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52761A" w14:textId="7B91703B" w:rsidR="00DE0997" w:rsidRDefault="00DE0997" w:rsidP="00DE0997">
      <w:pPr>
        <w:pStyle w:val="BT"/>
        <w:ind w:firstLine="0"/>
        <w:jc w:val="center"/>
        <w:rPr>
          <w:b/>
          <w:bCs/>
          <w:sz w:val="32"/>
          <w:szCs w:val="44"/>
        </w:rPr>
      </w:pPr>
      <w:bookmarkStart w:id="0" w:name="_Toc328390149"/>
      <w:r w:rsidRPr="00DE0997">
        <w:rPr>
          <w:b/>
          <w:bCs/>
          <w:sz w:val="32"/>
          <w:szCs w:val="44"/>
        </w:rPr>
        <w:t>What is the Kingdom?</w:t>
      </w:r>
    </w:p>
    <w:p w14:paraId="7E227C15" w14:textId="77777777" w:rsidR="00DE0997" w:rsidRPr="00DE0997" w:rsidRDefault="00DE0997" w:rsidP="00DE0997">
      <w:pPr>
        <w:pStyle w:val="BT"/>
        <w:ind w:firstLine="0"/>
        <w:jc w:val="center"/>
        <w:rPr>
          <w:b/>
          <w:bCs/>
          <w:sz w:val="32"/>
          <w:szCs w:val="44"/>
        </w:rPr>
      </w:pPr>
    </w:p>
    <w:p w14:paraId="62AADE17" w14:textId="1C1CA0D3" w:rsidR="00C230B4" w:rsidRPr="00C230B4" w:rsidRDefault="00FE07FF" w:rsidP="007E1039">
      <w:pPr>
        <w:pStyle w:val="BT"/>
        <w:ind w:firstLine="0"/>
      </w:pPr>
      <w:r>
        <w:t>W</w:t>
      </w:r>
      <w:r w:rsidR="00C230B4" w:rsidRPr="00C230B4">
        <w:t xml:space="preserve">hat does it mean to “enter the kingdom”?  Jesus spoke frequently of the need for His </w:t>
      </w:r>
      <w:r w:rsidR="00C230B4" w:rsidRPr="00C230B4">
        <w:rPr>
          <w:i/>
        </w:rPr>
        <w:t>believing followers</w:t>
      </w:r>
      <w:r w:rsidR="00C230B4" w:rsidRPr="00C230B4">
        <w:t xml:space="preserve"> to enter the kingdom of heaven.  For example, He said,</w:t>
      </w:r>
    </w:p>
    <w:p w14:paraId="501702D4" w14:textId="77777777" w:rsidR="00C230B4" w:rsidRPr="00C230B4" w:rsidRDefault="00C230B4" w:rsidP="00AB2267">
      <w:pPr>
        <w:pStyle w:val="QT"/>
      </w:pPr>
      <w:r w:rsidRPr="00C230B4">
        <w:t xml:space="preserve">For I say to you that unless </w:t>
      </w:r>
      <w:r w:rsidRPr="00647E1E">
        <w:rPr>
          <w:b/>
          <w:bCs/>
        </w:rPr>
        <w:t>your</w:t>
      </w:r>
      <w:r w:rsidRPr="00C230B4">
        <w:t xml:space="preserve"> righteousness surpasses that of the scribes and Pharisees, </w:t>
      </w:r>
      <w:r w:rsidRPr="00647E1E">
        <w:rPr>
          <w:b/>
          <w:bCs/>
        </w:rPr>
        <w:t xml:space="preserve">you </w:t>
      </w:r>
      <w:r w:rsidRPr="00C230B4">
        <w:t>will not enter the kingdom of heaven (Matthew 5:20).</w:t>
      </w:r>
    </w:p>
    <w:p w14:paraId="1DD45D21" w14:textId="74EA1ACA" w:rsidR="00C230B4" w:rsidRPr="00C230B4" w:rsidRDefault="00C230B4" w:rsidP="00896651">
      <w:pPr>
        <w:pStyle w:val="BT"/>
      </w:pPr>
      <w:r w:rsidRPr="00C230B4">
        <w:t>The word</w:t>
      </w:r>
      <w:r w:rsidR="00326A92">
        <w:t>s</w:t>
      </w:r>
      <w:r w:rsidRPr="00C230B4">
        <w:t xml:space="preserve"> “your” </w:t>
      </w:r>
      <w:r w:rsidR="00326A92">
        <w:t xml:space="preserve"> and “you” </w:t>
      </w:r>
      <w:r w:rsidRPr="00C230B4">
        <w:t xml:space="preserve">indicate that he is speaking </w:t>
      </w:r>
      <w:r w:rsidRPr="00C230B4">
        <w:rPr>
          <w:i/>
        </w:rPr>
        <w:t>particularly</w:t>
      </w:r>
      <w:r w:rsidRPr="00C230B4">
        <w:t xml:space="preserve"> to His saved disciples, and not a group</w:t>
      </w:r>
      <w:r w:rsidR="00310E60">
        <w:t xml:space="preserve"> of bystanders.  As</w:t>
      </w:r>
      <w:r w:rsidRPr="00C230B4">
        <w:t xml:space="preserve"> shown in the preceding chapter, Jesus seems to say that “righteousness” (that is, a righteous lifestyle) is a necessary condition for entrance into the kingdom of heaven.  However, if a life of good works is necessary for kingdom entrance, an apparent contradiction appears between the faith-alone criterion for final salvation taught elsewhere and in Matthew 5:20.  On the one hand, Jesus and Paul maintain that salvation is by faith alone, but here Jesus seems to say that salvation requires works.  Jesus has made it clear </w:t>
      </w:r>
      <w:r w:rsidRPr="00C230B4">
        <w:fldChar w:fldCharType="begin"/>
      </w:r>
      <w:r w:rsidRPr="00C230B4">
        <w:instrText>xe "40*Mt. 05\:19-20"</w:instrText>
      </w:r>
      <w:r w:rsidRPr="00C230B4">
        <w:fldChar w:fldCharType="end"/>
      </w:r>
      <w:r w:rsidRPr="00C230B4">
        <w:t xml:space="preserve">in Matthew 5:19 that a life of good works is </w:t>
      </w:r>
      <w:r w:rsidRPr="00C230B4">
        <w:rPr>
          <w:i/>
        </w:rPr>
        <w:t>not</w:t>
      </w:r>
      <w:r w:rsidRPr="00C230B4">
        <w:t xml:space="preserve"> necessary to be in the kingdom.  The five</w:t>
      </w:r>
      <w:r w:rsidR="00326A92">
        <w:t xml:space="preserve"> attempts to harmonize this tension </w:t>
      </w:r>
      <w:r w:rsidRPr="00C230B4">
        <w:t>outlined in the preceding chapter are all inadequate.</w:t>
      </w:r>
      <w:r w:rsidRPr="00C230B4">
        <w:fldChar w:fldCharType="begin"/>
      </w:r>
      <w:r w:rsidRPr="00C230B4">
        <w:instrText xml:space="preserve">xe “aa*Mohrlang, Roger” </w:instrText>
      </w:r>
      <w:r w:rsidRPr="00C230B4">
        <w:fldChar w:fldCharType="end"/>
      </w:r>
      <w:r w:rsidRPr="00C230B4">
        <w:rPr>
          <w:vertAlign w:val="superscript"/>
        </w:rPr>
        <w:footnoteReference w:id="2"/>
      </w:r>
      <w:r w:rsidRPr="00C230B4">
        <w:t xml:space="preserve">  In order to resolve this difficulty, we first need to explore the answer to the question, “What is the meaning of the phrase ‘enter the kingdom’?”</w:t>
      </w:r>
    </w:p>
    <w:p w14:paraId="74CAF5C8" w14:textId="5412B303" w:rsidR="00326A92" w:rsidRDefault="00C230B4" w:rsidP="00896651">
      <w:pPr>
        <w:pStyle w:val="BT"/>
      </w:pPr>
      <w:r w:rsidRPr="00C230B4">
        <w:t xml:space="preserve"> </w:t>
      </w:r>
      <w:r w:rsidRPr="00C230B4">
        <w:fldChar w:fldCharType="begin"/>
      </w:r>
      <w:r w:rsidRPr="00C230B4">
        <w:instrText xml:space="preserve">xe “aa*Luomanen, Petri” </w:instrText>
      </w:r>
      <w:r w:rsidRPr="00C230B4">
        <w:fldChar w:fldCharType="end"/>
      </w:r>
      <w:r w:rsidRPr="00C230B4">
        <w:t>To answer this, we must consider a number of interrelated issues and parallel passages.    To whom, for example</w:t>
      </w:r>
      <w:r w:rsidR="00454C22">
        <w:t>,</w:t>
      </w:r>
      <w:r w:rsidRPr="00C230B4">
        <w:t xml:space="preserve"> is Jesus speaking?  Some argue that it is to the disciples; others believe those addressed are a mixed crowd including those who have not yet put their faith in him.  </w:t>
      </w:r>
    </w:p>
    <w:p w14:paraId="770573DB" w14:textId="170B76E2" w:rsidR="00C230B4" w:rsidRPr="00C230B4" w:rsidRDefault="00C230B4" w:rsidP="00896651">
      <w:pPr>
        <w:pStyle w:val="BT"/>
      </w:pPr>
      <w:r w:rsidRPr="00C230B4">
        <w:t>An equally important question is, “What does Jesus mean by the ‘kingdom of heaven’?”  Is this a reference to the future kingdom</w:t>
      </w:r>
      <w:r w:rsidR="00326A92">
        <w:t xml:space="preserve"> promised in the Old </w:t>
      </w:r>
      <w:r w:rsidR="00454C22">
        <w:t>Testament, or is he referring to a present reality of some sort, such as personal salvation, a present invisible rule from heaven,</w:t>
      </w:r>
      <w:r w:rsidR="001D1022">
        <w:t xml:space="preserve"> or in the hearts of believers</w:t>
      </w:r>
      <w:r w:rsidRPr="00C230B4">
        <w:t xml:space="preserve">?  </w:t>
      </w:r>
      <w:r w:rsidR="00326A92">
        <w:t xml:space="preserve">The answers to these questions </w:t>
      </w:r>
      <w:r w:rsidRPr="00C230B4">
        <w:t xml:space="preserve">will influence the understanding of what it means to enter it.  </w:t>
      </w:r>
    </w:p>
    <w:p w14:paraId="273A9398" w14:textId="6CBD5F28" w:rsidR="00C230B4" w:rsidRPr="00C230B4" w:rsidRDefault="00C230B4" w:rsidP="00896651">
      <w:pPr>
        <w:pStyle w:val="BT"/>
      </w:pPr>
      <w:r w:rsidRPr="00C230B4">
        <w:t xml:space="preserve">Whatever we conclude about His statements </w:t>
      </w:r>
      <w:r w:rsidRPr="00C230B4">
        <w:fldChar w:fldCharType="begin"/>
      </w:r>
      <w:r w:rsidRPr="00C230B4">
        <w:instrText>xe “40*Mt. 05\:19”</w:instrText>
      </w:r>
      <w:r w:rsidRPr="00C230B4">
        <w:fldChar w:fldCharType="end"/>
      </w:r>
      <w:r w:rsidRPr="00C230B4">
        <w:t xml:space="preserve">in Matthew 5:19-20 must be in harmony with the conclusion of the Sermon </w:t>
      </w:r>
      <w:r w:rsidRPr="00C230B4">
        <w:fldChar w:fldCharType="begin"/>
      </w:r>
      <w:r w:rsidRPr="00C230B4">
        <w:instrText>xe “40*Mt. 07\:13”</w:instrText>
      </w:r>
      <w:r w:rsidRPr="00C230B4">
        <w:fldChar w:fldCharType="end"/>
      </w:r>
      <w:r w:rsidRPr="00C230B4">
        <w:t>in Matthew 7:13 ff.</w:t>
      </w:r>
      <w:r w:rsidR="001D1022">
        <w:t xml:space="preserve"> T</w:t>
      </w:r>
      <w:r w:rsidR="00326A92">
        <w:t xml:space="preserve">here Jesus teaches </w:t>
      </w:r>
      <w:r w:rsidR="00454C22">
        <w:t xml:space="preserve">that </w:t>
      </w:r>
      <w:r w:rsidR="00326A92">
        <w:t>there is both a broad and a narrow way to enter the kingdom.</w:t>
      </w:r>
      <w:r w:rsidRPr="00C230B4">
        <w:t xml:space="preserve"> This requires that we decide on the meaning of the broad and narrow ways.  We must also explain how the contrast between “life” in 7:14 and “destruction” in 7:13 </w:t>
      </w:r>
      <w:r w:rsidR="00BF5096">
        <w:t>relates</w:t>
      </w:r>
      <w:r w:rsidRPr="00C230B4">
        <w:t xml:space="preserve"> to entering or not entering the kingdom.  </w:t>
      </w:r>
    </w:p>
    <w:p w14:paraId="0D3CEB97" w14:textId="1B3D7358" w:rsidR="00C230B4" w:rsidRPr="00C230B4" w:rsidRDefault="00C230B4" w:rsidP="00896651">
      <w:pPr>
        <w:pStyle w:val="BT"/>
      </w:pPr>
      <w:r w:rsidRPr="00C230B4">
        <w:t xml:space="preserve">What about those who say “Lord, Lord” to Him </w:t>
      </w:r>
      <w:r w:rsidRPr="00C230B4">
        <w:fldChar w:fldCharType="begin"/>
      </w:r>
      <w:r w:rsidRPr="00C230B4">
        <w:instrText>xe “40*Mt. 07\:21”</w:instrText>
      </w:r>
      <w:r w:rsidRPr="00C230B4">
        <w:fldChar w:fldCharType="end"/>
      </w:r>
      <w:r w:rsidRPr="00C230B4">
        <w:t>in 7:21, but who do not enter the kingdom because they have not “</w:t>
      </w:r>
      <w:r w:rsidRPr="00C230B4">
        <w:rPr>
          <w:i/>
          <w:iCs/>
        </w:rPr>
        <w:t>done the will of the Fathe</w:t>
      </w:r>
      <w:r w:rsidRPr="00CF6B0A">
        <w:rPr>
          <w:i/>
          <w:iCs/>
        </w:rPr>
        <w:t>r</w:t>
      </w:r>
      <w:r w:rsidRPr="00C230B4">
        <w:t xml:space="preserve">”?  It seems </w:t>
      </w:r>
      <w:r w:rsidR="00BF5096">
        <w:t>evident</w:t>
      </w:r>
      <w:r w:rsidRPr="00C230B4">
        <w:t xml:space="preserve"> to many that whatever “</w:t>
      </w:r>
      <w:r w:rsidRPr="00C230B4">
        <w:rPr>
          <w:i/>
          <w:iCs/>
        </w:rPr>
        <w:t>enter the kingdom</w:t>
      </w:r>
      <w:r w:rsidRPr="00C230B4">
        <w:t>” means, it likely means the same thing in 7:21 that it does in 5:20.  If the entrants in 7:21 cannot enter because they have not “</w:t>
      </w:r>
      <w:r w:rsidRPr="00C230B4">
        <w:rPr>
          <w:i/>
          <w:iCs/>
        </w:rPr>
        <w:t>done the will of the Father</w:t>
      </w:r>
      <w:r w:rsidRPr="00C230B4">
        <w:t>,” does this mean they cannot enter because they have not lived out the ethics of the preceding chapters of the Sermon, or does the “</w:t>
      </w:r>
      <w:r w:rsidRPr="00C230B4">
        <w:fldChar w:fldCharType="begin"/>
      </w:r>
      <w:r w:rsidRPr="00C230B4">
        <w:instrText>xe “will of the Father”“</w:instrText>
      </w:r>
      <w:r w:rsidRPr="00C230B4">
        <w:fldChar w:fldCharType="end"/>
      </w:r>
      <w:r w:rsidRPr="00C230B4">
        <w:t xml:space="preserve">will of the Father” possibly mean “believing </w:t>
      </w:r>
      <w:r w:rsidR="00C50164">
        <w:t>in</w:t>
      </w:r>
      <w:r w:rsidRPr="00C230B4">
        <w:t xml:space="preserve"> Him” as it does in John 6:40?  </w:t>
      </w:r>
    </w:p>
    <w:p w14:paraId="7526AA43" w14:textId="735F3E5C" w:rsidR="00C230B4" w:rsidRPr="00C230B4" w:rsidRDefault="00C230B4" w:rsidP="00896651">
      <w:pPr>
        <w:pStyle w:val="BT"/>
      </w:pPr>
      <w:r w:rsidRPr="00C230B4">
        <w:t>How is it possible that those who have done miracles in His Name are not allowed entrance?  Jesus says to them, “Depart from me.”  Does this refer to eternal separation from God</w:t>
      </w:r>
      <w:r w:rsidR="004625E1">
        <w:t>,</w:t>
      </w:r>
      <w:r w:rsidRPr="00C230B4">
        <w:t xml:space="preserve"> thus helping us interpret the </w:t>
      </w:r>
      <w:r w:rsidRPr="00C230B4">
        <w:rPr>
          <w:i/>
        </w:rPr>
        <w:t>destruction</w:t>
      </w:r>
      <w:r w:rsidRPr="00C230B4">
        <w:t xml:space="preserve"> of those who chose the broad way (7:13)?  What about parallel passages elsewhere in Matthew</w:t>
      </w:r>
      <w:r w:rsidR="004625E1">
        <w:t>,</w:t>
      </w:r>
      <w:r w:rsidRPr="00C230B4">
        <w:t xml:space="preserve"> such as the encounter with the rich young ruler</w:t>
      </w:r>
      <w:r w:rsidR="004625E1">
        <w:t>,</w:t>
      </w:r>
      <w:r w:rsidRPr="00C230B4">
        <w:t xml:space="preserve"> where entering the kingdom, inheriting the kingdom, inheriting eternal life, treasure in Heaven, and obtaining life all seem to be similar or closely related ideas?</w:t>
      </w:r>
    </w:p>
    <w:p w14:paraId="675EC532" w14:textId="53735296" w:rsidR="00C230B4" w:rsidRDefault="00BF5096" w:rsidP="00896651">
      <w:pPr>
        <w:pStyle w:val="BT"/>
      </w:pPr>
      <w:r>
        <w:t>Many</w:t>
      </w:r>
      <w:r w:rsidR="00C230B4" w:rsidRPr="00C230B4">
        <w:t xml:space="preserve"> “entry sayings” in the New Testament must be considered together if one is to arrive at the meaning of “enter the kingdom” and to have a satisfactory explanation of the apparent contradiction between the faith-alone condition for obtaining final salvation and the seeming requirement of works as an addition to it found in </w:t>
      </w:r>
      <w:r>
        <w:t>many</w:t>
      </w:r>
      <w:r w:rsidR="00C230B4" w:rsidRPr="00C230B4">
        <w:t xml:space="preserve"> passages in the New Testament.  What </w:t>
      </w:r>
      <w:r>
        <w:t>do these entries say</w:t>
      </w:r>
      <w:r w:rsidR="00C230B4" w:rsidRPr="00C230B4">
        <w:t>?</w:t>
      </w:r>
    </w:p>
    <w:p w14:paraId="44C94273" w14:textId="77777777" w:rsidR="00CB5EBC" w:rsidRDefault="00CB5EBC" w:rsidP="00896651">
      <w:pPr>
        <w:pStyle w:val="BT"/>
      </w:pPr>
    </w:p>
    <w:p w14:paraId="192171E5" w14:textId="77777777" w:rsidR="008D7A50" w:rsidRDefault="008D7A50">
      <w:pPr>
        <w:spacing w:after="0" w:line="240" w:lineRule="auto"/>
        <w:rPr>
          <w:rFonts w:ascii="Arial" w:hAnsi="Arial"/>
          <w:b/>
          <w:bCs/>
          <w:kern w:val="28"/>
          <w:sz w:val="28"/>
          <w:szCs w:val="32"/>
        </w:rPr>
      </w:pPr>
      <w:bookmarkStart w:id="1" w:name="_Toc306708353"/>
      <w:bookmarkStart w:id="2" w:name="_Toc328294544"/>
      <w:bookmarkStart w:id="3" w:name="_Toc330307172"/>
      <w:bookmarkStart w:id="4" w:name="_Toc338595484"/>
      <w:bookmarkStart w:id="5" w:name="_Toc121476869"/>
      <w:bookmarkStart w:id="6" w:name="_Toc145951408"/>
      <w:bookmarkStart w:id="7" w:name="_Toc208412241"/>
      <w:bookmarkStart w:id="8" w:name="_Toc208413641"/>
      <w:bookmarkStart w:id="9" w:name="_Toc210991008"/>
      <w:bookmarkStart w:id="10" w:name="_Toc226192099"/>
      <w:r>
        <w:br w:type="page"/>
      </w:r>
    </w:p>
    <w:p w14:paraId="39C00EEB" w14:textId="118AE936" w:rsidR="00C230B4" w:rsidRPr="00C230B4" w:rsidRDefault="00C230B4" w:rsidP="00C15099">
      <w:pPr>
        <w:pStyle w:val="H1"/>
        <w:keepNext/>
        <w:widowControl/>
      </w:pPr>
      <w:r w:rsidRPr="00C230B4">
        <w:lastRenderedPageBreak/>
        <w:t>Entry Sayings</w:t>
      </w:r>
      <w:bookmarkEnd w:id="1"/>
      <w:bookmarkEnd w:id="2"/>
      <w:bookmarkEnd w:id="3"/>
      <w:bookmarkEnd w:id="4"/>
      <w:bookmarkEnd w:id="5"/>
      <w:bookmarkEnd w:id="6"/>
      <w:bookmarkEnd w:id="7"/>
      <w:bookmarkEnd w:id="8"/>
      <w:bookmarkEnd w:id="9"/>
      <w:bookmarkEnd w:id="10"/>
    </w:p>
    <w:p w14:paraId="7C45BB15" w14:textId="77777777" w:rsidR="00C50914" w:rsidRDefault="00C230B4" w:rsidP="00896651">
      <w:pPr>
        <w:pStyle w:val="BT"/>
      </w:pPr>
      <w:r w:rsidRPr="00C230B4">
        <w:t xml:space="preserve">The term “entry sayings” refers to these phrases: </w:t>
      </w:r>
    </w:p>
    <w:p w14:paraId="66B913BF" w14:textId="72513245" w:rsidR="00C50914" w:rsidRDefault="00C230B4" w:rsidP="008D7A50">
      <w:pPr>
        <w:pStyle w:val="BT"/>
        <w:ind w:left="720" w:hanging="360"/>
      </w:pPr>
      <w:r w:rsidRPr="00C230B4">
        <w:t xml:space="preserve"> (1)</w:t>
      </w:r>
      <w:r w:rsidR="008D7A50">
        <w:tab/>
      </w:r>
      <w:r w:rsidRPr="00C230B4">
        <w:t xml:space="preserve">“enter the kingdom of heaven” (Matthew 5:20; 7:21; 18:3; 19:23, 24; 23:13; Mark 9:47; 10:15, 25; Luke 18:17, 24, 25; John 3:5; Acts 14:22); </w:t>
      </w:r>
    </w:p>
    <w:p w14:paraId="1C1F5875" w14:textId="679F6E6B" w:rsidR="00C50914" w:rsidRDefault="00C230B4" w:rsidP="008D7A50">
      <w:pPr>
        <w:pStyle w:val="BT"/>
        <w:ind w:left="720" w:hanging="360"/>
      </w:pPr>
      <w:r w:rsidRPr="00C230B4">
        <w:t>(2)</w:t>
      </w:r>
      <w:r w:rsidR="008D7A50">
        <w:tab/>
      </w:r>
      <w:r w:rsidRPr="00C230B4">
        <w:t xml:space="preserve">“entering into life” (Matthew 18:8, 9; 19:17; Mark 9:43; </w:t>
      </w:r>
    </w:p>
    <w:p w14:paraId="6BA03A33" w14:textId="65C2B42B" w:rsidR="00C50914" w:rsidRDefault="00C230B4" w:rsidP="008D7A50">
      <w:pPr>
        <w:pStyle w:val="BT"/>
        <w:ind w:left="720" w:hanging="360"/>
      </w:pPr>
      <w:r w:rsidRPr="00C230B4">
        <w:t>(3)</w:t>
      </w:r>
      <w:r w:rsidR="008D7A50">
        <w:tab/>
      </w:r>
      <w:r w:rsidRPr="00C230B4">
        <w:t xml:space="preserve">“seeking life” (Luke 17:33; Romans 2:7); and </w:t>
      </w:r>
    </w:p>
    <w:p w14:paraId="18091B99" w14:textId="41B514A1" w:rsidR="00C230B4" w:rsidRPr="00C230B4" w:rsidRDefault="00C230B4" w:rsidP="008D7A50">
      <w:pPr>
        <w:pStyle w:val="BT"/>
        <w:ind w:left="720" w:hanging="360"/>
      </w:pPr>
      <w:r w:rsidRPr="00C230B4">
        <w:t>(4)</w:t>
      </w:r>
      <w:r w:rsidR="008D7A50">
        <w:tab/>
      </w:r>
      <w:r w:rsidRPr="00C230B4">
        <w:t>“seeking the kingdom” (Matthew 6:33; 13:45; Luke 12:31).  These seem to be parallel and explain each other.</w:t>
      </w:r>
    </w:p>
    <w:p w14:paraId="774130F9" w14:textId="675B41A0" w:rsidR="00B07763" w:rsidRPr="00C230B4" w:rsidRDefault="00B07763" w:rsidP="00043FC6">
      <w:pPr>
        <w:pStyle w:val="H1"/>
      </w:pPr>
      <w:bookmarkStart w:id="11" w:name="_Toc226192100"/>
      <w:r w:rsidRPr="00B07763">
        <w:t>What is the Kingdom?</w:t>
      </w:r>
      <w:bookmarkEnd w:id="11"/>
    </w:p>
    <w:bookmarkStart w:id="12" w:name="_Toc182631270"/>
    <w:bookmarkStart w:id="13" w:name="_Toc249789578"/>
    <w:bookmarkStart w:id="14" w:name="_Toc249944505"/>
    <w:bookmarkStart w:id="15" w:name="_Toc276304847"/>
    <w:p w14:paraId="402F93B8" w14:textId="4436D601" w:rsidR="00C230B4" w:rsidRPr="00C230B4" w:rsidRDefault="007225D0" w:rsidP="00B07763">
      <w:pPr>
        <w:pStyle w:val="BP"/>
        <w:jc w:val="center"/>
      </w:pPr>
      <w:r>
        <w:rPr>
          <w:noProof/>
        </w:rPr>
        <mc:AlternateContent>
          <mc:Choice Requires="wps">
            <w:drawing>
              <wp:anchor distT="0" distB="0" distL="114300" distR="114300" simplePos="0" relativeHeight="251826176" behindDoc="0" locked="0" layoutInCell="1" allowOverlap="1" wp14:anchorId="06BCB00B" wp14:editId="422FB132">
                <wp:simplePos x="0" y="0"/>
                <wp:positionH relativeFrom="column">
                  <wp:posOffset>2319065</wp:posOffset>
                </wp:positionH>
                <wp:positionV relativeFrom="paragraph">
                  <wp:posOffset>1863725</wp:posOffset>
                </wp:positionV>
                <wp:extent cx="80493" cy="80493"/>
                <wp:effectExtent l="0" t="0" r="0" b="0"/>
                <wp:wrapNone/>
                <wp:docPr id="1680642955" name="Rectangle 221"/>
                <wp:cNvGraphicFramePr/>
                <a:graphic xmlns:a="http://schemas.openxmlformats.org/drawingml/2006/main">
                  <a:graphicData uri="http://schemas.microsoft.com/office/word/2010/wordprocessingShape">
                    <wps:wsp>
                      <wps:cNvSpPr/>
                      <wps:spPr>
                        <a:xfrm>
                          <a:off x="0" y="0"/>
                          <a:ext cx="80493" cy="80493"/>
                        </a:xfrm>
                        <a:prstGeom prst="rect">
                          <a:avLst/>
                        </a:prstGeom>
                        <a:solidFill>
                          <a:srgbClr val="14448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9201EF" id="Rectangle 221" o:spid="_x0000_s1026" style="position:absolute;margin-left:182.6pt;margin-top:146.75pt;width:6.35pt;height:6.35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" fillcolor="#144483" stroked="f" strokeweight="2pt"/>
            </w:pict>
          </mc:Fallback>
        </mc:AlternateContent>
      </w:r>
      <w:r w:rsidR="00A12AD0">
        <w:rPr>
          <w:noProof/>
        </w:rPr>
        <w:drawing>
          <wp:inline distT="0" distB="0" distL="0" distR="0" wp14:anchorId="4304DB2F" wp14:editId="07BF74BA">
            <wp:extent cx="2596110" cy="2561453"/>
            <wp:effectExtent l="0" t="0" r="0" b="0"/>
            <wp:docPr id="307646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46969" name=""/>
                    <pic:cNvPicPr/>
                  </pic:nvPicPr>
                  <pic:blipFill>
                    <a:blip r:embed="rId11"/>
                    <a:stretch>
                      <a:fillRect/>
                    </a:stretch>
                  </pic:blipFill>
                  <pic:spPr>
                    <a:xfrm>
                      <a:off x="0" y="0"/>
                      <a:ext cx="2615127" cy="2580216"/>
                    </a:xfrm>
                    <a:prstGeom prst="rect">
                      <a:avLst/>
                    </a:prstGeom>
                  </pic:spPr>
                </pic:pic>
              </a:graphicData>
            </a:graphic>
          </wp:inline>
        </w:drawing>
      </w:r>
    </w:p>
    <w:p w14:paraId="314802E9" w14:textId="77777777" w:rsidR="001A382C" w:rsidRDefault="001A382C" w:rsidP="00896651">
      <w:pPr>
        <w:pStyle w:val="BT"/>
      </w:pPr>
    </w:p>
    <w:p w14:paraId="67289FAC" w14:textId="45B4295F" w:rsidR="001A382C" w:rsidRDefault="001A382C" w:rsidP="00896651">
      <w:pPr>
        <w:pStyle w:val="BT"/>
      </w:pPr>
      <w:r w:rsidRPr="00C230B4">
        <w:t xml:space="preserve">Before we can know what it means to enter the kingdom, we must first </w:t>
      </w:r>
      <w:r>
        <w:t>understand</w:t>
      </w:r>
      <w:r w:rsidRPr="00C230B4">
        <w:t xml:space="preserve"> what the kingdom </w:t>
      </w:r>
      <w:r w:rsidRPr="00C230B4">
        <w:fldChar w:fldCharType="begin"/>
      </w:r>
      <w:r w:rsidRPr="00C230B4">
        <w:instrText xml:space="preserve">xe “kingdom of God:definition” </w:instrText>
      </w:r>
      <w:r w:rsidRPr="00C230B4">
        <w:fldChar w:fldCharType="end"/>
      </w:r>
      <w:r w:rsidRPr="00C230B4">
        <w:t>is.</w:t>
      </w:r>
      <w:r>
        <w:t xml:space="preserve"> The diagram above shows the seven ways the Kingdom is described in the New Testament</w:t>
      </w:r>
    </w:p>
    <w:p w14:paraId="1BF73D1E" w14:textId="3137812E" w:rsidR="00C837C1" w:rsidRDefault="00C837C1" w:rsidP="00896651">
      <w:pPr>
        <w:pStyle w:val="BT"/>
      </w:pPr>
      <w:r>
        <w:t>In this section</w:t>
      </w:r>
      <w:r w:rsidR="00A17FB9">
        <w:t>,</w:t>
      </w:r>
      <w:r>
        <w:t xml:space="preserve"> we will explore three questions</w:t>
      </w:r>
    </w:p>
    <w:p w14:paraId="7EF99784" w14:textId="00650E5D" w:rsidR="00C837C1" w:rsidRDefault="00AB1E74" w:rsidP="00896651">
      <w:pPr>
        <w:pStyle w:val="BT"/>
      </w:pPr>
      <w:r>
        <w:t xml:space="preserve">1. </w:t>
      </w:r>
      <w:r w:rsidR="00D9356B">
        <w:t xml:space="preserve">What </w:t>
      </w:r>
      <w:r w:rsidR="008F4C3F">
        <w:t>i</w:t>
      </w:r>
      <w:r w:rsidR="00D9356B">
        <w:t>s the kingdom</w:t>
      </w:r>
      <w:r w:rsidR="00C837C1">
        <w:t>?</w:t>
      </w:r>
    </w:p>
    <w:p w14:paraId="5889B4C7" w14:textId="22B121A9" w:rsidR="00C837C1" w:rsidRDefault="00AB1E74" w:rsidP="00896651">
      <w:pPr>
        <w:pStyle w:val="BT"/>
      </w:pPr>
      <w:r>
        <w:t xml:space="preserve">2. </w:t>
      </w:r>
      <w:r w:rsidR="00C837C1">
        <w:t>How does one enter the Kingdom?</w:t>
      </w:r>
    </w:p>
    <w:p w14:paraId="7C42CA03" w14:textId="0D5872E4" w:rsidR="00C230B4" w:rsidRPr="00C230B4" w:rsidRDefault="00AB1E74" w:rsidP="00896651">
      <w:pPr>
        <w:pStyle w:val="BT"/>
      </w:pPr>
      <w:r>
        <w:t xml:space="preserve">3. </w:t>
      </w:r>
      <w:r w:rsidR="00C837C1">
        <w:t>When will the Kingdom come?</w:t>
      </w:r>
      <w:r w:rsidR="00DF76B1">
        <w:t xml:space="preserve"> </w:t>
      </w:r>
      <w:r w:rsidR="00AA1E86">
        <w:t xml:space="preserve"> </w:t>
      </w:r>
      <w:bookmarkStart w:id="16" w:name="MeaningofKingdom"/>
      <w:bookmarkEnd w:id="16"/>
    </w:p>
    <w:p w14:paraId="294CE2EE" w14:textId="30E50BA3" w:rsidR="00C230B4" w:rsidRPr="00C230B4" w:rsidRDefault="006E5590" w:rsidP="00896651">
      <w:pPr>
        <w:pStyle w:val="BT"/>
      </w:pPr>
      <w:r>
        <w:t>One would expect a simple answer, since this was the central focus of Jesus’ teaching ministry.  But</w:t>
      </w:r>
      <w:r w:rsidR="00AA1E86">
        <w:t xml:space="preserve"> t</w:t>
      </w:r>
      <w:r>
        <w:t>housands of books, journal articles, and sermons have been produced offe</w:t>
      </w:r>
      <w:r w:rsidR="009B58CD">
        <w:t>r</w:t>
      </w:r>
      <w:r w:rsidR="00AA1E86">
        <w:t>ing</w:t>
      </w:r>
      <w:r>
        <w:t xml:space="preserve"> different understanding</w:t>
      </w:r>
      <w:r w:rsidR="009B58CD">
        <w:t>s</w:t>
      </w:r>
      <w:r>
        <w:t xml:space="preserve"> of this critical concept.  After pondering this question for many years and researching the biblical evidence, this writer would like to propose an answer</w:t>
      </w:r>
      <w:r w:rsidR="0015089A">
        <w:t xml:space="preserve"> that, while new in some respects, is in fact an eclectic summary of insights from</w:t>
      </w:r>
      <w:r>
        <w:t xml:space="preserve"> many thinkers throughout the history of the church.</w:t>
      </w:r>
    </w:p>
    <w:p w14:paraId="67FBA75E" w14:textId="7F59A57F" w:rsidR="00F44B72" w:rsidRDefault="00C230B4" w:rsidP="00896651">
      <w:pPr>
        <w:pStyle w:val="BT"/>
      </w:pPr>
      <w:r w:rsidRPr="00C230B4">
        <w:t xml:space="preserve">The problem </w:t>
      </w:r>
      <w:r w:rsidR="00BF5096">
        <w:t>that</w:t>
      </w:r>
      <w:r w:rsidRPr="00C230B4">
        <w:t xml:space="preserve"> has confounded Bible students regarding the meaning of this theme is that the phrase “kingdom of God</w:t>
      </w:r>
      <w:r w:rsidR="00BF5096">
        <w:t>” appears to have different meanings</w:t>
      </w:r>
      <w:r w:rsidRPr="00C230B4">
        <w:t xml:space="preserve"> in different contexts.  In some places</w:t>
      </w:r>
      <w:r w:rsidR="00BF5096">
        <w:t>,</w:t>
      </w:r>
      <w:r w:rsidRPr="00C230B4">
        <w:t xml:space="preserve"> the kingdom means the restored Davidic theocracy predicted in the Old Testament </w:t>
      </w:r>
      <w:r w:rsidRPr="00C230B4">
        <w:fldChar w:fldCharType="begin"/>
      </w:r>
      <w:r w:rsidRPr="00C230B4">
        <w:instrText>xe “44*Acts 01</w:instrText>
      </w:r>
      <w:r w:rsidR="0002642C">
        <w:instrText>\:06”</w:instrText>
      </w:r>
      <w:r w:rsidRPr="00C230B4">
        <w:fldChar w:fldCharType="end"/>
      </w:r>
      <w:r w:rsidRPr="00C230B4">
        <w:t xml:space="preserve">(Acts 1:6), but in others it is described as </w:t>
      </w:r>
      <w:r w:rsidR="00A12AD0">
        <w:t xml:space="preserve">the sphere of personal salvation </w:t>
      </w:r>
      <w:r w:rsidRPr="00C230B4">
        <w:t>(</w:t>
      </w:r>
      <w:r w:rsidR="00A12AD0">
        <w:t>John 3:16</w:t>
      </w:r>
      <w:r w:rsidRPr="00C230B4">
        <w:t>).</w:t>
      </w:r>
    </w:p>
    <w:p w14:paraId="5C734CAF" w14:textId="39638333" w:rsidR="00744727" w:rsidRDefault="00744727" w:rsidP="00744727">
      <w:pPr>
        <w:pStyle w:val="BT"/>
      </w:pPr>
      <w:r>
        <w:t>The nature of the Kingdom of Heaven is pregnant with meaning.  The specific emphasis or aspect of the kingdom is determined by the context</w:t>
      </w:r>
      <w:r w:rsidR="00DD6CB9">
        <w:t xml:space="preserve"> in which it is found.</w:t>
      </w:r>
      <w:r>
        <w:t xml:space="preserve"> In the following discussion</w:t>
      </w:r>
      <w:r w:rsidR="00A17FB9">
        <w:t>,</w:t>
      </w:r>
      <w:r>
        <w:t xml:space="preserve"> we will address the </w:t>
      </w:r>
      <w:r w:rsidR="001A382C">
        <w:t xml:space="preserve">seven </w:t>
      </w:r>
      <w:r>
        <w:t>ways the Kingdom of Heaven is defined.  These passages tell the reader what is being entered into.</w:t>
      </w:r>
      <w:r w:rsidR="00352445">
        <w:t xml:space="preserve"> </w:t>
      </w:r>
      <w:r w:rsidR="00A12AD0">
        <w:t>There are seven ways the Kingdom of Heaven is defined in the New Testament,</w:t>
      </w:r>
    </w:p>
    <w:p w14:paraId="049BE9E5" w14:textId="77777777" w:rsidR="00CB5EBC" w:rsidRDefault="00CB5EBC" w:rsidP="00744727">
      <w:pPr>
        <w:pStyle w:val="BT"/>
      </w:pPr>
    </w:p>
    <w:p w14:paraId="7E02CECD" w14:textId="6D18DE58" w:rsidR="00F44B72" w:rsidRDefault="004B148E" w:rsidP="00EF33DC">
      <w:pPr>
        <w:pStyle w:val="H3"/>
        <w:keepNext/>
      </w:pPr>
      <w:bookmarkStart w:id="17" w:name="_Toc226192101"/>
      <w:r>
        <w:lastRenderedPageBreak/>
        <w:t>T</w:t>
      </w:r>
      <w:r w:rsidR="00BA7833">
        <w:t xml:space="preserve">he </w:t>
      </w:r>
      <w:r w:rsidR="0000591A">
        <w:t xml:space="preserve">Millennial </w:t>
      </w:r>
      <w:r w:rsidR="00F44B72">
        <w:t>Restor</w:t>
      </w:r>
      <w:r w:rsidR="0000591A">
        <w:t>ation of</w:t>
      </w:r>
      <w:r w:rsidR="00F44B72">
        <w:t xml:space="preserve"> Davidic Theocracy</w:t>
      </w:r>
      <w:bookmarkEnd w:id="17"/>
    </w:p>
    <w:p w14:paraId="50720DBB" w14:textId="03C85256" w:rsidR="00985836" w:rsidRDefault="00985836" w:rsidP="00985836">
      <w:pPr>
        <w:pStyle w:val="BT"/>
      </w:pPr>
      <w:r>
        <w:t xml:space="preserve">As Jesus rode on a donkey into Jerusalem offering the Kingdom to the nation, it is evident that the people understood him to be offering the Messianic kingdom promised to David.  They say, </w:t>
      </w:r>
    </w:p>
    <w:p w14:paraId="4285B013" w14:textId="77777777" w:rsidR="00985836" w:rsidRPr="00373765" w:rsidRDefault="00985836" w:rsidP="00AB2267">
      <w:pPr>
        <w:pStyle w:val="QT"/>
      </w:pPr>
      <w:r w:rsidRPr="00373765">
        <w:t xml:space="preserve">Blessed is the coming kingdom of our father David; </w:t>
      </w:r>
    </w:p>
    <w:p w14:paraId="2FD9C547" w14:textId="1DC0AD62" w:rsidR="00985836" w:rsidRDefault="00985836" w:rsidP="00AB2267">
      <w:pPr>
        <w:pStyle w:val="QT"/>
      </w:pPr>
      <w:r w:rsidRPr="00373765">
        <w:t xml:space="preserve">Hosanna in the highest!” </w:t>
      </w:r>
      <w:r w:rsidRPr="00761E35">
        <w:fldChar w:fldCharType="begin"/>
      </w:r>
      <w:r w:rsidRPr="00761E35">
        <w:instrText>xe "</w:instrText>
      </w:r>
      <w:r>
        <w:instrText>41</w:instrText>
      </w:r>
      <w:r w:rsidRPr="00761E35">
        <w:instrText>*</w:instrText>
      </w:r>
      <w:r>
        <w:instrText>Mk. 11</w:instrText>
      </w:r>
      <w:r w:rsidRPr="00761E35">
        <w:instrText>\:</w:instrText>
      </w:r>
      <w:r>
        <w:instrText>1</w:instrText>
      </w:r>
      <w:r w:rsidRPr="00761E35">
        <w:instrText>0"</w:instrText>
      </w:r>
      <w:r w:rsidRPr="00761E35">
        <w:fldChar w:fldCharType="end"/>
      </w:r>
      <w:r>
        <w:t>(Mark 11:10)</w:t>
      </w:r>
    </w:p>
    <w:p w14:paraId="29A92667" w14:textId="6F3E162D" w:rsidR="00653BDF" w:rsidRDefault="00985836" w:rsidP="00653BDF">
      <w:pPr>
        <w:pStyle w:val="BT"/>
      </w:pPr>
      <w:r>
        <w:t xml:space="preserve">A </w:t>
      </w:r>
      <w:r w:rsidR="00F569C2">
        <w:t xml:space="preserve">primary </w:t>
      </w:r>
      <w:r w:rsidR="00024F3D">
        <w:t xml:space="preserve">definition </w:t>
      </w:r>
      <w:r w:rsidR="00AA1E86">
        <w:t xml:space="preserve">of </w:t>
      </w:r>
      <w:r w:rsidR="00F569C2">
        <w:t xml:space="preserve">the kingdom is that it </w:t>
      </w:r>
      <w:r w:rsidR="00AA1E86">
        <w:t xml:space="preserve">refers to </w:t>
      </w:r>
      <w:r w:rsidR="00F569C2">
        <w:t>the Messianic Kingdom on earth promised to King David</w:t>
      </w:r>
      <w:r w:rsidR="005918A0">
        <w:t xml:space="preserve">. </w:t>
      </w:r>
      <w:r>
        <w:t xml:space="preserve"> </w:t>
      </w:r>
      <w:r w:rsidR="00653BDF">
        <w:t xml:space="preserve">In the context of first-century Judaism’s Messianic expectations, as understood by the hearers of Jesus, the kingdom of God </w:t>
      </w:r>
      <w:r>
        <w:t>was</w:t>
      </w:r>
      <w:r w:rsidR="00653BDF">
        <w:t xml:space="preserve"> the future establishment of God’s rule over the earth, beginning in the millennium and extending into eternity in the new heavens and the new earth.  </w:t>
      </w:r>
    </w:p>
    <w:p w14:paraId="55DF634A" w14:textId="7A832201" w:rsidR="000F2120" w:rsidRDefault="000F2120" w:rsidP="00653BDF">
      <w:pPr>
        <w:pStyle w:val="BT"/>
      </w:pPr>
      <w:r>
        <w:t xml:space="preserve">What </w:t>
      </w:r>
      <w:r w:rsidR="00C133DE">
        <w:t xml:space="preserve">characterized </w:t>
      </w:r>
      <w:r>
        <w:t>the promised Kingdom in the Old Testament</w:t>
      </w:r>
      <w:r w:rsidR="0065657C">
        <w:t xml:space="preserve"> which Jesus </w:t>
      </w:r>
      <w:r w:rsidR="00642CE3">
        <w:t>offered</w:t>
      </w:r>
      <w:r>
        <w:t>?</w:t>
      </w:r>
    </w:p>
    <w:p w14:paraId="7D6C812C" w14:textId="6EDC2138" w:rsidR="000F2120" w:rsidRDefault="002238C8" w:rsidP="0065657C">
      <w:pPr>
        <w:pStyle w:val="BT"/>
        <w:numPr>
          <w:ilvl w:val="0"/>
          <w:numId w:val="49"/>
        </w:numPr>
      </w:pPr>
      <w:r>
        <w:t>Global Peace</w:t>
      </w:r>
    </w:p>
    <w:p w14:paraId="7D6670B4" w14:textId="63C7BB19" w:rsidR="002238C8" w:rsidRPr="002238C8" w:rsidRDefault="002238C8" w:rsidP="00AB2267">
      <w:pPr>
        <w:pStyle w:val="QT"/>
      </w:pPr>
      <w:r w:rsidRPr="002238C8">
        <w:t xml:space="preserve">Nation will not lift up sword against nation, </w:t>
      </w:r>
      <w:r w:rsidRPr="002238C8">
        <w:rPr>
          <w:b/>
          <w:bCs/>
        </w:rPr>
        <w:t>And never again will they train for war</w:t>
      </w:r>
      <w:r w:rsidRPr="002238C8">
        <w:t xml:space="preserve">. (Micah 4:3) </w:t>
      </w:r>
    </w:p>
    <w:p w14:paraId="5B92F47D" w14:textId="4B2249AE" w:rsidR="002238C8" w:rsidRDefault="002238C8" w:rsidP="0065657C">
      <w:pPr>
        <w:pStyle w:val="BT"/>
        <w:numPr>
          <w:ilvl w:val="0"/>
          <w:numId w:val="49"/>
        </w:numPr>
      </w:pPr>
      <w:r>
        <w:t>Righteous Global Government</w:t>
      </w:r>
    </w:p>
    <w:p w14:paraId="20E87459" w14:textId="00542884" w:rsidR="002238C8" w:rsidRPr="002238C8" w:rsidRDefault="002238C8" w:rsidP="00AB2267">
      <w:pPr>
        <w:pStyle w:val="QT"/>
      </w:pPr>
      <w:r w:rsidRPr="002238C8">
        <w:t xml:space="preserve">There will be no end to the increase of His government or of peace, On the throne of David and over his kingdom, To establish it and to uphold it with justice and righteousness From then on and forevermore. The zeal of the Lord of hosts will accomplish this. </w:t>
      </w:r>
      <w:r w:rsidRPr="002238C8">
        <w:tab/>
      </w:r>
      <w:r w:rsidRPr="002238C8">
        <w:tab/>
      </w:r>
      <w:r w:rsidRPr="002238C8">
        <w:tab/>
      </w:r>
      <w:r w:rsidRPr="002238C8">
        <w:tab/>
        <w:t xml:space="preserve">(Isaiah 9:6–7) </w:t>
      </w:r>
    </w:p>
    <w:p w14:paraId="3308557A" w14:textId="3112CE3B" w:rsidR="002238C8" w:rsidRDefault="0065657C" w:rsidP="0065657C">
      <w:pPr>
        <w:pStyle w:val="BT"/>
        <w:numPr>
          <w:ilvl w:val="0"/>
          <w:numId w:val="49"/>
        </w:numPr>
      </w:pPr>
      <w:r>
        <w:t>Extension</w:t>
      </w:r>
      <w:r w:rsidR="00B2028F">
        <w:t xml:space="preserve"> of Lifetime</w:t>
      </w:r>
    </w:p>
    <w:p w14:paraId="52164BC6" w14:textId="720A9A74" w:rsidR="00B2028F" w:rsidRDefault="0065657C" w:rsidP="00AB2267">
      <w:pPr>
        <w:pStyle w:val="QT"/>
      </w:pPr>
      <w:r>
        <w:t xml:space="preserve">    </w:t>
      </w:r>
      <w:r w:rsidR="00B2028F" w:rsidRPr="00B2028F">
        <w:t>No longer will there be in it an infant who lives but a few days, Or an old man who does not live out his days; For the youth will die at the age of one hundred And the one who does not reach the age of one hundred Shall be thought accursed.</w:t>
      </w:r>
      <w:r w:rsidR="00B2028F" w:rsidRPr="00B2028F">
        <w:tab/>
      </w:r>
      <w:r w:rsidR="00B2028F" w:rsidRPr="00B2028F">
        <w:tab/>
      </w:r>
      <w:r w:rsidR="00B2028F" w:rsidRPr="00B2028F">
        <w:tab/>
      </w:r>
      <w:r w:rsidR="00B2028F" w:rsidRPr="00B2028F">
        <w:tab/>
      </w:r>
      <w:r w:rsidR="00B2028F" w:rsidRPr="00B2028F">
        <w:tab/>
        <w:t xml:space="preserve">(Isaiah 65:20) </w:t>
      </w:r>
    </w:p>
    <w:p w14:paraId="5BE4F62B" w14:textId="57D00141" w:rsidR="002D06B1" w:rsidRDefault="002D06B1" w:rsidP="0065657C">
      <w:pPr>
        <w:pStyle w:val="BT"/>
        <w:numPr>
          <w:ilvl w:val="0"/>
          <w:numId w:val="49"/>
        </w:numPr>
      </w:pPr>
      <w:r w:rsidRPr="0065657C">
        <w:t xml:space="preserve">Satan will be </w:t>
      </w:r>
      <w:r w:rsidR="001B752E">
        <w:t>C</w:t>
      </w:r>
      <w:r w:rsidRPr="0065657C">
        <w:t xml:space="preserve">hained </w:t>
      </w:r>
    </w:p>
    <w:p w14:paraId="44448B98" w14:textId="414B6ED5" w:rsidR="0065657C" w:rsidRPr="0065657C" w:rsidRDefault="0065657C" w:rsidP="00AB2267">
      <w:pPr>
        <w:pStyle w:val="QT"/>
      </w:pPr>
      <w:r w:rsidRPr="0065657C">
        <w:t>And he laid hold of the dragon, the serpent of old, who is the devil and Satan, and bound him for a thousand years</w:t>
      </w:r>
      <w:r w:rsidR="001B752E">
        <w:t xml:space="preserve"> </w:t>
      </w:r>
      <w:r w:rsidR="001B752E" w:rsidRPr="0065657C">
        <w:t>(Rev 20:1–3)</w:t>
      </w:r>
    </w:p>
    <w:p w14:paraId="49470E55" w14:textId="77A77A86" w:rsidR="00B2028F" w:rsidRDefault="0065657C" w:rsidP="0065657C">
      <w:pPr>
        <w:pStyle w:val="BT"/>
        <w:numPr>
          <w:ilvl w:val="0"/>
          <w:numId w:val="49"/>
        </w:numPr>
      </w:pPr>
      <w:r>
        <w:t>Transformation</w:t>
      </w:r>
      <w:r w:rsidR="00B2028F">
        <w:t xml:space="preserve"> of the Animal World</w:t>
      </w:r>
    </w:p>
    <w:p w14:paraId="645FD4EA" w14:textId="1256C435" w:rsidR="00B2028F" w:rsidRPr="00B2028F" w:rsidRDefault="00B2028F" w:rsidP="00AB2267">
      <w:pPr>
        <w:pStyle w:val="QT"/>
      </w:pPr>
      <w:r w:rsidRPr="00B2028F">
        <w:t xml:space="preserve">And the wolf will dwell with the lamb, And the leopard will lie down with the kid, And the calf and the young lion and the fatling together; </w:t>
      </w:r>
    </w:p>
    <w:p w14:paraId="2DD277CC" w14:textId="25B1D7FB" w:rsidR="00B2028F" w:rsidRDefault="00B2028F" w:rsidP="00AB2267">
      <w:pPr>
        <w:pStyle w:val="QT"/>
      </w:pPr>
      <w:r w:rsidRPr="00B2028F">
        <w:t xml:space="preserve">And a little boy will lead them. And the nursing child will play by the hole of the cobra, And the weaned child will put his hand on the viper’s den. </w:t>
      </w:r>
      <w:r w:rsidRPr="00B2028F">
        <w:tab/>
        <w:t xml:space="preserve">(Isaiah 11:6–8) </w:t>
      </w:r>
    </w:p>
    <w:p w14:paraId="0FBFBFC9" w14:textId="1BD452D9" w:rsidR="00B2028F" w:rsidRDefault="0065657C" w:rsidP="00653BDF">
      <w:pPr>
        <w:pStyle w:val="BT"/>
      </w:pPr>
      <w:r>
        <w:t xml:space="preserve">6.   </w:t>
      </w:r>
      <w:r w:rsidR="00B2028F">
        <w:t>N</w:t>
      </w:r>
      <w:r>
        <w:t>o</w:t>
      </w:r>
      <w:r w:rsidR="00B2028F">
        <w:t xml:space="preserve"> More Sickness</w:t>
      </w:r>
    </w:p>
    <w:p w14:paraId="2170DDD2" w14:textId="2265C284" w:rsidR="00B2028F" w:rsidRDefault="00B2028F" w:rsidP="00AB2267">
      <w:pPr>
        <w:pStyle w:val="QT"/>
      </w:pPr>
      <w:r w:rsidRPr="00B2028F">
        <w:t xml:space="preserve">No longer will there be in it an infant who lives but a few days, Or an old man who does not live out his days; For the youth will die at the age of one hundred And the one who does not reach the age of one hundred </w:t>
      </w:r>
      <w:r w:rsidR="0065657C">
        <w:t>s</w:t>
      </w:r>
      <w:r w:rsidRPr="00B2028F">
        <w:t xml:space="preserve">hall be thought accursed. </w:t>
      </w:r>
      <w:r w:rsidRPr="00B2028F">
        <w:tab/>
      </w:r>
      <w:r w:rsidRPr="00B2028F">
        <w:tab/>
      </w:r>
      <w:r w:rsidRPr="00B2028F">
        <w:tab/>
      </w:r>
      <w:r w:rsidRPr="00B2028F">
        <w:tab/>
      </w:r>
      <w:r w:rsidRPr="00B2028F">
        <w:tab/>
        <w:t xml:space="preserve">(Isaiah 65:20) </w:t>
      </w:r>
    </w:p>
    <w:p w14:paraId="33AC065D" w14:textId="7D7D6771" w:rsidR="002238C8" w:rsidRDefault="002238C8" w:rsidP="0065657C">
      <w:pPr>
        <w:pStyle w:val="BT"/>
        <w:numPr>
          <w:ilvl w:val="0"/>
          <w:numId w:val="50"/>
        </w:numPr>
      </w:pPr>
      <w:r>
        <w:t xml:space="preserve">Absolute Ethical Norms Will be </w:t>
      </w:r>
      <w:r w:rsidR="00492BFA">
        <w:t>Established</w:t>
      </w:r>
    </w:p>
    <w:p w14:paraId="7BC8D014" w14:textId="16E71106" w:rsidR="002238C8" w:rsidRDefault="002238C8" w:rsidP="00AB2267">
      <w:pPr>
        <w:pStyle w:val="QT"/>
      </w:pPr>
      <w:r w:rsidRPr="00C133DE">
        <w:t xml:space="preserve">For the law will go forth from Zion, And the word of the Lord from Jerusalem. </w:t>
      </w:r>
      <w:r w:rsidRPr="002238C8">
        <w:t xml:space="preserve">And He will judge between the nations, And will render decisions for many peoples; </w:t>
      </w:r>
      <w:r w:rsidRPr="002238C8">
        <w:tab/>
        <w:t xml:space="preserve">  </w:t>
      </w:r>
      <w:r w:rsidRPr="002238C8">
        <w:tab/>
        <w:t xml:space="preserve">(Isaiah 2:2–4) </w:t>
      </w:r>
    </w:p>
    <w:p w14:paraId="05EBA7B0" w14:textId="021ADAF3" w:rsidR="002238C8" w:rsidRDefault="002238C8" w:rsidP="00AB2267">
      <w:pPr>
        <w:pStyle w:val="QT"/>
      </w:pPr>
      <w:r w:rsidRPr="00C133DE">
        <w:t>And all your sons will be taught of the Lord</w:t>
      </w:r>
      <w:r w:rsidR="0065657C">
        <w:rPr>
          <w:b/>
          <w:bCs/>
        </w:rPr>
        <w:t xml:space="preserve"> </w:t>
      </w:r>
      <w:r w:rsidRPr="002238C8">
        <w:t xml:space="preserve"> </w:t>
      </w:r>
      <w:r w:rsidRPr="002238C8">
        <w:tab/>
        <w:t xml:space="preserve">(Isaiah 54:13) </w:t>
      </w:r>
      <w:r w:rsidR="0065657C">
        <w:t xml:space="preserve"> </w:t>
      </w:r>
    </w:p>
    <w:p w14:paraId="3F6B78A8" w14:textId="39BE9FB2" w:rsidR="002238C8" w:rsidRDefault="002238C8" w:rsidP="0065657C">
      <w:pPr>
        <w:pStyle w:val="BT"/>
        <w:numPr>
          <w:ilvl w:val="0"/>
          <w:numId w:val="50"/>
        </w:numPr>
      </w:pPr>
      <w:r>
        <w:t>Curse on Nature  will be lifted</w:t>
      </w:r>
    </w:p>
    <w:p w14:paraId="05538C4A" w14:textId="45C97EFE" w:rsidR="000F2120" w:rsidRDefault="001B752E" w:rsidP="00AB2267">
      <w:pPr>
        <w:pStyle w:val="QT"/>
      </w:pPr>
      <w:r>
        <w:t>T</w:t>
      </w:r>
      <w:r w:rsidR="002238C8" w:rsidRPr="002238C8">
        <w:t xml:space="preserve">he creation itself also </w:t>
      </w:r>
      <w:r w:rsidR="002238C8" w:rsidRPr="00C133DE">
        <w:t>will be set free from its slavery to corruption</w:t>
      </w:r>
      <w:r w:rsidR="002238C8" w:rsidRPr="002238C8">
        <w:rPr>
          <w:b/>
          <w:bCs/>
        </w:rPr>
        <w:t xml:space="preserve"> </w:t>
      </w:r>
      <w:r w:rsidR="002238C8" w:rsidRPr="002238C8">
        <w:t>into the freedom of the glory of the children of God.</w:t>
      </w:r>
      <w:r w:rsidR="0065657C">
        <w:t xml:space="preserve"> </w:t>
      </w:r>
      <w:r w:rsidR="002238C8" w:rsidRPr="002238C8">
        <w:tab/>
      </w:r>
      <w:r w:rsidR="002238C8" w:rsidRPr="002238C8">
        <w:tab/>
      </w:r>
      <w:r w:rsidR="002238C8" w:rsidRPr="002238C8">
        <w:tab/>
      </w:r>
      <w:r w:rsidR="002238C8" w:rsidRPr="002238C8">
        <w:tab/>
      </w:r>
      <w:r w:rsidR="002238C8" w:rsidRPr="002238C8">
        <w:tab/>
        <w:t>(Romans 8:21)</w:t>
      </w:r>
    </w:p>
    <w:p w14:paraId="25B971B5" w14:textId="09E6D5A4" w:rsidR="00853A29" w:rsidRDefault="00853A29" w:rsidP="00853A29">
      <w:pPr>
        <w:pStyle w:val="H3"/>
      </w:pPr>
      <w:bookmarkStart w:id="18" w:name="_Toc226192102"/>
      <w:r>
        <w:t>The  New Heavens and the New Earth</w:t>
      </w:r>
      <w:bookmarkEnd w:id="18"/>
    </w:p>
    <w:p w14:paraId="4FB8B73F" w14:textId="0D09A5E3" w:rsidR="00853A29" w:rsidRDefault="00853A29" w:rsidP="00853A29">
      <w:pPr>
        <w:pStyle w:val="BT"/>
      </w:pPr>
      <w:r>
        <w:t xml:space="preserve">At the end of the Great Tribulation, Christ returns to earth. </w:t>
      </w:r>
    </w:p>
    <w:p w14:paraId="13D57AB7" w14:textId="2EE17B15" w:rsidR="00853A29" w:rsidRPr="00853A29" w:rsidRDefault="00853A29" w:rsidP="00853A29">
      <w:pPr>
        <w:pStyle w:val="BT"/>
        <w:ind w:firstLine="0"/>
        <w:rPr>
          <w:i/>
          <w:iCs/>
        </w:rPr>
      </w:pPr>
      <w:r w:rsidRPr="00853A29">
        <w:rPr>
          <w:i/>
          <w:iCs/>
        </w:rPr>
        <w:t xml:space="preserve">Then the seventh angel sounded; and there were loud voices in heaven, saying,  “The kingdom of the world has become the kingdom of our Lord and of His Christ; and </w:t>
      </w:r>
      <w:r w:rsidRPr="00A12AD0">
        <w:rPr>
          <w:b/>
          <w:bCs/>
          <w:i/>
          <w:iCs/>
        </w:rPr>
        <w:t>He will reign forever and ever.</w:t>
      </w:r>
      <w:r w:rsidRPr="00853A29">
        <w:rPr>
          <w:i/>
          <w:iCs/>
        </w:rPr>
        <w:t xml:space="preserve">” </w:t>
      </w:r>
      <w:r w:rsidRPr="00853A29">
        <w:rPr>
          <w:i/>
          <w:iCs/>
        </w:rPr>
        <w:tab/>
      </w:r>
      <w:r w:rsidRPr="00853A29">
        <w:rPr>
          <w:i/>
          <w:iCs/>
        </w:rPr>
        <w:tab/>
      </w:r>
    </w:p>
    <w:p w14:paraId="5264545F" w14:textId="1DBD3E88" w:rsidR="00853A29" w:rsidRDefault="00853A29" w:rsidP="00853A29">
      <w:pPr>
        <w:pStyle w:val="BT"/>
        <w:ind w:firstLine="0"/>
        <w:rPr>
          <w:i/>
          <w:iCs/>
        </w:rPr>
      </w:pPr>
      <w:r w:rsidRPr="00853A29">
        <w:rPr>
          <w:i/>
          <w:iCs/>
        </w:rPr>
        <w:t xml:space="preserve">And the twenty-four elders, who sit on their thrones before God, fell on their faces and worshiped God, saying “We give You thanks, O Lord God, the Almighty, who are and who were, because </w:t>
      </w:r>
      <w:r w:rsidRPr="00853A29">
        <w:rPr>
          <w:b/>
          <w:bCs/>
          <w:i/>
          <w:iCs/>
        </w:rPr>
        <w:t xml:space="preserve">You have taken </w:t>
      </w:r>
      <w:r w:rsidR="008E313E">
        <w:rPr>
          <w:b/>
          <w:bCs/>
          <w:i/>
          <w:iCs/>
        </w:rPr>
        <w:t>Y</w:t>
      </w:r>
      <w:r w:rsidRPr="00853A29">
        <w:rPr>
          <w:b/>
          <w:bCs/>
          <w:i/>
          <w:iCs/>
        </w:rPr>
        <w:t xml:space="preserve">our great power and have begun to reign. </w:t>
      </w:r>
      <w:r w:rsidRPr="00853A29">
        <w:rPr>
          <w:i/>
          <w:iCs/>
        </w:rPr>
        <w:t>And the nations were enraged, and Your wrath came, and the time came for the dead to be judged</w:t>
      </w:r>
      <w:r w:rsidR="008E313E">
        <w:rPr>
          <w:i/>
          <w:iCs/>
        </w:rPr>
        <w:t>” (Rev 11:15-18a)</w:t>
      </w:r>
      <w:r w:rsidRPr="00853A29">
        <w:rPr>
          <w:i/>
          <w:iCs/>
        </w:rPr>
        <w:t>, and “For behold,</w:t>
      </w:r>
      <w:r w:rsidRPr="00853A29">
        <w:rPr>
          <w:b/>
          <w:bCs/>
          <w:i/>
          <w:iCs/>
        </w:rPr>
        <w:t xml:space="preserve"> I create </w:t>
      </w:r>
      <w:hyperlink r:id="rId12" w:history="1">
        <w:r w:rsidRPr="00853A29">
          <w:rPr>
            <w:rStyle w:val="Hyperlink"/>
            <w:b/>
            <w:bCs/>
            <w:i/>
            <w:iCs/>
            <w:color w:val="auto"/>
            <w:u w:val="none"/>
          </w:rPr>
          <w:t>new heavens</w:t>
        </w:r>
      </w:hyperlink>
      <w:r w:rsidRPr="00853A29">
        <w:rPr>
          <w:b/>
          <w:bCs/>
          <w:i/>
          <w:iCs/>
        </w:rPr>
        <w:t> and a new earth,</w:t>
      </w:r>
      <w:r w:rsidRPr="00853A29">
        <w:rPr>
          <w:i/>
          <w:iCs/>
        </w:rPr>
        <w:t xml:space="preserve"> and the former things </w:t>
      </w:r>
      <w:r w:rsidR="008E313E">
        <w:rPr>
          <w:i/>
          <w:iCs/>
        </w:rPr>
        <w:t>will</w:t>
      </w:r>
      <w:r w:rsidR="008E313E" w:rsidRPr="00853A29">
        <w:rPr>
          <w:i/>
          <w:iCs/>
        </w:rPr>
        <w:t xml:space="preserve"> </w:t>
      </w:r>
      <w:r w:rsidRPr="00853A29">
        <w:rPr>
          <w:i/>
          <w:iCs/>
        </w:rPr>
        <w:t xml:space="preserve">not </w:t>
      </w:r>
      <w:r w:rsidRPr="00853A29">
        <w:rPr>
          <w:i/>
          <w:iCs/>
        </w:rPr>
        <w:lastRenderedPageBreak/>
        <w:t>be remembered or come into mind</w:t>
      </w:r>
      <w:r w:rsidR="008E313E">
        <w:rPr>
          <w:i/>
          <w:iCs/>
        </w:rPr>
        <w:t>” (</w:t>
      </w:r>
      <w:r w:rsidR="008E313E" w:rsidRPr="00853A29">
        <w:rPr>
          <w:i/>
          <w:iCs/>
        </w:rPr>
        <w:t>Isaiah 65:17</w:t>
      </w:r>
      <w:r w:rsidR="008E313E">
        <w:rPr>
          <w:i/>
          <w:iCs/>
        </w:rPr>
        <w:t>)</w:t>
      </w:r>
      <w:r w:rsidR="008E313E" w:rsidRPr="00853A29">
        <w:rPr>
          <w:i/>
          <w:iCs/>
        </w:rPr>
        <w:t>.</w:t>
      </w:r>
      <w:r w:rsidRPr="00853A29">
        <w:rPr>
          <w:i/>
          <w:iCs/>
        </w:rPr>
        <w:t xml:space="preserve"> </w:t>
      </w:r>
      <w:r w:rsidRPr="00853A29">
        <w:rPr>
          <w:i/>
          <w:iCs/>
        </w:rPr>
        <w:tab/>
      </w:r>
      <w:r w:rsidR="008E313E">
        <w:rPr>
          <w:i/>
          <w:iCs/>
        </w:rPr>
        <w:t>“</w:t>
      </w:r>
      <w:r w:rsidRPr="00853A29">
        <w:rPr>
          <w:i/>
          <w:iCs/>
        </w:rPr>
        <w:t>But according to His promise we are looking for </w:t>
      </w:r>
      <w:hyperlink r:id="rId13" w:history="1">
        <w:r w:rsidRPr="00853A29">
          <w:rPr>
            <w:rStyle w:val="Hyperlink"/>
            <w:i/>
            <w:iCs/>
            <w:color w:val="auto"/>
            <w:u w:val="none"/>
          </w:rPr>
          <w:t>new heavens</w:t>
        </w:r>
      </w:hyperlink>
      <w:r w:rsidRPr="00853A29">
        <w:rPr>
          <w:i/>
          <w:iCs/>
        </w:rPr>
        <w:t> and a new earth, in which righteousness dwells</w:t>
      </w:r>
      <w:r w:rsidR="008E313E">
        <w:rPr>
          <w:i/>
          <w:iCs/>
        </w:rPr>
        <w:t xml:space="preserve">” </w:t>
      </w:r>
      <w:r w:rsidRPr="00853A29">
        <w:rPr>
          <w:i/>
          <w:iCs/>
        </w:rPr>
        <w:t>(</w:t>
      </w:r>
      <w:r w:rsidR="008E313E">
        <w:rPr>
          <w:i/>
          <w:iCs/>
        </w:rPr>
        <w:t>2 Pet 3:13)</w:t>
      </w:r>
      <w:r w:rsidRPr="00853A29">
        <w:rPr>
          <w:i/>
          <w:iCs/>
        </w:rPr>
        <w:t>.</w:t>
      </w:r>
    </w:p>
    <w:p w14:paraId="0819BEF1" w14:textId="71C5F567" w:rsidR="00F44B72" w:rsidRPr="00853A29" w:rsidRDefault="004B148E" w:rsidP="00853A29">
      <w:pPr>
        <w:pStyle w:val="H3"/>
      </w:pPr>
      <w:bookmarkStart w:id="19" w:name="_Toc226192103"/>
      <w:r w:rsidRPr="00853A29">
        <w:t>A</w:t>
      </w:r>
      <w:r w:rsidR="00B61823" w:rsidRPr="00853A29">
        <w:t xml:space="preserve"> Life</w:t>
      </w:r>
      <w:r w:rsidR="00F44B72" w:rsidRPr="00853A29">
        <w:t xml:space="preserve"> of </w:t>
      </w:r>
      <w:r w:rsidR="00653BDF" w:rsidRPr="00853A29">
        <w:t>Discipleship</w:t>
      </w:r>
      <w:bookmarkEnd w:id="19"/>
    </w:p>
    <w:p w14:paraId="3B21F720" w14:textId="108BCACA" w:rsidR="002F346B" w:rsidRDefault="002F346B" w:rsidP="002F346B">
      <w:pPr>
        <w:pStyle w:val="BT"/>
      </w:pPr>
      <w:r>
        <w:t>As the children of Israel were preparing to</w:t>
      </w:r>
      <w:r w:rsidR="00CC5D70">
        <w:t xml:space="preserve"> </w:t>
      </w:r>
      <w:r>
        <w:t>take possession of the Promised Land, the Lord instructed them as follows:</w:t>
      </w:r>
    </w:p>
    <w:p w14:paraId="29CA1A72" w14:textId="501F519B" w:rsidR="00CD2FA3" w:rsidRDefault="0069581F" w:rsidP="00AB2267">
      <w:pPr>
        <w:pStyle w:val="QT"/>
      </w:pPr>
      <w:r w:rsidRPr="0069581F">
        <w:t xml:space="preserve">Now, O Israel, listen to the statutes and the judgments which I am teaching you to perform, so that you </w:t>
      </w:r>
      <w:r w:rsidRPr="003A587A">
        <w:rPr>
          <w:b/>
          <w:bCs/>
        </w:rPr>
        <w:t>may live</w:t>
      </w:r>
      <w:r w:rsidRPr="0069581F">
        <w:t xml:space="preserve"> and go in and take possession of the land which the LORD, the God of your fathers, is giving you. You shall not add to the word which I am commanding you, nor take away from it, that you may keep the commandments of the LORD your God which I command you</w:t>
      </w:r>
      <w:r w:rsidR="00CD2FA3">
        <w:t>.</w:t>
      </w:r>
    </w:p>
    <w:p w14:paraId="242EF96E" w14:textId="286E77E3" w:rsidR="002F346B" w:rsidRDefault="002F346B" w:rsidP="00AB2267">
      <w:pPr>
        <w:pStyle w:val="QT"/>
      </w:pPr>
      <w:r>
        <w:t>(Deuteronomy 4:1-2).</w:t>
      </w:r>
    </w:p>
    <w:p w14:paraId="51AEDD31" w14:textId="20BE5109" w:rsidR="002F346B" w:rsidRDefault="002F346B" w:rsidP="002F346B">
      <w:pPr>
        <w:pStyle w:val="BT"/>
      </w:pPr>
      <w:r>
        <w:t xml:space="preserve">What is meant by “live?”  Since it is based on good works and obedience to God, it cannot refer to </w:t>
      </w:r>
      <w:r w:rsidR="0041479C">
        <w:t xml:space="preserve">spiritual rebirth. </w:t>
      </w:r>
      <w:r w:rsidR="00157305">
        <w:t>Instead,</w:t>
      </w:r>
      <w:r w:rsidR="00F265E5">
        <w:t xml:space="preserve"> </w:t>
      </w:r>
      <w:r>
        <w:t>it refer</w:t>
      </w:r>
      <w:r w:rsidR="00CD2FA3">
        <w:t>s</w:t>
      </w:r>
      <w:r>
        <w:t xml:space="preserve"> to</w:t>
      </w:r>
      <w:r w:rsidRPr="00CD2FA3">
        <w:rPr>
          <w:b/>
          <w:bCs/>
        </w:rPr>
        <w:t xml:space="preserve"> a full enjoyment of life</w:t>
      </w:r>
      <w:r w:rsidR="00C037D8">
        <w:rPr>
          <w:b/>
          <w:bCs/>
        </w:rPr>
        <w:t xml:space="preserve">.  </w:t>
      </w:r>
      <w:r w:rsidR="00C037D8" w:rsidRPr="00C037D8">
        <w:t>T</w:t>
      </w:r>
      <w:r>
        <w:t xml:space="preserve">aking possession of the Promised Land </w:t>
      </w:r>
      <w:r w:rsidR="00CD2FA3">
        <w:t>was</w:t>
      </w:r>
      <w:r>
        <w:t xml:space="preserve"> contingent </w:t>
      </w:r>
      <w:r w:rsidR="00CD2FA3">
        <w:t>on</w:t>
      </w:r>
      <w:r>
        <w:t xml:space="preserve"> obedience </w:t>
      </w:r>
      <w:r w:rsidR="00CD2FA3">
        <w:t>to the</w:t>
      </w:r>
      <w:r>
        <w:t xml:space="preserve"> decrees and laws.  This</w:t>
      </w:r>
      <w:r w:rsidR="00CC5D70">
        <w:t xml:space="preserve"> suggests</w:t>
      </w:r>
      <w:r>
        <w:t xml:space="preserve"> that entrance into the promised land </w:t>
      </w:r>
      <w:r w:rsidR="00CD2FA3">
        <w:t>is</w:t>
      </w:r>
      <w:r>
        <w:t xml:space="preserve"> not a good parallel to entering heaven when </w:t>
      </w:r>
      <w:r w:rsidR="00CB7121">
        <w:t xml:space="preserve">one </w:t>
      </w:r>
      <w:r>
        <w:t>dies, as suggested by some interpreters.</w:t>
      </w:r>
      <w:r w:rsidR="00C037D8">
        <w:t xml:space="preserve">  T</w:t>
      </w:r>
      <w:r>
        <w:t>he</w:t>
      </w:r>
      <w:r w:rsidR="003C53BA">
        <w:t xml:space="preserve"> </w:t>
      </w:r>
      <w:r w:rsidR="0020518A">
        <w:t>Israelites were</w:t>
      </w:r>
      <w:r>
        <w:t xml:space="preserve"> to make a full commitment to obey the Lord, i.e.</w:t>
      </w:r>
      <w:r w:rsidR="0020518A">
        <w:t>, they</w:t>
      </w:r>
      <w:r>
        <w:t xml:space="preserve"> were to become what the New Testament call</w:t>
      </w:r>
      <w:r w:rsidR="00C037D8">
        <w:t>s</w:t>
      </w:r>
      <w:r>
        <w:t xml:space="preserve"> disciple</w:t>
      </w:r>
      <w:r w:rsidR="0041479C">
        <w:t>s</w:t>
      </w:r>
      <w:r>
        <w:t>.</w:t>
      </w:r>
    </w:p>
    <w:p w14:paraId="0A9963B0" w14:textId="49D3262D" w:rsidR="00D428F3" w:rsidRDefault="00D428F3" w:rsidP="00D428F3">
      <w:pPr>
        <w:pStyle w:val="BT"/>
      </w:pPr>
      <w:r>
        <w:t>In some places, the kingdom of God is defined as a righteous way of life (the “narrow gate” and the “narrow way</w:t>
      </w:r>
      <w:r w:rsidRPr="00761E35">
        <w:fldChar w:fldCharType="begin"/>
      </w:r>
      <w:r w:rsidRPr="00761E35">
        <w:instrText>xe "</w:instrText>
      </w:r>
      <w:r>
        <w:instrText>40</w:instrText>
      </w:r>
      <w:r w:rsidRPr="00761E35">
        <w:instrText>*</w:instrText>
      </w:r>
      <w:r>
        <w:instrText>Mt.</w:instrText>
      </w:r>
      <w:r w:rsidR="0002642C">
        <w:instrText xml:space="preserve"> 07\:</w:instrText>
      </w:r>
      <w:r>
        <w:instrText>13-14</w:instrText>
      </w:r>
      <w:r w:rsidRPr="00761E35">
        <w:instrText>"</w:instrText>
      </w:r>
      <w:r w:rsidRPr="00761E35">
        <w:fldChar w:fldCharType="end"/>
      </w:r>
      <w:r w:rsidR="0020518A">
        <w:t>,” Matthew</w:t>
      </w:r>
      <w:r>
        <w:t xml:space="preserve"> 7:13-14). It is an experience of kingdom life that one can enjoy now</w:t>
      </w:r>
      <w:r w:rsidR="00CB7121">
        <w:t>.</w:t>
      </w:r>
      <w:r>
        <w:t xml:space="preserve"> Paul </w:t>
      </w:r>
      <w:r w:rsidR="0020518A">
        <w:t>says,</w:t>
      </w:r>
      <w:r>
        <w:t xml:space="preserve"> “</w:t>
      </w:r>
      <w:r w:rsidRPr="00A868B5">
        <w:rPr>
          <w:i/>
          <w:iCs/>
        </w:rPr>
        <w:t xml:space="preserve">The kingdom of God </w:t>
      </w:r>
      <w:r w:rsidRPr="00157305">
        <w:rPr>
          <w:b/>
          <w:bCs/>
          <w:i/>
          <w:iCs/>
        </w:rPr>
        <w:t>is</w:t>
      </w:r>
      <w:r w:rsidRPr="00A868B5">
        <w:rPr>
          <w:i/>
          <w:iCs/>
        </w:rPr>
        <w:t xml:space="preserve"> … righteousness, peace and joy in the Holy Spirit”</w:t>
      </w:r>
      <w:r>
        <w:t xml:space="preserve"> (Romans 14:17). While some interpreters view “righteousness” in this passage as forensic justification, the </w:t>
      </w:r>
      <w:r w:rsidR="00CB7121">
        <w:t>context</w:t>
      </w:r>
      <w:r>
        <w:t xml:space="preserve"> clearly defines it as entering into discipleship. This “way of living” is also characterized by “peace” among fellow Christians (Romans 14:19) and by serving Christ in a manner that is well pleasing to God and approved by men (v. 18). It is “walking according to love” (Romans 14:15), that is, it is</w:t>
      </w:r>
      <w:r w:rsidRPr="00D428F3">
        <w:rPr>
          <w:i/>
          <w:iCs/>
        </w:rPr>
        <w:t xml:space="preserve"> a kingdom way of living</w:t>
      </w:r>
      <w:r>
        <w:t xml:space="preserve">.  To enter the kingdom is to enter into discipleship. </w:t>
      </w:r>
    </w:p>
    <w:p w14:paraId="39921162" w14:textId="578C6787" w:rsidR="00D428F3" w:rsidRPr="00C230B4" w:rsidRDefault="00D428F3" w:rsidP="00D428F3">
      <w:pPr>
        <w:pStyle w:val="BT"/>
      </w:pPr>
      <w:r w:rsidRPr="00C230B4">
        <w:fldChar w:fldCharType="begin"/>
      </w:r>
      <w:r w:rsidRPr="00C230B4">
        <w:instrText>xe "40*Mt. 06\:33"</w:instrText>
      </w:r>
      <w:r w:rsidRPr="00C230B4">
        <w:fldChar w:fldCharType="end"/>
      </w:r>
      <w:r w:rsidRPr="00C230B4">
        <w:t xml:space="preserve">In Matthew 6:33, Jesus exhorts his </w:t>
      </w:r>
      <w:r>
        <w:t xml:space="preserve">followers who are saved </w:t>
      </w:r>
      <w:r w:rsidRPr="00C230B4">
        <w:t>to “seek the kingdom.”</w:t>
      </w:r>
      <w:r w:rsidRPr="00C230B4">
        <w:fldChar w:fldCharType="begin"/>
      </w:r>
      <w:r w:rsidRPr="00C230B4">
        <w:instrText xml:space="preserve"> XE “seek the kingdom” </w:instrText>
      </w:r>
      <w:r w:rsidRPr="00C230B4">
        <w:fldChar w:fldCharType="end"/>
      </w:r>
      <w:r w:rsidRPr="00C230B4">
        <w:t xml:space="preserve">  This is another way of calling them to </w:t>
      </w:r>
      <w:r w:rsidR="0020518A" w:rsidRPr="00C230B4">
        <w:t>ente</w:t>
      </w:r>
      <w:r w:rsidR="0020518A">
        <w:t>r</w:t>
      </w:r>
      <w:r>
        <w:t xml:space="preserve"> </w:t>
      </w:r>
      <w:r w:rsidRPr="00C230B4">
        <w:t>fully committed discipleship a</w:t>
      </w:r>
      <w:r>
        <w:t>nd experience</w:t>
      </w:r>
      <w:r w:rsidRPr="00C230B4">
        <w:t xml:space="preserve"> kingdom way of living.  When Jesus says, “</w:t>
      </w:r>
      <w:r w:rsidRPr="00C230B4">
        <w:rPr>
          <w:i/>
        </w:rPr>
        <w:t>But seek first His kingdom and His righteousness, and all these things will be added to you,</w:t>
      </w:r>
      <w:r w:rsidRPr="00C230B4">
        <w:t xml:space="preserve">” probably, </w:t>
      </w:r>
      <w:r w:rsidRPr="00C230B4">
        <w:fldChar w:fldCharType="begin"/>
      </w:r>
      <w:r w:rsidRPr="00C230B4">
        <w:instrText xml:space="preserve">xe "aa*Luz, Ulrich" </w:instrText>
      </w:r>
      <w:r w:rsidRPr="00C230B4">
        <w:fldChar w:fldCharType="end"/>
      </w:r>
      <w:r w:rsidRPr="00C230B4">
        <w:t>as many have suggested,</w:t>
      </w:r>
      <w:r w:rsidRPr="00C230B4">
        <w:rPr>
          <w:vertAlign w:val="superscript"/>
        </w:rPr>
        <w:footnoteReference w:id="3"/>
      </w:r>
      <w:r w:rsidRPr="00C230B4">
        <w:t xml:space="preserve"> the phrase “</w:t>
      </w:r>
      <w:r w:rsidRPr="00C230B4">
        <w:rPr>
          <w:i/>
        </w:rPr>
        <w:t xml:space="preserve">and His </w:t>
      </w:r>
      <w:r w:rsidRPr="00C230B4">
        <w:rPr>
          <w:i/>
        </w:rPr>
        <w:fldChar w:fldCharType="begin"/>
      </w:r>
      <w:r w:rsidRPr="00C230B4">
        <w:rPr>
          <w:i/>
        </w:rPr>
        <w:instrText xml:space="preserve">xe "aa*Hagner, Donald A." </w:instrText>
      </w:r>
      <w:r w:rsidRPr="00C230B4">
        <w:rPr>
          <w:i/>
        </w:rPr>
        <w:fldChar w:fldCharType="end"/>
      </w:r>
      <w:r w:rsidRPr="00C230B4">
        <w:rPr>
          <w:i/>
        </w:rPr>
        <w:t>righteousness</w:t>
      </w:r>
      <w:r w:rsidRPr="00C230B4">
        <w:t>” explains the preceding words “His kingdom.”</w:t>
      </w:r>
      <w:r w:rsidRPr="00C230B4">
        <w:rPr>
          <w:vertAlign w:val="superscript"/>
        </w:rPr>
        <w:footnoteReference w:id="4"/>
      </w:r>
      <w:r w:rsidRPr="00C230B4">
        <w:t xml:space="preserve">  </w:t>
      </w:r>
    </w:p>
    <w:p w14:paraId="2DC3E335" w14:textId="33B1C126" w:rsidR="00CD2FA3" w:rsidRDefault="00D428F3" w:rsidP="00D428F3">
      <w:pPr>
        <w:pStyle w:val="BT"/>
        <w:rPr>
          <w:lang w:bidi="he-IL"/>
        </w:rPr>
      </w:pPr>
      <w:r w:rsidRPr="00C230B4">
        <w:t>France agrees, “T</w:t>
      </w:r>
      <w:r w:rsidRPr="00C230B4">
        <w:rPr>
          <w:lang w:bidi="he-IL"/>
        </w:rPr>
        <w:t xml:space="preserve">he idea of “seeking God’s kingship” is best understood as … resolving to </w:t>
      </w:r>
      <w:r w:rsidRPr="00C230B4">
        <w:rPr>
          <w:b/>
          <w:bCs/>
          <w:lang w:bidi="he-IL"/>
        </w:rPr>
        <w:t>live under God’s direction and control</w:t>
      </w:r>
      <w:r w:rsidRPr="00C230B4">
        <w:rPr>
          <w:lang w:bidi="he-IL"/>
        </w:rPr>
        <w:t xml:space="preserve"> … God’s kingship means God’s people living under God’s rule.”</w:t>
      </w:r>
      <w:r w:rsidRPr="00C230B4">
        <w:rPr>
          <w:vertAlign w:val="superscript"/>
          <w:lang w:bidi="he-IL"/>
        </w:rPr>
        <w:footnoteReference w:id="5"/>
      </w:r>
      <w:r w:rsidRPr="00C230B4">
        <w:rPr>
          <w:lang w:bidi="he-IL"/>
        </w:rPr>
        <w:t xml:space="preserve"> Or, as we have said, they should “seek the kingdom way of life.”</w:t>
      </w:r>
    </w:p>
    <w:p w14:paraId="671F3403" w14:textId="2D48F121" w:rsidR="0000591A" w:rsidRPr="00C230B4" w:rsidRDefault="0000591A" w:rsidP="0000591A">
      <w:pPr>
        <w:pStyle w:val="BT"/>
      </w:pPr>
      <w:r w:rsidRPr="00C230B4">
        <w:t>Luke says, “</w:t>
      </w:r>
      <w:r w:rsidRPr="00C230B4">
        <w:rPr>
          <w:i/>
        </w:rPr>
        <w:t>Seek His kingdom</w:t>
      </w:r>
      <w:r>
        <w:rPr>
          <w:i/>
        </w:rPr>
        <w:t>,</w:t>
      </w:r>
      <w:r w:rsidRPr="00C230B4">
        <w:t xml:space="preserve">” which, according to Bock,  is </w:t>
      </w:r>
      <w:r w:rsidRPr="00C230B4">
        <w:fldChar w:fldCharType="begin"/>
      </w:r>
      <w:r w:rsidRPr="00C230B4">
        <w:instrText xml:space="preserve">xe "aa*Bock, Darrell L." </w:instrText>
      </w:r>
      <w:r w:rsidRPr="00C230B4">
        <w:fldChar w:fldCharType="end"/>
      </w:r>
      <w:r w:rsidRPr="00C230B4">
        <w:t>commonly understood to mean, “to seek to live in a way that honors God’s presence and rule.”</w:t>
      </w:r>
      <w:r w:rsidRPr="00C230B4">
        <w:rPr>
          <w:vertAlign w:val="superscript"/>
        </w:rPr>
        <w:footnoteReference w:id="6"/>
      </w:r>
      <w:r w:rsidRPr="00C230B4">
        <w:t xml:space="preserve"> </w:t>
      </w:r>
      <w:r>
        <w:t>It does not mean to seek personal salvation</w:t>
      </w:r>
      <w:r w:rsidR="00B22D45">
        <w:t>.</w:t>
      </w:r>
      <w:r w:rsidRPr="00C230B4">
        <w:t xml:space="preserve"> Jesus explains what seeking the kingdom means when He </w:t>
      </w:r>
      <w:r>
        <w:t>tells His disciples that one must be willing to sell their possessions (Luke 18:24) if they want</w:t>
      </w:r>
      <w:r w:rsidRPr="00C230B4">
        <w:t xml:space="preserve"> to “enter the kingdom.”  This act is equivalent to laying up treasure in heaven, seeking kingdom priorities</w:t>
      </w:r>
      <w:r>
        <w:t xml:space="preserve"> —a theme Jesus spoke of elsewhere </w:t>
      </w:r>
      <w:r w:rsidRPr="00C230B4">
        <w:t>(Luke 12:31-34).</w:t>
      </w:r>
      <w:r w:rsidRPr="00C230B4">
        <w:rPr>
          <w:noProof/>
        </w:rPr>
        <w:t xml:space="preserve"> </w:t>
      </w:r>
      <w:r w:rsidRPr="00C230B4">
        <w:rPr>
          <w:noProof/>
        </w:rPr>
        <w:fldChar w:fldCharType="begin"/>
      </w:r>
      <w:r w:rsidRPr="00C230B4">
        <w:rPr>
          <w:noProof/>
        </w:rPr>
        <w:instrText>xe “aa*Hendriksen, William</w:instrText>
      </w:r>
      <w:r w:rsidRPr="00C230B4">
        <w:rPr>
          <w:noProof/>
        </w:rPr>
        <w:fldChar w:fldCharType="end"/>
      </w:r>
    </w:p>
    <w:p w14:paraId="331B50B3" w14:textId="77777777" w:rsidR="0000591A" w:rsidRPr="00C230B4" w:rsidRDefault="0000591A" w:rsidP="0000591A">
      <w:pPr>
        <w:pStyle w:val="BT"/>
      </w:pPr>
      <w:r w:rsidRPr="00C230B4">
        <w:lastRenderedPageBreak/>
        <w:fldChar w:fldCharType="begin"/>
      </w:r>
      <w:r w:rsidRPr="00C230B4">
        <w:instrText xml:space="preserve">xe "aa*Ridderbos, Herman" </w:instrText>
      </w:r>
      <w:r w:rsidRPr="00C230B4">
        <w:fldChar w:fldCharType="end"/>
      </w:r>
      <w:r w:rsidRPr="00C230B4">
        <w:t xml:space="preserve"> Herman Ridderbos </w:t>
      </w:r>
      <w:r>
        <w:t>agrees</w:t>
      </w:r>
      <w:r w:rsidRPr="00C230B4">
        <w:t>,</w:t>
      </w:r>
    </w:p>
    <w:p w14:paraId="39F3B54D" w14:textId="77777777" w:rsidR="0000591A" w:rsidRPr="00C230B4" w:rsidRDefault="0000591A" w:rsidP="00AB2267">
      <w:pPr>
        <w:pStyle w:val="QT"/>
      </w:pPr>
      <w:r w:rsidRPr="00C230B4">
        <w:t>The kingdom of God and righteousness are spoken of in the form of a hendiadys.</w:t>
      </w:r>
      <w:r w:rsidRPr="00C230B4">
        <w:rPr>
          <w:vertAlign w:val="superscript"/>
        </w:rPr>
        <w:footnoteReference w:id="7"/>
      </w:r>
      <w:r w:rsidRPr="00C230B4">
        <w:t xml:space="preserve">  It may be rightly said, therefore, that </w:t>
      </w:r>
      <w:r w:rsidRPr="00C230B4">
        <w:rPr>
          <w:b/>
        </w:rPr>
        <w:t>sometimes kingdom and ethical righteousness are synonymous concepts</w:t>
      </w:r>
      <w:r w:rsidRPr="00C230B4">
        <w:t xml:space="preserve"> in Jesus’ preaching.  The one is unthinkable without the other.</w:t>
      </w:r>
      <w:r w:rsidRPr="00C230B4">
        <w:rPr>
          <w:vertAlign w:val="superscript"/>
        </w:rPr>
        <w:footnoteReference w:id="8"/>
      </w:r>
      <w:r w:rsidRPr="00C230B4">
        <w:t xml:space="preserve">  </w:t>
      </w:r>
    </w:p>
    <w:p w14:paraId="557F0F62" w14:textId="327C9022" w:rsidR="0000591A" w:rsidRPr="00C230B4" w:rsidRDefault="0000591A" w:rsidP="0000591A">
      <w:pPr>
        <w:pStyle w:val="BT"/>
      </w:pPr>
      <w:r w:rsidRPr="00C230B4">
        <w:fldChar w:fldCharType="begin"/>
      </w:r>
      <w:r w:rsidRPr="00C230B4">
        <w:instrText xml:space="preserve">xe “aa*Wallace, Daniel” </w:instrText>
      </w:r>
      <w:r w:rsidRPr="00C230B4">
        <w:fldChar w:fldCharType="end"/>
      </w:r>
      <w:r>
        <w:t>In other words, believers are to seek His kingdom, which is  His righteousness. This passage defines the kingdom itself as the way of discipleship. Elsewhere, Jesus teaches that it involves forgiving others (cf. Matthew 18:22-35) and a lifetime of preparation for His return (25:1ff.).</w:t>
      </w:r>
    </w:p>
    <w:p w14:paraId="067DF63A" w14:textId="33FDC09A" w:rsidR="0000591A" w:rsidRPr="00C230B4" w:rsidRDefault="0000591A" w:rsidP="0000591A">
      <w:pPr>
        <w:pStyle w:val="BT"/>
      </w:pPr>
      <w:r>
        <w:t>A comparison of the requirements for Kingdom entrance and the requirements for discipleship demonstrate that the call is to believers, not non-believers, to enter in the Kingdom.  It is a call to fully committed discipleship.</w:t>
      </w:r>
    </w:p>
    <w:p w14:paraId="3D768F0E" w14:textId="77777777" w:rsidR="00CD2FA3" w:rsidRDefault="00CD2FA3" w:rsidP="002F346B">
      <w:pPr>
        <w:pStyle w:val="BT"/>
      </w:pPr>
    </w:p>
    <w:tbl>
      <w:tblPr>
        <w:tblW w:w="6155" w:type="dxa"/>
        <w:jc w:val="center"/>
        <w:tblLook w:val="04A0" w:firstRow="1" w:lastRow="0" w:firstColumn="1" w:lastColumn="0" w:noHBand="0" w:noVBand="1"/>
      </w:tblPr>
      <w:tblGrid>
        <w:gridCol w:w="2846"/>
        <w:gridCol w:w="3309"/>
      </w:tblGrid>
      <w:tr w:rsidR="0065657C" w:rsidRPr="00C230B4" w14:paraId="0637A69F" w14:textId="77777777" w:rsidTr="007E4600">
        <w:trPr>
          <w:trHeight w:val="206"/>
          <w:jc w:val="center"/>
        </w:trPr>
        <w:tc>
          <w:tcPr>
            <w:tcW w:w="2846" w:type="dxa"/>
            <w:tcBorders>
              <w:bottom w:val="single" w:sz="4" w:space="0" w:color="auto"/>
            </w:tcBorders>
            <w:shd w:val="clear" w:color="auto" w:fill="000000"/>
            <w:vAlign w:val="center"/>
          </w:tcPr>
          <w:p w14:paraId="3441FBA4" w14:textId="528CFFDB" w:rsidR="0065657C" w:rsidRPr="00C30501" w:rsidRDefault="0065657C" w:rsidP="007E4600">
            <w:pPr>
              <w:pStyle w:val="BL"/>
              <w:jc w:val="center"/>
              <w:rPr>
                <w:rFonts w:ascii="Arial" w:hAnsi="Arial" w:cs="Arial"/>
                <w:b/>
                <w:bCs/>
                <w:szCs w:val="24"/>
              </w:rPr>
            </w:pPr>
            <w:bookmarkStart w:id="20" w:name="_Hlk179882351"/>
            <w:r>
              <w:rPr>
                <w:rFonts w:ascii="Arial" w:hAnsi="Arial" w:cs="Arial"/>
                <w:b/>
                <w:bCs/>
                <w:szCs w:val="24"/>
              </w:rPr>
              <w:t xml:space="preserve">Requirements for Kingdom </w:t>
            </w:r>
            <w:r w:rsidRPr="00C30501">
              <w:rPr>
                <w:rFonts w:ascii="Arial" w:hAnsi="Arial" w:cs="Arial"/>
                <w:b/>
                <w:bCs/>
                <w:szCs w:val="24"/>
              </w:rPr>
              <w:t>Entrance</w:t>
            </w:r>
          </w:p>
        </w:tc>
        <w:tc>
          <w:tcPr>
            <w:tcW w:w="3309" w:type="dxa"/>
            <w:shd w:val="clear" w:color="auto" w:fill="000000"/>
            <w:vAlign w:val="center"/>
          </w:tcPr>
          <w:p w14:paraId="625F89D5" w14:textId="77777777" w:rsidR="0065657C" w:rsidRPr="00C30501" w:rsidRDefault="0065657C" w:rsidP="007E4600">
            <w:pPr>
              <w:pStyle w:val="BL"/>
              <w:jc w:val="center"/>
              <w:rPr>
                <w:rFonts w:ascii="Arial" w:hAnsi="Arial" w:cs="Arial"/>
                <w:b/>
                <w:bCs/>
                <w:szCs w:val="24"/>
              </w:rPr>
            </w:pPr>
            <w:r>
              <w:rPr>
                <w:rFonts w:ascii="Arial" w:hAnsi="Arial" w:cs="Arial"/>
                <w:b/>
                <w:bCs/>
                <w:szCs w:val="24"/>
              </w:rPr>
              <w:t xml:space="preserve">Requirements for </w:t>
            </w:r>
            <w:r w:rsidRPr="00C30501">
              <w:rPr>
                <w:rFonts w:ascii="Arial" w:hAnsi="Arial" w:cs="Arial"/>
                <w:b/>
                <w:bCs/>
                <w:szCs w:val="24"/>
              </w:rPr>
              <w:t xml:space="preserve"> Discipleship</w:t>
            </w:r>
          </w:p>
        </w:tc>
      </w:tr>
      <w:tr w:rsidR="0065657C" w:rsidRPr="00C230B4" w14:paraId="345DADBA" w14:textId="77777777" w:rsidTr="007E4600">
        <w:trPr>
          <w:trHeight w:val="537"/>
          <w:jc w:val="center"/>
        </w:trPr>
        <w:tc>
          <w:tcPr>
            <w:tcW w:w="2846" w:type="dxa"/>
          </w:tcPr>
          <w:p w14:paraId="5A525852" w14:textId="77777777" w:rsidR="002F346B" w:rsidRDefault="0065657C" w:rsidP="007E4600">
            <w:pPr>
              <w:pStyle w:val="BL"/>
            </w:pPr>
            <w:r>
              <w:t xml:space="preserve">   </w:t>
            </w:r>
          </w:p>
          <w:p w14:paraId="41BD1864" w14:textId="2E3D02E2" w:rsidR="0065657C" w:rsidRPr="00C230B4" w:rsidRDefault="0065657C" w:rsidP="00D428F3">
            <w:pPr>
              <w:pStyle w:val="BL"/>
            </w:pPr>
            <w:r>
              <w:t>A humble spirit</w:t>
            </w:r>
            <w:r w:rsidR="00D428F3">
              <w:t>,</w:t>
            </w:r>
            <w:r>
              <w:t xml:space="preserve"> </w:t>
            </w:r>
            <w:r w:rsidR="00D428F3">
              <w:t>r</w:t>
            </w:r>
            <w:r w:rsidRPr="00C230B4">
              <w:t>eadiness to sacrifice</w:t>
            </w:r>
            <w:r>
              <w:t xml:space="preserve"> </w:t>
            </w:r>
            <w:r w:rsidRPr="00C230B4">
              <w:t>material goods (Mark 10:23),</w:t>
            </w:r>
            <w:r w:rsidRPr="00C230B4">
              <w:rPr>
                <w:vertAlign w:val="superscript"/>
              </w:rPr>
              <w:footnoteReference w:id="9"/>
            </w:r>
            <w:r w:rsidRPr="00C230B4">
              <w:t xml:space="preserve"> </w:t>
            </w:r>
            <w:r>
              <w:t xml:space="preserve"> </w:t>
            </w:r>
            <w:r w:rsidRPr="00C230B4">
              <w:t>physical well-being (Mark 9:47),</w:t>
            </w:r>
            <w:r w:rsidRPr="00C230B4">
              <w:rPr>
                <w:vertAlign w:val="superscript"/>
              </w:rPr>
              <w:footnoteReference w:id="10"/>
            </w:r>
            <w:r w:rsidRPr="00C230B4">
              <w:t xml:space="preserve"> </w:t>
            </w:r>
            <w:r>
              <w:t xml:space="preserve"> </w:t>
            </w:r>
            <w:r w:rsidR="00D428F3">
              <w:t xml:space="preserve">and </w:t>
            </w:r>
            <w:r w:rsidRPr="00C230B4">
              <w:t>family ties (Luke 9:61)</w:t>
            </w:r>
            <w:r w:rsidRPr="00C230B4">
              <w:rPr>
                <w:vertAlign w:val="superscript"/>
              </w:rPr>
              <w:footnoteReference w:id="11"/>
            </w:r>
          </w:p>
        </w:tc>
        <w:tc>
          <w:tcPr>
            <w:tcW w:w="3309" w:type="dxa"/>
          </w:tcPr>
          <w:p w14:paraId="0CB8B9EC" w14:textId="77777777" w:rsidR="002F346B" w:rsidRDefault="002F346B" w:rsidP="007E4600">
            <w:pPr>
              <w:pStyle w:val="BL"/>
            </w:pPr>
          </w:p>
          <w:p w14:paraId="0E5D8255" w14:textId="3D271A86" w:rsidR="0065657C" w:rsidRPr="00C230B4" w:rsidRDefault="0065657C" w:rsidP="00B22D45">
            <w:pPr>
              <w:pStyle w:val="BL"/>
            </w:pPr>
            <w:r w:rsidRPr="00C230B4">
              <w:t>Complete self-sacrifice (Mark 8:34; Luke 14:28-33) involving family ties (Matthew 10:37; Luke 14:26) and even life itself (Matthew 10:39; Mark 8:35; Luke 17:33)</w:t>
            </w:r>
          </w:p>
        </w:tc>
      </w:tr>
      <w:tr w:rsidR="0065657C" w:rsidRPr="00C230B4" w14:paraId="4A83C080" w14:textId="77777777" w:rsidTr="007E4600">
        <w:trPr>
          <w:trHeight w:val="289"/>
          <w:jc w:val="center"/>
        </w:trPr>
        <w:tc>
          <w:tcPr>
            <w:tcW w:w="2846" w:type="dxa"/>
          </w:tcPr>
          <w:p w14:paraId="08DE90EA" w14:textId="326738D7" w:rsidR="0065657C" w:rsidRPr="00C230B4" w:rsidRDefault="0065657C" w:rsidP="007E4600">
            <w:pPr>
              <w:pStyle w:val="BL"/>
            </w:pPr>
            <w:r w:rsidRPr="00C230B4">
              <w:t>Absolute obedience to God’s will</w:t>
            </w:r>
            <w:r>
              <w:t xml:space="preserve"> (</w:t>
            </w:r>
            <w:r w:rsidRPr="00C230B4">
              <w:t>Matthew 5:20; 7:21)</w:t>
            </w:r>
          </w:p>
        </w:tc>
        <w:tc>
          <w:tcPr>
            <w:tcW w:w="3309" w:type="dxa"/>
          </w:tcPr>
          <w:p w14:paraId="5D6A1A67" w14:textId="77777777" w:rsidR="0065657C" w:rsidRPr="00C230B4" w:rsidRDefault="0065657C" w:rsidP="007E4600">
            <w:pPr>
              <w:pStyle w:val="BL"/>
            </w:pPr>
            <w:r w:rsidRPr="00C230B4">
              <w:t>Obedience to Jesus (Matthew 10:38; Mark 8:34; Luke 14:27)</w:t>
            </w:r>
          </w:p>
        </w:tc>
      </w:tr>
      <w:tr w:rsidR="0065657C" w:rsidRPr="00C230B4" w14:paraId="0B4F6216" w14:textId="77777777" w:rsidTr="007E4600">
        <w:trPr>
          <w:trHeight w:val="413"/>
          <w:jc w:val="center"/>
        </w:trPr>
        <w:tc>
          <w:tcPr>
            <w:tcW w:w="2846" w:type="dxa"/>
          </w:tcPr>
          <w:p w14:paraId="3B7CDB99" w14:textId="77777777" w:rsidR="0065657C" w:rsidRPr="00C230B4" w:rsidRDefault="0065657C" w:rsidP="007E4600">
            <w:pPr>
              <w:overflowPunct w:val="0"/>
              <w:autoSpaceDE w:val="0"/>
              <w:autoSpaceDN w:val="0"/>
              <w:adjustRightInd w:val="0"/>
              <w:spacing w:after="60" w:line="240" w:lineRule="auto"/>
              <w:textAlignment w:val="baseline"/>
              <w:rPr>
                <w:sz w:val="20"/>
              </w:rPr>
            </w:pPr>
          </w:p>
        </w:tc>
        <w:tc>
          <w:tcPr>
            <w:tcW w:w="3309" w:type="dxa"/>
          </w:tcPr>
          <w:p w14:paraId="4001420A" w14:textId="77777777" w:rsidR="0065657C" w:rsidRPr="00C230B4" w:rsidRDefault="0065657C" w:rsidP="007E4600">
            <w:pPr>
              <w:pStyle w:val="BL"/>
            </w:pPr>
            <w:r w:rsidRPr="00C230B4">
              <w:t>Persevering loyalty to Jesus in all circumstances (Matthew 10:32-33; Mark 8:38; Luke 12:8 ff.)</w:t>
            </w:r>
          </w:p>
        </w:tc>
      </w:tr>
    </w:tbl>
    <w:bookmarkEnd w:id="20"/>
    <w:p w14:paraId="20E663E9" w14:textId="09EBA9BA" w:rsidR="00077965" w:rsidRPr="00C230B4" w:rsidRDefault="00077965" w:rsidP="00077965">
      <w:pPr>
        <w:pStyle w:val="BT"/>
      </w:pPr>
      <w:r w:rsidRPr="00C230B4">
        <w:t xml:space="preserve">The chart </w:t>
      </w:r>
      <w:r w:rsidR="00F029A5">
        <w:t>above</w:t>
      </w:r>
      <w:r w:rsidRPr="00C230B4">
        <w:t xml:space="preserve"> shows the similarities between entering the kingdom and being a disciple.</w:t>
      </w:r>
      <w:r>
        <w:t xml:space="preserve">  </w:t>
      </w:r>
      <w:r w:rsidRPr="00C230B4">
        <w:t xml:space="preserve">The demands Jesus makes on those who would enter the </w:t>
      </w:r>
      <w:r w:rsidRPr="00C230B4">
        <w:fldChar w:fldCharType="begin"/>
      </w:r>
      <w:r w:rsidRPr="00C230B4">
        <w:instrText xml:space="preserve">xe “aa*Manson, T. W.” </w:instrText>
      </w:r>
      <w:r w:rsidRPr="00C230B4">
        <w:fldChar w:fldCharType="end"/>
      </w:r>
      <w:r w:rsidRPr="00C230B4">
        <w:t>kingdom and those who would become disciples are practically identical.</w:t>
      </w:r>
      <w:r w:rsidRPr="00C230B4">
        <w:rPr>
          <w:vertAlign w:val="superscript"/>
        </w:rPr>
        <w:footnoteReference w:id="12"/>
      </w:r>
      <w:r w:rsidRPr="00C230B4">
        <w:t xml:space="preserve">   </w:t>
      </w:r>
      <w:r>
        <w:t xml:space="preserve">If a person in the Gospels is called a disciple or follower of Christ, it means they are a fully committed believer.  Yet not everyone who followed Jesus could be considered a disciple in the full sense of the word, as Jesus intended it.  New followers need to be continually challenged to greater degrees of commitment </w:t>
      </w:r>
      <w:r w:rsidR="0020518A" w:rsidRPr="00761E35">
        <w:fldChar w:fldCharType="begin"/>
      </w:r>
      <w:r w:rsidR="0020518A" w:rsidRPr="00761E35">
        <w:instrText>xe "</w:instrText>
      </w:r>
      <w:r w:rsidR="0020518A">
        <w:instrText>40</w:instrText>
      </w:r>
      <w:r w:rsidR="0020518A" w:rsidRPr="00761E35">
        <w:instrText>*</w:instrText>
      </w:r>
      <w:r w:rsidR="0020518A">
        <w:instrText>Mt. 27</w:instrText>
      </w:r>
      <w:r w:rsidR="0020518A" w:rsidRPr="00761E35">
        <w:instrText>\:</w:instrText>
      </w:r>
      <w:r w:rsidR="0020518A">
        <w:instrText>19</w:instrText>
      </w:r>
      <w:r w:rsidR="0020518A" w:rsidRPr="00761E35">
        <w:instrText>"</w:instrText>
      </w:r>
      <w:r w:rsidR="0020518A" w:rsidRPr="00761E35">
        <w:fldChar w:fldCharType="end"/>
      </w:r>
      <w:r>
        <w:t>(</w:t>
      </w:r>
      <w:r w:rsidR="0020518A">
        <w:t>Matthew</w:t>
      </w:r>
      <w:r>
        <w:t xml:space="preserve"> 8:18-23).  </w:t>
      </w:r>
    </w:p>
    <w:p w14:paraId="6486A71B" w14:textId="4C5B010A" w:rsidR="00B754BC" w:rsidRPr="00C230B4" w:rsidRDefault="003F5F66" w:rsidP="00B754BC">
      <w:pPr>
        <w:pStyle w:val="BT"/>
      </w:pPr>
      <w:r>
        <w:t xml:space="preserve">Masson correctly </w:t>
      </w:r>
      <w:r w:rsidR="00EB7B2B">
        <w:t>observes that</w:t>
      </w:r>
      <w:r>
        <w:t xml:space="preserve"> if t</w:t>
      </w:r>
      <w:r w:rsidR="00B754BC" w:rsidRPr="00C230B4">
        <w:t xml:space="preserve">he demands Jesus makes on those who would enter the </w:t>
      </w:r>
      <w:r w:rsidR="00B754BC" w:rsidRPr="00C230B4">
        <w:fldChar w:fldCharType="begin"/>
      </w:r>
      <w:r w:rsidR="00B754BC" w:rsidRPr="00C230B4">
        <w:instrText xml:space="preserve">xe “aa*Manson, T. W.” </w:instrText>
      </w:r>
      <w:r w:rsidR="00B754BC" w:rsidRPr="00C230B4">
        <w:fldChar w:fldCharType="end"/>
      </w:r>
      <w:r w:rsidR="00B754BC" w:rsidRPr="00C230B4">
        <w:t>kingdom and those who would become disciples are practically identical.</w:t>
      </w:r>
      <w:r w:rsidR="00B754BC" w:rsidRPr="00C230B4">
        <w:rPr>
          <w:vertAlign w:val="superscript"/>
        </w:rPr>
        <w:footnoteReference w:id="13"/>
      </w:r>
      <w:r w:rsidR="00B754BC" w:rsidRPr="00C230B4">
        <w:t xml:space="preserve">   </w:t>
      </w:r>
    </w:p>
    <w:p w14:paraId="12794783" w14:textId="4A58749E" w:rsidR="00CA68EA" w:rsidRDefault="00F029A5" w:rsidP="00B754BC">
      <w:pPr>
        <w:pStyle w:val="BT"/>
      </w:pPr>
      <w:r>
        <w:t xml:space="preserve">While some consider calls to enter the kingdom as calls to personal salvation, this is unlikely.  </w:t>
      </w:r>
      <w:r w:rsidR="00EB7B2B">
        <w:t>If entering the kingdom is to enter heaven when one dies, h</w:t>
      </w:r>
      <w:r w:rsidR="00EB7B2B" w:rsidRPr="00C230B4">
        <w:t xml:space="preserve">ow can this be harmonized with the faith-alone gospel Jesus taught </w:t>
      </w:r>
      <w:r w:rsidR="00EB7B2B">
        <w:lastRenderedPageBreak/>
        <w:t>elsewhere</w:t>
      </w:r>
      <w:r w:rsidR="00EB7B2B" w:rsidRPr="00C230B4">
        <w:t>?</w:t>
      </w:r>
      <w:r w:rsidR="00EB7B2B" w:rsidRPr="00C230B4">
        <w:rPr>
          <w:vertAlign w:val="superscript"/>
        </w:rPr>
        <w:footnoteReference w:id="14"/>
      </w:r>
      <w:r w:rsidR="00EB7B2B" w:rsidRPr="00C230B4">
        <w:t xml:space="preserve"> </w:t>
      </w:r>
      <w:r w:rsidR="00B754BC" w:rsidRPr="00C230B4">
        <w:t xml:space="preserve">If works </w:t>
      </w:r>
      <w:r w:rsidR="003F5F66">
        <w:t xml:space="preserve">of discipleship </w:t>
      </w:r>
      <w:r w:rsidR="00B754BC" w:rsidRPr="00C230B4">
        <w:t xml:space="preserve">are required to “enter the kingdom” and the same works are </w:t>
      </w:r>
      <w:r w:rsidR="00B754BC">
        <w:t>necessary</w:t>
      </w:r>
      <w:r w:rsidR="00B754BC" w:rsidRPr="00C230B4">
        <w:t xml:space="preserve"> to become a disciple, then entering the kingdom </w:t>
      </w:r>
      <w:r w:rsidR="00744727">
        <w:t xml:space="preserve">in those passages seems to </w:t>
      </w:r>
      <w:r w:rsidR="00B754BC" w:rsidRPr="00C230B4">
        <w:t xml:space="preserve">be the same thing as becoming a disciple.  </w:t>
      </w:r>
    </w:p>
    <w:p w14:paraId="53726847" w14:textId="72FCDA02" w:rsidR="00B754BC" w:rsidRPr="00C230B4" w:rsidRDefault="00CA68EA" w:rsidP="00B754BC">
      <w:pPr>
        <w:pStyle w:val="BT"/>
      </w:pPr>
      <w:r>
        <w:t>Does this therefore teach that personal salvation is dependent upon good works</w:t>
      </w:r>
      <w:r w:rsidR="00617904">
        <w:t>?</w:t>
      </w:r>
      <w:r>
        <w:t xml:space="preserve">  </w:t>
      </w:r>
      <w:r w:rsidR="00077965">
        <w:t>A</w:t>
      </w:r>
      <w:r w:rsidR="00B754BC" w:rsidRPr="00C230B4">
        <w:t xml:space="preserve"> common explanation of this difficulty is to assume that since all true Christians </w:t>
      </w:r>
      <w:r w:rsidR="00B754BC">
        <w:t>persevere (the Reformed doctrine of perseverance), these passages describe the</w:t>
      </w:r>
      <w:r w:rsidR="00B754BC" w:rsidRPr="00F029A5">
        <w:rPr>
          <w:i/>
          <w:iCs/>
        </w:rPr>
        <w:t xml:space="preserve"> characteristics of those who enter,</w:t>
      </w:r>
      <w:r w:rsidR="00B754BC" w:rsidRPr="00C230B4">
        <w:t xml:space="preserve"> not the </w:t>
      </w:r>
      <w:r w:rsidR="00B754BC" w:rsidRPr="00C230B4">
        <w:rPr>
          <w:i/>
        </w:rPr>
        <w:t>conditions for</w:t>
      </w:r>
      <w:r w:rsidR="00B754BC" w:rsidRPr="00C230B4">
        <w:t xml:space="preserve"> </w:t>
      </w:r>
      <w:r w:rsidR="00B754BC" w:rsidRPr="00024F3D">
        <w:rPr>
          <w:i/>
          <w:iCs/>
        </w:rPr>
        <w:t>entrance</w:t>
      </w:r>
      <w:r w:rsidR="00B754BC" w:rsidRPr="00C230B4">
        <w:t xml:space="preserve">.  For example, one writer says, </w:t>
      </w:r>
    </w:p>
    <w:p w14:paraId="67175511" w14:textId="248FC788" w:rsidR="00B754BC" w:rsidRPr="00C230B4" w:rsidRDefault="00B754BC" w:rsidP="003A587A">
      <w:pPr>
        <w:pStyle w:val="BT"/>
        <w:ind w:left="360" w:firstLine="0"/>
      </w:pPr>
      <w:r w:rsidRPr="00C230B4">
        <w:t xml:space="preserve">But while Matthew views final judgment in terms of </w:t>
      </w:r>
      <w:r w:rsidR="00046F03">
        <w:t>“</w:t>
      </w:r>
      <w:r>
        <w:t>what one has done</w:t>
      </w:r>
      <w:r w:rsidR="00046F03">
        <w:t>”</w:t>
      </w:r>
      <w:r>
        <w:t xml:space="preserve"> (Matt 16:27), these </w:t>
      </w:r>
      <w:r w:rsidR="00046F03">
        <w:t>“</w:t>
      </w:r>
      <w:r>
        <w:t>works</w:t>
      </w:r>
      <w:r w:rsidR="00046F03">
        <w:t>”</w:t>
      </w:r>
      <w:r>
        <w:t xml:space="preserve"> do not serve as </w:t>
      </w:r>
      <w:r w:rsidR="00046F03">
        <w:t>“</w:t>
      </w:r>
      <w:r>
        <w:t>proofs of accomplishment</w:t>
      </w:r>
      <w:r w:rsidR="00046F03">
        <w:t>”</w:t>
      </w:r>
      <w:r>
        <w:t xml:space="preserve"> but rather as </w:t>
      </w:r>
      <w:r w:rsidR="00046F03">
        <w:t>“</w:t>
      </w:r>
      <w:r>
        <w:t>means of recognition</w:t>
      </w:r>
      <w:r w:rsidR="00046F03">
        <w:t>”</w:t>
      </w:r>
      <w:r>
        <w:t xml:space="preserve"> which </w:t>
      </w:r>
      <w:r w:rsidR="00046F03">
        <w:t>“</w:t>
      </w:r>
      <w:r w:rsidRPr="00C230B4">
        <w:t>show where the person is rooted.</w:t>
      </w:r>
      <w:r w:rsidR="00046F03">
        <w:t>”</w:t>
      </w:r>
      <w:r w:rsidRPr="00C230B4">
        <w:t xml:space="preserve"> Judgment is </w:t>
      </w:r>
      <w:r w:rsidRPr="00C230B4">
        <w:fldChar w:fldCharType="begin"/>
      </w:r>
      <w:r w:rsidRPr="00C230B4">
        <w:instrText xml:space="preserve">xe “aa*Packer, J. I.” </w:instrText>
      </w:r>
      <w:r w:rsidRPr="00C230B4">
        <w:fldChar w:fldCharType="end"/>
      </w:r>
      <w:r w:rsidRPr="00C230B4">
        <w:t xml:space="preserve">therefore not so much a matter of reward for actions as it is an acknowledgment of the stance which human beings have already taken toward </w:t>
      </w:r>
      <w:r w:rsidRPr="00C230B4">
        <w:fldChar w:fldCharType="begin"/>
      </w:r>
      <w:r w:rsidRPr="00C230B4">
        <w:instrText xml:space="preserve">xe “aa*Weaver, D. J.” </w:instrText>
      </w:r>
      <w:r w:rsidRPr="00C230B4">
        <w:fldChar w:fldCharType="end"/>
      </w:r>
      <w:r w:rsidRPr="00C230B4">
        <w:t>Jesus, the Son of Man who comes to judge.</w:t>
      </w:r>
      <w:r w:rsidRPr="00C230B4">
        <w:rPr>
          <w:vertAlign w:val="superscript"/>
        </w:rPr>
        <w:footnoteReference w:id="15"/>
      </w:r>
      <w:r w:rsidRPr="00C230B4">
        <w:t xml:space="preserve"> </w:t>
      </w:r>
    </w:p>
    <w:p w14:paraId="05274EE3" w14:textId="67E7E77E" w:rsidR="00B754BC" w:rsidRPr="00C230B4" w:rsidRDefault="00C27DF6" w:rsidP="00B754BC">
      <w:pPr>
        <w:pStyle w:val="BT"/>
      </w:pPr>
      <w:r>
        <w:t xml:space="preserve">This view </w:t>
      </w:r>
      <w:r w:rsidR="00B754BC" w:rsidRPr="00C230B4">
        <w:t xml:space="preserve">presupposes that the Experimental Predestinarian paradigm for understanding the connection between saving faith and a life of works is true.  </w:t>
      </w:r>
      <w:r>
        <w:t>I</w:t>
      </w:r>
      <w:r w:rsidR="00B754BC" w:rsidRPr="00C230B4">
        <w:t xml:space="preserve">t directly contradicts what Jesus said </w:t>
      </w:r>
      <w:r w:rsidR="00B754BC" w:rsidRPr="00C230B4">
        <w:fldChar w:fldCharType="begin"/>
      </w:r>
      <w:r w:rsidR="00B754BC" w:rsidRPr="00C230B4">
        <w:instrText>xe "40*Mt. 05\:19"</w:instrText>
      </w:r>
      <w:r w:rsidR="00B754BC" w:rsidRPr="00C230B4">
        <w:fldChar w:fldCharType="end"/>
      </w:r>
      <w:r w:rsidR="00B754BC" w:rsidRPr="00C230B4">
        <w:t>in Matthew 5:19</w:t>
      </w:r>
      <w:r w:rsidR="00B754BC">
        <w:t>,</w:t>
      </w:r>
      <w:r w:rsidR="00B754BC" w:rsidRPr="00C230B4">
        <w:t xml:space="preserve"> where He speaks of those who disobey and teach others to disobey the least of the commandments are nevertheless “</w:t>
      </w:r>
      <w:r w:rsidR="00B754BC" w:rsidRPr="00F029A5">
        <w:rPr>
          <w:b/>
          <w:bCs/>
        </w:rPr>
        <w:t>in</w:t>
      </w:r>
      <w:r w:rsidR="00B754BC" w:rsidRPr="00C230B4">
        <w:t xml:space="preserve">” the kingdom. </w:t>
      </w:r>
      <w:r w:rsidR="00077965">
        <w:t>So one can be in the kingdom and yet be disobedient. I</w:t>
      </w:r>
      <w:r w:rsidR="00B754BC" w:rsidRPr="00C230B4">
        <w:fldChar w:fldCharType="begin"/>
      </w:r>
      <w:r w:rsidR="00B754BC" w:rsidRPr="00C230B4">
        <w:instrText xml:space="preserve">xe “aa*Stott, John R.” </w:instrText>
      </w:r>
      <w:r w:rsidR="00B754BC" w:rsidRPr="00C230B4">
        <w:fldChar w:fldCharType="end"/>
      </w:r>
      <w:r w:rsidR="00B754BC" w:rsidRPr="00C230B4">
        <w:t xml:space="preserve">t is clear from </w:t>
      </w:r>
      <w:r w:rsidR="00077965">
        <w:t xml:space="preserve">verse </w:t>
      </w:r>
      <w:r w:rsidR="00B754BC" w:rsidRPr="00C230B4">
        <w:t xml:space="preserve">19 that a “heart righteousness” is not necessary for kingdom entrance in the sense of entering into final salvation.  But according to verse 19, it </w:t>
      </w:r>
      <w:r w:rsidR="00B754BC" w:rsidRPr="00C230B4">
        <w:rPr>
          <w:i/>
        </w:rPr>
        <w:t>is</w:t>
      </w:r>
      <w:r w:rsidR="00B754BC" w:rsidRPr="00C230B4">
        <w:t xml:space="preserve"> </w:t>
      </w:r>
      <w:r w:rsidR="00B754BC">
        <w:t>essential</w:t>
      </w:r>
      <w:r w:rsidR="00B754BC" w:rsidRPr="00C230B4">
        <w:t xml:space="preserve"> for “greatness,” </w:t>
      </w:r>
      <w:r w:rsidR="00B754BC">
        <w:t xml:space="preserve">a </w:t>
      </w:r>
      <w:r w:rsidR="00B754BC" w:rsidRPr="00C230B4">
        <w:t xml:space="preserve">higher status, in the </w:t>
      </w:r>
      <w:r w:rsidR="00B754BC" w:rsidRPr="00C230B4">
        <w:fldChar w:fldCharType="begin"/>
      </w:r>
      <w:r w:rsidR="00B754BC" w:rsidRPr="00C230B4">
        <w:instrText xml:space="preserve">xe “aa*Kiehl, Eric H.” </w:instrText>
      </w:r>
      <w:r w:rsidR="00B754BC" w:rsidRPr="00C230B4">
        <w:fldChar w:fldCharType="end"/>
      </w:r>
      <w:r w:rsidR="00B754BC" w:rsidRPr="00C230B4">
        <w:t xml:space="preserve">kingdom. </w:t>
      </w:r>
    </w:p>
    <w:p w14:paraId="500A088C" w14:textId="28C06DF4" w:rsidR="00B754BC" w:rsidRPr="00C230B4" w:rsidRDefault="00B754BC" w:rsidP="00B754BC">
      <w:pPr>
        <w:pStyle w:val="BT"/>
        <w:rPr>
          <w:lang w:bidi="he-IL"/>
        </w:rPr>
      </w:pPr>
      <w:r w:rsidRPr="00C230B4">
        <w:t xml:space="preserve">The best and </w:t>
      </w:r>
      <w:r>
        <w:t>most straightforward</w:t>
      </w:r>
      <w:r w:rsidRPr="00C230B4">
        <w:t xml:space="preserve"> explanation for the works conditions for the “entry sayings” is to </w:t>
      </w:r>
      <w:r>
        <w:t>distinguish</w:t>
      </w:r>
      <w:r w:rsidRPr="00C230B4">
        <w:t xml:space="preserve"> between becoming a </w:t>
      </w:r>
      <w:r w:rsidRPr="000D3B9E">
        <w:t>Christian and being a disciple. We agree with R.T. France, “</w:t>
      </w:r>
      <w:r w:rsidRPr="000D3B9E">
        <w:rPr>
          <w:lang w:bidi="he-IL"/>
        </w:rPr>
        <w:t xml:space="preserve">To enter the kingdom of heaven does not </w:t>
      </w:r>
      <w:r w:rsidR="006C0E1B" w:rsidRPr="000D3B9E">
        <w:rPr>
          <w:lang w:bidi="he-IL"/>
        </w:rPr>
        <w:t>[</w:t>
      </w:r>
      <w:r w:rsidR="006C0E1B" w:rsidRPr="000D3B9E">
        <w:rPr>
          <w:i/>
          <w:iCs/>
          <w:lang w:bidi="he-IL"/>
        </w:rPr>
        <w:t>always</w:t>
      </w:r>
      <w:r w:rsidR="006C0E1B" w:rsidRPr="000D3B9E">
        <w:rPr>
          <w:lang w:bidi="he-IL"/>
        </w:rPr>
        <w:t xml:space="preserve">] </w:t>
      </w:r>
      <w:r w:rsidRPr="000D3B9E">
        <w:rPr>
          <w:lang w:bidi="he-IL"/>
        </w:rPr>
        <w:t>mean to go to a place called heaven …  but to come under God’s rule, to become one of those who recognize his kingship and live by its standards, to be God’s true people.”</w:t>
      </w:r>
      <w:r w:rsidRPr="000D3B9E">
        <w:rPr>
          <w:vertAlign w:val="superscript"/>
          <w:lang w:bidi="he-IL"/>
        </w:rPr>
        <w:footnoteReference w:id="16"/>
      </w:r>
      <w:r w:rsidRPr="000D3B9E">
        <w:t xml:space="preserve">  All disciples are Christians, but not all Christians are disciples.  God does not rule in the hearts of all Christians.</w:t>
      </w:r>
      <w:r w:rsidRPr="000D3B9E">
        <w:rPr>
          <w:vertAlign w:val="superscript"/>
        </w:rPr>
        <w:footnoteReference w:id="17"/>
      </w:r>
      <w:r w:rsidRPr="000D3B9E">
        <w:t xml:space="preserve">  That is why (in the Gospel of Matthew) Jesus continually call</w:t>
      </w:r>
      <w:r w:rsidR="00652F54" w:rsidRPr="000D3B9E">
        <w:t>s</w:t>
      </w:r>
      <w:r w:rsidRPr="000D3B9E">
        <w:t xml:space="preserve"> on believers to take the next step, to become His disciples.  Or, as He said to the rich young ruler, “</w:t>
      </w:r>
      <w:r w:rsidRPr="000D3B9E">
        <w:rPr>
          <w:i/>
        </w:rPr>
        <w:t>if you want to be complete</w:t>
      </w:r>
      <w:r w:rsidRPr="000D3B9E">
        <w:t xml:space="preserve">” </w:t>
      </w:r>
      <w:r w:rsidR="0020518A" w:rsidRPr="000D3B9E">
        <w:fldChar w:fldCharType="begin"/>
      </w:r>
      <w:r w:rsidR="0020518A" w:rsidRPr="000D3B9E">
        <w:instrText>xe "40*Mt. 0\</w:instrText>
      </w:r>
      <w:r w:rsidR="000819C8" w:rsidRPr="000D3B9E">
        <w:instrText>:</w:instrText>
      </w:r>
      <w:r w:rsidR="0020518A" w:rsidRPr="000D3B9E">
        <w:instrText>0"</w:instrText>
      </w:r>
      <w:r w:rsidR="0020518A" w:rsidRPr="000D3B9E">
        <w:fldChar w:fldCharType="end"/>
      </w:r>
      <w:r w:rsidRPr="000D3B9E">
        <w:t>(</w:t>
      </w:r>
      <w:r w:rsidR="0020518A" w:rsidRPr="000D3B9E">
        <w:t>M</w:t>
      </w:r>
      <w:r w:rsidR="00046F03" w:rsidRPr="000D3B9E">
        <w:t>at</w:t>
      </w:r>
      <w:r w:rsidR="0020518A" w:rsidRPr="000D3B9E">
        <w:t>t</w:t>
      </w:r>
      <w:r w:rsidR="0020518A">
        <w:t xml:space="preserve">. </w:t>
      </w:r>
      <w:r>
        <w:t>19:21)</w:t>
      </w:r>
      <w:r w:rsidR="00046F03">
        <w:t>,</w:t>
      </w:r>
      <w:r w:rsidRPr="00C230B4">
        <w:t xml:space="preserve"> obey the commandments.</w:t>
      </w:r>
      <w:r w:rsidRPr="00C230B4">
        <w:rPr>
          <w:vertAlign w:val="superscript"/>
        </w:rPr>
        <w:footnoteReference w:id="18"/>
      </w:r>
    </w:p>
    <w:p w14:paraId="2BF6B189" w14:textId="6F249BD2" w:rsidR="00B754BC" w:rsidRDefault="00B754BC" w:rsidP="00B754BC">
      <w:pPr>
        <w:pStyle w:val="BT"/>
      </w:pPr>
      <w:r w:rsidRPr="00F56E2B">
        <w:t xml:space="preserve">To “enter the kingdom” in this sense is to submit to the kingdom’s rule over one’s life, which leads to the reward of being an heir of the kingdom, i.e., ruling with Christ in the future.  Stated in contemporary terms, it refers to a believer making a “lordship decision” </w:t>
      </w:r>
      <w:r>
        <w:t>(Romans 12:1-2).</w:t>
      </w:r>
      <w:r w:rsidRPr="00F56E2B">
        <w:t xml:space="preserve"> Most of the entry sayings are addressed to </w:t>
      </w:r>
      <w:r w:rsidR="00DF5CE6">
        <w:t xml:space="preserve">believers </w:t>
      </w:r>
      <w:r w:rsidRPr="00F56E2B">
        <w:t>who are already saved and relate to sanctification</w:t>
      </w:r>
      <w:r w:rsidR="00C27DF6">
        <w:t xml:space="preserve"> </w:t>
      </w:r>
      <w:r w:rsidRPr="00F56E2B">
        <w:t xml:space="preserve">or status, not soteriology. </w:t>
      </w:r>
    </w:p>
    <w:p w14:paraId="3205A3F8" w14:textId="3A76EFC0" w:rsidR="00B754BC" w:rsidRDefault="00B754BC" w:rsidP="00B754BC">
      <w:pPr>
        <w:pStyle w:val="BT"/>
      </w:pPr>
      <w:r w:rsidRPr="00F56E2B">
        <w:t>Regarding the Sermon on the Mount, Baxter is correct, “This ‘insider’s’ discourse [teaching for those who are saved], then, while being delivered in the full hearing of the masses, is anything but entrance-focused [in the sense of personal salvation] in its content. These parallels and the narrative setting would argue against understanding ‘enter’ in an ‘evangelistic’ way.”</w:t>
      </w:r>
      <w:r w:rsidR="00F94FC9">
        <w:rPr>
          <w:rStyle w:val="FootnoteReference"/>
        </w:rPr>
        <w:footnoteReference w:id="19"/>
      </w:r>
    </w:p>
    <w:p w14:paraId="1D703AB6" w14:textId="3CD16F8D" w:rsidR="00B754BC" w:rsidRDefault="00B754BC" w:rsidP="00B754BC">
      <w:pPr>
        <w:pStyle w:val="BT"/>
      </w:pPr>
      <w:r w:rsidRPr="00F56E2B">
        <w:t>This is the critical decision facing all who name Christ as their Savior.  This is what Paul meant when he said, “</w:t>
      </w:r>
      <w:r w:rsidRPr="00205324">
        <w:rPr>
          <w:i/>
          <w:iCs/>
        </w:rPr>
        <w:t>Therefore I urge you, brethren, by the mercies of God, to present your bodies a living and holy sacrifice, acceptable to God, which is your spiritual service of worship”</w:t>
      </w:r>
      <w:r w:rsidRPr="00F56E2B">
        <w:t xml:space="preserve"> (Romans 12:1).  As Jesus </w:t>
      </w:r>
      <w:r w:rsidR="00C27DF6">
        <w:t>taught</w:t>
      </w:r>
      <w:r w:rsidRPr="00F56E2B">
        <w:t xml:space="preserve"> in the parable of the narrow gate and the narrow way (Matthew 7:13-14), so Paul is challenging true believers to come under the rule of God in their daily lives.</w:t>
      </w:r>
    </w:p>
    <w:p w14:paraId="269DE640" w14:textId="79F0CFCA" w:rsidR="00E96716" w:rsidRDefault="00B07763" w:rsidP="00E96716">
      <w:pPr>
        <w:pStyle w:val="H3"/>
      </w:pPr>
      <w:bookmarkStart w:id="21" w:name="_Toc226192104"/>
      <w:r>
        <w:t xml:space="preserve">Kingdom </w:t>
      </w:r>
      <w:r w:rsidR="001A382C">
        <w:t>Way of Living</w:t>
      </w:r>
      <w:bookmarkEnd w:id="21"/>
    </w:p>
    <w:p w14:paraId="2A4CB701" w14:textId="7B420A20" w:rsidR="00E96716" w:rsidRDefault="00E96716" w:rsidP="00E96716">
      <w:pPr>
        <w:pStyle w:val="BT"/>
      </w:pPr>
      <w:r>
        <w:t>Closely related to enter</w:t>
      </w:r>
      <w:r w:rsidR="004D5110">
        <w:t>ing</w:t>
      </w:r>
      <w:r>
        <w:t xml:space="preserve"> into discipleship are the challenges in both the OT and the NT which invite believers to </w:t>
      </w:r>
      <w:r w:rsidR="0020518A">
        <w:t>enter</w:t>
      </w:r>
      <w:r>
        <w:t xml:space="preserve"> a rich life with Christ.</w:t>
      </w:r>
    </w:p>
    <w:p w14:paraId="01D7D875" w14:textId="175BB6C0" w:rsidR="00617904" w:rsidRPr="00E96716" w:rsidRDefault="00617904" w:rsidP="00E96716">
      <w:pPr>
        <w:pStyle w:val="BT"/>
      </w:pPr>
      <w:r w:rsidRPr="00617904">
        <w:rPr>
          <w:i/>
          <w:iCs/>
        </w:rPr>
        <w:t> I came that they may have life, and have it abundantly</w:t>
      </w:r>
      <w:r>
        <w:t xml:space="preserve"> (John 10:</w:t>
      </w:r>
      <w:r w:rsidR="007D406F">
        <w:t>1</w:t>
      </w:r>
      <w:r>
        <w:t>0)</w:t>
      </w:r>
      <w:r w:rsidR="004661B5">
        <w:t>.</w:t>
      </w:r>
    </w:p>
    <w:p w14:paraId="758914E2" w14:textId="77777777" w:rsidR="00B754BC" w:rsidRDefault="00B754BC" w:rsidP="00B754BC">
      <w:pPr>
        <w:pStyle w:val="BT"/>
      </w:pPr>
      <w:r>
        <w:t xml:space="preserve">Jesus says, </w:t>
      </w:r>
    </w:p>
    <w:p w14:paraId="26F307DB" w14:textId="4D7E3C01" w:rsidR="00B754BC" w:rsidRDefault="00B754BC" w:rsidP="00AB2267">
      <w:pPr>
        <w:pStyle w:val="QT"/>
      </w:pPr>
      <w:r w:rsidRPr="00205324">
        <w:t>“For I say to you that unless your righteousness surpasses that of the scribes and Pharisees, you will not enter the kingdom of heaven</w:t>
      </w:r>
      <w:r>
        <w:t xml:space="preserve"> </w:t>
      </w:r>
      <w:r w:rsidRPr="00761E35">
        <w:fldChar w:fldCharType="begin"/>
      </w:r>
      <w:r w:rsidRPr="00761E35">
        <w:instrText>xe "</w:instrText>
      </w:r>
      <w:r>
        <w:instrText>40</w:instrText>
      </w:r>
      <w:r w:rsidRPr="00761E35">
        <w:instrText>*</w:instrText>
      </w:r>
      <w:r>
        <w:instrText>Mt.</w:instrText>
      </w:r>
      <w:r w:rsidR="0002642C">
        <w:instrText xml:space="preserve"> 05\:</w:instrText>
      </w:r>
      <w:r>
        <w:instrText>2</w:instrText>
      </w:r>
      <w:r w:rsidRPr="00761E35">
        <w:instrText>0"</w:instrText>
      </w:r>
      <w:r w:rsidRPr="00761E35">
        <w:fldChar w:fldCharType="end"/>
      </w:r>
      <w:r>
        <w:t>(Matthew 5:20).</w:t>
      </w:r>
    </w:p>
    <w:p w14:paraId="548129CF" w14:textId="5E0D83FC" w:rsidR="00B754BC" w:rsidRPr="00C230B4" w:rsidRDefault="00B754BC" w:rsidP="00B754BC">
      <w:pPr>
        <w:pStyle w:val="BT"/>
      </w:pPr>
      <w:r w:rsidRPr="00C230B4">
        <w:lastRenderedPageBreak/>
        <w:t xml:space="preserve">To “enter the kingdom” in Matthew 5:20 means to “live by its standards,” i.e., to enter into the </w:t>
      </w:r>
      <w:r w:rsidR="005F6FD4">
        <w:t xml:space="preserve">kingdom </w:t>
      </w:r>
      <w:r w:rsidRPr="00C230B4">
        <w:t xml:space="preserve">way of life by submitting to the Lordship of Christ, which leads to greatness in the future reign of the servant kings.  </w:t>
      </w:r>
      <w:r w:rsidR="00617904">
        <w:t xml:space="preserve">This is something that only those who already know Christ can do.  </w:t>
      </w:r>
      <w:r w:rsidRPr="00C230B4">
        <w:t>We must live like heirs of the future</w:t>
      </w:r>
      <w:r w:rsidR="00265F90">
        <w:t xml:space="preserve"> kingdom</w:t>
      </w:r>
      <w:r w:rsidRPr="00C230B4">
        <w:t xml:space="preserve"> now.  </w:t>
      </w:r>
      <w:r w:rsidR="00091123">
        <w:t>Believers</w:t>
      </w:r>
      <w:r w:rsidRPr="00C230B4">
        <w:t xml:space="preserve"> cannot live like this unless </w:t>
      </w:r>
      <w:r>
        <w:t>one</w:t>
      </w:r>
      <w:r w:rsidRPr="00C230B4">
        <w:t xml:space="preserve"> has an internal personal righteousness </w:t>
      </w:r>
      <w:r>
        <w:t>that</w:t>
      </w:r>
      <w:r w:rsidRPr="00C230B4">
        <w:t xml:space="preserve"> surpasses the external legalistic righteousness of the Pharisees.  The idea of “greatness” or higher status will be developed in the next chapter.</w:t>
      </w:r>
    </w:p>
    <w:p w14:paraId="7A2DCE73" w14:textId="2C4CA5E2" w:rsidR="00B754BC" w:rsidRPr="00C230B4" w:rsidRDefault="00B754BC" w:rsidP="00B754BC">
      <w:pPr>
        <w:pStyle w:val="BT"/>
      </w:pPr>
      <w:r w:rsidRPr="00C230B4">
        <w:t>We agree with Baxter’s conclusion that “Matthew 5:20 does not seem to raise the question of ‘soteriology’ as much as it raises the question of ‘sanctification.’  In other words, it is not so much how to get into the kingdom in the sense of personal salvation that is in view</w:t>
      </w:r>
      <w:r w:rsidR="005F6FD4">
        <w:t>,</w:t>
      </w:r>
      <w:r w:rsidRPr="00C230B4">
        <w:t xml:space="preserve"> as much as it is how kingdom-dwellers ought </w:t>
      </w:r>
      <w:r w:rsidRPr="00C230B4">
        <w:fldChar w:fldCharType="begin"/>
      </w:r>
      <w:r w:rsidRPr="00C230B4">
        <w:instrText xml:space="preserve">xe “aa*Baxter, Wayne” </w:instrText>
      </w:r>
      <w:r w:rsidRPr="00C230B4">
        <w:fldChar w:fldCharType="end"/>
      </w:r>
      <w:r w:rsidRPr="00C230B4">
        <w:t>to conduct their lives.”</w:t>
      </w:r>
      <w:r w:rsidRPr="00C230B4">
        <w:rPr>
          <w:vertAlign w:val="superscript"/>
        </w:rPr>
        <w:footnoteReference w:id="20"/>
      </w:r>
      <w:r w:rsidRPr="00C230B4">
        <w:t xml:space="preserve">  </w:t>
      </w:r>
    </w:p>
    <w:p w14:paraId="4A561354" w14:textId="77777777" w:rsidR="00B754BC" w:rsidRPr="00C230B4" w:rsidRDefault="00B754BC" w:rsidP="00B754BC">
      <w:pPr>
        <w:pStyle w:val="BT"/>
      </w:pPr>
      <w:r w:rsidRPr="00C230B4">
        <w:t>That entering the kingdom often means “to enter into the kingdom way of life,” is confirmed by Acts 19:8-9.  In vs. 8 Luke says:</w:t>
      </w:r>
    </w:p>
    <w:p w14:paraId="6330599A" w14:textId="11DFC08B" w:rsidR="00B754BC" w:rsidRPr="00C230B4" w:rsidRDefault="00B754BC" w:rsidP="00AB2267">
      <w:pPr>
        <w:pStyle w:val="QT"/>
      </w:pPr>
      <w:r w:rsidRPr="00C230B4">
        <w:t xml:space="preserve">Paul entered the synagogue and spoke boldly there for three months, arguing persuasively about the </w:t>
      </w:r>
      <w:r w:rsidR="00F94FC9" w:rsidRPr="00525954">
        <w:rPr>
          <w:b/>
          <w:bCs/>
        </w:rPr>
        <w:t>K</w:t>
      </w:r>
      <w:r w:rsidRPr="00C230B4">
        <w:rPr>
          <w:b/>
          <w:bCs/>
        </w:rPr>
        <w:t>ingdom of God</w:t>
      </w:r>
      <w:r w:rsidRPr="00C230B4">
        <w:t>.</w:t>
      </w:r>
    </w:p>
    <w:p w14:paraId="50EA4BDA" w14:textId="6676673E" w:rsidR="00B754BC" w:rsidRPr="00C230B4" w:rsidRDefault="00B754BC" w:rsidP="00B754BC">
      <w:pPr>
        <w:pStyle w:val="BT"/>
      </w:pPr>
      <w:r w:rsidRPr="00C230B4">
        <w:t>Then, in the next verse</w:t>
      </w:r>
      <w:r>
        <w:t>,</w:t>
      </w:r>
      <w:r w:rsidRPr="00C230B4">
        <w:t xml:space="preserve"> he explains that “</w:t>
      </w:r>
      <w:r w:rsidRPr="00C230B4">
        <w:rPr>
          <w:i/>
          <w:iCs/>
        </w:rPr>
        <w:t>entering the kingdom</w:t>
      </w:r>
      <w:r w:rsidRPr="00C230B4">
        <w:t>” is equivalent to entering “</w:t>
      </w:r>
      <w:r w:rsidRPr="00C230B4">
        <w:rPr>
          <w:i/>
          <w:iCs/>
        </w:rPr>
        <w:t xml:space="preserve">the </w:t>
      </w:r>
      <w:r w:rsidR="005B77D3">
        <w:rPr>
          <w:i/>
          <w:iCs/>
        </w:rPr>
        <w:t>W</w:t>
      </w:r>
      <w:r w:rsidRPr="00C230B4">
        <w:rPr>
          <w:i/>
          <w:iCs/>
        </w:rPr>
        <w:t>ay.”</w:t>
      </w:r>
    </w:p>
    <w:p w14:paraId="476CBB0B" w14:textId="77777777" w:rsidR="00B754BC" w:rsidRPr="00C230B4" w:rsidRDefault="00B754BC" w:rsidP="00AB2267">
      <w:pPr>
        <w:pStyle w:val="QT"/>
      </w:pPr>
      <w:r w:rsidRPr="00C230B4">
        <w:t xml:space="preserve">But some of them became obstinate; they refused to believe and publicly maligned </w:t>
      </w:r>
      <w:r w:rsidRPr="00C230B4">
        <w:rPr>
          <w:b/>
          <w:bCs/>
        </w:rPr>
        <w:t>the Way</w:t>
      </w:r>
      <w:r w:rsidRPr="00C230B4">
        <w:t>.</w:t>
      </w:r>
    </w:p>
    <w:p w14:paraId="31506E76" w14:textId="76A79385" w:rsidR="00B754BC" w:rsidRPr="00C230B4" w:rsidRDefault="00B754BC" w:rsidP="00B754BC">
      <w:pPr>
        <w:pStyle w:val="BT"/>
      </w:pPr>
      <w:r w:rsidRPr="00C230B4">
        <w:t>What is “</w:t>
      </w:r>
      <w:r w:rsidRPr="00C230B4">
        <w:rPr>
          <w:i/>
          <w:iCs/>
        </w:rPr>
        <w:t xml:space="preserve">the </w:t>
      </w:r>
      <w:r w:rsidR="005B77D3">
        <w:rPr>
          <w:i/>
          <w:iCs/>
        </w:rPr>
        <w:t>W</w:t>
      </w:r>
      <w:r w:rsidRPr="00C230B4">
        <w:rPr>
          <w:i/>
          <w:iCs/>
        </w:rPr>
        <w:t>ay</w:t>
      </w:r>
      <w:r w:rsidRPr="00C230B4">
        <w:t xml:space="preserve">” (Gr. </w:t>
      </w:r>
      <w:r w:rsidRPr="00C230B4">
        <w:rPr>
          <w:i/>
          <w:iCs/>
        </w:rPr>
        <w:t>to hodos</w:t>
      </w:r>
      <w:r>
        <w:rPr>
          <w:i/>
          <w:iCs/>
        </w:rPr>
        <w:t>)</w:t>
      </w:r>
      <w:r w:rsidRPr="00C230B4">
        <w:t>?</w:t>
      </w:r>
      <w:r w:rsidR="000C341D">
        <w:t xml:space="preserve"> </w:t>
      </w:r>
    </w:p>
    <w:p w14:paraId="07ADA362" w14:textId="18D2C381" w:rsidR="00B754BC" w:rsidRPr="00F41433" w:rsidRDefault="00F029A5" w:rsidP="00F029A5">
      <w:pPr>
        <w:pStyle w:val="BT"/>
        <w:ind w:left="28"/>
        <w:rPr>
          <w:i/>
          <w:iCs/>
          <w:szCs w:val="20"/>
        </w:rPr>
      </w:pPr>
      <w:r>
        <w:t>M</w:t>
      </w:r>
      <w:r w:rsidR="00B754BC" w:rsidRPr="00C230B4">
        <w:t>ost agree that it often refers to a way of</w:t>
      </w:r>
      <w:r w:rsidR="00B754BC">
        <w:t xml:space="preserve"> </w:t>
      </w:r>
      <w:r w:rsidR="00B754BC" w:rsidRPr="00C230B4">
        <w:t xml:space="preserve">life.  For example, one of the standard </w:t>
      </w:r>
      <w:r w:rsidR="00B754BC" w:rsidRPr="00F41433">
        <w:t xml:space="preserve">lexicons says that </w:t>
      </w:r>
      <w:r w:rsidR="00B754BC" w:rsidRPr="00F41433">
        <w:rPr>
          <w:i/>
          <w:iCs/>
        </w:rPr>
        <w:t>the way</w:t>
      </w:r>
      <w:r w:rsidR="00B754BC" w:rsidRPr="00F41433">
        <w:t xml:space="preserve"> (Gr</w:t>
      </w:r>
      <w:r w:rsidR="00B754BC" w:rsidRPr="00F41433">
        <w:rPr>
          <w:i/>
        </w:rPr>
        <w:t xml:space="preserve"> to hodos) </w:t>
      </w:r>
      <w:r w:rsidR="00B754BC" w:rsidRPr="00F41433">
        <w:t>in Acts 19:9 refers to “</w:t>
      </w:r>
      <w:r w:rsidR="00B754BC" w:rsidRPr="00F41433">
        <w:rPr>
          <w:bCs/>
          <w:i/>
          <w:iCs/>
          <w:szCs w:val="20"/>
        </w:rPr>
        <w:t>the whole way of life fr. a moral and spiritual viewpoint.”</w:t>
      </w:r>
      <w:r w:rsidR="00B754BC" w:rsidRPr="00F41433">
        <w:rPr>
          <w:bCs/>
          <w:i/>
          <w:iCs/>
          <w:szCs w:val="20"/>
          <w:vertAlign w:val="superscript"/>
        </w:rPr>
        <w:footnoteReference w:id="21"/>
      </w:r>
      <w:r w:rsidR="00B754BC" w:rsidRPr="00F41433">
        <w:rPr>
          <w:bCs/>
          <w:i/>
          <w:iCs/>
          <w:szCs w:val="20"/>
        </w:rPr>
        <w:t xml:space="preserve">  </w:t>
      </w:r>
      <w:r w:rsidR="00B754BC" w:rsidRPr="00F41433">
        <w:rPr>
          <w:bCs/>
          <w:szCs w:val="20"/>
        </w:rPr>
        <w:t>Another lexicon says, “</w:t>
      </w:r>
      <w:r w:rsidR="00B754BC" w:rsidRPr="00F41433">
        <w:rPr>
          <w:i/>
          <w:iCs/>
          <w:szCs w:val="20"/>
        </w:rPr>
        <w:t xml:space="preserve">In the NT </w:t>
      </w:r>
      <w:r w:rsidR="00B754BC" w:rsidRPr="00F41433">
        <w:rPr>
          <w:i/>
          <w:iCs/>
          <w:szCs w:val="20"/>
          <w:lang w:val="el-GR"/>
        </w:rPr>
        <w:t>ὁδός</w:t>
      </w:r>
      <w:r w:rsidR="00B754BC" w:rsidRPr="00F41433">
        <w:rPr>
          <w:i/>
          <w:iCs/>
          <w:szCs w:val="20"/>
        </w:rPr>
        <w:t xml:space="preserve"> primarily refers to the way of life, the manner of life demanded by God.”</w:t>
      </w:r>
      <w:r w:rsidR="00B754BC" w:rsidRPr="00F41433">
        <w:rPr>
          <w:i/>
          <w:iCs/>
          <w:szCs w:val="20"/>
          <w:vertAlign w:val="superscript"/>
        </w:rPr>
        <w:footnoteReference w:id="22"/>
      </w:r>
      <w:r w:rsidR="00B754BC" w:rsidRPr="00F41433">
        <w:rPr>
          <w:i/>
          <w:iCs/>
          <w:szCs w:val="20"/>
        </w:rPr>
        <w:t xml:space="preserve">  </w:t>
      </w:r>
    </w:p>
    <w:p w14:paraId="55FF4E57" w14:textId="71FABD03" w:rsidR="00AD1972" w:rsidRPr="00F41433" w:rsidRDefault="00C230B4" w:rsidP="00896651">
      <w:pPr>
        <w:pStyle w:val="BT"/>
      </w:pPr>
      <w:r w:rsidRPr="00F41433">
        <w:t xml:space="preserve">Several important observations may be made about this list and </w:t>
      </w:r>
      <w:r w:rsidR="0015089A" w:rsidRPr="00F41433">
        <w:t xml:space="preserve">the </w:t>
      </w:r>
      <w:r w:rsidRPr="00F41433">
        <w:t>diagram</w:t>
      </w:r>
      <w:r w:rsidR="00AD1972" w:rsidRPr="00F41433">
        <w:t xml:space="preserve"> </w:t>
      </w:r>
      <w:r w:rsidR="005B77D3" w:rsidRPr="00F41433">
        <w:t>above</w:t>
      </w:r>
      <w:r w:rsidRPr="00F41433">
        <w:t>.</w:t>
      </w:r>
      <w:r w:rsidRPr="00F41433">
        <w:rPr>
          <w:vertAlign w:val="superscript"/>
        </w:rPr>
        <w:footnoteReference w:id="23"/>
      </w:r>
      <w:r w:rsidRPr="00F41433">
        <w:t xml:space="preserve"> </w:t>
      </w:r>
    </w:p>
    <w:p w14:paraId="5D2CBE98" w14:textId="63D4639A" w:rsidR="006E5590" w:rsidRPr="00C230B4" w:rsidRDefault="00C1377D" w:rsidP="0020518A">
      <w:pPr>
        <w:pStyle w:val="BT"/>
      </w:pPr>
      <w:r w:rsidRPr="00F41433">
        <w:t>A</w:t>
      </w:r>
      <w:r w:rsidR="006E5590" w:rsidRPr="00F41433">
        <w:t xml:space="preserve"> study of all places in the New Testament where the kingdom is mentioned reveals</w:t>
      </w:r>
      <w:r w:rsidR="006E5590" w:rsidRPr="00C230B4">
        <w:t xml:space="preserve"> seven aspects of the single kingdom of God: (a) the power of God,</w:t>
      </w:r>
      <w:r w:rsidR="006E5590" w:rsidRPr="00C230B4">
        <w:rPr>
          <w:vertAlign w:val="superscript"/>
        </w:rPr>
        <w:footnoteReference w:id="24"/>
      </w:r>
      <w:r w:rsidR="006E5590" w:rsidRPr="00C230B4">
        <w:t xml:space="preserve"> (b) a permeating influence </w:t>
      </w:r>
      <w:r w:rsidR="006E5590" w:rsidRPr="00C230B4">
        <w:fldChar w:fldCharType="begin"/>
      </w:r>
      <w:r w:rsidR="006E5590" w:rsidRPr="00C230B4">
        <w:instrText xml:space="preserve">xe “aa*Schmidt, Alvin J.” </w:instrText>
      </w:r>
      <w:r w:rsidR="006E5590" w:rsidRPr="00C230B4">
        <w:fldChar w:fldCharType="end"/>
      </w:r>
      <w:r w:rsidR="006E5590" w:rsidRPr="00C230B4">
        <w:t>throughout the world,</w:t>
      </w:r>
      <w:r w:rsidR="006E5590" w:rsidRPr="00C230B4">
        <w:rPr>
          <w:vertAlign w:val="superscript"/>
        </w:rPr>
        <w:footnoteReference w:id="25"/>
      </w:r>
      <w:r w:rsidR="006E5590" w:rsidRPr="00C230B4">
        <w:t xml:space="preserve"> (c) the messianic new heavens </w:t>
      </w:r>
      <w:r w:rsidR="00FD38FE">
        <w:t>a</w:t>
      </w:r>
      <w:r w:rsidR="006E5590" w:rsidRPr="00C230B4">
        <w:t xml:space="preserve">nd </w:t>
      </w:r>
      <w:r w:rsidR="006E5590" w:rsidRPr="00C230B4">
        <w:fldChar w:fldCharType="begin"/>
      </w:r>
      <w:r w:rsidR="006E5590" w:rsidRPr="00C230B4">
        <w:instrText xml:space="preserve">xe “aa*Thaxton, Charles B.” </w:instrText>
      </w:r>
      <w:r w:rsidR="006E5590" w:rsidRPr="00C230B4">
        <w:fldChar w:fldCharType="end"/>
      </w:r>
      <w:r w:rsidR="006E5590" w:rsidRPr="00C230B4">
        <w:t>the new earth,</w:t>
      </w:r>
      <w:r w:rsidR="006E5590" w:rsidRPr="00C230B4">
        <w:rPr>
          <w:vertAlign w:val="superscript"/>
        </w:rPr>
        <w:footnoteReference w:id="26"/>
      </w:r>
      <w:r w:rsidR="006E5590" w:rsidRPr="00C230B4">
        <w:t xml:space="preserve"> (f) the</w:t>
      </w:r>
      <w:r w:rsidR="006E5590">
        <w:t xml:space="preserve"> Wedding Feast of the Lamb</w:t>
      </w:r>
      <w:r w:rsidR="006E5590" w:rsidRPr="00C230B4">
        <w:t>,</w:t>
      </w:r>
      <w:r w:rsidR="006E5590" w:rsidRPr="00C230B4">
        <w:rPr>
          <w:vertAlign w:val="superscript"/>
        </w:rPr>
        <w:footnoteReference w:id="27"/>
      </w:r>
      <w:r w:rsidR="006E5590" w:rsidRPr="00C230B4">
        <w:t xml:space="preserve"> and finally, (g) the sphere of personal salvation.</w:t>
      </w:r>
      <w:r w:rsidR="006E5590" w:rsidRPr="00C230B4">
        <w:rPr>
          <w:vertAlign w:val="superscript"/>
        </w:rPr>
        <w:footnoteReference w:id="28"/>
      </w:r>
      <w:r w:rsidR="006E5590" w:rsidRPr="00C230B4">
        <w:t xml:space="preserve">  </w:t>
      </w:r>
      <w:r w:rsidR="006E5590" w:rsidRPr="00C230B4">
        <w:fldChar w:fldCharType="begin"/>
      </w:r>
      <w:r w:rsidR="006E5590" w:rsidRPr="00C230B4">
        <w:instrText xml:space="preserve">xe “aa*Pearcey, Nancy” </w:instrText>
      </w:r>
      <w:r w:rsidR="006E5590" w:rsidRPr="00C230B4">
        <w:fldChar w:fldCharType="end"/>
      </w:r>
    </w:p>
    <w:p w14:paraId="5385B6BF" w14:textId="41BE3CD4" w:rsidR="00C230B4" w:rsidRPr="00C230B4" w:rsidRDefault="00B754BC" w:rsidP="00F56E2B">
      <w:pPr>
        <w:pStyle w:val="BT"/>
      </w:pPr>
      <w:r>
        <w:t>I</w:t>
      </w:r>
      <w:r w:rsidR="00C230B4" w:rsidRPr="00C230B4">
        <w:t xml:space="preserve">t makes no difference whether the reader agrees with how this writer has categorized the various references in the footnotes above.  </w:t>
      </w:r>
      <w:r w:rsidR="00BF5096">
        <w:t>The seven categories probably encompass</w:t>
      </w:r>
      <w:r w:rsidR="00C230B4" w:rsidRPr="00C230B4">
        <w:t xml:space="preserve"> all the kingdom references, but which verses fit in which category is certainly debatable and is irrelevant to the general conclusion of this chapter.</w:t>
      </w:r>
    </w:p>
    <w:p w14:paraId="4BC0A59D" w14:textId="7BE384A7" w:rsidR="00C230B4" w:rsidRPr="00C230B4" w:rsidRDefault="00C230B4" w:rsidP="00896651">
      <w:pPr>
        <w:pStyle w:val="BT"/>
      </w:pPr>
      <w:r w:rsidRPr="00C230B4">
        <w:t xml:space="preserve">Third, even though in a particular passage one aspect of the kingdom may be prominent, it is still acceptable and probable that several other </w:t>
      </w:r>
      <w:r w:rsidR="00BF5096">
        <w:t>elements</w:t>
      </w:r>
      <w:r w:rsidRPr="00C230B4">
        <w:t xml:space="preserve"> may lurk in the background.</w:t>
      </w:r>
    </w:p>
    <w:p w14:paraId="389E44EA" w14:textId="7DD2F6E9" w:rsidR="00C230B4" w:rsidRPr="00C230B4" w:rsidRDefault="00F56E2B" w:rsidP="00896651">
      <w:pPr>
        <w:pStyle w:val="BT"/>
      </w:pPr>
      <w:r>
        <w:t xml:space="preserve">Fourth, attempts to impose a single, uniform definition of the kingdom based on one of these aspects are doomed to fail. Yet there is a consistency. The broader category—the kingdom of God, defined as the establishment of God’s rule over the earth, which extends into the future eternity in the new heavens and the new earth—is involved in every mention of the kingdom in the New Testament. </w:t>
      </w:r>
    </w:p>
    <w:p w14:paraId="2AC6866C" w14:textId="39DF2769" w:rsidR="00C230B4" w:rsidRPr="00C230B4" w:rsidRDefault="00C230B4" w:rsidP="00896651">
      <w:pPr>
        <w:pStyle w:val="BT"/>
      </w:pPr>
      <w:r w:rsidRPr="00C230B4">
        <w:lastRenderedPageBreak/>
        <w:t>Fifth, and most important, in each place where entering the kingdom of God is mentioned, the call is always to those</w:t>
      </w:r>
      <w:r w:rsidRPr="00617904">
        <w:rPr>
          <w:i/>
          <w:iCs/>
        </w:rPr>
        <w:t xml:space="preserve"> who have already entered it in the sense of personal salvation.</w:t>
      </w:r>
      <w:r w:rsidRPr="00C230B4">
        <w:t xml:space="preserve"> </w:t>
      </w:r>
    </w:p>
    <w:p w14:paraId="1D1FA6AB" w14:textId="73F43E66" w:rsidR="00C230B4" w:rsidRPr="00C230B4" w:rsidRDefault="00C230B4" w:rsidP="00896651">
      <w:pPr>
        <w:pStyle w:val="BT"/>
      </w:pPr>
      <w:r w:rsidRPr="00C230B4">
        <w:t xml:space="preserve">What then do the entry sayings mean?  When Jesus invites </w:t>
      </w:r>
      <w:r w:rsidRPr="00B754BC">
        <w:rPr>
          <w:b/>
          <w:bCs/>
        </w:rPr>
        <w:t xml:space="preserve">His believing followers </w:t>
      </w:r>
      <w:r w:rsidRPr="00C230B4">
        <w:t xml:space="preserve">to enter the kingdom of heaven, He is obviously not inviting them to accept the gospel and be saved.  They are already saved.  Instead, this invitation to enter the kingdom involves a call to </w:t>
      </w:r>
      <w:r w:rsidR="00CC2816">
        <w:t>experience life richly</w:t>
      </w:r>
      <w:r w:rsidRPr="00C230B4">
        <w:t xml:space="preserve">; to enter a kingdom way of living (discipleship) by seeking the kingdom way of life; and to enter into </w:t>
      </w:r>
      <w:r w:rsidR="00CC2816">
        <w:t xml:space="preserve">a </w:t>
      </w:r>
      <w:r w:rsidRPr="00C230B4">
        <w:t>higher status in the future reign of the servant</w:t>
      </w:r>
      <w:r w:rsidR="00F56E2B">
        <w:t xml:space="preserve"> kings</w:t>
      </w:r>
      <w:r w:rsidRPr="00C230B4">
        <w:t xml:space="preserve">.  </w:t>
      </w:r>
    </w:p>
    <w:p w14:paraId="380604F0" w14:textId="0E7E8DC2" w:rsidR="000613B8" w:rsidRDefault="000613B8" w:rsidP="000613B8">
      <w:pPr>
        <w:pStyle w:val="BT"/>
      </w:pPr>
      <w:r>
        <w:t xml:space="preserve">The entry sayings have been understood to mean that </w:t>
      </w:r>
      <w:r w:rsidR="00974D3B">
        <w:t xml:space="preserve">when </w:t>
      </w:r>
      <w:r>
        <w:t>one enters the kingdom of heaven in the present</w:t>
      </w:r>
      <w:r w:rsidR="00974D3B">
        <w:t>, he is entering a spiritual kingdom</w:t>
      </w:r>
      <w:r>
        <w:t xml:space="preserve"> (the so-called “already” part). If the kingdom of God is future, how is it possible to enter it now? </w:t>
      </w:r>
      <w:r w:rsidR="00974D3B">
        <w:t xml:space="preserve">To </w:t>
      </w:r>
      <w:r w:rsidR="004D3EB5">
        <w:t>enter</w:t>
      </w:r>
      <w:r w:rsidR="00974D3B">
        <w:t xml:space="preserve"> the Kingdom now means to enter into fully committed discipleship; to enter into the power of the kingdom; to enter into the rich life of the kingdom; or to enter into salvation. In</w:t>
      </w:r>
      <w:r>
        <w:t xml:space="preserve"> his discussion with the rich young ruler </w:t>
      </w:r>
      <w:r w:rsidR="0020518A" w:rsidRPr="00761E35">
        <w:fldChar w:fldCharType="begin"/>
      </w:r>
      <w:r w:rsidR="0020518A" w:rsidRPr="00761E35">
        <w:instrText>xe "</w:instrText>
      </w:r>
      <w:r w:rsidR="0020518A">
        <w:instrText>40</w:instrText>
      </w:r>
      <w:r w:rsidR="0020518A" w:rsidRPr="00761E35">
        <w:instrText>*</w:instrText>
      </w:r>
      <w:r w:rsidR="0020518A">
        <w:instrText xml:space="preserve">Mt. </w:instrText>
      </w:r>
      <w:r w:rsidR="0020518A" w:rsidRPr="00761E35">
        <w:instrText>0\</w:instrText>
      </w:r>
      <w:r w:rsidR="000819C8">
        <w:instrText>:</w:instrText>
      </w:r>
      <w:r w:rsidR="0020518A" w:rsidRPr="00761E35">
        <w:instrText>0"</w:instrText>
      </w:r>
      <w:r w:rsidR="0020518A" w:rsidRPr="00761E35">
        <w:fldChar w:fldCharType="end"/>
      </w:r>
      <w:r w:rsidR="0020518A">
        <w:t>(M</w:t>
      </w:r>
      <w:r w:rsidR="005B72F9">
        <w:t>at</w:t>
      </w:r>
      <w:r w:rsidR="0020518A">
        <w:t>t.</w:t>
      </w:r>
      <w:r>
        <w:t xml:space="preserve"> 19:16-26), Jesus equates “entering the kingdom” with the phrase “enter life” (Gr</w:t>
      </w:r>
      <w:r w:rsidRPr="00F56E2B">
        <w:rPr>
          <w:i/>
          <w:iCs/>
        </w:rPr>
        <w:t xml:space="preserve"> eiserchomai tēn zōēn</w:t>
      </w:r>
      <w:r>
        <w:t>, Matthew 19:17, 23).  This word, unlike its English counterpart, usually means “to experience" or “to enter into an event or state, to come to enjoy something." For example, “to enter life crippled” (Mark 9:43) is best understood as "to experience life crippled.”  What is “life</w:t>
      </w:r>
      <w:r w:rsidR="005B72F9">
        <w:t>”</w:t>
      </w:r>
      <w:r>
        <w:t xml:space="preserve">? </w:t>
      </w:r>
    </w:p>
    <w:p w14:paraId="76C6174C" w14:textId="78FF4AFE" w:rsidR="000613B8" w:rsidRDefault="000613B8" w:rsidP="000613B8">
      <w:pPr>
        <w:pStyle w:val="BT"/>
      </w:pPr>
      <w:r>
        <w:t>Jesus’ puzzling saying in Matthew 5:30 begins to make sense when “enter” is understood in this way. “</w:t>
      </w:r>
      <w:r w:rsidRPr="00F56E2B">
        <w:rPr>
          <w:i/>
          <w:iCs/>
        </w:rPr>
        <w:t>And if your right hand causes you to stumble, cut it off, and throw it away; for it is better for you that one of the parts of your body perish, than for your whole body to go into hell</w:t>
      </w:r>
      <w:r w:rsidRPr="00CE6E78">
        <w:t xml:space="preserve"> [Gr </w:t>
      </w:r>
      <w:r w:rsidRPr="00F56E2B">
        <w:rPr>
          <w:i/>
          <w:iCs/>
        </w:rPr>
        <w:t>Gehenna</w:t>
      </w:r>
      <w:r>
        <w:t>, the valley of Hinnom].” This passage is directed to his “disciples” (Matthew 5:1-2). Those invited to “enter into life” are already born again. Similarly, in Matthew 18:8, where this saying is repeated, it is clearly stated that those addressed are disciples, “</w:t>
      </w:r>
      <w:r w:rsidRPr="00F56E2B">
        <w:rPr>
          <w:i/>
          <w:iCs/>
        </w:rPr>
        <w:t>at that time his disciples came to him</w:t>
      </w:r>
      <w:r>
        <w:t xml:space="preserve">” (Matthew 18:1). Since no one will enter eternal life in heaven with a hand cut off, it may be best to translate as the Louw-Nida lexicon does, “It is better for you to experience (true) life [enter the kingdom] with one hand than to keep two hands and end up in Gehenna [The Valley of Hinnom].” These born-again people are being </w:t>
      </w:r>
      <w:r w:rsidR="0020518A">
        <w:t>called</w:t>
      </w:r>
      <w:r>
        <w:t xml:space="preserve"> </w:t>
      </w:r>
      <w:r w:rsidR="0020518A">
        <w:t xml:space="preserve">to </w:t>
      </w:r>
      <w:r>
        <w:t>a kingdom-style way of living through committed discipleship. After all, the Kingdom is an experience (Romans 14:17).</w:t>
      </w:r>
      <w:r w:rsidR="00157305">
        <w:t xml:space="preserve">  As will be explained in Chapter</w:t>
      </w:r>
      <w:r w:rsidR="00AB2267">
        <w:t>s</w:t>
      </w:r>
      <w:r w:rsidR="00157305">
        <w:t xml:space="preserve"> 54-57 below,  </w:t>
      </w:r>
      <w:r w:rsidR="00157305" w:rsidRPr="00D23901">
        <w:rPr>
          <w:rStyle w:val="EN"/>
        </w:rPr>
        <w:fldChar w:fldCharType="begin"/>
      </w:r>
      <w:r w:rsidR="00157305">
        <w:rPr>
          <w:rStyle w:val="EN"/>
        </w:rPr>
        <w:instrText>xe "</w:instrText>
      </w:r>
      <w:r w:rsidR="00157305" w:rsidRPr="00D23901">
        <w:rPr>
          <w:rStyle w:val="EN"/>
        </w:rPr>
        <w:instrText>:</w:instrText>
      </w:r>
      <w:r w:rsidR="00157305">
        <w:rPr>
          <w:rStyle w:val="EN"/>
        </w:rPr>
        <w:instrText>Gehenna</w:instrText>
      </w:r>
      <w:r w:rsidR="00157305" w:rsidRPr="00D23901">
        <w:rPr>
          <w:rStyle w:val="EN"/>
        </w:rPr>
        <w:instrText xml:space="preserve">" </w:instrText>
      </w:r>
      <w:r w:rsidR="00157305" w:rsidRPr="00D23901">
        <w:rPr>
          <w:rStyle w:val="EN"/>
        </w:rPr>
        <w:fldChar w:fldCharType="end"/>
      </w:r>
      <w:r w:rsidR="00157305">
        <w:t xml:space="preserve">Gehenna refers to a shameful death and has nothing to do with final damnation. </w:t>
      </w:r>
      <w:r>
        <w:t xml:space="preserve">The idea that kingdom entrance is not always entrance into the restored Davidic theocracy or personal </w:t>
      </w:r>
      <w:r w:rsidR="0020518A">
        <w:t>salvation but</w:t>
      </w:r>
      <w:r>
        <w:t xml:space="preserve"> also includes entering into a rich experience of God, appears in many places in the New Testament.</w:t>
      </w:r>
    </w:p>
    <w:p w14:paraId="7958BF7F" w14:textId="3859CFCC" w:rsidR="0065657C" w:rsidRDefault="004B148E" w:rsidP="0065657C">
      <w:pPr>
        <w:pStyle w:val="H3"/>
      </w:pPr>
      <w:bookmarkStart w:id="26" w:name="_Toc226192105"/>
      <w:r>
        <w:t>T</w:t>
      </w:r>
      <w:r w:rsidR="0065657C">
        <w:t>he Power of God</w:t>
      </w:r>
      <w:bookmarkEnd w:id="26"/>
    </w:p>
    <w:p w14:paraId="37E62213" w14:textId="7CFE18C8" w:rsidR="0065657C" w:rsidRDefault="0065657C" w:rsidP="0065657C">
      <w:pPr>
        <w:pStyle w:val="BT"/>
      </w:pPr>
      <w:r>
        <w:t xml:space="preserve">Another meaning of “Kingdom of Heaven” in the New Testament is that </w:t>
      </w:r>
      <w:r w:rsidR="00AB2267">
        <w:t xml:space="preserve">it </w:t>
      </w:r>
      <w:r>
        <w:t>seems to refer to God's power. For example, Jesus says, “</w:t>
      </w:r>
      <w:r w:rsidRPr="00A868B5">
        <w:rPr>
          <w:i/>
          <w:iCs/>
        </w:rPr>
        <w:t>If I cast out demons by the Spirit of God, the kingdom of God has come upon you</w:t>
      </w:r>
      <w:r>
        <w:t xml:space="preserve">” (Matthew 12:28). </w:t>
      </w:r>
    </w:p>
    <w:p w14:paraId="0B899AC1" w14:textId="54CBAD4E" w:rsidR="0011139F" w:rsidRPr="00C230B4" w:rsidRDefault="0011139F" w:rsidP="0011139F">
      <w:pPr>
        <w:pStyle w:val="H3"/>
      </w:pPr>
      <w:bookmarkStart w:id="27" w:name="_Toc306708365"/>
      <w:bookmarkStart w:id="28" w:name="_Toc328294557"/>
      <w:bookmarkStart w:id="29" w:name="_Toc330307185"/>
      <w:bookmarkStart w:id="30" w:name="_Toc338595497"/>
      <w:bookmarkStart w:id="31" w:name="_Toc121476882"/>
      <w:bookmarkStart w:id="32" w:name="_Toc145951421"/>
      <w:bookmarkStart w:id="33" w:name="_Toc208412254"/>
      <w:bookmarkStart w:id="34" w:name="_Toc208413654"/>
      <w:bookmarkStart w:id="35" w:name="_Toc210991020"/>
      <w:bookmarkStart w:id="36" w:name="_Toc226192106"/>
      <w:bookmarkEnd w:id="12"/>
      <w:bookmarkEnd w:id="13"/>
      <w:bookmarkEnd w:id="14"/>
      <w:bookmarkEnd w:id="15"/>
      <w:r w:rsidRPr="00C230B4">
        <w:t>Initial Salvation</w:t>
      </w:r>
      <w:bookmarkEnd w:id="27"/>
      <w:bookmarkEnd w:id="28"/>
      <w:bookmarkEnd w:id="29"/>
      <w:bookmarkEnd w:id="30"/>
      <w:bookmarkEnd w:id="31"/>
      <w:bookmarkEnd w:id="32"/>
      <w:bookmarkEnd w:id="33"/>
      <w:bookmarkEnd w:id="34"/>
      <w:bookmarkEnd w:id="35"/>
      <w:bookmarkEnd w:id="36"/>
    </w:p>
    <w:p w14:paraId="390293B0" w14:textId="77777777" w:rsidR="0011139F" w:rsidRPr="00C230B4" w:rsidRDefault="0011139F" w:rsidP="0011139F">
      <w:pPr>
        <w:pStyle w:val="BT"/>
      </w:pPr>
      <w:r w:rsidRPr="00C230B4">
        <w:t>A central passage on entering the kingdom is in Jesus’ interview with Nicodemus.</w:t>
      </w:r>
    </w:p>
    <w:p w14:paraId="32E89BE8" w14:textId="77777777" w:rsidR="0011139F" w:rsidRDefault="0011139F" w:rsidP="0011139F">
      <w:pPr>
        <w:pStyle w:val="BT"/>
      </w:pPr>
      <w:r w:rsidRPr="00C230B4">
        <w:t xml:space="preserve">Jesus answered and said to him, </w:t>
      </w:r>
    </w:p>
    <w:p w14:paraId="20B1EC60" w14:textId="6FB09667" w:rsidR="0011139F" w:rsidRPr="00C230B4" w:rsidRDefault="0011139F" w:rsidP="00AB2267">
      <w:pPr>
        <w:pStyle w:val="QT"/>
      </w:pPr>
      <w:r w:rsidRPr="00C230B4">
        <w:t xml:space="preserve">“Truly, truly, I say to you, unless one is born again he cannot see </w:t>
      </w:r>
      <w:r>
        <w:t>(</w:t>
      </w:r>
      <w:r w:rsidRPr="002B4017">
        <w:rPr>
          <w:bCs/>
          <w:lang w:val="el-GR"/>
        </w:rPr>
        <w:t>εἶδον</w:t>
      </w:r>
      <w:r>
        <w:rPr>
          <w:bCs/>
        </w:rPr>
        <w:t>,</w:t>
      </w:r>
      <w:r>
        <w:t>“experience,”</w:t>
      </w:r>
      <w:r w:rsidR="00393AD6">
        <w:t xml:space="preserve"> </w:t>
      </w:r>
      <w:r>
        <w:t xml:space="preserve">BDAG, 279), </w:t>
      </w:r>
      <w:r w:rsidRPr="00C230B4">
        <w:t xml:space="preserve">the kingdom of God.” Nicodemus said to Him, “How can a man be born when he is old? He cannot enter a second time into his mother’s womb and be born, can he?” Jesus answered, “Truly, truly, I say to you, unless one is born of water and the Spirit he cannot enter into the kingdom of God” </w:t>
      </w:r>
      <w:r w:rsidRPr="00C230B4">
        <w:fldChar w:fldCharType="begin"/>
      </w:r>
      <w:r w:rsidRPr="00C230B4">
        <w:instrText>xe “43*Jn. 03\</w:instrText>
      </w:r>
      <w:r w:rsidR="000819C8">
        <w:instrText>:</w:instrText>
      </w:r>
      <w:r w:rsidRPr="00C230B4">
        <w:instrText>305”</w:instrText>
      </w:r>
      <w:r w:rsidRPr="00C230B4">
        <w:fldChar w:fldCharType="end"/>
      </w:r>
      <w:r w:rsidRPr="00C230B4">
        <w:t xml:space="preserve">(John 3:3-5). </w:t>
      </w:r>
    </w:p>
    <w:p w14:paraId="757BCC8D" w14:textId="3AED96DB" w:rsidR="00C230B4" w:rsidRDefault="0011139F" w:rsidP="00896651">
      <w:pPr>
        <w:pStyle w:val="BT"/>
      </w:pPr>
      <w:r w:rsidRPr="00C230B4">
        <w:t>This aspect of the future kingdom, spiritual re-birth, is available now because of the installation of the New Covenant and the outpouring of the Holy Spirit.</w:t>
      </w:r>
      <w:bookmarkStart w:id="37" w:name="_Toc306708363"/>
      <w:bookmarkStart w:id="38" w:name="_Toc328294555"/>
      <w:bookmarkStart w:id="39" w:name="_Toc330307183"/>
      <w:bookmarkStart w:id="40" w:name="_Toc338595495"/>
      <w:r w:rsidR="00523141">
        <w:t xml:space="preserve">  </w:t>
      </w:r>
    </w:p>
    <w:p w14:paraId="69C9F61D" w14:textId="21F5149A" w:rsidR="00385B7E" w:rsidRDefault="004B148E" w:rsidP="00385B7E">
      <w:pPr>
        <w:pStyle w:val="H3"/>
      </w:pPr>
      <w:bookmarkStart w:id="41" w:name="_Toc226192107"/>
      <w:r>
        <w:t>T</w:t>
      </w:r>
      <w:r w:rsidR="00385B7E">
        <w:t>he Permeating Influence of the Kingdom</w:t>
      </w:r>
      <w:bookmarkEnd w:id="41"/>
    </w:p>
    <w:p w14:paraId="4E29E189" w14:textId="68A76CF7" w:rsidR="00E96716" w:rsidRDefault="00E96716" w:rsidP="00E96716">
      <w:pPr>
        <w:pStyle w:val="BT"/>
      </w:pPr>
      <w:r>
        <w:t>Because of Israel’s rejection of the Kingdom offer, Jesus taught th</w:t>
      </w:r>
      <w:r w:rsidR="00385B7E">
        <w:t>at</w:t>
      </w:r>
      <w:r>
        <w:t xml:space="preserve"> a mystery form of the Kingdom </w:t>
      </w:r>
      <w:r w:rsidR="00CE45A8">
        <w:t xml:space="preserve">will </w:t>
      </w:r>
      <w:r>
        <w:t>be in place until He return</w:t>
      </w:r>
      <w:r w:rsidR="00CE45A8">
        <w:t>s</w:t>
      </w:r>
      <w:r>
        <w:t xml:space="preserve"> to establish the Kingdom at his Second Coming.</w:t>
      </w:r>
    </w:p>
    <w:p w14:paraId="7A0F098B" w14:textId="7A3A29B9" w:rsidR="00AD0791" w:rsidRDefault="001C3E77" w:rsidP="00E96716">
      <w:pPr>
        <w:pStyle w:val="BT"/>
      </w:pPr>
      <w:r w:rsidRPr="001C3E77">
        <w:tab/>
        <w:t>Jesus answered them, “</w:t>
      </w:r>
      <w:r w:rsidRPr="00385B7E">
        <w:rPr>
          <w:i/>
          <w:iCs/>
        </w:rPr>
        <w:t>To you it has been granted to know the mysteries of the kingdom of heaven, but to them it has not been granted</w:t>
      </w:r>
      <w:r w:rsidR="00CE45A8">
        <w:rPr>
          <w:i/>
          <w:iCs/>
        </w:rPr>
        <w:t>”</w:t>
      </w:r>
      <w:r>
        <w:t xml:space="preserve"> </w:t>
      </w:r>
      <w:r w:rsidRPr="00761E35">
        <w:fldChar w:fldCharType="begin"/>
      </w:r>
      <w:r w:rsidRPr="00761E35">
        <w:instrText>xe "</w:instrText>
      </w:r>
      <w:r>
        <w:instrText>40</w:instrText>
      </w:r>
      <w:r w:rsidRPr="00761E35">
        <w:instrText>*</w:instrText>
      </w:r>
      <w:r>
        <w:instrText>13</w:instrText>
      </w:r>
      <w:r w:rsidRPr="00761E35">
        <w:instrText>\:</w:instrText>
      </w:r>
      <w:r>
        <w:instrText>11</w:instrText>
      </w:r>
      <w:r w:rsidRPr="00761E35">
        <w:instrText>"</w:instrText>
      </w:r>
      <w:r w:rsidRPr="00761E35">
        <w:fldChar w:fldCharType="end"/>
      </w:r>
      <w:r>
        <w:t xml:space="preserve">( Matthew 13:11, NASB).  </w:t>
      </w:r>
      <w:r w:rsidR="00AD0791">
        <w:t>What are these mysteries?  This term refers to truths about the Kingdom which were not revealed in the Old Testament.</w:t>
      </w:r>
    </w:p>
    <w:p w14:paraId="736F1A66" w14:textId="2986F48F" w:rsidR="00385B7E" w:rsidRDefault="00AD0791" w:rsidP="00E96716">
      <w:pPr>
        <w:pStyle w:val="BT"/>
      </w:pPr>
      <w:r>
        <w:t xml:space="preserve">In the parable of the wheat and the tares </w:t>
      </w:r>
      <w:r w:rsidR="00BC37E4">
        <w:t>(</w:t>
      </w:r>
      <w:r>
        <w:t>Matthew 13:24-30</w:t>
      </w:r>
      <w:r w:rsidR="00BC37E4">
        <w:t>), t</w:t>
      </w:r>
      <w:r>
        <w:t xml:space="preserve">he tares (weeds) that are sowed by the farmer </w:t>
      </w:r>
      <w:r w:rsidR="00586FCA">
        <w:t xml:space="preserve">are </w:t>
      </w:r>
      <w:r>
        <w:t xml:space="preserve">those who reject the kingdom offer.  The wheat are true believers.  Believers and unbelievers </w:t>
      </w:r>
      <w:r w:rsidR="00385B7E">
        <w:t>will both</w:t>
      </w:r>
      <w:r>
        <w:t xml:space="preserve"> grow in numbers during </w:t>
      </w:r>
      <w:r w:rsidR="0020518A" w:rsidRPr="00761E35">
        <w:fldChar w:fldCharType="begin"/>
      </w:r>
      <w:r w:rsidR="0020518A" w:rsidRPr="00761E35">
        <w:instrText>xe "*G</w:instrText>
      </w:r>
      <w:r w:rsidR="0020518A">
        <w:instrText>(</w:instrText>
      </w:r>
      <w:r w:rsidR="0020518A" w:rsidRPr="00761E35">
        <w:instrText>0\</w:instrText>
      </w:r>
      <w:r w:rsidR="000819C8">
        <w:instrText>:</w:instrText>
      </w:r>
      <w:r w:rsidR="0020518A" w:rsidRPr="00761E35">
        <w:instrText>0"</w:instrText>
      </w:r>
      <w:r w:rsidR="0020518A" w:rsidRPr="00761E35">
        <w:fldChar w:fldCharType="end"/>
      </w:r>
      <w:r>
        <w:t xml:space="preserve">this era.  </w:t>
      </w:r>
    </w:p>
    <w:p w14:paraId="3639A589" w14:textId="7B01F751" w:rsidR="00385B7E" w:rsidRDefault="00AD0791" w:rsidP="00E96716">
      <w:pPr>
        <w:pStyle w:val="BT"/>
      </w:pPr>
      <w:r>
        <w:lastRenderedPageBreak/>
        <w:t xml:space="preserve">The next parable of the </w:t>
      </w:r>
      <w:r w:rsidR="00586FCA">
        <w:t>m</w:t>
      </w:r>
      <w:r>
        <w:t>ustard</w:t>
      </w:r>
      <w:r w:rsidR="0020518A">
        <w:t xml:space="preserve"> </w:t>
      </w:r>
      <w:r w:rsidR="00586FCA">
        <w:t>seed</w:t>
      </w:r>
      <w:r w:rsidR="0020518A">
        <w:t xml:space="preserve"> (Mt.  </w:t>
      </w:r>
      <w:r w:rsidR="00385B7E">
        <w:t>13:31-</w:t>
      </w:r>
      <w:r w:rsidR="00290643">
        <w:t>32</w:t>
      </w:r>
      <w:r w:rsidR="0020518A">
        <w:t>)</w:t>
      </w:r>
      <w:r w:rsidR="00290643">
        <w:t xml:space="preserve"> compares</w:t>
      </w:r>
      <w:r>
        <w:t xml:space="preserve"> the Kingdom to the smallest of seeds but will grow in siz</w:t>
      </w:r>
      <w:r w:rsidR="00385B7E">
        <w:t>e and be the largest of all.</w:t>
      </w:r>
      <w:r w:rsidR="006B242B">
        <w:t xml:space="preserve"> This probably refers to the incredible expansion of Christianity from a small group of eleven men, to an estimated 2.5 billion who identify as Christians today.</w:t>
      </w:r>
    </w:p>
    <w:p w14:paraId="14498DC1" w14:textId="71E73B99" w:rsidR="00AD0791" w:rsidRDefault="00385B7E" w:rsidP="00E96716">
      <w:pPr>
        <w:pStyle w:val="BT"/>
      </w:pPr>
      <w:r>
        <w:t xml:space="preserve">In the parable of the </w:t>
      </w:r>
      <w:r w:rsidR="00586FCA">
        <w:t>l</w:t>
      </w:r>
      <w:r>
        <w:t>eaven,</w:t>
      </w:r>
      <w:r w:rsidR="00290643">
        <w:t xml:space="preserve"> Jesus compares the Kingdom of God to leaven</w:t>
      </w:r>
      <w:r w:rsidR="00586FCA">
        <w:t>. W</w:t>
      </w:r>
      <w:r w:rsidR="00290643">
        <w:t>e</w:t>
      </w:r>
      <w:r>
        <w:t xml:space="preserve"> learn </w:t>
      </w:r>
      <w:r w:rsidR="00290643">
        <w:t>that the</w:t>
      </w:r>
      <w:r w:rsidR="00BC37E4">
        <w:t xml:space="preserve"> kingdom in the present age </w:t>
      </w:r>
      <w:r>
        <w:t>will have a permeating influence for good throughout the world</w:t>
      </w:r>
      <w:r w:rsidR="00586FCA">
        <w:t>. I</w:t>
      </w:r>
      <w:r>
        <w:t xml:space="preserve">t will be like </w:t>
      </w:r>
      <w:r w:rsidR="00586FCA">
        <w:t>l</w:t>
      </w:r>
      <w:r>
        <w:t>eaven, which permeates the dough until it becomes bread (Matthew 13:33).</w:t>
      </w:r>
      <w:r w:rsidR="00290643">
        <w:t xml:space="preserve">  Just as a small bit of yeast can impact a large amount of dough, the impact of Christianity would have a large influence for good throughout the world.</w:t>
      </w:r>
    </w:p>
    <w:p w14:paraId="2963442C" w14:textId="007FAB03" w:rsidR="00C230B4" w:rsidRPr="00C230B4" w:rsidRDefault="0077694C" w:rsidP="0011139F">
      <w:pPr>
        <w:pStyle w:val="H2"/>
      </w:pPr>
      <w:bookmarkStart w:id="42" w:name="_Toc121476880"/>
      <w:bookmarkStart w:id="43" w:name="_Toc145951419"/>
      <w:bookmarkStart w:id="44" w:name="_Toc208412252"/>
      <w:bookmarkStart w:id="45" w:name="_Toc208413652"/>
      <w:bookmarkStart w:id="46" w:name="_Toc210991018"/>
      <w:bookmarkStart w:id="47" w:name="_Toc226192108"/>
      <w:r>
        <w:t xml:space="preserve">How To Enter </w:t>
      </w:r>
      <w:r w:rsidR="00C837C1">
        <w:t>the Kingdom</w:t>
      </w:r>
      <w:bookmarkEnd w:id="37"/>
      <w:bookmarkEnd w:id="38"/>
      <w:bookmarkEnd w:id="39"/>
      <w:bookmarkEnd w:id="40"/>
      <w:bookmarkEnd w:id="42"/>
      <w:bookmarkEnd w:id="43"/>
      <w:bookmarkEnd w:id="44"/>
      <w:bookmarkEnd w:id="45"/>
      <w:bookmarkEnd w:id="46"/>
      <w:r w:rsidR="001A382C">
        <w:t xml:space="preserve"> Way of Life</w:t>
      </w:r>
      <w:bookmarkEnd w:id="47"/>
    </w:p>
    <w:p w14:paraId="0F202B95" w14:textId="6FE22601" w:rsidR="005C1AC4" w:rsidRDefault="005C1AC4" w:rsidP="00896651">
      <w:pPr>
        <w:pStyle w:val="BT"/>
      </w:pPr>
      <w:r>
        <w:t xml:space="preserve">How one enters the kingdom depends on the meaning of the kingdom in the </w:t>
      </w:r>
      <w:r w:rsidR="00AF017C">
        <w:t>context</w:t>
      </w:r>
      <w:r>
        <w:t xml:space="preserve">.  If the kingdom in a particular context refers the sphere of personal salvation, then, of course the way of entry is believing in Christ for the </w:t>
      </w:r>
      <w:r w:rsidR="0020518A">
        <w:t>forgiveness of</w:t>
      </w:r>
      <w:r>
        <w:t xml:space="preserve"> sin.</w:t>
      </w:r>
    </w:p>
    <w:p w14:paraId="20AB6397" w14:textId="698CBDE3" w:rsidR="005C1AC4" w:rsidRDefault="005C1AC4" w:rsidP="00896651">
      <w:pPr>
        <w:pStyle w:val="BT"/>
      </w:pPr>
      <w:r>
        <w:t>However, the</w:t>
      </w:r>
      <w:r w:rsidR="00EF7526">
        <w:t>re</w:t>
      </w:r>
      <w:r>
        <w:t xml:space="preserve"> are conte</w:t>
      </w:r>
      <w:r w:rsidR="00EF7526">
        <w:t>x</w:t>
      </w:r>
      <w:r>
        <w:t>ts where entry refers to entry into a way of life and the passage is addressed to believers, not unbelievers who need salvation</w:t>
      </w:r>
    </w:p>
    <w:p w14:paraId="603B04B4" w14:textId="1C4DE9B4" w:rsidR="00C230B4" w:rsidRPr="00C230B4" w:rsidRDefault="00D5751C" w:rsidP="00896651">
      <w:pPr>
        <w:pStyle w:val="BT"/>
      </w:pPr>
      <w:r>
        <w:t>E</w:t>
      </w:r>
      <w:r w:rsidR="00C230B4" w:rsidRPr="00C230B4">
        <w:t xml:space="preserve">ntering into </w:t>
      </w:r>
      <w:r w:rsidR="001A382C">
        <w:t>the Kingdom</w:t>
      </w:r>
      <w:r w:rsidR="00C230B4" w:rsidRPr="00C230B4">
        <w:t xml:space="preserve"> is seen in the famous saying about the narrow way.  </w:t>
      </w:r>
    </w:p>
    <w:p w14:paraId="53305A7C" w14:textId="42AF2C41" w:rsidR="00C230B4" w:rsidRPr="00C230B4" w:rsidRDefault="00C230B4" w:rsidP="00AB2267">
      <w:pPr>
        <w:pStyle w:val="QT"/>
      </w:pPr>
      <w:r w:rsidRPr="00C230B4">
        <w:t>Enter by the narrow gate; for the gate is wide, and the way is broad that leads to destruction, and many are those who enter by it.  For the gate is small, and the way is narrow that leads to life, and few are those who find it (Matthew 7:13-14).</w:t>
      </w:r>
    </w:p>
    <w:p w14:paraId="1CECDEA5" w14:textId="6DE01DB4" w:rsidR="001A382C" w:rsidRDefault="001A382C" w:rsidP="00896651">
      <w:pPr>
        <w:pStyle w:val="BT"/>
      </w:pPr>
      <w:r>
        <w:t xml:space="preserve">This is not an invitation to personal salvation.  It is a call to believers, specifically the </w:t>
      </w:r>
      <w:r w:rsidR="00B07763">
        <w:t>Twelve disciples</w:t>
      </w:r>
      <w:r>
        <w:t>, to enter into the way of</w:t>
      </w:r>
      <w:r w:rsidR="00B07763">
        <w:t xml:space="preserve"> </w:t>
      </w:r>
      <w:r>
        <w:t xml:space="preserve">life </w:t>
      </w:r>
      <w:r w:rsidR="0048198E">
        <w:t xml:space="preserve">that </w:t>
      </w:r>
      <w:r>
        <w:t xml:space="preserve">the Lord has been explaining to them in the preceding chapters </w:t>
      </w:r>
      <w:r w:rsidR="005C1AC4">
        <w:t xml:space="preserve">of </w:t>
      </w:r>
      <w:r w:rsidR="0048198E">
        <w:t xml:space="preserve">the </w:t>
      </w:r>
      <w:r w:rsidR="005C1AC4">
        <w:t>Sermon</w:t>
      </w:r>
      <w:r>
        <w:t xml:space="preserve"> on the Mount</w:t>
      </w:r>
      <w:r w:rsidR="00B07763">
        <w:t xml:space="preserve"> discipleship.</w:t>
      </w:r>
    </w:p>
    <w:p w14:paraId="010C32DF" w14:textId="5685E506" w:rsidR="00C230B4" w:rsidRDefault="00523141" w:rsidP="00896651">
      <w:pPr>
        <w:pStyle w:val="BT"/>
      </w:pPr>
      <w:r>
        <w:t xml:space="preserve">We will reserve a full discussion of this parable for later (see Chapter 21). </w:t>
      </w:r>
      <w:r w:rsidR="00B07763">
        <w:t>Obviously,</w:t>
      </w:r>
      <w:r>
        <w:t xml:space="preserve"> the phrase “enter the narrow way” </w:t>
      </w:r>
      <w:r w:rsidR="00DE0035">
        <w:t>explains how to</w:t>
      </w:r>
      <w:r>
        <w:t xml:space="preserve"> “</w:t>
      </w:r>
      <w:r w:rsidRPr="00B07763">
        <w:rPr>
          <w:i/>
          <w:iCs/>
        </w:rPr>
        <w:t xml:space="preserve">enter the </w:t>
      </w:r>
      <w:r w:rsidR="00B07763" w:rsidRPr="00B07763">
        <w:rPr>
          <w:i/>
          <w:iCs/>
        </w:rPr>
        <w:t>kingdom</w:t>
      </w:r>
      <w:r w:rsidR="00B07763">
        <w:t>” in the sense of fully obedient discipleship.  Within</w:t>
      </w:r>
      <w:r>
        <w:t xml:space="preserve"> the context of the Sermon on the Mount, the way </w:t>
      </w:r>
      <w:r w:rsidR="00B07763">
        <w:t xml:space="preserve">entered is </w:t>
      </w:r>
      <w:r>
        <w:t xml:space="preserve">the way of living Jesus has been teaching in the </w:t>
      </w:r>
      <w:r w:rsidR="00825A22">
        <w:t xml:space="preserve">Sermon on the Mount in the previous </w:t>
      </w:r>
      <w:r>
        <w:t>chapters</w:t>
      </w:r>
      <w:r w:rsidR="00F12433">
        <w:t xml:space="preserve"> (Matthew 5-7)</w:t>
      </w:r>
      <w:r>
        <w:t xml:space="preserve">. The alternative outcome of destruction </w:t>
      </w:r>
      <w:r w:rsidR="00B07763">
        <w:t>is</w:t>
      </w:r>
      <w:r>
        <w:t xml:space="preserve"> not eternal separation from God but spiritual ruin in this life and loss</w:t>
      </w:r>
      <w:r w:rsidR="00825A22">
        <w:t xml:space="preserve"> honor and opportunities to rule with </w:t>
      </w:r>
      <w:r w:rsidR="00A62C53">
        <w:t>Christ in</w:t>
      </w:r>
      <w:r>
        <w:t xml:space="preserve"> the life to come. </w:t>
      </w:r>
    </w:p>
    <w:p w14:paraId="04CE27D3" w14:textId="06526691" w:rsidR="00F12433" w:rsidRPr="00C230B4" w:rsidRDefault="00F12433" w:rsidP="00896651">
      <w:pPr>
        <w:pStyle w:val="BT"/>
      </w:pPr>
      <w:r>
        <w:t xml:space="preserve">We will discuss passage in more detail in the following two </w:t>
      </w:r>
      <w:r w:rsidR="00421864">
        <w:t>chapters (</w:t>
      </w:r>
      <w:r>
        <w:t>Chapter</w:t>
      </w:r>
      <w:r w:rsidR="0097594C">
        <w:t>s</w:t>
      </w:r>
      <w:r>
        <w:t xml:space="preserve"> 20-21).</w:t>
      </w:r>
    </w:p>
    <w:p w14:paraId="02E316F4" w14:textId="5093A1EE" w:rsidR="00F029A5" w:rsidRDefault="00F029A5" w:rsidP="00F029A5">
      <w:pPr>
        <w:pStyle w:val="H2"/>
      </w:pPr>
      <w:bookmarkStart w:id="48" w:name="_Toc226192109"/>
      <w:r>
        <w:t>When Will the Kingdom Come?</w:t>
      </w:r>
      <w:bookmarkEnd w:id="48"/>
    </w:p>
    <w:p w14:paraId="3602ADDE" w14:textId="0727D079" w:rsidR="00F029A5" w:rsidRDefault="00C837C1" w:rsidP="00C837C1">
      <w:pPr>
        <w:pStyle w:val="BT"/>
      </w:pPr>
      <w:r>
        <w:t xml:space="preserve">Surprisingly, Jesus, in the first century frequently said that the Kingdom of Heaven was near.  </w:t>
      </w:r>
    </w:p>
    <w:p w14:paraId="4FF7C407" w14:textId="0F56D23C" w:rsidR="00F029A5" w:rsidRDefault="00F029A5" w:rsidP="00AB2267">
      <w:pPr>
        <w:pStyle w:val="QT"/>
      </w:pPr>
      <w:r w:rsidRPr="00F029A5">
        <w:t>“So you also, when you see these things happening, recognize that the</w:t>
      </w:r>
      <w:r w:rsidRPr="00C837C1">
        <w:rPr>
          <w:color w:val="000000" w:themeColor="text1"/>
        </w:rPr>
        <w:t> </w:t>
      </w:r>
      <w:hyperlink r:id="rId14" w:history="1">
        <w:r w:rsidRPr="00C837C1">
          <w:rPr>
            <w:rStyle w:val="Hyperlink"/>
            <w:color w:val="000000" w:themeColor="text1"/>
            <w:u w:val="none"/>
          </w:rPr>
          <w:t>kingdom</w:t>
        </w:r>
      </w:hyperlink>
      <w:r w:rsidRPr="00C837C1">
        <w:rPr>
          <w:color w:val="000000" w:themeColor="text1"/>
        </w:rPr>
        <w:t> of God is </w:t>
      </w:r>
      <w:hyperlink r:id="rId15" w:history="1">
        <w:r w:rsidRPr="00400270">
          <w:rPr>
            <w:rStyle w:val="Hyperlink"/>
            <w:b/>
            <w:bCs/>
            <w:color w:val="000000" w:themeColor="text1"/>
            <w:u w:val="none"/>
          </w:rPr>
          <w:t>near</w:t>
        </w:r>
      </w:hyperlink>
      <w:r w:rsidRPr="00400270">
        <w:rPr>
          <w:b/>
          <w:bCs/>
          <w:color w:val="000000" w:themeColor="text1"/>
        </w:rPr>
        <w:t>.</w:t>
      </w:r>
      <w:r w:rsidRPr="00C837C1">
        <w:t xml:space="preserve"> </w:t>
      </w:r>
      <w:r>
        <w:t>(</w:t>
      </w:r>
      <w:r w:rsidR="00A62C53">
        <w:t>Gr</w:t>
      </w:r>
      <w:r w:rsidR="00A62C53" w:rsidRPr="00CE6E78">
        <w:rPr>
          <w:bCs/>
        </w:rPr>
        <w:t xml:space="preserve"> </w:t>
      </w:r>
      <w:r w:rsidR="00A62C53" w:rsidRPr="00576D54">
        <w:rPr>
          <w:b/>
          <w:lang w:val="el-GR"/>
        </w:rPr>
        <w:t>ἐγγύς</w:t>
      </w:r>
      <w:r w:rsidR="00576D54">
        <w:rPr>
          <w:bCs/>
        </w:rPr>
        <w:t xml:space="preserve"> </w:t>
      </w:r>
      <w:r w:rsidR="00A62C53" w:rsidRPr="00CE6E78">
        <w:rPr>
          <w:bCs/>
        </w:rPr>
        <w:t>-</w:t>
      </w:r>
      <w:r w:rsidR="0020518A" w:rsidRPr="00CE6E78">
        <w:rPr>
          <w:bCs/>
        </w:rPr>
        <w:t xml:space="preserve"> Luke</w:t>
      </w:r>
      <w:r>
        <w:t xml:space="preserve"> 21:31)</w:t>
      </w:r>
    </w:p>
    <w:p w14:paraId="3939C525" w14:textId="728F8D8C" w:rsidR="00F029A5" w:rsidRDefault="00F029A5" w:rsidP="00AB2267">
      <w:pPr>
        <w:pStyle w:val="QT"/>
      </w:pPr>
      <w:r>
        <w:tab/>
      </w:r>
      <w:r w:rsidRPr="00F029A5">
        <w:t>And as you go, preach, saying, ‘</w:t>
      </w:r>
      <w:r w:rsidRPr="00C837C1">
        <w:rPr>
          <w:color w:val="000000" w:themeColor="text1"/>
        </w:rPr>
        <w:t>The </w:t>
      </w:r>
      <w:hyperlink r:id="rId16" w:history="1">
        <w:r w:rsidRPr="00C837C1">
          <w:rPr>
            <w:rStyle w:val="Hyperlink"/>
            <w:color w:val="000000" w:themeColor="text1"/>
            <w:u w:val="none"/>
          </w:rPr>
          <w:t>kingdom</w:t>
        </w:r>
      </w:hyperlink>
      <w:r w:rsidRPr="00C837C1">
        <w:rPr>
          <w:color w:val="000000" w:themeColor="text1"/>
        </w:rPr>
        <w:t xml:space="preserve"> of heaven is </w:t>
      </w:r>
      <w:r w:rsidRPr="00400270">
        <w:rPr>
          <w:b/>
          <w:bCs/>
          <w:color w:val="000000" w:themeColor="text1"/>
        </w:rPr>
        <w:t>at hand.</w:t>
      </w:r>
      <w:r w:rsidRPr="00F029A5">
        <w:t>’</w:t>
      </w:r>
      <w:r>
        <w:t>(</w:t>
      </w:r>
      <w:r w:rsidR="00A62C53">
        <w:t xml:space="preserve">Gr. </w:t>
      </w:r>
      <w:r w:rsidR="00A62C53" w:rsidRPr="00A62C53">
        <w:rPr>
          <w:b/>
          <w:lang w:val="el-GR"/>
        </w:rPr>
        <w:t>ἐγγύς</w:t>
      </w:r>
      <w:r w:rsidR="00A62C53">
        <w:rPr>
          <w:b/>
        </w:rPr>
        <w:t xml:space="preserve"> - </w:t>
      </w:r>
      <w:r>
        <w:t>Matthew 10:7)</w:t>
      </w:r>
    </w:p>
    <w:p w14:paraId="0C8A781E" w14:textId="4D68EBB9" w:rsidR="00F029A5" w:rsidRDefault="00F029A5" w:rsidP="00AB2267">
      <w:pPr>
        <w:pStyle w:val="QT"/>
      </w:pPr>
      <w:r w:rsidRPr="00F029A5">
        <w:t>“Repent, for the </w:t>
      </w:r>
      <w:hyperlink r:id="rId17" w:history="1">
        <w:r w:rsidRPr="00C837C1">
          <w:rPr>
            <w:rStyle w:val="Hyperlink"/>
            <w:color w:val="000000" w:themeColor="text1"/>
            <w:u w:val="none"/>
          </w:rPr>
          <w:t>kingdom</w:t>
        </w:r>
      </w:hyperlink>
      <w:r w:rsidRPr="00C837C1">
        <w:rPr>
          <w:color w:val="000000" w:themeColor="text1"/>
        </w:rPr>
        <w:t> </w:t>
      </w:r>
      <w:r w:rsidRPr="00F029A5">
        <w:t xml:space="preserve">of heaven is </w:t>
      </w:r>
      <w:r w:rsidRPr="00400270">
        <w:rPr>
          <w:b/>
          <w:bCs/>
        </w:rPr>
        <w:t>at hand</w:t>
      </w:r>
      <w:r w:rsidRPr="00F029A5">
        <w:t>.</w:t>
      </w:r>
      <w:r w:rsidR="00A62C53">
        <w:t>”</w:t>
      </w:r>
      <w:r>
        <w:t>(</w:t>
      </w:r>
      <w:r w:rsidR="00A62C53">
        <w:t xml:space="preserve">Gr. </w:t>
      </w:r>
      <w:r w:rsidR="00A62C53" w:rsidRPr="00A62C53">
        <w:rPr>
          <w:b/>
          <w:lang w:val="el-GR"/>
        </w:rPr>
        <w:t>ἐγγύς</w:t>
      </w:r>
      <w:r w:rsidR="00A62C53">
        <w:rPr>
          <w:b/>
        </w:rPr>
        <w:t xml:space="preserve"> - </w:t>
      </w:r>
      <w:r>
        <w:t>Matthew 3:2)</w:t>
      </w:r>
    </w:p>
    <w:p w14:paraId="645CE385" w14:textId="5339FC44" w:rsidR="00F029A5" w:rsidRDefault="00F029A5" w:rsidP="00AB2267">
      <w:pPr>
        <w:pStyle w:val="QT"/>
      </w:pPr>
      <w:r w:rsidRPr="00F029A5">
        <w:t>From that time Jesus began to preach and say, “Repent, for the </w:t>
      </w:r>
      <w:hyperlink r:id="rId18" w:history="1">
        <w:r w:rsidRPr="00C837C1">
          <w:rPr>
            <w:rStyle w:val="Hyperlink"/>
            <w:color w:val="000000" w:themeColor="text1"/>
            <w:u w:val="none"/>
          </w:rPr>
          <w:t>kingdom</w:t>
        </w:r>
      </w:hyperlink>
      <w:r w:rsidRPr="00C837C1">
        <w:rPr>
          <w:color w:val="000000" w:themeColor="text1"/>
        </w:rPr>
        <w:t> o</w:t>
      </w:r>
      <w:r w:rsidRPr="00F029A5">
        <w:t xml:space="preserve">f heaven </w:t>
      </w:r>
      <w:r w:rsidRPr="00400270">
        <w:rPr>
          <w:b/>
          <w:bCs/>
        </w:rPr>
        <w:t xml:space="preserve">is </w:t>
      </w:r>
      <w:r w:rsidRPr="00400270">
        <w:rPr>
          <w:b/>
          <w:bCs/>
          <w:iCs/>
        </w:rPr>
        <w:t>at hand</w:t>
      </w:r>
      <w:r w:rsidRPr="00400270">
        <w:rPr>
          <w:iCs/>
        </w:rPr>
        <w:t>.</w:t>
      </w:r>
      <w:r w:rsidRPr="00F029A5">
        <w:t>”</w:t>
      </w:r>
      <w:r>
        <w:t>(</w:t>
      </w:r>
      <w:r w:rsidR="00A62C53">
        <w:t xml:space="preserve">Gr. </w:t>
      </w:r>
      <w:r w:rsidR="00A62C53" w:rsidRPr="00A62C53">
        <w:rPr>
          <w:b/>
          <w:lang w:val="el-GR"/>
        </w:rPr>
        <w:t>ἐγγύς</w:t>
      </w:r>
      <w:r w:rsidR="00A62C53">
        <w:rPr>
          <w:b/>
        </w:rPr>
        <w:t xml:space="preserve"> – </w:t>
      </w:r>
      <w:r w:rsidR="00A62C53" w:rsidRPr="00A62C53">
        <w:rPr>
          <w:bCs/>
        </w:rPr>
        <w:t>Matthew 4:17</w:t>
      </w:r>
      <w:r>
        <w:t>)</w:t>
      </w:r>
    </w:p>
    <w:p w14:paraId="1AC00369" w14:textId="68C0F350" w:rsidR="00F029A5" w:rsidRDefault="00F029A5" w:rsidP="00AB2267">
      <w:pPr>
        <w:pStyle w:val="QT"/>
      </w:pPr>
      <w:r w:rsidRPr="00F029A5">
        <w:t> The time is fulfilled, and the</w:t>
      </w:r>
      <w:r w:rsidRPr="00C837C1">
        <w:rPr>
          <w:color w:val="000000" w:themeColor="text1"/>
        </w:rPr>
        <w:t> </w:t>
      </w:r>
      <w:hyperlink r:id="rId19" w:history="1">
        <w:r w:rsidRPr="00C837C1">
          <w:rPr>
            <w:rStyle w:val="Hyperlink"/>
            <w:color w:val="000000" w:themeColor="text1"/>
            <w:u w:val="none"/>
          </w:rPr>
          <w:t>kingdom</w:t>
        </w:r>
      </w:hyperlink>
      <w:r w:rsidRPr="00F029A5">
        <w:t xml:space="preserve"> of God is </w:t>
      </w:r>
      <w:r w:rsidRPr="00400270">
        <w:rPr>
          <w:b/>
          <w:bCs/>
        </w:rPr>
        <w:t>at hand;</w:t>
      </w:r>
      <w:r w:rsidRPr="00F029A5">
        <w:t xml:space="preserve"> repent and believe in the gospel.</w:t>
      </w:r>
      <w:r w:rsidR="00576D54">
        <w:t xml:space="preserve"> </w:t>
      </w:r>
      <w:r>
        <w:t>(</w:t>
      </w:r>
      <w:r>
        <w:tab/>
      </w:r>
      <w:r w:rsidR="00A62C53">
        <w:t xml:space="preserve">Gr. </w:t>
      </w:r>
      <w:r w:rsidR="00A62C53" w:rsidRPr="00A62C53">
        <w:rPr>
          <w:b/>
          <w:lang w:val="el-GR"/>
        </w:rPr>
        <w:t>ἐγγύς</w:t>
      </w:r>
      <w:r w:rsidR="00A62C53">
        <w:rPr>
          <w:b/>
        </w:rPr>
        <w:t xml:space="preserve"> - </w:t>
      </w:r>
      <w:r>
        <w:t>Mark 1:15)</w:t>
      </w:r>
    </w:p>
    <w:p w14:paraId="46B1B3D8" w14:textId="79EDDF6A" w:rsidR="00A62C53" w:rsidRDefault="00A62C53" w:rsidP="000F2120">
      <w:pPr>
        <w:pStyle w:val="BT"/>
      </w:pPr>
      <w:r>
        <w:t>The Greek word for “at hand” and “near” are the same.</w:t>
      </w:r>
    </w:p>
    <w:p w14:paraId="33873BF2" w14:textId="240C31C0" w:rsidR="000F2120" w:rsidRDefault="000F2120" w:rsidP="000F2120">
      <w:pPr>
        <w:pStyle w:val="BT"/>
      </w:pPr>
      <w:r>
        <w:t xml:space="preserve">The problem is that Jesus said the Messianic Kingdom </w:t>
      </w:r>
      <w:r w:rsidR="00576D54">
        <w:t xml:space="preserve">was </w:t>
      </w:r>
      <w:r w:rsidR="00290643">
        <w:t>near, but</w:t>
      </w:r>
      <w:r>
        <w:t xml:space="preserve"> it did not appear. Therefore, was Jesus wrong?   The fact that Israel rejected Christ’s offer suggests that had they accepted the offer when he said it was “near,” He meant</w:t>
      </w:r>
      <w:r w:rsidRPr="00985836">
        <w:rPr>
          <w:b/>
          <w:bCs/>
        </w:rPr>
        <w:t xml:space="preserve"> that if they accept it</w:t>
      </w:r>
      <w:r>
        <w:t xml:space="preserve">, the kingdom would have been established in the first century. It is obvious that the Davidic Kingdom was “near” in the </w:t>
      </w:r>
      <w:r w:rsidRPr="00985836">
        <w:rPr>
          <w:b/>
          <w:bCs/>
        </w:rPr>
        <w:t xml:space="preserve">sense of </w:t>
      </w:r>
      <w:r w:rsidRPr="00985836">
        <w:rPr>
          <w:b/>
          <w:bCs/>
          <w:i/>
          <w:iCs/>
        </w:rPr>
        <w:t>contingency</w:t>
      </w:r>
      <w:r>
        <w:t xml:space="preserve">. </w:t>
      </w:r>
    </w:p>
    <w:p w14:paraId="3DB35C78" w14:textId="08E488F8" w:rsidR="0008221F" w:rsidRDefault="000C341D" w:rsidP="000C341D">
      <w:pPr>
        <w:pStyle w:val="BT"/>
      </w:pPr>
      <w:r>
        <w:t>Because Jesus said the Kingdom is near</w:t>
      </w:r>
      <w:r w:rsidR="003C53BA">
        <w:t xml:space="preserve"> but has not appeared for over 2,000 years</w:t>
      </w:r>
      <w:r>
        <w:t>, some</w:t>
      </w:r>
      <w:r w:rsidRPr="00C230B4">
        <w:t xml:space="preserve"> believe that the future reign of the Messiah </w:t>
      </w:r>
      <w:r w:rsidR="003C53BA">
        <w:t>must</w:t>
      </w:r>
      <w:r w:rsidR="00D50DD5">
        <w:t xml:space="preserve"> not</w:t>
      </w:r>
      <w:r w:rsidR="003C53BA">
        <w:t xml:space="preserve"> be defined as</w:t>
      </w:r>
      <w:r w:rsidR="00D50DD5">
        <w:t xml:space="preserve"> </w:t>
      </w:r>
      <w:r w:rsidR="003C53BA">
        <w:t>the Davidic Theocracy</w:t>
      </w:r>
      <w:r w:rsidR="00576D54">
        <w:t>;</w:t>
      </w:r>
      <w:r w:rsidR="0008221F">
        <w:t xml:space="preserve"> otherwise Jesus was in error</w:t>
      </w:r>
      <w:r w:rsidR="003C53BA">
        <w:t xml:space="preserve">.  Instead, </w:t>
      </w:r>
      <w:r w:rsidR="00D50DD5">
        <w:t xml:space="preserve">some </w:t>
      </w:r>
      <w:r w:rsidR="003C53BA">
        <w:t xml:space="preserve">define the Kingdom as a spiritual kingdom in the hearts of men. Therefore, </w:t>
      </w:r>
      <w:r w:rsidR="00D50DD5">
        <w:t xml:space="preserve">the Kingdom </w:t>
      </w:r>
      <w:r w:rsidRPr="00C230B4">
        <w:t>has already begun</w:t>
      </w:r>
      <w:r w:rsidR="003C53BA">
        <w:t xml:space="preserve"> with the coming of the Holy Spirit in Acts 2.</w:t>
      </w:r>
      <w:r w:rsidR="00D50DD5">
        <w:t xml:space="preserve">  I</w:t>
      </w:r>
      <w:r w:rsidRPr="00C230B4">
        <w:t>t has</w:t>
      </w:r>
      <w:r>
        <w:t xml:space="preserve"> “already”</w:t>
      </w:r>
      <w:r w:rsidRPr="00C230B4">
        <w:t xml:space="preserve"> been inaugurated</w:t>
      </w:r>
      <w:r>
        <w:t xml:space="preserve"> in a spiritual form, but the final form is “not yet.” </w:t>
      </w:r>
    </w:p>
    <w:p w14:paraId="380FE46C" w14:textId="1DD288A7" w:rsidR="003C53BA" w:rsidRDefault="000C341D" w:rsidP="000C341D">
      <w:pPr>
        <w:pStyle w:val="BT"/>
      </w:pPr>
      <w:r>
        <w:t>However, i</w:t>
      </w:r>
      <w:r w:rsidRPr="00C230B4">
        <w:t xml:space="preserve">t is difficult to accept this in view of the Nazi holocaust and the terrible wars and degeneration of culture in the twentieth century. </w:t>
      </w:r>
      <w:r w:rsidR="0008221F" w:rsidRPr="00C230B4">
        <w:t>Would</w:t>
      </w:r>
      <w:r w:rsidR="0008221F">
        <w:t xml:space="preserve">n’t </w:t>
      </w:r>
      <w:r w:rsidRPr="00C230B4">
        <w:t>this suggest that Christ’s current reign</w:t>
      </w:r>
      <w:r>
        <w:t xml:space="preserve"> over the world </w:t>
      </w:r>
      <w:r w:rsidRPr="00C230B4">
        <w:t xml:space="preserve">is </w:t>
      </w:r>
      <w:r>
        <w:t>relatively</w:t>
      </w:r>
      <w:r w:rsidRPr="00C230B4">
        <w:t xml:space="preserve"> weak?  </w:t>
      </w:r>
      <w:r w:rsidR="00D50DD5">
        <w:t>None of the characteristics of the Kingdom of Heaven described above such as global peace and a global world government have been present during the inter-advent age.</w:t>
      </w:r>
    </w:p>
    <w:p w14:paraId="6C4FA4D4" w14:textId="17476358" w:rsidR="000C341D" w:rsidRPr="00C230B4" w:rsidRDefault="000C341D" w:rsidP="000C341D">
      <w:pPr>
        <w:pStyle w:val="BT"/>
      </w:pPr>
      <w:r>
        <w:lastRenderedPageBreak/>
        <w:t>T</w:t>
      </w:r>
      <w:r w:rsidRPr="00C230B4">
        <w:t xml:space="preserve">here are passages </w:t>
      </w:r>
      <w:r>
        <w:t xml:space="preserve">such </w:t>
      </w:r>
      <w:r w:rsidRPr="00C230B4">
        <w:t>as Hebrews 1:13 and 2:8</w:t>
      </w:r>
      <w:r>
        <w:t>,</w:t>
      </w:r>
      <w:r w:rsidRPr="00C230B4">
        <w:t xml:space="preserve"> which tell us that when He </w:t>
      </w:r>
      <w:r>
        <w:t>e</w:t>
      </w:r>
      <w:r w:rsidRPr="00C230B4">
        <w:t xml:space="preserve">stablishes the predicted kingdom, all things will be in subjection to him.  That is not the case now.  The idea that the world we see today </w:t>
      </w:r>
      <w:r>
        <w:t>marks the beginning of the golden day when King Jesus sits</w:t>
      </w:r>
      <w:r w:rsidRPr="00C230B4">
        <w:t xml:space="preserve"> on the Davidic Throne </w:t>
      </w:r>
      <w:r w:rsidR="003C53BA">
        <w:t>is</w:t>
      </w:r>
      <w:r w:rsidRPr="00C230B4">
        <w:t xml:space="preserve"> implausible.  To suggest that his future reign has begun</w:t>
      </w:r>
      <w:r>
        <w:t>, i.e., it is “already,” is to imply</w:t>
      </w:r>
      <w:r w:rsidRPr="00C230B4">
        <w:t xml:space="preserve"> that God’s glorious kingdom is a trivial and thwarted influence in the current world</w:t>
      </w:r>
      <w:r>
        <w:t>,</w:t>
      </w:r>
      <w:r w:rsidRPr="00C230B4">
        <w:t xml:space="preserve"> which is sliding toward catastrophe.  This interpretation of “already”</w:t>
      </w:r>
      <w:r>
        <w:t xml:space="preserve"> </w:t>
      </w:r>
      <w:r w:rsidRPr="00C230B4">
        <w:t>makes a mockery of the Old Testament promises.</w:t>
      </w:r>
    </w:p>
    <w:p w14:paraId="4673382D" w14:textId="77777777" w:rsidR="000C341D" w:rsidRPr="00C230B4" w:rsidRDefault="000C341D" w:rsidP="000C341D">
      <w:pPr>
        <w:pStyle w:val="BT"/>
      </w:pPr>
      <w:r w:rsidRPr="00C230B4">
        <w:t>How is it possible that we are in the kingdom now</w:t>
      </w:r>
      <w:r>
        <w:t>,</w:t>
      </w:r>
      <w:r w:rsidRPr="00C230B4">
        <w:t xml:space="preserve"> since Jesus and John the Baptist told us that global judgment would precede the arrival of the kingdom?  Jesus said that </w:t>
      </w:r>
      <w:r>
        <w:t>before</w:t>
      </w:r>
      <w:r w:rsidRPr="00C230B4">
        <w:t xml:space="preserve"> the kingdom</w:t>
      </w:r>
      <w:r w:rsidRPr="00C230B4">
        <w:fldChar w:fldCharType="begin"/>
      </w:r>
      <w:r w:rsidRPr="00C230B4">
        <w:instrText xml:space="preserve">xe "kingdom:already and not yet" </w:instrText>
      </w:r>
      <w:r w:rsidRPr="00C230B4">
        <w:fldChar w:fldCharType="end"/>
      </w:r>
      <w:r w:rsidRPr="00C230B4">
        <w:t>, “</w:t>
      </w:r>
      <w:r w:rsidRPr="00C230B4">
        <w:rPr>
          <w:i/>
          <w:iCs/>
        </w:rPr>
        <w:t>There will be a great tribulation, such as has not occurred since the beginning of the world until now, nor ever will</w:t>
      </w:r>
      <w:r w:rsidRPr="00C230B4">
        <w:t xml:space="preserve">” </w:t>
      </w:r>
      <w:r w:rsidRPr="00C230B4">
        <w:fldChar w:fldCharType="begin"/>
      </w:r>
      <w:r w:rsidRPr="00C230B4">
        <w:instrText>xe "40*Mt. 24\:21"</w:instrText>
      </w:r>
      <w:r w:rsidRPr="00C230B4">
        <w:fldChar w:fldCharType="end"/>
      </w:r>
      <w:r w:rsidRPr="00C230B4">
        <w:t xml:space="preserve">(Matthew 24:21).  The Olivet Discourse details the events of this global catastrophe that will precede the coming of the Son of Man and the establishment of His Kingdom (Matthew 24:15-28).  </w:t>
      </w:r>
      <w:r>
        <w:t>Jesus</w:t>
      </w:r>
      <w:r w:rsidRPr="00C230B4">
        <w:t xml:space="preserve"> says that “</w:t>
      </w:r>
      <w:r w:rsidRPr="00C230B4">
        <w:rPr>
          <w:i/>
        </w:rPr>
        <w:t>after the tribulation of those days</w:t>
      </w:r>
      <w:r w:rsidRPr="00C230B4">
        <w:t>” the Son of Man will come and then he will establish His Kingdom and “</w:t>
      </w:r>
      <w:r w:rsidRPr="00C230B4">
        <w:rPr>
          <w:i/>
        </w:rPr>
        <w:t>sit upon His glorious throne</w:t>
      </w:r>
      <w:r w:rsidRPr="00C230B4">
        <w:t>” (Matthew 25:31).  He is not presently upon His glorious throne.</w:t>
      </w:r>
      <w:r>
        <w:t xml:space="preserve">  Therefore, we are not in  the Kingdom promised in the Old Testament and confirmed in New.</w:t>
      </w:r>
    </w:p>
    <w:p w14:paraId="4D3EE433" w14:textId="41992FF6" w:rsidR="000C341D" w:rsidRPr="00C230B4" w:rsidRDefault="000C341D" w:rsidP="000C341D">
      <w:pPr>
        <w:pStyle w:val="BT"/>
      </w:pPr>
      <w:r>
        <w:t>When we turn to the book of Acts, the kingdom has still not yet been inaugurated; it is still not “already.”  After forty days of post-resurrection teaching on the kingdom of God, the apostles ask Jesus, “</w:t>
      </w:r>
      <w:r w:rsidRPr="00024F3D">
        <w:rPr>
          <w:i/>
          <w:iCs/>
        </w:rPr>
        <w:t>Lord, is it at this time you are restoring the kingdom to Israel</w:t>
      </w:r>
      <w:r>
        <w:t>?” (Acts 1:6).  He responds, “</w:t>
      </w:r>
      <w:r w:rsidRPr="00024F3D">
        <w:rPr>
          <w:i/>
          <w:iCs/>
        </w:rPr>
        <w:t>It is not for you to know the times or epochs</w:t>
      </w:r>
      <w:r>
        <w:t>” (v. 7).  Then in Acts 3, Peter re-offers the kingdom to Israel, saying, “</w:t>
      </w:r>
      <w:r w:rsidRPr="00024F3D">
        <w:rPr>
          <w:i/>
          <w:iCs/>
        </w:rPr>
        <w:t xml:space="preserve">Therefore repent and return, so that your sins may be wiped away, so that </w:t>
      </w:r>
      <w:r w:rsidRPr="000035EF">
        <w:rPr>
          <w:b/>
          <w:bCs/>
          <w:i/>
          <w:iCs/>
        </w:rPr>
        <w:t xml:space="preserve">times of refreshing </w:t>
      </w:r>
      <w:r w:rsidRPr="00CE6E78">
        <w:rPr>
          <w:i/>
          <w:iCs/>
        </w:rPr>
        <w:t>may c</w:t>
      </w:r>
      <w:r w:rsidRPr="00576D54">
        <w:rPr>
          <w:i/>
          <w:iCs/>
        </w:rPr>
        <w:t>ome</w:t>
      </w:r>
      <w:r w:rsidRPr="00024F3D">
        <w:rPr>
          <w:i/>
          <w:iCs/>
        </w:rPr>
        <w:t xml:space="preserve"> from the presence of the Lord”</w:t>
      </w:r>
      <w:r>
        <w:t xml:space="preserve"> (Acts 3:19).  There was a condition that must be fulfilled if the kingdom was to come; the nation must repent.  It is not “already” here.  We are not in the Kingdom today.  </w:t>
      </w:r>
    </w:p>
    <w:p w14:paraId="00C547CE" w14:textId="2D398F6A" w:rsidR="000C341D" w:rsidRDefault="000C341D" w:rsidP="000C341D">
      <w:pPr>
        <w:pStyle w:val="BT"/>
      </w:pPr>
      <w:r w:rsidRPr="006E5590">
        <w:t>Peter echoes the teaching of his Lord, who similarly gave that condition, saying, “</w:t>
      </w:r>
      <w:r w:rsidRPr="00F94FC9">
        <w:rPr>
          <w:i/>
          <w:iCs/>
        </w:rPr>
        <w:t>Repent, for the kingdom of heaven is near</w:t>
      </w:r>
      <w:r w:rsidRPr="006E5590">
        <w:t>” (Matthew 4:17).  The word “near” does not mean “here</w:t>
      </w:r>
      <w:r w:rsidR="00576D54">
        <w:t>”</w:t>
      </w:r>
      <w:r w:rsidRPr="006E5590">
        <w:t>!</w:t>
      </w:r>
      <w:r w:rsidR="00576D54">
        <w:t xml:space="preserve"> </w:t>
      </w:r>
      <w:r>
        <w:t xml:space="preserve"> As discussed above, </w:t>
      </w:r>
      <w:r w:rsidR="00BB6460">
        <w:t>the future Davidic Theocracy (Acts 1:6)</w:t>
      </w:r>
      <w:r w:rsidRPr="006E5590">
        <w:t xml:space="preserve"> was “near”</w:t>
      </w:r>
      <w:r w:rsidRPr="00024F3D">
        <w:rPr>
          <w:i/>
          <w:iCs/>
        </w:rPr>
        <w:t xml:space="preserve"> in the sense of contingency.</w:t>
      </w:r>
      <w:r w:rsidRPr="006E5590">
        <w:t xml:space="preserve">  If Israel repented and embraced Jesus as her messiah, the kingdom that was “near” would have become “here.”  Since the kingdom will not come until Israel repents and since Israel has not repented, the kingdom has not come, and we are not in an “already” form of a future kingdom now.  </w:t>
      </w:r>
    </w:p>
    <w:p w14:paraId="2B60640F" w14:textId="5F7F9F06" w:rsidR="000C341D" w:rsidRPr="00C230B4" w:rsidRDefault="000C341D" w:rsidP="000C341D">
      <w:pPr>
        <w:pStyle w:val="BT"/>
      </w:pPr>
      <w:r w:rsidRPr="006E5590">
        <w:t>One day, the</w:t>
      </w:r>
      <w:r w:rsidR="001B6BE6">
        <w:t xml:space="preserve"> “</w:t>
      </w:r>
      <w:r w:rsidRPr="006E5590">
        <w:t>Israel of God</w:t>
      </w:r>
      <w:r w:rsidR="00FB5362">
        <w:t xml:space="preserve"> (Gal 6:16)</w:t>
      </w:r>
      <w:r w:rsidRPr="006E5590">
        <w:t>,</w:t>
      </w:r>
      <w:r w:rsidR="001B6BE6">
        <w:t>”</w:t>
      </w:r>
      <w:r w:rsidRPr="006E5590">
        <w:t xml:space="preserve"> that is, the believing Jewish remnant of the last days, will repent, and the kingdom will be established (Romans 11:25-28).  In the meantime, the kingdom has been “taken away” from that evil and adulterous</w:t>
      </w:r>
      <w:r>
        <w:t xml:space="preserve"> first</w:t>
      </w:r>
      <w:r w:rsidRPr="006E5590">
        <w:t xml:space="preserve"> generation (Matthew 21:43).  In a future era, the kingdom will be given to another “nation” (Gr</w:t>
      </w:r>
      <w:r w:rsidRPr="00024F3D">
        <w:rPr>
          <w:i/>
          <w:iCs/>
        </w:rPr>
        <w:t xml:space="preserve"> ethnos</w:t>
      </w:r>
      <w:r w:rsidRPr="006E5590">
        <w:t>).  The context requires that the believing Jewish nation of the last days, not the Gentiles or the church, is in view.</w:t>
      </w:r>
      <w:r w:rsidR="008A40F6">
        <w:rPr>
          <w:rStyle w:val="FootnoteReference"/>
        </w:rPr>
        <w:footnoteReference w:id="29"/>
      </w:r>
      <w:r w:rsidRPr="006E5590">
        <w:t xml:space="preserve"> </w:t>
      </w:r>
    </w:p>
    <w:p w14:paraId="2BEB4C19" w14:textId="35E1E9C0" w:rsidR="000C341D" w:rsidRDefault="000C341D" w:rsidP="000C341D">
      <w:pPr>
        <w:pStyle w:val="BT"/>
      </w:pPr>
      <w:r>
        <w:t xml:space="preserve">Clayton Sullivan has challenged the “already but not yet” view, arguing that when scholars use the term “already-not yet,” it acts as a bait-and-switch. They use the word </w:t>
      </w:r>
      <w:r w:rsidR="00FB5362">
        <w:t>“</w:t>
      </w:r>
      <w:r>
        <w:t>kingdom</w:t>
      </w:r>
      <w:r w:rsidR="00FB5362">
        <w:t>”</w:t>
      </w:r>
      <w:r>
        <w:t xml:space="preserve"> in the same phrase to mean two different things, which is a language mistake called a shift in referents.</w:t>
      </w:r>
    </w:p>
    <w:p w14:paraId="7CD32658" w14:textId="77777777" w:rsidR="000C341D" w:rsidRPr="00C230B4" w:rsidRDefault="000C341D" w:rsidP="000C341D">
      <w:pPr>
        <w:pStyle w:val="BT"/>
      </w:pPr>
      <w:r>
        <w:t xml:space="preserve">The “not yet” referent defines the kingdom as the Golden Age. The “already” referent views the kingdom as a source and power including healings, exorcisms of demons, and new life in Christ. Clearly, new life in Christ isn’t the same as the Golden Age. Sullivan says, </w:t>
      </w:r>
    </w:p>
    <w:p w14:paraId="1703152A" w14:textId="340CCA7D" w:rsidR="000C341D" w:rsidRDefault="000C341D" w:rsidP="00CE6E78">
      <w:pPr>
        <w:pStyle w:val="BT"/>
        <w:ind w:left="360" w:firstLine="0"/>
      </w:pPr>
      <w:r w:rsidRPr="00C230B4">
        <w:t>On the one hand</w:t>
      </w:r>
      <w:r>
        <w:t>,</w:t>
      </w:r>
      <w:r w:rsidRPr="00C230B4">
        <w:t xml:space="preserve"> they look us in the eye and declare, </w:t>
      </w:r>
      <w:r w:rsidR="00FB5362">
        <w:t>“</w:t>
      </w:r>
      <w:r w:rsidRPr="00C230B4">
        <w:t>the kingdom was present in Jesus’ exorcisms.</w:t>
      </w:r>
      <w:r w:rsidR="00FB5362">
        <w:t>”</w:t>
      </w:r>
      <w:r w:rsidRPr="00C230B4">
        <w:t xml:space="preserve">  While still looking us in the eye and mesmerizing us with discussions about how </w:t>
      </w:r>
      <w:r w:rsidRPr="0087591A">
        <w:rPr>
          <w:i/>
          <w:iCs/>
        </w:rPr>
        <w:t>basileia</w:t>
      </w:r>
      <w:r w:rsidRPr="00C230B4">
        <w:t xml:space="preserve"> </w:t>
      </w:r>
      <w:r>
        <w:t>(</w:t>
      </w:r>
      <w:r w:rsidRPr="00C230B4">
        <w:t>kingdom</w:t>
      </w:r>
      <w:r>
        <w:t>)</w:t>
      </w:r>
      <w:r w:rsidRPr="00C230B4">
        <w:t xml:space="preserve"> is to be understood in terms of </w:t>
      </w:r>
      <w:r w:rsidRPr="0087591A">
        <w:rPr>
          <w:i/>
          <w:iCs/>
        </w:rPr>
        <w:t>malkuth</w:t>
      </w:r>
      <w:r w:rsidRPr="00C230B4">
        <w:t xml:space="preserve"> [Aramaic for “reign</w:t>
      </w:r>
      <w:r w:rsidR="00FB5362">
        <w:t>”</w:t>
      </w:r>
      <w:r w:rsidRPr="00C230B4">
        <w:t xml:space="preserve">], they go one step further and affirm, </w:t>
      </w:r>
      <w:r w:rsidR="00FB5362">
        <w:t>“</w:t>
      </w:r>
      <w:r w:rsidRPr="00C230B4">
        <w:t>And by the way, this kingdom we have told you was present, is also future.”  But in this future claim</w:t>
      </w:r>
      <w:r>
        <w:t>,</w:t>
      </w:r>
      <w:r w:rsidRPr="00C230B4">
        <w:t xml:space="preserve"> they abandon their bait’s reference to the kingdom (a curative power) and switch to an entirely different referent (the Golden Age).</w:t>
      </w:r>
      <w:r w:rsidRPr="00C230B4">
        <w:rPr>
          <w:vertAlign w:val="superscript"/>
        </w:rPr>
        <w:footnoteReference w:id="30"/>
      </w:r>
    </w:p>
    <w:p w14:paraId="7931468B" w14:textId="00510172" w:rsidR="004B4D96" w:rsidRDefault="004B4D96" w:rsidP="000F2120">
      <w:pPr>
        <w:pStyle w:val="BT"/>
      </w:pPr>
      <w:r>
        <w:t xml:space="preserve">God’s blessing to fulfill the Covenant oath </w:t>
      </w:r>
      <w:r w:rsidR="007937A7">
        <w:t xml:space="preserve">to establish Israel’s global kingdom </w:t>
      </w:r>
      <w:r>
        <w:t xml:space="preserve">was always continent on their obedience.  He made this clear from the beginning in </w:t>
      </w:r>
      <w:r w:rsidR="007937A7">
        <w:t>His word</w:t>
      </w:r>
      <w:r>
        <w:t xml:space="preserve"> to Israel through Moses:</w:t>
      </w:r>
    </w:p>
    <w:p w14:paraId="1B5026FB" w14:textId="50E77511" w:rsidR="004B4D96" w:rsidRDefault="004B4D96" w:rsidP="00AB2267">
      <w:pPr>
        <w:pStyle w:val="QT"/>
      </w:pPr>
      <w:r w:rsidRPr="008C2E0D">
        <w:t>If</w:t>
      </w:r>
      <w:r w:rsidRPr="007937A7">
        <w:t xml:space="preserve"> you pay attention to these laws </w:t>
      </w:r>
      <w:r w:rsidRPr="004B4D96">
        <w:t xml:space="preserve">and are careful to follow them, </w:t>
      </w:r>
      <w:r w:rsidRPr="008C2E0D">
        <w:t>then</w:t>
      </w:r>
      <w:r w:rsidRPr="004B4D96">
        <w:t xml:space="preserve"> </w:t>
      </w:r>
      <w:r w:rsidRPr="007937A7">
        <w:t>the Lord your God will keep his covenant of love with you</w:t>
      </w:r>
      <w:r w:rsidRPr="004B4D96">
        <w:t>, as he swore to your ancestors</w:t>
      </w:r>
      <w:r w:rsidR="001646E6">
        <w:t xml:space="preserve"> (Deuteronomy 7:12).</w:t>
      </w:r>
    </w:p>
    <w:p w14:paraId="66138D33" w14:textId="048183CB" w:rsidR="000F2120" w:rsidRDefault="002530F7" w:rsidP="000F2120">
      <w:pPr>
        <w:pStyle w:val="BT"/>
      </w:pPr>
      <w:r>
        <w:t>In the</w:t>
      </w:r>
      <w:r w:rsidR="000F2120">
        <w:t xml:space="preserve"> </w:t>
      </w:r>
      <w:r w:rsidR="00FB5362">
        <w:t xml:space="preserve">account </w:t>
      </w:r>
      <w:r w:rsidR="000F2120">
        <w:t xml:space="preserve">of the fig tree </w:t>
      </w:r>
      <w:r w:rsidR="00FB5362">
        <w:t xml:space="preserve">in </w:t>
      </w:r>
      <w:r>
        <w:t xml:space="preserve">Matthew’s Gospel, </w:t>
      </w:r>
      <w:r w:rsidR="000F2120">
        <w:t xml:space="preserve">Jesus says that </w:t>
      </w:r>
      <w:r w:rsidR="001646E6">
        <w:t xml:space="preserve">Israel </w:t>
      </w:r>
      <w:r w:rsidR="004B4D96">
        <w:t xml:space="preserve">was not careful to follow His laws. </w:t>
      </w:r>
      <w:r w:rsidR="000F2120">
        <w:t>Israel would not repent.</w:t>
      </w:r>
    </w:p>
    <w:p w14:paraId="171CD903" w14:textId="6F34F728" w:rsidR="000F2120" w:rsidRPr="00002609" w:rsidRDefault="000F2120" w:rsidP="00AB2267">
      <w:pPr>
        <w:pStyle w:val="QT"/>
      </w:pPr>
      <w:r w:rsidRPr="00002609">
        <w:lastRenderedPageBreak/>
        <w:t xml:space="preserve">Seeing at a distance a fig tree in leaf, He went to see if perhaps He would find anything on it; and when He came to it, He found nothing but leaves, for it was not the season for figs. </w:t>
      </w:r>
      <w:r>
        <w:t xml:space="preserve"> </w:t>
      </w:r>
      <w:r w:rsidRPr="00002609">
        <w:tab/>
        <w:t xml:space="preserve">He said to it, “May no one ever eat fruit from you again!” And His disciples were listening </w:t>
      </w:r>
      <w:r>
        <w:t>(Mark 11:13-14).</w:t>
      </w:r>
    </w:p>
    <w:p w14:paraId="48BE08C1" w14:textId="371A06EC" w:rsidR="000F2120" w:rsidRDefault="000F2120" w:rsidP="000F2120">
      <w:pPr>
        <w:pStyle w:val="BT"/>
      </w:pPr>
      <w:r w:rsidRPr="00002609">
        <w:t xml:space="preserve">The prophets had often used the </w:t>
      </w:r>
      <w:r>
        <w:t>failure of the fig tree to produce figs</w:t>
      </w:r>
      <w:r w:rsidRPr="00002609">
        <w:t xml:space="preserve"> as a symbol of judgment </w:t>
      </w:r>
      <w:r>
        <w:t xml:space="preserve">on the nation </w:t>
      </w:r>
      <w:r w:rsidRPr="00002609">
        <w:t>(Isa 34:4; Jer 29:17; Hos 2:12; 9:10; Joel 1:7; Mic 7:1).</w:t>
      </w:r>
      <w:r w:rsidRPr="00002609">
        <w:rPr>
          <w:vertAlign w:val="superscript"/>
        </w:rPr>
        <w:footnoteReference w:id="31"/>
      </w:r>
      <w:r>
        <w:t xml:space="preserve"> </w:t>
      </w:r>
      <w:r w:rsidRPr="00002609">
        <w:t xml:space="preserve">In a scathing denunciation of Judah, Jeremiah </w:t>
      </w:r>
      <w:r>
        <w:t xml:space="preserve">announces a judgment when he says, </w:t>
      </w:r>
    </w:p>
    <w:p w14:paraId="3D62A496" w14:textId="77777777" w:rsidR="000F2120" w:rsidRPr="00C230B4" w:rsidRDefault="000F2120" w:rsidP="00AB2267">
      <w:pPr>
        <w:pStyle w:val="QT"/>
      </w:pPr>
      <w:r w:rsidRPr="00002609">
        <w:t>“There will be no figs on the tree, and their leaves will wither” (8:13).</w:t>
      </w:r>
    </w:p>
    <w:p w14:paraId="722D4BD6" w14:textId="2D90197C" w:rsidR="000F2120" w:rsidRPr="00F029A5" w:rsidRDefault="000F2120" w:rsidP="000F2120">
      <w:pPr>
        <w:pStyle w:val="BT"/>
      </w:pPr>
      <w:r>
        <w:t>When Jesus says, “</w:t>
      </w:r>
      <w:r w:rsidRPr="00002609">
        <w:rPr>
          <w:i/>
          <w:iCs/>
        </w:rPr>
        <w:t>May no one ever eat fruit from you again!</w:t>
      </w:r>
      <w:r>
        <w:t>” this is obviously not a childish and unfair condemnation of an innocent fig tree! The fig tree is a symbol for the nation of Israel</w:t>
      </w:r>
      <w:r w:rsidR="00F558B2">
        <w:t>,</w:t>
      </w:r>
      <w:r>
        <w:t xml:space="preserve"> which would reject Jesus. </w:t>
      </w:r>
      <w:r w:rsidR="00525AD6">
        <w:t>J</w:t>
      </w:r>
      <w:r>
        <w:t xml:space="preserve">ust as that fig tree would never produce fruit, Jesus says the nation that will reject him, i.e., they will never produce fruit. Thus, the kingdom of heaven was “near” in </w:t>
      </w:r>
      <w:r w:rsidRPr="00653BDF">
        <w:rPr>
          <w:i/>
          <w:iCs/>
        </w:rPr>
        <w:t>the sense of contingency</w:t>
      </w:r>
      <w:r>
        <w:t>.  It was “near” but would only appear if the fig tree (the Nation) sprouted figs, that is, if Israel would bear fruit and accept Him as the Messiah.</w:t>
      </w:r>
    </w:p>
    <w:p w14:paraId="514D8A56" w14:textId="77777777" w:rsidR="00C230B4" w:rsidRPr="00C230B4" w:rsidRDefault="00C230B4" w:rsidP="008204BA">
      <w:pPr>
        <w:pStyle w:val="H2"/>
        <w:keepNext/>
      </w:pPr>
      <w:bookmarkStart w:id="49" w:name="_Toc306708366"/>
      <w:bookmarkStart w:id="50" w:name="_Toc328294558"/>
      <w:bookmarkStart w:id="51" w:name="_Toc330307186"/>
      <w:bookmarkStart w:id="52" w:name="_Toc338595498"/>
      <w:bookmarkStart w:id="53" w:name="_Toc121476883"/>
      <w:bookmarkStart w:id="54" w:name="_Toc145951422"/>
      <w:bookmarkStart w:id="55" w:name="_Toc208412255"/>
      <w:bookmarkStart w:id="56" w:name="_Toc208413655"/>
      <w:bookmarkStart w:id="57" w:name="_Toc210991021"/>
      <w:bookmarkStart w:id="58" w:name="_Toc226192110"/>
      <w:r w:rsidRPr="00C230B4">
        <w:t>Summary</w:t>
      </w:r>
      <w:bookmarkEnd w:id="49"/>
      <w:bookmarkEnd w:id="50"/>
      <w:bookmarkEnd w:id="51"/>
      <w:bookmarkEnd w:id="52"/>
      <w:bookmarkEnd w:id="53"/>
      <w:bookmarkEnd w:id="54"/>
      <w:bookmarkEnd w:id="55"/>
      <w:bookmarkEnd w:id="56"/>
      <w:bookmarkEnd w:id="57"/>
      <w:bookmarkEnd w:id="58"/>
    </w:p>
    <w:p w14:paraId="23555D9C" w14:textId="7811BE7E" w:rsidR="0008221F" w:rsidRDefault="00523141" w:rsidP="00896651">
      <w:pPr>
        <w:pStyle w:val="BT"/>
      </w:pPr>
      <w:r w:rsidRPr="00523141">
        <w:t>The “entry sayings” in the Gospels have been fodder for much theological discussion.  What does it mean to “enter the kingdom</w:t>
      </w:r>
      <w:r w:rsidR="00FB5362">
        <w:t>”</w:t>
      </w:r>
      <w:r w:rsidRPr="00523141">
        <w:t xml:space="preserve">?  What did Jesus mean when He spoke about the kingdom of heaven?  In this chapter, we concluded that the background to the entry sayings lies in Old Testament ideas about entering the land, entering the temple precincts, and the renewal ceremony at Shechem.  In each case, believers are the subject.  This paves the way for the concept that many of the entry sayings in the New Testament are addressed to believers as well.  This is substantiated by contextual indicators surrounding the various entry sayings. </w:t>
      </w:r>
    </w:p>
    <w:p w14:paraId="26C0E3A7" w14:textId="3CD987E1" w:rsidR="00C230B4" w:rsidRPr="00C230B4" w:rsidRDefault="00523141" w:rsidP="00896651">
      <w:pPr>
        <w:pStyle w:val="BT"/>
      </w:pPr>
      <w:r w:rsidRPr="00523141">
        <w:t>The message about the kingdom of God, to which believers are called to enter, is multifaceted. It has seven aspects: the restored Davidic theocracy</w:t>
      </w:r>
      <w:r w:rsidR="00C83644">
        <w:t xml:space="preserve"> (millennium)</w:t>
      </w:r>
      <w:r w:rsidRPr="00523141">
        <w:t xml:space="preserve">, the power of God, the new heavens and the new earth, the experience of discipleship and kingdom life, </w:t>
      </w:r>
      <w:r w:rsidR="00C83644">
        <w:t xml:space="preserve">entering a rich life, </w:t>
      </w:r>
      <w:r w:rsidRPr="00523141">
        <w:t>spiritual rebirth, and a permeating influence that has uplifted the plight of mankind for centuries. Which aspect, or aspects, are in view depends on the context.</w:t>
      </w:r>
    </w:p>
    <w:p w14:paraId="50EA5269" w14:textId="77777777" w:rsidR="00C230B4" w:rsidRDefault="00C230B4" w:rsidP="00896651">
      <w:pPr>
        <w:pStyle w:val="BT"/>
      </w:pPr>
      <w:r w:rsidRPr="00C230B4">
        <w:t>On several occasions in the above discussion, we have connected kingdom entrance with “greatness.” The connection between becoming great in the kingdom and entering the kingdom needs more discussion.  This is the subject of the next chapter.</w:t>
      </w:r>
    </w:p>
    <w:p w14:paraId="03307133" w14:textId="61041EFF" w:rsidR="00653BDF" w:rsidRPr="00C230B4" w:rsidRDefault="00653BDF" w:rsidP="00AB2267">
      <w:pPr>
        <w:pStyle w:val="QT"/>
      </w:pPr>
      <w:r w:rsidRPr="00653BDF">
        <w:t>So when they had come together, they were asking Him, saying, “Lord, is it at this time You are restoring the kingdom to Israel?”</w:t>
      </w:r>
      <w:r>
        <w:t>(Acts 1:6</w:t>
      </w:r>
      <w:r w:rsidR="00515902">
        <w:t>)</w:t>
      </w:r>
      <w:r w:rsidR="007B79B1">
        <w:t>.</w:t>
      </w:r>
    </w:p>
    <w:p w14:paraId="2669A7B9" w14:textId="77777777" w:rsidR="00653BDF" w:rsidRDefault="00653BDF" w:rsidP="00653BDF">
      <w:pPr>
        <w:pStyle w:val="BT"/>
      </w:pPr>
      <w:r>
        <w:t xml:space="preserve">If one considers only Acts 1:6, they might rightly conclude that the message of the kingdom of God primarily refers to the restored Davidic theocracy. However, that is only one part of the kingdom's message. The kingdom of God foretold in the Old Testament was broader than the Davidic kingdom alone. That particular aspect was offered to Israel, rejected, and has been postponed. It is not currently in effect, but will be when Christ returns. Still, other facets of the Old Testament hope are clearly active today. </w:t>
      </w:r>
    </w:p>
    <w:p w14:paraId="13356A01" w14:textId="03F6F645" w:rsidR="00653BDF" w:rsidRPr="00C230B4" w:rsidRDefault="00653BDF" w:rsidP="00653BDF">
      <w:pPr>
        <w:pStyle w:val="BT"/>
      </w:pPr>
      <w:r>
        <w:t xml:space="preserve">When Jesus “preached the kingdom of God,” or “proclaimed the gospel of the kingdom,” it is generally best to assume, unless the context suggests otherwise, that more than just the restoration of the kingdom to Israel is being referred to (see Luke 9:60, 62; Acts 1:3; 8:12; Hebrews 1:8). Certainly, a significant aspect of the kingdom of heaven predicted in the Old Testament was an outpouring of the Holy Spirit in a new and distinctive way. Joel announced that the kingdom would be a time when the Spirit would be poured out on all people (Joel 2:28-29). Peter said that this aspect of the kingdom was fulfilled (at least in part) at Pentecost (Acts 2:17). Through Ezekiel, God promised that in the millennial kingdom He would put His Spirit in them and cause them to “walk in my statutes” (Ezekiel 36:27). While this </w:t>
      </w:r>
      <w:r w:rsidR="00246181">
        <w:t>will</w:t>
      </w:r>
      <w:r>
        <w:t xml:space="preserve"> ultimately </w:t>
      </w:r>
      <w:r w:rsidR="00246181">
        <w:t xml:space="preserve">be </w:t>
      </w:r>
      <w:r>
        <w:t>fulfilled in the future, Jesus made it clear that the promise of the Spirit’s indwelling, a distinctive feature of the kingdom of heaven, is available in this age to all who believe (John 14:17).</w:t>
      </w:r>
    </w:p>
    <w:bookmarkEnd w:id="0"/>
    <w:p w14:paraId="5CD64A55" w14:textId="5A3B702E" w:rsidR="00C230B4" w:rsidRPr="00C230B4" w:rsidRDefault="00C230B4" w:rsidP="001D0530">
      <w:pPr>
        <w:pStyle w:val="H1W"/>
      </w:pPr>
    </w:p>
    <w:sectPr w:rsidR="00C230B4" w:rsidRPr="00C230B4" w:rsidSect="00934BCB">
      <w:headerReference w:type="even" r:id="rId20"/>
      <w:headerReference w:type="default" r:id="rId21"/>
      <w:headerReference w:type="first" r:id="rId22"/>
      <w:type w:val="nextColumn"/>
      <w:pgSz w:w="11520" w:h="14400" w:code="123"/>
      <w:pgMar w:top="720" w:right="720" w:bottom="576" w:left="1267" w:header="720" w:footer="720" w:gutter="288"/>
      <w:pgNumType w:start="13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0B462F" w14:textId="77777777" w:rsidR="00A21932" w:rsidRDefault="00A21932">
      <w:r>
        <w:separator/>
      </w:r>
    </w:p>
  </w:endnote>
  <w:endnote w:type="continuationSeparator" w:id="0">
    <w:p w14:paraId="040C20BB" w14:textId="77777777" w:rsidR="00A21932" w:rsidRDefault="00A21932">
      <w:r>
        <w:continuationSeparator/>
      </w:r>
    </w:p>
  </w:endnote>
  <w:endnote w:type="continuationNotice" w:id="1">
    <w:p w14:paraId="036F1ABF" w14:textId="77777777" w:rsidR="00A21932" w:rsidRDefault="00A219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9B363173-0EFC-4B4B-B779-0AE9CF158CE9}"/>
  </w:font>
  <w:font w:name="Times New Roman">
    <w:panose1 w:val="02020603050405020304"/>
    <w:charset w:val="00"/>
    <w:family w:val="roman"/>
    <w:pitch w:val="variable"/>
    <w:sig w:usb0="E0002EFF" w:usb1="C000785B" w:usb2="00000009" w:usb3="00000000" w:csb0="000001FF" w:csb1="00000000"/>
    <w:embedRegular r:id="rId2" w:fontKey="{7544C752-37A2-A141-9B19-EF1E25E63CC5}"/>
    <w:embedBold r:id="rId3" w:fontKey="{9B0E0278-1346-C048-BF3D-0A3976FC4F6C}"/>
    <w:embedItalic r:id="rId4" w:fontKey="{23B0028F-1064-CB40-A440-75CA24459AA5}"/>
    <w:embedBoldItalic r:id="rId5" w:fontKey="{195B9FB8-0B0E-3A4D-81E6-026161D48581}"/>
  </w:font>
  <w:font w:name="Courier New">
    <w:panose1 w:val="02070309020205020404"/>
    <w:charset w:val="00"/>
    <w:family w:val="modern"/>
    <w:pitch w:val="fixed"/>
    <w:sig w:usb0="E0002EFF" w:usb1="C0007843" w:usb2="00000009" w:usb3="00000000" w:csb0="000001FF" w:csb1="00000000"/>
    <w:embedRegular r:id="rId6" w:fontKey="{153282D8-21E4-B948-9BD3-227B312A7E61}"/>
  </w:font>
  <w:font w:name="Wingdings">
    <w:panose1 w:val="05000000000000000000"/>
    <w:charset w:val="4D"/>
    <w:family w:val="decorative"/>
    <w:pitch w:val="variable"/>
    <w:sig w:usb0="00000003" w:usb1="00000000" w:usb2="00000000" w:usb3="00000000" w:csb0="80000001" w:csb1="00000000"/>
    <w:embedRegular r:id="rId7" w:fontKey="{749C74B6-E4F0-0E4C-AA87-D77CC354B94C}"/>
  </w:font>
  <w:font w:name="Arial">
    <w:panose1 w:val="020B0604020202020204"/>
    <w:charset w:val="00"/>
    <w:family w:val="swiss"/>
    <w:pitch w:val="variable"/>
    <w:sig w:usb0="E0002EFF" w:usb1="C000785B" w:usb2="00000009" w:usb3="00000000" w:csb0="000001FF" w:csb1="00000000"/>
    <w:embedRegular r:id="rId8" w:fontKey="{74CC74C1-63BA-534A-8FEB-8D484339B924}"/>
    <w:embedBold r:id="rId9" w:fontKey="{96C9C06F-1968-3248-8F59-7CEEA7B852D4}"/>
    <w:embedItalic r:id="rId10" w:fontKey="{CE19D4F5-3B87-3B4A-A40E-498D64122F8A}"/>
    <w:embedBoldItalic r:id="rId11" w:fontKey="{391A98D8-D8D7-D844-A623-738202CEE3A4}"/>
  </w:font>
  <w:font w:name="Times">
    <w:altName w:val="Times New Roman"/>
    <w:panose1 w:val="00000500000000020000"/>
    <w:charset w:val="00"/>
    <w:family w:val="auto"/>
    <w:pitch w:val="variable"/>
    <w:sig w:usb0="00000003" w:usb1="00000000" w:usb2="00000000" w:usb3="00000000" w:csb0="00000001" w:csb1="00000000"/>
    <w:embedBold r:id="rId13" w:fontKey="{4CD5FE51-3CF4-D84E-A2DA-E940DD77D2D6}"/>
    <w:embedItalic r:id="rId14" w:fontKey="{686834A6-038A-0D4E-87CA-CD302D51988F}"/>
    <w:embedBoldItalic r:id="rId15" w:fontKey="{890C0710-C13F-1F49-8114-961259BC4A02}"/>
  </w:font>
  <w:font w:name="Calibri">
    <w:panose1 w:val="020F0502020204030204"/>
    <w:charset w:val="00"/>
    <w:family w:val="swiss"/>
    <w:pitch w:val="variable"/>
    <w:sig w:usb0="E4002EFF" w:usb1="C200247B" w:usb2="00000009" w:usb3="00000000" w:csb0="000001FF" w:csb1="00000000"/>
    <w:embedRegular r:id="rId16" w:fontKey="{AD10D607-0668-7049-B094-4C531E548262}"/>
    <w:embedBold r:id="rId17" w:fontKey="{69FD454F-FD5F-C044-B200-C1AFC8F06EBF}"/>
    <w:embedItalic r:id="rId18" w:fontKey="{D45ED8AA-052C-1645-9D6E-3AE2D5721426}"/>
    <w:embedBoldItalic r:id="rId19" w:fontKey="{58215A6E-47F7-DB41-833B-AE0FA25AAAD3}"/>
  </w:font>
  <w:font w:name="GraecaII">
    <w:altName w:val="Symbol"/>
    <w:panose1 w:val="020B0604020202020204"/>
    <w:charset w:val="02"/>
    <w:family w:val="auto"/>
    <w:pitch w:val="variable"/>
    <w:sig w:usb0="00000000" w:usb1="10000000" w:usb2="00000000" w:usb3="00000000" w:csb0="80000000" w:csb1="00000000"/>
  </w:font>
  <w:font w:name="Abyssinica SIL">
    <w:altName w:val="Arial"/>
    <w:panose1 w:val="020B0604020202020204"/>
    <w:charset w:val="00"/>
    <w:family w:val="auto"/>
    <w:pitch w:val="variable"/>
    <w:sig w:usb0="8000006F" w:usb1="1000A00B" w:usb2="00000800" w:usb3="00000000" w:csb0="00000001" w:csb1="00000000"/>
  </w:font>
  <w:font w:name="Tahoma">
    <w:panose1 w:val="020B0604030504040204"/>
    <w:charset w:val="00"/>
    <w:family w:val="swiss"/>
    <w:pitch w:val="variable"/>
    <w:sig w:usb0="E1002EFF" w:usb1="C000605B" w:usb2="00000029" w:usb3="00000000" w:csb0="000101FF" w:csb1="00000000"/>
    <w:embedRegular r:id="rId22" w:fontKey="{81932695-6BEF-E34D-9CCB-84E1B60746B5}"/>
  </w:font>
  <w:font w:name="Consolas">
    <w:panose1 w:val="020B0609020204030204"/>
    <w:charset w:val="00"/>
    <w:family w:val="modern"/>
    <w:pitch w:val="fixed"/>
    <w:sig w:usb0="E10002FF" w:usb1="4000FCFF" w:usb2="00000009" w:usb3="00000000" w:csb0="0000019F" w:csb1="00000000"/>
    <w:embedRegular r:id="rId23" w:fontKey="{56F3F42A-C5E6-B049-8373-2A31872ED80C}"/>
  </w:font>
  <w:font w:name="Cambria">
    <w:panose1 w:val="02040503050406030204"/>
    <w:charset w:val="00"/>
    <w:family w:val="roman"/>
    <w:pitch w:val="variable"/>
    <w:sig w:usb0="E00006FF" w:usb1="420024FF" w:usb2="02000000" w:usb3="00000000" w:csb0="0000019F" w:csb1="00000000"/>
    <w:embedRegular r:id="rId24" w:fontKey="{148DD21F-3EF6-CB4F-9BEC-AC146D77B28A}"/>
    <w:embedBold r:id="rId25" w:fontKey="{EC76626C-41F9-F745-8B96-992069158735}"/>
  </w:font>
  <w:font w:name="SimSun">
    <w:altName w:val="宋体"/>
    <w:panose1 w:val="02010600030101010101"/>
    <w:charset w:val="86"/>
    <w:family w:val="auto"/>
    <w:pitch w:val="variable"/>
    <w:sig w:usb0="00000203" w:usb1="288F0000" w:usb2="00000016" w:usb3="00000000" w:csb0="00040001" w:csb1="00000000"/>
  </w:font>
  <w:font w:name="HebraicaII">
    <w:panose1 w:val="020B0604020202020204"/>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0C8B8F" w14:textId="77777777" w:rsidR="00A21932" w:rsidRDefault="00A21932">
      <w:r>
        <w:separator/>
      </w:r>
    </w:p>
  </w:footnote>
  <w:footnote w:type="continuationSeparator" w:id="0">
    <w:p w14:paraId="6FACDB8E" w14:textId="77777777" w:rsidR="00A21932" w:rsidRDefault="00A21932">
      <w:r>
        <w:continuationSeparator/>
      </w:r>
    </w:p>
  </w:footnote>
  <w:footnote w:type="continuationNotice" w:id="1">
    <w:p w14:paraId="3CB86A57" w14:textId="77777777" w:rsidR="00A21932" w:rsidRDefault="00A21932">
      <w:pPr>
        <w:spacing w:after="0" w:line="240" w:lineRule="auto"/>
      </w:pPr>
    </w:p>
  </w:footnote>
  <w:footnote w:id="2">
    <w:p w14:paraId="4D297544" w14:textId="78D91AA5" w:rsidR="00C230B4" w:rsidRDefault="00C230B4" w:rsidP="00C230B4">
      <w:pPr>
        <w:pStyle w:val="FootnoteBase"/>
      </w:pPr>
      <w:r>
        <w:rPr>
          <w:rStyle w:val="FootnoteReference"/>
        </w:rPr>
        <w:footnoteRef/>
      </w:r>
      <w:r>
        <w:t xml:space="preserve"> A recent example is </w:t>
      </w:r>
      <w:r>
        <w:fldChar w:fldCharType="begin"/>
      </w:r>
      <w:r w:rsidR="002D77F0">
        <w:instrText xml:space="preserve"> ADDIN EN.CITE &lt;EndNote&gt;&lt;Cite&gt;&lt;Author&gt;Mohrlang&lt;/Author&gt;&lt;Year&gt;1984&lt;/Year&gt;&lt;RecNum&gt;366&lt;/RecNum&gt;&lt;DisplayText&gt;Roger Mohrlang, &lt;style face="italic"&gt;Matthew and Paul: A Comparison of Ethical Perspectives&lt;/style&gt;, Monograph series / Society for New Testament Studies (New York: Cambridge University Press, 1984).&lt;/DisplayText&gt;&lt;record&gt;&lt;rec-number&gt;366&lt;/rec-number&gt;&lt;foreign-keys&gt;&lt;key app="EN" db-id="s5txsa5w3r5dx8exra7vfx9yrva9dxvtf0tw" timestamp="0"&gt;366&lt;/key&gt;&lt;/foreign-keys&gt;&lt;ref-type name="Book"&gt;6&lt;/ref-type&gt;&lt;contributors&gt;&lt;authors&gt;&lt;author&gt;Mohrlang, Roger&lt;/author&gt;&lt;/authors&gt;&lt;/contributors&gt;&lt;titles&gt;&lt;title&gt;Matthew and Paul: A Comparison of Ethical Perspectives&lt;/title&gt;&lt;secondary-title&gt;Monograph series / Society for New Testament Studies&lt;/secondary-title&gt;&lt;/titles&gt;&lt;pages&gt;242&lt;/pages&gt;&lt;number&gt;48&lt;/number&gt;&lt;keywords&gt;&lt;keyword&gt;Bible. Criticism, interpretation, etc.&lt;/keyword&gt;&lt;keyword&gt;Ethics in the Bible.&lt;/keyword&gt;&lt;/keywords&gt;&lt;dates&gt;&lt;year&gt;1984&lt;/year&gt;&lt;/dates&gt;&lt;pub-location&gt;New York&lt;/pub-location&gt;&lt;publisher&gt;Cambridge University Press&lt;/publisher&gt;&lt;isbn&gt;0521250935&lt;/isbn&gt;&lt;accession-num&gt;ocm09576750&lt;/accession-num&gt;&lt;urls&gt;&lt;/urls&gt;&lt;/record&gt;&lt;/Cite&gt;&lt;/EndNote&gt;</w:instrText>
      </w:r>
      <w:r>
        <w:fldChar w:fldCharType="separate"/>
      </w:r>
      <w:r>
        <w:rPr>
          <w:noProof/>
        </w:rPr>
        <w:t xml:space="preserve">Roger Mohrlang, </w:t>
      </w:r>
      <w:r w:rsidRPr="0000065B">
        <w:rPr>
          <w:i/>
          <w:noProof/>
        </w:rPr>
        <w:t>Matthew and Paul: A Comparison of Ethical Perspectives</w:t>
      </w:r>
      <w:r>
        <w:rPr>
          <w:noProof/>
        </w:rPr>
        <w:t>, Monograph series / Society for New Testament Studies (New York: Cambridge University Press, 1984).</w:t>
      </w:r>
      <w:r>
        <w:fldChar w:fldCharType="end"/>
      </w:r>
    </w:p>
  </w:footnote>
  <w:footnote w:id="3">
    <w:p w14:paraId="454B9038" w14:textId="5079D6AC" w:rsidR="00D428F3" w:rsidRDefault="00D428F3" w:rsidP="00D428F3">
      <w:pPr>
        <w:pStyle w:val="FootnoteBase"/>
      </w:pPr>
      <w:r>
        <w:rPr>
          <w:rStyle w:val="FootnoteReference"/>
        </w:rPr>
        <w:footnoteRef/>
      </w:r>
      <w:r>
        <w:t xml:space="preserve"> “Righteousness” is apparently in apposition to “kingdom,” explaining it further. The use of </w:t>
      </w:r>
      <w:r w:rsidRPr="001B79CB">
        <w:rPr>
          <w:i/>
        </w:rPr>
        <w:t>kai</w:t>
      </w:r>
      <w:r>
        <w:t xml:space="preserve"> in this way is common. Cf. BDAG, 495 (cf. Matthew 21:5; Mark. 5:19; John. 1:16; Romans. 1:5; 13:11; Philippians. 3:7; Ephesians 2:8; e.g., Matthew 8:33, “</w:t>
      </w:r>
      <w:r w:rsidRPr="001B79CB">
        <w:rPr>
          <w:i/>
          <w:iCs/>
        </w:rPr>
        <w:t xml:space="preserve">they told everything, </w:t>
      </w:r>
      <w:r w:rsidRPr="001B79CB">
        <w:rPr>
          <w:b/>
          <w:i/>
          <w:iCs/>
        </w:rPr>
        <w:t>namely,</w:t>
      </w:r>
      <w:r w:rsidRPr="001B79CB">
        <w:rPr>
          <w:i/>
          <w:iCs/>
        </w:rPr>
        <w:t xml:space="preserve"> what had happened to those who were possessed</w:t>
      </w:r>
      <w:r>
        <w:rPr>
          <w:iCs/>
        </w:rPr>
        <w:t>).</w:t>
      </w:r>
      <w:r w:rsidRPr="00832D06">
        <w:t xml:space="preserve"> </w:t>
      </w:r>
      <w:r>
        <w:t xml:space="preserve">  Thus Donald A. Hagner suggests that “</w:t>
      </w:r>
      <w:r w:rsidRPr="00832D06">
        <w:t>and his righteousness,</w:t>
      </w:r>
      <w:r>
        <w:t>”</w:t>
      </w:r>
      <w:r w:rsidRPr="00832D06">
        <w:t xml:space="preserve"> is practically epexegetical of the preceding phrase</w:t>
      </w:r>
      <w:r>
        <w:t xml:space="preserve">” </w:t>
      </w:r>
      <w:r w:rsidR="00CB7121">
        <w:t>(</w:t>
      </w:r>
      <w:r>
        <w:fldChar w:fldCharType="begin"/>
      </w:r>
      <w:r>
        <w:instrText xml:space="preserve"> ADDIN EN.CITE &lt;EndNote&gt;&lt;Cite&gt;&lt;Author&gt;Hagner&lt;/Author&gt;&lt;Year&gt;2002&lt;/Year&gt;&lt;RecNum&gt;20&lt;/RecNum&gt;&lt;Pages&gt;166&lt;/Pages&gt;&lt;DisplayText&gt;Donald A. Hagner, &lt;style face="italic"&gt;Matthew 14-28&lt;/style&gt;, Word Biblical Commentary (Dallas: Word Books, 2002), 166.&lt;/DisplayText&gt;&lt;record&gt;&lt;rec-number&gt;20&lt;/rec-number&gt;&lt;foreign-keys&gt;&lt;key app="EN" db-id="s5txsa5w3r5dx8exra7vfx9yrva9dxvtf0tw" timestamp="0"&gt;20&lt;/key&gt;&lt;/foreign-keys&gt;&lt;ref-type name="Book"&gt;6&lt;/ref-type&gt;&lt;contributors&gt;&lt;authors&gt;&lt;author&gt;Hagner, Donald A.&lt;/author&gt;&lt;/authors&gt;&lt;/contributors&gt;&lt;titles&gt;&lt;title&gt;Matthew 14-28&lt;/title&gt;&lt;secondary-title&gt;Word Biblical Commentary&lt;/secondary-title&gt;&lt;/titles&gt;&lt;pages&gt;xxxix p., p. 410-935&lt;/pages&gt;&lt;dates&gt;&lt;year&gt;2002&lt;/year&gt;&lt;/dates&gt;&lt;pub-location&gt;Dallas&lt;/pub-location&gt;&lt;publisher&gt;Word Books&lt;/publisher&gt;&lt;isbn&gt;951219s1995 txu b 001 0 eng d&amp;#xD;084991096X&lt;/isbn&gt;&lt;accession-num&gt;ocm33943315&lt;/accession-num&gt;&lt;call-num&gt;BS2575.3 .H23 1995&lt;/call-num&gt;&lt;urls&gt;&lt;/urls&gt;&lt;/record&gt;&lt;/Cite&gt;&lt;/EndNote&gt;</w:instrText>
      </w:r>
      <w:r>
        <w:fldChar w:fldCharType="separate"/>
      </w:r>
      <w:r>
        <w:rPr>
          <w:noProof/>
        </w:rPr>
        <w:t xml:space="preserve">Donald A. Hagner, </w:t>
      </w:r>
      <w:r w:rsidRPr="00D8694C">
        <w:rPr>
          <w:i/>
          <w:noProof/>
        </w:rPr>
        <w:t>Matthew 14-28</w:t>
      </w:r>
      <w:r>
        <w:rPr>
          <w:noProof/>
        </w:rPr>
        <w:t xml:space="preserve">, Word Biblical Commentary </w:t>
      </w:r>
      <w:r w:rsidR="00CB7121">
        <w:rPr>
          <w:noProof/>
        </w:rPr>
        <w:t>[</w:t>
      </w:r>
      <w:r>
        <w:rPr>
          <w:noProof/>
        </w:rPr>
        <w:t>Dallas: Word Books, 2002</w:t>
      </w:r>
      <w:r w:rsidR="00CB7121">
        <w:rPr>
          <w:noProof/>
        </w:rPr>
        <w:t>)</w:t>
      </w:r>
      <w:r>
        <w:rPr>
          <w:noProof/>
        </w:rPr>
        <w:t>, 166</w:t>
      </w:r>
      <w:r w:rsidR="00CB7121">
        <w:rPr>
          <w:noProof/>
        </w:rPr>
        <w:t>)</w:t>
      </w:r>
      <w:r>
        <w:rPr>
          <w:noProof/>
        </w:rPr>
        <w:t>.</w:t>
      </w:r>
      <w:r>
        <w:fldChar w:fldCharType="end"/>
      </w:r>
      <w:r w:rsidRPr="00832D06">
        <w:t xml:space="preserve"> </w:t>
      </w:r>
      <w:r>
        <w:t xml:space="preserve"> William Hendriksen and Simon Kistemaker agree: “</w:t>
      </w:r>
      <w:r w:rsidRPr="00832D06">
        <w:t>These two (</w:t>
      </w:r>
      <w:r w:rsidRPr="00832D06">
        <w:rPr>
          <w:iCs/>
        </w:rPr>
        <w:t>kingdom</w:t>
      </w:r>
      <w:r w:rsidRPr="00832D06">
        <w:t xml:space="preserve"> and </w:t>
      </w:r>
      <w:r w:rsidRPr="00832D06">
        <w:rPr>
          <w:iCs/>
        </w:rPr>
        <w:t>righteousness</w:t>
      </w:r>
      <w:r w:rsidRPr="00832D06">
        <w:t xml:space="preserve">) go together. In fact, </w:t>
      </w:r>
      <w:r>
        <w:t>‘</w:t>
      </w:r>
      <w:r w:rsidRPr="00832D06">
        <w:t>the kingdom of God is [means, implies] righteousness</w:t>
      </w:r>
      <w:r>
        <w:t>’</w:t>
      </w:r>
      <w:r w:rsidRPr="00832D06">
        <w:t xml:space="preserve"> (</w:t>
      </w:r>
      <w:r>
        <w:t>Romans</w:t>
      </w:r>
      <w:r w:rsidRPr="00832D06">
        <w:t xml:space="preserve"> 14:17), a righteousness both imputed to men and imparted to them, both of legal standing and of ethical conduct</w:t>
      </w:r>
      <w:r>
        <w:t xml:space="preserve">” </w:t>
      </w:r>
      <w:r w:rsidR="00CB7121">
        <w:t>(</w:t>
      </w:r>
      <w:r>
        <w:fldChar w:fldCharType="begin"/>
      </w:r>
      <w:r>
        <w:instrText xml:space="preserve"> ADDIN EN.CITE &lt;EndNote&gt;&lt;Cite&gt;&lt;Author&gt;Hendriksen&lt;/Author&gt;&lt;Year&gt;2001&lt;/Year&gt;&lt;RecNum&gt;1095&lt;/RecNum&gt;&lt;Pages&gt;354&lt;/Pages&gt;&lt;DisplayText&gt;William Hendriksen and Simon Kistemaker, &lt;style face="italic"&gt;Exposition of the Gospel According to Matthew&lt;/style&gt;  (Grand Rapids: Baker Book House, 2001), 354.&lt;/DisplayText&gt;&lt;record&gt;&lt;rec-number&gt;1095&lt;/rec-number&gt;&lt;foreign-keys&gt;&lt;key app="EN" db-id="s5txsa5w3r5dx8exra7vfx9yrva9dxvtf0tw" timestamp="0"&gt;1095&lt;/key&gt;&lt;/foreign-keys&gt;&lt;ref-type name="Book"&gt;6&lt;/ref-type&gt;&lt;contributors&gt;&lt;authors&gt;&lt;author&gt;Hendriksen, William&lt;/author&gt;&lt;author&gt;Kistemaker, Simon&lt;/author&gt;&lt;/authors&gt;&lt;/contributors&gt;&lt;titles&gt;&lt;title&gt;Exposition of the Gospel According to Matthew&lt;/title&gt;&lt;/titles&gt;&lt;pages&gt;viii, 1015 p.&lt;/pages&gt;&lt;dates&gt;&lt;year&gt;2001&lt;/year&gt;&lt;/dates&gt;&lt;pub-location&gt;Grand Rapids&lt;/pub-location&gt;&lt;publisher&gt;Baker Book House&lt;/publisher&gt;&lt;isbn&gt;741202 1973 eng u&amp;#xD;0801040663&lt;/isbn&gt;&lt;accession-num&gt;ocm01096418&lt;/accession-num&gt;&lt;call-num&gt;BS2575.3 .H45&lt;/call-num&gt;&lt;urls&gt;&lt;/urls&gt;&lt;/record&gt;&lt;/Cite&gt;&lt;/EndNote&gt;</w:instrText>
      </w:r>
      <w:r>
        <w:fldChar w:fldCharType="separate"/>
      </w:r>
      <w:r>
        <w:rPr>
          <w:noProof/>
        </w:rPr>
        <w:t xml:space="preserve">William Hendriksen and Simon Kistemaker, </w:t>
      </w:r>
      <w:r w:rsidRPr="00CC28B8">
        <w:rPr>
          <w:i/>
          <w:noProof/>
        </w:rPr>
        <w:t>Exposition of the Gospel According to Matthew</w:t>
      </w:r>
      <w:r>
        <w:rPr>
          <w:noProof/>
        </w:rPr>
        <w:t xml:space="preserve">  </w:t>
      </w:r>
      <w:r w:rsidR="00CB7121">
        <w:rPr>
          <w:noProof/>
        </w:rPr>
        <w:t>[</w:t>
      </w:r>
      <w:r>
        <w:rPr>
          <w:noProof/>
        </w:rPr>
        <w:t>Grand Rapids: Baker Book House, 2001</w:t>
      </w:r>
      <w:r w:rsidR="00CB7121">
        <w:rPr>
          <w:noProof/>
        </w:rPr>
        <w:t>)</w:t>
      </w:r>
      <w:r>
        <w:rPr>
          <w:noProof/>
        </w:rPr>
        <w:t>, 354</w:t>
      </w:r>
      <w:r w:rsidR="00CB7121">
        <w:rPr>
          <w:noProof/>
        </w:rPr>
        <w:t>]</w:t>
      </w:r>
      <w:r>
        <w:rPr>
          <w:noProof/>
        </w:rPr>
        <w:t>.</w:t>
      </w:r>
      <w:r>
        <w:fldChar w:fldCharType="end"/>
      </w:r>
      <w:r w:rsidRPr="00832D06">
        <w:t xml:space="preserve"> </w:t>
      </w:r>
      <w:r>
        <w:t xml:space="preserve"> As Davies and Allison put it, “</w:t>
      </w:r>
      <w:r w:rsidRPr="00A10D1B">
        <w:t>Thus to seek the kingdom is to seek righteousness and to seek righteousness is to seek the kingdom</w:t>
      </w:r>
      <w:r>
        <w:t xml:space="preserve">” </w:t>
      </w:r>
      <w:r w:rsidR="00CB7121">
        <w:t>(</w:t>
      </w:r>
      <w:r>
        <w:fldChar w:fldCharType="begin"/>
      </w:r>
      <w:r>
        <w:instrText xml:space="preserve"> ADDIN EN.CITE &lt;EndNote&gt;&lt;Cite&gt;&lt;Author&gt;Davies&lt;/Author&gt;&lt;Year&gt;1988&lt;/Year&gt;&lt;RecNum&gt;31&lt;/RecNum&gt;&lt;Pages&gt;661&lt;/Pages&gt;&lt;DisplayText&gt;Davies and Allison, &lt;style face="italic"&gt;A Critical and Exegetical Commentary on the Gospel According to Saint Matthew&lt;/style&gt;: 661.&lt;/DisplayText&gt;&lt;record&gt;&lt;rec-number&gt;31&lt;/rec-number&gt;&lt;foreign-keys&gt;&lt;key app="EN" db-id="s5txsa5w3r5dx8exra7vfx9yrva9dxvtf0tw" timestamp="0"&gt;31&lt;/key&gt;&lt;/foreign-keys&gt;&lt;ref-type name="Book"&gt;6&lt;/ref-type&gt;&lt;contributors&gt;&lt;authors&gt;&lt;author&gt;Davies, W. D.&lt;/author&gt;&lt;author&gt;Allison, Dale C.&lt;/author&gt;&lt;/authors&gt;&lt;/contributors&gt;&lt;titles&gt;&lt;title&gt;A Critical and Exegetical Commentary on the Gospel According to Saint Matthew&lt;/title&gt;&lt;/titles&gt;&lt;dates&gt;&lt;year&gt;1988&lt;/year&gt;&lt;/dates&gt;&lt;pub-location&gt;Edinburgh&lt;/pub-location&gt;&lt;publisher&gt;T. &amp;amp; T. Clark&lt;/publisher&gt;&lt;isbn&gt;881026s1988 stk b 000 0 eng d&amp;#xD;0567094812&lt;/isbn&gt;&lt;accession-num&gt;ocm18781680&lt;/accession-num&gt;&lt;call-num&gt;BS2575.3 .D38 1988&amp;#xD;226/.207&lt;/call-num&gt;&lt;urls&gt;&lt;/urls&gt;&lt;/record&gt;&lt;/Cite&gt;&lt;/EndNote&gt;</w:instrText>
      </w:r>
      <w:r>
        <w:fldChar w:fldCharType="separate"/>
      </w:r>
      <w:r>
        <w:rPr>
          <w:noProof/>
        </w:rPr>
        <w:t xml:space="preserve">Davies and Allison, </w:t>
      </w:r>
      <w:r w:rsidRPr="00CC28B8">
        <w:rPr>
          <w:i/>
          <w:noProof/>
        </w:rPr>
        <w:t>A Critical and Exegetical Commentary on the Gospel According to Saint Matthew</w:t>
      </w:r>
      <w:r w:rsidR="00CB7121">
        <w:rPr>
          <w:noProof/>
        </w:rPr>
        <w:t>,</w:t>
      </w:r>
      <w:r>
        <w:rPr>
          <w:noProof/>
        </w:rPr>
        <w:t xml:space="preserve"> 661</w:t>
      </w:r>
      <w:r w:rsidR="00CB7121">
        <w:rPr>
          <w:noProof/>
        </w:rPr>
        <w:t>]</w:t>
      </w:r>
      <w:r>
        <w:rPr>
          <w:noProof/>
        </w:rPr>
        <w:t>.</w:t>
      </w:r>
      <w:r>
        <w:fldChar w:fldCharType="end"/>
      </w:r>
      <w:r w:rsidRPr="00A10D1B">
        <w:t xml:space="preserve"> </w:t>
      </w:r>
      <w:r>
        <w:t xml:space="preserve"> Luz and Koester state it this way: “T</w:t>
      </w:r>
      <w:r w:rsidRPr="00E10CAB">
        <w:t xml:space="preserve">he </w:t>
      </w:r>
      <w:r>
        <w:t>‘</w:t>
      </w:r>
      <w:r w:rsidRPr="00E10CAB">
        <w:t>kingdom of the heavens</w:t>
      </w:r>
      <w:r>
        <w:t>’</w:t>
      </w:r>
      <w:r w:rsidRPr="00E10CAB">
        <w:t xml:space="preserve"> is righteousness</w:t>
      </w:r>
      <w:r>
        <w:t xml:space="preserve">”  </w:t>
      </w:r>
      <w:r w:rsidR="00CB7121">
        <w:t>(</w:t>
      </w:r>
      <w:r>
        <w:fldChar w:fldCharType="begin"/>
      </w:r>
      <w:r>
        <w:instrText xml:space="preserve"> ADDIN EN.CITE &lt;EndNote&gt;&lt;Cite&gt;&lt;Author&gt;Luz&lt;/Author&gt;&lt;Year&gt;2007&lt;/Year&gt;&lt;RecNum&gt;340&lt;/RecNum&gt;&lt;Pages&gt;130&lt;/Pages&gt;&lt;DisplayText&gt;Luz and Koester, &lt;style face="italic"&gt;Matthew 1-7: A Commentary&lt;/style&gt;: 130.&lt;/DisplayText&gt;&lt;record&gt;&lt;rec-number&gt;340&lt;/rec-number&gt;&lt;foreign-keys&gt;&lt;key app="EN" db-id="s5txsa5w3r5dx8exra7vfx9yrva9dxvtf0tw" timestamp="0"&gt;340&lt;/key&gt;&lt;/foreign-keys&gt;&lt;ref-type name="Book"&gt;6&lt;/ref-type&gt;&lt;contributors&gt;&lt;authors&gt;&lt;author&gt;Luz, Ulrich&lt;/author&gt;&lt;author&gt;Koester, Helmut&lt;/author&gt;&lt;/authors&gt;&lt;/contributors&gt;&lt;titles&gt;&lt;title&gt;Matthew 1-7: A Commentary&lt;/title&gt;&lt;secondary-title&gt;Hermeneia&lt;/secondary-title&gt;&lt;/titles&gt;&lt;pages&gt;xxxvii, 432 p.&lt;/pages&gt;&lt;edition&gt;rev&lt;/edition&gt;&lt;keywords&gt;&lt;keyword&gt;Bible.&lt;/keyword&gt;&lt;/keywords&gt;&lt;dates&gt;&lt;year&gt;2007&lt;/year&gt;&lt;/dates&gt;&lt;pub-location&gt;Minneapolis&lt;/pub-location&gt;&lt;publisher&gt;Fortress Press&lt;/publisher&gt;&lt;isbn&gt;0800660994&amp;#xD;9780800660994&lt;/isbn&gt;&lt;accession-num&gt;ocm71004162&lt;/accession-num&gt;&lt;urls&gt;&lt;related-urls&gt;&lt;url&gt;http://www.loc.gov/catdir/toc/ecip0619/2006026161.html&lt;/url&gt;&lt;/related-urls&gt;&lt;/urls&gt;&lt;/record&gt;&lt;/Cite&gt;&lt;/EndNote&gt;</w:instrText>
      </w:r>
      <w:r>
        <w:fldChar w:fldCharType="separate"/>
      </w:r>
      <w:r>
        <w:rPr>
          <w:noProof/>
        </w:rPr>
        <w:t xml:space="preserve">Luz and Koester, </w:t>
      </w:r>
      <w:r w:rsidRPr="00CC28B8">
        <w:rPr>
          <w:i/>
          <w:noProof/>
        </w:rPr>
        <w:t>Matthew 1-7: A Commentary</w:t>
      </w:r>
      <w:r w:rsidR="00CB7121">
        <w:rPr>
          <w:noProof/>
        </w:rPr>
        <w:t>,</w:t>
      </w:r>
      <w:r>
        <w:rPr>
          <w:noProof/>
        </w:rPr>
        <w:t xml:space="preserve"> 130</w:t>
      </w:r>
      <w:r w:rsidR="00CB7121">
        <w:rPr>
          <w:noProof/>
        </w:rPr>
        <w:t>)</w:t>
      </w:r>
      <w:r>
        <w:rPr>
          <w:noProof/>
        </w:rPr>
        <w:t>.</w:t>
      </w:r>
      <w:r>
        <w:fldChar w:fldCharType="end"/>
      </w:r>
    </w:p>
  </w:footnote>
  <w:footnote w:id="4">
    <w:p w14:paraId="7EE87DC5" w14:textId="670C2F54" w:rsidR="00D428F3" w:rsidRDefault="00D428F3" w:rsidP="00D428F3">
      <w:pPr>
        <w:pStyle w:val="FootnoteBase"/>
      </w:pPr>
      <w:r>
        <w:rPr>
          <w:vertAlign w:val="superscript"/>
        </w:rPr>
        <w:footnoteRef/>
      </w:r>
      <w:r>
        <w:t xml:space="preserve"> Hagner, </w:t>
      </w:r>
      <w:r w:rsidRPr="009833E1">
        <w:t>Matthew 1</w:t>
      </w:r>
      <w:r>
        <w:t>-</w:t>
      </w:r>
      <w:r w:rsidRPr="009833E1">
        <w:t>13</w:t>
      </w:r>
      <w:r>
        <w:t xml:space="preserve">, 166.  Luz agrees: “The concept is ethicized. Matthew adds to the traditional “seek first [God’s] kingdom”—presumably epexegetically—‘and his righteousness,’ </w:t>
      </w:r>
      <w:r>
        <w:rPr>
          <w:rFonts w:ascii="Cambria" w:hAnsi="Cambria" w:cs="Cambria"/>
          <w:lang w:val="el-GR"/>
        </w:rPr>
        <w:t>δικαιοσύνη</w:t>
      </w:r>
      <w:r>
        <w:t xml:space="preserve"> in Matthew being a quality of activity required of people” </w:t>
      </w:r>
      <w:r w:rsidR="00CB7121">
        <w:t>(</w:t>
      </w:r>
      <w:r>
        <w:t>U. Luz, “βασιλεία,” in EDNT 1:203</w:t>
      </w:r>
      <w:r w:rsidR="00CB7121">
        <w:t>)</w:t>
      </w:r>
      <w:r>
        <w:t>.</w:t>
      </w:r>
    </w:p>
  </w:footnote>
  <w:footnote w:id="5">
    <w:p w14:paraId="382DEF12" w14:textId="77777777" w:rsidR="00D428F3" w:rsidRDefault="00D428F3" w:rsidP="00D428F3">
      <w:pPr>
        <w:pStyle w:val="FootnoteBase"/>
      </w:pPr>
      <w:r>
        <w:rPr>
          <w:vertAlign w:val="superscript"/>
        </w:rPr>
        <w:footnoteRef/>
      </w:r>
      <w:r>
        <w:t xml:space="preserve"> </w:t>
      </w:r>
      <w:r>
        <w:fldChar w:fldCharType="begin"/>
      </w:r>
      <w:r>
        <w:instrText xml:space="preserve"> ADDIN EN.CITE &lt;EndNote&gt;&lt;Cite&gt;&lt;Author&gt;France&lt;/Author&gt;&lt;Year&gt;2007&lt;/Year&gt;&lt;RecNum&gt;27&lt;/RecNum&gt;&lt;Pages&gt;271&lt;/Pages&gt;&lt;DisplayText&gt;France, &lt;style face="italic"&gt;The Gospel of Matthew&lt;/style&gt;: 271.&lt;/DisplayText&gt;&lt;record&gt;&lt;rec-number&gt;27&lt;/rec-number&gt;&lt;foreign-keys&gt;&lt;key app="EN" db-id="s5txsa5w3r5dx8exra7vfx9yrva9dxvtf0tw" timestamp="0"&gt;27&lt;/key&gt;&lt;/foreign-keys&gt;&lt;ref-type name="Book"&gt;6&lt;/ref-type&gt;&lt;contributors&gt;&lt;authors&gt;&lt;author&gt;France, R. T.&lt;/author&gt;&lt;/authors&gt;&lt;/contributors&gt;&lt;titles&gt;&lt;title&gt;The Gospel of Matthew&lt;/title&gt;&lt;secondary-title&gt;New International Critical Commentary&lt;/secondary-title&gt;&lt;/titles&gt;&lt;pages&gt;lxiv, 1169 p.&lt;/pages&gt;&lt;dates&gt;&lt;year&gt;2007&lt;/year&gt;&lt;/dates&gt;&lt;pub-location&gt;Grand Rapids&lt;/pub-location&gt;&lt;publisher&gt;Wm. B. Eerdmans Publishing Co.&lt;/publisher&gt;&lt;isbn&gt;070402s2007 miu b 001 0 eng&amp;#xD;080282501X (cloth alk. paper)&amp;#xD;9780802825018 (cloth alk. paper)&lt;/isbn&gt;&lt;accession-num&gt;ocn122701585&lt;/accession-num&gt;&lt;call-num&gt;BS2575.53 .F77 2007&amp;#xD;226.2/077&lt;/call-num&gt;&lt;urls&gt;&lt;related-urls&gt;&lt;url&gt;http://www.loc.gov/catdir/toc/ecip0714/2007013488.html&lt;/url&gt;&lt;/related-urls&gt;&lt;/urls&gt;&lt;/record&gt;&lt;/Cite&gt;&lt;/EndNote&gt;</w:instrText>
      </w:r>
      <w:r>
        <w:fldChar w:fldCharType="separate"/>
      </w:r>
      <w:r>
        <w:rPr>
          <w:noProof/>
        </w:rPr>
        <w:t xml:space="preserve">France, </w:t>
      </w:r>
      <w:r w:rsidRPr="003E7603">
        <w:rPr>
          <w:i/>
          <w:noProof/>
        </w:rPr>
        <w:t>The Gospel of Matthew</w:t>
      </w:r>
      <w:r>
        <w:rPr>
          <w:noProof/>
        </w:rPr>
        <w:t>: 271.</w:t>
      </w:r>
      <w:r>
        <w:fldChar w:fldCharType="end"/>
      </w:r>
    </w:p>
  </w:footnote>
  <w:footnote w:id="6">
    <w:p w14:paraId="295BB775" w14:textId="12E96461" w:rsidR="0000591A" w:rsidRPr="00303FD3" w:rsidRDefault="0000591A" w:rsidP="0000591A">
      <w:pPr>
        <w:pStyle w:val="FootnoteBase"/>
      </w:pPr>
      <w:r w:rsidRPr="00303FD3">
        <w:rPr>
          <w:vertAlign w:val="superscript"/>
        </w:rPr>
        <w:footnoteRef/>
      </w:r>
      <w:r w:rsidRPr="00303FD3">
        <w:t xml:space="preserve"> </w:t>
      </w:r>
      <w:r>
        <w:fldChar w:fldCharType="begin"/>
      </w:r>
      <w:r w:rsidR="0002642C">
        <w:instrText xml:space="preserve"> ADDIN EN.CITE &lt;EndNote&gt;&lt;Cite&gt;&lt;Author&gt;Bock&lt;/Author&gt;&lt;Year&gt;1996&lt;/Year&gt;&lt;RecNum&gt;1104&lt;/RecNum&gt;&lt;Pages&gt;1164&lt;/Pages&gt;&lt;DisplayText&gt;Darrell L. Bock, &lt;style face="italic"&gt;Luke 9:51-24:53&lt;/style&gt;, Baker Exegetical Commentary on the New Testament (Grand Rapids: Baker Book House, 1996), 1164.&lt;/DisplayText&gt;&lt;record&gt;&lt;rec-number&gt;1104&lt;/rec-number&gt;&lt;foreign-keys&gt;&lt;key app="EN" db-id="s5txsa5w3r5dx8exra7vfx9yrva9dxvtf0tw" timestamp="0"&gt;1104&lt;/key&gt;&lt;/foreign-keys&gt;&lt;ref-type name="Book"&gt;6&lt;/ref-type&gt;&lt;contributors&gt;&lt;authors&gt;&lt;author&gt;Bock, Darrell L.&lt;/author&gt;&lt;/authors&gt;&lt;/contributors&gt;&lt;titles&gt;&lt;title&gt;Luke 9:51-24:53&lt;/title&gt;&lt;secondary-title&gt;Baker Exegetical Commentary on the New Testament&lt;/secondary-title&gt;&lt;/titles&gt;&lt;dates&gt;&lt;year&gt;1996&lt;/year&gt;&lt;/dates&gt;&lt;pub-location&gt;Grand Rapids&lt;/pub-location&gt;&lt;publisher&gt;Baker Book House&lt;/publisher&gt;&lt;urls&gt;&lt;/urls&gt;&lt;/record&gt;&lt;/Cite&gt;&lt;/EndNote&gt;</w:instrText>
      </w:r>
      <w:r>
        <w:fldChar w:fldCharType="separate"/>
      </w:r>
      <w:r w:rsidR="0002642C">
        <w:rPr>
          <w:noProof/>
        </w:rPr>
        <w:t xml:space="preserve">Darrell L. Bock, </w:t>
      </w:r>
      <w:r w:rsidR="0002642C" w:rsidRPr="0002642C">
        <w:rPr>
          <w:i/>
          <w:noProof/>
        </w:rPr>
        <w:t>Luke 9:51-24:53</w:t>
      </w:r>
      <w:r w:rsidR="0002642C">
        <w:rPr>
          <w:noProof/>
        </w:rPr>
        <w:t>, Baker Exegetical Commentary on the New Testament (Grand Rapids: Baker Book House, 1996), 1164.</w:t>
      </w:r>
      <w:r>
        <w:fldChar w:fldCharType="end"/>
      </w:r>
      <w:r w:rsidRPr="001C13D6">
        <w:t xml:space="preserve"> </w:t>
      </w:r>
      <w:r>
        <w:t>Klappert says, “</w:t>
      </w:r>
      <w:r w:rsidRPr="009833E1">
        <w:t>This ethi</w:t>
      </w:r>
      <w:r w:rsidRPr="00303FD3">
        <w:t>cal understanding</w:t>
      </w:r>
      <w:r>
        <w:t xml:space="preserve"> of the kingdom is also found in the </w:t>
      </w:r>
      <w:r w:rsidR="006771AB">
        <w:t>Apocrypha</w:t>
      </w:r>
      <w:r>
        <w:t xml:space="preserve">.  </w:t>
      </w:r>
      <w:r w:rsidR="00062194">
        <w:t>Thus,</w:t>
      </w:r>
      <w:r>
        <w:t xml:space="preserve"> the LXX can identify the </w:t>
      </w:r>
      <w:r w:rsidRPr="001B79CB">
        <w:rPr>
          <w:i/>
        </w:rPr>
        <w:t>basileia</w:t>
      </w:r>
      <w:r>
        <w:t xml:space="preserve"> with the four cardinal virtues (4 Macc. 2:23), and in Wis. 6:20 we read, ‘The desire for wisdom leads to a kingdom.’  ‘</w:t>
      </w:r>
      <w:r>
        <w:rPr>
          <w:iCs/>
        </w:rPr>
        <w:t>To the mind he gave the law; and one who lives subject to this will rule a kingdom that is temperate, just, good, and courageous’</w:t>
      </w:r>
      <w:r>
        <w:t xml:space="preserve"> (4 Macc. 2:23, NRSV).</w:t>
      </w:r>
      <w:r w:rsidR="00B22D45">
        <w:t>”</w:t>
      </w:r>
      <w:r>
        <w:t xml:space="preserve"> See Klappert, “King, Kingdom,” in NIDNTT, 2:374.  I am proposing that in the account of the rich young ruler the phrases “inherit the Kingdom,” “enter into life,” “enter the kingdom” and “treasure in heaven,” while not precisely equal, nevertheless convey similar ideas.  </w:t>
      </w:r>
      <w:r w:rsidRPr="00296B50">
        <w:t>See elsewhere in this book</w:t>
      </w:r>
      <w:r w:rsidRPr="00F8723F">
        <w:rPr>
          <w:iCs/>
        </w:rPr>
        <w:t xml:space="preserve">, </w:t>
      </w:r>
      <w:r>
        <w:t xml:space="preserve">pp. </w:t>
      </w:r>
      <w:r>
        <w:fldChar w:fldCharType="begin"/>
      </w:r>
      <w:r>
        <w:instrText xml:space="preserve"> PAGEREF richyoungruler \h </w:instrText>
      </w:r>
      <w:r>
        <w:fldChar w:fldCharType="separate"/>
      </w:r>
      <w:r w:rsidR="008336EC">
        <w:rPr>
          <w:noProof/>
        </w:rPr>
        <w:t>193</w:t>
      </w:r>
      <w:r>
        <w:fldChar w:fldCharType="end"/>
      </w:r>
      <w:r>
        <w:t xml:space="preserve"> ff.</w:t>
      </w:r>
    </w:p>
  </w:footnote>
  <w:footnote w:id="7">
    <w:p w14:paraId="3E99D9AC" w14:textId="77777777" w:rsidR="0000591A" w:rsidRDefault="0000591A" w:rsidP="0000591A">
      <w:pPr>
        <w:pStyle w:val="FootnoteBase"/>
      </w:pPr>
      <w:r>
        <w:rPr>
          <w:rStyle w:val="FootnoteReference"/>
        </w:rPr>
        <w:footnoteRef/>
      </w:r>
      <w:r>
        <w:t xml:space="preserve"> A hendiadys</w:t>
      </w:r>
      <w:r>
        <w:fldChar w:fldCharType="begin"/>
      </w:r>
      <w:r>
        <w:instrText xml:space="preserve"> XE “</w:instrText>
      </w:r>
      <w:r w:rsidRPr="00231E15">
        <w:instrText>hendiadys</w:instrText>
      </w:r>
      <w:r>
        <w:instrText xml:space="preserve">” </w:instrText>
      </w:r>
      <w:r>
        <w:fldChar w:fldCharType="end"/>
      </w:r>
      <w:r>
        <w:t xml:space="preserve"> is a figure of speech where two words are employed, but only one thing or idea is meant. For example, “God created the heavens and the earth” means “God created the universe.”</w:t>
      </w:r>
    </w:p>
  </w:footnote>
  <w:footnote w:id="8">
    <w:p w14:paraId="2F4070FB" w14:textId="77777777" w:rsidR="0000591A" w:rsidRPr="00D120D7" w:rsidRDefault="0000591A" w:rsidP="0000591A">
      <w:pPr>
        <w:pStyle w:val="FootnoteBase"/>
      </w:pPr>
      <w:r>
        <w:rPr>
          <w:rStyle w:val="FootnoteReference"/>
        </w:rPr>
        <w:footnoteRef/>
      </w:r>
      <w:r>
        <w:t xml:space="preserve"> </w:t>
      </w:r>
      <w:r>
        <w:fldChar w:fldCharType="begin"/>
      </w:r>
      <w:r>
        <w:instrText xml:space="preserve"> ADDIN EN.CITE &lt;EndNote&gt;&lt;Cite&gt;&lt;Author&gt;Ridderbos&lt;/Author&gt;&lt;Year&gt;1962&lt;/Year&gt;&lt;RecNum&gt;11&lt;/RecNum&gt;&lt;Pages&gt;286&lt;/Pages&gt;&lt;DisplayText&gt;Herman Ridderbos, &lt;style face="italic"&gt;The Coming  of the Kingdom&lt;/style&gt;  (Grand Rapids: Presbyterian and  Reformed Publishing Co., 1962), 286.&lt;/DisplayText&gt;&lt;record&gt;&lt;rec-number&gt;11&lt;/rec-number&gt;&lt;foreign-keys&gt;&lt;key app="EN" db-id="s5txsa5w3r5dx8exra7vfx9yrva9dxvtf0tw" timestamp="0"&gt;11&lt;/key&gt;&lt;/foreign-keys&gt;&lt;ref-type name="Book"&gt;6&lt;/ref-type&gt;&lt;contributors&gt;&lt;authors&gt;&lt;author&gt;Ridderbos, Herman&lt;/author&gt;&lt;/authors&gt;&lt;/contributors&gt;&lt;titles&gt;&lt;title&gt;The Coming  of the Kingdom&lt;/title&gt;&lt;/titles&gt;&lt;dates&gt;&lt;year&gt;1962&lt;/year&gt;&lt;/dates&gt;&lt;pub-location&gt;Grand Rapids&lt;/pub-location&gt;&lt;publisher&gt;Presbyterian and  Reformed Publishing Co.&lt;/publisher&gt;&lt;urls&gt;&lt;/urls&gt;&lt;/record&gt;&lt;/Cite&gt;&lt;/EndNote&gt;</w:instrText>
      </w:r>
      <w:r>
        <w:fldChar w:fldCharType="separate"/>
      </w:r>
      <w:r>
        <w:rPr>
          <w:noProof/>
        </w:rPr>
        <w:t xml:space="preserve">Herman Ridderbos, </w:t>
      </w:r>
      <w:r w:rsidRPr="008C1EC3">
        <w:rPr>
          <w:i/>
          <w:noProof/>
        </w:rPr>
        <w:t>The Coming  of the Kingdom</w:t>
      </w:r>
      <w:r>
        <w:rPr>
          <w:noProof/>
        </w:rPr>
        <w:t xml:space="preserve">  (Grand Rapids: Presbyterian and  Reformed Publishing Co., 1962), 286.</w:t>
      </w:r>
      <w:r>
        <w:fldChar w:fldCharType="end"/>
      </w:r>
      <w:r>
        <w:t xml:space="preserve"> </w:t>
      </w:r>
    </w:p>
  </w:footnote>
  <w:footnote w:id="9">
    <w:p w14:paraId="7F72A168" w14:textId="77777777" w:rsidR="0065657C" w:rsidRDefault="0065657C" w:rsidP="0065657C">
      <w:pPr>
        <w:pStyle w:val="FootnoteBase"/>
      </w:pPr>
      <w:r>
        <w:rPr>
          <w:rStyle w:val="FootnoteReference"/>
        </w:rPr>
        <w:footnoteRef/>
      </w:r>
      <w:r>
        <w:t xml:space="preserve"> For full discussion of Christ’s encounter with the rich young ruler see chapter 24.</w:t>
      </w:r>
    </w:p>
  </w:footnote>
  <w:footnote w:id="10">
    <w:p w14:paraId="6BA7148E" w14:textId="24994FBC" w:rsidR="0065657C" w:rsidRDefault="0065657C" w:rsidP="0065657C">
      <w:pPr>
        <w:pStyle w:val="FootnoteBase"/>
      </w:pPr>
      <w:r>
        <w:rPr>
          <w:rStyle w:val="FootnoteReference"/>
        </w:rPr>
        <w:footnoteRef/>
      </w:r>
      <w:r>
        <w:t xml:space="preserve"> Entering the kingdom in this passage is contrasted with being cast into </w:t>
      </w:r>
      <w:r>
        <w:rPr>
          <w:i/>
        </w:rPr>
        <w:t>Gehenna</w:t>
      </w:r>
      <w:r>
        <w:t xml:space="preserve">.  This suggests to many that entering the kingdom, which is the opposite of </w:t>
      </w:r>
      <w:r>
        <w:rPr>
          <w:i/>
        </w:rPr>
        <w:t>Gehenna</w:t>
      </w:r>
      <w:r>
        <w:t xml:space="preserve">, must therefore refer to soteriological entrance into eternal life.  However, the Greek word </w:t>
      </w:r>
      <w:r>
        <w:rPr>
          <w:i/>
        </w:rPr>
        <w:t>Gehenna</w:t>
      </w:r>
      <w:r>
        <w:t xml:space="preserve">, translated “hell” is literally, the Valley of Hinnom.  It refers to a garbage dump outside of Jerusalem.  To be cast into the Valley of Hinnom is to have one’s life assessed as to its effectiveness for the cause of Christ and finding it has no more value than a pile of garbage.  When the salt loses its saltiness, Jesus says it is no longer fit for the “manure” pile </w:t>
      </w:r>
      <w:r w:rsidRPr="00761E35">
        <w:fldChar w:fldCharType="begin"/>
      </w:r>
      <w:r w:rsidRPr="00761E35">
        <w:instrText xml:space="preserve">xe </w:instrText>
      </w:r>
      <w:r>
        <w:instrText>“42</w:instrText>
      </w:r>
      <w:r w:rsidRPr="00761E35">
        <w:instrText>*</w:instrText>
      </w:r>
      <w:r>
        <w:instrText>Lk. 14</w:instrText>
      </w:r>
      <w:r w:rsidRPr="00761E35">
        <w:instrText>\:</w:instrText>
      </w:r>
      <w:r>
        <w:instrText>34”</w:instrText>
      </w:r>
      <w:r w:rsidRPr="00761E35">
        <w:fldChar w:fldCharType="end"/>
      </w:r>
      <w:r>
        <w:t>(Luke 14:34-35).  This is discussed extensively on pp</w:t>
      </w:r>
      <w:r w:rsidRPr="006A21BC">
        <w:t xml:space="preserve">. </w:t>
      </w:r>
      <w:r>
        <w:fldChar w:fldCharType="begin"/>
      </w:r>
      <w:r>
        <w:instrText xml:space="preserve"> PAGEREF saltlessCarnal \h </w:instrText>
      </w:r>
      <w:r>
        <w:fldChar w:fldCharType="separate"/>
      </w:r>
      <w:r w:rsidR="008336EC">
        <w:rPr>
          <w:noProof/>
        </w:rPr>
        <w:t>301</w:t>
      </w:r>
      <w:r>
        <w:fldChar w:fldCharType="end"/>
      </w:r>
      <w:r>
        <w:t xml:space="preserve"> ff. and chapter 57.</w:t>
      </w:r>
    </w:p>
  </w:footnote>
  <w:footnote w:id="11">
    <w:p w14:paraId="03CC7C82" w14:textId="77777777" w:rsidR="0065657C" w:rsidRDefault="0065657C" w:rsidP="0065657C">
      <w:pPr>
        <w:pStyle w:val="FootnoteBase"/>
      </w:pPr>
      <w:r>
        <w:rPr>
          <w:rStyle w:val="FootnoteReference"/>
        </w:rPr>
        <w:footnoteRef/>
      </w:r>
      <w:r>
        <w:t xml:space="preserve"> Most commentators understand that being worthy (“fit for”) the kingdom and “entering the kingdom” are the same thing.  We agree.  However, as the discussion to follow will demonstrate, entering the kingdom refers to entering into a kingdom-way-of-living now, leading to higher honor and worthiness in the future reign of Christ.  It is not about gaining life; it is about living it.</w:t>
      </w:r>
    </w:p>
  </w:footnote>
  <w:footnote w:id="12">
    <w:p w14:paraId="2BA2F031" w14:textId="77777777" w:rsidR="00077965" w:rsidRDefault="00077965" w:rsidP="00077965">
      <w:pPr>
        <w:pStyle w:val="FootnoteBase"/>
      </w:pPr>
      <w:r>
        <w:rPr>
          <w:rStyle w:val="FootnoteReference"/>
        </w:rPr>
        <w:footnoteRef/>
      </w:r>
      <w:r>
        <w:t xml:space="preserve"> </w:t>
      </w:r>
      <w:r>
        <w:fldChar w:fldCharType="begin"/>
      </w:r>
      <w:r>
        <w:instrText xml:space="preserve"> ADDIN EN.CITE &lt;EndNote&gt;&lt;Cite&gt;&lt;Author&gt;Manson&lt;/Author&gt;&lt;Year&gt;1963&lt;/Year&gt;&lt;RecNum&gt;47&lt;/RecNum&gt;&lt;Pages&gt;205&lt;/Pages&gt;&lt;DisplayText&gt;T. W. Manson, &lt;style face="italic"&gt;The Teaching of Jesus: Studies of its Form and Content&lt;/style&gt;  (Cambridge: University Press, 1963), 205.&lt;/DisplayText&gt;&lt;record&gt;&lt;rec-number&gt;47&lt;/rec-number&gt;&lt;foreign-keys&gt;&lt;key app="EN" db-id="s5txsa5w3r5dx8exra7vfx9yrva9dxvtf0tw" timestamp="0"&gt;47&lt;/key&gt;&lt;/foreign-keys&gt;&lt;ref-type name="Book"&gt;6&lt;/ref-type&gt;&lt;contributors&gt;&lt;authors&gt;&lt;author&gt;Manson, T. W.&lt;/author&gt;&lt;/authors&gt;&lt;/contributors&gt;&lt;titles&gt;&lt;title&gt;The Teaching of Jesus: Studies of its Form and Content&lt;/title&gt;&lt;/titles&gt;&lt;pages&gt;xi, 351 p.&lt;/pages&gt;&lt;keywords&gt;&lt;keyword&gt;Jesus Christ Teachings.&lt;/keyword&gt;&lt;/keywords&gt;&lt;dates&gt;&lt;year&gt;1963&lt;/year&gt;&lt;/dates&gt;&lt;pub-location&gt;Cambridge&lt;/pub-location&gt;&lt;publisher&gt;University Press&lt;/publisher&gt;&lt;isbn&gt;830914s1963 enk 000 0 eng&lt;/isbn&gt;&lt;accession-num&gt;ocm09908783&lt;/accession-num&gt;&lt;call-num&gt;BS2415 .M27 1963&lt;/call-num&gt;&lt;urls&gt;&lt;/urls&gt;&lt;/record&gt;&lt;/Cite&gt;&lt;/EndNote&gt;</w:instrText>
      </w:r>
      <w:r>
        <w:fldChar w:fldCharType="separate"/>
      </w:r>
      <w:r>
        <w:rPr>
          <w:noProof/>
        </w:rPr>
        <w:t xml:space="preserve">T. W. Manson, </w:t>
      </w:r>
      <w:r w:rsidRPr="007B2E99">
        <w:rPr>
          <w:i/>
          <w:noProof/>
        </w:rPr>
        <w:t>The Teaching of Jesus: Studies of its Form and Content</w:t>
      </w:r>
      <w:r>
        <w:rPr>
          <w:noProof/>
        </w:rPr>
        <w:t xml:space="preserve">  (Cambridge: University Press, 1963), 205.</w:t>
      </w:r>
      <w:r>
        <w:fldChar w:fldCharType="end"/>
      </w:r>
      <w:r>
        <w:t xml:space="preserve"> Manson concludes, “The inference to be drawn from this comparison would seem to be that, in the mind of Jesus, to become a genuine disciple of his and enter into the Kingdom of God amounted to much the same thing” (Ibid. 120).  Of course, Manson is assuming that becoming a “genuine disciple” is what evangelicals would call “getting saved” and involves submission to the Lordship of Christ.  His confusion is manifest because earlier he argued strongly that the entry sayings were addressed to those who were already “saved” (Ibid. 120). </w:t>
      </w:r>
    </w:p>
  </w:footnote>
  <w:footnote w:id="13">
    <w:p w14:paraId="0C87BA31" w14:textId="3171D09E" w:rsidR="00B754BC" w:rsidRDefault="00B754BC" w:rsidP="00B754BC">
      <w:pPr>
        <w:pStyle w:val="FootnoteBase"/>
      </w:pPr>
      <w:r>
        <w:rPr>
          <w:rStyle w:val="FootnoteReference"/>
        </w:rPr>
        <w:footnoteRef/>
      </w:r>
      <w:r>
        <w:t xml:space="preserve"> </w:t>
      </w:r>
      <w:r w:rsidR="002837B0">
        <w:t xml:space="preserve">Ibid, p. 205, </w:t>
      </w:r>
      <w:r>
        <w:t xml:space="preserve"> “The inference to be drawn from this comparison would seem to be that, in the mind of Jesus, to become a genuine disciple of his and enter into the Kingdom of God amounted to much the same thing” (Ibid. 120).  Of course, Manson is assuming that becoming a “genuine disciple” is what evangelicals would call “getting saved” and involves submission to the Lordship of Christ.  His confusion is manifest because earlier he argued strongly that the entry sayings were addressed to those who were already “saved” (Ibid. 120). </w:t>
      </w:r>
    </w:p>
  </w:footnote>
  <w:footnote w:id="14">
    <w:p w14:paraId="0AA31652" w14:textId="44B35539" w:rsidR="00EB7B2B" w:rsidRDefault="00EB7B2B" w:rsidP="00EB7B2B">
      <w:pPr>
        <w:pStyle w:val="FootnoteBase"/>
      </w:pPr>
      <w:r>
        <w:rPr>
          <w:rStyle w:val="FootnoteReference"/>
        </w:rPr>
        <w:footnoteRef/>
      </w:r>
      <w:r>
        <w:t xml:space="preserve"> </w:t>
      </w:r>
      <w:r>
        <w:fldChar w:fldCharType="begin"/>
      </w:r>
      <w:r w:rsidR="0002642C">
        <w:instrText xml:space="preserve"> ADDIN EN.CITE &lt;EndNote&gt;&lt;Cite&gt;&lt;Author&gt;Hurst&lt;/Author&gt;&lt;Year&gt;1992&lt;/Year&gt;&lt;RecNum&gt;883&lt;/RecNum&gt;&lt;Pages&gt;212&lt;/Pages&gt;&lt;DisplayText&gt;L. D. Hurst, &amp;quot;Ethics of Jesus,&amp;quot; in &lt;style face="italic"&gt;Dictionary of Jesus and the Gospels&lt;/style&gt;, ed. Joel B. Green, Scott McKnight, and I. Howard. Marshall (Downers Grove, IL: InterVarsity Press, 1992), 212.&lt;/DisplayText&gt;&lt;record&gt;&lt;rec-number&gt;883&lt;/rec-number&gt;&lt;foreign-keys&gt;&lt;key app="EN" db-id="s5txsa5w3r5dx8exra7vfx9yrva9dxvtf0tw" timestamp="0"&gt;883&lt;/key&gt;&lt;/foreign-keys&gt;&lt;ref-type name="Generic"&gt;13&lt;/ref-type&gt;&lt;contributors&gt;&lt;authors&gt;&lt;author&gt;Hurst, L. D.&lt;/author&gt;&lt;/authors&gt;&lt;secondary-authors&gt;&lt;author&gt;Green, Joel B.&lt;/author&gt;&lt;author&gt;McKnight, Scott&lt;/author&gt;&lt;author&gt;Marshall, I. Howard.&lt;/author&gt;&lt;/secondary-authors&gt;&lt;/contributors&gt;&lt;titles&gt;&lt;title&gt;Ethics of Jesus&lt;/title&gt;&lt;secondary-title&gt;Dictionary of Jesus and the Gospels&lt;/secondary-title&gt;&lt;/titles&gt;&lt;dates&gt;&lt;year&gt;1992&lt;/year&gt;&lt;/dates&gt;&lt;pub-location&gt;Downers Grove, IL&lt;/pub-location&gt;&lt;publisher&gt;InterVarsity Press&lt;/publisher&gt;&lt;urls&gt;&lt;/urls&gt;&lt;/record&gt;&lt;/Cite&gt;&lt;/EndNote&gt;</w:instrText>
      </w:r>
      <w:r>
        <w:fldChar w:fldCharType="separate"/>
      </w:r>
      <w:r w:rsidR="0002642C">
        <w:rPr>
          <w:noProof/>
        </w:rPr>
        <w:t xml:space="preserve">L. D. Hurst, "Ethics of Jesus," in </w:t>
      </w:r>
      <w:r w:rsidR="0002642C" w:rsidRPr="0002642C">
        <w:rPr>
          <w:i/>
          <w:noProof/>
        </w:rPr>
        <w:t>Dictionary of Jesus and the Gospels</w:t>
      </w:r>
      <w:r w:rsidR="0002642C">
        <w:rPr>
          <w:noProof/>
        </w:rPr>
        <w:t>, ed. Joel B. Green, Scott McKnight, and I. Howard. Marshall (Downers Grove, IL: InterVarsity Press, 1992), 212.</w:t>
      </w:r>
      <w:r>
        <w:fldChar w:fldCharType="end"/>
      </w:r>
    </w:p>
  </w:footnote>
  <w:footnote w:id="15">
    <w:p w14:paraId="3C999651" w14:textId="77777777" w:rsidR="00B754BC" w:rsidRDefault="00B754BC" w:rsidP="00B754BC">
      <w:pPr>
        <w:pStyle w:val="FootnoteBase"/>
      </w:pPr>
      <w:r>
        <w:rPr>
          <w:vertAlign w:val="superscript"/>
        </w:rPr>
        <w:footnoteRef/>
      </w:r>
      <w:r>
        <w:t xml:space="preserve"> </w:t>
      </w:r>
      <w:r>
        <w:fldChar w:fldCharType="begin"/>
      </w:r>
      <w:r>
        <w:instrText xml:space="preserve"> ADDIN EN.CITE &lt;EndNote&gt;&lt;Cite&gt;&lt;Author&gt;Packer&lt;/Author&gt;&lt;Year&gt;1997&lt;/Year&gt;&lt;RecNum&gt;778&lt;/RecNum&gt;&lt;Pages&gt;146&lt;/Pages&gt;&lt;DisplayText&gt;J. I. Packer, Merrill Chapin Tenny, and William White, &lt;style face="italic"&gt;Illustrated Manners and Customs of the Bible&lt;/style&gt;  (Nashville: Thomas Nelson, 1997), 146.&lt;/DisplayText&gt;&lt;record&gt;&lt;rec-number&gt;778&lt;/rec-number&gt;&lt;foreign-keys&gt;&lt;key app="EN" db-id="s5txsa5w3r5dx8exra7vfx9yrva9dxvtf0tw" timestamp="0"&gt;778&lt;/key&gt;&lt;/foreign-keys&gt;&lt;ref-type name="Book"&gt;6&lt;/ref-type&gt;&lt;contributors&gt;&lt;authors&gt;&lt;author&gt;Packer, J. I.&lt;/author&gt;&lt;author&gt;Tenny, Merrill Chapin&lt;/author&gt;&lt;author&gt;White, William&lt;/author&gt;&lt;/authors&gt;&lt;/contributors&gt;&lt;titles&gt;&lt;title&gt;Illustrated Manners and Customs of the Bible&lt;/title&gt;&lt;/titles&gt;&lt;dates&gt;&lt;year&gt;1997&lt;/year&gt;&lt;/dates&gt;&lt;pub-location&gt;Nashville&lt;/pub-location&gt;&lt;publisher&gt;Thomas Nelson&lt;/publisher&gt;&lt;urls&gt;&lt;/urls&gt;&lt;/record&gt;&lt;/Cite&gt;&lt;/EndNote&gt;</w:instrText>
      </w:r>
      <w:r>
        <w:fldChar w:fldCharType="separate"/>
      </w:r>
      <w:r>
        <w:rPr>
          <w:noProof/>
        </w:rPr>
        <w:t xml:space="preserve">J. I. Packer, Merrill Chapin Tenny, and William White, </w:t>
      </w:r>
      <w:r w:rsidRPr="007B2E99">
        <w:rPr>
          <w:i/>
          <w:noProof/>
        </w:rPr>
        <w:t>Illustrated Manners and Customs of the Bible</w:t>
      </w:r>
      <w:r>
        <w:rPr>
          <w:noProof/>
        </w:rPr>
        <w:t xml:space="preserve">  (Nashville: Thomas Nelson, 1997), 146.</w:t>
      </w:r>
      <w:r>
        <w:fldChar w:fldCharType="end"/>
      </w:r>
    </w:p>
  </w:footnote>
  <w:footnote w:id="16">
    <w:p w14:paraId="6B2883BB" w14:textId="77777777" w:rsidR="00B754BC" w:rsidRDefault="00B754BC" w:rsidP="00B754BC">
      <w:pPr>
        <w:pStyle w:val="FootnoteBase"/>
      </w:pPr>
      <w:r>
        <w:rPr>
          <w:rStyle w:val="FootnoteReference"/>
        </w:rPr>
        <w:footnoteRef/>
      </w:r>
      <w:r>
        <w:t xml:space="preserve"> </w:t>
      </w:r>
      <w:r w:rsidRPr="00B627E7">
        <w:fldChar w:fldCharType="begin"/>
      </w:r>
      <w:r>
        <w:instrText xml:space="preserve"> ADDIN EN.CITE &lt;EndNote&gt;&lt;Cite&gt;&lt;Author&gt;France&lt;/Author&gt;&lt;Year&gt;2007&lt;/Year&gt;&lt;RecNum&gt;27&lt;/RecNum&gt;&lt;Pages&gt;190&lt;/Pages&gt;&lt;DisplayText&gt;France, &lt;style face="italic"&gt;The Gospel of Matthew&lt;/style&gt;: 190.&lt;/DisplayText&gt;&lt;record&gt;&lt;rec-number&gt;27&lt;/rec-number&gt;&lt;foreign-keys&gt;&lt;key app="EN" db-id="s5txsa5w3r5dx8exra7vfx9yrva9dxvtf0tw" timestamp="0"&gt;27&lt;/key&gt;&lt;/foreign-keys&gt;&lt;ref-type name="Book"&gt;6&lt;/ref-type&gt;&lt;contributors&gt;&lt;authors&gt;&lt;author&gt;France, R. T.&lt;/author&gt;&lt;/authors&gt;&lt;/contributors&gt;&lt;titles&gt;&lt;title&gt;The Gospel of Matthew&lt;/title&gt;&lt;secondary-title&gt;New International Critical Commentary&lt;/secondary-title&gt;&lt;/titles&gt;&lt;pages&gt;lxiv, 1169 p.&lt;/pages&gt;&lt;dates&gt;&lt;year&gt;2007&lt;/year&gt;&lt;/dates&gt;&lt;pub-location&gt;Grand Rapids&lt;/pub-location&gt;&lt;publisher&gt;Wm. B. Eerdmans Publishing Co.&lt;/publisher&gt;&lt;isbn&gt;070402s2007 miu b 001 0 eng&amp;#xD;080282501X (cloth alk. paper)&amp;#xD;9780802825018 (cloth alk. paper)&lt;/isbn&gt;&lt;accession-num&gt;ocn122701585&lt;/accession-num&gt;&lt;call-num&gt;BS2575.53 .F77 2007&amp;#xD;226.2/077&lt;/call-num&gt;&lt;urls&gt;&lt;related-urls&gt;&lt;url&gt;http://www.loc.gov/catdir/toc/ecip0714/2007013488.html&lt;/url&gt;&lt;/related-urls&gt;&lt;/urls&gt;&lt;/record&gt;&lt;/Cite&gt;&lt;/EndNote&gt;</w:instrText>
      </w:r>
      <w:r w:rsidRPr="00B627E7">
        <w:fldChar w:fldCharType="separate"/>
      </w:r>
      <w:r>
        <w:rPr>
          <w:noProof/>
        </w:rPr>
        <w:t xml:space="preserve">France, </w:t>
      </w:r>
      <w:r w:rsidRPr="00CC28B8">
        <w:rPr>
          <w:i/>
          <w:noProof/>
        </w:rPr>
        <w:t>The Gospel of Matthew</w:t>
      </w:r>
      <w:r>
        <w:rPr>
          <w:noProof/>
        </w:rPr>
        <w:t>: 190.</w:t>
      </w:r>
      <w:r w:rsidRPr="00B627E7">
        <w:fldChar w:fldCharType="end"/>
      </w:r>
      <w:r w:rsidRPr="00B627E7">
        <w:t xml:space="preserve">  </w:t>
      </w:r>
      <w:r>
        <w:t xml:space="preserve">Being an Experimentalist, </w:t>
      </w:r>
      <w:r w:rsidRPr="00B627E7">
        <w:t>France believes that all true believers will do this (ibid., 801).</w:t>
      </w:r>
    </w:p>
  </w:footnote>
  <w:footnote w:id="17">
    <w:p w14:paraId="0C5282C4" w14:textId="77777777" w:rsidR="00B754BC" w:rsidRDefault="00B754BC" w:rsidP="00B754BC">
      <w:pPr>
        <w:pStyle w:val="FootnoteBase"/>
      </w:pPr>
      <w:r>
        <w:rPr>
          <w:rStyle w:val="FootnoteReference"/>
        </w:rPr>
        <w:footnoteRef/>
      </w:r>
      <w:r>
        <w:t xml:space="preserve"> See Chapter 32 for extensive biblical documentation of this point. *</w:t>
      </w:r>
    </w:p>
  </w:footnote>
  <w:footnote w:id="18">
    <w:p w14:paraId="546F46FC" w14:textId="67CF5C17" w:rsidR="00B754BC" w:rsidRPr="006A21BC" w:rsidRDefault="00B754BC" w:rsidP="00B754BC">
      <w:pPr>
        <w:pStyle w:val="FootnoteBase"/>
      </w:pPr>
      <w:r>
        <w:rPr>
          <w:rStyle w:val="FootnoteReference"/>
        </w:rPr>
        <w:footnoteRef/>
      </w:r>
      <w:r>
        <w:t xml:space="preserve"> As argued elsewhere, we believe that the rich young ruler was probably a new believer in Christ who wanted to know what the next step would be for him to obtain treasure in heaven.  Unfortunately, he finds that it is too demanding.  See </w:t>
      </w:r>
      <w:r w:rsidRPr="006A21BC">
        <w:t xml:space="preserve">discussion on pp. </w:t>
      </w:r>
      <w:r w:rsidRPr="006A21BC">
        <w:fldChar w:fldCharType="begin"/>
      </w:r>
      <w:r w:rsidRPr="006A21BC">
        <w:instrText xml:space="preserve"> PAGEREF richyoungruler \h </w:instrText>
      </w:r>
      <w:r w:rsidRPr="006A21BC">
        <w:fldChar w:fldCharType="separate"/>
      </w:r>
      <w:r w:rsidR="008336EC">
        <w:rPr>
          <w:noProof/>
        </w:rPr>
        <w:t>193</w:t>
      </w:r>
      <w:r w:rsidRPr="006A21BC">
        <w:fldChar w:fldCharType="end"/>
      </w:r>
      <w:r w:rsidRPr="006A21BC">
        <w:t xml:space="preserve"> ff.</w:t>
      </w:r>
    </w:p>
  </w:footnote>
  <w:footnote w:id="19">
    <w:p w14:paraId="7FD86267" w14:textId="087A1871" w:rsidR="00F94FC9" w:rsidRDefault="00F94FC9">
      <w:pPr>
        <w:pStyle w:val="FootnoteText"/>
      </w:pPr>
      <w:r>
        <w:rPr>
          <w:rStyle w:val="FootnoteReference"/>
        </w:rPr>
        <w:footnoteRef/>
      </w:r>
      <w:r>
        <w:t xml:space="preserve"> </w:t>
      </w:r>
      <w:r>
        <w:fldChar w:fldCharType="begin"/>
      </w:r>
      <w:r>
        <w:instrText xml:space="preserve"> ADDIN EN.CITE &lt;EndNote&gt;&lt;Cite&gt;&lt;Author&gt;Baxter&lt;/Author&gt;&lt;Year&gt;Spring 2004&lt;/Year&gt;&lt;RecNum&gt;316&lt;/RecNum&gt;&lt;Pages&gt;35&lt;/Pages&gt;&lt;DisplayText&gt;Wayne Baxter, &amp;quot;The Narrative Setting of the Sermon on the Mount,&amp;quot; &lt;style face="italic"&gt;Trinity Journal&lt;/style&gt; 25, no. 1 (Spring 2004): 35.&lt;/DisplayText&gt;&lt;record&gt;&lt;rec-number&gt;316&lt;/rec-number&gt;&lt;foreign-keys&gt;&lt;key app="EN" db-id="s5txsa5w3r5dx8exra7vfx9yrva9dxvtf0tw" timestamp="0"&gt;316&lt;/key&gt;&lt;/foreign-keys&gt;&lt;ref-type name="Journal Article"&gt;17&lt;/ref-type&gt;&lt;contributors&gt;&lt;authors&gt;&lt;author&gt;Baxter, Wayne&lt;/author&gt;&lt;/authors&gt;&lt;/contributors&gt;&lt;titles&gt;&lt;title&gt;The Narrative Setting of the Sermon on the Mount&lt;/title&gt;&lt;secondary-title&gt;Trinity Journal&lt;/secondary-title&gt;&lt;/titles&gt;&lt;pages&gt;27-37&lt;/pages&gt;&lt;volume&gt;25&lt;/volume&gt;&lt;number&gt;1&lt;/number&gt;&lt;dates&gt;&lt;year&gt;Spring 2004&lt;/year&gt;&lt;/dates&gt;&lt;urls&gt;&lt;/urls&gt;&lt;/record&gt;&lt;/Cite&gt;&lt;/EndNote&gt;</w:instrText>
      </w:r>
      <w:r>
        <w:fldChar w:fldCharType="separate"/>
      </w:r>
      <w:r>
        <w:rPr>
          <w:noProof/>
        </w:rPr>
        <w:t xml:space="preserve">Wayne Baxter, "The Narrative Setting of the Sermon on the Mount," </w:t>
      </w:r>
      <w:r w:rsidRPr="00D8694C">
        <w:rPr>
          <w:i/>
          <w:noProof/>
        </w:rPr>
        <w:t>Trinity Journal</w:t>
      </w:r>
      <w:r>
        <w:rPr>
          <w:noProof/>
        </w:rPr>
        <w:t xml:space="preserve"> 25, no. 1 (Spring 2004): 35.</w:t>
      </w:r>
      <w:r>
        <w:fldChar w:fldCharType="end"/>
      </w:r>
    </w:p>
  </w:footnote>
  <w:footnote w:id="20">
    <w:p w14:paraId="4C030AB6" w14:textId="06EF4B34" w:rsidR="00B754BC" w:rsidRDefault="00B754BC" w:rsidP="00B754BC">
      <w:pPr>
        <w:pStyle w:val="FootnoteBase"/>
      </w:pPr>
      <w:r>
        <w:rPr>
          <w:vertAlign w:val="superscript"/>
        </w:rPr>
        <w:footnoteRef/>
      </w:r>
      <w:r>
        <w:t xml:space="preserve"> </w:t>
      </w:r>
      <w:r w:rsidR="00F94FC9">
        <w:t>Ibid.</w:t>
      </w:r>
    </w:p>
  </w:footnote>
  <w:footnote w:id="21">
    <w:p w14:paraId="2BBEC7CD" w14:textId="77777777" w:rsidR="00B754BC" w:rsidRPr="003E13B3" w:rsidRDefault="00B754BC" w:rsidP="00B754BC">
      <w:pPr>
        <w:pStyle w:val="FootnoteBase"/>
      </w:pPr>
      <w:r w:rsidRPr="003E13B3">
        <w:rPr>
          <w:vertAlign w:val="superscript"/>
        </w:rPr>
        <w:footnoteRef/>
      </w:r>
      <w:r w:rsidRPr="003E13B3">
        <w:t xml:space="preserve"> BDB, 692.</w:t>
      </w:r>
    </w:p>
  </w:footnote>
  <w:footnote w:id="22">
    <w:p w14:paraId="5103DB96" w14:textId="77777777" w:rsidR="00B754BC" w:rsidRDefault="00B754BC" w:rsidP="00B754BC">
      <w:pPr>
        <w:pStyle w:val="FootnoteBase"/>
      </w:pPr>
      <w:r>
        <w:rPr>
          <w:vertAlign w:val="superscript"/>
        </w:rPr>
        <w:footnoteRef/>
      </w:r>
      <w:r>
        <w:t xml:space="preserve"> EDNT, 491.</w:t>
      </w:r>
    </w:p>
  </w:footnote>
  <w:footnote w:id="23">
    <w:p w14:paraId="4F35BEC6" w14:textId="77777777" w:rsidR="00C230B4" w:rsidRDefault="00C230B4" w:rsidP="00C230B4">
      <w:pPr>
        <w:pStyle w:val="FootnoteBase"/>
      </w:pPr>
      <w:r>
        <w:rPr>
          <w:rStyle w:val="FootnoteReference"/>
        </w:rPr>
        <w:footnoteRef/>
      </w:r>
      <w:r>
        <w:t xml:space="preserve"> </w:t>
      </w:r>
      <w:r w:rsidRPr="00F25842">
        <w:t>In this diagram the arrows on the rim indicate that all aspects of the kingdom of God are interrelated and flow into one another.  The kingdom of God is in the center, the sovereign rule of God over all</w:t>
      </w:r>
      <w:r>
        <w:t>.</w:t>
      </w:r>
      <w:r w:rsidRPr="00F25842">
        <w:t xml:space="preserve"> </w:t>
      </w:r>
      <w:r>
        <w:t>H</w:t>
      </w:r>
      <w:r w:rsidRPr="00F25842">
        <w:t xml:space="preserve">is creation is the focus. From that kingdom various manifestations and experiential aspects emerge. This is the proclamation of </w:t>
      </w:r>
      <w:r>
        <w:t>“</w:t>
      </w:r>
      <w:r w:rsidRPr="00F25842">
        <w:t>the gospel of the kingdom</w:t>
      </w:r>
      <w:r>
        <w:t>”</w:t>
      </w:r>
      <w:r w:rsidRPr="00F25842">
        <w:t xml:space="preserve"> (</w:t>
      </w:r>
      <w:r>
        <w:t>Matthew</w:t>
      </w:r>
      <w:r w:rsidRPr="00F25842">
        <w:t xml:space="preserve"> 9:35).  That phrase embrac</w:t>
      </w:r>
      <w:r>
        <w:t xml:space="preserve">es all seven </w:t>
      </w:r>
      <w:r w:rsidRPr="00F25842">
        <w:t>aspects of the kingdom of heaven</w:t>
      </w:r>
      <w:r>
        <w:rPr>
          <w:rStyle w:val="EN"/>
          <w:szCs w:val="22"/>
        </w:rPr>
        <w:t xml:space="preserve">. </w:t>
      </w:r>
    </w:p>
  </w:footnote>
  <w:footnote w:id="24">
    <w:p w14:paraId="1898C34F" w14:textId="31F55610" w:rsidR="006E5590" w:rsidRPr="009A7DE9" w:rsidRDefault="006E5590" w:rsidP="006E5590">
      <w:pPr>
        <w:pStyle w:val="FootnoteBase"/>
      </w:pPr>
      <w:r>
        <w:rPr>
          <w:rStyle w:val="FootnoteReference"/>
        </w:rPr>
        <w:footnoteRef/>
      </w:r>
      <w:r>
        <w:t xml:space="preserve"> </w:t>
      </w:r>
      <w:bookmarkStart w:id="22" w:name="_Hlk492229586"/>
      <w:r>
        <w:t>Matthew 12:28; 13:11; Luke 10:9, 11; 11:20.  “</w:t>
      </w:r>
      <w:r w:rsidRPr="0074219B">
        <w:t>But if I cast out demons by the Spirit of God, then the kingdom of God has come upon you</w:t>
      </w:r>
      <w:r>
        <w:t>”</w:t>
      </w:r>
      <w:r w:rsidRPr="0074219B">
        <w:t xml:space="preserve"> (</w:t>
      </w:r>
      <w:r w:rsidRPr="0074219B">
        <w:fldChar w:fldCharType="begin"/>
      </w:r>
      <w:r w:rsidRPr="0074219B">
        <w:instrText xml:space="preserve">xe </w:instrText>
      </w:r>
      <w:r>
        <w:instrText>“</w:instrText>
      </w:r>
      <w:r w:rsidRPr="0074219B">
        <w:instrText>40*Mt. 12\:28</w:instrText>
      </w:r>
      <w:r>
        <w:instrText>”</w:instrText>
      </w:r>
      <w:r w:rsidRPr="0074219B">
        <w:fldChar w:fldCharType="end"/>
      </w:r>
      <w:r>
        <w:t>Matthew</w:t>
      </w:r>
      <w:r w:rsidRPr="0074219B">
        <w:t xml:space="preserve"> 12:28).</w:t>
      </w:r>
      <w:bookmarkEnd w:id="22"/>
      <w:r w:rsidRPr="0074219B">
        <w:t xml:space="preserve"> </w:t>
      </w:r>
      <w:r>
        <w:t>In this instance t</w:t>
      </w:r>
      <w:r w:rsidRPr="0074219B">
        <w:t>he rule of God has broken in over the demons</w:t>
      </w:r>
      <w:r>
        <w:t>.</w:t>
      </w:r>
      <w:r w:rsidRPr="0074219B">
        <w:t xml:space="preserve">  </w:t>
      </w:r>
      <w:r w:rsidR="00062194">
        <w:t>A</w:t>
      </w:r>
      <w:r w:rsidR="00062194" w:rsidRPr="0074219B">
        <w:t>lso,</w:t>
      </w:r>
      <w:r>
        <w:t xml:space="preserve"> the kingdom is</w:t>
      </w:r>
      <w:r w:rsidRPr="0074219B">
        <w:t xml:space="preserve"> presented as a source of healing power</w:t>
      </w:r>
      <w:r>
        <w:t>.</w:t>
      </w:r>
      <w:r w:rsidRPr="0074219B">
        <w:t xml:space="preserve"> </w:t>
      </w:r>
      <w:r>
        <w:t>“</w:t>
      </w:r>
      <w:r w:rsidRPr="0074219B">
        <w:t xml:space="preserve">Heal the sick who are there and tell them, </w:t>
      </w:r>
      <w:r>
        <w:t>‘</w:t>
      </w:r>
      <w:r w:rsidRPr="0074219B">
        <w:t>The kingdom of God is near you</w:t>
      </w:r>
      <w:r>
        <w:t>’”</w:t>
      </w:r>
      <w:r w:rsidRPr="0074219B">
        <w:t xml:space="preserve"> (</w:t>
      </w:r>
      <w:r>
        <w:t>Luke</w:t>
      </w:r>
      <w:r w:rsidRPr="0074219B">
        <w:t xml:space="preserve"> 10:9).  </w:t>
      </w:r>
      <w:r>
        <w:t>L. D. Hurst expresses it this way: “</w:t>
      </w:r>
      <w:r w:rsidRPr="009A7DE9">
        <w:t>The Kingdom Is Present As a Divine Power Breaking in upon the Kingdom of Satan and Overthrowing the Power of Satan in the World</w:t>
      </w:r>
      <w:r>
        <w:t>.” See</w:t>
      </w:r>
      <w:r>
        <w:rPr>
          <w:b/>
        </w:rPr>
        <w:t xml:space="preserve"> </w:t>
      </w:r>
      <w:r>
        <w:fldChar w:fldCharType="begin"/>
      </w:r>
      <w:r w:rsidR="0002642C">
        <w:instrText xml:space="preserve"> ADDIN EN.CITE &lt;EndNote&gt;&lt;Cite&gt;&lt;Author&gt;Hurst&lt;/Author&gt;&lt;Year&gt;1992&lt;/Year&gt;&lt;RecNum&gt;883&lt;/RecNum&gt;&lt;Pages&gt;212&lt;/Pages&gt;&lt;DisplayText&gt;Hurst, &amp;quot;Ethics of Jesus,&amp;quot; 212.&lt;/DisplayText&gt;&lt;record&gt;&lt;rec-number&gt;883&lt;/rec-number&gt;&lt;foreign-keys&gt;&lt;key app="EN" db-id="s5txsa5w3r5dx8exra7vfx9yrva9dxvtf0tw" timestamp="0"&gt;883&lt;/key&gt;&lt;/foreign-keys&gt;&lt;ref-type name="Generic"&gt;13&lt;/ref-type&gt;&lt;contributors&gt;&lt;authors&gt;&lt;author&gt;Hurst, L. D.&lt;/author&gt;&lt;/authors&gt;&lt;secondary-authors&gt;&lt;author&gt;Green, Joel B.&lt;/author&gt;&lt;author&gt;McKnight, Scott&lt;/author&gt;&lt;author&gt;Marshall, I. Howard.&lt;/author&gt;&lt;/secondary-authors&gt;&lt;/contributors&gt;&lt;titles&gt;&lt;title&gt;Ethics of Jesus&lt;/title&gt;&lt;secondary-title&gt;Dictionary of Jesus and the Gospels&lt;/secondary-title&gt;&lt;/titles&gt;&lt;dates&gt;&lt;year&gt;1992&lt;/year&gt;&lt;/dates&gt;&lt;pub-location&gt;Downers Grove, IL&lt;/pub-location&gt;&lt;publisher&gt;InterVarsity Press&lt;/publisher&gt;&lt;urls&gt;&lt;/urls&gt;&lt;/record&gt;&lt;/Cite&gt;&lt;/EndNote&gt;</w:instrText>
      </w:r>
      <w:r>
        <w:fldChar w:fldCharType="separate"/>
      </w:r>
      <w:r w:rsidR="0002642C">
        <w:rPr>
          <w:noProof/>
        </w:rPr>
        <w:t>Hurst, "Ethics of Jesus," 212.</w:t>
      </w:r>
      <w:r>
        <w:fldChar w:fldCharType="end"/>
      </w:r>
    </w:p>
  </w:footnote>
  <w:footnote w:id="25">
    <w:p w14:paraId="37896B5E" w14:textId="2DC3A7D5" w:rsidR="006E5590" w:rsidRDefault="006E5590" w:rsidP="006E5590">
      <w:pPr>
        <w:pStyle w:val="FootnoteBase"/>
      </w:pPr>
      <w:r>
        <w:rPr>
          <w:rStyle w:val="FootnoteReference"/>
        </w:rPr>
        <w:footnoteRef/>
      </w:r>
      <w:r>
        <w:t xml:space="preserve"> </w:t>
      </w:r>
      <w:bookmarkStart w:id="23" w:name="_Hlk492229493"/>
      <w:r>
        <w:t>Matthew 11:12; 13:24, 31, 33, 38, 47</w:t>
      </w:r>
      <w:r w:rsidRPr="00761E35">
        <w:fldChar w:fldCharType="begin"/>
      </w:r>
      <w:r w:rsidRPr="00761E35">
        <w:instrText xml:space="preserve">xe </w:instrText>
      </w:r>
      <w:r>
        <w:instrText>“41</w:instrText>
      </w:r>
      <w:r w:rsidRPr="00761E35">
        <w:instrText>*</w:instrText>
      </w:r>
      <w:r>
        <w:instrText>Mk. 04</w:instrText>
      </w:r>
      <w:r w:rsidRPr="00761E35">
        <w:instrText>\:</w:instrText>
      </w:r>
      <w:r>
        <w:instrText>26-29”</w:instrText>
      </w:r>
      <w:r w:rsidRPr="00761E35">
        <w:fldChar w:fldCharType="end"/>
      </w:r>
      <w:r>
        <w:t xml:space="preserve">; Mark 4:11, 26-29; 8:10; Luke 13:18, 20; Colossians 4:11.  </w:t>
      </w:r>
      <w:bookmarkEnd w:id="23"/>
      <w:r>
        <w:t xml:space="preserve">See </w:t>
      </w:r>
      <w:r>
        <w:fldChar w:fldCharType="begin"/>
      </w:r>
      <w:r>
        <w:instrText xml:space="preserve"> ADDIN EN.CITE &lt;EndNote&gt;&lt;Cite&gt;&lt;Author&gt;Hurst&lt;/Author&gt;&lt;Year&gt;1992&lt;/Year&gt;&lt;RecNum&gt;883&lt;/RecNum&gt;&lt;Pages&gt;212&lt;/Pages&gt;&lt;DisplayText&gt;ibid.&lt;/DisplayText&gt;&lt;record&gt;&lt;rec-number&gt;883&lt;/rec-number&gt;&lt;foreign-keys&gt;&lt;key app="EN" db-id="s5txsa5w3r5dx8exra7vfx9yrva9dxvtf0tw" timestamp="0"&gt;883&lt;/key&gt;&lt;/foreign-keys&gt;&lt;ref-type name="Generic"&gt;13&lt;/ref-type&gt;&lt;contributors&gt;&lt;authors&gt;&lt;author&gt;Hurst, L. D.&lt;/author&gt;&lt;/authors&gt;&lt;secondary-authors&gt;&lt;author&gt;Green, Joel B.&lt;/author&gt;&lt;author&gt;McKnight, Scott&lt;/author&gt;&lt;author&gt;Marshall, I. Howard.&lt;/author&gt;&lt;/secondary-authors&gt;&lt;/contributors&gt;&lt;titles&gt;&lt;title&gt;Ethics of Jesus&lt;/title&gt;&lt;secondary-title&gt;Dictionary of Jesus and the Gospels&lt;/secondary-title&gt;&lt;/titles&gt;&lt;dates&gt;&lt;year&gt;1992&lt;/year&gt;&lt;/dates&gt;&lt;pub-location&gt;Downers Grove, IL&lt;/pub-location&gt;&lt;publisher&gt;InterVarsity Press&lt;/publisher&gt;&lt;urls&gt;&lt;/urls&gt;&lt;/record&gt;&lt;/Cite&gt;&lt;/EndNote&gt;</w:instrText>
      </w:r>
      <w:r>
        <w:fldChar w:fldCharType="separate"/>
      </w:r>
      <w:r>
        <w:rPr>
          <w:noProof/>
        </w:rPr>
        <w:t>ibid.</w:t>
      </w:r>
      <w:r>
        <w:fldChar w:fldCharType="end"/>
      </w:r>
      <w:r>
        <w:t xml:space="preserve">  The parables of the mustard seed (</w:t>
      </w:r>
      <w:r w:rsidRPr="00761E35">
        <w:fldChar w:fldCharType="begin"/>
      </w:r>
      <w:r w:rsidRPr="00761E35">
        <w:instrText xml:space="preserve">xe </w:instrText>
      </w:r>
      <w:r>
        <w:instrText>“40</w:instrText>
      </w:r>
      <w:r w:rsidRPr="00761E35">
        <w:instrText>*</w:instrText>
      </w:r>
      <w:r>
        <w:instrText>Mt.</w:instrText>
      </w:r>
      <w:r w:rsidRPr="00761E35">
        <w:instrText xml:space="preserve"> </w:instrText>
      </w:r>
      <w:r>
        <w:instrText>13</w:instrText>
      </w:r>
      <w:r w:rsidRPr="00761E35">
        <w:instrText>\:</w:instrText>
      </w:r>
      <w:r>
        <w:instrText>31-33”</w:instrText>
      </w:r>
      <w:r w:rsidRPr="00761E35">
        <w:fldChar w:fldCharType="end"/>
      </w:r>
      <w:r>
        <w:t xml:space="preserve">Matthew 13:31-32) and the leaven (Matthew 13:33) have often been understood to suggest that the kingdom of heaven is a permeating influence that lifts and elevates human existence.  Kingdom work can involve healing (Luke 10:9). This global impact resulting from individual Christians experiencing this kingdom way of life and being salt and light in the world is well documented in the social, political, and scientific advancement of mankind. See </w:t>
      </w:r>
      <w:r>
        <w:fldChar w:fldCharType="begin"/>
      </w:r>
      <w:r>
        <w:instrText xml:space="preserve"> ADDIN EN.CITE &lt;EndNote&gt;&lt;Cite&gt;&lt;Author&gt;Pearcey&lt;/Author&gt;&lt;Year&gt;1994&lt;/Year&gt;&lt;RecNum&gt;419&lt;/RecNum&gt;&lt;DisplayText&gt;Nancy Pearcey and Charles B. Thaxton, &lt;style face="italic"&gt;The Soul of Science: Christian Faith and Natural Philosophy&lt;/style&gt;  (Wheaton, IL: Crossway Books, 1994).&lt;/DisplayText&gt;&lt;record&gt;&lt;rec-number&gt;419&lt;/rec-number&gt;&lt;foreign-keys&gt;&lt;key app="EN" db-id="s5txsa5w3r5dx8exra7vfx9yrva9dxvtf0tw" timestamp="0"&gt;419&lt;/key&gt;&lt;/foreign-keys&gt;&lt;ref-type name="Book"&gt;6&lt;/ref-type&gt;&lt;contributors&gt;&lt;authors&gt;&lt;author&gt;Pearcey, Nancy&lt;/author&gt;&lt;author&gt;Thaxton, Charles B.&lt;/author&gt;&lt;/authors&gt;&lt;/contributors&gt;&lt;titles&gt;&lt;title&gt;The Soul of Science: Christian Faith and Natural Philosophy&lt;/title&gt;&lt;/titles&gt;&lt;pages&gt;298 p.&lt;/pages&gt;&lt;keywords&gt;&lt;keyword&gt;Religion and science History.&lt;/keyword&gt;&lt;keyword&gt;Philosophy and science History.&lt;/keyword&gt;&lt;keyword&gt;Science History.&lt;/keyword&gt;&lt;/keywords&gt;&lt;dates&gt;&lt;year&gt;1994&lt;/year&gt;&lt;/dates&gt;&lt;pub-location&gt;Wheaton, IL&lt;/pub-location&gt;&lt;publisher&gt;Crossway Books&lt;/publisher&gt;&lt;isbn&gt;931105s1994 ilua b 001 0 eng&amp;#xD;0891077669 (pbk.)&lt;/isbn&gt;&lt;accession-num&gt;ocm29390197&lt;/accession-num&gt;&lt;call-num&gt;BL245 .P43 1994&amp;#xD;261.5/5&lt;/call-num&gt;&lt;urls&gt;&lt;/urls&gt;&lt;/record&gt;&lt;/Cite&gt;&lt;/EndNote&gt;</w:instrText>
      </w:r>
      <w:r>
        <w:fldChar w:fldCharType="separate"/>
      </w:r>
      <w:r>
        <w:rPr>
          <w:noProof/>
        </w:rPr>
        <w:t xml:space="preserve">Nancy Pearcey and Charles B. Thaxton, </w:t>
      </w:r>
      <w:r w:rsidRPr="00CC28B8">
        <w:rPr>
          <w:i/>
          <w:noProof/>
        </w:rPr>
        <w:t>The Soul of Science: Christian Faith and Natural Philosophy</w:t>
      </w:r>
      <w:r>
        <w:rPr>
          <w:noProof/>
        </w:rPr>
        <w:t xml:space="preserve">  (Wheaton, IL: Crossway Books, 1994).</w:t>
      </w:r>
      <w:r>
        <w:fldChar w:fldCharType="end"/>
      </w:r>
      <w:r>
        <w:t xml:space="preserve"> When Jesus said </w:t>
      </w:r>
      <w:r w:rsidRPr="00350212">
        <w:t xml:space="preserve"> </w:t>
      </w:r>
      <w:r>
        <w:t>“</w:t>
      </w:r>
      <w:r w:rsidRPr="00350212">
        <w:t>No one who puts his hand to the plow and looks back is fit for service in the kingdom of God</w:t>
      </w:r>
      <w:r>
        <w:t>”</w:t>
      </w:r>
      <w:r w:rsidRPr="00350212">
        <w:t xml:space="preserve"> </w:t>
      </w:r>
      <w:r w:rsidRPr="00761E35">
        <w:fldChar w:fldCharType="begin"/>
      </w:r>
      <w:r w:rsidRPr="00761E35">
        <w:instrText xml:space="preserve">xe </w:instrText>
      </w:r>
      <w:r>
        <w:instrText>“42</w:instrText>
      </w:r>
      <w:r w:rsidRPr="00761E35">
        <w:instrText>*</w:instrText>
      </w:r>
      <w:r>
        <w:instrText>Lk. 09</w:instrText>
      </w:r>
      <w:r w:rsidRPr="00761E35">
        <w:instrText>\:</w:instrText>
      </w:r>
      <w:r>
        <w:instrText>62”</w:instrText>
      </w:r>
      <w:r w:rsidRPr="00761E35">
        <w:fldChar w:fldCharType="end"/>
      </w:r>
      <w:r>
        <w:t xml:space="preserve">(Luke </w:t>
      </w:r>
      <w:r w:rsidRPr="00350212">
        <w:t xml:space="preserve">9:62), </w:t>
      </w:r>
      <w:r>
        <w:t>H</w:t>
      </w:r>
      <w:r w:rsidRPr="00350212">
        <w:t>e was no doubt referring to the kingdom as a present reality for which one could be useful in doing kingdom work.</w:t>
      </w:r>
      <w:r>
        <w:t xml:space="preserve"> For an excellent discussion of Christianity’s positive impact on the world see </w:t>
      </w:r>
      <w:r>
        <w:fldChar w:fldCharType="begin"/>
      </w:r>
      <w:r>
        <w:instrText xml:space="preserve"> ADDIN EN.CITE &lt;EndNote&gt;&lt;Cite&gt;&lt;Author&gt;Schmidt&lt;/Author&gt;&lt;Year&gt;2001&lt;/Year&gt;&lt;RecNum&gt;1280&lt;/RecNum&gt;&lt;DisplayText&gt;Alvin J. Schmidt, &lt;style face="italic"&gt;Under the Influence: How Christianity Transformed Civilization&lt;/style&gt;  (Grand Rapids: Zondervan Publishing House, 2001).&lt;/DisplayText&gt;&lt;record&gt;&lt;rec-number&gt;1280&lt;/rec-number&gt;&lt;foreign-keys&gt;&lt;key app="EN" db-id="s5txsa5w3r5dx8exra7vfx9yrva9dxvtf0tw" timestamp="0"&gt;1280&lt;/key&gt;&lt;/foreign-keys&gt;&lt;ref-type name="Book"&gt;6&lt;/ref-type&gt;&lt;contributors&gt;&lt;authors&gt;&lt;author&gt;Schmidt, Alvin J.&lt;/author&gt;&lt;/authors&gt;&lt;/contributors&gt;&lt;titles&gt;&lt;title&gt;Under the Influence: How Christianity Transformed Civilization&lt;/title&gt;&lt;/titles&gt;&lt;pages&gt;423 p.&lt;/pages&gt;&lt;keywords&gt;&lt;keyword&gt;Christianity Influence.&lt;/keyword&gt;&lt;keyword&gt;Civilization, Christian.&lt;/keyword&gt;&lt;/keywords&gt;&lt;dates&gt;&lt;year&gt;2001&lt;/year&gt;&lt;/dates&gt;&lt;pub-location&gt;Grand Rapids&lt;/pub-location&gt;&lt;publisher&gt;Zondervan Publishing House&lt;/publisher&gt;&lt;isbn&gt;001114s2001 miua b 001 0 eng&amp;#xD;0310236371 (alk. paper)&lt;/isbn&gt;&lt;accession-num&gt;ocm45420133&lt;/accession-num&gt;&lt;call-num&gt;BR115.C5 S335 2001&amp;#xD;270&lt;/call-num&gt;&lt;urls&gt;&lt;/urls&gt;&lt;/record&gt;&lt;/Cite&gt;&lt;/EndNote&gt;</w:instrText>
      </w:r>
      <w:r>
        <w:fldChar w:fldCharType="separate"/>
      </w:r>
      <w:r>
        <w:rPr>
          <w:noProof/>
        </w:rPr>
        <w:t xml:space="preserve">Alvin J. Schmidt, </w:t>
      </w:r>
      <w:r w:rsidRPr="00CC28B8">
        <w:rPr>
          <w:i/>
          <w:noProof/>
        </w:rPr>
        <w:t>Under the Influence: How Christianity Transformed Civilization</w:t>
      </w:r>
      <w:r>
        <w:rPr>
          <w:noProof/>
        </w:rPr>
        <w:t xml:space="preserve"> (Grand Rapids: Zondervan Publishing House, 2001).</w:t>
      </w:r>
      <w:r>
        <w:fldChar w:fldCharType="end"/>
      </w:r>
      <w:r w:rsidRPr="00350212">
        <w:t xml:space="preserve"> </w:t>
      </w:r>
    </w:p>
  </w:footnote>
  <w:footnote w:id="26">
    <w:p w14:paraId="3468E50E" w14:textId="40352BE0" w:rsidR="006E5590" w:rsidRDefault="006E5590" w:rsidP="006E5590">
      <w:pPr>
        <w:pStyle w:val="FootnoteBase"/>
      </w:pPr>
      <w:r>
        <w:rPr>
          <w:rStyle w:val="FootnoteReference"/>
        </w:rPr>
        <w:footnoteRef/>
      </w:r>
      <w:r w:rsidR="00853A29">
        <w:t xml:space="preserve"> Revelation 11:15</w:t>
      </w:r>
    </w:p>
  </w:footnote>
  <w:footnote w:id="27">
    <w:p w14:paraId="3728299F" w14:textId="77777777" w:rsidR="006E5590" w:rsidRDefault="006E5590" w:rsidP="006E5590">
      <w:pPr>
        <w:pStyle w:val="FootnoteBase"/>
      </w:pPr>
      <w:r>
        <w:rPr>
          <w:rStyle w:val="FootnoteReference"/>
        </w:rPr>
        <w:footnoteRef/>
      </w:r>
      <w:r>
        <w:t xml:space="preserve"> </w:t>
      </w:r>
      <w:bookmarkStart w:id="24" w:name="_Hlk492229919"/>
      <w:r w:rsidRPr="009C4781">
        <w:t>Matthew 8:10-13; Mark 14:25; Luke 13:22-30; 14:16-24; 22:29-30</w:t>
      </w:r>
    </w:p>
    <w:bookmarkEnd w:id="24"/>
  </w:footnote>
  <w:footnote w:id="28">
    <w:p w14:paraId="1AD182F1" w14:textId="77777777" w:rsidR="006E5590" w:rsidRDefault="006E5590" w:rsidP="006E5590">
      <w:pPr>
        <w:pStyle w:val="FootnoteBase"/>
      </w:pPr>
      <w:r>
        <w:rPr>
          <w:rStyle w:val="FootnoteReference"/>
        </w:rPr>
        <w:footnoteRef/>
      </w:r>
      <w:r>
        <w:t xml:space="preserve"> </w:t>
      </w:r>
      <w:bookmarkStart w:id="25" w:name="_Hlk492229893"/>
      <w:r>
        <w:t>John 3:5; Matthew 13:19, 24 (a “field” of evangelistic effort), 47; Mark 9:47; Colossians 1:13.</w:t>
      </w:r>
      <w:bookmarkEnd w:id="25"/>
    </w:p>
  </w:footnote>
  <w:footnote w:id="29">
    <w:p w14:paraId="2DF6D4AA" w14:textId="58B18DD4" w:rsidR="008A40F6" w:rsidRDefault="008A40F6">
      <w:pPr>
        <w:pStyle w:val="FootnoteText"/>
      </w:pPr>
      <w:r>
        <w:rPr>
          <w:rStyle w:val="FootnoteReference"/>
        </w:rPr>
        <w:footnoteRef/>
      </w:r>
      <w:r>
        <w:t xml:space="preserve"> </w:t>
      </w:r>
      <w:r w:rsidRPr="006E5590">
        <w:t xml:space="preserve">Israel is often referred to as a “nation” (cf. Acts 10:22; John 11:48, 50). </w:t>
      </w:r>
    </w:p>
  </w:footnote>
  <w:footnote w:id="30">
    <w:p w14:paraId="154FE27A" w14:textId="7D4F6F65" w:rsidR="000C341D" w:rsidRDefault="000C341D" w:rsidP="000C341D">
      <w:pPr>
        <w:pStyle w:val="FootnoteBase"/>
      </w:pPr>
      <w:r>
        <w:rPr>
          <w:rStyle w:val="FootnoteReference"/>
        </w:rPr>
        <w:footnoteRef/>
      </w:r>
      <w:r>
        <w:t xml:space="preserve"> </w:t>
      </w:r>
      <w:r>
        <w:fldChar w:fldCharType="begin"/>
      </w:r>
      <w:r>
        <w:instrText xml:space="preserve"> ADDIN EN.CITE &lt;EndNote&gt;&lt;Cite&gt;&lt;Author&gt;Sullivan&lt;/Author&gt;&lt;Year&gt;1988&lt;/Year&gt;&lt;RecNum&gt;1357&lt;/RecNum&gt;&lt;Pages&gt;47&lt;/Pages&gt;&lt;DisplayText&gt;Clayton Sullivan, &lt;style face="italic"&gt;Rethinking Realized Eschatology&lt;/style&gt;  (Macon, GA: Mercer University Press, 1988), 47.&lt;/DisplayText&gt;&lt;record&gt;&lt;rec-number&gt;1357&lt;/rec-number&gt;&lt;foreign-keys&gt;&lt;key app="EN" db-id="s5txsa5w3r5dx8exra7vfx9yrva9dxvtf0tw" timestamp="0"&gt;1357&lt;/key&gt;&lt;/foreign-keys&gt;&lt;ref-type name="Book"&gt;6&lt;/ref-type&gt;&lt;contributors&gt;&lt;authors&gt;&lt;author&gt;Sullivan, Clayton&lt;/author&gt;&lt;/authors&gt;&lt;/contributors&gt;&lt;titles&gt;&lt;title&gt;Rethinking Realized Eschatology&lt;/title&gt;&lt;/titles&gt;&lt;dates&gt;&lt;year&gt;1988&lt;/year&gt;&lt;/dates&gt;&lt;pub-location&gt;Macon, GA&lt;/pub-location&gt;&lt;publisher&gt;Mercer University Press&lt;/publisher&gt;&lt;urls&gt;&lt;/urls&gt;&lt;/record&gt;&lt;/Cite&gt;&lt;/EndNote&gt;</w:instrText>
      </w:r>
      <w:r>
        <w:fldChar w:fldCharType="separate"/>
      </w:r>
      <w:r>
        <w:rPr>
          <w:noProof/>
        </w:rPr>
        <w:t xml:space="preserve">Clayton Sullivan, </w:t>
      </w:r>
      <w:r w:rsidRPr="008C1EC3">
        <w:rPr>
          <w:i/>
          <w:noProof/>
        </w:rPr>
        <w:t>Rethinking Realized Eschatology</w:t>
      </w:r>
      <w:r>
        <w:rPr>
          <w:noProof/>
        </w:rPr>
        <w:t xml:space="preserve"> (Macon, GA: Mercer University Press, 1988), 47.</w:t>
      </w:r>
      <w:r>
        <w:fldChar w:fldCharType="end"/>
      </w:r>
    </w:p>
  </w:footnote>
  <w:footnote w:id="31">
    <w:p w14:paraId="1766911F" w14:textId="223C36D5" w:rsidR="000F2120" w:rsidRDefault="000F2120" w:rsidP="000F2120">
      <w:pPr>
        <w:pStyle w:val="FootnoteBase"/>
      </w:pPr>
      <w:r>
        <w:rPr>
          <w:vertAlign w:val="superscript"/>
        </w:rPr>
        <w:footnoteRef/>
      </w:r>
      <w:r>
        <w:t xml:space="preserve"> James R. Edwards, </w:t>
      </w:r>
      <w:hyperlink r:id="rId1" w:history="1">
        <w:r>
          <w:rPr>
            <w:i/>
            <w:color w:val="0000FF"/>
            <w:u w:val="single"/>
          </w:rPr>
          <w:t xml:space="preserve">The Gospel </w:t>
        </w:r>
        <w:r w:rsidR="00FB5362">
          <w:rPr>
            <w:i/>
            <w:color w:val="0000FF"/>
            <w:u w:val="single"/>
          </w:rPr>
          <w:t>A</w:t>
        </w:r>
        <w:r>
          <w:rPr>
            <w:i/>
            <w:color w:val="0000FF"/>
            <w:u w:val="single"/>
          </w:rPr>
          <w:t>ccording to Mark</w:t>
        </w:r>
      </w:hyperlink>
      <w:r>
        <w:t xml:space="preserve">, </w:t>
      </w:r>
      <w:r w:rsidRPr="00BF3BA0">
        <w:t>The Pillar New Testament Commentary</w:t>
      </w:r>
      <w:r>
        <w:t xml:space="preserve"> (Grand Rapids, MI; Leicester, England: Eerdmans; Apollos, 2002), 340.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AEA956" w14:textId="77777777" w:rsidR="00EB1F00" w:rsidRDefault="00EB1F00" w:rsidP="001E2E92">
    <w:pPr>
      <w:pStyle w:val="LeftRunningHeadEven"/>
      <w:rPr>
        <w:noProof/>
      </w:rPr>
    </w:pPr>
    <w:r>
      <w:t xml:space="preserve">Page </w:t>
    </w:r>
    <w:r>
      <w:fldChar w:fldCharType="begin"/>
    </w:r>
    <w:r>
      <w:instrText xml:space="preserve"> PAGE   \* MERGEFORMAT </w:instrText>
    </w:r>
    <w:r>
      <w:fldChar w:fldCharType="separate"/>
    </w:r>
    <w:r>
      <w:rPr>
        <w:noProof/>
      </w:rPr>
      <w:t>1</w:t>
    </w:r>
    <w:r>
      <w:rPr>
        <w:noProof/>
      </w:rPr>
      <w:fldChar w:fldCharType="end"/>
    </w:r>
    <w:r>
      <w:rPr>
        <w:noProof/>
      </w:rPr>
      <w:tab/>
      <w:t>Final Destiny</w:t>
    </w:r>
  </w:p>
  <w:p w14:paraId="009008F9" w14:textId="77777777" w:rsidR="0009310F" w:rsidRPr="0016516A" w:rsidRDefault="0009310F" w:rsidP="001E2E92">
    <w:pPr>
      <w:pStyle w:val="LeftRunningHeadEven"/>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FD0C15" w14:textId="1DDC6522" w:rsidR="00C230B4" w:rsidRDefault="00C230B4" w:rsidP="001E2E92">
    <w:pPr>
      <w:pStyle w:val="LeftRunningHeadEven"/>
    </w:pPr>
    <w:r w:rsidRPr="00F8726B">
      <w:t xml:space="preserve">Chapter </w:t>
    </w:r>
    <w:r w:rsidR="00BA5089">
      <w:t>19</w:t>
    </w:r>
    <w:r>
      <w:t xml:space="preserve">: </w:t>
    </w:r>
    <w:r w:rsidR="00BA5089">
      <w:t>What is the Kingdom?</w:t>
    </w:r>
    <w:r>
      <w:ptab w:relativeTo="margin" w:alignment="right" w:leader="none"/>
    </w:r>
    <w:r w:rsidRPr="00F8726B">
      <w:t xml:space="preserve">Page </w:t>
    </w:r>
    <w:r w:rsidRPr="00F8726B">
      <w:fldChar w:fldCharType="begin"/>
    </w:r>
    <w:r w:rsidRPr="00F8726B">
      <w:instrText xml:space="preserve"> PAGE   \* MERGEFORMAT </w:instrText>
    </w:r>
    <w:r w:rsidRPr="00F8726B">
      <w:fldChar w:fldCharType="separate"/>
    </w:r>
    <w:r>
      <w:t>301</w:t>
    </w:r>
    <w:r w:rsidRPr="00F8726B">
      <w:fldChar w:fldCharType="end"/>
    </w:r>
  </w:p>
  <w:p w14:paraId="26C38D66" w14:textId="77777777" w:rsidR="0009310F" w:rsidRPr="00F8726B" w:rsidRDefault="0009310F" w:rsidP="001E2E92">
    <w:pPr>
      <w:pStyle w:val="LeftRunningHeadEv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b w:val="0"/>
        <w:bCs w:val="0"/>
      </w:rPr>
      <w:id w:val="1992054038"/>
      <w:docPartObj>
        <w:docPartGallery w:val="Page Numbers (Top of Page)"/>
        <w:docPartUnique/>
      </w:docPartObj>
    </w:sdtPr>
    <w:sdtContent>
      <w:p w14:paraId="34CA9075" w14:textId="3F69CDAF" w:rsidR="00934BCB" w:rsidRPr="00934BCB" w:rsidRDefault="00934BCB" w:rsidP="00934BCB">
        <w:pPr>
          <w:pStyle w:val="Header"/>
          <w:framePr w:wrap="none" w:vAnchor="text" w:hAnchor="page" w:x="10017" w:y="170"/>
          <w:rPr>
            <w:rStyle w:val="PageNumber"/>
            <w:b w:val="0"/>
            <w:bCs w:val="0"/>
          </w:rPr>
        </w:pPr>
        <w:r w:rsidRPr="00934BCB">
          <w:rPr>
            <w:rStyle w:val="PageNumber"/>
            <w:b w:val="0"/>
            <w:bCs w:val="0"/>
          </w:rPr>
          <w:fldChar w:fldCharType="begin"/>
        </w:r>
        <w:r w:rsidRPr="00934BCB">
          <w:rPr>
            <w:rStyle w:val="PageNumber"/>
            <w:b w:val="0"/>
            <w:bCs w:val="0"/>
          </w:rPr>
          <w:instrText xml:space="preserve"> PAGE </w:instrText>
        </w:r>
        <w:r w:rsidRPr="00934BCB">
          <w:rPr>
            <w:rStyle w:val="PageNumber"/>
            <w:b w:val="0"/>
            <w:bCs w:val="0"/>
          </w:rPr>
          <w:fldChar w:fldCharType="separate"/>
        </w:r>
        <w:r w:rsidRPr="00934BCB">
          <w:rPr>
            <w:rStyle w:val="PageNumber"/>
            <w:b w:val="0"/>
            <w:bCs w:val="0"/>
            <w:noProof/>
          </w:rPr>
          <w:t>137</w:t>
        </w:r>
        <w:r w:rsidRPr="00934BCB">
          <w:rPr>
            <w:rStyle w:val="PageNumber"/>
            <w:b w:val="0"/>
            <w:bCs w:val="0"/>
          </w:rPr>
          <w:fldChar w:fldCharType="end"/>
        </w:r>
      </w:p>
    </w:sdtContent>
  </w:sdt>
  <w:p w14:paraId="6B015839" w14:textId="10A15656" w:rsidR="00DE0997" w:rsidRDefault="000C6C29" w:rsidP="00DE0997">
    <w:pPr>
      <w:pStyle w:val="ChapterTitle0"/>
      <w:ind w:right="360" w:firstLine="360"/>
      <w:rPr>
        <w:b w:val="0"/>
        <w:bCs/>
        <w:iCs/>
        <w:sz w:val="20"/>
        <w:szCs w:val="20"/>
        <w:u w:val="single" w:color="231F20"/>
      </w:rPr>
    </w:pPr>
    <w:r w:rsidRPr="000C6C29">
      <w:rPr>
        <w:b w:val="0"/>
        <w:bCs/>
        <w:sz w:val="20"/>
        <w:szCs w:val="20"/>
        <w:u w:val="single"/>
      </w:rPr>
      <w:t>Chapter 19: What is the Kingdom?</w:t>
    </w:r>
    <w:r w:rsidRPr="000C6C29">
      <w:rPr>
        <w:b w:val="0"/>
        <w:bCs/>
        <w:sz w:val="20"/>
        <w:szCs w:val="20"/>
        <w:u w:val="single" w:color="231F20"/>
      </w:rPr>
      <w:t xml:space="preserve"> (Joseph Dillow, </w:t>
    </w:r>
    <w:r w:rsidRPr="000C6C29">
      <w:rPr>
        <w:b w:val="0"/>
        <w:bCs/>
        <w:iCs/>
        <w:sz w:val="20"/>
        <w:szCs w:val="20"/>
        <w:u w:val="single" w:color="231F20"/>
      </w:rPr>
      <w:t>Final Destiny)</w:t>
    </w:r>
    <w:r w:rsidR="00934BCB">
      <w:rPr>
        <w:b w:val="0"/>
        <w:bCs/>
        <w:iCs/>
        <w:sz w:val="20"/>
        <w:szCs w:val="20"/>
        <w:u w:val="single" w:color="231F20"/>
      </w:rPr>
      <w:tab/>
    </w:r>
  </w:p>
  <w:p w14:paraId="738BC696" w14:textId="77777777" w:rsidR="008F0667" w:rsidRPr="00DE0997" w:rsidRDefault="008F0667" w:rsidP="00DE0997">
    <w:pPr>
      <w:pStyle w:val="ChapterTitle0"/>
      <w:ind w:right="360" w:firstLine="360"/>
      <w:rPr>
        <w:b w:val="0"/>
        <w:bCs/>
        <w:iCs/>
        <w:sz w:val="20"/>
        <w:szCs w:val="20"/>
        <w:u w:val="single" w:color="231F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15pt;height:103.2pt;visibility:visible" o:bullet="t">
        <v:imagedata r:id="rId1" o:title=""/>
      </v:shape>
    </w:pict>
  </w:numPicBullet>
  <w:abstractNum w:abstractNumId="0" w15:restartNumberingAfterBreak="0">
    <w:nsid w:val="000277B6"/>
    <w:multiLevelType w:val="hybridMultilevel"/>
    <w:tmpl w:val="B6380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A60B59"/>
    <w:multiLevelType w:val="hybridMultilevel"/>
    <w:tmpl w:val="0EC61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966E38"/>
    <w:multiLevelType w:val="hybridMultilevel"/>
    <w:tmpl w:val="3A80A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EE55DF"/>
    <w:multiLevelType w:val="hybridMultilevel"/>
    <w:tmpl w:val="3B22EC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943394"/>
    <w:multiLevelType w:val="hybridMultilevel"/>
    <w:tmpl w:val="DD245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E866C0"/>
    <w:multiLevelType w:val="hybridMultilevel"/>
    <w:tmpl w:val="57945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7B4BAE"/>
    <w:multiLevelType w:val="hybridMultilevel"/>
    <w:tmpl w:val="E94ED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815D5B"/>
    <w:multiLevelType w:val="hybridMultilevel"/>
    <w:tmpl w:val="7E841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644CC"/>
    <w:multiLevelType w:val="hybridMultilevel"/>
    <w:tmpl w:val="2C1EBF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013297"/>
    <w:multiLevelType w:val="hybridMultilevel"/>
    <w:tmpl w:val="17128D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0D0392"/>
    <w:multiLevelType w:val="hybridMultilevel"/>
    <w:tmpl w:val="6C78C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4A4DA8"/>
    <w:multiLevelType w:val="hybridMultilevel"/>
    <w:tmpl w:val="7FEAA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143AF"/>
    <w:multiLevelType w:val="hybridMultilevel"/>
    <w:tmpl w:val="6F466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7A3E9A"/>
    <w:multiLevelType w:val="hybridMultilevel"/>
    <w:tmpl w:val="75AE2F04"/>
    <w:lvl w:ilvl="0" w:tplc="0EB4821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A166E"/>
    <w:multiLevelType w:val="hybridMultilevel"/>
    <w:tmpl w:val="3D8EF4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D27A7D"/>
    <w:multiLevelType w:val="hybridMultilevel"/>
    <w:tmpl w:val="C9BCB7B8"/>
    <w:lvl w:ilvl="0" w:tplc="7E9C89AC">
      <w:start w:val="1"/>
      <w:numFmt w:val="bullet"/>
      <w:lvlText w:val=""/>
      <w:lvlPicBulletId w:val="0"/>
      <w:lvlJc w:val="left"/>
      <w:pPr>
        <w:tabs>
          <w:tab w:val="num" w:pos="720"/>
        </w:tabs>
        <w:ind w:left="720" w:hanging="360"/>
      </w:pPr>
      <w:rPr>
        <w:rFonts w:ascii="Symbol" w:hAnsi="Symbol" w:hint="default"/>
      </w:rPr>
    </w:lvl>
    <w:lvl w:ilvl="1" w:tplc="0CB0223E" w:tentative="1">
      <w:start w:val="1"/>
      <w:numFmt w:val="bullet"/>
      <w:lvlText w:val=""/>
      <w:lvlJc w:val="left"/>
      <w:pPr>
        <w:tabs>
          <w:tab w:val="num" w:pos="1440"/>
        </w:tabs>
        <w:ind w:left="1440" w:hanging="360"/>
      </w:pPr>
      <w:rPr>
        <w:rFonts w:ascii="Symbol" w:hAnsi="Symbol" w:hint="default"/>
      </w:rPr>
    </w:lvl>
    <w:lvl w:ilvl="2" w:tplc="E6EEF094" w:tentative="1">
      <w:start w:val="1"/>
      <w:numFmt w:val="bullet"/>
      <w:lvlText w:val=""/>
      <w:lvlJc w:val="left"/>
      <w:pPr>
        <w:tabs>
          <w:tab w:val="num" w:pos="2160"/>
        </w:tabs>
        <w:ind w:left="2160" w:hanging="360"/>
      </w:pPr>
      <w:rPr>
        <w:rFonts w:ascii="Symbol" w:hAnsi="Symbol" w:hint="default"/>
      </w:rPr>
    </w:lvl>
    <w:lvl w:ilvl="3" w:tplc="102E0208" w:tentative="1">
      <w:start w:val="1"/>
      <w:numFmt w:val="bullet"/>
      <w:lvlText w:val=""/>
      <w:lvlJc w:val="left"/>
      <w:pPr>
        <w:tabs>
          <w:tab w:val="num" w:pos="2880"/>
        </w:tabs>
        <w:ind w:left="2880" w:hanging="360"/>
      </w:pPr>
      <w:rPr>
        <w:rFonts w:ascii="Symbol" w:hAnsi="Symbol" w:hint="default"/>
      </w:rPr>
    </w:lvl>
    <w:lvl w:ilvl="4" w:tplc="271A625E" w:tentative="1">
      <w:start w:val="1"/>
      <w:numFmt w:val="bullet"/>
      <w:lvlText w:val=""/>
      <w:lvlJc w:val="left"/>
      <w:pPr>
        <w:tabs>
          <w:tab w:val="num" w:pos="3600"/>
        </w:tabs>
        <w:ind w:left="3600" w:hanging="360"/>
      </w:pPr>
      <w:rPr>
        <w:rFonts w:ascii="Symbol" w:hAnsi="Symbol" w:hint="default"/>
      </w:rPr>
    </w:lvl>
    <w:lvl w:ilvl="5" w:tplc="1B388BBA" w:tentative="1">
      <w:start w:val="1"/>
      <w:numFmt w:val="bullet"/>
      <w:lvlText w:val=""/>
      <w:lvlJc w:val="left"/>
      <w:pPr>
        <w:tabs>
          <w:tab w:val="num" w:pos="4320"/>
        </w:tabs>
        <w:ind w:left="4320" w:hanging="360"/>
      </w:pPr>
      <w:rPr>
        <w:rFonts w:ascii="Symbol" w:hAnsi="Symbol" w:hint="default"/>
      </w:rPr>
    </w:lvl>
    <w:lvl w:ilvl="6" w:tplc="D0922684" w:tentative="1">
      <w:start w:val="1"/>
      <w:numFmt w:val="bullet"/>
      <w:lvlText w:val=""/>
      <w:lvlJc w:val="left"/>
      <w:pPr>
        <w:tabs>
          <w:tab w:val="num" w:pos="5040"/>
        </w:tabs>
        <w:ind w:left="5040" w:hanging="360"/>
      </w:pPr>
      <w:rPr>
        <w:rFonts w:ascii="Symbol" w:hAnsi="Symbol" w:hint="default"/>
      </w:rPr>
    </w:lvl>
    <w:lvl w:ilvl="7" w:tplc="1724034E" w:tentative="1">
      <w:start w:val="1"/>
      <w:numFmt w:val="bullet"/>
      <w:lvlText w:val=""/>
      <w:lvlJc w:val="left"/>
      <w:pPr>
        <w:tabs>
          <w:tab w:val="num" w:pos="5760"/>
        </w:tabs>
        <w:ind w:left="5760" w:hanging="360"/>
      </w:pPr>
      <w:rPr>
        <w:rFonts w:ascii="Symbol" w:hAnsi="Symbol" w:hint="default"/>
      </w:rPr>
    </w:lvl>
    <w:lvl w:ilvl="8" w:tplc="390495D8"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17C23B9"/>
    <w:multiLevelType w:val="hybridMultilevel"/>
    <w:tmpl w:val="4CBA11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3069F7"/>
    <w:multiLevelType w:val="hybridMultilevel"/>
    <w:tmpl w:val="91E21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E11C99"/>
    <w:multiLevelType w:val="hybridMultilevel"/>
    <w:tmpl w:val="491C3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A1D7B"/>
    <w:multiLevelType w:val="hybridMultilevel"/>
    <w:tmpl w:val="43B60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A2F6BCA"/>
    <w:multiLevelType w:val="hybridMultilevel"/>
    <w:tmpl w:val="7D0EE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BB96A1E"/>
    <w:multiLevelType w:val="hybridMultilevel"/>
    <w:tmpl w:val="88466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2A253D"/>
    <w:multiLevelType w:val="hybridMultilevel"/>
    <w:tmpl w:val="A9DAA0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604D44"/>
    <w:multiLevelType w:val="hybridMultilevel"/>
    <w:tmpl w:val="F63CF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5A76BE9"/>
    <w:multiLevelType w:val="hybridMultilevel"/>
    <w:tmpl w:val="13EC98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9A497B"/>
    <w:multiLevelType w:val="hybridMultilevel"/>
    <w:tmpl w:val="F7AAE524"/>
    <w:lvl w:ilvl="0" w:tplc="FA982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647B01"/>
    <w:multiLevelType w:val="hybridMultilevel"/>
    <w:tmpl w:val="539A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51CB5"/>
    <w:multiLevelType w:val="hybridMultilevel"/>
    <w:tmpl w:val="27BA79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D6E2BDB"/>
    <w:multiLevelType w:val="hybridMultilevel"/>
    <w:tmpl w:val="298E9074"/>
    <w:lvl w:ilvl="0" w:tplc="1B807CCC">
      <w:start w:val="1"/>
      <w:numFmt w:val="decimal"/>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0D245A9"/>
    <w:multiLevelType w:val="hybridMultilevel"/>
    <w:tmpl w:val="63B2F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9045C3"/>
    <w:multiLevelType w:val="hybridMultilevel"/>
    <w:tmpl w:val="D168FA26"/>
    <w:lvl w:ilvl="0" w:tplc="14DEC6CA">
      <w:start w:val="1"/>
      <w:numFmt w:val="decimal"/>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31" w15:restartNumberingAfterBreak="0">
    <w:nsid w:val="53070BE4"/>
    <w:multiLevelType w:val="hybridMultilevel"/>
    <w:tmpl w:val="9550C0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34D046E"/>
    <w:multiLevelType w:val="hybridMultilevel"/>
    <w:tmpl w:val="20C478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3581895"/>
    <w:multiLevelType w:val="hybridMultilevel"/>
    <w:tmpl w:val="79064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41979F2"/>
    <w:multiLevelType w:val="hybridMultilevel"/>
    <w:tmpl w:val="F2703D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D5E3AA9"/>
    <w:multiLevelType w:val="hybridMultilevel"/>
    <w:tmpl w:val="265C0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D694EE1"/>
    <w:multiLevelType w:val="hybridMultilevel"/>
    <w:tmpl w:val="9AFA0F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FBE4AFD"/>
    <w:multiLevelType w:val="hybridMultilevel"/>
    <w:tmpl w:val="FC6095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5497280"/>
    <w:multiLevelType w:val="hybridMultilevel"/>
    <w:tmpl w:val="BD10AB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69A6AB4"/>
    <w:multiLevelType w:val="hybridMultilevel"/>
    <w:tmpl w:val="7370F7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97D3D1C"/>
    <w:multiLevelType w:val="hybridMultilevel"/>
    <w:tmpl w:val="3AC06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E82E8B"/>
    <w:multiLevelType w:val="hybridMultilevel"/>
    <w:tmpl w:val="7B108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D7E4B8C"/>
    <w:multiLevelType w:val="hybridMultilevel"/>
    <w:tmpl w:val="0A2816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1DA7C5A"/>
    <w:multiLevelType w:val="hybridMultilevel"/>
    <w:tmpl w:val="C08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C5F4E"/>
    <w:multiLevelType w:val="hybridMultilevel"/>
    <w:tmpl w:val="FB5C8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56031F3"/>
    <w:multiLevelType w:val="hybridMultilevel"/>
    <w:tmpl w:val="E55ED0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7E14081"/>
    <w:multiLevelType w:val="hybridMultilevel"/>
    <w:tmpl w:val="C3CE4D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9365019"/>
    <w:multiLevelType w:val="hybridMultilevel"/>
    <w:tmpl w:val="301C1B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B401F11"/>
    <w:multiLevelType w:val="hybridMultilevel"/>
    <w:tmpl w:val="E5C20A0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741069">
    <w:abstractNumId w:val="31"/>
  </w:num>
  <w:num w:numId="2" w16cid:durableId="1569150850">
    <w:abstractNumId w:val="33"/>
  </w:num>
  <w:num w:numId="3" w16cid:durableId="1820075423">
    <w:abstractNumId w:val="1"/>
  </w:num>
  <w:num w:numId="4" w16cid:durableId="2002391780">
    <w:abstractNumId w:val="42"/>
  </w:num>
  <w:num w:numId="5" w16cid:durableId="1905869268">
    <w:abstractNumId w:val="43"/>
  </w:num>
  <w:num w:numId="6" w16cid:durableId="808548114">
    <w:abstractNumId w:val="39"/>
  </w:num>
  <w:num w:numId="7" w16cid:durableId="1351642938">
    <w:abstractNumId w:val="35"/>
  </w:num>
  <w:num w:numId="8" w16cid:durableId="1645696654">
    <w:abstractNumId w:val="46"/>
  </w:num>
  <w:num w:numId="9" w16cid:durableId="1128551497">
    <w:abstractNumId w:val="44"/>
  </w:num>
  <w:num w:numId="10" w16cid:durableId="943923290">
    <w:abstractNumId w:val="4"/>
  </w:num>
  <w:num w:numId="11" w16cid:durableId="1399670281">
    <w:abstractNumId w:val="2"/>
  </w:num>
  <w:num w:numId="12" w16cid:durableId="305205400">
    <w:abstractNumId w:val="8"/>
  </w:num>
  <w:num w:numId="13" w16cid:durableId="1182478888">
    <w:abstractNumId w:val="14"/>
  </w:num>
  <w:num w:numId="14" w16cid:durableId="1976595060">
    <w:abstractNumId w:val="38"/>
  </w:num>
  <w:num w:numId="15" w16cid:durableId="540479077">
    <w:abstractNumId w:val="0"/>
  </w:num>
  <w:num w:numId="16" w16cid:durableId="1773209064">
    <w:abstractNumId w:val="40"/>
  </w:num>
  <w:num w:numId="17" w16cid:durableId="1139570581">
    <w:abstractNumId w:val="20"/>
  </w:num>
  <w:num w:numId="18" w16cid:durableId="1885823316">
    <w:abstractNumId w:val="32"/>
  </w:num>
  <w:num w:numId="19" w16cid:durableId="526258091">
    <w:abstractNumId w:val="21"/>
  </w:num>
  <w:num w:numId="20" w16cid:durableId="1107624145">
    <w:abstractNumId w:val="10"/>
  </w:num>
  <w:num w:numId="21" w16cid:durableId="69086109">
    <w:abstractNumId w:val="41"/>
  </w:num>
  <w:num w:numId="22" w16cid:durableId="1723863180">
    <w:abstractNumId w:val="12"/>
  </w:num>
  <w:num w:numId="23" w16cid:durableId="1986740867">
    <w:abstractNumId w:val="5"/>
  </w:num>
  <w:num w:numId="24" w16cid:durableId="1415858458">
    <w:abstractNumId w:val="27"/>
  </w:num>
  <w:num w:numId="25" w16cid:durableId="816385839">
    <w:abstractNumId w:val="36"/>
  </w:num>
  <w:num w:numId="26" w16cid:durableId="853811990">
    <w:abstractNumId w:val="19"/>
  </w:num>
  <w:num w:numId="27" w16cid:durableId="1079251722">
    <w:abstractNumId w:val="25"/>
  </w:num>
  <w:num w:numId="28" w16cid:durableId="701394283">
    <w:abstractNumId w:val="13"/>
  </w:num>
  <w:num w:numId="29" w16cid:durableId="1672758919">
    <w:abstractNumId w:val="7"/>
  </w:num>
  <w:num w:numId="30" w16cid:durableId="1640064424">
    <w:abstractNumId w:val="45"/>
  </w:num>
  <w:num w:numId="31" w16cid:durableId="687409055">
    <w:abstractNumId w:val="28"/>
  </w:num>
  <w:num w:numId="32" w16cid:durableId="141000249">
    <w:abstractNumId w:val="18"/>
  </w:num>
  <w:num w:numId="33" w16cid:durableId="700665373">
    <w:abstractNumId w:val="6"/>
  </w:num>
  <w:num w:numId="34" w16cid:durableId="1369990942">
    <w:abstractNumId w:val="26"/>
  </w:num>
  <w:num w:numId="35" w16cid:durableId="1615868759">
    <w:abstractNumId w:val="37"/>
  </w:num>
  <w:num w:numId="36" w16cid:durableId="2109084046">
    <w:abstractNumId w:val="9"/>
  </w:num>
  <w:num w:numId="37" w16cid:durableId="1040665205">
    <w:abstractNumId w:val="16"/>
  </w:num>
  <w:num w:numId="38" w16cid:durableId="1056053327">
    <w:abstractNumId w:val="34"/>
  </w:num>
  <w:num w:numId="39" w16cid:durableId="1986809320">
    <w:abstractNumId w:val="3"/>
  </w:num>
  <w:num w:numId="40" w16cid:durableId="1674717971">
    <w:abstractNumId w:val="24"/>
  </w:num>
  <w:num w:numId="41" w16cid:durableId="124859324">
    <w:abstractNumId w:val="47"/>
  </w:num>
  <w:num w:numId="42" w16cid:durableId="939609387">
    <w:abstractNumId w:val="22"/>
  </w:num>
  <w:num w:numId="43" w16cid:durableId="362559953">
    <w:abstractNumId w:val="15"/>
  </w:num>
  <w:num w:numId="44" w16cid:durableId="71893246">
    <w:abstractNumId w:val="29"/>
  </w:num>
  <w:num w:numId="45" w16cid:durableId="13538450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4486199">
    <w:abstractNumId w:val="23"/>
  </w:num>
  <w:num w:numId="47" w16cid:durableId="1987204021">
    <w:abstractNumId w:val="30"/>
  </w:num>
  <w:num w:numId="48" w16cid:durableId="642856538">
    <w:abstractNumId w:val="17"/>
  </w:num>
  <w:num w:numId="49" w16cid:durableId="1492520638">
    <w:abstractNumId w:val="11"/>
  </w:num>
  <w:num w:numId="50" w16cid:durableId="1164710481">
    <w:abstractNumId w:val="4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9"/>
  <w:embedTrueTypeFonts/>
  <w:mirrorMargins/>
  <w:activeWritingStyle w:appName="MSWord" w:lang="en-US" w:vendorID="64" w:dllVersion="0" w:nlCheck="1" w:checkStyle="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4"/>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Chicago 15th A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txsa5w3r5dx8exra7vfx9yrva9dxvtf0tw&quot;&gt;Reign_org-Converted&lt;record-ids&gt;&lt;item&gt;1&lt;/item&gt;&lt;item&gt;4&lt;/item&gt;&lt;item&gt;5&lt;/item&gt;&lt;item&gt;6&lt;/item&gt;&lt;item&gt;7&lt;/item&gt;&lt;item&gt;9&lt;/item&gt;&lt;item&gt;11&lt;/item&gt;&lt;item&gt;18&lt;/item&gt;&lt;item&gt;20&lt;/item&gt;&lt;item&gt;25&lt;/item&gt;&lt;item&gt;27&lt;/item&gt;&lt;item&gt;31&lt;/item&gt;&lt;item&gt;36&lt;/item&gt;&lt;item&gt;37&lt;/item&gt;&lt;item&gt;39&lt;/item&gt;&lt;item&gt;47&lt;/item&gt;&lt;item&gt;50&lt;/item&gt;&lt;item&gt;51&lt;/item&gt;&lt;item&gt;54&lt;/item&gt;&lt;item&gt;56&lt;/item&gt;&lt;item&gt;58&lt;/item&gt;&lt;item&gt;59&lt;/item&gt;&lt;item&gt;64&lt;/item&gt;&lt;item&gt;65&lt;/item&gt;&lt;item&gt;66&lt;/item&gt;&lt;item&gt;67&lt;/item&gt;&lt;item&gt;69&lt;/item&gt;&lt;item&gt;74&lt;/item&gt;&lt;item&gt;75&lt;/item&gt;&lt;item&gt;76&lt;/item&gt;&lt;item&gt;82&lt;/item&gt;&lt;item&gt;87&lt;/item&gt;&lt;item&gt;90&lt;/item&gt;&lt;item&gt;91&lt;/item&gt;&lt;item&gt;92&lt;/item&gt;&lt;item&gt;93&lt;/item&gt;&lt;item&gt;97&lt;/item&gt;&lt;item&gt;99&lt;/item&gt;&lt;item&gt;100&lt;/item&gt;&lt;item&gt;103&lt;/item&gt;&lt;item&gt;104&lt;/item&gt;&lt;item&gt;106&lt;/item&gt;&lt;item&gt;107&lt;/item&gt;&lt;item&gt;108&lt;/item&gt;&lt;item&gt;109&lt;/item&gt;&lt;item&gt;116&lt;/item&gt;&lt;item&gt;124&lt;/item&gt;&lt;item&gt;126&lt;/item&gt;&lt;item&gt;129&lt;/item&gt;&lt;item&gt;132&lt;/item&gt;&lt;item&gt;136&lt;/item&gt;&lt;item&gt;138&lt;/item&gt;&lt;item&gt;139&lt;/item&gt;&lt;item&gt;140&lt;/item&gt;&lt;item&gt;141&lt;/item&gt;&lt;item&gt;143&lt;/item&gt;&lt;item&gt;147&lt;/item&gt;&lt;item&gt;148&lt;/item&gt;&lt;item&gt;150&lt;/item&gt;&lt;item&gt;152&lt;/item&gt;&lt;item&gt;155&lt;/item&gt;&lt;item&gt;156&lt;/item&gt;&lt;item&gt;157&lt;/item&gt;&lt;item&gt;162&lt;/item&gt;&lt;item&gt;163&lt;/item&gt;&lt;item&gt;165&lt;/item&gt;&lt;item&gt;167&lt;/item&gt;&lt;item&gt;172&lt;/item&gt;&lt;item&gt;174&lt;/item&gt;&lt;item&gt;179&lt;/item&gt;&lt;item&gt;182&lt;/item&gt;&lt;item&gt;183&lt;/item&gt;&lt;item&gt;184&lt;/item&gt;&lt;item&gt;185&lt;/item&gt;&lt;item&gt;186&lt;/item&gt;&lt;item&gt;189&lt;/item&gt;&lt;item&gt;191&lt;/item&gt;&lt;item&gt;192&lt;/item&gt;&lt;item&gt;194&lt;/item&gt;&lt;item&gt;196&lt;/item&gt;&lt;item&gt;199&lt;/item&gt;&lt;item&gt;200&lt;/item&gt;&lt;item&gt;202&lt;/item&gt;&lt;item&gt;203&lt;/item&gt;&lt;item&gt;206&lt;/item&gt;&lt;item&gt;207&lt;/item&gt;&lt;item&gt;208&lt;/item&gt;&lt;item&gt;209&lt;/item&gt;&lt;item&gt;210&lt;/item&gt;&lt;item&gt;215&lt;/item&gt;&lt;item&gt;219&lt;/item&gt;&lt;item&gt;221&lt;/item&gt;&lt;item&gt;224&lt;/item&gt;&lt;item&gt;225&lt;/item&gt;&lt;item&gt;228&lt;/item&gt;&lt;item&gt;229&lt;/item&gt;&lt;item&gt;230&lt;/item&gt;&lt;item&gt;231&lt;/item&gt;&lt;item&gt;233&lt;/item&gt;&lt;item&gt;237&lt;/item&gt;&lt;item&gt;238&lt;/item&gt;&lt;item&gt;242&lt;/item&gt;&lt;item&gt;243&lt;/item&gt;&lt;item&gt;245&lt;/item&gt;&lt;item&gt;247&lt;/item&gt;&lt;item&gt;255&lt;/item&gt;&lt;item&gt;260&lt;/item&gt;&lt;item&gt;262&lt;/item&gt;&lt;item&gt;269&lt;/item&gt;&lt;item&gt;271&lt;/item&gt;&lt;item&gt;272&lt;/item&gt;&lt;item&gt;274&lt;/item&gt;&lt;item&gt;277&lt;/item&gt;&lt;item&gt;278&lt;/item&gt;&lt;item&gt;279&lt;/item&gt;&lt;item&gt;280&lt;/item&gt;&lt;item&gt;282&lt;/item&gt;&lt;item&gt;286&lt;/item&gt;&lt;item&gt;287&lt;/item&gt;&lt;item&gt;289&lt;/item&gt;&lt;item&gt;290&lt;/item&gt;&lt;item&gt;294&lt;/item&gt;&lt;item&gt;296&lt;/item&gt;&lt;item&gt;308&lt;/item&gt;&lt;item&gt;316&lt;/item&gt;&lt;item&gt;327&lt;/item&gt;&lt;item&gt;331&lt;/item&gt;&lt;item&gt;335&lt;/item&gt;&lt;item&gt;339&lt;/item&gt;&lt;item&gt;340&lt;/item&gt;&lt;item&gt;348&lt;/item&gt;&lt;item&gt;366&lt;/item&gt;&lt;item&gt;368&lt;/item&gt;&lt;item&gt;370&lt;/item&gt;&lt;item&gt;373&lt;/item&gt;&lt;item&gt;374&lt;/item&gt;&lt;item&gt;375&lt;/item&gt;&lt;item&gt;376&lt;/item&gt;&lt;item&gt;377&lt;/item&gt;&lt;item&gt;379&lt;/item&gt;&lt;item&gt;380&lt;/item&gt;&lt;item&gt;382&lt;/item&gt;&lt;item&gt;383&lt;/item&gt;&lt;item&gt;384&lt;/item&gt;&lt;item&gt;388&lt;/item&gt;&lt;item&gt;389&lt;/item&gt;&lt;item&gt;390&lt;/item&gt;&lt;item&gt;392&lt;/item&gt;&lt;item&gt;394&lt;/item&gt;&lt;item&gt;396&lt;/item&gt;&lt;item&gt;397&lt;/item&gt;&lt;item&gt;401&lt;/item&gt;&lt;item&gt;410&lt;/item&gt;&lt;item&gt;412&lt;/item&gt;&lt;item&gt;419&lt;/item&gt;&lt;item&gt;425&lt;/item&gt;&lt;item&gt;426&lt;/item&gt;&lt;item&gt;427&lt;/item&gt;&lt;item&gt;428&lt;/item&gt;&lt;item&gt;429&lt;/item&gt;&lt;item&gt;435&lt;/item&gt;&lt;item&gt;437&lt;/item&gt;&lt;item&gt;439&lt;/item&gt;&lt;item&gt;440&lt;/item&gt;&lt;item&gt;441&lt;/item&gt;&lt;item&gt;442&lt;/item&gt;&lt;item&gt;446&lt;/item&gt;&lt;item&gt;447&lt;/item&gt;&lt;item&gt;448&lt;/item&gt;&lt;item&gt;449&lt;/item&gt;&lt;item&gt;451&lt;/item&gt;&lt;item&gt;452&lt;/item&gt;&lt;item&gt;453&lt;/item&gt;&lt;item&gt;454&lt;/item&gt;&lt;item&gt;455&lt;/item&gt;&lt;item&gt;456&lt;/item&gt;&lt;item&gt;457&lt;/item&gt;&lt;item&gt;458&lt;/item&gt;&lt;item&gt;459&lt;/item&gt;&lt;item&gt;460&lt;/item&gt;&lt;item&gt;463&lt;/item&gt;&lt;item&gt;464&lt;/item&gt;&lt;item&gt;465&lt;/item&gt;&lt;item&gt;466&lt;/item&gt;&lt;item&gt;467&lt;/item&gt;&lt;item&gt;468&lt;/item&gt;&lt;item&gt;469&lt;/item&gt;&lt;item&gt;470&lt;/item&gt;&lt;item&gt;472&lt;/item&gt;&lt;item&gt;476&lt;/item&gt;&lt;item&gt;477&lt;/item&gt;&lt;item&gt;479&lt;/item&gt;&lt;item&gt;481&lt;/item&gt;&lt;item&gt;492&lt;/item&gt;&lt;item&gt;493&lt;/item&gt;&lt;item&gt;496&lt;/item&gt;&lt;item&gt;497&lt;/item&gt;&lt;item&gt;499&lt;/item&gt;&lt;item&gt;506&lt;/item&gt;&lt;item&gt;508&lt;/item&gt;&lt;item&gt;510&lt;/item&gt;&lt;item&gt;511&lt;/item&gt;&lt;item&gt;516&lt;/item&gt;&lt;item&gt;518&lt;/item&gt;&lt;item&gt;521&lt;/item&gt;&lt;item&gt;522&lt;/item&gt;&lt;item&gt;523&lt;/item&gt;&lt;item&gt;526&lt;/item&gt;&lt;item&gt;528&lt;/item&gt;&lt;item&gt;529&lt;/item&gt;&lt;item&gt;530&lt;/item&gt;&lt;item&gt;532&lt;/item&gt;&lt;item&gt;533&lt;/item&gt;&lt;item&gt;534&lt;/item&gt;&lt;item&gt;537&lt;/item&gt;&lt;item&gt;539&lt;/item&gt;&lt;item&gt;540&lt;/item&gt;&lt;item&gt;541&lt;/item&gt;&lt;item&gt;543&lt;/item&gt;&lt;item&gt;547&lt;/item&gt;&lt;item&gt;550&lt;/item&gt;&lt;item&gt;554&lt;/item&gt;&lt;item&gt;557&lt;/item&gt;&lt;item&gt;561&lt;/item&gt;&lt;item&gt;562&lt;/item&gt;&lt;item&gt;563&lt;/item&gt;&lt;item&gt;576&lt;/item&gt;&lt;item&gt;578&lt;/item&gt;&lt;item&gt;579&lt;/item&gt;&lt;item&gt;584&lt;/item&gt;&lt;item&gt;585&lt;/item&gt;&lt;item&gt;599&lt;/item&gt;&lt;item&gt;602&lt;/item&gt;&lt;item&gt;603&lt;/item&gt;&lt;item&gt;605&lt;/item&gt;&lt;item&gt;606&lt;/item&gt;&lt;item&gt;608&lt;/item&gt;&lt;item&gt;611&lt;/item&gt;&lt;item&gt;613&lt;/item&gt;&lt;item&gt;620&lt;/item&gt;&lt;item&gt;626&lt;/item&gt;&lt;item&gt;628&lt;/item&gt;&lt;item&gt;631&lt;/item&gt;&lt;item&gt;632&lt;/item&gt;&lt;item&gt;633&lt;/item&gt;&lt;item&gt;634&lt;/item&gt;&lt;item&gt;636&lt;/item&gt;&lt;item&gt;643&lt;/item&gt;&lt;item&gt;645&lt;/item&gt;&lt;item&gt;648&lt;/item&gt;&lt;item&gt;649&lt;/item&gt;&lt;item&gt;657&lt;/item&gt;&lt;item&gt;660&lt;/item&gt;&lt;item&gt;661&lt;/item&gt;&lt;item&gt;663&lt;/item&gt;&lt;item&gt;664&lt;/item&gt;&lt;item&gt;665&lt;/item&gt;&lt;item&gt;667&lt;/item&gt;&lt;item&gt;670&lt;/item&gt;&lt;item&gt;671&lt;/item&gt;&lt;item&gt;672&lt;/item&gt;&lt;item&gt;673&lt;/item&gt;&lt;item&gt;674&lt;/item&gt;&lt;item&gt;675&lt;/item&gt;&lt;item&gt;686&lt;/item&gt;&lt;item&gt;687&lt;/item&gt;&lt;item&gt;689&lt;/item&gt;&lt;item&gt;690&lt;/item&gt;&lt;item&gt;701&lt;/item&gt;&lt;item&gt;702&lt;/item&gt;&lt;item&gt;704&lt;/item&gt;&lt;item&gt;707&lt;/item&gt;&lt;item&gt;712&lt;/item&gt;&lt;item&gt;716&lt;/item&gt;&lt;item&gt;722&lt;/item&gt;&lt;item&gt;729&lt;/item&gt;&lt;item&gt;730&lt;/item&gt;&lt;item&gt;731&lt;/item&gt;&lt;item&gt;733&lt;/item&gt;&lt;item&gt;734&lt;/item&gt;&lt;item&gt;735&lt;/item&gt;&lt;item&gt;737&lt;/item&gt;&lt;item&gt;738&lt;/item&gt;&lt;item&gt;743&lt;/item&gt;&lt;item&gt;747&lt;/item&gt;&lt;item&gt;748&lt;/item&gt;&lt;item&gt;749&lt;/item&gt;&lt;item&gt;750&lt;/item&gt;&lt;item&gt;751&lt;/item&gt;&lt;item&gt;752&lt;/item&gt;&lt;item&gt;754&lt;/item&gt;&lt;item&gt;755&lt;/item&gt;&lt;item&gt;756&lt;/item&gt;&lt;item&gt;758&lt;/item&gt;&lt;item&gt;759&lt;/item&gt;&lt;item&gt;760&lt;/item&gt;&lt;item&gt;764&lt;/item&gt;&lt;item&gt;765&lt;/item&gt;&lt;item&gt;770&lt;/item&gt;&lt;item&gt;771&lt;/item&gt;&lt;item&gt;772&lt;/item&gt;&lt;item&gt;773&lt;/item&gt;&lt;item&gt;774&lt;/item&gt;&lt;item&gt;775&lt;/item&gt;&lt;item&gt;776&lt;/item&gt;&lt;item&gt;777&lt;/item&gt;&lt;item&gt;778&lt;/item&gt;&lt;item&gt;779&lt;/item&gt;&lt;item&gt;780&lt;/item&gt;&lt;item&gt;782&lt;/item&gt;&lt;item&gt;784&lt;/item&gt;&lt;item&gt;785&lt;/item&gt;&lt;item&gt;786&lt;/item&gt;&lt;item&gt;787&lt;/item&gt;&lt;item&gt;790&lt;/item&gt;&lt;item&gt;791&lt;/item&gt;&lt;item&gt;792&lt;/item&gt;&lt;item&gt;793&lt;/item&gt;&lt;item&gt;794&lt;/item&gt;&lt;item&gt;795&lt;/item&gt;&lt;item&gt;797&lt;/item&gt;&lt;item&gt;798&lt;/item&gt;&lt;item&gt;801&lt;/item&gt;&lt;item&gt;802&lt;/item&gt;&lt;item&gt;803&lt;/item&gt;&lt;item&gt;804&lt;/item&gt;&lt;item&gt;805&lt;/item&gt;&lt;item&gt;808&lt;/item&gt;&lt;item&gt;812&lt;/item&gt;&lt;item&gt;814&lt;/item&gt;&lt;item&gt;818&lt;/item&gt;&lt;item&gt;819&lt;/item&gt;&lt;item&gt;820&lt;/item&gt;&lt;item&gt;822&lt;/item&gt;&lt;item&gt;826&lt;/item&gt;&lt;item&gt;829&lt;/item&gt;&lt;item&gt;831&lt;/item&gt;&lt;item&gt;837&lt;/item&gt;&lt;item&gt;840&lt;/item&gt;&lt;item&gt;842&lt;/item&gt;&lt;item&gt;845&lt;/item&gt;&lt;item&gt;853&lt;/item&gt;&lt;item&gt;854&lt;/item&gt;&lt;item&gt;855&lt;/item&gt;&lt;item&gt;856&lt;/item&gt;&lt;item&gt;859&lt;/item&gt;&lt;item&gt;860&lt;/item&gt;&lt;item&gt;863&lt;/item&gt;&lt;item&gt;867&lt;/item&gt;&lt;item&gt;870&lt;/item&gt;&lt;item&gt;871&lt;/item&gt;&lt;item&gt;878&lt;/item&gt;&lt;item&gt;883&lt;/item&gt;&lt;item&gt;886&lt;/item&gt;&lt;item&gt;887&lt;/item&gt;&lt;item&gt;888&lt;/item&gt;&lt;item&gt;896&lt;/item&gt;&lt;item&gt;900&lt;/item&gt;&lt;item&gt;901&lt;/item&gt;&lt;item&gt;902&lt;/item&gt;&lt;item&gt;903&lt;/item&gt;&lt;item&gt;904&lt;/item&gt;&lt;item&gt;906&lt;/item&gt;&lt;item&gt;909&lt;/item&gt;&lt;item&gt;912&lt;/item&gt;&lt;item&gt;914&lt;/item&gt;&lt;item&gt;915&lt;/item&gt;&lt;item&gt;916&lt;/item&gt;&lt;item&gt;919&lt;/item&gt;&lt;item&gt;930&lt;/item&gt;&lt;item&gt;936&lt;/item&gt;&lt;item&gt;938&lt;/item&gt;&lt;item&gt;939&lt;/item&gt;&lt;item&gt;943&lt;/item&gt;&lt;item&gt;948&lt;/item&gt;&lt;item&gt;949&lt;/item&gt;&lt;item&gt;964&lt;/item&gt;&lt;item&gt;965&lt;/item&gt;&lt;item&gt;966&lt;/item&gt;&lt;item&gt;970&lt;/item&gt;&lt;item&gt;976&lt;/item&gt;&lt;item&gt;978&lt;/item&gt;&lt;item&gt;979&lt;/item&gt;&lt;item&gt;989&lt;/item&gt;&lt;item&gt;990&lt;/item&gt;&lt;item&gt;991&lt;/item&gt;&lt;item&gt;992&lt;/item&gt;&lt;item&gt;994&lt;/item&gt;&lt;item&gt;1001&lt;/item&gt;&lt;item&gt;1002&lt;/item&gt;&lt;item&gt;1003&lt;/item&gt;&lt;item&gt;1004&lt;/item&gt;&lt;item&gt;1005&lt;/item&gt;&lt;item&gt;1009&lt;/item&gt;&lt;item&gt;1010&lt;/item&gt;&lt;item&gt;1011&lt;/item&gt;&lt;item&gt;1013&lt;/item&gt;&lt;item&gt;1014&lt;/item&gt;&lt;item&gt;1015&lt;/item&gt;&lt;item&gt;1016&lt;/item&gt;&lt;item&gt;1017&lt;/item&gt;&lt;item&gt;1019&lt;/item&gt;&lt;item&gt;1020&lt;/item&gt;&lt;item&gt;1021&lt;/item&gt;&lt;item&gt;1022&lt;/item&gt;&lt;item&gt;1023&lt;/item&gt;&lt;item&gt;1027&lt;/item&gt;&lt;item&gt;1028&lt;/item&gt;&lt;item&gt;1029&lt;/item&gt;&lt;item&gt;1030&lt;/item&gt;&lt;item&gt;1031&lt;/item&gt;&lt;item&gt;1032&lt;/item&gt;&lt;item&gt;1033&lt;/item&gt;&lt;item&gt;1034&lt;/item&gt;&lt;item&gt;1037&lt;/item&gt;&lt;item&gt;1038&lt;/item&gt;&lt;item&gt;1039&lt;/item&gt;&lt;item&gt;1040&lt;/item&gt;&lt;item&gt;1041&lt;/item&gt;&lt;item&gt;1042&lt;/item&gt;&lt;item&gt;1044&lt;/item&gt;&lt;item&gt;1046&lt;/item&gt;&lt;item&gt;1047&lt;/item&gt;&lt;item&gt;1049&lt;/item&gt;&lt;item&gt;1050&lt;/item&gt;&lt;item&gt;1052&lt;/item&gt;&lt;item&gt;1057&lt;/item&gt;&lt;item&gt;1058&lt;/item&gt;&lt;item&gt;1059&lt;/item&gt;&lt;item&gt;1060&lt;/item&gt;&lt;item&gt;1061&lt;/item&gt;&lt;item&gt;1063&lt;/item&gt;&lt;item&gt;1064&lt;/item&gt;&lt;item&gt;1065&lt;/item&gt;&lt;item&gt;1067&lt;/item&gt;&lt;item&gt;1068&lt;/item&gt;&lt;item&gt;1075&lt;/item&gt;&lt;item&gt;1082&lt;/item&gt;&lt;item&gt;1083&lt;/item&gt;&lt;item&gt;1086&lt;/item&gt;&lt;item&gt;1087&lt;/item&gt;&lt;item&gt;1089&lt;/item&gt;&lt;item&gt;1090&lt;/item&gt;&lt;item&gt;1091&lt;/item&gt;&lt;item&gt;1093&lt;/item&gt;&lt;item&gt;1095&lt;/item&gt;&lt;item&gt;1096&lt;/item&gt;&lt;item&gt;1098&lt;/item&gt;&lt;item&gt;1099&lt;/item&gt;&lt;item&gt;1100&lt;/item&gt;&lt;item&gt;1102&lt;/item&gt;&lt;item&gt;1103&lt;/item&gt;&lt;item&gt;1104&lt;/item&gt;&lt;item&gt;1105&lt;/item&gt;&lt;item&gt;1110&lt;/item&gt;&lt;item&gt;1112&lt;/item&gt;&lt;item&gt;1113&lt;/item&gt;&lt;item&gt;1114&lt;/item&gt;&lt;item&gt;1115&lt;/item&gt;&lt;item&gt;1116&lt;/item&gt;&lt;item&gt;1118&lt;/item&gt;&lt;item&gt;1119&lt;/item&gt;&lt;item&gt;1120&lt;/item&gt;&lt;item&gt;1121&lt;/item&gt;&lt;item&gt;1122&lt;/item&gt;&lt;item&gt;1124&lt;/item&gt;&lt;item&gt;1127&lt;/item&gt;&lt;item&gt;1128&lt;/item&gt;&lt;item&gt;1129&lt;/item&gt;&lt;item&gt;1138&lt;/item&gt;&lt;item&gt;1139&lt;/item&gt;&lt;item&gt;1141&lt;/item&gt;&lt;item&gt;1145&lt;/item&gt;&lt;item&gt;1146&lt;/item&gt;&lt;item&gt;1147&lt;/item&gt;&lt;item&gt;1150&lt;/item&gt;&lt;item&gt;1155&lt;/item&gt;&lt;item&gt;1156&lt;/item&gt;&lt;item&gt;1159&lt;/item&gt;&lt;item&gt;1160&lt;/item&gt;&lt;item&gt;1161&lt;/item&gt;&lt;item&gt;1168&lt;/item&gt;&lt;item&gt;1169&lt;/item&gt;&lt;item&gt;1171&lt;/item&gt;&lt;item&gt;1172&lt;/item&gt;&lt;item&gt;1173&lt;/item&gt;&lt;item&gt;1174&lt;/item&gt;&lt;item&gt;1175&lt;/item&gt;&lt;item&gt;1176&lt;/item&gt;&lt;item&gt;1177&lt;/item&gt;&lt;item&gt;1179&lt;/item&gt;&lt;item&gt;1181&lt;/item&gt;&lt;item&gt;1182&lt;/item&gt;&lt;item&gt;1183&lt;/item&gt;&lt;item&gt;1184&lt;/item&gt;&lt;item&gt;1185&lt;/item&gt;&lt;item&gt;1186&lt;/item&gt;&lt;item&gt;1187&lt;/item&gt;&lt;item&gt;1188&lt;/item&gt;&lt;item&gt;1189&lt;/item&gt;&lt;item&gt;1190&lt;/item&gt;&lt;item&gt;1191&lt;/item&gt;&lt;item&gt;1192&lt;/item&gt;&lt;item&gt;1193&lt;/item&gt;&lt;item&gt;1196&lt;/item&gt;&lt;item&gt;1232&lt;/item&gt;&lt;item&gt;1233&lt;/item&gt;&lt;item&gt;1235&lt;/item&gt;&lt;item&gt;1239&lt;/item&gt;&lt;item&gt;1241&lt;/item&gt;&lt;item&gt;1243&lt;/item&gt;&lt;item&gt;1244&lt;/item&gt;&lt;item&gt;1247&lt;/item&gt;&lt;item&gt;1250&lt;/item&gt;&lt;item&gt;1251&lt;/item&gt;&lt;item&gt;1253&lt;/item&gt;&lt;item&gt;1254&lt;/item&gt;&lt;item&gt;1255&lt;/item&gt;&lt;item&gt;1256&lt;/item&gt;&lt;item&gt;1260&lt;/item&gt;&lt;item&gt;1261&lt;/item&gt;&lt;item&gt;1264&lt;/item&gt;&lt;item&gt;1265&lt;/item&gt;&lt;item&gt;1266&lt;/item&gt;&lt;item&gt;1267&lt;/item&gt;&lt;item&gt;1268&lt;/item&gt;&lt;item&gt;1273&lt;/item&gt;&lt;item&gt;1274&lt;/item&gt;&lt;item&gt;1275&lt;/item&gt;&lt;item&gt;1279&lt;/item&gt;&lt;item&gt;1280&lt;/item&gt;&lt;item&gt;1281&lt;/item&gt;&lt;item&gt;1282&lt;/item&gt;&lt;item&gt;1283&lt;/item&gt;&lt;item&gt;1284&lt;/item&gt;&lt;item&gt;1285&lt;/item&gt;&lt;item&gt;1286&lt;/item&gt;&lt;item&gt;1287&lt;/item&gt;&lt;item&gt;1289&lt;/item&gt;&lt;item&gt;1290&lt;/item&gt;&lt;item&gt;1293&lt;/item&gt;&lt;item&gt;1295&lt;/item&gt;&lt;item&gt;1296&lt;/item&gt;&lt;item&gt;1297&lt;/item&gt;&lt;item&gt;1298&lt;/item&gt;&lt;item&gt;1299&lt;/item&gt;&lt;item&gt;1300&lt;/item&gt;&lt;item&gt;1303&lt;/item&gt;&lt;item&gt;1304&lt;/item&gt;&lt;item&gt;1305&lt;/item&gt;&lt;item&gt;1306&lt;/item&gt;&lt;item&gt;1307&lt;/item&gt;&lt;item&gt;1308&lt;/item&gt;&lt;item&gt;1309&lt;/item&gt;&lt;item&gt;1312&lt;/item&gt;&lt;item&gt;1315&lt;/item&gt;&lt;item&gt;1316&lt;/item&gt;&lt;item&gt;1317&lt;/item&gt;&lt;item&gt;1320&lt;/item&gt;&lt;item&gt;1325&lt;/item&gt;&lt;item&gt;1328&lt;/item&gt;&lt;item&gt;1329&lt;/item&gt;&lt;item&gt;1332&lt;/item&gt;&lt;item&gt;1333&lt;/item&gt;&lt;item&gt;1338&lt;/item&gt;&lt;item&gt;1339&lt;/item&gt;&lt;item&gt;1340&lt;/item&gt;&lt;item&gt;1341&lt;/item&gt;&lt;item&gt;1342&lt;/item&gt;&lt;item&gt;1343&lt;/item&gt;&lt;item&gt;1344&lt;/item&gt;&lt;item&gt;1345&lt;/item&gt;&lt;item&gt;1346&lt;/item&gt;&lt;item&gt;1348&lt;/item&gt;&lt;item&gt;1350&lt;/item&gt;&lt;item&gt;1356&lt;/item&gt;&lt;item&gt;1357&lt;/item&gt;&lt;item&gt;1363&lt;/item&gt;&lt;item&gt;1380&lt;/item&gt;&lt;item&gt;1382&lt;/item&gt;&lt;item&gt;1386&lt;/item&gt;&lt;item&gt;1398&lt;/item&gt;&lt;item&gt;1400&lt;/item&gt;&lt;item&gt;1406&lt;/item&gt;&lt;item&gt;1418&lt;/item&gt;&lt;item&gt;1419&lt;/item&gt;&lt;item&gt;1420&lt;/item&gt;&lt;item&gt;1421&lt;/item&gt;&lt;item&gt;1422&lt;/item&gt;&lt;item&gt;1424&lt;/item&gt;&lt;item&gt;1428&lt;/item&gt;&lt;item&gt;1429&lt;/item&gt;&lt;item&gt;1430&lt;/item&gt;&lt;item&gt;1431&lt;/item&gt;&lt;item&gt;1432&lt;/item&gt;&lt;item&gt;1433&lt;/item&gt;&lt;item&gt;1434&lt;/item&gt;&lt;item&gt;1435&lt;/item&gt;&lt;item&gt;1436&lt;/item&gt;&lt;item&gt;1438&lt;/item&gt;&lt;item&gt;1439&lt;/item&gt;&lt;item&gt;1441&lt;/item&gt;&lt;item&gt;1442&lt;/item&gt;&lt;item&gt;1444&lt;/item&gt;&lt;item&gt;1445&lt;/item&gt;&lt;item&gt;1446&lt;/item&gt;&lt;item&gt;1447&lt;/item&gt;&lt;item&gt;1451&lt;/item&gt;&lt;item&gt;1465&lt;/item&gt;&lt;item&gt;1466&lt;/item&gt;&lt;item&gt;1467&lt;/item&gt;&lt;item&gt;1475&lt;/item&gt;&lt;item&gt;1477&lt;/item&gt;&lt;item&gt;1479&lt;/item&gt;&lt;item&gt;1480&lt;/item&gt;&lt;item&gt;1481&lt;/item&gt;&lt;item&gt;1482&lt;/item&gt;&lt;item&gt;1483&lt;/item&gt;&lt;item&gt;1484&lt;/item&gt;&lt;item&gt;1485&lt;/item&gt;&lt;item&gt;1487&lt;/item&gt;&lt;item&gt;1490&lt;/item&gt;&lt;item&gt;1522&lt;/item&gt;&lt;item&gt;1523&lt;/item&gt;&lt;item&gt;1524&lt;/item&gt;&lt;item&gt;1527&lt;/item&gt;&lt;item&gt;1528&lt;/item&gt;&lt;item&gt;1529&lt;/item&gt;&lt;item&gt;1530&lt;/item&gt;&lt;item&gt;1531&lt;/item&gt;&lt;item&gt;1533&lt;/item&gt;&lt;item&gt;1534&lt;/item&gt;&lt;item&gt;1548&lt;/item&gt;&lt;item&gt;1567&lt;/item&gt;&lt;item&gt;1570&lt;/item&gt;&lt;item&gt;1571&lt;/item&gt;&lt;item&gt;1603&lt;/item&gt;&lt;item&gt;1666&lt;/item&gt;&lt;item&gt;1667&lt;/item&gt;&lt;item&gt;1672&lt;/item&gt;&lt;item&gt;1674&lt;/item&gt;&lt;item&gt;1676&lt;/item&gt;&lt;item&gt;1689&lt;/item&gt;&lt;item&gt;1692&lt;/item&gt;&lt;item&gt;1695&lt;/item&gt;&lt;item&gt;1696&lt;/item&gt;&lt;item&gt;1697&lt;/item&gt;&lt;item&gt;1698&lt;/item&gt;&lt;item&gt;1699&lt;/item&gt;&lt;item&gt;1702&lt;/item&gt;&lt;item&gt;1703&lt;/item&gt;&lt;item&gt;1704&lt;/item&gt;&lt;item&gt;1705&lt;/item&gt;&lt;item&gt;1706&lt;/item&gt;&lt;item&gt;1707&lt;/item&gt;&lt;item&gt;1708&lt;/item&gt;&lt;item&gt;1719&lt;/item&gt;&lt;item&gt;1720&lt;/item&gt;&lt;item&gt;1721&lt;/item&gt;&lt;item&gt;1730&lt;/item&gt;&lt;item&gt;1732&lt;/item&gt;&lt;item&gt;1735&lt;/item&gt;&lt;item&gt;1736&lt;/item&gt;&lt;item&gt;1737&lt;/item&gt;&lt;item&gt;1738&lt;/item&gt;&lt;item&gt;1739&lt;/item&gt;&lt;item&gt;1740&lt;/item&gt;&lt;item&gt;1741&lt;/item&gt;&lt;item&gt;1743&lt;/item&gt;&lt;item&gt;1744&lt;/item&gt;&lt;item&gt;1747&lt;/item&gt;&lt;item&gt;1753&lt;/item&gt;&lt;item&gt;1762&lt;/item&gt;&lt;item&gt;1767&lt;/item&gt;&lt;item&gt;1800&lt;/item&gt;&lt;item&gt;1806&lt;/item&gt;&lt;item&gt;1818&lt;/item&gt;&lt;item&gt;1819&lt;/item&gt;&lt;item&gt;1820&lt;/item&gt;&lt;item&gt;1821&lt;/item&gt;&lt;item&gt;1826&lt;/item&gt;&lt;/record-ids&gt;&lt;/item&gt;&lt;/Libraries&gt;"/>
  </w:docVars>
  <w:rsids>
    <w:rsidRoot w:val="00C230B4"/>
    <w:rsid w:val="00000B27"/>
    <w:rsid w:val="00000B5F"/>
    <w:rsid w:val="00001782"/>
    <w:rsid w:val="000017DB"/>
    <w:rsid w:val="00001C16"/>
    <w:rsid w:val="0000238D"/>
    <w:rsid w:val="00002463"/>
    <w:rsid w:val="00002609"/>
    <w:rsid w:val="0000289B"/>
    <w:rsid w:val="00002C1C"/>
    <w:rsid w:val="00003193"/>
    <w:rsid w:val="00003237"/>
    <w:rsid w:val="000035EF"/>
    <w:rsid w:val="00003B7E"/>
    <w:rsid w:val="00003F81"/>
    <w:rsid w:val="00004698"/>
    <w:rsid w:val="00004756"/>
    <w:rsid w:val="00005562"/>
    <w:rsid w:val="0000560A"/>
    <w:rsid w:val="0000591A"/>
    <w:rsid w:val="00005C28"/>
    <w:rsid w:val="00005D3F"/>
    <w:rsid w:val="00006569"/>
    <w:rsid w:val="00007987"/>
    <w:rsid w:val="00010274"/>
    <w:rsid w:val="000108B2"/>
    <w:rsid w:val="00010908"/>
    <w:rsid w:val="00010AE6"/>
    <w:rsid w:val="000115BC"/>
    <w:rsid w:val="00011BC6"/>
    <w:rsid w:val="000135FD"/>
    <w:rsid w:val="000152E4"/>
    <w:rsid w:val="00015D99"/>
    <w:rsid w:val="0001616D"/>
    <w:rsid w:val="0001688C"/>
    <w:rsid w:val="0001715A"/>
    <w:rsid w:val="00017824"/>
    <w:rsid w:val="00017EF1"/>
    <w:rsid w:val="000207FE"/>
    <w:rsid w:val="00021028"/>
    <w:rsid w:val="00022E04"/>
    <w:rsid w:val="000238C6"/>
    <w:rsid w:val="0002477E"/>
    <w:rsid w:val="00024867"/>
    <w:rsid w:val="00024DE8"/>
    <w:rsid w:val="00024F3D"/>
    <w:rsid w:val="00025923"/>
    <w:rsid w:val="00025FBF"/>
    <w:rsid w:val="000261C9"/>
    <w:rsid w:val="000263A3"/>
    <w:rsid w:val="0002641D"/>
    <w:rsid w:val="0002642C"/>
    <w:rsid w:val="0002655B"/>
    <w:rsid w:val="00027D80"/>
    <w:rsid w:val="00030250"/>
    <w:rsid w:val="000304B0"/>
    <w:rsid w:val="000304DF"/>
    <w:rsid w:val="00030D90"/>
    <w:rsid w:val="00031159"/>
    <w:rsid w:val="000314A3"/>
    <w:rsid w:val="00031D7E"/>
    <w:rsid w:val="00032A8A"/>
    <w:rsid w:val="00032D56"/>
    <w:rsid w:val="00032EA6"/>
    <w:rsid w:val="0003312D"/>
    <w:rsid w:val="00033154"/>
    <w:rsid w:val="000333AB"/>
    <w:rsid w:val="00033413"/>
    <w:rsid w:val="00033666"/>
    <w:rsid w:val="00033ABE"/>
    <w:rsid w:val="00035CDA"/>
    <w:rsid w:val="000363CD"/>
    <w:rsid w:val="00036899"/>
    <w:rsid w:val="00037098"/>
    <w:rsid w:val="000373A3"/>
    <w:rsid w:val="000375AF"/>
    <w:rsid w:val="00037925"/>
    <w:rsid w:val="00040E5B"/>
    <w:rsid w:val="000413CA"/>
    <w:rsid w:val="00041BB8"/>
    <w:rsid w:val="00042C02"/>
    <w:rsid w:val="00042CAF"/>
    <w:rsid w:val="00043336"/>
    <w:rsid w:val="000433BF"/>
    <w:rsid w:val="00043910"/>
    <w:rsid w:val="00043FC6"/>
    <w:rsid w:val="0004498A"/>
    <w:rsid w:val="00045457"/>
    <w:rsid w:val="000460E0"/>
    <w:rsid w:val="00046776"/>
    <w:rsid w:val="00046EFD"/>
    <w:rsid w:val="00046F03"/>
    <w:rsid w:val="00047693"/>
    <w:rsid w:val="00047B31"/>
    <w:rsid w:val="0005069D"/>
    <w:rsid w:val="00051605"/>
    <w:rsid w:val="000516A4"/>
    <w:rsid w:val="00051840"/>
    <w:rsid w:val="00051D25"/>
    <w:rsid w:val="00051E78"/>
    <w:rsid w:val="00052B3A"/>
    <w:rsid w:val="000531D3"/>
    <w:rsid w:val="000532F1"/>
    <w:rsid w:val="00053B1F"/>
    <w:rsid w:val="00053FDD"/>
    <w:rsid w:val="00054750"/>
    <w:rsid w:val="000548D7"/>
    <w:rsid w:val="00054B2A"/>
    <w:rsid w:val="00054F9C"/>
    <w:rsid w:val="00055129"/>
    <w:rsid w:val="0005524C"/>
    <w:rsid w:val="0005547F"/>
    <w:rsid w:val="00055BFA"/>
    <w:rsid w:val="0005663A"/>
    <w:rsid w:val="00056781"/>
    <w:rsid w:val="00056D5A"/>
    <w:rsid w:val="00056D98"/>
    <w:rsid w:val="0005734A"/>
    <w:rsid w:val="0005746A"/>
    <w:rsid w:val="00057E3D"/>
    <w:rsid w:val="000607A5"/>
    <w:rsid w:val="000613B8"/>
    <w:rsid w:val="00061844"/>
    <w:rsid w:val="00061876"/>
    <w:rsid w:val="00061E17"/>
    <w:rsid w:val="00062194"/>
    <w:rsid w:val="000621C0"/>
    <w:rsid w:val="00062CB9"/>
    <w:rsid w:val="0006309C"/>
    <w:rsid w:val="00063DE7"/>
    <w:rsid w:val="000643AC"/>
    <w:rsid w:val="000646A2"/>
    <w:rsid w:val="000647F9"/>
    <w:rsid w:val="000649B4"/>
    <w:rsid w:val="0006515E"/>
    <w:rsid w:val="000671D9"/>
    <w:rsid w:val="000704DC"/>
    <w:rsid w:val="000713A3"/>
    <w:rsid w:val="00071F44"/>
    <w:rsid w:val="00072239"/>
    <w:rsid w:val="00072C16"/>
    <w:rsid w:val="00073743"/>
    <w:rsid w:val="00073FA4"/>
    <w:rsid w:val="00074589"/>
    <w:rsid w:val="0007482A"/>
    <w:rsid w:val="00074974"/>
    <w:rsid w:val="00075643"/>
    <w:rsid w:val="0007564C"/>
    <w:rsid w:val="00075BB5"/>
    <w:rsid w:val="00075C04"/>
    <w:rsid w:val="0007702B"/>
    <w:rsid w:val="00077965"/>
    <w:rsid w:val="00077B26"/>
    <w:rsid w:val="00080625"/>
    <w:rsid w:val="000808C6"/>
    <w:rsid w:val="00081541"/>
    <w:rsid w:val="00081568"/>
    <w:rsid w:val="000819C8"/>
    <w:rsid w:val="0008221F"/>
    <w:rsid w:val="000824FB"/>
    <w:rsid w:val="00082542"/>
    <w:rsid w:val="00082BD3"/>
    <w:rsid w:val="00082F1A"/>
    <w:rsid w:val="0008448A"/>
    <w:rsid w:val="0008480C"/>
    <w:rsid w:val="00084DB3"/>
    <w:rsid w:val="0008582F"/>
    <w:rsid w:val="00085E10"/>
    <w:rsid w:val="00086B51"/>
    <w:rsid w:val="00086B90"/>
    <w:rsid w:val="00086E11"/>
    <w:rsid w:val="00087051"/>
    <w:rsid w:val="0008770B"/>
    <w:rsid w:val="0009081E"/>
    <w:rsid w:val="00091108"/>
    <w:rsid w:val="00091123"/>
    <w:rsid w:val="0009174B"/>
    <w:rsid w:val="00091D5D"/>
    <w:rsid w:val="000920BB"/>
    <w:rsid w:val="00092343"/>
    <w:rsid w:val="0009283D"/>
    <w:rsid w:val="0009284D"/>
    <w:rsid w:val="000929BE"/>
    <w:rsid w:val="0009310F"/>
    <w:rsid w:val="00093367"/>
    <w:rsid w:val="000933EB"/>
    <w:rsid w:val="00093B67"/>
    <w:rsid w:val="0009401A"/>
    <w:rsid w:val="00094569"/>
    <w:rsid w:val="000949A3"/>
    <w:rsid w:val="0009581B"/>
    <w:rsid w:val="0009586A"/>
    <w:rsid w:val="00095CE1"/>
    <w:rsid w:val="000964AE"/>
    <w:rsid w:val="000969A5"/>
    <w:rsid w:val="000979C1"/>
    <w:rsid w:val="00097F5C"/>
    <w:rsid w:val="000A018B"/>
    <w:rsid w:val="000A09DA"/>
    <w:rsid w:val="000A1ACE"/>
    <w:rsid w:val="000A1EE3"/>
    <w:rsid w:val="000A22EC"/>
    <w:rsid w:val="000A24F6"/>
    <w:rsid w:val="000A2D7C"/>
    <w:rsid w:val="000A38C1"/>
    <w:rsid w:val="000A3B51"/>
    <w:rsid w:val="000A3DE8"/>
    <w:rsid w:val="000A44E4"/>
    <w:rsid w:val="000A55DC"/>
    <w:rsid w:val="000A6625"/>
    <w:rsid w:val="000A68AC"/>
    <w:rsid w:val="000A6FD6"/>
    <w:rsid w:val="000A74B3"/>
    <w:rsid w:val="000A793E"/>
    <w:rsid w:val="000A7CEF"/>
    <w:rsid w:val="000B0464"/>
    <w:rsid w:val="000B05AB"/>
    <w:rsid w:val="000B0C58"/>
    <w:rsid w:val="000B1323"/>
    <w:rsid w:val="000B160C"/>
    <w:rsid w:val="000B25F8"/>
    <w:rsid w:val="000B2F46"/>
    <w:rsid w:val="000B2F4D"/>
    <w:rsid w:val="000B3E13"/>
    <w:rsid w:val="000B3EB0"/>
    <w:rsid w:val="000B436E"/>
    <w:rsid w:val="000B4593"/>
    <w:rsid w:val="000B5018"/>
    <w:rsid w:val="000B527C"/>
    <w:rsid w:val="000B5F9A"/>
    <w:rsid w:val="000B61DC"/>
    <w:rsid w:val="000C0208"/>
    <w:rsid w:val="000C059E"/>
    <w:rsid w:val="000C1063"/>
    <w:rsid w:val="000C14DD"/>
    <w:rsid w:val="000C2000"/>
    <w:rsid w:val="000C24EA"/>
    <w:rsid w:val="000C2EFF"/>
    <w:rsid w:val="000C341D"/>
    <w:rsid w:val="000C3481"/>
    <w:rsid w:val="000C3497"/>
    <w:rsid w:val="000C35E3"/>
    <w:rsid w:val="000C38F8"/>
    <w:rsid w:val="000C3B9F"/>
    <w:rsid w:val="000C4067"/>
    <w:rsid w:val="000C46D9"/>
    <w:rsid w:val="000C6C29"/>
    <w:rsid w:val="000C6D09"/>
    <w:rsid w:val="000C765F"/>
    <w:rsid w:val="000D1127"/>
    <w:rsid w:val="000D158A"/>
    <w:rsid w:val="000D1C75"/>
    <w:rsid w:val="000D2103"/>
    <w:rsid w:val="000D34F0"/>
    <w:rsid w:val="000D3B9E"/>
    <w:rsid w:val="000D4E38"/>
    <w:rsid w:val="000D5FD0"/>
    <w:rsid w:val="000D602B"/>
    <w:rsid w:val="000D670A"/>
    <w:rsid w:val="000D6812"/>
    <w:rsid w:val="000D68E9"/>
    <w:rsid w:val="000D6F38"/>
    <w:rsid w:val="000D72DC"/>
    <w:rsid w:val="000D78E9"/>
    <w:rsid w:val="000E0797"/>
    <w:rsid w:val="000E0818"/>
    <w:rsid w:val="000E0B51"/>
    <w:rsid w:val="000E0D2A"/>
    <w:rsid w:val="000E0E7C"/>
    <w:rsid w:val="000E14C8"/>
    <w:rsid w:val="000E1789"/>
    <w:rsid w:val="000E1D53"/>
    <w:rsid w:val="000E2274"/>
    <w:rsid w:val="000E268C"/>
    <w:rsid w:val="000E2AEC"/>
    <w:rsid w:val="000E2E51"/>
    <w:rsid w:val="000E334C"/>
    <w:rsid w:val="000E337F"/>
    <w:rsid w:val="000E36E9"/>
    <w:rsid w:val="000E3E93"/>
    <w:rsid w:val="000E44FC"/>
    <w:rsid w:val="000E561B"/>
    <w:rsid w:val="000E64BC"/>
    <w:rsid w:val="000E6BD8"/>
    <w:rsid w:val="000F045D"/>
    <w:rsid w:val="000F0CDF"/>
    <w:rsid w:val="000F0FAF"/>
    <w:rsid w:val="000F1D2D"/>
    <w:rsid w:val="000F2120"/>
    <w:rsid w:val="000F2D08"/>
    <w:rsid w:val="000F3B1A"/>
    <w:rsid w:val="000F3CC4"/>
    <w:rsid w:val="000F4EC0"/>
    <w:rsid w:val="000F5037"/>
    <w:rsid w:val="000F5097"/>
    <w:rsid w:val="000F58EC"/>
    <w:rsid w:val="000F5AF7"/>
    <w:rsid w:val="000F6828"/>
    <w:rsid w:val="000F7041"/>
    <w:rsid w:val="000F71B5"/>
    <w:rsid w:val="000F7D5B"/>
    <w:rsid w:val="000F7D76"/>
    <w:rsid w:val="000F7FD1"/>
    <w:rsid w:val="00100248"/>
    <w:rsid w:val="0010041C"/>
    <w:rsid w:val="00101F9C"/>
    <w:rsid w:val="00101FE8"/>
    <w:rsid w:val="00103211"/>
    <w:rsid w:val="00103673"/>
    <w:rsid w:val="0010376E"/>
    <w:rsid w:val="00103901"/>
    <w:rsid w:val="00104954"/>
    <w:rsid w:val="00104C71"/>
    <w:rsid w:val="00105DE8"/>
    <w:rsid w:val="001065A4"/>
    <w:rsid w:val="0010689F"/>
    <w:rsid w:val="00107006"/>
    <w:rsid w:val="00107F47"/>
    <w:rsid w:val="00110D78"/>
    <w:rsid w:val="00111169"/>
    <w:rsid w:val="0011139F"/>
    <w:rsid w:val="00111731"/>
    <w:rsid w:val="00112C89"/>
    <w:rsid w:val="00112D86"/>
    <w:rsid w:val="00112E1E"/>
    <w:rsid w:val="00113ABA"/>
    <w:rsid w:val="00113FC6"/>
    <w:rsid w:val="0011487B"/>
    <w:rsid w:val="00114DCE"/>
    <w:rsid w:val="00114FB7"/>
    <w:rsid w:val="00115451"/>
    <w:rsid w:val="0011551E"/>
    <w:rsid w:val="00115952"/>
    <w:rsid w:val="00115C25"/>
    <w:rsid w:val="00115D77"/>
    <w:rsid w:val="00115EDE"/>
    <w:rsid w:val="0011609F"/>
    <w:rsid w:val="00116100"/>
    <w:rsid w:val="00116239"/>
    <w:rsid w:val="001163C4"/>
    <w:rsid w:val="0011749F"/>
    <w:rsid w:val="00117CC4"/>
    <w:rsid w:val="00120258"/>
    <w:rsid w:val="00120442"/>
    <w:rsid w:val="00120D74"/>
    <w:rsid w:val="00120EE1"/>
    <w:rsid w:val="0012143E"/>
    <w:rsid w:val="00121DF3"/>
    <w:rsid w:val="00121FE3"/>
    <w:rsid w:val="00122499"/>
    <w:rsid w:val="001228A6"/>
    <w:rsid w:val="00123231"/>
    <w:rsid w:val="00123311"/>
    <w:rsid w:val="0012367C"/>
    <w:rsid w:val="00124A74"/>
    <w:rsid w:val="001251C2"/>
    <w:rsid w:val="00125851"/>
    <w:rsid w:val="00125D3B"/>
    <w:rsid w:val="00125E7D"/>
    <w:rsid w:val="00126769"/>
    <w:rsid w:val="00126C72"/>
    <w:rsid w:val="001274F4"/>
    <w:rsid w:val="00127613"/>
    <w:rsid w:val="00127616"/>
    <w:rsid w:val="001301B6"/>
    <w:rsid w:val="001302E0"/>
    <w:rsid w:val="0013094E"/>
    <w:rsid w:val="00130CE6"/>
    <w:rsid w:val="001315C6"/>
    <w:rsid w:val="00131C48"/>
    <w:rsid w:val="00131EED"/>
    <w:rsid w:val="001320A6"/>
    <w:rsid w:val="0013220F"/>
    <w:rsid w:val="0013221E"/>
    <w:rsid w:val="00132460"/>
    <w:rsid w:val="001325A8"/>
    <w:rsid w:val="00132D55"/>
    <w:rsid w:val="00132F9B"/>
    <w:rsid w:val="0013378F"/>
    <w:rsid w:val="001340F3"/>
    <w:rsid w:val="001341C0"/>
    <w:rsid w:val="0013466D"/>
    <w:rsid w:val="001349B7"/>
    <w:rsid w:val="0013529A"/>
    <w:rsid w:val="00135461"/>
    <w:rsid w:val="00136DF4"/>
    <w:rsid w:val="001401AA"/>
    <w:rsid w:val="00140E01"/>
    <w:rsid w:val="001418EC"/>
    <w:rsid w:val="00142535"/>
    <w:rsid w:val="00142605"/>
    <w:rsid w:val="00143627"/>
    <w:rsid w:val="00143A41"/>
    <w:rsid w:val="00143EC9"/>
    <w:rsid w:val="0014512C"/>
    <w:rsid w:val="00145519"/>
    <w:rsid w:val="001461DB"/>
    <w:rsid w:val="00146333"/>
    <w:rsid w:val="00146B28"/>
    <w:rsid w:val="00147205"/>
    <w:rsid w:val="0014785F"/>
    <w:rsid w:val="001478B7"/>
    <w:rsid w:val="00147E0C"/>
    <w:rsid w:val="0015041F"/>
    <w:rsid w:val="0015089A"/>
    <w:rsid w:val="001514EB"/>
    <w:rsid w:val="00151A3F"/>
    <w:rsid w:val="001522DF"/>
    <w:rsid w:val="0015255E"/>
    <w:rsid w:val="0015268D"/>
    <w:rsid w:val="00152A06"/>
    <w:rsid w:val="001531ED"/>
    <w:rsid w:val="00153885"/>
    <w:rsid w:val="00153A7B"/>
    <w:rsid w:val="00153AB0"/>
    <w:rsid w:val="00153BE5"/>
    <w:rsid w:val="0015496B"/>
    <w:rsid w:val="00154E28"/>
    <w:rsid w:val="00155019"/>
    <w:rsid w:val="00155868"/>
    <w:rsid w:val="001558A5"/>
    <w:rsid w:val="00155B55"/>
    <w:rsid w:val="00155B72"/>
    <w:rsid w:val="00155C3B"/>
    <w:rsid w:val="00155E42"/>
    <w:rsid w:val="0015706B"/>
    <w:rsid w:val="00157305"/>
    <w:rsid w:val="00157641"/>
    <w:rsid w:val="001579E4"/>
    <w:rsid w:val="0016019C"/>
    <w:rsid w:val="00160F27"/>
    <w:rsid w:val="00161324"/>
    <w:rsid w:val="00161464"/>
    <w:rsid w:val="00161E56"/>
    <w:rsid w:val="00161F0A"/>
    <w:rsid w:val="001621ED"/>
    <w:rsid w:val="00162804"/>
    <w:rsid w:val="001628B3"/>
    <w:rsid w:val="00162927"/>
    <w:rsid w:val="00162B8B"/>
    <w:rsid w:val="00163FC2"/>
    <w:rsid w:val="0016443E"/>
    <w:rsid w:val="001646DC"/>
    <w:rsid w:val="001646E6"/>
    <w:rsid w:val="00164DA5"/>
    <w:rsid w:val="0016516A"/>
    <w:rsid w:val="00167452"/>
    <w:rsid w:val="00167C43"/>
    <w:rsid w:val="00170426"/>
    <w:rsid w:val="0017099A"/>
    <w:rsid w:val="00170B16"/>
    <w:rsid w:val="00171C87"/>
    <w:rsid w:val="001720C8"/>
    <w:rsid w:val="001723E3"/>
    <w:rsid w:val="0017439B"/>
    <w:rsid w:val="0017470F"/>
    <w:rsid w:val="00174EF2"/>
    <w:rsid w:val="001755BB"/>
    <w:rsid w:val="00175834"/>
    <w:rsid w:val="00175F88"/>
    <w:rsid w:val="00176150"/>
    <w:rsid w:val="001763B5"/>
    <w:rsid w:val="0017675A"/>
    <w:rsid w:val="0017763B"/>
    <w:rsid w:val="0018031C"/>
    <w:rsid w:val="00180B5E"/>
    <w:rsid w:val="00181557"/>
    <w:rsid w:val="00182E95"/>
    <w:rsid w:val="0018322D"/>
    <w:rsid w:val="0018394A"/>
    <w:rsid w:val="00183E1D"/>
    <w:rsid w:val="00184006"/>
    <w:rsid w:val="0018446E"/>
    <w:rsid w:val="0018500C"/>
    <w:rsid w:val="00185321"/>
    <w:rsid w:val="00185B6B"/>
    <w:rsid w:val="001863CD"/>
    <w:rsid w:val="00186626"/>
    <w:rsid w:val="00186958"/>
    <w:rsid w:val="00186A93"/>
    <w:rsid w:val="00186AFE"/>
    <w:rsid w:val="00187407"/>
    <w:rsid w:val="00187DA3"/>
    <w:rsid w:val="00187F4F"/>
    <w:rsid w:val="00190249"/>
    <w:rsid w:val="00191590"/>
    <w:rsid w:val="00191FFE"/>
    <w:rsid w:val="00192047"/>
    <w:rsid w:val="00192066"/>
    <w:rsid w:val="00192125"/>
    <w:rsid w:val="00192B18"/>
    <w:rsid w:val="00192FB5"/>
    <w:rsid w:val="001932F8"/>
    <w:rsid w:val="001937BD"/>
    <w:rsid w:val="001937C7"/>
    <w:rsid w:val="001944B9"/>
    <w:rsid w:val="0019451D"/>
    <w:rsid w:val="00194681"/>
    <w:rsid w:val="0019469D"/>
    <w:rsid w:val="00194B49"/>
    <w:rsid w:val="0019511E"/>
    <w:rsid w:val="0019567E"/>
    <w:rsid w:val="001956CE"/>
    <w:rsid w:val="00195791"/>
    <w:rsid w:val="00195A2B"/>
    <w:rsid w:val="00195AA0"/>
    <w:rsid w:val="00195F26"/>
    <w:rsid w:val="00195F91"/>
    <w:rsid w:val="00196335"/>
    <w:rsid w:val="00196796"/>
    <w:rsid w:val="0019732A"/>
    <w:rsid w:val="00197A1B"/>
    <w:rsid w:val="00197F75"/>
    <w:rsid w:val="00197F83"/>
    <w:rsid w:val="001A0006"/>
    <w:rsid w:val="001A0327"/>
    <w:rsid w:val="001A0749"/>
    <w:rsid w:val="001A0A0F"/>
    <w:rsid w:val="001A0D20"/>
    <w:rsid w:val="001A128A"/>
    <w:rsid w:val="001A13A4"/>
    <w:rsid w:val="001A15A0"/>
    <w:rsid w:val="001A1D00"/>
    <w:rsid w:val="001A2170"/>
    <w:rsid w:val="001A247E"/>
    <w:rsid w:val="001A25FB"/>
    <w:rsid w:val="001A2840"/>
    <w:rsid w:val="001A382C"/>
    <w:rsid w:val="001A414E"/>
    <w:rsid w:val="001A4E75"/>
    <w:rsid w:val="001A5089"/>
    <w:rsid w:val="001A5A50"/>
    <w:rsid w:val="001A5C3B"/>
    <w:rsid w:val="001A6BF6"/>
    <w:rsid w:val="001A6D09"/>
    <w:rsid w:val="001A6E3F"/>
    <w:rsid w:val="001A743A"/>
    <w:rsid w:val="001A7A68"/>
    <w:rsid w:val="001B00AF"/>
    <w:rsid w:val="001B07E7"/>
    <w:rsid w:val="001B09CB"/>
    <w:rsid w:val="001B1192"/>
    <w:rsid w:val="001B1D49"/>
    <w:rsid w:val="001B1DC0"/>
    <w:rsid w:val="001B2653"/>
    <w:rsid w:val="001B341B"/>
    <w:rsid w:val="001B3E4C"/>
    <w:rsid w:val="001B4097"/>
    <w:rsid w:val="001B4247"/>
    <w:rsid w:val="001B4DFE"/>
    <w:rsid w:val="001B5567"/>
    <w:rsid w:val="001B5634"/>
    <w:rsid w:val="001B6891"/>
    <w:rsid w:val="001B6B64"/>
    <w:rsid w:val="001B6BE6"/>
    <w:rsid w:val="001B717C"/>
    <w:rsid w:val="001B72CF"/>
    <w:rsid w:val="001B752E"/>
    <w:rsid w:val="001B7868"/>
    <w:rsid w:val="001C0780"/>
    <w:rsid w:val="001C0F70"/>
    <w:rsid w:val="001C10BF"/>
    <w:rsid w:val="001C13BF"/>
    <w:rsid w:val="001C178F"/>
    <w:rsid w:val="001C2F70"/>
    <w:rsid w:val="001C3E77"/>
    <w:rsid w:val="001C438C"/>
    <w:rsid w:val="001C47F6"/>
    <w:rsid w:val="001C480D"/>
    <w:rsid w:val="001C4E64"/>
    <w:rsid w:val="001C519D"/>
    <w:rsid w:val="001C6AB4"/>
    <w:rsid w:val="001C70F4"/>
    <w:rsid w:val="001C75AF"/>
    <w:rsid w:val="001C765B"/>
    <w:rsid w:val="001C7A76"/>
    <w:rsid w:val="001C7B0F"/>
    <w:rsid w:val="001C7D45"/>
    <w:rsid w:val="001D03E0"/>
    <w:rsid w:val="001D0530"/>
    <w:rsid w:val="001D0865"/>
    <w:rsid w:val="001D08E2"/>
    <w:rsid w:val="001D0916"/>
    <w:rsid w:val="001D0A22"/>
    <w:rsid w:val="001D0F63"/>
    <w:rsid w:val="001D1022"/>
    <w:rsid w:val="001D12E7"/>
    <w:rsid w:val="001D159A"/>
    <w:rsid w:val="001D17AF"/>
    <w:rsid w:val="001D17DF"/>
    <w:rsid w:val="001D2BA3"/>
    <w:rsid w:val="001D3CE1"/>
    <w:rsid w:val="001D4207"/>
    <w:rsid w:val="001D43A3"/>
    <w:rsid w:val="001D4562"/>
    <w:rsid w:val="001D4E48"/>
    <w:rsid w:val="001D60A9"/>
    <w:rsid w:val="001E1270"/>
    <w:rsid w:val="001E145C"/>
    <w:rsid w:val="001E1466"/>
    <w:rsid w:val="001E1CB4"/>
    <w:rsid w:val="001E1DE7"/>
    <w:rsid w:val="001E2420"/>
    <w:rsid w:val="001E2DA4"/>
    <w:rsid w:val="001E2E92"/>
    <w:rsid w:val="001E3833"/>
    <w:rsid w:val="001E3CAA"/>
    <w:rsid w:val="001E46BC"/>
    <w:rsid w:val="001E4948"/>
    <w:rsid w:val="001E5760"/>
    <w:rsid w:val="001E58F5"/>
    <w:rsid w:val="001E5B94"/>
    <w:rsid w:val="001E641B"/>
    <w:rsid w:val="001E6754"/>
    <w:rsid w:val="001E6F2A"/>
    <w:rsid w:val="001E7052"/>
    <w:rsid w:val="001E73D4"/>
    <w:rsid w:val="001F04BE"/>
    <w:rsid w:val="001F062B"/>
    <w:rsid w:val="001F0863"/>
    <w:rsid w:val="001F13C9"/>
    <w:rsid w:val="001F1AE9"/>
    <w:rsid w:val="001F1B87"/>
    <w:rsid w:val="001F1BEC"/>
    <w:rsid w:val="001F1E69"/>
    <w:rsid w:val="001F2A74"/>
    <w:rsid w:val="001F2F75"/>
    <w:rsid w:val="001F3006"/>
    <w:rsid w:val="001F36F6"/>
    <w:rsid w:val="001F413A"/>
    <w:rsid w:val="001F41FE"/>
    <w:rsid w:val="001F42F0"/>
    <w:rsid w:val="001F4482"/>
    <w:rsid w:val="001F448C"/>
    <w:rsid w:val="001F5B56"/>
    <w:rsid w:val="001F624A"/>
    <w:rsid w:val="001F6B8F"/>
    <w:rsid w:val="001F793E"/>
    <w:rsid w:val="002001C5"/>
    <w:rsid w:val="00201002"/>
    <w:rsid w:val="00201908"/>
    <w:rsid w:val="002035CA"/>
    <w:rsid w:val="0020367C"/>
    <w:rsid w:val="002036DD"/>
    <w:rsid w:val="002038D9"/>
    <w:rsid w:val="00204246"/>
    <w:rsid w:val="002043DE"/>
    <w:rsid w:val="002044D4"/>
    <w:rsid w:val="00204BF0"/>
    <w:rsid w:val="00204E39"/>
    <w:rsid w:val="0020518A"/>
    <w:rsid w:val="00205324"/>
    <w:rsid w:val="00205379"/>
    <w:rsid w:val="002054B7"/>
    <w:rsid w:val="00205AF7"/>
    <w:rsid w:val="00206A30"/>
    <w:rsid w:val="002076D7"/>
    <w:rsid w:val="00207FB6"/>
    <w:rsid w:val="00211FDF"/>
    <w:rsid w:val="00213481"/>
    <w:rsid w:val="002138C7"/>
    <w:rsid w:val="00213A29"/>
    <w:rsid w:val="0021426F"/>
    <w:rsid w:val="00214748"/>
    <w:rsid w:val="002148F4"/>
    <w:rsid w:val="00214FD3"/>
    <w:rsid w:val="00215232"/>
    <w:rsid w:val="00215907"/>
    <w:rsid w:val="00215A5C"/>
    <w:rsid w:val="002166F1"/>
    <w:rsid w:val="002174C6"/>
    <w:rsid w:val="002174E5"/>
    <w:rsid w:val="002179BC"/>
    <w:rsid w:val="00217B26"/>
    <w:rsid w:val="00217FFE"/>
    <w:rsid w:val="00220107"/>
    <w:rsid w:val="0022092E"/>
    <w:rsid w:val="002209A0"/>
    <w:rsid w:val="00220D3B"/>
    <w:rsid w:val="002218D1"/>
    <w:rsid w:val="002222E9"/>
    <w:rsid w:val="002226E9"/>
    <w:rsid w:val="002232C7"/>
    <w:rsid w:val="0022330B"/>
    <w:rsid w:val="002238C8"/>
    <w:rsid w:val="00224EC0"/>
    <w:rsid w:val="00225B47"/>
    <w:rsid w:val="00226852"/>
    <w:rsid w:val="00226ADE"/>
    <w:rsid w:val="00226ED0"/>
    <w:rsid w:val="00227162"/>
    <w:rsid w:val="00227937"/>
    <w:rsid w:val="00227A64"/>
    <w:rsid w:val="00227DA4"/>
    <w:rsid w:val="0023015C"/>
    <w:rsid w:val="002305DC"/>
    <w:rsid w:val="0023079E"/>
    <w:rsid w:val="00230911"/>
    <w:rsid w:val="002318FB"/>
    <w:rsid w:val="002324AC"/>
    <w:rsid w:val="00233079"/>
    <w:rsid w:val="00233526"/>
    <w:rsid w:val="00234C2D"/>
    <w:rsid w:val="002359A6"/>
    <w:rsid w:val="00235FAD"/>
    <w:rsid w:val="002361E5"/>
    <w:rsid w:val="002367C9"/>
    <w:rsid w:val="00236B46"/>
    <w:rsid w:val="00236CEF"/>
    <w:rsid w:val="00236D24"/>
    <w:rsid w:val="00237072"/>
    <w:rsid w:val="00237A88"/>
    <w:rsid w:val="00237F66"/>
    <w:rsid w:val="0024060B"/>
    <w:rsid w:val="00240C2F"/>
    <w:rsid w:val="00240DA4"/>
    <w:rsid w:val="00240F22"/>
    <w:rsid w:val="0024106C"/>
    <w:rsid w:val="002428EC"/>
    <w:rsid w:val="002430F7"/>
    <w:rsid w:val="00243174"/>
    <w:rsid w:val="0024349F"/>
    <w:rsid w:val="00243ABE"/>
    <w:rsid w:val="0024400B"/>
    <w:rsid w:val="00244D3A"/>
    <w:rsid w:val="00244DF1"/>
    <w:rsid w:val="002458C1"/>
    <w:rsid w:val="00245981"/>
    <w:rsid w:val="00246181"/>
    <w:rsid w:val="002473D1"/>
    <w:rsid w:val="00247507"/>
    <w:rsid w:val="002477AB"/>
    <w:rsid w:val="0024789E"/>
    <w:rsid w:val="0025045C"/>
    <w:rsid w:val="002505C8"/>
    <w:rsid w:val="00250D89"/>
    <w:rsid w:val="002530F7"/>
    <w:rsid w:val="0025351A"/>
    <w:rsid w:val="00253DD7"/>
    <w:rsid w:val="0025483C"/>
    <w:rsid w:val="00254DE7"/>
    <w:rsid w:val="00255493"/>
    <w:rsid w:val="002554B1"/>
    <w:rsid w:val="00255F28"/>
    <w:rsid w:val="0025609C"/>
    <w:rsid w:val="00256594"/>
    <w:rsid w:val="0025669A"/>
    <w:rsid w:val="00256818"/>
    <w:rsid w:val="00256CC8"/>
    <w:rsid w:val="00257028"/>
    <w:rsid w:val="00257250"/>
    <w:rsid w:val="0025733C"/>
    <w:rsid w:val="00257601"/>
    <w:rsid w:val="00257EAD"/>
    <w:rsid w:val="002603F1"/>
    <w:rsid w:val="002609B0"/>
    <w:rsid w:val="00260DE6"/>
    <w:rsid w:val="00260F75"/>
    <w:rsid w:val="002611AA"/>
    <w:rsid w:val="00261A1B"/>
    <w:rsid w:val="00261D7B"/>
    <w:rsid w:val="0026286D"/>
    <w:rsid w:val="00263239"/>
    <w:rsid w:val="002633DE"/>
    <w:rsid w:val="002647E6"/>
    <w:rsid w:val="00264F0C"/>
    <w:rsid w:val="00265335"/>
    <w:rsid w:val="00265A99"/>
    <w:rsid w:val="00265EEB"/>
    <w:rsid w:val="00265F90"/>
    <w:rsid w:val="002668C1"/>
    <w:rsid w:val="002674DC"/>
    <w:rsid w:val="00270327"/>
    <w:rsid w:val="002707BA"/>
    <w:rsid w:val="00271A97"/>
    <w:rsid w:val="00271D4B"/>
    <w:rsid w:val="002721B3"/>
    <w:rsid w:val="0027295B"/>
    <w:rsid w:val="00272B8E"/>
    <w:rsid w:val="00272CE4"/>
    <w:rsid w:val="00272F1B"/>
    <w:rsid w:val="00272FBB"/>
    <w:rsid w:val="002733D4"/>
    <w:rsid w:val="0027348F"/>
    <w:rsid w:val="00273C66"/>
    <w:rsid w:val="00273D89"/>
    <w:rsid w:val="00273E9F"/>
    <w:rsid w:val="00274496"/>
    <w:rsid w:val="00274952"/>
    <w:rsid w:val="00275319"/>
    <w:rsid w:val="00275C73"/>
    <w:rsid w:val="00275D62"/>
    <w:rsid w:val="00276457"/>
    <w:rsid w:val="0027688A"/>
    <w:rsid w:val="00276B1C"/>
    <w:rsid w:val="00276E99"/>
    <w:rsid w:val="002775C0"/>
    <w:rsid w:val="00277FE2"/>
    <w:rsid w:val="0028073B"/>
    <w:rsid w:val="00281010"/>
    <w:rsid w:val="0028115F"/>
    <w:rsid w:val="00283046"/>
    <w:rsid w:val="002837B0"/>
    <w:rsid w:val="0028384E"/>
    <w:rsid w:val="00283CAF"/>
    <w:rsid w:val="00284BBA"/>
    <w:rsid w:val="00284BCF"/>
    <w:rsid w:val="00285606"/>
    <w:rsid w:val="00285827"/>
    <w:rsid w:val="00285B11"/>
    <w:rsid w:val="00286144"/>
    <w:rsid w:val="00286A58"/>
    <w:rsid w:val="00286AB7"/>
    <w:rsid w:val="00287BEB"/>
    <w:rsid w:val="00287C3B"/>
    <w:rsid w:val="00287F33"/>
    <w:rsid w:val="0029005A"/>
    <w:rsid w:val="00290643"/>
    <w:rsid w:val="002908C6"/>
    <w:rsid w:val="002916E8"/>
    <w:rsid w:val="0029188C"/>
    <w:rsid w:val="00291B1F"/>
    <w:rsid w:val="00291B2D"/>
    <w:rsid w:val="00291D1C"/>
    <w:rsid w:val="00291F41"/>
    <w:rsid w:val="00291F50"/>
    <w:rsid w:val="00291F82"/>
    <w:rsid w:val="0029209C"/>
    <w:rsid w:val="002923C0"/>
    <w:rsid w:val="00292411"/>
    <w:rsid w:val="00292653"/>
    <w:rsid w:val="00292D8B"/>
    <w:rsid w:val="00293399"/>
    <w:rsid w:val="002938EC"/>
    <w:rsid w:val="00293C3A"/>
    <w:rsid w:val="002950AA"/>
    <w:rsid w:val="002957EB"/>
    <w:rsid w:val="00295840"/>
    <w:rsid w:val="00295B77"/>
    <w:rsid w:val="00295C14"/>
    <w:rsid w:val="00295F38"/>
    <w:rsid w:val="0029605F"/>
    <w:rsid w:val="00296EA9"/>
    <w:rsid w:val="00297346"/>
    <w:rsid w:val="002977CD"/>
    <w:rsid w:val="002A1978"/>
    <w:rsid w:val="002A1AEC"/>
    <w:rsid w:val="002A1C5D"/>
    <w:rsid w:val="002A1D9D"/>
    <w:rsid w:val="002A3034"/>
    <w:rsid w:val="002A307C"/>
    <w:rsid w:val="002A334B"/>
    <w:rsid w:val="002A34F0"/>
    <w:rsid w:val="002A3557"/>
    <w:rsid w:val="002A37DE"/>
    <w:rsid w:val="002A3AB1"/>
    <w:rsid w:val="002A3B10"/>
    <w:rsid w:val="002A58F5"/>
    <w:rsid w:val="002A5CF2"/>
    <w:rsid w:val="002A724C"/>
    <w:rsid w:val="002A72EA"/>
    <w:rsid w:val="002A7548"/>
    <w:rsid w:val="002B01BD"/>
    <w:rsid w:val="002B082C"/>
    <w:rsid w:val="002B0A80"/>
    <w:rsid w:val="002B0ED1"/>
    <w:rsid w:val="002B171B"/>
    <w:rsid w:val="002B1B6C"/>
    <w:rsid w:val="002B2BA4"/>
    <w:rsid w:val="002B2E88"/>
    <w:rsid w:val="002B33CC"/>
    <w:rsid w:val="002B354C"/>
    <w:rsid w:val="002B3DEB"/>
    <w:rsid w:val="002B4017"/>
    <w:rsid w:val="002B49A3"/>
    <w:rsid w:val="002B53B5"/>
    <w:rsid w:val="002B5A03"/>
    <w:rsid w:val="002B63F4"/>
    <w:rsid w:val="002B6C25"/>
    <w:rsid w:val="002B7003"/>
    <w:rsid w:val="002B72D6"/>
    <w:rsid w:val="002B7D24"/>
    <w:rsid w:val="002C0A8F"/>
    <w:rsid w:val="002C0E99"/>
    <w:rsid w:val="002C1544"/>
    <w:rsid w:val="002C1DA8"/>
    <w:rsid w:val="002C1EC3"/>
    <w:rsid w:val="002C2615"/>
    <w:rsid w:val="002C4666"/>
    <w:rsid w:val="002C4777"/>
    <w:rsid w:val="002C4888"/>
    <w:rsid w:val="002C4CB4"/>
    <w:rsid w:val="002C5280"/>
    <w:rsid w:val="002C6F96"/>
    <w:rsid w:val="002C7C8E"/>
    <w:rsid w:val="002D0184"/>
    <w:rsid w:val="002D06B1"/>
    <w:rsid w:val="002D1305"/>
    <w:rsid w:val="002D1CCD"/>
    <w:rsid w:val="002D2ABC"/>
    <w:rsid w:val="002D2E8F"/>
    <w:rsid w:val="002D2EBF"/>
    <w:rsid w:val="002D35DB"/>
    <w:rsid w:val="002D3861"/>
    <w:rsid w:val="002D3CEA"/>
    <w:rsid w:val="002D4B57"/>
    <w:rsid w:val="002D4F00"/>
    <w:rsid w:val="002D57D6"/>
    <w:rsid w:val="002D60DD"/>
    <w:rsid w:val="002D66AA"/>
    <w:rsid w:val="002D674A"/>
    <w:rsid w:val="002D675B"/>
    <w:rsid w:val="002D6ECB"/>
    <w:rsid w:val="002D763A"/>
    <w:rsid w:val="002D7656"/>
    <w:rsid w:val="002D77F0"/>
    <w:rsid w:val="002E0A55"/>
    <w:rsid w:val="002E11AE"/>
    <w:rsid w:val="002E1313"/>
    <w:rsid w:val="002E19AC"/>
    <w:rsid w:val="002E1EC4"/>
    <w:rsid w:val="002E3297"/>
    <w:rsid w:val="002E3357"/>
    <w:rsid w:val="002E3702"/>
    <w:rsid w:val="002E3DC4"/>
    <w:rsid w:val="002E43C4"/>
    <w:rsid w:val="002E523E"/>
    <w:rsid w:val="002E5862"/>
    <w:rsid w:val="002E5F41"/>
    <w:rsid w:val="002E696D"/>
    <w:rsid w:val="002E6BCD"/>
    <w:rsid w:val="002E733B"/>
    <w:rsid w:val="002E79C9"/>
    <w:rsid w:val="002F0090"/>
    <w:rsid w:val="002F0326"/>
    <w:rsid w:val="002F0333"/>
    <w:rsid w:val="002F0384"/>
    <w:rsid w:val="002F0530"/>
    <w:rsid w:val="002F056F"/>
    <w:rsid w:val="002F05C3"/>
    <w:rsid w:val="002F05FE"/>
    <w:rsid w:val="002F0A4D"/>
    <w:rsid w:val="002F0CC5"/>
    <w:rsid w:val="002F1850"/>
    <w:rsid w:val="002F20A0"/>
    <w:rsid w:val="002F26F7"/>
    <w:rsid w:val="002F29C3"/>
    <w:rsid w:val="002F2CA5"/>
    <w:rsid w:val="002F2E4D"/>
    <w:rsid w:val="002F31B8"/>
    <w:rsid w:val="002F346B"/>
    <w:rsid w:val="002F3D0C"/>
    <w:rsid w:val="002F3F9D"/>
    <w:rsid w:val="002F42FC"/>
    <w:rsid w:val="002F4D23"/>
    <w:rsid w:val="002F59FE"/>
    <w:rsid w:val="002F647E"/>
    <w:rsid w:val="002F6824"/>
    <w:rsid w:val="002F70D4"/>
    <w:rsid w:val="002F7336"/>
    <w:rsid w:val="003009B0"/>
    <w:rsid w:val="00301760"/>
    <w:rsid w:val="0030190A"/>
    <w:rsid w:val="00301CBD"/>
    <w:rsid w:val="00302374"/>
    <w:rsid w:val="00302809"/>
    <w:rsid w:val="003041F4"/>
    <w:rsid w:val="003044FE"/>
    <w:rsid w:val="0030559D"/>
    <w:rsid w:val="00305A89"/>
    <w:rsid w:val="00305F77"/>
    <w:rsid w:val="00306573"/>
    <w:rsid w:val="00306E98"/>
    <w:rsid w:val="00307069"/>
    <w:rsid w:val="00307100"/>
    <w:rsid w:val="00307D61"/>
    <w:rsid w:val="00307F35"/>
    <w:rsid w:val="0031070F"/>
    <w:rsid w:val="00310D23"/>
    <w:rsid w:val="00310E60"/>
    <w:rsid w:val="00310E87"/>
    <w:rsid w:val="0031189B"/>
    <w:rsid w:val="0031282C"/>
    <w:rsid w:val="00313494"/>
    <w:rsid w:val="00313C6C"/>
    <w:rsid w:val="00313C7A"/>
    <w:rsid w:val="00313C89"/>
    <w:rsid w:val="00313F72"/>
    <w:rsid w:val="0031433D"/>
    <w:rsid w:val="00314C6D"/>
    <w:rsid w:val="00314D75"/>
    <w:rsid w:val="00315706"/>
    <w:rsid w:val="00315F9C"/>
    <w:rsid w:val="00316683"/>
    <w:rsid w:val="00316883"/>
    <w:rsid w:val="00317245"/>
    <w:rsid w:val="003172D1"/>
    <w:rsid w:val="00321CDC"/>
    <w:rsid w:val="00321D3D"/>
    <w:rsid w:val="003221CF"/>
    <w:rsid w:val="003232FB"/>
    <w:rsid w:val="0032528F"/>
    <w:rsid w:val="00325888"/>
    <w:rsid w:val="00325BDA"/>
    <w:rsid w:val="00326A92"/>
    <w:rsid w:val="00326F98"/>
    <w:rsid w:val="003321DD"/>
    <w:rsid w:val="003328F7"/>
    <w:rsid w:val="0033350F"/>
    <w:rsid w:val="00333C1A"/>
    <w:rsid w:val="0033462D"/>
    <w:rsid w:val="00334E0A"/>
    <w:rsid w:val="003356B3"/>
    <w:rsid w:val="003357F7"/>
    <w:rsid w:val="00335AE8"/>
    <w:rsid w:val="003368CE"/>
    <w:rsid w:val="00336915"/>
    <w:rsid w:val="00336D2C"/>
    <w:rsid w:val="00337331"/>
    <w:rsid w:val="00337374"/>
    <w:rsid w:val="00337651"/>
    <w:rsid w:val="003378FF"/>
    <w:rsid w:val="003402FE"/>
    <w:rsid w:val="003409E4"/>
    <w:rsid w:val="003411BA"/>
    <w:rsid w:val="003417EA"/>
    <w:rsid w:val="00341E4A"/>
    <w:rsid w:val="00342189"/>
    <w:rsid w:val="00343BA4"/>
    <w:rsid w:val="00343C10"/>
    <w:rsid w:val="00343E27"/>
    <w:rsid w:val="00343E3B"/>
    <w:rsid w:val="00344168"/>
    <w:rsid w:val="00344518"/>
    <w:rsid w:val="003448C0"/>
    <w:rsid w:val="003448EC"/>
    <w:rsid w:val="003454D4"/>
    <w:rsid w:val="003462B6"/>
    <w:rsid w:val="00346EEB"/>
    <w:rsid w:val="003476D5"/>
    <w:rsid w:val="003479E7"/>
    <w:rsid w:val="00347E58"/>
    <w:rsid w:val="003500C5"/>
    <w:rsid w:val="003501B8"/>
    <w:rsid w:val="003502F8"/>
    <w:rsid w:val="00351359"/>
    <w:rsid w:val="00351ADD"/>
    <w:rsid w:val="00352445"/>
    <w:rsid w:val="00352833"/>
    <w:rsid w:val="00352CF1"/>
    <w:rsid w:val="003542F8"/>
    <w:rsid w:val="00354595"/>
    <w:rsid w:val="00355081"/>
    <w:rsid w:val="003556B6"/>
    <w:rsid w:val="00355D02"/>
    <w:rsid w:val="00355F5B"/>
    <w:rsid w:val="0035635C"/>
    <w:rsid w:val="00356713"/>
    <w:rsid w:val="00356BCD"/>
    <w:rsid w:val="00356EE2"/>
    <w:rsid w:val="00356FB6"/>
    <w:rsid w:val="003578A1"/>
    <w:rsid w:val="00357DD4"/>
    <w:rsid w:val="00360220"/>
    <w:rsid w:val="00360D69"/>
    <w:rsid w:val="00361281"/>
    <w:rsid w:val="00361B05"/>
    <w:rsid w:val="0036285E"/>
    <w:rsid w:val="00362B05"/>
    <w:rsid w:val="0036350D"/>
    <w:rsid w:val="0036363D"/>
    <w:rsid w:val="00363CBB"/>
    <w:rsid w:val="003640D5"/>
    <w:rsid w:val="00364748"/>
    <w:rsid w:val="00364953"/>
    <w:rsid w:val="00364C60"/>
    <w:rsid w:val="00364C66"/>
    <w:rsid w:val="0036518E"/>
    <w:rsid w:val="003657F7"/>
    <w:rsid w:val="00365962"/>
    <w:rsid w:val="00366575"/>
    <w:rsid w:val="003665A4"/>
    <w:rsid w:val="00366B41"/>
    <w:rsid w:val="00366CD1"/>
    <w:rsid w:val="003671FE"/>
    <w:rsid w:val="00367252"/>
    <w:rsid w:val="003673AF"/>
    <w:rsid w:val="0036768D"/>
    <w:rsid w:val="003676A2"/>
    <w:rsid w:val="00367F1B"/>
    <w:rsid w:val="00370C5B"/>
    <w:rsid w:val="0037108B"/>
    <w:rsid w:val="0037176D"/>
    <w:rsid w:val="00371B7A"/>
    <w:rsid w:val="00371BE0"/>
    <w:rsid w:val="00372359"/>
    <w:rsid w:val="00372521"/>
    <w:rsid w:val="00373328"/>
    <w:rsid w:val="0037358E"/>
    <w:rsid w:val="00373765"/>
    <w:rsid w:val="00373812"/>
    <w:rsid w:val="00374317"/>
    <w:rsid w:val="00374373"/>
    <w:rsid w:val="003746A5"/>
    <w:rsid w:val="00374D37"/>
    <w:rsid w:val="00375D21"/>
    <w:rsid w:val="003760FB"/>
    <w:rsid w:val="003763C9"/>
    <w:rsid w:val="003811A0"/>
    <w:rsid w:val="0038132A"/>
    <w:rsid w:val="00381BB3"/>
    <w:rsid w:val="00382028"/>
    <w:rsid w:val="00382412"/>
    <w:rsid w:val="003824B0"/>
    <w:rsid w:val="003834B2"/>
    <w:rsid w:val="003834C0"/>
    <w:rsid w:val="00384048"/>
    <w:rsid w:val="00384320"/>
    <w:rsid w:val="00384410"/>
    <w:rsid w:val="003849EC"/>
    <w:rsid w:val="00385683"/>
    <w:rsid w:val="00385895"/>
    <w:rsid w:val="00385AB2"/>
    <w:rsid w:val="00385B7E"/>
    <w:rsid w:val="00385B83"/>
    <w:rsid w:val="00385F9F"/>
    <w:rsid w:val="003863BF"/>
    <w:rsid w:val="003868C9"/>
    <w:rsid w:val="00386C5B"/>
    <w:rsid w:val="0038747D"/>
    <w:rsid w:val="0038777F"/>
    <w:rsid w:val="00390208"/>
    <w:rsid w:val="00390D59"/>
    <w:rsid w:val="00390FED"/>
    <w:rsid w:val="00391108"/>
    <w:rsid w:val="00391567"/>
    <w:rsid w:val="00391DBE"/>
    <w:rsid w:val="00392882"/>
    <w:rsid w:val="00393050"/>
    <w:rsid w:val="00393710"/>
    <w:rsid w:val="00393AD6"/>
    <w:rsid w:val="00394579"/>
    <w:rsid w:val="003952EA"/>
    <w:rsid w:val="00395B2F"/>
    <w:rsid w:val="00396AA7"/>
    <w:rsid w:val="00397547"/>
    <w:rsid w:val="00397B06"/>
    <w:rsid w:val="003A0298"/>
    <w:rsid w:val="003A0C35"/>
    <w:rsid w:val="003A0F88"/>
    <w:rsid w:val="003A15A8"/>
    <w:rsid w:val="003A1BCA"/>
    <w:rsid w:val="003A203F"/>
    <w:rsid w:val="003A28F9"/>
    <w:rsid w:val="003A29E4"/>
    <w:rsid w:val="003A34DB"/>
    <w:rsid w:val="003A469C"/>
    <w:rsid w:val="003A4B3A"/>
    <w:rsid w:val="003A4D6C"/>
    <w:rsid w:val="003A4DB6"/>
    <w:rsid w:val="003A551C"/>
    <w:rsid w:val="003A587A"/>
    <w:rsid w:val="003B0347"/>
    <w:rsid w:val="003B0507"/>
    <w:rsid w:val="003B067D"/>
    <w:rsid w:val="003B07CA"/>
    <w:rsid w:val="003B0D38"/>
    <w:rsid w:val="003B132E"/>
    <w:rsid w:val="003B1EFD"/>
    <w:rsid w:val="003B1F3C"/>
    <w:rsid w:val="003B2E51"/>
    <w:rsid w:val="003B3237"/>
    <w:rsid w:val="003B33FA"/>
    <w:rsid w:val="003B3A7C"/>
    <w:rsid w:val="003B3C5B"/>
    <w:rsid w:val="003B434F"/>
    <w:rsid w:val="003B44C5"/>
    <w:rsid w:val="003B4FD1"/>
    <w:rsid w:val="003B5B6C"/>
    <w:rsid w:val="003B6BC9"/>
    <w:rsid w:val="003B6BF8"/>
    <w:rsid w:val="003B6F3E"/>
    <w:rsid w:val="003B73F3"/>
    <w:rsid w:val="003C07BD"/>
    <w:rsid w:val="003C18AA"/>
    <w:rsid w:val="003C2A72"/>
    <w:rsid w:val="003C37CD"/>
    <w:rsid w:val="003C414F"/>
    <w:rsid w:val="003C53BA"/>
    <w:rsid w:val="003C5C9A"/>
    <w:rsid w:val="003C60EB"/>
    <w:rsid w:val="003C65BA"/>
    <w:rsid w:val="003C6F15"/>
    <w:rsid w:val="003C7097"/>
    <w:rsid w:val="003C72BB"/>
    <w:rsid w:val="003D137C"/>
    <w:rsid w:val="003D25F9"/>
    <w:rsid w:val="003D2B1E"/>
    <w:rsid w:val="003D2C35"/>
    <w:rsid w:val="003D3059"/>
    <w:rsid w:val="003D377D"/>
    <w:rsid w:val="003D424D"/>
    <w:rsid w:val="003D43B4"/>
    <w:rsid w:val="003D47AA"/>
    <w:rsid w:val="003D65C7"/>
    <w:rsid w:val="003D7D00"/>
    <w:rsid w:val="003E0CE0"/>
    <w:rsid w:val="003E0F41"/>
    <w:rsid w:val="003E13B3"/>
    <w:rsid w:val="003E1593"/>
    <w:rsid w:val="003E1825"/>
    <w:rsid w:val="003E1F1D"/>
    <w:rsid w:val="003E2512"/>
    <w:rsid w:val="003E2828"/>
    <w:rsid w:val="003E2A10"/>
    <w:rsid w:val="003E2A45"/>
    <w:rsid w:val="003E35C3"/>
    <w:rsid w:val="003E379B"/>
    <w:rsid w:val="003E3B1E"/>
    <w:rsid w:val="003E3D3C"/>
    <w:rsid w:val="003E50A3"/>
    <w:rsid w:val="003E61CC"/>
    <w:rsid w:val="003E61E9"/>
    <w:rsid w:val="003E6C22"/>
    <w:rsid w:val="003E7781"/>
    <w:rsid w:val="003E78BB"/>
    <w:rsid w:val="003E7932"/>
    <w:rsid w:val="003E7999"/>
    <w:rsid w:val="003E7C44"/>
    <w:rsid w:val="003F1159"/>
    <w:rsid w:val="003F1851"/>
    <w:rsid w:val="003F1A6A"/>
    <w:rsid w:val="003F1AE4"/>
    <w:rsid w:val="003F1E17"/>
    <w:rsid w:val="003F1EB8"/>
    <w:rsid w:val="003F22F8"/>
    <w:rsid w:val="003F2887"/>
    <w:rsid w:val="003F3DF7"/>
    <w:rsid w:val="003F4E34"/>
    <w:rsid w:val="003F54B3"/>
    <w:rsid w:val="003F5CFD"/>
    <w:rsid w:val="003F5F66"/>
    <w:rsid w:val="003F5FEE"/>
    <w:rsid w:val="003F61A3"/>
    <w:rsid w:val="003F652B"/>
    <w:rsid w:val="003F762F"/>
    <w:rsid w:val="003F79EB"/>
    <w:rsid w:val="003F7B24"/>
    <w:rsid w:val="00400270"/>
    <w:rsid w:val="004009D2"/>
    <w:rsid w:val="0040212A"/>
    <w:rsid w:val="004026B6"/>
    <w:rsid w:val="004028E9"/>
    <w:rsid w:val="0040321F"/>
    <w:rsid w:val="004032E7"/>
    <w:rsid w:val="0040478D"/>
    <w:rsid w:val="00405366"/>
    <w:rsid w:val="00406117"/>
    <w:rsid w:val="0040763D"/>
    <w:rsid w:val="00407BA2"/>
    <w:rsid w:val="00410085"/>
    <w:rsid w:val="00410350"/>
    <w:rsid w:val="00410369"/>
    <w:rsid w:val="00410F2E"/>
    <w:rsid w:val="00411207"/>
    <w:rsid w:val="00411AF8"/>
    <w:rsid w:val="00413572"/>
    <w:rsid w:val="00413A29"/>
    <w:rsid w:val="00413FEF"/>
    <w:rsid w:val="0041479C"/>
    <w:rsid w:val="00414B99"/>
    <w:rsid w:val="004151B7"/>
    <w:rsid w:val="00415253"/>
    <w:rsid w:val="0041572E"/>
    <w:rsid w:val="00415B98"/>
    <w:rsid w:val="00415E14"/>
    <w:rsid w:val="0041602F"/>
    <w:rsid w:val="004161E9"/>
    <w:rsid w:val="00416645"/>
    <w:rsid w:val="00416EFE"/>
    <w:rsid w:val="004179B7"/>
    <w:rsid w:val="00420211"/>
    <w:rsid w:val="004206D4"/>
    <w:rsid w:val="00420B51"/>
    <w:rsid w:val="00420FAC"/>
    <w:rsid w:val="00421237"/>
    <w:rsid w:val="00421864"/>
    <w:rsid w:val="00421A18"/>
    <w:rsid w:val="00421CDF"/>
    <w:rsid w:val="00421F2A"/>
    <w:rsid w:val="004220D2"/>
    <w:rsid w:val="00422891"/>
    <w:rsid w:val="00423488"/>
    <w:rsid w:val="00423E69"/>
    <w:rsid w:val="0042445D"/>
    <w:rsid w:val="004249B8"/>
    <w:rsid w:val="0042511F"/>
    <w:rsid w:val="00425D4B"/>
    <w:rsid w:val="00425D91"/>
    <w:rsid w:val="00425E62"/>
    <w:rsid w:val="004267B9"/>
    <w:rsid w:val="00426F28"/>
    <w:rsid w:val="0042719A"/>
    <w:rsid w:val="0042792E"/>
    <w:rsid w:val="004317DA"/>
    <w:rsid w:val="00431A8C"/>
    <w:rsid w:val="00432873"/>
    <w:rsid w:val="004329A6"/>
    <w:rsid w:val="00432DB7"/>
    <w:rsid w:val="00433178"/>
    <w:rsid w:val="00434947"/>
    <w:rsid w:val="00434E21"/>
    <w:rsid w:val="00434F77"/>
    <w:rsid w:val="0043509F"/>
    <w:rsid w:val="00435249"/>
    <w:rsid w:val="00435F30"/>
    <w:rsid w:val="00436702"/>
    <w:rsid w:val="004368CC"/>
    <w:rsid w:val="00436AA6"/>
    <w:rsid w:val="00436B52"/>
    <w:rsid w:val="00436C5B"/>
    <w:rsid w:val="004372F4"/>
    <w:rsid w:val="00437308"/>
    <w:rsid w:val="00437F4F"/>
    <w:rsid w:val="00440011"/>
    <w:rsid w:val="00440247"/>
    <w:rsid w:val="004406A3"/>
    <w:rsid w:val="004406F0"/>
    <w:rsid w:val="00441B2D"/>
    <w:rsid w:val="00442CF3"/>
    <w:rsid w:val="00442F91"/>
    <w:rsid w:val="004430C5"/>
    <w:rsid w:val="004430DE"/>
    <w:rsid w:val="004435EC"/>
    <w:rsid w:val="00443A5D"/>
    <w:rsid w:val="00443AC4"/>
    <w:rsid w:val="00443B05"/>
    <w:rsid w:val="004442A7"/>
    <w:rsid w:val="0044450F"/>
    <w:rsid w:val="00444F41"/>
    <w:rsid w:val="004454BE"/>
    <w:rsid w:val="004455D0"/>
    <w:rsid w:val="0044623F"/>
    <w:rsid w:val="004462BD"/>
    <w:rsid w:val="00447622"/>
    <w:rsid w:val="004478A6"/>
    <w:rsid w:val="004508D1"/>
    <w:rsid w:val="00450B6C"/>
    <w:rsid w:val="00450D9A"/>
    <w:rsid w:val="00450E19"/>
    <w:rsid w:val="00450EDD"/>
    <w:rsid w:val="00450F21"/>
    <w:rsid w:val="00451971"/>
    <w:rsid w:val="00451B49"/>
    <w:rsid w:val="00451E2B"/>
    <w:rsid w:val="004527F6"/>
    <w:rsid w:val="00452872"/>
    <w:rsid w:val="00452C4C"/>
    <w:rsid w:val="004533E0"/>
    <w:rsid w:val="00453B2B"/>
    <w:rsid w:val="0045477D"/>
    <w:rsid w:val="00454C22"/>
    <w:rsid w:val="004558BC"/>
    <w:rsid w:val="004558DF"/>
    <w:rsid w:val="0045648F"/>
    <w:rsid w:val="004569B2"/>
    <w:rsid w:val="00456A82"/>
    <w:rsid w:val="00457418"/>
    <w:rsid w:val="0045770A"/>
    <w:rsid w:val="00457B86"/>
    <w:rsid w:val="0046073E"/>
    <w:rsid w:val="00460B34"/>
    <w:rsid w:val="004625E1"/>
    <w:rsid w:val="00463C7F"/>
    <w:rsid w:val="00463C94"/>
    <w:rsid w:val="004645FD"/>
    <w:rsid w:val="00464827"/>
    <w:rsid w:val="00464A63"/>
    <w:rsid w:val="004661B5"/>
    <w:rsid w:val="0046623C"/>
    <w:rsid w:val="00466439"/>
    <w:rsid w:val="00466578"/>
    <w:rsid w:val="004676E3"/>
    <w:rsid w:val="004678E7"/>
    <w:rsid w:val="0046798F"/>
    <w:rsid w:val="00467991"/>
    <w:rsid w:val="00467C1C"/>
    <w:rsid w:val="00467D61"/>
    <w:rsid w:val="00470528"/>
    <w:rsid w:val="00470FDB"/>
    <w:rsid w:val="0047128E"/>
    <w:rsid w:val="00471384"/>
    <w:rsid w:val="00471FD5"/>
    <w:rsid w:val="0047254B"/>
    <w:rsid w:val="00472FED"/>
    <w:rsid w:val="00472FF6"/>
    <w:rsid w:val="00476814"/>
    <w:rsid w:val="00476E3C"/>
    <w:rsid w:val="00477120"/>
    <w:rsid w:val="0047732E"/>
    <w:rsid w:val="004778E1"/>
    <w:rsid w:val="00480DC8"/>
    <w:rsid w:val="0048198E"/>
    <w:rsid w:val="004819DA"/>
    <w:rsid w:val="00482206"/>
    <w:rsid w:val="00482622"/>
    <w:rsid w:val="0048383E"/>
    <w:rsid w:val="004839DE"/>
    <w:rsid w:val="00483C6A"/>
    <w:rsid w:val="0048410F"/>
    <w:rsid w:val="00484127"/>
    <w:rsid w:val="00484172"/>
    <w:rsid w:val="00484173"/>
    <w:rsid w:val="00484969"/>
    <w:rsid w:val="00484995"/>
    <w:rsid w:val="00485417"/>
    <w:rsid w:val="004854EF"/>
    <w:rsid w:val="00485898"/>
    <w:rsid w:val="004863B3"/>
    <w:rsid w:val="004868A0"/>
    <w:rsid w:val="004869FB"/>
    <w:rsid w:val="00487BD1"/>
    <w:rsid w:val="00487CDD"/>
    <w:rsid w:val="00487EFB"/>
    <w:rsid w:val="00490876"/>
    <w:rsid w:val="00491069"/>
    <w:rsid w:val="00492BFA"/>
    <w:rsid w:val="0049316A"/>
    <w:rsid w:val="0049348E"/>
    <w:rsid w:val="00493AB7"/>
    <w:rsid w:val="00493B1D"/>
    <w:rsid w:val="00493B5F"/>
    <w:rsid w:val="00493D62"/>
    <w:rsid w:val="00493FEB"/>
    <w:rsid w:val="004941D8"/>
    <w:rsid w:val="00494963"/>
    <w:rsid w:val="004950A3"/>
    <w:rsid w:val="00495129"/>
    <w:rsid w:val="00495B50"/>
    <w:rsid w:val="00496438"/>
    <w:rsid w:val="00496F44"/>
    <w:rsid w:val="00497908"/>
    <w:rsid w:val="00497947"/>
    <w:rsid w:val="00497B7B"/>
    <w:rsid w:val="004A0959"/>
    <w:rsid w:val="004A109A"/>
    <w:rsid w:val="004A2152"/>
    <w:rsid w:val="004A2761"/>
    <w:rsid w:val="004A3071"/>
    <w:rsid w:val="004A3BC0"/>
    <w:rsid w:val="004A48CC"/>
    <w:rsid w:val="004A4FFB"/>
    <w:rsid w:val="004A56B8"/>
    <w:rsid w:val="004A5735"/>
    <w:rsid w:val="004A624E"/>
    <w:rsid w:val="004A6356"/>
    <w:rsid w:val="004A6A1F"/>
    <w:rsid w:val="004A77D4"/>
    <w:rsid w:val="004A789E"/>
    <w:rsid w:val="004A7956"/>
    <w:rsid w:val="004B0788"/>
    <w:rsid w:val="004B079B"/>
    <w:rsid w:val="004B148E"/>
    <w:rsid w:val="004B1D71"/>
    <w:rsid w:val="004B1E06"/>
    <w:rsid w:val="004B207A"/>
    <w:rsid w:val="004B222C"/>
    <w:rsid w:val="004B24F7"/>
    <w:rsid w:val="004B253A"/>
    <w:rsid w:val="004B256C"/>
    <w:rsid w:val="004B258B"/>
    <w:rsid w:val="004B272C"/>
    <w:rsid w:val="004B2748"/>
    <w:rsid w:val="004B3765"/>
    <w:rsid w:val="004B428A"/>
    <w:rsid w:val="004B4861"/>
    <w:rsid w:val="004B4D96"/>
    <w:rsid w:val="004B4DF6"/>
    <w:rsid w:val="004B529D"/>
    <w:rsid w:val="004B52F4"/>
    <w:rsid w:val="004B57A2"/>
    <w:rsid w:val="004B6733"/>
    <w:rsid w:val="004B6FEC"/>
    <w:rsid w:val="004B7168"/>
    <w:rsid w:val="004B73D9"/>
    <w:rsid w:val="004B73F8"/>
    <w:rsid w:val="004B7661"/>
    <w:rsid w:val="004C011D"/>
    <w:rsid w:val="004C068F"/>
    <w:rsid w:val="004C080D"/>
    <w:rsid w:val="004C15EE"/>
    <w:rsid w:val="004C1FC1"/>
    <w:rsid w:val="004C3078"/>
    <w:rsid w:val="004C48EB"/>
    <w:rsid w:val="004C50AC"/>
    <w:rsid w:val="004C5B69"/>
    <w:rsid w:val="004C64A0"/>
    <w:rsid w:val="004C65CC"/>
    <w:rsid w:val="004C684A"/>
    <w:rsid w:val="004C7DDE"/>
    <w:rsid w:val="004D0D87"/>
    <w:rsid w:val="004D0FBB"/>
    <w:rsid w:val="004D255B"/>
    <w:rsid w:val="004D2A8D"/>
    <w:rsid w:val="004D2B7E"/>
    <w:rsid w:val="004D2C18"/>
    <w:rsid w:val="004D375B"/>
    <w:rsid w:val="004D3EB5"/>
    <w:rsid w:val="004D4077"/>
    <w:rsid w:val="004D43E9"/>
    <w:rsid w:val="004D445F"/>
    <w:rsid w:val="004D5110"/>
    <w:rsid w:val="004D5303"/>
    <w:rsid w:val="004D5396"/>
    <w:rsid w:val="004D5441"/>
    <w:rsid w:val="004D584E"/>
    <w:rsid w:val="004D5E3F"/>
    <w:rsid w:val="004D6093"/>
    <w:rsid w:val="004D6878"/>
    <w:rsid w:val="004D7446"/>
    <w:rsid w:val="004D795B"/>
    <w:rsid w:val="004D7AA6"/>
    <w:rsid w:val="004E00E1"/>
    <w:rsid w:val="004E0507"/>
    <w:rsid w:val="004E0A24"/>
    <w:rsid w:val="004E0ABD"/>
    <w:rsid w:val="004E0BE3"/>
    <w:rsid w:val="004E0EBF"/>
    <w:rsid w:val="004E149F"/>
    <w:rsid w:val="004E18B6"/>
    <w:rsid w:val="004E1C3A"/>
    <w:rsid w:val="004E2425"/>
    <w:rsid w:val="004E2B77"/>
    <w:rsid w:val="004E2CFD"/>
    <w:rsid w:val="004E2E22"/>
    <w:rsid w:val="004E3F19"/>
    <w:rsid w:val="004E40C1"/>
    <w:rsid w:val="004E4317"/>
    <w:rsid w:val="004E5780"/>
    <w:rsid w:val="004E57D1"/>
    <w:rsid w:val="004E5935"/>
    <w:rsid w:val="004E5B77"/>
    <w:rsid w:val="004E5DB5"/>
    <w:rsid w:val="004E610B"/>
    <w:rsid w:val="004E6523"/>
    <w:rsid w:val="004E70F8"/>
    <w:rsid w:val="004E7296"/>
    <w:rsid w:val="004F06D6"/>
    <w:rsid w:val="004F076C"/>
    <w:rsid w:val="004F0B11"/>
    <w:rsid w:val="004F0D36"/>
    <w:rsid w:val="004F14DB"/>
    <w:rsid w:val="004F16D3"/>
    <w:rsid w:val="004F2537"/>
    <w:rsid w:val="004F305C"/>
    <w:rsid w:val="004F3F47"/>
    <w:rsid w:val="004F440A"/>
    <w:rsid w:val="004F48D8"/>
    <w:rsid w:val="004F5413"/>
    <w:rsid w:val="004F5D91"/>
    <w:rsid w:val="004F6066"/>
    <w:rsid w:val="004F62E0"/>
    <w:rsid w:val="004F76A4"/>
    <w:rsid w:val="004F7DFE"/>
    <w:rsid w:val="004F7EB2"/>
    <w:rsid w:val="0050041C"/>
    <w:rsid w:val="005008F8"/>
    <w:rsid w:val="0050093F"/>
    <w:rsid w:val="005011C4"/>
    <w:rsid w:val="00501971"/>
    <w:rsid w:val="00502C64"/>
    <w:rsid w:val="00502C90"/>
    <w:rsid w:val="00502D21"/>
    <w:rsid w:val="00504546"/>
    <w:rsid w:val="005046CC"/>
    <w:rsid w:val="00504908"/>
    <w:rsid w:val="00504A9E"/>
    <w:rsid w:val="00505292"/>
    <w:rsid w:val="005052B2"/>
    <w:rsid w:val="00506CC4"/>
    <w:rsid w:val="00506D48"/>
    <w:rsid w:val="005071F7"/>
    <w:rsid w:val="005105FD"/>
    <w:rsid w:val="0051090A"/>
    <w:rsid w:val="00510B1D"/>
    <w:rsid w:val="00510CD6"/>
    <w:rsid w:val="0051110B"/>
    <w:rsid w:val="00511A5D"/>
    <w:rsid w:val="005129B5"/>
    <w:rsid w:val="00512C5B"/>
    <w:rsid w:val="00512E93"/>
    <w:rsid w:val="005136A6"/>
    <w:rsid w:val="00513B4C"/>
    <w:rsid w:val="0051415C"/>
    <w:rsid w:val="005141EE"/>
    <w:rsid w:val="00514560"/>
    <w:rsid w:val="0051465A"/>
    <w:rsid w:val="00514B5D"/>
    <w:rsid w:val="00515394"/>
    <w:rsid w:val="00515809"/>
    <w:rsid w:val="00515902"/>
    <w:rsid w:val="005165D8"/>
    <w:rsid w:val="005169E8"/>
    <w:rsid w:val="005176E8"/>
    <w:rsid w:val="005200FE"/>
    <w:rsid w:val="00520F56"/>
    <w:rsid w:val="005211A8"/>
    <w:rsid w:val="00521520"/>
    <w:rsid w:val="00521A0D"/>
    <w:rsid w:val="00521AC1"/>
    <w:rsid w:val="0052273C"/>
    <w:rsid w:val="0052307C"/>
    <w:rsid w:val="00523141"/>
    <w:rsid w:val="0052396C"/>
    <w:rsid w:val="00523DB3"/>
    <w:rsid w:val="00524077"/>
    <w:rsid w:val="0052495F"/>
    <w:rsid w:val="00525954"/>
    <w:rsid w:val="005259FC"/>
    <w:rsid w:val="00525AD6"/>
    <w:rsid w:val="00525C22"/>
    <w:rsid w:val="005266D1"/>
    <w:rsid w:val="00527362"/>
    <w:rsid w:val="00530CF5"/>
    <w:rsid w:val="0053114F"/>
    <w:rsid w:val="0053135D"/>
    <w:rsid w:val="00531624"/>
    <w:rsid w:val="005316D7"/>
    <w:rsid w:val="00531A58"/>
    <w:rsid w:val="00531C6D"/>
    <w:rsid w:val="00532B8E"/>
    <w:rsid w:val="00532D94"/>
    <w:rsid w:val="0053321C"/>
    <w:rsid w:val="00533879"/>
    <w:rsid w:val="00534692"/>
    <w:rsid w:val="00534808"/>
    <w:rsid w:val="00534F87"/>
    <w:rsid w:val="0053532B"/>
    <w:rsid w:val="005355CD"/>
    <w:rsid w:val="005358F2"/>
    <w:rsid w:val="005364F2"/>
    <w:rsid w:val="00536C26"/>
    <w:rsid w:val="00536EBE"/>
    <w:rsid w:val="0053711F"/>
    <w:rsid w:val="00537243"/>
    <w:rsid w:val="00537740"/>
    <w:rsid w:val="00537D5D"/>
    <w:rsid w:val="0054109D"/>
    <w:rsid w:val="0054143F"/>
    <w:rsid w:val="00541525"/>
    <w:rsid w:val="005416BF"/>
    <w:rsid w:val="00541963"/>
    <w:rsid w:val="00541BC5"/>
    <w:rsid w:val="005434F7"/>
    <w:rsid w:val="005438A9"/>
    <w:rsid w:val="00543B19"/>
    <w:rsid w:val="00544E2D"/>
    <w:rsid w:val="00544F52"/>
    <w:rsid w:val="00545924"/>
    <w:rsid w:val="00545B56"/>
    <w:rsid w:val="00545BE4"/>
    <w:rsid w:val="00546328"/>
    <w:rsid w:val="00546FEB"/>
    <w:rsid w:val="005473A2"/>
    <w:rsid w:val="00547BC4"/>
    <w:rsid w:val="00550102"/>
    <w:rsid w:val="005504C0"/>
    <w:rsid w:val="00550D31"/>
    <w:rsid w:val="005515A2"/>
    <w:rsid w:val="0055182A"/>
    <w:rsid w:val="00551F69"/>
    <w:rsid w:val="00552583"/>
    <w:rsid w:val="005525F1"/>
    <w:rsid w:val="00552E24"/>
    <w:rsid w:val="00553101"/>
    <w:rsid w:val="00554731"/>
    <w:rsid w:val="0055520A"/>
    <w:rsid w:val="005555AC"/>
    <w:rsid w:val="00555F8A"/>
    <w:rsid w:val="005568A0"/>
    <w:rsid w:val="00556BB8"/>
    <w:rsid w:val="00556FD3"/>
    <w:rsid w:val="005577CD"/>
    <w:rsid w:val="00557C89"/>
    <w:rsid w:val="00557C9B"/>
    <w:rsid w:val="005623E2"/>
    <w:rsid w:val="00562AFC"/>
    <w:rsid w:val="00564CCB"/>
    <w:rsid w:val="00565226"/>
    <w:rsid w:val="0056544F"/>
    <w:rsid w:val="00565A32"/>
    <w:rsid w:val="00565F3D"/>
    <w:rsid w:val="00567165"/>
    <w:rsid w:val="00567404"/>
    <w:rsid w:val="005674FC"/>
    <w:rsid w:val="00567D92"/>
    <w:rsid w:val="005709C6"/>
    <w:rsid w:val="00570BD4"/>
    <w:rsid w:val="00570C00"/>
    <w:rsid w:val="0057152C"/>
    <w:rsid w:val="005715D3"/>
    <w:rsid w:val="005718E8"/>
    <w:rsid w:val="005718EC"/>
    <w:rsid w:val="005734B2"/>
    <w:rsid w:val="00574030"/>
    <w:rsid w:val="0057420C"/>
    <w:rsid w:val="0057451E"/>
    <w:rsid w:val="00574D60"/>
    <w:rsid w:val="00575950"/>
    <w:rsid w:val="00575B06"/>
    <w:rsid w:val="00575CB0"/>
    <w:rsid w:val="0057642D"/>
    <w:rsid w:val="00576448"/>
    <w:rsid w:val="00576925"/>
    <w:rsid w:val="00576D54"/>
    <w:rsid w:val="00577311"/>
    <w:rsid w:val="0057732D"/>
    <w:rsid w:val="00577B44"/>
    <w:rsid w:val="00580DD4"/>
    <w:rsid w:val="00581087"/>
    <w:rsid w:val="00581E9B"/>
    <w:rsid w:val="005823AF"/>
    <w:rsid w:val="00582E14"/>
    <w:rsid w:val="00582E36"/>
    <w:rsid w:val="00583C04"/>
    <w:rsid w:val="00584100"/>
    <w:rsid w:val="00584586"/>
    <w:rsid w:val="005848A7"/>
    <w:rsid w:val="005849AC"/>
    <w:rsid w:val="00585577"/>
    <w:rsid w:val="00585D67"/>
    <w:rsid w:val="00586A60"/>
    <w:rsid w:val="00586C74"/>
    <w:rsid w:val="00586FCA"/>
    <w:rsid w:val="00587D8E"/>
    <w:rsid w:val="0059035A"/>
    <w:rsid w:val="00590EA0"/>
    <w:rsid w:val="005912A9"/>
    <w:rsid w:val="0059132B"/>
    <w:rsid w:val="005918A0"/>
    <w:rsid w:val="00592182"/>
    <w:rsid w:val="005924A4"/>
    <w:rsid w:val="00592CCE"/>
    <w:rsid w:val="00593204"/>
    <w:rsid w:val="005943E2"/>
    <w:rsid w:val="00595A0B"/>
    <w:rsid w:val="00596459"/>
    <w:rsid w:val="0059718C"/>
    <w:rsid w:val="005974FD"/>
    <w:rsid w:val="00597AAE"/>
    <w:rsid w:val="005A04AC"/>
    <w:rsid w:val="005A0668"/>
    <w:rsid w:val="005A0A38"/>
    <w:rsid w:val="005A1587"/>
    <w:rsid w:val="005A1D73"/>
    <w:rsid w:val="005A2329"/>
    <w:rsid w:val="005A2552"/>
    <w:rsid w:val="005A2B34"/>
    <w:rsid w:val="005A2DB2"/>
    <w:rsid w:val="005A318D"/>
    <w:rsid w:val="005A38FE"/>
    <w:rsid w:val="005A3B99"/>
    <w:rsid w:val="005A442B"/>
    <w:rsid w:val="005A48C9"/>
    <w:rsid w:val="005A5392"/>
    <w:rsid w:val="005A5FF7"/>
    <w:rsid w:val="005A79FD"/>
    <w:rsid w:val="005A7C30"/>
    <w:rsid w:val="005B0217"/>
    <w:rsid w:val="005B0FA1"/>
    <w:rsid w:val="005B1BB6"/>
    <w:rsid w:val="005B1FFB"/>
    <w:rsid w:val="005B2B57"/>
    <w:rsid w:val="005B2D4B"/>
    <w:rsid w:val="005B321D"/>
    <w:rsid w:val="005B42A4"/>
    <w:rsid w:val="005B446D"/>
    <w:rsid w:val="005B4B1E"/>
    <w:rsid w:val="005B54AB"/>
    <w:rsid w:val="005B5E00"/>
    <w:rsid w:val="005B6DCA"/>
    <w:rsid w:val="005B72F9"/>
    <w:rsid w:val="005B77D3"/>
    <w:rsid w:val="005B79D8"/>
    <w:rsid w:val="005C070E"/>
    <w:rsid w:val="005C0862"/>
    <w:rsid w:val="005C0EF7"/>
    <w:rsid w:val="005C14F0"/>
    <w:rsid w:val="005C17CA"/>
    <w:rsid w:val="005C1AC4"/>
    <w:rsid w:val="005C1B28"/>
    <w:rsid w:val="005C2E82"/>
    <w:rsid w:val="005C36A8"/>
    <w:rsid w:val="005C3CDC"/>
    <w:rsid w:val="005C3E33"/>
    <w:rsid w:val="005C462F"/>
    <w:rsid w:val="005C49D7"/>
    <w:rsid w:val="005C50F9"/>
    <w:rsid w:val="005C56D8"/>
    <w:rsid w:val="005C5A13"/>
    <w:rsid w:val="005C6677"/>
    <w:rsid w:val="005C6A09"/>
    <w:rsid w:val="005C6BC3"/>
    <w:rsid w:val="005C7A33"/>
    <w:rsid w:val="005C7AE8"/>
    <w:rsid w:val="005D07DD"/>
    <w:rsid w:val="005D0961"/>
    <w:rsid w:val="005D1734"/>
    <w:rsid w:val="005D1D5F"/>
    <w:rsid w:val="005D2390"/>
    <w:rsid w:val="005D2D65"/>
    <w:rsid w:val="005D316B"/>
    <w:rsid w:val="005D3971"/>
    <w:rsid w:val="005D44FB"/>
    <w:rsid w:val="005D4C6A"/>
    <w:rsid w:val="005D59A2"/>
    <w:rsid w:val="005D59B0"/>
    <w:rsid w:val="005D6609"/>
    <w:rsid w:val="005D66C6"/>
    <w:rsid w:val="005D6B45"/>
    <w:rsid w:val="005D6B9B"/>
    <w:rsid w:val="005D714C"/>
    <w:rsid w:val="005D743A"/>
    <w:rsid w:val="005D767C"/>
    <w:rsid w:val="005D7C26"/>
    <w:rsid w:val="005E054F"/>
    <w:rsid w:val="005E055F"/>
    <w:rsid w:val="005E0C5A"/>
    <w:rsid w:val="005E1A3A"/>
    <w:rsid w:val="005E1BBE"/>
    <w:rsid w:val="005E23C6"/>
    <w:rsid w:val="005E30E2"/>
    <w:rsid w:val="005E458C"/>
    <w:rsid w:val="005E4616"/>
    <w:rsid w:val="005E53F3"/>
    <w:rsid w:val="005E5969"/>
    <w:rsid w:val="005E686E"/>
    <w:rsid w:val="005E76F6"/>
    <w:rsid w:val="005F0023"/>
    <w:rsid w:val="005F022E"/>
    <w:rsid w:val="005F12EB"/>
    <w:rsid w:val="005F14C8"/>
    <w:rsid w:val="005F1DB5"/>
    <w:rsid w:val="005F2011"/>
    <w:rsid w:val="005F2A6F"/>
    <w:rsid w:val="005F2B05"/>
    <w:rsid w:val="005F338D"/>
    <w:rsid w:val="005F3AA6"/>
    <w:rsid w:val="005F40E6"/>
    <w:rsid w:val="005F42B5"/>
    <w:rsid w:val="005F44F1"/>
    <w:rsid w:val="005F47A6"/>
    <w:rsid w:val="005F4904"/>
    <w:rsid w:val="005F5444"/>
    <w:rsid w:val="005F54BE"/>
    <w:rsid w:val="005F5A3E"/>
    <w:rsid w:val="005F644B"/>
    <w:rsid w:val="005F690F"/>
    <w:rsid w:val="005F6FD4"/>
    <w:rsid w:val="005F73FE"/>
    <w:rsid w:val="005F7C8E"/>
    <w:rsid w:val="006003E8"/>
    <w:rsid w:val="00600403"/>
    <w:rsid w:val="00601AC2"/>
    <w:rsid w:val="00602411"/>
    <w:rsid w:val="0060267E"/>
    <w:rsid w:val="0060297D"/>
    <w:rsid w:val="00603879"/>
    <w:rsid w:val="006044D1"/>
    <w:rsid w:val="006049ED"/>
    <w:rsid w:val="00604E41"/>
    <w:rsid w:val="00604F6D"/>
    <w:rsid w:val="00605C2A"/>
    <w:rsid w:val="00605ED0"/>
    <w:rsid w:val="00606CB6"/>
    <w:rsid w:val="00606D9C"/>
    <w:rsid w:val="00606FED"/>
    <w:rsid w:val="00607225"/>
    <w:rsid w:val="00607256"/>
    <w:rsid w:val="0060798D"/>
    <w:rsid w:val="006079B0"/>
    <w:rsid w:val="00610655"/>
    <w:rsid w:val="00610BE9"/>
    <w:rsid w:val="00611323"/>
    <w:rsid w:val="006113C1"/>
    <w:rsid w:val="0061261C"/>
    <w:rsid w:val="006126B0"/>
    <w:rsid w:val="006131DB"/>
    <w:rsid w:val="006136C4"/>
    <w:rsid w:val="00613755"/>
    <w:rsid w:val="00613F33"/>
    <w:rsid w:val="00613FBD"/>
    <w:rsid w:val="0061472A"/>
    <w:rsid w:val="0061557B"/>
    <w:rsid w:val="00615BE0"/>
    <w:rsid w:val="00616A35"/>
    <w:rsid w:val="006175CA"/>
    <w:rsid w:val="00617904"/>
    <w:rsid w:val="0062003F"/>
    <w:rsid w:val="00620340"/>
    <w:rsid w:val="00620A6A"/>
    <w:rsid w:val="00621FB7"/>
    <w:rsid w:val="006234AC"/>
    <w:rsid w:val="00623635"/>
    <w:rsid w:val="006238C4"/>
    <w:rsid w:val="00623D99"/>
    <w:rsid w:val="00623E8E"/>
    <w:rsid w:val="00624642"/>
    <w:rsid w:val="006246FA"/>
    <w:rsid w:val="00624F5D"/>
    <w:rsid w:val="00624FA2"/>
    <w:rsid w:val="006259C3"/>
    <w:rsid w:val="0062755C"/>
    <w:rsid w:val="006275FD"/>
    <w:rsid w:val="00627AD7"/>
    <w:rsid w:val="00630157"/>
    <w:rsid w:val="00630390"/>
    <w:rsid w:val="00630997"/>
    <w:rsid w:val="00630FED"/>
    <w:rsid w:val="006311D0"/>
    <w:rsid w:val="00631293"/>
    <w:rsid w:val="00631E9C"/>
    <w:rsid w:val="00632294"/>
    <w:rsid w:val="00632824"/>
    <w:rsid w:val="006328C4"/>
    <w:rsid w:val="00632D9C"/>
    <w:rsid w:val="00633424"/>
    <w:rsid w:val="00633597"/>
    <w:rsid w:val="006335E3"/>
    <w:rsid w:val="00633839"/>
    <w:rsid w:val="006340AB"/>
    <w:rsid w:val="00634234"/>
    <w:rsid w:val="00635939"/>
    <w:rsid w:val="00635A38"/>
    <w:rsid w:val="00635AD6"/>
    <w:rsid w:val="00635B55"/>
    <w:rsid w:val="0063687A"/>
    <w:rsid w:val="00636E5E"/>
    <w:rsid w:val="00640086"/>
    <w:rsid w:val="006404F3"/>
    <w:rsid w:val="00640BF3"/>
    <w:rsid w:val="00640D30"/>
    <w:rsid w:val="0064119B"/>
    <w:rsid w:val="00641270"/>
    <w:rsid w:val="0064159A"/>
    <w:rsid w:val="00642CD7"/>
    <w:rsid w:val="00642CE3"/>
    <w:rsid w:val="00642DA2"/>
    <w:rsid w:val="0064404A"/>
    <w:rsid w:val="006445AC"/>
    <w:rsid w:val="00645583"/>
    <w:rsid w:val="00646D1B"/>
    <w:rsid w:val="0064718C"/>
    <w:rsid w:val="00647E1E"/>
    <w:rsid w:val="00651C63"/>
    <w:rsid w:val="00651F14"/>
    <w:rsid w:val="006520E7"/>
    <w:rsid w:val="00652745"/>
    <w:rsid w:val="00652B5E"/>
    <w:rsid w:val="00652F54"/>
    <w:rsid w:val="00653565"/>
    <w:rsid w:val="00653586"/>
    <w:rsid w:val="00653BDF"/>
    <w:rsid w:val="00654314"/>
    <w:rsid w:val="00654571"/>
    <w:rsid w:val="00654A3D"/>
    <w:rsid w:val="00654B25"/>
    <w:rsid w:val="00655E12"/>
    <w:rsid w:val="0065630B"/>
    <w:rsid w:val="00656527"/>
    <w:rsid w:val="0065657C"/>
    <w:rsid w:val="00656D51"/>
    <w:rsid w:val="00656DB9"/>
    <w:rsid w:val="006610CC"/>
    <w:rsid w:val="00661400"/>
    <w:rsid w:val="00661D8C"/>
    <w:rsid w:val="00661F99"/>
    <w:rsid w:val="0066203A"/>
    <w:rsid w:val="006624E8"/>
    <w:rsid w:val="0066287F"/>
    <w:rsid w:val="00662B90"/>
    <w:rsid w:val="00662E7E"/>
    <w:rsid w:val="00663608"/>
    <w:rsid w:val="0066370F"/>
    <w:rsid w:val="006643B7"/>
    <w:rsid w:val="0066443D"/>
    <w:rsid w:val="00664617"/>
    <w:rsid w:val="00664CB9"/>
    <w:rsid w:val="00664E9E"/>
    <w:rsid w:val="006658A2"/>
    <w:rsid w:val="006659E6"/>
    <w:rsid w:val="00665B54"/>
    <w:rsid w:val="0066730A"/>
    <w:rsid w:val="00667DA6"/>
    <w:rsid w:val="00670022"/>
    <w:rsid w:val="006700A8"/>
    <w:rsid w:val="0067035F"/>
    <w:rsid w:val="006704ED"/>
    <w:rsid w:val="006705FD"/>
    <w:rsid w:val="00670E81"/>
    <w:rsid w:val="0067128C"/>
    <w:rsid w:val="00671483"/>
    <w:rsid w:val="00671B62"/>
    <w:rsid w:val="00673214"/>
    <w:rsid w:val="00673890"/>
    <w:rsid w:val="00674CD6"/>
    <w:rsid w:val="006759BF"/>
    <w:rsid w:val="006764A2"/>
    <w:rsid w:val="006764A3"/>
    <w:rsid w:val="00676A4D"/>
    <w:rsid w:val="00676D21"/>
    <w:rsid w:val="00676E92"/>
    <w:rsid w:val="006771AB"/>
    <w:rsid w:val="0067728C"/>
    <w:rsid w:val="006777D6"/>
    <w:rsid w:val="00677BF5"/>
    <w:rsid w:val="00680572"/>
    <w:rsid w:val="0068078A"/>
    <w:rsid w:val="006807DE"/>
    <w:rsid w:val="00682C3E"/>
    <w:rsid w:val="00682D90"/>
    <w:rsid w:val="00684973"/>
    <w:rsid w:val="00684AB0"/>
    <w:rsid w:val="00684C09"/>
    <w:rsid w:val="00684C5C"/>
    <w:rsid w:val="00684E58"/>
    <w:rsid w:val="006853CD"/>
    <w:rsid w:val="00685B95"/>
    <w:rsid w:val="006900FC"/>
    <w:rsid w:val="006909BC"/>
    <w:rsid w:val="00691945"/>
    <w:rsid w:val="00691CE3"/>
    <w:rsid w:val="006921F0"/>
    <w:rsid w:val="00692A1F"/>
    <w:rsid w:val="006938EB"/>
    <w:rsid w:val="006944D2"/>
    <w:rsid w:val="0069453A"/>
    <w:rsid w:val="00694616"/>
    <w:rsid w:val="00694887"/>
    <w:rsid w:val="006955F5"/>
    <w:rsid w:val="0069581F"/>
    <w:rsid w:val="006958A9"/>
    <w:rsid w:val="00695937"/>
    <w:rsid w:val="00695C73"/>
    <w:rsid w:val="00696F7F"/>
    <w:rsid w:val="00697E93"/>
    <w:rsid w:val="006A0E73"/>
    <w:rsid w:val="006A15EB"/>
    <w:rsid w:val="006A1803"/>
    <w:rsid w:val="006A19C4"/>
    <w:rsid w:val="006A1A2D"/>
    <w:rsid w:val="006A2152"/>
    <w:rsid w:val="006A2443"/>
    <w:rsid w:val="006A24C8"/>
    <w:rsid w:val="006A2845"/>
    <w:rsid w:val="006A4105"/>
    <w:rsid w:val="006A46CA"/>
    <w:rsid w:val="006A4871"/>
    <w:rsid w:val="006A4E24"/>
    <w:rsid w:val="006A4FE2"/>
    <w:rsid w:val="006A5696"/>
    <w:rsid w:val="006A5CCC"/>
    <w:rsid w:val="006A639B"/>
    <w:rsid w:val="006A685D"/>
    <w:rsid w:val="006A6B8F"/>
    <w:rsid w:val="006A6CBE"/>
    <w:rsid w:val="006A6E99"/>
    <w:rsid w:val="006A791E"/>
    <w:rsid w:val="006A7CD2"/>
    <w:rsid w:val="006B07DA"/>
    <w:rsid w:val="006B10E7"/>
    <w:rsid w:val="006B162A"/>
    <w:rsid w:val="006B18AB"/>
    <w:rsid w:val="006B1EE6"/>
    <w:rsid w:val="006B2023"/>
    <w:rsid w:val="006B20F8"/>
    <w:rsid w:val="006B242B"/>
    <w:rsid w:val="006B2B80"/>
    <w:rsid w:val="006B32C4"/>
    <w:rsid w:val="006B3335"/>
    <w:rsid w:val="006B3C0B"/>
    <w:rsid w:val="006B4988"/>
    <w:rsid w:val="006B4B0A"/>
    <w:rsid w:val="006B4E06"/>
    <w:rsid w:val="006B567B"/>
    <w:rsid w:val="006B5D61"/>
    <w:rsid w:val="006B6617"/>
    <w:rsid w:val="006B6DE6"/>
    <w:rsid w:val="006B6F4C"/>
    <w:rsid w:val="006B7239"/>
    <w:rsid w:val="006B75C3"/>
    <w:rsid w:val="006B7669"/>
    <w:rsid w:val="006B7961"/>
    <w:rsid w:val="006B7CC5"/>
    <w:rsid w:val="006C0A16"/>
    <w:rsid w:val="006C0E1B"/>
    <w:rsid w:val="006C1281"/>
    <w:rsid w:val="006C2412"/>
    <w:rsid w:val="006C25A9"/>
    <w:rsid w:val="006C2B95"/>
    <w:rsid w:val="006C2FCA"/>
    <w:rsid w:val="006C37C0"/>
    <w:rsid w:val="006C398A"/>
    <w:rsid w:val="006C3D69"/>
    <w:rsid w:val="006C45FC"/>
    <w:rsid w:val="006C4773"/>
    <w:rsid w:val="006C4A78"/>
    <w:rsid w:val="006C4DD8"/>
    <w:rsid w:val="006C679D"/>
    <w:rsid w:val="006D031A"/>
    <w:rsid w:val="006D0358"/>
    <w:rsid w:val="006D13E8"/>
    <w:rsid w:val="006D227A"/>
    <w:rsid w:val="006D2421"/>
    <w:rsid w:val="006D358A"/>
    <w:rsid w:val="006D38DA"/>
    <w:rsid w:val="006D4F7D"/>
    <w:rsid w:val="006D576F"/>
    <w:rsid w:val="006D5A98"/>
    <w:rsid w:val="006D5BD1"/>
    <w:rsid w:val="006D5F55"/>
    <w:rsid w:val="006D7110"/>
    <w:rsid w:val="006D7D96"/>
    <w:rsid w:val="006E0346"/>
    <w:rsid w:val="006E0A96"/>
    <w:rsid w:val="006E15C1"/>
    <w:rsid w:val="006E1842"/>
    <w:rsid w:val="006E1866"/>
    <w:rsid w:val="006E1A0A"/>
    <w:rsid w:val="006E1CCB"/>
    <w:rsid w:val="006E1FC4"/>
    <w:rsid w:val="006E264F"/>
    <w:rsid w:val="006E2EDA"/>
    <w:rsid w:val="006E32E7"/>
    <w:rsid w:val="006E3706"/>
    <w:rsid w:val="006E374D"/>
    <w:rsid w:val="006E3D52"/>
    <w:rsid w:val="006E4525"/>
    <w:rsid w:val="006E479F"/>
    <w:rsid w:val="006E5590"/>
    <w:rsid w:val="006E5A0C"/>
    <w:rsid w:val="006E5E18"/>
    <w:rsid w:val="006E61E9"/>
    <w:rsid w:val="006E655C"/>
    <w:rsid w:val="006E6C23"/>
    <w:rsid w:val="006E7149"/>
    <w:rsid w:val="006F0298"/>
    <w:rsid w:val="006F1683"/>
    <w:rsid w:val="006F183D"/>
    <w:rsid w:val="006F1E97"/>
    <w:rsid w:val="006F300E"/>
    <w:rsid w:val="006F3398"/>
    <w:rsid w:val="006F3F1C"/>
    <w:rsid w:val="006F400B"/>
    <w:rsid w:val="006F4309"/>
    <w:rsid w:val="006F4E18"/>
    <w:rsid w:val="006F4FFF"/>
    <w:rsid w:val="006F544A"/>
    <w:rsid w:val="006F56DD"/>
    <w:rsid w:val="006F5BFD"/>
    <w:rsid w:val="006F63C1"/>
    <w:rsid w:val="006F69CD"/>
    <w:rsid w:val="006F6BFE"/>
    <w:rsid w:val="006F6FBF"/>
    <w:rsid w:val="006F714D"/>
    <w:rsid w:val="006F7D55"/>
    <w:rsid w:val="006F7EB7"/>
    <w:rsid w:val="007002D9"/>
    <w:rsid w:val="007016A3"/>
    <w:rsid w:val="007027CA"/>
    <w:rsid w:val="0070413E"/>
    <w:rsid w:val="00704447"/>
    <w:rsid w:val="0070466D"/>
    <w:rsid w:val="00704676"/>
    <w:rsid w:val="00704C97"/>
    <w:rsid w:val="007058DB"/>
    <w:rsid w:val="00705C84"/>
    <w:rsid w:val="00705CD8"/>
    <w:rsid w:val="00706B94"/>
    <w:rsid w:val="00706C6B"/>
    <w:rsid w:val="007078BC"/>
    <w:rsid w:val="00707984"/>
    <w:rsid w:val="00710067"/>
    <w:rsid w:val="00710455"/>
    <w:rsid w:val="007110C7"/>
    <w:rsid w:val="0071120A"/>
    <w:rsid w:val="0071126F"/>
    <w:rsid w:val="00711347"/>
    <w:rsid w:val="00711848"/>
    <w:rsid w:val="0071237E"/>
    <w:rsid w:val="007123BD"/>
    <w:rsid w:val="0071315A"/>
    <w:rsid w:val="0071315F"/>
    <w:rsid w:val="00713978"/>
    <w:rsid w:val="00713CCC"/>
    <w:rsid w:val="007147BB"/>
    <w:rsid w:val="007157C4"/>
    <w:rsid w:val="0071583E"/>
    <w:rsid w:val="00715E6B"/>
    <w:rsid w:val="0071604A"/>
    <w:rsid w:val="00716218"/>
    <w:rsid w:val="00716B13"/>
    <w:rsid w:val="00716D75"/>
    <w:rsid w:val="00716E23"/>
    <w:rsid w:val="0071779F"/>
    <w:rsid w:val="00717BC5"/>
    <w:rsid w:val="007201A2"/>
    <w:rsid w:val="00720DE5"/>
    <w:rsid w:val="00720EA3"/>
    <w:rsid w:val="007218D8"/>
    <w:rsid w:val="00721F5B"/>
    <w:rsid w:val="007225D0"/>
    <w:rsid w:val="00722A21"/>
    <w:rsid w:val="00722E46"/>
    <w:rsid w:val="00723006"/>
    <w:rsid w:val="00723065"/>
    <w:rsid w:val="0072326D"/>
    <w:rsid w:val="00723602"/>
    <w:rsid w:val="0072385D"/>
    <w:rsid w:val="00724079"/>
    <w:rsid w:val="00724968"/>
    <w:rsid w:val="00724CB5"/>
    <w:rsid w:val="00725118"/>
    <w:rsid w:val="00725132"/>
    <w:rsid w:val="0072521F"/>
    <w:rsid w:val="00725605"/>
    <w:rsid w:val="007267FA"/>
    <w:rsid w:val="00727160"/>
    <w:rsid w:val="0072717C"/>
    <w:rsid w:val="00727378"/>
    <w:rsid w:val="00727384"/>
    <w:rsid w:val="007274C0"/>
    <w:rsid w:val="007277AD"/>
    <w:rsid w:val="007278B9"/>
    <w:rsid w:val="00727DCA"/>
    <w:rsid w:val="0073004F"/>
    <w:rsid w:val="0073007F"/>
    <w:rsid w:val="007301E2"/>
    <w:rsid w:val="007303A6"/>
    <w:rsid w:val="00730439"/>
    <w:rsid w:val="00730AE9"/>
    <w:rsid w:val="00730E90"/>
    <w:rsid w:val="0073131E"/>
    <w:rsid w:val="0073132B"/>
    <w:rsid w:val="007319FC"/>
    <w:rsid w:val="00731F23"/>
    <w:rsid w:val="00732D3B"/>
    <w:rsid w:val="00733A63"/>
    <w:rsid w:val="00733FC2"/>
    <w:rsid w:val="007343D1"/>
    <w:rsid w:val="0073449A"/>
    <w:rsid w:val="007347C0"/>
    <w:rsid w:val="00734831"/>
    <w:rsid w:val="00734CD6"/>
    <w:rsid w:val="00735936"/>
    <w:rsid w:val="007359FA"/>
    <w:rsid w:val="00735A9C"/>
    <w:rsid w:val="00735C2D"/>
    <w:rsid w:val="007364EC"/>
    <w:rsid w:val="00736757"/>
    <w:rsid w:val="007370F8"/>
    <w:rsid w:val="0074007A"/>
    <w:rsid w:val="007400BE"/>
    <w:rsid w:val="007406F6"/>
    <w:rsid w:val="007406F9"/>
    <w:rsid w:val="00740A21"/>
    <w:rsid w:val="00740C3A"/>
    <w:rsid w:val="00740CC6"/>
    <w:rsid w:val="00740DC1"/>
    <w:rsid w:val="00741313"/>
    <w:rsid w:val="00741E24"/>
    <w:rsid w:val="00742874"/>
    <w:rsid w:val="00742DD0"/>
    <w:rsid w:val="007440DF"/>
    <w:rsid w:val="00744701"/>
    <w:rsid w:val="00744727"/>
    <w:rsid w:val="00744BFE"/>
    <w:rsid w:val="0074510A"/>
    <w:rsid w:val="00745296"/>
    <w:rsid w:val="00745660"/>
    <w:rsid w:val="007457DE"/>
    <w:rsid w:val="00746163"/>
    <w:rsid w:val="00746F72"/>
    <w:rsid w:val="007477E4"/>
    <w:rsid w:val="00747B90"/>
    <w:rsid w:val="00750C84"/>
    <w:rsid w:val="00750CF8"/>
    <w:rsid w:val="00750F4F"/>
    <w:rsid w:val="00750FB5"/>
    <w:rsid w:val="00751276"/>
    <w:rsid w:val="007517D5"/>
    <w:rsid w:val="0075185F"/>
    <w:rsid w:val="00751E67"/>
    <w:rsid w:val="00751FF3"/>
    <w:rsid w:val="00752ED5"/>
    <w:rsid w:val="007537CB"/>
    <w:rsid w:val="0075426D"/>
    <w:rsid w:val="0075470F"/>
    <w:rsid w:val="00754891"/>
    <w:rsid w:val="00754EB0"/>
    <w:rsid w:val="007555C3"/>
    <w:rsid w:val="00755B5E"/>
    <w:rsid w:val="00755C95"/>
    <w:rsid w:val="00755EEE"/>
    <w:rsid w:val="00756882"/>
    <w:rsid w:val="0075691F"/>
    <w:rsid w:val="00756FF4"/>
    <w:rsid w:val="007574A3"/>
    <w:rsid w:val="007574AF"/>
    <w:rsid w:val="0075758C"/>
    <w:rsid w:val="00760E22"/>
    <w:rsid w:val="00761FB4"/>
    <w:rsid w:val="0076244C"/>
    <w:rsid w:val="00763486"/>
    <w:rsid w:val="00763C07"/>
    <w:rsid w:val="00763EE1"/>
    <w:rsid w:val="007644CE"/>
    <w:rsid w:val="00764F10"/>
    <w:rsid w:val="0076568E"/>
    <w:rsid w:val="00765AC6"/>
    <w:rsid w:val="00765F59"/>
    <w:rsid w:val="007664C8"/>
    <w:rsid w:val="007666A2"/>
    <w:rsid w:val="00766FB2"/>
    <w:rsid w:val="0076775E"/>
    <w:rsid w:val="00767C3B"/>
    <w:rsid w:val="00770AB4"/>
    <w:rsid w:val="00770AE4"/>
    <w:rsid w:val="0077110C"/>
    <w:rsid w:val="0077115E"/>
    <w:rsid w:val="00771978"/>
    <w:rsid w:val="007719FF"/>
    <w:rsid w:val="00772D8B"/>
    <w:rsid w:val="00774851"/>
    <w:rsid w:val="0077616C"/>
    <w:rsid w:val="0077694C"/>
    <w:rsid w:val="00776D00"/>
    <w:rsid w:val="00776D56"/>
    <w:rsid w:val="00777B39"/>
    <w:rsid w:val="0078045D"/>
    <w:rsid w:val="00780927"/>
    <w:rsid w:val="00781F5A"/>
    <w:rsid w:val="00782484"/>
    <w:rsid w:val="007825D1"/>
    <w:rsid w:val="00782F1C"/>
    <w:rsid w:val="00783132"/>
    <w:rsid w:val="0078386D"/>
    <w:rsid w:val="007842CF"/>
    <w:rsid w:val="007843C8"/>
    <w:rsid w:val="0078496A"/>
    <w:rsid w:val="00785196"/>
    <w:rsid w:val="00785201"/>
    <w:rsid w:val="00785327"/>
    <w:rsid w:val="007862A2"/>
    <w:rsid w:val="00786400"/>
    <w:rsid w:val="00786B40"/>
    <w:rsid w:val="00787035"/>
    <w:rsid w:val="00787340"/>
    <w:rsid w:val="0078762D"/>
    <w:rsid w:val="00790410"/>
    <w:rsid w:val="007907C8"/>
    <w:rsid w:val="007908DE"/>
    <w:rsid w:val="0079202C"/>
    <w:rsid w:val="00792426"/>
    <w:rsid w:val="007937A7"/>
    <w:rsid w:val="00795E94"/>
    <w:rsid w:val="007963B8"/>
    <w:rsid w:val="0079665A"/>
    <w:rsid w:val="00796909"/>
    <w:rsid w:val="007A2E89"/>
    <w:rsid w:val="007A3096"/>
    <w:rsid w:val="007A394C"/>
    <w:rsid w:val="007A399E"/>
    <w:rsid w:val="007A40F5"/>
    <w:rsid w:val="007A442A"/>
    <w:rsid w:val="007A44B8"/>
    <w:rsid w:val="007A468C"/>
    <w:rsid w:val="007A53C4"/>
    <w:rsid w:val="007A66F6"/>
    <w:rsid w:val="007A7850"/>
    <w:rsid w:val="007A7D87"/>
    <w:rsid w:val="007B009A"/>
    <w:rsid w:val="007B0886"/>
    <w:rsid w:val="007B12EC"/>
    <w:rsid w:val="007B1CEB"/>
    <w:rsid w:val="007B1F21"/>
    <w:rsid w:val="007B280F"/>
    <w:rsid w:val="007B2E96"/>
    <w:rsid w:val="007B2E99"/>
    <w:rsid w:val="007B2F2E"/>
    <w:rsid w:val="007B40A8"/>
    <w:rsid w:val="007B564E"/>
    <w:rsid w:val="007B5BB4"/>
    <w:rsid w:val="007B5F16"/>
    <w:rsid w:val="007B6263"/>
    <w:rsid w:val="007B62B7"/>
    <w:rsid w:val="007B6528"/>
    <w:rsid w:val="007B695D"/>
    <w:rsid w:val="007B6D79"/>
    <w:rsid w:val="007B700E"/>
    <w:rsid w:val="007B7300"/>
    <w:rsid w:val="007B79B1"/>
    <w:rsid w:val="007B7E03"/>
    <w:rsid w:val="007C08D7"/>
    <w:rsid w:val="007C0971"/>
    <w:rsid w:val="007C1AEB"/>
    <w:rsid w:val="007C21AF"/>
    <w:rsid w:val="007C229C"/>
    <w:rsid w:val="007C2490"/>
    <w:rsid w:val="007C2615"/>
    <w:rsid w:val="007C261D"/>
    <w:rsid w:val="007C28B8"/>
    <w:rsid w:val="007C2D31"/>
    <w:rsid w:val="007C34A6"/>
    <w:rsid w:val="007C35A5"/>
    <w:rsid w:val="007C3FC6"/>
    <w:rsid w:val="007C4058"/>
    <w:rsid w:val="007C4C57"/>
    <w:rsid w:val="007C5353"/>
    <w:rsid w:val="007C6175"/>
    <w:rsid w:val="007C63C1"/>
    <w:rsid w:val="007C6979"/>
    <w:rsid w:val="007C7515"/>
    <w:rsid w:val="007C7ED2"/>
    <w:rsid w:val="007D0BCD"/>
    <w:rsid w:val="007D0EB0"/>
    <w:rsid w:val="007D1B36"/>
    <w:rsid w:val="007D1EFA"/>
    <w:rsid w:val="007D2217"/>
    <w:rsid w:val="007D234C"/>
    <w:rsid w:val="007D2FC0"/>
    <w:rsid w:val="007D3158"/>
    <w:rsid w:val="007D31E9"/>
    <w:rsid w:val="007D34E7"/>
    <w:rsid w:val="007D3E43"/>
    <w:rsid w:val="007D3FD8"/>
    <w:rsid w:val="007D406F"/>
    <w:rsid w:val="007D4B79"/>
    <w:rsid w:val="007D5295"/>
    <w:rsid w:val="007D53A4"/>
    <w:rsid w:val="007D5CD2"/>
    <w:rsid w:val="007D63C8"/>
    <w:rsid w:val="007D67F4"/>
    <w:rsid w:val="007D6966"/>
    <w:rsid w:val="007D6C29"/>
    <w:rsid w:val="007D7A61"/>
    <w:rsid w:val="007E04EC"/>
    <w:rsid w:val="007E0D84"/>
    <w:rsid w:val="007E1039"/>
    <w:rsid w:val="007E12AA"/>
    <w:rsid w:val="007E1C31"/>
    <w:rsid w:val="007E241C"/>
    <w:rsid w:val="007E29A1"/>
    <w:rsid w:val="007E2DF5"/>
    <w:rsid w:val="007E4144"/>
    <w:rsid w:val="007E45FE"/>
    <w:rsid w:val="007E4DEC"/>
    <w:rsid w:val="007E5199"/>
    <w:rsid w:val="007E638E"/>
    <w:rsid w:val="007E66B3"/>
    <w:rsid w:val="007E6880"/>
    <w:rsid w:val="007E775D"/>
    <w:rsid w:val="007E7F02"/>
    <w:rsid w:val="007F06E3"/>
    <w:rsid w:val="007F07F8"/>
    <w:rsid w:val="007F0872"/>
    <w:rsid w:val="007F1807"/>
    <w:rsid w:val="007F20F0"/>
    <w:rsid w:val="007F235A"/>
    <w:rsid w:val="007F2F1B"/>
    <w:rsid w:val="007F33AE"/>
    <w:rsid w:val="007F34D1"/>
    <w:rsid w:val="007F3CFA"/>
    <w:rsid w:val="007F495B"/>
    <w:rsid w:val="007F4A6E"/>
    <w:rsid w:val="007F5059"/>
    <w:rsid w:val="007F5305"/>
    <w:rsid w:val="007F54F9"/>
    <w:rsid w:val="007F5FE7"/>
    <w:rsid w:val="007F7421"/>
    <w:rsid w:val="007F7AFC"/>
    <w:rsid w:val="00800156"/>
    <w:rsid w:val="00800270"/>
    <w:rsid w:val="00800998"/>
    <w:rsid w:val="00800B47"/>
    <w:rsid w:val="00800FD1"/>
    <w:rsid w:val="0080153A"/>
    <w:rsid w:val="00801A39"/>
    <w:rsid w:val="00801EE5"/>
    <w:rsid w:val="0080206E"/>
    <w:rsid w:val="008020D7"/>
    <w:rsid w:val="00802CCE"/>
    <w:rsid w:val="00803376"/>
    <w:rsid w:val="008038CF"/>
    <w:rsid w:val="00803976"/>
    <w:rsid w:val="0080441C"/>
    <w:rsid w:val="00804656"/>
    <w:rsid w:val="008047C7"/>
    <w:rsid w:val="008049C1"/>
    <w:rsid w:val="00805768"/>
    <w:rsid w:val="00805ED5"/>
    <w:rsid w:val="008061A8"/>
    <w:rsid w:val="008061C4"/>
    <w:rsid w:val="00806DF8"/>
    <w:rsid w:val="00807040"/>
    <w:rsid w:val="008077E7"/>
    <w:rsid w:val="008107E6"/>
    <w:rsid w:val="008108FC"/>
    <w:rsid w:val="00811ED7"/>
    <w:rsid w:val="00811EFB"/>
    <w:rsid w:val="008124D8"/>
    <w:rsid w:val="00813105"/>
    <w:rsid w:val="00813364"/>
    <w:rsid w:val="00813986"/>
    <w:rsid w:val="00813BC5"/>
    <w:rsid w:val="008147AE"/>
    <w:rsid w:val="00814FB0"/>
    <w:rsid w:val="00814FEA"/>
    <w:rsid w:val="00815890"/>
    <w:rsid w:val="008159F9"/>
    <w:rsid w:val="00815C4D"/>
    <w:rsid w:val="00816DC5"/>
    <w:rsid w:val="00817126"/>
    <w:rsid w:val="008177AB"/>
    <w:rsid w:val="008178A0"/>
    <w:rsid w:val="008178AD"/>
    <w:rsid w:val="00817BD3"/>
    <w:rsid w:val="00817C09"/>
    <w:rsid w:val="00817FF5"/>
    <w:rsid w:val="008201D0"/>
    <w:rsid w:val="008204BA"/>
    <w:rsid w:val="00821158"/>
    <w:rsid w:val="00821194"/>
    <w:rsid w:val="008216A0"/>
    <w:rsid w:val="008218D7"/>
    <w:rsid w:val="008222F5"/>
    <w:rsid w:val="0082246E"/>
    <w:rsid w:val="00822AB7"/>
    <w:rsid w:val="00822B92"/>
    <w:rsid w:val="00822BAA"/>
    <w:rsid w:val="00822DAF"/>
    <w:rsid w:val="00823EF4"/>
    <w:rsid w:val="0082410D"/>
    <w:rsid w:val="00825065"/>
    <w:rsid w:val="008250BB"/>
    <w:rsid w:val="00825575"/>
    <w:rsid w:val="0082583F"/>
    <w:rsid w:val="00825A22"/>
    <w:rsid w:val="00825C18"/>
    <w:rsid w:val="008263E3"/>
    <w:rsid w:val="00826A6E"/>
    <w:rsid w:val="00826B9D"/>
    <w:rsid w:val="00826CEF"/>
    <w:rsid w:val="0082747D"/>
    <w:rsid w:val="0082756D"/>
    <w:rsid w:val="00827A2A"/>
    <w:rsid w:val="00827B64"/>
    <w:rsid w:val="00827FCB"/>
    <w:rsid w:val="0083076A"/>
    <w:rsid w:val="00830829"/>
    <w:rsid w:val="00831A01"/>
    <w:rsid w:val="0083295D"/>
    <w:rsid w:val="00832D05"/>
    <w:rsid w:val="00832E50"/>
    <w:rsid w:val="00832E6A"/>
    <w:rsid w:val="008336EC"/>
    <w:rsid w:val="008337D0"/>
    <w:rsid w:val="00833CCD"/>
    <w:rsid w:val="00833E2C"/>
    <w:rsid w:val="00835AF5"/>
    <w:rsid w:val="00835B83"/>
    <w:rsid w:val="00835CA1"/>
    <w:rsid w:val="00836EAB"/>
    <w:rsid w:val="00837213"/>
    <w:rsid w:val="008378E8"/>
    <w:rsid w:val="008379DE"/>
    <w:rsid w:val="00837C98"/>
    <w:rsid w:val="00837C9B"/>
    <w:rsid w:val="00837ECB"/>
    <w:rsid w:val="008404D8"/>
    <w:rsid w:val="008429EC"/>
    <w:rsid w:val="0084401B"/>
    <w:rsid w:val="00844B99"/>
    <w:rsid w:val="00844C7E"/>
    <w:rsid w:val="008450F5"/>
    <w:rsid w:val="008467AA"/>
    <w:rsid w:val="00846AD1"/>
    <w:rsid w:val="0084700D"/>
    <w:rsid w:val="00847461"/>
    <w:rsid w:val="00847EEA"/>
    <w:rsid w:val="008500FD"/>
    <w:rsid w:val="00850A41"/>
    <w:rsid w:val="00851FE8"/>
    <w:rsid w:val="0085219B"/>
    <w:rsid w:val="008522B5"/>
    <w:rsid w:val="008522C1"/>
    <w:rsid w:val="008525ED"/>
    <w:rsid w:val="00852C10"/>
    <w:rsid w:val="00852FC4"/>
    <w:rsid w:val="00853A29"/>
    <w:rsid w:val="00854172"/>
    <w:rsid w:val="00854DCA"/>
    <w:rsid w:val="0085504A"/>
    <w:rsid w:val="00855880"/>
    <w:rsid w:val="00856166"/>
    <w:rsid w:val="00856856"/>
    <w:rsid w:val="00856A05"/>
    <w:rsid w:val="00856C1A"/>
    <w:rsid w:val="00857803"/>
    <w:rsid w:val="00857B5B"/>
    <w:rsid w:val="00860171"/>
    <w:rsid w:val="0086056F"/>
    <w:rsid w:val="008609E2"/>
    <w:rsid w:val="00861DC3"/>
    <w:rsid w:val="0086219C"/>
    <w:rsid w:val="008621E2"/>
    <w:rsid w:val="00864027"/>
    <w:rsid w:val="00864117"/>
    <w:rsid w:val="0086458C"/>
    <w:rsid w:val="008650F5"/>
    <w:rsid w:val="0086557A"/>
    <w:rsid w:val="0086665B"/>
    <w:rsid w:val="008674AD"/>
    <w:rsid w:val="00867A78"/>
    <w:rsid w:val="008704AD"/>
    <w:rsid w:val="00872133"/>
    <w:rsid w:val="0087248D"/>
    <w:rsid w:val="00872B23"/>
    <w:rsid w:val="00872BB7"/>
    <w:rsid w:val="00872E24"/>
    <w:rsid w:val="00872EFD"/>
    <w:rsid w:val="008742A6"/>
    <w:rsid w:val="008749B2"/>
    <w:rsid w:val="00874D9A"/>
    <w:rsid w:val="00874E06"/>
    <w:rsid w:val="0087591A"/>
    <w:rsid w:val="00876A6B"/>
    <w:rsid w:val="00880BB1"/>
    <w:rsid w:val="008811AB"/>
    <w:rsid w:val="00881752"/>
    <w:rsid w:val="00881893"/>
    <w:rsid w:val="00881BAD"/>
    <w:rsid w:val="00882084"/>
    <w:rsid w:val="0088227A"/>
    <w:rsid w:val="0088311F"/>
    <w:rsid w:val="0088394A"/>
    <w:rsid w:val="00883986"/>
    <w:rsid w:val="00883D94"/>
    <w:rsid w:val="00884292"/>
    <w:rsid w:val="008843E3"/>
    <w:rsid w:val="00884693"/>
    <w:rsid w:val="008849F4"/>
    <w:rsid w:val="00884C6A"/>
    <w:rsid w:val="00885579"/>
    <w:rsid w:val="00885744"/>
    <w:rsid w:val="00885754"/>
    <w:rsid w:val="0088598D"/>
    <w:rsid w:val="00885C12"/>
    <w:rsid w:val="00885EF6"/>
    <w:rsid w:val="0088612E"/>
    <w:rsid w:val="008861F5"/>
    <w:rsid w:val="00886582"/>
    <w:rsid w:val="00886639"/>
    <w:rsid w:val="00886B43"/>
    <w:rsid w:val="008870CD"/>
    <w:rsid w:val="00887265"/>
    <w:rsid w:val="0088763F"/>
    <w:rsid w:val="00887A6C"/>
    <w:rsid w:val="00887B3E"/>
    <w:rsid w:val="008914D8"/>
    <w:rsid w:val="00891655"/>
    <w:rsid w:val="0089190C"/>
    <w:rsid w:val="00891A2D"/>
    <w:rsid w:val="00891ACA"/>
    <w:rsid w:val="0089246A"/>
    <w:rsid w:val="008931E5"/>
    <w:rsid w:val="00893EA8"/>
    <w:rsid w:val="00894365"/>
    <w:rsid w:val="008949CB"/>
    <w:rsid w:val="00894C86"/>
    <w:rsid w:val="00895101"/>
    <w:rsid w:val="00895DC8"/>
    <w:rsid w:val="00896651"/>
    <w:rsid w:val="0089689A"/>
    <w:rsid w:val="00896C56"/>
    <w:rsid w:val="008976C7"/>
    <w:rsid w:val="00897EA0"/>
    <w:rsid w:val="008A01CD"/>
    <w:rsid w:val="008A064F"/>
    <w:rsid w:val="008A0ACF"/>
    <w:rsid w:val="008A0E57"/>
    <w:rsid w:val="008A0F3C"/>
    <w:rsid w:val="008A1BD6"/>
    <w:rsid w:val="008A1ED1"/>
    <w:rsid w:val="008A3690"/>
    <w:rsid w:val="008A3A35"/>
    <w:rsid w:val="008A3B37"/>
    <w:rsid w:val="008A40F6"/>
    <w:rsid w:val="008A430C"/>
    <w:rsid w:val="008A43C0"/>
    <w:rsid w:val="008A47E4"/>
    <w:rsid w:val="008A5263"/>
    <w:rsid w:val="008A54C3"/>
    <w:rsid w:val="008A5A9F"/>
    <w:rsid w:val="008A5DC6"/>
    <w:rsid w:val="008A6F22"/>
    <w:rsid w:val="008A75A0"/>
    <w:rsid w:val="008A7724"/>
    <w:rsid w:val="008A785B"/>
    <w:rsid w:val="008A78ED"/>
    <w:rsid w:val="008A7AC8"/>
    <w:rsid w:val="008B0351"/>
    <w:rsid w:val="008B0367"/>
    <w:rsid w:val="008B053C"/>
    <w:rsid w:val="008B2682"/>
    <w:rsid w:val="008B27A8"/>
    <w:rsid w:val="008B2AE9"/>
    <w:rsid w:val="008B364C"/>
    <w:rsid w:val="008B3FF0"/>
    <w:rsid w:val="008B4182"/>
    <w:rsid w:val="008B4932"/>
    <w:rsid w:val="008B504B"/>
    <w:rsid w:val="008B56E8"/>
    <w:rsid w:val="008B57AA"/>
    <w:rsid w:val="008B5D53"/>
    <w:rsid w:val="008B5F4F"/>
    <w:rsid w:val="008B613F"/>
    <w:rsid w:val="008B61C9"/>
    <w:rsid w:val="008B6520"/>
    <w:rsid w:val="008B768D"/>
    <w:rsid w:val="008B78BF"/>
    <w:rsid w:val="008B794E"/>
    <w:rsid w:val="008C0480"/>
    <w:rsid w:val="008C0A93"/>
    <w:rsid w:val="008C0A96"/>
    <w:rsid w:val="008C1B26"/>
    <w:rsid w:val="008C1EC3"/>
    <w:rsid w:val="008C2180"/>
    <w:rsid w:val="008C2222"/>
    <w:rsid w:val="008C2E0D"/>
    <w:rsid w:val="008C47A3"/>
    <w:rsid w:val="008C4897"/>
    <w:rsid w:val="008C499F"/>
    <w:rsid w:val="008C4AE1"/>
    <w:rsid w:val="008C4C00"/>
    <w:rsid w:val="008C5684"/>
    <w:rsid w:val="008C6722"/>
    <w:rsid w:val="008C7798"/>
    <w:rsid w:val="008C7965"/>
    <w:rsid w:val="008C7B17"/>
    <w:rsid w:val="008D00AB"/>
    <w:rsid w:val="008D024B"/>
    <w:rsid w:val="008D082F"/>
    <w:rsid w:val="008D1094"/>
    <w:rsid w:val="008D168A"/>
    <w:rsid w:val="008D213A"/>
    <w:rsid w:val="008D2802"/>
    <w:rsid w:val="008D2FEE"/>
    <w:rsid w:val="008D47B6"/>
    <w:rsid w:val="008D491C"/>
    <w:rsid w:val="008D4D35"/>
    <w:rsid w:val="008D517B"/>
    <w:rsid w:val="008D6A71"/>
    <w:rsid w:val="008D6F48"/>
    <w:rsid w:val="008D73F4"/>
    <w:rsid w:val="008D7A50"/>
    <w:rsid w:val="008E004F"/>
    <w:rsid w:val="008E0AA9"/>
    <w:rsid w:val="008E2542"/>
    <w:rsid w:val="008E2543"/>
    <w:rsid w:val="008E282A"/>
    <w:rsid w:val="008E2A1C"/>
    <w:rsid w:val="008E313E"/>
    <w:rsid w:val="008E35BA"/>
    <w:rsid w:val="008E3B2E"/>
    <w:rsid w:val="008E40A8"/>
    <w:rsid w:val="008E4AD4"/>
    <w:rsid w:val="008E5019"/>
    <w:rsid w:val="008E52C4"/>
    <w:rsid w:val="008E5599"/>
    <w:rsid w:val="008E5F7E"/>
    <w:rsid w:val="008E6184"/>
    <w:rsid w:val="008E62A5"/>
    <w:rsid w:val="008E6349"/>
    <w:rsid w:val="008E6492"/>
    <w:rsid w:val="008E6537"/>
    <w:rsid w:val="008E65D0"/>
    <w:rsid w:val="008E714F"/>
    <w:rsid w:val="008E72BE"/>
    <w:rsid w:val="008E7594"/>
    <w:rsid w:val="008E795B"/>
    <w:rsid w:val="008F0667"/>
    <w:rsid w:val="008F06B8"/>
    <w:rsid w:val="008F1030"/>
    <w:rsid w:val="008F111E"/>
    <w:rsid w:val="008F1730"/>
    <w:rsid w:val="008F191C"/>
    <w:rsid w:val="008F2064"/>
    <w:rsid w:val="008F24F7"/>
    <w:rsid w:val="008F289A"/>
    <w:rsid w:val="008F2E1C"/>
    <w:rsid w:val="008F3473"/>
    <w:rsid w:val="008F39A7"/>
    <w:rsid w:val="008F39F1"/>
    <w:rsid w:val="008F3BC8"/>
    <w:rsid w:val="008F4353"/>
    <w:rsid w:val="008F4692"/>
    <w:rsid w:val="008F4C3F"/>
    <w:rsid w:val="008F5803"/>
    <w:rsid w:val="008F5A89"/>
    <w:rsid w:val="008F5B2F"/>
    <w:rsid w:val="008F5EA8"/>
    <w:rsid w:val="008F68F5"/>
    <w:rsid w:val="008F7C59"/>
    <w:rsid w:val="0090034B"/>
    <w:rsid w:val="00900ABA"/>
    <w:rsid w:val="00902AC9"/>
    <w:rsid w:val="00902C68"/>
    <w:rsid w:val="00902F4D"/>
    <w:rsid w:val="00903138"/>
    <w:rsid w:val="00903AD0"/>
    <w:rsid w:val="00903EE9"/>
    <w:rsid w:val="00904096"/>
    <w:rsid w:val="0090507E"/>
    <w:rsid w:val="009052F5"/>
    <w:rsid w:val="0090545B"/>
    <w:rsid w:val="009055E7"/>
    <w:rsid w:val="00905845"/>
    <w:rsid w:val="0090595B"/>
    <w:rsid w:val="00905BF2"/>
    <w:rsid w:val="009061AC"/>
    <w:rsid w:val="009062AB"/>
    <w:rsid w:val="0090681F"/>
    <w:rsid w:val="00907059"/>
    <w:rsid w:val="0090774D"/>
    <w:rsid w:val="00907883"/>
    <w:rsid w:val="00907B64"/>
    <w:rsid w:val="00907EF8"/>
    <w:rsid w:val="00910533"/>
    <w:rsid w:val="00910CAB"/>
    <w:rsid w:val="00911F05"/>
    <w:rsid w:val="00911FD1"/>
    <w:rsid w:val="0091212B"/>
    <w:rsid w:val="009126CC"/>
    <w:rsid w:val="00912930"/>
    <w:rsid w:val="00912B93"/>
    <w:rsid w:val="00912FE5"/>
    <w:rsid w:val="00913025"/>
    <w:rsid w:val="009132D8"/>
    <w:rsid w:val="00913529"/>
    <w:rsid w:val="00913733"/>
    <w:rsid w:val="00913869"/>
    <w:rsid w:val="00914520"/>
    <w:rsid w:val="009145BC"/>
    <w:rsid w:val="009160DA"/>
    <w:rsid w:val="009175E2"/>
    <w:rsid w:val="009176F0"/>
    <w:rsid w:val="00917838"/>
    <w:rsid w:val="0092004B"/>
    <w:rsid w:val="0092052B"/>
    <w:rsid w:val="00921451"/>
    <w:rsid w:val="0092148B"/>
    <w:rsid w:val="00921800"/>
    <w:rsid w:val="00921FA0"/>
    <w:rsid w:val="009222B5"/>
    <w:rsid w:val="00922BA3"/>
    <w:rsid w:val="0092357D"/>
    <w:rsid w:val="009240A0"/>
    <w:rsid w:val="00924336"/>
    <w:rsid w:val="00924581"/>
    <w:rsid w:val="00924F4B"/>
    <w:rsid w:val="00925218"/>
    <w:rsid w:val="00925463"/>
    <w:rsid w:val="009262BE"/>
    <w:rsid w:val="009264A6"/>
    <w:rsid w:val="00926D50"/>
    <w:rsid w:val="00927AE5"/>
    <w:rsid w:val="00927C98"/>
    <w:rsid w:val="009309CA"/>
    <w:rsid w:val="00930BC2"/>
    <w:rsid w:val="0093101A"/>
    <w:rsid w:val="00931126"/>
    <w:rsid w:val="00931167"/>
    <w:rsid w:val="00931465"/>
    <w:rsid w:val="00931E2D"/>
    <w:rsid w:val="009320AC"/>
    <w:rsid w:val="00932716"/>
    <w:rsid w:val="009328E7"/>
    <w:rsid w:val="00932CE8"/>
    <w:rsid w:val="00932E10"/>
    <w:rsid w:val="00933EA2"/>
    <w:rsid w:val="009344C4"/>
    <w:rsid w:val="009346A1"/>
    <w:rsid w:val="0093482B"/>
    <w:rsid w:val="00934BCB"/>
    <w:rsid w:val="00934E67"/>
    <w:rsid w:val="0093509D"/>
    <w:rsid w:val="0093582D"/>
    <w:rsid w:val="0093644F"/>
    <w:rsid w:val="009372F2"/>
    <w:rsid w:val="00937AB3"/>
    <w:rsid w:val="0094048A"/>
    <w:rsid w:val="00940EAF"/>
    <w:rsid w:val="00941471"/>
    <w:rsid w:val="00941652"/>
    <w:rsid w:val="00941710"/>
    <w:rsid w:val="00941752"/>
    <w:rsid w:val="0094249D"/>
    <w:rsid w:val="00942A08"/>
    <w:rsid w:val="009431EB"/>
    <w:rsid w:val="009440C2"/>
    <w:rsid w:val="00944BA9"/>
    <w:rsid w:val="00944CCF"/>
    <w:rsid w:val="00945B00"/>
    <w:rsid w:val="0094607C"/>
    <w:rsid w:val="00946287"/>
    <w:rsid w:val="00946B18"/>
    <w:rsid w:val="00947A6E"/>
    <w:rsid w:val="009501FA"/>
    <w:rsid w:val="009514D5"/>
    <w:rsid w:val="009529E2"/>
    <w:rsid w:val="00952BE1"/>
    <w:rsid w:val="00953302"/>
    <w:rsid w:val="00953464"/>
    <w:rsid w:val="00954134"/>
    <w:rsid w:val="00954409"/>
    <w:rsid w:val="0095443E"/>
    <w:rsid w:val="0095578A"/>
    <w:rsid w:val="009564EB"/>
    <w:rsid w:val="00957D16"/>
    <w:rsid w:val="00957E3C"/>
    <w:rsid w:val="0096031A"/>
    <w:rsid w:val="00961041"/>
    <w:rsid w:val="009617D3"/>
    <w:rsid w:val="00961A8E"/>
    <w:rsid w:val="00962968"/>
    <w:rsid w:val="0096340D"/>
    <w:rsid w:val="00963F09"/>
    <w:rsid w:val="00963F2A"/>
    <w:rsid w:val="00964310"/>
    <w:rsid w:val="009661F4"/>
    <w:rsid w:val="00966424"/>
    <w:rsid w:val="00966795"/>
    <w:rsid w:val="00966B86"/>
    <w:rsid w:val="00966C4C"/>
    <w:rsid w:val="00966CAA"/>
    <w:rsid w:val="0096785B"/>
    <w:rsid w:val="0097098C"/>
    <w:rsid w:val="00970D5F"/>
    <w:rsid w:val="00971276"/>
    <w:rsid w:val="00971403"/>
    <w:rsid w:val="00971D79"/>
    <w:rsid w:val="00971E43"/>
    <w:rsid w:val="0097213C"/>
    <w:rsid w:val="00972610"/>
    <w:rsid w:val="009728E0"/>
    <w:rsid w:val="00972A37"/>
    <w:rsid w:val="00972CD5"/>
    <w:rsid w:val="00972DD2"/>
    <w:rsid w:val="009743CE"/>
    <w:rsid w:val="009747B9"/>
    <w:rsid w:val="00974A97"/>
    <w:rsid w:val="00974AD8"/>
    <w:rsid w:val="00974D3B"/>
    <w:rsid w:val="009750F6"/>
    <w:rsid w:val="009754DC"/>
    <w:rsid w:val="0097552F"/>
    <w:rsid w:val="0097594C"/>
    <w:rsid w:val="0097603B"/>
    <w:rsid w:val="00976336"/>
    <w:rsid w:val="00976491"/>
    <w:rsid w:val="009769B7"/>
    <w:rsid w:val="00976BBA"/>
    <w:rsid w:val="00976FF5"/>
    <w:rsid w:val="0097778F"/>
    <w:rsid w:val="009806C2"/>
    <w:rsid w:val="009809FA"/>
    <w:rsid w:val="00981721"/>
    <w:rsid w:val="00981E25"/>
    <w:rsid w:val="0098231A"/>
    <w:rsid w:val="00982E6E"/>
    <w:rsid w:val="00983404"/>
    <w:rsid w:val="0098483E"/>
    <w:rsid w:val="00984E20"/>
    <w:rsid w:val="00985836"/>
    <w:rsid w:val="00985FBB"/>
    <w:rsid w:val="00986072"/>
    <w:rsid w:val="0098704E"/>
    <w:rsid w:val="009875D8"/>
    <w:rsid w:val="009875E0"/>
    <w:rsid w:val="0098779B"/>
    <w:rsid w:val="00990DC3"/>
    <w:rsid w:val="00990F11"/>
    <w:rsid w:val="00991911"/>
    <w:rsid w:val="00991E5C"/>
    <w:rsid w:val="00991EA1"/>
    <w:rsid w:val="009928C9"/>
    <w:rsid w:val="00992AB8"/>
    <w:rsid w:val="00992F28"/>
    <w:rsid w:val="0099318F"/>
    <w:rsid w:val="00993377"/>
    <w:rsid w:val="00994A94"/>
    <w:rsid w:val="00994AC1"/>
    <w:rsid w:val="00995E3A"/>
    <w:rsid w:val="00996F2F"/>
    <w:rsid w:val="00997252"/>
    <w:rsid w:val="009975C5"/>
    <w:rsid w:val="00997701"/>
    <w:rsid w:val="009978AD"/>
    <w:rsid w:val="009A0EBE"/>
    <w:rsid w:val="009A138F"/>
    <w:rsid w:val="009A160C"/>
    <w:rsid w:val="009A18A7"/>
    <w:rsid w:val="009A1D2B"/>
    <w:rsid w:val="009A1E8B"/>
    <w:rsid w:val="009A2039"/>
    <w:rsid w:val="009A259B"/>
    <w:rsid w:val="009A38E8"/>
    <w:rsid w:val="009A3B2D"/>
    <w:rsid w:val="009A3DFF"/>
    <w:rsid w:val="009A4061"/>
    <w:rsid w:val="009A476A"/>
    <w:rsid w:val="009A4BCA"/>
    <w:rsid w:val="009A4F5A"/>
    <w:rsid w:val="009A5345"/>
    <w:rsid w:val="009A55F1"/>
    <w:rsid w:val="009A56BA"/>
    <w:rsid w:val="009A573A"/>
    <w:rsid w:val="009A6BA8"/>
    <w:rsid w:val="009A6D0A"/>
    <w:rsid w:val="009B0C76"/>
    <w:rsid w:val="009B1F4C"/>
    <w:rsid w:val="009B3358"/>
    <w:rsid w:val="009B5147"/>
    <w:rsid w:val="009B5446"/>
    <w:rsid w:val="009B58CD"/>
    <w:rsid w:val="009B5DDE"/>
    <w:rsid w:val="009B6024"/>
    <w:rsid w:val="009B6355"/>
    <w:rsid w:val="009C046A"/>
    <w:rsid w:val="009C0699"/>
    <w:rsid w:val="009C0854"/>
    <w:rsid w:val="009C137B"/>
    <w:rsid w:val="009C1902"/>
    <w:rsid w:val="009C1996"/>
    <w:rsid w:val="009C1AF5"/>
    <w:rsid w:val="009C1ECA"/>
    <w:rsid w:val="009C29E5"/>
    <w:rsid w:val="009C3985"/>
    <w:rsid w:val="009C4F96"/>
    <w:rsid w:val="009C5AC6"/>
    <w:rsid w:val="009C6210"/>
    <w:rsid w:val="009C63DF"/>
    <w:rsid w:val="009C6B86"/>
    <w:rsid w:val="009D0047"/>
    <w:rsid w:val="009D029D"/>
    <w:rsid w:val="009D08EB"/>
    <w:rsid w:val="009D140C"/>
    <w:rsid w:val="009D16E8"/>
    <w:rsid w:val="009D1792"/>
    <w:rsid w:val="009D3518"/>
    <w:rsid w:val="009D3B08"/>
    <w:rsid w:val="009D3B40"/>
    <w:rsid w:val="009D4A0A"/>
    <w:rsid w:val="009D4BFD"/>
    <w:rsid w:val="009D5E6A"/>
    <w:rsid w:val="009D63F3"/>
    <w:rsid w:val="009D67DF"/>
    <w:rsid w:val="009D6F64"/>
    <w:rsid w:val="009D745E"/>
    <w:rsid w:val="009D7F37"/>
    <w:rsid w:val="009E0009"/>
    <w:rsid w:val="009E01A2"/>
    <w:rsid w:val="009E07AD"/>
    <w:rsid w:val="009E091A"/>
    <w:rsid w:val="009E0C40"/>
    <w:rsid w:val="009E0F04"/>
    <w:rsid w:val="009E11BF"/>
    <w:rsid w:val="009E174E"/>
    <w:rsid w:val="009E191C"/>
    <w:rsid w:val="009E2906"/>
    <w:rsid w:val="009E311E"/>
    <w:rsid w:val="009E369A"/>
    <w:rsid w:val="009E36C1"/>
    <w:rsid w:val="009E3B89"/>
    <w:rsid w:val="009E3D0F"/>
    <w:rsid w:val="009E4D4F"/>
    <w:rsid w:val="009E5355"/>
    <w:rsid w:val="009E5584"/>
    <w:rsid w:val="009E57BD"/>
    <w:rsid w:val="009E59DF"/>
    <w:rsid w:val="009E5D94"/>
    <w:rsid w:val="009E6058"/>
    <w:rsid w:val="009E6CFC"/>
    <w:rsid w:val="009E7274"/>
    <w:rsid w:val="009F0598"/>
    <w:rsid w:val="009F0EC9"/>
    <w:rsid w:val="009F1C8C"/>
    <w:rsid w:val="009F1F26"/>
    <w:rsid w:val="009F2772"/>
    <w:rsid w:val="009F284E"/>
    <w:rsid w:val="009F3047"/>
    <w:rsid w:val="009F3960"/>
    <w:rsid w:val="009F3C30"/>
    <w:rsid w:val="009F3C94"/>
    <w:rsid w:val="009F4028"/>
    <w:rsid w:val="009F4EE2"/>
    <w:rsid w:val="009F502E"/>
    <w:rsid w:val="009F519B"/>
    <w:rsid w:val="009F56EA"/>
    <w:rsid w:val="009F60FB"/>
    <w:rsid w:val="009F7499"/>
    <w:rsid w:val="009F7668"/>
    <w:rsid w:val="00A003EC"/>
    <w:rsid w:val="00A00486"/>
    <w:rsid w:val="00A00EB7"/>
    <w:rsid w:val="00A00FDB"/>
    <w:rsid w:val="00A01E13"/>
    <w:rsid w:val="00A027F8"/>
    <w:rsid w:val="00A035BA"/>
    <w:rsid w:val="00A044CA"/>
    <w:rsid w:val="00A046D9"/>
    <w:rsid w:val="00A04C41"/>
    <w:rsid w:val="00A051C0"/>
    <w:rsid w:val="00A054A8"/>
    <w:rsid w:val="00A054E6"/>
    <w:rsid w:val="00A0552F"/>
    <w:rsid w:val="00A0604D"/>
    <w:rsid w:val="00A0624A"/>
    <w:rsid w:val="00A0643D"/>
    <w:rsid w:val="00A06D1D"/>
    <w:rsid w:val="00A06E38"/>
    <w:rsid w:val="00A0700E"/>
    <w:rsid w:val="00A0739A"/>
    <w:rsid w:val="00A07836"/>
    <w:rsid w:val="00A07AF9"/>
    <w:rsid w:val="00A07E21"/>
    <w:rsid w:val="00A10AE1"/>
    <w:rsid w:val="00A10FF2"/>
    <w:rsid w:val="00A114EA"/>
    <w:rsid w:val="00A117BD"/>
    <w:rsid w:val="00A119FF"/>
    <w:rsid w:val="00A12AD0"/>
    <w:rsid w:val="00A130A6"/>
    <w:rsid w:val="00A13AA4"/>
    <w:rsid w:val="00A143AF"/>
    <w:rsid w:val="00A14C0A"/>
    <w:rsid w:val="00A1531B"/>
    <w:rsid w:val="00A17FB9"/>
    <w:rsid w:val="00A207E4"/>
    <w:rsid w:val="00A2095F"/>
    <w:rsid w:val="00A216F9"/>
    <w:rsid w:val="00A21932"/>
    <w:rsid w:val="00A222CD"/>
    <w:rsid w:val="00A222DD"/>
    <w:rsid w:val="00A22A34"/>
    <w:rsid w:val="00A22CAD"/>
    <w:rsid w:val="00A23674"/>
    <w:rsid w:val="00A23860"/>
    <w:rsid w:val="00A23C2D"/>
    <w:rsid w:val="00A242CA"/>
    <w:rsid w:val="00A2505E"/>
    <w:rsid w:val="00A257D3"/>
    <w:rsid w:val="00A25A31"/>
    <w:rsid w:val="00A2624D"/>
    <w:rsid w:val="00A264B3"/>
    <w:rsid w:val="00A2653C"/>
    <w:rsid w:val="00A26A41"/>
    <w:rsid w:val="00A26A6F"/>
    <w:rsid w:val="00A26B13"/>
    <w:rsid w:val="00A26CC6"/>
    <w:rsid w:val="00A274BF"/>
    <w:rsid w:val="00A3040C"/>
    <w:rsid w:val="00A30434"/>
    <w:rsid w:val="00A30829"/>
    <w:rsid w:val="00A31D6F"/>
    <w:rsid w:val="00A32539"/>
    <w:rsid w:val="00A329FD"/>
    <w:rsid w:val="00A333A1"/>
    <w:rsid w:val="00A33416"/>
    <w:rsid w:val="00A3345C"/>
    <w:rsid w:val="00A33A11"/>
    <w:rsid w:val="00A34A8F"/>
    <w:rsid w:val="00A34CFE"/>
    <w:rsid w:val="00A3507F"/>
    <w:rsid w:val="00A35CBB"/>
    <w:rsid w:val="00A363B1"/>
    <w:rsid w:val="00A36ECF"/>
    <w:rsid w:val="00A377CB"/>
    <w:rsid w:val="00A37B3A"/>
    <w:rsid w:val="00A37F75"/>
    <w:rsid w:val="00A403AF"/>
    <w:rsid w:val="00A40FE5"/>
    <w:rsid w:val="00A4363C"/>
    <w:rsid w:val="00A44BDB"/>
    <w:rsid w:val="00A45408"/>
    <w:rsid w:val="00A4585C"/>
    <w:rsid w:val="00A45EB4"/>
    <w:rsid w:val="00A460CE"/>
    <w:rsid w:val="00A46D00"/>
    <w:rsid w:val="00A4759F"/>
    <w:rsid w:val="00A47DA4"/>
    <w:rsid w:val="00A51FA3"/>
    <w:rsid w:val="00A51FF3"/>
    <w:rsid w:val="00A52625"/>
    <w:rsid w:val="00A527D5"/>
    <w:rsid w:val="00A538D4"/>
    <w:rsid w:val="00A53F33"/>
    <w:rsid w:val="00A54150"/>
    <w:rsid w:val="00A5421F"/>
    <w:rsid w:val="00A54966"/>
    <w:rsid w:val="00A554AC"/>
    <w:rsid w:val="00A558FA"/>
    <w:rsid w:val="00A55E38"/>
    <w:rsid w:val="00A55EA9"/>
    <w:rsid w:val="00A55FC8"/>
    <w:rsid w:val="00A561BC"/>
    <w:rsid w:val="00A565C0"/>
    <w:rsid w:val="00A56EBA"/>
    <w:rsid w:val="00A57D96"/>
    <w:rsid w:val="00A60398"/>
    <w:rsid w:val="00A604F0"/>
    <w:rsid w:val="00A60A57"/>
    <w:rsid w:val="00A60B84"/>
    <w:rsid w:val="00A61343"/>
    <w:rsid w:val="00A6243B"/>
    <w:rsid w:val="00A62A4A"/>
    <w:rsid w:val="00A62C53"/>
    <w:rsid w:val="00A6412E"/>
    <w:rsid w:val="00A64408"/>
    <w:rsid w:val="00A645D8"/>
    <w:rsid w:val="00A67DAE"/>
    <w:rsid w:val="00A70076"/>
    <w:rsid w:val="00A70CA3"/>
    <w:rsid w:val="00A710B6"/>
    <w:rsid w:val="00A7197E"/>
    <w:rsid w:val="00A71FB9"/>
    <w:rsid w:val="00A72AA5"/>
    <w:rsid w:val="00A72C35"/>
    <w:rsid w:val="00A73A76"/>
    <w:rsid w:val="00A74B87"/>
    <w:rsid w:val="00A74C1D"/>
    <w:rsid w:val="00A74F5A"/>
    <w:rsid w:val="00A75863"/>
    <w:rsid w:val="00A7679E"/>
    <w:rsid w:val="00A768CA"/>
    <w:rsid w:val="00A76B89"/>
    <w:rsid w:val="00A80B05"/>
    <w:rsid w:val="00A80DA1"/>
    <w:rsid w:val="00A80E41"/>
    <w:rsid w:val="00A81135"/>
    <w:rsid w:val="00A818B5"/>
    <w:rsid w:val="00A81AED"/>
    <w:rsid w:val="00A81DC8"/>
    <w:rsid w:val="00A82289"/>
    <w:rsid w:val="00A826D9"/>
    <w:rsid w:val="00A8295F"/>
    <w:rsid w:val="00A82977"/>
    <w:rsid w:val="00A8307A"/>
    <w:rsid w:val="00A832B9"/>
    <w:rsid w:val="00A83449"/>
    <w:rsid w:val="00A8373B"/>
    <w:rsid w:val="00A84118"/>
    <w:rsid w:val="00A84574"/>
    <w:rsid w:val="00A852FC"/>
    <w:rsid w:val="00A85509"/>
    <w:rsid w:val="00A85535"/>
    <w:rsid w:val="00A85D5A"/>
    <w:rsid w:val="00A85D9F"/>
    <w:rsid w:val="00A85DBA"/>
    <w:rsid w:val="00A85DD5"/>
    <w:rsid w:val="00A8617C"/>
    <w:rsid w:val="00A864C0"/>
    <w:rsid w:val="00A86792"/>
    <w:rsid w:val="00A868B5"/>
    <w:rsid w:val="00A87334"/>
    <w:rsid w:val="00A9094D"/>
    <w:rsid w:val="00A90F90"/>
    <w:rsid w:val="00A912F6"/>
    <w:rsid w:val="00A91674"/>
    <w:rsid w:val="00A926E6"/>
    <w:rsid w:val="00A929B6"/>
    <w:rsid w:val="00A93669"/>
    <w:rsid w:val="00A93984"/>
    <w:rsid w:val="00A9413E"/>
    <w:rsid w:val="00A9446F"/>
    <w:rsid w:val="00A94867"/>
    <w:rsid w:val="00A94919"/>
    <w:rsid w:val="00A95391"/>
    <w:rsid w:val="00A9554A"/>
    <w:rsid w:val="00A955D2"/>
    <w:rsid w:val="00A95E70"/>
    <w:rsid w:val="00A963CD"/>
    <w:rsid w:val="00A96616"/>
    <w:rsid w:val="00A97059"/>
    <w:rsid w:val="00A9773F"/>
    <w:rsid w:val="00A978D0"/>
    <w:rsid w:val="00A97DA3"/>
    <w:rsid w:val="00A97F11"/>
    <w:rsid w:val="00AA0686"/>
    <w:rsid w:val="00AA0783"/>
    <w:rsid w:val="00AA0CC8"/>
    <w:rsid w:val="00AA1E86"/>
    <w:rsid w:val="00AA1F18"/>
    <w:rsid w:val="00AA1F4E"/>
    <w:rsid w:val="00AA1F55"/>
    <w:rsid w:val="00AA2770"/>
    <w:rsid w:val="00AA2CB4"/>
    <w:rsid w:val="00AA2E6E"/>
    <w:rsid w:val="00AA30FA"/>
    <w:rsid w:val="00AA36F8"/>
    <w:rsid w:val="00AA4049"/>
    <w:rsid w:val="00AA502E"/>
    <w:rsid w:val="00AA6846"/>
    <w:rsid w:val="00AA7696"/>
    <w:rsid w:val="00AB032F"/>
    <w:rsid w:val="00AB0782"/>
    <w:rsid w:val="00AB08B9"/>
    <w:rsid w:val="00AB0913"/>
    <w:rsid w:val="00AB1E74"/>
    <w:rsid w:val="00AB2267"/>
    <w:rsid w:val="00AB22D9"/>
    <w:rsid w:val="00AB2A8D"/>
    <w:rsid w:val="00AB3360"/>
    <w:rsid w:val="00AB356C"/>
    <w:rsid w:val="00AB3D32"/>
    <w:rsid w:val="00AB4327"/>
    <w:rsid w:val="00AB48F5"/>
    <w:rsid w:val="00AB4C87"/>
    <w:rsid w:val="00AB4CFC"/>
    <w:rsid w:val="00AB57BC"/>
    <w:rsid w:val="00AB5D7F"/>
    <w:rsid w:val="00AB5F31"/>
    <w:rsid w:val="00AB6337"/>
    <w:rsid w:val="00AC014D"/>
    <w:rsid w:val="00AC0292"/>
    <w:rsid w:val="00AC09A2"/>
    <w:rsid w:val="00AC10E5"/>
    <w:rsid w:val="00AC24C7"/>
    <w:rsid w:val="00AC269D"/>
    <w:rsid w:val="00AC45EE"/>
    <w:rsid w:val="00AC4913"/>
    <w:rsid w:val="00AC4EC8"/>
    <w:rsid w:val="00AC5D8D"/>
    <w:rsid w:val="00AC5DCB"/>
    <w:rsid w:val="00AC67C8"/>
    <w:rsid w:val="00AC76C5"/>
    <w:rsid w:val="00AC7B9D"/>
    <w:rsid w:val="00AC7C4D"/>
    <w:rsid w:val="00AC7F7A"/>
    <w:rsid w:val="00AD0791"/>
    <w:rsid w:val="00AD0AA2"/>
    <w:rsid w:val="00AD13D6"/>
    <w:rsid w:val="00AD1972"/>
    <w:rsid w:val="00AD22BB"/>
    <w:rsid w:val="00AD2911"/>
    <w:rsid w:val="00AD2D18"/>
    <w:rsid w:val="00AD2DD0"/>
    <w:rsid w:val="00AD3510"/>
    <w:rsid w:val="00AD3852"/>
    <w:rsid w:val="00AD3F39"/>
    <w:rsid w:val="00AD4E33"/>
    <w:rsid w:val="00AD5C15"/>
    <w:rsid w:val="00AD6490"/>
    <w:rsid w:val="00AD65C7"/>
    <w:rsid w:val="00AD702F"/>
    <w:rsid w:val="00AD7812"/>
    <w:rsid w:val="00AD7C15"/>
    <w:rsid w:val="00AE0A19"/>
    <w:rsid w:val="00AE0ED0"/>
    <w:rsid w:val="00AE0EF7"/>
    <w:rsid w:val="00AE19F2"/>
    <w:rsid w:val="00AE23C5"/>
    <w:rsid w:val="00AE2CCD"/>
    <w:rsid w:val="00AE2E26"/>
    <w:rsid w:val="00AE36EB"/>
    <w:rsid w:val="00AE3845"/>
    <w:rsid w:val="00AE489D"/>
    <w:rsid w:val="00AE5875"/>
    <w:rsid w:val="00AE6290"/>
    <w:rsid w:val="00AE6E23"/>
    <w:rsid w:val="00AE7CD0"/>
    <w:rsid w:val="00AF017C"/>
    <w:rsid w:val="00AF0290"/>
    <w:rsid w:val="00AF056C"/>
    <w:rsid w:val="00AF06F3"/>
    <w:rsid w:val="00AF0C5E"/>
    <w:rsid w:val="00AF1A0F"/>
    <w:rsid w:val="00AF1ADD"/>
    <w:rsid w:val="00AF2A1B"/>
    <w:rsid w:val="00AF3037"/>
    <w:rsid w:val="00AF308E"/>
    <w:rsid w:val="00AF3459"/>
    <w:rsid w:val="00AF3609"/>
    <w:rsid w:val="00AF397D"/>
    <w:rsid w:val="00AF3D61"/>
    <w:rsid w:val="00AF4222"/>
    <w:rsid w:val="00AF478C"/>
    <w:rsid w:val="00AF4B1E"/>
    <w:rsid w:val="00AF4B51"/>
    <w:rsid w:val="00AF4D41"/>
    <w:rsid w:val="00AF525E"/>
    <w:rsid w:val="00AF6198"/>
    <w:rsid w:val="00AF61C0"/>
    <w:rsid w:val="00AF69CB"/>
    <w:rsid w:val="00AF724C"/>
    <w:rsid w:val="00AF781F"/>
    <w:rsid w:val="00AF7A2D"/>
    <w:rsid w:val="00B003E7"/>
    <w:rsid w:val="00B00F47"/>
    <w:rsid w:val="00B01D87"/>
    <w:rsid w:val="00B029B6"/>
    <w:rsid w:val="00B02C4D"/>
    <w:rsid w:val="00B04A24"/>
    <w:rsid w:val="00B05746"/>
    <w:rsid w:val="00B058A3"/>
    <w:rsid w:val="00B05F20"/>
    <w:rsid w:val="00B060CA"/>
    <w:rsid w:val="00B06B04"/>
    <w:rsid w:val="00B06DFF"/>
    <w:rsid w:val="00B06E53"/>
    <w:rsid w:val="00B06F27"/>
    <w:rsid w:val="00B07391"/>
    <w:rsid w:val="00B07763"/>
    <w:rsid w:val="00B113AE"/>
    <w:rsid w:val="00B11436"/>
    <w:rsid w:val="00B11AA9"/>
    <w:rsid w:val="00B11BF1"/>
    <w:rsid w:val="00B11C44"/>
    <w:rsid w:val="00B11E5A"/>
    <w:rsid w:val="00B1288D"/>
    <w:rsid w:val="00B12BAF"/>
    <w:rsid w:val="00B135AB"/>
    <w:rsid w:val="00B152DC"/>
    <w:rsid w:val="00B152EE"/>
    <w:rsid w:val="00B15707"/>
    <w:rsid w:val="00B158E9"/>
    <w:rsid w:val="00B15968"/>
    <w:rsid w:val="00B173E9"/>
    <w:rsid w:val="00B17861"/>
    <w:rsid w:val="00B2028F"/>
    <w:rsid w:val="00B207EA"/>
    <w:rsid w:val="00B20F72"/>
    <w:rsid w:val="00B21E6F"/>
    <w:rsid w:val="00B22D2D"/>
    <w:rsid w:val="00B22D45"/>
    <w:rsid w:val="00B22FAB"/>
    <w:rsid w:val="00B234B9"/>
    <w:rsid w:val="00B23FB4"/>
    <w:rsid w:val="00B24AA5"/>
    <w:rsid w:val="00B24C71"/>
    <w:rsid w:val="00B24E8C"/>
    <w:rsid w:val="00B27401"/>
    <w:rsid w:val="00B27C4F"/>
    <w:rsid w:val="00B302EC"/>
    <w:rsid w:val="00B30C19"/>
    <w:rsid w:val="00B317E3"/>
    <w:rsid w:val="00B31F61"/>
    <w:rsid w:val="00B31FF1"/>
    <w:rsid w:val="00B32C6C"/>
    <w:rsid w:val="00B33E8C"/>
    <w:rsid w:val="00B344C6"/>
    <w:rsid w:val="00B34A8E"/>
    <w:rsid w:val="00B34CEC"/>
    <w:rsid w:val="00B35390"/>
    <w:rsid w:val="00B35842"/>
    <w:rsid w:val="00B35E67"/>
    <w:rsid w:val="00B36D53"/>
    <w:rsid w:val="00B373CE"/>
    <w:rsid w:val="00B402D9"/>
    <w:rsid w:val="00B40361"/>
    <w:rsid w:val="00B40BB4"/>
    <w:rsid w:val="00B40CE4"/>
    <w:rsid w:val="00B40CEB"/>
    <w:rsid w:val="00B40E52"/>
    <w:rsid w:val="00B4137E"/>
    <w:rsid w:val="00B41CEF"/>
    <w:rsid w:val="00B41EF1"/>
    <w:rsid w:val="00B4242B"/>
    <w:rsid w:val="00B42526"/>
    <w:rsid w:val="00B42637"/>
    <w:rsid w:val="00B435CB"/>
    <w:rsid w:val="00B43676"/>
    <w:rsid w:val="00B43DAE"/>
    <w:rsid w:val="00B44F28"/>
    <w:rsid w:val="00B45FB3"/>
    <w:rsid w:val="00B47D7A"/>
    <w:rsid w:val="00B5032A"/>
    <w:rsid w:val="00B50479"/>
    <w:rsid w:val="00B50A0E"/>
    <w:rsid w:val="00B51116"/>
    <w:rsid w:val="00B51156"/>
    <w:rsid w:val="00B518EF"/>
    <w:rsid w:val="00B5240F"/>
    <w:rsid w:val="00B526B3"/>
    <w:rsid w:val="00B536EC"/>
    <w:rsid w:val="00B53DAC"/>
    <w:rsid w:val="00B54DB7"/>
    <w:rsid w:val="00B54FF2"/>
    <w:rsid w:val="00B5530B"/>
    <w:rsid w:val="00B55498"/>
    <w:rsid w:val="00B557C7"/>
    <w:rsid w:val="00B55E3C"/>
    <w:rsid w:val="00B565B0"/>
    <w:rsid w:val="00B56C4B"/>
    <w:rsid w:val="00B57B3A"/>
    <w:rsid w:val="00B57D91"/>
    <w:rsid w:val="00B602BB"/>
    <w:rsid w:val="00B60861"/>
    <w:rsid w:val="00B60ABE"/>
    <w:rsid w:val="00B60F61"/>
    <w:rsid w:val="00B6135D"/>
    <w:rsid w:val="00B6159D"/>
    <w:rsid w:val="00B615B7"/>
    <w:rsid w:val="00B61823"/>
    <w:rsid w:val="00B620E5"/>
    <w:rsid w:val="00B62D9B"/>
    <w:rsid w:val="00B64851"/>
    <w:rsid w:val="00B64DDA"/>
    <w:rsid w:val="00B65F2E"/>
    <w:rsid w:val="00B67986"/>
    <w:rsid w:val="00B704F1"/>
    <w:rsid w:val="00B70583"/>
    <w:rsid w:val="00B70684"/>
    <w:rsid w:val="00B70B3F"/>
    <w:rsid w:val="00B70BD2"/>
    <w:rsid w:val="00B70FA7"/>
    <w:rsid w:val="00B7178E"/>
    <w:rsid w:val="00B71989"/>
    <w:rsid w:val="00B7294D"/>
    <w:rsid w:val="00B729EB"/>
    <w:rsid w:val="00B72AA7"/>
    <w:rsid w:val="00B72D00"/>
    <w:rsid w:val="00B73D42"/>
    <w:rsid w:val="00B74107"/>
    <w:rsid w:val="00B74114"/>
    <w:rsid w:val="00B741F4"/>
    <w:rsid w:val="00B754BC"/>
    <w:rsid w:val="00B75F9A"/>
    <w:rsid w:val="00B766B2"/>
    <w:rsid w:val="00B76A08"/>
    <w:rsid w:val="00B76A0B"/>
    <w:rsid w:val="00B76B24"/>
    <w:rsid w:val="00B7727D"/>
    <w:rsid w:val="00B7736D"/>
    <w:rsid w:val="00B77BE1"/>
    <w:rsid w:val="00B77F0F"/>
    <w:rsid w:val="00B802AE"/>
    <w:rsid w:val="00B8032E"/>
    <w:rsid w:val="00B80EB4"/>
    <w:rsid w:val="00B8150F"/>
    <w:rsid w:val="00B8169F"/>
    <w:rsid w:val="00B81F99"/>
    <w:rsid w:val="00B82450"/>
    <w:rsid w:val="00B82893"/>
    <w:rsid w:val="00B82CC8"/>
    <w:rsid w:val="00B82D78"/>
    <w:rsid w:val="00B83056"/>
    <w:rsid w:val="00B83070"/>
    <w:rsid w:val="00B83CF4"/>
    <w:rsid w:val="00B84BD9"/>
    <w:rsid w:val="00B852EC"/>
    <w:rsid w:val="00B8542A"/>
    <w:rsid w:val="00B85BB0"/>
    <w:rsid w:val="00B85F6D"/>
    <w:rsid w:val="00B86006"/>
    <w:rsid w:val="00B86B68"/>
    <w:rsid w:val="00B86D73"/>
    <w:rsid w:val="00B8711D"/>
    <w:rsid w:val="00B87E12"/>
    <w:rsid w:val="00B903B0"/>
    <w:rsid w:val="00B91755"/>
    <w:rsid w:val="00B91B09"/>
    <w:rsid w:val="00B91F84"/>
    <w:rsid w:val="00B92102"/>
    <w:rsid w:val="00B926B1"/>
    <w:rsid w:val="00B926E9"/>
    <w:rsid w:val="00B92A80"/>
    <w:rsid w:val="00B9317B"/>
    <w:rsid w:val="00B9406D"/>
    <w:rsid w:val="00B94210"/>
    <w:rsid w:val="00B942BB"/>
    <w:rsid w:val="00B94630"/>
    <w:rsid w:val="00B95773"/>
    <w:rsid w:val="00B963AE"/>
    <w:rsid w:val="00B9723C"/>
    <w:rsid w:val="00B9739C"/>
    <w:rsid w:val="00B9766A"/>
    <w:rsid w:val="00B97B14"/>
    <w:rsid w:val="00BA036A"/>
    <w:rsid w:val="00BA0538"/>
    <w:rsid w:val="00BA085B"/>
    <w:rsid w:val="00BA105A"/>
    <w:rsid w:val="00BA1A40"/>
    <w:rsid w:val="00BA2651"/>
    <w:rsid w:val="00BA2C0B"/>
    <w:rsid w:val="00BA5089"/>
    <w:rsid w:val="00BA5122"/>
    <w:rsid w:val="00BA5578"/>
    <w:rsid w:val="00BA5992"/>
    <w:rsid w:val="00BA62B0"/>
    <w:rsid w:val="00BA67A5"/>
    <w:rsid w:val="00BA75EB"/>
    <w:rsid w:val="00BA7833"/>
    <w:rsid w:val="00BA7CDE"/>
    <w:rsid w:val="00BB02A3"/>
    <w:rsid w:val="00BB045D"/>
    <w:rsid w:val="00BB0661"/>
    <w:rsid w:val="00BB0697"/>
    <w:rsid w:val="00BB08D0"/>
    <w:rsid w:val="00BB0BA6"/>
    <w:rsid w:val="00BB0E5C"/>
    <w:rsid w:val="00BB120C"/>
    <w:rsid w:val="00BB1309"/>
    <w:rsid w:val="00BB1727"/>
    <w:rsid w:val="00BB1A6B"/>
    <w:rsid w:val="00BB21B6"/>
    <w:rsid w:val="00BB2472"/>
    <w:rsid w:val="00BB277F"/>
    <w:rsid w:val="00BB2CEB"/>
    <w:rsid w:val="00BB3913"/>
    <w:rsid w:val="00BB444A"/>
    <w:rsid w:val="00BB4BE6"/>
    <w:rsid w:val="00BB537D"/>
    <w:rsid w:val="00BB5933"/>
    <w:rsid w:val="00BB5AE0"/>
    <w:rsid w:val="00BB5B81"/>
    <w:rsid w:val="00BB5E78"/>
    <w:rsid w:val="00BB6460"/>
    <w:rsid w:val="00BB669A"/>
    <w:rsid w:val="00BB6846"/>
    <w:rsid w:val="00BB7CE5"/>
    <w:rsid w:val="00BC02C8"/>
    <w:rsid w:val="00BC0A69"/>
    <w:rsid w:val="00BC2748"/>
    <w:rsid w:val="00BC2C7F"/>
    <w:rsid w:val="00BC33D4"/>
    <w:rsid w:val="00BC351A"/>
    <w:rsid w:val="00BC37E4"/>
    <w:rsid w:val="00BC3930"/>
    <w:rsid w:val="00BC3C62"/>
    <w:rsid w:val="00BC4629"/>
    <w:rsid w:val="00BC502E"/>
    <w:rsid w:val="00BC5645"/>
    <w:rsid w:val="00BC59CE"/>
    <w:rsid w:val="00BC64BE"/>
    <w:rsid w:val="00BC6856"/>
    <w:rsid w:val="00BC6A5B"/>
    <w:rsid w:val="00BC6EA8"/>
    <w:rsid w:val="00BC742C"/>
    <w:rsid w:val="00BC776A"/>
    <w:rsid w:val="00BC7BB9"/>
    <w:rsid w:val="00BC7CEB"/>
    <w:rsid w:val="00BC7E14"/>
    <w:rsid w:val="00BC7F36"/>
    <w:rsid w:val="00BD0B99"/>
    <w:rsid w:val="00BD0DAA"/>
    <w:rsid w:val="00BD0DF5"/>
    <w:rsid w:val="00BD2A17"/>
    <w:rsid w:val="00BD2AEF"/>
    <w:rsid w:val="00BD2F03"/>
    <w:rsid w:val="00BD2F81"/>
    <w:rsid w:val="00BD3CE7"/>
    <w:rsid w:val="00BD3E05"/>
    <w:rsid w:val="00BD42AE"/>
    <w:rsid w:val="00BD4450"/>
    <w:rsid w:val="00BD4A65"/>
    <w:rsid w:val="00BD51C2"/>
    <w:rsid w:val="00BD555F"/>
    <w:rsid w:val="00BD55A4"/>
    <w:rsid w:val="00BD5676"/>
    <w:rsid w:val="00BD5D53"/>
    <w:rsid w:val="00BD5FCD"/>
    <w:rsid w:val="00BD672D"/>
    <w:rsid w:val="00BD6730"/>
    <w:rsid w:val="00BD6BAF"/>
    <w:rsid w:val="00BD7992"/>
    <w:rsid w:val="00BD7C6A"/>
    <w:rsid w:val="00BD7C88"/>
    <w:rsid w:val="00BD7D0A"/>
    <w:rsid w:val="00BE05ED"/>
    <w:rsid w:val="00BE0908"/>
    <w:rsid w:val="00BE17F9"/>
    <w:rsid w:val="00BE26B4"/>
    <w:rsid w:val="00BE27D4"/>
    <w:rsid w:val="00BE313C"/>
    <w:rsid w:val="00BE43CA"/>
    <w:rsid w:val="00BE4F7F"/>
    <w:rsid w:val="00BE5464"/>
    <w:rsid w:val="00BE5723"/>
    <w:rsid w:val="00BE58F6"/>
    <w:rsid w:val="00BE622F"/>
    <w:rsid w:val="00BE67E7"/>
    <w:rsid w:val="00BE6929"/>
    <w:rsid w:val="00BE6972"/>
    <w:rsid w:val="00BE6C0C"/>
    <w:rsid w:val="00BE6EE1"/>
    <w:rsid w:val="00BE75D1"/>
    <w:rsid w:val="00BE7645"/>
    <w:rsid w:val="00BE77C0"/>
    <w:rsid w:val="00BE7E86"/>
    <w:rsid w:val="00BE7EDE"/>
    <w:rsid w:val="00BF0634"/>
    <w:rsid w:val="00BF0663"/>
    <w:rsid w:val="00BF0E38"/>
    <w:rsid w:val="00BF1699"/>
    <w:rsid w:val="00BF3BA0"/>
    <w:rsid w:val="00BF3C6D"/>
    <w:rsid w:val="00BF3F36"/>
    <w:rsid w:val="00BF3F3D"/>
    <w:rsid w:val="00BF4A3B"/>
    <w:rsid w:val="00BF5096"/>
    <w:rsid w:val="00BF5423"/>
    <w:rsid w:val="00BF54B4"/>
    <w:rsid w:val="00BF5FB4"/>
    <w:rsid w:val="00BF617F"/>
    <w:rsid w:val="00BF6381"/>
    <w:rsid w:val="00BF6412"/>
    <w:rsid w:val="00BF783B"/>
    <w:rsid w:val="00BF796E"/>
    <w:rsid w:val="00BF7FB3"/>
    <w:rsid w:val="00C013A7"/>
    <w:rsid w:val="00C0214B"/>
    <w:rsid w:val="00C021A8"/>
    <w:rsid w:val="00C022D8"/>
    <w:rsid w:val="00C02653"/>
    <w:rsid w:val="00C0317C"/>
    <w:rsid w:val="00C03321"/>
    <w:rsid w:val="00C03398"/>
    <w:rsid w:val="00C037D8"/>
    <w:rsid w:val="00C0429D"/>
    <w:rsid w:val="00C04301"/>
    <w:rsid w:val="00C04D6B"/>
    <w:rsid w:val="00C04E36"/>
    <w:rsid w:val="00C05541"/>
    <w:rsid w:val="00C05E0B"/>
    <w:rsid w:val="00C06422"/>
    <w:rsid w:val="00C06530"/>
    <w:rsid w:val="00C06EDA"/>
    <w:rsid w:val="00C07513"/>
    <w:rsid w:val="00C0751D"/>
    <w:rsid w:val="00C10C73"/>
    <w:rsid w:val="00C115B8"/>
    <w:rsid w:val="00C11E0E"/>
    <w:rsid w:val="00C12670"/>
    <w:rsid w:val="00C1314B"/>
    <w:rsid w:val="00C133DE"/>
    <w:rsid w:val="00C136DD"/>
    <w:rsid w:val="00C1377D"/>
    <w:rsid w:val="00C13A3D"/>
    <w:rsid w:val="00C1419C"/>
    <w:rsid w:val="00C14D03"/>
    <w:rsid w:val="00C15066"/>
    <w:rsid w:val="00C15099"/>
    <w:rsid w:val="00C152CF"/>
    <w:rsid w:val="00C15309"/>
    <w:rsid w:val="00C15925"/>
    <w:rsid w:val="00C1617D"/>
    <w:rsid w:val="00C162E6"/>
    <w:rsid w:val="00C16C23"/>
    <w:rsid w:val="00C17875"/>
    <w:rsid w:val="00C17EE1"/>
    <w:rsid w:val="00C20238"/>
    <w:rsid w:val="00C20A14"/>
    <w:rsid w:val="00C20BD6"/>
    <w:rsid w:val="00C21482"/>
    <w:rsid w:val="00C21541"/>
    <w:rsid w:val="00C22F6F"/>
    <w:rsid w:val="00C230B4"/>
    <w:rsid w:val="00C23190"/>
    <w:rsid w:val="00C232C5"/>
    <w:rsid w:val="00C2330F"/>
    <w:rsid w:val="00C236B6"/>
    <w:rsid w:val="00C23D56"/>
    <w:rsid w:val="00C25A75"/>
    <w:rsid w:val="00C25AE6"/>
    <w:rsid w:val="00C26354"/>
    <w:rsid w:val="00C26384"/>
    <w:rsid w:val="00C2690B"/>
    <w:rsid w:val="00C269A7"/>
    <w:rsid w:val="00C26F23"/>
    <w:rsid w:val="00C271DF"/>
    <w:rsid w:val="00C27437"/>
    <w:rsid w:val="00C276CF"/>
    <w:rsid w:val="00C27DF6"/>
    <w:rsid w:val="00C300FB"/>
    <w:rsid w:val="00C302F4"/>
    <w:rsid w:val="00C30501"/>
    <w:rsid w:val="00C30540"/>
    <w:rsid w:val="00C307FF"/>
    <w:rsid w:val="00C30A07"/>
    <w:rsid w:val="00C30D7B"/>
    <w:rsid w:val="00C30E02"/>
    <w:rsid w:val="00C31E45"/>
    <w:rsid w:val="00C32AAB"/>
    <w:rsid w:val="00C34A8C"/>
    <w:rsid w:val="00C3507C"/>
    <w:rsid w:val="00C350A8"/>
    <w:rsid w:val="00C35120"/>
    <w:rsid w:val="00C35915"/>
    <w:rsid w:val="00C362D9"/>
    <w:rsid w:val="00C364CC"/>
    <w:rsid w:val="00C36A29"/>
    <w:rsid w:val="00C36E0B"/>
    <w:rsid w:val="00C37837"/>
    <w:rsid w:val="00C400CC"/>
    <w:rsid w:val="00C40305"/>
    <w:rsid w:val="00C40F26"/>
    <w:rsid w:val="00C40F66"/>
    <w:rsid w:val="00C412B3"/>
    <w:rsid w:val="00C41DDA"/>
    <w:rsid w:val="00C41E97"/>
    <w:rsid w:val="00C41F64"/>
    <w:rsid w:val="00C423B2"/>
    <w:rsid w:val="00C43166"/>
    <w:rsid w:val="00C43D1F"/>
    <w:rsid w:val="00C4449C"/>
    <w:rsid w:val="00C44506"/>
    <w:rsid w:val="00C44BA2"/>
    <w:rsid w:val="00C45BDF"/>
    <w:rsid w:val="00C45D63"/>
    <w:rsid w:val="00C45FE6"/>
    <w:rsid w:val="00C4612C"/>
    <w:rsid w:val="00C46181"/>
    <w:rsid w:val="00C46ACC"/>
    <w:rsid w:val="00C472C7"/>
    <w:rsid w:val="00C477A1"/>
    <w:rsid w:val="00C50164"/>
    <w:rsid w:val="00C503A7"/>
    <w:rsid w:val="00C506FB"/>
    <w:rsid w:val="00C50914"/>
    <w:rsid w:val="00C5101E"/>
    <w:rsid w:val="00C512F7"/>
    <w:rsid w:val="00C51508"/>
    <w:rsid w:val="00C523A2"/>
    <w:rsid w:val="00C52538"/>
    <w:rsid w:val="00C525C3"/>
    <w:rsid w:val="00C52FA3"/>
    <w:rsid w:val="00C53431"/>
    <w:rsid w:val="00C53A7D"/>
    <w:rsid w:val="00C543D2"/>
    <w:rsid w:val="00C544B6"/>
    <w:rsid w:val="00C5479D"/>
    <w:rsid w:val="00C5514B"/>
    <w:rsid w:val="00C55895"/>
    <w:rsid w:val="00C56392"/>
    <w:rsid w:val="00C56481"/>
    <w:rsid w:val="00C56B44"/>
    <w:rsid w:val="00C57097"/>
    <w:rsid w:val="00C577EC"/>
    <w:rsid w:val="00C60086"/>
    <w:rsid w:val="00C60135"/>
    <w:rsid w:val="00C606F6"/>
    <w:rsid w:val="00C6098E"/>
    <w:rsid w:val="00C619C9"/>
    <w:rsid w:val="00C61C6B"/>
    <w:rsid w:val="00C62212"/>
    <w:rsid w:val="00C632CE"/>
    <w:rsid w:val="00C6397F"/>
    <w:rsid w:val="00C63CF8"/>
    <w:rsid w:val="00C65157"/>
    <w:rsid w:val="00C652A9"/>
    <w:rsid w:val="00C65B12"/>
    <w:rsid w:val="00C66CCD"/>
    <w:rsid w:val="00C6735A"/>
    <w:rsid w:val="00C674ED"/>
    <w:rsid w:val="00C7045E"/>
    <w:rsid w:val="00C70472"/>
    <w:rsid w:val="00C7087E"/>
    <w:rsid w:val="00C71186"/>
    <w:rsid w:val="00C71A0B"/>
    <w:rsid w:val="00C73135"/>
    <w:rsid w:val="00C7386F"/>
    <w:rsid w:val="00C7398C"/>
    <w:rsid w:val="00C73B3A"/>
    <w:rsid w:val="00C73D40"/>
    <w:rsid w:val="00C747F6"/>
    <w:rsid w:val="00C750EE"/>
    <w:rsid w:val="00C764A1"/>
    <w:rsid w:val="00C770C7"/>
    <w:rsid w:val="00C77353"/>
    <w:rsid w:val="00C77643"/>
    <w:rsid w:val="00C77703"/>
    <w:rsid w:val="00C77B27"/>
    <w:rsid w:val="00C80C7E"/>
    <w:rsid w:val="00C81852"/>
    <w:rsid w:val="00C81D51"/>
    <w:rsid w:val="00C81ECE"/>
    <w:rsid w:val="00C821D0"/>
    <w:rsid w:val="00C82866"/>
    <w:rsid w:val="00C833C5"/>
    <w:rsid w:val="00C83644"/>
    <w:rsid w:val="00C837C1"/>
    <w:rsid w:val="00C83F9A"/>
    <w:rsid w:val="00C843AD"/>
    <w:rsid w:val="00C849B8"/>
    <w:rsid w:val="00C85949"/>
    <w:rsid w:val="00C85B8E"/>
    <w:rsid w:val="00C86052"/>
    <w:rsid w:val="00C86AA3"/>
    <w:rsid w:val="00C86DAB"/>
    <w:rsid w:val="00C87A10"/>
    <w:rsid w:val="00C87B8B"/>
    <w:rsid w:val="00C907E9"/>
    <w:rsid w:val="00C90986"/>
    <w:rsid w:val="00C90A4C"/>
    <w:rsid w:val="00C90C55"/>
    <w:rsid w:val="00C91FDD"/>
    <w:rsid w:val="00C925B8"/>
    <w:rsid w:val="00C92A1E"/>
    <w:rsid w:val="00C933D8"/>
    <w:rsid w:val="00C93454"/>
    <w:rsid w:val="00C934FC"/>
    <w:rsid w:val="00C93620"/>
    <w:rsid w:val="00C93688"/>
    <w:rsid w:val="00C9397E"/>
    <w:rsid w:val="00C93EB2"/>
    <w:rsid w:val="00C94024"/>
    <w:rsid w:val="00C94480"/>
    <w:rsid w:val="00C94E84"/>
    <w:rsid w:val="00C9591D"/>
    <w:rsid w:val="00C95C32"/>
    <w:rsid w:val="00C95C3D"/>
    <w:rsid w:val="00C96A26"/>
    <w:rsid w:val="00C9710B"/>
    <w:rsid w:val="00C9711A"/>
    <w:rsid w:val="00C973FA"/>
    <w:rsid w:val="00C97920"/>
    <w:rsid w:val="00C979D6"/>
    <w:rsid w:val="00CA1096"/>
    <w:rsid w:val="00CA168E"/>
    <w:rsid w:val="00CA1F40"/>
    <w:rsid w:val="00CA22F4"/>
    <w:rsid w:val="00CA24AE"/>
    <w:rsid w:val="00CA2619"/>
    <w:rsid w:val="00CA27CF"/>
    <w:rsid w:val="00CA2B13"/>
    <w:rsid w:val="00CA2B79"/>
    <w:rsid w:val="00CA2CAD"/>
    <w:rsid w:val="00CA3F65"/>
    <w:rsid w:val="00CA40C6"/>
    <w:rsid w:val="00CA41E3"/>
    <w:rsid w:val="00CA46AC"/>
    <w:rsid w:val="00CA5CF9"/>
    <w:rsid w:val="00CA68EA"/>
    <w:rsid w:val="00CA6A8E"/>
    <w:rsid w:val="00CA7896"/>
    <w:rsid w:val="00CB177B"/>
    <w:rsid w:val="00CB186F"/>
    <w:rsid w:val="00CB1B38"/>
    <w:rsid w:val="00CB1BBB"/>
    <w:rsid w:val="00CB2A97"/>
    <w:rsid w:val="00CB2B01"/>
    <w:rsid w:val="00CB3DCF"/>
    <w:rsid w:val="00CB3F6A"/>
    <w:rsid w:val="00CB41F2"/>
    <w:rsid w:val="00CB535E"/>
    <w:rsid w:val="00CB5654"/>
    <w:rsid w:val="00CB5EBC"/>
    <w:rsid w:val="00CB6569"/>
    <w:rsid w:val="00CB69BB"/>
    <w:rsid w:val="00CB7121"/>
    <w:rsid w:val="00CB7456"/>
    <w:rsid w:val="00CB75BE"/>
    <w:rsid w:val="00CB7EFB"/>
    <w:rsid w:val="00CB7F3C"/>
    <w:rsid w:val="00CC0497"/>
    <w:rsid w:val="00CC06F5"/>
    <w:rsid w:val="00CC0B43"/>
    <w:rsid w:val="00CC1A90"/>
    <w:rsid w:val="00CC2117"/>
    <w:rsid w:val="00CC218D"/>
    <w:rsid w:val="00CC2816"/>
    <w:rsid w:val="00CC2901"/>
    <w:rsid w:val="00CC343D"/>
    <w:rsid w:val="00CC3885"/>
    <w:rsid w:val="00CC3C72"/>
    <w:rsid w:val="00CC3D61"/>
    <w:rsid w:val="00CC3FD8"/>
    <w:rsid w:val="00CC4569"/>
    <w:rsid w:val="00CC4882"/>
    <w:rsid w:val="00CC492B"/>
    <w:rsid w:val="00CC4A7B"/>
    <w:rsid w:val="00CC4EA7"/>
    <w:rsid w:val="00CC513F"/>
    <w:rsid w:val="00CC5D70"/>
    <w:rsid w:val="00CC5F23"/>
    <w:rsid w:val="00CC618D"/>
    <w:rsid w:val="00CC6628"/>
    <w:rsid w:val="00CC67FB"/>
    <w:rsid w:val="00CC6867"/>
    <w:rsid w:val="00CC6B6F"/>
    <w:rsid w:val="00CC7483"/>
    <w:rsid w:val="00CC79D2"/>
    <w:rsid w:val="00CC7F4B"/>
    <w:rsid w:val="00CD035E"/>
    <w:rsid w:val="00CD048C"/>
    <w:rsid w:val="00CD06C2"/>
    <w:rsid w:val="00CD0998"/>
    <w:rsid w:val="00CD0A2E"/>
    <w:rsid w:val="00CD0FD4"/>
    <w:rsid w:val="00CD15C9"/>
    <w:rsid w:val="00CD1874"/>
    <w:rsid w:val="00CD1B24"/>
    <w:rsid w:val="00CD1C30"/>
    <w:rsid w:val="00CD1C5E"/>
    <w:rsid w:val="00CD2A45"/>
    <w:rsid w:val="00CD2FA3"/>
    <w:rsid w:val="00CD3A6A"/>
    <w:rsid w:val="00CD43EB"/>
    <w:rsid w:val="00CD45EB"/>
    <w:rsid w:val="00CD46CD"/>
    <w:rsid w:val="00CD5B51"/>
    <w:rsid w:val="00CD7EDE"/>
    <w:rsid w:val="00CE00A6"/>
    <w:rsid w:val="00CE0362"/>
    <w:rsid w:val="00CE0489"/>
    <w:rsid w:val="00CE13D8"/>
    <w:rsid w:val="00CE1F3F"/>
    <w:rsid w:val="00CE2F2A"/>
    <w:rsid w:val="00CE332A"/>
    <w:rsid w:val="00CE395F"/>
    <w:rsid w:val="00CE3B91"/>
    <w:rsid w:val="00CE44E6"/>
    <w:rsid w:val="00CE45A8"/>
    <w:rsid w:val="00CE4640"/>
    <w:rsid w:val="00CE497E"/>
    <w:rsid w:val="00CE4C02"/>
    <w:rsid w:val="00CE50FF"/>
    <w:rsid w:val="00CE56B9"/>
    <w:rsid w:val="00CE59A2"/>
    <w:rsid w:val="00CE5C3A"/>
    <w:rsid w:val="00CE6933"/>
    <w:rsid w:val="00CE6E78"/>
    <w:rsid w:val="00CE796C"/>
    <w:rsid w:val="00CE7B1E"/>
    <w:rsid w:val="00CE7ECA"/>
    <w:rsid w:val="00CF01A5"/>
    <w:rsid w:val="00CF1E10"/>
    <w:rsid w:val="00CF255B"/>
    <w:rsid w:val="00CF28DF"/>
    <w:rsid w:val="00CF34A5"/>
    <w:rsid w:val="00CF34AE"/>
    <w:rsid w:val="00CF3551"/>
    <w:rsid w:val="00CF3C8F"/>
    <w:rsid w:val="00CF42F5"/>
    <w:rsid w:val="00CF5024"/>
    <w:rsid w:val="00CF53B5"/>
    <w:rsid w:val="00CF5B4E"/>
    <w:rsid w:val="00CF5D4A"/>
    <w:rsid w:val="00CF5E4F"/>
    <w:rsid w:val="00CF614E"/>
    <w:rsid w:val="00CF6B0A"/>
    <w:rsid w:val="00CF79BE"/>
    <w:rsid w:val="00D00091"/>
    <w:rsid w:val="00D01386"/>
    <w:rsid w:val="00D01481"/>
    <w:rsid w:val="00D01E8E"/>
    <w:rsid w:val="00D01FAC"/>
    <w:rsid w:val="00D023A1"/>
    <w:rsid w:val="00D023CE"/>
    <w:rsid w:val="00D02614"/>
    <w:rsid w:val="00D0283E"/>
    <w:rsid w:val="00D02AEB"/>
    <w:rsid w:val="00D02B91"/>
    <w:rsid w:val="00D030EC"/>
    <w:rsid w:val="00D03329"/>
    <w:rsid w:val="00D035CE"/>
    <w:rsid w:val="00D03826"/>
    <w:rsid w:val="00D04252"/>
    <w:rsid w:val="00D044B4"/>
    <w:rsid w:val="00D04F49"/>
    <w:rsid w:val="00D04FA4"/>
    <w:rsid w:val="00D05B32"/>
    <w:rsid w:val="00D06250"/>
    <w:rsid w:val="00D06595"/>
    <w:rsid w:val="00D06907"/>
    <w:rsid w:val="00D06EEE"/>
    <w:rsid w:val="00D07821"/>
    <w:rsid w:val="00D07A32"/>
    <w:rsid w:val="00D07A33"/>
    <w:rsid w:val="00D113F3"/>
    <w:rsid w:val="00D12004"/>
    <w:rsid w:val="00D12D89"/>
    <w:rsid w:val="00D12F08"/>
    <w:rsid w:val="00D13867"/>
    <w:rsid w:val="00D13CE6"/>
    <w:rsid w:val="00D14023"/>
    <w:rsid w:val="00D1419C"/>
    <w:rsid w:val="00D144F3"/>
    <w:rsid w:val="00D14544"/>
    <w:rsid w:val="00D145F2"/>
    <w:rsid w:val="00D14B78"/>
    <w:rsid w:val="00D15228"/>
    <w:rsid w:val="00D1596D"/>
    <w:rsid w:val="00D15FBF"/>
    <w:rsid w:val="00D16617"/>
    <w:rsid w:val="00D16809"/>
    <w:rsid w:val="00D1713B"/>
    <w:rsid w:val="00D177FE"/>
    <w:rsid w:val="00D20835"/>
    <w:rsid w:val="00D20F81"/>
    <w:rsid w:val="00D2171B"/>
    <w:rsid w:val="00D21846"/>
    <w:rsid w:val="00D21E79"/>
    <w:rsid w:val="00D22A48"/>
    <w:rsid w:val="00D22B21"/>
    <w:rsid w:val="00D2314D"/>
    <w:rsid w:val="00D23901"/>
    <w:rsid w:val="00D240A3"/>
    <w:rsid w:val="00D24455"/>
    <w:rsid w:val="00D2471B"/>
    <w:rsid w:val="00D24B15"/>
    <w:rsid w:val="00D24DD9"/>
    <w:rsid w:val="00D25367"/>
    <w:rsid w:val="00D253C1"/>
    <w:rsid w:val="00D25466"/>
    <w:rsid w:val="00D2547D"/>
    <w:rsid w:val="00D25556"/>
    <w:rsid w:val="00D2581A"/>
    <w:rsid w:val="00D25BA2"/>
    <w:rsid w:val="00D25D23"/>
    <w:rsid w:val="00D303EF"/>
    <w:rsid w:val="00D30D36"/>
    <w:rsid w:val="00D31A2B"/>
    <w:rsid w:val="00D324C0"/>
    <w:rsid w:val="00D3275B"/>
    <w:rsid w:val="00D32E5E"/>
    <w:rsid w:val="00D33A99"/>
    <w:rsid w:val="00D344D4"/>
    <w:rsid w:val="00D35499"/>
    <w:rsid w:val="00D35992"/>
    <w:rsid w:val="00D35D74"/>
    <w:rsid w:val="00D3602D"/>
    <w:rsid w:val="00D37A03"/>
    <w:rsid w:val="00D4030C"/>
    <w:rsid w:val="00D40571"/>
    <w:rsid w:val="00D40591"/>
    <w:rsid w:val="00D40C7B"/>
    <w:rsid w:val="00D413EA"/>
    <w:rsid w:val="00D4149F"/>
    <w:rsid w:val="00D419CE"/>
    <w:rsid w:val="00D4205A"/>
    <w:rsid w:val="00D4238B"/>
    <w:rsid w:val="00D428F3"/>
    <w:rsid w:val="00D430BB"/>
    <w:rsid w:val="00D43FE7"/>
    <w:rsid w:val="00D4468D"/>
    <w:rsid w:val="00D45095"/>
    <w:rsid w:val="00D456FA"/>
    <w:rsid w:val="00D457D3"/>
    <w:rsid w:val="00D4625C"/>
    <w:rsid w:val="00D46832"/>
    <w:rsid w:val="00D46A63"/>
    <w:rsid w:val="00D46D71"/>
    <w:rsid w:val="00D46F80"/>
    <w:rsid w:val="00D47700"/>
    <w:rsid w:val="00D47B6B"/>
    <w:rsid w:val="00D5002C"/>
    <w:rsid w:val="00D500B7"/>
    <w:rsid w:val="00D502D9"/>
    <w:rsid w:val="00D506A9"/>
    <w:rsid w:val="00D50A83"/>
    <w:rsid w:val="00D50DD5"/>
    <w:rsid w:val="00D50E9C"/>
    <w:rsid w:val="00D52058"/>
    <w:rsid w:val="00D526E1"/>
    <w:rsid w:val="00D529ED"/>
    <w:rsid w:val="00D52F6B"/>
    <w:rsid w:val="00D539A0"/>
    <w:rsid w:val="00D53FB0"/>
    <w:rsid w:val="00D5499B"/>
    <w:rsid w:val="00D55A76"/>
    <w:rsid w:val="00D55B45"/>
    <w:rsid w:val="00D55BE1"/>
    <w:rsid w:val="00D55E61"/>
    <w:rsid w:val="00D55F59"/>
    <w:rsid w:val="00D562A9"/>
    <w:rsid w:val="00D5644C"/>
    <w:rsid w:val="00D5648F"/>
    <w:rsid w:val="00D57213"/>
    <w:rsid w:val="00D574CD"/>
    <w:rsid w:val="00D5751C"/>
    <w:rsid w:val="00D57D36"/>
    <w:rsid w:val="00D60BE3"/>
    <w:rsid w:val="00D60E6B"/>
    <w:rsid w:val="00D610FA"/>
    <w:rsid w:val="00D616B6"/>
    <w:rsid w:val="00D62693"/>
    <w:rsid w:val="00D62BE9"/>
    <w:rsid w:val="00D637FC"/>
    <w:rsid w:val="00D64306"/>
    <w:rsid w:val="00D6433D"/>
    <w:rsid w:val="00D65046"/>
    <w:rsid w:val="00D65A6F"/>
    <w:rsid w:val="00D66221"/>
    <w:rsid w:val="00D664F8"/>
    <w:rsid w:val="00D669BE"/>
    <w:rsid w:val="00D66A3A"/>
    <w:rsid w:val="00D66C1F"/>
    <w:rsid w:val="00D670E0"/>
    <w:rsid w:val="00D67C18"/>
    <w:rsid w:val="00D718D1"/>
    <w:rsid w:val="00D721B2"/>
    <w:rsid w:val="00D72860"/>
    <w:rsid w:val="00D729A0"/>
    <w:rsid w:val="00D72B2F"/>
    <w:rsid w:val="00D730CA"/>
    <w:rsid w:val="00D73116"/>
    <w:rsid w:val="00D73364"/>
    <w:rsid w:val="00D7348D"/>
    <w:rsid w:val="00D740AA"/>
    <w:rsid w:val="00D74648"/>
    <w:rsid w:val="00D749EA"/>
    <w:rsid w:val="00D75CBE"/>
    <w:rsid w:val="00D760CC"/>
    <w:rsid w:val="00D763D1"/>
    <w:rsid w:val="00D76C7D"/>
    <w:rsid w:val="00D77240"/>
    <w:rsid w:val="00D779A6"/>
    <w:rsid w:val="00D77B73"/>
    <w:rsid w:val="00D8097A"/>
    <w:rsid w:val="00D80DE0"/>
    <w:rsid w:val="00D813E9"/>
    <w:rsid w:val="00D81E33"/>
    <w:rsid w:val="00D8227D"/>
    <w:rsid w:val="00D82332"/>
    <w:rsid w:val="00D825DB"/>
    <w:rsid w:val="00D827AC"/>
    <w:rsid w:val="00D82B63"/>
    <w:rsid w:val="00D82FE5"/>
    <w:rsid w:val="00D83062"/>
    <w:rsid w:val="00D8313E"/>
    <w:rsid w:val="00D8322E"/>
    <w:rsid w:val="00D83E77"/>
    <w:rsid w:val="00D8404E"/>
    <w:rsid w:val="00D8439E"/>
    <w:rsid w:val="00D84593"/>
    <w:rsid w:val="00D85397"/>
    <w:rsid w:val="00D85403"/>
    <w:rsid w:val="00D8546C"/>
    <w:rsid w:val="00D85554"/>
    <w:rsid w:val="00D859E8"/>
    <w:rsid w:val="00D86226"/>
    <w:rsid w:val="00D86921"/>
    <w:rsid w:val="00D8694C"/>
    <w:rsid w:val="00D86D52"/>
    <w:rsid w:val="00D86EB5"/>
    <w:rsid w:val="00D86F7E"/>
    <w:rsid w:val="00D8725F"/>
    <w:rsid w:val="00D8792E"/>
    <w:rsid w:val="00D87981"/>
    <w:rsid w:val="00D90695"/>
    <w:rsid w:val="00D912F5"/>
    <w:rsid w:val="00D914D6"/>
    <w:rsid w:val="00D919C3"/>
    <w:rsid w:val="00D92059"/>
    <w:rsid w:val="00D9356B"/>
    <w:rsid w:val="00D94052"/>
    <w:rsid w:val="00D94389"/>
    <w:rsid w:val="00D94485"/>
    <w:rsid w:val="00D94652"/>
    <w:rsid w:val="00D956E8"/>
    <w:rsid w:val="00D957D3"/>
    <w:rsid w:val="00D965A7"/>
    <w:rsid w:val="00D96CDF"/>
    <w:rsid w:val="00D96E4D"/>
    <w:rsid w:val="00D9728E"/>
    <w:rsid w:val="00DA00AE"/>
    <w:rsid w:val="00DA0637"/>
    <w:rsid w:val="00DA089C"/>
    <w:rsid w:val="00DA0D5C"/>
    <w:rsid w:val="00DA1152"/>
    <w:rsid w:val="00DA1F79"/>
    <w:rsid w:val="00DA2A58"/>
    <w:rsid w:val="00DA3900"/>
    <w:rsid w:val="00DA42E9"/>
    <w:rsid w:val="00DA4F1D"/>
    <w:rsid w:val="00DA5050"/>
    <w:rsid w:val="00DA5234"/>
    <w:rsid w:val="00DA567A"/>
    <w:rsid w:val="00DA5A48"/>
    <w:rsid w:val="00DA5B4B"/>
    <w:rsid w:val="00DA7714"/>
    <w:rsid w:val="00DA7CA8"/>
    <w:rsid w:val="00DA7EEE"/>
    <w:rsid w:val="00DB08C0"/>
    <w:rsid w:val="00DB0F85"/>
    <w:rsid w:val="00DB177F"/>
    <w:rsid w:val="00DB17A3"/>
    <w:rsid w:val="00DB1A44"/>
    <w:rsid w:val="00DB21D3"/>
    <w:rsid w:val="00DB22F1"/>
    <w:rsid w:val="00DB2364"/>
    <w:rsid w:val="00DB253B"/>
    <w:rsid w:val="00DB2DEE"/>
    <w:rsid w:val="00DB2E38"/>
    <w:rsid w:val="00DB332C"/>
    <w:rsid w:val="00DB3F15"/>
    <w:rsid w:val="00DB4FA2"/>
    <w:rsid w:val="00DB5650"/>
    <w:rsid w:val="00DB6213"/>
    <w:rsid w:val="00DB64F6"/>
    <w:rsid w:val="00DB6844"/>
    <w:rsid w:val="00DB6B62"/>
    <w:rsid w:val="00DB6C45"/>
    <w:rsid w:val="00DB77D2"/>
    <w:rsid w:val="00DB7A79"/>
    <w:rsid w:val="00DB7C69"/>
    <w:rsid w:val="00DC0292"/>
    <w:rsid w:val="00DC0876"/>
    <w:rsid w:val="00DC08A5"/>
    <w:rsid w:val="00DC0E2B"/>
    <w:rsid w:val="00DC12F7"/>
    <w:rsid w:val="00DC17D0"/>
    <w:rsid w:val="00DC2553"/>
    <w:rsid w:val="00DC2A16"/>
    <w:rsid w:val="00DC2DC7"/>
    <w:rsid w:val="00DC30FC"/>
    <w:rsid w:val="00DC31F6"/>
    <w:rsid w:val="00DC3566"/>
    <w:rsid w:val="00DC3B1D"/>
    <w:rsid w:val="00DC45F3"/>
    <w:rsid w:val="00DC4FEB"/>
    <w:rsid w:val="00DC504D"/>
    <w:rsid w:val="00DC50EF"/>
    <w:rsid w:val="00DC625A"/>
    <w:rsid w:val="00DC6B76"/>
    <w:rsid w:val="00DC6C71"/>
    <w:rsid w:val="00DC76B8"/>
    <w:rsid w:val="00DC7A29"/>
    <w:rsid w:val="00DC7A39"/>
    <w:rsid w:val="00DD0DE1"/>
    <w:rsid w:val="00DD34B8"/>
    <w:rsid w:val="00DD48D4"/>
    <w:rsid w:val="00DD494F"/>
    <w:rsid w:val="00DD4A72"/>
    <w:rsid w:val="00DD4ED5"/>
    <w:rsid w:val="00DD5CA3"/>
    <w:rsid w:val="00DD6CB9"/>
    <w:rsid w:val="00DD6D09"/>
    <w:rsid w:val="00DD7D51"/>
    <w:rsid w:val="00DE0035"/>
    <w:rsid w:val="00DE029B"/>
    <w:rsid w:val="00DE0997"/>
    <w:rsid w:val="00DE0A4D"/>
    <w:rsid w:val="00DE1BFF"/>
    <w:rsid w:val="00DE20A3"/>
    <w:rsid w:val="00DE2177"/>
    <w:rsid w:val="00DE23E1"/>
    <w:rsid w:val="00DE2601"/>
    <w:rsid w:val="00DE2F2A"/>
    <w:rsid w:val="00DE3677"/>
    <w:rsid w:val="00DE52B2"/>
    <w:rsid w:val="00DE60D1"/>
    <w:rsid w:val="00DE640B"/>
    <w:rsid w:val="00DE6F1B"/>
    <w:rsid w:val="00DE7A0A"/>
    <w:rsid w:val="00DF02CB"/>
    <w:rsid w:val="00DF043F"/>
    <w:rsid w:val="00DF11F9"/>
    <w:rsid w:val="00DF16C2"/>
    <w:rsid w:val="00DF19D9"/>
    <w:rsid w:val="00DF258B"/>
    <w:rsid w:val="00DF2BC3"/>
    <w:rsid w:val="00DF2CBE"/>
    <w:rsid w:val="00DF2FCF"/>
    <w:rsid w:val="00DF2FD9"/>
    <w:rsid w:val="00DF334A"/>
    <w:rsid w:val="00DF3378"/>
    <w:rsid w:val="00DF3B87"/>
    <w:rsid w:val="00DF3E95"/>
    <w:rsid w:val="00DF3F3E"/>
    <w:rsid w:val="00DF48CC"/>
    <w:rsid w:val="00DF4FDB"/>
    <w:rsid w:val="00DF5588"/>
    <w:rsid w:val="00DF5CE6"/>
    <w:rsid w:val="00DF5FF2"/>
    <w:rsid w:val="00DF618E"/>
    <w:rsid w:val="00DF6880"/>
    <w:rsid w:val="00DF6BD6"/>
    <w:rsid w:val="00DF73A3"/>
    <w:rsid w:val="00DF76B1"/>
    <w:rsid w:val="00DF7A0A"/>
    <w:rsid w:val="00DF7B64"/>
    <w:rsid w:val="00DF7CAB"/>
    <w:rsid w:val="00E00B5D"/>
    <w:rsid w:val="00E00C81"/>
    <w:rsid w:val="00E01BF4"/>
    <w:rsid w:val="00E0204C"/>
    <w:rsid w:val="00E021CA"/>
    <w:rsid w:val="00E022DE"/>
    <w:rsid w:val="00E025AC"/>
    <w:rsid w:val="00E027AB"/>
    <w:rsid w:val="00E03782"/>
    <w:rsid w:val="00E042B7"/>
    <w:rsid w:val="00E05263"/>
    <w:rsid w:val="00E06050"/>
    <w:rsid w:val="00E06C7F"/>
    <w:rsid w:val="00E0775C"/>
    <w:rsid w:val="00E07EBF"/>
    <w:rsid w:val="00E104A8"/>
    <w:rsid w:val="00E106E5"/>
    <w:rsid w:val="00E11245"/>
    <w:rsid w:val="00E11563"/>
    <w:rsid w:val="00E115C2"/>
    <w:rsid w:val="00E11F57"/>
    <w:rsid w:val="00E12139"/>
    <w:rsid w:val="00E126AD"/>
    <w:rsid w:val="00E12DFB"/>
    <w:rsid w:val="00E13C5A"/>
    <w:rsid w:val="00E13D9D"/>
    <w:rsid w:val="00E13DBE"/>
    <w:rsid w:val="00E13F57"/>
    <w:rsid w:val="00E140F6"/>
    <w:rsid w:val="00E14EE2"/>
    <w:rsid w:val="00E1545A"/>
    <w:rsid w:val="00E1589B"/>
    <w:rsid w:val="00E1595D"/>
    <w:rsid w:val="00E15976"/>
    <w:rsid w:val="00E16B66"/>
    <w:rsid w:val="00E16C56"/>
    <w:rsid w:val="00E16F15"/>
    <w:rsid w:val="00E17ADB"/>
    <w:rsid w:val="00E206DA"/>
    <w:rsid w:val="00E20742"/>
    <w:rsid w:val="00E20D0D"/>
    <w:rsid w:val="00E20D10"/>
    <w:rsid w:val="00E20DD8"/>
    <w:rsid w:val="00E215A9"/>
    <w:rsid w:val="00E231F3"/>
    <w:rsid w:val="00E2365D"/>
    <w:rsid w:val="00E24EA6"/>
    <w:rsid w:val="00E250A3"/>
    <w:rsid w:val="00E25C5A"/>
    <w:rsid w:val="00E2693F"/>
    <w:rsid w:val="00E26B80"/>
    <w:rsid w:val="00E27D51"/>
    <w:rsid w:val="00E3116F"/>
    <w:rsid w:val="00E317A6"/>
    <w:rsid w:val="00E3234F"/>
    <w:rsid w:val="00E325A6"/>
    <w:rsid w:val="00E326AC"/>
    <w:rsid w:val="00E33034"/>
    <w:rsid w:val="00E3337D"/>
    <w:rsid w:val="00E33637"/>
    <w:rsid w:val="00E33A1B"/>
    <w:rsid w:val="00E3429B"/>
    <w:rsid w:val="00E350D2"/>
    <w:rsid w:val="00E35F9C"/>
    <w:rsid w:val="00E36A8A"/>
    <w:rsid w:val="00E36D8C"/>
    <w:rsid w:val="00E36F16"/>
    <w:rsid w:val="00E37325"/>
    <w:rsid w:val="00E3742D"/>
    <w:rsid w:val="00E379C6"/>
    <w:rsid w:val="00E403C0"/>
    <w:rsid w:val="00E40F40"/>
    <w:rsid w:val="00E419C2"/>
    <w:rsid w:val="00E42258"/>
    <w:rsid w:val="00E422EF"/>
    <w:rsid w:val="00E438CE"/>
    <w:rsid w:val="00E43D44"/>
    <w:rsid w:val="00E440C7"/>
    <w:rsid w:val="00E446F1"/>
    <w:rsid w:val="00E44FF4"/>
    <w:rsid w:val="00E45C9C"/>
    <w:rsid w:val="00E463D8"/>
    <w:rsid w:val="00E46828"/>
    <w:rsid w:val="00E473D2"/>
    <w:rsid w:val="00E47C4F"/>
    <w:rsid w:val="00E47E4C"/>
    <w:rsid w:val="00E5036F"/>
    <w:rsid w:val="00E5097E"/>
    <w:rsid w:val="00E50A96"/>
    <w:rsid w:val="00E50F28"/>
    <w:rsid w:val="00E514C7"/>
    <w:rsid w:val="00E524C3"/>
    <w:rsid w:val="00E52824"/>
    <w:rsid w:val="00E528C3"/>
    <w:rsid w:val="00E52AED"/>
    <w:rsid w:val="00E534D6"/>
    <w:rsid w:val="00E54875"/>
    <w:rsid w:val="00E5506A"/>
    <w:rsid w:val="00E556D4"/>
    <w:rsid w:val="00E560FE"/>
    <w:rsid w:val="00E56173"/>
    <w:rsid w:val="00E56961"/>
    <w:rsid w:val="00E57213"/>
    <w:rsid w:val="00E57478"/>
    <w:rsid w:val="00E5787C"/>
    <w:rsid w:val="00E57F49"/>
    <w:rsid w:val="00E60AA3"/>
    <w:rsid w:val="00E6135E"/>
    <w:rsid w:val="00E61B11"/>
    <w:rsid w:val="00E623CF"/>
    <w:rsid w:val="00E62737"/>
    <w:rsid w:val="00E645A5"/>
    <w:rsid w:val="00E64A0F"/>
    <w:rsid w:val="00E64B37"/>
    <w:rsid w:val="00E653FF"/>
    <w:rsid w:val="00E65A3A"/>
    <w:rsid w:val="00E65A6E"/>
    <w:rsid w:val="00E6657A"/>
    <w:rsid w:val="00E674C8"/>
    <w:rsid w:val="00E67858"/>
    <w:rsid w:val="00E67A18"/>
    <w:rsid w:val="00E67B63"/>
    <w:rsid w:val="00E7066B"/>
    <w:rsid w:val="00E70B4B"/>
    <w:rsid w:val="00E711FA"/>
    <w:rsid w:val="00E717D5"/>
    <w:rsid w:val="00E71FD3"/>
    <w:rsid w:val="00E7241F"/>
    <w:rsid w:val="00E724C2"/>
    <w:rsid w:val="00E75529"/>
    <w:rsid w:val="00E75B80"/>
    <w:rsid w:val="00E75EF0"/>
    <w:rsid w:val="00E76049"/>
    <w:rsid w:val="00E76878"/>
    <w:rsid w:val="00E77326"/>
    <w:rsid w:val="00E77763"/>
    <w:rsid w:val="00E77C39"/>
    <w:rsid w:val="00E77D56"/>
    <w:rsid w:val="00E8017A"/>
    <w:rsid w:val="00E809A7"/>
    <w:rsid w:val="00E81B9F"/>
    <w:rsid w:val="00E81D96"/>
    <w:rsid w:val="00E81E8D"/>
    <w:rsid w:val="00E823F9"/>
    <w:rsid w:val="00E82618"/>
    <w:rsid w:val="00E82DB0"/>
    <w:rsid w:val="00E83520"/>
    <w:rsid w:val="00E842DC"/>
    <w:rsid w:val="00E844F3"/>
    <w:rsid w:val="00E85227"/>
    <w:rsid w:val="00E8525E"/>
    <w:rsid w:val="00E85655"/>
    <w:rsid w:val="00E8587B"/>
    <w:rsid w:val="00E85AD1"/>
    <w:rsid w:val="00E85E33"/>
    <w:rsid w:val="00E86170"/>
    <w:rsid w:val="00E861FE"/>
    <w:rsid w:val="00E864D3"/>
    <w:rsid w:val="00E9027C"/>
    <w:rsid w:val="00E9111A"/>
    <w:rsid w:val="00E921AB"/>
    <w:rsid w:val="00E92928"/>
    <w:rsid w:val="00E934BC"/>
    <w:rsid w:val="00E93858"/>
    <w:rsid w:val="00E93E39"/>
    <w:rsid w:val="00E944C5"/>
    <w:rsid w:val="00E947E1"/>
    <w:rsid w:val="00E94912"/>
    <w:rsid w:val="00E95346"/>
    <w:rsid w:val="00E95358"/>
    <w:rsid w:val="00E95377"/>
    <w:rsid w:val="00E95DD9"/>
    <w:rsid w:val="00E95F6B"/>
    <w:rsid w:val="00E96309"/>
    <w:rsid w:val="00E964E3"/>
    <w:rsid w:val="00E96716"/>
    <w:rsid w:val="00E9773D"/>
    <w:rsid w:val="00E978C0"/>
    <w:rsid w:val="00E97C64"/>
    <w:rsid w:val="00E97F5A"/>
    <w:rsid w:val="00EA0703"/>
    <w:rsid w:val="00EA095E"/>
    <w:rsid w:val="00EA0CC2"/>
    <w:rsid w:val="00EA16C4"/>
    <w:rsid w:val="00EA22DD"/>
    <w:rsid w:val="00EA2937"/>
    <w:rsid w:val="00EA333C"/>
    <w:rsid w:val="00EA3924"/>
    <w:rsid w:val="00EA3BFE"/>
    <w:rsid w:val="00EA42A5"/>
    <w:rsid w:val="00EA4A94"/>
    <w:rsid w:val="00EA4EE9"/>
    <w:rsid w:val="00EA541F"/>
    <w:rsid w:val="00EA61E3"/>
    <w:rsid w:val="00EA666D"/>
    <w:rsid w:val="00EA72FC"/>
    <w:rsid w:val="00EA7AC9"/>
    <w:rsid w:val="00EA7BDD"/>
    <w:rsid w:val="00EA7E2C"/>
    <w:rsid w:val="00EB0E2A"/>
    <w:rsid w:val="00EB0EF5"/>
    <w:rsid w:val="00EB10A0"/>
    <w:rsid w:val="00EB19F7"/>
    <w:rsid w:val="00EB1A21"/>
    <w:rsid w:val="00EB1F00"/>
    <w:rsid w:val="00EB1F8B"/>
    <w:rsid w:val="00EB2823"/>
    <w:rsid w:val="00EB2C8A"/>
    <w:rsid w:val="00EB3782"/>
    <w:rsid w:val="00EB3829"/>
    <w:rsid w:val="00EB40DE"/>
    <w:rsid w:val="00EB5121"/>
    <w:rsid w:val="00EB567D"/>
    <w:rsid w:val="00EB5B75"/>
    <w:rsid w:val="00EB64F4"/>
    <w:rsid w:val="00EB68F2"/>
    <w:rsid w:val="00EB72C8"/>
    <w:rsid w:val="00EB7445"/>
    <w:rsid w:val="00EB7499"/>
    <w:rsid w:val="00EB777C"/>
    <w:rsid w:val="00EB7B2B"/>
    <w:rsid w:val="00EC05BE"/>
    <w:rsid w:val="00EC0B39"/>
    <w:rsid w:val="00EC0B7B"/>
    <w:rsid w:val="00EC11EE"/>
    <w:rsid w:val="00EC14FF"/>
    <w:rsid w:val="00EC15F4"/>
    <w:rsid w:val="00EC2573"/>
    <w:rsid w:val="00EC266B"/>
    <w:rsid w:val="00EC4791"/>
    <w:rsid w:val="00EC5DA1"/>
    <w:rsid w:val="00EC63EF"/>
    <w:rsid w:val="00EC6522"/>
    <w:rsid w:val="00EC7585"/>
    <w:rsid w:val="00ED0292"/>
    <w:rsid w:val="00ED064B"/>
    <w:rsid w:val="00ED0D35"/>
    <w:rsid w:val="00ED0D5A"/>
    <w:rsid w:val="00ED0D6A"/>
    <w:rsid w:val="00ED1610"/>
    <w:rsid w:val="00ED17EC"/>
    <w:rsid w:val="00ED1FF8"/>
    <w:rsid w:val="00ED2BEB"/>
    <w:rsid w:val="00ED4521"/>
    <w:rsid w:val="00ED48D9"/>
    <w:rsid w:val="00ED48FB"/>
    <w:rsid w:val="00ED4CBE"/>
    <w:rsid w:val="00ED5679"/>
    <w:rsid w:val="00ED5B7D"/>
    <w:rsid w:val="00ED5BEF"/>
    <w:rsid w:val="00ED5EBF"/>
    <w:rsid w:val="00ED67E3"/>
    <w:rsid w:val="00ED6A9A"/>
    <w:rsid w:val="00ED78D9"/>
    <w:rsid w:val="00EE0240"/>
    <w:rsid w:val="00EE08B2"/>
    <w:rsid w:val="00EE0ED0"/>
    <w:rsid w:val="00EE179A"/>
    <w:rsid w:val="00EE18BB"/>
    <w:rsid w:val="00EE1C92"/>
    <w:rsid w:val="00EE1DFE"/>
    <w:rsid w:val="00EE2390"/>
    <w:rsid w:val="00EE23AB"/>
    <w:rsid w:val="00EE2422"/>
    <w:rsid w:val="00EE2518"/>
    <w:rsid w:val="00EE2E95"/>
    <w:rsid w:val="00EE3237"/>
    <w:rsid w:val="00EE3740"/>
    <w:rsid w:val="00EE3884"/>
    <w:rsid w:val="00EE3C29"/>
    <w:rsid w:val="00EE4585"/>
    <w:rsid w:val="00EE493C"/>
    <w:rsid w:val="00EE4988"/>
    <w:rsid w:val="00EE4FDE"/>
    <w:rsid w:val="00EE5CD2"/>
    <w:rsid w:val="00EE6088"/>
    <w:rsid w:val="00EE66E5"/>
    <w:rsid w:val="00EE6D5F"/>
    <w:rsid w:val="00EF0624"/>
    <w:rsid w:val="00EF1119"/>
    <w:rsid w:val="00EF1C8C"/>
    <w:rsid w:val="00EF33DC"/>
    <w:rsid w:val="00EF3542"/>
    <w:rsid w:val="00EF3829"/>
    <w:rsid w:val="00EF3C2A"/>
    <w:rsid w:val="00EF4245"/>
    <w:rsid w:val="00EF44EF"/>
    <w:rsid w:val="00EF49E7"/>
    <w:rsid w:val="00EF4D74"/>
    <w:rsid w:val="00EF6382"/>
    <w:rsid w:val="00EF68AE"/>
    <w:rsid w:val="00EF6B24"/>
    <w:rsid w:val="00EF6C51"/>
    <w:rsid w:val="00EF6FD5"/>
    <w:rsid w:val="00EF7401"/>
    <w:rsid w:val="00EF7526"/>
    <w:rsid w:val="00EF7823"/>
    <w:rsid w:val="00EF78E1"/>
    <w:rsid w:val="00F008AA"/>
    <w:rsid w:val="00F00A64"/>
    <w:rsid w:val="00F00CC1"/>
    <w:rsid w:val="00F0148B"/>
    <w:rsid w:val="00F0183A"/>
    <w:rsid w:val="00F029A5"/>
    <w:rsid w:val="00F02DA0"/>
    <w:rsid w:val="00F031F0"/>
    <w:rsid w:val="00F03807"/>
    <w:rsid w:val="00F04043"/>
    <w:rsid w:val="00F04A8C"/>
    <w:rsid w:val="00F04F64"/>
    <w:rsid w:val="00F05252"/>
    <w:rsid w:val="00F057E4"/>
    <w:rsid w:val="00F05995"/>
    <w:rsid w:val="00F066B1"/>
    <w:rsid w:val="00F06F92"/>
    <w:rsid w:val="00F07125"/>
    <w:rsid w:val="00F10193"/>
    <w:rsid w:val="00F101B4"/>
    <w:rsid w:val="00F10464"/>
    <w:rsid w:val="00F10B46"/>
    <w:rsid w:val="00F11261"/>
    <w:rsid w:val="00F114D5"/>
    <w:rsid w:val="00F11527"/>
    <w:rsid w:val="00F122A2"/>
    <w:rsid w:val="00F12433"/>
    <w:rsid w:val="00F1254B"/>
    <w:rsid w:val="00F126AC"/>
    <w:rsid w:val="00F13C16"/>
    <w:rsid w:val="00F13D0C"/>
    <w:rsid w:val="00F13DD0"/>
    <w:rsid w:val="00F1413F"/>
    <w:rsid w:val="00F14AE7"/>
    <w:rsid w:val="00F150E0"/>
    <w:rsid w:val="00F1539A"/>
    <w:rsid w:val="00F1548B"/>
    <w:rsid w:val="00F156AC"/>
    <w:rsid w:val="00F161A5"/>
    <w:rsid w:val="00F167ED"/>
    <w:rsid w:val="00F16AFF"/>
    <w:rsid w:val="00F16D75"/>
    <w:rsid w:val="00F200E6"/>
    <w:rsid w:val="00F20C33"/>
    <w:rsid w:val="00F20DA5"/>
    <w:rsid w:val="00F20DAB"/>
    <w:rsid w:val="00F215E5"/>
    <w:rsid w:val="00F216F5"/>
    <w:rsid w:val="00F21979"/>
    <w:rsid w:val="00F22777"/>
    <w:rsid w:val="00F2394A"/>
    <w:rsid w:val="00F23BBC"/>
    <w:rsid w:val="00F24D40"/>
    <w:rsid w:val="00F252DE"/>
    <w:rsid w:val="00F25771"/>
    <w:rsid w:val="00F25CA8"/>
    <w:rsid w:val="00F265E5"/>
    <w:rsid w:val="00F2697E"/>
    <w:rsid w:val="00F26A78"/>
    <w:rsid w:val="00F26BE3"/>
    <w:rsid w:val="00F26E8D"/>
    <w:rsid w:val="00F26EA5"/>
    <w:rsid w:val="00F27821"/>
    <w:rsid w:val="00F27EEE"/>
    <w:rsid w:val="00F3000B"/>
    <w:rsid w:val="00F30562"/>
    <w:rsid w:val="00F306B6"/>
    <w:rsid w:val="00F314BD"/>
    <w:rsid w:val="00F31E4F"/>
    <w:rsid w:val="00F32944"/>
    <w:rsid w:val="00F33330"/>
    <w:rsid w:val="00F333FC"/>
    <w:rsid w:val="00F33920"/>
    <w:rsid w:val="00F34BBF"/>
    <w:rsid w:val="00F34BDB"/>
    <w:rsid w:val="00F34E0F"/>
    <w:rsid w:val="00F362AD"/>
    <w:rsid w:val="00F367DF"/>
    <w:rsid w:val="00F36C24"/>
    <w:rsid w:val="00F36DF6"/>
    <w:rsid w:val="00F376EC"/>
    <w:rsid w:val="00F37897"/>
    <w:rsid w:val="00F37BFC"/>
    <w:rsid w:val="00F405EE"/>
    <w:rsid w:val="00F406F4"/>
    <w:rsid w:val="00F40E6B"/>
    <w:rsid w:val="00F41433"/>
    <w:rsid w:val="00F41A4E"/>
    <w:rsid w:val="00F41C3A"/>
    <w:rsid w:val="00F41F72"/>
    <w:rsid w:val="00F42397"/>
    <w:rsid w:val="00F4312D"/>
    <w:rsid w:val="00F43199"/>
    <w:rsid w:val="00F43B6E"/>
    <w:rsid w:val="00F44963"/>
    <w:rsid w:val="00F44B72"/>
    <w:rsid w:val="00F456CB"/>
    <w:rsid w:val="00F45DB8"/>
    <w:rsid w:val="00F45E0A"/>
    <w:rsid w:val="00F45FCB"/>
    <w:rsid w:val="00F473D4"/>
    <w:rsid w:val="00F476B8"/>
    <w:rsid w:val="00F50C2D"/>
    <w:rsid w:val="00F50CB5"/>
    <w:rsid w:val="00F5129D"/>
    <w:rsid w:val="00F51EF8"/>
    <w:rsid w:val="00F52148"/>
    <w:rsid w:val="00F527D9"/>
    <w:rsid w:val="00F529B2"/>
    <w:rsid w:val="00F52C67"/>
    <w:rsid w:val="00F5363D"/>
    <w:rsid w:val="00F5402D"/>
    <w:rsid w:val="00F542F6"/>
    <w:rsid w:val="00F5482B"/>
    <w:rsid w:val="00F556A9"/>
    <w:rsid w:val="00F558B2"/>
    <w:rsid w:val="00F559F9"/>
    <w:rsid w:val="00F55AA7"/>
    <w:rsid w:val="00F569C2"/>
    <w:rsid w:val="00F56E2B"/>
    <w:rsid w:val="00F56FE6"/>
    <w:rsid w:val="00F570D6"/>
    <w:rsid w:val="00F577FE"/>
    <w:rsid w:val="00F57A4E"/>
    <w:rsid w:val="00F57B68"/>
    <w:rsid w:val="00F61195"/>
    <w:rsid w:val="00F6156D"/>
    <w:rsid w:val="00F617FD"/>
    <w:rsid w:val="00F619D0"/>
    <w:rsid w:val="00F6211B"/>
    <w:rsid w:val="00F62413"/>
    <w:rsid w:val="00F62FD6"/>
    <w:rsid w:val="00F6425E"/>
    <w:rsid w:val="00F6449F"/>
    <w:rsid w:val="00F6453D"/>
    <w:rsid w:val="00F64E8C"/>
    <w:rsid w:val="00F65102"/>
    <w:rsid w:val="00F65116"/>
    <w:rsid w:val="00F65677"/>
    <w:rsid w:val="00F656CC"/>
    <w:rsid w:val="00F65EFC"/>
    <w:rsid w:val="00F6606C"/>
    <w:rsid w:val="00F663D8"/>
    <w:rsid w:val="00F664E2"/>
    <w:rsid w:val="00F66B9F"/>
    <w:rsid w:val="00F671C3"/>
    <w:rsid w:val="00F6745F"/>
    <w:rsid w:val="00F67B65"/>
    <w:rsid w:val="00F67EA3"/>
    <w:rsid w:val="00F70525"/>
    <w:rsid w:val="00F70B64"/>
    <w:rsid w:val="00F72617"/>
    <w:rsid w:val="00F74A10"/>
    <w:rsid w:val="00F74C80"/>
    <w:rsid w:val="00F755D8"/>
    <w:rsid w:val="00F75681"/>
    <w:rsid w:val="00F76543"/>
    <w:rsid w:val="00F76B8A"/>
    <w:rsid w:val="00F77781"/>
    <w:rsid w:val="00F77AD1"/>
    <w:rsid w:val="00F80111"/>
    <w:rsid w:val="00F803DB"/>
    <w:rsid w:val="00F807B9"/>
    <w:rsid w:val="00F80C31"/>
    <w:rsid w:val="00F80CCC"/>
    <w:rsid w:val="00F82E31"/>
    <w:rsid w:val="00F82E37"/>
    <w:rsid w:val="00F82FA9"/>
    <w:rsid w:val="00F83370"/>
    <w:rsid w:val="00F83816"/>
    <w:rsid w:val="00F84234"/>
    <w:rsid w:val="00F84239"/>
    <w:rsid w:val="00F84264"/>
    <w:rsid w:val="00F8464C"/>
    <w:rsid w:val="00F84C9A"/>
    <w:rsid w:val="00F852CB"/>
    <w:rsid w:val="00F8579A"/>
    <w:rsid w:val="00F858FD"/>
    <w:rsid w:val="00F8590A"/>
    <w:rsid w:val="00F86690"/>
    <w:rsid w:val="00F868B0"/>
    <w:rsid w:val="00F86DB6"/>
    <w:rsid w:val="00F870EB"/>
    <w:rsid w:val="00F900DF"/>
    <w:rsid w:val="00F91DDF"/>
    <w:rsid w:val="00F932F0"/>
    <w:rsid w:val="00F93B01"/>
    <w:rsid w:val="00F93F78"/>
    <w:rsid w:val="00F94180"/>
    <w:rsid w:val="00F94FC9"/>
    <w:rsid w:val="00F95809"/>
    <w:rsid w:val="00F95DC9"/>
    <w:rsid w:val="00F95E34"/>
    <w:rsid w:val="00F95F29"/>
    <w:rsid w:val="00F96827"/>
    <w:rsid w:val="00F96B73"/>
    <w:rsid w:val="00F96EE2"/>
    <w:rsid w:val="00F96FD3"/>
    <w:rsid w:val="00F97ADC"/>
    <w:rsid w:val="00F97E9F"/>
    <w:rsid w:val="00FA100B"/>
    <w:rsid w:val="00FA1B77"/>
    <w:rsid w:val="00FA1BF1"/>
    <w:rsid w:val="00FA1C0E"/>
    <w:rsid w:val="00FA1E96"/>
    <w:rsid w:val="00FA2013"/>
    <w:rsid w:val="00FA2457"/>
    <w:rsid w:val="00FA2798"/>
    <w:rsid w:val="00FA27B5"/>
    <w:rsid w:val="00FA32E3"/>
    <w:rsid w:val="00FA42D9"/>
    <w:rsid w:val="00FA4398"/>
    <w:rsid w:val="00FA44EF"/>
    <w:rsid w:val="00FA4D1D"/>
    <w:rsid w:val="00FA4F95"/>
    <w:rsid w:val="00FA59B7"/>
    <w:rsid w:val="00FA6E9F"/>
    <w:rsid w:val="00FA6F66"/>
    <w:rsid w:val="00FA70E9"/>
    <w:rsid w:val="00FA7B8F"/>
    <w:rsid w:val="00FB0792"/>
    <w:rsid w:val="00FB12C3"/>
    <w:rsid w:val="00FB1DE0"/>
    <w:rsid w:val="00FB1FF3"/>
    <w:rsid w:val="00FB26A2"/>
    <w:rsid w:val="00FB2ED8"/>
    <w:rsid w:val="00FB3600"/>
    <w:rsid w:val="00FB4943"/>
    <w:rsid w:val="00FB4E29"/>
    <w:rsid w:val="00FB510F"/>
    <w:rsid w:val="00FB5362"/>
    <w:rsid w:val="00FB556F"/>
    <w:rsid w:val="00FB5796"/>
    <w:rsid w:val="00FB633F"/>
    <w:rsid w:val="00FB6857"/>
    <w:rsid w:val="00FB723A"/>
    <w:rsid w:val="00FB749C"/>
    <w:rsid w:val="00FB7F8D"/>
    <w:rsid w:val="00FC116A"/>
    <w:rsid w:val="00FC16ED"/>
    <w:rsid w:val="00FC1DC3"/>
    <w:rsid w:val="00FC26AD"/>
    <w:rsid w:val="00FC2A32"/>
    <w:rsid w:val="00FC2B97"/>
    <w:rsid w:val="00FC31A8"/>
    <w:rsid w:val="00FC3542"/>
    <w:rsid w:val="00FC3612"/>
    <w:rsid w:val="00FC3BEC"/>
    <w:rsid w:val="00FC3FBC"/>
    <w:rsid w:val="00FC4767"/>
    <w:rsid w:val="00FC4851"/>
    <w:rsid w:val="00FC4C29"/>
    <w:rsid w:val="00FC4DB0"/>
    <w:rsid w:val="00FC5A59"/>
    <w:rsid w:val="00FC5B4A"/>
    <w:rsid w:val="00FC5C5C"/>
    <w:rsid w:val="00FC5F34"/>
    <w:rsid w:val="00FC6545"/>
    <w:rsid w:val="00FC66AF"/>
    <w:rsid w:val="00FC6830"/>
    <w:rsid w:val="00FC7B34"/>
    <w:rsid w:val="00FC7CC7"/>
    <w:rsid w:val="00FC7F28"/>
    <w:rsid w:val="00FD01CD"/>
    <w:rsid w:val="00FD0871"/>
    <w:rsid w:val="00FD0914"/>
    <w:rsid w:val="00FD11F9"/>
    <w:rsid w:val="00FD2C4E"/>
    <w:rsid w:val="00FD35B0"/>
    <w:rsid w:val="00FD38FE"/>
    <w:rsid w:val="00FD4FCF"/>
    <w:rsid w:val="00FD518F"/>
    <w:rsid w:val="00FD5E44"/>
    <w:rsid w:val="00FD6C69"/>
    <w:rsid w:val="00FD6F1F"/>
    <w:rsid w:val="00FD71F3"/>
    <w:rsid w:val="00FD74D6"/>
    <w:rsid w:val="00FD78A5"/>
    <w:rsid w:val="00FD7EB9"/>
    <w:rsid w:val="00FE051D"/>
    <w:rsid w:val="00FE07FF"/>
    <w:rsid w:val="00FE1205"/>
    <w:rsid w:val="00FE27A1"/>
    <w:rsid w:val="00FE2F36"/>
    <w:rsid w:val="00FE35F2"/>
    <w:rsid w:val="00FE5EA8"/>
    <w:rsid w:val="00FE6411"/>
    <w:rsid w:val="00FE744A"/>
    <w:rsid w:val="00FE7577"/>
    <w:rsid w:val="00FF064D"/>
    <w:rsid w:val="00FF0894"/>
    <w:rsid w:val="00FF18C0"/>
    <w:rsid w:val="00FF2F36"/>
    <w:rsid w:val="00FF360F"/>
    <w:rsid w:val="00FF36BE"/>
    <w:rsid w:val="00FF39DC"/>
    <w:rsid w:val="00FF3F80"/>
    <w:rsid w:val="00FF4352"/>
    <w:rsid w:val="00FF54DF"/>
    <w:rsid w:val="00FF580B"/>
    <w:rsid w:val="00FF5811"/>
    <w:rsid w:val="00FF5F35"/>
    <w:rsid w:val="00FF5F93"/>
    <w:rsid w:val="00FF6836"/>
    <w:rsid w:val="00FF6A99"/>
    <w:rsid w:val="00FF6B1C"/>
    <w:rsid w:val="00FF6D11"/>
    <w:rsid w:val="00FF6F31"/>
    <w:rsid w:val="00FF743D"/>
    <w:rsid w:val="00FF7808"/>
    <w:rsid w:val="00FF7B6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22D2C"/>
  <w15:docId w15:val="{96E03001-5077-4931-A8D6-60D678A5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iPriority="99" w:unhideWhenUsed="1" w:qFormat="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9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E6A"/>
    <w:pPr>
      <w:spacing w:after="200" w:line="276" w:lineRule="auto"/>
    </w:pPr>
    <w:rPr>
      <w:sz w:val="24"/>
      <w:szCs w:val="22"/>
    </w:rPr>
  </w:style>
  <w:style w:type="paragraph" w:styleId="Heading1">
    <w:name w:val="heading 1"/>
    <w:basedOn w:val="Normal"/>
    <w:next w:val="Normal"/>
    <w:link w:val="Heading1Char"/>
    <w:autoRedefine/>
    <w:qFormat/>
    <w:rsid w:val="009D5E6A"/>
    <w:pPr>
      <w:keepNext/>
      <w:spacing w:before="240" w:line="300" w:lineRule="atLeast"/>
      <w:jc w:val="center"/>
      <w:outlineLvl w:val="0"/>
    </w:pPr>
    <w:rPr>
      <w:rFonts w:ascii="Arial" w:hAnsi="Arial"/>
      <w:b/>
      <w:kern w:val="28"/>
      <w:sz w:val="28"/>
    </w:rPr>
  </w:style>
  <w:style w:type="paragraph" w:styleId="Heading2">
    <w:name w:val="heading 2"/>
    <w:basedOn w:val="Normal"/>
    <w:next w:val="BodyText"/>
    <w:link w:val="Heading2Char"/>
    <w:qFormat/>
    <w:rsid w:val="009D5E6A"/>
    <w:pPr>
      <w:keepNext/>
      <w:spacing w:before="160" w:after="120" w:line="480" w:lineRule="exact"/>
      <w:jc w:val="center"/>
      <w:outlineLvl w:val="1"/>
    </w:pPr>
    <w:rPr>
      <w:rFonts w:ascii="Arial" w:hAnsi="Arial"/>
      <w:i/>
      <w:kern w:val="28"/>
      <w:sz w:val="28"/>
      <w:szCs w:val="20"/>
    </w:rPr>
  </w:style>
  <w:style w:type="paragraph" w:styleId="Heading3">
    <w:name w:val="heading 3"/>
    <w:basedOn w:val="Normal"/>
    <w:next w:val="BodyText"/>
    <w:link w:val="Heading3Char"/>
    <w:qFormat/>
    <w:rsid w:val="009D5E6A"/>
    <w:pPr>
      <w:keepNext/>
      <w:spacing w:before="120" w:after="80"/>
      <w:outlineLvl w:val="2"/>
    </w:pPr>
    <w:rPr>
      <w:rFonts w:ascii="Arial" w:hAnsi="Arial"/>
      <w:b/>
      <w:kern w:val="28"/>
    </w:rPr>
  </w:style>
  <w:style w:type="paragraph" w:styleId="Heading4">
    <w:name w:val="heading 4"/>
    <w:basedOn w:val="Normal"/>
    <w:next w:val="BodyText"/>
    <w:link w:val="Heading4Char"/>
    <w:rsid w:val="009D5E6A"/>
    <w:pPr>
      <w:keepNext/>
      <w:spacing w:before="120" w:after="80"/>
      <w:outlineLvl w:val="3"/>
    </w:pPr>
    <w:rPr>
      <w:i/>
      <w:kern w:val="28"/>
    </w:rPr>
  </w:style>
  <w:style w:type="paragraph" w:styleId="Heading5">
    <w:name w:val="heading 5"/>
    <w:basedOn w:val="Normal"/>
    <w:next w:val="BodyText"/>
    <w:link w:val="Heading5Char"/>
    <w:rsid w:val="009D5E6A"/>
    <w:pPr>
      <w:keepNext/>
      <w:spacing w:before="120" w:after="80"/>
      <w:outlineLvl w:val="4"/>
    </w:pPr>
    <w:rPr>
      <w:rFonts w:ascii="Arial" w:hAnsi="Arial"/>
      <w:b/>
      <w:kern w:val="28"/>
    </w:rPr>
  </w:style>
  <w:style w:type="paragraph" w:styleId="Heading6">
    <w:name w:val="heading 6"/>
    <w:basedOn w:val="Normal"/>
    <w:next w:val="BodyText"/>
    <w:link w:val="Heading6Char"/>
    <w:rsid w:val="009D5E6A"/>
    <w:pPr>
      <w:keepNext/>
      <w:spacing w:before="120" w:after="80"/>
      <w:outlineLvl w:val="5"/>
    </w:pPr>
    <w:rPr>
      <w:rFonts w:ascii="Arial" w:hAnsi="Arial"/>
      <w:b/>
      <w:i/>
      <w:kern w:val="28"/>
    </w:rPr>
  </w:style>
  <w:style w:type="paragraph" w:styleId="Heading7">
    <w:name w:val="heading 7"/>
    <w:basedOn w:val="Normal"/>
    <w:next w:val="BodyText"/>
    <w:link w:val="Heading7Char"/>
    <w:rsid w:val="009D5E6A"/>
    <w:pPr>
      <w:keepNext/>
      <w:spacing w:before="80" w:after="60"/>
      <w:outlineLvl w:val="6"/>
    </w:pPr>
    <w:rPr>
      <w:b/>
      <w:kern w:val="28"/>
    </w:rPr>
  </w:style>
  <w:style w:type="paragraph" w:styleId="Heading8">
    <w:name w:val="heading 8"/>
    <w:basedOn w:val="Normal"/>
    <w:next w:val="BodyText"/>
    <w:link w:val="Heading8Char"/>
    <w:rsid w:val="009D5E6A"/>
    <w:pPr>
      <w:keepNext/>
      <w:spacing w:before="80" w:after="60"/>
      <w:outlineLvl w:val="7"/>
    </w:pPr>
    <w:rPr>
      <w:b/>
      <w:i/>
      <w:kern w:val="28"/>
    </w:rPr>
  </w:style>
  <w:style w:type="paragraph" w:styleId="Heading9">
    <w:name w:val="heading 9"/>
    <w:basedOn w:val="Normal"/>
    <w:next w:val="BodyText"/>
    <w:link w:val="Heading9Char"/>
    <w:rsid w:val="009D5E6A"/>
    <w:pPr>
      <w:keepNext/>
      <w:spacing w:before="80" w:after="60"/>
      <w:outlineLvl w:val="8"/>
    </w:pPr>
    <w:rPr>
      <w:b/>
      <w:i/>
      <w:kern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9D5E6A"/>
    <w:rPr>
      <w:sz w:val="16"/>
    </w:rPr>
  </w:style>
  <w:style w:type="paragraph" w:styleId="CommentText">
    <w:name w:val="annotation text"/>
    <w:basedOn w:val="Normal"/>
    <w:link w:val="CommentTextChar"/>
    <w:rsid w:val="009D5E6A"/>
    <w:pPr>
      <w:tabs>
        <w:tab w:val="left" w:pos="187"/>
      </w:tabs>
      <w:spacing w:line="220" w:lineRule="exact"/>
      <w:ind w:left="187" w:hanging="187"/>
    </w:pPr>
  </w:style>
  <w:style w:type="paragraph" w:customStyle="1" w:styleId="BlockQuotation">
    <w:name w:val="Block Quotation"/>
    <w:basedOn w:val="BodyText"/>
    <w:rsid w:val="009D5E6A"/>
    <w:pPr>
      <w:keepLines/>
      <w:spacing w:after="160"/>
      <w:ind w:left="720" w:right="720"/>
    </w:pPr>
    <w:rPr>
      <w:i/>
    </w:rPr>
  </w:style>
  <w:style w:type="paragraph" w:styleId="BodyText">
    <w:name w:val="Body Text"/>
    <w:basedOn w:val="Normal"/>
    <w:link w:val="BodyTextChar"/>
    <w:autoRedefine/>
    <w:rsid w:val="009D5E6A"/>
    <w:pPr>
      <w:tabs>
        <w:tab w:val="left" w:pos="720"/>
      </w:tabs>
      <w:spacing w:before="60" w:after="60" w:line="300" w:lineRule="exact"/>
    </w:pPr>
    <w:rPr>
      <w:szCs w:val="24"/>
    </w:rPr>
  </w:style>
  <w:style w:type="paragraph" w:customStyle="1" w:styleId="BlockQuotationFirst">
    <w:name w:val="Block Quotation First"/>
    <w:basedOn w:val="BlockQuotation"/>
    <w:next w:val="BlockQuotation"/>
    <w:rsid w:val="009D5E6A"/>
    <w:pPr>
      <w:spacing w:before="120"/>
    </w:pPr>
  </w:style>
  <w:style w:type="paragraph" w:customStyle="1" w:styleId="BlockQuotationLast">
    <w:name w:val="Block Quotation Last"/>
    <w:basedOn w:val="BlockQuotation"/>
    <w:next w:val="BodyText"/>
    <w:rsid w:val="009D5E6A"/>
    <w:pPr>
      <w:spacing w:after="240"/>
    </w:pPr>
  </w:style>
  <w:style w:type="paragraph" w:styleId="BodyTextIndent">
    <w:name w:val="Body Text Indent"/>
    <w:basedOn w:val="BodyText"/>
    <w:link w:val="BodyTextIndentChar"/>
    <w:rsid w:val="009D5E6A"/>
    <w:pPr>
      <w:ind w:left="360"/>
    </w:pPr>
  </w:style>
  <w:style w:type="paragraph" w:customStyle="1" w:styleId="BodyTextKeep">
    <w:name w:val="Body Text Keep"/>
    <w:basedOn w:val="BodyText"/>
    <w:rsid w:val="009D5E6A"/>
    <w:pPr>
      <w:keepNext/>
    </w:pPr>
  </w:style>
  <w:style w:type="paragraph" w:styleId="Caption">
    <w:name w:val="caption"/>
    <w:next w:val="BodyText"/>
    <w:qFormat/>
    <w:rsid w:val="009D5E6A"/>
    <w:pPr>
      <w:spacing w:before="60" w:after="60" w:line="220" w:lineRule="exact"/>
      <w:ind w:left="864" w:right="864"/>
      <w:jc w:val="both"/>
    </w:pPr>
    <w:rPr>
      <w:i/>
    </w:rPr>
  </w:style>
  <w:style w:type="paragraph" w:customStyle="1" w:styleId="ChapterLabel">
    <w:name w:val="Chapter Label"/>
    <w:basedOn w:val="Normal"/>
    <w:next w:val="Normal"/>
    <w:rsid w:val="009D5E6A"/>
    <w:pPr>
      <w:keepNext/>
      <w:spacing w:before="360"/>
      <w:jc w:val="center"/>
    </w:pPr>
    <w:rPr>
      <w:rFonts w:ascii="Arial" w:hAnsi="Arial"/>
      <w:b/>
      <w:kern w:val="28"/>
      <w:u w:val="single"/>
    </w:rPr>
  </w:style>
  <w:style w:type="paragraph" w:customStyle="1" w:styleId="ChapterSubtitle">
    <w:name w:val="Chapter Subtitle"/>
    <w:basedOn w:val="Normal"/>
    <w:next w:val="BodyText"/>
    <w:rsid w:val="009D5E6A"/>
    <w:pPr>
      <w:keepNext/>
      <w:keepLines/>
      <w:spacing w:before="360" w:after="360"/>
      <w:jc w:val="center"/>
    </w:pPr>
    <w:rPr>
      <w:rFonts w:ascii="Arial" w:hAnsi="Arial"/>
      <w:i/>
      <w:kern w:val="28"/>
      <w:sz w:val="28"/>
    </w:rPr>
  </w:style>
  <w:style w:type="paragraph" w:customStyle="1" w:styleId="ChapterTitle">
    <w:name w:val="Chapter Title"/>
    <w:qFormat/>
    <w:rsid w:val="009D5E6A"/>
    <w:rPr>
      <w:b/>
      <w:bCs/>
      <w:i/>
      <w:iCs/>
      <w:noProof/>
      <w:sz w:val="44"/>
      <w:szCs w:val="44"/>
    </w:rPr>
  </w:style>
  <w:style w:type="paragraph" w:styleId="Date">
    <w:name w:val="Date"/>
    <w:basedOn w:val="BodyText"/>
    <w:link w:val="DateChar"/>
    <w:rsid w:val="009D5E6A"/>
    <w:pPr>
      <w:spacing w:before="480"/>
      <w:jc w:val="center"/>
    </w:pPr>
    <w:rPr>
      <w:b/>
    </w:rPr>
  </w:style>
  <w:style w:type="paragraph" w:customStyle="1" w:styleId="DocumentLabel">
    <w:name w:val="Document Label"/>
    <w:basedOn w:val="Normal"/>
    <w:rsid w:val="009D5E6A"/>
    <w:pPr>
      <w:keepNext/>
      <w:spacing w:before="240" w:after="360"/>
    </w:pPr>
    <w:rPr>
      <w:b/>
      <w:kern w:val="28"/>
      <w:sz w:val="36"/>
    </w:rPr>
  </w:style>
  <w:style w:type="character" w:styleId="Emphasis">
    <w:name w:val="Emphasis"/>
    <w:rsid w:val="009D5E6A"/>
    <w:rPr>
      <w:i/>
    </w:rPr>
  </w:style>
  <w:style w:type="character" w:styleId="EndnoteReference">
    <w:name w:val="endnote reference"/>
    <w:rsid w:val="009D5E6A"/>
    <w:rPr>
      <w:vertAlign w:val="superscript"/>
    </w:rPr>
  </w:style>
  <w:style w:type="paragraph" w:styleId="EndnoteText">
    <w:name w:val="endnote text"/>
    <w:basedOn w:val="Normal"/>
    <w:link w:val="EndnoteTextChar"/>
    <w:rsid w:val="009D5E6A"/>
    <w:pPr>
      <w:tabs>
        <w:tab w:val="left" w:pos="187"/>
      </w:tabs>
      <w:spacing w:line="220" w:lineRule="exact"/>
      <w:ind w:left="187" w:hanging="187"/>
    </w:pPr>
    <w:rPr>
      <w:sz w:val="18"/>
    </w:rPr>
  </w:style>
  <w:style w:type="paragraph" w:styleId="Footer">
    <w:name w:val="footer"/>
    <w:basedOn w:val="Normal"/>
    <w:link w:val="FooterChar"/>
    <w:rsid w:val="009D5E6A"/>
    <w:pPr>
      <w:keepLines/>
      <w:tabs>
        <w:tab w:val="center" w:pos="4320"/>
        <w:tab w:val="right" w:pos="8640"/>
      </w:tabs>
    </w:pPr>
  </w:style>
  <w:style w:type="paragraph" w:customStyle="1" w:styleId="FooterEven">
    <w:name w:val="Footer Even"/>
    <w:basedOn w:val="Footer"/>
    <w:rsid w:val="009D5E6A"/>
  </w:style>
  <w:style w:type="paragraph" w:customStyle="1" w:styleId="FooterFirst">
    <w:name w:val="Footer First"/>
    <w:basedOn w:val="Footer"/>
    <w:rsid w:val="009D5E6A"/>
    <w:pPr>
      <w:tabs>
        <w:tab w:val="clear" w:pos="8640"/>
      </w:tabs>
      <w:jc w:val="center"/>
    </w:pPr>
  </w:style>
  <w:style w:type="paragraph" w:customStyle="1" w:styleId="FooterOdd">
    <w:name w:val="Footer Odd"/>
    <w:basedOn w:val="Footer"/>
    <w:rsid w:val="009D5E6A"/>
    <w:pPr>
      <w:tabs>
        <w:tab w:val="right" w:pos="0"/>
      </w:tabs>
      <w:jc w:val="right"/>
    </w:pPr>
  </w:style>
  <w:style w:type="paragraph" w:customStyle="1" w:styleId="FootnoteBase">
    <w:name w:val="Footnote Base"/>
    <w:basedOn w:val="Normal"/>
    <w:autoRedefine/>
    <w:qFormat/>
    <w:rsid w:val="00623635"/>
    <w:pPr>
      <w:tabs>
        <w:tab w:val="left" w:pos="187"/>
        <w:tab w:val="left" w:pos="1530"/>
      </w:tabs>
      <w:spacing w:after="0" w:line="180" w:lineRule="exact"/>
    </w:pPr>
    <w:rPr>
      <w:sz w:val="16"/>
      <w:szCs w:val="20"/>
    </w:rPr>
  </w:style>
  <w:style w:type="character" w:styleId="FootnoteReference">
    <w:name w:val="footnote reference"/>
    <w:rsid w:val="009D5E6A"/>
    <w:rPr>
      <w:vertAlign w:val="superscript"/>
    </w:rPr>
  </w:style>
  <w:style w:type="paragraph" w:styleId="FootnoteText">
    <w:name w:val="footnote text"/>
    <w:aliases w:val="Footnote Text Char Char Char,Footnote Text Char Char Char1,Footnote Text Char Char Char2,Footnote Text Char Char Char11,Footnote Text Char Char Char3,Footnote Text Char Char Char12,Footnote Text Char Char Char4"/>
    <w:basedOn w:val="FootnoteBase"/>
    <w:link w:val="FootnoteTextChar"/>
    <w:uiPriority w:val="99"/>
    <w:rsid w:val="009D5E6A"/>
  </w:style>
  <w:style w:type="paragraph" w:styleId="Header">
    <w:name w:val="header"/>
    <w:basedOn w:val="Normal"/>
    <w:link w:val="HeaderChar"/>
    <w:autoRedefine/>
    <w:qFormat/>
    <w:rsid w:val="008C499F"/>
    <w:pPr>
      <w:keepLines/>
      <w:tabs>
        <w:tab w:val="right" w:pos="9245"/>
        <w:tab w:val="left" w:pos="9360"/>
      </w:tabs>
      <w:spacing w:after="0" w:line="360" w:lineRule="auto"/>
      <w:contextualSpacing/>
    </w:pPr>
    <w:rPr>
      <w:bCs/>
      <w:i/>
      <w:sz w:val="20"/>
      <w:szCs w:val="20"/>
    </w:rPr>
  </w:style>
  <w:style w:type="paragraph" w:customStyle="1" w:styleId="HeaderBase">
    <w:name w:val="Header Base"/>
    <w:basedOn w:val="Normal"/>
    <w:rsid w:val="009D5E6A"/>
    <w:pPr>
      <w:keepLines/>
      <w:tabs>
        <w:tab w:val="center" w:pos="4320"/>
        <w:tab w:val="right" w:pos="8640"/>
      </w:tabs>
    </w:pPr>
  </w:style>
  <w:style w:type="paragraph" w:customStyle="1" w:styleId="HeaderEven">
    <w:name w:val="Header Even"/>
    <w:basedOn w:val="Header"/>
    <w:rsid w:val="009D5E6A"/>
  </w:style>
  <w:style w:type="paragraph" w:customStyle="1" w:styleId="HeaderFirst">
    <w:name w:val="Header First"/>
    <w:basedOn w:val="Header"/>
    <w:rsid w:val="009D5E6A"/>
    <w:pPr>
      <w:jc w:val="center"/>
    </w:pPr>
  </w:style>
  <w:style w:type="paragraph" w:customStyle="1" w:styleId="HeaderOdd">
    <w:name w:val="Header Odd"/>
    <w:basedOn w:val="Header"/>
    <w:rsid w:val="009D5E6A"/>
    <w:pPr>
      <w:tabs>
        <w:tab w:val="right" w:pos="0"/>
      </w:tabs>
      <w:jc w:val="right"/>
    </w:pPr>
  </w:style>
  <w:style w:type="paragraph" w:customStyle="1" w:styleId="HeadingBase">
    <w:name w:val="Heading Base"/>
    <w:basedOn w:val="Normal"/>
    <w:next w:val="BodyText"/>
    <w:rsid w:val="009D5E6A"/>
    <w:pPr>
      <w:keepNext/>
      <w:spacing w:before="240"/>
    </w:pPr>
    <w:rPr>
      <w:rFonts w:ascii="Arial" w:hAnsi="Arial"/>
      <w:b/>
      <w:kern w:val="28"/>
      <w:sz w:val="36"/>
    </w:rPr>
  </w:style>
  <w:style w:type="paragraph" w:styleId="Index1">
    <w:name w:val="index 1"/>
    <w:aliases w:val="Subject,subject"/>
    <w:autoRedefine/>
    <w:uiPriority w:val="99"/>
    <w:qFormat/>
    <w:rsid w:val="00C652A9"/>
    <w:pPr>
      <w:tabs>
        <w:tab w:val="right" w:leader="dot" w:pos="1538"/>
        <w:tab w:val="right" w:leader="dot" w:pos="3806"/>
        <w:tab w:val="right" w:leader="dot" w:pos="3960"/>
        <w:tab w:val="right" w:leader="dot" w:pos="9235"/>
      </w:tabs>
      <w:ind w:left="144" w:hanging="144"/>
    </w:pPr>
    <w:rPr>
      <w:sz w:val="18"/>
      <w:szCs w:val="22"/>
    </w:rPr>
  </w:style>
  <w:style w:type="paragraph" w:styleId="Index2">
    <w:name w:val="index 2"/>
    <w:basedOn w:val="Normal"/>
    <w:uiPriority w:val="99"/>
    <w:rsid w:val="009D5E6A"/>
    <w:pPr>
      <w:tabs>
        <w:tab w:val="right" w:leader="dot" w:pos="3960"/>
      </w:tabs>
      <w:spacing w:after="0" w:line="240" w:lineRule="auto"/>
      <w:ind w:left="504" w:hanging="144"/>
    </w:pPr>
    <w:rPr>
      <w:sz w:val="20"/>
    </w:rPr>
  </w:style>
  <w:style w:type="paragraph" w:styleId="Index3">
    <w:name w:val="index 3"/>
    <w:basedOn w:val="Normal"/>
    <w:rsid w:val="009D5E6A"/>
    <w:pPr>
      <w:tabs>
        <w:tab w:val="right" w:leader="dot" w:pos="3960"/>
      </w:tabs>
      <w:ind w:left="1440" w:hanging="720"/>
    </w:pPr>
  </w:style>
  <w:style w:type="paragraph" w:styleId="Index4">
    <w:name w:val="index 4"/>
    <w:basedOn w:val="Normal"/>
    <w:rsid w:val="009D5E6A"/>
    <w:pPr>
      <w:tabs>
        <w:tab w:val="right" w:leader="dot" w:pos="3960"/>
      </w:tabs>
      <w:ind w:left="1800" w:hanging="720"/>
    </w:pPr>
  </w:style>
  <w:style w:type="paragraph" w:styleId="Index5">
    <w:name w:val="index 5"/>
    <w:basedOn w:val="Normal"/>
    <w:rsid w:val="009D5E6A"/>
    <w:pPr>
      <w:tabs>
        <w:tab w:val="right" w:leader="dot" w:pos="3960"/>
      </w:tabs>
      <w:ind w:left="2160" w:hanging="720"/>
    </w:pPr>
  </w:style>
  <w:style w:type="paragraph" w:styleId="Index6">
    <w:name w:val="index 6"/>
    <w:basedOn w:val="Normal"/>
    <w:rsid w:val="009D5E6A"/>
    <w:pPr>
      <w:tabs>
        <w:tab w:val="right" w:leader="dot" w:pos="3960"/>
      </w:tabs>
      <w:ind w:left="1800" w:hanging="720"/>
    </w:pPr>
  </w:style>
  <w:style w:type="paragraph" w:styleId="Index7">
    <w:name w:val="index 7"/>
    <w:basedOn w:val="Normal"/>
    <w:rsid w:val="009D5E6A"/>
    <w:pPr>
      <w:tabs>
        <w:tab w:val="right" w:leader="dot" w:pos="3960"/>
      </w:tabs>
      <w:ind w:left="2160" w:hanging="720"/>
    </w:pPr>
  </w:style>
  <w:style w:type="paragraph" w:styleId="Index8">
    <w:name w:val="index 8"/>
    <w:basedOn w:val="Normal"/>
    <w:rsid w:val="009D5E6A"/>
    <w:pPr>
      <w:tabs>
        <w:tab w:val="right" w:leader="dot" w:pos="3960"/>
      </w:tabs>
      <w:ind w:left="2520" w:hanging="720"/>
    </w:pPr>
  </w:style>
  <w:style w:type="paragraph" w:styleId="Index9">
    <w:name w:val="index 9"/>
    <w:basedOn w:val="Normal"/>
    <w:rsid w:val="009D5E6A"/>
    <w:pPr>
      <w:tabs>
        <w:tab w:val="right" w:leader="dot" w:pos="3960"/>
      </w:tabs>
      <w:ind w:left="2880" w:hanging="720"/>
    </w:pPr>
  </w:style>
  <w:style w:type="paragraph" w:customStyle="1" w:styleId="IndexBase">
    <w:name w:val="Index Base"/>
    <w:basedOn w:val="Normal"/>
    <w:autoRedefine/>
    <w:rsid w:val="009D5E6A"/>
    <w:pPr>
      <w:tabs>
        <w:tab w:val="right" w:leader="dot" w:pos="3960"/>
      </w:tabs>
      <w:spacing w:after="0" w:line="240" w:lineRule="auto"/>
    </w:pPr>
    <w:rPr>
      <w:b/>
      <w:sz w:val="18"/>
    </w:rPr>
  </w:style>
  <w:style w:type="paragraph" w:styleId="IndexHeading">
    <w:name w:val="index heading"/>
    <w:basedOn w:val="Normal"/>
    <w:next w:val="Index1"/>
    <w:rsid w:val="009D5E6A"/>
    <w:pPr>
      <w:keepNext/>
      <w:spacing w:before="120"/>
    </w:pPr>
    <w:rPr>
      <w:rFonts w:ascii="Arial" w:hAnsi="Arial"/>
      <w:b/>
      <w:kern w:val="28"/>
      <w:sz w:val="28"/>
    </w:rPr>
  </w:style>
  <w:style w:type="character" w:customStyle="1" w:styleId="Lead-inEmphasis">
    <w:name w:val="Lead-in Emphasis"/>
    <w:rsid w:val="009D5E6A"/>
    <w:rPr>
      <w:b/>
      <w:i/>
    </w:rPr>
  </w:style>
  <w:style w:type="character" w:styleId="LineNumber">
    <w:name w:val="line number"/>
    <w:rsid w:val="009D5E6A"/>
    <w:rPr>
      <w:rFonts w:ascii="Arial" w:hAnsi="Arial"/>
      <w:sz w:val="18"/>
    </w:rPr>
  </w:style>
  <w:style w:type="paragraph" w:styleId="List">
    <w:name w:val="List"/>
    <w:basedOn w:val="BodyText"/>
    <w:rsid w:val="009D5E6A"/>
    <w:pPr>
      <w:spacing w:after="80"/>
      <w:ind w:left="720" w:hanging="720"/>
    </w:pPr>
  </w:style>
  <w:style w:type="paragraph" w:styleId="List2">
    <w:name w:val="List 2"/>
    <w:basedOn w:val="BodyText"/>
    <w:next w:val="BodyText"/>
    <w:rsid w:val="009D5E6A"/>
    <w:pPr>
      <w:ind w:left="1440" w:hanging="720"/>
    </w:pPr>
  </w:style>
  <w:style w:type="paragraph" w:styleId="List3">
    <w:name w:val="List 3"/>
    <w:basedOn w:val="List"/>
    <w:rsid w:val="009D5E6A"/>
    <w:pPr>
      <w:ind w:left="2160"/>
    </w:pPr>
  </w:style>
  <w:style w:type="paragraph" w:styleId="List4">
    <w:name w:val="List 4"/>
    <w:basedOn w:val="List"/>
    <w:rsid w:val="009D5E6A"/>
    <w:pPr>
      <w:tabs>
        <w:tab w:val="clear" w:pos="720"/>
        <w:tab w:val="left" w:pos="1800"/>
      </w:tabs>
      <w:ind w:left="1800"/>
    </w:pPr>
  </w:style>
  <w:style w:type="paragraph" w:styleId="List5">
    <w:name w:val="List 5"/>
    <w:basedOn w:val="List"/>
    <w:rsid w:val="009D5E6A"/>
    <w:pPr>
      <w:tabs>
        <w:tab w:val="clear" w:pos="720"/>
        <w:tab w:val="left" w:pos="2160"/>
      </w:tabs>
      <w:ind w:left="2160"/>
    </w:pPr>
  </w:style>
  <w:style w:type="paragraph" w:styleId="ListBullet">
    <w:name w:val="List Bullet"/>
    <w:basedOn w:val="List"/>
    <w:rsid w:val="009D5E6A"/>
    <w:pPr>
      <w:tabs>
        <w:tab w:val="clear" w:pos="720"/>
      </w:tabs>
      <w:spacing w:after="160"/>
    </w:pPr>
  </w:style>
  <w:style w:type="paragraph" w:styleId="ListBullet2">
    <w:name w:val="List Bullet 2"/>
    <w:basedOn w:val="ListBullet"/>
    <w:rsid w:val="009D5E6A"/>
    <w:pPr>
      <w:ind w:left="1080"/>
    </w:pPr>
  </w:style>
  <w:style w:type="paragraph" w:styleId="ListBullet3">
    <w:name w:val="List Bullet 3"/>
    <w:basedOn w:val="ListBullet"/>
    <w:rsid w:val="009D5E6A"/>
    <w:pPr>
      <w:ind w:left="1440"/>
    </w:pPr>
  </w:style>
  <w:style w:type="paragraph" w:styleId="ListBullet4">
    <w:name w:val="List Bullet 4"/>
    <w:basedOn w:val="ListBullet"/>
    <w:rsid w:val="009D5E6A"/>
    <w:pPr>
      <w:ind w:left="1800"/>
    </w:pPr>
  </w:style>
  <w:style w:type="paragraph" w:styleId="ListBullet5">
    <w:name w:val="List Bullet 5"/>
    <w:basedOn w:val="ListBullet"/>
    <w:rsid w:val="009D5E6A"/>
    <w:pPr>
      <w:ind w:left="2160"/>
    </w:pPr>
  </w:style>
  <w:style w:type="paragraph" w:customStyle="1" w:styleId="ListBulletFirst">
    <w:name w:val="List Bullet First"/>
    <w:basedOn w:val="ListBullet"/>
    <w:next w:val="ListBullet"/>
    <w:rsid w:val="009D5E6A"/>
    <w:pPr>
      <w:spacing w:before="80"/>
    </w:pPr>
  </w:style>
  <w:style w:type="paragraph" w:customStyle="1" w:styleId="ListBulletLast">
    <w:name w:val="List Bullet Last"/>
    <w:basedOn w:val="ListBullet"/>
    <w:next w:val="BodyText"/>
    <w:rsid w:val="009D5E6A"/>
    <w:pPr>
      <w:spacing w:after="240"/>
    </w:pPr>
  </w:style>
  <w:style w:type="paragraph" w:styleId="ListContinue">
    <w:name w:val="List Continue"/>
    <w:basedOn w:val="List"/>
    <w:rsid w:val="009D5E6A"/>
    <w:pPr>
      <w:tabs>
        <w:tab w:val="clear" w:pos="720"/>
      </w:tabs>
      <w:spacing w:after="160"/>
    </w:pPr>
  </w:style>
  <w:style w:type="paragraph" w:styleId="ListContinue2">
    <w:name w:val="List Continue 2"/>
    <w:basedOn w:val="ListContinue"/>
    <w:rsid w:val="009D5E6A"/>
    <w:pPr>
      <w:ind w:left="1080"/>
    </w:pPr>
  </w:style>
  <w:style w:type="paragraph" w:styleId="ListContinue3">
    <w:name w:val="List Continue 3"/>
    <w:basedOn w:val="ListContinue"/>
    <w:rsid w:val="009D5E6A"/>
    <w:pPr>
      <w:ind w:left="1440"/>
    </w:pPr>
  </w:style>
  <w:style w:type="paragraph" w:styleId="ListContinue4">
    <w:name w:val="List Continue 4"/>
    <w:basedOn w:val="ListContinue"/>
    <w:rsid w:val="009D5E6A"/>
    <w:pPr>
      <w:ind w:left="1800"/>
    </w:pPr>
  </w:style>
  <w:style w:type="paragraph" w:styleId="ListContinue5">
    <w:name w:val="List Continue 5"/>
    <w:basedOn w:val="ListContinue"/>
    <w:rsid w:val="009D5E6A"/>
    <w:pPr>
      <w:ind w:left="2160"/>
    </w:pPr>
  </w:style>
  <w:style w:type="paragraph" w:customStyle="1" w:styleId="ListFirst">
    <w:name w:val="List First"/>
    <w:basedOn w:val="List"/>
    <w:next w:val="List"/>
    <w:rsid w:val="009D5E6A"/>
    <w:pPr>
      <w:spacing w:before="80"/>
    </w:pPr>
  </w:style>
  <w:style w:type="paragraph" w:customStyle="1" w:styleId="ListLast">
    <w:name w:val="List Last"/>
    <w:basedOn w:val="List"/>
    <w:next w:val="BodyText"/>
    <w:rsid w:val="009D5E6A"/>
    <w:pPr>
      <w:spacing w:after="240"/>
    </w:pPr>
  </w:style>
  <w:style w:type="paragraph" w:styleId="ListNumber">
    <w:name w:val="List Number"/>
    <w:basedOn w:val="List"/>
    <w:rsid w:val="009D5E6A"/>
    <w:pPr>
      <w:tabs>
        <w:tab w:val="clear" w:pos="720"/>
      </w:tabs>
      <w:spacing w:after="160"/>
    </w:pPr>
  </w:style>
  <w:style w:type="paragraph" w:styleId="ListNumber2">
    <w:name w:val="List Number 2"/>
    <w:basedOn w:val="ListNumber"/>
    <w:rsid w:val="009D5E6A"/>
    <w:pPr>
      <w:ind w:left="1080"/>
    </w:pPr>
  </w:style>
  <w:style w:type="paragraph" w:styleId="ListNumber3">
    <w:name w:val="List Number 3"/>
    <w:basedOn w:val="ListNumber"/>
    <w:rsid w:val="009D5E6A"/>
    <w:pPr>
      <w:ind w:left="1440"/>
    </w:pPr>
  </w:style>
  <w:style w:type="paragraph" w:styleId="ListNumber4">
    <w:name w:val="List Number 4"/>
    <w:basedOn w:val="ListNumber"/>
    <w:rsid w:val="009D5E6A"/>
    <w:pPr>
      <w:ind w:left="1800"/>
    </w:pPr>
  </w:style>
  <w:style w:type="paragraph" w:styleId="ListNumber5">
    <w:name w:val="List Number 5"/>
    <w:basedOn w:val="ListNumber"/>
    <w:rsid w:val="009D5E6A"/>
    <w:pPr>
      <w:ind w:left="2160"/>
    </w:pPr>
  </w:style>
  <w:style w:type="paragraph" w:customStyle="1" w:styleId="ListNumberFirst">
    <w:name w:val="List Number First"/>
    <w:basedOn w:val="ListNumber"/>
    <w:next w:val="ListNumber"/>
    <w:rsid w:val="009D5E6A"/>
    <w:pPr>
      <w:spacing w:before="80"/>
    </w:pPr>
  </w:style>
  <w:style w:type="paragraph" w:customStyle="1" w:styleId="ListNumberLast">
    <w:name w:val="List Number Last"/>
    <w:basedOn w:val="ListNumber"/>
    <w:next w:val="BodyText"/>
    <w:rsid w:val="009D5E6A"/>
    <w:pPr>
      <w:spacing w:after="240"/>
    </w:pPr>
  </w:style>
  <w:style w:type="paragraph" w:styleId="MacroText">
    <w:name w:val="macro"/>
    <w:basedOn w:val="BodyText"/>
    <w:link w:val="MacroTextChar"/>
    <w:rsid w:val="009D5E6A"/>
    <w:pPr>
      <w:spacing w:after="120"/>
    </w:pPr>
    <w:rPr>
      <w:rFonts w:ascii="Courier New" w:hAnsi="Courier New"/>
    </w:rPr>
  </w:style>
  <w:style w:type="paragraph" w:styleId="MessageHeader">
    <w:name w:val="Message Header"/>
    <w:basedOn w:val="BodyText"/>
    <w:link w:val="MessageHeaderChar"/>
    <w:rsid w:val="009D5E6A"/>
    <w:pPr>
      <w:keepLines/>
      <w:tabs>
        <w:tab w:val="left" w:pos="3600"/>
        <w:tab w:val="left" w:pos="4680"/>
      </w:tabs>
      <w:spacing w:after="240"/>
      <w:ind w:left="1080" w:right="2880" w:hanging="1080"/>
    </w:pPr>
    <w:rPr>
      <w:rFonts w:ascii="Arial" w:hAnsi="Arial"/>
    </w:rPr>
  </w:style>
  <w:style w:type="character" w:styleId="PageNumber">
    <w:name w:val="page number"/>
    <w:rsid w:val="009D5E6A"/>
    <w:rPr>
      <w:b/>
    </w:rPr>
  </w:style>
  <w:style w:type="paragraph" w:customStyle="1" w:styleId="PartLabel">
    <w:name w:val="Part Label"/>
    <w:basedOn w:val="HeadingBase"/>
    <w:next w:val="Normal"/>
    <w:rsid w:val="009D5E6A"/>
    <w:pPr>
      <w:spacing w:before="600" w:after="160"/>
      <w:jc w:val="center"/>
    </w:pPr>
    <w:rPr>
      <w:b w:val="0"/>
      <w:sz w:val="24"/>
      <w:u w:val="single"/>
    </w:rPr>
  </w:style>
  <w:style w:type="paragraph" w:customStyle="1" w:styleId="PartSubtitle">
    <w:name w:val="Part Subtitle"/>
    <w:basedOn w:val="Normal"/>
    <w:next w:val="BodyText"/>
    <w:rsid w:val="009D5E6A"/>
    <w:pPr>
      <w:keepNext/>
      <w:spacing w:before="360"/>
      <w:jc w:val="center"/>
    </w:pPr>
    <w:rPr>
      <w:rFonts w:ascii="Arial" w:hAnsi="Arial"/>
      <w:i/>
      <w:kern w:val="28"/>
      <w:sz w:val="32"/>
    </w:rPr>
  </w:style>
  <w:style w:type="paragraph" w:customStyle="1" w:styleId="PartTitle">
    <w:name w:val="Part Title"/>
    <w:basedOn w:val="HeadingBase"/>
    <w:next w:val="PartSubtitle"/>
    <w:rsid w:val="009D5E6A"/>
    <w:pPr>
      <w:spacing w:before="600"/>
      <w:jc w:val="center"/>
    </w:pPr>
  </w:style>
  <w:style w:type="paragraph" w:customStyle="1" w:styleId="Picture">
    <w:name w:val="Picture"/>
    <w:basedOn w:val="BodyText"/>
    <w:next w:val="Caption"/>
    <w:rsid w:val="009D5E6A"/>
    <w:pPr>
      <w:keepNext/>
    </w:pPr>
  </w:style>
  <w:style w:type="paragraph" w:customStyle="1" w:styleId="SectionHeading">
    <w:name w:val="Section Heading"/>
    <w:basedOn w:val="HeadingBase"/>
    <w:rsid w:val="009D5E6A"/>
    <w:pPr>
      <w:spacing w:before="120" w:after="160"/>
    </w:pPr>
    <w:rPr>
      <w:sz w:val="28"/>
    </w:rPr>
  </w:style>
  <w:style w:type="paragraph" w:customStyle="1" w:styleId="SectionLabel">
    <w:name w:val="Section Label"/>
    <w:basedOn w:val="HeadingBase"/>
    <w:next w:val="BodyText"/>
    <w:rsid w:val="009D5E6A"/>
    <w:pPr>
      <w:keepLines/>
      <w:spacing w:after="360"/>
      <w:jc w:val="center"/>
    </w:pPr>
  </w:style>
  <w:style w:type="paragraph" w:styleId="Subtitle">
    <w:name w:val="Subtitle"/>
    <w:basedOn w:val="Title"/>
    <w:next w:val="BodyText"/>
    <w:link w:val="SubtitleChar"/>
    <w:rsid w:val="009D5E6A"/>
    <w:pPr>
      <w:spacing w:before="0" w:after="240"/>
    </w:pPr>
    <w:rPr>
      <w:b w:val="0"/>
      <w:i/>
      <w:sz w:val="28"/>
    </w:rPr>
  </w:style>
  <w:style w:type="paragraph" w:styleId="Title">
    <w:name w:val="Title"/>
    <w:basedOn w:val="HeadingBase"/>
    <w:link w:val="TitleChar"/>
    <w:rsid w:val="009D5E6A"/>
    <w:pPr>
      <w:spacing w:before="360" w:after="160"/>
      <w:jc w:val="center"/>
    </w:pPr>
    <w:rPr>
      <w:sz w:val="40"/>
    </w:rPr>
  </w:style>
  <w:style w:type="paragraph" w:customStyle="1" w:styleId="SubtitleCover">
    <w:name w:val="Subtitle Cover"/>
    <w:basedOn w:val="Normal"/>
    <w:next w:val="BodyText"/>
    <w:rsid w:val="009D5E6A"/>
    <w:pPr>
      <w:keepNext/>
      <w:spacing w:before="240" w:after="160"/>
      <w:jc w:val="center"/>
    </w:pPr>
    <w:rPr>
      <w:rFonts w:ascii="Arial" w:hAnsi="Arial"/>
      <w:i/>
      <w:kern w:val="28"/>
      <w:sz w:val="36"/>
    </w:rPr>
  </w:style>
  <w:style w:type="character" w:customStyle="1" w:styleId="Superscript">
    <w:name w:val="Superscript"/>
    <w:rsid w:val="009D5E6A"/>
    <w:rPr>
      <w:position w:val="0"/>
      <w:vertAlign w:val="superscript"/>
    </w:rPr>
  </w:style>
  <w:style w:type="paragraph" w:styleId="TableofAuthorities">
    <w:name w:val="table of authorities"/>
    <w:basedOn w:val="Normal"/>
    <w:rsid w:val="009D5E6A"/>
    <w:pPr>
      <w:tabs>
        <w:tab w:val="right" w:leader="dot" w:pos="8640"/>
      </w:tabs>
      <w:ind w:left="360" w:hanging="360"/>
    </w:pPr>
  </w:style>
  <w:style w:type="paragraph" w:styleId="TableofFigures">
    <w:name w:val="table of figures"/>
    <w:basedOn w:val="Normal"/>
    <w:rsid w:val="009D5E6A"/>
    <w:pPr>
      <w:tabs>
        <w:tab w:val="right" w:leader="dot" w:pos="8640"/>
      </w:tabs>
      <w:ind w:left="720" w:hanging="720"/>
    </w:pPr>
  </w:style>
  <w:style w:type="paragraph" w:customStyle="1" w:styleId="TitleCover">
    <w:name w:val="Title Cover"/>
    <w:basedOn w:val="HeadingBase"/>
    <w:next w:val="SubtitleCover"/>
    <w:rsid w:val="009D5E6A"/>
    <w:pPr>
      <w:spacing w:before="720" w:after="160" w:line="120" w:lineRule="exact"/>
      <w:jc w:val="center"/>
    </w:pPr>
    <w:rPr>
      <w:rFonts w:ascii="Times New Roman" w:hAnsi="Times New Roman"/>
      <w:sz w:val="72"/>
    </w:rPr>
  </w:style>
  <w:style w:type="paragraph" w:styleId="TOAHeading">
    <w:name w:val="toa heading"/>
    <w:basedOn w:val="SectionHeading"/>
    <w:next w:val="TableofAuthorities"/>
    <w:rsid w:val="009D5E6A"/>
  </w:style>
  <w:style w:type="paragraph" w:styleId="TOC1">
    <w:name w:val="toc 1"/>
    <w:basedOn w:val="Normal"/>
    <w:uiPriority w:val="39"/>
    <w:qFormat/>
    <w:rsid w:val="009D5E6A"/>
    <w:pPr>
      <w:tabs>
        <w:tab w:val="right" w:pos="6840"/>
      </w:tabs>
      <w:spacing w:before="60" w:after="60" w:line="220" w:lineRule="exact"/>
      <w:jc w:val="both"/>
    </w:pPr>
    <w:rPr>
      <w:b/>
      <w:sz w:val="20"/>
      <w:szCs w:val="20"/>
    </w:rPr>
  </w:style>
  <w:style w:type="paragraph" w:styleId="TOC2">
    <w:name w:val="toc 2"/>
    <w:basedOn w:val="Normal"/>
    <w:uiPriority w:val="39"/>
    <w:qFormat/>
    <w:rsid w:val="009D5E6A"/>
    <w:pPr>
      <w:tabs>
        <w:tab w:val="right" w:pos="6840"/>
      </w:tabs>
      <w:spacing w:after="60" w:line="220" w:lineRule="exact"/>
      <w:ind w:left="360"/>
      <w:jc w:val="both"/>
    </w:pPr>
    <w:rPr>
      <w:sz w:val="20"/>
      <w:szCs w:val="20"/>
    </w:rPr>
  </w:style>
  <w:style w:type="paragraph" w:styleId="TOC3">
    <w:name w:val="toc 3"/>
    <w:basedOn w:val="Normal"/>
    <w:uiPriority w:val="39"/>
    <w:qFormat/>
    <w:rsid w:val="009D5E6A"/>
    <w:pPr>
      <w:tabs>
        <w:tab w:val="right" w:pos="6840"/>
      </w:tabs>
      <w:spacing w:before="40" w:after="0" w:line="240" w:lineRule="auto"/>
      <w:ind w:left="720"/>
      <w:jc w:val="both"/>
    </w:pPr>
    <w:rPr>
      <w:sz w:val="20"/>
      <w:szCs w:val="20"/>
    </w:rPr>
  </w:style>
  <w:style w:type="paragraph" w:styleId="TOC4">
    <w:name w:val="toc 4"/>
    <w:basedOn w:val="Normal"/>
    <w:uiPriority w:val="39"/>
    <w:rsid w:val="009D5E6A"/>
    <w:pPr>
      <w:tabs>
        <w:tab w:val="right" w:leader="dot" w:pos="8640"/>
      </w:tabs>
      <w:ind w:left="1080"/>
    </w:pPr>
    <w:rPr>
      <w:i/>
    </w:rPr>
  </w:style>
  <w:style w:type="paragraph" w:styleId="TOC5">
    <w:name w:val="toc 5"/>
    <w:basedOn w:val="Normal"/>
    <w:uiPriority w:val="39"/>
    <w:rsid w:val="009D5E6A"/>
    <w:pPr>
      <w:tabs>
        <w:tab w:val="right" w:leader="dot" w:pos="8640"/>
      </w:tabs>
      <w:ind w:left="1440"/>
    </w:pPr>
  </w:style>
  <w:style w:type="paragraph" w:styleId="TOC6">
    <w:name w:val="toc 6"/>
    <w:basedOn w:val="Normal"/>
    <w:uiPriority w:val="39"/>
    <w:rsid w:val="009D5E6A"/>
    <w:pPr>
      <w:tabs>
        <w:tab w:val="right" w:leader="dot" w:pos="8640"/>
      </w:tabs>
      <w:ind w:left="1800"/>
    </w:pPr>
  </w:style>
  <w:style w:type="paragraph" w:styleId="TOC7">
    <w:name w:val="toc 7"/>
    <w:basedOn w:val="Normal"/>
    <w:uiPriority w:val="39"/>
    <w:rsid w:val="009D5E6A"/>
    <w:pPr>
      <w:tabs>
        <w:tab w:val="right" w:leader="dot" w:pos="8640"/>
      </w:tabs>
      <w:ind w:left="2160"/>
    </w:pPr>
  </w:style>
  <w:style w:type="paragraph" w:styleId="TOC8">
    <w:name w:val="toc 8"/>
    <w:basedOn w:val="Normal"/>
    <w:uiPriority w:val="39"/>
    <w:rsid w:val="009D5E6A"/>
    <w:pPr>
      <w:tabs>
        <w:tab w:val="right" w:leader="dot" w:pos="8640"/>
      </w:tabs>
      <w:ind w:left="2520"/>
    </w:pPr>
  </w:style>
  <w:style w:type="paragraph" w:styleId="TOC9">
    <w:name w:val="toc 9"/>
    <w:basedOn w:val="Normal"/>
    <w:uiPriority w:val="39"/>
    <w:rsid w:val="009D5E6A"/>
    <w:pPr>
      <w:tabs>
        <w:tab w:val="right" w:leader="dot" w:pos="8640"/>
      </w:tabs>
      <w:ind w:left="2880"/>
    </w:pPr>
  </w:style>
  <w:style w:type="paragraph" w:customStyle="1" w:styleId="TOCBase">
    <w:name w:val="TOC Base"/>
    <w:basedOn w:val="Normal"/>
    <w:rsid w:val="009D5E6A"/>
    <w:pPr>
      <w:tabs>
        <w:tab w:val="right" w:leader="dot" w:pos="8640"/>
      </w:tabs>
    </w:pPr>
  </w:style>
  <w:style w:type="paragraph" w:customStyle="1" w:styleId="HeaderlikeH1">
    <w:name w:val="Header like H1"/>
    <w:basedOn w:val="Heading2"/>
    <w:next w:val="BodyText"/>
    <w:rsid w:val="009D5E6A"/>
    <w:pPr>
      <w:spacing w:before="120" w:line="360" w:lineRule="exact"/>
      <w:outlineLvl w:val="9"/>
    </w:pPr>
    <w:rPr>
      <w:b/>
      <w:i w:val="0"/>
      <w:sz w:val="36"/>
    </w:rPr>
  </w:style>
  <w:style w:type="paragraph" w:customStyle="1" w:styleId="Quotation">
    <w:name w:val="Quotation"/>
    <w:basedOn w:val="BodyText"/>
    <w:next w:val="BodyText"/>
    <w:link w:val="QuotationChar"/>
    <w:autoRedefine/>
    <w:rsid w:val="009D5E6A"/>
    <w:pPr>
      <w:spacing w:before="120"/>
      <w:ind w:left="720" w:right="720"/>
    </w:pPr>
    <w:rPr>
      <w:i/>
    </w:rPr>
  </w:style>
  <w:style w:type="paragraph" w:customStyle="1" w:styleId="Greeting">
    <w:name w:val="Greeting"/>
    <w:basedOn w:val="BodyText"/>
    <w:rsid w:val="009D5E6A"/>
    <w:pPr>
      <w:spacing w:after="0"/>
    </w:pPr>
  </w:style>
  <w:style w:type="paragraph" w:customStyle="1" w:styleId="Indent5">
    <w:name w:val="Indent5"/>
    <w:basedOn w:val="BodyText"/>
    <w:rsid w:val="009D5E6A"/>
    <w:pPr>
      <w:ind w:left="720"/>
    </w:pPr>
  </w:style>
  <w:style w:type="paragraph" w:customStyle="1" w:styleId="Indent10">
    <w:name w:val="Indent10"/>
    <w:basedOn w:val="BodyText"/>
    <w:rsid w:val="009D5E6A"/>
    <w:pPr>
      <w:ind w:left="1440"/>
    </w:pPr>
  </w:style>
  <w:style w:type="paragraph" w:customStyle="1" w:styleId="Indent15">
    <w:name w:val="Indent15"/>
    <w:basedOn w:val="BodyText"/>
    <w:rsid w:val="009D5E6A"/>
    <w:pPr>
      <w:ind w:left="2160"/>
    </w:pPr>
  </w:style>
  <w:style w:type="paragraph" w:customStyle="1" w:styleId="Indent20">
    <w:name w:val="Indent20"/>
    <w:basedOn w:val="BodyText"/>
    <w:rsid w:val="009D5E6A"/>
    <w:pPr>
      <w:ind w:left="2880"/>
    </w:pPr>
  </w:style>
  <w:style w:type="paragraph" w:customStyle="1" w:styleId="BodyTextNotJustified">
    <w:name w:val="Body Text Not Justified"/>
    <w:basedOn w:val="BodyText"/>
    <w:rsid w:val="009D5E6A"/>
  </w:style>
  <w:style w:type="paragraph" w:customStyle="1" w:styleId="BoldCenterArial12pt">
    <w:name w:val="Bold Center Arial 12 pt"/>
    <w:basedOn w:val="BodyText"/>
    <w:next w:val="BodyText"/>
    <w:rsid w:val="009D5E6A"/>
    <w:pPr>
      <w:spacing w:after="160"/>
      <w:jc w:val="center"/>
    </w:pPr>
    <w:rPr>
      <w:rFonts w:ascii="Arial" w:hAnsi="Arial"/>
      <w:b/>
    </w:rPr>
  </w:style>
  <w:style w:type="paragraph" w:customStyle="1" w:styleId="H2A">
    <w:name w:val="H2A"/>
    <w:next w:val="Normal"/>
    <w:qFormat/>
    <w:rsid w:val="009D5E6A"/>
    <w:pPr>
      <w:spacing w:after="100" w:line="320" w:lineRule="exact"/>
      <w:jc w:val="center"/>
    </w:pPr>
    <w:rPr>
      <w:rFonts w:ascii="Times" w:hAnsi="Times"/>
      <w:sz w:val="32"/>
    </w:rPr>
  </w:style>
  <w:style w:type="paragraph" w:customStyle="1" w:styleId="Exercise">
    <w:name w:val="Exercise"/>
    <w:basedOn w:val="Quotation"/>
    <w:next w:val="Normal"/>
    <w:rsid w:val="009D5E6A"/>
    <w:pPr>
      <w:jc w:val="center"/>
    </w:pPr>
    <w:rPr>
      <w:sz w:val="28"/>
    </w:rPr>
  </w:style>
  <w:style w:type="paragraph" w:customStyle="1" w:styleId="FlushLeftBold">
    <w:name w:val="Flush Left Bold"/>
    <w:basedOn w:val="Normal"/>
    <w:next w:val="BodyText"/>
    <w:rsid w:val="009D5E6A"/>
    <w:pPr>
      <w:spacing w:before="120" w:line="290" w:lineRule="exact"/>
    </w:pPr>
    <w:rPr>
      <w:b/>
      <w:snapToGrid w:val="0"/>
    </w:rPr>
  </w:style>
  <w:style w:type="paragraph" w:customStyle="1" w:styleId="Hang1">
    <w:name w:val="Hang1"/>
    <w:basedOn w:val="BodyText"/>
    <w:autoRedefine/>
    <w:rsid w:val="009D5E6A"/>
    <w:pPr>
      <w:ind w:left="1080" w:hanging="360"/>
    </w:pPr>
    <w:rPr>
      <w:snapToGrid w:val="0"/>
    </w:rPr>
  </w:style>
  <w:style w:type="paragraph" w:customStyle="1" w:styleId="Style1">
    <w:name w:val="Style1"/>
    <w:basedOn w:val="HeaderlikeH1"/>
    <w:rsid w:val="009D5E6A"/>
  </w:style>
  <w:style w:type="paragraph" w:customStyle="1" w:styleId="HeadingCaps">
    <w:name w:val="Heading Caps"/>
    <w:basedOn w:val="Heading1"/>
    <w:autoRedefine/>
    <w:rsid w:val="009D5E6A"/>
    <w:pPr>
      <w:spacing w:line="400" w:lineRule="exact"/>
    </w:pPr>
    <w:rPr>
      <w:caps/>
      <w:snapToGrid w:val="0"/>
      <w:sz w:val="40"/>
    </w:rPr>
  </w:style>
  <w:style w:type="paragraph" w:customStyle="1" w:styleId="indent50">
    <w:name w:val="indent 5"/>
    <w:aliases w:val="hang 9 (SP Parts)"/>
    <w:rsid w:val="009D5E6A"/>
    <w:pPr>
      <w:widowControl w:val="0"/>
      <w:tabs>
        <w:tab w:val="left" w:pos="1152"/>
      </w:tabs>
      <w:spacing w:after="120" w:line="290" w:lineRule="exact"/>
      <w:ind w:left="1152" w:hanging="720"/>
      <w:jc w:val="both"/>
    </w:pPr>
    <w:rPr>
      <w:rFonts w:ascii="Times" w:hAnsi="Times"/>
      <w:snapToGrid w:val="0"/>
      <w:sz w:val="24"/>
    </w:rPr>
  </w:style>
  <w:style w:type="paragraph" w:customStyle="1" w:styleId="Level3Heading">
    <w:name w:val="Level 3 Heading"/>
    <w:rsid w:val="009D5E6A"/>
    <w:pPr>
      <w:keepNext/>
      <w:keepLines/>
      <w:widowControl w:val="0"/>
      <w:spacing w:after="240"/>
      <w:jc w:val="center"/>
    </w:pPr>
    <w:rPr>
      <w:rFonts w:ascii="Times" w:hAnsi="Times"/>
      <w:b/>
      <w:snapToGrid w:val="0"/>
      <w:sz w:val="28"/>
    </w:rPr>
  </w:style>
  <w:style w:type="paragraph" w:customStyle="1" w:styleId="flushleftboldtitles">
    <w:name w:val="flush left bold titles"/>
    <w:rsid w:val="009D5E6A"/>
    <w:pPr>
      <w:keepNext/>
      <w:widowControl w:val="0"/>
      <w:spacing w:before="120" w:after="120" w:line="300" w:lineRule="exact"/>
    </w:pPr>
    <w:rPr>
      <w:rFonts w:ascii="Times" w:hAnsi="Times"/>
      <w:b/>
      <w:i/>
      <w:caps/>
      <w:snapToGrid w:val="0"/>
      <w:sz w:val="24"/>
    </w:rPr>
  </w:style>
  <w:style w:type="paragraph" w:customStyle="1" w:styleId="LeftRunningHeadEven">
    <w:name w:val="Left Running Head (Even)"/>
    <w:autoRedefine/>
    <w:qFormat/>
    <w:rsid w:val="001E2E92"/>
    <w:pPr>
      <w:widowControl w:val="0"/>
      <w:tabs>
        <w:tab w:val="right" w:pos="9360"/>
      </w:tabs>
      <w:spacing w:after="60"/>
    </w:pPr>
    <w:rPr>
      <w:rFonts w:ascii="Times" w:hAnsi="Times"/>
      <w:bCs/>
      <w:i/>
      <w:snapToGrid w:val="0"/>
    </w:rPr>
  </w:style>
  <w:style w:type="paragraph" w:customStyle="1" w:styleId="RightRunningHeadOdd">
    <w:name w:val="Right Running Head (Odd)"/>
    <w:link w:val="RightRunningHeadOddChar"/>
    <w:autoRedefine/>
    <w:qFormat/>
    <w:rsid w:val="00684973"/>
    <w:pPr>
      <w:widowControl w:val="0"/>
      <w:tabs>
        <w:tab w:val="left" w:pos="8640"/>
      </w:tabs>
      <w:spacing w:after="120" w:line="200" w:lineRule="exact"/>
    </w:pPr>
    <w:rPr>
      <w:bCs/>
      <w:i/>
      <w:noProof/>
      <w:szCs w:val="24"/>
    </w:rPr>
  </w:style>
  <w:style w:type="paragraph" w:customStyle="1" w:styleId="BoldLine">
    <w:name w:val="Bold Line"/>
    <w:basedOn w:val="Normal"/>
    <w:rsid w:val="009D5E6A"/>
    <w:pPr>
      <w:pBdr>
        <w:bottom w:val="single" w:sz="36" w:space="1" w:color="auto"/>
      </w:pBdr>
      <w:spacing w:after="0" w:line="300" w:lineRule="atLeast"/>
    </w:pPr>
  </w:style>
  <w:style w:type="paragraph" w:customStyle="1" w:styleId="ExerciseTitle">
    <w:name w:val="Exercise Title"/>
    <w:basedOn w:val="Normal"/>
    <w:rsid w:val="009D5E6A"/>
    <w:pPr>
      <w:pBdr>
        <w:top w:val="single" w:sz="6" w:space="1" w:color="auto"/>
        <w:left w:val="single" w:sz="6" w:space="1" w:color="auto"/>
        <w:bottom w:val="single" w:sz="6" w:space="1" w:color="auto"/>
        <w:right w:val="single" w:sz="6" w:space="1" w:color="auto"/>
      </w:pBdr>
      <w:spacing w:line="300" w:lineRule="atLeast"/>
    </w:pPr>
    <w:rPr>
      <w:b/>
    </w:rPr>
  </w:style>
  <w:style w:type="paragraph" w:customStyle="1" w:styleId="Title2">
    <w:name w:val="Title 2"/>
    <w:basedOn w:val="Normal"/>
    <w:rsid w:val="009D5E6A"/>
    <w:pPr>
      <w:spacing w:after="0" w:line="300" w:lineRule="atLeast"/>
      <w:jc w:val="center"/>
    </w:pPr>
    <w:rPr>
      <w:sz w:val="52"/>
    </w:rPr>
  </w:style>
  <w:style w:type="paragraph" w:customStyle="1" w:styleId="Title1">
    <w:name w:val="Title 1"/>
    <w:basedOn w:val="Normal"/>
    <w:rsid w:val="009D5E6A"/>
    <w:pPr>
      <w:spacing w:after="0" w:line="300" w:lineRule="atLeast"/>
      <w:jc w:val="center"/>
    </w:pPr>
    <w:rPr>
      <w:b/>
      <w:sz w:val="72"/>
    </w:rPr>
  </w:style>
  <w:style w:type="paragraph" w:customStyle="1" w:styleId="Title3">
    <w:name w:val="Title 3"/>
    <w:basedOn w:val="Title2"/>
    <w:rsid w:val="009D5E6A"/>
    <w:pPr>
      <w:spacing w:after="120"/>
    </w:pPr>
    <w:rPr>
      <w:b/>
      <w:sz w:val="26"/>
    </w:rPr>
  </w:style>
  <w:style w:type="paragraph" w:customStyle="1" w:styleId="Title4">
    <w:name w:val="Title 4"/>
    <w:basedOn w:val="Title3"/>
    <w:rsid w:val="009D5E6A"/>
    <w:rPr>
      <w:b w:val="0"/>
    </w:rPr>
  </w:style>
  <w:style w:type="paragraph" w:customStyle="1" w:styleId="EXERCISE-BOX">
    <w:name w:val="EXERCISE - BOX"/>
    <w:autoRedefine/>
    <w:rsid w:val="009D5E6A"/>
    <w:pPr>
      <w:keepNext/>
      <w:widowControl w:val="0"/>
      <w:pBdr>
        <w:bottom w:val="single" w:sz="6" w:space="0" w:color="000000"/>
      </w:pBdr>
      <w:spacing w:after="120" w:line="280" w:lineRule="exact"/>
    </w:pPr>
    <w:rPr>
      <w:rFonts w:ascii="Times" w:hAnsi="Times"/>
      <w:b/>
      <w:snapToGrid w:val="0"/>
      <w:sz w:val="24"/>
    </w:rPr>
  </w:style>
  <w:style w:type="paragraph" w:customStyle="1" w:styleId="ThickLineBelow">
    <w:name w:val="Thick Line Below"/>
    <w:autoRedefine/>
    <w:rsid w:val="009D5E6A"/>
    <w:pPr>
      <w:pBdr>
        <w:bottom w:val="single" w:sz="12" w:space="0" w:color="000000"/>
      </w:pBdr>
    </w:pPr>
    <w:rPr>
      <w:rFonts w:ascii="Times" w:hAnsi="Times"/>
      <w:snapToGrid w:val="0"/>
      <w:sz w:val="24"/>
    </w:rPr>
  </w:style>
  <w:style w:type="paragraph" w:customStyle="1" w:styleId="CenterItalic">
    <w:name w:val="Center Italic"/>
    <w:basedOn w:val="BodyText"/>
    <w:autoRedefine/>
    <w:rsid w:val="009D5E6A"/>
    <w:pPr>
      <w:jc w:val="center"/>
    </w:pPr>
    <w:rPr>
      <w:i/>
    </w:rPr>
  </w:style>
  <w:style w:type="paragraph" w:customStyle="1" w:styleId="H4A">
    <w:name w:val="H4A"/>
    <w:basedOn w:val="flushleftboldtitles"/>
    <w:next w:val="Normal"/>
    <w:autoRedefine/>
    <w:rsid w:val="009D5E6A"/>
    <w:pPr>
      <w:ind w:left="720"/>
    </w:pPr>
    <w:rPr>
      <w:caps w:val="0"/>
    </w:rPr>
  </w:style>
  <w:style w:type="paragraph" w:customStyle="1" w:styleId="LT">
    <w:name w:val="LT"/>
    <w:basedOn w:val="Heading2"/>
    <w:autoRedefine/>
    <w:rsid w:val="009D5E6A"/>
    <w:rPr>
      <w:b/>
      <w:i w:val="0"/>
      <w:sz w:val="36"/>
    </w:rPr>
  </w:style>
  <w:style w:type="paragraph" w:customStyle="1" w:styleId="Style2">
    <w:name w:val="Style2"/>
    <w:basedOn w:val="H2A"/>
    <w:autoRedefine/>
    <w:rsid w:val="009D5E6A"/>
    <w:pPr>
      <w:outlineLvl w:val="2"/>
    </w:pPr>
  </w:style>
  <w:style w:type="paragraph" w:customStyle="1" w:styleId="LS-LessonSubtitle">
    <w:name w:val="LS - Lesson Subtitle"/>
    <w:basedOn w:val="H2A"/>
    <w:autoRedefine/>
    <w:rsid w:val="009D5E6A"/>
    <w:pPr>
      <w:outlineLvl w:val="2"/>
    </w:pPr>
  </w:style>
  <w:style w:type="paragraph" w:customStyle="1" w:styleId="H3A">
    <w:name w:val="H3A"/>
    <w:basedOn w:val="Normal"/>
    <w:autoRedefine/>
    <w:qFormat/>
    <w:rsid w:val="009D5E6A"/>
    <w:pPr>
      <w:overflowPunct w:val="0"/>
      <w:autoSpaceDE w:val="0"/>
      <w:autoSpaceDN w:val="0"/>
      <w:adjustRightInd w:val="0"/>
      <w:spacing w:before="120" w:after="120" w:line="300" w:lineRule="exact"/>
      <w:jc w:val="both"/>
      <w:textAlignment w:val="baseline"/>
      <w:outlineLvl w:val="2"/>
    </w:pPr>
    <w:rPr>
      <w:rFonts w:ascii="Arial" w:hAnsi="Arial"/>
      <w:b/>
      <w:szCs w:val="20"/>
    </w:rPr>
  </w:style>
  <w:style w:type="paragraph" w:styleId="EnvelopeAddress">
    <w:name w:val="envelope address"/>
    <w:basedOn w:val="Normal"/>
    <w:rsid w:val="009D5E6A"/>
    <w:pPr>
      <w:framePr w:w="7920" w:h="1980" w:hRule="exact" w:hSpace="180" w:wrap="auto" w:hAnchor="page" w:xAlign="center" w:yAlign="bottom"/>
      <w:spacing w:after="0" w:line="300" w:lineRule="exact"/>
      <w:ind w:left="2880"/>
    </w:pPr>
    <w:rPr>
      <w:rFonts w:ascii="Arial" w:hAnsi="Arial" w:cs="Arial"/>
      <w:szCs w:val="24"/>
    </w:rPr>
  </w:style>
  <w:style w:type="paragraph" w:customStyle="1" w:styleId="GR">
    <w:name w:val="GR"/>
    <w:basedOn w:val="Normal"/>
    <w:qFormat/>
    <w:rsid w:val="009D5E6A"/>
    <w:pPr>
      <w:framePr w:hSpace="180" w:wrap="around" w:vAnchor="text" w:hAnchor="margin" w:y="642"/>
      <w:overflowPunct w:val="0"/>
      <w:autoSpaceDE w:val="0"/>
      <w:autoSpaceDN w:val="0"/>
      <w:adjustRightInd w:val="0"/>
      <w:spacing w:after="0" w:line="220" w:lineRule="exact"/>
      <w:textAlignment w:val="baseline"/>
    </w:pPr>
    <w:rPr>
      <w:rFonts w:cs="Arial"/>
      <w:sz w:val="20"/>
      <w:szCs w:val="24"/>
    </w:rPr>
  </w:style>
  <w:style w:type="paragraph" w:customStyle="1" w:styleId="BT">
    <w:name w:val="BT"/>
    <w:link w:val="BTChar"/>
    <w:qFormat/>
    <w:rsid w:val="00741E24"/>
    <w:pPr>
      <w:overflowPunct w:val="0"/>
      <w:autoSpaceDE w:val="0"/>
      <w:autoSpaceDN w:val="0"/>
      <w:adjustRightInd w:val="0"/>
      <w:spacing w:before="60" w:after="60" w:line="220" w:lineRule="exact"/>
      <w:ind w:firstLine="360"/>
      <w:jc w:val="both"/>
      <w:textAlignment w:val="baseline"/>
    </w:pPr>
    <w:rPr>
      <w:rFonts w:cs="Calibri"/>
      <w:szCs w:val="24"/>
    </w:rPr>
  </w:style>
  <w:style w:type="character" w:customStyle="1" w:styleId="BTChar">
    <w:name w:val="BT Char"/>
    <w:basedOn w:val="DefaultParagraphFont"/>
    <w:link w:val="BT"/>
    <w:rsid w:val="00741E24"/>
    <w:rPr>
      <w:rFonts w:cs="Calibri"/>
      <w:szCs w:val="24"/>
    </w:rPr>
  </w:style>
  <w:style w:type="character" w:customStyle="1" w:styleId="HeaderChar">
    <w:name w:val="Header Char"/>
    <w:basedOn w:val="DefaultParagraphFont"/>
    <w:link w:val="Header"/>
    <w:rsid w:val="008C499F"/>
    <w:rPr>
      <w:bCs/>
      <w:i/>
    </w:rPr>
  </w:style>
  <w:style w:type="character" w:customStyle="1" w:styleId="EN">
    <w:name w:val="EN"/>
    <w:basedOn w:val="DefaultParagraphFont"/>
    <w:qFormat/>
    <w:rsid w:val="009D5E6A"/>
    <w:rPr>
      <w:rFonts w:ascii="Times New Roman" w:hAnsi="Times New Roman"/>
      <w:sz w:val="24"/>
      <w:szCs w:val="24"/>
    </w:rPr>
  </w:style>
  <w:style w:type="character" w:customStyle="1" w:styleId="BodyTextChar">
    <w:name w:val="Body Text Char"/>
    <w:basedOn w:val="DefaultParagraphFont"/>
    <w:link w:val="BodyText"/>
    <w:rsid w:val="009D5E6A"/>
    <w:rPr>
      <w:sz w:val="24"/>
      <w:szCs w:val="24"/>
    </w:rPr>
  </w:style>
  <w:style w:type="character" w:customStyle="1" w:styleId="BodyTextIndentChar">
    <w:name w:val="Body Text Indent Char"/>
    <w:basedOn w:val="BodyTextChar"/>
    <w:link w:val="BodyTextIndent"/>
    <w:rsid w:val="009D5E6A"/>
    <w:rPr>
      <w:sz w:val="24"/>
      <w:szCs w:val="24"/>
    </w:rPr>
  </w:style>
  <w:style w:type="character" w:customStyle="1" w:styleId="CommentTextChar">
    <w:name w:val="Comment Text Char"/>
    <w:basedOn w:val="DefaultParagraphFont"/>
    <w:link w:val="CommentText"/>
    <w:rsid w:val="009D5E6A"/>
    <w:rPr>
      <w:sz w:val="24"/>
      <w:szCs w:val="22"/>
    </w:rPr>
  </w:style>
  <w:style w:type="character" w:customStyle="1" w:styleId="GK">
    <w:name w:val="GK"/>
    <w:basedOn w:val="DefaultParagraphFont"/>
    <w:qFormat/>
    <w:rsid w:val="009D5E6A"/>
    <w:rPr>
      <w:rFonts w:ascii="GraecaII" w:hAnsi="GraecaII"/>
      <w:sz w:val="24"/>
    </w:rPr>
  </w:style>
  <w:style w:type="paragraph" w:customStyle="1" w:styleId="H1">
    <w:name w:val="H1"/>
    <w:next w:val="BT"/>
    <w:qFormat/>
    <w:rsid w:val="00043FC6"/>
    <w:pPr>
      <w:widowControl w:val="0"/>
      <w:spacing w:after="120" w:line="300" w:lineRule="exact"/>
      <w:jc w:val="center"/>
      <w:outlineLvl w:val="0"/>
    </w:pPr>
    <w:rPr>
      <w:rFonts w:ascii="Arial" w:hAnsi="Arial"/>
      <w:b/>
      <w:bCs/>
      <w:kern w:val="28"/>
      <w:sz w:val="28"/>
      <w:szCs w:val="32"/>
    </w:rPr>
  </w:style>
  <w:style w:type="paragraph" w:customStyle="1" w:styleId="H2">
    <w:name w:val="H2"/>
    <w:qFormat/>
    <w:rsid w:val="009D5E6A"/>
    <w:pPr>
      <w:spacing w:before="120" w:after="120" w:line="240" w:lineRule="exact"/>
      <w:jc w:val="center"/>
      <w:outlineLvl w:val="1"/>
    </w:pPr>
    <w:rPr>
      <w:rFonts w:ascii="Arial" w:hAnsi="Arial"/>
      <w:i/>
      <w:iCs/>
      <w:sz w:val="22"/>
      <w:szCs w:val="22"/>
    </w:rPr>
  </w:style>
  <w:style w:type="paragraph" w:customStyle="1" w:styleId="I1">
    <w:name w:val="I1"/>
    <w:qFormat/>
    <w:rsid w:val="009D5E6A"/>
    <w:pPr>
      <w:spacing w:before="120"/>
      <w:ind w:left="360"/>
      <w:jc w:val="both"/>
    </w:pPr>
    <w:rPr>
      <w:szCs w:val="22"/>
    </w:rPr>
  </w:style>
  <w:style w:type="paragraph" w:customStyle="1" w:styleId="I2">
    <w:name w:val="I2"/>
    <w:qFormat/>
    <w:rsid w:val="009D5E6A"/>
    <w:pPr>
      <w:ind w:left="720"/>
    </w:pPr>
    <w:rPr>
      <w:rFonts w:cs="Arial"/>
      <w:szCs w:val="22"/>
    </w:rPr>
  </w:style>
  <w:style w:type="paragraph" w:customStyle="1" w:styleId="I3">
    <w:name w:val="I3"/>
    <w:autoRedefine/>
    <w:qFormat/>
    <w:rsid w:val="009D5E6A"/>
    <w:pPr>
      <w:ind w:left="2160"/>
    </w:pPr>
    <w:rPr>
      <w:szCs w:val="22"/>
    </w:rPr>
  </w:style>
  <w:style w:type="paragraph" w:customStyle="1" w:styleId="L1">
    <w:name w:val="L1"/>
    <w:qFormat/>
    <w:rsid w:val="009D5E6A"/>
    <w:pPr>
      <w:tabs>
        <w:tab w:val="right" w:pos="720"/>
      </w:tabs>
      <w:spacing w:line="220" w:lineRule="exact"/>
      <w:ind w:left="360" w:hanging="360"/>
      <w:jc w:val="both"/>
    </w:pPr>
    <w:rPr>
      <w:szCs w:val="24"/>
    </w:rPr>
  </w:style>
  <w:style w:type="paragraph" w:customStyle="1" w:styleId="L2">
    <w:name w:val="L2"/>
    <w:qFormat/>
    <w:rsid w:val="009D5E6A"/>
    <w:pPr>
      <w:tabs>
        <w:tab w:val="left" w:pos="720"/>
      </w:tabs>
      <w:spacing w:before="60" w:after="60" w:line="220" w:lineRule="exact"/>
      <w:ind w:left="720" w:hanging="360"/>
    </w:pPr>
    <w:rPr>
      <w:rFonts w:cs="Arial"/>
      <w:szCs w:val="22"/>
    </w:rPr>
  </w:style>
  <w:style w:type="paragraph" w:customStyle="1" w:styleId="L3">
    <w:name w:val="L3"/>
    <w:qFormat/>
    <w:rsid w:val="009D5E6A"/>
    <w:pPr>
      <w:tabs>
        <w:tab w:val="left" w:pos="720"/>
        <w:tab w:val="left" w:pos="2160"/>
      </w:tabs>
      <w:spacing w:after="60" w:line="220" w:lineRule="exact"/>
      <w:ind w:left="1080" w:hanging="360"/>
    </w:pPr>
    <w:rPr>
      <w:szCs w:val="22"/>
    </w:rPr>
  </w:style>
  <w:style w:type="paragraph" w:customStyle="1" w:styleId="QT">
    <w:name w:val="QT"/>
    <w:link w:val="QTChar"/>
    <w:autoRedefine/>
    <w:qFormat/>
    <w:rsid w:val="00AB2267"/>
    <w:pPr>
      <w:spacing w:after="60" w:line="220" w:lineRule="exact"/>
      <w:ind w:left="360" w:right="360"/>
    </w:pPr>
    <w:rPr>
      <w:rFonts w:cs="Arial"/>
      <w:i/>
    </w:rPr>
  </w:style>
  <w:style w:type="paragraph" w:styleId="NormalWeb">
    <w:name w:val="Normal (Web)"/>
    <w:basedOn w:val="Normal"/>
    <w:rsid w:val="009D5E6A"/>
    <w:rPr>
      <w:szCs w:val="24"/>
    </w:rPr>
  </w:style>
  <w:style w:type="paragraph" w:customStyle="1" w:styleId="H3">
    <w:name w:val="H3"/>
    <w:next w:val="BodyText"/>
    <w:qFormat/>
    <w:rsid w:val="009D5E6A"/>
    <w:pPr>
      <w:overflowPunct w:val="0"/>
      <w:autoSpaceDE w:val="0"/>
      <w:autoSpaceDN w:val="0"/>
      <w:adjustRightInd w:val="0"/>
      <w:spacing w:before="120" w:after="120" w:line="240" w:lineRule="exact"/>
      <w:textAlignment w:val="baseline"/>
      <w:outlineLvl w:val="2"/>
    </w:pPr>
    <w:rPr>
      <w:rFonts w:ascii="Arial" w:hAnsi="Arial"/>
      <w:b/>
    </w:rPr>
  </w:style>
  <w:style w:type="paragraph" w:customStyle="1" w:styleId="BI">
    <w:name w:val="BI"/>
    <w:qFormat/>
    <w:rsid w:val="009D5E6A"/>
    <w:pPr>
      <w:spacing w:after="40" w:line="220" w:lineRule="exact"/>
    </w:pPr>
    <w:rPr>
      <w:szCs w:val="28"/>
    </w:rPr>
  </w:style>
  <w:style w:type="paragraph" w:customStyle="1" w:styleId="Indent57">
    <w:name w:val="Indent57"/>
    <w:basedOn w:val="BodyText"/>
    <w:autoRedefine/>
    <w:rsid w:val="009D5E6A"/>
    <w:pPr>
      <w:ind w:left="720"/>
    </w:pPr>
  </w:style>
  <w:style w:type="paragraph" w:customStyle="1" w:styleId="Style3">
    <w:name w:val="Style3"/>
    <w:basedOn w:val="Index1"/>
    <w:autoRedefine/>
    <w:qFormat/>
    <w:rsid w:val="009D5E6A"/>
    <w:pPr>
      <w:tabs>
        <w:tab w:val="right" w:leader="dot" w:pos="4310"/>
      </w:tabs>
    </w:pPr>
    <w:rPr>
      <w:rFonts w:ascii="Arial" w:hAnsi="Arial" w:cs="Arial"/>
      <w:noProof/>
    </w:rPr>
  </w:style>
  <w:style w:type="paragraph" w:customStyle="1" w:styleId="H1W">
    <w:name w:val="H1W"/>
    <w:qFormat/>
    <w:rsid w:val="009D5E6A"/>
    <w:pPr>
      <w:spacing w:line="220" w:lineRule="atLeast"/>
      <w:outlineLvl w:val="0"/>
    </w:pPr>
    <w:rPr>
      <w:b/>
      <w:bCs/>
      <w:color w:val="FFFFFF" w:themeColor="background1"/>
      <w:kern w:val="28"/>
      <w:sz w:val="18"/>
      <w:szCs w:val="32"/>
    </w:rPr>
  </w:style>
  <w:style w:type="paragraph" w:customStyle="1" w:styleId="IS">
    <w:name w:val="IS"/>
    <w:basedOn w:val="Index1"/>
    <w:qFormat/>
    <w:rsid w:val="009D5E6A"/>
    <w:pPr>
      <w:spacing w:before="120"/>
      <w:ind w:left="0" w:firstLine="0"/>
    </w:pPr>
    <w:rPr>
      <w:b/>
      <w:szCs w:val="18"/>
    </w:rPr>
  </w:style>
  <w:style w:type="paragraph" w:customStyle="1" w:styleId="IHS">
    <w:name w:val="IHS"/>
    <w:basedOn w:val="Normal"/>
    <w:qFormat/>
    <w:rsid w:val="009D5E6A"/>
    <w:pPr>
      <w:spacing w:after="0" w:line="280" w:lineRule="exact"/>
      <w:outlineLvl w:val="0"/>
    </w:pPr>
    <w:rPr>
      <w:b/>
      <w:i/>
      <w:szCs w:val="18"/>
    </w:rPr>
  </w:style>
  <w:style w:type="paragraph" w:customStyle="1" w:styleId="H1A">
    <w:name w:val="H1A"/>
    <w:next w:val="BT"/>
    <w:qFormat/>
    <w:rsid w:val="009D5E6A"/>
    <w:pPr>
      <w:spacing w:after="60" w:line="280" w:lineRule="atLeast"/>
    </w:pPr>
    <w:rPr>
      <w:rFonts w:ascii="Arial" w:hAnsi="Arial"/>
      <w:b/>
      <w:bCs/>
      <w:kern w:val="28"/>
      <w:sz w:val="28"/>
      <w:szCs w:val="32"/>
    </w:rPr>
  </w:style>
  <w:style w:type="paragraph" w:customStyle="1" w:styleId="BIB">
    <w:name w:val="BIB"/>
    <w:link w:val="BIBChar"/>
    <w:autoRedefine/>
    <w:qFormat/>
    <w:rsid w:val="00544E2D"/>
    <w:pPr>
      <w:spacing w:after="60" w:line="180" w:lineRule="exact"/>
      <w:ind w:left="144" w:hanging="144"/>
    </w:pPr>
    <w:rPr>
      <w:rFonts w:cs="Arial"/>
      <w:noProof/>
      <w:sz w:val="18"/>
      <w:szCs w:val="22"/>
    </w:rPr>
  </w:style>
  <w:style w:type="character" w:customStyle="1" w:styleId="BIBChar">
    <w:name w:val="BIB Char"/>
    <w:basedOn w:val="BTChar"/>
    <w:link w:val="BIB"/>
    <w:rsid w:val="00544E2D"/>
    <w:rPr>
      <w:rFonts w:cs="Arial"/>
      <w:noProof/>
      <w:sz w:val="18"/>
      <w:szCs w:val="22"/>
    </w:rPr>
  </w:style>
  <w:style w:type="paragraph" w:customStyle="1" w:styleId="BL">
    <w:name w:val="BL"/>
    <w:link w:val="BLChar"/>
    <w:qFormat/>
    <w:rsid w:val="009D5E6A"/>
    <w:pPr>
      <w:spacing w:after="60" w:line="220" w:lineRule="exact"/>
    </w:pPr>
    <w:rPr>
      <w:szCs w:val="22"/>
    </w:rPr>
  </w:style>
  <w:style w:type="paragraph" w:customStyle="1" w:styleId="BP">
    <w:name w:val="BP"/>
    <w:qFormat/>
    <w:rsid w:val="009D5E6A"/>
    <w:rPr>
      <w:szCs w:val="24"/>
    </w:rPr>
  </w:style>
  <w:style w:type="paragraph" w:customStyle="1" w:styleId="CN">
    <w:name w:val="CN"/>
    <w:autoRedefine/>
    <w:qFormat/>
    <w:rsid w:val="009D5E6A"/>
    <w:pPr>
      <w:spacing w:line="3000" w:lineRule="exact"/>
      <w:jc w:val="both"/>
    </w:pPr>
    <w:rPr>
      <w:rFonts w:ascii="Abyssinica SIL" w:hAnsi="Abyssinica SIL"/>
      <w:color w:val="595959" w:themeColor="text1" w:themeTint="A6"/>
      <w:spacing w:val="-200"/>
      <w:sz w:val="260"/>
      <w:szCs w:val="260"/>
    </w:rPr>
  </w:style>
  <w:style w:type="paragraph" w:customStyle="1" w:styleId="StyleBodyTextBold1">
    <w:name w:val="Style Body Text + Bold1"/>
    <w:basedOn w:val="BodyText"/>
    <w:link w:val="StyleBodyTextBold1Char"/>
    <w:autoRedefine/>
    <w:rsid w:val="009D5E6A"/>
    <w:rPr>
      <w:b/>
      <w:bCs/>
    </w:rPr>
  </w:style>
  <w:style w:type="character" w:customStyle="1" w:styleId="StyleBodyTextBold1Char">
    <w:name w:val="Style Body Text + Bold1 Char"/>
    <w:basedOn w:val="BodyTextChar"/>
    <w:link w:val="StyleBodyTextBold1"/>
    <w:rsid w:val="009D5E6A"/>
    <w:rPr>
      <w:b/>
      <w:bCs/>
      <w:sz w:val="24"/>
      <w:szCs w:val="24"/>
    </w:rPr>
  </w:style>
  <w:style w:type="paragraph" w:customStyle="1" w:styleId="indent100">
    <w:name w:val="indent 10"/>
    <w:aliases w:val="block2"/>
    <w:rsid w:val="009D5E6A"/>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ChapterTitle0">
    <w:name w:val="ChapterTitle"/>
    <w:link w:val="ChapterTitleChar"/>
    <w:qFormat/>
    <w:rsid w:val="009D5E6A"/>
    <w:pPr>
      <w:tabs>
        <w:tab w:val="right" w:pos="8352"/>
      </w:tabs>
      <w:spacing w:after="60" w:line="440" w:lineRule="exact"/>
      <w:jc w:val="both"/>
    </w:pPr>
    <w:rPr>
      <w:b/>
      <w:i/>
      <w:sz w:val="44"/>
      <w:szCs w:val="44"/>
    </w:rPr>
  </w:style>
  <w:style w:type="character" w:customStyle="1" w:styleId="ChapterTitleChar">
    <w:name w:val="ChapterTitle Char"/>
    <w:basedOn w:val="HeaderChar"/>
    <w:link w:val="ChapterTitle0"/>
    <w:rsid w:val="009D5E6A"/>
    <w:rPr>
      <w:b/>
      <w:bCs/>
      <w:i/>
      <w:sz w:val="44"/>
      <w:szCs w:val="44"/>
    </w:rPr>
  </w:style>
  <w:style w:type="character" w:customStyle="1" w:styleId="Heading2Char">
    <w:name w:val="Heading 2 Char"/>
    <w:basedOn w:val="DefaultParagraphFont"/>
    <w:link w:val="Heading2"/>
    <w:rsid w:val="009D5E6A"/>
    <w:rPr>
      <w:rFonts w:ascii="Arial" w:hAnsi="Arial"/>
      <w:i/>
      <w:kern w:val="28"/>
      <w:sz w:val="28"/>
    </w:rPr>
  </w:style>
  <w:style w:type="character" w:customStyle="1" w:styleId="Heading3Char">
    <w:name w:val="Heading 3 Char"/>
    <w:basedOn w:val="DefaultParagraphFont"/>
    <w:link w:val="Heading3"/>
    <w:rsid w:val="009D5E6A"/>
    <w:rPr>
      <w:rFonts w:ascii="Arial" w:hAnsi="Arial"/>
      <w:b/>
      <w:kern w:val="28"/>
      <w:sz w:val="24"/>
      <w:szCs w:val="22"/>
    </w:rPr>
  </w:style>
  <w:style w:type="character" w:customStyle="1" w:styleId="FootnoteTextChar">
    <w:name w:val="Footnote Text Char"/>
    <w:aliases w:val="Footnote Text Char Char Char Char,Footnote Text Char Char Char1 Char,Footnote Text Char Char Char2 Char,Footnote Text Char Char Char11 Char,Footnote Text Char Char Char3 Char,Footnote Text Char Char Char12 Char"/>
    <w:basedOn w:val="DefaultParagraphFont"/>
    <w:link w:val="FootnoteText"/>
    <w:uiPriority w:val="99"/>
    <w:rsid w:val="009D5E6A"/>
    <w:rPr>
      <w:sz w:val="16"/>
    </w:rPr>
  </w:style>
  <w:style w:type="paragraph" w:styleId="CommentSubject">
    <w:name w:val="annotation subject"/>
    <w:basedOn w:val="CommentText"/>
    <w:next w:val="CommentText"/>
    <w:link w:val="CommentSubjectChar"/>
    <w:rsid w:val="009D5E6A"/>
    <w:pPr>
      <w:tabs>
        <w:tab w:val="clear" w:pos="187"/>
      </w:tabs>
      <w:spacing w:line="240" w:lineRule="auto"/>
      <w:ind w:left="0" w:firstLine="720"/>
    </w:pPr>
    <w:rPr>
      <w:b/>
      <w:bCs/>
    </w:rPr>
  </w:style>
  <w:style w:type="character" w:customStyle="1" w:styleId="CommentSubjectChar">
    <w:name w:val="Comment Subject Char"/>
    <w:basedOn w:val="CommentTextChar"/>
    <w:link w:val="CommentSubject"/>
    <w:rsid w:val="009D5E6A"/>
    <w:rPr>
      <w:b/>
      <w:bCs/>
      <w:sz w:val="24"/>
      <w:szCs w:val="22"/>
    </w:rPr>
  </w:style>
  <w:style w:type="paragraph" w:styleId="BalloonText">
    <w:name w:val="Balloon Text"/>
    <w:basedOn w:val="Normal"/>
    <w:link w:val="BalloonTextChar"/>
    <w:rsid w:val="009D5E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D5E6A"/>
    <w:rPr>
      <w:rFonts w:ascii="Tahoma" w:hAnsi="Tahoma" w:cs="Tahoma"/>
      <w:sz w:val="16"/>
      <w:szCs w:val="16"/>
    </w:rPr>
  </w:style>
  <w:style w:type="character" w:customStyle="1" w:styleId="QTChar">
    <w:name w:val="QT Char"/>
    <w:basedOn w:val="DefaultParagraphFont"/>
    <w:link w:val="QT"/>
    <w:rsid w:val="00AB2267"/>
    <w:rPr>
      <w:rFonts w:cs="Arial"/>
      <w:i/>
    </w:rPr>
  </w:style>
  <w:style w:type="paragraph" w:customStyle="1" w:styleId="CAP">
    <w:name w:val="CAP"/>
    <w:qFormat/>
    <w:rsid w:val="009D5E6A"/>
    <w:pPr>
      <w:widowControl w:val="0"/>
      <w:autoSpaceDE w:val="0"/>
      <w:autoSpaceDN w:val="0"/>
      <w:adjustRightInd w:val="0"/>
      <w:spacing w:before="120" w:line="220" w:lineRule="exact"/>
      <w:ind w:left="864" w:right="864"/>
    </w:pPr>
    <w:rPr>
      <w:rFonts w:ascii="Times" w:hAnsi="Times" w:cs="Times"/>
      <w:szCs w:val="22"/>
    </w:rPr>
  </w:style>
  <w:style w:type="paragraph" w:customStyle="1" w:styleId="H4">
    <w:name w:val="H4"/>
    <w:basedOn w:val="H4A"/>
    <w:next w:val="BodyText"/>
    <w:link w:val="H4Char"/>
    <w:autoRedefine/>
    <w:qFormat/>
    <w:rsid w:val="009D5E6A"/>
    <w:rPr>
      <w:rFonts w:cs="Calibri"/>
      <w:b w:val="0"/>
      <w:sz w:val="20"/>
      <w:szCs w:val="22"/>
    </w:rPr>
  </w:style>
  <w:style w:type="character" w:customStyle="1" w:styleId="H4Char">
    <w:name w:val="H4 Char"/>
    <w:basedOn w:val="BTChar"/>
    <w:link w:val="H4"/>
    <w:rsid w:val="009D5E6A"/>
    <w:rPr>
      <w:rFonts w:ascii="Times" w:hAnsi="Times" w:cs="Calibri"/>
      <w:i/>
      <w:snapToGrid w:val="0"/>
      <w:szCs w:val="22"/>
    </w:rPr>
  </w:style>
  <w:style w:type="character" w:customStyle="1" w:styleId="RightRunningHeadOddChar">
    <w:name w:val="Right Running Head (Odd) Char"/>
    <w:basedOn w:val="DefaultParagraphFont"/>
    <w:link w:val="RightRunningHeadOdd"/>
    <w:rsid w:val="00684973"/>
    <w:rPr>
      <w:bCs/>
      <w:i/>
      <w:noProof/>
      <w:szCs w:val="24"/>
    </w:rPr>
  </w:style>
  <w:style w:type="character" w:customStyle="1" w:styleId="Heading1Char">
    <w:name w:val="Heading 1 Char"/>
    <w:basedOn w:val="DefaultParagraphFont"/>
    <w:link w:val="Heading1"/>
    <w:rsid w:val="00C230B4"/>
    <w:rPr>
      <w:rFonts w:ascii="Arial" w:hAnsi="Arial"/>
      <w:b/>
      <w:kern w:val="28"/>
      <w:sz w:val="28"/>
      <w:szCs w:val="22"/>
    </w:rPr>
  </w:style>
  <w:style w:type="character" w:customStyle="1" w:styleId="Heading4Char">
    <w:name w:val="Heading 4 Char"/>
    <w:basedOn w:val="DefaultParagraphFont"/>
    <w:link w:val="Heading4"/>
    <w:rsid w:val="00C230B4"/>
    <w:rPr>
      <w:i/>
      <w:kern w:val="28"/>
      <w:sz w:val="24"/>
      <w:szCs w:val="22"/>
    </w:rPr>
  </w:style>
  <w:style w:type="character" w:customStyle="1" w:styleId="Heading5Char">
    <w:name w:val="Heading 5 Char"/>
    <w:basedOn w:val="DefaultParagraphFont"/>
    <w:link w:val="Heading5"/>
    <w:rsid w:val="00C230B4"/>
    <w:rPr>
      <w:rFonts w:ascii="Arial" w:hAnsi="Arial"/>
      <w:b/>
      <w:kern w:val="28"/>
      <w:sz w:val="24"/>
      <w:szCs w:val="22"/>
    </w:rPr>
  </w:style>
  <w:style w:type="character" w:customStyle="1" w:styleId="Heading6Char">
    <w:name w:val="Heading 6 Char"/>
    <w:basedOn w:val="DefaultParagraphFont"/>
    <w:link w:val="Heading6"/>
    <w:rsid w:val="00C230B4"/>
    <w:rPr>
      <w:rFonts w:ascii="Arial" w:hAnsi="Arial"/>
      <w:b/>
      <w:i/>
      <w:kern w:val="28"/>
      <w:sz w:val="24"/>
      <w:szCs w:val="22"/>
    </w:rPr>
  </w:style>
  <w:style w:type="character" w:customStyle="1" w:styleId="Heading7Char">
    <w:name w:val="Heading 7 Char"/>
    <w:basedOn w:val="DefaultParagraphFont"/>
    <w:link w:val="Heading7"/>
    <w:rsid w:val="00C230B4"/>
    <w:rPr>
      <w:b/>
      <w:kern w:val="28"/>
      <w:sz w:val="24"/>
      <w:szCs w:val="22"/>
    </w:rPr>
  </w:style>
  <w:style w:type="character" w:customStyle="1" w:styleId="Heading8Char">
    <w:name w:val="Heading 8 Char"/>
    <w:basedOn w:val="DefaultParagraphFont"/>
    <w:link w:val="Heading8"/>
    <w:rsid w:val="00C230B4"/>
    <w:rPr>
      <w:b/>
      <w:i/>
      <w:kern w:val="28"/>
      <w:sz w:val="24"/>
      <w:szCs w:val="22"/>
    </w:rPr>
  </w:style>
  <w:style w:type="character" w:customStyle="1" w:styleId="Heading9Char">
    <w:name w:val="Heading 9 Char"/>
    <w:basedOn w:val="DefaultParagraphFont"/>
    <w:link w:val="Heading9"/>
    <w:rsid w:val="00C230B4"/>
    <w:rPr>
      <w:b/>
      <w:i/>
      <w:kern w:val="28"/>
      <w:sz w:val="24"/>
      <w:szCs w:val="22"/>
    </w:rPr>
  </w:style>
  <w:style w:type="character" w:customStyle="1" w:styleId="DateChar">
    <w:name w:val="Date Char"/>
    <w:basedOn w:val="DefaultParagraphFont"/>
    <w:link w:val="Date"/>
    <w:rsid w:val="00C230B4"/>
    <w:rPr>
      <w:b/>
      <w:sz w:val="24"/>
      <w:szCs w:val="24"/>
    </w:rPr>
  </w:style>
  <w:style w:type="character" w:customStyle="1" w:styleId="EndnoteTextChar">
    <w:name w:val="Endnote Text Char"/>
    <w:basedOn w:val="DefaultParagraphFont"/>
    <w:link w:val="EndnoteText"/>
    <w:rsid w:val="00C230B4"/>
    <w:rPr>
      <w:sz w:val="18"/>
      <w:szCs w:val="22"/>
    </w:rPr>
  </w:style>
  <w:style w:type="character" w:customStyle="1" w:styleId="FooterChar">
    <w:name w:val="Footer Char"/>
    <w:basedOn w:val="DefaultParagraphFont"/>
    <w:link w:val="Footer"/>
    <w:rsid w:val="00C230B4"/>
    <w:rPr>
      <w:sz w:val="24"/>
      <w:szCs w:val="22"/>
    </w:rPr>
  </w:style>
  <w:style w:type="character" w:customStyle="1" w:styleId="MacroTextChar">
    <w:name w:val="Macro Text Char"/>
    <w:basedOn w:val="DefaultParagraphFont"/>
    <w:link w:val="MacroText"/>
    <w:rsid w:val="00C230B4"/>
    <w:rPr>
      <w:rFonts w:ascii="Courier New" w:hAnsi="Courier New"/>
      <w:sz w:val="24"/>
      <w:szCs w:val="24"/>
    </w:rPr>
  </w:style>
  <w:style w:type="character" w:customStyle="1" w:styleId="MessageHeaderChar">
    <w:name w:val="Message Header Char"/>
    <w:basedOn w:val="DefaultParagraphFont"/>
    <w:link w:val="MessageHeader"/>
    <w:rsid w:val="00C230B4"/>
    <w:rPr>
      <w:rFonts w:ascii="Arial" w:hAnsi="Arial"/>
      <w:sz w:val="24"/>
      <w:szCs w:val="24"/>
    </w:rPr>
  </w:style>
  <w:style w:type="character" w:customStyle="1" w:styleId="TitleChar">
    <w:name w:val="Title Char"/>
    <w:basedOn w:val="DefaultParagraphFont"/>
    <w:link w:val="Title"/>
    <w:rsid w:val="00C230B4"/>
    <w:rPr>
      <w:rFonts w:ascii="Arial" w:hAnsi="Arial"/>
      <w:b/>
      <w:kern w:val="28"/>
      <w:sz w:val="40"/>
      <w:szCs w:val="22"/>
    </w:rPr>
  </w:style>
  <w:style w:type="character" w:customStyle="1" w:styleId="SubtitleChar">
    <w:name w:val="Subtitle Char"/>
    <w:basedOn w:val="DefaultParagraphFont"/>
    <w:link w:val="Subtitle"/>
    <w:rsid w:val="00C230B4"/>
    <w:rPr>
      <w:rFonts w:ascii="Arial" w:hAnsi="Arial"/>
      <w:i/>
      <w:kern w:val="28"/>
      <w:sz w:val="28"/>
      <w:szCs w:val="22"/>
    </w:rPr>
  </w:style>
  <w:style w:type="character" w:customStyle="1" w:styleId="QuotationChar">
    <w:name w:val="Quotation Char"/>
    <w:basedOn w:val="BodyTextChar"/>
    <w:link w:val="Quotation"/>
    <w:rsid w:val="00C230B4"/>
    <w:rPr>
      <w:i/>
      <w:sz w:val="24"/>
      <w:szCs w:val="24"/>
    </w:rPr>
  </w:style>
  <w:style w:type="character" w:customStyle="1" w:styleId="BLChar">
    <w:name w:val="BL Char"/>
    <w:basedOn w:val="DefaultParagraphFont"/>
    <w:link w:val="BL"/>
    <w:rsid w:val="009D5E6A"/>
    <w:rPr>
      <w:szCs w:val="22"/>
    </w:rPr>
  </w:style>
  <w:style w:type="paragraph" w:styleId="DocumentMap">
    <w:name w:val="Document Map"/>
    <w:basedOn w:val="Normal"/>
    <w:link w:val="DocumentMapChar"/>
    <w:rsid w:val="00C230B4"/>
    <w:pPr>
      <w:spacing w:after="0" w:line="240" w:lineRule="auto"/>
      <w:ind w:firstLine="720"/>
      <w:jc w:val="both"/>
    </w:pPr>
    <w:rPr>
      <w:rFonts w:ascii="Tahoma" w:hAnsi="Tahoma" w:cs="Tahoma"/>
      <w:sz w:val="16"/>
      <w:szCs w:val="16"/>
    </w:rPr>
  </w:style>
  <w:style w:type="character" w:customStyle="1" w:styleId="DocumentMapChar">
    <w:name w:val="Document Map Char"/>
    <w:basedOn w:val="DefaultParagraphFont"/>
    <w:link w:val="DocumentMap"/>
    <w:rsid w:val="00C230B4"/>
    <w:rPr>
      <w:rFonts w:ascii="Tahoma" w:hAnsi="Tahoma" w:cs="Tahoma"/>
      <w:sz w:val="16"/>
      <w:szCs w:val="16"/>
    </w:rPr>
  </w:style>
  <w:style w:type="paragraph" w:styleId="Revision">
    <w:name w:val="Revision"/>
    <w:hidden/>
    <w:uiPriority w:val="99"/>
    <w:semiHidden/>
    <w:rsid w:val="00C230B4"/>
    <w:rPr>
      <w:sz w:val="24"/>
      <w:szCs w:val="24"/>
    </w:rPr>
  </w:style>
  <w:style w:type="character" w:customStyle="1" w:styleId="PlainTextChar">
    <w:name w:val="Plain Text Char"/>
    <w:basedOn w:val="DefaultParagraphFont"/>
    <w:link w:val="PlainText"/>
    <w:uiPriority w:val="99"/>
    <w:rsid w:val="00C230B4"/>
    <w:rPr>
      <w:rFonts w:ascii="Courier New" w:hAnsi="Courier New" w:cs="Courier New"/>
      <w:lang w:bidi="he-IL"/>
    </w:rPr>
  </w:style>
  <w:style w:type="paragraph" w:styleId="PlainText">
    <w:name w:val="Plain Text"/>
    <w:basedOn w:val="Normal"/>
    <w:link w:val="PlainTextChar"/>
    <w:uiPriority w:val="99"/>
    <w:rsid w:val="00C230B4"/>
    <w:pPr>
      <w:spacing w:after="120" w:line="480" w:lineRule="exact"/>
      <w:ind w:firstLine="720"/>
      <w:jc w:val="both"/>
    </w:pPr>
    <w:rPr>
      <w:rFonts w:ascii="Courier New" w:hAnsi="Courier New" w:cs="Courier New"/>
      <w:sz w:val="20"/>
      <w:szCs w:val="20"/>
      <w:lang w:bidi="he-IL"/>
    </w:rPr>
  </w:style>
  <w:style w:type="character" w:customStyle="1" w:styleId="PlainTextChar1">
    <w:name w:val="Plain Text Char1"/>
    <w:basedOn w:val="DefaultParagraphFont"/>
    <w:rsid w:val="00C230B4"/>
    <w:rPr>
      <w:rFonts w:ascii="Consolas" w:hAnsi="Consolas"/>
      <w:sz w:val="21"/>
      <w:szCs w:val="21"/>
    </w:rPr>
  </w:style>
  <w:style w:type="table" w:styleId="TableGrid">
    <w:name w:val="Table Grid"/>
    <w:basedOn w:val="TableNormal"/>
    <w:rsid w:val="00C230B4"/>
    <w:pPr>
      <w:spacing w:after="120" w:line="480" w:lineRule="exact"/>
      <w:ind w:firstLine="720"/>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C230B4"/>
    <w:pPr>
      <w:spacing w:after="120" w:line="480" w:lineRule="exact"/>
      <w:ind w:firstLine="720"/>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Hyperlink">
    <w:name w:val="Hyperlink"/>
    <w:basedOn w:val="DefaultParagraphFont"/>
    <w:uiPriority w:val="99"/>
    <w:rsid w:val="00C230B4"/>
    <w:rPr>
      <w:color w:val="0000FF"/>
      <w:u w:val="single"/>
    </w:rPr>
  </w:style>
  <w:style w:type="table" w:styleId="TableProfessional">
    <w:name w:val="Table Professional"/>
    <w:basedOn w:val="TableNormal"/>
    <w:rsid w:val="00C230B4"/>
    <w:pPr>
      <w:spacing w:after="120" w:line="480" w:lineRule="exact"/>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FollowedHyperlink">
    <w:name w:val="FollowedHyperlink"/>
    <w:basedOn w:val="DefaultParagraphFont"/>
    <w:rsid w:val="00C230B4"/>
    <w:rPr>
      <w:color w:val="800080"/>
      <w:u w:val="single"/>
    </w:rPr>
  </w:style>
  <w:style w:type="character" w:customStyle="1" w:styleId="FootnoteTextChar20">
    <w:name w:val="Footnote Text Char20"/>
    <w:basedOn w:val="DefaultParagraphFont"/>
    <w:rsid w:val="00C230B4"/>
    <w:rPr>
      <w:lang w:val="en-US" w:eastAsia="en-US" w:bidi="ar-SA"/>
    </w:rPr>
  </w:style>
  <w:style w:type="table" w:styleId="TableSimple3">
    <w:name w:val="Table Simple 3"/>
    <w:basedOn w:val="TableNormal"/>
    <w:rsid w:val="00C230B4"/>
    <w:pPr>
      <w:spacing w:after="120" w:line="480" w:lineRule="exact"/>
      <w:ind w:firstLine="720"/>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Strong">
    <w:name w:val="Strong"/>
    <w:basedOn w:val="DefaultParagraphFont"/>
    <w:uiPriority w:val="22"/>
    <w:qFormat/>
    <w:rsid w:val="00C230B4"/>
    <w:rPr>
      <w:b/>
      <w:bCs/>
    </w:rPr>
  </w:style>
  <w:style w:type="table" w:styleId="TableColumns4">
    <w:name w:val="Table Columns 4"/>
    <w:basedOn w:val="TableNormal"/>
    <w:rsid w:val="00C230B4"/>
    <w:pPr>
      <w:spacing w:after="120" w:line="480" w:lineRule="exact"/>
      <w:ind w:firstLine="720"/>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TOCHeading">
    <w:name w:val="TOC Heading"/>
    <w:basedOn w:val="Heading1"/>
    <w:next w:val="Normal"/>
    <w:uiPriority w:val="39"/>
    <w:unhideWhenUsed/>
    <w:qFormat/>
    <w:rsid w:val="00C230B4"/>
    <w:pPr>
      <w:keepLines/>
      <w:spacing w:before="480" w:after="0" w:line="276" w:lineRule="auto"/>
      <w:jc w:val="left"/>
      <w:outlineLvl w:val="9"/>
    </w:pPr>
    <w:rPr>
      <w:rFonts w:asciiTheme="majorHAnsi" w:eastAsiaTheme="majorEastAsia" w:hAnsiTheme="majorHAnsi" w:cstheme="majorBidi"/>
      <w:bCs/>
      <w:color w:val="365F91" w:themeColor="accent1" w:themeShade="BF"/>
      <w:kern w:val="0"/>
      <w:szCs w:val="28"/>
    </w:rPr>
  </w:style>
  <w:style w:type="paragraph" w:styleId="ListParagraph">
    <w:name w:val="List Paragraph"/>
    <w:basedOn w:val="Normal"/>
    <w:uiPriority w:val="34"/>
    <w:qFormat/>
    <w:rsid w:val="00C230B4"/>
    <w:pPr>
      <w:spacing w:after="120" w:line="480" w:lineRule="exact"/>
      <w:ind w:left="720" w:firstLine="720"/>
      <w:contextualSpacing/>
      <w:jc w:val="both"/>
    </w:pPr>
    <w:rPr>
      <w:szCs w:val="20"/>
    </w:rPr>
  </w:style>
  <w:style w:type="table" w:styleId="LightList">
    <w:name w:val="Light List"/>
    <w:basedOn w:val="TableNormal"/>
    <w:uiPriority w:val="61"/>
    <w:rsid w:val="00C230B4"/>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Grid3">
    <w:name w:val="Medium Grid 3"/>
    <w:basedOn w:val="TableNormal"/>
    <w:uiPriority w:val="99"/>
    <w:rsid w:val="00C230B4"/>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Quote">
    <w:name w:val="Quote"/>
    <w:basedOn w:val="Normal"/>
    <w:next w:val="Normal"/>
    <w:link w:val="QuoteChar"/>
    <w:autoRedefine/>
    <w:uiPriority w:val="99"/>
    <w:qFormat/>
    <w:rsid w:val="00C230B4"/>
    <w:pPr>
      <w:spacing w:after="120" w:line="300" w:lineRule="exact"/>
      <w:ind w:left="720" w:right="720"/>
      <w:jc w:val="both"/>
    </w:pPr>
    <w:rPr>
      <w:i/>
      <w:iCs/>
      <w:color w:val="000000"/>
      <w:szCs w:val="20"/>
    </w:rPr>
  </w:style>
  <w:style w:type="character" w:customStyle="1" w:styleId="QuoteChar">
    <w:name w:val="Quote Char"/>
    <w:basedOn w:val="DefaultParagraphFont"/>
    <w:link w:val="Quote"/>
    <w:uiPriority w:val="99"/>
    <w:rsid w:val="00C230B4"/>
    <w:rPr>
      <w:i/>
      <w:iCs/>
      <w:color w:val="000000"/>
      <w:sz w:val="24"/>
    </w:rPr>
  </w:style>
  <w:style w:type="paragraph" w:customStyle="1" w:styleId="EndNoteBibliographyTitle">
    <w:name w:val="EndNote Bibliography Title"/>
    <w:basedOn w:val="Normal"/>
    <w:link w:val="EndNoteBibliographyTitleChar"/>
    <w:rsid w:val="00C230B4"/>
    <w:pPr>
      <w:spacing w:after="0"/>
      <w:jc w:val="center"/>
    </w:pPr>
    <w:rPr>
      <w:noProof/>
    </w:rPr>
  </w:style>
  <w:style w:type="character" w:customStyle="1" w:styleId="EndNoteBibliographyTitleChar">
    <w:name w:val="EndNote Bibliography Title Char"/>
    <w:basedOn w:val="BLChar"/>
    <w:link w:val="EndNoteBibliographyTitle"/>
    <w:rsid w:val="00C230B4"/>
    <w:rPr>
      <w:noProof/>
      <w:sz w:val="24"/>
      <w:szCs w:val="22"/>
    </w:rPr>
  </w:style>
  <w:style w:type="paragraph" w:customStyle="1" w:styleId="EndNoteBibliography">
    <w:name w:val="EndNote Bibliography"/>
    <w:basedOn w:val="Normal"/>
    <w:link w:val="EndNoteBibliographyChar"/>
    <w:rsid w:val="00C230B4"/>
    <w:pPr>
      <w:spacing w:line="240" w:lineRule="auto"/>
    </w:pPr>
    <w:rPr>
      <w:noProof/>
    </w:rPr>
  </w:style>
  <w:style w:type="character" w:customStyle="1" w:styleId="EndNoteBibliographyChar">
    <w:name w:val="EndNote Bibliography Char"/>
    <w:basedOn w:val="BLChar"/>
    <w:link w:val="EndNoteBibliography"/>
    <w:rsid w:val="00C230B4"/>
    <w:rPr>
      <w:noProof/>
      <w:sz w:val="24"/>
      <w:szCs w:val="22"/>
    </w:rPr>
  </w:style>
  <w:style w:type="character" w:styleId="UnresolvedMention">
    <w:name w:val="Unresolved Mention"/>
    <w:basedOn w:val="DefaultParagraphFont"/>
    <w:uiPriority w:val="99"/>
    <w:semiHidden/>
    <w:unhideWhenUsed/>
    <w:rsid w:val="00C230B4"/>
    <w:rPr>
      <w:color w:val="605E5C"/>
      <w:shd w:val="clear" w:color="auto" w:fill="E1DFDD"/>
    </w:rPr>
  </w:style>
  <w:style w:type="paragraph" w:customStyle="1" w:styleId="CP">
    <w:name w:val="CP"/>
    <w:basedOn w:val="QT"/>
    <w:qFormat/>
    <w:rsid w:val="00C230B4"/>
    <w:pPr>
      <w:tabs>
        <w:tab w:val="right" w:pos="360"/>
      </w:tabs>
      <w:spacing w:before="120" w:after="120"/>
      <w:ind w:left="720" w:right="720"/>
    </w:pPr>
    <w:rPr>
      <w:rFonts w:eastAsiaTheme="minorHAnsi" w:cs="Times New Roman"/>
      <w:i w:val="0"/>
      <w:szCs w:val="24"/>
    </w:rPr>
  </w:style>
  <w:style w:type="table" w:customStyle="1" w:styleId="GridTable41">
    <w:name w:val="Grid Table 41"/>
    <w:basedOn w:val="TableNormal"/>
    <w:uiPriority w:val="49"/>
    <w:rsid w:val="00C230B4"/>
    <w:pPr>
      <w:ind w:left="864" w:right="864"/>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converted-space">
    <w:name w:val="apple-converted-space"/>
    <w:basedOn w:val="DefaultParagraphFont"/>
    <w:rsid w:val="00C230B4"/>
  </w:style>
  <w:style w:type="paragraph" w:customStyle="1" w:styleId="flushleft">
    <w:name w:val="flush left"/>
    <w:aliases w:val="no hang"/>
    <w:rsid w:val="00C230B4"/>
    <w:pPr>
      <w:widowControl w:val="0"/>
      <w:autoSpaceDE w:val="0"/>
      <w:autoSpaceDN w:val="0"/>
      <w:adjustRightInd w:val="0"/>
      <w:spacing w:after="120" w:line="300" w:lineRule="exact"/>
      <w:jc w:val="both"/>
    </w:pPr>
    <w:rPr>
      <w:rFonts w:ascii="Times" w:hAnsi="Times" w:cs="Times"/>
      <w:sz w:val="24"/>
      <w:szCs w:val="24"/>
    </w:rPr>
  </w:style>
  <w:style w:type="character" w:customStyle="1" w:styleId="BTCharCharCharChar">
    <w:name w:val="BT Char Char Char Char"/>
    <w:basedOn w:val="DefaultParagraphFont"/>
    <w:link w:val="BTCharCharChar"/>
    <w:rsid w:val="00C230B4"/>
    <w:rPr>
      <w:sz w:val="24"/>
    </w:rPr>
  </w:style>
  <w:style w:type="paragraph" w:customStyle="1" w:styleId="BTCharCharChar">
    <w:name w:val="BT Char Char Char"/>
    <w:basedOn w:val="Normal"/>
    <w:link w:val="BTCharCharCharChar"/>
    <w:autoRedefine/>
    <w:rsid w:val="00C230B4"/>
    <w:pPr>
      <w:spacing w:after="120" w:line="300" w:lineRule="exact"/>
      <w:ind w:firstLine="720"/>
      <w:jc w:val="both"/>
    </w:pPr>
    <w:rPr>
      <w:szCs w:val="20"/>
    </w:rPr>
  </w:style>
  <w:style w:type="paragraph" w:customStyle="1" w:styleId="FNChar">
    <w:name w:val="FN Char"/>
    <w:basedOn w:val="FootnoteText"/>
    <w:link w:val="FNCharChar"/>
    <w:autoRedefine/>
    <w:rsid w:val="00C230B4"/>
    <w:pPr>
      <w:contextualSpacing/>
      <w:jc w:val="both"/>
    </w:pPr>
    <w:rPr>
      <w:szCs w:val="22"/>
    </w:rPr>
  </w:style>
  <w:style w:type="character" w:customStyle="1" w:styleId="FNCharChar">
    <w:name w:val="FN Char Char"/>
    <w:basedOn w:val="FootnoteTextChar"/>
    <w:link w:val="FNChar"/>
    <w:rsid w:val="00C230B4"/>
    <w:rPr>
      <w:sz w:val="16"/>
      <w:szCs w:val="22"/>
    </w:rPr>
  </w:style>
  <w:style w:type="paragraph" w:customStyle="1" w:styleId="quotation0">
    <w:name w:val="quotation"/>
    <w:autoRedefine/>
    <w:rsid w:val="00C230B4"/>
    <w:pPr>
      <w:widowControl w:val="0"/>
      <w:autoSpaceDE w:val="0"/>
      <w:autoSpaceDN w:val="0"/>
      <w:adjustRightInd w:val="0"/>
      <w:spacing w:before="120" w:after="120" w:line="300" w:lineRule="exact"/>
      <w:ind w:left="720" w:right="720"/>
      <w:jc w:val="both"/>
    </w:pPr>
    <w:rPr>
      <w:rFonts w:ascii="Times" w:hAnsi="Times" w:cs="Times"/>
      <w:i/>
      <w:iCs/>
      <w:sz w:val="22"/>
      <w:szCs w:val="22"/>
    </w:rPr>
  </w:style>
  <w:style w:type="paragraph" w:customStyle="1" w:styleId="indent51">
    <w:name w:val="indent 51"/>
    <w:aliases w:val="hang 5"/>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
    <w:name w:val="Level 1 Heading"/>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52">
    <w:name w:val="indent 52"/>
    <w:aliases w:val="block"/>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
    <w:name w:val="PI"/>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0">
    <w:name w:val="indent 15"/>
    <w:aliases w:val="block1"/>
    <w:rsid w:val="00C230B4"/>
    <w:pPr>
      <w:widowControl w:val="0"/>
      <w:autoSpaceDE w:val="0"/>
      <w:autoSpaceDN w:val="0"/>
      <w:adjustRightInd w:val="0"/>
      <w:spacing w:after="120" w:line="300" w:lineRule="exact"/>
      <w:ind w:left="2160"/>
      <w:jc w:val="both"/>
    </w:pPr>
    <w:rPr>
      <w:rFonts w:ascii="Times" w:hAnsi="Times" w:cs="Times"/>
      <w:sz w:val="24"/>
      <w:szCs w:val="24"/>
    </w:rPr>
  </w:style>
  <w:style w:type="paragraph" w:customStyle="1" w:styleId="quotation1">
    <w:name w:val="quotation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character" w:customStyle="1" w:styleId="HB">
    <w:name w:val="HB"/>
    <w:basedOn w:val="DefaultParagraphFont"/>
    <w:rsid w:val="00C230B4"/>
    <w:rPr>
      <w:rFonts w:ascii="HebraicaII" w:hAnsi="HebraicaII"/>
      <w:sz w:val="28"/>
      <w:szCs w:val="28"/>
    </w:rPr>
  </w:style>
  <w:style w:type="paragraph" w:customStyle="1" w:styleId="I4">
    <w:name w:val="I4"/>
    <w:basedOn w:val="I1"/>
    <w:autoRedefine/>
    <w:rsid w:val="00C230B4"/>
    <w:pPr>
      <w:ind w:left="2880"/>
    </w:pPr>
  </w:style>
  <w:style w:type="paragraph" w:customStyle="1" w:styleId="CA">
    <w:name w:val="CA"/>
    <w:basedOn w:val="BT"/>
    <w:rsid w:val="00C230B4"/>
    <w:pPr>
      <w:ind w:firstLine="720"/>
      <w:jc w:val="left"/>
    </w:pPr>
  </w:style>
  <w:style w:type="paragraph" w:customStyle="1" w:styleId="StyleBodyText10ptBlack">
    <w:name w:val="Style Body Text + 10 pt Black"/>
    <w:basedOn w:val="Normal"/>
    <w:rsid w:val="00C230B4"/>
    <w:pPr>
      <w:spacing w:before="120" w:after="120" w:line="480" w:lineRule="exact"/>
      <w:ind w:firstLine="720"/>
      <w:jc w:val="both"/>
    </w:pPr>
    <w:rPr>
      <w:color w:val="000000"/>
      <w:szCs w:val="20"/>
    </w:rPr>
  </w:style>
  <w:style w:type="character" w:customStyle="1" w:styleId="grame">
    <w:name w:val="grame"/>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0">
    <w:name w:val="bt"/>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
    <w:name w:val="en1"/>
    <w:basedOn w:val="DefaultParagraphFont"/>
    <w:rsid w:val="00C230B4"/>
    <w:rPr>
      <w:rFonts w:ascii="Times New Roman" w:hAnsi="Times New Roman" w:cs="Times New Roman" w:hint="default"/>
    </w:rPr>
  </w:style>
  <w:style w:type="character" w:customStyle="1" w:styleId="spelle">
    <w:name w:val="spelle"/>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
    <w:name w:val="Style Body Text + Bold"/>
    <w:basedOn w:val="Normal"/>
    <w:autoRedefine/>
    <w:rsid w:val="00C230B4"/>
    <w:pPr>
      <w:spacing w:after="120" w:line="480" w:lineRule="exact"/>
      <w:ind w:firstLine="720"/>
      <w:jc w:val="both"/>
    </w:pPr>
    <w:rPr>
      <w:b/>
      <w:bCs/>
      <w:szCs w:val="20"/>
    </w:rPr>
  </w:style>
  <w:style w:type="character" w:customStyle="1" w:styleId="FootnoteTextCharCharCharCharChar1">
    <w:name w:val="Footnote Text Char Char Char Char Char1"/>
    <w:basedOn w:val="DefaultParagraphFont"/>
    <w:rsid w:val="00C230B4"/>
    <w:rPr>
      <w:lang w:val="en-US" w:eastAsia="en-US" w:bidi="ar-SA"/>
    </w:rPr>
  </w:style>
  <w:style w:type="paragraph" w:customStyle="1" w:styleId="H21">
    <w:name w:val="H2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
    <w:name w:val="QT1"/>
    <w:basedOn w:val="NormalWeb"/>
    <w:autoRedefine/>
    <w:rsid w:val="00C230B4"/>
    <w:pPr>
      <w:spacing w:after="120" w:line="300" w:lineRule="atLeast"/>
      <w:ind w:left="720" w:right="720" w:firstLine="720"/>
      <w:jc w:val="both"/>
    </w:pPr>
    <w:rPr>
      <w:rFonts w:cs="Arial"/>
      <w:i/>
    </w:rPr>
  </w:style>
  <w:style w:type="character" w:customStyle="1" w:styleId="QTChar1">
    <w:name w:val="QT Char1"/>
    <w:basedOn w:val="DefaultParagraphFont"/>
    <w:rsid w:val="00C230B4"/>
    <w:rPr>
      <w:rFonts w:cs="Arial"/>
      <w:i/>
      <w:sz w:val="24"/>
      <w:lang w:val="en-US" w:eastAsia="en-US" w:bidi="ar-SA"/>
    </w:rPr>
  </w:style>
  <w:style w:type="character" w:customStyle="1" w:styleId="Heading1Char1">
    <w:name w:val="Heading 1 Char1"/>
    <w:basedOn w:val="DefaultParagraphFont"/>
    <w:rsid w:val="00C230B4"/>
    <w:rPr>
      <w:rFonts w:ascii="Arial" w:eastAsia="Times New Roman" w:hAnsi="Arial"/>
      <w:b/>
      <w:kern w:val="28"/>
      <w:sz w:val="32"/>
    </w:rPr>
  </w:style>
  <w:style w:type="character" w:customStyle="1" w:styleId="BodyTextChar1">
    <w:name w:val="Body Text Char1"/>
    <w:basedOn w:val="DefaultParagraphFont"/>
    <w:rsid w:val="00C230B4"/>
    <w:rPr>
      <w:rFonts w:ascii="Times New Roman" w:eastAsia="Times New Roman" w:hAnsi="Times New Roman"/>
      <w:sz w:val="24"/>
      <w:szCs w:val="24"/>
    </w:rPr>
  </w:style>
  <w:style w:type="character" w:customStyle="1" w:styleId="Heading2Char1">
    <w:name w:val="Heading 2 Char1"/>
    <w:basedOn w:val="DefaultParagraphFont"/>
    <w:rsid w:val="00C230B4"/>
    <w:rPr>
      <w:rFonts w:ascii="Arial" w:eastAsia="Times New Roman" w:hAnsi="Arial"/>
      <w:i/>
      <w:kern w:val="28"/>
      <w:sz w:val="28"/>
    </w:rPr>
  </w:style>
  <w:style w:type="character" w:customStyle="1" w:styleId="Heading3Char1">
    <w:name w:val="Heading 3 Char1"/>
    <w:basedOn w:val="DefaultParagraphFont"/>
    <w:rsid w:val="00C230B4"/>
    <w:rPr>
      <w:rFonts w:ascii="Arial" w:eastAsia="Times New Roman" w:hAnsi="Arial"/>
      <w:b/>
      <w:kern w:val="28"/>
      <w:sz w:val="24"/>
    </w:rPr>
  </w:style>
  <w:style w:type="paragraph" w:customStyle="1" w:styleId="Quotation10">
    <w:name w:val="Quotation1"/>
    <w:basedOn w:val="Normal"/>
    <w:autoRedefine/>
    <w:rsid w:val="00C230B4"/>
    <w:pPr>
      <w:spacing w:before="120" w:after="120" w:line="480" w:lineRule="exact"/>
      <w:ind w:left="720" w:right="720" w:firstLine="720"/>
      <w:jc w:val="both"/>
    </w:pPr>
    <w:rPr>
      <w:i/>
      <w:szCs w:val="20"/>
    </w:rPr>
  </w:style>
  <w:style w:type="character" w:customStyle="1" w:styleId="QuotationChar1">
    <w:name w:val="Quotation Char1"/>
    <w:basedOn w:val="BodyTextChar"/>
    <w:rsid w:val="00C230B4"/>
    <w:rPr>
      <w:rFonts w:ascii="Times New Roman" w:eastAsia="Times New Roman" w:hAnsi="Times New Roman"/>
      <w:i/>
      <w:sz w:val="24"/>
      <w:szCs w:val="24"/>
    </w:rPr>
  </w:style>
  <w:style w:type="paragraph" w:customStyle="1" w:styleId="quotation2">
    <w:name w:val="quotation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
    <w:name w:val="flush left1"/>
    <w:aliases w:val="no hang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
    <w:name w:val="QT2"/>
    <w:basedOn w:val="NormalWeb"/>
    <w:autoRedefine/>
    <w:rsid w:val="00C230B4"/>
    <w:pPr>
      <w:spacing w:after="120" w:line="300" w:lineRule="atLeast"/>
      <w:ind w:left="720" w:right="720" w:firstLine="720"/>
      <w:jc w:val="both"/>
    </w:pPr>
    <w:rPr>
      <w:rFonts w:cs="Arial"/>
      <w:i/>
    </w:rPr>
  </w:style>
  <w:style w:type="character" w:customStyle="1" w:styleId="QTChar2">
    <w:name w:val="QT Char2"/>
    <w:basedOn w:val="DefaultParagraphFont"/>
    <w:rsid w:val="00C230B4"/>
    <w:rPr>
      <w:rFonts w:ascii="Times New Roman" w:eastAsia="Times New Roman" w:hAnsi="Times New Roman" w:cs="Arial"/>
      <w:i/>
      <w:sz w:val="24"/>
      <w:szCs w:val="20"/>
    </w:rPr>
  </w:style>
  <w:style w:type="paragraph" w:customStyle="1" w:styleId="FootnoteBase1">
    <w:name w:val="Footnote Base1"/>
    <w:basedOn w:val="Normal"/>
    <w:rsid w:val="00C230B4"/>
    <w:pPr>
      <w:tabs>
        <w:tab w:val="left" w:pos="187"/>
      </w:tabs>
      <w:spacing w:after="120" w:line="220" w:lineRule="exact"/>
      <w:ind w:left="187" w:hanging="187"/>
      <w:jc w:val="both"/>
    </w:pPr>
    <w:rPr>
      <w:sz w:val="18"/>
      <w:szCs w:val="20"/>
    </w:rPr>
  </w:style>
  <w:style w:type="paragraph" w:customStyle="1" w:styleId="Quotation20">
    <w:name w:val="Quotation2"/>
    <w:basedOn w:val="Normal"/>
    <w:autoRedefine/>
    <w:rsid w:val="00C230B4"/>
    <w:pPr>
      <w:spacing w:before="120" w:after="120" w:line="480" w:lineRule="exact"/>
      <w:ind w:left="720" w:right="720" w:firstLine="720"/>
    </w:pPr>
    <w:rPr>
      <w:i/>
      <w:szCs w:val="20"/>
    </w:rPr>
  </w:style>
  <w:style w:type="paragraph" w:customStyle="1" w:styleId="quotation3">
    <w:name w:val="quotation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
    <w:name w:val="QT3"/>
    <w:basedOn w:val="NormalWeb"/>
    <w:autoRedefine/>
    <w:rsid w:val="00C230B4"/>
    <w:pPr>
      <w:spacing w:after="120" w:line="300" w:lineRule="atLeast"/>
      <w:ind w:left="720" w:right="720" w:firstLine="720"/>
      <w:jc w:val="both"/>
    </w:pPr>
    <w:rPr>
      <w:rFonts w:cs="Arial"/>
      <w:i/>
    </w:rPr>
  </w:style>
  <w:style w:type="character" w:customStyle="1" w:styleId="QTChar3">
    <w:name w:val="QT Char3"/>
    <w:basedOn w:val="DefaultParagraphFont"/>
    <w:rsid w:val="00C230B4"/>
    <w:rPr>
      <w:rFonts w:cs="Arial"/>
      <w:i/>
      <w:sz w:val="24"/>
    </w:rPr>
  </w:style>
  <w:style w:type="character" w:customStyle="1" w:styleId="BodyTextChar2">
    <w:name w:val="Body Text Char2"/>
    <w:basedOn w:val="DefaultParagraphFont"/>
    <w:rsid w:val="00C230B4"/>
    <w:rPr>
      <w:sz w:val="24"/>
      <w:szCs w:val="24"/>
    </w:rPr>
  </w:style>
  <w:style w:type="character" w:customStyle="1" w:styleId="QuotationChar2">
    <w:name w:val="Quotation Char2"/>
    <w:basedOn w:val="BodyTextChar"/>
    <w:rsid w:val="00C230B4"/>
    <w:rPr>
      <w:i/>
      <w:sz w:val="24"/>
      <w:szCs w:val="24"/>
    </w:rPr>
  </w:style>
  <w:style w:type="paragraph" w:customStyle="1" w:styleId="FootnoteBase2">
    <w:name w:val="Footnote Base2"/>
    <w:basedOn w:val="Normal"/>
    <w:rsid w:val="00C230B4"/>
    <w:pPr>
      <w:tabs>
        <w:tab w:val="left" w:pos="187"/>
      </w:tabs>
      <w:spacing w:after="120" w:line="220" w:lineRule="exact"/>
      <w:ind w:left="187" w:hanging="187"/>
      <w:jc w:val="both"/>
    </w:pPr>
    <w:rPr>
      <w:sz w:val="18"/>
      <w:szCs w:val="20"/>
    </w:rPr>
  </w:style>
  <w:style w:type="paragraph" w:customStyle="1" w:styleId="Quotation30">
    <w:name w:val="Quotation3"/>
    <w:basedOn w:val="Normal"/>
    <w:autoRedefine/>
    <w:rsid w:val="00C230B4"/>
    <w:pPr>
      <w:spacing w:before="120" w:after="120" w:line="480" w:lineRule="exact"/>
      <w:ind w:left="720" w:right="720" w:firstLine="720"/>
    </w:pPr>
    <w:rPr>
      <w:i/>
      <w:szCs w:val="20"/>
    </w:rPr>
  </w:style>
  <w:style w:type="character" w:customStyle="1" w:styleId="BodyTextChar3">
    <w:name w:val="Body Text Char3"/>
    <w:basedOn w:val="DefaultParagraphFont"/>
    <w:rsid w:val="00C230B4"/>
    <w:rPr>
      <w:sz w:val="24"/>
      <w:szCs w:val="24"/>
    </w:rPr>
  </w:style>
  <w:style w:type="character" w:customStyle="1" w:styleId="QuotationChar3">
    <w:name w:val="Quotation Char3"/>
    <w:basedOn w:val="BodyTextChar"/>
    <w:rsid w:val="00C230B4"/>
    <w:rPr>
      <w:i/>
      <w:sz w:val="24"/>
      <w:szCs w:val="24"/>
    </w:rPr>
  </w:style>
  <w:style w:type="character" w:customStyle="1" w:styleId="Heading1Char2">
    <w:name w:val="Heading 1 Char2"/>
    <w:basedOn w:val="DefaultParagraphFont"/>
    <w:rsid w:val="00C230B4"/>
    <w:rPr>
      <w:rFonts w:ascii="Arial" w:hAnsi="Arial"/>
      <w:b/>
      <w:kern w:val="28"/>
      <w:sz w:val="32"/>
    </w:rPr>
  </w:style>
  <w:style w:type="character" w:customStyle="1" w:styleId="Heading2Char2">
    <w:name w:val="Heading 2 Char2"/>
    <w:basedOn w:val="DefaultParagraphFont"/>
    <w:rsid w:val="00C230B4"/>
    <w:rPr>
      <w:rFonts w:ascii="Arial" w:hAnsi="Arial"/>
      <w:i/>
      <w:kern w:val="28"/>
      <w:sz w:val="28"/>
    </w:rPr>
  </w:style>
  <w:style w:type="character" w:customStyle="1" w:styleId="Heading3Char2">
    <w:name w:val="Heading 3 Char2"/>
    <w:basedOn w:val="DefaultParagraphFont"/>
    <w:rsid w:val="00C230B4"/>
    <w:rPr>
      <w:rFonts w:ascii="Arial" w:hAnsi="Arial"/>
      <w:b/>
      <w:kern w:val="28"/>
      <w:sz w:val="24"/>
    </w:rPr>
  </w:style>
  <w:style w:type="paragraph" w:customStyle="1" w:styleId="quotation4">
    <w:name w:val="quotation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
    <w:name w:val="QT4"/>
    <w:basedOn w:val="NormalWeb"/>
    <w:autoRedefine/>
    <w:rsid w:val="00C230B4"/>
    <w:pPr>
      <w:spacing w:after="120" w:line="300" w:lineRule="atLeast"/>
      <w:ind w:left="720" w:right="720" w:firstLine="720"/>
      <w:jc w:val="both"/>
    </w:pPr>
    <w:rPr>
      <w:rFonts w:cs="Arial"/>
      <w:i/>
    </w:rPr>
  </w:style>
  <w:style w:type="character" w:customStyle="1" w:styleId="QTChar4">
    <w:name w:val="QT Char4"/>
    <w:basedOn w:val="DefaultParagraphFont"/>
    <w:rsid w:val="00C230B4"/>
    <w:rPr>
      <w:rFonts w:cs="Arial"/>
      <w:i/>
      <w:sz w:val="24"/>
    </w:rPr>
  </w:style>
  <w:style w:type="character" w:customStyle="1" w:styleId="FootnoteTextChar4">
    <w:name w:val="Footnote Text Char4"/>
    <w:aliases w:val="Footnote Text Char Char Char Char4,Footnote Text Char Char Char1 Char3,Footnote Text Char Char Char2 Char3,Footnote Text Char Char Char11 Char3,Footnote Text Char Char Char3 Char3,Footnote Text Char Char Char12 Char3"/>
    <w:basedOn w:val="DefaultParagraphFont"/>
    <w:rsid w:val="00C230B4"/>
    <w:rPr>
      <w:lang w:val="en-US" w:eastAsia="en-US" w:bidi="ar-SA"/>
    </w:rPr>
  </w:style>
  <w:style w:type="paragraph" w:customStyle="1" w:styleId="Quotation40">
    <w:name w:val="Quotation4"/>
    <w:basedOn w:val="Normal"/>
    <w:autoRedefine/>
    <w:rsid w:val="00C230B4"/>
    <w:pPr>
      <w:spacing w:before="120" w:after="120" w:line="480" w:lineRule="exact"/>
      <w:ind w:left="720" w:right="720" w:firstLine="720"/>
      <w:jc w:val="both"/>
    </w:pPr>
    <w:rPr>
      <w:i/>
      <w:szCs w:val="20"/>
    </w:rPr>
  </w:style>
  <w:style w:type="character" w:customStyle="1" w:styleId="BodyTextChar4">
    <w:name w:val="Body Text Char4"/>
    <w:basedOn w:val="DefaultParagraphFont"/>
    <w:rsid w:val="00C230B4"/>
    <w:rPr>
      <w:rFonts w:cs="Arial"/>
      <w:sz w:val="24"/>
      <w:lang w:val="en-US" w:eastAsia="en-US" w:bidi="ar-SA"/>
    </w:rPr>
  </w:style>
  <w:style w:type="character" w:customStyle="1" w:styleId="QuotationChar4">
    <w:name w:val="Quotation Char4"/>
    <w:basedOn w:val="BodyTextChar"/>
    <w:rsid w:val="00C230B4"/>
    <w:rPr>
      <w:i/>
      <w:sz w:val="24"/>
      <w:szCs w:val="24"/>
    </w:rPr>
  </w:style>
  <w:style w:type="character" w:customStyle="1" w:styleId="FootnoteTextChar5">
    <w:name w:val="Footnote Text Char5"/>
    <w:aliases w:val="Footnote Text Char Char Char Char5,Footnote Text Char Char Char1 Char4,Footnote Text Char Char Char2 Char4,Footnote Text Char Char Char11 Char4,Footnote Text Char Char Char3 Char4,Footnote Text Char Char Char12 Char4"/>
    <w:basedOn w:val="DefaultParagraphFont"/>
    <w:rsid w:val="00C230B4"/>
    <w:rPr>
      <w:lang w:val="en-US" w:eastAsia="en-US" w:bidi="ar-SA"/>
    </w:rPr>
  </w:style>
  <w:style w:type="paragraph" w:customStyle="1" w:styleId="Quotation41">
    <w:name w:val="Quotation41"/>
    <w:basedOn w:val="Normal"/>
    <w:autoRedefine/>
    <w:rsid w:val="00C230B4"/>
    <w:pPr>
      <w:spacing w:before="120" w:after="120" w:line="480" w:lineRule="exact"/>
      <w:ind w:left="720" w:right="720" w:firstLine="720"/>
      <w:jc w:val="both"/>
    </w:pPr>
    <w:rPr>
      <w:i/>
      <w:szCs w:val="20"/>
    </w:rPr>
  </w:style>
  <w:style w:type="character" w:customStyle="1" w:styleId="FootnoteTextChar6">
    <w:name w:val="Footnote Text Char6"/>
    <w:aliases w:val="Footnote Text Char Char Char Char6,Footnote Text Char Char Char1 Char5,Footnote Text Char Char Char2 Char5,Footnote Text Char Char Char11 Char5,Footnote Text Char Char Char3 Char5,Footnote Text Char Char Char12 Char5"/>
    <w:basedOn w:val="DefaultParagraphFont"/>
    <w:rsid w:val="00C230B4"/>
    <w:rPr>
      <w:lang w:val="en-US" w:eastAsia="en-US" w:bidi="ar-SA"/>
    </w:rPr>
  </w:style>
  <w:style w:type="paragraph" w:customStyle="1" w:styleId="Quotation42">
    <w:name w:val="Quotation42"/>
    <w:basedOn w:val="Normal"/>
    <w:autoRedefine/>
    <w:rsid w:val="00C230B4"/>
    <w:pPr>
      <w:spacing w:before="120" w:after="120" w:line="480" w:lineRule="exact"/>
      <w:ind w:left="720" w:right="720" w:firstLine="720"/>
      <w:jc w:val="both"/>
    </w:pPr>
    <w:rPr>
      <w:i/>
      <w:szCs w:val="20"/>
    </w:rPr>
  </w:style>
  <w:style w:type="character" w:customStyle="1" w:styleId="FooterChar1">
    <w:name w:val="Footer Char1"/>
    <w:basedOn w:val="DefaultParagraphFont"/>
    <w:rsid w:val="00C230B4"/>
    <w:rPr>
      <w:sz w:val="24"/>
    </w:rPr>
  </w:style>
  <w:style w:type="character" w:customStyle="1" w:styleId="HeaderChar1">
    <w:name w:val="Header Char1"/>
    <w:basedOn w:val="DefaultParagraphFont"/>
    <w:rsid w:val="00C230B4"/>
    <w:rPr>
      <w:i/>
      <w:sz w:val="24"/>
    </w:rPr>
  </w:style>
  <w:style w:type="character" w:customStyle="1" w:styleId="BodyTextChar5">
    <w:name w:val="Body Text Char5"/>
    <w:basedOn w:val="DefaultParagraphFont"/>
    <w:rsid w:val="00C230B4"/>
    <w:rPr>
      <w:rFonts w:cs="Arial"/>
      <w:sz w:val="24"/>
      <w:lang w:val="en-US" w:eastAsia="en-US" w:bidi="ar-SA"/>
    </w:rPr>
  </w:style>
  <w:style w:type="character" w:customStyle="1" w:styleId="FootnoteTextChar7">
    <w:name w:val="Footnote Text Char7"/>
    <w:aliases w:val="Footnote Text Char Char Char Char7,Footnote Text Char Char Char1 Char6,Footnote Text Char Char Char2 Char6,Footnote Text Char Char Char11 Char6,Footnote Text Char Char Char3 Char6,Footnote Text Char Char Char12 Char6"/>
    <w:basedOn w:val="DefaultParagraphFont"/>
    <w:rsid w:val="00C230B4"/>
    <w:rPr>
      <w:lang w:val="en-US" w:eastAsia="en-US" w:bidi="ar-SA"/>
    </w:rPr>
  </w:style>
  <w:style w:type="paragraph" w:customStyle="1" w:styleId="HeaderlikeH11">
    <w:name w:val="Header like H11"/>
    <w:basedOn w:val="Heading2"/>
    <w:rsid w:val="00C230B4"/>
    <w:pPr>
      <w:spacing w:before="120" w:line="360" w:lineRule="exact"/>
      <w:ind w:firstLine="720"/>
      <w:outlineLvl w:val="9"/>
    </w:pPr>
    <w:rPr>
      <w:b/>
      <w:i w:val="0"/>
      <w:sz w:val="36"/>
    </w:rPr>
  </w:style>
  <w:style w:type="paragraph" w:customStyle="1" w:styleId="Quotation5">
    <w:name w:val="Quotation5"/>
    <w:basedOn w:val="Normal"/>
    <w:autoRedefine/>
    <w:rsid w:val="00C230B4"/>
    <w:pPr>
      <w:spacing w:before="120" w:after="120" w:line="480" w:lineRule="exact"/>
      <w:ind w:left="720" w:right="720" w:firstLine="720"/>
      <w:jc w:val="both"/>
    </w:pPr>
    <w:rPr>
      <w:i/>
      <w:szCs w:val="20"/>
    </w:rPr>
  </w:style>
  <w:style w:type="character" w:customStyle="1" w:styleId="QuotationChar5">
    <w:name w:val="Quotation Char5"/>
    <w:basedOn w:val="BodyTextChar"/>
    <w:rsid w:val="00C230B4"/>
    <w:rPr>
      <w:i/>
      <w:sz w:val="24"/>
      <w:szCs w:val="24"/>
    </w:rPr>
  </w:style>
  <w:style w:type="paragraph" w:customStyle="1" w:styleId="Greeting1">
    <w:name w:val="Greeting1"/>
    <w:basedOn w:val="Normal"/>
    <w:rsid w:val="00C230B4"/>
    <w:pPr>
      <w:spacing w:after="120" w:line="480" w:lineRule="exact"/>
      <w:ind w:firstLine="720"/>
    </w:pPr>
    <w:rPr>
      <w:szCs w:val="20"/>
    </w:rPr>
  </w:style>
  <w:style w:type="paragraph" w:customStyle="1" w:styleId="H2A1">
    <w:name w:val="H2A1"/>
    <w:basedOn w:val="H2"/>
    <w:rsid w:val="00C230B4"/>
    <w:pPr>
      <w:outlineLvl w:val="9"/>
    </w:pPr>
    <w:rPr>
      <w:rFonts w:ascii="Times New Roman" w:hAnsi="Times New Roman"/>
      <w:iCs w:val="0"/>
      <w:szCs w:val="28"/>
    </w:rPr>
  </w:style>
  <w:style w:type="paragraph" w:customStyle="1" w:styleId="H22">
    <w:name w:val="H22"/>
    <w:basedOn w:val="BT"/>
    <w:autoRedefine/>
    <w:rsid w:val="00C230B4"/>
    <w:pPr>
      <w:spacing w:line="300" w:lineRule="atLeast"/>
      <w:ind w:firstLine="720"/>
      <w:outlineLvl w:val="1"/>
    </w:pPr>
  </w:style>
  <w:style w:type="paragraph" w:customStyle="1" w:styleId="BT1">
    <w:name w:val="BT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
    <w:name w:val="BT Char1"/>
    <w:basedOn w:val="DefaultParagraphFont"/>
    <w:rsid w:val="00C230B4"/>
    <w:rPr>
      <w:sz w:val="24"/>
      <w:lang w:val="en-US" w:eastAsia="en-US" w:bidi="ar-SA"/>
    </w:rPr>
  </w:style>
  <w:style w:type="paragraph" w:customStyle="1" w:styleId="Level3Heading1">
    <w:name w:val="Level 3 Heading1"/>
    <w:rsid w:val="00C230B4"/>
    <w:pPr>
      <w:keepNext/>
      <w:keepLines/>
      <w:widowControl w:val="0"/>
      <w:spacing w:after="240" w:line="480" w:lineRule="exact"/>
      <w:jc w:val="center"/>
    </w:pPr>
    <w:rPr>
      <w:rFonts w:ascii="Times" w:hAnsi="Times"/>
      <w:b/>
      <w:snapToGrid w:val="0"/>
      <w:sz w:val="28"/>
      <w:szCs w:val="24"/>
    </w:rPr>
  </w:style>
  <w:style w:type="paragraph" w:customStyle="1" w:styleId="flushleft2">
    <w:name w:val="flush left2"/>
    <w:aliases w:val="no hang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
    <w:name w:val="QT5"/>
    <w:basedOn w:val="NormalWeb"/>
    <w:autoRedefine/>
    <w:rsid w:val="00C230B4"/>
    <w:pPr>
      <w:spacing w:after="120" w:line="300" w:lineRule="atLeast"/>
      <w:ind w:left="720" w:right="720" w:firstLine="720"/>
      <w:jc w:val="both"/>
    </w:pPr>
    <w:rPr>
      <w:rFonts w:cs="Arial"/>
      <w:i/>
    </w:rPr>
  </w:style>
  <w:style w:type="character" w:customStyle="1" w:styleId="QTChar5">
    <w:name w:val="QT Char5"/>
    <w:basedOn w:val="DefaultParagraphFont"/>
    <w:rsid w:val="00C230B4"/>
    <w:rPr>
      <w:rFonts w:cs="Arial"/>
      <w:i/>
      <w:sz w:val="24"/>
      <w:lang w:val="en-US" w:eastAsia="en-US" w:bidi="ar-SA"/>
    </w:rPr>
  </w:style>
  <w:style w:type="character" w:customStyle="1" w:styleId="BTCharCharCharChar1">
    <w:name w:val="BT Char Char Char Char1"/>
    <w:basedOn w:val="DefaultParagraphFont"/>
    <w:rsid w:val="00C230B4"/>
    <w:rPr>
      <w:sz w:val="24"/>
      <w:lang w:val="en-US" w:eastAsia="en-US" w:bidi="ar-SA"/>
    </w:rPr>
  </w:style>
  <w:style w:type="paragraph" w:customStyle="1" w:styleId="BTCharCharChar1">
    <w:name w:val="BT Char Char Char1"/>
    <w:basedOn w:val="Normal"/>
    <w:autoRedefine/>
    <w:rsid w:val="00C230B4"/>
    <w:pPr>
      <w:spacing w:after="120" w:line="300" w:lineRule="exact"/>
      <w:ind w:firstLine="720"/>
      <w:jc w:val="both"/>
    </w:pPr>
    <w:rPr>
      <w:szCs w:val="20"/>
    </w:rPr>
  </w:style>
  <w:style w:type="paragraph" w:customStyle="1" w:styleId="FNChar1">
    <w:name w:val="FN Char1"/>
    <w:basedOn w:val="FootnoteText"/>
    <w:autoRedefine/>
    <w:rsid w:val="00C230B4"/>
    <w:pPr>
      <w:contextualSpacing/>
      <w:jc w:val="both"/>
    </w:pPr>
  </w:style>
  <w:style w:type="character" w:customStyle="1" w:styleId="FNCharChar1">
    <w:name w:val="FN Char Char1"/>
    <w:basedOn w:val="DefaultParagraphFont"/>
    <w:rsid w:val="00C230B4"/>
    <w:rPr>
      <w:lang w:val="en-US" w:eastAsia="en-US" w:bidi="ar-SA"/>
    </w:rPr>
  </w:style>
  <w:style w:type="paragraph" w:customStyle="1" w:styleId="StyleBodyTextBold11">
    <w:name w:val="Style Body Text + Bold11"/>
    <w:basedOn w:val="Normal"/>
    <w:autoRedefine/>
    <w:rsid w:val="00C230B4"/>
    <w:pPr>
      <w:spacing w:after="120" w:line="480" w:lineRule="exact"/>
      <w:ind w:firstLine="720"/>
      <w:jc w:val="both"/>
    </w:pPr>
    <w:rPr>
      <w:b/>
      <w:bCs/>
      <w:szCs w:val="20"/>
    </w:rPr>
  </w:style>
  <w:style w:type="character" w:customStyle="1" w:styleId="StyleBodyTextBold1Char1">
    <w:name w:val="Style Body Text + Bold1 Char1"/>
    <w:basedOn w:val="BodyTextChar"/>
    <w:rsid w:val="00C230B4"/>
    <w:rPr>
      <w:b/>
      <w:bCs/>
      <w:sz w:val="24"/>
      <w:szCs w:val="24"/>
    </w:rPr>
  </w:style>
  <w:style w:type="character" w:customStyle="1" w:styleId="HeaderChar2">
    <w:name w:val="Header Char2"/>
    <w:basedOn w:val="DefaultParagraphFont"/>
    <w:rsid w:val="00C230B4"/>
    <w:rPr>
      <w:i/>
      <w:sz w:val="24"/>
    </w:rPr>
  </w:style>
  <w:style w:type="character" w:customStyle="1" w:styleId="CommentTextChar1">
    <w:name w:val="Comment Text Char1"/>
    <w:basedOn w:val="DefaultParagraphFont"/>
    <w:rsid w:val="00C230B4"/>
    <w:rPr>
      <w:sz w:val="24"/>
      <w:szCs w:val="24"/>
    </w:rPr>
  </w:style>
  <w:style w:type="character" w:customStyle="1" w:styleId="BodyTextIndentChar1">
    <w:name w:val="Body Text Indent Char1"/>
    <w:basedOn w:val="DefaultParagraphFont"/>
    <w:rsid w:val="00C230B4"/>
    <w:rPr>
      <w:rFonts w:cs="Arial"/>
      <w:sz w:val="24"/>
    </w:rPr>
  </w:style>
  <w:style w:type="character" w:customStyle="1" w:styleId="DateChar1">
    <w:name w:val="Date Char1"/>
    <w:basedOn w:val="DefaultParagraphFont"/>
    <w:rsid w:val="00C230B4"/>
    <w:rPr>
      <w:rFonts w:cs="Arial"/>
      <w:b/>
      <w:sz w:val="24"/>
    </w:rPr>
  </w:style>
  <w:style w:type="character" w:customStyle="1" w:styleId="EndnoteTextChar1">
    <w:name w:val="Endnote Text Char1"/>
    <w:basedOn w:val="DefaultParagraphFont"/>
    <w:rsid w:val="00C230B4"/>
    <w:rPr>
      <w:sz w:val="18"/>
      <w:szCs w:val="24"/>
    </w:rPr>
  </w:style>
  <w:style w:type="character" w:customStyle="1" w:styleId="FooterChar2">
    <w:name w:val="Footer Char2"/>
    <w:basedOn w:val="DefaultParagraphFont"/>
    <w:rsid w:val="00C230B4"/>
    <w:rPr>
      <w:sz w:val="24"/>
    </w:rPr>
  </w:style>
  <w:style w:type="paragraph" w:customStyle="1" w:styleId="FooterEven1">
    <w:name w:val="Footer Even1"/>
    <w:basedOn w:val="Footer"/>
    <w:rsid w:val="00C230B4"/>
    <w:pPr>
      <w:spacing w:after="120" w:line="480" w:lineRule="exact"/>
      <w:ind w:firstLine="720"/>
      <w:jc w:val="both"/>
    </w:pPr>
    <w:rPr>
      <w:szCs w:val="20"/>
    </w:rPr>
  </w:style>
  <w:style w:type="paragraph" w:customStyle="1" w:styleId="FooterFirst1">
    <w:name w:val="Footer First1"/>
    <w:basedOn w:val="Footer"/>
    <w:rsid w:val="00C230B4"/>
    <w:pPr>
      <w:spacing w:after="120" w:line="480" w:lineRule="exact"/>
      <w:ind w:firstLine="720"/>
      <w:jc w:val="both"/>
    </w:pPr>
    <w:rPr>
      <w:szCs w:val="20"/>
    </w:rPr>
  </w:style>
  <w:style w:type="paragraph" w:customStyle="1" w:styleId="FooterOdd1">
    <w:name w:val="Footer Odd1"/>
    <w:basedOn w:val="Footer"/>
    <w:rsid w:val="00C230B4"/>
    <w:pPr>
      <w:spacing w:after="120" w:line="480" w:lineRule="exact"/>
      <w:ind w:firstLine="720"/>
      <w:jc w:val="both"/>
    </w:pPr>
    <w:rPr>
      <w:szCs w:val="20"/>
    </w:rPr>
  </w:style>
  <w:style w:type="character" w:customStyle="1" w:styleId="MacroTextChar1">
    <w:name w:val="Macro Text Char1"/>
    <w:basedOn w:val="DefaultParagraphFont"/>
    <w:rsid w:val="00C230B4"/>
    <w:rPr>
      <w:rFonts w:ascii="Courier New" w:hAnsi="Courier New" w:cs="Arial"/>
      <w:sz w:val="24"/>
    </w:rPr>
  </w:style>
  <w:style w:type="character" w:customStyle="1" w:styleId="MessageHeaderChar1">
    <w:name w:val="Message Header Char1"/>
    <w:basedOn w:val="DefaultParagraphFont"/>
    <w:rsid w:val="00C230B4"/>
    <w:rPr>
      <w:rFonts w:ascii="Arial" w:hAnsi="Arial" w:cs="Arial"/>
      <w:sz w:val="24"/>
    </w:rPr>
  </w:style>
  <w:style w:type="character" w:customStyle="1" w:styleId="SubtitleChar1">
    <w:name w:val="Subtitle Char1"/>
    <w:basedOn w:val="DefaultParagraphFont"/>
    <w:rsid w:val="00C230B4"/>
    <w:rPr>
      <w:rFonts w:ascii="Arial" w:hAnsi="Arial"/>
      <w:i/>
      <w:kern w:val="28"/>
      <w:sz w:val="28"/>
      <w:szCs w:val="24"/>
    </w:rPr>
  </w:style>
  <w:style w:type="paragraph" w:customStyle="1" w:styleId="HeadingBase1">
    <w:name w:val="Heading Base1"/>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
    <w:name w:val="Title Char1"/>
    <w:basedOn w:val="DefaultParagraphFont"/>
    <w:rsid w:val="00C230B4"/>
    <w:rPr>
      <w:rFonts w:ascii="Arial" w:hAnsi="Arial"/>
      <w:b/>
      <w:kern w:val="28"/>
      <w:sz w:val="40"/>
      <w:szCs w:val="24"/>
    </w:rPr>
  </w:style>
  <w:style w:type="paragraph" w:customStyle="1" w:styleId="indent53">
    <w:name w:val="indent 53"/>
    <w:aliases w:val="hang 9 (SP Parts)1,hang 9 (SP Parts)11"/>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
    <w:name w:val="flush left bold titles1"/>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
    <w:name w:val="Left Running Head (Even)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
    <w:name w:val="Right Running Head (Odd)1"/>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
    <w:name w:val="EXERCISE - BOX1"/>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
    <w:name w:val="Thick Line Below1"/>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0">
    <w:name w:val="quotation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
    <w:name w:val="indent 511"/>
    <w:aliases w:val="hang 51,indent 511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
    <w:name w:val="Level 1 Heading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
    <w:name w:val="indent 101"/>
    <w:aliases w:val="block2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
    <w:name w:val="indent 521"/>
    <w:aliases w:val="block3"/>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
    <w:name w:val="PI1"/>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
    <w:name w:val="indent 151"/>
    <w:aliases w:val="block11"/>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
    <w:name w:val="Document Map Char1"/>
    <w:basedOn w:val="DefaultParagraphFont"/>
    <w:rsid w:val="00C230B4"/>
    <w:rPr>
      <w:rFonts w:ascii="Tahoma" w:hAnsi="Tahoma" w:cs="Tahoma"/>
      <w:sz w:val="24"/>
      <w:szCs w:val="24"/>
      <w:shd w:val="clear" w:color="auto" w:fill="000080"/>
    </w:rPr>
  </w:style>
  <w:style w:type="paragraph" w:customStyle="1" w:styleId="quotation11">
    <w:name w:val="quotation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
    <w:name w:val="List First1"/>
    <w:basedOn w:val="List"/>
    <w:next w:val="List"/>
    <w:rsid w:val="00C230B4"/>
    <w:pPr>
      <w:tabs>
        <w:tab w:val="clear" w:pos="720"/>
      </w:tabs>
      <w:spacing w:before="0" w:line="480" w:lineRule="exact"/>
      <w:jc w:val="both"/>
    </w:pPr>
    <w:rPr>
      <w:szCs w:val="20"/>
    </w:rPr>
  </w:style>
  <w:style w:type="paragraph" w:customStyle="1" w:styleId="ListLast1">
    <w:name w:val="List Last1"/>
    <w:basedOn w:val="List"/>
    <w:rsid w:val="00C230B4"/>
    <w:pPr>
      <w:tabs>
        <w:tab w:val="clear" w:pos="720"/>
      </w:tabs>
      <w:spacing w:before="0" w:line="480" w:lineRule="exact"/>
      <w:jc w:val="both"/>
    </w:pPr>
    <w:rPr>
      <w:szCs w:val="20"/>
    </w:rPr>
  </w:style>
  <w:style w:type="paragraph" w:customStyle="1" w:styleId="ListNumberFirst1">
    <w:name w:val="List Number First1"/>
    <w:basedOn w:val="ListNumber"/>
    <w:next w:val="ListNumber"/>
    <w:rsid w:val="00C230B4"/>
    <w:pPr>
      <w:spacing w:before="0" w:line="480" w:lineRule="exact"/>
      <w:jc w:val="both"/>
    </w:pPr>
    <w:rPr>
      <w:szCs w:val="20"/>
    </w:rPr>
  </w:style>
  <w:style w:type="paragraph" w:customStyle="1" w:styleId="ListNumberLast1">
    <w:name w:val="List Number Last1"/>
    <w:basedOn w:val="ListNumber"/>
    <w:rsid w:val="00C230B4"/>
    <w:pPr>
      <w:spacing w:before="0" w:line="480" w:lineRule="exact"/>
      <w:jc w:val="both"/>
    </w:pPr>
    <w:rPr>
      <w:szCs w:val="20"/>
    </w:rPr>
  </w:style>
  <w:style w:type="paragraph" w:customStyle="1" w:styleId="PartLabel1">
    <w:name w:val="Part Label1"/>
    <w:basedOn w:val="HeadingBase"/>
    <w:next w:val="Normal"/>
    <w:rsid w:val="00C230B4"/>
    <w:pPr>
      <w:spacing w:after="120" w:line="480" w:lineRule="exact"/>
      <w:ind w:firstLine="720"/>
      <w:jc w:val="both"/>
    </w:pPr>
    <w:rPr>
      <w:szCs w:val="20"/>
    </w:rPr>
  </w:style>
  <w:style w:type="paragraph" w:customStyle="1" w:styleId="PartTitle1">
    <w:name w:val="Part Title1"/>
    <w:basedOn w:val="HeadingBase"/>
    <w:next w:val="PartSubtitle"/>
    <w:rsid w:val="00C230B4"/>
    <w:pPr>
      <w:spacing w:after="120" w:line="480" w:lineRule="exact"/>
      <w:ind w:firstLine="720"/>
      <w:jc w:val="both"/>
    </w:pPr>
    <w:rPr>
      <w:szCs w:val="20"/>
    </w:rPr>
  </w:style>
  <w:style w:type="paragraph" w:customStyle="1" w:styleId="PartSubtitle1">
    <w:name w:val="Part Subtitle1"/>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
    <w:name w:val="Section Heading1"/>
    <w:basedOn w:val="HeadingBase"/>
    <w:rsid w:val="00C230B4"/>
    <w:pPr>
      <w:spacing w:after="120" w:line="480" w:lineRule="exact"/>
      <w:ind w:firstLine="720"/>
      <w:jc w:val="both"/>
    </w:pPr>
    <w:rPr>
      <w:szCs w:val="20"/>
    </w:rPr>
  </w:style>
  <w:style w:type="paragraph" w:customStyle="1" w:styleId="SectionLabel1">
    <w:name w:val="Section Label1"/>
    <w:basedOn w:val="HeadingBase"/>
    <w:rsid w:val="00C230B4"/>
    <w:pPr>
      <w:spacing w:after="120" w:line="480" w:lineRule="exact"/>
      <w:ind w:firstLine="720"/>
      <w:jc w:val="both"/>
    </w:pPr>
    <w:rPr>
      <w:szCs w:val="20"/>
    </w:rPr>
  </w:style>
  <w:style w:type="paragraph" w:customStyle="1" w:styleId="TitleCover1">
    <w:name w:val="Title Cover1"/>
    <w:basedOn w:val="HeadingBase"/>
    <w:next w:val="SubtitleCover"/>
    <w:rsid w:val="00C230B4"/>
    <w:pPr>
      <w:spacing w:after="120" w:line="480" w:lineRule="exact"/>
      <w:ind w:firstLine="720"/>
      <w:jc w:val="both"/>
    </w:pPr>
    <w:rPr>
      <w:szCs w:val="20"/>
    </w:rPr>
  </w:style>
  <w:style w:type="paragraph" w:customStyle="1" w:styleId="SubtitleCover1">
    <w:name w:val="Subtitle Cover1"/>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
    <w:name w:val="Title 31"/>
    <w:basedOn w:val="Title2"/>
    <w:rsid w:val="00C230B4"/>
    <w:pPr>
      <w:ind w:firstLine="720"/>
    </w:pPr>
    <w:rPr>
      <w:szCs w:val="20"/>
    </w:rPr>
  </w:style>
  <w:style w:type="paragraph" w:customStyle="1" w:styleId="Title21">
    <w:name w:val="Title 21"/>
    <w:basedOn w:val="Normal"/>
    <w:rsid w:val="00C230B4"/>
    <w:pPr>
      <w:spacing w:after="120" w:line="300" w:lineRule="atLeast"/>
      <w:ind w:firstLine="720"/>
      <w:jc w:val="center"/>
    </w:pPr>
    <w:rPr>
      <w:sz w:val="52"/>
      <w:szCs w:val="20"/>
    </w:rPr>
  </w:style>
  <w:style w:type="paragraph" w:customStyle="1" w:styleId="H3A1">
    <w:name w:val="H3A1"/>
    <w:basedOn w:val="H3"/>
    <w:rsid w:val="00C230B4"/>
  </w:style>
  <w:style w:type="paragraph" w:customStyle="1" w:styleId="H31">
    <w:name w:val="H3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
    <w:name w:val="H41"/>
    <w:basedOn w:val="H4A"/>
    <w:next w:val="Normal"/>
    <w:autoRedefine/>
    <w:rsid w:val="00C230B4"/>
  </w:style>
  <w:style w:type="paragraph" w:customStyle="1" w:styleId="H4A1">
    <w:name w:val="H4A1"/>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
    <w:name w:val="Block Quotation First1"/>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
    <w:name w:val="Block Quotation1"/>
    <w:basedOn w:val="Normal"/>
    <w:rsid w:val="00C230B4"/>
    <w:pPr>
      <w:keepLines/>
      <w:spacing w:after="160" w:line="480" w:lineRule="exact"/>
      <w:ind w:left="720" w:right="720" w:firstLine="720"/>
      <w:jc w:val="both"/>
    </w:pPr>
    <w:rPr>
      <w:i/>
      <w:szCs w:val="20"/>
    </w:rPr>
  </w:style>
  <w:style w:type="paragraph" w:customStyle="1" w:styleId="BlockQuotationLast1">
    <w:name w:val="Block Quotation Last1"/>
    <w:basedOn w:val="BlockQuotation"/>
    <w:rsid w:val="00C230B4"/>
    <w:pPr>
      <w:tabs>
        <w:tab w:val="clear" w:pos="720"/>
      </w:tabs>
      <w:spacing w:before="0" w:line="480" w:lineRule="exact"/>
      <w:ind w:firstLine="720"/>
      <w:jc w:val="both"/>
    </w:pPr>
    <w:rPr>
      <w:szCs w:val="20"/>
    </w:rPr>
  </w:style>
  <w:style w:type="paragraph" w:customStyle="1" w:styleId="BodyTextKeep1">
    <w:name w:val="Body Text Keep1"/>
    <w:basedOn w:val="Normal"/>
    <w:rsid w:val="00C230B4"/>
    <w:pPr>
      <w:keepNext/>
      <w:spacing w:after="120" w:line="480" w:lineRule="exact"/>
      <w:ind w:firstLine="720"/>
      <w:jc w:val="both"/>
    </w:pPr>
    <w:rPr>
      <w:szCs w:val="20"/>
    </w:rPr>
  </w:style>
  <w:style w:type="paragraph" w:customStyle="1" w:styleId="ChapterLabel1">
    <w:name w:val="Chapter Label1"/>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
    <w:name w:val="Chapter Subtitle1"/>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
    <w:name w:val="Chapter Title1"/>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
    <w:name w:val="Document Label1"/>
    <w:basedOn w:val="Normal"/>
    <w:rsid w:val="00C230B4"/>
    <w:pPr>
      <w:keepNext/>
      <w:spacing w:before="240" w:after="360" w:line="480" w:lineRule="exact"/>
      <w:ind w:firstLine="720"/>
      <w:jc w:val="both"/>
    </w:pPr>
    <w:rPr>
      <w:b/>
      <w:kern w:val="28"/>
      <w:sz w:val="36"/>
      <w:szCs w:val="20"/>
    </w:rPr>
  </w:style>
  <w:style w:type="paragraph" w:customStyle="1" w:styleId="FootnoteBase3">
    <w:name w:val="Footnote Base3"/>
    <w:basedOn w:val="Normal"/>
    <w:rsid w:val="00C230B4"/>
    <w:pPr>
      <w:tabs>
        <w:tab w:val="left" w:pos="187"/>
      </w:tabs>
      <w:spacing w:after="120" w:line="220" w:lineRule="exact"/>
      <w:ind w:left="187" w:hanging="187"/>
      <w:jc w:val="both"/>
    </w:pPr>
    <w:rPr>
      <w:sz w:val="18"/>
      <w:szCs w:val="20"/>
    </w:rPr>
  </w:style>
  <w:style w:type="paragraph" w:customStyle="1" w:styleId="HeaderBase1">
    <w:name w:val="Header Base1"/>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
    <w:name w:val="Header Even1"/>
    <w:basedOn w:val="Header"/>
    <w:rsid w:val="00C230B4"/>
    <w:pPr>
      <w:ind w:firstLine="720"/>
      <w:jc w:val="both"/>
    </w:pPr>
    <w:rPr>
      <w:sz w:val="56"/>
      <w:szCs w:val="56"/>
    </w:rPr>
  </w:style>
  <w:style w:type="paragraph" w:customStyle="1" w:styleId="HeaderFirst1">
    <w:name w:val="Header First1"/>
    <w:basedOn w:val="Header"/>
    <w:rsid w:val="00C230B4"/>
    <w:pPr>
      <w:ind w:firstLine="720"/>
      <w:jc w:val="center"/>
    </w:pPr>
    <w:rPr>
      <w:sz w:val="56"/>
      <w:szCs w:val="56"/>
    </w:rPr>
  </w:style>
  <w:style w:type="paragraph" w:customStyle="1" w:styleId="HeaderOdd1">
    <w:name w:val="Header Odd1"/>
    <w:basedOn w:val="Header"/>
    <w:rsid w:val="00C230B4"/>
    <w:pPr>
      <w:tabs>
        <w:tab w:val="right" w:pos="0"/>
      </w:tabs>
      <w:ind w:firstLine="720"/>
      <w:jc w:val="right"/>
    </w:pPr>
    <w:rPr>
      <w:sz w:val="56"/>
      <w:szCs w:val="56"/>
    </w:rPr>
  </w:style>
  <w:style w:type="paragraph" w:customStyle="1" w:styleId="IndexBase1">
    <w:name w:val="Index Base1"/>
    <w:basedOn w:val="Normal"/>
    <w:rsid w:val="00C230B4"/>
    <w:pPr>
      <w:tabs>
        <w:tab w:val="right" w:leader="dot" w:pos="3960"/>
      </w:tabs>
      <w:spacing w:after="120" w:line="480" w:lineRule="exact"/>
      <w:ind w:left="720" w:hanging="720"/>
      <w:jc w:val="both"/>
    </w:pPr>
    <w:rPr>
      <w:szCs w:val="20"/>
    </w:rPr>
  </w:style>
  <w:style w:type="paragraph" w:customStyle="1" w:styleId="ListBulletFirst1">
    <w:name w:val="List Bullet First1"/>
    <w:basedOn w:val="ListBullet"/>
    <w:next w:val="ListBullet"/>
    <w:rsid w:val="00C230B4"/>
    <w:pPr>
      <w:spacing w:before="80" w:line="480" w:lineRule="exact"/>
      <w:jc w:val="both"/>
    </w:pPr>
    <w:rPr>
      <w:szCs w:val="20"/>
    </w:rPr>
  </w:style>
  <w:style w:type="paragraph" w:customStyle="1" w:styleId="ListBulletLast1">
    <w:name w:val="List Bullet Last1"/>
    <w:basedOn w:val="ListBullet"/>
    <w:rsid w:val="00C230B4"/>
    <w:pPr>
      <w:spacing w:before="0" w:after="240" w:line="480" w:lineRule="exact"/>
      <w:jc w:val="both"/>
    </w:pPr>
    <w:rPr>
      <w:szCs w:val="20"/>
    </w:rPr>
  </w:style>
  <w:style w:type="paragraph" w:customStyle="1" w:styleId="Picture1">
    <w:name w:val="Picture1"/>
    <w:basedOn w:val="Normal"/>
    <w:next w:val="Caption"/>
    <w:rsid w:val="00C230B4"/>
    <w:pPr>
      <w:keepNext/>
      <w:spacing w:after="120" w:line="480" w:lineRule="exact"/>
      <w:ind w:firstLine="720"/>
      <w:jc w:val="both"/>
    </w:pPr>
    <w:rPr>
      <w:szCs w:val="20"/>
    </w:rPr>
  </w:style>
  <w:style w:type="paragraph" w:customStyle="1" w:styleId="TOCBase1">
    <w:name w:val="TOC Base1"/>
    <w:basedOn w:val="Normal"/>
    <w:rsid w:val="00C230B4"/>
    <w:pPr>
      <w:tabs>
        <w:tab w:val="right" w:leader="dot" w:pos="8640"/>
      </w:tabs>
      <w:spacing w:after="120" w:line="480" w:lineRule="exact"/>
      <w:ind w:firstLine="720"/>
      <w:jc w:val="both"/>
    </w:pPr>
    <w:rPr>
      <w:szCs w:val="20"/>
    </w:rPr>
  </w:style>
  <w:style w:type="paragraph" w:customStyle="1" w:styleId="Indent510">
    <w:name w:val="Indent51"/>
    <w:basedOn w:val="Normal"/>
    <w:rsid w:val="00C230B4"/>
    <w:pPr>
      <w:spacing w:after="120" w:line="480" w:lineRule="exact"/>
      <w:ind w:left="720" w:firstLine="720"/>
      <w:jc w:val="both"/>
    </w:pPr>
    <w:rPr>
      <w:szCs w:val="20"/>
    </w:rPr>
  </w:style>
  <w:style w:type="paragraph" w:customStyle="1" w:styleId="Indent1010">
    <w:name w:val="Indent101"/>
    <w:basedOn w:val="Normal"/>
    <w:rsid w:val="00C230B4"/>
    <w:pPr>
      <w:spacing w:after="120" w:line="480" w:lineRule="exact"/>
      <w:ind w:left="1440" w:firstLine="720"/>
      <w:jc w:val="both"/>
    </w:pPr>
    <w:rPr>
      <w:szCs w:val="20"/>
    </w:rPr>
  </w:style>
  <w:style w:type="paragraph" w:customStyle="1" w:styleId="Indent1510">
    <w:name w:val="Indent151"/>
    <w:basedOn w:val="Normal"/>
    <w:rsid w:val="00C230B4"/>
    <w:pPr>
      <w:spacing w:after="120" w:line="480" w:lineRule="exact"/>
      <w:ind w:left="2160" w:firstLine="720"/>
      <w:jc w:val="both"/>
    </w:pPr>
    <w:rPr>
      <w:szCs w:val="20"/>
    </w:rPr>
  </w:style>
  <w:style w:type="paragraph" w:customStyle="1" w:styleId="Indent201">
    <w:name w:val="Indent201"/>
    <w:basedOn w:val="Normal"/>
    <w:rsid w:val="00C230B4"/>
    <w:pPr>
      <w:spacing w:after="120" w:line="480" w:lineRule="exact"/>
      <w:ind w:left="2880" w:firstLine="720"/>
      <w:jc w:val="both"/>
    </w:pPr>
    <w:rPr>
      <w:szCs w:val="20"/>
    </w:rPr>
  </w:style>
  <w:style w:type="paragraph" w:customStyle="1" w:styleId="BodyTextNotJustified1">
    <w:name w:val="Body Text Not Justified1"/>
    <w:basedOn w:val="Normal"/>
    <w:rsid w:val="00C230B4"/>
    <w:pPr>
      <w:spacing w:after="120" w:line="480" w:lineRule="exact"/>
      <w:ind w:firstLine="720"/>
    </w:pPr>
    <w:rPr>
      <w:szCs w:val="20"/>
    </w:rPr>
  </w:style>
  <w:style w:type="paragraph" w:customStyle="1" w:styleId="BoldCenterArial12pt1">
    <w:name w:val="Bold Center Arial 12 pt1"/>
    <w:basedOn w:val="Normal"/>
    <w:rsid w:val="00C230B4"/>
    <w:pPr>
      <w:spacing w:after="160" w:line="480" w:lineRule="exact"/>
      <w:ind w:firstLine="720"/>
      <w:jc w:val="center"/>
    </w:pPr>
    <w:rPr>
      <w:rFonts w:ascii="Arial" w:hAnsi="Arial"/>
      <w:b/>
      <w:szCs w:val="20"/>
    </w:rPr>
  </w:style>
  <w:style w:type="paragraph" w:customStyle="1" w:styleId="Exercise1">
    <w:name w:val="Exercise1"/>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
    <w:name w:val="Flush Left Bold1"/>
    <w:basedOn w:val="Normal"/>
    <w:rsid w:val="00C230B4"/>
    <w:pPr>
      <w:spacing w:before="120" w:after="120" w:line="290" w:lineRule="exact"/>
      <w:ind w:firstLine="720"/>
      <w:jc w:val="both"/>
    </w:pPr>
    <w:rPr>
      <w:b/>
      <w:snapToGrid w:val="0"/>
      <w:szCs w:val="20"/>
    </w:rPr>
  </w:style>
  <w:style w:type="paragraph" w:customStyle="1" w:styleId="Hang11">
    <w:name w:val="Hang11"/>
    <w:basedOn w:val="Normal"/>
    <w:autoRedefine/>
    <w:rsid w:val="00C230B4"/>
    <w:pPr>
      <w:spacing w:after="120" w:line="480" w:lineRule="exact"/>
      <w:ind w:left="1080" w:hanging="360"/>
      <w:jc w:val="both"/>
    </w:pPr>
    <w:rPr>
      <w:snapToGrid w:val="0"/>
      <w:szCs w:val="20"/>
    </w:rPr>
  </w:style>
  <w:style w:type="paragraph" w:customStyle="1" w:styleId="Style11">
    <w:name w:val="Style11"/>
    <w:basedOn w:val="BP"/>
    <w:next w:val="BT"/>
    <w:autoRedefine/>
    <w:rsid w:val="00C230B4"/>
    <w:pPr>
      <w:spacing w:after="120"/>
      <w:ind w:firstLine="720"/>
    </w:pPr>
    <w:rPr>
      <w:szCs w:val="20"/>
    </w:rPr>
  </w:style>
  <w:style w:type="paragraph" w:customStyle="1" w:styleId="BP1">
    <w:name w:val="BP1"/>
    <w:basedOn w:val="BT"/>
    <w:next w:val="BT"/>
    <w:autoRedefine/>
    <w:rsid w:val="00C230B4"/>
    <w:pPr>
      <w:ind w:firstLine="720"/>
    </w:pPr>
  </w:style>
  <w:style w:type="paragraph" w:customStyle="1" w:styleId="HeadingCaps1">
    <w:name w:val="Heading Caps1"/>
    <w:basedOn w:val="Heading1"/>
    <w:autoRedefine/>
    <w:rsid w:val="00C230B4"/>
    <w:pPr>
      <w:spacing w:after="120" w:line="400" w:lineRule="exact"/>
      <w:ind w:firstLine="720"/>
    </w:pPr>
    <w:rPr>
      <w:caps/>
      <w:snapToGrid w:val="0"/>
      <w:sz w:val="40"/>
      <w:szCs w:val="20"/>
    </w:rPr>
  </w:style>
  <w:style w:type="paragraph" w:customStyle="1" w:styleId="BoldLine1">
    <w:name w:val="Bold Line1"/>
    <w:basedOn w:val="Normal"/>
    <w:rsid w:val="00C230B4"/>
    <w:pPr>
      <w:pBdr>
        <w:bottom w:val="single" w:sz="36" w:space="1" w:color="auto"/>
      </w:pBdr>
      <w:spacing w:after="120" w:line="300" w:lineRule="atLeast"/>
      <w:ind w:firstLine="720"/>
      <w:jc w:val="both"/>
    </w:pPr>
    <w:rPr>
      <w:szCs w:val="20"/>
    </w:rPr>
  </w:style>
  <w:style w:type="paragraph" w:customStyle="1" w:styleId="ExerciseTitle1">
    <w:name w:val="Exercise Title1"/>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
    <w:name w:val="Title 11"/>
    <w:basedOn w:val="Normal"/>
    <w:rsid w:val="00C230B4"/>
    <w:pPr>
      <w:spacing w:after="120" w:line="300" w:lineRule="atLeast"/>
      <w:ind w:firstLine="720"/>
      <w:jc w:val="center"/>
    </w:pPr>
    <w:rPr>
      <w:b/>
      <w:sz w:val="72"/>
      <w:szCs w:val="20"/>
    </w:rPr>
  </w:style>
  <w:style w:type="paragraph" w:customStyle="1" w:styleId="Title41">
    <w:name w:val="Title 41"/>
    <w:basedOn w:val="Title3"/>
    <w:rsid w:val="00C230B4"/>
    <w:pPr>
      <w:ind w:firstLine="720"/>
    </w:pPr>
    <w:rPr>
      <w:szCs w:val="20"/>
    </w:rPr>
  </w:style>
  <w:style w:type="paragraph" w:customStyle="1" w:styleId="CenterItalic1">
    <w:name w:val="Center Italic1"/>
    <w:basedOn w:val="Normal"/>
    <w:autoRedefine/>
    <w:rsid w:val="00C230B4"/>
    <w:pPr>
      <w:spacing w:after="120" w:line="480" w:lineRule="exact"/>
      <w:ind w:firstLine="720"/>
      <w:jc w:val="center"/>
    </w:pPr>
    <w:rPr>
      <w:i/>
      <w:szCs w:val="20"/>
    </w:rPr>
  </w:style>
  <w:style w:type="paragraph" w:customStyle="1" w:styleId="LT1">
    <w:name w:val="LT1"/>
    <w:basedOn w:val="Heading2"/>
    <w:autoRedefine/>
    <w:rsid w:val="00C230B4"/>
    <w:pPr>
      <w:ind w:firstLine="720"/>
    </w:pPr>
    <w:rPr>
      <w:b/>
      <w:i w:val="0"/>
      <w:sz w:val="36"/>
    </w:rPr>
  </w:style>
  <w:style w:type="paragraph" w:customStyle="1" w:styleId="Style21">
    <w:name w:val="Style21"/>
    <w:basedOn w:val="H2A"/>
    <w:autoRedefine/>
    <w:rsid w:val="00C230B4"/>
    <w:pPr>
      <w:outlineLvl w:val="2"/>
    </w:pPr>
    <w:rPr>
      <w:i/>
      <w:snapToGrid w:val="0"/>
    </w:rPr>
  </w:style>
  <w:style w:type="paragraph" w:customStyle="1" w:styleId="LS-LessonSubtitle1">
    <w:name w:val="LS - Lesson Subtitle1"/>
    <w:basedOn w:val="H2A"/>
    <w:autoRedefine/>
    <w:rsid w:val="00C230B4"/>
    <w:pPr>
      <w:outlineLvl w:val="2"/>
    </w:pPr>
    <w:rPr>
      <w:i/>
      <w:snapToGrid w:val="0"/>
    </w:rPr>
  </w:style>
  <w:style w:type="paragraph" w:customStyle="1" w:styleId="L11">
    <w:name w:val="L11"/>
    <w:basedOn w:val="Normal"/>
    <w:autoRedefine/>
    <w:rsid w:val="00C230B4"/>
    <w:pPr>
      <w:spacing w:after="120" w:line="480" w:lineRule="exact"/>
      <w:ind w:left="720" w:hanging="720"/>
      <w:jc w:val="both"/>
    </w:pPr>
    <w:rPr>
      <w:szCs w:val="20"/>
    </w:rPr>
  </w:style>
  <w:style w:type="paragraph" w:customStyle="1" w:styleId="L21">
    <w:name w:val="L21"/>
    <w:basedOn w:val="BT"/>
    <w:autoRedefine/>
    <w:rsid w:val="00C230B4"/>
    <w:pPr>
      <w:tabs>
        <w:tab w:val="left" w:pos="720"/>
      </w:tabs>
      <w:ind w:left="1440" w:hanging="720"/>
    </w:pPr>
  </w:style>
  <w:style w:type="paragraph" w:customStyle="1" w:styleId="L31">
    <w:name w:val="L31"/>
    <w:basedOn w:val="BT"/>
    <w:autoRedefine/>
    <w:rsid w:val="00C230B4"/>
    <w:pPr>
      <w:tabs>
        <w:tab w:val="left" w:pos="720"/>
        <w:tab w:val="left" w:pos="2160"/>
      </w:tabs>
      <w:ind w:left="2160" w:hanging="720"/>
    </w:pPr>
  </w:style>
  <w:style w:type="paragraph" w:customStyle="1" w:styleId="H11">
    <w:name w:val="H11"/>
    <w:basedOn w:val="BT"/>
    <w:next w:val="BT"/>
    <w:autoRedefine/>
    <w:rsid w:val="00C230B4"/>
    <w:pPr>
      <w:spacing w:line="300" w:lineRule="atLeast"/>
      <w:ind w:firstLine="720"/>
      <w:outlineLvl w:val="0"/>
    </w:pPr>
    <w:rPr>
      <w:rFonts w:ascii="Arial" w:hAnsi="Arial"/>
      <w:b/>
      <w:kern w:val="28"/>
    </w:rPr>
  </w:style>
  <w:style w:type="paragraph" w:customStyle="1" w:styleId="H1A1">
    <w:name w:val="H1A1"/>
    <w:basedOn w:val="H1"/>
    <w:rsid w:val="00C230B4"/>
    <w:pPr>
      <w:outlineLvl w:val="9"/>
    </w:pPr>
    <w:rPr>
      <w:sz w:val="24"/>
    </w:rPr>
  </w:style>
  <w:style w:type="paragraph" w:customStyle="1" w:styleId="I11">
    <w:name w:val="I11"/>
    <w:basedOn w:val="BT"/>
    <w:autoRedefine/>
    <w:rsid w:val="00C230B4"/>
    <w:pPr>
      <w:ind w:left="720" w:firstLine="720"/>
    </w:pPr>
  </w:style>
  <w:style w:type="paragraph" w:customStyle="1" w:styleId="I21">
    <w:name w:val="I21"/>
    <w:basedOn w:val="BT"/>
    <w:autoRedefine/>
    <w:rsid w:val="00C230B4"/>
    <w:pPr>
      <w:ind w:left="1440" w:firstLine="720"/>
    </w:pPr>
  </w:style>
  <w:style w:type="paragraph" w:customStyle="1" w:styleId="I31">
    <w:name w:val="I31"/>
    <w:basedOn w:val="I1"/>
    <w:autoRedefine/>
    <w:rsid w:val="00C230B4"/>
    <w:pPr>
      <w:ind w:left="2160"/>
    </w:pPr>
  </w:style>
  <w:style w:type="paragraph" w:customStyle="1" w:styleId="GR1">
    <w:name w:val="GR1"/>
    <w:basedOn w:val="BT"/>
    <w:autoRedefine/>
    <w:rsid w:val="00C230B4"/>
    <w:pPr>
      <w:spacing w:beforeLines="60"/>
      <w:ind w:firstLine="720"/>
      <w:jc w:val="left"/>
    </w:pPr>
  </w:style>
  <w:style w:type="paragraph" w:customStyle="1" w:styleId="I41">
    <w:name w:val="I41"/>
    <w:basedOn w:val="I1"/>
    <w:autoRedefine/>
    <w:rsid w:val="00C230B4"/>
    <w:pPr>
      <w:ind w:left="2880"/>
    </w:pPr>
  </w:style>
  <w:style w:type="paragraph" w:customStyle="1" w:styleId="CA1">
    <w:name w:val="CA1"/>
    <w:basedOn w:val="BT"/>
    <w:rsid w:val="00C230B4"/>
    <w:pPr>
      <w:ind w:firstLine="720"/>
      <w:jc w:val="left"/>
    </w:pPr>
  </w:style>
  <w:style w:type="paragraph" w:customStyle="1" w:styleId="StyleBodyText10ptBlack1">
    <w:name w:val="Style Body Text + 10 pt Black1"/>
    <w:basedOn w:val="Normal"/>
    <w:rsid w:val="00C230B4"/>
    <w:pPr>
      <w:spacing w:before="120" w:after="120" w:line="480" w:lineRule="exact"/>
      <w:ind w:firstLine="720"/>
      <w:jc w:val="both"/>
    </w:pPr>
    <w:rPr>
      <w:color w:val="000000"/>
      <w:szCs w:val="20"/>
    </w:rPr>
  </w:style>
  <w:style w:type="paragraph" w:customStyle="1" w:styleId="bt10">
    <w:name w:val="bt1"/>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
    <w:name w:val="Style Body Text + Bold2"/>
    <w:basedOn w:val="Normal"/>
    <w:autoRedefine/>
    <w:rsid w:val="00C230B4"/>
    <w:pPr>
      <w:spacing w:after="120" w:line="480" w:lineRule="exact"/>
      <w:ind w:firstLine="720"/>
      <w:jc w:val="both"/>
    </w:pPr>
    <w:rPr>
      <w:b/>
      <w:bCs/>
      <w:szCs w:val="20"/>
    </w:rPr>
  </w:style>
  <w:style w:type="paragraph" w:customStyle="1" w:styleId="H211">
    <w:name w:val="H21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
    <w:name w:val="QT11"/>
    <w:basedOn w:val="NormalWeb"/>
    <w:autoRedefine/>
    <w:rsid w:val="00C230B4"/>
    <w:pPr>
      <w:spacing w:after="120" w:line="300" w:lineRule="atLeast"/>
      <w:ind w:left="720" w:right="720" w:firstLine="720"/>
      <w:jc w:val="both"/>
    </w:pPr>
    <w:rPr>
      <w:rFonts w:cs="Arial"/>
      <w:i/>
    </w:rPr>
  </w:style>
  <w:style w:type="character" w:customStyle="1" w:styleId="FootnoteTextChar8">
    <w:name w:val="Footnote Text Char8"/>
    <w:aliases w:val="Footnote Text Char Char Char Char8,Footnote Text Char Char Char1 Char7,Footnote Text Char Char Char2 Char7,Footnote Text Char Char Char11 Char7,Footnote Text Char Char Char3 Char7,Footnote Text Char Char Char12 Char7"/>
    <w:basedOn w:val="DefaultParagraphFont"/>
    <w:rsid w:val="00C230B4"/>
    <w:rPr>
      <w:lang w:val="en-US" w:eastAsia="en-US" w:bidi="ar-SA"/>
    </w:rPr>
  </w:style>
  <w:style w:type="paragraph" w:customStyle="1" w:styleId="Quotation6">
    <w:name w:val="Quotation6"/>
    <w:basedOn w:val="Normal"/>
    <w:autoRedefine/>
    <w:rsid w:val="00C230B4"/>
    <w:pPr>
      <w:spacing w:before="120" w:after="120" w:line="480" w:lineRule="exact"/>
      <w:ind w:left="720" w:right="720" w:firstLine="720"/>
      <w:jc w:val="both"/>
    </w:pPr>
    <w:rPr>
      <w:i/>
      <w:szCs w:val="20"/>
    </w:rPr>
  </w:style>
  <w:style w:type="paragraph" w:customStyle="1" w:styleId="LeftRunningHeadEven2">
    <w:name w:val="Left Running Head (Even)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0">
    <w:name w:val="quotation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
    <w:name w:val="Level 1 Heading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
    <w:name w:val="Quotation Char6"/>
    <w:basedOn w:val="BodyTextChar"/>
    <w:rsid w:val="00C230B4"/>
    <w:rPr>
      <w:i/>
      <w:sz w:val="24"/>
      <w:szCs w:val="24"/>
    </w:rPr>
  </w:style>
  <w:style w:type="paragraph" w:customStyle="1" w:styleId="StyleBodyTextBold12">
    <w:name w:val="Style Body Text + Bold12"/>
    <w:basedOn w:val="Normal"/>
    <w:autoRedefine/>
    <w:rsid w:val="00C230B4"/>
    <w:pPr>
      <w:spacing w:after="120" w:line="480" w:lineRule="exact"/>
      <w:ind w:firstLine="720"/>
      <w:jc w:val="both"/>
    </w:pPr>
    <w:rPr>
      <w:b/>
      <w:bCs/>
      <w:szCs w:val="20"/>
    </w:rPr>
  </w:style>
  <w:style w:type="character" w:customStyle="1" w:styleId="StyleBodyTextBold1Char2">
    <w:name w:val="Style Body Text + Bold1 Char2"/>
    <w:basedOn w:val="BodyTextChar"/>
    <w:rsid w:val="00C230B4"/>
    <w:rPr>
      <w:b/>
      <w:bCs/>
      <w:sz w:val="24"/>
      <w:szCs w:val="24"/>
    </w:rPr>
  </w:style>
  <w:style w:type="character" w:customStyle="1" w:styleId="FootnoteTextChar9">
    <w:name w:val="Footnote Text Char9"/>
    <w:aliases w:val="Footnote Text Char Char Char Char9,Footnote Text Char Char Char1 Char8,Footnote Text Char Char Char2 Char8,Footnote Text Char Char Char11 Char8,Footnote Text Char Char Char3 Char8,Footnote Text Char Char Char12 Char8"/>
    <w:basedOn w:val="DefaultParagraphFont"/>
    <w:rsid w:val="00C230B4"/>
    <w:rPr>
      <w:lang w:val="en-US" w:eastAsia="en-US" w:bidi="ar-SA"/>
    </w:rPr>
  </w:style>
  <w:style w:type="paragraph" w:customStyle="1" w:styleId="Quotation7">
    <w:name w:val="Quotation7"/>
    <w:basedOn w:val="Normal"/>
    <w:autoRedefine/>
    <w:rsid w:val="00C230B4"/>
    <w:pPr>
      <w:spacing w:before="120" w:after="120" w:line="480" w:lineRule="exact"/>
      <w:ind w:left="720" w:right="720" w:firstLine="720"/>
      <w:jc w:val="both"/>
    </w:pPr>
    <w:rPr>
      <w:i/>
      <w:szCs w:val="20"/>
    </w:rPr>
  </w:style>
  <w:style w:type="character" w:customStyle="1" w:styleId="QuotationChar7">
    <w:name w:val="Quotation Char7"/>
    <w:basedOn w:val="BodyTextChar"/>
    <w:rsid w:val="00C230B4"/>
    <w:rPr>
      <w:i/>
      <w:sz w:val="24"/>
      <w:szCs w:val="24"/>
    </w:rPr>
  </w:style>
  <w:style w:type="paragraph" w:customStyle="1" w:styleId="H32">
    <w:name w:val="H32"/>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
    <w:name w:val="QT6"/>
    <w:basedOn w:val="NormalWeb"/>
    <w:autoRedefine/>
    <w:rsid w:val="00C230B4"/>
    <w:pPr>
      <w:spacing w:after="120" w:line="300" w:lineRule="atLeast"/>
      <w:ind w:left="720" w:right="720" w:firstLine="720"/>
      <w:jc w:val="both"/>
    </w:pPr>
    <w:rPr>
      <w:rFonts w:cs="Arial"/>
      <w:i/>
    </w:rPr>
  </w:style>
  <w:style w:type="character" w:customStyle="1" w:styleId="QTChar6">
    <w:name w:val="QT Char6"/>
    <w:basedOn w:val="DefaultParagraphFont"/>
    <w:rsid w:val="00C230B4"/>
    <w:rPr>
      <w:rFonts w:cs="Arial"/>
      <w:i/>
      <w:sz w:val="24"/>
    </w:rPr>
  </w:style>
  <w:style w:type="character" w:customStyle="1" w:styleId="FootnoteTextChar10">
    <w:name w:val="Footnote Text Char10"/>
    <w:aliases w:val="Footnote Text Char Char Char Char10,Footnote Text Char Char Char1 Char9,Footnote Text Char Char Char2 Char9,Footnote Text Char Char Char11 Char9,Footnote Text Char Char Char3 Char9,Footnote Text Char Char Char12 Char9"/>
    <w:basedOn w:val="DefaultParagraphFont"/>
    <w:rsid w:val="00C230B4"/>
    <w:rPr>
      <w:lang w:val="en-US" w:eastAsia="en-US" w:bidi="ar-SA"/>
    </w:rPr>
  </w:style>
  <w:style w:type="paragraph" w:customStyle="1" w:styleId="Quotation71">
    <w:name w:val="Quotation71"/>
    <w:basedOn w:val="Normal"/>
    <w:autoRedefine/>
    <w:rsid w:val="00C230B4"/>
    <w:pPr>
      <w:spacing w:before="120" w:after="120" w:line="480" w:lineRule="exact"/>
      <w:ind w:left="720" w:right="720" w:firstLine="720"/>
      <w:jc w:val="both"/>
    </w:pPr>
    <w:rPr>
      <w:i/>
      <w:szCs w:val="20"/>
    </w:rPr>
  </w:style>
  <w:style w:type="paragraph" w:customStyle="1" w:styleId="H321">
    <w:name w:val="H32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
    <w:name w:val="QT61"/>
    <w:basedOn w:val="NormalWeb"/>
    <w:autoRedefine/>
    <w:rsid w:val="00C230B4"/>
    <w:pPr>
      <w:spacing w:after="120" w:line="300" w:lineRule="atLeast"/>
      <w:ind w:left="720" w:right="720" w:firstLine="720"/>
      <w:jc w:val="both"/>
    </w:pPr>
    <w:rPr>
      <w:rFonts w:cs="Arial"/>
      <w:i/>
    </w:rPr>
  </w:style>
  <w:style w:type="character" w:customStyle="1" w:styleId="Heading1Char3">
    <w:name w:val="Heading 1 Char3"/>
    <w:basedOn w:val="DefaultParagraphFont"/>
    <w:rsid w:val="00C230B4"/>
    <w:rPr>
      <w:rFonts w:ascii="Arial" w:eastAsia="Times New Roman" w:hAnsi="Arial"/>
      <w:b/>
      <w:kern w:val="28"/>
      <w:sz w:val="32"/>
    </w:rPr>
  </w:style>
  <w:style w:type="character" w:customStyle="1" w:styleId="BodyTextChar6">
    <w:name w:val="Body Text Char6"/>
    <w:basedOn w:val="DefaultParagraphFont"/>
    <w:rsid w:val="00C230B4"/>
    <w:rPr>
      <w:rFonts w:ascii="Times New Roman" w:eastAsia="Times New Roman" w:hAnsi="Times New Roman"/>
      <w:sz w:val="24"/>
      <w:szCs w:val="24"/>
    </w:rPr>
  </w:style>
  <w:style w:type="character" w:customStyle="1" w:styleId="Heading2Char3">
    <w:name w:val="Heading 2 Char3"/>
    <w:basedOn w:val="DefaultParagraphFont"/>
    <w:rsid w:val="00C230B4"/>
    <w:rPr>
      <w:rFonts w:ascii="Arial" w:eastAsia="Times New Roman" w:hAnsi="Arial"/>
      <w:i/>
      <w:kern w:val="28"/>
      <w:sz w:val="28"/>
    </w:rPr>
  </w:style>
  <w:style w:type="character" w:customStyle="1" w:styleId="Heading3Char3">
    <w:name w:val="Heading 3 Char3"/>
    <w:basedOn w:val="DefaultParagraphFont"/>
    <w:rsid w:val="00C230B4"/>
    <w:rPr>
      <w:rFonts w:ascii="Arial" w:eastAsia="Times New Roman" w:hAnsi="Arial"/>
      <w:b/>
      <w:kern w:val="28"/>
      <w:sz w:val="24"/>
    </w:rPr>
  </w:style>
  <w:style w:type="paragraph" w:customStyle="1" w:styleId="Quotation110">
    <w:name w:val="Quotation11"/>
    <w:basedOn w:val="Normal"/>
    <w:autoRedefine/>
    <w:rsid w:val="00C230B4"/>
    <w:pPr>
      <w:spacing w:before="120" w:after="120" w:line="480" w:lineRule="exact"/>
      <w:ind w:left="720" w:right="720" w:firstLine="720"/>
      <w:jc w:val="both"/>
    </w:pPr>
    <w:rPr>
      <w:i/>
      <w:szCs w:val="20"/>
    </w:rPr>
  </w:style>
  <w:style w:type="paragraph" w:customStyle="1" w:styleId="quotation21">
    <w:name w:val="quotation2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
    <w:name w:val="flush left11"/>
    <w:aliases w:val="no hang1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
    <w:name w:val="QT21"/>
    <w:basedOn w:val="NormalWeb"/>
    <w:autoRedefine/>
    <w:rsid w:val="00C230B4"/>
    <w:pPr>
      <w:spacing w:after="120" w:line="300" w:lineRule="atLeast"/>
      <w:ind w:left="720" w:right="720" w:firstLine="720"/>
      <w:jc w:val="both"/>
    </w:pPr>
    <w:rPr>
      <w:rFonts w:cs="Arial"/>
      <w:i/>
    </w:rPr>
  </w:style>
  <w:style w:type="paragraph" w:customStyle="1" w:styleId="FootnoteBase11">
    <w:name w:val="Footnote Base11"/>
    <w:basedOn w:val="Normal"/>
    <w:rsid w:val="00C230B4"/>
    <w:pPr>
      <w:tabs>
        <w:tab w:val="left" w:pos="187"/>
      </w:tabs>
      <w:spacing w:after="120" w:line="220" w:lineRule="exact"/>
      <w:ind w:left="187" w:hanging="187"/>
      <w:jc w:val="both"/>
    </w:pPr>
    <w:rPr>
      <w:sz w:val="18"/>
      <w:szCs w:val="20"/>
    </w:rPr>
  </w:style>
  <w:style w:type="paragraph" w:customStyle="1" w:styleId="HeaderlikeH111">
    <w:name w:val="Header like H111"/>
    <w:basedOn w:val="Heading2"/>
    <w:rsid w:val="00C230B4"/>
    <w:pPr>
      <w:spacing w:before="120" w:line="360" w:lineRule="exact"/>
      <w:ind w:firstLine="720"/>
      <w:outlineLvl w:val="9"/>
    </w:pPr>
    <w:rPr>
      <w:b/>
      <w:i w:val="0"/>
      <w:sz w:val="36"/>
    </w:rPr>
  </w:style>
  <w:style w:type="paragraph" w:customStyle="1" w:styleId="Greeting11">
    <w:name w:val="Greeting11"/>
    <w:basedOn w:val="Normal"/>
    <w:rsid w:val="00C230B4"/>
    <w:pPr>
      <w:spacing w:after="120" w:line="480" w:lineRule="exact"/>
      <w:ind w:firstLine="720"/>
    </w:pPr>
    <w:rPr>
      <w:szCs w:val="20"/>
    </w:rPr>
  </w:style>
  <w:style w:type="paragraph" w:customStyle="1" w:styleId="H2A11">
    <w:name w:val="H2A11"/>
    <w:basedOn w:val="H2"/>
    <w:rsid w:val="00C230B4"/>
    <w:pPr>
      <w:outlineLvl w:val="9"/>
    </w:pPr>
    <w:rPr>
      <w:rFonts w:ascii="Times New Roman" w:hAnsi="Times New Roman"/>
      <w:iCs w:val="0"/>
      <w:szCs w:val="28"/>
    </w:rPr>
  </w:style>
  <w:style w:type="paragraph" w:customStyle="1" w:styleId="Level3Heading11">
    <w:name w:val="Level 3 Heading11"/>
    <w:rsid w:val="00C230B4"/>
    <w:pPr>
      <w:keepNext/>
      <w:keepLines/>
      <w:widowControl w:val="0"/>
      <w:spacing w:after="240" w:line="480" w:lineRule="exact"/>
      <w:jc w:val="center"/>
    </w:pPr>
    <w:rPr>
      <w:rFonts w:ascii="Times" w:hAnsi="Times"/>
      <w:b/>
      <w:snapToGrid w:val="0"/>
      <w:sz w:val="28"/>
      <w:szCs w:val="24"/>
    </w:rPr>
  </w:style>
  <w:style w:type="paragraph" w:customStyle="1" w:styleId="FooterEven11">
    <w:name w:val="Footer Even11"/>
    <w:basedOn w:val="Footer"/>
    <w:rsid w:val="00C230B4"/>
    <w:pPr>
      <w:spacing w:after="120" w:line="480" w:lineRule="exact"/>
      <w:ind w:firstLine="720"/>
      <w:jc w:val="both"/>
    </w:pPr>
    <w:rPr>
      <w:szCs w:val="20"/>
    </w:rPr>
  </w:style>
  <w:style w:type="paragraph" w:customStyle="1" w:styleId="FooterFirst11">
    <w:name w:val="Footer First11"/>
    <w:basedOn w:val="Footer"/>
    <w:rsid w:val="00C230B4"/>
    <w:pPr>
      <w:spacing w:after="120" w:line="480" w:lineRule="exact"/>
      <w:ind w:firstLine="720"/>
      <w:jc w:val="both"/>
    </w:pPr>
    <w:rPr>
      <w:szCs w:val="20"/>
    </w:rPr>
  </w:style>
  <w:style w:type="paragraph" w:customStyle="1" w:styleId="FooterOdd11">
    <w:name w:val="Footer Odd11"/>
    <w:basedOn w:val="Footer"/>
    <w:rsid w:val="00C230B4"/>
    <w:pPr>
      <w:spacing w:after="120" w:line="480" w:lineRule="exact"/>
      <w:ind w:firstLine="720"/>
      <w:jc w:val="both"/>
    </w:pPr>
    <w:rPr>
      <w:szCs w:val="20"/>
    </w:rPr>
  </w:style>
  <w:style w:type="paragraph" w:customStyle="1" w:styleId="HeadingBase11">
    <w:name w:val="Heading Base11"/>
    <w:basedOn w:val="Normal"/>
    <w:rsid w:val="00C230B4"/>
    <w:pPr>
      <w:keepNext/>
      <w:spacing w:before="240" w:after="120" w:line="480" w:lineRule="exact"/>
      <w:ind w:firstLine="720"/>
      <w:jc w:val="both"/>
    </w:pPr>
    <w:rPr>
      <w:rFonts w:ascii="Arial" w:hAnsi="Arial"/>
      <w:b/>
      <w:kern w:val="28"/>
      <w:sz w:val="36"/>
      <w:szCs w:val="20"/>
    </w:rPr>
  </w:style>
  <w:style w:type="paragraph" w:customStyle="1" w:styleId="flushleftboldtitles11">
    <w:name w:val="flush left bold titles11"/>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
    <w:name w:val="Left Running Head (Even)1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1">
    <w:name w:val="Right Running Head (Odd)11"/>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1">
    <w:name w:val="EXERCISE - BOX11"/>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1">
    <w:name w:val="Thick Line Below11"/>
    <w:autoRedefine/>
    <w:rsid w:val="00C230B4"/>
    <w:pPr>
      <w:pBdr>
        <w:bottom w:val="single" w:sz="12" w:space="0" w:color="000000"/>
      </w:pBdr>
      <w:spacing w:after="120" w:line="480" w:lineRule="exact"/>
      <w:jc w:val="both"/>
    </w:pPr>
    <w:rPr>
      <w:rFonts w:ascii="Times" w:hAnsi="Times"/>
      <w:snapToGrid w:val="0"/>
      <w:sz w:val="24"/>
      <w:szCs w:val="24"/>
    </w:rPr>
  </w:style>
  <w:style w:type="character" w:customStyle="1" w:styleId="DocumentMapChar11">
    <w:name w:val="Document Map Char11"/>
    <w:basedOn w:val="DefaultParagraphFont"/>
    <w:rsid w:val="00C230B4"/>
    <w:rPr>
      <w:rFonts w:ascii="Tahoma" w:hAnsi="Tahoma" w:cs="Tahoma"/>
      <w:sz w:val="24"/>
      <w:szCs w:val="24"/>
      <w:shd w:val="clear" w:color="auto" w:fill="000080"/>
    </w:rPr>
  </w:style>
  <w:style w:type="character" w:customStyle="1" w:styleId="PlainTextChar11">
    <w:name w:val="Plain Text Char11"/>
    <w:basedOn w:val="DefaultParagraphFont"/>
    <w:rsid w:val="00C230B4"/>
    <w:rPr>
      <w:rFonts w:ascii="Courier New" w:hAnsi="Courier New" w:cs="Courier New"/>
      <w:lang w:bidi="he-IL"/>
    </w:rPr>
  </w:style>
  <w:style w:type="paragraph" w:customStyle="1" w:styleId="ListFirst11">
    <w:name w:val="List First11"/>
    <w:basedOn w:val="List"/>
    <w:next w:val="List"/>
    <w:rsid w:val="00C230B4"/>
    <w:pPr>
      <w:tabs>
        <w:tab w:val="clear" w:pos="720"/>
      </w:tabs>
      <w:spacing w:before="0" w:line="480" w:lineRule="exact"/>
      <w:jc w:val="both"/>
    </w:pPr>
    <w:rPr>
      <w:szCs w:val="20"/>
    </w:rPr>
  </w:style>
  <w:style w:type="paragraph" w:customStyle="1" w:styleId="ListLast11">
    <w:name w:val="List Last11"/>
    <w:basedOn w:val="List"/>
    <w:rsid w:val="00C230B4"/>
    <w:pPr>
      <w:tabs>
        <w:tab w:val="clear" w:pos="720"/>
      </w:tabs>
      <w:spacing w:before="0" w:line="480" w:lineRule="exact"/>
      <w:jc w:val="both"/>
    </w:pPr>
    <w:rPr>
      <w:szCs w:val="20"/>
    </w:rPr>
  </w:style>
  <w:style w:type="paragraph" w:customStyle="1" w:styleId="ListNumberFirst11">
    <w:name w:val="List Number First11"/>
    <w:basedOn w:val="ListNumber"/>
    <w:next w:val="ListNumber"/>
    <w:rsid w:val="00C230B4"/>
    <w:pPr>
      <w:spacing w:before="0" w:line="480" w:lineRule="exact"/>
      <w:jc w:val="both"/>
    </w:pPr>
    <w:rPr>
      <w:szCs w:val="20"/>
    </w:rPr>
  </w:style>
  <w:style w:type="paragraph" w:customStyle="1" w:styleId="ListNumberLast11">
    <w:name w:val="List Number Last11"/>
    <w:basedOn w:val="ListNumber"/>
    <w:rsid w:val="00C230B4"/>
    <w:pPr>
      <w:spacing w:before="0" w:line="480" w:lineRule="exact"/>
      <w:jc w:val="both"/>
    </w:pPr>
    <w:rPr>
      <w:szCs w:val="20"/>
    </w:rPr>
  </w:style>
  <w:style w:type="paragraph" w:customStyle="1" w:styleId="PartLabel11">
    <w:name w:val="Part Label11"/>
    <w:basedOn w:val="HeadingBase"/>
    <w:next w:val="Normal"/>
    <w:rsid w:val="00C230B4"/>
    <w:pPr>
      <w:spacing w:after="120" w:line="480" w:lineRule="exact"/>
      <w:ind w:firstLine="720"/>
      <w:jc w:val="both"/>
    </w:pPr>
    <w:rPr>
      <w:szCs w:val="20"/>
    </w:rPr>
  </w:style>
  <w:style w:type="paragraph" w:customStyle="1" w:styleId="PartTitle11">
    <w:name w:val="Part Title11"/>
    <w:basedOn w:val="HeadingBase"/>
    <w:next w:val="PartSubtitle"/>
    <w:rsid w:val="00C230B4"/>
    <w:pPr>
      <w:spacing w:after="120" w:line="480" w:lineRule="exact"/>
      <w:ind w:firstLine="720"/>
      <w:jc w:val="both"/>
    </w:pPr>
    <w:rPr>
      <w:szCs w:val="20"/>
    </w:rPr>
  </w:style>
  <w:style w:type="paragraph" w:customStyle="1" w:styleId="PartSubtitle11">
    <w:name w:val="Part Subtitle11"/>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1">
    <w:name w:val="Section Heading11"/>
    <w:basedOn w:val="HeadingBase"/>
    <w:rsid w:val="00C230B4"/>
    <w:pPr>
      <w:spacing w:after="120" w:line="480" w:lineRule="exact"/>
      <w:ind w:firstLine="720"/>
      <w:jc w:val="both"/>
    </w:pPr>
    <w:rPr>
      <w:szCs w:val="20"/>
    </w:rPr>
  </w:style>
  <w:style w:type="paragraph" w:customStyle="1" w:styleId="SectionLabel11">
    <w:name w:val="Section Label11"/>
    <w:basedOn w:val="HeadingBase"/>
    <w:rsid w:val="00C230B4"/>
    <w:pPr>
      <w:spacing w:after="120" w:line="480" w:lineRule="exact"/>
      <w:ind w:firstLine="720"/>
      <w:jc w:val="both"/>
    </w:pPr>
    <w:rPr>
      <w:szCs w:val="20"/>
    </w:rPr>
  </w:style>
  <w:style w:type="paragraph" w:customStyle="1" w:styleId="TitleCover11">
    <w:name w:val="Title Cover11"/>
    <w:basedOn w:val="HeadingBase"/>
    <w:next w:val="SubtitleCover"/>
    <w:rsid w:val="00C230B4"/>
    <w:pPr>
      <w:spacing w:after="120" w:line="480" w:lineRule="exact"/>
      <w:ind w:firstLine="720"/>
      <w:jc w:val="both"/>
    </w:pPr>
    <w:rPr>
      <w:szCs w:val="20"/>
    </w:rPr>
  </w:style>
  <w:style w:type="paragraph" w:customStyle="1" w:styleId="SubtitleCover11">
    <w:name w:val="Subtitle Cover11"/>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1">
    <w:name w:val="Title 311"/>
    <w:basedOn w:val="Title2"/>
    <w:rsid w:val="00C230B4"/>
    <w:pPr>
      <w:ind w:firstLine="720"/>
    </w:pPr>
    <w:rPr>
      <w:szCs w:val="20"/>
    </w:rPr>
  </w:style>
  <w:style w:type="paragraph" w:customStyle="1" w:styleId="Title211">
    <w:name w:val="Title 211"/>
    <w:basedOn w:val="Normal"/>
    <w:rsid w:val="00C230B4"/>
    <w:pPr>
      <w:spacing w:after="120" w:line="300" w:lineRule="atLeast"/>
      <w:ind w:firstLine="720"/>
      <w:jc w:val="center"/>
    </w:pPr>
    <w:rPr>
      <w:sz w:val="52"/>
      <w:szCs w:val="20"/>
    </w:rPr>
  </w:style>
  <w:style w:type="paragraph" w:customStyle="1" w:styleId="H3A11">
    <w:name w:val="H3A11"/>
    <w:basedOn w:val="H3"/>
    <w:rsid w:val="00C230B4"/>
  </w:style>
  <w:style w:type="paragraph" w:customStyle="1" w:styleId="H4A11">
    <w:name w:val="H4A11"/>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1">
    <w:name w:val="Block Quotation First11"/>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1">
    <w:name w:val="Block Quotation11"/>
    <w:basedOn w:val="Normal"/>
    <w:rsid w:val="00C230B4"/>
    <w:pPr>
      <w:keepLines/>
      <w:spacing w:after="160" w:line="480" w:lineRule="exact"/>
      <w:ind w:left="720" w:right="720" w:firstLine="720"/>
      <w:jc w:val="both"/>
    </w:pPr>
    <w:rPr>
      <w:i/>
      <w:szCs w:val="20"/>
    </w:rPr>
  </w:style>
  <w:style w:type="paragraph" w:customStyle="1" w:styleId="BlockQuotationLast11">
    <w:name w:val="Block Quotation Last11"/>
    <w:basedOn w:val="BlockQuotation"/>
    <w:rsid w:val="00C230B4"/>
    <w:pPr>
      <w:tabs>
        <w:tab w:val="clear" w:pos="720"/>
      </w:tabs>
      <w:spacing w:before="0" w:line="480" w:lineRule="exact"/>
      <w:ind w:firstLine="720"/>
      <w:jc w:val="both"/>
    </w:pPr>
    <w:rPr>
      <w:szCs w:val="20"/>
    </w:rPr>
  </w:style>
  <w:style w:type="paragraph" w:customStyle="1" w:styleId="BodyTextKeep11">
    <w:name w:val="Body Text Keep11"/>
    <w:basedOn w:val="Normal"/>
    <w:rsid w:val="00C230B4"/>
    <w:pPr>
      <w:keepNext/>
      <w:spacing w:after="120" w:line="480" w:lineRule="exact"/>
      <w:ind w:firstLine="720"/>
      <w:jc w:val="both"/>
    </w:pPr>
    <w:rPr>
      <w:szCs w:val="20"/>
    </w:rPr>
  </w:style>
  <w:style w:type="paragraph" w:customStyle="1" w:styleId="ChapterLabel11">
    <w:name w:val="Chapter Label11"/>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1">
    <w:name w:val="Chapter Subtitle11"/>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1">
    <w:name w:val="Chapter Title11"/>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1">
    <w:name w:val="Document Label11"/>
    <w:basedOn w:val="Normal"/>
    <w:rsid w:val="00C230B4"/>
    <w:pPr>
      <w:keepNext/>
      <w:spacing w:before="240" w:after="360" w:line="480" w:lineRule="exact"/>
      <w:ind w:firstLine="720"/>
      <w:jc w:val="both"/>
    </w:pPr>
    <w:rPr>
      <w:b/>
      <w:kern w:val="28"/>
      <w:sz w:val="36"/>
      <w:szCs w:val="20"/>
    </w:rPr>
  </w:style>
  <w:style w:type="paragraph" w:customStyle="1" w:styleId="HeaderBase11">
    <w:name w:val="Header Base11"/>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1">
    <w:name w:val="Header Even11"/>
    <w:basedOn w:val="Header"/>
    <w:rsid w:val="00C230B4"/>
    <w:pPr>
      <w:ind w:firstLine="720"/>
      <w:jc w:val="both"/>
    </w:pPr>
    <w:rPr>
      <w:sz w:val="56"/>
      <w:szCs w:val="56"/>
    </w:rPr>
  </w:style>
  <w:style w:type="paragraph" w:customStyle="1" w:styleId="HeaderFirst11">
    <w:name w:val="Header First11"/>
    <w:basedOn w:val="Header"/>
    <w:rsid w:val="00C230B4"/>
    <w:pPr>
      <w:ind w:firstLine="720"/>
      <w:jc w:val="center"/>
    </w:pPr>
    <w:rPr>
      <w:sz w:val="56"/>
      <w:szCs w:val="56"/>
    </w:rPr>
  </w:style>
  <w:style w:type="paragraph" w:customStyle="1" w:styleId="HeaderOdd11">
    <w:name w:val="Header Odd11"/>
    <w:basedOn w:val="Header"/>
    <w:rsid w:val="00C230B4"/>
    <w:pPr>
      <w:tabs>
        <w:tab w:val="right" w:pos="0"/>
      </w:tabs>
      <w:ind w:firstLine="720"/>
      <w:jc w:val="right"/>
    </w:pPr>
    <w:rPr>
      <w:sz w:val="56"/>
      <w:szCs w:val="56"/>
    </w:rPr>
  </w:style>
  <w:style w:type="paragraph" w:customStyle="1" w:styleId="IndexBase11">
    <w:name w:val="Index Base11"/>
    <w:basedOn w:val="Normal"/>
    <w:rsid w:val="00C230B4"/>
    <w:pPr>
      <w:tabs>
        <w:tab w:val="right" w:leader="dot" w:pos="3960"/>
      </w:tabs>
      <w:spacing w:after="120" w:line="480" w:lineRule="exact"/>
      <w:ind w:left="720" w:hanging="720"/>
      <w:jc w:val="both"/>
    </w:pPr>
    <w:rPr>
      <w:szCs w:val="20"/>
    </w:rPr>
  </w:style>
  <w:style w:type="paragraph" w:customStyle="1" w:styleId="ListBulletFirst11">
    <w:name w:val="List Bullet First11"/>
    <w:basedOn w:val="ListBullet"/>
    <w:next w:val="ListBullet"/>
    <w:rsid w:val="00C230B4"/>
    <w:pPr>
      <w:spacing w:before="80" w:line="480" w:lineRule="exact"/>
      <w:jc w:val="both"/>
    </w:pPr>
    <w:rPr>
      <w:szCs w:val="20"/>
    </w:rPr>
  </w:style>
  <w:style w:type="paragraph" w:customStyle="1" w:styleId="ListBulletLast11">
    <w:name w:val="List Bullet Last11"/>
    <w:basedOn w:val="ListBullet"/>
    <w:rsid w:val="00C230B4"/>
    <w:pPr>
      <w:spacing w:before="0" w:after="240" w:line="480" w:lineRule="exact"/>
      <w:jc w:val="both"/>
    </w:pPr>
    <w:rPr>
      <w:szCs w:val="20"/>
    </w:rPr>
  </w:style>
  <w:style w:type="paragraph" w:customStyle="1" w:styleId="Picture11">
    <w:name w:val="Picture11"/>
    <w:basedOn w:val="Normal"/>
    <w:next w:val="Caption"/>
    <w:rsid w:val="00C230B4"/>
    <w:pPr>
      <w:keepNext/>
      <w:spacing w:after="120" w:line="480" w:lineRule="exact"/>
      <w:ind w:firstLine="720"/>
      <w:jc w:val="both"/>
    </w:pPr>
    <w:rPr>
      <w:szCs w:val="20"/>
    </w:rPr>
  </w:style>
  <w:style w:type="paragraph" w:customStyle="1" w:styleId="TOCBase11">
    <w:name w:val="TOC Base11"/>
    <w:basedOn w:val="Normal"/>
    <w:rsid w:val="00C230B4"/>
    <w:pPr>
      <w:tabs>
        <w:tab w:val="right" w:leader="dot" w:pos="8640"/>
      </w:tabs>
      <w:spacing w:after="120" w:line="480" w:lineRule="exact"/>
      <w:ind w:firstLine="720"/>
      <w:jc w:val="both"/>
    </w:pPr>
    <w:rPr>
      <w:szCs w:val="20"/>
    </w:rPr>
  </w:style>
  <w:style w:type="paragraph" w:customStyle="1" w:styleId="Indent5110">
    <w:name w:val="Indent511"/>
    <w:basedOn w:val="Normal"/>
    <w:rsid w:val="00C230B4"/>
    <w:pPr>
      <w:spacing w:after="120" w:line="480" w:lineRule="exact"/>
      <w:ind w:left="720" w:firstLine="720"/>
      <w:jc w:val="both"/>
    </w:pPr>
    <w:rPr>
      <w:szCs w:val="20"/>
    </w:rPr>
  </w:style>
  <w:style w:type="paragraph" w:customStyle="1" w:styleId="Indent1011">
    <w:name w:val="Indent1011"/>
    <w:basedOn w:val="Normal"/>
    <w:rsid w:val="00C230B4"/>
    <w:pPr>
      <w:spacing w:after="120" w:line="480" w:lineRule="exact"/>
      <w:ind w:left="1440" w:firstLine="720"/>
      <w:jc w:val="both"/>
    </w:pPr>
    <w:rPr>
      <w:szCs w:val="20"/>
    </w:rPr>
  </w:style>
  <w:style w:type="paragraph" w:customStyle="1" w:styleId="Indent1511">
    <w:name w:val="Indent1511"/>
    <w:basedOn w:val="Normal"/>
    <w:rsid w:val="00C230B4"/>
    <w:pPr>
      <w:spacing w:after="120" w:line="480" w:lineRule="exact"/>
      <w:ind w:left="2160" w:firstLine="720"/>
      <w:jc w:val="both"/>
    </w:pPr>
    <w:rPr>
      <w:szCs w:val="20"/>
    </w:rPr>
  </w:style>
  <w:style w:type="paragraph" w:customStyle="1" w:styleId="Indent2011">
    <w:name w:val="Indent2011"/>
    <w:basedOn w:val="Normal"/>
    <w:rsid w:val="00C230B4"/>
    <w:pPr>
      <w:spacing w:after="120" w:line="480" w:lineRule="exact"/>
      <w:ind w:left="2880" w:firstLine="720"/>
      <w:jc w:val="both"/>
    </w:pPr>
    <w:rPr>
      <w:szCs w:val="20"/>
    </w:rPr>
  </w:style>
  <w:style w:type="paragraph" w:customStyle="1" w:styleId="BodyTextNotJustified11">
    <w:name w:val="Body Text Not Justified11"/>
    <w:basedOn w:val="Normal"/>
    <w:rsid w:val="00C230B4"/>
    <w:pPr>
      <w:spacing w:after="120" w:line="480" w:lineRule="exact"/>
      <w:ind w:firstLine="720"/>
    </w:pPr>
    <w:rPr>
      <w:szCs w:val="20"/>
    </w:rPr>
  </w:style>
  <w:style w:type="paragraph" w:customStyle="1" w:styleId="BoldCenterArial12pt11">
    <w:name w:val="Bold Center Arial 12 pt11"/>
    <w:basedOn w:val="Normal"/>
    <w:rsid w:val="00C230B4"/>
    <w:pPr>
      <w:spacing w:after="160" w:line="480" w:lineRule="exact"/>
      <w:ind w:firstLine="720"/>
      <w:jc w:val="center"/>
    </w:pPr>
    <w:rPr>
      <w:rFonts w:ascii="Arial" w:hAnsi="Arial"/>
      <w:b/>
      <w:szCs w:val="20"/>
    </w:rPr>
  </w:style>
  <w:style w:type="paragraph" w:customStyle="1" w:styleId="Exercise11">
    <w:name w:val="Exercise11"/>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1">
    <w:name w:val="Flush Left Bold11"/>
    <w:basedOn w:val="Normal"/>
    <w:rsid w:val="00C230B4"/>
    <w:pPr>
      <w:spacing w:before="120" w:after="120" w:line="290" w:lineRule="exact"/>
      <w:ind w:firstLine="720"/>
      <w:jc w:val="both"/>
    </w:pPr>
    <w:rPr>
      <w:b/>
      <w:snapToGrid w:val="0"/>
      <w:szCs w:val="20"/>
    </w:rPr>
  </w:style>
  <w:style w:type="paragraph" w:customStyle="1" w:styleId="Hang111">
    <w:name w:val="Hang111"/>
    <w:basedOn w:val="Normal"/>
    <w:autoRedefine/>
    <w:rsid w:val="00C230B4"/>
    <w:pPr>
      <w:spacing w:after="120" w:line="480" w:lineRule="exact"/>
      <w:ind w:left="1080" w:hanging="360"/>
      <w:jc w:val="both"/>
    </w:pPr>
    <w:rPr>
      <w:snapToGrid w:val="0"/>
      <w:szCs w:val="20"/>
    </w:rPr>
  </w:style>
  <w:style w:type="paragraph" w:customStyle="1" w:styleId="Style111">
    <w:name w:val="Style111"/>
    <w:basedOn w:val="BP"/>
    <w:next w:val="BT"/>
    <w:autoRedefine/>
    <w:rsid w:val="00C230B4"/>
    <w:pPr>
      <w:spacing w:after="120"/>
      <w:ind w:firstLine="720"/>
    </w:pPr>
    <w:rPr>
      <w:szCs w:val="20"/>
    </w:rPr>
  </w:style>
  <w:style w:type="paragraph" w:customStyle="1" w:styleId="HeadingCaps11">
    <w:name w:val="Heading Caps11"/>
    <w:basedOn w:val="Heading1"/>
    <w:autoRedefine/>
    <w:rsid w:val="00C230B4"/>
    <w:pPr>
      <w:spacing w:after="120" w:line="400" w:lineRule="exact"/>
      <w:ind w:firstLine="720"/>
    </w:pPr>
    <w:rPr>
      <w:caps/>
      <w:snapToGrid w:val="0"/>
      <w:sz w:val="40"/>
      <w:szCs w:val="20"/>
    </w:rPr>
  </w:style>
  <w:style w:type="paragraph" w:customStyle="1" w:styleId="BoldLine11">
    <w:name w:val="Bold Line11"/>
    <w:basedOn w:val="Normal"/>
    <w:rsid w:val="00C230B4"/>
    <w:pPr>
      <w:pBdr>
        <w:bottom w:val="single" w:sz="36" w:space="1" w:color="auto"/>
      </w:pBdr>
      <w:spacing w:after="120" w:line="300" w:lineRule="atLeast"/>
      <w:ind w:firstLine="720"/>
      <w:jc w:val="both"/>
    </w:pPr>
    <w:rPr>
      <w:szCs w:val="20"/>
    </w:rPr>
  </w:style>
  <w:style w:type="paragraph" w:customStyle="1" w:styleId="ExerciseTitle11">
    <w:name w:val="Exercise Title11"/>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1">
    <w:name w:val="Title 111"/>
    <w:basedOn w:val="Normal"/>
    <w:rsid w:val="00C230B4"/>
    <w:pPr>
      <w:spacing w:after="120" w:line="300" w:lineRule="atLeast"/>
      <w:ind w:firstLine="720"/>
      <w:jc w:val="center"/>
    </w:pPr>
    <w:rPr>
      <w:b/>
      <w:sz w:val="72"/>
      <w:szCs w:val="20"/>
    </w:rPr>
  </w:style>
  <w:style w:type="paragraph" w:customStyle="1" w:styleId="Title411">
    <w:name w:val="Title 411"/>
    <w:basedOn w:val="Title3"/>
    <w:rsid w:val="00C230B4"/>
    <w:pPr>
      <w:ind w:firstLine="720"/>
    </w:pPr>
    <w:rPr>
      <w:szCs w:val="20"/>
    </w:rPr>
  </w:style>
  <w:style w:type="paragraph" w:customStyle="1" w:styleId="CenterItalic11">
    <w:name w:val="Center Italic11"/>
    <w:basedOn w:val="Normal"/>
    <w:autoRedefine/>
    <w:rsid w:val="00C230B4"/>
    <w:pPr>
      <w:spacing w:after="120" w:line="480" w:lineRule="exact"/>
      <w:ind w:firstLine="720"/>
      <w:jc w:val="center"/>
    </w:pPr>
    <w:rPr>
      <w:i/>
      <w:szCs w:val="20"/>
    </w:rPr>
  </w:style>
  <w:style w:type="paragraph" w:customStyle="1" w:styleId="LT11">
    <w:name w:val="LT11"/>
    <w:basedOn w:val="Heading2"/>
    <w:autoRedefine/>
    <w:rsid w:val="00C230B4"/>
    <w:pPr>
      <w:ind w:firstLine="720"/>
    </w:pPr>
    <w:rPr>
      <w:b/>
      <w:i w:val="0"/>
      <w:sz w:val="36"/>
    </w:rPr>
  </w:style>
  <w:style w:type="paragraph" w:customStyle="1" w:styleId="Style211">
    <w:name w:val="Style211"/>
    <w:basedOn w:val="H2A"/>
    <w:autoRedefine/>
    <w:rsid w:val="00C230B4"/>
    <w:pPr>
      <w:outlineLvl w:val="2"/>
    </w:pPr>
    <w:rPr>
      <w:i/>
      <w:snapToGrid w:val="0"/>
    </w:rPr>
  </w:style>
  <w:style w:type="paragraph" w:customStyle="1" w:styleId="LS-LessonSubtitle11">
    <w:name w:val="LS - Lesson Subtitle11"/>
    <w:basedOn w:val="H2A"/>
    <w:autoRedefine/>
    <w:rsid w:val="00C230B4"/>
    <w:pPr>
      <w:outlineLvl w:val="2"/>
    </w:pPr>
    <w:rPr>
      <w:i/>
      <w:snapToGrid w:val="0"/>
    </w:rPr>
  </w:style>
  <w:style w:type="character" w:customStyle="1" w:styleId="BalloonTextChar1">
    <w:name w:val="Balloon Text Char1"/>
    <w:basedOn w:val="DefaultParagraphFont"/>
    <w:rsid w:val="00C230B4"/>
    <w:rPr>
      <w:rFonts w:ascii="Tahoma" w:hAnsi="Tahoma" w:cs="Tahoma"/>
      <w:sz w:val="16"/>
      <w:szCs w:val="16"/>
    </w:rPr>
  </w:style>
  <w:style w:type="paragraph" w:customStyle="1" w:styleId="Quotation111">
    <w:name w:val="Quotation111"/>
    <w:basedOn w:val="Normal"/>
    <w:autoRedefine/>
    <w:rsid w:val="00C230B4"/>
    <w:pPr>
      <w:spacing w:before="120" w:after="120" w:line="480" w:lineRule="exact"/>
      <w:ind w:left="720" w:right="720" w:firstLine="720"/>
      <w:jc w:val="both"/>
    </w:pPr>
    <w:rPr>
      <w:i/>
      <w:szCs w:val="20"/>
    </w:rPr>
  </w:style>
  <w:style w:type="paragraph" w:customStyle="1" w:styleId="FootnoteBase4">
    <w:name w:val="Footnote Base4"/>
    <w:basedOn w:val="Normal"/>
    <w:rsid w:val="00C230B4"/>
    <w:pPr>
      <w:tabs>
        <w:tab w:val="left" w:pos="187"/>
      </w:tabs>
      <w:spacing w:after="120" w:line="220" w:lineRule="exact"/>
      <w:ind w:left="187" w:hanging="187"/>
      <w:jc w:val="both"/>
    </w:pPr>
    <w:rPr>
      <w:sz w:val="18"/>
      <w:szCs w:val="20"/>
    </w:rPr>
  </w:style>
  <w:style w:type="character" w:customStyle="1" w:styleId="FootnoteTextChar1">
    <w:name w:val="Footnote Text Char1"/>
    <w:aliases w:val="Footnote Text Char Char Char Char12,Footnote Text Char Char Char1 Char11,Footnote Text Char Char Char2 Char11,Footnote Text Char Char Char11 Char11,Footnote Text Char Char Char3 Char11,Footnote Text Char Char Char12 Char11"/>
    <w:basedOn w:val="DefaultParagraphFont"/>
    <w:rsid w:val="00C230B4"/>
    <w:rPr>
      <w:lang w:val="en-US" w:eastAsia="en-US" w:bidi="ar-SA"/>
    </w:rPr>
  </w:style>
  <w:style w:type="paragraph" w:customStyle="1" w:styleId="Quotation8">
    <w:name w:val="Quotation8"/>
    <w:basedOn w:val="Normal"/>
    <w:autoRedefine/>
    <w:rsid w:val="00C230B4"/>
    <w:pPr>
      <w:spacing w:before="120" w:after="120" w:line="480" w:lineRule="exact"/>
      <w:ind w:left="720" w:right="720" w:firstLine="720"/>
      <w:jc w:val="both"/>
    </w:pPr>
    <w:rPr>
      <w:i/>
      <w:szCs w:val="20"/>
    </w:rPr>
  </w:style>
  <w:style w:type="paragraph" w:customStyle="1" w:styleId="Indent520">
    <w:name w:val="Indent52"/>
    <w:basedOn w:val="Normal"/>
    <w:rsid w:val="00C230B4"/>
    <w:pPr>
      <w:spacing w:after="120" w:line="480" w:lineRule="exact"/>
      <w:ind w:left="720" w:firstLine="720"/>
      <w:jc w:val="both"/>
    </w:pPr>
    <w:rPr>
      <w:szCs w:val="20"/>
    </w:rPr>
  </w:style>
  <w:style w:type="paragraph" w:customStyle="1" w:styleId="LeftRunningHeadEven3">
    <w:name w:val="Left Running Head (Even)3"/>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70">
    <w:name w:val="quotation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
    <w:name w:val="indent 512"/>
    <w:aliases w:val="hang 52"/>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
    <w:name w:val="flush left3"/>
    <w:aliases w:val="no hang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H12">
    <w:name w:val="H12"/>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BodyTextChar7">
    <w:name w:val="Body Text Char7"/>
    <w:basedOn w:val="DefaultParagraphFont"/>
    <w:rsid w:val="00C230B4"/>
    <w:rPr>
      <w:rFonts w:cs="Arial"/>
      <w:sz w:val="24"/>
      <w:lang w:val="en-US" w:eastAsia="en-US" w:bidi="ar-SA"/>
    </w:rPr>
  </w:style>
  <w:style w:type="character" w:customStyle="1" w:styleId="QuotationChar8">
    <w:name w:val="Quotation Char8"/>
    <w:basedOn w:val="BodyTextChar"/>
    <w:rsid w:val="00C230B4"/>
    <w:rPr>
      <w:i/>
      <w:sz w:val="24"/>
      <w:szCs w:val="24"/>
    </w:rPr>
  </w:style>
  <w:style w:type="paragraph" w:customStyle="1" w:styleId="StyleBodyTextBold13">
    <w:name w:val="Style Body Text + Bold13"/>
    <w:basedOn w:val="Normal"/>
    <w:autoRedefine/>
    <w:rsid w:val="00C230B4"/>
    <w:pPr>
      <w:spacing w:after="120" w:line="480" w:lineRule="exact"/>
      <w:ind w:firstLine="720"/>
      <w:jc w:val="both"/>
    </w:pPr>
    <w:rPr>
      <w:b/>
      <w:bCs/>
      <w:szCs w:val="20"/>
    </w:rPr>
  </w:style>
  <w:style w:type="character" w:customStyle="1" w:styleId="StyleBodyTextBold1Char3">
    <w:name w:val="Style Body Text + Bold1 Char3"/>
    <w:basedOn w:val="BodyTextChar"/>
    <w:rsid w:val="00C230B4"/>
    <w:rPr>
      <w:b/>
      <w:bCs/>
      <w:sz w:val="24"/>
      <w:szCs w:val="24"/>
    </w:rPr>
  </w:style>
  <w:style w:type="character" w:customStyle="1" w:styleId="Heading3Char4">
    <w:name w:val="Heading 3 Char4"/>
    <w:basedOn w:val="DefaultParagraphFont"/>
    <w:rsid w:val="00C230B4"/>
    <w:rPr>
      <w:rFonts w:ascii="Arial" w:hAnsi="Arial"/>
      <w:b/>
      <w:kern w:val="28"/>
      <w:sz w:val="24"/>
      <w:szCs w:val="24"/>
    </w:rPr>
  </w:style>
  <w:style w:type="character" w:customStyle="1" w:styleId="Heading4Char1">
    <w:name w:val="Heading 4 Char1"/>
    <w:basedOn w:val="DefaultParagraphFont"/>
    <w:rsid w:val="00C230B4"/>
    <w:rPr>
      <w:i/>
      <w:kern w:val="28"/>
      <w:sz w:val="24"/>
      <w:szCs w:val="24"/>
    </w:rPr>
  </w:style>
  <w:style w:type="character" w:customStyle="1" w:styleId="FootnoteTextChar13">
    <w:name w:val="Footnote Text Char13"/>
    <w:aliases w:val="Footnote Text Char Char Char Char13,Footnote Text Char Char Char1 Char12,Footnote Text Char Char Char2 Char12,Footnote Text Char Char Char11 Char12,Footnote Text Char Char Char3 Char12,Footnote Text Char Char Char12 Char12"/>
    <w:basedOn w:val="DefaultParagraphFont"/>
    <w:rsid w:val="00C230B4"/>
    <w:rPr>
      <w:lang w:val="en-US" w:eastAsia="en-US" w:bidi="ar-SA"/>
    </w:rPr>
  </w:style>
  <w:style w:type="paragraph" w:customStyle="1" w:styleId="Quotation9">
    <w:name w:val="Quotation9"/>
    <w:basedOn w:val="Normal"/>
    <w:autoRedefine/>
    <w:rsid w:val="00C230B4"/>
    <w:pPr>
      <w:spacing w:before="120" w:after="120" w:line="480" w:lineRule="exact"/>
      <w:ind w:left="720" w:right="720" w:firstLine="720"/>
      <w:jc w:val="both"/>
    </w:pPr>
    <w:rPr>
      <w:i/>
      <w:szCs w:val="20"/>
    </w:rPr>
  </w:style>
  <w:style w:type="paragraph" w:customStyle="1" w:styleId="quotation80">
    <w:name w:val="quotation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4">
    <w:name w:val="flush left4"/>
    <w:aliases w:val="no hang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2">
    <w:name w:val="BT2"/>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13">
    <w:name w:val="H13"/>
    <w:basedOn w:val="BT"/>
    <w:next w:val="BT"/>
    <w:autoRedefine/>
    <w:rsid w:val="00C230B4"/>
    <w:pPr>
      <w:spacing w:line="300" w:lineRule="atLeast"/>
      <w:ind w:firstLine="720"/>
      <w:outlineLvl w:val="0"/>
    </w:pPr>
    <w:rPr>
      <w:rFonts w:ascii="Arial" w:hAnsi="Arial"/>
      <w:b/>
      <w:kern w:val="28"/>
    </w:rPr>
  </w:style>
  <w:style w:type="paragraph" w:customStyle="1" w:styleId="I12">
    <w:name w:val="I12"/>
    <w:basedOn w:val="BT"/>
    <w:autoRedefine/>
    <w:rsid w:val="00C230B4"/>
    <w:pPr>
      <w:ind w:left="720" w:firstLine="720"/>
    </w:pPr>
  </w:style>
  <w:style w:type="character" w:customStyle="1" w:styleId="BodyTextChar8">
    <w:name w:val="Body Text Char8"/>
    <w:basedOn w:val="DefaultParagraphFont"/>
    <w:rsid w:val="00C230B4"/>
    <w:rPr>
      <w:rFonts w:cs="Arial"/>
      <w:sz w:val="24"/>
      <w:lang w:val="en-US" w:eastAsia="en-US" w:bidi="ar-SA"/>
    </w:rPr>
  </w:style>
  <w:style w:type="character" w:customStyle="1" w:styleId="QuotationChar9">
    <w:name w:val="Quotation Char9"/>
    <w:basedOn w:val="BodyTextChar"/>
    <w:rsid w:val="00C230B4"/>
    <w:rPr>
      <w:i/>
      <w:sz w:val="24"/>
      <w:szCs w:val="24"/>
    </w:rPr>
  </w:style>
  <w:style w:type="character" w:customStyle="1" w:styleId="BTChar2">
    <w:name w:val="BT Char2"/>
    <w:basedOn w:val="DefaultParagraphFont"/>
    <w:rsid w:val="00C230B4"/>
    <w:rPr>
      <w:sz w:val="24"/>
      <w:lang w:val="en-US" w:eastAsia="en-US" w:bidi="ar-SA"/>
    </w:rPr>
  </w:style>
  <w:style w:type="paragraph" w:customStyle="1" w:styleId="StyleBodyTextBold14">
    <w:name w:val="Style Body Text + Bold14"/>
    <w:basedOn w:val="Normal"/>
    <w:autoRedefine/>
    <w:rsid w:val="00C230B4"/>
    <w:pPr>
      <w:spacing w:after="120" w:line="480" w:lineRule="exact"/>
      <w:ind w:firstLine="720"/>
      <w:jc w:val="both"/>
    </w:pPr>
    <w:rPr>
      <w:b/>
      <w:bCs/>
      <w:szCs w:val="20"/>
    </w:rPr>
  </w:style>
  <w:style w:type="character" w:customStyle="1" w:styleId="StyleBodyTextBold1Char4">
    <w:name w:val="Style Body Text + Bold1 Char4"/>
    <w:basedOn w:val="BodyTextChar"/>
    <w:rsid w:val="00C230B4"/>
    <w:rPr>
      <w:b/>
      <w:bCs/>
      <w:sz w:val="24"/>
      <w:szCs w:val="24"/>
    </w:rPr>
  </w:style>
  <w:style w:type="character" w:customStyle="1" w:styleId="Heading2Char4">
    <w:name w:val="Heading 2 Char4"/>
    <w:basedOn w:val="DefaultParagraphFont"/>
    <w:rsid w:val="00C230B4"/>
    <w:rPr>
      <w:rFonts w:ascii="Arial" w:hAnsi="Arial"/>
      <w:i/>
      <w:kern w:val="28"/>
      <w:sz w:val="28"/>
      <w:szCs w:val="24"/>
    </w:rPr>
  </w:style>
  <w:style w:type="character" w:customStyle="1" w:styleId="FootnoteTextChar14">
    <w:name w:val="Footnote Text Char14"/>
    <w:aliases w:val="Footnote Text Char Char Char Char14,Footnote Text Char Char Char1 Char13,Footnote Text Char Char Char2 Char13,Footnote Text Char Char Char11 Char13,Footnote Text Char Char Char3 Char13,Footnote Text Char Char Char12 Char13"/>
    <w:basedOn w:val="DefaultParagraphFont"/>
    <w:rsid w:val="00C230B4"/>
    <w:rPr>
      <w:lang w:val="en-US" w:eastAsia="en-US" w:bidi="ar-SA"/>
    </w:rPr>
  </w:style>
  <w:style w:type="paragraph" w:customStyle="1" w:styleId="Quotation100">
    <w:name w:val="Quotation10"/>
    <w:basedOn w:val="Normal"/>
    <w:autoRedefine/>
    <w:rsid w:val="00C230B4"/>
    <w:pPr>
      <w:spacing w:before="120" w:after="120" w:line="480" w:lineRule="exact"/>
      <w:ind w:left="720" w:right="720" w:firstLine="720"/>
      <w:jc w:val="both"/>
    </w:pPr>
    <w:rPr>
      <w:i/>
      <w:szCs w:val="20"/>
    </w:rPr>
  </w:style>
  <w:style w:type="paragraph" w:customStyle="1" w:styleId="Indent530">
    <w:name w:val="Indent53"/>
    <w:basedOn w:val="Normal"/>
    <w:rsid w:val="00C230B4"/>
    <w:pPr>
      <w:spacing w:after="120" w:line="480" w:lineRule="exact"/>
      <w:ind w:left="720" w:firstLine="720"/>
      <w:jc w:val="both"/>
    </w:pPr>
    <w:rPr>
      <w:szCs w:val="20"/>
    </w:rPr>
  </w:style>
  <w:style w:type="paragraph" w:customStyle="1" w:styleId="quotation90">
    <w:name w:val="quotation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3">
    <w:name w:val="indent 513"/>
    <w:aliases w:val="hang 53"/>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5">
    <w:name w:val="flush left5"/>
    <w:aliases w:val="no hang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indent102">
    <w:name w:val="indent 102"/>
    <w:aliases w:val="block22"/>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QT7">
    <w:name w:val="QT7"/>
    <w:basedOn w:val="NormalWeb"/>
    <w:autoRedefine/>
    <w:rsid w:val="00C230B4"/>
    <w:pPr>
      <w:spacing w:after="120" w:line="300" w:lineRule="atLeast"/>
      <w:ind w:left="720" w:right="720" w:firstLine="720"/>
      <w:jc w:val="both"/>
    </w:pPr>
    <w:rPr>
      <w:rFonts w:cs="Arial"/>
      <w:i/>
    </w:rPr>
  </w:style>
  <w:style w:type="character" w:customStyle="1" w:styleId="QTChar7">
    <w:name w:val="QT Char7"/>
    <w:basedOn w:val="DefaultParagraphFont"/>
    <w:rsid w:val="00C230B4"/>
    <w:rPr>
      <w:rFonts w:cs="Arial"/>
      <w:i/>
      <w:sz w:val="24"/>
      <w:lang w:val="en-US" w:eastAsia="en-US" w:bidi="ar-SA"/>
    </w:rPr>
  </w:style>
  <w:style w:type="character" w:customStyle="1" w:styleId="BodyTextChar9">
    <w:name w:val="Body Text Char9"/>
    <w:basedOn w:val="DefaultParagraphFont"/>
    <w:rsid w:val="00C230B4"/>
    <w:rPr>
      <w:rFonts w:cs="Arial"/>
      <w:sz w:val="24"/>
      <w:lang w:val="en-US" w:eastAsia="en-US" w:bidi="ar-SA"/>
    </w:rPr>
  </w:style>
  <w:style w:type="character" w:customStyle="1" w:styleId="QuotationChar10">
    <w:name w:val="Quotation Char10"/>
    <w:basedOn w:val="BodyTextChar"/>
    <w:rsid w:val="00C230B4"/>
    <w:rPr>
      <w:i/>
      <w:sz w:val="24"/>
      <w:szCs w:val="24"/>
    </w:rPr>
  </w:style>
  <w:style w:type="paragraph" w:customStyle="1" w:styleId="StyleBodyTextBold15">
    <w:name w:val="Style Body Text + Bold15"/>
    <w:basedOn w:val="Normal"/>
    <w:autoRedefine/>
    <w:rsid w:val="00C230B4"/>
    <w:pPr>
      <w:spacing w:after="120" w:line="480" w:lineRule="exact"/>
      <w:ind w:firstLine="720"/>
      <w:jc w:val="both"/>
    </w:pPr>
    <w:rPr>
      <w:b/>
      <w:bCs/>
      <w:szCs w:val="20"/>
    </w:rPr>
  </w:style>
  <w:style w:type="character" w:customStyle="1" w:styleId="StyleBodyTextBold1Char5">
    <w:name w:val="Style Body Text + Bold1 Char5"/>
    <w:basedOn w:val="BodyTextChar"/>
    <w:rsid w:val="00C230B4"/>
    <w:rPr>
      <w:b/>
      <w:bCs/>
      <w:sz w:val="24"/>
      <w:szCs w:val="24"/>
    </w:rPr>
  </w:style>
  <w:style w:type="character" w:customStyle="1" w:styleId="Heading3Char5">
    <w:name w:val="Heading 3 Char5"/>
    <w:basedOn w:val="DefaultParagraphFont"/>
    <w:rsid w:val="00C230B4"/>
    <w:rPr>
      <w:rFonts w:ascii="Arial" w:hAnsi="Arial"/>
      <w:b/>
      <w:kern w:val="28"/>
      <w:sz w:val="24"/>
      <w:szCs w:val="24"/>
    </w:rPr>
  </w:style>
  <w:style w:type="character" w:customStyle="1" w:styleId="Heading1Char4">
    <w:name w:val="Heading 1 Char4"/>
    <w:basedOn w:val="DefaultParagraphFont"/>
    <w:rsid w:val="00C230B4"/>
    <w:rPr>
      <w:rFonts w:ascii="Arial" w:hAnsi="Arial"/>
      <w:b/>
      <w:kern w:val="28"/>
      <w:sz w:val="32"/>
    </w:rPr>
  </w:style>
  <w:style w:type="character" w:customStyle="1" w:styleId="Heading2Char5">
    <w:name w:val="Heading 2 Char5"/>
    <w:basedOn w:val="DefaultParagraphFont"/>
    <w:rsid w:val="00C230B4"/>
    <w:rPr>
      <w:rFonts w:ascii="Arial" w:hAnsi="Arial"/>
      <w:i/>
      <w:kern w:val="28"/>
      <w:sz w:val="28"/>
      <w:szCs w:val="24"/>
    </w:rPr>
  </w:style>
  <w:style w:type="character" w:customStyle="1" w:styleId="Heading1Char5">
    <w:name w:val="Heading 1 Char5"/>
    <w:basedOn w:val="DefaultParagraphFont"/>
    <w:rsid w:val="00C230B4"/>
    <w:rPr>
      <w:rFonts w:ascii="Arial" w:hAnsi="Arial"/>
      <w:b/>
      <w:kern w:val="28"/>
      <w:sz w:val="32"/>
    </w:rPr>
  </w:style>
  <w:style w:type="character" w:customStyle="1" w:styleId="BodyTextChar10">
    <w:name w:val="Body Text Char10"/>
    <w:basedOn w:val="DefaultParagraphFont"/>
    <w:rsid w:val="00C230B4"/>
    <w:rPr>
      <w:rFonts w:cs="Arial"/>
      <w:sz w:val="24"/>
      <w:lang w:val="en-US" w:eastAsia="en-US" w:bidi="ar-SA"/>
    </w:rPr>
  </w:style>
  <w:style w:type="character" w:customStyle="1" w:styleId="Heading2Char6">
    <w:name w:val="Heading 2 Char6"/>
    <w:basedOn w:val="DefaultParagraphFont"/>
    <w:rsid w:val="00C230B4"/>
    <w:rPr>
      <w:rFonts w:ascii="Arial" w:hAnsi="Arial"/>
      <w:i/>
      <w:kern w:val="28"/>
      <w:sz w:val="28"/>
      <w:szCs w:val="24"/>
    </w:rPr>
  </w:style>
  <w:style w:type="character" w:customStyle="1" w:styleId="Heading3Char6">
    <w:name w:val="Heading 3 Char6"/>
    <w:basedOn w:val="DefaultParagraphFont"/>
    <w:rsid w:val="00C230B4"/>
    <w:rPr>
      <w:rFonts w:ascii="Arial" w:hAnsi="Arial"/>
      <w:b/>
      <w:kern w:val="28"/>
      <w:sz w:val="24"/>
      <w:szCs w:val="24"/>
    </w:rPr>
  </w:style>
  <w:style w:type="character" w:customStyle="1" w:styleId="Heading4Char2">
    <w:name w:val="Heading 4 Char2"/>
    <w:basedOn w:val="DefaultParagraphFont"/>
    <w:rsid w:val="00C230B4"/>
    <w:rPr>
      <w:i/>
      <w:kern w:val="28"/>
      <w:sz w:val="24"/>
      <w:szCs w:val="24"/>
    </w:rPr>
  </w:style>
  <w:style w:type="character" w:customStyle="1" w:styleId="Heading5Char1">
    <w:name w:val="Heading 5 Char1"/>
    <w:basedOn w:val="DefaultParagraphFont"/>
    <w:rsid w:val="00C230B4"/>
    <w:rPr>
      <w:rFonts w:ascii="Arial" w:hAnsi="Arial"/>
      <w:b/>
      <w:kern w:val="28"/>
      <w:sz w:val="24"/>
      <w:szCs w:val="24"/>
    </w:rPr>
  </w:style>
  <w:style w:type="character" w:customStyle="1" w:styleId="Heading6Char1">
    <w:name w:val="Heading 6 Char1"/>
    <w:basedOn w:val="DefaultParagraphFont"/>
    <w:rsid w:val="00C230B4"/>
    <w:rPr>
      <w:rFonts w:ascii="Arial" w:hAnsi="Arial"/>
      <w:b/>
      <w:i/>
      <w:kern w:val="28"/>
      <w:sz w:val="24"/>
      <w:szCs w:val="24"/>
    </w:rPr>
  </w:style>
  <w:style w:type="character" w:customStyle="1" w:styleId="Heading7Char1">
    <w:name w:val="Heading 7 Char1"/>
    <w:basedOn w:val="DefaultParagraphFont"/>
    <w:rsid w:val="00C230B4"/>
    <w:rPr>
      <w:b/>
      <w:kern w:val="28"/>
      <w:sz w:val="24"/>
      <w:szCs w:val="24"/>
    </w:rPr>
  </w:style>
  <w:style w:type="character" w:customStyle="1" w:styleId="Heading8Char1">
    <w:name w:val="Heading 8 Char1"/>
    <w:basedOn w:val="DefaultParagraphFont"/>
    <w:rsid w:val="00C230B4"/>
    <w:rPr>
      <w:b/>
      <w:i/>
      <w:kern w:val="28"/>
      <w:sz w:val="24"/>
      <w:szCs w:val="24"/>
    </w:rPr>
  </w:style>
  <w:style w:type="character" w:customStyle="1" w:styleId="Heading9Char1">
    <w:name w:val="Heading 9 Char1"/>
    <w:basedOn w:val="DefaultParagraphFont"/>
    <w:rsid w:val="00C230B4"/>
    <w:rPr>
      <w:b/>
      <w:i/>
      <w:kern w:val="28"/>
      <w:sz w:val="24"/>
      <w:szCs w:val="24"/>
    </w:rPr>
  </w:style>
  <w:style w:type="character" w:customStyle="1" w:styleId="FootnoteTextChar15">
    <w:name w:val="Footnote Text Char15"/>
    <w:aliases w:val="Footnote Text Char Char Char Char15,Footnote Text Char Char Char1 Char14,Footnote Text Char Char Char2 Char14,Footnote Text Char Char Char11 Char14,Footnote Text Char Char Char3 Char14,Footnote Text Char Char Char12 Char14"/>
    <w:basedOn w:val="DefaultParagraphFont"/>
    <w:rsid w:val="00C230B4"/>
    <w:rPr>
      <w:lang w:val="en-US" w:eastAsia="en-US" w:bidi="ar-SA"/>
    </w:rPr>
  </w:style>
  <w:style w:type="paragraph" w:customStyle="1" w:styleId="Quotation12">
    <w:name w:val="Quotation12"/>
    <w:basedOn w:val="Normal"/>
    <w:autoRedefine/>
    <w:rsid w:val="00C230B4"/>
    <w:pPr>
      <w:spacing w:before="120" w:after="120" w:line="480" w:lineRule="exact"/>
      <w:ind w:left="720" w:right="720" w:firstLine="720"/>
      <w:jc w:val="both"/>
    </w:pPr>
    <w:rPr>
      <w:i/>
      <w:szCs w:val="20"/>
    </w:rPr>
  </w:style>
  <w:style w:type="character" w:customStyle="1" w:styleId="QuotationChar11">
    <w:name w:val="Quotation Char11"/>
    <w:basedOn w:val="BodyTextChar"/>
    <w:rsid w:val="00C230B4"/>
    <w:rPr>
      <w:i/>
      <w:sz w:val="24"/>
      <w:szCs w:val="24"/>
    </w:rPr>
  </w:style>
  <w:style w:type="paragraph" w:customStyle="1" w:styleId="quotation101">
    <w:name w:val="quotation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6">
    <w:name w:val="flush left6"/>
    <w:aliases w:val="no hang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3">
    <w:name w:val="BT3"/>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3">
    <w:name w:val="BT Char3"/>
    <w:basedOn w:val="DefaultParagraphFont"/>
    <w:rsid w:val="00C230B4"/>
    <w:rPr>
      <w:sz w:val="24"/>
      <w:lang w:val="en-US" w:eastAsia="en-US" w:bidi="ar-SA"/>
    </w:rPr>
  </w:style>
  <w:style w:type="paragraph" w:customStyle="1" w:styleId="H14">
    <w:name w:val="H14"/>
    <w:basedOn w:val="BT"/>
    <w:next w:val="BT"/>
    <w:autoRedefine/>
    <w:rsid w:val="00C230B4"/>
    <w:pPr>
      <w:spacing w:line="300" w:lineRule="atLeast"/>
      <w:ind w:firstLine="720"/>
      <w:outlineLvl w:val="0"/>
    </w:pPr>
    <w:rPr>
      <w:rFonts w:ascii="Arial" w:hAnsi="Arial"/>
      <w:b/>
      <w:kern w:val="28"/>
    </w:rPr>
  </w:style>
  <w:style w:type="paragraph" w:customStyle="1" w:styleId="QT8">
    <w:name w:val="QT8"/>
    <w:basedOn w:val="NormalWeb"/>
    <w:autoRedefine/>
    <w:rsid w:val="00C230B4"/>
    <w:pPr>
      <w:spacing w:after="120" w:line="300" w:lineRule="atLeast"/>
      <w:ind w:left="720" w:right="720" w:firstLine="720"/>
      <w:jc w:val="both"/>
    </w:pPr>
    <w:rPr>
      <w:rFonts w:cs="Arial"/>
      <w:i/>
    </w:rPr>
  </w:style>
  <w:style w:type="character" w:customStyle="1" w:styleId="QTChar8">
    <w:name w:val="QT Char8"/>
    <w:basedOn w:val="DefaultParagraphFont"/>
    <w:rsid w:val="00C230B4"/>
    <w:rPr>
      <w:rFonts w:cs="Arial"/>
      <w:i/>
      <w:sz w:val="24"/>
      <w:szCs w:val="24"/>
      <w:lang w:val="en-US" w:eastAsia="en-US" w:bidi="ar-SA"/>
    </w:rPr>
  </w:style>
  <w:style w:type="character" w:customStyle="1" w:styleId="BTCharCharCharChar2">
    <w:name w:val="BT Char Char Char Char2"/>
    <w:basedOn w:val="DefaultParagraphFont"/>
    <w:rsid w:val="00C230B4"/>
    <w:rPr>
      <w:sz w:val="24"/>
      <w:szCs w:val="24"/>
      <w:lang w:val="en-US" w:eastAsia="en-US" w:bidi="ar-SA"/>
    </w:rPr>
  </w:style>
  <w:style w:type="paragraph" w:customStyle="1" w:styleId="BTCharCharChar2">
    <w:name w:val="BT Char Char Char2"/>
    <w:basedOn w:val="Normal"/>
    <w:autoRedefine/>
    <w:rsid w:val="00C230B4"/>
    <w:pPr>
      <w:spacing w:after="120" w:line="300" w:lineRule="exact"/>
      <w:ind w:firstLine="720"/>
      <w:jc w:val="both"/>
    </w:pPr>
    <w:rPr>
      <w:szCs w:val="20"/>
    </w:rPr>
  </w:style>
  <w:style w:type="paragraph" w:customStyle="1" w:styleId="FNChar2">
    <w:name w:val="FN Char2"/>
    <w:basedOn w:val="FootnoteText"/>
    <w:autoRedefine/>
    <w:rsid w:val="00C230B4"/>
    <w:pPr>
      <w:contextualSpacing/>
      <w:jc w:val="both"/>
    </w:pPr>
  </w:style>
  <w:style w:type="character" w:customStyle="1" w:styleId="FNCharChar2">
    <w:name w:val="FN Char Char2"/>
    <w:basedOn w:val="DefaultParagraphFont"/>
    <w:rsid w:val="00C230B4"/>
    <w:rPr>
      <w:sz w:val="18"/>
    </w:rPr>
  </w:style>
  <w:style w:type="paragraph" w:customStyle="1" w:styleId="StyleBodyTextBold16">
    <w:name w:val="Style Body Text + Bold16"/>
    <w:basedOn w:val="Normal"/>
    <w:autoRedefine/>
    <w:rsid w:val="00C230B4"/>
    <w:pPr>
      <w:spacing w:after="120" w:line="480" w:lineRule="exact"/>
      <w:ind w:firstLine="720"/>
      <w:jc w:val="both"/>
    </w:pPr>
    <w:rPr>
      <w:b/>
      <w:bCs/>
      <w:szCs w:val="20"/>
    </w:rPr>
  </w:style>
  <w:style w:type="character" w:customStyle="1" w:styleId="StyleBodyTextBold1Char6">
    <w:name w:val="Style Body Text + Bold1 Char6"/>
    <w:basedOn w:val="BodyTextChar"/>
    <w:rsid w:val="00C230B4"/>
    <w:rPr>
      <w:b/>
      <w:bCs/>
      <w:sz w:val="24"/>
      <w:szCs w:val="24"/>
    </w:rPr>
  </w:style>
  <w:style w:type="character" w:customStyle="1" w:styleId="FooterChar3">
    <w:name w:val="Footer Char3"/>
    <w:basedOn w:val="DefaultParagraphFont"/>
    <w:rsid w:val="00C230B4"/>
    <w:rPr>
      <w:sz w:val="24"/>
    </w:rPr>
  </w:style>
  <w:style w:type="character" w:customStyle="1" w:styleId="CommentTextChar2">
    <w:name w:val="Comment Text Char2"/>
    <w:basedOn w:val="DefaultParagraphFont"/>
    <w:rsid w:val="00C230B4"/>
    <w:rPr>
      <w:sz w:val="24"/>
      <w:szCs w:val="24"/>
    </w:rPr>
  </w:style>
  <w:style w:type="paragraph" w:customStyle="1" w:styleId="BlockQuotationFirst2">
    <w:name w:val="Block Quotation First2"/>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2">
    <w:name w:val="Block Quotation2"/>
    <w:basedOn w:val="Normal"/>
    <w:rsid w:val="00C230B4"/>
    <w:pPr>
      <w:keepLines/>
      <w:spacing w:after="160" w:line="480" w:lineRule="exact"/>
      <w:ind w:left="720" w:right="720" w:firstLine="720"/>
      <w:jc w:val="both"/>
    </w:pPr>
    <w:rPr>
      <w:i/>
      <w:szCs w:val="20"/>
    </w:rPr>
  </w:style>
  <w:style w:type="paragraph" w:customStyle="1" w:styleId="BlockQuotationLast2">
    <w:name w:val="Block Quotation Last2"/>
    <w:basedOn w:val="BlockQuotation"/>
    <w:rsid w:val="00C230B4"/>
    <w:pPr>
      <w:tabs>
        <w:tab w:val="clear" w:pos="720"/>
      </w:tabs>
      <w:spacing w:before="0" w:line="480" w:lineRule="exact"/>
      <w:ind w:firstLine="720"/>
      <w:jc w:val="both"/>
    </w:pPr>
    <w:rPr>
      <w:szCs w:val="20"/>
    </w:rPr>
  </w:style>
  <w:style w:type="character" w:customStyle="1" w:styleId="BodyTextIndentChar2">
    <w:name w:val="Body Text Indent Char2"/>
    <w:basedOn w:val="DefaultParagraphFont"/>
    <w:rsid w:val="00C230B4"/>
    <w:rPr>
      <w:rFonts w:cs="Arial"/>
      <w:sz w:val="24"/>
    </w:rPr>
  </w:style>
  <w:style w:type="character" w:customStyle="1" w:styleId="DateChar2">
    <w:name w:val="Date Char2"/>
    <w:basedOn w:val="DefaultParagraphFont"/>
    <w:rsid w:val="00C230B4"/>
    <w:rPr>
      <w:rFonts w:cs="Arial"/>
      <w:b/>
      <w:sz w:val="24"/>
    </w:rPr>
  </w:style>
  <w:style w:type="character" w:customStyle="1" w:styleId="EndnoteTextChar2">
    <w:name w:val="Endnote Text Char2"/>
    <w:basedOn w:val="DefaultParagraphFont"/>
    <w:rsid w:val="00C230B4"/>
    <w:rPr>
      <w:sz w:val="18"/>
      <w:szCs w:val="24"/>
    </w:rPr>
  </w:style>
  <w:style w:type="paragraph" w:customStyle="1" w:styleId="FooterEven2">
    <w:name w:val="Footer Even2"/>
    <w:basedOn w:val="Footer"/>
    <w:rsid w:val="00C230B4"/>
    <w:pPr>
      <w:spacing w:after="120" w:line="480" w:lineRule="exact"/>
      <w:ind w:firstLine="720"/>
      <w:jc w:val="both"/>
    </w:pPr>
    <w:rPr>
      <w:szCs w:val="20"/>
    </w:rPr>
  </w:style>
  <w:style w:type="paragraph" w:customStyle="1" w:styleId="FooterFirst2">
    <w:name w:val="Footer First2"/>
    <w:basedOn w:val="Footer"/>
    <w:rsid w:val="00C230B4"/>
    <w:pPr>
      <w:spacing w:after="120" w:line="480" w:lineRule="exact"/>
      <w:ind w:firstLine="720"/>
      <w:jc w:val="both"/>
    </w:pPr>
    <w:rPr>
      <w:szCs w:val="20"/>
    </w:rPr>
  </w:style>
  <w:style w:type="paragraph" w:customStyle="1" w:styleId="FooterOdd2">
    <w:name w:val="Footer Odd2"/>
    <w:basedOn w:val="Footer"/>
    <w:rsid w:val="00C230B4"/>
    <w:pPr>
      <w:spacing w:after="120" w:line="480" w:lineRule="exact"/>
      <w:ind w:firstLine="720"/>
      <w:jc w:val="both"/>
    </w:pPr>
    <w:rPr>
      <w:szCs w:val="20"/>
    </w:rPr>
  </w:style>
  <w:style w:type="character" w:customStyle="1" w:styleId="HeaderChar3">
    <w:name w:val="Header Char3"/>
    <w:basedOn w:val="DefaultParagraphFont"/>
    <w:uiPriority w:val="99"/>
    <w:rsid w:val="00C230B4"/>
    <w:rPr>
      <w:i/>
      <w:sz w:val="24"/>
    </w:rPr>
  </w:style>
  <w:style w:type="paragraph" w:customStyle="1" w:styleId="ListBulletFirst2">
    <w:name w:val="List Bullet First2"/>
    <w:basedOn w:val="ListBullet"/>
    <w:next w:val="ListBullet"/>
    <w:rsid w:val="00C230B4"/>
    <w:pPr>
      <w:spacing w:before="0" w:line="480" w:lineRule="exact"/>
      <w:jc w:val="both"/>
    </w:pPr>
    <w:rPr>
      <w:szCs w:val="20"/>
    </w:rPr>
  </w:style>
  <w:style w:type="paragraph" w:customStyle="1" w:styleId="ListBulletLast2">
    <w:name w:val="List Bullet Last2"/>
    <w:basedOn w:val="ListBullet"/>
    <w:rsid w:val="00C230B4"/>
    <w:pPr>
      <w:spacing w:before="0" w:line="480" w:lineRule="exact"/>
      <w:jc w:val="both"/>
    </w:pPr>
    <w:rPr>
      <w:szCs w:val="20"/>
    </w:rPr>
  </w:style>
  <w:style w:type="character" w:customStyle="1" w:styleId="MacroTextChar2">
    <w:name w:val="Macro Text Char2"/>
    <w:basedOn w:val="DefaultParagraphFont"/>
    <w:rsid w:val="00C230B4"/>
    <w:rPr>
      <w:rFonts w:ascii="Courier New" w:hAnsi="Courier New" w:cs="Arial"/>
      <w:sz w:val="24"/>
    </w:rPr>
  </w:style>
  <w:style w:type="character" w:customStyle="1" w:styleId="MessageHeaderChar2">
    <w:name w:val="Message Header Char2"/>
    <w:basedOn w:val="DefaultParagraphFont"/>
    <w:rsid w:val="00C230B4"/>
    <w:rPr>
      <w:rFonts w:ascii="Arial" w:hAnsi="Arial" w:cs="Arial"/>
      <w:sz w:val="24"/>
    </w:rPr>
  </w:style>
  <w:style w:type="character" w:customStyle="1" w:styleId="SubtitleChar2">
    <w:name w:val="Subtitle Char2"/>
    <w:basedOn w:val="DefaultParagraphFont"/>
    <w:rsid w:val="00C230B4"/>
    <w:rPr>
      <w:rFonts w:ascii="Arial" w:hAnsi="Arial"/>
      <w:i/>
      <w:kern w:val="28"/>
      <w:sz w:val="28"/>
      <w:szCs w:val="24"/>
    </w:rPr>
  </w:style>
  <w:style w:type="paragraph" w:customStyle="1" w:styleId="HeadingBase2">
    <w:name w:val="Heading Base2"/>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2">
    <w:name w:val="Title Char2"/>
    <w:basedOn w:val="DefaultParagraphFont"/>
    <w:rsid w:val="00C230B4"/>
    <w:rPr>
      <w:rFonts w:ascii="Arial" w:hAnsi="Arial"/>
      <w:b/>
      <w:kern w:val="28"/>
      <w:sz w:val="40"/>
      <w:szCs w:val="24"/>
    </w:rPr>
  </w:style>
  <w:style w:type="paragraph" w:customStyle="1" w:styleId="indent54">
    <w:name w:val="indent 54"/>
    <w:aliases w:val="hang 9 (SP Parts)2"/>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2">
    <w:name w:val="Level 3 Heading2"/>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2">
    <w:name w:val="flush left bold titles2"/>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4">
    <w:name w:val="Left Running Head (Even)4"/>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2">
    <w:name w:val="Right Running Head (Odd)2"/>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2">
    <w:name w:val="EXERCISE - BOX2"/>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2">
    <w:name w:val="Thick Line Below2"/>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14">
    <w:name w:val="indent 514"/>
    <w:aliases w:val="hang 54"/>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3">
    <w:name w:val="Level 1 Heading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3">
    <w:name w:val="indent 103"/>
    <w:aliases w:val="block23"/>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2">
    <w:name w:val="indent 522"/>
    <w:aliases w:val="block4"/>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2">
    <w:name w:val="PI2"/>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2">
    <w:name w:val="indent 152"/>
    <w:aliases w:val="block12"/>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2">
    <w:name w:val="Document Map Char2"/>
    <w:basedOn w:val="DefaultParagraphFont"/>
    <w:rsid w:val="00C230B4"/>
    <w:rPr>
      <w:rFonts w:ascii="Tahoma" w:hAnsi="Tahoma" w:cs="Tahoma"/>
      <w:sz w:val="24"/>
      <w:szCs w:val="24"/>
      <w:shd w:val="clear" w:color="auto" w:fill="000080"/>
    </w:rPr>
  </w:style>
  <w:style w:type="character" w:customStyle="1" w:styleId="PlainTextChar2">
    <w:name w:val="Plain Text Char2"/>
    <w:basedOn w:val="DefaultParagraphFont"/>
    <w:rsid w:val="00C230B4"/>
    <w:rPr>
      <w:rFonts w:ascii="Courier New" w:hAnsi="Courier New" w:cs="Courier New"/>
      <w:lang w:bidi="he-IL"/>
    </w:rPr>
  </w:style>
  <w:style w:type="paragraph" w:customStyle="1" w:styleId="quotation120">
    <w:name w:val="quotation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2">
    <w:name w:val="Header Even2"/>
    <w:basedOn w:val="Header"/>
    <w:rsid w:val="00C230B4"/>
    <w:pPr>
      <w:ind w:firstLine="720"/>
      <w:jc w:val="both"/>
    </w:pPr>
    <w:rPr>
      <w:sz w:val="56"/>
      <w:szCs w:val="56"/>
    </w:rPr>
  </w:style>
  <w:style w:type="paragraph" w:customStyle="1" w:styleId="HeaderFirst2">
    <w:name w:val="Header First2"/>
    <w:basedOn w:val="Header"/>
    <w:rsid w:val="00C230B4"/>
    <w:pPr>
      <w:ind w:firstLine="720"/>
      <w:jc w:val="both"/>
    </w:pPr>
    <w:rPr>
      <w:sz w:val="56"/>
      <w:szCs w:val="56"/>
    </w:rPr>
  </w:style>
  <w:style w:type="paragraph" w:customStyle="1" w:styleId="HeaderOdd2">
    <w:name w:val="Header Odd2"/>
    <w:basedOn w:val="Header"/>
    <w:rsid w:val="00C230B4"/>
    <w:pPr>
      <w:ind w:firstLine="720"/>
      <w:jc w:val="both"/>
    </w:pPr>
    <w:rPr>
      <w:sz w:val="56"/>
      <w:szCs w:val="56"/>
    </w:rPr>
  </w:style>
  <w:style w:type="paragraph" w:customStyle="1" w:styleId="ListFirst2">
    <w:name w:val="List First2"/>
    <w:basedOn w:val="List"/>
    <w:next w:val="List"/>
    <w:rsid w:val="00C230B4"/>
    <w:pPr>
      <w:tabs>
        <w:tab w:val="clear" w:pos="720"/>
      </w:tabs>
      <w:spacing w:before="0" w:line="480" w:lineRule="exact"/>
      <w:jc w:val="both"/>
    </w:pPr>
    <w:rPr>
      <w:szCs w:val="20"/>
    </w:rPr>
  </w:style>
  <w:style w:type="paragraph" w:customStyle="1" w:styleId="ListLast2">
    <w:name w:val="List Last2"/>
    <w:basedOn w:val="List"/>
    <w:rsid w:val="00C230B4"/>
    <w:pPr>
      <w:tabs>
        <w:tab w:val="clear" w:pos="720"/>
      </w:tabs>
      <w:spacing w:before="0" w:line="480" w:lineRule="exact"/>
      <w:jc w:val="both"/>
    </w:pPr>
    <w:rPr>
      <w:szCs w:val="20"/>
    </w:rPr>
  </w:style>
  <w:style w:type="paragraph" w:customStyle="1" w:styleId="PartLabel2">
    <w:name w:val="Part Label2"/>
    <w:basedOn w:val="HeadingBase"/>
    <w:next w:val="Normal"/>
    <w:rsid w:val="00C230B4"/>
    <w:pPr>
      <w:spacing w:after="120" w:line="480" w:lineRule="exact"/>
      <w:ind w:firstLine="720"/>
      <w:jc w:val="both"/>
    </w:pPr>
    <w:rPr>
      <w:szCs w:val="20"/>
    </w:rPr>
  </w:style>
  <w:style w:type="paragraph" w:customStyle="1" w:styleId="PartTitle2">
    <w:name w:val="Part Title2"/>
    <w:basedOn w:val="HeadingBase"/>
    <w:next w:val="PartSubtitle"/>
    <w:rsid w:val="00C230B4"/>
    <w:pPr>
      <w:spacing w:after="120" w:line="480" w:lineRule="exact"/>
      <w:ind w:firstLine="720"/>
      <w:jc w:val="both"/>
    </w:pPr>
    <w:rPr>
      <w:szCs w:val="20"/>
    </w:rPr>
  </w:style>
  <w:style w:type="paragraph" w:customStyle="1" w:styleId="PartSubtitle2">
    <w:name w:val="Part Subtitle2"/>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2">
    <w:name w:val="Section Heading2"/>
    <w:basedOn w:val="HeadingBase"/>
    <w:rsid w:val="00C230B4"/>
    <w:pPr>
      <w:spacing w:after="120" w:line="480" w:lineRule="exact"/>
      <w:ind w:firstLine="720"/>
      <w:jc w:val="both"/>
    </w:pPr>
    <w:rPr>
      <w:szCs w:val="20"/>
    </w:rPr>
  </w:style>
  <w:style w:type="paragraph" w:customStyle="1" w:styleId="SectionLabel2">
    <w:name w:val="Section Label2"/>
    <w:basedOn w:val="HeadingBase"/>
    <w:rsid w:val="00C230B4"/>
    <w:pPr>
      <w:spacing w:after="120" w:line="480" w:lineRule="exact"/>
      <w:ind w:firstLine="720"/>
      <w:jc w:val="both"/>
    </w:pPr>
    <w:rPr>
      <w:szCs w:val="20"/>
    </w:rPr>
  </w:style>
  <w:style w:type="paragraph" w:customStyle="1" w:styleId="TitleCover2">
    <w:name w:val="Title Cover2"/>
    <w:basedOn w:val="HeadingBase"/>
    <w:next w:val="SubtitleCover"/>
    <w:rsid w:val="00C230B4"/>
    <w:pPr>
      <w:spacing w:after="120" w:line="480" w:lineRule="exact"/>
      <w:ind w:firstLine="720"/>
      <w:jc w:val="both"/>
    </w:pPr>
    <w:rPr>
      <w:szCs w:val="20"/>
    </w:rPr>
  </w:style>
  <w:style w:type="paragraph" w:customStyle="1" w:styleId="SubtitleCover2">
    <w:name w:val="Subtitle Cover2"/>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H42">
    <w:name w:val="H42"/>
    <w:basedOn w:val="H4A"/>
    <w:next w:val="Normal"/>
    <w:autoRedefine/>
    <w:rsid w:val="00C230B4"/>
  </w:style>
  <w:style w:type="paragraph" w:customStyle="1" w:styleId="H4A2">
    <w:name w:val="H4A2"/>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odyTextKeep2">
    <w:name w:val="Body Text Keep2"/>
    <w:basedOn w:val="Normal"/>
    <w:rsid w:val="00C230B4"/>
    <w:pPr>
      <w:keepNext/>
      <w:spacing w:after="120" w:line="480" w:lineRule="exact"/>
      <w:ind w:firstLine="720"/>
      <w:jc w:val="both"/>
    </w:pPr>
    <w:rPr>
      <w:szCs w:val="20"/>
    </w:rPr>
  </w:style>
  <w:style w:type="paragraph" w:customStyle="1" w:styleId="ChapterLabel2">
    <w:name w:val="Chapter Label2"/>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2">
    <w:name w:val="Chapter Subtitle2"/>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2">
    <w:name w:val="Chapter Title2"/>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2">
    <w:name w:val="Document Label2"/>
    <w:basedOn w:val="Normal"/>
    <w:rsid w:val="00C230B4"/>
    <w:pPr>
      <w:keepNext/>
      <w:spacing w:before="240" w:after="360" w:line="480" w:lineRule="exact"/>
      <w:ind w:firstLine="720"/>
      <w:jc w:val="both"/>
    </w:pPr>
    <w:rPr>
      <w:b/>
      <w:kern w:val="28"/>
      <w:sz w:val="36"/>
      <w:szCs w:val="20"/>
    </w:rPr>
  </w:style>
  <w:style w:type="paragraph" w:customStyle="1" w:styleId="FootnoteBase5">
    <w:name w:val="Footnote Base5"/>
    <w:basedOn w:val="Normal"/>
    <w:rsid w:val="00C230B4"/>
    <w:pPr>
      <w:tabs>
        <w:tab w:val="left" w:pos="187"/>
      </w:tabs>
      <w:spacing w:after="120" w:line="220" w:lineRule="exact"/>
      <w:ind w:left="187" w:hanging="187"/>
      <w:jc w:val="both"/>
    </w:pPr>
    <w:rPr>
      <w:sz w:val="18"/>
      <w:szCs w:val="20"/>
    </w:rPr>
  </w:style>
  <w:style w:type="paragraph" w:customStyle="1" w:styleId="HeaderBase2">
    <w:name w:val="Header Base2"/>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2">
    <w:name w:val="Index Base2"/>
    <w:basedOn w:val="Normal"/>
    <w:rsid w:val="00C230B4"/>
    <w:pPr>
      <w:tabs>
        <w:tab w:val="right" w:leader="dot" w:pos="3960"/>
      </w:tabs>
      <w:spacing w:after="120" w:line="480" w:lineRule="exact"/>
      <w:ind w:left="720" w:hanging="720"/>
      <w:jc w:val="both"/>
    </w:pPr>
    <w:rPr>
      <w:szCs w:val="20"/>
    </w:rPr>
  </w:style>
  <w:style w:type="paragraph" w:customStyle="1" w:styleId="ListNumberFirst2">
    <w:name w:val="List Number First2"/>
    <w:basedOn w:val="ListNumber"/>
    <w:next w:val="ListNumber"/>
    <w:rsid w:val="00C230B4"/>
    <w:pPr>
      <w:spacing w:before="80" w:line="480" w:lineRule="exact"/>
      <w:jc w:val="both"/>
    </w:pPr>
    <w:rPr>
      <w:szCs w:val="20"/>
    </w:rPr>
  </w:style>
  <w:style w:type="paragraph" w:customStyle="1" w:styleId="ListNumberLast2">
    <w:name w:val="List Number Last2"/>
    <w:basedOn w:val="ListNumber"/>
    <w:rsid w:val="00C230B4"/>
    <w:pPr>
      <w:spacing w:before="0" w:after="240" w:line="480" w:lineRule="exact"/>
      <w:jc w:val="both"/>
    </w:pPr>
    <w:rPr>
      <w:szCs w:val="20"/>
    </w:rPr>
  </w:style>
  <w:style w:type="paragraph" w:customStyle="1" w:styleId="Picture2">
    <w:name w:val="Picture2"/>
    <w:basedOn w:val="Normal"/>
    <w:next w:val="Caption"/>
    <w:rsid w:val="00C230B4"/>
    <w:pPr>
      <w:keepNext/>
      <w:spacing w:after="120" w:line="480" w:lineRule="exact"/>
      <w:ind w:firstLine="720"/>
      <w:jc w:val="both"/>
    </w:pPr>
    <w:rPr>
      <w:szCs w:val="20"/>
    </w:rPr>
  </w:style>
  <w:style w:type="paragraph" w:customStyle="1" w:styleId="TOCBase2">
    <w:name w:val="TOC Base2"/>
    <w:basedOn w:val="Normal"/>
    <w:rsid w:val="00C230B4"/>
    <w:pPr>
      <w:tabs>
        <w:tab w:val="right" w:leader="dot" w:pos="8640"/>
      </w:tabs>
      <w:spacing w:after="120" w:line="480" w:lineRule="exact"/>
      <w:ind w:firstLine="720"/>
      <w:jc w:val="both"/>
    </w:pPr>
    <w:rPr>
      <w:szCs w:val="20"/>
    </w:rPr>
  </w:style>
  <w:style w:type="paragraph" w:customStyle="1" w:styleId="HeaderlikeH12">
    <w:name w:val="Header like H12"/>
    <w:basedOn w:val="Heading2"/>
    <w:rsid w:val="00C230B4"/>
    <w:pPr>
      <w:spacing w:before="120" w:line="360" w:lineRule="exact"/>
      <w:ind w:firstLine="720"/>
      <w:outlineLvl w:val="9"/>
    </w:pPr>
    <w:rPr>
      <w:b/>
      <w:i w:val="0"/>
      <w:sz w:val="36"/>
    </w:rPr>
  </w:style>
  <w:style w:type="paragraph" w:customStyle="1" w:styleId="Greeting2">
    <w:name w:val="Greeting2"/>
    <w:basedOn w:val="Normal"/>
    <w:rsid w:val="00C230B4"/>
    <w:pPr>
      <w:spacing w:after="120" w:line="480" w:lineRule="exact"/>
      <w:ind w:firstLine="720"/>
    </w:pPr>
    <w:rPr>
      <w:szCs w:val="20"/>
    </w:rPr>
  </w:style>
  <w:style w:type="paragraph" w:customStyle="1" w:styleId="Indent540">
    <w:name w:val="Indent54"/>
    <w:basedOn w:val="Normal"/>
    <w:rsid w:val="00C230B4"/>
    <w:pPr>
      <w:spacing w:after="120" w:line="480" w:lineRule="exact"/>
      <w:ind w:left="720" w:firstLine="720"/>
      <w:jc w:val="both"/>
    </w:pPr>
    <w:rPr>
      <w:szCs w:val="20"/>
    </w:rPr>
  </w:style>
  <w:style w:type="paragraph" w:customStyle="1" w:styleId="Indent1020">
    <w:name w:val="Indent102"/>
    <w:basedOn w:val="Normal"/>
    <w:rsid w:val="00C230B4"/>
    <w:pPr>
      <w:spacing w:after="120" w:line="480" w:lineRule="exact"/>
      <w:ind w:left="1440" w:firstLine="720"/>
      <w:jc w:val="both"/>
    </w:pPr>
    <w:rPr>
      <w:szCs w:val="20"/>
    </w:rPr>
  </w:style>
  <w:style w:type="paragraph" w:customStyle="1" w:styleId="Indent1520">
    <w:name w:val="Indent152"/>
    <w:basedOn w:val="Normal"/>
    <w:rsid w:val="00C230B4"/>
    <w:pPr>
      <w:spacing w:after="120" w:line="480" w:lineRule="exact"/>
      <w:ind w:left="2160" w:firstLine="720"/>
      <w:jc w:val="both"/>
    </w:pPr>
    <w:rPr>
      <w:szCs w:val="20"/>
    </w:rPr>
  </w:style>
  <w:style w:type="paragraph" w:customStyle="1" w:styleId="Indent202">
    <w:name w:val="Indent202"/>
    <w:basedOn w:val="Normal"/>
    <w:rsid w:val="00C230B4"/>
    <w:pPr>
      <w:spacing w:after="120" w:line="480" w:lineRule="exact"/>
      <w:ind w:left="2880" w:firstLine="720"/>
      <w:jc w:val="both"/>
    </w:pPr>
    <w:rPr>
      <w:szCs w:val="20"/>
    </w:rPr>
  </w:style>
  <w:style w:type="paragraph" w:customStyle="1" w:styleId="BodyTextNotJustified2">
    <w:name w:val="Body Text Not Justified2"/>
    <w:basedOn w:val="Normal"/>
    <w:rsid w:val="00C230B4"/>
    <w:pPr>
      <w:spacing w:after="120" w:line="480" w:lineRule="exact"/>
      <w:ind w:firstLine="720"/>
    </w:pPr>
    <w:rPr>
      <w:szCs w:val="20"/>
    </w:rPr>
  </w:style>
  <w:style w:type="paragraph" w:customStyle="1" w:styleId="BoldCenterArial12pt2">
    <w:name w:val="Bold Center Arial 12 pt2"/>
    <w:basedOn w:val="Normal"/>
    <w:rsid w:val="00C230B4"/>
    <w:pPr>
      <w:spacing w:after="160" w:line="480" w:lineRule="exact"/>
      <w:ind w:firstLine="720"/>
      <w:jc w:val="center"/>
    </w:pPr>
    <w:rPr>
      <w:rFonts w:ascii="Arial" w:hAnsi="Arial"/>
      <w:b/>
      <w:szCs w:val="20"/>
    </w:rPr>
  </w:style>
  <w:style w:type="paragraph" w:customStyle="1" w:styleId="H2A2">
    <w:name w:val="H2A2"/>
    <w:basedOn w:val="H2"/>
    <w:rsid w:val="00C230B4"/>
    <w:pPr>
      <w:outlineLvl w:val="9"/>
    </w:pPr>
    <w:rPr>
      <w:rFonts w:ascii="Times New Roman" w:hAnsi="Times New Roman"/>
      <w:iCs w:val="0"/>
      <w:szCs w:val="28"/>
    </w:rPr>
  </w:style>
  <w:style w:type="paragraph" w:customStyle="1" w:styleId="H23">
    <w:name w:val="H23"/>
    <w:basedOn w:val="BT"/>
    <w:autoRedefine/>
    <w:rsid w:val="00C230B4"/>
    <w:pPr>
      <w:spacing w:line="300" w:lineRule="atLeast"/>
      <w:ind w:firstLine="720"/>
      <w:outlineLvl w:val="1"/>
    </w:pPr>
  </w:style>
  <w:style w:type="paragraph" w:customStyle="1" w:styleId="Exercise2">
    <w:name w:val="Exercise2"/>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2">
    <w:name w:val="Flush Left Bold2"/>
    <w:basedOn w:val="Normal"/>
    <w:rsid w:val="00C230B4"/>
    <w:pPr>
      <w:spacing w:before="120" w:after="120" w:line="290" w:lineRule="exact"/>
      <w:ind w:firstLine="720"/>
      <w:jc w:val="both"/>
    </w:pPr>
    <w:rPr>
      <w:b/>
      <w:snapToGrid w:val="0"/>
      <w:szCs w:val="20"/>
    </w:rPr>
  </w:style>
  <w:style w:type="paragraph" w:customStyle="1" w:styleId="Hang12">
    <w:name w:val="Hang12"/>
    <w:basedOn w:val="Normal"/>
    <w:autoRedefine/>
    <w:rsid w:val="00C230B4"/>
    <w:pPr>
      <w:spacing w:after="120" w:line="480" w:lineRule="exact"/>
      <w:ind w:left="1080" w:hanging="360"/>
      <w:jc w:val="both"/>
    </w:pPr>
    <w:rPr>
      <w:snapToGrid w:val="0"/>
      <w:szCs w:val="20"/>
    </w:rPr>
  </w:style>
  <w:style w:type="paragraph" w:customStyle="1" w:styleId="Style12">
    <w:name w:val="Style12"/>
    <w:basedOn w:val="BP"/>
    <w:next w:val="BT"/>
    <w:autoRedefine/>
    <w:rsid w:val="00C230B4"/>
    <w:pPr>
      <w:spacing w:after="120"/>
      <w:ind w:firstLine="720"/>
    </w:pPr>
    <w:rPr>
      <w:szCs w:val="20"/>
    </w:rPr>
  </w:style>
  <w:style w:type="paragraph" w:customStyle="1" w:styleId="BP2">
    <w:name w:val="BP2"/>
    <w:basedOn w:val="BT"/>
    <w:next w:val="BT"/>
    <w:autoRedefine/>
    <w:rsid w:val="00C230B4"/>
    <w:pPr>
      <w:ind w:firstLine="720"/>
    </w:pPr>
  </w:style>
  <w:style w:type="paragraph" w:customStyle="1" w:styleId="HeadingCaps2">
    <w:name w:val="Heading Caps2"/>
    <w:basedOn w:val="Heading1"/>
    <w:autoRedefine/>
    <w:rsid w:val="00C230B4"/>
    <w:pPr>
      <w:spacing w:after="120" w:line="400" w:lineRule="exact"/>
      <w:ind w:firstLine="720"/>
    </w:pPr>
    <w:rPr>
      <w:caps/>
      <w:snapToGrid w:val="0"/>
      <w:sz w:val="40"/>
      <w:szCs w:val="20"/>
    </w:rPr>
  </w:style>
  <w:style w:type="paragraph" w:customStyle="1" w:styleId="BoldLine2">
    <w:name w:val="Bold Line2"/>
    <w:basedOn w:val="Normal"/>
    <w:rsid w:val="00C230B4"/>
    <w:pPr>
      <w:pBdr>
        <w:bottom w:val="single" w:sz="36" w:space="1" w:color="auto"/>
      </w:pBdr>
      <w:spacing w:after="120" w:line="300" w:lineRule="atLeast"/>
      <w:ind w:firstLine="720"/>
      <w:jc w:val="both"/>
    </w:pPr>
    <w:rPr>
      <w:szCs w:val="20"/>
    </w:rPr>
  </w:style>
  <w:style w:type="paragraph" w:customStyle="1" w:styleId="ExerciseTitle2">
    <w:name w:val="Exercise Title2"/>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2">
    <w:name w:val="Title 22"/>
    <w:basedOn w:val="Normal"/>
    <w:rsid w:val="00C230B4"/>
    <w:pPr>
      <w:spacing w:after="120" w:line="300" w:lineRule="atLeast"/>
      <w:ind w:firstLine="720"/>
      <w:jc w:val="center"/>
    </w:pPr>
    <w:rPr>
      <w:sz w:val="52"/>
      <w:szCs w:val="20"/>
    </w:rPr>
  </w:style>
  <w:style w:type="paragraph" w:customStyle="1" w:styleId="Title12">
    <w:name w:val="Title 12"/>
    <w:basedOn w:val="Normal"/>
    <w:rsid w:val="00C230B4"/>
    <w:pPr>
      <w:spacing w:after="120" w:line="300" w:lineRule="atLeast"/>
      <w:ind w:firstLine="720"/>
      <w:jc w:val="center"/>
    </w:pPr>
    <w:rPr>
      <w:b/>
      <w:sz w:val="72"/>
      <w:szCs w:val="20"/>
    </w:rPr>
  </w:style>
  <w:style w:type="paragraph" w:customStyle="1" w:styleId="Title32">
    <w:name w:val="Title 32"/>
    <w:basedOn w:val="Title2"/>
    <w:rsid w:val="00C230B4"/>
    <w:pPr>
      <w:ind w:firstLine="720"/>
    </w:pPr>
    <w:rPr>
      <w:b/>
      <w:sz w:val="26"/>
      <w:szCs w:val="20"/>
    </w:rPr>
  </w:style>
  <w:style w:type="paragraph" w:customStyle="1" w:styleId="Title42">
    <w:name w:val="Title 42"/>
    <w:basedOn w:val="Title3"/>
    <w:rsid w:val="00C230B4"/>
    <w:pPr>
      <w:ind w:firstLine="720"/>
    </w:pPr>
    <w:rPr>
      <w:szCs w:val="20"/>
    </w:rPr>
  </w:style>
  <w:style w:type="paragraph" w:customStyle="1" w:styleId="CenterItalic2">
    <w:name w:val="Center Italic2"/>
    <w:basedOn w:val="Normal"/>
    <w:autoRedefine/>
    <w:rsid w:val="00C230B4"/>
    <w:pPr>
      <w:spacing w:after="120" w:line="480" w:lineRule="exact"/>
      <w:ind w:firstLine="720"/>
      <w:jc w:val="center"/>
    </w:pPr>
    <w:rPr>
      <w:i/>
      <w:szCs w:val="20"/>
    </w:rPr>
  </w:style>
  <w:style w:type="paragraph" w:customStyle="1" w:styleId="LT2">
    <w:name w:val="LT2"/>
    <w:basedOn w:val="Heading2"/>
    <w:autoRedefine/>
    <w:rsid w:val="00C230B4"/>
    <w:pPr>
      <w:ind w:firstLine="720"/>
    </w:pPr>
    <w:rPr>
      <w:b/>
      <w:i w:val="0"/>
      <w:sz w:val="36"/>
    </w:rPr>
  </w:style>
  <w:style w:type="paragraph" w:customStyle="1" w:styleId="Style22">
    <w:name w:val="Style22"/>
    <w:basedOn w:val="H2A"/>
    <w:autoRedefine/>
    <w:rsid w:val="00C230B4"/>
    <w:pPr>
      <w:outlineLvl w:val="2"/>
    </w:pPr>
    <w:rPr>
      <w:i/>
      <w:snapToGrid w:val="0"/>
    </w:rPr>
  </w:style>
  <w:style w:type="paragraph" w:customStyle="1" w:styleId="LS-LessonSubtitle2">
    <w:name w:val="LS - Lesson Subtitle2"/>
    <w:basedOn w:val="H2A"/>
    <w:autoRedefine/>
    <w:rsid w:val="00C230B4"/>
    <w:pPr>
      <w:outlineLvl w:val="2"/>
    </w:pPr>
    <w:rPr>
      <w:i/>
      <w:snapToGrid w:val="0"/>
    </w:rPr>
  </w:style>
  <w:style w:type="paragraph" w:customStyle="1" w:styleId="H3A2">
    <w:name w:val="H3A2"/>
    <w:basedOn w:val="H3"/>
    <w:rsid w:val="00C230B4"/>
  </w:style>
  <w:style w:type="paragraph" w:customStyle="1" w:styleId="H33">
    <w:name w:val="H33"/>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2">
    <w:name w:val="L12"/>
    <w:basedOn w:val="Normal"/>
    <w:autoRedefine/>
    <w:rsid w:val="00C230B4"/>
    <w:pPr>
      <w:spacing w:after="120" w:line="480" w:lineRule="exact"/>
      <w:ind w:left="720" w:hanging="720"/>
      <w:jc w:val="both"/>
    </w:pPr>
    <w:rPr>
      <w:szCs w:val="20"/>
    </w:rPr>
  </w:style>
  <w:style w:type="paragraph" w:customStyle="1" w:styleId="L22">
    <w:name w:val="L22"/>
    <w:basedOn w:val="BT"/>
    <w:autoRedefine/>
    <w:rsid w:val="00C230B4"/>
    <w:pPr>
      <w:tabs>
        <w:tab w:val="left" w:pos="720"/>
      </w:tabs>
      <w:ind w:left="1440" w:hanging="720"/>
    </w:pPr>
  </w:style>
  <w:style w:type="paragraph" w:customStyle="1" w:styleId="L32">
    <w:name w:val="L32"/>
    <w:basedOn w:val="BT"/>
    <w:autoRedefine/>
    <w:rsid w:val="00C230B4"/>
    <w:pPr>
      <w:tabs>
        <w:tab w:val="left" w:pos="720"/>
        <w:tab w:val="left" w:pos="2160"/>
      </w:tabs>
      <w:ind w:left="2160" w:hanging="720"/>
    </w:pPr>
  </w:style>
  <w:style w:type="paragraph" w:customStyle="1" w:styleId="H1A2">
    <w:name w:val="H1A2"/>
    <w:basedOn w:val="H1"/>
    <w:rsid w:val="00C230B4"/>
    <w:pPr>
      <w:outlineLvl w:val="9"/>
    </w:pPr>
    <w:rPr>
      <w:sz w:val="24"/>
    </w:rPr>
  </w:style>
  <w:style w:type="paragraph" w:customStyle="1" w:styleId="I13">
    <w:name w:val="I13"/>
    <w:basedOn w:val="BT"/>
    <w:autoRedefine/>
    <w:rsid w:val="00C230B4"/>
    <w:pPr>
      <w:ind w:left="720" w:firstLine="720"/>
    </w:pPr>
  </w:style>
  <w:style w:type="paragraph" w:customStyle="1" w:styleId="I22">
    <w:name w:val="I22"/>
    <w:basedOn w:val="BT"/>
    <w:autoRedefine/>
    <w:rsid w:val="00C230B4"/>
    <w:pPr>
      <w:ind w:left="1440" w:firstLine="720"/>
    </w:pPr>
  </w:style>
  <w:style w:type="paragraph" w:customStyle="1" w:styleId="I32">
    <w:name w:val="I32"/>
    <w:basedOn w:val="I1"/>
    <w:autoRedefine/>
    <w:rsid w:val="00C230B4"/>
    <w:pPr>
      <w:ind w:left="2160"/>
    </w:pPr>
  </w:style>
  <w:style w:type="paragraph" w:customStyle="1" w:styleId="GR2">
    <w:name w:val="GR2"/>
    <w:basedOn w:val="BT"/>
    <w:autoRedefine/>
    <w:rsid w:val="00C230B4"/>
    <w:pPr>
      <w:spacing w:beforeLines="60"/>
      <w:ind w:firstLine="720"/>
      <w:jc w:val="left"/>
    </w:pPr>
  </w:style>
  <w:style w:type="character" w:customStyle="1" w:styleId="GK1">
    <w:name w:val="GK1"/>
    <w:basedOn w:val="DefaultParagraphFont"/>
    <w:rsid w:val="00C230B4"/>
    <w:rPr>
      <w:rFonts w:ascii="GraecaII" w:hAnsi="GraecaII"/>
      <w:sz w:val="28"/>
    </w:rPr>
  </w:style>
  <w:style w:type="character" w:customStyle="1" w:styleId="HB1">
    <w:name w:val="HB1"/>
    <w:basedOn w:val="DefaultParagraphFont"/>
    <w:rsid w:val="00C230B4"/>
    <w:rPr>
      <w:rFonts w:ascii="HebraicaII" w:hAnsi="HebraicaII"/>
      <w:sz w:val="28"/>
      <w:szCs w:val="28"/>
    </w:rPr>
  </w:style>
  <w:style w:type="character" w:customStyle="1" w:styleId="EN10">
    <w:name w:val="EN1"/>
    <w:basedOn w:val="DefaultParagraphFont"/>
    <w:rsid w:val="00C230B4"/>
    <w:rPr>
      <w:rFonts w:ascii="Times New Roman" w:hAnsi="Times New Roman"/>
      <w:sz w:val="24"/>
      <w:szCs w:val="24"/>
    </w:rPr>
  </w:style>
  <w:style w:type="paragraph" w:customStyle="1" w:styleId="I42">
    <w:name w:val="I42"/>
    <w:basedOn w:val="I1"/>
    <w:autoRedefine/>
    <w:rsid w:val="00C230B4"/>
    <w:pPr>
      <w:ind w:left="2880"/>
    </w:pPr>
  </w:style>
  <w:style w:type="paragraph" w:customStyle="1" w:styleId="CA2">
    <w:name w:val="CA2"/>
    <w:basedOn w:val="BT"/>
    <w:rsid w:val="00C230B4"/>
    <w:pPr>
      <w:ind w:firstLine="720"/>
      <w:jc w:val="left"/>
    </w:pPr>
  </w:style>
  <w:style w:type="paragraph" w:customStyle="1" w:styleId="StyleBodyText10ptBlack2">
    <w:name w:val="Style Body Text + 10 pt Black2"/>
    <w:basedOn w:val="Normal"/>
    <w:rsid w:val="00C230B4"/>
    <w:pPr>
      <w:spacing w:before="120" w:after="120" w:line="480" w:lineRule="exact"/>
      <w:ind w:firstLine="720"/>
      <w:jc w:val="both"/>
    </w:pPr>
    <w:rPr>
      <w:color w:val="000000"/>
      <w:szCs w:val="20"/>
    </w:rPr>
  </w:style>
  <w:style w:type="character" w:customStyle="1" w:styleId="grame1">
    <w:name w:val="grame1"/>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20">
    <w:name w:val="bt2"/>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1">
    <w:name w:val="en11"/>
    <w:basedOn w:val="DefaultParagraphFont"/>
    <w:rsid w:val="00C230B4"/>
    <w:rPr>
      <w:rFonts w:ascii="Times New Roman" w:hAnsi="Times New Roman" w:cs="Times New Roman" w:hint="default"/>
    </w:rPr>
  </w:style>
  <w:style w:type="character" w:customStyle="1" w:styleId="spelle1">
    <w:name w:val="spelle1"/>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3">
    <w:name w:val="Style Body Text + Bold3"/>
    <w:basedOn w:val="Normal"/>
    <w:autoRedefine/>
    <w:rsid w:val="00C230B4"/>
    <w:pPr>
      <w:spacing w:after="120" w:line="480" w:lineRule="exact"/>
      <w:ind w:firstLine="720"/>
      <w:jc w:val="both"/>
    </w:pPr>
    <w:rPr>
      <w:b/>
      <w:bCs/>
      <w:szCs w:val="20"/>
    </w:rPr>
  </w:style>
  <w:style w:type="character" w:customStyle="1" w:styleId="FootnoteTextCharCharCharCharChar11">
    <w:name w:val="Footnote Text Char Char Char Char Char11"/>
    <w:basedOn w:val="DefaultParagraphFont"/>
    <w:rsid w:val="00C230B4"/>
    <w:rPr>
      <w:lang w:val="en-US" w:eastAsia="en-US" w:bidi="ar-SA"/>
    </w:rPr>
  </w:style>
  <w:style w:type="paragraph" w:customStyle="1" w:styleId="H212">
    <w:name w:val="H212"/>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2">
    <w:name w:val="QT12"/>
    <w:basedOn w:val="NormalWeb"/>
    <w:autoRedefine/>
    <w:rsid w:val="00C230B4"/>
    <w:pPr>
      <w:spacing w:after="120" w:line="300" w:lineRule="atLeast"/>
      <w:ind w:left="720" w:right="720" w:firstLine="720"/>
      <w:jc w:val="both"/>
    </w:pPr>
    <w:rPr>
      <w:rFonts w:cs="Arial"/>
      <w:i/>
    </w:rPr>
  </w:style>
  <w:style w:type="character" w:customStyle="1" w:styleId="QTChar11">
    <w:name w:val="QT Char11"/>
    <w:basedOn w:val="DefaultParagraphFont"/>
    <w:rsid w:val="00C230B4"/>
    <w:rPr>
      <w:rFonts w:cs="Arial"/>
      <w:i/>
      <w:sz w:val="24"/>
      <w:lang w:val="en-US" w:eastAsia="en-US" w:bidi="ar-SA"/>
    </w:rPr>
  </w:style>
  <w:style w:type="character" w:customStyle="1" w:styleId="Heading1Char11">
    <w:name w:val="Heading 1 Char11"/>
    <w:basedOn w:val="DefaultParagraphFont"/>
    <w:rsid w:val="00C230B4"/>
    <w:rPr>
      <w:rFonts w:ascii="Arial" w:eastAsia="Times New Roman" w:hAnsi="Arial"/>
      <w:b/>
      <w:kern w:val="28"/>
      <w:sz w:val="32"/>
    </w:rPr>
  </w:style>
  <w:style w:type="character" w:customStyle="1" w:styleId="BodyTextChar11">
    <w:name w:val="Body Text Char11"/>
    <w:basedOn w:val="DefaultParagraphFont"/>
    <w:rsid w:val="00C230B4"/>
    <w:rPr>
      <w:rFonts w:ascii="Times New Roman" w:eastAsia="Times New Roman" w:hAnsi="Times New Roman"/>
      <w:sz w:val="24"/>
      <w:szCs w:val="24"/>
    </w:rPr>
  </w:style>
  <w:style w:type="character" w:customStyle="1" w:styleId="Heading2Char11">
    <w:name w:val="Heading 2 Char11"/>
    <w:basedOn w:val="DefaultParagraphFont"/>
    <w:rsid w:val="00C230B4"/>
    <w:rPr>
      <w:rFonts w:ascii="Arial" w:eastAsia="Times New Roman" w:hAnsi="Arial"/>
      <w:i/>
      <w:kern w:val="28"/>
      <w:sz w:val="28"/>
    </w:rPr>
  </w:style>
  <w:style w:type="character" w:customStyle="1" w:styleId="Heading3Char11">
    <w:name w:val="Heading 3 Char11"/>
    <w:basedOn w:val="DefaultParagraphFont"/>
    <w:rsid w:val="00C230B4"/>
    <w:rPr>
      <w:rFonts w:ascii="Arial" w:eastAsia="Times New Roman" w:hAnsi="Arial"/>
      <w:b/>
      <w:kern w:val="28"/>
      <w:sz w:val="24"/>
    </w:rPr>
  </w:style>
  <w:style w:type="paragraph" w:customStyle="1" w:styleId="Quotation13">
    <w:name w:val="Quotation13"/>
    <w:basedOn w:val="Normal"/>
    <w:autoRedefine/>
    <w:rsid w:val="00C230B4"/>
    <w:pPr>
      <w:spacing w:before="120" w:after="120" w:line="480" w:lineRule="exact"/>
      <w:ind w:left="720" w:right="720" w:firstLine="720"/>
      <w:jc w:val="both"/>
    </w:pPr>
    <w:rPr>
      <w:i/>
      <w:szCs w:val="20"/>
    </w:rPr>
  </w:style>
  <w:style w:type="character" w:customStyle="1" w:styleId="QuotationChar12">
    <w:name w:val="Quotation Char12"/>
    <w:basedOn w:val="BodyTextChar"/>
    <w:rsid w:val="00C230B4"/>
    <w:rPr>
      <w:rFonts w:ascii="Times New Roman" w:eastAsia="Times New Roman" w:hAnsi="Times New Roman"/>
      <w:i/>
      <w:sz w:val="24"/>
      <w:szCs w:val="24"/>
    </w:rPr>
  </w:style>
  <w:style w:type="paragraph" w:customStyle="1" w:styleId="quotation22">
    <w:name w:val="quotation2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2">
    <w:name w:val="flush left12"/>
    <w:aliases w:val="no hang1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2">
    <w:name w:val="QT22"/>
    <w:basedOn w:val="NormalWeb"/>
    <w:autoRedefine/>
    <w:rsid w:val="00C230B4"/>
    <w:pPr>
      <w:spacing w:after="120" w:line="300" w:lineRule="atLeast"/>
      <w:ind w:left="720" w:right="720" w:firstLine="720"/>
      <w:jc w:val="both"/>
    </w:pPr>
    <w:rPr>
      <w:rFonts w:cs="Arial"/>
      <w:i/>
    </w:rPr>
  </w:style>
  <w:style w:type="character" w:customStyle="1" w:styleId="QTChar21">
    <w:name w:val="QT Char21"/>
    <w:basedOn w:val="DefaultParagraphFont"/>
    <w:rsid w:val="00C230B4"/>
    <w:rPr>
      <w:rFonts w:ascii="Times New Roman" w:eastAsia="Times New Roman" w:hAnsi="Times New Roman" w:cs="Arial"/>
      <w:i/>
      <w:sz w:val="24"/>
      <w:szCs w:val="20"/>
    </w:rPr>
  </w:style>
  <w:style w:type="paragraph" w:customStyle="1" w:styleId="FootnoteBase12">
    <w:name w:val="Footnote Base12"/>
    <w:basedOn w:val="Normal"/>
    <w:rsid w:val="00C230B4"/>
    <w:pPr>
      <w:tabs>
        <w:tab w:val="left" w:pos="187"/>
      </w:tabs>
      <w:spacing w:after="120" w:line="220" w:lineRule="exact"/>
      <w:ind w:left="187" w:hanging="187"/>
      <w:jc w:val="both"/>
    </w:pPr>
    <w:rPr>
      <w:sz w:val="18"/>
      <w:szCs w:val="20"/>
    </w:rPr>
  </w:style>
  <w:style w:type="paragraph" w:customStyle="1" w:styleId="Quotation210">
    <w:name w:val="Quotation21"/>
    <w:basedOn w:val="Normal"/>
    <w:autoRedefine/>
    <w:rsid w:val="00C230B4"/>
    <w:pPr>
      <w:spacing w:before="120" w:after="120" w:line="480" w:lineRule="exact"/>
      <w:ind w:left="720" w:right="720" w:firstLine="720"/>
    </w:pPr>
    <w:rPr>
      <w:i/>
      <w:szCs w:val="20"/>
    </w:rPr>
  </w:style>
  <w:style w:type="paragraph" w:customStyle="1" w:styleId="quotation31">
    <w:name w:val="quotation3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1">
    <w:name w:val="QT31"/>
    <w:basedOn w:val="NormalWeb"/>
    <w:autoRedefine/>
    <w:rsid w:val="00C230B4"/>
    <w:pPr>
      <w:spacing w:after="120" w:line="300" w:lineRule="atLeast"/>
      <w:ind w:left="720" w:right="720" w:firstLine="720"/>
      <w:jc w:val="both"/>
    </w:pPr>
    <w:rPr>
      <w:rFonts w:cs="Arial"/>
      <w:i/>
    </w:rPr>
  </w:style>
  <w:style w:type="character" w:customStyle="1" w:styleId="QTChar31">
    <w:name w:val="QT Char31"/>
    <w:basedOn w:val="DefaultParagraphFont"/>
    <w:rsid w:val="00C230B4"/>
    <w:rPr>
      <w:rFonts w:cs="Arial"/>
      <w:i/>
      <w:sz w:val="24"/>
    </w:rPr>
  </w:style>
  <w:style w:type="character" w:customStyle="1" w:styleId="BodyTextChar21">
    <w:name w:val="Body Text Char21"/>
    <w:basedOn w:val="DefaultParagraphFont"/>
    <w:rsid w:val="00C230B4"/>
    <w:rPr>
      <w:sz w:val="24"/>
      <w:szCs w:val="24"/>
    </w:rPr>
  </w:style>
  <w:style w:type="character" w:customStyle="1" w:styleId="QuotationChar21">
    <w:name w:val="Quotation Char21"/>
    <w:basedOn w:val="BodyTextChar"/>
    <w:rsid w:val="00C230B4"/>
    <w:rPr>
      <w:i/>
      <w:sz w:val="24"/>
      <w:szCs w:val="24"/>
    </w:rPr>
  </w:style>
  <w:style w:type="paragraph" w:customStyle="1" w:styleId="FootnoteBase21">
    <w:name w:val="Footnote Base21"/>
    <w:basedOn w:val="Normal"/>
    <w:rsid w:val="00C230B4"/>
    <w:pPr>
      <w:tabs>
        <w:tab w:val="left" w:pos="187"/>
      </w:tabs>
      <w:spacing w:after="120" w:line="220" w:lineRule="exact"/>
      <w:ind w:left="187" w:hanging="187"/>
      <w:jc w:val="both"/>
    </w:pPr>
    <w:rPr>
      <w:sz w:val="18"/>
      <w:szCs w:val="20"/>
    </w:rPr>
  </w:style>
  <w:style w:type="paragraph" w:customStyle="1" w:styleId="Quotation310">
    <w:name w:val="Quotation31"/>
    <w:basedOn w:val="Normal"/>
    <w:autoRedefine/>
    <w:rsid w:val="00C230B4"/>
    <w:pPr>
      <w:spacing w:before="120" w:after="120" w:line="480" w:lineRule="exact"/>
      <w:ind w:left="720" w:right="720" w:firstLine="720"/>
    </w:pPr>
    <w:rPr>
      <w:i/>
      <w:szCs w:val="20"/>
    </w:rPr>
  </w:style>
  <w:style w:type="character" w:customStyle="1" w:styleId="BodyTextChar31">
    <w:name w:val="Body Text Char31"/>
    <w:basedOn w:val="DefaultParagraphFont"/>
    <w:rsid w:val="00C230B4"/>
    <w:rPr>
      <w:sz w:val="24"/>
      <w:szCs w:val="24"/>
    </w:rPr>
  </w:style>
  <w:style w:type="character" w:customStyle="1" w:styleId="QuotationChar31">
    <w:name w:val="Quotation Char31"/>
    <w:basedOn w:val="BodyTextChar"/>
    <w:rsid w:val="00C230B4"/>
    <w:rPr>
      <w:i/>
      <w:sz w:val="24"/>
      <w:szCs w:val="24"/>
    </w:rPr>
  </w:style>
  <w:style w:type="character" w:customStyle="1" w:styleId="Heading1Char21">
    <w:name w:val="Heading 1 Char21"/>
    <w:basedOn w:val="DefaultParagraphFont"/>
    <w:rsid w:val="00C230B4"/>
    <w:rPr>
      <w:rFonts w:ascii="Arial" w:hAnsi="Arial"/>
      <w:b/>
      <w:kern w:val="28"/>
      <w:sz w:val="32"/>
    </w:rPr>
  </w:style>
  <w:style w:type="character" w:customStyle="1" w:styleId="Heading2Char21">
    <w:name w:val="Heading 2 Char21"/>
    <w:basedOn w:val="DefaultParagraphFont"/>
    <w:rsid w:val="00C230B4"/>
    <w:rPr>
      <w:rFonts w:ascii="Arial" w:hAnsi="Arial"/>
      <w:i/>
      <w:kern w:val="28"/>
      <w:sz w:val="28"/>
    </w:rPr>
  </w:style>
  <w:style w:type="character" w:customStyle="1" w:styleId="Heading3Char21">
    <w:name w:val="Heading 3 Char21"/>
    <w:basedOn w:val="DefaultParagraphFont"/>
    <w:rsid w:val="00C230B4"/>
    <w:rPr>
      <w:rFonts w:ascii="Arial" w:hAnsi="Arial"/>
      <w:b/>
      <w:kern w:val="28"/>
      <w:sz w:val="24"/>
    </w:rPr>
  </w:style>
  <w:style w:type="paragraph" w:customStyle="1" w:styleId="quotation410">
    <w:name w:val="quotation4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1">
    <w:name w:val="QT41"/>
    <w:basedOn w:val="NormalWeb"/>
    <w:autoRedefine/>
    <w:rsid w:val="00C230B4"/>
    <w:pPr>
      <w:spacing w:after="120" w:line="300" w:lineRule="atLeast"/>
      <w:ind w:left="720" w:right="720" w:firstLine="720"/>
      <w:jc w:val="both"/>
    </w:pPr>
    <w:rPr>
      <w:rFonts w:cs="Arial"/>
      <w:i/>
    </w:rPr>
  </w:style>
  <w:style w:type="character" w:customStyle="1" w:styleId="QTChar41">
    <w:name w:val="QT Char41"/>
    <w:basedOn w:val="DefaultParagraphFont"/>
    <w:rsid w:val="00C230B4"/>
    <w:rPr>
      <w:rFonts w:cs="Arial"/>
      <w:i/>
      <w:sz w:val="24"/>
    </w:rPr>
  </w:style>
  <w:style w:type="character" w:customStyle="1" w:styleId="FootnoteTextChar41">
    <w:name w:val="Footnote Text Char41"/>
    <w:aliases w:val="Footnote Text Char Char Char Char41,Footnote Text Char Char Char1 Char31,Footnote Text Char Char Char2 Char31,Footnote Text Char Char Char11 Char31,Footnote Text Char Char Char3 Char31,Footnote Text Char Char Char12 Char31"/>
    <w:basedOn w:val="DefaultParagraphFont"/>
    <w:rsid w:val="00C230B4"/>
    <w:rPr>
      <w:lang w:val="en-US" w:eastAsia="en-US" w:bidi="ar-SA"/>
    </w:rPr>
  </w:style>
  <w:style w:type="paragraph" w:customStyle="1" w:styleId="Quotation43">
    <w:name w:val="Quotation43"/>
    <w:basedOn w:val="Normal"/>
    <w:autoRedefine/>
    <w:rsid w:val="00C230B4"/>
    <w:pPr>
      <w:spacing w:before="120" w:after="120" w:line="480" w:lineRule="exact"/>
      <w:ind w:left="720" w:right="720" w:firstLine="720"/>
      <w:jc w:val="both"/>
    </w:pPr>
    <w:rPr>
      <w:i/>
      <w:szCs w:val="20"/>
    </w:rPr>
  </w:style>
  <w:style w:type="character" w:customStyle="1" w:styleId="BodyTextChar41">
    <w:name w:val="Body Text Char41"/>
    <w:basedOn w:val="DefaultParagraphFont"/>
    <w:rsid w:val="00C230B4"/>
    <w:rPr>
      <w:rFonts w:cs="Arial"/>
      <w:sz w:val="24"/>
      <w:lang w:val="en-US" w:eastAsia="en-US" w:bidi="ar-SA"/>
    </w:rPr>
  </w:style>
  <w:style w:type="character" w:customStyle="1" w:styleId="QuotationChar41">
    <w:name w:val="Quotation Char41"/>
    <w:basedOn w:val="BodyTextChar"/>
    <w:rsid w:val="00C230B4"/>
    <w:rPr>
      <w:i/>
      <w:sz w:val="24"/>
      <w:szCs w:val="24"/>
    </w:rPr>
  </w:style>
  <w:style w:type="character" w:customStyle="1" w:styleId="FootnoteTextChar51">
    <w:name w:val="Footnote Text Char51"/>
    <w:aliases w:val="Footnote Text Char Char Char Char51,Footnote Text Char Char Char1 Char41,Footnote Text Char Char Char2 Char41,Footnote Text Char Char Char11 Char41,Footnote Text Char Char Char3 Char41,Footnote Text Char Char Char12 Char41"/>
    <w:basedOn w:val="DefaultParagraphFont"/>
    <w:rsid w:val="00C230B4"/>
    <w:rPr>
      <w:lang w:val="en-US" w:eastAsia="en-US" w:bidi="ar-SA"/>
    </w:rPr>
  </w:style>
  <w:style w:type="paragraph" w:customStyle="1" w:styleId="Quotation411">
    <w:name w:val="Quotation411"/>
    <w:basedOn w:val="Normal"/>
    <w:autoRedefine/>
    <w:rsid w:val="00C230B4"/>
    <w:pPr>
      <w:spacing w:before="120" w:after="120" w:line="480" w:lineRule="exact"/>
      <w:ind w:left="720" w:right="720" w:firstLine="720"/>
      <w:jc w:val="both"/>
    </w:pPr>
    <w:rPr>
      <w:i/>
      <w:szCs w:val="20"/>
    </w:rPr>
  </w:style>
  <w:style w:type="character" w:customStyle="1" w:styleId="FootnoteTextChar61">
    <w:name w:val="Footnote Text Char61"/>
    <w:aliases w:val="Footnote Text Char Char Char Char61,Footnote Text Char Char Char1 Char51,Footnote Text Char Char Char2 Char51,Footnote Text Char Char Char11 Char51,Footnote Text Char Char Char3 Char51,Footnote Text Char Char Char12 Char51"/>
    <w:basedOn w:val="DefaultParagraphFont"/>
    <w:rsid w:val="00C230B4"/>
    <w:rPr>
      <w:lang w:val="en-US" w:eastAsia="en-US" w:bidi="ar-SA"/>
    </w:rPr>
  </w:style>
  <w:style w:type="paragraph" w:customStyle="1" w:styleId="Quotation421">
    <w:name w:val="Quotation421"/>
    <w:basedOn w:val="Normal"/>
    <w:autoRedefine/>
    <w:rsid w:val="00C230B4"/>
    <w:pPr>
      <w:spacing w:before="120" w:after="120" w:line="480" w:lineRule="exact"/>
      <w:ind w:left="720" w:right="720" w:firstLine="720"/>
      <w:jc w:val="both"/>
    </w:pPr>
    <w:rPr>
      <w:i/>
      <w:szCs w:val="20"/>
    </w:rPr>
  </w:style>
  <w:style w:type="character" w:customStyle="1" w:styleId="FooterChar11">
    <w:name w:val="Footer Char11"/>
    <w:basedOn w:val="DefaultParagraphFont"/>
    <w:rsid w:val="00C230B4"/>
    <w:rPr>
      <w:sz w:val="24"/>
    </w:rPr>
  </w:style>
  <w:style w:type="character" w:customStyle="1" w:styleId="HeaderChar11">
    <w:name w:val="Header Char11"/>
    <w:basedOn w:val="DefaultParagraphFont"/>
    <w:rsid w:val="00C230B4"/>
    <w:rPr>
      <w:i/>
      <w:sz w:val="24"/>
    </w:rPr>
  </w:style>
  <w:style w:type="character" w:customStyle="1" w:styleId="BodyTextChar51">
    <w:name w:val="Body Text Char51"/>
    <w:basedOn w:val="DefaultParagraphFont"/>
    <w:rsid w:val="00C230B4"/>
    <w:rPr>
      <w:rFonts w:cs="Arial"/>
      <w:sz w:val="24"/>
      <w:lang w:val="en-US" w:eastAsia="en-US" w:bidi="ar-SA"/>
    </w:rPr>
  </w:style>
  <w:style w:type="character" w:customStyle="1" w:styleId="FootnoteTextChar71">
    <w:name w:val="Footnote Text Char71"/>
    <w:aliases w:val="Footnote Text Char Char Char Char71,Footnote Text Char Char Char1 Char61,Footnote Text Char Char Char2 Char61,Footnote Text Char Char Char11 Char61,Footnote Text Char Char Char3 Char61,Footnote Text Char Char Char12 Char61"/>
    <w:basedOn w:val="DefaultParagraphFont"/>
    <w:rsid w:val="00C230B4"/>
    <w:rPr>
      <w:lang w:val="en-US" w:eastAsia="en-US" w:bidi="ar-SA"/>
    </w:rPr>
  </w:style>
  <w:style w:type="paragraph" w:customStyle="1" w:styleId="HeaderlikeH112">
    <w:name w:val="Header like H112"/>
    <w:basedOn w:val="Heading2"/>
    <w:rsid w:val="00C230B4"/>
    <w:pPr>
      <w:spacing w:before="120" w:line="360" w:lineRule="exact"/>
      <w:ind w:firstLine="720"/>
      <w:outlineLvl w:val="9"/>
    </w:pPr>
    <w:rPr>
      <w:b/>
      <w:i w:val="0"/>
      <w:sz w:val="36"/>
    </w:rPr>
  </w:style>
  <w:style w:type="paragraph" w:customStyle="1" w:styleId="Quotation51">
    <w:name w:val="Quotation51"/>
    <w:basedOn w:val="Normal"/>
    <w:autoRedefine/>
    <w:rsid w:val="00C230B4"/>
    <w:pPr>
      <w:spacing w:before="120" w:after="120" w:line="480" w:lineRule="exact"/>
      <w:ind w:left="720" w:right="720" w:firstLine="720"/>
      <w:jc w:val="both"/>
    </w:pPr>
    <w:rPr>
      <w:i/>
      <w:szCs w:val="20"/>
    </w:rPr>
  </w:style>
  <w:style w:type="character" w:customStyle="1" w:styleId="QuotationChar51">
    <w:name w:val="Quotation Char51"/>
    <w:basedOn w:val="BodyTextChar"/>
    <w:rsid w:val="00C230B4"/>
    <w:rPr>
      <w:i/>
      <w:sz w:val="24"/>
      <w:szCs w:val="24"/>
    </w:rPr>
  </w:style>
  <w:style w:type="paragraph" w:customStyle="1" w:styleId="Greeting12">
    <w:name w:val="Greeting12"/>
    <w:basedOn w:val="Normal"/>
    <w:rsid w:val="00C230B4"/>
    <w:pPr>
      <w:spacing w:after="120" w:line="480" w:lineRule="exact"/>
      <w:ind w:firstLine="720"/>
    </w:pPr>
    <w:rPr>
      <w:szCs w:val="20"/>
    </w:rPr>
  </w:style>
  <w:style w:type="paragraph" w:customStyle="1" w:styleId="H2A12">
    <w:name w:val="H2A12"/>
    <w:basedOn w:val="H2"/>
    <w:rsid w:val="00C230B4"/>
    <w:pPr>
      <w:outlineLvl w:val="9"/>
    </w:pPr>
    <w:rPr>
      <w:rFonts w:ascii="Times New Roman" w:hAnsi="Times New Roman"/>
      <w:iCs w:val="0"/>
      <w:szCs w:val="28"/>
    </w:rPr>
  </w:style>
  <w:style w:type="paragraph" w:customStyle="1" w:styleId="H221">
    <w:name w:val="H221"/>
    <w:basedOn w:val="BT"/>
    <w:autoRedefine/>
    <w:rsid w:val="00C230B4"/>
    <w:pPr>
      <w:spacing w:line="300" w:lineRule="atLeast"/>
      <w:ind w:firstLine="720"/>
      <w:outlineLvl w:val="1"/>
    </w:pPr>
  </w:style>
  <w:style w:type="paragraph" w:customStyle="1" w:styleId="BT11">
    <w:name w:val="BT1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1">
    <w:name w:val="BT Char11"/>
    <w:basedOn w:val="DefaultParagraphFont"/>
    <w:rsid w:val="00C230B4"/>
    <w:rPr>
      <w:sz w:val="24"/>
      <w:lang w:val="en-US" w:eastAsia="en-US" w:bidi="ar-SA"/>
    </w:rPr>
  </w:style>
  <w:style w:type="paragraph" w:customStyle="1" w:styleId="Level3Heading12">
    <w:name w:val="Level 3 Heading12"/>
    <w:rsid w:val="00C230B4"/>
    <w:pPr>
      <w:keepNext/>
      <w:keepLines/>
      <w:widowControl w:val="0"/>
      <w:spacing w:after="240" w:line="480" w:lineRule="exact"/>
      <w:jc w:val="center"/>
    </w:pPr>
    <w:rPr>
      <w:rFonts w:ascii="Times" w:hAnsi="Times"/>
      <w:b/>
      <w:snapToGrid w:val="0"/>
      <w:sz w:val="28"/>
      <w:szCs w:val="24"/>
    </w:rPr>
  </w:style>
  <w:style w:type="paragraph" w:customStyle="1" w:styleId="flushleft21">
    <w:name w:val="flush left21"/>
    <w:aliases w:val="no hang2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1">
    <w:name w:val="QT51"/>
    <w:basedOn w:val="NormalWeb"/>
    <w:autoRedefine/>
    <w:rsid w:val="00C230B4"/>
    <w:pPr>
      <w:spacing w:after="120" w:line="300" w:lineRule="atLeast"/>
      <w:ind w:left="720" w:right="720" w:firstLine="720"/>
      <w:jc w:val="both"/>
    </w:pPr>
    <w:rPr>
      <w:rFonts w:cs="Arial"/>
      <w:i/>
    </w:rPr>
  </w:style>
  <w:style w:type="character" w:customStyle="1" w:styleId="QTChar51">
    <w:name w:val="QT Char51"/>
    <w:basedOn w:val="DefaultParagraphFont"/>
    <w:rsid w:val="00C230B4"/>
    <w:rPr>
      <w:rFonts w:cs="Arial"/>
      <w:i/>
      <w:sz w:val="24"/>
      <w:szCs w:val="24"/>
      <w:lang w:val="en-US" w:eastAsia="en-US" w:bidi="ar-SA"/>
    </w:rPr>
  </w:style>
  <w:style w:type="character" w:customStyle="1" w:styleId="BTCharCharCharChar11">
    <w:name w:val="BT Char Char Char Char11"/>
    <w:basedOn w:val="DefaultParagraphFont"/>
    <w:rsid w:val="00C230B4"/>
    <w:rPr>
      <w:sz w:val="24"/>
      <w:lang w:val="en-US" w:eastAsia="en-US" w:bidi="ar-SA"/>
    </w:rPr>
  </w:style>
  <w:style w:type="paragraph" w:customStyle="1" w:styleId="BTCharCharChar11">
    <w:name w:val="BT Char Char Char11"/>
    <w:basedOn w:val="Normal"/>
    <w:autoRedefine/>
    <w:rsid w:val="00C230B4"/>
    <w:pPr>
      <w:spacing w:after="120" w:line="300" w:lineRule="exact"/>
      <w:ind w:firstLine="720"/>
      <w:jc w:val="both"/>
    </w:pPr>
    <w:rPr>
      <w:szCs w:val="20"/>
    </w:rPr>
  </w:style>
  <w:style w:type="paragraph" w:customStyle="1" w:styleId="FNChar11">
    <w:name w:val="FN Char11"/>
    <w:basedOn w:val="FootnoteText"/>
    <w:autoRedefine/>
    <w:rsid w:val="00C230B4"/>
    <w:pPr>
      <w:contextualSpacing/>
      <w:jc w:val="both"/>
    </w:pPr>
  </w:style>
  <w:style w:type="character" w:customStyle="1" w:styleId="FNCharChar11">
    <w:name w:val="FN Char Char11"/>
    <w:basedOn w:val="DefaultParagraphFont"/>
    <w:rsid w:val="00C230B4"/>
    <w:rPr>
      <w:lang w:val="en-US" w:eastAsia="en-US" w:bidi="ar-SA"/>
    </w:rPr>
  </w:style>
  <w:style w:type="paragraph" w:customStyle="1" w:styleId="StyleBodyTextBold111">
    <w:name w:val="Style Body Text + Bold111"/>
    <w:basedOn w:val="Normal"/>
    <w:autoRedefine/>
    <w:rsid w:val="00C230B4"/>
    <w:pPr>
      <w:spacing w:after="120" w:line="480" w:lineRule="exact"/>
      <w:ind w:firstLine="720"/>
      <w:jc w:val="both"/>
    </w:pPr>
    <w:rPr>
      <w:b/>
      <w:bCs/>
      <w:szCs w:val="20"/>
    </w:rPr>
  </w:style>
  <w:style w:type="character" w:customStyle="1" w:styleId="StyleBodyTextBold1Char11">
    <w:name w:val="Style Body Text + Bold1 Char11"/>
    <w:basedOn w:val="BodyTextChar"/>
    <w:rsid w:val="00C230B4"/>
    <w:rPr>
      <w:b/>
      <w:bCs/>
      <w:sz w:val="24"/>
      <w:szCs w:val="24"/>
    </w:rPr>
  </w:style>
  <w:style w:type="character" w:customStyle="1" w:styleId="HeaderChar21">
    <w:name w:val="Header Char21"/>
    <w:basedOn w:val="DefaultParagraphFont"/>
    <w:rsid w:val="00C230B4"/>
    <w:rPr>
      <w:i/>
      <w:sz w:val="24"/>
    </w:rPr>
  </w:style>
  <w:style w:type="character" w:customStyle="1" w:styleId="CommentTextChar11">
    <w:name w:val="Comment Text Char11"/>
    <w:basedOn w:val="DefaultParagraphFont"/>
    <w:rsid w:val="00C230B4"/>
    <w:rPr>
      <w:sz w:val="24"/>
      <w:szCs w:val="24"/>
    </w:rPr>
  </w:style>
  <w:style w:type="character" w:customStyle="1" w:styleId="BodyTextIndentChar11">
    <w:name w:val="Body Text Indent Char11"/>
    <w:basedOn w:val="DefaultParagraphFont"/>
    <w:rsid w:val="00C230B4"/>
    <w:rPr>
      <w:rFonts w:cs="Arial"/>
      <w:sz w:val="24"/>
    </w:rPr>
  </w:style>
  <w:style w:type="character" w:customStyle="1" w:styleId="DateChar11">
    <w:name w:val="Date Char11"/>
    <w:basedOn w:val="DefaultParagraphFont"/>
    <w:rsid w:val="00C230B4"/>
    <w:rPr>
      <w:rFonts w:cs="Arial"/>
      <w:b/>
      <w:sz w:val="24"/>
    </w:rPr>
  </w:style>
  <w:style w:type="character" w:customStyle="1" w:styleId="EndnoteTextChar11">
    <w:name w:val="Endnote Text Char11"/>
    <w:basedOn w:val="DefaultParagraphFont"/>
    <w:rsid w:val="00C230B4"/>
    <w:rPr>
      <w:sz w:val="18"/>
      <w:szCs w:val="24"/>
    </w:rPr>
  </w:style>
  <w:style w:type="character" w:customStyle="1" w:styleId="FooterChar21">
    <w:name w:val="Footer Char21"/>
    <w:basedOn w:val="DefaultParagraphFont"/>
    <w:rsid w:val="00C230B4"/>
    <w:rPr>
      <w:sz w:val="24"/>
    </w:rPr>
  </w:style>
  <w:style w:type="paragraph" w:customStyle="1" w:styleId="FooterEven12">
    <w:name w:val="Footer Even12"/>
    <w:basedOn w:val="Footer"/>
    <w:rsid w:val="00C230B4"/>
    <w:pPr>
      <w:spacing w:after="120" w:line="480" w:lineRule="exact"/>
      <w:ind w:firstLine="720"/>
      <w:jc w:val="both"/>
    </w:pPr>
    <w:rPr>
      <w:szCs w:val="20"/>
    </w:rPr>
  </w:style>
  <w:style w:type="paragraph" w:customStyle="1" w:styleId="FooterFirst12">
    <w:name w:val="Footer First12"/>
    <w:basedOn w:val="Footer"/>
    <w:rsid w:val="00C230B4"/>
    <w:pPr>
      <w:spacing w:after="120" w:line="480" w:lineRule="exact"/>
      <w:ind w:firstLine="720"/>
      <w:jc w:val="both"/>
    </w:pPr>
    <w:rPr>
      <w:szCs w:val="20"/>
    </w:rPr>
  </w:style>
  <w:style w:type="paragraph" w:customStyle="1" w:styleId="FooterOdd12">
    <w:name w:val="Footer Odd12"/>
    <w:basedOn w:val="Footer"/>
    <w:rsid w:val="00C230B4"/>
    <w:pPr>
      <w:spacing w:after="120" w:line="480" w:lineRule="exact"/>
      <w:ind w:firstLine="720"/>
      <w:jc w:val="both"/>
    </w:pPr>
    <w:rPr>
      <w:szCs w:val="20"/>
    </w:rPr>
  </w:style>
  <w:style w:type="character" w:customStyle="1" w:styleId="MacroTextChar11">
    <w:name w:val="Macro Text Char11"/>
    <w:basedOn w:val="DefaultParagraphFont"/>
    <w:rsid w:val="00C230B4"/>
    <w:rPr>
      <w:rFonts w:ascii="Courier New" w:hAnsi="Courier New" w:cs="Arial"/>
      <w:sz w:val="24"/>
    </w:rPr>
  </w:style>
  <w:style w:type="character" w:customStyle="1" w:styleId="MessageHeaderChar11">
    <w:name w:val="Message Header Char11"/>
    <w:basedOn w:val="DefaultParagraphFont"/>
    <w:rsid w:val="00C230B4"/>
    <w:rPr>
      <w:rFonts w:ascii="Arial" w:hAnsi="Arial" w:cs="Arial"/>
      <w:sz w:val="24"/>
    </w:rPr>
  </w:style>
  <w:style w:type="character" w:customStyle="1" w:styleId="SubtitleChar11">
    <w:name w:val="Subtitle Char11"/>
    <w:basedOn w:val="DefaultParagraphFont"/>
    <w:rsid w:val="00C230B4"/>
    <w:rPr>
      <w:rFonts w:ascii="Arial" w:hAnsi="Arial"/>
      <w:i/>
      <w:kern w:val="28"/>
      <w:sz w:val="28"/>
      <w:szCs w:val="24"/>
    </w:rPr>
  </w:style>
  <w:style w:type="paragraph" w:customStyle="1" w:styleId="HeadingBase12">
    <w:name w:val="Heading Base12"/>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1">
    <w:name w:val="Title Char11"/>
    <w:basedOn w:val="DefaultParagraphFont"/>
    <w:rsid w:val="00C230B4"/>
    <w:rPr>
      <w:rFonts w:ascii="Arial" w:hAnsi="Arial"/>
      <w:b/>
      <w:kern w:val="28"/>
      <w:sz w:val="40"/>
      <w:szCs w:val="24"/>
    </w:rPr>
  </w:style>
  <w:style w:type="paragraph" w:customStyle="1" w:styleId="indent531">
    <w:name w:val="indent 531"/>
    <w:aliases w:val="hang 9 (SP Parts)12"/>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2">
    <w:name w:val="flush left bold titles12"/>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2">
    <w:name w:val="Left Running Head (Even)1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2">
    <w:name w:val="Right Running Head (Odd)12"/>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2">
    <w:name w:val="EXERCISE - BOX12"/>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2">
    <w:name w:val="Thick Line Below12"/>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10">
    <w:name w:val="quotation5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2">
    <w:name w:val="indent 5112"/>
    <w:aliases w:val="hang 51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
    <w:name w:val="Level 1 Heading1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0">
    <w:name w:val="indent 1011"/>
    <w:aliases w:val="block21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1">
    <w:name w:val="indent 5211"/>
    <w:aliases w:val="block31"/>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1">
    <w:name w:val="PI11"/>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10">
    <w:name w:val="indent 1511"/>
    <w:aliases w:val="block111"/>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2">
    <w:name w:val="Document Map Char12"/>
    <w:basedOn w:val="DefaultParagraphFont"/>
    <w:rsid w:val="00C230B4"/>
    <w:rPr>
      <w:rFonts w:ascii="Tahoma" w:hAnsi="Tahoma" w:cs="Tahoma"/>
      <w:sz w:val="24"/>
      <w:szCs w:val="24"/>
      <w:shd w:val="clear" w:color="auto" w:fill="000080"/>
    </w:rPr>
  </w:style>
  <w:style w:type="character" w:customStyle="1" w:styleId="PlainTextChar12">
    <w:name w:val="Plain Text Char12"/>
    <w:basedOn w:val="DefaultParagraphFont"/>
    <w:rsid w:val="00C230B4"/>
    <w:rPr>
      <w:rFonts w:ascii="Courier New" w:hAnsi="Courier New" w:cs="Courier New"/>
      <w:lang w:bidi="he-IL"/>
    </w:rPr>
  </w:style>
  <w:style w:type="paragraph" w:customStyle="1" w:styleId="quotation1110">
    <w:name w:val="quotation1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2">
    <w:name w:val="List First12"/>
    <w:basedOn w:val="List"/>
    <w:next w:val="List"/>
    <w:rsid w:val="00C230B4"/>
    <w:pPr>
      <w:tabs>
        <w:tab w:val="clear" w:pos="720"/>
      </w:tabs>
      <w:spacing w:before="0" w:line="480" w:lineRule="exact"/>
      <w:jc w:val="both"/>
    </w:pPr>
    <w:rPr>
      <w:szCs w:val="20"/>
    </w:rPr>
  </w:style>
  <w:style w:type="paragraph" w:customStyle="1" w:styleId="ListLast12">
    <w:name w:val="List Last12"/>
    <w:basedOn w:val="List"/>
    <w:rsid w:val="00C230B4"/>
    <w:pPr>
      <w:tabs>
        <w:tab w:val="clear" w:pos="720"/>
      </w:tabs>
      <w:spacing w:before="0" w:line="480" w:lineRule="exact"/>
      <w:jc w:val="both"/>
    </w:pPr>
    <w:rPr>
      <w:szCs w:val="20"/>
    </w:rPr>
  </w:style>
  <w:style w:type="paragraph" w:customStyle="1" w:styleId="ListNumberFirst12">
    <w:name w:val="List Number First12"/>
    <w:basedOn w:val="ListNumber"/>
    <w:next w:val="ListNumber"/>
    <w:rsid w:val="00C230B4"/>
    <w:pPr>
      <w:spacing w:before="0" w:line="480" w:lineRule="exact"/>
      <w:jc w:val="both"/>
    </w:pPr>
    <w:rPr>
      <w:szCs w:val="20"/>
    </w:rPr>
  </w:style>
  <w:style w:type="paragraph" w:customStyle="1" w:styleId="ListNumberLast12">
    <w:name w:val="List Number Last12"/>
    <w:basedOn w:val="ListNumber"/>
    <w:rsid w:val="00C230B4"/>
    <w:pPr>
      <w:spacing w:before="0" w:line="480" w:lineRule="exact"/>
      <w:jc w:val="both"/>
    </w:pPr>
    <w:rPr>
      <w:szCs w:val="20"/>
    </w:rPr>
  </w:style>
  <w:style w:type="paragraph" w:customStyle="1" w:styleId="PartLabel12">
    <w:name w:val="Part Label12"/>
    <w:basedOn w:val="HeadingBase"/>
    <w:next w:val="Normal"/>
    <w:rsid w:val="00C230B4"/>
    <w:pPr>
      <w:spacing w:after="120" w:line="480" w:lineRule="exact"/>
      <w:ind w:firstLine="720"/>
      <w:jc w:val="both"/>
    </w:pPr>
    <w:rPr>
      <w:szCs w:val="20"/>
    </w:rPr>
  </w:style>
  <w:style w:type="paragraph" w:customStyle="1" w:styleId="PartTitle12">
    <w:name w:val="Part Title12"/>
    <w:basedOn w:val="HeadingBase"/>
    <w:next w:val="PartSubtitle"/>
    <w:rsid w:val="00C230B4"/>
    <w:pPr>
      <w:spacing w:after="120" w:line="480" w:lineRule="exact"/>
      <w:ind w:firstLine="720"/>
      <w:jc w:val="both"/>
    </w:pPr>
    <w:rPr>
      <w:szCs w:val="20"/>
    </w:rPr>
  </w:style>
  <w:style w:type="paragraph" w:customStyle="1" w:styleId="PartSubtitle12">
    <w:name w:val="Part Subtitle12"/>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2">
    <w:name w:val="Section Heading12"/>
    <w:basedOn w:val="HeadingBase"/>
    <w:rsid w:val="00C230B4"/>
    <w:pPr>
      <w:spacing w:after="120" w:line="480" w:lineRule="exact"/>
      <w:ind w:firstLine="720"/>
      <w:jc w:val="both"/>
    </w:pPr>
    <w:rPr>
      <w:szCs w:val="20"/>
    </w:rPr>
  </w:style>
  <w:style w:type="paragraph" w:customStyle="1" w:styleId="SectionLabel12">
    <w:name w:val="Section Label12"/>
    <w:basedOn w:val="HeadingBase"/>
    <w:rsid w:val="00C230B4"/>
    <w:pPr>
      <w:spacing w:after="120" w:line="480" w:lineRule="exact"/>
      <w:ind w:firstLine="720"/>
      <w:jc w:val="both"/>
    </w:pPr>
    <w:rPr>
      <w:szCs w:val="20"/>
    </w:rPr>
  </w:style>
  <w:style w:type="paragraph" w:customStyle="1" w:styleId="TitleCover12">
    <w:name w:val="Title Cover12"/>
    <w:basedOn w:val="HeadingBase"/>
    <w:next w:val="SubtitleCover"/>
    <w:rsid w:val="00C230B4"/>
    <w:pPr>
      <w:spacing w:after="120" w:line="480" w:lineRule="exact"/>
      <w:ind w:firstLine="720"/>
      <w:jc w:val="both"/>
    </w:pPr>
    <w:rPr>
      <w:szCs w:val="20"/>
    </w:rPr>
  </w:style>
  <w:style w:type="paragraph" w:customStyle="1" w:styleId="SubtitleCover12">
    <w:name w:val="Subtitle Cover12"/>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2">
    <w:name w:val="Title 312"/>
    <w:basedOn w:val="Title2"/>
    <w:rsid w:val="00C230B4"/>
    <w:pPr>
      <w:ind w:firstLine="720"/>
    </w:pPr>
    <w:rPr>
      <w:szCs w:val="20"/>
    </w:rPr>
  </w:style>
  <w:style w:type="paragraph" w:customStyle="1" w:styleId="Title212">
    <w:name w:val="Title 212"/>
    <w:basedOn w:val="Normal"/>
    <w:rsid w:val="00C230B4"/>
    <w:pPr>
      <w:spacing w:after="120" w:line="300" w:lineRule="atLeast"/>
      <w:ind w:firstLine="720"/>
      <w:jc w:val="center"/>
    </w:pPr>
    <w:rPr>
      <w:sz w:val="52"/>
      <w:szCs w:val="20"/>
    </w:rPr>
  </w:style>
  <w:style w:type="paragraph" w:customStyle="1" w:styleId="H3A12">
    <w:name w:val="H3A12"/>
    <w:basedOn w:val="H3"/>
    <w:rsid w:val="00C230B4"/>
  </w:style>
  <w:style w:type="paragraph" w:customStyle="1" w:styleId="H311">
    <w:name w:val="H31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1">
    <w:name w:val="H411"/>
    <w:basedOn w:val="H4A"/>
    <w:next w:val="Normal"/>
    <w:autoRedefine/>
    <w:rsid w:val="00C230B4"/>
  </w:style>
  <w:style w:type="paragraph" w:customStyle="1" w:styleId="H4A12">
    <w:name w:val="H4A12"/>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2">
    <w:name w:val="Block Quotation First12"/>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2">
    <w:name w:val="Block Quotation12"/>
    <w:basedOn w:val="Normal"/>
    <w:rsid w:val="00C230B4"/>
    <w:pPr>
      <w:keepLines/>
      <w:spacing w:after="160" w:line="480" w:lineRule="exact"/>
      <w:ind w:left="720" w:right="720" w:firstLine="720"/>
      <w:jc w:val="both"/>
    </w:pPr>
    <w:rPr>
      <w:i/>
      <w:szCs w:val="20"/>
    </w:rPr>
  </w:style>
  <w:style w:type="paragraph" w:customStyle="1" w:styleId="BlockQuotationLast12">
    <w:name w:val="Block Quotation Last12"/>
    <w:basedOn w:val="BlockQuotation"/>
    <w:rsid w:val="00C230B4"/>
    <w:pPr>
      <w:tabs>
        <w:tab w:val="clear" w:pos="720"/>
      </w:tabs>
      <w:spacing w:before="0" w:line="480" w:lineRule="exact"/>
      <w:ind w:firstLine="720"/>
      <w:jc w:val="both"/>
    </w:pPr>
    <w:rPr>
      <w:szCs w:val="20"/>
    </w:rPr>
  </w:style>
  <w:style w:type="paragraph" w:customStyle="1" w:styleId="BodyTextKeep12">
    <w:name w:val="Body Text Keep12"/>
    <w:basedOn w:val="Normal"/>
    <w:rsid w:val="00C230B4"/>
    <w:pPr>
      <w:keepNext/>
      <w:spacing w:after="120" w:line="480" w:lineRule="exact"/>
      <w:ind w:firstLine="720"/>
      <w:jc w:val="both"/>
    </w:pPr>
    <w:rPr>
      <w:szCs w:val="20"/>
    </w:rPr>
  </w:style>
  <w:style w:type="paragraph" w:customStyle="1" w:styleId="ChapterLabel12">
    <w:name w:val="Chapter Label12"/>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2">
    <w:name w:val="Chapter Subtitle12"/>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2">
    <w:name w:val="Chapter Title12"/>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2">
    <w:name w:val="Document Label12"/>
    <w:basedOn w:val="Normal"/>
    <w:rsid w:val="00C230B4"/>
    <w:pPr>
      <w:keepNext/>
      <w:spacing w:before="240" w:after="360" w:line="480" w:lineRule="exact"/>
      <w:ind w:firstLine="720"/>
      <w:jc w:val="both"/>
    </w:pPr>
    <w:rPr>
      <w:b/>
      <w:kern w:val="28"/>
      <w:sz w:val="36"/>
      <w:szCs w:val="20"/>
    </w:rPr>
  </w:style>
  <w:style w:type="paragraph" w:customStyle="1" w:styleId="FootnoteBase31">
    <w:name w:val="Footnote Base31"/>
    <w:basedOn w:val="Normal"/>
    <w:rsid w:val="00C230B4"/>
    <w:pPr>
      <w:tabs>
        <w:tab w:val="left" w:pos="187"/>
      </w:tabs>
      <w:spacing w:after="120" w:line="220" w:lineRule="exact"/>
      <w:ind w:left="187" w:hanging="187"/>
      <w:jc w:val="both"/>
    </w:pPr>
    <w:rPr>
      <w:sz w:val="18"/>
      <w:szCs w:val="20"/>
    </w:rPr>
  </w:style>
  <w:style w:type="paragraph" w:customStyle="1" w:styleId="HeaderBase12">
    <w:name w:val="Header Base12"/>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2">
    <w:name w:val="Header Even12"/>
    <w:basedOn w:val="Header"/>
    <w:rsid w:val="00C230B4"/>
    <w:pPr>
      <w:ind w:firstLine="720"/>
      <w:jc w:val="both"/>
    </w:pPr>
    <w:rPr>
      <w:sz w:val="56"/>
      <w:szCs w:val="56"/>
    </w:rPr>
  </w:style>
  <w:style w:type="paragraph" w:customStyle="1" w:styleId="HeaderFirst12">
    <w:name w:val="Header First12"/>
    <w:basedOn w:val="Header"/>
    <w:rsid w:val="00C230B4"/>
    <w:pPr>
      <w:ind w:firstLine="720"/>
      <w:jc w:val="center"/>
    </w:pPr>
    <w:rPr>
      <w:sz w:val="56"/>
      <w:szCs w:val="56"/>
    </w:rPr>
  </w:style>
  <w:style w:type="paragraph" w:customStyle="1" w:styleId="HeaderOdd12">
    <w:name w:val="Header Odd12"/>
    <w:basedOn w:val="Header"/>
    <w:rsid w:val="00C230B4"/>
    <w:pPr>
      <w:tabs>
        <w:tab w:val="right" w:pos="0"/>
      </w:tabs>
      <w:ind w:firstLine="720"/>
      <w:jc w:val="right"/>
    </w:pPr>
    <w:rPr>
      <w:sz w:val="56"/>
      <w:szCs w:val="56"/>
    </w:rPr>
  </w:style>
  <w:style w:type="paragraph" w:customStyle="1" w:styleId="IndexBase12">
    <w:name w:val="Index Base12"/>
    <w:basedOn w:val="Normal"/>
    <w:rsid w:val="00C230B4"/>
    <w:pPr>
      <w:tabs>
        <w:tab w:val="right" w:leader="dot" w:pos="3960"/>
      </w:tabs>
      <w:spacing w:after="120" w:line="480" w:lineRule="exact"/>
      <w:ind w:left="720" w:hanging="720"/>
      <w:jc w:val="both"/>
    </w:pPr>
    <w:rPr>
      <w:szCs w:val="20"/>
    </w:rPr>
  </w:style>
  <w:style w:type="paragraph" w:customStyle="1" w:styleId="ListBulletFirst12">
    <w:name w:val="List Bullet First12"/>
    <w:basedOn w:val="ListBullet"/>
    <w:next w:val="ListBullet"/>
    <w:rsid w:val="00C230B4"/>
    <w:pPr>
      <w:spacing w:before="80" w:line="480" w:lineRule="exact"/>
      <w:jc w:val="both"/>
    </w:pPr>
    <w:rPr>
      <w:szCs w:val="20"/>
    </w:rPr>
  </w:style>
  <w:style w:type="paragraph" w:customStyle="1" w:styleId="ListBulletLast12">
    <w:name w:val="List Bullet Last12"/>
    <w:basedOn w:val="ListBullet"/>
    <w:rsid w:val="00C230B4"/>
    <w:pPr>
      <w:spacing w:before="0" w:after="240" w:line="480" w:lineRule="exact"/>
      <w:jc w:val="both"/>
    </w:pPr>
    <w:rPr>
      <w:szCs w:val="20"/>
    </w:rPr>
  </w:style>
  <w:style w:type="paragraph" w:customStyle="1" w:styleId="Picture12">
    <w:name w:val="Picture12"/>
    <w:basedOn w:val="Normal"/>
    <w:next w:val="Caption"/>
    <w:rsid w:val="00C230B4"/>
    <w:pPr>
      <w:keepNext/>
      <w:spacing w:after="120" w:line="480" w:lineRule="exact"/>
      <w:ind w:firstLine="720"/>
      <w:jc w:val="both"/>
    </w:pPr>
    <w:rPr>
      <w:szCs w:val="20"/>
    </w:rPr>
  </w:style>
  <w:style w:type="paragraph" w:customStyle="1" w:styleId="TOCBase12">
    <w:name w:val="TOC Base12"/>
    <w:basedOn w:val="Normal"/>
    <w:rsid w:val="00C230B4"/>
    <w:pPr>
      <w:tabs>
        <w:tab w:val="right" w:leader="dot" w:pos="8640"/>
      </w:tabs>
      <w:spacing w:after="120" w:line="480" w:lineRule="exact"/>
      <w:ind w:firstLine="720"/>
      <w:jc w:val="both"/>
    </w:pPr>
    <w:rPr>
      <w:szCs w:val="20"/>
    </w:rPr>
  </w:style>
  <w:style w:type="paragraph" w:customStyle="1" w:styleId="Indent5120">
    <w:name w:val="Indent512"/>
    <w:basedOn w:val="Normal"/>
    <w:rsid w:val="00C230B4"/>
    <w:pPr>
      <w:spacing w:after="120" w:line="480" w:lineRule="exact"/>
      <w:ind w:left="720" w:firstLine="720"/>
      <w:jc w:val="both"/>
    </w:pPr>
    <w:rPr>
      <w:szCs w:val="20"/>
    </w:rPr>
  </w:style>
  <w:style w:type="paragraph" w:customStyle="1" w:styleId="Indent1012">
    <w:name w:val="Indent1012"/>
    <w:basedOn w:val="Normal"/>
    <w:rsid w:val="00C230B4"/>
    <w:pPr>
      <w:spacing w:after="120" w:line="480" w:lineRule="exact"/>
      <w:ind w:left="1440" w:firstLine="720"/>
      <w:jc w:val="both"/>
    </w:pPr>
    <w:rPr>
      <w:szCs w:val="20"/>
    </w:rPr>
  </w:style>
  <w:style w:type="paragraph" w:customStyle="1" w:styleId="Indent1512">
    <w:name w:val="Indent1512"/>
    <w:basedOn w:val="Normal"/>
    <w:rsid w:val="00C230B4"/>
    <w:pPr>
      <w:spacing w:after="120" w:line="480" w:lineRule="exact"/>
      <w:ind w:left="2160" w:firstLine="720"/>
      <w:jc w:val="both"/>
    </w:pPr>
    <w:rPr>
      <w:szCs w:val="20"/>
    </w:rPr>
  </w:style>
  <w:style w:type="paragraph" w:customStyle="1" w:styleId="Indent2012">
    <w:name w:val="Indent2012"/>
    <w:basedOn w:val="Normal"/>
    <w:rsid w:val="00C230B4"/>
    <w:pPr>
      <w:spacing w:after="120" w:line="480" w:lineRule="exact"/>
      <w:ind w:left="2880" w:firstLine="720"/>
      <w:jc w:val="both"/>
    </w:pPr>
    <w:rPr>
      <w:szCs w:val="20"/>
    </w:rPr>
  </w:style>
  <w:style w:type="paragraph" w:customStyle="1" w:styleId="BodyTextNotJustified12">
    <w:name w:val="Body Text Not Justified12"/>
    <w:basedOn w:val="Normal"/>
    <w:rsid w:val="00C230B4"/>
    <w:pPr>
      <w:spacing w:after="120" w:line="480" w:lineRule="exact"/>
      <w:ind w:firstLine="720"/>
    </w:pPr>
    <w:rPr>
      <w:szCs w:val="20"/>
    </w:rPr>
  </w:style>
  <w:style w:type="paragraph" w:customStyle="1" w:styleId="BoldCenterArial12pt12">
    <w:name w:val="Bold Center Arial 12 pt12"/>
    <w:basedOn w:val="Normal"/>
    <w:rsid w:val="00C230B4"/>
    <w:pPr>
      <w:spacing w:after="160" w:line="480" w:lineRule="exact"/>
      <w:ind w:firstLine="720"/>
      <w:jc w:val="center"/>
    </w:pPr>
    <w:rPr>
      <w:rFonts w:ascii="Arial" w:hAnsi="Arial"/>
      <w:b/>
      <w:szCs w:val="20"/>
    </w:rPr>
  </w:style>
  <w:style w:type="paragraph" w:customStyle="1" w:styleId="Exercise12">
    <w:name w:val="Exercise12"/>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2">
    <w:name w:val="Flush Left Bold12"/>
    <w:basedOn w:val="Normal"/>
    <w:rsid w:val="00C230B4"/>
    <w:pPr>
      <w:spacing w:before="120" w:after="120" w:line="290" w:lineRule="exact"/>
      <w:ind w:firstLine="720"/>
      <w:jc w:val="both"/>
    </w:pPr>
    <w:rPr>
      <w:b/>
      <w:snapToGrid w:val="0"/>
      <w:szCs w:val="20"/>
    </w:rPr>
  </w:style>
  <w:style w:type="paragraph" w:customStyle="1" w:styleId="Hang112">
    <w:name w:val="Hang112"/>
    <w:basedOn w:val="Normal"/>
    <w:autoRedefine/>
    <w:rsid w:val="00C230B4"/>
    <w:pPr>
      <w:spacing w:after="120" w:line="480" w:lineRule="exact"/>
      <w:ind w:left="1080" w:hanging="360"/>
      <w:jc w:val="both"/>
    </w:pPr>
    <w:rPr>
      <w:snapToGrid w:val="0"/>
      <w:szCs w:val="20"/>
    </w:rPr>
  </w:style>
  <w:style w:type="paragraph" w:customStyle="1" w:styleId="Style112">
    <w:name w:val="Style112"/>
    <w:basedOn w:val="BP"/>
    <w:next w:val="BT"/>
    <w:autoRedefine/>
    <w:rsid w:val="00C230B4"/>
    <w:pPr>
      <w:spacing w:after="120"/>
      <w:ind w:firstLine="720"/>
    </w:pPr>
    <w:rPr>
      <w:szCs w:val="20"/>
    </w:rPr>
  </w:style>
  <w:style w:type="paragraph" w:customStyle="1" w:styleId="BP11">
    <w:name w:val="BP11"/>
    <w:basedOn w:val="BT"/>
    <w:next w:val="BT"/>
    <w:autoRedefine/>
    <w:rsid w:val="00C230B4"/>
    <w:pPr>
      <w:ind w:firstLine="720"/>
    </w:pPr>
  </w:style>
  <w:style w:type="paragraph" w:customStyle="1" w:styleId="HeadingCaps12">
    <w:name w:val="Heading Caps12"/>
    <w:basedOn w:val="Heading1"/>
    <w:autoRedefine/>
    <w:rsid w:val="00C230B4"/>
    <w:pPr>
      <w:spacing w:after="120" w:line="400" w:lineRule="exact"/>
      <w:ind w:firstLine="720"/>
    </w:pPr>
    <w:rPr>
      <w:caps/>
      <w:snapToGrid w:val="0"/>
      <w:sz w:val="40"/>
      <w:szCs w:val="20"/>
    </w:rPr>
  </w:style>
  <w:style w:type="paragraph" w:customStyle="1" w:styleId="BoldLine12">
    <w:name w:val="Bold Line12"/>
    <w:basedOn w:val="Normal"/>
    <w:rsid w:val="00C230B4"/>
    <w:pPr>
      <w:pBdr>
        <w:bottom w:val="single" w:sz="36" w:space="1" w:color="auto"/>
      </w:pBdr>
      <w:spacing w:after="120" w:line="300" w:lineRule="atLeast"/>
      <w:ind w:firstLine="720"/>
      <w:jc w:val="both"/>
    </w:pPr>
    <w:rPr>
      <w:szCs w:val="20"/>
    </w:rPr>
  </w:style>
  <w:style w:type="paragraph" w:customStyle="1" w:styleId="ExerciseTitle12">
    <w:name w:val="Exercise Title12"/>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2">
    <w:name w:val="Title 112"/>
    <w:basedOn w:val="Normal"/>
    <w:rsid w:val="00C230B4"/>
    <w:pPr>
      <w:spacing w:after="120" w:line="300" w:lineRule="atLeast"/>
      <w:ind w:firstLine="720"/>
      <w:jc w:val="center"/>
    </w:pPr>
    <w:rPr>
      <w:b/>
      <w:sz w:val="72"/>
      <w:szCs w:val="20"/>
    </w:rPr>
  </w:style>
  <w:style w:type="paragraph" w:customStyle="1" w:styleId="Title412">
    <w:name w:val="Title 412"/>
    <w:basedOn w:val="Title3"/>
    <w:rsid w:val="00C230B4"/>
    <w:pPr>
      <w:ind w:firstLine="720"/>
    </w:pPr>
    <w:rPr>
      <w:szCs w:val="20"/>
    </w:rPr>
  </w:style>
  <w:style w:type="paragraph" w:customStyle="1" w:styleId="CenterItalic12">
    <w:name w:val="Center Italic12"/>
    <w:basedOn w:val="Normal"/>
    <w:autoRedefine/>
    <w:rsid w:val="00C230B4"/>
    <w:pPr>
      <w:spacing w:after="120" w:line="480" w:lineRule="exact"/>
      <w:ind w:firstLine="720"/>
      <w:jc w:val="center"/>
    </w:pPr>
    <w:rPr>
      <w:i/>
      <w:szCs w:val="20"/>
    </w:rPr>
  </w:style>
  <w:style w:type="paragraph" w:customStyle="1" w:styleId="LT12">
    <w:name w:val="LT12"/>
    <w:basedOn w:val="Heading2"/>
    <w:autoRedefine/>
    <w:rsid w:val="00C230B4"/>
    <w:pPr>
      <w:ind w:firstLine="720"/>
    </w:pPr>
    <w:rPr>
      <w:b/>
      <w:i w:val="0"/>
      <w:sz w:val="36"/>
    </w:rPr>
  </w:style>
  <w:style w:type="paragraph" w:customStyle="1" w:styleId="Style212">
    <w:name w:val="Style212"/>
    <w:basedOn w:val="H2A"/>
    <w:autoRedefine/>
    <w:rsid w:val="00C230B4"/>
    <w:pPr>
      <w:outlineLvl w:val="2"/>
    </w:pPr>
    <w:rPr>
      <w:i/>
      <w:snapToGrid w:val="0"/>
    </w:rPr>
  </w:style>
  <w:style w:type="paragraph" w:customStyle="1" w:styleId="LS-LessonSubtitle12">
    <w:name w:val="LS - Lesson Subtitle12"/>
    <w:basedOn w:val="H2A"/>
    <w:autoRedefine/>
    <w:rsid w:val="00C230B4"/>
    <w:pPr>
      <w:outlineLvl w:val="2"/>
    </w:pPr>
    <w:rPr>
      <w:i/>
      <w:snapToGrid w:val="0"/>
    </w:rPr>
  </w:style>
  <w:style w:type="paragraph" w:customStyle="1" w:styleId="L111">
    <w:name w:val="L111"/>
    <w:basedOn w:val="Normal"/>
    <w:autoRedefine/>
    <w:rsid w:val="00C230B4"/>
    <w:pPr>
      <w:spacing w:after="120" w:line="480" w:lineRule="exact"/>
      <w:ind w:left="720" w:hanging="720"/>
      <w:jc w:val="both"/>
    </w:pPr>
    <w:rPr>
      <w:szCs w:val="20"/>
    </w:rPr>
  </w:style>
  <w:style w:type="paragraph" w:customStyle="1" w:styleId="L211">
    <w:name w:val="L211"/>
    <w:basedOn w:val="BT"/>
    <w:autoRedefine/>
    <w:rsid w:val="00C230B4"/>
    <w:pPr>
      <w:tabs>
        <w:tab w:val="left" w:pos="720"/>
      </w:tabs>
      <w:ind w:left="1440" w:hanging="720"/>
    </w:pPr>
  </w:style>
  <w:style w:type="paragraph" w:customStyle="1" w:styleId="L311">
    <w:name w:val="L311"/>
    <w:basedOn w:val="BT"/>
    <w:autoRedefine/>
    <w:rsid w:val="00C230B4"/>
    <w:pPr>
      <w:tabs>
        <w:tab w:val="left" w:pos="720"/>
        <w:tab w:val="left" w:pos="2160"/>
      </w:tabs>
      <w:ind w:left="2160" w:hanging="720"/>
    </w:pPr>
  </w:style>
  <w:style w:type="paragraph" w:customStyle="1" w:styleId="H111">
    <w:name w:val="H111"/>
    <w:basedOn w:val="BT"/>
    <w:next w:val="BT"/>
    <w:autoRedefine/>
    <w:rsid w:val="00C230B4"/>
    <w:pPr>
      <w:spacing w:line="300" w:lineRule="atLeast"/>
      <w:ind w:firstLine="720"/>
      <w:outlineLvl w:val="0"/>
    </w:pPr>
    <w:rPr>
      <w:rFonts w:ascii="Arial" w:hAnsi="Arial"/>
      <w:b/>
      <w:kern w:val="28"/>
    </w:rPr>
  </w:style>
  <w:style w:type="paragraph" w:customStyle="1" w:styleId="H1A11">
    <w:name w:val="H1A11"/>
    <w:basedOn w:val="H1"/>
    <w:rsid w:val="00C230B4"/>
    <w:pPr>
      <w:outlineLvl w:val="9"/>
    </w:pPr>
    <w:rPr>
      <w:sz w:val="24"/>
    </w:rPr>
  </w:style>
  <w:style w:type="paragraph" w:customStyle="1" w:styleId="I111">
    <w:name w:val="I111"/>
    <w:basedOn w:val="BT"/>
    <w:autoRedefine/>
    <w:rsid w:val="00C230B4"/>
    <w:pPr>
      <w:ind w:left="720" w:firstLine="720"/>
    </w:pPr>
  </w:style>
  <w:style w:type="paragraph" w:customStyle="1" w:styleId="I211">
    <w:name w:val="I211"/>
    <w:basedOn w:val="BT"/>
    <w:autoRedefine/>
    <w:rsid w:val="00C230B4"/>
    <w:pPr>
      <w:ind w:left="1440" w:firstLine="720"/>
    </w:pPr>
  </w:style>
  <w:style w:type="paragraph" w:customStyle="1" w:styleId="I311">
    <w:name w:val="I311"/>
    <w:basedOn w:val="I1"/>
    <w:autoRedefine/>
    <w:rsid w:val="00C230B4"/>
    <w:pPr>
      <w:ind w:left="2160"/>
    </w:pPr>
  </w:style>
  <w:style w:type="paragraph" w:customStyle="1" w:styleId="GR11">
    <w:name w:val="GR11"/>
    <w:basedOn w:val="BT"/>
    <w:autoRedefine/>
    <w:rsid w:val="00C230B4"/>
    <w:pPr>
      <w:spacing w:beforeLines="60"/>
      <w:ind w:firstLine="720"/>
      <w:jc w:val="left"/>
    </w:pPr>
  </w:style>
  <w:style w:type="paragraph" w:customStyle="1" w:styleId="I411">
    <w:name w:val="I411"/>
    <w:basedOn w:val="I1"/>
    <w:autoRedefine/>
    <w:rsid w:val="00C230B4"/>
    <w:pPr>
      <w:ind w:left="2880"/>
    </w:pPr>
  </w:style>
  <w:style w:type="paragraph" w:customStyle="1" w:styleId="CA11">
    <w:name w:val="CA11"/>
    <w:basedOn w:val="BT"/>
    <w:rsid w:val="00C230B4"/>
    <w:pPr>
      <w:ind w:firstLine="720"/>
      <w:jc w:val="left"/>
    </w:pPr>
  </w:style>
  <w:style w:type="paragraph" w:customStyle="1" w:styleId="StyleBodyText10ptBlack11">
    <w:name w:val="Style Body Text + 10 pt Black11"/>
    <w:basedOn w:val="Normal"/>
    <w:rsid w:val="00C230B4"/>
    <w:pPr>
      <w:spacing w:before="120" w:after="120" w:line="480" w:lineRule="exact"/>
      <w:ind w:firstLine="720"/>
      <w:jc w:val="both"/>
    </w:pPr>
    <w:rPr>
      <w:color w:val="000000"/>
      <w:szCs w:val="20"/>
    </w:rPr>
  </w:style>
  <w:style w:type="paragraph" w:customStyle="1" w:styleId="bt110">
    <w:name w:val="bt11"/>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1">
    <w:name w:val="Style Body Text + Bold21"/>
    <w:basedOn w:val="Normal"/>
    <w:autoRedefine/>
    <w:rsid w:val="00C230B4"/>
    <w:pPr>
      <w:spacing w:after="120" w:line="480" w:lineRule="exact"/>
      <w:ind w:firstLine="720"/>
      <w:jc w:val="both"/>
    </w:pPr>
    <w:rPr>
      <w:b/>
      <w:bCs/>
      <w:szCs w:val="20"/>
    </w:rPr>
  </w:style>
  <w:style w:type="paragraph" w:customStyle="1" w:styleId="H2111">
    <w:name w:val="H211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1">
    <w:name w:val="QT111"/>
    <w:basedOn w:val="NormalWeb"/>
    <w:autoRedefine/>
    <w:rsid w:val="00C230B4"/>
    <w:pPr>
      <w:spacing w:after="120" w:line="300" w:lineRule="atLeast"/>
      <w:ind w:left="720" w:right="720" w:firstLine="720"/>
      <w:jc w:val="both"/>
    </w:pPr>
    <w:rPr>
      <w:rFonts w:cs="Arial"/>
      <w:i/>
    </w:rPr>
  </w:style>
  <w:style w:type="character" w:customStyle="1" w:styleId="FootnoteTextChar81">
    <w:name w:val="Footnote Text Char81"/>
    <w:aliases w:val="Footnote Text Char Char Char Char81,Footnote Text Char Char Char1 Char71,Footnote Text Char Char Char2 Char71,Footnote Text Char Char Char11 Char71,Footnote Text Char Char Char3 Char71,Footnote Text Char Char Char12 Char71"/>
    <w:basedOn w:val="DefaultParagraphFont"/>
    <w:rsid w:val="00C230B4"/>
    <w:rPr>
      <w:lang w:val="en-US" w:eastAsia="en-US" w:bidi="ar-SA"/>
    </w:rPr>
  </w:style>
  <w:style w:type="paragraph" w:customStyle="1" w:styleId="Quotation61">
    <w:name w:val="Quotation61"/>
    <w:basedOn w:val="Normal"/>
    <w:autoRedefine/>
    <w:rsid w:val="00C230B4"/>
    <w:pPr>
      <w:spacing w:before="120" w:after="120" w:line="480" w:lineRule="exact"/>
      <w:ind w:left="720" w:right="720" w:firstLine="720"/>
      <w:jc w:val="both"/>
    </w:pPr>
    <w:rPr>
      <w:i/>
      <w:szCs w:val="20"/>
    </w:rPr>
  </w:style>
  <w:style w:type="paragraph" w:customStyle="1" w:styleId="LeftRunningHeadEven21">
    <w:name w:val="Left Running Head (Even)2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10">
    <w:name w:val="quotation6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1">
    <w:name w:val="Level 1 Heading2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1">
    <w:name w:val="Quotation Char61"/>
    <w:basedOn w:val="BodyTextChar"/>
    <w:rsid w:val="00C230B4"/>
    <w:rPr>
      <w:i/>
      <w:sz w:val="24"/>
      <w:szCs w:val="24"/>
    </w:rPr>
  </w:style>
  <w:style w:type="paragraph" w:customStyle="1" w:styleId="StyleBodyTextBold121">
    <w:name w:val="Style Body Text + Bold121"/>
    <w:basedOn w:val="Normal"/>
    <w:autoRedefine/>
    <w:rsid w:val="00C230B4"/>
    <w:pPr>
      <w:spacing w:after="120" w:line="480" w:lineRule="exact"/>
      <w:ind w:firstLine="720"/>
      <w:jc w:val="both"/>
    </w:pPr>
    <w:rPr>
      <w:b/>
      <w:bCs/>
      <w:szCs w:val="20"/>
    </w:rPr>
  </w:style>
  <w:style w:type="character" w:customStyle="1" w:styleId="StyleBodyTextBold1Char21">
    <w:name w:val="Style Body Text + Bold1 Char21"/>
    <w:basedOn w:val="BodyTextChar"/>
    <w:rsid w:val="00C230B4"/>
    <w:rPr>
      <w:b/>
      <w:bCs/>
      <w:sz w:val="24"/>
      <w:szCs w:val="24"/>
    </w:rPr>
  </w:style>
  <w:style w:type="character" w:customStyle="1" w:styleId="BalloonTextChar2">
    <w:name w:val="Balloon Text Char2"/>
    <w:basedOn w:val="DefaultParagraphFont"/>
    <w:rsid w:val="00C230B4"/>
    <w:rPr>
      <w:rFonts w:ascii="Tahoma" w:hAnsi="Tahoma" w:cs="Tahoma"/>
      <w:sz w:val="16"/>
      <w:szCs w:val="16"/>
    </w:rPr>
  </w:style>
  <w:style w:type="character" w:customStyle="1" w:styleId="FootnoteTextChar91">
    <w:name w:val="Footnote Text Char91"/>
    <w:aliases w:val="Footnote Text Char Char Char Char91,Footnote Text Char Char Char1 Char81,Footnote Text Char Char Char2 Char81,Footnote Text Char Char Char11 Char81,Footnote Text Char Char Char3 Char81,Footnote Text Char Char Char12 Char81"/>
    <w:basedOn w:val="DefaultParagraphFont"/>
    <w:rsid w:val="00C230B4"/>
    <w:rPr>
      <w:lang w:val="en-US" w:eastAsia="en-US" w:bidi="ar-SA"/>
    </w:rPr>
  </w:style>
  <w:style w:type="paragraph" w:customStyle="1" w:styleId="Quotation72">
    <w:name w:val="Quotation72"/>
    <w:basedOn w:val="Normal"/>
    <w:autoRedefine/>
    <w:rsid w:val="00C230B4"/>
    <w:pPr>
      <w:spacing w:before="120" w:after="120" w:line="480" w:lineRule="exact"/>
      <w:ind w:left="720" w:right="720" w:firstLine="720"/>
      <w:jc w:val="both"/>
    </w:pPr>
    <w:rPr>
      <w:i/>
      <w:szCs w:val="20"/>
    </w:rPr>
  </w:style>
  <w:style w:type="character" w:customStyle="1" w:styleId="QuotationChar71">
    <w:name w:val="Quotation Char71"/>
    <w:basedOn w:val="BodyTextChar"/>
    <w:rsid w:val="00C230B4"/>
    <w:rPr>
      <w:i/>
      <w:sz w:val="24"/>
      <w:szCs w:val="24"/>
    </w:rPr>
  </w:style>
  <w:style w:type="paragraph" w:customStyle="1" w:styleId="H322">
    <w:name w:val="H322"/>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2">
    <w:name w:val="QT62"/>
    <w:basedOn w:val="NormalWeb"/>
    <w:autoRedefine/>
    <w:rsid w:val="00C230B4"/>
    <w:pPr>
      <w:spacing w:after="120" w:line="300" w:lineRule="atLeast"/>
      <w:ind w:left="720" w:right="720" w:firstLine="720"/>
      <w:jc w:val="both"/>
    </w:pPr>
    <w:rPr>
      <w:rFonts w:cs="Arial"/>
      <w:i/>
    </w:rPr>
  </w:style>
  <w:style w:type="character" w:customStyle="1" w:styleId="QTChar61">
    <w:name w:val="QT Char61"/>
    <w:basedOn w:val="DefaultParagraphFont"/>
    <w:rsid w:val="00C230B4"/>
    <w:rPr>
      <w:rFonts w:cs="Arial"/>
      <w:i/>
      <w:sz w:val="24"/>
    </w:rPr>
  </w:style>
  <w:style w:type="paragraph" w:customStyle="1" w:styleId="FootnoteBase6">
    <w:name w:val="Footnote Base6"/>
    <w:basedOn w:val="Normal"/>
    <w:rsid w:val="00C230B4"/>
    <w:pPr>
      <w:tabs>
        <w:tab w:val="left" w:pos="187"/>
      </w:tabs>
      <w:spacing w:after="120" w:line="220" w:lineRule="exact"/>
      <w:ind w:left="187" w:hanging="187"/>
      <w:jc w:val="both"/>
    </w:pPr>
    <w:rPr>
      <w:sz w:val="18"/>
      <w:szCs w:val="20"/>
    </w:rPr>
  </w:style>
  <w:style w:type="character" w:customStyle="1" w:styleId="FootnoteTextChar16">
    <w:name w:val="Footnote Text Char16"/>
    <w:aliases w:val="Footnote Text Char Char Char Char17,Footnote Text Char Char Char1 Char16,Footnote Text Char Char Char2 Char16,Footnote Text Char Char Char11 Char16,Footnote Text Char Char Char3 Char16,Footnote Text Char Char Char12 Char16"/>
    <w:basedOn w:val="DefaultParagraphFont"/>
    <w:rsid w:val="00C230B4"/>
    <w:rPr>
      <w:lang w:val="en-US" w:eastAsia="en-US" w:bidi="ar-SA"/>
    </w:rPr>
  </w:style>
  <w:style w:type="paragraph" w:customStyle="1" w:styleId="Quotation14">
    <w:name w:val="Quotation14"/>
    <w:basedOn w:val="Normal"/>
    <w:autoRedefine/>
    <w:rsid w:val="00C230B4"/>
    <w:pPr>
      <w:spacing w:before="120" w:after="120" w:line="480" w:lineRule="exact"/>
      <w:ind w:left="720" w:right="720" w:firstLine="720"/>
      <w:jc w:val="both"/>
    </w:pPr>
    <w:rPr>
      <w:i/>
      <w:szCs w:val="20"/>
    </w:rPr>
  </w:style>
  <w:style w:type="paragraph" w:customStyle="1" w:styleId="quotation130">
    <w:name w:val="quotation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7">
    <w:name w:val="flush left7"/>
    <w:aliases w:val="no hang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H15">
    <w:name w:val="H15"/>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paragraph" w:customStyle="1" w:styleId="H24">
    <w:name w:val="H24"/>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9">
    <w:name w:val="QT9"/>
    <w:basedOn w:val="NormalWeb"/>
    <w:autoRedefine/>
    <w:rsid w:val="00C230B4"/>
    <w:pPr>
      <w:spacing w:after="120" w:line="300" w:lineRule="atLeast"/>
      <w:ind w:left="720" w:right="720" w:firstLine="720"/>
      <w:jc w:val="both"/>
    </w:pPr>
    <w:rPr>
      <w:rFonts w:cs="Arial"/>
      <w:i/>
    </w:rPr>
  </w:style>
  <w:style w:type="character" w:customStyle="1" w:styleId="QTChar9">
    <w:name w:val="QT Char9"/>
    <w:basedOn w:val="DefaultParagraphFont"/>
    <w:rsid w:val="00C230B4"/>
    <w:rPr>
      <w:rFonts w:cs="Arial"/>
      <w:i/>
      <w:sz w:val="24"/>
      <w:lang w:val="en-US" w:eastAsia="en-US" w:bidi="ar-SA"/>
    </w:rPr>
  </w:style>
  <w:style w:type="character" w:customStyle="1" w:styleId="BodyTextChar12">
    <w:name w:val="Body Text Char12"/>
    <w:basedOn w:val="DefaultParagraphFont"/>
    <w:rsid w:val="00C230B4"/>
    <w:rPr>
      <w:rFonts w:cs="Arial"/>
      <w:sz w:val="24"/>
      <w:lang w:val="en-US" w:eastAsia="en-US" w:bidi="ar-SA"/>
    </w:rPr>
  </w:style>
  <w:style w:type="character" w:customStyle="1" w:styleId="QuotationChar13">
    <w:name w:val="Quotation Char13"/>
    <w:basedOn w:val="BodyTextChar"/>
    <w:rsid w:val="00C230B4"/>
    <w:rPr>
      <w:i/>
      <w:sz w:val="24"/>
      <w:szCs w:val="24"/>
    </w:rPr>
  </w:style>
  <w:style w:type="paragraph" w:customStyle="1" w:styleId="StyleBodyTextBold17">
    <w:name w:val="Style Body Text + Bold17"/>
    <w:basedOn w:val="Normal"/>
    <w:autoRedefine/>
    <w:rsid w:val="00C230B4"/>
    <w:pPr>
      <w:spacing w:after="120" w:line="480" w:lineRule="exact"/>
      <w:ind w:firstLine="720"/>
      <w:jc w:val="both"/>
    </w:pPr>
    <w:rPr>
      <w:b/>
      <w:bCs/>
      <w:szCs w:val="20"/>
    </w:rPr>
  </w:style>
  <w:style w:type="character" w:customStyle="1" w:styleId="StyleBodyTextBold1Char7">
    <w:name w:val="Style Body Text + Bold1 Char7"/>
    <w:basedOn w:val="BodyTextChar"/>
    <w:rsid w:val="00C230B4"/>
    <w:rPr>
      <w:b/>
      <w:bCs/>
      <w:sz w:val="24"/>
      <w:szCs w:val="24"/>
    </w:rPr>
  </w:style>
  <w:style w:type="character" w:customStyle="1" w:styleId="Heading3Char7">
    <w:name w:val="Heading 3 Char7"/>
    <w:basedOn w:val="DefaultParagraphFont"/>
    <w:rsid w:val="00C230B4"/>
    <w:rPr>
      <w:rFonts w:ascii="Arial" w:hAnsi="Arial"/>
      <w:b/>
      <w:kern w:val="28"/>
      <w:sz w:val="24"/>
      <w:szCs w:val="24"/>
    </w:rPr>
  </w:style>
  <w:style w:type="character" w:customStyle="1" w:styleId="Heading2Char7">
    <w:name w:val="Heading 2 Char7"/>
    <w:basedOn w:val="DefaultParagraphFont"/>
    <w:rsid w:val="00C230B4"/>
    <w:rPr>
      <w:rFonts w:ascii="Arial" w:hAnsi="Arial"/>
      <w:i/>
      <w:kern w:val="28"/>
      <w:sz w:val="28"/>
      <w:szCs w:val="24"/>
    </w:rPr>
  </w:style>
  <w:style w:type="character" w:customStyle="1" w:styleId="FootnoteTextChar17">
    <w:name w:val="Footnote Text Char17"/>
    <w:aliases w:val="Footnote Text Char Char Char Char18,Footnote Text Char Char Char1 Char17,Footnote Text Char Char Char2 Char17,Footnote Text Char Char Char11 Char17,Footnote Text Char Char Char3 Char17,Footnote Text Char Char Char12 Char17"/>
    <w:basedOn w:val="DefaultParagraphFont"/>
    <w:rsid w:val="00C230B4"/>
    <w:rPr>
      <w:lang w:val="en-US" w:eastAsia="en-US" w:bidi="ar-SA"/>
    </w:rPr>
  </w:style>
  <w:style w:type="paragraph" w:customStyle="1" w:styleId="Quotation15">
    <w:name w:val="Quotation15"/>
    <w:basedOn w:val="Normal"/>
    <w:autoRedefine/>
    <w:rsid w:val="00C230B4"/>
    <w:pPr>
      <w:spacing w:before="120" w:after="120" w:line="480" w:lineRule="exact"/>
      <w:ind w:left="720" w:right="720" w:firstLine="720"/>
      <w:jc w:val="both"/>
    </w:pPr>
    <w:rPr>
      <w:i/>
      <w:szCs w:val="20"/>
    </w:rPr>
  </w:style>
  <w:style w:type="paragraph" w:customStyle="1" w:styleId="Indent55">
    <w:name w:val="Indent55"/>
    <w:basedOn w:val="Normal"/>
    <w:rsid w:val="00C230B4"/>
    <w:pPr>
      <w:spacing w:after="120" w:line="480" w:lineRule="exact"/>
      <w:ind w:left="720" w:firstLine="720"/>
      <w:jc w:val="both"/>
    </w:pPr>
    <w:rPr>
      <w:szCs w:val="20"/>
    </w:rPr>
  </w:style>
  <w:style w:type="paragraph" w:customStyle="1" w:styleId="quotation140">
    <w:name w:val="quotation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8">
    <w:name w:val="flush left8"/>
    <w:aliases w:val="no hang8"/>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4">
    <w:name w:val="BT4"/>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16">
    <w:name w:val="H16"/>
    <w:basedOn w:val="BT"/>
    <w:next w:val="BT"/>
    <w:autoRedefine/>
    <w:rsid w:val="00C230B4"/>
    <w:pPr>
      <w:spacing w:line="300" w:lineRule="atLeast"/>
      <w:ind w:firstLine="720"/>
      <w:outlineLvl w:val="0"/>
    </w:pPr>
    <w:rPr>
      <w:rFonts w:ascii="Arial" w:hAnsi="Arial"/>
      <w:b/>
      <w:kern w:val="28"/>
    </w:rPr>
  </w:style>
  <w:style w:type="character" w:customStyle="1" w:styleId="BodyTextChar13">
    <w:name w:val="Body Text Char13"/>
    <w:basedOn w:val="DefaultParagraphFont"/>
    <w:rsid w:val="00C230B4"/>
    <w:rPr>
      <w:rFonts w:cs="Arial"/>
      <w:sz w:val="24"/>
      <w:lang w:val="en-US" w:eastAsia="en-US" w:bidi="ar-SA"/>
    </w:rPr>
  </w:style>
  <w:style w:type="character" w:customStyle="1" w:styleId="QuotationChar14">
    <w:name w:val="Quotation Char14"/>
    <w:basedOn w:val="BodyTextChar"/>
    <w:rsid w:val="00C230B4"/>
    <w:rPr>
      <w:i/>
      <w:sz w:val="24"/>
      <w:szCs w:val="24"/>
    </w:rPr>
  </w:style>
  <w:style w:type="character" w:customStyle="1" w:styleId="BTChar4">
    <w:name w:val="BT Char4"/>
    <w:basedOn w:val="DefaultParagraphFont"/>
    <w:rsid w:val="00C230B4"/>
    <w:rPr>
      <w:sz w:val="24"/>
      <w:lang w:val="en-US" w:eastAsia="en-US" w:bidi="ar-SA"/>
    </w:rPr>
  </w:style>
  <w:style w:type="character" w:customStyle="1" w:styleId="Heading3Char8">
    <w:name w:val="Heading 3 Char8"/>
    <w:basedOn w:val="DefaultParagraphFont"/>
    <w:rsid w:val="00C230B4"/>
    <w:rPr>
      <w:rFonts w:ascii="Arial" w:hAnsi="Arial"/>
      <w:b/>
      <w:kern w:val="28"/>
      <w:sz w:val="24"/>
      <w:szCs w:val="24"/>
    </w:rPr>
  </w:style>
  <w:style w:type="character" w:customStyle="1" w:styleId="Heading2Char8">
    <w:name w:val="Heading 2 Char8"/>
    <w:basedOn w:val="DefaultParagraphFont"/>
    <w:rsid w:val="00C230B4"/>
    <w:rPr>
      <w:rFonts w:ascii="Arial" w:hAnsi="Arial"/>
      <w:i/>
      <w:kern w:val="28"/>
      <w:sz w:val="28"/>
      <w:szCs w:val="24"/>
    </w:rPr>
  </w:style>
  <w:style w:type="paragraph" w:customStyle="1" w:styleId="FootnoteBase7">
    <w:name w:val="Footnote Base7"/>
    <w:basedOn w:val="Normal"/>
    <w:rsid w:val="00C230B4"/>
    <w:pPr>
      <w:tabs>
        <w:tab w:val="left" w:pos="187"/>
      </w:tabs>
      <w:spacing w:after="120" w:line="220" w:lineRule="exact"/>
      <w:ind w:left="187" w:hanging="187"/>
      <w:jc w:val="both"/>
    </w:pPr>
    <w:rPr>
      <w:sz w:val="18"/>
      <w:szCs w:val="20"/>
    </w:rPr>
  </w:style>
  <w:style w:type="character" w:customStyle="1" w:styleId="FootnoteTextChar18">
    <w:name w:val="Footnote Text Char18"/>
    <w:aliases w:val="Footnote Text Char Char Char Char19,Footnote Text Char Char Char1 Char18,Footnote Text Char Char Char2 Char18,Footnote Text Char Char Char11 Char18,Footnote Text Char Char Char3 Char18,Footnote Text Char Char Char12 Char18"/>
    <w:basedOn w:val="DefaultParagraphFont"/>
    <w:rsid w:val="00C230B4"/>
    <w:rPr>
      <w:lang w:val="en-US" w:eastAsia="en-US" w:bidi="ar-SA"/>
    </w:rPr>
  </w:style>
  <w:style w:type="paragraph" w:customStyle="1" w:styleId="HeaderEven3">
    <w:name w:val="Header Even3"/>
    <w:basedOn w:val="Header"/>
    <w:rsid w:val="00C230B4"/>
    <w:pPr>
      <w:ind w:firstLine="720"/>
      <w:jc w:val="both"/>
    </w:pPr>
    <w:rPr>
      <w:sz w:val="56"/>
      <w:szCs w:val="56"/>
    </w:rPr>
  </w:style>
  <w:style w:type="paragraph" w:customStyle="1" w:styleId="Quotation16">
    <w:name w:val="Quotation16"/>
    <w:basedOn w:val="Normal"/>
    <w:autoRedefine/>
    <w:rsid w:val="00C230B4"/>
    <w:pPr>
      <w:spacing w:before="120" w:after="120" w:line="480" w:lineRule="exact"/>
      <w:ind w:left="720" w:right="720" w:firstLine="720"/>
      <w:jc w:val="both"/>
    </w:pPr>
    <w:rPr>
      <w:i/>
      <w:szCs w:val="20"/>
    </w:rPr>
  </w:style>
  <w:style w:type="paragraph" w:customStyle="1" w:styleId="quotation150">
    <w:name w:val="quotation1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5">
    <w:name w:val="indent 515"/>
    <w:aliases w:val="hang 55"/>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indent104">
    <w:name w:val="indent 104"/>
    <w:aliases w:val="block24"/>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3">
    <w:name w:val="indent 523"/>
    <w:aliases w:val="block5"/>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H17">
    <w:name w:val="H17"/>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BodyTextChar14">
    <w:name w:val="Body Text Char14"/>
    <w:basedOn w:val="DefaultParagraphFont"/>
    <w:rsid w:val="00C230B4"/>
    <w:rPr>
      <w:rFonts w:cs="Arial"/>
      <w:sz w:val="24"/>
      <w:lang w:val="en-US" w:eastAsia="en-US" w:bidi="ar-SA"/>
    </w:rPr>
  </w:style>
  <w:style w:type="character" w:customStyle="1" w:styleId="QuotationChar15">
    <w:name w:val="Quotation Char15"/>
    <w:basedOn w:val="BodyTextChar"/>
    <w:rsid w:val="00C230B4"/>
    <w:rPr>
      <w:i/>
      <w:sz w:val="24"/>
      <w:szCs w:val="24"/>
    </w:rPr>
  </w:style>
  <w:style w:type="character" w:customStyle="1" w:styleId="HeaderChar4">
    <w:name w:val="Header Char4"/>
    <w:basedOn w:val="DefaultParagraphFont"/>
    <w:uiPriority w:val="99"/>
    <w:rsid w:val="00C230B4"/>
    <w:rPr>
      <w:i/>
      <w:sz w:val="24"/>
    </w:rPr>
  </w:style>
  <w:style w:type="character" w:customStyle="1" w:styleId="Heading2Char9">
    <w:name w:val="Heading 2 Char9"/>
    <w:basedOn w:val="DefaultParagraphFont"/>
    <w:rsid w:val="00C230B4"/>
    <w:rPr>
      <w:rFonts w:ascii="Arial" w:hAnsi="Arial"/>
      <w:i/>
      <w:kern w:val="28"/>
      <w:sz w:val="28"/>
      <w:szCs w:val="24"/>
    </w:rPr>
  </w:style>
  <w:style w:type="paragraph" w:customStyle="1" w:styleId="BT5">
    <w:name w:val="BT5"/>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L13">
    <w:name w:val="L13"/>
    <w:basedOn w:val="Normal"/>
    <w:autoRedefine/>
    <w:rsid w:val="00C230B4"/>
    <w:pPr>
      <w:spacing w:after="120" w:line="480" w:lineRule="exact"/>
      <w:ind w:left="720" w:hanging="720"/>
      <w:jc w:val="both"/>
    </w:pPr>
    <w:rPr>
      <w:szCs w:val="20"/>
    </w:rPr>
  </w:style>
  <w:style w:type="paragraph" w:customStyle="1" w:styleId="QT10">
    <w:name w:val="QT10"/>
    <w:basedOn w:val="NormalWeb"/>
    <w:autoRedefine/>
    <w:rsid w:val="00C230B4"/>
    <w:pPr>
      <w:spacing w:after="120" w:line="300" w:lineRule="atLeast"/>
      <w:ind w:left="720" w:right="720" w:firstLine="720"/>
      <w:jc w:val="both"/>
    </w:pPr>
    <w:rPr>
      <w:rFonts w:cs="Arial"/>
      <w:i/>
    </w:rPr>
  </w:style>
  <w:style w:type="character" w:customStyle="1" w:styleId="GK2">
    <w:name w:val="GK2"/>
    <w:basedOn w:val="DefaultParagraphFont"/>
    <w:rsid w:val="00C230B4"/>
    <w:rPr>
      <w:rFonts w:ascii="GraecaII" w:hAnsi="GraecaII"/>
      <w:sz w:val="28"/>
    </w:rPr>
  </w:style>
  <w:style w:type="character" w:customStyle="1" w:styleId="EN2">
    <w:name w:val="EN2"/>
    <w:basedOn w:val="DefaultParagraphFont"/>
    <w:rsid w:val="00C230B4"/>
    <w:rPr>
      <w:rFonts w:ascii="Times New Roman" w:hAnsi="Times New Roman"/>
      <w:sz w:val="24"/>
      <w:szCs w:val="24"/>
    </w:rPr>
  </w:style>
  <w:style w:type="character" w:customStyle="1" w:styleId="FootnoteTextChar19">
    <w:name w:val="Footnote Text Char19"/>
    <w:aliases w:val="Footnote Text Char Char Char Char20,Footnote Text Char Char Char1 Char19,Footnote Text Char Char Char2 Char19,Footnote Text Char Char Char11 Char19,Footnote Text Char Char Char3 Char19,Footnote Text Char Char Char12 Char19"/>
    <w:basedOn w:val="DefaultParagraphFont"/>
    <w:rsid w:val="00C230B4"/>
    <w:rPr>
      <w:sz w:val="18"/>
    </w:rPr>
  </w:style>
  <w:style w:type="paragraph" w:customStyle="1" w:styleId="Quotation17">
    <w:name w:val="Quotation17"/>
    <w:basedOn w:val="Normal"/>
    <w:autoRedefine/>
    <w:rsid w:val="00C230B4"/>
    <w:pPr>
      <w:spacing w:before="120" w:after="120" w:line="480" w:lineRule="exact"/>
      <w:ind w:left="720" w:right="720" w:firstLine="720"/>
      <w:jc w:val="both"/>
    </w:pPr>
    <w:rPr>
      <w:i/>
      <w:szCs w:val="20"/>
    </w:rPr>
  </w:style>
  <w:style w:type="paragraph" w:customStyle="1" w:styleId="quotation160">
    <w:name w:val="quotation1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character" w:customStyle="1" w:styleId="QTChar10">
    <w:name w:val="QT Char10"/>
    <w:basedOn w:val="DefaultParagraphFont"/>
    <w:rsid w:val="00C230B4"/>
    <w:rPr>
      <w:rFonts w:cs="Arial"/>
      <w:i/>
      <w:sz w:val="24"/>
      <w:lang w:val="en-US" w:eastAsia="en-US" w:bidi="ar-SA"/>
    </w:rPr>
  </w:style>
  <w:style w:type="character" w:customStyle="1" w:styleId="grame2">
    <w:name w:val="grame2"/>
    <w:basedOn w:val="DefaultParagraphFont"/>
    <w:rsid w:val="00C230B4"/>
    <w:rPr>
      <w:rFonts w:ascii="Times New Roman" w:hAnsi="Times New Roman" w:cs="Times New Roman" w:hint="default"/>
      <w:b w:val="0"/>
      <w:bCs w:val="0"/>
      <w:i w:val="0"/>
      <w:iCs w:val="0"/>
      <w:smallCaps w:val="0"/>
      <w:sz w:val="21"/>
      <w:szCs w:val="21"/>
    </w:rPr>
  </w:style>
  <w:style w:type="character" w:customStyle="1" w:styleId="en12">
    <w:name w:val="en12"/>
    <w:basedOn w:val="DefaultParagraphFont"/>
    <w:rsid w:val="00C230B4"/>
    <w:rPr>
      <w:rFonts w:ascii="Times New Roman" w:hAnsi="Times New Roman" w:cs="Times New Roman" w:hint="default"/>
    </w:rPr>
  </w:style>
  <w:style w:type="character" w:customStyle="1" w:styleId="spelle2">
    <w:name w:val="spelle2"/>
    <w:basedOn w:val="DefaultParagraphFont"/>
    <w:rsid w:val="00C230B4"/>
    <w:rPr>
      <w:rFonts w:ascii="Times New Roman" w:hAnsi="Times New Roman" w:cs="Times New Roman" w:hint="default"/>
      <w:b w:val="0"/>
      <w:bCs w:val="0"/>
      <w:i w:val="0"/>
      <w:iCs w:val="0"/>
      <w:smallCaps w:val="0"/>
      <w:sz w:val="21"/>
      <w:szCs w:val="21"/>
    </w:rPr>
  </w:style>
  <w:style w:type="character" w:customStyle="1" w:styleId="BodyTextChar15">
    <w:name w:val="Body Text Char15"/>
    <w:basedOn w:val="DefaultParagraphFont"/>
    <w:rsid w:val="00C230B4"/>
    <w:rPr>
      <w:sz w:val="24"/>
      <w:szCs w:val="24"/>
    </w:rPr>
  </w:style>
  <w:style w:type="character" w:customStyle="1" w:styleId="QuotationChar16">
    <w:name w:val="Quotation Char16"/>
    <w:basedOn w:val="BodyTextChar"/>
    <w:rsid w:val="00C230B4"/>
    <w:rPr>
      <w:i/>
      <w:sz w:val="24"/>
      <w:szCs w:val="24"/>
    </w:rPr>
  </w:style>
  <w:style w:type="character" w:customStyle="1" w:styleId="BTChar5">
    <w:name w:val="BT Char5"/>
    <w:basedOn w:val="DefaultParagraphFont"/>
    <w:rsid w:val="00C230B4"/>
    <w:rPr>
      <w:sz w:val="24"/>
      <w:lang w:val="en-US" w:eastAsia="en-US" w:bidi="ar-SA"/>
    </w:rPr>
  </w:style>
  <w:style w:type="paragraph" w:customStyle="1" w:styleId="LeftRunningHeadEven5">
    <w:name w:val="Left Running Head (Even)5"/>
    <w:rsid w:val="00C230B4"/>
    <w:pPr>
      <w:keepLines/>
      <w:widowControl w:val="0"/>
      <w:pBdr>
        <w:bottom w:val="single" w:sz="4" w:space="1" w:color="auto"/>
      </w:pBdr>
      <w:tabs>
        <w:tab w:val="left" w:pos="720"/>
      </w:tabs>
      <w:spacing w:after="120" w:line="300" w:lineRule="exact"/>
      <w:jc w:val="both"/>
    </w:pPr>
    <w:rPr>
      <w:rFonts w:ascii="Times" w:hAnsi="Times"/>
      <w:i/>
      <w:snapToGrid w:val="0"/>
      <w:sz w:val="24"/>
      <w:szCs w:val="24"/>
    </w:rPr>
  </w:style>
  <w:style w:type="character" w:customStyle="1" w:styleId="Heading3Char9">
    <w:name w:val="Heading 3 Char9"/>
    <w:basedOn w:val="DefaultParagraphFont"/>
    <w:rsid w:val="00C230B4"/>
    <w:rPr>
      <w:rFonts w:ascii="Arial" w:hAnsi="Arial"/>
      <w:b/>
      <w:kern w:val="28"/>
      <w:sz w:val="24"/>
    </w:rPr>
  </w:style>
  <w:style w:type="character" w:customStyle="1" w:styleId="Heading1Char6">
    <w:name w:val="Heading 1 Char6"/>
    <w:basedOn w:val="DefaultParagraphFont"/>
    <w:rsid w:val="00C230B4"/>
    <w:rPr>
      <w:rFonts w:ascii="Arial" w:hAnsi="Arial"/>
      <w:b/>
      <w:kern w:val="28"/>
      <w:sz w:val="32"/>
    </w:rPr>
  </w:style>
  <w:style w:type="character" w:customStyle="1" w:styleId="Heading2Char10">
    <w:name w:val="Heading 2 Char10"/>
    <w:basedOn w:val="DefaultParagraphFont"/>
    <w:rsid w:val="00C230B4"/>
    <w:rPr>
      <w:rFonts w:ascii="Arial" w:hAnsi="Arial"/>
      <w:i/>
      <w:kern w:val="28"/>
      <w:sz w:val="28"/>
    </w:rPr>
  </w:style>
  <w:style w:type="character" w:customStyle="1" w:styleId="BodyTextChar16">
    <w:name w:val="Body Text Char16"/>
    <w:basedOn w:val="DefaultParagraphFont"/>
    <w:rsid w:val="00C230B4"/>
    <w:rPr>
      <w:rFonts w:cs="Arial"/>
      <w:sz w:val="24"/>
      <w:lang w:val="en-US" w:eastAsia="en-US" w:bidi="ar-SA"/>
    </w:rPr>
  </w:style>
  <w:style w:type="character" w:customStyle="1" w:styleId="Heading2Char12">
    <w:name w:val="Heading 2 Char12"/>
    <w:basedOn w:val="DefaultParagraphFont"/>
    <w:rsid w:val="00C230B4"/>
    <w:rPr>
      <w:rFonts w:ascii="Arial" w:hAnsi="Arial"/>
      <w:i/>
      <w:kern w:val="28"/>
      <w:sz w:val="28"/>
      <w:szCs w:val="24"/>
    </w:rPr>
  </w:style>
  <w:style w:type="character" w:customStyle="1" w:styleId="Heading3Char10">
    <w:name w:val="Heading 3 Char10"/>
    <w:basedOn w:val="DefaultParagraphFont"/>
    <w:rsid w:val="00C230B4"/>
    <w:rPr>
      <w:rFonts w:ascii="Arial" w:hAnsi="Arial"/>
      <w:b/>
      <w:kern w:val="28"/>
      <w:sz w:val="24"/>
      <w:szCs w:val="24"/>
    </w:rPr>
  </w:style>
  <w:style w:type="character" w:customStyle="1" w:styleId="FootnoteTextChar22">
    <w:name w:val="Footnote Text Char22"/>
    <w:aliases w:val="Footnote Text Char Char Char Char22,Footnote Text Char Char Char1 Char20,Footnote Text Char Char Char2 Char20,Footnote Text Char Char Char11 Char20,Footnote Text Char Char Char3 Char20,Footnote Text Char Char Char12 Char20"/>
    <w:basedOn w:val="DefaultParagraphFont"/>
    <w:rsid w:val="00C230B4"/>
    <w:rPr>
      <w:lang w:val="en-US" w:eastAsia="en-US" w:bidi="ar-SA"/>
    </w:rPr>
  </w:style>
  <w:style w:type="paragraph" w:customStyle="1" w:styleId="Quotation18">
    <w:name w:val="Quotation18"/>
    <w:basedOn w:val="Normal"/>
    <w:autoRedefine/>
    <w:rsid w:val="00C230B4"/>
    <w:pPr>
      <w:spacing w:before="120" w:after="120" w:line="480" w:lineRule="exact"/>
      <w:ind w:left="720" w:right="720" w:firstLine="720"/>
      <w:jc w:val="both"/>
    </w:pPr>
    <w:rPr>
      <w:i/>
      <w:szCs w:val="20"/>
    </w:rPr>
  </w:style>
  <w:style w:type="character" w:customStyle="1" w:styleId="QuotationChar17">
    <w:name w:val="Quotation Char17"/>
    <w:basedOn w:val="BodyTextChar"/>
    <w:rsid w:val="00C230B4"/>
    <w:rPr>
      <w:i/>
      <w:sz w:val="24"/>
      <w:szCs w:val="24"/>
    </w:rPr>
  </w:style>
  <w:style w:type="paragraph" w:customStyle="1" w:styleId="LeftRunningHeadEven6">
    <w:name w:val="Left Running Head (Even)6"/>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170">
    <w:name w:val="quotation1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6">
    <w:name w:val="indent 516"/>
    <w:aliases w:val="hang 56"/>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9">
    <w:name w:val="flush left9"/>
    <w:aliases w:val="no hang9"/>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4">
    <w:name w:val="Level 1 Heading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Heading1Char7">
    <w:name w:val="Heading 1 Char7"/>
    <w:basedOn w:val="DefaultParagraphFont"/>
    <w:rsid w:val="00C230B4"/>
    <w:rPr>
      <w:rFonts w:ascii="Arial" w:hAnsi="Arial"/>
      <w:b/>
      <w:kern w:val="28"/>
      <w:sz w:val="32"/>
    </w:rPr>
  </w:style>
  <w:style w:type="character" w:customStyle="1" w:styleId="Heading4Char3">
    <w:name w:val="Heading 4 Char3"/>
    <w:basedOn w:val="DefaultParagraphFont"/>
    <w:rsid w:val="00C230B4"/>
    <w:rPr>
      <w:i/>
      <w:kern w:val="28"/>
      <w:sz w:val="24"/>
      <w:szCs w:val="24"/>
    </w:rPr>
  </w:style>
  <w:style w:type="character" w:customStyle="1" w:styleId="Heading5Char2">
    <w:name w:val="Heading 5 Char2"/>
    <w:basedOn w:val="DefaultParagraphFont"/>
    <w:rsid w:val="00C230B4"/>
    <w:rPr>
      <w:rFonts w:ascii="Arial" w:hAnsi="Arial"/>
      <w:b/>
      <w:kern w:val="28"/>
      <w:sz w:val="24"/>
      <w:szCs w:val="24"/>
    </w:rPr>
  </w:style>
  <w:style w:type="character" w:customStyle="1" w:styleId="Heading6Char2">
    <w:name w:val="Heading 6 Char2"/>
    <w:basedOn w:val="DefaultParagraphFont"/>
    <w:rsid w:val="00C230B4"/>
    <w:rPr>
      <w:rFonts w:ascii="Arial" w:hAnsi="Arial"/>
      <w:b/>
      <w:i/>
      <w:kern w:val="28"/>
      <w:sz w:val="24"/>
      <w:szCs w:val="24"/>
    </w:rPr>
  </w:style>
  <w:style w:type="character" w:customStyle="1" w:styleId="Heading7Char2">
    <w:name w:val="Heading 7 Char2"/>
    <w:basedOn w:val="DefaultParagraphFont"/>
    <w:rsid w:val="00C230B4"/>
    <w:rPr>
      <w:b/>
      <w:kern w:val="28"/>
      <w:sz w:val="24"/>
      <w:szCs w:val="24"/>
    </w:rPr>
  </w:style>
  <w:style w:type="character" w:customStyle="1" w:styleId="Heading8Char2">
    <w:name w:val="Heading 8 Char2"/>
    <w:basedOn w:val="DefaultParagraphFont"/>
    <w:rsid w:val="00C230B4"/>
    <w:rPr>
      <w:b/>
      <w:i/>
      <w:kern w:val="28"/>
      <w:sz w:val="24"/>
      <w:szCs w:val="24"/>
    </w:rPr>
  </w:style>
  <w:style w:type="character" w:customStyle="1" w:styleId="Heading9Char2">
    <w:name w:val="Heading 9 Char2"/>
    <w:basedOn w:val="DefaultParagraphFont"/>
    <w:rsid w:val="00C230B4"/>
    <w:rPr>
      <w:b/>
      <w:i/>
      <w:kern w:val="28"/>
      <w:sz w:val="24"/>
      <w:szCs w:val="24"/>
    </w:rPr>
  </w:style>
  <w:style w:type="character" w:customStyle="1" w:styleId="CommentTextChar3">
    <w:name w:val="Comment Text Char3"/>
    <w:basedOn w:val="DefaultParagraphFont"/>
    <w:rsid w:val="00C230B4"/>
    <w:rPr>
      <w:sz w:val="24"/>
      <w:szCs w:val="24"/>
    </w:rPr>
  </w:style>
  <w:style w:type="character" w:customStyle="1" w:styleId="BodyTextIndentChar3">
    <w:name w:val="Body Text Indent Char3"/>
    <w:basedOn w:val="DefaultParagraphFont"/>
    <w:rsid w:val="00C230B4"/>
    <w:rPr>
      <w:rFonts w:cs="Arial"/>
      <w:sz w:val="24"/>
    </w:rPr>
  </w:style>
  <w:style w:type="character" w:customStyle="1" w:styleId="DateChar3">
    <w:name w:val="Date Char3"/>
    <w:basedOn w:val="DefaultParagraphFont"/>
    <w:rsid w:val="00C230B4"/>
    <w:rPr>
      <w:rFonts w:cs="Arial"/>
      <w:b/>
      <w:sz w:val="24"/>
    </w:rPr>
  </w:style>
  <w:style w:type="character" w:customStyle="1" w:styleId="EndnoteTextChar3">
    <w:name w:val="Endnote Text Char3"/>
    <w:basedOn w:val="DefaultParagraphFont"/>
    <w:rsid w:val="00C230B4"/>
    <w:rPr>
      <w:sz w:val="18"/>
      <w:szCs w:val="24"/>
    </w:rPr>
  </w:style>
  <w:style w:type="character" w:customStyle="1" w:styleId="FooterChar4">
    <w:name w:val="Footer Char4"/>
    <w:basedOn w:val="DefaultParagraphFont"/>
    <w:rsid w:val="00C230B4"/>
    <w:rPr>
      <w:sz w:val="24"/>
    </w:rPr>
  </w:style>
  <w:style w:type="character" w:customStyle="1" w:styleId="HeaderChar5">
    <w:name w:val="Header Char5"/>
    <w:basedOn w:val="DefaultParagraphFont"/>
    <w:uiPriority w:val="99"/>
    <w:rsid w:val="00C230B4"/>
    <w:rPr>
      <w:i/>
      <w:sz w:val="24"/>
    </w:rPr>
  </w:style>
  <w:style w:type="character" w:customStyle="1" w:styleId="MacroTextChar3">
    <w:name w:val="Macro Text Char3"/>
    <w:basedOn w:val="DefaultParagraphFont"/>
    <w:rsid w:val="00C230B4"/>
    <w:rPr>
      <w:rFonts w:ascii="Courier New" w:hAnsi="Courier New" w:cs="Arial"/>
      <w:sz w:val="24"/>
    </w:rPr>
  </w:style>
  <w:style w:type="character" w:customStyle="1" w:styleId="MessageHeaderChar3">
    <w:name w:val="Message Header Char3"/>
    <w:basedOn w:val="DefaultParagraphFont"/>
    <w:rsid w:val="00C230B4"/>
    <w:rPr>
      <w:rFonts w:ascii="Arial" w:hAnsi="Arial" w:cs="Arial"/>
      <w:sz w:val="24"/>
    </w:rPr>
  </w:style>
  <w:style w:type="character" w:customStyle="1" w:styleId="SubtitleChar3">
    <w:name w:val="Subtitle Char3"/>
    <w:basedOn w:val="DefaultParagraphFont"/>
    <w:rsid w:val="00C230B4"/>
    <w:rPr>
      <w:rFonts w:ascii="Arial" w:hAnsi="Arial"/>
      <w:i/>
      <w:kern w:val="28"/>
      <w:sz w:val="28"/>
      <w:szCs w:val="24"/>
    </w:rPr>
  </w:style>
  <w:style w:type="paragraph" w:customStyle="1" w:styleId="HeadingBase3">
    <w:name w:val="Heading Base3"/>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3">
    <w:name w:val="Title Char3"/>
    <w:basedOn w:val="DefaultParagraphFont"/>
    <w:rsid w:val="00C230B4"/>
    <w:rPr>
      <w:rFonts w:ascii="Arial" w:hAnsi="Arial"/>
      <w:b/>
      <w:kern w:val="28"/>
      <w:sz w:val="40"/>
      <w:szCs w:val="24"/>
    </w:rPr>
  </w:style>
  <w:style w:type="paragraph" w:customStyle="1" w:styleId="BT6">
    <w:name w:val="BT6"/>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6">
    <w:name w:val="BT Char6"/>
    <w:basedOn w:val="DefaultParagraphFont"/>
    <w:rsid w:val="00C230B4"/>
    <w:rPr>
      <w:sz w:val="24"/>
    </w:rPr>
  </w:style>
  <w:style w:type="paragraph" w:customStyle="1" w:styleId="indent550">
    <w:name w:val="indent 55"/>
    <w:aliases w:val="hang 9 (SP Parts)3"/>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3">
    <w:name w:val="Level 3 Heading3"/>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3">
    <w:name w:val="flush left bold titles3"/>
    <w:rsid w:val="00C230B4"/>
    <w:pPr>
      <w:keepNext/>
      <w:widowControl w:val="0"/>
      <w:spacing w:before="120" w:after="120" w:line="300" w:lineRule="exact"/>
      <w:jc w:val="both"/>
    </w:pPr>
    <w:rPr>
      <w:rFonts w:ascii="Times" w:hAnsi="Times"/>
      <w:b/>
      <w:i/>
      <w:caps/>
      <w:snapToGrid w:val="0"/>
      <w:sz w:val="24"/>
      <w:szCs w:val="24"/>
    </w:rPr>
  </w:style>
  <w:style w:type="paragraph" w:customStyle="1" w:styleId="RightRunningHeadOdd3">
    <w:name w:val="Right Running Head (Odd)3"/>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3">
    <w:name w:val="EXERCISE - BOX3"/>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3">
    <w:name w:val="Thick Line Below3"/>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105">
    <w:name w:val="indent 105"/>
    <w:aliases w:val="block25"/>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4">
    <w:name w:val="indent 524"/>
    <w:aliases w:val="block6"/>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3">
    <w:name w:val="PI3"/>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3">
    <w:name w:val="indent 153"/>
    <w:aliases w:val="block13"/>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3">
    <w:name w:val="Document Map Char3"/>
    <w:basedOn w:val="DefaultParagraphFont"/>
    <w:rsid w:val="00C230B4"/>
    <w:rPr>
      <w:rFonts w:ascii="Tahoma" w:hAnsi="Tahoma" w:cs="Tahoma"/>
      <w:sz w:val="24"/>
      <w:szCs w:val="24"/>
      <w:shd w:val="clear" w:color="auto" w:fill="000080"/>
    </w:rPr>
  </w:style>
  <w:style w:type="paragraph" w:customStyle="1" w:styleId="QT13">
    <w:name w:val="QT13"/>
    <w:basedOn w:val="NormalWeb"/>
    <w:autoRedefine/>
    <w:rsid w:val="00C230B4"/>
    <w:pPr>
      <w:spacing w:after="120" w:line="300" w:lineRule="atLeast"/>
      <w:ind w:left="720" w:right="720" w:firstLine="720"/>
      <w:jc w:val="both"/>
    </w:pPr>
    <w:rPr>
      <w:rFonts w:cs="Arial"/>
      <w:i/>
    </w:rPr>
  </w:style>
  <w:style w:type="character" w:customStyle="1" w:styleId="QTChar12">
    <w:name w:val="QT Char12"/>
    <w:basedOn w:val="DefaultParagraphFont"/>
    <w:rsid w:val="00C230B4"/>
    <w:rPr>
      <w:rFonts w:cs="Arial"/>
      <w:i/>
      <w:sz w:val="24"/>
      <w:lang w:val="en-US" w:eastAsia="en-US" w:bidi="ar-SA"/>
    </w:rPr>
  </w:style>
  <w:style w:type="character" w:customStyle="1" w:styleId="BTCharCharCharChar3">
    <w:name w:val="BT Char Char Char Char3"/>
    <w:basedOn w:val="DefaultParagraphFont"/>
    <w:rsid w:val="00C230B4"/>
    <w:rPr>
      <w:sz w:val="24"/>
    </w:rPr>
  </w:style>
  <w:style w:type="paragraph" w:customStyle="1" w:styleId="BTCharCharChar3">
    <w:name w:val="BT Char Char Char3"/>
    <w:basedOn w:val="Normal"/>
    <w:autoRedefine/>
    <w:rsid w:val="00C230B4"/>
    <w:pPr>
      <w:spacing w:after="120" w:line="300" w:lineRule="exact"/>
      <w:ind w:firstLine="720"/>
      <w:jc w:val="both"/>
    </w:pPr>
    <w:rPr>
      <w:szCs w:val="20"/>
    </w:rPr>
  </w:style>
  <w:style w:type="character" w:customStyle="1" w:styleId="FNCharChar3">
    <w:name w:val="FN Char Char3"/>
    <w:basedOn w:val="DefaultParagraphFont"/>
    <w:rsid w:val="00C230B4"/>
    <w:rPr>
      <w:sz w:val="18"/>
    </w:rPr>
  </w:style>
  <w:style w:type="paragraph" w:customStyle="1" w:styleId="FNChar3">
    <w:name w:val="FN Char3"/>
    <w:basedOn w:val="FootnoteText"/>
    <w:autoRedefine/>
    <w:rsid w:val="00C230B4"/>
    <w:pPr>
      <w:contextualSpacing/>
      <w:jc w:val="both"/>
    </w:pPr>
  </w:style>
  <w:style w:type="character" w:customStyle="1" w:styleId="PlainTextChar3">
    <w:name w:val="Plain Text Char3"/>
    <w:basedOn w:val="DefaultParagraphFont"/>
    <w:rsid w:val="00C230B4"/>
    <w:rPr>
      <w:rFonts w:ascii="Courier New" w:hAnsi="Courier New" w:cs="Courier New"/>
      <w:lang w:bidi="he-IL"/>
    </w:rPr>
  </w:style>
  <w:style w:type="paragraph" w:customStyle="1" w:styleId="StyleBodyTextBold18">
    <w:name w:val="Style Body Text + Bold18"/>
    <w:basedOn w:val="Normal"/>
    <w:autoRedefine/>
    <w:rsid w:val="00C230B4"/>
    <w:pPr>
      <w:spacing w:after="120" w:line="480" w:lineRule="exact"/>
      <w:ind w:firstLine="720"/>
      <w:jc w:val="both"/>
    </w:pPr>
    <w:rPr>
      <w:b/>
      <w:bCs/>
      <w:szCs w:val="20"/>
    </w:rPr>
  </w:style>
  <w:style w:type="character" w:customStyle="1" w:styleId="StyleBodyTextBold1Char8">
    <w:name w:val="Style Body Text + Bold1 Char8"/>
    <w:basedOn w:val="BodyTextChar"/>
    <w:rsid w:val="00C230B4"/>
    <w:rPr>
      <w:b/>
      <w:bCs/>
      <w:sz w:val="24"/>
      <w:szCs w:val="24"/>
    </w:rPr>
  </w:style>
  <w:style w:type="paragraph" w:customStyle="1" w:styleId="quotation180">
    <w:name w:val="quotation1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BlockQuotation3">
    <w:name w:val="Block Quotation3"/>
    <w:basedOn w:val="Normal"/>
    <w:rsid w:val="00C230B4"/>
    <w:pPr>
      <w:keepLines/>
      <w:spacing w:after="160" w:line="480" w:lineRule="exact"/>
      <w:ind w:left="720" w:right="720" w:firstLine="720"/>
      <w:jc w:val="both"/>
    </w:pPr>
    <w:rPr>
      <w:i/>
      <w:szCs w:val="20"/>
    </w:rPr>
  </w:style>
  <w:style w:type="paragraph" w:customStyle="1" w:styleId="BlockQuotationFirst3">
    <w:name w:val="Block Quotation First3"/>
    <w:basedOn w:val="BlockQuotation"/>
    <w:next w:val="BlockQuotation"/>
    <w:rsid w:val="00C230B4"/>
    <w:pPr>
      <w:tabs>
        <w:tab w:val="clear" w:pos="720"/>
      </w:tabs>
      <w:spacing w:before="120" w:line="480" w:lineRule="exact"/>
      <w:ind w:firstLine="720"/>
      <w:jc w:val="both"/>
    </w:pPr>
    <w:rPr>
      <w:szCs w:val="20"/>
    </w:rPr>
  </w:style>
  <w:style w:type="paragraph" w:customStyle="1" w:styleId="BlockQuotationLast3">
    <w:name w:val="Block Quotation Last3"/>
    <w:basedOn w:val="BlockQuotation"/>
    <w:rsid w:val="00C230B4"/>
    <w:pPr>
      <w:tabs>
        <w:tab w:val="clear" w:pos="720"/>
      </w:tabs>
      <w:spacing w:before="0" w:after="240" w:line="480" w:lineRule="exact"/>
      <w:ind w:firstLine="720"/>
      <w:jc w:val="both"/>
    </w:pPr>
    <w:rPr>
      <w:szCs w:val="20"/>
    </w:rPr>
  </w:style>
  <w:style w:type="paragraph" w:customStyle="1" w:styleId="BodyTextKeep3">
    <w:name w:val="Body Text Keep3"/>
    <w:basedOn w:val="Normal"/>
    <w:rsid w:val="00C230B4"/>
    <w:pPr>
      <w:keepNext/>
      <w:spacing w:after="120" w:line="480" w:lineRule="exact"/>
      <w:ind w:firstLine="720"/>
      <w:jc w:val="both"/>
    </w:pPr>
    <w:rPr>
      <w:szCs w:val="20"/>
    </w:rPr>
  </w:style>
  <w:style w:type="paragraph" w:customStyle="1" w:styleId="ChapterLabel3">
    <w:name w:val="Chapter Label3"/>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3">
    <w:name w:val="Chapter Subtitle3"/>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3">
    <w:name w:val="Chapter Title3"/>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3">
    <w:name w:val="Document Label3"/>
    <w:basedOn w:val="Normal"/>
    <w:rsid w:val="00C230B4"/>
    <w:pPr>
      <w:keepNext/>
      <w:spacing w:before="240" w:after="360" w:line="480" w:lineRule="exact"/>
      <w:ind w:firstLine="720"/>
      <w:jc w:val="both"/>
    </w:pPr>
    <w:rPr>
      <w:b/>
      <w:kern w:val="28"/>
      <w:sz w:val="36"/>
      <w:szCs w:val="20"/>
    </w:rPr>
  </w:style>
  <w:style w:type="paragraph" w:customStyle="1" w:styleId="FooterEven3">
    <w:name w:val="Footer Even3"/>
    <w:basedOn w:val="Footer"/>
    <w:rsid w:val="00C230B4"/>
    <w:pPr>
      <w:spacing w:after="120" w:line="480" w:lineRule="exact"/>
      <w:ind w:firstLine="720"/>
      <w:jc w:val="both"/>
    </w:pPr>
    <w:rPr>
      <w:szCs w:val="20"/>
    </w:rPr>
  </w:style>
  <w:style w:type="paragraph" w:customStyle="1" w:styleId="FooterFirst3">
    <w:name w:val="Footer First3"/>
    <w:basedOn w:val="Footer"/>
    <w:rsid w:val="00C230B4"/>
    <w:pPr>
      <w:spacing w:after="120" w:line="480" w:lineRule="exact"/>
      <w:ind w:firstLine="720"/>
      <w:jc w:val="both"/>
    </w:pPr>
    <w:rPr>
      <w:szCs w:val="20"/>
    </w:rPr>
  </w:style>
  <w:style w:type="paragraph" w:customStyle="1" w:styleId="FooterOdd3">
    <w:name w:val="Footer Odd3"/>
    <w:basedOn w:val="Footer"/>
    <w:rsid w:val="00C230B4"/>
    <w:pPr>
      <w:spacing w:after="120" w:line="480" w:lineRule="exact"/>
      <w:ind w:firstLine="720"/>
      <w:jc w:val="both"/>
    </w:pPr>
    <w:rPr>
      <w:szCs w:val="20"/>
    </w:rPr>
  </w:style>
  <w:style w:type="paragraph" w:customStyle="1" w:styleId="FootnoteBase8">
    <w:name w:val="Footnote Base8"/>
    <w:basedOn w:val="Normal"/>
    <w:rsid w:val="00C230B4"/>
    <w:pPr>
      <w:tabs>
        <w:tab w:val="left" w:pos="187"/>
      </w:tabs>
      <w:spacing w:after="120" w:line="220" w:lineRule="exact"/>
      <w:ind w:left="187" w:hanging="187"/>
      <w:jc w:val="both"/>
    </w:pPr>
    <w:rPr>
      <w:sz w:val="18"/>
      <w:szCs w:val="20"/>
    </w:rPr>
  </w:style>
  <w:style w:type="paragraph" w:customStyle="1" w:styleId="HeaderBase3">
    <w:name w:val="Header Base3"/>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4">
    <w:name w:val="Header Even4"/>
    <w:basedOn w:val="Header"/>
    <w:rsid w:val="00C230B4"/>
    <w:pPr>
      <w:ind w:firstLine="720"/>
      <w:jc w:val="both"/>
    </w:pPr>
    <w:rPr>
      <w:sz w:val="56"/>
      <w:szCs w:val="56"/>
    </w:rPr>
  </w:style>
  <w:style w:type="paragraph" w:customStyle="1" w:styleId="HeaderFirst3">
    <w:name w:val="Header First3"/>
    <w:basedOn w:val="Header"/>
    <w:rsid w:val="00C230B4"/>
    <w:pPr>
      <w:ind w:firstLine="720"/>
      <w:jc w:val="center"/>
    </w:pPr>
    <w:rPr>
      <w:sz w:val="56"/>
      <w:szCs w:val="56"/>
    </w:rPr>
  </w:style>
  <w:style w:type="paragraph" w:customStyle="1" w:styleId="HeaderOdd3">
    <w:name w:val="Header Odd3"/>
    <w:basedOn w:val="Header"/>
    <w:rsid w:val="00C230B4"/>
    <w:pPr>
      <w:tabs>
        <w:tab w:val="right" w:pos="0"/>
      </w:tabs>
      <w:ind w:firstLine="720"/>
      <w:jc w:val="right"/>
    </w:pPr>
    <w:rPr>
      <w:sz w:val="56"/>
      <w:szCs w:val="56"/>
    </w:rPr>
  </w:style>
  <w:style w:type="paragraph" w:customStyle="1" w:styleId="IndexBase3">
    <w:name w:val="Index Base3"/>
    <w:basedOn w:val="Normal"/>
    <w:rsid w:val="00C230B4"/>
    <w:pPr>
      <w:tabs>
        <w:tab w:val="right" w:leader="dot" w:pos="3960"/>
      </w:tabs>
      <w:spacing w:after="120" w:line="480" w:lineRule="exact"/>
      <w:ind w:left="720" w:hanging="720"/>
      <w:jc w:val="both"/>
    </w:pPr>
    <w:rPr>
      <w:szCs w:val="20"/>
    </w:rPr>
  </w:style>
  <w:style w:type="paragraph" w:customStyle="1" w:styleId="ListBulletFirst3">
    <w:name w:val="List Bullet First3"/>
    <w:basedOn w:val="ListBullet"/>
    <w:next w:val="ListBullet"/>
    <w:rsid w:val="00C230B4"/>
    <w:pPr>
      <w:spacing w:before="80" w:line="480" w:lineRule="exact"/>
      <w:jc w:val="both"/>
    </w:pPr>
    <w:rPr>
      <w:szCs w:val="20"/>
    </w:rPr>
  </w:style>
  <w:style w:type="paragraph" w:customStyle="1" w:styleId="ListBulletLast3">
    <w:name w:val="List Bullet Last3"/>
    <w:basedOn w:val="ListBullet"/>
    <w:rsid w:val="00C230B4"/>
    <w:pPr>
      <w:spacing w:before="0" w:after="240" w:line="480" w:lineRule="exact"/>
      <w:jc w:val="both"/>
    </w:pPr>
    <w:rPr>
      <w:szCs w:val="20"/>
    </w:rPr>
  </w:style>
  <w:style w:type="paragraph" w:customStyle="1" w:styleId="ListFirst3">
    <w:name w:val="List First3"/>
    <w:basedOn w:val="List"/>
    <w:next w:val="List"/>
    <w:rsid w:val="00C230B4"/>
    <w:pPr>
      <w:tabs>
        <w:tab w:val="clear" w:pos="720"/>
      </w:tabs>
      <w:spacing w:before="80" w:line="480" w:lineRule="exact"/>
      <w:jc w:val="both"/>
    </w:pPr>
    <w:rPr>
      <w:szCs w:val="20"/>
    </w:rPr>
  </w:style>
  <w:style w:type="paragraph" w:customStyle="1" w:styleId="ListLast3">
    <w:name w:val="List Last3"/>
    <w:basedOn w:val="List"/>
    <w:rsid w:val="00C230B4"/>
    <w:pPr>
      <w:tabs>
        <w:tab w:val="clear" w:pos="720"/>
      </w:tabs>
      <w:spacing w:before="0" w:after="240" w:line="480" w:lineRule="exact"/>
      <w:jc w:val="both"/>
    </w:pPr>
    <w:rPr>
      <w:szCs w:val="20"/>
    </w:rPr>
  </w:style>
  <w:style w:type="paragraph" w:customStyle="1" w:styleId="ListNumberFirst3">
    <w:name w:val="List Number First3"/>
    <w:basedOn w:val="ListNumber"/>
    <w:next w:val="ListNumber"/>
    <w:rsid w:val="00C230B4"/>
    <w:pPr>
      <w:spacing w:before="80" w:line="480" w:lineRule="exact"/>
      <w:jc w:val="both"/>
    </w:pPr>
    <w:rPr>
      <w:szCs w:val="20"/>
    </w:rPr>
  </w:style>
  <w:style w:type="paragraph" w:customStyle="1" w:styleId="ListNumberLast3">
    <w:name w:val="List Number Last3"/>
    <w:basedOn w:val="ListNumber"/>
    <w:rsid w:val="00C230B4"/>
    <w:pPr>
      <w:spacing w:before="0" w:after="240" w:line="480" w:lineRule="exact"/>
      <w:jc w:val="both"/>
    </w:pPr>
    <w:rPr>
      <w:szCs w:val="20"/>
    </w:rPr>
  </w:style>
  <w:style w:type="paragraph" w:customStyle="1" w:styleId="PartLabel3">
    <w:name w:val="Part Label3"/>
    <w:basedOn w:val="HeadingBase"/>
    <w:next w:val="Normal"/>
    <w:rsid w:val="00C230B4"/>
    <w:pPr>
      <w:spacing w:after="120" w:line="480" w:lineRule="exact"/>
      <w:ind w:firstLine="720"/>
      <w:jc w:val="both"/>
    </w:pPr>
    <w:rPr>
      <w:szCs w:val="20"/>
    </w:rPr>
  </w:style>
  <w:style w:type="paragraph" w:customStyle="1" w:styleId="PartSubtitle3">
    <w:name w:val="Part Subtitle3"/>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PartTitle3">
    <w:name w:val="Part Title3"/>
    <w:basedOn w:val="HeadingBase"/>
    <w:next w:val="PartSubtitle"/>
    <w:rsid w:val="00C230B4"/>
    <w:pPr>
      <w:spacing w:after="120" w:line="480" w:lineRule="exact"/>
      <w:ind w:firstLine="720"/>
      <w:jc w:val="both"/>
    </w:pPr>
    <w:rPr>
      <w:szCs w:val="20"/>
    </w:rPr>
  </w:style>
  <w:style w:type="paragraph" w:customStyle="1" w:styleId="Picture3">
    <w:name w:val="Picture3"/>
    <w:basedOn w:val="Normal"/>
    <w:next w:val="Caption"/>
    <w:rsid w:val="00C230B4"/>
    <w:pPr>
      <w:keepNext/>
      <w:spacing w:after="120" w:line="480" w:lineRule="exact"/>
      <w:ind w:firstLine="720"/>
      <w:jc w:val="both"/>
    </w:pPr>
    <w:rPr>
      <w:szCs w:val="20"/>
    </w:rPr>
  </w:style>
  <w:style w:type="paragraph" w:customStyle="1" w:styleId="SectionHeading3">
    <w:name w:val="Section Heading3"/>
    <w:basedOn w:val="HeadingBase"/>
    <w:rsid w:val="00C230B4"/>
    <w:pPr>
      <w:spacing w:after="120" w:line="480" w:lineRule="exact"/>
      <w:ind w:firstLine="720"/>
      <w:jc w:val="both"/>
    </w:pPr>
    <w:rPr>
      <w:szCs w:val="20"/>
    </w:rPr>
  </w:style>
  <w:style w:type="paragraph" w:customStyle="1" w:styleId="SectionLabel3">
    <w:name w:val="Section Label3"/>
    <w:basedOn w:val="HeadingBase"/>
    <w:rsid w:val="00C230B4"/>
    <w:pPr>
      <w:spacing w:after="120" w:line="480" w:lineRule="exact"/>
      <w:ind w:firstLine="720"/>
      <w:jc w:val="both"/>
    </w:pPr>
    <w:rPr>
      <w:szCs w:val="20"/>
    </w:rPr>
  </w:style>
  <w:style w:type="paragraph" w:customStyle="1" w:styleId="SubtitleCover3">
    <w:name w:val="Subtitle Cover3"/>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Cover3">
    <w:name w:val="Title Cover3"/>
    <w:basedOn w:val="HeadingBase"/>
    <w:next w:val="SubtitleCover"/>
    <w:rsid w:val="00C230B4"/>
    <w:pPr>
      <w:spacing w:after="120" w:line="480" w:lineRule="exact"/>
      <w:ind w:firstLine="720"/>
      <w:jc w:val="both"/>
    </w:pPr>
    <w:rPr>
      <w:szCs w:val="20"/>
    </w:rPr>
  </w:style>
  <w:style w:type="paragraph" w:customStyle="1" w:styleId="TOCBase3">
    <w:name w:val="TOC Base3"/>
    <w:basedOn w:val="Normal"/>
    <w:rsid w:val="00C230B4"/>
    <w:pPr>
      <w:tabs>
        <w:tab w:val="right" w:leader="dot" w:pos="8640"/>
      </w:tabs>
      <w:spacing w:after="120" w:line="480" w:lineRule="exact"/>
      <w:ind w:firstLine="720"/>
      <w:jc w:val="both"/>
    </w:pPr>
    <w:rPr>
      <w:szCs w:val="20"/>
    </w:rPr>
  </w:style>
  <w:style w:type="paragraph" w:customStyle="1" w:styleId="HeaderlikeH13">
    <w:name w:val="Header like H13"/>
    <w:basedOn w:val="Heading2"/>
    <w:rsid w:val="00C230B4"/>
    <w:pPr>
      <w:spacing w:before="120" w:line="360" w:lineRule="exact"/>
      <w:ind w:firstLine="720"/>
      <w:outlineLvl w:val="9"/>
    </w:pPr>
    <w:rPr>
      <w:b/>
      <w:i w:val="0"/>
      <w:sz w:val="36"/>
    </w:rPr>
  </w:style>
  <w:style w:type="paragraph" w:customStyle="1" w:styleId="Greeting3">
    <w:name w:val="Greeting3"/>
    <w:basedOn w:val="Normal"/>
    <w:rsid w:val="00C230B4"/>
    <w:pPr>
      <w:spacing w:after="120" w:line="480" w:lineRule="exact"/>
      <w:ind w:firstLine="720"/>
    </w:pPr>
    <w:rPr>
      <w:szCs w:val="20"/>
    </w:rPr>
  </w:style>
  <w:style w:type="paragraph" w:customStyle="1" w:styleId="Indent56">
    <w:name w:val="Indent56"/>
    <w:basedOn w:val="Normal"/>
    <w:rsid w:val="00C230B4"/>
    <w:pPr>
      <w:spacing w:after="120" w:line="480" w:lineRule="exact"/>
      <w:ind w:left="720" w:firstLine="720"/>
      <w:jc w:val="both"/>
    </w:pPr>
    <w:rPr>
      <w:szCs w:val="20"/>
    </w:rPr>
  </w:style>
  <w:style w:type="paragraph" w:customStyle="1" w:styleId="Indent1030">
    <w:name w:val="Indent103"/>
    <w:basedOn w:val="Normal"/>
    <w:rsid w:val="00C230B4"/>
    <w:pPr>
      <w:spacing w:after="120" w:line="480" w:lineRule="exact"/>
      <w:ind w:left="1440" w:firstLine="720"/>
      <w:jc w:val="both"/>
    </w:pPr>
    <w:rPr>
      <w:szCs w:val="20"/>
    </w:rPr>
  </w:style>
  <w:style w:type="paragraph" w:customStyle="1" w:styleId="Indent1530">
    <w:name w:val="Indent153"/>
    <w:basedOn w:val="Normal"/>
    <w:rsid w:val="00C230B4"/>
    <w:pPr>
      <w:spacing w:after="120" w:line="480" w:lineRule="exact"/>
      <w:ind w:left="2160" w:firstLine="720"/>
      <w:jc w:val="both"/>
    </w:pPr>
    <w:rPr>
      <w:szCs w:val="20"/>
    </w:rPr>
  </w:style>
  <w:style w:type="paragraph" w:customStyle="1" w:styleId="Indent203">
    <w:name w:val="Indent203"/>
    <w:basedOn w:val="Normal"/>
    <w:rsid w:val="00C230B4"/>
    <w:pPr>
      <w:spacing w:after="120" w:line="480" w:lineRule="exact"/>
      <w:ind w:left="2880" w:firstLine="720"/>
      <w:jc w:val="both"/>
    </w:pPr>
    <w:rPr>
      <w:szCs w:val="20"/>
    </w:rPr>
  </w:style>
  <w:style w:type="paragraph" w:customStyle="1" w:styleId="BodyTextNotJustified3">
    <w:name w:val="Body Text Not Justified3"/>
    <w:basedOn w:val="Normal"/>
    <w:rsid w:val="00C230B4"/>
    <w:pPr>
      <w:spacing w:after="120" w:line="480" w:lineRule="exact"/>
      <w:ind w:firstLine="720"/>
    </w:pPr>
    <w:rPr>
      <w:szCs w:val="20"/>
    </w:rPr>
  </w:style>
  <w:style w:type="paragraph" w:customStyle="1" w:styleId="BoldCenterArial12pt3">
    <w:name w:val="Bold Center Arial 12 pt3"/>
    <w:basedOn w:val="Normal"/>
    <w:rsid w:val="00C230B4"/>
    <w:pPr>
      <w:spacing w:after="160" w:line="480" w:lineRule="exact"/>
      <w:ind w:firstLine="720"/>
      <w:jc w:val="center"/>
    </w:pPr>
    <w:rPr>
      <w:rFonts w:ascii="Arial" w:hAnsi="Arial"/>
      <w:b/>
      <w:szCs w:val="20"/>
    </w:rPr>
  </w:style>
  <w:style w:type="paragraph" w:customStyle="1" w:styleId="H2A3">
    <w:name w:val="H2A3"/>
    <w:basedOn w:val="H2"/>
    <w:rsid w:val="00C230B4"/>
    <w:pPr>
      <w:outlineLvl w:val="9"/>
    </w:pPr>
    <w:rPr>
      <w:rFonts w:ascii="Times New Roman" w:hAnsi="Times New Roman"/>
      <w:iCs w:val="0"/>
      <w:szCs w:val="28"/>
    </w:rPr>
  </w:style>
  <w:style w:type="paragraph" w:customStyle="1" w:styleId="H25">
    <w:name w:val="H25"/>
    <w:basedOn w:val="BT"/>
    <w:autoRedefine/>
    <w:rsid w:val="00C230B4"/>
    <w:pPr>
      <w:spacing w:line="300" w:lineRule="atLeast"/>
      <w:ind w:firstLine="720"/>
      <w:outlineLvl w:val="1"/>
    </w:pPr>
  </w:style>
  <w:style w:type="paragraph" w:customStyle="1" w:styleId="Exercise3">
    <w:name w:val="Exercise3"/>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3">
    <w:name w:val="Flush Left Bold3"/>
    <w:basedOn w:val="Normal"/>
    <w:rsid w:val="00C230B4"/>
    <w:pPr>
      <w:spacing w:before="120" w:after="120" w:line="290" w:lineRule="exact"/>
      <w:ind w:firstLine="720"/>
      <w:jc w:val="both"/>
    </w:pPr>
    <w:rPr>
      <w:b/>
      <w:snapToGrid w:val="0"/>
      <w:szCs w:val="20"/>
    </w:rPr>
  </w:style>
  <w:style w:type="paragraph" w:customStyle="1" w:styleId="Hang13">
    <w:name w:val="Hang13"/>
    <w:basedOn w:val="Normal"/>
    <w:autoRedefine/>
    <w:rsid w:val="00C230B4"/>
    <w:pPr>
      <w:spacing w:after="120" w:line="480" w:lineRule="exact"/>
      <w:ind w:left="1080" w:hanging="360"/>
      <w:jc w:val="both"/>
    </w:pPr>
    <w:rPr>
      <w:snapToGrid w:val="0"/>
      <w:szCs w:val="20"/>
    </w:rPr>
  </w:style>
  <w:style w:type="paragraph" w:customStyle="1" w:styleId="Style13">
    <w:name w:val="Style13"/>
    <w:basedOn w:val="BP"/>
    <w:next w:val="BT"/>
    <w:autoRedefine/>
    <w:rsid w:val="00C230B4"/>
    <w:pPr>
      <w:spacing w:after="120"/>
      <w:ind w:firstLine="720"/>
    </w:pPr>
    <w:rPr>
      <w:szCs w:val="20"/>
    </w:rPr>
  </w:style>
  <w:style w:type="paragraph" w:customStyle="1" w:styleId="BP3">
    <w:name w:val="BP3"/>
    <w:basedOn w:val="BT"/>
    <w:next w:val="BT"/>
    <w:autoRedefine/>
    <w:rsid w:val="00C230B4"/>
    <w:pPr>
      <w:ind w:firstLine="720"/>
    </w:pPr>
  </w:style>
  <w:style w:type="paragraph" w:customStyle="1" w:styleId="HeadingCaps3">
    <w:name w:val="Heading Caps3"/>
    <w:basedOn w:val="Heading1"/>
    <w:autoRedefine/>
    <w:rsid w:val="00C230B4"/>
    <w:pPr>
      <w:spacing w:after="120" w:line="400" w:lineRule="exact"/>
      <w:ind w:firstLine="720"/>
    </w:pPr>
    <w:rPr>
      <w:caps/>
      <w:snapToGrid w:val="0"/>
      <w:sz w:val="40"/>
      <w:szCs w:val="20"/>
    </w:rPr>
  </w:style>
  <w:style w:type="paragraph" w:customStyle="1" w:styleId="BoldLine3">
    <w:name w:val="Bold Line3"/>
    <w:basedOn w:val="Normal"/>
    <w:rsid w:val="00C230B4"/>
    <w:pPr>
      <w:pBdr>
        <w:bottom w:val="single" w:sz="36" w:space="1" w:color="auto"/>
      </w:pBdr>
      <w:spacing w:after="120" w:line="300" w:lineRule="atLeast"/>
      <w:ind w:firstLine="720"/>
      <w:jc w:val="both"/>
    </w:pPr>
    <w:rPr>
      <w:szCs w:val="20"/>
    </w:rPr>
  </w:style>
  <w:style w:type="paragraph" w:customStyle="1" w:styleId="ExerciseTitle3">
    <w:name w:val="Exercise Title3"/>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3">
    <w:name w:val="Title 23"/>
    <w:basedOn w:val="Normal"/>
    <w:rsid w:val="00C230B4"/>
    <w:pPr>
      <w:spacing w:after="120" w:line="300" w:lineRule="atLeast"/>
      <w:ind w:firstLine="720"/>
      <w:jc w:val="center"/>
    </w:pPr>
    <w:rPr>
      <w:sz w:val="52"/>
      <w:szCs w:val="20"/>
    </w:rPr>
  </w:style>
  <w:style w:type="paragraph" w:customStyle="1" w:styleId="Title13">
    <w:name w:val="Title 13"/>
    <w:basedOn w:val="Normal"/>
    <w:rsid w:val="00C230B4"/>
    <w:pPr>
      <w:spacing w:after="120" w:line="300" w:lineRule="atLeast"/>
      <w:ind w:firstLine="720"/>
      <w:jc w:val="center"/>
    </w:pPr>
    <w:rPr>
      <w:b/>
      <w:sz w:val="72"/>
      <w:szCs w:val="20"/>
    </w:rPr>
  </w:style>
  <w:style w:type="paragraph" w:customStyle="1" w:styleId="Title33">
    <w:name w:val="Title 33"/>
    <w:basedOn w:val="Title2"/>
    <w:rsid w:val="00C230B4"/>
    <w:pPr>
      <w:ind w:firstLine="720"/>
    </w:pPr>
    <w:rPr>
      <w:b/>
      <w:sz w:val="26"/>
      <w:szCs w:val="20"/>
    </w:rPr>
  </w:style>
  <w:style w:type="paragraph" w:customStyle="1" w:styleId="Title43">
    <w:name w:val="Title 43"/>
    <w:basedOn w:val="Title3"/>
    <w:rsid w:val="00C230B4"/>
    <w:pPr>
      <w:ind w:firstLine="720"/>
    </w:pPr>
    <w:rPr>
      <w:szCs w:val="20"/>
    </w:rPr>
  </w:style>
  <w:style w:type="paragraph" w:customStyle="1" w:styleId="CenterItalic3">
    <w:name w:val="Center Italic3"/>
    <w:basedOn w:val="Normal"/>
    <w:autoRedefine/>
    <w:rsid w:val="00C230B4"/>
    <w:pPr>
      <w:spacing w:after="120" w:line="480" w:lineRule="exact"/>
      <w:ind w:firstLine="720"/>
      <w:jc w:val="center"/>
    </w:pPr>
    <w:rPr>
      <w:i/>
      <w:szCs w:val="20"/>
    </w:rPr>
  </w:style>
  <w:style w:type="paragraph" w:customStyle="1" w:styleId="H4A3">
    <w:name w:val="H4A3"/>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3">
    <w:name w:val="LT3"/>
    <w:basedOn w:val="Heading2"/>
    <w:autoRedefine/>
    <w:rsid w:val="00C230B4"/>
    <w:pPr>
      <w:ind w:firstLine="720"/>
    </w:pPr>
    <w:rPr>
      <w:b/>
      <w:i w:val="0"/>
      <w:sz w:val="36"/>
    </w:rPr>
  </w:style>
  <w:style w:type="paragraph" w:customStyle="1" w:styleId="Style23">
    <w:name w:val="Style23"/>
    <w:basedOn w:val="H2A"/>
    <w:autoRedefine/>
    <w:rsid w:val="00C230B4"/>
    <w:pPr>
      <w:outlineLvl w:val="2"/>
    </w:pPr>
    <w:rPr>
      <w:i/>
      <w:snapToGrid w:val="0"/>
    </w:rPr>
  </w:style>
  <w:style w:type="paragraph" w:customStyle="1" w:styleId="LS-LessonSubtitle3">
    <w:name w:val="LS - Lesson Subtitle3"/>
    <w:basedOn w:val="H2A"/>
    <w:autoRedefine/>
    <w:rsid w:val="00C230B4"/>
    <w:pPr>
      <w:outlineLvl w:val="2"/>
    </w:pPr>
    <w:rPr>
      <w:i/>
      <w:snapToGrid w:val="0"/>
    </w:rPr>
  </w:style>
  <w:style w:type="paragraph" w:customStyle="1" w:styleId="H3A3">
    <w:name w:val="H3A3"/>
    <w:basedOn w:val="H3"/>
    <w:rsid w:val="00C230B4"/>
  </w:style>
  <w:style w:type="paragraph" w:customStyle="1" w:styleId="H34">
    <w:name w:val="H34"/>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4">
    <w:name w:val="L14"/>
    <w:basedOn w:val="Normal"/>
    <w:autoRedefine/>
    <w:rsid w:val="00C230B4"/>
    <w:pPr>
      <w:spacing w:after="120" w:line="480" w:lineRule="exact"/>
      <w:ind w:left="720" w:hanging="720"/>
      <w:jc w:val="both"/>
    </w:pPr>
    <w:rPr>
      <w:szCs w:val="20"/>
    </w:rPr>
  </w:style>
  <w:style w:type="paragraph" w:customStyle="1" w:styleId="L23">
    <w:name w:val="L23"/>
    <w:basedOn w:val="BT"/>
    <w:autoRedefine/>
    <w:rsid w:val="00C230B4"/>
    <w:pPr>
      <w:tabs>
        <w:tab w:val="left" w:pos="720"/>
      </w:tabs>
      <w:ind w:left="1440" w:hanging="720"/>
    </w:pPr>
  </w:style>
  <w:style w:type="paragraph" w:customStyle="1" w:styleId="L33">
    <w:name w:val="L33"/>
    <w:basedOn w:val="BT"/>
    <w:autoRedefine/>
    <w:rsid w:val="00C230B4"/>
    <w:pPr>
      <w:tabs>
        <w:tab w:val="left" w:pos="720"/>
        <w:tab w:val="left" w:pos="2160"/>
      </w:tabs>
      <w:ind w:left="2160" w:hanging="720"/>
    </w:pPr>
  </w:style>
  <w:style w:type="paragraph" w:customStyle="1" w:styleId="H18">
    <w:name w:val="H18"/>
    <w:basedOn w:val="BT"/>
    <w:next w:val="BT"/>
    <w:autoRedefine/>
    <w:rsid w:val="00C230B4"/>
    <w:pPr>
      <w:spacing w:line="300" w:lineRule="atLeast"/>
      <w:ind w:firstLine="720"/>
      <w:outlineLvl w:val="0"/>
    </w:pPr>
    <w:rPr>
      <w:rFonts w:ascii="Arial" w:hAnsi="Arial"/>
      <w:b/>
      <w:kern w:val="28"/>
    </w:rPr>
  </w:style>
  <w:style w:type="paragraph" w:customStyle="1" w:styleId="H1A3">
    <w:name w:val="H1A3"/>
    <w:basedOn w:val="H1"/>
    <w:rsid w:val="00C230B4"/>
    <w:pPr>
      <w:outlineLvl w:val="9"/>
    </w:pPr>
    <w:rPr>
      <w:sz w:val="24"/>
    </w:rPr>
  </w:style>
  <w:style w:type="paragraph" w:customStyle="1" w:styleId="I14">
    <w:name w:val="I14"/>
    <w:basedOn w:val="BT"/>
    <w:autoRedefine/>
    <w:rsid w:val="00C230B4"/>
    <w:pPr>
      <w:ind w:left="720" w:firstLine="720"/>
    </w:pPr>
  </w:style>
  <w:style w:type="paragraph" w:customStyle="1" w:styleId="I23">
    <w:name w:val="I23"/>
    <w:basedOn w:val="BT"/>
    <w:autoRedefine/>
    <w:rsid w:val="00C230B4"/>
    <w:pPr>
      <w:ind w:left="1440" w:firstLine="720"/>
    </w:pPr>
  </w:style>
  <w:style w:type="paragraph" w:customStyle="1" w:styleId="I33">
    <w:name w:val="I33"/>
    <w:basedOn w:val="I1"/>
    <w:autoRedefine/>
    <w:rsid w:val="00C230B4"/>
    <w:pPr>
      <w:ind w:left="2160"/>
    </w:pPr>
  </w:style>
  <w:style w:type="paragraph" w:customStyle="1" w:styleId="GR3">
    <w:name w:val="GR3"/>
    <w:basedOn w:val="BT"/>
    <w:autoRedefine/>
    <w:rsid w:val="00C230B4"/>
    <w:pPr>
      <w:spacing w:beforeLines="60"/>
      <w:ind w:firstLine="720"/>
      <w:jc w:val="left"/>
    </w:pPr>
  </w:style>
  <w:style w:type="character" w:customStyle="1" w:styleId="GK3">
    <w:name w:val="GK3"/>
    <w:basedOn w:val="DefaultParagraphFont"/>
    <w:rsid w:val="00C230B4"/>
    <w:rPr>
      <w:rFonts w:ascii="GraecaII" w:hAnsi="GraecaII"/>
      <w:sz w:val="28"/>
    </w:rPr>
  </w:style>
  <w:style w:type="character" w:customStyle="1" w:styleId="HB2">
    <w:name w:val="HB2"/>
    <w:basedOn w:val="DefaultParagraphFont"/>
    <w:rsid w:val="00C230B4"/>
    <w:rPr>
      <w:rFonts w:ascii="HebraicaII" w:hAnsi="HebraicaII"/>
      <w:sz w:val="28"/>
      <w:szCs w:val="28"/>
    </w:rPr>
  </w:style>
  <w:style w:type="character" w:customStyle="1" w:styleId="EN3">
    <w:name w:val="EN3"/>
    <w:basedOn w:val="DefaultParagraphFont"/>
    <w:rsid w:val="00C230B4"/>
    <w:rPr>
      <w:rFonts w:ascii="Times New Roman" w:hAnsi="Times New Roman"/>
      <w:sz w:val="24"/>
      <w:szCs w:val="24"/>
    </w:rPr>
  </w:style>
  <w:style w:type="paragraph" w:customStyle="1" w:styleId="I43">
    <w:name w:val="I43"/>
    <w:basedOn w:val="I1"/>
    <w:autoRedefine/>
    <w:rsid w:val="00C230B4"/>
    <w:pPr>
      <w:ind w:left="2880"/>
    </w:pPr>
  </w:style>
  <w:style w:type="paragraph" w:customStyle="1" w:styleId="H43">
    <w:name w:val="H43"/>
    <w:basedOn w:val="H4A"/>
    <w:next w:val="Normal"/>
    <w:autoRedefine/>
    <w:rsid w:val="00C230B4"/>
  </w:style>
  <w:style w:type="paragraph" w:customStyle="1" w:styleId="CA3">
    <w:name w:val="CA3"/>
    <w:basedOn w:val="BT"/>
    <w:rsid w:val="00C230B4"/>
    <w:pPr>
      <w:ind w:firstLine="720"/>
      <w:jc w:val="left"/>
    </w:pPr>
  </w:style>
  <w:style w:type="paragraph" w:customStyle="1" w:styleId="StyleBodyText10ptBlack3">
    <w:name w:val="Style Body Text + 10 pt Black3"/>
    <w:basedOn w:val="Normal"/>
    <w:rsid w:val="00C230B4"/>
    <w:pPr>
      <w:spacing w:before="120" w:after="120" w:line="480" w:lineRule="exact"/>
      <w:ind w:firstLine="720"/>
      <w:jc w:val="both"/>
    </w:pPr>
    <w:rPr>
      <w:color w:val="000000"/>
      <w:szCs w:val="20"/>
    </w:rPr>
  </w:style>
  <w:style w:type="character" w:customStyle="1" w:styleId="grame3">
    <w:name w:val="grame3"/>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30">
    <w:name w:val="bt3"/>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3">
    <w:name w:val="en13"/>
    <w:basedOn w:val="DefaultParagraphFont"/>
    <w:rsid w:val="00C230B4"/>
    <w:rPr>
      <w:rFonts w:ascii="Times New Roman" w:hAnsi="Times New Roman" w:cs="Times New Roman" w:hint="default"/>
    </w:rPr>
  </w:style>
  <w:style w:type="character" w:customStyle="1" w:styleId="spelle3">
    <w:name w:val="spelle3"/>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4">
    <w:name w:val="Style Body Text + Bold4"/>
    <w:basedOn w:val="Normal"/>
    <w:autoRedefine/>
    <w:rsid w:val="00C230B4"/>
    <w:pPr>
      <w:spacing w:after="120" w:line="480" w:lineRule="exact"/>
      <w:ind w:firstLine="720"/>
      <w:jc w:val="both"/>
    </w:pPr>
    <w:rPr>
      <w:b/>
      <w:bCs/>
      <w:szCs w:val="20"/>
    </w:rPr>
  </w:style>
  <w:style w:type="character" w:customStyle="1" w:styleId="FootnoteTextCharCharCharCharChar12">
    <w:name w:val="Footnote Text Char Char Char Char Char12"/>
    <w:basedOn w:val="DefaultParagraphFont"/>
    <w:rsid w:val="00C230B4"/>
    <w:rPr>
      <w:lang w:val="en-US" w:eastAsia="en-US" w:bidi="ar-SA"/>
    </w:rPr>
  </w:style>
  <w:style w:type="paragraph" w:customStyle="1" w:styleId="H213">
    <w:name w:val="H213"/>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4">
    <w:name w:val="QT14"/>
    <w:basedOn w:val="NormalWeb"/>
    <w:autoRedefine/>
    <w:rsid w:val="00C230B4"/>
    <w:pPr>
      <w:spacing w:after="120" w:line="300" w:lineRule="atLeast"/>
      <w:ind w:left="720" w:right="720" w:firstLine="720"/>
      <w:jc w:val="both"/>
    </w:pPr>
    <w:rPr>
      <w:rFonts w:cs="Arial"/>
      <w:i/>
    </w:rPr>
  </w:style>
  <w:style w:type="character" w:customStyle="1" w:styleId="QTChar13">
    <w:name w:val="QT Char13"/>
    <w:basedOn w:val="DefaultParagraphFont"/>
    <w:rsid w:val="00C230B4"/>
    <w:rPr>
      <w:rFonts w:cs="Arial"/>
      <w:i/>
      <w:sz w:val="24"/>
      <w:lang w:val="en-US" w:eastAsia="en-US" w:bidi="ar-SA"/>
    </w:rPr>
  </w:style>
  <w:style w:type="character" w:customStyle="1" w:styleId="Heading1Char12">
    <w:name w:val="Heading 1 Char12"/>
    <w:basedOn w:val="DefaultParagraphFont"/>
    <w:rsid w:val="00C230B4"/>
    <w:rPr>
      <w:rFonts w:ascii="Arial" w:eastAsia="Times New Roman" w:hAnsi="Arial"/>
      <w:b/>
      <w:kern w:val="28"/>
      <w:sz w:val="32"/>
    </w:rPr>
  </w:style>
  <w:style w:type="character" w:customStyle="1" w:styleId="BodyTextChar17">
    <w:name w:val="Body Text Char17"/>
    <w:basedOn w:val="DefaultParagraphFont"/>
    <w:rsid w:val="00C230B4"/>
    <w:rPr>
      <w:rFonts w:ascii="Times New Roman" w:eastAsia="Times New Roman" w:hAnsi="Times New Roman"/>
      <w:sz w:val="24"/>
      <w:szCs w:val="24"/>
    </w:rPr>
  </w:style>
  <w:style w:type="character" w:customStyle="1" w:styleId="Heading2Char13">
    <w:name w:val="Heading 2 Char13"/>
    <w:basedOn w:val="DefaultParagraphFont"/>
    <w:rsid w:val="00C230B4"/>
    <w:rPr>
      <w:rFonts w:ascii="Arial" w:eastAsia="Times New Roman" w:hAnsi="Arial"/>
      <w:i/>
      <w:kern w:val="28"/>
      <w:sz w:val="28"/>
    </w:rPr>
  </w:style>
  <w:style w:type="character" w:customStyle="1" w:styleId="Heading3Char12">
    <w:name w:val="Heading 3 Char12"/>
    <w:basedOn w:val="DefaultParagraphFont"/>
    <w:rsid w:val="00C230B4"/>
    <w:rPr>
      <w:rFonts w:ascii="Arial" w:eastAsia="Times New Roman" w:hAnsi="Arial"/>
      <w:b/>
      <w:kern w:val="28"/>
      <w:sz w:val="24"/>
    </w:rPr>
  </w:style>
  <w:style w:type="character" w:customStyle="1" w:styleId="FootnoteTextChar23">
    <w:name w:val="Footnote Text Char23"/>
    <w:aliases w:val="Footnote Text Char Char Char Char110,Footnote Text Char Char Char1 Char110,Footnote Text Char Char Char2 Char110,Footnote Text Char Char Char11 Char110,Footnote Text Char Char Char3 Char110,Footnote Text Char Char Char12 Char110"/>
    <w:basedOn w:val="DefaultParagraphFont"/>
    <w:rsid w:val="00C230B4"/>
    <w:rPr>
      <w:rFonts w:ascii="Times New Roman" w:eastAsia="Times New Roman" w:hAnsi="Times New Roman"/>
      <w:sz w:val="18"/>
    </w:rPr>
  </w:style>
  <w:style w:type="paragraph" w:customStyle="1" w:styleId="Quotation19">
    <w:name w:val="Quotation19"/>
    <w:basedOn w:val="Normal"/>
    <w:autoRedefine/>
    <w:rsid w:val="00C230B4"/>
    <w:pPr>
      <w:spacing w:before="120" w:after="120" w:line="480" w:lineRule="exact"/>
      <w:ind w:left="720" w:right="720" w:firstLine="720"/>
      <w:jc w:val="both"/>
    </w:pPr>
    <w:rPr>
      <w:i/>
      <w:szCs w:val="20"/>
    </w:rPr>
  </w:style>
  <w:style w:type="character" w:customStyle="1" w:styleId="QuotationChar18">
    <w:name w:val="Quotation Char18"/>
    <w:basedOn w:val="BodyTextChar"/>
    <w:rsid w:val="00C230B4"/>
    <w:rPr>
      <w:rFonts w:ascii="Times New Roman" w:eastAsia="Times New Roman" w:hAnsi="Times New Roman"/>
      <w:i/>
      <w:sz w:val="24"/>
      <w:szCs w:val="24"/>
    </w:rPr>
  </w:style>
  <w:style w:type="paragraph" w:customStyle="1" w:styleId="quotation23">
    <w:name w:val="quotation2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3">
    <w:name w:val="flush left13"/>
    <w:aliases w:val="no hang1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3">
    <w:name w:val="QT23"/>
    <w:basedOn w:val="NormalWeb"/>
    <w:autoRedefine/>
    <w:rsid w:val="00C230B4"/>
    <w:pPr>
      <w:spacing w:after="120" w:line="300" w:lineRule="atLeast"/>
      <w:ind w:left="720" w:right="720" w:firstLine="720"/>
      <w:jc w:val="both"/>
    </w:pPr>
    <w:rPr>
      <w:rFonts w:cs="Arial"/>
      <w:i/>
    </w:rPr>
  </w:style>
  <w:style w:type="character" w:customStyle="1" w:styleId="QTChar22">
    <w:name w:val="QT Char22"/>
    <w:basedOn w:val="DefaultParagraphFont"/>
    <w:rsid w:val="00C230B4"/>
    <w:rPr>
      <w:rFonts w:ascii="Times New Roman" w:eastAsia="Times New Roman" w:hAnsi="Times New Roman" w:cs="Arial"/>
      <w:i/>
      <w:sz w:val="24"/>
      <w:szCs w:val="20"/>
    </w:rPr>
  </w:style>
  <w:style w:type="paragraph" w:customStyle="1" w:styleId="FootnoteBase13">
    <w:name w:val="Footnote Base13"/>
    <w:basedOn w:val="Normal"/>
    <w:rsid w:val="00C230B4"/>
    <w:pPr>
      <w:tabs>
        <w:tab w:val="left" w:pos="187"/>
      </w:tabs>
      <w:spacing w:after="120" w:line="220" w:lineRule="exact"/>
      <w:ind w:left="187" w:hanging="187"/>
      <w:jc w:val="both"/>
    </w:pPr>
    <w:rPr>
      <w:sz w:val="18"/>
      <w:szCs w:val="20"/>
    </w:rPr>
  </w:style>
  <w:style w:type="paragraph" w:customStyle="1" w:styleId="Quotation220">
    <w:name w:val="Quotation22"/>
    <w:basedOn w:val="Normal"/>
    <w:autoRedefine/>
    <w:rsid w:val="00C230B4"/>
    <w:pPr>
      <w:spacing w:before="120" w:after="120" w:line="480" w:lineRule="exact"/>
      <w:ind w:left="720" w:right="720" w:firstLine="720"/>
    </w:pPr>
    <w:rPr>
      <w:i/>
      <w:szCs w:val="20"/>
    </w:rPr>
  </w:style>
  <w:style w:type="character" w:customStyle="1" w:styleId="FootnoteTextChar112">
    <w:name w:val="Footnote Text Char112"/>
    <w:aliases w:val="Footnote Text Char Char Char Char23"/>
    <w:basedOn w:val="DefaultParagraphFont"/>
    <w:rsid w:val="00C230B4"/>
    <w:rPr>
      <w:sz w:val="18"/>
    </w:rPr>
  </w:style>
  <w:style w:type="paragraph" w:customStyle="1" w:styleId="quotation32">
    <w:name w:val="quotation3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2">
    <w:name w:val="QT32"/>
    <w:basedOn w:val="NormalWeb"/>
    <w:autoRedefine/>
    <w:rsid w:val="00C230B4"/>
    <w:pPr>
      <w:spacing w:after="120" w:line="300" w:lineRule="atLeast"/>
      <w:ind w:left="720" w:right="720" w:firstLine="720"/>
      <w:jc w:val="both"/>
    </w:pPr>
    <w:rPr>
      <w:rFonts w:cs="Arial"/>
      <w:i/>
    </w:rPr>
  </w:style>
  <w:style w:type="character" w:customStyle="1" w:styleId="QTChar32">
    <w:name w:val="QT Char32"/>
    <w:basedOn w:val="DefaultParagraphFont"/>
    <w:rsid w:val="00C230B4"/>
    <w:rPr>
      <w:rFonts w:cs="Arial"/>
      <w:i/>
      <w:sz w:val="24"/>
    </w:rPr>
  </w:style>
  <w:style w:type="character" w:customStyle="1" w:styleId="BodyTextChar22">
    <w:name w:val="Body Text Char22"/>
    <w:basedOn w:val="DefaultParagraphFont"/>
    <w:rsid w:val="00C230B4"/>
    <w:rPr>
      <w:sz w:val="24"/>
      <w:szCs w:val="24"/>
    </w:rPr>
  </w:style>
  <w:style w:type="character" w:customStyle="1" w:styleId="QuotationChar22">
    <w:name w:val="Quotation Char22"/>
    <w:basedOn w:val="BodyTextChar"/>
    <w:rsid w:val="00C230B4"/>
    <w:rPr>
      <w:i/>
      <w:sz w:val="24"/>
      <w:szCs w:val="24"/>
    </w:rPr>
  </w:style>
  <w:style w:type="paragraph" w:customStyle="1" w:styleId="FootnoteBase22">
    <w:name w:val="Footnote Base22"/>
    <w:basedOn w:val="Normal"/>
    <w:rsid w:val="00C230B4"/>
    <w:pPr>
      <w:tabs>
        <w:tab w:val="left" w:pos="187"/>
      </w:tabs>
      <w:spacing w:after="120" w:line="220" w:lineRule="exact"/>
      <w:ind w:left="187" w:hanging="187"/>
      <w:jc w:val="both"/>
    </w:pPr>
    <w:rPr>
      <w:sz w:val="18"/>
      <w:szCs w:val="20"/>
    </w:rPr>
  </w:style>
  <w:style w:type="paragraph" w:customStyle="1" w:styleId="Quotation320">
    <w:name w:val="Quotation32"/>
    <w:basedOn w:val="Normal"/>
    <w:autoRedefine/>
    <w:rsid w:val="00C230B4"/>
    <w:pPr>
      <w:spacing w:before="120" w:after="120" w:line="480" w:lineRule="exact"/>
      <w:ind w:left="720" w:right="720" w:firstLine="720"/>
    </w:pPr>
    <w:rPr>
      <w:i/>
      <w:szCs w:val="20"/>
    </w:rPr>
  </w:style>
  <w:style w:type="character" w:customStyle="1" w:styleId="BodyTextChar32">
    <w:name w:val="Body Text Char32"/>
    <w:basedOn w:val="DefaultParagraphFont"/>
    <w:rsid w:val="00C230B4"/>
    <w:rPr>
      <w:sz w:val="24"/>
      <w:szCs w:val="24"/>
    </w:rPr>
  </w:style>
  <w:style w:type="character" w:customStyle="1" w:styleId="QuotationChar32">
    <w:name w:val="Quotation Char32"/>
    <w:basedOn w:val="BodyTextChar"/>
    <w:rsid w:val="00C230B4"/>
    <w:rPr>
      <w:i/>
      <w:sz w:val="24"/>
      <w:szCs w:val="24"/>
    </w:rPr>
  </w:style>
  <w:style w:type="character" w:customStyle="1" w:styleId="Heading1Char22">
    <w:name w:val="Heading 1 Char22"/>
    <w:basedOn w:val="DefaultParagraphFont"/>
    <w:rsid w:val="00C230B4"/>
    <w:rPr>
      <w:rFonts w:ascii="Arial" w:hAnsi="Arial"/>
      <w:b/>
      <w:kern w:val="28"/>
      <w:sz w:val="32"/>
    </w:rPr>
  </w:style>
  <w:style w:type="character" w:customStyle="1" w:styleId="Heading2Char22">
    <w:name w:val="Heading 2 Char22"/>
    <w:basedOn w:val="DefaultParagraphFont"/>
    <w:rsid w:val="00C230B4"/>
    <w:rPr>
      <w:rFonts w:ascii="Arial" w:hAnsi="Arial"/>
      <w:i/>
      <w:kern w:val="28"/>
      <w:sz w:val="28"/>
    </w:rPr>
  </w:style>
  <w:style w:type="character" w:customStyle="1" w:styleId="Heading3Char22">
    <w:name w:val="Heading 3 Char22"/>
    <w:basedOn w:val="DefaultParagraphFont"/>
    <w:rsid w:val="00C230B4"/>
    <w:rPr>
      <w:rFonts w:ascii="Arial" w:hAnsi="Arial"/>
      <w:b/>
      <w:kern w:val="28"/>
      <w:sz w:val="24"/>
    </w:rPr>
  </w:style>
  <w:style w:type="paragraph" w:customStyle="1" w:styleId="quotation420">
    <w:name w:val="quotation4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2">
    <w:name w:val="QT42"/>
    <w:basedOn w:val="NormalWeb"/>
    <w:autoRedefine/>
    <w:rsid w:val="00C230B4"/>
    <w:pPr>
      <w:spacing w:after="120" w:line="300" w:lineRule="atLeast"/>
      <w:ind w:left="720" w:right="720" w:firstLine="720"/>
      <w:jc w:val="both"/>
    </w:pPr>
    <w:rPr>
      <w:rFonts w:cs="Arial"/>
      <w:i/>
    </w:rPr>
  </w:style>
  <w:style w:type="character" w:customStyle="1" w:styleId="QTChar42">
    <w:name w:val="QT Char42"/>
    <w:basedOn w:val="DefaultParagraphFont"/>
    <w:rsid w:val="00C230B4"/>
    <w:rPr>
      <w:rFonts w:cs="Arial"/>
      <w:i/>
      <w:sz w:val="24"/>
    </w:rPr>
  </w:style>
  <w:style w:type="character" w:customStyle="1" w:styleId="FootnoteTextChar42">
    <w:name w:val="Footnote Text Char42"/>
    <w:aliases w:val="Footnote Text Char Char Char Char42,Footnote Text Char Char Char1 Char32,Footnote Text Char Char Char2 Char32,Footnote Text Char Char Char11 Char32,Footnote Text Char Char Char3 Char32,Footnote Text Char Char Char12 Char32"/>
    <w:basedOn w:val="DefaultParagraphFont"/>
    <w:rsid w:val="00C230B4"/>
    <w:rPr>
      <w:lang w:val="en-US" w:eastAsia="en-US" w:bidi="ar-SA"/>
    </w:rPr>
  </w:style>
  <w:style w:type="paragraph" w:customStyle="1" w:styleId="Quotation44">
    <w:name w:val="Quotation44"/>
    <w:basedOn w:val="Normal"/>
    <w:autoRedefine/>
    <w:rsid w:val="00C230B4"/>
    <w:pPr>
      <w:spacing w:before="120" w:after="120" w:line="480" w:lineRule="exact"/>
      <w:ind w:left="720" w:right="720" w:firstLine="720"/>
      <w:jc w:val="both"/>
    </w:pPr>
    <w:rPr>
      <w:i/>
      <w:szCs w:val="20"/>
    </w:rPr>
  </w:style>
  <w:style w:type="character" w:customStyle="1" w:styleId="BodyTextChar42">
    <w:name w:val="Body Text Char42"/>
    <w:basedOn w:val="DefaultParagraphFont"/>
    <w:rsid w:val="00C230B4"/>
    <w:rPr>
      <w:rFonts w:cs="Arial"/>
      <w:sz w:val="24"/>
      <w:lang w:val="en-US" w:eastAsia="en-US" w:bidi="ar-SA"/>
    </w:rPr>
  </w:style>
  <w:style w:type="character" w:customStyle="1" w:styleId="QuotationChar42">
    <w:name w:val="Quotation Char42"/>
    <w:basedOn w:val="BodyTextChar"/>
    <w:rsid w:val="00C230B4"/>
    <w:rPr>
      <w:i/>
      <w:sz w:val="24"/>
      <w:szCs w:val="24"/>
    </w:rPr>
  </w:style>
  <w:style w:type="character" w:customStyle="1" w:styleId="FootnoteTextChar52">
    <w:name w:val="Footnote Text Char52"/>
    <w:aliases w:val="Footnote Text Char Char Char Char52,Footnote Text Char Char Char1 Char42,Footnote Text Char Char Char2 Char42,Footnote Text Char Char Char11 Char42,Footnote Text Char Char Char3 Char42,Footnote Text Char Char Char12 Char42"/>
    <w:basedOn w:val="DefaultParagraphFont"/>
    <w:rsid w:val="00C230B4"/>
    <w:rPr>
      <w:lang w:val="en-US" w:eastAsia="en-US" w:bidi="ar-SA"/>
    </w:rPr>
  </w:style>
  <w:style w:type="paragraph" w:customStyle="1" w:styleId="Quotation412">
    <w:name w:val="Quotation412"/>
    <w:basedOn w:val="Normal"/>
    <w:autoRedefine/>
    <w:rsid w:val="00C230B4"/>
    <w:pPr>
      <w:spacing w:before="120" w:after="120" w:line="480" w:lineRule="exact"/>
      <w:ind w:left="720" w:right="720" w:firstLine="720"/>
      <w:jc w:val="both"/>
    </w:pPr>
    <w:rPr>
      <w:i/>
      <w:szCs w:val="20"/>
    </w:rPr>
  </w:style>
  <w:style w:type="character" w:customStyle="1" w:styleId="FootnoteTextChar62">
    <w:name w:val="Footnote Text Char62"/>
    <w:aliases w:val="Footnote Text Char Char Char Char62,Footnote Text Char Char Char1 Char52,Footnote Text Char Char Char2 Char52,Footnote Text Char Char Char11 Char52,Footnote Text Char Char Char3 Char52,Footnote Text Char Char Char12 Char52"/>
    <w:basedOn w:val="DefaultParagraphFont"/>
    <w:rsid w:val="00C230B4"/>
    <w:rPr>
      <w:lang w:val="en-US" w:eastAsia="en-US" w:bidi="ar-SA"/>
    </w:rPr>
  </w:style>
  <w:style w:type="paragraph" w:customStyle="1" w:styleId="Quotation422">
    <w:name w:val="Quotation422"/>
    <w:basedOn w:val="Normal"/>
    <w:autoRedefine/>
    <w:rsid w:val="00C230B4"/>
    <w:pPr>
      <w:spacing w:before="120" w:after="120" w:line="480" w:lineRule="exact"/>
      <w:ind w:left="720" w:right="720" w:firstLine="720"/>
      <w:jc w:val="both"/>
    </w:pPr>
    <w:rPr>
      <w:i/>
      <w:szCs w:val="20"/>
    </w:rPr>
  </w:style>
  <w:style w:type="character" w:customStyle="1" w:styleId="FooterChar12">
    <w:name w:val="Footer Char12"/>
    <w:basedOn w:val="DefaultParagraphFont"/>
    <w:rsid w:val="00C230B4"/>
    <w:rPr>
      <w:sz w:val="24"/>
    </w:rPr>
  </w:style>
  <w:style w:type="character" w:customStyle="1" w:styleId="HeaderChar12">
    <w:name w:val="Header Char12"/>
    <w:basedOn w:val="DefaultParagraphFont"/>
    <w:rsid w:val="00C230B4"/>
    <w:rPr>
      <w:i/>
      <w:sz w:val="24"/>
    </w:rPr>
  </w:style>
  <w:style w:type="character" w:customStyle="1" w:styleId="BodyTextChar52">
    <w:name w:val="Body Text Char52"/>
    <w:basedOn w:val="DefaultParagraphFont"/>
    <w:rsid w:val="00C230B4"/>
    <w:rPr>
      <w:rFonts w:cs="Arial"/>
      <w:sz w:val="24"/>
      <w:lang w:val="en-US" w:eastAsia="en-US" w:bidi="ar-SA"/>
    </w:rPr>
  </w:style>
  <w:style w:type="character" w:customStyle="1" w:styleId="FootnoteTextChar72">
    <w:name w:val="Footnote Text Char72"/>
    <w:aliases w:val="Footnote Text Char Char Char Char72,Footnote Text Char Char Char1 Char62,Footnote Text Char Char Char2 Char62,Footnote Text Char Char Char11 Char62,Footnote Text Char Char Char3 Char62,Footnote Text Char Char Char12 Char62"/>
    <w:basedOn w:val="DefaultParagraphFont"/>
    <w:rsid w:val="00C230B4"/>
    <w:rPr>
      <w:lang w:val="en-US" w:eastAsia="en-US" w:bidi="ar-SA"/>
    </w:rPr>
  </w:style>
  <w:style w:type="paragraph" w:customStyle="1" w:styleId="HeaderlikeH113">
    <w:name w:val="Header like H113"/>
    <w:basedOn w:val="Heading2"/>
    <w:rsid w:val="00C230B4"/>
    <w:pPr>
      <w:spacing w:before="120" w:line="360" w:lineRule="exact"/>
      <w:ind w:firstLine="720"/>
      <w:outlineLvl w:val="9"/>
    </w:pPr>
    <w:rPr>
      <w:b/>
      <w:i w:val="0"/>
      <w:sz w:val="36"/>
    </w:rPr>
  </w:style>
  <w:style w:type="paragraph" w:customStyle="1" w:styleId="Quotation52">
    <w:name w:val="Quotation52"/>
    <w:basedOn w:val="Normal"/>
    <w:autoRedefine/>
    <w:rsid w:val="00C230B4"/>
    <w:pPr>
      <w:spacing w:before="120" w:after="120" w:line="480" w:lineRule="exact"/>
      <w:ind w:left="720" w:right="720" w:firstLine="720"/>
      <w:jc w:val="both"/>
    </w:pPr>
    <w:rPr>
      <w:i/>
      <w:szCs w:val="20"/>
    </w:rPr>
  </w:style>
  <w:style w:type="character" w:customStyle="1" w:styleId="QuotationChar52">
    <w:name w:val="Quotation Char52"/>
    <w:basedOn w:val="BodyTextChar"/>
    <w:rsid w:val="00C230B4"/>
    <w:rPr>
      <w:i/>
      <w:sz w:val="24"/>
      <w:szCs w:val="24"/>
    </w:rPr>
  </w:style>
  <w:style w:type="paragraph" w:customStyle="1" w:styleId="Greeting13">
    <w:name w:val="Greeting13"/>
    <w:basedOn w:val="Normal"/>
    <w:rsid w:val="00C230B4"/>
    <w:pPr>
      <w:spacing w:after="120" w:line="480" w:lineRule="exact"/>
      <w:ind w:firstLine="720"/>
    </w:pPr>
    <w:rPr>
      <w:szCs w:val="20"/>
    </w:rPr>
  </w:style>
  <w:style w:type="paragraph" w:customStyle="1" w:styleId="H2A13">
    <w:name w:val="H2A13"/>
    <w:basedOn w:val="H2"/>
    <w:rsid w:val="00C230B4"/>
    <w:pPr>
      <w:outlineLvl w:val="9"/>
    </w:pPr>
    <w:rPr>
      <w:rFonts w:ascii="Times New Roman" w:hAnsi="Times New Roman"/>
      <w:iCs w:val="0"/>
      <w:szCs w:val="28"/>
    </w:rPr>
  </w:style>
  <w:style w:type="paragraph" w:customStyle="1" w:styleId="H222">
    <w:name w:val="H222"/>
    <w:basedOn w:val="BT"/>
    <w:autoRedefine/>
    <w:rsid w:val="00C230B4"/>
    <w:pPr>
      <w:spacing w:line="300" w:lineRule="atLeast"/>
      <w:ind w:firstLine="720"/>
      <w:outlineLvl w:val="1"/>
    </w:pPr>
  </w:style>
  <w:style w:type="paragraph" w:customStyle="1" w:styleId="BT12">
    <w:name w:val="BT12"/>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2">
    <w:name w:val="BT Char12"/>
    <w:basedOn w:val="DefaultParagraphFont"/>
    <w:rsid w:val="00C230B4"/>
    <w:rPr>
      <w:sz w:val="24"/>
      <w:lang w:val="en-US" w:eastAsia="en-US" w:bidi="ar-SA"/>
    </w:rPr>
  </w:style>
  <w:style w:type="paragraph" w:customStyle="1" w:styleId="Level3Heading13">
    <w:name w:val="Level 3 Heading13"/>
    <w:rsid w:val="00C230B4"/>
    <w:pPr>
      <w:keepNext/>
      <w:keepLines/>
      <w:widowControl w:val="0"/>
      <w:spacing w:after="240" w:line="480" w:lineRule="exact"/>
      <w:jc w:val="center"/>
    </w:pPr>
    <w:rPr>
      <w:rFonts w:ascii="Times" w:hAnsi="Times"/>
      <w:b/>
      <w:snapToGrid w:val="0"/>
      <w:sz w:val="28"/>
      <w:szCs w:val="24"/>
    </w:rPr>
  </w:style>
  <w:style w:type="paragraph" w:customStyle="1" w:styleId="flushleft22">
    <w:name w:val="flush left22"/>
    <w:aliases w:val="no hang2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2">
    <w:name w:val="QT52"/>
    <w:basedOn w:val="NormalWeb"/>
    <w:autoRedefine/>
    <w:rsid w:val="00C230B4"/>
    <w:pPr>
      <w:spacing w:after="120" w:line="300" w:lineRule="atLeast"/>
      <w:ind w:left="720" w:right="720" w:firstLine="720"/>
      <w:jc w:val="both"/>
    </w:pPr>
    <w:rPr>
      <w:rFonts w:cs="Arial"/>
      <w:i/>
    </w:rPr>
  </w:style>
  <w:style w:type="character" w:customStyle="1" w:styleId="QTChar52">
    <w:name w:val="QT Char52"/>
    <w:basedOn w:val="DefaultParagraphFont"/>
    <w:rsid w:val="00C230B4"/>
    <w:rPr>
      <w:rFonts w:cs="Arial"/>
      <w:i/>
      <w:sz w:val="24"/>
      <w:lang w:val="en-US" w:eastAsia="en-US" w:bidi="ar-SA"/>
    </w:rPr>
  </w:style>
  <w:style w:type="character" w:customStyle="1" w:styleId="BTCharCharCharChar12">
    <w:name w:val="BT Char Char Char Char12"/>
    <w:basedOn w:val="DefaultParagraphFont"/>
    <w:rsid w:val="00C230B4"/>
    <w:rPr>
      <w:sz w:val="24"/>
      <w:lang w:val="en-US" w:eastAsia="en-US" w:bidi="ar-SA"/>
    </w:rPr>
  </w:style>
  <w:style w:type="paragraph" w:customStyle="1" w:styleId="BTCharCharChar12">
    <w:name w:val="BT Char Char Char12"/>
    <w:basedOn w:val="Normal"/>
    <w:autoRedefine/>
    <w:rsid w:val="00C230B4"/>
    <w:pPr>
      <w:spacing w:after="120" w:line="300" w:lineRule="exact"/>
      <w:ind w:firstLine="720"/>
      <w:jc w:val="both"/>
    </w:pPr>
    <w:rPr>
      <w:szCs w:val="20"/>
    </w:rPr>
  </w:style>
  <w:style w:type="paragraph" w:customStyle="1" w:styleId="FNChar12">
    <w:name w:val="FN Char12"/>
    <w:basedOn w:val="FootnoteText"/>
    <w:autoRedefine/>
    <w:rsid w:val="00C230B4"/>
    <w:pPr>
      <w:contextualSpacing/>
      <w:jc w:val="both"/>
    </w:pPr>
  </w:style>
  <w:style w:type="character" w:customStyle="1" w:styleId="FNCharChar12">
    <w:name w:val="FN Char Char12"/>
    <w:basedOn w:val="DefaultParagraphFont"/>
    <w:rsid w:val="00C230B4"/>
    <w:rPr>
      <w:lang w:val="en-US" w:eastAsia="en-US" w:bidi="ar-SA"/>
    </w:rPr>
  </w:style>
  <w:style w:type="paragraph" w:customStyle="1" w:styleId="StyleBodyTextBold112">
    <w:name w:val="Style Body Text + Bold112"/>
    <w:basedOn w:val="Normal"/>
    <w:autoRedefine/>
    <w:rsid w:val="00C230B4"/>
    <w:pPr>
      <w:spacing w:after="120" w:line="480" w:lineRule="exact"/>
      <w:ind w:firstLine="720"/>
      <w:jc w:val="both"/>
    </w:pPr>
    <w:rPr>
      <w:b/>
      <w:bCs/>
      <w:szCs w:val="20"/>
    </w:rPr>
  </w:style>
  <w:style w:type="character" w:customStyle="1" w:styleId="StyleBodyTextBold1Char12">
    <w:name w:val="Style Body Text + Bold1 Char12"/>
    <w:basedOn w:val="BodyTextChar"/>
    <w:rsid w:val="00C230B4"/>
    <w:rPr>
      <w:b/>
      <w:bCs/>
      <w:sz w:val="24"/>
      <w:szCs w:val="24"/>
    </w:rPr>
  </w:style>
  <w:style w:type="character" w:customStyle="1" w:styleId="HeaderChar22">
    <w:name w:val="Header Char22"/>
    <w:basedOn w:val="DefaultParagraphFont"/>
    <w:rsid w:val="00C230B4"/>
    <w:rPr>
      <w:i/>
      <w:sz w:val="24"/>
    </w:rPr>
  </w:style>
  <w:style w:type="character" w:customStyle="1" w:styleId="CommentTextChar12">
    <w:name w:val="Comment Text Char12"/>
    <w:basedOn w:val="DefaultParagraphFont"/>
    <w:rsid w:val="00C230B4"/>
    <w:rPr>
      <w:sz w:val="24"/>
      <w:szCs w:val="24"/>
    </w:rPr>
  </w:style>
  <w:style w:type="character" w:customStyle="1" w:styleId="BodyTextIndentChar12">
    <w:name w:val="Body Text Indent Char12"/>
    <w:basedOn w:val="DefaultParagraphFont"/>
    <w:rsid w:val="00C230B4"/>
    <w:rPr>
      <w:rFonts w:cs="Arial"/>
      <w:sz w:val="24"/>
    </w:rPr>
  </w:style>
  <w:style w:type="character" w:customStyle="1" w:styleId="DateChar12">
    <w:name w:val="Date Char12"/>
    <w:basedOn w:val="DefaultParagraphFont"/>
    <w:rsid w:val="00C230B4"/>
    <w:rPr>
      <w:rFonts w:cs="Arial"/>
      <w:b/>
      <w:sz w:val="24"/>
    </w:rPr>
  </w:style>
  <w:style w:type="character" w:customStyle="1" w:styleId="EndnoteTextChar12">
    <w:name w:val="Endnote Text Char12"/>
    <w:basedOn w:val="DefaultParagraphFont"/>
    <w:rsid w:val="00C230B4"/>
    <w:rPr>
      <w:sz w:val="18"/>
      <w:szCs w:val="24"/>
    </w:rPr>
  </w:style>
  <w:style w:type="character" w:customStyle="1" w:styleId="FooterChar22">
    <w:name w:val="Footer Char22"/>
    <w:basedOn w:val="DefaultParagraphFont"/>
    <w:rsid w:val="00C230B4"/>
    <w:rPr>
      <w:sz w:val="24"/>
    </w:rPr>
  </w:style>
  <w:style w:type="paragraph" w:customStyle="1" w:styleId="FooterEven13">
    <w:name w:val="Footer Even13"/>
    <w:basedOn w:val="Footer"/>
    <w:rsid w:val="00C230B4"/>
    <w:pPr>
      <w:spacing w:after="120" w:line="480" w:lineRule="exact"/>
      <w:ind w:firstLine="720"/>
      <w:jc w:val="both"/>
    </w:pPr>
    <w:rPr>
      <w:szCs w:val="20"/>
    </w:rPr>
  </w:style>
  <w:style w:type="paragraph" w:customStyle="1" w:styleId="FooterFirst13">
    <w:name w:val="Footer First13"/>
    <w:basedOn w:val="Footer"/>
    <w:rsid w:val="00C230B4"/>
    <w:pPr>
      <w:spacing w:after="120" w:line="480" w:lineRule="exact"/>
      <w:ind w:firstLine="720"/>
      <w:jc w:val="both"/>
    </w:pPr>
    <w:rPr>
      <w:szCs w:val="20"/>
    </w:rPr>
  </w:style>
  <w:style w:type="paragraph" w:customStyle="1" w:styleId="FooterOdd13">
    <w:name w:val="Footer Odd13"/>
    <w:basedOn w:val="Footer"/>
    <w:rsid w:val="00C230B4"/>
    <w:pPr>
      <w:spacing w:after="120" w:line="480" w:lineRule="exact"/>
      <w:ind w:firstLine="720"/>
      <w:jc w:val="both"/>
    </w:pPr>
    <w:rPr>
      <w:szCs w:val="20"/>
    </w:rPr>
  </w:style>
  <w:style w:type="character" w:customStyle="1" w:styleId="MacroTextChar12">
    <w:name w:val="Macro Text Char12"/>
    <w:basedOn w:val="DefaultParagraphFont"/>
    <w:rsid w:val="00C230B4"/>
    <w:rPr>
      <w:rFonts w:ascii="Courier New" w:hAnsi="Courier New" w:cs="Arial"/>
      <w:sz w:val="24"/>
    </w:rPr>
  </w:style>
  <w:style w:type="character" w:customStyle="1" w:styleId="MessageHeaderChar12">
    <w:name w:val="Message Header Char12"/>
    <w:basedOn w:val="DefaultParagraphFont"/>
    <w:rsid w:val="00C230B4"/>
    <w:rPr>
      <w:rFonts w:ascii="Arial" w:hAnsi="Arial" w:cs="Arial"/>
      <w:sz w:val="24"/>
    </w:rPr>
  </w:style>
  <w:style w:type="character" w:customStyle="1" w:styleId="SubtitleChar12">
    <w:name w:val="Subtitle Char12"/>
    <w:basedOn w:val="DefaultParagraphFont"/>
    <w:rsid w:val="00C230B4"/>
    <w:rPr>
      <w:rFonts w:ascii="Arial" w:hAnsi="Arial"/>
      <w:i/>
      <w:kern w:val="28"/>
      <w:sz w:val="28"/>
      <w:szCs w:val="24"/>
    </w:rPr>
  </w:style>
  <w:style w:type="paragraph" w:customStyle="1" w:styleId="HeadingBase13">
    <w:name w:val="Heading Base13"/>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2">
    <w:name w:val="Title Char12"/>
    <w:basedOn w:val="DefaultParagraphFont"/>
    <w:rsid w:val="00C230B4"/>
    <w:rPr>
      <w:rFonts w:ascii="Arial" w:hAnsi="Arial"/>
      <w:b/>
      <w:kern w:val="28"/>
      <w:sz w:val="40"/>
      <w:szCs w:val="24"/>
    </w:rPr>
  </w:style>
  <w:style w:type="paragraph" w:customStyle="1" w:styleId="indent532">
    <w:name w:val="indent 532"/>
    <w:aliases w:val="hang 9 (SP Parts)13"/>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3">
    <w:name w:val="flush left bold titles13"/>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3">
    <w:name w:val="Left Running Head (Even)13"/>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3">
    <w:name w:val="Right Running Head (Odd)13"/>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3">
    <w:name w:val="EXERCISE - BOX13"/>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3">
    <w:name w:val="Thick Line Below13"/>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20">
    <w:name w:val="quotation5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3">
    <w:name w:val="indent 5113"/>
    <w:aliases w:val="hang 512"/>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2">
    <w:name w:val="Level 1 Heading1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20">
    <w:name w:val="indent 1012"/>
    <w:aliases w:val="block212"/>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2">
    <w:name w:val="indent 5212"/>
    <w:aliases w:val="block32"/>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2">
    <w:name w:val="PI12"/>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20">
    <w:name w:val="indent 1512"/>
    <w:aliases w:val="block112"/>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3">
    <w:name w:val="Document Map Char13"/>
    <w:basedOn w:val="DefaultParagraphFont"/>
    <w:rsid w:val="00C230B4"/>
    <w:rPr>
      <w:rFonts w:ascii="Tahoma" w:hAnsi="Tahoma" w:cs="Tahoma"/>
      <w:sz w:val="24"/>
      <w:szCs w:val="24"/>
      <w:shd w:val="clear" w:color="auto" w:fill="000080"/>
    </w:rPr>
  </w:style>
  <w:style w:type="character" w:customStyle="1" w:styleId="PlainTextChar13">
    <w:name w:val="Plain Text Char13"/>
    <w:basedOn w:val="DefaultParagraphFont"/>
    <w:rsid w:val="00C230B4"/>
    <w:rPr>
      <w:rFonts w:ascii="Courier New" w:hAnsi="Courier New" w:cs="Courier New"/>
      <w:lang w:bidi="he-IL"/>
    </w:rPr>
  </w:style>
  <w:style w:type="paragraph" w:customStyle="1" w:styleId="quotation112">
    <w:name w:val="quotation1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3">
    <w:name w:val="List First13"/>
    <w:basedOn w:val="List"/>
    <w:next w:val="List"/>
    <w:rsid w:val="00C230B4"/>
    <w:pPr>
      <w:tabs>
        <w:tab w:val="clear" w:pos="720"/>
      </w:tabs>
      <w:spacing w:before="0" w:line="480" w:lineRule="exact"/>
      <w:jc w:val="both"/>
    </w:pPr>
    <w:rPr>
      <w:szCs w:val="20"/>
    </w:rPr>
  </w:style>
  <w:style w:type="paragraph" w:customStyle="1" w:styleId="ListLast13">
    <w:name w:val="List Last13"/>
    <w:basedOn w:val="List"/>
    <w:rsid w:val="00C230B4"/>
    <w:pPr>
      <w:tabs>
        <w:tab w:val="clear" w:pos="720"/>
      </w:tabs>
      <w:spacing w:before="0" w:line="480" w:lineRule="exact"/>
      <w:jc w:val="both"/>
    </w:pPr>
    <w:rPr>
      <w:szCs w:val="20"/>
    </w:rPr>
  </w:style>
  <w:style w:type="paragraph" w:customStyle="1" w:styleId="ListNumberFirst13">
    <w:name w:val="List Number First13"/>
    <w:basedOn w:val="ListNumber"/>
    <w:next w:val="ListNumber"/>
    <w:rsid w:val="00C230B4"/>
    <w:pPr>
      <w:spacing w:before="0" w:line="480" w:lineRule="exact"/>
      <w:jc w:val="both"/>
    </w:pPr>
    <w:rPr>
      <w:szCs w:val="20"/>
    </w:rPr>
  </w:style>
  <w:style w:type="paragraph" w:customStyle="1" w:styleId="ListNumberLast13">
    <w:name w:val="List Number Last13"/>
    <w:basedOn w:val="ListNumber"/>
    <w:rsid w:val="00C230B4"/>
    <w:pPr>
      <w:spacing w:before="0" w:line="480" w:lineRule="exact"/>
      <w:jc w:val="both"/>
    </w:pPr>
    <w:rPr>
      <w:szCs w:val="20"/>
    </w:rPr>
  </w:style>
  <w:style w:type="paragraph" w:customStyle="1" w:styleId="PartLabel13">
    <w:name w:val="Part Label13"/>
    <w:basedOn w:val="HeadingBase"/>
    <w:next w:val="Normal"/>
    <w:rsid w:val="00C230B4"/>
    <w:pPr>
      <w:spacing w:after="120" w:line="480" w:lineRule="exact"/>
      <w:ind w:firstLine="720"/>
      <w:jc w:val="both"/>
    </w:pPr>
    <w:rPr>
      <w:szCs w:val="20"/>
    </w:rPr>
  </w:style>
  <w:style w:type="paragraph" w:customStyle="1" w:styleId="PartTitle13">
    <w:name w:val="Part Title13"/>
    <w:basedOn w:val="HeadingBase"/>
    <w:next w:val="PartSubtitle"/>
    <w:rsid w:val="00C230B4"/>
    <w:pPr>
      <w:spacing w:after="120" w:line="480" w:lineRule="exact"/>
      <w:ind w:firstLine="720"/>
      <w:jc w:val="both"/>
    </w:pPr>
    <w:rPr>
      <w:szCs w:val="20"/>
    </w:rPr>
  </w:style>
  <w:style w:type="paragraph" w:customStyle="1" w:styleId="PartSubtitle13">
    <w:name w:val="Part Subtitle13"/>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3">
    <w:name w:val="Section Heading13"/>
    <w:basedOn w:val="HeadingBase"/>
    <w:rsid w:val="00C230B4"/>
    <w:pPr>
      <w:spacing w:after="120" w:line="480" w:lineRule="exact"/>
      <w:ind w:firstLine="720"/>
      <w:jc w:val="both"/>
    </w:pPr>
    <w:rPr>
      <w:szCs w:val="20"/>
    </w:rPr>
  </w:style>
  <w:style w:type="paragraph" w:customStyle="1" w:styleId="SectionLabel13">
    <w:name w:val="Section Label13"/>
    <w:basedOn w:val="HeadingBase"/>
    <w:rsid w:val="00C230B4"/>
    <w:pPr>
      <w:spacing w:after="120" w:line="480" w:lineRule="exact"/>
      <w:ind w:firstLine="720"/>
      <w:jc w:val="both"/>
    </w:pPr>
    <w:rPr>
      <w:szCs w:val="20"/>
    </w:rPr>
  </w:style>
  <w:style w:type="paragraph" w:customStyle="1" w:styleId="TitleCover13">
    <w:name w:val="Title Cover13"/>
    <w:basedOn w:val="HeadingBase"/>
    <w:next w:val="SubtitleCover"/>
    <w:rsid w:val="00C230B4"/>
    <w:pPr>
      <w:spacing w:after="120" w:line="480" w:lineRule="exact"/>
      <w:ind w:firstLine="720"/>
      <w:jc w:val="both"/>
    </w:pPr>
    <w:rPr>
      <w:szCs w:val="20"/>
    </w:rPr>
  </w:style>
  <w:style w:type="paragraph" w:customStyle="1" w:styleId="SubtitleCover13">
    <w:name w:val="Subtitle Cover13"/>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3">
    <w:name w:val="Title 313"/>
    <w:basedOn w:val="Title2"/>
    <w:rsid w:val="00C230B4"/>
    <w:pPr>
      <w:ind w:firstLine="720"/>
    </w:pPr>
    <w:rPr>
      <w:szCs w:val="20"/>
    </w:rPr>
  </w:style>
  <w:style w:type="paragraph" w:customStyle="1" w:styleId="Title213">
    <w:name w:val="Title 213"/>
    <w:basedOn w:val="Normal"/>
    <w:rsid w:val="00C230B4"/>
    <w:pPr>
      <w:spacing w:after="120" w:line="300" w:lineRule="atLeast"/>
      <w:ind w:firstLine="720"/>
      <w:jc w:val="center"/>
    </w:pPr>
    <w:rPr>
      <w:sz w:val="52"/>
      <w:szCs w:val="20"/>
    </w:rPr>
  </w:style>
  <w:style w:type="paragraph" w:customStyle="1" w:styleId="H3A13">
    <w:name w:val="H3A13"/>
    <w:basedOn w:val="H3"/>
    <w:rsid w:val="00C230B4"/>
  </w:style>
  <w:style w:type="paragraph" w:customStyle="1" w:styleId="H312">
    <w:name w:val="H312"/>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2">
    <w:name w:val="H412"/>
    <w:basedOn w:val="H4A"/>
    <w:next w:val="Normal"/>
    <w:autoRedefine/>
    <w:rsid w:val="00C230B4"/>
  </w:style>
  <w:style w:type="paragraph" w:customStyle="1" w:styleId="H4A13">
    <w:name w:val="H4A13"/>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3">
    <w:name w:val="Block Quotation First13"/>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3">
    <w:name w:val="Block Quotation13"/>
    <w:basedOn w:val="Normal"/>
    <w:rsid w:val="00C230B4"/>
    <w:pPr>
      <w:keepLines/>
      <w:spacing w:after="160" w:line="480" w:lineRule="exact"/>
      <w:ind w:left="720" w:right="720" w:firstLine="720"/>
      <w:jc w:val="both"/>
    </w:pPr>
    <w:rPr>
      <w:i/>
      <w:szCs w:val="20"/>
    </w:rPr>
  </w:style>
  <w:style w:type="paragraph" w:customStyle="1" w:styleId="BlockQuotationLast13">
    <w:name w:val="Block Quotation Last13"/>
    <w:basedOn w:val="BlockQuotation"/>
    <w:rsid w:val="00C230B4"/>
    <w:pPr>
      <w:tabs>
        <w:tab w:val="clear" w:pos="720"/>
      </w:tabs>
      <w:spacing w:before="0" w:line="480" w:lineRule="exact"/>
      <w:ind w:firstLine="720"/>
      <w:jc w:val="both"/>
    </w:pPr>
    <w:rPr>
      <w:szCs w:val="20"/>
    </w:rPr>
  </w:style>
  <w:style w:type="paragraph" w:customStyle="1" w:styleId="BodyTextKeep13">
    <w:name w:val="Body Text Keep13"/>
    <w:basedOn w:val="Normal"/>
    <w:rsid w:val="00C230B4"/>
    <w:pPr>
      <w:keepNext/>
      <w:spacing w:after="120" w:line="480" w:lineRule="exact"/>
      <w:ind w:firstLine="720"/>
      <w:jc w:val="both"/>
    </w:pPr>
    <w:rPr>
      <w:szCs w:val="20"/>
    </w:rPr>
  </w:style>
  <w:style w:type="paragraph" w:customStyle="1" w:styleId="ChapterLabel13">
    <w:name w:val="Chapter Label13"/>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3">
    <w:name w:val="Chapter Subtitle13"/>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3">
    <w:name w:val="Chapter Title13"/>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3">
    <w:name w:val="Document Label13"/>
    <w:basedOn w:val="Normal"/>
    <w:rsid w:val="00C230B4"/>
    <w:pPr>
      <w:keepNext/>
      <w:spacing w:before="240" w:after="360" w:line="480" w:lineRule="exact"/>
      <w:ind w:firstLine="720"/>
      <w:jc w:val="both"/>
    </w:pPr>
    <w:rPr>
      <w:b/>
      <w:kern w:val="28"/>
      <w:sz w:val="36"/>
      <w:szCs w:val="20"/>
    </w:rPr>
  </w:style>
  <w:style w:type="paragraph" w:customStyle="1" w:styleId="FootnoteBase32">
    <w:name w:val="Footnote Base32"/>
    <w:basedOn w:val="Normal"/>
    <w:rsid w:val="00C230B4"/>
    <w:pPr>
      <w:tabs>
        <w:tab w:val="left" w:pos="187"/>
      </w:tabs>
      <w:spacing w:after="120" w:line="220" w:lineRule="exact"/>
      <w:ind w:left="187" w:hanging="187"/>
      <w:jc w:val="both"/>
    </w:pPr>
    <w:rPr>
      <w:sz w:val="18"/>
      <w:szCs w:val="20"/>
    </w:rPr>
  </w:style>
  <w:style w:type="paragraph" w:customStyle="1" w:styleId="HeaderBase13">
    <w:name w:val="Header Base13"/>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3">
    <w:name w:val="Header Even13"/>
    <w:basedOn w:val="Header"/>
    <w:rsid w:val="00C230B4"/>
    <w:pPr>
      <w:ind w:firstLine="720"/>
      <w:jc w:val="both"/>
    </w:pPr>
    <w:rPr>
      <w:sz w:val="56"/>
      <w:szCs w:val="56"/>
    </w:rPr>
  </w:style>
  <w:style w:type="paragraph" w:customStyle="1" w:styleId="HeaderFirst13">
    <w:name w:val="Header First13"/>
    <w:basedOn w:val="Header"/>
    <w:rsid w:val="00C230B4"/>
    <w:pPr>
      <w:ind w:firstLine="720"/>
      <w:jc w:val="center"/>
    </w:pPr>
    <w:rPr>
      <w:sz w:val="56"/>
      <w:szCs w:val="56"/>
    </w:rPr>
  </w:style>
  <w:style w:type="paragraph" w:customStyle="1" w:styleId="HeaderOdd13">
    <w:name w:val="Header Odd13"/>
    <w:basedOn w:val="Header"/>
    <w:rsid w:val="00C230B4"/>
    <w:pPr>
      <w:tabs>
        <w:tab w:val="right" w:pos="0"/>
      </w:tabs>
      <w:ind w:firstLine="720"/>
      <w:jc w:val="right"/>
    </w:pPr>
    <w:rPr>
      <w:sz w:val="56"/>
      <w:szCs w:val="56"/>
    </w:rPr>
  </w:style>
  <w:style w:type="paragraph" w:customStyle="1" w:styleId="IndexBase13">
    <w:name w:val="Index Base13"/>
    <w:basedOn w:val="Normal"/>
    <w:rsid w:val="00C230B4"/>
    <w:pPr>
      <w:tabs>
        <w:tab w:val="right" w:leader="dot" w:pos="3960"/>
      </w:tabs>
      <w:spacing w:after="120" w:line="480" w:lineRule="exact"/>
      <w:ind w:left="720" w:hanging="720"/>
      <w:jc w:val="both"/>
    </w:pPr>
    <w:rPr>
      <w:szCs w:val="20"/>
    </w:rPr>
  </w:style>
  <w:style w:type="paragraph" w:customStyle="1" w:styleId="ListBulletFirst13">
    <w:name w:val="List Bullet First13"/>
    <w:basedOn w:val="ListBullet"/>
    <w:next w:val="ListBullet"/>
    <w:rsid w:val="00C230B4"/>
    <w:pPr>
      <w:spacing w:before="80" w:line="480" w:lineRule="exact"/>
      <w:jc w:val="both"/>
    </w:pPr>
    <w:rPr>
      <w:szCs w:val="20"/>
    </w:rPr>
  </w:style>
  <w:style w:type="paragraph" w:customStyle="1" w:styleId="ListBulletLast13">
    <w:name w:val="List Bullet Last13"/>
    <w:basedOn w:val="ListBullet"/>
    <w:rsid w:val="00C230B4"/>
    <w:pPr>
      <w:spacing w:before="0" w:after="240" w:line="480" w:lineRule="exact"/>
      <w:jc w:val="both"/>
    </w:pPr>
    <w:rPr>
      <w:szCs w:val="20"/>
    </w:rPr>
  </w:style>
  <w:style w:type="paragraph" w:customStyle="1" w:styleId="Picture13">
    <w:name w:val="Picture13"/>
    <w:basedOn w:val="Normal"/>
    <w:next w:val="Caption"/>
    <w:rsid w:val="00C230B4"/>
    <w:pPr>
      <w:keepNext/>
      <w:spacing w:after="120" w:line="480" w:lineRule="exact"/>
      <w:ind w:firstLine="720"/>
      <w:jc w:val="both"/>
    </w:pPr>
    <w:rPr>
      <w:szCs w:val="20"/>
    </w:rPr>
  </w:style>
  <w:style w:type="paragraph" w:customStyle="1" w:styleId="TOCBase13">
    <w:name w:val="TOC Base13"/>
    <w:basedOn w:val="Normal"/>
    <w:rsid w:val="00C230B4"/>
    <w:pPr>
      <w:tabs>
        <w:tab w:val="right" w:leader="dot" w:pos="8640"/>
      </w:tabs>
      <w:spacing w:after="120" w:line="480" w:lineRule="exact"/>
      <w:ind w:firstLine="720"/>
      <w:jc w:val="both"/>
    </w:pPr>
    <w:rPr>
      <w:szCs w:val="20"/>
    </w:rPr>
  </w:style>
  <w:style w:type="paragraph" w:customStyle="1" w:styleId="Indent5130">
    <w:name w:val="Indent513"/>
    <w:basedOn w:val="Normal"/>
    <w:rsid w:val="00C230B4"/>
    <w:pPr>
      <w:spacing w:after="120" w:line="480" w:lineRule="exact"/>
      <w:ind w:left="720" w:firstLine="720"/>
      <w:jc w:val="both"/>
    </w:pPr>
    <w:rPr>
      <w:szCs w:val="20"/>
    </w:rPr>
  </w:style>
  <w:style w:type="paragraph" w:customStyle="1" w:styleId="Indent1013">
    <w:name w:val="Indent1013"/>
    <w:basedOn w:val="Normal"/>
    <w:rsid w:val="00C230B4"/>
    <w:pPr>
      <w:spacing w:after="120" w:line="480" w:lineRule="exact"/>
      <w:ind w:left="1440" w:firstLine="720"/>
      <w:jc w:val="both"/>
    </w:pPr>
    <w:rPr>
      <w:szCs w:val="20"/>
    </w:rPr>
  </w:style>
  <w:style w:type="paragraph" w:customStyle="1" w:styleId="Indent1513">
    <w:name w:val="Indent1513"/>
    <w:basedOn w:val="Normal"/>
    <w:rsid w:val="00C230B4"/>
    <w:pPr>
      <w:spacing w:after="120" w:line="480" w:lineRule="exact"/>
      <w:ind w:left="2160" w:firstLine="720"/>
      <w:jc w:val="both"/>
    </w:pPr>
    <w:rPr>
      <w:szCs w:val="20"/>
    </w:rPr>
  </w:style>
  <w:style w:type="paragraph" w:customStyle="1" w:styleId="Indent2013">
    <w:name w:val="Indent2013"/>
    <w:basedOn w:val="Normal"/>
    <w:rsid w:val="00C230B4"/>
    <w:pPr>
      <w:spacing w:after="120" w:line="480" w:lineRule="exact"/>
      <w:ind w:left="2880" w:firstLine="720"/>
      <w:jc w:val="both"/>
    </w:pPr>
    <w:rPr>
      <w:szCs w:val="20"/>
    </w:rPr>
  </w:style>
  <w:style w:type="paragraph" w:customStyle="1" w:styleId="BodyTextNotJustified13">
    <w:name w:val="Body Text Not Justified13"/>
    <w:basedOn w:val="Normal"/>
    <w:rsid w:val="00C230B4"/>
    <w:pPr>
      <w:spacing w:after="120" w:line="480" w:lineRule="exact"/>
      <w:ind w:firstLine="720"/>
    </w:pPr>
    <w:rPr>
      <w:szCs w:val="20"/>
    </w:rPr>
  </w:style>
  <w:style w:type="paragraph" w:customStyle="1" w:styleId="BoldCenterArial12pt13">
    <w:name w:val="Bold Center Arial 12 pt13"/>
    <w:basedOn w:val="Normal"/>
    <w:rsid w:val="00C230B4"/>
    <w:pPr>
      <w:spacing w:after="160" w:line="480" w:lineRule="exact"/>
      <w:ind w:firstLine="720"/>
      <w:jc w:val="center"/>
    </w:pPr>
    <w:rPr>
      <w:rFonts w:ascii="Arial" w:hAnsi="Arial"/>
      <w:b/>
      <w:szCs w:val="20"/>
    </w:rPr>
  </w:style>
  <w:style w:type="paragraph" w:customStyle="1" w:styleId="Exercise13">
    <w:name w:val="Exercise13"/>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3">
    <w:name w:val="Flush Left Bold13"/>
    <w:basedOn w:val="Normal"/>
    <w:rsid w:val="00C230B4"/>
    <w:pPr>
      <w:spacing w:before="120" w:after="120" w:line="290" w:lineRule="exact"/>
      <w:ind w:firstLine="720"/>
      <w:jc w:val="both"/>
    </w:pPr>
    <w:rPr>
      <w:b/>
      <w:snapToGrid w:val="0"/>
      <w:szCs w:val="20"/>
    </w:rPr>
  </w:style>
  <w:style w:type="paragraph" w:customStyle="1" w:styleId="Hang113">
    <w:name w:val="Hang113"/>
    <w:basedOn w:val="Normal"/>
    <w:autoRedefine/>
    <w:rsid w:val="00C230B4"/>
    <w:pPr>
      <w:spacing w:after="120" w:line="480" w:lineRule="exact"/>
      <w:ind w:left="1080" w:hanging="360"/>
      <w:jc w:val="both"/>
    </w:pPr>
    <w:rPr>
      <w:snapToGrid w:val="0"/>
      <w:szCs w:val="20"/>
    </w:rPr>
  </w:style>
  <w:style w:type="paragraph" w:customStyle="1" w:styleId="Style113">
    <w:name w:val="Style113"/>
    <w:basedOn w:val="BP"/>
    <w:next w:val="BT"/>
    <w:autoRedefine/>
    <w:rsid w:val="00C230B4"/>
    <w:pPr>
      <w:spacing w:after="120"/>
      <w:ind w:firstLine="720"/>
    </w:pPr>
    <w:rPr>
      <w:szCs w:val="20"/>
    </w:rPr>
  </w:style>
  <w:style w:type="paragraph" w:customStyle="1" w:styleId="BP12">
    <w:name w:val="BP12"/>
    <w:basedOn w:val="BT"/>
    <w:next w:val="BT"/>
    <w:autoRedefine/>
    <w:rsid w:val="00C230B4"/>
    <w:pPr>
      <w:ind w:firstLine="720"/>
    </w:pPr>
  </w:style>
  <w:style w:type="paragraph" w:customStyle="1" w:styleId="HeadingCaps13">
    <w:name w:val="Heading Caps13"/>
    <w:basedOn w:val="Heading1"/>
    <w:autoRedefine/>
    <w:rsid w:val="00C230B4"/>
    <w:pPr>
      <w:spacing w:after="120" w:line="400" w:lineRule="exact"/>
      <w:ind w:firstLine="720"/>
    </w:pPr>
    <w:rPr>
      <w:caps/>
      <w:snapToGrid w:val="0"/>
      <w:sz w:val="40"/>
      <w:szCs w:val="20"/>
    </w:rPr>
  </w:style>
  <w:style w:type="paragraph" w:customStyle="1" w:styleId="BoldLine13">
    <w:name w:val="Bold Line13"/>
    <w:basedOn w:val="Normal"/>
    <w:rsid w:val="00C230B4"/>
    <w:pPr>
      <w:pBdr>
        <w:bottom w:val="single" w:sz="36" w:space="1" w:color="auto"/>
      </w:pBdr>
      <w:spacing w:after="120" w:line="300" w:lineRule="atLeast"/>
      <w:ind w:firstLine="720"/>
      <w:jc w:val="both"/>
    </w:pPr>
    <w:rPr>
      <w:szCs w:val="20"/>
    </w:rPr>
  </w:style>
  <w:style w:type="paragraph" w:customStyle="1" w:styleId="ExerciseTitle13">
    <w:name w:val="Exercise Title13"/>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3">
    <w:name w:val="Title 113"/>
    <w:basedOn w:val="Normal"/>
    <w:rsid w:val="00C230B4"/>
    <w:pPr>
      <w:spacing w:after="120" w:line="300" w:lineRule="atLeast"/>
      <w:ind w:firstLine="720"/>
      <w:jc w:val="center"/>
    </w:pPr>
    <w:rPr>
      <w:b/>
      <w:sz w:val="72"/>
      <w:szCs w:val="20"/>
    </w:rPr>
  </w:style>
  <w:style w:type="paragraph" w:customStyle="1" w:styleId="Title413">
    <w:name w:val="Title 413"/>
    <w:basedOn w:val="Title3"/>
    <w:rsid w:val="00C230B4"/>
    <w:pPr>
      <w:ind w:firstLine="720"/>
    </w:pPr>
    <w:rPr>
      <w:szCs w:val="20"/>
    </w:rPr>
  </w:style>
  <w:style w:type="paragraph" w:customStyle="1" w:styleId="CenterItalic13">
    <w:name w:val="Center Italic13"/>
    <w:basedOn w:val="Normal"/>
    <w:autoRedefine/>
    <w:rsid w:val="00C230B4"/>
    <w:pPr>
      <w:spacing w:after="120" w:line="480" w:lineRule="exact"/>
      <w:ind w:firstLine="720"/>
      <w:jc w:val="center"/>
    </w:pPr>
    <w:rPr>
      <w:i/>
      <w:szCs w:val="20"/>
    </w:rPr>
  </w:style>
  <w:style w:type="paragraph" w:customStyle="1" w:styleId="LT13">
    <w:name w:val="LT13"/>
    <w:basedOn w:val="Heading2"/>
    <w:autoRedefine/>
    <w:rsid w:val="00C230B4"/>
    <w:pPr>
      <w:ind w:firstLine="720"/>
    </w:pPr>
    <w:rPr>
      <w:b/>
      <w:i w:val="0"/>
      <w:sz w:val="36"/>
    </w:rPr>
  </w:style>
  <w:style w:type="paragraph" w:customStyle="1" w:styleId="Style213">
    <w:name w:val="Style213"/>
    <w:basedOn w:val="H2A"/>
    <w:autoRedefine/>
    <w:rsid w:val="00C230B4"/>
    <w:pPr>
      <w:outlineLvl w:val="2"/>
    </w:pPr>
    <w:rPr>
      <w:i/>
      <w:snapToGrid w:val="0"/>
    </w:rPr>
  </w:style>
  <w:style w:type="paragraph" w:customStyle="1" w:styleId="LS-LessonSubtitle13">
    <w:name w:val="LS - Lesson Subtitle13"/>
    <w:basedOn w:val="H2A"/>
    <w:autoRedefine/>
    <w:rsid w:val="00C230B4"/>
    <w:pPr>
      <w:outlineLvl w:val="2"/>
    </w:pPr>
    <w:rPr>
      <w:i/>
      <w:snapToGrid w:val="0"/>
    </w:rPr>
  </w:style>
  <w:style w:type="paragraph" w:customStyle="1" w:styleId="L112">
    <w:name w:val="L112"/>
    <w:basedOn w:val="Normal"/>
    <w:autoRedefine/>
    <w:rsid w:val="00C230B4"/>
    <w:pPr>
      <w:spacing w:after="120" w:line="480" w:lineRule="exact"/>
      <w:ind w:left="720" w:hanging="720"/>
      <w:jc w:val="both"/>
    </w:pPr>
    <w:rPr>
      <w:szCs w:val="20"/>
    </w:rPr>
  </w:style>
  <w:style w:type="paragraph" w:customStyle="1" w:styleId="L212">
    <w:name w:val="L212"/>
    <w:basedOn w:val="BT"/>
    <w:autoRedefine/>
    <w:rsid w:val="00C230B4"/>
    <w:pPr>
      <w:tabs>
        <w:tab w:val="left" w:pos="720"/>
      </w:tabs>
      <w:ind w:left="1440" w:hanging="720"/>
    </w:pPr>
  </w:style>
  <w:style w:type="paragraph" w:customStyle="1" w:styleId="L312">
    <w:name w:val="L312"/>
    <w:basedOn w:val="BT"/>
    <w:autoRedefine/>
    <w:rsid w:val="00C230B4"/>
    <w:pPr>
      <w:tabs>
        <w:tab w:val="left" w:pos="720"/>
        <w:tab w:val="left" w:pos="2160"/>
      </w:tabs>
      <w:ind w:left="2160" w:hanging="720"/>
    </w:pPr>
  </w:style>
  <w:style w:type="paragraph" w:customStyle="1" w:styleId="H112">
    <w:name w:val="H112"/>
    <w:basedOn w:val="BT"/>
    <w:next w:val="BT"/>
    <w:autoRedefine/>
    <w:rsid w:val="00C230B4"/>
    <w:pPr>
      <w:spacing w:line="300" w:lineRule="atLeast"/>
      <w:ind w:firstLine="720"/>
      <w:outlineLvl w:val="0"/>
    </w:pPr>
    <w:rPr>
      <w:rFonts w:ascii="Arial" w:hAnsi="Arial"/>
      <w:b/>
      <w:kern w:val="28"/>
    </w:rPr>
  </w:style>
  <w:style w:type="paragraph" w:customStyle="1" w:styleId="H1A12">
    <w:name w:val="H1A12"/>
    <w:basedOn w:val="H1"/>
    <w:rsid w:val="00C230B4"/>
    <w:pPr>
      <w:outlineLvl w:val="9"/>
    </w:pPr>
    <w:rPr>
      <w:sz w:val="24"/>
    </w:rPr>
  </w:style>
  <w:style w:type="paragraph" w:customStyle="1" w:styleId="I112">
    <w:name w:val="I112"/>
    <w:basedOn w:val="BT"/>
    <w:autoRedefine/>
    <w:rsid w:val="00C230B4"/>
    <w:pPr>
      <w:ind w:left="720" w:firstLine="720"/>
    </w:pPr>
  </w:style>
  <w:style w:type="paragraph" w:customStyle="1" w:styleId="I212">
    <w:name w:val="I212"/>
    <w:basedOn w:val="BT"/>
    <w:autoRedefine/>
    <w:rsid w:val="00C230B4"/>
    <w:pPr>
      <w:ind w:left="1440" w:firstLine="720"/>
    </w:pPr>
  </w:style>
  <w:style w:type="paragraph" w:customStyle="1" w:styleId="I312">
    <w:name w:val="I312"/>
    <w:basedOn w:val="I1"/>
    <w:autoRedefine/>
    <w:rsid w:val="00C230B4"/>
    <w:pPr>
      <w:ind w:left="2160"/>
    </w:pPr>
  </w:style>
  <w:style w:type="paragraph" w:customStyle="1" w:styleId="GR12">
    <w:name w:val="GR12"/>
    <w:basedOn w:val="BT"/>
    <w:autoRedefine/>
    <w:rsid w:val="00C230B4"/>
    <w:pPr>
      <w:spacing w:beforeLines="60"/>
      <w:ind w:firstLine="720"/>
      <w:jc w:val="left"/>
    </w:pPr>
  </w:style>
  <w:style w:type="paragraph" w:customStyle="1" w:styleId="I412">
    <w:name w:val="I412"/>
    <w:basedOn w:val="I1"/>
    <w:autoRedefine/>
    <w:rsid w:val="00C230B4"/>
    <w:pPr>
      <w:ind w:left="2880"/>
    </w:pPr>
  </w:style>
  <w:style w:type="paragraph" w:customStyle="1" w:styleId="CA12">
    <w:name w:val="CA12"/>
    <w:basedOn w:val="BT"/>
    <w:rsid w:val="00C230B4"/>
    <w:pPr>
      <w:ind w:firstLine="720"/>
      <w:jc w:val="left"/>
    </w:pPr>
  </w:style>
  <w:style w:type="paragraph" w:customStyle="1" w:styleId="StyleBodyText10ptBlack12">
    <w:name w:val="Style Body Text + 10 pt Black12"/>
    <w:basedOn w:val="Normal"/>
    <w:rsid w:val="00C230B4"/>
    <w:pPr>
      <w:spacing w:before="120" w:after="120" w:line="480" w:lineRule="exact"/>
      <w:ind w:firstLine="720"/>
      <w:jc w:val="both"/>
    </w:pPr>
    <w:rPr>
      <w:color w:val="000000"/>
      <w:szCs w:val="20"/>
    </w:rPr>
  </w:style>
  <w:style w:type="paragraph" w:customStyle="1" w:styleId="bt120">
    <w:name w:val="bt12"/>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2">
    <w:name w:val="Style Body Text + Bold22"/>
    <w:basedOn w:val="Normal"/>
    <w:autoRedefine/>
    <w:rsid w:val="00C230B4"/>
    <w:pPr>
      <w:spacing w:after="120" w:line="480" w:lineRule="exact"/>
      <w:ind w:firstLine="720"/>
      <w:jc w:val="both"/>
    </w:pPr>
    <w:rPr>
      <w:b/>
      <w:bCs/>
      <w:szCs w:val="20"/>
    </w:rPr>
  </w:style>
  <w:style w:type="paragraph" w:customStyle="1" w:styleId="H2112">
    <w:name w:val="H2112"/>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2">
    <w:name w:val="QT112"/>
    <w:basedOn w:val="NormalWeb"/>
    <w:autoRedefine/>
    <w:rsid w:val="00C230B4"/>
    <w:pPr>
      <w:spacing w:after="120" w:line="300" w:lineRule="atLeast"/>
      <w:ind w:left="720" w:right="720" w:firstLine="720"/>
      <w:jc w:val="both"/>
    </w:pPr>
    <w:rPr>
      <w:rFonts w:cs="Arial"/>
      <w:i/>
    </w:rPr>
  </w:style>
  <w:style w:type="character" w:customStyle="1" w:styleId="FootnoteTextChar82">
    <w:name w:val="Footnote Text Char82"/>
    <w:aliases w:val="Footnote Text Char Char Char Char82,Footnote Text Char Char Char1 Char72,Footnote Text Char Char Char2 Char72,Footnote Text Char Char Char11 Char72,Footnote Text Char Char Char3 Char72,Footnote Text Char Char Char12 Char72"/>
    <w:basedOn w:val="DefaultParagraphFont"/>
    <w:rsid w:val="00C230B4"/>
    <w:rPr>
      <w:lang w:val="en-US" w:eastAsia="en-US" w:bidi="ar-SA"/>
    </w:rPr>
  </w:style>
  <w:style w:type="paragraph" w:customStyle="1" w:styleId="Quotation62">
    <w:name w:val="Quotation62"/>
    <w:basedOn w:val="Normal"/>
    <w:autoRedefine/>
    <w:rsid w:val="00C230B4"/>
    <w:pPr>
      <w:spacing w:before="120" w:after="120" w:line="480" w:lineRule="exact"/>
      <w:ind w:left="720" w:right="720" w:firstLine="720"/>
      <w:jc w:val="both"/>
    </w:pPr>
    <w:rPr>
      <w:i/>
      <w:szCs w:val="20"/>
    </w:rPr>
  </w:style>
  <w:style w:type="paragraph" w:customStyle="1" w:styleId="LeftRunningHeadEven22">
    <w:name w:val="Left Running Head (Even)2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20">
    <w:name w:val="quotation6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2">
    <w:name w:val="Level 1 Heading2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2">
    <w:name w:val="Quotation Char62"/>
    <w:basedOn w:val="BodyTextChar"/>
    <w:rsid w:val="00C230B4"/>
    <w:rPr>
      <w:i/>
      <w:sz w:val="24"/>
      <w:szCs w:val="24"/>
    </w:rPr>
  </w:style>
  <w:style w:type="paragraph" w:customStyle="1" w:styleId="StyleBodyTextBold122">
    <w:name w:val="Style Body Text + Bold122"/>
    <w:basedOn w:val="Normal"/>
    <w:autoRedefine/>
    <w:rsid w:val="00C230B4"/>
    <w:pPr>
      <w:spacing w:after="120" w:line="480" w:lineRule="exact"/>
      <w:ind w:firstLine="720"/>
      <w:jc w:val="both"/>
    </w:pPr>
    <w:rPr>
      <w:b/>
      <w:bCs/>
      <w:szCs w:val="20"/>
    </w:rPr>
  </w:style>
  <w:style w:type="character" w:customStyle="1" w:styleId="StyleBodyTextBold1Char22">
    <w:name w:val="Style Body Text + Bold1 Char22"/>
    <w:basedOn w:val="BodyTextChar"/>
    <w:rsid w:val="00C230B4"/>
    <w:rPr>
      <w:b/>
      <w:bCs/>
      <w:sz w:val="24"/>
      <w:szCs w:val="24"/>
    </w:rPr>
  </w:style>
  <w:style w:type="character" w:customStyle="1" w:styleId="BalloonTextChar3">
    <w:name w:val="Balloon Text Char3"/>
    <w:basedOn w:val="DefaultParagraphFont"/>
    <w:rsid w:val="00C230B4"/>
    <w:rPr>
      <w:rFonts w:ascii="Tahoma" w:hAnsi="Tahoma" w:cs="Tahoma"/>
      <w:sz w:val="16"/>
      <w:szCs w:val="16"/>
    </w:rPr>
  </w:style>
  <w:style w:type="character" w:customStyle="1" w:styleId="FootnoteTextChar92">
    <w:name w:val="Footnote Text Char92"/>
    <w:aliases w:val="Footnote Text Char Char Char Char92,Footnote Text Char Char Char1 Char82,Footnote Text Char Char Char2 Char82,Footnote Text Char Char Char11 Char82,Footnote Text Char Char Char3 Char82,Footnote Text Char Char Char12 Char82"/>
    <w:basedOn w:val="DefaultParagraphFont"/>
    <w:rsid w:val="00C230B4"/>
    <w:rPr>
      <w:lang w:val="en-US" w:eastAsia="en-US" w:bidi="ar-SA"/>
    </w:rPr>
  </w:style>
  <w:style w:type="paragraph" w:customStyle="1" w:styleId="Quotation73">
    <w:name w:val="Quotation73"/>
    <w:basedOn w:val="Normal"/>
    <w:autoRedefine/>
    <w:rsid w:val="00C230B4"/>
    <w:pPr>
      <w:spacing w:before="120" w:after="120" w:line="480" w:lineRule="exact"/>
      <w:ind w:left="720" w:right="720" w:firstLine="720"/>
      <w:jc w:val="both"/>
    </w:pPr>
    <w:rPr>
      <w:i/>
      <w:szCs w:val="20"/>
    </w:rPr>
  </w:style>
  <w:style w:type="character" w:customStyle="1" w:styleId="QuotationChar72">
    <w:name w:val="Quotation Char72"/>
    <w:basedOn w:val="BodyTextChar"/>
    <w:rsid w:val="00C230B4"/>
    <w:rPr>
      <w:i/>
      <w:sz w:val="24"/>
      <w:szCs w:val="24"/>
    </w:rPr>
  </w:style>
  <w:style w:type="paragraph" w:customStyle="1" w:styleId="H323">
    <w:name w:val="H323"/>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3">
    <w:name w:val="QT63"/>
    <w:basedOn w:val="NormalWeb"/>
    <w:autoRedefine/>
    <w:rsid w:val="00C230B4"/>
    <w:pPr>
      <w:spacing w:after="120" w:line="300" w:lineRule="atLeast"/>
      <w:ind w:left="720" w:right="720" w:firstLine="720"/>
      <w:jc w:val="both"/>
    </w:pPr>
    <w:rPr>
      <w:rFonts w:cs="Arial"/>
      <w:i/>
    </w:rPr>
  </w:style>
  <w:style w:type="character" w:customStyle="1" w:styleId="QTChar62">
    <w:name w:val="QT Char62"/>
    <w:basedOn w:val="DefaultParagraphFont"/>
    <w:rsid w:val="00C230B4"/>
    <w:rPr>
      <w:rFonts w:cs="Arial"/>
      <w:i/>
      <w:sz w:val="24"/>
    </w:rPr>
  </w:style>
  <w:style w:type="character" w:customStyle="1" w:styleId="Heading1Char8">
    <w:name w:val="Heading 1 Char8"/>
    <w:basedOn w:val="DefaultParagraphFont"/>
    <w:rsid w:val="00C230B4"/>
    <w:rPr>
      <w:rFonts w:ascii="Arial" w:hAnsi="Arial"/>
      <w:b/>
      <w:kern w:val="28"/>
      <w:sz w:val="32"/>
    </w:rPr>
  </w:style>
  <w:style w:type="character" w:customStyle="1" w:styleId="BodyTextChar18">
    <w:name w:val="Body Text Char18"/>
    <w:basedOn w:val="DefaultParagraphFont"/>
    <w:rsid w:val="00C230B4"/>
    <w:rPr>
      <w:rFonts w:cs="Arial"/>
      <w:sz w:val="24"/>
      <w:lang w:val="en-US" w:eastAsia="en-US" w:bidi="ar-SA"/>
    </w:rPr>
  </w:style>
  <w:style w:type="character" w:customStyle="1" w:styleId="Heading2Char14">
    <w:name w:val="Heading 2 Char14"/>
    <w:basedOn w:val="DefaultParagraphFont"/>
    <w:rsid w:val="00C230B4"/>
    <w:rPr>
      <w:rFonts w:ascii="Arial" w:hAnsi="Arial"/>
      <w:i/>
      <w:kern w:val="28"/>
      <w:sz w:val="28"/>
      <w:szCs w:val="24"/>
    </w:rPr>
  </w:style>
  <w:style w:type="character" w:customStyle="1" w:styleId="Heading3Char13">
    <w:name w:val="Heading 3 Char13"/>
    <w:basedOn w:val="DefaultParagraphFont"/>
    <w:rsid w:val="00C230B4"/>
    <w:rPr>
      <w:rFonts w:ascii="Arial" w:hAnsi="Arial"/>
      <w:b/>
      <w:kern w:val="28"/>
      <w:sz w:val="24"/>
      <w:szCs w:val="24"/>
    </w:rPr>
  </w:style>
  <w:style w:type="character" w:customStyle="1" w:styleId="Heading4Char4">
    <w:name w:val="Heading 4 Char4"/>
    <w:basedOn w:val="DefaultParagraphFont"/>
    <w:rsid w:val="00C230B4"/>
    <w:rPr>
      <w:i/>
      <w:kern w:val="28"/>
      <w:sz w:val="24"/>
      <w:szCs w:val="24"/>
    </w:rPr>
  </w:style>
  <w:style w:type="character" w:customStyle="1" w:styleId="Heading5Char3">
    <w:name w:val="Heading 5 Char3"/>
    <w:basedOn w:val="DefaultParagraphFont"/>
    <w:rsid w:val="00C230B4"/>
    <w:rPr>
      <w:rFonts w:ascii="Arial" w:hAnsi="Arial"/>
      <w:b/>
      <w:kern w:val="28"/>
      <w:sz w:val="24"/>
      <w:szCs w:val="24"/>
    </w:rPr>
  </w:style>
  <w:style w:type="character" w:customStyle="1" w:styleId="Heading6Char3">
    <w:name w:val="Heading 6 Char3"/>
    <w:basedOn w:val="DefaultParagraphFont"/>
    <w:rsid w:val="00C230B4"/>
    <w:rPr>
      <w:rFonts w:ascii="Arial" w:hAnsi="Arial"/>
      <w:b/>
      <w:i/>
      <w:kern w:val="28"/>
      <w:sz w:val="24"/>
      <w:szCs w:val="24"/>
    </w:rPr>
  </w:style>
  <w:style w:type="character" w:customStyle="1" w:styleId="Heading7Char3">
    <w:name w:val="Heading 7 Char3"/>
    <w:basedOn w:val="DefaultParagraphFont"/>
    <w:rsid w:val="00C230B4"/>
    <w:rPr>
      <w:b/>
      <w:kern w:val="28"/>
      <w:sz w:val="24"/>
      <w:szCs w:val="24"/>
    </w:rPr>
  </w:style>
  <w:style w:type="character" w:customStyle="1" w:styleId="Heading8Char3">
    <w:name w:val="Heading 8 Char3"/>
    <w:basedOn w:val="DefaultParagraphFont"/>
    <w:rsid w:val="00C230B4"/>
    <w:rPr>
      <w:b/>
      <w:i/>
      <w:kern w:val="28"/>
      <w:sz w:val="24"/>
      <w:szCs w:val="24"/>
    </w:rPr>
  </w:style>
  <w:style w:type="character" w:customStyle="1" w:styleId="Heading9Char3">
    <w:name w:val="Heading 9 Char3"/>
    <w:basedOn w:val="DefaultParagraphFont"/>
    <w:rsid w:val="00C230B4"/>
    <w:rPr>
      <w:b/>
      <w:i/>
      <w:kern w:val="28"/>
      <w:sz w:val="24"/>
      <w:szCs w:val="24"/>
    </w:rPr>
  </w:style>
  <w:style w:type="character" w:customStyle="1" w:styleId="FootnoteTextChar24">
    <w:name w:val="Footnote Text Char24"/>
    <w:aliases w:val="Footnote Text Char Char Char Char24,Footnote Text Char Char Char1 Char23,Footnote Text Char Char Char2 Char23,Footnote Text Char Char Char11 Char23,Footnote Text Char Char Char3 Char23,Footnote Text Char Char Char12 Char23"/>
    <w:basedOn w:val="DefaultParagraphFont"/>
    <w:rsid w:val="00C230B4"/>
    <w:rPr>
      <w:lang w:val="en-US" w:eastAsia="en-US" w:bidi="ar-SA"/>
    </w:rPr>
  </w:style>
  <w:style w:type="paragraph" w:customStyle="1" w:styleId="Quotation200">
    <w:name w:val="Quotation20"/>
    <w:basedOn w:val="Normal"/>
    <w:autoRedefine/>
    <w:rsid w:val="00C230B4"/>
    <w:pPr>
      <w:spacing w:before="120" w:after="120" w:line="480" w:lineRule="exact"/>
      <w:ind w:left="720" w:right="720" w:firstLine="720"/>
      <w:jc w:val="both"/>
    </w:pPr>
    <w:rPr>
      <w:i/>
      <w:szCs w:val="20"/>
    </w:rPr>
  </w:style>
  <w:style w:type="character" w:customStyle="1" w:styleId="QuotationChar19">
    <w:name w:val="Quotation Char19"/>
    <w:basedOn w:val="BodyTextChar"/>
    <w:rsid w:val="00C230B4"/>
    <w:rPr>
      <w:i/>
      <w:sz w:val="24"/>
      <w:szCs w:val="24"/>
    </w:rPr>
  </w:style>
  <w:style w:type="paragraph" w:customStyle="1" w:styleId="quotation190">
    <w:name w:val="quotation1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7">
    <w:name w:val="indent 517"/>
    <w:aliases w:val="hang 57"/>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10">
    <w:name w:val="flush left10"/>
    <w:aliases w:val="no hang1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5">
    <w:name w:val="Level 1 Heading5"/>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6">
    <w:name w:val="indent 106"/>
    <w:aliases w:val="block26"/>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BT7">
    <w:name w:val="BT7"/>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7">
    <w:name w:val="BT Char7"/>
    <w:basedOn w:val="DefaultParagraphFont"/>
    <w:rsid w:val="00C230B4"/>
    <w:rPr>
      <w:sz w:val="24"/>
      <w:lang w:val="en-US" w:eastAsia="en-US" w:bidi="ar-SA"/>
    </w:rPr>
  </w:style>
  <w:style w:type="paragraph" w:customStyle="1" w:styleId="QT15">
    <w:name w:val="QT15"/>
    <w:basedOn w:val="NormalWeb"/>
    <w:autoRedefine/>
    <w:rsid w:val="00C230B4"/>
    <w:pPr>
      <w:spacing w:after="120" w:line="300" w:lineRule="atLeast"/>
      <w:ind w:left="720" w:right="720" w:firstLine="720"/>
      <w:jc w:val="both"/>
    </w:pPr>
    <w:rPr>
      <w:rFonts w:cs="Arial"/>
      <w:i/>
    </w:rPr>
  </w:style>
  <w:style w:type="character" w:customStyle="1" w:styleId="QTChar14">
    <w:name w:val="QT Char14"/>
    <w:basedOn w:val="DefaultParagraphFont"/>
    <w:rsid w:val="00C230B4"/>
    <w:rPr>
      <w:rFonts w:cs="Arial"/>
      <w:i/>
      <w:sz w:val="24"/>
      <w:szCs w:val="24"/>
      <w:lang w:val="en-US" w:eastAsia="en-US" w:bidi="ar-SA"/>
    </w:rPr>
  </w:style>
  <w:style w:type="character" w:customStyle="1" w:styleId="BTCharCharCharChar4">
    <w:name w:val="BT Char Char Char Char4"/>
    <w:basedOn w:val="DefaultParagraphFont"/>
    <w:rsid w:val="00C230B4"/>
    <w:rPr>
      <w:sz w:val="24"/>
      <w:szCs w:val="24"/>
      <w:lang w:val="en-US" w:eastAsia="en-US" w:bidi="ar-SA"/>
    </w:rPr>
  </w:style>
  <w:style w:type="paragraph" w:customStyle="1" w:styleId="BTCharCharChar4">
    <w:name w:val="BT Char Char Char4"/>
    <w:basedOn w:val="Normal"/>
    <w:autoRedefine/>
    <w:rsid w:val="00C230B4"/>
    <w:pPr>
      <w:spacing w:after="120" w:line="300" w:lineRule="exact"/>
      <w:ind w:firstLine="720"/>
      <w:jc w:val="both"/>
    </w:pPr>
    <w:rPr>
      <w:szCs w:val="20"/>
    </w:rPr>
  </w:style>
  <w:style w:type="character" w:customStyle="1" w:styleId="EN4">
    <w:name w:val="EN4"/>
    <w:basedOn w:val="DefaultParagraphFont"/>
    <w:rsid w:val="00C230B4"/>
    <w:rPr>
      <w:rFonts w:ascii="Times New Roman" w:hAnsi="Times New Roman"/>
      <w:sz w:val="24"/>
      <w:szCs w:val="24"/>
    </w:rPr>
  </w:style>
  <w:style w:type="paragraph" w:customStyle="1" w:styleId="FNChar4">
    <w:name w:val="FN Char4"/>
    <w:basedOn w:val="FootnoteText"/>
    <w:autoRedefine/>
    <w:rsid w:val="00C230B4"/>
    <w:pPr>
      <w:contextualSpacing/>
      <w:jc w:val="both"/>
    </w:pPr>
  </w:style>
  <w:style w:type="character" w:customStyle="1" w:styleId="FNCharChar4">
    <w:name w:val="FN Char Char4"/>
    <w:basedOn w:val="DefaultParagraphFont"/>
    <w:rsid w:val="00C230B4"/>
    <w:rPr>
      <w:sz w:val="18"/>
    </w:rPr>
  </w:style>
  <w:style w:type="paragraph" w:customStyle="1" w:styleId="StyleBodyTextBold19">
    <w:name w:val="Style Body Text + Bold19"/>
    <w:basedOn w:val="Normal"/>
    <w:autoRedefine/>
    <w:rsid w:val="00C230B4"/>
    <w:pPr>
      <w:spacing w:after="120" w:line="480" w:lineRule="exact"/>
      <w:ind w:firstLine="720"/>
      <w:jc w:val="both"/>
    </w:pPr>
    <w:rPr>
      <w:b/>
      <w:bCs/>
      <w:szCs w:val="20"/>
    </w:rPr>
  </w:style>
  <w:style w:type="character" w:customStyle="1" w:styleId="StyleBodyTextBold1Char9">
    <w:name w:val="Style Body Text + Bold1 Char9"/>
    <w:basedOn w:val="BodyTextChar"/>
    <w:rsid w:val="00C230B4"/>
    <w:rPr>
      <w:b/>
      <w:bCs/>
      <w:sz w:val="24"/>
      <w:szCs w:val="24"/>
    </w:rPr>
  </w:style>
  <w:style w:type="character" w:customStyle="1" w:styleId="CommentTextChar4">
    <w:name w:val="Comment Text Char4"/>
    <w:basedOn w:val="DefaultParagraphFont"/>
    <w:rsid w:val="00C230B4"/>
    <w:rPr>
      <w:sz w:val="24"/>
      <w:szCs w:val="24"/>
    </w:rPr>
  </w:style>
  <w:style w:type="paragraph" w:customStyle="1" w:styleId="BlockQuotationFirst4">
    <w:name w:val="Block Quotation First4"/>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4">
    <w:name w:val="Block Quotation4"/>
    <w:basedOn w:val="Normal"/>
    <w:rsid w:val="00C230B4"/>
    <w:pPr>
      <w:keepLines/>
      <w:spacing w:after="160" w:line="480" w:lineRule="exact"/>
      <w:ind w:left="720" w:right="720" w:firstLine="720"/>
      <w:jc w:val="both"/>
    </w:pPr>
    <w:rPr>
      <w:i/>
      <w:szCs w:val="20"/>
    </w:rPr>
  </w:style>
  <w:style w:type="paragraph" w:customStyle="1" w:styleId="BlockQuotationLast4">
    <w:name w:val="Block Quotation Last4"/>
    <w:basedOn w:val="BlockQuotation"/>
    <w:rsid w:val="00C230B4"/>
    <w:pPr>
      <w:tabs>
        <w:tab w:val="clear" w:pos="720"/>
      </w:tabs>
      <w:spacing w:before="0" w:line="480" w:lineRule="exact"/>
      <w:ind w:firstLine="720"/>
      <w:jc w:val="both"/>
    </w:pPr>
    <w:rPr>
      <w:szCs w:val="20"/>
    </w:rPr>
  </w:style>
  <w:style w:type="character" w:customStyle="1" w:styleId="BodyTextIndentChar4">
    <w:name w:val="Body Text Indent Char4"/>
    <w:basedOn w:val="DefaultParagraphFont"/>
    <w:rsid w:val="00C230B4"/>
    <w:rPr>
      <w:rFonts w:cs="Arial"/>
      <w:sz w:val="24"/>
    </w:rPr>
  </w:style>
  <w:style w:type="character" w:customStyle="1" w:styleId="DateChar4">
    <w:name w:val="Date Char4"/>
    <w:basedOn w:val="DefaultParagraphFont"/>
    <w:rsid w:val="00C230B4"/>
    <w:rPr>
      <w:rFonts w:cs="Arial"/>
      <w:b/>
      <w:sz w:val="24"/>
    </w:rPr>
  </w:style>
  <w:style w:type="character" w:customStyle="1" w:styleId="EndnoteTextChar4">
    <w:name w:val="Endnote Text Char4"/>
    <w:basedOn w:val="DefaultParagraphFont"/>
    <w:rsid w:val="00C230B4"/>
    <w:rPr>
      <w:sz w:val="18"/>
      <w:szCs w:val="24"/>
    </w:rPr>
  </w:style>
  <w:style w:type="character" w:customStyle="1" w:styleId="FooterChar5">
    <w:name w:val="Footer Char5"/>
    <w:basedOn w:val="DefaultParagraphFont"/>
    <w:rsid w:val="00C230B4"/>
    <w:rPr>
      <w:sz w:val="24"/>
    </w:rPr>
  </w:style>
  <w:style w:type="paragraph" w:customStyle="1" w:styleId="FooterEven4">
    <w:name w:val="Footer Even4"/>
    <w:basedOn w:val="Footer"/>
    <w:rsid w:val="00C230B4"/>
    <w:pPr>
      <w:spacing w:after="120" w:line="480" w:lineRule="exact"/>
      <w:ind w:firstLine="720"/>
      <w:jc w:val="both"/>
    </w:pPr>
    <w:rPr>
      <w:szCs w:val="20"/>
    </w:rPr>
  </w:style>
  <w:style w:type="paragraph" w:customStyle="1" w:styleId="FooterFirst4">
    <w:name w:val="Footer First4"/>
    <w:basedOn w:val="Footer"/>
    <w:rsid w:val="00C230B4"/>
    <w:pPr>
      <w:spacing w:after="120" w:line="480" w:lineRule="exact"/>
      <w:ind w:firstLine="720"/>
      <w:jc w:val="both"/>
    </w:pPr>
    <w:rPr>
      <w:szCs w:val="20"/>
    </w:rPr>
  </w:style>
  <w:style w:type="paragraph" w:customStyle="1" w:styleId="FooterOdd4">
    <w:name w:val="Footer Odd4"/>
    <w:basedOn w:val="Footer"/>
    <w:rsid w:val="00C230B4"/>
    <w:pPr>
      <w:spacing w:after="120" w:line="480" w:lineRule="exact"/>
      <w:ind w:firstLine="720"/>
      <w:jc w:val="both"/>
    </w:pPr>
    <w:rPr>
      <w:szCs w:val="20"/>
    </w:rPr>
  </w:style>
  <w:style w:type="character" w:customStyle="1" w:styleId="HeaderChar6">
    <w:name w:val="Header Char6"/>
    <w:basedOn w:val="DefaultParagraphFont"/>
    <w:uiPriority w:val="99"/>
    <w:rsid w:val="00C230B4"/>
    <w:rPr>
      <w:i/>
      <w:sz w:val="24"/>
    </w:rPr>
  </w:style>
  <w:style w:type="character" w:customStyle="1" w:styleId="MacroTextChar4">
    <w:name w:val="Macro Text Char4"/>
    <w:basedOn w:val="DefaultParagraphFont"/>
    <w:rsid w:val="00C230B4"/>
    <w:rPr>
      <w:rFonts w:ascii="Courier New" w:hAnsi="Courier New" w:cs="Arial"/>
      <w:sz w:val="24"/>
    </w:rPr>
  </w:style>
  <w:style w:type="character" w:customStyle="1" w:styleId="MessageHeaderChar4">
    <w:name w:val="Message Header Char4"/>
    <w:basedOn w:val="DefaultParagraphFont"/>
    <w:rsid w:val="00C230B4"/>
    <w:rPr>
      <w:rFonts w:ascii="Arial" w:hAnsi="Arial" w:cs="Arial"/>
      <w:sz w:val="24"/>
    </w:rPr>
  </w:style>
  <w:style w:type="character" w:customStyle="1" w:styleId="SubtitleChar4">
    <w:name w:val="Subtitle Char4"/>
    <w:basedOn w:val="DefaultParagraphFont"/>
    <w:rsid w:val="00C230B4"/>
    <w:rPr>
      <w:rFonts w:ascii="Arial" w:hAnsi="Arial"/>
      <w:i/>
      <w:kern w:val="28"/>
      <w:sz w:val="28"/>
      <w:szCs w:val="24"/>
    </w:rPr>
  </w:style>
  <w:style w:type="paragraph" w:customStyle="1" w:styleId="HeadingBase4">
    <w:name w:val="Heading Base4"/>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4">
    <w:name w:val="Title Char4"/>
    <w:basedOn w:val="DefaultParagraphFont"/>
    <w:rsid w:val="00C230B4"/>
    <w:rPr>
      <w:rFonts w:ascii="Arial" w:hAnsi="Arial"/>
      <w:b/>
      <w:kern w:val="28"/>
      <w:sz w:val="40"/>
      <w:szCs w:val="24"/>
    </w:rPr>
  </w:style>
  <w:style w:type="paragraph" w:customStyle="1" w:styleId="Indent204">
    <w:name w:val="Indent204"/>
    <w:basedOn w:val="Normal"/>
    <w:rsid w:val="00C230B4"/>
    <w:pPr>
      <w:spacing w:after="120" w:line="480" w:lineRule="exact"/>
      <w:ind w:left="2880" w:firstLine="720"/>
      <w:jc w:val="both"/>
    </w:pPr>
    <w:rPr>
      <w:szCs w:val="20"/>
    </w:rPr>
  </w:style>
  <w:style w:type="paragraph" w:customStyle="1" w:styleId="BoldCenterArial12pt4">
    <w:name w:val="Bold Center Arial 12 pt4"/>
    <w:basedOn w:val="Normal"/>
    <w:rsid w:val="00C230B4"/>
    <w:pPr>
      <w:spacing w:after="160" w:line="480" w:lineRule="exact"/>
      <w:ind w:firstLine="720"/>
      <w:jc w:val="center"/>
    </w:pPr>
    <w:rPr>
      <w:rFonts w:ascii="Arial" w:hAnsi="Arial"/>
      <w:b/>
      <w:szCs w:val="20"/>
    </w:rPr>
  </w:style>
  <w:style w:type="paragraph" w:customStyle="1" w:styleId="indent560">
    <w:name w:val="indent 56"/>
    <w:aliases w:val="hang 9 (SP Parts)4"/>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4">
    <w:name w:val="Level 3 Heading4"/>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4">
    <w:name w:val="flush left bold titles4"/>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7">
    <w:name w:val="Left Running Head (Even)7"/>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4">
    <w:name w:val="Right Running Head (Odd)4"/>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4">
    <w:name w:val="EXERCISE - BOX4"/>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4">
    <w:name w:val="Thick Line Below4"/>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25">
    <w:name w:val="indent 525"/>
    <w:aliases w:val="block7"/>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4">
    <w:name w:val="PI4"/>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4">
    <w:name w:val="indent 154"/>
    <w:aliases w:val="block14"/>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4">
    <w:name w:val="Document Map Char4"/>
    <w:basedOn w:val="DefaultParagraphFont"/>
    <w:rsid w:val="00C230B4"/>
    <w:rPr>
      <w:rFonts w:ascii="Tahoma" w:hAnsi="Tahoma" w:cs="Tahoma"/>
      <w:sz w:val="24"/>
      <w:szCs w:val="24"/>
      <w:shd w:val="clear" w:color="auto" w:fill="000080"/>
    </w:rPr>
  </w:style>
  <w:style w:type="character" w:customStyle="1" w:styleId="PlainTextChar4">
    <w:name w:val="Plain Text Char4"/>
    <w:basedOn w:val="DefaultParagraphFont"/>
    <w:rsid w:val="00C230B4"/>
    <w:rPr>
      <w:rFonts w:ascii="Courier New" w:hAnsi="Courier New" w:cs="Courier New"/>
      <w:lang w:bidi="he-IL"/>
    </w:rPr>
  </w:style>
  <w:style w:type="paragraph" w:customStyle="1" w:styleId="quotation1100">
    <w:name w:val="quotation1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5">
    <w:name w:val="Header Even5"/>
    <w:basedOn w:val="Header"/>
    <w:rsid w:val="00C230B4"/>
    <w:pPr>
      <w:ind w:firstLine="720"/>
      <w:jc w:val="both"/>
    </w:pPr>
    <w:rPr>
      <w:sz w:val="56"/>
      <w:szCs w:val="56"/>
    </w:rPr>
  </w:style>
  <w:style w:type="paragraph" w:customStyle="1" w:styleId="HeaderFirst4">
    <w:name w:val="Header First4"/>
    <w:basedOn w:val="Header"/>
    <w:rsid w:val="00C230B4"/>
    <w:pPr>
      <w:ind w:firstLine="720"/>
      <w:jc w:val="both"/>
    </w:pPr>
    <w:rPr>
      <w:sz w:val="56"/>
      <w:szCs w:val="56"/>
    </w:rPr>
  </w:style>
  <w:style w:type="paragraph" w:customStyle="1" w:styleId="HeaderOdd4">
    <w:name w:val="Header Odd4"/>
    <w:basedOn w:val="Header"/>
    <w:rsid w:val="00C230B4"/>
    <w:pPr>
      <w:ind w:firstLine="720"/>
      <w:jc w:val="both"/>
    </w:pPr>
    <w:rPr>
      <w:sz w:val="56"/>
      <w:szCs w:val="56"/>
    </w:rPr>
  </w:style>
  <w:style w:type="paragraph" w:customStyle="1" w:styleId="ListBulletFirst4">
    <w:name w:val="List Bullet First4"/>
    <w:basedOn w:val="ListBullet"/>
    <w:next w:val="ListBullet"/>
    <w:rsid w:val="00C230B4"/>
    <w:pPr>
      <w:spacing w:before="0" w:line="480" w:lineRule="exact"/>
      <w:jc w:val="both"/>
    </w:pPr>
    <w:rPr>
      <w:szCs w:val="20"/>
    </w:rPr>
  </w:style>
  <w:style w:type="paragraph" w:customStyle="1" w:styleId="ListBulletLast4">
    <w:name w:val="List Bullet Last4"/>
    <w:basedOn w:val="ListBullet"/>
    <w:rsid w:val="00C230B4"/>
    <w:pPr>
      <w:spacing w:before="0" w:line="480" w:lineRule="exact"/>
      <w:jc w:val="both"/>
    </w:pPr>
    <w:rPr>
      <w:szCs w:val="20"/>
    </w:rPr>
  </w:style>
  <w:style w:type="paragraph" w:customStyle="1" w:styleId="ListFirst4">
    <w:name w:val="List First4"/>
    <w:basedOn w:val="List"/>
    <w:next w:val="List"/>
    <w:rsid w:val="00C230B4"/>
    <w:pPr>
      <w:tabs>
        <w:tab w:val="clear" w:pos="720"/>
      </w:tabs>
      <w:spacing w:before="0" w:line="480" w:lineRule="exact"/>
      <w:jc w:val="both"/>
    </w:pPr>
    <w:rPr>
      <w:szCs w:val="20"/>
    </w:rPr>
  </w:style>
  <w:style w:type="paragraph" w:customStyle="1" w:styleId="ListLast4">
    <w:name w:val="List Last4"/>
    <w:basedOn w:val="List"/>
    <w:rsid w:val="00C230B4"/>
    <w:pPr>
      <w:tabs>
        <w:tab w:val="clear" w:pos="720"/>
      </w:tabs>
      <w:spacing w:before="0" w:line="480" w:lineRule="exact"/>
      <w:jc w:val="both"/>
    </w:pPr>
    <w:rPr>
      <w:szCs w:val="20"/>
    </w:rPr>
  </w:style>
  <w:style w:type="paragraph" w:customStyle="1" w:styleId="TitleCover4">
    <w:name w:val="Title Cover4"/>
    <w:basedOn w:val="HeadingBase"/>
    <w:next w:val="SubtitleCover"/>
    <w:rsid w:val="00C230B4"/>
    <w:pPr>
      <w:spacing w:before="720" w:after="160" w:line="120" w:lineRule="exact"/>
      <w:ind w:firstLine="720"/>
      <w:jc w:val="center"/>
    </w:pPr>
    <w:rPr>
      <w:rFonts w:ascii="Times New Roman" w:hAnsi="Times New Roman"/>
      <w:sz w:val="72"/>
      <w:szCs w:val="20"/>
    </w:rPr>
  </w:style>
  <w:style w:type="paragraph" w:customStyle="1" w:styleId="SubtitleCover4">
    <w:name w:val="Subtitle Cover4"/>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PartLabel4">
    <w:name w:val="Part Label4"/>
    <w:basedOn w:val="HeadingBase"/>
    <w:next w:val="Normal"/>
    <w:rsid w:val="00C230B4"/>
    <w:pPr>
      <w:spacing w:after="120" w:line="480" w:lineRule="exact"/>
      <w:ind w:firstLine="720"/>
      <w:jc w:val="both"/>
    </w:pPr>
    <w:rPr>
      <w:szCs w:val="20"/>
    </w:rPr>
  </w:style>
  <w:style w:type="paragraph" w:customStyle="1" w:styleId="PartTitle4">
    <w:name w:val="Part Title4"/>
    <w:basedOn w:val="HeadingBase"/>
    <w:next w:val="PartSubtitle"/>
    <w:rsid w:val="00C230B4"/>
    <w:pPr>
      <w:spacing w:after="120" w:line="480" w:lineRule="exact"/>
      <w:ind w:firstLine="720"/>
      <w:jc w:val="both"/>
    </w:pPr>
    <w:rPr>
      <w:szCs w:val="20"/>
    </w:rPr>
  </w:style>
  <w:style w:type="paragraph" w:customStyle="1" w:styleId="PartSubtitle4">
    <w:name w:val="Part Subtitle4"/>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4">
    <w:name w:val="Section Heading4"/>
    <w:basedOn w:val="HeadingBase"/>
    <w:rsid w:val="00C230B4"/>
    <w:pPr>
      <w:spacing w:after="120" w:line="480" w:lineRule="exact"/>
      <w:ind w:firstLine="720"/>
      <w:jc w:val="both"/>
    </w:pPr>
    <w:rPr>
      <w:szCs w:val="20"/>
    </w:rPr>
  </w:style>
  <w:style w:type="paragraph" w:customStyle="1" w:styleId="SectionLabel4">
    <w:name w:val="Section Label4"/>
    <w:basedOn w:val="HeadingBase"/>
    <w:rsid w:val="00C230B4"/>
    <w:pPr>
      <w:spacing w:after="120" w:line="480" w:lineRule="exact"/>
      <w:ind w:firstLine="720"/>
      <w:jc w:val="both"/>
    </w:pPr>
    <w:rPr>
      <w:szCs w:val="20"/>
    </w:rPr>
  </w:style>
  <w:style w:type="paragraph" w:customStyle="1" w:styleId="H3A4">
    <w:name w:val="H3A4"/>
    <w:basedOn w:val="H3"/>
    <w:rsid w:val="00C230B4"/>
  </w:style>
  <w:style w:type="paragraph" w:customStyle="1" w:styleId="H35">
    <w:name w:val="H35"/>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BodyTextKeep4">
    <w:name w:val="Body Text Keep4"/>
    <w:basedOn w:val="Normal"/>
    <w:rsid w:val="00C230B4"/>
    <w:pPr>
      <w:keepNext/>
      <w:spacing w:after="120" w:line="480" w:lineRule="exact"/>
      <w:ind w:firstLine="720"/>
      <w:jc w:val="both"/>
    </w:pPr>
    <w:rPr>
      <w:szCs w:val="20"/>
    </w:rPr>
  </w:style>
  <w:style w:type="paragraph" w:customStyle="1" w:styleId="ChapterLabel4">
    <w:name w:val="Chapter Label4"/>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4">
    <w:name w:val="Chapter Subtitle4"/>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4">
    <w:name w:val="Chapter Title4"/>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4">
    <w:name w:val="Document Label4"/>
    <w:basedOn w:val="Normal"/>
    <w:rsid w:val="00C230B4"/>
    <w:pPr>
      <w:keepNext/>
      <w:spacing w:before="240" w:after="360" w:line="480" w:lineRule="exact"/>
      <w:ind w:firstLine="720"/>
      <w:jc w:val="both"/>
    </w:pPr>
    <w:rPr>
      <w:b/>
      <w:kern w:val="28"/>
      <w:sz w:val="36"/>
      <w:szCs w:val="20"/>
    </w:rPr>
  </w:style>
  <w:style w:type="paragraph" w:customStyle="1" w:styleId="FootnoteBase9">
    <w:name w:val="Footnote Base9"/>
    <w:basedOn w:val="Normal"/>
    <w:rsid w:val="00C230B4"/>
    <w:pPr>
      <w:tabs>
        <w:tab w:val="left" w:pos="187"/>
      </w:tabs>
      <w:spacing w:after="120" w:line="220" w:lineRule="exact"/>
      <w:ind w:left="187" w:hanging="187"/>
      <w:jc w:val="both"/>
    </w:pPr>
    <w:rPr>
      <w:sz w:val="18"/>
      <w:szCs w:val="20"/>
    </w:rPr>
  </w:style>
  <w:style w:type="paragraph" w:customStyle="1" w:styleId="HeaderBase4">
    <w:name w:val="Header Base4"/>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4">
    <w:name w:val="Index Base4"/>
    <w:basedOn w:val="Normal"/>
    <w:rsid w:val="00C230B4"/>
    <w:pPr>
      <w:tabs>
        <w:tab w:val="right" w:leader="dot" w:pos="3960"/>
      </w:tabs>
      <w:spacing w:after="120" w:line="480" w:lineRule="exact"/>
      <w:ind w:left="720" w:hanging="720"/>
      <w:jc w:val="both"/>
    </w:pPr>
    <w:rPr>
      <w:szCs w:val="20"/>
    </w:rPr>
  </w:style>
  <w:style w:type="paragraph" w:customStyle="1" w:styleId="ListNumberFirst4">
    <w:name w:val="List Number First4"/>
    <w:basedOn w:val="ListNumber"/>
    <w:next w:val="ListNumber"/>
    <w:rsid w:val="00C230B4"/>
    <w:pPr>
      <w:spacing w:before="80" w:line="480" w:lineRule="exact"/>
      <w:jc w:val="both"/>
    </w:pPr>
    <w:rPr>
      <w:szCs w:val="20"/>
    </w:rPr>
  </w:style>
  <w:style w:type="paragraph" w:customStyle="1" w:styleId="ListNumberLast4">
    <w:name w:val="List Number Last4"/>
    <w:basedOn w:val="ListNumber"/>
    <w:rsid w:val="00C230B4"/>
    <w:pPr>
      <w:spacing w:before="0" w:after="240" w:line="480" w:lineRule="exact"/>
      <w:jc w:val="both"/>
    </w:pPr>
    <w:rPr>
      <w:szCs w:val="20"/>
    </w:rPr>
  </w:style>
  <w:style w:type="paragraph" w:customStyle="1" w:styleId="Picture4">
    <w:name w:val="Picture4"/>
    <w:basedOn w:val="Normal"/>
    <w:next w:val="Caption"/>
    <w:rsid w:val="00C230B4"/>
    <w:pPr>
      <w:keepNext/>
      <w:spacing w:after="120" w:line="480" w:lineRule="exact"/>
      <w:ind w:firstLine="720"/>
      <w:jc w:val="both"/>
    </w:pPr>
    <w:rPr>
      <w:szCs w:val="20"/>
    </w:rPr>
  </w:style>
  <w:style w:type="paragraph" w:customStyle="1" w:styleId="TOCBase4">
    <w:name w:val="TOC Base4"/>
    <w:basedOn w:val="Normal"/>
    <w:rsid w:val="00C230B4"/>
    <w:pPr>
      <w:tabs>
        <w:tab w:val="right" w:leader="dot" w:pos="8640"/>
      </w:tabs>
      <w:spacing w:after="120" w:line="480" w:lineRule="exact"/>
      <w:ind w:firstLine="720"/>
      <w:jc w:val="both"/>
    </w:pPr>
    <w:rPr>
      <w:szCs w:val="20"/>
    </w:rPr>
  </w:style>
  <w:style w:type="paragraph" w:customStyle="1" w:styleId="HeaderlikeH14">
    <w:name w:val="Header like H14"/>
    <w:basedOn w:val="Heading2"/>
    <w:rsid w:val="00C230B4"/>
    <w:pPr>
      <w:spacing w:before="120" w:line="360" w:lineRule="exact"/>
      <w:ind w:firstLine="720"/>
      <w:outlineLvl w:val="9"/>
    </w:pPr>
    <w:rPr>
      <w:b/>
      <w:i w:val="0"/>
      <w:sz w:val="36"/>
    </w:rPr>
  </w:style>
  <w:style w:type="paragraph" w:customStyle="1" w:styleId="Greeting4">
    <w:name w:val="Greeting4"/>
    <w:basedOn w:val="Normal"/>
    <w:rsid w:val="00C230B4"/>
    <w:pPr>
      <w:spacing w:after="120" w:line="480" w:lineRule="exact"/>
      <w:ind w:firstLine="720"/>
    </w:pPr>
    <w:rPr>
      <w:szCs w:val="20"/>
    </w:rPr>
  </w:style>
  <w:style w:type="paragraph" w:customStyle="1" w:styleId="Indent1040">
    <w:name w:val="Indent104"/>
    <w:basedOn w:val="Normal"/>
    <w:rsid w:val="00C230B4"/>
    <w:pPr>
      <w:spacing w:after="120" w:line="480" w:lineRule="exact"/>
      <w:ind w:left="1440" w:firstLine="720"/>
      <w:jc w:val="both"/>
    </w:pPr>
    <w:rPr>
      <w:szCs w:val="20"/>
    </w:rPr>
  </w:style>
  <w:style w:type="paragraph" w:customStyle="1" w:styleId="Indent1540">
    <w:name w:val="Indent154"/>
    <w:basedOn w:val="Normal"/>
    <w:rsid w:val="00C230B4"/>
    <w:pPr>
      <w:spacing w:after="120" w:line="480" w:lineRule="exact"/>
      <w:ind w:left="2160" w:firstLine="720"/>
      <w:jc w:val="both"/>
    </w:pPr>
    <w:rPr>
      <w:szCs w:val="20"/>
    </w:rPr>
  </w:style>
  <w:style w:type="paragraph" w:customStyle="1" w:styleId="BodyTextNotJustified4">
    <w:name w:val="Body Text Not Justified4"/>
    <w:basedOn w:val="Normal"/>
    <w:rsid w:val="00C230B4"/>
    <w:pPr>
      <w:spacing w:after="120" w:line="480" w:lineRule="exact"/>
      <w:ind w:firstLine="720"/>
    </w:pPr>
    <w:rPr>
      <w:szCs w:val="20"/>
    </w:rPr>
  </w:style>
  <w:style w:type="paragraph" w:customStyle="1" w:styleId="H2A4">
    <w:name w:val="H2A4"/>
    <w:basedOn w:val="H2"/>
    <w:rsid w:val="00C230B4"/>
    <w:pPr>
      <w:outlineLvl w:val="9"/>
    </w:pPr>
    <w:rPr>
      <w:rFonts w:ascii="Times New Roman" w:hAnsi="Times New Roman"/>
      <w:iCs w:val="0"/>
      <w:szCs w:val="28"/>
    </w:rPr>
  </w:style>
  <w:style w:type="paragraph" w:customStyle="1" w:styleId="H26">
    <w:name w:val="H26"/>
    <w:basedOn w:val="BT"/>
    <w:autoRedefine/>
    <w:rsid w:val="00C230B4"/>
    <w:pPr>
      <w:spacing w:line="300" w:lineRule="atLeast"/>
      <w:ind w:firstLine="720"/>
      <w:outlineLvl w:val="1"/>
    </w:pPr>
  </w:style>
  <w:style w:type="paragraph" w:customStyle="1" w:styleId="Exercise4">
    <w:name w:val="Exercise4"/>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4">
    <w:name w:val="Flush Left Bold4"/>
    <w:basedOn w:val="Normal"/>
    <w:rsid w:val="00C230B4"/>
    <w:pPr>
      <w:spacing w:before="120" w:after="120" w:line="290" w:lineRule="exact"/>
      <w:ind w:firstLine="720"/>
      <w:jc w:val="both"/>
    </w:pPr>
    <w:rPr>
      <w:b/>
      <w:snapToGrid w:val="0"/>
      <w:szCs w:val="20"/>
    </w:rPr>
  </w:style>
  <w:style w:type="paragraph" w:customStyle="1" w:styleId="Hang14">
    <w:name w:val="Hang14"/>
    <w:basedOn w:val="Normal"/>
    <w:autoRedefine/>
    <w:rsid w:val="00C230B4"/>
    <w:pPr>
      <w:spacing w:after="120" w:line="480" w:lineRule="exact"/>
      <w:ind w:left="1080" w:hanging="360"/>
      <w:jc w:val="both"/>
    </w:pPr>
    <w:rPr>
      <w:snapToGrid w:val="0"/>
      <w:szCs w:val="20"/>
    </w:rPr>
  </w:style>
  <w:style w:type="paragraph" w:customStyle="1" w:styleId="Style14">
    <w:name w:val="Style14"/>
    <w:basedOn w:val="BP"/>
    <w:next w:val="BT"/>
    <w:autoRedefine/>
    <w:rsid w:val="00C230B4"/>
    <w:pPr>
      <w:spacing w:after="120"/>
      <w:ind w:firstLine="720"/>
    </w:pPr>
    <w:rPr>
      <w:szCs w:val="20"/>
    </w:rPr>
  </w:style>
  <w:style w:type="paragraph" w:customStyle="1" w:styleId="BP4">
    <w:name w:val="BP4"/>
    <w:basedOn w:val="BT"/>
    <w:next w:val="BT"/>
    <w:autoRedefine/>
    <w:rsid w:val="00C230B4"/>
    <w:pPr>
      <w:ind w:firstLine="720"/>
    </w:pPr>
  </w:style>
  <w:style w:type="paragraph" w:customStyle="1" w:styleId="HeadingCaps4">
    <w:name w:val="Heading Caps4"/>
    <w:basedOn w:val="Heading1"/>
    <w:autoRedefine/>
    <w:rsid w:val="00C230B4"/>
    <w:pPr>
      <w:spacing w:after="120" w:line="400" w:lineRule="exact"/>
      <w:ind w:firstLine="720"/>
    </w:pPr>
    <w:rPr>
      <w:caps/>
      <w:snapToGrid w:val="0"/>
      <w:sz w:val="40"/>
      <w:szCs w:val="20"/>
    </w:rPr>
  </w:style>
  <w:style w:type="paragraph" w:customStyle="1" w:styleId="BoldLine4">
    <w:name w:val="Bold Line4"/>
    <w:basedOn w:val="Normal"/>
    <w:rsid w:val="00C230B4"/>
    <w:pPr>
      <w:pBdr>
        <w:bottom w:val="single" w:sz="36" w:space="1" w:color="auto"/>
      </w:pBdr>
      <w:spacing w:after="120" w:line="300" w:lineRule="atLeast"/>
      <w:ind w:firstLine="720"/>
      <w:jc w:val="both"/>
    </w:pPr>
    <w:rPr>
      <w:szCs w:val="20"/>
    </w:rPr>
  </w:style>
  <w:style w:type="paragraph" w:customStyle="1" w:styleId="ExerciseTitle4">
    <w:name w:val="Exercise Title4"/>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4">
    <w:name w:val="Title 24"/>
    <w:basedOn w:val="Normal"/>
    <w:rsid w:val="00C230B4"/>
    <w:pPr>
      <w:spacing w:after="120" w:line="300" w:lineRule="atLeast"/>
      <w:ind w:firstLine="720"/>
      <w:jc w:val="center"/>
    </w:pPr>
    <w:rPr>
      <w:sz w:val="52"/>
      <w:szCs w:val="20"/>
    </w:rPr>
  </w:style>
  <w:style w:type="paragraph" w:customStyle="1" w:styleId="Title14">
    <w:name w:val="Title 14"/>
    <w:basedOn w:val="Normal"/>
    <w:rsid w:val="00C230B4"/>
    <w:pPr>
      <w:spacing w:after="120" w:line="300" w:lineRule="atLeast"/>
      <w:ind w:firstLine="720"/>
      <w:jc w:val="center"/>
    </w:pPr>
    <w:rPr>
      <w:b/>
      <w:sz w:val="72"/>
      <w:szCs w:val="20"/>
    </w:rPr>
  </w:style>
  <w:style w:type="paragraph" w:customStyle="1" w:styleId="Title34">
    <w:name w:val="Title 34"/>
    <w:basedOn w:val="Title2"/>
    <w:rsid w:val="00C230B4"/>
    <w:pPr>
      <w:ind w:firstLine="720"/>
    </w:pPr>
    <w:rPr>
      <w:b/>
      <w:sz w:val="26"/>
      <w:szCs w:val="20"/>
    </w:rPr>
  </w:style>
  <w:style w:type="paragraph" w:customStyle="1" w:styleId="Title44">
    <w:name w:val="Title 44"/>
    <w:basedOn w:val="Title3"/>
    <w:rsid w:val="00C230B4"/>
    <w:pPr>
      <w:ind w:firstLine="720"/>
    </w:pPr>
    <w:rPr>
      <w:szCs w:val="20"/>
    </w:rPr>
  </w:style>
  <w:style w:type="paragraph" w:customStyle="1" w:styleId="CenterItalic4">
    <w:name w:val="Center Italic4"/>
    <w:basedOn w:val="Normal"/>
    <w:autoRedefine/>
    <w:rsid w:val="00C230B4"/>
    <w:pPr>
      <w:spacing w:after="120" w:line="480" w:lineRule="exact"/>
      <w:ind w:firstLine="720"/>
      <w:jc w:val="center"/>
    </w:pPr>
    <w:rPr>
      <w:i/>
      <w:szCs w:val="20"/>
    </w:rPr>
  </w:style>
  <w:style w:type="paragraph" w:customStyle="1" w:styleId="H4A4">
    <w:name w:val="H4A4"/>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4">
    <w:name w:val="LT4"/>
    <w:basedOn w:val="Heading2"/>
    <w:autoRedefine/>
    <w:rsid w:val="00C230B4"/>
    <w:pPr>
      <w:ind w:firstLine="720"/>
    </w:pPr>
    <w:rPr>
      <w:b/>
      <w:i w:val="0"/>
      <w:sz w:val="36"/>
    </w:rPr>
  </w:style>
  <w:style w:type="paragraph" w:customStyle="1" w:styleId="Style24">
    <w:name w:val="Style24"/>
    <w:basedOn w:val="H2A"/>
    <w:autoRedefine/>
    <w:rsid w:val="00C230B4"/>
    <w:pPr>
      <w:outlineLvl w:val="2"/>
    </w:pPr>
    <w:rPr>
      <w:i/>
      <w:snapToGrid w:val="0"/>
    </w:rPr>
  </w:style>
  <w:style w:type="paragraph" w:customStyle="1" w:styleId="LS-LessonSubtitle4">
    <w:name w:val="LS - Lesson Subtitle4"/>
    <w:basedOn w:val="H2A"/>
    <w:autoRedefine/>
    <w:rsid w:val="00C230B4"/>
    <w:pPr>
      <w:outlineLvl w:val="2"/>
    </w:pPr>
    <w:rPr>
      <w:i/>
      <w:snapToGrid w:val="0"/>
    </w:rPr>
  </w:style>
  <w:style w:type="paragraph" w:customStyle="1" w:styleId="L15">
    <w:name w:val="L15"/>
    <w:basedOn w:val="Normal"/>
    <w:autoRedefine/>
    <w:rsid w:val="00C230B4"/>
    <w:pPr>
      <w:spacing w:after="120" w:line="480" w:lineRule="exact"/>
      <w:ind w:left="720" w:hanging="720"/>
      <w:jc w:val="both"/>
    </w:pPr>
    <w:rPr>
      <w:szCs w:val="20"/>
    </w:rPr>
  </w:style>
  <w:style w:type="paragraph" w:customStyle="1" w:styleId="L24">
    <w:name w:val="L24"/>
    <w:basedOn w:val="BT"/>
    <w:autoRedefine/>
    <w:rsid w:val="00C230B4"/>
    <w:pPr>
      <w:tabs>
        <w:tab w:val="left" w:pos="720"/>
      </w:tabs>
      <w:ind w:left="1440" w:hanging="720"/>
    </w:pPr>
  </w:style>
  <w:style w:type="paragraph" w:customStyle="1" w:styleId="L34">
    <w:name w:val="L34"/>
    <w:basedOn w:val="BT"/>
    <w:autoRedefine/>
    <w:rsid w:val="00C230B4"/>
    <w:pPr>
      <w:tabs>
        <w:tab w:val="left" w:pos="720"/>
        <w:tab w:val="left" w:pos="2160"/>
      </w:tabs>
      <w:ind w:left="2160" w:hanging="720"/>
    </w:pPr>
  </w:style>
  <w:style w:type="paragraph" w:customStyle="1" w:styleId="H19">
    <w:name w:val="H19"/>
    <w:basedOn w:val="BT"/>
    <w:next w:val="BT"/>
    <w:autoRedefine/>
    <w:rsid w:val="00C230B4"/>
    <w:pPr>
      <w:spacing w:line="300" w:lineRule="atLeast"/>
      <w:ind w:firstLine="720"/>
      <w:outlineLvl w:val="0"/>
    </w:pPr>
    <w:rPr>
      <w:rFonts w:ascii="Arial" w:hAnsi="Arial"/>
      <w:b/>
      <w:kern w:val="28"/>
    </w:rPr>
  </w:style>
  <w:style w:type="paragraph" w:customStyle="1" w:styleId="H1A4">
    <w:name w:val="H1A4"/>
    <w:basedOn w:val="H1"/>
    <w:rsid w:val="00C230B4"/>
    <w:pPr>
      <w:outlineLvl w:val="9"/>
    </w:pPr>
    <w:rPr>
      <w:sz w:val="24"/>
    </w:rPr>
  </w:style>
  <w:style w:type="paragraph" w:customStyle="1" w:styleId="I15">
    <w:name w:val="I15"/>
    <w:basedOn w:val="BT"/>
    <w:autoRedefine/>
    <w:rsid w:val="00C230B4"/>
    <w:pPr>
      <w:ind w:left="720" w:firstLine="720"/>
    </w:pPr>
  </w:style>
  <w:style w:type="paragraph" w:customStyle="1" w:styleId="I24">
    <w:name w:val="I24"/>
    <w:basedOn w:val="BT"/>
    <w:autoRedefine/>
    <w:rsid w:val="00C230B4"/>
    <w:pPr>
      <w:ind w:left="1440" w:firstLine="720"/>
    </w:pPr>
  </w:style>
  <w:style w:type="paragraph" w:customStyle="1" w:styleId="I34">
    <w:name w:val="I34"/>
    <w:basedOn w:val="I1"/>
    <w:autoRedefine/>
    <w:rsid w:val="00C230B4"/>
    <w:pPr>
      <w:ind w:left="2160"/>
    </w:pPr>
  </w:style>
  <w:style w:type="paragraph" w:customStyle="1" w:styleId="GR4">
    <w:name w:val="GR4"/>
    <w:basedOn w:val="BT"/>
    <w:autoRedefine/>
    <w:rsid w:val="00C230B4"/>
    <w:pPr>
      <w:spacing w:beforeLines="60"/>
      <w:ind w:firstLine="720"/>
      <w:jc w:val="left"/>
    </w:pPr>
  </w:style>
  <w:style w:type="character" w:customStyle="1" w:styleId="GK4">
    <w:name w:val="GK4"/>
    <w:basedOn w:val="DefaultParagraphFont"/>
    <w:rsid w:val="00C230B4"/>
    <w:rPr>
      <w:rFonts w:ascii="GraecaII" w:hAnsi="GraecaII"/>
      <w:sz w:val="28"/>
    </w:rPr>
  </w:style>
  <w:style w:type="character" w:customStyle="1" w:styleId="HB3">
    <w:name w:val="HB3"/>
    <w:basedOn w:val="DefaultParagraphFont"/>
    <w:rsid w:val="00C230B4"/>
    <w:rPr>
      <w:rFonts w:ascii="HebraicaII" w:hAnsi="HebraicaII"/>
      <w:sz w:val="28"/>
      <w:szCs w:val="28"/>
    </w:rPr>
  </w:style>
  <w:style w:type="paragraph" w:customStyle="1" w:styleId="I44">
    <w:name w:val="I44"/>
    <w:basedOn w:val="I1"/>
    <w:autoRedefine/>
    <w:rsid w:val="00C230B4"/>
    <w:pPr>
      <w:ind w:left="2880"/>
    </w:pPr>
  </w:style>
  <w:style w:type="paragraph" w:customStyle="1" w:styleId="H44">
    <w:name w:val="H44"/>
    <w:basedOn w:val="H4A"/>
    <w:next w:val="Normal"/>
    <w:autoRedefine/>
    <w:rsid w:val="00C230B4"/>
    <w:pPr>
      <w:snapToGrid w:val="0"/>
      <w:ind w:left="1440"/>
      <w:outlineLvl w:val="3"/>
    </w:pPr>
    <w:rPr>
      <w:snapToGrid/>
    </w:rPr>
  </w:style>
  <w:style w:type="paragraph" w:customStyle="1" w:styleId="CA4">
    <w:name w:val="CA4"/>
    <w:basedOn w:val="BT"/>
    <w:rsid w:val="00C230B4"/>
    <w:pPr>
      <w:ind w:firstLine="720"/>
      <w:jc w:val="left"/>
    </w:pPr>
  </w:style>
  <w:style w:type="paragraph" w:customStyle="1" w:styleId="StyleBodyText10ptBlack4">
    <w:name w:val="Style Body Text + 10 pt Black4"/>
    <w:basedOn w:val="Normal"/>
    <w:rsid w:val="00C230B4"/>
    <w:pPr>
      <w:spacing w:before="120" w:after="120" w:line="480" w:lineRule="exact"/>
      <w:ind w:firstLine="720"/>
      <w:jc w:val="both"/>
    </w:pPr>
    <w:rPr>
      <w:color w:val="000000"/>
      <w:szCs w:val="20"/>
    </w:rPr>
  </w:style>
  <w:style w:type="character" w:customStyle="1" w:styleId="grame4">
    <w:name w:val="grame4"/>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40">
    <w:name w:val="bt4"/>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4">
    <w:name w:val="en14"/>
    <w:basedOn w:val="DefaultParagraphFont"/>
    <w:rsid w:val="00C230B4"/>
    <w:rPr>
      <w:rFonts w:ascii="Times New Roman" w:hAnsi="Times New Roman" w:cs="Times New Roman" w:hint="default"/>
    </w:rPr>
  </w:style>
  <w:style w:type="character" w:customStyle="1" w:styleId="spelle4">
    <w:name w:val="spelle4"/>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5">
    <w:name w:val="Style Body Text + Bold5"/>
    <w:basedOn w:val="Normal"/>
    <w:autoRedefine/>
    <w:rsid w:val="00C230B4"/>
    <w:pPr>
      <w:spacing w:after="120" w:line="480" w:lineRule="exact"/>
      <w:ind w:firstLine="720"/>
      <w:jc w:val="both"/>
    </w:pPr>
    <w:rPr>
      <w:b/>
      <w:bCs/>
      <w:szCs w:val="20"/>
    </w:rPr>
  </w:style>
  <w:style w:type="character" w:customStyle="1" w:styleId="FootnoteTextCharCharCharCharChar13">
    <w:name w:val="Footnote Text Char Char Char Char Char13"/>
    <w:basedOn w:val="DefaultParagraphFont"/>
    <w:rsid w:val="00C230B4"/>
    <w:rPr>
      <w:lang w:val="en-US" w:eastAsia="en-US" w:bidi="ar-SA"/>
    </w:rPr>
  </w:style>
  <w:style w:type="paragraph" w:customStyle="1" w:styleId="H214">
    <w:name w:val="H214"/>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6">
    <w:name w:val="QT16"/>
    <w:basedOn w:val="NormalWeb"/>
    <w:autoRedefine/>
    <w:rsid w:val="00C230B4"/>
    <w:pPr>
      <w:spacing w:after="120" w:line="300" w:lineRule="atLeast"/>
      <w:ind w:left="720" w:right="720" w:firstLine="720"/>
      <w:jc w:val="both"/>
    </w:pPr>
    <w:rPr>
      <w:rFonts w:cs="Arial"/>
      <w:i/>
    </w:rPr>
  </w:style>
  <w:style w:type="character" w:customStyle="1" w:styleId="QTChar15">
    <w:name w:val="QT Char15"/>
    <w:basedOn w:val="DefaultParagraphFont"/>
    <w:rsid w:val="00C230B4"/>
    <w:rPr>
      <w:rFonts w:cs="Arial"/>
      <w:i/>
      <w:sz w:val="24"/>
      <w:lang w:val="en-US" w:eastAsia="en-US" w:bidi="ar-SA"/>
    </w:rPr>
  </w:style>
  <w:style w:type="character" w:customStyle="1" w:styleId="Heading1Char13">
    <w:name w:val="Heading 1 Char13"/>
    <w:basedOn w:val="DefaultParagraphFont"/>
    <w:rsid w:val="00C230B4"/>
    <w:rPr>
      <w:rFonts w:ascii="Arial" w:eastAsia="Times New Roman" w:hAnsi="Arial"/>
      <w:b/>
      <w:kern w:val="28"/>
      <w:sz w:val="32"/>
    </w:rPr>
  </w:style>
  <w:style w:type="character" w:customStyle="1" w:styleId="BodyTextChar19">
    <w:name w:val="Body Text Char19"/>
    <w:basedOn w:val="DefaultParagraphFont"/>
    <w:rsid w:val="00C230B4"/>
    <w:rPr>
      <w:rFonts w:ascii="Times New Roman" w:eastAsia="Times New Roman" w:hAnsi="Times New Roman"/>
      <w:sz w:val="24"/>
      <w:szCs w:val="24"/>
    </w:rPr>
  </w:style>
  <w:style w:type="character" w:customStyle="1" w:styleId="Heading2Char15">
    <w:name w:val="Heading 2 Char15"/>
    <w:basedOn w:val="DefaultParagraphFont"/>
    <w:rsid w:val="00C230B4"/>
    <w:rPr>
      <w:rFonts w:ascii="Arial" w:eastAsia="Times New Roman" w:hAnsi="Arial"/>
      <w:i/>
      <w:kern w:val="28"/>
      <w:sz w:val="28"/>
    </w:rPr>
  </w:style>
  <w:style w:type="character" w:customStyle="1" w:styleId="Heading3Char14">
    <w:name w:val="Heading 3 Char14"/>
    <w:basedOn w:val="DefaultParagraphFont"/>
    <w:rsid w:val="00C230B4"/>
    <w:rPr>
      <w:rFonts w:ascii="Arial" w:eastAsia="Times New Roman" w:hAnsi="Arial"/>
      <w:b/>
      <w:kern w:val="28"/>
      <w:sz w:val="24"/>
    </w:rPr>
  </w:style>
  <w:style w:type="character" w:customStyle="1" w:styleId="FootnoteTextChar25">
    <w:name w:val="Footnote Text Char25"/>
    <w:aliases w:val="Footnote Text Char Char Char Char111,Footnote Text Char Char Char1 Char111,Footnote Text Char Char Char2 Char111,Footnote Text Char Char Char11 Char111,Footnote Text Char Char Char3 Char111,Footnote Text Char Char Char12 Char111"/>
    <w:basedOn w:val="DefaultParagraphFont"/>
    <w:rsid w:val="00C230B4"/>
    <w:rPr>
      <w:rFonts w:ascii="Times New Roman" w:eastAsia="Times New Roman" w:hAnsi="Times New Roman"/>
      <w:sz w:val="18"/>
    </w:rPr>
  </w:style>
  <w:style w:type="paragraph" w:customStyle="1" w:styleId="Quotation1101">
    <w:name w:val="Quotation110"/>
    <w:basedOn w:val="Normal"/>
    <w:autoRedefine/>
    <w:rsid w:val="00C230B4"/>
    <w:pPr>
      <w:spacing w:before="120" w:after="120" w:line="480" w:lineRule="exact"/>
      <w:ind w:left="720" w:right="720" w:firstLine="720"/>
      <w:jc w:val="both"/>
    </w:pPr>
    <w:rPr>
      <w:i/>
      <w:szCs w:val="20"/>
    </w:rPr>
  </w:style>
  <w:style w:type="character" w:customStyle="1" w:styleId="QuotationChar110">
    <w:name w:val="Quotation Char110"/>
    <w:basedOn w:val="BodyTextChar"/>
    <w:rsid w:val="00C230B4"/>
    <w:rPr>
      <w:rFonts w:ascii="Times New Roman" w:eastAsia="Times New Roman" w:hAnsi="Times New Roman"/>
      <w:i/>
      <w:sz w:val="24"/>
      <w:szCs w:val="24"/>
    </w:rPr>
  </w:style>
  <w:style w:type="paragraph" w:customStyle="1" w:styleId="quotation24">
    <w:name w:val="quotation2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4">
    <w:name w:val="flush left14"/>
    <w:aliases w:val="no hang1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4">
    <w:name w:val="QT24"/>
    <w:basedOn w:val="NormalWeb"/>
    <w:autoRedefine/>
    <w:rsid w:val="00C230B4"/>
    <w:pPr>
      <w:spacing w:after="120" w:line="300" w:lineRule="atLeast"/>
      <w:ind w:left="720" w:right="720" w:firstLine="720"/>
      <w:jc w:val="both"/>
    </w:pPr>
    <w:rPr>
      <w:rFonts w:cs="Arial"/>
      <w:i/>
    </w:rPr>
  </w:style>
  <w:style w:type="character" w:customStyle="1" w:styleId="QTChar23">
    <w:name w:val="QT Char23"/>
    <w:basedOn w:val="DefaultParagraphFont"/>
    <w:rsid w:val="00C230B4"/>
    <w:rPr>
      <w:rFonts w:ascii="Times New Roman" w:eastAsia="Times New Roman" w:hAnsi="Times New Roman" w:cs="Arial"/>
      <w:i/>
      <w:sz w:val="24"/>
      <w:szCs w:val="20"/>
    </w:rPr>
  </w:style>
  <w:style w:type="paragraph" w:customStyle="1" w:styleId="FootnoteBase14">
    <w:name w:val="Footnote Base14"/>
    <w:basedOn w:val="Normal"/>
    <w:rsid w:val="00C230B4"/>
    <w:pPr>
      <w:tabs>
        <w:tab w:val="left" w:pos="187"/>
      </w:tabs>
      <w:spacing w:after="120" w:line="220" w:lineRule="exact"/>
      <w:ind w:left="187" w:hanging="187"/>
      <w:jc w:val="both"/>
    </w:pPr>
    <w:rPr>
      <w:sz w:val="18"/>
      <w:szCs w:val="20"/>
    </w:rPr>
  </w:style>
  <w:style w:type="paragraph" w:customStyle="1" w:styleId="Quotation230">
    <w:name w:val="Quotation23"/>
    <w:basedOn w:val="Normal"/>
    <w:autoRedefine/>
    <w:rsid w:val="00C230B4"/>
    <w:pPr>
      <w:spacing w:before="120" w:after="120" w:line="480" w:lineRule="exact"/>
      <w:ind w:left="720" w:right="720" w:firstLine="720"/>
    </w:pPr>
    <w:rPr>
      <w:i/>
      <w:szCs w:val="20"/>
    </w:rPr>
  </w:style>
  <w:style w:type="paragraph" w:customStyle="1" w:styleId="quotation33">
    <w:name w:val="quotation3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3">
    <w:name w:val="QT33"/>
    <w:basedOn w:val="NormalWeb"/>
    <w:autoRedefine/>
    <w:rsid w:val="00C230B4"/>
    <w:pPr>
      <w:spacing w:after="120" w:line="300" w:lineRule="atLeast"/>
      <w:ind w:left="720" w:right="720" w:firstLine="720"/>
      <w:jc w:val="both"/>
    </w:pPr>
    <w:rPr>
      <w:rFonts w:cs="Arial"/>
      <w:i/>
    </w:rPr>
  </w:style>
  <w:style w:type="character" w:customStyle="1" w:styleId="QTChar33">
    <w:name w:val="QT Char33"/>
    <w:basedOn w:val="DefaultParagraphFont"/>
    <w:rsid w:val="00C230B4"/>
    <w:rPr>
      <w:rFonts w:cs="Arial"/>
      <w:i/>
      <w:sz w:val="24"/>
    </w:rPr>
  </w:style>
  <w:style w:type="character" w:customStyle="1" w:styleId="BodyTextChar23">
    <w:name w:val="Body Text Char23"/>
    <w:basedOn w:val="DefaultParagraphFont"/>
    <w:rsid w:val="00C230B4"/>
    <w:rPr>
      <w:sz w:val="24"/>
      <w:szCs w:val="24"/>
    </w:rPr>
  </w:style>
  <w:style w:type="character" w:customStyle="1" w:styleId="QuotationChar23">
    <w:name w:val="Quotation Char23"/>
    <w:basedOn w:val="BodyTextChar"/>
    <w:rsid w:val="00C230B4"/>
    <w:rPr>
      <w:i/>
      <w:sz w:val="24"/>
      <w:szCs w:val="24"/>
    </w:rPr>
  </w:style>
  <w:style w:type="paragraph" w:customStyle="1" w:styleId="FootnoteBase23">
    <w:name w:val="Footnote Base23"/>
    <w:basedOn w:val="Normal"/>
    <w:rsid w:val="00C230B4"/>
    <w:pPr>
      <w:tabs>
        <w:tab w:val="left" w:pos="187"/>
      </w:tabs>
      <w:spacing w:after="120" w:line="220" w:lineRule="exact"/>
      <w:ind w:left="187" w:hanging="187"/>
      <w:jc w:val="both"/>
    </w:pPr>
    <w:rPr>
      <w:sz w:val="18"/>
      <w:szCs w:val="20"/>
    </w:rPr>
  </w:style>
  <w:style w:type="paragraph" w:customStyle="1" w:styleId="Quotation330">
    <w:name w:val="Quotation33"/>
    <w:basedOn w:val="Normal"/>
    <w:autoRedefine/>
    <w:rsid w:val="00C230B4"/>
    <w:pPr>
      <w:spacing w:before="120" w:after="120" w:line="480" w:lineRule="exact"/>
      <w:ind w:left="720" w:right="720" w:firstLine="720"/>
    </w:pPr>
    <w:rPr>
      <w:i/>
      <w:szCs w:val="20"/>
    </w:rPr>
  </w:style>
  <w:style w:type="character" w:customStyle="1" w:styleId="FootnoteTextChar33">
    <w:name w:val="Footnote Text Char33"/>
    <w:aliases w:val="Footnote Text Char Char Char Char33,Footnote Text Char Char Char1 Char24,Footnote Text Char Char Char2 Char24,Footnote Text Char Char Char11 Char24,Footnote Text Char Char Char3 Char24,Footnote Text Char Char Char12 Char24"/>
    <w:basedOn w:val="DefaultParagraphFont"/>
    <w:rsid w:val="00C230B4"/>
    <w:rPr>
      <w:sz w:val="18"/>
    </w:rPr>
  </w:style>
  <w:style w:type="character" w:customStyle="1" w:styleId="BodyTextChar33">
    <w:name w:val="Body Text Char33"/>
    <w:basedOn w:val="DefaultParagraphFont"/>
    <w:rsid w:val="00C230B4"/>
    <w:rPr>
      <w:sz w:val="24"/>
      <w:szCs w:val="24"/>
    </w:rPr>
  </w:style>
  <w:style w:type="character" w:customStyle="1" w:styleId="QuotationChar33">
    <w:name w:val="Quotation Char33"/>
    <w:basedOn w:val="BodyTextChar"/>
    <w:rsid w:val="00C230B4"/>
    <w:rPr>
      <w:i/>
      <w:sz w:val="24"/>
      <w:szCs w:val="24"/>
    </w:rPr>
  </w:style>
  <w:style w:type="character" w:customStyle="1" w:styleId="Heading1Char23">
    <w:name w:val="Heading 1 Char23"/>
    <w:basedOn w:val="DefaultParagraphFont"/>
    <w:rsid w:val="00C230B4"/>
    <w:rPr>
      <w:rFonts w:ascii="Arial" w:hAnsi="Arial"/>
      <w:b/>
      <w:kern w:val="28"/>
      <w:sz w:val="32"/>
    </w:rPr>
  </w:style>
  <w:style w:type="character" w:customStyle="1" w:styleId="Heading2Char23">
    <w:name w:val="Heading 2 Char23"/>
    <w:basedOn w:val="DefaultParagraphFont"/>
    <w:rsid w:val="00C230B4"/>
    <w:rPr>
      <w:rFonts w:ascii="Arial" w:hAnsi="Arial"/>
      <w:i/>
      <w:kern w:val="28"/>
      <w:sz w:val="28"/>
    </w:rPr>
  </w:style>
  <w:style w:type="character" w:customStyle="1" w:styleId="Heading3Char23">
    <w:name w:val="Heading 3 Char23"/>
    <w:basedOn w:val="DefaultParagraphFont"/>
    <w:rsid w:val="00C230B4"/>
    <w:rPr>
      <w:rFonts w:ascii="Arial" w:hAnsi="Arial"/>
      <w:b/>
      <w:kern w:val="28"/>
      <w:sz w:val="24"/>
    </w:rPr>
  </w:style>
  <w:style w:type="paragraph" w:customStyle="1" w:styleId="quotation430">
    <w:name w:val="quotation4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3">
    <w:name w:val="QT43"/>
    <w:basedOn w:val="NormalWeb"/>
    <w:autoRedefine/>
    <w:rsid w:val="00C230B4"/>
    <w:pPr>
      <w:spacing w:after="120" w:line="300" w:lineRule="atLeast"/>
      <w:ind w:left="720" w:right="720" w:firstLine="720"/>
      <w:jc w:val="both"/>
    </w:pPr>
    <w:rPr>
      <w:rFonts w:cs="Arial"/>
      <w:i/>
    </w:rPr>
  </w:style>
  <w:style w:type="character" w:customStyle="1" w:styleId="QTChar43">
    <w:name w:val="QT Char43"/>
    <w:basedOn w:val="DefaultParagraphFont"/>
    <w:rsid w:val="00C230B4"/>
    <w:rPr>
      <w:rFonts w:cs="Arial"/>
      <w:i/>
      <w:sz w:val="24"/>
    </w:rPr>
  </w:style>
  <w:style w:type="character" w:customStyle="1" w:styleId="FootnoteTextChar43">
    <w:name w:val="Footnote Text Char43"/>
    <w:aliases w:val="Footnote Text Char Char Char Char43,Footnote Text Char Char Char1 Char33,Footnote Text Char Char Char2 Char33,Footnote Text Char Char Char11 Char33,Footnote Text Char Char Char3 Char33,Footnote Text Char Char Char12 Char33"/>
    <w:basedOn w:val="DefaultParagraphFont"/>
    <w:rsid w:val="00C230B4"/>
    <w:rPr>
      <w:lang w:val="en-US" w:eastAsia="en-US" w:bidi="ar-SA"/>
    </w:rPr>
  </w:style>
  <w:style w:type="paragraph" w:customStyle="1" w:styleId="Quotation45">
    <w:name w:val="Quotation45"/>
    <w:basedOn w:val="Normal"/>
    <w:autoRedefine/>
    <w:rsid w:val="00C230B4"/>
    <w:pPr>
      <w:spacing w:before="120" w:after="120" w:line="480" w:lineRule="exact"/>
      <w:ind w:left="720" w:right="720" w:firstLine="720"/>
      <w:jc w:val="both"/>
    </w:pPr>
    <w:rPr>
      <w:i/>
      <w:szCs w:val="20"/>
    </w:rPr>
  </w:style>
  <w:style w:type="character" w:customStyle="1" w:styleId="BodyTextChar43">
    <w:name w:val="Body Text Char43"/>
    <w:basedOn w:val="DefaultParagraphFont"/>
    <w:rsid w:val="00C230B4"/>
    <w:rPr>
      <w:rFonts w:cs="Arial"/>
      <w:sz w:val="24"/>
      <w:lang w:val="en-US" w:eastAsia="en-US" w:bidi="ar-SA"/>
    </w:rPr>
  </w:style>
  <w:style w:type="character" w:customStyle="1" w:styleId="QuotationChar43">
    <w:name w:val="Quotation Char43"/>
    <w:basedOn w:val="BodyTextChar"/>
    <w:rsid w:val="00C230B4"/>
    <w:rPr>
      <w:i/>
      <w:sz w:val="24"/>
      <w:szCs w:val="24"/>
    </w:rPr>
  </w:style>
  <w:style w:type="character" w:customStyle="1" w:styleId="FootnoteTextChar53">
    <w:name w:val="Footnote Text Char53"/>
    <w:aliases w:val="Footnote Text Char Char Char Char53,Footnote Text Char Char Char1 Char43,Footnote Text Char Char Char2 Char43,Footnote Text Char Char Char11 Char43,Footnote Text Char Char Char3 Char43,Footnote Text Char Char Char12 Char43"/>
    <w:basedOn w:val="DefaultParagraphFont"/>
    <w:rsid w:val="00C230B4"/>
    <w:rPr>
      <w:lang w:val="en-US" w:eastAsia="en-US" w:bidi="ar-SA"/>
    </w:rPr>
  </w:style>
  <w:style w:type="paragraph" w:customStyle="1" w:styleId="Quotation413">
    <w:name w:val="Quotation413"/>
    <w:basedOn w:val="Normal"/>
    <w:autoRedefine/>
    <w:rsid w:val="00C230B4"/>
    <w:pPr>
      <w:spacing w:before="120" w:after="120" w:line="480" w:lineRule="exact"/>
      <w:ind w:left="720" w:right="720" w:firstLine="720"/>
      <w:jc w:val="both"/>
    </w:pPr>
    <w:rPr>
      <w:i/>
      <w:szCs w:val="20"/>
    </w:rPr>
  </w:style>
  <w:style w:type="character" w:customStyle="1" w:styleId="FootnoteTextChar63">
    <w:name w:val="Footnote Text Char63"/>
    <w:aliases w:val="Footnote Text Char Char Char Char63,Footnote Text Char Char Char1 Char53,Footnote Text Char Char Char2 Char53,Footnote Text Char Char Char11 Char53,Footnote Text Char Char Char3 Char53,Footnote Text Char Char Char12 Char53"/>
    <w:basedOn w:val="DefaultParagraphFont"/>
    <w:rsid w:val="00C230B4"/>
    <w:rPr>
      <w:lang w:val="en-US" w:eastAsia="en-US" w:bidi="ar-SA"/>
    </w:rPr>
  </w:style>
  <w:style w:type="paragraph" w:customStyle="1" w:styleId="Quotation423">
    <w:name w:val="Quotation423"/>
    <w:basedOn w:val="Normal"/>
    <w:autoRedefine/>
    <w:rsid w:val="00C230B4"/>
    <w:pPr>
      <w:spacing w:before="120" w:after="120" w:line="480" w:lineRule="exact"/>
      <w:ind w:left="720" w:right="720" w:firstLine="720"/>
      <w:jc w:val="both"/>
    </w:pPr>
    <w:rPr>
      <w:i/>
      <w:szCs w:val="20"/>
    </w:rPr>
  </w:style>
  <w:style w:type="character" w:customStyle="1" w:styleId="FooterChar13">
    <w:name w:val="Footer Char13"/>
    <w:basedOn w:val="DefaultParagraphFont"/>
    <w:rsid w:val="00C230B4"/>
    <w:rPr>
      <w:sz w:val="24"/>
    </w:rPr>
  </w:style>
  <w:style w:type="character" w:customStyle="1" w:styleId="HeaderChar13">
    <w:name w:val="Header Char13"/>
    <w:basedOn w:val="DefaultParagraphFont"/>
    <w:rsid w:val="00C230B4"/>
    <w:rPr>
      <w:i/>
      <w:sz w:val="24"/>
    </w:rPr>
  </w:style>
  <w:style w:type="character" w:customStyle="1" w:styleId="BodyTextChar53">
    <w:name w:val="Body Text Char53"/>
    <w:basedOn w:val="DefaultParagraphFont"/>
    <w:rsid w:val="00C230B4"/>
    <w:rPr>
      <w:rFonts w:cs="Arial"/>
      <w:sz w:val="24"/>
      <w:lang w:val="en-US" w:eastAsia="en-US" w:bidi="ar-SA"/>
    </w:rPr>
  </w:style>
  <w:style w:type="character" w:customStyle="1" w:styleId="FootnoteTextChar73">
    <w:name w:val="Footnote Text Char73"/>
    <w:aliases w:val="Footnote Text Char Char Char Char73,Footnote Text Char Char Char1 Char63,Footnote Text Char Char Char2 Char63,Footnote Text Char Char Char11 Char63,Footnote Text Char Char Char3 Char63,Footnote Text Char Char Char12 Char63"/>
    <w:basedOn w:val="DefaultParagraphFont"/>
    <w:rsid w:val="00C230B4"/>
    <w:rPr>
      <w:lang w:val="en-US" w:eastAsia="en-US" w:bidi="ar-SA"/>
    </w:rPr>
  </w:style>
  <w:style w:type="paragraph" w:customStyle="1" w:styleId="HeaderlikeH114">
    <w:name w:val="Header like H114"/>
    <w:basedOn w:val="Heading2"/>
    <w:rsid w:val="00C230B4"/>
    <w:pPr>
      <w:spacing w:before="120" w:line="360" w:lineRule="exact"/>
      <w:ind w:firstLine="720"/>
      <w:outlineLvl w:val="9"/>
    </w:pPr>
    <w:rPr>
      <w:b/>
      <w:i w:val="0"/>
      <w:sz w:val="36"/>
    </w:rPr>
  </w:style>
  <w:style w:type="paragraph" w:customStyle="1" w:styleId="Quotation53">
    <w:name w:val="Quotation53"/>
    <w:basedOn w:val="Normal"/>
    <w:autoRedefine/>
    <w:rsid w:val="00C230B4"/>
    <w:pPr>
      <w:spacing w:before="120" w:after="120" w:line="480" w:lineRule="exact"/>
      <w:ind w:left="720" w:right="720" w:firstLine="720"/>
      <w:jc w:val="both"/>
    </w:pPr>
    <w:rPr>
      <w:i/>
      <w:szCs w:val="20"/>
    </w:rPr>
  </w:style>
  <w:style w:type="character" w:customStyle="1" w:styleId="QuotationChar53">
    <w:name w:val="Quotation Char53"/>
    <w:basedOn w:val="BodyTextChar"/>
    <w:rsid w:val="00C230B4"/>
    <w:rPr>
      <w:i/>
      <w:sz w:val="24"/>
      <w:szCs w:val="24"/>
    </w:rPr>
  </w:style>
  <w:style w:type="paragraph" w:customStyle="1" w:styleId="Greeting14">
    <w:name w:val="Greeting14"/>
    <w:basedOn w:val="Normal"/>
    <w:rsid w:val="00C230B4"/>
    <w:pPr>
      <w:spacing w:after="120" w:line="480" w:lineRule="exact"/>
      <w:ind w:firstLine="720"/>
    </w:pPr>
    <w:rPr>
      <w:szCs w:val="20"/>
    </w:rPr>
  </w:style>
  <w:style w:type="paragraph" w:customStyle="1" w:styleId="H2A14">
    <w:name w:val="H2A14"/>
    <w:basedOn w:val="H2"/>
    <w:rsid w:val="00C230B4"/>
    <w:pPr>
      <w:outlineLvl w:val="9"/>
    </w:pPr>
    <w:rPr>
      <w:rFonts w:ascii="Times New Roman" w:hAnsi="Times New Roman"/>
      <w:iCs w:val="0"/>
      <w:szCs w:val="28"/>
    </w:rPr>
  </w:style>
  <w:style w:type="paragraph" w:customStyle="1" w:styleId="H223">
    <w:name w:val="H223"/>
    <w:basedOn w:val="BT"/>
    <w:autoRedefine/>
    <w:rsid w:val="00C230B4"/>
    <w:pPr>
      <w:spacing w:line="300" w:lineRule="atLeast"/>
      <w:ind w:firstLine="720"/>
      <w:outlineLvl w:val="1"/>
    </w:pPr>
  </w:style>
  <w:style w:type="paragraph" w:customStyle="1" w:styleId="BT13">
    <w:name w:val="BT13"/>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3">
    <w:name w:val="BT Char13"/>
    <w:basedOn w:val="DefaultParagraphFont"/>
    <w:rsid w:val="00C230B4"/>
    <w:rPr>
      <w:sz w:val="24"/>
      <w:lang w:val="en-US" w:eastAsia="en-US" w:bidi="ar-SA"/>
    </w:rPr>
  </w:style>
  <w:style w:type="paragraph" w:customStyle="1" w:styleId="Level3Heading14">
    <w:name w:val="Level 3 Heading14"/>
    <w:rsid w:val="00C230B4"/>
    <w:pPr>
      <w:keepNext/>
      <w:keepLines/>
      <w:widowControl w:val="0"/>
      <w:spacing w:after="240" w:line="480" w:lineRule="exact"/>
      <w:jc w:val="center"/>
    </w:pPr>
    <w:rPr>
      <w:rFonts w:ascii="Times" w:hAnsi="Times"/>
      <w:b/>
      <w:snapToGrid w:val="0"/>
      <w:sz w:val="28"/>
      <w:szCs w:val="24"/>
    </w:rPr>
  </w:style>
  <w:style w:type="paragraph" w:customStyle="1" w:styleId="flushleft23">
    <w:name w:val="flush left23"/>
    <w:aliases w:val="no hang2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3">
    <w:name w:val="QT53"/>
    <w:basedOn w:val="NormalWeb"/>
    <w:autoRedefine/>
    <w:rsid w:val="00C230B4"/>
    <w:pPr>
      <w:spacing w:after="120" w:line="300" w:lineRule="atLeast"/>
      <w:ind w:left="720" w:right="720" w:firstLine="720"/>
      <w:jc w:val="both"/>
    </w:pPr>
    <w:rPr>
      <w:rFonts w:cs="Arial"/>
      <w:i/>
    </w:rPr>
  </w:style>
  <w:style w:type="character" w:customStyle="1" w:styleId="QTChar53">
    <w:name w:val="QT Char53"/>
    <w:basedOn w:val="DefaultParagraphFont"/>
    <w:rsid w:val="00C230B4"/>
    <w:rPr>
      <w:rFonts w:cs="Arial"/>
      <w:i/>
      <w:sz w:val="24"/>
      <w:szCs w:val="24"/>
      <w:lang w:val="en-US" w:eastAsia="en-US" w:bidi="ar-SA"/>
    </w:rPr>
  </w:style>
  <w:style w:type="character" w:customStyle="1" w:styleId="BTCharCharCharChar13">
    <w:name w:val="BT Char Char Char Char13"/>
    <w:basedOn w:val="DefaultParagraphFont"/>
    <w:rsid w:val="00C230B4"/>
    <w:rPr>
      <w:sz w:val="24"/>
      <w:lang w:val="en-US" w:eastAsia="en-US" w:bidi="ar-SA"/>
    </w:rPr>
  </w:style>
  <w:style w:type="paragraph" w:customStyle="1" w:styleId="BTCharCharChar13">
    <w:name w:val="BT Char Char Char13"/>
    <w:basedOn w:val="Normal"/>
    <w:autoRedefine/>
    <w:rsid w:val="00C230B4"/>
    <w:pPr>
      <w:spacing w:after="120" w:line="300" w:lineRule="exact"/>
      <w:ind w:firstLine="720"/>
      <w:jc w:val="both"/>
    </w:pPr>
    <w:rPr>
      <w:szCs w:val="20"/>
    </w:rPr>
  </w:style>
  <w:style w:type="paragraph" w:customStyle="1" w:styleId="FNChar13">
    <w:name w:val="FN Char13"/>
    <w:basedOn w:val="FootnoteText"/>
    <w:autoRedefine/>
    <w:rsid w:val="00C230B4"/>
    <w:pPr>
      <w:contextualSpacing/>
      <w:jc w:val="both"/>
    </w:pPr>
  </w:style>
  <w:style w:type="character" w:customStyle="1" w:styleId="FNCharChar13">
    <w:name w:val="FN Char Char13"/>
    <w:basedOn w:val="DefaultParagraphFont"/>
    <w:rsid w:val="00C230B4"/>
    <w:rPr>
      <w:lang w:val="en-US" w:eastAsia="en-US" w:bidi="ar-SA"/>
    </w:rPr>
  </w:style>
  <w:style w:type="paragraph" w:customStyle="1" w:styleId="StyleBodyTextBold113">
    <w:name w:val="Style Body Text + Bold113"/>
    <w:basedOn w:val="Normal"/>
    <w:autoRedefine/>
    <w:rsid w:val="00C230B4"/>
    <w:pPr>
      <w:spacing w:after="120" w:line="480" w:lineRule="exact"/>
      <w:ind w:firstLine="720"/>
      <w:jc w:val="both"/>
    </w:pPr>
    <w:rPr>
      <w:b/>
      <w:bCs/>
      <w:szCs w:val="20"/>
    </w:rPr>
  </w:style>
  <w:style w:type="character" w:customStyle="1" w:styleId="StyleBodyTextBold1Char13">
    <w:name w:val="Style Body Text + Bold1 Char13"/>
    <w:basedOn w:val="BodyTextChar"/>
    <w:rsid w:val="00C230B4"/>
    <w:rPr>
      <w:b/>
      <w:bCs/>
      <w:sz w:val="24"/>
      <w:szCs w:val="24"/>
    </w:rPr>
  </w:style>
  <w:style w:type="character" w:customStyle="1" w:styleId="HeaderChar23">
    <w:name w:val="Header Char23"/>
    <w:basedOn w:val="DefaultParagraphFont"/>
    <w:rsid w:val="00C230B4"/>
    <w:rPr>
      <w:i/>
      <w:sz w:val="24"/>
    </w:rPr>
  </w:style>
  <w:style w:type="character" w:customStyle="1" w:styleId="CommentTextChar13">
    <w:name w:val="Comment Text Char13"/>
    <w:basedOn w:val="DefaultParagraphFont"/>
    <w:rsid w:val="00C230B4"/>
    <w:rPr>
      <w:sz w:val="24"/>
      <w:szCs w:val="24"/>
    </w:rPr>
  </w:style>
  <w:style w:type="character" w:customStyle="1" w:styleId="BodyTextIndentChar13">
    <w:name w:val="Body Text Indent Char13"/>
    <w:basedOn w:val="DefaultParagraphFont"/>
    <w:rsid w:val="00C230B4"/>
    <w:rPr>
      <w:rFonts w:cs="Arial"/>
      <w:sz w:val="24"/>
    </w:rPr>
  </w:style>
  <w:style w:type="character" w:customStyle="1" w:styleId="DateChar13">
    <w:name w:val="Date Char13"/>
    <w:basedOn w:val="DefaultParagraphFont"/>
    <w:rsid w:val="00C230B4"/>
    <w:rPr>
      <w:rFonts w:cs="Arial"/>
      <w:b/>
      <w:sz w:val="24"/>
    </w:rPr>
  </w:style>
  <w:style w:type="character" w:customStyle="1" w:styleId="EndnoteTextChar13">
    <w:name w:val="Endnote Text Char13"/>
    <w:basedOn w:val="DefaultParagraphFont"/>
    <w:rsid w:val="00C230B4"/>
    <w:rPr>
      <w:sz w:val="18"/>
      <w:szCs w:val="24"/>
    </w:rPr>
  </w:style>
  <w:style w:type="character" w:customStyle="1" w:styleId="FooterChar23">
    <w:name w:val="Footer Char23"/>
    <w:basedOn w:val="DefaultParagraphFont"/>
    <w:rsid w:val="00C230B4"/>
    <w:rPr>
      <w:sz w:val="24"/>
    </w:rPr>
  </w:style>
  <w:style w:type="paragraph" w:customStyle="1" w:styleId="FooterEven14">
    <w:name w:val="Footer Even14"/>
    <w:basedOn w:val="Footer"/>
    <w:rsid w:val="00C230B4"/>
    <w:pPr>
      <w:spacing w:after="120" w:line="480" w:lineRule="exact"/>
      <w:ind w:firstLine="720"/>
      <w:jc w:val="both"/>
    </w:pPr>
    <w:rPr>
      <w:szCs w:val="20"/>
    </w:rPr>
  </w:style>
  <w:style w:type="paragraph" w:customStyle="1" w:styleId="FooterFirst14">
    <w:name w:val="Footer First14"/>
    <w:basedOn w:val="Footer"/>
    <w:rsid w:val="00C230B4"/>
    <w:pPr>
      <w:spacing w:after="120" w:line="480" w:lineRule="exact"/>
      <w:ind w:firstLine="720"/>
      <w:jc w:val="both"/>
    </w:pPr>
    <w:rPr>
      <w:szCs w:val="20"/>
    </w:rPr>
  </w:style>
  <w:style w:type="paragraph" w:customStyle="1" w:styleId="FooterOdd14">
    <w:name w:val="Footer Odd14"/>
    <w:basedOn w:val="Footer"/>
    <w:rsid w:val="00C230B4"/>
    <w:pPr>
      <w:spacing w:after="120" w:line="480" w:lineRule="exact"/>
      <w:ind w:firstLine="720"/>
      <w:jc w:val="both"/>
    </w:pPr>
    <w:rPr>
      <w:szCs w:val="20"/>
    </w:rPr>
  </w:style>
  <w:style w:type="character" w:customStyle="1" w:styleId="MacroTextChar13">
    <w:name w:val="Macro Text Char13"/>
    <w:basedOn w:val="DefaultParagraphFont"/>
    <w:rsid w:val="00C230B4"/>
    <w:rPr>
      <w:rFonts w:ascii="Courier New" w:hAnsi="Courier New" w:cs="Arial"/>
      <w:sz w:val="24"/>
    </w:rPr>
  </w:style>
  <w:style w:type="character" w:customStyle="1" w:styleId="MessageHeaderChar13">
    <w:name w:val="Message Header Char13"/>
    <w:basedOn w:val="DefaultParagraphFont"/>
    <w:rsid w:val="00C230B4"/>
    <w:rPr>
      <w:rFonts w:ascii="Arial" w:hAnsi="Arial" w:cs="Arial"/>
      <w:sz w:val="24"/>
    </w:rPr>
  </w:style>
  <w:style w:type="character" w:customStyle="1" w:styleId="SubtitleChar13">
    <w:name w:val="Subtitle Char13"/>
    <w:basedOn w:val="DefaultParagraphFont"/>
    <w:rsid w:val="00C230B4"/>
    <w:rPr>
      <w:rFonts w:ascii="Arial" w:hAnsi="Arial"/>
      <w:i/>
      <w:kern w:val="28"/>
      <w:sz w:val="28"/>
      <w:szCs w:val="24"/>
    </w:rPr>
  </w:style>
  <w:style w:type="paragraph" w:customStyle="1" w:styleId="HeadingBase14">
    <w:name w:val="Heading Base14"/>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3">
    <w:name w:val="Title Char13"/>
    <w:basedOn w:val="DefaultParagraphFont"/>
    <w:rsid w:val="00C230B4"/>
    <w:rPr>
      <w:rFonts w:ascii="Arial" w:hAnsi="Arial"/>
      <w:b/>
      <w:kern w:val="28"/>
      <w:sz w:val="40"/>
      <w:szCs w:val="24"/>
    </w:rPr>
  </w:style>
  <w:style w:type="paragraph" w:customStyle="1" w:styleId="indent533">
    <w:name w:val="indent 533"/>
    <w:aliases w:val="hang 9 (SP Parts)14"/>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4">
    <w:name w:val="flush left bold titles14"/>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4">
    <w:name w:val="Left Running Head (Even)14"/>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4">
    <w:name w:val="Right Running Head (Odd)14"/>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4">
    <w:name w:val="EXERCISE - BOX14"/>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4">
    <w:name w:val="Thick Line Below14"/>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30">
    <w:name w:val="quotation5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4">
    <w:name w:val="indent 5114"/>
    <w:aliases w:val="hang 513"/>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3">
    <w:name w:val="Level 1 Heading1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30">
    <w:name w:val="indent 1013"/>
    <w:aliases w:val="block213"/>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3">
    <w:name w:val="indent 5213"/>
    <w:aliases w:val="block33"/>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3">
    <w:name w:val="PI13"/>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30">
    <w:name w:val="indent 1513"/>
    <w:aliases w:val="block113"/>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4">
    <w:name w:val="Document Map Char14"/>
    <w:basedOn w:val="DefaultParagraphFont"/>
    <w:rsid w:val="00C230B4"/>
    <w:rPr>
      <w:rFonts w:ascii="Tahoma" w:hAnsi="Tahoma" w:cs="Tahoma"/>
      <w:sz w:val="24"/>
      <w:szCs w:val="24"/>
      <w:shd w:val="clear" w:color="auto" w:fill="000080"/>
    </w:rPr>
  </w:style>
  <w:style w:type="character" w:customStyle="1" w:styleId="PlainTextChar14">
    <w:name w:val="Plain Text Char14"/>
    <w:basedOn w:val="DefaultParagraphFont"/>
    <w:rsid w:val="00C230B4"/>
    <w:rPr>
      <w:rFonts w:ascii="Courier New" w:hAnsi="Courier New" w:cs="Courier New"/>
      <w:lang w:bidi="he-IL"/>
    </w:rPr>
  </w:style>
  <w:style w:type="paragraph" w:customStyle="1" w:styleId="quotation113">
    <w:name w:val="quotation1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4">
    <w:name w:val="List First14"/>
    <w:basedOn w:val="List"/>
    <w:next w:val="List"/>
    <w:rsid w:val="00C230B4"/>
    <w:pPr>
      <w:tabs>
        <w:tab w:val="clear" w:pos="720"/>
      </w:tabs>
      <w:spacing w:before="0" w:line="480" w:lineRule="exact"/>
      <w:jc w:val="both"/>
    </w:pPr>
    <w:rPr>
      <w:szCs w:val="20"/>
    </w:rPr>
  </w:style>
  <w:style w:type="paragraph" w:customStyle="1" w:styleId="ListLast14">
    <w:name w:val="List Last14"/>
    <w:basedOn w:val="List"/>
    <w:rsid w:val="00C230B4"/>
    <w:pPr>
      <w:tabs>
        <w:tab w:val="clear" w:pos="720"/>
      </w:tabs>
      <w:spacing w:before="0" w:line="480" w:lineRule="exact"/>
      <w:jc w:val="both"/>
    </w:pPr>
    <w:rPr>
      <w:szCs w:val="20"/>
    </w:rPr>
  </w:style>
  <w:style w:type="paragraph" w:customStyle="1" w:styleId="ListNumberFirst14">
    <w:name w:val="List Number First14"/>
    <w:basedOn w:val="ListNumber"/>
    <w:next w:val="ListNumber"/>
    <w:rsid w:val="00C230B4"/>
    <w:pPr>
      <w:spacing w:before="0" w:line="480" w:lineRule="exact"/>
      <w:jc w:val="both"/>
    </w:pPr>
    <w:rPr>
      <w:szCs w:val="20"/>
    </w:rPr>
  </w:style>
  <w:style w:type="paragraph" w:customStyle="1" w:styleId="ListNumberLast14">
    <w:name w:val="List Number Last14"/>
    <w:basedOn w:val="ListNumber"/>
    <w:rsid w:val="00C230B4"/>
    <w:pPr>
      <w:spacing w:before="0" w:line="480" w:lineRule="exact"/>
      <w:jc w:val="both"/>
    </w:pPr>
    <w:rPr>
      <w:szCs w:val="20"/>
    </w:rPr>
  </w:style>
  <w:style w:type="paragraph" w:customStyle="1" w:styleId="PartLabel14">
    <w:name w:val="Part Label14"/>
    <w:basedOn w:val="HeadingBase"/>
    <w:next w:val="Normal"/>
    <w:rsid w:val="00C230B4"/>
    <w:pPr>
      <w:spacing w:after="120" w:line="480" w:lineRule="exact"/>
      <w:ind w:firstLine="720"/>
      <w:jc w:val="both"/>
    </w:pPr>
    <w:rPr>
      <w:szCs w:val="20"/>
    </w:rPr>
  </w:style>
  <w:style w:type="paragraph" w:customStyle="1" w:styleId="PartTitle14">
    <w:name w:val="Part Title14"/>
    <w:basedOn w:val="HeadingBase"/>
    <w:next w:val="PartSubtitle"/>
    <w:rsid w:val="00C230B4"/>
    <w:pPr>
      <w:spacing w:after="120" w:line="480" w:lineRule="exact"/>
      <w:ind w:firstLine="720"/>
      <w:jc w:val="both"/>
    </w:pPr>
    <w:rPr>
      <w:szCs w:val="20"/>
    </w:rPr>
  </w:style>
  <w:style w:type="paragraph" w:customStyle="1" w:styleId="PartSubtitle14">
    <w:name w:val="Part Subtitle14"/>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4">
    <w:name w:val="Section Heading14"/>
    <w:basedOn w:val="HeadingBase"/>
    <w:rsid w:val="00C230B4"/>
    <w:pPr>
      <w:spacing w:after="120" w:line="480" w:lineRule="exact"/>
      <w:ind w:firstLine="720"/>
      <w:jc w:val="both"/>
    </w:pPr>
    <w:rPr>
      <w:szCs w:val="20"/>
    </w:rPr>
  </w:style>
  <w:style w:type="paragraph" w:customStyle="1" w:styleId="SectionLabel14">
    <w:name w:val="Section Label14"/>
    <w:basedOn w:val="HeadingBase"/>
    <w:rsid w:val="00C230B4"/>
    <w:pPr>
      <w:spacing w:after="120" w:line="480" w:lineRule="exact"/>
      <w:ind w:firstLine="720"/>
      <w:jc w:val="both"/>
    </w:pPr>
    <w:rPr>
      <w:szCs w:val="20"/>
    </w:rPr>
  </w:style>
  <w:style w:type="paragraph" w:customStyle="1" w:styleId="TitleCover14">
    <w:name w:val="Title Cover14"/>
    <w:basedOn w:val="HeadingBase"/>
    <w:next w:val="SubtitleCover"/>
    <w:rsid w:val="00C230B4"/>
    <w:pPr>
      <w:spacing w:after="120" w:line="480" w:lineRule="exact"/>
      <w:ind w:firstLine="720"/>
      <w:jc w:val="both"/>
    </w:pPr>
    <w:rPr>
      <w:szCs w:val="20"/>
    </w:rPr>
  </w:style>
  <w:style w:type="paragraph" w:customStyle="1" w:styleId="SubtitleCover14">
    <w:name w:val="Subtitle Cover14"/>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4">
    <w:name w:val="Title 314"/>
    <w:basedOn w:val="Title2"/>
    <w:rsid w:val="00C230B4"/>
    <w:pPr>
      <w:ind w:firstLine="720"/>
    </w:pPr>
    <w:rPr>
      <w:szCs w:val="20"/>
    </w:rPr>
  </w:style>
  <w:style w:type="paragraph" w:customStyle="1" w:styleId="Title214">
    <w:name w:val="Title 214"/>
    <w:basedOn w:val="Normal"/>
    <w:rsid w:val="00C230B4"/>
    <w:pPr>
      <w:spacing w:after="120" w:line="300" w:lineRule="atLeast"/>
      <w:ind w:firstLine="720"/>
      <w:jc w:val="center"/>
    </w:pPr>
    <w:rPr>
      <w:sz w:val="52"/>
      <w:szCs w:val="20"/>
    </w:rPr>
  </w:style>
  <w:style w:type="paragraph" w:customStyle="1" w:styleId="H3A14">
    <w:name w:val="H3A14"/>
    <w:basedOn w:val="H3"/>
    <w:rsid w:val="00C230B4"/>
  </w:style>
  <w:style w:type="paragraph" w:customStyle="1" w:styleId="H313">
    <w:name w:val="H313"/>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3">
    <w:name w:val="H413"/>
    <w:basedOn w:val="H4A"/>
    <w:next w:val="Normal"/>
    <w:autoRedefine/>
    <w:rsid w:val="00C230B4"/>
  </w:style>
  <w:style w:type="paragraph" w:customStyle="1" w:styleId="H4A14">
    <w:name w:val="H4A14"/>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4">
    <w:name w:val="Block Quotation First14"/>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4">
    <w:name w:val="Block Quotation14"/>
    <w:basedOn w:val="Normal"/>
    <w:rsid w:val="00C230B4"/>
    <w:pPr>
      <w:keepLines/>
      <w:spacing w:after="160" w:line="480" w:lineRule="exact"/>
      <w:ind w:left="720" w:right="720" w:firstLine="720"/>
      <w:jc w:val="both"/>
    </w:pPr>
    <w:rPr>
      <w:i/>
      <w:szCs w:val="20"/>
    </w:rPr>
  </w:style>
  <w:style w:type="paragraph" w:customStyle="1" w:styleId="BlockQuotationLast14">
    <w:name w:val="Block Quotation Last14"/>
    <w:basedOn w:val="BlockQuotation"/>
    <w:rsid w:val="00C230B4"/>
    <w:pPr>
      <w:tabs>
        <w:tab w:val="clear" w:pos="720"/>
      </w:tabs>
      <w:spacing w:before="0" w:line="480" w:lineRule="exact"/>
      <w:ind w:firstLine="720"/>
      <w:jc w:val="both"/>
    </w:pPr>
    <w:rPr>
      <w:szCs w:val="20"/>
    </w:rPr>
  </w:style>
  <w:style w:type="paragraph" w:customStyle="1" w:styleId="BodyTextKeep14">
    <w:name w:val="Body Text Keep14"/>
    <w:basedOn w:val="Normal"/>
    <w:rsid w:val="00C230B4"/>
    <w:pPr>
      <w:keepNext/>
      <w:spacing w:after="120" w:line="480" w:lineRule="exact"/>
      <w:ind w:firstLine="720"/>
      <w:jc w:val="both"/>
    </w:pPr>
    <w:rPr>
      <w:szCs w:val="20"/>
    </w:rPr>
  </w:style>
  <w:style w:type="paragraph" w:customStyle="1" w:styleId="ChapterLabel14">
    <w:name w:val="Chapter Label14"/>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4">
    <w:name w:val="Chapter Subtitle14"/>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4">
    <w:name w:val="Chapter Title14"/>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4">
    <w:name w:val="Document Label14"/>
    <w:basedOn w:val="Normal"/>
    <w:rsid w:val="00C230B4"/>
    <w:pPr>
      <w:keepNext/>
      <w:spacing w:before="240" w:after="360" w:line="480" w:lineRule="exact"/>
      <w:ind w:firstLine="720"/>
      <w:jc w:val="both"/>
    </w:pPr>
    <w:rPr>
      <w:b/>
      <w:kern w:val="28"/>
      <w:sz w:val="36"/>
      <w:szCs w:val="20"/>
    </w:rPr>
  </w:style>
  <w:style w:type="paragraph" w:customStyle="1" w:styleId="FootnoteBase33">
    <w:name w:val="Footnote Base33"/>
    <w:basedOn w:val="Normal"/>
    <w:rsid w:val="00C230B4"/>
    <w:pPr>
      <w:tabs>
        <w:tab w:val="left" w:pos="187"/>
      </w:tabs>
      <w:spacing w:after="120" w:line="220" w:lineRule="exact"/>
      <w:ind w:left="187" w:hanging="187"/>
      <w:jc w:val="both"/>
    </w:pPr>
    <w:rPr>
      <w:sz w:val="18"/>
      <w:szCs w:val="20"/>
    </w:rPr>
  </w:style>
  <w:style w:type="paragraph" w:customStyle="1" w:styleId="HeaderBase14">
    <w:name w:val="Header Base14"/>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4">
    <w:name w:val="Header Even14"/>
    <w:basedOn w:val="Header"/>
    <w:rsid w:val="00C230B4"/>
    <w:pPr>
      <w:ind w:firstLine="720"/>
      <w:jc w:val="both"/>
    </w:pPr>
    <w:rPr>
      <w:sz w:val="56"/>
      <w:szCs w:val="56"/>
    </w:rPr>
  </w:style>
  <w:style w:type="paragraph" w:customStyle="1" w:styleId="HeaderFirst14">
    <w:name w:val="Header First14"/>
    <w:basedOn w:val="Header"/>
    <w:rsid w:val="00C230B4"/>
    <w:pPr>
      <w:ind w:firstLine="720"/>
      <w:jc w:val="center"/>
    </w:pPr>
    <w:rPr>
      <w:sz w:val="56"/>
      <w:szCs w:val="56"/>
    </w:rPr>
  </w:style>
  <w:style w:type="paragraph" w:customStyle="1" w:styleId="HeaderOdd14">
    <w:name w:val="Header Odd14"/>
    <w:basedOn w:val="Header"/>
    <w:rsid w:val="00C230B4"/>
    <w:pPr>
      <w:tabs>
        <w:tab w:val="right" w:pos="0"/>
      </w:tabs>
      <w:ind w:firstLine="720"/>
      <w:jc w:val="right"/>
    </w:pPr>
    <w:rPr>
      <w:sz w:val="56"/>
      <w:szCs w:val="56"/>
    </w:rPr>
  </w:style>
  <w:style w:type="paragraph" w:customStyle="1" w:styleId="IndexBase14">
    <w:name w:val="Index Base14"/>
    <w:basedOn w:val="Normal"/>
    <w:rsid w:val="00C230B4"/>
    <w:pPr>
      <w:tabs>
        <w:tab w:val="right" w:leader="dot" w:pos="3960"/>
      </w:tabs>
      <w:spacing w:after="120" w:line="480" w:lineRule="exact"/>
      <w:ind w:left="720" w:hanging="720"/>
      <w:jc w:val="both"/>
    </w:pPr>
    <w:rPr>
      <w:szCs w:val="20"/>
    </w:rPr>
  </w:style>
  <w:style w:type="paragraph" w:customStyle="1" w:styleId="ListBulletFirst14">
    <w:name w:val="List Bullet First14"/>
    <w:basedOn w:val="ListBullet"/>
    <w:next w:val="ListBullet"/>
    <w:rsid w:val="00C230B4"/>
    <w:pPr>
      <w:spacing w:before="80" w:line="480" w:lineRule="exact"/>
      <w:jc w:val="both"/>
    </w:pPr>
    <w:rPr>
      <w:szCs w:val="20"/>
    </w:rPr>
  </w:style>
  <w:style w:type="paragraph" w:customStyle="1" w:styleId="ListBulletLast14">
    <w:name w:val="List Bullet Last14"/>
    <w:basedOn w:val="ListBullet"/>
    <w:rsid w:val="00C230B4"/>
    <w:pPr>
      <w:spacing w:before="0" w:after="240" w:line="480" w:lineRule="exact"/>
      <w:jc w:val="both"/>
    </w:pPr>
    <w:rPr>
      <w:szCs w:val="20"/>
    </w:rPr>
  </w:style>
  <w:style w:type="paragraph" w:customStyle="1" w:styleId="Picture14">
    <w:name w:val="Picture14"/>
    <w:basedOn w:val="Normal"/>
    <w:next w:val="Caption"/>
    <w:rsid w:val="00C230B4"/>
    <w:pPr>
      <w:keepNext/>
      <w:spacing w:after="120" w:line="480" w:lineRule="exact"/>
      <w:ind w:firstLine="720"/>
      <w:jc w:val="both"/>
    </w:pPr>
    <w:rPr>
      <w:szCs w:val="20"/>
    </w:rPr>
  </w:style>
  <w:style w:type="paragraph" w:customStyle="1" w:styleId="TOCBase14">
    <w:name w:val="TOC Base14"/>
    <w:basedOn w:val="Normal"/>
    <w:rsid w:val="00C230B4"/>
    <w:pPr>
      <w:tabs>
        <w:tab w:val="right" w:leader="dot" w:pos="8640"/>
      </w:tabs>
      <w:spacing w:after="120" w:line="480" w:lineRule="exact"/>
      <w:ind w:firstLine="720"/>
      <w:jc w:val="both"/>
    </w:pPr>
    <w:rPr>
      <w:szCs w:val="20"/>
    </w:rPr>
  </w:style>
  <w:style w:type="paragraph" w:customStyle="1" w:styleId="Indent5140">
    <w:name w:val="Indent514"/>
    <w:basedOn w:val="Normal"/>
    <w:rsid w:val="00C230B4"/>
    <w:pPr>
      <w:spacing w:after="120" w:line="480" w:lineRule="exact"/>
      <w:ind w:left="720" w:firstLine="720"/>
      <w:jc w:val="both"/>
    </w:pPr>
    <w:rPr>
      <w:szCs w:val="20"/>
    </w:rPr>
  </w:style>
  <w:style w:type="paragraph" w:customStyle="1" w:styleId="Indent1014">
    <w:name w:val="Indent1014"/>
    <w:basedOn w:val="Normal"/>
    <w:rsid w:val="00C230B4"/>
    <w:pPr>
      <w:spacing w:after="120" w:line="480" w:lineRule="exact"/>
      <w:ind w:left="1440" w:firstLine="720"/>
      <w:jc w:val="both"/>
    </w:pPr>
    <w:rPr>
      <w:szCs w:val="20"/>
    </w:rPr>
  </w:style>
  <w:style w:type="paragraph" w:customStyle="1" w:styleId="Indent1514">
    <w:name w:val="Indent1514"/>
    <w:basedOn w:val="Normal"/>
    <w:rsid w:val="00C230B4"/>
    <w:pPr>
      <w:spacing w:after="120" w:line="480" w:lineRule="exact"/>
      <w:ind w:left="2160" w:firstLine="720"/>
      <w:jc w:val="both"/>
    </w:pPr>
    <w:rPr>
      <w:szCs w:val="20"/>
    </w:rPr>
  </w:style>
  <w:style w:type="paragraph" w:customStyle="1" w:styleId="Indent2014">
    <w:name w:val="Indent2014"/>
    <w:basedOn w:val="Normal"/>
    <w:rsid w:val="00C230B4"/>
    <w:pPr>
      <w:spacing w:after="120" w:line="480" w:lineRule="exact"/>
      <w:ind w:left="2880" w:firstLine="720"/>
      <w:jc w:val="both"/>
    </w:pPr>
    <w:rPr>
      <w:szCs w:val="20"/>
    </w:rPr>
  </w:style>
  <w:style w:type="paragraph" w:customStyle="1" w:styleId="BodyTextNotJustified14">
    <w:name w:val="Body Text Not Justified14"/>
    <w:basedOn w:val="Normal"/>
    <w:rsid w:val="00C230B4"/>
    <w:pPr>
      <w:spacing w:after="120" w:line="480" w:lineRule="exact"/>
      <w:ind w:firstLine="720"/>
    </w:pPr>
    <w:rPr>
      <w:szCs w:val="20"/>
    </w:rPr>
  </w:style>
  <w:style w:type="paragraph" w:customStyle="1" w:styleId="BoldCenterArial12pt14">
    <w:name w:val="Bold Center Arial 12 pt14"/>
    <w:basedOn w:val="Normal"/>
    <w:rsid w:val="00C230B4"/>
    <w:pPr>
      <w:spacing w:after="160" w:line="480" w:lineRule="exact"/>
      <w:ind w:firstLine="720"/>
      <w:jc w:val="center"/>
    </w:pPr>
    <w:rPr>
      <w:rFonts w:ascii="Arial" w:hAnsi="Arial"/>
      <w:b/>
      <w:szCs w:val="20"/>
    </w:rPr>
  </w:style>
  <w:style w:type="paragraph" w:customStyle="1" w:styleId="Exercise14">
    <w:name w:val="Exercise14"/>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4">
    <w:name w:val="Flush Left Bold14"/>
    <w:basedOn w:val="Normal"/>
    <w:rsid w:val="00C230B4"/>
    <w:pPr>
      <w:spacing w:before="120" w:after="120" w:line="290" w:lineRule="exact"/>
      <w:ind w:firstLine="720"/>
      <w:jc w:val="both"/>
    </w:pPr>
    <w:rPr>
      <w:b/>
      <w:snapToGrid w:val="0"/>
      <w:szCs w:val="20"/>
    </w:rPr>
  </w:style>
  <w:style w:type="paragraph" w:customStyle="1" w:styleId="Hang114">
    <w:name w:val="Hang114"/>
    <w:basedOn w:val="Normal"/>
    <w:autoRedefine/>
    <w:rsid w:val="00C230B4"/>
    <w:pPr>
      <w:spacing w:after="120" w:line="480" w:lineRule="exact"/>
      <w:ind w:left="1080" w:hanging="360"/>
      <w:jc w:val="both"/>
    </w:pPr>
    <w:rPr>
      <w:snapToGrid w:val="0"/>
      <w:szCs w:val="20"/>
    </w:rPr>
  </w:style>
  <w:style w:type="paragraph" w:customStyle="1" w:styleId="Style114">
    <w:name w:val="Style114"/>
    <w:basedOn w:val="BP"/>
    <w:next w:val="BT"/>
    <w:autoRedefine/>
    <w:rsid w:val="00C230B4"/>
    <w:pPr>
      <w:spacing w:after="120"/>
      <w:ind w:firstLine="720"/>
    </w:pPr>
    <w:rPr>
      <w:szCs w:val="20"/>
    </w:rPr>
  </w:style>
  <w:style w:type="paragraph" w:customStyle="1" w:styleId="BP13">
    <w:name w:val="BP13"/>
    <w:basedOn w:val="BT"/>
    <w:next w:val="BT"/>
    <w:autoRedefine/>
    <w:rsid w:val="00C230B4"/>
    <w:pPr>
      <w:ind w:firstLine="720"/>
    </w:pPr>
  </w:style>
  <w:style w:type="paragraph" w:customStyle="1" w:styleId="HeadingCaps14">
    <w:name w:val="Heading Caps14"/>
    <w:basedOn w:val="Heading1"/>
    <w:autoRedefine/>
    <w:rsid w:val="00C230B4"/>
    <w:pPr>
      <w:spacing w:after="120" w:line="400" w:lineRule="exact"/>
      <w:ind w:firstLine="720"/>
    </w:pPr>
    <w:rPr>
      <w:caps/>
      <w:snapToGrid w:val="0"/>
      <w:sz w:val="40"/>
      <w:szCs w:val="20"/>
    </w:rPr>
  </w:style>
  <w:style w:type="paragraph" w:customStyle="1" w:styleId="BoldLine14">
    <w:name w:val="Bold Line14"/>
    <w:basedOn w:val="Normal"/>
    <w:rsid w:val="00C230B4"/>
    <w:pPr>
      <w:pBdr>
        <w:bottom w:val="single" w:sz="36" w:space="1" w:color="auto"/>
      </w:pBdr>
      <w:spacing w:after="120" w:line="300" w:lineRule="atLeast"/>
      <w:ind w:firstLine="720"/>
      <w:jc w:val="both"/>
    </w:pPr>
    <w:rPr>
      <w:szCs w:val="20"/>
    </w:rPr>
  </w:style>
  <w:style w:type="paragraph" w:customStyle="1" w:styleId="ExerciseTitle14">
    <w:name w:val="Exercise Title14"/>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4">
    <w:name w:val="Title 114"/>
    <w:basedOn w:val="Normal"/>
    <w:rsid w:val="00C230B4"/>
    <w:pPr>
      <w:spacing w:after="120" w:line="300" w:lineRule="atLeast"/>
      <w:ind w:firstLine="720"/>
      <w:jc w:val="center"/>
    </w:pPr>
    <w:rPr>
      <w:b/>
      <w:sz w:val="72"/>
      <w:szCs w:val="20"/>
    </w:rPr>
  </w:style>
  <w:style w:type="paragraph" w:customStyle="1" w:styleId="Title414">
    <w:name w:val="Title 414"/>
    <w:basedOn w:val="Title3"/>
    <w:rsid w:val="00C230B4"/>
    <w:pPr>
      <w:ind w:firstLine="720"/>
    </w:pPr>
    <w:rPr>
      <w:szCs w:val="20"/>
    </w:rPr>
  </w:style>
  <w:style w:type="paragraph" w:customStyle="1" w:styleId="CenterItalic14">
    <w:name w:val="Center Italic14"/>
    <w:basedOn w:val="Normal"/>
    <w:autoRedefine/>
    <w:rsid w:val="00C230B4"/>
    <w:pPr>
      <w:spacing w:after="120" w:line="480" w:lineRule="exact"/>
      <w:ind w:firstLine="720"/>
      <w:jc w:val="center"/>
    </w:pPr>
    <w:rPr>
      <w:i/>
      <w:szCs w:val="20"/>
    </w:rPr>
  </w:style>
  <w:style w:type="paragraph" w:customStyle="1" w:styleId="LT14">
    <w:name w:val="LT14"/>
    <w:basedOn w:val="Heading2"/>
    <w:autoRedefine/>
    <w:rsid w:val="00C230B4"/>
    <w:pPr>
      <w:ind w:firstLine="720"/>
    </w:pPr>
    <w:rPr>
      <w:b/>
      <w:i w:val="0"/>
      <w:sz w:val="36"/>
    </w:rPr>
  </w:style>
  <w:style w:type="paragraph" w:customStyle="1" w:styleId="Style214">
    <w:name w:val="Style214"/>
    <w:basedOn w:val="H2A"/>
    <w:autoRedefine/>
    <w:rsid w:val="00C230B4"/>
    <w:pPr>
      <w:outlineLvl w:val="2"/>
    </w:pPr>
    <w:rPr>
      <w:i/>
      <w:snapToGrid w:val="0"/>
    </w:rPr>
  </w:style>
  <w:style w:type="paragraph" w:customStyle="1" w:styleId="LS-LessonSubtitle14">
    <w:name w:val="LS - Lesson Subtitle14"/>
    <w:basedOn w:val="H2A"/>
    <w:autoRedefine/>
    <w:rsid w:val="00C230B4"/>
    <w:pPr>
      <w:outlineLvl w:val="2"/>
    </w:pPr>
    <w:rPr>
      <w:i/>
      <w:snapToGrid w:val="0"/>
    </w:rPr>
  </w:style>
  <w:style w:type="paragraph" w:customStyle="1" w:styleId="L113">
    <w:name w:val="L113"/>
    <w:basedOn w:val="Normal"/>
    <w:autoRedefine/>
    <w:rsid w:val="00C230B4"/>
    <w:pPr>
      <w:spacing w:after="120" w:line="480" w:lineRule="exact"/>
      <w:ind w:left="720" w:hanging="720"/>
      <w:jc w:val="both"/>
    </w:pPr>
    <w:rPr>
      <w:szCs w:val="20"/>
    </w:rPr>
  </w:style>
  <w:style w:type="paragraph" w:customStyle="1" w:styleId="L213">
    <w:name w:val="L213"/>
    <w:basedOn w:val="BT"/>
    <w:autoRedefine/>
    <w:rsid w:val="00C230B4"/>
    <w:pPr>
      <w:tabs>
        <w:tab w:val="left" w:pos="720"/>
      </w:tabs>
      <w:ind w:left="1440" w:hanging="720"/>
    </w:pPr>
  </w:style>
  <w:style w:type="paragraph" w:customStyle="1" w:styleId="L313">
    <w:name w:val="L313"/>
    <w:basedOn w:val="BT"/>
    <w:autoRedefine/>
    <w:rsid w:val="00C230B4"/>
    <w:pPr>
      <w:tabs>
        <w:tab w:val="left" w:pos="720"/>
        <w:tab w:val="left" w:pos="2160"/>
      </w:tabs>
      <w:ind w:left="2160" w:hanging="720"/>
    </w:pPr>
  </w:style>
  <w:style w:type="paragraph" w:customStyle="1" w:styleId="H113">
    <w:name w:val="H113"/>
    <w:basedOn w:val="BT"/>
    <w:next w:val="BT"/>
    <w:autoRedefine/>
    <w:rsid w:val="00C230B4"/>
    <w:pPr>
      <w:spacing w:line="300" w:lineRule="atLeast"/>
      <w:ind w:firstLine="720"/>
      <w:outlineLvl w:val="0"/>
    </w:pPr>
    <w:rPr>
      <w:rFonts w:ascii="Arial" w:hAnsi="Arial"/>
      <w:b/>
      <w:kern w:val="28"/>
    </w:rPr>
  </w:style>
  <w:style w:type="paragraph" w:customStyle="1" w:styleId="H1A13">
    <w:name w:val="H1A13"/>
    <w:basedOn w:val="H1"/>
    <w:rsid w:val="00C230B4"/>
    <w:pPr>
      <w:outlineLvl w:val="9"/>
    </w:pPr>
    <w:rPr>
      <w:sz w:val="24"/>
    </w:rPr>
  </w:style>
  <w:style w:type="paragraph" w:customStyle="1" w:styleId="I113">
    <w:name w:val="I113"/>
    <w:basedOn w:val="BT"/>
    <w:autoRedefine/>
    <w:rsid w:val="00C230B4"/>
    <w:pPr>
      <w:ind w:left="720" w:firstLine="720"/>
    </w:pPr>
  </w:style>
  <w:style w:type="paragraph" w:customStyle="1" w:styleId="I213">
    <w:name w:val="I213"/>
    <w:basedOn w:val="BT"/>
    <w:autoRedefine/>
    <w:rsid w:val="00C230B4"/>
    <w:pPr>
      <w:ind w:left="1440" w:firstLine="720"/>
    </w:pPr>
  </w:style>
  <w:style w:type="paragraph" w:customStyle="1" w:styleId="I313">
    <w:name w:val="I313"/>
    <w:basedOn w:val="I1"/>
    <w:autoRedefine/>
    <w:rsid w:val="00C230B4"/>
    <w:pPr>
      <w:ind w:left="2160"/>
    </w:pPr>
  </w:style>
  <w:style w:type="paragraph" w:customStyle="1" w:styleId="GR13">
    <w:name w:val="GR13"/>
    <w:basedOn w:val="BT"/>
    <w:autoRedefine/>
    <w:rsid w:val="00C230B4"/>
    <w:pPr>
      <w:spacing w:beforeLines="60"/>
      <w:ind w:firstLine="720"/>
      <w:jc w:val="left"/>
    </w:pPr>
  </w:style>
  <w:style w:type="paragraph" w:customStyle="1" w:styleId="I413">
    <w:name w:val="I413"/>
    <w:basedOn w:val="I1"/>
    <w:autoRedefine/>
    <w:rsid w:val="00C230B4"/>
    <w:pPr>
      <w:ind w:left="2880"/>
    </w:pPr>
  </w:style>
  <w:style w:type="paragraph" w:customStyle="1" w:styleId="CA13">
    <w:name w:val="CA13"/>
    <w:basedOn w:val="BT"/>
    <w:rsid w:val="00C230B4"/>
    <w:pPr>
      <w:ind w:firstLine="720"/>
      <w:jc w:val="left"/>
    </w:pPr>
  </w:style>
  <w:style w:type="paragraph" w:customStyle="1" w:styleId="StyleBodyText10ptBlack13">
    <w:name w:val="Style Body Text + 10 pt Black13"/>
    <w:basedOn w:val="Normal"/>
    <w:rsid w:val="00C230B4"/>
    <w:pPr>
      <w:spacing w:before="120" w:after="120" w:line="480" w:lineRule="exact"/>
      <w:ind w:firstLine="720"/>
      <w:jc w:val="both"/>
    </w:pPr>
    <w:rPr>
      <w:color w:val="000000"/>
      <w:szCs w:val="20"/>
    </w:rPr>
  </w:style>
  <w:style w:type="paragraph" w:customStyle="1" w:styleId="bt130">
    <w:name w:val="bt13"/>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3">
    <w:name w:val="Style Body Text + Bold23"/>
    <w:basedOn w:val="Normal"/>
    <w:autoRedefine/>
    <w:rsid w:val="00C230B4"/>
    <w:pPr>
      <w:spacing w:after="120" w:line="480" w:lineRule="exact"/>
      <w:ind w:firstLine="720"/>
      <w:jc w:val="both"/>
    </w:pPr>
    <w:rPr>
      <w:b/>
      <w:bCs/>
      <w:szCs w:val="20"/>
    </w:rPr>
  </w:style>
  <w:style w:type="paragraph" w:customStyle="1" w:styleId="H2113">
    <w:name w:val="H2113"/>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3">
    <w:name w:val="QT113"/>
    <w:basedOn w:val="NormalWeb"/>
    <w:autoRedefine/>
    <w:rsid w:val="00C230B4"/>
    <w:pPr>
      <w:spacing w:after="120" w:line="300" w:lineRule="atLeast"/>
      <w:ind w:left="720" w:right="720" w:firstLine="720"/>
      <w:jc w:val="both"/>
    </w:pPr>
    <w:rPr>
      <w:rFonts w:cs="Arial"/>
      <w:i/>
    </w:rPr>
  </w:style>
  <w:style w:type="character" w:customStyle="1" w:styleId="FootnoteTextChar83">
    <w:name w:val="Footnote Text Char83"/>
    <w:aliases w:val="Footnote Text Char Char Char Char83,Footnote Text Char Char Char1 Char73,Footnote Text Char Char Char2 Char73,Footnote Text Char Char Char11 Char73,Footnote Text Char Char Char3 Char73,Footnote Text Char Char Char12 Char73"/>
    <w:basedOn w:val="DefaultParagraphFont"/>
    <w:rsid w:val="00C230B4"/>
    <w:rPr>
      <w:lang w:val="en-US" w:eastAsia="en-US" w:bidi="ar-SA"/>
    </w:rPr>
  </w:style>
  <w:style w:type="paragraph" w:customStyle="1" w:styleId="Quotation63">
    <w:name w:val="Quotation63"/>
    <w:basedOn w:val="Normal"/>
    <w:autoRedefine/>
    <w:rsid w:val="00C230B4"/>
    <w:pPr>
      <w:spacing w:before="120" w:after="120" w:line="480" w:lineRule="exact"/>
      <w:ind w:left="720" w:right="720" w:firstLine="720"/>
      <w:jc w:val="both"/>
    </w:pPr>
    <w:rPr>
      <w:i/>
      <w:szCs w:val="20"/>
    </w:rPr>
  </w:style>
  <w:style w:type="paragraph" w:customStyle="1" w:styleId="LeftRunningHeadEven23">
    <w:name w:val="Left Running Head (Even)23"/>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30">
    <w:name w:val="quotation6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3">
    <w:name w:val="Level 1 Heading2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3">
    <w:name w:val="Quotation Char63"/>
    <w:basedOn w:val="BodyTextChar"/>
    <w:rsid w:val="00C230B4"/>
    <w:rPr>
      <w:i/>
      <w:sz w:val="24"/>
      <w:szCs w:val="24"/>
    </w:rPr>
  </w:style>
  <w:style w:type="paragraph" w:customStyle="1" w:styleId="StyleBodyTextBold123">
    <w:name w:val="Style Body Text + Bold123"/>
    <w:basedOn w:val="Normal"/>
    <w:autoRedefine/>
    <w:rsid w:val="00C230B4"/>
    <w:pPr>
      <w:spacing w:after="120" w:line="480" w:lineRule="exact"/>
      <w:ind w:firstLine="720"/>
      <w:jc w:val="both"/>
    </w:pPr>
    <w:rPr>
      <w:b/>
      <w:bCs/>
      <w:szCs w:val="20"/>
    </w:rPr>
  </w:style>
  <w:style w:type="character" w:customStyle="1" w:styleId="StyleBodyTextBold1Char23">
    <w:name w:val="Style Body Text + Bold1 Char23"/>
    <w:basedOn w:val="BodyTextChar"/>
    <w:rsid w:val="00C230B4"/>
    <w:rPr>
      <w:b/>
      <w:bCs/>
      <w:sz w:val="24"/>
      <w:szCs w:val="24"/>
    </w:rPr>
  </w:style>
  <w:style w:type="character" w:customStyle="1" w:styleId="BalloonTextChar4">
    <w:name w:val="Balloon Text Char4"/>
    <w:basedOn w:val="DefaultParagraphFont"/>
    <w:rsid w:val="00C230B4"/>
    <w:rPr>
      <w:rFonts w:ascii="Tahoma" w:hAnsi="Tahoma" w:cs="Tahoma"/>
      <w:sz w:val="16"/>
      <w:szCs w:val="16"/>
    </w:rPr>
  </w:style>
  <w:style w:type="character" w:customStyle="1" w:styleId="FootnoteTextChar93">
    <w:name w:val="Footnote Text Char93"/>
    <w:aliases w:val="Footnote Text Char Char Char Char93,Footnote Text Char Char Char1 Char83,Footnote Text Char Char Char2 Char83,Footnote Text Char Char Char11 Char83,Footnote Text Char Char Char3 Char83,Footnote Text Char Char Char12 Char83"/>
    <w:basedOn w:val="DefaultParagraphFont"/>
    <w:rsid w:val="00C230B4"/>
    <w:rPr>
      <w:lang w:val="en-US" w:eastAsia="en-US" w:bidi="ar-SA"/>
    </w:rPr>
  </w:style>
  <w:style w:type="paragraph" w:customStyle="1" w:styleId="Quotation74">
    <w:name w:val="Quotation74"/>
    <w:basedOn w:val="Normal"/>
    <w:autoRedefine/>
    <w:rsid w:val="00C230B4"/>
    <w:pPr>
      <w:spacing w:before="120" w:after="120" w:line="480" w:lineRule="exact"/>
      <w:ind w:left="720" w:right="720" w:firstLine="720"/>
      <w:jc w:val="both"/>
    </w:pPr>
    <w:rPr>
      <w:i/>
      <w:szCs w:val="20"/>
    </w:rPr>
  </w:style>
  <w:style w:type="character" w:customStyle="1" w:styleId="QuotationChar73">
    <w:name w:val="Quotation Char73"/>
    <w:basedOn w:val="BodyTextChar"/>
    <w:rsid w:val="00C230B4"/>
    <w:rPr>
      <w:i/>
      <w:sz w:val="24"/>
      <w:szCs w:val="24"/>
    </w:rPr>
  </w:style>
  <w:style w:type="paragraph" w:customStyle="1" w:styleId="H324">
    <w:name w:val="H324"/>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4">
    <w:name w:val="QT64"/>
    <w:basedOn w:val="NormalWeb"/>
    <w:autoRedefine/>
    <w:rsid w:val="00C230B4"/>
    <w:pPr>
      <w:spacing w:after="120" w:line="300" w:lineRule="atLeast"/>
      <w:ind w:left="720" w:right="720" w:firstLine="720"/>
      <w:jc w:val="both"/>
    </w:pPr>
    <w:rPr>
      <w:rFonts w:cs="Arial"/>
      <w:i/>
    </w:rPr>
  </w:style>
  <w:style w:type="character" w:customStyle="1" w:styleId="QTChar63">
    <w:name w:val="QT Char63"/>
    <w:basedOn w:val="DefaultParagraphFont"/>
    <w:rsid w:val="00C230B4"/>
    <w:rPr>
      <w:rFonts w:cs="Arial"/>
      <w:i/>
      <w:sz w:val="24"/>
    </w:rPr>
  </w:style>
  <w:style w:type="character" w:customStyle="1" w:styleId="Heading1Char9">
    <w:name w:val="Heading 1 Char9"/>
    <w:basedOn w:val="DefaultParagraphFont"/>
    <w:rsid w:val="00C230B4"/>
    <w:rPr>
      <w:rFonts w:ascii="Arial" w:hAnsi="Arial"/>
      <w:b/>
      <w:kern w:val="28"/>
      <w:sz w:val="32"/>
    </w:rPr>
  </w:style>
  <w:style w:type="character" w:customStyle="1" w:styleId="BodyTextChar20">
    <w:name w:val="Body Text Char20"/>
    <w:basedOn w:val="DefaultParagraphFont"/>
    <w:rsid w:val="00C230B4"/>
    <w:rPr>
      <w:rFonts w:cs="Arial"/>
      <w:sz w:val="24"/>
      <w:lang w:val="en-US" w:eastAsia="en-US" w:bidi="ar-SA"/>
    </w:rPr>
  </w:style>
  <w:style w:type="character" w:customStyle="1" w:styleId="Heading2Char16">
    <w:name w:val="Heading 2 Char16"/>
    <w:basedOn w:val="DefaultParagraphFont"/>
    <w:rsid w:val="00C230B4"/>
    <w:rPr>
      <w:rFonts w:ascii="Arial" w:hAnsi="Arial"/>
      <w:i/>
      <w:kern w:val="28"/>
      <w:sz w:val="28"/>
      <w:szCs w:val="24"/>
    </w:rPr>
  </w:style>
  <w:style w:type="character" w:customStyle="1" w:styleId="Heading3Char15">
    <w:name w:val="Heading 3 Char15"/>
    <w:basedOn w:val="DefaultParagraphFont"/>
    <w:rsid w:val="00C230B4"/>
    <w:rPr>
      <w:rFonts w:ascii="Arial" w:hAnsi="Arial"/>
      <w:b/>
      <w:kern w:val="28"/>
      <w:sz w:val="24"/>
      <w:szCs w:val="24"/>
    </w:rPr>
  </w:style>
  <w:style w:type="character" w:customStyle="1" w:styleId="Heading4Char5">
    <w:name w:val="Heading 4 Char5"/>
    <w:basedOn w:val="DefaultParagraphFont"/>
    <w:rsid w:val="00C230B4"/>
    <w:rPr>
      <w:i/>
      <w:kern w:val="28"/>
      <w:sz w:val="24"/>
      <w:szCs w:val="24"/>
    </w:rPr>
  </w:style>
  <w:style w:type="character" w:customStyle="1" w:styleId="Heading5Char4">
    <w:name w:val="Heading 5 Char4"/>
    <w:basedOn w:val="DefaultParagraphFont"/>
    <w:rsid w:val="00C230B4"/>
    <w:rPr>
      <w:rFonts w:ascii="Arial" w:hAnsi="Arial"/>
      <w:b/>
      <w:kern w:val="28"/>
      <w:sz w:val="24"/>
      <w:szCs w:val="24"/>
    </w:rPr>
  </w:style>
  <w:style w:type="character" w:customStyle="1" w:styleId="Heading6Char4">
    <w:name w:val="Heading 6 Char4"/>
    <w:basedOn w:val="DefaultParagraphFont"/>
    <w:rsid w:val="00C230B4"/>
    <w:rPr>
      <w:rFonts w:ascii="Arial" w:hAnsi="Arial"/>
      <w:b/>
      <w:i/>
      <w:kern w:val="28"/>
      <w:sz w:val="24"/>
      <w:szCs w:val="24"/>
    </w:rPr>
  </w:style>
  <w:style w:type="character" w:customStyle="1" w:styleId="Heading7Char4">
    <w:name w:val="Heading 7 Char4"/>
    <w:basedOn w:val="DefaultParagraphFont"/>
    <w:rsid w:val="00C230B4"/>
    <w:rPr>
      <w:b/>
      <w:kern w:val="28"/>
      <w:sz w:val="24"/>
      <w:szCs w:val="24"/>
    </w:rPr>
  </w:style>
  <w:style w:type="character" w:customStyle="1" w:styleId="Heading8Char4">
    <w:name w:val="Heading 8 Char4"/>
    <w:basedOn w:val="DefaultParagraphFont"/>
    <w:rsid w:val="00C230B4"/>
    <w:rPr>
      <w:b/>
      <w:i/>
      <w:kern w:val="28"/>
      <w:sz w:val="24"/>
      <w:szCs w:val="24"/>
    </w:rPr>
  </w:style>
  <w:style w:type="character" w:customStyle="1" w:styleId="Heading9Char4">
    <w:name w:val="Heading 9 Char4"/>
    <w:basedOn w:val="DefaultParagraphFont"/>
    <w:rsid w:val="00C230B4"/>
    <w:rPr>
      <w:b/>
      <w:i/>
      <w:kern w:val="28"/>
      <w:sz w:val="24"/>
      <w:szCs w:val="24"/>
    </w:rPr>
  </w:style>
  <w:style w:type="character" w:customStyle="1" w:styleId="FootnoteTextChar26">
    <w:name w:val="Footnote Text Char26"/>
    <w:aliases w:val="Footnote Text Char Char Char Char26,Footnote Text Char Char Char1 Char25,Footnote Text Char Char Char2 Char25,Footnote Text Char Char Char11 Char25,Footnote Text Char Char Char3 Char25,Footnote Text Char Char Char12 Char25"/>
    <w:basedOn w:val="DefaultParagraphFont"/>
    <w:rsid w:val="00C230B4"/>
    <w:rPr>
      <w:lang w:val="en-US" w:eastAsia="en-US" w:bidi="ar-SA"/>
    </w:rPr>
  </w:style>
  <w:style w:type="paragraph" w:customStyle="1" w:styleId="Quotation240">
    <w:name w:val="Quotation24"/>
    <w:basedOn w:val="Normal"/>
    <w:autoRedefine/>
    <w:rsid w:val="00C230B4"/>
    <w:pPr>
      <w:spacing w:before="120" w:after="120" w:line="480" w:lineRule="exact"/>
      <w:ind w:left="720" w:right="720" w:firstLine="720"/>
      <w:jc w:val="both"/>
    </w:pPr>
    <w:rPr>
      <w:i/>
      <w:szCs w:val="20"/>
    </w:rPr>
  </w:style>
  <w:style w:type="character" w:customStyle="1" w:styleId="QuotationChar20">
    <w:name w:val="Quotation Char20"/>
    <w:basedOn w:val="BodyTextChar"/>
    <w:rsid w:val="00C230B4"/>
    <w:rPr>
      <w:i/>
      <w:sz w:val="24"/>
      <w:szCs w:val="24"/>
    </w:rPr>
  </w:style>
  <w:style w:type="paragraph" w:customStyle="1" w:styleId="quotation201">
    <w:name w:val="quotation2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8">
    <w:name w:val="indent 518"/>
    <w:aliases w:val="hang 58"/>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15">
    <w:name w:val="flush left15"/>
    <w:aliases w:val="no hang1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6">
    <w:name w:val="Level 1 Heading6"/>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7">
    <w:name w:val="indent 107"/>
    <w:aliases w:val="block27"/>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BT8">
    <w:name w:val="BT8"/>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8">
    <w:name w:val="BT Char8"/>
    <w:basedOn w:val="DefaultParagraphFont"/>
    <w:rsid w:val="00C230B4"/>
    <w:rPr>
      <w:sz w:val="24"/>
      <w:lang w:val="en-US" w:eastAsia="en-US" w:bidi="ar-SA"/>
    </w:rPr>
  </w:style>
  <w:style w:type="paragraph" w:customStyle="1" w:styleId="L25">
    <w:name w:val="L25"/>
    <w:basedOn w:val="BT"/>
    <w:autoRedefine/>
    <w:rsid w:val="00C230B4"/>
    <w:pPr>
      <w:tabs>
        <w:tab w:val="left" w:pos="720"/>
      </w:tabs>
      <w:ind w:left="1440" w:hanging="720"/>
    </w:pPr>
  </w:style>
  <w:style w:type="paragraph" w:customStyle="1" w:styleId="H110">
    <w:name w:val="H110"/>
    <w:basedOn w:val="BT"/>
    <w:next w:val="BT"/>
    <w:autoRedefine/>
    <w:rsid w:val="00C230B4"/>
    <w:pPr>
      <w:spacing w:line="300" w:lineRule="atLeast"/>
      <w:ind w:firstLine="720"/>
      <w:outlineLvl w:val="0"/>
    </w:pPr>
    <w:rPr>
      <w:rFonts w:ascii="Arial" w:hAnsi="Arial"/>
      <w:b/>
      <w:kern w:val="28"/>
    </w:rPr>
  </w:style>
  <w:style w:type="paragraph" w:customStyle="1" w:styleId="H36">
    <w:name w:val="H36"/>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17">
    <w:name w:val="QT17"/>
    <w:basedOn w:val="NormalWeb"/>
    <w:autoRedefine/>
    <w:rsid w:val="00C230B4"/>
    <w:pPr>
      <w:spacing w:after="120" w:line="300" w:lineRule="atLeast"/>
      <w:ind w:left="720" w:right="720" w:firstLine="720"/>
      <w:jc w:val="both"/>
    </w:pPr>
    <w:rPr>
      <w:rFonts w:cs="Arial"/>
      <w:i/>
    </w:rPr>
  </w:style>
  <w:style w:type="character" w:customStyle="1" w:styleId="QTChar16">
    <w:name w:val="QT Char16"/>
    <w:basedOn w:val="DefaultParagraphFont"/>
    <w:rsid w:val="00C230B4"/>
    <w:rPr>
      <w:rFonts w:cs="Arial"/>
      <w:i/>
      <w:sz w:val="24"/>
      <w:szCs w:val="24"/>
      <w:lang w:val="en-US" w:eastAsia="en-US" w:bidi="ar-SA"/>
    </w:rPr>
  </w:style>
  <w:style w:type="character" w:customStyle="1" w:styleId="BTCharCharCharChar5">
    <w:name w:val="BT Char Char Char Char5"/>
    <w:basedOn w:val="DefaultParagraphFont"/>
    <w:rsid w:val="00C230B4"/>
    <w:rPr>
      <w:sz w:val="24"/>
      <w:szCs w:val="24"/>
      <w:lang w:val="en-US" w:eastAsia="en-US" w:bidi="ar-SA"/>
    </w:rPr>
  </w:style>
  <w:style w:type="paragraph" w:customStyle="1" w:styleId="BTCharCharChar5">
    <w:name w:val="BT Char Char Char5"/>
    <w:basedOn w:val="Normal"/>
    <w:autoRedefine/>
    <w:rsid w:val="00C230B4"/>
    <w:pPr>
      <w:spacing w:after="120" w:line="300" w:lineRule="exact"/>
      <w:ind w:firstLine="720"/>
      <w:jc w:val="both"/>
    </w:pPr>
    <w:rPr>
      <w:szCs w:val="20"/>
    </w:rPr>
  </w:style>
  <w:style w:type="paragraph" w:customStyle="1" w:styleId="I16">
    <w:name w:val="I16"/>
    <w:basedOn w:val="BT"/>
    <w:autoRedefine/>
    <w:rsid w:val="00C230B4"/>
    <w:pPr>
      <w:ind w:left="720" w:firstLine="720"/>
    </w:pPr>
  </w:style>
  <w:style w:type="paragraph" w:customStyle="1" w:styleId="GR5">
    <w:name w:val="GR5"/>
    <w:basedOn w:val="BT"/>
    <w:autoRedefine/>
    <w:rsid w:val="00C230B4"/>
    <w:pPr>
      <w:spacing w:beforeLines="60"/>
      <w:ind w:firstLine="720"/>
      <w:jc w:val="left"/>
    </w:pPr>
  </w:style>
  <w:style w:type="paragraph" w:customStyle="1" w:styleId="FNChar5">
    <w:name w:val="FN Char5"/>
    <w:basedOn w:val="FootnoteText"/>
    <w:autoRedefine/>
    <w:rsid w:val="00C230B4"/>
    <w:pPr>
      <w:contextualSpacing/>
      <w:jc w:val="both"/>
    </w:pPr>
  </w:style>
  <w:style w:type="character" w:customStyle="1" w:styleId="FNCharChar5">
    <w:name w:val="FN Char Char5"/>
    <w:basedOn w:val="DefaultParagraphFont"/>
    <w:rsid w:val="00C230B4"/>
    <w:rPr>
      <w:sz w:val="18"/>
    </w:rPr>
  </w:style>
  <w:style w:type="paragraph" w:customStyle="1" w:styleId="StyleBodyTextBold110">
    <w:name w:val="Style Body Text + Bold110"/>
    <w:basedOn w:val="Normal"/>
    <w:autoRedefine/>
    <w:rsid w:val="00C230B4"/>
    <w:pPr>
      <w:spacing w:after="120" w:line="480" w:lineRule="exact"/>
      <w:ind w:firstLine="720"/>
      <w:jc w:val="both"/>
    </w:pPr>
    <w:rPr>
      <w:b/>
      <w:bCs/>
      <w:szCs w:val="20"/>
    </w:rPr>
  </w:style>
  <w:style w:type="character" w:customStyle="1" w:styleId="StyleBodyTextBold1Char10">
    <w:name w:val="Style Body Text + Bold1 Char10"/>
    <w:basedOn w:val="BodyTextChar"/>
    <w:rsid w:val="00C230B4"/>
    <w:rPr>
      <w:b/>
      <w:bCs/>
      <w:sz w:val="24"/>
      <w:szCs w:val="24"/>
    </w:rPr>
  </w:style>
  <w:style w:type="character" w:customStyle="1" w:styleId="EN5">
    <w:name w:val="EN5"/>
    <w:basedOn w:val="DefaultParagraphFont"/>
    <w:rsid w:val="00C230B4"/>
    <w:rPr>
      <w:rFonts w:ascii="Times New Roman" w:hAnsi="Times New Roman"/>
      <w:sz w:val="24"/>
      <w:szCs w:val="24"/>
    </w:rPr>
  </w:style>
  <w:style w:type="character" w:customStyle="1" w:styleId="CommentTextChar5">
    <w:name w:val="Comment Text Char5"/>
    <w:basedOn w:val="DefaultParagraphFont"/>
    <w:rsid w:val="00C230B4"/>
    <w:rPr>
      <w:sz w:val="24"/>
      <w:szCs w:val="24"/>
    </w:rPr>
  </w:style>
  <w:style w:type="character" w:customStyle="1" w:styleId="BodyTextIndentChar5">
    <w:name w:val="Body Text Indent Char5"/>
    <w:basedOn w:val="DefaultParagraphFont"/>
    <w:rsid w:val="00C230B4"/>
    <w:rPr>
      <w:rFonts w:cs="Arial"/>
      <w:sz w:val="24"/>
    </w:rPr>
  </w:style>
  <w:style w:type="character" w:customStyle="1" w:styleId="DateChar5">
    <w:name w:val="Date Char5"/>
    <w:basedOn w:val="DefaultParagraphFont"/>
    <w:rsid w:val="00C230B4"/>
    <w:rPr>
      <w:rFonts w:cs="Arial"/>
      <w:b/>
      <w:sz w:val="24"/>
    </w:rPr>
  </w:style>
  <w:style w:type="character" w:customStyle="1" w:styleId="EndnoteTextChar5">
    <w:name w:val="Endnote Text Char5"/>
    <w:basedOn w:val="DefaultParagraphFont"/>
    <w:rsid w:val="00C230B4"/>
    <w:rPr>
      <w:sz w:val="18"/>
      <w:szCs w:val="24"/>
    </w:rPr>
  </w:style>
  <w:style w:type="character" w:customStyle="1" w:styleId="FooterChar6">
    <w:name w:val="Footer Char6"/>
    <w:basedOn w:val="DefaultParagraphFont"/>
    <w:rsid w:val="00C230B4"/>
    <w:rPr>
      <w:sz w:val="24"/>
    </w:rPr>
  </w:style>
  <w:style w:type="paragraph" w:customStyle="1" w:styleId="FooterEven5">
    <w:name w:val="Footer Even5"/>
    <w:basedOn w:val="Footer"/>
    <w:rsid w:val="00C230B4"/>
    <w:pPr>
      <w:spacing w:after="120" w:line="480" w:lineRule="exact"/>
      <w:ind w:firstLine="720"/>
      <w:jc w:val="both"/>
    </w:pPr>
    <w:rPr>
      <w:szCs w:val="20"/>
    </w:rPr>
  </w:style>
  <w:style w:type="paragraph" w:customStyle="1" w:styleId="FooterFirst5">
    <w:name w:val="Footer First5"/>
    <w:basedOn w:val="Footer"/>
    <w:rsid w:val="00C230B4"/>
    <w:pPr>
      <w:spacing w:after="120" w:line="480" w:lineRule="exact"/>
      <w:ind w:firstLine="720"/>
      <w:jc w:val="both"/>
    </w:pPr>
    <w:rPr>
      <w:szCs w:val="20"/>
    </w:rPr>
  </w:style>
  <w:style w:type="paragraph" w:customStyle="1" w:styleId="FooterOdd5">
    <w:name w:val="Footer Odd5"/>
    <w:basedOn w:val="Footer"/>
    <w:rsid w:val="00C230B4"/>
    <w:pPr>
      <w:spacing w:after="120" w:line="480" w:lineRule="exact"/>
      <w:ind w:firstLine="720"/>
      <w:jc w:val="both"/>
    </w:pPr>
    <w:rPr>
      <w:szCs w:val="20"/>
    </w:rPr>
  </w:style>
  <w:style w:type="character" w:customStyle="1" w:styleId="HeaderChar7">
    <w:name w:val="Header Char7"/>
    <w:basedOn w:val="DefaultParagraphFont"/>
    <w:uiPriority w:val="99"/>
    <w:rsid w:val="00C230B4"/>
    <w:rPr>
      <w:i/>
      <w:sz w:val="24"/>
    </w:rPr>
  </w:style>
  <w:style w:type="paragraph" w:customStyle="1" w:styleId="HeaderEven6">
    <w:name w:val="Header Even6"/>
    <w:basedOn w:val="Header"/>
    <w:rsid w:val="00C230B4"/>
    <w:pPr>
      <w:ind w:firstLine="720"/>
      <w:jc w:val="both"/>
    </w:pPr>
    <w:rPr>
      <w:sz w:val="56"/>
      <w:szCs w:val="56"/>
    </w:rPr>
  </w:style>
  <w:style w:type="paragraph" w:customStyle="1" w:styleId="HeaderFirst5">
    <w:name w:val="Header First5"/>
    <w:basedOn w:val="Header"/>
    <w:rsid w:val="00C230B4"/>
    <w:pPr>
      <w:ind w:firstLine="720"/>
      <w:jc w:val="both"/>
    </w:pPr>
    <w:rPr>
      <w:sz w:val="56"/>
      <w:szCs w:val="56"/>
    </w:rPr>
  </w:style>
  <w:style w:type="paragraph" w:customStyle="1" w:styleId="HeaderOdd5">
    <w:name w:val="Header Odd5"/>
    <w:basedOn w:val="Header"/>
    <w:rsid w:val="00C230B4"/>
    <w:pPr>
      <w:ind w:firstLine="720"/>
      <w:jc w:val="both"/>
    </w:pPr>
    <w:rPr>
      <w:sz w:val="56"/>
      <w:szCs w:val="56"/>
    </w:rPr>
  </w:style>
  <w:style w:type="character" w:customStyle="1" w:styleId="MacroTextChar5">
    <w:name w:val="Macro Text Char5"/>
    <w:basedOn w:val="DefaultParagraphFont"/>
    <w:rsid w:val="00C230B4"/>
    <w:rPr>
      <w:rFonts w:ascii="Courier New" w:hAnsi="Courier New" w:cs="Arial"/>
      <w:sz w:val="24"/>
    </w:rPr>
  </w:style>
  <w:style w:type="character" w:customStyle="1" w:styleId="MessageHeaderChar5">
    <w:name w:val="Message Header Char5"/>
    <w:basedOn w:val="DefaultParagraphFont"/>
    <w:rsid w:val="00C230B4"/>
    <w:rPr>
      <w:rFonts w:ascii="Arial" w:hAnsi="Arial" w:cs="Arial"/>
      <w:sz w:val="24"/>
    </w:rPr>
  </w:style>
  <w:style w:type="paragraph" w:customStyle="1" w:styleId="PartLabel5">
    <w:name w:val="Part Label5"/>
    <w:basedOn w:val="HeadingBase"/>
    <w:next w:val="Normal"/>
    <w:rsid w:val="00C230B4"/>
    <w:pPr>
      <w:spacing w:after="120" w:line="480" w:lineRule="exact"/>
      <w:ind w:firstLine="720"/>
      <w:jc w:val="both"/>
    </w:pPr>
    <w:rPr>
      <w:szCs w:val="20"/>
    </w:rPr>
  </w:style>
  <w:style w:type="paragraph" w:customStyle="1" w:styleId="HeadingBase5">
    <w:name w:val="Heading Base5"/>
    <w:basedOn w:val="Normal"/>
    <w:rsid w:val="00C230B4"/>
    <w:pPr>
      <w:keepNext/>
      <w:spacing w:before="240" w:after="120" w:line="480" w:lineRule="exact"/>
      <w:ind w:firstLine="720"/>
      <w:jc w:val="both"/>
    </w:pPr>
    <w:rPr>
      <w:rFonts w:ascii="Arial" w:hAnsi="Arial"/>
      <w:b/>
      <w:kern w:val="28"/>
      <w:sz w:val="36"/>
      <w:szCs w:val="20"/>
    </w:rPr>
  </w:style>
  <w:style w:type="paragraph" w:customStyle="1" w:styleId="PartTitle5">
    <w:name w:val="Part Title5"/>
    <w:basedOn w:val="HeadingBase"/>
    <w:next w:val="PartSubtitle"/>
    <w:rsid w:val="00C230B4"/>
    <w:pPr>
      <w:spacing w:after="120" w:line="480" w:lineRule="exact"/>
      <w:ind w:firstLine="720"/>
      <w:jc w:val="both"/>
    </w:pPr>
    <w:rPr>
      <w:szCs w:val="20"/>
    </w:rPr>
  </w:style>
  <w:style w:type="paragraph" w:customStyle="1" w:styleId="PartSubtitle5">
    <w:name w:val="Part Subtitle5"/>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5">
    <w:name w:val="Section Heading5"/>
    <w:basedOn w:val="HeadingBase"/>
    <w:rsid w:val="00C230B4"/>
    <w:pPr>
      <w:spacing w:after="120" w:line="480" w:lineRule="exact"/>
      <w:ind w:firstLine="720"/>
      <w:jc w:val="both"/>
    </w:pPr>
    <w:rPr>
      <w:szCs w:val="20"/>
    </w:rPr>
  </w:style>
  <w:style w:type="paragraph" w:customStyle="1" w:styleId="SectionLabel5">
    <w:name w:val="Section Label5"/>
    <w:basedOn w:val="HeadingBase"/>
    <w:rsid w:val="00C230B4"/>
    <w:pPr>
      <w:spacing w:after="120" w:line="480" w:lineRule="exact"/>
      <w:ind w:firstLine="720"/>
      <w:jc w:val="both"/>
    </w:pPr>
    <w:rPr>
      <w:szCs w:val="20"/>
    </w:rPr>
  </w:style>
  <w:style w:type="character" w:customStyle="1" w:styleId="SubtitleChar5">
    <w:name w:val="Subtitle Char5"/>
    <w:basedOn w:val="DefaultParagraphFont"/>
    <w:rsid w:val="00C230B4"/>
    <w:rPr>
      <w:rFonts w:ascii="Arial" w:hAnsi="Arial"/>
      <w:i/>
      <w:kern w:val="28"/>
      <w:sz w:val="28"/>
      <w:szCs w:val="24"/>
    </w:rPr>
  </w:style>
  <w:style w:type="character" w:customStyle="1" w:styleId="TitleChar5">
    <w:name w:val="Title Char5"/>
    <w:basedOn w:val="DefaultParagraphFont"/>
    <w:rsid w:val="00C230B4"/>
    <w:rPr>
      <w:rFonts w:ascii="Arial" w:hAnsi="Arial"/>
      <w:b/>
      <w:kern w:val="28"/>
      <w:sz w:val="40"/>
      <w:szCs w:val="24"/>
    </w:rPr>
  </w:style>
  <w:style w:type="paragraph" w:customStyle="1" w:styleId="TitleCover5">
    <w:name w:val="Title Cover5"/>
    <w:basedOn w:val="HeadingBase"/>
    <w:next w:val="SubtitleCover"/>
    <w:rsid w:val="00C230B4"/>
    <w:pPr>
      <w:spacing w:after="120" w:line="480" w:lineRule="exact"/>
      <w:ind w:firstLine="720"/>
      <w:jc w:val="both"/>
    </w:pPr>
    <w:rPr>
      <w:szCs w:val="20"/>
    </w:rPr>
  </w:style>
  <w:style w:type="paragraph" w:customStyle="1" w:styleId="SubtitleCover5">
    <w:name w:val="Subtitle Cover5"/>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indent570">
    <w:name w:val="indent 57"/>
    <w:aliases w:val="hang 9 (SP Parts)5"/>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5">
    <w:name w:val="Level 3 Heading5"/>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5">
    <w:name w:val="flush left bold titles5"/>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8">
    <w:name w:val="Left Running Head (Even)8"/>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5">
    <w:name w:val="Right Running Head (Odd)5"/>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5">
    <w:name w:val="EXERCISE - BOX5"/>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5">
    <w:name w:val="Thick Line Below5"/>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26">
    <w:name w:val="indent 526"/>
    <w:aliases w:val="block8"/>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5">
    <w:name w:val="PI5"/>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5">
    <w:name w:val="indent 155"/>
    <w:aliases w:val="block15"/>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5">
    <w:name w:val="Document Map Char5"/>
    <w:basedOn w:val="DefaultParagraphFont"/>
    <w:rsid w:val="00C230B4"/>
    <w:rPr>
      <w:rFonts w:ascii="Tahoma" w:hAnsi="Tahoma" w:cs="Tahoma"/>
      <w:sz w:val="24"/>
      <w:szCs w:val="24"/>
      <w:shd w:val="clear" w:color="auto" w:fill="000080"/>
    </w:rPr>
  </w:style>
  <w:style w:type="character" w:customStyle="1" w:styleId="PlainTextChar5">
    <w:name w:val="Plain Text Char5"/>
    <w:basedOn w:val="DefaultParagraphFont"/>
    <w:rsid w:val="00C230B4"/>
    <w:rPr>
      <w:rFonts w:ascii="Courier New" w:hAnsi="Courier New" w:cs="Courier New"/>
      <w:lang w:bidi="he-IL"/>
    </w:rPr>
  </w:style>
  <w:style w:type="paragraph" w:customStyle="1" w:styleId="quotation114">
    <w:name w:val="quotation1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BulletFirst5">
    <w:name w:val="List Bullet First5"/>
    <w:basedOn w:val="ListBullet"/>
    <w:next w:val="ListBullet"/>
    <w:rsid w:val="00C230B4"/>
    <w:pPr>
      <w:spacing w:before="0" w:line="480" w:lineRule="exact"/>
      <w:jc w:val="both"/>
    </w:pPr>
    <w:rPr>
      <w:szCs w:val="20"/>
    </w:rPr>
  </w:style>
  <w:style w:type="paragraph" w:customStyle="1" w:styleId="ListBulletLast5">
    <w:name w:val="List Bullet Last5"/>
    <w:basedOn w:val="ListBullet"/>
    <w:rsid w:val="00C230B4"/>
    <w:pPr>
      <w:spacing w:before="0" w:line="480" w:lineRule="exact"/>
      <w:jc w:val="both"/>
    </w:pPr>
    <w:rPr>
      <w:szCs w:val="20"/>
    </w:rPr>
  </w:style>
  <w:style w:type="paragraph" w:customStyle="1" w:styleId="ListNumberFirst5">
    <w:name w:val="List Number First5"/>
    <w:basedOn w:val="ListNumber"/>
    <w:next w:val="ListNumber"/>
    <w:rsid w:val="00C230B4"/>
    <w:pPr>
      <w:spacing w:before="0" w:line="480" w:lineRule="exact"/>
      <w:jc w:val="both"/>
    </w:pPr>
    <w:rPr>
      <w:szCs w:val="20"/>
    </w:rPr>
  </w:style>
  <w:style w:type="paragraph" w:customStyle="1" w:styleId="ListNumberLast5">
    <w:name w:val="List Number Last5"/>
    <w:basedOn w:val="ListNumber"/>
    <w:rsid w:val="00C230B4"/>
    <w:pPr>
      <w:spacing w:before="0" w:line="480" w:lineRule="exact"/>
      <w:jc w:val="both"/>
    </w:pPr>
    <w:rPr>
      <w:szCs w:val="20"/>
    </w:rPr>
  </w:style>
  <w:style w:type="paragraph" w:customStyle="1" w:styleId="Title45">
    <w:name w:val="Title 45"/>
    <w:basedOn w:val="Title3"/>
    <w:rsid w:val="00C230B4"/>
    <w:pPr>
      <w:ind w:firstLine="720"/>
    </w:pPr>
    <w:rPr>
      <w:szCs w:val="20"/>
    </w:rPr>
  </w:style>
  <w:style w:type="paragraph" w:customStyle="1" w:styleId="Title35">
    <w:name w:val="Title 35"/>
    <w:basedOn w:val="Title2"/>
    <w:rsid w:val="00C230B4"/>
    <w:pPr>
      <w:ind w:firstLine="720"/>
    </w:pPr>
    <w:rPr>
      <w:b/>
      <w:sz w:val="26"/>
      <w:szCs w:val="20"/>
    </w:rPr>
  </w:style>
  <w:style w:type="paragraph" w:customStyle="1" w:styleId="Title25">
    <w:name w:val="Title 25"/>
    <w:basedOn w:val="Normal"/>
    <w:rsid w:val="00C230B4"/>
    <w:pPr>
      <w:spacing w:after="120" w:line="300" w:lineRule="atLeast"/>
      <w:ind w:firstLine="720"/>
      <w:jc w:val="center"/>
    </w:pPr>
    <w:rPr>
      <w:sz w:val="52"/>
      <w:szCs w:val="20"/>
    </w:rPr>
  </w:style>
  <w:style w:type="paragraph" w:customStyle="1" w:styleId="BlockQuotationFirst5">
    <w:name w:val="Block Quotation First5"/>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5">
    <w:name w:val="Block Quotation5"/>
    <w:basedOn w:val="Normal"/>
    <w:rsid w:val="00C230B4"/>
    <w:pPr>
      <w:keepLines/>
      <w:spacing w:after="160" w:line="480" w:lineRule="exact"/>
      <w:ind w:left="720" w:right="720" w:firstLine="720"/>
      <w:jc w:val="both"/>
    </w:pPr>
    <w:rPr>
      <w:i/>
      <w:szCs w:val="20"/>
    </w:rPr>
  </w:style>
  <w:style w:type="paragraph" w:customStyle="1" w:styleId="BlockQuotationLast5">
    <w:name w:val="Block Quotation Last5"/>
    <w:basedOn w:val="BlockQuotation"/>
    <w:rsid w:val="00C230B4"/>
    <w:pPr>
      <w:tabs>
        <w:tab w:val="clear" w:pos="720"/>
      </w:tabs>
      <w:spacing w:before="0" w:line="480" w:lineRule="exact"/>
      <w:ind w:firstLine="720"/>
      <w:jc w:val="both"/>
    </w:pPr>
    <w:rPr>
      <w:szCs w:val="20"/>
    </w:rPr>
  </w:style>
  <w:style w:type="paragraph" w:customStyle="1" w:styleId="H2A5">
    <w:name w:val="H2A5"/>
    <w:basedOn w:val="H2"/>
    <w:rsid w:val="00C230B4"/>
    <w:rPr>
      <w:rFonts w:ascii="Times New Roman" w:hAnsi="Times New Roman"/>
      <w:iCs w:val="0"/>
      <w:szCs w:val="28"/>
    </w:rPr>
  </w:style>
  <w:style w:type="paragraph" w:customStyle="1" w:styleId="H27">
    <w:name w:val="H27"/>
    <w:basedOn w:val="BT"/>
    <w:autoRedefine/>
    <w:rsid w:val="00C230B4"/>
    <w:pPr>
      <w:spacing w:line="300" w:lineRule="atLeast"/>
      <w:ind w:firstLine="720"/>
      <w:outlineLvl w:val="1"/>
    </w:pPr>
  </w:style>
  <w:style w:type="paragraph" w:customStyle="1" w:styleId="Style25">
    <w:name w:val="Style25"/>
    <w:basedOn w:val="H2A"/>
    <w:autoRedefine/>
    <w:rsid w:val="00C230B4"/>
    <w:pPr>
      <w:outlineLvl w:val="1"/>
    </w:pPr>
    <w:rPr>
      <w:i/>
      <w:snapToGrid w:val="0"/>
    </w:rPr>
  </w:style>
  <w:style w:type="paragraph" w:customStyle="1" w:styleId="LS-LessonSubtitle5">
    <w:name w:val="LS - Lesson Subtitle5"/>
    <w:basedOn w:val="H2A"/>
    <w:autoRedefine/>
    <w:rsid w:val="00C230B4"/>
    <w:pPr>
      <w:outlineLvl w:val="1"/>
    </w:pPr>
    <w:rPr>
      <w:i/>
      <w:snapToGrid w:val="0"/>
    </w:rPr>
  </w:style>
  <w:style w:type="paragraph" w:customStyle="1" w:styleId="BodyTextKeep5">
    <w:name w:val="Body Text Keep5"/>
    <w:basedOn w:val="Normal"/>
    <w:rsid w:val="00C230B4"/>
    <w:pPr>
      <w:keepNext/>
      <w:spacing w:after="120" w:line="480" w:lineRule="exact"/>
      <w:ind w:firstLine="720"/>
      <w:jc w:val="both"/>
    </w:pPr>
    <w:rPr>
      <w:szCs w:val="20"/>
    </w:rPr>
  </w:style>
  <w:style w:type="paragraph" w:customStyle="1" w:styleId="ChapterLabel5">
    <w:name w:val="Chapter Label5"/>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5">
    <w:name w:val="Chapter Subtitle5"/>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5">
    <w:name w:val="Chapter Title5"/>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5">
    <w:name w:val="Document Label5"/>
    <w:basedOn w:val="Normal"/>
    <w:rsid w:val="00C230B4"/>
    <w:pPr>
      <w:keepNext/>
      <w:spacing w:before="240" w:after="360" w:line="480" w:lineRule="exact"/>
      <w:ind w:firstLine="720"/>
      <w:jc w:val="both"/>
    </w:pPr>
    <w:rPr>
      <w:b/>
      <w:kern w:val="28"/>
      <w:sz w:val="36"/>
      <w:szCs w:val="20"/>
    </w:rPr>
  </w:style>
  <w:style w:type="paragraph" w:customStyle="1" w:styleId="FootnoteBase10">
    <w:name w:val="Footnote Base10"/>
    <w:basedOn w:val="Normal"/>
    <w:rsid w:val="00C230B4"/>
    <w:pPr>
      <w:tabs>
        <w:tab w:val="left" w:pos="187"/>
      </w:tabs>
      <w:spacing w:after="120" w:line="220" w:lineRule="exact"/>
      <w:ind w:left="187" w:hanging="187"/>
      <w:jc w:val="both"/>
    </w:pPr>
    <w:rPr>
      <w:sz w:val="18"/>
      <w:szCs w:val="20"/>
    </w:rPr>
  </w:style>
  <w:style w:type="paragraph" w:customStyle="1" w:styleId="HeaderBase5">
    <w:name w:val="Header Base5"/>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5">
    <w:name w:val="Index Base5"/>
    <w:basedOn w:val="Normal"/>
    <w:rsid w:val="00C230B4"/>
    <w:pPr>
      <w:tabs>
        <w:tab w:val="right" w:leader="dot" w:pos="3960"/>
      </w:tabs>
      <w:spacing w:after="120" w:line="480" w:lineRule="exact"/>
      <w:ind w:left="720" w:hanging="720"/>
      <w:jc w:val="both"/>
    </w:pPr>
    <w:rPr>
      <w:szCs w:val="20"/>
    </w:rPr>
  </w:style>
  <w:style w:type="paragraph" w:customStyle="1" w:styleId="ListFirst5">
    <w:name w:val="List First5"/>
    <w:basedOn w:val="List"/>
    <w:next w:val="List"/>
    <w:rsid w:val="00C230B4"/>
    <w:pPr>
      <w:tabs>
        <w:tab w:val="clear" w:pos="720"/>
      </w:tabs>
      <w:spacing w:before="80" w:line="480" w:lineRule="exact"/>
      <w:jc w:val="both"/>
    </w:pPr>
    <w:rPr>
      <w:szCs w:val="20"/>
    </w:rPr>
  </w:style>
  <w:style w:type="paragraph" w:customStyle="1" w:styleId="ListLast5">
    <w:name w:val="List Last5"/>
    <w:basedOn w:val="List"/>
    <w:rsid w:val="00C230B4"/>
    <w:pPr>
      <w:tabs>
        <w:tab w:val="clear" w:pos="720"/>
      </w:tabs>
      <w:spacing w:before="0" w:after="240" w:line="480" w:lineRule="exact"/>
      <w:jc w:val="both"/>
    </w:pPr>
    <w:rPr>
      <w:szCs w:val="20"/>
    </w:rPr>
  </w:style>
  <w:style w:type="paragraph" w:customStyle="1" w:styleId="Picture5">
    <w:name w:val="Picture5"/>
    <w:basedOn w:val="Normal"/>
    <w:next w:val="Caption"/>
    <w:rsid w:val="00C230B4"/>
    <w:pPr>
      <w:keepNext/>
      <w:spacing w:after="120" w:line="480" w:lineRule="exact"/>
      <w:ind w:firstLine="720"/>
      <w:jc w:val="both"/>
    </w:pPr>
    <w:rPr>
      <w:szCs w:val="20"/>
    </w:rPr>
  </w:style>
  <w:style w:type="paragraph" w:customStyle="1" w:styleId="TOCBase5">
    <w:name w:val="TOC Base5"/>
    <w:basedOn w:val="Normal"/>
    <w:rsid w:val="00C230B4"/>
    <w:pPr>
      <w:tabs>
        <w:tab w:val="right" w:leader="dot" w:pos="8640"/>
      </w:tabs>
      <w:spacing w:after="120" w:line="480" w:lineRule="exact"/>
      <w:ind w:firstLine="720"/>
      <w:jc w:val="both"/>
    </w:pPr>
    <w:rPr>
      <w:szCs w:val="20"/>
    </w:rPr>
  </w:style>
  <w:style w:type="paragraph" w:customStyle="1" w:styleId="HeaderlikeH15">
    <w:name w:val="Header like H15"/>
    <w:basedOn w:val="Heading2"/>
    <w:rsid w:val="00C230B4"/>
    <w:pPr>
      <w:spacing w:before="120" w:line="360" w:lineRule="exact"/>
      <w:ind w:firstLine="720"/>
      <w:outlineLvl w:val="9"/>
    </w:pPr>
    <w:rPr>
      <w:b/>
      <w:i w:val="0"/>
      <w:sz w:val="36"/>
    </w:rPr>
  </w:style>
  <w:style w:type="paragraph" w:customStyle="1" w:styleId="Greeting5">
    <w:name w:val="Greeting5"/>
    <w:basedOn w:val="Normal"/>
    <w:rsid w:val="00C230B4"/>
    <w:pPr>
      <w:spacing w:after="120" w:line="480" w:lineRule="exact"/>
      <w:ind w:firstLine="720"/>
    </w:pPr>
    <w:rPr>
      <w:szCs w:val="20"/>
    </w:rPr>
  </w:style>
  <w:style w:type="paragraph" w:customStyle="1" w:styleId="Indent58">
    <w:name w:val="Indent58"/>
    <w:basedOn w:val="Normal"/>
    <w:rsid w:val="00C230B4"/>
    <w:pPr>
      <w:spacing w:after="120" w:line="480" w:lineRule="exact"/>
      <w:ind w:left="720" w:firstLine="720"/>
      <w:jc w:val="both"/>
    </w:pPr>
    <w:rPr>
      <w:szCs w:val="20"/>
    </w:rPr>
  </w:style>
  <w:style w:type="paragraph" w:customStyle="1" w:styleId="Indent1050">
    <w:name w:val="Indent105"/>
    <w:basedOn w:val="Normal"/>
    <w:rsid w:val="00C230B4"/>
    <w:pPr>
      <w:spacing w:after="120" w:line="480" w:lineRule="exact"/>
      <w:ind w:left="1440" w:firstLine="720"/>
      <w:jc w:val="both"/>
    </w:pPr>
    <w:rPr>
      <w:szCs w:val="20"/>
    </w:rPr>
  </w:style>
  <w:style w:type="paragraph" w:customStyle="1" w:styleId="Indent1550">
    <w:name w:val="Indent155"/>
    <w:basedOn w:val="Normal"/>
    <w:rsid w:val="00C230B4"/>
    <w:pPr>
      <w:spacing w:after="120" w:line="480" w:lineRule="exact"/>
      <w:ind w:left="2160" w:firstLine="720"/>
      <w:jc w:val="both"/>
    </w:pPr>
    <w:rPr>
      <w:szCs w:val="20"/>
    </w:rPr>
  </w:style>
  <w:style w:type="paragraph" w:customStyle="1" w:styleId="Indent205">
    <w:name w:val="Indent205"/>
    <w:basedOn w:val="Normal"/>
    <w:rsid w:val="00C230B4"/>
    <w:pPr>
      <w:spacing w:after="120" w:line="480" w:lineRule="exact"/>
      <w:ind w:left="2880" w:firstLine="720"/>
      <w:jc w:val="both"/>
    </w:pPr>
    <w:rPr>
      <w:szCs w:val="20"/>
    </w:rPr>
  </w:style>
  <w:style w:type="paragraph" w:customStyle="1" w:styleId="BodyTextNotJustified5">
    <w:name w:val="Body Text Not Justified5"/>
    <w:basedOn w:val="Normal"/>
    <w:rsid w:val="00C230B4"/>
    <w:pPr>
      <w:spacing w:after="120" w:line="480" w:lineRule="exact"/>
      <w:ind w:firstLine="720"/>
    </w:pPr>
    <w:rPr>
      <w:szCs w:val="20"/>
    </w:rPr>
  </w:style>
  <w:style w:type="paragraph" w:customStyle="1" w:styleId="BoldCenterArial12pt5">
    <w:name w:val="Bold Center Arial 12 pt5"/>
    <w:basedOn w:val="Normal"/>
    <w:rsid w:val="00C230B4"/>
    <w:pPr>
      <w:spacing w:after="160" w:line="480" w:lineRule="exact"/>
      <w:ind w:firstLine="720"/>
      <w:jc w:val="center"/>
    </w:pPr>
    <w:rPr>
      <w:rFonts w:ascii="Arial" w:hAnsi="Arial"/>
      <w:b/>
      <w:szCs w:val="20"/>
    </w:rPr>
  </w:style>
  <w:style w:type="paragraph" w:customStyle="1" w:styleId="Exercise5">
    <w:name w:val="Exercise5"/>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5">
    <w:name w:val="Flush Left Bold5"/>
    <w:basedOn w:val="Normal"/>
    <w:rsid w:val="00C230B4"/>
    <w:pPr>
      <w:spacing w:before="120" w:after="120" w:line="290" w:lineRule="exact"/>
      <w:ind w:firstLine="720"/>
      <w:jc w:val="both"/>
    </w:pPr>
    <w:rPr>
      <w:b/>
      <w:snapToGrid w:val="0"/>
      <w:szCs w:val="20"/>
    </w:rPr>
  </w:style>
  <w:style w:type="paragraph" w:customStyle="1" w:styleId="Hang15">
    <w:name w:val="Hang15"/>
    <w:basedOn w:val="Normal"/>
    <w:autoRedefine/>
    <w:rsid w:val="00C230B4"/>
    <w:pPr>
      <w:spacing w:after="120" w:line="480" w:lineRule="exact"/>
      <w:ind w:left="1080" w:hanging="360"/>
      <w:jc w:val="both"/>
    </w:pPr>
    <w:rPr>
      <w:snapToGrid w:val="0"/>
      <w:szCs w:val="20"/>
    </w:rPr>
  </w:style>
  <w:style w:type="paragraph" w:customStyle="1" w:styleId="Style15">
    <w:name w:val="Style15"/>
    <w:basedOn w:val="BP"/>
    <w:next w:val="BT"/>
    <w:autoRedefine/>
    <w:rsid w:val="00C230B4"/>
    <w:pPr>
      <w:spacing w:after="120"/>
      <w:ind w:firstLine="720"/>
    </w:pPr>
    <w:rPr>
      <w:szCs w:val="20"/>
    </w:rPr>
  </w:style>
  <w:style w:type="paragraph" w:customStyle="1" w:styleId="BP5">
    <w:name w:val="BP5"/>
    <w:basedOn w:val="BT"/>
    <w:next w:val="BT"/>
    <w:autoRedefine/>
    <w:rsid w:val="00C230B4"/>
    <w:pPr>
      <w:ind w:firstLine="720"/>
    </w:pPr>
  </w:style>
  <w:style w:type="paragraph" w:customStyle="1" w:styleId="HeadingCaps5">
    <w:name w:val="Heading Caps5"/>
    <w:basedOn w:val="Heading1"/>
    <w:autoRedefine/>
    <w:rsid w:val="00C230B4"/>
    <w:pPr>
      <w:spacing w:after="120" w:line="400" w:lineRule="exact"/>
      <w:ind w:firstLine="720"/>
    </w:pPr>
    <w:rPr>
      <w:caps/>
      <w:snapToGrid w:val="0"/>
      <w:sz w:val="40"/>
      <w:szCs w:val="20"/>
    </w:rPr>
  </w:style>
  <w:style w:type="paragraph" w:customStyle="1" w:styleId="BoldLine5">
    <w:name w:val="Bold Line5"/>
    <w:basedOn w:val="Normal"/>
    <w:rsid w:val="00C230B4"/>
    <w:pPr>
      <w:pBdr>
        <w:bottom w:val="single" w:sz="36" w:space="1" w:color="auto"/>
      </w:pBdr>
      <w:spacing w:after="120" w:line="300" w:lineRule="atLeast"/>
      <w:ind w:firstLine="720"/>
      <w:jc w:val="both"/>
    </w:pPr>
    <w:rPr>
      <w:szCs w:val="20"/>
    </w:rPr>
  </w:style>
  <w:style w:type="paragraph" w:customStyle="1" w:styleId="ExerciseTitle5">
    <w:name w:val="Exercise Title5"/>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5">
    <w:name w:val="Title 15"/>
    <w:basedOn w:val="Normal"/>
    <w:rsid w:val="00C230B4"/>
    <w:pPr>
      <w:spacing w:after="120" w:line="300" w:lineRule="atLeast"/>
      <w:ind w:firstLine="720"/>
      <w:jc w:val="center"/>
    </w:pPr>
    <w:rPr>
      <w:b/>
      <w:sz w:val="72"/>
      <w:szCs w:val="20"/>
    </w:rPr>
  </w:style>
  <w:style w:type="paragraph" w:customStyle="1" w:styleId="CenterItalic5">
    <w:name w:val="Center Italic5"/>
    <w:basedOn w:val="Normal"/>
    <w:autoRedefine/>
    <w:rsid w:val="00C230B4"/>
    <w:pPr>
      <w:spacing w:after="120" w:line="480" w:lineRule="exact"/>
      <w:ind w:firstLine="720"/>
      <w:jc w:val="center"/>
    </w:pPr>
    <w:rPr>
      <w:i/>
      <w:szCs w:val="20"/>
    </w:rPr>
  </w:style>
  <w:style w:type="paragraph" w:customStyle="1" w:styleId="H4A5">
    <w:name w:val="H4A5"/>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5">
    <w:name w:val="LT5"/>
    <w:basedOn w:val="Heading2"/>
    <w:autoRedefine/>
    <w:rsid w:val="00C230B4"/>
    <w:pPr>
      <w:ind w:firstLine="720"/>
    </w:pPr>
    <w:rPr>
      <w:b/>
      <w:i w:val="0"/>
      <w:sz w:val="36"/>
    </w:rPr>
  </w:style>
  <w:style w:type="paragraph" w:customStyle="1" w:styleId="H3A5">
    <w:name w:val="H3A5"/>
    <w:basedOn w:val="H3"/>
    <w:rsid w:val="00C230B4"/>
  </w:style>
  <w:style w:type="paragraph" w:customStyle="1" w:styleId="L16">
    <w:name w:val="L16"/>
    <w:basedOn w:val="Normal"/>
    <w:autoRedefine/>
    <w:rsid w:val="00C230B4"/>
    <w:pPr>
      <w:spacing w:after="120" w:line="480" w:lineRule="exact"/>
      <w:ind w:left="720" w:hanging="720"/>
      <w:jc w:val="both"/>
    </w:pPr>
    <w:rPr>
      <w:szCs w:val="20"/>
    </w:rPr>
  </w:style>
  <w:style w:type="paragraph" w:customStyle="1" w:styleId="L35">
    <w:name w:val="L35"/>
    <w:basedOn w:val="BT"/>
    <w:autoRedefine/>
    <w:rsid w:val="00C230B4"/>
    <w:pPr>
      <w:tabs>
        <w:tab w:val="left" w:pos="720"/>
        <w:tab w:val="left" w:pos="2160"/>
      </w:tabs>
      <w:ind w:left="2160" w:hanging="720"/>
    </w:pPr>
  </w:style>
  <w:style w:type="paragraph" w:customStyle="1" w:styleId="H1A5">
    <w:name w:val="H1A5"/>
    <w:basedOn w:val="H1"/>
    <w:rsid w:val="00C230B4"/>
    <w:pPr>
      <w:outlineLvl w:val="9"/>
    </w:pPr>
    <w:rPr>
      <w:sz w:val="24"/>
    </w:rPr>
  </w:style>
  <w:style w:type="paragraph" w:customStyle="1" w:styleId="I25">
    <w:name w:val="I25"/>
    <w:basedOn w:val="BT"/>
    <w:autoRedefine/>
    <w:rsid w:val="00C230B4"/>
    <w:pPr>
      <w:ind w:left="1440" w:firstLine="720"/>
    </w:pPr>
  </w:style>
  <w:style w:type="paragraph" w:customStyle="1" w:styleId="I35">
    <w:name w:val="I35"/>
    <w:basedOn w:val="I1"/>
    <w:autoRedefine/>
    <w:rsid w:val="00C230B4"/>
    <w:pPr>
      <w:ind w:left="2160"/>
    </w:pPr>
  </w:style>
  <w:style w:type="character" w:customStyle="1" w:styleId="GK5">
    <w:name w:val="GK5"/>
    <w:basedOn w:val="DefaultParagraphFont"/>
    <w:rsid w:val="00C230B4"/>
    <w:rPr>
      <w:rFonts w:ascii="GraecaII" w:hAnsi="GraecaII"/>
      <w:sz w:val="28"/>
    </w:rPr>
  </w:style>
  <w:style w:type="character" w:customStyle="1" w:styleId="HB4">
    <w:name w:val="HB4"/>
    <w:basedOn w:val="DefaultParagraphFont"/>
    <w:rsid w:val="00C230B4"/>
    <w:rPr>
      <w:rFonts w:ascii="HebraicaII" w:hAnsi="HebraicaII"/>
      <w:sz w:val="28"/>
      <w:szCs w:val="28"/>
    </w:rPr>
  </w:style>
  <w:style w:type="paragraph" w:customStyle="1" w:styleId="I45">
    <w:name w:val="I45"/>
    <w:basedOn w:val="I1"/>
    <w:autoRedefine/>
    <w:rsid w:val="00C230B4"/>
    <w:pPr>
      <w:ind w:left="2880"/>
    </w:pPr>
  </w:style>
  <w:style w:type="paragraph" w:customStyle="1" w:styleId="H45">
    <w:name w:val="H45"/>
    <w:basedOn w:val="H4A"/>
    <w:next w:val="Normal"/>
    <w:autoRedefine/>
    <w:rsid w:val="00C230B4"/>
    <w:pPr>
      <w:snapToGrid w:val="0"/>
      <w:ind w:left="1440"/>
      <w:outlineLvl w:val="3"/>
    </w:pPr>
    <w:rPr>
      <w:snapToGrid/>
    </w:rPr>
  </w:style>
  <w:style w:type="paragraph" w:customStyle="1" w:styleId="CA5">
    <w:name w:val="CA5"/>
    <w:basedOn w:val="BT"/>
    <w:rsid w:val="00C230B4"/>
    <w:pPr>
      <w:ind w:firstLine="720"/>
      <w:jc w:val="left"/>
    </w:pPr>
  </w:style>
  <w:style w:type="paragraph" w:customStyle="1" w:styleId="StyleBodyText10ptBlack5">
    <w:name w:val="Style Body Text + 10 pt Black5"/>
    <w:basedOn w:val="Normal"/>
    <w:rsid w:val="00C230B4"/>
    <w:pPr>
      <w:spacing w:before="120" w:after="120" w:line="480" w:lineRule="exact"/>
      <w:ind w:firstLine="720"/>
      <w:jc w:val="both"/>
    </w:pPr>
    <w:rPr>
      <w:color w:val="000000"/>
      <w:szCs w:val="20"/>
    </w:rPr>
  </w:style>
  <w:style w:type="character" w:customStyle="1" w:styleId="grame5">
    <w:name w:val="grame5"/>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50">
    <w:name w:val="bt5"/>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5">
    <w:name w:val="en15"/>
    <w:basedOn w:val="DefaultParagraphFont"/>
    <w:rsid w:val="00C230B4"/>
    <w:rPr>
      <w:rFonts w:ascii="Times New Roman" w:hAnsi="Times New Roman" w:cs="Times New Roman" w:hint="default"/>
    </w:rPr>
  </w:style>
  <w:style w:type="character" w:customStyle="1" w:styleId="spelle5">
    <w:name w:val="spelle5"/>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6">
    <w:name w:val="Style Body Text + Bold6"/>
    <w:basedOn w:val="Normal"/>
    <w:autoRedefine/>
    <w:rsid w:val="00C230B4"/>
    <w:pPr>
      <w:spacing w:after="120" w:line="480" w:lineRule="exact"/>
      <w:ind w:firstLine="720"/>
      <w:jc w:val="both"/>
    </w:pPr>
    <w:rPr>
      <w:b/>
      <w:bCs/>
      <w:szCs w:val="20"/>
    </w:rPr>
  </w:style>
  <w:style w:type="character" w:customStyle="1" w:styleId="FootnoteTextCharCharCharCharChar14">
    <w:name w:val="Footnote Text Char Char Char Char Char14"/>
    <w:basedOn w:val="DefaultParagraphFont"/>
    <w:rsid w:val="00C230B4"/>
    <w:rPr>
      <w:lang w:val="en-US" w:eastAsia="en-US" w:bidi="ar-SA"/>
    </w:rPr>
  </w:style>
  <w:style w:type="paragraph" w:customStyle="1" w:styleId="H215">
    <w:name w:val="H215"/>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8">
    <w:name w:val="QT18"/>
    <w:basedOn w:val="NormalWeb"/>
    <w:autoRedefine/>
    <w:rsid w:val="00C230B4"/>
    <w:pPr>
      <w:spacing w:after="120" w:line="300" w:lineRule="atLeast"/>
      <w:ind w:left="720" w:right="720" w:firstLine="720"/>
      <w:jc w:val="both"/>
    </w:pPr>
    <w:rPr>
      <w:rFonts w:cs="Arial"/>
      <w:i/>
    </w:rPr>
  </w:style>
  <w:style w:type="character" w:customStyle="1" w:styleId="QTChar17">
    <w:name w:val="QT Char17"/>
    <w:basedOn w:val="DefaultParagraphFont"/>
    <w:rsid w:val="00C230B4"/>
    <w:rPr>
      <w:rFonts w:cs="Arial"/>
      <w:i/>
      <w:sz w:val="24"/>
      <w:lang w:val="en-US" w:eastAsia="en-US" w:bidi="ar-SA"/>
    </w:rPr>
  </w:style>
  <w:style w:type="character" w:customStyle="1" w:styleId="Heading1Char14">
    <w:name w:val="Heading 1 Char14"/>
    <w:basedOn w:val="DefaultParagraphFont"/>
    <w:rsid w:val="00C230B4"/>
    <w:rPr>
      <w:rFonts w:ascii="Arial" w:eastAsia="Times New Roman" w:hAnsi="Arial"/>
      <w:b/>
      <w:kern w:val="28"/>
      <w:sz w:val="32"/>
    </w:rPr>
  </w:style>
  <w:style w:type="character" w:customStyle="1" w:styleId="BodyTextChar110">
    <w:name w:val="Body Text Char110"/>
    <w:basedOn w:val="DefaultParagraphFont"/>
    <w:rsid w:val="00C230B4"/>
    <w:rPr>
      <w:rFonts w:ascii="Times New Roman" w:eastAsia="Times New Roman" w:hAnsi="Times New Roman"/>
      <w:sz w:val="24"/>
      <w:szCs w:val="24"/>
    </w:rPr>
  </w:style>
  <w:style w:type="character" w:customStyle="1" w:styleId="Heading2Char17">
    <w:name w:val="Heading 2 Char17"/>
    <w:basedOn w:val="DefaultParagraphFont"/>
    <w:rsid w:val="00C230B4"/>
    <w:rPr>
      <w:rFonts w:ascii="Arial" w:eastAsia="Times New Roman" w:hAnsi="Arial"/>
      <w:i/>
      <w:kern w:val="28"/>
      <w:sz w:val="28"/>
    </w:rPr>
  </w:style>
  <w:style w:type="character" w:customStyle="1" w:styleId="Heading3Char16">
    <w:name w:val="Heading 3 Char16"/>
    <w:basedOn w:val="DefaultParagraphFont"/>
    <w:rsid w:val="00C230B4"/>
    <w:rPr>
      <w:rFonts w:ascii="Arial" w:eastAsia="Times New Roman" w:hAnsi="Arial"/>
      <w:b/>
      <w:kern w:val="28"/>
      <w:sz w:val="24"/>
    </w:rPr>
  </w:style>
  <w:style w:type="character" w:customStyle="1" w:styleId="FootnoteTextChar27">
    <w:name w:val="Footnote Text Char27"/>
    <w:aliases w:val="Footnote Text Char Char Char Char112,Footnote Text Char Char Char1 Char112,Footnote Text Char Char Char2 Char112,Footnote Text Char Char Char11 Char112,Footnote Text Char Char Char3 Char112,Footnote Text Char Char Char12 Char112"/>
    <w:basedOn w:val="DefaultParagraphFont"/>
    <w:rsid w:val="00C230B4"/>
    <w:rPr>
      <w:rFonts w:ascii="Times New Roman" w:eastAsia="Times New Roman" w:hAnsi="Times New Roman"/>
      <w:sz w:val="18"/>
    </w:rPr>
  </w:style>
  <w:style w:type="paragraph" w:customStyle="1" w:styleId="Quotation1120">
    <w:name w:val="Quotation112"/>
    <w:basedOn w:val="Normal"/>
    <w:autoRedefine/>
    <w:rsid w:val="00C230B4"/>
    <w:pPr>
      <w:spacing w:before="120" w:after="120" w:line="480" w:lineRule="exact"/>
      <w:ind w:left="720" w:right="720" w:firstLine="720"/>
      <w:jc w:val="both"/>
    </w:pPr>
    <w:rPr>
      <w:i/>
      <w:szCs w:val="20"/>
    </w:rPr>
  </w:style>
  <w:style w:type="character" w:customStyle="1" w:styleId="QuotationChar111">
    <w:name w:val="Quotation Char111"/>
    <w:basedOn w:val="BodyTextChar"/>
    <w:rsid w:val="00C230B4"/>
    <w:rPr>
      <w:rFonts w:ascii="Times New Roman" w:eastAsia="Times New Roman" w:hAnsi="Times New Roman"/>
      <w:i/>
      <w:sz w:val="24"/>
      <w:szCs w:val="24"/>
    </w:rPr>
  </w:style>
  <w:style w:type="paragraph" w:customStyle="1" w:styleId="quotation25">
    <w:name w:val="quotation2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6">
    <w:name w:val="flush left16"/>
    <w:aliases w:val="no hang1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5">
    <w:name w:val="QT25"/>
    <w:basedOn w:val="NormalWeb"/>
    <w:autoRedefine/>
    <w:rsid w:val="00C230B4"/>
    <w:pPr>
      <w:spacing w:after="120" w:line="300" w:lineRule="atLeast"/>
      <w:ind w:left="720" w:right="720" w:firstLine="720"/>
      <w:jc w:val="both"/>
    </w:pPr>
    <w:rPr>
      <w:rFonts w:cs="Arial"/>
      <w:i/>
    </w:rPr>
  </w:style>
  <w:style w:type="character" w:customStyle="1" w:styleId="QTChar24">
    <w:name w:val="QT Char24"/>
    <w:basedOn w:val="DefaultParagraphFont"/>
    <w:rsid w:val="00C230B4"/>
    <w:rPr>
      <w:rFonts w:ascii="Times New Roman" w:eastAsia="Times New Roman" w:hAnsi="Times New Roman" w:cs="Arial"/>
      <w:i/>
      <w:sz w:val="24"/>
      <w:szCs w:val="20"/>
    </w:rPr>
  </w:style>
  <w:style w:type="paragraph" w:customStyle="1" w:styleId="FootnoteBase15">
    <w:name w:val="Footnote Base15"/>
    <w:basedOn w:val="Normal"/>
    <w:rsid w:val="00C230B4"/>
    <w:pPr>
      <w:tabs>
        <w:tab w:val="left" w:pos="187"/>
      </w:tabs>
      <w:spacing w:after="120" w:line="220" w:lineRule="exact"/>
      <w:ind w:left="187" w:hanging="187"/>
      <w:jc w:val="both"/>
    </w:pPr>
    <w:rPr>
      <w:sz w:val="18"/>
      <w:szCs w:val="20"/>
    </w:rPr>
  </w:style>
  <w:style w:type="paragraph" w:customStyle="1" w:styleId="Quotation250">
    <w:name w:val="Quotation25"/>
    <w:basedOn w:val="Normal"/>
    <w:autoRedefine/>
    <w:rsid w:val="00C230B4"/>
    <w:pPr>
      <w:spacing w:before="120" w:after="120" w:line="480" w:lineRule="exact"/>
      <w:ind w:left="720" w:right="720" w:firstLine="720"/>
    </w:pPr>
    <w:rPr>
      <w:i/>
      <w:szCs w:val="20"/>
    </w:rPr>
  </w:style>
  <w:style w:type="character" w:customStyle="1" w:styleId="FootnoteTextChar114">
    <w:name w:val="Footnote Text Char114"/>
    <w:aliases w:val="Footnote Text Char Char Char Char27"/>
    <w:basedOn w:val="DefaultParagraphFont"/>
    <w:rsid w:val="00C230B4"/>
    <w:rPr>
      <w:sz w:val="18"/>
    </w:rPr>
  </w:style>
  <w:style w:type="paragraph" w:customStyle="1" w:styleId="quotation34">
    <w:name w:val="quotation3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4">
    <w:name w:val="QT34"/>
    <w:basedOn w:val="NormalWeb"/>
    <w:autoRedefine/>
    <w:rsid w:val="00C230B4"/>
    <w:pPr>
      <w:spacing w:after="120" w:line="300" w:lineRule="atLeast"/>
      <w:ind w:left="720" w:right="720" w:firstLine="720"/>
      <w:jc w:val="both"/>
    </w:pPr>
    <w:rPr>
      <w:rFonts w:cs="Arial"/>
      <w:i/>
    </w:rPr>
  </w:style>
  <w:style w:type="character" w:customStyle="1" w:styleId="QTChar34">
    <w:name w:val="QT Char34"/>
    <w:basedOn w:val="DefaultParagraphFont"/>
    <w:rsid w:val="00C230B4"/>
    <w:rPr>
      <w:rFonts w:cs="Arial"/>
      <w:i/>
      <w:sz w:val="24"/>
    </w:rPr>
  </w:style>
  <w:style w:type="character" w:customStyle="1" w:styleId="BodyTextChar24">
    <w:name w:val="Body Text Char24"/>
    <w:basedOn w:val="DefaultParagraphFont"/>
    <w:rsid w:val="00C230B4"/>
    <w:rPr>
      <w:sz w:val="24"/>
      <w:szCs w:val="24"/>
    </w:rPr>
  </w:style>
  <w:style w:type="character" w:customStyle="1" w:styleId="QuotationChar24">
    <w:name w:val="Quotation Char24"/>
    <w:basedOn w:val="BodyTextChar"/>
    <w:rsid w:val="00C230B4"/>
    <w:rPr>
      <w:i/>
      <w:sz w:val="24"/>
      <w:szCs w:val="24"/>
    </w:rPr>
  </w:style>
  <w:style w:type="paragraph" w:customStyle="1" w:styleId="FootnoteBase24">
    <w:name w:val="Footnote Base24"/>
    <w:basedOn w:val="Normal"/>
    <w:rsid w:val="00C230B4"/>
    <w:pPr>
      <w:tabs>
        <w:tab w:val="left" w:pos="187"/>
      </w:tabs>
      <w:spacing w:after="120" w:line="220" w:lineRule="exact"/>
      <w:ind w:left="187" w:hanging="187"/>
      <w:jc w:val="both"/>
    </w:pPr>
    <w:rPr>
      <w:sz w:val="18"/>
      <w:szCs w:val="20"/>
    </w:rPr>
  </w:style>
  <w:style w:type="paragraph" w:customStyle="1" w:styleId="Quotation340">
    <w:name w:val="Quotation34"/>
    <w:basedOn w:val="Normal"/>
    <w:autoRedefine/>
    <w:rsid w:val="00C230B4"/>
    <w:pPr>
      <w:spacing w:before="120" w:after="120" w:line="480" w:lineRule="exact"/>
      <w:ind w:left="720" w:right="720" w:firstLine="720"/>
    </w:pPr>
    <w:rPr>
      <w:i/>
      <w:szCs w:val="20"/>
    </w:rPr>
  </w:style>
  <w:style w:type="character" w:customStyle="1" w:styleId="FootnoteTextChar34">
    <w:name w:val="Footnote Text Char34"/>
    <w:aliases w:val="Footnote Text Char Char Char Char34,Footnote Text Char Char Char1 Char26,Footnote Text Char Char Char2 Char26,Footnote Text Char Char Char11 Char26,Footnote Text Char Char Char3 Char26,Footnote Text Char Char Char12 Char26"/>
    <w:basedOn w:val="DefaultParagraphFont"/>
    <w:rsid w:val="00C230B4"/>
    <w:rPr>
      <w:sz w:val="18"/>
    </w:rPr>
  </w:style>
  <w:style w:type="character" w:customStyle="1" w:styleId="BodyTextChar34">
    <w:name w:val="Body Text Char34"/>
    <w:basedOn w:val="DefaultParagraphFont"/>
    <w:rsid w:val="00C230B4"/>
    <w:rPr>
      <w:sz w:val="24"/>
      <w:szCs w:val="24"/>
    </w:rPr>
  </w:style>
  <w:style w:type="character" w:customStyle="1" w:styleId="QuotationChar34">
    <w:name w:val="Quotation Char34"/>
    <w:basedOn w:val="BodyTextChar"/>
    <w:rsid w:val="00C230B4"/>
    <w:rPr>
      <w:i/>
      <w:sz w:val="24"/>
      <w:szCs w:val="24"/>
    </w:rPr>
  </w:style>
  <w:style w:type="character" w:customStyle="1" w:styleId="Heading1Char24">
    <w:name w:val="Heading 1 Char24"/>
    <w:basedOn w:val="DefaultParagraphFont"/>
    <w:rsid w:val="00C230B4"/>
    <w:rPr>
      <w:rFonts w:ascii="Arial" w:hAnsi="Arial"/>
      <w:b/>
      <w:kern w:val="28"/>
      <w:sz w:val="32"/>
    </w:rPr>
  </w:style>
  <w:style w:type="character" w:customStyle="1" w:styleId="Heading2Char24">
    <w:name w:val="Heading 2 Char24"/>
    <w:basedOn w:val="DefaultParagraphFont"/>
    <w:rsid w:val="00C230B4"/>
    <w:rPr>
      <w:rFonts w:ascii="Arial" w:hAnsi="Arial"/>
      <w:i/>
      <w:kern w:val="28"/>
      <w:sz w:val="28"/>
    </w:rPr>
  </w:style>
  <w:style w:type="character" w:customStyle="1" w:styleId="Heading3Char24">
    <w:name w:val="Heading 3 Char24"/>
    <w:basedOn w:val="DefaultParagraphFont"/>
    <w:rsid w:val="00C230B4"/>
    <w:rPr>
      <w:rFonts w:ascii="Arial" w:hAnsi="Arial"/>
      <w:b/>
      <w:kern w:val="28"/>
      <w:sz w:val="24"/>
    </w:rPr>
  </w:style>
  <w:style w:type="paragraph" w:customStyle="1" w:styleId="quotation440">
    <w:name w:val="quotation4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4">
    <w:name w:val="QT44"/>
    <w:basedOn w:val="NormalWeb"/>
    <w:autoRedefine/>
    <w:rsid w:val="00C230B4"/>
    <w:pPr>
      <w:spacing w:after="120" w:line="300" w:lineRule="atLeast"/>
      <w:ind w:left="720" w:right="720" w:firstLine="720"/>
      <w:jc w:val="both"/>
    </w:pPr>
    <w:rPr>
      <w:rFonts w:cs="Arial"/>
      <w:i/>
    </w:rPr>
  </w:style>
  <w:style w:type="character" w:customStyle="1" w:styleId="QTChar44">
    <w:name w:val="QT Char44"/>
    <w:basedOn w:val="DefaultParagraphFont"/>
    <w:rsid w:val="00C230B4"/>
    <w:rPr>
      <w:rFonts w:cs="Arial"/>
      <w:i/>
      <w:sz w:val="24"/>
    </w:rPr>
  </w:style>
  <w:style w:type="character" w:customStyle="1" w:styleId="FootnoteTextChar44">
    <w:name w:val="Footnote Text Char44"/>
    <w:aliases w:val="Footnote Text Char Char Char Char44,Footnote Text Char Char Char1 Char34,Footnote Text Char Char Char2 Char34,Footnote Text Char Char Char11 Char34,Footnote Text Char Char Char3 Char34,Footnote Text Char Char Char12 Char34"/>
    <w:basedOn w:val="DefaultParagraphFont"/>
    <w:rsid w:val="00C230B4"/>
    <w:rPr>
      <w:lang w:val="en-US" w:eastAsia="en-US" w:bidi="ar-SA"/>
    </w:rPr>
  </w:style>
  <w:style w:type="paragraph" w:customStyle="1" w:styleId="Quotation46">
    <w:name w:val="Quotation46"/>
    <w:basedOn w:val="Normal"/>
    <w:autoRedefine/>
    <w:rsid w:val="00C230B4"/>
    <w:pPr>
      <w:spacing w:before="120" w:after="120" w:line="480" w:lineRule="exact"/>
      <w:ind w:left="720" w:right="720" w:firstLine="720"/>
      <w:jc w:val="both"/>
    </w:pPr>
    <w:rPr>
      <w:i/>
      <w:szCs w:val="20"/>
    </w:rPr>
  </w:style>
  <w:style w:type="character" w:customStyle="1" w:styleId="BodyTextChar44">
    <w:name w:val="Body Text Char44"/>
    <w:basedOn w:val="DefaultParagraphFont"/>
    <w:rsid w:val="00C230B4"/>
    <w:rPr>
      <w:rFonts w:cs="Arial"/>
      <w:sz w:val="24"/>
      <w:lang w:val="en-US" w:eastAsia="en-US" w:bidi="ar-SA"/>
    </w:rPr>
  </w:style>
  <w:style w:type="character" w:customStyle="1" w:styleId="QuotationChar44">
    <w:name w:val="Quotation Char44"/>
    <w:basedOn w:val="BodyTextChar"/>
    <w:rsid w:val="00C230B4"/>
    <w:rPr>
      <w:i/>
      <w:sz w:val="24"/>
      <w:szCs w:val="24"/>
    </w:rPr>
  </w:style>
  <w:style w:type="character" w:customStyle="1" w:styleId="FootnoteTextChar54">
    <w:name w:val="Footnote Text Char54"/>
    <w:aliases w:val="Footnote Text Char Char Char Char54,Footnote Text Char Char Char1 Char44,Footnote Text Char Char Char2 Char44,Footnote Text Char Char Char11 Char44,Footnote Text Char Char Char3 Char44,Footnote Text Char Char Char12 Char44"/>
    <w:basedOn w:val="DefaultParagraphFont"/>
    <w:rsid w:val="00C230B4"/>
    <w:rPr>
      <w:lang w:val="en-US" w:eastAsia="en-US" w:bidi="ar-SA"/>
    </w:rPr>
  </w:style>
  <w:style w:type="paragraph" w:customStyle="1" w:styleId="Quotation414">
    <w:name w:val="Quotation414"/>
    <w:basedOn w:val="Normal"/>
    <w:autoRedefine/>
    <w:rsid w:val="00C230B4"/>
    <w:pPr>
      <w:spacing w:before="120" w:after="120" w:line="480" w:lineRule="exact"/>
      <w:ind w:left="720" w:right="720" w:firstLine="720"/>
      <w:jc w:val="both"/>
    </w:pPr>
    <w:rPr>
      <w:i/>
      <w:szCs w:val="20"/>
    </w:rPr>
  </w:style>
  <w:style w:type="character" w:customStyle="1" w:styleId="FootnoteTextChar64">
    <w:name w:val="Footnote Text Char64"/>
    <w:aliases w:val="Footnote Text Char Char Char Char64,Footnote Text Char Char Char1 Char54,Footnote Text Char Char Char2 Char54,Footnote Text Char Char Char11 Char54,Footnote Text Char Char Char3 Char54,Footnote Text Char Char Char12 Char54"/>
    <w:basedOn w:val="DefaultParagraphFont"/>
    <w:rsid w:val="00C230B4"/>
    <w:rPr>
      <w:lang w:val="en-US" w:eastAsia="en-US" w:bidi="ar-SA"/>
    </w:rPr>
  </w:style>
  <w:style w:type="paragraph" w:customStyle="1" w:styleId="Quotation424">
    <w:name w:val="Quotation424"/>
    <w:basedOn w:val="Normal"/>
    <w:autoRedefine/>
    <w:rsid w:val="00C230B4"/>
    <w:pPr>
      <w:spacing w:before="120" w:after="120" w:line="480" w:lineRule="exact"/>
      <w:ind w:left="720" w:right="720" w:firstLine="720"/>
      <w:jc w:val="both"/>
    </w:pPr>
    <w:rPr>
      <w:i/>
      <w:szCs w:val="20"/>
    </w:rPr>
  </w:style>
  <w:style w:type="character" w:customStyle="1" w:styleId="FooterChar14">
    <w:name w:val="Footer Char14"/>
    <w:basedOn w:val="DefaultParagraphFont"/>
    <w:rsid w:val="00C230B4"/>
    <w:rPr>
      <w:sz w:val="24"/>
    </w:rPr>
  </w:style>
  <w:style w:type="character" w:customStyle="1" w:styleId="HeaderChar14">
    <w:name w:val="Header Char14"/>
    <w:basedOn w:val="DefaultParagraphFont"/>
    <w:rsid w:val="00C230B4"/>
    <w:rPr>
      <w:i/>
      <w:sz w:val="24"/>
    </w:rPr>
  </w:style>
  <w:style w:type="character" w:customStyle="1" w:styleId="BodyTextChar54">
    <w:name w:val="Body Text Char54"/>
    <w:basedOn w:val="DefaultParagraphFont"/>
    <w:rsid w:val="00C230B4"/>
    <w:rPr>
      <w:rFonts w:cs="Arial"/>
      <w:sz w:val="24"/>
      <w:lang w:val="en-US" w:eastAsia="en-US" w:bidi="ar-SA"/>
    </w:rPr>
  </w:style>
  <w:style w:type="character" w:customStyle="1" w:styleId="FootnoteTextChar74">
    <w:name w:val="Footnote Text Char74"/>
    <w:aliases w:val="Footnote Text Char Char Char Char74,Footnote Text Char Char Char1 Char64,Footnote Text Char Char Char2 Char64,Footnote Text Char Char Char11 Char64,Footnote Text Char Char Char3 Char64,Footnote Text Char Char Char12 Char64"/>
    <w:basedOn w:val="DefaultParagraphFont"/>
    <w:rsid w:val="00C230B4"/>
    <w:rPr>
      <w:lang w:val="en-US" w:eastAsia="en-US" w:bidi="ar-SA"/>
    </w:rPr>
  </w:style>
  <w:style w:type="paragraph" w:customStyle="1" w:styleId="HeaderlikeH115">
    <w:name w:val="Header like H115"/>
    <w:basedOn w:val="Heading2"/>
    <w:rsid w:val="00C230B4"/>
    <w:pPr>
      <w:spacing w:before="120" w:line="360" w:lineRule="exact"/>
      <w:ind w:firstLine="720"/>
      <w:outlineLvl w:val="9"/>
    </w:pPr>
    <w:rPr>
      <w:b/>
      <w:i w:val="0"/>
      <w:sz w:val="36"/>
    </w:rPr>
  </w:style>
  <w:style w:type="paragraph" w:customStyle="1" w:styleId="Quotation54">
    <w:name w:val="Quotation54"/>
    <w:basedOn w:val="Normal"/>
    <w:autoRedefine/>
    <w:rsid w:val="00C230B4"/>
    <w:pPr>
      <w:spacing w:before="120" w:after="120" w:line="480" w:lineRule="exact"/>
      <w:ind w:left="720" w:right="720" w:firstLine="720"/>
      <w:jc w:val="both"/>
    </w:pPr>
    <w:rPr>
      <w:i/>
      <w:szCs w:val="20"/>
    </w:rPr>
  </w:style>
  <w:style w:type="character" w:customStyle="1" w:styleId="QuotationChar54">
    <w:name w:val="Quotation Char54"/>
    <w:basedOn w:val="BodyTextChar"/>
    <w:rsid w:val="00C230B4"/>
    <w:rPr>
      <w:i/>
      <w:sz w:val="24"/>
      <w:szCs w:val="24"/>
    </w:rPr>
  </w:style>
  <w:style w:type="paragraph" w:customStyle="1" w:styleId="Greeting15">
    <w:name w:val="Greeting15"/>
    <w:basedOn w:val="Normal"/>
    <w:rsid w:val="00C230B4"/>
    <w:pPr>
      <w:spacing w:after="120" w:line="480" w:lineRule="exact"/>
      <w:ind w:firstLine="720"/>
    </w:pPr>
    <w:rPr>
      <w:szCs w:val="20"/>
    </w:rPr>
  </w:style>
  <w:style w:type="paragraph" w:customStyle="1" w:styleId="H2A15">
    <w:name w:val="H2A15"/>
    <w:basedOn w:val="H2"/>
    <w:rsid w:val="00C230B4"/>
    <w:pPr>
      <w:outlineLvl w:val="9"/>
    </w:pPr>
    <w:rPr>
      <w:rFonts w:ascii="Times New Roman" w:hAnsi="Times New Roman"/>
      <w:iCs w:val="0"/>
      <w:szCs w:val="28"/>
    </w:rPr>
  </w:style>
  <w:style w:type="paragraph" w:customStyle="1" w:styleId="H224">
    <w:name w:val="H224"/>
    <w:basedOn w:val="BT"/>
    <w:autoRedefine/>
    <w:rsid w:val="00C230B4"/>
    <w:pPr>
      <w:spacing w:line="300" w:lineRule="atLeast"/>
      <w:ind w:firstLine="720"/>
      <w:outlineLvl w:val="1"/>
    </w:pPr>
  </w:style>
  <w:style w:type="paragraph" w:customStyle="1" w:styleId="BT14">
    <w:name w:val="BT14"/>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4">
    <w:name w:val="BT Char14"/>
    <w:basedOn w:val="DefaultParagraphFont"/>
    <w:rsid w:val="00C230B4"/>
    <w:rPr>
      <w:sz w:val="24"/>
      <w:lang w:val="en-US" w:eastAsia="en-US" w:bidi="ar-SA"/>
    </w:rPr>
  </w:style>
  <w:style w:type="paragraph" w:customStyle="1" w:styleId="Level3Heading15">
    <w:name w:val="Level 3 Heading15"/>
    <w:rsid w:val="00C230B4"/>
    <w:pPr>
      <w:keepNext/>
      <w:keepLines/>
      <w:widowControl w:val="0"/>
      <w:spacing w:after="240" w:line="480" w:lineRule="exact"/>
      <w:jc w:val="center"/>
    </w:pPr>
    <w:rPr>
      <w:rFonts w:ascii="Times" w:hAnsi="Times"/>
      <w:b/>
      <w:snapToGrid w:val="0"/>
      <w:sz w:val="28"/>
      <w:szCs w:val="24"/>
    </w:rPr>
  </w:style>
  <w:style w:type="paragraph" w:customStyle="1" w:styleId="flushleft24">
    <w:name w:val="flush left24"/>
    <w:aliases w:val="no hang2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4">
    <w:name w:val="QT54"/>
    <w:basedOn w:val="NormalWeb"/>
    <w:autoRedefine/>
    <w:rsid w:val="00C230B4"/>
    <w:pPr>
      <w:spacing w:after="120" w:line="300" w:lineRule="atLeast"/>
      <w:ind w:left="720" w:right="720" w:firstLine="720"/>
      <w:jc w:val="both"/>
    </w:pPr>
    <w:rPr>
      <w:rFonts w:cs="Arial"/>
      <w:i/>
    </w:rPr>
  </w:style>
  <w:style w:type="character" w:customStyle="1" w:styleId="QTChar54">
    <w:name w:val="QT Char54"/>
    <w:basedOn w:val="DefaultParagraphFont"/>
    <w:rsid w:val="00C230B4"/>
    <w:rPr>
      <w:rFonts w:cs="Arial"/>
      <w:i/>
      <w:sz w:val="24"/>
      <w:szCs w:val="24"/>
      <w:lang w:val="en-US" w:eastAsia="en-US" w:bidi="ar-SA"/>
    </w:rPr>
  </w:style>
  <w:style w:type="character" w:customStyle="1" w:styleId="BTCharCharCharChar14">
    <w:name w:val="BT Char Char Char Char14"/>
    <w:basedOn w:val="DefaultParagraphFont"/>
    <w:rsid w:val="00C230B4"/>
    <w:rPr>
      <w:sz w:val="24"/>
      <w:lang w:val="en-US" w:eastAsia="en-US" w:bidi="ar-SA"/>
    </w:rPr>
  </w:style>
  <w:style w:type="paragraph" w:customStyle="1" w:styleId="BTCharCharChar14">
    <w:name w:val="BT Char Char Char14"/>
    <w:basedOn w:val="Normal"/>
    <w:autoRedefine/>
    <w:rsid w:val="00C230B4"/>
    <w:pPr>
      <w:spacing w:after="120" w:line="300" w:lineRule="exact"/>
      <w:ind w:firstLine="720"/>
      <w:jc w:val="both"/>
    </w:pPr>
    <w:rPr>
      <w:szCs w:val="20"/>
    </w:rPr>
  </w:style>
  <w:style w:type="paragraph" w:customStyle="1" w:styleId="FNChar14">
    <w:name w:val="FN Char14"/>
    <w:basedOn w:val="FootnoteText"/>
    <w:autoRedefine/>
    <w:rsid w:val="00C230B4"/>
    <w:pPr>
      <w:contextualSpacing/>
      <w:jc w:val="both"/>
    </w:pPr>
  </w:style>
  <w:style w:type="character" w:customStyle="1" w:styleId="FNCharChar14">
    <w:name w:val="FN Char Char14"/>
    <w:basedOn w:val="DefaultParagraphFont"/>
    <w:rsid w:val="00C230B4"/>
    <w:rPr>
      <w:lang w:val="en-US" w:eastAsia="en-US" w:bidi="ar-SA"/>
    </w:rPr>
  </w:style>
  <w:style w:type="paragraph" w:customStyle="1" w:styleId="StyleBodyTextBold114">
    <w:name w:val="Style Body Text + Bold114"/>
    <w:basedOn w:val="Normal"/>
    <w:autoRedefine/>
    <w:rsid w:val="00C230B4"/>
    <w:pPr>
      <w:spacing w:after="120" w:line="480" w:lineRule="exact"/>
      <w:ind w:firstLine="720"/>
      <w:jc w:val="both"/>
    </w:pPr>
    <w:rPr>
      <w:b/>
      <w:bCs/>
      <w:szCs w:val="20"/>
    </w:rPr>
  </w:style>
  <w:style w:type="character" w:customStyle="1" w:styleId="StyleBodyTextBold1Char14">
    <w:name w:val="Style Body Text + Bold1 Char14"/>
    <w:basedOn w:val="BodyTextChar"/>
    <w:rsid w:val="00C230B4"/>
    <w:rPr>
      <w:b/>
      <w:bCs/>
      <w:sz w:val="24"/>
      <w:szCs w:val="24"/>
    </w:rPr>
  </w:style>
  <w:style w:type="character" w:customStyle="1" w:styleId="HeaderChar24">
    <w:name w:val="Header Char24"/>
    <w:basedOn w:val="DefaultParagraphFont"/>
    <w:rsid w:val="00C230B4"/>
    <w:rPr>
      <w:i/>
      <w:sz w:val="24"/>
    </w:rPr>
  </w:style>
  <w:style w:type="character" w:customStyle="1" w:styleId="CommentTextChar14">
    <w:name w:val="Comment Text Char14"/>
    <w:basedOn w:val="DefaultParagraphFont"/>
    <w:rsid w:val="00C230B4"/>
    <w:rPr>
      <w:sz w:val="24"/>
      <w:szCs w:val="24"/>
    </w:rPr>
  </w:style>
  <w:style w:type="character" w:customStyle="1" w:styleId="BodyTextIndentChar14">
    <w:name w:val="Body Text Indent Char14"/>
    <w:basedOn w:val="DefaultParagraphFont"/>
    <w:rsid w:val="00C230B4"/>
    <w:rPr>
      <w:rFonts w:cs="Arial"/>
      <w:sz w:val="24"/>
    </w:rPr>
  </w:style>
  <w:style w:type="character" w:customStyle="1" w:styleId="DateChar14">
    <w:name w:val="Date Char14"/>
    <w:basedOn w:val="DefaultParagraphFont"/>
    <w:rsid w:val="00C230B4"/>
    <w:rPr>
      <w:rFonts w:cs="Arial"/>
      <w:b/>
      <w:sz w:val="24"/>
    </w:rPr>
  </w:style>
  <w:style w:type="character" w:customStyle="1" w:styleId="EndnoteTextChar14">
    <w:name w:val="Endnote Text Char14"/>
    <w:basedOn w:val="DefaultParagraphFont"/>
    <w:rsid w:val="00C230B4"/>
    <w:rPr>
      <w:sz w:val="18"/>
      <w:szCs w:val="24"/>
    </w:rPr>
  </w:style>
  <w:style w:type="character" w:customStyle="1" w:styleId="FooterChar24">
    <w:name w:val="Footer Char24"/>
    <w:basedOn w:val="DefaultParagraphFont"/>
    <w:rsid w:val="00C230B4"/>
    <w:rPr>
      <w:sz w:val="24"/>
    </w:rPr>
  </w:style>
  <w:style w:type="paragraph" w:customStyle="1" w:styleId="FooterEven15">
    <w:name w:val="Footer Even15"/>
    <w:basedOn w:val="Footer"/>
    <w:rsid w:val="00C230B4"/>
    <w:pPr>
      <w:spacing w:after="120" w:line="480" w:lineRule="exact"/>
      <w:ind w:firstLine="720"/>
      <w:jc w:val="both"/>
    </w:pPr>
    <w:rPr>
      <w:szCs w:val="20"/>
    </w:rPr>
  </w:style>
  <w:style w:type="paragraph" w:customStyle="1" w:styleId="FooterFirst15">
    <w:name w:val="Footer First15"/>
    <w:basedOn w:val="Footer"/>
    <w:rsid w:val="00C230B4"/>
    <w:pPr>
      <w:spacing w:after="120" w:line="480" w:lineRule="exact"/>
      <w:ind w:firstLine="720"/>
      <w:jc w:val="both"/>
    </w:pPr>
    <w:rPr>
      <w:szCs w:val="20"/>
    </w:rPr>
  </w:style>
  <w:style w:type="paragraph" w:customStyle="1" w:styleId="FooterOdd15">
    <w:name w:val="Footer Odd15"/>
    <w:basedOn w:val="Footer"/>
    <w:rsid w:val="00C230B4"/>
    <w:pPr>
      <w:spacing w:after="120" w:line="480" w:lineRule="exact"/>
      <w:ind w:firstLine="720"/>
      <w:jc w:val="both"/>
    </w:pPr>
    <w:rPr>
      <w:szCs w:val="20"/>
    </w:rPr>
  </w:style>
  <w:style w:type="character" w:customStyle="1" w:styleId="MacroTextChar14">
    <w:name w:val="Macro Text Char14"/>
    <w:basedOn w:val="DefaultParagraphFont"/>
    <w:rsid w:val="00C230B4"/>
    <w:rPr>
      <w:rFonts w:ascii="Courier New" w:hAnsi="Courier New" w:cs="Arial"/>
      <w:sz w:val="24"/>
    </w:rPr>
  </w:style>
  <w:style w:type="character" w:customStyle="1" w:styleId="MessageHeaderChar14">
    <w:name w:val="Message Header Char14"/>
    <w:basedOn w:val="DefaultParagraphFont"/>
    <w:rsid w:val="00C230B4"/>
    <w:rPr>
      <w:rFonts w:ascii="Arial" w:hAnsi="Arial" w:cs="Arial"/>
      <w:sz w:val="24"/>
    </w:rPr>
  </w:style>
  <w:style w:type="character" w:customStyle="1" w:styleId="SubtitleChar14">
    <w:name w:val="Subtitle Char14"/>
    <w:basedOn w:val="DefaultParagraphFont"/>
    <w:rsid w:val="00C230B4"/>
    <w:rPr>
      <w:rFonts w:ascii="Arial" w:hAnsi="Arial"/>
      <w:i/>
      <w:kern w:val="28"/>
      <w:sz w:val="28"/>
      <w:szCs w:val="24"/>
    </w:rPr>
  </w:style>
  <w:style w:type="paragraph" w:customStyle="1" w:styleId="HeadingBase15">
    <w:name w:val="Heading Base15"/>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4">
    <w:name w:val="Title Char14"/>
    <w:basedOn w:val="DefaultParagraphFont"/>
    <w:rsid w:val="00C230B4"/>
    <w:rPr>
      <w:rFonts w:ascii="Arial" w:hAnsi="Arial"/>
      <w:b/>
      <w:kern w:val="28"/>
      <w:sz w:val="40"/>
      <w:szCs w:val="24"/>
    </w:rPr>
  </w:style>
  <w:style w:type="paragraph" w:customStyle="1" w:styleId="indent534">
    <w:name w:val="indent 534"/>
    <w:aliases w:val="hang 9 (SP Parts)15"/>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5">
    <w:name w:val="flush left bold titles15"/>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5">
    <w:name w:val="Left Running Head (Even)15"/>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5">
    <w:name w:val="Right Running Head (Odd)15"/>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5">
    <w:name w:val="EXERCISE - BOX15"/>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5">
    <w:name w:val="Thick Line Below15"/>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40">
    <w:name w:val="quotation5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5">
    <w:name w:val="indent 5115"/>
    <w:aliases w:val="hang 514"/>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4">
    <w:name w:val="Level 1 Heading1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40">
    <w:name w:val="indent 1014"/>
    <w:aliases w:val="block214"/>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4">
    <w:name w:val="indent 5214"/>
    <w:aliases w:val="block34"/>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4">
    <w:name w:val="PI14"/>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40">
    <w:name w:val="indent 1514"/>
    <w:aliases w:val="block114"/>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5">
    <w:name w:val="Document Map Char15"/>
    <w:basedOn w:val="DefaultParagraphFont"/>
    <w:rsid w:val="00C230B4"/>
    <w:rPr>
      <w:rFonts w:ascii="Tahoma" w:hAnsi="Tahoma" w:cs="Tahoma"/>
      <w:sz w:val="24"/>
      <w:szCs w:val="24"/>
      <w:shd w:val="clear" w:color="auto" w:fill="000080"/>
    </w:rPr>
  </w:style>
  <w:style w:type="character" w:customStyle="1" w:styleId="PlainTextChar15">
    <w:name w:val="Plain Text Char15"/>
    <w:basedOn w:val="DefaultParagraphFont"/>
    <w:rsid w:val="00C230B4"/>
    <w:rPr>
      <w:rFonts w:ascii="Courier New" w:hAnsi="Courier New" w:cs="Courier New"/>
      <w:lang w:bidi="he-IL"/>
    </w:rPr>
  </w:style>
  <w:style w:type="paragraph" w:customStyle="1" w:styleId="quotation115">
    <w:name w:val="quotation11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5">
    <w:name w:val="List First15"/>
    <w:basedOn w:val="List"/>
    <w:next w:val="List"/>
    <w:rsid w:val="00C230B4"/>
    <w:pPr>
      <w:tabs>
        <w:tab w:val="clear" w:pos="720"/>
      </w:tabs>
      <w:spacing w:before="0" w:line="480" w:lineRule="exact"/>
      <w:jc w:val="both"/>
    </w:pPr>
    <w:rPr>
      <w:szCs w:val="20"/>
    </w:rPr>
  </w:style>
  <w:style w:type="paragraph" w:customStyle="1" w:styleId="ListLast15">
    <w:name w:val="List Last15"/>
    <w:basedOn w:val="List"/>
    <w:rsid w:val="00C230B4"/>
    <w:pPr>
      <w:tabs>
        <w:tab w:val="clear" w:pos="720"/>
      </w:tabs>
      <w:spacing w:before="0" w:line="480" w:lineRule="exact"/>
      <w:jc w:val="both"/>
    </w:pPr>
    <w:rPr>
      <w:szCs w:val="20"/>
    </w:rPr>
  </w:style>
  <w:style w:type="paragraph" w:customStyle="1" w:styleId="ListNumberFirst15">
    <w:name w:val="List Number First15"/>
    <w:basedOn w:val="ListNumber"/>
    <w:next w:val="ListNumber"/>
    <w:rsid w:val="00C230B4"/>
    <w:pPr>
      <w:spacing w:before="0" w:line="480" w:lineRule="exact"/>
      <w:jc w:val="both"/>
    </w:pPr>
    <w:rPr>
      <w:szCs w:val="20"/>
    </w:rPr>
  </w:style>
  <w:style w:type="paragraph" w:customStyle="1" w:styleId="ListNumberLast15">
    <w:name w:val="List Number Last15"/>
    <w:basedOn w:val="ListNumber"/>
    <w:rsid w:val="00C230B4"/>
    <w:pPr>
      <w:spacing w:before="0" w:line="480" w:lineRule="exact"/>
      <w:jc w:val="both"/>
    </w:pPr>
    <w:rPr>
      <w:szCs w:val="20"/>
    </w:rPr>
  </w:style>
  <w:style w:type="paragraph" w:customStyle="1" w:styleId="PartLabel15">
    <w:name w:val="Part Label15"/>
    <w:basedOn w:val="HeadingBase"/>
    <w:next w:val="Normal"/>
    <w:rsid w:val="00C230B4"/>
    <w:pPr>
      <w:spacing w:after="120" w:line="480" w:lineRule="exact"/>
      <w:ind w:firstLine="720"/>
      <w:jc w:val="both"/>
    </w:pPr>
    <w:rPr>
      <w:szCs w:val="20"/>
    </w:rPr>
  </w:style>
  <w:style w:type="paragraph" w:customStyle="1" w:styleId="PartTitle15">
    <w:name w:val="Part Title15"/>
    <w:basedOn w:val="HeadingBase"/>
    <w:next w:val="PartSubtitle"/>
    <w:rsid w:val="00C230B4"/>
    <w:pPr>
      <w:spacing w:after="120" w:line="480" w:lineRule="exact"/>
      <w:ind w:firstLine="720"/>
      <w:jc w:val="both"/>
    </w:pPr>
    <w:rPr>
      <w:szCs w:val="20"/>
    </w:rPr>
  </w:style>
  <w:style w:type="paragraph" w:customStyle="1" w:styleId="PartSubtitle15">
    <w:name w:val="Part Subtitle15"/>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5">
    <w:name w:val="Section Heading15"/>
    <w:basedOn w:val="HeadingBase"/>
    <w:rsid w:val="00C230B4"/>
    <w:pPr>
      <w:spacing w:after="120" w:line="480" w:lineRule="exact"/>
      <w:ind w:firstLine="720"/>
      <w:jc w:val="both"/>
    </w:pPr>
    <w:rPr>
      <w:szCs w:val="20"/>
    </w:rPr>
  </w:style>
  <w:style w:type="paragraph" w:customStyle="1" w:styleId="SectionLabel15">
    <w:name w:val="Section Label15"/>
    <w:basedOn w:val="HeadingBase"/>
    <w:rsid w:val="00C230B4"/>
    <w:pPr>
      <w:spacing w:after="120" w:line="480" w:lineRule="exact"/>
      <w:ind w:firstLine="720"/>
      <w:jc w:val="both"/>
    </w:pPr>
    <w:rPr>
      <w:szCs w:val="20"/>
    </w:rPr>
  </w:style>
  <w:style w:type="paragraph" w:customStyle="1" w:styleId="TitleCover15">
    <w:name w:val="Title Cover15"/>
    <w:basedOn w:val="HeadingBase"/>
    <w:next w:val="SubtitleCover"/>
    <w:rsid w:val="00C230B4"/>
    <w:pPr>
      <w:spacing w:after="120" w:line="480" w:lineRule="exact"/>
      <w:ind w:firstLine="720"/>
      <w:jc w:val="both"/>
    </w:pPr>
    <w:rPr>
      <w:szCs w:val="20"/>
    </w:rPr>
  </w:style>
  <w:style w:type="paragraph" w:customStyle="1" w:styleId="SubtitleCover15">
    <w:name w:val="Subtitle Cover15"/>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5">
    <w:name w:val="Title 315"/>
    <w:basedOn w:val="Title2"/>
    <w:rsid w:val="00C230B4"/>
    <w:pPr>
      <w:ind w:firstLine="720"/>
    </w:pPr>
    <w:rPr>
      <w:szCs w:val="20"/>
    </w:rPr>
  </w:style>
  <w:style w:type="paragraph" w:customStyle="1" w:styleId="Title215">
    <w:name w:val="Title 215"/>
    <w:basedOn w:val="Normal"/>
    <w:rsid w:val="00C230B4"/>
    <w:pPr>
      <w:spacing w:after="120" w:line="300" w:lineRule="atLeast"/>
      <w:ind w:firstLine="720"/>
      <w:jc w:val="center"/>
    </w:pPr>
    <w:rPr>
      <w:sz w:val="52"/>
      <w:szCs w:val="20"/>
    </w:rPr>
  </w:style>
  <w:style w:type="paragraph" w:customStyle="1" w:styleId="H3A15">
    <w:name w:val="H3A15"/>
    <w:basedOn w:val="H3"/>
    <w:rsid w:val="00C230B4"/>
  </w:style>
  <w:style w:type="paragraph" w:customStyle="1" w:styleId="H314">
    <w:name w:val="H314"/>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4">
    <w:name w:val="H414"/>
    <w:basedOn w:val="H4A"/>
    <w:next w:val="Normal"/>
    <w:autoRedefine/>
    <w:rsid w:val="00C230B4"/>
  </w:style>
  <w:style w:type="paragraph" w:customStyle="1" w:styleId="H4A15">
    <w:name w:val="H4A15"/>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5">
    <w:name w:val="Block Quotation First15"/>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5">
    <w:name w:val="Block Quotation15"/>
    <w:basedOn w:val="Normal"/>
    <w:rsid w:val="00C230B4"/>
    <w:pPr>
      <w:keepLines/>
      <w:spacing w:after="160" w:line="480" w:lineRule="exact"/>
      <w:ind w:left="720" w:right="720" w:firstLine="720"/>
      <w:jc w:val="both"/>
    </w:pPr>
    <w:rPr>
      <w:i/>
      <w:szCs w:val="20"/>
    </w:rPr>
  </w:style>
  <w:style w:type="paragraph" w:customStyle="1" w:styleId="BlockQuotationLast15">
    <w:name w:val="Block Quotation Last15"/>
    <w:basedOn w:val="BlockQuotation"/>
    <w:rsid w:val="00C230B4"/>
    <w:pPr>
      <w:tabs>
        <w:tab w:val="clear" w:pos="720"/>
      </w:tabs>
      <w:spacing w:before="0" w:line="480" w:lineRule="exact"/>
      <w:ind w:firstLine="720"/>
      <w:jc w:val="both"/>
    </w:pPr>
    <w:rPr>
      <w:szCs w:val="20"/>
    </w:rPr>
  </w:style>
  <w:style w:type="paragraph" w:customStyle="1" w:styleId="BodyTextKeep15">
    <w:name w:val="Body Text Keep15"/>
    <w:basedOn w:val="Normal"/>
    <w:rsid w:val="00C230B4"/>
    <w:pPr>
      <w:keepNext/>
      <w:spacing w:after="120" w:line="480" w:lineRule="exact"/>
      <w:ind w:firstLine="720"/>
      <w:jc w:val="both"/>
    </w:pPr>
    <w:rPr>
      <w:szCs w:val="20"/>
    </w:rPr>
  </w:style>
  <w:style w:type="paragraph" w:customStyle="1" w:styleId="ChapterLabel15">
    <w:name w:val="Chapter Label15"/>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5">
    <w:name w:val="Chapter Subtitle15"/>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5">
    <w:name w:val="Chapter Title15"/>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5">
    <w:name w:val="Document Label15"/>
    <w:basedOn w:val="Normal"/>
    <w:rsid w:val="00C230B4"/>
    <w:pPr>
      <w:keepNext/>
      <w:spacing w:before="240" w:after="360" w:line="480" w:lineRule="exact"/>
      <w:ind w:firstLine="720"/>
      <w:jc w:val="both"/>
    </w:pPr>
    <w:rPr>
      <w:b/>
      <w:kern w:val="28"/>
      <w:sz w:val="36"/>
      <w:szCs w:val="20"/>
    </w:rPr>
  </w:style>
  <w:style w:type="paragraph" w:customStyle="1" w:styleId="FootnoteBase34">
    <w:name w:val="Footnote Base34"/>
    <w:basedOn w:val="Normal"/>
    <w:rsid w:val="00C230B4"/>
    <w:pPr>
      <w:tabs>
        <w:tab w:val="left" w:pos="187"/>
      </w:tabs>
      <w:spacing w:after="120" w:line="220" w:lineRule="exact"/>
      <w:ind w:left="187" w:hanging="187"/>
      <w:jc w:val="both"/>
    </w:pPr>
    <w:rPr>
      <w:sz w:val="18"/>
      <w:szCs w:val="20"/>
    </w:rPr>
  </w:style>
  <w:style w:type="paragraph" w:customStyle="1" w:styleId="HeaderBase15">
    <w:name w:val="Header Base15"/>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5">
    <w:name w:val="Header Even15"/>
    <w:basedOn w:val="Header"/>
    <w:rsid w:val="00C230B4"/>
    <w:pPr>
      <w:ind w:firstLine="720"/>
      <w:jc w:val="both"/>
    </w:pPr>
    <w:rPr>
      <w:sz w:val="56"/>
      <w:szCs w:val="56"/>
    </w:rPr>
  </w:style>
  <w:style w:type="paragraph" w:customStyle="1" w:styleId="HeaderFirst15">
    <w:name w:val="Header First15"/>
    <w:basedOn w:val="Header"/>
    <w:rsid w:val="00C230B4"/>
    <w:pPr>
      <w:ind w:firstLine="720"/>
      <w:jc w:val="center"/>
    </w:pPr>
    <w:rPr>
      <w:sz w:val="56"/>
      <w:szCs w:val="56"/>
    </w:rPr>
  </w:style>
  <w:style w:type="paragraph" w:customStyle="1" w:styleId="HeaderOdd15">
    <w:name w:val="Header Odd15"/>
    <w:basedOn w:val="Header"/>
    <w:rsid w:val="00C230B4"/>
    <w:pPr>
      <w:tabs>
        <w:tab w:val="right" w:pos="0"/>
      </w:tabs>
      <w:ind w:firstLine="720"/>
      <w:jc w:val="right"/>
    </w:pPr>
    <w:rPr>
      <w:sz w:val="56"/>
      <w:szCs w:val="56"/>
    </w:rPr>
  </w:style>
  <w:style w:type="paragraph" w:customStyle="1" w:styleId="IndexBase15">
    <w:name w:val="Index Base15"/>
    <w:basedOn w:val="Normal"/>
    <w:rsid w:val="00C230B4"/>
    <w:pPr>
      <w:tabs>
        <w:tab w:val="right" w:leader="dot" w:pos="3960"/>
      </w:tabs>
      <w:spacing w:after="120" w:line="480" w:lineRule="exact"/>
      <w:ind w:left="720" w:hanging="720"/>
      <w:jc w:val="both"/>
    </w:pPr>
    <w:rPr>
      <w:szCs w:val="20"/>
    </w:rPr>
  </w:style>
  <w:style w:type="paragraph" w:customStyle="1" w:styleId="ListBulletFirst15">
    <w:name w:val="List Bullet First15"/>
    <w:basedOn w:val="ListBullet"/>
    <w:next w:val="ListBullet"/>
    <w:rsid w:val="00C230B4"/>
    <w:pPr>
      <w:spacing w:before="80" w:line="480" w:lineRule="exact"/>
      <w:jc w:val="both"/>
    </w:pPr>
    <w:rPr>
      <w:szCs w:val="20"/>
    </w:rPr>
  </w:style>
  <w:style w:type="paragraph" w:customStyle="1" w:styleId="ListBulletLast15">
    <w:name w:val="List Bullet Last15"/>
    <w:basedOn w:val="ListBullet"/>
    <w:rsid w:val="00C230B4"/>
    <w:pPr>
      <w:spacing w:before="0" w:after="240" w:line="480" w:lineRule="exact"/>
      <w:jc w:val="both"/>
    </w:pPr>
    <w:rPr>
      <w:szCs w:val="20"/>
    </w:rPr>
  </w:style>
  <w:style w:type="paragraph" w:customStyle="1" w:styleId="Picture15">
    <w:name w:val="Picture15"/>
    <w:basedOn w:val="Normal"/>
    <w:next w:val="Caption"/>
    <w:rsid w:val="00C230B4"/>
    <w:pPr>
      <w:keepNext/>
      <w:spacing w:after="120" w:line="480" w:lineRule="exact"/>
      <w:ind w:firstLine="720"/>
      <w:jc w:val="both"/>
    </w:pPr>
    <w:rPr>
      <w:szCs w:val="20"/>
    </w:rPr>
  </w:style>
  <w:style w:type="paragraph" w:customStyle="1" w:styleId="TOCBase15">
    <w:name w:val="TOC Base15"/>
    <w:basedOn w:val="Normal"/>
    <w:rsid w:val="00C230B4"/>
    <w:pPr>
      <w:tabs>
        <w:tab w:val="right" w:leader="dot" w:pos="8640"/>
      </w:tabs>
      <w:spacing w:after="120" w:line="480" w:lineRule="exact"/>
      <w:ind w:firstLine="720"/>
      <w:jc w:val="both"/>
    </w:pPr>
    <w:rPr>
      <w:szCs w:val="20"/>
    </w:rPr>
  </w:style>
  <w:style w:type="paragraph" w:customStyle="1" w:styleId="Indent5150">
    <w:name w:val="Indent515"/>
    <w:basedOn w:val="Normal"/>
    <w:rsid w:val="00C230B4"/>
    <w:pPr>
      <w:spacing w:after="120" w:line="480" w:lineRule="exact"/>
      <w:ind w:left="720" w:firstLine="720"/>
      <w:jc w:val="both"/>
    </w:pPr>
    <w:rPr>
      <w:szCs w:val="20"/>
    </w:rPr>
  </w:style>
  <w:style w:type="paragraph" w:customStyle="1" w:styleId="Indent1015">
    <w:name w:val="Indent1015"/>
    <w:basedOn w:val="Normal"/>
    <w:rsid w:val="00C230B4"/>
    <w:pPr>
      <w:spacing w:after="120" w:line="480" w:lineRule="exact"/>
      <w:ind w:left="1440" w:firstLine="720"/>
      <w:jc w:val="both"/>
    </w:pPr>
    <w:rPr>
      <w:szCs w:val="20"/>
    </w:rPr>
  </w:style>
  <w:style w:type="paragraph" w:customStyle="1" w:styleId="Indent1515">
    <w:name w:val="Indent1515"/>
    <w:basedOn w:val="Normal"/>
    <w:rsid w:val="00C230B4"/>
    <w:pPr>
      <w:spacing w:after="120" w:line="480" w:lineRule="exact"/>
      <w:ind w:left="2160" w:firstLine="720"/>
      <w:jc w:val="both"/>
    </w:pPr>
    <w:rPr>
      <w:szCs w:val="20"/>
    </w:rPr>
  </w:style>
  <w:style w:type="paragraph" w:customStyle="1" w:styleId="Indent2015">
    <w:name w:val="Indent2015"/>
    <w:basedOn w:val="Normal"/>
    <w:rsid w:val="00C230B4"/>
    <w:pPr>
      <w:spacing w:after="120" w:line="480" w:lineRule="exact"/>
      <w:ind w:left="2880" w:firstLine="720"/>
      <w:jc w:val="both"/>
    </w:pPr>
    <w:rPr>
      <w:szCs w:val="20"/>
    </w:rPr>
  </w:style>
  <w:style w:type="paragraph" w:customStyle="1" w:styleId="BodyTextNotJustified15">
    <w:name w:val="Body Text Not Justified15"/>
    <w:basedOn w:val="Normal"/>
    <w:rsid w:val="00C230B4"/>
    <w:pPr>
      <w:spacing w:after="120" w:line="480" w:lineRule="exact"/>
      <w:ind w:firstLine="720"/>
    </w:pPr>
    <w:rPr>
      <w:szCs w:val="20"/>
    </w:rPr>
  </w:style>
  <w:style w:type="paragraph" w:customStyle="1" w:styleId="BoldCenterArial12pt15">
    <w:name w:val="Bold Center Arial 12 pt15"/>
    <w:basedOn w:val="Normal"/>
    <w:rsid w:val="00C230B4"/>
    <w:pPr>
      <w:spacing w:after="160" w:line="480" w:lineRule="exact"/>
      <w:ind w:firstLine="720"/>
      <w:jc w:val="center"/>
    </w:pPr>
    <w:rPr>
      <w:rFonts w:ascii="Arial" w:hAnsi="Arial"/>
      <w:b/>
      <w:szCs w:val="20"/>
    </w:rPr>
  </w:style>
  <w:style w:type="paragraph" w:customStyle="1" w:styleId="Exercise15">
    <w:name w:val="Exercise15"/>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5">
    <w:name w:val="Flush Left Bold15"/>
    <w:basedOn w:val="Normal"/>
    <w:rsid w:val="00C230B4"/>
    <w:pPr>
      <w:spacing w:before="120" w:after="120" w:line="290" w:lineRule="exact"/>
      <w:ind w:firstLine="720"/>
      <w:jc w:val="both"/>
    </w:pPr>
    <w:rPr>
      <w:b/>
      <w:snapToGrid w:val="0"/>
      <w:szCs w:val="20"/>
    </w:rPr>
  </w:style>
  <w:style w:type="paragraph" w:customStyle="1" w:styleId="Hang115">
    <w:name w:val="Hang115"/>
    <w:basedOn w:val="Normal"/>
    <w:autoRedefine/>
    <w:rsid w:val="00C230B4"/>
    <w:pPr>
      <w:spacing w:after="120" w:line="480" w:lineRule="exact"/>
      <w:ind w:left="1080" w:hanging="360"/>
      <w:jc w:val="both"/>
    </w:pPr>
    <w:rPr>
      <w:snapToGrid w:val="0"/>
      <w:szCs w:val="20"/>
    </w:rPr>
  </w:style>
  <w:style w:type="paragraph" w:customStyle="1" w:styleId="Style115">
    <w:name w:val="Style115"/>
    <w:basedOn w:val="BP"/>
    <w:next w:val="BT"/>
    <w:autoRedefine/>
    <w:rsid w:val="00C230B4"/>
    <w:pPr>
      <w:spacing w:after="120"/>
      <w:ind w:firstLine="720"/>
    </w:pPr>
    <w:rPr>
      <w:szCs w:val="20"/>
    </w:rPr>
  </w:style>
  <w:style w:type="paragraph" w:customStyle="1" w:styleId="BP14">
    <w:name w:val="BP14"/>
    <w:basedOn w:val="BT"/>
    <w:next w:val="BT"/>
    <w:autoRedefine/>
    <w:rsid w:val="00C230B4"/>
    <w:pPr>
      <w:ind w:firstLine="720"/>
    </w:pPr>
  </w:style>
  <w:style w:type="paragraph" w:customStyle="1" w:styleId="HeadingCaps15">
    <w:name w:val="Heading Caps15"/>
    <w:basedOn w:val="Heading1"/>
    <w:autoRedefine/>
    <w:rsid w:val="00C230B4"/>
    <w:pPr>
      <w:spacing w:after="120" w:line="400" w:lineRule="exact"/>
      <w:ind w:firstLine="720"/>
    </w:pPr>
    <w:rPr>
      <w:caps/>
      <w:snapToGrid w:val="0"/>
      <w:sz w:val="40"/>
      <w:szCs w:val="20"/>
    </w:rPr>
  </w:style>
  <w:style w:type="paragraph" w:customStyle="1" w:styleId="BoldLine15">
    <w:name w:val="Bold Line15"/>
    <w:basedOn w:val="Normal"/>
    <w:rsid w:val="00C230B4"/>
    <w:pPr>
      <w:pBdr>
        <w:bottom w:val="single" w:sz="36" w:space="1" w:color="auto"/>
      </w:pBdr>
      <w:spacing w:after="120" w:line="300" w:lineRule="atLeast"/>
      <w:ind w:firstLine="720"/>
      <w:jc w:val="both"/>
    </w:pPr>
    <w:rPr>
      <w:szCs w:val="20"/>
    </w:rPr>
  </w:style>
  <w:style w:type="paragraph" w:customStyle="1" w:styleId="ExerciseTitle15">
    <w:name w:val="Exercise Title15"/>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5">
    <w:name w:val="Title 115"/>
    <w:basedOn w:val="Normal"/>
    <w:rsid w:val="00C230B4"/>
    <w:pPr>
      <w:spacing w:after="120" w:line="300" w:lineRule="atLeast"/>
      <w:ind w:firstLine="720"/>
      <w:jc w:val="center"/>
    </w:pPr>
    <w:rPr>
      <w:b/>
      <w:sz w:val="72"/>
      <w:szCs w:val="20"/>
    </w:rPr>
  </w:style>
  <w:style w:type="paragraph" w:customStyle="1" w:styleId="Title415">
    <w:name w:val="Title 415"/>
    <w:basedOn w:val="Title3"/>
    <w:rsid w:val="00C230B4"/>
    <w:pPr>
      <w:ind w:firstLine="720"/>
    </w:pPr>
    <w:rPr>
      <w:szCs w:val="20"/>
    </w:rPr>
  </w:style>
  <w:style w:type="paragraph" w:customStyle="1" w:styleId="CenterItalic15">
    <w:name w:val="Center Italic15"/>
    <w:basedOn w:val="Normal"/>
    <w:autoRedefine/>
    <w:rsid w:val="00C230B4"/>
    <w:pPr>
      <w:spacing w:after="120" w:line="480" w:lineRule="exact"/>
      <w:ind w:firstLine="720"/>
      <w:jc w:val="center"/>
    </w:pPr>
    <w:rPr>
      <w:i/>
      <w:szCs w:val="20"/>
    </w:rPr>
  </w:style>
  <w:style w:type="paragraph" w:customStyle="1" w:styleId="LT15">
    <w:name w:val="LT15"/>
    <w:basedOn w:val="Heading2"/>
    <w:autoRedefine/>
    <w:rsid w:val="00C230B4"/>
    <w:pPr>
      <w:ind w:firstLine="720"/>
    </w:pPr>
    <w:rPr>
      <w:b/>
      <w:i w:val="0"/>
      <w:sz w:val="36"/>
    </w:rPr>
  </w:style>
  <w:style w:type="paragraph" w:customStyle="1" w:styleId="Style215">
    <w:name w:val="Style215"/>
    <w:basedOn w:val="H2A"/>
    <w:autoRedefine/>
    <w:rsid w:val="00C230B4"/>
    <w:pPr>
      <w:outlineLvl w:val="2"/>
    </w:pPr>
    <w:rPr>
      <w:i/>
      <w:snapToGrid w:val="0"/>
    </w:rPr>
  </w:style>
  <w:style w:type="paragraph" w:customStyle="1" w:styleId="LS-LessonSubtitle15">
    <w:name w:val="LS - Lesson Subtitle15"/>
    <w:basedOn w:val="H2A"/>
    <w:autoRedefine/>
    <w:rsid w:val="00C230B4"/>
    <w:pPr>
      <w:outlineLvl w:val="2"/>
    </w:pPr>
    <w:rPr>
      <w:i/>
      <w:snapToGrid w:val="0"/>
    </w:rPr>
  </w:style>
  <w:style w:type="paragraph" w:customStyle="1" w:styleId="L114">
    <w:name w:val="L114"/>
    <w:basedOn w:val="Normal"/>
    <w:autoRedefine/>
    <w:rsid w:val="00C230B4"/>
    <w:pPr>
      <w:spacing w:after="120" w:line="480" w:lineRule="exact"/>
      <w:ind w:left="720" w:hanging="720"/>
      <w:jc w:val="both"/>
    </w:pPr>
    <w:rPr>
      <w:szCs w:val="20"/>
    </w:rPr>
  </w:style>
  <w:style w:type="paragraph" w:customStyle="1" w:styleId="L214">
    <w:name w:val="L214"/>
    <w:basedOn w:val="BT"/>
    <w:autoRedefine/>
    <w:rsid w:val="00C230B4"/>
    <w:pPr>
      <w:tabs>
        <w:tab w:val="left" w:pos="720"/>
      </w:tabs>
      <w:ind w:left="1440" w:hanging="720"/>
    </w:pPr>
  </w:style>
  <w:style w:type="paragraph" w:customStyle="1" w:styleId="L314">
    <w:name w:val="L314"/>
    <w:basedOn w:val="BT"/>
    <w:autoRedefine/>
    <w:rsid w:val="00C230B4"/>
    <w:pPr>
      <w:tabs>
        <w:tab w:val="left" w:pos="720"/>
        <w:tab w:val="left" w:pos="2160"/>
      </w:tabs>
      <w:ind w:left="2160" w:hanging="720"/>
    </w:pPr>
  </w:style>
  <w:style w:type="paragraph" w:customStyle="1" w:styleId="H114">
    <w:name w:val="H114"/>
    <w:basedOn w:val="BT"/>
    <w:next w:val="BT"/>
    <w:autoRedefine/>
    <w:rsid w:val="00C230B4"/>
    <w:pPr>
      <w:spacing w:line="300" w:lineRule="atLeast"/>
      <w:ind w:firstLine="720"/>
      <w:outlineLvl w:val="0"/>
    </w:pPr>
    <w:rPr>
      <w:rFonts w:ascii="Arial" w:hAnsi="Arial"/>
      <w:b/>
      <w:kern w:val="28"/>
    </w:rPr>
  </w:style>
  <w:style w:type="paragraph" w:customStyle="1" w:styleId="H1A14">
    <w:name w:val="H1A14"/>
    <w:basedOn w:val="H1"/>
    <w:rsid w:val="00C230B4"/>
    <w:pPr>
      <w:outlineLvl w:val="9"/>
    </w:pPr>
    <w:rPr>
      <w:sz w:val="24"/>
    </w:rPr>
  </w:style>
  <w:style w:type="paragraph" w:customStyle="1" w:styleId="I114">
    <w:name w:val="I114"/>
    <w:basedOn w:val="BT"/>
    <w:autoRedefine/>
    <w:rsid w:val="00C230B4"/>
    <w:pPr>
      <w:ind w:left="720" w:firstLine="720"/>
    </w:pPr>
  </w:style>
  <w:style w:type="paragraph" w:customStyle="1" w:styleId="I214">
    <w:name w:val="I214"/>
    <w:basedOn w:val="BT"/>
    <w:autoRedefine/>
    <w:rsid w:val="00C230B4"/>
    <w:pPr>
      <w:ind w:left="1440" w:firstLine="720"/>
    </w:pPr>
  </w:style>
  <w:style w:type="paragraph" w:customStyle="1" w:styleId="I314">
    <w:name w:val="I314"/>
    <w:basedOn w:val="I1"/>
    <w:autoRedefine/>
    <w:rsid w:val="00C230B4"/>
    <w:pPr>
      <w:ind w:left="2160"/>
    </w:pPr>
  </w:style>
  <w:style w:type="paragraph" w:customStyle="1" w:styleId="GR14">
    <w:name w:val="GR14"/>
    <w:basedOn w:val="BT"/>
    <w:autoRedefine/>
    <w:rsid w:val="00C230B4"/>
    <w:pPr>
      <w:spacing w:beforeLines="60"/>
      <w:ind w:firstLine="720"/>
      <w:jc w:val="left"/>
    </w:pPr>
  </w:style>
  <w:style w:type="paragraph" w:customStyle="1" w:styleId="I414">
    <w:name w:val="I414"/>
    <w:basedOn w:val="I1"/>
    <w:autoRedefine/>
    <w:rsid w:val="00C230B4"/>
    <w:pPr>
      <w:ind w:left="2880"/>
    </w:pPr>
  </w:style>
  <w:style w:type="paragraph" w:customStyle="1" w:styleId="CA14">
    <w:name w:val="CA14"/>
    <w:basedOn w:val="BT"/>
    <w:rsid w:val="00C230B4"/>
    <w:pPr>
      <w:ind w:firstLine="720"/>
      <w:jc w:val="left"/>
    </w:pPr>
  </w:style>
  <w:style w:type="paragraph" w:customStyle="1" w:styleId="StyleBodyText10ptBlack14">
    <w:name w:val="Style Body Text + 10 pt Black14"/>
    <w:basedOn w:val="Normal"/>
    <w:rsid w:val="00C230B4"/>
    <w:pPr>
      <w:spacing w:before="120" w:after="120" w:line="480" w:lineRule="exact"/>
      <w:ind w:firstLine="720"/>
      <w:jc w:val="both"/>
    </w:pPr>
    <w:rPr>
      <w:color w:val="000000"/>
      <w:szCs w:val="20"/>
    </w:rPr>
  </w:style>
  <w:style w:type="paragraph" w:customStyle="1" w:styleId="bt140">
    <w:name w:val="bt14"/>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4">
    <w:name w:val="Style Body Text + Bold24"/>
    <w:basedOn w:val="Normal"/>
    <w:autoRedefine/>
    <w:rsid w:val="00C230B4"/>
    <w:pPr>
      <w:spacing w:after="120" w:line="480" w:lineRule="exact"/>
      <w:ind w:firstLine="720"/>
      <w:jc w:val="both"/>
    </w:pPr>
    <w:rPr>
      <w:b/>
      <w:bCs/>
      <w:szCs w:val="20"/>
    </w:rPr>
  </w:style>
  <w:style w:type="paragraph" w:customStyle="1" w:styleId="H2114">
    <w:name w:val="H2114"/>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4">
    <w:name w:val="QT114"/>
    <w:basedOn w:val="NormalWeb"/>
    <w:autoRedefine/>
    <w:rsid w:val="00C230B4"/>
    <w:pPr>
      <w:spacing w:after="120" w:line="300" w:lineRule="atLeast"/>
      <w:ind w:left="720" w:right="720" w:firstLine="720"/>
      <w:jc w:val="both"/>
    </w:pPr>
    <w:rPr>
      <w:rFonts w:cs="Arial"/>
      <w:i/>
    </w:rPr>
  </w:style>
  <w:style w:type="character" w:customStyle="1" w:styleId="FootnoteTextChar84">
    <w:name w:val="Footnote Text Char84"/>
    <w:aliases w:val="Footnote Text Char Char Char Char84,Footnote Text Char Char Char1 Char74,Footnote Text Char Char Char2 Char74,Footnote Text Char Char Char11 Char74,Footnote Text Char Char Char3 Char74,Footnote Text Char Char Char12 Char74"/>
    <w:basedOn w:val="DefaultParagraphFont"/>
    <w:rsid w:val="00C230B4"/>
    <w:rPr>
      <w:lang w:val="en-US" w:eastAsia="en-US" w:bidi="ar-SA"/>
    </w:rPr>
  </w:style>
  <w:style w:type="paragraph" w:customStyle="1" w:styleId="Quotation64">
    <w:name w:val="Quotation64"/>
    <w:basedOn w:val="Normal"/>
    <w:autoRedefine/>
    <w:rsid w:val="00C230B4"/>
    <w:pPr>
      <w:spacing w:before="120" w:after="120" w:line="480" w:lineRule="exact"/>
      <w:ind w:left="720" w:right="720" w:firstLine="720"/>
      <w:jc w:val="both"/>
    </w:pPr>
    <w:rPr>
      <w:i/>
      <w:szCs w:val="20"/>
    </w:rPr>
  </w:style>
  <w:style w:type="paragraph" w:customStyle="1" w:styleId="LeftRunningHeadEven24">
    <w:name w:val="Left Running Head (Even)24"/>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40">
    <w:name w:val="quotation6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4">
    <w:name w:val="Level 1 Heading2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4">
    <w:name w:val="Quotation Char64"/>
    <w:basedOn w:val="BodyTextChar"/>
    <w:rsid w:val="00C230B4"/>
    <w:rPr>
      <w:i/>
      <w:sz w:val="24"/>
      <w:szCs w:val="24"/>
    </w:rPr>
  </w:style>
  <w:style w:type="paragraph" w:customStyle="1" w:styleId="StyleBodyTextBold124">
    <w:name w:val="Style Body Text + Bold124"/>
    <w:basedOn w:val="Normal"/>
    <w:autoRedefine/>
    <w:rsid w:val="00C230B4"/>
    <w:pPr>
      <w:spacing w:after="120" w:line="480" w:lineRule="exact"/>
      <w:ind w:firstLine="720"/>
      <w:jc w:val="both"/>
    </w:pPr>
    <w:rPr>
      <w:b/>
      <w:bCs/>
      <w:szCs w:val="20"/>
    </w:rPr>
  </w:style>
  <w:style w:type="character" w:customStyle="1" w:styleId="StyleBodyTextBold1Char24">
    <w:name w:val="Style Body Text + Bold1 Char24"/>
    <w:basedOn w:val="BodyTextChar"/>
    <w:rsid w:val="00C230B4"/>
    <w:rPr>
      <w:b/>
      <w:bCs/>
      <w:sz w:val="24"/>
      <w:szCs w:val="24"/>
    </w:rPr>
  </w:style>
  <w:style w:type="character" w:customStyle="1" w:styleId="BalloonTextChar5">
    <w:name w:val="Balloon Text Char5"/>
    <w:basedOn w:val="DefaultParagraphFont"/>
    <w:rsid w:val="00C230B4"/>
    <w:rPr>
      <w:rFonts w:ascii="Tahoma" w:hAnsi="Tahoma" w:cs="Tahoma"/>
      <w:sz w:val="16"/>
      <w:szCs w:val="16"/>
    </w:rPr>
  </w:style>
  <w:style w:type="character" w:customStyle="1" w:styleId="FootnoteTextChar94">
    <w:name w:val="Footnote Text Char94"/>
    <w:aliases w:val="Footnote Text Char Char Char Char94,Footnote Text Char Char Char1 Char84,Footnote Text Char Char Char2 Char84,Footnote Text Char Char Char11 Char84,Footnote Text Char Char Char3 Char84,Footnote Text Char Char Char12 Char84"/>
    <w:basedOn w:val="DefaultParagraphFont"/>
    <w:rsid w:val="00C230B4"/>
    <w:rPr>
      <w:lang w:val="en-US" w:eastAsia="en-US" w:bidi="ar-SA"/>
    </w:rPr>
  </w:style>
  <w:style w:type="paragraph" w:customStyle="1" w:styleId="Quotation75">
    <w:name w:val="Quotation75"/>
    <w:basedOn w:val="Normal"/>
    <w:autoRedefine/>
    <w:rsid w:val="00C230B4"/>
    <w:pPr>
      <w:spacing w:before="120" w:after="120" w:line="480" w:lineRule="exact"/>
      <w:ind w:left="720" w:right="720" w:firstLine="720"/>
      <w:jc w:val="both"/>
    </w:pPr>
    <w:rPr>
      <w:i/>
      <w:szCs w:val="20"/>
    </w:rPr>
  </w:style>
  <w:style w:type="character" w:customStyle="1" w:styleId="QuotationChar74">
    <w:name w:val="Quotation Char74"/>
    <w:basedOn w:val="BodyTextChar"/>
    <w:rsid w:val="00C230B4"/>
    <w:rPr>
      <w:i/>
      <w:sz w:val="24"/>
      <w:szCs w:val="24"/>
    </w:rPr>
  </w:style>
  <w:style w:type="paragraph" w:customStyle="1" w:styleId="H325">
    <w:name w:val="H325"/>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5">
    <w:name w:val="QT65"/>
    <w:basedOn w:val="NormalWeb"/>
    <w:autoRedefine/>
    <w:rsid w:val="00C230B4"/>
    <w:pPr>
      <w:spacing w:after="120" w:line="300" w:lineRule="atLeast"/>
      <w:ind w:left="720" w:right="720" w:firstLine="720"/>
      <w:jc w:val="both"/>
    </w:pPr>
    <w:rPr>
      <w:rFonts w:cs="Arial"/>
      <w:i/>
    </w:rPr>
  </w:style>
  <w:style w:type="character" w:customStyle="1" w:styleId="QTChar64">
    <w:name w:val="QT Char64"/>
    <w:basedOn w:val="DefaultParagraphFont"/>
    <w:rsid w:val="00C230B4"/>
    <w:rPr>
      <w:rFonts w:cs="Arial"/>
      <w:i/>
      <w:sz w:val="24"/>
    </w:rPr>
  </w:style>
  <w:style w:type="character" w:customStyle="1" w:styleId="FootnoteTextChar28">
    <w:name w:val="Footnote Text Char28"/>
    <w:aliases w:val="Footnote Text Char Char Char Char28,Footnote Text Char Char Char1 Char27,Footnote Text Char Char Char2 Char27,Footnote Text Char Char Char11 Char27,Footnote Text Char Char Char3 Char27,Footnote Text Char Char Char12 Char27"/>
    <w:basedOn w:val="DefaultParagraphFont"/>
    <w:rsid w:val="00C230B4"/>
    <w:rPr>
      <w:lang w:val="en-US" w:eastAsia="en-US" w:bidi="ar-SA"/>
    </w:rPr>
  </w:style>
  <w:style w:type="paragraph" w:customStyle="1" w:styleId="Indent59">
    <w:name w:val="Indent59"/>
    <w:basedOn w:val="Normal"/>
    <w:rsid w:val="00C230B4"/>
    <w:pPr>
      <w:spacing w:after="120" w:line="480" w:lineRule="exact"/>
      <w:ind w:left="720" w:firstLine="720"/>
      <w:jc w:val="both"/>
    </w:pPr>
    <w:rPr>
      <w:szCs w:val="20"/>
    </w:rPr>
  </w:style>
  <w:style w:type="paragraph" w:customStyle="1" w:styleId="quotation26">
    <w:name w:val="quotation2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9">
    <w:name w:val="indent 519"/>
    <w:aliases w:val="hang 59"/>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17">
    <w:name w:val="flush left17"/>
    <w:aliases w:val="no hang1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indent108">
    <w:name w:val="indent 108"/>
    <w:aliases w:val="block28"/>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H115">
    <w:name w:val="H115"/>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BodyTextChar25">
    <w:name w:val="Body Text Char25"/>
    <w:basedOn w:val="DefaultParagraphFont"/>
    <w:rsid w:val="00C230B4"/>
    <w:rPr>
      <w:rFonts w:cs="Arial"/>
      <w:sz w:val="24"/>
      <w:lang w:val="en-US" w:eastAsia="en-US" w:bidi="ar-SA"/>
    </w:rPr>
  </w:style>
  <w:style w:type="paragraph" w:customStyle="1" w:styleId="StyleBodyTextBold115">
    <w:name w:val="Style Body Text + Bold115"/>
    <w:basedOn w:val="Normal"/>
    <w:autoRedefine/>
    <w:rsid w:val="00C230B4"/>
    <w:pPr>
      <w:spacing w:after="120" w:line="480" w:lineRule="exact"/>
      <w:ind w:firstLine="720"/>
      <w:jc w:val="both"/>
    </w:pPr>
    <w:rPr>
      <w:b/>
      <w:bCs/>
      <w:szCs w:val="20"/>
    </w:rPr>
  </w:style>
  <w:style w:type="character" w:customStyle="1" w:styleId="StyleBodyTextBold1Char15">
    <w:name w:val="Style Body Text + Bold1 Char15"/>
    <w:basedOn w:val="BodyTextChar"/>
    <w:rsid w:val="00C230B4"/>
    <w:rPr>
      <w:b/>
      <w:bCs/>
      <w:sz w:val="24"/>
      <w:szCs w:val="24"/>
    </w:rPr>
  </w:style>
  <w:style w:type="character" w:customStyle="1" w:styleId="Heading3Char17">
    <w:name w:val="Heading 3 Char17"/>
    <w:basedOn w:val="DefaultParagraphFont"/>
    <w:rsid w:val="00C230B4"/>
    <w:rPr>
      <w:rFonts w:ascii="Arial" w:hAnsi="Arial"/>
      <w:b/>
      <w:kern w:val="28"/>
      <w:sz w:val="24"/>
      <w:szCs w:val="24"/>
    </w:rPr>
  </w:style>
  <w:style w:type="character" w:customStyle="1" w:styleId="Heading2Char18">
    <w:name w:val="Heading 2 Char18"/>
    <w:basedOn w:val="DefaultParagraphFont"/>
    <w:rsid w:val="00C230B4"/>
    <w:rPr>
      <w:rFonts w:ascii="Arial" w:hAnsi="Arial"/>
      <w:i/>
      <w:kern w:val="28"/>
      <w:sz w:val="28"/>
      <w:szCs w:val="24"/>
    </w:rPr>
  </w:style>
  <w:style w:type="paragraph" w:customStyle="1" w:styleId="FootnoteBase16">
    <w:name w:val="Footnote Base16"/>
    <w:basedOn w:val="Normal"/>
    <w:rsid w:val="00C230B4"/>
    <w:pPr>
      <w:tabs>
        <w:tab w:val="left" w:pos="187"/>
      </w:tabs>
      <w:spacing w:after="120" w:line="220" w:lineRule="exact"/>
      <w:ind w:left="187" w:hanging="187"/>
      <w:jc w:val="both"/>
    </w:pPr>
    <w:rPr>
      <w:sz w:val="18"/>
      <w:szCs w:val="20"/>
    </w:rPr>
  </w:style>
  <w:style w:type="character" w:customStyle="1" w:styleId="FootnoteTextChar29">
    <w:name w:val="Footnote Text Char29"/>
    <w:aliases w:val="Footnote Text Char Char Char Char29,Footnote Text Char Char Char1 Char28,Footnote Text Char Char Char2 Char28,Footnote Text Char Char Char11 Char28,Footnote Text Char Char Char3 Char28,Footnote Text Char Char Char12 Char28"/>
    <w:basedOn w:val="DefaultParagraphFont"/>
    <w:rsid w:val="00C230B4"/>
    <w:rPr>
      <w:lang w:val="en-US" w:eastAsia="en-US" w:bidi="ar-SA"/>
    </w:rPr>
  </w:style>
  <w:style w:type="paragraph" w:customStyle="1" w:styleId="Indent5100">
    <w:name w:val="Indent510"/>
    <w:basedOn w:val="Normal"/>
    <w:rsid w:val="00C230B4"/>
    <w:pPr>
      <w:spacing w:after="120" w:line="480" w:lineRule="exact"/>
      <w:ind w:left="720" w:firstLine="720"/>
      <w:jc w:val="both"/>
    </w:pPr>
    <w:rPr>
      <w:szCs w:val="20"/>
    </w:rPr>
  </w:style>
  <w:style w:type="paragraph" w:customStyle="1" w:styleId="quotation27">
    <w:name w:val="quotation2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8">
    <w:name w:val="flush left18"/>
    <w:aliases w:val="no hang18"/>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7">
    <w:name w:val="Level 1 Heading7"/>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9">
    <w:name w:val="indent 109"/>
    <w:aliases w:val="block29"/>
    <w:rsid w:val="00C230B4"/>
    <w:pPr>
      <w:widowControl w:val="0"/>
      <w:autoSpaceDE w:val="0"/>
      <w:autoSpaceDN w:val="0"/>
      <w:adjustRightInd w:val="0"/>
      <w:spacing w:after="120" w:line="300" w:lineRule="exact"/>
      <w:ind w:left="1440"/>
      <w:jc w:val="both"/>
    </w:pPr>
    <w:rPr>
      <w:rFonts w:ascii="Times" w:hAnsi="Times" w:cs="Times"/>
      <w:sz w:val="24"/>
      <w:szCs w:val="24"/>
    </w:rPr>
  </w:style>
  <w:style w:type="character" w:customStyle="1" w:styleId="BodyTextChar26">
    <w:name w:val="Body Text Char26"/>
    <w:basedOn w:val="DefaultParagraphFont"/>
    <w:rsid w:val="00C230B4"/>
    <w:rPr>
      <w:rFonts w:cs="Arial"/>
      <w:sz w:val="24"/>
      <w:lang w:val="en-US" w:eastAsia="en-US" w:bidi="ar-SA"/>
    </w:rPr>
  </w:style>
  <w:style w:type="paragraph" w:customStyle="1" w:styleId="StyleBodyTextBold116">
    <w:name w:val="Style Body Text + Bold116"/>
    <w:basedOn w:val="Normal"/>
    <w:autoRedefine/>
    <w:rsid w:val="00C230B4"/>
    <w:pPr>
      <w:spacing w:after="120" w:line="480" w:lineRule="exact"/>
      <w:ind w:firstLine="720"/>
      <w:jc w:val="both"/>
    </w:pPr>
    <w:rPr>
      <w:b/>
      <w:bCs/>
      <w:szCs w:val="20"/>
    </w:rPr>
  </w:style>
  <w:style w:type="character" w:customStyle="1" w:styleId="StyleBodyTextBold1Char16">
    <w:name w:val="Style Body Text + Bold1 Char16"/>
    <w:basedOn w:val="BodyTextChar"/>
    <w:rsid w:val="00C230B4"/>
    <w:rPr>
      <w:b/>
      <w:bCs/>
      <w:sz w:val="24"/>
      <w:szCs w:val="24"/>
    </w:rPr>
  </w:style>
  <w:style w:type="character" w:customStyle="1" w:styleId="Heading3Char18">
    <w:name w:val="Heading 3 Char18"/>
    <w:basedOn w:val="DefaultParagraphFont"/>
    <w:rsid w:val="00C230B4"/>
    <w:rPr>
      <w:rFonts w:ascii="Arial" w:hAnsi="Arial"/>
      <w:b/>
      <w:kern w:val="28"/>
      <w:sz w:val="24"/>
      <w:szCs w:val="24"/>
    </w:rPr>
  </w:style>
  <w:style w:type="character" w:customStyle="1" w:styleId="Heading2Char19">
    <w:name w:val="Heading 2 Char19"/>
    <w:basedOn w:val="DefaultParagraphFont"/>
    <w:rsid w:val="00C230B4"/>
    <w:rPr>
      <w:rFonts w:ascii="Arial" w:hAnsi="Arial"/>
      <w:i/>
      <w:kern w:val="28"/>
      <w:sz w:val="28"/>
      <w:szCs w:val="24"/>
    </w:rPr>
  </w:style>
  <w:style w:type="character" w:customStyle="1" w:styleId="FootnoteTextChar30">
    <w:name w:val="Footnote Text Char30"/>
    <w:aliases w:val="Footnote Text Char Char Char Char30,Footnote Text Char Char Char1 Char29,Footnote Text Char Char Char2 Char29,Footnote Text Char Char Char11 Char29,Footnote Text Char Char Char3 Char29,Footnote Text Char Char Char12 Char29"/>
    <w:basedOn w:val="DefaultParagraphFont"/>
    <w:rsid w:val="00C230B4"/>
    <w:rPr>
      <w:lang w:val="en-US" w:eastAsia="en-US" w:bidi="ar-SA"/>
    </w:rPr>
  </w:style>
  <w:style w:type="paragraph" w:customStyle="1" w:styleId="quotation28">
    <w:name w:val="quotation2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00">
    <w:name w:val="indent 5110"/>
    <w:aliases w:val="hang 510"/>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19">
    <w:name w:val="flush left19"/>
    <w:aliases w:val="no hang19"/>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8">
    <w:name w:val="Level 1 Heading8"/>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27">
    <w:name w:val="Body Text Char27"/>
    <w:basedOn w:val="DefaultParagraphFont"/>
    <w:rsid w:val="00C230B4"/>
    <w:rPr>
      <w:rFonts w:cs="Arial"/>
      <w:sz w:val="24"/>
      <w:lang w:val="en-US" w:eastAsia="en-US" w:bidi="ar-SA"/>
    </w:rPr>
  </w:style>
  <w:style w:type="paragraph" w:customStyle="1" w:styleId="StyleBodyTextBold117">
    <w:name w:val="Style Body Text + Bold117"/>
    <w:basedOn w:val="Normal"/>
    <w:autoRedefine/>
    <w:rsid w:val="00C230B4"/>
    <w:pPr>
      <w:spacing w:after="120" w:line="480" w:lineRule="exact"/>
      <w:ind w:firstLine="720"/>
      <w:jc w:val="both"/>
    </w:pPr>
    <w:rPr>
      <w:b/>
      <w:bCs/>
      <w:szCs w:val="20"/>
    </w:rPr>
  </w:style>
  <w:style w:type="character" w:customStyle="1" w:styleId="StyleBodyTextBold1Char17">
    <w:name w:val="Style Body Text + Bold1 Char17"/>
    <w:basedOn w:val="BodyTextChar"/>
    <w:rsid w:val="00C230B4"/>
    <w:rPr>
      <w:b/>
      <w:bCs/>
      <w:sz w:val="24"/>
      <w:szCs w:val="24"/>
    </w:rPr>
  </w:style>
  <w:style w:type="character" w:customStyle="1" w:styleId="Heading3Char19">
    <w:name w:val="Heading 3 Char19"/>
    <w:basedOn w:val="DefaultParagraphFont"/>
    <w:rsid w:val="00C230B4"/>
    <w:rPr>
      <w:rFonts w:ascii="Arial" w:hAnsi="Arial"/>
      <w:b/>
      <w:kern w:val="28"/>
      <w:sz w:val="24"/>
      <w:szCs w:val="24"/>
    </w:rPr>
  </w:style>
  <w:style w:type="character" w:customStyle="1" w:styleId="Heading2Char20">
    <w:name w:val="Heading 2 Char20"/>
    <w:basedOn w:val="DefaultParagraphFont"/>
    <w:rsid w:val="00C230B4"/>
    <w:rPr>
      <w:rFonts w:ascii="Arial" w:hAnsi="Arial"/>
      <w:i/>
      <w:kern w:val="28"/>
      <w:sz w:val="28"/>
      <w:szCs w:val="24"/>
    </w:rPr>
  </w:style>
  <w:style w:type="character" w:customStyle="1" w:styleId="FootnoteTextChar35">
    <w:name w:val="Footnote Text Char35"/>
    <w:aliases w:val="Footnote Text Char Char Char Char35,Footnote Text Char Char Char1 Char30,Footnote Text Char Char Char2 Char30,Footnote Text Char Char Char11 Char30,Footnote Text Char Char Char3 Char30,Footnote Text Char Char Char12 Char30"/>
    <w:basedOn w:val="DefaultParagraphFont"/>
    <w:rsid w:val="00C230B4"/>
    <w:rPr>
      <w:lang w:val="en-US" w:eastAsia="en-US" w:bidi="ar-SA"/>
    </w:rPr>
  </w:style>
  <w:style w:type="paragraph" w:customStyle="1" w:styleId="Quotation260">
    <w:name w:val="Quotation26"/>
    <w:basedOn w:val="Normal"/>
    <w:autoRedefine/>
    <w:rsid w:val="00C230B4"/>
    <w:pPr>
      <w:spacing w:before="120" w:after="120" w:line="480" w:lineRule="exact"/>
      <w:ind w:left="720" w:right="720" w:firstLine="720"/>
      <w:jc w:val="both"/>
    </w:pPr>
    <w:rPr>
      <w:i/>
      <w:szCs w:val="20"/>
    </w:rPr>
  </w:style>
  <w:style w:type="paragraph" w:customStyle="1" w:styleId="quotation29">
    <w:name w:val="quotation2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6">
    <w:name w:val="indent 5116"/>
    <w:aliases w:val="hang 515"/>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20">
    <w:name w:val="flush left20"/>
    <w:aliases w:val="no hang2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9">
    <w:name w:val="Level 1 Heading9"/>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28">
    <w:name w:val="Body Text Char28"/>
    <w:basedOn w:val="DefaultParagraphFont"/>
    <w:rsid w:val="00C230B4"/>
    <w:rPr>
      <w:rFonts w:cs="Arial"/>
      <w:sz w:val="24"/>
      <w:lang w:val="en-US" w:eastAsia="en-US" w:bidi="ar-SA"/>
    </w:rPr>
  </w:style>
  <w:style w:type="character" w:customStyle="1" w:styleId="QuotationChar25">
    <w:name w:val="Quotation Char25"/>
    <w:basedOn w:val="BodyTextChar"/>
    <w:rsid w:val="00C230B4"/>
    <w:rPr>
      <w:i/>
      <w:sz w:val="24"/>
      <w:szCs w:val="24"/>
    </w:rPr>
  </w:style>
  <w:style w:type="character" w:customStyle="1" w:styleId="Heading3Char20">
    <w:name w:val="Heading 3 Char20"/>
    <w:basedOn w:val="DefaultParagraphFont"/>
    <w:rsid w:val="00C230B4"/>
    <w:rPr>
      <w:rFonts w:ascii="Arial" w:hAnsi="Arial"/>
      <w:b/>
      <w:kern w:val="28"/>
      <w:sz w:val="24"/>
      <w:szCs w:val="24"/>
    </w:rPr>
  </w:style>
  <w:style w:type="character" w:customStyle="1" w:styleId="Heading2Char25">
    <w:name w:val="Heading 2 Char25"/>
    <w:basedOn w:val="DefaultParagraphFont"/>
    <w:rsid w:val="00C230B4"/>
    <w:rPr>
      <w:rFonts w:ascii="Arial" w:hAnsi="Arial"/>
      <w:i/>
      <w:kern w:val="28"/>
      <w:sz w:val="28"/>
      <w:szCs w:val="24"/>
    </w:rPr>
  </w:style>
  <w:style w:type="character" w:customStyle="1" w:styleId="FootnoteTextChar36">
    <w:name w:val="Footnote Text Char36"/>
    <w:aliases w:val="Footnote Text Char Char Char Char36,Footnote Text Char Char Char1 Char35,Footnote Text Char Char Char2 Char35,Footnote Text Char Char Char11 Char35,Footnote Text Char Char Char3 Char35,Footnote Text Char Char Char12 Char35"/>
    <w:basedOn w:val="DefaultParagraphFont"/>
    <w:rsid w:val="00C230B4"/>
    <w:rPr>
      <w:lang w:val="en-US" w:eastAsia="en-US" w:bidi="ar-SA"/>
    </w:rPr>
  </w:style>
  <w:style w:type="paragraph" w:customStyle="1" w:styleId="quotation300">
    <w:name w:val="quotation3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25">
    <w:name w:val="flush left25"/>
    <w:aliases w:val="no hang2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H116">
    <w:name w:val="H116"/>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BodyTextChar29">
    <w:name w:val="Body Text Char29"/>
    <w:basedOn w:val="DefaultParagraphFont"/>
    <w:rsid w:val="00C230B4"/>
    <w:rPr>
      <w:rFonts w:cs="Arial"/>
      <w:sz w:val="24"/>
      <w:lang w:val="en-US" w:eastAsia="en-US" w:bidi="ar-SA"/>
    </w:rPr>
  </w:style>
  <w:style w:type="character" w:customStyle="1" w:styleId="Heading3Char25">
    <w:name w:val="Heading 3 Char25"/>
    <w:basedOn w:val="DefaultParagraphFont"/>
    <w:rsid w:val="00C230B4"/>
    <w:rPr>
      <w:rFonts w:ascii="Arial" w:hAnsi="Arial"/>
      <w:b/>
      <w:kern w:val="28"/>
      <w:sz w:val="24"/>
      <w:szCs w:val="24"/>
    </w:rPr>
  </w:style>
  <w:style w:type="character" w:customStyle="1" w:styleId="HeaderChar8">
    <w:name w:val="Header Char8"/>
    <w:basedOn w:val="DefaultParagraphFont"/>
    <w:uiPriority w:val="99"/>
    <w:rsid w:val="00C230B4"/>
    <w:rPr>
      <w:i/>
      <w:sz w:val="24"/>
    </w:rPr>
  </w:style>
  <w:style w:type="character" w:customStyle="1" w:styleId="Heading2Char26">
    <w:name w:val="Heading 2 Char26"/>
    <w:basedOn w:val="DefaultParagraphFont"/>
    <w:rsid w:val="00C230B4"/>
    <w:rPr>
      <w:rFonts w:ascii="Arial" w:hAnsi="Arial"/>
      <w:i/>
      <w:kern w:val="28"/>
      <w:sz w:val="28"/>
      <w:szCs w:val="24"/>
    </w:rPr>
  </w:style>
  <w:style w:type="character" w:customStyle="1" w:styleId="FootnoteTextChar37">
    <w:name w:val="Footnote Text Char37"/>
    <w:aliases w:val="Footnote Text Char Char Char Char37,Footnote Text Char Char Char1 Char36,Footnote Text Char Char Char2 Char36,Footnote Text Char Char Char11 Char36,Footnote Text Char Char Char3 Char36,Footnote Text Char Char Char12 Char36"/>
    <w:basedOn w:val="DefaultParagraphFont"/>
    <w:rsid w:val="00C230B4"/>
    <w:rPr>
      <w:lang w:val="en-US" w:eastAsia="en-US" w:bidi="ar-SA"/>
    </w:rPr>
  </w:style>
  <w:style w:type="paragraph" w:customStyle="1" w:styleId="Quotation270">
    <w:name w:val="Quotation27"/>
    <w:basedOn w:val="Normal"/>
    <w:autoRedefine/>
    <w:rsid w:val="00C230B4"/>
    <w:pPr>
      <w:spacing w:before="120" w:after="120" w:line="480" w:lineRule="exact"/>
      <w:ind w:left="720" w:right="720" w:firstLine="720"/>
      <w:jc w:val="both"/>
    </w:pPr>
    <w:rPr>
      <w:i/>
      <w:szCs w:val="20"/>
    </w:rPr>
  </w:style>
  <w:style w:type="paragraph" w:customStyle="1" w:styleId="quotation35">
    <w:name w:val="quotation3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28">
    <w:name w:val="H28"/>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9">
    <w:name w:val="QT19"/>
    <w:basedOn w:val="NormalWeb"/>
    <w:autoRedefine/>
    <w:rsid w:val="00C230B4"/>
    <w:pPr>
      <w:spacing w:after="120" w:line="300" w:lineRule="atLeast"/>
      <w:ind w:left="720" w:right="720" w:firstLine="720"/>
      <w:jc w:val="both"/>
    </w:pPr>
    <w:rPr>
      <w:rFonts w:cs="Arial"/>
      <w:i/>
    </w:rPr>
  </w:style>
  <w:style w:type="character" w:customStyle="1" w:styleId="QTChar18">
    <w:name w:val="QT Char18"/>
    <w:basedOn w:val="DefaultParagraphFont"/>
    <w:rsid w:val="00C230B4"/>
    <w:rPr>
      <w:rFonts w:cs="Arial"/>
      <w:i/>
      <w:sz w:val="24"/>
      <w:lang w:val="en-US" w:eastAsia="en-US" w:bidi="ar-SA"/>
    </w:rPr>
  </w:style>
  <w:style w:type="character" w:customStyle="1" w:styleId="BodyTextChar30">
    <w:name w:val="Body Text Char30"/>
    <w:basedOn w:val="DefaultParagraphFont"/>
    <w:rsid w:val="00C230B4"/>
    <w:rPr>
      <w:rFonts w:cs="Arial"/>
      <w:sz w:val="24"/>
      <w:lang w:val="en-US" w:eastAsia="en-US" w:bidi="ar-SA"/>
    </w:rPr>
  </w:style>
  <w:style w:type="character" w:customStyle="1" w:styleId="QuotationChar26">
    <w:name w:val="Quotation Char26"/>
    <w:basedOn w:val="BodyTextChar"/>
    <w:rsid w:val="00C230B4"/>
    <w:rPr>
      <w:i/>
      <w:sz w:val="24"/>
      <w:szCs w:val="24"/>
    </w:rPr>
  </w:style>
  <w:style w:type="character" w:customStyle="1" w:styleId="Heading1Char10">
    <w:name w:val="Heading 1 Char10"/>
    <w:basedOn w:val="DefaultParagraphFont"/>
    <w:rsid w:val="00C230B4"/>
    <w:rPr>
      <w:rFonts w:ascii="Arial" w:hAnsi="Arial"/>
      <w:b/>
      <w:kern w:val="28"/>
      <w:sz w:val="32"/>
    </w:rPr>
  </w:style>
  <w:style w:type="paragraph" w:customStyle="1" w:styleId="Quotation280">
    <w:name w:val="Quotation28"/>
    <w:basedOn w:val="Normal"/>
    <w:autoRedefine/>
    <w:rsid w:val="00C230B4"/>
    <w:pPr>
      <w:spacing w:before="120" w:after="120" w:line="480" w:lineRule="exact"/>
      <w:ind w:left="720" w:right="720" w:firstLine="720"/>
      <w:jc w:val="both"/>
    </w:pPr>
    <w:rPr>
      <w:i/>
      <w:szCs w:val="20"/>
    </w:rPr>
  </w:style>
  <w:style w:type="character" w:customStyle="1" w:styleId="FootnoteTextChar38">
    <w:name w:val="Footnote Text Char38"/>
    <w:aliases w:val="Footnote Text Char Char Char Char38,Footnote Text Char Char Char1 Char37,Footnote Text Char Char Char2 Char37,Footnote Text Char Char Char11 Char37,Footnote Text Char Char Char3 Char37,Footnote Text Char Char Char12 Char37"/>
    <w:basedOn w:val="DefaultParagraphFont"/>
    <w:rsid w:val="00C230B4"/>
    <w:rPr>
      <w:sz w:val="18"/>
    </w:rPr>
  </w:style>
  <w:style w:type="paragraph" w:customStyle="1" w:styleId="QT20">
    <w:name w:val="QT20"/>
    <w:basedOn w:val="NormalWeb"/>
    <w:autoRedefine/>
    <w:rsid w:val="00C230B4"/>
    <w:pPr>
      <w:spacing w:after="120" w:line="300" w:lineRule="atLeast"/>
      <w:ind w:left="720" w:right="720" w:firstLine="720"/>
      <w:jc w:val="both"/>
    </w:pPr>
    <w:rPr>
      <w:rFonts w:cs="Arial"/>
      <w:i/>
    </w:rPr>
  </w:style>
  <w:style w:type="character" w:customStyle="1" w:styleId="QTChar19">
    <w:name w:val="QT Char19"/>
    <w:basedOn w:val="DefaultParagraphFont"/>
    <w:rsid w:val="00C230B4"/>
    <w:rPr>
      <w:rFonts w:cs="Arial"/>
      <w:i/>
      <w:sz w:val="24"/>
      <w:lang w:val="en-US" w:eastAsia="en-US" w:bidi="ar-SA"/>
    </w:rPr>
  </w:style>
  <w:style w:type="character" w:customStyle="1" w:styleId="EN6">
    <w:name w:val="EN6"/>
    <w:basedOn w:val="DefaultParagraphFont"/>
    <w:rsid w:val="00C230B4"/>
    <w:rPr>
      <w:rFonts w:ascii="Times New Roman" w:hAnsi="Times New Roman"/>
      <w:sz w:val="24"/>
      <w:szCs w:val="24"/>
    </w:rPr>
  </w:style>
  <w:style w:type="paragraph" w:customStyle="1" w:styleId="FNChar6">
    <w:name w:val="FN Char6"/>
    <w:basedOn w:val="FootnoteText"/>
    <w:autoRedefine/>
    <w:rsid w:val="00C230B4"/>
    <w:pPr>
      <w:contextualSpacing/>
      <w:jc w:val="both"/>
    </w:pPr>
  </w:style>
  <w:style w:type="character" w:customStyle="1" w:styleId="FNCharChar6">
    <w:name w:val="FN Char Char6"/>
    <w:basedOn w:val="DefaultParagraphFont"/>
    <w:rsid w:val="00C230B4"/>
    <w:rPr>
      <w:sz w:val="18"/>
    </w:rPr>
  </w:style>
  <w:style w:type="character" w:customStyle="1" w:styleId="BodyTextChar35">
    <w:name w:val="Body Text Char35"/>
    <w:basedOn w:val="DefaultParagraphFont"/>
    <w:rsid w:val="00C230B4"/>
    <w:rPr>
      <w:sz w:val="24"/>
      <w:szCs w:val="24"/>
    </w:rPr>
  </w:style>
  <w:style w:type="character" w:customStyle="1" w:styleId="QuotationChar27">
    <w:name w:val="Quotation Char27"/>
    <w:basedOn w:val="BodyTextChar"/>
    <w:rsid w:val="00C230B4"/>
    <w:rPr>
      <w:i/>
      <w:sz w:val="24"/>
      <w:szCs w:val="24"/>
    </w:rPr>
  </w:style>
  <w:style w:type="character" w:customStyle="1" w:styleId="FooterChar7">
    <w:name w:val="Footer Char7"/>
    <w:basedOn w:val="DefaultParagraphFont"/>
    <w:rsid w:val="00C230B4"/>
    <w:rPr>
      <w:sz w:val="24"/>
    </w:rPr>
  </w:style>
  <w:style w:type="character" w:customStyle="1" w:styleId="Heading1Char15">
    <w:name w:val="Heading 1 Char15"/>
    <w:basedOn w:val="DefaultParagraphFont"/>
    <w:rsid w:val="00C230B4"/>
    <w:rPr>
      <w:rFonts w:ascii="Arial" w:hAnsi="Arial"/>
      <w:b/>
      <w:kern w:val="28"/>
      <w:sz w:val="32"/>
    </w:rPr>
  </w:style>
  <w:style w:type="character" w:customStyle="1" w:styleId="HeaderChar9">
    <w:name w:val="Header Char9"/>
    <w:basedOn w:val="DefaultParagraphFont"/>
    <w:rsid w:val="00C230B4"/>
    <w:rPr>
      <w:i/>
      <w:sz w:val="24"/>
    </w:rPr>
  </w:style>
  <w:style w:type="character" w:customStyle="1" w:styleId="Heading2Char27">
    <w:name w:val="Heading 2 Char27"/>
    <w:basedOn w:val="DefaultParagraphFont"/>
    <w:rsid w:val="00C230B4"/>
    <w:rPr>
      <w:rFonts w:ascii="Arial" w:hAnsi="Arial"/>
      <w:i/>
      <w:kern w:val="28"/>
      <w:sz w:val="28"/>
    </w:rPr>
  </w:style>
  <w:style w:type="character" w:customStyle="1" w:styleId="FootnoteTextChar39">
    <w:name w:val="Footnote Text Char39"/>
    <w:aliases w:val="Footnote Text Char Char Char Char39,Footnote Text Char Char Char1 Char38,Footnote Text Char Char Char2 Char38,Footnote Text Char Char Char11 Char38,Footnote Text Char Char Char3 Char38,Footnote Text Char Char Char12 Char38"/>
    <w:basedOn w:val="DefaultParagraphFont"/>
    <w:rsid w:val="00C230B4"/>
    <w:rPr>
      <w:lang w:val="en-US" w:eastAsia="en-US" w:bidi="ar-SA"/>
    </w:rPr>
  </w:style>
  <w:style w:type="paragraph" w:customStyle="1" w:styleId="quotation36">
    <w:name w:val="quotation3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26">
    <w:name w:val="flush left26"/>
    <w:aliases w:val="no hang2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10">
    <w:name w:val="Level 1 Heading1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00">
    <w:name w:val="indent 1010"/>
    <w:aliases w:val="block210"/>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GR6">
    <w:name w:val="GR6"/>
    <w:basedOn w:val="Normal"/>
    <w:autoRedefine/>
    <w:rsid w:val="00C230B4"/>
    <w:pPr>
      <w:overflowPunct w:val="0"/>
      <w:autoSpaceDE w:val="0"/>
      <w:autoSpaceDN w:val="0"/>
      <w:adjustRightInd w:val="0"/>
      <w:spacing w:beforeLines="60" w:after="60" w:line="300" w:lineRule="exact"/>
      <w:ind w:firstLine="720"/>
      <w:jc w:val="both"/>
      <w:textAlignment w:val="baseline"/>
    </w:pPr>
    <w:rPr>
      <w:szCs w:val="20"/>
    </w:rPr>
  </w:style>
  <w:style w:type="character" w:customStyle="1" w:styleId="BodyTextChar36">
    <w:name w:val="Body Text Char36"/>
    <w:basedOn w:val="DefaultParagraphFont"/>
    <w:rsid w:val="00C230B4"/>
    <w:rPr>
      <w:rFonts w:cs="Arial"/>
      <w:sz w:val="24"/>
      <w:lang w:val="en-US" w:eastAsia="en-US" w:bidi="ar-SA"/>
    </w:rPr>
  </w:style>
  <w:style w:type="character" w:customStyle="1" w:styleId="Heading3Char26">
    <w:name w:val="Heading 3 Char26"/>
    <w:basedOn w:val="DefaultParagraphFont"/>
    <w:rsid w:val="00C230B4"/>
    <w:rPr>
      <w:rFonts w:ascii="Arial" w:hAnsi="Arial"/>
      <w:b/>
      <w:kern w:val="28"/>
      <w:sz w:val="24"/>
      <w:szCs w:val="24"/>
    </w:rPr>
  </w:style>
  <w:style w:type="character" w:customStyle="1" w:styleId="Heading2Char28">
    <w:name w:val="Heading 2 Char28"/>
    <w:basedOn w:val="DefaultParagraphFont"/>
    <w:rsid w:val="00C230B4"/>
    <w:rPr>
      <w:rFonts w:ascii="Arial" w:hAnsi="Arial"/>
      <w:i/>
      <w:kern w:val="28"/>
      <w:sz w:val="28"/>
      <w:szCs w:val="24"/>
    </w:rPr>
  </w:style>
  <w:style w:type="character" w:customStyle="1" w:styleId="FootnoteTextChar40">
    <w:name w:val="Footnote Text Char40"/>
    <w:aliases w:val="Footnote Text Char Char Char Char40,Footnote Text Char Char Char1 Char39,Footnote Text Char Char Char2 Char39,Footnote Text Char Char Char11 Char39,Footnote Text Char Char Char3 Char39,Footnote Text Char Char Char12 Char39"/>
    <w:basedOn w:val="DefaultParagraphFont"/>
    <w:rsid w:val="00C230B4"/>
    <w:rPr>
      <w:lang w:val="en-US" w:eastAsia="en-US" w:bidi="ar-SA"/>
    </w:rPr>
  </w:style>
  <w:style w:type="paragraph" w:customStyle="1" w:styleId="quotation37">
    <w:name w:val="quotation3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7">
    <w:name w:val="indent 5117"/>
    <w:aliases w:val="hang 516"/>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27">
    <w:name w:val="flush left27"/>
    <w:aliases w:val="no hang2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15">
    <w:name w:val="Level 1 Heading15"/>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527">
    <w:name w:val="indent 527"/>
    <w:aliases w:val="block9"/>
    <w:rsid w:val="00C230B4"/>
    <w:pPr>
      <w:widowControl w:val="0"/>
      <w:autoSpaceDE w:val="0"/>
      <w:autoSpaceDN w:val="0"/>
      <w:adjustRightInd w:val="0"/>
      <w:spacing w:after="120" w:line="300" w:lineRule="exact"/>
      <w:ind w:left="720"/>
      <w:jc w:val="both"/>
    </w:pPr>
    <w:rPr>
      <w:rFonts w:ascii="Times" w:hAnsi="Times" w:cs="Times"/>
      <w:sz w:val="24"/>
      <w:szCs w:val="24"/>
    </w:rPr>
  </w:style>
  <w:style w:type="character" w:customStyle="1" w:styleId="BodyTextChar37">
    <w:name w:val="Body Text Char37"/>
    <w:basedOn w:val="DefaultParagraphFont"/>
    <w:rsid w:val="00C230B4"/>
    <w:rPr>
      <w:rFonts w:cs="Arial"/>
      <w:sz w:val="24"/>
      <w:lang w:val="en-US" w:eastAsia="en-US" w:bidi="ar-SA"/>
    </w:rPr>
  </w:style>
  <w:style w:type="character" w:customStyle="1" w:styleId="HeaderChar10">
    <w:name w:val="Header Char10"/>
    <w:basedOn w:val="DefaultParagraphFont"/>
    <w:uiPriority w:val="99"/>
    <w:rsid w:val="00C230B4"/>
    <w:rPr>
      <w:i/>
      <w:sz w:val="24"/>
    </w:rPr>
  </w:style>
  <w:style w:type="character" w:customStyle="1" w:styleId="Heading2Char29">
    <w:name w:val="Heading 2 Char29"/>
    <w:basedOn w:val="DefaultParagraphFont"/>
    <w:rsid w:val="00C230B4"/>
    <w:rPr>
      <w:rFonts w:ascii="Arial" w:hAnsi="Arial"/>
      <w:i/>
      <w:kern w:val="28"/>
      <w:sz w:val="28"/>
      <w:szCs w:val="24"/>
    </w:rPr>
  </w:style>
  <w:style w:type="character" w:customStyle="1" w:styleId="BodyTextChar38">
    <w:name w:val="Body Text Char38"/>
    <w:basedOn w:val="DefaultParagraphFont"/>
    <w:rsid w:val="00C230B4"/>
    <w:rPr>
      <w:rFonts w:cs="Arial"/>
      <w:sz w:val="24"/>
      <w:lang w:val="en-US" w:eastAsia="en-US" w:bidi="ar-SA"/>
    </w:rPr>
  </w:style>
  <w:style w:type="character" w:customStyle="1" w:styleId="FootnoteTextChar110">
    <w:name w:val="Footnote Text Char110"/>
    <w:aliases w:val="Footnote Text Char Char Char Char45,Footnote Text Char Char Char1 Char40,Footnote Text Char Char Char2 Char40,Footnote Text Char Char Char11 Char40,Footnote Text Char Char Char3 Char40,Footnote Text Char Char Char12 Char40"/>
    <w:basedOn w:val="DefaultParagraphFont"/>
    <w:rsid w:val="00C230B4"/>
    <w:rPr>
      <w:lang w:val="en-US" w:eastAsia="en-US" w:bidi="ar-SA"/>
    </w:rPr>
  </w:style>
  <w:style w:type="paragraph" w:customStyle="1" w:styleId="H29">
    <w:name w:val="H29"/>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uotation38">
    <w:name w:val="quotation3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26">
    <w:name w:val="QT26"/>
    <w:basedOn w:val="NormalWeb"/>
    <w:autoRedefine/>
    <w:rsid w:val="00C230B4"/>
    <w:pPr>
      <w:spacing w:after="120" w:line="300" w:lineRule="atLeast"/>
      <w:ind w:left="720" w:right="720" w:firstLine="720"/>
      <w:jc w:val="both"/>
    </w:pPr>
    <w:rPr>
      <w:rFonts w:cs="Arial"/>
      <w:i/>
    </w:rPr>
  </w:style>
  <w:style w:type="character" w:customStyle="1" w:styleId="QTChar20">
    <w:name w:val="QT Char20"/>
    <w:basedOn w:val="DefaultParagraphFont"/>
    <w:rsid w:val="00C230B4"/>
    <w:rPr>
      <w:rFonts w:cs="Arial"/>
      <w:i/>
      <w:sz w:val="24"/>
      <w:lang w:val="en-US" w:eastAsia="en-US" w:bidi="ar-SA"/>
    </w:rPr>
  </w:style>
  <w:style w:type="character" w:customStyle="1" w:styleId="GK6">
    <w:name w:val="GK6"/>
    <w:basedOn w:val="DefaultParagraphFont"/>
    <w:rsid w:val="00C230B4"/>
    <w:rPr>
      <w:rFonts w:ascii="GraecaII" w:hAnsi="GraecaII"/>
      <w:sz w:val="28"/>
    </w:rPr>
  </w:style>
  <w:style w:type="character" w:customStyle="1" w:styleId="EN7">
    <w:name w:val="EN7"/>
    <w:basedOn w:val="DefaultParagraphFont"/>
    <w:rsid w:val="00C230B4"/>
    <w:rPr>
      <w:rFonts w:ascii="Times New Roman" w:hAnsi="Times New Roman"/>
      <w:sz w:val="24"/>
      <w:szCs w:val="24"/>
    </w:rPr>
  </w:style>
  <w:style w:type="character" w:customStyle="1" w:styleId="FootnoteTextChar45">
    <w:name w:val="Footnote Text Char45"/>
    <w:basedOn w:val="DefaultParagraphFont"/>
    <w:rsid w:val="00C230B4"/>
    <w:rPr>
      <w:lang w:val="en-US" w:eastAsia="en-US" w:bidi="ar-SA"/>
    </w:rPr>
  </w:style>
  <w:style w:type="character" w:customStyle="1" w:styleId="Heading1Char16">
    <w:name w:val="Heading 1 Char16"/>
    <w:basedOn w:val="DefaultParagraphFont"/>
    <w:rsid w:val="00C230B4"/>
    <w:rPr>
      <w:rFonts w:ascii="Arial" w:hAnsi="Arial"/>
      <w:b/>
      <w:kern w:val="28"/>
      <w:sz w:val="32"/>
    </w:rPr>
  </w:style>
  <w:style w:type="character" w:customStyle="1" w:styleId="Heading2Char30">
    <w:name w:val="Heading 2 Char30"/>
    <w:basedOn w:val="DefaultParagraphFont"/>
    <w:rsid w:val="00C230B4"/>
    <w:rPr>
      <w:rFonts w:ascii="Arial" w:hAnsi="Arial"/>
      <w:i/>
      <w:kern w:val="28"/>
      <w:sz w:val="28"/>
      <w:szCs w:val="24"/>
    </w:rPr>
  </w:style>
  <w:style w:type="paragraph" w:customStyle="1" w:styleId="FootnoteBase17">
    <w:name w:val="Footnote Base17"/>
    <w:basedOn w:val="Normal"/>
    <w:rsid w:val="00C230B4"/>
    <w:pPr>
      <w:tabs>
        <w:tab w:val="left" w:pos="187"/>
      </w:tabs>
      <w:spacing w:after="120" w:line="220" w:lineRule="exact"/>
      <w:ind w:left="187" w:hanging="187"/>
      <w:jc w:val="both"/>
    </w:pPr>
    <w:rPr>
      <w:sz w:val="18"/>
      <w:szCs w:val="20"/>
    </w:rPr>
  </w:style>
  <w:style w:type="character" w:customStyle="1" w:styleId="FootnoteTextChar46">
    <w:name w:val="Footnote Text Char46"/>
    <w:aliases w:val="Footnote Text Char Char Char Char46,Footnote Text Char Char Char1 Char45,Footnote Text Char Char Char2 Char45,Footnote Text Char Char Char11 Char45,Footnote Text Char Char Char3 Char45,Footnote Text Char Char Char12 Char45"/>
    <w:basedOn w:val="DefaultParagraphFont"/>
    <w:rsid w:val="00C230B4"/>
    <w:rPr>
      <w:lang w:val="en-US" w:eastAsia="en-US" w:bidi="ar-SA"/>
    </w:rPr>
  </w:style>
  <w:style w:type="paragraph" w:customStyle="1" w:styleId="H2A6">
    <w:name w:val="H2A6"/>
    <w:basedOn w:val="Normal"/>
    <w:rsid w:val="00C230B4"/>
    <w:pPr>
      <w:overflowPunct w:val="0"/>
      <w:autoSpaceDE w:val="0"/>
      <w:autoSpaceDN w:val="0"/>
      <w:adjustRightInd w:val="0"/>
      <w:spacing w:before="120" w:after="120" w:line="300" w:lineRule="atLeast"/>
      <w:ind w:firstLine="720"/>
      <w:jc w:val="center"/>
      <w:textAlignment w:val="baseline"/>
    </w:pPr>
    <w:rPr>
      <w:i/>
      <w:iCs/>
      <w:sz w:val="32"/>
      <w:szCs w:val="32"/>
    </w:rPr>
  </w:style>
  <w:style w:type="paragraph" w:customStyle="1" w:styleId="quotation39">
    <w:name w:val="quotation3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8">
    <w:name w:val="indent 5118"/>
    <w:aliases w:val="hang 517"/>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character" w:customStyle="1" w:styleId="BodyTextChar39">
    <w:name w:val="Body Text Char39"/>
    <w:basedOn w:val="DefaultParagraphFont"/>
    <w:rsid w:val="00C230B4"/>
    <w:rPr>
      <w:rFonts w:cs="Arial"/>
      <w:sz w:val="24"/>
      <w:lang w:val="en-US" w:eastAsia="en-US" w:bidi="ar-SA"/>
    </w:rPr>
  </w:style>
  <w:style w:type="character" w:customStyle="1" w:styleId="Heading1Char17">
    <w:name w:val="Heading 1 Char17"/>
    <w:basedOn w:val="DefaultParagraphFont"/>
    <w:rsid w:val="00C230B4"/>
    <w:rPr>
      <w:rFonts w:ascii="Arial" w:hAnsi="Arial"/>
      <w:b/>
      <w:kern w:val="28"/>
      <w:sz w:val="32"/>
    </w:rPr>
  </w:style>
  <w:style w:type="character" w:customStyle="1" w:styleId="HeaderChar15">
    <w:name w:val="Header Char15"/>
    <w:basedOn w:val="DefaultParagraphFont"/>
    <w:uiPriority w:val="99"/>
    <w:rsid w:val="00C230B4"/>
    <w:rPr>
      <w:i/>
      <w:sz w:val="24"/>
    </w:rPr>
  </w:style>
  <w:style w:type="character" w:customStyle="1" w:styleId="Heading2Char31">
    <w:name w:val="Heading 2 Char31"/>
    <w:basedOn w:val="DefaultParagraphFont"/>
    <w:rsid w:val="00C230B4"/>
    <w:rPr>
      <w:rFonts w:ascii="Arial" w:hAnsi="Arial"/>
      <w:i/>
      <w:kern w:val="28"/>
      <w:sz w:val="28"/>
      <w:szCs w:val="24"/>
    </w:rPr>
  </w:style>
  <w:style w:type="character" w:customStyle="1" w:styleId="FootnoteTextChar47">
    <w:name w:val="Footnote Text Char47"/>
    <w:aliases w:val="Footnote Text Char Char Char Char47,Footnote Text Char Char Char1 Char46,Footnote Text Char Char Char2 Char46,Footnote Text Char Char Char11 Char46,Footnote Text Char Char Char3 Char46,Footnote Text Char Char Char12 Char46"/>
    <w:basedOn w:val="DefaultParagraphFont"/>
    <w:rsid w:val="00C230B4"/>
    <w:rPr>
      <w:lang w:val="en-US" w:eastAsia="en-US" w:bidi="ar-SA"/>
    </w:rPr>
  </w:style>
  <w:style w:type="paragraph" w:customStyle="1" w:styleId="Quotation290">
    <w:name w:val="Quotation29"/>
    <w:basedOn w:val="Normal"/>
    <w:autoRedefine/>
    <w:rsid w:val="00C230B4"/>
    <w:pPr>
      <w:spacing w:before="120" w:after="120" w:line="480" w:lineRule="exact"/>
      <w:ind w:left="720" w:right="720" w:firstLine="720"/>
      <w:jc w:val="both"/>
    </w:pPr>
    <w:rPr>
      <w:i/>
      <w:szCs w:val="20"/>
    </w:rPr>
  </w:style>
  <w:style w:type="paragraph" w:customStyle="1" w:styleId="BT9">
    <w:name w:val="BT9"/>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37">
    <w:name w:val="H37"/>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27">
    <w:name w:val="QT27"/>
    <w:basedOn w:val="NormalWeb"/>
    <w:autoRedefine/>
    <w:rsid w:val="00C230B4"/>
    <w:pPr>
      <w:spacing w:after="120" w:line="300" w:lineRule="atLeast"/>
      <w:ind w:left="720" w:right="720" w:firstLine="720"/>
      <w:jc w:val="both"/>
    </w:pPr>
    <w:rPr>
      <w:rFonts w:cs="Arial"/>
      <w:i/>
    </w:rPr>
  </w:style>
  <w:style w:type="character" w:customStyle="1" w:styleId="EN8">
    <w:name w:val="EN8"/>
    <w:basedOn w:val="DefaultParagraphFont"/>
    <w:rsid w:val="00C230B4"/>
    <w:rPr>
      <w:rFonts w:ascii="Times New Roman" w:hAnsi="Times New Roman"/>
      <w:sz w:val="24"/>
      <w:szCs w:val="24"/>
    </w:rPr>
  </w:style>
  <w:style w:type="character" w:customStyle="1" w:styleId="QTChar25">
    <w:name w:val="QT Char25"/>
    <w:basedOn w:val="DefaultParagraphFont"/>
    <w:rsid w:val="00C230B4"/>
    <w:rPr>
      <w:rFonts w:cs="Arial"/>
      <w:i/>
      <w:sz w:val="24"/>
      <w:lang w:val="en-US" w:eastAsia="en-US" w:bidi="ar-SA"/>
    </w:rPr>
  </w:style>
  <w:style w:type="character" w:customStyle="1" w:styleId="BodyTextChar40">
    <w:name w:val="Body Text Char40"/>
    <w:basedOn w:val="DefaultParagraphFont"/>
    <w:rsid w:val="00C230B4"/>
    <w:rPr>
      <w:rFonts w:cs="Arial"/>
      <w:sz w:val="24"/>
      <w:lang w:val="en-US" w:eastAsia="en-US" w:bidi="ar-SA"/>
    </w:rPr>
  </w:style>
  <w:style w:type="character" w:customStyle="1" w:styleId="QuotationChar28">
    <w:name w:val="Quotation Char28"/>
    <w:basedOn w:val="BodyTextChar"/>
    <w:rsid w:val="00C230B4"/>
    <w:rPr>
      <w:i/>
      <w:sz w:val="24"/>
      <w:szCs w:val="24"/>
    </w:rPr>
  </w:style>
  <w:style w:type="character" w:customStyle="1" w:styleId="BTChar9">
    <w:name w:val="BT Char9"/>
    <w:basedOn w:val="DefaultParagraphFont"/>
    <w:rsid w:val="00C230B4"/>
    <w:rPr>
      <w:sz w:val="24"/>
      <w:lang w:val="en-US" w:eastAsia="en-US" w:bidi="ar-SA"/>
    </w:rPr>
  </w:style>
  <w:style w:type="character" w:customStyle="1" w:styleId="Heading3Char27">
    <w:name w:val="Heading 3 Char27"/>
    <w:basedOn w:val="DefaultParagraphFont"/>
    <w:rsid w:val="00C230B4"/>
    <w:rPr>
      <w:rFonts w:ascii="Arial" w:hAnsi="Arial"/>
      <w:b/>
      <w:kern w:val="28"/>
      <w:sz w:val="24"/>
      <w:szCs w:val="24"/>
    </w:rPr>
  </w:style>
  <w:style w:type="character" w:customStyle="1" w:styleId="Heading1Char18">
    <w:name w:val="Heading 1 Char18"/>
    <w:basedOn w:val="DefaultParagraphFont"/>
    <w:rsid w:val="00C230B4"/>
    <w:rPr>
      <w:rFonts w:ascii="Arial" w:hAnsi="Arial"/>
      <w:b/>
      <w:kern w:val="28"/>
      <w:sz w:val="32"/>
    </w:rPr>
  </w:style>
  <w:style w:type="character" w:customStyle="1" w:styleId="Heading2Char32">
    <w:name w:val="Heading 2 Char32"/>
    <w:basedOn w:val="DefaultParagraphFont"/>
    <w:rsid w:val="00C230B4"/>
    <w:rPr>
      <w:rFonts w:ascii="Arial" w:hAnsi="Arial"/>
      <w:i/>
      <w:kern w:val="28"/>
      <w:sz w:val="28"/>
      <w:szCs w:val="24"/>
    </w:rPr>
  </w:style>
  <w:style w:type="paragraph" w:customStyle="1" w:styleId="FootnoteBase18">
    <w:name w:val="Footnote Base18"/>
    <w:basedOn w:val="Normal"/>
    <w:rsid w:val="00C230B4"/>
    <w:pPr>
      <w:tabs>
        <w:tab w:val="left" w:pos="187"/>
      </w:tabs>
      <w:spacing w:after="120" w:line="220" w:lineRule="exact"/>
      <w:ind w:left="187" w:hanging="187"/>
      <w:jc w:val="both"/>
    </w:pPr>
    <w:rPr>
      <w:sz w:val="18"/>
      <w:szCs w:val="20"/>
    </w:rPr>
  </w:style>
  <w:style w:type="character" w:customStyle="1" w:styleId="FootnoteTextChar48">
    <w:name w:val="Footnote Text Char48"/>
    <w:aliases w:val="Footnote Text Char Char Char Char48,Footnote Text Char Char Char1 Char47,Footnote Text Char Char Char2 Char47,Footnote Text Char Char Char11 Char47,Footnote Text Char Char Char3 Char47,Footnote Text Char Char Char12 Char47"/>
    <w:basedOn w:val="DefaultParagraphFont"/>
    <w:rsid w:val="00C230B4"/>
    <w:rPr>
      <w:lang w:val="en-US" w:eastAsia="en-US" w:bidi="ar-SA"/>
    </w:rPr>
  </w:style>
  <w:style w:type="paragraph" w:customStyle="1" w:styleId="Quotation301">
    <w:name w:val="Quotation30"/>
    <w:basedOn w:val="Normal"/>
    <w:autoRedefine/>
    <w:rsid w:val="00C230B4"/>
    <w:pPr>
      <w:spacing w:before="120" w:after="120" w:line="480" w:lineRule="exact"/>
      <w:ind w:left="720" w:right="720" w:firstLine="720"/>
      <w:jc w:val="both"/>
    </w:pPr>
    <w:rPr>
      <w:i/>
      <w:szCs w:val="20"/>
    </w:rPr>
  </w:style>
  <w:style w:type="paragraph" w:customStyle="1" w:styleId="Level3Heading6">
    <w:name w:val="Level 3 Heading6"/>
    <w:rsid w:val="00C230B4"/>
    <w:pPr>
      <w:keepNext/>
      <w:keepLines/>
      <w:widowControl w:val="0"/>
      <w:spacing w:after="240" w:line="480" w:lineRule="exact"/>
      <w:jc w:val="center"/>
    </w:pPr>
    <w:rPr>
      <w:rFonts w:ascii="Times" w:hAnsi="Times"/>
      <w:b/>
      <w:snapToGrid w:val="0"/>
      <w:sz w:val="28"/>
      <w:szCs w:val="24"/>
    </w:rPr>
  </w:style>
  <w:style w:type="paragraph" w:customStyle="1" w:styleId="quotation400">
    <w:name w:val="quotation4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28">
    <w:name w:val="flush left28"/>
    <w:aliases w:val="no hang28"/>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16">
    <w:name w:val="Level 1 Heading16"/>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50">
    <w:name w:val="indent 1015"/>
    <w:aliases w:val="block215"/>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PI6">
    <w:name w:val="PI6"/>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QT28">
    <w:name w:val="QT28"/>
    <w:basedOn w:val="NormalWeb"/>
    <w:autoRedefine/>
    <w:rsid w:val="00C230B4"/>
    <w:pPr>
      <w:spacing w:after="120" w:line="300" w:lineRule="atLeast"/>
      <w:ind w:left="720" w:right="720" w:firstLine="720"/>
      <w:jc w:val="both"/>
    </w:pPr>
    <w:rPr>
      <w:rFonts w:cs="Arial"/>
      <w:i/>
    </w:rPr>
  </w:style>
  <w:style w:type="character" w:customStyle="1" w:styleId="QTChar26">
    <w:name w:val="QT Char26"/>
    <w:basedOn w:val="DefaultParagraphFont"/>
    <w:rsid w:val="00C230B4"/>
    <w:rPr>
      <w:rFonts w:cs="Arial"/>
      <w:i/>
      <w:sz w:val="24"/>
      <w:lang w:val="en-US" w:eastAsia="en-US" w:bidi="ar-SA"/>
    </w:rPr>
  </w:style>
  <w:style w:type="character" w:customStyle="1" w:styleId="BodyTextChar45">
    <w:name w:val="Body Text Char45"/>
    <w:basedOn w:val="DefaultParagraphFont"/>
    <w:rsid w:val="00C230B4"/>
    <w:rPr>
      <w:rFonts w:cs="Arial"/>
      <w:sz w:val="24"/>
      <w:lang w:val="en-US" w:eastAsia="en-US" w:bidi="ar-SA"/>
    </w:rPr>
  </w:style>
  <w:style w:type="character" w:customStyle="1" w:styleId="QuotationChar29">
    <w:name w:val="Quotation Char29"/>
    <w:basedOn w:val="BodyTextChar"/>
    <w:rsid w:val="00C230B4"/>
    <w:rPr>
      <w:i/>
      <w:sz w:val="24"/>
      <w:szCs w:val="24"/>
    </w:rPr>
  </w:style>
  <w:style w:type="character" w:customStyle="1" w:styleId="HeaderChar16">
    <w:name w:val="Header Char16"/>
    <w:basedOn w:val="DefaultParagraphFont"/>
    <w:uiPriority w:val="99"/>
    <w:rsid w:val="00C230B4"/>
    <w:rPr>
      <w:i/>
      <w:sz w:val="24"/>
    </w:rPr>
  </w:style>
  <w:style w:type="character" w:customStyle="1" w:styleId="Heading2Char33">
    <w:name w:val="Heading 2 Char33"/>
    <w:basedOn w:val="DefaultParagraphFont"/>
    <w:rsid w:val="00C230B4"/>
    <w:rPr>
      <w:rFonts w:ascii="Arial" w:hAnsi="Arial"/>
      <w:i/>
      <w:kern w:val="28"/>
      <w:sz w:val="28"/>
      <w:szCs w:val="24"/>
    </w:rPr>
  </w:style>
  <w:style w:type="character" w:customStyle="1" w:styleId="FootnoteTextChar49">
    <w:name w:val="Footnote Text Char49"/>
    <w:aliases w:val="Footnote Text Char Char Char Char49,Footnote Text Char Char Char1 Char48,Footnote Text Char Char Char2 Char48,Footnote Text Char Char Char11 Char48,Footnote Text Char Char Char3 Char48,Footnote Text Char Char Char12 Char48"/>
    <w:basedOn w:val="DefaultParagraphFont"/>
    <w:rsid w:val="00C230B4"/>
    <w:rPr>
      <w:lang w:val="en-US" w:eastAsia="en-US" w:bidi="ar-SA"/>
    </w:rPr>
  </w:style>
  <w:style w:type="paragraph" w:customStyle="1" w:styleId="quotation450">
    <w:name w:val="quotation4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9">
    <w:name w:val="indent 5119"/>
    <w:aliases w:val="hang 518"/>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7">
    <w:name w:val="Level 1 Heading17"/>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6">
    <w:name w:val="indent 1016"/>
    <w:aliases w:val="block216"/>
    <w:rsid w:val="00C230B4"/>
    <w:pPr>
      <w:widowControl w:val="0"/>
      <w:autoSpaceDE w:val="0"/>
      <w:autoSpaceDN w:val="0"/>
      <w:adjustRightInd w:val="0"/>
      <w:spacing w:after="120" w:line="300" w:lineRule="exact"/>
      <w:ind w:left="1440"/>
      <w:jc w:val="both"/>
    </w:pPr>
    <w:rPr>
      <w:rFonts w:ascii="Times" w:hAnsi="Times" w:cs="Times"/>
      <w:sz w:val="24"/>
      <w:szCs w:val="24"/>
    </w:rPr>
  </w:style>
  <w:style w:type="character" w:customStyle="1" w:styleId="BodyTextChar46">
    <w:name w:val="Body Text Char46"/>
    <w:basedOn w:val="DefaultParagraphFont"/>
    <w:rsid w:val="00C230B4"/>
    <w:rPr>
      <w:rFonts w:cs="Arial"/>
      <w:sz w:val="24"/>
      <w:lang w:val="en-US" w:eastAsia="en-US" w:bidi="ar-SA"/>
    </w:rPr>
  </w:style>
  <w:style w:type="character" w:customStyle="1" w:styleId="Heading3Char28">
    <w:name w:val="Heading 3 Char28"/>
    <w:basedOn w:val="DefaultParagraphFont"/>
    <w:rsid w:val="00C230B4"/>
    <w:rPr>
      <w:rFonts w:ascii="Arial" w:hAnsi="Arial"/>
      <w:b/>
      <w:kern w:val="28"/>
      <w:sz w:val="24"/>
      <w:szCs w:val="24"/>
    </w:rPr>
  </w:style>
  <w:style w:type="character" w:customStyle="1" w:styleId="FooterChar8">
    <w:name w:val="Footer Char8"/>
    <w:basedOn w:val="DefaultParagraphFont"/>
    <w:rsid w:val="00C230B4"/>
    <w:rPr>
      <w:sz w:val="24"/>
    </w:rPr>
  </w:style>
  <w:style w:type="character" w:customStyle="1" w:styleId="HeaderChar17">
    <w:name w:val="Header Char17"/>
    <w:basedOn w:val="DefaultParagraphFont"/>
    <w:uiPriority w:val="99"/>
    <w:rsid w:val="00C230B4"/>
    <w:rPr>
      <w:i/>
      <w:sz w:val="24"/>
    </w:rPr>
  </w:style>
  <w:style w:type="character" w:customStyle="1" w:styleId="Heading2Char34">
    <w:name w:val="Heading 2 Char34"/>
    <w:basedOn w:val="DefaultParagraphFont"/>
    <w:rsid w:val="00C230B4"/>
    <w:rPr>
      <w:rFonts w:ascii="Arial" w:hAnsi="Arial"/>
      <w:i/>
      <w:kern w:val="28"/>
      <w:sz w:val="28"/>
      <w:szCs w:val="24"/>
    </w:rPr>
  </w:style>
  <w:style w:type="character" w:customStyle="1" w:styleId="Heading1Char19">
    <w:name w:val="Heading 1 Char19"/>
    <w:basedOn w:val="DefaultParagraphFont"/>
    <w:rsid w:val="00C230B4"/>
    <w:rPr>
      <w:rFonts w:ascii="Arial" w:hAnsi="Arial"/>
      <w:b/>
      <w:kern w:val="28"/>
      <w:sz w:val="32"/>
    </w:rPr>
  </w:style>
  <w:style w:type="character" w:customStyle="1" w:styleId="BodyTextChar47">
    <w:name w:val="Body Text Char47"/>
    <w:basedOn w:val="DefaultParagraphFont"/>
    <w:rsid w:val="00C230B4"/>
    <w:rPr>
      <w:rFonts w:cs="Arial"/>
      <w:sz w:val="24"/>
      <w:lang w:val="en-US" w:eastAsia="en-US" w:bidi="ar-SA"/>
    </w:rPr>
  </w:style>
  <w:style w:type="character" w:customStyle="1" w:styleId="Heading2Char35">
    <w:name w:val="Heading 2 Char35"/>
    <w:basedOn w:val="DefaultParagraphFont"/>
    <w:rsid w:val="00C230B4"/>
    <w:rPr>
      <w:rFonts w:ascii="Arial" w:hAnsi="Arial"/>
      <w:i/>
      <w:kern w:val="28"/>
      <w:sz w:val="28"/>
      <w:szCs w:val="24"/>
    </w:rPr>
  </w:style>
  <w:style w:type="character" w:customStyle="1" w:styleId="Heading3Char29">
    <w:name w:val="Heading 3 Char29"/>
    <w:basedOn w:val="DefaultParagraphFont"/>
    <w:rsid w:val="00C230B4"/>
    <w:rPr>
      <w:rFonts w:ascii="Arial" w:hAnsi="Arial"/>
      <w:b/>
      <w:kern w:val="28"/>
      <w:sz w:val="24"/>
      <w:szCs w:val="24"/>
    </w:rPr>
  </w:style>
  <w:style w:type="character" w:customStyle="1" w:styleId="Heading4Char6">
    <w:name w:val="Heading 4 Char6"/>
    <w:basedOn w:val="DefaultParagraphFont"/>
    <w:rsid w:val="00C230B4"/>
    <w:rPr>
      <w:i/>
      <w:kern w:val="28"/>
      <w:sz w:val="24"/>
      <w:szCs w:val="24"/>
    </w:rPr>
  </w:style>
  <w:style w:type="character" w:customStyle="1" w:styleId="Heading5Char5">
    <w:name w:val="Heading 5 Char5"/>
    <w:basedOn w:val="DefaultParagraphFont"/>
    <w:rsid w:val="00C230B4"/>
    <w:rPr>
      <w:rFonts w:ascii="Arial" w:hAnsi="Arial"/>
      <w:b/>
      <w:kern w:val="28"/>
      <w:sz w:val="24"/>
      <w:szCs w:val="24"/>
    </w:rPr>
  </w:style>
  <w:style w:type="character" w:customStyle="1" w:styleId="Heading6Char5">
    <w:name w:val="Heading 6 Char5"/>
    <w:basedOn w:val="DefaultParagraphFont"/>
    <w:rsid w:val="00C230B4"/>
    <w:rPr>
      <w:rFonts w:ascii="Arial" w:hAnsi="Arial"/>
      <w:b/>
      <w:i/>
      <w:kern w:val="28"/>
      <w:sz w:val="24"/>
      <w:szCs w:val="24"/>
    </w:rPr>
  </w:style>
  <w:style w:type="character" w:customStyle="1" w:styleId="Heading7Char5">
    <w:name w:val="Heading 7 Char5"/>
    <w:basedOn w:val="DefaultParagraphFont"/>
    <w:rsid w:val="00C230B4"/>
    <w:rPr>
      <w:b/>
      <w:kern w:val="28"/>
      <w:sz w:val="24"/>
      <w:szCs w:val="24"/>
    </w:rPr>
  </w:style>
  <w:style w:type="character" w:customStyle="1" w:styleId="Heading8Char5">
    <w:name w:val="Heading 8 Char5"/>
    <w:basedOn w:val="DefaultParagraphFont"/>
    <w:rsid w:val="00C230B4"/>
    <w:rPr>
      <w:b/>
      <w:i/>
      <w:kern w:val="28"/>
      <w:sz w:val="24"/>
      <w:szCs w:val="24"/>
    </w:rPr>
  </w:style>
  <w:style w:type="character" w:customStyle="1" w:styleId="Heading9Char5">
    <w:name w:val="Heading 9 Char5"/>
    <w:basedOn w:val="DefaultParagraphFont"/>
    <w:rsid w:val="00C230B4"/>
    <w:rPr>
      <w:b/>
      <w:i/>
      <w:kern w:val="28"/>
      <w:sz w:val="24"/>
      <w:szCs w:val="24"/>
    </w:rPr>
  </w:style>
  <w:style w:type="character" w:customStyle="1" w:styleId="FootnoteTextChar50">
    <w:name w:val="Footnote Text Char50"/>
    <w:aliases w:val="Footnote Text Char Char Char Char50,Footnote Text Char Char Char1 Char49,Footnote Text Char Char Char2 Char49,Footnote Text Char Char Char11 Char49,Footnote Text Char Char Char3 Char49,Footnote Text Char Char Char12 Char49"/>
    <w:basedOn w:val="DefaultParagraphFont"/>
    <w:rsid w:val="00C230B4"/>
    <w:rPr>
      <w:lang w:val="en-US" w:eastAsia="en-US" w:bidi="ar-SA"/>
    </w:rPr>
  </w:style>
  <w:style w:type="paragraph" w:customStyle="1" w:styleId="Quotation350">
    <w:name w:val="Quotation35"/>
    <w:basedOn w:val="Normal"/>
    <w:autoRedefine/>
    <w:rsid w:val="00C230B4"/>
    <w:pPr>
      <w:spacing w:before="120" w:after="120" w:line="480" w:lineRule="exact"/>
      <w:ind w:left="720" w:right="720" w:firstLine="720"/>
      <w:jc w:val="both"/>
    </w:pPr>
    <w:rPr>
      <w:i/>
      <w:szCs w:val="20"/>
    </w:rPr>
  </w:style>
  <w:style w:type="character" w:customStyle="1" w:styleId="QuotationChar30">
    <w:name w:val="Quotation Char30"/>
    <w:basedOn w:val="BodyTextChar"/>
    <w:rsid w:val="00C230B4"/>
    <w:rPr>
      <w:i/>
      <w:sz w:val="24"/>
      <w:szCs w:val="24"/>
    </w:rPr>
  </w:style>
  <w:style w:type="paragraph" w:customStyle="1" w:styleId="quotation460">
    <w:name w:val="quotation4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00">
    <w:name w:val="indent 5120"/>
    <w:aliases w:val="hang 519"/>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29">
    <w:name w:val="flush left29"/>
    <w:aliases w:val="no hang29"/>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18">
    <w:name w:val="Level 1 Heading18"/>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PI7">
    <w:name w:val="PI7"/>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BT100">
    <w:name w:val="BT10"/>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0">
    <w:name w:val="BT Char10"/>
    <w:basedOn w:val="DefaultParagraphFont"/>
    <w:rsid w:val="00C230B4"/>
    <w:rPr>
      <w:sz w:val="24"/>
      <w:lang w:val="en-US" w:eastAsia="en-US" w:bidi="ar-SA"/>
    </w:rPr>
  </w:style>
  <w:style w:type="paragraph" w:customStyle="1" w:styleId="QT29">
    <w:name w:val="QT29"/>
    <w:basedOn w:val="NormalWeb"/>
    <w:autoRedefine/>
    <w:rsid w:val="00C230B4"/>
    <w:pPr>
      <w:spacing w:after="120" w:line="300" w:lineRule="atLeast"/>
      <w:ind w:left="720" w:right="720" w:firstLine="720"/>
      <w:jc w:val="both"/>
    </w:pPr>
    <w:rPr>
      <w:rFonts w:cs="Arial"/>
      <w:i/>
    </w:rPr>
  </w:style>
  <w:style w:type="character" w:customStyle="1" w:styleId="QTChar27">
    <w:name w:val="QT Char27"/>
    <w:basedOn w:val="DefaultParagraphFont"/>
    <w:rsid w:val="00C230B4"/>
    <w:rPr>
      <w:rFonts w:cs="Arial"/>
      <w:i/>
      <w:sz w:val="24"/>
      <w:szCs w:val="24"/>
      <w:lang w:val="en-US" w:eastAsia="en-US" w:bidi="ar-SA"/>
    </w:rPr>
  </w:style>
  <w:style w:type="character" w:customStyle="1" w:styleId="BTCharCharCharChar6">
    <w:name w:val="BT Char Char Char Char6"/>
    <w:basedOn w:val="DefaultParagraphFont"/>
    <w:rsid w:val="00C230B4"/>
    <w:rPr>
      <w:sz w:val="24"/>
      <w:szCs w:val="24"/>
      <w:lang w:val="en-US" w:eastAsia="en-US" w:bidi="ar-SA"/>
    </w:rPr>
  </w:style>
  <w:style w:type="paragraph" w:customStyle="1" w:styleId="BTCharCharChar6">
    <w:name w:val="BT Char Char Char6"/>
    <w:basedOn w:val="Normal"/>
    <w:autoRedefine/>
    <w:rsid w:val="00C230B4"/>
    <w:pPr>
      <w:spacing w:after="120" w:line="300" w:lineRule="exact"/>
      <w:ind w:firstLine="720"/>
      <w:jc w:val="both"/>
    </w:pPr>
    <w:rPr>
      <w:szCs w:val="20"/>
    </w:rPr>
  </w:style>
  <w:style w:type="paragraph" w:customStyle="1" w:styleId="FNChar7">
    <w:name w:val="FN Char7"/>
    <w:basedOn w:val="FootnoteText"/>
    <w:autoRedefine/>
    <w:rsid w:val="00C230B4"/>
    <w:pPr>
      <w:contextualSpacing/>
      <w:jc w:val="both"/>
    </w:pPr>
  </w:style>
  <w:style w:type="character" w:customStyle="1" w:styleId="FNCharChar7">
    <w:name w:val="FN Char Char7"/>
    <w:basedOn w:val="DefaultParagraphFont"/>
    <w:rsid w:val="00C230B4"/>
    <w:rPr>
      <w:sz w:val="18"/>
    </w:rPr>
  </w:style>
  <w:style w:type="paragraph" w:customStyle="1" w:styleId="StyleBodyTextBold118">
    <w:name w:val="Style Body Text + Bold118"/>
    <w:basedOn w:val="Normal"/>
    <w:autoRedefine/>
    <w:rsid w:val="00C230B4"/>
    <w:pPr>
      <w:spacing w:after="120" w:line="480" w:lineRule="exact"/>
      <w:ind w:firstLine="720"/>
      <w:jc w:val="both"/>
    </w:pPr>
    <w:rPr>
      <w:b/>
      <w:bCs/>
      <w:szCs w:val="20"/>
    </w:rPr>
  </w:style>
  <w:style w:type="character" w:customStyle="1" w:styleId="StyleBodyTextBold1Char18">
    <w:name w:val="Style Body Text + Bold1 Char18"/>
    <w:basedOn w:val="BodyTextChar"/>
    <w:rsid w:val="00C230B4"/>
    <w:rPr>
      <w:b/>
      <w:bCs/>
      <w:sz w:val="24"/>
      <w:szCs w:val="24"/>
    </w:rPr>
  </w:style>
  <w:style w:type="character" w:customStyle="1" w:styleId="HeaderChar18">
    <w:name w:val="Header Char18"/>
    <w:basedOn w:val="DefaultParagraphFont"/>
    <w:uiPriority w:val="99"/>
    <w:rsid w:val="00C230B4"/>
    <w:rPr>
      <w:i/>
      <w:sz w:val="24"/>
    </w:rPr>
  </w:style>
  <w:style w:type="character" w:customStyle="1" w:styleId="FooterChar9">
    <w:name w:val="Footer Char9"/>
    <w:basedOn w:val="DefaultParagraphFont"/>
    <w:rsid w:val="00C230B4"/>
    <w:rPr>
      <w:sz w:val="24"/>
    </w:rPr>
  </w:style>
  <w:style w:type="character" w:customStyle="1" w:styleId="CommentTextChar6">
    <w:name w:val="Comment Text Char6"/>
    <w:basedOn w:val="DefaultParagraphFont"/>
    <w:rsid w:val="00C230B4"/>
    <w:rPr>
      <w:sz w:val="24"/>
      <w:szCs w:val="24"/>
    </w:rPr>
  </w:style>
  <w:style w:type="paragraph" w:customStyle="1" w:styleId="BlockQuotationFirst6">
    <w:name w:val="Block Quotation First6"/>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6">
    <w:name w:val="Block Quotation6"/>
    <w:basedOn w:val="Normal"/>
    <w:rsid w:val="00C230B4"/>
    <w:pPr>
      <w:keepLines/>
      <w:spacing w:after="160" w:line="480" w:lineRule="exact"/>
      <w:ind w:left="720" w:right="720" w:firstLine="720"/>
      <w:jc w:val="both"/>
    </w:pPr>
    <w:rPr>
      <w:i/>
      <w:szCs w:val="20"/>
    </w:rPr>
  </w:style>
  <w:style w:type="paragraph" w:customStyle="1" w:styleId="BlockQuotationLast6">
    <w:name w:val="Block Quotation Last6"/>
    <w:basedOn w:val="BlockQuotation"/>
    <w:rsid w:val="00C230B4"/>
    <w:pPr>
      <w:tabs>
        <w:tab w:val="clear" w:pos="720"/>
      </w:tabs>
      <w:spacing w:before="0" w:line="480" w:lineRule="exact"/>
      <w:ind w:firstLine="720"/>
      <w:jc w:val="both"/>
    </w:pPr>
    <w:rPr>
      <w:szCs w:val="20"/>
    </w:rPr>
  </w:style>
  <w:style w:type="character" w:customStyle="1" w:styleId="BodyTextIndentChar6">
    <w:name w:val="Body Text Indent Char6"/>
    <w:basedOn w:val="DefaultParagraphFont"/>
    <w:rsid w:val="00C230B4"/>
    <w:rPr>
      <w:rFonts w:cs="Arial"/>
      <w:sz w:val="24"/>
    </w:rPr>
  </w:style>
  <w:style w:type="character" w:customStyle="1" w:styleId="DateChar6">
    <w:name w:val="Date Char6"/>
    <w:basedOn w:val="DefaultParagraphFont"/>
    <w:rsid w:val="00C230B4"/>
    <w:rPr>
      <w:rFonts w:cs="Arial"/>
      <w:b/>
      <w:sz w:val="24"/>
    </w:rPr>
  </w:style>
  <w:style w:type="character" w:customStyle="1" w:styleId="EndnoteTextChar6">
    <w:name w:val="Endnote Text Char6"/>
    <w:basedOn w:val="DefaultParagraphFont"/>
    <w:rsid w:val="00C230B4"/>
    <w:rPr>
      <w:sz w:val="18"/>
      <w:szCs w:val="24"/>
    </w:rPr>
  </w:style>
  <w:style w:type="paragraph" w:customStyle="1" w:styleId="FooterEven6">
    <w:name w:val="Footer Even6"/>
    <w:basedOn w:val="Footer"/>
    <w:rsid w:val="00C230B4"/>
    <w:pPr>
      <w:spacing w:after="120" w:line="480" w:lineRule="exact"/>
      <w:ind w:firstLine="720"/>
      <w:jc w:val="both"/>
    </w:pPr>
    <w:rPr>
      <w:szCs w:val="20"/>
    </w:rPr>
  </w:style>
  <w:style w:type="paragraph" w:customStyle="1" w:styleId="FooterFirst6">
    <w:name w:val="Footer First6"/>
    <w:basedOn w:val="Footer"/>
    <w:rsid w:val="00C230B4"/>
    <w:pPr>
      <w:spacing w:after="120" w:line="480" w:lineRule="exact"/>
      <w:ind w:firstLine="720"/>
      <w:jc w:val="both"/>
    </w:pPr>
    <w:rPr>
      <w:szCs w:val="20"/>
    </w:rPr>
  </w:style>
  <w:style w:type="paragraph" w:customStyle="1" w:styleId="FooterOdd6">
    <w:name w:val="Footer Odd6"/>
    <w:basedOn w:val="Footer"/>
    <w:rsid w:val="00C230B4"/>
    <w:pPr>
      <w:spacing w:after="120" w:line="480" w:lineRule="exact"/>
      <w:ind w:firstLine="720"/>
      <w:jc w:val="both"/>
    </w:pPr>
    <w:rPr>
      <w:szCs w:val="20"/>
    </w:rPr>
  </w:style>
  <w:style w:type="character" w:customStyle="1" w:styleId="MacroTextChar6">
    <w:name w:val="Macro Text Char6"/>
    <w:basedOn w:val="DefaultParagraphFont"/>
    <w:rsid w:val="00C230B4"/>
    <w:rPr>
      <w:rFonts w:ascii="Courier New" w:hAnsi="Courier New" w:cs="Arial"/>
      <w:sz w:val="24"/>
    </w:rPr>
  </w:style>
  <w:style w:type="character" w:customStyle="1" w:styleId="MessageHeaderChar6">
    <w:name w:val="Message Header Char6"/>
    <w:basedOn w:val="DefaultParagraphFont"/>
    <w:rsid w:val="00C230B4"/>
    <w:rPr>
      <w:rFonts w:ascii="Arial" w:hAnsi="Arial" w:cs="Arial"/>
      <w:sz w:val="24"/>
    </w:rPr>
  </w:style>
  <w:style w:type="character" w:customStyle="1" w:styleId="SubtitleChar6">
    <w:name w:val="Subtitle Char6"/>
    <w:basedOn w:val="DefaultParagraphFont"/>
    <w:rsid w:val="00C230B4"/>
    <w:rPr>
      <w:rFonts w:ascii="Arial" w:hAnsi="Arial"/>
      <w:i/>
      <w:kern w:val="28"/>
      <w:sz w:val="28"/>
      <w:szCs w:val="24"/>
    </w:rPr>
  </w:style>
  <w:style w:type="paragraph" w:customStyle="1" w:styleId="HeadingBase6">
    <w:name w:val="Heading Base6"/>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6">
    <w:name w:val="Title Char6"/>
    <w:basedOn w:val="DefaultParagraphFont"/>
    <w:rsid w:val="00C230B4"/>
    <w:rPr>
      <w:rFonts w:ascii="Arial" w:hAnsi="Arial"/>
      <w:b/>
      <w:kern w:val="28"/>
      <w:sz w:val="40"/>
      <w:szCs w:val="24"/>
    </w:rPr>
  </w:style>
  <w:style w:type="paragraph" w:customStyle="1" w:styleId="indent580">
    <w:name w:val="indent 58"/>
    <w:aliases w:val="hang 9 (SP Parts)6"/>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7">
    <w:name w:val="Level 3 Heading7"/>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6">
    <w:name w:val="flush left bold titles6"/>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9">
    <w:name w:val="Left Running Head (Even)9"/>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6">
    <w:name w:val="Right Running Head (Odd)6"/>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6">
    <w:name w:val="EXERCISE - BOX6"/>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6">
    <w:name w:val="Thick Line Below6"/>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1017">
    <w:name w:val="indent 1017"/>
    <w:aliases w:val="block217"/>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8">
    <w:name w:val="indent 528"/>
    <w:aliases w:val="block10"/>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indent156">
    <w:name w:val="indent 156"/>
    <w:aliases w:val="block16"/>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6">
    <w:name w:val="Document Map Char6"/>
    <w:basedOn w:val="DefaultParagraphFont"/>
    <w:rsid w:val="00C230B4"/>
    <w:rPr>
      <w:rFonts w:ascii="Tahoma" w:hAnsi="Tahoma" w:cs="Tahoma"/>
      <w:sz w:val="24"/>
      <w:szCs w:val="24"/>
      <w:shd w:val="clear" w:color="auto" w:fill="000080"/>
    </w:rPr>
  </w:style>
  <w:style w:type="character" w:customStyle="1" w:styleId="PlainTextChar6">
    <w:name w:val="Plain Text Char6"/>
    <w:basedOn w:val="DefaultParagraphFont"/>
    <w:rsid w:val="00C230B4"/>
    <w:rPr>
      <w:rFonts w:ascii="Courier New" w:hAnsi="Courier New" w:cs="Courier New"/>
      <w:lang w:bidi="he-IL"/>
    </w:rPr>
  </w:style>
  <w:style w:type="paragraph" w:customStyle="1" w:styleId="quotation116">
    <w:name w:val="quotation11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7">
    <w:name w:val="Header Even7"/>
    <w:basedOn w:val="Header"/>
    <w:rsid w:val="00C230B4"/>
    <w:pPr>
      <w:ind w:firstLine="720"/>
      <w:jc w:val="both"/>
    </w:pPr>
    <w:rPr>
      <w:sz w:val="56"/>
      <w:szCs w:val="56"/>
    </w:rPr>
  </w:style>
  <w:style w:type="paragraph" w:customStyle="1" w:styleId="HeaderFirst6">
    <w:name w:val="Header First6"/>
    <w:basedOn w:val="Header"/>
    <w:rsid w:val="00C230B4"/>
    <w:pPr>
      <w:ind w:firstLine="720"/>
      <w:jc w:val="both"/>
    </w:pPr>
    <w:rPr>
      <w:sz w:val="56"/>
      <w:szCs w:val="56"/>
    </w:rPr>
  </w:style>
  <w:style w:type="paragraph" w:customStyle="1" w:styleId="HeaderOdd6">
    <w:name w:val="Header Odd6"/>
    <w:basedOn w:val="Header"/>
    <w:rsid w:val="00C230B4"/>
    <w:pPr>
      <w:ind w:firstLine="720"/>
      <w:jc w:val="both"/>
    </w:pPr>
    <w:rPr>
      <w:sz w:val="56"/>
      <w:szCs w:val="56"/>
    </w:rPr>
  </w:style>
  <w:style w:type="paragraph" w:customStyle="1" w:styleId="PartLabel6">
    <w:name w:val="Part Label6"/>
    <w:basedOn w:val="HeadingBase"/>
    <w:next w:val="Normal"/>
    <w:rsid w:val="00C230B4"/>
    <w:pPr>
      <w:spacing w:after="120" w:line="480" w:lineRule="exact"/>
      <w:ind w:firstLine="720"/>
      <w:jc w:val="both"/>
    </w:pPr>
    <w:rPr>
      <w:szCs w:val="20"/>
    </w:rPr>
  </w:style>
  <w:style w:type="paragraph" w:customStyle="1" w:styleId="PartTitle6">
    <w:name w:val="Part Title6"/>
    <w:basedOn w:val="HeadingBase"/>
    <w:next w:val="PartSubtitle"/>
    <w:rsid w:val="00C230B4"/>
    <w:pPr>
      <w:spacing w:after="120" w:line="480" w:lineRule="exact"/>
      <w:ind w:firstLine="720"/>
      <w:jc w:val="both"/>
    </w:pPr>
    <w:rPr>
      <w:szCs w:val="20"/>
    </w:rPr>
  </w:style>
  <w:style w:type="paragraph" w:customStyle="1" w:styleId="PartSubtitle6">
    <w:name w:val="Part Subtitle6"/>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6">
    <w:name w:val="Section Heading6"/>
    <w:basedOn w:val="HeadingBase"/>
    <w:rsid w:val="00C230B4"/>
    <w:pPr>
      <w:spacing w:after="120" w:line="480" w:lineRule="exact"/>
      <w:ind w:firstLine="720"/>
      <w:jc w:val="both"/>
    </w:pPr>
    <w:rPr>
      <w:szCs w:val="20"/>
    </w:rPr>
  </w:style>
  <w:style w:type="paragraph" w:customStyle="1" w:styleId="SectionLabel6">
    <w:name w:val="Section Label6"/>
    <w:basedOn w:val="HeadingBase"/>
    <w:rsid w:val="00C230B4"/>
    <w:pPr>
      <w:spacing w:after="120" w:line="480" w:lineRule="exact"/>
      <w:ind w:firstLine="720"/>
      <w:jc w:val="both"/>
    </w:pPr>
    <w:rPr>
      <w:szCs w:val="20"/>
    </w:rPr>
  </w:style>
  <w:style w:type="paragraph" w:customStyle="1" w:styleId="TitleCover6">
    <w:name w:val="Title Cover6"/>
    <w:basedOn w:val="HeadingBase"/>
    <w:next w:val="SubtitleCover"/>
    <w:rsid w:val="00C230B4"/>
    <w:pPr>
      <w:spacing w:after="120" w:line="480" w:lineRule="exact"/>
      <w:ind w:firstLine="720"/>
      <w:jc w:val="both"/>
    </w:pPr>
    <w:rPr>
      <w:szCs w:val="20"/>
    </w:rPr>
  </w:style>
  <w:style w:type="paragraph" w:customStyle="1" w:styleId="SubtitleCover6">
    <w:name w:val="Subtitle Cover6"/>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6">
    <w:name w:val="Title 36"/>
    <w:basedOn w:val="Title2"/>
    <w:rsid w:val="00C230B4"/>
    <w:pPr>
      <w:ind w:firstLine="720"/>
    </w:pPr>
    <w:rPr>
      <w:szCs w:val="20"/>
    </w:rPr>
  </w:style>
  <w:style w:type="paragraph" w:customStyle="1" w:styleId="Title26">
    <w:name w:val="Title 26"/>
    <w:basedOn w:val="Normal"/>
    <w:rsid w:val="00C230B4"/>
    <w:pPr>
      <w:spacing w:after="120" w:line="300" w:lineRule="atLeast"/>
      <w:ind w:firstLine="720"/>
      <w:jc w:val="center"/>
    </w:pPr>
    <w:rPr>
      <w:sz w:val="52"/>
      <w:szCs w:val="20"/>
    </w:rPr>
  </w:style>
  <w:style w:type="paragraph" w:customStyle="1" w:styleId="Title46">
    <w:name w:val="Title 46"/>
    <w:basedOn w:val="Title3"/>
    <w:rsid w:val="00C230B4"/>
    <w:pPr>
      <w:ind w:firstLine="720"/>
    </w:pPr>
    <w:rPr>
      <w:szCs w:val="20"/>
    </w:rPr>
  </w:style>
  <w:style w:type="paragraph" w:customStyle="1" w:styleId="ListNumberFirst6">
    <w:name w:val="List Number First6"/>
    <w:basedOn w:val="ListNumber"/>
    <w:next w:val="ListNumber"/>
    <w:rsid w:val="00C230B4"/>
    <w:pPr>
      <w:spacing w:before="0" w:line="480" w:lineRule="exact"/>
      <w:jc w:val="both"/>
    </w:pPr>
    <w:rPr>
      <w:szCs w:val="20"/>
    </w:rPr>
  </w:style>
  <w:style w:type="paragraph" w:customStyle="1" w:styleId="ListNumberLast6">
    <w:name w:val="List Number Last6"/>
    <w:basedOn w:val="ListNumber"/>
    <w:rsid w:val="00C230B4"/>
    <w:pPr>
      <w:spacing w:before="0" w:line="480" w:lineRule="exact"/>
      <w:jc w:val="both"/>
    </w:pPr>
    <w:rPr>
      <w:szCs w:val="20"/>
    </w:rPr>
  </w:style>
  <w:style w:type="paragraph" w:customStyle="1" w:styleId="H3A6">
    <w:name w:val="H3A6"/>
    <w:basedOn w:val="H3"/>
    <w:rsid w:val="00C230B4"/>
  </w:style>
  <w:style w:type="paragraph" w:customStyle="1" w:styleId="H38">
    <w:name w:val="H38"/>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BodyTextKeep6">
    <w:name w:val="Body Text Keep6"/>
    <w:basedOn w:val="Normal"/>
    <w:rsid w:val="00C230B4"/>
    <w:pPr>
      <w:keepNext/>
      <w:spacing w:after="120" w:line="480" w:lineRule="exact"/>
      <w:ind w:firstLine="720"/>
      <w:jc w:val="both"/>
    </w:pPr>
    <w:rPr>
      <w:szCs w:val="20"/>
    </w:rPr>
  </w:style>
  <w:style w:type="paragraph" w:customStyle="1" w:styleId="ChapterLabel6">
    <w:name w:val="Chapter Label6"/>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6">
    <w:name w:val="Chapter Subtitle6"/>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6">
    <w:name w:val="Chapter Title6"/>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6">
    <w:name w:val="Document Label6"/>
    <w:basedOn w:val="Normal"/>
    <w:rsid w:val="00C230B4"/>
    <w:pPr>
      <w:keepNext/>
      <w:spacing w:before="240" w:after="360" w:line="480" w:lineRule="exact"/>
      <w:ind w:firstLine="720"/>
      <w:jc w:val="both"/>
    </w:pPr>
    <w:rPr>
      <w:b/>
      <w:kern w:val="28"/>
      <w:sz w:val="36"/>
      <w:szCs w:val="20"/>
    </w:rPr>
  </w:style>
  <w:style w:type="paragraph" w:customStyle="1" w:styleId="FootnoteBase19">
    <w:name w:val="Footnote Base19"/>
    <w:basedOn w:val="Normal"/>
    <w:rsid w:val="00C230B4"/>
    <w:pPr>
      <w:tabs>
        <w:tab w:val="left" w:pos="187"/>
      </w:tabs>
      <w:spacing w:after="120" w:line="220" w:lineRule="exact"/>
      <w:ind w:left="187" w:hanging="187"/>
      <w:jc w:val="both"/>
    </w:pPr>
    <w:rPr>
      <w:sz w:val="18"/>
      <w:szCs w:val="20"/>
    </w:rPr>
  </w:style>
  <w:style w:type="paragraph" w:customStyle="1" w:styleId="HeaderBase6">
    <w:name w:val="Header Base6"/>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6">
    <w:name w:val="Index Base6"/>
    <w:basedOn w:val="Normal"/>
    <w:rsid w:val="00C230B4"/>
    <w:pPr>
      <w:tabs>
        <w:tab w:val="right" w:leader="dot" w:pos="3960"/>
      </w:tabs>
      <w:spacing w:after="120" w:line="480" w:lineRule="exact"/>
      <w:ind w:left="720" w:hanging="720"/>
      <w:jc w:val="both"/>
    </w:pPr>
    <w:rPr>
      <w:szCs w:val="20"/>
    </w:rPr>
  </w:style>
  <w:style w:type="paragraph" w:customStyle="1" w:styleId="ListBulletFirst6">
    <w:name w:val="List Bullet First6"/>
    <w:basedOn w:val="ListBullet"/>
    <w:next w:val="ListBullet"/>
    <w:rsid w:val="00C230B4"/>
    <w:pPr>
      <w:spacing w:before="80" w:line="480" w:lineRule="exact"/>
      <w:jc w:val="both"/>
    </w:pPr>
    <w:rPr>
      <w:szCs w:val="20"/>
    </w:rPr>
  </w:style>
  <w:style w:type="paragraph" w:customStyle="1" w:styleId="ListBulletLast6">
    <w:name w:val="List Bullet Last6"/>
    <w:basedOn w:val="ListBullet"/>
    <w:rsid w:val="00C230B4"/>
    <w:pPr>
      <w:spacing w:before="0" w:after="240" w:line="480" w:lineRule="exact"/>
      <w:jc w:val="both"/>
    </w:pPr>
    <w:rPr>
      <w:szCs w:val="20"/>
    </w:rPr>
  </w:style>
  <w:style w:type="paragraph" w:customStyle="1" w:styleId="ListFirst6">
    <w:name w:val="List First6"/>
    <w:basedOn w:val="List"/>
    <w:next w:val="List"/>
    <w:rsid w:val="00C230B4"/>
    <w:pPr>
      <w:tabs>
        <w:tab w:val="clear" w:pos="720"/>
      </w:tabs>
      <w:spacing w:before="80" w:line="480" w:lineRule="exact"/>
      <w:jc w:val="both"/>
    </w:pPr>
    <w:rPr>
      <w:szCs w:val="20"/>
    </w:rPr>
  </w:style>
  <w:style w:type="paragraph" w:customStyle="1" w:styleId="ListLast6">
    <w:name w:val="List Last6"/>
    <w:basedOn w:val="List"/>
    <w:rsid w:val="00C230B4"/>
    <w:pPr>
      <w:tabs>
        <w:tab w:val="clear" w:pos="720"/>
      </w:tabs>
      <w:spacing w:before="0" w:after="240" w:line="480" w:lineRule="exact"/>
      <w:jc w:val="both"/>
    </w:pPr>
    <w:rPr>
      <w:szCs w:val="20"/>
    </w:rPr>
  </w:style>
  <w:style w:type="paragraph" w:customStyle="1" w:styleId="Picture6">
    <w:name w:val="Picture6"/>
    <w:basedOn w:val="Normal"/>
    <w:next w:val="Caption"/>
    <w:rsid w:val="00C230B4"/>
    <w:pPr>
      <w:keepNext/>
      <w:spacing w:after="120" w:line="480" w:lineRule="exact"/>
      <w:ind w:firstLine="720"/>
      <w:jc w:val="both"/>
    </w:pPr>
    <w:rPr>
      <w:szCs w:val="20"/>
    </w:rPr>
  </w:style>
  <w:style w:type="paragraph" w:customStyle="1" w:styleId="TOCBase6">
    <w:name w:val="TOC Base6"/>
    <w:basedOn w:val="Normal"/>
    <w:rsid w:val="00C230B4"/>
    <w:pPr>
      <w:tabs>
        <w:tab w:val="right" w:leader="dot" w:pos="8640"/>
      </w:tabs>
      <w:spacing w:after="120" w:line="480" w:lineRule="exact"/>
      <w:ind w:firstLine="720"/>
      <w:jc w:val="both"/>
    </w:pPr>
    <w:rPr>
      <w:szCs w:val="20"/>
    </w:rPr>
  </w:style>
  <w:style w:type="paragraph" w:customStyle="1" w:styleId="HeaderlikeH16">
    <w:name w:val="Header like H16"/>
    <w:basedOn w:val="Heading2"/>
    <w:rsid w:val="00C230B4"/>
    <w:pPr>
      <w:spacing w:before="120" w:line="360" w:lineRule="exact"/>
      <w:ind w:firstLine="720"/>
      <w:outlineLvl w:val="9"/>
    </w:pPr>
    <w:rPr>
      <w:b/>
      <w:i w:val="0"/>
      <w:sz w:val="36"/>
    </w:rPr>
  </w:style>
  <w:style w:type="paragraph" w:customStyle="1" w:styleId="Greeting6">
    <w:name w:val="Greeting6"/>
    <w:basedOn w:val="Normal"/>
    <w:rsid w:val="00C230B4"/>
    <w:pPr>
      <w:spacing w:after="120" w:line="480" w:lineRule="exact"/>
      <w:ind w:firstLine="720"/>
    </w:pPr>
    <w:rPr>
      <w:szCs w:val="20"/>
    </w:rPr>
  </w:style>
  <w:style w:type="paragraph" w:customStyle="1" w:styleId="Indent5160">
    <w:name w:val="Indent516"/>
    <w:basedOn w:val="Normal"/>
    <w:rsid w:val="00C230B4"/>
    <w:pPr>
      <w:spacing w:after="120" w:line="480" w:lineRule="exact"/>
      <w:ind w:left="720" w:firstLine="720"/>
      <w:jc w:val="both"/>
    </w:pPr>
    <w:rPr>
      <w:szCs w:val="20"/>
    </w:rPr>
  </w:style>
  <w:style w:type="paragraph" w:customStyle="1" w:styleId="Indent1060">
    <w:name w:val="Indent106"/>
    <w:basedOn w:val="Normal"/>
    <w:rsid w:val="00C230B4"/>
    <w:pPr>
      <w:spacing w:after="120" w:line="480" w:lineRule="exact"/>
      <w:ind w:left="1440" w:firstLine="720"/>
      <w:jc w:val="both"/>
    </w:pPr>
    <w:rPr>
      <w:szCs w:val="20"/>
    </w:rPr>
  </w:style>
  <w:style w:type="paragraph" w:customStyle="1" w:styleId="Indent1560">
    <w:name w:val="Indent156"/>
    <w:basedOn w:val="Normal"/>
    <w:rsid w:val="00C230B4"/>
    <w:pPr>
      <w:spacing w:after="120" w:line="480" w:lineRule="exact"/>
      <w:ind w:left="2160" w:firstLine="720"/>
      <w:jc w:val="both"/>
    </w:pPr>
    <w:rPr>
      <w:szCs w:val="20"/>
    </w:rPr>
  </w:style>
  <w:style w:type="paragraph" w:customStyle="1" w:styleId="Indent206">
    <w:name w:val="Indent206"/>
    <w:basedOn w:val="Normal"/>
    <w:rsid w:val="00C230B4"/>
    <w:pPr>
      <w:spacing w:after="120" w:line="480" w:lineRule="exact"/>
      <w:ind w:left="2880" w:firstLine="720"/>
      <w:jc w:val="both"/>
    </w:pPr>
    <w:rPr>
      <w:szCs w:val="20"/>
    </w:rPr>
  </w:style>
  <w:style w:type="paragraph" w:customStyle="1" w:styleId="BodyTextNotJustified6">
    <w:name w:val="Body Text Not Justified6"/>
    <w:basedOn w:val="Normal"/>
    <w:rsid w:val="00C230B4"/>
    <w:pPr>
      <w:spacing w:after="120" w:line="480" w:lineRule="exact"/>
      <w:ind w:firstLine="720"/>
    </w:pPr>
    <w:rPr>
      <w:szCs w:val="20"/>
    </w:rPr>
  </w:style>
  <w:style w:type="paragraph" w:customStyle="1" w:styleId="BoldCenterArial12pt6">
    <w:name w:val="Bold Center Arial 12 pt6"/>
    <w:basedOn w:val="Normal"/>
    <w:rsid w:val="00C230B4"/>
    <w:pPr>
      <w:spacing w:after="160" w:line="480" w:lineRule="exact"/>
      <w:ind w:firstLine="720"/>
      <w:jc w:val="center"/>
    </w:pPr>
    <w:rPr>
      <w:rFonts w:ascii="Arial" w:hAnsi="Arial"/>
      <w:b/>
      <w:szCs w:val="20"/>
    </w:rPr>
  </w:style>
  <w:style w:type="paragraph" w:customStyle="1" w:styleId="H2A7">
    <w:name w:val="H2A7"/>
    <w:basedOn w:val="H2"/>
    <w:rsid w:val="00C230B4"/>
    <w:pPr>
      <w:outlineLvl w:val="9"/>
    </w:pPr>
    <w:rPr>
      <w:rFonts w:ascii="Times New Roman" w:hAnsi="Times New Roman"/>
      <w:iCs w:val="0"/>
      <w:szCs w:val="28"/>
    </w:rPr>
  </w:style>
  <w:style w:type="paragraph" w:customStyle="1" w:styleId="H210">
    <w:name w:val="H210"/>
    <w:basedOn w:val="BT"/>
    <w:autoRedefine/>
    <w:rsid w:val="00C230B4"/>
    <w:pPr>
      <w:spacing w:line="300" w:lineRule="atLeast"/>
      <w:ind w:firstLine="720"/>
      <w:outlineLvl w:val="1"/>
    </w:pPr>
  </w:style>
  <w:style w:type="paragraph" w:customStyle="1" w:styleId="Exercise6">
    <w:name w:val="Exercise6"/>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6">
    <w:name w:val="Flush Left Bold6"/>
    <w:basedOn w:val="Normal"/>
    <w:rsid w:val="00C230B4"/>
    <w:pPr>
      <w:spacing w:before="120" w:after="120" w:line="290" w:lineRule="exact"/>
      <w:ind w:firstLine="720"/>
      <w:jc w:val="both"/>
    </w:pPr>
    <w:rPr>
      <w:b/>
      <w:snapToGrid w:val="0"/>
      <w:szCs w:val="20"/>
    </w:rPr>
  </w:style>
  <w:style w:type="paragraph" w:customStyle="1" w:styleId="Hang16">
    <w:name w:val="Hang16"/>
    <w:basedOn w:val="Normal"/>
    <w:autoRedefine/>
    <w:rsid w:val="00C230B4"/>
    <w:pPr>
      <w:spacing w:after="120" w:line="480" w:lineRule="exact"/>
      <w:ind w:left="1080" w:hanging="360"/>
      <w:jc w:val="both"/>
    </w:pPr>
    <w:rPr>
      <w:snapToGrid w:val="0"/>
      <w:szCs w:val="20"/>
    </w:rPr>
  </w:style>
  <w:style w:type="paragraph" w:customStyle="1" w:styleId="Style16">
    <w:name w:val="Style16"/>
    <w:basedOn w:val="BP"/>
    <w:next w:val="BT"/>
    <w:autoRedefine/>
    <w:rsid w:val="00C230B4"/>
    <w:pPr>
      <w:spacing w:after="120"/>
      <w:ind w:firstLine="720"/>
    </w:pPr>
    <w:rPr>
      <w:szCs w:val="20"/>
    </w:rPr>
  </w:style>
  <w:style w:type="paragraph" w:customStyle="1" w:styleId="BP6">
    <w:name w:val="BP6"/>
    <w:basedOn w:val="BT"/>
    <w:next w:val="BT"/>
    <w:autoRedefine/>
    <w:rsid w:val="00C230B4"/>
    <w:pPr>
      <w:ind w:firstLine="720"/>
    </w:pPr>
  </w:style>
  <w:style w:type="paragraph" w:customStyle="1" w:styleId="HeadingCaps6">
    <w:name w:val="Heading Caps6"/>
    <w:basedOn w:val="Heading1"/>
    <w:autoRedefine/>
    <w:rsid w:val="00C230B4"/>
    <w:pPr>
      <w:spacing w:after="120" w:line="400" w:lineRule="exact"/>
      <w:ind w:firstLine="720"/>
    </w:pPr>
    <w:rPr>
      <w:caps/>
      <w:snapToGrid w:val="0"/>
      <w:sz w:val="40"/>
      <w:szCs w:val="20"/>
    </w:rPr>
  </w:style>
  <w:style w:type="paragraph" w:customStyle="1" w:styleId="BoldLine6">
    <w:name w:val="Bold Line6"/>
    <w:basedOn w:val="Normal"/>
    <w:rsid w:val="00C230B4"/>
    <w:pPr>
      <w:pBdr>
        <w:bottom w:val="single" w:sz="36" w:space="1" w:color="auto"/>
      </w:pBdr>
      <w:spacing w:after="120" w:line="300" w:lineRule="atLeast"/>
      <w:ind w:firstLine="720"/>
      <w:jc w:val="both"/>
    </w:pPr>
    <w:rPr>
      <w:szCs w:val="20"/>
    </w:rPr>
  </w:style>
  <w:style w:type="paragraph" w:customStyle="1" w:styleId="ExerciseTitle6">
    <w:name w:val="Exercise Title6"/>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6">
    <w:name w:val="Title 16"/>
    <w:basedOn w:val="Normal"/>
    <w:rsid w:val="00C230B4"/>
    <w:pPr>
      <w:spacing w:after="120" w:line="300" w:lineRule="atLeast"/>
      <w:ind w:firstLine="720"/>
      <w:jc w:val="center"/>
    </w:pPr>
    <w:rPr>
      <w:b/>
      <w:sz w:val="72"/>
      <w:szCs w:val="20"/>
    </w:rPr>
  </w:style>
  <w:style w:type="paragraph" w:customStyle="1" w:styleId="CenterItalic6">
    <w:name w:val="Center Italic6"/>
    <w:basedOn w:val="Normal"/>
    <w:autoRedefine/>
    <w:rsid w:val="00C230B4"/>
    <w:pPr>
      <w:spacing w:after="120" w:line="480" w:lineRule="exact"/>
      <w:ind w:firstLine="720"/>
      <w:jc w:val="center"/>
    </w:pPr>
    <w:rPr>
      <w:i/>
      <w:szCs w:val="20"/>
    </w:rPr>
  </w:style>
  <w:style w:type="paragraph" w:customStyle="1" w:styleId="H4A6">
    <w:name w:val="H4A6"/>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6">
    <w:name w:val="LT6"/>
    <w:basedOn w:val="Heading2"/>
    <w:autoRedefine/>
    <w:rsid w:val="00C230B4"/>
    <w:pPr>
      <w:ind w:firstLine="720"/>
    </w:pPr>
    <w:rPr>
      <w:b/>
      <w:i w:val="0"/>
      <w:sz w:val="36"/>
    </w:rPr>
  </w:style>
  <w:style w:type="paragraph" w:customStyle="1" w:styleId="Style26">
    <w:name w:val="Style26"/>
    <w:basedOn w:val="H2A"/>
    <w:autoRedefine/>
    <w:rsid w:val="00C230B4"/>
    <w:pPr>
      <w:outlineLvl w:val="2"/>
    </w:pPr>
    <w:rPr>
      <w:i/>
      <w:snapToGrid w:val="0"/>
    </w:rPr>
  </w:style>
  <w:style w:type="paragraph" w:customStyle="1" w:styleId="LS-LessonSubtitle6">
    <w:name w:val="LS - Lesson Subtitle6"/>
    <w:basedOn w:val="H2A"/>
    <w:autoRedefine/>
    <w:rsid w:val="00C230B4"/>
    <w:pPr>
      <w:outlineLvl w:val="2"/>
    </w:pPr>
    <w:rPr>
      <w:i/>
      <w:snapToGrid w:val="0"/>
    </w:rPr>
  </w:style>
  <w:style w:type="paragraph" w:customStyle="1" w:styleId="L17">
    <w:name w:val="L17"/>
    <w:basedOn w:val="Normal"/>
    <w:autoRedefine/>
    <w:rsid w:val="00C230B4"/>
    <w:pPr>
      <w:spacing w:after="120" w:line="480" w:lineRule="exact"/>
      <w:ind w:left="720" w:hanging="720"/>
      <w:jc w:val="both"/>
    </w:pPr>
    <w:rPr>
      <w:szCs w:val="20"/>
    </w:rPr>
  </w:style>
  <w:style w:type="paragraph" w:customStyle="1" w:styleId="L26">
    <w:name w:val="L26"/>
    <w:basedOn w:val="BT"/>
    <w:autoRedefine/>
    <w:rsid w:val="00C230B4"/>
    <w:pPr>
      <w:tabs>
        <w:tab w:val="left" w:pos="720"/>
      </w:tabs>
      <w:ind w:left="1440" w:hanging="720"/>
    </w:pPr>
  </w:style>
  <w:style w:type="paragraph" w:customStyle="1" w:styleId="L36">
    <w:name w:val="L36"/>
    <w:basedOn w:val="BT"/>
    <w:autoRedefine/>
    <w:rsid w:val="00C230B4"/>
    <w:pPr>
      <w:tabs>
        <w:tab w:val="left" w:pos="720"/>
        <w:tab w:val="left" w:pos="2160"/>
      </w:tabs>
      <w:ind w:left="2160" w:hanging="720"/>
    </w:pPr>
  </w:style>
  <w:style w:type="paragraph" w:customStyle="1" w:styleId="H117">
    <w:name w:val="H117"/>
    <w:basedOn w:val="BT"/>
    <w:next w:val="BT"/>
    <w:autoRedefine/>
    <w:rsid w:val="00C230B4"/>
    <w:pPr>
      <w:spacing w:line="300" w:lineRule="atLeast"/>
      <w:ind w:firstLine="720"/>
      <w:outlineLvl w:val="0"/>
    </w:pPr>
    <w:rPr>
      <w:rFonts w:ascii="Arial" w:hAnsi="Arial"/>
      <w:b/>
      <w:kern w:val="28"/>
    </w:rPr>
  </w:style>
  <w:style w:type="paragraph" w:customStyle="1" w:styleId="H1A6">
    <w:name w:val="H1A6"/>
    <w:basedOn w:val="H1"/>
    <w:rsid w:val="00C230B4"/>
    <w:pPr>
      <w:outlineLvl w:val="9"/>
    </w:pPr>
    <w:rPr>
      <w:sz w:val="24"/>
    </w:rPr>
  </w:style>
  <w:style w:type="paragraph" w:customStyle="1" w:styleId="I17">
    <w:name w:val="I17"/>
    <w:basedOn w:val="BT"/>
    <w:autoRedefine/>
    <w:rsid w:val="00C230B4"/>
    <w:pPr>
      <w:ind w:left="720" w:firstLine="720"/>
    </w:pPr>
  </w:style>
  <w:style w:type="paragraph" w:customStyle="1" w:styleId="I26">
    <w:name w:val="I26"/>
    <w:basedOn w:val="BT"/>
    <w:autoRedefine/>
    <w:rsid w:val="00C230B4"/>
    <w:pPr>
      <w:ind w:left="1440" w:firstLine="720"/>
    </w:pPr>
  </w:style>
  <w:style w:type="paragraph" w:customStyle="1" w:styleId="I36">
    <w:name w:val="I36"/>
    <w:basedOn w:val="I1"/>
    <w:autoRedefine/>
    <w:rsid w:val="00C230B4"/>
    <w:pPr>
      <w:ind w:left="2160"/>
    </w:pPr>
  </w:style>
  <w:style w:type="paragraph" w:customStyle="1" w:styleId="GR7">
    <w:name w:val="GR7"/>
    <w:basedOn w:val="BT"/>
    <w:autoRedefine/>
    <w:rsid w:val="00C230B4"/>
    <w:pPr>
      <w:spacing w:beforeLines="60"/>
      <w:ind w:firstLine="720"/>
      <w:jc w:val="left"/>
    </w:pPr>
  </w:style>
  <w:style w:type="character" w:customStyle="1" w:styleId="GK7">
    <w:name w:val="GK7"/>
    <w:basedOn w:val="DefaultParagraphFont"/>
    <w:rsid w:val="00C230B4"/>
    <w:rPr>
      <w:rFonts w:ascii="GraecaII" w:hAnsi="GraecaII"/>
      <w:sz w:val="28"/>
    </w:rPr>
  </w:style>
  <w:style w:type="character" w:customStyle="1" w:styleId="HB5">
    <w:name w:val="HB5"/>
    <w:basedOn w:val="DefaultParagraphFont"/>
    <w:rsid w:val="00C230B4"/>
    <w:rPr>
      <w:rFonts w:ascii="HebraicaII" w:hAnsi="HebraicaII"/>
      <w:sz w:val="28"/>
      <w:szCs w:val="28"/>
    </w:rPr>
  </w:style>
  <w:style w:type="character" w:customStyle="1" w:styleId="EN9">
    <w:name w:val="EN9"/>
    <w:basedOn w:val="DefaultParagraphFont"/>
    <w:rsid w:val="00C230B4"/>
    <w:rPr>
      <w:rFonts w:ascii="Times New Roman" w:hAnsi="Times New Roman"/>
      <w:sz w:val="24"/>
      <w:szCs w:val="24"/>
    </w:rPr>
  </w:style>
  <w:style w:type="paragraph" w:customStyle="1" w:styleId="I46">
    <w:name w:val="I46"/>
    <w:basedOn w:val="I1"/>
    <w:autoRedefine/>
    <w:rsid w:val="00C230B4"/>
    <w:pPr>
      <w:ind w:left="2880"/>
    </w:pPr>
  </w:style>
  <w:style w:type="paragraph" w:customStyle="1" w:styleId="H46">
    <w:name w:val="H46"/>
    <w:basedOn w:val="H4A"/>
    <w:next w:val="Normal"/>
    <w:autoRedefine/>
    <w:rsid w:val="00C230B4"/>
    <w:pPr>
      <w:snapToGrid w:val="0"/>
      <w:ind w:left="1440"/>
      <w:outlineLvl w:val="3"/>
    </w:pPr>
    <w:rPr>
      <w:snapToGrid/>
    </w:rPr>
  </w:style>
  <w:style w:type="paragraph" w:customStyle="1" w:styleId="CA6">
    <w:name w:val="CA6"/>
    <w:basedOn w:val="BT"/>
    <w:rsid w:val="00C230B4"/>
    <w:pPr>
      <w:ind w:firstLine="720"/>
      <w:jc w:val="left"/>
    </w:pPr>
  </w:style>
  <w:style w:type="paragraph" w:customStyle="1" w:styleId="StyleBodyText10ptBlack6">
    <w:name w:val="Style Body Text + 10 pt Black6"/>
    <w:basedOn w:val="Normal"/>
    <w:rsid w:val="00C230B4"/>
    <w:pPr>
      <w:spacing w:before="120" w:after="120" w:line="480" w:lineRule="exact"/>
      <w:ind w:firstLine="720"/>
      <w:jc w:val="both"/>
    </w:pPr>
    <w:rPr>
      <w:color w:val="000000"/>
      <w:szCs w:val="20"/>
    </w:rPr>
  </w:style>
  <w:style w:type="character" w:customStyle="1" w:styleId="grame6">
    <w:name w:val="grame6"/>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60">
    <w:name w:val="bt6"/>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6">
    <w:name w:val="en16"/>
    <w:basedOn w:val="DefaultParagraphFont"/>
    <w:rsid w:val="00C230B4"/>
    <w:rPr>
      <w:rFonts w:ascii="Times New Roman" w:hAnsi="Times New Roman" w:cs="Times New Roman" w:hint="default"/>
    </w:rPr>
  </w:style>
  <w:style w:type="character" w:customStyle="1" w:styleId="spelle6">
    <w:name w:val="spelle6"/>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7">
    <w:name w:val="Style Body Text + Bold7"/>
    <w:basedOn w:val="Normal"/>
    <w:autoRedefine/>
    <w:rsid w:val="00C230B4"/>
    <w:pPr>
      <w:spacing w:after="120" w:line="480" w:lineRule="exact"/>
      <w:ind w:firstLine="720"/>
      <w:jc w:val="both"/>
    </w:pPr>
    <w:rPr>
      <w:b/>
      <w:bCs/>
      <w:szCs w:val="20"/>
    </w:rPr>
  </w:style>
  <w:style w:type="character" w:customStyle="1" w:styleId="FootnoteTextCharCharCharCharChar15">
    <w:name w:val="Footnote Text Char Char Char Char Char15"/>
    <w:basedOn w:val="DefaultParagraphFont"/>
    <w:rsid w:val="00C230B4"/>
    <w:rPr>
      <w:lang w:val="en-US" w:eastAsia="en-US" w:bidi="ar-SA"/>
    </w:rPr>
  </w:style>
  <w:style w:type="paragraph" w:customStyle="1" w:styleId="H216">
    <w:name w:val="H216"/>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0">
    <w:name w:val="QT110"/>
    <w:basedOn w:val="NormalWeb"/>
    <w:autoRedefine/>
    <w:rsid w:val="00C230B4"/>
    <w:pPr>
      <w:spacing w:after="120" w:line="300" w:lineRule="atLeast"/>
      <w:ind w:left="720" w:right="720" w:firstLine="720"/>
      <w:jc w:val="both"/>
    </w:pPr>
    <w:rPr>
      <w:rFonts w:cs="Arial"/>
      <w:i/>
    </w:rPr>
  </w:style>
  <w:style w:type="character" w:customStyle="1" w:styleId="QTChar110">
    <w:name w:val="QT Char110"/>
    <w:basedOn w:val="DefaultParagraphFont"/>
    <w:rsid w:val="00C230B4"/>
    <w:rPr>
      <w:rFonts w:cs="Arial"/>
      <w:i/>
      <w:sz w:val="24"/>
      <w:lang w:val="en-US" w:eastAsia="en-US" w:bidi="ar-SA"/>
    </w:rPr>
  </w:style>
  <w:style w:type="character" w:customStyle="1" w:styleId="Heading1Char110">
    <w:name w:val="Heading 1 Char110"/>
    <w:basedOn w:val="DefaultParagraphFont"/>
    <w:rsid w:val="00C230B4"/>
    <w:rPr>
      <w:rFonts w:ascii="Arial" w:eastAsia="Times New Roman" w:hAnsi="Arial"/>
      <w:b/>
      <w:kern w:val="28"/>
      <w:sz w:val="32"/>
    </w:rPr>
  </w:style>
  <w:style w:type="character" w:customStyle="1" w:styleId="BodyTextChar111">
    <w:name w:val="Body Text Char111"/>
    <w:basedOn w:val="DefaultParagraphFont"/>
    <w:rsid w:val="00C230B4"/>
    <w:rPr>
      <w:rFonts w:ascii="Times New Roman" w:eastAsia="Times New Roman" w:hAnsi="Times New Roman"/>
      <w:sz w:val="24"/>
      <w:szCs w:val="24"/>
    </w:rPr>
  </w:style>
  <w:style w:type="character" w:customStyle="1" w:styleId="Heading2Char110">
    <w:name w:val="Heading 2 Char110"/>
    <w:basedOn w:val="DefaultParagraphFont"/>
    <w:rsid w:val="00C230B4"/>
    <w:rPr>
      <w:rFonts w:ascii="Arial" w:eastAsia="Times New Roman" w:hAnsi="Arial"/>
      <w:i/>
      <w:kern w:val="28"/>
      <w:sz w:val="28"/>
    </w:rPr>
  </w:style>
  <w:style w:type="character" w:customStyle="1" w:styleId="Heading3Char110">
    <w:name w:val="Heading 3 Char110"/>
    <w:basedOn w:val="DefaultParagraphFont"/>
    <w:rsid w:val="00C230B4"/>
    <w:rPr>
      <w:rFonts w:ascii="Arial" w:eastAsia="Times New Roman" w:hAnsi="Arial"/>
      <w:b/>
      <w:kern w:val="28"/>
      <w:sz w:val="24"/>
    </w:rPr>
  </w:style>
  <w:style w:type="paragraph" w:customStyle="1" w:styleId="Quotation1130">
    <w:name w:val="Quotation113"/>
    <w:basedOn w:val="Normal"/>
    <w:autoRedefine/>
    <w:rsid w:val="00C230B4"/>
    <w:pPr>
      <w:spacing w:before="120" w:after="120" w:line="480" w:lineRule="exact"/>
      <w:ind w:left="720" w:right="720" w:firstLine="720"/>
      <w:jc w:val="both"/>
    </w:pPr>
    <w:rPr>
      <w:i/>
      <w:szCs w:val="20"/>
    </w:rPr>
  </w:style>
  <w:style w:type="character" w:customStyle="1" w:styleId="QuotationChar112">
    <w:name w:val="Quotation Char112"/>
    <w:basedOn w:val="BodyTextChar"/>
    <w:rsid w:val="00C230B4"/>
    <w:rPr>
      <w:rFonts w:ascii="Times New Roman" w:eastAsia="Times New Roman" w:hAnsi="Times New Roman"/>
      <w:i/>
      <w:sz w:val="24"/>
      <w:szCs w:val="24"/>
    </w:rPr>
  </w:style>
  <w:style w:type="paragraph" w:customStyle="1" w:styleId="quotation2100">
    <w:name w:val="quotation2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0">
    <w:name w:val="flush left110"/>
    <w:aliases w:val="no hang11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0">
    <w:name w:val="QT210"/>
    <w:basedOn w:val="NormalWeb"/>
    <w:autoRedefine/>
    <w:rsid w:val="00C230B4"/>
    <w:pPr>
      <w:spacing w:after="120" w:line="300" w:lineRule="atLeast"/>
      <w:ind w:left="720" w:right="720" w:firstLine="720"/>
      <w:jc w:val="both"/>
    </w:pPr>
    <w:rPr>
      <w:rFonts w:cs="Arial"/>
      <w:i/>
    </w:rPr>
  </w:style>
  <w:style w:type="character" w:customStyle="1" w:styleId="QTChar28">
    <w:name w:val="QT Char28"/>
    <w:basedOn w:val="DefaultParagraphFont"/>
    <w:rsid w:val="00C230B4"/>
    <w:rPr>
      <w:rFonts w:ascii="Times New Roman" w:eastAsia="Times New Roman" w:hAnsi="Times New Roman" w:cs="Arial"/>
      <w:i/>
      <w:sz w:val="24"/>
      <w:szCs w:val="20"/>
    </w:rPr>
  </w:style>
  <w:style w:type="paragraph" w:customStyle="1" w:styleId="FootnoteBase110">
    <w:name w:val="Footnote Base110"/>
    <w:basedOn w:val="Normal"/>
    <w:rsid w:val="00C230B4"/>
    <w:pPr>
      <w:tabs>
        <w:tab w:val="left" w:pos="187"/>
      </w:tabs>
      <w:spacing w:after="120" w:line="220" w:lineRule="exact"/>
      <w:ind w:left="187" w:hanging="187"/>
      <w:jc w:val="both"/>
    </w:pPr>
    <w:rPr>
      <w:sz w:val="18"/>
      <w:szCs w:val="20"/>
    </w:rPr>
  </w:style>
  <w:style w:type="paragraph" w:customStyle="1" w:styleId="Quotation2101">
    <w:name w:val="Quotation210"/>
    <w:basedOn w:val="Normal"/>
    <w:autoRedefine/>
    <w:rsid w:val="00C230B4"/>
    <w:pPr>
      <w:spacing w:before="120" w:after="120" w:line="480" w:lineRule="exact"/>
      <w:ind w:left="720" w:right="720" w:firstLine="720"/>
    </w:pPr>
    <w:rPr>
      <w:i/>
      <w:szCs w:val="20"/>
    </w:rPr>
  </w:style>
  <w:style w:type="paragraph" w:customStyle="1" w:styleId="quotation3100">
    <w:name w:val="quotation3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5">
    <w:name w:val="QT35"/>
    <w:basedOn w:val="NormalWeb"/>
    <w:autoRedefine/>
    <w:rsid w:val="00C230B4"/>
    <w:pPr>
      <w:spacing w:after="120" w:line="300" w:lineRule="atLeast"/>
      <w:ind w:left="720" w:right="720" w:firstLine="720"/>
      <w:jc w:val="both"/>
    </w:pPr>
    <w:rPr>
      <w:rFonts w:cs="Arial"/>
      <w:i/>
    </w:rPr>
  </w:style>
  <w:style w:type="character" w:customStyle="1" w:styleId="QTChar35">
    <w:name w:val="QT Char35"/>
    <w:basedOn w:val="DefaultParagraphFont"/>
    <w:rsid w:val="00C230B4"/>
    <w:rPr>
      <w:rFonts w:cs="Arial"/>
      <w:i/>
      <w:sz w:val="24"/>
    </w:rPr>
  </w:style>
  <w:style w:type="character" w:customStyle="1" w:styleId="BodyTextChar210">
    <w:name w:val="Body Text Char210"/>
    <w:basedOn w:val="DefaultParagraphFont"/>
    <w:rsid w:val="00C230B4"/>
    <w:rPr>
      <w:sz w:val="24"/>
      <w:szCs w:val="24"/>
    </w:rPr>
  </w:style>
  <w:style w:type="character" w:customStyle="1" w:styleId="QuotationChar210">
    <w:name w:val="Quotation Char210"/>
    <w:basedOn w:val="BodyTextChar"/>
    <w:rsid w:val="00C230B4"/>
    <w:rPr>
      <w:i/>
      <w:sz w:val="24"/>
      <w:szCs w:val="24"/>
    </w:rPr>
  </w:style>
  <w:style w:type="paragraph" w:customStyle="1" w:styleId="FootnoteBase25">
    <w:name w:val="Footnote Base25"/>
    <w:basedOn w:val="Normal"/>
    <w:rsid w:val="00C230B4"/>
    <w:pPr>
      <w:tabs>
        <w:tab w:val="left" w:pos="187"/>
      </w:tabs>
      <w:spacing w:after="120" w:line="220" w:lineRule="exact"/>
      <w:ind w:left="187" w:hanging="187"/>
      <w:jc w:val="both"/>
    </w:pPr>
    <w:rPr>
      <w:sz w:val="18"/>
      <w:szCs w:val="20"/>
    </w:rPr>
  </w:style>
  <w:style w:type="paragraph" w:customStyle="1" w:styleId="Quotation360">
    <w:name w:val="Quotation36"/>
    <w:basedOn w:val="Normal"/>
    <w:autoRedefine/>
    <w:rsid w:val="00C230B4"/>
    <w:pPr>
      <w:spacing w:before="120" w:after="120" w:line="480" w:lineRule="exact"/>
      <w:ind w:left="720" w:right="720" w:firstLine="720"/>
    </w:pPr>
    <w:rPr>
      <w:i/>
      <w:szCs w:val="20"/>
    </w:rPr>
  </w:style>
  <w:style w:type="character" w:customStyle="1" w:styleId="BodyTextChar310">
    <w:name w:val="Body Text Char310"/>
    <w:basedOn w:val="DefaultParagraphFont"/>
    <w:rsid w:val="00C230B4"/>
    <w:rPr>
      <w:sz w:val="24"/>
      <w:szCs w:val="24"/>
    </w:rPr>
  </w:style>
  <w:style w:type="character" w:customStyle="1" w:styleId="QuotationChar35">
    <w:name w:val="Quotation Char35"/>
    <w:basedOn w:val="BodyTextChar"/>
    <w:rsid w:val="00C230B4"/>
    <w:rPr>
      <w:i/>
      <w:sz w:val="24"/>
      <w:szCs w:val="24"/>
    </w:rPr>
  </w:style>
  <w:style w:type="character" w:customStyle="1" w:styleId="Heading1Char25">
    <w:name w:val="Heading 1 Char25"/>
    <w:basedOn w:val="DefaultParagraphFont"/>
    <w:rsid w:val="00C230B4"/>
    <w:rPr>
      <w:rFonts w:ascii="Arial" w:hAnsi="Arial"/>
      <w:b/>
      <w:kern w:val="28"/>
      <w:sz w:val="32"/>
    </w:rPr>
  </w:style>
  <w:style w:type="character" w:customStyle="1" w:styleId="Heading2Char210">
    <w:name w:val="Heading 2 Char210"/>
    <w:basedOn w:val="DefaultParagraphFont"/>
    <w:rsid w:val="00C230B4"/>
    <w:rPr>
      <w:rFonts w:ascii="Arial" w:hAnsi="Arial"/>
      <w:i/>
      <w:kern w:val="28"/>
      <w:sz w:val="28"/>
    </w:rPr>
  </w:style>
  <w:style w:type="character" w:customStyle="1" w:styleId="Heading3Char210">
    <w:name w:val="Heading 3 Char210"/>
    <w:basedOn w:val="DefaultParagraphFont"/>
    <w:rsid w:val="00C230B4"/>
    <w:rPr>
      <w:rFonts w:ascii="Arial" w:hAnsi="Arial"/>
      <w:b/>
      <w:kern w:val="28"/>
      <w:sz w:val="24"/>
    </w:rPr>
  </w:style>
  <w:style w:type="paragraph" w:customStyle="1" w:styleId="quotation47">
    <w:name w:val="quotation4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5">
    <w:name w:val="QT45"/>
    <w:basedOn w:val="NormalWeb"/>
    <w:autoRedefine/>
    <w:rsid w:val="00C230B4"/>
    <w:pPr>
      <w:spacing w:after="120" w:line="300" w:lineRule="atLeast"/>
      <w:ind w:left="720" w:right="720" w:firstLine="720"/>
      <w:jc w:val="both"/>
    </w:pPr>
    <w:rPr>
      <w:rFonts w:cs="Arial"/>
      <w:i/>
    </w:rPr>
  </w:style>
  <w:style w:type="character" w:customStyle="1" w:styleId="QTChar45">
    <w:name w:val="QT Char45"/>
    <w:basedOn w:val="DefaultParagraphFont"/>
    <w:rsid w:val="00C230B4"/>
    <w:rPr>
      <w:rFonts w:cs="Arial"/>
      <w:i/>
      <w:sz w:val="24"/>
    </w:rPr>
  </w:style>
  <w:style w:type="character" w:customStyle="1" w:styleId="FootnoteTextChar410">
    <w:name w:val="Footnote Text Char410"/>
    <w:aliases w:val="Footnote Text Char Char Char Char410,Footnote Text Char Char Char1 Char310,Footnote Text Char Char Char2 Char310,Footnote Text Char Char Char11 Char310,Footnote Text Char Char Char3 Char310,Footnote Text Char Char Char12 Char310"/>
    <w:basedOn w:val="DefaultParagraphFont"/>
    <w:rsid w:val="00C230B4"/>
    <w:rPr>
      <w:lang w:val="en-US" w:eastAsia="en-US" w:bidi="ar-SA"/>
    </w:rPr>
  </w:style>
  <w:style w:type="paragraph" w:customStyle="1" w:styleId="Quotation470">
    <w:name w:val="Quotation47"/>
    <w:basedOn w:val="Normal"/>
    <w:autoRedefine/>
    <w:rsid w:val="00C230B4"/>
    <w:pPr>
      <w:spacing w:before="120" w:after="120" w:line="480" w:lineRule="exact"/>
      <w:ind w:left="720" w:right="720" w:firstLine="720"/>
      <w:jc w:val="both"/>
    </w:pPr>
    <w:rPr>
      <w:i/>
      <w:szCs w:val="20"/>
    </w:rPr>
  </w:style>
  <w:style w:type="character" w:customStyle="1" w:styleId="BodyTextChar48">
    <w:name w:val="Body Text Char48"/>
    <w:basedOn w:val="DefaultParagraphFont"/>
    <w:rsid w:val="00C230B4"/>
    <w:rPr>
      <w:rFonts w:cs="Arial"/>
      <w:sz w:val="24"/>
      <w:lang w:val="en-US" w:eastAsia="en-US" w:bidi="ar-SA"/>
    </w:rPr>
  </w:style>
  <w:style w:type="character" w:customStyle="1" w:styleId="QuotationChar45">
    <w:name w:val="Quotation Char45"/>
    <w:basedOn w:val="BodyTextChar"/>
    <w:rsid w:val="00C230B4"/>
    <w:rPr>
      <w:i/>
      <w:sz w:val="24"/>
      <w:szCs w:val="24"/>
    </w:rPr>
  </w:style>
  <w:style w:type="character" w:customStyle="1" w:styleId="FootnoteTextChar55">
    <w:name w:val="Footnote Text Char55"/>
    <w:aliases w:val="Footnote Text Char Char Char Char55,Footnote Text Char Char Char1 Char410,Footnote Text Char Char Char2 Char410,Footnote Text Char Char Char11 Char410,Footnote Text Char Char Char3 Char410,Footnote Text Char Char Char12 Char410"/>
    <w:basedOn w:val="DefaultParagraphFont"/>
    <w:rsid w:val="00C230B4"/>
    <w:rPr>
      <w:lang w:val="en-US" w:eastAsia="en-US" w:bidi="ar-SA"/>
    </w:rPr>
  </w:style>
  <w:style w:type="paragraph" w:customStyle="1" w:styleId="Quotation415">
    <w:name w:val="Quotation415"/>
    <w:basedOn w:val="Normal"/>
    <w:autoRedefine/>
    <w:rsid w:val="00C230B4"/>
    <w:pPr>
      <w:spacing w:before="120" w:after="120" w:line="480" w:lineRule="exact"/>
      <w:ind w:left="720" w:right="720" w:firstLine="720"/>
      <w:jc w:val="both"/>
    </w:pPr>
    <w:rPr>
      <w:i/>
      <w:szCs w:val="20"/>
    </w:rPr>
  </w:style>
  <w:style w:type="character" w:customStyle="1" w:styleId="FootnoteTextChar65">
    <w:name w:val="Footnote Text Char65"/>
    <w:aliases w:val="Footnote Text Char Char Char Char65,Footnote Text Char Char Char1 Char55,Footnote Text Char Char Char2 Char55,Footnote Text Char Char Char11 Char55,Footnote Text Char Char Char3 Char55,Footnote Text Char Char Char12 Char55"/>
    <w:basedOn w:val="DefaultParagraphFont"/>
    <w:rsid w:val="00C230B4"/>
    <w:rPr>
      <w:lang w:val="en-US" w:eastAsia="en-US" w:bidi="ar-SA"/>
    </w:rPr>
  </w:style>
  <w:style w:type="paragraph" w:customStyle="1" w:styleId="Quotation425">
    <w:name w:val="Quotation425"/>
    <w:basedOn w:val="Normal"/>
    <w:autoRedefine/>
    <w:rsid w:val="00C230B4"/>
    <w:pPr>
      <w:spacing w:before="120" w:after="120" w:line="480" w:lineRule="exact"/>
      <w:ind w:left="720" w:right="720" w:firstLine="720"/>
      <w:jc w:val="both"/>
    </w:pPr>
    <w:rPr>
      <w:i/>
      <w:szCs w:val="20"/>
    </w:rPr>
  </w:style>
  <w:style w:type="character" w:customStyle="1" w:styleId="FooterChar15">
    <w:name w:val="Footer Char15"/>
    <w:basedOn w:val="DefaultParagraphFont"/>
    <w:rsid w:val="00C230B4"/>
    <w:rPr>
      <w:sz w:val="24"/>
    </w:rPr>
  </w:style>
  <w:style w:type="character" w:customStyle="1" w:styleId="HeaderChar19">
    <w:name w:val="Header Char19"/>
    <w:basedOn w:val="DefaultParagraphFont"/>
    <w:rsid w:val="00C230B4"/>
    <w:rPr>
      <w:i/>
      <w:sz w:val="24"/>
    </w:rPr>
  </w:style>
  <w:style w:type="character" w:customStyle="1" w:styleId="BodyTextChar55">
    <w:name w:val="Body Text Char55"/>
    <w:basedOn w:val="DefaultParagraphFont"/>
    <w:rsid w:val="00C230B4"/>
    <w:rPr>
      <w:rFonts w:cs="Arial"/>
      <w:sz w:val="24"/>
      <w:lang w:val="en-US" w:eastAsia="en-US" w:bidi="ar-SA"/>
    </w:rPr>
  </w:style>
  <w:style w:type="character" w:customStyle="1" w:styleId="FootnoteTextChar75">
    <w:name w:val="Footnote Text Char75"/>
    <w:aliases w:val="Footnote Text Char Char Char Char75,Footnote Text Char Char Char1 Char65,Footnote Text Char Char Char2 Char65,Footnote Text Char Char Char11 Char65,Footnote Text Char Char Char3 Char65,Footnote Text Char Char Char12 Char65"/>
    <w:basedOn w:val="DefaultParagraphFont"/>
    <w:rsid w:val="00C230B4"/>
    <w:rPr>
      <w:lang w:val="en-US" w:eastAsia="en-US" w:bidi="ar-SA"/>
    </w:rPr>
  </w:style>
  <w:style w:type="paragraph" w:customStyle="1" w:styleId="HeaderlikeH116">
    <w:name w:val="Header like H116"/>
    <w:basedOn w:val="Heading2"/>
    <w:rsid w:val="00C230B4"/>
    <w:pPr>
      <w:spacing w:before="120" w:line="360" w:lineRule="exact"/>
      <w:ind w:firstLine="720"/>
      <w:outlineLvl w:val="9"/>
    </w:pPr>
    <w:rPr>
      <w:b/>
      <w:i w:val="0"/>
      <w:sz w:val="36"/>
    </w:rPr>
  </w:style>
  <w:style w:type="paragraph" w:customStyle="1" w:styleId="Quotation55">
    <w:name w:val="Quotation55"/>
    <w:basedOn w:val="Normal"/>
    <w:autoRedefine/>
    <w:rsid w:val="00C230B4"/>
    <w:pPr>
      <w:spacing w:before="120" w:after="120" w:line="480" w:lineRule="exact"/>
      <w:ind w:left="720" w:right="720" w:firstLine="720"/>
      <w:jc w:val="both"/>
    </w:pPr>
    <w:rPr>
      <w:i/>
      <w:szCs w:val="20"/>
    </w:rPr>
  </w:style>
  <w:style w:type="character" w:customStyle="1" w:styleId="QuotationChar55">
    <w:name w:val="Quotation Char55"/>
    <w:basedOn w:val="BodyTextChar"/>
    <w:rsid w:val="00C230B4"/>
    <w:rPr>
      <w:i/>
      <w:sz w:val="24"/>
      <w:szCs w:val="24"/>
    </w:rPr>
  </w:style>
  <w:style w:type="paragraph" w:customStyle="1" w:styleId="Greeting16">
    <w:name w:val="Greeting16"/>
    <w:basedOn w:val="Normal"/>
    <w:rsid w:val="00C230B4"/>
    <w:pPr>
      <w:spacing w:after="120" w:line="480" w:lineRule="exact"/>
      <w:ind w:firstLine="720"/>
    </w:pPr>
    <w:rPr>
      <w:szCs w:val="20"/>
    </w:rPr>
  </w:style>
  <w:style w:type="paragraph" w:customStyle="1" w:styleId="H2A16">
    <w:name w:val="H2A16"/>
    <w:basedOn w:val="H2"/>
    <w:rsid w:val="00C230B4"/>
    <w:pPr>
      <w:outlineLvl w:val="9"/>
    </w:pPr>
    <w:rPr>
      <w:rFonts w:ascii="Times New Roman" w:hAnsi="Times New Roman"/>
      <w:iCs w:val="0"/>
      <w:szCs w:val="28"/>
    </w:rPr>
  </w:style>
  <w:style w:type="paragraph" w:customStyle="1" w:styleId="H225">
    <w:name w:val="H225"/>
    <w:basedOn w:val="BT"/>
    <w:autoRedefine/>
    <w:rsid w:val="00C230B4"/>
    <w:pPr>
      <w:spacing w:line="300" w:lineRule="atLeast"/>
      <w:ind w:firstLine="720"/>
      <w:outlineLvl w:val="1"/>
    </w:pPr>
  </w:style>
  <w:style w:type="paragraph" w:customStyle="1" w:styleId="BT15">
    <w:name w:val="BT15"/>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5">
    <w:name w:val="BT Char15"/>
    <w:basedOn w:val="DefaultParagraphFont"/>
    <w:rsid w:val="00C230B4"/>
    <w:rPr>
      <w:sz w:val="24"/>
      <w:lang w:val="en-US" w:eastAsia="en-US" w:bidi="ar-SA"/>
    </w:rPr>
  </w:style>
  <w:style w:type="paragraph" w:customStyle="1" w:styleId="Level3Heading16">
    <w:name w:val="Level 3 Heading16"/>
    <w:rsid w:val="00C230B4"/>
    <w:pPr>
      <w:keepNext/>
      <w:keepLines/>
      <w:widowControl w:val="0"/>
      <w:spacing w:after="240" w:line="480" w:lineRule="exact"/>
      <w:jc w:val="center"/>
    </w:pPr>
    <w:rPr>
      <w:rFonts w:ascii="Times" w:hAnsi="Times"/>
      <w:b/>
      <w:snapToGrid w:val="0"/>
      <w:sz w:val="28"/>
      <w:szCs w:val="24"/>
    </w:rPr>
  </w:style>
  <w:style w:type="paragraph" w:customStyle="1" w:styleId="flushleft210">
    <w:name w:val="flush left210"/>
    <w:aliases w:val="no hang21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5">
    <w:name w:val="QT55"/>
    <w:basedOn w:val="NormalWeb"/>
    <w:autoRedefine/>
    <w:rsid w:val="00C230B4"/>
    <w:pPr>
      <w:spacing w:after="120" w:line="300" w:lineRule="atLeast"/>
      <w:ind w:left="720" w:right="720" w:firstLine="720"/>
      <w:jc w:val="both"/>
    </w:pPr>
    <w:rPr>
      <w:rFonts w:cs="Arial"/>
      <w:i/>
    </w:rPr>
  </w:style>
  <w:style w:type="character" w:customStyle="1" w:styleId="QTChar55">
    <w:name w:val="QT Char55"/>
    <w:basedOn w:val="DefaultParagraphFont"/>
    <w:rsid w:val="00C230B4"/>
    <w:rPr>
      <w:rFonts w:cs="Arial"/>
      <w:i/>
      <w:sz w:val="24"/>
      <w:szCs w:val="24"/>
      <w:lang w:val="en-US" w:eastAsia="en-US" w:bidi="ar-SA"/>
    </w:rPr>
  </w:style>
  <w:style w:type="character" w:customStyle="1" w:styleId="BTCharCharCharChar15">
    <w:name w:val="BT Char Char Char Char15"/>
    <w:basedOn w:val="DefaultParagraphFont"/>
    <w:rsid w:val="00C230B4"/>
    <w:rPr>
      <w:sz w:val="24"/>
      <w:lang w:val="en-US" w:eastAsia="en-US" w:bidi="ar-SA"/>
    </w:rPr>
  </w:style>
  <w:style w:type="paragraph" w:customStyle="1" w:styleId="BTCharCharChar15">
    <w:name w:val="BT Char Char Char15"/>
    <w:basedOn w:val="Normal"/>
    <w:autoRedefine/>
    <w:rsid w:val="00C230B4"/>
    <w:pPr>
      <w:spacing w:after="120" w:line="300" w:lineRule="exact"/>
      <w:ind w:firstLine="720"/>
      <w:jc w:val="both"/>
    </w:pPr>
    <w:rPr>
      <w:szCs w:val="20"/>
    </w:rPr>
  </w:style>
  <w:style w:type="paragraph" w:customStyle="1" w:styleId="FNChar15">
    <w:name w:val="FN Char15"/>
    <w:basedOn w:val="FootnoteText"/>
    <w:autoRedefine/>
    <w:rsid w:val="00C230B4"/>
    <w:pPr>
      <w:contextualSpacing/>
      <w:jc w:val="both"/>
    </w:pPr>
  </w:style>
  <w:style w:type="character" w:customStyle="1" w:styleId="FNCharChar15">
    <w:name w:val="FN Char Char15"/>
    <w:basedOn w:val="DefaultParagraphFont"/>
    <w:rsid w:val="00C230B4"/>
    <w:rPr>
      <w:lang w:val="en-US" w:eastAsia="en-US" w:bidi="ar-SA"/>
    </w:rPr>
  </w:style>
  <w:style w:type="paragraph" w:customStyle="1" w:styleId="StyleBodyTextBold119">
    <w:name w:val="Style Body Text + Bold119"/>
    <w:basedOn w:val="Normal"/>
    <w:autoRedefine/>
    <w:rsid w:val="00C230B4"/>
    <w:pPr>
      <w:spacing w:after="120" w:line="480" w:lineRule="exact"/>
      <w:ind w:firstLine="720"/>
      <w:jc w:val="both"/>
    </w:pPr>
    <w:rPr>
      <w:b/>
      <w:bCs/>
      <w:szCs w:val="20"/>
    </w:rPr>
  </w:style>
  <w:style w:type="character" w:customStyle="1" w:styleId="StyleBodyTextBold1Char19">
    <w:name w:val="Style Body Text + Bold1 Char19"/>
    <w:basedOn w:val="BodyTextChar"/>
    <w:rsid w:val="00C230B4"/>
    <w:rPr>
      <w:b/>
      <w:bCs/>
      <w:sz w:val="24"/>
      <w:szCs w:val="24"/>
    </w:rPr>
  </w:style>
  <w:style w:type="character" w:customStyle="1" w:styleId="HeaderChar25">
    <w:name w:val="Header Char25"/>
    <w:basedOn w:val="DefaultParagraphFont"/>
    <w:rsid w:val="00C230B4"/>
    <w:rPr>
      <w:i/>
      <w:sz w:val="24"/>
    </w:rPr>
  </w:style>
  <w:style w:type="character" w:customStyle="1" w:styleId="CommentTextChar15">
    <w:name w:val="Comment Text Char15"/>
    <w:basedOn w:val="DefaultParagraphFont"/>
    <w:rsid w:val="00C230B4"/>
    <w:rPr>
      <w:sz w:val="24"/>
      <w:szCs w:val="24"/>
    </w:rPr>
  </w:style>
  <w:style w:type="character" w:customStyle="1" w:styleId="BodyTextIndentChar15">
    <w:name w:val="Body Text Indent Char15"/>
    <w:basedOn w:val="DefaultParagraphFont"/>
    <w:rsid w:val="00C230B4"/>
    <w:rPr>
      <w:rFonts w:cs="Arial"/>
      <w:sz w:val="24"/>
    </w:rPr>
  </w:style>
  <w:style w:type="character" w:customStyle="1" w:styleId="DateChar15">
    <w:name w:val="Date Char15"/>
    <w:basedOn w:val="DefaultParagraphFont"/>
    <w:rsid w:val="00C230B4"/>
    <w:rPr>
      <w:rFonts w:cs="Arial"/>
      <w:b/>
      <w:sz w:val="24"/>
    </w:rPr>
  </w:style>
  <w:style w:type="character" w:customStyle="1" w:styleId="EndnoteTextChar15">
    <w:name w:val="Endnote Text Char15"/>
    <w:basedOn w:val="DefaultParagraphFont"/>
    <w:rsid w:val="00C230B4"/>
    <w:rPr>
      <w:sz w:val="18"/>
      <w:szCs w:val="24"/>
    </w:rPr>
  </w:style>
  <w:style w:type="character" w:customStyle="1" w:styleId="FooterChar25">
    <w:name w:val="Footer Char25"/>
    <w:basedOn w:val="DefaultParagraphFont"/>
    <w:rsid w:val="00C230B4"/>
    <w:rPr>
      <w:sz w:val="24"/>
    </w:rPr>
  </w:style>
  <w:style w:type="paragraph" w:customStyle="1" w:styleId="FooterEven16">
    <w:name w:val="Footer Even16"/>
    <w:basedOn w:val="Footer"/>
    <w:rsid w:val="00C230B4"/>
    <w:pPr>
      <w:spacing w:after="120" w:line="480" w:lineRule="exact"/>
      <w:ind w:firstLine="720"/>
      <w:jc w:val="both"/>
    </w:pPr>
    <w:rPr>
      <w:szCs w:val="20"/>
    </w:rPr>
  </w:style>
  <w:style w:type="paragraph" w:customStyle="1" w:styleId="FooterFirst16">
    <w:name w:val="Footer First16"/>
    <w:basedOn w:val="Footer"/>
    <w:rsid w:val="00C230B4"/>
    <w:pPr>
      <w:spacing w:after="120" w:line="480" w:lineRule="exact"/>
      <w:ind w:firstLine="720"/>
      <w:jc w:val="both"/>
    </w:pPr>
    <w:rPr>
      <w:szCs w:val="20"/>
    </w:rPr>
  </w:style>
  <w:style w:type="paragraph" w:customStyle="1" w:styleId="FooterOdd16">
    <w:name w:val="Footer Odd16"/>
    <w:basedOn w:val="Footer"/>
    <w:rsid w:val="00C230B4"/>
    <w:pPr>
      <w:spacing w:after="120" w:line="480" w:lineRule="exact"/>
      <w:ind w:firstLine="720"/>
      <w:jc w:val="both"/>
    </w:pPr>
    <w:rPr>
      <w:szCs w:val="20"/>
    </w:rPr>
  </w:style>
  <w:style w:type="character" w:customStyle="1" w:styleId="MacroTextChar15">
    <w:name w:val="Macro Text Char15"/>
    <w:basedOn w:val="DefaultParagraphFont"/>
    <w:rsid w:val="00C230B4"/>
    <w:rPr>
      <w:rFonts w:ascii="Courier New" w:hAnsi="Courier New" w:cs="Arial"/>
      <w:sz w:val="24"/>
    </w:rPr>
  </w:style>
  <w:style w:type="character" w:customStyle="1" w:styleId="MessageHeaderChar15">
    <w:name w:val="Message Header Char15"/>
    <w:basedOn w:val="DefaultParagraphFont"/>
    <w:rsid w:val="00C230B4"/>
    <w:rPr>
      <w:rFonts w:ascii="Arial" w:hAnsi="Arial" w:cs="Arial"/>
      <w:sz w:val="24"/>
    </w:rPr>
  </w:style>
  <w:style w:type="character" w:customStyle="1" w:styleId="SubtitleChar15">
    <w:name w:val="Subtitle Char15"/>
    <w:basedOn w:val="DefaultParagraphFont"/>
    <w:rsid w:val="00C230B4"/>
    <w:rPr>
      <w:rFonts w:ascii="Arial" w:hAnsi="Arial"/>
      <w:i/>
      <w:kern w:val="28"/>
      <w:sz w:val="28"/>
      <w:szCs w:val="24"/>
    </w:rPr>
  </w:style>
  <w:style w:type="paragraph" w:customStyle="1" w:styleId="HeadingBase16">
    <w:name w:val="Heading Base16"/>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5">
    <w:name w:val="Title Char15"/>
    <w:basedOn w:val="DefaultParagraphFont"/>
    <w:rsid w:val="00C230B4"/>
    <w:rPr>
      <w:rFonts w:ascii="Arial" w:hAnsi="Arial"/>
      <w:b/>
      <w:kern w:val="28"/>
      <w:sz w:val="40"/>
      <w:szCs w:val="24"/>
    </w:rPr>
  </w:style>
  <w:style w:type="paragraph" w:customStyle="1" w:styleId="indent535">
    <w:name w:val="indent 535"/>
    <w:aliases w:val="hang 9 (SP Parts)16"/>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6">
    <w:name w:val="flush left bold titles16"/>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6">
    <w:name w:val="Left Running Head (Even)16"/>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6">
    <w:name w:val="Right Running Head (Odd)16"/>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6">
    <w:name w:val="EXERCISE - BOX16"/>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6">
    <w:name w:val="Thick Line Below16"/>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50">
    <w:name w:val="quotation5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0">
    <w:name w:val="indent 51110"/>
    <w:aliases w:val="hang 5110"/>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9">
    <w:name w:val="Level 1 Heading19"/>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8">
    <w:name w:val="indent 1018"/>
    <w:aliases w:val="block218"/>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5">
    <w:name w:val="indent 5215"/>
    <w:aliases w:val="block35"/>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5">
    <w:name w:val="PI15"/>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50">
    <w:name w:val="indent 1515"/>
    <w:aliases w:val="block115"/>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6">
    <w:name w:val="Document Map Char16"/>
    <w:basedOn w:val="DefaultParagraphFont"/>
    <w:rsid w:val="00C230B4"/>
    <w:rPr>
      <w:rFonts w:ascii="Tahoma" w:hAnsi="Tahoma" w:cs="Tahoma"/>
      <w:sz w:val="24"/>
      <w:szCs w:val="24"/>
      <w:shd w:val="clear" w:color="auto" w:fill="000080"/>
    </w:rPr>
  </w:style>
  <w:style w:type="character" w:customStyle="1" w:styleId="PlainTextChar16">
    <w:name w:val="Plain Text Char16"/>
    <w:basedOn w:val="DefaultParagraphFont"/>
    <w:rsid w:val="00C230B4"/>
    <w:rPr>
      <w:rFonts w:ascii="Courier New" w:hAnsi="Courier New" w:cs="Courier New"/>
      <w:lang w:bidi="he-IL"/>
    </w:rPr>
  </w:style>
  <w:style w:type="paragraph" w:customStyle="1" w:styleId="quotation117">
    <w:name w:val="quotation11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6">
    <w:name w:val="List First16"/>
    <w:basedOn w:val="List"/>
    <w:next w:val="List"/>
    <w:rsid w:val="00C230B4"/>
    <w:pPr>
      <w:tabs>
        <w:tab w:val="clear" w:pos="720"/>
      </w:tabs>
      <w:spacing w:before="0" w:line="480" w:lineRule="exact"/>
      <w:jc w:val="both"/>
    </w:pPr>
    <w:rPr>
      <w:szCs w:val="20"/>
    </w:rPr>
  </w:style>
  <w:style w:type="paragraph" w:customStyle="1" w:styleId="ListLast16">
    <w:name w:val="List Last16"/>
    <w:basedOn w:val="List"/>
    <w:rsid w:val="00C230B4"/>
    <w:pPr>
      <w:tabs>
        <w:tab w:val="clear" w:pos="720"/>
      </w:tabs>
      <w:spacing w:before="0" w:line="480" w:lineRule="exact"/>
      <w:jc w:val="both"/>
    </w:pPr>
    <w:rPr>
      <w:szCs w:val="20"/>
    </w:rPr>
  </w:style>
  <w:style w:type="paragraph" w:customStyle="1" w:styleId="ListNumberFirst16">
    <w:name w:val="List Number First16"/>
    <w:basedOn w:val="ListNumber"/>
    <w:next w:val="ListNumber"/>
    <w:rsid w:val="00C230B4"/>
    <w:pPr>
      <w:spacing w:before="0" w:line="480" w:lineRule="exact"/>
      <w:jc w:val="both"/>
    </w:pPr>
    <w:rPr>
      <w:szCs w:val="20"/>
    </w:rPr>
  </w:style>
  <w:style w:type="paragraph" w:customStyle="1" w:styleId="ListNumberLast16">
    <w:name w:val="List Number Last16"/>
    <w:basedOn w:val="ListNumber"/>
    <w:rsid w:val="00C230B4"/>
    <w:pPr>
      <w:spacing w:before="0" w:line="480" w:lineRule="exact"/>
      <w:jc w:val="both"/>
    </w:pPr>
    <w:rPr>
      <w:szCs w:val="20"/>
    </w:rPr>
  </w:style>
  <w:style w:type="paragraph" w:customStyle="1" w:styleId="PartLabel16">
    <w:name w:val="Part Label16"/>
    <w:basedOn w:val="HeadingBase"/>
    <w:next w:val="Normal"/>
    <w:rsid w:val="00C230B4"/>
    <w:pPr>
      <w:spacing w:after="120" w:line="480" w:lineRule="exact"/>
      <w:ind w:firstLine="720"/>
      <w:jc w:val="both"/>
    </w:pPr>
    <w:rPr>
      <w:szCs w:val="20"/>
    </w:rPr>
  </w:style>
  <w:style w:type="paragraph" w:customStyle="1" w:styleId="PartTitle16">
    <w:name w:val="Part Title16"/>
    <w:basedOn w:val="HeadingBase"/>
    <w:next w:val="PartSubtitle"/>
    <w:rsid w:val="00C230B4"/>
    <w:pPr>
      <w:spacing w:after="120" w:line="480" w:lineRule="exact"/>
      <w:ind w:firstLine="720"/>
      <w:jc w:val="both"/>
    </w:pPr>
    <w:rPr>
      <w:szCs w:val="20"/>
    </w:rPr>
  </w:style>
  <w:style w:type="paragraph" w:customStyle="1" w:styleId="PartSubtitle16">
    <w:name w:val="Part Subtitle16"/>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6">
    <w:name w:val="Section Heading16"/>
    <w:basedOn w:val="HeadingBase"/>
    <w:rsid w:val="00C230B4"/>
    <w:pPr>
      <w:spacing w:after="120" w:line="480" w:lineRule="exact"/>
      <w:ind w:firstLine="720"/>
      <w:jc w:val="both"/>
    </w:pPr>
    <w:rPr>
      <w:szCs w:val="20"/>
    </w:rPr>
  </w:style>
  <w:style w:type="paragraph" w:customStyle="1" w:styleId="SectionLabel16">
    <w:name w:val="Section Label16"/>
    <w:basedOn w:val="HeadingBase"/>
    <w:rsid w:val="00C230B4"/>
    <w:pPr>
      <w:spacing w:after="120" w:line="480" w:lineRule="exact"/>
      <w:ind w:firstLine="720"/>
      <w:jc w:val="both"/>
    </w:pPr>
    <w:rPr>
      <w:szCs w:val="20"/>
    </w:rPr>
  </w:style>
  <w:style w:type="paragraph" w:customStyle="1" w:styleId="TitleCover16">
    <w:name w:val="Title Cover16"/>
    <w:basedOn w:val="HeadingBase"/>
    <w:next w:val="SubtitleCover"/>
    <w:rsid w:val="00C230B4"/>
    <w:pPr>
      <w:spacing w:after="120" w:line="480" w:lineRule="exact"/>
      <w:ind w:firstLine="720"/>
      <w:jc w:val="both"/>
    </w:pPr>
    <w:rPr>
      <w:szCs w:val="20"/>
    </w:rPr>
  </w:style>
  <w:style w:type="paragraph" w:customStyle="1" w:styleId="SubtitleCover16">
    <w:name w:val="Subtitle Cover16"/>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6">
    <w:name w:val="Title 316"/>
    <w:basedOn w:val="Title2"/>
    <w:rsid w:val="00C230B4"/>
    <w:pPr>
      <w:ind w:firstLine="720"/>
    </w:pPr>
    <w:rPr>
      <w:szCs w:val="20"/>
    </w:rPr>
  </w:style>
  <w:style w:type="paragraph" w:customStyle="1" w:styleId="Title216">
    <w:name w:val="Title 216"/>
    <w:basedOn w:val="Normal"/>
    <w:rsid w:val="00C230B4"/>
    <w:pPr>
      <w:spacing w:after="120" w:line="300" w:lineRule="atLeast"/>
      <w:ind w:firstLine="720"/>
      <w:jc w:val="center"/>
    </w:pPr>
    <w:rPr>
      <w:sz w:val="52"/>
      <w:szCs w:val="20"/>
    </w:rPr>
  </w:style>
  <w:style w:type="paragraph" w:customStyle="1" w:styleId="H3A16">
    <w:name w:val="H3A16"/>
    <w:basedOn w:val="H3"/>
    <w:rsid w:val="00C230B4"/>
  </w:style>
  <w:style w:type="paragraph" w:customStyle="1" w:styleId="H315">
    <w:name w:val="H315"/>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5">
    <w:name w:val="H415"/>
    <w:basedOn w:val="H4A"/>
    <w:next w:val="Normal"/>
    <w:autoRedefine/>
    <w:rsid w:val="00C230B4"/>
  </w:style>
  <w:style w:type="paragraph" w:customStyle="1" w:styleId="H4A16">
    <w:name w:val="H4A16"/>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6">
    <w:name w:val="Block Quotation First16"/>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6">
    <w:name w:val="Block Quotation16"/>
    <w:basedOn w:val="Normal"/>
    <w:rsid w:val="00C230B4"/>
    <w:pPr>
      <w:keepLines/>
      <w:spacing w:after="160" w:line="480" w:lineRule="exact"/>
      <w:ind w:left="720" w:right="720" w:firstLine="720"/>
      <w:jc w:val="both"/>
    </w:pPr>
    <w:rPr>
      <w:i/>
      <w:szCs w:val="20"/>
    </w:rPr>
  </w:style>
  <w:style w:type="paragraph" w:customStyle="1" w:styleId="BlockQuotationLast16">
    <w:name w:val="Block Quotation Last16"/>
    <w:basedOn w:val="BlockQuotation"/>
    <w:rsid w:val="00C230B4"/>
    <w:pPr>
      <w:tabs>
        <w:tab w:val="clear" w:pos="720"/>
      </w:tabs>
      <w:spacing w:before="0" w:line="480" w:lineRule="exact"/>
      <w:ind w:firstLine="720"/>
      <w:jc w:val="both"/>
    </w:pPr>
    <w:rPr>
      <w:szCs w:val="20"/>
    </w:rPr>
  </w:style>
  <w:style w:type="paragraph" w:customStyle="1" w:styleId="BodyTextKeep16">
    <w:name w:val="Body Text Keep16"/>
    <w:basedOn w:val="Normal"/>
    <w:rsid w:val="00C230B4"/>
    <w:pPr>
      <w:keepNext/>
      <w:spacing w:after="120" w:line="480" w:lineRule="exact"/>
      <w:ind w:firstLine="720"/>
      <w:jc w:val="both"/>
    </w:pPr>
    <w:rPr>
      <w:szCs w:val="20"/>
    </w:rPr>
  </w:style>
  <w:style w:type="paragraph" w:customStyle="1" w:styleId="ChapterLabel16">
    <w:name w:val="Chapter Label16"/>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6">
    <w:name w:val="Chapter Subtitle16"/>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6">
    <w:name w:val="Chapter Title16"/>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6">
    <w:name w:val="Document Label16"/>
    <w:basedOn w:val="Normal"/>
    <w:rsid w:val="00C230B4"/>
    <w:pPr>
      <w:keepNext/>
      <w:spacing w:before="240" w:after="360" w:line="480" w:lineRule="exact"/>
      <w:ind w:firstLine="720"/>
      <w:jc w:val="both"/>
    </w:pPr>
    <w:rPr>
      <w:b/>
      <w:kern w:val="28"/>
      <w:sz w:val="36"/>
      <w:szCs w:val="20"/>
    </w:rPr>
  </w:style>
  <w:style w:type="paragraph" w:customStyle="1" w:styleId="FootnoteBase35">
    <w:name w:val="Footnote Base35"/>
    <w:basedOn w:val="Normal"/>
    <w:rsid w:val="00C230B4"/>
    <w:pPr>
      <w:tabs>
        <w:tab w:val="left" w:pos="187"/>
      </w:tabs>
      <w:spacing w:after="120" w:line="220" w:lineRule="exact"/>
      <w:ind w:left="187" w:hanging="187"/>
      <w:jc w:val="both"/>
    </w:pPr>
    <w:rPr>
      <w:sz w:val="18"/>
      <w:szCs w:val="20"/>
    </w:rPr>
  </w:style>
  <w:style w:type="paragraph" w:customStyle="1" w:styleId="HeaderBase16">
    <w:name w:val="Header Base16"/>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6">
    <w:name w:val="Header Even16"/>
    <w:basedOn w:val="Header"/>
    <w:rsid w:val="00C230B4"/>
    <w:pPr>
      <w:ind w:firstLine="720"/>
      <w:jc w:val="both"/>
    </w:pPr>
    <w:rPr>
      <w:sz w:val="56"/>
      <w:szCs w:val="56"/>
    </w:rPr>
  </w:style>
  <w:style w:type="paragraph" w:customStyle="1" w:styleId="HeaderFirst16">
    <w:name w:val="Header First16"/>
    <w:basedOn w:val="Header"/>
    <w:rsid w:val="00C230B4"/>
    <w:pPr>
      <w:ind w:firstLine="720"/>
      <w:jc w:val="center"/>
    </w:pPr>
    <w:rPr>
      <w:sz w:val="56"/>
      <w:szCs w:val="56"/>
    </w:rPr>
  </w:style>
  <w:style w:type="paragraph" w:customStyle="1" w:styleId="HeaderOdd16">
    <w:name w:val="Header Odd16"/>
    <w:basedOn w:val="Header"/>
    <w:rsid w:val="00C230B4"/>
    <w:pPr>
      <w:tabs>
        <w:tab w:val="right" w:pos="0"/>
      </w:tabs>
      <w:ind w:firstLine="720"/>
      <w:jc w:val="right"/>
    </w:pPr>
    <w:rPr>
      <w:sz w:val="56"/>
      <w:szCs w:val="56"/>
    </w:rPr>
  </w:style>
  <w:style w:type="paragraph" w:customStyle="1" w:styleId="IndexBase16">
    <w:name w:val="Index Base16"/>
    <w:basedOn w:val="Normal"/>
    <w:rsid w:val="00C230B4"/>
    <w:pPr>
      <w:tabs>
        <w:tab w:val="right" w:leader="dot" w:pos="3960"/>
      </w:tabs>
      <w:spacing w:after="120" w:line="480" w:lineRule="exact"/>
      <w:ind w:left="720" w:hanging="720"/>
      <w:jc w:val="both"/>
    </w:pPr>
    <w:rPr>
      <w:szCs w:val="20"/>
    </w:rPr>
  </w:style>
  <w:style w:type="paragraph" w:customStyle="1" w:styleId="ListBulletFirst16">
    <w:name w:val="List Bullet First16"/>
    <w:basedOn w:val="ListBullet"/>
    <w:next w:val="ListBullet"/>
    <w:rsid w:val="00C230B4"/>
    <w:pPr>
      <w:spacing w:before="80" w:line="480" w:lineRule="exact"/>
      <w:jc w:val="both"/>
    </w:pPr>
    <w:rPr>
      <w:szCs w:val="20"/>
    </w:rPr>
  </w:style>
  <w:style w:type="paragraph" w:customStyle="1" w:styleId="ListBulletLast16">
    <w:name w:val="List Bullet Last16"/>
    <w:basedOn w:val="ListBullet"/>
    <w:rsid w:val="00C230B4"/>
    <w:pPr>
      <w:spacing w:before="0" w:after="240" w:line="480" w:lineRule="exact"/>
      <w:jc w:val="both"/>
    </w:pPr>
    <w:rPr>
      <w:szCs w:val="20"/>
    </w:rPr>
  </w:style>
  <w:style w:type="paragraph" w:customStyle="1" w:styleId="Picture16">
    <w:name w:val="Picture16"/>
    <w:basedOn w:val="Normal"/>
    <w:next w:val="Caption"/>
    <w:rsid w:val="00C230B4"/>
    <w:pPr>
      <w:keepNext/>
      <w:spacing w:after="120" w:line="480" w:lineRule="exact"/>
      <w:ind w:firstLine="720"/>
      <w:jc w:val="both"/>
    </w:pPr>
    <w:rPr>
      <w:szCs w:val="20"/>
    </w:rPr>
  </w:style>
  <w:style w:type="paragraph" w:customStyle="1" w:styleId="TOCBase16">
    <w:name w:val="TOC Base16"/>
    <w:basedOn w:val="Normal"/>
    <w:rsid w:val="00C230B4"/>
    <w:pPr>
      <w:tabs>
        <w:tab w:val="right" w:leader="dot" w:pos="8640"/>
      </w:tabs>
      <w:spacing w:after="120" w:line="480" w:lineRule="exact"/>
      <w:ind w:firstLine="720"/>
      <w:jc w:val="both"/>
    </w:pPr>
    <w:rPr>
      <w:szCs w:val="20"/>
    </w:rPr>
  </w:style>
  <w:style w:type="paragraph" w:customStyle="1" w:styleId="Indent5170">
    <w:name w:val="Indent517"/>
    <w:basedOn w:val="Normal"/>
    <w:rsid w:val="00C230B4"/>
    <w:pPr>
      <w:spacing w:after="120" w:line="480" w:lineRule="exact"/>
      <w:ind w:left="720" w:firstLine="720"/>
      <w:jc w:val="both"/>
    </w:pPr>
    <w:rPr>
      <w:szCs w:val="20"/>
    </w:rPr>
  </w:style>
  <w:style w:type="paragraph" w:customStyle="1" w:styleId="Indent10160">
    <w:name w:val="Indent1016"/>
    <w:basedOn w:val="Normal"/>
    <w:rsid w:val="00C230B4"/>
    <w:pPr>
      <w:spacing w:after="120" w:line="480" w:lineRule="exact"/>
      <w:ind w:left="1440" w:firstLine="720"/>
      <w:jc w:val="both"/>
    </w:pPr>
    <w:rPr>
      <w:szCs w:val="20"/>
    </w:rPr>
  </w:style>
  <w:style w:type="paragraph" w:customStyle="1" w:styleId="Indent1516">
    <w:name w:val="Indent1516"/>
    <w:basedOn w:val="Normal"/>
    <w:rsid w:val="00C230B4"/>
    <w:pPr>
      <w:spacing w:after="120" w:line="480" w:lineRule="exact"/>
      <w:ind w:left="2160" w:firstLine="720"/>
      <w:jc w:val="both"/>
    </w:pPr>
    <w:rPr>
      <w:szCs w:val="20"/>
    </w:rPr>
  </w:style>
  <w:style w:type="paragraph" w:customStyle="1" w:styleId="Indent2016">
    <w:name w:val="Indent2016"/>
    <w:basedOn w:val="Normal"/>
    <w:rsid w:val="00C230B4"/>
    <w:pPr>
      <w:spacing w:after="120" w:line="480" w:lineRule="exact"/>
      <w:ind w:left="2880" w:firstLine="720"/>
      <w:jc w:val="both"/>
    </w:pPr>
    <w:rPr>
      <w:szCs w:val="20"/>
    </w:rPr>
  </w:style>
  <w:style w:type="paragraph" w:customStyle="1" w:styleId="BodyTextNotJustified16">
    <w:name w:val="Body Text Not Justified16"/>
    <w:basedOn w:val="Normal"/>
    <w:rsid w:val="00C230B4"/>
    <w:pPr>
      <w:spacing w:after="120" w:line="480" w:lineRule="exact"/>
      <w:ind w:firstLine="720"/>
    </w:pPr>
    <w:rPr>
      <w:szCs w:val="20"/>
    </w:rPr>
  </w:style>
  <w:style w:type="paragraph" w:customStyle="1" w:styleId="BoldCenterArial12pt16">
    <w:name w:val="Bold Center Arial 12 pt16"/>
    <w:basedOn w:val="Normal"/>
    <w:rsid w:val="00C230B4"/>
    <w:pPr>
      <w:spacing w:after="160" w:line="480" w:lineRule="exact"/>
      <w:ind w:firstLine="720"/>
      <w:jc w:val="center"/>
    </w:pPr>
    <w:rPr>
      <w:rFonts w:ascii="Arial" w:hAnsi="Arial"/>
      <w:b/>
      <w:szCs w:val="20"/>
    </w:rPr>
  </w:style>
  <w:style w:type="paragraph" w:customStyle="1" w:styleId="Exercise16">
    <w:name w:val="Exercise16"/>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6">
    <w:name w:val="Flush Left Bold16"/>
    <w:basedOn w:val="Normal"/>
    <w:rsid w:val="00C230B4"/>
    <w:pPr>
      <w:spacing w:before="120" w:after="120" w:line="290" w:lineRule="exact"/>
      <w:ind w:firstLine="720"/>
      <w:jc w:val="both"/>
    </w:pPr>
    <w:rPr>
      <w:b/>
      <w:snapToGrid w:val="0"/>
      <w:szCs w:val="20"/>
    </w:rPr>
  </w:style>
  <w:style w:type="paragraph" w:customStyle="1" w:styleId="Hang116">
    <w:name w:val="Hang116"/>
    <w:basedOn w:val="Normal"/>
    <w:autoRedefine/>
    <w:rsid w:val="00C230B4"/>
    <w:pPr>
      <w:spacing w:after="120" w:line="480" w:lineRule="exact"/>
      <w:ind w:left="1080" w:hanging="360"/>
      <w:jc w:val="both"/>
    </w:pPr>
    <w:rPr>
      <w:snapToGrid w:val="0"/>
      <w:szCs w:val="20"/>
    </w:rPr>
  </w:style>
  <w:style w:type="paragraph" w:customStyle="1" w:styleId="Style116">
    <w:name w:val="Style116"/>
    <w:basedOn w:val="BP"/>
    <w:next w:val="BT"/>
    <w:autoRedefine/>
    <w:rsid w:val="00C230B4"/>
    <w:pPr>
      <w:spacing w:after="120"/>
      <w:ind w:firstLine="720"/>
    </w:pPr>
    <w:rPr>
      <w:szCs w:val="20"/>
    </w:rPr>
  </w:style>
  <w:style w:type="paragraph" w:customStyle="1" w:styleId="BP15">
    <w:name w:val="BP15"/>
    <w:basedOn w:val="BT"/>
    <w:next w:val="BT"/>
    <w:autoRedefine/>
    <w:rsid w:val="00C230B4"/>
    <w:pPr>
      <w:ind w:firstLine="720"/>
    </w:pPr>
  </w:style>
  <w:style w:type="paragraph" w:customStyle="1" w:styleId="HeadingCaps16">
    <w:name w:val="Heading Caps16"/>
    <w:basedOn w:val="Heading1"/>
    <w:autoRedefine/>
    <w:rsid w:val="00C230B4"/>
    <w:pPr>
      <w:spacing w:after="120" w:line="400" w:lineRule="exact"/>
      <w:ind w:firstLine="720"/>
    </w:pPr>
    <w:rPr>
      <w:caps/>
      <w:snapToGrid w:val="0"/>
      <w:sz w:val="40"/>
      <w:szCs w:val="20"/>
    </w:rPr>
  </w:style>
  <w:style w:type="paragraph" w:customStyle="1" w:styleId="BoldLine16">
    <w:name w:val="Bold Line16"/>
    <w:basedOn w:val="Normal"/>
    <w:rsid w:val="00C230B4"/>
    <w:pPr>
      <w:pBdr>
        <w:bottom w:val="single" w:sz="36" w:space="1" w:color="auto"/>
      </w:pBdr>
      <w:spacing w:after="120" w:line="300" w:lineRule="atLeast"/>
      <w:ind w:firstLine="720"/>
      <w:jc w:val="both"/>
    </w:pPr>
    <w:rPr>
      <w:szCs w:val="20"/>
    </w:rPr>
  </w:style>
  <w:style w:type="paragraph" w:customStyle="1" w:styleId="ExerciseTitle16">
    <w:name w:val="Exercise Title16"/>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6">
    <w:name w:val="Title 116"/>
    <w:basedOn w:val="Normal"/>
    <w:rsid w:val="00C230B4"/>
    <w:pPr>
      <w:spacing w:after="120" w:line="300" w:lineRule="atLeast"/>
      <w:ind w:firstLine="720"/>
      <w:jc w:val="center"/>
    </w:pPr>
    <w:rPr>
      <w:b/>
      <w:sz w:val="72"/>
      <w:szCs w:val="20"/>
    </w:rPr>
  </w:style>
  <w:style w:type="paragraph" w:customStyle="1" w:styleId="Title416">
    <w:name w:val="Title 416"/>
    <w:basedOn w:val="Title3"/>
    <w:rsid w:val="00C230B4"/>
    <w:pPr>
      <w:ind w:firstLine="720"/>
    </w:pPr>
    <w:rPr>
      <w:szCs w:val="20"/>
    </w:rPr>
  </w:style>
  <w:style w:type="paragraph" w:customStyle="1" w:styleId="CenterItalic16">
    <w:name w:val="Center Italic16"/>
    <w:basedOn w:val="Normal"/>
    <w:autoRedefine/>
    <w:rsid w:val="00C230B4"/>
    <w:pPr>
      <w:spacing w:after="120" w:line="480" w:lineRule="exact"/>
      <w:ind w:firstLine="720"/>
      <w:jc w:val="center"/>
    </w:pPr>
    <w:rPr>
      <w:i/>
      <w:szCs w:val="20"/>
    </w:rPr>
  </w:style>
  <w:style w:type="paragraph" w:customStyle="1" w:styleId="LT16">
    <w:name w:val="LT16"/>
    <w:basedOn w:val="Heading2"/>
    <w:autoRedefine/>
    <w:rsid w:val="00C230B4"/>
    <w:pPr>
      <w:ind w:firstLine="720"/>
    </w:pPr>
    <w:rPr>
      <w:b/>
      <w:i w:val="0"/>
      <w:sz w:val="36"/>
    </w:rPr>
  </w:style>
  <w:style w:type="paragraph" w:customStyle="1" w:styleId="Style216">
    <w:name w:val="Style216"/>
    <w:basedOn w:val="H2A"/>
    <w:autoRedefine/>
    <w:rsid w:val="00C230B4"/>
    <w:pPr>
      <w:outlineLvl w:val="2"/>
    </w:pPr>
    <w:rPr>
      <w:i/>
      <w:snapToGrid w:val="0"/>
    </w:rPr>
  </w:style>
  <w:style w:type="paragraph" w:customStyle="1" w:styleId="LS-LessonSubtitle16">
    <w:name w:val="LS - Lesson Subtitle16"/>
    <w:basedOn w:val="H2A"/>
    <w:autoRedefine/>
    <w:rsid w:val="00C230B4"/>
    <w:pPr>
      <w:outlineLvl w:val="2"/>
    </w:pPr>
    <w:rPr>
      <w:i/>
      <w:snapToGrid w:val="0"/>
    </w:rPr>
  </w:style>
  <w:style w:type="paragraph" w:customStyle="1" w:styleId="L115">
    <w:name w:val="L115"/>
    <w:basedOn w:val="Normal"/>
    <w:autoRedefine/>
    <w:rsid w:val="00C230B4"/>
    <w:pPr>
      <w:spacing w:after="120" w:line="480" w:lineRule="exact"/>
      <w:ind w:left="720" w:hanging="720"/>
      <w:jc w:val="both"/>
    </w:pPr>
    <w:rPr>
      <w:szCs w:val="20"/>
    </w:rPr>
  </w:style>
  <w:style w:type="paragraph" w:customStyle="1" w:styleId="L215">
    <w:name w:val="L215"/>
    <w:basedOn w:val="BT"/>
    <w:autoRedefine/>
    <w:rsid w:val="00C230B4"/>
    <w:pPr>
      <w:tabs>
        <w:tab w:val="left" w:pos="720"/>
      </w:tabs>
      <w:ind w:left="1440" w:hanging="720"/>
    </w:pPr>
  </w:style>
  <w:style w:type="paragraph" w:customStyle="1" w:styleId="L315">
    <w:name w:val="L315"/>
    <w:basedOn w:val="BT"/>
    <w:autoRedefine/>
    <w:rsid w:val="00C230B4"/>
    <w:pPr>
      <w:tabs>
        <w:tab w:val="left" w:pos="720"/>
        <w:tab w:val="left" w:pos="2160"/>
      </w:tabs>
      <w:ind w:left="2160" w:hanging="720"/>
    </w:pPr>
  </w:style>
  <w:style w:type="paragraph" w:customStyle="1" w:styleId="H118">
    <w:name w:val="H118"/>
    <w:basedOn w:val="BT"/>
    <w:next w:val="BT"/>
    <w:autoRedefine/>
    <w:rsid w:val="00C230B4"/>
    <w:pPr>
      <w:spacing w:line="300" w:lineRule="atLeast"/>
      <w:ind w:firstLine="720"/>
      <w:outlineLvl w:val="0"/>
    </w:pPr>
    <w:rPr>
      <w:rFonts w:ascii="Arial" w:hAnsi="Arial"/>
      <w:b/>
      <w:kern w:val="28"/>
    </w:rPr>
  </w:style>
  <w:style w:type="paragraph" w:customStyle="1" w:styleId="H1A15">
    <w:name w:val="H1A15"/>
    <w:basedOn w:val="H1"/>
    <w:rsid w:val="00C230B4"/>
    <w:pPr>
      <w:outlineLvl w:val="9"/>
    </w:pPr>
    <w:rPr>
      <w:sz w:val="24"/>
    </w:rPr>
  </w:style>
  <w:style w:type="paragraph" w:customStyle="1" w:styleId="I115">
    <w:name w:val="I115"/>
    <w:basedOn w:val="BT"/>
    <w:autoRedefine/>
    <w:rsid w:val="00C230B4"/>
    <w:pPr>
      <w:ind w:left="720" w:firstLine="720"/>
    </w:pPr>
  </w:style>
  <w:style w:type="paragraph" w:customStyle="1" w:styleId="I215">
    <w:name w:val="I215"/>
    <w:basedOn w:val="BT"/>
    <w:autoRedefine/>
    <w:rsid w:val="00C230B4"/>
    <w:pPr>
      <w:ind w:left="1440" w:firstLine="720"/>
    </w:pPr>
  </w:style>
  <w:style w:type="paragraph" w:customStyle="1" w:styleId="I315">
    <w:name w:val="I315"/>
    <w:basedOn w:val="I1"/>
    <w:autoRedefine/>
    <w:rsid w:val="00C230B4"/>
    <w:pPr>
      <w:ind w:left="2160"/>
    </w:pPr>
  </w:style>
  <w:style w:type="paragraph" w:customStyle="1" w:styleId="GR15">
    <w:name w:val="GR15"/>
    <w:basedOn w:val="BT"/>
    <w:autoRedefine/>
    <w:rsid w:val="00C230B4"/>
    <w:pPr>
      <w:spacing w:beforeLines="60"/>
      <w:ind w:firstLine="720"/>
      <w:jc w:val="left"/>
    </w:pPr>
  </w:style>
  <w:style w:type="paragraph" w:customStyle="1" w:styleId="I415">
    <w:name w:val="I415"/>
    <w:basedOn w:val="I1"/>
    <w:autoRedefine/>
    <w:rsid w:val="00C230B4"/>
    <w:pPr>
      <w:ind w:left="2880"/>
    </w:pPr>
  </w:style>
  <w:style w:type="paragraph" w:customStyle="1" w:styleId="CA15">
    <w:name w:val="CA15"/>
    <w:basedOn w:val="BT"/>
    <w:rsid w:val="00C230B4"/>
    <w:pPr>
      <w:ind w:firstLine="720"/>
      <w:jc w:val="left"/>
    </w:pPr>
  </w:style>
  <w:style w:type="paragraph" w:customStyle="1" w:styleId="StyleBodyText10ptBlack15">
    <w:name w:val="Style Body Text + 10 pt Black15"/>
    <w:basedOn w:val="Normal"/>
    <w:rsid w:val="00C230B4"/>
    <w:pPr>
      <w:spacing w:before="120" w:after="120" w:line="480" w:lineRule="exact"/>
      <w:ind w:firstLine="720"/>
      <w:jc w:val="both"/>
    </w:pPr>
    <w:rPr>
      <w:color w:val="000000"/>
      <w:szCs w:val="20"/>
    </w:rPr>
  </w:style>
  <w:style w:type="paragraph" w:customStyle="1" w:styleId="bt150">
    <w:name w:val="bt15"/>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5">
    <w:name w:val="Style Body Text + Bold25"/>
    <w:basedOn w:val="Normal"/>
    <w:autoRedefine/>
    <w:rsid w:val="00C230B4"/>
    <w:pPr>
      <w:spacing w:after="120" w:line="480" w:lineRule="exact"/>
      <w:ind w:firstLine="720"/>
      <w:jc w:val="both"/>
    </w:pPr>
    <w:rPr>
      <w:b/>
      <w:bCs/>
      <w:szCs w:val="20"/>
    </w:rPr>
  </w:style>
  <w:style w:type="paragraph" w:customStyle="1" w:styleId="H2115">
    <w:name w:val="H2115"/>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5">
    <w:name w:val="QT115"/>
    <w:basedOn w:val="NormalWeb"/>
    <w:autoRedefine/>
    <w:rsid w:val="00C230B4"/>
    <w:pPr>
      <w:spacing w:after="120" w:line="300" w:lineRule="atLeast"/>
      <w:ind w:left="720" w:right="720" w:firstLine="720"/>
      <w:jc w:val="both"/>
    </w:pPr>
    <w:rPr>
      <w:rFonts w:cs="Arial"/>
      <w:i/>
    </w:rPr>
  </w:style>
  <w:style w:type="character" w:customStyle="1" w:styleId="FootnoteTextChar85">
    <w:name w:val="Footnote Text Char85"/>
    <w:aliases w:val="Footnote Text Char Char Char Char85,Footnote Text Char Char Char1 Char75,Footnote Text Char Char Char2 Char75,Footnote Text Char Char Char11 Char75,Footnote Text Char Char Char3 Char75,Footnote Text Char Char Char12 Char75"/>
    <w:basedOn w:val="DefaultParagraphFont"/>
    <w:rsid w:val="00C230B4"/>
    <w:rPr>
      <w:lang w:val="en-US" w:eastAsia="en-US" w:bidi="ar-SA"/>
    </w:rPr>
  </w:style>
  <w:style w:type="paragraph" w:customStyle="1" w:styleId="Quotation65">
    <w:name w:val="Quotation65"/>
    <w:basedOn w:val="Normal"/>
    <w:autoRedefine/>
    <w:rsid w:val="00C230B4"/>
    <w:pPr>
      <w:spacing w:before="120" w:after="120" w:line="480" w:lineRule="exact"/>
      <w:ind w:left="720" w:right="720" w:firstLine="720"/>
      <w:jc w:val="both"/>
    </w:pPr>
    <w:rPr>
      <w:i/>
      <w:szCs w:val="20"/>
    </w:rPr>
  </w:style>
  <w:style w:type="paragraph" w:customStyle="1" w:styleId="LeftRunningHeadEven25">
    <w:name w:val="Left Running Head (Even)25"/>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50">
    <w:name w:val="quotation6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5">
    <w:name w:val="Level 1 Heading25"/>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5">
    <w:name w:val="Quotation Char65"/>
    <w:basedOn w:val="BodyTextChar"/>
    <w:rsid w:val="00C230B4"/>
    <w:rPr>
      <w:i/>
      <w:sz w:val="24"/>
      <w:szCs w:val="24"/>
    </w:rPr>
  </w:style>
  <w:style w:type="paragraph" w:customStyle="1" w:styleId="StyleBodyTextBold125">
    <w:name w:val="Style Body Text + Bold125"/>
    <w:basedOn w:val="Normal"/>
    <w:autoRedefine/>
    <w:rsid w:val="00C230B4"/>
    <w:pPr>
      <w:spacing w:after="120" w:line="480" w:lineRule="exact"/>
      <w:ind w:firstLine="720"/>
      <w:jc w:val="both"/>
    </w:pPr>
    <w:rPr>
      <w:b/>
      <w:bCs/>
      <w:szCs w:val="20"/>
    </w:rPr>
  </w:style>
  <w:style w:type="character" w:customStyle="1" w:styleId="StyleBodyTextBold1Char25">
    <w:name w:val="Style Body Text + Bold1 Char25"/>
    <w:basedOn w:val="BodyTextChar"/>
    <w:rsid w:val="00C230B4"/>
    <w:rPr>
      <w:b/>
      <w:bCs/>
      <w:sz w:val="24"/>
      <w:szCs w:val="24"/>
    </w:rPr>
  </w:style>
  <w:style w:type="character" w:customStyle="1" w:styleId="BalloonTextChar6">
    <w:name w:val="Balloon Text Char6"/>
    <w:basedOn w:val="DefaultParagraphFont"/>
    <w:rsid w:val="00C230B4"/>
    <w:rPr>
      <w:rFonts w:ascii="Tahoma" w:hAnsi="Tahoma" w:cs="Tahoma"/>
      <w:sz w:val="16"/>
      <w:szCs w:val="16"/>
    </w:rPr>
  </w:style>
  <w:style w:type="character" w:customStyle="1" w:styleId="FootnoteTextChar95">
    <w:name w:val="Footnote Text Char95"/>
    <w:aliases w:val="Footnote Text Char Char Char Char95,Footnote Text Char Char Char1 Char85,Footnote Text Char Char Char2 Char85,Footnote Text Char Char Char11 Char85,Footnote Text Char Char Char3 Char85,Footnote Text Char Char Char12 Char85"/>
    <w:basedOn w:val="DefaultParagraphFont"/>
    <w:rsid w:val="00C230B4"/>
    <w:rPr>
      <w:lang w:val="en-US" w:eastAsia="en-US" w:bidi="ar-SA"/>
    </w:rPr>
  </w:style>
  <w:style w:type="paragraph" w:customStyle="1" w:styleId="Quotation76">
    <w:name w:val="Quotation76"/>
    <w:basedOn w:val="Normal"/>
    <w:autoRedefine/>
    <w:rsid w:val="00C230B4"/>
    <w:pPr>
      <w:spacing w:before="120" w:after="120" w:line="480" w:lineRule="exact"/>
      <w:ind w:left="720" w:right="720" w:firstLine="720"/>
      <w:jc w:val="both"/>
    </w:pPr>
    <w:rPr>
      <w:i/>
      <w:szCs w:val="20"/>
    </w:rPr>
  </w:style>
  <w:style w:type="character" w:customStyle="1" w:styleId="QuotationChar75">
    <w:name w:val="Quotation Char75"/>
    <w:basedOn w:val="BodyTextChar"/>
    <w:rsid w:val="00C230B4"/>
    <w:rPr>
      <w:i/>
      <w:sz w:val="24"/>
      <w:szCs w:val="24"/>
    </w:rPr>
  </w:style>
  <w:style w:type="paragraph" w:customStyle="1" w:styleId="H326">
    <w:name w:val="H326"/>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6">
    <w:name w:val="QT66"/>
    <w:basedOn w:val="NormalWeb"/>
    <w:autoRedefine/>
    <w:rsid w:val="00C230B4"/>
    <w:pPr>
      <w:spacing w:after="120" w:line="300" w:lineRule="atLeast"/>
      <w:ind w:left="720" w:right="720" w:firstLine="720"/>
      <w:jc w:val="both"/>
    </w:pPr>
    <w:rPr>
      <w:rFonts w:cs="Arial"/>
      <w:i/>
    </w:rPr>
  </w:style>
  <w:style w:type="character" w:customStyle="1" w:styleId="QTChar65">
    <w:name w:val="QT Char65"/>
    <w:basedOn w:val="DefaultParagraphFont"/>
    <w:rsid w:val="00C230B4"/>
    <w:rPr>
      <w:rFonts w:cs="Arial"/>
      <w:i/>
      <w:sz w:val="24"/>
    </w:rPr>
  </w:style>
  <w:style w:type="character" w:customStyle="1" w:styleId="BodyTextChar49">
    <w:name w:val="Body Text Char49"/>
    <w:basedOn w:val="DefaultParagraphFont"/>
    <w:rsid w:val="00C230B4"/>
    <w:rPr>
      <w:rFonts w:cs="Arial"/>
      <w:sz w:val="24"/>
      <w:lang w:val="en-US" w:eastAsia="en-US" w:bidi="ar-SA"/>
    </w:rPr>
  </w:style>
  <w:style w:type="character" w:customStyle="1" w:styleId="Heading2Char36">
    <w:name w:val="Heading 2 Char36"/>
    <w:basedOn w:val="DefaultParagraphFont"/>
    <w:rsid w:val="00C230B4"/>
    <w:rPr>
      <w:rFonts w:ascii="Arial" w:hAnsi="Arial"/>
      <w:i/>
      <w:kern w:val="28"/>
      <w:sz w:val="28"/>
      <w:szCs w:val="24"/>
    </w:rPr>
  </w:style>
  <w:style w:type="character" w:customStyle="1" w:styleId="Heading3Char30">
    <w:name w:val="Heading 3 Char30"/>
    <w:basedOn w:val="DefaultParagraphFont"/>
    <w:rsid w:val="00C230B4"/>
    <w:rPr>
      <w:rFonts w:ascii="Arial" w:hAnsi="Arial"/>
      <w:b/>
      <w:kern w:val="28"/>
      <w:sz w:val="24"/>
      <w:szCs w:val="24"/>
    </w:rPr>
  </w:style>
  <w:style w:type="character" w:customStyle="1" w:styleId="FootnoteTextChar56">
    <w:name w:val="Footnote Text Char56"/>
    <w:aliases w:val="Footnote Text Char Char Char Char56,Footnote Text Char Char Char1 Char50,Footnote Text Char Char Char2 Char50,Footnote Text Char Char Char11 Char50,Footnote Text Char Char Char3 Char50,Footnote Text Char Char Char12 Char50"/>
    <w:basedOn w:val="DefaultParagraphFont"/>
    <w:rsid w:val="00C230B4"/>
    <w:rPr>
      <w:lang w:val="en-US" w:eastAsia="en-US" w:bidi="ar-SA"/>
    </w:rPr>
  </w:style>
  <w:style w:type="character" w:customStyle="1" w:styleId="HeaderChar20">
    <w:name w:val="Header Char20"/>
    <w:basedOn w:val="DefaultParagraphFont"/>
    <w:uiPriority w:val="99"/>
    <w:rsid w:val="00C230B4"/>
    <w:rPr>
      <w:i/>
      <w:sz w:val="24"/>
    </w:rPr>
  </w:style>
  <w:style w:type="paragraph" w:customStyle="1" w:styleId="Indent5180">
    <w:name w:val="Indent518"/>
    <w:basedOn w:val="Normal"/>
    <w:rsid w:val="00C230B4"/>
    <w:pPr>
      <w:spacing w:after="120" w:line="480" w:lineRule="exact"/>
      <w:ind w:left="720" w:firstLine="720"/>
      <w:jc w:val="both"/>
    </w:pPr>
    <w:rPr>
      <w:szCs w:val="20"/>
    </w:rPr>
  </w:style>
  <w:style w:type="paragraph" w:customStyle="1" w:styleId="quotation48">
    <w:name w:val="quotation4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1">
    <w:name w:val="indent 5121"/>
    <w:aliases w:val="hang 520"/>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0">
    <w:name w:val="flush left30"/>
    <w:aliases w:val="no hang3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20">
    <w:name w:val="Level 1 Heading2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9">
    <w:name w:val="indent 1019"/>
    <w:aliases w:val="block219"/>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157">
    <w:name w:val="indent 157"/>
    <w:aliases w:val="block17"/>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Heading1Char20">
    <w:name w:val="Heading 1 Char20"/>
    <w:basedOn w:val="DefaultParagraphFont"/>
    <w:rsid w:val="00C230B4"/>
    <w:rPr>
      <w:rFonts w:ascii="Arial" w:hAnsi="Arial"/>
      <w:b/>
      <w:kern w:val="28"/>
      <w:sz w:val="32"/>
    </w:rPr>
  </w:style>
  <w:style w:type="character" w:customStyle="1" w:styleId="Heading4Char7">
    <w:name w:val="Heading 4 Char7"/>
    <w:basedOn w:val="DefaultParagraphFont"/>
    <w:rsid w:val="00C230B4"/>
    <w:rPr>
      <w:i/>
      <w:kern w:val="28"/>
      <w:sz w:val="24"/>
      <w:szCs w:val="24"/>
    </w:rPr>
  </w:style>
  <w:style w:type="character" w:customStyle="1" w:styleId="Heading5Char6">
    <w:name w:val="Heading 5 Char6"/>
    <w:basedOn w:val="DefaultParagraphFont"/>
    <w:rsid w:val="00C230B4"/>
    <w:rPr>
      <w:rFonts w:ascii="Arial" w:hAnsi="Arial"/>
      <w:b/>
      <w:kern w:val="28"/>
      <w:sz w:val="24"/>
      <w:szCs w:val="24"/>
    </w:rPr>
  </w:style>
  <w:style w:type="character" w:customStyle="1" w:styleId="Heading6Char6">
    <w:name w:val="Heading 6 Char6"/>
    <w:basedOn w:val="DefaultParagraphFont"/>
    <w:rsid w:val="00C230B4"/>
    <w:rPr>
      <w:rFonts w:ascii="Arial" w:hAnsi="Arial"/>
      <w:b/>
      <w:i/>
      <w:kern w:val="28"/>
      <w:sz w:val="24"/>
      <w:szCs w:val="24"/>
    </w:rPr>
  </w:style>
  <w:style w:type="character" w:customStyle="1" w:styleId="Heading7Char6">
    <w:name w:val="Heading 7 Char6"/>
    <w:basedOn w:val="DefaultParagraphFont"/>
    <w:rsid w:val="00C230B4"/>
    <w:rPr>
      <w:b/>
      <w:kern w:val="28"/>
      <w:sz w:val="24"/>
      <w:szCs w:val="24"/>
    </w:rPr>
  </w:style>
  <w:style w:type="character" w:customStyle="1" w:styleId="Heading8Char6">
    <w:name w:val="Heading 8 Char6"/>
    <w:basedOn w:val="DefaultParagraphFont"/>
    <w:rsid w:val="00C230B4"/>
    <w:rPr>
      <w:b/>
      <w:i/>
      <w:kern w:val="28"/>
      <w:sz w:val="24"/>
      <w:szCs w:val="24"/>
    </w:rPr>
  </w:style>
  <w:style w:type="character" w:customStyle="1" w:styleId="Heading9Char6">
    <w:name w:val="Heading 9 Char6"/>
    <w:basedOn w:val="DefaultParagraphFont"/>
    <w:rsid w:val="00C230B4"/>
    <w:rPr>
      <w:b/>
      <w:i/>
      <w:kern w:val="28"/>
      <w:sz w:val="24"/>
      <w:szCs w:val="24"/>
    </w:rPr>
  </w:style>
  <w:style w:type="character" w:customStyle="1" w:styleId="CommentTextChar7">
    <w:name w:val="Comment Text Char7"/>
    <w:basedOn w:val="DefaultParagraphFont"/>
    <w:rsid w:val="00C230B4"/>
    <w:rPr>
      <w:sz w:val="24"/>
      <w:szCs w:val="24"/>
    </w:rPr>
  </w:style>
  <w:style w:type="character" w:customStyle="1" w:styleId="BodyTextIndentChar7">
    <w:name w:val="Body Text Indent Char7"/>
    <w:basedOn w:val="DefaultParagraphFont"/>
    <w:rsid w:val="00C230B4"/>
    <w:rPr>
      <w:rFonts w:cs="Arial"/>
      <w:sz w:val="24"/>
    </w:rPr>
  </w:style>
  <w:style w:type="character" w:customStyle="1" w:styleId="DateChar7">
    <w:name w:val="Date Char7"/>
    <w:basedOn w:val="DefaultParagraphFont"/>
    <w:rsid w:val="00C230B4"/>
    <w:rPr>
      <w:rFonts w:cs="Arial"/>
      <w:b/>
      <w:sz w:val="24"/>
    </w:rPr>
  </w:style>
  <w:style w:type="character" w:customStyle="1" w:styleId="EndnoteTextChar7">
    <w:name w:val="Endnote Text Char7"/>
    <w:basedOn w:val="DefaultParagraphFont"/>
    <w:rsid w:val="00C230B4"/>
    <w:rPr>
      <w:sz w:val="18"/>
      <w:szCs w:val="24"/>
    </w:rPr>
  </w:style>
  <w:style w:type="character" w:customStyle="1" w:styleId="FooterChar10">
    <w:name w:val="Footer Char10"/>
    <w:basedOn w:val="DefaultParagraphFont"/>
    <w:rsid w:val="00C230B4"/>
    <w:rPr>
      <w:sz w:val="24"/>
    </w:rPr>
  </w:style>
  <w:style w:type="character" w:customStyle="1" w:styleId="MacroTextChar7">
    <w:name w:val="Macro Text Char7"/>
    <w:basedOn w:val="DefaultParagraphFont"/>
    <w:rsid w:val="00C230B4"/>
    <w:rPr>
      <w:rFonts w:ascii="Courier New" w:hAnsi="Courier New" w:cs="Arial"/>
      <w:sz w:val="24"/>
    </w:rPr>
  </w:style>
  <w:style w:type="character" w:customStyle="1" w:styleId="MessageHeaderChar7">
    <w:name w:val="Message Header Char7"/>
    <w:basedOn w:val="DefaultParagraphFont"/>
    <w:rsid w:val="00C230B4"/>
    <w:rPr>
      <w:rFonts w:ascii="Arial" w:hAnsi="Arial" w:cs="Arial"/>
      <w:sz w:val="24"/>
    </w:rPr>
  </w:style>
  <w:style w:type="character" w:customStyle="1" w:styleId="SubtitleChar7">
    <w:name w:val="Subtitle Char7"/>
    <w:basedOn w:val="DefaultParagraphFont"/>
    <w:rsid w:val="00C230B4"/>
    <w:rPr>
      <w:rFonts w:ascii="Arial" w:hAnsi="Arial"/>
      <w:i/>
      <w:kern w:val="28"/>
      <w:sz w:val="28"/>
      <w:szCs w:val="24"/>
    </w:rPr>
  </w:style>
  <w:style w:type="paragraph" w:customStyle="1" w:styleId="HeadingBase7">
    <w:name w:val="Heading Base7"/>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7">
    <w:name w:val="Title Char7"/>
    <w:basedOn w:val="DefaultParagraphFont"/>
    <w:rsid w:val="00C230B4"/>
    <w:rPr>
      <w:rFonts w:ascii="Arial" w:hAnsi="Arial"/>
      <w:b/>
      <w:kern w:val="28"/>
      <w:sz w:val="40"/>
      <w:szCs w:val="24"/>
    </w:rPr>
  </w:style>
  <w:style w:type="paragraph" w:customStyle="1" w:styleId="Quotation370">
    <w:name w:val="Quotation37"/>
    <w:basedOn w:val="Normal"/>
    <w:autoRedefine/>
    <w:rsid w:val="00C230B4"/>
    <w:pPr>
      <w:spacing w:before="120" w:after="120" w:line="480" w:lineRule="exact"/>
      <w:ind w:left="720" w:right="720" w:firstLine="720"/>
      <w:jc w:val="both"/>
    </w:pPr>
    <w:rPr>
      <w:i/>
      <w:szCs w:val="20"/>
    </w:rPr>
  </w:style>
  <w:style w:type="character" w:customStyle="1" w:styleId="QuotationChar36">
    <w:name w:val="Quotation Char36"/>
    <w:basedOn w:val="BodyTextChar"/>
    <w:rsid w:val="00C230B4"/>
    <w:rPr>
      <w:i/>
      <w:sz w:val="24"/>
      <w:szCs w:val="24"/>
    </w:rPr>
  </w:style>
  <w:style w:type="paragraph" w:customStyle="1" w:styleId="BT16">
    <w:name w:val="BT16"/>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6">
    <w:name w:val="BT Char16"/>
    <w:basedOn w:val="DefaultParagraphFont"/>
    <w:rsid w:val="00C230B4"/>
    <w:rPr>
      <w:sz w:val="24"/>
    </w:rPr>
  </w:style>
  <w:style w:type="paragraph" w:customStyle="1" w:styleId="indent590">
    <w:name w:val="indent 59"/>
    <w:aliases w:val="hang 9 (SP Parts)7"/>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8">
    <w:name w:val="Level 3 Heading8"/>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7">
    <w:name w:val="flush left bold titles7"/>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0">
    <w:name w:val="Left Running Head (Even)1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7">
    <w:name w:val="Right Running Head (Odd)7"/>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7">
    <w:name w:val="EXERCISE - BOX7"/>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7">
    <w:name w:val="Thick Line Below7"/>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29">
    <w:name w:val="indent 529"/>
    <w:aliases w:val="block18"/>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8">
    <w:name w:val="PI8"/>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character" w:customStyle="1" w:styleId="DocumentMapChar7">
    <w:name w:val="Document Map Char7"/>
    <w:basedOn w:val="DefaultParagraphFont"/>
    <w:rsid w:val="00C230B4"/>
    <w:rPr>
      <w:rFonts w:ascii="Tahoma" w:hAnsi="Tahoma" w:cs="Tahoma"/>
      <w:sz w:val="24"/>
      <w:szCs w:val="24"/>
      <w:shd w:val="clear" w:color="auto" w:fill="000080"/>
    </w:rPr>
  </w:style>
  <w:style w:type="paragraph" w:customStyle="1" w:styleId="QT30">
    <w:name w:val="QT30"/>
    <w:basedOn w:val="NormalWeb"/>
    <w:autoRedefine/>
    <w:rsid w:val="00C230B4"/>
    <w:pPr>
      <w:spacing w:after="120" w:line="300" w:lineRule="atLeast"/>
      <w:ind w:left="720" w:right="720" w:firstLine="720"/>
      <w:jc w:val="both"/>
    </w:pPr>
    <w:rPr>
      <w:rFonts w:cs="Arial"/>
      <w:i/>
    </w:rPr>
  </w:style>
  <w:style w:type="character" w:customStyle="1" w:styleId="QTChar29">
    <w:name w:val="QT Char29"/>
    <w:basedOn w:val="DefaultParagraphFont"/>
    <w:rsid w:val="00C230B4"/>
    <w:rPr>
      <w:rFonts w:cs="Arial"/>
      <w:i/>
      <w:sz w:val="24"/>
      <w:lang w:val="en-US" w:eastAsia="en-US" w:bidi="ar-SA"/>
    </w:rPr>
  </w:style>
  <w:style w:type="character" w:customStyle="1" w:styleId="BTCharCharCharChar7">
    <w:name w:val="BT Char Char Char Char7"/>
    <w:basedOn w:val="DefaultParagraphFont"/>
    <w:rsid w:val="00C230B4"/>
    <w:rPr>
      <w:sz w:val="24"/>
    </w:rPr>
  </w:style>
  <w:style w:type="paragraph" w:customStyle="1" w:styleId="BTCharCharChar7">
    <w:name w:val="BT Char Char Char7"/>
    <w:basedOn w:val="Normal"/>
    <w:autoRedefine/>
    <w:rsid w:val="00C230B4"/>
    <w:pPr>
      <w:spacing w:after="120" w:line="300" w:lineRule="exact"/>
      <w:ind w:firstLine="720"/>
      <w:jc w:val="both"/>
    </w:pPr>
    <w:rPr>
      <w:szCs w:val="20"/>
    </w:rPr>
  </w:style>
  <w:style w:type="character" w:customStyle="1" w:styleId="FNCharChar8">
    <w:name w:val="FN Char Char8"/>
    <w:basedOn w:val="DefaultParagraphFont"/>
    <w:rsid w:val="00C230B4"/>
    <w:rPr>
      <w:sz w:val="18"/>
    </w:rPr>
  </w:style>
  <w:style w:type="paragraph" w:customStyle="1" w:styleId="FNChar8">
    <w:name w:val="FN Char8"/>
    <w:basedOn w:val="FootnoteText"/>
    <w:autoRedefine/>
    <w:rsid w:val="00C230B4"/>
    <w:pPr>
      <w:contextualSpacing/>
      <w:jc w:val="both"/>
    </w:pPr>
  </w:style>
  <w:style w:type="character" w:customStyle="1" w:styleId="PlainTextChar7">
    <w:name w:val="Plain Text Char7"/>
    <w:basedOn w:val="DefaultParagraphFont"/>
    <w:rsid w:val="00C230B4"/>
    <w:rPr>
      <w:rFonts w:ascii="Courier New" w:hAnsi="Courier New" w:cs="Courier New"/>
      <w:lang w:bidi="he-IL"/>
    </w:rPr>
  </w:style>
  <w:style w:type="paragraph" w:customStyle="1" w:styleId="StyleBodyTextBold120">
    <w:name w:val="Style Body Text + Bold120"/>
    <w:basedOn w:val="Normal"/>
    <w:autoRedefine/>
    <w:rsid w:val="00C230B4"/>
    <w:pPr>
      <w:spacing w:after="120" w:line="480" w:lineRule="exact"/>
      <w:ind w:firstLine="720"/>
      <w:jc w:val="both"/>
    </w:pPr>
    <w:rPr>
      <w:b/>
      <w:bCs/>
      <w:szCs w:val="20"/>
    </w:rPr>
  </w:style>
  <w:style w:type="character" w:customStyle="1" w:styleId="StyleBodyTextBold1Char20">
    <w:name w:val="Style Body Text + Bold1 Char20"/>
    <w:basedOn w:val="BodyTextChar"/>
    <w:rsid w:val="00C230B4"/>
    <w:rPr>
      <w:b/>
      <w:bCs/>
      <w:sz w:val="24"/>
      <w:szCs w:val="24"/>
    </w:rPr>
  </w:style>
  <w:style w:type="paragraph" w:customStyle="1" w:styleId="quotation118">
    <w:name w:val="quotation11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BlockQuotation7">
    <w:name w:val="Block Quotation7"/>
    <w:basedOn w:val="Normal"/>
    <w:rsid w:val="00C230B4"/>
    <w:pPr>
      <w:keepLines/>
      <w:spacing w:after="160" w:line="480" w:lineRule="exact"/>
      <w:ind w:left="720" w:right="720" w:firstLine="720"/>
      <w:jc w:val="both"/>
    </w:pPr>
    <w:rPr>
      <w:i/>
      <w:szCs w:val="20"/>
    </w:rPr>
  </w:style>
  <w:style w:type="paragraph" w:customStyle="1" w:styleId="BlockQuotationFirst7">
    <w:name w:val="Block Quotation First7"/>
    <w:basedOn w:val="BlockQuotation"/>
    <w:next w:val="BlockQuotation"/>
    <w:rsid w:val="00C230B4"/>
    <w:pPr>
      <w:tabs>
        <w:tab w:val="clear" w:pos="720"/>
      </w:tabs>
      <w:spacing w:before="120" w:line="480" w:lineRule="exact"/>
      <w:ind w:firstLine="720"/>
      <w:jc w:val="both"/>
    </w:pPr>
    <w:rPr>
      <w:szCs w:val="20"/>
    </w:rPr>
  </w:style>
  <w:style w:type="paragraph" w:customStyle="1" w:styleId="BlockQuotationLast7">
    <w:name w:val="Block Quotation Last7"/>
    <w:basedOn w:val="BlockQuotation"/>
    <w:rsid w:val="00C230B4"/>
    <w:pPr>
      <w:tabs>
        <w:tab w:val="clear" w:pos="720"/>
      </w:tabs>
      <w:spacing w:before="0" w:after="240" w:line="480" w:lineRule="exact"/>
      <w:ind w:firstLine="720"/>
      <w:jc w:val="both"/>
    </w:pPr>
    <w:rPr>
      <w:szCs w:val="20"/>
    </w:rPr>
  </w:style>
  <w:style w:type="paragraph" w:customStyle="1" w:styleId="BodyTextKeep7">
    <w:name w:val="Body Text Keep7"/>
    <w:basedOn w:val="Normal"/>
    <w:rsid w:val="00C230B4"/>
    <w:pPr>
      <w:keepNext/>
      <w:spacing w:after="120" w:line="480" w:lineRule="exact"/>
      <w:ind w:firstLine="720"/>
      <w:jc w:val="both"/>
    </w:pPr>
    <w:rPr>
      <w:szCs w:val="20"/>
    </w:rPr>
  </w:style>
  <w:style w:type="paragraph" w:customStyle="1" w:styleId="ChapterLabel7">
    <w:name w:val="Chapter Label7"/>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7">
    <w:name w:val="Chapter Subtitle7"/>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7">
    <w:name w:val="Chapter Title7"/>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7">
    <w:name w:val="Document Label7"/>
    <w:basedOn w:val="Normal"/>
    <w:rsid w:val="00C230B4"/>
    <w:pPr>
      <w:keepNext/>
      <w:spacing w:before="240" w:after="360" w:line="480" w:lineRule="exact"/>
      <w:ind w:firstLine="720"/>
      <w:jc w:val="both"/>
    </w:pPr>
    <w:rPr>
      <w:b/>
      <w:kern w:val="28"/>
      <w:sz w:val="36"/>
      <w:szCs w:val="20"/>
    </w:rPr>
  </w:style>
  <w:style w:type="paragraph" w:customStyle="1" w:styleId="FooterEven7">
    <w:name w:val="Footer Even7"/>
    <w:basedOn w:val="Footer"/>
    <w:rsid w:val="00C230B4"/>
    <w:pPr>
      <w:spacing w:after="120" w:line="480" w:lineRule="exact"/>
      <w:ind w:firstLine="720"/>
      <w:jc w:val="both"/>
    </w:pPr>
    <w:rPr>
      <w:szCs w:val="20"/>
    </w:rPr>
  </w:style>
  <w:style w:type="paragraph" w:customStyle="1" w:styleId="FooterFirst7">
    <w:name w:val="Footer First7"/>
    <w:basedOn w:val="Footer"/>
    <w:rsid w:val="00C230B4"/>
    <w:pPr>
      <w:spacing w:after="120" w:line="480" w:lineRule="exact"/>
      <w:ind w:firstLine="720"/>
      <w:jc w:val="both"/>
    </w:pPr>
    <w:rPr>
      <w:szCs w:val="20"/>
    </w:rPr>
  </w:style>
  <w:style w:type="paragraph" w:customStyle="1" w:styleId="FooterOdd7">
    <w:name w:val="Footer Odd7"/>
    <w:basedOn w:val="Footer"/>
    <w:rsid w:val="00C230B4"/>
    <w:pPr>
      <w:spacing w:after="120" w:line="480" w:lineRule="exact"/>
      <w:ind w:firstLine="720"/>
      <w:jc w:val="both"/>
    </w:pPr>
    <w:rPr>
      <w:szCs w:val="20"/>
    </w:rPr>
  </w:style>
  <w:style w:type="paragraph" w:customStyle="1" w:styleId="FootnoteBase20">
    <w:name w:val="Footnote Base20"/>
    <w:basedOn w:val="Normal"/>
    <w:rsid w:val="00C230B4"/>
    <w:pPr>
      <w:tabs>
        <w:tab w:val="left" w:pos="187"/>
      </w:tabs>
      <w:spacing w:after="120" w:line="220" w:lineRule="exact"/>
      <w:ind w:left="187" w:hanging="187"/>
      <w:jc w:val="both"/>
    </w:pPr>
    <w:rPr>
      <w:sz w:val="18"/>
      <w:szCs w:val="20"/>
    </w:rPr>
  </w:style>
  <w:style w:type="paragraph" w:customStyle="1" w:styleId="HeaderBase7">
    <w:name w:val="Header Base7"/>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8">
    <w:name w:val="Header Even8"/>
    <w:basedOn w:val="Header"/>
    <w:rsid w:val="00C230B4"/>
    <w:pPr>
      <w:ind w:firstLine="720"/>
      <w:jc w:val="both"/>
    </w:pPr>
    <w:rPr>
      <w:sz w:val="56"/>
      <w:szCs w:val="56"/>
    </w:rPr>
  </w:style>
  <w:style w:type="paragraph" w:customStyle="1" w:styleId="HeaderFirst7">
    <w:name w:val="Header First7"/>
    <w:basedOn w:val="Header"/>
    <w:rsid w:val="00C230B4"/>
    <w:pPr>
      <w:ind w:firstLine="720"/>
      <w:jc w:val="both"/>
    </w:pPr>
    <w:rPr>
      <w:sz w:val="56"/>
      <w:szCs w:val="56"/>
    </w:rPr>
  </w:style>
  <w:style w:type="paragraph" w:customStyle="1" w:styleId="HeaderOdd7">
    <w:name w:val="Header Odd7"/>
    <w:basedOn w:val="Header"/>
    <w:rsid w:val="00C230B4"/>
    <w:pPr>
      <w:ind w:firstLine="720"/>
      <w:jc w:val="both"/>
    </w:pPr>
    <w:rPr>
      <w:sz w:val="56"/>
      <w:szCs w:val="56"/>
    </w:rPr>
  </w:style>
  <w:style w:type="paragraph" w:customStyle="1" w:styleId="IndexBase7">
    <w:name w:val="Index Base7"/>
    <w:basedOn w:val="Normal"/>
    <w:rsid w:val="00C230B4"/>
    <w:pPr>
      <w:tabs>
        <w:tab w:val="right" w:leader="dot" w:pos="3960"/>
      </w:tabs>
      <w:spacing w:after="120" w:line="480" w:lineRule="exact"/>
      <w:ind w:left="720" w:hanging="720"/>
      <w:jc w:val="both"/>
    </w:pPr>
    <w:rPr>
      <w:szCs w:val="20"/>
    </w:rPr>
  </w:style>
  <w:style w:type="paragraph" w:customStyle="1" w:styleId="ListBulletFirst7">
    <w:name w:val="List Bullet First7"/>
    <w:basedOn w:val="ListBullet"/>
    <w:next w:val="ListBullet"/>
    <w:rsid w:val="00C230B4"/>
    <w:pPr>
      <w:spacing w:before="80" w:line="480" w:lineRule="exact"/>
      <w:jc w:val="both"/>
    </w:pPr>
    <w:rPr>
      <w:szCs w:val="20"/>
    </w:rPr>
  </w:style>
  <w:style w:type="paragraph" w:customStyle="1" w:styleId="ListBulletLast7">
    <w:name w:val="List Bullet Last7"/>
    <w:basedOn w:val="ListBullet"/>
    <w:rsid w:val="00C230B4"/>
    <w:pPr>
      <w:spacing w:before="0" w:after="240" w:line="480" w:lineRule="exact"/>
      <w:jc w:val="both"/>
    </w:pPr>
    <w:rPr>
      <w:szCs w:val="20"/>
    </w:rPr>
  </w:style>
  <w:style w:type="paragraph" w:customStyle="1" w:styleId="ListFirst7">
    <w:name w:val="List First7"/>
    <w:basedOn w:val="List"/>
    <w:next w:val="List"/>
    <w:rsid w:val="00C230B4"/>
    <w:pPr>
      <w:tabs>
        <w:tab w:val="clear" w:pos="720"/>
      </w:tabs>
      <w:spacing w:before="80" w:line="480" w:lineRule="exact"/>
      <w:jc w:val="both"/>
    </w:pPr>
    <w:rPr>
      <w:szCs w:val="20"/>
    </w:rPr>
  </w:style>
  <w:style w:type="paragraph" w:customStyle="1" w:styleId="ListLast7">
    <w:name w:val="List Last7"/>
    <w:basedOn w:val="List"/>
    <w:rsid w:val="00C230B4"/>
    <w:pPr>
      <w:tabs>
        <w:tab w:val="clear" w:pos="720"/>
      </w:tabs>
      <w:spacing w:before="0" w:after="240" w:line="480" w:lineRule="exact"/>
      <w:jc w:val="both"/>
    </w:pPr>
    <w:rPr>
      <w:szCs w:val="20"/>
    </w:rPr>
  </w:style>
  <w:style w:type="paragraph" w:customStyle="1" w:styleId="ListNumberFirst7">
    <w:name w:val="List Number First7"/>
    <w:basedOn w:val="ListNumber"/>
    <w:next w:val="ListNumber"/>
    <w:rsid w:val="00C230B4"/>
    <w:pPr>
      <w:spacing w:before="80" w:line="480" w:lineRule="exact"/>
      <w:jc w:val="both"/>
    </w:pPr>
    <w:rPr>
      <w:szCs w:val="20"/>
    </w:rPr>
  </w:style>
  <w:style w:type="paragraph" w:customStyle="1" w:styleId="ListNumberLast7">
    <w:name w:val="List Number Last7"/>
    <w:basedOn w:val="ListNumber"/>
    <w:rsid w:val="00C230B4"/>
    <w:pPr>
      <w:spacing w:before="0" w:after="240" w:line="480" w:lineRule="exact"/>
      <w:jc w:val="both"/>
    </w:pPr>
    <w:rPr>
      <w:szCs w:val="20"/>
    </w:rPr>
  </w:style>
  <w:style w:type="paragraph" w:customStyle="1" w:styleId="PartLabel7">
    <w:name w:val="Part Label7"/>
    <w:basedOn w:val="HeadingBase"/>
    <w:next w:val="Normal"/>
    <w:rsid w:val="00C230B4"/>
    <w:pPr>
      <w:spacing w:before="600" w:after="160" w:line="480" w:lineRule="exact"/>
      <w:ind w:firstLine="720"/>
      <w:jc w:val="center"/>
    </w:pPr>
    <w:rPr>
      <w:b w:val="0"/>
      <w:sz w:val="24"/>
      <w:szCs w:val="20"/>
      <w:u w:val="single"/>
    </w:rPr>
  </w:style>
  <w:style w:type="paragraph" w:customStyle="1" w:styleId="PartSubtitle7">
    <w:name w:val="Part Subtitle7"/>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PartTitle7">
    <w:name w:val="Part Title7"/>
    <w:basedOn w:val="HeadingBase"/>
    <w:next w:val="PartSubtitle"/>
    <w:rsid w:val="00C230B4"/>
    <w:pPr>
      <w:spacing w:before="600" w:after="120" w:line="480" w:lineRule="exact"/>
      <w:ind w:firstLine="720"/>
      <w:jc w:val="center"/>
    </w:pPr>
    <w:rPr>
      <w:szCs w:val="20"/>
    </w:rPr>
  </w:style>
  <w:style w:type="paragraph" w:customStyle="1" w:styleId="Picture7">
    <w:name w:val="Picture7"/>
    <w:basedOn w:val="Normal"/>
    <w:next w:val="Caption"/>
    <w:rsid w:val="00C230B4"/>
    <w:pPr>
      <w:keepNext/>
      <w:spacing w:after="120" w:line="480" w:lineRule="exact"/>
      <w:ind w:firstLine="720"/>
      <w:jc w:val="both"/>
    </w:pPr>
    <w:rPr>
      <w:szCs w:val="20"/>
    </w:rPr>
  </w:style>
  <w:style w:type="paragraph" w:customStyle="1" w:styleId="SectionHeading7">
    <w:name w:val="Section Heading7"/>
    <w:basedOn w:val="HeadingBase"/>
    <w:rsid w:val="00C230B4"/>
    <w:pPr>
      <w:spacing w:before="120" w:after="160" w:line="480" w:lineRule="exact"/>
      <w:ind w:firstLine="720"/>
      <w:jc w:val="both"/>
    </w:pPr>
    <w:rPr>
      <w:sz w:val="28"/>
      <w:szCs w:val="20"/>
    </w:rPr>
  </w:style>
  <w:style w:type="paragraph" w:customStyle="1" w:styleId="SectionLabel7">
    <w:name w:val="Section Label7"/>
    <w:basedOn w:val="HeadingBase"/>
    <w:rsid w:val="00C230B4"/>
    <w:pPr>
      <w:keepLines/>
      <w:spacing w:after="360" w:line="480" w:lineRule="exact"/>
      <w:ind w:firstLine="720"/>
      <w:jc w:val="center"/>
    </w:pPr>
    <w:rPr>
      <w:szCs w:val="20"/>
    </w:rPr>
  </w:style>
  <w:style w:type="paragraph" w:customStyle="1" w:styleId="SubtitleCover7">
    <w:name w:val="Subtitle Cover7"/>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Cover7">
    <w:name w:val="Title Cover7"/>
    <w:basedOn w:val="HeadingBase"/>
    <w:next w:val="SubtitleCover"/>
    <w:rsid w:val="00C230B4"/>
    <w:pPr>
      <w:spacing w:before="720" w:after="160" w:line="120" w:lineRule="exact"/>
      <w:ind w:firstLine="720"/>
      <w:jc w:val="center"/>
    </w:pPr>
    <w:rPr>
      <w:rFonts w:ascii="Times New Roman" w:hAnsi="Times New Roman"/>
      <w:sz w:val="72"/>
      <w:szCs w:val="20"/>
    </w:rPr>
  </w:style>
  <w:style w:type="paragraph" w:customStyle="1" w:styleId="TOCBase7">
    <w:name w:val="TOC Base7"/>
    <w:basedOn w:val="Normal"/>
    <w:rsid w:val="00C230B4"/>
    <w:pPr>
      <w:tabs>
        <w:tab w:val="right" w:leader="dot" w:pos="8640"/>
      </w:tabs>
      <w:spacing w:after="120" w:line="480" w:lineRule="exact"/>
      <w:ind w:firstLine="720"/>
      <w:jc w:val="both"/>
    </w:pPr>
    <w:rPr>
      <w:szCs w:val="20"/>
    </w:rPr>
  </w:style>
  <w:style w:type="paragraph" w:customStyle="1" w:styleId="HeaderlikeH17">
    <w:name w:val="Header like H17"/>
    <w:basedOn w:val="Heading2"/>
    <w:rsid w:val="00C230B4"/>
    <w:pPr>
      <w:spacing w:before="120" w:line="360" w:lineRule="exact"/>
      <w:ind w:firstLine="720"/>
      <w:outlineLvl w:val="9"/>
    </w:pPr>
    <w:rPr>
      <w:b/>
      <w:i w:val="0"/>
      <w:sz w:val="36"/>
    </w:rPr>
  </w:style>
  <w:style w:type="paragraph" w:customStyle="1" w:styleId="Greeting7">
    <w:name w:val="Greeting7"/>
    <w:basedOn w:val="Normal"/>
    <w:rsid w:val="00C230B4"/>
    <w:pPr>
      <w:spacing w:after="120" w:line="480" w:lineRule="exact"/>
      <w:ind w:firstLine="720"/>
    </w:pPr>
    <w:rPr>
      <w:szCs w:val="20"/>
    </w:rPr>
  </w:style>
  <w:style w:type="paragraph" w:customStyle="1" w:styleId="Indent1070">
    <w:name w:val="Indent107"/>
    <w:basedOn w:val="Normal"/>
    <w:rsid w:val="00C230B4"/>
    <w:pPr>
      <w:spacing w:after="120" w:line="480" w:lineRule="exact"/>
      <w:ind w:left="1440" w:firstLine="720"/>
      <w:jc w:val="both"/>
    </w:pPr>
    <w:rPr>
      <w:szCs w:val="20"/>
    </w:rPr>
  </w:style>
  <w:style w:type="paragraph" w:customStyle="1" w:styleId="Indent1570">
    <w:name w:val="Indent157"/>
    <w:basedOn w:val="Normal"/>
    <w:rsid w:val="00C230B4"/>
    <w:pPr>
      <w:spacing w:after="120" w:line="480" w:lineRule="exact"/>
      <w:ind w:left="2160" w:firstLine="720"/>
      <w:jc w:val="both"/>
    </w:pPr>
    <w:rPr>
      <w:szCs w:val="20"/>
    </w:rPr>
  </w:style>
  <w:style w:type="paragraph" w:customStyle="1" w:styleId="Indent207">
    <w:name w:val="Indent207"/>
    <w:basedOn w:val="Normal"/>
    <w:rsid w:val="00C230B4"/>
    <w:pPr>
      <w:spacing w:after="120" w:line="480" w:lineRule="exact"/>
      <w:ind w:left="2880" w:firstLine="720"/>
      <w:jc w:val="both"/>
    </w:pPr>
    <w:rPr>
      <w:szCs w:val="20"/>
    </w:rPr>
  </w:style>
  <w:style w:type="paragraph" w:customStyle="1" w:styleId="BodyTextNotJustified7">
    <w:name w:val="Body Text Not Justified7"/>
    <w:basedOn w:val="Normal"/>
    <w:rsid w:val="00C230B4"/>
    <w:pPr>
      <w:spacing w:after="120" w:line="480" w:lineRule="exact"/>
      <w:ind w:firstLine="720"/>
    </w:pPr>
    <w:rPr>
      <w:szCs w:val="20"/>
    </w:rPr>
  </w:style>
  <w:style w:type="paragraph" w:customStyle="1" w:styleId="BoldCenterArial12pt7">
    <w:name w:val="Bold Center Arial 12 pt7"/>
    <w:basedOn w:val="Normal"/>
    <w:rsid w:val="00C230B4"/>
    <w:pPr>
      <w:spacing w:after="160" w:line="480" w:lineRule="exact"/>
      <w:ind w:firstLine="720"/>
      <w:jc w:val="center"/>
    </w:pPr>
    <w:rPr>
      <w:rFonts w:ascii="Arial" w:hAnsi="Arial"/>
      <w:b/>
      <w:szCs w:val="20"/>
    </w:rPr>
  </w:style>
  <w:style w:type="paragraph" w:customStyle="1" w:styleId="H2A8">
    <w:name w:val="H2A8"/>
    <w:basedOn w:val="H2"/>
    <w:rsid w:val="00C230B4"/>
    <w:pPr>
      <w:outlineLvl w:val="9"/>
    </w:pPr>
    <w:rPr>
      <w:rFonts w:ascii="Times New Roman" w:hAnsi="Times New Roman"/>
      <w:iCs w:val="0"/>
      <w:szCs w:val="28"/>
    </w:rPr>
  </w:style>
  <w:style w:type="paragraph" w:customStyle="1" w:styleId="H217">
    <w:name w:val="H217"/>
    <w:basedOn w:val="BT"/>
    <w:autoRedefine/>
    <w:rsid w:val="00C230B4"/>
    <w:pPr>
      <w:spacing w:line="300" w:lineRule="atLeast"/>
      <w:ind w:firstLine="720"/>
      <w:outlineLvl w:val="1"/>
    </w:pPr>
  </w:style>
  <w:style w:type="paragraph" w:customStyle="1" w:styleId="Exercise7">
    <w:name w:val="Exercise7"/>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7">
    <w:name w:val="Flush Left Bold7"/>
    <w:basedOn w:val="Normal"/>
    <w:rsid w:val="00C230B4"/>
    <w:pPr>
      <w:spacing w:before="120" w:after="120" w:line="290" w:lineRule="exact"/>
      <w:ind w:firstLine="720"/>
      <w:jc w:val="both"/>
    </w:pPr>
    <w:rPr>
      <w:b/>
      <w:snapToGrid w:val="0"/>
      <w:szCs w:val="20"/>
    </w:rPr>
  </w:style>
  <w:style w:type="paragraph" w:customStyle="1" w:styleId="Hang17">
    <w:name w:val="Hang17"/>
    <w:basedOn w:val="Normal"/>
    <w:autoRedefine/>
    <w:rsid w:val="00C230B4"/>
    <w:pPr>
      <w:spacing w:after="120" w:line="480" w:lineRule="exact"/>
      <w:ind w:left="1080" w:hanging="360"/>
      <w:jc w:val="both"/>
    </w:pPr>
    <w:rPr>
      <w:snapToGrid w:val="0"/>
      <w:szCs w:val="20"/>
    </w:rPr>
  </w:style>
  <w:style w:type="paragraph" w:customStyle="1" w:styleId="Style17">
    <w:name w:val="Style17"/>
    <w:basedOn w:val="BP"/>
    <w:next w:val="BT"/>
    <w:autoRedefine/>
    <w:rsid w:val="00C230B4"/>
    <w:pPr>
      <w:spacing w:after="120"/>
      <w:ind w:firstLine="720"/>
    </w:pPr>
    <w:rPr>
      <w:szCs w:val="20"/>
    </w:rPr>
  </w:style>
  <w:style w:type="paragraph" w:customStyle="1" w:styleId="BP7">
    <w:name w:val="BP7"/>
    <w:basedOn w:val="BT"/>
    <w:next w:val="BT"/>
    <w:autoRedefine/>
    <w:rsid w:val="00C230B4"/>
    <w:pPr>
      <w:ind w:firstLine="720"/>
    </w:pPr>
  </w:style>
  <w:style w:type="paragraph" w:customStyle="1" w:styleId="HeadingCaps7">
    <w:name w:val="Heading Caps7"/>
    <w:basedOn w:val="Heading1"/>
    <w:autoRedefine/>
    <w:rsid w:val="00C230B4"/>
    <w:pPr>
      <w:spacing w:after="120" w:line="400" w:lineRule="exact"/>
      <w:ind w:firstLine="720"/>
    </w:pPr>
    <w:rPr>
      <w:caps/>
      <w:snapToGrid w:val="0"/>
      <w:sz w:val="40"/>
      <w:szCs w:val="20"/>
    </w:rPr>
  </w:style>
  <w:style w:type="paragraph" w:customStyle="1" w:styleId="BoldLine7">
    <w:name w:val="Bold Line7"/>
    <w:basedOn w:val="Normal"/>
    <w:rsid w:val="00C230B4"/>
    <w:pPr>
      <w:pBdr>
        <w:bottom w:val="single" w:sz="36" w:space="1" w:color="auto"/>
      </w:pBdr>
      <w:spacing w:after="120" w:line="300" w:lineRule="atLeast"/>
      <w:ind w:firstLine="720"/>
      <w:jc w:val="both"/>
    </w:pPr>
    <w:rPr>
      <w:szCs w:val="20"/>
    </w:rPr>
  </w:style>
  <w:style w:type="paragraph" w:customStyle="1" w:styleId="ExerciseTitle7">
    <w:name w:val="Exercise Title7"/>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7">
    <w:name w:val="Title 27"/>
    <w:basedOn w:val="Normal"/>
    <w:rsid w:val="00C230B4"/>
    <w:pPr>
      <w:spacing w:after="120" w:line="300" w:lineRule="atLeast"/>
      <w:ind w:firstLine="720"/>
      <w:jc w:val="center"/>
    </w:pPr>
    <w:rPr>
      <w:sz w:val="52"/>
      <w:szCs w:val="20"/>
    </w:rPr>
  </w:style>
  <w:style w:type="paragraph" w:customStyle="1" w:styleId="Title17">
    <w:name w:val="Title 17"/>
    <w:basedOn w:val="Normal"/>
    <w:rsid w:val="00C230B4"/>
    <w:pPr>
      <w:spacing w:after="120" w:line="300" w:lineRule="atLeast"/>
      <w:ind w:firstLine="720"/>
      <w:jc w:val="center"/>
    </w:pPr>
    <w:rPr>
      <w:b/>
      <w:sz w:val="72"/>
      <w:szCs w:val="20"/>
    </w:rPr>
  </w:style>
  <w:style w:type="paragraph" w:customStyle="1" w:styleId="Title37">
    <w:name w:val="Title 37"/>
    <w:basedOn w:val="Title2"/>
    <w:rsid w:val="00C230B4"/>
    <w:pPr>
      <w:ind w:firstLine="720"/>
    </w:pPr>
    <w:rPr>
      <w:b/>
      <w:sz w:val="26"/>
      <w:szCs w:val="20"/>
    </w:rPr>
  </w:style>
  <w:style w:type="paragraph" w:customStyle="1" w:styleId="Title47">
    <w:name w:val="Title 47"/>
    <w:basedOn w:val="Title3"/>
    <w:rsid w:val="00C230B4"/>
    <w:pPr>
      <w:ind w:firstLine="720"/>
    </w:pPr>
    <w:rPr>
      <w:szCs w:val="20"/>
    </w:rPr>
  </w:style>
  <w:style w:type="paragraph" w:customStyle="1" w:styleId="CenterItalic7">
    <w:name w:val="Center Italic7"/>
    <w:basedOn w:val="Normal"/>
    <w:autoRedefine/>
    <w:rsid w:val="00C230B4"/>
    <w:pPr>
      <w:spacing w:after="120" w:line="480" w:lineRule="exact"/>
      <w:ind w:firstLine="720"/>
      <w:jc w:val="center"/>
    </w:pPr>
    <w:rPr>
      <w:i/>
      <w:szCs w:val="20"/>
    </w:rPr>
  </w:style>
  <w:style w:type="paragraph" w:customStyle="1" w:styleId="H4A7">
    <w:name w:val="H4A7"/>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7">
    <w:name w:val="LT7"/>
    <w:basedOn w:val="Heading2"/>
    <w:autoRedefine/>
    <w:rsid w:val="00C230B4"/>
    <w:pPr>
      <w:ind w:firstLine="720"/>
    </w:pPr>
    <w:rPr>
      <w:b/>
      <w:i w:val="0"/>
      <w:sz w:val="36"/>
    </w:rPr>
  </w:style>
  <w:style w:type="paragraph" w:customStyle="1" w:styleId="Style27">
    <w:name w:val="Style27"/>
    <w:basedOn w:val="H2A"/>
    <w:autoRedefine/>
    <w:rsid w:val="00C230B4"/>
    <w:pPr>
      <w:outlineLvl w:val="2"/>
    </w:pPr>
    <w:rPr>
      <w:i/>
      <w:snapToGrid w:val="0"/>
    </w:rPr>
  </w:style>
  <w:style w:type="paragraph" w:customStyle="1" w:styleId="LS-LessonSubtitle7">
    <w:name w:val="LS - Lesson Subtitle7"/>
    <w:basedOn w:val="H2A"/>
    <w:autoRedefine/>
    <w:rsid w:val="00C230B4"/>
    <w:pPr>
      <w:outlineLvl w:val="2"/>
    </w:pPr>
    <w:rPr>
      <w:i/>
      <w:snapToGrid w:val="0"/>
    </w:rPr>
  </w:style>
  <w:style w:type="paragraph" w:customStyle="1" w:styleId="H3A7">
    <w:name w:val="H3A7"/>
    <w:basedOn w:val="H3"/>
    <w:rsid w:val="00C230B4"/>
  </w:style>
  <w:style w:type="paragraph" w:customStyle="1" w:styleId="H39">
    <w:name w:val="H39"/>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8">
    <w:name w:val="L18"/>
    <w:basedOn w:val="Normal"/>
    <w:autoRedefine/>
    <w:rsid w:val="00C230B4"/>
    <w:pPr>
      <w:spacing w:after="120" w:line="480" w:lineRule="exact"/>
      <w:ind w:left="720" w:hanging="720"/>
      <w:jc w:val="both"/>
    </w:pPr>
    <w:rPr>
      <w:szCs w:val="20"/>
    </w:rPr>
  </w:style>
  <w:style w:type="paragraph" w:customStyle="1" w:styleId="L27">
    <w:name w:val="L27"/>
    <w:basedOn w:val="BT"/>
    <w:autoRedefine/>
    <w:rsid w:val="00C230B4"/>
    <w:pPr>
      <w:tabs>
        <w:tab w:val="left" w:pos="720"/>
      </w:tabs>
      <w:ind w:left="1440" w:hanging="720"/>
    </w:pPr>
  </w:style>
  <w:style w:type="paragraph" w:customStyle="1" w:styleId="L37">
    <w:name w:val="L37"/>
    <w:basedOn w:val="BT"/>
    <w:autoRedefine/>
    <w:rsid w:val="00C230B4"/>
    <w:pPr>
      <w:tabs>
        <w:tab w:val="left" w:pos="720"/>
        <w:tab w:val="left" w:pos="2160"/>
      </w:tabs>
      <w:ind w:left="2160" w:hanging="720"/>
    </w:pPr>
  </w:style>
  <w:style w:type="paragraph" w:customStyle="1" w:styleId="H119">
    <w:name w:val="H119"/>
    <w:basedOn w:val="BT"/>
    <w:next w:val="BT"/>
    <w:autoRedefine/>
    <w:rsid w:val="00C230B4"/>
    <w:pPr>
      <w:spacing w:line="300" w:lineRule="atLeast"/>
      <w:ind w:firstLine="720"/>
      <w:outlineLvl w:val="0"/>
    </w:pPr>
    <w:rPr>
      <w:rFonts w:ascii="Arial" w:hAnsi="Arial"/>
      <w:b/>
      <w:kern w:val="28"/>
    </w:rPr>
  </w:style>
  <w:style w:type="paragraph" w:customStyle="1" w:styleId="H1A7">
    <w:name w:val="H1A7"/>
    <w:basedOn w:val="H1"/>
    <w:rsid w:val="00C230B4"/>
    <w:pPr>
      <w:outlineLvl w:val="9"/>
    </w:pPr>
    <w:rPr>
      <w:sz w:val="24"/>
    </w:rPr>
  </w:style>
  <w:style w:type="paragraph" w:customStyle="1" w:styleId="I18">
    <w:name w:val="I18"/>
    <w:basedOn w:val="BT"/>
    <w:autoRedefine/>
    <w:rsid w:val="00C230B4"/>
    <w:pPr>
      <w:ind w:left="720" w:firstLine="720"/>
    </w:pPr>
  </w:style>
  <w:style w:type="paragraph" w:customStyle="1" w:styleId="I27">
    <w:name w:val="I27"/>
    <w:basedOn w:val="BT"/>
    <w:autoRedefine/>
    <w:rsid w:val="00C230B4"/>
    <w:pPr>
      <w:ind w:left="1440" w:firstLine="720"/>
    </w:pPr>
  </w:style>
  <w:style w:type="paragraph" w:customStyle="1" w:styleId="I37">
    <w:name w:val="I37"/>
    <w:basedOn w:val="I1"/>
    <w:autoRedefine/>
    <w:rsid w:val="00C230B4"/>
    <w:pPr>
      <w:ind w:left="2160"/>
    </w:pPr>
  </w:style>
  <w:style w:type="paragraph" w:customStyle="1" w:styleId="GR8">
    <w:name w:val="GR8"/>
    <w:basedOn w:val="BT"/>
    <w:autoRedefine/>
    <w:rsid w:val="00C230B4"/>
    <w:pPr>
      <w:spacing w:beforeLines="60"/>
      <w:ind w:firstLine="720"/>
      <w:jc w:val="left"/>
    </w:pPr>
  </w:style>
  <w:style w:type="character" w:customStyle="1" w:styleId="GK8">
    <w:name w:val="GK8"/>
    <w:basedOn w:val="DefaultParagraphFont"/>
    <w:rsid w:val="00C230B4"/>
    <w:rPr>
      <w:rFonts w:ascii="GraecaII" w:hAnsi="GraecaII"/>
      <w:sz w:val="28"/>
    </w:rPr>
  </w:style>
  <w:style w:type="character" w:customStyle="1" w:styleId="HB6">
    <w:name w:val="HB6"/>
    <w:basedOn w:val="DefaultParagraphFont"/>
    <w:rsid w:val="00C230B4"/>
    <w:rPr>
      <w:rFonts w:ascii="HebraicaII" w:hAnsi="HebraicaII"/>
      <w:sz w:val="28"/>
      <w:szCs w:val="28"/>
    </w:rPr>
  </w:style>
  <w:style w:type="character" w:customStyle="1" w:styleId="EN100">
    <w:name w:val="EN10"/>
    <w:basedOn w:val="DefaultParagraphFont"/>
    <w:rsid w:val="00C230B4"/>
    <w:rPr>
      <w:rFonts w:ascii="Times New Roman" w:hAnsi="Times New Roman"/>
      <w:sz w:val="24"/>
      <w:szCs w:val="24"/>
    </w:rPr>
  </w:style>
  <w:style w:type="paragraph" w:customStyle="1" w:styleId="I47">
    <w:name w:val="I47"/>
    <w:basedOn w:val="I1"/>
    <w:autoRedefine/>
    <w:rsid w:val="00C230B4"/>
    <w:pPr>
      <w:ind w:left="2880"/>
    </w:pPr>
  </w:style>
  <w:style w:type="paragraph" w:customStyle="1" w:styleId="H47">
    <w:name w:val="H47"/>
    <w:basedOn w:val="H4A"/>
    <w:next w:val="Normal"/>
    <w:autoRedefine/>
    <w:rsid w:val="00C230B4"/>
    <w:pPr>
      <w:snapToGrid w:val="0"/>
      <w:ind w:left="1440"/>
      <w:outlineLvl w:val="3"/>
    </w:pPr>
    <w:rPr>
      <w:snapToGrid/>
    </w:rPr>
  </w:style>
  <w:style w:type="paragraph" w:customStyle="1" w:styleId="CA7">
    <w:name w:val="CA7"/>
    <w:basedOn w:val="BT"/>
    <w:rsid w:val="00C230B4"/>
    <w:pPr>
      <w:ind w:firstLine="720"/>
      <w:jc w:val="left"/>
    </w:pPr>
  </w:style>
  <w:style w:type="paragraph" w:customStyle="1" w:styleId="StyleBodyText10ptBlack7">
    <w:name w:val="Style Body Text + 10 pt Black7"/>
    <w:basedOn w:val="Normal"/>
    <w:rsid w:val="00C230B4"/>
    <w:pPr>
      <w:spacing w:before="120" w:after="120" w:line="480" w:lineRule="exact"/>
      <w:ind w:firstLine="720"/>
      <w:jc w:val="both"/>
    </w:pPr>
    <w:rPr>
      <w:color w:val="000000"/>
      <w:szCs w:val="20"/>
    </w:rPr>
  </w:style>
  <w:style w:type="character" w:customStyle="1" w:styleId="grame7">
    <w:name w:val="grame7"/>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70">
    <w:name w:val="bt7"/>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7">
    <w:name w:val="en17"/>
    <w:basedOn w:val="DefaultParagraphFont"/>
    <w:rsid w:val="00C230B4"/>
    <w:rPr>
      <w:rFonts w:ascii="Times New Roman" w:hAnsi="Times New Roman" w:cs="Times New Roman" w:hint="default"/>
    </w:rPr>
  </w:style>
  <w:style w:type="character" w:customStyle="1" w:styleId="spelle7">
    <w:name w:val="spelle7"/>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8">
    <w:name w:val="Style Body Text + Bold8"/>
    <w:basedOn w:val="Normal"/>
    <w:autoRedefine/>
    <w:rsid w:val="00C230B4"/>
    <w:pPr>
      <w:spacing w:after="120" w:line="480" w:lineRule="exact"/>
      <w:ind w:firstLine="720"/>
      <w:jc w:val="both"/>
    </w:pPr>
    <w:rPr>
      <w:b/>
      <w:bCs/>
      <w:szCs w:val="20"/>
    </w:rPr>
  </w:style>
  <w:style w:type="character" w:customStyle="1" w:styleId="FootnoteTextCharCharCharCharChar16">
    <w:name w:val="Footnote Text Char Char Char Char Char16"/>
    <w:basedOn w:val="DefaultParagraphFont"/>
    <w:rsid w:val="00C230B4"/>
    <w:rPr>
      <w:lang w:val="en-US" w:eastAsia="en-US" w:bidi="ar-SA"/>
    </w:rPr>
  </w:style>
  <w:style w:type="paragraph" w:customStyle="1" w:styleId="H218">
    <w:name w:val="H218"/>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6">
    <w:name w:val="QT116"/>
    <w:basedOn w:val="NormalWeb"/>
    <w:autoRedefine/>
    <w:rsid w:val="00C230B4"/>
    <w:pPr>
      <w:spacing w:after="120" w:line="300" w:lineRule="atLeast"/>
      <w:ind w:left="720" w:right="720" w:firstLine="720"/>
      <w:jc w:val="both"/>
    </w:pPr>
    <w:rPr>
      <w:rFonts w:cs="Arial"/>
      <w:i/>
    </w:rPr>
  </w:style>
  <w:style w:type="character" w:customStyle="1" w:styleId="QTChar111">
    <w:name w:val="QT Char111"/>
    <w:basedOn w:val="DefaultParagraphFont"/>
    <w:rsid w:val="00C230B4"/>
    <w:rPr>
      <w:rFonts w:cs="Arial"/>
      <w:i/>
      <w:sz w:val="24"/>
      <w:lang w:val="en-US" w:eastAsia="en-US" w:bidi="ar-SA"/>
    </w:rPr>
  </w:style>
  <w:style w:type="character" w:customStyle="1" w:styleId="Heading1Char111">
    <w:name w:val="Heading 1 Char111"/>
    <w:basedOn w:val="DefaultParagraphFont"/>
    <w:rsid w:val="00C230B4"/>
    <w:rPr>
      <w:rFonts w:ascii="Arial" w:eastAsia="Times New Roman" w:hAnsi="Arial"/>
      <w:b/>
      <w:kern w:val="28"/>
      <w:sz w:val="32"/>
    </w:rPr>
  </w:style>
  <w:style w:type="character" w:customStyle="1" w:styleId="BodyTextChar112">
    <w:name w:val="Body Text Char112"/>
    <w:basedOn w:val="DefaultParagraphFont"/>
    <w:rsid w:val="00C230B4"/>
    <w:rPr>
      <w:rFonts w:ascii="Times New Roman" w:eastAsia="Times New Roman" w:hAnsi="Times New Roman"/>
      <w:sz w:val="24"/>
      <w:szCs w:val="24"/>
    </w:rPr>
  </w:style>
  <w:style w:type="character" w:customStyle="1" w:styleId="Heading2Char111">
    <w:name w:val="Heading 2 Char111"/>
    <w:basedOn w:val="DefaultParagraphFont"/>
    <w:rsid w:val="00C230B4"/>
    <w:rPr>
      <w:rFonts w:ascii="Arial" w:eastAsia="Times New Roman" w:hAnsi="Arial"/>
      <w:i/>
      <w:kern w:val="28"/>
      <w:sz w:val="28"/>
    </w:rPr>
  </w:style>
  <w:style w:type="character" w:customStyle="1" w:styleId="Heading3Char111">
    <w:name w:val="Heading 3 Char111"/>
    <w:basedOn w:val="DefaultParagraphFont"/>
    <w:rsid w:val="00C230B4"/>
    <w:rPr>
      <w:rFonts w:ascii="Arial" w:eastAsia="Times New Roman" w:hAnsi="Arial"/>
      <w:b/>
      <w:kern w:val="28"/>
      <w:sz w:val="24"/>
    </w:rPr>
  </w:style>
  <w:style w:type="paragraph" w:customStyle="1" w:styleId="Quotation1140">
    <w:name w:val="Quotation114"/>
    <w:basedOn w:val="Normal"/>
    <w:autoRedefine/>
    <w:rsid w:val="00C230B4"/>
    <w:pPr>
      <w:spacing w:before="120" w:after="120" w:line="480" w:lineRule="exact"/>
      <w:ind w:left="720" w:right="720" w:firstLine="720"/>
      <w:jc w:val="both"/>
    </w:pPr>
    <w:rPr>
      <w:i/>
      <w:szCs w:val="20"/>
    </w:rPr>
  </w:style>
  <w:style w:type="character" w:customStyle="1" w:styleId="QuotationChar113">
    <w:name w:val="Quotation Char113"/>
    <w:basedOn w:val="BodyTextChar"/>
    <w:rsid w:val="00C230B4"/>
    <w:rPr>
      <w:rFonts w:ascii="Times New Roman" w:eastAsia="Times New Roman" w:hAnsi="Times New Roman"/>
      <w:i/>
      <w:sz w:val="24"/>
      <w:szCs w:val="24"/>
    </w:rPr>
  </w:style>
  <w:style w:type="paragraph" w:customStyle="1" w:styleId="quotation211">
    <w:name w:val="quotation2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1">
    <w:name w:val="flush left111"/>
    <w:aliases w:val="no hang11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1">
    <w:name w:val="QT211"/>
    <w:basedOn w:val="NormalWeb"/>
    <w:autoRedefine/>
    <w:rsid w:val="00C230B4"/>
    <w:pPr>
      <w:spacing w:after="120" w:line="300" w:lineRule="atLeast"/>
      <w:ind w:left="720" w:right="720" w:firstLine="720"/>
      <w:jc w:val="both"/>
    </w:pPr>
    <w:rPr>
      <w:rFonts w:cs="Arial"/>
      <w:i/>
    </w:rPr>
  </w:style>
  <w:style w:type="character" w:customStyle="1" w:styleId="QTChar210">
    <w:name w:val="QT Char210"/>
    <w:basedOn w:val="DefaultParagraphFont"/>
    <w:rsid w:val="00C230B4"/>
    <w:rPr>
      <w:rFonts w:ascii="Times New Roman" w:eastAsia="Times New Roman" w:hAnsi="Times New Roman" w:cs="Arial"/>
      <w:i/>
      <w:sz w:val="24"/>
      <w:szCs w:val="20"/>
    </w:rPr>
  </w:style>
  <w:style w:type="paragraph" w:customStyle="1" w:styleId="FootnoteBase111">
    <w:name w:val="Footnote Base111"/>
    <w:basedOn w:val="Normal"/>
    <w:rsid w:val="00C230B4"/>
    <w:pPr>
      <w:tabs>
        <w:tab w:val="left" w:pos="187"/>
      </w:tabs>
      <w:spacing w:after="120" w:line="220" w:lineRule="exact"/>
      <w:ind w:left="187" w:hanging="187"/>
      <w:jc w:val="both"/>
    </w:pPr>
    <w:rPr>
      <w:sz w:val="18"/>
      <w:szCs w:val="20"/>
    </w:rPr>
  </w:style>
  <w:style w:type="paragraph" w:customStyle="1" w:styleId="Quotation2110">
    <w:name w:val="Quotation211"/>
    <w:basedOn w:val="Normal"/>
    <w:autoRedefine/>
    <w:rsid w:val="00C230B4"/>
    <w:pPr>
      <w:spacing w:before="120" w:after="120" w:line="480" w:lineRule="exact"/>
      <w:ind w:left="720" w:right="720" w:firstLine="720"/>
    </w:pPr>
    <w:rPr>
      <w:i/>
      <w:szCs w:val="20"/>
    </w:rPr>
  </w:style>
  <w:style w:type="paragraph" w:customStyle="1" w:styleId="quotation311">
    <w:name w:val="quotation3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6">
    <w:name w:val="QT36"/>
    <w:basedOn w:val="NormalWeb"/>
    <w:autoRedefine/>
    <w:rsid w:val="00C230B4"/>
    <w:pPr>
      <w:spacing w:after="120" w:line="300" w:lineRule="atLeast"/>
      <w:ind w:left="720" w:right="720" w:firstLine="720"/>
      <w:jc w:val="both"/>
    </w:pPr>
    <w:rPr>
      <w:rFonts w:cs="Arial"/>
      <w:i/>
    </w:rPr>
  </w:style>
  <w:style w:type="character" w:customStyle="1" w:styleId="QTChar36">
    <w:name w:val="QT Char36"/>
    <w:basedOn w:val="DefaultParagraphFont"/>
    <w:rsid w:val="00C230B4"/>
    <w:rPr>
      <w:rFonts w:cs="Arial"/>
      <w:i/>
      <w:sz w:val="24"/>
    </w:rPr>
  </w:style>
  <w:style w:type="character" w:customStyle="1" w:styleId="BodyTextChar211">
    <w:name w:val="Body Text Char211"/>
    <w:basedOn w:val="DefaultParagraphFont"/>
    <w:rsid w:val="00C230B4"/>
    <w:rPr>
      <w:sz w:val="24"/>
      <w:szCs w:val="24"/>
    </w:rPr>
  </w:style>
  <w:style w:type="character" w:customStyle="1" w:styleId="QuotationChar211">
    <w:name w:val="Quotation Char211"/>
    <w:basedOn w:val="BodyTextChar"/>
    <w:rsid w:val="00C230B4"/>
    <w:rPr>
      <w:i/>
      <w:sz w:val="24"/>
      <w:szCs w:val="24"/>
    </w:rPr>
  </w:style>
  <w:style w:type="paragraph" w:customStyle="1" w:styleId="FootnoteBase26">
    <w:name w:val="Footnote Base26"/>
    <w:basedOn w:val="Normal"/>
    <w:rsid w:val="00C230B4"/>
    <w:pPr>
      <w:tabs>
        <w:tab w:val="left" w:pos="187"/>
      </w:tabs>
      <w:spacing w:after="120" w:line="220" w:lineRule="exact"/>
      <w:ind w:left="187" w:hanging="187"/>
      <w:jc w:val="both"/>
    </w:pPr>
    <w:rPr>
      <w:sz w:val="18"/>
      <w:szCs w:val="20"/>
    </w:rPr>
  </w:style>
  <w:style w:type="paragraph" w:customStyle="1" w:styleId="Quotation380">
    <w:name w:val="Quotation38"/>
    <w:basedOn w:val="Normal"/>
    <w:autoRedefine/>
    <w:rsid w:val="00C230B4"/>
    <w:pPr>
      <w:spacing w:before="120" w:after="120" w:line="480" w:lineRule="exact"/>
      <w:ind w:left="720" w:right="720" w:firstLine="720"/>
    </w:pPr>
    <w:rPr>
      <w:i/>
      <w:szCs w:val="20"/>
    </w:rPr>
  </w:style>
  <w:style w:type="character" w:customStyle="1" w:styleId="BodyTextChar311">
    <w:name w:val="Body Text Char311"/>
    <w:basedOn w:val="DefaultParagraphFont"/>
    <w:rsid w:val="00C230B4"/>
    <w:rPr>
      <w:sz w:val="24"/>
      <w:szCs w:val="24"/>
    </w:rPr>
  </w:style>
  <w:style w:type="character" w:customStyle="1" w:styleId="QuotationChar37">
    <w:name w:val="Quotation Char37"/>
    <w:basedOn w:val="BodyTextChar"/>
    <w:rsid w:val="00C230B4"/>
    <w:rPr>
      <w:i/>
      <w:sz w:val="24"/>
      <w:szCs w:val="24"/>
    </w:rPr>
  </w:style>
  <w:style w:type="character" w:customStyle="1" w:styleId="Heading1Char26">
    <w:name w:val="Heading 1 Char26"/>
    <w:basedOn w:val="DefaultParagraphFont"/>
    <w:rsid w:val="00C230B4"/>
    <w:rPr>
      <w:rFonts w:ascii="Arial" w:hAnsi="Arial"/>
      <w:b/>
      <w:kern w:val="28"/>
      <w:sz w:val="32"/>
    </w:rPr>
  </w:style>
  <w:style w:type="character" w:customStyle="1" w:styleId="Heading2Char211">
    <w:name w:val="Heading 2 Char211"/>
    <w:basedOn w:val="DefaultParagraphFont"/>
    <w:rsid w:val="00C230B4"/>
    <w:rPr>
      <w:rFonts w:ascii="Arial" w:hAnsi="Arial"/>
      <w:i/>
      <w:kern w:val="28"/>
      <w:sz w:val="28"/>
    </w:rPr>
  </w:style>
  <w:style w:type="character" w:customStyle="1" w:styleId="Heading3Char211">
    <w:name w:val="Heading 3 Char211"/>
    <w:basedOn w:val="DefaultParagraphFont"/>
    <w:rsid w:val="00C230B4"/>
    <w:rPr>
      <w:rFonts w:ascii="Arial" w:hAnsi="Arial"/>
      <w:b/>
      <w:kern w:val="28"/>
      <w:sz w:val="24"/>
    </w:rPr>
  </w:style>
  <w:style w:type="paragraph" w:customStyle="1" w:styleId="quotation49">
    <w:name w:val="quotation4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6">
    <w:name w:val="QT46"/>
    <w:basedOn w:val="NormalWeb"/>
    <w:autoRedefine/>
    <w:rsid w:val="00C230B4"/>
    <w:pPr>
      <w:spacing w:after="120" w:line="300" w:lineRule="atLeast"/>
      <w:ind w:left="720" w:right="720" w:firstLine="720"/>
      <w:jc w:val="both"/>
    </w:pPr>
    <w:rPr>
      <w:rFonts w:cs="Arial"/>
      <w:i/>
    </w:rPr>
  </w:style>
  <w:style w:type="character" w:customStyle="1" w:styleId="QTChar46">
    <w:name w:val="QT Char46"/>
    <w:basedOn w:val="DefaultParagraphFont"/>
    <w:rsid w:val="00C230B4"/>
    <w:rPr>
      <w:rFonts w:cs="Arial"/>
      <w:i/>
      <w:sz w:val="24"/>
    </w:rPr>
  </w:style>
  <w:style w:type="character" w:customStyle="1" w:styleId="FootnoteTextChar411">
    <w:name w:val="Footnote Text Char411"/>
    <w:aliases w:val="Footnote Text Char Char Char Char411,Footnote Text Char Char Char1 Char311,Footnote Text Char Char Char2 Char311,Footnote Text Char Char Char11 Char311,Footnote Text Char Char Char3 Char311,Footnote Text Char Char Char12 Char311"/>
    <w:basedOn w:val="DefaultParagraphFont"/>
    <w:rsid w:val="00C230B4"/>
    <w:rPr>
      <w:lang w:val="en-US" w:eastAsia="en-US" w:bidi="ar-SA"/>
    </w:rPr>
  </w:style>
  <w:style w:type="paragraph" w:customStyle="1" w:styleId="Quotation480">
    <w:name w:val="Quotation48"/>
    <w:basedOn w:val="Normal"/>
    <w:autoRedefine/>
    <w:rsid w:val="00C230B4"/>
    <w:pPr>
      <w:spacing w:before="120" w:after="120" w:line="480" w:lineRule="exact"/>
      <w:ind w:left="720" w:right="720" w:firstLine="720"/>
      <w:jc w:val="both"/>
    </w:pPr>
    <w:rPr>
      <w:i/>
      <w:szCs w:val="20"/>
    </w:rPr>
  </w:style>
  <w:style w:type="character" w:customStyle="1" w:styleId="BodyTextChar410">
    <w:name w:val="Body Text Char410"/>
    <w:basedOn w:val="DefaultParagraphFont"/>
    <w:rsid w:val="00C230B4"/>
    <w:rPr>
      <w:rFonts w:cs="Arial"/>
      <w:sz w:val="24"/>
      <w:lang w:val="en-US" w:eastAsia="en-US" w:bidi="ar-SA"/>
    </w:rPr>
  </w:style>
  <w:style w:type="character" w:customStyle="1" w:styleId="QuotationChar46">
    <w:name w:val="Quotation Char46"/>
    <w:basedOn w:val="BodyTextChar"/>
    <w:rsid w:val="00C230B4"/>
    <w:rPr>
      <w:i/>
      <w:sz w:val="24"/>
      <w:szCs w:val="24"/>
    </w:rPr>
  </w:style>
  <w:style w:type="character" w:customStyle="1" w:styleId="FootnoteTextChar57">
    <w:name w:val="Footnote Text Char57"/>
    <w:aliases w:val="Footnote Text Char Char Char Char57,Footnote Text Char Char Char1 Char411,Footnote Text Char Char Char2 Char411,Footnote Text Char Char Char11 Char411,Footnote Text Char Char Char3 Char411,Footnote Text Char Char Char12 Char411"/>
    <w:basedOn w:val="DefaultParagraphFont"/>
    <w:rsid w:val="00C230B4"/>
    <w:rPr>
      <w:lang w:val="en-US" w:eastAsia="en-US" w:bidi="ar-SA"/>
    </w:rPr>
  </w:style>
  <w:style w:type="paragraph" w:customStyle="1" w:styleId="Quotation416">
    <w:name w:val="Quotation416"/>
    <w:basedOn w:val="Normal"/>
    <w:autoRedefine/>
    <w:rsid w:val="00C230B4"/>
    <w:pPr>
      <w:spacing w:before="120" w:after="120" w:line="480" w:lineRule="exact"/>
      <w:ind w:left="720" w:right="720" w:firstLine="720"/>
      <w:jc w:val="both"/>
    </w:pPr>
    <w:rPr>
      <w:i/>
      <w:szCs w:val="20"/>
    </w:rPr>
  </w:style>
  <w:style w:type="character" w:customStyle="1" w:styleId="FootnoteTextChar66">
    <w:name w:val="Footnote Text Char66"/>
    <w:aliases w:val="Footnote Text Char Char Char Char66,Footnote Text Char Char Char1 Char56,Footnote Text Char Char Char2 Char56,Footnote Text Char Char Char11 Char56,Footnote Text Char Char Char3 Char56,Footnote Text Char Char Char12 Char56"/>
    <w:basedOn w:val="DefaultParagraphFont"/>
    <w:rsid w:val="00C230B4"/>
    <w:rPr>
      <w:lang w:val="en-US" w:eastAsia="en-US" w:bidi="ar-SA"/>
    </w:rPr>
  </w:style>
  <w:style w:type="paragraph" w:customStyle="1" w:styleId="Quotation426">
    <w:name w:val="Quotation426"/>
    <w:basedOn w:val="Normal"/>
    <w:autoRedefine/>
    <w:rsid w:val="00C230B4"/>
    <w:pPr>
      <w:spacing w:before="120" w:after="120" w:line="480" w:lineRule="exact"/>
      <w:ind w:left="720" w:right="720" w:firstLine="720"/>
      <w:jc w:val="both"/>
    </w:pPr>
    <w:rPr>
      <w:i/>
      <w:szCs w:val="20"/>
    </w:rPr>
  </w:style>
  <w:style w:type="character" w:customStyle="1" w:styleId="FooterChar16">
    <w:name w:val="Footer Char16"/>
    <w:basedOn w:val="DefaultParagraphFont"/>
    <w:rsid w:val="00C230B4"/>
    <w:rPr>
      <w:sz w:val="24"/>
    </w:rPr>
  </w:style>
  <w:style w:type="character" w:customStyle="1" w:styleId="HeaderChar110">
    <w:name w:val="Header Char110"/>
    <w:basedOn w:val="DefaultParagraphFont"/>
    <w:rsid w:val="00C230B4"/>
    <w:rPr>
      <w:i/>
      <w:sz w:val="24"/>
    </w:rPr>
  </w:style>
  <w:style w:type="character" w:customStyle="1" w:styleId="BodyTextChar56">
    <w:name w:val="Body Text Char56"/>
    <w:basedOn w:val="DefaultParagraphFont"/>
    <w:rsid w:val="00C230B4"/>
    <w:rPr>
      <w:rFonts w:cs="Arial"/>
      <w:sz w:val="24"/>
      <w:lang w:val="en-US" w:eastAsia="en-US" w:bidi="ar-SA"/>
    </w:rPr>
  </w:style>
  <w:style w:type="character" w:customStyle="1" w:styleId="FootnoteTextChar76">
    <w:name w:val="Footnote Text Char76"/>
    <w:aliases w:val="Footnote Text Char Char Char Char76,Footnote Text Char Char Char1 Char66,Footnote Text Char Char Char2 Char66,Footnote Text Char Char Char11 Char66,Footnote Text Char Char Char3 Char66,Footnote Text Char Char Char12 Char66"/>
    <w:basedOn w:val="DefaultParagraphFont"/>
    <w:rsid w:val="00C230B4"/>
    <w:rPr>
      <w:lang w:val="en-US" w:eastAsia="en-US" w:bidi="ar-SA"/>
    </w:rPr>
  </w:style>
  <w:style w:type="paragraph" w:customStyle="1" w:styleId="HeaderlikeH117">
    <w:name w:val="Header like H117"/>
    <w:basedOn w:val="Heading2"/>
    <w:rsid w:val="00C230B4"/>
    <w:pPr>
      <w:spacing w:before="120" w:line="360" w:lineRule="exact"/>
      <w:ind w:firstLine="720"/>
      <w:outlineLvl w:val="9"/>
    </w:pPr>
    <w:rPr>
      <w:b/>
      <w:i w:val="0"/>
      <w:sz w:val="36"/>
    </w:rPr>
  </w:style>
  <w:style w:type="paragraph" w:customStyle="1" w:styleId="Quotation56">
    <w:name w:val="Quotation56"/>
    <w:basedOn w:val="Normal"/>
    <w:autoRedefine/>
    <w:rsid w:val="00C230B4"/>
    <w:pPr>
      <w:spacing w:before="120" w:after="120" w:line="480" w:lineRule="exact"/>
      <w:ind w:left="720" w:right="720" w:firstLine="720"/>
      <w:jc w:val="both"/>
    </w:pPr>
    <w:rPr>
      <w:i/>
      <w:szCs w:val="20"/>
    </w:rPr>
  </w:style>
  <w:style w:type="character" w:customStyle="1" w:styleId="QuotationChar56">
    <w:name w:val="Quotation Char56"/>
    <w:basedOn w:val="BodyTextChar"/>
    <w:rsid w:val="00C230B4"/>
    <w:rPr>
      <w:i/>
      <w:sz w:val="24"/>
      <w:szCs w:val="24"/>
    </w:rPr>
  </w:style>
  <w:style w:type="paragraph" w:customStyle="1" w:styleId="Greeting17">
    <w:name w:val="Greeting17"/>
    <w:basedOn w:val="Normal"/>
    <w:rsid w:val="00C230B4"/>
    <w:pPr>
      <w:spacing w:after="120" w:line="480" w:lineRule="exact"/>
      <w:ind w:firstLine="720"/>
    </w:pPr>
    <w:rPr>
      <w:szCs w:val="20"/>
    </w:rPr>
  </w:style>
  <w:style w:type="paragraph" w:customStyle="1" w:styleId="H2A17">
    <w:name w:val="H2A17"/>
    <w:basedOn w:val="H2"/>
    <w:rsid w:val="00C230B4"/>
    <w:pPr>
      <w:outlineLvl w:val="9"/>
    </w:pPr>
    <w:rPr>
      <w:rFonts w:ascii="Times New Roman" w:hAnsi="Times New Roman"/>
      <w:iCs w:val="0"/>
      <w:szCs w:val="28"/>
    </w:rPr>
  </w:style>
  <w:style w:type="paragraph" w:customStyle="1" w:styleId="H226">
    <w:name w:val="H226"/>
    <w:basedOn w:val="BT"/>
    <w:autoRedefine/>
    <w:rsid w:val="00C230B4"/>
    <w:pPr>
      <w:spacing w:line="300" w:lineRule="atLeast"/>
      <w:ind w:firstLine="720"/>
      <w:outlineLvl w:val="1"/>
    </w:pPr>
  </w:style>
  <w:style w:type="paragraph" w:customStyle="1" w:styleId="BT17">
    <w:name w:val="BT17"/>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7">
    <w:name w:val="BT Char17"/>
    <w:basedOn w:val="DefaultParagraphFont"/>
    <w:rsid w:val="00C230B4"/>
    <w:rPr>
      <w:sz w:val="24"/>
      <w:lang w:val="en-US" w:eastAsia="en-US" w:bidi="ar-SA"/>
    </w:rPr>
  </w:style>
  <w:style w:type="paragraph" w:customStyle="1" w:styleId="Level3Heading17">
    <w:name w:val="Level 3 Heading17"/>
    <w:rsid w:val="00C230B4"/>
    <w:pPr>
      <w:keepNext/>
      <w:keepLines/>
      <w:widowControl w:val="0"/>
      <w:spacing w:after="240" w:line="480" w:lineRule="exact"/>
      <w:jc w:val="center"/>
    </w:pPr>
    <w:rPr>
      <w:rFonts w:ascii="Times" w:hAnsi="Times"/>
      <w:b/>
      <w:snapToGrid w:val="0"/>
      <w:sz w:val="28"/>
      <w:szCs w:val="24"/>
    </w:rPr>
  </w:style>
  <w:style w:type="paragraph" w:customStyle="1" w:styleId="flushleft211">
    <w:name w:val="flush left211"/>
    <w:aliases w:val="no hang21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6">
    <w:name w:val="QT56"/>
    <w:basedOn w:val="NormalWeb"/>
    <w:autoRedefine/>
    <w:rsid w:val="00C230B4"/>
    <w:pPr>
      <w:spacing w:after="120" w:line="300" w:lineRule="atLeast"/>
      <w:ind w:left="720" w:right="720" w:firstLine="720"/>
      <w:jc w:val="both"/>
    </w:pPr>
    <w:rPr>
      <w:rFonts w:cs="Arial"/>
      <w:i/>
    </w:rPr>
  </w:style>
  <w:style w:type="character" w:customStyle="1" w:styleId="QTChar56">
    <w:name w:val="QT Char56"/>
    <w:basedOn w:val="DefaultParagraphFont"/>
    <w:rsid w:val="00C230B4"/>
    <w:rPr>
      <w:rFonts w:cs="Arial"/>
      <w:i/>
      <w:sz w:val="24"/>
      <w:lang w:val="en-US" w:eastAsia="en-US" w:bidi="ar-SA"/>
    </w:rPr>
  </w:style>
  <w:style w:type="character" w:customStyle="1" w:styleId="BTCharCharCharChar16">
    <w:name w:val="BT Char Char Char Char16"/>
    <w:basedOn w:val="DefaultParagraphFont"/>
    <w:rsid w:val="00C230B4"/>
    <w:rPr>
      <w:sz w:val="24"/>
      <w:lang w:val="en-US" w:eastAsia="en-US" w:bidi="ar-SA"/>
    </w:rPr>
  </w:style>
  <w:style w:type="paragraph" w:customStyle="1" w:styleId="BTCharCharChar16">
    <w:name w:val="BT Char Char Char16"/>
    <w:basedOn w:val="Normal"/>
    <w:autoRedefine/>
    <w:rsid w:val="00C230B4"/>
    <w:pPr>
      <w:spacing w:after="120" w:line="300" w:lineRule="exact"/>
      <w:ind w:firstLine="720"/>
      <w:jc w:val="both"/>
    </w:pPr>
    <w:rPr>
      <w:szCs w:val="20"/>
    </w:rPr>
  </w:style>
  <w:style w:type="paragraph" w:customStyle="1" w:styleId="FNChar16">
    <w:name w:val="FN Char16"/>
    <w:basedOn w:val="FootnoteText"/>
    <w:autoRedefine/>
    <w:rsid w:val="00C230B4"/>
    <w:pPr>
      <w:contextualSpacing/>
      <w:jc w:val="both"/>
    </w:pPr>
  </w:style>
  <w:style w:type="character" w:customStyle="1" w:styleId="FNCharChar16">
    <w:name w:val="FN Char Char16"/>
    <w:basedOn w:val="DefaultParagraphFont"/>
    <w:rsid w:val="00C230B4"/>
    <w:rPr>
      <w:lang w:val="en-US" w:eastAsia="en-US" w:bidi="ar-SA"/>
    </w:rPr>
  </w:style>
  <w:style w:type="paragraph" w:customStyle="1" w:styleId="StyleBodyTextBold1110">
    <w:name w:val="Style Body Text + Bold1110"/>
    <w:basedOn w:val="Normal"/>
    <w:autoRedefine/>
    <w:rsid w:val="00C230B4"/>
    <w:pPr>
      <w:spacing w:after="120" w:line="480" w:lineRule="exact"/>
      <w:ind w:firstLine="720"/>
      <w:jc w:val="both"/>
    </w:pPr>
    <w:rPr>
      <w:b/>
      <w:bCs/>
      <w:szCs w:val="20"/>
    </w:rPr>
  </w:style>
  <w:style w:type="character" w:customStyle="1" w:styleId="StyleBodyTextBold1Char110">
    <w:name w:val="Style Body Text + Bold1 Char110"/>
    <w:basedOn w:val="BodyTextChar"/>
    <w:rsid w:val="00C230B4"/>
    <w:rPr>
      <w:b/>
      <w:bCs/>
      <w:sz w:val="24"/>
      <w:szCs w:val="24"/>
    </w:rPr>
  </w:style>
  <w:style w:type="character" w:customStyle="1" w:styleId="HeaderChar26">
    <w:name w:val="Header Char26"/>
    <w:basedOn w:val="DefaultParagraphFont"/>
    <w:rsid w:val="00C230B4"/>
    <w:rPr>
      <w:i/>
      <w:sz w:val="24"/>
    </w:rPr>
  </w:style>
  <w:style w:type="character" w:customStyle="1" w:styleId="CommentTextChar16">
    <w:name w:val="Comment Text Char16"/>
    <w:basedOn w:val="DefaultParagraphFont"/>
    <w:rsid w:val="00C230B4"/>
    <w:rPr>
      <w:sz w:val="24"/>
      <w:szCs w:val="24"/>
    </w:rPr>
  </w:style>
  <w:style w:type="character" w:customStyle="1" w:styleId="BodyTextIndentChar16">
    <w:name w:val="Body Text Indent Char16"/>
    <w:basedOn w:val="DefaultParagraphFont"/>
    <w:rsid w:val="00C230B4"/>
    <w:rPr>
      <w:rFonts w:cs="Arial"/>
      <w:sz w:val="24"/>
    </w:rPr>
  </w:style>
  <w:style w:type="character" w:customStyle="1" w:styleId="DateChar16">
    <w:name w:val="Date Char16"/>
    <w:basedOn w:val="DefaultParagraphFont"/>
    <w:rsid w:val="00C230B4"/>
    <w:rPr>
      <w:rFonts w:cs="Arial"/>
      <w:b/>
      <w:sz w:val="24"/>
    </w:rPr>
  </w:style>
  <w:style w:type="character" w:customStyle="1" w:styleId="EndnoteTextChar16">
    <w:name w:val="Endnote Text Char16"/>
    <w:basedOn w:val="DefaultParagraphFont"/>
    <w:rsid w:val="00C230B4"/>
    <w:rPr>
      <w:sz w:val="18"/>
      <w:szCs w:val="24"/>
    </w:rPr>
  </w:style>
  <w:style w:type="character" w:customStyle="1" w:styleId="FooterChar26">
    <w:name w:val="Footer Char26"/>
    <w:basedOn w:val="DefaultParagraphFont"/>
    <w:rsid w:val="00C230B4"/>
    <w:rPr>
      <w:sz w:val="24"/>
    </w:rPr>
  </w:style>
  <w:style w:type="paragraph" w:customStyle="1" w:styleId="FooterEven17">
    <w:name w:val="Footer Even17"/>
    <w:basedOn w:val="Footer"/>
    <w:rsid w:val="00C230B4"/>
    <w:pPr>
      <w:spacing w:after="120" w:line="480" w:lineRule="exact"/>
      <w:ind w:firstLine="720"/>
      <w:jc w:val="both"/>
    </w:pPr>
    <w:rPr>
      <w:szCs w:val="20"/>
    </w:rPr>
  </w:style>
  <w:style w:type="paragraph" w:customStyle="1" w:styleId="FooterFirst17">
    <w:name w:val="Footer First17"/>
    <w:basedOn w:val="Footer"/>
    <w:rsid w:val="00C230B4"/>
    <w:pPr>
      <w:spacing w:after="120" w:line="480" w:lineRule="exact"/>
      <w:ind w:firstLine="720"/>
      <w:jc w:val="both"/>
    </w:pPr>
    <w:rPr>
      <w:szCs w:val="20"/>
    </w:rPr>
  </w:style>
  <w:style w:type="paragraph" w:customStyle="1" w:styleId="FooterOdd17">
    <w:name w:val="Footer Odd17"/>
    <w:basedOn w:val="Footer"/>
    <w:rsid w:val="00C230B4"/>
    <w:pPr>
      <w:spacing w:after="120" w:line="480" w:lineRule="exact"/>
      <w:ind w:firstLine="720"/>
      <w:jc w:val="both"/>
    </w:pPr>
    <w:rPr>
      <w:szCs w:val="20"/>
    </w:rPr>
  </w:style>
  <w:style w:type="character" w:customStyle="1" w:styleId="MacroTextChar16">
    <w:name w:val="Macro Text Char16"/>
    <w:basedOn w:val="DefaultParagraphFont"/>
    <w:rsid w:val="00C230B4"/>
    <w:rPr>
      <w:rFonts w:ascii="Courier New" w:hAnsi="Courier New" w:cs="Arial"/>
      <w:sz w:val="24"/>
    </w:rPr>
  </w:style>
  <w:style w:type="character" w:customStyle="1" w:styleId="MessageHeaderChar16">
    <w:name w:val="Message Header Char16"/>
    <w:basedOn w:val="DefaultParagraphFont"/>
    <w:rsid w:val="00C230B4"/>
    <w:rPr>
      <w:rFonts w:ascii="Arial" w:hAnsi="Arial" w:cs="Arial"/>
      <w:sz w:val="24"/>
    </w:rPr>
  </w:style>
  <w:style w:type="character" w:customStyle="1" w:styleId="SubtitleChar16">
    <w:name w:val="Subtitle Char16"/>
    <w:basedOn w:val="DefaultParagraphFont"/>
    <w:rsid w:val="00C230B4"/>
    <w:rPr>
      <w:rFonts w:ascii="Arial" w:hAnsi="Arial"/>
      <w:i/>
      <w:kern w:val="28"/>
      <w:sz w:val="28"/>
      <w:szCs w:val="24"/>
    </w:rPr>
  </w:style>
  <w:style w:type="paragraph" w:customStyle="1" w:styleId="HeadingBase17">
    <w:name w:val="Heading Base17"/>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6">
    <w:name w:val="Title Char16"/>
    <w:basedOn w:val="DefaultParagraphFont"/>
    <w:rsid w:val="00C230B4"/>
    <w:rPr>
      <w:rFonts w:ascii="Arial" w:hAnsi="Arial"/>
      <w:b/>
      <w:kern w:val="28"/>
      <w:sz w:val="40"/>
      <w:szCs w:val="24"/>
    </w:rPr>
  </w:style>
  <w:style w:type="paragraph" w:customStyle="1" w:styleId="indent536">
    <w:name w:val="indent 536"/>
    <w:aliases w:val="hang 9 (SP Parts)17"/>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7">
    <w:name w:val="flush left bold titles17"/>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7">
    <w:name w:val="Left Running Head (Even)17"/>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7">
    <w:name w:val="Right Running Head (Odd)17"/>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7">
    <w:name w:val="EXERCISE - BOX17"/>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7">
    <w:name w:val="Thick Line Below17"/>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60">
    <w:name w:val="quotation5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1">
    <w:name w:val="indent 51111"/>
    <w:aliases w:val="hang 511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0">
    <w:name w:val="Level 1 Heading11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00">
    <w:name w:val="indent 10110"/>
    <w:aliases w:val="block2110"/>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6">
    <w:name w:val="indent 5216"/>
    <w:aliases w:val="block36"/>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6">
    <w:name w:val="PI16"/>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60">
    <w:name w:val="indent 1516"/>
    <w:aliases w:val="block116"/>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7">
    <w:name w:val="Document Map Char17"/>
    <w:basedOn w:val="DefaultParagraphFont"/>
    <w:rsid w:val="00C230B4"/>
    <w:rPr>
      <w:rFonts w:ascii="Tahoma" w:hAnsi="Tahoma" w:cs="Tahoma"/>
      <w:sz w:val="24"/>
      <w:szCs w:val="24"/>
      <w:shd w:val="clear" w:color="auto" w:fill="000080"/>
    </w:rPr>
  </w:style>
  <w:style w:type="character" w:customStyle="1" w:styleId="PlainTextChar17">
    <w:name w:val="Plain Text Char17"/>
    <w:basedOn w:val="DefaultParagraphFont"/>
    <w:rsid w:val="00C230B4"/>
    <w:rPr>
      <w:rFonts w:ascii="Courier New" w:hAnsi="Courier New" w:cs="Courier New"/>
      <w:lang w:bidi="he-IL"/>
    </w:rPr>
  </w:style>
  <w:style w:type="paragraph" w:customStyle="1" w:styleId="quotation119">
    <w:name w:val="quotation11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7">
    <w:name w:val="List First17"/>
    <w:basedOn w:val="List"/>
    <w:next w:val="List"/>
    <w:rsid w:val="00C230B4"/>
    <w:pPr>
      <w:tabs>
        <w:tab w:val="clear" w:pos="720"/>
      </w:tabs>
      <w:spacing w:before="0" w:line="480" w:lineRule="exact"/>
      <w:jc w:val="both"/>
    </w:pPr>
    <w:rPr>
      <w:szCs w:val="20"/>
    </w:rPr>
  </w:style>
  <w:style w:type="paragraph" w:customStyle="1" w:styleId="ListLast17">
    <w:name w:val="List Last17"/>
    <w:basedOn w:val="List"/>
    <w:rsid w:val="00C230B4"/>
    <w:pPr>
      <w:tabs>
        <w:tab w:val="clear" w:pos="720"/>
      </w:tabs>
      <w:spacing w:before="0" w:line="480" w:lineRule="exact"/>
      <w:jc w:val="both"/>
    </w:pPr>
    <w:rPr>
      <w:szCs w:val="20"/>
    </w:rPr>
  </w:style>
  <w:style w:type="paragraph" w:customStyle="1" w:styleId="ListNumberFirst17">
    <w:name w:val="List Number First17"/>
    <w:basedOn w:val="ListNumber"/>
    <w:next w:val="ListNumber"/>
    <w:rsid w:val="00C230B4"/>
    <w:pPr>
      <w:spacing w:before="0" w:line="480" w:lineRule="exact"/>
      <w:jc w:val="both"/>
    </w:pPr>
    <w:rPr>
      <w:szCs w:val="20"/>
    </w:rPr>
  </w:style>
  <w:style w:type="paragraph" w:customStyle="1" w:styleId="ListNumberLast17">
    <w:name w:val="List Number Last17"/>
    <w:basedOn w:val="ListNumber"/>
    <w:rsid w:val="00C230B4"/>
    <w:pPr>
      <w:spacing w:before="0" w:line="480" w:lineRule="exact"/>
      <w:jc w:val="both"/>
    </w:pPr>
    <w:rPr>
      <w:szCs w:val="20"/>
    </w:rPr>
  </w:style>
  <w:style w:type="paragraph" w:customStyle="1" w:styleId="PartLabel17">
    <w:name w:val="Part Label17"/>
    <w:basedOn w:val="HeadingBase"/>
    <w:next w:val="Normal"/>
    <w:rsid w:val="00C230B4"/>
    <w:pPr>
      <w:spacing w:after="120" w:line="480" w:lineRule="exact"/>
      <w:ind w:firstLine="720"/>
      <w:jc w:val="both"/>
    </w:pPr>
    <w:rPr>
      <w:szCs w:val="20"/>
    </w:rPr>
  </w:style>
  <w:style w:type="paragraph" w:customStyle="1" w:styleId="PartTitle17">
    <w:name w:val="Part Title17"/>
    <w:basedOn w:val="HeadingBase"/>
    <w:next w:val="PartSubtitle"/>
    <w:rsid w:val="00C230B4"/>
    <w:pPr>
      <w:spacing w:after="120" w:line="480" w:lineRule="exact"/>
      <w:ind w:firstLine="720"/>
      <w:jc w:val="both"/>
    </w:pPr>
    <w:rPr>
      <w:szCs w:val="20"/>
    </w:rPr>
  </w:style>
  <w:style w:type="paragraph" w:customStyle="1" w:styleId="PartSubtitle17">
    <w:name w:val="Part Subtitle17"/>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7">
    <w:name w:val="Section Heading17"/>
    <w:basedOn w:val="HeadingBase"/>
    <w:rsid w:val="00C230B4"/>
    <w:pPr>
      <w:spacing w:after="120" w:line="480" w:lineRule="exact"/>
      <w:ind w:firstLine="720"/>
      <w:jc w:val="both"/>
    </w:pPr>
    <w:rPr>
      <w:szCs w:val="20"/>
    </w:rPr>
  </w:style>
  <w:style w:type="paragraph" w:customStyle="1" w:styleId="SectionLabel17">
    <w:name w:val="Section Label17"/>
    <w:basedOn w:val="HeadingBase"/>
    <w:rsid w:val="00C230B4"/>
    <w:pPr>
      <w:spacing w:after="120" w:line="480" w:lineRule="exact"/>
      <w:ind w:firstLine="720"/>
      <w:jc w:val="both"/>
    </w:pPr>
    <w:rPr>
      <w:szCs w:val="20"/>
    </w:rPr>
  </w:style>
  <w:style w:type="paragraph" w:customStyle="1" w:styleId="TitleCover17">
    <w:name w:val="Title Cover17"/>
    <w:basedOn w:val="HeadingBase"/>
    <w:next w:val="SubtitleCover"/>
    <w:rsid w:val="00C230B4"/>
    <w:pPr>
      <w:spacing w:after="120" w:line="480" w:lineRule="exact"/>
      <w:ind w:firstLine="720"/>
      <w:jc w:val="both"/>
    </w:pPr>
    <w:rPr>
      <w:szCs w:val="20"/>
    </w:rPr>
  </w:style>
  <w:style w:type="paragraph" w:customStyle="1" w:styleId="SubtitleCover17">
    <w:name w:val="Subtitle Cover17"/>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7">
    <w:name w:val="Title 317"/>
    <w:basedOn w:val="Title2"/>
    <w:rsid w:val="00C230B4"/>
    <w:pPr>
      <w:ind w:firstLine="720"/>
    </w:pPr>
    <w:rPr>
      <w:szCs w:val="20"/>
    </w:rPr>
  </w:style>
  <w:style w:type="paragraph" w:customStyle="1" w:styleId="Title217">
    <w:name w:val="Title 217"/>
    <w:basedOn w:val="Normal"/>
    <w:rsid w:val="00C230B4"/>
    <w:pPr>
      <w:spacing w:after="120" w:line="300" w:lineRule="atLeast"/>
      <w:ind w:firstLine="720"/>
      <w:jc w:val="center"/>
    </w:pPr>
    <w:rPr>
      <w:sz w:val="52"/>
      <w:szCs w:val="20"/>
    </w:rPr>
  </w:style>
  <w:style w:type="paragraph" w:customStyle="1" w:styleId="H3A17">
    <w:name w:val="H3A17"/>
    <w:basedOn w:val="H3"/>
    <w:rsid w:val="00C230B4"/>
  </w:style>
  <w:style w:type="paragraph" w:customStyle="1" w:styleId="H316">
    <w:name w:val="H316"/>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6">
    <w:name w:val="H416"/>
    <w:basedOn w:val="H4A"/>
    <w:next w:val="Normal"/>
    <w:autoRedefine/>
    <w:rsid w:val="00C230B4"/>
  </w:style>
  <w:style w:type="paragraph" w:customStyle="1" w:styleId="H4A17">
    <w:name w:val="H4A17"/>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7">
    <w:name w:val="Block Quotation First17"/>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7">
    <w:name w:val="Block Quotation17"/>
    <w:basedOn w:val="Normal"/>
    <w:rsid w:val="00C230B4"/>
    <w:pPr>
      <w:keepLines/>
      <w:spacing w:after="160" w:line="480" w:lineRule="exact"/>
      <w:ind w:left="720" w:right="720" w:firstLine="720"/>
      <w:jc w:val="both"/>
    </w:pPr>
    <w:rPr>
      <w:i/>
      <w:szCs w:val="20"/>
    </w:rPr>
  </w:style>
  <w:style w:type="paragraph" w:customStyle="1" w:styleId="BlockQuotationLast17">
    <w:name w:val="Block Quotation Last17"/>
    <w:basedOn w:val="BlockQuotation"/>
    <w:rsid w:val="00C230B4"/>
    <w:pPr>
      <w:tabs>
        <w:tab w:val="clear" w:pos="720"/>
      </w:tabs>
      <w:spacing w:before="0" w:line="480" w:lineRule="exact"/>
      <w:ind w:firstLine="720"/>
      <w:jc w:val="both"/>
    </w:pPr>
    <w:rPr>
      <w:szCs w:val="20"/>
    </w:rPr>
  </w:style>
  <w:style w:type="paragraph" w:customStyle="1" w:styleId="BodyTextKeep17">
    <w:name w:val="Body Text Keep17"/>
    <w:basedOn w:val="Normal"/>
    <w:rsid w:val="00C230B4"/>
    <w:pPr>
      <w:keepNext/>
      <w:spacing w:after="120" w:line="480" w:lineRule="exact"/>
      <w:ind w:firstLine="720"/>
      <w:jc w:val="both"/>
    </w:pPr>
    <w:rPr>
      <w:szCs w:val="20"/>
    </w:rPr>
  </w:style>
  <w:style w:type="paragraph" w:customStyle="1" w:styleId="ChapterLabel17">
    <w:name w:val="Chapter Label17"/>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7">
    <w:name w:val="Chapter Subtitle17"/>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7">
    <w:name w:val="Chapter Title17"/>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7">
    <w:name w:val="Document Label17"/>
    <w:basedOn w:val="Normal"/>
    <w:rsid w:val="00C230B4"/>
    <w:pPr>
      <w:keepNext/>
      <w:spacing w:before="240" w:after="360" w:line="480" w:lineRule="exact"/>
      <w:ind w:firstLine="720"/>
      <w:jc w:val="both"/>
    </w:pPr>
    <w:rPr>
      <w:b/>
      <w:kern w:val="28"/>
      <w:sz w:val="36"/>
      <w:szCs w:val="20"/>
    </w:rPr>
  </w:style>
  <w:style w:type="paragraph" w:customStyle="1" w:styleId="FootnoteBase36">
    <w:name w:val="Footnote Base36"/>
    <w:basedOn w:val="Normal"/>
    <w:rsid w:val="00C230B4"/>
    <w:pPr>
      <w:tabs>
        <w:tab w:val="left" w:pos="187"/>
      </w:tabs>
      <w:spacing w:after="120" w:line="220" w:lineRule="exact"/>
      <w:ind w:left="187" w:hanging="187"/>
      <w:jc w:val="both"/>
    </w:pPr>
    <w:rPr>
      <w:sz w:val="18"/>
      <w:szCs w:val="20"/>
    </w:rPr>
  </w:style>
  <w:style w:type="paragraph" w:customStyle="1" w:styleId="HeaderBase17">
    <w:name w:val="Header Base17"/>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7">
    <w:name w:val="Header Even17"/>
    <w:basedOn w:val="Header"/>
    <w:rsid w:val="00C230B4"/>
    <w:pPr>
      <w:ind w:firstLine="720"/>
      <w:jc w:val="both"/>
    </w:pPr>
    <w:rPr>
      <w:sz w:val="56"/>
      <w:szCs w:val="56"/>
    </w:rPr>
  </w:style>
  <w:style w:type="paragraph" w:customStyle="1" w:styleId="HeaderFirst17">
    <w:name w:val="Header First17"/>
    <w:basedOn w:val="Header"/>
    <w:rsid w:val="00C230B4"/>
    <w:pPr>
      <w:ind w:firstLine="720"/>
      <w:jc w:val="center"/>
    </w:pPr>
    <w:rPr>
      <w:sz w:val="56"/>
      <w:szCs w:val="56"/>
    </w:rPr>
  </w:style>
  <w:style w:type="paragraph" w:customStyle="1" w:styleId="HeaderOdd17">
    <w:name w:val="Header Odd17"/>
    <w:basedOn w:val="Header"/>
    <w:rsid w:val="00C230B4"/>
    <w:pPr>
      <w:tabs>
        <w:tab w:val="right" w:pos="0"/>
      </w:tabs>
      <w:ind w:firstLine="720"/>
      <w:jc w:val="right"/>
    </w:pPr>
    <w:rPr>
      <w:sz w:val="56"/>
      <w:szCs w:val="56"/>
    </w:rPr>
  </w:style>
  <w:style w:type="paragraph" w:customStyle="1" w:styleId="IndexBase17">
    <w:name w:val="Index Base17"/>
    <w:basedOn w:val="Normal"/>
    <w:rsid w:val="00C230B4"/>
    <w:pPr>
      <w:tabs>
        <w:tab w:val="right" w:leader="dot" w:pos="3960"/>
      </w:tabs>
      <w:spacing w:after="120" w:line="480" w:lineRule="exact"/>
      <w:ind w:left="720" w:hanging="720"/>
      <w:jc w:val="both"/>
    </w:pPr>
    <w:rPr>
      <w:szCs w:val="20"/>
    </w:rPr>
  </w:style>
  <w:style w:type="paragraph" w:customStyle="1" w:styleId="ListBulletFirst17">
    <w:name w:val="List Bullet First17"/>
    <w:basedOn w:val="ListBullet"/>
    <w:next w:val="ListBullet"/>
    <w:rsid w:val="00C230B4"/>
    <w:pPr>
      <w:spacing w:before="80" w:line="480" w:lineRule="exact"/>
      <w:jc w:val="both"/>
    </w:pPr>
    <w:rPr>
      <w:szCs w:val="20"/>
    </w:rPr>
  </w:style>
  <w:style w:type="paragraph" w:customStyle="1" w:styleId="ListBulletLast17">
    <w:name w:val="List Bullet Last17"/>
    <w:basedOn w:val="ListBullet"/>
    <w:rsid w:val="00C230B4"/>
    <w:pPr>
      <w:spacing w:before="0" w:after="240" w:line="480" w:lineRule="exact"/>
      <w:jc w:val="both"/>
    </w:pPr>
    <w:rPr>
      <w:szCs w:val="20"/>
    </w:rPr>
  </w:style>
  <w:style w:type="paragraph" w:customStyle="1" w:styleId="Picture17">
    <w:name w:val="Picture17"/>
    <w:basedOn w:val="Normal"/>
    <w:next w:val="Caption"/>
    <w:rsid w:val="00C230B4"/>
    <w:pPr>
      <w:keepNext/>
      <w:spacing w:after="120" w:line="480" w:lineRule="exact"/>
      <w:ind w:firstLine="720"/>
      <w:jc w:val="both"/>
    </w:pPr>
    <w:rPr>
      <w:szCs w:val="20"/>
    </w:rPr>
  </w:style>
  <w:style w:type="paragraph" w:customStyle="1" w:styleId="TOCBase17">
    <w:name w:val="TOC Base17"/>
    <w:basedOn w:val="Normal"/>
    <w:rsid w:val="00C230B4"/>
    <w:pPr>
      <w:tabs>
        <w:tab w:val="right" w:leader="dot" w:pos="8640"/>
      </w:tabs>
      <w:spacing w:after="120" w:line="480" w:lineRule="exact"/>
      <w:ind w:firstLine="720"/>
      <w:jc w:val="both"/>
    </w:pPr>
    <w:rPr>
      <w:szCs w:val="20"/>
    </w:rPr>
  </w:style>
  <w:style w:type="paragraph" w:customStyle="1" w:styleId="Indent5190">
    <w:name w:val="Indent519"/>
    <w:basedOn w:val="Normal"/>
    <w:rsid w:val="00C230B4"/>
    <w:pPr>
      <w:spacing w:after="120" w:line="480" w:lineRule="exact"/>
      <w:ind w:left="720" w:firstLine="720"/>
      <w:jc w:val="both"/>
    </w:pPr>
    <w:rPr>
      <w:szCs w:val="20"/>
    </w:rPr>
  </w:style>
  <w:style w:type="paragraph" w:customStyle="1" w:styleId="Indent10170">
    <w:name w:val="Indent1017"/>
    <w:basedOn w:val="Normal"/>
    <w:rsid w:val="00C230B4"/>
    <w:pPr>
      <w:spacing w:after="120" w:line="480" w:lineRule="exact"/>
      <w:ind w:left="1440" w:firstLine="720"/>
      <w:jc w:val="both"/>
    </w:pPr>
    <w:rPr>
      <w:szCs w:val="20"/>
    </w:rPr>
  </w:style>
  <w:style w:type="paragraph" w:customStyle="1" w:styleId="Indent1517">
    <w:name w:val="Indent1517"/>
    <w:basedOn w:val="Normal"/>
    <w:rsid w:val="00C230B4"/>
    <w:pPr>
      <w:spacing w:after="120" w:line="480" w:lineRule="exact"/>
      <w:ind w:left="2160" w:firstLine="720"/>
      <w:jc w:val="both"/>
    </w:pPr>
    <w:rPr>
      <w:szCs w:val="20"/>
    </w:rPr>
  </w:style>
  <w:style w:type="paragraph" w:customStyle="1" w:styleId="Indent2017">
    <w:name w:val="Indent2017"/>
    <w:basedOn w:val="Normal"/>
    <w:rsid w:val="00C230B4"/>
    <w:pPr>
      <w:spacing w:after="120" w:line="480" w:lineRule="exact"/>
      <w:ind w:left="2880" w:firstLine="720"/>
      <w:jc w:val="both"/>
    </w:pPr>
    <w:rPr>
      <w:szCs w:val="20"/>
    </w:rPr>
  </w:style>
  <w:style w:type="paragraph" w:customStyle="1" w:styleId="BodyTextNotJustified17">
    <w:name w:val="Body Text Not Justified17"/>
    <w:basedOn w:val="Normal"/>
    <w:rsid w:val="00C230B4"/>
    <w:pPr>
      <w:spacing w:after="120" w:line="480" w:lineRule="exact"/>
      <w:ind w:firstLine="720"/>
    </w:pPr>
    <w:rPr>
      <w:szCs w:val="20"/>
    </w:rPr>
  </w:style>
  <w:style w:type="paragraph" w:customStyle="1" w:styleId="BoldCenterArial12pt17">
    <w:name w:val="Bold Center Arial 12 pt17"/>
    <w:basedOn w:val="Normal"/>
    <w:rsid w:val="00C230B4"/>
    <w:pPr>
      <w:spacing w:after="160" w:line="480" w:lineRule="exact"/>
      <w:ind w:firstLine="720"/>
      <w:jc w:val="center"/>
    </w:pPr>
    <w:rPr>
      <w:rFonts w:ascii="Arial" w:hAnsi="Arial"/>
      <w:b/>
      <w:szCs w:val="20"/>
    </w:rPr>
  </w:style>
  <w:style w:type="paragraph" w:customStyle="1" w:styleId="Exercise17">
    <w:name w:val="Exercise17"/>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7">
    <w:name w:val="Flush Left Bold17"/>
    <w:basedOn w:val="Normal"/>
    <w:rsid w:val="00C230B4"/>
    <w:pPr>
      <w:spacing w:before="120" w:after="120" w:line="290" w:lineRule="exact"/>
      <w:ind w:firstLine="720"/>
      <w:jc w:val="both"/>
    </w:pPr>
    <w:rPr>
      <w:b/>
      <w:snapToGrid w:val="0"/>
      <w:szCs w:val="20"/>
    </w:rPr>
  </w:style>
  <w:style w:type="paragraph" w:customStyle="1" w:styleId="Hang117">
    <w:name w:val="Hang117"/>
    <w:basedOn w:val="Normal"/>
    <w:autoRedefine/>
    <w:rsid w:val="00C230B4"/>
    <w:pPr>
      <w:spacing w:after="120" w:line="480" w:lineRule="exact"/>
      <w:ind w:left="1080" w:hanging="360"/>
      <w:jc w:val="both"/>
    </w:pPr>
    <w:rPr>
      <w:snapToGrid w:val="0"/>
      <w:szCs w:val="20"/>
    </w:rPr>
  </w:style>
  <w:style w:type="paragraph" w:customStyle="1" w:styleId="Style117">
    <w:name w:val="Style117"/>
    <w:basedOn w:val="BP"/>
    <w:next w:val="BT"/>
    <w:autoRedefine/>
    <w:rsid w:val="00C230B4"/>
    <w:pPr>
      <w:spacing w:after="120"/>
      <w:ind w:firstLine="720"/>
    </w:pPr>
    <w:rPr>
      <w:szCs w:val="20"/>
    </w:rPr>
  </w:style>
  <w:style w:type="paragraph" w:customStyle="1" w:styleId="BP16">
    <w:name w:val="BP16"/>
    <w:basedOn w:val="BT"/>
    <w:next w:val="BT"/>
    <w:autoRedefine/>
    <w:rsid w:val="00C230B4"/>
    <w:pPr>
      <w:ind w:firstLine="720"/>
    </w:pPr>
  </w:style>
  <w:style w:type="paragraph" w:customStyle="1" w:styleId="HeadingCaps17">
    <w:name w:val="Heading Caps17"/>
    <w:basedOn w:val="Heading1"/>
    <w:autoRedefine/>
    <w:rsid w:val="00C230B4"/>
    <w:pPr>
      <w:spacing w:after="120" w:line="400" w:lineRule="exact"/>
      <w:ind w:firstLine="720"/>
    </w:pPr>
    <w:rPr>
      <w:caps/>
      <w:snapToGrid w:val="0"/>
      <w:sz w:val="40"/>
      <w:szCs w:val="20"/>
    </w:rPr>
  </w:style>
  <w:style w:type="paragraph" w:customStyle="1" w:styleId="BoldLine17">
    <w:name w:val="Bold Line17"/>
    <w:basedOn w:val="Normal"/>
    <w:rsid w:val="00C230B4"/>
    <w:pPr>
      <w:pBdr>
        <w:bottom w:val="single" w:sz="36" w:space="1" w:color="auto"/>
      </w:pBdr>
      <w:spacing w:after="120" w:line="300" w:lineRule="atLeast"/>
      <w:ind w:firstLine="720"/>
      <w:jc w:val="both"/>
    </w:pPr>
    <w:rPr>
      <w:szCs w:val="20"/>
    </w:rPr>
  </w:style>
  <w:style w:type="paragraph" w:customStyle="1" w:styleId="ExerciseTitle17">
    <w:name w:val="Exercise Title17"/>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7">
    <w:name w:val="Title 117"/>
    <w:basedOn w:val="Normal"/>
    <w:rsid w:val="00C230B4"/>
    <w:pPr>
      <w:spacing w:after="120" w:line="300" w:lineRule="atLeast"/>
      <w:ind w:firstLine="720"/>
      <w:jc w:val="center"/>
    </w:pPr>
    <w:rPr>
      <w:b/>
      <w:sz w:val="72"/>
      <w:szCs w:val="20"/>
    </w:rPr>
  </w:style>
  <w:style w:type="paragraph" w:customStyle="1" w:styleId="Title417">
    <w:name w:val="Title 417"/>
    <w:basedOn w:val="Title3"/>
    <w:rsid w:val="00C230B4"/>
    <w:pPr>
      <w:ind w:firstLine="720"/>
    </w:pPr>
    <w:rPr>
      <w:szCs w:val="20"/>
    </w:rPr>
  </w:style>
  <w:style w:type="paragraph" w:customStyle="1" w:styleId="CenterItalic17">
    <w:name w:val="Center Italic17"/>
    <w:basedOn w:val="Normal"/>
    <w:autoRedefine/>
    <w:rsid w:val="00C230B4"/>
    <w:pPr>
      <w:spacing w:after="120" w:line="480" w:lineRule="exact"/>
      <w:ind w:firstLine="720"/>
      <w:jc w:val="center"/>
    </w:pPr>
    <w:rPr>
      <w:i/>
      <w:szCs w:val="20"/>
    </w:rPr>
  </w:style>
  <w:style w:type="paragraph" w:customStyle="1" w:styleId="LT17">
    <w:name w:val="LT17"/>
    <w:basedOn w:val="Heading2"/>
    <w:autoRedefine/>
    <w:rsid w:val="00C230B4"/>
    <w:pPr>
      <w:ind w:firstLine="720"/>
    </w:pPr>
    <w:rPr>
      <w:b/>
      <w:i w:val="0"/>
      <w:sz w:val="36"/>
    </w:rPr>
  </w:style>
  <w:style w:type="paragraph" w:customStyle="1" w:styleId="Style217">
    <w:name w:val="Style217"/>
    <w:basedOn w:val="H2A"/>
    <w:autoRedefine/>
    <w:rsid w:val="00C230B4"/>
    <w:pPr>
      <w:outlineLvl w:val="2"/>
    </w:pPr>
    <w:rPr>
      <w:i/>
      <w:snapToGrid w:val="0"/>
    </w:rPr>
  </w:style>
  <w:style w:type="paragraph" w:customStyle="1" w:styleId="LS-LessonSubtitle17">
    <w:name w:val="LS - Lesson Subtitle17"/>
    <w:basedOn w:val="H2A"/>
    <w:autoRedefine/>
    <w:rsid w:val="00C230B4"/>
    <w:pPr>
      <w:outlineLvl w:val="2"/>
    </w:pPr>
    <w:rPr>
      <w:i/>
      <w:snapToGrid w:val="0"/>
    </w:rPr>
  </w:style>
  <w:style w:type="paragraph" w:customStyle="1" w:styleId="L116">
    <w:name w:val="L116"/>
    <w:basedOn w:val="Normal"/>
    <w:autoRedefine/>
    <w:rsid w:val="00C230B4"/>
    <w:pPr>
      <w:spacing w:after="120" w:line="480" w:lineRule="exact"/>
      <w:ind w:left="720" w:hanging="720"/>
      <w:jc w:val="both"/>
    </w:pPr>
    <w:rPr>
      <w:szCs w:val="20"/>
    </w:rPr>
  </w:style>
  <w:style w:type="paragraph" w:customStyle="1" w:styleId="L216">
    <w:name w:val="L216"/>
    <w:basedOn w:val="BT"/>
    <w:autoRedefine/>
    <w:rsid w:val="00C230B4"/>
    <w:pPr>
      <w:tabs>
        <w:tab w:val="left" w:pos="720"/>
      </w:tabs>
      <w:ind w:left="1440" w:hanging="720"/>
    </w:pPr>
  </w:style>
  <w:style w:type="paragraph" w:customStyle="1" w:styleId="L316">
    <w:name w:val="L316"/>
    <w:basedOn w:val="BT"/>
    <w:autoRedefine/>
    <w:rsid w:val="00C230B4"/>
    <w:pPr>
      <w:tabs>
        <w:tab w:val="left" w:pos="720"/>
        <w:tab w:val="left" w:pos="2160"/>
      </w:tabs>
      <w:ind w:left="2160" w:hanging="720"/>
    </w:pPr>
  </w:style>
  <w:style w:type="paragraph" w:customStyle="1" w:styleId="H1110">
    <w:name w:val="H1110"/>
    <w:basedOn w:val="BT"/>
    <w:next w:val="BT"/>
    <w:autoRedefine/>
    <w:rsid w:val="00C230B4"/>
    <w:pPr>
      <w:spacing w:line="300" w:lineRule="atLeast"/>
      <w:ind w:firstLine="720"/>
      <w:outlineLvl w:val="0"/>
    </w:pPr>
    <w:rPr>
      <w:rFonts w:ascii="Arial" w:hAnsi="Arial"/>
      <w:b/>
      <w:kern w:val="28"/>
    </w:rPr>
  </w:style>
  <w:style w:type="paragraph" w:customStyle="1" w:styleId="H1A16">
    <w:name w:val="H1A16"/>
    <w:basedOn w:val="H1"/>
    <w:rsid w:val="00C230B4"/>
    <w:pPr>
      <w:outlineLvl w:val="9"/>
    </w:pPr>
    <w:rPr>
      <w:sz w:val="24"/>
    </w:rPr>
  </w:style>
  <w:style w:type="paragraph" w:customStyle="1" w:styleId="I116">
    <w:name w:val="I116"/>
    <w:basedOn w:val="BT"/>
    <w:autoRedefine/>
    <w:rsid w:val="00C230B4"/>
    <w:pPr>
      <w:ind w:left="720" w:firstLine="720"/>
    </w:pPr>
  </w:style>
  <w:style w:type="paragraph" w:customStyle="1" w:styleId="I216">
    <w:name w:val="I216"/>
    <w:basedOn w:val="BT"/>
    <w:autoRedefine/>
    <w:rsid w:val="00C230B4"/>
    <w:pPr>
      <w:ind w:left="1440" w:firstLine="720"/>
    </w:pPr>
  </w:style>
  <w:style w:type="paragraph" w:customStyle="1" w:styleId="I316">
    <w:name w:val="I316"/>
    <w:basedOn w:val="I1"/>
    <w:autoRedefine/>
    <w:rsid w:val="00C230B4"/>
    <w:pPr>
      <w:ind w:left="2160"/>
    </w:pPr>
  </w:style>
  <w:style w:type="paragraph" w:customStyle="1" w:styleId="GR16">
    <w:name w:val="GR16"/>
    <w:basedOn w:val="BT"/>
    <w:autoRedefine/>
    <w:rsid w:val="00C230B4"/>
    <w:pPr>
      <w:spacing w:beforeLines="60"/>
      <w:ind w:firstLine="720"/>
      <w:jc w:val="left"/>
    </w:pPr>
  </w:style>
  <w:style w:type="paragraph" w:customStyle="1" w:styleId="I416">
    <w:name w:val="I416"/>
    <w:basedOn w:val="I1"/>
    <w:autoRedefine/>
    <w:rsid w:val="00C230B4"/>
    <w:pPr>
      <w:ind w:left="2880"/>
    </w:pPr>
  </w:style>
  <w:style w:type="paragraph" w:customStyle="1" w:styleId="CA16">
    <w:name w:val="CA16"/>
    <w:basedOn w:val="BT"/>
    <w:rsid w:val="00C230B4"/>
    <w:pPr>
      <w:ind w:firstLine="720"/>
      <w:jc w:val="left"/>
    </w:pPr>
  </w:style>
  <w:style w:type="paragraph" w:customStyle="1" w:styleId="StyleBodyText10ptBlack16">
    <w:name w:val="Style Body Text + 10 pt Black16"/>
    <w:basedOn w:val="Normal"/>
    <w:rsid w:val="00C230B4"/>
    <w:pPr>
      <w:spacing w:before="120" w:after="120" w:line="480" w:lineRule="exact"/>
      <w:ind w:firstLine="720"/>
      <w:jc w:val="both"/>
    </w:pPr>
    <w:rPr>
      <w:color w:val="000000"/>
      <w:szCs w:val="20"/>
    </w:rPr>
  </w:style>
  <w:style w:type="paragraph" w:customStyle="1" w:styleId="bt160">
    <w:name w:val="bt16"/>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6">
    <w:name w:val="Style Body Text + Bold26"/>
    <w:basedOn w:val="Normal"/>
    <w:autoRedefine/>
    <w:rsid w:val="00C230B4"/>
    <w:pPr>
      <w:spacing w:after="120" w:line="480" w:lineRule="exact"/>
      <w:ind w:firstLine="720"/>
      <w:jc w:val="both"/>
    </w:pPr>
    <w:rPr>
      <w:b/>
      <w:bCs/>
      <w:szCs w:val="20"/>
    </w:rPr>
  </w:style>
  <w:style w:type="paragraph" w:customStyle="1" w:styleId="H2116">
    <w:name w:val="H2116"/>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7">
    <w:name w:val="QT117"/>
    <w:basedOn w:val="NormalWeb"/>
    <w:autoRedefine/>
    <w:rsid w:val="00C230B4"/>
    <w:pPr>
      <w:spacing w:after="120" w:line="300" w:lineRule="atLeast"/>
      <w:ind w:left="720" w:right="720" w:firstLine="720"/>
      <w:jc w:val="both"/>
    </w:pPr>
    <w:rPr>
      <w:rFonts w:cs="Arial"/>
      <w:i/>
    </w:rPr>
  </w:style>
  <w:style w:type="character" w:customStyle="1" w:styleId="FootnoteTextChar86">
    <w:name w:val="Footnote Text Char86"/>
    <w:aliases w:val="Footnote Text Char Char Char Char86,Footnote Text Char Char Char1 Char76,Footnote Text Char Char Char2 Char76,Footnote Text Char Char Char11 Char76,Footnote Text Char Char Char3 Char76,Footnote Text Char Char Char12 Char76"/>
    <w:basedOn w:val="DefaultParagraphFont"/>
    <w:rsid w:val="00C230B4"/>
    <w:rPr>
      <w:lang w:val="en-US" w:eastAsia="en-US" w:bidi="ar-SA"/>
    </w:rPr>
  </w:style>
  <w:style w:type="paragraph" w:customStyle="1" w:styleId="Quotation66">
    <w:name w:val="Quotation66"/>
    <w:basedOn w:val="Normal"/>
    <w:autoRedefine/>
    <w:rsid w:val="00C230B4"/>
    <w:pPr>
      <w:spacing w:before="120" w:after="120" w:line="480" w:lineRule="exact"/>
      <w:ind w:left="720" w:right="720" w:firstLine="720"/>
      <w:jc w:val="both"/>
    </w:pPr>
    <w:rPr>
      <w:i/>
      <w:szCs w:val="20"/>
    </w:rPr>
  </w:style>
  <w:style w:type="paragraph" w:customStyle="1" w:styleId="LeftRunningHeadEven26">
    <w:name w:val="Left Running Head (Even)26"/>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60">
    <w:name w:val="quotation6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6">
    <w:name w:val="Level 1 Heading26"/>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6">
    <w:name w:val="Quotation Char66"/>
    <w:basedOn w:val="BodyTextChar"/>
    <w:rsid w:val="00C230B4"/>
    <w:rPr>
      <w:i/>
      <w:sz w:val="24"/>
      <w:szCs w:val="24"/>
    </w:rPr>
  </w:style>
  <w:style w:type="paragraph" w:customStyle="1" w:styleId="StyleBodyTextBold126">
    <w:name w:val="Style Body Text + Bold126"/>
    <w:basedOn w:val="Normal"/>
    <w:autoRedefine/>
    <w:rsid w:val="00C230B4"/>
    <w:pPr>
      <w:spacing w:after="120" w:line="480" w:lineRule="exact"/>
      <w:ind w:firstLine="720"/>
      <w:jc w:val="both"/>
    </w:pPr>
    <w:rPr>
      <w:b/>
      <w:bCs/>
      <w:szCs w:val="20"/>
    </w:rPr>
  </w:style>
  <w:style w:type="character" w:customStyle="1" w:styleId="StyleBodyTextBold1Char26">
    <w:name w:val="Style Body Text + Bold1 Char26"/>
    <w:basedOn w:val="BodyTextChar"/>
    <w:rsid w:val="00C230B4"/>
    <w:rPr>
      <w:b/>
      <w:bCs/>
      <w:sz w:val="24"/>
      <w:szCs w:val="24"/>
    </w:rPr>
  </w:style>
  <w:style w:type="character" w:customStyle="1" w:styleId="BalloonTextChar7">
    <w:name w:val="Balloon Text Char7"/>
    <w:basedOn w:val="DefaultParagraphFont"/>
    <w:rsid w:val="00C230B4"/>
    <w:rPr>
      <w:rFonts w:ascii="Tahoma" w:hAnsi="Tahoma" w:cs="Tahoma"/>
      <w:sz w:val="16"/>
      <w:szCs w:val="16"/>
    </w:rPr>
  </w:style>
  <w:style w:type="character" w:customStyle="1" w:styleId="FootnoteTextChar96">
    <w:name w:val="Footnote Text Char96"/>
    <w:aliases w:val="Footnote Text Char Char Char Char96,Footnote Text Char Char Char1 Char86,Footnote Text Char Char Char2 Char86,Footnote Text Char Char Char11 Char86,Footnote Text Char Char Char3 Char86,Footnote Text Char Char Char12 Char86"/>
    <w:basedOn w:val="DefaultParagraphFont"/>
    <w:rsid w:val="00C230B4"/>
    <w:rPr>
      <w:lang w:val="en-US" w:eastAsia="en-US" w:bidi="ar-SA"/>
    </w:rPr>
  </w:style>
  <w:style w:type="paragraph" w:customStyle="1" w:styleId="Quotation77">
    <w:name w:val="Quotation77"/>
    <w:basedOn w:val="Normal"/>
    <w:autoRedefine/>
    <w:rsid w:val="00C230B4"/>
    <w:pPr>
      <w:spacing w:before="120" w:after="120" w:line="480" w:lineRule="exact"/>
      <w:ind w:left="720" w:right="720" w:firstLine="720"/>
      <w:jc w:val="both"/>
    </w:pPr>
    <w:rPr>
      <w:i/>
      <w:szCs w:val="20"/>
    </w:rPr>
  </w:style>
  <w:style w:type="character" w:customStyle="1" w:styleId="QuotationChar76">
    <w:name w:val="Quotation Char76"/>
    <w:basedOn w:val="BodyTextChar"/>
    <w:rsid w:val="00C230B4"/>
    <w:rPr>
      <w:i/>
      <w:sz w:val="24"/>
      <w:szCs w:val="24"/>
    </w:rPr>
  </w:style>
  <w:style w:type="paragraph" w:customStyle="1" w:styleId="H327">
    <w:name w:val="H327"/>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7">
    <w:name w:val="QT67"/>
    <w:basedOn w:val="NormalWeb"/>
    <w:autoRedefine/>
    <w:rsid w:val="00C230B4"/>
    <w:pPr>
      <w:spacing w:after="120" w:line="300" w:lineRule="atLeast"/>
      <w:ind w:left="720" w:right="720" w:firstLine="720"/>
      <w:jc w:val="both"/>
    </w:pPr>
    <w:rPr>
      <w:rFonts w:cs="Arial"/>
      <w:i/>
    </w:rPr>
  </w:style>
  <w:style w:type="character" w:customStyle="1" w:styleId="QTChar66">
    <w:name w:val="QT Char66"/>
    <w:basedOn w:val="DefaultParagraphFont"/>
    <w:rsid w:val="00C230B4"/>
    <w:rPr>
      <w:rFonts w:cs="Arial"/>
      <w:i/>
      <w:sz w:val="24"/>
    </w:rPr>
  </w:style>
  <w:style w:type="character" w:customStyle="1" w:styleId="FootnoteTextChar58">
    <w:name w:val="Footnote Text Char58"/>
    <w:aliases w:val="Footnote Text Char Char Char Char58,Footnote Text Char Char Char1 Char57,Footnote Text Char Char Char2 Char57,Footnote Text Char Char Char11 Char57,Footnote Text Char Char Char3 Char57,Footnote Text Char Char Char12 Char57"/>
    <w:basedOn w:val="DefaultParagraphFont"/>
    <w:rsid w:val="00C230B4"/>
    <w:rPr>
      <w:lang w:val="en-US" w:eastAsia="en-US" w:bidi="ar-SA"/>
    </w:rPr>
  </w:style>
  <w:style w:type="paragraph" w:customStyle="1" w:styleId="quotation500">
    <w:name w:val="quotation5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31">
    <w:name w:val="flush left31"/>
    <w:aliases w:val="no hang3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27">
    <w:name w:val="Level 1 Heading27"/>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PI9">
    <w:name w:val="PI9"/>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character" w:customStyle="1" w:styleId="BodyTextChar50">
    <w:name w:val="Body Text Char50"/>
    <w:basedOn w:val="DefaultParagraphFont"/>
    <w:rsid w:val="00C230B4"/>
    <w:rPr>
      <w:rFonts w:cs="Arial"/>
      <w:sz w:val="24"/>
      <w:lang w:val="en-US" w:eastAsia="en-US" w:bidi="ar-SA"/>
    </w:rPr>
  </w:style>
  <w:style w:type="character" w:customStyle="1" w:styleId="Heading3Char31">
    <w:name w:val="Heading 3 Char31"/>
    <w:basedOn w:val="DefaultParagraphFont"/>
    <w:rsid w:val="00C230B4"/>
    <w:rPr>
      <w:rFonts w:ascii="Arial" w:hAnsi="Arial"/>
      <w:b/>
      <w:kern w:val="28"/>
      <w:sz w:val="24"/>
      <w:szCs w:val="24"/>
    </w:rPr>
  </w:style>
  <w:style w:type="character" w:customStyle="1" w:styleId="HeaderChar27">
    <w:name w:val="Header Char27"/>
    <w:basedOn w:val="DefaultParagraphFont"/>
    <w:uiPriority w:val="99"/>
    <w:rsid w:val="00C230B4"/>
    <w:rPr>
      <w:i/>
      <w:sz w:val="24"/>
    </w:rPr>
  </w:style>
  <w:style w:type="character" w:customStyle="1" w:styleId="Heading2Char37">
    <w:name w:val="Heading 2 Char37"/>
    <w:basedOn w:val="DefaultParagraphFont"/>
    <w:rsid w:val="00C230B4"/>
    <w:rPr>
      <w:rFonts w:ascii="Arial" w:hAnsi="Arial"/>
      <w:i/>
      <w:kern w:val="28"/>
      <w:sz w:val="28"/>
      <w:szCs w:val="24"/>
    </w:rPr>
  </w:style>
  <w:style w:type="character" w:customStyle="1" w:styleId="FootnoteTextChar59">
    <w:name w:val="Footnote Text Char59"/>
    <w:aliases w:val="Footnote Text Char Char Char Char59,Footnote Text Char Char Char1 Char58,Footnote Text Char Char Char2 Char58,Footnote Text Char Char Char11 Char58,Footnote Text Char Char Char3 Char58,Footnote Text Char Char Char12 Char58"/>
    <w:basedOn w:val="DefaultParagraphFont"/>
    <w:rsid w:val="00C230B4"/>
    <w:rPr>
      <w:lang w:val="en-US" w:eastAsia="en-US" w:bidi="ar-SA"/>
    </w:rPr>
  </w:style>
  <w:style w:type="paragraph" w:customStyle="1" w:styleId="quotation57">
    <w:name w:val="quotation5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32">
    <w:name w:val="flush left32"/>
    <w:aliases w:val="no hang3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28">
    <w:name w:val="Level 1 Heading28"/>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57">
    <w:name w:val="Body Text Char57"/>
    <w:basedOn w:val="DefaultParagraphFont"/>
    <w:rsid w:val="00C230B4"/>
    <w:rPr>
      <w:rFonts w:cs="Arial"/>
      <w:sz w:val="24"/>
      <w:lang w:val="en-US" w:eastAsia="en-US" w:bidi="ar-SA"/>
    </w:rPr>
  </w:style>
  <w:style w:type="character" w:customStyle="1" w:styleId="Heading3Char32">
    <w:name w:val="Heading 3 Char32"/>
    <w:basedOn w:val="DefaultParagraphFont"/>
    <w:rsid w:val="00C230B4"/>
    <w:rPr>
      <w:rFonts w:ascii="Arial" w:hAnsi="Arial"/>
      <w:b/>
      <w:kern w:val="28"/>
      <w:sz w:val="24"/>
      <w:szCs w:val="24"/>
    </w:rPr>
  </w:style>
  <w:style w:type="character" w:customStyle="1" w:styleId="HeaderChar28">
    <w:name w:val="Header Char28"/>
    <w:basedOn w:val="DefaultParagraphFont"/>
    <w:uiPriority w:val="99"/>
    <w:rsid w:val="00C230B4"/>
    <w:rPr>
      <w:i/>
      <w:sz w:val="24"/>
    </w:rPr>
  </w:style>
  <w:style w:type="character" w:customStyle="1" w:styleId="Heading2Char38">
    <w:name w:val="Heading 2 Char38"/>
    <w:basedOn w:val="DefaultParagraphFont"/>
    <w:rsid w:val="00C230B4"/>
    <w:rPr>
      <w:rFonts w:ascii="Arial" w:hAnsi="Arial"/>
      <w:i/>
      <w:kern w:val="28"/>
      <w:sz w:val="28"/>
      <w:szCs w:val="24"/>
    </w:rPr>
  </w:style>
  <w:style w:type="character" w:customStyle="1" w:styleId="PlainTextChar8">
    <w:name w:val="Plain Text Char8"/>
    <w:basedOn w:val="DefaultParagraphFont"/>
    <w:rsid w:val="00C230B4"/>
    <w:rPr>
      <w:rFonts w:ascii="Consolas" w:hAnsi="Consolas"/>
      <w:sz w:val="21"/>
      <w:szCs w:val="21"/>
    </w:rPr>
  </w:style>
  <w:style w:type="character" w:customStyle="1" w:styleId="Heading1Char27">
    <w:name w:val="Heading 1 Char27"/>
    <w:basedOn w:val="DefaultParagraphFont"/>
    <w:rsid w:val="00C230B4"/>
    <w:rPr>
      <w:rFonts w:ascii="Arial" w:eastAsia="Times New Roman" w:hAnsi="Arial" w:cs="Times New Roman"/>
      <w:b/>
      <w:kern w:val="28"/>
      <w:sz w:val="32"/>
      <w:szCs w:val="20"/>
    </w:rPr>
  </w:style>
  <w:style w:type="character" w:customStyle="1" w:styleId="Heading2Char39">
    <w:name w:val="Heading 2 Char39"/>
    <w:basedOn w:val="DefaultParagraphFont"/>
    <w:rsid w:val="00C230B4"/>
    <w:rPr>
      <w:rFonts w:ascii="Arial" w:eastAsia="Times New Roman" w:hAnsi="Arial" w:cs="Times New Roman"/>
      <w:i/>
      <w:kern w:val="28"/>
      <w:sz w:val="28"/>
      <w:szCs w:val="24"/>
    </w:rPr>
  </w:style>
  <w:style w:type="character" w:customStyle="1" w:styleId="Heading3Char33">
    <w:name w:val="Heading 3 Char33"/>
    <w:basedOn w:val="DefaultParagraphFont"/>
    <w:rsid w:val="00C230B4"/>
    <w:rPr>
      <w:rFonts w:ascii="Arial" w:eastAsia="Times New Roman" w:hAnsi="Arial" w:cs="Times New Roman"/>
      <w:b/>
      <w:kern w:val="28"/>
      <w:sz w:val="24"/>
      <w:szCs w:val="24"/>
    </w:rPr>
  </w:style>
  <w:style w:type="character" w:customStyle="1" w:styleId="Heading4Char8">
    <w:name w:val="Heading 4 Char8"/>
    <w:basedOn w:val="DefaultParagraphFont"/>
    <w:rsid w:val="00C230B4"/>
    <w:rPr>
      <w:rFonts w:ascii="Times New Roman" w:eastAsia="Times New Roman" w:hAnsi="Times New Roman" w:cs="Times New Roman"/>
      <w:i/>
      <w:kern w:val="28"/>
      <w:sz w:val="24"/>
      <w:szCs w:val="24"/>
    </w:rPr>
  </w:style>
  <w:style w:type="character" w:customStyle="1" w:styleId="Heading5Char7">
    <w:name w:val="Heading 5 Char7"/>
    <w:basedOn w:val="DefaultParagraphFont"/>
    <w:rsid w:val="00C230B4"/>
    <w:rPr>
      <w:rFonts w:ascii="Arial" w:eastAsia="Times New Roman" w:hAnsi="Arial" w:cs="Times New Roman"/>
      <w:b/>
      <w:kern w:val="28"/>
      <w:sz w:val="24"/>
      <w:szCs w:val="24"/>
    </w:rPr>
  </w:style>
  <w:style w:type="character" w:customStyle="1" w:styleId="Heading6Char7">
    <w:name w:val="Heading 6 Char7"/>
    <w:basedOn w:val="DefaultParagraphFont"/>
    <w:rsid w:val="00C230B4"/>
    <w:rPr>
      <w:rFonts w:ascii="Arial" w:eastAsia="Times New Roman" w:hAnsi="Arial" w:cs="Times New Roman"/>
      <w:b/>
      <w:i/>
      <w:kern w:val="28"/>
      <w:sz w:val="24"/>
      <w:szCs w:val="24"/>
    </w:rPr>
  </w:style>
  <w:style w:type="character" w:customStyle="1" w:styleId="Heading7Char7">
    <w:name w:val="Heading 7 Char7"/>
    <w:basedOn w:val="DefaultParagraphFont"/>
    <w:rsid w:val="00C230B4"/>
    <w:rPr>
      <w:rFonts w:ascii="Times New Roman" w:eastAsia="Times New Roman" w:hAnsi="Times New Roman" w:cs="Times New Roman"/>
      <w:b/>
      <w:kern w:val="28"/>
      <w:sz w:val="24"/>
      <w:szCs w:val="24"/>
    </w:rPr>
  </w:style>
  <w:style w:type="character" w:customStyle="1" w:styleId="Heading8Char7">
    <w:name w:val="Heading 8 Char7"/>
    <w:basedOn w:val="DefaultParagraphFont"/>
    <w:rsid w:val="00C230B4"/>
    <w:rPr>
      <w:rFonts w:ascii="Times New Roman" w:eastAsia="Times New Roman" w:hAnsi="Times New Roman" w:cs="Times New Roman"/>
      <w:b/>
      <w:i/>
      <w:kern w:val="28"/>
      <w:sz w:val="24"/>
      <w:szCs w:val="24"/>
    </w:rPr>
  </w:style>
  <w:style w:type="character" w:customStyle="1" w:styleId="Heading9Char7">
    <w:name w:val="Heading 9 Char7"/>
    <w:basedOn w:val="DefaultParagraphFont"/>
    <w:rsid w:val="00C230B4"/>
    <w:rPr>
      <w:rFonts w:ascii="Times New Roman" w:eastAsia="Times New Roman" w:hAnsi="Times New Roman" w:cs="Times New Roman"/>
      <w:b/>
      <w:i/>
      <w:kern w:val="28"/>
      <w:sz w:val="24"/>
      <w:szCs w:val="24"/>
    </w:rPr>
  </w:style>
  <w:style w:type="character" w:customStyle="1" w:styleId="BodyTextChar58">
    <w:name w:val="Body Text Char58"/>
    <w:basedOn w:val="DefaultParagraphFont"/>
    <w:rsid w:val="00C230B4"/>
    <w:rPr>
      <w:rFonts w:ascii="Times New Roman" w:eastAsia="Times New Roman" w:hAnsi="Times New Roman" w:cs="Arial"/>
      <w:sz w:val="24"/>
      <w:szCs w:val="20"/>
    </w:rPr>
  </w:style>
  <w:style w:type="character" w:customStyle="1" w:styleId="CommentTextChar8">
    <w:name w:val="Comment Text Char8"/>
    <w:basedOn w:val="DefaultParagraphFont"/>
    <w:rsid w:val="00C230B4"/>
    <w:rPr>
      <w:rFonts w:ascii="Times New Roman" w:eastAsia="Times New Roman" w:hAnsi="Times New Roman" w:cs="Times New Roman"/>
      <w:sz w:val="24"/>
      <w:szCs w:val="24"/>
    </w:rPr>
  </w:style>
  <w:style w:type="paragraph" w:customStyle="1" w:styleId="BlockQuotation8">
    <w:name w:val="Block Quotation8"/>
    <w:basedOn w:val="Normal"/>
    <w:rsid w:val="00C230B4"/>
    <w:pPr>
      <w:keepLines/>
      <w:spacing w:after="160" w:line="480" w:lineRule="exact"/>
      <w:ind w:left="720" w:right="720" w:firstLine="720"/>
      <w:jc w:val="both"/>
    </w:pPr>
    <w:rPr>
      <w:i/>
      <w:szCs w:val="20"/>
    </w:rPr>
  </w:style>
  <w:style w:type="paragraph" w:customStyle="1" w:styleId="BlockQuotationFirst8">
    <w:name w:val="Block Quotation First8"/>
    <w:basedOn w:val="BlockQuotation"/>
    <w:next w:val="BlockQuotation"/>
    <w:rsid w:val="00C230B4"/>
    <w:pPr>
      <w:tabs>
        <w:tab w:val="clear" w:pos="720"/>
      </w:tabs>
      <w:spacing w:before="120" w:line="480" w:lineRule="exact"/>
      <w:ind w:firstLine="720"/>
      <w:jc w:val="both"/>
    </w:pPr>
    <w:rPr>
      <w:szCs w:val="20"/>
    </w:rPr>
  </w:style>
  <w:style w:type="paragraph" w:customStyle="1" w:styleId="BlockQuotationLast8">
    <w:name w:val="Block Quotation Last8"/>
    <w:basedOn w:val="BlockQuotation"/>
    <w:rsid w:val="00C230B4"/>
    <w:pPr>
      <w:tabs>
        <w:tab w:val="clear" w:pos="720"/>
      </w:tabs>
      <w:spacing w:before="0" w:after="240" w:line="480" w:lineRule="exact"/>
      <w:ind w:firstLine="720"/>
      <w:jc w:val="both"/>
    </w:pPr>
    <w:rPr>
      <w:szCs w:val="20"/>
    </w:rPr>
  </w:style>
  <w:style w:type="character" w:customStyle="1" w:styleId="BodyTextIndentChar8">
    <w:name w:val="Body Text Indent Char8"/>
    <w:basedOn w:val="DefaultParagraphFont"/>
    <w:rsid w:val="00C230B4"/>
    <w:rPr>
      <w:rFonts w:ascii="Times New Roman" w:eastAsia="Times New Roman" w:hAnsi="Times New Roman" w:cs="Arial"/>
      <w:sz w:val="24"/>
      <w:szCs w:val="20"/>
    </w:rPr>
  </w:style>
  <w:style w:type="paragraph" w:customStyle="1" w:styleId="BodyTextKeep8">
    <w:name w:val="Body Text Keep8"/>
    <w:basedOn w:val="Normal"/>
    <w:rsid w:val="00C230B4"/>
    <w:pPr>
      <w:keepNext/>
      <w:spacing w:after="120" w:line="480" w:lineRule="exact"/>
      <w:ind w:firstLine="720"/>
      <w:jc w:val="both"/>
    </w:pPr>
    <w:rPr>
      <w:szCs w:val="20"/>
    </w:rPr>
  </w:style>
  <w:style w:type="paragraph" w:customStyle="1" w:styleId="ChapterLabel8">
    <w:name w:val="Chapter Label8"/>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8">
    <w:name w:val="Chapter Subtitle8"/>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8">
    <w:name w:val="Chapter Title8"/>
    <w:basedOn w:val="Normal"/>
    <w:next w:val="ChapterSubtitle"/>
    <w:rsid w:val="00C230B4"/>
    <w:pPr>
      <w:keepNext/>
      <w:keepLines/>
      <w:spacing w:before="600" w:after="120" w:line="20" w:lineRule="exact"/>
      <w:ind w:firstLine="720"/>
      <w:jc w:val="center"/>
    </w:pPr>
    <w:rPr>
      <w:b/>
      <w:caps/>
      <w:kern w:val="28"/>
      <w:sz w:val="36"/>
      <w:szCs w:val="20"/>
    </w:rPr>
  </w:style>
  <w:style w:type="character" w:customStyle="1" w:styleId="DateChar8">
    <w:name w:val="Date Char8"/>
    <w:basedOn w:val="DefaultParagraphFont"/>
    <w:rsid w:val="00C230B4"/>
    <w:rPr>
      <w:rFonts w:ascii="Times New Roman" w:eastAsia="Times New Roman" w:hAnsi="Times New Roman" w:cs="Arial"/>
      <w:b/>
      <w:sz w:val="24"/>
      <w:szCs w:val="20"/>
    </w:rPr>
  </w:style>
  <w:style w:type="paragraph" w:customStyle="1" w:styleId="DocumentLabel8">
    <w:name w:val="Document Label8"/>
    <w:basedOn w:val="Normal"/>
    <w:rsid w:val="00C230B4"/>
    <w:pPr>
      <w:keepNext/>
      <w:spacing w:before="240" w:after="360" w:line="480" w:lineRule="exact"/>
      <w:ind w:firstLine="720"/>
      <w:jc w:val="both"/>
    </w:pPr>
    <w:rPr>
      <w:b/>
      <w:kern w:val="28"/>
      <w:sz w:val="36"/>
      <w:szCs w:val="20"/>
    </w:rPr>
  </w:style>
  <w:style w:type="character" w:customStyle="1" w:styleId="EndnoteTextChar8">
    <w:name w:val="Endnote Text Char8"/>
    <w:basedOn w:val="DefaultParagraphFont"/>
    <w:rsid w:val="00C230B4"/>
    <w:rPr>
      <w:rFonts w:ascii="Times New Roman" w:eastAsia="Times New Roman" w:hAnsi="Times New Roman" w:cs="Times New Roman"/>
      <w:sz w:val="18"/>
      <w:szCs w:val="24"/>
    </w:rPr>
  </w:style>
  <w:style w:type="character" w:customStyle="1" w:styleId="FooterChar17">
    <w:name w:val="Footer Char17"/>
    <w:basedOn w:val="DefaultParagraphFont"/>
    <w:rsid w:val="00C230B4"/>
    <w:rPr>
      <w:rFonts w:ascii="Times New Roman" w:eastAsia="Times New Roman" w:hAnsi="Times New Roman" w:cs="Times New Roman"/>
      <w:sz w:val="24"/>
      <w:szCs w:val="20"/>
    </w:rPr>
  </w:style>
  <w:style w:type="paragraph" w:customStyle="1" w:styleId="FooterEven8">
    <w:name w:val="Footer Even8"/>
    <w:basedOn w:val="Footer"/>
    <w:rsid w:val="00C230B4"/>
    <w:pPr>
      <w:spacing w:after="120" w:line="480" w:lineRule="exact"/>
      <w:ind w:firstLine="720"/>
      <w:jc w:val="both"/>
    </w:pPr>
    <w:rPr>
      <w:szCs w:val="20"/>
    </w:rPr>
  </w:style>
  <w:style w:type="paragraph" w:customStyle="1" w:styleId="FooterFirst8">
    <w:name w:val="Footer First8"/>
    <w:basedOn w:val="Footer"/>
    <w:rsid w:val="00C230B4"/>
    <w:pPr>
      <w:tabs>
        <w:tab w:val="clear" w:pos="8640"/>
      </w:tabs>
      <w:spacing w:after="120" w:line="480" w:lineRule="exact"/>
      <w:ind w:firstLine="720"/>
      <w:jc w:val="center"/>
    </w:pPr>
    <w:rPr>
      <w:szCs w:val="20"/>
    </w:rPr>
  </w:style>
  <w:style w:type="paragraph" w:customStyle="1" w:styleId="FooterOdd8">
    <w:name w:val="Footer Odd8"/>
    <w:basedOn w:val="Footer"/>
    <w:rsid w:val="00C230B4"/>
    <w:pPr>
      <w:tabs>
        <w:tab w:val="right" w:pos="0"/>
      </w:tabs>
      <w:spacing w:after="120" w:line="480" w:lineRule="exact"/>
      <w:ind w:firstLine="720"/>
      <w:jc w:val="right"/>
    </w:pPr>
    <w:rPr>
      <w:szCs w:val="20"/>
    </w:rPr>
  </w:style>
  <w:style w:type="paragraph" w:customStyle="1" w:styleId="FootnoteBase27">
    <w:name w:val="Footnote Base27"/>
    <w:basedOn w:val="Normal"/>
    <w:rsid w:val="00C230B4"/>
    <w:pPr>
      <w:tabs>
        <w:tab w:val="left" w:pos="187"/>
      </w:tabs>
      <w:spacing w:after="120" w:line="220" w:lineRule="exact"/>
      <w:ind w:left="187" w:hanging="187"/>
      <w:jc w:val="both"/>
    </w:pPr>
    <w:rPr>
      <w:sz w:val="18"/>
      <w:szCs w:val="20"/>
    </w:rPr>
  </w:style>
  <w:style w:type="character" w:customStyle="1" w:styleId="FootnoteTextChar60">
    <w:name w:val="Footnote Text Char60"/>
    <w:basedOn w:val="DefaultParagraphFont"/>
    <w:rsid w:val="00C230B4"/>
    <w:rPr>
      <w:sz w:val="20"/>
      <w:szCs w:val="20"/>
    </w:rPr>
  </w:style>
  <w:style w:type="character" w:customStyle="1" w:styleId="HeaderChar29">
    <w:name w:val="Header Char29"/>
    <w:basedOn w:val="DefaultParagraphFont"/>
    <w:uiPriority w:val="99"/>
    <w:rsid w:val="00C230B4"/>
    <w:rPr>
      <w:rFonts w:ascii="Times New Roman" w:eastAsia="Times New Roman" w:hAnsi="Times New Roman" w:cs="Times New Roman"/>
      <w:i/>
      <w:sz w:val="24"/>
      <w:szCs w:val="20"/>
    </w:rPr>
  </w:style>
  <w:style w:type="paragraph" w:customStyle="1" w:styleId="HeaderBase8">
    <w:name w:val="Header Base8"/>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9">
    <w:name w:val="Header Even9"/>
    <w:basedOn w:val="Header"/>
    <w:rsid w:val="00C230B4"/>
    <w:pPr>
      <w:ind w:firstLine="720"/>
      <w:jc w:val="both"/>
    </w:pPr>
    <w:rPr>
      <w:sz w:val="56"/>
      <w:szCs w:val="56"/>
    </w:rPr>
  </w:style>
  <w:style w:type="paragraph" w:customStyle="1" w:styleId="HeaderFirst8">
    <w:name w:val="Header First8"/>
    <w:basedOn w:val="Header"/>
    <w:rsid w:val="00C230B4"/>
    <w:pPr>
      <w:ind w:firstLine="720"/>
      <w:jc w:val="center"/>
    </w:pPr>
    <w:rPr>
      <w:sz w:val="56"/>
      <w:szCs w:val="56"/>
    </w:rPr>
  </w:style>
  <w:style w:type="paragraph" w:customStyle="1" w:styleId="HeaderOdd8">
    <w:name w:val="Header Odd8"/>
    <w:basedOn w:val="Header"/>
    <w:rsid w:val="00C230B4"/>
    <w:pPr>
      <w:tabs>
        <w:tab w:val="right" w:pos="0"/>
      </w:tabs>
      <w:ind w:firstLine="720"/>
      <w:jc w:val="right"/>
    </w:pPr>
    <w:rPr>
      <w:sz w:val="56"/>
      <w:szCs w:val="56"/>
    </w:rPr>
  </w:style>
  <w:style w:type="paragraph" w:customStyle="1" w:styleId="HeadingBase8">
    <w:name w:val="Heading Base8"/>
    <w:basedOn w:val="Normal"/>
    <w:rsid w:val="00C230B4"/>
    <w:pPr>
      <w:keepNext/>
      <w:spacing w:before="240" w:after="120" w:line="480" w:lineRule="exact"/>
      <w:ind w:firstLine="720"/>
      <w:jc w:val="both"/>
    </w:pPr>
    <w:rPr>
      <w:rFonts w:ascii="Arial" w:hAnsi="Arial"/>
      <w:b/>
      <w:kern w:val="28"/>
      <w:sz w:val="36"/>
      <w:szCs w:val="20"/>
    </w:rPr>
  </w:style>
  <w:style w:type="paragraph" w:customStyle="1" w:styleId="IndexBase8">
    <w:name w:val="Index Base8"/>
    <w:basedOn w:val="Normal"/>
    <w:rsid w:val="00C230B4"/>
    <w:pPr>
      <w:tabs>
        <w:tab w:val="right" w:leader="dot" w:pos="3960"/>
      </w:tabs>
      <w:spacing w:after="120" w:line="480" w:lineRule="exact"/>
      <w:ind w:left="720" w:hanging="720"/>
      <w:jc w:val="both"/>
    </w:pPr>
    <w:rPr>
      <w:szCs w:val="20"/>
    </w:rPr>
  </w:style>
  <w:style w:type="paragraph" w:customStyle="1" w:styleId="ListBulletFirst8">
    <w:name w:val="List Bullet First8"/>
    <w:basedOn w:val="ListBullet"/>
    <w:next w:val="ListBullet"/>
    <w:rsid w:val="00C230B4"/>
    <w:pPr>
      <w:spacing w:before="80" w:line="480" w:lineRule="exact"/>
      <w:jc w:val="both"/>
    </w:pPr>
    <w:rPr>
      <w:szCs w:val="20"/>
    </w:rPr>
  </w:style>
  <w:style w:type="paragraph" w:customStyle="1" w:styleId="ListBulletLast8">
    <w:name w:val="List Bullet Last8"/>
    <w:basedOn w:val="ListBullet"/>
    <w:rsid w:val="00C230B4"/>
    <w:pPr>
      <w:spacing w:before="0" w:after="240" w:line="480" w:lineRule="exact"/>
      <w:jc w:val="both"/>
    </w:pPr>
    <w:rPr>
      <w:szCs w:val="20"/>
    </w:rPr>
  </w:style>
  <w:style w:type="paragraph" w:customStyle="1" w:styleId="ListFirst8">
    <w:name w:val="List First8"/>
    <w:basedOn w:val="List"/>
    <w:next w:val="List"/>
    <w:rsid w:val="00C230B4"/>
    <w:pPr>
      <w:tabs>
        <w:tab w:val="clear" w:pos="720"/>
      </w:tabs>
      <w:spacing w:before="80" w:line="480" w:lineRule="exact"/>
      <w:jc w:val="both"/>
    </w:pPr>
    <w:rPr>
      <w:szCs w:val="20"/>
    </w:rPr>
  </w:style>
  <w:style w:type="paragraph" w:customStyle="1" w:styleId="ListLast8">
    <w:name w:val="List Last8"/>
    <w:basedOn w:val="List"/>
    <w:rsid w:val="00C230B4"/>
    <w:pPr>
      <w:tabs>
        <w:tab w:val="clear" w:pos="720"/>
      </w:tabs>
      <w:spacing w:before="0" w:after="240" w:line="480" w:lineRule="exact"/>
      <w:jc w:val="both"/>
    </w:pPr>
    <w:rPr>
      <w:szCs w:val="20"/>
    </w:rPr>
  </w:style>
  <w:style w:type="paragraph" w:customStyle="1" w:styleId="ListNumberFirst8">
    <w:name w:val="List Number First8"/>
    <w:basedOn w:val="ListNumber"/>
    <w:next w:val="ListNumber"/>
    <w:rsid w:val="00C230B4"/>
    <w:pPr>
      <w:spacing w:before="80" w:line="480" w:lineRule="exact"/>
      <w:jc w:val="both"/>
    </w:pPr>
    <w:rPr>
      <w:szCs w:val="20"/>
    </w:rPr>
  </w:style>
  <w:style w:type="paragraph" w:customStyle="1" w:styleId="ListNumberLast8">
    <w:name w:val="List Number Last8"/>
    <w:basedOn w:val="ListNumber"/>
    <w:rsid w:val="00C230B4"/>
    <w:pPr>
      <w:spacing w:before="0" w:after="240" w:line="480" w:lineRule="exact"/>
      <w:jc w:val="both"/>
    </w:pPr>
    <w:rPr>
      <w:szCs w:val="20"/>
    </w:rPr>
  </w:style>
  <w:style w:type="character" w:customStyle="1" w:styleId="MacroTextChar8">
    <w:name w:val="Macro Text Char8"/>
    <w:basedOn w:val="DefaultParagraphFont"/>
    <w:rsid w:val="00C230B4"/>
    <w:rPr>
      <w:rFonts w:ascii="Courier New" w:eastAsia="Times New Roman" w:hAnsi="Courier New" w:cs="Arial"/>
      <w:sz w:val="24"/>
      <w:szCs w:val="20"/>
    </w:rPr>
  </w:style>
  <w:style w:type="character" w:customStyle="1" w:styleId="MessageHeaderChar8">
    <w:name w:val="Message Header Char8"/>
    <w:basedOn w:val="DefaultParagraphFont"/>
    <w:rsid w:val="00C230B4"/>
    <w:rPr>
      <w:rFonts w:ascii="Arial" w:eastAsia="Times New Roman" w:hAnsi="Arial" w:cs="Arial"/>
      <w:sz w:val="24"/>
      <w:szCs w:val="20"/>
    </w:rPr>
  </w:style>
  <w:style w:type="paragraph" w:customStyle="1" w:styleId="PartLabel8">
    <w:name w:val="Part Label8"/>
    <w:basedOn w:val="HeadingBase"/>
    <w:next w:val="Normal"/>
    <w:rsid w:val="00C230B4"/>
    <w:pPr>
      <w:spacing w:before="600" w:after="160" w:line="480" w:lineRule="exact"/>
      <w:ind w:firstLine="720"/>
      <w:jc w:val="center"/>
    </w:pPr>
    <w:rPr>
      <w:b w:val="0"/>
      <w:sz w:val="24"/>
      <w:szCs w:val="20"/>
      <w:u w:val="single"/>
    </w:rPr>
  </w:style>
  <w:style w:type="paragraph" w:customStyle="1" w:styleId="PartSubtitle8">
    <w:name w:val="Part Subtitle8"/>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PartTitle8">
    <w:name w:val="Part Title8"/>
    <w:basedOn w:val="HeadingBase"/>
    <w:next w:val="PartSubtitle"/>
    <w:rsid w:val="00C230B4"/>
    <w:pPr>
      <w:spacing w:before="600" w:after="120" w:line="480" w:lineRule="exact"/>
      <w:ind w:firstLine="720"/>
      <w:jc w:val="center"/>
    </w:pPr>
    <w:rPr>
      <w:szCs w:val="20"/>
    </w:rPr>
  </w:style>
  <w:style w:type="paragraph" w:customStyle="1" w:styleId="Picture8">
    <w:name w:val="Picture8"/>
    <w:basedOn w:val="Normal"/>
    <w:next w:val="Caption"/>
    <w:rsid w:val="00C230B4"/>
    <w:pPr>
      <w:keepNext/>
      <w:spacing w:after="120" w:line="480" w:lineRule="exact"/>
      <w:ind w:firstLine="720"/>
      <w:jc w:val="both"/>
    </w:pPr>
    <w:rPr>
      <w:szCs w:val="20"/>
    </w:rPr>
  </w:style>
  <w:style w:type="paragraph" w:customStyle="1" w:styleId="SectionHeading8">
    <w:name w:val="Section Heading8"/>
    <w:basedOn w:val="HeadingBase"/>
    <w:rsid w:val="00C230B4"/>
    <w:pPr>
      <w:spacing w:before="120" w:after="160" w:line="480" w:lineRule="exact"/>
      <w:ind w:firstLine="720"/>
      <w:jc w:val="both"/>
    </w:pPr>
    <w:rPr>
      <w:sz w:val="28"/>
      <w:szCs w:val="20"/>
    </w:rPr>
  </w:style>
  <w:style w:type="paragraph" w:customStyle="1" w:styleId="SectionLabel8">
    <w:name w:val="Section Label8"/>
    <w:basedOn w:val="HeadingBase"/>
    <w:rsid w:val="00C230B4"/>
    <w:pPr>
      <w:keepLines/>
      <w:spacing w:after="360" w:line="480" w:lineRule="exact"/>
      <w:ind w:firstLine="720"/>
      <w:jc w:val="center"/>
    </w:pPr>
    <w:rPr>
      <w:szCs w:val="20"/>
    </w:rPr>
  </w:style>
  <w:style w:type="character" w:customStyle="1" w:styleId="SubtitleChar8">
    <w:name w:val="Subtitle Char8"/>
    <w:basedOn w:val="DefaultParagraphFont"/>
    <w:rsid w:val="00C230B4"/>
    <w:rPr>
      <w:rFonts w:ascii="Arial" w:eastAsia="Times New Roman" w:hAnsi="Arial" w:cs="Times New Roman"/>
      <w:i/>
      <w:kern w:val="28"/>
      <w:sz w:val="28"/>
      <w:szCs w:val="24"/>
    </w:rPr>
  </w:style>
  <w:style w:type="character" w:customStyle="1" w:styleId="TitleChar8">
    <w:name w:val="Title Char8"/>
    <w:basedOn w:val="DefaultParagraphFont"/>
    <w:rsid w:val="00C230B4"/>
    <w:rPr>
      <w:rFonts w:ascii="Arial" w:eastAsia="Times New Roman" w:hAnsi="Arial" w:cs="Times New Roman"/>
      <w:b/>
      <w:kern w:val="28"/>
      <w:sz w:val="40"/>
      <w:szCs w:val="24"/>
    </w:rPr>
  </w:style>
  <w:style w:type="paragraph" w:customStyle="1" w:styleId="SubtitleCover8">
    <w:name w:val="Subtitle Cover8"/>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Cover8">
    <w:name w:val="Title Cover8"/>
    <w:basedOn w:val="HeadingBase"/>
    <w:next w:val="SubtitleCover"/>
    <w:rsid w:val="00C230B4"/>
    <w:pPr>
      <w:spacing w:before="720" w:after="160" w:line="120" w:lineRule="exact"/>
      <w:ind w:firstLine="720"/>
      <w:jc w:val="center"/>
    </w:pPr>
    <w:rPr>
      <w:rFonts w:ascii="Times New Roman" w:hAnsi="Times New Roman"/>
      <w:sz w:val="72"/>
      <w:szCs w:val="20"/>
    </w:rPr>
  </w:style>
  <w:style w:type="paragraph" w:customStyle="1" w:styleId="TOCBase8">
    <w:name w:val="TOC Base8"/>
    <w:basedOn w:val="Normal"/>
    <w:rsid w:val="00C230B4"/>
    <w:pPr>
      <w:tabs>
        <w:tab w:val="right" w:leader="dot" w:pos="8640"/>
      </w:tabs>
      <w:spacing w:after="120" w:line="480" w:lineRule="exact"/>
      <w:ind w:firstLine="720"/>
      <w:jc w:val="both"/>
    </w:pPr>
    <w:rPr>
      <w:szCs w:val="20"/>
    </w:rPr>
  </w:style>
  <w:style w:type="paragraph" w:customStyle="1" w:styleId="HeaderlikeH18">
    <w:name w:val="Header like H18"/>
    <w:basedOn w:val="Heading2"/>
    <w:rsid w:val="00C230B4"/>
    <w:pPr>
      <w:spacing w:before="120" w:line="360" w:lineRule="exact"/>
      <w:ind w:firstLine="720"/>
      <w:outlineLvl w:val="9"/>
    </w:pPr>
    <w:rPr>
      <w:b/>
      <w:i w:val="0"/>
      <w:sz w:val="36"/>
    </w:rPr>
  </w:style>
  <w:style w:type="paragraph" w:customStyle="1" w:styleId="Quotation390">
    <w:name w:val="Quotation39"/>
    <w:basedOn w:val="Normal"/>
    <w:autoRedefine/>
    <w:rsid w:val="00C230B4"/>
    <w:pPr>
      <w:spacing w:before="120" w:after="120" w:line="480" w:lineRule="exact"/>
      <w:ind w:left="720" w:right="720" w:firstLine="720"/>
      <w:jc w:val="both"/>
    </w:pPr>
    <w:rPr>
      <w:i/>
      <w:szCs w:val="20"/>
    </w:rPr>
  </w:style>
  <w:style w:type="character" w:customStyle="1" w:styleId="QuotationChar38">
    <w:name w:val="Quotation Char38"/>
    <w:basedOn w:val="BodyTextChar"/>
    <w:rsid w:val="00C230B4"/>
    <w:rPr>
      <w:rFonts w:ascii="Times New Roman" w:eastAsia="Times New Roman" w:hAnsi="Times New Roman"/>
      <w:i/>
      <w:sz w:val="24"/>
      <w:szCs w:val="20"/>
    </w:rPr>
  </w:style>
  <w:style w:type="paragraph" w:customStyle="1" w:styleId="Greeting8">
    <w:name w:val="Greeting8"/>
    <w:basedOn w:val="Normal"/>
    <w:rsid w:val="00C230B4"/>
    <w:pPr>
      <w:spacing w:after="120" w:line="480" w:lineRule="exact"/>
      <w:ind w:firstLine="720"/>
    </w:pPr>
    <w:rPr>
      <w:szCs w:val="20"/>
    </w:rPr>
  </w:style>
  <w:style w:type="paragraph" w:customStyle="1" w:styleId="Indent5200">
    <w:name w:val="Indent520"/>
    <w:basedOn w:val="Normal"/>
    <w:rsid w:val="00C230B4"/>
    <w:pPr>
      <w:spacing w:after="120" w:line="480" w:lineRule="exact"/>
      <w:ind w:left="720" w:firstLine="720"/>
      <w:jc w:val="both"/>
    </w:pPr>
    <w:rPr>
      <w:szCs w:val="20"/>
    </w:rPr>
  </w:style>
  <w:style w:type="paragraph" w:customStyle="1" w:styleId="Indent1080">
    <w:name w:val="Indent108"/>
    <w:basedOn w:val="Normal"/>
    <w:rsid w:val="00C230B4"/>
    <w:pPr>
      <w:spacing w:after="120" w:line="480" w:lineRule="exact"/>
      <w:ind w:left="1440" w:firstLine="720"/>
      <w:jc w:val="both"/>
    </w:pPr>
    <w:rPr>
      <w:szCs w:val="20"/>
    </w:rPr>
  </w:style>
  <w:style w:type="paragraph" w:customStyle="1" w:styleId="Indent158">
    <w:name w:val="Indent158"/>
    <w:basedOn w:val="Normal"/>
    <w:rsid w:val="00C230B4"/>
    <w:pPr>
      <w:spacing w:after="120" w:line="480" w:lineRule="exact"/>
      <w:ind w:left="2160" w:firstLine="720"/>
      <w:jc w:val="both"/>
    </w:pPr>
    <w:rPr>
      <w:szCs w:val="20"/>
    </w:rPr>
  </w:style>
  <w:style w:type="paragraph" w:customStyle="1" w:styleId="Indent208">
    <w:name w:val="Indent208"/>
    <w:basedOn w:val="Normal"/>
    <w:rsid w:val="00C230B4"/>
    <w:pPr>
      <w:spacing w:after="120" w:line="480" w:lineRule="exact"/>
      <w:ind w:left="2880" w:firstLine="720"/>
      <w:jc w:val="both"/>
    </w:pPr>
    <w:rPr>
      <w:szCs w:val="20"/>
    </w:rPr>
  </w:style>
  <w:style w:type="paragraph" w:customStyle="1" w:styleId="BodyTextNotJustified8">
    <w:name w:val="Body Text Not Justified8"/>
    <w:basedOn w:val="Normal"/>
    <w:rsid w:val="00C230B4"/>
    <w:pPr>
      <w:spacing w:after="120" w:line="480" w:lineRule="exact"/>
      <w:ind w:firstLine="720"/>
    </w:pPr>
    <w:rPr>
      <w:szCs w:val="20"/>
    </w:rPr>
  </w:style>
  <w:style w:type="paragraph" w:customStyle="1" w:styleId="BoldCenterArial12pt8">
    <w:name w:val="Bold Center Arial 12 pt8"/>
    <w:basedOn w:val="Normal"/>
    <w:rsid w:val="00C230B4"/>
    <w:pPr>
      <w:spacing w:after="160" w:line="480" w:lineRule="exact"/>
      <w:ind w:firstLine="720"/>
      <w:jc w:val="center"/>
    </w:pPr>
    <w:rPr>
      <w:rFonts w:ascii="Arial" w:hAnsi="Arial"/>
      <w:b/>
      <w:szCs w:val="20"/>
    </w:rPr>
  </w:style>
  <w:style w:type="paragraph" w:customStyle="1" w:styleId="H2A9">
    <w:name w:val="H2A9"/>
    <w:basedOn w:val="H2"/>
    <w:rsid w:val="00C230B4"/>
    <w:pPr>
      <w:outlineLvl w:val="9"/>
    </w:pPr>
    <w:rPr>
      <w:rFonts w:ascii="Times New Roman" w:hAnsi="Times New Roman"/>
      <w:iCs w:val="0"/>
      <w:szCs w:val="28"/>
    </w:rPr>
  </w:style>
  <w:style w:type="paragraph" w:customStyle="1" w:styleId="H219">
    <w:name w:val="H219"/>
    <w:basedOn w:val="BT"/>
    <w:autoRedefine/>
    <w:rsid w:val="00C230B4"/>
    <w:pPr>
      <w:spacing w:line="300" w:lineRule="atLeast"/>
      <w:ind w:firstLine="720"/>
      <w:outlineLvl w:val="1"/>
    </w:pPr>
  </w:style>
  <w:style w:type="paragraph" w:customStyle="1" w:styleId="BT18">
    <w:name w:val="BT18"/>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8">
    <w:name w:val="BT Char18"/>
    <w:basedOn w:val="DefaultParagraphFont"/>
    <w:rsid w:val="00C230B4"/>
    <w:rPr>
      <w:rFonts w:ascii="Times New Roman" w:eastAsia="Times New Roman" w:hAnsi="Times New Roman" w:cs="Times New Roman"/>
      <w:sz w:val="24"/>
      <w:szCs w:val="20"/>
    </w:rPr>
  </w:style>
  <w:style w:type="paragraph" w:customStyle="1" w:styleId="Exercise8">
    <w:name w:val="Exercise8"/>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8">
    <w:name w:val="Flush Left Bold8"/>
    <w:basedOn w:val="Normal"/>
    <w:rsid w:val="00C230B4"/>
    <w:pPr>
      <w:spacing w:before="120" w:after="120" w:line="290" w:lineRule="exact"/>
      <w:ind w:firstLine="720"/>
      <w:jc w:val="both"/>
    </w:pPr>
    <w:rPr>
      <w:b/>
      <w:snapToGrid w:val="0"/>
      <w:szCs w:val="20"/>
    </w:rPr>
  </w:style>
  <w:style w:type="paragraph" w:customStyle="1" w:styleId="Hang18">
    <w:name w:val="Hang18"/>
    <w:basedOn w:val="Normal"/>
    <w:autoRedefine/>
    <w:rsid w:val="00C230B4"/>
    <w:pPr>
      <w:spacing w:after="120" w:line="480" w:lineRule="exact"/>
      <w:ind w:left="1080" w:hanging="360"/>
      <w:jc w:val="both"/>
    </w:pPr>
    <w:rPr>
      <w:snapToGrid w:val="0"/>
      <w:szCs w:val="20"/>
    </w:rPr>
  </w:style>
  <w:style w:type="paragraph" w:customStyle="1" w:styleId="Style18">
    <w:name w:val="Style18"/>
    <w:basedOn w:val="BP"/>
    <w:next w:val="BT"/>
    <w:autoRedefine/>
    <w:rsid w:val="00C230B4"/>
    <w:pPr>
      <w:spacing w:after="120"/>
      <w:ind w:firstLine="720"/>
    </w:pPr>
    <w:rPr>
      <w:szCs w:val="20"/>
    </w:rPr>
  </w:style>
  <w:style w:type="paragraph" w:customStyle="1" w:styleId="BP8">
    <w:name w:val="BP8"/>
    <w:basedOn w:val="BT"/>
    <w:next w:val="BT"/>
    <w:autoRedefine/>
    <w:rsid w:val="00C230B4"/>
    <w:pPr>
      <w:ind w:firstLine="720"/>
    </w:pPr>
  </w:style>
  <w:style w:type="paragraph" w:customStyle="1" w:styleId="HeadingCaps8">
    <w:name w:val="Heading Caps8"/>
    <w:basedOn w:val="Heading1"/>
    <w:autoRedefine/>
    <w:rsid w:val="00C230B4"/>
    <w:pPr>
      <w:spacing w:after="120" w:line="400" w:lineRule="exact"/>
      <w:ind w:firstLine="720"/>
    </w:pPr>
    <w:rPr>
      <w:caps/>
      <w:snapToGrid w:val="0"/>
      <w:sz w:val="40"/>
      <w:szCs w:val="20"/>
    </w:rPr>
  </w:style>
  <w:style w:type="paragraph" w:customStyle="1" w:styleId="indent5101">
    <w:name w:val="indent 510"/>
    <w:aliases w:val="hang 9 (SP Parts)8"/>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9">
    <w:name w:val="Level 3 Heading9"/>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8">
    <w:name w:val="flush left bold titles8"/>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8">
    <w:name w:val="Left Running Head (Even)18"/>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8">
    <w:name w:val="Right Running Head (Odd)8"/>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BoldLine8">
    <w:name w:val="Bold Line8"/>
    <w:basedOn w:val="Normal"/>
    <w:rsid w:val="00C230B4"/>
    <w:pPr>
      <w:pBdr>
        <w:bottom w:val="single" w:sz="36" w:space="1" w:color="auto"/>
      </w:pBdr>
      <w:spacing w:after="120" w:line="300" w:lineRule="atLeast"/>
      <w:ind w:firstLine="720"/>
      <w:jc w:val="both"/>
    </w:pPr>
    <w:rPr>
      <w:szCs w:val="20"/>
    </w:rPr>
  </w:style>
  <w:style w:type="paragraph" w:customStyle="1" w:styleId="ExerciseTitle8">
    <w:name w:val="Exercise Title8"/>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8">
    <w:name w:val="Title 28"/>
    <w:basedOn w:val="Normal"/>
    <w:rsid w:val="00C230B4"/>
    <w:pPr>
      <w:spacing w:after="120" w:line="300" w:lineRule="atLeast"/>
      <w:ind w:firstLine="720"/>
      <w:jc w:val="center"/>
    </w:pPr>
    <w:rPr>
      <w:sz w:val="52"/>
      <w:szCs w:val="20"/>
    </w:rPr>
  </w:style>
  <w:style w:type="paragraph" w:customStyle="1" w:styleId="Title18">
    <w:name w:val="Title 18"/>
    <w:basedOn w:val="Normal"/>
    <w:rsid w:val="00C230B4"/>
    <w:pPr>
      <w:spacing w:after="120" w:line="300" w:lineRule="atLeast"/>
      <w:ind w:firstLine="720"/>
      <w:jc w:val="center"/>
    </w:pPr>
    <w:rPr>
      <w:b/>
      <w:sz w:val="72"/>
      <w:szCs w:val="20"/>
    </w:rPr>
  </w:style>
  <w:style w:type="paragraph" w:customStyle="1" w:styleId="Title38">
    <w:name w:val="Title 38"/>
    <w:basedOn w:val="Title2"/>
    <w:rsid w:val="00C230B4"/>
    <w:pPr>
      <w:ind w:firstLine="720"/>
    </w:pPr>
    <w:rPr>
      <w:b/>
      <w:sz w:val="26"/>
      <w:szCs w:val="20"/>
    </w:rPr>
  </w:style>
  <w:style w:type="paragraph" w:customStyle="1" w:styleId="Title48">
    <w:name w:val="Title 48"/>
    <w:basedOn w:val="Title3"/>
    <w:rsid w:val="00C230B4"/>
    <w:pPr>
      <w:ind w:firstLine="720"/>
    </w:pPr>
    <w:rPr>
      <w:szCs w:val="20"/>
    </w:rPr>
  </w:style>
  <w:style w:type="paragraph" w:customStyle="1" w:styleId="EXERCISE-BOX8">
    <w:name w:val="EXERCISE - BOX8"/>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8">
    <w:name w:val="Thick Line Below8"/>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CenterItalic8">
    <w:name w:val="Center Italic8"/>
    <w:basedOn w:val="Normal"/>
    <w:autoRedefine/>
    <w:rsid w:val="00C230B4"/>
    <w:pPr>
      <w:spacing w:after="120" w:line="480" w:lineRule="exact"/>
      <w:ind w:firstLine="720"/>
      <w:jc w:val="center"/>
    </w:pPr>
    <w:rPr>
      <w:i/>
      <w:szCs w:val="20"/>
    </w:rPr>
  </w:style>
  <w:style w:type="paragraph" w:customStyle="1" w:styleId="H4A8">
    <w:name w:val="H4A8"/>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8">
    <w:name w:val="LT8"/>
    <w:basedOn w:val="Heading2"/>
    <w:autoRedefine/>
    <w:rsid w:val="00C230B4"/>
    <w:pPr>
      <w:ind w:firstLine="720"/>
    </w:pPr>
    <w:rPr>
      <w:b/>
      <w:i w:val="0"/>
      <w:sz w:val="36"/>
    </w:rPr>
  </w:style>
  <w:style w:type="paragraph" w:customStyle="1" w:styleId="Style28">
    <w:name w:val="Style28"/>
    <w:basedOn w:val="H2A"/>
    <w:autoRedefine/>
    <w:rsid w:val="00C230B4"/>
    <w:pPr>
      <w:outlineLvl w:val="2"/>
    </w:pPr>
    <w:rPr>
      <w:i/>
      <w:snapToGrid w:val="0"/>
    </w:rPr>
  </w:style>
  <w:style w:type="paragraph" w:customStyle="1" w:styleId="LS-LessonSubtitle8">
    <w:name w:val="LS - Lesson Subtitle8"/>
    <w:basedOn w:val="H2A"/>
    <w:autoRedefine/>
    <w:rsid w:val="00C230B4"/>
    <w:pPr>
      <w:outlineLvl w:val="2"/>
    </w:pPr>
    <w:rPr>
      <w:i/>
      <w:snapToGrid w:val="0"/>
    </w:rPr>
  </w:style>
  <w:style w:type="paragraph" w:customStyle="1" w:styleId="H3A8">
    <w:name w:val="H3A8"/>
    <w:basedOn w:val="H3"/>
    <w:rsid w:val="00C230B4"/>
  </w:style>
  <w:style w:type="paragraph" w:customStyle="1" w:styleId="H310">
    <w:name w:val="H31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uotation58">
    <w:name w:val="quotation5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2">
    <w:name w:val="indent 5122"/>
    <w:aliases w:val="hang 52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3">
    <w:name w:val="flush left33"/>
    <w:aliases w:val="no hang3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29">
    <w:name w:val="Level 1 Heading29"/>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00">
    <w:name w:val="indent 1020"/>
    <w:aliases w:val="block220"/>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0">
    <w:name w:val="indent 5210"/>
    <w:aliases w:val="block19"/>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0">
    <w:name w:val="PI10"/>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80">
    <w:name w:val="indent 158"/>
    <w:aliases w:val="block110"/>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8">
    <w:name w:val="Document Map Char8"/>
    <w:basedOn w:val="DefaultParagraphFont"/>
    <w:rsid w:val="00C230B4"/>
    <w:rPr>
      <w:rFonts w:ascii="Tahoma" w:eastAsia="Times New Roman" w:hAnsi="Tahoma" w:cs="Tahoma"/>
      <w:sz w:val="24"/>
      <w:szCs w:val="24"/>
      <w:shd w:val="clear" w:color="auto" w:fill="000080"/>
    </w:rPr>
  </w:style>
  <w:style w:type="paragraph" w:customStyle="1" w:styleId="L19">
    <w:name w:val="L19"/>
    <w:basedOn w:val="Normal"/>
    <w:autoRedefine/>
    <w:rsid w:val="00C230B4"/>
    <w:pPr>
      <w:spacing w:after="120" w:line="480" w:lineRule="exact"/>
      <w:ind w:left="720" w:hanging="720"/>
      <w:jc w:val="both"/>
    </w:pPr>
    <w:rPr>
      <w:szCs w:val="20"/>
    </w:rPr>
  </w:style>
  <w:style w:type="paragraph" w:customStyle="1" w:styleId="L28">
    <w:name w:val="L28"/>
    <w:basedOn w:val="BT"/>
    <w:autoRedefine/>
    <w:rsid w:val="00C230B4"/>
    <w:pPr>
      <w:tabs>
        <w:tab w:val="left" w:pos="720"/>
      </w:tabs>
      <w:ind w:left="1440" w:hanging="720"/>
    </w:pPr>
  </w:style>
  <w:style w:type="paragraph" w:customStyle="1" w:styleId="L38">
    <w:name w:val="L38"/>
    <w:basedOn w:val="BT"/>
    <w:autoRedefine/>
    <w:rsid w:val="00C230B4"/>
    <w:pPr>
      <w:tabs>
        <w:tab w:val="left" w:pos="720"/>
        <w:tab w:val="left" w:pos="2160"/>
      </w:tabs>
      <w:ind w:left="2160" w:hanging="720"/>
    </w:pPr>
  </w:style>
  <w:style w:type="paragraph" w:customStyle="1" w:styleId="H120">
    <w:name w:val="H120"/>
    <w:basedOn w:val="BT"/>
    <w:next w:val="BT"/>
    <w:autoRedefine/>
    <w:rsid w:val="00C230B4"/>
    <w:pPr>
      <w:spacing w:line="300" w:lineRule="atLeast"/>
      <w:ind w:firstLine="720"/>
      <w:outlineLvl w:val="0"/>
    </w:pPr>
    <w:rPr>
      <w:rFonts w:ascii="Arial" w:hAnsi="Arial"/>
      <w:b/>
      <w:kern w:val="28"/>
    </w:rPr>
  </w:style>
  <w:style w:type="paragraph" w:customStyle="1" w:styleId="H1A8">
    <w:name w:val="H1A8"/>
    <w:basedOn w:val="H1"/>
    <w:rsid w:val="00C230B4"/>
    <w:pPr>
      <w:outlineLvl w:val="9"/>
    </w:pPr>
    <w:rPr>
      <w:sz w:val="24"/>
    </w:rPr>
  </w:style>
  <w:style w:type="paragraph" w:customStyle="1" w:styleId="QT37">
    <w:name w:val="QT37"/>
    <w:basedOn w:val="NormalWeb"/>
    <w:autoRedefine/>
    <w:rsid w:val="00C230B4"/>
    <w:pPr>
      <w:spacing w:after="120" w:line="300" w:lineRule="atLeast"/>
      <w:ind w:left="720" w:right="720" w:firstLine="720"/>
      <w:jc w:val="both"/>
    </w:pPr>
    <w:rPr>
      <w:rFonts w:cs="Arial"/>
      <w:i/>
    </w:rPr>
  </w:style>
  <w:style w:type="character" w:customStyle="1" w:styleId="QTChar30">
    <w:name w:val="QT Char30"/>
    <w:basedOn w:val="DefaultParagraphFont"/>
    <w:rsid w:val="00C230B4"/>
    <w:rPr>
      <w:rFonts w:ascii="Times New Roman" w:eastAsia="Times New Roman" w:hAnsi="Times New Roman" w:cs="Arial"/>
      <w:i/>
      <w:sz w:val="24"/>
      <w:szCs w:val="20"/>
      <w:lang w:val="en-US" w:eastAsia="en-US" w:bidi="ar-SA"/>
    </w:rPr>
  </w:style>
  <w:style w:type="character" w:customStyle="1" w:styleId="BTCharCharCharChar8">
    <w:name w:val="BT Char Char Char Char8"/>
    <w:basedOn w:val="DefaultParagraphFont"/>
    <w:rsid w:val="00C230B4"/>
    <w:rPr>
      <w:sz w:val="24"/>
    </w:rPr>
  </w:style>
  <w:style w:type="paragraph" w:customStyle="1" w:styleId="BTCharCharChar8">
    <w:name w:val="BT Char Char Char8"/>
    <w:basedOn w:val="Normal"/>
    <w:autoRedefine/>
    <w:rsid w:val="00C230B4"/>
    <w:pPr>
      <w:spacing w:after="120" w:line="300" w:lineRule="exact"/>
      <w:ind w:firstLine="720"/>
      <w:jc w:val="both"/>
    </w:pPr>
    <w:rPr>
      <w:rFonts w:asciiTheme="minorHAnsi" w:eastAsiaTheme="minorHAnsi" w:hAnsiTheme="minorHAnsi" w:cstheme="minorBidi"/>
    </w:rPr>
  </w:style>
  <w:style w:type="paragraph" w:customStyle="1" w:styleId="I19">
    <w:name w:val="I19"/>
    <w:basedOn w:val="BT"/>
    <w:autoRedefine/>
    <w:rsid w:val="00C230B4"/>
    <w:pPr>
      <w:ind w:left="720" w:firstLine="720"/>
    </w:pPr>
  </w:style>
  <w:style w:type="paragraph" w:customStyle="1" w:styleId="I28">
    <w:name w:val="I28"/>
    <w:basedOn w:val="BT"/>
    <w:autoRedefine/>
    <w:rsid w:val="00C230B4"/>
    <w:pPr>
      <w:ind w:left="1440" w:firstLine="720"/>
    </w:pPr>
  </w:style>
  <w:style w:type="paragraph" w:customStyle="1" w:styleId="I38">
    <w:name w:val="I38"/>
    <w:basedOn w:val="I1"/>
    <w:autoRedefine/>
    <w:rsid w:val="00C230B4"/>
    <w:pPr>
      <w:ind w:left="2160"/>
    </w:pPr>
  </w:style>
  <w:style w:type="paragraph" w:customStyle="1" w:styleId="GR9">
    <w:name w:val="GR9"/>
    <w:basedOn w:val="BT"/>
    <w:autoRedefine/>
    <w:rsid w:val="00C230B4"/>
    <w:pPr>
      <w:spacing w:beforeLines="60"/>
      <w:ind w:firstLine="720"/>
      <w:jc w:val="left"/>
    </w:pPr>
  </w:style>
  <w:style w:type="character" w:customStyle="1" w:styleId="GK9">
    <w:name w:val="GK9"/>
    <w:basedOn w:val="DefaultParagraphFont"/>
    <w:rsid w:val="00C230B4"/>
    <w:rPr>
      <w:rFonts w:ascii="GraecaII" w:hAnsi="GraecaII"/>
      <w:sz w:val="28"/>
    </w:rPr>
  </w:style>
  <w:style w:type="character" w:customStyle="1" w:styleId="HB7">
    <w:name w:val="HB7"/>
    <w:basedOn w:val="DefaultParagraphFont"/>
    <w:rsid w:val="00C230B4"/>
    <w:rPr>
      <w:rFonts w:ascii="HebraicaII" w:hAnsi="HebraicaII"/>
      <w:sz w:val="28"/>
      <w:szCs w:val="28"/>
    </w:rPr>
  </w:style>
  <w:style w:type="character" w:customStyle="1" w:styleId="EN110">
    <w:name w:val="EN11"/>
    <w:basedOn w:val="DefaultParagraphFont"/>
    <w:rsid w:val="00C230B4"/>
    <w:rPr>
      <w:rFonts w:ascii="Times New Roman" w:hAnsi="Times New Roman"/>
      <w:sz w:val="24"/>
      <w:szCs w:val="24"/>
    </w:rPr>
  </w:style>
  <w:style w:type="paragraph" w:customStyle="1" w:styleId="I48">
    <w:name w:val="I48"/>
    <w:basedOn w:val="I1"/>
    <w:autoRedefine/>
    <w:rsid w:val="00C230B4"/>
    <w:pPr>
      <w:ind w:left="2880"/>
    </w:pPr>
  </w:style>
  <w:style w:type="paragraph" w:customStyle="1" w:styleId="H48">
    <w:name w:val="H48"/>
    <w:basedOn w:val="H4A"/>
    <w:next w:val="Normal"/>
    <w:autoRedefine/>
    <w:rsid w:val="00C230B4"/>
    <w:pPr>
      <w:snapToGrid w:val="0"/>
      <w:ind w:left="1440"/>
      <w:outlineLvl w:val="3"/>
    </w:pPr>
    <w:rPr>
      <w:snapToGrid/>
    </w:rPr>
  </w:style>
  <w:style w:type="paragraph" w:customStyle="1" w:styleId="CA8">
    <w:name w:val="CA8"/>
    <w:basedOn w:val="BT"/>
    <w:rsid w:val="00C230B4"/>
    <w:pPr>
      <w:ind w:firstLine="720"/>
      <w:jc w:val="left"/>
    </w:pPr>
  </w:style>
  <w:style w:type="paragraph" w:customStyle="1" w:styleId="StyleBodyText10ptBlack8">
    <w:name w:val="Style Body Text + 10 pt Black8"/>
    <w:basedOn w:val="Normal"/>
    <w:rsid w:val="00C230B4"/>
    <w:pPr>
      <w:spacing w:before="120" w:after="120" w:line="480" w:lineRule="exact"/>
      <w:ind w:firstLine="720"/>
      <w:jc w:val="both"/>
    </w:pPr>
    <w:rPr>
      <w:color w:val="000000"/>
      <w:szCs w:val="20"/>
    </w:rPr>
  </w:style>
  <w:style w:type="paragraph" w:customStyle="1" w:styleId="FNChar9">
    <w:name w:val="FN Char9"/>
    <w:basedOn w:val="FootnoteText"/>
    <w:autoRedefine/>
    <w:rsid w:val="00C230B4"/>
    <w:pPr>
      <w:contextualSpacing/>
      <w:jc w:val="both"/>
    </w:pPr>
  </w:style>
  <w:style w:type="character" w:customStyle="1" w:styleId="FNCharChar9">
    <w:name w:val="FN Char Char9"/>
    <w:basedOn w:val="DefaultParagraphFont"/>
    <w:rsid w:val="00C230B4"/>
    <w:rPr>
      <w:rFonts w:ascii="Times New Roman" w:eastAsia="Times New Roman" w:hAnsi="Times New Roman" w:cs="Times New Roman"/>
      <w:sz w:val="20"/>
      <w:szCs w:val="20"/>
    </w:rPr>
  </w:style>
  <w:style w:type="character" w:customStyle="1" w:styleId="grame8">
    <w:name w:val="grame8"/>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80">
    <w:name w:val="bt8"/>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8">
    <w:name w:val="en18"/>
    <w:basedOn w:val="DefaultParagraphFont"/>
    <w:rsid w:val="00C230B4"/>
    <w:rPr>
      <w:rFonts w:ascii="Times New Roman" w:hAnsi="Times New Roman" w:cs="Times New Roman" w:hint="default"/>
    </w:rPr>
  </w:style>
  <w:style w:type="character" w:customStyle="1" w:styleId="spelle8">
    <w:name w:val="spelle8"/>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9">
    <w:name w:val="Style Body Text + Bold9"/>
    <w:basedOn w:val="Normal"/>
    <w:autoRedefine/>
    <w:rsid w:val="00C230B4"/>
    <w:pPr>
      <w:spacing w:after="120" w:line="480" w:lineRule="exact"/>
      <w:ind w:firstLine="720"/>
      <w:jc w:val="both"/>
    </w:pPr>
    <w:rPr>
      <w:b/>
      <w:bCs/>
      <w:szCs w:val="20"/>
    </w:rPr>
  </w:style>
  <w:style w:type="paragraph" w:customStyle="1" w:styleId="StyleBodyTextBold127">
    <w:name w:val="Style Body Text + Bold127"/>
    <w:basedOn w:val="Normal"/>
    <w:autoRedefine/>
    <w:rsid w:val="00C230B4"/>
    <w:pPr>
      <w:spacing w:after="120" w:line="480" w:lineRule="exact"/>
      <w:ind w:firstLine="720"/>
      <w:jc w:val="both"/>
    </w:pPr>
    <w:rPr>
      <w:b/>
      <w:bCs/>
      <w:szCs w:val="20"/>
    </w:rPr>
  </w:style>
  <w:style w:type="character" w:customStyle="1" w:styleId="StyleBodyTextBold1Char27">
    <w:name w:val="Style Body Text + Bold1 Char27"/>
    <w:basedOn w:val="BodyTextChar"/>
    <w:rsid w:val="00C230B4"/>
    <w:rPr>
      <w:rFonts w:ascii="Times New Roman" w:eastAsia="Times New Roman" w:hAnsi="Times New Roman"/>
      <w:b/>
      <w:bCs/>
      <w:sz w:val="24"/>
      <w:szCs w:val="20"/>
    </w:rPr>
  </w:style>
  <w:style w:type="character" w:customStyle="1" w:styleId="FootnoteTextCharCharCharCharChar17">
    <w:name w:val="Footnote Text Char Char Char Char Char17"/>
    <w:basedOn w:val="DefaultParagraphFont"/>
    <w:rsid w:val="00C230B4"/>
    <w:rPr>
      <w:lang w:val="en-US" w:eastAsia="en-US" w:bidi="ar-SA"/>
    </w:rPr>
  </w:style>
  <w:style w:type="paragraph" w:customStyle="1" w:styleId="H2110">
    <w:name w:val="H2110"/>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uotation1200">
    <w:name w:val="quotation12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118">
    <w:name w:val="QT118"/>
    <w:basedOn w:val="NormalWeb"/>
    <w:autoRedefine/>
    <w:rsid w:val="00C230B4"/>
    <w:pPr>
      <w:spacing w:after="120" w:line="300" w:lineRule="atLeast"/>
      <w:ind w:left="720" w:right="720" w:firstLine="720"/>
      <w:jc w:val="both"/>
    </w:pPr>
    <w:rPr>
      <w:rFonts w:cs="Arial"/>
      <w:i/>
    </w:rPr>
  </w:style>
  <w:style w:type="character" w:customStyle="1" w:styleId="QTChar112">
    <w:name w:val="QT Char112"/>
    <w:basedOn w:val="DefaultParagraphFont"/>
    <w:rsid w:val="00C230B4"/>
    <w:rPr>
      <w:rFonts w:cs="Arial"/>
      <w:i/>
      <w:sz w:val="24"/>
      <w:lang w:val="en-US" w:eastAsia="en-US" w:bidi="ar-SA"/>
    </w:rPr>
  </w:style>
  <w:style w:type="character" w:customStyle="1" w:styleId="Heading1Char112">
    <w:name w:val="Heading 1 Char112"/>
    <w:basedOn w:val="DefaultParagraphFont"/>
    <w:rsid w:val="00C230B4"/>
    <w:rPr>
      <w:rFonts w:ascii="Arial" w:eastAsia="Times New Roman" w:hAnsi="Arial"/>
      <w:b/>
      <w:kern w:val="28"/>
      <w:sz w:val="32"/>
    </w:rPr>
  </w:style>
  <w:style w:type="character" w:customStyle="1" w:styleId="BodyTextChar113">
    <w:name w:val="Body Text Char113"/>
    <w:basedOn w:val="DefaultParagraphFont"/>
    <w:rsid w:val="00C230B4"/>
    <w:rPr>
      <w:rFonts w:ascii="Times New Roman" w:eastAsia="Times New Roman" w:hAnsi="Times New Roman"/>
      <w:sz w:val="24"/>
      <w:szCs w:val="24"/>
    </w:rPr>
  </w:style>
  <w:style w:type="character" w:customStyle="1" w:styleId="Heading2Char112">
    <w:name w:val="Heading 2 Char112"/>
    <w:basedOn w:val="DefaultParagraphFont"/>
    <w:rsid w:val="00C230B4"/>
    <w:rPr>
      <w:rFonts w:ascii="Arial" w:eastAsia="Times New Roman" w:hAnsi="Arial"/>
      <w:i/>
      <w:kern w:val="28"/>
      <w:sz w:val="28"/>
    </w:rPr>
  </w:style>
  <w:style w:type="character" w:customStyle="1" w:styleId="Heading3Char112">
    <w:name w:val="Heading 3 Char112"/>
    <w:basedOn w:val="DefaultParagraphFont"/>
    <w:rsid w:val="00C230B4"/>
    <w:rPr>
      <w:rFonts w:ascii="Arial" w:eastAsia="Times New Roman" w:hAnsi="Arial"/>
      <w:b/>
      <w:kern w:val="28"/>
      <w:sz w:val="24"/>
    </w:rPr>
  </w:style>
  <w:style w:type="paragraph" w:customStyle="1" w:styleId="Quotation1150">
    <w:name w:val="Quotation115"/>
    <w:basedOn w:val="Normal"/>
    <w:autoRedefine/>
    <w:rsid w:val="00C230B4"/>
    <w:pPr>
      <w:spacing w:before="120" w:after="120" w:line="480" w:lineRule="exact"/>
      <w:ind w:left="720" w:right="720" w:firstLine="720"/>
      <w:jc w:val="both"/>
    </w:pPr>
    <w:rPr>
      <w:i/>
      <w:szCs w:val="20"/>
    </w:rPr>
  </w:style>
  <w:style w:type="character" w:customStyle="1" w:styleId="QuotationChar114">
    <w:name w:val="Quotation Char114"/>
    <w:basedOn w:val="BodyTextChar"/>
    <w:rsid w:val="00C230B4"/>
    <w:rPr>
      <w:rFonts w:ascii="Times New Roman" w:eastAsia="Times New Roman" w:hAnsi="Times New Roman"/>
      <w:i/>
      <w:sz w:val="24"/>
      <w:szCs w:val="24"/>
    </w:rPr>
  </w:style>
  <w:style w:type="paragraph" w:customStyle="1" w:styleId="quotation212">
    <w:name w:val="quotation2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2">
    <w:name w:val="flush left112"/>
    <w:aliases w:val="no hang11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2">
    <w:name w:val="QT212"/>
    <w:basedOn w:val="NormalWeb"/>
    <w:autoRedefine/>
    <w:rsid w:val="00C230B4"/>
    <w:pPr>
      <w:spacing w:after="120" w:line="300" w:lineRule="atLeast"/>
      <w:ind w:left="720" w:right="720" w:firstLine="720"/>
      <w:jc w:val="both"/>
    </w:pPr>
    <w:rPr>
      <w:rFonts w:cs="Arial"/>
      <w:i/>
    </w:rPr>
  </w:style>
  <w:style w:type="character" w:customStyle="1" w:styleId="QTChar211">
    <w:name w:val="QT Char211"/>
    <w:basedOn w:val="DefaultParagraphFont"/>
    <w:rsid w:val="00C230B4"/>
    <w:rPr>
      <w:rFonts w:ascii="Times New Roman" w:eastAsia="Times New Roman" w:hAnsi="Times New Roman" w:cs="Arial"/>
      <w:i/>
      <w:sz w:val="24"/>
      <w:szCs w:val="20"/>
    </w:rPr>
  </w:style>
  <w:style w:type="paragraph" w:customStyle="1" w:styleId="FootnoteBase112">
    <w:name w:val="Footnote Base112"/>
    <w:basedOn w:val="Normal"/>
    <w:rsid w:val="00C230B4"/>
    <w:pPr>
      <w:tabs>
        <w:tab w:val="left" w:pos="187"/>
      </w:tabs>
      <w:spacing w:after="120" w:line="220" w:lineRule="exact"/>
      <w:ind w:left="187" w:hanging="187"/>
      <w:jc w:val="both"/>
    </w:pPr>
    <w:rPr>
      <w:sz w:val="18"/>
      <w:szCs w:val="20"/>
    </w:rPr>
  </w:style>
  <w:style w:type="paragraph" w:customStyle="1" w:styleId="Quotation2120">
    <w:name w:val="Quotation212"/>
    <w:basedOn w:val="Normal"/>
    <w:autoRedefine/>
    <w:rsid w:val="00C230B4"/>
    <w:pPr>
      <w:spacing w:before="120" w:after="120" w:line="480" w:lineRule="exact"/>
      <w:ind w:left="720" w:right="720" w:firstLine="720"/>
    </w:pPr>
    <w:rPr>
      <w:i/>
      <w:szCs w:val="20"/>
    </w:rPr>
  </w:style>
  <w:style w:type="paragraph" w:customStyle="1" w:styleId="quotation312">
    <w:name w:val="quotation3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8">
    <w:name w:val="QT38"/>
    <w:basedOn w:val="NormalWeb"/>
    <w:autoRedefine/>
    <w:rsid w:val="00C230B4"/>
    <w:pPr>
      <w:spacing w:after="120" w:line="300" w:lineRule="atLeast"/>
      <w:ind w:left="720" w:right="720" w:firstLine="720"/>
      <w:jc w:val="both"/>
    </w:pPr>
    <w:rPr>
      <w:rFonts w:cs="Arial"/>
      <w:i/>
    </w:rPr>
  </w:style>
  <w:style w:type="character" w:customStyle="1" w:styleId="QTChar37">
    <w:name w:val="QT Char37"/>
    <w:basedOn w:val="DefaultParagraphFont"/>
    <w:rsid w:val="00C230B4"/>
    <w:rPr>
      <w:rFonts w:cs="Arial"/>
      <w:i/>
      <w:sz w:val="24"/>
    </w:rPr>
  </w:style>
  <w:style w:type="character" w:customStyle="1" w:styleId="BodyTextChar212">
    <w:name w:val="Body Text Char212"/>
    <w:basedOn w:val="DefaultParagraphFont"/>
    <w:rsid w:val="00C230B4"/>
    <w:rPr>
      <w:sz w:val="24"/>
      <w:szCs w:val="24"/>
    </w:rPr>
  </w:style>
  <w:style w:type="character" w:customStyle="1" w:styleId="QuotationChar212">
    <w:name w:val="Quotation Char212"/>
    <w:basedOn w:val="BodyTextChar"/>
    <w:rsid w:val="00C230B4"/>
    <w:rPr>
      <w:rFonts w:ascii="Times New Roman" w:eastAsia="Times New Roman" w:hAnsi="Times New Roman"/>
      <w:i/>
      <w:sz w:val="24"/>
      <w:szCs w:val="24"/>
    </w:rPr>
  </w:style>
  <w:style w:type="paragraph" w:customStyle="1" w:styleId="FootnoteBase28">
    <w:name w:val="Footnote Base28"/>
    <w:basedOn w:val="Normal"/>
    <w:rsid w:val="00C230B4"/>
    <w:pPr>
      <w:tabs>
        <w:tab w:val="left" w:pos="187"/>
      </w:tabs>
      <w:spacing w:after="120" w:line="220" w:lineRule="exact"/>
      <w:ind w:left="187" w:hanging="187"/>
      <w:jc w:val="both"/>
    </w:pPr>
    <w:rPr>
      <w:sz w:val="18"/>
      <w:szCs w:val="20"/>
    </w:rPr>
  </w:style>
  <w:style w:type="paragraph" w:customStyle="1" w:styleId="Quotation3101">
    <w:name w:val="Quotation310"/>
    <w:basedOn w:val="Normal"/>
    <w:autoRedefine/>
    <w:rsid w:val="00C230B4"/>
    <w:pPr>
      <w:spacing w:before="120" w:after="120" w:line="480" w:lineRule="exact"/>
      <w:ind w:left="720" w:right="720" w:firstLine="720"/>
    </w:pPr>
    <w:rPr>
      <w:i/>
      <w:szCs w:val="20"/>
    </w:rPr>
  </w:style>
  <w:style w:type="character" w:customStyle="1" w:styleId="BodyTextChar312">
    <w:name w:val="Body Text Char312"/>
    <w:basedOn w:val="DefaultParagraphFont"/>
    <w:rsid w:val="00C230B4"/>
    <w:rPr>
      <w:sz w:val="24"/>
      <w:szCs w:val="24"/>
    </w:rPr>
  </w:style>
  <w:style w:type="character" w:customStyle="1" w:styleId="QuotationChar39">
    <w:name w:val="Quotation Char39"/>
    <w:basedOn w:val="BodyTextChar"/>
    <w:rsid w:val="00C230B4"/>
    <w:rPr>
      <w:rFonts w:ascii="Times New Roman" w:eastAsia="Times New Roman" w:hAnsi="Times New Roman"/>
      <w:i/>
      <w:sz w:val="24"/>
      <w:szCs w:val="24"/>
    </w:rPr>
  </w:style>
  <w:style w:type="character" w:customStyle="1" w:styleId="Heading1Char28">
    <w:name w:val="Heading 1 Char28"/>
    <w:basedOn w:val="DefaultParagraphFont"/>
    <w:rsid w:val="00C230B4"/>
    <w:rPr>
      <w:rFonts w:ascii="Arial" w:hAnsi="Arial"/>
      <w:b/>
      <w:kern w:val="28"/>
      <w:sz w:val="32"/>
    </w:rPr>
  </w:style>
  <w:style w:type="character" w:customStyle="1" w:styleId="Heading2Char212">
    <w:name w:val="Heading 2 Char212"/>
    <w:basedOn w:val="DefaultParagraphFont"/>
    <w:rsid w:val="00C230B4"/>
    <w:rPr>
      <w:rFonts w:ascii="Arial" w:hAnsi="Arial"/>
      <w:i/>
      <w:kern w:val="28"/>
      <w:sz w:val="28"/>
    </w:rPr>
  </w:style>
  <w:style w:type="character" w:customStyle="1" w:styleId="Heading3Char212">
    <w:name w:val="Heading 3 Char212"/>
    <w:basedOn w:val="DefaultParagraphFont"/>
    <w:rsid w:val="00C230B4"/>
    <w:rPr>
      <w:rFonts w:ascii="Arial" w:hAnsi="Arial"/>
      <w:b/>
      <w:kern w:val="28"/>
      <w:sz w:val="24"/>
    </w:rPr>
  </w:style>
  <w:style w:type="paragraph" w:customStyle="1" w:styleId="quotation4100">
    <w:name w:val="quotation4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7">
    <w:name w:val="QT47"/>
    <w:basedOn w:val="NormalWeb"/>
    <w:autoRedefine/>
    <w:rsid w:val="00C230B4"/>
    <w:pPr>
      <w:spacing w:after="120" w:line="300" w:lineRule="atLeast"/>
      <w:ind w:left="720" w:right="720" w:firstLine="720"/>
      <w:jc w:val="both"/>
    </w:pPr>
    <w:rPr>
      <w:rFonts w:cs="Arial"/>
      <w:i/>
    </w:rPr>
  </w:style>
  <w:style w:type="character" w:customStyle="1" w:styleId="QTChar47">
    <w:name w:val="QT Char47"/>
    <w:basedOn w:val="DefaultParagraphFont"/>
    <w:rsid w:val="00C230B4"/>
    <w:rPr>
      <w:rFonts w:cs="Arial"/>
      <w:i/>
      <w:sz w:val="24"/>
    </w:rPr>
  </w:style>
  <w:style w:type="character" w:customStyle="1" w:styleId="FootnoteTextChar412">
    <w:name w:val="Footnote Text Char412"/>
    <w:aliases w:val="Footnote Text Char Char Char Char412,Footnote Text Char Char Char1 Char312,Footnote Text Char Char Char2 Char312,Footnote Text Char Char Char11 Char312,Footnote Text Char Char Char3 Char312,Footnote Text Char Char Char12 Char312"/>
    <w:basedOn w:val="DefaultParagraphFont"/>
    <w:rsid w:val="00C230B4"/>
    <w:rPr>
      <w:lang w:val="en-US" w:eastAsia="en-US" w:bidi="ar-SA"/>
    </w:rPr>
  </w:style>
  <w:style w:type="paragraph" w:customStyle="1" w:styleId="Quotation490">
    <w:name w:val="Quotation49"/>
    <w:basedOn w:val="Normal"/>
    <w:autoRedefine/>
    <w:rsid w:val="00C230B4"/>
    <w:pPr>
      <w:spacing w:before="120" w:after="120" w:line="480" w:lineRule="exact"/>
      <w:ind w:left="720" w:right="720" w:firstLine="720"/>
      <w:jc w:val="both"/>
    </w:pPr>
    <w:rPr>
      <w:i/>
      <w:szCs w:val="20"/>
    </w:rPr>
  </w:style>
  <w:style w:type="character" w:customStyle="1" w:styleId="BodyTextChar411">
    <w:name w:val="Body Text Char411"/>
    <w:basedOn w:val="DefaultParagraphFont"/>
    <w:rsid w:val="00C230B4"/>
    <w:rPr>
      <w:rFonts w:cs="Arial"/>
      <w:sz w:val="24"/>
      <w:lang w:val="en-US" w:eastAsia="en-US" w:bidi="ar-SA"/>
    </w:rPr>
  </w:style>
  <w:style w:type="character" w:customStyle="1" w:styleId="QuotationChar47">
    <w:name w:val="Quotation Char47"/>
    <w:basedOn w:val="BodyTextChar"/>
    <w:rsid w:val="00C230B4"/>
    <w:rPr>
      <w:rFonts w:ascii="Times New Roman" w:eastAsia="Times New Roman" w:hAnsi="Times New Roman"/>
      <w:i/>
      <w:sz w:val="24"/>
      <w:szCs w:val="20"/>
    </w:rPr>
  </w:style>
  <w:style w:type="character" w:customStyle="1" w:styleId="FootnoteTextChar510">
    <w:name w:val="Footnote Text Char510"/>
    <w:aliases w:val="Footnote Text Char Char Char Char510,Footnote Text Char Char Char1 Char412,Footnote Text Char Char Char2 Char412,Footnote Text Char Char Char11 Char412,Footnote Text Char Char Char3 Char412,Footnote Text Char Char Char12 Char412"/>
    <w:basedOn w:val="DefaultParagraphFont"/>
    <w:rsid w:val="00C230B4"/>
    <w:rPr>
      <w:lang w:val="en-US" w:eastAsia="en-US" w:bidi="ar-SA"/>
    </w:rPr>
  </w:style>
  <w:style w:type="paragraph" w:customStyle="1" w:styleId="Quotation417">
    <w:name w:val="Quotation417"/>
    <w:basedOn w:val="Normal"/>
    <w:autoRedefine/>
    <w:rsid w:val="00C230B4"/>
    <w:pPr>
      <w:spacing w:before="120" w:after="120" w:line="480" w:lineRule="exact"/>
      <w:ind w:left="720" w:right="720" w:firstLine="720"/>
      <w:jc w:val="both"/>
    </w:pPr>
    <w:rPr>
      <w:i/>
      <w:szCs w:val="20"/>
    </w:rPr>
  </w:style>
  <w:style w:type="character" w:customStyle="1" w:styleId="FootnoteTextChar67">
    <w:name w:val="Footnote Text Char67"/>
    <w:aliases w:val="Footnote Text Char Char Char Char67,Footnote Text Char Char Char1 Char510,Footnote Text Char Char Char2 Char510,Footnote Text Char Char Char11 Char510,Footnote Text Char Char Char3 Char510,Footnote Text Char Char Char12 Char510"/>
    <w:basedOn w:val="DefaultParagraphFont"/>
    <w:rsid w:val="00C230B4"/>
    <w:rPr>
      <w:lang w:val="en-US" w:eastAsia="en-US" w:bidi="ar-SA"/>
    </w:rPr>
  </w:style>
  <w:style w:type="paragraph" w:customStyle="1" w:styleId="Quotation427">
    <w:name w:val="Quotation427"/>
    <w:basedOn w:val="Normal"/>
    <w:autoRedefine/>
    <w:rsid w:val="00C230B4"/>
    <w:pPr>
      <w:spacing w:before="120" w:after="120" w:line="480" w:lineRule="exact"/>
      <w:ind w:left="720" w:right="720" w:firstLine="720"/>
      <w:jc w:val="both"/>
    </w:pPr>
    <w:rPr>
      <w:i/>
      <w:szCs w:val="20"/>
    </w:rPr>
  </w:style>
  <w:style w:type="character" w:customStyle="1" w:styleId="FooterChar18">
    <w:name w:val="Footer Char18"/>
    <w:basedOn w:val="DefaultParagraphFont"/>
    <w:rsid w:val="00C230B4"/>
    <w:rPr>
      <w:sz w:val="24"/>
    </w:rPr>
  </w:style>
  <w:style w:type="character" w:customStyle="1" w:styleId="HeaderChar111">
    <w:name w:val="Header Char111"/>
    <w:basedOn w:val="DefaultParagraphFont"/>
    <w:rsid w:val="00C230B4"/>
    <w:rPr>
      <w:i/>
      <w:sz w:val="24"/>
    </w:rPr>
  </w:style>
  <w:style w:type="character" w:customStyle="1" w:styleId="BodyTextChar59">
    <w:name w:val="Body Text Char59"/>
    <w:basedOn w:val="DefaultParagraphFont"/>
    <w:rsid w:val="00C230B4"/>
    <w:rPr>
      <w:rFonts w:cs="Arial"/>
      <w:sz w:val="24"/>
      <w:lang w:val="en-US" w:eastAsia="en-US" w:bidi="ar-SA"/>
    </w:rPr>
  </w:style>
  <w:style w:type="character" w:customStyle="1" w:styleId="FootnoteTextChar77">
    <w:name w:val="Footnote Text Char77"/>
    <w:aliases w:val="Footnote Text Char Char Char Char77,Footnote Text Char Char Char1 Char67,Footnote Text Char Char Char2 Char67,Footnote Text Char Char Char11 Char67,Footnote Text Char Char Char3 Char67,Footnote Text Char Char Char12 Char67"/>
    <w:basedOn w:val="DefaultParagraphFont"/>
    <w:rsid w:val="00C230B4"/>
    <w:rPr>
      <w:lang w:val="en-US" w:eastAsia="en-US" w:bidi="ar-SA"/>
    </w:rPr>
  </w:style>
  <w:style w:type="paragraph" w:customStyle="1" w:styleId="HeaderlikeH118">
    <w:name w:val="Header like H118"/>
    <w:basedOn w:val="Heading2"/>
    <w:rsid w:val="00C230B4"/>
    <w:pPr>
      <w:spacing w:before="120" w:line="360" w:lineRule="exact"/>
      <w:ind w:firstLine="720"/>
      <w:outlineLvl w:val="9"/>
    </w:pPr>
    <w:rPr>
      <w:b/>
      <w:i w:val="0"/>
      <w:sz w:val="36"/>
    </w:rPr>
  </w:style>
  <w:style w:type="paragraph" w:customStyle="1" w:styleId="Quotation570">
    <w:name w:val="Quotation57"/>
    <w:basedOn w:val="Normal"/>
    <w:autoRedefine/>
    <w:rsid w:val="00C230B4"/>
    <w:pPr>
      <w:spacing w:before="120" w:after="120" w:line="480" w:lineRule="exact"/>
      <w:ind w:left="720" w:right="720" w:firstLine="720"/>
      <w:jc w:val="both"/>
    </w:pPr>
    <w:rPr>
      <w:i/>
      <w:szCs w:val="20"/>
    </w:rPr>
  </w:style>
  <w:style w:type="character" w:customStyle="1" w:styleId="QuotationChar57">
    <w:name w:val="Quotation Char57"/>
    <w:basedOn w:val="BodyTextChar"/>
    <w:rsid w:val="00C230B4"/>
    <w:rPr>
      <w:rFonts w:ascii="Times New Roman" w:eastAsia="Times New Roman" w:hAnsi="Times New Roman"/>
      <w:i/>
      <w:sz w:val="24"/>
      <w:szCs w:val="20"/>
    </w:rPr>
  </w:style>
  <w:style w:type="paragraph" w:customStyle="1" w:styleId="Greeting18">
    <w:name w:val="Greeting18"/>
    <w:basedOn w:val="Normal"/>
    <w:rsid w:val="00C230B4"/>
    <w:pPr>
      <w:spacing w:after="120" w:line="480" w:lineRule="exact"/>
      <w:ind w:firstLine="720"/>
    </w:pPr>
    <w:rPr>
      <w:szCs w:val="20"/>
    </w:rPr>
  </w:style>
  <w:style w:type="paragraph" w:customStyle="1" w:styleId="H2A18">
    <w:name w:val="H2A18"/>
    <w:basedOn w:val="H2"/>
    <w:rsid w:val="00C230B4"/>
    <w:pPr>
      <w:outlineLvl w:val="9"/>
    </w:pPr>
    <w:rPr>
      <w:rFonts w:ascii="Times New Roman" w:hAnsi="Times New Roman"/>
      <w:iCs w:val="0"/>
      <w:szCs w:val="28"/>
    </w:rPr>
  </w:style>
  <w:style w:type="paragraph" w:customStyle="1" w:styleId="H227">
    <w:name w:val="H227"/>
    <w:basedOn w:val="BT"/>
    <w:autoRedefine/>
    <w:rsid w:val="00C230B4"/>
    <w:pPr>
      <w:spacing w:line="300" w:lineRule="atLeast"/>
      <w:ind w:firstLine="720"/>
      <w:outlineLvl w:val="1"/>
    </w:pPr>
  </w:style>
  <w:style w:type="paragraph" w:customStyle="1" w:styleId="BT19">
    <w:name w:val="BT19"/>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9">
    <w:name w:val="BT Char19"/>
    <w:basedOn w:val="DefaultParagraphFont"/>
    <w:rsid w:val="00C230B4"/>
    <w:rPr>
      <w:sz w:val="24"/>
      <w:lang w:val="en-US" w:eastAsia="en-US" w:bidi="ar-SA"/>
    </w:rPr>
  </w:style>
  <w:style w:type="paragraph" w:customStyle="1" w:styleId="Level3Heading18">
    <w:name w:val="Level 3 Heading18"/>
    <w:rsid w:val="00C230B4"/>
    <w:pPr>
      <w:keepNext/>
      <w:keepLines/>
      <w:widowControl w:val="0"/>
      <w:spacing w:after="240" w:line="480" w:lineRule="exact"/>
      <w:jc w:val="center"/>
    </w:pPr>
    <w:rPr>
      <w:rFonts w:ascii="Times" w:hAnsi="Times"/>
      <w:b/>
      <w:snapToGrid w:val="0"/>
      <w:sz w:val="28"/>
      <w:szCs w:val="24"/>
    </w:rPr>
  </w:style>
  <w:style w:type="paragraph" w:customStyle="1" w:styleId="flushleft212">
    <w:name w:val="flush left212"/>
    <w:aliases w:val="no hang212"/>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7">
    <w:name w:val="QT57"/>
    <w:basedOn w:val="NormalWeb"/>
    <w:autoRedefine/>
    <w:rsid w:val="00C230B4"/>
    <w:pPr>
      <w:spacing w:after="120" w:line="300" w:lineRule="atLeast"/>
      <w:ind w:left="720" w:right="720" w:firstLine="720"/>
      <w:jc w:val="both"/>
    </w:pPr>
    <w:rPr>
      <w:rFonts w:cs="Arial"/>
      <w:i/>
    </w:rPr>
  </w:style>
  <w:style w:type="character" w:customStyle="1" w:styleId="QTChar57">
    <w:name w:val="QT Char57"/>
    <w:basedOn w:val="DefaultParagraphFont"/>
    <w:rsid w:val="00C230B4"/>
    <w:rPr>
      <w:rFonts w:cs="Arial"/>
      <w:i/>
      <w:sz w:val="24"/>
      <w:lang w:val="en-US" w:eastAsia="en-US" w:bidi="ar-SA"/>
    </w:rPr>
  </w:style>
  <w:style w:type="character" w:customStyle="1" w:styleId="BTCharCharCharChar17">
    <w:name w:val="BT Char Char Char Char17"/>
    <w:basedOn w:val="DefaultParagraphFont"/>
    <w:rsid w:val="00C230B4"/>
    <w:rPr>
      <w:sz w:val="24"/>
      <w:lang w:val="en-US" w:eastAsia="en-US" w:bidi="ar-SA"/>
    </w:rPr>
  </w:style>
  <w:style w:type="paragraph" w:customStyle="1" w:styleId="BTCharCharChar17">
    <w:name w:val="BT Char Char Char17"/>
    <w:basedOn w:val="Normal"/>
    <w:autoRedefine/>
    <w:rsid w:val="00C230B4"/>
    <w:pPr>
      <w:spacing w:after="120" w:line="300" w:lineRule="exact"/>
      <w:ind w:firstLine="720"/>
      <w:jc w:val="both"/>
    </w:pPr>
    <w:rPr>
      <w:szCs w:val="20"/>
    </w:rPr>
  </w:style>
  <w:style w:type="paragraph" w:customStyle="1" w:styleId="FNChar17">
    <w:name w:val="FN Char17"/>
    <w:basedOn w:val="FootnoteText"/>
    <w:autoRedefine/>
    <w:rsid w:val="00C230B4"/>
    <w:pPr>
      <w:contextualSpacing/>
      <w:jc w:val="both"/>
    </w:pPr>
  </w:style>
  <w:style w:type="character" w:customStyle="1" w:styleId="FNCharChar17">
    <w:name w:val="FN Char Char17"/>
    <w:basedOn w:val="DefaultParagraphFont"/>
    <w:rsid w:val="00C230B4"/>
    <w:rPr>
      <w:lang w:val="en-US" w:eastAsia="en-US" w:bidi="ar-SA"/>
    </w:rPr>
  </w:style>
  <w:style w:type="paragraph" w:customStyle="1" w:styleId="StyleBodyTextBold1111">
    <w:name w:val="Style Body Text + Bold1111"/>
    <w:basedOn w:val="Normal"/>
    <w:autoRedefine/>
    <w:rsid w:val="00C230B4"/>
    <w:pPr>
      <w:spacing w:after="120" w:line="480" w:lineRule="exact"/>
      <w:ind w:firstLine="720"/>
      <w:jc w:val="both"/>
    </w:pPr>
    <w:rPr>
      <w:b/>
      <w:bCs/>
      <w:szCs w:val="20"/>
    </w:rPr>
  </w:style>
  <w:style w:type="character" w:customStyle="1" w:styleId="StyleBodyTextBold1Char111">
    <w:name w:val="Style Body Text + Bold1 Char111"/>
    <w:basedOn w:val="BodyTextChar"/>
    <w:rsid w:val="00C230B4"/>
    <w:rPr>
      <w:rFonts w:ascii="Times New Roman" w:eastAsia="Times New Roman" w:hAnsi="Times New Roman"/>
      <w:b/>
      <w:bCs/>
      <w:sz w:val="24"/>
      <w:szCs w:val="20"/>
    </w:rPr>
  </w:style>
  <w:style w:type="character" w:customStyle="1" w:styleId="HeaderChar210">
    <w:name w:val="Header Char210"/>
    <w:basedOn w:val="DefaultParagraphFont"/>
    <w:rsid w:val="00C230B4"/>
    <w:rPr>
      <w:i/>
      <w:sz w:val="24"/>
    </w:rPr>
  </w:style>
  <w:style w:type="character" w:customStyle="1" w:styleId="CommentTextChar17">
    <w:name w:val="Comment Text Char17"/>
    <w:basedOn w:val="DefaultParagraphFont"/>
    <w:rsid w:val="00C230B4"/>
    <w:rPr>
      <w:sz w:val="24"/>
      <w:szCs w:val="24"/>
    </w:rPr>
  </w:style>
  <w:style w:type="character" w:customStyle="1" w:styleId="BodyTextIndentChar17">
    <w:name w:val="Body Text Indent Char17"/>
    <w:basedOn w:val="DefaultParagraphFont"/>
    <w:rsid w:val="00C230B4"/>
    <w:rPr>
      <w:rFonts w:cs="Arial"/>
      <w:sz w:val="24"/>
    </w:rPr>
  </w:style>
  <w:style w:type="character" w:customStyle="1" w:styleId="DateChar17">
    <w:name w:val="Date Char17"/>
    <w:basedOn w:val="DefaultParagraphFont"/>
    <w:rsid w:val="00C230B4"/>
    <w:rPr>
      <w:rFonts w:cs="Arial"/>
      <w:b/>
      <w:sz w:val="24"/>
    </w:rPr>
  </w:style>
  <w:style w:type="character" w:customStyle="1" w:styleId="EndnoteTextChar17">
    <w:name w:val="Endnote Text Char17"/>
    <w:basedOn w:val="DefaultParagraphFont"/>
    <w:rsid w:val="00C230B4"/>
    <w:rPr>
      <w:sz w:val="18"/>
      <w:szCs w:val="24"/>
    </w:rPr>
  </w:style>
  <w:style w:type="character" w:customStyle="1" w:styleId="FooterChar27">
    <w:name w:val="Footer Char27"/>
    <w:basedOn w:val="DefaultParagraphFont"/>
    <w:rsid w:val="00C230B4"/>
    <w:rPr>
      <w:sz w:val="24"/>
    </w:rPr>
  </w:style>
  <w:style w:type="paragraph" w:customStyle="1" w:styleId="FooterEven18">
    <w:name w:val="Footer Even18"/>
    <w:basedOn w:val="Footer"/>
    <w:rsid w:val="00C230B4"/>
    <w:pPr>
      <w:spacing w:after="120" w:line="480" w:lineRule="exact"/>
      <w:ind w:firstLine="720"/>
      <w:jc w:val="both"/>
    </w:pPr>
    <w:rPr>
      <w:szCs w:val="20"/>
    </w:rPr>
  </w:style>
  <w:style w:type="paragraph" w:customStyle="1" w:styleId="FooterFirst18">
    <w:name w:val="Footer First18"/>
    <w:basedOn w:val="Footer"/>
    <w:rsid w:val="00C230B4"/>
    <w:pPr>
      <w:spacing w:after="120" w:line="480" w:lineRule="exact"/>
      <w:ind w:firstLine="720"/>
      <w:jc w:val="both"/>
    </w:pPr>
    <w:rPr>
      <w:szCs w:val="20"/>
    </w:rPr>
  </w:style>
  <w:style w:type="paragraph" w:customStyle="1" w:styleId="FooterOdd18">
    <w:name w:val="Footer Odd18"/>
    <w:basedOn w:val="Footer"/>
    <w:rsid w:val="00C230B4"/>
    <w:pPr>
      <w:spacing w:after="120" w:line="480" w:lineRule="exact"/>
      <w:ind w:firstLine="720"/>
      <w:jc w:val="both"/>
    </w:pPr>
    <w:rPr>
      <w:szCs w:val="20"/>
    </w:rPr>
  </w:style>
  <w:style w:type="character" w:customStyle="1" w:styleId="MacroTextChar17">
    <w:name w:val="Macro Text Char17"/>
    <w:basedOn w:val="DefaultParagraphFont"/>
    <w:rsid w:val="00C230B4"/>
    <w:rPr>
      <w:rFonts w:ascii="Courier New" w:hAnsi="Courier New" w:cs="Arial"/>
      <w:sz w:val="24"/>
    </w:rPr>
  </w:style>
  <w:style w:type="character" w:customStyle="1" w:styleId="MessageHeaderChar17">
    <w:name w:val="Message Header Char17"/>
    <w:basedOn w:val="DefaultParagraphFont"/>
    <w:rsid w:val="00C230B4"/>
    <w:rPr>
      <w:rFonts w:ascii="Arial" w:hAnsi="Arial" w:cs="Arial"/>
      <w:sz w:val="24"/>
    </w:rPr>
  </w:style>
  <w:style w:type="character" w:customStyle="1" w:styleId="SubtitleChar17">
    <w:name w:val="Subtitle Char17"/>
    <w:basedOn w:val="DefaultParagraphFont"/>
    <w:rsid w:val="00C230B4"/>
    <w:rPr>
      <w:rFonts w:ascii="Arial" w:hAnsi="Arial"/>
      <w:i/>
      <w:kern w:val="28"/>
      <w:sz w:val="28"/>
      <w:szCs w:val="24"/>
    </w:rPr>
  </w:style>
  <w:style w:type="paragraph" w:customStyle="1" w:styleId="HeadingBase18">
    <w:name w:val="Heading Base18"/>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7">
    <w:name w:val="Title Char17"/>
    <w:basedOn w:val="DefaultParagraphFont"/>
    <w:rsid w:val="00C230B4"/>
    <w:rPr>
      <w:rFonts w:ascii="Arial" w:hAnsi="Arial"/>
      <w:b/>
      <w:kern w:val="28"/>
      <w:sz w:val="40"/>
      <w:szCs w:val="24"/>
    </w:rPr>
  </w:style>
  <w:style w:type="paragraph" w:customStyle="1" w:styleId="indent537">
    <w:name w:val="indent 537"/>
    <w:aliases w:val="hang 9 (SP Parts)18"/>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8">
    <w:name w:val="flush left bold titles18"/>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9">
    <w:name w:val="Left Running Head (Even)19"/>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8">
    <w:name w:val="Right Running Head (Odd)18"/>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8">
    <w:name w:val="EXERCISE - BOX18"/>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8">
    <w:name w:val="Thick Line Below18"/>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9">
    <w:name w:val="quotation5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2">
    <w:name w:val="indent 51112"/>
    <w:aliases w:val="hang 5112"/>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1">
    <w:name w:val="Level 1 Heading11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1">
    <w:name w:val="indent 10111"/>
    <w:aliases w:val="block211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7">
    <w:name w:val="indent 5217"/>
    <w:aliases w:val="block37"/>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7">
    <w:name w:val="PI17"/>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70">
    <w:name w:val="indent 1517"/>
    <w:aliases w:val="block117"/>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8">
    <w:name w:val="Document Map Char18"/>
    <w:basedOn w:val="DefaultParagraphFont"/>
    <w:rsid w:val="00C230B4"/>
    <w:rPr>
      <w:rFonts w:ascii="Tahoma" w:hAnsi="Tahoma" w:cs="Tahoma"/>
      <w:sz w:val="24"/>
      <w:szCs w:val="24"/>
      <w:shd w:val="clear" w:color="auto" w:fill="000080"/>
    </w:rPr>
  </w:style>
  <w:style w:type="character" w:customStyle="1" w:styleId="PlainTextChar18">
    <w:name w:val="Plain Text Char18"/>
    <w:basedOn w:val="DefaultParagraphFont"/>
    <w:rsid w:val="00C230B4"/>
    <w:rPr>
      <w:rFonts w:ascii="Courier New" w:hAnsi="Courier New" w:cs="Courier New"/>
      <w:lang w:bidi="he-IL"/>
    </w:rPr>
  </w:style>
  <w:style w:type="paragraph" w:customStyle="1" w:styleId="quotation11100">
    <w:name w:val="quotation11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8">
    <w:name w:val="List First18"/>
    <w:basedOn w:val="List"/>
    <w:next w:val="List"/>
    <w:rsid w:val="00C230B4"/>
    <w:pPr>
      <w:tabs>
        <w:tab w:val="clear" w:pos="720"/>
      </w:tabs>
      <w:spacing w:before="0" w:line="480" w:lineRule="exact"/>
      <w:jc w:val="both"/>
    </w:pPr>
    <w:rPr>
      <w:szCs w:val="20"/>
    </w:rPr>
  </w:style>
  <w:style w:type="paragraph" w:customStyle="1" w:styleId="ListLast18">
    <w:name w:val="List Last18"/>
    <w:basedOn w:val="List"/>
    <w:rsid w:val="00C230B4"/>
    <w:pPr>
      <w:tabs>
        <w:tab w:val="clear" w:pos="720"/>
      </w:tabs>
      <w:spacing w:before="0" w:line="480" w:lineRule="exact"/>
      <w:jc w:val="both"/>
    </w:pPr>
    <w:rPr>
      <w:szCs w:val="20"/>
    </w:rPr>
  </w:style>
  <w:style w:type="paragraph" w:customStyle="1" w:styleId="ListNumberFirst18">
    <w:name w:val="List Number First18"/>
    <w:basedOn w:val="ListNumber"/>
    <w:next w:val="ListNumber"/>
    <w:rsid w:val="00C230B4"/>
    <w:pPr>
      <w:spacing w:before="0" w:line="480" w:lineRule="exact"/>
      <w:jc w:val="both"/>
    </w:pPr>
    <w:rPr>
      <w:szCs w:val="20"/>
    </w:rPr>
  </w:style>
  <w:style w:type="paragraph" w:customStyle="1" w:styleId="ListNumberLast18">
    <w:name w:val="List Number Last18"/>
    <w:basedOn w:val="ListNumber"/>
    <w:rsid w:val="00C230B4"/>
    <w:pPr>
      <w:spacing w:before="0" w:line="480" w:lineRule="exact"/>
      <w:jc w:val="both"/>
    </w:pPr>
    <w:rPr>
      <w:szCs w:val="20"/>
    </w:rPr>
  </w:style>
  <w:style w:type="paragraph" w:customStyle="1" w:styleId="PartLabel18">
    <w:name w:val="Part Label18"/>
    <w:basedOn w:val="HeadingBase"/>
    <w:next w:val="Normal"/>
    <w:rsid w:val="00C230B4"/>
    <w:pPr>
      <w:spacing w:after="120" w:line="480" w:lineRule="exact"/>
      <w:ind w:firstLine="720"/>
      <w:jc w:val="both"/>
    </w:pPr>
    <w:rPr>
      <w:szCs w:val="20"/>
    </w:rPr>
  </w:style>
  <w:style w:type="paragraph" w:customStyle="1" w:styleId="PartTitle18">
    <w:name w:val="Part Title18"/>
    <w:basedOn w:val="HeadingBase"/>
    <w:next w:val="PartSubtitle"/>
    <w:rsid w:val="00C230B4"/>
    <w:pPr>
      <w:spacing w:after="120" w:line="480" w:lineRule="exact"/>
      <w:ind w:firstLine="720"/>
      <w:jc w:val="both"/>
    </w:pPr>
    <w:rPr>
      <w:szCs w:val="20"/>
    </w:rPr>
  </w:style>
  <w:style w:type="paragraph" w:customStyle="1" w:styleId="PartSubtitle18">
    <w:name w:val="Part Subtitle18"/>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8">
    <w:name w:val="Section Heading18"/>
    <w:basedOn w:val="HeadingBase"/>
    <w:rsid w:val="00C230B4"/>
    <w:pPr>
      <w:spacing w:after="120" w:line="480" w:lineRule="exact"/>
      <w:ind w:firstLine="720"/>
      <w:jc w:val="both"/>
    </w:pPr>
    <w:rPr>
      <w:szCs w:val="20"/>
    </w:rPr>
  </w:style>
  <w:style w:type="paragraph" w:customStyle="1" w:styleId="SectionLabel18">
    <w:name w:val="Section Label18"/>
    <w:basedOn w:val="HeadingBase"/>
    <w:rsid w:val="00C230B4"/>
    <w:pPr>
      <w:spacing w:after="120" w:line="480" w:lineRule="exact"/>
      <w:ind w:firstLine="720"/>
      <w:jc w:val="both"/>
    </w:pPr>
    <w:rPr>
      <w:szCs w:val="20"/>
    </w:rPr>
  </w:style>
  <w:style w:type="paragraph" w:customStyle="1" w:styleId="TitleCover18">
    <w:name w:val="Title Cover18"/>
    <w:basedOn w:val="HeadingBase"/>
    <w:next w:val="SubtitleCover"/>
    <w:rsid w:val="00C230B4"/>
    <w:pPr>
      <w:spacing w:after="120" w:line="480" w:lineRule="exact"/>
      <w:ind w:firstLine="720"/>
      <w:jc w:val="both"/>
    </w:pPr>
    <w:rPr>
      <w:szCs w:val="20"/>
    </w:rPr>
  </w:style>
  <w:style w:type="paragraph" w:customStyle="1" w:styleId="SubtitleCover18">
    <w:name w:val="Subtitle Cover18"/>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8">
    <w:name w:val="Title 318"/>
    <w:basedOn w:val="Title2"/>
    <w:rsid w:val="00C230B4"/>
    <w:pPr>
      <w:ind w:firstLine="720"/>
    </w:pPr>
    <w:rPr>
      <w:szCs w:val="20"/>
    </w:rPr>
  </w:style>
  <w:style w:type="paragraph" w:customStyle="1" w:styleId="Title218">
    <w:name w:val="Title 218"/>
    <w:basedOn w:val="Normal"/>
    <w:rsid w:val="00C230B4"/>
    <w:pPr>
      <w:spacing w:after="120" w:line="300" w:lineRule="atLeast"/>
      <w:ind w:firstLine="720"/>
      <w:jc w:val="center"/>
    </w:pPr>
    <w:rPr>
      <w:sz w:val="52"/>
      <w:szCs w:val="20"/>
    </w:rPr>
  </w:style>
  <w:style w:type="paragraph" w:customStyle="1" w:styleId="H3A18">
    <w:name w:val="H3A18"/>
    <w:basedOn w:val="H3"/>
    <w:rsid w:val="00C230B4"/>
  </w:style>
  <w:style w:type="paragraph" w:customStyle="1" w:styleId="H317">
    <w:name w:val="H317"/>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7">
    <w:name w:val="H417"/>
    <w:basedOn w:val="H4A"/>
    <w:next w:val="Normal"/>
    <w:autoRedefine/>
    <w:rsid w:val="00C230B4"/>
  </w:style>
  <w:style w:type="paragraph" w:customStyle="1" w:styleId="H4A18">
    <w:name w:val="H4A18"/>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8">
    <w:name w:val="Block Quotation First18"/>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8">
    <w:name w:val="Block Quotation18"/>
    <w:basedOn w:val="Normal"/>
    <w:rsid w:val="00C230B4"/>
    <w:pPr>
      <w:keepLines/>
      <w:spacing w:after="160" w:line="480" w:lineRule="exact"/>
      <w:ind w:left="720" w:right="720" w:firstLine="720"/>
      <w:jc w:val="both"/>
    </w:pPr>
    <w:rPr>
      <w:i/>
      <w:szCs w:val="20"/>
    </w:rPr>
  </w:style>
  <w:style w:type="paragraph" w:customStyle="1" w:styleId="BlockQuotationLast18">
    <w:name w:val="Block Quotation Last18"/>
    <w:basedOn w:val="BlockQuotation"/>
    <w:rsid w:val="00C230B4"/>
    <w:pPr>
      <w:tabs>
        <w:tab w:val="clear" w:pos="720"/>
      </w:tabs>
      <w:spacing w:before="0" w:line="480" w:lineRule="exact"/>
      <w:ind w:firstLine="720"/>
      <w:jc w:val="both"/>
    </w:pPr>
    <w:rPr>
      <w:szCs w:val="20"/>
    </w:rPr>
  </w:style>
  <w:style w:type="paragraph" w:customStyle="1" w:styleId="BodyTextKeep18">
    <w:name w:val="Body Text Keep18"/>
    <w:basedOn w:val="Normal"/>
    <w:rsid w:val="00C230B4"/>
    <w:pPr>
      <w:keepNext/>
      <w:spacing w:after="120" w:line="480" w:lineRule="exact"/>
      <w:ind w:firstLine="720"/>
      <w:jc w:val="both"/>
    </w:pPr>
    <w:rPr>
      <w:szCs w:val="20"/>
    </w:rPr>
  </w:style>
  <w:style w:type="paragraph" w:customStyle="1" w:styleId="ChapterLabel18">
    <w:name w:val="Chapter Label18"/>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8">
    <w:name w:val="Chapter Subtitle18"/>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8">
    <w:name w:val="Chapter Title18"/>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8">
    <w:name w:val="Document Label18"/>
    <w:basedOn w:val="Normal"/>
    <w:rsid w:val="00C230B4"/>
    <w:pPr>
      <w:keepNext/>
      <w:spacing w:before="240" w:after="360" w:line="480" w:lineRule="exact"/>
      <w:ind w:firstLine="720"/>
      <w:jc w:val="both"/>
    </w:pPr>
    <w:rPr>
      <w:b/>
      <w:kern w:val="28"/>
      <w:sz w:val="36"/>
      <w:szCs w:val="20"/>
    </w:rPr>
  </w:style>
  <w:style w:type="paragraph" w:customStyle="1" w:styleId="FootnoteBase37">
    <w:name w:val="Footnote Base37"/>
    <w:basedOn w:val="Normal"/>
    <w:rsid w:val="00C230B4"/>
    <w:pPr>
      <w:tabs>
        <w:tab w:val="left" w:pos="187"/>
      </w:tabs>
      <w:spacing w:after="120" w:line="220" w:lineRule="exact"/>
      <w:ind w:left="187" w:hanging="187"/>
      <w:jc w:val="both"/>
    </w:pPr>
    <w:rPr>
      <w:sz w:val="18"/>
      <w:szCs w:val="20"/>
    </w:rPr>
  </w:style>
  <w:style w:type="paragraph" w:customStyle="1" w:styleId="HeaderBase18">
    <w:name w:val="Header Base18"/>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8">
    <w:name w:val="Header Even18"/>
    <w:basedOn w:val="Header"/>
    <w:rsid w:val="00C230B4"/>
    <w:pPr>
      <w:ind w:firstLine="720"/>
      <w:jc w:val="both"/>
    </w:pPr>
    <w:rPr>
      <w:sz w:val="56"/>
      <w:szCs w:val="56"/>
    </w:rPr>
  </w:style>
  <w:style w:type="paragraph" w:customStyle="1" w:styleId="HeaderFirst18">
    <w:name w:val="Header First18"/>
    <w:basedOn w:val="Header"/>
    <w:rsid w:val="00C230B4"/>
    <w:pPr>
      <w:ind w:firstLine="720"/>
      <w:jc w:val="center"/>
    </w:pPr>
    <w:rPr>
      <w:sz w:val="56"/>
      <w:szCs w:val="56"/>
    </w:rPr>
  </w:style>
  <w:style w:type="paragraph" w:customStyle="1" w:styleId="HeaderOdd18">
    <w:name w:val="Header Odd18"/>
    <w:basedOn w:val="Header"/>
    <w:rsid w:val="00C230B4"/>
    <w:pPr>
      <w:tabs>
        <w:tab w:val="right" w:pos="0"/>
      </w:tabs>
      <w:ind w:firstLine="720"/>
      <w:jc w:val="right"/>
    </w:pPr>
    <w:rPr>
      <w:sz w:val="56"/>
      <w:szCs w:val="56"/>
    </w:rPr>
  </w:style>
  <w:style w:type="paragraph" w:customStyle="1" w:styleId="IndexBase18">
    <w:name w:val="Index Base18"/>
    <w:basedOn w:val="Normal"/>
    <w:rsid w:val="00C230B4"/>
    <w:pPr>
      <w:tabs>
        <w:tab w:val="right" w:leader="dot" w:pos="3960"/>
      </w:tabs>
      <w:spacing w:after="120" w:line="480" w:lineRule="exact"/>
      <w:ind w:left="720" w:hanging="720"/>
      <w:jc w:val="both"/>
    </w:pPr>
    <w:rPr>
      <w:szCs w:val="20"/>
    </w:rPr>
  </w:style>
  <w:style w:type="paragraph" w:customStyle="1" w:styleId="ListBulletFirst18">
    <w:name w:val="List Bullet First18"/>
    <w:basedOn w:val="ListBullet"/>
    <w:next w:val="ListBullet"/>
    <w:rsid w:val="00C230B4"/>
    <w:pPr>
      <w:spacing w:before="80" w:line="480" w:lineRule="exact"/>
      <w:jc w:val="both"/>
    </w:pPr>
    <w:rPr>
      <w:szCs w:val="20"/>
    </w:rPr>
  </w:style>
  <w:style w:type="paragraph" w:customStyle="1" w:styleId="ListBulletLast18">
    <w:name w:val="List Bullet Last18"/>
    <w:basedOn w:val="ListBullet"/>
    <w:rsid w:val="00C230B4"/>
    <w:pPr>
      <w:spacing w:before="0" w:after="240" w:line="480" w:lineRule="exact"/>
      <w:jc w:val="both"/>
    </w:pPr>
    <w:rPr>
      <w:szCs w:val="20"/>
    </w:rPr>
  </w:style>
  <w:style w:type="paragraph" w:customStyle="1" w:styleId="Picture18">
    <w:name w:val="Picture18"/>
    <w:basedOn w:val="Normal"/>
    <w:next w:val="Caption"/>
    <w:rsid w:val="00C230B4"/>
    <w:pPr>
      <w:keepNext/>
      <w:spacing w:after="120" w:line="480" w:lineRule="exact"/>
      <w:ind w:firstLine="720"/>
      <w:jc w:val="both"/>
    </w:pPr>
    <w:rPr>
      <w:szCs w:val="20"/>
    </w:rPr>
  </w:style>
  <w:style w:type="paragraph" w:customStyle="1" w:styleId="TOCBase18">
    <w:name w:val="TOC Base18"/>
    <w:basedOn w:val="Normal"/>
    <w:rsid w:val="00C230B4"/>
    <w:pPr>
      <w:tabs>
        <w:tab w:val="right" w:leader="dot" w:pos="8640"/>
      </w:tabs>
      <w:spacing w:after="120" w:line="480" w:lineRule="exact"/>
      <w:ind w:firstLine="720"/>
      <w:jc w:val="both"/>
    </w:pPr>
    <w:rPr>
      <w:szCs w:val="20"/>
    </w:rPr>
  </w:style>
  <w:style w:type="paragraph" w:customStyle="1" w:styleId="Indent51101">
    <w:name w:val="Indent5110"/>
    <w:basedOn w:val="Normal"/>
    <w:rsid w:val="00C230B4"/>
    <w:pPr>
      <w:spacing w:after="120" w:line="480" w:lineRule="exact"/>
      <w:ind w:left="720" w:firstLine="720"/>
      <w:jc w:val="both"/>
    </w:pPr>
    <w:rPr>
      <w:szCs w:val="20"/>
    </w:rPr>
  </w:style>
  <w:style w:type="paragraph" w:customStyle="1" w:styleId="Indent10180">
    <w:name w:val="Indent1018"/>
    <w:basedOn w:val="Normal"/>
    <w:rsid w:val="00C230B4"/>
    <w:pPr>
      <w:spacing w:after="120" w:line="480" w:lineRule="exact"/>
      <w:ind w:left="1440" w:firstLine="720"/>
      <w:jc w:val="both"/>
    </w:pPr>
    <w:rPr>
      <w:szCs w:val="20"/>
    </w:rPr>
  </w:style>
  <w:style w:type="paragraph" w:customStyle="1" w:styleId="Indent1518">
    <w:name w:val="Indent1518"/>
    <w:basedOn w:val="Normal"/>
    <w:rsid w:val="00C230B4"/>
    <w:pPr>
      <w:spacing w:after="120" w:line="480" w:lineRule="exact"/>
      <w:ind w:left="2160" w:firstLine="720"/>
      <w:jc w:val="both"/>
    </w:pPr>
    <w:rPr>
      <w:szCs w:val="20"/>
    </w:rPr>
  </w:style>
  <w:style w:type="paragraph" w:customStyle="1" w:styleId="Indent2018">
    <w:name w:val="Indent2018"/>
    <w:basedOn w:val="Normal"/>
    <w:rsid w:val="00C230B4"/>
    <w:pPr>
      <w:spacing w:after="120" w:line="480" w:lineRule="exact"/>
      <w:ind w:left="2880" w:firstLine="720"/>
      <w:jc w:val="both"/>
    </w:pPr>
    <w:rPr>
      <w:szCs w:val="20"/>
    </w:rPr>
  </w:style>
  <w:style w:type="paragraph" w:customStyle="1" w:styleId="BodyTextNotJustified18">
    <w:name w:val="Body Text Not Justified18"/>
    <w:basedOn w:val="Normal"/>
    <w:rsid w:val="00C230B4"/>
    <w:pPr>
      <w:spacing w:after="120" w:line="480" w:lineRule="exact"/>
      <w:ind w:firstLine="720"/>
    </w:pPr>
    <w:rPr>
      <w:szCs w:val="20"/>
    </w:rPr>
  </w:style>
  <w:style w:type="paragraph" w:customStyle="1" w:styleId="BoldCenterArial12pt18">
    <w:name w:val="Bold Center Arial 12 pt18"/>
    <w:basedOn w:val="Normal"/>
    <w:rsid w:val="00C230B4"/>
    <w:pPr>
      <w:spacing w:after="160" w:line="480" w:lineRule="exact"/>
      <w:ind w:firstLine="720"/>
      <w:jc w:val="center"/>
    </w:pPr>
    <w:rPr>
      <w:rFonts w:ascii="Arial" w:hAnsi="Arial"/>
      <w:b/>
      <w:szCs w:val="20"/>
    </w:rPr>
  </w:style>
  <w:style w:type="paragraph" w:customStyle="1" w:styleId="Exercise18">
    <w:name w:val="Exercise18"/>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8">
    <w:name w:val="Flush Left Bold18"/>
    <w:basedOn w:val="Normal"/>
    <w:rsid w:val="00C230B4"/>
    <w:pPr>
      <w:spacing w:before="120" w:after="120" w:line="290" w:lineRule="exact"/>
      <w:ind w:firstLine="720"/>
      <w:jc w:val="both"/>
    </w:pPr>
    <w:rPr>
      <w:b/>
      <w:snapToGrid w:val="0"/>
      <w:szCs w:val="20"/>
    </w:rPr>
  </w:style>
  <w:style w:type="paragraph" w:customStyle="1" w:styleId="Hang118">
    <w:name w:val="Hang118"/>
    <w:basedOn w:val="Normal"/>
    <w:autoRedefine/>
    <w:rsid w:val="00C230B4"/>
    <w:pPr>
      <w:spacing w:after="120" w:line="480" w:lineRule="exact"/>
      <w:ind w:left="1080" w:hanging="360"/>
      <w:jc w:val="both"/>
    </w:pPr>
    <w:rPr>
      <w:snapToGrid w:val="0"/>
      <w:szCs w:val="20"/>
    </w:rPr>
  </w:style>
  <w:style w:type="paragraph" w:customStyle="1" w:styleId="Style118">
    <w:name w:val="Style118"/>
    <w:basedOn w:val="BP"/>
    <w:next w:val="BT"/>
    <w:autoRedefine/>
    <w:rsid w:val="00C230B4"/>
    <w:pPr>
      <w:spacing w:after="120"/>
      <w:ind w:firstLine="720"/>
    </w:pPr>
    <w:rPr>
      <w:szCs w:val="20"/>
    </w:rPr>
  </w:style>
  <w:style w:type="paragraph" w:customStyle="1" w:styleId="BP17">
    <w:name w:val="BP17"/>
    <w:basedOn w:val="BT"/>
    <w:next w:val="BT"/>
    <w:autoRedefine/>
    <w:rsid w:val="00C230B4"/>
    <w:pPr>
      <w:ind w:firstLine="720"/>
    </w:pPr>
  </w:style>
  <w:style w:type="paragraph" w:customStyle="1" w:styleId="HeadingCaps18">
    <w:name w:val="Heading Caps18"/>
    <w:basedOn w:val="Heading1"/>
    <w:autoRedefine/>
    <w:rsid w:val="00C230B4"/>
    <w:pPr>
      <w:spacing w:after="120" w:line="400" w:lineRule="exact"/>
      <w:ind w:firstLine="720"/>
    </w:pPr>
    <w:rPr>
      <w:caps/>
      <w:snapToGrid w:val="0"/>
      <w:sz w:val="40"/>
      <w:szCs w:val="20"/>
    </w:rPr>
  </w:style>
  <w:style w:type="paragraph" w:customStyle="1" w:styleId="BoldLine18">
    <w:name w:val="Bold Line18"/>
    <w:basedOn w:val="Normal"/>
    <w:rsid w:val="00C230B4"/>
    <w:pPr>
      <w:pBdr>
        <w:bottom w:val="single" w:sz="36" w:space="1" w:color="auto"/>
      </w:pBdr>
      <w:spacing w:after="120" w:line="300" w:lineRule="atLeast"/>
      <w:ind w:firstLine="720"/>
      <w:jc w:val="both"/>
    </w:pPr>
    <w:rPr>
      <w:szCs w:val="20"/>
    </w:rPr>
  </w:style>
  <w:style w:type="paragraph" w:customStyle="1" w:styleId="ExerciseTitle18">
    <w:name w:val="Exercise Title18"/>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8">
    <w:name w:val="Title 118"/>
    <w:basedOn w:val="Normal"/>
    <w:rsid w:val="00C230B4"/>
    <w:pPr>
      <w:spacing w:after="120" w:line="300" w:lineRule="atLeast"/>
      <w:ind w:firstLine="720"/>
      <w:jc w:val="center"/>
    </w:pPr>
    <w:rPr>
      <w:b/>
      <w:sz w:val="72"/>
      <w:szCs w:val="20"/>
    </w:rPr>
  </w:style>
  <w:style w:type="paragraph" w:customStyle="1" w:styleId="Title418">
    <w:name w:val="Title 418"/>
    <w:basedOn w:val="Title3"/>
    <w:rsid w:val="00C230B4"/>
    <w:pPr>
      <w:ind w:firstLine="720"/>
    </w:pPr>
    <w:rPr>
      <w:szCs w:val="20"/>
    </w:rPr>
  </w:style>
  <w:style w:type="paragraph" w:customStyle="1" w:styleId="CenterItalic18">
    <w:name w:val="Center Italic18"/>
    <w:basedOn w:val="Normal"/>
    <w:autoRedefine/>
    <w:rsid w:val="00C230B4"/>
    <w:pPr>
      <w:spacing w:after="120" w:line="480" w:lineRule="exact"/>
      <w:ind w:firstLine="720"/>
      <w:jc w:val="center"/>
    </w:pPr>
    <w:rPr>
      <w:i/>
      <w:szCs w:val="20"/>
    </w:rPr>
  </w:style>
  <w:style w:type="paragraph" w:customStyle="1" w:styleId="LT18">
    <w:name w:val="LT18"/>
    <w:basedOn w:val="Heading2"/>
    <w:autoRedefine/>
    <w:rsid w:val="00C230B4"/>
    <w:pPr>
      <w:ind w:firstLine="720"/>
    </w:pPr>
    <w:rPr>
      <w:b/>
      <w:i w:val="0"/>
      <w:sz w:val="36"/>
    </w:rPr>
  </w:style>
  <w:style w:type="paragraph" w:customStyle="1" w:styleId="Style218">
    <w:name w:val="Style218"/>
    <w:basedOn w:val="H2A"/>
    <w:autoRedefine/>
    <w:rsid w:val="00C230B4"/>
    <w:pPr>
      <w:outlineLvl w:val="2"/>
    </w:pPr>
    <w:rPr>
      <w:i/>
      <w:snapToGrid w:val="0"/>
    </w:rPr>
  </w:style>
  <w:style w:type="paragraph" w:customStyle="1" w:styleId="LS-LessonSubtitle18">
    <w:name w:val="LS - Lesson Subtitle18"/>
    <w:basedOn w:val="H2A"/>
    <w:autoRedefine/>
    <w:rsid w:val="00C230B4"/>
    <w:pPr>
      <w:outlineLvl w:val="2"/>
    </w:pPr>
    <w:rPr>
      <w:i/>
      <w:snapToGrid w:val="0"/>
    </w:rPr>
  </w:style>
  <w:style w:type="paragraph" w:customStyle="1" w:styleId="L117">
    <w:name w:val="L117"/>
    <w:basedOn w:val="Normal"/>
    <w:autoRedefine/>
    <w:rsid w:val="00C230B4"/>
    <w:pPr>
      <w:spacing w:after="120" w:line="480" w:lineRule="exact"/>
      <w:ind w:left="720" w:hanging="720"/>
      <w:jc w:val="both"/>
    </w:pPr>
    <w:rPr>
      <w:szCs w:val="20"/>
    </w:rPr>
  </w:style>
  <w:style w:type="paragraph" w:customStyle="1" w:styleId="L217">
    <w:name w:val="L217"/>
    <w:basedOn w:val="BT"/>
    <w:autoRedefine/>
    <w:rsid w:val="00C230B4"/>
    <w:pPr>
      <w:tabs>
        <w:tab w:val="left" w:pos="720"/>
      </w:tabs>
      <w:ind w:left="1440" w:hanging="720"/>
    </w:pPr>
  </w:style>
  <w:style w:type="paragraph" w:customStyle="1" w:styleId="L317">
    <w:name w:val="L317"/>
    <w:basedOn w:val="BT"/>
    <w:autoRedefine/>
    <w:rsid w:val="00C230B4"/>
    <w:pPr>
      <w:tabs>
        <w:tab w:val="left" w:pos="720"/>
        <w:tab w:val="left" w:pos="2160"/>
      </w:tabs>
      <w:ind w:left="2160" w:hanging="720"/>
    </w:pPr>
  </w:style>
  <w:style w:type="paragraph" w:customStyle="1" w:styleId="H1111">
    <w:name w:val="H1111"/>
    <w:basedOn w:val="BT"/>
    <w:next w:val="BT"/>
    <w:autoRedefine/>
    <w:rsid w:val="00C230B4"/>
    <w:pPr>
      <w:spacing w:line="300" w:lineRule="atLeast"/>
      <w:ind w:firstLine="720"/>
      <w:outlineLvl w:val="0"/>
    </w:pPr>
    <w:rPr>
      <w:rFonts w:ascii="Arial" w:hAnsi="Arial"/>
      <w:b/>
      <w:kern w:val="28"/>
    </w:rPr>
  </w:style>
  <w:style w:type="paragraph" w:customStyle="1" w:styleId="H1A17">
    <w:name w:val="H1A17"/>
    <w:basedOn w:val="H1"/>
    <w:rsid w:val="00C230B4"/>
    <w:pPr>
      <w:outlineLvl w:val="9"/>
    </w:pPr>
    <w:rPr>
      <w:sz w:val="24"/>
    </w:rPr>
  </w:style>
  <w:style w:type="paragraph" w:customStyle="1" w:styleId="I117">
    <w:name w:val="I117"/>
    <w:basedOn w:val="BT"/>
    <w:autoRedefine/>
    <w:rsid w:val="00C230B4"/>
    <w:pPr>
      <w:ind w:left="720" w:firstLine="720"/>
    </w:pPr>
  </w:style>
  <w:style w:type="paragraph" w:customStyle="1" w:styleId="I217">
    <w:name w:val="I217"/>
    <w:basedOn w:val="BT"/>
    <w:autoRedefine/>
    <w:rsid w:val="00C230B4"/>
    <w:pPr>
      <w:ind w:left="1440" w:firstLine="720"/>
    </w:pPr>
  </w:style>
  <w:style w:type="paragraph" w:customStyle="1" w:styleId="I317">
    <w:name w:val="I317"/>
    <w:basedOn w:val="I1"/>
    <w:autoRedefine/>
    <w:rsid w:val="00C230B4"/>
    <w:pPr>
      <w:ind w:left="2160"/>
    </w:pPr>
  </w:style>
  <w:style w:type="paragraph" w:customStyle="1" w:styleId="GR17">
    <w:name w:val="GR17"/>
    <w:basedOn w:val="BT"/>
    <w:autoRedefine/>
    <w:rsid w:val="00C230B4"/>
    <w:pPr>
      <w:spacing w:beforeLines="60"/>
      <w:ind w:firstLine="720"/>
      <w:jc w:val="left"/>
    </w:pPr>
  </w:style>
  <w:style w:type="paragraph" w:customStyle="1" w:styleId="I417">
    <w:name w:val="I417"/>
    <w:basedOn w:val="I1"/>
    <w:autoRedefine/>
    <w:rsid w:val="00C230B4"/>
    <w:pPr>
      <w:ind w:left="2880"/>
    </w:pPr>
  </w:style>
  <w:style w:type="paragraph" w:customStyle="1" w:styleId="CA17">
    <w:name w:val="CA17"/>
    <w:basedOn w:val="BT"/>
    <w:rsid w:val="00C230B4"/>
    <w:pPr>
      <w:ind w:firstLine="720"/>
      <w:jc w:val="left"/>
    </w:pPr>
  </w:style>
  <w:style w:type="paragraph" w:customStyle="1" w:styleId="StyleBodyText10ptBlack17">
    <w:name w:val="Style Body Text + 10 pt Black17"/>
    <w:basedOn w:val="Normal"/>
    <w:rsid w:val="00C230B4"/>
    <w:pPr>
      <w:spacing w:before="120" w:after="120" w:line="480" w:lineRule="exact"/>
      <w:ind w:firstLine="720"/>
      <w:jc w:val="both"/>
    </w:pPr>
    <w:rPr>
      <w:color w:val="000000"/>
      <w:szCs w:val="20"/>
    </w:rPr>
  </w:style>
  <w:style w:type="paragraph" w:customStyle="1" w:styleId="bt170">
    <w:name w:val="bt17"/>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7">
    <w:name w:val="Style Body Text + Bold27"/>
    <w:basedOn w:val="Normal"/>
    <w:autoRedefine/>
    <w:rsid w:val="00C230B4"/>
    <w:pPr>
      <w:spacing w:after="120" w:line="480" w:lineRule="exact"/>
      <w:ind w:firstLine="720"/>
      <w:jc w:val="both"/>
    </w:pPr>
    <w:rPr>
      <w:b/>
      <w:bCs/>
      <w:szCs w:val="20"/>
    </w:rPr>
  </w:style>
  <w:style w:type="paragraph" w:customStyle="1" w:styleId="H2117">
    <w:name w:val="H2117"/>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9">
    <w:name w:val="QT119"/>
    <w:basedOn w:val="NormalWeb"/>
    <w:autoRedefine/>
    <w:rsid w:val="00C230B4"/>
    <w:pPr>
      <w:spacing w:after="120" w:line="300" w:lineRule="atLeast"/>
      <w:ind w:left="720" w:right="720" w:firstLine="720"/>
      <w:jc w:val="both"/>
    </w:pPr>
    <w:rPr>
      <w:rFonts w:cs="Arial"/>
      <w:i/>
    </w:rPr>
  </w:style>
  <w:style w:type="character" w:customStyle="1" w:styleId="FootnoteTextChar87">
    <w:name w:val="Footnote Text Char87"/>
    <w:aliases w:val="Footnote Text Char Char Char Char87,Footnote Text Char Char Char1 Char77,Footnote Text Char Char Char2 Char77,Footnote Text Char Char Char11 Char77,Footnote Text Char Char Char3 Char77,Footnote Text Char Char Char12 Char77"/>
    <w:basedOn w:val="DefaultParagraphFont"/>
    <w:rsid w:val="00C230B4"/>
    <w:rPr>
      <w:lang w:val="en-US" w:eastAsia="en-US" w:bidi="ar-SA"/>
    </w:rPr>
  </w:style>
  <w:style w:type="paragraph" w:customStyle="1" w:styleId="Quotation67">
    <w:name w:val="Quotation67"/>
    <w:basedOn w:val="Normal"/>
    <w:autoRedefine/>
    <w:rsid w:val="00C230B4"/>
    <w:pPr>
      <w:spacing w:before="120" w:after="120" w:line="480" w:lineRule="exact"/>
      <w:ind w:left="720" w:right="720" w:firstLine="720"/>
      <w:jc w:val="both"/>
    </w:pPr>
    <w:rPr>
      <w:i/>
      <w:szCs w:val="20"/>
    </w:rPr>
  </w:style>
  <w:style w:type="paragraph" w:customStyle="1" w:styleId="LeftRunningHeadEven27">
    <w:name w:val="Left Running Head (Even)27"/>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70">
    <w:name w:val="quotation6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10">
    <w:name w:val="Level 1 Heading21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7">
    <w:name w:val="Quotation Char67"/>
    <w:basedOn w:val="BodyTextChar"/>
    <w:rsid w:val="00C230B4"/>
    <w:rPr>
      <w:rFonts w:ascii="Times New Roman" w:eastAsia="Times New Roman" w:hAnsi="Times New Roman"/>
      <w:i/>
      <w:sz w:val="24"/>
      <w:szCs w:val="20"/>
    </w:rPr>
  </w:style>
  <w:style w:type="paragraph" w:customStyle="1" w:styleId="StyleBodyTextBold128">
    <w:name w:val="Style Body Text + Bold128"/>
    <w:basedOn w:val="Normal"/>
    <w:autoRedefine/>
    <w:rsid w:val="00C230B4"/>
    <w:pPr>
      <w:spacing w:after="120" w:line="480" w:lineRule="exact"/>
      <w:ind w:firstLine="720"/>
      <w:jc w:val="both"/>
    </w:pPr>
    <w:rPr>
      <w:b/>
      <w:bCs/>
      <w:szCs w:val="20"/>
    </w:rPr>
  </w:style>
  <w:style w:type="character" w:customStyle="1" w:styleId="StyleBodyTextBold1Char28">
    <w:name w:val="Style Body Text + Bold1 Char28"/>
    <w:basedOn w:val="BodyTextChar"/>
    <w:rsid w:val="00C230B4"/>
    <w:rPr>
      <w:rFonts w:ascii="Times New Roman" w:eastAsia="Times New Roman" w:hAnsi="Times New Roman"/>
      <w:b/>
      <w:bCs/>
      <w:sz w:val="24"/>
      <w:szCs w:val="20"/>
    </w:rPr>
  </w:style>
  <w:style w:type="character" w:customStyle="1" w:styleId="BalloonTextChar8">
    <w:name w:val="Balloon Text Char8"/>
    <w:basedOn w:val="DefaultParagraphFont"/>
    <w:rsid w:val="00C230B4"/>
    <w:rPr>
      <w:rFonts w:ascii="Tahoma" w:eastAsia="Times New Roman" w:hAnsi="Tahoma" w:cs="Tahoma"/>
      <w:sz w:val="16"/>
      <w:szCs w:val="16"/>
    </w:rPr>
  </w:style>
  <w:style w:type="character" w:customStyle="1" w:styleId="FootnoteTextChar97">
    <w:name w:val="Footnote Text Char97"/>
    <w:aliases w:val="Footnote Text Char Char Char Char97,Footnote Text Char Char Char1 Char87,Footnote Text Char Char Char2 Char87,Footnote Text Char Char Char11 Char87,Footnote Text Char Char Char3 Char87,Footnote Text Char Char Char12 Char87"/>
    <w:basedOn w:val="DefaultParagraphFont"/>
    <w:rsid w:val="00C230B4"/>
    <w:rPr>
      <w:lang w:val="en-US" w:eastAsia="en-US" w:bidi="ar-SA"/>
    </w:rPr>
  </w:style>
  <w:style w:type="paragraph" w:customStyle="1" w:styleId="Quotation78">
    <w:name w:val="Quotation78"/>
    <w:basedOn w:val="Normal"/>
    <w:autoRedefine/>
    <w:rsid w:val="00C230B4"/>
    <w:pPr>
      <w:spacing w:before="120" w:after="120" w:line="480" w:lineRule="exact"/>
      <w:ind w:left="720" w:right="720" w:firstLine="720"/>
      <w:jc w:val="both"/>
    </w:pPr>
    <w:rPr>
      <w:i/>
      <w:szCs w:val="20"/>
    </w:rPr>
  </w:style>
  <w:style w:type="character" w:customStyle="1" w:styleId="QuotationChar77">
    <w:name w:val="Quotation Char77"/>
    <w:basedOn w:val="BodyTextChar"/>
    <w:rsid w:val="00C230B4"/>
    <w:rPr>
      <w:rFonts w:ascii="Times New Roman" w:eastAsia="Times New Roman" w:hAnsi="Times New Roman"/>
      <w:i/>
      <w:sz w:val="24"/>
      <w:szCs w:val="20"/>
    </w:rPr>
  </w:style>
  <w:style w:type="paragraph" w:customStyle="1" w:styleId="H328">
    <w:name w:val="H328"/>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8">
    <w:name w:val="QT68"/>
    <w:basedOn w:val="NormalWeb"/>
    <w:autoRedefine/>
    <w:rsid w:val="00C230B4"/>
    <w:pPr>
      <w:spacing w:after="120" w:line="300" w:lineRule="atLeast"/>
      <w:ind w:left="720" w:right="720" w:firstLine="720"/>
      <w:jc w:val="both"/>
    </w:pPr>
    <w:rPr>
      <w:rFonts w:cs="Arial"/>
      <w:i/>
    </w:rPr>
  </w:style>
  <w:style w:type="character" w:customStyle="1" w:styleId="QTChar67">
    <w:name w:val="QT Char67"/>
    <w:basedOn w:val="DefaultParagraphFont"/>
    <w:rsid w:val="00C230B4"/>
    <w:rPr>
      <w:rFonts w:cs="Arial"/>
      <w:i/>
      <w:sz w:val="24"/>
    </w:rPr>
  </w:style>
  <w:style w:type="character" w:customStyle="1" w:styleId="FootnoteTextChar68">
    <w:name w:val="Footnote Text Char68"/>
    <w:aliases w:val="Footnote Text Char Char Char Char68,Footnote Text Char Char Char1 Char60,Footnote Text Char Char Char2 Char60,Footnote Text Char Char Char11 Char60,Footnote Text Char Char Char3 Char60,Footnote Text Char Char Char12 Char60"/>
    <w:basedOn w:val="DefaultParagraphFont"/>
    <w:rsid w:val="00C230B4"/>
    <w:rPr>
      <w:lang w:val="en-US" w:eastAsia="en-US" w:bidi="ar-SA"/>
    </w:rPr>
  </w:style>
  <w:style w:type="character" w:customStyle="1" w:styleId="BodyTextChar60">
    <w:name w:val="Body Text Char60"/>
    <w:basedOn w:val="DefaultParagraphFont"/>
    <w:rsid w:val="00C230B4"/>
    <w:rPr>
      <w:rFonts w:cs="Arial"/>
      <w:sz w:val="24"/>
      <w:lang w:val="en-US" w:eastAsia="en-US" w:bidi="ar-SA"/>
    </w:rPr>
  </w:style>
  <w:style w:type="character" w:customStyle="1" w:styleId="Heading3Char34">
    <w:name w:val="Heading 3 Char34"/>
    <w:basedOn w:val="DefaultParagraphFont"/>
    <w:rsid w:val="00C230B4"/>
    <w:rPr>
      <w:rFonts w:ascii="Arial" w:hAnsi="Arial"/>
      <w:b/>
      <w:kern w:val="28"/>
      <w:sz w:val="24"/>
      <w:szCs w:val="24"/>
    </w:rPr>
  </w:style>
  <w:style w:type="character" w:customStyle="1" w:styleId="Heading1Char29">
    <w:name w:val="Heading 1 Char29"/>
    <w:basedOn w:val="DefaultParagraphFont"/>
    <w:rsid w:val="00C230B4"/>
    <w:rPr>
      <w:rFonts w:ascii="Arial" w:hAnsi="Arial"/>
      <w:b/>
      <w:kern w:val="28"/>
      <w:sz w:val="32"/>
    </w:rPr>
  </w:style>
  <w:style w:type="character" w:customStyle="1" w:styleId="Heading2Char40">
    <w:name w:val="Heading 2 Char40"/>
    <w:basedOn w:val="DefaultParagraphFont"/>
    <w:rsid w:val="00C230B4"/>
    <w:rPr>
      <w:rFonts w:ascii="Arial" w:hAnsi="Arial"/>
      <w:i/>
      <w:kern w:val="28"/>
      <w:sz w:val="28"/>
      <w:szCs w:val="24"/>
    </w:rPr>
  </w:style>
  <w:style w:type="paragraph" w:customStyle="1" w:styleId="Quotation79">
    <w:name w:val="Quotation79"/>
    <w:basedOn w:val="Normal"/>
    <w:autoRedefine/>
    <w:rsid w:val="00C230B4"/>
    <w:pPr>
      <w:spacing w:before="120" w:after="120" w:line="480" w:lineRule="exact"/>
      <w:ind w:left="720" w:right="720" w:firstLine="720"/>
      <w:jc w:val="both"/>
    </w:pPr>
    <w:rPr>
      <w:i/>
      <w:szCs w:val="20"/>
    </w:rPr>
  </w:style>
  <w:style w:type="paragraph" w:customStyle="1" w:styleId="H329">
    <w:name w:val="H329"/>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9">
    <w:name w:val="QT69"/>
    <w:basedOn w:val="NormalWeb"/>
    <w:autoRedefine/>
    <w:rsid w:val="00C230B4"/>
    <w:pPr>
      <w:spacing w:after="120" w:line="300" w:lineRule="atLeast"/>
      <w:ind w:left="720" w:right="720" w:firstLine="720"/>
      <w:jc w:val="both"/>
    </w:pPr>
    <w:rPr>
      <w:rFonts w:cs="Arial"/>
      <w:i/>
    </w:rPr>
  </w:style>
  <w:style w:type="character" w:customStyle="1" w:styleId="Heading1Char30">
    <w:name w:val="Heading 1 Char30"/>
    <w:basedOn w:val="DefaultParagraphFont"/>
    <w:rsid w:val="00C230B4"/>
    <w:rPr>
      <w:rFonts w:ascii="Arial" w:eastAsia="Times New Roman" w:hAnsi="Arial"/>
      <w:b/>
      <w:kern w:val="28"/>
      <w:sz w:val="32"/>
    </w:rPr>
  </w:style>
  <w:style w:type="character" w:customStyle="1" w:styleId="BodyTextChar61">
    <w:name w:val="Body Text Char61"/>
    <w:basedOn w:val="DefaultParagraphFont"/>
    <w:rsid w:val="00C230B4"/>
    <w:rPr>
      <w:rFonts w:ascii="Times New Roman" w:eastAsia="Times New Roman" w:hAnsi="Times New Roman"/>
      <w:sz w:val="24"/>
      <w:szCs w:val="24"/>
    </w:rPr>
  </w:style>
  <w:style w:type="character" w:customStyle="1" w:styleId="Heading2Char41">
    <w:name w:val="Heading 2 Char41"/>
    <w:basedOn w:val="DefaultParagraphFont"/>
    <w:rsid w:val="00C230B4"/>
    <w:rPr>
      <w:rFonts w:ascii="Arial" w:eastAsia="Times New Roman" w:hAnsi="Arial"/>
      <w:i/>
      <w:kern w:val="28"/>
      <w:sz w:val="28"/>
    </w:rPr>
  </w:style>
  <w:style w:type="character" w:customStyle="1" w:styleId="Heading3Char35">
    <w:name w:val="Heading 3 Char35"/>
    <w:basedOn w:val="DefaultParagraphFont"/>
    <w:rsid w:val="00C230B4"/>
    <w:rPr>
      <w:rFonts w:ascii="Arial" w:eastAsia="Times New Roman" w:hAnsi="Arial"/>
      <w:b/>
      <w:kern w:val="28"/>
      <w:sz w:val="24"/>
    </w:rPr>
  </w:style>
  <w:style w:type="paragraph" w:customStyle="1" w:styleId="Quotation1160">
    <w:name w:val="Quotation116"/>
    <w:basedOn w:val="Normal"/>
    <w:autoRedefine/>
    <w:rsid w:val="00C230B4"/>
    <w:pPr>
      <w:spacing w:before="120" w:after="120" w:line="480" w:lineRule="exact"/>
      <w:ind w:left="720" w:right="720" w:firstLine="720"/>
      <w:jc w:val="both"/>
    </w:pPr>
    <w:rPr>
      <w:i/>
      <w:szCs w:val="20"/>
    </w:rPr>
  </w:style>
  <w:style w:type="paragraph" w:customStyle="1" w:styleId="quotation213">
    <w:name w:val="quotation2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3">
    <w:name w:val="flush left113"/>
    <w:aliases w:val="no hang11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3">
    <w:name w:val="QT213"/>
    <w:basedOn w:val="NormalWeb"/>
    <w:autoRedefine/>
    <w:rsid w:val="00C230B4"/>
    <w:pPr>
      <w:spacing w:after="120" w:line="300" w:lineRule="atLeast"/>
      <w:ind w:left="720" w:right="720" w:firstLine="720"/>
      <w:jc w:val="both"/>
    </w:pPr>
    <w:rPr>
      <w:rFonts w:cs="Arial"/>
      <w:i/>
    </w:rPr>
  </w:style>
  <w:style w:type="character" w:customStyle="1" w:styleId="FootnoteTextChar70">
    <w:name w:val="Footnote Text Char70"/>
    <w:aliases w:val="Footnote Text Char Char Char Char70,Footnote Text Char Char Char1 Char69,Footnote Text Char Char Char2 Char69,Footnote Text Char Char Char11 Char69,Footnote Text Char Char Char3 Char69,Footnote Text Char Char Char12 Char69"/>
    <w:basedOn w:val="DefaultParagraphFont"/>
    <w:rsid w:val="00C230B4"/>
    <w:rPr>
      <w:sz w:val="18"/>
    </w:rPr>
  </w:style>
  <w:style w:type="character" w:customStyle="1" w:styleId="EN120">
    <w:name w:val="EN12"/>
    <w:basedOn w:val="DefaultParagraphFont"/>
    <w:rsid w:val="00C230B4"/>
    <w:rPr>
      <w:rFonts w:ascii="Times New Roman" w:hAnsi="Times New Roman"/>
      <w:sz w:val="24"/>
      <w:szCs w:val="24"/>
    </w:rPr>
  </w:style>
  <w:style w:type="character" w:customStyle="1" w:styleId="BodyTextChar62">
    <w:name w:val="Body Text Char62"/>
    <w:basedOn w:val="DefaultParagraphFont"/>
    <w:rsid w:val="00C230B4"/>
    <w:rPr>
      <w:sz w:val="24"/>
      <w:szCs w:val="24"/>
    </w:rPr>
  </w:style>
  <w:style w:type="character" w:customStyle="1" w:styleId="Heading3Char36">
    <w:name w:val="Heading 3 Char36"/>
    <w:basedOn w:val="DefaultParagraphFont"/>
    <w:rsid w:val="00C230B4"/>
    <w:rPr>
      <w:rFonts w:ascii="Arial" w:hAnsi="Arial"/>
      <w:b/>
      <w:kern w:val="28"/>
      <w:sz w:val="24"/>
      <w:szCs w:val="24"/>
    </w:rPr>
  </w:style>
  <w:style w:type="character" w:customStyle="1" w:styleId="FooterChar19">
    <w:name w:val="Footer Char19"/>
    <w:basedOn w:val="DefaultParagraphFont"/>
    <w:rsid w:val="00C230B4"/>
    <w:rPr>
      <w:sz w:val="24"/>
      <w:szCs w:val="24"/>
    </w:rPr>
  </w:style>
  <w:style w:type="character" w:customStyle="1" w:styleId="Heading1Char31">
    <w:name w:val="Heading 1 Char31"/>
    <w:basedOn w:val="DefaultParagraphFont"/>
    <w:rsid w:val="00C230B4"/>
    <w:rPr>
      <w:rFonts w:ascii="Arial" w:hAnsi="Arial"/>
      <w:b/>
      <w:kern w:val="28"/>
      <w:sz w:val="32"/>
      <w:szCs w:val="24"/>
    </w:rPr>
  </w:style>
  <w:style w:type="character" w:customStyle="1" w:styleId="HeaderChar30">
    <w:name w:val="Header Char30"/>
    <w:basedOn w:val="DefaultParagraphFont"/>
    <w:uiPriority w:val="99"/>
    <w:rsid w:val="00C230B4"/>
    <w:rPr>
      <w:i/>
      <w:sz w:val="24"/>
      <w:szCs w:val="24"/>
    </w:rPr>
  </w:style>
  <w:style w:type="character" w:customStyle="1" w:styleId="Heading2Char42">
    <w:name w:val="Heading 2 Char42"/>
    <w:basedOn w:val="DefaultParagraphFont"/>
    <w:rsid w:val="00C230B4"/>
    <w:rPr>
      <w:rFonts w:ascii="Arial" w:hAnsi="Arial"/>
      <w:i/>
      <w:kern w:val="28"/>
      <w:sz w:val="28"/>
      <w:szCs w:val="24"/>
    </w:rPr>
  </w:style>
  <w:style w:type="paragraph" w:customStyle="1" w:styleId="FootnoteBase113">
    <w:name w:val="Footnote Base113"/>
    <w:basedOn w:val="Normal"/>
    <w:rsid w:val="00C230B4"/>
    <w:pPr>
      <w:tabs>
        <w:tab w:val="left" w:pos="187"/>
      </w:tabs>
      <w:spacing w:after="120" w:line="220" w:lineRule="exact"/>
      <w:ind w:left="187" w:hanging="187"/>
      <w:jc w:val="both"/>
    </w:pPr>
    <w:rPr>
      <w:sz w:val="18"/>
      <w:szCs w:val="20"/>
    </w:rPr>
  </w:style>
  <w:style w:type="paragraph" w:customStyle="1" w:styleId="Quotation2130">
    <w:name w:val="Quotation213"/>
    <w:basedOn w:val="Normal"/>
    <w:autoRedefine/>
    <w:rsid w:val="00C230B4"/>
    <w:pPr>
      <w:spacing w:before="120" w:after="120" w:line="480" w:lineRule="exact"/>
      <w:ind w:left="720" w:right="720" w:firstLine="720"/>
    </w:pPr>
    <w:rPr>
      <w:i/>
      <w:szCs w:val="20"/>
    </w:rPr>
  </w:style>
  <w:style w:type="paragraph" w:customStyle="1" w:styleId="quotation313">
    <w:name w:val="quotation3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9">
    <w:name w:val="QT39"/>
    <w:basedOn w:val="NormalWeb"/>
    <w:autoRedefine/>
    <w:rsid w:val="00C230B4"/>
    <w:pPr>
      <w:spacing w:after="120" w:line="300" w:lineRule="atLeast"/>
      <w:ind w:left="720" w:right="720" w:firstLine="720"/>
      <w:jc w:val="both"/>
    </w:pPr>
    <w:rPr>
      <w:rFonts w:cs="Arial"/>
      <w:i/>
    </w:rPr>
  </w:style>
  <w:style w:type="character" w:customStyle="1" w:styleId="FootnoteTextChar78">
    <w:name w:val="Footnote Text Char78"/>
    <w:aliases w:val="Footnote Text Char Char Char Char78,Footnote Text Char Char Char1 Char70,Footnote Text Char Char Char2 Char70,Footnote Text Char Char Char11 Char70,Footnote Text Char Char Char3 Char70,Footnote Text Char Char Char12 Char70"/>
    <w:basedOn w:val="DefaultParagraphFont"/>
    <w:rsid w:val="00C230B4"/>
    <w:rPr>
      <w:lang w:val="en-US" w:eastAsia="en-US" w:bidi="ar-SA"/>
    </w:rPr>
  </w:style>
  <w:style w:type="character" w:customStyle="1" w:styleId="BodyTextChar63">
    <w:name w:val="Body Text Char63"/>
    <w:basedOn w:val="DefaultParagraphFont"/>
    <w:rsid w:val="00C230B4"/>
    <w:rPr>
      <w:rFonts w:cs="Arial"/>
      <w:sz w:val="24"/>
      <w:lang w:val="en-US" w:eastAsia="en-US" w:bidi="ar-SA"/>
    </w:rPr>
  </w:style>
  <w:style w:type="character" w:customStyle="1" w:styleId="Heading1Char32">
    <w:name w:val="Heading 1 Char32"/>
    <w:basedOn w:val="DefaultParagraphFont"/>
    <w:rsid w:val="00C230B4"/>
    <w:rPr>
      <w:rFonts w:ascii="Arial" w:hAnsi="Arial"/>
      <w:b/>
      <w:kern w:val="28"/>
      <w:sz w:val="32"/>
    </w:rPr>
  </w:style>
  <w:style w:type="character" w:customStyle="1" w:styleId="Heading2Char43">
    <w:name w:val="Heading 2 Char43"/>
    <w:basedOn w:val="DefaultParagraphFont"/>
    <w:rsid w:val="00C230B4"/>
    <w:rPr>
      <w:rFonts w:ascii="Arial" w:hAnsi="Arial"/>
      <w:i/>
      <w:kern w:val="28"/>
      <w:sz w:val="28"/>
      <w:szCs w:val="24"/>
    </w:rPr>
  </w:style>
  <w:style w:type="paragraph" w:customStyle="1" w:styleId="Quotation4101">
    <w:name w:val="Quotation410"/>
    <w:basedOn w:val="Normal"/>
    <w:autoRedefine/>
    <w:rsid w:val="00C230B4"/>
    <w:pPr>
      <w:spacing w:before="120" w:after="120" w:line="480" w:lineRule="exact"/>
      <w:ind w:left="720" w:right="720" w:firstLine="720"/>
      <w:jc w:val="both"/>
    </w:pPr>
    <w:rPr>
      <w:i/>
      <w:szCs w:val="20"/>
    </w:rPr>
  </w:style>
  <w:style w:type="character" w:customStyle="1" w:styleId="FooterChar20">
    <w:name w:val="Footer Char20"/>
    <w:basedOn w:val="DefaultParagraphFont"/>
    <w:rsid w:val="00C230B4"/>
    <w:rPr>
      <w:sz w:val="24"/>
    </w:rPr>
  </w:style>
  <w:style w:type="character" w:customStyle="1" w:styleId="HeaderChar31">
    <w:name w:val="Header Char31"/>
    <w:basedOn w:val="DefaultParagraphFont"/>
    <w:uiPriority w:val="99"/>
    <w:rsid w:val="00C230B4"/>
    <w:rPr>
      <w:i/>
      <w:sz w:val="24"/>
    </w:rPr>
  </w:style>
  <w:style w:type="character" w:customStyle="1" w:styleId="FootnoteTextChar79">
    <w:name w:val="Footnote Text Char79"/>
    <w:aliases w:val="Footnote Text Char Char Char Char79,Footnote Text Char Char Char1 Char78,Footnote Text Char Char Char2 Char78,Footnote Text Char Char Char11 Char78,Footnote Text Char Char Char3 Char78,Footnote Text Char Char Char12 Char78"/>
    <w:basedOn w:val="DefaultParagraphFont"/>
    <w:rsid w:val="00C230B4"/>
    <w:rPr>
      <w:lang w:val="en-US" w:eastAsia="en-US" w:bidi="ar-SA"/>
    </w:rPr>
  </w:style>
  <w:style w:type="paragraph" w:customStyle="1" w:styleId="Quotation401">
    <w:name w:val="Quotation40"/>
    <w:basedOn w:val="Normal"/>
    <w:autoRedefine/>
    <w:rsid w:val="00C230B4"/>
    <w:pPr>
      <w:spacing w:before="120" w:after="120" w:line="480" w:lineRule="exact"/>
      <w:ind w:left="720" w:right="720" w:firstLine="720"/>
      <w:jc w:val="both"/>
    </w:pPr>
    <w:rPr>
      <w:i/>
      <w:szCs w:val="20"/>
    </w:rPr>
  </w:style>
  <w:style w:type="character" w:customStyle="1" w:styleId="BodyTextChar64">
    <w:name w:val="Body Text Char64"/>
    <w:basedOn w:val="DefaultParagraphFont"/>
    <w:rsid w:val="00C230B4"/>
    <w:rPr>
      <w:rFonts w:cs="Arial"/>
      <w:sz w:val="24"/>
      <w:lang w:val="en-US" w:eastAsia="en-US" w:bidi="ar-SA"/>
    </w:rPr>
  </w:style>
  <w:style w:type="character" w:customStyle="1" w:styleId="QuotationChar40">
    <w:name w:val="Quotation Char40"/>
    <w:basedOn w:val="BodyTextChar"/>
    <w:rsid w:val="00C230B4"/>
    <w:rPr>
      <w:i/>
      <w:sz w:val="24"/>
      <w:szCs w:val="24"/>
    </w:rPr>
  </w:style>
  <w:style w:type="character" w:customStyle="1" w:styleId="Heading1Char33">
    <w:name w:val="Heading 1 Char33"/>
    <w:basedOn w:val="DefaultParagraphFont"/>
    <w:rsid w:val="00C230B4"/>
    <w:rPr>
      <w:rFonts w:ascii="Arial" w:hAnsi="Arial"/>
      <w:b/>
      <w:kern w:val="28"/>
      <w:sz w:val="32"/>
    </w:rPr>
  </w:style>
  <w:style w:type="character" w:customStyle="1" w:styleId="Heading1Char34">
    <w:name w:val="Heading 1 Char34"/>
    <w:basedOn w:val="DefaultParagraphFont"/>
    <w:rsid w:val="00C230B4"/>
    <w:rPr>
      <w:rFonts w:ascii="Arial" w:hAnsi="Arial"/>
      <w:b/>
      <w:kern w:val="28"/>
      <w:sz w:val="32"/>
    </w:rPr>
  </w:style>
  <w:style w:type="character" w:customStyle="1" w:styleId="BodyTextChar65">
    <w:name w:val="Body Text Char65"/>
    <w:basedOn w:val="DefaultParagraphFont"/>
    <w:rsid w:val="00C230B4"/>
    <w:rPr>
      <w:rFonts w:cs="Arial"/>
      <w:sz w:val="24"/>
      <w:lang w:val="en-US" w:eastAsia="en-US" w:bidi="ar-SA"/>
    </w:rPr>
  </w:style>
  <w:style w:type="character" w:customStyle="1" w:styleId="Heading2Char44">
    <w:name w:val="Heading 2 Char44"/>
    <w:basedOn w:val="DefaultParagraphFont"/>
    <w:rsid w:val="00C230B4"/>
    <w:rPr>
      <w:rFonts w:ascii="Arial" w:hAnsi="Arial"/>
      <w:i/>
      <w:kern w:val="28"/>
      <w:sz w:val="28"/>
      <w:szCs w:val="24"/>
    </w:rPr>
  </w:style>
  <w:style w:type="character" w:customStyle="1" w:styleId="Heading3Char37">
    <w:name w:val="Heading 3 Char37"/>
    <w:basedOn w:val="DefaultParagraphFont"/>
    <w:rsid w:val="00C230B4"/>
    <w:rPr>
      <w:rFonts w:ascii="Arial" w:hAnsi="Arial"/>
      <w:b/>
      <w:kern w:val="28"/>
      <w:sz w:val="24"/>
      <w:szCs w:val="24"/>
    </w:rPr>
  </w:style>
  <w:style w:type="character" w:customStyle="1" w:styleId="Heading4Char9">
    <w:name w:val="Heading 4 Char9"/>
    <w:basedOn w:val="DefaultParagraphFont"/>
    <w:rsid w:val="00C230B4"/>
    <w:rPr>
      <w:i/>
      <w:kern w:val="28"/>
      <w:sz w:val="24"/>
      <w:szCs w:val="24"/>
    </w:rPr>
  </w:style>
  <w:style w:type="character" w:customStyle="1" w:styleId="Heading5Char8">
    <w:name w:val="Heading 5 Char8"/>
    <w:basedOn w:val="DefaultParagraphFont"/>
    <w:rsid w:val="00C230B4"/>
    <w:rPr>
      <w:rFonts w:ascii="Arial" w:hAnsi="Arial"/>
      <w:b/>
      <w:kern w:val="28"/>
      <w:sz w:val="24"/>
      <w:szCs w:val="24"/>
    </w:rPr>
  </w:style>
  <w:style w:type="character" w:customStyle="1" w:styleId="Heading6Char8">
    <w:name w:val="Heading 6 Char8"/>
    <w:basedOn w:val="DefaultParagraphFont"/>
    <w:rsid w:val="00C230B4"/>
    <w:rPr>
      <w:rFonts w:ascii="Arial" w:hAnsi="Arial"/>
      <w:b/>
      <w:i/>
      <w:kern w:val="28"/>
      <w:sz w:val="24"/>
      <w:szCs w:val="24"/>
    </w:rPr>
  </w:style>
  <w:style w:type="character" w:customStyle="1" w:styleId="Heading7Char8">
    <w:name w:val="Heading 7 Char8"/>
    <w:basedOn w:val="DefaultParagraphFont"/>
    <w:rsid w:val="00C230B4"/>
    <w:rPr>
      <w:b/>
      <w:kern w:val="28"/>
      <w:sz w:val="24"/>
      <w:szCs w:val="24"/>
    </w:rPr>
  </w:style>
  <w:style w:type="character" w:customStyle="1" w:styleId="Heading8Char8">
    <w:name w:val="Heading 8 Char8"/>
    <w:basedOn w:val="DefaultParagraphFont"/>
    <w:rsid w:val="00C230B4"/>
    <w:rPr>
      <w:b/>
      <w:i/>
      <w:kern w:val="28"/>
      <w:sz w:val="24"/>
      <w:szCs w:val="24"/>
    </w:rPr>
  </w:style>
  <w:style w:type="character" w:customStyle="1" w:styleId="Heading9Char8">
    <w:name w:val="Heading 9 Char8"/>
    <w:basedOn w:val="DefaultParagraphFont"/>
    <w:rsid w:val="00C230B4"/>
    <w:rPr>
      <w:b/>
      <w:i/>
      <w:kern w:val="28"/>
      <w:sz w:val="24"/>
      <w:szCs w:val="24"/>
    </w:rPr>
  </w:style>
  <w:style w:type="character" w:customStyle="1" w:styleId="FootnoteTextChar80">
    <w:name w:val="Footnote Text Char80"/>
    <w:aliases w:val="Footnote Text Char Char Char Char80,Footnote Text Char Char Char1 Char79,Footnote Text Char Char Char2 Char79,Footnote Text Char Char Char11 Char79,Footnote Text Char Char Char3 Char79,Footnote Text Char Char Char12 Char79"/>
    <w:basedOn w:val="DefaultParagraphFont"/>
    <w:rsid w:val="00C230B4"/>
    <w:rPr>
      <w:lang w:val="en-US" w:eastAsia="en-US" w:bidi="ar-SA"/>
    </w:rPr>
  </w:style>
  <w:style w:type="paragraph" w:customStyle="1" w:styleId="Quotation501">
    <w:name w:val="Quotation50"/>
    <w:basedOn w:val="Normal"/>
    <w:autoRedefine/>
    <w:rsid w:val="00C230B4"/>
    <w:pPr>
      <w:spacing w:before="120" w:after="120" w:line="480" w:lineRule="exact"/>
      <w:ind w:left="720" w:right="720" w:firstLine="720"/>
      <w:jc w:val="both"/>
    </w:pPr>
    <w:rPr>
      <w:i/>
      <w:szCs w:val="20"/>
    </w:rPr>
  </w:style>
  <w:style w:type="character" w:customStyle="1" w:styleId="QuotationChar48">
    <w:name w:val="Quotation Char48"/>
    <w:basedOn w:val="BodyTextChar"/>
    <w:rsid w:val="00C230B4"/>
    <w:rPr>
      <w:i/>
      <w:sz w:val="24"/>
      <w:szCs w:val="24"/>
    </w:rPr>
  </w:style>
  <w:style w:type="paragraph" w:customStyle="1" w:styleId="BT200">
    <w:name w:val="BT20"/>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20">
    <w:name w:val="BT Char20"/>
    <w:basedOn w:val="DefaultParagraphFont"/>
    <w:rsid w:val="00C230B4"/>
    <w:rPr>
      <w:sz w:val="24"/>
      <w:lang w:val="en-US" w:eastAsia="en-US" w:bidi="ar-SA"/>
    </w:rPr>
  </w:style>
  <w:style w:type="paragraph" w:customStyle="1" w:styleId="QT40">
    <w:name w:val="QT40"/>
    <w:basedOn w:val="NormalWeb"/>
    <w:autoRedefine/>
    <w:rsid w:val="00C230B4"/>
    <w:pPr>
      <w:spacing w:after="120" w:line="300" w:lineRule="atLeast"/>
      <w:ind w:left="720" w:right="720" w:firstLine="720"/>
      <w:jc w:val="both"/>
    </w:pPr>
    <w:rPr>
      <w:rFonts w:cs="Arial"/>
      <w:i/>
    </w:rPr>
  </w:style>
  <w:style w:type="character" w:customStyle="1" w:styleId="QTChar38">
    <w:name w:val="QT Char38"/>
    <w:basedOn w:val="DefaultParagraphFont"/>
    <w:rsid w:val="00C230B4"/>
    <w:rPr>
      <w:rFonts w:cs="Arial"/>
      <w:i/>
      <w:sz w:val="24"/>
      <w:szCs w:val="24"/>
      <w:lang w:val="en-US" w:eastAsia="en-US" w:bidi="ar-SA"/>
    </w:rPr>
  </w:style>
  <w:style w:type="character" w:customStyle="1" w:styleId="BTCharCharCharChar9">
    <w:name w:val="BT Char Char Char Char9"/>
    <w:basedOn w:val="DefaultParagraphFont"/>
    <w:rsid w:val="00C230B4"/>
    <w:rPr>
      <w:sz w:val="24"/>
      <w:szCs w:val="24"/>
      <w:lang w:val="en-US" w:eastAsia="en-US" w:bidi="ar-SA"/>
    </w:rPr>
  </w:style>
  <w:style w:type="paragraph" w:customStyle="1" w:styleId="BTCharCharChar9">
    <w:name w:val="BT Char Char Char9"/>
    <w:basedOn w:val="Normal"/>
    <w:autoRedefine/>
    <w:rsid w:val="00C230B4"/>
    <w:pPr>
      <w:spacing w:after="120" w:line="300" w:lineRule="exact"/>
      <w:ind w:firstLine="720"/>
      <w:jc w:val="both"/>
    </w:pPr>
    <w:rPr>
      <w:szCs w:val="20"/>
    </w:rPr>
  </w:style>
  <w:style w:type="paragraph" w:customStyle="1" w:styleId="FNChar10">
    <w:name w:val="FN Char10"/>
    <w:basedOn w:val="FootnoteText"/>
    <w:autoRedefine/>
    <w:rsid w:val="00C230B4"/>
    <w:pPr>
      <w:contextualSpacing/>
      <w:jc w:val="both"/>
    </w:pPr>
  </w:style>
  <w:style w:type="character" w:customStyle="1" w:styleId="FNCharChar10">
    <w:name w:val="FN Char Char10"/>
    <w:basedOn w:val="DefaultParagraphFont"/>
    <w:rsid w:val="00C230B4"/>
    <w:rPr>
      <w:sz w:val="18"/>
    </w:rPr>
  </w:style>
  <w:style w:type="paragraph" w:customStyle="1" w:styleId="StyleBodyTextBold129">
    <w:name w:val="Style Body Text + Bold129"/>
    <w:basedOn w:val="Normal"/>
    <w:autoRedefine/>
    <w:rsid w:val="00C230B4"/>
    <w:pPr>
      <w:spacing w:after="120" w:line="480" w:lineRule="exact"/>
      <w:ind w:firstLine="720"/>
      <w:jc w:val="both"/>
    </w:pPr>
    <w:rPr>
      <w:b/>
      <w:bCs/>
      <w:szCs w:val="20"/>
    </w:rPr>
  </w:style>
  <w:style w:type="character" w:customStyle="1" w:styleId="StyleBodyTextBold1Char29">
    <w:name w:val="Style Body Text + Bold1 Char29"/>
    <w:basedOn w:val="BodyTextChar"/>
    <w:rsid w:val="00C230B4"/>
    <w:rPr>
      <w:b/>
      <w:bCs/>
      <w:sz w:val="24"/>
      <w:szCs w:val="24"/>
    </w:rPr>
  </w:style>
  <w:style w:type="character" w:customStyle="1" w:styleId="CommentTextChar9">
    <w:name w:val="Comment Text Char9"/>
    <w:basedOn w:val="DefaultParagraphFont"/>
    <w:rsid w:val="00C230B4"/>
    <w:rPr>
      <w:sz w:val="24"/>
      <w:szCs w:val="24"/>
    </w:rPr>
  </w:style>
  <w:style w:type="character" w:customStyle="1" w:styleId="BodyTextIndentChar9">
    <w:name w:val="Body Text Indent Char9"/>
    <w:basedOn w:val="DefaultParagraphFont"/>
    <w:rsid w:val="00C230B4"/>
    <w:rPr>
      <w:rFonts w:cs="Arial"/>
      <w:sz w:val="24"/>
    </w:rPr>
  </w:style>
  <w:style w:type="character" w:customStyle="1" w:styleId="DateChar9">
    <w:name w:val="Date Char9"/>
    <w:basedOn w:val="DefaultParagraphFont"/>
    <w:rsid w:val="00C230B4"/>
    <w:rPr>
      <w:rFonts w:cs="Arial"/>
      <w:b/>
      <w:sz w:val="24"/>
    </w:rPr>
  </w:style>
  <w:style w:type="character" w:customStyle="1" w:styleId="EndnoteTextChar9">
    <w:name w:val="Endnote Text Char9"/>
    <w:basedOn w:val="DefaultParagraphFont"/>
    <w:rsid w:val="00C230B4"/>
    <w:rPr>
      <w:sz w:val="18"/>
      <w:szCs w:val="24"/>
    </w:rPr>
  </w:style>
  <w:style w:type="character" w:customStyle="1" w:styleId="FooterChar28">
    <w:name w:val="Footer Char28"/>
    <w:basedOn w:val="DefaultParagraphFont"/>
    <w:rsid w:val="00C230B4"/>
    <w:rPr>
      <w:sz w:val="24"/>
    </w:rPr>
  </w:style>
  <w:style w:type="paragraph" w:customStyle="1" w:styleId="FooterEven9">
    <w:name w:val="Footer Even9"/>
    <w:basedOn w:val="Footer"/>
    <w:rsid w:val="00C230B4"/>
    <w:pPr>
      <w:spacing w:after="120" w:line="480" w:lineRule="exact"/>
      <w:ind w:firstLine="720"/>
      <w:jc w:val="both"/>
    </w:pPr>
    <w:rPr>
      <w:szCs w:val="20"/>
    </w:rPr>
  </w:style>
  <w:style w:type="paragraph" w:customStyle="1" w:styleId="FooterFirst9">
    <w:name w:val="Footer First9"/>
    <w:basedOn w:val="Footer"/>
    <w:rsid w:val="00C230B4"/>
    <w:pPr>
      <w:spacing w:after="120" w:line="480" w:lineRule="exact"/>
      <w:ind w:firstLine="720"/>
      <w:jc w:val="both"/>
    </w:pPr>
    <w:rPr>
      <w:szCs w:val="20"/>
    </w:rPr>
  </w:style>
  <w:style w:type="paragraph" w:customStyle="1" w:styleId="FooterOdd9">
    <w:name w:val="Footer Odd9"/>
    <w:basedOn w:val="Footer"/>
    <w:rsid w:val="00C230B4"/>
    <w:pPr>
      <w:spacing w:after="120" w:line="480" w:lineRule="exact"/>
      <w:ind w:firstLine="720"/>
      <w:jc w:val="both"/>
    </w:pPr>
    <w:rPr>
      <w:szCs w:val="20"/>
    </w:rPr>
  </w:style>
  <w:style w:type="character" w:customStyle="1" w:styleId="HeaderChar32">
    <w:name w:val="Header Char32"/>
    <w:basedOn w:val="DefaultParagraphFont"/>
    <w:uiPriority w:val="99"/>
    <w:rsid w:val="00C230B4"/>
    <w:rPr>
      <w:i/>
      <w:sz w:val="24"/>
    </w:rPr>
  </w:style>
  <w:style w:type="paragraph" w:customStyle="1" w:styleId="ListBulletFirst9">
    <w:name w:val="List Bullet First9"/>
    <w:basedOn w:val="ListBullet"/>
    <w:next w:val="ListBullet"/>
    <w:rsid w:val="00C230B4"/>
    <w:pPr>
      <w:spacing w:before="0" w:line="480" w:lineRule="exact"/>
      <w:jc w:val="both"/>
    </w:pPr>
    <w:rPr>
      <w:szCs w:val="20"/>
    </w:rPr>
  </w:style>
  <w:style w:type="paragraph" w:customStyle="1" w:styleId="ListBulletLast9">
    <w:name w:val="List Bullet Last9"/>
    <w:basedOn w:val="ListBullet"/>
    <w:rsid w:val="00C230B4"/>
    <w:pPr>
      <w:spacing w:before="0" w:line="480" w:lineRule="exact"/>
      <w:jc w:val="both"/>
    </w:pPr>
    <w:rPr>
      <w:szCs w:val="20"/>
    </w:rPr>
  </w:style>
  <w:style w:type="character" w:customStyle="1" w:styleId="MacroTextChar9">
    <w:name w:val="Macro Text Char9"/>
    <w:basedOn w:val="DefaultParagraphFont"/>
    <w:rsid w:val="00C230B4"/>
    <w:rPr>
      <w:rFonts w:ascii="Courier New" w:hAnsi="Courier New" w:cs="Arial"/>
      <w:sz w:val="24"/>
    </w:rPr>
  </w:style>
  <w:style w:type="character" w:customStyle="1" w:styleId="MessageHeaderChar9">
    <w:name w:val="Message Header Char9"/>
    <w:basedOn w:val="DefaultParagraphFont"/>
    <w:rsid w:val="00C230B4"/>
    <w:rPr>
      <w:rFonts w:ascii="Arial" w:hAnsi="Arial" w:cs="Arial"/>
      <w:sz w:val="24"/>
    </w:rPr>
  </w:style>
  <w:style w:type="character" w:customStyle="1" w:styleId="SubtitleChar9">
    <w:name w:val="Subtitle Char9"/>
    <w:basedOn w:val="DefaultParagraphFont"/>
    <w:rsid w:val="00C230B4"/>
    <w:rPr>
      <w:rFonts w:ascii="Arial" w:hAnsi="Arial"/>
      <w:i/>
      <w:kern w:val="28"/>
      <w:sz w:val="28"/>
      <w:szCs w:val="24"/>
    </w:rPr>
  </w:style>
  <w:style w:type="paragraph" w:customStyle="1" w:styleId="HeadingBase9">
    <w:name w:val="Heading Base9"/>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9">
    <w:name w:val="Title Char9"/>
    <w:basedOn w:val="DefaultParagraphFont"/>
    <w:rsid w:val="00C230B4"/>
    <w:rPr>
      <w:rFonts w:ascii="Arial" w:hAnsi="Arial"/>
      <w:b/>
      <w:kern w:val="28"/>
      <w:sz w:val="40"/>
      <w:szCs w:val="24"/>
    </w:rPr>
  </w:style>
  <w:style w:type="paragraph" w:customStyle="1" w:styleId="indent5201">
    <w:name w:val="indent 520"/>
    <w:aliases w:val="hang 9 (SP Parts)9"/>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10">
    <w:name w:val="Level 3 Heading10"/>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9">
    <w:name w:val="flush left bold titles9"/>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20">
    <w:name w:val="Left Running Head (Even)2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9">
    <w:name w:val="Right Running Head (Odd)9"/>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9">
    <w:name w:val="EXERCISE - BOX9"/>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9">
    <w:name w:val="Thick Line Below9"/>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600">
    <w:name w:val="quotation6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3">
    <w:name w:val="indent 5123"/>
    <w:aliases w:val="hang 522"/>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4">
    <w:name w:val="flush left34"/>
    <w:aliases w:val="no hang3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30">
    <w:name w:val="Level 1 Heading30"/>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1">
    <w:name w:val="indent 1021"/>
    <w:aliases w:val="block22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8">
    <w:name w:val="indent 5218"/>
    <w:aliases w:val="block20,block30"/>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8">
    <w:name w:val="PI18"/>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9">
    <w:name w:val="indent 159"/>
    <w:aliases w:val="block118"/>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9">
    <w:name w:val="Document Map Char9"/>
    <w:basedOn w:val="DefaultParagraphFont"/>
    <w:rsid w:val="00C230B4"/>
    <w:rPr>
      <w:rFonts w:ascii="Tahoma" w:hAnsi="Tahoma" w:cs="Tahoma"/>
      <w:sz w:val="24"/>
      <w:szCs w:val="24"/>
      <w:shd w:val="clear" w:color="auto" w:fill="000080"/>
    </w:rPr>
  </w:style>
  <w:style w:type="character" w:customStyle="1" w:styleId="PlainTextChar9">
    <w:name w:val="Plain Text Char9"/>
    <w:basedOn w:val="DefaultParagraphFont"/>
    <w:rsid w:val="00C230B4"/>
    <w:rPr>
      <w:rFonts w:ascii="Courier New" w:hAnsi="Courier New" w:cs="Courier New"/>
      <w:lang w:bidi="he-IL"/>
    </w:rPr>
  </w:style>
  <w:style w:type="paragraph" w:customStyle="1" w:styleId="quotation121">
    <w:name w:val="quotation12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10">
    <w:name w:val="Header Even10"/>
    <w:basedOn w:val="Header"/>
    <w:rsid w:val="00C230B4"/>
    <w:pPr>
      <w:ind w:firstLine="720"/>
      <w:jc w:val="both"/>
    </w:pPr>
    <w:rPr>
      <w:sz w:val="56"/>
      <w:szCs w:val="56"/>
    </w:rPr>
  </w:style>
  <w:style w:type="paragraph" w:customStyle="1" w:styleId="HeaderFirst9">
    <w:name w:val="Header First9"/>
    <w:basedOn w:val="Header"/>
    <w:rsid w:val="00C230B4"/>
    <w:pPr>
      <w:ind w:firstLine="720"/>
      <w:jc w:val="both"/>
    </w:pPr>
    <w:rPr>
      <w:sz w:val="56"/>
      <w:szCs w:val="56"/>
    </w:rPr>
  </w:style>
  <w:style w:type="paragraph" w:customStyle="1" w:styleId="HeaderOdd9">
    <w:name w:val="Header Odd9"/>
    <w:basedOn w:val="Header"/>
    <w:rsid w:val="00C230B4"/>
    <w:pPr>
      <w:ind w:firstLine="720"/>
      <w:jc w:val="both"/>
    </w:pPr>
    <w:rPr>
      <w:sz w:val="56"/>
      <w:szCs w:val="56"/>
    </w:rPr>
  </w:style>
  <w:style w:type="paragraph" w:customStyle="1" w:styleId="BlockQuotationFirst9">
    <w:name w:val="Block Quotation First9"/>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9">
    <w:name w:val="Block Quotation9"/>
    <w:basedOn w:val="Normal"/>
    <w:rsid w:val="00C230B4"/>
    <w:pPr>
      <w:keepLines/>
      <w:spacing w:after="160" w:line="480" w:lineRule="exact"/>
      <w:ind w:left="720" w:right="720" w:firstLine="720"/>
      <w:jc w:val="both"/>
    </w:pPr>
    <w:rPr>
      <w:i/>
      <w:szCs w:val="20"/>
    </w:rPr>
  </w:style>
  <w:style w:type="paragraph" w:customStyle="1" w:styleId="BlockQuotationLast9">
    <w:name w:val="Block Quotation Last9"/>
    <w:basedOn w:val="BlockQuotation"/>
    <w:rsid w:val="00C230B4"/>
    <w:pPr>
      <w:tabs>
        <w:tab w:val="clear" w:pos="720"/>
      </w:tabs>
      <w:spacing w:before="0" w:line="480" w:lineRule="exact"/>
      <w:ind w:firstLine="720"/>
      <w:jc w:val="both"/>
    </w:pPr>
    <w:rPr>
      <w:szCs w:val="20"/>
    </w:rPr>
  </w:style>
  <w:style w:type="paragraph" w:customStyle="1" w:styleId="ListFirst9">
    <w:name w:val="List First9"/>
    <w:basedOn w:val="List"/>
    <w:next w:val="List"/>
    <w:rsid w:val="00C230B4"/>
    <w:pPr>
      <w:tabs>
        <w:tab w:val="clear" w:pos="720"/>
      </w:tabs>
      <w:spacing w:before="0" w:line="480" w:lineRule="exact"/>
      <w:jc w:val="both"/>
    </w:pPr>
    <w:rPr>
      <w:szCs w:val="20"/>
    </w:rPr>
  </w:style>
  <w:style w:type="paragraph" w:customStyle="1" w:styleId="ListLast9">
    <w:name w:val="List Last9"/>
    <w:basedOn w:val="List"/>
    <w:rsid w:val="00C230B4"/>
    <w:pPr>
      <w:tabs>
        <w:tab w:val="clear" w:pos="720"/>
      </w:tabs>
      <w:spacing w:before="0" w:line="480" w:lineRule="exact"/>
      <w:jc w:val="both"/>
    </w:pPr>
    <w:rPr>
      <w:szCs w:val="20"/>
    </w:rPr>
  </w:style>
  <w:style w:type="paragraph" w:customStyle="1" w:styleId="PartLabel9">
    <w:name w:val="Part Label9"/>
    <w:basedOn w:val="HeadingBase"/>
    <w:next w:val="Normal"/>
    <w:rsid w:val="00C230B4"/>
    <w:pPr>
      <w:spacing w:after="120" w:line="480" w:lineRule="exact"/>
      <w:ind w:firstLine="720"/>
      <w:jc w:val="both"/>
    </w:pPr>
    <w:rPr>
      <w:szCs w:val="20"/>
    </w:rPr>
  </w:style>
  <w:style w:type="paragraph" w:customStyle="1" w:styleId="PartTitle9">
    <w:name w:val="Part Title9"/>
    <w:basedOn w:val="HeadingBase"/>
    <w:next w:val="PartSubtitle"/>
    <w:rsid w:val="00C230B4"/>
    <w:pPr>
      <w:spacing w:after="120" w:line="480" w:lineRule="exact"/>
      <w:ind w:firstLine="720"/>
      <w:jc w:val="both"/>
    </w:pPr>
    <w:rPr>
      <w:szCs w:val="20"/>
    </w:rPr>
  </w:style>
  <w:style w:type="paragraph" w:customStyle="1" w:styleId="PartSubtitle9">
    <w:name w:val="Part Subtitle9"/>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9">
    <w:name w:val="Section Heading9"/>
    <w:basedOn w:val="HeadingBase"/>
    <w:rsid w:val="00C230B4"/>
    <w:pPr>
      <w:spacing w:after="120" w:line="480" w:lineRule="exact"/>
      <w:ind w:firstLine="720"/>
      <w:jc w:val="both"/>
    </w:pPr>
    <w:rPr>
      <w:szCs w:val="20"/>
    </w:rPr>
  </w:style>
  <w:style w:type="paragraph" w:customStyle="1" w:styleId="SectionLabel9">
    <w:name w:val="Section Label9"/>
    <w:basedOn w:val="HeadingBase"/>
    <w:rsid w:val="00C230B4"/>
    <w:pPr>
      <w:spacing w:after="120" w:line="480" w:lineRule="exact"/>
      <w:ind w:firstLine="720"/>
      <w:jc w:val="both"/>
    </w:pPr>
    <w:rPr>
      <w:szCs w:val="20"/>
    </w:rPr>
  </w:style>
  <w:style w:type="paragraph" w:customStyle="1" w:styleId="TitleCover9">
    <w:name w:val="Title Cover9"/>
    <w:basedOn w:val="HeadingBase"/>
    <w:next w:val="SubtitleCover"/>
    <w:rsid w:val="00C230B4"/>
    <w:pPr>
      <w:spacing w:after="120" w:line="480" w:lineRule="exact"/>
      <w:ind w:firstLine="720"/>
      <w:jc w:val="both"/>
    </w:pPr>
    <w:rPr>
      <w:szCs w:val="20"/>
    </w:rPr>
  </w:style>
  <w:style w:type="paragraph" w:customStyle="1" w:styleId="SubtitleCover9">
    <w:name w:val="Subtitle Cover9"/>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BodyTextKeep9">
    <w:name w:val="Body Text Keep9"/>
    <w:basedOn w:val="Normal"/>
    <w:rsid w:val="00C230B4"/>
    <w:pPr>
      <w:keepNext/>
      <w:spacing w:after="120" w:line="480" w:lineRule="exact"/>
      <w:ind w:firstLine="720"/>
      <w:jc w:val="both"/>
    </w:pPr>
    <w:rPr>
      <w:szCs w:val="20"/>
    </w:rPr>
  </w:style>
  <w:style w:type="paragraph" w:customStyle="1" w:styleId="ChapterLabel9">
    <w:name w:val="Chapter Label9"/>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9">
    <w:name w:val="Chapter Subtitle9"/>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9">
    <w:name w:val="Chapter Title9"/>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9">
    <w:name w:val="Document Label9"/>
    <w:basedOn w:val="Normal"/>
    <w:rsid w:val="00C230B4"/>
    <w:pPr>
      <w:keepNext/>
      <w:spacing w:before="240" w:after="360" w:line="480" w:lineRule="exact"/>
      <w:ind w:firstLine="720"/>
      <w:jc w:val="both"/>
    </w:pPr>
    <w:rPr>
      <w:b/>
      <w:kern w:val="28"/>
      <w:sz w:val="36"/>
      <w:szCs w:val="20"/>
    </w:rPr>
  </w:style>
  <w:style w:type="paragraph" w:customStyle="1" w:styleId="FootnoteBase29">
    <w:name w:val="Footnote Base29"/>
    <w:basedOn w:val="Normal"/>
    <w:rsid w:val="00C230B4"/>
    <w:pPr>
      <w:tabs>
        <w:tab w:val="left" w:pos="187"/>
      </w:tabs>
      <w:spacing w:after="120" w:line="220" w:lineRule="exact"/>
      <w:ind w:left="187" w:hanging="187"/>
      <w:jc w:val="both"/>
    </w:pPr>
    <w:rPr>
      <w:sz w:val="18"/>
      <w:szCs w:val="20"/>
    </w:rPr>
  </w:style>
  <w:style w:type="paragraph" w:customStyle="1" w:styleId="HeaderBase9">
    <w:name w:val="Header Base9"/>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9">
    <w:name w:val="Index Base9"/>
    <w:basedOn w:val="Normal"/>
    <w:rsid w:val="00C230B4"/>
    <w:pPr>
      <w:tabs>
        <w:tab w:val="right" w:leader="dot" w:pos="3960"/>
      </w:tabs>
      <w:spacing w:after="120" w:line="480" w:lineRule="exact"/>
      <w:ind w:left="720" w:hanging="720"/>
      <w:jc w:val="both"/>
    </w:pPr>
    <w:rPr>
      <w:szCs w:val="20"/>
    </w:rPr>
  </w:style>
  <w:style w:type="paragraph" w:customStyle="1" w:styleId="ListNumberFirst9">
    <w:name w:val="List Number First9"/>
    <w:basedOn w:val="ListNumber"/>
    <w:next w:val="ListNumber"/>
    <w:rsid w:val="00C230B4"/>
    <w:pPr>
      <w:spacing w:before="80" w:line="480" w:lineRule="exact"/>
      <w:jc w:val="both"/>
    </w:pPr>
    <w:rPr>
      <w:szCs w:val="20"/>
    </w:rPr>
  </w:style>
  <w:style w:type="paragraph" w:customStyle="1" w:styleId="ListNumberLast9">
    <w:name w:val="List Number Last9"/>
    <w:basedOn w:val="ListNumber"/>
    <w:rsid w:val="00C230B4"/>
    <w:pPr>
      <w:spacing w:before="0" w:after="240" w:line="480" w:lineRule="exact"/>
      <w:jc w:val="both"/>
    </w:pPr>
    <w:rPr>
      <w:szCs w:val="20"/>
    </w:rPr>
  </w:style>
  <w:style w:type="paragraph" w:customStyle="1" w:styleId="Picture9">
    <w:name w:val="Picture9"/>
    <w:basedOn w:val="Normal"/>
    <w:next w:val="Caption"/>
    <w:rsid w:val="00C230B4"/>
    <w:pPr>
      <w:keepNext/>
      <w:spacing w:after="120" w:line="480" w:lineRule="exact"/>
      <w:ind w:firstLine="720"/>
      <w:jc w:val="both"/>
    </w:pPr>
    <w:rPr>
      <w:szCs w:val="20"/>
    </w:rPr>
  </w:style>
  <w:style w:type="paragraph" w:customStyle="1" w:styleId="TOCBase9">
    <w:name w:val="TOC Base9"/>
    <w:basedOn w:val="Normal"/>
    <w:rsid w:val="00C230B4"/>
    <w:pPr>
      <w:tabs>
        <w:tab w:val="right" w:leader="dot" w:pos="8640"/>
      </w:tabs>
      <w:spacing w:after="120" w:line="480" w:lineRule="exact"/>
      <w:ind w:firstLine="720"/>
      <w:jc w:val="both"/>
    </w:pPr>
    <w:rPr>
      <w:szCs w:val="20"/>
    </w:rPr>
  </w:style>
  <w:style w:type="paragraph" w:customStyle="1" w:styleId="HeaderlikeH19">
    <w:name w:val="Header like H19"/>
    <w:basedOn w:val="Heading2"/>
    <w:rsid w:val="00C230B4"/>
    <w:pPr>
      <w:spacing w:before="120" w:line="360" w:lineRule="exact"/>
      <w:ind w:firstLine="720"/>
      <w:outlineLvl w:val="9"/>
    </w:pPr>
    <w:rPr>
      <w:b/>
      <w:i w:val="0"/>
      <w:sz w:val="36"/>
    </w:rPr>
  </w:style>
  <w:style w:type="paragraph" w:customStyle="1" w:styleId="Greeting9">
    <w:name w:val="Greeting9"/>
    <w:basedOn w:val="Normal"/>
    <w:rsid w:val="00C230B4"/>
    <w:pPr>
      <w:spacing w:after="120" w:line="480" w:lineRule="exact"/>
      <w:ind w:firstLine="720"/>
    </w:pPr>
    <w:rPr>
      <w:szCs w:val="20"/>
    </w:rPr>
  </w:style>
  <w:style w:type="paragraph" w:customStyle="1" w:styleId="Indent5219">
    <w:name w:val="Indent521"/>
    <w:basedOn w:val="Normal"/>
    <w:rsid w:val="00C230B4"/>
    <w:pPr>
      <w:spacing w:after="120" w:line="480" w:lineRule="exact"/>
      <w:ind w:left="720" w:firstLine="720"/>
      <w:jc w:val="both"/>
    </w:pPr>
    <w:rPr>
      <w:szCs w:val="20"/>
    </w:rPr>
  </w:style>
  <w:style w:type="paragraph" w:customStyle="1" w:styleId="Indent1090">
    <w:name w:val="Indent109"/>
    <w:basedOn w:val="Normal"/>
    <w:rsid w:val="00C230B4"/>
    <w:pPr>
      <w:spacing w:after="120" w:line="480" w:lineRule="exact"/>
      <w:ind w:left="1440" w:firstLine="720"/>
      <w:jc w:val="both"/>
    </w:pPr>
    <w:rPr>
      <w:szCs w:val="20"/>
    </w:rPr>
  </w:style>
  <w:style w:type="paragraph" w:customStyle="1" w:styleId="Indent1590">
    <w:name w:val="Indent159"/>
    <w:basedOn w:val="Normal"/>
    <w:rsid w:val="00C230B4"/>
    <w:pPr>
      <w:spacing w:after="120" w:line="480" w:lineRule="exact"/>
      <w:ind w:left="2160" w:firstLine="720"/>
      <w:jc w:val="both"/>
    </w:pPr>
    <w:rPr>
      <w:szCs w:val="20"/>
    </w:rPr>
  </w:style>
  <w:style w:type="paragraph" w:customStyle="1" w:styleId="Indent209">
    <w:name w:val="Indent209"/>
    <w:basedOn w:val="Normal"/>
    <w:rsid w:val="00C230B4"/>
    <w:pPr>
      <w:spacing w:after="120" w:line="480" w:lineRule="exact"/>
      <w:ind w:left="2880" w:firstLine="720"/>
      <w:jc w:val="both"/>
    </w:pPr>
    <w:rPr>
      <w:szCs w:val="20"/>
    </w:rPr>
  </w:style>
  <w:style w:type="paragraph" w:customStyle="1" w:styleId="BodyTextNotJustified9">
    <w:name w:val="Body Text Not Justified9"/>
    <w:basedOn w:val="Normal"/>
    <w:rsid w:val="00C230B4"/>
    <w:pPr>
      <w:spacing w:after="120" w:line="480" w:lineRule="exact"/>
      <w:ind w:firstLine="720"/>
    </w:pPr>
    <w:rPr>
      <w:szCs w:val="20"/>
    </w:rPr>
  </w:style>
  <w:style w:type="paragraph" w:customStyle="1" w:styleId="BoldCenterArial12pt9">
    <w:name w:val="Bold Center Arial 12 pt9"/>
    <w:basedOn w:val="Normal"/>
    <w:rsid w:val="00C230B4"/>
    <w:pPr>
      <w:spacing w:after="160" w:line="480" w:lineRule="exact"/>
      <w:ind w:firstLine="720"/>
      <w:jc w:val="center"/>
    </w:pPr>
    <w:rPr>
      <w:rFonts w:ascii="Arial" w:hAnsi="Arial"/>
      <w:b/>
      <w:szCs w:val="20"/>
    </w:rPr>
  </w:style>
  <w:style w:type="paragraph" w:customStyle="1" w:styleId="H2A10">
    <w:name w:val="H2A10"/>
    <w:basedOn w:val="H2"/>
    <w:rsid w:val="00C230B4"/>
    <w:pPr>
      <w:outlineLvl w:val="9"/>
    </w:pPr>
    <w:rPr>
      <w:rFonts w:ascii="Times New Roman" w:hAnsi="Times New Roman"/>
      <w:iCs w:val="0"/>
      <w:szCs w:val="28"/>
    </w:rPr>
  </w:style>
  <w:style w:type="paragraph" w:customStyle="1" w:styleId="H220">
    <w:name w:val="H220"/>
    <w:basedOn w:val="BT"/>
    <w:autoRedefine/>
    <w:rsid w:val="00C230B4"/>
    <w:pPr>
      <w:spacing w:line="300" w:lineRule="atLeast"/>
      <w:ind w:firstLine="720"/>
      <w:outlineLvl w:val="1"/>
    </w:pPr>
  </w:style>
  <w:style w:type="paragraph" w:customStyle="1" w:styleId="Exercise9">
    <w:name w:val="Exercise9"/>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9">
    <w:name w:val="Flush Left Bold9"/>
    <w:basedOn w:val="Normal"/>
    <w:rsid w:val="00C230B4"/>
    <w:pPr>
      <w:spacing w:before="120" w:after="120" w:line="290" w:lineRule="exact"/>
      <w:ind w:firstLine="720"/>
      <w:jc w:val="both"/>
    </w:pPr>
    <w:rPr>
      <w:b/>
      <w:snapToGrid w:val="0"/>
      <w:szCs w:val="20"/>
    </w:rPr>
  </w:style>
  <w:style w:type="paragraph" w:customStyle="1" w:styleId="Hang19">
    <w:name w:val="Hang19"/>
    <w:basedOn w:val="Normal"/>
    <w:autoRedefine/>
    <w:rsid w:val="00C230B4"/>
    <w:pPr>
      <w:spacing w:after="120" w:line="480" w:lineRule="exact"/>
      <w:ind w:left="1080" w:hanging="360"/>
      <w:jc w:val="both"/>
    </w:pPr>
    <w:rPr>
      <w:snapToGrid w:val="0"/>
      <w:szCs w:val="20"/>
    </w:rPr>
  </w:style>
  <w:style w:type="paragraph" w:customStyle="1" w:styleId="Style19">
    <w:name w:val="Style19"/>
    <w:basedOn w:val="BP"/>
    <w:next w:val="BT"/>
    <w:autoRedefine/>
    <w:rsid w:val="00C230B4"/>
    <w:pPr>
      <w:spacing w:after="120"/>
      <w:ind w:firstLine="720"/>
    </w:pPr>
    <w:rPr>
      <w:szCs w:val="20"/>
    </w:rPr>
  </w:style>
  <w:style w:type="paragraph" w:customStyle="1" w:styleId="BP9">
    <w:name w:val="BP9"/>
    <w:basedOn w:val="BT"/>
    <w:next w:val="BT"/>
    <w:autoRedefine/>
    <w:rsid w:val="00C230B4"/>
    <w:pPr>
      <w:ind w:firstLine="720"/>
    </w:pPr>
  </w:style>
  <w:style w:type="paragraph" w:customStyle="1" w:styleId="HeadingCaps9">
    <w:name w:val="Heading Caps9"/>
    <w:basedOn w:val="Heading1"/>
    <w:autoRedefine/>
    <w:rsid w:val="00C230B4"/>
    <w:pPr>
      <w:spacing w:after="120" w:line="400" w:lineRule="exact"/>
      <w:ind w:firstLine="720"/>
    </w:pPr>
    <w:rPr>
      <w:caps/>
      <w:snapToGrid w:val="0"/>
      <w:sz w:val="40"/>
      <w:szCs w:val="20"/>
    </w:rPr>
  </w:style>
  <w:style w:type="paragraph" w:customStyle="1" w:styleId="BoldLine9">
    <w:name w:val="Bold Line9"/>
    <w:basedOn w:val="Normal"/>
    <w:rsid w:val="00C230B4"/>
    <w:pPr>
      <w:pBdr>
        <w:bottom w:val="single" w:sz="36" w:space="1" w:color="auto"/>
      </w:pBdr>
      <w:spacing w:after="120" w:line="300" w:lineRule="atLeast"/>
      <w:ind w:firstLine="720"/>
      <w:jc w:val="both"/>
    </w:pPr>
    <w:rPr>
      <w:szCs w:val="20"/>
    </w:rPr>
  </w:style>
  <w:style w:type="paragraph" w:customStyle="1" w:styleId="ExerciseTitle9">
    <w:name w:val="Exercise Title9"/>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9">
    <w:name w:val="Title 29"/>
    <w:basedOn w:val="Normal"/>
    <w:rsid w:val="00C230B4"/>
    <w:pPr>
      <w:spacing w:after="120" w:line="300" w:lineRule="atLeast"/>
      <w:ind w:firstLine="720"/>
      <w:jc w:val="center"/>
    </w:pPr>
    <w:rPr>
      <w:sz w:val="52"/>
      <w:szCs w:val="20"/>
    </w:rPr>
  </w:style>
  <w:style w:type="paragraph" w:customStyle="1" w:styleId="Title19">
    <w:name w:val="Title 19"/>
    <w:basedOn w:val="Normal"/>
    <w:rsid w:val="00C230B4"/>
    <w:pPr>
      <w:spacing w:after="120" w:line="300" w:lineRule="atLeast"/>
      <w:ind w:firstLine="720"/>
      <w:jc w:val="center"/>
    </w:pPr>
    <w:rPr>
      <w:b/>
      <w:sz w:val="72"/>
      <w:szCs w:val="20"/>
    </w:rPr>
  </w:style>
  <w:style w:type="paragraph" w:customStyle="1" w:styleId="Title39">
    <w:name w:val="Title 39"/>
    <w:basedOn w:val="Title2"/>
    <w:rsid w:val="00C230B4"/>
    <w:pPr>
      <w:ind w:firstLine="720"/>
    </w:pPr>
    <w:rPr>
      <w:b/>
      <w:sz w:val="26"/>
      <w:szCs w:val="20"/>
    </w:rPr>
  </w:style>
  <w:style w:type="paragraph" w:customStyle="1" w:styleId="Title49">
    <w:name w:val="Title 49"/>
    <w:basedOn w:val="Title3"/>
    <w:rsid w:val="00C230B4"/>
    <w:pPr>
      <w:ind w:firstLine="720"/>
    </w:pPr>
    <w:rPr>
      <w:szCs w:val="20"/>
    </w:rPr>
  </w:style>
  <w:style w:type="paragraph" w:customStyle="1" w:styleId="CenterItalic9">
    <w:name w:val="Center Italic9"/>
    <w:basedOn w:val="Normal"/>
    <w:autoRedefine/>
    <w:rsid w:val="00C230B4"/>
    <w:pPr>
      <w:spacing w:after="120" w:line="480" w:lineRule="exact"/>
      <w:ind w:firstLine="720"/>
      <w:jc w:val="center"/>
    </w:pPr>
    <w:rPr>
      <w:i/>
      <w:szCs w:val="20"/>
    </w:rPr>
  </w:style>
  <w:style w:type="paragraph" w:customStyle="1" w:styleId="H4A9">
    <w:name w:val="H4A9"/>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9">
    <w:name w:val="LT9"/>
    <w:basedOn w:val="Heading2"/>
    <w:autoRedefine/>
    <w:rsid w:val="00C230B4"/>
    <w:pPr>
      <w:ind w:firstLine="720"/>
    </w:pPr>
    <w:rPr>
      <w:b/>
      <w:i w:val="0"/>
      <w:sz w:val="36"/>
    </w:rPr>
  </w:style>
  <w:style w:type="paragraph" w:customStyle="1" w:styleId="Style29">
    <w:name w:val="Style29"/>
    <w:basedOn w:val="H2A"/>
    <w:autoRedefine/>
    <w:rsid w:val="00C230B4"/>
    <w:pPr>
      <w:outlineLvl w:val="2"/>
    </w:pPr>
    <w:rPr>
      <w:i/>
      <w:snapToGrid w:val="0"/>
    </w:rPr>
  </w:style>
  <w:style w:type="paragraph" w:customStyle="1" w:styleId="LS-LessonSubtitle9">
    <w:name w:val="LS - Lesson Subtitle9"/>
    <w:basedOn w:val="H2A"/>
    <w:autoRedefine/>
    <w:rsid w:val="00C230B4"/>
    <w:pPr>
      <w:outlineLvl w:val="2"/>
    </w:pPr>
    <w:rPr>
      <w:i/>
      <w:snapToGrid w:val="0"/>
    </w:rPr>
  </w:style>
  <w:style w:type="paragraph" w:customStyle="1" w:styleId="H3A9">
    <w:name w:val="H3A9"/>
    <w:basedOn w:val="H3"/>
    <w:rsid w:val="00C230B4"/>
  </w:style>
  <w:style w:type="paragraph" w:customStyle="1" w:styleId="H318">
    <w:name w:val="H318"/>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10">
    <w:name w:val="L110"/>
    <w:basedOn w:val="Normal"/>
    <w:autoRedefine/>
    <w:rsid w:val="00C230B4"/>
    <w:pPr>
      <w:spacing w:after="120" w:line="480" w:lineRule="exact"/>
      <w:ind w:left="720" w:hanging="720"/>
      <w:jc w:val="both"/>
    </w:pPr>
    <w:rPr>
      <w:szCs w:val="20"/>
    </w:rPr>
  </w:style>
  <w:style w:type="paragraph" w:customStyle="1" w:styleId="L29">
    <w:name w:val="L29"/>
    <w:basedOn w:val="BT"/>
    <w:autoRedefine/>
    <w:rsid w:val="00C230B4"/>
    <w:pPr>
      <w:tabs>
        <w:tab w:val="left" w:pos="720"/>
      </w:tabs>
      <w:ind w:left="1440" w:hanging="720"/>
    </w:pPr>
  </w:style>
  <w:style w:type="paragraph" w:customStyle="1" w:styleId="L39">
    <w:name w:val="L39"/>
    <w:basedOn w:val="BT"/>
    <w:autoRedefine/>
    <w:rsid w:val="00C230B4"/>
    <w:pPr>
      <w:tabs>
        <w:tab w:val="left" w:pos="720"/>
        <w:tab w:val="left" w:pos="2160"/>
      </w:tabs>
      <w:ind w:left="2160" w:hanging="720"/>
    </w:pPr>
  </w:style>
  <w:style w:type="paragraph" w:customStyle="1" w:styleId="H121">
    <w:name w:val="H121"/>
    <w:basedOn w:val="BT"/>
    <w:next w:val="BT"/>
    <w:autoRedefine/>
    <w:rsid w:val="00C230B4"/>
    <w:pPr>
      <w:spacing w:line="300" w:lineRule="atLeast"/>
      <w:ind w:firstLine="720"/>
      <w:outlineLvl w:val="0"/>
    </w:pPr>
    <w:rPr>
      <w:rFonts w:ascii="Arial" w:hAnsi="Arial"/>
      <w:b/>
      <w:kern w:val="28"/>
    </w:rPr>
  </w:style>
  <w:style w:type="paragraph" w:customStyle="1" w:styleId="H1A9">
    <w:name w:val="H1A9"/>
    <w:basedOn w:val="H1"/>
    <w:rsid w:val="00C230B4"/>
    <w:pPr>
      <w:outlineLvl w:val="9"/>
    </w:pPr>
    <w:rPr>
      <w:sz w:val="24"/>
    </w:rPr>
  </w:style>
  <w:style w:type="paragraph" w:customStyle="1" w:styleId="I110">
    <w:name w:val="I110"/>
    <w:basedOn w:val="BT"/>
    <w:autoRedefine/>
    <w:rsid w:val="00C230B4"/>
    <w:pPr>
      <w:ind w:left="720" w:firstLine="720"/>
    </w:pPr>
  </w:style>
  <w:style w:type="paragraph" w:customStyle="1" w:styleId="I29">
    <w:name w:val="I29"/>
    <w:basedOn w:val="BT"/>
    <w:autoRedefine/>
    <w:rsid w:val="00C230B4"/>
    <w:pPr>
      <w:ind w:left="1440" w:firstLine="720"/>
    </w:pPr>
  </w:style>
  <w:style w:type="paragraph" w:customStyle="1" w:styleId="I39">
    <w:name w:val="I39"/>
    <w:basedOn w:val="I1"/>
    <w:autoRedefine/>
    <w:rsid w:val="00C230B4"/>
    <w:pPr>
      <w:ind w:left="2160"/>
    </w:pPr>
  </w:style>
  <w:style w:type="paragraph" w:customStyle="1" w:styleId="GR10">
    <w:name w:val="GR10"/>
    <w:basedOn w:val="BT"/>
    <w:autoRedefine/>
    <w:rsid w:val="00C230B4"/>
    <w:pPr>
      <w:spacing w:beforeLines="60"/>
      <w:ind w:firstLine="720"/>
      <w:jc w:val="left"/>
    </w:pPr>
  </w:style>
  <w:style w:type="character" w:customStyle="1" w:styleId="GK10">
    <w:name w:val="GK10"/>
    <w:basedOn w:val="DefaultParagraphFont"/>
    <w:rsid w:val="00C230B4"/>
    <w:rPr>
      <w:rFonts w:ascii="GraecaII" w:hAnsi="GraecaII"/>
      <w:sz w:val="28"/>
    </w:rPr>
  </w:style>
  <w:style w:type="character" w:customStyle="1" w:styleId="HB8">
    <w:name w:val="HB8"/>
    <w:basedOn w:val="DefaultParagraphFont"/>
    <w:rsid w:val="00C230B4"/>
    <w:rPr>
      <w:rFonts w:ascii="HebraicaII" w:hAnsi="HebraicaII"/>
      <w:sz w:val="28"/>
      <w:szCs w:val="28"/>
    </w:rPr>
  </w:style>
  <w:style w:type="character" w:customStyle="1" w:styleId="EN130">
    <w:name w:val="EN13"/>
    <w:basedOn w:val="DefaultParagraphFont"/>
    <w:rsid w:val="00C230B4"/>
    <w:rPr>
      <w:rFonts w:ascii="Times New Roman" w:hAnsi="Times New Roman"/>
      <w:sz w:val="24"/>
      <w:szCs w:val="24"/>
    </w:rPr>
  </w:style>
  <w:style w:type="paragraph" w:customStyle="1" w:styleId="I49">
    <w:name w:val="I49"/>
    <w:basedOn w:val="I1"/>
    <w:autoRedefine/>
    <w:rsid w:val="00C230B4"/>
    <w:pPr>
      <w:ind w:left="2880"/>
    </w:pPr>
  </w:style>
  <w:style w:type="paragraph" w:customStyle="1" w:styleId="H49">
    <w:name w:val="H49"/>
    <w:basedOn w:val="H4A"/>
    <w:next w:val="Normal"/>
    <w:autoRedefine/>
    <w:rsid w:val="00C230B4"/>
    <w:pPr>
      <w:snapToGrid w:val="0"/>
      <w:ind w:left="1440"/>
      <w:outlineLvl w:val="3"/>
    </w:pPr>
    <w:rPr>
      <w:snapToGrid/>
    </w:rPr>
  </w:style>
  <w:style w:type="paragraph" w:customStyle="1" w:styleId="CA9">
    <w:name w:val="CA9"/>
    <w:basedOn w:val="BT"/>
    <w:rsid w:val="00C230B4"/>
    <w:pPr>
      <w:ind w:firstLine="720"/>
      <w:jc w:val="left"/>
    </w:pPr>
  </w:style>
  <w:style w:type="paragraph" w:customStyle="1" w:styleId="StyleBodyText10ptBlack9">
    <w:name w:val="Style Body Text + 10 pt Black9"/>
    <w:basedOn w:val="Normal"/>
    <w:rsid w:val="00C230B4"/>
    <w:pPr>
      <w:spacing w:before="120" w:after="120" w:line="480" w:lineRule="exact"/>
      <w:ind w:firstLine="720"/>
      <w:jc w:val="both"/>
    </w:pPr>
    <w:rPr>
      <w:color w:val="000000"/>
      <w:szCs w:val="20"/>
    </w:rPr>
  </w:style>
  <w:style w:type="character" w:customStyle="1" w:styleId="grame9">
    <w:name w:val="grame9"/>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bt90">
    <w:name w:val="bt9"/>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character" w:customStyle="1" w:styleId="en19">
    <w:name w:val="en19"/>
    <w:basedOn w:val="DefaultParagraphFont"/>
    <w:rsid w:val="00C230B4"/>
    <w:rPr>
      <w:rFonts w:ascii="Times New Roman" w:hAnsi="Times New Roman" w:cs="Times New Roman" w:hint="default"/>
    </w:rPr>
  </w:style>
  <w:style w:type="character" w:customStyle="1" w:styleId="spelle9">
    <w:name w:val="spelle9"/>
    <w:basedOn w:val="DefaultParagraphFont"/>
    <w:rsid w:val="00C230B4"/>
    <w:rPr>
      <w:rFonts w:ascii="Times New Roman" w:hAnsi="Times New Roman" w:cs="Times New Roman" w:hint="default"/>
      <w:b w:val="0"/>
      <w:bCs w:val="0"/>
      <w:i w:val="0"/>
      <w:iCs w:val="0"/>
      <w:smallCaps w:val="0"/>
      <w:sz w:val="21"/>
      <w:szCs w:val="21"/>
    </w:rPr>
  </w:style>
  <w:style w:type="paragraph" w:customStyle="1" w:styleId="StyleBodyTextBold10">
    <w:name w:val="Style Body Text + Bold10"/>
    <w:basedOn w:val="Normal"/>
    <w:autoRedefine/>
    <w:rsid w:val="00C230B4"/>
    <w:pPr>
      <w:spacing w:after="120" w:line="480" w:lineRule="exact"/>
      <w:ind w:firstLine="720"/>
      <w:jc w:val="both"/>
    </w:pPr>
    <w:rPr>
      <w:b/>
      <w:bCs/>
      <w:szCs w:val="20"/>
    </w:rPr>
  </w:style>
  <w:style w:type="character" w:customStyle="1" w:styleId="FootnoteTextCharCharCharCharChar18">
    <w:name w:val="Footnote Text Char Char Char Char Char18"/>
    <w:basedOn w:val="DefaultParagraphFont"/>
    <w:rsid w:val="00C230B4"/>
    <w:rPr>
      <w:lang w:val="en-US" w:eastAsia="en-US" w:bidi="ar-SA"/>
    </w:rPr>
  </w:style>
  <w:style w:type="paragraph" w:customStyle="1" w:styleId="H2118">
    <w:name w:val="H2118"/>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20">
    <w:name w:val="QT120"/>
    <w:basedOn w:val="NormalWeb"/>
    <w:autoRedefine/>
    <w:rsid w:val="00C230B4"/>
    <w:pPr>
      <w:spacing w:after="120" w:line="300" w:lineRule="atLeast"/>
      <w:ind w:left="720" w:right="720" w:firstLine="720"/>
      <w:jc w:val="both"/>
    </w:pPr>
    <w:rPr>
      <w:rFonts w:cs="Arial"/>
      <w:i/>
    </w:rPr>
  </w:style>
  <w:style w:type="character" w:customStyle="1" w:styleId="QTChar113">
    <w:name w:val="QT Char113"/>
    <w:basedOn w:val="DefaultParagraphFont"/>
    <w:rsid w:val="00C230B4"/>
    <w:rPr>
      <w:rFonts w:cs="Arial"/>
      <w:i/>
      <w:sz w:val="24"/>
      <w:lang w:val="en-US" w:eastAsia="en-US" w:bidi="ar-SA"/>
    </w:rPr>
  </w:style>
  <w:style w:type="character" w:customStyle="1" w:styleId="Heading1Char113">
    <w:name w:val="Heading 1 Char113"/>
    <w:basedOn w:val="DefaultParagraphFont"/>
    <w:rsid w:val="00C230B4"/>
    <w:rPr>
      <w:rFonts w:ascii="Arial" w:eastAsia="Times New Roman" w:hAnsi="Arial"/>
      <w:b/>
      <w:kern w:val="28"/>
      <w:sz w:val="32"/>
    </w:rPr>
  </w:style>
  <w:style w:type="character" w:customStyle="1" w:styleId="BodyTextChar114">
    <w:name w:val="Body Text Char114"/>
    <w:basedOn w:val="DefaultParagraphFont"/>
    <w:rsid w:val="00C230B4"/>
    <w:rPr>
      <w:rFonts w:ascii="Times New Roman" w:eastAsia="Times New Roman" w:hAnsi="Times New Roman"/>
      <w:sz w:val="24"/>
      <w:szCs w:val="24"/>
    </w:rPr>
  </w:style>
  <w:style w:type="character" w:customStyle="1" w:styleId="Heading2Char113">
    <w:name w:val="Heading 2 Char113"/>
    <w:basedOn w:val="DefaultParagraphFont"/>
    <w:rsid w:val="00C230B4"/>
    <w:rPr>
      <w:rFonts w:ascii="Arial" w:eastAsia="Times New Roman" w:hAnsi="Arial"/>
      <w:i/>
      <w:kern w:val="28"/>
      <w:sz w:val="28"/>
    </w:rPr>
  </w:style>
  <w:style w:type="character" w:customStyle="1" w:styleId="Heading3Char113">
    <w:name w:val="Heading 3 Char113"/>
    <w:basedOn w:val="DefaultParagraphFont"/>
    <w:rsid w:val="00C230B4"/>
    <w:rPr>
      <w:rFonts w:ascii="Arial" w:eastAsia="Times New Roman" w:hAnsi="Arial"/>
      <w:b/>
      <w:kern w:val="28"/>
      <w:sz w:val="24"/>
    </w:rPr>
  </w:style>
  <w:style w:type="paragraph" w:customStyle="1" w:styleId="Quotation1170">
    <w:name w:val="Quotation117"/>
    <w:basedOn w:val="Normal"/>
    <w:autoRedefine/>
    <w:rsid w:val="00C230B4"/>
    <w:pPr>
      <w:spacing w:before="120" w:after="120" w:line="480" w:lineRule="exact"/>
      <w:ind w:left="720" w:right="720" w:firstLine="720"/>
      <w:jc w:val="both"/>
    </w:pPr>
    <w:rPr>
      <w:i/>
      <w:szCs w:val="20"/>
    </w:rPr>
  </w:style>
  <w:style w:type="character" w:customStyle="1" w:styleId="QuotationChar115">
    <w:name w:val="Quotation Char115"/>
    <w:basedOn w:val="BodyTextChar"/>
    <w:rsid w:val="00C230B4"/>
    <w:rPr>
      <w:rFonts w:ascii="Times New Roman" w:eastAsia="Times New Roman" w:hAnsi="Times New Roman"/>
      <w:i/>
      <w:sz w:val="24"/>
      <w:szCs w:val="24"/>
    </w:rPr>
  </w:style>
  <w:style w:type="paragraph" w:customStyle="1" w:styleId="quotation214">
    <w:name w:val="quotation2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4">
    <w:name w:val="flush left114"/>
    <w:aliases w:val="no hang11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4">
    <w:name w:val="QT214"/>
    <w:basedOn w:val="NormalWeb"/>
    <w:autoRedefine/>
    <w:rsid w:val="00C230B4"/>
    <w:pPr>
      <w:spacing w:after="120" w:line="300" w:lineRule="atLeast"/>
      <w:ind w:left="720" w:right="720" w:firstLine="720"/>
      <w:jc w:val="both"/>
    </w:pPr>
    <w:rPr>
      <w:rFonts w:cs="Arial"/>
      <w:i/>
    </w:rPr>
  </w:style>
  <w:style w:type="character" w:customStyle="1" w:styleId="QTChar212">
    <w:name w:val="QT Char212"/>
    <w:basedOn w:val="DefaultParagraphFont"/>
    <w:rsid w:val="00C230B4"/>
    <w:rPr>
      <w:rFonts w:ascii="Times New Roman" w:eastAsia="Times New Roman" w:hAnsi="Times New Roman" w:cs="Arial"/>
      <w:i/>
      <w:sz w:val="24"/>
      <w:szCs w:val="20"/>
    </w:rPr>
  </w:style>
  <w:style w:type="paragraph" w:customStyle="1" w:styleId="FootnoteBase114">
    <w:name w:val="Footnote Base114"/>
    <w:basedOn w:val="Normal"/>
    <w:rsid w:val="00C230B4"/>
    <w:pPr>
      <w:tabs>
        <w:tab w:val="left" w:pos="187"/>
      </w:tabs>
      <w:spacing w:after="120" w:line="220" w:lineRule="exact"/>
      <w:ind w:left="187" w:hanging="187"/>
      <w:jc w:val="both"/>
    </w:pPr>
    <w:rPr>
      <w:sz w:val="18"/>
      <w:szCs w:val="20"/>
    </w:rPr>
  </w:style>
  <w:style w:type="paragraph" w:customStyle="1" w:styleId="Quotation2140">
    <w:name w:val="Quotation214"/>
    <w:basedOn w:val="Normal"/>
    <w:autoRedefine/>
    <w:rsid w:val="00C230B4"/>
    <w:pPr>
      <w:spacing w:before="120" w:after="120" w:line="480" w:lineRule="exact"/>
      <w:ind w:left="720" w:right="720" w:firstLine="720"/>
    </w:pPr>
    <w:rPr>
      <w:i/>
      <w:szCs w:val="20"/>
    </w:rPr>
  </w:style>
  <w:style w:type="paragraph" w:customStyle="1" w:styleId="quotation314">
    <w:name w:val="quotation3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10">
    <w:name w:val="QT310"/>
    <w:basedOn w:val="NormalWeb"/>
    <w:autoRedefine/>
    <w:rsid w:val="00C230B4"/>
    <w:pPr>
      <w:spacing w:after="120" w:line="300" w:lineRule="atLeast"/>
      <w:ind w:left="720" w:right="720" w:firstLine="720"/>
      <w:jc w:val="both"/>
    </w:pPr>
    <w:rPr>
      <w:rFonts w:cs="Arial"/>
      <w:i/>
    </w:rPr>
  </w:style>
  <w:style w:type="character" w:customStyle="1" w:styleId="QTChar39">
    <w:name w:val="QT Char39"/>
    <w:basedOn w:val="DefaultParagraphFont"/>
    <w:rsid w:val="00C230B4"/>
    <w:rPr>
      <w:rFonts w:cs="Arial"/>
      <w:i/>
      <w:sz w:val="24"/>
    </w:rPr>
  </w:style>
  <w:style w:type="character" w:customStyle="1" w:styleId="BodyTextChar213">
    <w:name w:val="Body Text Char213"/>
    <w:basedOn w:val="DefaultParagraphFont"/>
    <w:rsid w:val="00C230B4"/>
    <w:rPr>
      <w:sz w:val="24"/>
      <w:szCs w:val="24"/>
    </w:rPr>
  </w:style>
  <w:style w:type="character" w:customStyle="1" w:styleId="QuotationChar213">
    <w:name w:val="Quotation Char213"/>
    <w:basedOn w:val="BodyTextChar"/>
    <w:rsid w:val="00C230B4"/>
    <w:rPr>
      <w:i/>
      <w:sz w:val="24"/>
      <w:szCs w:val="24"/>
    </w:rPr>
  </w:style>
  <w:style w:type="paragraph" w:customStyle="1" w:styleId="FootnoteBase210">
    <w:name w:val="Footnote Base210"/>
    <w:basedOn w:val="Normal"/>
    <w:rsid w:val="00C230B4"/>
    <w:pPr>
      <w:tabs>
        <w:tab w:val="left" w:pos="187"/>
      </w:tabs>
      <w:spacing w:after="120" w:line="220" w:lineRule="exact"/>
      <w:ind w:left="187" w:hanging="187"/>
      <w:jc w:val="both"/>
    </w:pPr>
    <w:rPr>
      <w:sz w:val="18"/>
      <w:szCs w:val="20"/>
    </w:rPr>
  </w:style>
  <w:style w:type="paragraph" w:customStyle="1" w:styleId="Quotation3110">
    <w:name w:val="Quotation311"/>
    <w:basedOn w:val="Normal"/>
    <w:autoRedefine/>
    <w:rsid w:val="00C230B4"/>
    <w:pPr>
      <w:spacing w:before="120" w:after="120" w:line="480" w:lineRule="exact"/>
      <w:ind w:left="720" w:right="720" w:firstLine="720"/>
    </w:pPr>
    <w:rPr>
      <w:i/>
      <w:szCs w:val="20"/>
    </w:rPr>
  </w:style>
  <w:style w:type="character" w:customStyle="1" w:styleId="BodyTextChar313">
    <w:name w:val="Body Text Char313"/>
    <w:basedOn w:val="DefaultParagraphFont"/>
    <w:rsid w:val="00C230B4"/>
    <w:rPr>
      <w:sz w:val="24"/>
      <w:szCs w:val="24"/>
    </w:rPr>
  </w:style>
  <w:style w:type="character" w:customStyle="1" w:styleId="QuotationChar310">
    <w:name w:val="Quotation Char310"/>
    <w:basedOn w:val="BodyTextChar"/>
    <w:rsid w:val="00C230B4"/>
    <w:rPr>
      <w:i/>
      <w:sz w:val="24"/>
      <w:szCs w:val="24"/>
    </w:rPr>
  </w:style>
  <w:style w:type="character" w:customStyle="1" w:styleId="Heading1Char210">
    <w:name w:val="Heading 1 Char210"/>
    <w:basedOn w:val="DefaultParagraphFont"/>
    <w:rsid w:val="00C230B4"/>
    <w:rPr>
      <w:rFonts w:ascii="Arial" w:hAnsi="Arial"/>
      <w:b/>
      <w:kern w:val="28"/>
      <w:sz w:val="32"/>
    </w:rPr>
  </w:style>
  <w:style w:type="character" w:customStyle="1" w:styleId="Heading2Char213">
    <w:name w:val="Heading 2 Char213"/>
    <w:basedOn w:val="DefaultParagraphFont"/>
    <w:rsid w:val="00C230B4"/>
    <w:rPr>
      <w:rFonts w:ascii="Arial" w:hAnsi="Arial"/>
      <w:i/>
      <w:kern w:val="28"/>
      <w:sz w:val="28"/>
    </w:rPr>
  </w:style>
  <w:style w:type="character" w:customStyle="1" w:styleId="Heading3Char213">
    <w:name w:val="Heading 3 Char213"/>
    <w:basedOn w:val="DefaultParagraphFont"/>
    <w:rsid w:val="00C230B4"/>
    <w:rPr>
      <w:rFonts w:ascii="Arial" w:hAnsi="Arial"/>
      <w:b/>
      <w:kern w:val="28"/>
      <w:sz w:val="24"/>
    </w:rPr>
  </w:style>
  <w:style w:type="paragraph" w:customStyle="1" w:styleId="quotation4110">
    <w:name w:val="quotation4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8">
    <w:name w:val="QT48"/>
    <w:basedOn w:val="NormalWeb"/>
    <w:autoRedefine/>
    <w:rsid w:val="00C230B4"/>
    <w:pPr>
      <w:spacing w:after="120" w:line="300" w:lineRule="atLeast"/>
      <w:ind w:left="720" w:right="720" w:firstLine="720"/>
      <w:jc w:val="both"/>
    </w:pPr>
    <w:rPr>
      <w:rFonts w:cs="Arial"/>
      <w:i/>
    </w:rPr>
  </w:style>
  <w:style w:type="character" w:customStyle="1" w:styleId="QTChar48">
    <w:name w:val="QT Char48"/>
    <w:basedOn w:val="DefaultParagraphFont"/>
    <w:rsid w:val="00C230B4"/>
    <w:rPr>
      <w:rFonts w:cs="Arial"/>
      <w:i/>
      <w:sz w:val="24"/>
    </w:rPr>
  </w:style>
  <w:style w:type="character" w:customStyle="1" w:styleId="FootnoteTextChar413">
    <w:name w:val="Footnote Text Char413"/>
    <w:aliases w:val="Footnote Text Char Char Char Char413,Footnote Text Char Char Char1 Char313,Footnote Text Char Char Char2 Char313,Footnote Text Char Char Char11 Char313,Footnote Text Char Char Char3 Char313,Footnote Text Char Char Char12 Char313"/>
    <w:basedOn w:val="DefaultParagraphFont"/>
    <w:rsid w:val="00C230B4"/>
    <w:rPr>
      <w:lang w:val="en-US" w:eastAsia="en-US" w:bidi="ar-SA"/>
    </w:rPr>
  </w:style>
  <w:style w:type="paragraph" w:customStyle="1" w:styleId="Quotation418">
    <w:name w:val="Quotation418"/>
    <w:basedOn w:val="Normal"/>
    <w:autoRedefine/>
    <w:rsid w:val="00C230B4"/>
    <w:pPr>
      <w:spacing w:before="120" w:after="120" w:line="480" w:lineRule="exact"/>
      <w:ind w:left="720" w:right="720" w:firstLine="720"/>
      <w:jc w:val="both"/>
    </w:pPr>
    <w:rPr>
      <w:i/>
      <w:szCs w:val="20"/>
    </w:rPr>
  </w:style>
  <w:style w:type="character" w:customStyle="1" w:styleId="BodyTextChar412">
    <w:name w:val="Body Text Char412"/>
    <w:basedOn w:val="DefaultParagraphFont"/>
    <w:rsid w:val="00C230B4"/>
    <w:rPr>
      <w:rFonts w:cs="Arial"/>
      <w:sz w:val="24"/>
      <w:lang w:val="en-US" w:eastAsia="en-US" w:bidi="ar-SA"/>
    </w:rPr>
  </w:style>
  <w:style w:type="character" w:customStyle="1" w:styleId="QuotationChar49">
    <w:name w:val="Quotation Char49"/>
    <w:basedOn w:val="BodyTextChar"/>
    <w:rsid w:val="00C230B4"/>
    <w:rPr>
      <w:i/>
      <w:sz w:val="24"/>
      <w:szCs w:val="24"/>
    </w:rPr>
  </w:style>
  <w:style w:type="character" w:customStyle="1" w:styleId="FootnoteTextChar511">
    <w:name w:val="Footnote Text Char511"/>
    <w:aliases w:val="Footnote Text Char Char Char Char511,Footnote Text Char Char Char1 Char413,Footnote Text Char Char Char2 Char413,Footnote Text Char Char Char11 Char413,Footnote Text Char Char Char3 Char413,Footnote Text Char Char Char12 Char413"/>
    <w:basedOn w:val="DefaultParagraphFont"/>
    <w:rsid w:val="00C230B4"/>
    <w:rPr>
      <w:lang w:val="en-US" w:eastAsia="en-US" w:bidi="ar-SA"/>
    </w:rPr>
  </w:style>
  <w:style w:type="paragraph" w:customStyle="1" w:styleId="Quotation419">
    <w:name w:val="Quotation419"/>
    <w:basedOn w:val="Normal"/>
    <w:autoRedefine/>
    <w:rsid w:val="00C230B4"/>
    <w:pPr>
      <w:spacing w:before="120" w:after="120" w:line="480" w:lineRule="exact"/>
      <w:ind w:left="720" w:right="720" w:firstLine="720"/>
      <w:jc w:val="both"/>
    </w:pPr>
    <w:rPr>
      <w:i/>
      <w:szCs w:val="20"/>
    </w:rPr>
  </w:style>
  <w:style w:type="character" w:customStyle="1" w:styleId="FootnoteTextChar610">
    <w:name w:val="Footnote Text Char610"/>
    <w:aliases w:val="Footnote Text Char Char Char Char610,Footnote Text Char Char Char1 Char511,Footnote Text Char Char Char2 Char511,Footnote Text Char Char Char11 Char511,Footnote Text Char Char Char3 Char511,Footnote Text Char Char Char12 Char511"/>
    <w:basedOn w:val="DefaultParagraphFont"/>
    <w:rsid w:val="00C230B4"/>
    <w:rPr>
      <w:lang w:val="en-US" w:eastAsia="en-US" w:bidi="ar-SA"/>
    </w:rPr>
  </w:style>
  <w:style w:type="paragraph" w:customStyle="1" w:styleId="Quotation428">
    <w:name w:val="Quotation428"/>
    <w:basedOn w:val="Normal"/>
    <w:autoRedefine/>
    <w:rsid w:val="00C230B4"/>
    <w:pPr>
      <w:spacing w:before="120" w:after="120" w:line="480" w:lineRule="exact"/>
      <w:ind w:left="720" w:right="720" w:firstLine="720"/>
      <w:jc w:val="both"/>
    </w:pPr>
    <w:rPr>
      <w:i/>
      <w:szCs w:val="20"/>
    </w:rPr>
  </w:style>
  <w:style w:type="character" w:customStyle="1" w:styleId="FooterChar110">
    <w:name w:val="Footer Char110"/>
    <w:basedOn w:val="DefaultParagraphFont"/>
    <w:rsid w:val="00C230B4"/>
    <w:rPr>
      <w:sz w:val="24"/>
    </w:rPr>
  </w:style>
  <w:style w:type="character" w:customStyle="1" w:styleId="HeaderChar112">
    <w:name w:val="Header Char112"/>
    <w:basedOn w:val="DefaultParagraphFont"/>
    <w:rsid w:val="00C230B4"/>
    <w:rPr>
      <w:i/>
      <w:sz w:val="24"/>
    </w:rPr>
  </w:style>
  <w:style w:type="character" w:customStyle="1" w:styleId="BodyTextChar510">
    <w:name w:val="Body Text Char510"/>
    <w:basedOn w:val="DefaultParagraphFont"/>
    <w:rsid w:val="00C230B4"/>
    <w:rPr>
      <w:rFonts w:cs="Arial"/>
      <w:sz w:val="24"/>
      <w:lang w:val="en-US" w:eastAsia="en-US" w:bidi="ar-SA"/>
    </w:rPr>
  </w:style>
  <w:style w:type="character" w:customStyle="1" w:styleId="FootnoteTextChar710">
    <w:name w:val="Footnote Text Char710"/>
    <w:aliases w:val="Footnote Text Char Char Char Char710,Footnote Text Char Char Char1 Char610,Footnote Text Char Char Char2 Char610,Footnote Text Char Char Char11 Char610,Footnote Text Char Char Char3 Char610,Footnote Text Char Char Char12 Char610"/>
    <w:basedOn w:val="DefaultParagraphFont"/>
    <w:rsid w:val="00C230B4"/>
    <w:rPr>
      <w:lang w:val="en-US" w:eastAsia="en-US" w:bidi="ar-SA"/>
    </w:rPr>
  </w:style>
  <w:style w:type="paragraph" w:customStyle="1" w:styleId="HeaderlikeH119">
    <w:name w:val="Header like H119"/>
    <w:basedOn w:val="Heading2"/>
    <w:rsid w:val="00C230B4"/>
    <w:pPr>
      <w:spacing w:before="120" w:line="360" w:lineRule="exact"/>
      <w:ind w:firstLine="720"/>
      <w:outlineLvl w:val="9"/>
    </w:pPr>
    <w:rPr>
      <w:b/>
      <w:i w:val="0"/>
      <w:sz w:val="36"/>
    </w:rPr>
  </w:style>
  <w:style w:type="paragraph" w:customStyle="1" w:styleId="Quotation580">
    <w:name w:val="Quotation58"/>
    <w:basedOn w:val="Normal"/>
    <w:autoRedefine/>
    <w:rsid w:val="00C230B4"/>
    <w:pPr>
      <w:spacing w:before="120" w:after="120" w:line="480" w:lineRule="exact"/>
      <w:ind w:left="720" w:right="720" w:firstLine="720"/>
      <w:jc w:val="both"/>
    </w:pPr>
    <w:rPr>
      <w:i/>
      <w:szCs w:val="20"/>
    </w:rPr>
  </w:style>
  <w:style w:type="character" w:customStyle="1" w:styleId="QuotationChar58">
    <w:name w:val="Quotation Char58"/>
    <w:basedOn w:val="BodyTextChar"/>
    <w:rsid w:val="00C230B4"/>
    <w:rPr>
      <w:i/>
      <w:sz w:val="24"/>
      <w:szCs w:val="24"/>
    </w:rPr>
  </w:style>
  <w:style w:type="paragraph" w:customStyle="1" w:styleId="Greeting19">
    <w:name w:val="Greeting19"/>
    <w:basedOn w:val="Normal"/>
    <w:rsid w:val="00C230B4"/>
    <w:pPr>
      <w:spacing w:after="120" w:line="480" w:lineRule="exact"/>
      <w:ind w:firstLine="720"/>
    </w:pPr>
    <w:rPr>
      <w:szCs w:val="20"/>
    </w:rPr>
  </w:style>
  <w:style w:type="paragraph" w:customStyle="1" w:styleId="H2A19">
    <w:name w:val="H2A19"/>
    <w:basedOn w:val="H2"/>
    <w:rsid w:val="00C230B4"/>
    <w:pPr>
      <w:outlineLvl w:val="9"/>
    </w:pPr>
    <w:rPr>
      <w:rFonts w:ascii="Times New Roman" w:hAnsi="Times New Roman"/>
      <w:iCs w:val="0"/>
      <w:szCs w:val="28"/>
    </w:rPr>
  </w:style>
  <w:style w:type="paragraph" w:customStyle="1" w:styleId="H228">
    <w:name w:val="H228"/>
    <w:basedOn w:val="BT"/>
    <w:autoRedefine/>
    <w:rsid w:val="00C230B4"/>
    <w:pPr>
      <w:spacing w:line="300" w:lineRule="atLeast"/>
      <w:ind w:firstLine="720"/>
      <w:outlineLvl w:val="1"/>
    </w:pPr>
  </w:style>
  <w:style w:type="paragraph" w:customStyle="1" w:styleId="BT1100">
    <w:name w:val="BT110"/>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110">
    <w:name w:val="BT Char110"/>
    <w:basedOn w:val="DefaultParagraphFont"/>
    <w:rsid w:val="00C230B4"/>
    <w:rPr>
      <w:sz w:val="24"/>
      <w:lang w:val="en-US" w:eastAsia="en-US" w:bidi="ar-SA"/>
    </w:rPr>
  </w:style>
  <w:style w:type="paragraph" w:customStyle="1" w:styleId="Level3Heading19">
    <w:name w:val="Level 3 Heading19"/>
    <w:rsid w:val="00C230B4"/>
    <w:pPr>
      <w:keepNext/>
      <w:keepLines/>
      <w:widowControl w:val="0"/>
      <w:spacing w:after="240" w:line="480" w:lineRule="exact"/>
      <w:jc w:val="center"/>
    </w:pPr>
    <w:rPr>
      <w:rFonts w:ascii="Times" w:hAnsi="Times"/>
      <w:b/>
      <w:snapToGrid w:val="0"/>
      <w:sz w:val="28"/>
      <w:szCs w:val="24"/>
    </w:rPr>
  </w:style>
  <w:style w:type="paragraph" w:customStyle="1" w:styleId="flushleft213">
    <w:name w:val="flush left213"/>
    <w:aliases w:val="no hang213"/>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8">
    <w:name w:val="QT58"/>
    <w:basedOn w:val="NormalWeb"/>
    <w:autoRedefine/>
    <w:rsid w:val="00C230B4"/>
    <w:pPr>
      <w:spacing w:after="120" w:line="300" w:lineRule="atLeast"/>
      <w:ind w:left="720" w:right="720" w:firstLine="720"/>
      <w:jc w:val="both"/>
    </w:pPr>
    <w:rPr>
      <w:rFonts w:cs="Arial"/>
      <w:i/>
    </w:rPr>
  </w:style>
  <w:style w:type="character" w:customStyle="1" w:styleId="QTChar58">
    <w:name w:val="QT Char58"/>
    <w:basedOn w:val="DefaultParagraphFont"/>
    <w:rsid w:val="00C230B4"/>
    <w:rPr>
      <w:rFonts w:cs="Arial"/>
      <w:i/>
      <w:sz w:val="24"/>
      <w:szCs w:val="24"/>
      <w:lang w:val="en-US" w:eastAsia="en-US" w:bidi="ar-SA"/>
    </w:rPr>
  </w:style>
  <w:style w:type="character" w:customStyle="1" w:styleId="BTCharCharCharChar18">
    <w:name w:val="BT Char Char Char Char18"/>
    <w:basedOn w:val="DefaultParagraphFont"/>
    <w:rsid w:val="00C230B4"/>
    <w:rPr>
      <w:sz w:val="24"/>
      <w:lang w:val="en-US" w:eastAsia="en-US" w:bidi="ar-SA"/>
    </w:rPr>
  </w:style>
  <w:style w:type="paragraph" w:customStyle="1" w:styleId="BTCharCharChar18">
    <w:name w:val="BT Char Char Char18"/>
    <w:basedOn w:val="Normal"/>
    <w:autoRedefine/>
    <w:rsid w:val="00C230B4"/>
    <w:pPr>
      <w:spacing w:after="120" w:line="300" w:lineRule="exact"/>
      <w:ind w:firstLine="720"/>
      <w:jc w:val="both"/>
    </w:pPr>
    <w:rPr>
      <w:szCs w:val="20"/>
    </w:rPr>
  </w:style>
  <w:style w:type="paragraph" w:customStyle="1" w:styleId="FNChar18">
    <w:name w:val="FN Char18"/>
    <w:basedOn w:val="FootnoteText"/>
    <w:autoRedefine/>
    <w:rsid w:val="00C230B4"/>
    <w:pPr>
      <w:contextualSpacing/>
      <w:jc w:val="both"/>
    </w:pPr>
  </w:style>
  <w:style w:type="character" w:customStyle="1" w:styleId="FNCharChar18">
    <w:name w:val="FN Char Char18"/>
    <w:basedOn w:val="DefaultParagraphFont"/>
    <w:rsid w:val="00C230B4"/>
    <w:rPr>
      <w:lang w:val="en-US" w:eastAsia="en-US" w:bidi="ar-SA"/>
    </w:rPr>
  </w:style>
  <w:style w:type="paragraph" w:customStyle="1" w:styleId="StyleBodyTextBold1112">
    <w:name w:val="Style Body Text + Bold1112"/>
    <w:basedOn w:val="Normal"/>
    <w:autoRedefine/>
    <w:rsid w:val="00C230B4"/>
    <w:pPr>
      <w:spacing w:after="120" w:line="480" w:lineRule="exact"/>
      <w:ind w:firstLine="720"/>
      <w:jc w:val="both"/>
    </w:pPr>
    <w:rPr>
      <w:b/>
      <w:bCs/>
      <w:szCs w:val="20"/>
    </w:rPr>
  </w:style>
  <w:style w:type="character" w:customStyle="1" w:styleId="StyleBodyTextBold1Char112">
    <w:name w:val="Style Body Text + Bold1 Char112"/>
    <w:basedOn w:val="BodyTextChar"/>
    <w:rsid w:val="00C230B4"/>
    <w:rPr>
      <w:b/>
      <w:bCs/>
      <w:sz w:val="24"/>
      <w:szCs w:val="24"/>
    </w:rPr>
  </w:style>
  <w:style w:type="character" w:customStyle="1" w:styleId="HeaderChar211">
    <w:name w:val="Header Char211"/>
    <w:basedOn w:val="DefaultParagraphFont"/>
    <w:rsid w:val="00C230B4"/>
    <w:rPr>
      <w:i/>
      <w:sz w:val="24"/>
    </w:rPr>
  </w:style>
  <w:style w:type="character" w:customStyle="1" w:styleId="CommentTextChar18">
    <w:name w:val="Comment Text Char18"/>
    <w:basedOn w:val="DefaultParagraphFont"/>
    <w:rsid w:val="00C230B4"/>
    <w:rPr>
      <w:sz w:val="24"/>
      <w:szCs w:val="24"/>
    </w:rPr>
  </w:style>
  <w:style w:type="character" w:customStyle="1" w:styleId="BodyTextIndentChar18">
    <w:name w:val="Body Text Indent Char18"/>
    <w:basedOn w:val="DefaultParagraphFont"/>
    <w:rsid w:val="00C230B4"/>
    <w:rPr>
      <w:rFonts w:cs="Arial"/>
      <w:sz w:val="24"/>
    </w:rPr>
  </w:style>
  <w:style w:type="character" w:customStyle="1" w:styleId="DateChar18">
    <w:name w:val="Date Char18"/>
    <w:basedOn w:val="DefaultParagraphFont"/>
    <w:rsid w:val="00C230B4"/>
    <w:rPr>
      <w:rFonts w:cs="Arial"/>
      <w:b/>
      <w:sz w:val="24"/>
    </w:rPr>
  </w:style>
  <w:style w:type="character" w:customStyle="1" w:styleId="EndnoteTextChar18">
    <w:name w:val="Endnote Text Char18"/>
    <w:basedOn w:val="DefaultParagraphFont"/>
    <w:rsid w:val="00C230B4"/>
    <w:rPr>
      <w:sz w:val="18"/>
      <w:szCs w:val="24"/>
    </w:rPr>
  </w:style>
  <w:style w:type="character" w:customStyle="1" w:styleId="FooterChar29">
    <w:name w:val="Footer Char29"/>
    <w:basedOn w:val="DefaultParagraphFont"/>
    <w:rsid w:val="00C230B4"/>
    <w:rPr>
      <w:sz w:val="24"/>
    </w:rPr>
  </w:style>
  <w:style w:type="paragraph" w:customStyle="1" w:styleId="FooterEven19">
    <w:name w:val="Footer Even19"/>
    <w:basedOn w:val="Footer"/>
    <w:rsid w:val="00C230B4"/>
    <w:pPr>
      <w:spacing w:after="120" w:line="480" w:lineRule="exact"/>
      <w:ind w:firstLine="720"/>
      <w:jc w:val="both"/>
    </w:pPr>
    <w:rPr>
      <w:szCs w:val="20"/>
    </w:rPr>
  </w:style>
  <w:style w:type="paragraph" w:customStyle="1" w:styleId="FooterFirst19">
    <w:name w:val="Footer First19"/>
    <w:basedOn w:val="Footer"/>
    <w:rsid w:val="00C230B4"/>
    <w:pPr>
      <w:spacing w:after="120" w:line="480" w:lineRule="exact"/>
      <w:ind w:firstLine="720"/>
      <w:jc w:val="both"/>
    </w:pPr>
    <w:rPr>
      <w:szCs w:val="20"/>
    </w:rPr>
  </w:style>
  <w:style w:type="paragraph" w:customStyle="1" w:styleId="FooterOdd19">
    <w:name w:val="Footer Odd19"/>
    <w:basedOn w:val="Footer"/>
    <w:rsid w:val="00C230B4"/>
    <w:pPr>
      <w:spacing w:after="120" w:line="480" w:lineRule="exact"/>
      <w:ind w:firstLine="720"/>
      <w:jc w:val="both"/>
    </w:pPr>
    <w:rPr>
      <w:szCs w:val="20"/>
    </w:rPr>
  </w:style>
  <w:style w:type="character" w:customStyle="1" w:styleId="MacroTextChar18">
    <w:name w:val="Macro Text Char18"/>
    <w:basedOn w:val="DefaultParagraphFont"/>
    <w:rsid w:val="00C230B4"/>
    <w:rPr>
      <w:rFonts w:ascii="Courier New" w:hAnsi="Courier New" w:cs="Arial"/>
      <w:sz w:val="24"/>
    </w:rPr>
  </w:style>
  <w:style w:type="character" w:customStyle="1" w:styleId="MessageHeaderChar18">
    <w:name w:val="Message Header Char18"/>
    <w:basedOn w:val="DefaultParagraphFont"/>
    <w:rsid w:val="00C230B4"/>
    <w:rPr>
      <w:rFonts w:ascii="Arial" w:hAnsi="Arial" w:cs="Arial"/>
      <w:sz w:val="24"/>
    </w:rPr>
  </w:style>
  <w:style w:type="character" w:customStyle="1" w:styleId="SubtitleChar18">
    <w:name w:val="Subtitle Char18"/>
    <w:basedOn w:val="DefaultParagraphFont"/>
    <w:rsid w:val="00C230B4"/>
    <w:rPr>
      <w:rFonts w:ascii="Arial" w:hAnsi="Arial"/>
      <w:i/>
      <w:kern w:val="28"/>
      <w:sz w:val="28"/>
      <w:szCs w:val="24"/>
    </w:rPr>
  </w:style>
  <w:style w:type="paragraph" w:customStyle="1" w:styleId="HeadingBase19">
    <w:name w:val="Heading Base19"/>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8">
    <w:name w:val="Title Char18"/>
    <w:basedOn w:val="DefaultParagraphFont"/>
    <w:rsid w:val="00C230B4"/>
    <w:rPr>
      <w:rFonts w:ascii="Arial" w:hAnsi="Arial"/>
      <w:b/>
      <w:kern w:val="28"/>
      <w:sz w:val="40"/>
      <w:szCs w:val="24"/>
    </w:rPr>
  </w:style>
  <w:style w:type="paragraph" w:customStyle="1" w:styleId="indent538">
    <w:name w:val="indent 538"/>
    <w:aliases w:val="hang 9 (SP Parts)19"/>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9">
    <w:name w:val="flush left bold titles19"/>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0">
    <w:name w:val="Left Running Head (Even)11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9">
    <w:name w:val="Right Running Head (Odd)19"/>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9">
    <w:name w:val="EXERCISE - BOX19"/>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9">
    <w:name w:val="Thick Line Below19"/>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100">
    <w:name w:val="quotation5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3">
    <w:name w:val="indent 51113"/>
    <w:aliases w:val="hang 5113"/>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2">
    <w:name w:val="Level 1 Heading11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2">
    <w:name w:val="indent 10112"/>
    <w:aliases w:val="block2112"/>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90">
    <w:name w:val="indent 5219"/>
    <w:aliases w:val="block38"/>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9">
    <w:name w:val="PI19"/>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80">
    <w:name w:val="indent 1518"/>
    <w:aliases w:val="block119,indent 1510"/>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9">
    <w:name w:val="Document Map Char19"/>
    <w:basedOn w:val="DefaultParagraphFont"/>
    <w:rsid w:val="00C230B4"/>
    <w:rPr>
      <w:rFonts w:ascii="Tahoma" w:hAnsi="Tahoma" w:cs="Tahoma"/>
      <w:sz w:val="24"/>
      <w:szCs w:val="24"/>
      <w:shd w:val="clear" w:color="auto" w:fill="000080"/>
    </w:rPr>
  </w:style>
  <w:style w:type="character" w:customStyle="1" w:styleId="PlainTextChar19">
    <w:name w:val="Plain Text Char19"/>
    <w:basedOn w:val="DefaultParagraphFont"/>
    <w:rsid w:val="00C230B4"/>
    <w:rPr>
      <w:rFonts w:ascii="Courier New" w:hAnsi="Courier New" w:cs="Courier New"/>
      <w:lang w:bidi="he-IL"/>
    </w:rPr>
  </w:style>
  <w:style w:type="paragraph" w:customStyle="1" w:styleId="quotation1111">
    <w:name w:val="quotation11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9">
    <w:name w:val="List First19"/>
    <w:basedOn w:val="List"/>
    <w:next w:val="List"/>
    <w:rsid w:val="00C230B4"/>
    <w:pPr>
      <w:tabs>
        <w:tab w:val="clear" w:pos="720"/>
      </w:tabs>
      <w:spacing w:before="0" w:line="480" w:lineRule="exact"/>
      <w:jc w:val="both"/>
    </w:pPr>
    <w:rPr>
      <w:szCs w:val="20"/>
    </w:rPr>
  </w:style>
  <w:style w:type="paragraph" w:customStyle="1" w:styleId="ListLast19">
    <w:name w:val="List Last19"/>
    <w:basedOn w:val="List"/>
    <w:rsid w:val="00C230B4"/>
    <w:pPr>
      <w:tabs>
        <w:tab w:val="clear" w:pos="720"/>
      </w:tabs>
      <w:spacing w:before="0" w:line="480" w:lineRule="exact"/>
      <w:jc w:val="both"/>
    </w:pPr>
    <w:rPr>
      <w:szCs w:val="20"/>
    </w:rPr>
  </w:style>
  <w:style w:type="paragraph" w:customStyle="1" w:styleId="ListNumberFirst19">
    <w:name w:val="List Number First19"/>
    <w:basedOn w:val="ListNumber"/>
    <w:next w:val="ListNumber"/>
    <w:rsid w:val="00C230B4"/>
    <w:pPr>
      <w:spacing w:before="0" w:line="480" w:lineRule="exact"/>
      <w:jc w:val="both"/>
    </w:pPr>
    <w:rPr>
      <w:szCs w:val="20"/>
    </w:rPr>
  </w:style>
  <w:style w:type="paragraph" w:customStyle="1" w:styleId="ListNumberLast19">
    <w:name w:val="List Number Last19"/>
    <w:basedOn w:val="ListNumber"/>
    <w:rsid w:val="00C230B4"/>
    <w:pPr>
      <w:spacing w:before="0" w:line="480" w:lineRule="exact"/>
      <w:jc w:val="both"/>
    </w:pPr>
    <w:rPr>
      <w:szCs w:val="20"/>
    </w:rPr>
  </w:style>
  <w:style w:type="paragraph" w:customStyle="1" w:styleId="PartLabel19">
    <w:name w:val="Part Label19"/>
    <w:basedOn w:val="HeadingBase"/>
    <w:next w:val="Normal"/>
    <w:rsid w:val="00C230B4"/>
    <w:pPr>
      <w:spacing w:after="120" w:line="480" w:lineRule="exact"/>
      <w:ind w:firstLine="720"/>
      <w:jc w:val="both"/>
    </w:pPr>
    <w:rPr>
      <w:szCs w:val="20"/>
    </w:rPr>
  </w:style>
  <w:style w:type="paragraph" w:customStyle="1" w:styleId="PartTitle19">
    <w:name w:val="Part Title19"/>
    <w:basedOn w:val="HeadingBase"/>
    <w:next w:val="PartSubtitle"/>
    <w:rsid w:val="00C230B4"/>
    <w:pPr>
      <w:spacing w:after="120" w:line="480" w:lineRule="exact"/>
      <w:ind w:firstLine="720"/>
      <w:jc w:val="both"/>
    </w:pPr>
    <w:rPr>
      <w:szCs w:val="20"/>
    </w:rPr>
  </w:style>
  <w:style w:type="paragraph" w:customStyle="1" w:styleId="PartSubtitle19">
    <w:name w:val="Part Subtitle19"/>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9">
    <w:name w:val="Section Heading19"/>
    <w:basedOn w:val="HeadingBase"/>
    <w:rsid w:val="00C230B4"/>
    <w:pPr>
      <w:spacing w:after="120" w:line="480" w:lineRule="exact"/>
      <w:ind w:firstLine="720"/>
      <w:jc w:val="both"/>
    </w:pPr>
    <w:rPr>
      <w:szCs w:val="20"/>
    </w:rPr>
  </w:style>
  <w:style w:type="paragraph" w:customStyle="1" w:styleId="SectionLabel19">
    <w:name w:val="Section Label19"/>
    <w:basedOn w:val="HeadingBase"/>
    <w:rsid w:val="00C230B4"/>
    <w:pPr>
      <w:spacing w:after="120" w:line="480" w:lineRule="exact"/>
      <w:ind w:firstLine="720"/>
      <w:jc w:val="both"/>
    </w:pPr>
    <w:rPr>
      <w:szCs w:val="20"/>
    </w:rPr>
  </w:style>
  <w:style w:type="paragraph" w:customStyle="1" w:styleId="TitleCover19">
    <w:name w:val="Title Cover19"/>
    <w:basedOn w:val="HeadingBase"/>
    <w:next w:val="SubtitleCover"/>
    <w:rsid w:val="00C230B4"/>
    <w:pPr>
      <w:spacing w:after="120" w:line="480" w:lineRule="exact"/>
      <w:ind w:firstLine="720"/>
      <w:jc w:val="both"/>
    </w:pPr>
    <w:rPr>
      <w:szCs w:val="20"/>
    </w:rPr>
  </w:style>
  <w:style w:type="paragraph" w:customStyle="1" w:styleId="SubtitleCover19">
    <w:name w:val="Subtitle Cover19"/>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9">
    <w:name w:val="Title 319"/>
    <w:basedOn w:val="Title2"/>
    <w:rsid w:val="00C230B4"/>
    <w:pPr>
      <w:ind w:firstLine="720"/>
    </w:pPr>
    <w:rPr>
      <w:szCs w:val="20"/>
    </w:rPr>
  </w:style>
  <w:style w:type="paragraph" w:customStyle="1" w:styleId="Title219">
    <w:name w:val="Title 219"/>
    <w:basedOn w:val="Normal"/>
    <w:rsid w:val="00C230B4"/>
    <w:pPr>
      <w:spacing w:after="120" w:line="300" w:lineRule="atLeast"/>
      <w:ind w:firstLine="720"/>
      <w:jc w:val="center"/>
    </w:pPr>
    <w:rPr>
      <w:sz w:val="52"/>
      <w:szCs w:val="20"/>
    </w:rPr>
  </w:style>
  <w:style w:type="paragraph" w:customStyle="1" w:styleId="H3A19">
    <w:name w:val="H3A19"/>
    <w:basedOn w:val="H3"/>
    <w:rsid w:val="00C230B4"/>
  </w:style>
  <w:style w:type="paragraph" w:customStyle="1" w:styleId="H319">
    <w:name w:val="H319"/>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8">
    <w:name w:val="H418"/>
    <w:basedOn w:val="H4A"/>
    <w:next w:val="Normal"/>
    <w:autoRedefine/>
    <w:rsid w:val="00C230B4"/>
  </w:style>
  <w:style w:type="paragraph" w:customStyle="1" w:styleId="H4A19">
    <w:name w:val="H4A19"/>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9">
    <w:name w:val="Block Quotation First19"/>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9">
    <w:name w:val="Block Quotation19"/>
    <w:basedOn w:val="Normal"/>
    <w:rsid w:val="00C230B4"/>
    <w:pPr>
      <w:keepLines/>
      <w:spacing w:after="160" w:line="480" w:lineRule="exact"/>
      <w:ind w:left="720" w:right="720" w:firstLine="720"/>
      <w:jc w:val="both"/>
    </w:pPr>
    <w:rPr>
      <w:i/>
      <w:szCs w:val="20"/>
    </w:rPr>
  </w:style>
  <w:style w:type="paragraph" w:customStyle="1" w:styleId="BlockQuotationLast19">
    <w:name w:val="Block Quotation Last19"/>
    <w:basedOn w:val="BlockQuotation"/>
    <w:rsid w:val="00C230B4"/>
    <w:pPr>
      <w:tabs>
        <w:tab w:val="clear" w:pos="720"/>
      </w:tabs>
      <w:spacing w:before="0" w:line="480" w:lineRule="exact"/>
      <w:ind w:firstLine="720"/>
      <w:jc w:val="both"/>
    </w:pPr>
    <w:rPr>
      <w:szCs w:val="20"/>
    </w:rPr>
  </w:style>
  <w:style w:type="paragraph" w:customStyle="1" w:styleId="BodyTextKeep19">
    <w:name w:val="Body Text Keep19"/>
    <w:basedOn w:val="Normal"/>
    <w:rsid w:val="00C230B4"/>
    <w:pPr>
      <w:keepNext/>
      <w:spacing w:after="120" w:line="480" w:lineRule="exact"/>
      <w:ind w:firstLine="720"/>
      <w:jc w:val="both"/>
    </w:pPr>
    <w:rPr>
      <w:szCs w:val="20"/>
    </w:rPr>
  </w:style>
  <w:style w:type="paragraph" w:customStyle="1" w:styleId="ChapterLabel19">
    <w:name w:val="Chapter Label19"/>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9">
    <w:name w:val="Chapter Subtitle19"/>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9">
    <w:name w:val="Chapter Title19"/>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9">
    <w:name w:val="Document Label19"/>
    <w:basedOn w:val="Normal"/>
    <w:rsid w:val="00C230B4"/>
    <w:pPr>
      <w:keepNext/>
      <w:spacing w:before="240" w:after="360" w:line="480" w:lineRule="exact"/>
      <w:ind w:firstLine="720"/>
      <w:jc w:val="both"/>
    </w:pPr>
    <w:rPr>
      <w:b/>
      <w:kern w:val="28"/>
      <w:sz w:val="36"/>
      <w:szCs w:val="20"/>
    </w:rPr>
  </w:style>
  <w:style w:type="paragraph" w:customStyle="1" w:styleId="FootnoteBase38">
    <w:name w:val="Footnote Base38"/>
    <w:basedOn w:val="Normal"/>
    <w:rsid w:val="00C230B4"/>
    <w:pPr>
      <w:tabs>
        <w:tab w:val="left" w:pos="187"/>
      </w:tabs>
      <w:spacing w:after="120" w:line="220" w:lineRule="exact"/>
      <w:ind w:left="187" w:hanging="187"/>
      <w:jc w:val="both"/>
    </w:pPr>
    <w:rPr>
      <w:sz w:val="18"/>
      <w:szCs w:val="20"/>
    </w:rPr>
  </w:style>
  <w:style w:type="paragraph" w:customStyle="1" w:styleId="HeaderBase19">
    <w:name w:val="Header Base19"/>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9">
    <w:name w:val="Header Even19"/>
    <w:basedOn w:val="Header"/>
    <w:rsid w:val="00C230B4"/>
    <w:pPr>
      <w:ind w:firstLine="720"/>
      <w:jc w:val="both"/>
    </w:pPr>
    <w:rPr>
      <w:sz w:val="56"/>
      <w:szCs w:val="56"/>
    </w:rPr>
  </w:style>
  <w:style w:type="paragraph" w:customStyle="1" w:styleId="HeaderFirst19">
    <w:name w:val="Header First19"/>
    <w:basedOn w:val="Header"/>
    <w:rsid w:val="00C230B4"/>
    <w:pPr>
      <w:ind w:firstLine="720"/>
      <w:jc w:val="center"/>
    </w:pPr>
    <w:rPr>
      <w:sz w:val="56"/>
      <w:szCs w:val="56"/>
    </w:rPr>
  </w:style>
  <w:style w:type="paragraph" w:customStyle="1" w:styleId="HeaderOdd19">
    <w:name w:val="Header Odd19"/>
    <w:basedOn w:val="Header"/>
    <w:rsid w:val="00C230B4"/>
    <w:pPr>
      <w:tabs>
        <w:tab w:val="right" w:pos="0"/>
      </w:tabs>
      <w:ind w:firstLine="720"/>
      <w:jc w:val="right"/>
    </w:pPr>
    <w:rPr>
      <w:sz w:val="56"/>
      <w:szCs w:val="56"/>
    </w:rPr>
  </w:style>
  <w:style w:type="paragraph" w:customStyle="1" w:styleId="IndexBase19">
    <w:name w:val="Index Base19"/>
    <w:basedOn w:val="Normal"/>
    <w:rsid w:val="00C230B4"/>
    <w:pPr>
      <w:tabs>
        <w:tab w:val="right" w:leader="dot" w:pos="3960"/>
      </w:tabs>
      <w:spacing w:after="120" w:line="480" w:lineRule="exact"/>
      <w:ind w:left="720" w:hanging="720"/>
      <w:jc w:val="both"/>
    </w:pPr>
    <w:rPr>
      <w:szCs w:val="20"/>
    </w:rPr>
  </w:style>
  <w:style w:type="paragraph" w:customStyle="1" w:styleId="ListBulletFirst19">
    <w:name w:val="List Bullet First19"/>
    <w:basedOn w:val="ListBullet"/>
    <w:next w:val="ListBullet"/>
    <w:rsid w:val="00C230B4"/>
    <w:pPr>
      <w:spacing w:before="80" w:line="480" w:lineRule="exact"/>
      <w:jc w:val="both"/>
    </w:pPr>
    <w:rPr>
      <w:szCs w:val="20"/>
    </w:rPr>
  </w:style>
  <w:style w:type="paragraph" w:customStyle="1" w:styleId="ListBulletLast19">
    <w:name w:val="List Bullet Last19"/>
    <w:basedOn w:val="ListBullet"/>
    <w:rsid w:val="00C230B4"/>
    <w:pPr>
      <w:spacing w:before="0" w:after="240" w:line="480" w:lineRule="exact"/>
      <w:jc w:val="both"/>
    </w:pPr>
    <w:rPr>
      <w:szCs w:val="20"/>
    </w:rPr>
  </w:style>
  <w:style w:type="paragraph" w:customStyle="1" w:styleId="Picture19">
    <w:name w:val="Picture19"/>
    <w:basedOn w:val="Normal"/>
    <w:next w:val="Caption"/>
    <w:rsid w:val="00C230B4"/>
    <w:pPr>
      <w:keepNext/>
      <w:spacing w:after="120" w:line="480" w:lineRule="exact"/>
      <w:ind w:firstLine="720"/>
      <w:jc w:val="both"/>
    </w:pPr>
    <w:rPr>
      <w:szCs w:val="20"/>
    </w:rPr>
  </w:style>
  <w:style w:type="paragraph" w:customStyle="1" w:styleId="TOCBase19">
    <w:name w:val="TOC Base19"/>
    <w:basedOn w:val="Normal"/>
    <w:rsid w:val="00C230B4"/>
    <w:pPr>
      <w:tabs>
        <w:tab w:val="right" w:leader="dot" w:pos="8640"/>
      </w:tabs>
      <w:spacing w:after="120" w:line="480" w:lineRule="exact"/>
      <w:ind w:firstLine="720"/>
      <w:jc w:val="both"/>
    </w:pPr>
    <w:rPr>
      <w:szCs w:val="20"/>
    </w:rPr>
  </w:style>
  <w:style w:type="paragraph" w:customStyle="1" w:styleId="Indent5111">
    <w:name w:val="Indent5111"/>
    <w:basedOn w:val="Normal"/>
    <w:rsid w:val="00C230B4"/>
    <w:pPr>
      <w:spacing w:after="120" w:line="480" w:lineRule="exact"/>
      <w:ind w:left="720" w:firstLine="720"/>
      <w:jc w:val="both"/>
    </w:pPr>
    <w:rPr>
      <w:szCs w:val="20"/>
    </w:rPr>
  </w:style>
  <w:style w:type="paragraph" w:customStyle="1" w:styleId="Indent10190">
    <w:name w:val="Indent1019"/>
    <w:basedOn w:val="Normal"/>
    <w:rsid w:val="00C230B4"/>
    <w:pPr>
      <w:spacing w:after="120" w:line="480" w:lineRule="exact"/>
      <w:ind w:left="1440" w:firstLine="720"/>
      <w:jc w:val="both"/>
    </w:pPr>
    <w:rPr>
      <w:szCs w:val="20"/>
    </w:rPr>
  </w:style>
  <w:style w:type="paragraph" w:customStyle="1" w:styleId="Indent1519">
    <w:name w:val="Indent1519"/>
    <w:basedOn w:val="Normal"/>
    <w:rsid w:val="00C230B4"/>
    <w:pPr>
      <w:spacing w:after="120" w:line="480" w:lineRule="exact"/>
      <w:ind w:left="2160" w:firstLine="720"/>
      <w:jc w:val="both"/>
    </w:pPr>
    <w:rPr>
      <w:szCs w:val="20"/>
    </w:rPr>
  </w:style>
  <w:style w:type="paragraph" w:customStyle="1" w:styleId="Indent2019">
    <w:name w:val="Indent2019"/>
    <w:basedOn w:val="Normal"/>
    <w:rsid w:val="00C230B4"/>
    <w:pPr>
      <w:spacing w:after="120" w:line="480" w:lineRule="exact"/>
      <w:ind w:left="2880" w:firstLine="720"/>
      <w:jc w:val="both"/>
    </w:pPr>
    <w:rPr>
      <w:szCs w:val="20"/>
    </w:rPr>
  </w:style>
  <w:style w:type="paragraph" w:customStyle="1" w:styleId="BodyTextNotJustified19">
    <w:name w:val="Body Text Not Justified19"/>
    <w:basedOn w:val="Normal"/>
    <w:rsid w:val="00C230B4"/>
    <w:pPr>
      <w:spacing w:after="120" w:line="480" w:lineRule="exact"/>
      <w:ind w:firstLine="720"/>
    </w:pPr>
    <w:rPr>
      <w:szCs w:val="20"/>
    </w:rPr>
  </w:style>
  <w:style w:type="paragraph" w:customStyle="1" w:styleId="BoldCenterArial12pt19">
    <w:name w:val="Bold Center Arial 12 pt19"/>
    <w:basedOn w:val="Normal"/>
    <w:rsid w:val="00C230B4"/>
    <w:pPr>
      <w:spacing w:after="160" w:line="480" w:lineRule="exact"/>
      <w:ind w:firstLine="720"/>
      <w:jc w:val="center"/>
    </w:pPr>
    <w:rPr>
      <w:rFonts w:ascii="Arial" w:hAnsi="Arial"/>
      <w:b/>
      <w:szCs w:val="20"/>
    </w:rPr>
  </w:style>
  <w:style w:type="paragraph" w:customStyle="1" w:styleId="Exercise19">
    <w:name w:val="Exercise19"/>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9">
    <w:name w:val="Flush Left Bold19"/>
    <w:basedOn w:val="Normal"/>
    <w:rsid w:val="00C230B4"/>
    <w:pPr>
      <w:spacing w:before="120" w:after="120" w:line="290" w:lineRule="exact"/>
      <w:ind w:firstLine="720"/>
      <w:jc w:val="both"/>
    </w:pPr>
    <w:rPr>
      <w:b/>
      <w:snapToGrid w:val="0"/>
      <w:szCs w:val="20"/>
    </w:rPr>
  </w:style>
  <w:style w:type="paragraph" w:customStyle="1" w:styleId="Hang119">
    <w:name w:val="Hang119"/>
    <w:basedOn w:val="Normal"/>
    <w:autoRedefine/>
    <w:rsid w:val="00C230B4"/>
    <w:pPr>
      <w:spacing w:after="120" w:line="480" w:lineRule="exact"/>
      <w:ind w:left="1080" w:hanging="360"/>
      <w:jc w:val="both"/>
    </w:pPr>
    <w:rPr>
      <w:snapToGrid w:val="0"/>
      <w:szCs w:val="20"/>
    </w:rPr>
  </w:style>
  <w:style w:type="paragraph" w:customStyle="1" w:styleId="Style119">
    <w:name w:val="Style119"/>
    <w:basedOn w:val="BP"/>
    <w:next w:val="BT"/>
    <w:autoRedefine/>
    <w:rsid w:val="00C230B4"/>
    <w:pPr>
      <w:spacing w:after="120"/>
      <w:ind w:firstLine="720"/>
    </w:pPr>
    <w:rPr>
      <w:szCs w:val="20"/>
    </w:rPr>
  </w:style>
  <w:style w:type="paragraph" w:customStyle="1" w:styleId="BP18">
    <w:name w:val="BP18"/>
    <w:basedOn w:val="BT"/>
    <w:next w:val="BT"/>
    <w:autoRedefine/>
    <w:rsid w:val="00C230B4"/>
    <w:pPr>
      <w:ind w:firstLine="720"/>
    </w:pPr>
  </w:style>
  <w:style w:type="paragraph" w:customStyle="1" w:styleId="HeadingCaps19">
    <w:name w:val="Heading Caps19"/>
    <w:basedOn w:val="Heading1"/>
    <w:autoRedefine/>
    <w:rsid w:val="00C230B4"/>
    <w:pPr>
      <w:spacing w:after="120" w:line="400" w:lineRule="exact"/>
      <w:ind w:firstLine="720"/>
    </w:pPr>
    <w:rPr>
      <w:caps/>
      <w:snapToGrid w:val="0"/>
      <w:sz w:val="40"/>
      <w:szCs w:val="20"/>
    </w:rPr>
  </w:style>
  <w:style w:type="paragraph" w:customStyle="1" w:styleId="BoldLine19">
    <w:name w:val="Bold Line19"/>
    <w:basedOn w:val="Normal"/>
    <w:rsid w:val="00C230B4"/>
    <w:pPr>
      <w:pBdr>
        <w:bottom w:val="single" w:sz="36" w:space="1" w:color="auto"/>
      </w:pBdr>
      <w:spacing w:after="120" w:line="300" w:lineRule="atLeast"/>
      <w:ind w:firstLine="720"/>
      <w:jc w:val="both"/>
    </w:pPr>
    <w:rPr>
      <w:szCs w:val="20"/>
    </w:rPr>
  </w:style>
  <w:style w:type="paragraph" w:customStyle="1" w:styleId="ExerciseTitle19">
    <w:name w:val="Exercise Title19"/>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9">
    <w:name w:val="Title 119"/>
    <w:basedOn w:val="Normal"/>
    <w:rsid w:val="00C230B4"/>
    <w:pPr>
      <w:spacing w:after="120" w:line="300" w:lineRule="atLeast"/>
      <w:ind w:firstLine="720"/>
      <w:jc w:val="center"/>
    </w:pPr>
    <w:rPr>
      <w:b/>
      <w:sz w:val="72"/>
      <w:szCs w:val="20"/>
    </w:rPr>
  </w:style>
  <w:style w:type="paragraph" w:customStyle="1" w:styleId="Title419">
    <w:name w:val="Title 419"/>
    <w:basedOn w:val="Title3"/>
    <w:rsid w:val="00C230B4"/>
    <w:pPr>
      <w:ind w:firstLine="720"/>
    </w:pPr>
    <w:rPr>
      <w:szCs w:val="20"/>
    </w:rPr>
  </w:style>
  <w:style w:type="paragraph" w:customStyle="1" w:styleId="CenterItalic19">
    <w:name w:val="Center Italic19"/>
    <w:basedOn w:val="Normal"/>
    <w:autoRedefine/>
    <w:rsid w:val="00C230B4"/>
    <w:pPr>
      <w:spacing w:after="120" w:line="480" w:lineRule="exact"/>
      <w:ind w:firstLine="720"/>
      <w:jc w:val="center"/>
    </w:pPr>
    <w:rPr>
      <w:i/>
      <w:szCs w:val="20"/>
    </w:rPr>
  </w:style>
  <w:style w:type="paragraph" w:customStyle="1" w:styleId="LT19">
    <w:name w:val="LT19"/>
    <w:basedOn w:val="Heading2"/>
    <w:autoRedefine/>
    <w:rsid w:val="00C230B4"/>
    <w:pPr>
      <w:ind w:firstLine="720"/>
    </w:pPr>
    <w:rPr>
      <w:b/>
      <w:i w:val="0"/>
      <w:sz w:val="36"/>
    </w:rPr>
  </w:style>
  <w:style w:type="paragraph" w:customStyle="1" w:styleId="Style219">
    <w:name w:val="Style219"/>
    <w:basedOn w:val="H2A"/>
    <w:autoRedefine/>
    <w:rsid w:val="00C230B4"/>
    <w:pPr>
      <w:outlineLvl w:val="2"/>
    </w:pPr>
    <w:rPr>
      <w:i/>
      <w:snapToGrid w:val="0"/>
    </w:rPr>
  </w:style>
  <w:style w:type="paragraph" w:customStyle="1" w:styleId="LS-LessonSubtitle19">
    <w:name w:val="LS - Lesson Subtitle19"/>
    <w:basedOn w:val="H2A"/>
    <w:autoRedefine/>
    <w:rsid w:val="00C230B4"/>
    <w:pPr>
      <w:outlineLvl w:val="2"/>
    </w:pPr>
    <w:rPr>
      <w:i/>
      <w:snapToGrid w:val="0"/>
    </w:rPr>
  </w:style>
  <w:style w:type="paragraph" w:customStyle="1" w:styleId="L118">
    <w:name w:val="L118"/>
    <w:basedOn w:val="Normal"/>
    <w:autoRedefine/>
    <w:rsid w:val="00C230B4"/>
    <w:pPr>
      <w:spacing w:after="120" w:line="480" w:lineRule="exact"/>
      <w:ind w:left="720" w:hanging="720"/>
      <w:jc w:val="both"/>
    </w:pPr>
    <w:rPr>
      <w:szCs w:val="20"/>
    </w:rPr>
  </w:style>
  <w:style w:type="paragraph" w:customStyle="1" w:styleId="L218">
    <w:name w:val="L218"/>
    <w:basedOn w:val="BT"/>
    <w:autoRedefine/>
    <w:rsid w:val="00C230B4"/>
    <w:pPr>
      <w:tabs>
        <w:tab w:val="left" w:pos="720"/>
      </w:tabs>
      <w:ind w:left="1440" w:hanging="720"/>
    </w:pPr>
  </w:style>
  <w:style w:type="paragraph" w:customStyle="1" w:styleId="L318">
    <w:name w:val="L318"/>
    <w:basedOn w:val="BT"/>
    <w:autoRedefine/>
    <w:rsid w:val="00C230B4"/>
    <w:pPr>
      <w:tabs>
        <w:tab w:val="left" w:pos="720"/>
        <w:tab w:val="left" w:pos="2160"/>
      </w:tabs>
      <w:ind w:left="2160" w:hanging="720"/>
    </w:pPr>
  </w:style>
  <w:style w:type="paragraph" w:customStyle="1" w:styleId="H1112">
    <w:name w:val="H1112"/>
    <w:basedOn w:val="BT"/>
    <w:next w:val="BT"/>
    <w:autoRedefine/>
    <w:rsid w:val="00C230B4"/>
    <w:pPr>
      <w:spacing w:line="300" w:lineRule="atLeast"/>
      <w:ind w:firstLine="720"/>
      <w:outlineLvl w:val="0"/>
    </w:pPr>
    <w:rPr>
      <w:rFonts w:ascii="Arial" w:hAnsi="Arial"/>
      <w:b/>
      <w:kern w:val="28"/>
    </w:rPr>
  </w:style>
  <w:style w:type="paragraph" w:customStyle="1" w:styleId="H1A18">
    <w:name w:val="H1A18"/>
    <w:basedOn w:val="H1"/>
    <w:rsid w:val="00C230B4"/>
    <w:pPr>
      <w:outlineLvl w:val="9"/>
    </w:pPr>
    <w:rPr>
      <w:sz w:val="24"/>
    </w:rPr>
  </w:style>
  <w:style w:type="paragraph" w:customStyle="1" w:styleId="I118">
    <w:name w:val="I118"/>
    <w:basedOn w:val="BT"/>
    <w:autoRedefine/>
    <w:rsid w:val="00C230B4"/>
    <w:pPr>
      <w:ind w:left="720" w:firstLine="720"/>
    </w:pPr>
  </w:style>
  <w:style w:type="paragraph" w:customStyle="1" w:styleId="I218">
    <w:name w:val="I218"/>
    <w:basedOn w:val="BT"/>
    <w:autoRedefine/>
    <w:rsid w:val="00C230B4"/>
    <w:pPr>
      <w:ind w:left="1440" w:firstLine="720"/>
    </w:pPr>
  </w:style>
  <w:style w:type="paragraph" w:customStyle="1" w:styleId="I318">
    <w:name w:val="I318"/>
    <w:basedOn w:val="I1"/>
    <w:autoRedefine/>
    <w:rsid w:val="00C230B4"/>
    <w:pPr>
      <w:ind w:left="2160"/>
    </w:pPr>
  </w:style>
  <w:style w:type="paragraph" w:customStyle="1" w:styleId="GR18">
    <w:name w:val="GR18"/>
    <w:basedOn w:val="BT"/>
    <w:autoRedefine/>
    <w:rsid w:val="00C230B4"/>
    <w:pPr>
      <w:spacing w:beforeLines="60"/>
      <w:ind w:firstLine="720"/>
      <w:jc w:val="left"/>
    </w:pPr>
  </w:style>
  <w:style w:type="paragraph" w:customStyle="1" w:styleId="I418">
    <w:name w:val="I418"/>
    <w:basedOn w:val="I1"/>
    <w:autoRedefine/>
    <w:rsid w:val="00C230B4"/>
    <w:pPr>
      <w:ind w:left="2880"/>
    </w:pPr>
  </w:style>
  <w:style w:type="paragraph" w:customStyle="1" w:styleId="CA18">
    <w:name w:val="CA18"/>
    <w:basedOn w:val="BT"/>
    <w:rsid w:val="00C230B4"/>
    <w:pPr>
      <w:ind w:firstLine="720"/>
      <w:jc w:val="left"/>
    </w:pPr>
  </w:style>
  <w:style w:type="paragraph" w:customStyle="1" w:styleId="StyleBodyText10ptBlack18">
    <w:name w:val="Style Body Text + 10 pt Black18"/>
    <w:basedOn w:val="Normal"/>
    <w:rsid w:val="00C230B4"/>
    <w:pPr>
      <w:spacing w:before="120" w:after="120" w:line="480" w:lineRule="exact"/>
      <w:ind w:firstLine="720"/>
      <w:jc w:val="both"/>
    </w:pPr>
    <w:rPr>
      <w:color w:val="000000"/>
      <w:szCs w:val="20"/>
    </w:rPr>
  </w:style>
  <w:style w:type="paragraph" w:customStyle="1" w:styleId="bt180">
    <w:name w:val="bt18"/>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8">
    <w:name w:val="Style Body Text + Bold28"/>
    <w:basedOn w:val="Normal"/>
    <w:autoRedefine/>
    <w:rsid w:val="00C230B4"/>
    <w:pPr>
      <w:spacing w:after="120" w:line="480" w:lineRule="exact"/>
      <w:ind w:firstLine="720"/>
      <w:jc w:val="both"/>
    </w:pPr>
    <w:rPr>
      <w:b/>
      <w:bCs/>
      <w:szCs w:val="20"/>
    </w:rPr>
  </w:style>
  <w:style w:type="paragraph" w:customStyle="1" w:styleId="H2119">
    <w:name w:val="H2119"/>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10">
    <w:name w:val="QT1110"/>
    <w:basedOn w:val="NormalWeb"/>
    <w:autoRedefine/>
    <w:rsid w:val="00C230B4"/>
    <w:pPr>
      <w:spacing w:after="120" w:line="300" w:lineRule="atLeast"/>
      <w:ind w:left="720" w:right="720" w:firstLine="720"/>
      <w:jc w:val="both"/>
    </w:pPr>
    <w:rPr>
      <w:rFonts w:cs="Arial"/>
      <w:i/>
    </w:rPr>
  </w:style>
  <w:style w:type="character" w:customStyle="1" w:styleId="FootnoteTextChar88">
    <w:name w:val="Footnote Text Char88"/>
    <w:aliases w:val="Footnote Text Char Char Char Char88,Footnote Text Char Char Char1 Char710,Footnote Text Char Char Char2 Char710,Footnote Text Char Char Char11 Char710,Footnote Text Char Char Char3 Char710,Footnote Text Char Char Char12 Char710"/>
    <w:basedOn w:val="DefaultParagraphFont"/>
    <w:rsid w:val="00C230B4"/>
    <w:rPr>
      <w:lang w:val="en-US" w:eastAsia="en-US" w:bidi="ar-SA"/>
    </w:rPr>
  </w:style>
  <w:style w:type="paragraph" w:customStyle="1" w:styleId="Quotation68">
    <w:name w:val="Quotation68"/>
    <w:basedOn w:val="Normal"/>
    <w:autoRedefine/>
    <w:rsid w:val="00C230B4"/>
    <w:pPr>
      <w:spacing w:before="120" w:after="120" w:line="480" w:lineRule="exact"/>
      <w:ind w:left="720" w:right="720" w:firstLine="720"/>
      <w:jc w:val="both"/>
    </w:pPr>
    <w:rPr>
      <w:i/>
      <w:szCs w:val="20"/>
    </w:rPr>
  </w:style>
  <w:style w:type="paragraph" w:customStyle="1" w:styleId="LeftRunningHeadEven28">
    <w:name w:val="Left Running Head (Even)28"/>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80">
    <w:name w:val="quotation68"/>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11">
    <w:name w:val="Level 1 Heading21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8">
    <w:name w:val="Quotation Char68"/>
    <w:basedOn w:val="BodyTextChar"/>
    <w:rsid w:val="00C230B4"/>
    <w:rPr>
      <w:i/>
      <w:sz w:val="24"/>
      <w:szCs w:val="24"/>
    </w:rPr>
  </w:style>
  <w:style w:type="paragraph" w:customStyle="1" w:styleId="StyleBodyTextBold1210">
    <w:name w:val="Style Body Text + Bold1210"/>
    <w:basedOn w:val="Normal"/>
    <w:autoRedefine/>
    <w:rsid w:val="00C230B4"/>
    <w:pPr>
      <w:spacing w:after="120" w:line="480" w:lineRule="exact"/>
      <w:ind w:firstLine="720"/>
      <w:jc w:val="both"/>
    </w:pPr>
    <w:rPr>
      <w:b/>
      <w:bCs/>
      <w:szCs w:val="20"/>
    </w:rPr>
  </w:style>
  <w:style w:type="character" w:customStyle="1" w:styleId="StyleBodyTextBold1Char210">
    <w:name w:val="Style Body Text + Bold1 Char210"/>
    <w:basedOn w:val="BodyTextChar"/>
    <w:rsid w:val="00C230B4"/>
    <w:rPr>
      <w:b/>
      <w:bCs/>
      <w:sz w:val="24"/>
      <w:szCs w:val="24"/>
    </w:rPr>
  </w:style>
  <w:style w:type="character" w:customStyle="1" w:styleId="BalloonTextChar9">
    <w:name w:val="Balloon Text Char9"/>
    <w:basedOn w:val="DefaultParagraphFont"/>
    <w:rsid w:val="00C230B4"/>
    <w:rPr>
      <w:rFonts w:ascii="Tahoma" w:hAnsi="Tahoma" w:cs="Tahoma"/>
      <w:sz w:val="16"/>
      <w:szCs w:val="16"/>
    </w:rPr>
  </w:style>
  <w:style w:type="character" w:customStyle="1" w:styleId="FootnoteTextChar98">
    <w:name w:val="Footnote Text Char98"/>
    <w:aliases w:val="Footnote Text Char Char Char Char98,Footnote Text Char Char Char1 Char88,Footnote Text Char Char Char2 Char88,Footnote Text Char Char Char11 Char88,Footnote Text Char Char Char3 Char88,Footnote Text Char Char Char12 Char88"/>
    <w:basedOn w:val="DefaultParagraphFont"/>
    <w:rsid w:val="00C230B4"/>
    <w:rPr>
      <w:lang w:val="en-US" w:eastAsia="en-US" w:bidi="ar-SA"/>
    </w:rPr>
  </w:style>
  <w:style w:type="paragraph" w:customStyle="1" w:styleId="Quotation710">
    <w:name w:val="Quotation710"/>
    <w:basedOn w:val="Normal"/>
    <w:autoRedefine/>
    <w:rsid w:val="00C230B4"/>
    <w:pPr>
      <w:spacing w:before="120" w:after="120" w:line="480" w:lineRule="exact"/>
      <w:ind w:left="720" w:right="720" w:firstLine="720"/>
      <w:jc w:val="both"/>
    </w:pPr>
    <w:rPr>
      <w:i/>
      <w:szCs w:val="20"/>
    </w:rPr>
  </w:style>
  <w:style w:type="character" w:customStyle="1" w:styleId="QuotationChar78">
    <w:name w:val="Quotation Char78"/>
    <w:basedOn w:val="BodyTextChar"/>
    <w:rsid w:val="00C230B4"/>
    <w:rPr>
      <w:i/>
      <w:sz w:val="24"/>
      <w:szCs w:val="24"/>
    </w:rPr>
  </w:style>
  <w:style w:type="paragraph" w:customStyle="1" w:styleId="H3210">
    <w:name w:val="H321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0">
    <w:name w:val="QT610"/>
    <w:basedOn w:val="NormalWeb"/>
    <w:autoRedefine/>
    <w:rsid w:val="00C230B4"/>
    <w:pPr>
      <w:spacing w:after="120" w:line="300" w:lineRule="atLeast"/>
      <w:ind w:left="720" w:right="720" w:firstLine="720"/>
      <w:jc w:val="both"/>
    </w:pPr>
    <w:rPr>
      <w:rFonts w:cs="Arial"/>
      <w:i/>
    </w:rPr>
  </w:style>
  <w:style w:type="character" w:customStyle="1" w:styleId="QTChar68">
    <w:name w:val="QT Char68"/>
    <w:basedOn w:val="DefaultParagraphFont"/>
    <w:rsid w:val="00C230B4"/>
    <w:rPr>
      <w:rFonts w:cs="Arial"/>
      <w:i/>
      <w:sz w:val="24"/>
    </w:rPr>
  </w:style>
  <w:style w:type="character" w:customStyle="1" w:styleId="FootnoteTextChar89">
    <w:name w:val="Footnote Text Char89"/>
    <w:aliases w:val="Footnote Text Char Char Char Char89,Footnote Text Char Char Char1 Char80,Footnote Text Char Char Char2 Char80,Footnote Text Char Char Char11 Char80,Footnote Text Char Char Char3 Char80,Footnote Text Char Char Char12 Char80"/>
    <w:basedOn w:val="DefaultParagraphFont"/>
    <w:rsid w:val="00C230B4"/>
    <w:rPr>
      <w:lang w:val="en-US" w:eastAsia="en-US" w:bidi="ar-SA"/>
    </w:rPr>
  </w:style>
  <w:style w:type="paragraph" w:customStyle="1" w:styleId="Quotation590">
    <w:name w:val="Quotation59"/>
    <w:basedOn w:val="Normal"/>
    <w:autoRedefine/>
    <w:rsid w:val="00C230B4"/>
    <w:pPr>
      <w:spacing w:before="120" w:after="120" w:line="480" w:lineRule="exact"/>
      <w:ind w:left="720" w:right="720" w:firstLine="720"/>
      <w:jc w:val="both"/>
    </w:pPr>
    <w:rPr>
      <w:i/>
      <w:szCs w:val="20"/>
    </w:rPr>
  </w:style>
  <w:style w:type="paragraph" w:customStyle="1" w:styleId="LeftRunningHeadEven29">
    <w:name w:val="Left Running Head (Even)29"/>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9">
    <w:name w:val="quotation69"/>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31">
    <w:name w:val="Level 1 Heading31"/>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66">
    <w:name w:val="Body Text Char66"/>
    <w:basedOn w:val="DefaultParagraphFont"/>
    <w:rsid w:val="00C230B4"/>
    <w:rPr>
      <w:rFonts w:cs="Arial"/>
      <w:sz w:val="24"/>
      <w:lang w:val="en-US" w:eastAsia="en-US" w:bidi="ar-SA"/>
    </w:rPr>
  </w:style>
  <w:style w:type="character" w:customStyle="1" w:styleId="QuotationChar50">
    <w:name w:val="Quotation Char50"/>
    <w:basedOn w:val="BodyTextChar"/>
    <w:rsid w:val="00C230B4"/>
    <w:rPr>
      <w:i/>
      <w:sz w:val="24"/>
      <w:szCs w:val="24"/>
    </w:rPr>
  </w:style>
  <w:style w:type="paragraph" w:customStyle="1" w:styleId="StyleBodyTextBold130">
    <w:name w:val="Style Body Text + Bold130"/>
    <w:basedOn w:val="Normal"/>
    <w:autoRedefine/>
    <w:rsid w:val="00C230B4"/>
    <w:pPr>
      <w:spacing w:after="120" w:line="480" w:lineRule="exact"/>
      <w:ind w:firstLine="720"/>
      <w:jc w:val="both"/>
    </w:pPr>
    <w:rPr>
      <w:b/>
      <w:bCs/>
      <w:szCs w:val="20"/>
    </w:rPr>
  </w:style>
  <w:style w:type="character" w:customStyle="1" w:styleId="StyleBodyTextBold1Char30">
    <w:name w:val="Style Body Text + Bold1 Char30"/>
    <w:basedOn w:val="BodyTextChar"/>
    <w:rsid w:val="00C230B4"/>
    <w:rPr>
      <w:b/>
      <w:bCs/>
      <w:sz w:val="24"/>
      <w:szCs w:val="24"/>
    </w:rPr>
  </w:style>
  <w:style w:type="paragraph" w:customStyle="1" w:styleId="Quotation711">
    <w:name w:val="Quotation711"/>
    <w:basedOn w:val="Normal"/>
    <w:autoRedefine/>
    <w:rsid w:val="00C230B4"/>
    <w:pPr>
      <w:spacing w:before="120" w:after="120" w:line="480" w:lineRule="exact"/>
      <w:ind w:left="720" w:right="720" w:firstLine="720"/>
      <w:jc w:val="both"/>
    </w:pPr>
    <w:rPr>
      <w:i/>
      <w:szCs w:val="20"/>
    </w:rPr>
  </w:style>
  <w:style w:type="paragraph" w:customStyle="1" w:styleId="H3211">
    <w:name w:val="H321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1">
    <w:name w:val="QT611"/>
    <w:basedOn w:val="NormalWeb"/>
    <w:autoRedefine/>
    <w:rsid w:val="00C230B4"/>
    <w:pPr>
      <w:spacing w:after="120" w:line="300" w:lineRule="atLeast"/>
      <w:ind w:left="720" w:right="720" w:firstLine="720"/>
      <w:jc w:val="both"/>
    </w:pPr>
    <w:rPr>
      <w:rFonts w:cs="Arial"/>
      <w:i/>
    </w:rPr>
  </w:style>
  <w:style w:type="paragraph" w:customStyle="1" w:styleId="BT51">
    <w:name w:val="BT5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L131">
    <w:name w:val="L131"/>
    <w:basedOn w:val="Normal"/>
    <w:autoRedefine/>
    <w:rsid w:val="00C230B4"/>
    <w:pPr>
      <w:spacing w:after="120" w:line="480" w:lineRule="exact"/>
      <w:ind w:left="720" w:hanging="720"/>
      <w:jc w:val="both"/>
    </w:pPr>
    <w:rPr>
      <w:szCs w:val="20"/>
    </w:rPr>
  </w:style>
  <w:style w:type="paragraph" w:customStyle="1" w:styleId="QT101">
    <w:name w:val="QT101"/>
    <w:basedOn w:val="NormalWeb"/>
    <w:autoRedefine/>
    <w:rsid w:val="00C230B4"/>
    <w:pPr>
      <w:spacing w:after="120" w:line="300" w:lineRule="atLeast"/>
      <w:ind w:left="720" w:right="720" w:firstLine="720"/>
      <w:jc w:val="both"/>
    </w:pPr>
    <w:rPr>
      <w:rFonts w:cs="Arial"/>
      <w:i/>
    </w:rPr>
  </w:style>
  <w:style w:type="paragraph" w:customStyle="1" w:styleId="Quotation171">
    <w:name w:val="Quotation171"/>
    <w:basedOn w:val="Normal"/>
    <w:autoRedefine/>
    <w:rsid w:val="00C230B4"/>
    <w:pPr>
      <w:spacing w:before="120" w:after="120" w:line="480" w:lineRule="exact"/>
      <w:ind w:left="720" w:right="720" w:firstLine="720"/>
      <w:jc w:val="both"/>
    </w:pPr>
    <w:rPr>
      <w:i/>
      <w:szCs w:val="20"/>
    </w:rPr>
  </w:style>
  <w:style w:type="paragraph" w:customStyle="1" w:styleId="quotation161">
    <w:name w:val="quotation16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character" w:customStyle="1" w:styleId="FootnoteTextChar201">
    <w:name w:val="Footnote Text Char201"/>
    <w:basedOn w:val="DefaultParagraphFont"/>
    <w:rsid w:val="00C230B4"/>
    <w:rPr>
      <w:lang w:val="en-US" w:eastAsia="en-US" w:bidi="ar-SA"/>
    </w:rPr>
  </w:style>
  <w:style w:type="paragraph" w:customStyle="1" w:styleId="LeftRunningHeadEven51">
    <w:name w:val="Left Running Head (Even)51"/>
    <w:rsid w:val="00C230B4"/>
    <w:pPr>
      <w:keepLines/>
      <w:widowControl w:val="0"/>
      <w:pBdr>
        <w:bottom w:val="single" w:sz="4" w:space="1" w:color="auto"/>
      </w:pBdr>
      <w:tabs>
        <w:tab w:val="left" w:pos="720"/>
      </w:tabs>
      <w:spacing w:after="120" w:line="300" w:lineRule="exact"/>
      <w:jc w:val="both"/>
    </w:pPr>
    <w:rPr>
      <w:rFonts w:ascii="Times" w:hAnsi="Times"/>
      <w:i/>
      <w:snapToGrid w:val="0"/>
      <w:sz w:val="24"/>
      <w:szCs w:val="24"/>
    </w:rPr>
  </w:style>
  <w:style w:type="paragraph" w:customStyle="1" w:styleId="indent5124">
    <w:name w:val="indent 5124"/>
    <w:aliases w:val="hang 523"/>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5">
    <w:name w:val="flush left35"/>
    <w:aliases w:val="no hang3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flushleft36">
    <w:name w:val="flush left36"/>
    <w:aliases w:val="no hang3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FootnoteBase30">
    <w:name w:val="Footnote Base30"/>
    <w:basedOn w:val="Normal"/>
    <w:rsid w:val="00C230B4"/>
    <w:pPr>
      <w:tabs>
        <w:tab w:val="left" w:pos="187"/>
      </w:tabs>
      <w:spacing w:after="120" w:line="220" w:lineRule="exact"/>
      <w:ind w:left="187" w:hanging="187"/>
      <w:jc w:val="both"/>
    </w:pPr>
    <w:rPr>
      <w:sz w:val="18"/>
      <w:szCs w:val="20"/>
    </w:rPr>
  </w:style>
  <w:style w:type="paragraph" w:customStyle="1" w:styleId="indent5125">
    <w:name w:val="indent 5125"/>
    <w:aliases w:val="hang 524"/>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7">
    <w:name w:val="flush left37"/>
    <w:aliases w:val="no hang3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32">
    <w:name w:val="Level 1 Heading3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2">
    <w:name w:val="indent 1022"/>
    <w:aliases w:val="block222"/>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H122">
    <w:name w:val="H122"/>
    <w:basedOn w:val="BT"/>
    <w:next w:val="BT"/>
    <w:autoRedefine/>
    <w:rsid w:val="00C230B4"/>
    <w:pPr>
      <w:spacing w:line="300" w:lineRule="atLeast"/>
      <w:ind w:firstLine="720"/>
      <w:outlineLvl w:val="0"/>
    </w:pPr>
    <w:rPr>
      <w:rFonts w:ascii="Arial" w:hAnsi="Arial"/>
      <w:b/>
      <w:kern w:val="28"/>
    </w:rPr>
  </w:style>
  <w:style w:type="character" w:customStyle="1" w:styleId="QuotationChar311">
    <w:name w:val="Quotation Char311"/>
    <w:basedOn w:val="BodyTextChar"/>
    <w:rsid w:val="00C230B4"/>
    <w:rPr>
      <w:rFonts w:ascii="Times New Roman" w:eastAsia="Times New Roman" w:hAnsi="Times New Roman"/>
      <w:i/>
      <w:sz w:val="24"/>
      <w:szCs w:val="24"/>
    </w:rPr>
  </w:style>
  <w:style w:type="paragraph" w:customStyle="1" w:styleId="quotation4120">
    <w:name w:val="quotation4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20">
    <w:name w:val="Indent5112"/>
    <w:basedOn w:val="Normal"/>
    <w:rsid w:val="00C230B4"/>
    <w:pPr>
      <w:spacing w:after="120" w:line="480" w:lineRule="exact"/>
      <w:ind w:left="720" w:firstLine="720"/>
      <w:jc w:val="both"/>
    </w:pPr>
    <w:rPr>
      <w:szCs w:val="20"/>
    </w:rPr>
  </w:style>
  <w:style w:type="paragraph" w:customStyle="1" w:styleId="quotation6100">
    <w:name w:val="quotation61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StyleBodyTextBold1211">
    <w:name w:val="Style Body Text + Bold1211"/>
    <w:basedOn w:val="Normal"/>
    <w:autoRedefine/>
    <w:rsid w:val="00C230B4"/>
    <w:pPr>
      <w:spacing w:after="120" w:line="480" w:lineRule="exact"/>
      <w:ind w:firstLine="720"/>
      <w:jc w:val="both"/>
    </w:pPr>
    <w:rPr>
      <w:b/>
      <w:bCs/>
      <w:szCs w:val="20"/>
    </w:rPr>
  </w:style>
  <w:style w:type="character" w:customStyle="1" w:styleId="StyleBodyTextBold1Char211">
    <w:name w:val="Style Body Text + Bold1 Char211"/>
    <w:basedOn w:val="BodyTextChar"/>
    <w:rsid w:val="00C230B4"/>
    <w:rPr>
      <w:rFonts w:ascii="Times New Roman" w:eastAsia="Times New Roman" w:hAnsi="Times New Roman"/>
      <w:b/>
      <w:bCs/>
      <w:sz w:val="24"/>
      <w:szCs w:val="20"/>
    </w:rPr>
  </w:style>
  <w:style w:type="paragraph" w:customStyle="1" w:styleId="Quotation1180">
    <w:name w:val="Quotation118"/>
    <w:basedOn w:val="Normal"/>
    <w:autoRedefine/>
    <w:rsid w:val="00C230B4"/>
    <w:pPr>
      <w:spacing w:before="120" w:after="120" w:line="480" w:lineRule="exact"/>
      <w:ind w:left="720" w:right="720" w:firstLine="720"/>
      <w:jc w:val="both"/>
    </w:pPr>
    <w:rPr>
      <w:i/>
      <w:szCs w:val="20"/>
    </w:rPr>
  </w:style>
  <w:style w:type="paragraph" w:customStyle="1" w:styleId="QT311">
    <w:name w:val="QT311"/>
    <w:basedOn w:val="NormalWeb"/>
    <w:autoRedefine/>
    <w:rsid w:val="00C230B4"/>
    <w:pPr>
      <w:spacing w:after="120" w:line="300" w:lineRule="atLeast"/>
      <w:ind w:left="720" w:right="720" w:firstLine="720"/>
      <w:jc w:val="both"/>
    </w:pPr>
    <w:rPr>
      <w:rFonts w:cs="Arial"/>
      <w:i/>
    </w:rPr>
  </w:style>
  <w:style w:type="character" w:customStyle="1" w:styleId="Heading4Char10">
    <w:name w:val="Heading 4 Char10"/>
    <w:basedOn w:val="DefaultParagraphFont"/>
    <w:rsid w:val="00C230B4"/>
    <w:rPr>
      <w:i/>
      <w:kern w:val="28"/>
      <w:sz w:val="24"/>
      <w:szCs w:val="24"/>
    </w:rPr>
  </w:style>
  <w:style w:type="character" w:customStyle="1" w:styleId="Heading5Char9">
    <w:name w:val="Heading 5 Char9"/>
    <w:basedOn w:val="DefaultParagraphFont"/>
    <w:rsid w:val="00C230B4"/>
    <w:rPr>
      <w:rFonts w:ascii="Arial" w:hAnsi="Arial"/>
      <w:b/>
      <w:kern w:val="28"/>
      <w:sz w:val="24"/>
      <w:szCs w:val="24"/>
    </w:rPr>
  </w:style>
  <w:style w:type="character" w:customStyle="1" w:styleId="Heading6Char9">
    <w:name w:val="Heading 6 Char9"/>
    <w:basedOn w:val="DefaultParagraphFont"/>
    <w:rsid w:val="00C230B4"/>
    <w:rPr>
      <w:rFonts w:ascii="Arial" w:hAnsi="Arial"/>
      <w:b/>
      <w:i/>
      <w:kern w:val="28"/>
      <w:sz w:val="24"/>
      <w:szCs w:val="24"/>
    </w:rPr>
  </w:style>
  <w:style w:type="character" w:customStyle="1" w:styleId="Heading7Char9">
    <w:name w:val="Heading 7 Char9"/>
    <w:basedOn w:val="DefaultParagraphFont"/>
    <w:rsid w:val="00C230B4"/>
    <w:rPr>
      <w:b/>
      <w:kern w:val="28"/>
      <w:sz w:val="24"/>
      <w:szCs w:val="24"/>
    </w:rPr>
  </w:style>
  <w:style w:type="character" w:customStyle="1" w:styleId="Heading8Char9">
    <w:name w:val="Heading 8 Char9"/>
    <w:basedOn w:val="DefaultParagraphFont"/>
    <w:rsid w:val="00C230B4"/>
    <w:rPr>
      <w:b/>
      <w:i/>
      <w:kern w:val="28"/>
      <w:sz w:val="24"/>
      <w:szCs w:val="24"/>
    </w:rPr>
  </w:style>
  <w:style w:type="character" w:customStyle="1" w:styleId="Heading9Char9">
    <w:name w:val="Heading 9 Char9"/>
    <w:basedOn w:val="DefaultParagraphFont"/>
    <w:rsid w:val="00C230B4"/>
    <w:rPr>
      <w:b/>
      <w:i/>
      <w:kern w:val="28"/>
      <w:sz w:val="24"/>
      <w:szCs w:val="24"/>
    </w:rPr>
  </w:style>
  <w:style w:type="paragraph" w:customStyle="1" w:styleId="Quotation601">
    <w:name w:val="Quotation60"/>
    <w:basedOn w:val="Normal"/>
    <w:autoRedefine/>
    <w:rsid w:val="00C230B4"/>
    <w:pPr>
      <w:spacing w:before="120" w:after="120" w:line="480" w:lineRule="exact"/>
      <w:ind w:left="720" w:right="720" w:firstLine="720"/>
      <w:jc w:val="both"/>
    </w:pPr>
    <w:rPr>
      <w:i/>
      <w:szCs w:val="20"/>
    </w:rPr>
  </w:style>
  <w:style w:type="paragraph" w:customStyle="1" w:styleId="QT49">
    <w:name w:val="QT49"/>
    <w:basedOn w:val="NormalWeb"/>
    <w:autoRedefine/>
    <w:rsid w:val="00C230B4"/>
    <w:pPr>
      <w:spacing w:after="120" w:line="300" w:lineRule="atLeast"/>
      <w:ind w:left="720" w:right="720" w:firstLine="720"/>
      <w:jc w:val="both"/>
    </w:pPr>
    <w:rPr>
      <w:rFonts w:cs="Arial"/>
      <w:i/>
    </w:rPr>
  </w:style>
  <w:style w:type="character" w:customStyle="1" w:styleId="BTCharCharCharChar10">
    <w:name w:val="BT Char Char Char Char10"/>
    <w:basedOn w:val="DefaultParagraphFont"/>
    <w:rsid w:val="00C230B4"/>
    <w:rPr>
      <w:sz w:val="24"/>
      <w:szCs w:val="24"/>
      <w:lang w:val="en-US" w:eastAsia="en-US" w:bidi="ar-SA"/>
    </w:rPr>
  </w:style>
  <w:style w:type="paragraph" w:customStyle="1" w:styleId="BTCharCharChar10">
    <w:name w:val="BT Char Char Char10"/>
    <w:basedOn w:val="Normal"/>
    <w:autoRedefine/>
    <w:rsid w:val="00C230B4"/>
    <w:pPr>
      <w:spacing w:after="120" w:line="300" w:lineRule="exact"/>
      <w:ind w:firstLine="720"/>
      <w:jc w:val="both"/>
    </w:pPr>
    <w:rPr>
      <w:szCs w:val="20"/>
    </w:rPr>
  </w:style>
  <w:style w:type="paragraph" w:customStyle="1" w:styleId="FNChar19">
    <w:name w:val="FN Char19"/>
    <w:basedOn w:val="FootnoteText"/>
    <w:autoRedefine/>
    <w:rsid w:val="00C230B4"/>
    <w:pPr>
      <w:contextualSpacing/>
      <w:jc w:val="both"/>
    </w:pPr>
  </w:style>
  <w:style w:type="paragraph" w:customStyle="1" w:styleId="StyleBodyTextBold131">
    <w:name w:val="Style Body Text + Bold131"/>
    <w:basedOn w:val="Normal"/>
    <w:autoRedefine/>
    <w:rsid w:val="00C230B4"/>
    <w:pPr>
      <w:spacing w:after="120" w:line="480" w:lineRule="exact"/>
      <w:ind w:firstLine="720"/>
      <w:jc w:val="both"/>
    </w:pPr>
    <w:rPr>
      <w:b/>
      <w:bCs/>
      <w:szCs w:val="20"/>
    </w:rPr>
  </w:style>
  <w:style w:type="character" w:customStyle="1" w:styleId="StyleBodyTextBold1Char31">
    <w:name w:val="Style Body Text + Bold1 Char31"/>
    <w:basedOn w:val="BodyTextChar"/>
    <w:rsid w:val="00C230B4"/>
    <w:rPr>
      <w:b/>
      <w:bCs/>
      <w:sz w:val="24"/>
      <w:szCs w:val="24"/>
    </w:rPr>
  </w:style>
  <w:style w:type="character" w:customStyle="1" w:styleId="CommentTextChar10">
    <w:name w:val="Comment Text Char10"/>
    <w:basedOn w:val="DefaultParagraphFont"/>
    <w:rsid w:val="00C230B4"/>
    <w:rPr>
      <w:sz w:val="24"/>
      <w:szCs w:val="24"/>
    </w:rPr>
  </w:style>
  <w:style w:type="character" w:customStyle="1" w:styleId="BodyTextIndentChar10">
    <w:name w:val="Body Text Indent Char10"/>
    <w:basedOn w:val="DefaultParagraphFont"/>
    <w:rsid w:val="00C230B4"/>
    <w:rPr>
      <w:rFonts w:cs="Arial"/>
      <w:sz w:val="24"/>
    </w:rPr>
  </w:style>
  <w:style w:type="character" w:customStyle="1" w:styleId="DateChar10">
    <w:name w:val="Date Char10"/>
    <w:basedOn w:val="DefaultParagraphFont"/>
    <w:rsid w:val="00C230B4"/>
    <w:rPr>
      <w:rFonts w:cs="Arial"/>
      <w:b/>
      <w:sz w:val="24"/>
    </w:rPr>
  </w:style>
  <w:style w:type="character" w:customStyle="1" w:styleId="EndnoteTextChar10">
    <w:name w:val="Endnote Text Char10"/>
    <w:basedOn w:val="DefaultParagraphFont"/>
    <w:rsid w:val="00C230B4"/>
    <w:rPr>
      <w:sz w:val="18"/>
      <w:szCs w:val="24"/>
    </w:rPr>
  </w:style>
  <w:style w:type="paragraph" w:customStyle="1" w:styleId="FooterEven10">
    <w:name w:val="Footer Even10"/>
    <w:basedOn w:val="Footer"/>
    <w:rsid w:val="00C230B4"/>
    <w:pPr>
      <w:spacing w:after="120" w:line="480" w:lineRule="exact"/>
      <w:ind w:firstLine="720"/>
      <w:jc w:val="both"/>
    </w:pPr>
    <w:rPr>
      <w:szCs w:val="20"/>
    </w:rPr>
  </w:style>
  <w:style w:type="paragraph" w:customStyle="1" w:styleId="FooterFirst10">
    <w:name w:val="Footer First10"/>
    <w:basedOn w:val="Footer"/>
    <w:rsid w:val="00C230B4"/>
    <w:pPr>
      <w:spacing w:after="120" w:line="480" w:lineRule="exact"/>
      <w:ind w:firstLine="720"/>
      <w:jc w:val="both"/>
    </w:pPr>
    <w:rPr>
      <w:szCs w:val="20"/>
    </w:rPr>
  </w:style>
  <w:style w:type="paragraph" w:customStyle="1" w:styleId="FooterOdd10">
    <w:name w:val="Footer Odd10"/>
    <w:basedOn w:val="Footer"/>
    <w:rsid w:val="00C230B4"/>
    <w:pPr>
      <w:spacing w:after="120" w:line="480" w:lineRule="exact"/>
      <w:ind w:firstLine="720"/>
      <w:jc w:val="both"/>
    </w:pPr>
    <w:rPr>
      <w:szCs w:val="20"/>
    </w:rPr>
  </w:style>
  <w:style w:type="paragraph" w:customStyle="1" w:styleId="ListBulletFirst10">
    <w:name w:val="List Bullet First10"/>
    <w:basedOn w:val="ListBullet"/>
    <w:next w:val="ListBullet"/>
    <w:rsid w:val="00C230B4"/>
    <w:pPr>
      <w:spacing w:before="0" w:line="480" w:lineRule="exact"/>
      <w:jc w:val="both"/>
    </w:pPr>
    <w:rPr>
      <w:szCs w:val="20"/>
    </w:rPr>
  </w:style>
  <w:style w:type="paragraph" w:customStyle="1" w:styleId="ListBulletLast10">
    <w:name w:val="List Bullet Last10"/>
    <w:basedOn w:val="ListBullet"/>
    <w:rsid w:val="00C230B4"/>
    <w:pPr>
      <w:spacing w:before="0" w:line="480" w:lineRule="exact"/>
      <w:jc w:val="both"/>
    </w:pPr>
    <w:rPr>
      <w:szCs w:val="20"/>
    </w:rPr>
  </w:style>
  <w:style w:type="character" w:customStyle="1" w:styleId="MacroTextChar10">
    <w:name w:val="Macro Text Char10"/>
    <w:basedOn w:val="DefaultParagraphFont"/>
    <w:rsid w:val="00C230B4"/>
    <w:rPr>
      <w:rFonts w:ascii="Courier New" w:hAnsi="Courier New" w:cs="Arial"/>
      <w:sz w:val="24"/>
    </w:rPr>
  </w:style>
  <w:style w:type="character" w:customStyle="1" w:styleId="MessageHeaderChar10">
    <w:name w:val="Message Header Char10"/>
    <w:basedOn w:val="DefaultParagraphFont"/>
    <w:rsid w:val="00C230B4"/>
    <w:rPr>
      <w:rFonts w:ascii="Arial" w:hAnsi="Arial" w:cs="Arial"/>
      <w:sz w:val="24"/>
    </w:rPr>
  </w:style>
  <w:style w:type="character" w:customStyle="1" w:styleId="SubtitleChar10">
    <w:name w:val="Subtitle Char10"/>
    <w:basedOn w:val="DefaultParagraphFont"/>
    <w:rsid w:val="00C230B4"/>
    <w:rPr>
      <w:rFonts w:ascii="Arial" w:hAnsi="Arial"/>
      <w:i/>
      <w:kern w:val="28"/>
      <w:sz w:val="28"/>
      <w:szCs w:val="24"/>
    </w:rPr>
  </w:style>
  <w:style w:type="paragraph" w:customStyle="1" w:styleId="HeadingBase10">
    <w:name w:val="Heading Base10"/>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0">
    <w:name w:val="Title Char10"/>
    <w:basedOn w:val="DefaultParagraphFont"/>
    <w:rsid w:val="00C230B4"/>
    <w:rPr>
      <w:rFonts w:ascii="Arial" w:hAnsi="Arial"/>
      <w:b/>
      <w:kern w:val="28"/>
      <w:sz w:val="40"/>
      <w:szCs w:val="24"/>
    </w:rPr>
  </w:style>
  <w:style w:type="paragraph" w:customStyle="1" w:styleId="indent5300">
    <w:name w:val="indent 530"/>
    <w:aliases w:val="hang 9 (SP Parts)10"/>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20">
    <w:name w:val="Level 3 Heading20"/>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10">
    <w:name w:val="flush left bold titles10"/>
    <w:rsid w:val="00C230B4"/>
    <w:pPr>
      <w:keepNext/>
      <w:widowControl w:val="0"/>
      <w:spacing w:before="120" w:after="120" w:line="300" w:lineRule="exact"/>
      <w:jc w:val="both"/>
    </w:pPr>
    <w:rPr>
      <w:rFonts w:ascii="Times" w:hAnsi="Times"/>
      <w:b/>
      <w:i/>
      <w:caps/>
      <w:snapToGrid w:val="0"/>
      <w:sz w:val="24"/>
      <w:szCs w:val="24"/>
    </w:rPr>
  </w:style>
  <w:style w:type="paragraph" w:customStyle="1" w:styleId="RightRunningHeadOdd10">
    <w:name w:val="Right Running Head (Odd)10"/>
    <w:rsid w:val="00C230B4"/>
    <w:pPr>
      <w:keepLines/>
      <w:widowControl w:val="0"/>
      <w:pBdr>
        <w:bottom w:val="single" w:sz="6" w:space="0" w:color="000000"/>
      </w:pBdr>
      <w:tabs>
        <w:tab w:val="right" w:pos="9216"/>
      </w:tabs>
      <w:spacing w:after="120" w:line="290" w:lineRule="exact"/>
      <w:jc w:val="right"/>
    </w:pPr>
    <w:rPr>
      <w:rFonts w:ascii="Times" w:hAnsi="Times"/>
      <w:i/>
      <w:snapToGrid w:val="0"/>
      <w:sz w:val="24"/>
      <w:szCs w:val="24"/>
    </w:rPr>
  </w:style>
  <w:style w:type="paragraph" w:customStyle="1" w:styleId="EXERCISE-BOX10">
    <w:name w:val="EXERCISE - BOX10"/>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0">
    <w:name w:val="Thick Line Below10"/>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700">
    <w:name w:val="quotation70"/>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6">
    <w:name w:val="indent 5126"/>
    <w:aliases w:val="hang 525"/>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8">
    <w:name w:val="flush left38"/>
    <w:aliases w:val="no hang38"/>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Level1Heading33">
    <w:name w:val="Level 1 Heading3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3">
    <w:name w:val="indent 1023"/>
    <w:aliases w:val="block223"/>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20">
    <w:name w:val="indent 5220"/>
    <w:aliases w:val="block39"/>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20">
    <w:name w:val="PI20"/>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character" w:customStyle="1" w:styleId="DocumentMapChar10">
    <w:name w:val="Document Map Char10"/>
    <w:basedOn w:val="DefaultParagraphFont"/>
    <w:rsid w:val="00C230B4"/>
    <w:rPr>
      <w:rFonts w:ascii="Tahoma" w:hAnsi="Tahoma" w:cs="Tahoma"/>
      <w:sz w:val="24"/>
      <w:szCs w:val="24"/>
      <w:shd w:val="clear" w:color="auto" w:fill="000080"/>
    </w:rPr>
  </w:style>
  <w:style w:type="character" w:customStyle="1" w:styleId="PlainTextChar10">
    <w:name w:val="Plain Text Char10"/>
    <w:basedOn w:val="DefaultParagraphFont"/>
    <w:rsid w:val="00C230B4"/>
    <w:rPr>
      <w:rFonts w:ascii="Courier New" w:hAnsi="Courier New" w:cs="Courier New"/>
      <w:lang w:bidi="he-IL"/>
    </w:rPr>
  </w:style>
  <w:style w:type="paragraph" w:customStyle="1" w:styleId="quotation122">
    <w:name w:val="quotation12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20">
    <w:name w:val="Header Even20"/>
    <w:basedOn w:val="Header"/>
    <w:rsid w:val="00C230B4"/>
    <w:pPr>
      <w:ind w:firstLine="720"/>
      <w:jc w:val="both"/>
    </w:pPr>
    <w:rPr>
      <w:sz w:val="56"/>
      <w:szCs w:val="56"/>
    </w:rPr>
  </w:style>
  <w:style w:type="paragraph" w:customStyle="1" w:styleId="HeaderFirst10">
    <w:name w:val="Header First10"/>
    <w:basedOn w:val="Header"/>
    <w:rsid w:val="00C230B4"/>
    <w:pPr>
      <w:ind w:firstLine="720"/>
      <w:jc w:val="both"/>
    </w:pPr>
    <w:rPr>
      <w:sz w:val="56"/>
      <w:szCs w:val="56"/>
    </w:rPr>
  </w:style>
  <w:style w:type="paragraph" w:customStyle="1" w:styleId="HeaderOdd10">
    <w:name w:val="Header Odd10"/>
    <w:basedOn w:val="Header"/>
    <w:rsid w:val="00C230B4"/>
    <w:pPr>
      <w:ind w:firstLine="720"/>
      <w:jc w:val="both"/>
    </w:pPr>
    <w:rPr>
      <w:sz w:val="56"/>
      <w:szCs w:val="56"/>
    </w:rPr>
  </w:style>
  <w:style w:type="paragraph" w:customStyle="1" w:styleId="BlockQuotationFirst10">
    <w:name w:val="Block Quotation First10"/>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0">
    <w:name w:val="Block Quotation10"/>
    <w:basedOn w:val="Normal"/>
    <w:rsid w:val="00C230B4"/>
    <w:pPr>
      <w:keepLines/>
      <w:spacing w:after="160" w:line="480" w:lineRule="exact"/>
      <w:ind w:left="720" w:right="720" w:firstLine="720"/>
      <w:jc w:val="both"/>
    </w:pPr>
    <w:rPr>
      <w:i/>
      <w:szCs w:val="20"/>
    </w:rPr>
  </w:style>
  <w:style w:type="paragraph" w:customStyle="1" w:styleId="BlockQuotationLast10">
    <w:name w:val="Block Quotation Last10"/>
    <w:basedOn w:val="BlockQuotation"/>
    <w:rsid w:val="00C230B4"/>
    <w:pPr>
      <w:tabs>
        <w:tab w:val="clear" w:pos="720"/>
      </w:tabs>
      <w:spacing w:before="0" w:line="480" w:lineRule="exact"/>
      <w:ind w:firstLine="720"/>
      <w:jc w:val="both"/>
    </w:pPr>
    <w:rPr>
      <w:szCs w:val="20"/>
    </w:rPr>
  </w:style>
  <w:style w:type="paragraph" w:customStyle="1" w:styleId="ListFirst10">
    <w:name w:val="List First10"/>
    <w:basedOn w:val="List"/>
    <w:next w:val="List"/>
    <w:rsid w:val="00C230B4"/>
    <w:pPr>
      <w:tabs>
        <w:tab w:val="clear" w:pos="720"/>
      </w:tabs>
      <w:spacing w:before="0" w:line="480" w:lineRule="exact"/>
      <w:jc w:val="both"/>
    </w:pPr>
    <w:rPr>
      <w:szCs w:val="20"/>
    </w:rPr>
  </w:style>
  <w:style w:type="paragraph" w:customStyle="1" w:styleId="ListLast10">
    <w:name w:val="List Last10"/>
    <w:basedOn w:val="List"/>
    <w:rsid w:val="00C230B4"/>
    <w:pPr>
      <w:tabs>
        <w:tab w:val="clear" w:pos="720"/>
      </w:tabs>
      <w:spacing w:before="0" w:line="480" w:lineRule="exact"/>
      <w:jc w:val="both"/>
    </w:pPr>
    <w:rPr>
      <w:szCs w:val="20"/>
    </w:rPr>
  </w:style>
  <w:style w:type="paragraph" w:customStyle="1" w:styleId="PartLabel10">
    <w:name w:val="Part Label10"/>
    <w:basedOn w:val="HeadingBase"/>
    <w:next w:val="Normal"/>
    <w:rsid w:val="00C230B4"/>
    <w:pPr>
      <w:spacing w:after="120" w:line="480" w:lineRule="exact"/>
      <w:ind w:firstLine="720"/>
      <w:jc w:val="both"/>
    </w:pPr>
    <w:rPr>
      <w:szCs w:val="20"/>
    </w:rPr>
  </w:style>
  <w:style w:type="paragraph" w:customStyle="1" w:styleId="PartTitle10">
    <w:name w:val="Part Title10"/>
    <w:basedOn w:val="HeadingBase"/>
    <w:next w:val="PartSubtitle"/>
    <w:rsid w:val="00C230B4"/>
    <w:pPr>
      <w:spacing w:after="120" w:line="480" w:lineRule="exact"/>
      <w:ind w:firstLine="720"/>
      <w:jc w:val="both"/>
    </w:pPr>
    <w:rPr>
      <w:szCs w:val="20"/>
    </w:rPr>
  </w:style>
  <w:style w:type="paragraph" w:customStyle="1" w:styleId="PartSubtitle10">
    <w:name w:val="Part Subtitle10"/>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0">
    <w:name w:val="Section Heading10"/>
    <w:basedOn w:val="HeadingBase"/>
    <w:rsid w:val="00C230B4"/>
    <w:pPr>
      <w:spacing w:after="120" w:line="480" w:lineRule="exact"/>
      <w:ind w:firstLine="720"/>
      <w:jc w:val="both"/>
    </w:pPr>
    <w:rPr>
      <w:szCs w:val="20"/>
    </w:rPr>
  </w:style>
  <w:style w:type="paragraph" w:customStyle="1" w:styleId="SectionLabel10">
    <w:name w:val="Section Label10"/>
    <w:basedOn w:val="HeadingBase"/>
    <w:rsid w:val="00C230B4"/>
    <w:pPr>
      <w:spacing w:after="120" w:line="480" w:lineRule="exact"/>
      <w:ind w:firstLine="720"/>
      <w:jc w:val="both"/>
    </w:pPr>
    <w:rPr>
      <w:szCs w:val="20"/>
    </w:rPr>
  </w:style>
  <w:style w:type="paragraph" w:customStyle="1" w:styleId="TitleCover10">
    <w:name w:val="Title Cover10"/>
    <w:basedOn w:val="HeadingBase"/>
    <w:next w:val="SubtitleCover"/>
    <w:rsid w:val="00C230B4"/>
    <w:pPr>
      <w:spacing w:after="120" w:line="480" w:lineRule="exact"/>
      <w:ind w:firstLine="720"/>
      <w:jc w:val="both"/>
    </w:pPr>
    <w:rPr>
      <w:szCs w:val="20"/>
    </w:rPr>
  </w:style>
  <w:style w:type="paragraph" w:customStyle="1" w:styleId="SubtitleCover10">
    <w:name w:val="Subtitle Cover10"/>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BodyTextKeep10">
    <w:name w:val="Body Text Keep10"/>
    <w:basedOn w:val="Normal"/>
    <w:rsid w:val="00C230B4"/>
    <w:pPr>
      <w:keepNext/>
      <w:spacing w:after="120" w:line="480" w:lineRule="exact"/>
      <w:ind w:firstLine="720"/>
      <w:jc w:val="both"/>
    </w:pPr>
    <w:rPr>
      <w:szCs w:val="20"/>
    </w:rPr>
  </w:style>
  <w:style w:type="paragraph" w:customStyle="1" w:styleId="ChapterLabel10">
    <w:name w:val="Chapter Label10"/>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0">
    <w:name w:val="Chapter Subtitle10"/>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0">
    <w:name w:val="Chapter Title10"/>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0">
    <w:name w:val="Document Label10"/>
    <w:basedOn w:val="Normal"/>
    <w:rsid w:val="00C230B4"/>
    <w:pPr>
      <w:keepNext/>
      <w:spacing w:before="240" w:after="360" w:line="480" w:lineRule="exact"/>
      <w:ind w:firstLine="720"/>
      <w:jc w:val="both"/>
    </w:pPr>
    <w:rPr>
      <w:b/>
      <w:kern w:val="28"/>
      <w:sz w:val="36"/>
      <w:szCs w:val="20"/>
    </w:rPr>
  </w:style>
  <w:style w:type="paragraph" w:customStyle="1" w:styleId="FootnoteBase39">
    <w:name w:val="Footnote Base39"/>
    <w:basedOn w:val="Normal"/>
    <w:rsid w:val="00C230B4"/>
    <w:pPr>
      <w:tabs>
        <w:tab w:val="left" w:pos="187"/>
      </w:tabs>
      <w:spacing w:after="120" w:line="220" w:lineRule="exact"/>
      <w:ind w:left="187" w:hanging="187"/>
      <w:jc w:val="both"/>
    </w:pPr>
    <w:rPr>
      <w:sz w:val="18"/>
      <w:szCs w:val="20"/>
    </w:rPr>
  </w:style>
  <w:style w:type="paragraph" w:customStyle="1" w:styleId="HeaderBase10">
    <w:name w:val="Header Base10"/>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10">
    <w:name w:val="Index Base10"/>
    <w:basedOn w:val="Normal"/>
    <w:rsid w:val="00C230B4"/>
    <w:pPr>
      <w:tabs>
        <w:tab w:val="right" w:leader="dot" w:pos="3960"/>
      </w:tabs>
      <w:spacing w:after="120" w:line="480" w:lineRule="exact"/>
      <w:ind w:left="720" w:hanging="720"/>
      <w:jc w:val="both"/>
    </w:pPr>
    <w:rPr>
      <w:szCs w:val="20"/>
    </w:rPr>
  </w:style>
  <w:style w:type="paragraph" w:customStyle="1" w:styleId="ListNumberFirst10">
    <w:name w:val="List Number First10"/>
    <w:basedOn w:val="ListNumber"/>
    <w:next w:val="ListNumber"/>
    <w:rsid w:val="00C230B4"/>
    <w:pPr>
      <w:spacing w:before="80" w:line="480" w:lineRule="exact"/>
      <w:jc w:val="both"/>
    </w:pPr>
    <w:rPr>
      <w:szCs w:val="20"/>
    </w:rPr>
  </w:style>
  <w:style w:type="paragraph" w:customStyle="1" w:styleId="ListNumberLast10">
    <w:name w:val="List Number Last10"/>
    <w:basedOn w:val="ListNumber"/>
    <w:rsid w:val="00C230B4"/>
    <w:pPr>
      <w:spacing w:before="0" w:after="240" w:line="480" w:lineRule="exact"/>
      <w:jc w:val="both"/>
    </w:pPr>
    <w:rPr>
      <w:szCs w:val="20"/>
    </w:rPr>
  </w:style>
  <w:style w:type="paragraph" w:customStyle="1" w:styleId="Picture10">
    <w:name w:val="Picture10"/>
    <w:basedOn w:val="Normal"/>
    <w:next w:val="Caption"/>
    <w:rsid w:val="00C230B4"/>
    <w:pPr>
      <w:keepNext/>
      <w:spacing w:after="120" w:line="480" w:lineRule="exact"/>
      <w:ind w:firstLine="720"/>
      <w:jc w:val="both"/>
    </w:pPr>
    <w:rPr>
      <w:szCs w:val="20"/>
    </w:rPr>
  </w:style>
  <w:style w:type="paragraph" w:customStyle="1" w:styleId="TOCBase10">
    <w:name w:val="TOC Base10"/>
    <w:basedOn w:val="Normal"/>
    <w:rsid w:val="00C230B4"/>
    <w:pPr>
      <w:tabs>
        <w:tab w:val="right" w:leader="dot" w:pos="8640"/>
      </w:tabs>
      <w:spacing w:after="120" w:line="480" w:lineRule="exact"/>
      <w:ind w:firstLine="720"/>
      <w:jc w:val="both"/>
    </w:pPr>
    <w:rPr>
      <w:szCs w:val="20"/>
    </w:rPr>
  </w:style>
  <w:style w:type="paragraph" w:customStyle="1" w:styleId="HeaderlikeH110">
    <w:name w:val="Header like H110"/>
    <w:basedOn w:val="Heading2"/>
    <w:rsid w:val="00C230B4"/>
    <w:pPr>
      <w:spacing w:before="120" w:line="360" w:lineRule="exact"/>
      <w:ind w:firstLine="720"/>
      <w:outlineLvl w:val="9"/>
    </w:pPr>
    <w:rPr>
      <w:b/>
      <w:i w:val="0"/>
      <w:sz w:val="36"/>
    </w:rPr>
  </w:style>
  <w:style w:type="paragraph" w:customStyle="1" w:styleId="Greeting10">
    <w:name w:val="Greeting10"/>
    <w:basedOn w:val="Normal"/>
    <w:rsid w:val="00C230B4"/>
    <w:pPr>
      <w:spacing w:after="120" w:line="480" w:lineRule="exact"/>
      <w:ind w:firstLine="720"/>
    </w:pPr>
    <w:rPr>
      <w:szCs w:val="20"/>
    </w:rPr>
  </w:style>
  <w:style w:type="paragraph" w:customStyle="1" w:styleId="Indent5221">
    <w:name w:val="Indent522"/>
    <w:basedOn w:val="Normal"/>
    <w:rsid w:val="00C230B4"/>
    <w:pPr>
      <w:spacing w:after="120" w:line="480" w:lineRule="exact"/>
      <w:ind w:left="720" w:firstLine="720"/>
      <w:jc w:val="both"/>
    </w:pPr>
    <w:rPr>
      <w:szCs w:val="20"/>
    </w:rPr>
  </w:style>
  <w:style w:type="paragraph" w:customStyle="1" w:styleId="Indent10101">
    <w:name w:val="Indent1010"/>
    <w:basedOn w:val="Normal"/>
    <w:rsid w:val="00C230B4"/>
    <w:pPr>
      <w:spacing w:after="120" w:line="480" w:lineRule="exact"/>
      <w:ind w:left="1440" w:firstLine="720"/>
      <w:jc w:val="both"/>
    </w:pPr>
    <w:rPr>
      <w:szCs w:val="20"/>
    </w:rPr>
  </w:style>
  <w:style w:type="paragraph" w:customStyle="1" w:styleId="Indent15100">
    <w:name w:val="Indent1510"/>
    <w:basedOn w:val="Normal"/>
    <w:rsid w:val="00C230B4"/>
    <w:pPr>
      <w:spacing w:after="120" w:line="480" w:lineRule="exact"/>
      <w:ind w:left="2160" w:firstLine="720"/>
      <w:jc w:val="both"/>
    </w:pPr>
    <w:rPr>
      <w:szCs w:val="20"/>
    </w:rPr>
  </w:style>
  <w:style w:type="paragraph" w:customStyle="1" w:styleId="Indent2010">
    <w:name w:val="Indent2010"/>
    <w:basedOn w:val="Normal"/>
    <w:rsid w:val="00C230B4"/>
    <w:pPr>
      <w:spacing w:after="120" w:line="480" w:lineRule="exact"/>
      <w:ind w:left="2880" w:firstLine="720"/>
      <w:jc w:val="both"/>
    </w:pPr>
    <w:rPr>
      <w:szCs w:val="20"/>
    </w:rPr>
  </w:style>
  <w:style w:type="paragraph" w:customStyle="1" w:styleId="BodyTextNotJustified10">
    <w:name w:val="Body Text Not Justified10"/>
    <w:basedOn w:val="Normal"/>
    <w:rsid w:val="00C230B4"/>
    <w:pPr>
      <w:spacing w:after="120" w:line="480" w:lineRule="exact"/>
      <w:ind w:firstLine="720"/>
    </w:pPr>
    <w:rPr>
      <w:szCs w:val="20"/>
    </w:rPr>
  </w:style>
  <w:style w:type="paragraph" w:customStyle="1" w:styleId="BoldCenterArial12pt10">
    <w:name w:val="Bold Center Arial 12 pt10"/>
    <w:basedOn w:val="Normal"/>
    <w:rsid w:val="00C230B4"/>
    <w:pPr>
      <w:spacing w:after="160" w:line="480" w:lineRule="exact"/>
      <w:ind w:firstLine="720"/>
      <w:jc w:val="center"/>
    </w:pPr>
    <w:rPr>
      <w:rFonts w:ascii="Arial" w:hAnsi="Arial"/>
      <w:b/>
      <w:szCs w:val="20"/>
    </w:rPr>
  </w:style>
  <w:style w:type="paragraph" w:customStyle="1" w:styleId="H2A20">
    <w:name w:val="H2A20"/>
    <w:basedOn w:val="H2"/>
    <w:rsid w:val="00C230B4"/>
    <w:pPr>
      <w:outlineLvl w:val="9"/>
    </w:pPr>
    <w:rPr>
      <w:rFonts w:ascii="Times New Roman" w:hAnsi="Times New Roman"/>
      <w:iCs w:val="0"/>
      <w:szCs w:val="28"/>
    </w:rPr>
  </w:style>
  <w:style w:type="paragraph" w:customStyle="1" w:styleId="H229">
    <w:name w:val="H229"/>
    <w:basedOn w:val="BT"/>
    <w:autoRedefine/>
    <w:rsid w:val="00C230B4"/>
    <w:pPr>
      <w:spacing w:line="300" w:lineRule="atLeast"/>
      <w:ind w:firstLine="720"/>
      <w:outlineLvl w:val="1"/>
    </w:pPr>
  </w:style>
  <w:style w:type="paragraph" w:customStyle="1" w:styleId="Exercise10">
    <w:name w:val="Exercise10"/>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0">
    <w:name w:val="Flush Left Bold10"/>
    <w:basedOn w:val="Normal"/>
    <w:rsid w:val="00C230B4"/>
    <w:pPr>
      <w:spacing w:before="120" w:after="120" w:line="290" w:lineRule="exact"/>
      <w:ind w:firstLine="720"/>
      <w:jc w:val="both"/>
    </w:pPr>
    <w:rPr>
      <w:b/>
      <w:snapToGrid w:val="0"/>
      <w:szCs w:val="20"/>
    </w:rPr>
  </w:style>
  <w:style w:type="paragraph" w:customStyle="1" w:styleId="Hang110">
    <w:name w:val="Hang110"/>
    <w:basedOn w:val="Normal"/>
    <w:autoRedefine/>
    <w:rsid w:val="00C230B4"/>
    <w:pPr>
      <w:spacing w:after="120" w:line="480" w:lineRule="exact"/>
      <w:ind w:left="1080" w:hanging="360"/>
      <w:jc w:val="both"/>
    </w:pPr>
    <w:rPr>
      <w:snapToGrid w:val="0"/>
      <w:szCs w:val="20"/>
    </w:rPr>
  </w:style>
  <w:style w:type="paragraph" w:customStyle="1" w:styleId="Style110">
    <w:name w:val="Style110"/>
    <w:basedOn w:val="BP"/>
    <w:next w:val="BT"/>
    <w:autoRedefine/>
    <w:rsid w:val="00C230B4"/>
    <w:pPr>
      <w:spacing w:after="120"/>
      <w:ind w:firstLine="720"/>
    </w:pPr>
    <w:rPr>
      <w:szCs w:val="20"/>
    </w:rPr>
  </w:style>
  <w:style w:type="paragraph" w:customStyle="1" w:styleId="BP10">
    <w:name w:val="BP10"/>
    <w:basedOn w:val="BT"/>
    <w:next w:val="BT"/>
    <w:autoRedefine/>
    <w:rsid w:val="00C230B4"/>
    <w:pPr>
      <w:ind w:firstLine="720"/>
    </w:pPr>
  </w:style>
  <w:style w:type="paragraph" w:customStyle="1" w:styleId="HeadingCaps10">
    <w:name w:val="Heading Caps10"/>
    <w:basedOn w:val="Heading1"/>
    <w:autoRedefine/>
    <w:rsid w:val="00C230B4"/>
    <w:pPr>
      <w:spacing w:after="120" w:line="400" w:lineRule="exact"/>
      <w:ind w:firstLine="720"/>
    </w:pPr>
    <w:rPr>
      <w:caps/>
      <w:snapToGrid w:val="0"/>
      <w:sz w:val="40"/>
      <w:szCs w:val="20"/>
    </w:rPr>
  </w:style>
  <w:style w:type="paragraph" w:customStyle="1" w:styleId="BoldLine10">
    <w:name w:val="Bold Line10"/>
    <w:basedOn w:val="Normal"/>
    <w:rsid w:val="00C230B4"/>
    <w:pPr>
      <w:pBdr>
        <w:bottom w:val="single" w:sz="36" w:space="1" w:color="auto"/>
      </w:pBdr>
      <w:spacing w:after="120" w:line="300" w:lineRule="atLeast"/>
      <w:ind w:firstLine="720"/>
      <w:jc w:val="both"/>
    </w:pPr>
    <w:rPr>
      <w:szCs w:val="20"/>
    </w:rPr>
  </w:style>
  <w:style w:type="paragraph" w:customStyle="1" w:styleId="ExerciseTitle10">
    <w:name w:val="Exercise Title10"/>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10">
    <w:name w:val="Title 210"/>
    <w:basedOn w:val="Normal"/>
    <w:rsid w:val="00C230B4"/>
    <w:pPr>
      <w:spacing w:after="120" w:line="300" w:lineRule="atLeast"/>
      <w:ind w:firstLine="720"/>
      <w:jc w:val="center"/>
    </w:pPr>
    <w:rPr>
      <w:sz w:val="52"/>
      <w:szCs w:val="20"/>
    </w:rPr>
  </w:style>
  <w:style w:type="paragraph" w:customStyle="1" w:styleId="Title110">
    <w:name w:val="Title 110"/>
    <w:basedOn w:val="Normal"/>
    <w:rsid w:val="00C230B4"/>
    <w:pPr>
      <w:spacing w:after="120" w:line="300" w:lineRule="atLeast"/>
      <w:ind w:firstLine="720"/>
      <w:jc w:val="center"/>
    </w:pPr>
    <w:rPr>
      <w:b/>
      <w:sz w:val="72"/>
      <w:szCs w:val="20"/>
    </w:rPr>
  </w:style>
  <w:style w:type="paragraph" w:customStyle="1" w:styleId="Title310">
    <w:name w:val="Title 310"/>
    <w:basedOn w:val="Title2"/>
    <w:rsid w:val="00C230B4"/>
    <w:pPr>
      <w:ind w:firstLine="720"/>
    </w:pPr>
    <w:rPr>
      <w:b/>
      <w:sz w:val="26"/>
      <w:szCs w:val="20"/>
    </w:rPr>
  </w:style>
  <w:style w:type="paragraph" w:customStyle="1" w:styleId="Title410">
    <w:name w:val="Title 410"/>
    <w:basedOn w:val="Title3"/>
    <w:rsid w:val="00C230B4"/>
    <w:pPr>
      <w:ind w:firstLine="720"/>
    </w:pPr>
    <w:rPr>
      <w:szCs w:val="20"/>
    </w:rPr>
  </w:style>
  <w:style w:type="paragraph" w:customStyle="1" w:styleId="CenterItalic10">
    <w:name w:val="Center Italic10"/>
    <w:basedOn w:val="Normal"/>
    <w:autoRedefine/>
    <w:rsid w:val="00C230B4"/>
    <w:pPr>
      <w:spacing w:after="120" w:line="480" w:lineRule="exact"/>
      <w:ind w:firstLine="720"/>
      <w:jc w:val="center"/>
    </w:pPr>
    <w:rPr>
      <w:i/>
      <w:szCs w:val="20"/>
    </w:rPr>
  </w:style>
  <w:style w:type="paragraph" w:customStyle="1" w:styleId="H4A10">
    <w:name w:val="H4A10"/>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LT10">
    <w:name w:val="LT10"/>
    <w:basedOn w:val="Heading2"/>
    <w:autoRedefine/>
    <w:rsid w:val="00C230B4"/>
    <w:pPr>
      <w:ind w:firstLine="720"/>
    </w:pPr>
    <w:rPr>
      <w:b/>
      <w:i w:val="0"/>
      <w:sz w:val="36"/>
    </w:rPr>
  </w:style>
  <w:style w:type="paragraph" w:customStyle="1" w:styleId="Style210">
    <w:name w:val="Style210"/>
    <w:basedOn w:val="H2A"/>
    <w:autoRedefine/>
    <w:rsid w:val="00C230B4"/>
    <w:pPr>
      <w:outlineLvl w:val="2"/>
    </w:pPr>
    <w:rPr>
      <w:i/>
      <w:snapToGrid w:val="0"/>
    </w:rPr>
  </w:style>
  <w:style w:type="paragraph" w:customStyle="1" w:styleId="LS-LessonSubtitle10">
    <w:name w:val="LS - Lesson Subtitle10"/>
    <w:basedOn w:val="H2A"/>
    <w:autoRedefine/>
    <w:rsid w:val="00C230B4"/>
    <w:pPr>
      <w:outlineLvl w:val="2"/>
    </w:pPr>
    <w:rPr>
      <w:i/>
      <w:snapToGrid w:val="0"/>
    </w:rPr>
  </w:style>
  <w:style w:type="paragraph" w:customStyle="1" w:styleId="H3A10">
    <w:name w:val="H3A10"/>
    <w:basedOn w:val="H3"/>
    <w:rsid w:val="00C230B4"/>
  </w:style>
  <w:style w:type="paragraph" w:customStyle="1" w:styleId="H320">
    <w:name w:val="H32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210">
    <w:name w:val="L210"/>
    <w:basedOn w:val="BT"/>
    <w:autoRedefine/>
    <w:rsid w:val="00C230B4"/>
    <w:pPr>
      <w:tabs>
        <w:tab w:val="left" w:pos="720"/>
      </w:tabs>
      <w:ind w:left="1440" w:hanging="720"/>
    </w:pPr>
  </w:style>
  <w:style w:type="paragraph" w:customStyle="1" w:styleId="L310">
    <w:name w:val="L310"/>
    <w:basedOn w:val="BT"/>
    <w:autoRedefine/>
    <w:rsid w:val="00C230B4"/>
    <w:pPr>
      <w:tabs>
        <w:tab w:val="left" w:pos="720"/>
        <w:tab w:val="left" w:pos="2160"/>
      </w:tabs>
      <w:ind w:left="2160" w:hanging="720"/>
    </w:pPr>
  </w:style>
  <w:style w:type="paragraph" w:customStyle="1" w:styleId="H123">
    <w:name w:val="H123"/>
    <w:basedOn w:val="BT"/>
    <w:next w:val="BT"/>
    <w:autoRedefine/>
    <w:rsid w:val="00C230B4"/>
    <w:pPr>
      <w:spacing w:line="300" w:lineRule="atLeast"/>
      <w:ind w:firstLine="720"/>
      <w:outlineLvl w:val="0"/>
    </w:pPr>
    <w:rPr>
      <w:rFonts w:ascii="Arial" w:hAnsi="Arial"/>
      <w:b/>
      <w:kern w:val="28"/>
    </w:rPr>
  </w:style>
  <w:style w:type="paragraph" w:customStyle="1" w:styleId="H1A10">
    <w:name w:val="H1A10"/>
    <w:basedOn w:val="H1"/>
    <w:rsid w:val="00C230B4"/>
    <w:pPr>
      <w:outlineLvl w:val="9"/>
    </w:pPr>
    <w:rPr>
      <w:sz w:val="24"/>
    </w:rPr>
  </w:style>
  <w:style w:type="paragraph" w:customStyle="1" w:styleId="I119">
    <w:name w:val="I119"/>
    <w:basedOn w:val="BT"/>
    <w:autoRedefine/>
    <w:rsid w:val="00C230B4"/>
    <w:pPr>
      <w:ind w:left="720" w:firstLine="720"/>
    </w:pPr>
  </w:style>
  <w:style w:type="paragraph" w:customStyle="1" w:styleId="I210">
    <w:name w:val="I210"/>
    <w:basedOn w:val="BT"/>
    <w:autoRedefine/>
    <w:rsid w:val="00C230B4"/>
    <w:pPr>
      <w:ind w:left="1440" w:firstLine="720"/>
    </w:pPr>
  </w:style>
  <w:style w:type="paragraph" w:customStyle="1" w:styleId="I310">
    <w:name w:val="I310"/>
    <w:basedOn w:val="I1"/>
    <w:autoRedefine/>
    <w:rsid w:val="00C230B4"/>
    <w:pPr>
      <w:ind w:left="2160"/>
    </w:pPr>
  </w:style>
  <w:style w:type="paragraph" w:customStyle="1" w:styleId="GR19">
    <w:name w:val="GR19"/>
    <w:basedOn w:val="BT"/>
    <w:autoRedefine/>
    <w:rsid w:val="00C230B4"/>
    <w:pPr>
      <w:spacing w:beforeLines="60"/>
      <w:ind w:firstLine="720"/>
      <w:jc w:val="left"/>
    </w:pPr>
  </w:style>
  <w:style w:type="paragraph" w:customStyle="1" w:styleId="I410">
    <w:name w:val="I410"/>
    <w:basedOn w:val="I1"/>
    <w:autoRedefine/>
    <w:rsid w:val="00C230B4"/>
    <w:pPr>
      <w:ind w:left="2880"/>
    </w:pPr>
  </w:style>
  <w:style w:type="paragraph" w:customStyle="1" w:styleId="H410">
    <w:name w:val="H410"/>
    <w:basedOn w:val="H4A"/>
    <w:next w:val="Normal"/>
    <w:autoRedefine/>
    <w:rsid w:val="00C230B4"/>
    <w:pPr>
      <w:snapToGrid w:val="0"/>
      <w:ind w:left="1440"/>
      <w:outlineLvl w:val="3"/>
    </w:pPr>
    <w:rPr>
      <w:snapToGrid/>
    </w:rPr>
  </w:style>
  <w:style w:type="paragraph" w:customStyle="1" w:styleId="CA10">
    <w:name w:val="CA10"/>
    <w:basedOn w:val="BT"/>
    <w:rsid w:val="00C230B4"/>
    <w:pPr>
      <w:ind w:firstLine="720"/>
      <w:jc w:val="left"/>
    </w:pPr>
  </w:style>
  <w:style w:type="paragraph" w:customStyle="1" w:styleId="StyleBodyText10ptBlack10">
    <w:name w:val="Style Body Text + 10 pt Black10"/>
    <w:basedOn w:val="Normal"/>
    <w:rsid w:val="00C230B4"/>
    <w:pPr>
      <w:spacing w:before="120" w:after="120" w:line="480" w:lineRule="exact"/>
      <w:ind w:firstLine="720"/>
      <w:jc w:val="both"/>
    </w:pPr>
    <w:rPr>
      <w:color w:val="000000"/>
      <w:szCs w:val="20"/>
    </w:rPr>
  </w:style>
  <w:style w:type="paragraph" w:customStyle="1" w:styleId="bt101">
    <w:name w:val="bt10"/>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0">
    <w:name w:val="Style Body Text + Bold20"/>
    <w:basedOn w:val="Normal"/>
    <w:autoRedefine/>
    <w:rsid w:val="00C230B4"/>
    <w:pPr>
      <w:spacing w:after="120" w:line="480" w:lineRule="exact"/>
      <w:ind w:firstLine="720"/>
      <w:jc w:val="both"/>
    </w:pPr>
    <w:rPr>
      <w:b/>
      <w:bCs/>
      <w:szCs w:val="20"/>
    </w:rPr>
  </w:style>
  <w:style w:type="paragraph" w:customStyle="1" w:styleId="H2120">
    <w:name w:val="H2120"/>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uotation1190">
    <w:name w:val="Quotation119"/>
    <w:basedOn w:val="Normal"/>
    <w:autoRedefine/>
    <w:rsid w:val="00C230B4"/>
    <w:pPr>
      <w:spacing w:before="120" w:after="120" w:line="480" w:lineRule="exact"/>
      <w:ind w:left="720" w:right="720" w:firstLine="720"/>
      <w:jc w:val="both"/>
    </w:pPr>
    <w:rPr>
      <w:i/>
      <w:szCs w:val="20"/>
    </w:rPr>
  </w:style>
  <w:style w:type="character" w:customStyle="1" w:styleId="QuotationChar116">
    <w:name w:val="Quotation Char116"/>
    <w:basedOn w:val="BodyTextChar"/>
    <w:rsid w:val="00C230B4"/>
    <w:rPr>
      <w:rFonts w:ascii="Times New Roman" w:eastAsia="Times New Roman" w:hAnsi="Times New Roman"/>
      <w:i/>
      <w:sz w:val="24"/>
      <w:szCs w:val="24"/>
    </w:rPr>
  </w:style>
  <w:style w:type="paragraph" w:customStyle="1" w:styleId="quotation215">
    <w:name w:val="quotation21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5">
    <w:name w:val="flush left115"/>
    <w:aliases w:val="no hang115"/>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5">
    <w:name w:val="QT215"/>
    <w:basedOn w:val="NormalWeb"/>
    <w:autoRedefine/>
    <w:rsid w:val="00C230B4"/>
    <w:pPr>
      <w:spacing w:after="120" w:line="300" w:lineRule="atLeast"/>
      <w:ind w:left="720" w:right="720" w:firstLine="720"/>
      <w:jc w:val="both"/>
    </w:pPr>
    <w:rPr>
      <w:rFonts w:cs="Arial"/>
      <w:i/>
    </w:rPr>
  </w:style>
  <w:style w:type="paragraph" w:customStyle="1" w:styleId="QT312">
    <w:name w:val="QT312"/>
    <w:basedOn w:val="NormalWeb"/>
    <w:autoRedefine/>
    <w:rsid w:val="00C230B4"/>
    <w:pPr>
      <w:spacing w:after="120" w:line="300" w:lineRule="atLeast"/>
      <w:ind w:left="720" w:right="720" w:firstLine="720"/>
      <w:jc w:val="both"/>
    </w:pPr>
    <w:rPr>
      <w:rFonts w:cs="Arial"/>
      <w:i/>
    </w:rPr>
  </w:style>
  <w:style w:type="paragraph" w:customStyle="1" w:styleId="FootnoteBase211">
    <w:name w:val="Footnote Base211"/>
    <w:basedOn w:val="Normal"/>
    <w:rsid w:val="00C230B4"/>
    <w:pPr>
      <w:tabs>
        <w:tab w:val="left" w:pos="187"/>
      </w:tabs>
      <w:spacing w:after="120" w:line="220" w:lineRule="exact"/>
      <w:ind w:left="187" w:hanging="187"/>
      <w:jc w:val="both"/>
    </w:pPr>
    <w:rPr>
      <w:sz w:val="18"/>
      <w:szCs w:val="20"/>
    </w:rPr>
  </w:style>
  <w:style w:type="paragraph" w:customStyle="1" w:styleId="Quotation3120">
    <w:name w:val="Quotation312"/>
    <w:basedOn w:val="Normal"/>
    <w:autoRedefine/>
    <w:rsid w:val="00C230B4"/>
    <w:pPr>
      <w:spacing w:before="120" w:after="120" w:line="480" w:lineRule="exact"/>
      <w:ind w:left="720" w:right="720" w:firstLine="720"/>
    </w:pPr>
    <w:rPr>
      <w:i/>
      <w:szCs w:val="20"/>
    </w:rPr>
  </w:style>
  <w:style w:type="character" w:customStyle="1" w:styleId="QuotationChar312">
    <w:name w:val="Quotation Char312"/>
    <w:basedOn w:val="BodyTextChar"/>
    <w:rsid w:val="00C230B4"/>
    <w:rPr>
      <w:i/>
      <w:sz w:val="24"/>
      <w:szCs w:val="24"/>
    </w:rPr>
  </w:style>
  <w:style w:type="paragraph" w:customStyle="1" w:styleId="quotation4130">
    <w:name w:val="quotation4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10">
    <w:name w:val="QT410"/>
    <w:basedOn w:val="NormalWeb"/>
    <w:autoRedefine/>
    <w:rsid w:val="00C230B4"/>
    <w:pPr>
      <w:spacing w:after="120" w:line="300" w:lineRule="atLeast"/>
      <w:ind w:left="720" w:right="720" w:firstLine="720"/>
      <w:jc w:val="both"/>
    </w:pPr>
    <w:rPr>
      <w:rFonts w:cs="Arial"/>
      <w:i/>
    </w:rPr>
  </w:style>
  <w:style w:type="paragraph" w:customStyle="1" w:styleId="Quotation4200">
    <w:name w:val="Quotation420"/>
    <w:basedOn w:val="Normal"/>
    <w:autoRedefine/>
    <w:rsid w:val="00C230B4"/>
    <w:pPr>
      <w:spacing w:before="120" w:after="120" w:line="480" w:lineRule="exact"/>
      <w:ind w:left="720" w:right="720" w:firstLine="720"/>
      <w:jc w:val="both"/>
    </w:pPr>
    <w:rPr>
      <w:i/>
      <w:szCs w:val="20"/>
    </w:rPr>
  </w:style>
  <w:style w:type="character" w:customStyle="1" w:styleId="QuotationChar410">
    <w:name w:val="Quotation Char410"/>
    <w:basedOn w:val="BodyTextChar"/>
    <w:rsid w:val="00C230B4"/>
    <w:rPr>
      <w:i/>
      <w:sz w:val="24"/>
      <w:szCs w:val="24"/>
    </w:rPr>
  </w:style>
  <w:style w:type="paragraph" w:customStyle="1" w:styleId="Quotation41100">
    <w:name w:val="Quotation4110"/>
    <w:basedOn w:val="Normal"/>
    <w:autoRedefine/>
    <w:rsid w:val="00C230B4"/>
    <w:pPr>
      <w:spacing w:before="120" w:after="120" w:line="480" w:lineRule="exact"/>
      <w:ind w:left="720" w:right="720" w:firstLine="720"/>
      <w:jc w:val="both"/>
    </w:pPr>
    <w:rPr>
      <w:i/>
      <w:szCs w:val="20"/>
    </w:rPr>
  </w:style>
  <w:style w:type="paragraph" w:customStyle="1" w:styleId="Quotation429">
    <w:name w:val="Quotation429"/>
    <w:basedOn w:val="Normal"/>
    <w:autoRedefine/>
    <w:rsid w:val="00C230B4"/>
    <w:pPr>
      <w:spacing w:before="120" w:after="120" w:line="480" w:lineRule="exact"/>
      <w:ind w:left="720" w:right="720" w:firstLine="720"/>
      <w:jc w:val="both"/>
    </w:pPr>
    <w:rPr>
      <w:i/>
      <w:szCs w:val="20"/>
    </w:rPr>
  </w:style>
  <w:style w:type="paragraph" w:customStyle="1" w:styleId="HeaderlikeH1110">
    <w:name w:val="Header like H1110"/>
    <w:basedOn w:val="Heading2"/>
    <w:rsid w:val="00C230B4"/>
    <w:pPr>
      <w:spacing w:before="120" w:line="360" w:lineRule="exact"/>
      <w:ind w:firstLine="720"/>
      <w:outlineLvl w:val="9"/>
    </w:pPr>
    <w:rPr>
      <w:b/>
      <w:i w:val="0"/>
      <w:sz w:val="36"/>
    </w:rPr>
  </w:style>
  <w:style w:type="paragraph" w:customStyle="1" w:styleId="Quotation5101">
    <w:name w:val="Quotation510"/>
    <w:basedOn w:val="Normal"/>
    <w:autoRedefine/>
    <w:rsid w:val="00C230B4"/>
    <w:pPr>
      <w:spacing w:before="120" w:after="120" w:line="480" w:lineRule="exact"/>
      <w:ind w:left="720" w:right="720" w:firstLine="720"/>
      <w:jc w:val="both"/>
    </w:pPr>
    <w:rPr>
      <w:i/>
      <w:szCs w:val="20"/>
    </w:rPr>
  </w:style>
  <w:style w:type="character" w:customStyle="1" w:styleId="QuotationChar59">
    <w:name w:val="Quotation Char59"/>
    <w:basedOn w:val="BodyTextChar"/>
    <w:rsid w:val="00C230B4"/>
    <w:rPr>
      <w:i/>
      <w:sz w:val="24"/>
      <w:szCs w:val="24"/>
    </w:rPr>
  </w:style>
  <w:style w:type="paragraph" w:customStyle="1" w:styleId="Greeting110">
    <w:name w:val="Greeting110"/>
    <w:basedOn w:val="Normal"/>
    <w:rsid w:val="00C230B4"/>
    <w:pPr>
      <w:spacing w:after="120" w:line="480" w:lineRule="exact"/>
      <w:ind w:firstLine="720"/>
    </w:pPr>
    <w:rPr>
      <w:szCs w:val="20"/>
    </w:rPr>
  </w:style>
  <w:style w:type="paragraph" w:customStyle="1" w:styleId="H2A110">
    <w:name w:val="H2A110"/>
    <w:basedOn w:val="H2"/>
    <w:rsid w:val="00C230B4"/>
    <w:pPr>
      <w:outlineLvl w:val="9"/>
    </w:pPr>
    <w:rPr>
      <w:rFonts w:ascii="Times New Roman" w:hAnsi="Times New Roman"/>
      <w:iCs w:val="0"/>
      <w:szCs w:val="28"/>
    </w:rPr>
  </w:style>
  <w:style w:type="paragraph" w:customStyle="1" w:styleId="H2210">
    <w:name w:val="H2210"/>
    <w:basedOn w:val="BT"/>
    <w:autoRedefine/>
    <w:rsid w:val="00C230B4"/>
    <w:pPr>
      <w:spacing w:line="300" w:lineRule="atLeast"/>
      <w:ind w:firstLine="720"/>
      <w:outlineLvl w:val="1"/>
    </w:pPr>
  </w:style>
  <w:style w:type="paragraph" w:customStyle="1" w:styleId="BT111">
    <w:name w:val="BT11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Level3Heading110">
    <w:name w:val="Level 3 Heading110"/>
    <w:rsid w:val="00C230B4"/>
    <w:pPr>
      <w:keepNext/>
      <w:keepLines/>
      <w:widowControl w:val="0"/>
      <w:spacing w:after="240" w:line="480" w:lineRule="exact"/>
      <w:jc w:val="center"/>
    </w:pPr>
    <w:rPr>
      <w:rFonts w:ascii="Times" w:hAnsi="Times"/>
      <w:b/>
      <w:snapToGrid w:val="0"/>
      <w:sz w:val="28"/>
      <w:szCs w:val="24"/>
    </w:rPr>
  </w:style>
  <w:style w:type="paragraph" w:customStyle="1" w:styleId="QT59">
    <w:name w:val="QT59"/>
    <w:basedOn w:val="NormalWeb"/>
    <w:autoRedefine/>
    <w:rsid w:val="00C230B4"/>
    <w:pPr>
      <w:spacing w:after="120" w:line="300" w:lineRule="atLeast"/>
      <w:ind w:left="720" w:right="720" w:firstLine="720"/>
      <w:jc w:val="both"/>
    </w:pPr>
    <w:rPr>
      <w:rFonts w:cs="Arial"/>
      <w:i/>
    </w:rPr>
  </w:style>
  <w:style w:type="character" w:customStyle="1" w:styleId="QTChar59">
    <w:name w:val="QT Char59"/>
    <w:basedOn w:val="DefaultParagraphFont"/>
    <w:rsid w:val="00C230B4"/>
    <w:rPr>
      <w:rFonts w:cs="Arial"/>
      <w:i/>
      <w:sz w:val="24"/>
      <w:szCs w:val="24"/>
      <w:lang w:val="en-US" w:eastAsia="en-US" w:bidi="ar-SA"/>
    </w:rPr>
  </w:style>
  <w:style w:type="paragraph" w:customStyle="1" w:styleId="BTCharCharChar19">
    <w:name w:val="BT Char Char Char19"/>
    <w:basedOn w:val="Normal"/>
    <w:autoRedefine/>
    <w:rsid w:val="00C230B4"/>
    <w:pPr>
      <w:spacing w:after="120" w:line="300" w:lineRule="exact"/>
      <w:ind w:firstLine="720"/>
      <w:jc w:val="both"/>
    </w:pPr>
    <w:rPr>
      <w:szCs w:val="20"/>
    </w:rPr>
  </w:style>
  <w:style w:type="paragraph" w:customStyle="1" w:styleId="FNChar110">
    <w:name w:val="FN Char110"/>
    <w:basedOn w:val="FootnoteText"/>
    <w:autoRedefine/>
    <w:rsid w:val="00C230B4"/>
    <w:pPr>
      <w:contextualSpacing/>
      <w:jc w:val="both"/>
    </w:pPr>
  </w:style>
  <w:style w:type="paragraph" w:customStyle="1" w:styleId="StyleBodyTextBold1113">
    <w:name w:val="Style Body Text + Bold1113"/>
    <w:basedOn w:val="Normal"/>
    <w:autoRedefine/>
    <w:rsid w:val="00C230B4"/>
    <w:pPr>
      <w:spacing w:after="120" w:line="480" w:lineRule="exact"/>
      <w:ind w:firstLine="720"/>
      <w:jc w:val="both"/>
    </w:pPr>
    <w:rPr>
      <w:b/>
      <w:bCs/>
      <w:szCs w:val="20"/>
    </w:rPr>
  </w:style>
  <w:style w:type="character" w:customStyle="1" w:styleId="StyleBodyTextBold1Char113">
    <w:name w:val="Style Body Text + Bold1 Char113"/>
    <w:basedOn w:val="BodyTextChar"/>
    <w:rsid w:val="00C230B4"/>
    <w:rPr>
      <w:b/>
      <w:bCs/>
      <w:sz w:val="24"/>
      <w:szCs w:val="24"/>
    </w:rPr>
  </w:style>
  <w:style w:type="paragraph" w:customStyle="1" w:styleId="FooterEven110">
    <w:name w:val="Footer Even110"/>
    <w:basedOn w:val="Footer"/>
    <w:rsid w:val="00C230B4"/>
    <w:pPr>
      <w:spacing w:after="120" w:line="480" w:lineRule="exact"/>
      <w:ind w:firstLine="720"/>
      <w:jc w:val="both"/>
    </w:pPr>
    <w:rPr>
      <w:szCs w:val="20"/>
    </w:rPr>
  </w:style>
  <w:style w:type="paragraph" w:customStyle="1" w:styleId="FooterFirst110">
    <w:name w:val="Footer First110"/>
    <w:basedOn w:val="Footer"/>
    <w:rsid w:val="00C230B4"/>
    <w:pPr>
      <w:spacing w:after="120" w:line="480" w:lineRule="exact"/>
      <w:ind w:firstLine="720"/>
      <w:jc w:val="both"/>
    </w:pPr>
    <w:rPr>
      <w:szCs w:val="20"/>
    </w:rPr>
  </w:style>
  <w:style w:type="paragraph" w:customStyle="1" w:styleId="FooterOdd110">
    <w:name w:val="Footer Odd110"/>
    <w:basedOn w:val="Footer"/>
    <w:rsid w:val="00C230B4"/>
    <w:pPr>
      <w:spacing w:after="120" w:line="480" w:lineRule="exact"/>
      <w:ind w:firstLine="720"/>
      <w:jc w:val="both"/>
    </w:pPr>
    <w:rPr>
      <w:szCs w:val="20"/>
    </w:rPr>
  </w:style>
  <w:style w:type="paragraph" w:customStyle="1" w:styleId="HeadingBase110">
    <w:name w:val="Heading Base110"/>
    <w:basedOn w:val="Normal"/>
    <w:rsid w:val="00C230B4"/>
    <w:pPr>
      <w:keepNext/>
      <w:spacing w:before="240" w:after="120" w:line="480" w:lineRule="exact"/>
      <w:ind w:firstLine="720"/>
      <w:jc w:val="both"/>
    </w:pPr>
    <w:rPr>
      <w:rFonts w:ascii="Arial" w:hAnsi="Arial"/>
      <w:b/>
      <w:kern w:val="28"/>
      <w:sz w:val="36"/>
      <w:szCs w:val="20"/>
    </w:rPr>
  </w:style>
  <w:style w:type="paragraph" w:customStyle="1" w:styleId="indent539">
    <w:name w:val="indent 539"/>
    <w:aliases w:val="hang 9 (SP Parts)110"/>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10">
    <w:name w:val="flush left bold titles110"/>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1">
    <w:name w:val="Left Running Head (Even)11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10">
    <w:name w:val="Right Running Head (Odd)110"/>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10">
    <w:name w:val="EXERCISE - BOX110"/>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10">
    <w:name w:val="Thick Line Below110"/>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11">
    <w:name w:val="quotation5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113">
    <w:name w:val="Level 1 Heading113"/>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3">
    <w:name w:val="indent 10113"/>
    <w:aliases w:val="block2113"/>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10">
    <w:name w:val="indent 52110"/>
    <w:aliases w:val="block310"/>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10">
    <w:name w:val="PI110"/>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90">
    <w:name w:val="indent 1519"/>
    <w:aliases w:val="block1110"/>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10">
    <w:name w:val="Document Map Char110"/>
    <w:basedOn w:val="DefaultParagraphFont"/>
    <w:rsid w:val="00C230B4"/>
    <w:rPr>
      <w:rFonts w:ascii="Tahoma" w:hAnsi="Tahoma" w:cs="Tahoma"/>
      <w:sz w:val="24"/>
      <w:szCs w:val="24"/>
      <w:shd w:val="clear" w:color="auto" w:fill="000080"/>
    </w:rPr>
  </w:style>
  <w:style w:type="character" w:customStyle="1" w:styleId="PlainTextChar110">
    <w:name w:val="Plain Text Char110"/>
    <w:basedOn w:val="DefaultParagraphFont"/>
    <w:rsid w:val="00C230B4"/>
    <w:rPr>
      <w:rFonts w:ascii="Courier New" w:hAnsi="Courier New" w:cs="Courier New"/>
      <w:lang w:bidi="he-IL"/>
    </w:rPr>
  </w:style>
  <w:style w:type="paragraph" w:customStyle="1" w:styleId="quotation1112">
    <w:name w:val="quotation11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10">
    <w:name w:val="List First110"/>
    <w:basedOn w:val="List"/>
    <w:next w:val="List"/>
    <w:rsid w:val="00C230B4"/>
    <w:pPr>
      <w:tabs>
        <w:tab w:val="clear" w:pos="720"/>
      </w:tabs>
      <w:spacing w:before="0" w:line="480" w:lineRule="exact"/>
      <w:jc w:val="both"/>
    </w:pPr>
    <w:rPr>
      <w:szCs w:val="20"/>
    </w:rPr>
  </w:style>
  <w:style w:type="paragraph" w:customStyle="1" w:styleId="ListLast110">
    <w:name w:val="List Last110"/>
    <w:basedOn w:val="List"/>
    <w:rsid w:val="00C230B4"/>
    <w:pPr>
      <w:tabs>
        <w:tab w:val="clear" w:pos="720"/>
      </w:tabs>
      <w:spacing w:before="0" w:line="480" w:lineRule="exact"/>
      <w:jc w:val="both"/>
    </w:pPr>
    <w:rPr>
      <w:szCs w:val="20"/>
    </w:rPr>
  </w:style>
  <w:style w:type="paragraph" w:customStyle="1" w:styleId="ListNumberFirst110">
    <w:name w:val="List Number First110"/>
    <w:basedOn w:val="ListNumber"/>
    <w:next w:val="ListNumber"/>
    <w:rsid w:val="00C230B4"/>
    <w:pPr>
      <w:spacing w:before="0" w:line="480" w:lineRule="exact"/>
      <w:jc w:val="both"/>
    </w:pPr>
    <w:rPr>
      <w:szCs w:val="20"/>
    </w:rPr>
  </w:style>
  <w:style w:type="paragraph" w:customStyle="1" w:styleId="ListNumberLast110">
    <w:name w:val="List Number Last110"/>
    <w:basedOn w:val="ListNumber"/>
    <w:rsid w:val="00C230B4"/>
    <w:pPr>
      <w:spacing w:before="0" w:line="480" w:lineRule="exact"/>
      <w:jc w:val="both"/>
    </w:pPr>
    <w:rPr>
      <w:szCs w:val="20"/>
    </w:rPr>
  </w:style>
  <w:style w:type="paragraph" w:customStyle="1" w:styleId="PartLabel110">
    <w:name w:val="Part Label110"/>
    <w:basedOn w:val="HeadingBase"/>
    <w:next w:val="Normal"/>
    <w:rsid w:val="00C230B4"/>
    <w:pPr>
      <w:spacing w:after="120" w:line="480" w:lineRule="exact"/>
      <w:ind w:firstLine="720"/>
      <w:jc w:val="both"/>
    </w:pPr>
    <w:rPr>
      <w:szCs w:val="20"/>
    </w:rPr>
  </w:style>
  <w:style w:type="paragraph" w:customStyle="1" w:styleId="PartTitle110">
    <w:name w:val="Part Title110"/>
    <w:basedOn w:val="HeadingBase"/>
    <w:next w:val="PartSubtitle"/>
    <w:rsid w:val="00C230B4"/>
    <w:pPr>
      <w:spacing w:after="120" w:line="480" w:lineRule="exact"/>
      <w:ind w:firstLine="720"/>
      <w:jc w:val="both"/>
    </w:pPr>
    <w:rPr>
      <w:szCs w:val="20"/>
    </w:rPr>
  </w:style>
  <w:style w:type="paragraph" w:customStyle="1" w:styleId="PartSubtitle110">
    <w:name w:val="Part Subtitle110"/>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10">
    <w:name w:val="Section Heading110"/>
    <w:basedOn w:val="HeadingBase"/>
    <w:rsid w:val="00C230B4"/>
    <w:pPr>
      <w:spacing w:after="120" w:line="480" w:lineRule="exact"/>
      <w:ind w:firstLine="720"/>
      <w:jc w:val="both"/>
    </w:pPr>
    <w:rPr>
      <w:szCs w:val="20"/>
    </w:rPr>
  </w:style>
  <w:style w:type="paragraph" w:customStyle="1" w:styleId="SectionLabel110">
    <w:name w:val="Section Label110"/>
    <w:basedOn w:val="HeadingBase"/>
    <w:rsid w:val="00C230B4"/>
    <w:pPr>
      <w:spacing w:after="120" w:line="480" w:lineRule="exact"/>
      <w:ind w:firstLine="720"/>
      <w:jc w:val="both"/>
    </w:pPr>
    <w:rPr>
      <w:szCs w:val="20"/>
    </w:rPr>
  </w:style>
  <w:style w:type="paragraph" w:customStyle="1" w:styleId="TitleCover110">
    <w:name w:val="Title Cover110"/>
    <w:basedOn w:val="HeadingBase"/>
    <w:next w:val="SubtitleCover"/>
    <w:rsid w:val="00C230B4"/>
    <w:pPr>
      <w:spacing w:after="120" w:line="480" w:lineRule="exact"/>
      <w:ind w:firstLine="720"/>
      <w:jc w:val="both"/>
    </w:pPr>
    <w:rPr>
      <w:szCs w:val="20"/>
    </w:rPr>
  </w:style>
  <w:style w:type="paragraph" w:customStyle="1" w:styleId="SubtitleCover110">
    <w:name w:val="Subtitle Cover110"/>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10">
    <w:name w:val="Title 3110"/>
    <w:basedOn w:val="Title2"/>
    <w:rsid w:val="00C230B4"/>
    <w:pPr>
      <w:ind w:firstLine="720"/>
    </w:pPr>
    <w:rPr>
      <w:szCs w:val="20"/>
    </w:rPr>
  </w:style>
  <w:style w:type="paragraph" w:customStyle="1" w:styleId="Title2110">
    <w:name w:val="Title 2110"/>
    <w:basedOn w:val="Normal"/>
    <w:rsid w:val="00C230B4"/>
    <w:pPr>
      <w:spacing w:after="120" w:line="300" w:lineRule="atLeast"/>
      <w:ind w:firstLine="720"/>
      <w:jc w:val="center"/>
    </w:pPr>
    <w:rPr>
      <w:sz w:val="52"/>
      <w:szCs w:val="20"/>
    </w:rPr>
  </w:style>
  <w:style w:type="paragraph" w:customStyle="1" w:styleId="H3A110">
    <w:name w:val="H3A110"/>
    <w:basedOn w:val="H3"/>
    <w:rsid w:val="00C230B4"/>
  </w:style>
  <w:style w:type="paragraph" w:customStyle="1" w:styleId="H3110">
    <w:name w:val="H311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9">
    <w:name w:val="H419"/>
    <w:basedOn w:val="H4A"/>
    <w:next w:val="Normal"/>
    <w:autoRedefine/>
    <w:rsid w:val="00C230B4"/>
  </w:style>
  <w:style w:type="paragraph" w:customStyle="1" w:styleId="H4A110">
    <w:name w:val="H4A110"/>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10">
    <w:name w:val="Block Quotation First110"/>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10">
    <w:name w:val="Block Quotation110"/>
    <w:basedOn w:val="Normal"/>
    <w:rsid w:val="00C230B4"/>
    <w:pPr>
      <w:keepLines/>
      <w:spacing w:after="160" w:line="480" w:lineRule="exact"/>
      <w:ind w:left="720" w:right="720" w:firstLine="720"/>
      <w:jc w:val="both"/>
    </w:pPr>
    <w:rPr>
      <w:i/>
      <w:szCs w:val="20"/>
    </w:rPr>
  </w:style>
  <w:style w:type="paragraph" w:customStyle="1" w:styleId="BlockQuotationLast110">
    <w:name w:val="Block Quotation Last110"/>
    <w:basedOn w:val="BlockQuotation"/>
    <w:rsid w:val="00C230B4"/>
    <w:pPr>
      <w:tabs>
        <w:tab w:val="clear" w:pos="720"/>
      </w:tabs>
      <w:spacing w:before="0" w:line="480" w:lineRule="exact"/>
      <w:ind w:firstLine="720"/>
      <w:jc w:val="both"/>
    </w:pPr>
    <w:rPr>
      <w:szCs w:val="20"/>
    </w:rPr>
  </w:style>
  <w:style w:type="paragraph" w:customStyle="1" w:styleId="BodyTextKeep110">
    <w:name w:val="Body Text Keep110"/>
    <w:basedOn w:val="Normal"/>
    <w:rsid w:val="00C230B4"/>
    <w:pPr>
      <w:keepNext/>
      <w:spacing w:after="120" w:line="480" w:lineRule="exact"/>
      <w:ind w:firstLine="720"/>
      <w:jc w:val="both"/>
    </w:pPr>
    <w:rPr>
      <w:szCs w:val="20"/>
    </w:rPr>
  </w:style>
  <w:style w:type="paragraph" w:customStyle="1" w:styleId="ChapterLabel110">
    <w:name w:val="Chapter Label110"/>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10">
    <w:name w:val="Chapter Subtitle110"/>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10">
    <w:name w:val="Chapter Title110"/>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10">
    <w:name w:val="Document Label110"/>
    <w:basedOn w:val="Normal"/>
    <w:rsid w:val="00C230B4"/>
    <w:pPr>
      <w:keepNext/>
      <w:spacing w:before="240" w:after="360" w:line="480" w:lineRule="exact"/>
      <w:ind w:firstLine="720"/>
      <w:jc w:val="both"/>
    </w:pPr>
    <w:rPr>
      <w:b/>
      <w:kern w:val="28"/>
      <w:sz w:val="36"/>
      <w:szCs w:val="20"/>
    </w:rPr>
  </w:style>
  <w:style w:type="paragraph" w:customStyle="1" w:styleId="FootnoteBase310">
    <w:name w:val="Footnote Base310"/>
    <w:basedOn w:val="Normal"/>
    <w:rsid w:val="00C230B4"/>
    <w:pPr>
      <w:tabs>
        <w:tab w:val="left" w:pos="187"/>
      </w:tabs>
      <w:spacing w:after="120" w:line="220" w:lineRule="exact"/>
      <w:ind w:left="187" w:hanging="187"/>
      <w:jc w:val="both"/>
    </w:pPr>
    <w:rPr>
      <w:sz w:val="18"/>
      <w:szCs w:val="20"/>
    </w:rPr>
  </w:style>
  <w:style w:type="paragraph" w:customStyle="1" w:styleId="HeaderBase110">
    <w:name w:val="Header Base110"/>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10">
    <w:name w:val="Header Even110"/>
    <w:basedOn w:val="Header"/>
    <w:rsid w:val="00C230B4"/>
    <w:pPr>
      <w:ind w:firstLine="720"/>
      <w:jc w:val="both"/>
    </w:pPr>
    <w:rPr>
      <w:sz w:val="56"/>
      <w:szCs w:val="56"/>
    </w:rPr>
  </w:style>
  <w:style w:type="paragraph" w:customStyle="1" w:styleId="HeaderFirst110">
    <w:name w:val="Header First110"/>
    <w:basedOn w:val="Header"/>
    <w:rsid w:val="00C230B4"/>
    <w:pPr>
      <w:ind w:firstLine="720"/>
      <w:jc w:val="center"/>
    </w:pPr>
    <w:rPr>
      <w:sz w:val="56"/>
      <w:szCs w:val="56"/>
    </w:rPr>
  </w:style>
  <w:style w:type="paragraph" w:customStyle="1" w:styleId="HeaderOdd110">
    <w:name w:val="Header Odd110"/>
    <w:basedOn w:val="Header"/>
    <w:rsid w:val="00C230B4"/>
    <w:pPr>
      <w:tabs>
        <w:tab w:val="right" w:pos="0"/>
      </w:tabs>
      <w:ind w:firstLine="720"/>
      <w:jc w:val="right"/>
    </w:pPr>
    <w:rPr>
      <w:sz w:val="56"/>
      <w:szCs w:val="56"/>
    </w:rPr>
  </w:style>
  <w:style w:type="paragraph" w:customStyle="1" w:styleId="IndexBase110">
    <w:name w:val="Index Base110"/>
    <w:basedOn w:val="Normal"/>
    <w:rsid w:val="00C230B4"/>
    <w:pPr>
      <w:tabs>
        <w:tab w:val="right" w:leader="dot" w:pos="3960"/>
      </w:tabs>
      <w:spacing w:after="120" w:line="480" w:lineRule="exact"/>
      <w:ind w:left="720" w:hanging="720"/>
      <w:jc w:val="both"/>
    </w:pPr>
    <w:rPr>
      <w:szCs w:val="20"/>
    </w:rPr>
  </w:style>
  <w:style w:type="paragraph" w:customStyle="1" w:styleId="ListBulletFirst110">
    <w:name w:val="List Bullet First110"/>
    <w:basedOn w:val="ListBullet"/>
    <w:next w:val="ListBullet"/>
    <w:rsid w:val="00C230B4"/>
    <w:pPr>
      <w:spacing w:before="80" w:line="480" w:lineRule="exact"/>
      <w:jc w:val="both"/>
    </w:pPr>
    <w:rPr>
      <w:szCs w:val="20"/>
    </w:rPr>
  </w:style>
  <w:style w:type="paragraph" w:customStyle="1" w:styleId="ListBulletLast110">
    <w:name w:val="List Bullet Last110"/>
    <w:basedOn w:val="ListBullet"/>
    <w:rsid w:val="00C230B4"/>
    <w:pPr>
      <w:spacing w:before="0" w:after="240" w:line="480" w:lineRule="exact"/>
      <w:jc w:val="both"/>
    </w:pPr>
    <w:rPr>
      <w:szCs w:val="20"/>
    </w:rPr>
  </w:style>
  <w:style w:type="paragraph" w:customStyle="1" w:styleId="Picture110">
    <w:name w:val="Picture110"/>
    <w:basedOn w:val="Normal"/>
    <w:next w:val="Caption"/>
    <w:rsid w:val="00C230B4"/>
    <w:pPr>
      <w:keepNext/>
      <w:spacing w:after="120" w:line="480" w:lineRule="exact"/>
      <w:ind w:firstLine="720"/>
      <w:jc w:val="both"/>
    </w:pPr>
    <w:rPr>
      <w:szCs w:val="20"/>
    </w:rPr>
  </w:style>
  <w:style w:type="paragraph" w:customStyle="1" w:styleId="TOCBase110">
    <w:name w:val="TOC Base110"/>
    <w:basedOn w:val="Normal"/>
    <w:rsid w:val="00C230B4"/>
    <w:pPr>
      <w:tabs>
        <w:tab w:val="right" w:leader="dot" w:pos="8640"/>
      </w:tabs>
      <w:spacing w:after="120" w:line="480" w:lineRule="exact"/>
      <w:ind w:firstLine="720"/>
      <w:jc w:val="both"/>
    </w:pPr>
    <w:rPr>
      <w:szCs w:val="20"/>
    </w:rPr>
  </w:style>
  <w:style w:type="paragraph" w:customStyle="1" w:styleId="Indent51130">
    <w:name w:val="Indent5113"/>
    <w:basedOn w:val="Normal"/>
    <w:rsid w:val="00C230B4"/>
    <w:pPr>
      <w:spacing w:after="120" w:line="480" w:lineRule="exact"/>
      <w:ind w:left="720" w:firstLine="720"/>
      <w:jc w:val="both"/>
    </w:pPr>
    <w:rPr>
      <w:szCs w:val="20"/>
    </w:rPr>
  </w:style>
  <w:style w:type="paragraph" w:customStyle="1" w:styleId="Indent101101">
    <w:name w:val="Indent10110"/>
    <w:basedOn w:val="Normal"/>
    <w:rsid w:val="00C230B4"/>
    <w:pPr>
      <w:spacing w:after="120" w:line="480" w:lineRule="exact"/>
      <w:ind w:left="1440" w:firstLine="720"/>
      <w:jc w:val="both"/>
    </w:pPr>
    <w:rPr>
      <w:szCs w:val="20"/>
    </w:rPr>
  </w:style>
  <w:style w:type="paragraph" w:customStyle="1" w:styleId="Indent151100">
    <w:name w:val="Indent15110"/>
    <w:basedOn w:val="Normal"/>
    <w:rsid w:val="00C230B4"/>
    <w:pPr>
      <w:spacing w:after="120" w:line="480" w:lineRule="exact"/>
      <w:ind w:left="2160" w:firstLine="720"/>
      <w:jc w:val="both"/>
    </w:pPr>
    <w:rPr>
      <w:szCs w:val="20"/>
    </w:rPr>
  </w:style>
  <w:style w:type="paragraph" w:customStyle="1" w:styleId="Indent20110">
    <w:name w:val="Indent20110"/>
    <w:basedOn w:val="Normal"/>
    <w:rsid w:val="00C230B4"/>
    <w:pPr>
      <w:spacing w:after="120" w:line="480" w:lineRule="exact"/>
      <w:ind w:left="2880" w:firstLine="720"/>
      <w:jc w:val="both"/>
    </w:pPr>
    <w:rPr>
      <w:szCs w:val="20"/>
    </w:rPr>
  </w:style>
  <w:style w:type="paragraph" w:customStyle="1" w:styleId="BodyTextNotJustified110">
    <w:name w:val="Body Text Not Justified110"/>
    <w:basedOn w:val="Normal"/>
    <w:rsid w:val="00C230B4"/>
    <w:pPr>
      <w:spacing w:after="120" w:line="480" w:lineRule="exact"/>
      <w:ind w:firstLine="720"/>
    </w:pPr>
    <w:rPr>
      <w:szCs w:val="20"/>
    </w:rPr>
  </w:style>
  <w:style w:type="paragraph" w:customStyle="1" w:styleId="BoldCenterArial12pt110">
    <w:name w:val="Bold Center Arial 12 pt110"/>
    <w:basedOn w:val="Normal"/>
    <w:rsid w:val="00C230B4"/>
    <w:pPr>
      <w:spacing w:after="160" w:line="480" w:lineRule="exact"/>
      <w:ind w:firstLine="720"/>
      <w:jc w:val="center"/>
    </w:pPr>
    <w:rPr>
      <w:rFonts w:ascii="Arial" w:hAnsi="Arial"/>
      <w:b/>
      <w:szCs w:val="20"/>
    </w:rPr>
  </w:style>
  <w:style w:type="paragraph" w:customStyle="1" w:styleId="Exercise110">
    <w:name w:val="Exercise110"/>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10">
    <w:name w:val="Flush Left Bold110"/>
    <w:basedOn w:val="Normal"/>
    <w:rsid w:val="00C230B4"/>
    <w:pPr>
      <w:spacing w:before="120" w:after="120" w:line="290" w:lineRule="exact"/>
      <w:ind w:firstLine="720"/>
      <w:jc w:val="both"/>
    </w:pPr>
    <w:rPr>
      <w:b/>
      <w:snapToGrid w:val="0"/>
      <w:szCs w:val="20"/>
    </w:rPr>
  </w:style>
  <w:style w:type="paragraph" w:customStyle="1" w:styleId="Hang1110">
    <w:name w:val="Hang1110"/>
    <w:basedOn w:val="Normal"/>
    <w:autoRedefine/>
    <w:rsid w:val="00C230B4"/>
    <w:pPr>
      <w:spacing w:after="120" w:line="480" w:lineRule="exact"/>
      <w:ind w:left="1080" w:hanging="360"/>
      <w:jc w:val="both"/>
    </w:pPr>
    <w:rPr>
      <w:snapToGrid w:val="0"/>
      <w:szCs w:val="20"/>
    </w:rPr>
  </w:style>
  <w:style w:type="paragraph" w:customStyle="1" w:styleId="Style1110">
    <w:name w:val="Style1110"/>
    <w:basedOn w:val="BP"/>
    <w:next w:val="BT"/>
    <w:autoRedefine/>
    <w:rsid w:val="00C230B4"/>
    <w:pPr>
      <w:spacing w:after="120"/>
      <w:ind w:firstLine="720"/>
    </w:pPr>
    <w:rPr>
      <w:szCs w:val="20"/>
    </w:rPr>
  </w:style>
  <w:style w:type="paragraph" w:customStyle="1" w:styleId="BP19">
    <w:name w:val="BP19"/>
    <w:basedOn w:val="BT"/>
    <w:next w:val="BT"/>
    <w:autoRedefine/>
    <w:rsid w:val="00C230B4"/>
    <w:pPr>
      <w:ind w:firstLine="720"/>
    </w:pPr>
  </w:style>
  <w:style w:type="paragraph" w:customStyle="1" w:styleId="HeadingCaps110">
    <w:name w:val="Heading Caps110"/>
    <w:basedOn w:val="Heading1"/>
    <w:autoRedefine/>
    <w:rsid w:val="00C230B4"/>
    <w:pPr>
      <w:spacing w:after="120" w:line="400" w:lineRule="exact"/>
      <w:ind w:firstLine="720"/>
    </w:pPr>
    <w:rPr>
      <w:caps/>
      <w:snapToGrid w:val="0"/>
      <w:sz w:val="40"/>
      <w:szCs w:val="20"/>
    </w:rPr>
  </w:style>
  <w:style w:type="paragraph" w:customStyle="1" w:styleId="BoldLine110">
    <w:name w:val="Bold Line110"/>
    <w:basedOn w:val="Normal"/>
    <w:rsid w:val="00C230B4"/>
    <w:pPr>
      <w:pBdr>
        <w:bottom w:val="single" w:sz="36" w:space="1" w:color="auto"/>
      </w:pBdr>
      <w:spacing w:after="120" w:line="300" w:lineRule="atLeast"/>
      <w:ind w:firstLine="720"/>
      <w:jc w:val="both"/>
    </w:pPr>
    <w:rPr>
      <w:szCs w:val="20"/>
    </w:rPr>
  </w:style>
  <w:style w:type="paragraph" w:customStyle="1" w:styleId="ExerciseTitle110">
    <w:name w:val="Exercise Title110"/>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10">
    <w:name w:val="Title 1110"/>
    <w:basedOn w:val="Normal"/>
    <w:rsid w:val="00C230B4"/>
    <w:pPr>
      <w:spacing w:after="120" w:line="300" w:lineRule="atLeast"/>
      <w:ind w:firstLine="720"/>
      <w:jc w:val="center"/>
    </w:pPr>
    <w:rPr>
      <w:b/>
      <w:sz w:val="72"/>
      <w:szCs w:val="20"/>
    </w:rPr>
  </w:style>
  <w:style w:type="paragraph" w:customStyle="1" w:styleId="Title4110">
    <w:name w:val="Title 4110"/>
    <w:basedOn w:val="Title3"/>
    <w:rsid w:val="00C230B4"/>
    <w:pPr>
      <w:ind w:firstLine="720"/>
    </w:pPr>
    <w:rPr>
      <w:szCs w:val="20"/>
    </w:rPr>
  </w:style>
  <w:style w:type="paragraph" w:customStyle="1" w:styleId="CenterItalic110">
    <w:name w:val="Center Italic110"/>
    <w:basedOn w:val="Normal"/>
    <w:autoRedefine/>
    <w:rsid w:val="00C230B4"/>
    <w:pPr>
      <w:spacing w:after="120" w:line="480" w:lineRule="exact"/>
      <w:ind w:firstLine="720"/>
      <w:jc w:val="center"/>
    </w:pPr>
    <w:rPr>
      <w:i/>
      <w:szCs w:val="20"/>
    </w:rPr>
  </w:style>
  <w:style w:type="paragraph" w:customStyle="1" w:styleId="LT110">
    <w:name w:val="LT110"/>
    <w:basedOn w:val="Heading2"/>
    <w:autoRedefine/>
    <w:rsid w:val="00C230B4"/>
    <w:pPr>
      <w:ind w:firstLine="720"/>
    </w:pPr>
    <w:rPr>
      <w:b/>
      <w:i w:val="0"/>
      <w:sz w:val="36"/>
    </w:rPr>
  </w:style>
  <w:style w:type="paragraph" w:customStyle="1" w:styleId="Style2110">
    <w:name w:val="Style2110"/>
    <w:basedOn w:val="H2A"/>
    <w:autoRedefine/>
    <w:rsid w:val="00C230B4"/>
    <w:pPr>
      <w:outlineLvl w:val="2"/>
    </w:pPr>
    <w:rPr>
      <w:i/>
      <w:snapToGrid w:val="0"/>
    </w:rPr>
  </w:style>
  <w:style w:type="paragraph" w:customStyle="1" w:styleId="LS-LessonSubtitle110">
    <w:name w:val="LS - Lesson Subtitle110"/>
    <w:basedOn w:val="H2A"/>
    <w:autoRedefine/>
    <w:rsid w:val="00C230B4"/>
    <w:pPr>
      <w:outlineLvl w:val="2"/>
    </w:pPr>
    <w:rPr>
      <w:i/>
      <w:snapToGrid w:val="0"/>
    </w:rPr>
  </w:style>
  <w:style w:type="paragraph" w:customStyle="1" w:styleId="L119">
    <w:name w:val="L119"/>
    <w:basedOn w:val="Normal"/>
    <w:autoRedefine/>
    <w:rsid w:val="00C230B4"/>
    <w:pPr>
      <w:spacing w:after="120" w:line="480" w:lineRule="exact"/>
      <w:ind w:left="720" w:hanging="720"/>
      <w:jc w:val="both"/>
    </w:pPr>
    <w:rPr>
      <w:szCs w:val="20"/>
    </w:rPr>
  </w:style>
  <w:style w:type="paragraph" w:customStyle="1" w:styleId="L219">
    <w:name w:val="L219"/>
    <w:basedOn w:val="BT"/>
    <w:autoRedefine/>
    <w:rsid w:val="00C230B4"/>
    <w:pPr>
      <w:tabs>
        <w:tab w:val="left" w:pos="720"/>
      </w:tabs>
      <w:ind w:left="1440" w:hanging="720"/>
    </w:pPr>
  </w:style>
  <w:style w:type="paragraph" w:customStyle="1" w:styleId="L319">
    <w:name w:val="L319"/>
    <w:basedOn w:val="BT"/>
    <w:autoRedefine/>
    <w:rsid w:val="00C230B4"/>
    <w:pPr>
      <w:tabs>
        <w:tab w:val="left" w:pos="720"/>
        <w:tab w:val="left" w:pos="2160"/>
      </w:tabs>
      <w:ind w:left="2160" w:hanging="720"/>
    </w:pPr>
  </w:style>
  <w:style w:type="paragraph" w:customStyle="1" w:styleId="H1113">
    <w:name w:val="H1113"/>
    <w:basedOn w:val="BT"/>
    <w:next w:val="BT"/>
    <w:autoRedefine/>
    <w:rsid w:val="00C230B4"/>
    <w:pPr>
      <w:spacing w:line="300" w:lineRule="atLeast"/>
      <w:ind w:firstLine="720"/>
      <w:outlineLvl w:val="0"/>
    </w:pPr>
    <w:rPr>
      <w:rFonts w:ascii="Arial" w:hAnsi="Arial"/>
      <w:b/>
      <w:kern w:val="28"/>
    </w:rPr>
  </w:style>
  <w:style w:type="paragraph" w:customStyle="1" w:styleId="H1A19">
    <w:name w:val="H1A19"/>
    <w:basedOn w:val="H1"/>
    <w:rsid w:val="00C230B4"/>
    <w:pPr>
      <w:outlineLvl w:val="9"/>
    </w:pPr>
    <w:rPr>
      <w:sz w:val="24"/>
    </w:rPr>
  </w:style>
  <w:style w:type="paragraph" w:customStyle="1" w:styleId="I1110">
    <w:name w:val="I1110"/>
    <w:basedOn w:val="BT"/>
    <w:autoRedefine/>
    <w:rsid w:val="00C230B4"/>
    <w:pPr>
      <w:ind w:left="720" w:firstLine="720"/>
    </w:pPr>
  </w:style>
  <w:style w:type="paragraph" w:customStyle="1" w:styleId="I219">
    <w:name w:val="I219"/>
    <w:basedOn w:val="BT"/>
    <w:autoRedefine/>
    <w:rsid w:val="00C230B4"/>
    <w:pPr>
      <w:ind w:left="1440" w:firstLine="720"/>
    </w:pPr>
  </w:style>
  <w:style w:type="paragraph" w:customStyle="1" w:styleId="I319">
    <w:name w:val="I319"/>
    <w:basedOn w:val="I1"/>
    <w:autoRedefine/>
    <w:rsid w:val="00C230B4"/>
    <w:pPr>
      <w:ind w:left="2160"/>
    </w:pPr>
  </w:style>
  <w:style w:type="paragraph" w:customStyle="1" w:styleId="GR110">
    <w:name w:val="GR110"/>
    <w:basedOn w:val="BT"/>
    <w:autoRedefine/>
    <w:rsid w:val="00C230B4"/>
    <w:pPr>
      <w:spacing w:beforeLines="60"/>
      <w:ind w:firstLine="720"/>
      <w:jc w:val="left"/>
    </w:pPr>
  </w:style>
  <w:style w:type="paragraph" w:customStyle="1" w:styleId="I419">
    <w:name w:val="I419"/>
    <w:basedOn w:val="I1"/>
    <w:autoRedefine/>
    <w:rsid w:val="00C230B4"/>
    <w:pPr>
      <w:ind w:left="2880"/>
    </w:pPr>
  </w:style>
  <w:style w:type="paragraph" w:customStyle="1" w:styleId="CA19">
    <w:name w:val="CA19"/>
    <w:basedOn w:val="BT"/>
    <w:rsid w:val="00C230B4"/>
    <w:pPr>
      <w:ind w:firstLine="720"/>
      <w:jc w:val="left"/>
    </w:pPr>
  </w:style>
  <w:style w:type="paragraph" w:customStyle="1" w:styleId="StyleBodyText10ptBlack19">
    <w:name w:val="Style Body Text + 10 pt Black19"/>
    <w:basedOn w:val="Normal"/>
    <w:rsid w:val="00C230B4"/>
    <w:pPr>
      <w:spacing w:before="120" w:after="120" w:line="480" w:lineRule="exact"/>
      <w:ind w:firstLine="720"/>
      <w:jc w:val="both"/>
    </w:pPr>
    <w:rPr>
      <w:color w:val="000000"/>
      <w:szCs w:val="20"/>
    </w:rPr>
  </w:style>
  <w:style w:type="paragraph" w:customStyle="1" w:styleId="bt190">
    <w:name w:val="bt19"/>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9">
    <w:name w:val="Style Body Text + Bold29"/>
    <w:basedOn w:val="Normal"/>
    <w:autoRedefine/>
    <w:rsid w:val="00C230B4"/>
    <w:pPr>
      <w:spacing w:after="120" w:line="480" w:lineRule="exact"/>
      <w:ind w:firstLine="720"/>
      <w:jc w:val="both"/>
    </w:pPr>
    <w:rPr>
      <w:b/>
      <w:bCs/>
      <w:szCs w:val="20"/>
    </w:rPr>
  </w:style>
  <w:style w:type="paragraph" w:customStyle="1" w:styleId="H21110">
    <w:name w:val="H21110"/>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11">
    <w:name w:val="QT1111"/>
    <w:basedOn w:val="NormalWeb"/>
    <w:autoRedefine/>
    <w:rsid w:val="00C230B4"/>
    <w:pPr>
      <w:spacing w:after="120" w:line="300" w:lineRule="atLeast"/>
      <w:ind w:left="720" w:right="720" w:firstLine="720"/>
      <w:jc w:val="both"/>
    </w:pPr>
    <w:rPr>
      <w:rFonts w:cs="Arial"/>
      <w:i/>
    </w:rPr>
  </w:style>
  <w:style w:type="paragraph" w:customStyle="1" w:styleId="Quotation690">
    <w:name w:val="Quotation69"/>
    <w:basedOn w:val="Normal"/>
    <w:autoRedefine/>
    <w:rsid w:val="00C230B4"/>
    <w:pPr>
      <w:spacing w:before="120" w:after="120" w:line="480" w:lineRule="exact"/>
      <w:ind w:left="720" w:right="720" w:firstLine="720"/>
      <w:jc w:val="both"/>
    </w:pPr>
    <w:rPr>
      <w:i/>
      <w:szCs w:val="20"/>
    </w:rPr>
  </w:style>
  <w:style w:type="paragraph" w:customStyle="1" w:styleId="LeftRunningHeadEven210">
    <w:name w:val="Left Running Head (Even)21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11">
    <w:name w:val="quotation61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character" w:customStyle="1" w:styleId="QuotationChar69">
    <w:name w:val="Quotation Char69"/>
    <w:basedOn w:val="BodyTextChar"/>
    <w:rsid w:val="00C230B4"/>
    <w:rPr>
      <w:i/>
      <w:sz w:val="24"/>
      <w:szCs w:val="24"/>
    </w:rPr>
  </w:style>
  <w:style w:type="paragraph" w:customStyle="1" w:styleId="StyleBodyTextBold1212">
    <w:name w:val="Style Body Text + Bold1212"/>
    <w:basedOn w:val="Normal"/>
    <w:autoRedefine/>
    <w:rsid w:val="00C230B4"/>
    <w:pPr>
      <w:spacing w:after="120" w:line="480" w:lineRule="exact"/>
      <w:ind w:firstLine="720"/>
      <w:jc w:val="both"/>
    </w:pPr>
    <w:rPr>
      <w:b/>
      <w:bCs/>
      <w:szCs w:val="20"/>
    </w:rPr>
  </w:style>
  <w:style w:type="character" w:customStyle="1" w:styleId="StyleBodyTextBold1Char212">
    <w:name w:val="Style Body Text + Bold1 Char212"/>
    <w:basedOn w:val="BodyTextChar"/>
    <w:rsid w:val="00C230B4"/>
    <w:rPr>
      <w:b/>
      <w:bCs/>
      <w:sz w:val="24"/>
      <w:szCs w:val="24"/>
    </w:rPr>
  </w:style>
  <w:style w:type="character" w:customStyle="1" w:styleId="BalloonTextChar10">
    <w:name w:val="Balloon Text Char10"/>
    <w:basedOn w:val="DefaultParagraphFont"/>
    <w:rsid w:val="00C230B4"/>
    <w:rPr>
      <w:rFonts w:ascii="Tahoma" w:hAnsi="Tahoma" w:cs="Tahoma"/>
      <w:sz w:val="16"/>
      <w:szCs w:val="16"/>
    </w:rPr>
  </w:style>
  <w:style w:type="paragraph" w:customStyle="1" w:styleId="Quotation712">
    <w:name w:val="Quotation712"/>
    <w:basedOn w:val="Normal"/>
    <w:autoRedefine/>
    <w:rsid w:val="00C230B4"/>
    <w:pPr>
      <w:spacing w:before="120" w:after="120" w:line="480" w:lineRule="exact"/>
      <w:ind w:left="720" w:right="720" w:firstLine="720"/>
      <w:jc w:val="both"/>
    </w:pPr>
    <w:rPr>
      <w:i/>
      <w:szCs w:val="20"/>
    </w:rPr>
  </w:style>
  <w:style w:type="character" w:customStyle="1" w:styleId="QuotationChar79">
    <w:name w:val="Quotation Char79"/>
    <w:basedOn w:val="BodyTextChar"/>
    <w:rsid w:val="00C230B4"/>
    <w:rPr>
      <w:i/>
      <w:sz w:val="24"/>
      <w:szCs w:val="24"/>
    </w:rPr>
  </w:style>
  <w:style w:type="paragraph" w:customStyle="1" w:styleId="H3212">
    <w:name w:val="H3212"/>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2">
    <w:name w:val="QT612"/>
    <w:basedOn w:val="NormalWeb"/>
    <w:autoRedefine/>
    <w:rsid w:val="00C230B4"/>
    <w:pPr>
      <w:spacing w:after="120" w:line="300" w:lineRule="atLeast"/>
      <w:ind w:left="720" w:right="720" w:firstLine="720"/>
      <w:jc w:val="both"/>
    </w:pPr>
    <w:rPr>
      <w:rFonts w:cs="Arial"/>
      <w:i/>
    </w:rPr>
  </w:style>
  <w:style w:type="paragraph" w:customStyle="1" w:styleId="Quotation701">
    <w:name w:val="Quotation70"/>
    <w:basedOn w:val="Normal"/>
    <w:autoRedefine/>
    <w:rsid w:val="00C230B4"/>
    <w:pPr>
      <w:spacing w:before="120" w:after="120" w:line="480" w:lineRule="exact"/>
      <w:ind w:left="720" w:right="720" w:firstLine="720"/>
      <w:jc w:val="both"/>
    </w:pPr>
    <w:rPr>
      <w:i/>
      <w:szCs w:val="20"/>
    </w:rPr>
  </w:style>
  <w:style w:type="paragraph" w:customStyle="1" w:styleId="LeftRunningHeadEven30">
    <w:name w:val="Left Running Head (Even)30"/>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713">
    <w:name w:val="quotation7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34">
    <w:name w:val="Level 1 Heading3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BodyTextChar67">
    <w:name w:val="Body Text Char67"/>
    <w:basedOn w:val="DefaultParagraphFont"/>
    <w:rsid w:val="00C230B4"/>
    <w:rPr>
      <w:rFonts w:cs="Arial"/>
      <w:sz w:val="24"/>
      <w:lang w:val="en-US" w:eastAsia="en-US" w:bidi="ar-SA"/>
    </w:rPr>
  </w:style>
  <w:style w:type="character" w:customStyle="1" w:styleId="QuotationChar60">
    <w:name w:val="Quotation Char60"/>
    <w:basedOn w:val="BodyTextChar"/>
    <w:rsid w:val="00C230B4"/>
    <w:rPr>
      <w:i/>
      <w:sz w:val="24"/>
      <w:szCs w:val="24"/>
    </w:rPr>
  </w:style>
  <w:style w:type="paragraph" w:customStyle="1" w:styleId="StyleBodyTextBold132">
    <w:name w:val="Style Body Text + Bold132"/>
    <w:basedOn w:val="Normal"/>
    <w:autoRedefine/>
    <w:rsid w:val="00C230B4"/>
    <w:pPr>
      <w:spacing w:after="120" w:line="480" w:lineRule="exact"/>
      <w:ind w:firstLine="720"/>
      <w:jc w:val="both"/>
    </w:pPr>
    <w:rPr>
      <w:b/>
      <w:bCs/>
      <w:szCs w:val="20"/>
    </w:rPr>
  </w:style>
  <w:style w:type="character" w:customStyle="1" w:styleId="StyleBodyTextBold1Char32">
    <w:name w:val="Style Body Text + Bold1 Char32"/>
    <w:basedOn w:val="BodyTextChar"/>
    <w:rsid w:val="00C230B4"/>
    <w:rPr>
      <w:b/>
      <w:bCs/>
      <w:sz w:val="24"/>
      <w:szCs w:val="24"/>
    </w:rPr>
  </w:style>
  <w:style w:type="paragraph" w:customStyle="1" w:styleId="DocumentLabel20">
    <w:name w:val="Document Label20"/>
    <w:basedOn w:val="Normal"/>
    <w:rsid w:val="00C230B4"/>
    <w:pPr>
      <w:keepNext/>
      <w:widowControl w:val="0"/>
      <w:autoSpaceDE w:val="0"/>
      <w:autoSpaceDN w:val="0"/>
      <w:adjustRightInd w:val="0"/>
      <w:spacing w:before="240" w:after="360" w:line="300" w:lineRule="exact"/>
      <w:ind w:firstLine="720"/>
      <w:jc w:val="both"/>
    </w:pPr>
    <w:rPr>
      <w:rFonts w:ascii="Times" w:hAnsi="Times" w:cs="Times"/>
      <w:b/>
      <w:kern w:val="28"/>
      <w:sz w:val="36"/>
      <w:szCs w:val="20"/>
    </w:rPr>
  </w:style>
  <w:style w:type="paragraph" w:customStyle="1" w:styleId="HeadingBase20">
    <w:name w:val="Heading Base20"/>
    <w:basedOn w:val="Normal"/>
    <w:rsid w:val="00C230B4"/>
    <w:pPr>
      <w:keepNext/>
      <w:widowControl w:val="0"/>
      <w:autoSpaceDE w:val="0"/>
      <w:autoSpaceDN w:val="0"/>
      <w:adjustRightInd w:val="0"/>
      <w:spacing w:before="240" w:after="120" w:line="300" w:lineRule="exact"/>
      <w:ind w:firstLine="720"/>
      <w:jc w:val="both"/>
    </w:pPr>
    <w:rPr>
      <w:rFonts w:ascii="Arial" w:hAnsi="Arial" w:cs="Times"/>
      <w:b/>
      <w:kern w:val="28"/>
      <w:sz w:val="36"/>
      <w:szCs w:val="20"/>
    </w:rPr>
  </w:style>
  <w:style w:type="paragraph" w:customStyle="1" w:styleId="PartSubtitle20">
    <w:name w:val="Part Subtitle20"/>
    <w:basedOn w:val="Normal"/>
    <w:rsid w:val="00C230B4"/>
    <w:pPr>
      <w:keepNext/>
      <w:widowControl w:val="0"/>
      <w:autoSpaceDE w:val="0"/>
      <w:autoSpaceDN w:val="0"/>
      <w:adjustRightInd w:val="0"/>
      <w:spacing w:before="360" w:after="120" w:line="300" w:lineRule="exact"/>
      <w:ind w:firstLine="720"/>
      <w:jc w:val="center"/>
    </w:pPr>
    <w:rPr>
      <w:rFonts w:ascii="Arial" w:hAnsi="Arial" w:cs="Times"/>
      <w:i/>
      <w:kern w:val="28"/>
      <w:sz w:val="32"/>
      <w:szCs w:val="20"/>
    </w:rPr>
  </w:style>
  <w:style w:type="paragraph" w:customStyle="1" w:styleId="SubtitleCover20">
    <w:name w:val="Subtitle Cover20"/>
    <w:basedOn w:val="Normal"/>
    <w:rsid w:val="00C230B4"/>
    <w:pPr>
      <w:keepNext/>
      <w:widowControl w:val="0"/>
      <w:autoSpaceDE w:val="0"/>
      <w:autoSpaceDN w:val="0"/>
      <w:adjustRightInd w:val="0"/>
      <w:spacing w:before="240" w:after="160" w:line="300" w:lineRule="exact"/>
      <w:ind w:firstLine="720"/>
      <w:jc w:val="center"/>
    </w:pPr>
    <w:rPr>
      <w:rFonts w:ascii="Arial" w:hAnsi="Arial" w:cs="Times"/>
      <w:i/>
      <w:kern w:val="28"/>
      <w:sz w:val="36"/>
      <w:szCs w:val="20"/>
    </w:rPr>
  </w:style>
  <w:style w:type="paragraph" w:customStyle="1" w:styleId="Quotation800">
    <w:name w:val="Quotation80"/>
    <w:basedOn w:val="Normal"/>
    <w:autoRedefine/>
    <w:rsid w:val="00C230B4"/>
    <w:pPr>
      <w:widowControl w:val="0"/>
      <w:tabs>
        <w:tab w:val="right" w:pos="8640"/>
      </w:tabs>
      <w:autoSpaceDE w:val="0"/>
      <w:autoSpaceDN w:val="0"/>
      <w:adjustRightInd w:val="0"/>
      <w:spacing w:before="120" w:after="0" w:line="480" w:lineRule="exact"/>
      <w:ind w:left="720" w:right="720" w:firstLine="720"/>
      <w:jc w:val="both"/>
    </w:pPr>
    <w:rPr>
      <w:rFonts w:ascii="Times" w:hAnsi="Times" w:cs="Times"/>
      <w:i/>
      <w:szCs w:val="20"/>
    </w:rPr>
  </w:style>
  <w:style w:type="paragraph" w:customStyle="1" w:styleId="Greeting20">
    <w:name w:val="Greeting20"/>
    <w:basedOn w:val="Normal"/>
    <w:rsid w:val="00C230B4"/>
    <w:pPr>
      <w:widowControl w:val="0"/>
      <w:tabs>
        <w:tab w:val="right" w:pos="8640"/>
      </w:tabs>
      <w:autoSpaceDE w:val="0"/>
      <w:autoSpaceDN w:val="0"/>
      <w:adjustRightInd w:val="0"/>
      <w:spacing w:before="240" w:after="0" w:line="480" w:lineRule="exact"/>
      <w:ind w:firstLine="720"/>
    </w:pPr>
    <w:rPr>
      <w:rFonts w:ascii="Times" w:hAnsi="Times" w:cs="Times"/>
      <w:szCs w:val="20"/>
    </w:rPr>
  </w:style>
  <w:style w:type="paragraph" w:customStyle="1" w:styleId="BoldLine20">
    <w:name w:val="Bold Line20"/>
    <w:basedOn w:val="Normal"/>
    <w:rsid w:val="00C230B4"/>
    <w:pPr>
      <w:widowControl w:val="0"/>
      <w:pBdr>
        <w:bottom w:val="single" w:sz="36" w:space="1" w:color="auto"/>
      </w:pBdr>
      <w:autoSpaceDE w:val="0"/>
      <w:autoSpaceDN w:val="0"/>
      <w:adjustRightInd w:val="0"/>
      <w:spacing w:before="240" w:after="120" w:line="300" w:lineRule="atLeast"/>
      <w:ind w:firstLine="720"/>
      <w:jc w:val="both"/>
    </w:pPr>
    <w:rPr>
      <w:rFonts w:ascii="Times" w:hAnsi="Times" w:cs="Times"/>
      <w:szCs w:val="20"/>
    </w:rPr>
  </w:style>
  <w:style w:type="paragraph" w:customStyle="1" w:styleId="Title220">
    <w:name w:val="Title 220"/>
    <w:basedOn w:val="Normal"/>
    <w:rsid w:val="00C230B4"/>
    <w:pPr>
      <w:widowControl w:val="0"/>
      <w:autoSpaceDE w:val="0"/>
      <w:autoSpaceDN w:val="0"/>
      <w:adjustRightInd w:val="0"/>
      <w:spacing w:before="240" w:after="120" w:line="300" w:lineRule="atLeast"/>
      <w:ind w:firstLine="720"/>
      <w:jc w:val="center"/>
    </w:pPr>
    <w:rPr>
      <w:rFonts w:ascii="Times" w:hAnsi="Times" w:cs="Times"/>
      <w:sz w:val="52"/>
      <w:szCs w:val="20"/>
    </w:rPr>
  </w:style>
  <w:style w:type="paragraph" w:customStyle="1" w:styleId="Title120">
    <w:name w:val="Title 120"/>
    <w:basedOn w:val="Normal"/>
    <w:rsid w:val="00C230B4"/>
    <w:pPr>
      <w:widowControl w:val="0"/>
      <w:autoSpaceDE w:val="0"/>
      <w:autoSpaceDN w:val="0"/>
      <w:adjustRightInd w:val="0"/>
      <w:spacing w:before="240" w:after="120" w:line="300" w:lineRule="atLeast"/>
      <w:ind w:firstLine="720"/>
      <w:jc w:val="center"/>
    </w:pPr>
    <w:rPr>
      <w:rFonts w:ascii="Times" w:hAnsi="Times" w:cs="Times"/>
      <w:b/>
      <w:sz w:val="72"/>
      <w:szCs w:val="20"/>
    </w:rPr>
  </w:style>
  <w:style w:type="character" w:customStyle="1" w:styleId="BodyTextChar68">
    <w:name w:val="Body Text Char68"/>
    <w:basedOn w:val="DefaultParagraphFont"/>
    <w:rsid w:val="00C230B4"/>
    <w:rPr>
      <w:rFonts w:cs="Arial"/>
      <w:sz w:val="24"/>
      <w:lang w:val="en-US" w:eastAsia="en-US" w:bidi="ar-SA"/>
    </w:rPr>
  </w:style>
  <w:style w:type="character" w:customStyle="1" w:styleId="Heading2Char45">
    <w:name w:val="Heading 2 Char45"/>
    <w:basedOn w:val="DefaultParagraphFont"/>
    <w:rsid w:val="00C230B4"/>
    <w:rPr>
      <w:rFonts w:ascii="Arial" w:hAnsi="Arial"/>
      <w:i/>
      <w:kern w:val="28"/>
      <w:sz w:val="28"/>
      <w:szCs w:val="24"/>
    </w:rPr>
  </w:style>
  <w:style w:type="character" w:customStyle="1" w:styleId="Heading3Char38">
    <w:name w:val="Heading 3 Char38"/>
    <w:basedOn w:val="DefaultParagraphFont"/>
    <w:rsid w:val="00C230B4"/>
    <w:rPr>
      <w:rFonts w:ascii="Arial" w:hAnsi="Arial"/>
      <w:b/>
      <w:kern w:val="28"/>
      <w:sz w:val="24"/>
      <w:szCs w:val="24"/>
    </w:rPr>
  </w:style>
  <w:style w:type="character" w:customStyle="1" w:styleId="Heading4Char11">
    <w:name w:val="Heading 4 Char11"/>
    <w:basedOn w:val="DefaultParagraphFont"/>
    <w:rsid w:val="00C230B4"/>
    <w:rPr>
      <w:i/>
      <w:kern w:val="28"/>
      <w:sz w:val="24"/>
      <w:szCs w:val="24"/>
    </w:rPr>
  </w:style>
  <w:style w:type="character" w:customStyle="1" w:styleId="Heading5Char10">
    <w:name w:val="Heading 5 Char10"/>
    <w:basedOn w:val="DefaultParagraphFont"/>
    <w:rsid w:val="00C230B4"/>
    <w:rPr>
      <w:rFonts w:ascii="Arial" w:hAnsi="Arial"/>
      <w:b/>
      <w:kern w:val="28"/>
      <w:sz w:val="24"/>
      <w:szCs w:val="24"/>
    </w:rPr>
  </w:style>
  <w:style w:type="character" w:customStyle="1" w:styleId="Heading6Char10">
    <w:name w:val="Heading 6 Char10"/>
    <w:basedOn w:val="DefaultParagraphFont"/>
    <w:rsid w:val="00C230B4"/>
    <w:rPr>
      <w:rFonts w:ascii="Arial" w:hAnsi="Arial"/>
      <w:b/>
      <w:i/>
      <w:kern w:val="28"/>
      <w:sz w:val="24"/>
      <w:szCs w:val="24"/>
    </w:rPr>
  </w:style>
  <w:style w:type="character" w:customStyle="1" w:styleId="Heading7Char10">
    <w:name w:val="Heading 7 Char10"/>
    <w:basedOn w:val="DefaultParagraphFont"/>
    <w:rsid w:val="00C230B4"/>
    <w:rPr>
      <w:b/>
      <w:kern w:val="28"/>
      <w:sz w:val="24"/>
      <w:szCs w:val="24"/>
    </w:rPr>
  </w:style>
  <w:style w:type="character" w:customStyle="1" w:styleId="Heading8Char10">
    <w:name w:val="Heading 8 Char10"/>
    <w:basedOn w:val="DefaultParagraphFont"/>
    <w:rsid w:val="00C230B4"/>
    <w:rPr>
      <w:b/>
      <w:i/>
      <w:kern w:val="28"/>
      <w:sz w:val="24"/>
      <w:szCs w:val="24"/>
    </w:rPr>
  </w:style>
  <w:style w:type="character" w:customStyle="1" w:styleId="Heading9Char10">
    <w:name w:val="Heading 9 Char10"/>
    <w:basedOn w:val="DefaultParagraphFont"/>
    <w:rsid w:val="00C230B4"/>
    <w:rPr>
      <w:b/>
      <w:i/>
      <w:kern w:val="28"/>
      <w:sz w:val="24"/>
      <w:szCs w:val="24"/>
    </w:rPr>
  </w:style>
  <w:style w:type="paragraph" w:customStyle="1" w:styleId="HeaderlikeH120">
    <w:name w:val="Header like H120"/>
    <w:basedOn w:val="Heading2"/>
    <w:rsid w:val="00C230B4"/>
    <w:pPr>
      <w:spacing w:before="120" w:line="360" w:lineRule="exact"/>
      <w:ind w:firstLine="720"/>
      <w:outlineLvl w:val="9"/>
    </w:pPr>
    <w:rPr>
      <w:b/>
      <w:i w:val="0"/>
      <w:sz w:val="36"/>
    </w:rPr>
  </w:style>
  <w:style w:type="paragraph" w:customStyle="1" w:styleId="Quotation81">
    <w:name w:val="Quotation81"/>
    <w:basedOn w:val="Normal"/>
    <w:autoRedefine/>
    <w:rsid w:val="00C230B4"/>
    <w:pPr>
      <w:spacing w:before="120" w:after="120" w:line="480" w:lineRule="exact"/>
      <w:ind w:left="720" w:right="720" w:firstLine="720"/>
      <w:jc w:val="both"/>
    </w:pPr>
    <w:rPr>
      <w:i/>
      <w:szCs w:val="20"/>
    </w:rPr>
  </w:style>
  <w:style w:type="character" w:customStyle="1" w:styleId="QuotationChar70">
    <w:name w:val="Quotation Char70"/>
    <w:basedOn w:val="BodyTextChar"/>
    <w:rsid w:val="00C230B4"/>
    <w:rPr>
      <w:i/>
      <w:sz w:val="24"/>
      <w:szCs w:val="24"/>
    </w:rPr>
  </w:style>
  <w:style w:type="paragraph" w:customStyle="1" w:styleId="Greeting21">
    <w:name w:val="Greeting21"/>
    <w:basedOn w:val="Normal"/>
    <w:rsid w:val="00C230B4"/>
    <w:pPr>
      <w:spacing w:after="120" w:line="480" w:lineRule="exact"/>
      <w:ind w:firstLine="720"/>
    </w:pPr>
    <w:rPr>
      <w:szCs w:val="20"/>
    </w:rPr>
  </w:style>
  <w:style w:type="paragraph" w:customStyle="1" w:styleId="H2A21">
    <w:name w:val="H2A21"/>
    <w:basedOn w:val="H2"/>
    <w:rsid w:val="00C230B4"/>
    <w:pPr>
      <w:outlineLvl w:val="9"/>
    </w:pPr>
    <w:rPr>
      <w:rFonts w:ascii="Times New Roman" w:hAnsi="Times New Roman"/>
      <w:iCs w:val="0"/>
      <w:szCs w:val="28"/>
    </w:rPr>
  </w:style>
  <w:style w:type="paragraph" w:customStyle="1" w:styleId="H230">
    <w:name w:val="H230"/>
    <w:basedOn w:val="BT"/>
    <w:autoRedefine/>
    <w:rsid w:val="00C230B4"/>
    <w:pPr>
      <w:spacing w:line="300" w:lineRule="atLeast"/>
      <w:ind w:firstLine="720"/>
      <w:outlineLvl w:val="1"/>
    </w:pPr>
  </w:style>
  <w:style w:type="paragraph" w:customStyle="1" w:styleId="BT21">
    <w:name w:val="BT2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character" w:customStyle="1" w:styleId="BTChar21">
    <w:name w:val="BT Char21"/>
    <w:basedOn w:val="DefaultParagraphFont"/>
    <w:rsid w:val="00C230B4"/>
    <w:rPr>
      <w:sz w:val="24"/>
      <w:lang w:val="en-US" w:eastAsia="en-US" w:bidi="ar-SA"/>
    </w:rPr>
  </w:style>
  <w:style w:type="paragraph" w:customStyle="1" w:styleId="Level3Heading21">
    <w:name w:val="Level 3 Heading21"/>
    <w:rsid w:val="00C230B4"/>
    <w:pPr>
      <w:keepNext/>
      <w:keepLines/>
      <w:widowControl w:val="0"/>
      <w:spacing w:after="240" w:line="480" w:lineRule="exact"/>
      <w:jc w:val="center"/>
    </w:pPr>
    <w:rPr>
      <w:rFonts w:ascii="Times" w:hAnsi="Times"/>
      <w:b/>
      <w:snapToGrid w:val="0"/>
      <w:sz w:val="28"/>
      <w:szCs w:val="24"/>
    </w:rPr>
  </w:style>
  <w:style w:type="paragraph" w:customStyle="1" w:styleId="flushleft39">
    <w:name w:val="flush left39"/>
    <w:aliases w:val="no hang39"/>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0">
    <w:name w:val="QT50"/>
    <w:basedOn w:val="NormalWeb"/>
    <w:autoRedefine/>
    <w:rsid w:val="00C230B4"/>
    <w:pPr>
      <w:spacing w:after="120" w:line="300" w:lineRule="atLeast"/>
      <w:ind w:left="720" w:right="720" w:firstLine="720"/>
      <w:jc w:val="both"/>
    </w:pPr>
    <w:rPr>
      <w:rFonts w:cs="Arial"/>
      <w:i/>
    </w:rPr>
  </w:style>
  <w:style w:type="character" w:customStyle="1" w:styleId="QTChar40">
    <w:name w:val="QT Char40"/>
    <w:basedOn w:val="DefaultParagraphFont"/>
    <w:rsid w:val="00C230B4"/>
    <w:rPr>
      <w:rFonts w:cs="Arial"/>
      <w:i/>
      <w:sz w:val="24"/>
      <w:lang w:val="en-US" w:eastAsia="en-US" w:bidi="ar-SA"/>
    </w:rPr>
  </w:style>
  <w:style w:type="character" w:customStyle="1" w:styleId="BTCharCharCharChar19">
    <w:name w:val="BT Char Char Char Char19"/>
    <w:basedOn w:val="DefaultParagraphFont"/>
    <w:rsid w:val="00C230B4"/>
    <w:rPr>
      <w:sz w:val="24"/>
      <w:lang w:val="en-US" w:eastAsia="en-US" w:bidi="ar-SA"/>
    </w:rPr>
  </w:style>
  <w:style w:type="paragraph" w:customStyle="1" w:styleId="BTCharCharChar20">
    <w:name w:val="BT Char Char Char20"/>
    <w:basedOn w:val="Normal"/>
    <w:autoRedefine/>
    <w:rsid w:val="00C230B4"/>
    <w:pPr>
      <w:spacing w:after="120" w:line="300" w:lineRule="exact"/>
      <w:ind w:firstLine="720"/>
      <w:jc w:val="both"/>
    </w:pPr>
    <w:rPr>
      <w:szCs w:val="20"/>
    </w:rPr>
  </w:style>
  <w:style w:type="paragraph" w:customStyle="1" w:styleId="FNChar20">
    <w:name w:val="FN Char20"/>
    <w:basedOn w:val="FootnoteText"/>
    <w:autoRedefine/>
    <w:rsid w:val="00C230B4"/>
    <w:pPr>
      <w:contextualSpacing/>
      <w:jc w:val="both"/>
    </w:pPr>
  </w:style>
  <w:style w:type="character" w:customStyle="1" w:styleId="FNCharChar19">
    <w:name w:val="FN Char Char19"/>
    <w:basedOn w:val="DefaultParagraphFont"/>
    <w:rsid w:val="00C230B4"/>
    <w:rPr>
      <w:sz w:val="18"/>
    </w:rPr>
  </w:style>
  <w:style w:type="paragraph" w:customStyle="1" w:styleId="StyleBodyTextBold133">
    <w:name w:val="Style Body Text + Bold133"/>
    <w:basedOn w:val="Normal"/>
    <w:autoRedefine/>
    <w:rsid w:val="00C230B4"/>
    <w:pPr>
      <w:spacing w:after="120" w:line="480" w:lineRule="exact"/>
      <w:ind w:firstLine="720"/>
      <w:jc w:val="both"/>
    </w:pPr>
    <w:rPr>
      <w:b/>
      <w:bCs/>
      <w:szCs w:val="20"/>
    </w:rPr>
  </w:style>
  <w:style w:type="character" w:customStyle="1" w:styleId="StyleBodyTextBold1Char33">
    <w:name w:val="Style Body Text + Bold1 Char33"/>
    <w:basedOn w:val="BodyTextChar"/>
    <w:rsid w:val="00C230B4"/>
    <w:rPr>
      <w:b/>
      <w:bCs/>
      <w:sz w:val="24"/>
      <w:szCs w:val="24"/>
    </w:rPr>
  </w:style>
  <w:style w:type="character" w:customStyle="1" w:styleId="HeaderChar33">
    <w:name w:val="Header Char33"/>
    <w:basedOn w:val="DefaultParagraphFont"/>
    <w:rsid w:val="00C230B4"/>
    <w:rPr>
      <w:i/>
      <w:sz w:val="24"/>
    </w:rPr>
  </w:style>
  <w:style w:type="character" w:customStyle="1" w:styleId="CommentTextChar19">
    <w:name w:val="Comment Text Char19"/>
    <w:basedOn w:val="DefaultParagraphFont"/>
    <w:rsid w:val="00C230B4"/>
    <w:rPr>
      <w:sz w:val="24"/>
      <w:szCs w:val="24"/>
    </w:rPr>
  </w:style>
  <w:style w:type="character" w:customStyle="1" w:styleId="BodyTextIndentChar19">
    <w:name w:val="Body Text Indent Char19"/>
    <w:basedOn w:val="DefaultParagraphFont"/>
    <w:rsid w:val="00C230B4"/>
    <w:rPr>
      <w:rFonts w:cs="Arial"/>
      <w:sz w:val="24"/>
    </w:rPr>
  </w:style>
  <w:style w:type="character" w:customStyle="1" w:styleId="DateChar19">
    <w:name w:val="Date Char19"/>
    <w:basedOn w:val="DefaultParagraphFont"/>
    <w:rsid w:val="00C230B4"/>
    <w:rPr>
      <w:rFonts w:cs="Arial"/>
      <w:b/>
      <w:sz w:val="24"/>
    </w:rPr>
  </w:style>
  <w:style w:type="character" w:customStyle="1" w:styleId="EndnoteTextChar19">
    <w:name w:val="Endnote Text Char19"/>
    <w:basedOn w:val="DefaultParagraphFont"/>
    <w:rsid w:val="00C230B4"/>
    <w:rPr>
      <w:sz w:val="18"/>
      <w:szCs w:val="24"/>
    </w:rPr>
  </w:style>
  <w:style w:type="character" w:customStyle="1" w:styleId="FooterChar30">
    <w:name w:val="Footer Char30"/>
    <w:basedOn w:val="DefaultParagraphFont"/>
    <w:rsid w:val="00C230B4"/>
    <w:rPr>
      <w:sz w:val="24"/>
    </w:rPr>
  </w:style>
  <w:style w:type="paragraph" w:customStyle="1" w:styleId="FooterEven20">
    <w:name w:val="Footer Even20"/>
    <w:basedOn w:val="Footer"/>
    <w:rsid w:val="00C230B4"/>
    <w:pPr>
      <w:spacing w:after="120" w:line="480" w:lineRule="exact"/>
      <w:ind w:firstLine="720"/>
      <w:jc w:val="both"/>
    </w:pPr>
    <w:rPr>
      <w:szCs w:val="20"/>
    </w:rPr>
  </w:style>
  <w:style w:type="paragraph" w:customStyle="1" w:styleId="FooterFirst20">
    <w:name w:val="Footer First20"/>
    <w:basedOn w:val="Footer"/>
    <w:rsid w:val="00C230B4"/>
    <w:pPr>
      <w:spacing w:after="120" w:line="480" w:lineRule="exact"/>
      <w:ind w:firstLine="720"/>
      <w:jc w:val="both"/>
    </w:pPr>
    <w:rPr>
      <w:szCs w:val="20"/>
    </w:rPr>
  </w:style>
  <w:style w:type="paragraph" w:customStyle="1" w:styleId="FooterOdd20">
    <w:name w:val="Footer Odd20"/>
    <w:basedOn w:val="Footer"/>
    <w:rsid w:val="00C230B4"/>
    <w:pPr>
      <w:spacing w:after="120" w:line="480" w:lineRule="exact"/>
      <w:ind w:firstLine="720"/>
      <w:jc w:val="both"/>
    </w:pPr>
    <w:rPr>
      <w:szCs w:val="20"/>
    </w:rPr>
  </w:style>
  <w:style w:type="character" w:customStyle="1" w:styleId="MacroTextChar19">
    <w:name w:val="Macro Text Char19"/>
    <w:basedOn w:val="DefaultParagraphFont"/>
    <w:rsid w:val="00C230B4"/>
    <w:rPr>
      <w:rFonts w:ascii="Courier New" w:hAnsi="Courier New" w:cs="Arial"/>
      <w:sz w:val="24"/>
    </w:rPr>
  </w:style>
  <w:style w:type="character" w:customStyle="1" w:styleId="MessageHeaderChar19">
    <w:name w:val="Message Header Char19"/>
    <w:basedOn w:val="DefaultParagraphFont"/>
    <w:rsid w:val="00C230B4"/>
    <w:rPr>
      <w:rFonts w:ascii="Arial" w:hAnsi="Arial" w:cs="Arial"/>
      <w:sz w:val="24"/>
    </w:rPr>
  </w:style>
  <w:style w:type="character" w:customStyle="1" w:styleId="SubtitleChar19">
    <w:name w:val="Subtitle Char19"/>
    <w:basedOn w:val="DefaultParagraphFont"/>
    <w:rsid w:val="00C230B4"/>
    <w:rPr>
      <w:rFonts w:ascii="Arial" w:hAnsi="Arial"/>
      <w:i/>
      <w:kern w:val="28"/>
      <w:sz w:val="28"/>
      <w:szCs w:val="24"/>
    </w:rPr>
  </w:style>
  <w:style w:type="paragraph" w:customStyle="1" w:styleId="HeadingBase21">
    <w:name w:val="Heading Base21"/>
    <w:basedOn w:val="Normal"/>
    <w:rsid w:val="00C230B4"/>
    <w:pPr>
      <w:keepNext/>
      <w:spacing w:before="240" w:after="120" w:line="480" w:lineRule="exact"/>
      <w:ind w:firstLine="720"/>
      <w:jc w:val="both"/>
    </w:pPr>
    <w:rPr>
      <w:rFonts w:ascii="Arial" w:hAnsi="Arial"/>
      <w:b/>
      <w:kern w:val="28"/>
      <w:sz w:val="36"/>
      <w:szCs w:val="20"/>
    </w:rPr>
  </w:style>
  <w:style w:type="character" w:customStyle="1" w:styleId="TitleChar19">
    <w:name w:val="Title Char19"/>
    <w:basedOn w:val="DefaultParagraphFont"/>
    <w:rsid w:val="00C230B4"/>
    <w:rPr>
      <w:rFonts w:ascii="Arial" w:hAnsi="Arial"/>
      <w:b/>
      <w:kern w:val="28"/>
      <w:sz w:val="40"/>
      <w:szCs w:val="24"/>
    </w:rPr>
  </w:style>
  <w:style w:type="paragraph" w:customStyle="1" w:styleId="indent5400">
    <w:name w:val="indent 540"/>
    <w:aliases w:val="hang 9 (SP Parts)20"/>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20">
    <w:name w:val="flush left bold titles20"/>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31">
    <w:name w:val="Left Running Head (Even)3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20">
    <w:name w:val="Right Running Head (Odd)20"/>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20">
    <w:name w:val="EXERCISE - BOX20"/>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20">
    <w:name w:val="Thick Line Below20"/>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720">
    <w:name w:val="quotation7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7">
    <w:name w:val="indent 5127"/>
    <w:aliases w:val="hang 526"/>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35">
    <w:name w:val="Level 1 Heading35"/>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24">
    <w:name w:val="indent 1024"/>
    <w:aliases w:val="block224"/>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210">
    <w:name w:val="indent 5221"/>
    <w:aliases w:val="block40"/>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21">
    <w:name w:val="PI21"/>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200">
    <w:name w:val="indent 1520"/>
    <w:aliases w:val="block120"/>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20">
    <w:name w:val="Document Map Char20"/>
    <w:basedOn w:val="DefaultParagraphFont"/>
    <w:rsid w:val="00C230B4"/>
    <w:rPr>
      <w:rFonts w:ascii="Tahoma" w:hAnsi="Tahoma" w:cs="Tahoma"/>
      <w:sz w:val="24"/>
      <w:szCs w:val="24"/>
      <w:shd w:val="clear" w:color="auto" w:fill="000080"/>
    </w:rPr>
  </w:style>
  <w:style w:type="character" w:customStyle="1" w:styleId="PlainTextChar20">
    <w:name w:val="Plain Text Char20"/>
    <w:basedOn w:val="DefaultParagraphFont"/>
    <w:rsid w:val="00C230B4"/>
    <w:rPr>
      <w:rFonts w:ascii="Courier New" w:hAnsi="Courier New" w:cs="Courier New"/>
      <w:lang w:bidi="he-IL"/>
    </w:rPr>
  </w:style>
  <w:style w:type="paragraph" w:customStyle="1" w:styleId="quotation123">
    <w:name w:val="quotation12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20">
    <w:name w:val="List First20"/>
    <w:basedOn w:val="List"/>
    <w:next w:val="List"/>
    <w:rsid w:val="00C230B4"/>
    <w:pPr>
      <w:tabs>
        <w:tab w:val="clear" w:pos="720"/>
      </w:tabs>
      <w:spacing w:before="0" w:line="480" w:lineRule="exact"/>
      <w:jc w:val="both"/>
    </w:pPr>
    <w:rPr>
      <w:szCs w:val="20"/>
    </w:rPr>
  </w:style>
  <w:style w:type="paragraph" w:customStyle="1" w:styleId="ListLast20">
    <w:name w:val="List Last20"/>
    <w:basedOn w:val="List"/>
    <w:rsid w:val="00C230B4"/>
    <w:pPr>
      <w:tabs>
        <w:tab w:val="clear" w:pos="720"/>
      </w:tabs>
      <w:spacing w:before="0" w:line="480" w:lineRule="exact"/>
      <w:jc w:val="both"/>
    </w:pPr>
    <w:rPr>
      <w:szCs w:val="20"/>
    </w:rPr>
  </w:style>
  <w:style w:type="paragraph" w:customStyle="1" w:styleId="ListNumberFirst20">
    <w:name w:val="List Number First20"/>
    <w:basedOn w:val="ListNumber"/>
    <w:next w:val="ListNumber"/>
    <w:rsid w:val="00C230B4"/>
    <w:pPr>
      <w:spacing w:before="0" w:line="480" w:lineRule="exact"/>
      <w:jc w:val="both"/>
    </w:pPr>
    <w:rPr>
      <w:szCs w:val="20"/>
    </w:rPr>
  </w:style>
  <w:style w:type="paragraph" w:customStyle="1" w:styleId="ListNumberLast20">
    <w:name w:val="List Number Last20"/>
    <w:basedOn w:val="ListNumber"/>
    <w:rsid w:val="00C230B4"/>
    <w:pPr>
      <w:spacing w:before="0" w:line="480" w:lineRule="exact"/>
      <w:jc w:val="both"/>
    </w:pPr>
    <w:rPr>
      <w:szCs w:val="20"/>
    </w:rPr>
  </w:style>
  <w:style w:type="paragraph" w:customStyle="1" w:styleId="PartLabel20">
    <w:name w:val="Part Label20"/>
    <w:basedOn w:val="HeadingBase"/>
    <w:next w:val="Normal"/>
    <w:rsid w:val="00C230B4"/>
    <w:pPr>
      <w:spacing w:after="120" w:line="480" w:lineRule="exact"/>
      <w:ind w:firstLine="720"/>
      <w:jc w:val="both"/>
    </w:pPr>
    <w:rPr>
      <w:szCs w:val="20"/>
    </w:rPr>
  </w:style>
  <w:style w:type="paragraph" w:customStyle="1" w:styleId="PartTitle20">
    <w:name w:val="Part Title20"/>
    <w:basedOn w:val="HeadingBase"/>
    <w:next w:val="PartSubtitle"/>
    <w:rsid w:val="00C230B4"/>
    <w:pPr>
      <w:spacing w:after="120" w:line="480" w:lineRule="exact"/>
      <w:ind w:firstLine="720"/>
      <w:jc w:val="both"/>
    </w:pPr>
    <w:rPr>
      <w:szCs w:val="20"/>
    </w:rPr>
  </w:style>
  <w:style w:type="paragraph" w:customStyle="1" w:styleId="PartSubtitle21">
    <w:name w:val="Part Subtitle21"/>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20">
    <w:name w:val="Section Heading20"/>
    <w:basedOn w:val="HeadingBase"/>
    <w:rsid w:val="00C230B4"/>
    <w:pPr>
      <w:spacing w:after="120" w:line="480" w:lineRule="exact"/>
      <w:ind w:firstLine="720"/>
      <w:jc w:val="both"/>
    </w:pPr>
    <w:rPr>
      <w:szCs w:val="20"/>
    </w:rPr>
  </w:style>
  <w:style w:type="paragraph" w:customStyle="1" w:styleId="SectionLabel20">
    <w:name w:val="Section Label20"/>
    <w:basedOn w:val="HeadingBase"/>
    <w:rsid w:val="00C230B4"/>
    <w:pPr>
      <w:spacing w:after="120" w:line="480" w:lineRule="exact"/>
      <w:ind w:firstLine="720"/>
      <w:jc w:val="both"/>
    </w:pPr>
    <w:rPr>
      <w:szCs w:val="20"/>
    </w:rPr>
  </w:style>
  <w:style w:type="paragraph" w:customStyle="1" w:styleId="TitleCover20">
    <w:name w:val="Title Cover20"/>
    <w:basedOn w:val="HeadingBase"/>
    <w:next w:val="SubtitleCover"/>
    <w:rsid w:val="00C230B4"/>
    <w:pPr>
      <w:spacing w:after="120" w:line="480" w:lineRule="exact"/>
      <w:ind w:firstLine="720"/>
      <w:jc w:val="both"/>
    </w:pPr>
    <w:rPr>
      <w:szCs w:val="20"/>
    </w:rPr>
  </w:style>
  <w:style w:type="paragraph" w:customStyle="1" w:styleId="SubtitleCover21">
    <w:name w:val="Subtitle Cover21"/>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20">
    <w:name w:val="Title 320"/>
    <w:basedOn w:val="Title2"/>
    <w:rsid w:val="00C230B4"/>
    <w:pPr>
      <w:ind w:firstLine="720"/>
    </w:pPr>
    <w:rPr>
      <w:szCs w:val="20"/>
    </w:rPr>
  </w:style>
  <w:style w:type="paragraph" w:customStyle="1" w:styleId="Title221">
    <w:name w:val="Title 221"/>
    <w:basedOn w:val="Normal"/>
    <w:rsid w:val="00C230B4"/>
    <w:pPr>
      <w:spacing w:after="120" w:line="300" w:lineRule="atLeast"/>
      <w:ind w:firstLine="720"/>
      <w:jc w:val="center"/>
    </w:pPr>
    <w:rPr>
      <w:sz w:val="52"/>
      <w:szCs w:val="20"/>
    </w:rPr>
  </w:style>
  <w:style w:type="paragraph" w:customStyle="1" w:styleId="H3A20">
    <w:name w:val="H3A20"/>
    <w:basedOn w:val="H3"/>
    <w:rsid w:val="00C230B4"/>
  </w:style>
  <w:style w:type="paragraph" w:customStyle="1" w:styleId="H330">
    <w:name w:val="H330"/>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20">
    <w:name w:val="H420"/>
    <w:basedOn w:val="H4A"/>
    <w:next w:val="Normal"/>
    <w:autoRedefine/>
    <w:rsid w:val="00C230B4"/>
  </w:style>
  <w:style w:type="paragraph" w:customStyle="1" w:styleId="H4A20">
    <w:name w:val="H4A20"/>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20">
    <w:name w:val="Block Quotation First20"/>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20">
    <w:name w:val="Block Quotation20"/>
    <w:basedOn w:val="Normal"/>
    <w:rsid w:val="00C230B4"/>
    <w:pPr>
      <w:keepLines/>
      <w:spacing w:after="160" w:line="480" w:lineRule="exact"/>
      <w:ind w:left="720" w:right="720" w:firstLine="720"/>
      <w:jc w:val="both"/>
    </w:pPr>
    <w:rPr>
      <w:i/>
      <w:szCs w:val="20"/>
    </w:rPr>
  </w:style>
  <w:style w:type="paragraph" w:customStyle="1" w:styleId="BlockQuotationLast20">
    <w:name w:val="Block Quotation Last20"/>
    <w:basedOn w:val="BlockQuotation"/>
    <w:rsid w:val="00C230B4"/>
    <w:pPr>
      <w:tabs>
        <w:tab w:val="clear" w:pos="720"/>
      </w:tabs>
      <w:spacing w:before="0" w:line="480" w:lineRule="exact"/>
      <w:ind w:firstLine="720"/>
      <w:jc w:val="both"/>
    </w:pPr>
    <w:rPr>
      <w:szCs w:val="20"/>
    </w:rPr>
  </w:style>
  <w:style w:type="paragraph" w:customStyle="1" w:styleId="BodyTextKeep20">
    <w:name w:val="Body Text Keep20"/>
    <w:basedOn w:val="Normal"/>
    <w:rsid w:val="00C230B4"/>
    <w:pPr>
      <w:keepNext/>
      <w:spacing w:after="120" w:line="480" w:lineRule="exact"/>
      <w:ind w:firstLine="720"/>
      <w:jc w:val="both"/>
    </w:pPr>
    <w:rPr>
      <w:szCs w:val="20"/>
    </w:rPr>
  </w:style>
  <w:style w:type="paragraph" w:customStyle="1" w:styleId="ChapterLabel20">
    <w:name w:val="Chapter Label20"/>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20">
    <w:name w:val="Chapter Subtitle20"/>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20">
    <w:name w:val="Chapter Title20"/>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21">
    <w:name w:val="Document Label21"/>
    <w:basedOn w:val="Normal"/>
    <w:rsid w:val="00C230B4"/>
    <w:pPr>
      <w:keepNext/>
      <w:spacing w:before="240" w:after="360" w:line="480" w:lineRule="exact"/>
      <w:ind w:firstLine="720"/>
      <w:jc w:val="both"/>
    </w:pPr>
    <w:rPr>
      <w:b/>
      <w:kern w:val="28"/>
      <w:sz w:val="36"/>
      <w:szCs w:val="20"/>
    </w:rPr>
  </w:style>
  <w:style w:type="paragraph" w:customStyle="1" w:styleId="FootnoteBase40">
    <w:name w:val="Footnote Base40"/>
    <w:basedOn w:val="Normal"/>
    <w:rsid w:val="00C230B4"/>
    <w:pPr>
      <w:tabs>
        <w:tab w:val="left" w:pos="187"/>
      </w:tabs>
      <w:spacing w:after="120" w:line="220" w:lineRule="exact"/>
      <w:ind w:left="187" w:hanging="187"/>
      <w:jc w:val="both"/>
    </w:pPr>
    <w:rPr>
      <w:sz w:val="18"/>
      <w:szCs w:val="20"/>
    </w:rPr>
  </w:style>
  <w:style w:type="paragraph" w:customStyle="1" w:styleId="HeaderBase20">
    <w:name w:val="Header Base20"/>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21">
    <w:name w:val="Header Even21"/>
    <w:basedOn w:val="Header"/>
    <w:rsid w:val="00C230B4"/>
    <w:pPr>
      <w:ind w:firstLine="720"/>
      <w:jc w:val="both"/>
    </w:pPr>
    <w:rPr>
      <w:sz w:val="56"/>
      <w:szCs w:val="56"/>
    </w:rPr>
  </w:style>
  <w:style w:type="paragraph" w:customStyle="1" w:styleId="HeaderFirst20">
    <w:name w:val="Header First20"/>
    <w:basedOn w:val="Header"/>
    <w:rsid w:val="00C230B4"/>
    <w:pPr>
      <w:ind w:firstLine="720"/>
      <w:jc w:val="center"/>
    </w:pPr>
    <w:rPr>
      <w:sz w:val="56"/>
      <w:szCs w:val="56"/>
    </w:rPr>
  </w:style>
  <w:style w:type="paragraph" w:customStyle="1" w:styleId="HeaderOdd20">
    <w:name w:val="Header Odd20"/>
    <w:basedOn w:val="Header"/>
    <w:rsid w:val="00C230B4"/>
    <w:pPr>
      <w:tabs>
        <w:tab w:val="right" w:pos="0"/>
      </w:tabs>
      <w:ind w:firstLine="720"/>
      <w:jc w:val="right"/>
    </w:pPr>
    <w:rPr>
      <w:sz w:val="56"/>
      <w:szCs w:val="56"/>
    </w:rPr>
  </w:style>
  <w:style w:type="paragraph" w:customStyle="1" w:styleId="IndexBase20">
    <w:name w:val="Index Base20"/>
    <w:basedOn w:val="Normal"/>
    <w:rsid w:val="00C230B4"/>
    <w:pPr>
      <w:tabs>
        <w:tab w:val="right" w:leader="dot" w:pos="3960"/>
      </w:tabs>
      <w:spacing w:after="120" w:line="480" w:lineRule="exact"/>
      <w:ind w:left="720" w:hanging="720"/>
      <w:jc w:val="both"/>
    </w:pPr>
    <w:rPr>
      <w:szCs w:val="20"/>
    </w:rPr>
  </w:style>
  <w:style w:type="paragraph" w:customStyle="1" w:styleId="ListBulletFirst20">
    <w:name w:val="List Bullet First20"/>
    <w:basedOn w:val="ListBullet"/>
    <w:next w:val="ListBullet"/>
    <w:rsid w:val="00C230B4"/>
    <w:pPr>
      <w:spacing w:before="80" w:line="480" w:lineRule="exact"/>
      <w:jc w:val="both"/>
    </w:pPr>
    <w:rPr>
      <w:szCs w:val="20"/>
    </w:rPr>
  </w:style>
  <w:style w:type="paragraph" w:customStyle="1" w:styleId="ListBulletLast20">
    <w:name w:val="List Bullet Last20"/>
    <w:basedOn w:val="ListBullet"/>
    <w:rsid w:val="00C230B4"/>
    <w:pPr>
      <w:spacing w:before="0" w:after="240" w:line="480" w:lineRule="exact"/>
      <w:jc w:val="both"/>
    </w:pPr>
    <w:rPr>
      <w:szCs w:val="20"/>
    </w:rPr>
  </w:style>
  <w:style w:type="paragraph" w:customStyle="1" w:styleId="Picture20">
    <w:name w:val="Picture20"/>
    <w:basedOn w:val="Normal"/>
    <w:next w:val="Caption"/>
    <w:rsid w:val="00C230B4"/>
    <w:pPr>
      <w:keepNext/>
      <w:spacing w:after="120" w:line="480" w:lineRule="exact"/>
      <w:ind w:firstLine="720"/>
      <w:jc w:val="both"/>
    </w:pPr>
    <w:rPr>
      <w:szCs w:val="20"/>
    </w:rPr>
  </w:style>
  <w:style w:type="paragraph" w:customStyle="1" w:styleId="TOCBase20">
    <w:name w:val="TOC Base20"/>
    <w:basedOn w:val="Normal"/>
    <w:rsid w:val="00C230B4"/>
    <w:pPr>
      <w:tabs>
        <w:tab w:val="right" w:leader="dot" w:pos="8640"/>
      </w:tabs>
      <w:spacing w:after="120" w:line="480" w:lineRule="exact"/>
      <w:ind w:firstLine="720"/>
      <w:jc w:val="both"/>
    </w:pPr>
    <w:rPr>
      <w:szCs w:val="20"/>
    </w:rPr>
  </w:style>
  <w:style w:type="paragraph" w:customStyle="1" w:styleId="Indent5230">
    <w:name w:val="Indent523"/>
    <w:basedOn w:val="Normal"/>
    <w:rsid w:val="00C230B4"/>
    <w:pPr>
      <w:spacing w:after="120" w:line="480" w:lineRule="exact"/>
      <w:ind w:left="720" w:firstLine="720"/>
      <w:jc w:val="both"/>
    </w:pPr>
    <w:rPr>
      <w:szCs w:val="20"/>
    </w:rPr>
  </w:style>
  <w:style w:type="paragraph" w:customStyle="1" w:styleId="Indent10201">
    <w:name w:val="Indent1020"/>
    <w:basedOn w:val="Normal"/>
    <w:rsid w:val="00C230B4"/>
    <w:pPr>
      <w:spacing w:after="120" w:line="480" w:lineRule="exact"/>
      <w:ind w:left="1440" w:firstLine="720"/>
      <w:jc w:val="both"/>
    </w:pPr>
    <w:rPr>
      <w:szCs w:val="20"/>
    </w:rPr>
  </w:style>
  <w:style w:type="paragraph" w:customStyle="1" w:styleId="Indent15201">
    <w:name w:val="Indent1520"/>
    <w:basedOn w:val="Normal"/>
    <w:rsid w:val="00C230B4"/>
    <w:pPr>
      <w:spacing w:after="120" w:line="480" w:lineRule="exact"/>
      <w:ind w:left="2160" w:firstLine="720"/>
      <w:jc w:val="both"/>
    </w:pPr>
    <w:rPr>
      <w:szCs w:val="20"/>
    </w:rPr>
  </w:style>
  <w:style w:type="paragraph" w:customStyle="1" w:styleId="Indent2020">
    <w:name w:val="Indent2020"/>
    <w:basedOn w:val="Normal"/>
    <w:rsid w:val="00C230B4"/>
    <w:pPr>
      <w:spacing w:after="120" w:line="480" w:lineRule="exact"/>
      <w:ind w:left="2880" w:firstLine="720"/>
      <w:jc w:val="both"/>
    </w:pPr>
    <w:rPr>
      <w:szCs w:val="20"/>
    </w:rPr>
  </w:style>
  <w:style w:type="paragraph" w:customStyle="1" w:styleId="BodyTextNotJustified20">
    <w:name w:val="Body Text Not Justified20"/>
    <w:basedOn w:val="Normal"/>
    <w:rsid w:val="00C230B4"/>
    <w:pPr>
      <w:spacing w:after="120" w:line="480" w:lineRule="exact"/>
      <w:ind w:firstLine="720"/>
    </w:pPr>
    <w:rPr>
      <w:szCs w:val="20"/>
    </w:rPr>
  </w:style>
  <w:style w:type="paragraph" w:customStyle="1" w:styleId="BoldCenterArial12pt20">
    <w:name w:val="Bold Center Arial 12 pt20"/>
    <w:basedOn w:val="Normal"/>
    <w:rsid w:val="00C230B4"/>
    <w:pPr>
      <w:spacing w:after="160" w:line="480" w:lineRule="exact"/>
      <w:ind w:firstLine="720"/>
      <w:jc w:val="center"/>
    </w:pPr>
    <w:rPr>
      <w:rFonts w:ascii="Arial" w:hAnsi="Arial"/>
      <w:b/>
      <w:szCs w:val="20"/>
    </w:rPr>
  </w:style>
  <w:style w:type="paragraph" w:customStyle="1" w:styleId="Exercise20">
    <w:name w:val="Exercise20"/>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20">
    <w:name w:val="Flush Left Bold20"/>
    <w:basedOn w:val="Normal"/>
    <w:rsid w:val="00C230B4"/>
    <w:pPr>
      <w:spacing w:before="120" w:after="120" w:line="290" w:lineRule="exact"/>
      <w:ind w:firstLine="720"/>
      <w:jc w:val="both"/>
    </w:pPr>
    <w:rPr>
      <w:b/>
      <w:snapToGrid w:val="0"/>
      <w:szCs w:val="20"/>
    </w:rPr>
  </w:style>
  <w:style w:type="paragraph" w:customStyle="1" w:styleId="Hang120">
    <w:name w:val="Hang120"/>
    <w:basedOn w:val="Normal"/>
    <w:autoRedefine/>
    <w:rsid w:val="00C230B4"/>
    <w:pPr>
      <w:spacing w:after="120" w:line="480" w:lineRule="exact"/>
      <w:ind w:left="1080" w:hanging="360"/>
      <w:jc w:val="both"/>
    </w:pPr>
    <w:rPr>
      <w:snapToGrid w:val="0"/>
      <w:szCs w:val="20"/>
    </w:rPr>
  </w:style>
  <w:style w:type="paragraph" w:customStyle="1" w:styleId="Style120">
    <w:name w:val="Style120"/>
    <w:basedOn w:val="BP"/>
    <w:next w:val="BT"/>
    <w:autoRedefine/>
    <w:rsid w:val="00C230B4"/>
    <w:pPr>
      <w:spacing w:after="120"/>
      <w:ind w:firstLine="720"/>
    </w:pPr>
    <w:rPr>
      <w:szCs w:val="20"/>
    </w:rPr>
  </w:style>
  <w:style w:type="paragraph" w:customStyle="1" w:styleId="BP20">
    <w:name w:val="BP20"/>
    <w:basedOn w:val="BT"/>
    <w:next w:val="BT"/>
    <w:autoRedefine/>
    <w:rsid w:val="00C230B4"/>
    <w:pPr>
      <w:ind w:firstLine="720"/>
    </w:pPr>
  </w:style>
  <w:style w:type="paragraph" w:customStyle="1" w:styleId="HeadingCaps20">
    <w:name w:val="Heading Caps20"/>
    <w:basedOn w:val="Heading1"/>
    <w:autoRedefine/>
    <w:rsid w:val="00C230B4"/>
    <w:pPr>
      <w:spacing w:after="120" w:line="400" w:lineRule="exact"/>
      <w:ind w:firstLine="720"/>
    </w:pPr>
    <w:rPr>
      <w:caps/>
      <w:snapToGrid w:val="0"/>
      <w:sz w:val="40"/>
      <w:szCs w:val="20"/>
    </w:rPr>
  </w:style>
  <w:style w:type="paragraph" w:customStyle="1" w:styleId="BoldLine21">
    <w:name w:val="Bold Line21"/>
    <w:basedOn w:val="Normal"/>
    <w:rsid w:val="00C230B4"/>
    <w:pPr>
      <w:pBdr>
        <w:bottom w:val="single" w:sz="36" w:space="1" w:color="auto"/>
      </w:pBdr>
      <w:spacing w:after="120" w:line="300" w:lineRule="atLeast"/>
      <w:ind w:firstLine="720"/>
      <w:jc w:val="both"/>
    </w:pPr>
    <w:rPr>
      <w:szCs w:val="20"/>
    </w:rPr>
  </w:style>
  <w:style w:type="paragraph" w:customStyle="1" w:styleId="ExerciseTitle20">
    <w:name w:val="Exercise Title20"/>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21">
    <w:name w:val="Title 121"/>
    <w:basedOn w:val="Normal"/>
    <w:rsid w:val="00C230B4"/>
    <w:pPr>
      <w:spacing w:after="120" w:line="300" w:lineRule="atLeast"/>
      <w:ind w:firstLine="720"/>
      <w:jc w:val="center"/>
    </w:pPr>
    <w:rPr>
      <w:b/>
      <w:sz w:val="72"/>
      <w:szCs w:val="20"/>
    </w:rPr>
  </w:style>
  <w:style w:type="paragraph" w:customStyle="1" w:styleId="Title420">
    <w:name w:val="Title 420"/>
    <w:basedOn w:val="Title3"/>
    <w:rsid w:val="00C230B4"/>
    <w:pPr>
      <w:ind w:firstLine="720"/>
    </w:pPr>
    <w:rPr>
      <w:szCs w:val="20"/>
    </w:rPr>
  </w:style>
  <w:style w:type="paragraph" w:customStyle="1" w:styleId="CenterItalic20">
    <w:name w:val="Center Italic20"/>
    <w:basedOn w:val="Normal"/>
    <w:autoRedefine/>
    <w:rsid w:val="00C230B4"/>
    <w:pPr>
      <w:spacing w:after="120" w:line="480" w:lineRule="exact"/>
      <w:ind w:firstLine="720"/>
      <w:jc w:val="center"/>
    </w:pPr>
    <w:rPr>
      <w:i/>
      <w:szCs w:val="20"/>
    </w:rPr>
  </w:style>
  <w:style w:type="paragraph" w:customStyle="1" w:styleId="LT20">
    <w:name w:val="LT20"/>
    <w:basedOn w:val="Heading2"/>
    <w:autoRedefine/>
    <w:rsid w:val="00C230B4"/>
    <w:pPr>
      <w:ind w:firstLine="720"/>
    </w:pPr>
    <w:rPr>
      <w:b/>
      <w:i w:val="0"/>
      <w:sz w:val="36"/>
    </w:rPr>
  </w:style>
  <w:style w:type="paragraph" w:customStyle="1" w:styleId="Style220">
    <w:name w:val="Style220"/>
    <w:basedOn w:val="H2A"/>
    <w:autoRedefine/>
    <w:rsid w:val="00C230B4"/>
    <w:pPr>
      <w:outlineLvl w:val="2"/>
    </w:pPr>
    <w:rPr>
      <w:i/>
      <w:snapToGrid w:val="0"/>
    </w:rPr>
  </w:style>
  <w:style w:type="paragraph" w:customStyle="1" w:styleId="LS-LessonSubtitle20">
    <w:name w:val="LS - Lesson Subtitle20"/>
    <w:basedOn w:val="H2A"/>
    <w:autoRedefine/>
    <w:rsid w:val="00C230B4"/>
    <w:pPr>
      <w:outlineLvl w:val="2"/>
    </w:pPr>
    <w:rPr>
      <w:i/>
      <w:snapToGrid w:val="0"/>
    </w:rPr>
  </w:style>
  <w:style w:type="paragraph" w:customStyle="1" w:styleId="L120">
    <w:name w:val="L120"/>
    <w:basedOn w:val="Normal"/>
    <w:autoRedefine/>
    <w:rsid w:val="00C230B4"/>
    <w:pPr>
      <w:spacing w:after="120" w:line="480" w:lineRule="exact"/>
      <w:ind w:left="720" w:hanging="720"/>
      <w:jc w:val="both"/>
    </w:pPr>
    <w:rPr>
      <w:szCs w:val="20"/>
    </w:rPr>
  </w:style>
  <w:style w:type="paragraph" w:customStyle="1" w:styleId="L220">
    <w:name w:val="L220"/>
    <w:basedOn w:val="BT"/>
    <w:autoRedefine/>
    <w:rsid w:val="00C230B4"/>
    <w:pPr>
      <w:tabs>
        <w:tab w:val="left" w:pos="720"/>
      </w:tabs>
      <w:ind w:left="1440" w:hanging="720"/>
    </w:pPr>
  </w:style>
  <w:style w:type="paragraph" w:customStyle="1" w:styleId="L320">
    <w:name w:val="L320"/>
    <w:basedOn w:val="BT"/>
    <w:autoRedefine/>
    <w:rsid w:val="00C230B4"/>
    <w:pPr>
      <w:tabs>
        <w:tab w:val="left" w:pos="720"/>
        <w:tab w:val="left" w:pos="2160"/>
      </w:tabs>
      <w:ind w:left="2160" w:hanging="720"/>
    </w:pPr>
  </w:style>
  <w:style w:type="paragraph" w:customStyle="1" w:styleId="H124">
    <w:name w:val="H124"/>
    <w:basedOn w:val="BT"/>
    <w:next w:val="BT"/>
    <w:autoRedefine/>
    <w:rsid w:val="00C230B4"/>
    <w:pPr>
      <w:spacing w:line="300" w:lineRule="atLeast"/>
      <w:ind w:firstLine="720"/>
      <w:outlineLvl w:val="0"/>
    </w:pPr>
    <w:rPr>
      <w:rFonts w:ascii="Arial" w:hAnsi="Arial"/>
      <w:b/>
      <w:kern w:val="28"/>
    </w:rPr>
  </w:style>
  <w:style w:type="paragraph" w:customStyle="1" w:styleId="H1A20">
    <w:name w:val="H1A20"/>
    <w:basedOn w:val="H1"/>
    <w:rsid w:val="00C230B4"/>
    <w:pPr>
      <w:outlineLvl w:val="9"/>
    </w:pPr>
    <w:rPr>
      <w:sz w:val="24"/>
    </w:rPr>
  </w:style>
  <w:style w:type="paragraph" w:customStyle="1" w:styleId="I120">
    <w:name w:val="I120"/>
    <w:basedOn w:val="BT"/>
    <w:autoRedefine/>
    <w:rsid w:val="00C230B4"/>
    <w:pPr>
      <w:ind w:left="720" w:firstLine="720"/>
    </w:pPr>
  </w:style>
  <w:style w:type="paragraph" w:customStyle="1" w:styleId="I220">
    <w:name w:val="I220"/>
    <w:basedOn w:val="BT"/>
    <w:autoRedefine/>
    <w:rsid w:val="00C230B4"/>
    <w:pPr>
      <w:ind w:left="1440" w:firstLine="720"/>
    </w:pPr>
  </w:style>
  <w:style w:type="paragraph" w:customStyle="1" w:styleId="I320">
    <w:name w:val="I320"/>
    <w:basedOn w:val="I1"/>
    <w:autoRedefine/>
    <w:rsid w:val="00C230B4"/>
    <w:pPr>
      <w:ind w:left="2160"/>
    </w:pPr>
  </w:style>
  <w:style w:type="paragraph" w:customStyle="1" w:styleId="GR20">
    <w:name w:val="GR20"/>
    <w:basedOn w:val="BT"/>
    <w:autoRedefine/>
    <w:rsid w:val="00C230B4"/>
    <w:pPr>
      <w:spacing w:beforeLines="60"/>
      <w:ind w:firstLine="720"/>
      <w:jc w:val="left"/>
    </w:pPr>
  </w:style>
  <w:style w:type="paragraph" w:customStyle="1" w:styleId="I420">
    <w:name w:val="I420"/>
    <w:basedOn w:val="I1"/>
    <w:autoRedefine/>
    <w:rsid w:val="00C230B4"/>
    <w:pPr>
      <w:ind w:left="2880"/>
    </w:pPr>
  </w:style>
  <w:style w:type="paragraph" w:customStyle="1" w:styleId="CA20">
    <w:name w:val="CA20"/>
    <w:basedOn w:val="BT"/>
    <w:rsid w:val="00C230B4"/>
    <w:pPr>
      <w:ind w:firstLine="720"/>
      <w:jc w:val="left"/>
    </w:pPr>
  </w:style>
  <w:style w:type="paragraph" w:customStyle="1" w:styleId="StyleBodyText10ptBlack20">
    <w:name w:val="Style Body Text + 10 pt Black20"/>
    <w:basedOn w:val="Normal"/>
    <w:rsid w:val="00C230B4"/>
    <w:pPr>
      <w:spacing w:before="120" w:after="120" w:line="480" w:lineRule="exact"/>
      <w:ind w:firstLine="720"/>
      <w:jc w:val="both"/>
    </w:pPr>
    <w:rPr>
      <w:color w:val="000000"/>
      <w:szCs w:val="20"/>
    </w:rPr>
  </w:style>
  <w:style w:type="paragraph" w:customStyle="1" w:styleId="bt201">
    <w:name w:val="bt20"/>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30">
    <w:name w:val="Style Body Text + Bold30"/>
    <w:basedOn w:val="Normal"/>
    <w:autoRedefine/>
    <w:rsid w:val="00C230B4"/>
    <w:pPr>
      <w:spacing w:after="120" w:line="480" w:lineRule="exact"/>
      <w:ind w:firstLine="720"/>
      <w:jc w:val="both"/>
    </w:pPr>
    <w:rPr>
      <w:b/>
      <w:bCs/>
      <w:szCs w:val="20"/>
    </w:rPr>
  </w:style>
  <w:style w:type="paragraph" w:customStyle="1" w:styleId="H2121">
    <w:name w:val="H212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21">
    <w:name w:val="QT121"/>
    <w:basedOn w:val="NormalWeb"/>
    <w:autoRedefine/>
    <w:rsid w:val="00C230B4"/>
    <w:pPr>
      <w:spacing w:after="120" w:line="300" w:lineRule="atLeast"/>
      <w:ind w:left="720" w:right="720" w:firstLine="720"/>
      <w:jc w:val="both"/>
    </w:pPr>
    <w:rPr>
      <w:rFonts w:cs="Arial"/>
      <w:i/>
    </w:rPr>
  </w:style>
  <w:style w:type="paragraph" w:customStyle="1" w:styleId="Quotation1201">
    <w:name w:val="Quotation120"/>
    <w:basedOn w:val="Normal"/>
    <w:autoRedefine/>
    <w:rsid w:val="00C230B4"/>
    <w:pPr>
      <w:spacing w:before="120" w:after="120" w:line="480" w:lineRule="exact"/>
      <w:ind w:left="720" w:right="720" w:firstLine="720"/>
      <w:jc w:val="both"/>
    </w:pPr>
    <w:rPr>
      <w:i/>
      <w:szCs w:val="20"/>
    </w:rPr>
  </w:style>
  <w:style w:type="character" w:customStyle="1" w:styleId="QuotationChar117">
    <w:name w:val="Quotation Char117"/>
    <w:basedOn w:val="BodyTextChar"/>
    <w:rsid w:val="00C230B4"/>
    <w:rPr>
      <w:rFonts w:ascii="Times New Roman" w:eastAsia="Times New Roman" w:hAnsi="Times New Roman"/>
      <w:i/>
      <w:sz w:val="24"/>
      <w:szCs w:val="24"/>
    </w:rPr>
  </w:style>
  <w:style w:type="paragraph" w:customStyle="1" w:styleId="quotation216">
    <w:name w:val="quotation216"/>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6">
    <w:name w:val="flush left116"/>
    <w:aliases w:val="no hang116"/>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6">
    <w:name w:val="QT216"/>
    <w:basedOn w:val="NormalWeb"/>
    <w:autoRedefine/>
    <w:rsid w:val="00C230B4"/>
    <w:pPr>
      <w:spacing w:after="120" w:line="300" w:lineRule="atLeast"/>
      <w:ind w:left="720" w:right="720" w:firstLine="720"/>
      <w:jc w:val="both"/>
    </w:pPr>
    <w:rPr>
      <w:rFonts w:cs="Arial"/>
      <w:i/>
    </w:rPr>
  </w:style>
  <w:style w:type="paragraph" w:customStyle="1" w:styleId="FootnoteBase115">
    <w:name w:val="Footnote Base115"/>
    <w:basedOn w:val="Normal"/>
    <w:rsid w:val="00C230B4"/>
    <w:pPr>
      <w:tabs>
        <w:tab w:val="left" w:pos="187"/>
      </w:tabs>
      <w:spacing w:after="120" w:line="220" w:lineRule="exact"/>
      <w:ind w:left="187" w:hanging="187"/>
      <w:jc w:val="both"/>
    </w:pPr>
    <w:rPr>
      <w:sz w:val="18"/>
      <w:szCs w:val="20"/>
    </w:rPr>
  </w:style>
  <w:style w:type="paragraph" w:customStyle="1" w:styleId="Quotation2150">
    <w:name w:val="Quotation215"/>
    <w:basedOn w:val="Normal"/>
    <w:autoRedefine/>
    <w:rsid w:val="00C230B4"/>
    <w:pPr>
      <w:spacing w:before="120" w:after="120" w:line="480" w:lineRule="exact"/>
      <w:ind w:left="720" w:right="720" w:firstLine="720"/>
    </w:pPr>
    <w:rPr>
      <w:i/>
      <w:szCs w:val="20"/>
    </w:rPr>
  </w:style>
  <w:style w:type="paragraph" w:customStyle="1" w:styleId="quotation315">
    <w:name w:val="quotation315"/>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313">
    <w:name w:val="QT313"/>
    <w:basedOn w:val="NormalWeb"/>
    <w:autoRedefine/>
    <w:rsid w:val="00C230B4"/>
    <w:pPr>
      <w:spacing w:after="120" w:line="300" w:lineRule="atLeast"/>
      <w:ind w:left="720" w:right="720" w:firstLine="720"/>
      <w:jc w:val="both"/>
    </w:pPr>
    <w:rPr>
      <w:rFonts w:cs="Arial"/>
      <w:i/>
    </w:rPr>
  </w:style>
  <w:style w:type="character" w:customStyle="1" w:styleId="QuotationChar214">
    <w:name w:val="Quotation Char214"/>
    <w:basedOn w:val="BodyTextChar"/>
    <w:rsid w:val="00C230B4"/>
    <w:rPr>
      <w:i/>
      <w:sz w:val="24"/>
      <w:szCs w:val="24"/>
    </w:rPr>
  </w:style>
  <w:style w:type="paragraph" w:customStyle="1" w:styleId="FootnoteBase212">
    <w:name w:val="Footnote Base212"/>
    <w:basedOn w:val="Normal"/>
    <w:rsid w:val="00C230B4"/>
    <w:pPr>
      <w:tabs>
        <w:tab w:val="left" w:pos="187"/>
      </w:tabs>
      <w:spacing w:after="120" w:line="220" w:lineRule="exact"/>
      <w:ind w:left="187" w:hanging="187"/>
      <w:jc w:val="both"/>
    </w:pPr>
    <w:rPr>
      <w:sz w:val="18"/>
      <w:szCs w:val="20"/>
    </w:rPr>
  </w:style>
  <w:style w:type="paragraph" w:customStyle="1" w:styleId="Quotation3130">
    <w:name w:val="Quotation313"/>
    <w:basedOn w:val="Normal"/>
    <w:autoRedefine/>
    <w:rsid w:val="00C230B4"/>
    <w:pPr>
      <w:spacing w:before="120" w:after="120" w:line="480" w:lineRule="exact"/>
      <w:ind w:left="720" w:right="720" w:firstLine="720"/>
    </w:pPr>
    <w:rPr>
      <w:i/>
      <w:szCs w:val="20"/>
    </w:rPr>
  </w:style>
  <w:style w:type="character" w:customStyle="1" w:styleId="QuotationChar313">
    <w:name w:val="Quotation Char313"/>
    <w:basedOn w:val="BodyTextChar"/>
    <w:rsid w:val="00C230B4"/>
    <w:rPr>
      <w:i/>
      <w:sz w:val="24"/>
      <w:szCs w:val="24"/>
    </w:rPr>
  </w:style>
  <w:style w:type="paragraph" w:customStyle="1" w:styleId="quotation4140">
    <w:name w:val="quotation41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QT411">
    <w:name w:val="QT411"/>
    <w:basedOn w:val="NormalWeb"/>
    <w:autoRedefine/>
    <w:rsid w:val="00C230B4"/>
    <w:pPr>
      <w:spacing w:after="120" w:line="300" w:lineRule="atLeast"/>
      <w:ind w:left="720" w:right="720" w:firstLine="720"/>
      <w:jc w:val="both"/>
    </w:pPr>
    <w:rPr>
      <w:rFonts w:cs="Arial"/>
      <w:i/>
    </w:rPr>
  </w:style>
  <w:style w:type="paragraph" w:customStyle="1" w:styleId="Quotation4300">
    <w:name w:val="Quotation430"/>
    <w:basedOn w:val="Normal"/>
    <w:autoRedefine/>
    <w:rsid w:val="00C230B4"/>
    <w:pPr>
      <w:spacing w:before="120" w:after="120" w:line="480" w:lineRule="exact"/>
      <w:ind w:left="720" w:right="720" w:firstLine="720"/>
      <w:jc w:val="both"/>
    </w:pPr>
    <w:rPr>
      <w:i/>
      <w:szCs w:val="20"/>
    </w:rPr>
  </w:style>
  <w:style w:type="character" w:customStyle="1" w:styleId="QuotationChar411">
    <w:name w:val="Quotation Char411"/>
    <w:basedOn w:val="BodyTextChar"/>
    <w:rsid w:val="00C230B4"/>
    <w:rPr>
      <w:i/>
      <w:sz w:val="24"/>
      <w:szCs w:val="24"/>
    </w:rPr>
  </w:style>
  <w:style w:type="paragraph" w:customStyle="1" w:styleId="Quotation4111">
    <w:name w:val="Quotation4111"/>
    <w:basedOn w:val="Normal"/>
    <w:autoRedefine/>
    <w:rsid w:val="00C230B4"/>
    <w:pPr>
      <w:spacing w:before="120" w:after="120" w:line="480" w:lineRule="exact"/>
      <w:ind w:left="720" w:right="720" w:firstLine="720"/>
      <w:jc w:val="both"/>
    </w:pPr>
    <w:rPr>
      <w:i/>
      <w:szCs w:val="20"/>
    </w:rPr>
  </w:style>
  <w:style w:type="paragraph" w:customStyle="1" w:styleId="Quotation4210">
    <w:name w:val="Quotation4210"/>
    <w:basedOn w:val="Normal"/>
    <w:autoRedefine/>
    <w:rsid w:val="00C230B4"/>
    <w:pPr>
      <w:spacing w:before="120" w:after="120" w:line="480" w:lineRule="exact"/>
      <w:ind w:left="720" w:right="720" w:firstLine="720"/>
      <w:jc w:val="both"/>
    </w:pPr>
    <w:rPr>
      <w:i/>
      <w:szCs w:val="20"/>
    </w:rPr>
  </w:style>
  <w:style w:type="paragraph" w:customStyle="1" w:styleId="HeaderlikeH1111">
    <w:name w:val="Header like H1111"/>
    <w:basedOn w:val="Heading2"/>
    <w:rsid w:val="00C230B4"/>
    <w:pPr>
      <w:spacing w:before="120" w:line="360" w:lineRule="exact"/>
      <w:ind w:firstLine="720"/>
      <w:outlineLvl w:val="9"/>
    </w:pPr>
    <w:rPr>
      <w:b/>
      <w:i w:val="0"/>
      <w:sz w:val="36"/>
    </w:rPr>
  </w:style>
  <w:style w:type="paragraph" w:customStyle="1" w:styleId="Quotation5110">
    <w:name w:val="Quotation511"/>
    <w:basedOn w:val="Normal"/>
    <w:autoRedefine/>
    <w:rsid w:val="00C230B4"/>
    <w:pPr>
      <w:spacing w:before="120" w:after="120" w:line="480" w:lineRule="exact"/>
      <w:ind w:left="720" w:right="720" w:firstLine="720"/>
      <w:jc w:val="both"/>
    </w:pPr>
    <w:rPr>
      <w:i/>
      <w:szCs w:val="20"/>
    </w:rPr>
  </w:style>
  <w:style w:type="character" w:customStyle="1" w:styleId="QuotationChar510">
    <w:name w:val="Quotation Char510"/>
    <w:basedOn w:val="BodyTextChar"/>
    <w:rsid w:val="00C230B4"/>
    <w:rPr>
      <w:i/>
      <w:sz w:val="24"/>
      <w:szCs w:val="24"/>
    </w:rPr>
  </w:style>
  <w:style w:type="paragraph" w:customStyle="1" w:styleId="Greeting111">
    <w:name w:val="Greeting111"/>
    <w:basedOn w:val="Normal"/>
    <w:rsid w:val="00C230B4"/>
    <w:pPr>
      <w:spacing w:after="120" w:line="480" w:lineRule="exact"/>
      <w:ind w:firstLine="720"/>
    </w:pPr>
    <w:rPr>
      <w:szCs w:val="20"/>
    </w:rPr>
  </w:style>
  <w:style w:type="paragraph" w:customStyle="1" w:styleId="H2A111">
    <w:name w:val="H2A111"/>
    <w:basedOn w:val="H2"/>
    <w:rsid w:val="00C230B4"/>
    <w:pPr>
      <w:outlineLvl w:val="9"/>
    </w:pPr>
    <w:rPr>
      <w:rFonts w:ascii="Times New Roman" w:hAnsi="Times New Roman"/>
      <w:iCs w:val="0"/>
      <w:szCs w:val="28"/>
    </w:rPr>
  </w:style>
  <w:style w:type="paragraph" w:customStyle="1" w:styleId="H2211">
    <w:name w:val="H2211"/>
    <w:basedOn w:val="BT"/>
    <w:autoRedefine/>
    <w:rsid w:val="00C230B4"/>
    <w:pPr>
      <w:spacing w:line="300" w:lineRule="atLeast"/>
      <w:ind w:firstLine="720"/>
      <w:outlineLvl w:val="1"/>
    </w:pPr>
  </w:style>
  <w:style w:type="paragraph" w:customStyle="1" w:styleId="BT112">
    <w:name w:val="BT112"/>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Level3Heading111">
    <w:name w:val="Level 3 Heading111"/>
    <w:rsid w:val="00C230B4"/>
    <w:pPr>
      <w:keepNext/>
      <w:keepLines/>
      <w:widowControl w:val="0"/>
      <w:spacing w:after="240" w:line="480" w:lineRule="exact"/>
      <w:jc w:val="center"/>
    </w:pPr>
    <w:rPr>
      <w:rFonts w:ascii="Times" w:hAnsi="Times"/>
      <w:b/>
      <w:snapToGrid w:val="0"/>
      <w:sz w:val="28"/>
      <w:szCs w:val="24"/>
    </w:rPr>
  </w:style>
  <w:style w:type="paragraph" w:customStyle="1" w:styleId="flushleft214">
    <w:name w:val="flush left214"/>
    <w:aliases w:val="no hang214"/>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510">
    <w:name w:val="QT510"/>
    <w:basedOn w:val="NormalWeb"/>
    <w:autoRedefine/>
    <w:rsid w:val="00C230B4"/>
    <w:pPr>
      <w:spacing w:after="120" w:line="300" w:lineRule="atLeast"/>
      <w:ind w:left="720" w:right="720" w:firstLine="720"/>
      <w:jc w:val="both"/>
    </w:pPr>
    <w:rPr>
      <w:rFonts w:cs="Arial"/>
      <w:i/>
    </w:rPr>
  </w:style>
  <w:style w:type="character" w:customStyle="1" w:styleId="QTChar510">
    <w:name w:val="QT Char510"/>
    <w:basedOn w:val="DefaultParagraphFont"/>
    <w:rsid w:val="00C230B4"/>
    <w:rPr>
      <w:rFonts w:cs="Arial"/>
      <w:i/>
      <w:sz w:val="24"/>
      <w:lang w:val="en-US" w:eastAsia="en-US" w:bidi="ar-SA"/>
    </w:rPr>
  </w:style>
  <w:style w:type="paragraph" w:customStyle="1" w:styleId="BTCharCharChar110">
    <w:name w:val="BT Char Char Char110"/>
    <w:basedOn w:val="Normal"/>
    <w:autoRedefine/>
    <w:rsid w:val="00C230B4"/>
    <w:pPr>
      <w:spacing w:after="120" w:line="300" w:lineRule="exact"/>
      <w:ind w:firstLine="720"/>
      <w:jc w:val="both"/>
    </w:pPr>
    <w:rPr>
      <w:szCs w:val="20"/>
    </w:rPr>
  </w:style>
  <w:style w:type="paragraph" w:customStyle="1" w:styleId="FNChar111">
    <w:name w:val="FN Char111"/>
    <w:basedOn w:val="FootnoteText"/>
    <w:autoRedefine/>
    <w:rsid w:val="00C230B4"/>
    <w:pPr>
      <w:contextualSpacing/>
      <w:jc w:val="both"/>
    </w:pPr>
  </w:style>
  <w:style w:type="paragraph" w:customStyle="1" w:styleId="StyleBodyTextBold1114">
    <w:name w:val="Style Body Text + Bold1114"/>
    <w:basedOn w:val="Normal"/>
    <w:autoRedefine/>
    <w:rsid w:val="00C230B4"/>
    <w:pPr>
      <w:spacing w:after="120" w:line="480" w:lineRule="exact"/>
      <w:ind w:firstLine="720"/>
      <w:jc w:val="both"/>
    </w:pPr>
    <w:rPr>
      <w:b/>
      <w:bCs/>
      <w:szCs w:val="20"/>
    </w:rPr>
  </w:style>
  <w:style w:type="character" w:customStyle="1" w:styleId="StyleBodyTextBold1Char114">
    <w:name w:val="Style Body Text + Bold1 Char114"/>
    <w:basedOn w:val="BodyTextChar"/>
    <w:rsid w:val="00C230B4"/>
    <w:rPr>
      <w:b/>
      <w:bCs/>
      <w:sz w:val="24"/>
      <w:szCs w:val="24"/>
    </w:rPr>
  </w:style>
  <w:style w:type="paragraph" w:customStyle="1" w:styleId="FooterEven111">
    <w:name w:val="Footer Even111"/>
    <w:basedOn w:val="Footer"/>
    <w:rsid w:val="00C230B4"/>
    <w:pPr>
      <w:spacing w:after="120" w:line="480" w:lineRule="exact"/>
      <w:ind w:firstLine="720"/>
      <w:jc w:val="both"/>
    </w:pPr>
    <w:rPr>
      <w:szCs w:val="20"/>
    </w:rPr>
  </w:style>
  <w:style w:type="paragraph" w:customStyle="1" w:styleId="FooterFirst111">
    <w:name w:val="Footer First111"/>
    <w:basedOn w:val="Footer"/>
    <w:rsid w:val="00C230B4"/>
    <w:pPr>
      <w:spacing w:after="120" w:line="480" w:lineRule="exact"/>
      <w:ind w:firstLine="720"/>
      <w:jc w:val="both"/>
    </w:pPr>
    <w:rPr>
      <w:szCs w:val="20"/>
    </w:rPr>
  </w:style>
  <w:style w:type="paragraph" w:customStyle="1" w:styleId="FooterOdd111">
    <w:name w:val="Footer Odd111"/>
    <w:basedOn w:val="Footer"/>
    <w:rsid w:val="00C230B4"/>
    <w:pPr>
      <w:spacing w:after="120" w:line="480" w:lineRule="exact"/>
      <w:ind w:firstLine="720"/>
      <w:jc w:val="both"/>
    </w:pPr>
    <w:rPr>
      <w:szCs w:val="20"/>
    </w:rPr>
  </w:style>
  <w:style w:type="paragraph" w:customStyle="1" w:styleId="HeadingBase111">
    <w:name w:val="Heading Base111"/>
    <w:basedOn w:val="Normal"/>
    <w:rsid w:val="00C230B4"/>
    <w:pPr>
      <w:keepNext/>
      <w:spacing w:before="240" w:after="120" w:line="480" w:lineRule="exact"/>
      <w:ind w:firstLine="720"/>
      <w:jc w:val="both"/>
    </w:pPr>
    <w:rPr>
      <w:rFonts w:ascii="Arial" w:hAnsi="Arial"/>
      <w:b/>
      <w:kern w:val="28"/>
      <w:sz w:val="36"/>
      <w:szCs w:val="20"/>
    </w:rPr>
  </w:style>
  <w:style w:type="paragraph" w:customStyle="1" w:styleId="indent5310">
    <w:name w:val="indent 5310"/>
    <w:aliases w:val="hang 9 (SP Parts)111"/>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flushleftboldtitles111">
    <w:name w:val="flush left bold titles111"/>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2">
    <w:name w:val="Left Running Head (Even)11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11">
    <w:name w:val="Right Running Head (Odd)111"/>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11">
    <w:name w:val="EXERCISE - BOX111"/>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11">
    <w:name w:val="Thick Line Below111"/>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quotation512">
    <w:name w:val="quotation5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114">
    <w:name w:val="indent 51114"/>
    <w:aliases w:val="hang 5114"/>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114">
    <w:name w:val="Level 1 Heading114"/>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114">
    <w:name w:val="indent 10114"/>
    <w:aliases w:val="block2114"/>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111">
    <w:name w:val="indent 52111"/>
    <w:aliases w:val="block311"/>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111">
    <w:name w:val="PI111"/>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1101">
    <w:name w:val="indent 15110"/>
    <w:aliases w:val="block1111"/>
    <w:rsid w:val="00C230B4"/>
    <w:pPr>
      <w:widowControl w:val="0"/>
      <w:autoSpaceDE w:val="0"/>
      <w:autoSpaceDN w:val="0"/>
      <w:adjustRightInd w:val="0"/>
      <w:spacing w:after="120" w:line="300" w:lineRule="exact"/>
      <w:ind w:left="2160"/>
      <w:jc w:val="both"/>
    </w:pPr>
    <w:rPr>
      <w:rFonts w:ascii="Times" w:hAnsi="Times" w:cs="Times"/>
      <w:sz w:val="24"/>
      <w:szCs w:val="24"/>
    </w:rPr>
  </w:style>
  <w:style w:type="character" w:customStyle="1" w:styleId="DocumentMapChar111">
    <w:name w:val="Document Map Char111"/>
    <w:basedOn w:val="DefaultParagraphFont"/>
    <w:rsid w:val="00C230B4"/>
    <w:rPr>
      <w:rFonts w:ascii="Tahoma" w:hAnsi="Tahoma" w:cs="Tahoma"/>
      <w:sz w:val="24"/>
      <w:szCs w:val="24"/>
      <w:shd w:val="clear" w:color="auto" w:fill="000080"/>
    </w:rPr>
  </w:style>
  <w:style w:type="character" w:customStyle="1" w:styleId="PlainTextChar111">
    <w:name w:val="Plain Text Char111"/>
    <w:basedOn w:val="DefaultParagraphFont"/>
    <w:rsid w:val="00C230B4"/>
    <w:rPr>
      <w:rFonts w:ascii="Courier New" w:hAnsi="Courier New" w:cs="Courier New"/>
      <w:lang w:bidi="he-IL"/>
    </w:rPr>
  </w:style>
  <w:style w:type="paragraph" w:customStyle="1" w:styleId="quotation1113">
    <w:name w:val="quotation111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istFirst111">
    <w:name w:val="List First111"/>
    <w:basedOn w:val="List"/>
    <w:next w:val="List"/>
    <w:rsid w:val="00C230B4"/>
    <w:pPr>
      <w:tabs>
        <w:tab w:val="clear" w:pos="720"/>
      </w:tabs>
      <w:spacing w:before="0" w:line="480" w:lineRule="exact"/>
      <w:jc w:val="both"/>
    </w:pPr>
    <w:rPr>
      <w:szCs w:val="20"/>
    </w:rPr>
  </w:style>
  <w:style w:type="paragraph" w:customStyle="1" w:styleId="ListLast111">
    <w:name w:val="List Last111"/>
    <w:basedOn w:val="List"/>
    <w:rsid w:val="00C230B4"/>
    <w:pPr>
      <w:tabs>
        <w:tab w:val="clear" w:pos="720"/>
      </w:tabs>
      <w:spacing w:before="0" w:line="480" w:lineRule="exact"/>
      <w:jc w:val="both"/>
    </w:pPr>
    <w:rPr>
      <w:szCs w:val="20"/>
    </w:rPr>
  </w:style>
  <w:style w:type="paragraph" w:customStyle="1" w:styleId="ListNumberFirst111">
    <w:name w:val="List Number First111"/>
    <w:basedOn w:val="ListNumber"/>
    <w:next w:val="ListNumber"/>
    <w:rsid w:val="00C230B4"/>
    <w:pPr>
      <w:spacing w:before="0" w:line="480" w:lineRule="exact"/>
      <w:jc w:val="both"/>
    </w:pPr>
    <w:rPr>
      <w:szCs w:val="20"/>
    </w:rPr>
  </w:style>
  <w:style w:type="paragraph" w:customStyle="1" w:styleId="ListNumberLast111">
    <w:name w:val="List Number Last111"/>
    <w:basedOn w:val="ListNumber"/>
    <w:rsid w:val="00C230B4"/>
    <w:pPr>
      <w:spacing w:before="0" w:line="480" w:lineRule="exact"/>
      <w:jc w:val="both"/>
    </w:pPr>
    <w:rPr>
      <w:szCs w:val="20"/>
    </w:rPr>
  </w:style>
  <w:style w:type="paragraph" w:customStyle="1" w:styleId="PartLabel111">
    <w:name w:val="Part Label111"/>
    <w:basedOn w:val="HeadingBase"/>
    <w:next w:val="Normal"/>
    <w:rsid w:val="00C230B4"/>
    <w:pPr>
      <w:spacing w:after="120" w:line="480" w:lineRule="exact"/>
      <w:ind w:firstLine="720"/>
      <w:jc w:val="both"/>
    </w:pPr>
    <w:rPr>
      <w:szCs w:val="20"/>
    </w:rPr>
  </w:style>
  <w:style w:type="paragraph" w:customStyle="1" w:styleId="PartTitle111">
    <w:name w:val="Part Title111"/>
    <w:basedOn w:val="HeadingBase"/>
    <w:next w:val="PartSubtitle"/>
    <w:rsid w:val="00C230B4"/>
    <w:pPr>
      <w:spacing w:after="120" w:line="480" w:lineRule="exact"/>
      <w:ind w:firstLine="720"/>
      <w:jc w:val="both"/>
    </w:pPr>
    <w:rPr>
      <w:szCs w:val="20"/>
    </w:rPr>
  </w:style>
  <w:style w:type="paragraph" w:customStyle="1" w:styleId="PartSubtitle111">
    <w:name w:val="Part Subtitle111"/>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11">
    <w:name w:val="Section Heading111"/>
    <w:basedOn w:val="HeadingBase"/>
    <w:rsid w:val="00C230B4"/>
    <w:pPr>
      <w:spacing w:after="120" w:line="480" w:lineRule="exact"/>
      <w:ind w:firstLine="720"/>
      <w:jc w:val="both"/>
    </w:pPr>
    <w:rPr>
      <w:szCs w:val="20"/>
    </w:rPr>
  </w:style>
  <w:style w:type="paragraph" w:customStyle="1" w:styleId="SectionLabel111">
    <w:name w:val="Section Label111"/>
    <w:basedOn w:val="HeadingBase"/>
    <w:rsid w:val="00C230B4"/>
    <w:pPr>
      <w:spacing w:after="120" w:line="480" w:lineRule="exact"/>
      <w:ind w:firstLine="720"/>
      <w:jc w:val="both"/>
    </w:pPr>
    <w:rPr>
      <w:szCs w:val="20"/>
    </w:rPr>
  </w:style>
  <w:style w:type="paragraph" w:customStyle="1" w:styleId="TitleCover111">
    <w:name w:val="Title Cover111"/>
    <w:basedOn w:val="HeadingBase"/>
    <w:next w:val="SubtitleCover"/>
    <w:rsid w:val="00C230B4"/>
    <w:pPr>
      <w:spacing w:after="120" w:line="480" w:lineRule="exact"/>
      <w:ind w:firstLine="720"/>
      <w:jc w:val="both"/>
    </w:pPr>
    <w:rPr>
      <w:szCs w:val="20"/>
    </w:rPr>
  </w:style>
  <w:style w:type="paragraph" w:customStyle="1" w:styleId="SubtitleCover111">
    <w:name w:val="Subtitle Cover111"/>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11">
    <w:name w:val="Title 3111"/>
    <w:basedOn w:val="Title2"/>
    <w:rsid w:val="00C230B4"/>
    <w:pPr>
      <w:ind w:firstLine="720"/>
    </w:pPr>
    <w:rPr>
      <w:szCs w:val="20"/>
    </w:rPr>
  </w:style>
  <w:style w:type="paragraph" w:customStyle="1" w:styleId="Title2111">
    <w:name w:val="Title 2111"/>
    <w:basedOn w:val="Normal"/>
    <w:rsid w:val="00C230B4"/>
    <w:pPr>
      <w:spacing w:after="120" w:line="300" w:lineRule="atLeast"/>
      <w:ind w:firstLine="720"/>
      <w:jc w:val="center"/>
    </w:pPr>
    <w:rPr>
      <w:sz w:val="52"/>
      <w:szCs w:val="20"/>
    </w:rPr>
  </w:style>
  <w:style w:type="paragraph" w:customStyle="1" w:styleId="H3A111">
    <w:name w:val="H3A111"/>
    <w:basedOn w:val="H3"/>
    <w:rsid w:val="00C230B4"/>
  </w:style>
  <w:style w:type="paragraph" w:customStyle="1" w:styleId="H3111">
    <w:name w:val="H311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H4110">
    <w:name w:val="H4110"/>
    <w:basedOn w:val="H4A"/>
    <w:next w:val="Normal"/>
    <w:autoRedefine/>
    <w:rsid w:val="00C230B4"/>
  </w:style>
  <w:style w:type="paragraph" w:customStyle="1" w:styleId="H4A111">
    <w:name w:val="H4A111"/>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11">
    <w:name w:val="Block Quotation First111"/>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11">
    <w:name w:val="Block Quotation111"/>
    <w:basedOn w:val="Normal"/>
    <w:rsid w:val="00C230B4"/>
    <w:pPr>
      <w:keepLines/>
      <w:spacing w:after="160" w:line="480" w:lineRule="exact"/>
      <w:ind w:left="720" w:right="720" w:firstLine="720"/>
      <w:jc w:val="both"/>
    </w:pPr>
    <w:rPr>
      <w:i/>
      <w:szCs w:val="20"/>
    </w:rPr>
  </w:style>
  <w:style w:type="paragraph" w:customStyle="1" w:styleId="BlockQuotationLast111">
    <w:name w:val="Block Quotation Last111"/>
    <w:basedOn w:val="BlockQuotation"/>
    <w:rsid w:val="00C230B4"/>
    <w:pPr>
      <w:tabs>
        <w:tab w:val="clear" w:pos="720"/>
      </w:tabs>
      <w:spacing w:before="0" w:line="480" w:lineRule="exact"/>
      <w:ind w:firstLine="720"/>
      <w:jc w:val="both"/>
    </w:pPr>
    <w:rPr>
      <w:szCs w:val="20"/>
    </w:rPr>
  </w:style>
  <w:style w:type="paragraph" w:customStyle="1" w:styleId="BodyTextKeep111">
    <w:name w:val="Body Text Keep111"/>
    <w:basedOn w:val="Normal"/>
    <w:rsid w:val="00C230B4"/>
    <w:pPr>
      <w:keepNext/>
      <w:spacing w:after="120" w:line="480" w:lineRule="exact"/>
      <w:ind w:firstLine="720"/>
      <w:jc w:val="both"/>
    </w:pPr>
    <w:rPr>
      <w:szCs w:val="20"/>
    </w:rPr>
  </w:style>
  <w:style w:type="paragraph" w:customStyle="1" w:styleId="ChapterLabel111">
    <w:name w:val="Chapter Label111"/>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11">
    <w:name w:val="Chapter Subtitle111"/>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11">
    <w:name w:val="Chapter Title111"/>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11">
    <w:name w:val="Document Label111"/>
    <w:basedOn w:val="Normal"/>
    <w:rsid w:val="00C230B4"/>
    <w:pPr>
      <w:keepNext/>
      <w:spacing w:before="240" w:after="360" w:line="480" w:lineRule="exact"/>
      <w:ind w:firstLine="720"/>
      <w:jc w:val="both"/>
    </w:pPr>
    <w:rPr>
      <w:b/>
      <w:kern w:val="28"/>
      <w:sz w:val="36"/>
      <w:szCs w:val="20"/>
    </w:rPr>
  </w:style>
  <w:style w:type="paragraph" w:customStyle="1" w:styleId="FootnoteBase311">
    <w:name w:val="Footnote Base311"/>
    <w:basedOn w:val="Normal"/>
    <w:rsid w:val="00C230B4"/>
    <w:pPr>
      <w:tabs>
        <w:tab w:val="left" w:pos="187"/>
      </w:tabs>
      <w:spacing w:after="120" w:line="220" w:lineRule="exact"/>
      <w:ind w:left="187" w:hanging="187"/>
      <w:jc w:val="both"/>
    </w:pPr>
    <w:rPr>
      <w:sz w:val="18"/>
      <w:szCs w:val="20"/>
    </w:rPr>
  </w:style>
  <w:style w:type="paragraph" w:customStyle="1" w:styleId="HeaderBase111">
    <w:name w:val="Header Base111"/>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11">
    <w:name w:val="Header Even111"/>
    <w:basedOn w:val="Header"/>
    <w:rsid w:val="00C230B4"/>
    <w:pPr>
      <w:ind w:firstLine="720"/>
      <w:jc w:val="both"/>
    </w:pPr>
    <w:rPr>
      <w:sz w:val="56"/>
      <w:szCs w:val="56"/>
    </w:rPr>
  </w:style>
  <w:style w:type="paragraph" w:customStyle="1" w:styleId="HeaderFirst111">
    <w:name w:val="Header First111"/>
    <w:basedOn w:val="Header"/>
    <w:rsid w:val="00C230B4"/>
    <w:pPr>
      <w:ind w:firstLine="720"/>
      <w:jc w:val="center"/>
    </w:pPr>
    <w:rPr>
      <w:sz w:val="56"/>
      <w:szCs w:val="56"/>
    </w:rPr>
  </w:style>
  <w:style w:type="paragraph" w:customStyle="1" w:styleId="HeaderOdd111">
    <w:name w:val="Header Odd111"/>
    <w:basedOn w:val="Header"/>
    <w:rsid w:val="00C230B4"/>
    <w:pPr>
      <w:tabs>
        <w:tab w:val="right" w:pos="0"/>
      </w:tabs>
      <w:ind w:firstLine="720"/>
      <w:jc w:val="right"/>
    </w:pPr>
    <w:rPr>
      <w:sz w:val="56"/>
      <w:szCs w:val="56"/>
    </w:rPr>
  </w:style>
  <w:style w:type="paragraph" w:customStyle="1" w:styleId="IndexBase111">
    <w:name w:val="Index Base111"/>
    <w:basedOn w:val="Normal"/>
    <w:rsid w:val="00C230B4"/>
    <w:pPr>
      <w:tabs>
        <w:tab w:val="right" w:leader="dot" w:pos="3960"/>
      </w:tabs>
      <w:spacing w:after="120" w:line="480" w:lineRule="exact"/>
      <w:ind w:left="720" w:hanging="720"/>
      <w:jc w:val="both"/>
    </w:pPr>
    <w:rPr>
      <w:szCs w:val="20"/>
    </w:rPr>
  </w:style>
  <w:style w:type="paragraph" w:customStyle="1" w:styleId="ListBulletFirst111">
    <w:name w:val="List Bullet First111"/>
    <w:basedOn w:val="ListBullet"/>
    <w:next w:val="ListBullet"/>
    <w:rsid w:val="00C230B4"/>
    <w:pPr>
      <w:spacing w:before="80" w:line="480" w:lineRule="exact"/>
      <w:jc w:val="both"/>
    </w:pPr>
    <w:rPr>
      <w:szCs w:val="20"/>
    </w:rPr>
  </w:style>
  <w:style w:type="paragraph" w:customStyle="1" w:styleId="ListBulletLast111">
    <w:name w:val="List Bullet Last111"/>
    <w:basedOn w:val="ListBullet"/>
    <w:rsid w:val="00C230B4"/>
    <w:pPr>
      <w:spacing w:before="0" w:after="240" w:line="480" w:lineRule="exact"/>
      <w:jc w:val="both"/>
    </w:pPr>
    <w:rPr>
      <w:szCs w:val="20"/>
    </w:rPr>
  </w:style>
  <w:style w:type="paragraph" w:customStyle="1" w:styleId="Picture111">
    <w:name w:val="Picture111"/>
    <w:basedOn w:val="Normal"/>
    <w:next w:val="Caption"/>
    <w:rsid w:val="00C230B4"/>
    <w:pPr>
      <w:keepNext/>
      <w:spacing w:after="120" w:line="480" w:lineRule="exact"/>
      <w:ind w:firstLine="720"/>
      <w:jc w:val="both"/>
    </w:pPr>
    <w:rPr>
      <w:szCs w:val="20"/>
    </w:rPr>
  </w:style>
  <w:style w:type="paragraph" w:customStyle="1" w:styleId="TOCBase111">
    <w:name w:val="TOC Base111"/>
    <w:basedOn w:val="Normal"/>
    <w:rsid w:val="00C230B4"/>
    <w:pPr>
      <w:tabs>
        <w:tab w:val="right" w:leader="dot" w:pos="8640"/>
      </w:tabs>
      <w:spacing w:after="120" w:line="480" w:lineRule="exact"/>
      <w:ind w:firstLine="720"/>
      <w:jc w:val="both"/>
    </w:pPr>
    <w:rPr>
      <w:szCs w:val="20"/>
    </w:rPr>
  </w:style>
  <w:style w:type="paragraph" w:customStyle="1" w:styleId="Indent51140">
    <w:name w:val="Indent5114"/>
    <w:basedOn w:val="Normal"/>
    <w:rsid w:val="00C230B4"/>
    <w:pPr>
      <w:spacing w:after="120" w:line="480" w:lineRule="exact"/>
      <w:ind w:left="720" w:firstLine="720"/>
      <w:jc w:val="both"/>
    </w:pPr>
    <w:rPr>
      <w:szCs w:val="20"/>
    </w:rPr>
  </w:style>
  <w:style w:type="paragraph" w:customStyle="1" w:styleId="Indent101110">
    <w:name w:val="Indent10111"/>
    <w:basedOn w:val="Normal"/>
    <w:rsid w:val="00C230B4"/>
    <w:pPr>
      <w:spacing w:after="120" w:line="480" w:lineRule="exact"/>
      <w:ind w:left="1440" w:firstLine="720"/>
      <w:jc w:val="both"/>
    </w:pPr>
    <w:rPr>
      <w:szCs w:val="20"/>
    </w:rPr>
  </w:style>
  <w:style w:type="paragraph" w:customStyle="1" w:styleId="Indent15111">
    <w:name w:val="Indent15111"/>
    <w:basedOn w:val="Normal"/>
    <w:rsid w:val="00C230B4"/>
    <w:pPr>
      <w:spacing w:after="120" w:line="480" w:lineRule="exact"/>
      <w:ind w:left="2160" w:firstLine="720"/>
      <w:jc w:val="both"/>
    </w:pPr>
    <w:rPr>
      <w:szCs w:val="20"/>
    </w:rPr>
  </w:style>
  <w:style w:type="paragraph" w:customStyle="1" w:styleId="Indent20111">
    <w:name w:val="Indent20111"/>
    <w:basedOn w:val="Normal"/>
    <w:rsid w:val="00C230B4"/>
    <w:pPr>
      <w:spacing w:after="120" w:line="480" w:lineRule="exact"/>
      <w:ind w:left="2880" w:firstLine="720"/>
      <w:jc w:val="both"/>
    </w:pPr>
    <w:rPr>
      <w:szCs w:val="20"/>
    </w:rPr>
  </w:style>
  <w:style w:type="paragraph" w:customStyle="1" w:styleId="BodyTextNotJustified111">
    <w:name w:val="Body Text Not Justified111"/>
    <w:basedOn w:val="Normal"/>
    <w:rsid w:val="00C230B4"/>
    <w:pPr>
      <w:spacing w:after="120" w:line="480" w:lineRule="exact"/>
      <w:ind w:firstLine="720"/>
    </w:pPr>
    <w:rPr>
      <w:szCs w:val="20"/>
    </w:rPr>
  </w:style>
  <w:style w:type="paragraph" w:customStyle="1" w:styleId="BoldCenterArial12pt111">
    <w:name w:val="Bold Center Arial 12 pt111"/>
    <w:basedOn w:val="Normal"/>
    <w:rsid w:val="00C230B4"/>
    <w:pPr>
      <w:spacing w:after="160" w:line="480" w:lineRule="exact"/>
      <w:ind w:firstLine="720"/>
      <w:jc w:val="center"/>
    </w:pPr>
    <w:rPr>
      <w:rFonts w:ascii="Arial" w:hAnsi="Arial"/>
      <w:b/>
      <w:szCs w:val="20"/>
    </w:rPr>
  </w:style>
  <w:style w:type="paragraph" w:customStyle="1" w:styleId="Exercise111">
    <w:name w:val="Exercise111"/>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11">
    <w:name w:val="Flush Left Bold111"/>
    <w:basedOn w:val="Normal"/>
    <w:rsid w:val="00C230B4"/>
    <w:pPr>
      <w:spacing w:before="120" w:after="120" w:line="290" w:lineRule="exact"/>
      <w:ind w:firstLine="720"/>
      <w:jc w:val="both"/>
    </w:pPr>
    <w:rPr>
      <w:b/>
      <w:snapToGrid w:val="0"/>
      <w:szCs w:val="20"/>
    </w:rPr>
  </w:style>
  <w:style w:type="paragraph" w:customStyle="1" w:styleId="Hang1111">
    <w:name w:val="Hang1111"/>
    <w:basedOn w:val="Normal"/>
    <w:autoRedefine/>
    <w:rsid w:val="00C230B4"/>
    <w:pPr>
      <w:spacing w:after="120" w:line="480" w:lineRule="exact"/>
      <w:ind w:left="1080" w:hanging="360"/>
      <w:jc w:val="both"/>
    </w:pPr>
    <w:rPr>
      <w:snapToGrid w:val="0"/>
      <w:szCs w:val="20"/>
    </w:rPr>
  </w:style>
  <w:style w:type="paragraph" w:customStyle="1" w:styleId="Style1111">
    <w:name w:val="Style1111"/>
    <w:basedOn w:val="BP"/>
    <w:next w:val="BT"/>
    <w:autoRedefine/>
    <w:rsid w:val="00C230B4"/>
    <w:pPr>
      <w:spacing w:after="120"/>
      <w:ind w:firstLine="720"/>
    </w:pPr>
    <w:rPr>
      <w:szCs w:val="20"/>
    </w:rPr>
  </w:style>
  <w:style w:type="paragraph" w:customStyle="1" w:styleId="BP110">
    <w:name w:val="BP110"/>
    <w:basedOn w:val="BT"/>
    <w:next w:val="BT"/>
    <w:autoRedefine/>
    <w:rsid w:val="00C230B4"/>
    <w:pPr>
      <w:ind w:firstLine="720"/>
    </w:pPr>
  </w:style>
  <w:style w:type="paragraph" w:customStyle="1" w:styleId="HeadingCaps111">
    <w:name w:val="Heading Caps111"/>
    <w:basedOn w:val="Heading1"/>
    <w:autoRedefine/>
    <w:rsid w:val="00C230B4"/>
    <w:pPr>
      <w:spacing w:after="120" w:line="400" w:lineRule="exact"/>
      <w:ind w:firstLine="720"/>
    </w:pPr>
    <w:rPr>
      <w:caps/>
      <w:snapToGrid w:val="0"/>
      <w:sz w:val="40"/>
      <w:szCs w:val="20"/>
    </w:rPr>
  </w:style>
  <w:style w:type="paragraph" w:customStyle="1" w:styleId="BoldLine111">
    <w:name w:val="Bold Line111"/>
    <w:basedOn w:val="Normal"/>
    <w:rsid w:val="00C230B4"/>
    <w:pPr>
      <w:pBdr>
        <w:bottom w:val="single" w:sz="36" w:space="1" w:color="auto"/>
      </w:pBdr>
      <w:spacing w:after="120" w:line="300" w:lineRule="atLeast"/>
      <w:ind w:firstLine="720"/>
      <w:jc w:val="both"/>
    </w:pPr>
    <w:rPr>
      <w:szCs w:val="20"/>
    </w:rPr>
  </w:style>
  <w:style w:type="paragraph" w:customStyle="1" w:styleId="ExerciseTitle111">
    <w:name w:val="Exercise Title111"/>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11">
    <w:name w:val="Title 1111"/>
    <w:basedOn w:val="Normal"/>
    <w:rsid w:val="00C230B4"/>
    <w:pPr>
      <w:spacing w:after="120" w:line="300" w:lineRule="atLeast"/>
      <w:ind w:firstLine="720"/>
      <w:jc w:val="center"/>
    </w:pPr>
    <w:rPr>
      <w:b/>
      <w:sz w:val="72"/>
      <w:szCs w:val="20"/>
    </w:rPr>
  </w:style>
  <w:style w:type="paragraph" w:customStyle="1" w:styleId="Title4111">
    <w:name w:val="Title 4111"/>
    <w:basedOn w:val="Title3"/>
    <w:rsid w:val="00C230B4"/>
    <w:pPr>
      <w:ind w:firstLine="720"/>
    </w:pPr>
    <w:rPr>
      <w:szCs w:val="20"/>
    </w:rPr>
  </w:style>
  <w:style w:type="paragraph" w:customStyle="1" w:styleId="CenterItalic111">
    <w:name w:val="Center Italic111"/>
    <w:basedOn w:val="Normal"/>
    <w:autoRedefine/>
    <w:rsid w:val="00C230B4"/>
    <w:pPr>
      <w:spacing w:after="120" w:line="480" w:lineRule="exact"/>
      <w:ind w:firstLine="720"/>
      <w:jc w:val="center"/>
    </w:pPr>
    <w:rPr>
      <w:i/>
      <w:szCs w:val="20"/>
    </w:rPr>
  </w:style>
  <w:style w:type="paragraph" w:customStyle="1" w:styleId="LT111">
    <w:name w:val="LT111"/>
    <w:basedOn w:val="Heading2"/>
    <w:autoRedefine/>
    <w:rsid w:val="00C230B4"/>
    <w:pPr>
      <w:ind w:firstLine="720"/>
    </w:pPr>
    <w:rPr>
      <w:b/>
      <w:i w:val="0"/>
      <w:sz w:val="36"/>
    </w:rPr>
  </w:style>
  <w:style w:type="paragraph" w:customStyle="1" w:styleId="Style2111">
    <w:name w:val="Style2111"/>
    <w:basedOn w:val="H2A"/>
    <w:autoRedefine/>
    <w:rsid w:val="00C230B4"/>
    <w:pPr>
      <w:outlineLvl w:val="2"/>
    </w:pPr>
    <w:rPr>
      <w:i/>
      <w:snapToGrid w:val="0"/>
    </w:rPr>
  </w:style>
  <w:style w:type="paragraph" w:customStyle="1" w:styleId="LS-LessonSubtitle111">
    <w:name w:val="LS - Lesson Subtitle111"/>
    <w:basedOn w:val="H2A"/>
    <w:autoRedefine/>
    <w:rsid w:val="00C230B4"/>
    <w:pPr>
      <w:outlineLvl w:val="2"/>
    </w:pPr>
    <w:rPr>
      <w:i/>
      <w:snapToGrid w:val="0"/>
    </w:rPr>
  </w:style>
  <w:style w:type="paragraph" w:customStyle="1" w:styleId="L1110">
    <w:name w:val="L1110"/>
    <w:basedOn w:val="Normal"/>
    <w:autoRedefine/>
    <w:rsid w:val="00C230B4"/>
    <w:pPr>
      <w:spacing w:after="120" w:line="480" w:lineRule="exact"/>
      <w:ind w:left="720" w:hanging="720"/>
      <w:jc w:val="both"/>
    </w:pPr>
    <w:rPr>
      <w:szCs w:val="20"/>
    </w:rPr>
  </w:style>
  <w:style w:type="paragraph" w:customStyle="1" w:styleId="L2110">
    <w:name w:val="L2110"/>
    <w:basedOn w:val="BT"/>
    <w:autoRedefine/>
    <w:rsid w:val="00C230B4"/>
    <w:pPr>
      <w:tabs>
        <w:tab w:val="left" w:pos="720"/>
      </w:tabs>
      <w:ind w:left="1440" w:hanging="720"/>
    </w:pPr>
  </w:style>
  <w:style w:type="paragraph" w:customStyle="1" w:styleId="L3110">
    <w:name w:val="L3110"/>
    <w:basedOn w:val="BT"/>
    <w:autoRedefine/>
    <w:rsid w:val="00C230B4"/>
    <w:pPr>
      <w:tabs>
        <w:tab w:val="left" w:pos="720"/>
        <w:tab w:val="left" w:pos="2160"/>
      </w:tabs>
      <w:ind w:left="2160" w:hanging="720"/>
    </w:pPr>
  </w:style>
  <w:style w:type="paragraph" w:customStyle="1" w:styleId="H1114">
    <w:name w:val="H1114"/>
    <w:basedOn w:val="BT"/>
    <w:next w:val="BT"/>
    <w:autoRedefine/>
    <w:rsid w:val="00C230B4"/>
    <w:pPr>
      <w:spacing w:line="300" w:lineRule="atLeast"/>
      <w:ind w:firstLine="720"/>
      <w:outlineLvl w:val="0"/>
    </w:pPr>
    <w:rPr>
      <w:rFonts w:ascii="Arial" w:hAnsi="Arial"/>
      <w:b/>
      <w:kern w:val="28"/>
    </w:rPr>
  </w:style>
  <w:style w:type="paragraph" w:customStyle="1" w:styleId="H1A110">
    <w:name w:val="H1A110"/>
    <w:basedOn w:val="H1"/>
    <w:rsid w:val="00C230B4"/>
    <w:pPr>
      <w:outlineLvl w:val="9"/>
    </w:pPr>
    <w:rPr>
      <w:sz w:val="24"/>
    </w:rPr>
  </w:style>
  <w:style w:type="paragraph" w:customStyle="1" w:styleId="I1111">
    <w:name w:val="I1111"/>
    <w:basedOn w:val="BT"/>
    <w:autoRedefine/>
    <w:rsid w:val="00C230B4"/>
    <w:pPr>
      <w:ind w:left="720" w:firstLine="720"/>
    </w:pPr>
  </w:style>
  <w:style w:type="paragraph" w:customStyle="1" w:styleId="I2110">
    <w:name w:val="I2110"/>
    <w:basedOn w:val="BT"/>
    <w:autoRedefine/>
    <w:rsid w:val="00C230B4"/>
    <w:pPr>
      <w:ind w:left="1440" w:firstLine="720"/>
    </w:pPr>
  </w:style>
  <w:style w:type="paragraph" w:customStyle="1" w:styleId="I3110">
    <w:name w:val="I3110"/>
    <w:basedOn w:val="I1"/>
    <w:autoRedefine/>
    <w:rsid w:val="00C230B4"/>
    <w:pPr>
      <w:ind w:left="2160"/>
    </w:pPr>
  </w:style>
  <w:style w:type="paragraph" w:customStyle="1" w:styleId="GR111">
    <w:name w:val="GR111"/>
    <w:basedOn w:val="BT"/>
    <w:autoRedefine/>
    <w:rsid w:val="00C230B4"/>
    <w:pPr>
      <w:spacing w:beforeLines="60"/>
      <w:ind w:firstLine="720"/>
      <w:jc w:val="left"/>
    </w:pPr>
  </w:style>
  <w:style w:type="paragraph" w:customStyle="1" w:styleId="I4110">
    <w:name w:val="I4110"/>
    <w:basedOn w:val="I1"/>
    <w:autoRedefine/>
    <w:rsid w:val="00C230B4"/>
    <w:pPr>
      <w:ind w:left="2880"/>
    </w:pPr>
  </w:style>
  <w:style w:type="paragraph" w:customStyle="1" w:styleId="CA110">
    <w:name w:val="CA110"/>
    <w:basedOn w:val="BT"/>
    <w:rsid w:val="00C230B4"/>
    <w:pPr>
      <w:ind w:firstLine="720"/>
      <w:jc w:val="left"/>
    </w:pPr>
  </w:style>
  <w:style w:type="paragraph" w:customStyle="1" w:styleId="StyleBodyText10ptBlack110">
    <w:name w:val="Style Body Text + 10 pt Black110"/>
    <w:basedOn w:val="Normal"/>
    <w:rsid w:val="00C230B4"/>
    <w:pPr>
      <w:spacing w:before="120" w:after="120" w:line="480" w:lineRule="exact"/>
      <w:ind w:firstLine="720"/>
      <w:jc w:val="both"/>
    </w:pPr>
    <w:rPr>
      <w:color w:val="000000"/>
      <w:szCs w:val="20"/>
    </w:rPr>
  </w:style>
  <w:style w:type="paragraph" w:customStyle="1" w:styleId="bt1101">
    <w:name w:val="bt110"/>
    <w:basedOn w:val="Normal"/>
    <w:rsid w:val="00C230B4"/>
    <w:pPr>
      <w:overflowPunct w:val="0"/>
      <w:autoSpaceDE w:val="0"/>
      <w:autoSpaceDN w:val="0"/>
      <w:spacing w:before="100" w:beforeAutospacing="1" w:after="100" w:afterAutospacing="1" w:line="480" w:lineRule="exact"/>
      <w:ind w:firstLine="720"/>
      <w:jc w:val="both"/>
    </w:pPr>
    <w:rPr>
      <w:rFonts w:eastAsia="SimSun"/>
      <w:szCs w:val="20"/>
    </w:rPr>
  </w:style>
  <w:style w:type="paragraph" w:customStyle="1" w:styleId="StyleBodyTextBold210">
    <w:name w:val="Style Body Text + Bold210"/>
    <w:basedOn w:val="Normal"/>
    <w:autoRedefine/>
    <w:rsid w:val="00C230B4"/>
    <w:pPr>
      <w:spacing w:after="120" w:line="480" w:lineRule="exact"/>
      <w:ind w:firstLine="720"/>
      <w:jc w:val="both"/>
    </w:pPr>
    <w:rPr>
      <w:b/>
      <w:bCs/>
      <w:szCs w:val="20"/>
    </w:rPr>
  </w:style>
  <w:style w:type="paragraph" w:customStyle="1" w:styleId="H21111">
    <w:name w:val="H21111"/>
    <w:basedOn w:val="Normal"/>
    <w:autoRedefine/>
    <w:rsid w:val="00C230B4"/>
    <w:pPr>
      <w:overflowPunct w:val="0"/>
      <w:autoSpaceDE w:val="0"/>
      <w:autoSpaceDN w:val="0"/>
      <w:adjustRightInd w:val="0"/>
      <w:spacing w:before="120" w:after="120" w:line="300" w:lineRule="atLeast"/>
      <w:ind w:firstLine="720"/>
      <w:jc w:val="center"/>
      <w:textAlignment w:val="baseline"/>
      <w:outlineLvl w:val="1"/>
    </w:pPr>
    <w:rPr>
      <w:i/>
      <w:iCs/>
      <w:sz w:val="32"/>
      <w:szCs w:val="32"/>
    </w:rPr>
  </w:style>
  <w:style w:type="paragraph" w:customStyle="1" w:styleId="QT1112">
    <w:name w:val="QT1112"/>
    <w:basedOn w:val="NormalWeb"/>
    <w:autoRedefine/>
    <w:rsid w:val="00C230B4"/>
    <w:pPr>
      <w:spacing w:after="120" w:line="300" w:lineRule="atLeast"/>
      <w:ind w:left="720" w:right="720" w:firstLine="720"/>
      <w:jc w:val="both"/>
    </w:pPr>
    <w:rPr>
      <w:rFonts w:cs="Arial"/>
      <w:i/>
    </w:rPr>
  </w:style>
  <w:style w:type="paragraph" w:customStyle="1" w:styleId="Quotation6101">
    <w:name w:val="Quotation610"/>
    <w:basedOn w:val="Normal"/>
    <w:autoRedefine/>
    <w:rsid w:val="00C230B4"/>
    <w:pPr>
      <w:spacing w:before="120" w:after="120" w:line="480" w:lineRule="exact"/>
      <w:ind w:left="720" w:right="720" w:firstLine="720"/>
      <w:jc w:val="both"/>
    </w:pPr>
    <w:rPr>
      <w:i/>
      <w:szCs w:val="20"/>
    </w:rPr>
  </w:style>
  <w:style w:type="paragraph" w:customStyle="1" w:styleId="LeftRunningHeadEven211">
    <w:name w:val="Left Running Head (Even)21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612">
    <w:name w:val="quotation612"/>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Level1Heading212">
    <w:name w:val="Level 1 Heading212"/>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character" w:customStyle="1" w:styleId="QuotationChar610">
    <w:name w:val="Quotation Char610"/>
    <w:basedOn w:val="BodyTextChar"/>
    <w:rsid w:val="00C230B4"/>
    <w:rPr>
      <w:i/>
      <w:sz w:val="24"/>
      <w:szCs w:val="24"/>
    </w:rPr>
  </w:style>
  <w:style w:type="paragraph" w:customStyle="1" w:styleId="StyleBodyTextBold1213">
    <w:name w:val="Style Body Text + Bold1213"/>
    <w:basedOn w:val="Normal"/>
    <w:autoRedefine/>
    <w:rsid w:val="00C230B4"/>
    <w:pPr>
      <w:spacing w:after="120" w:line="480" w:lineRule="exact"/>
      <w:ind w:firstLine="720"/>
      <w:jc w:val="both"/>
    </w:pPr>
    <w:rPr>
      <w:b/>
      <w:bCs/>
      <w:szCs w:val="20"/>
    </w:rPr>
  </w:style>
  <w:style w:type="character" w:customStyle="1" w:styleId="StyleBodyTextBold1Char213">
    <w:name w:val="Style Body Text + Bold1 Char213"/>
    <w:basedOn w:val="BodyTextChar"/>
    <w:rsid w:val="00C230B4"/>
    <w:rPr>
      <w:b/>
      <w:bCs/>
      <w:sz w:val="24"/>
      <w:szCs w:val="24"/>
    </w:rPr>
  </w:style>
  <w:style w:type="character" w:customStyle="1" w:styleId="BalloonTextChar11">
    <w:name w:val="Balloon Text Char11"/>
    <w:basedOn w:val="DefaultParagraphFont"/>
    <w:rsid w:val="00C230B4"/>
    <w:rPr>
      <w:rFonts w:ascii="Tahoma" w:hAnsi="Tahoma" w:cs="Tahoma"/>
      <w:sz w:val="16"/>
      <w:szCs w:val="16"/>
    </w:rPr>
  </w:style>
  <w:style w:type="paragraph" w:customStyle="1" w:styleId="Quotation7130">
    <w:name w:val="Quotation713"/>
    <w:basedOn w:val="Normal"/>
    <w:autoRedefine/>
    <w:rsid w:val="00C230B4"/>
    <w:pPr>
      <w:spacing w:before="120" w:after="120" w:line="480" w:lineRule="exact"/>
      <w:ind w:left="720" w:right="720" w:firstLine="720"/>
      <w:jc w:val="both"/>
    </w:pPr>
    <w:rPr>
      <w:i/>
      <w:szCs w:val="20"/>
    </w:rPr>
  </w:style>
  <w:style w:type="character" w:customStyle="1" w:styleId="QuotationChar710">
    <w:name w:val="Quotation Char710"/>
    <w:basedOn w:val="BodyTextChar"/>
    <w:rsid w:val="00C230B4"/>
    <w:rPr>
      <w:i/>
      <w:sz w:val="24"/>
      <w:szCs w:val="24"/>
    </w:rPr>
  </w:style>
  <w:style w:type="paragraph" w:customStyle="1" w:styleId="H3213">
    <w:name w:val="H3213"/>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3">
    <w:name w:val="QT613"/>
    <w:basedOn w:val="NormalWeb"/>
    <w:autoRedefine/>
    <w:rsid w:val="00C230B4"/>
    <w:pPr>
      <w:spacing w:after="120" w:line="300" w:lineRule="atLeast"/>
      <w:ind w:left="720" w:right="720" w:firstLine="720"/>
      <w:jc w:val="both"/>
    </w:pPr>
    <w:rPr>
      <w:rFonts w:cs="Arial"/>
      <w:i/>
    </w:rPr>
  </w:style>
  <w:style w:type="paragraph" w:customStyle="1" w:styleId="Quotation714">
    <w:name w:val="Quotation714"/>
    <w:basedOn w:val="Normal"/>
    <w:autoRedefine/>
    <w:rsid w:val="00C230B4"/>
    <w:pPr>
      <w:spacing w:before="120" w:after="120" w:line="480" w:lineRule="exact"/>
      <w:ind w:left="720" w:right="720" w:firstLine="720"/>
      <w:jc w:val="both"/>
    </w:pPr>
    <w:rPr>
      <w:i/>
      <w:szCs w:val="20"/>
    </w:rPr>
  </w:style>
  <w:style w:type="paragraph" w:customStyle="1" w:styleId="H3214">
    <w:name w:val="H3214"/>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QT614">
    <w:name w:val="QT614"/>
    <w:basedOn w:val="NormalWeb"/>
    <w:autoRedefine/>
    <w:rsid w:val="00C230B4"/>
    <w:pPr>
      <w:spacing w:after="120" w:line="300" w:lineRule="atLeast"/>
      <w:ind w:left="720" w:right="720" w:firstLine="720"/>
      <w:jc w:val="both"/>
    </w:pPr>
    <w:rPr>
      <w:rFonts w:cs="Arial"/>
      <w:i/>
    </w:rPr>
  </w:style>
  <w:style w:type="paragraph" w:customStyle="1" w:styleId="Quotation11101">
    <w:name w:val="Quotation1110"/>
    <w:basedOn w:val="Normal"/>
    <w:autoRedefine/>
    <w:rsid w:val="00C230B4"/>
    <w:pPr>
      <w:spacing w:before="120" w:after="120" w:line="480" w:lineRule="exact"/>
      <w:ind w:left="720" w:right="720" w:firstLine="720"/>
      <w:jc w:val="both"/>
    </w:pPr>
    <w:rPr>
      <w:i/>
      <w:szCs w:val="20"/>
    </w:rPr>
  </w:style>
  <w:style w:type="paragraph" w:customStyle="1" w:styleId="quotation217">
    <w:name w:val="quotation217"/>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117">
    <w:name w:val="flush left117"/>
    <w:aliases w:val="no hang117"/>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QT217">
    <w:name w:val="QT217"/>
    <w:basedOn w:val="NormalWeb"/>
    <w:autoRedefine/>
    <w:rsid w:val="00C230B4"/>
    <w:pPr>
      <w:spacing w:after="120" w:line="300" w:lineRule="atLeast"/>
      <w:ind w:left="720" w:right="720" w:firstLine="720"/>
      <w:jc w:val="both"/>
    </w:pPr>
    <w:rPr>
      <w:rFonts w:cs="Arial"/>
      <w:i/>
    </w:rPr>
  </w:style>
  <w:style w:type="paragraph" w:customStyle="1" w:styleId="FootnoteBase116">
    <w:name w:val="Footnote Base116"/>
    <w:basedOn w:val="Normal"/>
    <w:rsid w:val="00C230B4"/>
    <w:pPr>
      <w:tabs>
        <w:tab w:val="left" w:pos="187"/>
      </w:tabs>
      <w:spacing w:after="120" w:line="220" w:lineRule="exact"/>
      <w:ind w:left="187" w:hanging="187"/>
      <w:jc w:val="both"/>
    </w:pPr>
    <w:rPr>
      <w:sz w:val="18"/>
      <w:szCs w:val="20"/>
    </w:rPr>
  </w:style>
  <w:style w:type="paragraph" w:customStyle="1" w:styleId="HeaderlikeH1112">
    <w:name w:val="Header like H1112"/>
    <w:basedOn w:val="Heading2"/>
    <w:rsid w:val="00C230B4"/>
    <w:pPr>
      <w:spacing w:before="120" w:line="360" w:lineRule="exact"/>
      <w:ind w:firstLine="720"/>
      <w:outlineLvl w:val="9"/>
    </w:pPr>
    <w:rPr>
      <w:b/>
      <w:i w:val="0"/>
      <w:sz w:val="36"/>
    </w:rPr>
  </w:style>
  <w:style w:type="paragraph" w:customStyle="1" w:styleId="Greeting112">
    <w:name w:val="Greeting112"/>
    <w:basedOn w:val="Normal"/>
    <w:rsid w:val="00C230B4"/>
    <w:pPr>
      <w:spacing w:after="120" w:line="480" w:lineRule="exact"/>
      <w:ind w:firstLine="720"/>
    </w:pPr>
    <w:rPr>
      <w:szCs w:val="20"/>
    </w:rPr>
  </w:style>
  <w:style w:type="paragraph" w:customStyle="1" w:styleId="H2A112">
    <w:name w:val="H2A112"/>
    <w:basedOn w:val="H2"/>
    <w:rsid w:val="00C230B4"/>
    <w:pPr>
      <w:outlineLvl w:val="9"/>
    </w:pPr>
    <w:rPr>
      <w:rFonts w:ascii="Times New Roman" w:hAnsi="Times New Roman"/>
      <w:iCs w:val="0"/>
      <w:szCs w:val="28"/>
    </w:rPr>
  </w:style>
  <w:style w:type="paragraph" w:customStyle="1" w:styleId="Level3Heading112">
    <w:name w:val="Level 3 Heading112"/>
    <w:rsid w:val="00C230B4"/>
    <w:pPr>
      <w:keepNext/>
      <w:keepLines/>
      <w:widowControl w:val="0"/>
      <w:spacing w:after="240" w:line="480" w:lineRule="exact"/>
      <w:jc w:val="center"/>
    </w:pPr>
    <w:rPr>
      <w:rFonts w:ascii="Times" w:hAnsi="Times"/>
      <w:b/>
      <w:snapToGrid w:val="0"/>
      <w:sz w:val="28"/>
      <w:szCs w:val="24"/>
    </w:rPr>
  </w:style>
  <w:style w:type="paragraph" w:customStyle="1" w:styleId="FooterEven112">
    <w:name w:val="Footer Even112"/>
    <w:basedOn w:val="Footer"/>
    <w:rsid w:val="00C230B4"/>
    <w:pPr>
      <w:spacing w:after="120" w:line="480" w:lineRule="exact"/>
      <w:ind w:firstLine="720"/>
      <w:jc w:val="both"/>
    </w:pPr>
    <w:rPr>
      <w:szCs w:val="20"/>
    </w:rPr>
  </w:style>
  <w:style w:type="paragraph" w:customStyle="1" w:styleId="FooterFirst112">
    <w:name w:val="Footer First112"/>
    <w:basedOn w:val="Footer"/>
    <w:rsid w:val="00C230B4"/>
    <w:pPr>
      <w:spacing w:after="120" w:line="480" w:lineRule="exact"/>
      <w:ind w:firstLine="720"/>
      <w:jc w:val="both"/>
    </w:pPr>
    <w:rPr>
      <w:szCs w:val="20"/>
    </w:rPr>
  </w:style>
  <w:style w:type="paragraph" w:customStyle="1" w:styleId="FooterOdd112">
    <w:name w:val="Footer Odd112"/>
    <w:basedOn w:val="Footer"/>
    <w:rsid w:val="00C230B4"/>
    <w:pPr>
      <w:spacing w:after="120" w:line="480" w:lineRule="exact"/>
      <w:ind w:firstLine="720"/>
      <w:jc w:val="both"/>
    </w:pPr>
    <w:rPr>
      <w:szCs w:val="20"/>
    </w:rPr>
  </w:style>
  <w:style w:type="paragraph" w:customStyle="1" w:styleId="HeadingBase112">
    <w:name w:val="Heading Base112"/>
    <w:basedOn w:val="Normal"/>
    <w:rsid w:val="00C230B4"/>
    <w:pPr>
      <w:keepNext/>
      <w:spacing w:before="240" w:after="120" w:line="480" w:lineRule="exact"/>
      <w:ind w:firstLine="720"/>
      <w:jc w:val="both"/>
    </w:pPr>
    <w:rPr>
      <w:rFonts w:ascii="Arial" w:hAnsi="Arial"/>
      <w:b/>
      <w:kern w:val="28"/>
      <w:sz w:val="36"/>
      <w:szCs w:val="20"/>
    </w:rPr>
  </w:style>
  <w:style w:type="paragraph" w:customStyle="1" w:styleId="flushleftboldtitles112">
    <w:name w:val="flush left bold titles112"/>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113">
    <w:name w:val="Left Running Head (Even)113"/>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112">
    <w:name w:val="Right Running Head (Odd)112"/>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112">
    <w:name w:val="EXERCISE - BOX112"/>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112">
    <w:name w:val="Thick Line Below112"/>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ListFirst112">
    <w:name w:val="List First112"/>
    <w:basedOn w:val="List"/>
    <w:next w:val="List"/>
    <w:rsid w:val="00C230B4"/>
    <w:pPr>
      <w:tabs>
        <w:tab w:val="clear" w:pos="720"/>
      </w:tabs>
      <w:spacing w:before="0" w:line="480" w:lineRule="exact"/>
      <w:jc w:val="both"/>
    </w:pPr>
    <w:rPr>
      <w:szCs w:val="20"/>
    </w:rPr>
  </w:style>
  <w:style w:type="paragraph" w:customStyle="1" w:styleId="ListLast112">
    <w:name w:val="List Last112"/>
    <w:basedOn w:val="List"/>
    <w:rsid w:val="00C230B4"/>
    <w:pPr>
      <w:tabs>
        <w:tab w:val="clear" w:pos="720"/>
      </w:tabs>
      <w:spacing w:before="0" w:line="480" w:lineRule="exact"/>
      <w:jc w:val="both"/>
    </w:pPr>
    <w:rPr>
      <w:szCs w:val="20"/>
    </w:rPr>
  </w:style>
  <w:style w:type="paragraph" w:customStyle="1" w:styleId="ListNumberFirst112">
    <w:name w:val="List Number First112"/>
    <w:basedOn w:val="ListNumber"/>
    <w:next w:val="ListNumber"/>
    <w:rsid w:val="00C230B4"/>
    <w:pPr>
      <w:spacing w:before="0" w:line="480" w:lineRule="exact"/>
      <w:jc w:val="both"/>
    </w:pPr>
    <w:rPr>
      <w:szCs w:val="20"/>
    </w:rPr>
  </w:style>
  <w:style w:type="paragraph" w:customStyle="1" w:styleId="ListNumberLast112">
    <w:name w:val="List Number Last112"/>
    <w:basedOn w:val="ListNumber"/>
    <w:rsid w:val="00C230B4"/>
    <w:pPr>
      <w:spacing w:before="0" w:line="480" w:lineRule="exact"/>
      <w:jc w:val="both"/>
    </w:pPr>
    <w:rPr>
      <w:szCs w:val="20"/>
    </w:rPr>
  </w:style>
  <w:style w:type="paragraph" w:customStyle="1" w:styleId="PartLabel112">
    <w:name w:val="Part Label112"/>
    <w:basedOn w:val="HeadingBase"/>
    <w:next w:val="Normal"/>
    <w:rsid w:val="00C230B4"/>
    <w:pPr>
      <w:spacing w:after="120" w:line="480" w:lineRule="exact"/>
      <w:ind w:firstLine="720"/>
      <w:jc w:val="both"/>
    </w:pPr>
    <w:rPr>
      <w:szCs w:val="20"/>
    </w:rPr>
  </w:style>
  <w:style w:type="paragraph" w:customStyle="1" w:styleId="PartTitle112">
    <w:name w:val="Part Title112"/>
    <w:basedOn w:val="HeadingBase"/>
    <w:next w:val="PartSubtitle"/>
    <w:rsid w:val="00C230B4"/>
    <w:pPr>
      <w:spacing w:after="120" w:line="480" w:lineRule="exact"/>
      <w:ind w:firstLine="720"/>
      <w:jc w:val="both"/>
    </w:pPr>
    <w:rPr>
      <w:szCs w:val="20"/>
    </w:rPr>
  </w:style>
  <w:style w:type="paragraph" w:customStyle="1" w:styleId="PartSubtitle112">
    <w:name w:val="Part Subtitle112"/>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112">
    <w:name w:val="Section Heading112"/>
    <w:basedOn w:val="HeadingBase"/>
    <w:rsid w:val="00C230B4"/>
    <w:pPr>
      <w:spacing w:after="120" w:line="480" w:lineRule="exact"/>
      <w:ind w:firstLine="720"/>
      <w:jc w:val="both"/>
    </w:pPr>
    <w:rPr>
      <w:szCs w:val="20"/>
    </w:rPr>
  </w:style>
  <w:style w:type="paragraph" w:customStyle="1" w:styleId="SectionLabel112">
    <w:name w:val="Section Label112"/>
    <w:basedOn w:val="HeadingBase"/>
    <w:rsid w:val="00C230B4"/>
    <w:pPr>
      <w:spacing w:after="120" w:line="480" w:lineRule="exact"/>
      <w:ind w:firstLine="720"/>
      <w:jc w:val="both"/>
    </w:pPr>
    <w:rPr>
      <w:szCs w:val="20"/>
    </w:rPr>
  </w:style>
  <w:style w:type="paragraph" w:customStyle="1" w:styleId="TitleCover112">
    <w:name w:val="Title Cover112"/>
    <w:basedOn w:val="HeadingBase"/>
    <w:next w:val="SubtitleCover"/>
    <w:rsid w:val="00C230B4"/>
    <w:pPr>
      <w:spacing w:after="120" w:line="480" w:lineRule="exact"/>
      <w:ind w:firstLine="720"/>
      <w:jc w:val="both"/>
    </w:pPr>
    <w:rPr>
      <w:szCs w:val="20"/>
    </w:rPr>
  </w:style>
  <w:style w:type="paragraph" w:customStyle="1" w:styleId="SubtitleCover112">
    <w:name w:val="Subtitle Cover112"/>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Title3112">
    <w:name w:val="Title 3112"/>
    <w:basedOn w:val="Title2"/>
    <w:rsid w:val="00C230B4"/>
    <w:pPr>
      <w:ind w:firstLine="720"/>
    </w:pPr>
    <w:rPr>
      <w:szCs w:val="20"/>
    </w:rPr>
  </w:style>
  <w:style w:type="paragraph" w:customStyle="1" w:styleId="Title2112">
    <w:name w:val="Title 2112"/>
    <w:basedOn w:val="Normal"/>
    <w:rsid w:val="00C230B4"/>
    <w:pPr>
      <w:spacing w:after="120" w:line="300" w:lineRule="atLeast"/>
      <w:ind w:firstLine="720"/>
      <w:jc w:val="center"/>
    </w:pPr>
    <w:rPr>
      <w:sz w:val="52"/>
      <w:szCs w:val="20"/>
    </w:rPr>
  </w:style>
  <w:style w:type="paragraph" w:customStyle="1" w:styleId="H3A112">
    <w:name w:val="H3A112"/>
    <w:basedOn w:val="H3"/>
    <w:rsid w:val="00C230B4"/>
  </w:style>
  <w:style w:type="paragraph" w:customStyle="1" w:styleId="H4A112">
    <w:name w:val="H4A112"/>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lockQuotationFirst112">
    <w:name w:val="Block Quotation First112"/>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112">
    <w:name w:val="Block Quotation112"/>
    <w:basedOn w:val="Normal"/>
    <w:rsid w:val="00C230B4"/>
    <w:pPr>
      <w:keepLines/>
      <w:spacing w:after="160" w:line="480" w:lineRule="exact"/>
      <w:ind w:left="720" w:right="720" w:firstLine="720"/>
      <w:jc w:val="both"/>
    </w:pPr>
    <w:rPr>
      <w:i/>
      <w:szCs w:val="20"/>
    </w:rPr>
  </w:style>
  <w:style w:type="paragraph" w:customStyle="1" w:styleId="BlockQuotationLast112">
    <w:name w:val="Block Quotation Last112"/>
    <w:basedOn w:val="BlockQuotation"/>
    <w:rsid w:val="00C230B4"/>
    <w:pPr>
      <w:tabs>
        <w:tab w:val="clear" w:pos="720"/>
      </w:tabs>
      <w:spacing w:before="0" w:line="480" w:lineRule="exact"/>
      <w:ind w:firstLine="720"/>
      <w:jc w:val="both"/>
    </w:pPr>
    <w:rPr>
      <w:szCs w:val="20"/>
    </w:rPr>
  </w:style>
  <w:style w:type="paragraph" w:customStyle="1" w:styleId="BodyTextKeep112">
    <w:name w:val="Body Text Keep112"/>
    <w:basedOn w:val="Normal"/>
    <w:rsid w:val="00C230B4"/>
    <w:pPr>
      <w:keepNext/>
      <w:spacing w:after="120" w:line="480" w:lineRule="exact"/>
      <w:ind w:firstLine="720"/>
      <w:jc w:val="both"/>
    </w:pPr>
    <w:rPr>
      <w:szCs w:val="20"/>
    </w:rPr>
  </w:style>
  <w:style w:type="paragraph" w:customStyle="1" w:styleId="ChapterLabel112">
    <w:name w:val="Chapter Label112"/>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112">
    <w:name w:val="Chapter Subtitle112"/>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112">
    <w:name w:val="Chapter Title112"/>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112">
    <w:name w:val="Document Label112"/>
    <w:basedOn w:val="Normal"/>
    <w:rsid w:val="00C230B4"/>
    <w:pPr>
      <w:keepNext/>
      <w:spacing w:before="240" w:after="360" w:line="480" w:lineRule="exact"/>
      <w:ind w:firstLine="720"/>
      <w:jc w:val="both"/>
    </w:pPr>
    <w:rPr>
      <w:b/>
      <w:kern w:val="28"/>
      <w:sz w:val="36"/>
      <w:szCs w:val="20"/>
    </w:rPr>
  </w:style>
  <w:style w:type="paragraph" w:customStyle="1" w:styleId="HeaderBase112">
    <w:name w:val="Header Base112"/>
    <w:basedOn w:val="Normal"/>
    <w:rsid w:val="00C230B4"/>
    <w:pPr>
      <w:keepLines/>
      <w:tabs>
        <w:tab w:val="center" w:pos="4320"/>
        <w:tab w:val="right" w:pos="8640"/>
      </w:tabs>
      <w:spacing w:after="120" w:line="480" w:lineRule="exact"/>
      <w:ind w:firstLine="720"/>
      <w:jc w:val="both"/>
    </w:pPr>
    <w:rPr>
      <w:szCs w:val="20"/>
    </w:rPr>
  </w:style>
  <w:style w:type="paragraph" w:customStyle="1" w:styleId="HeaderEven112">
    <w:name w:val="Header Even112"/>
    <w:basedOn w:val="Header"/>
    <w:rsid w:val="00C230B4"/>
    <w:pPr>
      <w:ind w:firstLine="720"/>
      <w:jc w:val="both"/>
    </w:pPr>
    <w:rPr>
      <w:sz w:val="56"/>
      <w:szCs w:val="56"/>
    </w:rPr>
  </w:style>
  <w:style w:type="paragraph" w:customStyle="1" w:styleId="HeaderFirst112">
    <w:name w:val="Header First112"/>
    <w:basedOn w:val="Header"/>
    <w:rsid w:val="00C230B4"/>
    <w:pPr>
      <w:ind w:firstLine="720"/>
      <w:jc w:val="center"/>
    </w:pPr>
    <w:rPr>
      <w:sz w:val="56"/>
      <w:szCs w:val="56"/>
    </w:rPr>
  </w:style>
  <w:style w:type="paragraph" w:customStyle="1" w:styleId="HeaderOdd112">
    <w:name w:val="Header Odd112"/>
    <w:basedOn w:val="Header"/>
    <w:rsid w:val="00C230B4"/>
    <w:pPr>
      <w:tabs>
        <w:tab w:val="right" w:pos="0"/>
      </w:tabs>
      <w:ind w:firstLine="720"/>
      <w:jc w:val="right"/>
    </w:pPr>
    <w:rPr>
      <w:sz w:val="56"/>
      <w:szCs w:val="56"/>
    </w:rPr>
  </w:style>
  <w:style w:type="paragraph" w:customStyle="1" w:styleId="IndexBase112">
    <w:name w:val="Index Base112"/>
    <w:basedOn w:val="Normal"/>
    <w:rsid w:val="00C230B4"/>
    <w:pPr>
      <w:tabs>
        <w:tab w:val="right" w:leader="dot" w:pos="3960"/>
      </w:tabs>
      <w:spacing w:after="120" w:line="480" w:lineRule="exact"/>
      <w:ind w:left="720" w:hanging="720"/>
      <w:jc w:val="both"/>
    </w:pPr>
    <w:rPr>
      <w:szCs w:val="20"/>
    </w:rPr>
  </w:style>
  <w:style w:type="paragraph" w:customStyle="1" w:styleId="ListBulletFirst112">
    <w:name w:val="List Bullet First112"/>
    <w:basedOn w:val="ListBullet"/>
    <w:next w:val="ListBullet"/>
    <w:rsid w:val="00C230B4"/>
    <w:pPr>
      <w:spacing w:before="80" w:line="480" w:lineRule="exact"/>
      <w:jc w:val="both"/>
    </w:pPr>
    <w:rPr>
      <w:szCs w:val="20"/>
    </w:rPr>
  </w:style>
  <w:style w:type="paragraph" w:customStyle="1" w:styleId="ListBulletLast112">
    <w:name w:val="List Bullet Last112"/>
    <w:basedOn w:val="ListBullet"/>
    <w:rsid w:val="00C230B4"/>
    <w:pPr>
      <w:spacing w:before="0" w:after="240" w:line="480" w:lineRule="exact"/>
      <w:jc w:val="both"/>
    </w:pPr>
    <w:rPr>
      <w:szCs w:val="20"/>
    </w:rPr>
  </w:style>
  <w:style w:type="paragraph" w:customStyle="1" w:styleId="Picture112">
    <w:name w:val="Picture112"/>
    <w:basedOn w:val="Normal"/>
    <w:next w:val="Caption"/>
    <w:rsid w:val="00C230B4"/>
    <w:pPr>
      <w:keepNext/>
      <w:spacing w:after="120" w:line="480" w:lineRule="exact"/>
      <w:ind w:firstLine="720"/>
      <w:jc w:val="both"/>
    </w:pPr>
    <w:rPr>
      <w:szCs w:val="20"/>
    </w:rPr>
  </w:style>
  <w:style w:type="paragraph" w:customStyle="1" w:styleId="TOCBase112">
    <w:name w:val="TOC Base112"/>
    <w:basedOn w:val="Normal"/>
    <w:rsid w:val="00C230B4"/>
    <w:pPr>
      <w:tabs>
        <w:tab w:val="right" w:leader="dot" w:pos="8640"/>
      </w:tabs>
      <w:spacing w:after="120" w:line="480" w:lineRule="exact"/>
      <w:ind w:firstLine="720"/>
      <w:jc w:val="both"/>
    </w:pPr>
    <w:rPr>
      <w:szCs w:val="20"/>
    </w:rPr>
  </w:style>
  <w:style w:type="paragraph" w:customStyle="1" w:styleId="Indent51150">
    <w:name w:val="Indent5115"/>
    <w:basedOn w:val="Normal"/>
    <w:rsid w:val="00C230B4"/>
    <w:pPr>
      <w:spacing w:after="120" w:line="480" w:lineRule="exact"/>
      <w:ind w:left="720" w:firstLine="720"/>
      <w:jc w:val="both"/>
    </w:pPr>
    <w:rPr>
      <w:szCs w:val="20"/>
    </w:rPr>
  </w:style>
  <w:style w:type="paragraph" w:customStyle="1" w:styleId="Indent101120">
    <w:name w:val="Indent10112"/>
    <w:basedOn w:val="Normal"/>
    <w:rsid w:val="00C230B4"/>
    <w:pPr>
      <w:spacing w:after="120" w:line="480" w:lineRule="exact"/>
      <w:ind w:left="1440" w:firstLine="720"/>
      <w:jc w:val="both"/>
    </w:pPr>
    <w:rPr>
      <w:szCs w:val="20"/>
    </w:rPr>
  </w:style>
  <w:style w:type="paragraph" w:customStyle="1" w:styleId="Indent15112">
    <w:name w:val="Indent15112"/>
    <w:basedOn w:val="Normal"/>
    <w:rsid w:val="00C230B4"/>
    <w:pPr>
      <w:spacing w:after="120" w:line="480" w:lineRule="exact"/>
      <w:ind w:left="2160" w:firstLine="720"/>
      <w:jc w:val="both"/>
    </w:pPr>
    <w:rPr>
      <w:szCs w:val="20"/>
    </w:rPr>
  </w:style>
  <w:style w:type="paragraph" w:customStyle="1" w:styleId="Indent20112">
    <w:name w:val="Indent20112"/>
    <w:basedOn w:val="Normal"/>
    <w:rsid w:val="00C230B4"/>
    <w:pPr>
      <w:spacing w:after="120" w:line="480" w:lineRule="exact"/>
      <w:ind w:left="2880" w:firstLine="720"/>
      <w:jc w:val="both"/>
    </w:pPr>
    <w:rPr>
      <w:szCs w:val="20"/>
    </w:rPr>
  </w:style>
  <w:style w:type="paragraph" w:customStyle="1" w:styleId="BodyTextNotJustified112">
    <w:name w:val="Body Text Not Justified112"/>
    <w:basedOn w:val="Normal"/>
    <w:rsid w:val="00C230B4"/>
    <w:pPr>
      <w:spacing w:after="120" w:line="480" w:lineRule="exact"/>
      <w:ind w:firstLine="720"/>
    </w:pPr>
    <w:rPr>
      <w:szCs w:val="20"/>
    </w:rPr>
  </w:style>
  <w:style w:type="paragraph" w:customStyle="1" w:styleId="BoldCenterArial12pt112">
    <w:name w:val="Bold Center Arial 12 pt112"/>
    <w:basedOn w:val="Normal"/>
    <w:rsid w:val="00C230B4"/>
    <w:pPr>
      <w:spacing w:after="160" w:line="480" w:lineRule="exact"/>
      <w:ind w:firstLine="720"/>
      <w:jc w:val="center"/>
    </w:pPr>
    <w:rPr>
      <w:rFonts w:ascii="Arial" w:hAnsi="Arial"/>
      <w:b/>
      <w:szCs w:val="20"/>
    </w:rPr>
  </w:style>
  <w:style w:type="paragraph" w:customStyle="1" w:styleId="Exercise112">
    <w:name w:val="Exercise112"/>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112">
    <w:name w:val="Flush Left Bold112"/>
    <w:basedOn w:val="Normal"/>
    <w:rsid w:val="00C230B4"/>
    <w:pPr>
      <w:spacing w:before="120" w:after="120" w:line="290" w:lineRule="exact"/>
      <w:ind w:firstLine="720"/>
      <w:jc w:val="both"/>
    </w:pPr>
    <w:rPr>
      <w:b/>
      <w:snapToGrid w:val="0"/>
      <w:szCs w:val="20"/>
    </w:rPr>
  </w:style>
  <w:style w:type="paragraph" w:customStyle="1" w:styleId="Hang1112">
    <w:name w:val="Hang1112"/>
    <w:basedOn w:val="Normal"/>
    <w:autoRedefine/>
    <w:rsid w:val="00C230B4"/>
    <w:pPr>
      <w:spacing w:after="120" w:line="480" w:lineRule="exact"/>
      <w:ind w:left="1080" w:hanging="360"/>
      <w:jc w:val="both"/>
    </w:pPr>
    <w:rPr>
      <w:snapToGrid w:val="0"/>
      <w:szCs w:val="20"/>
    </w:rPr>
  </w:style>
  <w:style w:type="paragraph" w:customStyle="1" w:styleId="Style1112">
    <w:name w:val="Style1112"/>
    <w:basedOn w:val="BP"/>
    <w:next w:val="BT"/>
    <w:autoRedefine/>
    <w:rsid w:val="00C230B4"/>
    <w:pPr>
      <w:spacing w:after="120"/>
      <w:ind w:firstLine="720"/>
    </w:pPr>
    <w:rPr>
      <w:szCs w:val="20"/>
    </w:rPr>
  </w:style>
  <w:style w:type="paragraph" w:customStyle="1" w:styleId="HeadingCaps112">
    <w:name w:val="Heading Caps112"/>
    <w:basedOn w:val="Heading1"/>
    <w:autoRedefine/>
    <w:rsid w:val="00C230B4"/>
    <w:pPr>
      <w:spacing w:after="120" w:line="400" w:lineRule="exact"/>
      <w:ind w:firstLine="720"/>
    </w:pPr>
    <w:rPr>
      <w:caps/>
      <w:snapToGrid w:val="0"/>
      <w:sz w:val="40"/>
      <w:szCs w:val="20"/>
    </w:rPr>
  </w:style>
  <w:style w:type="paragraph" w:customStyle="1" w:styleId="BoldLine112">
    <w:name w:val="Bold Line112"/>
    <w:basedOn w:val="Normal"/>
    <w:rsid w:val="00C230B4"/>
    <w:pPr>
      <w:pBdr>
        <w:bottom w:val="single" w:sz="36" w:space="1" w:color="auto"/>
      </w:pBdr>
      <w:spacing w:after="120" w:line="300" w:lineRule="atLeast"/>
      <w:ind w:firstLine="720"/>
      <w:jc w:val="both"/>
    </w:pPr>
    <w:rPr>
      <w:szCs w:val="20"/>
    </w:rPr>
  </w:style>
  <w:style w:type="paragraph" w:customStyle="1" w:styleId="ExerciseTitle112">
    <w:name w:val="Exercise Title112"/>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1112">
    <w:name w:val="Title 1112"/>
    <w:basedOn w:val="Normal"/>
    <w:rsid w:val="00C230B4"/>
    <w:pPr>
      <w:spacing w:after="120" w:line="300" w:lineRule="atLeast"/>
      <w:ind w:firstLine="720"/>
      <w:jc w:val="center"/>
    </w:pPr>
    <w:rPr>
      <w:b/>
      <w:sz w:val="72"/>
      <w:szCs w:val="20"/>
    </w:rPr>
  </w:style>
  <w:style w:type="paragraph" w:customStyle="1" w:styleId="Title4112">
    <w:name w:val="Title 4112"/>
    <w:basedOn w:val="Title3"/>
    <w:rsid w:val="00C230B4"/>
    <w:pPr>
      <w:ind w:firstLine="720"/>
    </w:pPr>
    <w:rPr>
      <w:szCs w:val="20"/>
    </w:rPr>
  </w:style>
  <w:style w:type="paragraph" w:customStyle="1" w:styleId="CenterItalic112">
    <w:name w:val="Center Italic112"/>
    <w:basedOn w:val="Normal"/>
    <w:autoRedefine/>
    <w:rsid w:val="00C230B4"/>
    <w:pPr>
      <w:spacing w:after="120" w:line="480" w:lineRule="exact"/>
      <w:ind w:firstLine="720"/>
      <w:jc w:val="center"/>
    </w:pPr>
    <w:rPr>
      <w:i/>
      <w:szCs w:val="20"/>
    </w:rPr>
  </w:style>
  <w:style w:type="paragraph" w:customStyle="1" w:styleId="LT112">
    <w:name w:val="LT112"/>
    <w:basedOn w:val="Heading2"/>
    <w:autoRedefine/>
    <w:rsid w:val="00C230B4"/>
    <w:pPr>
      <w:ind w:firstLine="720"/>
    </w:pPr>
    <w:rPr>
      <w:b/>
      <w:i w:val="0"/>
      <w:sz w:val="36"/>
    </w:rPr>
  </w:style>
  <w:style w:type="paragraph" w:customStyle="1" w:styleId="Style2112">
    <w:name w:val="Style2112"/>
    <w:basedOn w:val="H2A"/>
    <w:autoRedefine/>
    <w:rsid w:val="00C230B4"/>
    <w:pPr>
      <w:outlineLvl w:val="2"/>
    </w:pPr>
    <w:rPr>
      <w:i/>
      <w:snapToGrid w:val="0"/>
    </w:rPr>
  </w:style>
  <w:style w:type="paragraph" w:customStyle="1" w:styleId="LS-LessonSubtitle112">
    <w:name w:val="LS - Lesson Subtitle112"/>
    <w:basedOn w:val="H2A"/>
    <w:autoRedefine/>
    <w:rsid w:val="00C230B4"/>
    <w:pPr>
      <w:outlineLvl w:val="2"/>
    </w:pPr>
    <w:rPr>
      <w:i/>
      <w:snapToGrid w:val="0"/>
    </w:rPr>
  </w:style>
  <w:style w:type="paragraph" w:customStyle="1" w:styleId="Quotation11110">
    <w:name w:val="Quotation1111"/>
    <w:basedOn w:val="Normal"/>
    <w:autoRedefine/>
    <w:rsid w:val="00C230B4"/>
    <w:pPr>
      <w:spacing w:before="120" w:after="120" w:line="480" w:lineRule="exact"/>
      <w:ind w:left="720" w:right="720" w:firstLine="720"/>
      <w:jc w:val="both"/>
    </w:pPr>
    <w:rPr>
      <w:i/>
      <w:szCs w:val="20"/>
    </w:rPr>
  </w:style>
  <w:style w:type="paragraph" w:customStyle="1" w:styleId="FootnoteBase41">
    <w:name w:val="Footnote Base41"/>
    <w:basedOn w:val="Normal"/>
    <w:rsid w:val="00C230B4"/>
    <w:pPr>
      <w:tabs>
        <w:tab w:val="left" w:pos="187"/>
      </w:tabs>
      <w:spacing w:after="120" w:line="220" w:lineRule="exact"/>
      <w:ind w:left="187" w:hanging="187"/>
      <w:jc w:val="both"/>
    </w:pPr>
    <w:rPr>
      <w:sz w:val="18"/>
      <w:szCs w:val="20"/>
    </w:rPr>
  </w:style>
  <w:style w:type="paragraph" w:customStyle="1" w:styleId="Quotation82">
    <w:name w:val="Quotation82"/>
    <w:basedOn w:val="Normal"/>
    <w:autoRedefine/>
    <w:rsid w:val="00C230B4"/>
    <w:pPr>
      <w:spacing w:before="120" w:after="120" w:line="480" w:lineRule="exact"/>
      <w:ind w:left="720" w:right="720" w:firstLine="720"/>
      <w:jc w:val="both"/>
    </w:pPr>
    <w:rPr>
      <w:i/>
      <w:szCs w:val="20"/>
    </w:rPr>
  </w:style>
  <w:style w:type="paragraph" w:customStyle="1" w:styleId="Indent5240">
    <w:name w:val="Indent524"/>
    <w:basedOn w:val="Normal"/>
    <w:rsid w:val="00C230B4"/>
    <w:pPr>
      <w:spacing w:after="120" w:line="480" w:lineRule="exact"/>
      <w:ind w:left="720" w:firstLine="720"/>
      <w:jc w:val="both"/>
    </w:pPr>
    <w:rPr>
      <w:szCs w:val="20"/>
    </w:rPr>
  </w:style>
  <w:style w:type="paragraph" w:customStyle="1" w:styleId="LeftRunningHeadEven32">
    <w:name w:val="Left Running Head (Even)32"/>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quotation730">
    <w:name w:val="quotation73"/>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28">
    <w:name w:val="indent 5128"/>
    <w:aliases w:val="hang 527"/>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310">
    <w:name w:val="flush left310"/>
    <w:aliases w:val="no hang310"/>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H125">
    <w:name w:val="H125"/>
    <w:basedOn w:val="Normal"/>
    <w:next w:val="Normal"/>
    <w:autoRedefine/>
    <w:rsid w:val="00C230B4"/>
    <w:pPr>
      <w:overflowPunct w:val="0"/>
      <w:autoSpaceDE w:val="0"/>
      <w:autoSpaceDN w:val="0"/>
      <w:adjustRightInd w:val="0"/>
      <w:spacing w:after="120" w:line="300" w:lineRule="atLeast"/>
      <w:ind w:firstLine="720"/>
      <w:jc w:val="center"/>
      <w:textAlignment w:val="baseline"/>
      <w:outlineLvl w:val="0"/>
    </w:pPr>
    <w:rPr>
      <w:rFonts w:ascii="Arial" w:hAnsi="Arial"/>
      <w:b/>
      <w:kern w:val="28"/>
      <w:sz w:val="32"/>
      <w:szCs w:val="32"/>
    </w:rPr>
  </w:style>
  <w:style w:type="character" w:customStyle="1" w:styleId="QuotationChar81">
    <w:name w:val="Quotation Char81"/>
    <w:basedOn w:val="BodyTextChar"/>
    <w:rsid w:val="00C230B4"/>
    <w:rPr>
      <w:i/>
      <w:sz w:val="24"/>
      <w:szCs w:val="24"/>
    </w:rPr>
  </w:style>
  <w:style w:type="paragraph" w:customStyle="1" w:styleId="StyleBodyTextBold134">
    <w:name w:val="Style Body Text + Bold134"/>
    <w:basedOn w:val="Normal"/>
    <w:autoRedefine/>
    <w:rsid w:val="00C230B4"/>
    <w:pPr>
      <w:spacing w:after="120" w:line="480" w:lineRule="exact"/>
      <w:ind w:firstLine="720"/>
      <w:jc w:val="both"/>
    </w:pPr>
    <w:rPr>
      <w:b/>
      <w:bCs/>
      <w:szCs w:val="20"/>
    </w:rPr>
  </w:style>
  <w:style w:type="character" w:customStyle="1" w:styleId="StyleBodyTextBold1Char34">
    <w:name w:val="Style Body Text + Bold1 Char34"/>
    <w:basedOn w:val="BodyTextChar"/>
    <w:rsid w:val="00C230B4"/>
    <w:rPr>
      <w:b/>
      <w:bCs/>
      <w:sz w:val="24"/>
      <w:szCs w:val="24"/>
    </w:rPr>
  </w:style>
  <w:style w:type="paragraph" w:customStyle="1" w:styleId="Quotation91">
    <w:name w:val="Quotation91"/>
    <w:basedOn w:val="Normal"/>
    <w:autoRedefine/>
    <w:rsid w:val="00C230B4"/>
    <w:pPr>
      <w:spacing w:before="120" w:after="120" w:line="480" w:lineRule="exact"/>
      <w:ind w:left="720" w:right="720" w:firstLine="720"/>
      <w:jc w:val="both"/>
    </w:pPr>
    <w:rPr>
      <w:i/>
      <w:szCs w:val="20"/>
    </w:rPr>
  </w:style>
  <w:style w:type="paragraph" w:customStyle="1" w:styleId="quotation810">
    <w:name w:val="quotation8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41">
    <w:name w:val="flush left41"/>
    <w:aliases w:val="no hang4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22">
    <w:name w:val="BT22"/>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131">
    <w:name w:val="H131"/>
    <w:basedOn w:val="BT"/>
    <w:next w:val="BT"/>
    <w:autoRedefine/>
    <w:rsid w:val="00C230B4"/>
    <w:pPr>
      <w:spacing w:line="300" w:lineRule="atLeast"/>
      <w:ind w:firstLine="720"/>
      <w:outlineLvl w:val="0"/>
    </w:pPr>
    <w:rPr>
      <w:rFonts w:ascii="Arial" w:hAnsi="Arial"/>
      <w:b/>
      <w:kern w:val="28"/>
    </w:rPr>
  </w:style>
  <w:style w:type="paragraph" w:customStyle="1" w:styleId="I121">
    <w:name w:val="I121"/>
    <w:basedOn w:val="BT"/>
    <w:autoRedefine/>
    <w:rsid w:val="00C230B4"/>
    <w:pPr>
      <w:ind w:left="720" w:firstLine="720"/>
    </w:pPr>
  </w:style>
  <w:style w:type="character" w:customStyle="1" w:styleId="QuotationChar91">
    <w:name w:val="Quotation Char91"/>
    <w:basedOn w:val="BodyTextChar"/>
    <w:rsid w:val="00C230B4"/>
    <w:rPr>
      <w:i/>
      <w:sz w:val="24"/>
      <w:szCs w:val="24"/>
    </w:rPr>
  </w:style>
  <w:style w:type="paragraph" w:customStyle="1" w:styleId="StyleBodyTextBold141">
    <w:name w:val="Style Body Text + Bold141"/>
    <w:basedOn w:val="Normal"/>
    <w:autoRedefine/>
    <w:rsid w:val="00C230B4"/>
    <w:pPr>
      <w:spacing w:after="120" w:line="480" w:lineRule="exact"/>
      <w:ind w:firstLine="720"/>
      <w:jc w:val="both"/>
    </w:pPr>
    <w:rPr>
      <w:b/>
      <w:bCs/>
      <w:szCs w:val="20"/>
    </w:rPr>
  </w:style>
  <w:style w:type="character" w:customStyle="1" w:styleId="StyleBodyTextBold1Char41">
    <w:name w:val="Style Body Text + Bold1 Char41"/>
    <w:basedOn w:val="BodyTextChar"/>
    <w:rsid w:val="00C230B4"/>
    <w:rPr>
      <w:b/>
      <w:bCs/>
      <w:sz w:val="24"/>
      <w:szCs w:val="24"/>
    </w:rPr>
  </w:style>
  <w:style w:type="paragraph" w:customStyle="1" w:styleId="Quotation1010">
    <w:name w:val="Quotation101"/>
    <w:basedOn w:val="Normal"/>
    <w:autoRedefine/>
    <w:rsid w:val="00C230B4"/>
    <w:pPr>
      <w:spacing w:before="120" w:after="120" w:line="480" w:lineRule="exact"/>
      <w:ind w:left="720" w:right="720" w:firstLine="720"/>
      <w:jc w:val="both"/>
    </w:pPr>
    <w:rPr>
      <w:i/>
      <w:szCs w:val="20"/>
    </w:rPr>
  </w:style>
  <w:style w:type="paragraph" w:customStyle="1" w:styleId="Indent5311">
    <w:name w:val="Indent531"/>
    <w:basedOn w:val="Normal"/>
    <w:rsid w:val="00C230B4"/>
    <w:pPr>
      <w:spacing w:after="120" w:line="480" w:lineRule="exact"/>
      <w:ind w:left="720" w:firstLine="720"/>
      <w:jc w:val="both"/>
    </w:pPr>
    <w:rPr>
      <w:szCs w:val="20"/>
    </w:rPr>
  </w:style>
  <w:style w:type="paragraph" w:customStyle="1" w:styleId="quotation910">
    <w:name w:val="quotation9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indent5131">
    <w:name w:val="indent 5131"/>
    <w:aliases w:val="hang 53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flushleft51">
    <w:name w:val="flush left51"/>
    <w:aliases w:val="no hang5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indent1025">
    <w:name w:val="indent 1025"/>
    <w:aliases w:val="block225"/>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QT71">
    <w:name w:val="QT71"/>
    <w:basedOn w:val="NormalWeb"/>
    <w:autoRedefine/>
    <w:rsid w:val="00C230B4"/>
    <w:pPr>
      <w:spacing w:after="120" w:line="300" w:lineRule="atLeast"/>
      <w:ind w:left="720" w:right="720" w:firstLine="720"/>
      <w:jc w:val="both"/>
    </w:pPr>
    <w:rPr>
      <w:rFonts w:cs="Arial"/>
      <w:i/>
    </w:rPr>
  </w:style>
  <w:style w:type="character" w:customStyle="1" w:styleId="QuotationChar101">
    <w:name w:val="Quotation Char101"/>
    <w:basedOn w:val="BodyTextChar"/>
    <w:rsid w:val="00C230B4"/>
    <w:rPr>
      <w:i/>
      <w:sz w:val="24"/>
      <w:szCs w:val="24"/>
    </w:rPr>
  </w:style>
  <w:style w:type="paragraph" w:customStyle="1" w:styleId="StyleBodyTextBold151">
    <w:name w:val="Style Body Text + Bold151"/>
    <w:basedOn w:val="Normal"/>
    <w:autoRedefine/>
    <w:rsid w:val="00C230B4"/>
    <w:pPr>
      <w:spacing w:after="120" w:line="480" w:lineRule="exact"/>
      <w:ind w:firstLine="720"/>
      <w:jc w:val="both"/>
    </w:pPr>
    <w:rPr>
      <w:b/>
      <w:bCs/>
      <w:szCs w:val="20"/>
    </w:rPr>
  </w:style>
  <w:style w:type="character" w:customStyle="1" w:styleId="StyleBodyTextBold1Char51">
    <w:name w:val="Style Body Text + Bold1 Char51"/>
    <w:basedOn w:val="BodyTextChar"/>
    <w:rsid w:val="00C230B4"/>
    <w:rPr>
      <w:b/>
      <w:bCs/>
      <w:sz w:val="24"/>
      <w:szCs w:val="24"/>
    </w:rPr>
  </w:style>
  <w:style w:type="paragraph" w:customStyle="1" w:styleId="Quotation1210">
    <w:name w:val="Quotation121"/>
    <w:basedOn w:val="Normal"/>
    <w:autoRedefine/>
    <w:rsid w:val="00C230B4"/>
    <w:pPr>
      <w:spacing w:before="120" w:after="120" w:line="480" w:lineRule="exact"/>
      <w:ind w:left="720" w:right="720" w:firstLine="720"/>
      <w:jc w:val="both"/>
    </w:pPr>
    <w:rPr>
      <w:i/>
      <w:szCs w:val="20"/>
    </w:rPr>
  </w:style>
  <w:style w:type="character" w:customStyle="1" w:styleId="QuotationChar118">
    <w:name w:val="Quotation Char118"/>
    <w:basedOn w:val="BodyTextChar"/>
    <w:rsid w:val="00C230B4"/>
    <w:rPr>
      <w:i/>
      <w:sz w:val="24"/>
      <w:szCs w:val="24"/>
    </w:rPr>
  </w:style>
  <w:style w:type="paragraph" w:customStyle="1" w:styleId="quotation1011">
    <w:name w:val="quotation101"/>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flushleft61">
    <w:name w:val="flush left61"/>
    <w:aliases w:val="no hang61"/>
    <w:rsid w:val="00C230B4"/>
    <w:pPr>
      <w:widowControl w:val="0"/>
      <w:autoSpaceDE w:val="0"/>
      <w:autoSpaceDN w:val="0"/>
      <w:adjustRightInd w:val="0"/>
      <w:spacing w:after="120" w:line="300" w:lineRule="exact"/>
      <w:jc w:val="both"/>
    </w:pPr>
    <w:rPr>
      <w:rFonts w:ascii="Times" w:hAnsi="Times" w:cs="Times"/>
      <w:sz w:val="24"/>
      <w:szCs w:val="24"/>
    </w:rPr>
  </w:style>
  <w:style w:type="paragraph" w:customStyle="1" w:styleId="BT31">
    <w:name w:val="BT31"/>
    <w:basedOn w:val="Normal"/>
    <w:autoRedefine/>
    <w:rsid w:val="00C230B4"/>
    <w:pPr>
      <w:overflowPunct w:val="0"/>
      <w:autoSpaceDE w:val="0"/>
      <w:autoSpaceDN w:val="0"/>
      <w:adjustRightInd w:val="0"/>
      <w:spacing w:after="120" w:line="300" w:lineRule="exact"/>
      <w:ind w:firstLine="720"/>
      <w:jc w:val="both"/>
      <w:textAlignment w:val="baseline"/>
    </w:pPr>
    <w:rPr>
      <w:szCs w:val="20"/>
    </w:rPr>
  </w:style>
  <w:style w:type="paragraph" w:customStyle="1" w:styleId="H141">
    <w:name w:val="H141"/>
    <w:basedOn w:val="BT"/>
    <w:next w:val="BT"/>
    <w:autoRedefine/>
    <w:rsid w:val="00C230B4"/>
    <w:pPr>
      <w:spacing w:line="300" w:lineRule="atLeast"/>
      <w:ind w:firstLine="720"/>
      <w:outlineLvl w:val="0"/>
    </w:pPr>
    <w:rPr>
      <w:rFonts w:ascii="Arial" w:hAnsi="Arial"/>
      <w:b/>
      <w:kern w:val="28"/>
    </w:rPr>
  </w:style>
  <w:style w:type="paragraph" w:customStyle="1" w:styleId="QT81">
    <w:name w:val="QT81"/>
    <w:basedOn w:val="NormalWeb"/>
    <w:autoRedefine/>
    <w:rsid w:val="00C230B4"/>
    <w:pPr>
      <w:spacing w:after="120" w:line="300" w:lineRule="atLeast"/>
      <w:ind w:left="720" w:right="720" w:firstLine="720"/>
      <w:jc w:val="both"/>
    </w:pPr>
    <w:rPr>
      <w:rFonts w:cs="Arial"/>
      <w:i/>
    </w:rPr>
  </w:style>
  <w:style w:type="character" w:customStyle="1" w:styleId="QTChar81">
    <w:name w:val="QT Char81"/>
    <w:basedOn w:val="DefaultParagraphFont"/>
    <w:rsid w:val="00C230B4"/>
    <w:rPr>
      <w:rFonts w:cs="Arial"/>
      <w:i/>
      <w:sz w:val="24"/>
      <w:szCs w:val="24"/>
      <w:lang w:val="en-US" w:eastAsia="en-US" w:bidi="ar-SA"/>
    </w:rPr>
  </w:style>
  <w:style w:type="paragraph" w:customStyle="1" w:styleId="BTCharCharChar21">
    <w:name w:val="BT Char Char Char21"/>
    <w:basedOn w:val="Normal"/>
    <w:autoRedefine/>
    <w:rsid w:val="00C230B4"/>
    <w:pPr>
      <w:spacing w:after="120" w:line="300" w:lineRule="exact"/>
      <w:ind w:firstLine="720"/>
      <w:jc w:val="both"/>
    </w:pPr>
    <w:rPr>
      <w:szCs w:val="20"/>
    </w:rPr>
  </w:style>
  <w:style w:type="paragraph" w:customStyle="1" w:styleId="FNChar21">
    <w:name w:val="FN Char21"/>
    <w:basedOn w:val="FootnoteText"/>
    <w:autoRedefine/>
    <w:rsid w:val="00C230B4"/>
    <w:pPr>
      <w:contextualSpacing/>
      <w:jc w:val="both"/>
    </w:pPr>
  </w:style>
  <w:style w:type="character" w:customStyle="1" w:styleId="FNCharChar21">
    <w:name w:val="FN Char Char21"/>
    <w:basedOn w:val="DefaultParagraphFont"/>
    <w:rsid w:val="00C230B4"/>
    <w:rPr>
      <w:sz w:val="18"/>
    </w:rPr>
  </w:style>
  <w:style w:type="paragraph" w:customStyle="1" w:styleId="StyleBodyTextBold161">
    <w:name w:val="Style Body Text + Bold161"/>
    <w:basedOn w:val="Normal"/>
    <w:autoRedefine/>
    <w:rsid w:val="00C230B4"/>
    <w:pPr>
      <w:spacing w:after="120" w:line="480" w:lineRule="exact"/>
      <w:ind w:firstLine="720"/>
      <w:jc w:val="both"/>
    </w:pPr>
    <w:rPr>
      <w:b/>
      <w:bCs/>
      <w:szCs w:val="20"/>
    </w:rPr>
  </w:style>
  <w:style w:type="character" w:customStyle="1" w:styleId="StyleBodyTextBold1Char61">
    <w:name w:val="Style Body Text + Bold1 Char61"/>
    <w:basedOn w:val="BodyTextChar"/>
    <w:rsid w:val="00C230B4"/>
    <w:rPr>
      <w:b/>
      <w:bCs/>
      <w:sz w:val="24"/>
      <w:szCs w:val="24"/>
    </w:rPr>
  </w:style>
  <w:style w:type="paragraph" w:customStyle="1" w:styleId="BlockQuotationFirst21">
    <w:name w:val="Block Quotation First21"/>
    <w:basedOn w:val="BlockQuotation"/>
    <w:next w:val="BlockQuotation"/>
    <w:rsid w:val="00C230B4"/>
    <w:pPr>
      <w:tabs>
        <w:tab w:val="clear" w:pos="720"/>
      </w:tabs>
      <w:spacing w:before="0" w:line="480" w:lineRule="exact"/>
      <w:ind w:firstLine="720"/>
      <w:jc w:val="both"/>
    </w:pPr>
    <w:rPr>
      <w:szCs w:val="20"/>
    </w:rPr>
  </w:style>
  <w:style w:type="paragraph" w:customStyle="1" w:styleId="BlockQuotation21">
    <w:name w:val="Block Quotation21"/>
    <w:basedOn w:val="Normal"/>
    <w:rsid w:val="00C230B4"/>
    <w:pPr>
      <w:keepLines/>
      <w:spacing w:after="160" w:line="480" w:lineRule="exact"/>
      <w:ind w:left="720" w:right="720" w:firstLine="720"/>
      <w:jc w:val="both"/>
    </w:pPr>
    <w:rPr>
      <w:i/>
      <w:szCs w:val="20"/>
    </w:rPr>
  </w:style>
  <w:style w:type="paragraph" w:customStyle="1" w:styleId="BlockQuotationLast21">
    <w:name w:val="Block Quotation Last21"/>
    <w:basedOn w:val="BlockQuotation"/>
    <w:rsid w:val="00C230B4"/>
    <w:pPr>
      <w:tabs>
        <w:tab w:val="clear" w:pos="720"/>
      </w:tabs>
      <w:spacing w:before="0" w:line="480" w:lineRule="exact"/>
      <w:ind w:firstLine="720"/>
      <w:jc w:val="both"/>
    </w:pPr>
    <w:rPr>
      <w:szCs w:val="20"/>
    </w:rPr>
  </w:style>
  <w:style w:type="paragraph" w:customStyle="1" w:styleId="FooterEven21">
    <w:name w:val="Footer Even21"/>
    <w:basedOn w:val="Footer"/>
    <w:rsid w:val="00C230B4"/>
    <w:pPr>
      <w:spacing w:after="120" w:line="480" w:lineRule="exact"/>
      <w:ind w:firstLine="720"/>
      <w:jc w:val="both"/>
    </w:pPr>
    <w:rPr>
      <w:szCs w:val="20"/>
    </w:rPr>
  </w:style>
  <w:style w:type="paragraph" w:customStyle="1" w:styleId="FooterFirst21">
    <w:name w:val="Footer First21"/>
    <w:basedOn w:val="Footer"/>
    <w:rsid w:val="00C230B4"/>
    <w:pPr>
      <w:spacing w:after="120" w:line="480" w:lineRule="exact"/>
      <w:ind w:firstLine="720"/>
      <w:jc w:val="both"/>
    </w:pPr>
    <w:rPr>
      <w:szCs w:val="20"/>
    </w:rPr>
  </w:style>
  <w:style w:type="paragraph" w:customStyle="1" w:styleId="FooterOdd21">
    <w:name w:val="Footer Odd21"/>
    <w:basedOn w:val="Footer"/>
    <w:rsid w:val="00C230B4"/>
    <w:pPr>
      <w:spacing w:after="120" w:line="480" w:lineRule="exact"/>
      <w:ind w:firstLine="720"/>
      <w:jc w:val="both"/>
    </w:pPr>
    <w:rPr>
      <w:szCs w:val="20"/>
    </w:rPr>
  </w:style>
  <w:style w:type="paragraph" w:customStyle="1" w:styleId="ListBulletFirst21">
    <w:name w:val="List Bullet First21"/>
    <w:basedOn w:val="ListBullet"/>
    <w:next w:val="ListBullet"/>
    <w:rsid w:val="00C230B4"/>
    <w:pPr>
      <w:spacing w:before="0" w:line="480" w:lineRule="exact"/>
      <w:jc w:val="both"/>
    </w:pPr>
    <w:rPr>
      <w:szCs w:val="20"/>
    </w:rPr>
  </w:style>
  <w:style w:type="paragraph" w:customStyle="1" w:styleId="ListBulletLast21">
    <w:name w:val="List Bullet Last21"/>
    <w:basedOn w:val="ListBullet"/>
    <w:rsid w:val="00C230B4"/>
    <w:pPr>
      <w:spacing w:before="0" w:line="480" w:lineRule="exact"/>
      <w:jc w:val="both"/>
    </w:pPr>
    <w:rPr>
      <w:szCs w:val="20"/>
    </w:rPr>
  </w:style>
  <w:style w:type="paragraph" w:customStyle="1" w:styleId="HeadingBase22">
    <w:name w:val="Heading Base22"/>
    <w:basedOn w:val="Normal"/>
    <w:rsid w:val="00C230B4"/>
    <w:pPr>
      <w:keepNext/>
      <w:spacing w:before="240" w:after="120" w:line="480" w:lineRule="exact"/>
      <w:ind w:firstLine="720"/>
      <w:jc w:val="both"/>
    </w:pPr>
    <w:rPr>
      <w:rFonts w:ascii="Arial" w:hAnsi="Arial"/>
      <w:b/>
      <w:kern w:val="28"/>
      <w:sz w:val="36"/>
      <w:szCs w:val="20"/>
    </w:rPr>
  </w:style>
  <w:style w:type="paragraph" w:customStyle="1" w:styleId="indent541">
    <w:name w:val="indent 541"/>
    <w:aliases w:val="hang 9 (SP Parts)21"/>
    <w:rsid w:val="00C230B4"/>
    <w:pPr>
      <w:widowControl w:val="0"/>
      <w:tabs>
        <w:tab w:val="left" w:pos="1152"/>
      </w:tabs>
      <w:spacing w:after="120" w:line="290" w:lineRule="exact"/>
      <w:ind w:left="1152" w:hanging="720"/>
      <w:jc w:val="both"/>
    </w:pPr>
    <w:rPr>
      <w:rFonts w:ascii="Times" w:hAnsi="Times"/>
      <w:snapToGrid w:val="0"/>
      <w:sz w:val="24"/>
      <w:szCs w:val="24"/>
    </w:rPr>
  </w:style>
  <w:style w:type="paragraph" w:customStyle="1" w:styleId="Level3Heading22">
    <w:name w:val="Level 3 Heading22"/>
    <w:rsid w:val="00C230B4"/>
    <w:pPr>
      <w:keepNext/>
      <w:keepLines/>
      <w:widowControl w:val="0"/>
      <w:spacing w:after="240" w:line="480" w:lineRule="exact"/>
      <w:jc w:val="center"/>
    </w:pPr>
    <w:rPr>
      <w:rFonts w:ascii="Times" w:hAnsi="Times"/>
      <w:b/>
      <w:snapToGrid w:val="0"/>
      <w:sz w:val="28"/>
      <w:szCs w:val="24"/>
    </w:rPr>
  </w:style>
  <w:style w:type="paragraph" w:customStyle="1" w:styleId="flushleftboldtitles21">
    <w:name w:val="flush left bold titles21"/>
    <w:rsid w:val="00C230B4"/>
    <w:pPr>
      <w:keepNext/>
      <w:widowControl w:val="0"/>
      <w:spacing w:before="120" w:after="120" w:line="300" w:lineRule="exact"/>
      <w:jc w:val="both"/>
    </w:pPr>
    <w:rPr>
      <w:rFonts w:ascii="Times" w:hAnsi="Times"/>
      <w:b/>
      <w:i/>
      <w:caps/>
      <w:snapToGrid w:val="0"/>
      <w:sz w:val="24"/>
      <w:szCs w:val="24"/>
    </w:rPr>
  </w:style>
  <w:style w:type="paragraph" w:customStyle="1" w:styleId="LeftRunningHeadEven41">
    <w:name w:val="Left Running Head (Even)41"/>
    <w:autoRedefine/>
    <w:rsid w:val="00C230B4"/>
    <w:pPr>
      <w:keepLines/>
      <w:widowControl w:val="0"/>
      <w:tabs>
        <w:tab w:val="right" w:pos="8352"/>
      </w:tabs>
      <w:spacing w:after="120" w:line="300" w:lineRule="exact"/>
      <w:jc w:val="both"/>
    </w:pPr>
    <w:rPr>
      <w:rFonts w:ascii="Times" w:hAnsi="Times"/>
      <w:i/>
      <w:snapToGrid w:val="0"/>
      <w:sz w:val="24"/>
      <w:szCs w:val="24"/>
    </w:rPr>
  </w:style>
  <w:style w:type="paragraph" w:customStyle="1" w:styleId="RightRunningHeadOdd21">
    <w:name w:val="Right Running Head (Odd)21"/>
    <w:rsid w:val="00C230B4"/>
    <w:pPr>
      <w:keepLines/>
      <w:widowControl w:val="0"/>
      <w:pBdr>
        <w:bottom w:val="single" w:sz="6" w:space="0" w:color="000000"/>
      </w:pBdr>
      <w:spacing w:after="120" w:line="290" w:lineRule="exact"/>
      <w:jc w:val="right"/>
    </w:pPr>
    <w:rPr>
      <w:rFonts w:ascii="Times" w:hAnsi="Times"/>
      <w:i/>
      <w:snapToGrid w:val="0"/>
      <w:sz w:val="24"/>
      <w:szCs w:val="24"/>
    </w:rPr>
  </w:style>
  <w:style w:type="paragraph" w:customStyle="1" w:styleId="EXERCISE-BOX21">
    <w:name w:val="EXERCISE - BOX21"/>
    <w:autoRedefine/>
    <w:rsid w:val="00C230B4"/>
    <w:pPr>
      <w:keepNext/>
      <w:widowControl w:val="0"/>
      <w:pBdr>
        <w:bottom w:val="single" w:sz="6" w:space="0" w:color="000000"/>
      </w:pBdr>
      <w:spacing w:after="120" w:line="280" w:lineRule="exact"/>
      <w:jc w:val="both"/>
    </w:pPr>
    <w:rPr>
      <w:rFonts w:ascii="Times" w:hAnsi="Times"/>
      <w:b/>
      <w:snapToGrid w:val="0"/>
      <w:sz w:val="24"/>
      <w:szCs w:val="24"/>
    </w:rPr>
  </w:style>
  <w:style w:type="paragraph" w:customStyle="1" w:styleId="ThickLineBelow21">
    <w:name w:val="Thick Line Below21"/>
    <w:autoRedefine/>
    <w:rsid w:val="00C230B4"/>
    <w:pPr>
      <w:pBdr>
        <w:bottom w:val="single" w:sz="12" w:space="0" w:color="000000"/>
      </w:pBdr>
      <w:spacing w:after="120" w:line="480" w:lineRule="exact"/>
      <w:jc w:val="both"/>
    </w:pPr>
    <w:rPr>
      <w:rFonts w:ascii="Times" w:hAnsi="Times"/>
      <w:snapToGrid w:val="0"/>
      <w:sz w:val="24"/>
      <w:szCs w:val="24"/>
    </w:rPr>
  </w:style>
  <w:style w:type="paragraph" w:customStyle="1" w:styleId="indent5141">
    <w:name w:val="indent 5141"/>
    <w:aliases w:val="hang 541"/>
    <w:rsid w:val="00C230B4"/>
    <w:pPr>
      <w:widowControl w:val="0"/>
      <w:autoSpaceDE w:val="0"/>
      <w:autoSpaceDN w:val="0"/>
      <w:adjustRightInd w:val="0"/>
      <w:spacing w:after="120" w:line="300" w:lineRule="exact"/>
      <w:ind w:left="1440" w:hanging="720"/>
      <w:jc w:val="both"/>
    </w:pPr>
    <w:rPr>
      <w:rFonts w:ascii="Times" w:hAnsi="Times" w:cs="Times"/>
      <w:sz w:val="24"/>
      <w:szCs w:val="24"/>
    </w:rPr>
  </w:style>
  <w:style w:type="paragraph" w:customStyle="1" w:styleId="Level1Heading36">
    <w:name w:val="Level 1 Heading36"/>
    <w:rsid w:val="00C230B4"/>
    <w:pPr>
      <w:keepNext/>
      <w:keepLines/>
      <w:widowControl w:val="0"/>
      <w:autoSpaceDE w:val="0"/>
      <w:autoSpaceDN w:val="0"/>
      <w:adjustRightInd w:val="0"/>
      <w:spacing w:after="120" w:line="480" w:lineRule="exact"/>
      <w:jc w:val="center"/>
    </w:pPr>
    <w:rPr>
      <w:rFonts w:ascii="Times" w:hAnsi="Times" w:cs="Times"/>
      <w:b/>
      <w:bCs/>
      <w:sz w:val="36"/>
      <w:szCs w:val="36"/>
    </w:rPr>
  </w:style>
  <w:style w:type="paragraph" w:customStyle="1" w:styleId="indent1031">
    <w:name w:val="indent 1031"/>
    <w:aliases w:val="block231"/>
    <w:rsid w:val="00C230B4"/>
    <w:pPr>
      <w:widowControl w:val="0"/>
      <w:autoSpaceDE w:val="0"/>
      <w:autoSpaceDN w:val="0"/>
      <w:adjustRightInd w:val="0"/>
      <w:spacing w:after="120" w:line="300" w:lineRule="exact"/>
      <w:ind w:left="1440"/>
      <w:jc w:val="both"/>
    </w:pPr>
    <w:rPr>
      <w:rFonts w:ascii="Times" w:hAnsi="Times" w:cs="Times"/>
      <w:sz w:val="24"/>
      <w:szCs w:val="24"/>
    </w:rPr>
  </w:style>
  <w:style w:type="paragraph" w:customStyle="1" w:styleId="indent5222">
    <w:name w:val="indent 5222"/>
    <w:aliases w:val="block41"/>
    <w:rsid w:val="00C230B4"/>
    <w:pPr>
      <w:widowControl w:val="0"/>
      <w:autoSpaceDE w:val="0"/>
      <w:autoSpaceDN w:val="0"/>
      <w:adjustRightInd w:val="0"/>
      <w:spacing w:after="120" w:line="300" w:lineRule="exact"/>
      <w:ind w:left="720"/>
      <w:jc w:val="both"/>
    </w:pPr>
    <w:rPr>
      <w:rFonts w:ascii="Times" w:hAnsi="Times" w:cs="Times"/>
      <w:sz w:val="24"/>
      <w:szCs w:val="24"/>
    </w:rPr>
  </w:style>
  <w:style w:type="paragraph" w:customStyle="1" w:styleId="PI22">
    <w:name w:val="PI22"/>
    <w:rsid w:val="00C230B4"/>
    <w:pPr>
      <w:widowControl w:val="0"/>
      <w:autoSpaceDE w:val="0"/>
      <w:autoSpaceDN w:val="0"/>
      <w:adjustRightInd w:val="0"/>
      <w:spacing w:before="240" w:after="120" w:line="300" w:lineRule="exact"/>
      <w:ind w:left="864" w:right="864"/>
      <w:jc w:val="both"/>
    </w:pPr>
    <w:rPr>
      <w:rFonts w:ascii="Times" w:hAnsi="Times" w:cs="Times"/>
      <w:sz w:val="24"/>
      <w:szCs w:val="24"/>
    </w:rPr>
  </w:style>
  <w:style w:type="paragraph" w:customStyle="1" w:styleId="indent1521">
    <w:name w:val="indent 1521"/>
    <w:aliases w:val="block121"/>
    <w:rsid w:val="00C230B4"/>
    <w:pPr>
      <w:widowControl w:val="0"/>
      <w:autoSpaceDE w:val="0"/>
      <w:autoSpaceDN w:val="0"/>
      <w:adjustRightInd w:val="0"/>
      <w:spacing w:after="120" w:line="300" w:lineRule="exact"/>
      <w:ind w:left="2160"/>
      <w:jc w:val="both"/>
    </w:pPr>
    <w:rPr>
      <w:rFonts w:ascii="Times" w:hAnsi="Times" w:cs="Times"/>
      <w:sz w:val="24"/>
      <w:szCs w:val="24"/>
    </w:rPr>
  </w:style>
  <w:style w:type="paragraph" w:customStyle="1" w:styleId="quotation124">
    <w:name w:val="quotation124"/>
    <w:autoRedefine/>
    <w:rsid w:val="00C230B4"/>
    <w:pPr>
      <w:widowControl w:val="0"/>
      <w:autoSpaceDE w:val="0"/>
      <w:autoSpaceDN w:val="0"/>
      <w:adjustRightInd w:val="0"/>
      <w:spacing w:before="120" w:after="120" w:line="300" w:lineRule="exact"/>
      <w:ind w:left="720" w:right="720"/>
      <w:jc w:val="both"/>
    </w:pPr>
    <w:rPr>
      <w:rFonts w:ascii="Times" w:hAnsi="Times" w:cs="Times"/>
      <w:i/>
      <w:iCs/>
      <w:sz w:val="24"/>
      <w:szCs w:val="24"/>
    </w:rPr>
  </w:style>
  <w:style w:type="paragraph" w:customStyle="1" w:styleId="HeaderEven22">
    <w:name w:val="Header Even22"/>
    <w:basedOn w:val="Header"/>
    <w:rsid w:val="00C230B4"/>
    <w:pPr>
      <w:ind w:firstLine="720"/>
      <w:jc w:val="both"/>
    </w:pPr>
    <w:rPr>
      <w:sz w:val="56"/>
      <w:szCs w:val="56"/>
    </w:rPr>
  </w:style>
  <w:style w:type="paragraph" w:customStyle="1" w:styleId="HeaderFirst21">
    <w:name w:val="Header First21"/>
    <w:basedOn w:val="Header"/>
    <w:rsid w:val="00C230B4"/>
    <w:pPr>
      <w:ind w:firstLine="720"/>
      <w:jc w:val="both"/>
    </w:pPr>
    <w:rPr>
      <w:sz w:val="56"/>
      <w:szCs w:val="56"/>
    </w:rPr>
  </w:style>
  <w:style w:type="paragraph" w:customStyle="1" w:styleId="HeaderOdd21">
    <w:name w:val="Header Odd21"/>
    <w:basedOn w:val="Header"/>
    <w:rsid w:val="00C230B4"/>
    <w:pPr>
      <w:ind w:firstLine="720"/>
      <w:jc w:val="both"/>
    </w:pPr>
    <w:rPr>
      <w:sz w:val="56"/>
      <w:szCs w:val="56"/>
    </w:rPr>
  </w:style>
  <w:style w:type="paragraph" w:customStyle="1" w:styleId="ListFirst21">
    <w:name w:val="List First21"/>
    <w:basedOn w:val="List"/>
    <w:next w:val="List"/>
    <w:rsid w:val="00C230B4"/>
    <w:pPr>
      <w:tabs>
        <w:tab w:val="clear" w:pos="720"/>
      </w:tabs>
      <w:spacing w:before="0" w:line="480" w:lineRule="exact"/>
      <w:jc w:val="both"/>
    </w:pPr>
    <w:rPr>
      <w:szCs w:val="20"/>
    </w:rPr>
  </w:style>
  <w:style w:type="paragraph" w:customStyle="1" w:styleId="ListLast21">
    <w:name w:val="List Last21"/>
    <w:basedOn w:val="List"/>
    <w:rsid w:val="00C230B4"/>
    <w:pPr>
      <w:tabs>
        <w:tab w:val="clear" w:pos="720"/>
      </w:tabs>
      <w:spacing w:before="0" w:line="480" w:lineRule="exact"/>
      <w:jc w:val="both"/>
    </w:pPr>
    <w:rPr>
      <w:szCs w:val="20"/>
    </w:rPr>
  </w:style>
  <w:style w:type="paragraph" w:customStyle="1" w:styleId="PartLabel21">
    <w:name w:val="Part Label21"/>
    <w:basedOn w:val="HeadingBase"/>
    <w:next w:val="Normal"/>
    <w:rsid w:val="00C230B4"/>
    <w:pPr>
      <w:spacing w:after="120" w:line="480" w:lineRule="exact"/>
      <w:ind w:firstLine="720"/>
      <w:jc w:val="both"/>
    </w:pPr>
    <w:rPr>
      <w:szCs w:val="20"/>
    </w:rPr>
  </w:style>
  <w:style w:type="paragraph" w:customStyle="1" w:styleId="PartTitle21">
    <w:name w:val="Part Title21"/>
    <w:basedOn w:val="HeadingBase"/>
    <w:next w:val="PartSubtitle"/>
    <w:rsid w:val="00C230B4"/>
    <w:pPr>
      <w:spacing w:after="120" w:line="480" w:lineRule="exact"/>
      <w:ind w:firstLine="720"/>
      <w:jc w:val="both"/>
    </w:pPr>
    <w:rPr>
      <w:szCs w:val="20"/>
    </w:rPr>
  </w:style>
  <w:style w:type="paragraph" w:customStyle="1" w:styleId="PartSubtitle22">
    <w:name w:val="Part Subtitle22"/>
    <w:basedOn w:val="Normal"/>
    <w:rsid w:val="00C230B4"/>
    <w:pPr>
      <w:keepNext/>
      <w:spacing w:before="360" w:after="120" w:line="480" w:lineRule="exact"/>
      <w:ind w:firstLine="720"/>
      <w:jc w:val="center"/>
    </w:pPr>
    <w:rPr>
      <w:rFonts w:ascii="Arial" w:hAnsi="Arial"/>
      <w:i/>
      <w:kern w:val="28"/>
      <w:sz w:val="32"/>
      <w:szCs w:val="20"/>
    </w:rPr>
  </w:style>
  <w:style w:type="paragraph" w:customStyle="1" w:styleId="SectionHeading21">
    <w:name w:val="Section Heading21"/>
    <w:basedOn w:val="HeadingBase"/>
    <w:rsid w:val="00C230B4"/>
    <w:pPr>
      <w:spacing w:after="120" w:line="480" w:lineRule="exact"/>
      <w:ind w:firstLine="720"/>
      <w:jc w:val="both"/>
    </w:pPr>
    <w:rPr>
      <w:szCs w:val="20"/>
    </w:rPr>
  </w:style>
  <w:style w:type="paragraph" w:customStyle="1" w:styleId="SectionLabel21">
    <w:name w:val="Section Label21"/>
    <w:basedOn w:val="HeadingBase"/>
    <w:rsid w:val="00C230B4"/>
    <w:pPr>
      <w:spacing w:after="120" w:line="480" w:lineRule="exact"/>
      <w:ind w:firstLine="720"/>
      <w:jc w:val="both"/>
    </w:pPr>
    <w:rPr>
      <w:szCs w:val="20"/>
    </w:rPr>
  </w:style>
  <w:style w:type="paragraph" w:customStyle="1" w:styleId="TitleCover21">
    <w:name w:val="Title Cover21"/>
    <w:basedOn w:val="HeadingBase"/>
    <w:next w:val="SubtitleCover"/>
    <w:rsid w:val="00C230B4"/>
    <w:pPr>
      <w:spacing w:after="120" w:line="480" w:lineRule="exact"/>
      <w:ind w:firstLine="720"/>
      <w:jc w:val="both"/>
    </w:pPr>
    <w:rPr>
      <w:szCs w:val="20"/>
    </w:rPr>
  </w:style>
  <w:style w:type="paragraph" w:customStyle="1" w:styleId="SubtitleCover22">
    <w:name w:val="Subtitle Cover22"/>
    <w:basedOn w:val="Normal"/>
    <w:rsid w:val="00C230B4"/>
    <w:pPr>
      <w:keepNext/>
      <w:spacing w:before="240" w:after="160" w:line="480" w:lineRule="exact"/>
      <w:ind w:firstLine="720"/>
      <w:jc w:val="center"/>
    </w:pPr>
    <w:rPr>
      <w:rFonts w:ascii="Arial" w:hAnsi="Arial"/>
      <w:i/>
      <w:kern w:val="28"/>
      <w:sz w:val="36"/>
      <w:szCs w:val="20"/>
    </w:rPr>
  </w:style>
  <w:style w:type="paragraph" w:customStyle="1" w:styleId="H421">
    <w:name w:val="H421"/>
    <w:basedOn w:val="H4A"/>
    <w:next w:val="Normal"/>
    <w:autoRedefine/>
    <w:rsid w:val="00C230B4"/>
  </w:style>
  <w:style w:type="paragraph" w:customStyle="1" w:styleId="H4A21">
    <w:name w:val="H4A21"/>
    <w:basedOn w:val="Normal"/>
    <w:next w:val="Normal"/>
    <w:autoRedefine/>
    <w:rsid w:val="00C230B4"/>
    <w:pPr>
      <w:keepNext/>
      <w:widowControl w:val="0"/>
      <w:spacing w:before="120" w:after="120" w:line="300" w:lineRule="exact"/>
      <w:ind w:left="720" w:firstLine="720"/>
      <w:jc w:val="both"/>
    </w:pPr>
    <w:rPr>
      <w:rFonts w:ascii="Times" w:hAnsi="Times"/>
      <w:b/>
      <w:i/>
      <w:snapToGrid w:val="0"/>
      <w:szCs w:val="20"/>
    </w:rPr>
  </w:style>
  <w:style w:type="paragraph" w:customStyle="1" w:styleId="BodyTextKeep21">
    <w:name w:val="Body Text Keep21"/>
    <w:basedOn w:val="Normal"/>
    <w:rsid w:val="00C230B4"/>
    <w:pPr>
      <w:keepNext/>
      <w:spacing w:after="120" w:line="480" w:lineRule="exact"/>
      <w:ind w:firstLine="720"/>
      <w:jc w:val="both"/>
    </w:pPr>
    <w:rPr>
      <w:szCs w:val="20"/>
    </w:rPr>
  </w:style>
  <w:style w:type="paragraph" w:customStyle="1" w:styleId="ChapterLabel21">
    <w:name w:val="Chapter Label21"/>
    <w:basedOn w:val="Normal"/>
    <w:next w:val="Normal"/>
    <w:rsid w:val="00C230B4"/>
    <w:pPr>
      <w:keepNext/>
      <w:spacing w:before="360" w:after="120" w:line="480" w:lineRule="exact"/>
      <w:ind w:firstLine="720"/>
      <w:jc w:val="center"/>
    </w:pPr>
    <w:rPr>
      <w:rFonts w:ascii="Arial" w:hAnsi="Arial"/>
      <w:b/>
      <w:kern w:val="28"/>
      <w:szCs w:val="20"/>
      <w:u w:val="single"/>
    </w:rPr>
  </w:style>
  <w:style w:type="paragraph" w:customStyle="1" w:styleId="ChapterSubtitle21">
    <w:name w:val="Chapter Subtitle21"/>
    <w:basedOn w:val="Normal"/>
    <w:rsid w:val="00C230B4"/>
    <w:pPr>
      <w:keepNext/>
      <w:keepLines/>
      <w:spacing w:before="360" w:after="360" w:line="480" w:lineRule="exact"/>
      <w:ind w:firstLine="720"/>
      <w:jc w:val="center"/>
    </w:pPr>
    <w:rPr>
      <w:rFonts w:ascii="Arial" w:hAnsi="Arial"/>
      <w:i/>
      <w:kern w:val="28"/>
      <w:sz w:val="28"/>
      <w:szCs w:val="20"/>
    </w:rPr>
  </w:style>
  <w:style w:type="paragraph" w:customStyle="1" w:styleId="ChapterTitle21">
    <w:name w:val="Chapter Title21"/>
    <w:basedOn w:val="Normal"/>
    <w:next w:val="ChapterSubtitle"/>
    <w:rsid w:val="00C230B4"/>
    <w:pPr>
      <w:keepNext/>
      <w:keepLines/>
      <w:spacing w:before="600" w:after="120" w:line="20" w:lineRule="exact"/>
      <w:ind w:firstLine="720"/>
      <w:jc w:val="center"/>
    </w:pPr>
    <w:rPr>
      <w:b/>
      <w:caps/>
      <w:kern w:val="28"/>
      <w:sz w:val="36"/>
      <w:szCs w:val="20"/>
    </w:rPr>
  </w:style>
  <w:style w:type="paragraph" w:customStyle="1" w:styleId="DocumentLabel22">
    <w:name w:val="Document Label22"/>
    <w:basedOn w:val="Normal"/>
    <w:rsid w:val="00C230B4"/>
    <w:pPr>
      <w:keepNext/>
      <w:spacing w:before="240" w:after="360" w:line="480" w:lineRule="exact"/>
      <w:ind w:firstLine="720"/>
      <w:jc w:val="both"/>
    </w:pPr>
    <w:rPr>
      <w:b/>
      <w:kern w:val="28"/>
      <w:sz w:val="36"/>
      <w:szCs w:val="20"/>
    </w:rPr>
  </w:style>
  <w:style w:type="paragraph" w:customStyle="1" w:styleId="FootnoteBase51">
    <w:name w:val="Footnote Base51"/>
    <w:basedOn w:val="Normal"/>
    <w:rsid w:val="00C230B4"/>
    <w:pPr>
      <w:tabs>
        <w:tab w:val="left" w:pos="187"/>
      </w:tabs>
      <w:spacing w:after="120" w:line="220" w:lineRule="exact"/>
      <w:ind w:left="187" w:hanging="187"/>
      <w:jc w:val="both"/>
    </w:pPr>
    <w:rPr>
      <w:sz w:val="18"/>
      <w:szCs w:val="20"/>
    </w:rPr>
  </w:style>
  <w:style w:type="paragraph" w:customStyle="1" w:styleId="HeaderBase21">
    <w:name w:val="Header Base21"/>
    <w:basedOn w:val="Normal"/>
    <w:rsid w:val="00C230B4"/>
    <w:pPr>
      <w:keepLines/>
      <w:tabs>
        <w:tab w:val="center" w:pos="4320"/>
        <w:tab w:val="right" w:pos="8640"/>
      </w:tabs>
      <w:spacing w:after="120" w:line="480" w:lineRule="exact"/>
      <w:ind w:firstLine="720"/>
      <w:jc w:val="both"/>
    </w:pPr>
    <w:rPr>
      <w:szCs w:val="20"/>
    </w:rPr>
  </w:style>
  <w:style w:type="paragraph" w:customStyle="1" w:styleId="IndexBase21">
    <w:name w:val="Index Base21"/>
    <w:basedOn w:val="Normal"/>
    <w:rsid w:val="00C230B4"/>
    <w:pPr>
      <w:tabs>
        <w:tab w:val="right" w:leader="dot" w:pos="3960"/>
      </w:tabs>
      <w:spacing w:after="120" w:line="480" w:lineRule="exact"/>
      <w:ind w:left="720" w:hanging="720"/>
      <w:jc w:val="both"/>
    </w:pPr>
    <w:rPr>
      <w:szCs w:val="20"/>
    </w:rPr>
  </w:style>
  <w:style w:type="paragraph" w:customStyle="1" w:styleId="ListNumberFirst21">
    <w:name w:val="List Number First21"/>
    <w:basedOn w:val="ListNumber"/>
    <w:next w:val="ListNumber"/>
    <w:rsid w:val="00C230B4"/>
    <w:pPr>
      <w:spacing w:before="80" w:line="480" w:lineRule="exact"/>
      <w:jc w:val="both"/>
    </w:pPr>
    <w:rPr>
      <w:szCs w:val="20"/>
    </w:rPr>
  </w:style>
  <w:style w:type="paragraph" w:customStyle="1" w:styleId="ListNumberLast21">
    <w:name w:val="List Number Last21"/>
    <w:basedOn w:val="ListNumber"/>
    <w:rsid w:val="00C230B4"/>
    <w:pPr>
      <w:spacing w:before="0" w:after="240" w:line="480" w:lineRule="exact"/>
      <w:jc w:val="both"/>
    </w:pPr>
    <w:rPr>
      <w:szCs w:val="20"/>
    </w:rPr>
  </w:style>
  <w:style w:type="paragraph" w:customStyle="1" w:styleId="Picture21">
    <w:name w:val="Picture21"/>
    <w:basedOn w:val="Normal"/>
    <w:next w:val="Caption"/>
    <w:rsid w:val="00C230B4"/>
    <w:pPr>
      <w:keepNext/>
      <w:spacing w:after="120" w:line="480" w:lineRule="exact"/>
      <w:ind w:firstLine="720"/>
      <w:jc w:val="both"/>
    </w:pPr>
    <w:rPr>
      <w:szCs w:val="20"/>
    </w:rPr>
  </w:style>
  <w:style w:type="paragraph" w:customStyle="1" w:styleId="TOCBase21">
    <w:name w:val="TOC Base21"/>
    <w:basedOn w:val="Normal"/>
    <w:rsid w:val="00C230B4"/>
    <w:pPr>
      <w:tabs>
        <w:tab w:val="right" w:leader="dot" w:pos="8640"/>
      </w:tabs>
      <w:spacing w:after="120" w:line="480" w:lineRule="exact"/>
      <w:ind w:firstLine="720"/>
      <w:jc w:val="both"/>
    </w:pPr>
    <w:rPr>
      <w:szCs w:val="20"/>
    </w:rPr>
  </w:style>
  <w:style w:type="paragraph" w:customStyle="1" w:styleId="HeaderlikeH121">
    <w:name w:val="Header like H121"/>
    <w:basedOn w:val="Heading2"/>
    <w:rsid w:val="00C230B4"/>
    <w:pPr>
      <w:spacing w:before="120" w:line="360" w:lineRule="exact"/>
      <w:ind w:firstLine="720"/>
      <w:outlineLvl w:val="9"/>
    </w:pPr>
    <w:rPr>
      <w:b/>
      <w:i w:val="0"/>
      <w:sz w:val="36"/>
    </w:rPr>
  </w:style>
  <w:style w:type="paragraph" w:customStyle="1" w:styleId="Greeting22">
    <w:name w:val="Greeting22"/>
    <w:basedOn w:val="Normal"/>
    <w:rsid w:val="00C230B4"/>
    <w:pPr>
      <w:spacing w:after="120" w:line="480" w:lineRule="exact"/>
      <w:ind w:firstLine="720"/>
    </w:pPr>
    <w:rPr>
      <w:szCs w:val="20"/>
    </w:rPr>
  </w:style>
  <w:style w:type="paragraph" w:customStyle="1" w:styleId="Indent5410">
    <w:name w:val="Indent541"/>
    <w:basedOn w:val="Normal"/>
    <w:rsid w:val="00C230B4"/>
    <w:pPr>
      <w:spacing w:after="120" w:line="480" w:lineRule="exact"/>
      <w:ind w:left="720" w:firstLine="720"/>
      <w:jc w:val="both"/>
    </w:pPr>
    <w:rPr>
      <w:szCs w:val="20"/>
    </w:rPr>
  </w:style>
  <w:style w:type="paragraph" w:customStyle="1" w:styleId="Indent10210">
    <w:name w:val="Indent1021"/>
    <w:basedOn w:val="Normal"/>
    <w:rsid w:val="00C230B4"/>
    <w:pPr>
      <w:spacing w:after="120" w:line="480" w:lineRule="exact"/>
      <w:ind w:left="1440" w:firstLine="720"/>
      <w:jc w:val="both"/>
    </w:pPr>
    <w:rPr>
      <w:szCs w:val="20"/>
    </w:rPr>
  </w:style>
  <w:style w:type="paragraph" w:customStyle="1" w:styleId="Indent15210">
    <w:name w:val="Indent1521"/>
    <w:basedOn w:val="Normal"/>
    <w:rsid w:val="00C230B4"/>
    <w:pPr>
      <w:spacing w:after="120" w:line="480" w:lineRule="exact"/>
      <w:ind w:left="2160" w:firstLine="720"/>
      <w:jc w:val="both"/>
    </w:pPr>
    <w:rPr>
      <w:szCs w:val="20"/>
    </w:rPr>
  </w:style>
  <w:style w:type="paragraph" w:customStyle="1" w:styleId="Indent2021">
    <w:name w:val="Indent2021"/>
    <w:basedOn w:val="Normal"/>
    <w:rsid w:val="00C230B4"/>
    <w:pPr>
      <w:spacing w:after="120" w:line="480" w:lineRule="exact"/>
      <w:ind w:left="2880" w:firstLine="720"/>
      <w:jc w:val="both"/>
    </w:pPr>
    <w:rPr>
      <w:szCs w:val="20"/>
    </w:rPr>
  </w:style>
  <w:style w:type="paragraph" w:customStyle="1" w:styleId="BodyTextNotJustified21">
    <w:name w:val="Body Text Not Justified21"/>
    <w:basedOn w:val="Normal"/>
    <w:rsid w:val="00C230B4"/>
    <w:pPr>
      <w:spacing w:after="120" w:line="480" w:lineRule="exact"/>
      <w:ind w:firstLine="720"/>
    </w:pPr>
    <w:rPr>
      <w:szCs w:val="20"/>
    </w:rPr>
  </w:style>
  <w:style w:type="paragraph" w:customStyle="1" w:styleId="BoldCenterArial12pt21">
    <w:name w:val="Bold Center Arial 12 pt21"/>
    <w:basedOn w:val="Normal"/>
    <w:rsid w:val="00C230B4"/>
    <w:pPr>
      <w:spacing w:after="160" w:line="480" w:lineRule="exact"/>
      <w:ind w:firstLine="720"/>
      <w:jc w:val="center"/>
    </w:pPr>
    <w:rPr>
      <w:rFonts w:ascii="Arial" w:hAnsi="Arial"/>
      <w:b/>
      <w:szCs w:val="20"/>
    </w:rPr>
  </w:style>
  <w:style w:type="paragraph" w:customStyle="1" w:styleId="H2A22">
    <w:name w:val="H2A22"/>
    <w:basedOn w:val="H2"/>
    <w:rsid w:val="00C230B4"/>
    <w:pPr>
      <w:outlineLvl w:val="9"/>
    </w:pPr>
    <w:rPr>
      <w:rFonts w:ascii="Times New Roman" w:hAnsi="Times New Roman"/>
      <w:iCs w:val="0"/>
      <w:szCs w:val="28"/>
    </w:rPr>
  </w:style>
  <w:style w:type="paragraph" w:customStyle="1" w:styleId="H231">
    <w:name w:val="H231"/>
    <w:basedOn w:val="BT"/>
    <w:autoRedefine/>
    <w:rsid w:val="00C230B4"/>
    <w:pPr>
      <w:spacing w:line="300" w:lineRule="atLeast"/>
      <w:ind w:firstLine="720"/>
      <w:outlineLvl w:val="1"/>
    </w:pPr>
  </w:style>
  <w:style w:type="paragraph" w:customStyle="1" w:styleId="Exercise21">
    <w:name w:val="Exercise21"/>
    <w:basedOn w:val="Quotation"/>
    <w:next w:val="Normal"/>
    <w:rsid w:val="00C230B4"/>
    <w:pPr>
      <w:tabs>
        <w:tab w:val="clear" w:pos="720"/>
      </w:tabs>
      <w:spacing w:after="120" w:line="480" w:lineRule="exact"/>
      <w:ind w:firstLine="720"/>
      <w:jc w:val="center"/>
    </w:pPr>
    <w:rPr>
      <w:sz w:val="28"/>
      <w:szCs w:val="20"/>
    </w:rPr>
  </w:style>
  <w:style w:type="paragraph" w:customStyle="1" w:styleId="FlushLeftBold21">
    <w:name w:val="Flush Left Bold21"/>
    <w:basedOn w:val="Normal"/>
    <w:rsid w:val="00C230B4"/>
    <w:pPr>
      <w:spacing w:before="120" w:after="120" w:line="290" w:lineRule="exact"/>
      <w:ind w:firstLine="720"/>
      <w:jc w:val="both"/>
    </w:pPr>
    <w:rPr>
      <w:b/>
      <w:snapToGrid w:val="0"/>
      <w:szCs w:val="20"/>
    </w:rPr>
  </w:style>
  <w:style w:type="paragraph" w:customStyle="1" w:styleId="Hang121">
    <w:name w:val="Hang121"/>
    <w:basedOn w:val="Normal"/>
    <w:autoRedefine/>
    <w:rsid w:val="00C230B4"/>
    <w:pPr>
      <w:spacing w:after="120" w:line="480" w:lineRule="exact"/>
      <w:ind w:left="1080" w:hanging="360"/>
      <w:jc w:val="both"/>
    </w:pPr>
    <w:rPr>
      <w:snapToGrid w:val="0"/>
      <w:szCs w:val="20"/>
    </w:rPr>
  </w:style>
  <w:style w:type="paragraph" w:customStyle="1" w:styleId="Style121">
    <w:name w:val="Style121"/>
    <w:basedOn w:val="BP"/>
    <w:next w:val="BT"/>
    <w:autoRedefine/>
    <w:rsid w:val="00C230B4"/>
    <w:pPr>
      <w:spacing w:after="120"/>
      <w:ind w:firstLine="720"/>
    </w:pPr>
    <w:rPr>
      <w:szCs w:val="20"/>
    </w:rPr>
  </w:style>
  <w:style w:type="paragraph" w:customStyle="1" w:styleId="BP21">
    <w:name w:val="BP21"/>
    <w:basedOn w:val="BT"/>
    <w:next w:val="BT"/>
    <w:autoRedefine/>
    <w:rsid w:val="00C230B4"/>
    <w:pPr>
      <w:ind w:firstLine="720"/>
    </w:pPr>
  </w:style>
  <w:style w:type="paragraph" w:customStyle="1" w:styleId="HeadingCaps21">
    <w:name w:val="Heading Caps21"/>
    <w:basedOn w:val="Heading1"/>
    <w:autoRedefine/>
    <w:rsid w:val="00C230B4"/>
    <w:pPr>
      <w:spacing w:after="120" w:line="400" w:lineRule="exact"/>
      <w:ind w:firstLine="720"/>
    </w:pPr>
    <w:rPr>
      <w:caps/>
      <w:snapToGrid w:val="0"/>
      <w:sz w:val="40"/>
      <w:szCs w:val="20"/>
    </w:rPr>
  </w:style>
  <w:style w:type="paragraph" w:customStyle="1" w:styleId="BoldLine22">
    <w:name w:val="Bold Line22"/>
    <w:basedOn w:val="Normal"/>
    <w:rsid w:val="00C230B4"/>
    <w:pPr>
      <w:pBdr>
        <w:bottom w:val="single" w:sz="36" w:space="1" w:color="auto"/>
      </w:pBdr>
      <w:spacing w:after="120" w:line="300" w:lineRule="atLeast"/>
      <w:ind w:firstLine="720"/>
      <w:jc w:val="both"/>
    </w:pPr>
    <w:rPr>
      <w:szCs w:val="20"/>
    </w:rPr>
  </w:style>
  <w:style w:type="paragraph" w:customStyle="1" w:styleId="ExerciseTitle21">
    <w:name w:val="Exercise Title21"/>
    <w:basedOn w:val="Normal"/>
    <w:rsid w:val="00C230B4"/>
    <w:pPr>
      <w:pBdr>
        <w:top w:val="single" w:sz="6" w:space="1" w:color="auto"/>
        <w:left w:val="single" w:sz="6" w:space="1" w:color="auto"/>
        <w:bottom w:val="single" w:sz="6" w:space="1" w:color="auto"/>
        <w:right w:val="single" w:sz="6" w:space="1" w:color="auto"/>
      </w:pBdr>
      <w:spacing w:after="120" w:line="300" w:lineRule="atLeast"/>
      <w:ind w:firstLine="720"/>
      <w:jc w:val="both"/>
    </w:pPr>
    <w:rPr>
      <w:b/>
      <w:szCs w:val="20"/>
    </w:rPr>
  </w:style>
  <w:style w:type="paragraph" w:customStyle="1" w:styleId="Title222">
    <w:name w:val="Title 222"/>
    <w:basedOn w:val="Normal"/>
    <w:rsid w:val="00C230B4"/>
    <w:pPr>
      <w:spacing w:after="120" w:line="300" w:lineRule="atLeast"/>
      <w:ind w:firstLine="720"/>
      <w:jc w:val="center"/>
    </w:pPr>
    <w:rPr>
      <w:sz w:val="52"/>
      <w:szCs w:val="20"/>
    </w:rPr>
  </w:style>
  <w:style w:type="paragraph" w:customStyle="1" w:styleId="Title122">
    <w:name w:val="Title 122"/>
    <w:basedOn w:val="Normal"/>
    <w:rsid w:val="00C230B4"/>
    <w:pPr>
      <w:spacing w:after="120" w:line="300" w:lineRule="atLeast"/>
      <w:ind w:firstLine="720"/>
      <w:jc w:val="center"/>
    </w:pPr>
    <w:rPr>
      <w:b/>
      <w:sz w:val="72"/>
      <w:szCs w:val="20"/>
    </w:rPr>
  </w:style>
  <w:style w:type="paragraph" w:customStyle="1" w:styleId="Title321">
    <w:name w:val="Title 321"/>
    <w:basedOn w:val="Title2"/>
    <w:rsid w:val="00C230B4"/>
    <w:pPr>
      <w:ind w:firstLine="720"/>
    </w:pPr>
    <w:rPr>
      <w:b/>
      <w:sz w:val="26"/>
      <w:szCs w:val="20"/>
    </w:rPr>
  </w:style>
  <w:style w:type="paragraph" w:customStyle="1" w:styleId="Title421">
    <w:name w:val="Title 421"/>
    <w:basedOn w:val="Title3"/>
    <w:rsid w:val="00C230B4"/>
    <w:pPr>
      <w:ind w:firstLine="720"/>
    </w:pPr>
    <w:rPr>
      <w:szCs w:val="20"/>
    </w:rPr>
  </w:style>
  <w:style w:type="paragraph" w:customStyle="1" w:styleId="CenterItalic21">
    <w:name w:val="Center Italic21"/>
    <w:basedOn w:val="Normal"/>
    <w:autoRedefine/>
    <w:rsid w:val="00C230B4"/>
    <w:pPr>
      <w:spacing w:after="120" w:line="480" w:lineRule="exact"/>
      <w:ind w:firstLine="720"/>
      <w:jc w:val="center"/>
    </w:pPr>
    <w:rPr>
      <w:i/>
      <w:szCs w:val="20"/>
    </w:rPr>
  </w:style>
  <w:style w:type="paragraph" w:customStyle="1" w:styleId="LT21">
    <w:name w:val="LT21"/>
    <w:basedOn w:val="Heading2"/>
    <w:autoRedefine/>
    <w:rsid w:val="00C230B4"/>
    <w:pPr>
      <w:ind w:firstLine="720"/>
    </w:pPr>
    <w:rPr>
      <w:b/>
      <w:i w:val="0"/>
      <w:sz w:val="36"/>
    </w:rPr>
  </w:style>
  <w:style w:type="paragraph" w:customStyle="1" w:styleId="Style221">
    <w:name w:val="Style221"/>
    <w:basedOn w:val="H2A"/>
    <w:autoRedefine/>
    <w:rsid w:val="00C230B4"/>
    <w:pPr>
      <w:outlineLvl w:val="2"/>
    </w:pPr>
    <w:rPr>
      <w:i/>
      <w:snapToGrid w:val="0"/>
    </w:rPr>
  </w:style>
  <w:style w:type="paragraph" w:customStyle="1" w:styleId="LS-LessonSubtitle21">
    <w:name w:val="LS - Lesson Subtitle21"/>
    <w:basedOn w:val="H2A"/>
    <w:autoRedefine/>
    <w:rsid w:val="00C230B4"/>
    <w:pPr>
      <w:outlineLvl w:val="2"/>
    </w:pPr>
    <w:rPr>
      <w:i/>
      <w:snapToGrid w:val="0"/>
    </w:rPr>
  </w:style>
  <w:style w:type="paragraph" w:customStyle="1" w:styleId="H3A21">
    <w:name w:val="H3A21"/>
    <w:basedOn w:val="H3"/>
    <w:rsid w:val="00C230B4"/>
  </w:style>
  <w:style w:type="paragraph" w:customStyle="1" w:styleId="H331">
    <w:name w:val="H331"/>
    <w:basedOn w:val="Normal"/>
    <w:autoRedefine/>
    <w:rsid w:val="00C230B4"/>
    <w:pPr>
      <w:overflowPunct w:val="0"/>
      <w:autoSpaceDE w:val="0"/>
      <w:autoSpaceDN w:val="0"/>
      <w:adjustRightInd w:val="0"/>
      <w:spacing w:before="120" w:after="120" w:line="300" w:lineRule="exact"/>
      <w:ind w:firstLine="720"/>
      <w:jc w:val="both"/>
      <w:textAlignment w:val="baseline"/>
      <w:outlineLvl w:val="2"/>
    </w:pPr>
    <w:rPr>
      <w:rFonts w:ascii="Arial" w:hAnsi="Arial"/>
      <w:b/>
      <w:szCs w:val="20"/>
    </w:rPr>
  </w:style>
  <w:style w:type="paragraph" w:customStyle="1" w:styleId="L121">
    <w:name w:val="L121"/>
    <w:basedOn w:val="Normal"/>
    <w:autoRedefine/>
    <w:rsid w:val="00C230B4"/>
    <w:pPr>
      <w:spacing w:after="120" w:line="480" w:lineRule="exact"/>
      <w:ind w:left="720" w:hanging="720"/>
      <w:jc w:val="both"/>
    </w:pPr>
    <w:rPr>
      <w:szCs w:val="20"/>
    </w:rPr>
  </w:style>
  <w:style w:type="paragraph" w:customStyle="1" w:styleId="L221">
    <w:name w:val="L221"/>
    <w:basedOn w:val="BT"/>
    <w:autoRedefine/>
    <w:rsid w:val="00C230B4"/>
    <w:pPr>
      <w:tabs>
        <w:tab w:val="left" w:pos="720"/>
      </w:tabs>
      <w:ind w:left="1440" w:hanging="720"/>
    </w:pPr>
  </w:style>
  <w:style w:type="paragraph" w:customStyle="1" w:styleId="L321">
    <w:name w:val="L321"/>
    <w:basedOn w:val="BT"/>
    <w:autoRedefine/>
    <w:rsid w:val="00C230B4"/>
    <w:pPr>
      <w:tabs>
        <w:tab w:val="left" w:pos="720"/>
        <w:tab w:val="left" w:pos="2160"/>
      </w:tabs>
      <w:ind w:left="2160" w:hanging="720"/>
    </w:pPr>
  </w:style>
  <w:style w:type="paragraph" w:customStyle="1" w:styleId="H1A21">
    <w:name w:val="H1A21"/>
    <w:basedOn w:val="H1"/>
    <w:rsid w:val="00C230B4"/>
    <w:pPr>
      <w:outlineLvl w:val="9"/>
    </w:pPr>
    <w:rPr>
      <w:sz w:val="24"/>
    </w:rPr>
  </w:style>
  <w:style w:type="paragraph" w:customStyle="1" w:styleId="I131">
    <w:name w:val="I131"/>
    <w:basedOn w:val="BT"/>
    <w:autoRedefine/>
    <w:rsid w:val="00C230B4"/>
    <w:pPr>
      <w:ind w:left="720" w:firstLine="720"/>
    </w:pPr>
  </w:style>
  <w:style w:type="paragraph" w:customStyle="1" w:styleId="I221">
    <w:name w:val="I221"/>
    <w:basedOn w:val="BT"/>
    <w:autoRedefine/>
    <w:rsid w:val="00C230B4"/>
    <w:pPr>
      <w:ind w:left="1440" w:firstLine="720"/>
    </w:pPr>
  </w:style>
  <w:style w:type="paragraph" w:customStyle="1" w:styleId="I321">
    <w:name w:val="I321"/>
    <w:basedOn w:val="I1"/>
    <w:autoRedefine/>
    <w:rsid w:val="00C230B4"/>
    <w:pPr>
      <w:ind w:left="2160"/>
    </w:pPr>
  </w:style>
  <w:style w:type="paragraph" w:customStyle="1" w:styleId="GR21">
    <w:name w:val="GR21"/>
    <w:basedOn w:val="BT"/>
    <w:autoRedefine/>
    <w:rsid w:val="00C230B4"/>
    <w:pPr>
      <w:spacing w:beforeLines="60"/>
      <w:ind w:firstLine="720"/>
      <w:jc w:val="left"/>
    </w:pPr>
  </w:style>
  <w:style w:type="paragraph" w:customStyle="1" w:styleId="I421">
    <w:name w:val="I421"/>
    <w:basedOn w:val="I1"/>
    <w:autoRedefine/>
    <w:rsid w:val="00C230B4"/>
    <w:pPr>
      <w:ind w:left="2880"/>
    </w:pPr>
  </w:style>
  <w:style w:type="paragraph" w:customStyle="1" w:styleId="CA21">
    <w:name w:val="CA21"/>
    <w:basedOn w:val="BT"/>
    <w:rsid w:val="00C230B4"/>
    <w:pPr>
      <w:ind w:firstLine="720"/>
      <w:jc w:val="left"/>
    </w:pPr>
  </w:style>
  <w:style w:type="paragraph" w:customStyle="1" w:styleId="StyleBodyText10ptBlack21">
    <w:name w:val="Style Body Text + 10 pt Black21"/>
    <w:basedOn w:val="Normal"/>
    <w:rsid w:val="00C230B4"/>
    <w:pPr>
      <w:spacing w:before="120" w:after="120" w:line="480" w:lineRule="exact"/>
      <w:ind w:firstLine="720"/>
      <w:jc w:val="both"/>
    </w:pPr>
    <w:rPr>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853">
      <w:bodyDiv w:val="1"/>
      <w:marLeft w:val="0"/>
      <w:marRight w:val="0"/>
      <w:marTop w:val="0"/>
      <w:marBottom w:val="0"/>
      <w:divBdr>
        <w:top w:val="none" w:sz="0" w:space="0" w:color="auto"/>
        <w:left w:val="none" w:sz="0" w:space="0" w:color="auto"/>
        <w:bottom w:val="none" w:sz="0" w:space="0" w:color="auto"/>
        <w:right w:val="none" w:sz="0" w:space="0" w:color="auto"/>
      </w:divBdr>
    </w:div>
    <w:div w:id="1024862555">
      <w:bodyDiv w:val="1"/>
      <w:marLeft w:val="0"/>
      <w:marRight w:val="0"/>
      <w:marTop w:val="0"/>
      <w:marBottom w:val="0"/>
      <w:divBdr>
        <w:top w:val="none" w:sz="0" w:space="0" w:color="auto"/>
        <w:left w:val="none" w:sz="0" w:space="0" w:color="auto"/>
        <w:bottom w:val="none" w:sz="0" w:space="0" w:color="auto"/>
        <w:right w:val="none" w:sz="0" w:space="0" w:color="auto"/>
      </w:divBdr>
    </w:div>
    <w:div w:id="1551116268">
      <w:bodyDiv w:val="1"/>
      <w:marLeft w:val="0"/>
      <w:marRight w:val="0"/>
      <w:marTop w:val="0"/>
      <w:marBottom w:val="0"/>
      <w:divBdr>
        <w:top w:val="none" w:sz="0" w:space="0" w:color="auto"/>
        <w:left w:val="none" w:sz="0" w:space="0" w:color="auto"/>
        <w:bottom w:val="none" w:sz="0" w:space="0" w:color="auto"/>
        <w:right w:val="none" w:sz="0" w:space="0" w:color="auto"/>
      </w:divBdr>
    </w:div>
    <w:div w:id="1802259819">
      <w:bodyDiv w:val="1"/>
      <w:marLeft w:val="0"/>
      <w:marRight w:val="0"/>
      <w:marTop w:val="0"/>
      <w:marBottom w:val="0"/>
      <w:divBdr>
        <w:top w:val="none" w:sz="0" w:space="0" w:color="auto"/>
        <w:left w:val="none" w:sz="0" w:space="0" w:color="auto"/>
        <w:bottom w:val="none" w:sz="0" w:space="0" w:color="auto"/>
        <w:right w:val="none" w:sz="0" w:space="0" w:color="auto"/>
      </w:divBdr>
    </w:div>
    <w:div w:id="1850872678">
      <w:bodyDiv w:val="1"/>
      <w:marLeft w:val="0"/>
      <w:marRight w:val="0"/>
      <w:marTop w:val="0"/>
      <w:marBottom w:val="0"/>
      <w:divBdr>
        <w:top w:val="none" w:sz="0" w:space="0" w:color="auto"/>
        <w:left w:val="none" w:sz="0" w:space="0" w:color="auto"/>
        <w:bottom w:val="none" w:sz="0" w:space="0" w:color="auto"/>
        <w:right w:val="none" w:sz="0" w:space="0" w:color="auto"/>
      </w:divBdr>
    </w:div>
    <w:div w:id="214468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f.ly/logosres/LLS:1.0.71;ref=bible$2Bnasb95.82.3.13;pos=res$2FLLS:1.0.71$2F2023-06-12T17:07:41Z$2F5517413" TargetMode="External"/><Relationship Id="rId18" Type="http://schemas.openxmlformats.org/officeDocument/2006/relationships/hyperlink" Target="https://ref.ly/logosres/LLS:1.0.71;pos=res$2FLLS:1.0.71$2F2023-06-12T17:07:41Z$2F4568648"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ref.ly/logosres/LLS:1.0.710;pos=res$2FLLS:1.0.710$2F2026-02-17T13:55:29Z$2F3670398" TargetMode="External"/><Relationship Id="rId17" Type="http://schemas.openxmlformats.org/officeDocument/2006/relationships/hyperlink" Target="https://ref.ly/logosres/LLS:1.0.71;pos=res$2FLLS:1.0.71$2F2023-06-12T17:07:41Z$2F4564427" TargetMode="External"/><Relationship Id="rId2" Type="http://schemas.openxmlformats.org/officeDocument/2006/relationships/customXml" Target="../customXml/item2.xml"/><Relationship Id="rId16" Type="http://schemas.openxmlformats.org/officeDocument/2006/relationships/hyperlink" Target="https://ref.ly/logosres/LLS:1.0.71;pos=res$2FLLS:1.0.71$2F2023-06-12T17:07:41Z$2F459386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f.ly/logosres/LLS:1.0.71;pos=res$2FLLS:1.0.71$2F2023-06-12T17:07:41Z$2F4902669"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ef.ly/logosres/LLS:1.0.71;pos=res$2FLLS:1.0.71$2F2023-06-12T17:07:41Z$2F469484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f.ly/logosres/LLS:1.0.71;pos=res$2FLLS:1.0.71$2F2023-06-12T17:07:41Z$2F4902651"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notes.xml.rels><?xml version="1.0" encoding="UTF-8" standalone="yes"?>
<Relationships xmlns="http://schemas.openxmlformats.org/package/2006/relationships"><Relationship Id="rId1" Type="http://schemas.openxmlformats.org/officeDocument/2006/relationships/hyperlink" Target="https://ref.ly/logosres/pntcmark?ref=Bible.Mk11.12-14&amp;off=2154&amp;ctx=lem+and+the+temple.+~The+prophets+had+of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dy%20Dillow\AppData\Roaming\Microsoft\Templates\Partaker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46F535-B771-469E-86DF-679B2F46A2C0}">
  <we:reference id="wa200005983" version="2.0.0.0" store="en-US" storeType="OMEX"/>
  <we:alternateReferences>
    <we:reference id="wa200005983"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32f9c6a-224d-4d2e-bfa1-72a3503f18d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F3CC0D6105E648BE27CF40B2E5FAD3" ma:contentTypeVersion="19" ma:contentTypeDescription="Create a new document." ma:contentTypeScope="" ma:versionID="77b35898481c71112ca2af12f000b0d0">
  <xsd:schema xmlns:xsd="http://www.w3.org/2001/XMLSchema" xmlns:xs="http://www.w3.org/2001/XMLSchema" xmlns:p="http://schemas.microsoft.com/office/2006/metadata/properties" xmlns:ns3="07642599-6fb9-4300-9186-6ccfbdd6de14" xmlns:ns4="d32f9c6a-224d-4d2e-bfa1-72a3503f18da" targetNamespace="http://schemas.microsoft.com/office/2006/metadata/properties" ma:root="true" ma:fieldsID="170c80f3e40f2b9bda3ab632720f0208" ns3:_="" ns4:_="">
    <xsd:import namespace="07642599-6fb9-4300-9186-6ccfbdd6de14"/>
    <xsd:import namespace="d32f9c6a-224d-4d2e-bfa1-72a3503f18da"/>
    <xsd:element name="properties">
      <xsd:complexType>
        <xsd:sequence>
          <xsd:element name="documentManagement">
            <xsd:complexType>
              <xsd:all>
                <xsd:element ref="ns3:SharedWithUsers" minOccurs="0"/>
                <xsd:element ref="ns3:SharingHintHash" minOccurs="0"/>
                <xsd:element ref="ns4:MediaServiceMetadata" minOccurs="0"/>
                <xsd:element ref="ns4:MediaServiceFastMetadata" minOccurs="0"/>
                <xsd:element ref="ns3:SharedWithDetail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42599-6fb9-4300-9186-6ccfbdd6de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2f9c6a-224d-4d2e-bfa1-72a3503f18d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22AB4-E6FE-4F71-B50E-019C8337F4A8}">
  <ds:schemaRefs>
    <ds:schemaRef ds:uri="http://schemas.microsoft.com/sharepoint/v3/contenttype/forms"/>
  </ds:schemaRefs>
</ds:datastoreItem>
</file>

<file path=customXml/itemProps2.xml><?xml version="1.0" encoding="utf-8"?>
<ds:datastoreItem xmlns:ds="http://schemas.openxmlformats.org/officeDocument/2006/customXml" ds:itemID="{F37E301B-A8CD-4E9E-933E-633824E5EEF1}">
  <ds:schemaRefs>
    <ds:schemaRef ds:uri="http://schemas.microsoft.com/office/2006/metadata/properties"/>
    <ds:schemaRef ds:uri="http://schemas.microsoft.com/office/infopath/2007/PartnerControls"/>
    <ds:schemaRef ds:uri="d32f9c6a-224d-4d2e-bfa1-72a3503f18da"/>
  </ds:schemaRefs>
</ds:datastoreItem>
</file>

<file path=customXml/itemProps3.xml><?xml version="1.0" encoding="utf-8"?>
<ds:datastoreItem xmlns:ds="http://schemas.openxmlformats.org/officeDocument/2006/customXml" ds:itemID="{0D371964-1603-45A0-A255-7BBEDDF08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42599-6fb9-4300-9186-6ccfbdd6de14"/>
    <ds:schemaRef ds:uri="d32f9c6a-224d-4d2e-bfa1-72a3503f1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58C48A-A152-4F42-A973-6827ECBD0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C:\Users\Jody Dillow\AppData\Roaming\Microsoft\Templates\Partaker10.dotm</Template>
  <TotalTime>1</TotalTime>
  <Pages>11</Pages>
  <Words>6248</Words>
  <Characters>35618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Classic Manual</vt:lpstr>
    </vt:vector>
  </TitlesOfParts>
  <Company>Hewlett-Packard</Company>
  <LinksUpToDate>false</LinksUpToDate>
  <CharactersWithSpaces>41783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Classic Manual</dc:title>
  <dc:subject/>
  <dc:creator>Jody Dillow</dc:creator>
  <cp:keywords/>
  <dc:description/>
  <cp:lastModifiedBy>Rick Griffith</cp:lastModifiedBy>
  <cp:revision>5</cp:revision>
  <cp:lastPrinted>2026-08-07T02:04:00Z</cp:lastPrinted>
  <dcterms:created xsi:type="dcterms:W3CDTF">2026-08-07T02:04:00Z</dcterms:created>
  <dcterms:modified xsi:type="dcterms:W3CDTF">2026-08-07T02:08:00Z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0x01010037F3CC0D6105E648BE27CF40B2E5FAD3</vt:lpwstr>
  </property>
  <property fmtid="{D5CDD505-2E9C-101B-9397-08002B2CF9AE}" pid="3" name="_activity">
    <vt:lpwstr/>
  </property>
  <property fmtid="{D5CDD505-2E9C-101B-9397-08002B2CF9AE}" pid="4" name="GrammarlyDocumentId">
    <vt:lpwstr>0e3c8bcc-7701-456f-bda4-7d89759aa9a0</vt:lpwstr>
  </property>
</Properties>
</file>