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974AC9" w14:textId="6E617665" w:rsidR="00A10C1E" w:rsidRDefault="00A10C1E" w:rsidP="00A10C1E">
      <w:pPr>
        <w:pStyle w:val="BT"/>
        <w:ind w:firstLine="0"/>
      </w:pPr>
      <w:bookmarkStart w:id="0" w:name="_Toc328390149"/>
    </w:p>
    <w:p w14:paraId="091CBBEB" w14:textId="77777777" w:rsidR="00A10C1E" w:rsidRDefault="00A10C1E" w:rsidP="00A10C1E">
      <w:pPr>
        <w:pStyle w:val="BT"/>
      </w:pPr>
    </w:p>
    <w:p w14:paraId="2E61D102" w14:textId="77777777" w:rsidR="00A10C1E" w:rsidRDefault="00A10C1E" w:rsidP="00A10C1E">
      <w:pPr>
        <w:pStyle w:val="BT"/>
      </w:pPr>
    </w:p>
    <w:p w14:paraId="799BFAC3" w14:textId="2FCD5172" w:rsidR="00A10C1E" w:rsidRDefault="00A10C1E" w:rsidP="00A10C1E">
      <w:pPr>
        <w:pStyle w:val="ChapterTitle0"/>
      </w:pPr>
      <w:r w:rsidRPr="00813BC5">
        <w:rPr>
          <w:noProof/>
          <w:sz w:val="36"/>
          <w:szCs w:val="36"/>
        </w:rPr>
        <mc:AlternateContent>
          <mc:Choice Requires="wps">
            <w:drawing>
              <wp:anchor distT="4294967295" distB="4294967295" distL="114300" distR="114300" simplePos="0" relativeHeight="251659264" behindDoc="0" locked="0" layoutInCell="1" allowOverlap="1" wp14:anchorId="64F60CFC" wp14:editId="4E5D1243">
                <wp:simplePos x="0" y="0"/>
                <wp:positionH relativeFrom="margin">
                  <wp:posOffset>6488</wp:posOffset>
                </wp:positionH>
                <wp:positionV relativeFrom="paragraph">
                  <wp:posOffset>328102</wp:posOffset>
                </wp:positionV>
                <wp:extent cx="4766807" cy="0"/>
                <wp:effectExtent l="0" t="0" r="0" b="0"/>
                <wp:wrapNone/>
                <wp:docPr id="1868103163"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680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47F4F24" id="Straight Connector 141" o:spid="_x0000_s1026" style="position:absolute;z-index:251659264;visibility:visible;mso-wrap-style:square;mso-width-percent:0;mso-height-percent:0;mso-wrap-distance-left:9pt;mso-wrap-distance-top:.µmm;mso-wrap-distance-right:9pt;mso-wrap-distance-bottom:.µmm;mso-position-horizontal:absolute;mso-position-horizontal-relative:margin;mso-position-vertical:absolute;mso-position-vertical-relative:text;mso-width-percent:0;mso-height-percent:0;mso-width-relative:margin;mso-height-relative:page" from=".5pt,25.85pt" to="375.85pt,2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" strokecolor="windowText">
                <o:lock v:ext="edit" shapetype="f"/>
                <w10:wrap anchorx="margin"/>
              </v:line>
            </w:pict>
          </mc:Fallback>
        </mc:AlternateContent>
      </w:r>
      <w:r>
        <w:t>Entering Into Greatness</w:t>
      </w:r>
    </w:p>
    <w:p w14:paraId="71B33F8A" w14:textId="6FEFFE27" w:rsidR="00C230B4" w:rsidRPr="006F3398" w:rsidRDefault="00C230B4" w:rsidP="001D0530">
      <w:pPr>
        <w:pStyle w:val="H1W"/>
        <w:rPr>
          <w:sz w:val="48"/>
          <w:szCs w:val="48"/>
        </w:rPr>
      </w:pPr>
    </w:p>
    <w:p w14:paraId="4C42F87E" w14:textId="72E0C730" w:rsidR="004329A6" w:rsidRPr="004329A6" w:rsidRDefault="004329A6" w:rsidP="004329A6">
      <w:pPr>
        <w:pStyle w:val="BT"/>
        <w:keepNext/>
        <w:framePr w:dropCap="drop" w:lines="3" w:wrap="around" w:vAnchor="text" w:hAnchor="text"/>
        <w:overflowPunct/>
        <w:autoSpaceDE/>
        <w:autoSpaceDN/>
        <w:adjustRightInd/>
        <w:spacing w:after="0" w:line="600" w:lineRule="exact"/>
        <w:ind w:firstLine="720"/>
        <w:rPr>
          <w:rFonts w:cs="Times New Roman"/>
          <w:position w:val="-8"/>
          <w:sz w:val="80"/>
        </w:rPr>
      </w:pPr>
      <w:r w:rsidRPr="004329A6">
        <w:rPr>
          <w:rFonts w:cs="Times New Roman"/>
          <w:position w:val="-8"/>
          <w:sz w:val="80"/>
        </w:rPr>
        <w:t>I</w:t>
      </w:r>
    </w:p>
    <w:p w14:paraId="4307A3F7" w14:textId="46321ED1" w:rsidR="00C230B4" w:rsidRPr="00C230B4" w:rsidRDefault="00E021CA" w:rsidP="00E50A96">
      <w:pPr>
        <w:pStyle w:val="BT"/>
        <w:ind w:firstLine="0"/>
      </w:pPr>
      <w:r>
        <w:t>N</w:t>
      </w:r>
      <w:r w:rsidR="00C230B4" w:rsidRPr="00C230B4">
        <w:t xml:space="preserve"> the preceding chapter we established that to “enter the kingdom” is a very pregnant phrase.  </w:t>
      </w:r>
      <w:r w:rsidR="000C0208">
        <w:t>Depending on the context, i</w:t>
      </w:r>
      <w:r w:rsidR="00C230B4" w:rsidRPr="00C230B4">
        <w:t xml:space="preserve">t </w:t>
      </w:r>
      <w:r w:rsidR="000C0208">
        <w:t xml:space="preserve">can mean </w:t>
      </w:r>
      <w:r w:rsidR="00E50A96">
        <w:t>different</w:t>
      </w:r>
      <w:r w:rsidR="000C0208">
        <w:t xml:space="preserve"> things</w:t>
      </w:r>
      <w:r w:rsidR="00E50A96">
        <w:t>. In this chapter we will discuss the passages that are calls to greater honor in the Kingdom</w:t>
      </w:r>
      <w:r w:rsidR="00385895">
        <w:t>,</w:t>
      </w:r>
      <w:r w:rsidR="00E50A96">
        <w:t xml:space="preserve"> i.e., greatness.</w:t>
      </w:r>
      <w:r w:rsidR="00E50A96" w:rsidRPr="00C230B4">
        <w:t xml:space="preserve"> To</w:t>
      </w:r>
      <w:r w:rsidR="00C230B4" w:rsidRPr="00C230B4">
        <w:t xml:space="preserve"> be great in God’s kingdom one must cultivate the surpassing righteousness and move beyond the entry level of discipleship that characterizes many believers.</w:t>
      </w:r>
    </w:p>
    <w:p w14:paraId="172A2103" w14:textId="7145D3ED" w:rsidR="00C230B4" w:rsidRPr="00C230B4" w:rsidRDefault="00C230B4" w:rsidP="00896651">
      <w:pPr>
        <w:pStyle w:val="BT"/>
      </w:pPr>
      <w:r w:rsidRPr="00C230B4">
        <w:t>In this chapter</w:t>
      </w:r>
      <w:r w:rsidR="00194B49">
        <w:t>, we will discuss that aspect of the kingdom which we</w:t>
      </w:r>
      <w:r w:rsidR="00E50A96">
        <w:t xml:space="preserve"> expand on the</w:t>
      </w:r>
      <w:r w:rsidR="00194B49">
        <w:t xml:space="preserve"> call</w:t>
      </w:r>
      <w:r w:rsidRPr="00C230B4">
        <w:t xml:space="preserve"> the kingdom way of life.  To “enter the kingdom” is used in the sense of an entrance into fully committed discipleship</w:t>
      </w:r>
      <w:r w:rsidR="00194B49">
        <w:t xml:space="preserve">, leading to a </w:t>
      </w:r>
      <w:r w:rsidRPr="00C230B4">
        <w:t xml:space="preserve">higher status and an abundant entrance into the restored Davidic theocracy.  The Apostle John referred to it as an entrance “by the gates” </w:t>
      </w:r>
      <w:r w:rsidRPr="00C230B4">
        <w:fldChar w:fldCharType="begin"/>
      </w:r>
      <w:proofErr w:type="spellStart"/>
      <w:r w:rsidRPr="00C230B4">
        <w:instrText>xe</w:instrText>
      </w:r>
      <w:proofErr w:type="spellEnd"/>
      <w:r w:rsidRPr="00C230B4">
        <w:instrText xml:space="preserve"> “66*Rev. 22\:14”</w:instrText>
      </w:r>
      <w:r w:rsidRPr="00C230B4">
        <w:fldChar w:fldCharType="end"/>
      </w:r>
      <w:r w:rsidRPr="00C230B4">
        <w:t xml:space="preserve">(Revelation 22:14). </w:t>
      </w:r>
      <w:r w:rsidR="00194B49">
        <w:t>We will see that this insight is key to unraveling the apparent contradiction between Matthew 5:19 and 5:20, which will</w:t>
      </w:r>
      <w:r w:rsidRPr="00C230B4">
        <w:t xml:space="preserve"> be discussed below.  It will also </w:t>
      </w:r>
      <w:r w:rsidR="00194B49">
        <w:t>resolve the apparent contradiction between Matthew and Paul regarding the faith-alone requirement for personal salvation, as</w:t>
      </w:r>
      <w:r w:rsidRPr="00C230B4">
        <w:t xml:space="preserve"> taught throughout the New Testament.</w:t>
      </w:r>
    </w:p>
    <w:p w14:paraId="4641213E" w14:textId="26C7663A" w:rsidR="00C230B4" w:rsidRPr="00C230B4" w:rsidRDefault="00C230B4" w:rsidP="00896651">
      <w:pPr>
        <w:pStyle w:val="BT"/>
      </w:pPr>
      <w:r w:rsidRPr="00C230B4">
        <w:t xml:space="preserve">However, before discussing this point, we must digress and </w:t>
      </w:r>
      <w:r w:rsidR="003E2512">
        <w:t>examine</w:t>
      </w:r>
      <w:r w:rsidRPr="00C230B4">
        <w:t xml:space="preserve"> an important issue. Who is being addressed in the Sermon: believing disciples (Matthew 5:1-2), or a mixed crowd of believers and unbelievers? This is </w:t>
      </w:r>
      <w:r w:rsidR="003E2512">
        <w:t>crucial</w:t>
      </w:r>
      <w:r w:rsidRPr="00C230B4">
        <w:t xml:space="preserve"> because if the sermon’s </w:t>
      </w:r>
      <w:r>
        <w:t>intended audience</w:t>
      </w:r>
      <w:r w:rsidRPr="00C230B4">
        <w:t xml:space="preserve"> is only believers, then Jesus is clearly </w:t>
      </w:r>
      <w:r w:rsidR="003E2512">
        <w:t xml:space="preserve">explaining to </w:t>
      </w:r>
      <w:r w:rsidRPr="00C230B4">
        <w:t xml:space="preserve">believing disciples how they </w:t>
      </w:r>
      <w:r w:rsidR="003E2512">
        <w:t>should</w:t>
      </w:r>
      <w:r w:rsidRPr="00C230B4">
        <w:t xml:space="preserve"> behave if </w:t>
      </w:r>
      <w:r>
        <w:t>they</w:t>
      </w:r>
      <w:r w:rsidRPr="00C230B4">
        <w:t xml:space="preserve"> want to enter the kingdom.</w:t>
      </w:r>
    </w:p>
    <w:p w14:paraId="4BA5275B" w14:textId="263919F4" w:rsidR="00C230B4" w:rsidRPr="00C230B4" w:rsidRDefault="00C230B4" w:rsidP="00837213">
      <w:pPr>
        <w:pStyle w:val="H2"/>
      </w:pPr>
      <w:bookmarkStart w:id="1" w:name="IntendedAudienceOfSermon"/>
      <w:bookmarkStart w:id="2" w:name="_Toc288418237"/>
      <w:bookmarkStart w:id="3" w:name="_Toc306713266"/>
      <w:bookmarkStart w:id="4" w:name="_Toc328294561"/>
      <w:bookmarkStart w:id="5" w:name="_Toc330307189"/>
      <w:bookmarkStart w:id="6" w:name="_Toc338595501"/>
      <w:bookmarkStart w:id="7" w:name="_Toc121476887"/>
      <w:bookmarkStart w:id="8" w:name="_Toc145951426"/>
      <w:bookmarkStart w:id="9" w:name="_Toc208412259"/>
      <w:bookmarkStart w:id="10" w:name="_Toc208413659"/>
      <w:bookmarkStart w:id="11" w:name="_Toc210991025"/>
      <w:bookmarkStart w:id="12" w:name="_Toc226192112"/>
      <w:bookmarkStart w:id="13" w:name="_Hlk492223106"/>
      <w:bookmarkEnd w:id="1"/>
      <w:r w:rsidRPr="00C230B4">
        <w:t>The Intended Audience of the Sermon</w:t>
      </w:r>
      <w:bookmarkEnd w:id="2"/>
      <w:bookmarkEnd w:id="3"/>
      <w:bookmarkEnd w:id="4"/>
      <w:bookmarkEnd w:id="5"/>
      <w:bookmarkEnd w:id="6"/>
      <w:bookmarkEnd w:id="7"/>
      <w:bookmarkEnd w:id="8"/>
      <w:bookmarkEnd w:id="9"/>
      <w:bookmarkEnd w:id="10"/>
      <w:bookmarkEnd w:id="11"/>
      <w:bookmarkEnd w:id="12"/>
    </w:p>
    <w:p w14:paraId="19E3B41D" w14:textId="78F85D13" w:rsidR="00C230B4" w:rsidRPr="00C230B4" w:rsidRDefault="00C230B4" w:rsidP="00896651">
      <w:pPr>
        <w:pStyle w:val="BT"/>
      </w:pPr>
      <w:bookmarkStart w:id="14" w:name="crowds"/>
      <w:bookmarkEnd w:id="13"/>
      <w:bookmarkEnd w:id="14"/>
      <w:r w:rsidRPr="00C230B4">
        <w:t>While some argue</w:t>
      </w:r>
      <w:r w:rsidR="003E2512">
        <w:t>,</w:t>
      </w:r>
      <w:r w:rsidRPr="00C230B4">
        <w:t xml:space="preserve"> </w:t>
      </w:r>
      <w:r w:rsidR="00194B49">
        <w:t>based on</w:t>
      </w:r>
      <w:r w:rsidRPr="00C230B4">
        <w:t xml:space="preserve"> Matthew 7:28</w:t>
      </w:r>
      <w:r w:rsidR="003E2512">
        <w:t>,</w:t>
      </w:r>
      <w:r w:rsidRPr="00C230B4">
        <w:t xml:space="preserve"> that the Sermon on the Mount was </w:t>
      </w:r>
      <w:r w:rsidR="003E2512">
        <w:t xml:space="preserve">aimed at </w:t>
      </w:r>
      <w:r w:rsidRPr="00C230B4">
        <w:t xml:space="preserve">a mixed crowd of believers and unbelievers, Matthew </w:t>
      </w:r>
      <w:r w:rsidR="00194B49">
        <w:t>explicitly</w:t>
      </w:r>
      <w:r w:rsidRPr="00C230B4">
        <w:t xml:space="preserve"> </w:t>
      </w:r>
      <w:r w:rsidR="003E2512">
        <w:t xml:space="preserve">states </w:t>
      </w:r>
      <w:r w:rsidRPr="00C230B4">
        <w:t xml:space="preserve">that the sermon was </w:t>
      </w:r>
      <w:r w:rsidR="003E2512">
        <w:t xml:space="preserve">directed to </w:t>
      </w:r>
      <w:r w:rsidRPr="00C230B4">
        <w:t xml:space="preserve">believers, His disciples. One would think that his opening statement would settle the </w:t>
      </w:r>
      <w:r w:rsidR="003E2512">
        <w:t>issue</w:t>
      </w:r>
      <w:r w:rsidRPr="00C230B4">
        <w:t>.</w:t>
      </w:r>
    </w:p>
    <w:p w14:paraId="4F817F25" w14:textId="4BBD1027" w:rsidR="00C230B4" w:rsidRPr="00C230B4" w:rsidRDefault="00C230B4" w:rsidP="00AB2267">
      <w:pPr>
        <w:pStyle w:val="QT"/>
      </w:pPr>
      <w:r w:rsidRPr="00C230B4">
        <w:t xml:space="preserve">And when He saw the multitudes </w:t>
      </w:r>
      <w:r w:rsidRPr="00C230B4">
        <w:rPr>
          <w:iCs/>
        </w:rPr>
        <w:t xml:space="preserve">[Gr </w:t>
      </w:r>
      <w:proofErr w:type="spellStart"/>
      <w:r w:rsidRPr="00C230B4">
        <w:t>ochlos</w:t>
      </w:r>
      <w:proofErr w:type="spellEnd"/>
      <w:r w:rsidRPr="00C230B4">
        <w:rPr>
          <w:iCs/>
        </w:rPr>
        <w:t>]</w:t>
      </w:r>
      <w:r w:rsidRPr="00C230B4">
        <w:t xml:space="preserve">, He went up on the mountain; and after He sat down, </w:t>
      </w:r>
      <w:r w:rsidRPr="00C230B4">
        <w:rPr>
          <w:b/>
        </w:rPr>
        <w:t>His disciples came to Him</w:t>
      </w:r>
      <w:r w:rsidRPr="00C230B4">
        <w:t xml:space="preserve">. And opening His mouth He began </w:t>
      </w:r>
      <w:r w:rsidRPr="00C230B4">
        <w:rPr>
          <w:b/>
        </w:rPr>
        <w:t>to teach them</w:t>
      </w:r>
      <w:r w:rsidRPr="00C230B4">
        <w:t xml:space="preserve">, saying </w:t>
      </w:r>
      <w:r w:rsidRPr="00C230B4">
        <w:fldChar w:fldCharType="begin"/>
      </w:r>
      <w:proofErr w:type="spellStart"/>
      <w:r w:rsidRPr="00C230B4">
        <w:instrText>xe</w:instrText>
      </w:r>
      <w:proofErr w:type="spellEnd"/>
      <w:r w:rsidRPr="00C230B4">
        <w:instrText xml:space="preserve"> “40*Mt. 05</w:instrText>
      </w:r>
      <w:r w:rsidR="0002642C">
        <w:instrText>\:01”</w:instrText>
      </w:r>
      <w:r w:rsidRPr="00C230B4">
        <w:fldChar w:fldCharType="end"/>
      </w:r>
      <w:r w:rsidRPr="00C230B4">
        <w:t xml:space="preserve">(Matthew 5:1-2).  </w:t>
      </w:r>
    </w:p>
    <w:p w14:paraId="35F79AA4" w14:textId="36EFA055" w:rsidR="00C230B4" w:rsidRPr="00C230B4" w:rsidRDefault="00C230B4" w:rsidP="00896651">
      <w:pPr>
        <w:pStyle w:val="BT"/>
      </w:pPr>
      <w:r w:rsidRPr="00C230B4">
        <w:t>Yet</w:t>
      </w:r>
      <w:r w:rsidR="00730439">
        <w:t xml:space="preserve"> at the end of the sermon, the crowds were amazed (Matthew 7:28), indicating they</w:t>
      </w:r>
      <w:r w:rsidR="00194B49">
        <w:t xml:space="preserve"> were indeed listening</w:t>
      </w:r>
      <w:r w:rsidRPr="00C230B4">
        <w:t>.</w:t>
      </w:r>
      <w:r w:rsidRPr="00C230B4">
        <w:rPr>
          <w:vertAlign w:val="superscript"/>
        </w:rPr>
        <w:footnoteReference w:id="2"/>
      </w:r>
      <w:r w:rsidRPr="00C230B4">
        <w:t xml:space="preserve"> </w:t>
      </w:r>
      <w:r w:rsidR="008201D0">
        <w:t xml:space="preserve"> </w:t>
      </w:r>
      <w:r w:rsidR="00BB02A3">
        <w:t>However, Luke, in agreement with Matthew</w:t>
      </w:r>
      <w:r w:rsidR="008201D0">
        <w:t xml:space="preserve"> says</w:t>
      </w:r>
      <w:r w:rsidR="00194B49">
        <w:t>,</w:t>
      </w:r>
      <w:r w:rsidR="008201D0">
        <w:t xml:space="preserve"> “</w:t>
      </w:r>
      <w:r w:rsidR="008201D0" w:rsidRPr="008201D0">
        <w:rPr>
          <w:rStyle w:val="QTChar"/>
        </w:rPr>
        <w:t xml:space="preserve">And while all the people were listening, He said </w:t>
      </w:r>
      <w:r w:rsidR="008201D0" w:rsidRPr="008201D0">
        <w:rPr>
          <w:rStyle w:val="QTChar"/>
          <w:b/>
          <w:bCs/>
        </w:rPr>
        <w:t>to the disciples</w:t>
      </w:r>
      <w:r w:rsidR="008201D0">
        <w:rPr>
          <w:rStyle w:val="QTChar"/>
        </w:rPr>
        <w:t xml:space="preserve">” </w:t>
      </w:r>
      <w:r w:rsidR="008201D0">
        <w:t>(Luke 40:45).</w:t>
      </w:r>
      <w:r w:rsidRPr="00C230B4">
        <w:fldChar w:fldCharType="begin"/>
      </w:r>
      <w:proofErr w:type="spellStart"/>
      <w:r w:rsidRPr="00C230B4">
        <w:instrText>xe</w:instrText>
      </w:r>
      <w:proofErr w:type="spellEnd"/>
      <w:r w:rsidRPr="00C230B4">
        <w:instrText xml:space="preserve"> “aa*Baxter, Wayne” </w:instrText>
      </w:r>
      <w:r w:rsidRPr="00C230B4">
        <w:fldChar w:fldCharType="end"/>
      </w:r>
    </w:p>
    <w:p w14:paraId="50479B6F" w14:textId="2D9D1E98" w:rsidR="003E2512" w:rsidRDefault="003E2512" w:rsidP="00896651">
      <w:pPr>
        <w:pStyle w:val="BT"/>
      </w:pPr>
      <w:r>
        <w:t>There is a common tendency to view the “</w:t>
      </w:r>
      <w:r w:rsidR="00730439">
        <w:t>crowds</w:t>
      </w:r>
      <w:r>
        <w:t>” in the Gospels as passive spectators, just curious “hangers-on” who lack a genuine connection to Christ. Why?</w:t>
      </w:r>
    </w:p>
    <w:p w14:paraId="09F8B5CA" w14:textId="4F2A4B67" w:rsidR="003E2512" w:rsidRDefault="003E2512" w:rsidP="00896651">
      <w:pPr>
        <w:pStyle w:val="BT"/>
      </w:pPr>
      <w:r>
        <w:t xml:space="preserve">Minear suggests, “One answer would point to the nondescript nature of the words for </w:t>
      </w:r>
      <w:proofErr w:type="spellStart"/>
      <w:r w:rsidRPr="00730439">
        <w:rPr>
          <w:i/>
          <w:iCs/>
        </w:rPr>
        <w:t>ochlo</w:t>
      </w:r>
      <w:r>
        <w:t>s</w:t>
      </w:r>
      <w:proofErr w:type="spellEnd"/>
      <w:r w:rsidR="00E50A96">
        <w:t xml:space="preserve"> (crowd)</w:t>
      </w:r>
      <w:r>
        <w:t>, which modern lexicons have made standard. English readers tend to interpret the Greek text with the neutral or negative connotations in modern speech of crowd, people, throng, and multitude.”</w:t>
      </w:r>
    </w:p>
    <w:p w14:paraId="705B2801" w14:textId="3177252C" w:rsidR="003E2512" w:rsidRDefault="0002655B" w:rsidP="00896651">
      <w:pPr>
        <w:pStyle w:val="BT"/>
      </w:pPr>
      <w:r>
        <w:t xml:space="preserve">  However, the Gospels portray a different picture. Often, these crowds are </w:t>
      </w:r>
      <w:r w:rsidR="00730439">
        <w:t>his followers</w:t>
      </w:r>
      <w:r>
        <w:t>. They are part of a larger group of believers from which the twelve were chosen; they are believing crowds.</w:t>
      </w:r>
    </w:p>
    <w:p w14:paraId="4B881EB7" w14:textId="68EA1A39" w:rsidR="003E2512" w:rsidRPr="003E2512" w:rsidRDefault="003E2512" w:rsidP="00896651">
      <w:pPr>
        <w:pStyle w:val="BT"/>
        <w:rPr>
          <w:i/>
          <w:iCs/>
        </w:rPr>
      </w:pPr>
      <w:r>
        <w:t>Regarding the multitude (</w:t>
      </w:r>
      <w:proofErr w:type="spellStart"/>
      <w:r w:rsidRPr="0002655B">
        <w:rPr>
          <w:i/>
          <w:iCs/>
        </w:rPr>
        <w:t>ochlos</w:t>
      </w:r>
      <w:proofErr w:type="spellEnd"/>
      <w:r w:rsidRPr="0002655B">
        <w:rPr>
          <w:i/>
          <w:iCs/>
        </w:rPr>
        <w:t>)</w:t>
      </w:r>
      <w:r>
        <w:t xml:space="preserve"> sitting around him, Jesus states that they are “my brother and sister and mother” (Mark 3:32-35).</w:t>
      </w:r>
    </w:p>
    <w:p w14:paraId="3D5760DD" w14:textId="7811AA34" w:rsidR="003E2512" w:rsidRDefault="0002655B" w:rsidP="00896651">
      <w:pPr>
        <w:pStyle w:val="BT"/>
      </w:pPr>
      <w:r>
        <w:t xml:space="preserve"> We can also see that the intended audience of the Sermon was true believers</w:t>
      </w:r>
      <w:r w:rsidR="00730439">
        <w:t xml:space="preserve">, as Jesus describes them as </w:t>
      </w:r>
      <w:r>
        <w:t>regenerated. He tells them, for example, that when they face persecution, they will be rewarded in heaven (5:12). He calls them “salt of the earth</w:t>
      </w:r>
      <w:r w:rsidR="00385895">
        <w:t>”</w:t>
      </w:r>
      <w:r>
        <w:t xml:space="preserve"> and the “light of the world” (5:13-14). </w:t>
      </w:r>
    </w:p>
    <w:p w14:paraId="0C3366A1" w14:textId="35BD6AA0" w:rsidR="00C230B4" w:rsidRPr="00C230B4" w:rsidRDefault="003E2512" w:rsidP="00896651">
      <w:pPr>
        <w:pStyle w:val="BT"/>
      </w:pPr>
      <w:r>
        <w:lastRenderedPageBreak/>
        <w:t xml:space="preserve"> </w:t>
      </w:r>
      <w:r w:rsidR="00C230B4" w:rsidRPr="00C230B4">
        <w:t xml:space="preserve">He </w:t>
      </w:r>
      <w:r>
        <w:t>tells</w:t>
      </w:r>
      <w:r w:rsidR="00C230B4" w:rsidRPr="00C230B4">
        <w:t xml:space="preserve"> them</w:t>
      </w:r>
      <w:r w:rsidR="00194B49">
        <w:t>,</w:t>
      </w:r>
      <w:r w:rsidR="00C230B4" w:rsidRPr="00C230B4">
        <w:t xml:space="preserve"> “theirs is the kingdom of heaven,” </w:t>
      </w:r>
      <w:r>
        <w:t xml:space="preserve">and </w:t>
      </w:r>
      <w:r w:rsidR="00C230B4" w:rsidRPr="00C230B4">
        <w:t>“they shall see God</w:t>
      </w:r>
      <w:r w:rsidR="00194B49">
        <w:t>.</w:t>
      </w:r>
      <w:r w:rsidR="00C230B4" w:rsidRPr="00C230B4">
        <w:t xml:space="preserve">” </w:t>
      </w:r>
      <w:r w:rsidR="00194B49">
        <w:t>He adds,</w:t>
      </w:r>
      <w:r w:rsidR="00C230B4" w:rsidRPr="00C230B4">
        <w:t xml:space="preserve"> “</w:t>
      </w:r>
      <w:r w:rsidR="00C230B4">
        <w:t>Blessed are you when people insult you, persecute you</w:t>
      </w:r>
      <w:r>
        <w:t>,</w:t>
      </w:r>
      <w:r w:rsidR="00C230B4">
        <w:t xml:space="preserve"> and falsely say all kinds of evil against you because of me</w:t>
      </w:r>
      <w:r w:rsidR="00C230B4" w:rsidRPr="00C230B4">
        <w:t xml:space="preserve">” </w:t>
      </w:r>
      <w:r>
        <w:t>(</w:t>
      </w:r>
      <w:r w:rsidR="00C230B4" w:rsidRPr="00C230B4">
        <w:t xml:space="preserve">Matthew 5:11). This is not the gospel </w:t>
      </w:r>
      <w:r>
        <w:t>for</w:t>
      </w:r>
      <w:r w:rsidR="00C230B4" w:rsidRPr="00C230B4">
        <w:t xml:space="preserve"> a mixed </w:t>
      </w:r>
      <w:r>
        <w:t>crowd. Additionally</w:t>
      </w:r>
      <w:r w:rsidR="00C230B4" w:rsidRPr="00C230B4">
        <w:t xml:space="preserve">, He </w:t>
      </w:r>
      <w:r>
        <w:t>talks about</w:t>
      </w:r>
      <w:r w:rsidR="00C230B4" w:rsidRPr="00C230B4">
        <w:t xml:space="preserve"> their “reward in heaven.” His disciples have been so </w:t>
      </w:r>
      <w:r>
        <w:t>moved</w:t>
      </w:r>
      <w:r w:rsidR="00C230B4" w:rsidRPr="00C230B4">
        <w:t xml:space="preserve"> by Jesus’ message that </w:t>
      </w:r>
      <w:r>
        <w:t>encourages</w:t>
      </w:r>
      <w:r w:rsidR="00C230B4" w:rsidRPr="00C230B4">
        <w:t xml:space="preserve"> them</w:t>
      </w:r>
      <w:r w:rsidR="00194B49">
        <w:t>,</w:t>
      </w:r>
      <w:r w:rsidR="00C230B4" w:rsidRPr="00C230B4">
        <w:t xml:space="preserve"> saying, </w:t>
      </w:r>
      <w:r w:rsidR="00C230B4" w:rsidRPr="00730439">
        <w:rPr>
          <w:i/>
          <w:iCs/>
        </w:rPr>
        <w:t>“Let your light shine before men, that they may see your good deeds, and praise your Father in heaven</w:t>
      </w:r>
      <w:r w:rsidR="00C230B4" w:rsidRPr="00C230B4">
        <w:t>” (v. 16). The “crowds” heard all these teachings.</w:t>
      </w:r>
    </w:p>
    <w:p w14:paraId="2AF4DB86" w14:textId="5EE4846B" w:rsidR="00C230B4" w:rsidRPr="00C230B4" w:rsidRDefault="00C230B4" w:rsidP="00896651">
      <w:pPr>
        <w:pStyle w:val="BT"/>
        <w:rPr>
          <w:szCs w:val="20"/>
        </w:rPr>
      </w:pPr>
      <w:r w:rsidRPr="00C230B4">
        <w:t xml:space="preserve">Does one </w:t>
      </w:r>
      <w:r w:rsidR="003E2512">
        <w:t>instruct</w:t>
      </w:r>
      <w:r w:rsidRPr="00C230B4">
        <w:t xml:space="preserve"> non-believers on prayer, rewards, almsgiving</w:t>
      </w:r>
      <w:r w:rsidR="00194B49">
        <w:t>,</w:t>
      </w:r>
      <w:r w:rsidRPr="00C230B4">
        <w:t xml:space="preserve"> and fasting (</w:t>
      </w:r>
      <w:r w:rsidR="00FD78A5">
        <w:t xml:space="preserve">Matthew </w:t>
      </w:r>
      <w:r w:rsidRPr="00C230B4">
        <w:t>6:16-18), then tell them these are conditions for personal salvation? Those addressed offer sacrifices at the altar (v. 24), “give to the poor” (6:3</w:t>
      </w:r>
      <w:r w:rsidR="003E2512">
        <w:t>),</w:t>
      </w:r>
      <w:r>
        <w:t xml:space="preserve"> and are told that God is their “Father in heaven” (Matthew 7:11). </w:t>
      </w:r>
    </w:p>
    <w:p w14:paraId="0E965D87" w14:textId="01EBE95B" w:rsidR="00C230B4" w:rsidRPr="00C230B4" w:rsidRDefault="00523141" w:rsidP="00896651">
      <w:pPr>
        <w:pStyle w:val="BT"/>
      </w:pPr>
      <w:r>
        <w:t>Would this apply to unbelievers as well? Those addressed are told to “</w:t>
      </w:r>
      <w:r w:rsidRPr="00FD78A5">
        <w:rPr>
          <w:i/>
          <w:iCs/>
        </w:rPr>
        <w:t>lay up treasure in heaven</w:t>
      </w:r>
      <w:r>
        <w:t>” (6:20-21). The Sermon on the Mount, as France describes it, is “The Discourse on Discipleship,” not a presentation of the gospel. That’s why, in Luke’s introduction to the Sermon, even though both a large “throng” (Gr</w:t>
      </w:r>
      <w:r w:rsidRPr="00E50A96">
        <w:rPr>
          <w:i/>
          <w:iCs/>
        </w:rPr>
        <w:t xml:space="preserve"> </w:t>
      </w:r>
      <w:proofErr w:type="spellStart"/>
      <w:r w:rsidRPr="00E50A96">
        <w:rPr>
          <w:i/>
          <w:iCs/>
        </w:rPr>
        <w:t>plēthos</w:t>
      </w:r>
      <w:proofErr w:type="spellEnd"/>
      <w:r>
        <w:t xml:space="preserve">, “number”) of people and a sizable “crowd” (Gr </w:t>
      </w:r>
      <w:proofErr w:type="spellStart"/>
      <w:r w:rsidRPr="00E50A96">
        <w:rPr>
          <w:i/>
          <w:iCs/>
        </w:rPr>
        <w:t>ochlo</w:t>
      </w:r>
      <w:r>
        <w:t>s</w:t>
      </w:r>
      <w:proofErr w:type="spellEnd"/>
      <w:r>
        <w:t xml:space="preserve">) of disciples were present (Luke 6:17), we read </w:t>
      </w:r>
      <w:r w:rsidR="00457B86">
        <w:t>of Jesus,</w:t>
      </w:r>
      <w:r>
        <w:t xml:space="preserve"> “</w:t>
      </w:r>
      <w:r w:rsidRPr="00E50A96">
        <w:rPr>
          <w:i/>
          <w:iCs/>
        </w:rPr>
        <w:t>Turning His gaze toward His disciples He began to say, ‘Blessed are you who are poor, for yours is the kingdom of God</w:t>
      </w:r>
      <w:r>
        <w:t>’” (Luke 6:20).</w:t>
      </w:r>
    </w:p>
    <w:p w14:paraId="28FFF19B" w14:textId="77777777" w:rsidR="00BB02A3" w:rsidRDefault="00523141" w:rsidP="00896651">
      <w:pPr>
        <w:pStyle w:val="BT"/>
      </w:pPr>
      <w:r>
        <w:t>While it is possible that the Sermon was directed toward the four disciples just mentioned (Peter, Andrew, James, and John, as in Matthew 4:18-22), the word “disciple” (Gk.</w:t>
      </w:r>
      <w:r w:rsidRPr="00FD78A5">
        <w:rPr>
          <w:i/>
          <w:iCs/>
        </w:rPr>
        <w:t xml:space="preserve"> </w:t>
      </w:r>
      <w:proofErr w:type="spellStart"/>
      <w:r w:rsidRPr="00FD78A5">
        <w:rPr>
          <w:i/>
          <w:iCs/>
        </w:rPr>
        <w:t>mathtes</w:t>
      </w:r>
      <w:proofErr w:type="spellEnd"/>
      <w:r>
        <w:t xml:space="preserve">) appears seventy-two times in Matthew and, by my count, refers to the twelve or eleven disciples sixty-three times. That said, Jesus was fully aware that the “crowds” were listening in. If Jesus believed they were an unsaved group and that his sermon was intended to convict them of sin — as some believe — and thus prepare them for the gospel, he would </w:t>
      </w:r>
      <w:r w:rsidR="00FD78A5">
        <w:t>have</w:t>
      </w:r>
      <w:r>
        <w:t xml:space="preserve"> give</w:t>
      </w:r>
      <w:r w:rsidR="00FD78A5">
        <w:t>n</w:t>
      </w:r>
      <w:r>
        <w:t xml:space="preserve"> them the gospel. There is no reference anywhere in the sermon to believing in Christ or His death for sin. The unsaved would be left with the idea that salvation is by works if the sermon was meant for a mixed group of saved and unsaved, and if “enter the kingdom” meant “go to heaven when you die</w:t>
      </w:r>
      <w:r w:rsidR="00BB02A3">
        <w:t>.</w:t>
      </w:r>
      <w:r>
        <w:t xml:space="preserve">" </w:t>
      </w:r>
    </w:p>
    <w:p w14:paraId="5EEEB643" w14:textId="6C7A4041" w:rsidR="003E2512" w:rsidRDefault="00523141" w:rsidP="00896651">
      <w:pPr>
        <w:pStyle w:val="BT"/>
      </w:pPr>
      <w:r>
        <w:t>Luz and Koester argue that both</w:t>
      </w:r>
      <w:r w:rsidR="00BB02A3">
        <w:t xml:space="preserve"> the Twelve</w:t>
      </w:r>
      <w:r>
        <w:t xml:space="preserve"> and crowds are equally part of the intended audience, based on Matthew 7:29. They conclude that “the Sermon on the Mount has two concentric circles of hearers: disciples and people." Recognizing that the ethical instruction is appropriate only for those already saved, they say the crowds are “proleptically … already following Jesus." The Sermon on the Mount is not an evangelistic speech. It is an encouragement to believers to make a full commitment to discipleship. That is why Joachim Jeremias states that the sermon is “intended to show the young Christians, who have not only heard the message of Jesus but also opened their hearts to it, what manner of life they should lead in the future.”</w:t>
      </w:r>
    </w:p>
    <w:p w14:paraId="3470ABFD" w14:textId="7768EBA0" w:rsidR="00C230B4" w:rsidRPr="00C230B4" w:rsidRDefault="0002655B" w:rsidP="00896651">
      <w:pPr>
        <w:pStyle w:val="BT"/>
      </w:pPr>
      <w:r>
        <w:t xml:space="preserve"> He is urging these believing people, the Twelve and the crowds, to enter the kingdom. But </w:t>
      </w:r>
      <w:r w:rsidR="00FD78A5">
        <w:t xml:space="preserve">if </w:t>
      </w:r>
      <w:r>
        <w:t>they have already entered the kingdom through personal salvation</w:t>
      </w:r>
      <w:r w:rsidR="00306E98">
        <w:t>, w</w:t>
      </w:r>
      <w:r>
        <w:t>hy would those who have already entered be called to enter again?</w:t>
      </w:r>
    </w:p>
    <w:p w14:paraId="6182D09D" w14:textId="77777777" w:rsidR="00C230B4" w:rsidRPr="00C230B4" w:rsidRDefault="00C230B4" w:rsidP="00837213">
      <w:pPr>
        <w:pStyle w:val="H2"/>
      </w:pPr>
      <w:bookmarkStart w:id="15" w:name="_Toc276304850"/>
      <w:bookmarkStart w:id="16" w:name="_Toc288418238"/>
      <w:bookmarkStart w:id="17" w:name="_Toc306713267"/>
      <w:bookmarkStart w:id="18" w:name="_Toc328294562"/>
      <w:bookmarkStart w:id="19" w:name="_Toc330307190"/>
      <w:bookmarkStart w:id="20" w:name="_Toc338595502"/>
      <w:bookmarkStart w:id="21" w:name="_Toc121476888"/>
      <w:bookmarkStart w:id="22" w:name="_Toc145951427"/>
      <w:bookmarkStart w:id="23" w:name="_Toc208412260"/>
      <w:bookmarkStart w:id="24" w:name="_Toc208413660"/>
      <w:bookmarkStart w:id="25" w:name="_Toc210991026"/>
      <w:bookmarkStart w:id="26" w:name="_Toc226192113"/>
      <w:bookmarkStart w:id="27" w:name="_Hlk492223021"/>
      <w:r w:rsidRPr="00C230B4">
        <w:t>The Apparent Contradiction between Matthew 5:19 and 20</w:t>
      </w:r>
      <w:bookmarkEnd w:id="15"/>
      <w:bookmarkEnd w:id="16"/>
      <w:bookmarkEnd w:id="17"/>
      <w:bookmarkEnd w:id="18"/>
      <w:bookmarkEnd w:id="19"/>
      <w:bookmarkEnd w:id="20"/>
      <w:bookmarkEnd w:id="21"/>
      <w:bookmarkEnd w:id="22"/>
      <w:bookmarkEnd w:id="23"/>
      <w:bookmarkEnd w:id="24"/>
      <w:bookmarkEnd w:id="25"/>
      <w:bookmarkEnd w:id="26"/>
    </w:p>
    <w:bookmarkEnd w:id="27"/>
    <w:p w14:paraId="45ED094E" w14:textId="19419121" w:rsidR="003E2512" w:rsidRDefault="003E2512" w:rsidP="00896651">
      <w:pPr>
        <w:pStyle w:val="BT"/>
      </w:pPr>
      <w:r>
        <w:t>Verse 19 states, “</w:t>
      </w:r>
      <w:r w:rsidRPr="00FD78A5">
        <w:rPr>
          <w:i/>
          <w:iCs/>
        </w:rPr>
        <w:t>Whoever then annuls one of the least of these commandments, and teaches others to do the same, shall be called least in the kingdom of heaven.</w:t>
      </w:r>
      <w:r>
        <w:t>” The future tense “shall be” emphasizes this person’s status in the future reign of Christ on earth.</w:t>
      </w:r>
    </w:p>
    <w:p w14:paraId="44FDD85B" w14:textId="01934EAD" w:rsidR="00C230B4" w:rsidRPr="00C230B4" w:rsidRDefault="00523141" w:rsidP="00896651">
      <w:pPr>
        <w:pStyle w:val="BT"/>
      </w:pPr>
      <w:r>
        <w:t>Jesus was accused of abolishing the Law. However, He states that even the least important laws must be obeyed. The person mentioned in this verse will be “in” the kingdom, but he has not only disobeyed even the smallest commandments but has also actively taught others to do the same. He himself not only “disobeys” (Gr</w:t>
      </w:r>
      <w:r w:rsidRPr="00FD78A5">
        <w:rPr>
          <w:i/>
          <w:iCs/>
        </w:rPr>
        <w:t xml:space="preserve"> </w:t>
      </w:r>
      <w:proofErr w:type="spellStart"/>
      <w:r w:rsidRPr="00FD78A5">
        <w:rPr>
          <w:i/>
          <w:iCs/>
        </w:rPr>
        <w:t>luō</w:t>
      </w:r>
      <w:proofErr w:type="spellEnd"/>
      <w:r>
        <w:t xml:space="preserve">, “to do away with, destroy, bring to an end, abolish”) but also causes little ones to stumble, as in Matthew 18:6. He is a dangerous teacher because he claims that God said things He did not say, thus incurring the judgment of James 3:1. He is a saved person, but as Allen points out regarding Matthew 5:19, he will have the lowest status. If any of His disciples taught men to disobey any of His commandments, he would be placed in an inferior position in the coming Kingdom. If he were a faithful servant of the law and upheld its authority before men, he would receive a high rank in the Kingdom.  </w:t>
      </w:r>
    </w:p>
    <w:p w14:paraId="1E280B4A" w14:textId="17FEF858" w:rsidR="00C230B4" w:rsidRPr="00C230B4" w:rsidRDefault="00C230B4" w:rsidP="00896651">
      <w:pPr>
        <w:pStyle w:val="BT"/>
      </w:pPr>
      <w:r w:rsidRPr="00C230B4">
        <w:t xml:space="preserve">Betz agrees, </w:t>
      </w:r>
      <w:r w:rsidR="00E16C56">
        <w:t>“</w:t>
      </w:r>
      <w:r w:rsidRPr="00C230B4">
        <w:t xml:space="preserve">One should note that a remarkable paradox results from this evaluation, for, contrary to what one would expect, </w:t>
      </w:r>
      <w:r w:rsidRPr="00C230B4">
        <w:rPr>
          <w:b/>
        </w:rPr>
        <w:t>a place in the kingdom of God is not denied even to the disloyal teacher who seeks to set aside Jesus’ teaching.</w:t>
      </w:r>
      <w:r w:rsidRPr="00C230B4">
        <w:t xml:space="preserve">  Thus, one may assume that in the honorific title</w:t>
      </w:r>
      <w:r w:rsidR="00194B49">
        <w:t>,</w:t>
      </w:r>
      <w:r w:rsidRPr="00C230B4">
        <w:t xml:space="preserve"> ‘great</w:t>
      </w:r>
      <w:r w:rsidR="00194B49">
        <w:t>,</w:t>
      </w:r>
      <w:r w:rsidRPr="00C230B4">
        <w:t>’ is promised to a loyal teacher in the heavenly kingdom.</w:t>
      </w:r>
      <w:r w:rsidR="00E16C56">
        <w:t>”</w:t>
      </w:r>
      <w:r w:rsidRPr="00C230B4">
        <w:rPr>
          <w:vertAlign w:val="superscript"/>
        </w:rPr>
        <w:footnoteReference w:id="3"/>
      </w:r>
      <w:r w:rsidRPr="00C230B4">
        <w:t xml:space="preserve">  </w:t>
      </w:r>
      <w:r w:rsidRPr="00C230B4">
        <w:fldChar w:fldCharType="begin"/>
      </w:r>
      <w:proofErr w:type="spellStart"/>
      <w:r w:rsidRPr="00C230B4">
        <w:instrText>xe</w:instrText>
      </w:r>
      <w:proofErr w:type="spellEnd"/>
      <w:r w:rsidRPr="00C230B4">
        <w:instrText xml:space="preserve"> “aa*Betz, Hans Dieter” </w:instrText>
      </w:r>
      <w:r w:rsidRPr="00C230B4">
        <w:fldChar w:fldCharType="end"/>
      </w:r>
    </w:p>
    <w:p w14:paraId="0145D7D3" w14:textId="76A62C90" w:rsidR="00C230B4" w:rsidRPr="00C230B4" w:rsidRDefault="00C230B4" w:rsidP="00896651">
      <w:pPr>
        <w:pStyle w:val="BT"/>
      </w:pPr>
      <w:r w:rsidRPr="00C230B4">
        <w:t xml:space="preserve">The issue is status, not soteriology. </w:t>
      </w:r>
    </w:p>
    <w:p w14:paraId="6F756722" w14:textId="4F80F1A2" w:rsidR="00C230B4" w:rsidRPr="00C230B4" w:rsidRDefault="00194B49" w:rsidP="00896651">
      <w:pPr>
        <w:pStyle w:val="BT"/>
      </w:pPr>
      <w:r>
        <w:lastRenderedPageBreak/>
        <w:t>The traditional interpretation sees “enter the kingdom” in verse 20 as meaning entering heaven or gaining access to the millennium. This creates a contradiction between Matthew 5:19 and 5:20. In verse 19, a person without the surpassing righteousness is considered “in” the kingdom</w:t>
      </w:r>
      <w:r w:rsidR="00730439">
        <w:t xml:space="preserve">. </w:t>
      </w:r>
      <w:r w:rsidR="00BB02A3">
        <w:t>Yet</w:t>
      </w:r>
      <w:r w:rsidR="00730439">
        <w:t>, according</w:t>
      </w:r>
      <w:r>
        <w:t xml:space="preserve"> to verse 20, he does not </w:t>
      </w:r>
      <w:r w:rsidR="003E2512">
        <w:t>have</w:t>
      </w:r>
      <w:r>
        <w:t xml:space="preserve"> the surpassing righteousness, greater than that of the Scribes and Pharisees, which is necessary to enter it.  </w:t>
      </w:r>
    </w:p>
    <w:p w14:paraId="1687AD06" w14:textId="6DBA8017" w:rsidR="00194B49" w:rsidRDefault="0002655B" w:rsidP="00896651">
      <w:pPr>
        <w:pStyle w:val="BT"/>
      </w:pPr>
      <w:bookmarkStart w:id="28" w:name="_Hlk492223174"/>
      <w:r>
        <w:t xml:space="preserve">However, if “enter the kingdom” refers to currently adopting the lifestyle of the future kingdom, then there is no contradiction. Living that way now leads to a higher status later, an abundant entrance (2 Peter 1:11), and a reward: greatness in that future kingdom. Both “entering” and “greatness” refer to sanctification and status, not soteriology. The person in verse 19 is the regenerated saint who was “salt,” but </w:t>
      </w:r>
      <w:r w:rsidR="00FD78A5">
        <w:t>has</w:t>
      </w:r>
      <w:r>
        <w:t xml:space="preserve"> become one of the “saltless” ones mentioned in verse 13. Their fate—having taken the broad way and avoided the narrow path of discipleship—is “destruction” (Matthew 7:13-14), which can involve spiritual, psychological, and possibly physical ruin. Their life is of no more value, according to Jesus, than flavorless salt cast onto a manure pile (Luke 14:35). Paradoxically, this man who is declared to be “in” the kingdom does not, according to Matthew 5:20, possess the righteousness needed to “enter” it! Surprisingly, many commentators do not address this problem.</w:t>
      </w:r>
    </w:p>
    <w:p w14:paraId="0DCC0B0C" w14:textId="3D6C3A70" w:rsidR="00194B49" w:rsidRDefault="0002655B" w:rsidP="00896651">
      <w:pPr>
        <w:pStyle w:val="BT"/>
      </w:pPr>
      <w:r>
        <w:t xml:space="preserve">Carson, for example, in his thoughtful explanation of the Sermon on the Mount, leaves careful readers confused. On one side, he admits that being least in the kingdom refers to “ranking within the kingdom” and notes that these rankings depend on obedience to Jesus. On the other side, he states that those without surpassing righteousness </w:t>
      </w:r>
      <w:r w:rsidR="0025351A">
        <w:t>which</w:t>
      </w:r>
      <w:r w:rsidR="00BB02A3">
        <w:t>,</w:t>
      </w:r>
      <w:r w:rsidR="0025351A">
        <w:t xml:space="preserve"> according to Carson is justifying righteousness</w:t>
      </w:r>
      <w:r w:rsidR="00BB02A3">
        <w:t>,</w:t>
      </w:r>
      <w:r w:rsidR="0025351A">
        <w:t xml:space="preserve"> </w:t>
      </w:r>
      <w:r>
        <w:t>cannot have access, that is, be saved.</w:t>
      </w:r>
    </w:p>
    <w:bookmarkEnd w:id="28"/>
    <w:p w14:paraId="0EF87F5B" w14:textId="0D3A87A8" w:rsidR="0025351A" w:rsidRDefault="0002655B" w:rsidP="00896651">
      <w:pPr>
        <w:pStyle w:val="BT"/>
      </w:pPr>
      <w:r>
        <w:t xml:space="preserve">Does Carson believe that those who disobey even the least of the commandments and who teach others to do the same possess the necessary surpassing righteousness to enter the kingdom? He never clarifies this. How can someone be “in” the kingdom if they lack the surpassing righteousness needed to enter? </w:t>
      </w:r>
    </w:p>
    <w:p w14:paraId="38CEC11C" w14:textId="6C38E141" w:rsidR="00C230B4" w:rsidRPr="00C230B4" w:rsidRDefault="0002655B" w:rsidP="00896651">
      <w:pPr>
        <w:pStyle w:val="BT"/>
      </w:pPr>
      <w:r>
        <w:t>There have been six possible ways to interpret these verses. First, one might argue that the man in verse 19 who is “in” but considered 'least' is only in the kingdom in a professing sense. He is not truly born again because if he were, he would have submitted to Christ's Lordship and obeyed Him. This was the view of Augustine, Chrysostom, and Martin Luther. This interpretation suggests that the kingdom in verse 19 is merely the sphere of profession</w:t>
      </w:r>
      <w:r w:rsidR="00730439">
        <w:t>. In contrast,</w:t>
      </w:r>
      <w:r>
        <w:t xml:space="preserve"> in verse 20, it refers to “the sphere of reality.</w:t>
      </w:r>
      <w:r w:rsidR="00914520">
        <w:t>”</w:t>
      </w:r>
      <w:r>
        <w:t xml:space="preserve"> However, there is no hint in the context indicating such a shift in meaning. Are we to assume that the one who is “great in the kingdom” is also just a professing Christian? To be “in the kingdom” is to be truly saved.</w:t>
      </w:r>
    </w:p>
    <w:p w14:paraId="0BBBF122" w14:textId="37289B9B" w:rsidR="003E2512" w:rsidRDefault="00C230B4" w:rsidP="00896651">
      <w:pPr>
        <w:pStyle w:val="BT"/>
      </w:pPr>
      <w:r w:rsidRPr="00C230B4">
        <w:t xml:space="preserve">A second solution to this </w:t>
      </w:r>
      <w:r w:rsidR="003E2512">
        <w:t>challenge</w:t>
      </w:r>
      <w:r w:rsidRPr="00C230B4">
        <w:t xml:space="preserve"> is to say that the man who is “least” is regenerate</w:t>
      </w:r>
      <w:r w:rsidR="00194B49">
        <w:t>,</w:t>
      </w:r>
      <w:r w:rsidRPr="00C230B4">
        <w:t xml:space="preserve"> but that being “least” </w:t>
      </w:r>
      <w:r w:rsidR="003E2512">
        <w:t>means</w:t>
      </w:r>
      <w:r w:rsidRPr="00C230B4">
        <w:t xml:space="preserve"> he </w:t>
      </w:r>
      <w:r w:rsidRPr="003E2512">
        <w:rPr>
          <w:i/>
        </w:rPr>
        <w:t>“had kept the law for the most par</w:t>
      </w:r>
      <w:r w:rsidRPr="003E13B3">
        <w:rPr>
          <w:i/>
          <w:iCs/>
        </w:rPr>
        <w:t>t.”</w:t>
      </w:r>
      <w:r w:rsidR="003E2512">
        <w:t xml:space="preserve"> </w:t>
      </w:r>
    </w:p>
    <w:p w14:paraId="6ED31347" w14:textId="60F0E4A9" w:rsidR="00C230B4" w:rsidRPr="00C230B4" w:rsidRDefault="0002655B" w:rsidP="00896651">
      <w:pPr>
        <w:pStyle w:val="BT"/>
      </w:pPr>
      <w:r>
        <w:t xml:space="preserve">A more nuanced version of this approach suggests different levels of righteousness. The lowest is the unbelieving Pharisee; the next level is the man who is “least,” and the highest includes those who do greater righteousness. The idea here is that the person who is "least" is definitely better than the Pharisee </w:t>
      </w:r>
      <w:r w:rsidR="00BB02A3">
        <w:t xml:space="preserve">who reduced righteous to mere external obedience, but ignored the spirit of the law. </w:t>
      </w:r>
      <w:r>
        <w:t xml:space="preserve"> Therefore, there is no contradiction between verses 19 and 20. In this view, the person does have the greater righteousness needed to enter a Kingdom way of living because it surpasses that of the Pharisees.  </w:t>
      </w:r>
    </w:p>
    <w:p w14:paraId="2320B245" w14:textId="4D6AB4C6" w:rsidR="003E2512" w:rsidRDefault="0002655B" w:rsidP="00896651">
      <w:pPr>
        <w:pStyle w:val="BT"/>
      </w:pPr>
      <w:r>
        <w:t>But, one must ask, “How much greater righteousness did Jesus have in mind?” The problem with this interpretation is that it reduces the “greater righteousness” to something only slightly above that of the Pharisees. Jesus does not define the greater righteousness that way. He describes it throughout the Sermon as a fully committed kingdom lifestyle. He provides this definition especially in the verses immediately following, where he outlines the six antitheses that clearly clarify what he means.</w:t>
      </w:r>
    </w:p>
    <w:p w14:paraId="50F39DD5" w14:textId="77777777" w:rsidR="00D03329" w:rsidRDefault="00C230B4" w:rsidP="00896651">
      <w:pPr>
        <w:pStyle w:val="BT"/>
      </w:pPr>
      <w:r w:rsidRPr="00C230B4">
        <w:t xml:space="preserve">We must ask, “How is it possible that a person who disobeys God and teaches others to </w:t>
      </w:r>
      <w:r w:rsidR="003E2512">
        <w:t>lessen</w:t>
      </w:r>
      <w:r w:rsidRPr="00C230B4">
        <w:t xml:space="preserve"> their commitment to Christ by teaching them things God did not say, has ‘kept the law for the most part,’” or, for that matter, has kept it at all? “How is it possible that this level of greater righteousness is the kind of ‘</w:t>
      </w:r>
      <w:r>
        <w:t>greater</w:t>
      </w:r>
      <w:r w:rsidRPr="00C230B4">
        <w:t>’ righteousness needed for kingdom entrance</w:t>
      </w:r>
      <w:r w:rsidR="00194B49">
        <w:t>,</w:t>
      </w:r>
      <w:r w:rsidRPr="00C230B4">
        <w:t xml:space="preserve"> which Jesus had in mind?”  </w:t>
      </w:r>
    </w:p>
    <w:p w14:paraId="50B579F6" w14:textId="4E06C04D" w:rsidR="003E2512" w:rsidRDefault="0002655B" w:rsidP="00896651">
      <w:pPr>
        <w:pStyle w:val="BT"/>
      </w:pPr>
      <w:r>
        <w:t>Neonomians cite Matthew 5:20 as evidence that entry into heaven is “conditioned” on God-produced, non-meritorious works</w:t>
      </w:r>
      <w:r w:rsidR="0025351A">
        <w:t xml:space="preserve"> of righteousness</w:t>
      </w:r>
      <w:r>
        <w:t xml:space="preserve">. For example, Alan Stanley asserts that he (Stanley) is not teaching that salvation depends on works because he is not “arguing that the righteousness required for entering the kingdom originated with man himself,” but that it comes from God’s work in the heart. </w:t>
      </w:r>
      <w:r w:rsidR="00914520">
        <w:t xml:space="preserve">Yet Stanley </w:t>
      </w:r>
      <w:r>
        <w:t xml:space="preserve">never explains how the carnal person of v. 19 could perform those good works and </w:t>
      </w:r>
      <w:r w:rsidR="0025351A">
        <w:t>enter</w:t>
      </w:r>
      <w:r>
        <w:t xml:space="preserve"> the kingdom.</w:t>
      </w:r>
    </w:p>
    <w:p w14:paraId="2D5D85DC" w14:textId="2DFC10F0" w:rsidR="00C230B4" w:rsidRPr="00C230B4" w:rsidRDefault="0002655B" w:rsidP="00896651">
      <w:pPr>
        <w:pStyle w:val="BT"/>
      </w:pPr>
      <w:r>
        <w:t xml:space="preserve">The third option is to deny that any tension exists between these verses. The Pharisees in verse 20 are actually regenerate carnal believers and are therefore the “least” mentioned in verse 19. This solution also fails because surpassing righteousness is necessary for entrance, and since the Pharisees lack that righteousness, this view would lower the high standard of surpassing righteousness to the level of someone who disobeys and teaches others to do </w:t>
      </w:r>
      <w:r>
        <w:lastRenderedPageBreak/>
        <w:t>the same. Additionally, Jesus’ ongoing condemnation of the Pharisees indicates that many of them were not in the kingdom at all</w:t>
      </w:r>
      <w:r w:rsidR="0025351A">
        <w:t>.</w:t>
      </w:r>
      <w:r>
        <w:t xml:space="preserve"> He calls them fools, blind guides, hypocrites, and whitewashed tombs (Matthew 23:17-33).  </w:t>
      </w:r>
      <w:r w:rsidR="00C230B4" w:rsidRPr="00C230B4">
        <w:fldChar w:fldCharType="begin"/>
      </w:r>
      <w:proofErr w:type="spellStart"/>
      <w:r w:rsidR="00C230B4" w:rsidRPr="00C230B4">
        <w:instrText>xe</w:instrText>
      </w:r>
      <w:proofErr w:type="spellEnd"/>
      <w:r w:rsidR="00C230B4" w:rsidRPr="00C230B4">
        <w:instrText xml:space="preserve"> “Federal Vision” </w:instrText>
      </w:r>
      <w:r w:rsidR="00C230B4" w:rsidRPr="00C230B4">
        <w:fldChar w:fldCharType="end"/>
      </w:r>
      <w:r w:rsidR="00C230B4" w:rsidRPr="00C230B4">
        <w:rPr>
          <w:i/>
        </w:rPr>
        <w:fldChar w:fldCharType="begin"/>
      </w:r>
      <w:proofErr w:type="spellStart"/>
      <w:r w:rsidR="00C230B4" w:rsidRPr="00C230B4">
        <w:instrText>xe</w:instrText>
      </w:r>
      <w:proofErr w:type="spellEnd"/>
      <w:r w:rsidR="00C230B4" w:rsidRPr="00C230B4">
        <w:instrText xml:space="preserve"> “Auburn Avenue Theology” </w:instrText>
      </w:r>
      <w:r w:rsidR="00C230B4" w:rsidRPr="00C230B4">
        <w:rPr>
          <w:i/>
        </w:rPr>
        <w:fldChar w:fldCharType="end"/>
      </w:r>
    </w:p>
    <w:p w14:paraId="77E50649" w14:textId="586994D8" w:rsidR="00C230B4" w:rsidRPr="00C230B4" w:rsidRDefault="0002655B" w:rsidP="00896651">
      <w:pPr>
        <w:pStyle w:val="BT"/>
      </w:pPr>
      <w:r>
        <w:t xml:space="preserve">A fourth </w:t>
      </w:r>
      <w:r w:rsidR="00B536EC">
        <w:t xml:space="preserve">view </w:t>
      </w:r>
      <w:r>
        <w:t>is that in verse 20, Jesus tells His disciples that since the Pharisees cannot enter the kingdom by following their version of righteousness, why would the disciples want to follow a way of life as believers that could never get them into the kingdom in the first place? In other words, they should be motivated to pursue a higher form of righteousness as part of Christian living because the kind of righteousness the Pharisees pursue only leads to separation from God. However, this overlooks the challenge to true believers and the warning of any consequences for ignoring it.</w:t>
      </w:r>
    </w:p>
    <w:p w14:paraId="282F15A8" w14:textId="784D1439" w:rsidR="00C230B4" w:rsidRPr="00C230B4" w:rsidRDefault="0002655B" w:rsidP="00896651">
      <w:pPr>
        <w:pStyle w:val="BT"/>
      </w:pPr>
      <w:r>
        <w:t xml:space="preserve">A fifth interpretation suggests that, starting in verse 20, </w:t>
      </w:r>
      <w:r w:rsidR="00730439">
        <w:t>the intended audience changes</w:t>
      </w:r>
      <w:r>
        <w:t>. Before verse 20, believers were addressed, but this verse and the following are directed at a mixed group</w:t>
      </w:r>
      <w:r w:rsidR="00730439">
        <w:t>, warning them</w:t>
      </w:r>
      <w:r w:rsidR="0025351A">
        <w:t xml:space="preserve"> that they might </w:t>
      </w:r>
      <w:r w:rsidR="00730439">
        <w:t>not to go to heaven when they die, meaning not to enter</w:t>
      </w:r>
      <w:r>
        <w:t xml:space="preserve"> the kingdom. However, this does not align with the plain words of the text. Addressing the believing disciples, Jesus says, “</w:t>
      </w:r>
      <w:r w:rsidRPr="00730439">
        <w:rPr>
          <w:i/>
          <w:iCs/>
        </w:rPr>
        <w:t>For I say to you, that unless your righteousness exceeds the righteousness of the scribes and the Pharisees</w:t>
      </w:r>
      <w:r w:rsidR="00730439" w:rsidRPr="00730439">
        <w:rPr>
          <w:i/>
          <w:iCs/>
        </w:rPr>
        <w:t>,</w:t>
      </w:r>
      <w:r w:rsidRPr="00730439">
        <w:rPr>
          <w:i/>
          <w:iCs/>
        </w:rPr>
        <w:t xml:space="preserve"> you will not enter the kingdom.</w:t>
      </w:r>
      <w:r>
        <w:t xml:space="preserve">” He is clearly urging his believing disciples to live according to an inner righteousness. But, if they are believing (and thus saved) disciples, how is it that they will not enter the kingdom, if “enter the kingdom” means personal salvation? </w:t>
      </w:r>
    </w:p>
    <w:p w14:paraId="5D8C9F3E" w14:textId="3906AB34" w:rsidR="003E2512" w:rsidRDefault="0002655B" w:rsidP="00896651">
      <w:pPr>
        <w:pStyle w:val="BT"/>
      </w:pPr>
      <w:r>
        <w:t>Additionally, there is no difference in the descriptions of those mentioned in 5:17</w:t>
      </w:r>
      <w:r w:rsidR="00B536EC">
        <w:t>–</w:t>
      </w:r>
      <w:r>
        <w:t>7:29 compared to those in 5:1-16. They are described as people who have God as their Father (6:1), a title only given to those who have already believed in Jesus’ name (John 1:12-13); they can receive rewards in heaven (6:1, 3, 5); and they are provided with instructions on how to pray (6:9), among other things.</w:t>
      </w:r>
    </w:p>
    <w:p w14:paraId="4E689D11" w14:textId="072B51D3" w:rsidR="003E2512" w:rsidRDefault="0002655B" w:rsidP="00896651">
      <w:pPr>
        <w:pStyle w:val="BT"/>
      </w:pPr>
      <w:r>
        <w:t>Throughout the rest of the sermon, the instructions are for those who already believe, and there is no evidence to suggest that a different group has suddenly become the focus.</w:t>
      </w:r>
    </w:p>
    <w:p w14:paraId="1646F41A" w14:textId="300BC601" w:rsidR="00C230B4" w:rsidRPr="00C230B4" w:rsidRDefault="0002655B" w:rsidP="00896651">
      <w:pPr>
        <w:pStyle w:val="BT"/>
      </w:pPr>
      <w:r>
        <w:t>The sixth explanation is that greater righteousness isn't about behavior but a different kind of righteousness entirely — the imputed righteousness of Christ. This was already covered in Chapter 18 above. Although many Bible scholars support this view, doubts remain. Why? As discussed in Chapter 18, righteousness in Matthew always refers to character and conduct, never to forensic justification.</w:t>
      </w:r>
    </w:p>
    <w:p w14:paraId="3B0F4876" w14:textId="1A1AA444" w:rsidR="00C230B4" w:rsidRPr="00C230B4" w:rsidRDefault="0002655B" w:rsidP="00896651">
      <w:pPr>
        <w:pStyle w:val="BT"/>
      </w:pPr>
      <w:r>
        <w:t xml:space="preserve">All of these solutions fail because they all assume that entering the kingdom is connected to soteriology. Instead, </w:t>
      </w:r>
      <w:r w:rsidR="0025351A">
        <w:t xml:space="preserve">we believe that </w:t>
      </w:r>
      <w:r>
        <w:t>it pertains to sanctification.</w:t>
      </w:r>
    </w:p>
    <w:p w14:paraId="545BA77D" w14:textId="1E3EB40F" w:rsidR="00C230B4" w:rsidRPr="00C230B4" w:rsidRDefault="0002655B" w:rsidP="00896651">
      <w:pPr>
        <w:pStyle w:val="BT"/>
      </w:pPr>
      <w:r>
        <w:t>As argued earlier, the call to enter the kingdom is aimed at those</w:t>
      </w:r>
      <w:r w:rsidR="0025351A">
        <w:t xml:space="preserve"> who are </w:t>
      </w:r>
      <w:r>
        <w:t>already</w:t>
      </w:r>
      <w:r w:rsidR="0025351A">
        <w:t xml:space="preserve"> in in the sense of </w:t>
      </w:r>
      <w:r w:rsidR="004E3F19">
        <w:t>personal salvation;</w:t>
      </w:r>
      <w:r w:rsidR="0025351A">
        <w:t xml:space="preserve"> for them</w:t>
      </w:r>
      <w:r w:rsidR="004E3F19">
        <w:t xml:space="preserve"> it is a call to</w:t>
      </w:r>
      <w:r>
        <w:t xml:space="preserve"> complete discipleship. The focus of the sermon is on sanctification and status, not soteriology. </w:t>
      </w:r>
    </w:p>
    <w:p w14:paraId="5B355155" w14:textId="712613DB" w:rsidR="00C230B4" w:rsidRPr="00C230B4" w:rsidRDefault="0002655B" w:rsidP="00896651">
      <w:pPr>
        <w:pStyle w:val="BT"/>
      </w:pPr>
      <w:r>
        <w:t xml:space="preserve">This provides a final explanation for the apparent contradiction between Matthew 5:19 and 5:20. It also clarifies the perceived conflict between the works-based salvation taught in Matthew and the clear teaching of Jesus and Paul that salvation is by faith alone. </w:t>
      </w:r>
    </w:p>
    <w:p w14:paraId="277E0B70" w14:textId="3B913687" w:rsidR="00C230B4" w:rsidRPr="00C230B4" w:rsidRDefault="00B60F61" w:rsidP="00896651">
      <w:pPr>
        <w:pStyle w:val="BT"/>
      </w:pPr>
      <w:r>
        <w:t xml:space="preserve">In summary, it will be helpful to </w:t>
      </w:r>
      <w:r w:rsidR="00194B49">
        <w:t xml:space="preserve">restate the </w:t>
      </w:r>
      <w:r w:rsidR="00B536EC">
        <w:t xml:space="preserve">apparent </w:t>
      </w:r>
      <w:r w:rsidR="00194B49">
        <w:t xml:space="preserve">contradictions </w:t>
      </w:r>
      <w:r w:rsidR="00C230B4" w:rsidRPr="00C230B4">
        <w:t>before</w:t>
      </w:r>
      <w:r>
        <w:t xml:space="preserve"> </w:t>
      </w:r>
      <w:r w:rsidR="00C230B4" w:rsidRPr="00C230B4">
        <w:t>proceed</w:t>
      </w:r>
      <w:r>
        <w:t>ing</w:t>
      </w:r>
      <w:r w:rsidR="00C230B4" w:rsidRPr="00C230B4">
        <w:t>.</w:t>
      </w:r>
    </w:p>
    <w:p w14:paraId="29898E32" w14:textId="7471E98F" w:rsidR="00C230B4" w:rsidRPr="00C230B4" w:rsidRDefault="00C230B4" w:rsidP="00E16C56">
      <w:pPr>
        <w:pStyle w:val="L2"/>
      </w:pPr>
      <w:r w:rsidRPr="00C230B4">
        <w:t>1.</w:t>
      </w:r>
      <w:r w:rsidRPr="00C230B4">
        <w:tab/>
        <w:t>In Matthew 5:19</w:t>
      </w:r>
      <w:r w:rsidR="00194B49">
        <w:t xml:space="preserve">, Jesus </w:t>
      </w:r>
      <w:r w:rsidR="003E2512">
        <w:t>talks about</w:t>
      </w:r>
      <w:r w:rsidR="00194B49">
        <w:t xml:space="preserve"> a man who is “in” the kingdom but clearly </w:t>
      </w:r>
      <w:r w:rsidR="003E2512">
        <w:t>lacks</w:t>
      </w:r>
      <w:r w:rsidR="00194B49">
        <w:t xml:space="preserve"> the inner righteousness required by verses 20-48</w:t>
      </w:r>
      <w:r w:rsidRPr="00C230B4">
        <w:t xml:space="preserve"> to enter it.</w:t>
      </w:r>
    </w:p>
    <w:p w14:paraId="1D20EB15" w14:textId="04BD6723" w:rsidR="00C230B4" w:rsidRPr="00C230B4" w:rsidRDefault="00C230B4" w:rsidP="00E16C56">
      <w:pPr>
        <w:pStyle w:val="L2"/>
      </w:pPr>
      <w:r w:rsidRPr="00C230B4">
        <w:t>2.</w:t>
      </w:r>
      <w:r w:rsidRPr="00C230B4">
        <w:tab/>
        <w:t xml:space="preserve">If entering the kingdom in Matthew 5:20 refers to </w:t>
      </w:r>
      <w:r w:rsidR="003E2512">
        <w:t xml:space="preserve">the </w:t>
      </w:r>
      <w:r w:rsidRPr="00C230B4">
        <w:t xml:space="preserve">final entrance into heaven or the millennium, and if the surpassing righteousness required </w:t>
      </w:r>
      <w:r w:rsidR="00FF064D">
        <w:t xml:space="preserve">is only external </w:t>
      </w:r>
      <w:r w:rsidR="003E2512">
        <w:t>deeds</w:t>
      </w:r>
      <w:r w:rsidRPr="00C230B4">
        <w:t xml:space="preserve">, then entering the kingdom </w:t>
      </w:r>
      <w:r w:rsidR="003E2512">
        <w:t>depends on</w:t>
      </w:r>
      <w:r w:rsidRPr="00C230B4">
        <w:t xml:space="preserve"> works</w:t>
      </w:r>
      <w:r w:rsidR="003E2512">
        <w:t>,</w:t>
      </w:r>
      <w:r w:rsidRPr="00C230B4">
        <w:t xml:space="preserve"> not faith alone. This would </w:t>
      </w:r>
      <w:r w:rsidR="003E2512">
        <w:t>conflict with Jesus' teachings</w:t>
      </w:r>
      <w:r w:rsidRPr="00C230B4">
        <w:t xml:space="preserve"> </w:t>
      </w:r>
      <w:r w:rsidR="00CD2A45">
        <w:t>elsewhere</w:t>
      </w:r>
      <w:r w:rsidRPr="00C230B4">
        <w:t xml:space="preserve"> and what Paul taught in Romans and Galatians.</w:t>
      </w:r>
    </w:p>
    <w:p w14:paraId="12E75315" w14:textId="77777777" w:rsidR="00C230B4" w:rsidRPr="00C230B4" w:rsidRDefault="00C230B4" w:rsidP="00896651">
      <w:pPr>
        <w:pStyle w:val="BT"/>
      </w:pPr>
      <w:r w:rsidRPr="00C230B4">
        <w:t>The preceding discussion has established three things:</w:t>
      </w:r>
    </w:p>
    <w:p w14:paraId="4F6B06EC" w14:textId="0FF2B944" w:rsidR="00C230B4" w:rsidRPr="00C230B4" w:rsidRDefault="00C230B4" w:rsidP="00E16C56">
      <w:pPr>
        <w:pStyle w:val="L2"/>
      </w:pPr>
      <w:r w:rsidRPr="00C230B4">
        <w:t xml:space="preserve">1. </w:t>
      </w:r>
      <w:r w:rsidR="00B60F61">
        <w:tab/>
      </w:r>
      <w:r w:rsidR="00FF064D">
        <w:t>“</w:t>
      </w:r>
      <w:r>
        <w:t xml:space="preserve">Surpassing </w:t>
      </w:r>
      <w:r w:rsidR="00FF064D">
        <w:t xml:space="preserve">righteousness” refers to the spirit </w:t>
      </w:r>
      <w:r w:rsidR="003E2512">
        <w:t>behind</w:t>
      </w:r>
      <w:r w:rsidR="00FF064D">
        <w:t xml:space="preserve"> the command, not just </w:t>
      </w:r>
      <w:r w:rsidR="003E2512">
        <w:t>following</w:t>
      </w:r>
      <w:r w:rsidR="00FF064D">
        <w:t xml:space="preserve"> it as </w:t>
      </w:r>
      <w:r w:rsidR="003E2512">
        <w:t>outlined</w:t>
      </w:r>
      <w:r w:rsidR="00FF064D">
        <w:t xml:space="preserve"> in Matthew 5:21-4</w:t>
      </w:r>
      <w:r w:rsidR="00641270">
        <w:t>8—</w:t>
      </w:r>
      <w:r w:rsidR="00FF064D">
        <w:t xml:space="preserve">not just </w:t>
      </w:r>
      <w:r w:rsidR="003E2512">
        <w:t xml:space="preserve">avoiding </w:t>
      </w:r>
      <w:r w:rsidR="00FF064D">
        <w:t xml:space="preserve">murder, but </w:t>
      </w:r>
      <w:r w:rsidR="003E2512">
        <w:t xml:space="preserve">dealing with </w:t>
      </w:r>
      <w:r w:rsidR="00FF064D">
        <w:t>anger</w:t>
      </w:r>
      <w:r w:rsidR="003E2512">
        <w:t>;</w:t>
      </w:r>
      <w:r w:rsidR="00FF064D">
        <w:t xml:space="preserve"> not just </w:t>
      </w:r>
      <w:r w:rsidR="003E2512">
        <w:t xml:space="preserve">avoiding </w:t>
      </w:r>
      <w:r w:rsidR="00FF064D">
        <w:t>adultery</w:t>
      </w:r>
      <w:r w:rsidR="003E2512">
        <w:t>,</w:t>
      </w:r>
      <w:r w:rsidR="00FF064D">
        <w:t xml:space="preserve"> but lust</w:t>
      </w:r>
      <w:r w:rsidR="003E2512">
        <w:t>;</w:t>
      </w:r>
      <w:r w:rsidR="00FF064D">
        <w:t xml:space="preserve"> not </w:t>
      </w:r>
      <w:r w:rsidR="003E2512">
        <w:t>just practicing</w:t>
      </w:r>
      <w:r w:rsidR="00FF064D">
        <w:t xml:space="preserve"> eye for an eye</w:t>
      </w:r>
      <w:r w:rsidR="003E2512">
        <w:t>,</w:t>
      </w:r>
      <w:r w:rsidR="00FF064D">
        <w:t xml:space="preserve"> but </w:t>
      </w:r>
      <w:r w:rsidR="003E2512">
        <w:t>turning</w:t>
      </w:r>
      <w:r w:rsidR="00FF064D">
        <w:t xml:space="preserve"> the other cheek, etc. For </w:t>
      </w:r>
      <w:r w:rsidR="00194B49">
        <w:t xml:space="preserve">a </w:t>
      </w:r>
      <w:r w:rsidR="00730439">
        <w:t>complete</w:t>
      </w:r>
      <w:r w:rsidR="00FF064D">
        <w:t xml:space="preserve"> discussion of the “surpassing righteousness</w:t>
      </w:r>
      <w:r w:rsidR="00831A01">
        <w:t>,</w:t>
      </w:r>
      <w:r w:rsidR="00FF064D">
        <w:t>” see p.</w:t>
      </w:r>
      <w:r w:rsidR="00B536EC">
        <w:t xml:space="preserve"> </w:t>
      </w:r>
      <w:r w:rsidR="00274496">
        <w:fldChar w:fldCharType="begin"/>
      </w:r>
      <w:r w:rsidR="00274496">
        <w:instrText xml:space="preserve"> PAGEREF surpassing \h </w:instrText>
      </w:r>
      <w:r w:rsidR="00274496">
        <w:fldChar w:fldCharType="separate"/>
      </w:r>
      <w:r w:rsidR="007F3CFA">
        <w:rPr>
          <w:noProof/>
        </w:rPr>
        <w:t>127</w:t>
      </w:r>
      <w:r w:rsidR="00274496">
        <w:fldChar w:fldCharType="end"/>
      </w:r>
    </w:p>
    <w:p w14:paraId="57F571B6" w14:textId="22A44858" w:rsidR="00C230B4" w:rsidRPr="00C230B4" w:rsidRDefault="00C230B4" w:rsidP="00E16C56">
      <w:pPr>
        <w:pStyle w:val="L2"/>
      </w:pPr>
      <w:r w:rsidRPr="00C230B4">
        <w:t>2.</w:t>
      </w:r>
      <w:r w:rsidRPr="00C230B4">
        <w:tab/>
        <w:t xml:space="preserve">The </w:t>
      </w:r>
      <w:r w:rsidR="003E2512">
        <w:t>sermon</w:t>
      </w:r>
      <w:r w:rsidRPr="00C230B4">
        <w:t xml:space="preserve"> is </w:t>
      </w:r>
      <w:r w:rsidR="003E2512">
        <w:t xml:space="preserve">aimed at </w:t>
      </w:r>
      <w:r w:rsidRPr="00C230B4">
        <w:t>those who are already saved.</w:t>
      </w:r>
    </w:p>
    <w:p w14:paraId="7E18351F" w14:textId="0A39846D" w:rsidR="00C230B4" w:rsidRPr="00C230B4" w:rsidRDefault="00C230B4" w:rsidP="00E16C56">
      <w:pPr>
        <w:pStyle w:val="L2"/>
      </w:pPr>
      <w:r w:rsidRPr="00C230B4">
        <w:t>3.</w:t>
      </w:r>
      <w:r w:rsidRPr="00C230B4">
        <w:tab/>
        <w:t xml:space="preserve">The call to enter the kingdom is </w:t>
      </w:r>
      <w:r w:rsidR="003E2512">
        <w:t>for</w:t>
      </w:r>
      <w:r w:rsidRPr="00C230B4">
        <w:t xml:space="preserve"> those who are saved to become fully committed disciples by living out the Sermon on the Mount.</w:t>
      </w:r>
    </w:p>
    <w:p w14:paraId="01BAD695" w14:textId="18FA537B" w:rsidR="00C230B4" w:rsidRPr="00C230B4" w:rsidRDefault="00C230B4" w:rsidP="00896651">
      <w:pPr>
        <w:pStyle w:val="BT"/>
      </w:pPr>
      <w:r w:rsidRPr="00C230B4">
        <w:t>In Matthew 5:19-20</w:t>
      </w:r>
      <w:r w:rsidR="00194B49">
        <w:t>,</w:t>
      </w:r>
      <w:r w:rsidRPr="00C230B4">
        <w:t xml:space="preserve"> Jesus connects entrance </w:t>
      </w:r>
      <w:r w:rsidR="003E2512">
        <w:t xml:space="preserve">into the kingdom </w:t>
      </w:r>
      <w:r w:rsidRPr="00C230B4">
        <w:t>now and in the future with the outcome of a</w:t>
      </w:r>
      <w:r w:rsidR="00FF064D">
        <w:t>n</w:t>
      </w:r>
      <w:r w:rsidRPr="00C230B4">
        <w:t xml:space="preserve"> </w:t>
      </w:r>
      <w:r w:rsidR="00FF064D">
        <w:t xml:space="preserve">inner </w:t>
      </w:r>
      <w:r w:rsidRPr="00C230B4">
        <w:t>life</w:t>
      </w:r>
      <w:r w:rsidR="003E2512">
        <w:t xml:space="preserve"> and </w:t>
      </w:r>
      <w:r w:rsidRPr="00C230B4">
        <w:t xml:space="preserve">honor in the future reign. He is </w:t>
      </w:r>
      <w:r w:rsidR="003E2512">
        <w:t>expressing</w:t>
      </w:r>
      <w:r w:rsidRPr="00C230B4">
        <w:t xml:space="preserve"> what he has said elsewhere</w:t>
      </w:r>
      <w:r w:rsidR="00194B49">
        <w:t xml:space="preserve">, but </w:t>
      </w:r>
      <w:r w:rsidR="00730439">
        <w:t>differently</w:t>
      </w:r>
      <w:r w:rsidR="00194B49">
        <w:t xml:space="preserve">: by </w:t>
      </w:r>
      <w:r w:rsidR="003E2512">
        <w:t xml:space="preserve">adopting the </w:t>
      </w:r>
      <w:r w:rsidR="00194B49">
        <w:t>way of living</w:t>
      </w:r>
      <w:r w:rsidR="003E2512">
        <w:t xml:space="preserve"> in kingdom,</w:t>
      </w:r>
      <w:r w:rsidR="00194B49">
        <w:t xml:space="preserve"> believers will save their souls for eternity</w:t>
      </w:r>
      <w:r w:rsidR="003E2512">
        <w:t>—</w:t>
      </w:r>
      <w:r w:rsidR="00194B49">
        <w:t>that is, find their life’s ultimate meaning and significance</w:t>
      </w:r>
      <w:r w:rsidR="003E2512">
        <w:t>—</w:t>
      </w:r>
      <w:r w:rsidRPr="00C230B4">
        <w:t>and be honored with high status in the future reign of the servant kings.</w:t>
      </w:r>
    </w:p>
    <w:p w14:paraId="21358A5D" w14:textId="50A782A5" w:rsidR="00C230B4" w:rsidRPr="00C230B4" w:rsidRDefault="00C230B4" w:rsidP="00896651">
      <w:pPr>
        <w:pStyle w:val="BT"/>
      </w:pPr>
      <w:r w:rsidRPr="00C230B4">
        <w:lastRenderedPageBreak/>
        <w:t>That final entrance is described by Peter as an abundant entrance, “</w:t>
      </w:r>
      <w:r w:rsidRPr="00CD2A45">
        <w:rPr>
          <w:i/>
          <w:iCs/>
        </w:rPr>
        <w:t>For in this way the entrance into the eternal kingdom of our Lord and Savior Jesus Christ will be abundantly supplied to you</w:t>
      </w:r>
      <w:r w:rsidRPr="00C230B4">
        <w:t xml:space="preserve">” </w:t>
      </w:r>
      <w:r w:rsidR="003E2512">
        <w:t>(</w:t>
      </w:r>
      <w:r w:rsidRPr="00C230B4">
        <w:t>2 Peter 1:11). The apostle John described this final entrance as entering “</w:t>
      </w:r>
      <w:r w:rsidRPr="00CD2A45">
        <w:rPr>
          <w:i/>
          <w:iCs/>
        </w:rPr>
        <w:t xml:space="preserve">through the gates [the way of victory and honor] into the city” </w:t>
      </w:r>
      <w:r w:rsidR="003E2512">
        <w:t>(</w:t>
      </w:r>
      <w:r w:rsidRPr="00C230B4">
        <w:t>Revelation 22:14).</w:t>
      </w:r>
      <w:r w:rsidR="00FF064D">
        <w:t xml:space="preserve"> </w:t>
      </w:r>
      <w:r w:rsidRPr="00C230B4">
        <w:t>Let’s explore this concept in more detail.</w:t>
      </w:r>
    </w:p>
    <w:p w14:paraId="1E09C9E9" w14:textId="77777777" w:rsidR="00C230B4" w:rsidRPr="00C230B4" w:rsidRDefault="00C230B4" w:rsidP="00837213">
      <w:pPr>
        <w:pStyle w:val="H2"/>
      </w:pPr>
      <w:bookmarkStart w:id="29" w:name="entergreatness"/>
      <w:bookmarkStart w:id="30" w:name="_Toc276304851"/>
      <w:bookmarkStart w:id="31" w:name="_Toc288418239"/>
      <w:bookmarkStart w:id="32" w:name="_Toc306713268"/>
      <w:bookmarkStart w:id="33" w:name="_Toc328294563"/>
      <w:bookmarkStart w:id="34" w:name="_Toc330307191"/>
      <w:bookmarkStart w:id="35" w:name="_Toc338595503"/>
      <w:bookmarkStart w:id="36" w:name="_Toc121476889"/>
      <w:bookmarkStart w:id="37" w:name="_Toc145951428"/>
      <w:bookmarkStart w:id="38" w:name="_Toc208412261"/>
      <w:bookmarkStart w:id="39" w:name="_Toc208413661"/>
      <w:bookmarkStart w:id="40" w:name="_Toc210991027"/>
      <w:bookmarkStart w:id="41" w:name="_Toc226192114"/>
      <w:bookmarkStart w:id="42" w:name="_Hlk492229058"/>
      <w:bookmarkEnd w:id="29"/>
      <w:r w:rsidRPr="00C230B4">
        <w:t>Becoming Great in the Kingdom</w:t>
      </w:r>
      <w:bookmarkEnd w:id="30"/>
      <w:bookmarkEnd w:id="31"/>
      <w:bookmarkEnd w:id="32"/>
      <w:bookmarkEnd w:id="33"/>
      <w:bookmarkEnd w:id="34"/>
      <w:bookmarkEnd w:id="35"/>
      <w:bookmarkEnd w:id="36"/>
      <w:bookmarkEnd w:id="37"/>
      <w:bookmarkEnd w:id="38"/>
      <w:bookmarkEnd w:id="39"/>
      <w:bookmarkEnd w:id="40"/>
      <w:bookmarkEnd w:id="41"/>
    </w:p>
    <w:bookmarkEnd w:id="42"/>
    <w:p w14:paraId="21988012" w14:textId="05FBA8A3" w:rsidR="003E2512" w:rsidRDefault="0002655B" w:rsidP="00896651">
      <w:pPr>
        <w:pStyle w:val="BT"/>
      </w:pPr>
      <w:r>
        <w:t>Supporting the view that Matthew 5:20 refers to earning greater honor in the future kingdom by obeying the true spirit of the law—which means surpassing righteousness—it is important to note that verse 20 points back to verse 19. Verse 20 begins with “for." Questions naturally raised by the contrast between the least and the greatest in verse 19 include, “What is the definition of ‘great’?” and “How can I become great?” These questions were commonly discussed among the disciples. Verse 20 answers them: greatness comes from obeying the spirit of the law, not just external rules like the scribes and Pharisees did—such as in the case of adultery versus lust. In other words, high status results from living out the</w:t>
      </w:r>
      <w:r w:rsidR="00BB02A3">
        <w:t xml:space="preserve"> inner </w:t>
      </w:r>
      <w:r>
        <w:t xml:space="preserve">principles of the Sermon on the Mount. </w:t>
      </w:r>
    </w:p>
    <w:p w14:paraId="532D8AB3" w14:textId="79921E9A" w:rsidR="00C230B4" w:rsidRPr="00C230B4" w:rsidRDefault="0002655B" w:rsidP="00896651">
      <w:pPr>
        <w:pStyle w:val="BT"/>
      </w:pPr>
      <w:r>
        <w:t xml:space="preserve">The only other time the phrase “enter the kingdom” appears in the Sermon on the Mount is in 7:21. There, we are told that the condition for entering the kingdom is “doing the will of the Father.” I will examine this phrase in more detail later. My conclusion will </w:t>
      </w:r>
      <w:r w:rsidR="00730439">
        <w:t xml:space="preserve">align with the view of most Matthean scholars that, in the context of the Sermon on the Mount, </w:t>
      </w:r>
      <w:r w:rsidR="004E3F19">
        <w:t>doing the “will of the Father” means obeying</w:t>
      </w:r>
      <w:r w:rsidR="00730439">
        <w:t xml:space="preserve"> its teachings</w:t>
      </w:r>
      <w:r>
        <w:t>.</w:t>
      </w:r>
    </w:p>
    <w:p w14:paraId="152EDA8F" w14:textId="617E365D" w:rsidR="00C230B4" w:rsidRPr="00C230B4" w:rsidRDefault="0002655B" w:rsidP="00896651">
      <w:pPr>
        <w:pStyle w:val="BT"/>
      </w:pPr>
      <w:r>
        <w:t>The idea that entering the kingdom requires living in a way that leads to greatness is supported by a similar passage in Matthew 18. That chapter begins with this statement: “</w:t>
      </w:r>
      <w:r w:rsidRPr="00730439">
        <w:rPr>
          <w:i/>
          <w:iCs/>
        </w:rPr>
        <w:t>At that time the disciples came to Jesus and said, ‘Who then is greatest in the kingdom of heaven?’”</w:t>
      </w:r>
      <w:r>
        <w:t xml:space="preserve"> (Matthew 18:1). Again, the focus is on “greatness” in the kingdom</w:t>
      </w:r>
      <w:r w:rsidR="00BB02A3">
        <w:t>.</w:t>
      </w:r>
      <w:r>
        <w:t xml:space="preserve"> </w:t>
      </w:r>
      <w:r w:rsidR="00BB02A3">
        <w:t>T</w:t>
      </w:r>
      <w:r>
        <w:t>he passage is aimed at the regenerate Twelve, and once again, Jesus discusses entrance</w:t>
      </w:r>
      <w:r w:rsidR="00A216F9">
        <w:t xml:space="preserve"> into honor</w:t>
      </w:r>
      <w:r>
        <w:t>.</w:t>
      </w:r>
    </w:p>
    <w:p w14:paraId="41835825" w14:textId="4BB968A1" w:rsidR="00C230B4" w:rsidRPr="00C230B4" w:rsidRDefault="00C230B4" w:rsidP="00AB2267">
      <w:pPr>
        <w:pStyle w:val="QT"/>
        <w:rPr>
          <w:sz w:val="22"/>
        </w:rPr>
      </w:pPr>
      <w:r w:rsidRPr="00C230B4">
        <w:t xml:space="preserve">“Truly I say to you, unless you are converted and become like children, you shall not enter the kingdom of heaven. Whoever then humbles himself as this child, he is the greatest in the kingdom of heaven.” (Matthew 18:2-4, NASB) </w:t>
      </w:r>
    </w:p>
    <w:p w14:paraId="399E8694" w14:textId="77777777" w:rsidR="00BB02A3" w:rsidRDefault="00C230B4" w:rsidP="00194B49">
      <w:pPr>
        <w:pStyle w:val="BT"/>
      </w:pPr>
      <w:r w:rsidRPr="00C230B4">
        <w:fldChar w:fldCharType="begin"/>
      </w:r>
      <w:proofErr w:type="spellStart"/>
      <w:r w:rsidRPr="00C230B4">
        <w:instrText>xe</w:instrText>
      </w:r>
      <w:proofErr w:type="spellEnd"/>
      <w:r w:rsidRPr="00C230B4">
        <w:instrText xml:space="preserve"> “aa*</w:instrText>
      </w:r>
      <w:proofErr w:type="spellStart"/>
      <w:r w:rsidRPr="00C230B4">
        <w:instrText>Luomanen</w:instrText>
      </w:r>
      <w:proofErr w:type="spellEnd"/>
      <w:r w:rsidRPr="00C230B4">
        <w:instrText xml:space="preserve">, Petri” </w:instrText>
      </w:r>
      <w:r w:rsidRPr="00C230B4">
        <w:fldChar w:fldCharType="end"/>
      </w:r>
      <w:r w:rsidR="00194B49">
        <w:t xml:space="preserve">Verse 4 begins with “whoever then” or “whoever therefore,” linking it closely with what came before. It seems that entering the kingdom and becoming great are two sides of the same coin. Experimental Predestinarian writer Craig Blomberg agrees, “So the criterion for greatness is precisely the criterion for entrance.” </w:t>
      </w:r>
      <w:proofErr w:type="spellStart"/>
      <w:r w:rsidR="00194B49" w:rsidRPr="009769B7">
        <w:rPr>
          <w:i/>
          <w:iCs/>
        </w:rPr>
        <w:t>Luomanen</w:t>
      </w:r>
      <w:proofErr w:type="spellEnd"/>
      <w:r w:rsidR="00194B49">
        <w:t xml:space="preserve"> notes that “it is interesting to see how Matthew answers the question about greatness in the kingdom of heaven by introducing the requirements of entrance.” However, Jesus is not </w:t>
      </w:r>
      <w:r w:rsidR="00730439">
        <w:t xml:space="preserve">speaking about soteriology here, because those he </w:t>
      </w:r>
      <w:r w:rsidR="00CF3551">
        <w:t>talks</w:t>
      </w:r>
      <w:r w:rsidR="00730439">
        <w:t xml:space="preserve"> to are already in the kingdom,</w:t>
      </w:r>
      <w:r w:rsidR="00194B49">
        <w:t xml:space="preserve"> in the sense of being saved. To paraphrase, we might say, “Unless you are willing to accept a lower status and serve everyone, you will not enter the kingdom lifestyle and achieve greatness in the millennium.” </w:t>
      </w:r>
    </w:p>
    <w:p w14:paraId="3D2F9591" w14:textId="119DB59C" w:rsidR="00C230B4" w:rsidRPr="00C230B4" w:rsidRDefault="00194B49" w:rsidP="00194B49">
      <w:pPr>
        <w:pStyle w:val="BT"/>
      </w:pPr>
      <w:r>
        <w:t>R. T. France correctly states, “Usage so far in this gospel indicates that ‘the kingdom of heaven’ here refers to the new values which Jesus is teaching.” Entering the kingdom refers to entering the part of the kingdom I’ve called the experience of the kingdom lifestyle—that is, into “discipleship.” Conversion (v. 3) and cutting off one’s hand (vv. 8-9) are necessary, not faith alone (Revelation 21:6). This leads to the status the disciples aimed for.</w:t>
      </w:r>
      <w:r w:rsidR="00C230B4" w:rsidRPr="00C230B4">
        <w:t xml:space="preserve"> Jesus introduces a child as a model for how the disciples are to think about their desire for greatness. France explains</w:t>
      </w:r>
      <w:r>
        <w:t xml:space="preserve"> that</w:t>
      </w:r>
      <w:r w:rsidR="00C230B4" w:rsidRPr="00C230B4">
        <w:t xml:space="preserve"> it is</w:t>
      </w:r>
    </w:p>
    <w:p w14:paraId="6589C180" w14:textId="77777777" w:rsidR="00C230B4" w:rsidRPr="00C230B4" w:rsidRDefault="00C230B4" w:rsidP="00AB2267">
      <w:pPr>
        <w:pStyle w:val="QT"/>
      </w:pPr>
      <w:r w:rsidRPr="00C230B4">
        <w:t>About accepting for oneself a position in the social scale which is like that of children, that is as the lowest in the hierarchy of authority and decision-making, those subject to and dependent on adults.</w:t>
      </w:r>
      <w:r w:rsidRPr="00C230B4">
        <w:rPr>
          <w:vertAlign w:val="superscript"/>
        </w:rPr>
        <w:footnoteReference w:id="4"/>
      </w:r>
    </w:p>
    <w:p w14:paraId="24ECE851" w14:textId="77777777" w:rsidR="00194B49" w:rsidRDefault="00194B49" w:rsidP="00896651">
      <w:pPr>
        <w:pStyle w:val="BT"/>
      </w:pPr>
      <w:r>
        <w:t>The phrase “humbles (Gr</w:t>
      </w:r>
      <w:r w:rsidRPr="003E2512">
        <w:rPr>
          <w:i/>
        </w:rPr>
        <w:t xml:space="preserve"> </w:t>
      </w:r>
      <w:proofErr w:type="spellStart"/>
      <w:r w:rsidRPr="003E2512">
        <w:rPr>
          <w:i/>
        </w:rPr>
        <w:t>tapeinoō</w:t>
      </w:r>
      <w:proofErr w:type="spellEnd"/>
      <w:r>
        <w:t>, ‘to lose status’) himself" or “take the lowly position” in verse 4 confirms this understanding of what the context already demands. Children are socially as well as physically “little ones” (v. 6). If the disciples’ question about being “great” was prompted by a desire to exercise authority over others, they have started at the wrong end. Their “grown-up” sense of social position puts them out of sympathy with God’s value scale.</w:t>
      </w:r>
    </w:p>
    <w:p w14:paraId="2774B406" w14:textId="0B5E0359" w:rsidR="00C230B4" w:rsidRPr="00C230B4" w:rsidRDefault="001C70F4" w:rsidP="00896651">
      <w:pPr>
        <w:pStyle w:val="BT"/>
      </w:pPr>
      <w:r>
        <w:t xml:space="preserve">All Christians enter the realm of the kingdom. Still, Jesus says that only those who change their lives (NASB, “are converted” </w:t>
      </w:r>
      <w:r w:rsidR="002647E6">
        <w:t>[</w:t>
      </w:r>
      <w:r>
        <w:t>Gr</w:t>
      </w:r>
      <w:r w:rsidRPr="00730439">
        <w:rPr>
          <w:i/>
          <w:iCs/>
        </w:rPr>
        <w:t xml:space="preserve"> </w:t>
      </w:r>
      <w:proofErr w:type="spellStart"/>
      <w:r w:rsidRPr="00730439">
        <w:rPr>
          <w:i/>
          <w:iCs/>
        </w:rPr>
        <w:t>strephō</w:t>
      </w:r>
      <w:proofErr w:type="spellEnd"/>
      <w:r>
        <w:t>, “to turn”</w:t>
      </w:r>
      <w:r w:rsidR="002647E6">
        <w:t>)</w:t>
      </w:r>
      <w:r>
        <w:t xml:space="preserve">), and take on a servant role—living out the higher righteousness of the Sermon on the Mount—will enter </w:t>
      </w:r>
      <w:r w:rsidR="00BB02A3">
        <w:t>a</w:t>
      </w:r>
      <w:r>
        <w:t xml:space="preserve"> kingship (Matthew 25:34, five cites, ten cities, etc.), meaning they will become great there. Regarding “converted,” R. T. France asks, “Its use here is surprising, since we have been led to assume throughout the gospel that the disciples are already within God’s kingship, as opposed to those depicted in 5:20 and 7:21 who are in danger of never becoming true people of God.</w:t>
      </w:r>
      <w:r w:rsidR="00A216F9">
        <w:t>”</w:t>
      </w:r>
      <w:r>
        <w:t xml:space="preserve">  </w:t>
      </w:r>
    </w:p>
    <w:p w14:paraId="28E3FC0A" w14:textId="02B8281A" w:rsidR="003E2512" w:rsidRDefault="003E2512" w:rsidP="00896651">
      <w:pPr>
        <w:pStyle w:val="BT"/>
        <w:rPr>
          <w:szCs w:val="20"/>
        </w:rPr>
      </w:pPr>
      <w:r>
        <w:rPr>
          <w:szCs w:val="20"/>
        </w:rPr>
        <w:lastRenderedPageBreak/>
        <w:t xml:space="preserve">The condition for achieving greatness, not personal salvation, is that one must change </w:t>
      </w:r>
      <w:r w:rsidR="00CF3551">
        <w:rPr>
          <w:szCs w:val="20"/>
        </w:rPr>
        <w:t>one's</w:t>
      </w:r>
      <w:r>
        <w:rPr>
          <w:szCs w:val="20"/>
        </w:rPr>
        <w:t xml:space="preserve"> life. Initial salvation is not the focus here. The need for life change applies to those who are already saved, the disciples: </w:t>
      </w:r>
      <w:r w:rsidRPr="00800998">
        <w:rPr>
          <w:i/>
          <w:iCs/>
          <w:szCs w:val="20"/>
        </w:rPr>
        <w:t>“</w:t>
      </w:r>
      <w:r w:rsidR="0024060B">
        <w:rPr>
          <w:i/>
          <w:iCs/>
          <w:szCs w:val="20"/>
        </w:rPr>
        <w:t>A</w:t>
      </w:r>
      <w:r w:rsidRPr="00800998">
        <w:rPr>
          <w:i/>
          <w:iCs/>
          <w:szCs w:val="20"/>
        </w:rPr>
        <w:t>t that time some of the disciples came to Jesus and said, ‘Who then is greatest in the kingdom of heaven?</w:t>
      </w:r>
      <w:r>
        <w:rPr>
          <w:szCs w:val="20"/>
        </w:rPr>
        <w:t xml:space="preserve">’” (Matthew 18:1). What is being addressed is the transformation of those who are already saved! As some have observed, “the Christian life is a life of conversion.” To “convert” means to shift from desiring to be the greatest to wanting to be the least, the servant of all. Or, as Davies and Allison explain, “to start one’s spiritual life afresh.” The issue concerns sanctification, not soteriology—greatness in the kingdom, not initial entry. </w:t>
      </w:r>
    </w:p>
    <w:p w14:paraId="008F8505" w14:textId="65A5EBB8" w:rsidR="003E2512" w:rsidRDefault="001C70F4" w:rsidP="00896651">
      <w:pPr>
        <w:pStyle w:val="BT"/>
        <w:rPr>
          <w:szCs w:val="20"/>
        </w:rPr>
      </w:pPr>
      <w:r>
        <w:rPr>
          <w:szCs w:val="20"/>
        </w:rPr>
        <w:t xml:space="preserve">Additionally, the parallel phrase in Luke 18:17 clarifies the connection between “entering the </w:t>
      </w:r>
      <w:r w:rsidR="00730439">
        <w:rPr>
          <w:szCs w:val="20"/>
        </w:rPr>
        <w:t>kingdom” and</w:t>
      </w:r>
      <w:r>
        <w:rPr>
          <w:szCs w:val="20"/>
        </w:rPr>
        <w:t xml:space="preserve"> receiving the kingdom. “</w:t>
      </w:r>
      <w:r w:rsidRPr="00F5482B">
        <w:rPr>
          <w:i/>
          <w:iCs/>
          <w:szCs w:val="20"/>
        </w:rPr>
        <w:t>Truly I say to you, whoever does not receive the kingdom of God like a child will not enter it at all</w:t>
      </w:r>
      <w:r>
        <w:rPr>
          <w:szCs w:val="20"/>
        </w:rPr>
        <w:t>.” To receive a kingdom does not mean “be saved.” It means to “receive royal authority” in the kingdom (Luke 19:15). Therefore, to “not receive the kingdom” mean</w:t>
      </w:r>
      <w:r w:rsidR="00800998">
        <w:rPr>
          <w:szCs w:val="20"/>
        </w:rPr>
        <w:t>s</w:t>
      </w:r>
      <w:r>
        <w:rPr>
          <w:szCs w:val="20"/>
        </w:rPr>
        <w:t>, “will not receive authority” in the kingdom,</w:t>
      </w:r>
      <w:r w:rsidR="00800998">
        <w:rPr>
          <w:szCs w:val="20"/>
        </w:rPr>
        <w:t xml:space="preserve"> i.e.,</w:t>
      </w:r>
      <w:r>
        <w:rPr>
          <w:szCs w:val="20"/>
        </w:rPr>
        <w:t xml:space="preserve"> he will not “inherit” it.</w:t>
      </w:r>
    </w:p>
    <w:p w14:paraId="1957060A" w14:textId="61EB1417" w:rsidR="003E2512" w:rsidRDefault="003E2512" w:rsidP="00896651">
      <w:pPr>
        <w:pStyle w:val="BT"/>
        <w:rPr>
          <w:szCs w:val="20"/>
        </w:rPr>
      </w:pPr>
      <w:r>
        <w:rPr>
          <w:szCs w:val="20"/>
        </w:rPr>
        <w:t xml:space="preserve">  </w:t>
      </w:r>
      <w:r w:rsidR="00C230B4">
        <w:rPr>
          <w:szCs w:val="20"/>
        </w:rPr>
        <w:t xml:space="preserve">For example, in the parable of the nobleman who went to a far country, Jesus says that the nobleman’s purpose was to “receive a kingdom for himself” </w:t>
      </w:r>
      <w:r>
        <w:rPr>
          <w:szCs w:val="20"/>
        </w:rPr>
        <w:t>(</w:t>
      </w:r>
      <w:r w:rsidR="00C230B4">
        <w:rPr>
          <w:szCs w:val="20"/>
        </w:rPr>
        <w:t xml:space="preserve">Luke 19:12), </w:t>
      </w:r>
      <w:r>
        <w:rPr>
          <w:szCs w:val="20"/>
        </w:rPr>
        <w:t xml:space="preserve">meaning </w:t>
      </w:r>
      <w:r w:rsidR="00C230B4">
        <w:rPr>
          <w:szCs w:val="20"/>
        </w:rPr>
        <w:t xml:space="preserve">he was to </w:t>
      </w:r>
      <w:r>
        <w:rPr>
          <w:szCs w:val="20"/>
        </w:rPr>
        <w:t>gain</w:t>
      </w:r>
      <w:r w:rsidR="00C230B4">
        <w:rPr>
          <w:szCs w:val="20"/>
        </w:rPr>
        <w:t xml:space="preserve"> ruling authority over a kingdom. Clearly, Jesus equates entering the kingdom with receiving ruling authority there</w:t>
      </w:r>
      <w:r>
        <w:rPr>
          <w:szCs w:val="20"/>
        </w:rPr>
        <w:t>,</w:t>
      </w:r>
      <w:r w:rsidR="00C230B4">
        <w:rPr>
          <w:szCs w:val="20"/>
        </w:rPr>
        <w:t xml:space="preserve"> not with initial salvation. The </w:t>
      </w:r>
      <w:r w:rsidR="0024060B">
        <w:rPr>
          <w:szCs w:val="20"/>
        </w:rPr>
        <w:t>s</w:t>
      </w:r>
      <w:r w:rsidR="001C70F4">
        <w:rPr>
          <w:szCs w:val="20"/>
        </w:rPr>
        <w:t>ection starts and concludes with questions about greatness and rewards.</w:t>
      </w:r>
    </w:p>
    <w:p w14:paraId="2677B49C" w14:textId="167A868B" w:rsidR="001C70F4" w:rsidRDefault="001C70F4" w:rsidP="00896651">
      <w:pPr>
        <w:pStyle w:val="BT"/>
        <w:rPr>
          <w:szCs w:val="20"/>
        </w:rPr>
      </w:pPr>
      <w:r>
        <w:rPr>
          <w:szCs w:val="20"/>
        </w:rPr>
        <w:t>The meaning is that one must earn the right to rule by accepting the lowest status, that of a child, or they will not enter into</w:t>
      </w:r>
      <w:r w:rsidR="00800998">
        <w:rPr>
          <w:szCs w:val="20"/>
        </w:rPr>
        <w:t xml:space="preserve"> a</w:t>
      </w:r>
      <w:r>
        <w:rPr>
          <w:szCs w:val="20"/>
        </w:rPr>
        <w:t xml:space="preserve"> kingship—that is, attain greatness in the kingdom, which is an open invitation (2 Peter 1:11). Jesus repeatedly stressed this idea and demonstrated it throughout his life (Philippians 2:5-11). All Christians will go to heaven when they die, but not everyone will share in His rule. This open invitation (ruling with Him) is only given to those children of God who have persisted in a life of discipleship until the final hour. “</w:t>
      </w:r>
      <w:r w:rsidRPr="00A216F9">
        <w:rPr>
          <w:i/>
          <w:iCs/>
          <w:szCs w:val="20"/>
        </w:rPr>
        <w:t>We have become Partners of Christ</w:t>
      </w:r>
      <w:r>
        <w:rPr>
          <w:szCs w:val="20"/>
        </w:rPr>
        <w:t>,” the writer to the Hebrews says, only “</w:t>
      </w:r>
      <w:r w:rsidRPr="00A216F9">
        <w:rPr>
          <w:i/>
          <w:iCs/>
          <w:szCs w:val="20"/>
        </w:rPr>
        <w:t>if we hold fast the beginning of our assurance firm to the end</w:t>
      </w:r>
      <w:r>
        <w:rPr>
          <w:szCs w:val="20"/>
        </w:rPr>
        <w:t>” (Hebrews 3:14).</w:t>
      </w:r>
      <w:r w:rsidR="00C152CF">
        <w:rPr>
          <w:szCs w:val="20"/>
        </w:rPr>
        <w:t xml:space="preserve"> </w:t>
      </w:r>
    </w:p>
    <w:p w14:paraId="4493FD41" w14:textId="568BE2F7" w:rsidR="001C70F4" w:rsidRDefault="001C70F4" w:rsidP="00896651">
      <w:pPr>
        <w:pStyle w:val="BT"/>
        <w:rPr>
          <w:szCs w:val="20"/>
        </w:rPr>
      </w:pPr>
      <w:r>
        <w:rPr>
          <w:szCs w:val="20"/>
        </w:rPr>
        <w:t>For this reason, Christians need “</w:t>
      </w:r>
      <w:r w:rsidRPr="00120258">
        <w:rPr>
          <w:i/>
          <w:iCs/>
          <w:szCs w:val="20"/>
        </w:rPr>
        <w:t>endurance, so that when you have done the will of God, you may receive what was promised”</w:t>
      </w:r>
      <w:r>
        <w:rPr>
          <w:szCs w:val="20"/>
        </w:rPr>
        <w:t xml:space="preserve"> (Hebrews 10:36), which is called a “great reward” (Gr</w:t>
      </w:r>
      <w:r w:rsidRPr="00730439">
        <w:rPr>
          <w:i/>
          <w:iCs/>
          <w:szCs w:val="20"/>
        </w:rPr>
        <w:t xml:space="preserve"> </w:t>
      </w:r>
      <w:proofErr w:type="spellStart"/>
      <w:r w:rsidRPr="00730439">
        <w:rPr>
          <w:i/>
          <w:iCs/>
          <w:szCs w:val="20"/>
        </w:rPr>
        <w:t>misthapodosia</w:t>
      </w:r>
      <w:proofErr w:type="spellEnd"/>
      <w:r w:rsidRPr="00730439">
        <w:rPr>
          <w:i/>
          <w:iCs/>
          <w:szCs w:val="20"/>
        </w:rPr>
        <w:t xml:space="preserve">, </w:t>
      </w:r>
      <w:r>
        <w:rPr>
          <w:szCs w:val="20"/>
        </w:rPr>
        <w:t xml:space="preserve">meaning “payment of wages,” Hebrews 10:35). </w:t>
      </w:r>
      <w:r w:rsidR="00800998">
        <w:rPr>
          <w:szCs w:val="20"/>
        </w:rPr>
        <w:t>This</w:t>
      </w:r>
      <w:r>
        <w:rPr>
          <w:szCs w:val="20"/>
        </w:rPr>
        <w:t xml:space="preserve"> interpretation of “enter the kingdom” not only explains the </w:t>
      </w:r>
      <w:r w:rsidR="00800998">
        <w:rPr>
          <w:szCs w:val="20"/>
        </w:rPr>
        <w:t>apparent conflict</w:t>
      </w:r>
      <w:r>
        <w:rPr>
          <w:szCs w:val="20"/>
        </w:rPr>
        <w:t xml:space="preserve"> between Matthew 5:19 and 20</w:t>
      </w:r>
      <w:r w:rsidR="00800998">
        <w:rPr>
          <w:szCs w:val="20"/>
        </w:rPr>
        <w:t>,</w:t>
      </w:r>
      <w:r>
        <w:rPr>
          <w:szCs w:val="20"/>
        </w:rPr>
        <w:t xml:space="preserve"> but also addresses the issue of kingdom entrance seemingly being based on works in several passages. These passages refer to sanctification and status, not soteriology.</w:t>
      </w:r>
    </w:p>
    <w:p w14:paraId="03ACB84E" w14:textId="02A6C8C0" w:rsidR="00C230B4" w:rsidRPr="00C230B4" w:rsidRDefault="001C70F4" w:rsidP="00896651">
      <w:pPr>
        <w:pStyle w:val="BT"/>
      </w:pPr>
      <w:r>
        <w:rPr>
          <w:szCs w:val="20"/>
        </w:rPr>
        <w:t>Matthew is not examining salvation from different perspectives, such as its beginning and end, as Neonomians assert; in fact, he isn't focusing on salvation at all! Instead, he is highlighting “entering the kingdom” rather than “salvation.” Writers often assume without evidence that these two ideas are always clearly the same.</w:t>
      </w:r>
    </w:p>
    <w:p w14:paraId="14272F00" w14:textId="77777777" w:rsidR="00C230B4" w:rsidRPr="00C230B4" w:rsidRDefault="00C230B4" w:rsidP="00120258">
      <w:pPr>
        <w:pStyle w:val="BT"/>
      </w:pPr>
      <w:r w:rsidRPr="00C230B4">
        <w:t xml:space="preserve">Applying the above </w:t>
      </w:r>
      <w:r w:rsidRPr="00C230B4">
        <w:fldChar w:fldCharType="begin"/>
      </w:r>
      <w:proofErr w:type="spellStart"/>
      <w:r w:rsidRPr="00C230B4">
        <w:instrText>xe</w:instrText>
      </w:r>
      <w:proofErr w:type="spellEnd"/>
      <w:r w:rsidRPr="00C230B4">
        <w:instrText xml:space="preserve"> "entering the </w:instrText>
      </w:r>
      <w:proofErr w:type="spellStart"/>
      <w:r w:rsidRPr="00C230B4">
        <w:instrText>kingdom:definition</w:instrText>
      </w:r>
      <w:proofErr w:type="spellEnd"/>
      <w:r w:rsidRPr="00C230B4">
        <w:instrText>"</w:instrText>
      </w:r>
      <w:r w:rsidRPr="00C230B4">
        <w:fldChar w:fldCharType="end"/>
      </w:r>
      <w:r w:rsidRPr="00C230B4">
        <w:t>discussion to Matthew 5:20, we might paraphrase this way:</w:t>
      </w:r>
    </w:p>
    <w:p w14:paraId="3E42E259" w14:textId="099B53F6" w:rsidR="00C230B4" w:rsidRPr="00C230B4" w:rsidRDefault="001C70F4" w:rsidP="00AB2267">
      <w:pPr>
        <w:pStyle w:val="QT"/>
      </w:pPr>
      <w:r>
        <w:t>For I tell you, disciples, that unless you have an inward righteousness that surpasses the external legalism of the scribes and Pharisees, you will not enter into the kingdom lifestyle that leads to greatness in the future kingdom.</w:t>
      </w:r>
    </w:p>
    <w:p w14:paraId="26A7F32B" w14:textId="5B5425B3" w:rsidR="00E16C56" w:rsidRPr="00C230B4" w:rsidRDefault="001C70F4" w:rsidP="00120258">
      <w:pPr>
        <w:pStyle w:val="BT"/>
      </w:pPr>
      <w:r>
        <w:t xml:space="preserve">Taken in this sense, the calls to enter the kingdom are calls for fully committed discipleship that will lead to greater reward in the future restoration of the Davidic theocracy (Acts 1:6). </w:t>
      </w:r>
    </w:p>
    <w:p w14:paraId="3A2253FE" w14:textId="77777777" w:rsidR="00C230B4" w:rsidRPr="00C230B4" w:rsidRDefault="00C230B4" w:rsidP="00837213">
      <w:pPr>
        <w:pStyle w:val="H2"/>
      </w:pPr>
      <w:bookmarkStart w:id="43" w:name="EnteringGreatness"/>
      <w:bookmarkStart w:id="44" w:name="_Toc276304852"/>
      <w:bookmarkStart w:id="45" w:name="_Toc288418240"/>
      <w:bookmarkStart w:id="46" w:name="_Toc306713269"/>
      <w:bookmarkStart w:id="47" w:name="_Toc328294564"/>
      <w:bookmarkStart w:id="48" w:name="_Toc330307192"/>
      <w:bookmarkStart w:id="49" w:name="_Toc338595504"/>
      <w:bookmarkStart w:id="50" w:name="_Toc121476890"/>
      <w:bookmarkStart w:id="51" w:name="_Toc145951429"/>
      <w:bookmarkStart w:id="52" w:name="_Toc208412262"/>
      <w:bookmarkStart w:id="53" w:name="_Toc208413662"/>
      <w:bookmarkStart w:id="54" w:name="_Toc210991028"/>
      <w:bookmarkStart w:id="55" w:name="_Toc226192115"/>
      <w:bookmarkEnd w:id="43"/>
      <w:r w:rsidRPr="00C230B4">
        <w:t>Entering the Kingdom (Life, Way of Life, Greatness)</w:t>
      </w:r>
      <w:bookmarkEnd w:id="44"/>
      <w:bookmarkEnd w:id="45"/>
      <w:bookmarkEnd w:id="46"/>
      <w:bookmarkEnd w:id="47"/>
      <w:bookmarkEnd w:id="48"/>
      <w:bookmarkEnd w:id="49"/>
      <w:bookmarkEnd w:id="50"/>
      <w:bookmarkEnd w:id="51"/>
      <w:bookmarkEnd w:id="52"/>
      <w:bookmarkEnd w:id="53"/>
      <w:bookmarkEnd w:id="54"/>
      <w:bookmarkEnd w:id="55"/>
    </w:p>
    <w:p w14:paraId="51FCF769" w14:textId="239120EB" w:rsidR="00C230B4" w:rsidRPr="00C230B4" w:rsidRDefault="00C230B4" w:rsidP="00896651">
      <w:pPr>
        <w:pStyle w:val="BT"/>
      </w:pPr>
      <w:r w:rsidRPr="00C230B4">
        <w:t>If the above interpretation is correct, one might say that entering the kingdom encompasses three realities: abundant life, discipleship, an</w:t>
      </w:r>
      <w:r w:rsidR="008F7C59">
        <w:t>d</w:t>
      </w:r>
      <w:r w:rsidRPr="00C230B4">
        <w:t xml:space="preserve"> abundant entrance on the final day.  All three dimensions of the kingdom are inextricably linked to each other.  One cannot have one without the other.  In a given context, one of the three may be in view, but all must be assumed because it is impossible to have any one of the three without the other two.  </w:t>
      </w:r>
    </w:p>
    <w:p w14:paraId="70AC6390" w14:textId="2897320F" w:rsidR="00C230B4" w:rsidRPr="00C230B4" w:rsidRDefault="00C230B4" w:rsidP="00896651">
      <w:pPr>
        <w:pStyle w:val="BT"/>
      </w:pPr>
      <w:r w:rsidRPr="00C230B4">
        <w:t xml:space="preserve">Therefore, when Jesus says </w:t>
      </w:r>
      <w:r w:rsidR="00194B49">
        <w:t xml:space="preserve">that one must have an inner righteousness surpassing that of the </w:t>
      </w:r>
      <w:r w:rsidR="00120258">
        <w:t xml:space="preserve">Pharisees in order </w:t>
      </w:r>
      <w:r w:rsidRPr="00C230B4">
        <w:t>to enter a kingdom way of living now</w:t>
      </w:r>
      <w:r w:rsidR="00194B49">
        <w:t>, resulting in high honor in the millennial kingdom in the future, this necessarily includes the idea</w:t>
      </w:r>
      <w:r w:rsidRPr="00C230B4">
        <w:t xml:space="preserve"> of entering into discipleship now </w:t>
      </w:r>
      <w:r w:rsidR="00194B49">
        <w:t>to</w:t>
      </w:r>
      <w:r w:rsidRPr="00C230B4">
        <w:t xml:space="preserve"> qualify for this abundant entrance.  That is why Jesus</w:t>
      </w:r>
      <w:r w:rsidR="00194B49">
        <w:t>,</w:t>
      </w:r>
      <w:r w:rsidRPr="00C230B4">
        <w:t xml:space="preserve"> in his conversation with the rich young ruler and with the lawyer, equated life, entering the kingdom, inheriting the kingdom, treasure in heaven, and salvation</w:t>
      </w:r>
      <w:r w:rsidR="00B60F61">
        <w:t xml:space="preserve"> from a meaningless life</w:t>
      </w:r>
      <w:r w:rsidRPr="00C230B4">
        <w:t xml:space="preserve"> as overlapping or equivalent terms.</w:t>
      </w:r>
    </w:p>
    <w:p w14:paraId="20748526" w14:textId="4F48038F" w:rsidR="00C230B4" w:rsidRPr="00C230B4" w:rsidRDefault="00C230B4" w:rsidP="00896651">
      <w:pPr>
        <w:pStyle w:val="BT"/>
      </w:pPr>
      <w:r w:rsidRPr="00C230B4">
        <w:t>In other words, entering the kingdom in the sense of entering the kingdom way of life is not only an event, but it is also a lifetime of choices.  It certainly includes an event</w:t>
      </w:r>
      <w:r w:rsidR="00730439">
        <w:t xml:space="preserve"> —an abundant entrance into the restored Davidic theocracy in the future —</w:t>
      </w:r>
      <w:r w:rsidRPr="00C230B4">
        <w:t>but it entails a process of living out the kingdom way of life now.</w:t>
      </w:r>
    </w:p>
    <w:p w14:paraId="4D83FBC5" w14:textId="43E07B1A" w:rsidR="00BD0DAA" w:rsidRPr="00C230B4" w:rsidRDefault="00C230B4" w:rsidP="00896651">
      <w:pPr>
        <w:pStyle w:val="BT"/>
      </w:pPr>
      <w:r w:rsidRPr="00C230B4">
        <w:t xml:space="preserve">Experimental Predestinarians should not object to this.  They do the same in their discussions of faith and works.  They say that one entails the other.  One cannot have faith without works; they are inextricably linked to each other.  </w:t>
      </w:r>
      <w:r w:rsidRPr="00C230B4">
        <w:lastRenderedPageBreak/>
        <w:t>Thus, in their view, to say one enters the kingdom by works assumes prior faith and merely describes the character of the saved, not conditions for entrance. They should therefore not object when the Partners say that entering into greatness (an abundant entrance, 2 Peter 1:11</w:t>
      </w:r>
      <w:r w:rsidRPr="00C230B4">
        <w:fldChar w:fldCharType="begin"/>
      </w:r>
      <w:proofErr w:type="spellStart"/>
      <w:r w:rsidRPr="00C230B4">
        <w:instrText>xe</w:instrText>
      </w:r>
      <w:proofErr w:type="spellEnd"/>
      <w:r w:rsidRPr="00C230B4">
        <w:instrText xml:space="preserve"> "61*2 Pet. 01\:11"</w:instrText>
      </w:r>
      <w:r w:rsidRPr="00C230B4">
        <w:fldChar w:fldCharType="end"/>
      </w:r>
      <w:r w:rsidRPr="00C230B4">
        <w:t>) in the kingdom in the future necessarily entails entering into a kingdom way of living now, a commitment to full discipleship in the present.</w:t>
      </w:r>
    </w:p>
    <w:p w14:paraId="6A77228C" w14:textId="3DE17E59" w:rsidR="00C230B4" w:rsidRPr="00C230B4" w:rsidRDefault="00C230B4" w:rsidP="005741B3">
      <w:pPr>
        <w:pStyle w:val="H2"/>
        <w:keepNext/>
      </w:pPr>
      <w:bookmarkStart w:id="56" w:name="_Toc288418241"/>
      <w:bookmarkStart w:id="57" w:name="_Toc306713270"/>
      <w:bookmarkStart w:id="58" w:name="_Toc328294565"/>
      <w:bookmarkStart w:id="59" w:name="_Toc330307193"/>
      <w:bookmarkStart w:id="60" w:name="_Toc338595505"/>
      <w:bookmarkStart w:id="61" w:name="_Toc121476891"/>
      <w:bookmarkStart w:id="62" w:name="_Toc145951430"/>
      <w:bookmarkStart w:id="63" w:name="_Toc208412263"/>
      <w:bookmarkStart w:id="64" w:name="_Toc208413663"/>
      <w:bookmarkStart w:id="65" w:name="_Toc210991029"/>
      <w:bookmarkStart w:id="66" w:name="_Toc226192116"/>
      <w:bookmarkStart w:id="67" w:name="_Toc276304853"/>
      <w:r w:rsidRPr="00C230B4">
        <w:t xml:space="preserve">Do Some </w:t>
      </w:r>
      <w:r w:rsidR="00AA502E">
        <w:t xml:space="preserve">Believers </w:t>
      </w:r>
      <w:r w:rsidRPr="00C230B4">
        <w:t>Miss the Kingdom?</w:t>
      </w:r>
      <w:bookmarkEnd w:id="56"/>
      <w:bookmarkEnd w:id="57"/>
      <w:bookmarkEnd w:id="58"/>
      <w:bookmarkEnd w:id="59"/>
      <w:bookmarkEnd w:id="60"/>
      <w:bookmarkEnd w:id="61"/>
      <w:bookmarkEnd w:id="62"/>
      <w:bookmarkEnd w:id="63"/>
      <w:bookmarkEnd w:id="64"/>
      <w:bookmarkEnd w:id="65"/>
      <w:bookmarkEnd w:id="66"/>
    </w:p>
    <w:p w14:paraId="777547B9" w14:textId="37ADB728" w:rsidR="00C230B4" w:rsidRPr="00C230B4" w:rsidRDefault="00BD0DAA" w:rsidP="00896651">
      <w:pPr>
        <w:pStyle w:val="BT"/>
      </w:pPr>
      <w:r>
        <w:t xml:space="preserve">No.  </w:t>
      </w:r>
      <w:r w:rsidR="00C230B4" w:rsidRPr="00C230B4">
        <w:t>In the discussion above</w:t>
      </w:r>
      <w:r w:rsidR="00194B49">
        <w:t>, we have shown that the warnings about not entering the kingdom refer to a failure to enter into a kingdom way of living,</w:t>
      </w:r>
      <w:r w:rsidR="00C619C9">
        <w:t xml:space="preserve"> resulting in greatness. </w:t>
      </w:r>
      <w:r w:rsidR="00C230B4" w:rsidRPr="00C230B4">
        <w:t xml:space="preserve">  Only those who heed this call to discipleship will enter into honor and greatness in the future and hear the King say, “Well done!”   </w:t>
      </w:r>
    </w:p>
    <w:p w14:paraId="694D6F81" w14:textId="0B368F82" w:rsidR="00C230B4" w:rsidRPr="00C230B4" w:rsidRDefault="00C230B4" w:rsidP="00896651">
      <w:pPr>
        <w:pStyle w:val="BT"/>
      </w:pPr>
      <w:r w:rsidRPr="00C230B4">
        <w:t xml:space="preserve">Yet, </w:t>
      </w:r>
      <w:r w:rsidR="00194B49">
        <w:t>some understand</w:t>
      </w:r>
      <w:r w:rsidRPr="00C230B4">
        <w:t xml:space="preserve"> these entry passages to teach that those who disobey the least of His commandments and teach others to do the same will miss the kingdom altogether. They will either spend the millennium in the darkness outside the kingdom in a kind of Protestant purgatory.  These views were held, for example, by Watchman Nee and some of the older Brethren writers (Govett, Pember, Panton) and</w:t>
      </w:r>
      <w:r w:rsidR="00194B49">
        <w:t>,</w:t>
      </w:r>
      <w:r w:rsidRPr="00C230B4">
        <w:t xml:space="preserve"> more recently, Whipple, Finley, and Faust.</w:t>
      </w:r>
    </w:p>
    <w:p w14:paraId="5ABB85E6" w14:textId="4B0EFB6A" w:rsidR="00C230B4" w:rsidRPr="00C230B4" w:rsidRDefault="00C230B4" w:rsidP="00896651">
      <w:pPr>
        <w:pStyle w:val="BT"/>
      </w:pPr>
      <w:r w:rsidRPr="00C230B4">
        <w:t xml:space="preserve">However, the only scriptural </w:t>
      </w:r>
      <w:r w:rsidR="00194B49">
        <w:t xml:space="preserve">evidence for this view is the very passage we have been discussing, which we understand to teach that failure to enter means failure to enter into a kingdom way of living leading to greatness, not </w:t>
      </w:r>
      <w:r w:rsidRPr="00C230B4">
        <w:t>missing the kingdom</w:t>
      </w:r>
      <w:r w:rsidR="00AA502E">
        <w:t xml:space="preserve">, i.e., not enter the </w:t>
      </w:r>
      <w:r w:rsidR="00ED4CBE">
        <w:t>millennium</w:t>
      </w:r>
      <w:r w:rsidRPr="00C230B4">
        <w:t>.</w:t>
      </w:r>
    </w:p>
    <w:p w14:paraId="670CA0D1" w14:textId="39AB2B8D" w:rsidR="00C230B4" w:rsidRPr="00C230B4" w:rsidRDefault="00C230B4" w:rsidP="00896651">
      <w:pPr>
        <w:pStyle w:val="BT"/>
      </w:pPr>
      <w:r w:rsidRPr="00C230B4">
        <w:t xml:space="preserve">Furthermore, there are </w:t>
      </w:r>
      <w:r w:rsidR="00CF3551">
        <w:t>compelling reasons to reject</w:t>
      </w:r>
      <w:r w:rsidRPr="00C230B4">
        <w:t xml:space="preserve"> their viewpoint.</w:t>
      </w:r>
    </w:p>
    <w:p w14:paraId="6A827114" w14:textId="2B254238" w:rsidR="00C230B4" w:rsidRPr="00C230B4" w:rsidRDefault="00C230B4" w:rsidP="00896651">
      <w:pPr>
        <w:pStyle w:val="BT"/>
      </w:pPr>
      <w:r w:rsidRPr="00C230B4">
        <w:t xml:space="preserve">First, Jesus clearly says that these disobedient Christians </w:t>
      </w:r>
      <w:r w:rsidRPr="00C230B4">
        <w:rPr>
          <w:i/>
        </w:rPr>
        <w:t xml:space="preserve">will be </w:t>
      </w:r>
      <w:r w:rsidRPr="00AA502E">
        <w:rPr>
          <w:b/>
          <w:bCs/>
          <w:i/>
        </w:rPr>
        <w:t xml:space="preserve">in </w:t>
      </w:r>
      <w:r w:rsidRPr="00C230B4">
        <w:rPr>
          <w:i/>
        </w:rPr>
        <w:t>the kingdom</w:t>
      </w:r>
      <w:r w:rsidRPr="00C230B4">
        <w:t>.  They will be in it</w:t>
      </w:r>
      <w:r w:rsidR="00CF3551">
        <w:t>, but are called “least” there (Matthew 5:19). They clearly do not “miss” the kingdom; they will be “in” it in a soteriological sense,</w:t>
      </w:r>
      <w:r w:rsidRPr="00C230B4">
        <w:t xml:space="preserve"> not in a “darkness outside” the kingdom.</w:t>
      </w:r>
    </w:p>
    <w:p w14:paraId="2938EF79" w14:textId="25E91975" w:rsidR="00C230B4" w:rsidRPr="00C230B4" w:rsidRDefault="00C230B4" w:rsidP="00896651">
      <w:pPr>
        <w:pStyle w:val="BT"/>
        <w:rPr>
          <w:rFonts w:ascii="MinionPro-Regular" w:hAnsi="MinionPro-Regular"/>
          <w:sz w:val="21"/>
        </w:rPr>
      </w:pPr>
      <w:r w:rsidRPr="00C230B4">
        <w:t xml:space="preserve">Second, in our discussion </w:t>
      </w:r>
      <w:r w:rsidRPr="00C230B4">
        <w:fldChar w:fldCharType="begin"/>
      </w:r>
      <w:proofErr w:type="spellStart"/>
      <w:r w:rsidRPr="00C230B4">
        <w:instrText>xe</w:instrText>
      </w:r>
      <w:proofErr w:type="spellEnd"/>
      <w:r w:rsidRPr="00C230B4">
        <w:instrText xml:space="preserve"> “52*1 Thess. 05</w:instrText>
      </w:r>
      <w:r w:rsidR="0002642C">
        <w:instrText>\:09”</w:instrText>
      </w:r>
      <w:r w:rsidRPr="00C230B4">
        <w:fldChar w:fldCharType="end"/>
      </w:r>
      <w:r w:rsidRPr="00C230B4">
        <w:t xml:space="preserve">of 1 Thessalonians 5:9-10 in Chapter 32, we will </w:t>
      </w:r>
      <w:r w:rsidR="00194B49">
        <w:t>demonstrate that whether a believer is “awake or asleep,” they will obtain salvation, which is deliverance from the wrath of the tribulation</w:t>
      </w:r>
      <w:r w:rsidRPr="00C230B4">
        <w:t>.  The terms “awake or asleep” refer to two kinds of Christians.  Some are awake, alert, and expectantly await and prepare for the Lord’s coming.  Others are “morally” asleep and not watchful.  Yet both will “live together with Him.”  Earlier</w:t>
      </w:r>
      <w:r w:rsidR="00194B49">
        <w:t>,</w:t>
      </w:r>
      <w:r w:rsidRPr="00C230B4">
        <w:t xml:space="preserve"> Paul said that when believers are snatched away from earth at the rapture, they “</w:t>
      </w:r>
      <w:r w:rsidRPr="00B60F61">
        <w:rPr>
          <w:i/>
          <w:iCs/>
        </w:rPr>
        <w:t>shall always be with the Lord</w:t>
      </w:r>
      <w:r w:rsidRPr="00C230B4">
        <w:t>” (</w:t>
      </w:r>
      <w:r w:rsidRPr="00C230B4">
        <w:fldChar w:fldCharType="begin"/>
      </w:r>
      <w:proofErr w:type="spellStart"/>
      <w:r w:rsidRPr="00C230B4">
        <w:instrText>xe</w:instrText>
      </w:r>
      <w:proofErr w:type="spellEnd"/>
      <w:r w:rsidRPr="00C230B4">
        <w:instrText xml:space="preserve"> “52*1 Thess. 04\:17”</w:instrText>
      </w:r>
      <w:r w:rsidRPr="00C230B4">
        <w:fldChar w:fldCharType="end"/>
      </w:r>
      <w:r w:rsidRPr="00C230B4">
        <w:t xml:space="preserve">1 Thessalonians 4:17).  They will not be in the darkness outside. </w:t>
      </w:r>
      <w:r w:rsidRPr="00C230B4">
        <w:rPr>
          <w:color w:val="FF0000"/>
        </w:rPr>
        <w:t xml:space="preserve"> </w:t>
      </w:r>
      <w:r w:rsidRPr="00C230B4">
        <w:t>Instead, they will be in the Kingdom on earth “</w:t>
      </w:r>
      <w:r w:rsidRPr="00B60F61">
        <w:rPr>
          <w:i/>
          <w:iCs/>
        </w:rPr>
        <w:t>with the Lord.</w:t>
      </w:r>
      <w:r w:rsidRPr="00C230B4">
        <w:t>”  Of course, in eternity future, they will be with the Lord on the new earth.</w:t>
      </w:r>
    </w:p>
    <w:p w14:paraId="7F244012" w14:textId="77777777" w:rsidR="00AA502E" w:rsidRDefault="00C230B4" w:rsidP="00896651">
      <w:pPr>
        <w:pStyle w:val="BT"/>
      </w:pPr>
      <w:r w:rsidRPr="00C230B4">
        <w:t xml:space="preserve">Another passage that refutes the idea that some believers will be excluded from the kingdom of heaven is the Parable of the Minas </w:t>
      </w:r>
      <w:r w:rsidRPr="00C230B4">
        <w:fldChar w:fldCharType="begin"/>
      </w:r>
      <w:proofErr w:type="spellStart"/>
      <w:r w:rsidRPr="00C230B4">
        <w:instrText>xe</w:instrText>
      </w:r>
      <w:proofErr w:type="spellEnd"/>
      <w:r w:rsidRPr="00C230B4">
        <w:instrText xml:space="preserve"> “42*Lk. 19\:11”</w:instrText>
      </w:r>
      <w:r w:rsidRPr="00C230B4">
        <w:fldChar w:fldCharType="end"/>
      </w:r>
      <w:r w:rsidRPr="00C230B4">
        <w:t xml:space="preserve">(Luke 19:11-27).  In this parable, the King, the Lord Jesus, gives a mina to three servants.  The mina probably represents an opportunity </w:t>
      </w:r>
      <w:r w:rsidR="00CF3551">
        <w:t>to serve him, that is, to invest</w:t>
      </w:r>
      <w:r w:rsidRPr="00C230B4">
        <w:t xml:space="preserve"> their lives for His glory.  While two of them do invest their lives and receive ten cities or five cities (metaphors for opportunities for service and responsibility), one did nothing.  When the King returns at the Judgment Seat of Christ </w:t>
      </w:r>
      <w:r w:rsidRPr="00C230B4">
        <w:fldChar w:fldCharType="begin"/>
      </w:r>
      <w:proofErr w:type="spellStart"/>
      <w:r w:rsidRPr="00C230B4">
        <w:instrText>xe</w:instrText>
      </w:r>
      <w:proofErr w:type="spellEnd"/>
      <w:r w:rsidRPr="00C230B4">
        <w:instrText xml:space="preserve"> “47*2 Cor. 05\:10”</w:instrText>
      </w:r>
      <w:r w:rsidRPr="00C230B4">
        <w:fldChar w:fldCharType="end"/>
      </w:r>
      <w:r w:rsidRPr="00C230B4">
        <w:t xml:space="preserve">(2 Corinthians 5:10), the servants will give an account of what they have done with their lives. </w:t>
      </w:r>
    </w:p>
    <w:p w14:paraId="0847BB52" w14:textId="17CC13C4" w:rsidR="00C230B4" w:rsidRDefault="00C230B4" w:rsidP="00896651">
      <w:pPr>
        <w:pStyle w:val="BT"/>
      </w:pPr>
      <w:r w:rsidRPr="00C230B4">
        <w:t xml:space="preserve"> It is important to note that each of the three servants, including the unfaithful</w:t>
      </w:r>
      <w:r w:rsidR="00AA502E">
        <w:t xml:space="preserve"> one</w:t>
      </w:r>
      <w:r w:rsidRPr="00C230B4">
        <w:t xml:space="preserve">, </w:t>
      </w:r>
      <w:r w:rsidR="00194B49">
        <w:t>do</w:t>
      </w:r>
      <w:r w:rsidRPr="00C230B4">
        <w:t xml:space="preserve"> get into the kingdom</w:t>
      </w:r>
      <w:r w:rsidR="00FE051D">
        <w:t xml:space="preserve"> in a salvation sense</w:t>
      </w:r>
      <w:r w:rsidRPr="00C230B4">
        <w:t xml:space="preserve">.  The one who did not invest his life has what he was given taken from him.  He is “saved through fire” (1 Corinthians 3:15).  We know that he is in the kingdom, because he is contrasted with those who are not!  </w:t>
      </w:r>
      <w:r w:rsidRPr="00C230B4">
        <w:fldChar w:fldCharType="begin"/>
      </w:r>
      <w:proofErr w:type="spellStart"/>
      <w:r w:rsidRPr="00C230B4">
        <w:instrText>xe</w:instrText>
      </w:r>
      <w:proofErr w:type="spellEnd"/>
      <w:r w:rsidRPr="00C230B4">
        <w:instrText xml:space="preserve"> “aa*Hixson, J. B.” </w:instrText>
      </w:r>
      <w:r w:rsidRPr="00C230B4">
        <w:fldChar w:fldCharType="end"/>
      </w:r>
      <w:r w:rsidRPr="00C230B4">
        <w:t xml:space="preserve">J. B. Hixson notes, “Here’s the key: ALL servants get into the Kingdom, though the one who did nothing with his mina does not have any rewards (cf. 1 Cor 3:15).  The ones who are </w:t>
      </w:r>
      <w:r w:rsidRPr="00C230B4">
        <w:rPr>
          <w:i/>
          <w:iCs/>
        </w:rPr>
        <w:t>excluded</w:t>
      </w:r>
      <w:r w:rsidRPr="00C230B4">
        <w:t xml:space="preserve"> from the kingdom are the unbelieving citizens (i.e., unbelieving Jews) who rejected their Messiah.”</w:t>
      </w:r>
      <w:r w:rsidRPr="00C230B4">
        <w:rPr>
          <w:vertAlign w:val="superscript"/>
        </w:rPr>
        <w:t xml:space="preserve"> </w:t>
      </w:r>
      <w:r w:rsidRPr="00C230B4">
        <w:rPr>
          <w:vertAlign w:val="superscript"/>
        </w:rPr>
        <w:footnoteReference w:id="5"/>
      </w:r>
      <w:r w:rsidRPr="00C230B4">
        <w:t xml:space="preserve">  As Jesus put it, “</w:t>
      </w:r>
      <w:r w:rsidRPr="00C230B4">
        <w:rPr>
          <w:i/>
          <w:iCs/>
        </w:rPr>
        <w:t>These enemies of mine, who did not want Me to reign over them, bring them here and slay them in My presence”</w:t>
      </w:r>
      <w:r w:rsidRPr="00C230B4">
        <w:t xml:space="preserve"> </w:t>
      </w:r>
      <w:r w:rsidRPr="00C230B4">
        <w:fldChar w:fldCharType="begin"/>
      </w:r>
      <w:proofErr w:type="spellStart"/>
      <w:r w:rsidRPr="00C230B4">
        <w:instrText>xe</w:instrText>
      </w:r>
      <w:proofErr w:type="spellEnd"/>
      <w:r w:rsidRPr="00C230B4">
        <w:instrText xml:space="preserve"> “42*Lk. 19\:27”</w:instrText>
      </w:r>
      <w:r w:rsidRPr="00C230B4">
        <w:fldChar w:fldCharType="end"/>
      </w:r>
      <w:r w:rsidRPr="00C230B4">
        <w:t xml:space="preserve">(Luke 19:27). </w:t>
      </w:r>
    </w:p>
    <w:p w14:paraId="42E9DB68" w14:textId="77777777" w:rsidR="00C230B4" w:rsidRPr="00C230B4" w:rsidRDefault="00C230B4" w:rsidP="003E13B3">
      <w:pPr>
        <w:pStyle w:val="H2"/>
        <w:keepNext/>
        <w:keepLines/>
      </w:pPr>
      <w:bookmarkStart w:id="68" w:name="_Toc288418242"/>
      <w:bookmarkStart w:id="69" w:name="_Toc306713271"/>
      <w:bookmarkStart w:id="70" w:name="_Toc328294566"/>
      <w:bookmarkStart w:id="71" w:name="_Toc330307194"/>
      <w:bookmarkStart w:id="72" w:name="_Toc338595506"/>
      <w:bookmarkStart w:id="73" w:name="_Toc121476892"/>
      <w:bookmarkStart w:id="74" w:name="_Toc145951431"/>
      <w:bookmarkStart w:id="75" w:name="_Toc208412264"/>
      <w:bookmarkStart w:id="76" w:name="_Toc208413664"/>
      <w:bookmarkStart w:id="77" w:name="_Toc210991030"/>
      <w:bookmarkStart w:id="78" w:name="_Toc226192117"/>
      <w:r w:rsidRPr="00C230B4">
        <w:t>Summary</w:t>
      </w:r>
      <w:bookmarkEnd w:id="67"/>
      <w:bookmarkEnd w:id="68"/>
      <w:bookmarkEnd w:id="69"/>
      <w:bookmarkEnd w:id="70"/>
      <w:bookmarkEnd w:id="71"/>
      <w:bookmarkEnd w:id="72"/>
      <w:bookmarkEnd w:id="73"/>
      <w:bookmarkEnd w:id="74"/>
      <w:bookmarkEnd w:id="75"/>
      <w:bookmarkEnd w:id="76"/>
      <w:bookmarkEnd w:id="77"/>
      <w:bookmarkEnd w:id="78"/>
    </w:p>
    <w:p w14:paraId="2092FB7A" w14:textId="4CCFE10A" w:rsidR="00C230B4" w:rsidRPr="00C230B4" w:rsidRDefault="00C230B4" w:rsidP="00896651">
      <w:pPr>
        <w:pStyle w:val="BT"/>
      </w:pPr>
      <w:r w:rsidRPr="00C230B4">
        <w:t xml:space="preserve">Let us now summarize the various threads of discussion in the preceding chapters.  We have </w:t>
      </w:r>
      <w:r w:rsidR="00194B49">
        <w:t xml:space="preserve">demonstrated that the phrase “enter the kingdom” encompasses several distinct </w:t>
      </w:r>
      <w:r w:rsidRPr="00C230B4">
        <w:t xml:space="preserve">concepts.  First, it involves entering into a kingdom way of living, variously described as “entering into life,” seeking the “kingdom and His righteousness,” entering the narrow gate, receiving the kingdom as a little child, doing the will of the Father, pursuing the surpassing righteousness of the Sermon on the Mount, </w:t>
      </w:r>
      <w:r w:rsidR="00ED17EC">
        <w:t>or</w:t>
      </w:r>
      <w:r w:rsidRPr="00C230B4">
        <w:t xml:space="preserve"> being converted.</w:t>
      </w:r>
    </w:p>
    <w:p w14:paraId="41C630DE" w14:textId="16F7AC95" w:rsidR="00C230B4" w:rsidRPr="00C230B4" w:rsidRDefault="00C230B4" w:rsidP="00896651">
      <w:pPr>
        <w:pStyle w:val="BT"/>
      </w:pPr>
      <w:r w:rsidRPr="00C230B4">
        <w:t xml:space="preserve">Second, the entry sayings involve entrance into royal authority in the kingdom, ruling with Christ, or, as Matthew states it, greatness.  The idea that entering the kingdom </w:t>
      </w:r>
      <w:r w:rsidR="00730439">
        <w:t>consists of</w:t>
      </w:r>
      <w:r w:rsidR="00194B49">
        <w:t xml:space="preserve"> entering into rule</w:t>
      </w:r>
      <w:r w:rsidRPr="00C230B4">
        <w:t xml:space="preserve"> is established on four grounds.</w:t>
      </w:r>
    </w:p>
    <w:p w14:paraId="6B4D7B4E" w14:textId="5EAEC658" w:rsidR="00C230B4" w:rsidRPr="00C230B4" w:rsidRDefault="00C230B4" w:rsidP="00E16C56">
      <w:pPr>
        <w:pStyle w:val="L2"/>
      </w:pPr>
      <w:r w:rsidRPr="00C230B4">
        <w:lastRenderedPageBreak/>
        <w:t>1.</w:t>
      </w:r>
      <w:r w:rsidR="00194B49">
        <w:tab/>
        <w:t>The most effective way to explain the apparent contradiction between Matthew 5:19 and 5:20 and to reconcile the numerous passages in the New Testament that</w:t>
      </w:r>
      <w:r w:rsidR="00FD5E44">
        <w:t xml:space="preserve"> appear to</w:t>
      </w:r>
      <w:r w:rsidR="00194B49">
        <w:t xml:space="preserve"> teach works as a condition for entering the kingdom of heaven with the clear teaching that faith is the only requirement for final salvation</w:t>
      </w:r>
      <w:r w:rsidR="00FD5E44">
        <w:t>,</w:t>
      </w:r>
      <w:r w:rsidR="00194B49">
        <w:t xml:space="preserve"> is to reject the common idea that entering the kingdom always relates to soteriology. Instead, it often refers to entering a way of living in the kingdom that leads to ruling with Christ in the future.</w:t>
      </w:r>
    </w:p>
    <w:p w14:paraId="16804431" w14:textId="77777777" w:rsidR="00C230B4" w:rsidRPr="00C230B4" w:rsidRDefault="00C230B4" w:rsidP="00E16C56">
      <w:pPr>
        <w:pStyle w:val="L2"/>
      </w:pPr>
      <w:r w:rsidRPr="00C230B4">
        <w:t>2.</w:t>
      </w:r>
      <w:r w:rsidRPr="00C230B4">
        <w:tab/>
        <w:t>Matthew 18:1-4 equates entering the kingdom with being great there.</w:t>
      </w:r>
    </w:p>
    <w:p w14:paraId="51C4D228" w14:textId="544A1808" w:rsidR="00C230B4" w:rsidRPr="00C230B4" w:rsidRDefault="00C230B4" w:rsidP="00E16C56">
      <w:pPr>
        <w:pStyle w:val="L2"/>
      </w:pPr>
      <w:r w:rsidRPr="00C230B4">
        <w:t>3.</w:t>
      </w:r>
      <w:r w:rsidRPr="00C230B4">
        <w:tab/>
        <w:t xml:space="preserve">Luke 18:17 equates entering the kingdom with “receiving the kingdom.” Receiving the kingdom does not refer to becoming a Christian; </w:t>
      </w:r>
      <w:r w:rsidR="00194B49">
        <w:t>instead,</w:t>
      </w:r>
      <w:r w:rsidRPr="00C230B4">
        <w:t xml:space="preserve"> it </w:t>
      </w:r>
      <w:r w:rsidR="00194B49">
        <w:t>relates</w:t>
      </w:r>
      <w:r w:rsidRPr="00C230B4">
        <w:t xml:space="preserve"> to receiving royal authority in the kingdom (Luke 19:12).</w:t>
      </w:r>
    </w:p>
    <w:p w14:paraId="06BF37E1" w14:textId="2DC0269B" w:rsidR="00C230B4" w:rsidRPr="00C230B4" w:rsidRDefault="00C230B4" w:rsidP="00E16C56">
      <w:pPr>
        <w:pStyle w:val="L2"/>
      </w:pPr>
      <w:r w:rsidRPr="00C230B4">
        <w:t>4.</w:t>
      </w:r>
      <w:r w:rsidRPr="00C230B4">
        <w:tab/>
        <w:t>In his discussion with the rich young ruler, Jesus promises the disciples that “</w:t>
      </w:r>
      <w:r w:rsidRPr="00C230B4">
        <w:rPr>
          <w:i/>
        </w:rPr>
        <w:t>they will sit on twelve thrones, judging the twelve tribes of Israel</w:t>
      </w:r>
      <w:r w:rsidRPr="00C230B4">
        <w:t>” (Matthew 19:28), thus equating “entering the kingdom,” treasure in heaven, entering life</w:t>
      </w:r>
      <w:r w:rsidR="00194B49">
        <w:t>,</w:t>
      </w:r>
      <w:r w:rsidRPr="00C230B4">
        <w:t xml:space="preserve"> and inheriting eternal life with the action of judging/ruling in His kingdom.</w:t>
      </w:r>
      <w:r w:rsidRPr="00C230B4">
        <w:rPr>
          <w:vertAlign w:val="superscript"/>
        </w:rPr>
        <w:footnoteReference w:id="6"/>
      </w:r>
    </w:p>
    <w:p w14:paraId="70CF6310" w14:textId="6A5960AD" w:rsidR="00C230B4" w:rsidRPr="00C230B4" w:rsidRDefault="00194B49" w:rsidP="00FE2F36">
      <w:pPr>
        <w:pStyle w:val="BT"/>
      </w:pPr>
      <w:r>
        <w:t xml:space="preserve">In science, a </w:t>
      </w:r>
      <w:r w:rsidR="00730439">
        <w:t>familiar</w:t>
      </w:r>
      <w:r>
        <w:t xml:space="preserve"> axiom is used to assess the effectiveness</w:t>
      </w:r>
      <w:r w:rsidR="00730439">
        <w:t>, or “explanatory power,” of a theory: the ratio of data points to assumptions</w:t>
      </w:r>
      <w:r>
        <w:t xml:space="preserve">. The higher the ratio, the stronger the theory. Those who believe that “enter the kingdom” refers to soteriological entrance, based on this measure, have an extremely weak theory. They must assume that surpassing righteousness is anything other than ethical behavior, or that all “true” Christians possess it; they must believe that all true believers “do the will of the Father,” even though Matthew 5:19 indicates some do not; and most importantly, they must assume that even though the sermon never mentions the cross, faith in Christ, or His death for our sins, listening and obeying it provides enough information for a person to enter heaven after death.   </w:t>
      </w:r>
    </w:p>
    <w:p w14:paraId="5F186315" w14:textId="47F9C0F0" w:rsidR="00C230B4" w:rsidRPr="00C230B4" w:rsidRDefault="00C230B4" w:rsidP="00FE2F36">
      <w:pPr>
        <w:pStyle w:val="BT"/>
      </w:pPr>
      <w:r w:rsidRPr="00C230B4">
        <w:t xml:space="preserve">Of course, they have explanations for all these </w:t>
      </w:r>
      <w:r w:rsidR="00FD5E44">
        <w:t xml:space="preserve">issues </w:t>
      </w:r>
      <w:r w:rsidR="00194B49">
        <w:t>that seem, on the surface,</w:t>
      </w:r>
      <w:r w:rsidRPr="00C230B4">
        <w:t xml:space="preserve"> to </w:t>
      </w:r>
      <w:r w:rsidR="007E5199">
        <w:t>support</w:t>
      </w:r>
      <w:r w:rsidR="007E5199" w:rsidRPr="00C230B4">
        <w:t xml:space="preserve"> </w:t>
      </w:r>
      <w:r w:rsidRPr="00C230B4">
        <w:t>their theory.  But when one has to explain away passage after passage in this manner and utilize a theological system to do so, we have to ask whether something is wrong with the</w:t>
      </w:r>
      <w:r w:rsidR="00FD5E44">
        <w:t>ir</w:t>
      </w:r>
      <w:r w:rsidRPr="00C230B4">
        <w:t xml:space="preserve"> view of entering the kingdom.  However, when </w:t>
      </w:r>
      <w:r w:rsidR="00194B49">
        <w:t>using</w:t>
      </w:r>
      <w:r w:rsidRPr="00C230B4">
        <w:t xml:space="preserve"> </w:t>
      </w:r>
      <w:r w:rsidRPr="00C230B4">
        <w:rPr>
          <w:i/>
        </w:rPr>
        <w:t>one</w:t>
      </w:r>
      <w:r w:rsidRPr="00C230B4">
        <w:t xml:space="preserve"> exegetically derived assumption</w:t>
      </w:r>
      <w:r w:rsidR="00730439">
        <w:t xml:space="preserve"> —</w:t>
      </w:r>
      <w:r w:rsidR="00CF3551">
        <w:t xml:space="preserve"> interpreting “enter the kingdom” as a dynamic relationship with God that encompasses entering into life, i.e., entering into a kingdom way of living, and an abundant entrance into the restored Davidic theocracy — </w:t>
      </w:r>
      <w:r w:rsidR="00730439">
        <w:t xml:space="preserve">all this data is correlated and </w:t>
      </w:r>
      <w:r w:rsidRPr="00C230B4">
        <w:t xml:space="preserve">consistent with Pauline theology. The so-called conflict between Matthew and Paul evaporates.  The theory proposed in this chapter is highly effective and </w:t>
      </w:r>
      <w:r w:rsidR="00730439">
        <w:t>highly explanatory</w:t>
      </w:r>
      <w:r w:rsidRPr="00C230B4">
        <w:t xml:space="preserve">. </w:t>
      </w:r>
    </w:p>
    <w:p w14:paraId="459E09A6" w14:textId="7A574C3B" w:rsidR="00C230B4" w:rsidRPr="00C230B4" w:rsidRDefault="00C230B4" w:rsidP="00896651">
      <w:pPr>
        <w:pStyle w:val="BT"/>
      </w:pPr>
      <w:r w:rsidRPr="00C230B4">
        <w:t xml:space="preserve">That being so, why not simply acknowledge that the phrase “enter the kingdom” </w:t>
      </w:r>
      <w:r w:rsidR="00BF5FB4">
        <w:t xml:space="preserve">often refers to </w:t>
      </w:r>
      <w:r w:rsidR="004E3F19">
        <w:t>New Testament concepts of entering life, discipleship, and rewards, rather than</w:t>
      </w:r>
      <w:r w:rsidR="00194B49">
        <w:t xml:space="preserve"> </w:t>
      </w:r>
      <w:r w:rsidR="00BF5FB4">
        <w:t>to soteriology</w:t>
      </w:r>
      <w:r w:rsidRPr="00C230B4">
        <w:t>?  To enter the kingdom is to save one’s soul</w:t>
      </w:r>
      <w:r w:rsidR="00155B72">
        <w:t xml:space="preserve">, that is, </w:t>
      </w:r>
      <w:r w:rsidRPr="00C230B4">
        <w:t xml:space="preserve">to find the final significance of one’s life, to save it for a reward-inheritance in eternity.  When the phrase is associated with good works, there is no need to assume that </w:t>
      </w:r>
      <w:r w:rsidR="00155B72">
        <w:t xml:space="preserve">soteriological </w:t>
      </w:r>
      <w:r w:rsidRPr="00C230B4">
        <w:t xml:space="preserve">entrance into heaven is meant. </w:t>
      </w:r>
      <w:r w:rsidR="00194B49">
        <w:t>Instead</w:t>
      </w:r>
      <w:r w:rsidR="00155B72">
        <w:t>, t</w:t>
      </w:r>
      <w:r w:rsidRPr="00C230B4">
        <w:t xml:space="preserve">his </w:t>
      </w:r>
      <w:r w:rsidR="00155B72">
        <w:t xml:space="preserve">is a call to enter the kingdom way of living, a </w:t>
      </w:r>
      <w:r w:rsidRPr="00C230B4">
        <w:t>call to discipleship</w:t>
      </w:r>
      <w:r w:rsidR="00155B72">
        <w:t xml:space="preserve">. </w:t>
      </w:r>
      <w:r w:rsidRPr="00C230B4">
        <w:t xml:space="preserve"> Jesus </w:t>
      </w:r>
      <w:r w:rsidR="00B60F61" w:rsidRPr="00C230B4">
        <w:t>promises</w:t>
      </w:r>
      <w:r w:rsidRPr="00C230B4">
        <w:t xml:space="preserve"> </w:t>
      </w:r>
      <w:r w:rsidR="00155B72">
        <w:t xml:space="preserve">that obedience to this call </w:t>
      </w:r>
      <w:r w:rsidRPr="00C230B4">
        <w:t>will lead to greatness in the future millennium.  All believers will enter the realm (no believer “misses” the kingdom), but, as the New Testament abundantly confirms, only the faithful believers who have persevered will be great there and have an inheritance there.</w:t>
      </w:r>
    </w:p>
    <w:p w14:paraId="1FC38D1B" w14:textId="14ECEA3C" w:rsidR="00C230B4" w:rsidRPr="00C230B4" w:rsidRDefault="00C230B4" w:rsidP="00896651">
      <w:pPr>
        <w:pStyle w:val="BT"/>
      </w:pPr>
      <w:r w:rsidRPr="00C230B4">
        <w:t xml:space="preserve">While the Partner viewpoint is a minority one, it is interesting that in the </w:t>
      </w:r>
      <w:r w:rsidRPr="00C230B4">
        <w:fldChar w:fldCharType="begin"/>
      </w:r>
      <w:proofErr w:type="spellStart"/>
      <w:r w:rsidRPr="00C230B4">
        <w:instrText>xe</w:instrText>
      </w:r>
      <w:proofErr w:type="spellEnd"/>
      <w:r w:rsidRPr="00C230B4">
        <w:instrText xml:space="preserve"> "aa*Aquinas, Thomas" </w:instrText>
      </w:r>
      <w:r w:rsidRPr="00C230B4">
        <w:fldChar w:fldCharType="end"/>
      </w:r>
      <w:r w:rsidRPr="00C230B4">
        <w:t>13th century</w:t>
      </w:r>
      <w:r w:rsidR="00CF3551">
        <w:t>, Thomas Aquinas (1224-1274) compiled a commentary on</w:t>
      </w:r>
      <w:r w:rsidR="00194B49">
        <w:t xml:space="preserve"> the works of the fathers, including one by Pseudo-Chrysostom (5th or 6th century AD), which</w:t>
      </w:r>
      <w:r w:rsidRPr="00C230B4">
        <w:t xml:space="preserve"> proposed a similar interpretation of Matthew 5:19-20</w:t>
      </w:r>
      <w:r w:rsidR="00155B72">
        <w:t>. He suggests that f</w:t>
      </w:r>
      <w:r w:rsidRPr="00C230B4">
        <w:t>or a man to be</w:t>
      </w:r>
      <w:r w:rsidRPr="00155B72">
        <w:rPr>
          <w:i/>
          <w:iCs/>
        </w:rPr>
        <w:t xml:space="preserve"> in</w:t>
      </w:r>
      <w:r w:rsidRPr="00C230B4">
        <w:t xml:space="preserve"> the kingdom </w:t>
      </w:r>
      <w:r w:rsidR="00155B72">
        <w:t>refers to soteriology, that is,</w:t>
      </w:r>
      <w:r w:rsidRPr="00C230B4">
        <w:t xml:space="preserve"> </w:t>
      </w:r>
      <w:r w:rsidR="00155B72">
        <w:t>t</w:t>
      </w:r>
      <w:r w:rsidRPr="00C230B4">
        <w:t>o be numbered among Christ’s people</w:t>
      </w:r>
      <w:r w:rsidR="00155B72">
        <w:t>. However, the Christian who</w:t>
      </w:r>
      <w:r w:rsidRPr="00C230B4">
        <w:t xml:space="preserve"> breaks the </w:t>
      </w:r>
      <w:r w:rsidR="00155B72" w:rsidRPr="00C230B4">
        <w:t>commandments will</w:t>
      </w:r>
      <w:r w:rsidR="00155B72">
        <w:t xml:space="preserve"> be among the </w:t>
      </w:r>
      <w:r w:rsidR="00155B72" w:rsidRPr="00C230B4">
        <w:t>least</w:t>
      </w:r>
      <w:r w:rsidRPr="00C230B4">
        <w:t xml:space="preserve"> of them. But he who enters into the kingdom</w:t>
      </w:r>
      <w:r w:rsidR="00155B72">
        <w:t xml:space="preserve"> in the se</w:t>
      </w:r>
      <w:r w:rsidR="00B60F61">
        <w:t>n</w:t>
      </w:r>
      <w:r w:rsidR="00155B72">
        <w:t>se of entering into the kingdom way of life</w:t>
      </w:r>
      <w:r w:rsidRPr="00C230B4">
        <w:t xml:space="preserve">, becomes </w:t>
      </w:r>
      <w:r w:rsidR="00ED17EC">
        <w:t xml:space="preserve">a co-heir ruling with </w:t>
      </w:r>
      <w:r w:rsidR="00155B72">
        <w:t xml:space="preserve"> </w:t>
      </w:r>
      <w:r w:rsidRPr="00C230B4">
        <w:t>Christ</w:t>
      </w:r>
      <w:r w:rsidR="00155B72">
        <w:t xml:space="preserve"> in the kingdom</w:t>
      </w:r>
      <w:r w:rsidRPr="00C230B4">
        <w:t>.</w:t>
      </w:r>
      <w:r w:rsidRPr="00C230B4">
        <w:rPr>
          <w:vertAlign w:val="superscript"/>
        </w:rPr>
        <w:footnoteReference w:id="7"/>
      </w:r>
      <w:r w:rsidRPr="00C230B4">
        <w:t xml:space="preserve"> </w:t>
      </w:r>
      <w:r w:rsidR="00ED17EC" w:rsidRPr="00C230B4">
        <w:t xml:space="preserve"> Therefore, he who does not enter into the kingdom</w:t>
      </w:r>
      <w:r w:rsidR="00ED17EC">
        <w:t xml:space="preserve"> way of living will </w:t>
      </w:r>
      <w:r w:rsidR="00ED17EC" w:rsidRPr="00C230B4">
        <w:t xml:space="preserve">not have a part of Christ’s glory, yet shall he be </w:t>
      </w:r>
      <w:r w:rsidR="00ED17EC" w:rsidRPr="00155B72">
        <w:rPr>
          <w:i/>
          <w:iCs/>
        </w:rPr>
        <w:t>in</w:t>
      </w:r>
      <w:r w:rsidR="00ED17EC" w:rsidRPr="00C230B4">
        <w:t xml:space="preserve"> the kingdom of heaven</w:t>
      </w:r>
      <w:r w:rsidR="00ED17EC">
        <w:t>.</w:t>
      </w:r>
    </w:p>
    <w:p w14:paraId="5CD64A55" w14:textId="5A3B702E" w:rsidR="00C230B4" w:rsidRPr="00C230B4" w:rsidRDefault="00C230B4" w:rsidP="001D0530">
      <w:pPr>
        <w:pStyle w:val="H1W"/>
      </w:pPr>
      <w:bookmarkStart w:id="79" w:name="_Toc305068580"/>
      <w:bookmarkStart w:id="80" w:name="_Toc276304893"/>
      <w:bookmarkStart w:id="81" w:name="_Toc249944552"/>
      <w:bookmarkStart w:id="82" w:name="_Toc249789625"/>
      <w:bookmarkStart w:id="83" w:name="_Toc172785496"/>
      <w:bookmarkStart w:id="84" w:name="_Toc159010891"/>
      <w:bookmarkStart w:id="85" w:name="_Toc158921412"/>
      <w:bookmarkStart w:id="86" w:name="_Toc307844091"/>
      <w:bookmarkStart w:id="87" w:name="_Toc328294620"/>
      <w:bookmarkStart w:id="88" w:name="_Toc328390202"/>
      <w:bookmarkEnd w:id="0"/>
      <w:bookmarkEnd w:id="79"/>
      <w:bookmarkEnd w:id="80"/>
      <w:bookmarkEnd w:id="81"/>
      <w:bookmarkEnd w:id="82"/>
      <w:bookmarkEnd w:id="83"/>
      <w:bookmarkEnd w:id="84"/>
      <w:bookmarkEnd w:id="85"/>
      <w:bookmarkEnd w:id="86"/>
      <w:bookmarkEnd w:id="87"/>
      <w:bookmarkEnd w:id="88"/>
    </w:p>
    <w:sectPr w:rsidR="00C230B4" w:rsidRPr="00C230B4" w:rsidSect="007D452A">
      <w:headerReference w:type="even" r:id="rId11"/>
      <w:headerReference w:type="default" r:id="rId12"/>
      <w:headerReference w:type="first" r:id="rId13"/>
      <w:type w:val="nextColumn"/>
      <w:pgSz w:w="11520" w:h="14400" w:code="123"/>
      <w:pgMar w:top="720" w:right="720" w:bottom="576" w:left="1267" w:header="720" w:footer="720" w:gutter="288"/>
      <w:pgNumType w:start="1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A287F8" w14:textId="77777777" w:rsidR="00A60931" w:rsidRDefault="00A60931">
      <w:r>
        <w:separator/>
      </w:r>
    </w:p>
  </w:endnote>
  <w:endnote w:type="continuationSeparator" w:id="0">
    <w:p w14:paraId="60B70D55" w14:textId="77777777" w:rsidR="00A60931" w:rsidRDefault="00A60931">
      <w:r>
        <w:continuationSeparator/>
      </w:r>
    </w:p>
  </w:endnote>
  <w:endnote w:type="continuationNotice" w:id="1">
    <w:p w14:paraId="0B628578" w14:textId="77777777" w:rsidR="00A60931" w:rsidRDefault="00A609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E5E08E5-91DB-224A-8C28-FFC0A8CA0FF2}"/>
  </w:font>
  <w:font w:name="Times New Roman">
    <w:panose1 w:val="02020603050405020304"/>
    <w:charset w:val="00"/>
    <w:family w:val="roman"/>
    <w:pitch w:val="variable"/>
    <w:sig w:usb0="E0002EFF" w:usb1="C000785B" w:usb2="00000009" w:usb3="00000000" w:csb0="000001FF" w:csb1="00000000"/>
    <w:embedRegular r:id="rId2" w:fontKey="{11F8B420-DE2B-9A4C-9585-08A6B80F79E6}"/>
    <w:embedBold r:id="rId3" w:fontKey="{83A9B4D0-E4A6-4448-B33B-8654735FC252}"/>
    <w:embedItalic r:id="rId4" w:fontKey="{2647E5B1-73ED-9344-A110-42772A160A5F}"/>
    <w:embedBoldItalic r:id="rId5" w:fontKey="{6BB81797-731C-584F-A0F1-B2FC10EC22ED}"/>
  </w:font>
  <w:font w:name="Courier New">
    <w:panose1 w:val="02070309020205020404"/>
    <w:charset w:val="00"/>
    <w:family w:val="modern"/>
    <w:pitch w:val="fixed"/>
    <w:sig w:usb0="E0002EFF" w:usb1="C0007843" w:usb2="00000009" w:usb3="00000000" w:csb0="000001FF" w:csb1="00000000"/>
    <w:embedRegular r:id="rId6" w:fontKey="{5892E0A8-44A9-E944-8122-EA9A12DBDF1F}"/>
  </w:font>
  <w:font w:name="Wingdings">
    <w:panose1 w:val="05000000000000000000"/>
    <w:charset w:val="4D"/>
    <w:family w:val="decorative"/>
    <w:pitch w:val="variable"/>
    <w:sig w:usb0="00000003" w:usb1="00000000" w:usb2="00000000" w:usb3="00000000" w:csb0="80000001" w:csb1="00000000"/>
    <w:embedRegular r:id="rId7" w:fontKey="{319A89E7-B913-5C43-A022-CF15F9812EDE}"/>
  </w:font>
  <w:font w:name="Arial">
    <w:panose1 w:val="020B0604020202020204"/>
    <w:charset w:val="00"/>
    <w:family w:val="swiss"/>
    <w:pitch w:val="variable"/>
    <w:sig w:usb0="E0002EFF" w:usb1="C000785B" w:usb2="00000009" w:usb3="00000000" w:csb0="000001FF" w:csb1="00000000"/>
    <w:embedRegular r:id="rId8" w:fontKey="{76F60EB9-259D-5E4F-8059-7F1698ACD2D2}"/>
    <w:embedBold r:id="rId9" w:fontKey="{D310286A-04DE-014D-844F-64E5587BB202}"/>
    <w:embedItalic r:id="rId10" w:fontKey="{0F19E5F5-56C7-E44A-A92D-9279A2241AFC}"/>
    <w:embedBoldItalic r:id="rId11" w:fontKey="{7A0BB1FF-5E36-F34D-A424-5189D66FB011}"/>
  </w:font>
  <w:font w:name="Times">
    <w:altName w:val="Times New Roman"/>
    <w:panose1 w:val="00000500000000020000"/>
    <w:charset w:val="00"/>
    <w:family w:val="auto"/>
    <w:pitch w:val="variable"/>
    <w:sig w:usb0="00000003" w:usb1="00000000" w:usb2="00000000" w:usb3="00000000" w:csb0="00000001" w:csb1="00000000"/>
    <w:embedRegular r:id="rId12" w:fontKey="{7FB071EE-EC23-784D-AEB4-14FB0B8F585D}"/>
    <w:embedBold r:id="rId13" w:fontKey="{DBEFB30B-F4D6-204E-BEFE-B3F3DCD274B3}"/>
    <w:embedItalic r:id="rId14" w:fontKey="{D35012AD-5B3B-234A-B271-AEE71CCB388C}"/>
    <w:embedBoldItalic r:id="rId15" w:fontKey="{C5D1109C-6A79-4A4E-958A-3CEA481A8F97}"/>
  </w:font>
  <w:font w:name="Calibri">
    <w:panose1 w:val="020F0502020204030204"/>
    <w:charset w:val="00"/>
    <w:family w:val="swiss"/>
    <w:pitch w:val="variable"/>
    <w:sig w:usb0="E0002AFF" w:usb1="C000ACFF" w:usb2="00000009" w:usb3="00000000" w:csb0="000001FF" w:csb1="00000000"/>
    <w:embedRegular r:id="rId16" w:fontKey="{A91302D7-4A5D-7D41-8F4C-8314F1B4D257}"/>
    <w:embedBold r:id="rId17" w:fontKey="{E4B523F0-05C1-F147-8D5F-95D0E8ED1A99}"/>
    <w:embedItalic r:id="rId18" w:fontKey="{08F1D27A-DF4B-6546-B62A-B23F15E53E4B}"/>
  </w:font>
  <w:font w:name="GraecaII">
    <w:altName w:val="Symbol"/>
    <w:panose1 w:val="020B0604020202020204"/>
    <w:charset w:val="02"/>
    <w:family w:val="auto"/>
    <w:pitch w:val="variable"/>
    <w:sig w:usb0="00000000" w:usb1="10000000" w:usb2="00000000" w:usb3="00000000" w:csb0="80000000" w:csb1="00000000"/>
  </w:font>
  <w:font w:name="Abyssinica SIL">
    <w:altName w:val="Arial"/>
    <w:panose1 w:val="020B0604020202020204"/>
    <w:charset w:val="00"/>
    <w:family w:val="auto"/>
    <w:pitch w:val="variable"/>
    <w:sig w:usb0="8000006F" w:usb1="1000A00B" w:usb2="00000800" w:usb3="00000000" w:csb0="00000001" w:csb1="00000000"/>
    <w:embedRegular r:id="rId20" w:fontKey="{096F518F-ED05-0D42-9D55-467C9CC2E52A}"/>
  </w:font>
  <w:font w:name="Tahoma">
    <w:panose1 w:val="020B0604030504040204"/>
    <w:charset w:val="00"/>
    <w:family w:val="swiss"/>
    <w:pitch w:val="variable"/>
    <w:sig w:usb0="E1002EFF" w:usb1="C000605B" w:usb2="00000029" w:usb3="00000000" w:csb0="000101FF" w:csb1="00000000"/>
    <w:embedRegular r:id="rId21" w:fontKey="{35838B48-6F82-EF42-BC01-E76CF4A20B7C}"/>
  </w:font>
  <w:font w:name="Consolas">
    <w:panose1 w:val="020B0609020204030204"/>
    <w:charset w:val="00"/>
    <w:family w:val="modern"/>
    <w:pitch w:val="fixed"/>
    <w:sig w:usb0="E10002FF" w:usb1="4000FCFF" w:usb2="00000009" w:usb3="00000000" w:csb0="0000019F" w:csb1="00000000"/>
    <w:embedRegular r:id="rId22" w:fontKey="{C130AC42-9D42-3448-8D63-284C75A7FA01}"/>
  </w:font>
  <w:font w:name="Cambria">
    <w:panose1 w:val="02040503050406030204"/>
    <w:charset w:val="00"/>
    <w:family w:val="roman"/>
    <w:pitch w:val="variable"/>
    <w:sig w:usb0="E00006FF" w:usb1="420024FF" w:usb2="02000000" w:usb3="00000000" w:csb0="0000019F" w:csb1="00000000"/>
    <w:embedRegular r:id="rId23" w:fontKey="{3D953448-DF9E-C646-B1C7-57D38ADF647A}"/>
    <w:embedBold r:id="rId24" w:fontKey="{026942AE-DE93-5F4C-B4E7-6AD1E3094913}"/>
  </w:font>
  <w:font w:name="SimSun">
    <w:altName w:val="宋体"/>
    <w:panose1 w:val="02010600030101010101"/>
    <w:charset w:val="86"/>
    <w:family w:val="auto"/>
    <w:pitch w:val="variable"/>
    <w:sig w:usb0="00000203" w:usb1="288F0000" w:usb2="00000016" w:usb3="00000000" w:csb0="00040001" w:csb1="00000000"/>
  </w:font>
  <w:font w:name="HebraicaII">
    <w:panose1 w:val="020B0604020202020204"/>
    <w:charset w:val="02"/>
    <w:family w:val="auto"/>
    <w:pitch w:val="variable"/>
    <w:sig w:usb0="00000000" w:usb1="10000000" w:usb2="00000000" w:usb3="00000000" w:csb0="80000000" w:csb1="00000000"/>
  </w:font>
  <w:font w:name="MinionPro-Regular">
    <w:altName w:val="Cambria"/>
    <w:panose1 w:val="020B0604020202020204"/>
    <w:charset w:val="A1"/>
    <w:family w:val="roman"/>
    <w:pitch w:val="default"/>
    <w:sig w:usb0="00000081" w:usb1="00000000" w:usb2="00000000" w:usb3="00000000" w:csb0="00000008"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C80E7B" w14:textId="77777777" w:rsidR="00A60931" w:rsidRDefault="00A60931">
      <w:r>
        <w:separator/>
      </w:r>
    </w:p>
  </w:footnote>
  <w:footnote w:type="continuationSeparator" w:id="0">
    <w:p w14:paraId="74EABF9E" w14:textId="77777777" w:rsidR="00A60931" w:rsidRDefault="00A60931">
      <w:r>
        <w:continuationSeparator/>
      </w:r>
    </w:p>
  </w:footnote>
  <w:footnote w:type="continuationNotice" w:id="1">
    <w:p w14:paraId="0571F5F4" w14:textId="77777777" w:rsidR="00A60931" w:rsidRDefault="00A60931">
      <w:pPr>
        <w:spacing w:after="0" w:line="240" w:lineRule="auto"/>
      </w:pPr>
    </w:p>
  </w:footnote>
  <w:footnote w:id="2">
    <w:p w14:paraId="71A0780B" w14:textId="5162B4EA" w:rsidR="00C230B4" w:rsidRDefault="00C230B4" w:rsidP="00C230B4">
      <w:pPr>
        <w:pStyle w:val="FootnoteBase"/>
      </w:pPr>
      <w:r>
        <w:rPr>
          <w:vertAlign w:val="superscript"/>
        </w:rPr>
        <w:footnoteRef/>
      </w:r>
      <w:r>
        <w:t xml:space="preserve"> </w:t>
      </w:r>
      <w:r w:rsidRPr="00A2604B">
        <w:t xml:space="preserve">Wayne Baxter challenges the assumption that the crowds were part of the </w:t>
      </w:r>
      <w:r w:rsidRPr="00A2604B">
        <w:rPr>
          <w:i/>
        </w:rPr>
        <w:t>intended</w:t>
      </w:r>
      <w:r w:rsidRPr="00A2604B">
        <w:t xml:space="preserve"> audience on three grounds.  “First, the crowds listen to the Sermon (4:25</w:t>
      </w:r>
      <w:r>
        <w:t>-</w:t>
      </w:r>
      <w:r w:rsidRPr="00A2604B">
        <w:t>5:1a), but Jesus explicitly addresses ‘his disciples’ and not simply the ‘crowds’ (5:1b</w:t>
      </w:r>
      <w:r>
        <w:t>-</w:t>
      </w:r>
      <w:r w:rsidRPr="00A2604B">
        <w:t>2).  Second, as was probably the case here, Jesus was not averse to teaching His disciples in the presence of an audience (Matthew 23:1; 21:45). Third, much of Jesus’ teaching is not ‘evangelistic’ per se but presupposes a ‘beyond-entry-level’ discipleship.”</w:t>
      </w:r>
      <w:r>
        <w:t xml:space="preserve"> </w:t>
      </w:r>
      <w:r w:rsidR="00457B86">
        <w:t xml:space="preserve">See </w:t>
      </w:r>
      <w:r>
        <w:fldChar w:fldCharType="begin"/>
      </w:r>
      <w:r w:rsidR="002D77F0">
        <w:instrText xml:space="preserve"> ADDIN EN.CITE &lt;EndNote&gt;&lt;Cite&gt;&lt;Author&gt;Baxter&lt;/Author&gt;&lt;Year&gt;Spring 2004&lt;/Year&gt;&lt;RecNum&gt;316&lt;/RecNum&gt;&lt;Pages&gt;35&lt;/Pages&gt;&lt;DisplayText&gt;Baxter, &amp;quot;The Narrative Setting of the Sermon on the Mount,&amp;quot; 35.&lt;/DisplayText&gt;&lt;record&gt;&lt;rec-number&gt;316&lt;/rec-number&gt;&lt;foreign-keys&gt;&lt;key app="EN" db-id="s5txsa5w3r5dx8exra7vfx9yrva9dxvtf0tw" timestamp="0"&gt;316&lt;/key&gt;&lt;/foreign-keys&gt;&lt;ref-type name="Journal Article"&gt;17&lt;/ref-type&gt;&lt;contributors&gt;&lt;authors&gt;&lt;author&gt;Baxter, Wayne&lt;/author&gt;&lt;/authors&gt;&lt;/contributors&gt;&lt;titles&gt;&lt;title&gt;The Narrative Setting of the Sermon on the Mount&lt;/title&gt;&lt;secondary-title&gt;Trinity Journal&lt;/secondary-title&gt;&lt;/titles&gt;&lt;pages&gt;27-37&lt;/pages&gt;&lt;volume&gt;25&lt;/volume&gt;&lt;number&gt;1&lt;/number&gt;&lt;dates&gt;&lt;year&gt;Spring 2004&lt;/year&gt;&lt;/dates&gt;&lt;urls&gt;&lt;/urls&gt;&lt;/record&gt;&lt;/Cite&gt;&lt;/EndNote&gt;</w:instrText>
      </w:r>
      <w:r>
        <w:fldChar w:fldCharType="separate"/>
      </w:r>
      <w:r>
        <w:rPr>
          <w:noProof/>
        </w:rPr>
        <w:t>Baxter, "The Narrative Setting of the Sermon on the Mount," 35.</w:t>
      </w:r>
      <w:r>
        <w:fldChar w:fldCharType="end"/>
      </w:r>
    </w:p>
  </w:footnote>
  <w:footnote w:id="3">
    <w:p w14:paraId="2C000DBE" w14:textId="5914A0D2" w:rsidR="00C230B4" w:rsidRDefault="00C230B4" w:rsidP="00C230B4">
      <w:pPr>
        <w:pStyle w:val="FootnoteBase"/>
      </w:pPr>
      <w:r>
        <w:rPr>
          <w:rStyle w:val="FootnoteReference"/>
        </w:rPr>
        <w:footnoteRef/>
      </w:r>
      <w:r>
        <w:t xml:space="preserve"> </w:t>
      </w:r>
      <w:r>
        <w:fldChar w:fldCharType="begin"/>
      </w:r>
      <w:r w:rsidR="002D77F0">
        <w:instrText xml:space="preserve"> ADDIN EN.CITE &lt;EndNote&gt;&lt;Cite&gt;&lt;Author&gt;Betz&lt;/Author&gt;&lt;Year&gt;1995&lt;/Year&gt;&lt;RecNum&gt;1089&lt;/RecNum&gt;&lt;Pages&gt;188&lt;/Pages&gt;&lt;DisplayText&gt;Betz and Collins, &lt;style face="italic"&gt;The Sermon on the Mount: A Commentary on the Sermon on the Mount, Including the Sermon on the Plain (Matthew 5:3-7:27 and Luke 6:20-49)&lt;/style&gt;: 188.&lt;/DisplayText&gt;&lt;record&gt;&lt;rec-number&gt;1089&lt;/rec-number&gt;&lt;foreign-keys&gt;&lt;key app="EN" db-id="s5txsa5w3r5dx8exra7vfx9yrva9dxvtf0tw" timestamp="0"&gt;1089&lt;/key&gt;&lt;/foreign-keys&gt;&lt;ref-type name="Book"&gt;6&lt;/ref-type&gt;&lt;contributors&gt;&lt;authors&gt;&lt;author&gt;Betz, Hans Dieter&lt;/author&gt;&lt;author&gt;Collins, Adela Yarbro&lt;/author&gt;&lt;/authors&gt;&lt;/contributors&gt;&lt;titles&gt;&lt;title&gt;The Sermon on the Mount: A Commentary on the Sermon on the Mount, Including the Sermon on the Plain (Matthew 5:3-7:27 and Luke 6:20-49)&lt;/title&gt;&lt;secondary-title&gt;Hermeneia&lt;/secondary-title&gt;&lt;/titles&gt;&lt;pages&gt;xxxvii, 695 p.&lt;/pages&gt;&lt;keywords&gt;&lt;keyword&gt;Sermon on the mount Criticism, interpretation, etc.&lt;/keyword&gt;&lt;/keywords&gt;&lt;dates&gt;&lt;year&gt;1995&lt;/year&gt;&lt;/dates&gt;&lt;pub-location&gt;Minneapolis&lt;/pub-location&gt;&lt;publisher&gt;Fortress Press&lt;/publisher&gt;&lt;isbn&gt;0800660315 (alk. paper)&lt;/isbn&gt;&lt;accession-num&gt;4450235&lt;/accession-num&gt;&lt;call-num&gt;Jefferson or Adams Bldg General or Area Studies Reading Rms BT380.2; .B484 1995&amp;#xD;Main or Science/Business Reading Rms - STORED OFFSITE BT380.2; .B484 1995&lt;/call-num&gt;&lt;urls&gt;&lt;/urls&gt;&lt;language&gt;English text with some comparative material in Greek, Latin, Canaanite, and Akkadian.&lt;/language&gt;&lt;/record&gt;&lt;/Cite&gt;&lt;/EndNote&gt;</w:instrText>
      </w:r>
      <w:r>
        <w:fldChar w:fldCharType="separate"/>
      </w:r>
      <w:r>
        <w:rPr>
          <w:noProof/>
        </w:rPr>
        <w:t xml:space="preserve">Betz and Collins, </w:t>
      </w:r>
      <w:r w:rsidRPr="00CC28B8">
        <w:rPr>
          <w:i/>
          <w:noProof/>
        </w:rPr>
        <w:t>The Sermon on the Mount: A Commentary on the Sermon on the Mount, Including the Sermon on the Plain (Matthew 5:3-7:27 and Luke 6:20-49)</w:t>
      </w:r>
      <w:r w:rsidR="00306E98">
        <w:rPr>
          <w:noProof/>
        </w:rPr>
        <w:t>,</w:t>
      </w:r>
      <w:r>
        <w:rPr>
          <w:noProof/>
        </w:rPr>
        <w:t xml:space="preserve"> 188.</w:t>
      </w:r>
      <w:r>
        <w:fldChar w:fldCharType="end"/>
      </w:r>
    </w:p>
  </w:footnote>
  <w:footnote w:id="4">
    <w:p w14:paraId="18AD0E0A" w14:textId="6FA381B6" w:rsidR="00C230B4" w:rsidRDefault="00C230B4" w:rsidP="00C230B4">
      <w:pPr>
        <w:pStyle w:val="FootnoteBase"/>
      </w:pPr>
      <w:r>
        <w:rPr>
          <w:rStyle w:val="FootnoteReference"/>
        </w:rPr>
        <w:footnoteRef/>
      </w:r>
      <w:r>
        <w:t xml:space="preserve"> </w:t>
      </w:r>
      <w:r>
        <w:fldChar w:fldCharType="begin"/>
      </w:r>
      <w:r w:rsidR="00AB5F31">
        <w:instrText xml:space="preserve"> ADDIN EN.CITE &lt;EndNote&gt;&lt;Cite&gt;&lt;Author&gt;France&lt;/Author&gt;&lt;Year&gt;2007&lt;/Year&gt;&lt;RecNum&gt;27&lt;/RecNum&gt;&lt;Pages&gt;676-77&lt;/Pages&gt;&lt;DisplayText&gt;France, &lt;style face="italic"&gt;The Gospel of Matthew&lt;/style&gt;: 676–77.&lt;/DisplayText&gt;&lt;record&gt;&lt;rec-number&gt;27&lt;/rec-number&gt;&lt;foreign-keys&gt;&lt;key app="EN" db-id="s5txsa5w3r5dx8exra7vfx9yrva9dxvtf0tw" timestamp="0"&gt;27&lt;/key&gt;&lt;/foreign-keys&gt;&lt;ref-type name="Book"&gt;6&lt;/ref-type&gt;&lt;contributors&gt;&lt;authors&gt;&lt;author&gt;France, R. T.&lt;/author&gt;&lt;/authors&gt;&lt;/contributors&gt;&lt;titles&gt;&lt;title&gt;The Gospel of Matthew&lt;/title&gt;&lt;secondary-title&gt;New International Critical Commentary&lt;/secondary-title&gt;&lt;/titles&gt;&lt;pages&gt;lxiv, 1169 p.&lt;/pages&gt;&lt;dates&gt;&lt;year&gt;2007&lt;/year&gt;&lt;/dates&gt;&lt;pub-location&gt;Grand Rapids&lt;/pub-location&gt;&lt;publisher&gt;Wm. B. Eerdmans Publishing Co.&lt;/publisher&gt;&lt;isbn&gt;070402s2007 miu b 001 0 eng&amp;#xD;080282501X (cloth alk. paper)&amp;#xD;9780802825018 (cloth alk. paper)&lt;/isbn&gt;&lt;accession-num&gt;ocn122701585&lt;/accession-num&gt;&lt;call-num&gt;BS2575.53 .F77 2007&amp;#xD;226.2/077&lt;/call-num&gt;&lt;urls&gt;&lt;related-urls&gt;&lt;url&gt;http://www.loc.gov/catdir/toc/ecip0714/2007013488.html&lt;/url&gt;&lt;/related-urls&gt;&lt;/urls&gt;&lt;/record&gt;&lt;/Cite&gt;&lt;/EndNote&gt;</w:instrText>
      </w:r>
      <w:r>
        <w:fldChar w:fldCharType="separate"/>
      </w:r>
      <w:r w:rsidR="00AB5F31">
        <w:rPr>
          <w:noProof/>
        </w:rPr>
        <w:t xml:space="preserve">France, </w:t>
      </w:r>
      <w:r w:rsidR="00AB5F31" w:rsidRPr="00AB5F31">
        <w:rPr>
          <w:i/>
          <w:noProof/>
        </w:rPr>
        <w:t>The Gospel of Matthew</w:t>
      </w:r>
      <w:r w:rsidR="006C575D">
        <w:rPr>
          <w:noProof/>
        </w:rPr>
        <w:t>,</w:t>
      </w:r>
      <w:r w:rsidR="00AB5F31">
        <w:rPr>
          <w:noProof/>
        </w:rPr>
        <w:t xml:space="preserve"> 676–77.</w:t>
      </w:r>
      <w:r>
        <w:fldChar w:fldCharType="end"/>
      </w:r>
    </w:p>
  </w:footnote>
  <w:footnote w:id="5">
    <w:p w14:paraId="528E5B56" w14:textId="77777777" w:rsidR="00C230B4" w:rsidRDefault="00C230B4" w:rsidP="00C230B4">
      <w:pPr>
        <w:pStyle w:val="FootnoteBase"/>
      </w:pPr>
      <w:r>
        <w:rPr>
          <w:rStyle w:val="FootnoteReference"/>
        </w:rPr>
        <w:footnoteRef/>
      </w:r>
      <w:r>
        <w:t xml:space="preserve"> Thanks to J. B. Hixson for this suggestion.  Personal communication, March 10, 2011.</w:t>
      </w:r>
    </w:p>
  </w:footnote>
  <w:footnote w:id="6">
    <w:p w14:paraId="3A52E542" w14:textId="77777777" w:rsidR="00C230B4" w:rsidRDefault="00C230B4" w:rsidP="00C230B4">
      <w:pPr>
        <w:pStyle w:val="FootnoteBase"/>
      </w:pPr>
      <w:r>
        <w:rPr>
          <w:rStyle w:val="FootnoteReference"/>
        </w:rPr>
        <w:footnoteRef/>
      </w:r>
      <w:r>
        <w:t xml:space="preserve"> For full discussion of Christ’s encounter with the rich young ruler see chapter 24 below.</w:t>
      </w:r>
    </w:p>
  </w:footnote>
  <w:footnote w:id="7">
    <w:p w14:paraId="1931E7DA" w14:textId="10C7469B" w:rsidR="00C230B4" w:rsidRDefault="00C230B4" w:rsidP="00C230B4">
      <w:pPr>
        <w:pStyle w:val="FootnoteBase"/>
      </w:pPr>
      <w:r>
        <w:rPr>
          <w:rStyle w:val="FootnoteReference"/>
        </w:rPr>
        <w:footnoteRef/>
      </w:r>
      <w:r>
        <w:t xml:space="preserve"> Saint Thomas Aquinas and John Henry Newman, </w:t>
      </w:r>
      <w:r w:rsidRPr="00731F41">
        <w:rPr>
          <w:i/>
        </w:rPr>
        <w:t>St. Matthew</w:t>
      </w:r>
      <w:r w:rsidR="007E5199" w:rsidRPr="00BF3BA0">
        <w:rPr>
          <w:iCs/>
        </w:rPr>
        <w:t>,</w:t>
      </w:r>
      <w:r w:rsidRPr="00BF3BA0">
        <w:rPr>
          <w:iCs/>
        </w:rPr>
        <w:t xml:space="preserve"> vol. 1, Catena Aurea: Commentary on the Four Gospels,</w:t>
      </w:r>
      <w:r>
        <w:t xml:space="preserve"> </w:t>
      </w:r>
      <w:r w:rsidR="007E5199">
        <w:t>c</w:t>
      </w:r>
      <w:r>
        <w:t xml:space="preserve">ollected out of the </w:t>
      </w:r>
      <w:r w:rsidRPr="00BF3BA0">
        <w:rPr>
          <w:i/>
          <w:iCs/>
        </w:rPr>
        <w:t>Works of the Fathers</w:t>
      </w:r>
      <w:r>
        <w:t xml:space="preserve"> (Oxford: John Henry Parker, 1874), 174</w:t>
      </w:r>
      <w:r w:rsidR="009809F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A956" w14:textId="77777777" w:rsidR="00EB1F00" w:rsidRDefault="00EB1F00" w:rsidP="001E2E92">
    <w:pPr>
      <w:pStyle w:val="LeftRunningHeadEven"/>
      <w:rPr>
        <w:noProof/>
      </w:rPr>
    </w:pPr>
    <w:r>
      <w:t xml:space="preserve">Page </w:t>
    </w:r>
    <w:r>
      <w:fldChar w:fldCharType="begin"/>
    </w:r>
    <w:r>
      <w:instrText xml:space="preserve"> PAGE   \* MERGEFORMAT </w:instrText>
    </w:r>
    <w:r>
      <w:fldChar w:fldCharType="separate"/>
    </w:r>
    <w:r>
      <w:rPr>
        <w:noProof/>
      </w:rPr>
      <w:t>1</w:t>
    </w:r>
    <w:r>
      <w:rPr>
        <w:noProof/>
      </w:rPr>
      <w:fldChar w:fldCharType="end"/>
    </w:r>
    <w:r>
      <w:rPr>
        <w:noProof/>
      </w:rPr>
      <w:tab/>
      <w:t>Final Destiny</w:t>
    </w:r>
  </w:p>
  <w:p w14:paraId="353EAC6A" w14:textId="77777777" w:rsidR="00DB3391" w:rsidRPr="0016516A" w:rsidRDefault="00DB3391" w:rsidP="001E2E92">
    <w:pPr>
      <w:pStyle w:val="LeftRunningHead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0C15" w14:textId="532462E2" w:rsidR="00C230B4" w:rsidRDefault="00C230B4" w:rsidP="001E2E92">
    <w:pPr>
      <w:pStyle w:val="LeftRunningHeadEven"/>
    </w:pPr>
    <w:r w:rsidRPr="00F8726B">
      <w:t xml:space="preserve">Chapter </w:t>
    </w:r>
    <w:r w:rsidR="00095118">
      <w:t>20</w:t>
    </w:r>
    <w:r>
      <w:t xml:space="preserve">: </w:t>
    </w:r>
    <w:r w:rsidR="00095118">
      <w:t>Entering Into Greatness</w:t>
    </w:r>
    <w:r>
      <w:ptab w:relativeTo="margin" w:alignment="right" w:leader="none"/>
    </w:r>
    <w:r w:rsidRPr="00F8726B">
      <w:t xml:space="preserve">Page </w:t>
    </w:r>
    <w:r w:rsidRPr="00F8726B">
      <w:fldChar w:fldCharType="begin"/>
    </w:r>
    <w:r w:rsidRPr="00F8726B">
      <w:instrText xml:space="preserve"> PAGE   \* MERGEFORMAT </w:instrText>
    </w:r>
    <w:r w:rsidRPr="00F8726B">
      <w:fldChar w:fldCharType="separate"/>
    </w:r>
    <w:r>
      <w:t>301</w:t>
    </w:r>
    <w:r w:rsidRPr="00F8726B">
      <w:fldChar w:fldCharType="end"/>
    </w:r>
  </w:p>
  <w:p w14:paraId="20B1B3D9" w14:textId="77777777" w:rsidR="00DB3391" w:rsidRPr="00F8726B" w:rsidRDefault="00DB3391" w:rsidP="001E2E92">
    <w:pPr>
      <w:pStyle w:val="LeftRunningHead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5776456"/>
      <w:docPartObj>
        <w:docPartGallery w:val="Page Numbers (Top of Page)"/>
        <w:docPartUnique/>
      </w:docPartObj>
    </w:sdtPr>
    <w:sdtContent>
      <w:p w14:paraId="2BB96F7B" w14:textId="182F0AFA" w:rsidR="007D452A" w:rsidRDefault="007D452A" w:rsidP="007D452A">
        <w:pPr>
          <w:pStyle w:val="Header"/>
          <w:framePr w:wrap="none" w:vAnchor="text" w:hAnchor="page" w:x="9475" w:y="-6"/>
          <w:rPr>
            <w:rStyle w:val="PageNumber"/>
          </w:rPr>
        </w:pPr>
        <w:r w:rsidRPr="007D452A">
          <w:rPr>
            <w:rStyle w:val="PageNumber"/>
            <w:b w:val="0"/>
            <w:bCs w:val="0"/>
          </w:rPr>
          <w:fldChar w:fldCharType="begin"/>
        </w:r>
        <w:r w:rsidRPr="007D452A">
          <w:rPr>
            <w:rStyle w:val="PageNumber"/>
            <w:b w:val="0"/>
            <w:bCs w:val="0"/>
          </w:rPr>
          <w:instrText xml:space="preserve"> PAGE </w:instrText>
        </w:r>
        <w:r w:rsidRPr="007D452A">
          <w:rPr>
            <w:rStyle w:val="PageNumber"/>
            <w:b w:val="0"/>
            <w:bCs w:val="0"/>
          </w:rPr>
          <w:fldChar w:fldCharType="separate"/>
        </w:r>
        <w:r w:rsidRPr="007D452A">
          <w:rPr>
            <w:rStyle w:val="PageNumber"/>
            <w:b w:val="0"/>
            <w:bCs w:val="0"/>
            <w:noProof/>
          </w:rPr>
          <w:t>146</w:t>
        </w:r>
        <w:r w:rsidRPr="007D452A">
          <w:rPr>
            <w:rStyle w:val="PageNumber"/>
            <w:b w:val="0"/>
            <w:bCs w:val="0"/>
          </w:rPr>
          <w:fldChar w:fldCharType="end"/>
        </w:r>
      </w:p>
    </w:sdtContent>
  </w:sdt>
  <w:p w14:paraId="6E6791C1" w14:textId="7800B71F" w:rsidR="007D452A" w:rsidRPr="00BF54B4" w:rsidRDefault="007D452A" w:rsidP="007D452A">
    <w:pPr>
      <w:pStyle w:val="BT"/>
      <w:tabs>
        <w:tab w:val="left" w:pos="8730"/>
      </w:tabs>
      <w:ind w:right="360"/>
      <w:rPr>
        <w:u w:val="single"/>
      </w:rPr>
    </w:pPr>
    <w:r w:rsidRPr="00BF54B4">
      <w:rPr>
        <w:u w:val="single"/>
      </w:rPr>
      <w:t xml:space="preserve">Chapter </w:t>
    </w:r>
    <w:r>
      <w:rPr>
        <w:u w:val="single"/>
      </w:rPr>
      <w:t>20</w:t>
    </w:r>
    <w:r w:rsidRPr="00BF54B4">
      <w:rPr>
        <w:u w:val="single"/>
      </w:rPr>
      <w:t xml:space="preserve">: </w:t>
    </w:r>
    <w:r>
      <w:rPr>
        <w:u w:val="single"/>
      </w:rPr>
      <w:t>Entering Into Greatness</w:t>
    </w:r>
    <w:r w:rsidRPr="00BF54B4">
      <w:rPr>
        <w:u w:val="single" w:color="231F20"/>
      </w:rPr>
      <w:t xml:space="preserve"> (Joseph Dillow, </w:t>
    </w:r>
    <w:r w:rsidRPr="00BF54B4">
      <w:rPr>
        <w:i/>
        <w:iCs/>
        <w:u w:val="single" w:color="231F20"/>
      </w:rPr>
      <w:t>Final Destiny</w:t>
    </w:r>
    <w:r>
      <w:rPr>
        <w:i/>
        <w:iCs/>
        <w:u w:val="single" w:color="231F20"/>
      </w:rPr>
      <w:t>)</w:t>
    </w:r>
    <w:r>
      <w:rPr>
        <w:i/>
        <w:iCs/>
        <w:u w:val="single" w:color="231F20"/>
      </w:rPr>
      <w:tab/>
    </w:r>
  </w:p>
  <w:p w14:paraId="76AA3AAB" w14:textId="4748AB7B" w:rsidR="00C230B4" w:rsidRDefault="00C230B4" w:rsidP="00DF3F3E">
    <w:pPr>
      <w:pStyle w:val="ChapterTitl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103pt;visibility:visible" o:bullet="t">
        <v:imagedata r:id="rId1" o:title=""/>
      </v:shape>
    </w:pict>
  </w:numPicBullet>
  <w:abstractNum w:abstractNumId="0" w15:restartNumberingAfterBreak="0">
    <w:nsid w:val="000277B6"/>
    <w:multiLevelType w:val="hybridMultilevel"/>
    <w:tmpl w:val="B6380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A60B59"/>
    <w:multiLevelType w:val="hybridMultilevel"/>
    <w:tmpl w:val="0EC6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66E38"/>
    <w:multiLevelType w:val="hybridMultilevel"/>
    <w:tmpl w:val="3A8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E55DF"/>
    <w:multiLevelType w:val="hybridMultilevel"/>
    <w:tmpl w:val="3B22E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3394"/>
    <w:multiLevelType w:val="hybridMultilevel"/>
    <w:tmpl w:val="DD24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E866C0"/>
    <w:multiLevelType w:val="hybridMultilevel"/>
    <w:tmpl w:val="57945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B4BAE"/>
    <w:multiLevelType w:val="hybridMultilevel"/>
    <w:tmpl w:val="E94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15D5B"/>
    <w:multiLevelType w:val="hybridMultilevel"/>
    <w:tmpl w:val="7E84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644CC"/>
    <w:multiLevelType w:val="hybridMultilevel"/>
    <w:tmpl w:val="2C1E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013297"/>
    <w:multiLevelType w:val="hybridMultilevel"/>
    <w:tmpl w:val="17128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D0392"/>
    <w:multiLevelType w:val="hybridMultilevel"/>
    <w:tmpl w:val="6C7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A4DA8"/>
    <w:multiLevelType w:val="hybridMultilevel"/>
    <w:tmpl w:val="7FE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3AF"/>
    <w:multiLevelType w:val="hybridMultilevel"/>
    <w:tmpl w:val="6F46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A3E9A"/>
    <w:multiLevelType w:val="hybridMultilevel"/>
    <w:tmpl w:val="75AE2F04"/>
    <w:lvl w:ilvl="0" w:tplc="0EB482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166E"/>
    <w:multiLevelType w:val="hybridMultilevel"/>
    <w:tmpl w:val="3D8EF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27A7D"/>
    <w:multiLevelType w:val="hybridMultilevel"/>
    <w:tmpl w:val="C9BCB7B8"/>
    <w:lvl w:ilvl="0" w:tplc="7E9C89AC">
      <w:start w:val="1"/>
      <w:numFmt w:val="bullet"/>
      <w:lvlText w:val=""/>
      <w:lvlPicBulletId w:val="0"/>
      <w:lvlJc w:val="left"/>
      <w:pPr>
        <w:tabs>
          <w:tab w:val="num" w:pos="720"/>
        </w:tabs>
        <w:ind w:left="720" w:hanging="360"/>
      </w:pPr>
      <w:rPr>
        <w:rFonts w:ascii="Symbol" w:hAnsi="Symbol" w:hint="default"/>
      </w:rPr>
    </w:lvl>
    <w:lvl w:ilvl="1" w:tplc="0CB0223E" w:tentative="1">
      <w:start w:val="1"/>
      <w:numFmt w:val="bullet"/>
      <w:lvlText w:val=""/>
      <w:lvlJc w:val="left"/>
      <w:pPr>
        <w:tabs>
          <w:tab w:val="num" w:pos="1440"/>
        </w:tabs>
        <w:ind w:left="1440" w:hanging="360"/>
      </w:pPr>
      <w:rPr>
        <w:rFonts w:ascii="Symbol" w:hAnsi="Symbol" w:hint="default"/>
      </w:rPr>
    </w:lvl>
    <w:lvl w:ilvl="2" w:tplc="E6EEF094" w:tentative="1">
      <w:start w:val="1"/>
      <w:numFmt w:val="bullet"/>
      <w:lvlText w:val=""/>
      <w:lvlJc w:val="left"/>
      <w:pPr>
        <w:tabs>
          <w:tab w:val="num" w:pos="2160"/>
        </w:tabs>
        <w:ind w:left="2160" w:hanging="360"/>
      </w:pPr>
      <w:rPr>
        <w:rFonts w:ascii="Symbol" w:hAnsi="Symbol" w:hint="default"/>
      </w:rPr>
    </w:lvl>
    <w:lvl w:ilvl="3" w:tplc="102E0208" w:tentative="1">
      <w:start w:val="1"/>
      <w:numFmt w:val="bullet"/>
      <w:lvlText w:val=""/>
      <w:lvlJc w:val="left"/>
      <w:pPr>
        <w:tabs>
          <w:tab w:val="num" w:pos="2880"/>
        </w:tabs>
        <w:ind w:left="2880" w:hanging="360"/>
      </w:pPr>
      <w:rPr>
        <w:rFonts w:ascii="Symbol" w:hAnsi="Symbol" w:hint="default"/>
      </w:rPr>
    </w:lvl>
    <w:lvl w:ilvl="4" w:tplc="271A625E" w:tentative="1">
      <w:start w:val="1"/>
      <w:numFmt w:val="bullet"/>
      <w:lvlText w:val=""/>
      <w:lvlJc w:val="left"/>
      <w:pPr>
        <w:tabs>
          <w:tab w:val="num" w:pos="3600"/>
        </w:tabs>
        <w:ind w:left="3600" w:hanging="360"/>
      </w:pPr>
      <w:rPr>
        <w:rFonts w:ascii="Symbol" w:hAnsi="Symbol" w:hint="default"/>
      </w:rPr>
    </w:lvl>
    <w:lvl w:ilvl="5" w:tplc="1B388BBA" w:tentative="1">
      <w:start w:val="1"/>
      <w:numFmt w:val="bullet"/>
      <w:lvlText w:val=""/>
      <w:lvlJc w:val="left"/>
      <w:pPr>
        <w:tabs>
          <w:tab w:val="num" w:pos="4320"/>
        </w:tabs>
        <w:ind w:left="4320" w:hanging="360"/>
      </w:pPr>
      <w:rPr>
        <w:rFonts w:ascii="Symbol" w:hAnsi="Symbol" w:hint="default"/>
      </w:rPr>
    </w:lvl>
    <w:lvl w:ilvl="6" w:tplc="D0922684" w:tentative="1">
      <w:start w:val="1"/>
      <w:numFmt w:val="bullet"/>
      <w:lvlText w:val=""/>
      <w:lvlJc w:val="left"/>
      <w:pPr>
        <w:tabs>
          <w:tab w:val="num" w:pos="5040"/>
        </w:tabs>
        <w:ind w:left="5040" w:hanging="360"/>
      </w:pPr>
      <w:rPr>
        <w:rFonts w:ascii="Symbol" w:hAnsi="Symbol" w:hint="default"/>
      </w:rPr>
    </w:lvl>
    <w:lvl w:ilvl="7" w:tplc="1724034E" w:tentative="1">
      <w:start w:val="1"/>
      <w:numFmt w:val="bullet"/>
      <w:lvlText w:val=""/>
      <w:lvlJc w:val="left"/>
      <w:pPr>
        <w:tabs>
          <w:tab w:val="num" w:pos="5760"/>
        </w:tabs>
        <w:ind w:left="5760" w:hanging="360"/>
      </w:pPr>
      <w:rPr>
        <w:rFonts w:ascii="Symbol" w:hAnsi="Symbol" w:hint="default"/>
      </w:rPr>
    </w:lvl>
    <w:lvl w:ilvl="8" w:tplc="390495D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7C23B9"/>
    <w:multiLevelType w:val="hybridMultilevel"/>
    <w:tmpl w:val="4CBA1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3069F7"/>
    <w:multiLevelType w:val="hybridMultilevel"/>
    <w:tmpl w:val="91E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C99"/>
    <w:multiLevelType w:val="hybridMultilevel"/>
    <w:tmpl w:val="491C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1D7B"/>
    <w:multiLevelType w:val="hybridMultilevel"/>
    <w:tmpl w:val="43B60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2F6BCA"/>
    <w:multiLevelType w:val="hybridMultilevel"/>
    <w:tmpl w:val="7D0EE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B96A1E"/>
    <w:multiLevelType w:val="hybridMultilevel"/>
    <w:tmpl w:val="8846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A253D"/>
    <w:multiLevelType w:val="hybridMultilevel"/>
    <w:tmpl w:val="A9DAA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604D44"/>
    <w:multiLevelType w:val="hybridMultilevel"/>
    <w:tmpl w:val="F63CF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76BE9"/>
    <w:multiLevelType w:val="hybridMultilevel"/>
    <w:tmpl w:val="13EC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A497B"/>
    <w:multiLevelType w:val="hybridMultilevel"/>
    <w:tmpl w:val="F7AAE524"/>
    <w:lvl w:ilvl="0" w:tplc="FA98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47B01"/>
    <w:multiLevelType w:val="hybridMultilevel"/>
    <w:tmpl w:val="539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51CB5"/>
    <w:multiLevelType w:val="hybridMultilevel"/>
    <w:tmpl w:val="27BA7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E2BDB"/>
    <w:multiLevelType w:val="hybridMultilevel"/>
    <w:tmpl w:val="298E9074"/>
    <w:lvl w:ilvl="0" w:tplc="1B807CC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0D245A9"/>
    <w:multiLevelType w:val="hybridMultilevel"/>
    <w:tmpl w:val="63B2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5C3"/>
    <w:multiLevelType w:val="hybridMultilevel"/>
    <w:tmpl w:val="D168FA26"/>
    <w:lvl w:ilvl="0" w:tplc="14DEC6CA">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31" w15:restartNumberingAfterBreak="0">
    <w:nsid w:val="53070BE4"/>
    <w:multiLevelType w:val="hybridMultilevel"/>
    <w:tmpl w:val="9550C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4D046E"/>
    <w:multiLevelType w:val="hybridMultilevel"/>
    <w:tmpl w:val="20C47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581895"/>
    <w:multiLevelType w:val="hybridMultilevel"/>
    <w:tmpl w:val="79064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1979F2"/>
    <w:multiLevelType w:val="hybridMultilevel"/>
    <w:tmpl w:val="F2703D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5E3AA9"/>
    <w:multiLevelType w:val="hybridMultilevel"/>
    <w:tmpl w:val="265C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694EE1"/>
    <w:multiLevelType w:val="hybridMultilevel"/>
    <w:tmpl w:val="9AFA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BE4AFD"/>
    <w:multiLevelType w:val="hybridMultilevel"/>
    <w:tmpl w:val="FC609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97280"/>
    <w:multiLevelType w:val="hybridMultilevel"/>
    <w:tmpl w:val="BD10A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9A6AB4"/>
    <w:multiLevelType w:val="hybridMultilevel"/>
    <w:tmpl w:val="7370F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D3D1C"/>
    <w:multiLevelType w:val="hybridMultilevel"/>
    <w:tmpl w:val="3AC06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E82E8B"/>
    <w:multiLevelType w:val="hybridMultilevel"/>
    <w:tmpl w:val="7B108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E4B8C"/>
    <w:multiLevelType w:val="hybridMultilevel"/>
    <w:tmpl w:val="0A281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DA7C5A"/>
    <w:multiLevelType w:val="hybridMultilevel"/>
    <w:tmpl w:val="C08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C5F4E"/>
    <w:multiLevelType w:val="hybridMultilevel"/>
    <w:tmpl w:val="FB5C8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6031F3"/>
    <w:multiLevelType w:val="hybridMultilevel"/>
    <w:tmpl w:val="E55ED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14081"/>
    <w:multiLevelType w:val="hybridMultilevel"/>
    <w:tmpl w:val="C3CE4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365019"/>
    <w:multiLevelType w:val="hybridMultilevel"/>
    <w:tmpl w:val="301C1B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401F11"/>
    <w:multiLevelType w:val="hybridMultilevel"/>
    <w:tmpl w:val="E5C20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741069">
    <w:abstractNumId w:val="31"/>
  </w:num>
  <w:num w:numId="2" w16cid:durableId="1569150850">
    <w:abstractNumId w:val="33"/>
  </w:num>
  <w:num w:numId="3" w16cid:durableId="1820075423">
    <w:abstractNumId w:val="1"/>
  </w:num>
  <w:num w:numId="4" w16cid:durableId="2002391780">
    <w:abstractNumId w:val="42"/>
  </w:num>
  <w:num w:numId="5" w16cid:durableId="1905869268">
    <w:abstractNumId w:val="43"/>
  </w:num>
  <w:num w:numId="6" w16cid:durableId="808548114">
    <w:abstractNumId w:val="39"/>
  </w:num>
  <w:num w:numId="7" w16cid:durableId="1351642938">
    <w:abstractNumId w:val="35"/>
  </w:num>
  <w:num w:numId="8" w16cid:durableId="1645696654">
    <w:abstractNumId w:val="46"/>
  </w:num>
  <w:num w:numId="9" w16cid:durableId="1128551497">
    <w:abstractNumId w:val="44"/>
  </w:num>
  <w:num w:numId="10" w16cid:durableId="943923290">
    <w:abstractNumId w:val="4"/>
  </w:num>
  <w:num w:numId="11" w16cid:durableId="1399670281">
    <w:abstractNumId w:val="2"/>
  </w:num>
  <w:num w:numId="12" w16cid:durableId="305205400">
    <w:abstractNumId w:val="8"/>
  </w:num>
  <w:num w:numId="13" w16cid:durableId="1182478888">
    <w:abstractNumId w:val="14"/>
  </w:num>
  <w:num w:numId="14" w16cid:durableId="1976595060">
    <w:abstractNumId w:val="38"/>
  </w:num>
  <w:num w:numId="15" w16cid:durableId="540479077">
    <w:abstractNumId w:val="0"/>
  </w:num>
  <w:num w:numId="16" w16cid:durableId="1773209064">
    <w:abstractNumId w:val="40"/>
  </w:num>
  <w:num w:numId="17" w16cid:durableId="1139570581">
    <w:abstractNumId w:val="20"/>
  </w:num>
  <w:num w:numId="18" w16cid:durableId="1885823316">
    <w:abstractNumId w:val="32"/>
  </w:num>
  <w:num w:numId="19" w16cid:durableId="526258091">
    <w:abstractNumId w:val="21"/>
  </w:num>
  <w:num w:numId="20" w16cid:durableId="1107624145">
    <w:abstractNumId w:val="10"/>
  </w:num>
  <w:num w:numId="21" w16cid:durableId="69086109">
    <w:abstractNumId w:val="41"/>
  </w:num>
  <w:num w:numId="22" w16cid:durableId="1723863180">
    <w:abstractNumId w:val="12"/>
  </w:num>
  <w:num w:numId="23" w16cid:durableId="1986740867">
    <w:abstractNumId w:val="5"/>
  </w:num>
  <w:num w:numId="24" w16cid:durableId="1415858458">
    <w:abstractNumId w:val="27"/>
  </w:num>
  <w:num w:numId="25" w16cid:durableId="816385839">
    <w:abstractNumId w:val="36"/>
  </w:num>
  <w:num w:numId="26" w16cid:durableId="853811990">
    <w:abstractNumId w:val="19"/>
  </w:num>
  <w:num w:numId="27" w16cid:durableId="1079251722">
    <w:abstractNumId w:val="25"/>
  </w:num>
  <w:num w:numId="28" w16cid:durableId="701394283">
    <w:abstractNumId w:val="13"/>
  </w:num>
  <w:num w:numId="29" w16cid:durableId="1672758919">
    <w:abstractNumId w:val="7"/>
  </w:num>
  <w:num w:numId="30" w16cid:durableId="1640064424">
    <w:abstractNumId w:val="45"/>
  </w:num>
  <w:num w:numId="31" w16cid:durableId="687409055">
    <w:abstractNumId w:val="28"/>
  </w:num>
  <w:num w:numId="32" w16cid:durableId="141000249">
    <w:abstractNumId w:val="18"/>
  </w:num>
  <w:num w:numId="33" w16cid:durableId="700665373">
    <w:abstractNumId w:val="6"/>
  </w:num>
  <w:num w:numId="34" w16cid:durableId="1369990942">
    <w:abstractNumId w:val="26"/>
  </w:num>
  <w:num w:numId="35" w16cid:durableId="1615868759">
    <w:abstractNumId w:val="37"/>
  </w:num>
  <w:num w:numId="36" w16cid:durableId="2109084046">
    <w:abstractNumId w:val="9"/>
  </w:num>
  <w:num w:numId="37" w16cid:durableId="1040665205">
    <w:abstractNumId w:val="16"/>
  </w:num>
  <w:num w:numId="38" w16cid:durableId="1056053327">
    <w:abstractNumId w:val="34"/>
  </w:num>
  <w:num w:numId="39" w16cid:durableId="1986809320">
    <w:abstractNumId w:val="3"/>
  </w:num>
  <w:num w:numId="40" w16cid:durableId="1674717971">
    <w:abstractNumId w:val="24"/>
  </w:num>
  <w:num w:numId="41" w16cid:durableId="124859324">
    <w:abstractNumId w:val="47"/>
  </w:num>
  <w:num w:numId="42" w16cid:durableId="939609387">
    <w:abstractNumId w:val="22"/>
  </w:num>
  <w:num w:numId="43" w16cid:durableId="362559953">
    <w:abstractNumId w:val="15"/>
  </w:num>
  <w:num w:numId="44" w16cid:durableId="71893246">
    <w:abstractNumId w:val="29"/>
  </w:num>
  <w:num w:numId="45" w16cid:durableId="135384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86199">
    <w:abstractNumId w:val="23"/>
  </w:num>
  <w:num w:numId="47" w16cid:durableId="1987204021">
    <w:abstractNumId w:val="30"/>
  </w:num>
  <w:num w:numId="48" w16cid:durableId="642856538">
    <w:abstractNumId w:val="17"/>
  </w:num>
  <w:num w:numId="49" w16cid:durableId="1492520638">
    <w:abstractNumId w:val="11"/>
  </w:num>
  <w:num w:numId="50" w16cid:durableId="1164710481">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mirrorMargins/>
  <w:activeWritingStyle w:appName="MSWord" w:lang="en-US"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5th 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sa5w3r5dx8exra7vfx9yrva9dxvtf0tw&quot;&gt;Reign_org-Converted&lt;record-ids&gt;&lt;item&gt;1&lt;/item&gt;&lt;item&gt;4&lt;/item&gt;&lt;item&gt;5&lt;/item&gt;&lt;item&gt;6&lt;/item&gt;&lt;item&gt;7&lt;/item&gt;&lt;item&gt;9&lt;/item&gt;&lt;item&gt;11&lt;/item&gt;&lt;item&gt;18&lt;/item&gt;&lt;item&gt;20&lt;/item&gt;&lt;item&gt;25&lt;/item&gt;&lt;item&gt;27&lt;/item&gt;&lt;item&gt;31&lt;/item&gt;&lt;item&gt;36&lt;/item&gt;&lt;item&gt;37&lt;/item&gt;&lt;item&gt;39&lt;/item&gt;&lt;item&gt;47&lt;/item&gt;&lt;item&gt;50&lt;/item&gt;&lt;item&gt;51&lt;/item&gt;&lt;item&gt;54&lt;/item&gt;&lt;item&gt;56&lt;/item&gt;&lt;item&gt;58&lt;/item&gt;&lt;item&gt;59&lt;/item&gt;&lt;item&gt;64&lt;/item&gt;&lt;item&gt;65&lt;/item&gt;&lt;item&gt;66&lt;/item&gt;&lt;item&gt;67&lt;/item&gt;&lt;item&gt;69&lt;/item&gt;&lt;item&gt;74&lt;/item&gt;&lt;item&gt;75&lt;/item&gt;&lt;item&gt;76&lt;/item&gt;&lt;item&gt;82&lt;/item&gt;&lt;item&gt;87&lt;/item&gt;&lt;item&gt;90&lt;/item&gt;&lt;item&gt;91&lt;/item&gt;&lt;item&gt;92&lt;/item&gt;&lt;item&gt;93&lt;/item&gt;&lt;item&gt;97&lt;/item&gt;&lt;item&gt;99&lt;/item&gt;&lt;item&gt;100&lt;/item&gt;&lt;item&gt;103&lt;/item&gt;&lt;item&gt;104&lt;/item&gt;&lt;item&gt;106&lt;/item&gt;&lt;item&gt;107&lt;/item&gt;&lt;item&gt;108&lt;/item&gt;&lt;item&gt;109&lt;/item&gt;&lt;item&gt;116&lt;/item&gt;&lt;item&gt;124&lt;/item&gt;&lt;item&gt;126&lt;/item&gt;&lt;item&gt;129&lt;/item&gt;&lt;item&gt;132&lt;/item&gt;&lt;item&gt;136&lt;/item&gt;&lt;item&gt;138&lt;/item&gt;&lt;item&gt;139&lt;/item&gt;&lt;item&gt;140&lt;/item&gt;&lt;item&gt;141&lt;/item&gt;&lt;item&gt;143&lt;/item&gt;&lt;item&gt;147&lt;/item&gt;&lt;item&gt;148&lt;/item&gt;&lt;item&gt;150&lt;/item&gt;&lt;item&gt;152&lt;/item&gt;&lt;item&gt;155&lt;/item&gt;&lt;item&gt;156&lt;/item&gt;&lt;item&gt;157&lt;/item&gt;&lt;item&gt;162&lt;/item&gt;&lt;item&gt;163&lt;/item&gt;&lt;item&gt;165&lt;/item&gt;&lt;item&gt;167&lt;/item&gt;&lt;item&gt;172&lt;/item&gt;&lt;item&gt;174&lt;/item&gt;&lt;item&gt;179&lt;/item&gt;&lt;item&gt;182&lt;/item&gt;&lt;item&gt;183&lt;/item&gt;&lt;item&gt;184&lt;/item&gt;&lt;item&gt;185&lt;/item&gt;&lt;item&gt;186&lt;/item&gt;&lt;item&gt;189&lt;/item&gt;&lt;item&gt;191&lt;/item&gt;&lt;item&gt;192&lt;/item&gt;&lt;item&gt;194&lt;/item&gt;&lt;item&gt;196&lt;/item&gt;&lt;item&gt;199&lt;/item&gt;&lt;item&gt;200&lt;/item&gt;&lt;item&gt;202&lt;/item&gt;&lt;item&gt;203&lt;/item&gt;&lt;item&gt;206&lt;/item&gt;&lt;item&gt;207&lt;/item&gt;&lt;item&gt;208&lt;/item&gt;&lt;item&gt;209&lt;/item&gt;&lt;item&gt;210&lt;/item&gt;&lt;item&gt;215&lt;/item&gt;&lt;item&gt;219&lt;/item&gt;&lt;item&gt;221&lt;/item&gt;&lt;item&gt;224&lt;/item&gt;&lt;item&gt;225&lt;/item&gt;&lt;item&gt;228&lt;/item&gt;&lt;item&gt;229&lt;/item&gt;&lt;item&gt;230&lt;/item&gt;&lt;item&gt;231&lt;/item&gt;&lt;item&gt;233&lt;/item&gt;&lt;item&gt;237&lt;/item&gt;&lt;item&gt;238&lt;/item&gt;&lt;item&gt;242&lt;/item&gt;&lt;item&gt;243&lt;/item&gt;&lt;item&gt;245&lt;/item&gt;&lt;item&gt;247&lt;/item&gt;&lt;item&gt;255&lt;/item&gt;&lt;item&gt;260&lt;/item&gt;&lt;item&gt;262&lt;/item&gt;&lt;item&gt;269&lt;/item&gt;&lt;item&gt;271&lt;/item&gt;&lt;item&gt;272&lt;/item&gt;&lt;item&gt;274&lt;/item&gt;&lt;item&gt;277&lt;/item&gt;&lt;item&gt;278&lt;/item&gt;&lt;item&gt;279&lt;/item&gt;&lt;item&gt;280&lt;/item&gt;&lt;item&gt;282&lt;/item&gt;&lt;item&gt;286&lt;/item&gt;&lt;item&gt;287&lt;/item&gt;&lt;item&gt;289&lt;/item&gt;&lt;item&gt;290&lt;/item&gt;&lt;item&gt;294&lt;/item&gt;&lt;item&gt;296&lt;/item&gt;&lt;item&gt;308&lt;/item&gt;&lt;item&gt;316&lt;/item&gt;&lt;item&gt;327&lt;/item&gt;&lt;item&gt;331&lt;/item&gt;&lt;item&gt;335&lt;/item&gt;&lt;item&gt;339&lt;/item&gt;&lt;item&gt;340&lt;/item&gt;&lt;item&gt;348&lt;/item&gt;&lt;item&gt;366&lt;/item&gt;&lt;item&gt;368&lt;/item&gt;&lt;item&gt;370&lt;/item&gt;&lt;item&gt;373&lt;/item&gt;&lt;item&gt;374&lt;/item&gt;&lt;item&gt;375&lt;/item&gt;&lt;item&gt;376&lt;/item&gt;&lt;item&gt;377&lt;/item&gt;&lt;item&gt;379&lt;/item&gt;&lt;item&gt;380&lt;/item&gt;&lt;item&gt;382&lt;/item&gt;&lt;item&gt;383&lt;/item&gt;&lt;item&gt;384&lt;/item&gt;&lt;item&gt;388&lt;/item&gt;&lt;item&gt;389&lt;/item&gt;&lt;item&gt;390&lt;/item&gt;&lt;item&gt;392&lt;/item&gt;&lt;item&gt;394&lt;/item&gt;&lt;item&gt;396&lt;/item&gt;&lt;item&gt;397&lt;/item&gt;&lt;item&gt;401&lt;/item&gt;&lt;item&gt;410&lt;/item&gt;&lt;item&gt;412&lt;/item&gt;&lt;item&gt;419&lt;/item&gt;&lt;item&gt;425&lt;/item&gt;&lt;item&gt;426&lt;/item&gt;&lt;item&gt;427&lt;/item&gt;&lt;item&gt;428&lt;/item&gt;&lt;item&gt;429&lt;/item&gt;&lt;item&gt;435&lt;/item&gt;&lt;item&gt;437&lt;/item&gt;&lt;item&gt;439&lt;/item&gt;&lt;item&gt;440&lt;/item&gt;&lt;item&gt;441&lt;/item&gt;&lt;item&gt;442&lt;/item&gt;&lt;item&gt;446&lt;/item&gt;&lt;item&gt;447&lt;/item&gt;&lt;item&gt;448&lt;/item&gt;&lt;item&gt;449&lt;/item&gt;&lt;item&gt;451&lt;/item&gt;&lt;item&gt;452&lt;/item&gt;&lt;item&gt;453&lt;/item&gt;&lt;item&gt;454&lt;/item&gt;&lt;item&gt;455&lt;/item&gt;&lt;item&gt;456&lt;/item&gt;&lt;item&gt;457&lt;/item&gt;&lt;item&gt;458&lt;/item&gt;&lt;item&gt;459&lt;/item&gt;&lt;item&gt;460&lt;/item&gt;&lt;item&gt;463&lt;/item&gt;&lt;item&gt;464&lt;/item&gt;&lt;item&gt;465&lt;/item&gt;&lt;item&gt;466&lt;/item&gt;&lt;item&gt;467&lt;/item&gt;&lt;item&gt;468&lt;/item&gt;&lt;item&gt;469&lt;/item&gt;&lt;item&gt;470&lt;/item&gt;&lt;item&gt;472&lt;/item&gt;&lt;item&gt;476&lt;/item&gt;&lt;item&gt;477&lt;/item&gt;&lt;item&gt;479&lt;/item&gt;&lt;item&gt;481&lt;/item&gt;&lt;item&gt;492&lt;/item&gt;&lt;item&gt;493&lt;/item&gt;&lt;item&gt;496&lt;/item&gt;&lt;item&gt;497&lt;/item&gt;&lt;item&gt;499&lt;/item&gt;&lt;item&gt;506&lt;/item&gt;&lt;item&gt;508&lt;/item&gt;&lt;item&gt;510&lt;/item&gt;&lt;item&gt;511&lt;/item&gt;&lt;item&gt;516&lt;/item&gt;&lt;item&gt;518&lt;/item&gt;&lt;item&gt;521&lt;/item&gt;&lt;item&gt;522&lt;/item&gt;&lt;item&gt;523&lt;/item&gt;&lt;item&gt;526&lt;/item&gt;&lt;item&gt;528&lt;/item&gt;&lt;item&gt;529&lt;/item&gt;&lt;item&gt;530&lt;/item&gt;&lt;item&gt;532&lt;/item&gt;&lt;item&gt;533&lt;/item&gt;&lt;item&gt;534&lt;/item&gt;&lt;item&gt;537&lt;/item&gt;&lt;item&gt;539&lt;/item&gt;&lt;item&gt;540&lt;/item&gt;&lt;item&gt;541&lt;/item&gt;&lt;item&gt;543&lt;/item&gt;&lt;item&gt;547&lt;/item&gt;&lt;item&gt;550&lt;/item&gt;&lt;item&gt;554&lt;/item&gt;&lt;item&gt;557&lt;/item&gt;&lt;item&gt;561&lt;/item&gt;&lt;item&gt;562&lt;/item&gt;&lt;item&gt;563&lt;/item&gt;&lt;item&gt;576&lt;/item&gt;&lt;item&gt;578&lt;/item&gt;&lt;item&gt;579&lt;/item&gt;&lt;item&gt;584&lt;/item&gt;&lt;item&gt;585&lt;/item&gt;&lt;item&gt;599&lt;/item&gt;&lt;item&gt;602&lt;/item&gt;&lt;item&gt;603&lt;/item&gt;&lt;item&gt;605&lt;/item&gt;&lt;item&gt;606&lt;/item&gt;&lt;item&gt;608&lt;/item&gt;&lt;item&gt;611&lt;/item&gt;&lt;item&gt;613&lt;/item&gt;&lt;item&gt;620&lt;/item&gt;&lt;item&gt;626&lt;/item&gt;&lt;item&gt;628&lt;/item&gt;&lt;item&gt;631&lt;/item&gt;&lt;item&gt;632&lt;/item&gt;&lt;item&gt;633&lt;/item&gt;&lt;item&gt;634&lt;/item&gt;&lt;item&gt;636&lt;/item&gt;&lt;item&gt;643&lt;/item&gt;&lt;item&gt;645&lt;/item&gt;&lt;item&gt;648&lt;/item&gt;&lt;item&gt;649&lt;/item&gt;&lt;item&gt;657&lt;/item&gt;&lt;item&gt;660&lt;/item&gt;&lt;item&gt;661&lt;/item&gt;&lt;item&gt;663&lt;/item&gt;&lt;item&gt;664&lt;/item&gt;&lt;item&gt;665&lt;/item&gt;&lt;item&gt;667&lt;/item&gt;&lt;item&gt;670&lt;/item&gt;&lt;item&gt;671&lt;/item&gt;&lt;item&gt;672&lt;/item&gt;&lt;item&gt;673&lt;/item&gt;&lt;item&gt;674&lt;/item&gt;&lt;item&gt;675&lt;/item&gt;&lt;item&gt;686&lt;/item&gt;&lt;item&gt;687&lt;/item&gt;&lt;item&gt;689&lt;/item&gt;&lt;item&gt;690&lt;/item&gt;&lt;item&gt;701&lt;/item&gt;&lt;item&gt;702&lt;/item&gt;&lt;item&gt;704&lt;/item&gt;&lt;item&gt;707&lt;/item&gt;&lt;item&gt;712&lt;/item&gt;&lt;item&gt;716&lt;/item&gt;&lt;item&gt;722&lt;/item&gt;&lt;item&gt;729&lt;/item&gt;&lt;item&gt;730&lt;/item&gt;&lt;item&gt;731&lt;/item&gt;&lt;item&gt;733&lt;/item&gt;&lt;item&gt;734&lt;/item&gt;&lt;item&gt;735&lt;/item&gt;&lt;item&gt;737&lt;/item&gt;&lt;item&gt;738&lt;/item&gt;&lt;item&gt;743&lt;/item&gt;&lt;item&gt;747&lt;/item&gt;&lt;item&gt;748&lt;/item&gt;&lt;item&gt;749&lt;/item&gt;&lt;item&gt;750&lt;/item&gt;&lt;item&gt;751&lt;/item&gt;&lt;item&gt;752&lt;/item&gt;&lt;item&gt;754&lt;/item&gt;&lt;item&gt;755&lt;/item&gt;&lt;item&gt;756&lt;/item&gt;&lt;item&gt;758&lt;/item&gt;&lt;item&gt;759&lt;/item&gt;&lt;item&gt;760&lt;/item&gt;&lt;item&gt;764&lt;/item&gt;&lt;item&gt;765&lt;/item&gt;&lt;item&gt;770&lt;/item&gt;&lt;item&gt;771&lt;/item&gt;&lt;item&gt;772&lt;/item&gt;&lt;item&gt;773&lt;/item&gt;&lt;item&gt;774&lt;/item&gt;&lt;item&gt;775&lt;/item&gt;&lt;item&gt;776&lt;/item&gt;&lt;item&gt;777&lt;/item&gt;&lt;item&gt;778&lt;/item&gt;&lt;item&gt;779&lt;/item&gt;&lt;item&gt;780&lt;/item&gt;&lt;item&gt;782&lt;/item&gt;&lt;item&gt;784&lt;/item&gt;&lt;item&gt;785&lt;/item&gt;&lt;item&gt;786&lt;/item&gt;&lt;item&gt;787&lt;/item&gt;&lt;item&gt;790&lt;/item&gt;&lt;item&gt;791&lt;/item&gt;&lt;item&gt;792&lt;/item&gt;&lt;item&gt;793&lt;/item&gt;&lt;item&gt;794&lt;/item&gt;&lt;item&gt;795&lt;/item&gt;&lt;item&gt;797&lt;/item&gt;&lt;item&gt;798&lt;/item&gt;&lt;item&gt;801&lt;/item&gt;&lt;item&gt;802&lt;/item&gt;&lt;item&gt;803&lt;/item&gt;&lt;item&gt;804&lt;/item&gt;&lt;item&gt;805&lt;/item&gt;&lt;item&gt;808&lt;/item&gt;&lt;item&gt;812&lt;/item&gt;&lt;item&gt;814&lt;/item&gt;&lt;item&gt;818&lt;/item&gt;&lt;item&gt;819&lt;/item&gt;&lt;item&gt;820&lt;/item&gt;&lt;item&gt;822&lt;/item&gt;&lt;item&gt;826&lt;/item&gt;&lt;item&gt;829&lt;/item&gt;&lt;item&gt;831&lt;/item&gt;&lt;item&gt;837&lt;/item&gt;&lt;item&gt;840&lt;/item&gt;&lt;item&gt;842&lt;/item&gt;&lt;item&gt;845&lt;/item&gt;&lt;item&gt;853&lt;/item&gt;&lt;item&gt;854&lt;/item&gt;&lt;item&gt;855&lt;/item&gt;&lt;item&gt;856&lt;/item&gt;&lt;item&gt;859&lt;/item&gt;&lt;item&gt;860&lt;/item&gt;&lt;item&gt;863&lt;/item&gt;&lt;item&gt;867&lt;/item&gt;&lt;item&gt;870&lt;/item&gt;&lt;item&gt;871&lt;/item&gt;&lt;item&gt;878&lt;/item&gt;&lt;item&gt;883&lt;/item&gt;&lt;item&gt;886&lt;/item&gt;&lt;item&gt;887&lt;/item&gt;&lt;item&gt;888&lt;/item&gt;&lt;item&gt;896&lt;/item&gt;&lt;item&gt;900&lt;/item&gt;&lt;item&gt;901&lt;/item&gt;&lt;item&gt;902&lt;/item&gt;&lt;item&gt;903&lt;/item&gt;&lt;item&gt;904&lt;/item&gt;&lt;item&gt;906&lt;/item&gt;&lt;item&gt;909&lt;/item&gt;&lt;item&gt;912&lt;/item&gt;&lt;item&gt;914&lt;/item&gt;&lt;item&gt;915&lt;/item&gt;&lt;item&gt;916&lt;/item&gt;&lt;item&gt;919&lt;/item&gt;&lt;item&gt;930&lt;/item&gt;&lt;item&gt;936&lt;/item&gt;&lt;item&gt;938&lt;/item&gt;&lt;item&gt;939&lt;/item&gt;&lt;item&gt;943&lt;/item&gt;&lt;item&gt;948&lt;/item&gt;&lt;item&gt;949&lt;/item&gt;&lt;item&gt;964&lt;/item&gt;&lt;item&gt;965&lt;/item&gt;&lt;item&gt;966&lt;/item&gt;&lt;item&gt;970&lt;/item&gt;&lt;item&gt;976&lt;/item&gt;&lt;item&gt;978&lt;/item&gt;&lt;item&gt;979&lt;/item&gt;&lt;item&gt;989&lt;/item&gt;&lt;item&gt;990&lt;/item&gt;&lt;item&gt;991&lt;/item&gt;&lt;item&gt;992&lt;/item&gt;&lt;item&gt;994&lt;/item&gt;&lt;item&gt;1001&lt;/item&gt;&lt;item&gt;1002&lt;/item&gt;&lt;item&gt;1003&lt;/item&gt;&lt;item&gt;1004&lt;/item&gt;&lt;item&gt;1005&lt;/item&gt;&lt;item&gt;1009&lt;/item&gt;&lt;item&gt;1010&lt;/item&gt;&lt;item&gt;1011&lt;/item&gt;&lt;item&gt;1013&lt;/item&gt;&lt;item&gt;1014&lt;/item&gt;&lt;item&gt;1015&lt;/item&gt;&lt;item&gt;1016&lt;/item&gt;&lt;item&gt;1017&lt;/item&gt;&lt;item&gt;1019&lt;/item&gt;&lt;item&gt;1020&lt;/item&gt;&lt;item&gt;1021&lt;/item&gt;&lt;item&gt;1022&lt;/item&gt;&lt;item&gt;1023&lt;/item&gt;&lt;item&gt;1027&lt;/item&gt;&lt;item&gt;1028&lt;/item&gt;&lt;item&gt;1029&lt;/item&gt;&lt;item&gt;1030&lt;/item&gt;&lt;item&gt;1031&lt;/item&gt;&lt;item&gt;1032&lt;/item&gt;&lt;item&gt;1033&lt;/item&gt;&lt;item&gt;1034&lt;/item&gt;&lt;item&gt;1037&lt;/item&gt;&lt;item&gt;1038&lt;/item&gt;&lt;item&gt;1039&lt;/item&gt;&lt;item&gt;1040&lt;/item&gt;&lt;item&gt;1041&lt;/item&gt;&lt;item&gt;1042&lt;/item&gt;&lt;item&gt;1044&lt;/item&gt;&lt;item&gt;1046&lt;/item&gt;&lt;item&gt;1047&lt;/item&gt;&lt;item&gt;1049&lt;/item&gt;&lt;item&gt;1050&lt;/item&gt;&lt;item&gt;1052&lt;/item&gt;&lt;item&gt;1057&lt;/item&gt;&lt;item&gt;1058&lt;/item&gt;&lt;item&gt;1059&lt;/item&gt;&lt;item&gt;1060&lt;/item&gt;&lt;item&gt;1061&lt;/item&gt;&lt;item&gt;1063&lt;/item&gt;&lt;item&gt;1064&lt;/item&gt;&lt;item&gt;1065&lt;/item&gt;&lt;item&gt;1067&lt;/item&gt;&lt;item&gt;1068&lt;/item&gt;&lt;item&gt;1075&lt;/item&gt;&lt;item&gt;1082&lt;/item&gt;&lt;item&gt;1083&lt;/item&gt;&lt;item&gt;1086&lt;/item&gt;&lt;item&gt;1087&lt;/item&gt;&lt;item&gt;1089&lt;/item&gt;&lt;item&gt;1090&lt;/item&gt;&lt;item&gt;1091&lt;/item&gt;&lt;item&gt;1093&lt;/item&gt;&lt;item&gt;1095&lt;/item&gt;&lt;item&gt;1096&lt;/item&gt;&lt;item&gt;1098&lt;/item&gt;&lt;item&gt;1099&lt;/item&gt;&lt;item&gt;1100&lt;/item&gt;&lt;item&gt;1102&lt;/item&gt;&lt;item&gt;1103&lt;/item&gt;&lt;item&gt;1104&lt;/item&gt;&lt;item&gt;1105&lt;/item&gt;&lt;item&gt;1110&lt;/item&gt;&lt;item&gt;1112&lt;/item&gt;&lt;item&gt;1113&lt;/item&gt;&lt;item&gt;1114&lt;/item&gt;&lt;item&gt;1115&lt;/item&gt;&lt;item&gt;1116&lt;/item&gt;&lt;item&gt;1118&lt;/item&gt;&lt;item&gt;1119&lt;/item&gt;&lt;item&gt;1120&lt;/item&gt;&lt;item&gt;1121&lt;/item&gt;&lt;item&gt;1122&lt;/item&gt;&lt;item&gt;1124&lt;/item&gt;&lt;item&gt;1127&lt;/item&gt;&lt;item&gt;1128&lt;/item&gt;&lt;item&gt;1129&lt;/item&gt;&lt;item&gt;1138&lt;/item&gt;&lt;item&gt;1139&lt;/item&gt;&lt;item&gt;1141&lt;/item&gt;&lt;item&gt;1145&lt;/item&gt;&lt;item&gt;1146&lt;/item&gt;&lt;item&gt;1147&lt;/item&gt;&lt;item&gt;1150&lt;/item&gt;&lt;item&gt;1155&lt;/item&gt;&lt;item&gt;1156&lt;/item&gt;&lt;item&gt;1159&lt;/item&gt;&lt;item&gt;1160&lt;/item&gt;&lt;item&gt;1161&lt;/item&gt;&lt;item&gt;1168&lt;/item&gt;&lt;item&gt;1169&lt;/item&gt;&lt;item&gt;1171&lt;/item&gt;&lt;item&gt;1172&lt;/item&gt;&lt;item&gt;1173&lt;/item&gt;&lt;item&gt;1174&lt;/item&gt;&lt;item&gt;1175&lt;/item&gt;&lt;item&gt;1176&lt;/item&gt;&lt;item&gt;1177&lt;/item&gt;&lt;item&gt;1179&lt;/item&gt;&lt;item&gt;1181&lt;/item&gt;&lt;item&gt;1182&lt;/item&gt;&lt;item&gt;1183&lt;/item&gt;&lt;item&gt;1184&lt;/item&gt;&lt;item&gt;1185&lt;/item&gt;&lt;item&gt;1186&lt;/item&gt;&lt;item&gt;1187&lt;/item&gt;&lt;item&gt;1188&lt;/item&gt;&lt;item&gt;1189&lt;/item&gt;&lt;item&gt;1190&lt;/item&gt;&lt;item&gt;1191&lt;/item&gt;&lt;item&gt;1192&lt;/item&gt;&lt;item&gt;1193&lt;/item&gt;&lt;item&gt;1196&lt;/item&gt;&lt;item&gt;1232&lt;/item&gt;&lt;item&gt;1233&lt;/item&gt;&lt;item&gt;1235&lt;/item&gt;&lt;item&gt;1239&lt;/item&gt;&lt;item&gt;1241&lt;/item&gt;&lt;item&gt;1243&lt;/item&gt;&lt;item&gt;1244&lt;/item&gt;&lt;item&gt;1247&lt;/item&gt;&lt;item&gt;1250&lt;/item&gt;&lt;item&gt;1251&lt;/item&gt;&lt;item&gt;1253&lt;/item&gt;&lt;item&gt;1254&lt;/item&gt;&lt;item&gt;1255&lt;/item&gt;&lt;item&gt;1256&lt;/item&gt;&lt;item&gt;1260&lt;/item&gt;&lt;item&gt;1261&lt;/item&gt;&lt;item&gt;1264&lt;/item&gt;&lt;item&gt;1265&lt;/item&gt;&lt;item&gt;1266&lt;/item&gt;&lt;item&gt;1267&lt;/item&gt;&lt;item&gt;1268&lt;/item&gt;&lt;item&gt;1273&lt;/item&gt;&lt;item&gt;1274&lt;/item&gt;&lt;item&gt;1275&lt;/item&gt;&lt;item&gt;1279&lt;/item&gt;&lt;item&gt;1280&lt;/item&gt;&lt;item&gt;1281&lt;/item&gt;&lt;item&gt;1282&lt;/item&gt;&lt;item&gt;1283&lt;/item&gt;&lt;item&gt;1284&lt;/item&gt;&lt;item&gt;1285&lt;/item&gt;&lt;item&gt;1286&lt;/item&gt;&lt;item&gt;1287&lt;/item&gt;&lt;item&gt;1289&lt;/item&gt;&lt;item&gt;1290&lt;/item&gt;&lt;item&gt;1293&lt;/item&gt;&lt;item&gt;1295&lt;/item&gt;&lt;item&gt;1296&lt;/item&gt;&lt;item&gt;1297&lt;/item&gt;&lt;item&gt;1298&lt;/item&gt;&lt;item&gt;1299&lt;/item&gt;&lt;item&gt;1300&lt;/item&gt;&lt;item&gt;1303&lt;/item&gt;&lt;item&gt;1304&lt;/item&gt;&lt;item&gt;1305&lt;/item&gt;&lt;item&gt;1306&lt;/item&gt;&lt;item&gt;1307&lt;/item&gt;&lt;item&gt;1308&lt;/item&gt;&lt;item&gt;1309&lt;/item&gt;&lt;item&gt;1312&lt;/item&gt;&lt;item&gt;1315&lt;/item&gt;&lt;item&gt;1316&lt;/item&gt;&lt;item&gt;1317&lt;/item&gt;&lt;item&gt;1320&lt;/item&gt;&lt;item&gt;1325&lt;/item&gt;&lt;item&gt;1328&lt;/item&gt;&lt;item&gt;1329&lt;/item&gt;&lt;item&gt;1332&lt;/item&gt;&lt;item&gt;1333&lt;/item&gt;&lt;item&gt;1338&lt;/item&gt;&lt;item&gt;1339&lt;/item&gt;&lt;item&gt;1340&lt;/item&gt;&lt;item&gt;1341&lt;/item&gt;&lt;item&gt;1342&lt;/item&gt;&lt;item&gt;1343&lt;/item&gt;&lt;item&gt;1344&lt;/item&gt;&lt;item&gt;1345&lt;/item&gt;&lt;item&gt;1346&lt;/item&gt;&lt;item&gt;1348&lt;/item&gt;&lt;item&gt;1350&lt;/item&gt;&lt;item&gt;1356&lt;/item&gt;&lt;item&gt;1357&lt;/item&gt;&lt;item&gt;1363&lt;/item&gt;&lt;item&gt;1380&lt;/item&gt;&lt;item&gt;1382&lt;/item&gt;&lt;item&gt;1386&lt;/item&gt;&lt;item&gt;1398&lt;/item&gt;&lt;item&gt;1400&lt;/item&gt;&lt;item&gt;1406&lt;/item&gt;&lt;item&gt;1418&lt;/item&gt;&lt;item&gt;1419&lt;/item&gt;&lt;item&gt;1420&lt;/item&gt;&lt;item&gt;1421&lt;/item&gt;&lt;item&gt;1422&lt;/item&gt;&lt;item&gt;1424&lt;/item&gt;&lt;item&gt;1428&lt;/item&gt;&lt;item&gt;1429&lt;/item&gt;&lt;item&gt;1430&lt;/item&gt;&lt;item&gt;1431&lt;/item&gt;&lt;item&gt;1432&lt;/item&gt;&lt;item&gt;1433&lt;/item&gt;&lt;item&gt;1434&lt;/item&gt;&lt;item&gt;1435&lt;/item&gt;&lt;item&gt;1436&lt;/item&gt;&lt;item&gt;1438&lt;/item&gt;&lt;item&gt;1439&lt;/item&gt;&lt;item&gt;1441&lt;/item&gt;&lt;item&gt;1442&lt;/item&gt;&lt;item&gt;1444&lt;/item&gt;&lt;item&gt;1445&lt;/item&gt;&lt;item&gt;1446&lt;/item&gt;&lt;item&gt;1447&lt;/item&gt;&lt;item&gt;1451&lt;/item&gt;&lt;item&gt;1465&lt;/item&gt;&lt;item&gt;1466&lt;/item&gt;&lt;item&gt;1467&lt;/item&gt;&lt;item&gt;1475&lt;/item&gt;&lt;item&gt;1477&lt;/item&gt;&lt;item&gt;1479&lt;/item&gt;&lt;item&gt;1480&lt;/item&gt;&lt;item&gt;1481&lt;/item&gt;&lt;item&gt;1482&lt;/item&gt;&lt;item&gt;1483&lt;/item&gt;&lt;item&gt;1484&lt;/item&gt;&lt;item&gt;1485&lt;/item&gt;&lt;item&gt;1487&lt;/item&gt;&lt;item&gt;1490&lt;/item&gt;&lt;item&gt;1522&lt;/item&gt;&lt;item&gt;1523&lt;/item&gt;&lt;item&gt;1524&lt;/item&gt;&lt;item&gt;1527&lt;/item&gt;&lt;item&gt;1528&lt;/item&gt;&lt;item&gt;1529&lt;/item&gt;&lt;item&gt;1530&lt;/item&gt;&lt;item&gt;1531&lt;/item&gt;&lt;item&gt;1533&lt;/item&gt;&lt;item&gt;1534&lt;/item&gt;&lt;item&gt;1548&lt;/item&gt;&lt;item&gt;1567&lt;/item&gt;&lt;item&gt;1570&lt;/item&gt;&lt;item&gt;1571&lt;/item&gt;&lt;item&gt;1603&lt;/item&gt;&lt;item&gt;1666&lt;/item&gt;&lt;item&gt;1667&lt;/item&gt;&lt;item&gt;1672&lt;/item&gt;&lt;item&gt;1674&lt;/item&gt;&lt;item&gt;1676&lt;/item&gt;&lt;item&gt;1689&lt;/item&gt;&lt;item&gt;1692&lt;/item&gt;&lt;item&gt;1695&lt;/item&gt;&lt;item&gt;1696&lt;/item&gt;&lt;item&gt;1697&lt;/item&gt;&lt;item&gt;1698&lt;/item&gt;&lt;item&gt;1699&lt;/item&gt;&lt;item&gt;1702&lt;/item&gt;&lt;item&gt;1703&lt;/item&gt;&lt;item&gt;1704&lt;/item&gt;&lt;item&gt;1705&lt;/item&gt;&lt;item&gt;1706&lt;/item&gt;&lt;item&gt;1707&lt;/item&gt;&lt;item&gt;1708&lt;/item&gt;&lt;item&gt;1719&lt;/item&gt;&lt;item&gt;1720&lt;/item&gt;&lt;item&gt;1721&lt;/item&gt;&lt;item&gt;1730&lt;/item&gt;&lt;item&gt;1732&lt;/item&gt;&lt;item&gt;1735&lt;/item&gt;&lt;item&gt;1736&lt;/item&gt;&lt;item&gt;1737&lt;/item&gt;&lt;item&gt;1738&lt;/item&gt;&lt;item&gt;1739&lt;/item&gt;&lt;item&gt;1740&lt;/item&gt;&lt;item&gt;1741&lt;/item&gt;&lt;item&gt;1743&lt;/item&gt;&lt;item&gt;1744&lt;/item&gt;&lt;item&gt;1747&lt;/item&gt;&lt;item&gt;1753&lt;/item&gt;&lt;item&gt;1762&lt;/item&gt;&lt;item&gt;1767&lt;/item&gt;&lt;item&gt;1800&lt;/item&gt;&lt;item&gt;1806&lt;/item&gt;&lt;item&gt;1818&lt;/item&gt;&lt;item&gt;1819&lt;/item&gt;&lt;item&gt;1820&lt;/item&gt;&lt;item&gt;1821&lt;/item&gt;&lt;item&gt;1826&lt;/item&gt;&lt;/record-ids&gt;&lt;/item&gt;&lt;/Libraries&gt;"/>
  </w:docVars>
  <w:rsids>
    <w:rsidRoot w:val="00C230B4"/>
    <w:rsid w:val="00000B27"/>
    <w:rsid w:val="00000B5F"/>
    <w:rsid w:val="00001782"/>
    <w:rsid w:val="000017DB"/>
    <w:rsid w:val="00001C16"/>
    <w:rsid w:val="0000238D"/>
    <w:rsid w:val="00002463"/>
    <w:rsid w:val="00002609"/>
    <w:rsid w:val="0000289B"/>
    <w:rsid w:val="00002C1C"/>
    <w:rsid w:val="00003193"/>
    <w:rsid w:val="00003237"/>
    <w:rsid w:val="000035EF"/>
    <w:rsid w:val="00003B7E"/>
    <w:rsid w:val="00003F81"/>
    <w:rsid w:val="00004698"/>
    <w:rsid w:val="00004756"/>
    <w:rsid w:val="00005562"/>
    <w:rsid w:val="0000560A"/>
    <w:rsid w:val="0000591A"/>
    <w:rsid w:val="00005C28"/>
    <w:rsid w:val="00005D3F"/>
    <w:rsid w:val="00006569"/>
    <w:rsid w:val="00007987"/>
    <w:rsid w:val="00010274"/>
    <w:rsid w:val="000108B2"/>
    <w:rsid w:val="00010908"/>
    <w:rsid w:val="00010AE6"/>
    <w:rsid w:val="000115BC"/>
    <w:rsid w:val="00011BC6"/>
    <w:rsid w:val="000135FD"/>
    <w:rsid w:val="000152E4"/>
    <w:rsid w:val="00015D99"/>
    <w:rsid w:val="0001616D"/>
    <w:rsid w:val="0001688C"/>
    <w:rsid w:val="0001715A"/>
    <w:rsid w:val="00017824"/>
    <w:rsid w:val="00017EF1"/>
    <w:rsid w:val="000207FE"/>
    <w:rsid w:val="00021028"/>
    <w:rsid w:val="00022E04"/>
    <w:rsid w:val="000238C6"/>
    <w:rsid w:val="0002477E"/>
    <w:rsid w:val="00024867"/>
    <w:rsid w:val="00024DE8"/>
    <w:rsid w:val="00024F3D"/>
    <w:rsid w:val="00025923"/>
    <w:rsid w:val="00025FBF"/>
    <w:rsid w:val="000261C9"/>
    <w:rsid w:val="000263A3"/>
    <w:rsid w:val="0002641D"/>
    <w:rsid w:val="0002642C"/>
    <w:rsid w:val="0002655B"/>
    <w:rsid w:val="00027D80"/>
    <w:rsid w:val="00030250"/>
    <w:rsid w:val="000304B0"/>
    <w:rsid w:val="000304DF"/>
    <w:rsid w:val="00030D90"/>
    <w:rsid w:val="00031159"/>
    <w:rsid w:val="000314A3"/>
    <w:rsid w:val="00031D7E"/>
    <w:rsid w:val="00032A8A"/>
    <w:rsid w:val="00032D56"/>
    <w:rsid w:val="00032EA6"/>
    <w:rsid w:val="0003312D"/>
    <w:rsid w:val="00033154"/>
    <w:rsid w:val="000333AB"/>
    <w:rsid w:val="00033413"/>
    <w:rsid w:val="00033666"/>
    <w:rsid w:val="00033ABE"/>
    <w:rsid w:val="00035CDA"/>
    <w:rsid w:val="000363CD"/>
    <w:rsid w:val="00036899"/>
    <w:rsid w:val="00037098"/>
    <w:rsid w:val="000373A3"/>
    <w:rsid w:val="000375AF"/>
    <w:rsid w:val="00037925"/>
    <w:rsid w:val="00040E5B"/>
    <w:rsid w:val="000413CA"/>
    <w:rsid w:val="00041BB8"/>
    <w:rsid w:val="00042C02"/>
    <w:rsid w:val="00042CAF"/>
    <w:rsid w:val="00043336"/>
    <w:rsid w:val="000433BF"/>
    <w:rsid w:val="00043910"/>
    <w:rsid w:val="00043FC6"/>
    <w:rsid w:val="0004498A"/>
    <w:rsid w:val="00045457"/>
    <w:rsid w:val="000460E0"/>
    <w:rsid w:val="00046776"/>
    <w:rsid w:val="00046EFD"/>
    <w:rsid w:val="00046F03"/>
    <w:rsid w:val="00047693"/>
    <w:rsid w:val="00047B31"/>
    <w:rsid w:val="0005069D"/>
    <w:rsid w:val="00051605"/>
    <w:rsid w:val="000516A4"/>
    <w:rsid w:val="00051840"/>
    <w:rsid w:val="00051D25"/>
    <w:rsid w:val="00051E78"/>
    <w:rsid w:val="00052B3A"/>
    <w:rsid w:val="000531D3"/>
    <w:rsid w:val="000532F1"/>
    <w:rsid w:val="00053B1F"/>
    <w:rsid w:val="00053FDD"/>
    <w:rsid w:val="00054750"/>
    <w:rsid w:val="000548D7"/>
    <w:rsid w:val="00054B2A"/>
    <w:rsid w:val="00054F9C"/>
    <w:rsid w:val="00055129"/>
    <w:rsid w:val="0005524C"/>
    <w:rsid w:val="0005547F"/>
    <w:rsid w:val="00055BFA"/>
    <w:rsid w:val="0005663A"/>
    <w:rsid w:val="00056781"/>
    <w:rsid w:val="00056D5A"/>
    <w:rsid w:val="00056D98"/>
    <w:rsid w:val="0005734A"/>
    <w:rsid w:val="0005746A"/>
    <w:rsid w:val="00057E3D"/>
    <w:rsid w:val="000607A5"/>
    <w:rsid w:val="000613B8"/>
    <w:rsid w:val="00061844"/>
    <w:rsid w:val="00061876"/>
    <w:rsid w:val="00061E17"/>
    <w:rsid w:val="00062194"/>
    <w:rsid w:val="000621C0"/>
    <w:rsid w:val="00062CB9"/>
    <w:rsid w:val="0006309C"/>
    <w:rsid w:val="00063DE7"/>
    <w:rsid w:val="000643AC"/>
    <w:rsid w:val="000646A2"/>
    <w:rsid w:val="000647F9"/>
    <w:rsid w:val="000649B4"/>
    <w:rsid w:val="0006515E"/>
    <w:rsid w:val="000671D9"/>
    <w:rsid w:val="000704DC"/>
    <w:rsid w:val="000713A3"/>
    <w:rsid w:val="00071F44"/>
    <w:rsid w:val="00072239"/>
    <w:rsid w:val="00072C16"/>
    <w:rsid w:val="00073743"/>
    <w:rsid w:val="00073FA4"/>
    <w:rsid w:val="00074589"/>
    <w:rsid w:val="0007482A"/>
    <w:rsid w:val="00074974"/>
    <w:rsid w:val="00075643"/>
    <w:rsid w:val="0007564C"/>
    <w:rsid w:val="00075BB5"/>
    <w:rsid w:val="00075C04"/>
    <w:rsid w:val="0007702B"/>
    <w:rsid w:val="00077965"/>
    <w:rsid w:val="00077B26"/>
    <w:rsid w:val="00080625"/>
    <w:rsid w:val="000808C6"/>
    <w:rsid w:val="00081541"/>
    <w:rsid w:val="00081568"/>
    <w:rsid w:val="000819C8"/>
    <w:rsid w:val="0008221F"/>
    <w:rsid w:val="000824FB"/>
    <w:rsid w:val="00082542"/>
    <w:rsid w:val="00082BD3"/>
    <w:rsid w:val="00082F1A"/>
    <w:rsid w:val="0008448A"/>
    <w:rsid w:val="0008480C"/>
    <w:rsid w:val="00084DB3"/>
    <w:rsid w:val="0008582F"/>
    <w:rsid w:val="00085E10"/>
    <w:rsid w:val="00086B51"/>
    <w:rsid w:val="00086B90"/>
    <w:rsid w:val="00086E11"/>
    <w:rsid w:val="00087051"/>
    <w:rsid w:val="0008770B"/>
    <w:rsid w:val="0009081E"/>
    <w:rsid w:val="00091108"/>
    <w:rsid w:val="00091123"/>
    <w:rsid w:val="0009174B"/>
    <w:rsid w:val="00091D5D"/>
    <w:rsid w:val="000920BB"/>
    <w:rsid w:val="00092343"/>
    <w:rsid w:val="0009283D"/>
    <w:rsid w:val="0009284D"/>
    <w:rsid w:val="000929BE"/>
    <w:rsid w:val="00093367"/>
    <w:rsid w:val="000933EB"/>
    <w:rsid w:val="00093B67"/>
    <w:rsid w:val="0009401A"/>
    <w:rsid w:val="00094569"/>
    <w:rsid w:val="000949A3"/>
    <w:rsid w:val="00095118"/>
    <w:rsid w:val="0009581B"/>
    <w:rsid w:val="0009586A"/>
    <w:rsid w:val="00095CE1"/>
    <w:rsid w:val="000964AE"/>
    <w:rsid w:val="000969A5"/>
    <w:rsid w:val="000979C1"/>
    <w:rsid w:val="00097F5C"/>
    <w:rsid w:val="000A018B"/>
    <w:rsid w:val="000A09DA"/>
    <w:rsid w:val="000A1ACE"/>
    <w:rsid w:val="000A1EE3"/>
    <w:rsid w:val="000A22EC"/>
    <w:rsid w:val="000A24F6"/>
    <w:rsid w:val="000A2D7C"/>
    <w:rsid w:val="000A38C1"/>
    <w:rsid w:val="000A3B51"/>
    <w:rsid w:val="000A3DE8"/>
    <w:rsid w:val="000A44E4"/>
    <w:rsid w:val="000A55DC"/>
    <w:rsid w:val="000A6625"/>
    <w:rsid w:val="000A68AC"/>
    <w:rsid w:val="000A6FD6"/>
    <w:rsid w:val="000A74B3"/>
    <w:rsid w:val="000A793E"/>
    <w:rsid w:val="000A7CEF"/>
    <w:rsid w:val="000B0464"/>
    <w:rsid w:val="000B05AB"/>
    <w:rsid w:val="000B0C58"/>
    <w:rsid w:val="000B1323"/>
    <w:rsid w:val="000B160C"/>
    <w:rsid w:val="000B25F8"/>
    <w:rsid w:val="000B2F46"/>
    <w:rsid w:val="000B2F4D"/>
    <w:rsid w:val="000B3E13"/>
    <w:rsid w:val="000B3EB0"/>
    <w:rsid w:val="000B436E"/>
    <w:rsid w:val="000B4593"/>
    <w:rsid w:val="000B5018"/>
    <w:rsid w:val="000B527C"/>
    <w:rsid w:val="000B5F9A"/>
    <w:rsid w:val="000B61DC"/>
    <w:rsid w:val="000C0208"/>
    <w:rsid w:val="000C059E"/>
    <w:rsid w:val="000C1063"/>
    <w:rsid w:val="000C14DD"/>
    <w:rsid w:val="000C2000"/>
    <w:rsid w:val="000C24EA"/>
    <w:rsid w:val="000C2EFF"/>
    <w:rsid w:val="000C341D"/>
    <w:rsid w:val="000C3481"/>
    <w:rsid w:val="000C3497"/>
    <w:rsid w:val="000C35E3"/>
    <w:rsid w:val="000C38F8"/>
    <w:rsid w:val="000C3B9F"/>
    <w:rsid w:val="000C4067"/>
    <w:rsid w:val="000C46D9"/>
    <w:rsid w:val="000C6D09"/>
    <w:rsid w:val="000C765F"/>
    <w:rsid w:val="000D1127"/>
    <w:rsid w:val="000D158A"/>
    <w:rsid w:val="000D1C75"/>
    <w:rsid w:val="000D2103"/>
    <w:rsid w:val="000D34F0"/>
    <w:rsid w:val="000D4E38"/>
    <w:rsid w:val="000D5FD0"/>
    <w:rsid w:val="000D602B"/>
    <w:rsid w:val="000D670A"/>
    <w:rsid w:val="000D6812"/>
    <w:rsid w:val="000D68E9"/>
    <w:rsid w:val="000D6F38"/>
    <w:rsid w:val="000D72DC"/>
    <w:rsid w:val="000D78E9"/>
    <w:rsid w:val="000E0818"/>
    <w:rsid w:val="000E0B51"/>
    <w:rsid w:val="000E0D2A"/>
    <w:rsid w:val="000E0E7C"/>
    <w:rsid w:val="000E14C8"/>
    <w:rsid w:val="000E1789"/>
    <w:rsid w:val="000E1D53"/>
    <w:rsid w:val="000E2274"/>
    <w:rsid w:val="000E268C"/>
    <w:rsid w:val="000E2AEC"/>
    <w:rsid w:val="000E2E51"/>
    <w:rsid w:val="000E334C"/>
    <w:rsid w:val="000E337F"/>
    <w:rsid w:val="000E36E9"/>
    <w:rsid w:val="000E3E93"/>
    <w:rsid w:val="000E44FC"/>
    <w:rsid w:val="000E561B"/>
    <w:rsid w:val="000E64BC"/>
    <w:rsid w:val="000E6BD8"/>
    <w:rsid w:val="000F045D"/>
    <w:rsid w:val="000F0CDF"/>
    <w:rsid w:val="000F0FAF"/>
    <w:rsid w:val="000F1D2D"/>
    <w:rsid w:val="000F2120"/>
    <w:rsid w:val="000F2D08"/>
    <w:rsid w:val="000F3B1A"/>
    <w:rsid w:val="000F3CC4"/>
    <w:rsid w:val="000F4EC0"/>
    <w:rsid w:val="000F5037"/>
    <w:rsid w:val="000F5097"/>
    <w:rsid w:val="000F58EC"/>
    <w:rsid w:val="000F5AF7"/>
    <w:rsid w:val="000F6828"/>
    <w:rsid w:val="000F7041"/>
    <w:rsid w:val="000F71B5"/>
    <w:rsid w:val="000F7D5B"/>
    <w:rsid w:val="000F7D76"/>
    <w:rsid w:val="000F7FD1"/>
    <w:rsid w:val="00100248"/>
    <w:rsid w:val="0010041C"/>
    <w:rsid w:val="00101F9C"/>
    <w:rsid w:val="00101FE8"/>
    <w:rsid w:val="00103211"/>
    <w:rsid w:val="00103673"/>
    <w:rsid w:val="0010376E"/>
    <w:rsid w:val="00103901"/>
    <w:rsid w:val="00104954"/>
    <w:rsid w:val="00104C71"/>
    <w:rsid w:val="00105DE8"/>
    <w:rsid w:val="001065A4"/>
    <w:rsid w:val="0010689F"/>
    <w:rsid w:val="00107006"/>
    <w:rsid w:val="00107F47"/>
    <w:rsid w:val="00110D78"/>
    <w:rsid w:val="00111169"/>
    <w:rsid w:val="0011139F"/>
    <w:rsid w:val="00111731"/>
    <w:rsid w:val="00112C89"/>
    <w:rsid w:val="00112D86"/>
    <w:rsid w:val="00112E1E"/>
    <w:rsid w:val="00113ABA"/>
    <w:rsid w:val="00113FC6"/>
    <w:rsid w:val="0011487B"/>
    <w:rsid w:val="00114DCE"/>
    <w:rsid w:val="00114FB7"/>
    <w:rsid w:val="00115451"/>
    <w:rsid w:val="0011551E"/>
    <w:rsid w:val="00115952"/>
    <w:rsid w:val="00115C25"/>
    <w:rsid w:val="00115D77"/>
    <w:rsid w:val="00115EDE"/>
    <w:rsid w:val="0011609F"/>
    <w:rsid w:val="00116100"/>
    <w:rsid w:val="00116239"/>
    <w:rsid w:val="001163C4"/>
    <w:rsid w:val="0011749F"/>
    <w:rsid w:val="00117CC4"/>
    <w:rsid w:val="00120258"/>
    <w:rsid w:val="00120442"/>
    <w:rsid w:val="00120D74"/>
    <w:rsid w:val="00120EE1"/>
    <w:rsid w:val="0012143E"/>
    <w:rsid w:val="00121DF3"/>
    <w:rsid w:val="00121FE3"/>
    <w:rsid w:val="00122499"/>
    <w:rsid w:val="001228A6"/>
    <w:rsid w:val="00123231"/>
    <w:rsid w:val="00123311"/>
    <w:rsid w:val="0012367C"/>
    <w:rsid w:val="00124A74"/>
    <w:rsid w:val="001251C2"/>
    <w:rsid w:val="00125851"/>
    <w:rsid w:val="00125D3B"/>
    <w:rsid w:val="00125E7D"/>
    <w:rsid w:val="00126769"/>
    <w:rsid w:val="00126C72"/>
    <w:rsid w:val="001274F4"/>
    <w:rsid w:val="00127613"/>
    <w:rsid w:val="00127616"/>
    <w:rsid w:val="001301B6"/>
    <w:rsid w:val="001302E0"/>
    <w:rsid w:val="0013094E"/>
    <w:rsid w:val="00130CE6"/>
    <w:rsid w:val="001315C6"/>
    <w:rsid w:val="00131C48"/>
    <w:rsid w:val="00131EED"/>
    <w:rsid w:val="001320A6"/>
    <w:rsid w:val="0013220F"/>
    <w:rsid w:val="0013221E"/>
    <w:rsid w:val="00132460"/>
    <w:rsid w:val="001325A8"/>
    <w:rsid w:val="00132D55"/>
    <w:rsid w:val="00132F9B"/>
    <w:rsid w:val="0013378F"/>
    <w:rsid w:val="001340F3"/>
    <w:rsid w:val="001341C0"/>
    <w:rsid w:val="0013466D"/>
    <w:rsid w:val="001349B7"/>
    <w:rsid w:val="0013529A"/>
    <w:rsid w:val="00135461"/>
    <w:rsid w:val="00136DF4"/>
    <w:rsid w:val="001401AA"/>
    <w:rsid w:val="00140E01"/>
    <w:rsid w:val="001418EC"/>
    <w:rsid w:val="00142535"/>
    <w:rsid w:val="00142605"/>
    <w:rsid w:val="00143627"/>
    <w:rsid w:val="00143A41"/>
    <w:rsid w:val="00143EC9"/>
    <w:rsid w:val="0014512C"/>
    <w:rsid w:val="00145519"/>
    <w:rsid w:val="001461DB"/>
    <w:rsid w:val="00146333"/>
    <w:rsid w:val="00146B28"/>
    <w:rsid w:val="00147205"/>
    <w:rsid w:val="0014785F"/>
    <w:rsid w:val="001478B7"/>
    <w:rsid w:val="00147E0C"/>
    <w:rsid w:val="0015041F"/>
    <w:rsid w:val="0015089A"/>
    <w:rsid w:val="001514EB"/>
    <w:rsid w:val="00151A3F"/>
    <w:rsid w:val="001522DF"/>
    <w:rsid w:val="0015255E"/>
    <w:rsid w:val="0015268D"/>
    <w:rsid w:val="00152A06"/>
    <w:rsid w:val="001531ED"/>
    <w:rsid w:val="00153885"/>
    <w:rsid w:val="00153A7B"/>
    <w:rsid w:val="00153AB0"/>
    <w:rsid w:val="00153BE5"/>
    <w:rsid w:val="0015496B"/>
    <w:rsid w:val="00154E28"/>
    <w:rsid w:val="00155019"/>
    <w:rsid w:val="00155868"/>
    <w:rsid w:val="001558A5"/>
    <w:rsid w:val="00155B55"/>
    <w:rsid w:val="00155B72"/>
    <w:rsid w:val="00155C3B"/>
    <w:rsid w:val="00155E42"/>
    <w:rsid w:val="0015706B"/>
    <w:rsid w:val="00157305"/>
    <w:rsid w:val="00157641"/>
    <w:rsid w:val="001579E4"/>
    <w:rsid w:val="0016019C"/>
    <w:rsid w:val="00160F27"/>
    <w:rsid w:val="00161324"/>
    <w:rsid w:val="00161464"/>
    <w:rsid w:val="00161E56"/>
    <w:rsid w:val="00161F0A"/>
    <w:rsid w:val="001621ED"/>
    <w:rsid w:val="00162804"/>
    <w:rsid w:val="001628B3"/>
    <w:rsid w:val="00162927"/>
    <w:rsid w:val="00162B8B"/>
    <w:rsid w:val="00163FC2"/>
    <w:rsid w:val="0016443E"/>
    <w:rsid w:val="001646DC"/>
    <w:rsid w:val="001646E6"/>
    <w:rsid w:val="00164DA5"/>
    <w:rsid w:val="0016516A"/>
    <w:rsid w:val="00167452"/>
    <w:rsid w:val="00167C43"/>
    <w:rsid w:val="00170426"/>
    <w:rsid w:val="0017099A"/>
    <w:rsid w:val="00170B16"/>
    <w:rsid w:val="00171C87"/>
    <w:rsid w:val="001720C8"/>
    <w:rsid w:val="001723E3"/>
    <w:rsid w:val="0017439B"/>
    <w:rsid w:val="0017470F"/>
    <w:rsid w:val="00174EF2"/>
    <w:rsid w:val="001755BB"/>
    <w:rsid w:val="00175834"/>
    <w:rsid w:val="00175F88"/>
    <w:rsid w:val="00176150"/>
    <w:rsid w:val="001763B5"/>
    <w:rsid w:val="0017675A"/>
    <w:rsid w:val="0017763B"/>
    <w:rsid w:val="0018031C"/>
    <w:rsid w:val="00180B5E"/>
    <w:rsid w:val="00181557"/>
    <w:rsid w:val="00182E95"/>
    <w:rsid w:val="0018322D"/>
    <w:rsid w:val="0018394A"/>
    <w:rsid w:val="00183E1D"/>
    <w:rsid w:val="00184006"/>
    <w:rsid w:val="0018446E"/>
    <w:rsid w:val="0018500C"/>
    <w:rsid w:val="00185321"/>
    <w:rsid w:val="00185B6B"/>
    <w:rsid w:val="001863CD"/>
    <w:rsid w:val="00186626"/>
    <w:rsid w:val="00186958"/>
    <w:rsid w:val="00186A93"/>
    <w:rsid w:val="00186AFE"/>
    <w:rsid w:val="00187407"/>
    <w:rsid w:val="00187DA3"/>
    <w:rsid w:val="00187F4F"/>
    <w:rsid w:val="00190249"/>
    <w:rsid w:val="00191590"/>
    <w:rsid w:val="00191FFE"/>
    <w:rsid w:val="00192047"/>
    <w:rsid w:val="00192066"/>
    <w:rsid w:val="00192125"/>
    <w:rsid w:val="00192B18"/>
    <w:rsid w:val="00192FB5"/>
    <w:rsid w:val="001932F8"/>
    <w:rsid w:val="001937BD"/>
    <w:rsid w:val="001937C7"/>
    <w:rsid w:val="001944B9"/>
    <w:rsid w:val="0019451D"/>
    <w:rsid w:val="00194681"/>
    <w:rsid w:val="0019469D"/>
    <w:rsid w:val="00194B49"/>
    <w:rsid w:val="0019511E"/>
    <w:rsid w:val="0019567E"/>
    <w:rsid w:val="001956CE"/>
    <w:rsid w:val="00195791"/>
    <w:rsid w:val="00195A2B"/>
    <w:rsid w:val="00195AA0"/>
    <w:rsid w:val="00195F26"/>
    <w:rsid w:val="00195F91"/>
    <w:rsid w:val="00196335"/>
    <w:rsid w:val="00196796"/>
    <w:rsid w:val="0019732A"/>
    <w:rsid w:val="00197A1B"/>
    <w:rsid w:val="00197F75"/>
    <w:rsid w:val="00197F83"/>
    <w:rsid w:val="001A0006"/>
    <w:rsid w:val="001A0327"/>
    <w:rsid w:val="001A0749"/>
    <w:rsid w:val="001A0A0F"/>
    <w:rsid w:val="001A0D20"/>
    <w:rsid w:val="001A128A"/>
    <w:rsid w:val="001A13A4"/>
    <w:rsid w:val="001A15A0"/>
    <w:rsid w:val="001A1D00"/>
    <w:rsid w:val="001A2170"/>
    <w:rsid w:val="001A247E"/>
    <w:rsid w:val="001A25FB"/>
    <w:rsid w:val="001A2840"/>
    <w:rsid w:val="001A382C"/>
    <w:rsid w:val="001A414E"/>
    <w:rsid w:val="001A4E75"/>
    <w:rsid w:val="001A5089"/>
    <w:rsid w:val="001A5A50"/>
    <w:rsid w:val="001A5C3B"/>
    <w:rsid w:val="001A6BF6"/>
    <w:rsid w:val="001A6D09"/>
    <w:rsid w:val="001A6E3F"/>
    <w:rsid w:val="001A743A"/>
    <w:rsid w:val="001A7A68"/>
    <w:rsid w:val="001B00AF"/>
    <w:rsid w:val="001B07E7"/>
    <w:rsid w:val="001B09CB"/>
    <w:rsid w:val="001B1192"/>
    <w:rsid w:val="001B1D49"/>
    <w:rsid w:val="001B1DC0"/>
    <w:rsid w:val="001B2653"/>
    <w:rsid w:val="001B341B"/>
    <w:rsid w:val="001B3E4C"/>
    <w:rsid w:val="001B4097"/>
    <w:rsid w:val="001B4247"/>
    <w:rsid w:val="001B4DFE"/>
    <w:rsid w:val="001B5567"/>
    <w:rsid w:val="001B5634"/>
    <w:rsid w:val="001B6891"/>
    <w:rsid w:val="001B6B64"/>
    <w:rsid w:val="001B6BE6"/>
    <w:rsid w:val="001B717C"/>
    <w:rsid w:val="001B72CF"/>
    <w:rsid w:val="001B752E"/>
    <w:rsid w:val="001B7868"/>
    <w:rsid w:val="001C0780"/>
    <w:rsid w:val="001C0F70"/>
    <w:rsid w:val="001C10BF"/>
    <w:rsid w:val="001C13BF"/>
    <w:rsid w:val="001C178F"/>
    <w:rsid w:val="001C2F70"/>
    <w:rsid w:val="001C3E77"/>
    <w:rsid w:val="001C438C"/>
    <w:rsid w:val="001C47F6"/>
    <w:rsid w:val="001C480D"/>
    <w:rsid w:val="001C4E64"/>
    <w:rsid w:val="001C519D"/>
    <w:rsid w:val="001C6AB4"/>
    <w:rsid w:val="001C70F4"/>
    <w:rsid w:val="001C75AF"/>
    <w:rsid w:val="001C765B"/>
    <w:rsid w:val="001C7A76"/>
    <w:rsid w:val="001C7B0F"/>
    <w:rsid w:val="001C7D45"/>
    <w:rsid w:val="001D03E0"/>
    <w:rsid w:val="001D0530"/>
    <w:rsid w:val="001D0865"/>
    <w:rsid w:val="001D08E2"/>
    <w:rsid w:val="001D0916"/>
    <w:rsid w:val="001D0A22"/>
    <w:rsid w:val="001D0F63"/>
    <w:rsid w:val="001D1022"/>
    <w:rsid w:val="001D12E7"/>
    <w:rsid w:val="001D159A"/>
    <w:rsid w:val="001D17AF"/>
    <w:rsid w:val="001D17DF"/>
    <w:rsid w:val="001D2BA3"/>
    <w:rsid w:val="001D3CE1"/>
    <w:rsid w:val="001D4207"/>
    <w:rsid w:val="001D43A3"/>
    <w:rsid w:val="001D4562"/>
    <w:rsid w:val="001D4E48"/>
    <w:rsid w:val="001D60A9"/>
    <w:rsid w:val="001E1270"/>
    <w:rsid w:val="001E145C"/>
    <w:rsid w:val="001E1466"/>
    <w:rsid w:val="001E1CB4"/>
    <w:rsid w:val="001E1DE7"/>
    <w:rsid w:val="001E2420"/>
    <w:rsid w:val="001E2DA4"/>
    <w:rsid w:val="001E2E92"/>
    <w:rsid w:val="001E3833"/>
    <w:rsid w:val="001E3CAA"/>
    <w:rsid w:val="001E46BC"/>
    <w:rsid w:val="001E4948"/>
    <w:rsid w:val="001E5760"/>
    <w:rsid w:val="001E58F5"/>
    <w:rsid w:val="001E5B94"/>
    <w:rsid w:val="001E641B"/>
    <w:rsid w:val="001E6754"/>
    <w:rsid w:val="001E6F2A"/>
    <w:rsid w:val="001E7052"/>
    <w:rsid w:val="001E73D4"/>
    <w:rsid w:val="001F04BE"/>
    <w:rsid w:val="001F062B"/>
    <w:rsid w:val="001F0863"/>
    <w:rsid w:val="001F13C9"/>
    <w:rsid w:val="001F1AE9"/>
    <w:rsid w:val="001F1B87"/>
    <w:rsid w:val="001F1BEC"/>
    <w:rsid w:val="001F1E69"/>
    <w:rsid w:val="001F2A74"/>
    <w:rsid w:val="001F2F75"/>
    <w:rsid w:val="001F3006"/>
    <w:rsid w:val="001F36F6"/>
    <w:rsid w:val="001F413A"/>
    <w:rsid w:val="001F41FE"/>
    <w:rsid w:val="001F42F0"/>
    <w:rsid w:val="001F4482"/>
    <w:rsid w:val="001F448C"/>
    <w:rsid w:val="001F5B56"/>
    <w:rsid w:val="001F624A"/>
    <w:rsid w:val="001F6B8F"/>
    <w:rsid w:val="001F793E"/>
    <w:rsid w:val="002001C5"/>
    <w:rsid w:val="00201002"/>
    <w:rsid w:val="00201908"/>
    <w:rsid w:val="002035CA"/>
    <w:rsid w:val="0020367C"/>
    <w:rsid w:val="002036DD"/>
    <w:rsid w:val="002038D9"/>
    <w:rsid w:val="00204246"/>
    <w:rsid w:val="002043DE"/>
    <w:rsid w:val="002044D4"/>
    <w:rsid w:val="00204BF0"/>
    <w:rsid w:val="00204E39"/>
    <w:rsid w:val="0020518A"/>
    <w:rsid w:val="00205324"/>
    <w:rsid w:val="00205379"/>
    <w:rsid w:val="002054B7"/>
    <w:rsid w:val="00205AF7"/>
    <w:rsid w:val="00206A30"/>
    <w:rsid w:val="002076D7"/>
    <w:rsid w:val="00207FB6"/>
    <w:rsid w:val="00211FDF"/>
    <w:rsid w:val="00212130"/>
    <w:rsid w:val="00213481"/>
    <w:rsid w:val="002138C7"/>
    <w:rsid w:val="00213A29"/>
    <w:rsid w:val="0021426F"/>
    <w:rsid w:val="00214748"/>
    <w:rsid w:val="002148F4"/>
    <w:rsid w:val="00214FD3"/>
    <w:rsid w:val="00215232"/>
    <w:rsid w:val="00215907"/>
    <w:rsid w:val="00215A5C"/>
    <w:rsid w:val="002166F1"/>
    <w:rsid w:val="002174C6"/>
    <w:rsid w:val="002174E5"/>
    <w:rsid w:val="002179BC"/>
    <w:rsid w:val="00217B26"/>
    <w:rsid w:val="00217FFE"/>
    <w:rsid w:val="00220107"/>
    <w:rsid w:val="0022092E"/>
    <w:rsid w:val="002209A0"/>
    <w:rsid w:val="00220D3B"/>
    <w:rsid w:val="002218D1"/>
    <w:rsid w:val="002222E9"/>
    <w:rsid w:val="002226E9"/>
    <w:rsid w:val="002232C7"/>
    <w:rsid w:val="0022330B"/>
    <w:rsid w:val="002238C8"/>
    <w:rsid w:val="00224EC0"/>
    <w:rsid w:val="00225B47"/>
    <w:rsid w:val="00226852"/>
    <w:rsid w:val="00226ADE"/>
    <w:rsid w:val="00226ED0"/>
    <w:rsid w:val="00227162"/>
    <w:rsid w:val="00227937"/>
    <w:rsid w:val="00227A64"/>
    <w:rsid w:val="00227DA4"/>
    <w:rsid w:val="0023015C"/>
    <w:rsid w:val="002305DC"/>
    <w:rsid w:val="0023079E"/>
    <w:rsid w:val="00230911"/>
    <w:rsid w:val="002318FB"/>
    <w:rsid w:val="002324AC"/>
    <w:rsid w:val="00233079"/>
    <w:rsid w:val="00233526"/>
    <w:rsid w:val="00234C2D"/>
    <w:rsid w:val="002359A6"/>
    <w:rsid w:val="00235FAD"/>
    <w:rsid w:val="002361E5"/>
    <w:rsid w:val="002367C9"/>
    <w:rsid w:val="00236B46"/>
    <w:rsid w:val="00236CEF"/>
    <w:rsid w:val="00236D24"/>
    <w:rsid w:val="00237072"/>
    <w:rsid w:val="00237A88"/>
    <w:rsid w:val="00237F66"/>
    <w:rsid w:val="0024060B"/>
    <w:rsid w:val="00240C2F"/>
    <w:rsid w:val="00240DA4"/>
    <w:rsid w:val="00240F22"/>
    <w:rsid w:val="0024106C"/>
    <w:rsid w:val="002428EC"/>
    <w:rsid w:val="002430F7"/>
    <w:rsid w:val="00243174"/>
    <w:rsid w:val="0024349F"/>
    <w:rsid w:val="00243ABE"/>
    <w:rsid w:val="0024400B"/>
    <w:rsid w:val="00244D3A"/>
    <w:rsid w:val="00244DF1"/>
    <w:rsid w:val="002458C1"/>
    <w:rsid w:val="00245981"/>
    <w:rsid w:val="00246181"/>
    <w:rsid w:val="002473D1"/>
    <w:rsid w:val="00247507"/>
    <w:rsid w:val="002477AB"/>
    <w:rsid w:val="0024789E"/>
    <w:rsid w:val="0025045C"/>
    <w:rsid w:val="002505C8"/>
    <w:rsid w:val="00250D89"/>
    <w:rsid w:val="002530F7"/>
    <w:rsid w:val="0025351A"/>
    <w:rsid w:val="00253DD7"/>
    <w:rsid w:val="0025483C"/>
    <w:rsid w:val="00254DE7"/>
    <w:rsid w:val="00255493"/>
    <w:rsid w:val="002554B1"/>
    <w:rsid w:val="00255F28"/>
    <w:rsid w:val="0025609C"/>
    <w:rsid w:val="00256594"/>
    <w:rsid w:val="0025669A"/>
    <w:rsid w:val="00256818"/>
    <w:rsid w:val="00256CC8"/>
    <w:rsid w:val="00257028"/>
    <w:rsid w:val="00257250"/>
    <w:rsid w:val="0025733C"/>
    <w:rsid w:val="00257601"/>
    <w:rsid w:val="00257EAD"/>
    <w:rsid w:val="002603F1"/>
    <w:rsid w:val="002609B0"/>
    <w:rsid w:val="00260DE6"/>
    <w:rsid w:val="00260F75"/>
    <w:rsid w:val="002611AA"/>
    <w:rsid w:val="00261A1B"/>
    <w:rsid w:val="00261D7B"/>
    <w:rsid w:val="0026286D"/>
    <w:rsid w:val="00263239"/>
    <w:rsid w:val="002633DE"/>
    <w:rsid w:val="002647E6"/>
    <w:rsid w:val="00264F0C"/>
    <w:rsid w:val="00265335"/>
    <w:rsid w:val="00265A99"/>
    <w:rsid w:val="00265EEB"/>
    <w:rsid w:val="00265F90"/>
    <w:rsid w:val="002668C1"/>
    <w:rsid w:val="002674DC"/>
    <w:rsid w:val="00270327"/>
    <w:rsid w:val="002707BA"/>
    <w:rsid w:val="00271A97"/>
    <w:rsid w:val="00271D4B"/>
    <w:rsid w:val="002721B3"/>
    <w:rsid w:val="0027295B"/>
    <w:rsid w:val="00272B8E"/>
    <w:rsid w:val="00272CE4"/>
    <w:rsid w:val="00272F1B"/>
    <w:rsid w:val="00272FBB"/>
    <w:rsid w:val="002733D4"/>
    <w:rsid w:val="0027348F"/>
    <w:rsid w:val="00273C66"/>
    <w:rsid w:val="00273D89"/>
    <w:rsid w:val="00273E9F"/>
    <w:rsid w:val="00274496"/>
    <w:rsid w:val="00274952"/>
    <w:rsid w:val="00275319"/>
    <w:rsid w:val="00275C73"/>
    <w:rsid w:val="00275D62"/>
    <w:rsid w:val="00276457"/>
    <w:rsid w:val="0027688A"/>
    <w:rsid w:val="00276B1C"/>
    <w:rsid w:val="00276E99"/>
    <w:rsid w:val="002775C0"/>
    <w:rsid w:val="00277FE2"/>
    <w:rsid w:val="0028073B"/>
    <w:rsid w:val="00281010"/>
    <w:rsid w:val="0028115F"/>
    <w:rsid w:val="00283046"/>
    <w:rsid w:val="002837B0"/>
    <w:rsid w:val="0028384E"/>
    <w:rsid w:val="00283CAF"/>
    <w:rsid w:val="00284BBA"/>
    <w:rsid w:val="00284BCF"/>
    <w:rsid w:val="00285606"/>
    <w:rsid w:val="00285827"/>
    <w:rsid w:val="00285B11"/>
    <w:rsid w:val="00286144"/>
    <w:rsid w:val="00286A58"/>
    <w:rsid w:val="00286AB7"/>
    <w:rsid w:val="00287BEB"/>
    <w:rsid w:val="00287C3B"/>
    <w:rsid w:val="00287F33"/>
    <w:rsid w:val="0029005A"/>
    <w:rsid w:val="00290643"/>
    <w:rsid w:val="002908C6"/>
    <w:rsid w:val="002916E8"/>
    <w:rsid w:val="0029188C"/>
    <w:rsid w:val="00291B1F"/>
    <w:rsid w:val="00291B2D"/>
    <w:rsid w:val="00291D1C"/>
    <w:rsid w:val="00291F41"/>
    <w:rsid w:val="00291F50"/>
    <w:rsid w:val="00291F82"/>
    <w:rsid w:val="0029209C"/>
    <w:rsid w:val="002923C0"/>
    <w:rsid w:val="00292411"/>
    <w:rsid w:val="00292653"/>
    <w:rsid w:val="00292D8B"/>
    <w:rsid w:val="00293399"/>
    <w:rsid w:val="002938EC"/>
    <w:rsid w:val="00293C3A"/>
    <w:rsid w:val="002950AA"/>
    <w:rsid w:val="002957EB"/>
    <w:rsid w:val="00295840"/>
    <w:rsid w:val="00295B77"/>
    <w:rsid w:val="00295C14"/>
    <w:rsid w:val="00295F38"/>
    <w:rsid w:val="0029605F"/>
    <w:rsid w:val="00296EA9"/>
    <w:rsid w:val="00297346"/>
    <w:rsid w:val="002977CD"/>
    <w:rsid w:val="002A04A7"/>
    <w:rsid w:val="002A1978"/>
    <w:rsid w:val="002A1AEC"/>
    <w:rsid w:val="002A1C5D"/>
    <w:rsid w:val="002A1D9D"/>
    <w:rsid w:val="002A3034"/>
    <w:rsid w:val="002A307C"/>
    <w:rsid w:val="002A334B"/>
    <w:rsid w:val="002A34F0"/>
    <w:rsid w:val="002A3557"/>
    <w:rsid w:val="002A37DE"/>
    <w:rsid w:val="002A3AB1"/>
    <w:rsid w:val="002A3B10"/>
    <w:rsid w:val="002A58F5"/>
    <w:rsid w:val="002A5CF2"/>
    <w:rsid w:val="002A724C"/>
    <w:rsid w:val="002A72EA"/>
    <w:rsid w:val="002A7548"/>
    <w:rsid w:val="002B01BD"/>
    <w:rsid w:val="002B082C"/>
    <w:rsid w:val="002B0A80"/>
    <w:rsid w:val="002B0ED1"/>
    <w:rsid w:val="002B171B"/>
    <w:rsid w:val="002B1B6C"/>
    <w:rsid w:val="002B2BA4"/>
    <w:rsid w:val="002B2E88"/>
    <w:rsid w:val="002B33CC"/>
    <w:rsid w:val="002B354C"/>
    <w:rsid w:val="002B3DEB"/>
    <w:rsid w:val="002B4017"/>
    <w:rsid w:val="002B49A3"/>
    <w:rsid w:val="002B53B5"/>
    <w:rsid w:val="002B5A03"/>
    <w:rsid w:val="002B63F4"/>
    <w:rsid w:val="002B6C25"/>
    <w:rsid w:val="002B7003"/>
    <w:rsid w:val="002B72D6"/>
    <w:rsid w:val="002B7D24"/>
    <w:rsid w:val="002C0A8F"/>
    <w:rsid w:val="002C0E99"/>
    <w:rsid w:val="002C1544"/>
    <w:rsid w:val="002C1DA8"/>
    <w:rsid w:val="002C1EC3"/>
    <w:rsid w:val="002C2615"/>
    <w:rsid w:val="002C4666"/>
    <w:rsid w:val="002C4777"/>
    <w:rsid w:val="002C4888"/>
    <w:rsid w:val="002C4CB4"/>
    <w:rsid w:val="002C5280"/>
    <w:rsid w:val="002C6F96"/>
    <w:rsid w:val="002C7C8E"/>
    <w:rsid w:val="002D0184"/>
    <w:rsid w:val="002D06B1"/>
    <w:rsid w:val="002D1305"/>
    <w:rsid w:val="002D1CCD"/>
    <w:rsid w:val="002D2E8F"/>
    <w:rsid w:val="002D2EBF"/>
    <w:rsid w:val="002D35DB"/>
    <w:rsid w:val="002D3861"/>
    <w:rsid w:val="002D3CEA"/>
    <w:rsid w:val="002D4B57"/>
    <w:rsid w:val="002D4F00"/>
    <w:rsid w:val="002D57D6"/>
    <w:rsid w:val="002D60DD"/>
    <w:rsid w:val="002D66AA"/>
    <w:rsid w:val="002D674A"/>
    <w:rsid w:val="002D675B"/>
    <w:rsid w:val="002D6ECB"/>
    <w:rsid w:val="002D763A"/>
    <w:rsid w:val="002D7656"/>
    <w:rsid w:val="002D77F0"/>
    <w:rsid w:val="002E0A55"/>
    <w:rsid w:val="002E11AE"/>
    <w:rsid w:val="002E1313"/>
    <w:rsid w:val="002E19AC"/>
    <w:rsid w:val="002E1EC4"/>
    <w:rsid w:val="002E3297"/>
    <w:rsid w:val="002E3357"/>
    <w:rsid w:val="002E3702"/>
    <w:rsid w:val="002E3DC4"/>
    <w:rsid w:val="002E43C4"/>
    <w:rsid w:val="002E523E"/>
    <w:rsid w:val="002E5862"/>
    <w:rsid w:val="002E5F41"/>
    <w:rsid w:val="002E696D"/>
    <w:rsid w:val="002E6BCD"/>
    <w:rsid w:val="002E733B"/>
    <w:rsid w:val="002E79C9"/>
    <w:rsid w:val="002F0090"/>
    <w:rsid w:val="002F0326"/>
    <w:rsid w:val="002F0333"/>
    <w:rsid w:val="002F0384"/>
    <w:rsid w:val="002F0530"/>
    <w:rsid w:val="002F056F"/>
    <w:rsid w:val="002F05C3"/>
    <w:rsid w:val="002F0A4D"/>
    <w:rsid w:val="002F0CC5"/>
    <w:rsid w:val="002F1850"/>
    <w:rsid w:val="002F20A0"/>
    <w:rsid w:val="002F26F7"/>
    <w:rsid w:val="002F29C3"/>
    <w:rsid w:val="002F2CA5"/>
    <w:rsid w:val="002F2E4D"/>
    <w:rsid w:val="002F31B8"/>
    <w:rsid w:val="002F346B"/>
    <w:rsid w:val="002F3D0C"/>
    <w:rsid w:val="002F3F9D"/>
    <w:rsid w:val="002F42FC"/>
    <w:rsid w:val="002F4D23"/>
    <w:rsid w:val="002F59FE"/>
    <w:rsid w:val="002F647E"/>
    <w:rsid w:val="002F6824"/>
    <w:rsid w:val="002F70D4"/>
    <w:rsid w:val="002F7336"/>
    <w:rsid w:val="003009B0"/>
    <w:rsid w:val="00301760"/>
    <w:rsid w:val="0030190A"/>
    <w:rsid w:val="00301CBD"/>
    <w:rsid w:val="00302374"/>
    <w:rsid w:val="00302809"/>
    <w:rsid w:val="003041F4"/>
    <w:rsid w:val="003044FE"/>
    <w:rsid w:val="0030559D"/>
    <w:rsid w:val="00305A89"/>
    <w:rsid w:val="00305F77"/>
    <w:rsid w:val="00306573"/>
    <w:rsid w:val="00306E98"/>
    <w:rsid w:val="00307069"/>
    <w:rsid w:val="00307100"/>
    <w:rsid w:val="00307D61"/>
    <w:rsid w:val="00307F35"/>
    <w:rsid w:val="0031070F"/>
    <w:rsid w:val="00310D23"/>
    <w:rsid w:val="00310E60"/>
    <w:rsid w:val="00310E87"/>
    <w:rsid w:val="0031189B"/>
    <w:rsid w:val="0031282C"/>
    <w:rsid w:val="00313494"/>
    <w:rsid w:val="00313C6C"/>
    <w:rsid w:val="00313C7A"/>
    <w:rsid w:val="00313C89"/>
    <w:rsid w:val="00313F72"/>
    <w:rsid w:val="0031433D"/>
    <w:rsid w:val="00314C6D"/>
    <w:rsid w:val="00314D75"/>
    <w:rsid w:val="00315706"/>
    <w:rsid w:val="00315F9C"/>
    <w:rsid w:val="00316683"/>
    <w:rsid w:val="00316883"/>
    <w:rsid w:val="00316B45"/>
    <w:rsid w:val="00317245"/>
    <w:rsid w:val="003172D1"/>
    <w:rsid w:val="00321CDC"/>
    <w:rsid w:val="00321D3D"/>
    <w:rsid w:val="003221CF"/>
    <w:rsid w:val="003232FB"/>
    <w:rsid w:val="0032528F"/>
    <w:rsid w:val="00325888"/>
    <w:rsid w:val="00325BDA"/>
    <w:rsid w:val="00326A92"/>
    <w:rsid w:val="00326F98"/>
    <w:rsid w:val="003321DD"/>
    <w:rsid w:val="003328F7"/>
    <w:rsid w:val="0033350F"/>
    <w:rsid w:val="00333C1A"/>
    <w:rsid w:val="0033462D"/>
    <w:rsid w:val="00334E0A"/>
    <w:rsid w:val="003356B3"/>
    <w:rsid w:val="003357F7"/>
    <w:rsid w:val="00335AE8"/>
    <w:rsid w:val="003368CE"/>
    <w:rsid w:val="00336915"/>
    <w:rsid w:val="00336D2C"/>
    <w:rsid w:val="00337331"/>
    <w:rsid w:val="00337374"/>
    <w:rsid w:val="00337651"/>
    <w:rsid w:val="003378FF"/>
    <w:rsid w:val="003402FE"/>
    <w:rsid w:val="003409E4"/>
    <w:rsid w:val="003411BA"/>
    <w:rsid w:val="003417EA"/>
    <w:rsid w:val="00341E4A"/>
    <w:rsid w:val="00342189"/>
    <w:rsid w:val="00343BA4"/>
    <w:rsid w:val="00343C10"/>
    <w:rsid w:val="00343E27"/>
    <w:rsid w:val="00343E3B"/>
    <w:rsid w:val="00344168"/>
    <w:rsid w:val="00344518"/>
    <w:rsid w:val="003448C0"/>
    <w:rsid w:val="003448EC"/>
    <w:rsid w:val="003454D4"/>
    <w:rsid w:val="003462B6"/>
    <w:rsid w:val="00346EEB"/>
    <w:rsid w:val="003476D5"/>
    <w:rsid w:val="003479E7"/>
    <w:rsid w:val="00347E58"/>
    <w:rsid w:val="003500C5"/>
    <w:rsid w:val="003501B8"/>
    <w:rsid w:val="003502F8"/>
    <w:rsid w:val="00351359"/>
    <w:rsid w:val="00351ADD"/>
    <w:rsid w:val="00352445"/>
    <w:rsid w:val="00352833"/>
    <w:rsid w:val="00352CF1"/>
    <w:rsid w:val="003542F8"/>
    <w:rsid w:val="00354595"/>
    <w:rsid w:val="00355081"/>
    <w:rsid w:val="003556B6"/>
    <w:rsid w:val="00355D02"/>
    <w:rsid w:val="00355F5B"/>
    <w:rsid w:val="0035635C"/>
    <w:rsid w:val="00356713"/>
    <w:rsid w:val="00356BCD"/>
    <w:rsid w:val="00356EE2"/>
    <w:rsid w:val="00356FB6"/>
    <w:rsid w:val="003578A1"/>
    <w:rsid w:val="00357DD4"/>
    <w:rsid w:val="00360220"/>
    <w:rsid w:val="00360D69"/>
    <w:rsid w:val="00361281"/>
    <w:rsid w:val="00361B05"/>
    <w:rsid w:val="0036285E"/>
    <w:rsid w:val="00362B05"/>
    <w:rsid w:val="0036350D"/>
    <w:rsid w:val="0036363D"/>
    <w:rsid w:val="00363CBB"/>
    <w:rsid w:val="003640D5"/>
    <w:rsid w:val="00364748"/>
    <w:rsid w:val="00364953"/>
    <w:rsid w:val="00364C60"/>
    <w:rsid w:val="00364C66"/>
    <w:rsid w:val="0036518E"/>
    <w:rsid w:val="003657F7"/>
    <w:rsid w:val="00365962"/>
    <w:rsid w:val="00366575"/>
    <w:rsid w:val="003665A4"/>
    <w:rsid w:val="00366B41"/>
    <w:rsid w:val="00366CD1"/>
    <w:rsid w:val="003671FE"/>
    <w:rsid w:val="00367252"/>
    <w:rsid w:val="003673AF"/>
    <w:rsid w:val="0036768D"/>
    <w:rsid w:val="003676A2"/>
    <w:rsid w:val="00367F1B"/>
    <w:rsid w:val="00370C5B"/>
    <w:rsid w:val="0037108B"/>
    <w:rsid w:val="0037176D"/>
    <w:rsid w:val="00371B7A"/>
    <w:rsid w:val="00371BE0"/>
    <w:rsid w:val="00372359"/>
    <w:rsid w:val="00372521"/>
    <w:rsid w:val="00373328"/>
    <w:rsid w:val="0037358E"/>
    <w:rsid w:val="00373765"/>
    <w:rsid w:val="00373812"/>
    <w:rsid w:val="00374317"/>
    <w:rsid w:val="00374373"/>
    <w:rsid w:val="00374D37"/>
    <w:rsid w:val="00375D21"/>
    <w:rsid w:val="003760FB"/>
    <w:rsid w:val="003763C9"/>
    <w:rsid w:val="003811A0"/>
    <w:rsid w:val="0038132A"/>
    <w:rsid w:val="00381BB3"/>
    <w:rsid w:val="00382028"/>
    <w:rsid w:val="00382412"/>
    <w:rsid w:val="003824B0"/>
    <w:rsid w:val="003834C0"/>
    <w:rsid w:val="00384048"/>
    <w:rsid w:val="00384320"/>
    <w:rsid w:val="00384410"/>
    <w:rsid w:val="003849EC"/>
    <w:rsid w:val="00385683"/>
    <w:rsid w:val="00385895"/>
    <w:rsid w:val="00385AB2"/>
    <w:rsid w:val="00385B7E"/>
    <w:rsid w:val="00385B83"/>
    <w:rsid w:val="00385F9F"/>
    <w:rsid w:val="003863BF"/>
    <w:rsid w:val="003868C9"/>
    <w:rsid w:val="00386C5B"/>
    <w:rsid w:val="0038747D"/>
    <w:rsid w:val="0038777F"/>
    <w:rsid w:val="00390208"/>
    <w:rsid w:val="00390D59"/>
    <w:rsid w:val="00390FED"/>
    <w:rsid w:val="00391108"/>
    <w:rsid w:val="00391567"/>
    <w:rsid w:val="00391DBE"/>
    <w:rsid w:val="00392882"/>
    <w:rsid w:val="00393050"/>
    <w:rsid w:val="00393710"/>
    <w:rsid w:val="00393AD6"/>
    <w:rsid w:val="00394579"/>
    <w:rsid w:val="003952EA"/>
    <w:rsid w:val="00395B2F"/>
    <w:rsid w:val="00396AA7"/>
    <w:rsid w:val="00397547"/>
    <w:rsid w:val="00397B06"/>
    <w:rsid w:val="003A0298"/>
    <w:rsid w:val="003A0C35"/>
    <w:rsid w:val="003A0F88"/>
    <w:rsid w:val="003A15A8"/>
    <w:rsid w:val="003A1BCA"/>
    <w:rsid w:val="003A203F"/>
    <w:rsid w:val="003A28F9"/>
    <w:rsid w:val="003A29E4"/>
    <w:rsid w:val="003A34DB"/>
    <w:rsid w:val="003A469C"/>
    <w:rsid w:val="003A4B3A"/>
    <w:rsid w:val="003A4D6C"/>
    <w:rsid w:val="003A4DB6"/>
    <w:rsid w:val="003A551C"/>
    <w:rsid w:val="003A587A"/>
    <w:rsid w:val="003B0347"/>
    <w:rsid w:val="003B0507"/>
    <w:rsid w:val="003B067D"/>
    <w:rsid w:val="003B07CA"/>
    <w:rsid w:val="003B0D38"/>
    <w:rsid w:val="003B132E"/>
    <w:rsid w:val="003B1EFD"/>
    <w:rsid w:val="003B1F3C"/>
    <w:rsid w:val="003B2E51"/>
    <w:rsid w:val="003B3237"/>
    <w:rsid w:val="003B33FA"/>
    <w:rsid w:val="003B3A7C"/>
    <w:rsid w:val="003B3C5B"/>
    <w:rsid w:val="003B434F"/>
    <w:rsid w:val="003B44C5"/>
    <w:rsid w:val="003B4FD1"/>
    <w:rsid w:val="003B5B6C"/>
    <w:rsid w:val="003B6BC9"/>
    <w:rsid w:val="003B6BF8"/>
    <w:rsid w:val="003B6F3E"/>
    <w:rsid w:val="003B73F3"/>
    <w:rsid w:val="003C07BD"/>
    <w:rsid w:val="003C18AA"/>
    <w:rsid w:val="003C2A72"/>
    <w:rsid w:val="003C37CD"/>
    <w:rsid w:val="003C414F"/>
    <w:rsid w:val="003C53BA"/>
    <w:rsid w:val="003C5C9A"/>
    <w:rsid w:val="003C60EB"/>
    <w:rsid w:val="003C65BA"/>
    <w:rsid w:val="003C6F15"/>
    <w:rsid w:val="003C7097"/>
    <w:rsid w:val="003C72BB"/>
    <w:rsid w:val="003D137C"/>
    <w:rsid w:val="003D25F9"/>
    <w:rsid w:val="003D2B1E"/>
    <w:rsid w:val="003D2C35"/>
    <w:rsid w:val="003D3059"/>
    <w:rsid w:val="003D377D"/>
    <w:rsid w:val="003D424D"/>
    <w:rsid w:val="003D43B4"/>
    <w:rsid w:val="003D47AA"/>
    <w:rsid w:val="003D65C7"/>
    <w:rsid w:val="003D7D00"/>
    <w:rsid w:val="003E0CE0"/>
    <w:rsid w:val="003E0F41"/>
    <w:rsid w:val="003E13B3"/>
    <w:rsid w:val="003E1593"/>
    <w:rsid w:val="003E1825"/>
    <w:rsid w:val="003E1F1D"/>
    <w:rsid w:val="003E2512"/>
    <w:rsid w:val="003E2828"/>
    <w:rsid w:val="003E2A10"/>
    <w:rsid w:val="003E2A45"/>
    <w:rsid w:val="003E35C3"/>
    <w:rsid w:val="003E379B"/>
    <w:rsid w:val="003E3B1E"/>
    <w:rsid w:val="003E3D3C"/>
    <w:rsid w:val="003E50A3"/>
    <w:rsid w:val="003E61CC"/>
    <w:rsid w:val="003E61E9"/>
    <w:rsid w:val="003E6C22"/>
    <w:rsid w:val="003E7781"/>
    <w:rsid w:val="003E78BB"/>
    <w:rsid w:val="003E7932"/>
    <w:rsid w:val="003E7999"/>
    <w:rsid w:val="003E7C44"/>
    <w:rsid w:val="003F1159"/>
    <w:rsid w:val="003F1851"/>
    <w:rsid w:val="003F1A6A"/>
    <w:rsid w:val="003F1AE4"/>
    <w:rsid w:val="003F1E17"/>
    <w:rsid w:val="003F1EB8"/>
    <w:rsid w:val="003F22F8"/>
    <w:rsid w:val="003F2887"/>
    <w:rsid w:val="003F3DF7"/>
    <w:rsid w:val="003F4E34"/>
    <w:rsid w:val="003F54B3"/>
    <w:rsid w:val="003F5CFD"/>
    <w:rsid w:val="003F5F66"/>
    <w:rsid w:val="003F5FEE"/>
    <w:rsid w:val="003F61A3"/>
    <w:rsid w:val="003F652B"/>
    <w:rsid w:val="003F762F"/>
    <w:rsid w:val="003F79EB"/>
    <w:rsid w:val="003F7B24"/>
    <w:rsid w:val="00400270"/>
    <w:rsid w:val="004009D2"/>
    <w:rsid w:val="0040212A"/>
    <w:rsid w:val="004026B6"/>
    <w:rsid w:val="004028E9"/>
    <w:rsid w:val="0040321F"/>
    <w:rsid w:val="004032E7"/>
    <w:rsid w:val="0040478D"/>
    <w:rsid w:val="00405366"/>
    <w:rsid w:val="00406117"/>
    <w:rsid w:val="0040763D"/>
    <w:rsid w:val="00407BA2"/>
    <w:rsid w:val="00410085"/>
    <w:rsid w:val="00410350"/>
    <w:rsid w:val="00410369"/>
    <w:rsid w:val="00410F2E"/>
    <w:rsid w:val="00411207"/>
    <w:rsid w:val="00411AF8"/>
    <w:rsid w:val="00413572"/>
    <w:rsid w:val="00413A29"/>
    <w:rsid w:val="00413FEF"/>
    <w:rsid w:val="0041479C"/>
    <w:rsid w:val="00414B99"/>
    <w:rsid w:val="004151B7"/>
    <w:rsid w:val="00415253"/>
    <w:rsid w:val="0041572E"/>
    <w:rsid w:val="00415B98"/>
    <w:rsid w:val="00415E14"/>
    <w:rsid w:val="0041602F"/>
    <w:rsid w:val="004161E9"/>
    <w:rsid w:val="00416645"/>
    <w:rsid w:val="00416EFE"/>
    <w:rsid w:val="004179B7"/>
    <w:rsid w:val="00420211"/>
    <w:rsid w:val="004206D4"/>
    <w:rsid w:val="00420B51"/>
    <w:rsid w:val="00420FAC"/>
    <w:rsid w:val="00421237"/>
    <w:rsid w:val="00421864"/>
    <w:rsid w:val="00421A18"/>
    <w:rsid w:val="00421CDF"/>
    <w:rsid w:val="00421F2A"/>
    <w:rsid w:val="004220D2"/>
    <w:rsid w:val="00422891"/>
    <w:rsid w:val="00423488"/>
    <w:rsid w:val="00423E69"/>
    <w:rsid w:val="0042445D"/>
    <w:rsid w:val="004249B8"/>
    <w:rsid w:val="0042511F"/>
    <w:rsid w:val="00425D4B"/>
    <w:rsid w:val="00425D91"/>
    <w:rsid w:val="00425E62"/>
    <w:rsid w:val="004267B9"/>
    <w:rsid w:val="00426F28"/>
    <w:rsid w:val="0042719A"/>
    <w:rsid w:val="0042792E"/>
    <w:rsid w:val="004317DA"/>
    <w:rsid w:val="00431A8C"/>
    <w:rsid w:val="00432873"/>
    <w:rsid w:val="004329A6"/>
    <w:rsid w:val="00432DB7"/>
    <w:rsid w:val="00433178"/>
    <w:rsid w:val="00434947"/>
    <w:rsid w:val="00434E21"/>
    <w:rsid w:val="00434F77"/>
    <w:rsid w:val="0043509F"/>
    <w:rsid w:val="00435249"/>
    <w:rsid w:val="00435F30"/>
    <w:rsid w:val="00436702"/>
    <w:rsid w:val="004368CC"/>
    <w:rsid w:val="00436AA6"/>
    <w:rsid w:val="00436B52"/>
    <w:rsid w:val="00436C5B"/>
    <w:rsid w:val="004372F4"/>
    <w:rsid w:val="00437308"/>
    <w:rsid w:val="00437F4F"/>
    <w:rsid w:val="00440011"/>
    <w:rsid w:val="00440247"/>
    <w:rsid w:val="004406A3"/>
    <w:rsid w:val="004406F0"/>
    <w:rsid w:val="00441B2D"/>
    <w:rsid w:val="00442CF3"/>
    <w:rsid w:val="00442F91"/>
    <w:rsid w:val="004430C5"/>
    <w:rsid w:val="004430DE"/>
    <w:rsid w:val="004435EC"/>
    <w:rsid w:val="00443A5D"/>
    <w:rsid w:val="00443AC4"/>
    <w:rsid w:val="00443B05"/>
    <w:rsid w:val="004442A7"/>
    <w:rsid w:val="0044450F"/>
    <w:rsid w:val="00444F41"/>
    <w:rsid w:val="004454BE"/>
    <w:rsid w:val="004455D0"/>
    <w:rsid w:val="0044623F"/>
    <w:rsid w:val="004462BD"/>
    <w:rsid w:val="00447622"/>
    <w:rsid w:val="004478A6"/>
    <w:rsid w:val="004508D1"/>
    <w:rsid w:val="00450B6C"/>
    <w:rsid w:val="00450D9A"/>
    <w:rsid w:val="00450E19"/>
    <w:rsid w:val="00450EDD"/>
    <w:rsid w:val="00450F21"/>
    <w:rsid w:val="00451971"/>
    <w:rsid w:val="00451B49"/>
    <w:rsid w:val="00451E2B"/>
    <w:rsid w:val="004527F6"/>
    <w:rsid w:val="00452872"/>
    <w:rsid w:val="00452C4C"/>
    <w:rsid w:val="004533E0"/>
    <w:rsid w:val="00453B2B"/>
    <w:rsid w:val="0045477D"/>
    <w:rsid w:val="004558BC"/>
    <w:rsid w:val="004558DF"/>
    <w:rsid w:val="0045648F"/>
    <w:rsid w:val="004569B2"/>
    <w:rsid w:val="00456A82"/>
    <w:rsid w:val="00457418"/>
    <w:rsid w:val="0045770A"/>
    <w:rsid w:val="00457B86"/>
    <w:rsid w:val="0046073E"/>
    <w:rsid w:val="00460B34"/>
    <w:rsid w:val="00463C7F"/>
    <w:rsid w:val="00463C94"/>
    <w:rsid w:val="004645FD"/>
    <w:rsid w:val="00464827"/>
    <w:rsid w:val="00464A63"/>
    <w:rsid w:val="004661B5"/>
    <w:rsid w:val="0046623C"/>
    <w:rsid w:val="00466439"/>
    <w:rsid w:val="00466578"/>
    <w:rsid w:val="004676E3"/>
    <w:rsid w:val="004678E7"/>
    <w:rsid w:val="0046798F"/>
    <w:rsid w:val="00467991"/>
    <w:rsid w:val="00467C1C"/>
    <w:rsid w:val="00467D61"/>
    <w:rsid w:val="00470528"/>
    <w:rsid w:val="00470FDB"/>
    <w:rsid w:val="0047128E"/>
    <w:rsid w:val="00471384"/>
    <w:rsid w:val="00471FD5"/>
    <w:rsid w:val="0047254B"/>
    <w:rsid w:val="00472FED"/>
    <w:rsid w:val="00472FF6"/>
    <w:rsid w:val="00476814"/>
    <w:rsid w:val="00476E3C"/>
    <w:rsid w:val="00477120"/>
    <w:rsid w:val="0047732E"/>
    <w:rsid w:val="004778E1"/>
    <w:rsid w:val="00480DC8"/>
    <w:rsid w:val="0048198E"/>
    <w:rsid w:val="004819DA"/>
    <w:rsid w:val="00482206"/>
    <w:rsid w:val="00482622"/>
    <w:rsid w:val="0048383E"/>
    <w:rsid w:val="004839DE"/>
    <w:rsid w:val="00483C6A"/>
    <w:rsid w:val="0048410F"/>
    <w:rsid w:val="00484127"/>
    <w:rsid w:val="00484172"/>
    <w:rsid w:val="00484173"/>
    <w:rsid w:val="00484969"/>
    <w:rsid w:val="00484995"/>
    <w:rsid w:val="00485417"/>
    <w:rsid w:val="004854EF"/>
    <w:rsid w:val="00485898"/>
    <w:rsid w:val="004863B3"/>
    <w:rsid w:val="004868A0"/>
    <w:rsid w:val="004869FB"/>
    <w:rsid w:val="00487BD1"/>
    <w:rsid w:val="00487CDD"/>
    <w:rsid w:val="00487EFB"/>
    <w:rsid w:val="00490876"/>
    <w:rsid w:val="00491069"/>
    <w:rsid w:val="00492BFA"/>
    <w:rsid w:val="0049316A"/>
    <w:rsid w:val="0049348E"/>
    <w:rsid w:val="00493AB7"/>
    <w:rsid w:val="00493B1D"/>
    <w:rsid w:val="00493B5F"/>
    <w:rsid w:val="00493D62"/>
    <w:rsid w:val="00493FEB"/>
    <w:rsid w:val="004941D8"/>
    <w:rsid w:val="00494963"/>
    <w:rsid w:val="004950A3"/>
    <w:rsid w:val="00495129"/>
    <w:rsid w:val="00495B50"/>
    <w:rsid w:val="00496438"/>
    <w:rsid w:val="00496F44"/>
    <w:rsid w:val="00497908"/>
    <w:rsid w:val="00497947"/>
    <w:rsid w:val="00497B7B"/>
    <w:rsid w:val="004A0959"/>
    <w:rsid w:val="004A109A"/>
    <w:rsid w:val="004A2152"/>
    <w:rsid w:val="004A2761"/>
    <w:rsid w:val="004A3071"/>
    <w:rsid w:val="004A3BC0"/>
    <w:rsid w:val="004A48CC"/>
    <w:rsid w:val="004A4FFB"/>
    <w:rsid w:val="004A56B8"/>
    <w:rsid w:val="004A5735"/>
    <w:rsid w:val="004A624E"/>
    <w:rsid w:val="004A6356"/>
    <w:rsid w:val="004A6A1F"/>
    <w:rsid w:val="004A77D4"/>
    <w:rsid w:val="004A789E"/>
    <w:rsid w:val="004A7956"/>
    <w:rsid w:val="004B0788"/>
    <w:rsid w:val="004B079B"/>
    <w:rsid w:val="004B148E"/>
    <w:rsid w:val="004B1D71"/>
    <w:rsid w:val="004B1E06"/>
    <w:rsid w:val="004B207A"/>
    <w:rsid w:val="004B222C"/>
    <w:rsid w:val="004B24F7"/>
    <w:rsid w:val="004B253A"/>
    <w:rsid w:val="004B256C"/>
    <w:rsid w:val="004B258B"/>
    <w:rsid w:val="004B272C"/>
    <w:rsid w:val="004B2748"/>
    <w:rsid w:val="004B3765"/>
    <w:rsid w:val="004B428A"/>
    <w:rsid w:val="004B4861"/>
    <w:rsid w:val="004B4D96"/>
    <w:rsid w:val="004B4DF6"/>
    <w:rsid w:val="004B529D"/>
    <w:rsid w:val="004B52F4"/>
    <w:rsid w:val="004B57A2"/>
    <w:rsid w:val="004B6733"/>
    <w:rsid w:val="004B6FEC"/>
    <w:rsid w:val="004B7168"/>
    <w:rsid w:val="004B73D9"/>
    <w:rsid w:val="004B73F8"/>
    <w:rsid w:val="004B7661"/>
    <w:rsid w:val="004C011D"/>
    <w:rsid w:val="004C068F"/>
    <w:rsid w:val="004C080D"/>
    <w:rsid w:val="004C15EE"/>
    <w:rsid w:val="004C1FC1"/>
    <w:rsid w:val="004C3078"/>
    <w:rsid w:val="004C48EB"/>
    <w:rsid w:val="004C50AC"/>
    <w:rsid w:val="004C5B69"/>
    <w:rsid w:val="004C64A0"/>
    <w:rsid w:val="004C65CC"/>
    <w:rsid w:val="004C684A"/>
    <w:rsid w:val="004C7DDE"/>
    <w:rsid w:val="004D0D87"/>
    <w:rsid w:val="004D0FBB"/>
    <w:rsid w:val="004D255B"/>
    <w:rsid w:val="004D2A8D"/>
    <w:rsid w:val="004D2B7E"/>
    <w:rsid w:val="004D2C18"/>
    <w:rsid w:val="004D375B"/>
    <w:rsid w:val="004D3EB5"/>
    <w:rsid w:val="004D4077"/>
    <w:rsid w:val="004D43E9"/>
    <w:rsid w:val="004D445F"/>
    <w:rsid w:val="004D5303"/>
    <w:rsid w:val="004D5396"/>
    <w:rsid w:val="004D5441"/>
    <w:rsid w:val="004D584E"/>
    <w:rsid w:val="004D5E3F"/>
    <w:rsid w:val="004D6093"/>
    <w:rsid w:val="004D6878"/>
    <w:rsid w:val="004D7446"/>
    <w:rsid w:val="004D795B"/>
    <w:rsid w:val="004D7AA6"/>
    <w:rsid w:val="004E00E1"/>
    <w:rsid w:val="004E0507"/>
    <w:rsid w:val="004E0A24"/>
    <w:rsid w:val="004E0ABD"/>
    <w:rsid w:val="004E0BE3"/>
    <w:rsid w:val="004E0EBF"/>
    <w:rsid w:val="004E149F"/>
    <w:rsid w:val="004E18B6"/>
    <w:rsid w:val="004E1C3A"/>
    <w:rsid w:val="004E2425"/>
    <w:rsid w:val="004E2B77"/>
    <w:rsid w:val="004E2CFD"/>
    <w:rsid w:val="004E2E22"/>
    <w:rsid w:val="004E3F19"/>
    <w:rsid w:val="004E40C1"/>
    <w:rsid w:val="004E4317"/>
    <w:rsid w:val="004E5780"/>
    <w:rsid w:val="004E57D1"/>
    <w:rsid w:val="004E5935"/>
    <w:rsid w:val="004E5B77"/>
    <w:rsid w:val="004E5DB5"/>
    <w:rsid w:val="004E610B"/>
    <w:rsid w:val="004E6523"/>
    <w:rsid w:val="004E70F8"/>
    <w:rsid w:val="004E7296"/>
    <w:rsid w:val="004F06D6"/>
    <w:rsid w:val="004F076C"/>
    <w:rsid w:val="004F0B11"/>
    <w:rsid w:val="004F0D36"/>
    <w:rsid w:val="004F14DB"/>
    <w:rsid w:val="004F16D3"/>
    <w:rsid w:val="004F2537"/>
    <w:rsid w:val="004F305C"/>
    <w:rsid w:val="004F3F47"/>
    <w:rsid w:val="004F440A"/>
    <w:rsid w:val="004F48D8"/>
    <w:rsid w:val="004F5413"/>
    <w:rsid w:val="004F5D91"/>
    <w:rsid w:val="004F6066"/>
    <w:rsid w:val="004F62E0"/>
    <w:rsid w:val="004F76A4"/>
    <w:rsid w:val="004F7DFE"/>
    <w:rsid w:val="004F7EB2"/>
    <w:rsid w:val="0050041C"/>
    <w:rsid w:val="005008F8"/>
    <w:rsid w:val="0050093F"/>
    <w:rsid w:val="005011C4"/>
    <w:rsid w:val="00501971"/>
    <w:rsid w:val="00502C64"/>
    <w:rsid w:val="00502C90"/>
    <w:rsid w:val="00502D21"/>
    <w:rsid w:val="00504546"/>
    <w:rsid w:val="005046CC"/>
    <w:rsid w:val="00504908"/>
    <w:rsid w:val="00504A9E"/>
    <w:rsid w:val="00505292"/>
    <w:rsid w:val="005052B2"/>
    <w:rsid w:val="00506CC4"/>
    <w:rsid w:val="00506D48"/>
    <w:rsid w:val="005071F7"/>
    <w:rsid w:val="005105FD"/>
    <w:rsid w:val="0051090A"/>
    <w:rsid w:val="00510B1D"/>
    <w:rsid w:val="00510CD6"/>
    <w:rsid w:val="0051110B"/>
    <w:rsid w:val="00511A5D"/>
    <w:rsid w:val="005129B5"/>
    <w:rsid w:val="00512C5B"/>
    <w:rsid w:val="00512E93"/>
    <w:rsid w:val="005136A6"/>
    <w:rsid w:val="00513B4C"/>
    <w:rsid w:val="0051415C"/>
    <w:rsid w:val="005141EE"/>
    <w:rsid w:val="00514560"/>
    <w:rsid w:val="0051465A"/>
    <w:rsid w:val="00514B5D"/>
    <w:rsid w:val="00515394"/>
    <w:rsid w:val="00515809"/>
    <w:rsid w:val="005165D8"/>
    <w:rsid w:val="005169E8"/>
    <w:rsid w:val="005176E8"/>
    <w:rsid w:val="005200FE"/>
    <w:rsid w:val="00520F56"/>
    <w:rsid w:val="005211A8"/>
    <w:rsid w:val="00521520"/>
    <w:rsid w:val="00521A0D"/>
    <w:rsid w:val="00521AC1"/>
    <w:rsid w:val="0052273C"/>
    <w:rsid w:val="0052307C"/>
    <w:rsid w:val="00523141"/>
    <w:rsid w:val="0052396C"/>
    <w:rsid w:val="00523DB3"/>
    <w:rsid w:val="00524077"/>
    <w:rsid w:val="0052495F"/>
    <w:rsid w:val="00525954"/>
    <w:rsid w:val="005259FC"/>
    <w:rsid w:val="00525C22"/>
    <w:rsid w:val="005266D1"/>
    <w:rsid w:val="00527362"/>
    <w:rsid w:val="00530CF5"/>
    <w:rsid w:val="0053114F"/>
    <w:rsid w:val="0053135D"/>
    <w:rsid w:val="00531624"/>
    <w:rsid w:val="005316D7"/>
    <w:rsid w:val="00531A58"/>
    <w:rsid w:val="00531C6D"/>
    <w:rsid w:val="00532B8E"/>
    <w:rsid w:val="00532D94"/>
    <w:rsid w:val="0053321C"/>
    <w:rsid w:val="00533879"/>
    <w:rsid w:val="00534692"/>
    <w:rsid w:val="00534808"/>
    <w:rsid w:val="00534F87"/>
    <w:rsid w:val="0053532B"/>
    <w:rsid w:val="005355CD"/>
    <w:rsid w:val="005358F2"/>
    <w:rsid w:val="005364F2"/>
    <w:rsid w:val="00536C26"/>
    <w:rsid w:val="00536EBE"/>
    <w:rsid w:val="0053711F"/>
    <w:rsid w:val="00537243"/>
    <w:rsid w:val="00537740"/>
    <w:rsid w:val="00537D5D"/>
    <w:rsid w:val="0054109D"/>
    <w:rsid w:val="0054143F"/>
    <w:rsid w:val="00541525"/>
    <w:rsid w:val="005416BF"/>
    <w:rsid w:val="00541963"/>
    <w:rsid w:val="00541BC5"/>
    <w:rsid w:val="005434F7"/>
    <w:rsid w:val="005438A9"/>
    <w:rsid w:val="00543B19"/>
    <w:rsid w:val="00544E2D"/>
    <w:rsid w:val="00544F52"/>
    <w:rsid w:val="00545924"/>
    <w:rsid w:val="00545B56"/>
    <w:rsid w:val="00545BE4"/>
    <w:rsid w:val="00546328"/>
    <w:rsid w:val="00546FEB"/>
    <w:rsid w:val="005473A2"/>
    <w:rsid w:val="00547BC4"/>
    <w:rsid w:val="00550102"/>
    <w:rsid w:val="005504C0"/>
    <w:rsid w:val="00550D31"/>
    <w:rsid w:val="005515A2"/>
    <w:rsid w:val="0055182A"/>
    <w:rsid w:val="00551F69"/>
    <w:rsid w:val="00552583"/>
    <w:rsid w:val="005525F1"/>
    <w:rsid w:val="00552E24"/>
    <w:rsid w:val="00553101"/>
    <w:rsid w:val="00554731"/>
    <w:rsid w:val="0055520A"/>
    <w:rsid w:val="005555AC"/>
    <w:rsid w:val="00555F8A"/>
    <w:rsid w:val="005568A0"/>
    <w:rsid w:val="00556BB8"/>
    <w:rsid w:val="00556FD3"/>
    <w:rsid w:val="005577CD"/>
    <w:rsid w:val="00557C89"/>
    <w:rsid w:val="00557C9B"/>
    <w:rsid w:val="005623E2"/>
    <w:rsid w:val="00562AFC"/>
    <w:rsid w:val="00564CCB"/>
    <w:rsid w:val="00565226"/>
    <w:rsid w:val="0056544F"/>
    <w:rsid w:val="00565A32"/>
    <w:rsid w:val="00565F3D"/>
    <w:rsid w:val="00567165"/>
    <w:rsid w:val="00567404"/>
    <w:rsid w:val="005674FC"/>
    <w:rsid w:val="00567D92"/>
    <w:rsid w:val="005709C6"/>
    <w:rsid w:val="00570BD4"/>
    <w:rsid w:val="00570C00"/>
    <w:rsid w:val="0057152C"/>
    <w:rsid w:val="005715D3"/>
    <w:rsid w:val="005718E8"/>
    <w:rsid w:val="005718EC"/>
    <w:rsid w:val="005734B2"/>
    <w:rsid w:val="00574030"/>
    <w:rsid w:val="005741B3"/>
    <w:rsid w:val="0057420C"/>
    <w:rsid w:val="0057451E"/>
    <w:rsid w:val="00574D60"/>
    <w:rsid w:val="00575950"/>
    <w:rsid w:val="00575B06"/>
    <w:rsid w:val="00575CB0"/>
    <w:rsid w:val="0057642D"/>
    <w:rsid w:val="00576448"/>
    <w:rsid w:val="00576925"/>
    <w:rsid w:val="00576D54"/>
    <w:rsid w:val="00577311"/>
    <w:rsid w:val="0057732D"/>
    <w:rsid w:val="00577B44"/>
    <w:rsid w:val="00580DD4"/>
    <w:rsid w:val="00581087"/>
    <w:rsid w:val="00581E9B"/>
    <w:rsid w:val="005823AF"/>
    <w:rsid w:val="00582E14"/>
    <w:rsid w:val="00582E36"/>
    <w:rsid w:val="00583C04"/>
    <w:rsid w:val="00584100"/>
    <w:rsid w:val="00584586"/>
    <w:rsid w:val="005848A7"/>
    <w:rsid w:val="005849AC"/>
    <w:rsid w:val="00585577"/>
    <w:rsid w:val="00585D67"/>
    <w:rsid w:val="00586A60"/>
    <w:rsid w:val="00586C74"/>
    <w:rsid w:val="00586FCA"/>
    <w:rsid w:val="00587D8E"/>
    <w:rsid w:val="0059035A"/>
    <w:rsid w:val="00590EA0"/>
    <w:rsid w:val="005912A9"/>
    <w:rsid w:val="0059132B"/>
    <w:rsid w:val="005918A0"/>
    <w:rsid w:val="00592182"/>
    <w:rsid w:val="005924A4"/>
    <w:rsid w:val="00592CCE"/>
    <w:rsid w:val="00593204"/>
    <w:rsid w:val="005943E2"/>
    <w:rsid w:val="00595A0B"/>
    <w:rsid w:val="00596459"/>
    <w:rsid w:val="0059718C"/>
    <w:rsid w:val="005974FD"/>
    <w:rsid w:val="00597AAE"/>
    <w:rsid w:val="005A04AC"/>
    <w:rsid w:val="005A0668"/>
    <w:rsid w:val="005A0A38"/>
    <w:rsid w:val="005A1587"/>
    <w:rsid w:val="005A1D73"/>
    <w:rsid w:val="005A2329"/>
    <w:rsid w:val="005A2552"/>
    <w:rsid w:val="005A2B34"/>
    <w:rsid w:val="005A2DB2"/>
    <w:rsid w:val="005A318D"/>
    <w:rsid w:val="005A38FE"/>
    <w:rsid w:val="005A3B99"/>
    <w:rsid w:val="005A442B"/>
    <w:rsid w:val="005A48C9"/>
    <w:rsid w:val="005A5392"/>
    <w:rsid w:val="005A5FF7"/>
    <w:rsid w:val="005A79FD"/>
    <w:rsid w:val="005A7C30"/>
    <w:rsid w:val="005B0217"/>
    <w:rsid w:val="005B0FA1"/>
    <w:rsid w:val="005B1BB6"/>
    <w:rsid w:val="005B1FFB"/>
    <w:rsid w:val="005B2B57"/>
    <w:rsid w:val="005B2D4B"/>
    <w:rsid w:val="005B321D"/>
    <w:rsid w:val="005B42A4"/>
    <w:rsid w:val="005B446D"/>
    <w:rsid w:val="005B4B1E"/>
    <w:rsid w:val="005B54AB"/>
    <w:rsid w:val="005B5E00"/>
    <w:rsid w:val="005B6DCA"/>
    <w:rsid w:val="005B72F9"/>
    <w:rsid w:val="005B77D3"/>
    <w:rsid w:val="005B79D8"/>
    <w:rsid w:val="005C070E"/>
    <w:rsid w:val="005C0862"/>
    <w:rsid w:val="005C0EF7"/>
    <w:rsid w:val="005C14F0"/>
    <w:rsid w:val="005C17CA"/>
    <w:rsid w:val="005C1AC4"/>
    <w:rsid w:val="005C1B28"/>
    <w:rsid w:val="005C2E82"/>
    <w:rsid w:val="005C36A8"/>
    <w:rsid w:val="005C3CDC"/>
    <w:rsid w:val="005C3E33"/>
    <w:rsid w:val="005C45AE"/>
    <w:rsid w:val="005C462F"/>
    <w:rsid w:val="005C49D7"/>
    <w:rsid w:val="005C50F9"/>
    <w:rsid w:val="005C56D8"/>
    <w:rsid w:val="005C5A13"/>
    <w:rsid w:val="005C6677"/>
    <w:rsid w:val="005C6A09"/>
    <w:rsid w:val="005C6BC3"/>
    <w:rsid w:val="005C7A33"/>
    <w:rsid w:val="005C7AE8"/>
    <w:rsid w:val="005D07DD"/>
    <w:rsid w:val="005D0961"/>
    <w:rsid w:val="005D1734"/>
    <w:rsid w:val="005D1D5F"/>
    <w:rsid w:val="005D2390"/>
    <w:rsid w:val="005D2D65"/>
    <w:rsid w:val="005D316B"/>
    <w:rsid w:val="005D3971"/>
    <w:rsid w:val="005D44FB"/>
    <w:rsid w:val="005D4C6A"/>
    <w:rsid w:val="005D59A2"/>
    <w:rsid w:val="005D59B0"/>
    <w:rsid w:val="005D6609"/>
    <w:rsid w:val="005D66C6"/>
    <w:rsid w:val="005D6B45"/>
    <w:rsid w:val="005D6B9B"/>
    <w:rsid w:val="005D714C"/>
    <w:rsid w:val="005D743A"/>
    <w:rsid w:val="005D767C"/>
    <w:rsid w:val="005D7C26"/>
    <w:rsid w:val="005E054F"/>
    <w:rsid w:val="005E055F"/>
    <w:rsid w:val="005E0C5A"/>
    <w:rsid w:val="005E1A3A"/>
    <w:rsid w:val="005E1BBE"/>
    <w:rsid w:val="005E23C6"/>
    <w:rsid w:val="005E30E2"/>
    <w:rsid w:val="005E458C"/>
    <w:rsid w:val="005E4616"/>
    <w:rsid w:val="005E53F3"/>
    <w:rsid w:val="005E5969"/>
    <w:rsid w:val="005E686E"/>
    <w:rsid w:val="005E76F6"/>
    <w:rsid w:val="005F0023"/>
    <w:rsid w:val="005F022E"/>
    <w:rsid w:val="005F12EB"/>
    <w:rsid w:val="005F14C8"/>
    <w:rsid w:val="005F1DB5"/>
    <w:rsid w:val="005F2011"/>
    <w:rsid w:val="005F2A6F"/>
    <w:rsid w:val="005F2B05"/>
    <w:rsid w:val="005F338D"/>
    <w:rsid w:val="005F3AA6"/>
    <w:rsid w:val="005F44F1"/>
    <w:rsid w:val="005F47A6"/>
    <w:rsid w:val="005F4904"/>
    <w:rsid w:val="005F5444"/>
    <w:rsid w:val="005F54BE"/>
    <w:rsid w:val="005F5A3E"/>
    <w:rsid w:val="005F644B"/>
    <w:rsid w:val="005F690F"/>
    <w:rsid w:val="005F6FD4"/>
    <w:rsid w:val="005F73FE"/>
    <w:rsid w:val="005F7C8E"/>
    <w:rsid w:val="006003E8"/>
    <w:rsid w:val="00600403"/>
    <w:rsid w:val="00601AC2"/>
    <w:rsid w:val="00602411"/>
    <w:rsid w:val="0060267E"/>
    <w:rsid w:val="0060297D"/>
    <w:rsid w:val="00603879"/>
    <w:rsid w:val="006044D1"/>
    <w:rsid w:val="006049ED"/>
    <w:rsid w:val="00604E41"/>
    <w:rsid w:val="00604F6D"/>
    <w:rsid w:val="00605C2A"/>
    <w:rsid w:val="00605ED0"/>
    <w:rsid w:val="00606CB6"/>
    <w:rsid w:val="00606D9C"/>
    <w:rsid w:val="00606FED"/>
    <w:rsid w:val="00607225"/>
    <w:rsid w:val="00607256"/>
    <w:rsid w:val="0060798D"/>
    <w:rsid w:val="006079B0"/>
    <w:rsid w:val="00610655"/>
    <w:rsid w:val="00610BE9"/>
    <w:rsid w:val="00611323"/>
    <w:rsid w:val="006113C1"/>
    <w:rsid w:val="0061261C"/>
    <w:rsid w:val="006126B0"/>
    <w:rsid w:val="006131DB"/>
    <w:rsid w:val="006136C4"/>
    <w:rsid w:val="00613755"/>
    <w:rsid w:val="00613F33"/>
    <w:rsid w:val="00613FBD"/>
    <w:rsid w:val="0061472A"/>
    <w:rsid w:val="0061557B"/>
    <w:rsid w:val="00615BE0"/>
    <w:rsid w:val="00616A35"/>
    <w:rsid w:val="006175CA"/>
    <w:rsid w:val="00617904"/>
    <w:rsid w:val="0062003F"/>
    <w:rsid w:val="00620340"/>
    <w:rsid w:val="00620A6A"/>
    <w:rsid w:val="00621FB7"/>
    <w:rsid w:val="006234AC"/>
    <w:rsid w:val="00623635"/>
    <w:rsid w:val="006238C4"/>
    <w:rsid w:val="00623D99"/>
    <w:rsid w:val="00623E8E"/>
    <w:rsid w:val="00624642"/>
    <w:rsid w:val="006246FA"/>
    <w:rsid w:val="00624F5D"/>
    <w:rsid w:val="00624FA2"/>
    <w:rsid w:val="006259C3"/>
    <w:rsid w:val="0062755C"/>
    <w:rsid w:val="006275FD"/>
    <w:rsid w:val="00627AD7"/>
    <w:rsid w:val="00630157"/>
    <w:rsid w:val="00630390"/>
    <w:rsid w:val="00630997"/>
    <w:rsid w:val="00630FED"/>
    <w:rsid w:val="006311D0"/>
    <w:rsid w:val="00631293"/>
    <w:rsid w:val="00631E9C"/>
    <w:rsid w:val="00632294"/>
    <w:rsid w:val="00632824"/>
    <w:rsid w:val="006328C4"/>
    <w:rsid w:val="00632D9C"/>
    <w:rsid w:val="00633424"/>
    <w:rsid w:val="00633597"/>
    <w:rsid w:val="006335E3"/>
    <w:rsid w:val="00633839"/>
    <w:rsid w:val="006340AB"/>
    <w:rsid w:val="00634234"/>
    <w:rsid w:val="00635939"/>
    <w:rsid w:val="00635A38"/>
    <w:rsid w:val="00635AD6"/>
    <w:rsid w:val="00635B55"/>
    <w:rsid w:val="0063687A"/>
    <w:rsid w:val="00636E5E"/>
    <w:rsid w:val="00640086"/>
    <w:rsid w:val="006404F3"/>
    <w:rsid w:val="00640BF3"/>
    <w:rsid w:val="00640D30"/>
    <w:rsid w:val="0064119B"/>
    <w:rsid w:val="00641270"/>
    <w:rsid w:val="0064159A"/>
    <w:rsid w:val="00642CD7"/>
    <w:rsid w:val="00642CE3"/>
    <w:rsid w:val="00642DA2"/>
    <w:rsid w:val="0064404A"/>
    <w:rsid w:val="006445AC"/>
    <w:rsid w:val="00645583"/>
    <w:rsid w:val="00646D1B"/>
    <w:rsid w:val="0064718C"/>
    <w:rsid w:val="00647E1E"/>
    <w:rsid w:val="00651C63"/>
    <w:rsid w:val="00651F14"/>
    <w:rsid w:val="006520E7"/>
    <w:rsid w:val="00652745"/>
    <w:rsid w:val="00652B5E"/>
    <w:rsid w:val="00652F54"/>
    <w:rsid w:val="00653565"/>
    <w:rsid w:val="00653586"/>
    <w:rsid w:val="00653BDF"/>
    <w:rsid w:val="00654314"/>
    <w:rsid w:val="00654571"/>
    <w:rsid w:val="00654A3D"/>
    <w:rsid w:val="00654B25"/>
    <w:rsid w:val="00655E12"/>
    <w:rsid w:val="0065630B"/>
    <w:rsid w:val="00656527"/>
    <w:rsid w:val="0065657C"/>
    <w:rsid w:val="00656D51"/>
    <w:rsid w:val="00656DB9"/>
    <w:rsid w:val="006610CC"/>
    <w:rsid w:val="00661400"/>
    <w:rsid w:val="00661D8C"/>
    <w:rsid w:val="00661F99"/>
    <w:rsid w:val="0066203A"/>
    <w:rsid w:val="006624E8"/>
    <w:rsid w:val="0066287F"/>
    <w:rsid w:val="00662B90"/>
    <w:rsid w:val="00662E7E"/>
    <w:rsid w:val="00663608"/>
    <w:rsid w:val="0066370F"/>
    <w:rsid w:val="006643B7"/>
    <w:rsid w:val="0066443D"/>
    <w:rsid w:val="00664617"/>
    <w:rsid w:val="00664CB9"/>
    <w:rsid w:val="00664E9E"/>
    <w:rsid w:val="006658A2"/>
    <w:rsid w:val="006659E6"/>
    <w:rsid w:val="00665B54"/>
    <w:rsid w:val="0066730A"/>
    <w:rsid w:val="00667DA6"/>
    <w:rsid w:val="00670022"/>
    <w:rsid w:val="006700A8"/>
    <w:rsid w:val="0067035F"/>
    <w:rsid w:val="006704ED"/>
    <w:rsid w:val="006705FD"/>
    <w:rsid w:val="00670E81"/>
    <w:rsid w:val="0067128C"/>
    <w:rsid w:val="00671483"/>
    <w:rsid w:val="00671B62"/>
    <w:rsid w:val="00673214"/>
    <w:rsid w:val="00673890"/>
    <w:rsid w:val="00674CD6"/>
    <w:rsid w:val="006759BF"/>
    <w:rsid w:val="006764A2"/>
    <w:rsid w:val="006764A3"/>
    <w:rsid w:val="00676A4D"/>
    <w:rsid w:val="00676D21"/>
    <w:rsid w:val="00676E92"/>
    <w:rsid w:val="006771AB"/>
    <w:rsid w:val="0067728C"/>
    <w:rsid w:val="006777D6"/>
    <w:rsid w:val="00677BF5"/>
    <w:rsid w:val="00680572"/>
    <w:rsid w:val="0068078A"/>
    <w:rsid w:val="006807DE"/>
    <w:rsid w:val="00682C3E"/>
    <w:rsid w:val="00682D90"/>
    <w:rsid w:val="00684973"/>
    <w:rsid w:val="00684AB0"/>
    <w:rsid w:val="00684C09"/>
    <w:rsid w:val="00684C5C"/>
    <w:rsid w:val="00684E58"/>
    <w:rsid w:val="006853CD"/>
    <w:rsid w:val="00685B95"/>
    <w:rsid w:val="006900FC"/>
    <w:rsid w:val="006909BC"/>
    <w:rsid w:val="00691945"/>
    <w:rsid w:val="00691CE3"/>
    <w:rsid w:val="006921F0"/>
    <w:rsid w:val="00692A1F"/>
    <w:rsid w:val="006938EB"/>
    <w:rsid w:val="006944D2"/>
    <w:rsid w:val="0069453A"/>
    <w:rsid w:val="00694616"/>
    <w:rsid w:val="00694887"/>
    <w:rsid w:val="006955F5"/>
    <w:rsid w:val="0069581F"/>
    <w:rsid w:val="006958A9"/>
    <w:rsid w:val="00695937"/>
    <w:rsid w:val="00695C73"/>
    <w:rsid w:val="00696F7F"/>
    <w:rsid w:val="00697E93"/>
    <w:rsid w:val="006A0E73"/>
    <w:rsid w:val="006A15EB"/>
    <w:rsid w:val="006A1803"/>
    <w:rsid w:val="006A19C4"/>
    <w:rsid w:val="006A1A2D"/>
    <w:rsid w:val="006A2152"/>
    <w:rsid w:val="006A2443"/>
    <w:rsid w:val="006A24C8"/>
    <w:rsid w:val="006A2845"/>
    <w:rsid w:val="006A4105"/>
    <w:rsid w:val="006A46CA"/>
    <w:rsid w:val="006A4871"/>
    <w:rsid w:val="006A4E24"/>
    <w:rsid w:val="006A4FE2"/>
    <w:rsid w:val="006A5696"/>
    <w:rsid w:val="006A5CCC"/>
    <w:rsid w:val="006A639B"/>
    <w:rsid w:val="006A685D"/>
    <w:rsid w:val="006A6B8F"/>
    <w:rsid w:val="006A6CBE"/>
    <w:rsid w:val="006A6E99"/>
    <w:rsid w:val="006A791E"/>
    <w:rsid w:val="006A7CD2"/>
    <w:rsid w:val="006B07DA"/>
    <w:rsid w:val="006B10E7"/>
    <w:rsid w:val="006B162A"/>
    <w:rsid w:val="006B18AB"/>
    <w:rsid w:val="006B1EE6"/>
    <w:rsid w:val="006B2023"/>
    <w:rsid w:val="006B20F8"/>
    <w:rsid w:val="006B242B"/>
    <w:rsid w:val="006B2B80"/>
    <w:rsid w:val="006B32C4"/>
    <w:rsid w:val="006B3335"/>
    <w:rsid w:val="006B3C0B"/>
    <w:rsid w:val="006B426C"/>
    <w:rsid w:val="006B4988"/>
    <w:rsid w:val="006B4B0A"/>
    <w:rsid w:val="006B4E06"/>
    <w:rsid w:val="006B567B"/>
    <w:rsid w:val="006B5D61"/>
    <w:rsid w:val="006B6617"/>
    <w:rsid w:val="006B6DE6"/>
    <w:rsid w:val="006B6F4C"/>
    <w:rsid w:val="006B7239"/>
    <w:rsid w:val="006B75C3"/>
    <w:rsid w:val="006B7669"/>
    <w:rsid w:val="006B7961"/>
    <w:rsid w:val="006B7CC5"/>
    <w:rsid w:val="006C0A16"/>
    <w:rsid w:val="006C0E1B"/>
    <w:rsid w:val="006C1281"/>
    <w:rsid w:val="006C2412"/>
    <w:rsid w:val="006C25A9"/>
    <w:rsid w:val="006C2B95"/>
    <w:rsid w:val="006C2FCA"/>
    <w:rsid w:val="006C37C0"/>
    <w:rsid w:val="006C398A"/>
    <w:rsid w:val="006C3D69"/>
    <w:rsid w:val="006C45FC"/>
    <w:rsid w:val="006C4773"/>
    <w:rsid w:val="006C4A78"/>
    <w:rsid w:val="006C4DD8"/>
    <w:rsid w:val="006C575D"/>
    <w:rsid w:val="006C679D"/>
    <w:rsid w:val="006D031A"/>
    <w:rsid w:val="006D0358"/>
    <w:rsid w:val="006D13E8"/>
    <w:rsid w:val="006D227A"/>
    <w:rsid w:val="006D2421"/>
    <w:rsid w:val="006D358A"/>
    <w:rsid w:val="006D38DA"/>
    <w:rsid w:val="006D4F7D"/>
    <w:rsid w:val="006D576F"/>
    <w:rsid w:val="006D5A98"/>
    <w:rsid w:val="006D5BD1"/>
    <w:rsid w:val="006D5F55"/>
    <w:rsid w:val="006D7110"/>
    <w:rsid w:val="006D7D96"/>
    <w:rsid w:val="006E0346"/>
    <w:rsid w:val="006E0A96"/>
    <w:rsid w:val="006E15C1"/>
    <w:rsid w:val="006E1842"/>
    <w:rsid w:val="006E1866"/>
    <w:rsid w:val="006E1A0A"/>
    <w:rsid w:val="006E1CCB"/>
    <w:rsid w:val="006E1FC4"/>
    <w:rsid w:val="006E264F"/>
    <w:rsid w:val="006E2EDA"/>
    <w:rsid w:val="006E32E7"/>
    <w:rsid w:val="006E3706"/>
    <w:rsid w:val="006E374D"/>
    <w:rsid w:val="006E3D52"/>
    <w:rsid w:val="006E4525"/>
    <w:rsid w:val="006E479F"/>
    <w:rsid w:val="006E5590"/>
    <w:rsid w:val="006E5A0C"/>
    <w:rsid w:val="006E5E18"/>
    <w:rsid w:val="006E61E9"/>
    <w:rsid w:val="006E655C"/>
    <w:rsid w:val="006E6C23"/>
    <w:rsid w:val="006E7149"/>
    <w:rsid w:val="006F0298"/>
    <w:rsid w:val="006F1683"/>
    <w:rsid w:val="006F183D"/>
    <w:rsid w:val="006F1E97"/>
    <w:rsid w:val="006F300E"/>
    <w:rsid w:val="006F3398"/>
    <w:rsid w:val="006F3F1C"/>
    <w:rsid w:val="006F400B"/>
    <w:rsid w:val="006F4309"/>
    <w:rsid w:val="006F4E18"/>
    <w:rsid w:val="006F4FFF"/>
    <w:rsid w:val="006F544A"/>
    <w:rsid w:val="006F56DD"/>
    <w:rsid w:val="006F5BFD"/>
    <w:rsid w:val="006F63C1"/>
    <w:rsid w:val="006F69CD"/>
    <w:rsid w:val="006F6BFE"/>
    <w:rsid w:val="006F6FBF"/>
    <w:rsid w:val="006F714D"/>
    <w:rsid w:val="006F7D55"/>
    <w:rsid w:val="006F7EB7"/>
    <w:rsid w:val="007002D9"/>
    <w:rsid w:val="007016A3"/>
    <w:rsid w:val="007027CA"/>
    <w:rsid w:val="0070413E"/>
    <w:rsid w:val="00704447"/>
    <w:rsid w:val="0070466D"/>
    <w:rsid w:val="00704676"/>
    <w:rsid w:val="00704C97"/>
    <w:rsid w:val="007058DB"/>
    <w:rsid w:val="00705C84"/>
    <w:rsid w:val="00705CD8"/>
    <w:rsid w:val="00706C6B"/>
    <w:rsid w:val="007078BC"/>
    <w:rsid w:val="00707984"/>
    <w:rsid w:val="00710067"/>
    <w:rsid w:val="00710455"/>
    <w:rsid w:val="007110C7"/>
    <w:rsid w:val="0071120A"/>
    <w:rsid w:val="0071126F"/>
    <w:rsid w:val="00711347"/>
    <w:rsid w:val="00711848"/>
    <w:rsid w:val="0071237E"/>
    <w:rsid w:val="007123BD"/>
    <w:rsid w:val="0071315A"/>
    <w:rsid w:val="0071315F"/>
    <w:rsid w:val="00713978"/>
    <w:rsid w:val="00713CCC"/>
    <w:rsid w:val="007147BB"/>
    <w:rsid w:val="007157C4"/>
    <w:rsid w:val="0071583E"/>
    <w:rsid w:val="00715E6B"/>
    <w:rsid w:val="0071604A"/>
    <w:rsid w:val="00716218"/>
    <w:rsid w:val="00716B13"/>
    <w:rsid w:val="00716D75"/>
    <w:rsid w:val="00716E23"/>
    <w:rsid w:val="0071779F"/>
    <w:rsid w:val="00717BC5"/>
    <w:rsid w:val="007201A2"/>
    <w:rsid w:val="00720DE5"/>
    <w:rsid w:val="00720EA3"/>
    <w:rsid w:val="007218D8"/>
    <w:rsid w:val="00721F5B"/>
    <w:rsid w:val="007225D0"/>
    <w:rsid w:val="00722A21"/>
    <w:rsid w:val="00722E46"/>
    <w:rsid w:val="00723006"/>
    <w:rsid w:val="00723065"/>
    <w:rsid w:val="0072326D"/>
    <w:rsid w:val="00723602"/>
    <w:rsid w:val="0072385D"/>
    <w:rsid w:val="00724079"/>
    <w:rsid w:val="00724968"/>
    <w:rsid w:val="00725118"/>
    <w:rsid w:val="00725132"/>
    <w:rsid w:val="0072521F"/>
    <w:rsid w:val="00725605"/>
    <w:rsid w:val="007267FA"/>
    <w:rsid w:val="00727160"/>
    <w:rsid w:val="0072717C"/>
    <w:rsid w:val="00727378"/>
    <w:rsid w:val="00727384"/>
    <w:rsid w:val="007274C0"/>
    <w:rsid w:val="007277AD"/>
    <w:rsid w:val="007278B9"/>
    <w:rsid w:val="00727DCA"/>
    <w:rsid w:val="0073004F"/>
    <w:rsid w:val="0073007F"/>
    <w:rsid w:val="007301E2"/>
    <w:rsid w:val="007303A6"/>
    <w:rsid w:val="00730439"/>
    <w:rsid w:val="00730AE9"/>
    <w:rsid w:val="00730E90"/>
    <w:rsid w:val="0073131E"/>
    <w:rsid w:val="0073132B"/>
    <w:rsid w:val="007319FC"/>
    <w:rsid w:val="00731F23"/>
    <w:rsid w:val="00732D3B"/>
    <w:rsid w:val="00733A63"/>
    <w:rsid w:val="00733FC2"/>
    <w:rsid w:val="007343D1"/>
    <w:rsid w:val="0073449A"/>
    <w:rsid w:val="007347C0"/>
    <w:rsid w:val="00734831"/>
    <w:rsid w:val="00734CD6"/>
    <w:rsid w:val="00735936"/>
    <w:rsid w:val="007359FA"/>
    <w:rsid w:val="00735A9C"/>
    <w:rsid w:val="00735C2D"/>
    <w:rsid w:val="007364EC"/>
    <w:rsid w:val="00736757"/>
    <w:rsid w:val="007370F8"/>
    <w:rsid w:val="0074007A"/>
    <w:rsid w:val="007400BE"/>
    <w:rsid w:val="007406F6"/>
    <w:rsid w:val="007406F9"/>
    <w:rsid w:val="00740A21"/>
    <w:rsid w:val="00740C3A"/>
    <w:rsid w:val="00740CC6"/>
    <w:rsid w:val="00740DC1"/>
    <w:rsid w:val="00741313"/>
    <w:rsid w:val="00741E24"/>
    <w:rsid w:val="00742874"/>
    <w:rsid w:val="00742DD0"/>
    <w:rsid w:val="007440DF"/>
    <w:rsid w:val="00744701"/>
    <w:rsid w:val="00744727"/>
    <w:rsid w:val="00744BFE"/>
    <w:rsid w:val="0074510A"/>
    <w:rsid w:val="00745296"/>
    <w:rsid w:val="00745660"/>
    <w:rsid w:val="007457DE"/>
    <w:rsid w:val="00746163"/>
    <w:rsid w:val="00746F72"/>
    <w:rsid w:val="007477E4"/>
    <w:rsid w:val="00747B90"/>
    <w:rsid w:val="00750C84"/>
    <w:rsid w:val="00750CF8"/>
    <w:rsid w:val="00750F4F"/>
    <w:rsid w:val="00750FB5"/>
    <w:rsid w:val="00751276"/>
    <w:rsid w:val="007517D5"/>
    <w:rsid w:val="0075185F"/>
    <w:rsid w:val="00751E67"/>
    <w:rsid w:val="00751FF3"/>
    <w:rsid w:val="00752ED5"/>
    <w:rsid w:val="007537CB"/>
    <w:rsid w:val="0075426D"/>
    <w:rsid w:val="0075470F"/>
    <w:rsid w:val="00754891"/>
    <w:rsid w:val="00754EB0"/>
    <w:rsid w:val="007555C3"/>
    <w:rsid w:val="00755B5E"/>
    <w:rsid w:val="00755C95"/>
    <w:rsid w:val="00755EEE"/>
    <w:rsid w:val="00756882"/>
    <w:rsid w:val="0075691F"/>
    <w:rsid w:val="00756FF4"/>
    <w:rsid w:val="007574A3"/>
    <w:rsid w:val="007574AF"/>
    <w:rsid w:val="0075758C"/>
    <w:rsid w:val="00760E22"/>
    <w:rsid w:val="00761FB4"/>
    <w:rsid w:val="0076244C"/>
    <w:rsid w:val="00763486"/>
    <w:rsid w:val="00763C07"/>
    <w:rsid w:val="00763EE1"/>
    <w:rsid w:val="007644CE"/>
    <w:rsid w:val="00764F10"/>
    <w:rsid w:val="0076568E"/>
    <w:rsid w:val="00765AC6"/>
    <w:rsid w:val="00765F59"/>
    <w:rsid w:val="007664C8"/>
    <w:rsid w:val="007666A2"/>
    <w:rsid w:val="00766FB2"/>
    <w:rsid w:val="0076775E"/>
    <w:rsid w:val="00767C3B"/>
    <w:rsid w:val="00770AB4"/>
    <w:rsid w:val="00770AE4"/>
    <w:rsid w:val="0077110C"/>
    <w:rsid w:val="0077115E"/>
    <w:rsid w:val="00771978"/>
    <w:rsid w:val="007719FF"/>
    <w:rsid w:val="00772D8B"/>
    <w:rsid w:val="00774851"/>
    <w:rsid w:val="0077616C"/>
    <w:rsid w:val="0077694C"/>
    <w:rsid w:val="00776D00"/>
    <w:rsid w:val="00776D56"/>
    <w:rsid w:val="00777B39"/>
    <w:rsid w:val="0078045D"/>
    <w:rsid w:val="00780927"/>
    <w:rsid w:val="00781F5A"/>
    <w:rsid w:val="00782484"/>
    <w:rsid w:val="007825D1"/>
    <w:rsid w:val="00782F1C"/>
    <w:rsid w:val="00783132"/>
    <w:rsid w:val="0078386D"/>
    <w:rsid w:val="007842CF"/>
    <w:rsid w:val="007843C8"/>
    <w:rsid w:val="0078496A"/>
    <w:rsid w:val="00785196"/>
    <w:rsid w:val="00785201"/>
    <w:rsid w:val="00785327"/>
    <w:rsid w:val="007862A2"/>
    <w:rsid w:val="00786400"/>
    <w:rsid w:val="00786B40"/>
    <w:rsid w:val="00787035"/>
    <w:rsid w:val="00787340"/>
    <w:rsid w:val="0078762D"/>
    <w:rsid w:val="00790410"/>
    <w:rsid w:val="007907C8"/>
    <w:rsid w:val="007908DE"/>
    <w:rsid w:val="0079202C"/>
    <w:rsid w:val="00792426"/>
    <w:rsid w:val="007937A7"/>
    <w:rsid w:val="00795E94"/>
    <w:rsid w:val="007963B8"/>
    <w:rsid w:val="0079665A"/>
    <w:rsid w:val="00796909"/>
    <w:rsid w:val="007A2E89"/>
    <w:rsid w:val="007A3096"/>
    <w:rsid w:val="007A394C"/>
    <w:rsid w:val="007A399E"/>
    <w:rsid w:val="007A40F5"/>
    <w:rsid w:val="007A442A"/>
    <w:rsid w:val="007A44B8"/>
    <w:rsid w:val="007A468C"/>
    <w:rsid w:val="007A53C4"/>
    <w:rsid w:val="007A66F6"/>
    <w:rsid w:val="007A7850"/>
    <w:rsid w:val="007A7D87"/>
    <w:rsid w:val="007B009A"/>
    <w:rsid w:val="007B0886"/>
    <w:rsid w:val="007B12EC"/>
    <w:rsid w:val="007B1CEB"/>
    <w:rsid w:val="007B1F21"/>
    <w:rsid w:val="007B280F"/>
    <w:rsid w:val="007B2E96"/>
    <w:rsid w:val="007B2E99"/>
    <w:rsid w:val="007B2F2E"/>
    <w:rsid w:val="007B40A8"/>
    <w:rsid w:val="007B564E"/>
    <w:rsid w:val="007B5BB4"/>
    <w:rsid w:val="007B5F16"/>
    <w:rsid w:val="007B6263"/>
    <w:rsid w:val="007B62B7"/>
    <w:rsid w:val="007B6528"/>
    <w:rsid w:val="007B695D"/>
    <w:rsid w:val="007B6D79"/>
    <w:rsid w:val="007B700E"/>
    <w:rsid w:val="007B7300"/>
    <w:rsid w:val="007B7E03"/>
    <w:rsid w:val="007C08D7"/>
    <w:rsid w:val="007C0971"/>
    <w:rsid w:val="007C1AEB"/>
    <w:rsid w:val="007C21AF"/>
    <w:rsid w:val="007C229C"/>
    <w:rsid w:val="007C2490"/>
    <w:rsid w:val="007C2615"/>
    <w:rsid w:val="007C261D"/>
    <w:rsid w:val="007C28B8"/>
    <w:rsid w:val="007C2D31"/>
    <w:rsid w:val="007C34A6"/>
    <w:rsid w:val="007C35A5"/>
    <w:rsid w:val="007C3FC6"/>
    <w:rsid w:val="007C4058"/>
    <w:rsid w:val="007C4C57"/>
    <w:rsid w:val="007C5353"/>
    <w:rsid w:val="007C6175"/>
    <w:rsid w:val="007C63C1"/>
    <w:rsid w:val="007C6979"/>
    <w:rsid w:val="007C7515"/>
    <w:rsid w:val="007C7ED2"/>
    <w:rsid w:val="007D0BCD"/>
    <w:rsid w:val="007D0EB0"/>
    <w:rsid w:val="007D1B36"/>
    <w:rsid w:val="007D1EFA"/>
    <w:rsid w:val="007D2217"/>
    <w:rsid w:val="007D234C"/>
    <w:rsid w:val="007D2FC0"/>
    <w:rsid w:val="007D3158"/>
    <w:rsid w:val="007D31E9"/>
    <w:rsid w:val="007D34E7"/>
    <w:rsid w:val="007D3E43"/>
    <w:rsid w:val="007D3FD8"/>
    <w:rsid w:val="007D406F"/>
    <w:rsid w:val="007D452A"/>
    <w:rsid w:val="007D4B79"/>
    <w:rsid w:val="007D5295"/>
    <w:rsid w:val="007D53A4"/>
    <w:rsid w:val="007D5CD2"/>
    <w:rsid w:val="007D63C8"/>
    <w:rsid w:val="007D67F4"/>
    <w:rsid w:val="007D6966"/>
    <w:rsid w:val="007D6C29"/>
    <w:rsid w:val="007D7A61"/>
    <w:rsid w:val="007E04EC"/>
    <w:rsid w:val="007E0D84"/>
    <w:rsid w:val="007E1039"/>
    <w:rsid w:val="007E12AA"/>
    <w:rsid w:val="007E1C31"/>
    <w:rsid w:val="007E241C"/>
    <w:rsid w:val="007E29A1"/>
    <w:rsid w:val="007E2DF5"/>
    <w:rsid w:val="007E4144"/>
    <w:rsid w:val="007E45FE"/>
    <w:rsid w:val="007E4DEC"/>
    <w:rsid w:val="007E5199"/>
    <w:rsid w:val="007E638E"/>
    <w:rsid w:val="007E66B3"/>
    <w:rsid w:val="007E6880"/>
    <w:rsid w:val="007E775D"/>
    <w:rsid w:val="007E7F02"/>
    <w:rsid w:val="007F06E3"/>
    <w:rsid w:val="007F07F8"/>
    <w:rsid w:val="007F0872"/>
    <w:rsid w:val="007F1807"/>
    <w:rsid w:val="007F20F0"/>
    <w:rsid w:val="007F235A"/>
    <w:rsid w:val="007F2F1B"/>
    <w:rsid w:val="007F33AE"/>
    <w:rsid w:val="007F34D1"/>
    <w:rsid w:val="007F3CFA"/>
    <w:rsid w:val="007F495B"/>
    <w:rsid w:val="007F4A6E"/>
    <w:rsid w:val="007F5059"/>
    <w:rsid w:val="007F5305"/>
    <w:rsid w:val="007F54F9"/>
    <w:rsid w:val="007F5FE7"/>
    <w:rsid w:val="007F7421"/>
    <w:rsid w:val="007F7AFC"/>
    <w:rsid w:val="00800156"/>
    <w:rsid w:val="00800270"/>
    <w:rsid w:val="00800998"/>
    <w:rsid w:val="00800B47"/>
    <w:rsid w:val="00800FD1"/>
    <w:rsid w:val="0080153A"/>
    <w:rsid w:val="00801A39"/>
    <w:rsid w:val="00801EE5"/>
    <w:rsid w:val="0080206E"/>
    <w:rsid w:val="008020D7"/>
    <w:rsid w:val="00802CCE"/>
    <w:rsid w:val="00803376"/>
    <w:rsid w:val="008038CF"/>
    <w:rsid w:val="00803976"/>
    <w:rsid w:val="0080441C"/>
    <w:rsid w:val="00804656"/>
    <w:rsid w:val="008047C7"/>
    <w:rsid w:val="008049C1"/>
    <w:rsid w:val="00805768"/>
    <w:rsid w:val="00805ED5"/>
    <w:rsid w:val="008061A8"/>
    <w:rsid w:val="008061C4"/>
    <w:rsid w:val="00806DF8"/>
    <w:rsid w:val="00807040"/>
    <w:rsid w:val="008077E7"/>
    <w:rsid w:val="008107E6"/>
    <w:rsid w:val="008108FC"/>
    <w:rsid w:val="00811ED7"/>
    <w:rsid w:val="00811EFB"/>
    <w:rsid w:val="008124D8"/>
    <w:rsid w:val="00813105"/>
    <w:rsid w:val="00813364"/>
    <w:rsid w:val="00813986"/>
    <w:rsid w:val="00813BC5"/>
    <w:rsid w:val="008147AE"/>
    <w:rsid w:val="00814FB0"/>
    <w:rsid w:val="00814FEA"/>
    <w:rsid w:val="00815890"/>
    <w:rsid w:val="008159F9"/>
    <w:rsid w:val="00815C4D"/>
    <w:rsid w:val="00816DC5"/>
    <w:rsid w:val="00817126"/>
    <w:rsid w:val="008177AB"/>
    <w:rsid w:val="008178A0"/>
    <w:rsid w:val="008178AD"/>
    <w:rsid w:val="00817BD3"/>
    <w:rsid w:val="00817C09"/>
    <w:rsid w:val="00817FF5"/>
    <w:rsid w:val="008201D0"/>
    <w:rsid w:val="008204BA"/>
    <w:rsid w:val="00821158"/>
    <w:rsid w:val="00821194"/>
    <w:rsid w:val="008216A0"/>
    <w:rsid w:val="008218D7"/>
    <w:rsid w:val="008222F5"/>
    <w:rsid w:val="0082246E"/>
    <w:rsid w:val="00822AB7"/>
    <w:rsid w:val="00822B92"/>
    <w:rsid w:val="00822BAA"/>
    <w:rsid w:val="00822DAF"/>
    <w:rsid w:val="00823EF4"/>
    <w:rsid w:val="0082410D"/>
    <w:rsid w:val="00825065"/>
    <w:rsid w:val="008250BB"/>
    <w:rsid w:val="00825575"/>
    <w:rsid w:val="0082583F"/>
    <w:rsid w:val="00825A22"/>
    <w:rsid w:val="00825C18"/>
    <w:rsid w:val="008263E3"/>
    <w:rsid w:val="00826A6E"/>
    <w:rsid w:val="00826B9D"/>
    <w:rsid w:val="00826CEF"/>
    <w:rsid w:val="0082747D"/>
    <w:rsid w:val="0082756D"/>
    <w:rsid w:val="00827A2A"/>
    <w:rsid w:val="00827B64"/>
    <w:rsid w:val="00827FCB"/>
    <w:rsid w:val="0083076A"/>
    <w:rsid w:val="00830829"/>
    <w:rsid w:val="00831A01"/>
    <w:rsid w:val="0083295D"/>
    <w:rsid w:val="00832D05"/>
    <w:rsid w:val="00832E50"/>
    <w:rsid w:val="00832E6A"/>
    <w:rsid w:val="008336EC"/>
    <w:rsid w:val="008337D0"/>
    <w:rsid w:val="00833CCD"/>
    <w:rsid w:val="00833E2C"/>
    <w:rsid w:val="00835AF5"/>
    <w:rsid w:val="00835B83"/>
    <w:rsid w:val="00835CA1"/>
    <w:rsid w:val="00836EAB"/>
    <w:rsid w:val="00837213"/>
    <w:rsid w:val="008378E8"/>
    <w:rsid w:val="008379DE"/>
    <w:rsid w:val="00837C98"/>
    <w:rsid w:val="00837C9B"/>
    <w:rsid w:val="00837ECB"/>
    <w:rsid w:val="008404D8"/>
    <w:rsid w:val="008429EC"/>
    <w:rsid w:val="0084401B"/>
    <w:rsid w:val="00844B99"/>
    <w:rsid w:val="00844C7E"/>
    <w:rsid w:val="008450F5"/>
    <w:rsid w:val="008467AA"/>
    <w:rsid w:val="00846AD1"/>
    <w:rsid w:val="0084700D"/>
    <w:rsid w:val="00847461"/>
    <w:rsid w:val="00847EEA"/>
    <w:rsid w:val="008500FD"/>
    <w:rsid w:val="00850A41"/>
    <w:rsid w:val="00851FE8"/>
    <w:rsid w:val="0085219B"/>
    <w:rsid w:val="008522B5"/>
    <w:rsid w:val="008522C1"/>
    <w:rsid w:val="008525ED"/>
    <w:rsid w:val="00852C10"/>
    <w:rsid w:val="00852FC4"/>
    <w:rsid w:val="00853A29"/>
    <w:rsid w:val="00854172"/>
    <w:rsid w:val="00854DCA"/>
    <w:rsid w:val="0085504A"/>
    <w:rsid w:val="00855880"/>
    <w:rsid w:val="00856166"/>
    <w:rsid w:val="00856856"/>
    <w:rsid w:val="00856A05"/>
    <w:rsid w:val="00856C1A"/>
    <w:rsid w:val="00857803"/>
    <w:rsid w:val="00857B5B"/>
    <w:rsid w:val="00860171"/>
    <w:rsid w:val="0086056F"/>
    <w:rsid w:val="008609E2"/>
    <w:rsid w:val="00861DC3"/>
    <w:rsid w:val="0086219C"/>
    <w:rsid w:val="008621E2"/>
    <w:rsid w:val="00864027"/>
    <w:rsid w:val="00864117"/>
    <w:rsid w:val="0086458C"/>
    <w:rsid w:val="008650F5"/>
    <w:rsid w:val="0086557A"/>
    <w:rsid w:val="0086665B"/>
    <w:rsid w:val="008674AD"/>
    <w:rsid w:val="00867A78"/>
    <w:rsid w:val="008704AD"/>
    <w:rsid w:val="00872133"/>
    <w:rsid w:val="0087248D"/>
    <w:rsid w:val="00872B23"/>
    <w:rsid w:val="00872BB7"/>
    <w:rsid w:val="00872E24"/>
    <w:rsid w:val="00872EFD"/>
    <w:rsid w:val="008742A6"/>
    <w:rsid w:val="008749B2"/>
    <w:rsid w:val="00874D9A"/>
    <w:rsid w:val="00874E06"/>
    <w:rsid w:val="0087591A"/>
    <w:rsid w:val="00876A6B"/>
    <w:rsid w:val="00880BB1"/>
    <w:rsid w:val="008811AB"/>
    <w:rsid w:val="00881752"/>
    <w:rsid w:val="00881893"/>
    <w:rsid w:val="00881BAD"/>
    <w:rsid w:val="00882084"/>
    <w:rsid w:val="0088227A"/>
    <w:rsid w:val="0088311F"/>
    <w:rsid w:val="00883986"/>
    <w:rsid w:val="00883D94"/>
    <w:rsid w:val="00884292"/>
    <w:rsid w:val="008843E3"/>
    <w:rsid w:val="00884693"/>
    <w:rsid w:val="008849F4"/>
    <w:rsid w:val="00884C6A"/>
    <w:rsid w:val="00885579"/>
    <w:rsid w:val="00885744"/>
    <w:rsid w:val="00885754"/>
    <w:rsid w:val="0088598D"/>
    <w:rsid w:val="00885C12"/>
    <w:rsid w:val="00885EF6"/>
    <w:rsid w:val="0088612E"/>
    <w:rsid w:val="008861F5"/>
    <w:rsid w:val="00886582"/>
    <w:rsid w:val="00886639"/>
    <w:rsid w:val="00886B43"/>
    <w:rsid w:val="008870CD"/>
    <w:rsid w:val="00887265"/>
    <w:rsid w:val="0088763F"/>
    <w:rsid w:val="00887A6C"/>
    <w:rsid w:val="00887B3E"/>
    <w:rsid w:val="008914D8"/>
    <w:rsid w:val="00891655"/>
    <w:rsid w:val="0089190C"/>
    <w:rsid w:val="00891A2D"/>
    <w:rsid w:val="00891ACA"/>
    <w:rsid w:val="0089246A"/>
    <w:rsid w:val="00893EA8"/>
    <w:rsid w:val="00894365"/>
    <w:rsid w:val="008949CB"/>
    <w:rsid w:val="00894C86"/>
    <w:rsid w:val="00895101"/>
    <w:rsid w:val="00895DC8"/>
    <w:rsid w:val="00896651"/>
    <w:rsid w:val="0089689A"/>
    <w:rsid w:val="00896C56"/>
    <w:rsid w:val="008976C7"/>
    <w:rsid w:val="00897EA0"/>
    <w:rsid w:val="008A01CD"/>
    <w:rsid w:val="008A064F"/>
    <w:rsid w:val="008A0ACF"/>
    <w:rsid w:val="008A0E57"/>
    <w:rsid w:val="008A0F3C"/>
    <w:rsid w:val="008A1BD6"/>
    <w:rsid w:val="008A1ED1"/>
    <w:rsid w:val="008A3690"/>
    <w:rsid w:val="008A3A35"/>
    <w:rsid w:val="008A3B37"/>
    <w:rsid w:val="008A40F6"/>
    <w:rsid w:val="008A430C"/>
    <w:rsid w:val="008A43C0"/>
    <w:rsid w:val="008A47E4"/>
    <w:rsid w:val="008A5263"/>
    <w:rsid w:val="008A54C3"/>
    <w:rsid w:val="008A5A9F"/>
    <w:rsid w:val="008A5DC6"/>
    <w:rsid w:val="008A6F22"/>
    <w:rsid w:val="008A75A0"/>
    <w:rsid w:val="008A7724"/>
    <w:rsid w:val="008A785B"/>
    <w:rsid w:val="008A78ED"/>
    <w:rsid w:val="008A7AC8"/>
    <w:rsid w:val="008B0351"/>
    <w:rsid w:val="008B0367"/>
    <w:rsid w:val="008B053C"/>
    <w:rsid w:val="008B2682"/>
    <w:rsid w:val="008B27A8"/>
    <w:rsid w:val="008B2AE9"/>
    <w:rsid w:val="008B364C"/>
    <w:rsid w:val="008B3FF0"/>
    <w:rsid w:val="008B4182"/>
    <w:rsid w:val="008B4932"/>
    <w:rsid w:val="008B504B"/>
    <w:rsid w:val="008B56E8"/>
    <w:rsid w:val="008B57AA"/>
    <w:rsid w:val="008B5D53"/>
    <w:rsid w:val="008B5F4F"/>
    <w:rsid w:val="008B613F"/>
    <w:rsid w:val="008B61C9"/>
    <w:rsid w:val="008B6520"/>
    <w:rsid w:val="008B768D"/>
    <w:rsid w:val="008B78BF"/>
    <w:rsid w:val="008B794E"/>
    <w:rsid w:val="008C0A93"/>
    <w:rsid w:val="008C0A96"/>
    <w:rsid w:val="008C1B26"/>
    <w:rsid w:val="008C1EC3"/>
    <w:rsid w:val="008C2180"/>
    <w:rsid w:val="008C2222"/>
    <w:rsid w:val="008C2E0D"/>
    <w:rsid w:val="008C47A3"/>
    <w:rsid w:val="008C4897"/>
    <w:rsid w:val="008C499F"/>
    <w:rsid w:val="008C4AE1"/>
    <w:rsid w:val="008C4C00"/>
    <w:rsid w:val="008C5684"/>
    <w:rsid w:val="008C6722"/>
    <w:rsid w:val="008C7798"/>
    <w:rsid w:val="008C7965"/>
    <w:rsid w:val="008C7B17"/>
    <w:rsid w:val="008D00AB"/>
    <w:rsid w:val="008D024B"/>
    <w:rsid w:val="008D082F"/>
    <w:rsid w:val="008D1094"/>
    <w:rsid w:val="008D168A"/>
    <w:rsid w:val="008D213A"/>
    <w:rsid w:val="008D2802"/>
    <w:rsid w:val="008D2FEE"/>
    <w:rsid w:val="008D47B6"/>
    <w:rsid w:val="008D491C"/>
    <w:rsid w:val="008D4D35"/>
    <w:rsid w:val="008D517B"/>
    <w:rsid w:val="008D6A71"/>
    <w:rsid w:val="008D6F48"/>
    <w:rsid w:val="008D73F4"/>
    <w:rsid w:val="008E004F"/>
    <w:rsid w:val="008E0AA9"/>
    <w:rsid w:val="008E2542"/>
    <w:rsid w:val="008E2543"/>
    <w:rsid w:val="008E282A"/>
    <w:rsid w:val="008E2A1C"/>
    <w:rsid w:val="008E313E"/>
    <w:rsid w:val="008E35BA"/>
    <w:rsid w:val="008E3B2E"/>
    <w:rsid w:val="008E40A8"/>
    <w:rsid w:val="008E4AD4"/>
    <w:rsid w:val="008E5019"/>
    <w:rsid w:val="008E52C4"/>
    <w:rsid w:val="008E5599"/>
    <w:rsid w:val="008E5F7E"/>
    <w:rsid w:val="008E6184"/>
    <w:rsid w:val="008E62A5"/>
    <w:rsid w:val="008E6349"/>
    <w:rsid w:val="008E6492"/>
    <w:rsid w:val="008E6537"/>
    <w:rsid w:val="008E65D0"/>
    <w:rsid w:val="008E714F"/>
    <w:rsid w:val="008E72BE"/>
    <w:rsid w:val="008E7594"/>
    <w:rsid w:val="008E795B"/>
    <w:rsid w:val="008F06B8"/>
    <w:rsid w:val="008F1030"/>
    <w:rsid w:val="008F111E"/>
    <w:rsid w:val="008F1730"/>
    <w:rsid w:val="008F191C"/>
    <w:rsid w:val="008F2064"/>
    <w:rsid w:val="008F24F7"/>
    <w:rsid w:val="008F289A"/>
    <w:rsid w:val="008F2E1C"/>
    <w:rsid w:val="008F3473"/>
    <w:rsid w:val="008F39A7"/>
    <w:rsid w:val="008F39F1"/>
    <w:rsid w:val="008F3BC8"/>
    <w:rsid w:val="008F4353"/>
    <w:rsid w:val="008F4692"/>
    <w:rsid w:val="008F4C3F"/>
    <w:rsid w:val="008F5803"/>
    <w:rsid w:val="008F5A89"/>
    <w:rsid w:val="008F5B2F"/>
    <w:rsid w:val="008F5EA8"/>
    <w:rsid w:val="008F68F5"/>
    <w:rsid w:val="008F7C59"/>
    <w:rsid w:val="0090034B"/>
    <w:rsid w:val="00900ABA"/>
    <w:rsid w:val="00902AC9"/>
    <w:rsid w:val="00902C68"/>
    <w:rsid w:val="00902F4D"/>
    <w:rsid w:val="00903138"/>
    <w:rsid w:val="00903AD0"/>
    <w:rsid w:val="00903EE9"/>
    <w:rsid w:val="00904096"/>
    <w:rsid w:val="0090507E"/>
    <w:rsid w:val="009052F5"/>
    <w:rsid w:val="0090545B"/>
    <w:rsid w:val="009055E7"/>
    <w:rsid w:val="00905845"/>
    <w:rsid w:val="0090595B"/>
    <w:rsid w:val="00905BF2"/>
    <w:rsid w:val="009061AC"/>
    <w:rsid w:val="009062AB"/>
    <w:rsid w:val="0090681F"/>
    <w:rsid w:val="00907059"/>
    <w:rsid w:val="0090774D"/>
    <w:rsid w:val="00907883"/>
    <w:rsid w:val="00907B64"/>
    <w:rsid w:val="00907EF8"/>
    <w:rsid w:val="00910533"/>
    <w:rsid w:val="00910CAB"/>
    <w:rsid w:val="00911F05"/>
    <w:rsid w:val="00911FD1"/>
    <w:rsid w:val="0091212B"/>
    <w:rsid w:val="009126CC"/>
    <w:rsid w:val="00912930"/>
    <w:rsid w:val="00912B93"/>
    <w:rsid w:val="00912FE5"/>
    <w:rsid w:val="00913025"/>
    <w:rsid w:val="009132D8"/>
    <w:rsid w:val="00913529"/>
    <w:rsid w:val="00913733"/>
    <w:rsid w:val="00913869"/>
    <w:rsid w:val="00914520"/>
    <w:rsid w:val="009145BC"/>
    <w:rsid w:val="009160DA"/>
    <w:rsid w:val="009175E2"/>
    <w:rsid w:val="009176F0"/>
    <w:rsid w:val="00917838"/>
    <w:rsid w:val="0092004B"/>
    <w:rsid w:val="0092052B"/>
    <w:rsid w:val="00921451"/>
    <w:rsid w:val="0092148B"/>
    <w:rsid w:val="00921800"/>
    <w:rsid w:val="00921FA0"/>
    <w:rsid w:val="009222B5"/>
    <w:rsid w:val="00922BA3"/>
    <w:rsid w:val="0092357D"/>
    <w:rsid w:val="009240A0"/>
    <w:rsid w:val="00924336"/>
    <w:rsid w:val="00924581"/>
    <w:rsid w:val="00924F4B"/>
    <w:rsid w:val="00925218"/>
    <w:rsid w:val="00925463"/>
    <w:rsid w:val="009262BE"/>
    <w:rsid w:val="009264A6"/>
    <w:rsid w:val="00926D50"/>
    <w:rsid w:val="00927AE5"/>
    <w:rsid w:val="00927C98"/>
    <w:rsid w:val="009309CA"/>
    <w:rsid w:val="00930BC2"/>
    <w:rsid w:val="0093101A"/>
    <w:rsid w:val="00931126"/>
    <w:rsid w:val="00931167"/>
    <w:rsid w:val="00931465"/>
    <w:rsid w:val="00931E2D"/>
    <w:rsid w:val="009320AC"/>
    <w:rsid w:val="00932716"/>
    <w:rsid w:val="009328E7"/>
    <w:rsid w:val="00932CE8"/>
    <w:rsid w:val="00932E10"/>
    <w:rsid w:val="00933EA2"/>
    <w:rsid w:val="009344C4"/>
    <w:rsid w:val="009346A1"/>
    <w:rsid w:val="00934E67"/>
    <w:rsid w:val="0093509D"/>
    <w:rsid w:val="0093582D"/>
    <w:rsid w:val="0093644F"/>
    <w:rsid w:val="009372F2"/>
    <w:rsid w:val="00937AB3"/>
    <w:rsid w:val="0094048A"/>
    <w:rsid w:val="00940EAF"/>
    <w:rsid w:val="00941471"/>
    <w:rsid w:val="00941652"/>
    <w:rsid w:val="00941710"/>
    <w:rsid w:val="00941752"/>
    <w:rsid w:val="0094249D"/>
    <w:rsid w:val="00942A08"/>
    <w:rsid w:val="009431EB"/>
    <w:rsid w:val="009440C2"/>
    <w:rsid w:val="00944BA9"/>
    <w:rsid w:val="00944CCF"/>
    <w:rsid w:val="00945B00"/>
    <w:rsid w:val="0094607C"/>
    <w:rsid w:val="00946287"/>
    <w:rsid w:val="00946B18"/>
    <w:rsid w:val="00947A6E"/>
    <w:rsid w:val="009501FA"/>
    <w:rsid w:val="009514D5"/>
    <w:rsid w:val="009529E2"/>
    <w:rsid w:val="00952BE1"/>
    <w:rsid w:val="00953302"/>
    <w:rsid w:val="00953464"/>
    <w:rsid w:val="00954134"/>
    <w:rsid w:val="00954409"/>
    <w:rsid w:val="0095443E"/>
    <w:rsid w:val="0095578A"/>
    <w:rsid w:val="009564EB"/>
    <w:rsid w:val="00957D16"/>
    <w:rsid w:val="00957E3C"/>
    <w:rsid w:val="0096031A"/>
    <w:rsid w:val="00961041"/>
    <w:rsid w:val="009617D3"/>
    <w:rsid w:val="00961A8E"/>
    <w:rsid w:val="00962968"/>
    <w:rsid w:val="0096340D"/>
    <w:rsid w:val="00963F09"/>
    <w:rsid w:val="00963F2A"/>
    <w:rsid w:val="00964310"/>
    <w:rsid w:val="009661F4"/>
    <w:rsid w:val="00966424"/>
    <w:rsid w:val="00966795"/>
    <w:rsid w:val="00966B86"/>
    <w:rsid w:val="00966C4C"/>
    <w:rsid w:val="00966CAA"/>
    <w:rsid w:val="0096785B"/>
    <w:rsid w:val="0097098C"/>
    <w:rsid w:val="00970D5F"/>
    <w:rsid w:val="00971276"/>
    <w:rsid w:val="00971403"/>
    <w:rsid w:val="00971D79"/>
    <w:rsid w:val="00971E43"/>
    <w:rsid w:val="0097213C"/>
    <w:rsid w:val="00972610"/>
    <w:rsid w:val="009728E0"/>
    <w:rsid w:val="00972A37"/>
    <w:rsid w:val="00972CD5"/>
    <w:rsid w:val="00972DD2"/>
    <w:rsid w:val="009743CE"/>
    <w:rsid w:val="009747B9"/>
    <w:rsid w:val="00974A97"/>
    <w:rsid w:val="00974AD8"/>
    <w:rsid w:val="00974D3B"/>
    <w:rsid w:val="009750F6"/>
    <w:rsid w:val="009754DC"/>
    <w:rsid w:val="0097552F"/>
    <w:rsid w:val="0097594C"/>
    <w:rsid w:val="0097603B"/>
    <w:rsid w:val="00976336"/>
    <w:rsid w:val="00976491"/>
    <w:rsid w:val="009769B7"/>
    <w:rsid w:val="00976BBA"/>
    <w:rsid w:val="00976FF5"/>
    <w:rsid w:val="0097778F"/>
    <w:rsid w:val="009806C2"/>
    <w:rsid w:val="009809FA"/>
    <w:rsid w:val="00981721"/>
    <w:rsid w:val="00981E25"/>
    <w:rsid w:val="0098231A"/>
    <w:rsid w:val="00982E6E"/>
    <w:rsid w:val="00983404"/>
    <w:rsid w:val="0098483E"/>
    <w:rsid w:val="00984E20"/>
    <w:rsid w:val="00985836"/>
    <w:rsid w:val="00985FBB"/>
    <w:rsid w:val="00986072"/>
    <w:rsid w:val="0098704E"/>
    <w:rsid w:val="009875D8"/>
    <w:rsid w:val="009875E0"/>
    <w:rsid w:val="0098779B"/>
    <w:rsid w:val="00990DC3"/>
    <w:rsid w:val="00990F11"/>
    <w:rsid w:val="00991911"/>
    <w:rsid w:val="00991E5C"/>
    <w:rsid w:val="00991EA1"/>
    <w:rsid w:val="009928C9"/>
    <w:rsid w:val="00992AB8"/>
    <w:rsid w:val="00992F28"/>
    <w:rsid w:val="0099318F"/>
    <w:rsid w:val="00993377"/>
    <w:rsid w:val="00994A94"/>
    <w:rsid w:val="00994AC1"/>
    <w:rsid w:val="00995E3A"/>
    <w:rsid w:val="00996F2F"/>
    <w:rsid w:val="00997252"/>
    <w:rsid w:val="009975C5"/>
    <w:rsid w:val="00997701"/>
    <w:rsid w:val="009978AD"/>
    <w:rsid w:val="009A0EBE"/>
    <w:rsid w:val="009A138F"/>
    <w:rsid w:val="009A160C"/>
    <w:rsid w:val="009A18A7"/>
    <w:rsid w:val="009A1D2B"/>
    <w:rsid w:val="009A1E8B"/>
    <w:rsid w:val="009A2039"/>
    <w:rsid w:val="009A259B"/>
    <w:rsid w:val="009A38E8"/>
    <w:rsid w:val="009A3B2D"/>
    <w:rsid w:val="009A3DFF"/>
    <w:rsid w:val="009A4061"/>
    <w:rsid w:val="009A476A"/>
    <w:rsid w:val="009A4BCA"/>
    <w:rsid w:val="009A4F5A"/>
    <w:rsid w:val="009A5345"/>
    <w:rsid w:val="009A55F1"/>
    <w:rsid w:val="009A56BA"/>
    <w:rsid w:val="009A573A"/>
    <w:rsid w:val="009A6BA8"/>
    <w:rsid w:val="009A6D0A"/>
    <w:rsid w:val="009B0C76"/>
    <w:rsid w:val="009B1F4C"/>
    <w:rsid w:val="009B3358"/>
    <w:rsid w:val="009B5147"/>
    <w:rsid w:val="009B5446"/>
    <w:rsid w:val="009B58CD"/>
    <w:rsid w:val="009B5DDE"/>
    <w:rsid w:val="009B6024"/>
    <w:rsid w:val="009B6355"/>
    <w:rsid w:val="009C046A"/>
    <w:rsid w:val="009C0699"/>
    <w:rsid w:val="009C0854"/>
    <w:rsid w:val="009C137B"/>
    <w:rsid w:val="009C1902"/>
    <w:rsid w:val="009C1996"/>
    <w:rsid w:val="009C1AF5"/>
    <w:rsid w:val="009C1ECA"/>
    <w:rsid w:val="009C29E5"/>
    <w:rsid w:val="009C3985"/>
    <w:rsid w:val="009C4F96"/>
    <w:rsid w:val="009C5AC6"/>
    <w:rsid w:val="009C6210"/>
    <w:rsid w:val="009C63DF"/>
    <w:rsid w:val="009C6B86"/>
    <w:rsid w:val="009D0047"/>
    <w:rsid w:val="009D029D"/>
    <w:rsid w:val="009D08EB"/>
    <w:rsid w:val="009D140C"/>
    <w:rsid w:val="009D16E8"/>
    <w:rsid w:val="009D1792"/>
    <w:rsid w:val="009D3518"/>
    <w:rsid w:val="009D3B08"/>
    <w:rsid w:val="009D3B40"/>
    <w:rsid w:val="009D4A0A"/>
    <w:rsid w:val="009D4BFD"/>
    <w:rsid w:val="009D5E6A"/>
    <w:rsid w:val="009D63F3"/>
    <w:rsid w:val="009D67DF"/>
    <w:rsid w:val="009D6F64"/>
    <w:rsid w:val="009D745E"/>
    <w:rsid w:val="009D7F37"/>
    <w:rsid w:val="009E0009"/>
    <w:rsid w:val="009E01A2"/>
    <w:rsid w:val="009E07AD"/>
    <w:rsid w:val="009E091A"/>
    <w:rsid w:val="009E0C40"/>
    <w:rsid w:val="009E0F04"/>
    <w:rsid w:val="009E11BF"/>
    <w:rsid w:val="009E174E"/>
    <w:rsid w:val="009E191C"/>
    <w:rsid w:val="009E2906"/>
    <w:rsid w:val="009E311E"/>
    <w:rsid w:val="009E369A"/>
    <w:rsid w:val="009E36C1"/>
    <w:rsid w:val="009E3B89"/>
    <w:rsid w:val="009E3D0F"/>
    <w:rsid w:val="009E4D4F"/>
    <w:rsid w:val="009E5355"/>
    <w:rsid w:val="009E5584"/>
    <w:rsid w:val="009E57BD"/>
    <w:rsid w:val="009E59DF"/>
    <w:rsid w:val="009E5D94"/>
    <w:rsid w:val="009E6058"/>
    <w:rsid w:val="009E6CFC"/>
    <w:rsid w:val="009E7274"/>
    <w:rsid w:val="009F0598"/>
    <w:rsid w:val="009F0EC9"/>
    <w:rsid w:val="009F1C8C"/>
    <w:rsid w:val="009F1F26"/>
    <w:rsid w:val="009F2772"/>
    <w:rsid w:val="009F284E"/>
    <w:rsid w:val="009F3047"/>
    <w:rsid w:val="009F3960"/>
    <w:rsid w:val="009F3C30"/>
    <w:rsid w:val="009F3C94"/>
    <w:rsid w:val="009F4028"/>
    <w:rsid w:val="009F4EE2"/>
    <w:rsid w:val="009F502E"/>
    <w:rsid w:val="009F519B"/>
    <w:rsid w:val="009F56EA"/>
    <w:rsid w:val="009F60FB"/>
    <w:rsid w:val="009F7499"/>
    <w:rsid w:val="009F7668"/>
    <w:rsid w:val="00A003EC"/>
    <w:rsid w:val="00A00486"/>
    <w:rsid w:val="00A00EB7"/>
    <w:rsid w:val="00A00FDB"/>
    <w:rsid w:val="00A01E13"/>
    <w:rsid w:val="00A027F8"/>
    <w:rsid w:val="00A035BA"/>
    <w:rsid w:val="00A044CA"/>
    <w:rsid w:val="00A046D9"/>
    <w:rsid w:val="00A04C41"/>
    <w:rsid w:val="00A051C0"/>
    <w:rsid w:val="00A054A8"/>
    <w:rsid w:val="00A054E6"/>
    <w:rsid w:val="00A0552F"/>
    <w:rsid w:val="00A0604D"/>
    <w:rsid w:val="00A0624A"/>
    <w:rsid w:val="00A0643D"/>
    <w:rsid w:val="00A06D1D"/>
    <w:rsid w:val="00A06E38"/>
    <w:rsid w:val="00A0700E"/>
    <w:rsid w:val="00A0739A"/>
    <w:rsid w:val="00A07836"/>
    <w:rsid w:val="00A07AF9"/>
    <w:rsid w:val="00A07E21"/>
    <w:rsid w:val="00A10AE1"/>
    <w:rsid w:val="00A10C1E"/>
    <w:rsid w:val="00A10FF2"/>
    <w:rsid w:val="00A114EA"/>
    <w:rsid w:val="00A117BD"/>
    <w:rsid w:val="00A119FF"/>
    <w:rsid w:val="00A12AD0"/>
    <w:rsid w:val="00A130A6"/>
    <w:rsid w:val="00A13AA4"/>
    <w:rsid w:val="00A143AF"/>
    <w:rsid w:val="00A14C0A"/>
    <w:rsid w:val="00A1531B"/>
    <w:rsid w:val="00A207E4"/>
    <w:rsid w:val="00A2095F"/>
    <w:rsid w:val="00A216F9"/>
    <w:rsid w:val="00A222CD"/>
    <w:rsid w:val="00A222DD"/>
    <w:rsid w:val="00A22A34"/>
    <w:rsid w:val="00A22CAD"/>
    <w:rsid w:val="00A23674"/>
    <w:rsid w:val="00A23860"/>
    <w:rsid w:val="00A23C2D"/>
    <w:rsid w:val="00A242CA"/>
    <w:rsid w:val="00A2505E"/>
    <w:rsid w:val="00A257D3"/>
    <w:rsid w:val="00A25A31"/>
    <w:rsid w:val="00A2624D"/>
    <w:rsid w:val="00A264B3"/>
    <w:rsid w:val="00A2653C"/>
    <w:rsid w:val="00A26A41"/>
    <w:rsid w:val="00A26A6F"/>
    <w:rsid w:val="00A26B13"/>
    <w:rsid w:val="00A26CC6"/>
    <w:rsid w:val="00A274BF"/>
    <w:rsid w:val="00A3040C"/>
    <w:rsid w:val="00A30434"/>
    <w:rsid w:val="00A30829"/>
    <w:rsid w:val="00A31D6F"/>
    <w:rsid w:val="00A32539"/>
    <w:rsid w:val="00A329FD"/>
    <w:rsid w:val="00A333A1"/>
    <w:rsid w:val="00A33416"/>
    <w:rsid w:val="00A3345C"/>
    <w:rsid w:val="00A33A11"/>
    <w:rsid w:val="00A34A8F"/>
    <w:rsid w:val="00A34CFE"/>
    <w:rsid w:val="00A3507F"/>
    <w:rsid w:val="00A35CBB"/>
    <w:rsid w:val="00A363B1"/>
    <w:rsid w:val="00A36ECF"/>
    <w:rsid w:val="00A377CB"/>
    <w:rsid w:val="00A37B3A"/>
    <w:rsid w:val="00A37F75"/>
    <w:rsid w:val="00A403AF"/>
    <w:rsid w:val="00A40FE5"/>
    <w:rsid w:val="00A4363C"/>
    <w:rsid w:val="00A44BDB"/>
    <w:rsid w:val="00A45408"/>
    <w:rsid w:val="00A4585C"/>
    <w:rsid w:val="00A45EB4"/>
    <w:rsid w:val="00A460CE"/>
    <w:rsid w:val="00A46D00"/>
    <w:rsid w:val="00A4759F"/>
    <w:rsid w:val="00A47DA4"/>
    <w:rsid w:val="00A51FA3"/>
    <w:rsid w:val="00A51FF3"/>
    <w:rsid w:val="00A52625"/>
    <w:rsid w:val="00A527D5"/>
    <w:rsid w:val="00A538D4"/>
    <w:rsid w:val="00A53F33"/>
    <w:rsid w:val="00A54150"/>
    <w:rsid w:val="00A5421F"/>
    <w:rsid w:val="00A54966"/>
    <w:rsid w:val="00A554AC"/>
    <w:rsid w:val="00A558FA"/>
    <w:rsid w:val="00A55E38"/>
    <w:rsid w:val="00A55EA9"/>
    <w:rsid w:val="00A55FC8"/>
    <w:rsid w:val="00A561BC"/>
    <w:rsid w:val="00A565C0"/>
    <w:rsid w:val="00A56EBA"/>
    <w:rsid w:val="00A57D96"/>
    <w:rsid w:val="00A60398"/>
    <w:rsid w:val="00A604F0"/>
    <w:rsid w:val="00A60931"/>
    <w:rsid w:val="00A60A57"/>
    <w:rsid w:val="00A60B84"/>
    <w:rsid w:val="00A61343"/>
    <w:rsid w:val="00A6243B"/>
    <w:rsid w:val="00A62A4A"/>
    <w:rsid w:val="00A62C53"/>
    <w:rsid w:val="00A64408"/>
    <w:rsid w:val="00A645D8"/>
    <w:rsid w:val="00A67DAE"/>
    <w:rsid w:val="00A70076"/>
    <w:rsid w:val="00A70CA3"/>
    <w:rsid w:val="00A710B6"/>
    <w:rsid w:val="00A7197E"/>
    <w:rsid w:val="00A71FB9"/>
    <w:rsid w:val="00A72AA5"/>
    <w:rsid w:val="00A72C35"/>
    <w:rsid w:val="00A73A76"/>
    <w:rsid w:val="00A74B87"/>
    <w:rsid w:val="00A74C1D"/>
    <w:rsid w:val="00A74F5A"/>
    <w:rsid w:val="00A75863"/>
    <w:rsid w:val="00A7679E"/>
    <w:rsid w:val="00A768CA"/>
    <w:rsid w:val="00A76B89"/>
    <w:rsid w:val="00A80B05"/>
    <w:rsid w:val="00A80DA1"/>
    <w:rsid w:val="00A80E41"/>
    <w:rsid w:val="00A81135"/>
    <w:rsid w:val="00A818B5"/>
    <w:rsid w:val="00A81AED"/>
    <w:rsid w:val="00A81DC8"/>
    <w:rsid w:val="00A82289"/>
    <w:rsid w:val="00A826D9"/>
    <w:rsid w:val="00A8295F"/>
    <w:rsid w:val="00A82977"/>
    <w:rsid w:val="00A8307A"/>
    <w:rsid w:val="00A832B9"/>
    <w:rsid w:val="00A83449"/>
    <w:rsid w:val="00A8373B"/>
    <w:rsid w:val="00A84118"/>
    <w:rsid w:val="00A84574"/>
    <w:rsid w:val="00A852FC"/>
    <w:rsid w:val="00A85509"/>
    <w:rsid w:val="00A85535"/>
    <w:rsid w:val="00A85D5A"/>
    <w:rsid w:val="00A85D9F"/>
    <w:rsid w:val="00A85DBA"/>
    <w:rsid w:val="00A85DD5"/>
    <w:rsid w:val="00A8617C"/>
    <w:rsid w:val="00A864C0"/>
    <w:rsid w:val="00A86792"/>
    <w:rsid w:val="00A868B5"/>
    <w:rsid w:val="00A87334"/>
    <w:rsid w:val="00A9094D"/>
    <w:rsid w:val="00A90F90"/>
    <w:rsid w:val="00A912F6"/>
    <w:rsid w:val="00A91674"/>
    <w:rsid w:val="00A926E6"/>
    <w:rsid w:val="00A929B6"/>
    <w:rsid w:val="00A93669"/>
    <w:rsid w:val="00A93984"/>
    <w:rsid w:val="00A9413E"/>
    <w:rsid w:val="00A9446F"/>
    <w:rsid w:val="00A94867"/>
    <w:rsid w:val="00A94919"/>
    <w:rsid w:val="00A95391"/>
    <w:rsid w:val="00A9554A"/>
    <w:rsid w:val="00A955D2"/>
    <w:rsid w:val="00A95E70"/>
    <w:rsid w:val="00A963CD"/>
    <w:rsid w:val="00A96616"/>
    <w:rsid w:val="00A97059"/>
    <w:rsid w:val="00A9773F"/>
    <w:rsid w:val="00A978D0"/>
    <w:rsid w:val="00A97DA3"/>
    <w:rsid w:val="00A97F11"/>
    <w:rsid w:val="00AA0686"/>
    <w:rsid w:val="00AA0783"/>
    <w:rsid w:val="00AA0CC8"/>
    <w:rsid w:val="00AA1E86"/>
    <w:rsid w:val="00AA1F18"/>
    <w:rsid w:val="00AA1F4E"/>
    <w:rsid w:val="00AA1F55"/>
    <w:rsid w:val="00AA2770"/>
    <w:rsid w:val="00AA2CB4"/>
    <w:rsid w:val="00AA2E6E"/>
    <w:rsid w:val="00AA30FA"/>
    <w:rsid w:val="00AA36F8"/>
    <w:rsid w:val="00AA4049"/>
    <w:rsid w:val="00AA502E"/>
    <w:rsid w:val="00AA6846"/>
    <w:rsid w:val="00AA7696"/>
    <w:rsid w:val="00AB032F"/>
    <w:rsid w:val="00AB0782"/>
    <w:rsid w:val="00AB08B9"/>
    <w:rsid w:val="00AB0913"/>
    <w:rsid w:val="00AB1E74"/>
    <w:rsid w:val="00AB2267"/>
    <w:rsid w:val="00AB22D9"/>
    <w:rsid w:val="00AB2A8D"/>
    <w:rsid w:val="00AB3360"/>
    <w:rsid w:val="00AB356C"/>
    <w:rsid w:val="00AB3D32"/>
    <w:rsid w:val="00AB4327"/>
    <w:rsid w:val="00AB48F5"/>
    <w:rsid w:val="00AB4C87"/>
    <w:rsid w:val="00AB4CFC"/>
    <w:rsid w:val="00AB57BC"/>
    <w:rsid w:val="00AB5D7F"/>
    <w:rsid w:val="00AB5F31"/>
    <w:rsid w:val="00AB6337"/>
    <w:rsid w:val="00AC014D"/>
    <w:rsid w:val="00AC0292"/>
    <w:rsid w:val="00AC09A2"/>
    <w:rsid w:val="00AC10E5"/>
    <w:rsid w:val="00AC24C7"/>
    <w:rsid w:val="00AC269D"/>
    <w:rsid w:val="00AC45EE"/>
    <w:rsid w:val="00AC4913"/>
    <w:rsid w:val="00AC4EC8"/>
    <w:rsid w:val="00AC5D8D"/>
    <w:rsid w:val="00AC5DCB"/>
    <w:rsid w:val="00AC67C8"/>
    <w:rsid w:val="00AC76C5"/>
    <w:rsid w:val="00AC7B9D"/>
    <w:rsid w:val="00AC7C4D"/>
    <w:rsid w:val="00AC7F7A"/>
    <w:rsid w:val="00AD0791"/>
    <w:rsid w:val="00AD0AA2"/>
    <w:rsid w:val="00AD13D6"/>
    <w:rsid w:val="00AD1972"/>
    <w:rsid w:val="00AD22BB"/>
    <w:rsid w:val="00AD2911"/>
    <w:rsid w:val="00AD2D18"/>
    <w:rsid w:val="00AD2DD0"/>
    <w:rsid w:val="00AD3510"/>
    <w:rsid w:val="00AD3852"/>
    <w:rsid w:val="00AD3F39"/>
    <w:rsid w:val="00AD4E33"/>
    <w:rsid w:val="00AD5C15"/>
    <w:rsid w:val="00AD6490"/>
    <w:rsid w:val="00AD65C7"/>
    <w:rsid w:val="00AD702F"/>
    <w:rsid w:val="00AD7812"/>
    <w:rsid w:val="00AD7C15"/>
    <w:rsid w:val="00AE0A19"/>
    <w:rsid w:val="00AE0ED0"/>
    <w:rsid w:val="00AE0EF7"/>
    <w:rsid w:val="00AE19F2"/>
    <w:rsid w:val="00AE23C5"/>
    <w:rsid w:val="00AE2CCD"/>
    <w:rsid w:val="00AE2E26"/>
    <w:rsid w:val="00AE36EB"/>
    <w:rsid w:val="00AE489D"/>
    <w:rsid w:val="00AE5875"/>
    <w:rsid w:val="00AE6290"/>
    <w:rsid w:val="00AE6E23"/>
    <w:rsid w:val="00AE7CD0"/>
    <w:rsid w:val="00AF017C"/>
    <w:rsid w:val="00AF0290"/>
    <w:rsid w:val="00AF056C"/>
    <w:rsid w:val="00AF06F3"/>
    <w:rsid w:val="00AF0C5E"/>
    <w:rsid w:val="00AF1A0F"/>
    <w:rsid w:val="00AF1ADD"/>
    <w:rsid w:val="00AF2A1B"/>
    <w:rsid w:val="00AF3037"/>
    <w:rsid w:val="00AF308E"/>
    <w:rsid w:val="00AF3459"/>
    <w:rsid w:val="00AF3609"/>
    <w:rsid w:val="00AF397D"/>
    <w:rsid w:val="00AF3D61"/>
    <w:rsid w:val="00AF4222"/>
    <w:rsid w:val="00AF478C"/>
    <w:rsid w:val="00AF4B1E"/>
    <w:rsid w:val="00AF4B51"/>
    <w:rsid w:val="00AF4D41"/>
    <w:rsid w:val="00AF525E"/>
    <w:rsid w:val="00AF6198"/>
    <w:rsid w:val="00AF61C0"/>
    <w:rsid w:val="00AF69CB"/>
    <w:rsid w:val="00AF724C"/>
    <w:rsid w:val="00AF781F"/>
    <w:rsid w:val="00AF7A2D"/>
    <w:rsid w:val="00B003E7"/>
    <w:rsid w:val="00B00F47"/>
    <w:rsid w:val="00B01D87"/>
    <w:rsid w:val="00B029B6"/>
    <w:rsid w:val="00B02C4D"/>
    <w:rsid w:val="00B04A24"/>
    <w:rsid w:val="00B05746"/>
    <w:rsid w:val="00B058A3"/>
    <w:rsid w:val="00B05F20"/>
    <w:rsid w:val="00B060CA"/>
    <w:rsid w:val="00B06B04"/>
    <w:rsid w:val="00B06DFF"/>
    <w:rsid w:val="00B06E53"/>
    <w:rsid w:val="00B06F27"/>
    <w:rsid w:val="00B07391"/>
    <w:rsid w:val="00B07763"/>
    <w:rsid w:val="00B113AE"/>
    <w:rsid w:val="00B11436"/>
    <w:rsid w:val="00B11AA9"/>
    <w:rsid w:val="00B11BF1"/>
    <w:rsid w:val="00B11C44"/>
    <w:rsid w:val="00B11E5A"/>
    <w:rsid w:val="00B1288D"/>
    <w:rsid w:val="00B12BAF"/>
    <w:rsid w:val="00B135AB"/>
    <w:rsid w:val="00B152DC"/>
    <w:rsid w:val="00B152EE"/>
    <w:rsid w:val="00B15707"/>
    <w:rsid w:val="00B158E9"/>
    <w:rsid w:val="00B15968"/>
    <w:rsid w:val="00B173E9"/>
    <w:rsid w:val="00B17861"/>
    <w:rsid w:val="00B2028F"/>
    <w:rsid w:val="00B207EA"/>
    <w:rsid w:val="00B20F72"/>
    <w:rsid w:val="00B21E6F"/>
    <w:rsid w:val="00B22D2D"/>
    <w:rsid w:val="00B22D45"/>
    <w:rsid w:val="00B22FAB"/>
    <w:rsid w:val="00B234B9"/>
    <w:rsid w:val="00B23FB4"/>
    <w:rsid w:val="00B24AA5"/>
    <w:rsid w:val="00B24C71"/>
    <w:rsid w:val="00B24E8C"/>
    <w:rsid w:val="00B27401"/>
    <w:rsid w:val="00B27C4F"/>
    <w:rsid w:val="00B302EC"/>
    <w:rsid w:val="00B30C19"/>
    <w:rsid w:val="00B317E3"/>
    <w:rsid w:val="00B31F61"/>
    <w:rsid w:val="00B31FF1"/>
    <w:rsid w:val="00B32C6C"/>
    <w:rsid w:val="00B33E8C"/>
    <w:rsid w:val="00B344C6"/>
    <w:rsid w:val="00B34A8E"/>
    <w:rsid w:val="00B34CEC"/>
    <w:rsid w:val="00B35390"/>
    <w:rsid w:val="00B35842"/>
    <w:rsid w:val="00B35E67"/>
    <w:rsid w:val="00B36D53"/>
    <w:rsid w:val="00B373CE"/>
    <w:rsid w:val="00B402D9"/>
    <w:rsid w:val="00B40361"/>
    <w:rsid w:val="00B40BB4"/>
    <w:rsid w:val="00B40CE4"/>
    <w:rsid w:val="00B40CEB"/>
    <w:rsid w:val="00B40E52"/>
    <w:rsid w:val="00B4137E"/>
    <w:rsid w:val="00B41CEF"/>
    <w:rsid w:val="00B41EF1"/>
    <w:rsid w:val="00B42526"/>
    <w:rsid w:val="00B42637"/>
    <w:rsid w:val="00B435CB"/>
    <w:rsid w:val="00B43676"/>
    <w:rsid w:val="00B43DAE"/>
    <w:rsid w:val="00B44F28"/>
    <w:rsid w:val="00B45FB3"/>
    <w:rsid w:val="00B47D7A"/>
    <w:rsid w:val="00B5032A"/>
    <w:rsid w:val="00B50479"/>
    <w:rsid w:val="00B50A0E"/>
    <w:rsid w:val="00B51116"/>
    <w:rsid w:val="00B51156"/>
    <w:rsid w:val="00B518EF"/>
    <w:rsid w:val="00B5240F"/>
    <w:rsid w:val="00B526B3"/>
    <w:rsid w:val="00B536EC"/>
    <w:rsid w:val="00B53DAC"/>
    <w:rsid w:val="00B54DB7"/>
    <w:rsid w:val="00B54FF2"/>
    <w:rsid w:val="00B5530B"/>
    <w:rsid w:val="00B55498"/>
    <w:rsid w:val="00B557C7"/>
    <w:rsid w:val="00B55E3C"/>
    <w:rsid w:val="00B565B0"/>
    <w:rsid w:val="00B56C4B"/>
    <w:rsid w:val="00B57B3A"/>
    <w:rsid w:val="00B57D91"/>
    <w:rsid w:val="00B602BB"/>
    <w:rsid w:val="00B60861"/>
    <w:rsid w:val="00B60ABE"/>
    <w:rsid w:val="00B60F61"/>
    <w:rsid w:val="00B6135D"/>
    <w:rsid w:val="00B6159D"/>
    <w:rsid w:val="00B615B7"/>
    <w:rsid w:val="00B61823"/>
    <w:rsid w:val="00B620E5"/>
    <w:rsid w:val="00B62D9B"/>
    <w:rsid w:val="00B64851"/>
    <w:rsid w:val="00B64DDA"/>
    <w:rsid w:val="00B65F2E"/>
    <w:rsid w:val="00B67986"/>
    <w:rsid w:val="00B704F1"/>
    <w:rsid w:val="00B70583"/>
    <w:rsid w:val="00B70684"/>
    <w:rsid w:val="00B70B3F"/>
    <w:rsid w:val="00B70BD2"/>
    <w:rsid w:val="00B70FA7"/>
    <w:rsid w:val="00B7178E"/>
    <w:rsid w:val="00B71989"/>
    <w:rsid w:val="00B7294D"/>
    <w:rsid w:val="00B729EB"/>
    <w:rsid w:val="00B72AA7"/>
    <w:rsid w:val="00B72D00"/>
    <w:rsid w:val="00B73D42"/>
    <w:rsid w:val="00B74107"/>
    <w:rsid w:val="00B74114"/>
    <w:rsid w:val="00B741F4"/>
    <w:rsid w:val="00B754BC"/>
    <w:rsid w:val="00B75F9A"/>
    <w:rsid w:val="00B766B2"/>
    <w:rsid w:val="00B76A08"/>
    <w:rsid w:val="00B76A0B"/>
    <w:rsid w:val="00B76B24"/>
    <w:rsid w:val="00B7727D"/>
    <w:rsid w:val="00B7736D"/>
    <w:rsid w:val="00B77BE1"/>
    <w:rsid w:val="00B77F0F"/>
    <w:rsid w:val="00B802AE"/>
    <w:rsid w:val="00B8032E"/>
    <w:rsid w:val="00B80EB4"/>
    <w:rsid w:val="00B8150F"/>
    <w:rsid w:val="00B8169F"/>
    <w:rsid w:val="00B81F99"/>
    <w:rsid w:val="00B82450"/>
    <w:rsid w:val="00B82893"/>
    <w:rsid w:val="00B82CC8"/>
    <w:rsid w:val="00B82D78"/>
    <w:rsid w:val="00B83056"/>
    <w:rsid w:val="00B83070"/>
    <w:rsid w:val="00B83CF4"/>
    <w:rsid w:val="00B84BD9"/>
    <w:rsid w:val="00B852EC"/>
    <w:rsid w:val="00B8542A"/>
    <w:rsid w:val="00B85BB0"/>
    <w:rsid w:val="00B85F6D"/>
    <w:rsid w:val="00B86006"/>
    <w:rsid w:val="00B86B68"/>
    <w:rsid w:val="00B86D73"/>
    <w:rsid w:val="00B8711D"/>
    <w:rsid w:val="00B87E12"/>
    <w:rsid w:val="00B903B0"/>
    <w:rsid w:val="00B91755"/>
    <w:rsid w:val="00B91B09"/>
    <w:rsid w:val="00B91F84"/>
    <w:rsid w:val="00B92102"/>
    <w:rsid w:val="00B926B1"/>
    <w:rsid w:val="00B926E9"/>
    <w:rsid w:val="00B92A80"/>
    <w:rsid w:val="00B9317B"/>
    <w:rsid w:val="00B9406D"/>
    <w:rsid w:val="00B94210"/>
    <w:rsid w:val="00B942BB"/>
    <w:rsid w:val="00B95773"/>
    <w:rsid w:val="00B963AE"/>
    <w:rsid w:val="00B9723C"/>
    <w:rsid w:val="00B9739C"/>
    <w:rsid w:val="00B9766A"/>
    <w:rsid w:val="00B97B14"/>
    <w:rsid w:val="00BA036A"/>
    <w:rsid w:val="00BA0538"/>
    <w:rsid w:val="00BA085B"/>
    <w:rsid w:val="00BA105A"/>
    <w:rsid w:val="00BA1A40"/>
    <w:rsid w:val="00BA2651"/>
    <w:rsid w:val="00BA2C0B"/>
    <w:rsid w:val="00BA5122"/>
    <w:rsid w:val="00BA5578"/>
    <w:rsid w:val="00BA5992"/>
    <w:rsid w:val="00BA62B0"/>
    <w:rsid w:val="00BA67A5"/>
    <w:rsid w:val="00BA75EB"/>
    <w:rsid w:val="00BA7833"/>
    <w:rsid w:val="00BA7CDE"/>
    <w:rsid w:val="00BB02A3"/>
    <w:rsid w:val="00BB045D"/>
    <w:rsid w:val="00BB0661"/>
    <w:rsid w:val="00BB0697"/>
    <w:rsid w:val="00BB08D0"/>
    <w:rsid w:val="00BB0BA6"/>
    <w:rsid w:val="00BB0E5C"/>
    <w:rsid w:val="00BB120C"/>
    <w:rsid w:val="00BB1309"/>
    <w:rsid w:val="00BB1727"/>
    <w:rsid w:val="00BB1A6B"/>
    <w:rsid w:val="00BB21B6"/>
    <w:rsid w:val="00BB2472"/>
    <w:rsid w:val="00BB277F"/>
    <w:rsid w:val="00BB2CEB"/>
    <w:rsid w:val="00BB3913"/>
    <w:rsid w:val="00BB444A"/>
    <w:rsid w:val="00BB4BE6"/>
    <w:rsid w:val="00BB537D"/>
    <w:rsid w:val="00BB5933"/>
    <w:rsid w:val="00BB5AE0"/>
    <w:rsid w:val="00BB5B81"/>
    <w:rsid w:val="00BB5E78"/>
    <w:rsid w:val="00BB6460"/>
    <w:rsid w:val="00BB669A"/>
    <w:rsid w:val="00BB6846"/>
    <w:rsid w:val="00BB7CE5"/>
    <w:rsid w:val="00BC02C8"/>
    <w:rsid w:val="00BC0A69"/>
    <w:rsid w:val="00BC2748"/>
    <w:rsid w:val="00BC2C7F"/>
    <w:rsid w:val="00BC33D4"/>
    <w:rsid w:val="00BC351A"/>
    <w:rsid w:val="00BC37E4"/>
    <w:rsid w:val="00BC3930"/>
    <w:rsid w:val="00BC3C62"/>
    <w:rsid w:val="00BC4629"/>
    <w:rsid w:val="00BC502E"/>
    <w:rsid w:val="00BC5645"/>
    <w:rsid w:val="00BC59CE"/>
    <w:rsid w:val="00BC64BE"/>
    <w:rsid w:val="00BC6856"/>
    <w:rsid w:val="00BC6A5B"/>
    <w:rsid w:val="00BC6EA8"/>
    <w:rsid w:val="00BC742C"/>
    <w:rsid w:val="00BC776A"/>
    <w:rsid w:val="00BC7BB9"/>
    <w:rsid w:val="00BC7CEB"/>
    <w:rsid w:val="00BC7E14"/>
    <w:rsid w:val="00BC7F36"/>
    <w:rsid w:val="00BD0B99"/>
    <w:rsid w:val="00BD0DAA"/>
    <w:rsid w:val="00BD0DF5"/>
    <w:rsid w:val="00BD2A17"/>
    <w:rsid w:val="00BD2AEF"/>
    <w:rsid w:val="00BD2F03"/>
    <w:rsid w:val="00BD2F81"/>
    <w:rsid w:val="00BD3CE7"/>
    <w:rsid w:val="00BD3E05"/>
    <w:rsid w:val="00BD42AE"/>
    <w:rsid w:val="00BD4450"/>
    <w:rsid w:val="00BD4A65"/>
    <w:rsid w:val="00BD51C2"/>
    <w:rsid w:val="00BD555F"/>
    <w:rsid w:val="00BD55A4"/>
    <w:rsid w:val="00BD5676"/>
    <w:rsid w:val="00BD5D53"/>
    <w:rsid w:val="00BD5FCD"/>
    <w:rsid w:val="00BD672D"/>
    <w:rsid w:val="00BD6730"/>
    <w:rsid w:val="00BD6BAF"/>
    <w:rsid w:val="00BD7992"/>
    <w:rsid w:val="00BD7C6A"/>
    <w:rsid w:val="00BD7C88"/>
    <w:rsid w:val="00BD7D0A"/>
    <w:rsid w:val="00BE05ED"/>
    <w:rsid w:val="00BE0908"/>
    <w:rsid w:val="00BE17F9"/>
    <w:rsid w:val="00BE26B4"/>
    <w:rsid w:val="00BE27D4"/>
    <w:rsid w:val="00BE313C"/>
    <w:rsid w:val="00BE43CA"/>
    <w:rsid w:val="00BE4F7F"/>
    <w:rsid w:val="00BE5464"/>
    <w:rsid w:val="00BE5723"/>
    <w:rsid w:val="00BE58F6"/>
    <w:rsid w:val="00BE622F"/>
    <w:rsid w:val="00BE67E7"/>
    <w:rsid w:val="00BE6929"/>
    <w:rsid w:val="00BE6972"/>
    <w:rsid w:val="00BE6C0C"/>
    <w:rsid w:val="00BE6EE1"/>
    <w:rsid w:val="00BE75D1"/>
    <w:rsid w:val="00BE7645"/>
    <w:rsid w:val="00BE77C0"/>
    <w:rsid w:val="00BE7E86"/>
    <w:rsid w:val="00BE7EDE"/>
    <w:rsid w:val="00BF0634"/>
    <w:rsid w:val="00BF0663"/>
    <w:rsid w:val="00BF0E38"/>
    <w:rsid w:val="00BF1699"/>
    <w:rsid w:val="00BF3BA0"/>
    <w:rsid w:val="00BF3C6D"/>
    <w:rsid w:val="00BF3F36"/>
    <w:rsid w:val="00BF3F3D"/>
    <w:rsid w:val="00BF4A3B"/>
    <w:rsid w:val="00BF5096"/>
    <w:rsid w:val="00BF5423"/>
    <w:rsid w:val="00BF54B4"/>
    <w:rsid w:val="00BF5FB4"/>
    <w:rsid w:val="00BF617F"/>
    <w:rsid w:val="00BF6381"/>
    <w:rsid w:val="00BF6412"/>
    <w:rsid w:val="00BF783B"/>
    <w:rsid w:val="00BF796E"/>
    <w:rsid w:val="00BF7FB3"/>
    <w:rsid w:val="00C013A7"/>
    <w:rsid w:val="00C0214B"/>
    <w:rsid w:val="00C021A8"/>
    <w:rsid w:val="00C022D8"/>
    <w:rsid w:val="00C02653"/>
    <w:rsid w:val="00C0317C"/>
    <w:rsid w:val="00C03321"/>
    <w:rsid w:val="00C03398"/>
    <w:rsid w:val="00C037D8"/>
    <w:rsid w:val="00C0429D"/>
    <w:rsid w:val="00C04301"/>
    <w:rsid w:val="00C04D6B"/>
    <w:rsid w:val="00C04E36"/>
    <w:rsid w:val="00C05541"/>
    <w:rsid w:val="00C05E0B"/>
    <w:rsid w:val="00C06422"/>
    <w:rsid w:val="00C06530"/>
    <w:rsid w:val="00C06EDA"/>
    <w:rsid w:val="00C07513"/>
    <w:rsid w:val="00C0751D"/>
    <w:rsid w:val="00C10C73"/>
    <w:rsid w:val="00C115B8"/>
    <w:rsid w:val="00C11E0E"/>
    <w:rsid w:val="00C12670"/>
    <w:rsid w:val="00C1314B"/>
    <w:rsid w:val="00C133DE"/>
    <w:rsid w:val="00C136DD"/>
    <w:rsid w:val="00C1377D"/>
    <w:rsid w:val="00C13A3D"/>
    <w:rsid w:val="00C1419C"/>
    <w:rsid w:val="00C14D03"/>
    <w:rsid w:val="00C15066"/>
    <w:rsid w:val="00C15099"/>
    <w:rsid w:val="00C152CF"/>
    <w:rsid w:val="00C15309"/>
    <w:rsid w:val="00C15925"/>
    <w:rsid w:val="00C1617D"/>
    <w:rsid w:val="00C162E6"/>
    <w:rsid w:val="00C16C19"/>
    <w:rsid w:val="00C16C23"/>
    <w:rsid w:val="00C17875"/>
    <w:rsid w:val="00C17EE1"/>
    <w:rsid w:val="00C20238"/>
    <w:rsid w:val="00C20A14"/>
    <w:rsid w:val="00C20BD6"/>
    <w:rsid w:val="00C21482"/>
    <w:rsid w:val="00C21541"/>
    <w:rsid w:val="00C22F6F"/>
    <w:rsid w:val="00C230B4"/>
    <w:rsid w:val="00C23190"/>
    <w:rsid w:val="00C232C5"/>
    <w:rsid w:val="00C2330F"/>
    <w:rsid w:val="00C236B6"/>
    <w:rsid w:val="00C23D56"/>
    <w:rsid w:val="00C25A75"/>
    <w:rsid w:val="00C25AE6"/>
    <w:rsid w:val="00C26354"/>
    <w:rsid w:val="00C26384"/>
    <w:rsid w:val="00C2690B"/>
    <w:rsid w:val="00C269A7"/>
    <w:rsid w:val="00C26F23"/>
    <w:rsid w:val="00C271DF"/>
    <w:rsid w:val="00C27437"/>
    <w:rsid w:val="00C276CF"/>
    <w:rsid w:val="00C27DF6"/>
    <w:rsid w:val="00C300FB"/>
    <w:rsid w:val="00C302F4"/>
    <w:rsid w:val="00C30501"/>
    <w:rsid w:val="00C30540"/>
    <w:rsid w:val="00C307FF"/>
    <w:rsid w:val="00C30A07"/>
    <w:rsid w:val="00C30D7B"/>
    <w:rsid w:val="00C30E02"/>
    <w:rsid w:val="00C31E45"/>
    <w:rsid w:val="00C32AAB"/>
    <w:rsid w:val="00C34A8C"/>
    <w:rsid w:val="00C3507C"/>
    <w:rsid w:val="00C350A8"/>
    <w:rsid w:val="00C35120"/>
    <w:rsid w:val="00C35915"/>
    <w:rsid w:val="00C362D9"/>
    <w:rsid w:val="00C364CC"/>
    <w:rsid w:val="00C36A29"/>
    <w:rsid w:val="00C36E0B"/>
    <w:rsid w:val="00C37837"/>
    <w:rsid w:val="00C400CC"/>
    <w:rsid w:val="00C40305"/>
    <w:rsid w:val="00C40F26"/>
    <w:rsid w:val="00C40F66"/>
    <w:rsid w:val="00C412B3"/>
    <w:rsid w:val="00C41DDA"/>
    <w:rsid w:val="00C41E97"/>
    <w:rsid w:val="00C41F64"/>
    <w:rsid w:val="00C423B2"/>
    <w:rsid w:val="00C43166"/>
    <w:rsid w:val="00C43D1F"/>
    <w:rsid w:val="00C4449C"/>
    <w:rsid w:val="00C44506"/>
    <w:rsid w:val="00C44BA2"/>
    <w:rsid w:val="00C45BDF"/>
    <w:rsid w:val="00C45D63"/>
    <w:rsid w:val="00C45FE6"/>
    <w:rsid w:val="00C4612C"/>
    <w:rsid w:val="00C46181"/>
    <w:rsid w:val="00C46ACC"/>
    <w:rsid w:val="00C472C7"/>
    <w:rsid w:val="00C477A1"/>
    <w:rsid w:val="00C50164"/>
    <w:rsid w:val="00C503A7"/>
    <w:rsid w:val="00C506FB"/>
    <w:rsid w:val="00C50914"/>
    <w:rsid w:val="00C5101E"/>
    <w:rsid w:val="00C512F7"/>
    <w:rsid w:val="00C51508"/>
    <w:rsid w:val="00C523A2"/>
    <w:rsid w:val="00C52538"/>
    <w:rsid w:val="00C525C3"/>
    <w:rsid w:val="00C52FA3"/>
    <w:rsid w:val="00C53431"/>
    <w:rsid w:val="00C53A7D"/>
    <w:rsid w:val="00C543D2"/>
    <w:rsid w:val="00C544B6"/>
    <w:rsid w:val="00C5479D"/>
    <w:rsid w:val="00C5514B"/>
    <w:rsid w:val="00C55895"/>
    <w:rsid w:val="00C56392"/>
    <w:rsid w:val="00C56481"/>
    <w:rsid w:val="00C56B44"/>
    <w:rsid w:val="00C57097"/>
    <w:rsid w:val="00C577EC"/>
    <w:rsid w:val="00C60086"/>
    <w:rsid w:val="00C60135"/>
    <w:rsid w:val="00C606F6"/>
    <w:rsid w:val="00C6098E"/>
    <w:rsid w:val="00C619C9"/>
    <w:rsid w:val="00C61C6B"/>
    <w:rsid w:val="00C62212"/>
    <w:rsid w:val="00C632CE"/>
    <w:rsid w:val="00C6397F"/>
    <w:rsid w:val="00C63CF8"/>
    <w:rsid w:val="00C65157"/>
    <w:rsid w:val="00C652A9"/>
    <w:rsid w:val="00C65B12"/>
    <w:rsid w:val="00C66CCD"/>
    <w:rsid w:val="00C6735A"/>
    <w:rsid w:val="00C674ED"/>
    <w:rsid w:val="00C7045E"/>
    <w:rsid w:val="00C70472"/>
    <w:rsid w:val="00C7087E"/>
    <w:rsid w:val="00C71186"/>
    <w:rsid w:val="00C71A0B"/>
    <w:rsid w:val="00C73135"/>
    <w:rsid w:val="00C7386F"/>
    <w:rsid w:val="00C7398C"/>
    <w:rsid w:val="00C73B3A"/>
    <w:rsid w:val="00C73D40"/>
    <w:rsid w:val="00C747F6"/>
    <w:rsid w:val="00C750EE"/>
    <w:rsid w:val="00C764A1"/>
    <w:rsid w:val="00C770C7"/>
    <w:rsid w:val="00C77353"/>
    <w:rsid w:val="00C77643"/>
    <w:rsid w:val="00C77703"/>
    <w:rsid w:val="00C77B27"/>
    <w:rsid w:val="00C80C7E"/>
    <w:rsid w:val="00C81852"/>
    <w:rsid w:val="00C81D51"/>
    <w:rsid w:val="00C81ECE"/>
    <w:rsid w:val="00C821D0"/>
    <w:rsid w:val="00C82866"/>
    <w:rsid w:val="00C833C5"/>
    <w:rsid w:val="00C83644"/>
    <w:rsid w:val="00C837C1"/>
    <w:rsid w:val="00C83F9A"/>
    <w:rsid w:val="00C843AD"/>
    <w:rsid w:val="00C849B8"/>
    <w:rsid w:val="00C85949"/>
    <w:rsid w:val="00C85B8E"/>
    <w:rsid w:val="00C86052"/>
    <w:rsid w:val="00C86AA3"/>
    <w:rsid w:val="00C86DAB"/>
    <w:rsid w:val="00C87A10"/>
    <w:rsid w:val="00C87B8B"/>
    <w:rsid w:val="00C907E9"/>
    <w:rsid w:val="00C90986"/>
    <w:rsid w:val="00C90A4C"/>
    <w:rsid w:val="00C90C55"/>
    <w:rsid w:val="00C91FDD"/>
    <w:rsid w:val="00C925B8"/>
    <w:rsid w:val="00C92A1E"/>
    <w:rsid w:val="00C933D8"/>
    <w:rsid w:val="00C93454"/>
    <w:rsid w:val="00C934FC"/>
    <w:rsid w:val="00C93620"/>
    <w:rsid w:val="00C93688"/>
    <w:rsid w:val="00C9397E"/>
    <w:rsid w:val="00C93EB2"/>
    <w:rsid w:val="00C94024"/>
    <w:rsid w:val="00C94480"/>
    <w:rsid w:val="00C94E84"/>
    <w:rsid w:val="00C9591D"/>
    <w:rsid w:val="00C95C32"/>
    <w:rsid w:val="00C95C3D"/>
    <w:rsid w:val="00C96A26"/>
    <w:rsid w:val="00C9710B"/>
    <w:rsid w:val="00C9711A"/>
    <w:rsid w:val="00C973FA"/>
    <w:rsid w:val="00C97920"/>
    <w:rsid w:val="00C979D6"/>
    <w:rsid w:val="00CA1096"/>
    <w:rsid w:val="00CA168E"/>
    <w:rsid w:val="00CA1F40"/>
    <w:rsid w:val="00CA22F4"/>
    <w:rsid w:val="00CA24AE"/>
    <w:rsid w:val="00CA2619"/>
    <w:rsid w:val="00CA27CF"/>
    <w:rsid w:val="00CA2B13"/>
    <w:rsid w:val="00CA2B79"/>
    <w:rsid w:val="00CA2CAD"/>
    <w:rsid w:val="00CA3F65"/>
    <w:rsid w:val="00CA40C6"/>
    <w:rsid w:val="00CA41E3"/>
    <w:rsid w:val="00CA46AC"/>
    <w:rsid w:val="00CA5CF9"/>
    <w:rsid w:val="00CA68EA"/>
    <w:rsid w:val="00CA6A8E"/>
    <w:rsid w:val="00CA7896"/>
    <w:rsid w:val="00CB177B"/>
    <w:rsid w:val="00CB186F"/>
    <w:rsid w:val="00CB1B38"/>
    <w:rsid w:val="00CB1BBB"/>
    <w:rsid w:val="00CB2A97"/>
    <w:rsid w:val="00CB2B01"/>
    <w:rsid w:val="00CB3DCF"/>
    <w:rsid w:val="00CB3F6A"/>
    <w:rsid w:val="00CB41F2"/>
    <w:rsid w:val="00CB535E"/>
    <w:rsid w:val="00CB5654"/>
    <w:rsid w:val="00CB5EBC"/>
    <w:rsid w:val="00CB6569"/>
    <w:rsid w:val="00CB69BB"/>
    <w:rsid w:val="00CB7121"/>
    <w:rsid w:val="00CB7456"/>
    <w:rsid w:val="00CB75BE"/>
    <w:rsid w:val="00CB7EFB"/>
    <w:rsid w:val="00CB7F3C"/>
    <w:rsid w:val="00CC0497"/>
    <w:rsid w:val="00CC06F5"/>
    <w:rsid w:val="00CC0B43"/>
    <w:rsid w:val="00CC1A90"/>
    <w:rsid w:val="00CC2117"/>
    <w:rsid w:val="00CC218D"/>
    <w:rsid w:val="00CC2816"/>
    <w:rsid w:val="00CC2901"/>
    <w:rsid w:val="00CC343D"/>
    <w:rsid w:val="00CC3885"/>
    <w:rsid w:val="00CC3C72"/>
    <w:rsid w:val="00CC3D61"/>
    <w:rsid w:val="00CC3FD8"/>
    <w:rsid w:val="00CC4569"/>
    <w:rsid w:val="00CC4882"/>
    <w:rsid w:val="00CC492B"/>
    <w:rsid w:val="00CC4A7B"/>
    <w:rsid w:val="00CC4EA7"/>
    <w:rsid w:val="00CC513F"/>
    <w:rsid w:val="00CC5D70"/>
    <w:rsid w:val="00CC5F23"/>
    <w:rsid w:val="00CC618D"/>
    <w:rsid w:val="00CC6628"/>
    <w:rsid w:val="00CC67FB"/>
    <w:rsid w:val="00CC6867"/>
    <w:rsid w:val="00CC6B6F"/>
    <w:rsid w:val="00CC7483"/>
    <w:rsid w:val="00CC79D2"/>
    <w:rsid w:val="00CC7F4B"/>
    <w:rsid w:val="00CD035E"/>
    <w:rsid w:val="00CD048C"/>
    <w:rsid w:val="00CD06C2"/>
    <w:rsid w:val="00CD0998"/>
    <w:rsid w:val="00CD0A2E"/>
    <w:rsid w:val="00CD0FD4"/>
    <w:rsid w:val="00CD15C9"/>
    <w:rsid w:val="00CD1874"/>
    <w:rsid w:val="00CD1B24"/>
    <w:rsid w:val="00CD1C30"/>
    <w:rsid w:val="00CD1C5E"/>
    <w:rsid w:val="00CD2A45"/>
    <w:rsid w:val="00CD2FA3"/>
    <w:rsid w:val="00CD3A6A"/>
    <w:rsid w:val="00CD43EB"/>
    <w:rsid w:val="00CD45EB"/>
    <w:rsid w:val="00CD46CD"/>
    <w:rsid w:val="00CD5B51"/>
    <w:rsid w:val="00CD7EDE"/>
    <w:rsid w:val="00CE00A6"/>
    <w:rsid w:val="00CE0362"/>
    <w:rsid w:val="00CE0489"/>
    <w:rsid w:val="00CE13D8"/>
    <w:rsid w:val="00CE1F3F"/>
    <w:rsid w:val="00CE2F2A"/>
    <w:rsid w:val="00CE332A"/>
    <w:rsid w:val="00CE395F"/>
    <w:rsid w:val="00CE3B91"/>
    <w:rsid w:val="00CE44E6"/>
    <w:rsid w:val="00CE45A8"/>
    <w:rsid w:val="00CE4640"/>
    <w:rsid w:val="00CE497E"/>
    <w:rsid w:val="00CE4C02"/>
    <w:rsid w:val="00CE50FF"/>
    <w:rsid w:val="00CE56B9"/>
    <w:rsid w:val="00CE59A2"/>
    <w:rsid w:val="00CE5C3A"/>
    <w:rsid w:val="00CE6933"/>
    <w:rsid w:val="00CE6E78"/>
    <w:rsid w:val="00CE796C"/>
    <w:rsid w:val="00CE7B1E"/>
    <w:rsid w:val="00CE7ECA"/>
    <w:rsid w:val="00CF01A5"/>
    <w:rsid w:val="00CF1E10"/>
    <w:rsid w:val="00CF255B"/>
    <w:rsid w:val="00CF28DF"/>
    <w:rsid w:val="00CF34A5"/>
    <w:rsid w:val="00CF34AE"/>
    <w:rsid w:val="00CF3551"/>
    <w:rsid w:val="00CF3C8F"/>
    <w:rsid w:val="00CF42F5"/>
    <w:rsid w:val="00CF5024"/>
    <w:rsid w:val="00CF53B5"/>
    <w:rsid w:val="00CF5B4E"/>
    <w:rsid w:val="00CF5D4A"/>
    <w:rsid w:val="00CF5E4F"/>
    <w:rsid w:val="00CF614E"/>
    <w:rsid w:val="00CF79BE"/>
    <w:rsid w:val="00D00091"/>
    <w:rsid w:val="00D01386"/>
    <w:rsid w:val="00D01481"/>
    <w:rsid w:val="00D01E8E"/>
    <w:rsid w:val="00D01FAC"/>
    <w:rsid w:val="00D023A1"/>
    <w:rsid w:val="00D023CE"/>
    <w:rsid w:val="00D02614"/>
    <w:rsid w:val="00D0283E"/>
    <w:rsid w:val="00D02AEB"/>
    <w:rsid w:val="00D02B91"/>
    <w:rsid w:val="00D030EC"/>
    <w:rsid w:val="00D03329"/>
    <w:rsid w:val="00D035CE"/>
    <w:rsid w:val="00D03826"/>
    <w:rsid w:val="00D04252"/>
    <w:rsid w:val="00D044B4"/>
    <w:rsid w:val="00D04F49"/>
    <w:rsid w:val="00D04FA4"/>
    <w:rsid w:val="00D05B32"/>
    <w:rsid w:val="00D06250"/>
    <w:rsid w:val="00D06595"/>
    <w:rsid w:val="00D06907"/>
    <w:rsid w:val="00D06EEE"/>
    <w:rsid w:val="00D07821"/>
    <w:rsid w:val="00D07A32"/>
    <w:rsid w:val="00D07A33"/>
    <w:rsid w:val="00D113F3"/>
    <w:rsid w:val="00D12004"/>
    <w:rsid w:val="00D12D89"/>
    <w:rsid w:val="00D12F08"/>
    <w:rsid w:val="00D13867"/>
    <w:rsid w:val="00D13CE6"/>
    <w:rsid w:val="00D14023"/>
    <w:rsid w:val="00D1419C"/>
    <w:rsid w:val="00D144F3"/>
    <w:rsid w:val="00D14544"/>
    <w:rsid w:val="00D145F2"/>
    <w:rsid w:val="00D14B78"/>
    <w:rsid w:val="00D15228"/>
    <w:rsid w:val="00D1596D"/>
    <w:rsid w:val="00D15FBF"/>
    <w:rsid w:val="00D16617"/>
    <w:rsid w:val="00D16809"/>
    <w:rsid w:val="00D1713B"/>
    <w:rsid w:val="00D177FE"/>
    <w:rsid w:val="00D20835"/>
    <w:rsid w:val="00D20F81"/>
    <w:rsid w:val="00D2171B"/>
    <w:rsid w:val="00D21846"/>
    <w:rsid w:val="00D21E79"/>
    <w:rsid w:val="00D22A48"/>
    <w:rsid w:val="00D22B21"/>
    <w:rsid w:val="00D2314D"/>
    <w:rsid w:val="00D23901"/>
    <w:rsid w:val="00D240A3"/>
    <w:rsid w:val="00D24455"/>
    <w:rsid w:val="00D2471B"/>
    <w:rsid w:val="00D24B15"/>
    <w:rsid w:val="00D24DD9"/>
    <w:rsid w:val="00D25367"/>
    <w:rsid w:val="00D253C1"/>
    <w:rsid w:val="00D25466"/>
    <w:rsid w:val="00D2547D"/>
    <w:rsid w:val="00D25556"/>
    <w:rsid w:val="00D2581A"/>
    <w:rsid w:val="00D25BA2"/>
    <w:rsid w:val="00D25D23"/>
    <w:rsid w:val="00D303EF"/>
    <w:rsid w:val="00D30D36"/>
    <w:rsid w:val="00D31A2B"/>
    <w:rsid w:val="00D324C0"/>
    <w:rsid w:val="00D3275B"/>
    <w:rsid w:val="00D32E5E"/>
    <w:rsid w:val="00D33A99"/>
    <w:rsid w:val="00D344D4"/>
    <w:rsid w:val="00D35499"/>
    <w:rsid w:val="00D35992"/>
    <w:rsid w:val="00D35D74"/>
    <w:rsid w:val="00D3602D"/>
    <w:rsid w:val="00D37A03"/>
    <w:rsid w:val="00D4030C"/>
    <w:rsid w:val="00D40571"/>
    <w:rsid w:val="00D40591"/>
    <w:rsid w:val="00D40C7B"/>
    <w:rsid w:val="00D413EA"/>
    <w:rsid w:val="00D4149F"/>
    <w:rsid w:val="00D419CE"/>
    <w:rsid w:val="00D4205A"/>
    <w:rsid w:val="00D4238B"/>
    <w:rsid w:val="00D428F3"/>
    <w:rsid w:val="00D430BB"/>
    <w:rsid w:val="00D43FE7"/>
    <w:rsid w:val="00D4468D"/>
    <w:rsid w:val="00D45095"/>
    <w:rsid w:val="00D456FA"/>
    <w:rsid w:val="00D457D3"/>
    <w:rsid w:val="00D4625C"/>
    <w:rsid w:val="00D46832"/>
    <w:rsid w:val="00D46A63"/>
    <w:rsid w:val="00D46D71"/>
    <w:rsid w:val="00D46F80"/>
    <w:rsid w:val="00D47700"/>
    <w:rsid w:val="00D47B6B"/>
    <w:rsid w:val="00D5002C"/>
    <w:rsid w:val="00D500B7"/>
    <w:rsid w:val="00D502D9"/>
    <w:rsid w:val="00D506A9"/>
    <w:rsid w:val="00D50A83"/>
    <w:rsid w:val="00D50DD5"/>
    <w:rsid w:val="00D50E9C"/>
    <w:rsid w:val="00D52058"/>
    <w:rsid w:val="00D526E1"/>
    <w:rsid w:val="00D529ED"/>
    <w:rsid w:val="00D52F6B"/>
    <w:rsid w:val="00D539A0"/>
    <w:rsid w:val="00D53FB0"/>
    <w:rsid w:val="00D5499B"/>
    <w:rsid w:val="00D55A76"/>
    <w:rsid w:val="00D55B45"/>
    <w:rsid w:val="00D55BE1"/>
    <w:rsid w:val="00D55E61"/>
    <w:rsid w:val="00D55F59"/>
    <w:rsid w:val="00D562A9"/>
    <w:rsid w:val="00D5644C"/>
    <w:rsid w:val="00D5648F"/>
    <w:rsid w:val="00D57213"/>
    <w:rsid w:val="00D574CD"/>
    <w:rsid w:val="00D5751C"/>
    <w:rsid w:val="00D57D36"/>
    <w:rsid w:val="00D60BE3"/>
    <w:rsid w:val="00D60E6B"/>
    <w:rsid w:val="00D610FA"/>
    <w:rsid w:val="00D616B6"/>
    <w:rsid w:val="00D62693"/>
    <w:rsid w:val="00D62BE9"/>
    <w:rsid w:val="00D637FC"/>
    <w:rsid w:val="00D64306"/>
    <w:rsid w:val="00D6433D"/>
    <w:rsid w:val="00D65046"/>
    <w:rsid w:val="00D65A6F"/>
    <w:rsid w:val="00D66221"/>
    <w:rsid w:val="00D664F8"/>
    <w:rsid w:val="00D669BE"/>
    <w:rsid w:val="00D66A3A"/>
    <w:rsid w:val="00D66C1F"/>
    <w:rsid w:val="00D670E0"/>
    <w:rsid w:val="00D67C18"/>
    <w:rsid w:val="00D718D1"/>
    <w:rsid w:val="00D721B2"/>
    <w:rsid w:val="00D72860"/>
    <w:rsid w:val="00D729A0"/>
    <w:rsid w:val="00D72B2F"/>
    <w:rsid w:val="00D730CA"/>
    <w:rsid w:val="00D73116"/>
    <w:rsid w:val="00D73364"/>
    <w:rsid w:val="00D7348D"/>
    <w:rsid w:val="00D740AA"/>
    <w:rsid w:val="00D74648"/>
    <w:rsid w:val="00D749EA"/>
    <w:rsid w:val="00D75CBE"/>
    <w:rsid w:val="00D760CC"/>
    <w:rsid w:val="00D763D1"/>
    <w:rsid w:val="00D76C7D"/>
    <w:rsid w:val="00D77240"/>
    <w:rsid w:val="00D779A6"/>
    <w:rsid w:val="00D77B73"/>
    <w:rsid w:val="00D8097A"/>
    <w:rsid w:val="00D80DE0"/>
    <w:rsid w:val="00D813E9"/>
    <w:rsid w:val="00D81E33"/>
    <w:rsid w:val="00D8227D"/>
    <w:rsid w:val="00D82332"/>
    <w:rsid w:val="00D825DB"/>
    <w:rsid w:val="00D827AC"/>
    <w:rsid w:val="00D82B63"/>
    <w:rsid w:val="00D82FE5"/>
    <w:rsid w:val="00D83062"/>
    <w:rsid w:val="00D8313E"/>
    <w:rsid w:val="00D8322E"/>
    <w:rsid w:val="00D83E77"/>
    <w:rsid w:val="00D8404E"/>
    <w:rsid w:val="00D8439E"/>
    <w:rsid w:val="00D84593"/>
    <w:rsid w:val="00D85397"/>
    <w:rsid w:val="00D85403"/>
    <w:rsid w:val="00D8546C"/>
    <w:rsid w:val="00D85554"/>
    <w:rsid w:val="00D859E8"/>
    <w:rsid w:val="00D86226"/>
    <w:rsid w:val="00D86921"/>
    <w:rsid w:val="00D8694C"/>
    <w:rsid w:val="00D86D52"/>
    <w:rsid w:val="00D86EB5"/>
    <w:rsid w:val="00D86F7E"/>
    <w:rsid w:val="00D8725F"/>
    <w:rsid w:val="00D8792E"/>
    <w:rsid w:val="00D87981"/>
    <w:rsid w:val="00D90695"/>
    <w:rsid w:val="00D912F5"/>
    <w:rsid w:val="00D914D6"/>
    <w:rsid w:val="00D919C3"/>
    <w:rsid w:val="00D92059"/>
    <w:rsid w:val="00D9356B"/>
    <w:rsid w:val="00D94052"/>
    <w:rsid w:val="00D94389"/>
    <w:rsid w:val="00D94485"/>
    <w:rsid w:val="00D94652"/>
    <w:rsid w:val="00D956E8"/>
    <w:rsid w:val="00D957D3"/>
    <w:rsid w:val="00D965A7"/>
    <w:rsid w:val="00D96CDF"/>
    <w:rsid w:val="00D96E4D"/>
    <w:rsid w:val="00D9728E"/>
    <w:rsid w:val="00DA00AE"/>
    <w:rsid w:val="00DA0637"/>
    <w:rsid w:val="00DA089C"/>
    <w:rsid w:val="00DA0D5C"/>
    <w:rsid w:val="00DA1152"/>
    <w:rsid w:val="00DA1F79"/>
    <w:rsid w:val="00DA2A58"/>
    <w:rsid w:val="00DA3900"/>
    <w:rsid w:val="00DA42E9"/>
    <w:rsid w:val="00DA4F1D"/>
    <w:rsid w:val="00DA5050"/>
    <w:rsid w:val="00DA5234"/>
    <w:rsid w:val="00DA567A"/>
    <w:rsid w:val="00DA5A48"/>
    <w:rsid w:val="00DA5B4B"/>
    <w:rsid w:val="00DA7714"/>
    <w:rsid w:val="00DA7CA8"/>
    <w:rsid w:val="00DA7EEE"/>
    <w:rsid w:val="00DB08C0"/>
    <w:rsid w:val="00DB0F85"/>
    <w:rsid w:val="00DB177F"/>
    <w:rsid w:val="00DB17A3"/>
    <w:rsid w:val="00DB1A44"/>
    <w:rsid w:val="00DB21D3"/>
    <w:rsid w:val="00DB22F1"/>
    <w:rsid w:val="00DB2364"/>
    <w:rsid w:val="00DB253B"/>
    <w:rsid w:val="00DB2DEE"/>
    <w:rsid w:val="00DB2E38"/>
    <w:rsid w:val="00DB332C"/>
    <w:rsid w:val="00DB3391"/>
    <w:rsid w:val="00DB3F15"/>
    <w:rsid w:val="00DB4FA2"/>
    <w:rsid w:val="00DB5650"/>
    <w:rsid w:val="00DB6213"/>
    <w:rsid w:val="00DB64F6"/>
    <w:rsid w:val="00DB6844"/>
    <w:rsid w:val="00DB6B62"/>
    <w:rsid w:val="00DB6C45"/>
    <w:rsid w:val="00DB77D2"/>
    <w:rsid w:val="00DB7A79"/>
    <w:rsid w:val="00DB7C69"/>
    <w:rsid w:val="00DC0292"/>
    <w:rsid w:val="00DC0876"/>
    <w:rsid w:val="00DC08A5"/>
    <w:rsid w:val="00DC0E2B"/>
    <w:rsid w:val="00DC12F7"/>
    <w:rsid w:val="00DC17D0"/>
    <w:rsid w:val="00DC2553"/>
    <w:rsid w:val="00DC2A16"/>
    <w:rsid w:val="00DC2DC7"/>
    <w:rsid w:val="00DC30FC"/>
    <w:rsid w:val="00DC31F6"/>
    <w:rsid w:val="00DC3566"/>
    <w:rsid w:val="00DC3B1D"/>
    <w:rsid w:val="00DC45F3"/>
    <w:rsid w:val="00DC4FEB"/>
    <w:rsid w:val="00DC504D"/>
    <w:rsid w:val="00DC50EF"/>
    <w:rsid w:val="00DC625A"/>
    <w:rsid w:val="00DC6B76"/>
    <w:rsid w:val="00DC6C71"/>
    <w:rsid w:val="00DC76B8"/>
    <w:rsid w:val="00DC7A29"/>
    <w:rsid w:val="00DC7A39"/>
    <w:rsid w:val="00DD0DE1"/>
    <w:rsid w:val="00DD34B8"/>
    <w:rsid w:val="00DD48D4"/>
    <w:rsid w:val="00DD494F"/>
    <w:rsid w:val="00DD4A72"/>
    <w:rsid w:val="00DD4ED5"/>
    <w:rsid w:val="00DD5CA3"/>
    <w:rsid w:val="00DD6CB9"/>
    <w:rsid w:val="00DD6D09"/>
    <w:rsid w:val="00DD7D51"/>
    <w:rsid w:val="00DE0035"/>
    <w:rsid w:val="00DE029B"/>
    <w:rsid w:val="00DE0A4D"/>
    <w:rsid w:val="00DE1BFF"/>
    <w:rsid w:val="00DE20A3"/>
    <w:rsid w:val="00DE2177"/>
    <w:rsid w:val="00DE23E1"/>
    <w:rsid w:val="00DE2F2A"/>
    <w:rsid w:val="00DE3677"/>
    <w:rsid w:val="00DE52B2"/>
    <w:rsid w:val="00DE60D1"/>
    <w:rsid w:val="00DE640B"/>
    <w:rsid w:val="00DE6F1B"/>
    <w:rsid w:val="00DE7A0A"/>
    <w:rsid w:val="00DF02CB"/>
    <w:rsid w:val="00DF043F"/>
    <w:rsid w:val="00DF11F9"/>
    <w:rsid w:val="00DF16C2"/>
    <w:rsid w:val="00DF19D9"/>
    <w:rsid w:val="00DF258B"/>
    <w:rsid w:val="00DF2BC3"/>
    <w:rsid w:val="00DF2CBE"/>
    <w:rsid w:val="00DF2FCF"/>
    <w:rsid w:val="00DF2FD9"/>
    <w:rsid w:val="00DF334A"/>
    <w:rsid w:val="00DF3378"/>
    <w:rsid w:val="00DF3B87"/>
    <w:rsid w:val="00DF3E95"/>
    <w:rsid w:val="00DF3F3E"/>
    <w:rsid w:val="00DF48CC"/>
    <w:rsid w:val="00DF4FDB"/>
    <w:rsid w:val="00DF5588"/>
    <w:rsid w:val="00DF5CE6"/>
    <w:rsid w:val="00DF5FF2"/>
    <w:rsid w:val="00DF618E"/>
    <w:rsid w:val="00DF6880"/>
    <w:rsid w:val="00DF6BD6"/>
    <w:rsid w:val="00DF73A3"/>
    <w:rsid w:val="00DF76B1"/>
    <w:rsid w:val="00DF7A0A"/>
    <w:rsid w:val="00DF7B64"/>
    <w:rsid w:val="00DF7CAB"/>
    <w:rsid w:val="00E00B5D"/>
    <w:rsid w:val="00E00C81"/>
    <w:rsid w:val="00E01BF4"/>
    <w:rsid w:val="00E0204C"/>
    <w:rsid w:val="00E021CA"/>
    <w:rsid w:val="00E022DE"/>
    <w:rsid w:val="00E025AC"/>
    <w:rsid w:val="00E027AB"/>
    <w:rsid w:val="00E03782"/>
    <w:rsid w:val="00E042B7"/>
    <w:rsid w:val="00E05263"/>
    <w:rsid w:val="00E06050"/>
    <w:rsid w:val="00E06C7F"/>
    <w:rsid w:val="00E0775C"/>
    <w:rsid w:val="00E07EBF"/>
    <w:rsid w:val="00E104A8"/>
    <w:rsid w:val="00E106E5"/>
    <w:rsid w:val="00E11245"/>
    <w:rsid w:val="00E11563"/>
    <w:rsid w:val="00E115C2"/>
    <w:rsid w:val="00E11F57"/>
    <w:rsid w:val="00E12139"/>
    <w:rsid w:val="00E126AD"/>
    <w:rsid w:val="00E12DFB"/>
    <w:rsid w:val="00E13C5A"/>
    <w:rsid w:val="00E13D9D"/>
    <w:rsid w:val="00E13DBE"/>
    <w:rsid w:val="00E13F57"/>
    <w:rsid w:val="00E140F6"/>
    <w:rsid w:val="00E14EE2"/>
    <w:rsid w:val="00E1545A"/>
    <w:rsid w:val="00E1589B"/>
    <w:rsid w:val="00E1595D"/>
    <w:rsid w:val="00E15976"/>
    <w:rsid w:val="00E16B66"/>
    <w:rsid w:val="00E16C56"/>
    <w:rsid w:val="00E16F15"/>
    <w:rsid w:val="00E17ADB"/>
    <w:rsid w:val="00E206DA"/>
    <w:rsid w:val="00E20742"/>
    <w:rsid w:val="00E20D0D"/>
    <w:rsid w:val="00E20D10"/>
    <w:rsid w:val="00E20DD8"/>
    <w:rsid w:val="00E215A9"/>
    <w:rsid w:val="00E231F3"/>
    <w:rsid w:val="00E2365D"/>
    <w:rsid w:val="00E24EA6"/>
    <w:rsid w:val="00E250A3"/>
    <w:rsid w:val="00E25C5A"/>
    <w:rsid w:val="00E2693F"/>
    <w:rsid w:val="00E26B80"/>
    <w:rsid w:val="00E27D51"/>
    <w:rsid w:val="00E3116F"/>
    <w:rsid w:val="00E317A6"/>
    <w:rsid w:val="00E3234F"/>
    <w:rsid w:val="00E325A6"/>
    <w:rsid w:val="00E326AC"/>
    <w:rsid w:val="00E33034"/>
    <w:rsid w:val="00E3337D"/>
    <w:rsid w:val="00E33637"/>
    <w:rsid w:val="00E33A1B"/>
    <w:rsid w:val="00E3429B"/>
    <w:rsid w:val="00E350D2"/>
    <w:rsid w:val="00E35F9C"/>
    <w:rsid w:val="00E36A8A"/>
    <w:rsid w:val="00E36D8C"/>
    <w:rsid w:val="00E36F16"/>
    <w:rsid w:val="00E37325"/>
    <w:rsid w:val="00E3742D"/>
    <w:rsid w:val="00E379C6"/>
    <w:rsid w:val="00E403C0"/>
    <w:rsid w:val="00E40F40"/>
    <w:rsid w:val="00E419C2"/>
    <w:rsid w:val="00E42258"/>
    <w:rsid w:val="00E422EF"/>
    <w:rsid w:val="00E438CE"/>
    <w:rsid w:val="00E43D44"/>
    <w:rsid w:val="00E440C7"/>
    <w:rsid w:val="00E446F1"/>
    <w:rsid w:val="00E44FF4"/>
    <w:rsid w:val="00E45C9C"/>
    <w:rsid w:val="00E463D8"/>
    <w:rsid w:val="00E46828"/>
    <w:rsid w:val="00E473D2"/>
    <w:rsid w:val="00E47C4F"/>
    <w:rsid w:val="00E47E4C"/>
    <w:rsid w:val="00E5036F"/>
    <w:rsid w:val="00E5097E"/>
    <w:rsid w:val="00E50A96"/>
    <w:rsid w:val="00E50F28"/>
    <w:rsid w:val="00E514C7"/>
    <w:rsid w:val="00E524C3"/>
    <w:rsid w:val="00E52824"/>
    <w:rsid w:val="00E528C3"/>
    <w:rsid w:val="00E52AED"/>
    <w:rsid w:val="00E534D6"/>
    <w:rsid w:val="00E54875"/>
    <w:rsid w:val="00E5506A"/>
    <w:rsid w:val="00E556D4"/>
    <w:rsid w:val="00E560FE"/>
    <w:rsid w:val="00E56173"/>
    <w:rsid w:val="00E56961"/>
    <w:rsid w:val="00E57213"/>
    <w:rsid w:val="00E57478"/>
    <w:rsid w:val="00E5787C"/>
    <w:rsid w:val="00E57F49"/>
    <w:rsid w:val="00E60AA3"/>
    <w:rsid w:val="00E6135E"/>
    <w:rsid w:val="00E61B11"/>
    <w:rsid w:val="00E623CF"/>
    <w:rsid w:val="00E62737"/>
    <w:rsid w:val="00E645A5"/>
    <w:rsid w:val="00E64A0F"/>
    <w:rsid w:val="00E64B37"/>
    <w:rsid w:val="00E653FF"/>
    <w:rsid w:val="00E65A3A"/>
    <w:rsid w:val="00E65A6E"/>
    <w:rsid w:val="00E6657A"/>
    <w:rsid w:val="00E674C8"/>
    <w:rsid w:val="00E67858"/>
    <w:rsid w:val="00E67A18"/>
    <w:rsid w:val="00E67B63"/>
    <w:rsid w:val="00E7066B"/>
    <w:rsid w:val="00E70B4B"/>
    <w:rsid w:val="00E711FA"/>
    <w:rsid w:val="00E717D5"/>
    <w:rsid w:val="00E71FD3"/>
    <w:rsid w:val="00E7241F"/>
    <w:rsid w:val="00E724C2"/>
    <w:rsid w:val="00E75529"/>
    <w:rsid w:val="00E75B80"/>
    <w:rsid w:val="00E75EF0"/>
    <w:rsid w:val="00E76049"/>
    <w:rsid w:val="00E76878"/>
    <w:rsid w:val="00E77326"/>
    <w:rsid w:val="00E77763"/>
    <w:rsid w:val="00E77C39"/>
    <w:rsid w:val="00E77D56"/>
    <w:rsid w:val="00E8017A"/>
    <w:rsid w:val="00E809A7"/>
    <w:rsid w:val="00E81B9F"/>
    <w:rsid w:val="00E81D96"/>
    <w:rsid w:val="00E81E8D"/>
    <w:rsid w:val="00E823F9"/>
    <w:rsid w:val="00E82618"/>
    <w:rsid w:val="00E82DB0"/>
    <w:rsid w:val="00E83520"/>
    <w:rsid w:val="00E842DC"/>
    <w:rsid w:val="00E844F3"/>
    <w:rsid w:val="00E85227"/>
    <w:rsid w:val="00E8525E"/>
    <w:rsid w:val="00E85655"/>
    <w:rsid w:val="00E8587B"/>
    <w:rsid w:val="00E85AD1"/>
    <w:rsid w:val="00E85E33"/>
    <w:rsid w:val="00E86170"/>
    <w:rsid w:val="00E861FE"/>
    <w:rsid w:val="00E864D3"/>
    <w:rsid w:val="00E9027C"/>
    <w:rsid w:val="00E9111A"/>
    <w:rsid w:val="00E921AB"/>
    <w:rsid w:val="00E92928"/>
    <w:rsid w:val="00E934BC"/>
    <w:rsid w:val="00E93858"/>
    <w:rsid w:val="00E93E39"/>
    <w:rsid w:val="00E944C5"/>
    <w:rsid w:val="00E947E1"/>
    <w:rsid w:val="00E94912"/>
    <w:rsid w:val="00E95346"/>
    <w:rsid w:val="00E95358"/>
    <w:rsid w:val="00E95377"/>
    <w:rsid w:val="00E95DD9"/>
    <w:rsid w:val="00E95F6B"/>
    <w:rsid w:val="00E96309"/>
    <w:rsid w:val="00E964E3"/>
    <w:rsid w:val="00E96716"/>
    <w:rsid w:val="00E9773D"/>
    <w:rsid w:val="00E978C0"/>
    <w:rsid w:val="00E97C64"/>
    <w:rsid w:val="00E97F5A"/>
    <w:rsid w:val="00EA0703"/>
    <w:rsid w:val="00EA095E"/>
    <w:rsid w:val="00EA0CC2"/>
    <w:rsid w:val="00EA16C4"/>
    <w:rsid w:val="00EA22DD"/>
    <w:rsid w:val="00EA2937"/>
    <w:rsid w:val="00EA333C"/>
    <w:rsid w:val="00EA3924"/>
    <w:rsid w:val="00EA3BFE"/>
    <w:rsid w:val="00EA42A5"/>
    <w:rsid w:val="00EA4A94"/>
    <w:rsid w:val="00EA4EE9"/>
    <w:rsid w:val="00EA541F"/>
    <w:rsid w:val="00EA61E3"/>
    <w:rsid w:val="00EA666D"/>
    <w:rsid w:val="00EA72FC"/>
    <w:rsid w:val="00EA7AC9"/>
    <w:rsid w:val="00EA7BDD"/>
    <w:rsid w:val="00EA7E2C"/>
    <w:rsid w:val="00EB0E2A"/>
    <w:rsid w:val="00EB0EF5"/>
    <w:rsid w:val="00EB10A0"/>
    <w:rsid w:val="00EB19F7"/>
    <w:rsid w:val="00EB1A21"/>
    <w:rsid w:val="00EB1F00"/>
    <w:rsid w:val="00EB1F8B"/>
    <w:rsid w:val="00EB2823"/>
    <w:rsid w:val="00EB2C8A"/>
    <w:rsid w:val="00EB3782"/>
    <w:rsid w:val="00EB3829"/>
    <w:rsid w:val="00EB40DE"/>
    <w:rsid w:val="00EB5121"/>
    <w:rsid w:val="00EB567D"/>
    <w:rsid w:val="00EB5B75"/>
    <w:rsid w:val="00EB64F4"/>
    <w:rsid w:val="00EB68F2"/>
    <w:rsid w:val="00EB72C8"/>
    <w:rsid w:val="00EB7445"/>
    <w:rsid w:val="00EB7499"/>
    <w:rsid w:val="00EB777C"/>
    <w:rsid w:val="00EB7B2B"/>
    <w:rsid w:val="00EC05BE"/>
    <w:rsid w:val="00EC0B39"/>
    <w:rsid w:val="00EC0B7B"/>
    <w:rsid w:val="00EC11EE"/>
    <w:rsid w:val="00EC14FF"/>
    <w:rsid w:val="00EC15F4"/>
    <w:rsid w:val="00EC2573"/>
    <w:rsid w:val="00EC266B"/>
    <w:rsid w:val="00EC4791"/>
    <w:rsid w:val="00EC5DA1"/>
    <w:rsid w:val="00EC63EF"/>
    <w:rsid w:val="00EC6522"/>
    <w:rsid w:val="00EC7585"/>
    <w:rsid w:val="00ED0292"/>
    <w:rsid w:val="00ED064B"/>
    <w:rsid w:val="00ED0D35"/>
    <w:rsid w:val="00ED0D5A"/>
    <w:rsid w:val="00ED0D6A"/>
    <w:rsid w:val="00ED1610"/>
    <w:rsid w:val="00ED17EC"/>
    <w:rsid w:val="00ED1FF8"/>
    <w:rsid w:val="00ED2BEB"/>
    <w:rsid w:val="00ED4521"/>
    <w:rsid w:val="00ED48D9"/>
    <w:rsid w:val="00ED48FB"/>
    <w:rsid w:val="00ED4CBE"/>
    <w:rsid w:val="00ED5679"/>
    <w:rsid w:val="00ED5B7D"/>
    <w:rsid w:val="00ED5BEF"/>
    <w:rsid w:val="00ED5EBF"/>
    <w:rsid w:val="00ED67E3"/>
    <w:rsid w:val="00ED6A9A"/>
    <w:rsid w:val="00ED78D9"/>
    <w:rsid w:val="00EE0240"/>
    <w:rsid w:val="00EE08B2"/>
    <w:rsid w:val="00EE0ED0"/>
    <w:rsid w:val="00EE179A"/>
    <w:rsid w:val="00EE18BB"/>
    <w:rsid w:val="00EE1C92"/>
    <w:rsid w:val="00EE1DFE"/>
    <w:rsid w:val="00EE2390"/>
    <w:rsid w:val="00EE23AB"/>
    <w:rsid w:val="00EE2422"/>
    <w:rsid w:val="00EE2518"/>
    <w:rsid w:val="00EE2E95"/>
    <w:rsid w:val="00EE3237"/>
    <w:rsid w:val="00EE3740"/>
    <w:rsid w:val="00EE3884"/>
    <w:rsid w:val="00EE3C29"/>
    <w:rsid w:val="00EE4585"/>
    <w:rsid w:val="00EE493C"/>
    <w:rsid w:val="00EE4988"/>
    <w:rsid w:val="00EE4FDE"/>
    <w:rsid w:val="00EE5CD2"/>
    <w:rsid w:val="00EE6088"/>
    <w:rsid w:val="00EE66E5"/>
    <w:rsid w:val="00EE6D5F"/>
    <w:rsid w:val="00EF0624"/>
    <w:rsid w:val="00EF1119"/>
    <w:rsid w:val="00EF1C8C"/>
    <w:rsid w:val="00EF33DC"/>
    <w:rsid w:val="00EF3542"/>
    <w:rsid w:val="00EF3829"/>
    <w:rsid w:val="00EF3C2A"/>
    <w:rsid w:val="00EF4245"/>
    <w:rsid w:val="00EF44EF"/>
    <w:rsid w:val="00EF49E7"/>
    <w:rsid w:val="00EF4D74"/>
    <w:rsid w:val="00EF6382"/>
    <w:rsid w:val="00EF68AE"/>
    <w:rsid w:val="00EF6B24"/>
    <w:rsid w:val="00EF6C51"/>
    <w:rsid w:val="00EF6FD5"/>
    <w:rsid w:val="00EF7401"/>
    <w:rsid w:val="00EF7526"/>
    <w:rsid w:val="00EF7823"/>
    <w:rsid w:val="00EF78E1"/>
    <w:rsid w:val="00F008AA"/>
    <w:rsid w:val="00F00A64"/>
    <w:rsid w:val="00F00CC1"/>
    <w:rsid w:val="00F0148B"/>
    <w:rsid w:val="00F0183A"/>
    <w:rsid w:val="00F029A5"/>
    <w:rsid w:val="00F02DA0"/>
    <w:rsid w:val="00F031F0"/>
    <w:rsid w:val="00F03807"/>
    <w:rsid w:val="00F04043"/>
    <w:rsid w:val="00F04A8C"/>
    <w:rsid w:val="00F04F64"/>
    <w:rsid w:val="00F05252"/>
    <w:rsid w:val="00F057E4"/>
    <w:rsid w:val="00F05995"/>
    <w:rsid w:val="00F066B1"/>
    <w:rsid w:val="00F06F92"/>
    <w:rsid w:val="00F07125"/>
    <w:rsid w:val="00F10193"/>
    <w:rsid w:val="00F101B4"/>
    <w:rsid w:val="00F10464"/>
    <w:rsid w:val="00F10B46"/>
    <w:rsid w:val="00F11261"/>
    <w:rsid w:val="00F114D5"/>
    <w:rsid w:val="00F11527"/>
    <w:rsid w:val="00F122A2"/>
    <w:rsid w:val="00F12433"/>
    <w:rsid w:val="00F1254B"/>
    <w:rsid w:val="00F126AC"/>
    <w:rsid w:val="00F138D7"/>
    <w:rsid w:val="00F13C16"/>
    <w:rsid w:val="00F13D0C"/>
    <w:rsid w:val="00F13DD0"/>
    <w:rsid w:val="00F1413F"/>
    <w:rsid w:val="00F14AE7"/>
    <w:rsid w:val="00F150E0"/>
    <w:rsid w:val="00F1539A"/>
    <w:rsid w:val="00F1548B"/>
    <w:rsid w:val="00F156AC"/>
    <w:rsid w:val="00F161A5"/>
    <w:rsid w:val="00F167ED"/>
    <w:rsid w:val="00F16AFF"/>
    <w:rsid w:val="00F16D75"/>
    <w:rsid w:val="00F200E6"/>
    <w:rsid w:val="00F20C33"/>
    <w:rsid w:val="00F20DA5"/>
    <w:rsid w:val="00F20DAB"/>
    <w:rsid w:val="00F215E5"/>
    <w:rsid w:val="00F216F5"/>
    <w:rsid w:val="00F21979"/>
    <w:rsid w:val="00F22777"/>
    <w:rsid w:val="00F2394A"/>
    <w:rsid w:val="00F23BBC"/>
    <w:rsid w:val="00F24D40"/>
    <w:rsid w:val="00F252DE"/>
    <w:rsid w:val="00F25771"/>
    <w:rsid w:val="00F25CA8"/>
    <w:rsid w:val="00F265E5"/>
    <w:rsid w:val="00F2697E"/>
    <w:rsid w:val="00F26A78"/>
    <w:rsid w:val="00F26BE3"/>
    <w:rsid w:val="00F26E8D"/>
    <w:rsid w:val="00F26EA5"/>
    <w:rsid w:val="00F27821"/>
    <w:rsid w:val="00F27EEE"/>
    <w:rsid w:val="00F3000B"/>
    <w:rsid w:val="00F30562"/>
    <w:rsid w:val="00F306B6"/>
    <w:rsid w:val="00F314BD"/>
    <w:rsid w:val="00F31E4F"/>
    <w:rsid w:val="00F32944"/>
    <w:rsid w:val="00F33330"/>
    <w:rsid w:val="00F333FC"/>
    <w:rsid w:val="00F33920"/>
    <w:rsid w:val="00F34BBF"/>
    <w:rsid w:val="00F34BDB"/>
    <w:rsid w:val="00F34E0F"/>
    <w:rsid w:val="00F362AD"/>
    <w:rsid w:val="00F367DF"/>
    <w:rsid w:val="00F36C24"/>
    <w:rsid w:val="00F36DF6"/>
    <w:rsid w:val="00F376EC"/>
    <w:rsid w:val="00F37897"/>
    <w:rsid w:val="00F37BFC"/>
    <w:rsid w:val="00F405EE"/>
    <w:rsid w:val="00F406F4"/>
    <w:rsid w:val="00F40E6B"/>
    <w:rsid w:val="00F41A4E"/>
    <w:rsid w:val="00F41C3A"/>
    <w:rsid w:val="00F41F72"/>
    <w:rsid w:val="00F42397"/>
    <w:rsid w:val="00F4312D"/>
    <w:rsid w:val="00F43199"/>
    <w:rsid w:val="00F43B6E"/>
    <w:rsid w:val="00F44963"/>
    <w:rsid w:val="00F44B72"/>
    <w:rsid w:val="00F456CB"/>
    <w:rsid w:val="00F45DB8"/>
    <w:rsid w:val="00F45E0A"/>
    <w:rsid w:val="00F45FCB"/>
    <w:rsid w:val="00F473D4"/>
    <w:rsid w:val="00F476B8"/>
    <w:rsid w:val="00F50C2D"/>
    <w:rsid w:val="00F50CB5"/>
    <w:rsid w:val="00F5129D"/>
    <w:rsid w:val="00F51EF8"/>
    <w:rsid w:val="00F52148"/>
    <w:rsid w:val="00F527D9"/>
    <w:rsid w:val="00F529B2"/>
    <w:rsid w:val="00F52C67"/>
    <w:rsid w:val="00F5363D"/>
    <w:rsid w:val="00F5402D"/>
    <w:rsid w:val="00F542F6"/>
    <w:rsid w:val="00F5482B"/>
    <w:rsid w:val="00F556A9"/>
    <w:rsid w:val="00F559F9"/>
    <w:rsid w:val="00F55AA7"/>
    <w:rsid w:val="00F569C2"/>
    <w:rsid w:val="00F56E2B"/>
    <w:rsid w:val="00F56FE6"/>
    <w:rsid w:val="00F570D6"/>
    <w:rsid w:val="00F577FE"/>
    <w:rsid w:val="00F57A4E"/>
    <w:rsid w:val="00F57B68"/>
    <w:rsid w:val="00F61195"/>
    <w:rsid w:val="00F6156D"/>
    <w:rsid w:val="00F617FD"/>
    <w:rsid w:val="00F619D0"/>
    <w:rsid w:val="00F6211B"/>
    <w:rsid w:val="00F62413"/>
    <w:rsid w:val="00F62FD6"/>
    <w:rsid w:val="00F6425E"/>
    <w:rsid w:val="00F6449F"/>
    <w:rsid w:val="00F6453D"/>
    <w:rsid w:val="00F64E8C"/>
    <w:rsid w:val="00F65102"/>
    <w:rsid w:val="00F65116"/>
    <w:rsid w:val="00F65677"/>
    <w:rsid w:val="00F656CC"/>
    <w:rsid w:val="00F65EFC"/>
    <w:rsid w:val="00F6606C"/>
    <w:rsid w:val="00F663D8"/>
    <w:rsid w:val="00F664E2"/>
    <w:rsid w:val="00F66B9F"/>
    <w:rsid w:val="00F671C3"/>
    <w:rsid w:val="00F6745F"/>
    <w:rsid w:val="00F67B65"/>
    <w:rsid w:val="00F67EA3"/>
    <w:rsid w:val="00F70525"/>
    <w:rsid w:val="00F70B64"/>
    <w:rsid w:val="00F72617"/>
    <w:rsid w:val="00F74A10"/>
    <w:rsid w:val="00F74C80"/>
    <w:rsid w:val="00F755D8"/>
    <w:rsid w:val="00F75681"/>
    <w:rsid w:val="00F76543"/>
    <w:rsid w:val="00F76B8A"/>
    <w:rsid w:val="00F77781"/>
    <w:rsid w:val="00F77AD1"/>
    <w:rsid w:val="00F80111"/>
    <w:rsid w:val="00F803DB"/>
    <w:rsid w:val="00F807B9"/>
    <w:rsid w:val="00F80C31"/>
    <w:rsid w:val="00F80CCC"/>
    <w:rsid w:val="00F82E31"/>
    <w:rsid w:val="00F82E37"/>
    <w:rsid w:val="00F82FA9"/>
    <w:rsid w:val="00F83370"/>
    <w:rsid w:val="00F83816"/>
    <w:rsid w:val="00F84234"/>
    <w:rsid w:val="00F84239"/>
    <w:rsid w:val="00F84264"/>
    <w:rsid w:val="00F8464C"/>
    <w:rsid w:val="00F84C9A"/>
    <w:rsid w:val="00F852CB"/>
    <w:rsid w:val="00F858FD"/>
    <w:rsid w:val="00F8590A"/>
    <w:rsid w:val="00F86690"/>
    <w:rsid w:val="00F868B0"/>
    <w:rsid w:val="00F86DB6"/>
    <w:rsid w:val="00F870EB"/>
    <w:rsid w:val="00F900DF"/>
    <w:rsid w:val="00F91DDF"/>
    <w:rsid w:val="00F932F0"/>
    <w:rsid w:val="00F93B01"/>
    <w:rsid w:val="00F93F78"/>
    <w:rsid w:val="00F94180"/>
    <w:rsid w:val="00F94FC9"/>
    <w:rsid w:val="00F95809"/>
    <w:rsid w:val="00F95DC9"/>
    <w:rsid w:val="00F95E34"/>
    <w:rsid w:val="00F95F29"/>
    <w:rsid w:val="00F96827"/>
    <w:rsid w:val="00F96B73"/>
    <w:rsid w:val="00F96EE2"/>
    <w:rsid w:val="00F96FD3"/>
    <w:rsid w:val="00F97ADC"/>
    <w:rsid w:val="00F97E9F"/>
    <w:rsid w:val="00FA100B"/>
    <w:rsid w:val="00FA1B77"/>
    <w:rsid w:val="00FA1BF1"/>
    <w:rsid w:val="00FA1C0E"/>
    <w:rsid w:val="00FA1E96"/>
    <w:rsid w:val="00FA2013"/>
    <w:rsid w:val="00FA2457"/>
    <w:rsid w:val="00FA2798"/>
    <w:rsid w:val="00FA27B5"/>
    <w:rsid w:val="00FA32E3"/>
    <w:rsid w:val="00FA42D9"/>
    <w:rsid w:val="00FA4398"/>
    <w:rsid w:val="00FA44EF"/>
    <w:rsid w:val="00FA4D1D"/>
    <w:rsid w:val="00FA4F95"/>
    <w:rsid w:val="00FA59B7"/>
    <w:rsid w:val="00FA6E9F"/>
    <w:rsid w:val="00FA6F66"/>
    <w:rsid w:val="00FA70E9"/>
    <w:rsid w:val="00FA7B8F"/>
    <w:rsid w:val="00FB0792"/>
    <w:rsid w:val="00FB12C3"/>
    <w:rsid w:val="00FB1DE0"/>
    <w:rsid w:val="00FB1FF3"/>
    <w:rsid w:val="00FB26A2"/>
    <w:rsid w:val="00FB2ED8"/>
    <w:rsid w:val="00FB3600"/>
    <w:rsid w:val="00FB4943"/>
    <w:rsid w:val="00FB4E29"/>
    <w:rsid w:val="00FB510F"/>
    <w:rsid w:val="00FB5362"/>
    <w:rsid w:val="00FB556F"/>
    <w:rsid w:val="00FB5796"/>
    <w:rsid w:val="00FB633F"/>
    <w:rsid w:val="00FB6857"/>
    <w:rsid w:val="00FB723A"/>
    <w:rsid w:val="00FB749C"/>
    <w:rsid w:val="00FB7F8D"/>
    <w:rsid w:val="00FC116A"/>
    <w:rsid w:val="00FC16ED"/>
    <w:rsid w:val="00FC1DC3"/>
    <w:rsid w:val="00FC26AD"/>
    <w:rsid w:val="00FC2A32"/>
    <w:rsid w:val="00FC2B97"/>
    <w:rsid w:val="00FC31A8"/>
    <w:rsid w:val="00FC3542"/>
    <w:rsid w:val="00FC3612"/>
    <w:rsid w:val="00FC3BEC"/>
    <w:rsid w:val="00FC3FBC"/>
    <w:rsid w:val="00FC4767"/>
    <w:rsid w:val="00FC4851"/>
    <w:rsid w:val="00FC4C29"/>
    <w:rsid w:val="00FC4DB0"/>
    <w:rsid w:val="00FC5A59"/>
    <w:rsid w:val="00FC5B4A"/>
    <w:rsid w:val="00FC5C5C"/>
    <w:rsid w:val="00FC5F34"/>
    <w:rsid w:val="00FC6545"/>
    <w:rsid w:val="00FC66AF"/>
    <w:rsid w:val="00FC6830"/>
    <w:rsid w:val="00FC7B34"/>
    <w:rsid w:val="00FC7CC7"/>
    <w:rsid w:val="00FC7F28"/>
    <w:rsid w:val="00FD01CD"/>
    <w:rsid w:val="00FD0871"/>
    <w:rsid w:val="00FD0914"/>
    <w:rsid w:val="00FD11F9"/>
    <w:rsid w:val="00FD2C4E"/>
    <w:rsid w:val="00FD35B0"/>
    <w:rsid w:val="00FD38FE"/>
    <w:rsid w:val="00FD4FCF"/>
    <w:rsid w:val="00FD518F"/>
    <w:rsid w:val="00FD5E44"/>
    <w:rsid w:val="00FD6C69"/>
    <w:rsid w:val="00FD6F1F"/>
    <w:rsid w:val="00FD71F3"/>
    <w:rsid w:val="00FD74D6"/>
    <w:rsid w:val="00FD78A5"/>
    <w:rsid w:val="00FD7EB9"/>
    <w:rsid w:val="00FE051D"/>
    <w:rsid w:val="00FE1205"/>
    <w:rsid w:val="00FE27A1"/>
    <w:rsid w:val="00FE2F36"/>
    <w:rsid w:val="00FE35F2"/>
    <w:rsid w:val="00FE5EA8"/>
    <w:rsid w:val="00FE6411"/>
    <w:rsid w:val="00FE744A"/>
    <w:rsid w:val="00FE7577"/>
    <w:rsid w:val="00FF064D"/>
    <w:rsid w:val="00FF0894"/>
    <w:rsid w:val="00FF18C0"/>
    <w:rsid w:val="00FF2F36"/>
    <w:rsid w:val="00FF360F"/>
    <w:rsid w:val="00FF36BE"/>
    <w:rsid w:val="00FF39DC"/>
    <w:rsid w:val="00FF3F80"/>
    <w:rsid w:val="00FF4352"/>
    <w:rsid w:val="00FF54DF"/>
    <w:rsid w:val="00FF580B"/>
    <w:rsid w:val="00FF5811"/>
    <w:rsid w:val="00FF5F35"/>
    <w:rsid w:val="00FF5F93"/>
    <w:rsid w:val="00FF6836"/>
    <w:rsid w:val="00FF6A99"/>
    <w:rsid w:val="00FF6B1C"/>
    <w:rsid w:val="00FF6D11"/>
    <w:rsid w:val="00FF6F31"/>
    <w:rsid w:val="00FF743D"/>
    <w:rsid w:val="00FF7808"/>
    <w:rsid w:val="00FF7B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22D2C"/>
  <w15:docId w15:val="{96E03001-5077-4931-A8D6-60D678A5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iPriority="99" w:unhideWhenUsed="1" w:qFormat="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9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E6A"/>
    <w:pPr>
      <w:spacing w:after="200" w:line="276" w:lineRule="auto"/>
    </w:pPr>
    <w:rPr>
      <w:sz w:val="24"/>
      <w:szCs w:val="22"/>
    </w:rPr>
  </w:style>
  <w:style w:type="paragraph" w:styleId="Heading1">
    <w:name w:val="heading 1"/>
    <w:basedOn w:val="Normal"/>
    <w:next w:val="Normal"/>
    <w:link w:val="Heading1Char"/>
    <w:autoRedefine/>
    <w:qFormat/>
    <w:rsid w:val="009D5E6A"/>
    <w:pPr>
      <w:keepNext/>
      <w:spacing w:before="240" w:line="300" w:lineRule="atLeast"/>
      <w:jc w:val="center"/>
      <w:outlineLvl w:val="0"/>
    </w:pPr>
    <w:rPr>
      <w:rFonts w:ascii="Arial" w:hAnsi="Arial"/>
      <w:b/>
      <w:kern w:val="28"/>
      <w:sz w:val="28"/>
    </w:rPr>
  </w:style>
  <w:style w:type="paragraph" w:styleId="Heading2">
    <w:name w:val="heading 2"/>
    <w:basedOn w:val="Normal"/>
    <w:next w:val="BodyText"/>
    <w:link w:val="Heading2Char"/>
    <w:qFormat/>
    <w:rsid w:val="009D5E6A"/>
    <w:pPr>
      <w:keepNext/>
      <w:spacing w:before="160" w:after="120" w:line="480" w:lineRule="exact"/>
      <w:jc w:val="center"/>
      <w:outlineLvl w:val="1"/>
    </w:pPr>
    <w:rPr>
      <w:rFonts w:ascii="Arial" w:hAnsi="Arial"/>
      <w:i/>
      <w:kern w:val="28"/>
      <w:sz w:val="28"/>
      <w:szCs w:val="20"/>
    </w:rPr>
  </w:style>
  <w:style w:type="paragraph" w:styleId="Heading3">
    <w:name w:val="heading 3"/>
    <w:basedOn w:val="Normal"/>
    <w:next w:val="BodyText"/>
    <w:link w:val="Heading3Char"/>
    <w:qFormat/>
    <w:rsid w:val="009D5E6A"/>
    <w:pPr>
      <w:keepNext/>
      <w:spacing w:before="120" w:after="80"/>
      <w:outlineLvl w:val="2"/>
    </w:pPr>
    <w:rPr>
      <w:rFonts w:ascii="Arial" w:hAnsi="Arial"/>
      <w:b/>
      <w:kern w:val="28"/>
    </w:rPr>
  </w:style>
  <w:style w:type="paragraph" w:styleId="Heading4">
    <w:name w:val="heading 4"/>
    <w:basedOn w:val="Normal"/>
    <w:next w:val="BodyText"/>
    <w:link w:val="Heading4Char"/>
    <w:rsid w:val="009D5E6A"/>
    <w:pPr>
      <w:keepNext/>
      <w:spacing w:before="120" w:after="80"/>
      <w:outlineLvl w:val="3"/>
    </w:pPr>
    <w:rPr>
      <w:i/>
      <w:kern w:val="28"/>
    </w:rPr>
  </w:style>
  <w:style w:type="paragraph" w:styleId="Heading5">
    <w:name w:val="heading 5"/>
    <w:basedOn w:val="Normal"/>
    <w:next w:val="BodyText"/>
    <w:link w:val="Heading5Char"/>
    <w:rsid w:val="009D5E6A"/>
    <w:pPr>
      <w:keepNext/>
      <w:spacing w:before="120" w:after="80"/>
      <w:outlineLvl w:val="4"/>
    </w:pPr>
    <w:rPr>
      <w:rFonts w:ascii="Arial" w:hAnsi="Arial"/>
      <w:b/>
      <w:kern w:val="28"/>
    </w:rPr>
  </w:style>
  <w:style w:type="paragraph" w:styleId="Heading6">
    <w:name w:val="heading 6"/>
    <w:basedOn w:val="Normal"/>
    <w:next w:val="BodyText"/>
    <w:link w:val="Heading6Char"/>
    <w:rsid w:val="009D5E6A"/>
    <w:pPr>
      <w:keepNext/>
      <w:spacing w:before="120" w:after="80"/>
      <w:outlineLvl w:val="5"/>
    </w:pPr>
    <w:rPr>
      <w:rFonts w:ascii="Arial" w:hAnsi="Arial"/>
      <w:b/>
      <w:i/>
      <w:kern w:val="28"/>
    </w:rPr>
  </w:style>
  <w:style w:type="paragraph" w:styleId="Heading7">
    <w:name w:val="heading 7"/>
    <w:basedOn w:val="Normal"/>
    <w:next w:val="BodyText"/>
    <w:link w:val="Heading7Char"/>
    <w:rsid w:val="009D5E6A"/>
    <w:pPr>
      <w:keepNext/>
      <w:spacing w:before="80" w:after="60"/>
      <w:outlineLvl w:val="6"/>
    </w:pPr>
    <w:rPr>
      <w:b/>
      <w:kern w:val="28"/>
    </w:rPr>
  </w:style>
  <w:style w:type="paragraph" w:styleId="Heading8">
    <w:name w:val="heading 8"/>
    <w:basedOn w:val="Normal"/>
    <w:next w:val="BodyText"/>
    <w:link w:val="Heading8Char"/>
    <w:rsid w:val="009D5E6A"/>
    <w:pPr>
      <w:keepNext/>
      <w:spacing w:before="80" w:after="60"/>
      <w:outlineLvl w:val="7"/>
    </w:pPr>
    <w:rPr>
      <w:b/>
      <w:i/>
      <w:kern w:val="28"/>
    </w:rPr>
  </w:style>
  <w:style w:type="paragraph" w:styleId="Heading9">
    <w:name w:val="heading 9"/>
    <w:basedOn w:val="Normal"/>
    <w:next w:val="BodyText"/>
    <w:link w:val="Heading9Char"/>
    <w:rsid w:val="009D5E6A"/>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D5E6A"/>
    <w:rPr>
      <w:sz w:val="16"/>
    </w:rPr>
  </w:style>
  <w:style w:type="paragraph" w:styleId="CommentText">
    <w:name w:val="annotation text"/>
    <w:basedOn w:val="Normal"/>
    <w:link w:val="CommentTextChar"/>
    <w:rsid w:val="009D5E6A"/>
    <w:pPr>
      <w:tabs>
        <w:tab w:val="left" w:pos="187"/>
      </w:tabs>
      <w:spacing w:line="220" w:lineRule="exact"/>
      <w:ind w:left="187" w:hanging="187"/>
    </w:pPr>
  </w:style>
  <w:style w:type="paragraph" w:customStyle="1" w:styleId="BlockQuotation">
    <w:name w:val="Block Quotation"/>
    <w:basedOn w:val="BodyText"/>
    <w:rsid w:val="009D5E6A"/>
    <w:pPr>
      <w:keepLines/>
      <w:spacing w:after="160"/>
      <w:ind w:left="720" w:right="720"/>
    </w:pPr>
    <w:rPr>
      <w:i/>
    </w:rPr>
  </w:style>
  <w:style w:type="paragraph" w:styleId="BodyText">
    <w:name w:val="Body Text"/>
    <w:basedOn w:val="Normal"/>
    <w:link w:val="BodyTextChar"/>
    <w:autoRedefine/>
    <w:rsid w:val="009D5E6A"/>
    <w:pPr>
      <w:tabs>
        <w:tab w:val="left" w:pos="720"/>
      </w:tabs>
      <w:spacing w:before="60" w:after="60" w:line="300" w:lineRule="exact"/>
    </w:pPr>
    <w:rPr>
      <w:szCs w:val="24"/>
    </w:rPr>
  </w:style>
  <w:style w:type="paragraph" w:customStyle="1" w:styleId="BlockQuotationFirst">
    <w:name w:val="Block Quotation First"/>
    <w:basedOn w:val="BlockQuotation"/>
    <w:next w:val="BlockQuotation"/>
    <w:rsid w:val="009D5E6A"/>
    <w:pPr>
      <w:spacing w:before="120"/>
    </w:pPr>
  </w:style>
  <w:style w:type="paragraph" w:customStyle="1" w:styleId="BlockQuotationLast">
    <w:name w:val="Block Quotation Last"/>
    <w:basedOn w:val="BlockQuotation"/>
    <w:next w:val="BodyText"/>
    <w:rsid w:val="009D5E6A"/>
    <w:pPr>
      <w:spacing w:after="240"/>
    </w:pPr>
  </w:style>
  <w:style w:type="paragraph" w:styleId="BodyTextIndent">
    <w:name w:val="Body Text Indent"/>
    <w:basedOn w:val="BodyText"/>
    <w:link w:val="BodyTextIndentChar"/>
    <w:rsid w:val="009D5E6A"/>
    <w:pPr>
      <w:ind w:left="360"/>
    </w:pPr>
  </w:style>
  <w:style w:type="paragraph" w:customStyle="1" w:styleId="BodyTextKeep">
    <w:name w:val="Body Text Keep"/>
    <w:basedOn w:val="BodyText"/>
    <w:rsid w:val="009D5E6A"/>
    <w:pPr>
      <w:keepNext/>
    </w:pPr>
  </w:style>
  <w:style w:type="paragraph" w:styleId="Caption">
    <w:name w:val="caption"/>
    <w:next w:val="BodyText"/>
    <w:qFormat/>
    <w:rsid w:val="009D5E6A"/>
    <w:pPr>
      <w:spacing w:before="60" w:after="60" w:line="220" w:lineRule="exact"/>
      <w:ind w:left="864" w:right="864"/>
      <w:jc w:val="both"/>
    </w:pPr>
    <w:rPr>
      <w:i/>
    </w:rPr>
  </w:style>
  <w:style w:type="paragraph" w:customStyle="1" w:styleId="ChapterLabel">
    <w:name w:val="Chapter Label"/>
    <w:basedOn w:val="Normal"/>
    <w:next w:val="Normal"/>
    <w:rsid w:val="009D5E6A"/>
    <w:pPr>
      <w:keepNext/>
      <w:spacing w:before="360"/>
      <w:jc w:val="center"/>
    </w:pPr>
    <w:rPr>
      <w:rFonts w:ascii="Arial" w:hAnsi="Arial"/>
      <w:b/>
      <w:kern w:val="28"/>
      <w:u w:val="single"/>
    </w:rPr>
  </w:style>
  <w:style w:type="paragraph" w:customStyle="1" w:styleId="ChapterSubtitle">
    <w:name w:val="Chapter Subtitle"/>
    <w:basedOn w:val="Normal"/>
    <w:next w:val="BodyText"/>
    <w:rsid w:val="009D5E6A"/>
    <w:pPr>
      <w:keepNext/>
      <w:keepLines/>
      <w:spacing w:before="360" w:after="360"/>
      <w:jc w:val="center"/>
    </w:pPr>
    <w:rPr>
      <w:rFonts w:ascii="Arial" w:hAnsi="Arial"/>
      <w:i/>
      <w:kern w:val="28"/>
      <w:sz w:val="28"/>
    </w:rPr>
  </w:style>
  <w:style w:type="paragraph" w:customStyle="1" w:styleId="ChapterTitle">
    <w:name w:val="Chapter Title"/>
    <w:qFormat/>
    <w:rsid w:val="009D5E6A"/>
    <w:rPr>
      <w:b/>
      <w:bCs/>
      <w:i/>
      <w:iCs/>
      <w:noProof/>
      <w:sz w:val="44"/>
      <w:szCs w:val="44"/>
    </w:rPr>
  </w:style>
  <w:style w:type="paragraph" w:styleId="Date">
    <w:name w:val="Date"/>
    <w:basedOn w:val="BodyText"/>
    <w:link w:val="DateChar"/>
    <w:rsid w:val="009D5E6A"/>
    <w:pPr>
      <w:spacing w:before="480"/>
      <w:jc w:val="center"/>
    </w:pPr>
    <w:rPr>
      <w:b/>
    </w:rPr>
  </w:style>
  <w:style w:type="paragraph" w:customStyle="1" w:styleId="DocumentLabel">
    <w:name w:val="Document Label"/>
    <w:basedOn w:val="Normal"/>
    <w:rsid w:val="009D5E6A"/>
    <w:pPr>
      <w:keepNext/>
      <w:spacing w:before="240" w:after="360"/>
    </w:pPr>
    <w:rPr>
      <w:b/>
      <w:kern w:val="28"/>
      <w:sz w:val="36"/>
    </w:rPr>
  </w:style>
  <w:style w:type="character" w:styleId="Emphasis">
    <w:name w:val="Emphasis"/>
    <w:rsid w:val="009D5E6A"/>
    <w:rPr>
      <w:i/>
    </w:rPr>
  </w:style>
  <w:style w:type="character" w:styleId="EndnoteReference">
    <w:name w:val="endnote reference"/>
    <w:rsid w:val="009D5E6A"/>
    <w:rPr>
      <w:vertAlign w:val="superscript"/>
    </w:rPr>
  </w:style>
  <w:style w:type="paragraph" w:styleId="EndnoteText">
    <w:name w:val="endnote text"/>
    <w:basedOn w:val="Normal"/>
    <w:link w:val="EndnoteTextChar"/>
    <w:rsid w:val="009D5E6A"/>
    <w:pPr>
      <w:tabs>
        <w:tab w:val="left" w:pos="187"/>
      </w:tabs>
      <w:spacing w:line="220" w:lineRule="exact"/>
      <w:ind w:left="187" w:hanging="187"/>
    </w:pPr>
    <w:rPr>
      <w:sz w:val="18"/>
    </w:rPr>
  </w:style>
  <w:style w:type="paragraph" w:styleId="Footer">
    <w:name w:val="footer"/>
    <w:basedOn w:val="Normal"/>
    <w:link w:val="FooterChar"/>
    <w:rsid w:val="009D5E6A"/>
    <w:pPr>
      <w:keepLines/>
      <w:tabs>
        <w:tab w:val="center" w:pos="4320"/>
        <w:tab w:val="right" w:pos="8640"/>
      </w:tabs>
    </w:pPr>
  </w:style>
  <w:style w:type="paragraph" w:customStyle="1" w:styleId="FooterEven">
    <w:name w:val="Footer Even"/>
    <w:basedOn w:val="Footer"/>
    <w:rsid w:val="009D5E6A"/>
  </w:style>
  <w:style w:type="paragraph" w:customStyle="1" w:styleId="FooterFirst">
    <w:name w:val="Footer First"/>
    <w:basedOn w:val="Footer"/>
    <w:rsid w:val="009D5E6A"/>
    <w:pPr>
      <w:tabs>
        <w:tab w:val="clear" w:pos="8640"/>
      </w:tabs>
      <w:jc w:val="center"/>
    </w:pPr>
  </w:style>
  <w:style w:type="paragraph" w:customStyle="1" w:styleId="FooterOdd">
    <w:name w:val="Footer Odd"/>
    <w:basedOn w:val="Footer"/>
    <w:rsid w:val="009D5E6A"/>
    <w:pPr>
      <w:tabs>
        <w:tab w:val="right" w:pos="0"/>
      </w:tabs>
      <w:jc w:val="right"/>
    </w:pPr>
  </w:style>
  <w:style w:type="paragraph" w:customStyle="1" w:styleId="FootnoteBase">
    <w:name w:val="Footnote Base"/>
    <w:basedOn w:val="Normal"/>
    <w:autoRedefine/>
    <w:qFormat/>
    <w:rsid w:val="00623635"/>
    <w:pPr>
      <w:tabs>
        <w:tab w:val="left" w:pos="187"/>
        <w:tab w:val="left" w:pos="1530"/>
      </w:tabs>
      <w:spacing w:after="0" w:line="180" w:lineRule="exact"/>
    </w:pPr>
    <w:rPr>
      <w:sz w:val="16"/>
      <w:szCs w:val="20"/>
    </w:rPr>
  </w:style>
  <w:style w:type="character" w:styleId="FootnoteReference">
    <w:name w:val="footnote reference"/>
    <w:rsid w:val="009D5E6A"/>
    <w:rPr>
      <w:vertAlign w:val="superscript"/>
    </w:rPr>
  </w:style>
  <w:style w:type="paragraph" w:styleId="FootnoteText">
    <w:name w:val="footnote text"/>
    <w:aliases w:val="Footnote Text Char Char Char,Footnote Text Char Char Char1,Footnote Text Char Char Char2,Footnote Text Char Char Char11,Footnote Text Char Char Char3,Footnote Text Char Char Char12,Footnote Text Char Char Char4"/>
    <w:basedOn w:val="FootnoteBase"/>
    <w:link w:val="FootnoteTextChar"/>
    <w:uiPriority w:val="99"/>
    <w:rsid w:val="009D5E6A"/>
  </w:style>
  <w:style w:type="paragraph" w:styleId="Header">
    <w:name w:val="header"/>
    <w:basedOn w:val="Normal"/>
    <w:link w:val="HeaderChar"/>
    <w:autoRedefine/>
    <w:qFormat/>
    <w:rsid w:val="008C499F"/>
    <w:pPr>
      <w:keepLines/>
      <w:tabs>
        <w:tab w:val="right" w:pos="9245"/>
        <w:tab w:val="left" w:pos="9360"/>
      </w:tabs>
      <w:spacing w:after="0" w:line="360" w:lineRule="auto"/>
      <w:contextualSpacing/>
    </w:pPr>
    <w:rPr>
      <w:bCs/>
      <w:i/>
      <w:sz w:val="20"/>
      <w:szCs w:val="20"/>
    </w:rPr>
  </w:style>
  <w:style w:type="paragraph" w:customStyle="1" w:styleId="HeaderBase">
    <w:name w:val="Header Base"/>
    <w:basedOn w:val="Normal"/>
    <w:rsid w:val="009D5E6A"/>
    <w:pPr>
      <w:keepLines/>
      <w:tabs>
        <w:tab w:val="center" w:pos="4320"/>
        <w:tab w:val="right" w:pos="8640"/>
      </w:tabs>
    </w:pPr>
  </w:style>
  <w:style w:type="paragraph" w:customStyle="1" w:styleId="HeaderEven">
    <w:name w:val="Header Even"/>
    <w:basedOn w:val="Header"/>
    <w:rsid w:val="009D5E6A"/>
  </w:style>
  <w:style w:type="paragraph" w:customStyle="1" w:styleId="HeaderFirst">
    <w:name w:val="Header First"/>
    <w:basedOn w:val="Header"/>
    <w:rsid w:val="009D5E6A"/>
    <w:pPr>
      <w:jc w:val="center"/>
    </w:pPr>
  </w:style>
  <w:style w:type="paragraph" w:customStyle="1" w:styleId="HeaderOdd">
    <w:name w:val="Header Odd"/>
    <w:basedOn w:val="Header"/>
    <w:rsid w:val="009D5E6A"/>
    <w:pPr>
      <w:tabs>
        <w:tab w:val="right" w:pos="0"/>
      </w:tabs>
      <w:jc w:val="right"/>
    </w:pPr>
  </w:style>
  <w:style w:type="paragraph" w:customStyle="1" w:styleId="HeadingBase">
    <w:name w:val="Heading Base"/>
    <w:basedOn w:val="Normal"/>
    <w:next w:val="BodyText"/>
    <w:rsid w:val="009D5E6A"/>
    <w:pPr>
      <w:keepNext/>
      <w:spacing w:before="240"/>
    </w:pPr>
    <w:rPr>
      <w:rFonts w:ascii="Arial" w:hAnsi="Arial"/>
      <w:b/>
      <w:kern w:val="28"/>
      <w:sz w:val="36"/>
    </w:rPr>
  </w:style>
  <w:style w:type="paragraph" w:styleId="Index1">
    <w:name w:val="index 1"/>
    <w:aliases w:val="Subject,subject"/>
    <w:autoRedefine/>
    <w:uiPriority w:val="99"/>
    <w:qFormat/>
    <w:rsid w:val="00C652A9"/>
    <w:pPr>
      <w:tabs>
        <w:tab w:val="right" w:leader="dot" w:pos="1538"/>
        <w:tab w:val="right" w:leader="dot" w:pos="3806"/>
        <w:tab w:val="right" w:leader="dot" w:pos="3960"/>
        <w:tab w:val="right" w:leader="dot" w:pos="9235"/>
      </w:tabs>
      <w:ind w:left="144" w:hanging="144"/>
    </w:pPr>
    <w:rPr>
      <w:sz w:val="18"/>
      <w:szCs w:val="22"/>
    </w:rPr>
  </w:style>
  <w:style w:type="paragraph" w:styleId="Index2">
    <w:name w:val="index 2"/>
    <w:basedOn w:val="Normal"/>
    <w:uiPriority w:val="99"/>
    <w:rsid w:val="009D5E6A"/>
    <w:pPr>
      <w:tabs>
        <w:tab w:val="right" w:leader="dot" w:pos="3960"/>
      </w:tabs>
      <w:spacing w:after="0" w:line="240" w:lineRule="auto"/>
      <w:ind w:left="504" w:hanging="144"/>
    </w:pPr>
    <w:rPr>
      <w:sz w:val="20"/>
    </w:rPr>
  </w:style>
  <w:style w:type="paragraph" w:styleId="Index3">
    <w:name w:val="index 3"/>
    <w:basedOn w:val="Normal"/>
    <w:rsid w:val="009D5E6A"/>
    <w:pPr>
      <w:tabs>
        <w:tab w:val="right" w:leader="dot" w:pos="3960"/>
      </w:tabs>
      <w:ind w:left="1440" w:hanging="720"/>
    </w:pPr>
  </w:style>
  <w:style w:type="paragraph" w:styleId="Index4">
    <w:name w:val="index 4"/>
    <w:basedOn w:val="Normal"/>
    <w:rsid w:val="009D5E6A"/>
    <w:pPr>
      <w:tabs>
        <w:tab w:val="right" w:leader="dot" w:pos="3960"/>
      </w:tabs>
      <w:ind w:left="1800" w:hanging="720"/>
    </w:pPr>
  </w:style>
  <w:style w:type="paragraph" w:styleId="Index5">
    <w:name w:val="index 5"/>
    <w:basedOn w:val="Normal"/>
    <w:rsid w:val="009D5E6A"/>
    <w:pPr>
      <w:tabs>
        <w:tab w:val="right" w:leader="dot" w:pos="3960"/>
      </w:tabs>
      <w:ind w:left="2160" w:hanging="720"/>
    </w:pPr>
  </w:style>
  <w:style w:type="paragraph" w:styleId="Index6">
    <w:name w:val="index 6"/>
    <w:basedOn w:val="Normal"/>
    <w:rsid w:val="009D5E6A"/>
    <w:pPr>
      <w:tabs>
        <w:tab w:val="right" w:leader="dot" w:pos="3960"/>
      </w:tabs>
      <w:ind w:left="1800" w:hanging="720"/>
    </w:pPr>
  </w:style>
  <w:style w:type="paragraph" w:styleId="Index7">
    <w:name w:val="index 7"/>
    <w:basedOn w:val="Normal"/>
    <w:rsid w:val="009D5E6A"/>
    <w:pPr>
      <w:tabs>
        <w:tab w:val="right" w:leader="dot" w:pos="3960"/>
      </w:tabs>
      <w:ind w:left="2160" w:hanging="720"/>
    </w:pPr>
  </w:style>
  <w:style w:type="paragraph" w:styleId="Index8">
    <w:name w:val="index 8"/>
    <w:basedOn w:val="Normal"/>
    <w:rsid w:val="009D5E6A"/>
    <w:pPr>
      <w:tabs>
        <w:tab w:val="right" w:leader="dot" w:pos="3960"/>
      </w:tabs>
      <w:ind w:left="2520" w:hanging="720"/>
    </w:pPr>
  </w:style>
  <w:style w:type="paragraph" w:styleId="Index9">
    <w:name w:val="index 9"/>
    <w:basedOn w:val="Normal"/>
    <w:rsid w:val="009D5E6A"/>
    <w:pPr>
      <w:tabs>
        <w:tab w:val="right" w:leader="dot" w:pos="3960"/>
      </w:tabs>
      <w:ind w:left="2880" w:hanging="720"/>
    </w:pPr>
  </w:style>
  <w:style w:type="paragraph" w:customStyle="1" w:styleId="IndexBase">
    <w:name w:val="Index Base"/>
    <w:basedOn w:val="Normal"/>
    <w:autoRedefine/>
    <w:rsid w:val="009D5E6A"/>
    <w:pPr>
      <w:tabs>
        <w:tab w:val="right" w:leader="dot" w:pos="3960"/>
      </w:tabs>
      <w:spacing w:after="0" w:line="240" w:lineRule="auto"/>
    </w:pPr>
    <w:rPr>
      <w:b/>
      <w:sz w:val="18"/>
    </w:rPr>
  </w:style>
  <w:style w:type="paragraph" w:styleId="IndexHeading">
    <w:name w:val="index heading"/>
    <w:basedOn w:val="Normal"/>
    <w:next w:val="Index1"/>
    <w:rsid w:val="009D5E6A"/>
    <w:pPr>
      <w:keepNext/>
      <w:spacing w:before="120"/>
    </w:pPr>
    <w:rPr>
      <w:rFonts w:ascii="Arial" w:hAnsi="Arial"/>
      <w:b/>
      <w:kern w:val="28"/>
      <w:sz w:val="28"/>
    </w:rPr>
  </w:style>
  <w:style w:type="character" w:customStyle="1" w:styleId="Lead-inEmphasis">
    <w:name w:val="Lead-in Emphasis"/>
    <w:rsid w:val="009D5E6A"/>
    <w:rPr>
      <w:b/>
      <w:i/>
    </w:rPr>
  </w:style>
  <w:style w:type="character" w:styleId="LineNumber">
    <w:name w:val="line number"/>
    <w:rsid w:val="009D5E6A"/>
    <w:rPr>
      <w:rFonts w:ascii="Arial" w:hAnsi="Arial"/>
      <w:sz w:val="18"/>
    </w:rPr>
  </w:style>
  <w:style w:type="paragraph" w:styleId="List">
    <w:name w:val="List"/>
    <w:basedOn w:val="BodyText"/>
    <w:rsid w:val="009D5E6A"/>
    <w:pPr>
      <w:spacing w:after="80"/>
      <w:ind w:left="720" w:hanging="720"/>
    </w:pPr>
  </w:style>
  <w:style w:type="paragraph" w:styleId="List2">
    <w:name w:val="List 2"/>
    <w:basedOn w:val="BodyText"/>
    <w:next w:val="BodyText"/>
    <w:rsid w:val="009D5E6A"/>
    <w:pPr>
      <w:ind w:left="1440" w:hanging="720"/>
    </w:pPr>
  </w:style>
  <w:style w:type="paragraph" w:styleId="List3">
    <w:name w:val="List 3"/>
    <w:basedOn w:val="List"/>
    <w:rsid w:val="009D5E6A"/>
    <w:pPr>
      <w:ind w:left="2160"/>
    </w:pPr>
  </w:style>
  <w:style w:type="paragraph" w:styleId="List4">
    <w:name w:val="List 4"/>
    <w:basedOn w:val="List"/>
    <w:rsid w:val="009D5E6A"/>
    <w:pPr>
      <w:tabs>
        <w:tab w:val="clear" w:pos="720"/>
        <w:tab w:val="left" w:pos="1800"/>
      </w:tabs>
      <w:ind w:left="1800"/>
    </w:pPr>
  </w:style>
  <w:style w:type="paragraph" w:styleId="List5">
    <w:name w:val="List 5"/>
    <w:basedOn w:val="List"/>
    <w:rsid w:val="009D5E6A"/>
    <w:pPr>
      <w:tabs>
        <w:tab w:val="clear" w:pos="720"/>
        <w:tab w:val="left" w:pos="2160"/>
      </w:tabs>
      <w:ind w:left="2160"/>
    </w:pPr>
  </w:style>
  <w:style w:type="paragraph" w:styleId="ListBullet">
    <w:name w:val="List Bullet"/>
    <w:basedOn w:val="List"/>
    <w:rsid w:val="009D5E6A"/>
    <w:pPr>
      <w:tabs>
        <w:tab w:val="clear" w:pos="720"/>
      </w:tabs>
      <w:spacing w:after="160"/>
    </w:pPr>
  </w:style>
  <w:style w:type="paragraph" w:styleId="ListBullet2">
    <w:name w:val="List Bullet 2"/>
    <w:basedOn w:val="ListBullet"/>
    <w:rsid w:val="009D5E6A"/>
    <w:pPr>
      <w:ind w:left="1080"/>
    </w:pPr>
  </w:style>
  <w:style w:type="paragraph" w:styleId="ListBullet3">
    <w:name w:val="List Bullet 3"/>
    <w:basedOn w:val="ListBullet"/>
    <w:rsid w:val="009D5E6A"/>
    <w:pPr>
      <w:ind w:left="1440"/>
    </w:pPr>
  </w:style>
  <w:style w:type="paragraph" w:styleId="ListBullet4">
    <w:name w:val="List Bullet 4"/>
    <w:basedOn w:val="ListBullet"/>
    <w:rsid w:val="009D5E6A"/>
    <w:pPr>
      <w:ind w:left="1800"/>
    </w:pPr>
  </w:style>
  <w:style w:type="paragraph" w:styleId="ListBullet5">
    <w:name w:val="List Bullet 5"/>
    <w:basedOn w:val="ListBullet"/>
    <w:rsid w:val="009D5E6A"/>
    <w:pPr>
      <w:ind w:left="2160"/>
    </w:pPr>
  </w:style>
  <w:style w:type="paragraph" w:customStyle="1" w:styleId="ListBulletFirst">
    <w:name w:val="List Bullet First"/>
    <w:basedOn w:val="ListBullet"/>
    <w:next w:val="ListBullet"/>
    <w:rsid w:val="009D5E6A"/>
    <w:pPr>
      <w:spacing w:before="80"/>
    </w:pPr>
  </w:style>
  <w:style w:type="paragraph" w:customStyle="1" w:styleId="ListBulletLast">
    <w:name w:val="List Bullet Last"/>
    <w:basedOn w:val="ListBullet"/>
    <w:next w:val="BodyText"/>
    <w:rsid w:val="009D5E6A"/>
    <w:pPr>
      <w:spacing w:after="240"/>
    </w:pPr>
  </w:style>
  <w:style w:type="paragraph" w:styleId="ListContinue">
    <w:name w:val="List Continue"/>
    <w:basedOn w:val="List"/>
    <w:rsid w:val="009D5E6A"/>
    <w:pPr>
      <w:tabs>
        <w:tab w:val="clear" w:pos="720"/>
      </w:tabs>
      <w:spacing w:after="160"/>
    </w:pPr>
  </w:style>
  <w:style w:type="paragraph" w:styleId="ListContinue2">
    <w:name w:val="List Continue 2"/>
    <w:basedOn w:val="ListContinue"/>
    <w:rsid w:val="009D5E6A"/>
    <w:pPr>
      <w:ind w:left="1080"/>
    </w:pPr>
  </w:style>
  <w:style w:type="paragraph" w:styleId="ListContinue3">
    <w:name w:val="List Continue 3"/>
    <w:basedOn w:val="ListContinue"/>
    <w:rsid w:val="009D5E6A"/>
    <w:pPr>
      <w:ind w:left="1440"/>
    </w:pPr>
  </w:style>
  <w:style w:type="paragraph" w:styleId="ListContinue4">
    <w:name w:val="List Continue 4"/>
    <w:basedOn w:val="ListContinue"/>
    <w:rsid w:val="009D5E6A"/>
    <w:pPr>
      <w:ind w:left="1800"/>
    </w:pPr>
  </w:style>
  <w:style w:type="paragraph" w:styleId="ListContinue5">
    <w:name w:val="List Continue 5"/>
    <w:basedOn w:val="ListContinue"/>
    <w:rsid w:val="009D5E6A"/>
    <w:pPr>
      <w:ind w:left="2160"/>
    </w:pPr>
  </w:style>
  <w:style w:type="paragraph" w:customStyle="1" w:styleId="ListFirst">
    <w:name w:val="List First"/>
    <w:basedOn w:val="List"/>
    <w:next w:val="List"/>
    <w:rsid w:val="009D5E6A"/>
    <w:pPr>
      <w:spacing w:before="80"/>
    </w:pPr>
  </w:style>
  <w:style w:type="paragraph" w:customStyle="1" w:styleId="ListLast">
    <w:name w:val="List Last"/>
    <w:basedOn w:val="List"/>
    <w:next w:val="BodyText"/>
    <w:rsid w:val="009D5E6A"/>
    <w:pPr>
      <w:spacing w:after="240"/>
    </w:pPr>
  </w:style>
  <w:style w:type="paragraph" w:styleId="ListNumber">
    <w:name w:val="List Number"/>
    <w:basedOn w:val="List"/>
    <w:rsid w:val="009D5E6A"/>
    <w:pPr>
      <w:tabs>
        <w:tab w:val="clear" w:pos="720"/>
      </w:tabs>
      <w:spacing w:after="160"/>
    </w:pPr>
  </w:style>
  <w:style w:type="paragraph" w:styleId="ListNumber2">
    <w:name w:val="List Number 2"/>
    <w:basedOn w:val="ListNumber"/>
    <w:rsid w:val="009D5E6A"/>
    <w:pPr>
      <w:ind w:left="1080"/>
    </w:pPr>
  </w:style>
  <w:style w:type="paragraph" w:styleId="ListNumber3">
    <w:name w:val="List Number 3"/>
    <w:basedOn w:val="ListNumber"/>
    <w:rsid w:val="009D5E6A"/>
    <w:pPr>
      <w:ind w:left="1440"/>
    </w:pPr>
  </w:style>
  <w:style w:type="paragraph" w:styleId="ListNumber4">
    <w:name w:val="List Number 4"/>
    <w:basedOn w:val="ListNumber"/>
    <w:rsid w:val="009D5E6A"/>
    <w:pPr>
      <w:ind w:left="1800"/>
    </w:pPr>
  </w:style>
  <w:style w:type="paragraph" w:styleId="ListNumber5">
    <w:name w:val="List Number 5"/>
    <w:basedOn w:val="ListNumber"/>
    <w:rsid w:val="009D5E6A"/>
    <w:pPr>
      <w:ind w:left="2160"/>
    </w:pPr>
  </w:style>
  <w:style w:type="paragraph" w:customStyle="1" w:styleId="ListNumberFirst">
    <w:name w:val="List Number First"/>
    <w:basedOn w:val="ListNumber"/>
    <w:next w:val="ListNumber"/>
    <w:rsid w:val="009D5E6A"/>
    <w:pPr>
      <w:spacing w:before="80"/>
    </w:pPr>
  </w:style>
  <w:style w:type="paragraph" w:customStyle="1" w:styleId="ListNumberLast">
    <w:name w:val="List Number Last"/>
    <w:basedOn w:val="ListNumber"/>
    <w:next w:val="BodyText"/>
    <w:rsid w:val="009D5E6A"/>
    <w:pPr>
      <w:spacing w:after="240"/>
    </w:pPr>
  </w:style>
  <w:style w:type="paragraph" w:styleId="MacroText">
    <w:name w:val="macro"/>
    <w:basedOn w:val="BodyText"/>
    <w:link w:val="MacroTextChar"/>
    <w:rsid w:val="009D5E6A"/>
    <w:pPr>
      <w:spacing w:after="120"/>
    </w:pPr>
    <w:rPr>
      <w:rFonts w:ascii="Courier New" w:hAnsi="Courier New"/>
    </w:rPr>
  </w:style>
  <w:style w:type="paragraph" w:styleId="MessageHeader">
    <w:name w:val="Message Header"/>
    <w:basedOn w:val="BodyText"/>
    <w:link w:val="MessageHeaderChar"/>
    <w:rsid w:val="009D5E6A"/>
    <w:pPr>
      <w:keepLines/>
      <w:tabs>
        <w:tab w:val="left" w:pos="3600"/>
        <w:tab w:val="left" w:pos="4680"/>
      </w:tabs>
      <w:spacing w:after="240"/>
      <w:ind w:left="1080" w:right="2880" w:hanging="1080"/>
    </w:pPr>
    <w:rPr>
      <w:rFonts w:ascii="Arial" w:hAnsi="Arial"/>
    </w:rPr>
  </w:style>
  <w:style w:type="character" w:styleId="PageNumber">
    <w:name w:val="page number"/>
    <w:rsid w:val="009D5E6A"/>
    <w:rPr>
      <w:b/>
    </w:rPr>
  </w:style>
  <w:style w:type="paragraph" w:customStyle="1" w:styleId="PartLabel">
    <w:name w:val="Part Label"/>
    <w:basedOn w:val="HeadingBase"/>
    <w:next w:val="Normal"/>
    <w:rsid w:val="009D5E6A"/>
    <w:pPr>
      <w:spacing w:before="600" w:after="160"/>
      <w:jc w:val="center"/>
    </w:pPr>
    <w:rPr>
      <w:b w:val="0"/>
      <w:sz w:val="24"/>
      <w:u w:val="single"/>
    </w:rPr>
  </w:style>
  <w:style w:type="paragraph" w:customStyle="1" w:styleId="PartSubtitle">
    <w:name w:val="Part Subtitle"/>
    <w:basedOn w:val="Normal"/>
    <w:next w:val="BodyText"/>
    <w:rsid w:val="009D5E6A"/>
    <w:pPr>
      <w:keepNext/>
      <w:spacing w:before="360"/>
      <w:jc w:val="center"/>
    </w:pPr>
    <w:rPr>
      <w:rFonts w:ascii="Arial" w:hAnsi="Arial"/>
      <w:i/>
      <w:kern w:val="28"/>
      <w:sz w:val="32"/>
    </w:rPr>
  </w:style>
  <w:style w:type="paragraph" w:customStyle="1" w:styleId="PartTitle">
    <w:name w:val="Part Title"/>
    <w:basedOn w:val="HeadingBase"/>
    <w:next w:val="PartSubtitle"/>
    <w:rsid w:val="009D5E6A"/>
    <w:pPr>
      <w:spacing w:before="600"/>
      <w:jc w:val="center"/>
    </w:pPr>
  </w:style>
  <w:style w:type="paragraph" w:customStyle="1" w:styleId="Picture">
    <w:name w:val="Picture"/>
    <w:basedOn w:val="BodyText"/>
    <w:next w:val="Caption"/>
    <w:rsid w:val="009D5E6A"/>
    <w:pPr>
      <w:keepNext/>
    </w:pPr>
  </w:style>
  <w:style w:type="paragraph" w:customStyle="1" w:styleId="SectionHeading">
    <w:name w:val="Section Heading"/>
    <w:basedOn w:val="HeadingBase"/>
    <w:rsid w:val="009D5E6A"/>
    <w:pPr>
      <w:spacing w:before="120" w:after="160"/>
    </w:pPr>
    <w:rPr>
      <w:sz w:val="28"/>
    </w:rPr>
  </w:style>
  <w:style w:type="paragraph" w:customStyle="1" w:styleId="SectionLabel">
    <w:name w:val="Section Label"/>
    <w:basedOn w:val="HeadingBase"/>
    <w:next w:val="BodyText"/>
    <w:rsid w:val="009D5E6A"/>
    <w:pPr>
      <w:keepLines/>
      <w:spacing w:after="360"/>
      <w:jc w:val="center"/>
    </w:pPr>
  </w:style>
  <w:style w:type="paragraph" w:styleId="Subtitle">
    <w:name w:val="Subtitle"/>
    <w:basedOn w:val="Title"/>
    <w:next w:val="BodyText"/>
    <w:link w:val="SubtitleChar"/>
    <w:rsid w:val="009D5E6A"/>
    <w:pPr>
      <w:spacing w:before="0" w:after="240"/>
    </w:pPr>
    <w:rPr>
      <w:b w:val="0"/>
      <w:i/>
      <w:sz w:val="28"/>
    </w:rPr>
  </w:style>
  <w:style w:type="paragraph" w:styleId="Title">
    <w:name w:val="Title"/>
    <w:basedOn w:val="HeadingBase"/>
    <w:link w:val="TitleChar"/>
    <w:rsid w:val="009D5E6A"/>
    <w:pPr>
      <w:spacing w:before="360" w:after="160"/>
      <w:jc w:val="center"/>
    </w:pPr>
    <w:rPr>
      <w:sz w:val="40"/>
    </w:rPr>
  </w:style>
  <w:style w:type="paragraph" w:customStyle="1" w:styleId="SubtitleCover">
    <w:name w:val="Subtitle Cover"/>
    <w:basedOn w:val="Normal"/>
    <w:next w:val="BodyText"/>
    <w:rsid w:val="009D5E6A"/>
    <w:pPr>
      <w:keepNext/>
      <w:spacing w:before="240" w:after="160"/>
      <w:jc w:val="center"/>
    </w:pPr>
    <w:rPr>
      <w:rFonts w:ascii="Arial" w:hAnsi="Arial"/>
      <w:i/>
      <w:kern w:val="28"/>
      <w:sz w:val="36"/>
    </w:rPr>
  </w:style>
  <w:style w:type="character" w:customStyle="1" w:styleId="Superscript">
    <w:name w:val="Superscript"/>
    <w:rsid w:val="009D5E6A"/>
    <w:rPr>
      <w:position w:val="0"/>
      <w:vertAlign w:val="superscript"/>
    </w:rPr>
  </w:style>
  <w:style w:type="paragraph" w:styleId="TableofAuthorities">
    <w:name w:val="table of authorities"/>
    <w:basedOn w:val="Normal"/>
    <w:rsid w:val="009D5E6A"/>
    <w:pPr>
      <w:tabs>
        <w:tab w:val="right" w:leader="dot" w:pos="8640"/>
      </w:tabs>
      <w:ind w:left="360" w:hanging="360"/>
    </w:pPr>
  </w:style>
  <w:style w:type="paragraph" w:styleId="TableofFigures">
    <w:name w:val="table of figures"/>
    <w:basedOn w:val="Normal"/>
    <w:rsid w:val="009D5E6A"/>
    <w:pPr>
      <w:tabs>
        <w:tab w:val="right" w:leader="dot" w:pos="8640"/>
      </w:tabs>
      <w:ind w:left="720" w:hanging="720"/>
    </w:pPr>
  </w:style>
  <w:style w:type="paragraph" w:customStyle="1" w:styleId="TitleCover">
    <w:name w:val="Title Cover"/>
    <w:basedOn w:val="HeadingBase"/>
    <w:next w:val="SubtitleCover"/>
    <w:rsid w:val="009D5E6A"/>
    <w:pPr>
      <w:spacing w:before="720" w:after="160" w:line="120" w:lineRule="exact"/>
      <w:jc w:val="center"/>
    </w:pPr>
    <w:rPr>
      <w:rFonts w:ascii="Times New Roman" w:hAnsi="Times New Roman"/>
      <w:sz w:val="72"/>
    </w:rPr>
  </w:style>
  <w:style w:type="paragraph" w:styleId="TOAHeading">
    <w:name w:val="toa heading"/>
    <w:basedOn w:val="SectionHeading"/>
    <w:next w:val="TableofAuthorities"/>
    <w:rsid w:val="009D5E6A"/>
  </w:style>
  <w:style w:type="paragraph" w:styleId="TOC1">
    <w:name w:val="toc 1"/>
    <w:basedOn w:val="Normal"/>
    <w:uiPriority w:val="39"/>
    <w:qFormat/>
    <w:rsid w:val="009D5E6A"/>
    <w:pPr>
      <w:tabs>
        <w:tab w:val="right" w:pos="6840"/>
      </w:tabs>
      <w:spacing w:before="60" w:after="60" w:line="220" w:lineRule="exact"/>
      <w:jc w:val="both"/>
    </w:pPr>
    <w:rPr>
      <w:b/>
      <w:sz w:val="20"/>
      <w:szCs w:val="20"/>
    </w:rPr>
  </w:style>
  <w:style w:type="paragraph" w:styleId="TOC2">
    <w:name w:val="toc 2"/>
    <w:basedOn w:val="Normal"/>
    <w:uiPriority w:val="39"/>
    <w:qFormat/>
    <w:rsid w:val="009D5E6A"/>
    <w:pPr>
      <w:tabs>
        <w:tab w:val="right" w:pos="6840"/>
      </w:tabs>
      <w:spacing w:after="60" w:line="220" w:lineRule="exact"/>
      <w:ind w:left="360"/>
      <w:jc w:val="both"/>
    </w:pPr>
    <w:rPr>
      <w:sz w:val="20"/>
      <w:szCs w:val="20"/>
    </w:rPr>
  </w:style>
  <w:style w:type="paragraph" w:styleId="TOC3">
    <w:name w:val="toc 3"/>
    <w:basedOn w:val="Normal"/>
    <w:uiPriority w:val="39"/>
    <w:qFormat/>
    <w:rsid w:val="009D5E6A"/>
    <w:pPr>
      <w:tabs>
        <w:tab w:val="right" w:pos="6840"/>
      </w:tabs>
      <w:spacing w:before="40" w:after="0" w:line="240" w:lineRule="auto"/>
      <w:ind w:left="720"/>
      <w:jc w:val="both"/>
    </w:pPr>
    <w:rPr>
      <w:sz w:val="20"/>
      <w:szCs w:val="20"/>
    </w:rPr>
  </w:style>
  <w:style w:type="paragraph" w:styleId="TOC4">
    <w:name w:val="toc 4"/>
    <w:basedOn w:val="Normal"/>
    <w:uiPriority w:val="39"/>
    <w:rsid w:val="009D5E6A"/>
    <w:pPr>
      <w:tabs>
        <w:tab w:val="right" w:leader="dot" w:pos="8640"/>
      </w:tabs>
      <w:ind w:left="1080"/>
    </w:pPr>
    <w:rPr>
      <w:i/>
    </w:rPr>
  </w:style>
  <w:style w:type="paragraph" w:styleId="TOC5">
    <w:name w:val="toc 5"/>
    <w:basedOn w:val="Normal"/>
    <w:uiPriority w:val="39"/>
    <w:rsid w:val="009D5E6A"/>
    <w:pPr>
      <w:tabs>
        <w:tab w:val="right" w:leader="dot" w:pos="8640"/>
      </w:tabs>
      <w:ind w:left="1440"/>
    </w:pPr>
  </w:style>
  <w:style w:type="paragraph" w:styleId="TOC6">
    <w:name w:val="toc 6"/>
    <w:basedOn w:val="Normal"/>
    <w:uiPriority w:val="39"/>
    <w:rsid w:val="009D5E6A"/>
    <w:pPr>
      <w:tabs>
        <w:tab w:val="right" w:leader="dot" w:pos="8640"/>
      </w:tabs>
      <w:ind w:left="1800"/>
    </w:pPr>
  </w:style>
  <w:style w:type="paragraph" w:styleId="TOC7">
    <w:name w:val="toc 7"/>
    <w:basedOn w:val="Normal"/>
    <w:uiPriority w:val="39"/>
    <w:rsid w:val="009D5E6A"/>
    <w:pPr>
      <w:tabs>
        <w:tab w:val="right" w:leader="dot" w:pos="8640"/>
      </w:tabs>
      <w:ind w:left="2160"/>
    </w:pPr>
  </w:style>
  <w:style w:type="paragraph" w:styleId="TOC8">
    <w:name w:val="toc 8"/>
    <w:basedOn w:val="Normal"/>
    <w:uiPriority w:val="39"/>
    <w:rsid w:val="009D5E6A"/>
    <w:pPr>
      <w:tabs>
        <w:tab w:val="right" w:leader="dot" w:pos="8640"/>
      </w:tabs>
      <w:ind w:left="2520"/>
    </w:pPr>
  </w:style>
  <w:style w:type="paragraph" w:styleId="TOC9">
    <w:name w:val="toc 9"/>
    <w:basedOn w:val="Normal"/>
    <w:uiPriority w:val="39"/>
    <w:rsid w:val="009D5E6A"/>
    <w:pPr>
      <w:tabs>
        <w:tab w:val="right" w:leader="dot" w:pos="8640"/>
      </w:tabs>
      <w:ind w:left="2880"/>
    </w:pPr>
  </w:style>
  <w:style w:type="paragraph" w:customStyle="1" w:styleId="TOCBase">
    <w:name w:val="TOC Base"/>
    <w:basedOn w:val="Normal"/>
    <w:rsid w:val="009D5E6A"/>
    <w:pPr>
      <w:tabs>
        <w:tab w:val="right" w:leader="dot" w:pos="8640"/>
      </w:tabs>
    </w:pPr>
  </w:style>
  <w:style w:type="paragraph" w:customStyle="1" w:styleId="HeaderlikeH1">
    <w:name w:val="Header like H1"/>
    <w:basedOn w:val="Heading2"/>
    <w:next w:val="BodyText"/>
    <w:rsid w:val="009D5E6A"/>
    <w:pPr>
      <w:spacing w:before="120" w:line="360" w:lineRule="exact"/>
      <w:outlineLvl w:val="9"/>
    </w:pPr>
    <w:rPr>
      <w:b/>
      <w:i w:val="0"/>
      <w:sz w:val="36"/>
    </w:rPr>
  </w:style>
  <w:style w:type="paragraph" w:customStyle="1" w:styleId="Quotation">
    <w:name w:val="Quotation"/>
    <w:basedOn w:val="BodyText"/>
    <w:next w:val="BodyText"/>
    <w:link w:val="QuotationChar"/>
    <w:autoRedefine/>
    <w:rsid w:val="009D5E6A"/>
    <w:pPr>
      <w:spacing w:before="120"/>
      <w:ind w:left="720" w:right="720"/>
    </w:pPr>
    <w:rPr>
      <w:i/>
    </w:rPr>
  </w:style>
  <w:style w:type="paragraph" w:customStyle="1" w:styleId="Greeting">
    <w:name w:val="Greeting"/>
    <w:basedOn w:val="BodyText"/>
    <w:rsid w:val="009D5E6A"/>
    <w:pPr>
      <w:spacing w:after="0"/>
    </w:pPr>
  </w:style>
  <w:style w:type="paragraph" w:customStyle="1" w:styleId="Indent5">
    <w:name w:val="Indent5"/>
    <w:basedOn w:val="BodyText"/>
    <w:rsid w:val="009D5E6A"/>
    <w:pPr>
      <w:ind w:left="720"/>
    </w:pPr>
  </w:style>
  <w:style w:type="paragraph" w:customStyle="1" w:styleId="Indent10">
    <w:name w:val="Indent10"/>
    <w:basedOn w:val="BodyText"/>
    <w:rsid w:val="009D5E6A"/>
    <w:pPr>
      <w:ind w:left="1440"/>
    </w:pPr>
  </w:style>
  <w:style w:type="paragraph" w:customStyle="1" w:styleId="Indent15">
    <w:name w:val="Indent15"/>
    <w:basedOn w:val="BodyText"/>
    <w:rsid w:val="009D5E6A"/>
    <w:pPr>
      <w:ind w:left="2160"/>
    </w:pPr>
  </w:style>
  <w:style w:type="paragraph" w:customStyle="1" w:styleId="Indent20">
    <w:name w:val="Indent20"/>
    <w:basedOn w:val="BodyText"/>
    <w:rsid w:val="009D5E6A"/>
    <w:pPr>
      <w:ind w:left="2880"/>
    </w:pPr>
  </w:style>
  <w:style w:type="paragraph" w:customStyle="1" w:styleId="BodyTextNotJustified">
    <w:name w:val="Body Text Not Justified"/>
    <w:basedOn w:val="BodyText"/>
    <w:rsid w:val="009D5E6A"/>
  </w:style>
  <w:style w:type="paragraph" w:customStyle="1" w:styleId="BoldCenterArial12pt">
    <w:name w:val="Bold Center Arial 12 pt"/>
    <w:basedOn w:val="BodyText"/>
    <w:next w:val="BodyText"/>
    <w:rsid w:val="009D5E6A"/>
    <w:pPr>
      <w:spacing w:after="160"/>
      <w:jc w:val="center"/>
    </w:pPr>
    <w:rPr>
      <w:rFonts w:ascii="Arial" w:hAnsi="Arial"/>
      <w:b/>
    </w:rPr>
  </w:style>
  <w:style w:type="paragraph" w:customStyle="1" w:styleId="H2A">
    <w:name w:val="H2A"/>
    <w:next w:val="Normal"/>
    <w:qFormat/>
    <w:rsid w:val="009D5E6A"/>
    <w:pPr>
      <w:spacing w:after="100" w:line="320" w:lineRule="exact"/>
      <w:jc w:val="center"/>
    </w:pPr>
    <w:rPr>
      <w:rFonts w:ascii="Times" w:hAnsi="Times"/>
      <w:sz w:val="32"/>
    </w:rPr>
  </w:style>
  <w:style w:type="paragraph" w:customStyle="1" w:styleId="Exercise">
    <w:name w:val="Exercise"/>
    <w:basedOn w:val="Quotation"/>
    <w:next w:val="Normal"/>
    <w:rsid w:val="009D5E6A"/>
    <w:pPr>
      <w:jc w:val="center"/>
    </w:pPr>
    <w:rPr>
      <w:sz w:val="28"/>
    </w:rPr>
  </w:style>
  <w:style w:type="paragraph" w:customStyle="1" w:styleId="FlushLeftBold">
    <w:name w:val="Flush Left Bold"/>
    <w:basedOn w:val="Normal"/>
    <w:next w:val="BodyText"/>
    <w:rsid w:val="009D5E6A"/>
    <w:pPr>
      <w:spacing w:before="120" w:line="290" w:lineRule="exact"/>
    </w:pPr>
    <w:rPr>
      <w:b/>
      <w:snapToGrid w:val="0"/>
    </w:rPr>
  </w:style>
  <w:style w:type="paragraph" w:customStyle="1" w:styleId="Hang1">
    <w:name w:val="Hang1"/>
    <w:basedOn w:val="BodyText"/>
    <w:autoRedefine/>
    <w:rsid w:val="009D5E6A"/>
    <w:pPr>
      <w:ind w:left="1080" w:hanging="360"/>
    </w:pPr>
    <w:rPr>
      <w:snapToGrid w:val="0"/>
    </w:rPr>
  </w:style>
  <w:style w:type="paragraph" w:customStyle="1" w:styleId="Style1">
    <w:name w:val="Style1"/>
    <w:basedOn w:val="HeaderlikeH1"/>
    <w:rsid w:val="009D5E6A"/>
  </w:style>
  <w:style w:type="paragraph" w:customStyle="1" w:styleId="HeadingCaps">
    <w:name w:val="Heading Caps"/>
    <w:basedOn w:val="Heading1"/>
    <w:autoRedefine/>
    <w:rsid w:val="009D5E6A"/>
    <w:pPr>
      <w:spacing w:line="400" w:lineRule="exact"/>
    </w:pPr>
    <w:rPr>
      <w:caps/>
      <w:snapToGrid w:val="0"/>
      <w:sz w:val="40"/>
    </w:rPr>
  </w:style>
  <w:style w:type="paragraph" w:customStyle="1" w:styleId="indent50">
    <w:name w:val="indent 5"/>
    <w:aliases w:val="hang 9 (SP Parts)"/>
    <w:rsid w:val="009D5E6A"/>
    <w:pPr>
      <w:widowControl w:val="0"/>
      <w:tabs>
        <w:tab w:val="left" w:pos="1152"/>
      </w:tabs>
      <w:spacing w:after="120" w:line="290" w:lineRule="exact"/>
      <w:ind w:left="1152" w:hanging="720"/>
      <w:jc w:val="both"/>
    </w:pPr>
    <w:rPr>
      <w:rFonts w:ascii="Times" w:hAnsi="Times"/>
      <w:snapToGrid w:val="0"/>
      <w:sz w:val="24"/>
    </w:rPr>
  </w:style>
  <w:style w:type="paragraph" w:customStyle="1" w:styleId="Level3Heading">
    <w:name w:val="Level 3 Heading"/>
    <w:rsid w:val="009D5E6A"/>
    <w:pPr>
      <w:keepNext/>
      <w:keepLines/>
      <w:widowControl w:val="0"/>
      <w:spacing w:after="240"/>
      <w:jc w:val="center"/>
    </w:pPr>
    <w:rPr>
      <w:rFonts w:ascii="Times" w:hAnsi="Times"/>
      <w:b/>
      <w:snapToGrid w:val="0"/>
      <w:sz w:val="28"/>
    </w:rPr>
  </w:style>
  <w:style w:type="paragraph" w:customStyle="1" w:styleId="flushleftboldtitles">
    <w:name w:val="flush left bold titles"/>
    <w:rsid w:val="009D5E6A"/>
    <w:pPr>
      <w:keepNext/>
      <w:widowControl w:val="0"/>
      <w:spacing w:before="120" w:after="120" w:line="300" w:lineRule="exact"/>
    </w:pPr>
    <w:rPr>
      <w:rFonts w:ascii="Times" w:hAnsi="Times"/>
      <w:b/>
      <w:i/>
      <w:caps/>
      <w:snapToGrid w:val="0"/>
      <w:sz w:val="24"/>
    </w:rPr>
  </w:style>
  <w:style w:type="paragraph" w:customStyle="1" w:styleId="LeftRunningHeadEven">
    <w:name w:val="Left Running Head (Even)"/>
    <w:autoRedefine/>
    <w:qFormat/>
    <w:rsid w:val="001E2E92"/>
    <w:pPr>
      <w:widowControl w:val="0"/>
      <w:tabs>
        <w:tab w:val="right" w:pos="9360"/>
      </w:tabs>
      <w:spacing w:after="60"/>
    </w:pPr>
    <w:rPr>
      <w:rFonts w:ascii="Times" w:hAnsi="Times"/>
      <w:bCs/>
      <w:i/>
      <w:snapToGrid w:val="0"/>
    </w:rPr>
  </w:style>
  <w:style w:type="paragraph" w:customStyle="1" w:styleId="RightRunningHeadOdd">
    <w:name w:val="Right Running Head (Odd)"/>
    <w:link w:val="RightRunningHeadOddChar"/>
    <w:autoRedefine/>
    <w:qFormat/>
    <w:rsid w:val="00684973"/>
    <w:pPr>
      <w:widowControl w:val="0"/>
      <w:tabs>
        <w:tab w:val="left" w:pos="8640"/>
      </w:tabs>
      <w:spacing w:after="120" w:line="200" w:lineRule="exact"/>
    </w:pPr>
    <w:rPr>
      <w:bCs/>
      <w:i/>
      <w:noProof/>
      <w:szCs w:val="24"/>
    </w:rPr>
  </w:style>
  <w:style w:type="paragraph" w:customStyle="1" w:styleId="BoldLine">
    <w:name w:val="Bold Line"/>
    <w:basedOn w:val="Normal"/>
    <w:rsid w:val="009D5E6A"/>
    <w:pPr>
      <w:pBdr>
        <w:bottom w:val="single" w:sz="36" w:space="1" w:color="auto"/>
      </w:pBdr>
      <w:spacing w:after="0" w:line="300" w:lineRule="atLeast"/>
    </w:pPr>
  </w:style>
  <w:style w:type="paragraph" w:customStyle="1" w:styleId="ExerciseTitle">
    <w:name w:val="Exercise Title"/>
    <w:basedOn w:val="Normal"/>
    <w:rsid w:val="009D5E6A"/>
    <w:pPr>
      <w:pBdr>
        <w:top w:val="single" w:sz="6" w:space="1" w:color="auto"/>
        <w:left w:val="single" w:sz="6" w:space="1" w:color="auto"/>
        <w:bottom w:val="single" w:sz="6" w:space="1" w:color="auto"/>
        <w:right w:val="single" w:sz="6" w:space="1" w:color="auto"/>
      </w:pBdr>
      <w:spacing w:line="300" w:lineRule="atLeast"/>
    </w:pPr>
    <w:rPr>
      <w:b/>
    </w:rPr>
  </w:style>
  <w:style w:type="paragraph" w:customStyle="1" w:styleId="Title2">
    <w:name w:val="Title 2"/>
    <w:basedOn w:val="Normal"/>
    <w:rsid w:val="009D5E6A"/>
    <w:pPr>
      <w:spacing w:after="0" w:line="300" w:lineRule="atLeast"/>
      <w:jc w:val="center"/>
    </w:pPr>
    <w:rPr>
      <w:sz w:val="52"/>
    </w:rPr>
  </w:style>
  <w:style w:type="paragraph" w:customStyle="1" w:styleId="Title1">
    <w:name w:val="Title 1"/>
    <w:basedOn w:val="Normal"/>
    <w:rsid w:val="009D5E6A"/>
    <w:pPr>
      <w:spacing w:after="0" w:line="300" w:lineRule="atLeast"/>
      <w:jc w:val="center"/>
    </w:pPr>
    <w:rPr>
      <w:b/>
      <w:sz w:val="72"/>
    </w:rPr>
  </w:style>
  <w:style w:type="paragraph" w:customStyle="1" w:styleId="Title3">
    <w:name w:val="Title 3"/>
    <w:basedOn w:val="Title2"/>
    <w:rsid w:val="009D5E6A"/>
    <w:pPr>
      <w:spacing w:after="120"/>
    </w:pPr>
    <w:rPr>
      <w:b/>
      <w:sz w:val="26"/>
    </w:rPr>
  </w:style>
  <w:style w:type="paragraph" w:customStyle="1" w:styleId="Title4">
    <w:name w:val="Title 4"/>
    <w:basedOn w:val="Title3"/>
    <w:rsid w:val="009D5E6A"/>
    <w:rPr>
      <w:b w:val="0"/>
    </w:rPr>
  </w:style>
  <w:style w:type="paragraph" w:customStyle="1" w:styleId="EXERCISE-BOX">
    <w:name w:val="EXERCISE - BOX"/>
    <w:autoRedefine/>
    <w:rsid w:val="009D5E6A"/>
    <w:pPr>
      <w:keepNext/>
      <w:widowControl w:val="0"/>
      <w:pBdr>
        <w:bottom w:val="single" w:sz="6" w:space="0" w:color="000000"/>
      </w:pBdr>
      <w:spacing w:after="120" w:line="280" w:lineRule="exact"/>
    </w:pPr>
    <w:rPr>
      <w:rFonts w:ascii="Times" w:hAnsi="Times"/>
      <w:b/>
      <w:snapToGrid w:val="0"/>
      <w:sz w:val="24"/>
    </w:rPr>
  </w:style>
  <w:style w:type="paragraph" w:customStyle="1" w:styleId="ThickLineBelow">
    <w:name w:val="Thick Line Below"/>
    <w:autoRedefine/>
    <w:rsid w:val="009D5E6A"/>
    <w:pPr>
      <w:pBdr>
        <w:bottom w:val="single" w:sz="12" w:space="0" w:color="000000"/>
      </w:pBdr>
    </w:pPr>
    <w:rPr>
      <w:rFonts w:ascii="Times" w:hAnsi="Times"/>
      <w:snapToGrid w:val="0"/>
      <w:sz w:val="24"/>
    </w:rPr>
  </w:style>
  <w:style w:type="paragraph" w:customStyle="1" w:styleId="CenterItalic">
    <w:name w:val="Center Italic"/>
    <w:basedOn w:val="BodyText"/>
    <w:autoRedefine/>
    <w:rsid w:val="009D5E6A"/>
    <w:pPr>
      <w:jc w:val="center"/>
    </w:pPr>
    <w:rPr>
      <w:i/>
    </w:rPr>
  </w:style>
  <w:style w:type="paragraph" w:customStyle="1" w:styleId="H4A">
    <w:name w:val="H4A"/>
    <w:basedOn w:val="flushleftboldtitles"/>
    <w:next w:val="Normal"/>
    <w:autoRedefine/>
    <w:rsid w:val="009D5E6A"/>
    <w:pPr>
      <w:ind w:left="720"/>
    </w:pPr>
    <w:rPr>
      <w:caps w:val="0"/>
    </w:rPr>
  </w:style>
  <w:style w:type="paragraph" w:customStyle="1" w:styleId="LT">
    <w:name w:val="LT"/>
    <w:basedOn w:val="Heading2"/>
    <w:autoRedefine/>
    <w:rsid w:val="009D5E6A"/>
    <w:rPr>
      <w:b/>
      <w:i w:val="0"/>
      <w:sz w:val="36"/>
    </w:rPr>
  </w:style>
  <w:style w:type="paragraph" w:customStyle="1" w:styleId="Style2">
    <w:name w:val="Style2"/>
    <w:basedOn w:val="H2A"/>
    <w:autoRedefine/>
    <w:rsid w:val="009D5E6A"/>
    <w:pPr>
      <w:outlineLvl w:val="2"/>
    </w:pPr>
  </w:style>
  <w:style w:type="paragraph" w:customStyle="1" w:styleId="LS-LessonSubtitle">
    <w:name w:val="LS - Lesson Subtitle"/>
    <w:basedOn w:val="H2A"/>
    <w:autoRedefine/>
    <w:rsid w:val="009D5E6A"/>
    <w:pPr>
      <w:outlineLvl w:val="2"/>
    </w:pPr>
  </w:style>
  <w:style w:type="paragraph" w:customStyle="1" w:styleId="H3A">
    <w:name w:val="H3A"/>
    <w:basedOn w:val="Normal"/>
    <w:autoRedefine/>
    <w:qFormat/>
    <w:rsid w:val="009D5E6A"/>
    <w:pPr>
      <w:overflowPunct w:val="0"/>
      <w:autoSpaceDE w:val="0"/>
      <w:autoSpaceDN w:val="0"/>
      <w:adjustRightInd w:val="0"/>
      <w:spacing w:before="120" w:after="120" w:line="300" w:lineRule="exact"/>
      <w:jc w:val="both"/>
      <w:textAlignment w:val="baseline"/>
      <w:outlineLvl w:val="2"/>
    </w:pPr>
    <w:rPr>
      <w:rFonts w:ascii="Arial" w:hAnsi="Arial"/>
      <w:b/>
      <w:szCs w:val="20"/>
    </w:rPr>
  </w:style>
  <w:style w:type="paragraph" w:styleId="EnvelopeAddress">
    <w:name w:val="envelope address"/>
    <w:basedOn w:val="Normal"/>
    <w:rsid w:val="009D5E6A"/>
    <w:pPr>
      <w:framePr w:w="7920" w:h="1980" w:hRule="exact" w:hSpace="180" w:wrap="auto" w:hAnchor="page" w:xAlign="center" w:yAlign="bottom"/>
      <w:spacing w:after="0" w:line="300" w:lineRule="exact"/>
      <w:ind w:left="2880"/>
    </w:pPr>
    <w:rPr>
      <w:rFonts w:ascii="Arial" w:hAnsi="Arial" w:cs="Arial"/>
      <w:szCs w:val="24"/>
    </w:rPr>
  </w:style>
  <w:style w:type="paragraph" w:customStyle="1" w:styleId="GR">
    <w:name w:val="GR"/>
    <w:basedOn w:val="Normal"/>
    <w:qFormat/>
    <w:rsid w:val="009D5E6A"/>
    <w:pPr>
      <w:framePr w:hSpace="180" w:wrap="around" w:vAnchor="text" w:hAnchor="margin" w:y="642"/>
      <w:overflowPunct w:val="0"/>
      <w:autoSpaceDE w:val="0"/>
      <w:autoSpaceDN w:val="0"/>
      <w:adjustRightInd w:val="0"/>
      <w:spacing w:after="0" w:line="220" w:lineRule="exact"/>
      <w:textAlignment w:val="baseline"/>
    </w:pPr>
    <w:rPr>
      <w:rFonts w:cs="Arial"/>
      <w:sz w:val="20"/>
      <w:szCs w:val="24"/>
    </w:rPr>
  </w:style>
  <w:style w:type="paragraph" w:customStyle="1" w:styleId="BT">
    <w:name w:val="BT"/>
    <w:link w:val="BTChar"/>
    <w:qFormat/>
    <w:rsid w:val="00741E24"/>
    <w:pPr>
      <w:overflowPunct w:val="0"/>
      <w:autoSpaceDE w:val="0"/>
      <w:autoSpaceDN w:val="0"/>
      <w:adjustRightInd w:val="0"/>
      <w:spacing w:before="60" w:after="60" w:line="220" w:lineRule="exact"/>
      <w:ind w:firstLine="360"/>
      <w:jc w:val="both"/>
      <w:textAlignment w:val="baseline"/>
    </w:pPr>
    <w:rPr>
      <w:rFonts w:cs="Calibri"/>
      <w:szCs w:val="24"/>
    </w:rPr>
  </w:style>
  <w:style w:type="character" w:customStyle="1" w:styleId="BTChar">
    <w:name w:val="BT Char"/>
    <w:basedOn w:val="DefaultParagraphFont"/>
    <w:link w:val="BT"/>
    <w:rsid w:val="00741E24"/>
    <w:rPr>
      <w:rFonts w:cs="Calibri"/>
      <w:szCs w:val="24"/>
    </w:rPr>
  </w:style>
  <w:style w:type="character" w:customStyle="1" w:styleId="HeaderChar">
    <w:name w:val="Header Char"/>
    <w:basedOn w:val="DefaultParagraphFont"/>
    <w:link w:val="Header"/>
    <w:rsid w:val="008C499F"/>
    <w:rPr>
      <w:bCs/>
      <w:i/>
    </w:rPr>
  </w:style>
  <w:style w:type="character" w:customStyle="1" w:styleId="EN">
    <w:name w:val="EN"/>
    <w:basedOn w:val="DefaultParagraphFont"/>
    <w:qFormat/>
    <w:rsid w:val="009D5E6A"/>
    <w:rPr>
      <w:rFonts w:ascii="Times New Roman" w:hAnsi="Times New Roman"/>
      <w:sz w:val="24"/>
      <w:szCs w:val="24"/>
    </w:rPr>
  </w:style>
  <w:style w:type="character" w:customStyle="1" w:styleId="BodyTextChar">
    <w:name w:val="Body Text Char"/>
    <w:basedOn w:val="DefaultParagraphFont"/>
    <w:link w:val="BodyText"/>
    <w:rsid w:val="009D5E6A"/>
    <w:rPr>
      <w:sz w:val="24"/>
      <w:szCs w:val="24"/>
    </w:rPr>
  </w:style>
  <w:style w:type="character" w:customStyle="1" w:styleId="BodyTextIndentChar">
    <w:name w:val="Body Text Indent Char"/>
    <w:basedOn w:val="BodyTextChar"/>
    <w:link w:val="BodyTextIndent"/>
    <w:rsid w:val="009D5E6A"/>
    <w:rPr>
      <w:sz w:val="24"/>
      <w:szCs w:val="24"/>
    </w:rPr>
  </w:style>
  <w:style w:type="character" w:customStyle="1" w:styleId="CommentTextChar">
    <w:name w:val="Comment Text Char"/>
    <w:basedOn w:val="DefaultParagraphFont"/>
    <w:link w:val="CommentText"/>
    <w:rsid w:val="009D5E6A"/>
    <w:rPr>
      <w:sz w:val="24"/>
      <w:szCs w:val="22"/>
    </w:rPr>
  </w:style>
  <w:style w:type="character" w:customStyle="1" w:styleId="GK">
    <w:name w:val="GK"/>
    <w:basedOn w:val="DefaultParagraphFont"/>
    <w:qFormat/>
    <w:rsid w:val="009D5E6A"/>
    <w:rPr>
      <w:rFonts w:ascii="GraecaII" w:hAnsi="GraecaII"/>
      <w:sz w:val="24"/>
    </w:rPr>
  </w:style>
  <w:style w:type="paragraph" w:customStyle="1" w:styleId="H1">
    <w:name w:val="H1"/>
    <w:next w:val="BT"/>
    <w:qFormat/>
    <w:rsid w:val="00043FC6"/>
    <w:pPr>
      <w:widowControl w:val="0"/>
      <w:spacing w:after="120" w:line="300" w:lineRule="exact"/>
      <w:jc w:val="center"/>
      <w:outlineLvl w:val="0"/>
    </w:pPr>
    <w:rPr>
      <w:rFonts w:ascii="Arial" w:hAnsi="Arial"/>
      <w:b/>
      <w:bCs/>
      <w:kern w:val="28"/>
      <w:sz w:val="28"/>
      <w:szCs w:val="32"/>
    </w:rPr>
  </w:style>
  <w:style w:type="paragraph" w:customStyle="1" w:styleId="H2">
    <w:name w:val="H2"/>
    <w:qFormat/>
    <w:rsid w:val="009D5E6A"/>
    <w:pPr>
      <w:spacing w:before="120" w:after="120" w:line="240" w:lineRule="exact"/>
      <w:jc w:val="center"/>
      <w:outlineLvl w:val="1"/>
    </w:pPr>
    <w:rPr>
      <w:rFonts w:ascii="Arial" w:hAnsi="Arial"/>
      <w:i/>
      <w:iCs/>
      <w:sz w:val="22"/>
      <w:szCs w:val="22"/>
    </w:rPr>
  </w:style>
  <w:style w:type="paragraph" w:customStyle="1" w:styleId="I1">
    <w:name w:val="I1"/>
    <w:qFormat/>
    <w:rsid w:val="009D5E6A"/>
    <w:pPr>
      <w:spacing w:before="120"/>
      <w:ind w:left="360"/>
      <w:jc w:val="both"/>
    </w:pPr>
    <w:rPr>
      <w:szCs w:val="22"/>
    </w:rPr>
  </w:style>
  <w:style w:type="paragraph" w:customStyle="1" w:styleId="I2">
    <w:name w:val="I2"/>
    <w:qFormat/>
    <w:rsid w:val="009D5E6A"/>
    <w:pPr>
      <w:ind w:left="720"/>
    </w:pPr>
    <w:rPr>
      <w:rFonts w:cs="Arial"/>
      <w:szCs w:val="22"/>
    </w:rPr>
  </w:style>
  <w:style w:type="paragraph" w:customStyle="1" w:styleId="I3">
    <w:name w:val="I3"/>
    <w:autoRedefine/>
    <w:qFormat/>
    <w:rsid w:val="009D5E6A"/>
    <w:pPr>
      <w:ind w:left="2160"/>
    </w:pPr>
    <w:rPr>
      <w:szCs w:val="22"/>
    </w:rPr>
  </w:style>
  <w:style w:type="paragraph" w:customStyle="1" w:styleId="L1">
    <w:name w:val="L1"/>
    <w:qFormat/>
    <w:rsid w:val="009D5E6A"/>
    <w:pPr>
      <w:tabs>
        <w:tab w:val="right" w:pos="720"/>
      </w:tabs>
      <w:spacing w:line="220" w:lineRule="exact"/>
      <w:ind w:left="360" w:hanging="360"/>
      <w:jc w:val="both"/>
    </w:pPr>
    <w:rPr>
      <w:szCs w:val="24"/>
    </w:rPr>
  </w:style>
  <w:style w:type="paragraph" w:customStyle="1" w:styleId="L2">
    <w:name w:val="L2"/>
    <w:qFormat/>
    <w:rsid w:val="009D5E6A"/>
    <w:pPr>
      <w:tabs>
        <w:tab w:val="left" w:pos="720"/>
      </w:tabs>
      <w:spacing w:before="60" w:after="60" w:line="220" w:lineRule="exact"/>
      <w:ind w:left="720" w:hanging="360"/>
    </w:pPr>
    <w:rPr>
      <w:rFonts w:cs="Arial"/>
      <w:szCs w:val="22"/>
    </w:rPr>
  </w:style>
  <w:style w:type="paragraph" w:customStyle="1" w:styleId="L3">
    <w:name w:val="L3"/>
    <w:qFormat/>
    <w:rsid w:val="009D5E6A"/>
    <w:pPr>
      <w:tabs>
        <w:tab w:val="left" w:pos="720"/>
        <w:tab w:val="left" w:pos="2160"/>
      </w:tabs>
      <w:spacing w:after="60" w:line="220" w:lineRule="exact"/>
      <w:ind w:left="1080" w:hanging="360"/>
    </w:pPr>
    <w:rPr>
      <w:szCs w:val="22"/>
    </w:rPr>
  </w:style>
  <w:style w:type="paragraph" w:customStyle="1" w:styleId="QT">
    <w:name w:val="QT"/>
    <w:link w:val="QTChar"/>
    <w:autoRedefine/>
    <w:qFormat/>
    <w:rsid w:val="00AB2267"/>
    <w:pPr>
      <w:spacing w:after="60" w:line="220" w:lineRule="exact"/>
      <w:ind w:left="360" w:right="360"/>
    </w:pPr>
    <w:rPr>
      <w:rFonts w:cs="Arial"/>
      <w:i/>
    </w:rPr>
  </w:style>
  <w:style w:type="paragraph" w:styleId="NormalWeb">
    <w:name w:val="Normal (Web)"/>
    <w:basedOn w:val="Normal"/>
    <w:rsid w:val="009D5E6A"/>
    <w:rPr>
      <w:szCs w:val="24"/>
    </w:rPr>
  </w:style>
  <w:style w:type="paragraph" w:customStyle="1" w:styleId="H3">
    <w:name w:val="H3"/>
    <w:next w:val="BodyText"/>
    <w:qFormat/>
    <w:rsid w:val="009D5E6A"/>
    <w:pPr>
      <w:overflowPunct w:val="0"/>
      <w:autoSpaceDE w:val="0"/>
      <w:autoSpaceDN w:val="0"/>
      <w:adjustRightInd w:val="0"/>
      <w:spacing w:before="120" w:after="120" w:line="240" w:lineRule="exact"/>
      <w:textAlignment w:val="baseline"/>
      <w:outlineLvl w:val="2"/>
    </w:pPr>
    <w:rPr>
      <w:rFonts w:ascii="Arial" w:hAnsi="Arial"/>
      <w:b/>
    </w:rPr>
  </w:style>
  <w:style w:type="paragraph" w:customStyle="1" w:styleId="BI">
    <w:name w:val="BI"/>
    <w:qFormat/>
    <w:rsid w:val="009D5E6A"/>
    <w:pPr>
      <w:spacing w:after="40" w:line="220" w:lineRule="exact"/>
    </w:pPr>
    <w:rPr>
      <w:szCs w:val="28"/>
    </w:rPr>
  </w:style>
  <w:style w:type="paragraph" w:customStyle="1" w:styleId="Indent57">
    <w:name w:val="Indent57"/>
    <w:basedOn w:val="BodyText"/>
    <w:autoRedefine/>
    <w:rsid w:val="009D5E6A"/>
    <w:pPr>
      <w:ind w:left="720"/>
    </w:pPr>
  </w:style>
  <w:style w:type="paragraph" w:customStyle="1" w:styleId="Style3">
    <w:name w:val="Style3"/>
    <w:basedOn w:val="Index1"/>
    <w:autoRedefine/>
    <w:qFormat/>
    <w:rsid w:val="009D5E6A"/>
    <w:pPr>
      <w:tabs>
        <w:tab w:val="right" w:leader="dot" w:pos="4310"/>
      </w:tabs>
    </w:pPr>
    <w:rPr>
      <w:rFonts w:ascii="Arial" w:hAnsi="Arial" w:cs="Arial"/>
      <w:noProof/>
    </w:rPr>
  </w:style>
  <w:style w:type="paragraph" w:customStyle="1" w:styleId="H1W">
    <w:name w:val="H1W"/>
    <w:qFormat/>
    <w:rsid w:val="009D5E6A"/>
    <w:pPr>
      <w:spacing w:line="220" w:lineRule="atLeast"/>
      <w:outlineLvl w:val="0"/>
    </w:pPr>
    <w:rPr>
      <w:b/>
      <w:bCs/>
      <w:color w:val="FFFFFF" w:themeColor="background1"/>
      <w:kern w:val="28"/>
      <w:sz w:val="18"/>
      <w:szCs w:val="32"/>
    </w:rPr>
  </w:style>
  <w:style w:type="paragraph" w:customStyle="1" w:styleId="IS">
    <w:name w:val="IS"/>
    <w:basedOn w:val="Index1"/>
    <w:qFormat/>
    <w:rsid w:val="009D5E6A"/>
    <w:pPr>
      <w:spacing w:before="120"/>
      <w:ind w:left="0" w:firstLine="0"/>
    </w:pPr>
    <w:rPr>
      <w:b/>
      <w:szCs w:val="18"/>
    </w:rPr>
  </w:style>
  <w:style w:type="paragraph" w:customStyle="1" w:styleId="IHS">
    <w:name w:val="IHS"/>
    <w:basedOn w:val="Normal"/>
    <w:qFormat/>
    <w:rsid w:val="009D5E6A"/>
    <w:pPr>
      <w:spacing w:after="0" w:line="280" w:lineRule="exact"/>
      <w:outlineLvl w:val="0"/>
    </w:pPr>
    <w:rPr>
      <w:b/>
      <w:i/>
      <w:szCs w:val="18"/>
    </w:rPr>
  </w:style>
  <w:style w:type="paragraph" w:customStyle="1" w:styleId="H1A">
    <w:name w:val="H1A"/>
    <w:next w:val="BT"/>
    <w:qFormat/>
    <w:rsid w:val="009D5E6A"/>
    <w:pPr>
      <w:spacing w:after="60" w:line="280" w:lineRule="atLeast"/>
    </w:pPr>
    <w:rPr>
      <w:rFonts w:ascii="Arial" w:hAnsi="Arial"/>
      <w:b/>
      <w:bCs/>
      <w:kern w:val="28"/>
      <w:sz w:val="28"/>
      <w:szCs w:val="32"/>
    </w:rPr>
  </w:style>
  <w:style w:type="paragraph" w:customStyle="1" w:styleId="BIB">
    <w:name w:val="BIB"/>
    <w:link w:val="BIBChar"/>
    <w:autoRedefine/>
    <w:qFormat/>
    <w:rsid w:val="00544E2D"/>
    <w:pPr>
      <w:spacing w:after="60" w:line="180" w:lineRule="exact"/>
      <w:ind w:left="144" w:hanging="144"/>
    </w:pPr>
    <w:rPr>
      <w:rFonts w:cs="Arial"/>
      <w:noProof/>
      <w:sz w:val="18"/>
      <w:szCs w:val="22"/>
    </w:rPr>
  </w:style>
  <w:style w:type="character" w:customStyle="1" w:styleId="BIBChar">
    <w:name w:val="BIB Char"/>
    <w:basedOn w:val="BTChar"/>
    <w:link w:val="BIB"/>
    <w:rsid w:val="00544E2D"/>
    <w:rPr>
      <w:rFonts w:cs="Arial"/>
      <w:noProof/>
      <w:sz w:val="18"/>
      <w:szCs w:val="22"/>
    </w:rPr>
  </w:style>
  <w:style w:type="paragraph" w:customStyle="1" w:styleId="BL">
    <w:name w:val="BL"/>
    <w:link w:val="BLChar"/>
    <w:qFormat/>
    <w:rsid w:val="009D5E6A"/>
    <w:pPr>
      <w:spacing w:after="60" w:line="220" w:lineRule="exact"/>
    </w:pPr>
    <w:rPr>
      <w:szCs w:val="22"/>
    </w:rPr>
  </w:style>
  <w:style w:type="paragraph" w:customStyle="1" w:styleId="BP">
    <w:name w:val="BP"/>
    <w:qFormat/>
    <w:rsid w:val="009D5E6A"/>
    <w:rPr>
      <w:szCs w:val="24"/>
    </w:rPr>
  </w:style>
  <w:style w:type="paragraph" w:customStyle="1" w:styleId="CN">
    <w:name w:val="CN"/>
    <w:autoRedefine/>
    <w:qFormat/>
    <w:rsid w:val="009D5E6A"/>
    <w:pPr>
      <w:spacing w:line="3000" w:lineRule="exact"/>
      <w:jc w:val="both"/>
    </w:pPr>
    <w:rPr>
      <w:rFonts w:ascii="Abyssinica SIL" w:hAnsi="Abyssinica SIL"/>
      <w:color w:val="595959" w:themeColor="text1" w:themeTint="A6"/>
      <w:spacing w:val="-200"/>
      <w:sz w:val="260"/>
      <w:szCs w:val="260"/>
    </w:rPr>
  </w:style>
  <w:style w:type="paragraph" w:customStyle="1" w:styleId="StyleBodyTextBold1">
    <w:name w:val="Style Body Text + Bold1"/>
    <w:basedOn w:val="BodyText"/>
    <w:link w:val="StyleBodyTextBold1Char"/>
    <w:autoRedefine/>
    <w:rsid w:val="009D5E6A"/>
    <w:rPr>
      <w:b/>
      <w:bCs/>
    </w:rPr>
  </w:style>
  <w:style w:type="character" w:customStyle="1" w:styleId="StyleBodyTextBold1Char">
    <w:name w:val="Style Body Text + Bold1 Char"/>
    <w:basedOn w:val="BodyTextChar"/>
    <w:link w:val="StyleBodyTextBold1"/>
    <w:rsid w:val="009D5E6A"/>
    <w:rPr>
      <w:b/>
      <w:bCs/>
      <w:sz w:val="24"/>
      <w:szCs w:val="24"/>
    </w:rPr>
  </w:style>
  <w:style w:type="paragraph" w:customStyle="1" w:styleId="indent100">
    <w:name w:val="indent 10"/>
    <w:aliases w:val="block2"/>
    <w:rsid w:val="009D5E6A"/>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ChapterTitle0">
    <w:name w:val="ChapterTitle"/>
    <w:link w:val="ChapterTitleChar"/>
    <w:qFormat/>
    <w:rsid w:val="009D5E6A"/>
    <w:pPr>
      <w:tabs>
        <w:tab w:val="right" w:pos="8352"/>
      </w:tabs>
      <w:spacing w:after="60" w:line="440" w:lineRule="exact"/>
      <w:jc w:val="both"/>
    </w:pPr>
    <w:rPr>
      <w:b/>
      <w:i/>
      <w:sz w:val="44"/>
      <w:szCs w:val="44"/>
    </w:rPr>
  </w:style>
  <w:style w:type="character" w:customStyle="1" w:styleId="ChapterTitleChar">
    <w:name w:val="ChapterTitle Char"/>
    <w:basedOn w:val="HeaderChar"/>
    <w:link w:val="ChapterTitle0"/>
    <w:rsid w:val="009D5E6A"/>
    <w:rPr>
      <w:b/>
      <w:bCs/>
      <w:i/>
      <w:sz w:val="44"/>
      <w:szCs w:val="44"/>
    </w:rPr>
  </w:style>
  <w:style w:type="character" w:customStyle="1" w:styleId="Heading2Char">
    <w:name w:val="Heading 2 Char"/>
    <w:basedOn w:val="DefaultParagraphFont"/>
    <w:link w:val="Heading2"/>
    <w:rsid w:val="009D5E6A"/>
    <w:rPr>
      <w:rFonts w:ascii="Arial" w:hAnsi="Arial"/>
      <w:i/>
      <w:kern w:val="28"/>
      <w:sz w:val="28"/>
    </w:rPr>
  </w:style>
  <w:style w:type="character" w:customStyle="1" w:styleId="Heading3Char">
    <w:name w:val="Heading 3 Char"/>
    <w:basedOn w:val="DefaultParagraphFont"/>
    <w:link w:val="Heading3"/>
    <w:rsid w:val="009D5E6A"/>
    <w:rPr>
      <w:rFonts w:ascii="Arial" w:hAnsi="Arial"/>
      <w:b/>
      <w:kern w:val="28"/>
      <w:sz w:val="24"/>
      <w:szCs w:val="22"/>
    </w:rPr>
  </w:style>
  <w:style w:type="character" w:customStyle="1" w:styleId="FootnoteTextChar">
    <w:name w:val="Footnote Text Char"/>
    <w:aliases w:val="Footnote Text Char Char Char Char,Footnote Text Char Char Char1 Char,Footnote Text Char Char Char2 Char,Footnote Text Char Char Char11 Char,Footnote Text Char Char Char3 Char,Footnote Text Char Char Char12 Char"/>
    <w:basedOn w:val="DefaultParagraphFont"/>
    <w:link w:val="FootnoteText"/>
    <w:uiPriority w:val="99"/>
    <w:rsid w:val="009D5E6A"/>
    <w:rPr>
      <w:sz w:val="16"/>
    </w:rPr>
  </w:style>
  <w:style w:type="paragraph" w:styleId="CommentSubject">
    <w:name w:val="annotation subject"/>
    <w:basedOn w:val="CommentText"/>
    <w:next w:val="CommentText"/>
    <w:link w:val="CommentSubjectChar"/>
    <w:rsid w:val="009D5E6A"/>
    <w:pPr>
      <w:tabs>
        <w:tab w:val="clear" w:pos="187"/>
      </w:tabs>
      <w:spacing w:line="240" w:lineRule="auto"/>
      <w:ind w:left="0" w:firstLine="720"/>
    </w:pPr>
    <w:rPr>
      <w:b/>
      <w:bCs/>
    </w:rPr>
  </w:style>
  <w:style w:type="character" w:customStyle="1" w:styleId="CommentSubjectChar">
    <w:name w:val="Comment Subject Char"/>
    <w:basedOn w:val="CommentTextChar"/>
    <w:link w:val="CommentSubject"/>
    <w:rsid w:val="009D5E6A"/>
    <w:rPr>
      <w:b/>
      <w:bCs/>
      <w:sz w:val="24"/>
      <w:szCs w:val="22"/>
    </w:rPr>
  </w:style>
  <w:style w:type="paragraph" w:styleId="BalloonText">
    <w:name w:val="Balloon Text"/>
    <w:basedOn w:val="Normal"/>
    <w:link w:val="BalloonTextChar"/>
    <w:rsid w:val="009D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D5E6A"/>
    <w:rPr>
      <w:rFonts w:ascii="Tahoma" w:hAnsi="Tahoma" w:cs="Tahoma"/>
      <w:sz w:val="16"/>
      <w:szCs w:val="16"/>
    </w:rPr>
  </w:style>
  <w:style w:type="character" w:customStyle="1" w:styleId="QTChar">
    <w:name w:val="QT Char"/>
    <w:basedOn w:val="DefaultParagraphFont"/>
    <w:link w:val="QT"/>
    <w:rsid w:val="00AB2267"/>
    <w:rPr>
      <w:rFonts w:cs="Arial"/>
      <w:i/>
    </w:rPr>
  </w:style>
  <w:style w:type="paragraph" w:customStyle="1" w:styleId="CAP">
    <w:name w:val="CAP"/>
    <w:qFormat/>
    <w:rsid w:val="009D5E6A"/>
    <w:pPr>
      <w:widowControl w:val="0"/>
      <w:autoSpaceDE w:val="0"/>
      <w:autoSpaceDN w:val="0"/>
      <w:adjustRightInd w:val="0"/>
      <w:spacing w:before="120" w:line="220" w:lineRule="exact"/>
      <w:ind w:left="864" w:right="864"/>
    </w:pPr>
    <w:rPr>
      <w:rFonts w:ascii="Times" w:hAnsi="Times" w:cs="Times"/>
      <w:szCs w:val="22"/>
    </w:rPr>
  </w:style>
  <w:style w:type="paragraph" w:customStyle="1" w:styleId="H4">
    <w:name w:val="H4"/>
    <w:basedOn w:val="H4A"/>
    <w:next w:val="BodyText"/>
    <w:link w:val="H4Char"/>
    <w:autoRedefine/>
    <w:qFormat/>
    <w:rsid w:val="009D5E6A"/>
    <w:rPr>
      <w:rFonts w:cs="Calibri"/>
      <w:b w:val="0"/>
      <w:sz w:val="20"/>
      <w:szCs w:val="22"/>
    </w:rPr>
  </w:style>
  <w:style w:type="character" w:customStyle="1" w:styleId="H4Char">
    <w:name w:val="H4 Char"/>
    <w:basedOn w:val="BTChar"/>
    <w:link w:val="H4"/>
    <w:rsid w:val="009D5E6A"/>
    <w:rPr>
      <w:rFonts w:ascii="Times" w:hAnsi="Times" w:cs="Calibri"/>
      <w:i/>
      <w:snapToGrid w:val="0"/>
      <w:szCs w:val="22"/>
    </w:rPr>
  </w:style>
  <w:style w:type="character" w:customStyle="1" w:styleId="RightRunningHeadOddChar">
    <w:name w:val="Right Running Head (Odd) Char"/>
    <w:basedOn w:val="DefaultParagraphFont"/>
    <w:link w:val="RightRunningHeadOdd"/>
    <w:rsid w:val="00684973"/>
    <w:rPr>
      <w:bCs/>
      <w:i/>
      <w:noProof/>
      <w:szCs w:val="24"/>
    </w:rPr>
  </w:style>
  <w:style w:type="character" w:customStyle="1" w:styleId="Heading1Char">
    <w:name w:val="Heading 1 Char"/>
    <w:basedOn w:val="DefaultParagraphFont"/>
    <w:link w:val="Heading1"/>
    <w:rsid w:val="00C230B4"/>
    <w:rPr>
      <w:rFonts w:ascii="Arial" w:hAnsi="Arial"/>
      <w:b/>
      <w:kern w:val="28"/>
      <w:sz w:val="28"/>
      <w:szCs w:val="22"/>
    </w:rPr>
  </w:style>
  <w:style w:type="character" w:customStyle="1" w:styleId="Heading4Char">
    <w:name w:val="Heading 4 Char"/>
    <w:basedOn w:val="DefaultParagraphFont"/>
    <w:link w:val="Heading4"/>
    <w:rsid w:val="00C230B4"/>
    <w:rPr>
      <w:i/>
      <w:kern w:val="28"/>
      <w:sz w:val="24"/>
      <w:szCs w:val="22"/>
    </w:rPr>
  </w:style>
  <w:style w:type="character" w:customStyle="1" w:styleId="Heading5Char">
    <w:name w:val="Heading 5 Char"/>
    <w:basedOn w:val="DefaultParagraphFont"/>
    <w:link w:val="Heading5"/>
    <w:rsid w:val="00C230B4"/>
    <w:rPr>
      <w:rFonts w:ascii="Arial" w:hAnsi="Arial"/>
      <w:b/>
      <w:kern w:val="28"/>
      <w:sz w:val="24"/>
      <w:szCs w:val="22"/>
    </w:rPr>
  </w:style>
  <w:style w:type="character" w:customStyle="1" w:styleId="Heading6Char">
    <w:name w:val="Heading 6 Char"/>
    <w:basedOn w:val="DefaultParagraphFont"/>
    <w:link w:val="Heading6"/>
    <w:rsid w:val="00C230B4"/>
    <w:rPr>
      <w:rFonts w:ascii="Arial" w:hAnsi="Arial"/>
      <w:b/>
      <w:i/>
      <w:kern w:val="28"/>
      <w:sz w:val="24"/>
      <w:szCs w:val="22"/>
    </w:rPr>
  </w:style>
  <w:style w:type="character" w:customStyle="1" w:styleId="Heading7Char">
    <w:name w:val="Heading 7 Char"/>
    <w:basedOn w:val="DefaultParagraphFont"/>
    <w:link w:val="Heading7"/>
    <w:rsid w:val="00C230B4"/>
    <w:rPr>
      <w:b/>
      <w:kern w:val="28"/>
      <w:sz w:val="24"/>
      <w:szCs w:val="22"/>
    </w:rPr>
  </w:style>
  <w:style w:type="character" w:customStyle="1" w:styleId="Heading8Char">
    <w:name w:val="Heading 8 Char"/>
    <w:basedOn w:val="DefaultParagraphFont"/>
    <w:link w:val="Heading8"/>
    <w:rsid w:val="00C230B4"/>
    <w:rPr>
      <w:b/>
      <w:i/>
      <w:kern w:val="28"/>
      <w:sz w:val="24"/>
      <w:szCs w:val="22"/>
    </w:rPr>
  </w:style>
  <w:style w:type="character" w:customStyle="1" w:styleId="Heading9Char">
    <w:name w:val="Heading 9 Char"/>
    <w:basedOn w:val="DefaultParagraphFont"/>
    <w:link w:val="Heading9"/>
    <w:rsid w:val="00C230B4"/>
    <w:rPr>
      <w:b/>
      <w:i/>
      <w:kern w:val="28"/>
      <w:sz w:val="24"/>
      <w:szCs w:val="22"/>
    </w:rPr>
  </w:style>
  <w:style w:type="character" w:customStyle="1" w:styleId="DateChar">
    <w:name w:val="Date Char"/>
    <w:basedOn w:val="DefaultParagraphFont"/>
    <w:link w:val="Date"/>
    <w:rsid w:val="00C230B4"/>
    <w:rPr>
      <w:b/>
      <w:sz w:val="24"/>
      <w:szCs w:val="24"/>
    </w:rPr>
  </w:style>
  <w:style w:type="character" w:customStyle="1" w:styleId="EndnoteTextChar">
    <w:name w:val="Endnote Text Char"/>
    <w:basedOn w:val="DefaultParagraphFont"/>
    <w:link w:val="EndnoteText"/>
    <w:rsid w:val="00C230B4"/>
    <w:rPr>
      <w:sz w:val="18"/>
      <w:szCs w:val="22"/>
    </w:rPr>
  </w:style>
  <w:style w:type="character" w:customStyle="1" w:styleId="FooterChar">
    <w:name w:val="Footer Char"/>
    <w:basedOn w:val="DefaultParagraphFont"/>
    <w:link w:val="Footer"/>
    <w:rsid w:val="00C230B4"/>
    <w:rPr>
      <w:sz w:val="24"/>
      <w:szCs w:val="22"/>
    </w:rPr>
  </w:style>
  <w:style w:type="character" w:customStyle="1" w:styleId="MacroTextChar">
    <w:name w:val="Macro Text Char"/>
    <w:basedOn w:val="DefaultParagraphFont"/>
    <w:link w:val="MacroText"/>
    <w:rsid w:val="00C230B4"/>
    <w:rPr>
      <w:rFonts w:ascii="Courier New" w:hAnsi="Courier New"/>
      <w:sz w:val="24"/>
      <w:szCs w:val="24"/>
    </w:rPr>
  </w:style>
  <w:style w:type="character" w:customStyle="1" w:styleId="MessageHeaderChar">
    <w:name w:val="Message Header Char"/>
    <w:basedOn w:val="DefaultParagraphFont"/>
    <w:link w:val="MessageHeader"/>
    <w:rsid w:val="00C230B4"/>
    <w:rPr>
      <w:rFonts w:ascii="Arial" w:hAnsi="Arial"/>
      <w:sz w:val="24"/>
      <w:szCs w:val="24"/>
    </w:rPr>
  </w:style>
  <w:style w:type="character" w:customStyle="1" w:styleId="TitleChar">
    <w:name w:val="Title Char"/>
    <w:basedOn w:val="DefaultParagraphFont"/>
    <w:link w:val="Title"/>
    <w:rsid w:val="00C230B4"/>
    <w:rPr>
      <w:rFonts w:ascii="Arial" w:hAnsi="Arial"/>
      <w:b/>
      <w:kern w:val="28"/>
      <w:sz w:val="40"/>
      <w:szCs w:val="22"/>
    </w:rPr>
  </w:style>
  <w:style w:type="character" w:customStyle="1" w:styleId="SubtitleChar">
    <w:name w:val="Subtitle Char"/>
    <w:basedOn w:val="DefaultParagraphFont"/>
    <w:link w:val="Subtitle"/>
    <w:rsid w:val="00C230B4"/>
    <w:rPr>
      <w:rFonts w:ascii="Arial" w:hAnsi="Arial"/>
      <w:i/>
      <w:kern w:val="28"/>
      <w:sz w:val="28"/>
      <w:szCs w:val="22"/>
    </w:rPr>
  </w:style>
  <w:style w:type="character" w:customStyle="1" w:styleId="QuotationChar">
    <w:name w:val="Quotation Char"/>
    <w:basedOn w:val="BodyTextChar"/>
    <w:link w:val="Quotation"/>
    <w:rsid w:val="00C230B4"/>
    <w:rPr>
      <w:i/>
      <w:sz w:val="24"/>
      <w:szCs w:val="24"/>
    </w:rPr>
  </w:style>
  <w:style w:type="character" w:customStyle="1" w:styleId="BLChar">
    <w:name w:val="BL Char"/>
    <w:basedOn w:val="DefaultParagraphFont"/>
    <w:link w:val="BL"/>
    <w:rsid w:val="009D5E6A"/>
    <w:rPr>
      <w:szCs w:val="22"/>
    </w:rPr>
  </w:style>
  <w:style w:type="paragraph" w:styleId="DocumentMap">
    <w:name w:val="Document Map"/>
    <w:basedOn w:val="Normal"/>
    <w:link w:val="DocumentMapChar"/>
    <w:rsid w:val="00C230B4"/>
    <w:pPr>
      <w:spacing w:after="0" w:line="240" w:lineRule="auto"/>
      <w:ind w:firstLine="720"/>
      <w:jc w:val="both"/>
    </w:pPr>
    <w:rPr>
      <w:rFonts w:ascii="Tahoma" w:hAnsi="Tahoma" w:cs="Tahoma"/>
      <w:sz w:val="16"/>
      <w:szCs w:val="16"/>
    </w:rPr>
  </w:style>
  <w:style w:type="character" w:customStyle="1" w:styleId="DocumentMapChar">
    <w:name w:val="Document Map Char"/>
    <w:basedOn w:val="DefaultParagraphFont"/>
    <w:link w:val="DocumentMap"/>
    <w:rsid w:val="00C230B4"/>
    <w:rPr>
      <w:rFonts w:ascii="Tahoma" w:hAnsi="Tahoma" w:cs="Tahoma"/>
      <w:sz w:val="16"/>
      <w:szCs w:val="16"/>
    </w:rPr>
  </w:style>
  <w:style w:type="paragraph" w:styleId="Revision">
    <w:name w:val="Revision"/>
    <w:hidden/>
    <w:uiPriority w:val="99"/>
    <w:semiHidden/>
    <w:rsid w:val="00C230B4"/>
    <w:rPr>
      <w:sz w:val="24"/>
      <w:szCs w:val="24"/>
    </w:rPr>
  </w:style>
  <w:style w:type="character" w:customStyle="1" w:styleId="PlainTextChar">
    <w:name w:val="Plain Text Char"/>
    <w:basedOn w:val="DefaultParagraphFont"/>
    <w:link w:val="PlainText"/>
    <w:uiPriority w:val="99"/>
    <w:rsid w:val="00C230B4"/>
    <w:rPr>
      <w:rFonts w:ascii="Courier New" w:hAnsi="Courier New" w:cs="Courier New"/>
      <w:lang w:bidi="he-IL"/>
    </w:rPr>
  </w:style>
  <w:style w:type="paragraph" w:styleId="PlainText">
    <w:name w:val="Plain Text"/>
    <w:basedOn w:val="Normal"/>
    <w:link w:val="PlainTextChar"/>
    <w:uiPriority w:val="99"/>
    <w:rsid w:val="00C230B4"/>
    <w:pPr>
      <w:spacing w:after="120" w:line="480" w:lineRule="exact"/>
      <w:ind w:firstLine="720"/>
      <w:jc w:val="both"/>
    </w:pPr>
    <w:rPr>
      <w:rFonts w:ascii="Courier New" w:hAnsi="Courier New" w:cs="Courier New"/>
      <w:sz w:val="20"/>
      <w:szCs w:val="20"/>
      <w:lang w:bidi="he-IL"/>
    </w:rPr>
  </w:style>
  <w:style w:type="character" w:customStyle="1" w:styleId="PlainTextChar1">
    <w:name w:val="Plain Text Char1"/>
    <w:basedOn w:val="DefaultParagraphFont"/>
    <w:rsid w:val="00C230B4"/>
    <w:rPr>
      <w:rFonts w:ascii="Consolas" w:hAnsi="Consolas"/>
      <w:sz w:val="21"/>
      <w:szCs w:val="21"/>
    </w:rPr>
  </w:style>
  <w:style w:type="table" w:styleId="TableGrid">
    <w:name w:val="Table Grid"/>
    <w:basedOn w:val="TableNormal"/>
    <w:rsid w:val="00C230B4"/>
    <w:pPr>
      <w:spacing w:after="120" w:line="480" w:lineRule="exact"/>
      <w:ind w:firstLine="72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C230B4"/>
    <w:pPr>
      <w:spacing w:after="120" w:line="480" w:lineRule="exact"/>
      <w:ind w:firstLine="720"/>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Hyperlink">
    <w:name w:val="Hyperlink"/>
    <w:basedOn w:val="DefaultParagraphFont"/>
    <w:uiPriority w:val="99"/>
    <w:rsid w:val="00C230B4"/>
    <w:rPr>
      <w:color w:val="0000FF"/>
      <w:u w:val="single"/>
    </w:rPr>
  </w:style>
  <w:style w:type="table" w:styleId="TableProfessional">
    <w:name w:val="Table Professional"/>
    <w:basedOn w:val="TableNormal"/>
    <w:rsid w:val="00C230B4"/>
    <w:pPr>
      <w:spacing w:after="120" w:line="480" w:lineRule="exact"/>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llowedHyperlink">
    <w:name w:val="FollowedHyperlink"/>
    <w:basedOn w:val="DefaultParagraphFont"/>
    <w:rsid w:val="00C230B4"/>
    <w:rPr>
      <w:color w:val="800080"/>
      <w:u w:val="single"/>
    </w:rPr>
  </w:style>
  <w:style w:type="character" w:customStyle="1" w:styleId="FootnoteTextChar20">
    <w:name w:val="Footnote Text Char20"/>
    <w:basedOn w:val="DefaultParagraphFont"/>
    <w:rsid w:val="00C230B4"/>
    <w:rPr>
      <w:lang w:val="en-US" w:eastAsia="en-US" w:bidi="ar-SA"/>
    </w:rPr>
  </w:style>
  <w:style w:type="table" w:styleId="TableSimple3">
    <w:name w:val="Table Simple 3"/>
    <w:basedOn w:val="TableNormal"/>
    <w:rsid w:val="00C230B4"/>
    <w:pPr>
      <w:spacing w:after="120" w:line="480" w:lineRule="exact"/>
      <w:ind w:firstLine="720"/>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C230B4"/>
    <w:rPr>
      <w:b/>
      <w:bCs/>
    </w:rPr>
  </w:style>
  <w:style w:type="table" w:styleId="TableColumns4">
    <w:name w:val="Table Columns 4"/>
    <w:basedOn w:val="TableNormal"/>
    <w:rsid w:val="00C230B4"/>
    <w:pPr>
      <w:spacing w:after="120" w:line="480" w:lineRule="exact"/>
      <w:ind w:firstLine="720"/>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TOCHeading">
    <w:name w:val="TOC Heading"/>
    <w:basedOn w:val="Heading1"/>
    <w:next w:val="Normal"/>
    <w:uiPriority w:val="39"/>
    <w:unhideWhenUsed/>
    <w:qFormat/>
    <w:rsid w:val="00C230B4"/>
    <w:pPr>
      <w:keepLines/>
      <w:spacing w:before="480" w:after="0" w:line="276" w:lineRule="auto"/>
      <w:jc w:val="left"/>
      <w:outlineLvl w:val="9"/>
    </w:pPr>
    <w:rPr>
      <w:rFonts w:asciiTheme="majorHAnsi" w:eastAsiaTheme="majorEastAsia" w:hAnsiTheme="majorHAnsi" w:cstheme="majorBidi"/>
      <w:bCs/>
      <w:color w:val="365F91" w:themeColor="accent1" w:themeShade="BF"/>
      <w:kern w:val="0"/>
      <w:szCs w:val="28"/>
    </w:rPr>
  </w:style>
  <w:style w:type="paragraph" w:styleId="ListParagraph">
    <w:name w:val="List Paragraph"/>
    <w:basedOn w:val="Normal"/>
    <w:uiPriority w:val="34"/>
    <w:qFormat/>
    <w:rsid w:val="00C230B4"/>
    <w:pPr>
      <w:spacing w:after="120" w:line="480" w:lineRule="exact"/>
      <w:ind w:left="720" w:firstLine="720"/>
      <w:contextualSpacing/>
      <w:jc w:val="both"/>
    </w:pPr>
    <w:rPr>
      <w:szCs w:val="20"/>
    </w:rPr>
  </w:style>
  <w:style w:type="table" w:styleId="LightList">
    <w:name w:val="Light List"/>
    <w:basedOn w:val="TableNormal"/>
    <w:uiPriority w:val="61"/>
    <w:rsid w:val="00C230B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3">
    <w:name w:val="Medium Grid 3"/>
    <w:basedOn w:val="TableNormal"/>
    <w:uiPriority w:val="99"/>
    <w:rsid w:val="00C230B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Quote">
    <w:name w:val="Quote"/>
    <w:basedOn w:val="Normal"/>
    <w:next w:val="Normal"/>
    <w:link w:val="QuoteChar"/>
    <w:autoRedefine/>
    <w:uiPriority w:val="99"/>
    <w:qFormat/>
    <w:rsid w:val="00C230B4"/>
    <w:pPr>
      <w:spacing w:after="120" w:line="300" w:lineRule="exact"/>
      <w:ind w:left="720" w:right="720"/>
      <w:jc w:val="both"/>
    </w:pPr>
    <w:rPr>
      <w:i/>
      <w:iCs/>
      <w:color w:val="000000"/>
      <w:szCs w:val="20"/>
    </w:rPr>
  </w:style>
  <w:style w:type="character" w:customStyle="1" w:styleId="QuoteChar">
    <w:name w:val="Quote Char"/>
    <w:basedOn w:val="DefaultParagraphFont"/>
    <w:link w:val="Quote"/>
    <w:uiPriority w:val="99"/>
    <w:rsid w:val="00C230B4"/>
    <w:rPr>
      <w:i/>
      <w:iCs/>
      <w:color w:val="000000"/>
      <w:sz w:val="24"/>
    </w:rPr>
  </w:style>
  <w:style w:type="paragraph" w:customStyle="1" w:styleId="EndNoteBibliographyTitle">
    <w:name w:val="EndNote Bibliography Title"/>
    <w:basedOn w:val="Normal"/>
    <w:link w:val="EndNoteBibliographyTitleChar"/>
    <w:rsid w:val="00C230B4"/>
    <w:pPr>
      <w:spacing w:after="0"/>
      <w:jc w:val="center"/>
    </w:pPr>
    <w:rPr>
      <w:noProof/>
    </w:rPr>
  </w:style>
  <w:style w:type="character" w:customStyle="1" w:styleId="EndNoteBibliographyTitleChar">
    <w:name w:val="EndNote Bibliography Title Char"/>
    <w:basedOn w:val="BLChar"/>
    <w:link w:val="EndNoteBibliographyTitle"/>
    <w:rsid w:val="00C230B4"/>
    <w:rPr>
      <w:noProof/>
      <w:sz w:val="24"/>
      <w:szCs w:val="22"/>
    </w:rPr>
  </w:style>
  <w:style w:type="paragraph" w:customStyle="1" w:styleId="EndNoteBibliography">
    <w:name w:val="EndNote Bibliography"/>
    <w:basedOn w:val="Normal"/>
    <w:link w:val="EndNoteBibliographyChar"/>
    <w:rsid w:val="00C230B4"/>
    <w:pPr>
      <w:spacing w:line="240" w:lineRule="auto"/>
    </w:pPr>
    <w:rPr>
      <w:noProof/>
    </w:rPr>
  </w:style>
  <w:style w:type="character" w:customStyle="1" w:styleId="EndNoteBibliographyChar">
    <w:name w:val="EndNote Bibliography Char"/>
    <w:basedOn w:val="BLChar"/>
    <w:link w:val="EndNoteBibliography"/>
    <w:rsid w:val="00C230B4"/>
    <w:rPr>
      <w:noProof/>
      <w:sz w:val="24"/>
      <w:szCs w:val="22"/>
    </w:rPr>
  </w:style>
  <w:style w:type="character" w:styleId="UnresolvedMention">
    <w:name w:val="Unresolved Mention"/>
    <w:basedOn w:val="DefaultParagraphFont"/>
    <w:uiPriority w:val="99"/>
    <w:semiHidden/>
    <w:unhideWhenUsed/>
    <w:rsid w:val="00C230B4"/>
    <w:rPr>
      <w:color w:val="605E5C"/>
      <w:shd w:val="clear" w:color="auto" w:fill="E1DFDD"/>
    </w:rPr>
  </w:style>
  <w:style w:type="paragraph" w:customStyle="1" w:styleId="CP">
    <w:name w:val="CP"/>
    <w:basedOn w:val="QT"/>
    <w:qFormat/>
    <w:rsid w:val="00C230B4"/>
    <w:pPr>
      <w:tabs>
        <w:tab w:val="right" w:pos="360"/>
      </w:tabs>
      <w:spacing w:before="120" w:after="120"/>
      <w:ind w:left="720" w:right="720"/>
    </w:pPr>
    <w:rPr>
      <w:rFonts w:eastAsiaTheme="minorHAnsi" w:cs="Times New Roman"/>
      <w:i w:val="0"/>
      <w:szCs w:val="24"/>
    </w:rPr>
  </w:style>
  <w:style w:type="table" w:customStyle="1" w:styleId="GridTable41">
    <w:name w:val="Grid Table 41"/>
    <w:basedOn w:val="TableNormal"/>
    <w:uiPriority w:val="49"/>
    <w:rsid w:val="00C230B4"/>
    <w:pPr>
      <w:ind w:left="864" w:right="864"/>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C230B4"/>
  </w:style>
  <w:style w:type="paragraph" w:customStyle="1" w:styleId="flushleft">
    <w:name w:val="flush left"/>
    <w:aliases w:val="no hang"/>
    <w:rsid w:val="00C230B4"/>
    <w:pPr>
      <w:widowControl w:val="0"/>
      <w:autoSpaceDE w:val="0"/>
      <w:autoSpaceDN w:val="0"/>
      <w:adjustRightInd w:val="0"/>
      <w:spacing w:after="120" w:line="300" w:lineRule="exact"/>
      <w:jc w:val="both"/>
    </w:pPr>
    <w:rPr>
      <w:rFonts w:ascii="Times" w:hAnsi="Times" w:cs="Times"/>
      <w:sz w:val="24"/>
      <w:szCs w:val="24"/>
    </w:rPr>
  </w:style>
  <w:style w:type="character" w:customStyle="1" w:styleId="BTCharCharCharChar">
    <w:name w:val="BT Char Char Char Char"/>
    <w:basedOn w:val="DefaultParagraphFont"/>
    <w:link w:val="BTCharCharChar"/>
    <w:rsid w:val="00C230B4"/>
    <w:rPr>
      <w:sz w:val="24"/>
    </w:rPr>
  </w:style>
  <w:style w:type="paragraph" w:customStyle="1" w:styleId="BTCharCharChar">
    <w:name w:val="BT Char Char Char"/>
    <w:basedOn w:val="Normal"/>
    <w:link w:val="BTCharCharCharChar"/>
    <w:autoRedefine/>
    <w:rsid w:val="00C230B4"/>
    <w:pPr>
      <w:spacing w:after="120" w:line="300" w:lineRule="exact"/>
      <w:ind w:firstLine="720"/>
      <w:jc w:val="both"/>
    </w:pPr>
    <w:rPr>
      <w:szCs w:val="20"/>
    </w:rPr>
  </w:style>
  <w:style w:type="paragraph" w:customStyle="1" w:styleId="FNChar">
    <w:name w:val="FN Char"/>
    <w:basedOn w:val="FootnoteText"/>
    <w:link w:val="FNCharChar"/>
    <w:autoRedefine/>
    <w:rsid w:val="00C230B4"/>
    <w:pPr>
      <w:contextualSpacing/>
      <w:jc w:val="both"/>
    </w:pPr>
    <w:rPr>
      <w:szCs w:val="22"/>
    </w:rPr>
  </w:style>
  <w:style w:type="character" w:customStyle="1" w:styleId="FNCharChar">
    <w:name w:val="FN Char Char"/>
    <w:basedOn w:val="FootnoteTextChar"/>
    <w:link w:val="FNChar"/>
    <w:rsid w:val="00C230B4"/>
    <w:rPr>
      <w:sz w:val="16"/>
      <w:szCs w:val="22"/>
    </w:rPr>
  </w:style>
  <w:style w:type="paragraph" w:customStyle="1" w:styleId="quotation0">
    <w:name w:val="quotation"/>
    <w:autoRedefine/>
    <w:rsid w:val="00C230B4"/>
    <w:pPr>
      <w:widowControl w:val="0"/>
      <w:autoSpaceDE w:val="0"/>
      <w:autoSpaceDN w:val="0"/>
      <w:adjustRightInd w:val="0"/>
      <w:spacing w:before="120" w:after="120" w:line="300" w:lineRule="exact"/>
      <w:ind w:left="720" w:right="720"/>
      <w:jc w:val="both"/>
    </w:pPr>
    <w:rPr>
      <w:rFonts w:ascii="Times" w:hAnsi="Times" w:cs="Times"/>
      <w:i/>
      <w:iCs/>
      <w:sz w:val="22"/>
      <w:szCs w:val="22"/>
    </w:rPr>
  </w:style>
  <w:style w:type="paragraph" w:customStyle="1" w:styleId="indent51">
    <w:name w:val="indent 51"/>
    <w:aliases w:val="hang 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
    <w:name w:val="Level 1 Heading"/>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52">
    <w:name w:val="indent 52"/>
    <w:aliases w:val="block"/>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
    <w:name w:val="PI"/>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0">
    <w:name w:val="indent 15"/>
    <w:aliases w:val="block1"/>
    <w:rsid w:val="00C230B4"/>
    <w:pPr>
      <w:widowControl w:val="0"/>
      <w:autoSpaceDE w:val="0"/>
      <w:autoSpaceDN w:val="0"/>
      <w:adjustRightInd w:val="0"/>
      <w:spacing w:after="120" w:line="300" w:lineRule="exact"/>
      <w:ind w:left="2160"/>
      <w:jc w:val="both"/>
    </w:pPr>
    <w:rPr>
      <w:rFonts w:ascii="Times" w:hAnsi="Times" w:cs="Times"/>
      <w:sz w:val="24"/>
      <w:szCs w:val="24"/>
    </w:rPr>
  </w:style>
  <w:style w:type="paragraph" w:customStyle="1" w:styleId="quotation1">
    <w:name w:val="quotation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HB">
    <w:name w:val="HB"/>
    <w:basedOn w:val="DefaultParagraphFont"/>
    <w:rsid w:val="00C230B4"/>
    <w:rPr>
      <w:rFonts w:ascii="HebraicaII" w:hAnsi="HebraicaII"/>
      <w:sz w:val="28"/>
      <w:szCs w:val="28"/>
    </w:rPr>
  </w:style>
  <w:style w:type="paragraph" w:customStyle="1" w:styleId="I4">
    <w:name w:val="I4"/>
    <w:basedOn w:val="I1"/>
    <w:autoRedefine/>
    <w:rsid w:val="00C230B4"/>
    <w:pPr>
      <w:ind w:left="2880"/>
    </w:pPr>
  </w:style>
  <w:style w:type="paragraph" w:customStyle="1" w:styleId="CA">
    <w:name w:val="CA"/>
    <w:basedOn w:val="BT"/>
    <w:rsid w:val="00C230B4"/>
    <w:pPr>
      <w:ind w:firstLine="720"/>
      <w:jc w:val="left"/>
    </w:pPr>
  </w:style>
  <w:style w:type="paragraph" w:customStyle="1" w:styleId="StyleBodyText10ptBlack">
    <w:name w:val="Style Body Text + 10 pt Black"/>
    <w:basedOn w:val="Normal"/>
    <w:rsid w:val="00C230B4"/>
    <w:pPr>
      <w:spacing w:before="120" w:after="120" w:line="480" w:lineRule="exact"/>
      <w:ind w:firstLine="720"/>
      <w:jc w:val="both"/>
    </w:pPr>
    <w:rPr>
      <w:color w:val="000000"/>
      <w:szCs w:val="20"/>
    </w:rPr>
  </w:style>
  <w:style w:type="character" w:customStyle="1" w:styleId="grame">
    <w:name w:val="grame"/>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0">
    <w:name w:val="bt"/>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
    <w:name w:val="en1"/>
    <w:basedOn w:val="DefaultParagraphFont"/>
    <w:rsid w:val="00C230B4"/>
    <w:rPr>
      <w:rFonts w:ascii="Times New Roman" w:hAnsi="Times New Roman" w:cs="Times New Roman" w:hint="default"/>
    </w:rPr>
  </w:style>
  <w:style w:type="character" w:customStyle="1" w:styleId="spelle">
    <w:name w:val="spelle"/>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
    <w:name w:val="Style Body Text + Bold"/>
    <w:basedOn w:val="Normal"/>
    <w:autoRedefine/>
    <w:rsid w:val="00C230B4"/>
    <w:pPr>
      <w:spacing w:after="120" w:line="480" w:lineRule="exact"/>
      <w:ind w:firstLine="720"/>
      <w:jc w:val="both"/>
    </w:pPr>
    <w:rPr>
      <w:b/>
      <w:bCs/>
      <w:szCs w:val="20"/>
    </w:rPr>
  </w:style>
  <w:style w:type="character" w:customStyle="1" w:styleId="FootnoteTextCharCharCharCharChar1">
    <w:name w:val="Footnote Text Char Char Char Char Char1"/>
    <w:basedOn w:val="DefaultParagraphFont"/>
    <w:rsid w:val="00C230B4"/>
    <w:rPr>
      <w:lang w:val="en-US" w:eastAsia="en-US" w:bidi="ar-SA"/>
    </w:rPr>
  </w:style>
  <w:style w:type="paragraph" w:customStyle="1" w:styleId="H21">
    <w:name w:val="H2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
    <w:name w:val="QT1"/>
    <w:basedOn w:val="NormalWeb"/>
    <w:autoRedefine/>
    <w:rsid w:val="00C230B4"/>
    <w:pPr>
      <w:spacing w:after="120" w:line="300" w:lineRule="atLeast"/>
      <w:ind w:left="720" w:right="720" w:firstLine="720"/>
      <w:jc w:val="both"/>
    </w:pPr>
    <w:rPr>
      <w:rFonts w:cs="Arial"/>
      <w:i/>
    </w:rPr>
  </w:style>
  <w:style w:type="character" w:customStyle="1" w:styleId="QTChar1">
    <w:name w:val="QT Char1"/>
    <w:basedOn w:val="DefaultParagraphFont"/>
    <w:rsid w:val="00C230B4"/>
    <w:rPr>
      <w:rFonts w:cs="Arial"/>
      <w:i/>
      <w:sz w:val="24"/>
      <w:lang w:val="en-US" w:eastAsia="en-US" w:bidi="ar-SA"/>
    </w:rPr>
  </w:style>
  <w:style w:type="character" w:customStyle="1" w:styleId="Heading1Char1">
    <w:name w:val="Heading 1 Char1"/>
    <w:basedOn w:val="DefaultParagraphFont"/>
    <w:rsid w:val="00C230B4"/>
    <w:rPr>
      <w:rFonts w:ascii="Arial" w:eastAsia="Times New Roman" w:hAnsi="Arial"/>
      <w:b/>
      <w:kern w:val="28"/>
      <w:sz w:val="32"/>
    </w:rPr>
  </w:style>
  <w:style w:type="character" w:customStyle="1" w:styleId="BodyTextChar1">
    <w:name w:val="Body Text Char1"/>
    <w:basedOn w:val="DefaultParagraphFont"/>
    <w:rsid w:val="00C230B4"/>
    <w:rPr>
      <w:rFonts w:ascii="Times New Roman" w:eastAsia="Times New Roman" w:hAnsi="Times New Roman"/>
      <w:sz w:val="24"/>
      <w:szCs w:val="24"/>
    </w:rPr>
  </w:style>
  <w:style w:type="character" w:customStyle="1" w:styleId="Heading2Char1">
    <w:name w:val="Heading 2 Char1"/>
    <w:basedOn w:val="DefaultParagraphFont"/>
    <w:rsid w:val="00C230B4"/>
    <w:rPr>
      <w:rFonts w:ascii="Arial" w:eastAsia="Times New Roman" w:hAnsi="Arial"/>
      <w:i/>
      <w:kern w:val="28"/>
      <w:sz w:val="28"/>
    </w:rPr>
  </w:style>
  <w:style w:type="character" w:customStyle="1" w:styleId="Heading3Char1">
    <w:name w:val="Heading 3 Char1"/>
    <w:basedOn w:val="DefaultParagraphFont"/>
    <w:rsid w:val="00C230B4"/>
    <w:rPr>
      <w:rFonts w:ascii="Arial" w:eastAsia="Times New Roman" w:hAnsi="Arial"/>
      <w:b/>
      <w:kern w:val="28"/>
      <w:sz w:val="24"/>
    </w:rPr>
  </w:style>
  <w:style w:type="paragraph" w:customStyle="1" w:styleId="Quotation10">
    <w:name w:val="Quotation1"/>
    <w:basedOn w:val="Normal"/>
    <w:autoRedefine/>
    <w:rsid w:val="00C230B4"/>
    <w:pPr>
      <w:spacing w:before="120" w:after="120" w:line="480" w:lineRule="exact"/>
      <w:ind w:left="720" w:right="720" w:firstLine="720"/>
      <w:jc w:val="both"/>
    </w:pPr>
    <w:rPr>
      <w:i/>
      <w:szCs w:val="20"/>
    </w:rPr>
  </w:style>
  <w:style w:type="character" w:customStyle="1" w:styleId="QuotationChar1">
    <w:name w:val="Quotation Char1"/>
    <w:basedOn w:val="BodyTextChar"/>
    <w:rsid w:val="00C230B4"/>
    <w:rPr>
      <w:rFonts w:ascii="Times New Roman" w:eastAsia="Times New Roman" w:hAnsi="Times New Roman"/>
      <w:i/>
      <w:sz w:val="24"/>
      <w:szCs w:val="24"/>
    </w:rPr>
  </w:style>
  <w:style w:type="paragraph" w:customStyle="1" w:styleId="quotation2">
    <w:name w:val="quotation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
    <w:name w:val="flush left1"/>
    <w:aliases w:val="no hang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
    <w:name w:val="QT2"/>
    <w:basedOn w:val="NormalWeb"/>
    <w:autoRedefine/>
    <w:rsid w:val="00C230B4"/>
    <w:pPr>
      <w:spacing w:after="120" w:line="300" w:lineRule="atLeast"/>
      <w:ind w:left="720" w:right="720" w:firstLine="720"/>
      <w:jc w:val="both"/>
    </w:pPr>
    <w:rPr>
      <w:rFonts w:cs="Arial"/>
      <w:i/>
    </w:rPr>
  </w:style>
  <w:style w:type="character" w:customStyle="1" w:styleId="QTChar2">
    <w:name w:val="QT Char2"/>
    <w:basedOn w:val="DefaultParagraphFont"/>
    <w:rsid w:val="00C230B4"/>
    <w:rPr>
      <w:rFonts w:ascii="Times New Roman" w:eastAsia="Times New Roman" w:hAnsi="Times New Roman" w:cs="Arial"/>
      <w:i/>
      <w:sz w:val="24"/>
      <w:szCs w:val="20"/>
    </w:rPr>
  </w:style>
  <w:style w:type="paragraph" w:customStyle="1" w:styleId="FootnoteBase1">
    <w:name w:val="Footnote Base1"/>
    <w:basedOn w:val="Normal"/>
    <w:rsid w:val="00C230B4"/>
    <w:pPr>
      <w:tabs>
        <w:tab w:val="left" w:pos="187"/>
      </w:tabs>
      <w:spacing w:after="120" w:line="220" w:lineRule="exact"/>
      <w:ind w:left="187" w:hanging="187"/>
      <w:jc w:val="both"/>
    </w:pPr>
    <w:rPr>
      <w:sz w:val="18"/>
      <w:szCs w:val="20"/>
    </w:rPr>
  </w:style>
  <w:style w:type="paragraph" w:customStyle="1" w:styleId="Quotation20">
    <w:name w:val="Quotation2"/>
    <w:basedOn w:val="Normal"/>
    <w:autoRedefine/>
    <w:rsid w:val="00C230B4"/>
    <w:pPr>
      <w:spacing w:before="120" w:after="120" w:line="480" w:lineRule="exact"/>
      <w:ind w:left="720" w:right="720" w:firstLine="720"/>
    </w:pPr>
    <w:rPr>
      <w:i/>
      <w:szCs w:val="20"/>
    </w:rPr>
  </w:style>
  <w:style w:type="paragraph" w:customStyle="1" w:styleId="quotation3">
    <w:name w:val="quotation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
    <w:name w:val="QT3"/>
    <w:basedOn w:val="NormalWeb"/>
    <w:autoRedefine/>
    <w:rsid w:val="00C230B4"/>
    <w:pPr>
      <w:spacing w:after="120" w:line="300" w:lineRule="atLeast"/>
      <w:ind w:left="720" w:right="720" w:firstLine="720"/>
      <w:jc w:val="both"/>
    </w:pPr>
    <w:rPr>
      <w:rFonts w:cs="Arial"/>
      <w:i/>
    </w:rPr>
  </w:style>
  <w:style w:type="character" w:customStyle="1" w:styleId="QTChar3">
    <w:name w:val="QT Char3"/>
    <w:basedOn w:val="DefaultParagraphFont"/>
    <w:rsid w:val="00C230B4"/>
    <w:rPr>
      <w:rFonts w:cs="Arial"/>
      <w:i/>
      <w:sz w:val="24"/>
    </w:rPr>
  </w:style>
  <w:style w:type="character" w:customStyle="1" w:styleId="BodyTextChar2">
    <w:name w:val="Body Text Char2"/>
    <w:basedOn w:val="DefaultParagraphFont"/>
    <w:rsid w:val="00C230B4"/>
    <w:rPr>
      <w:sz w:val="24"/>
      <w:szCs w:val="24"/>
    </w:rPr>
  </w:style>
  <w:style w:type="character" w:customStyle="1" w:styleId="QuotationChar2">
    <w:name w:val="Quotation Char2"/>
    <w:basedOn w:val="BodyTextChar"/>
    <w:rsid w:val="00C230B4"/>
    <w:rPr>
      <w:i/>
      <w:sz w:val="24"/>
      <w:szCs w:val="24"/>
    </w:rPr>
  </w:style>
  <w:style w:type="paragraph" w:customStyle="1" w:styleId="FootnoteBase2">
    <w:name w:val="Footnote Base2"/>
    <w:basedOn w:val="Normal"/>
    <w:rsid w:val="00C230B4"/>
    <w:pPr>
      <w:tabs>
        <w:tab w:val="left" w:pos="187"/>
      </w:tabs>
      <w:spacing w:after="120" w:line="220" w:lineRule="exact"/>
      <w:ind w:left="187" w:hanging="187"/>
      <w:jc w:val="both"/>
    </w:pPr>
    <w:rPr>
      <w:sz w:val="18"/>
      <w:szCs w:val="20"/>
    </w:rPr>
  </w:style>
  <w:style w:type="paragraph" w:customStyle="1" w:styleId="Quotation30">
    <w:name w:val="Quotation3"/>
    <w:basedOn w:val="Normal"/>
    <w:autoRedefine/>
    <w:rsid w:val="00C230B4"/>
    <w:pPr>
      <w:spacing w:before="120" w:after="120" w:line="480" w:lineRule="exact"/>
      <w:ind w:left="720" w:right="720" w:firstLine="720"/>
    </w:pPr>
    <w:rPr>
      <w:i/>
      <w:szCs w:val="20"/>
    </w:rPr>
  </w:style>
  <w:style w:type="character" w:customStyle="1" w:styleId="BodyTextChar3">
    <w:name w:val="Body Text Char3"/>
    <w:basedOn w:val="DefaultParagraphFont"/>
    <w:rsid w:val="00C230B4"/>
    <w:rPr>
      <w:sz w:val="24"/>
      <w:szCs w:val="24"/>
    </w:rPr>
  </w:style>
  <w:style w:type="character" w:customStyle="1" w:styleId="QuotationChar3">
    <w:name w:val="Quotation Char3"/>
    <w:basedOn w:val="BodyTextChar"/>
    <w:rsid w:val="00C230B4"/>
    <w:rPr>
      <w:i/>
      <w:sz w:val="24"/>
      <w:szCs w:val="24"/>
    </w:rPr>
  </w:style>
  <w:style w:type="character" w:customStyle="1" w:styleId="Heading1Char2">
    <w:name w:val="Heading 1 Char2"/>
    <w:basedOn w:val="DefaultParagraphFont"/>
    <w:rsid w:val="00C230B4"/>
    <w:rPr>
      <w:rFonts w:ascii="Arial" w:hAnsi="Arial"/>
      <w:b/>
      <w:kern w:val="28"/>
      <w:sz w:val="32"/>
    </w:rPr>
  </w:style>
  <w:style w:type="character" w:customStyle="1" w:styleId="Heading2Char2">
    <w:name w:val="Heading 2 Char2"/>
    <w:basedOn w:val="DefaultParagraphFont"/>
    <w:rsid w:val="00C230B4"/>
    <w:rPr>
      <w:rFonts w:ascii="Arial" w:hAnsi="Arial"/>
      <w:i/>
      <w:kern w:val="28"/>
      <w:sz w:val="28"/>
    </w:rPr>
  </w:style>
  <w:style w:type="character" w:customStyle="1" w:styleId="Heading3Char2">
    <w:name w:val="Heading 3 Char2"/>
    <w:basedOn w:val="DefaultParagraphFont"/>
    <w:rsid w:val="00C230B4"/>
    <w:rPr>
      <w:rFonts w:ascii="Arial" w:hAnsi="Arial"/>
      <w:b/>
      <w:kern w:val="28"/>
      <w:sz w:val="24"/>
    </w:rPr>
  </w:style>
  <w:style w:type="paragraph" w:customStyle="1" w:styleId="quotation4">
    <w:name w:val="quotation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
    <w:name w:val="QT4"/>
    <w:basedOn w:val="NormalWeb"/>
    <w:autoRedefine/>
    <w:rsid w:val="00C230B4"/>
    <w:pPr>
      <w:spacing w:after="120" w:line="300" w:lineRule="atLeast"/>
      <w:ind w:left="720" w:right="720" w:firstLine="720"/>
      <w:jc w:val="both"/>
    </w:pPr>
    <w:rPr>
      <w:rFonts w:cs="Arial"/>
      <w:i/>
    </w:rPr>
  </w:style>
  <w:style w:type="character" w:customStyle="1" w:styleId="QTChar4">
    <w:name w:val="QT Char4"/>
    <w:basedOn w:val="DefaultParagraphFont"/>
    <w:rsid w:val="00C230B4"/>
    <w:rPr>
      <w:rFonts w:cs="Arial"/>
      <w:i/>
      <w:sz w:val="24"/>
    </w:rPr>
  </w:style>
  <w:style w:type="character" w:customStyle="1" w:styleId="FootnoteTextChar4">
    <w:name w:val="Footnote Text Char4"/>
    <w:aliases w:val="Footnote Text Char Char Char Char4,Footnote Text Char Char Char1 Char3,Footnote Text Char Char Char2 Char3,Footnote Text Char Char Char11 Char3,Footnote Text Char Char Char3 Char3,Footnote Text Char Char Char12 Char3"/>
    <w:basedOn w:val="DefaultParagraphFont"/>
    <w:rsid w:val="00C230B4"/>
    <w:rPr>
      <w:lang w:val="en-US" w:eastAsia="en-US" w:bidi="ar-SA"/>
    </w:rPr>
  </w:style>
  <w:style w:type="paragraph" w:customStyle="1" w:styleId="Quotation40">
    <w:name w:val="Quotation4"/>
    <w:basedOn w:val="Normal"/>
    <w:autoRedefine/>
    <w:rsid w:val="00C230B4"/>
    <w:pPr>
      <w:spacing w:before="120" w:after="120" w:line="480" w:lineRule="exact"/>
      <w:ind w:left="720" w:right="720" w:firstLine="720"/>
      <w:jc w:val="both"/>
    </w:pPr>
    <w:rPr>
      <w:i/>
      <w:szCs w:val="20"/>
    </w:rPr>
  </w:style>
  <w:style w:type="character" w:customStyle="1" w:styleId="BodyTextChar4">
    <w:name w:val="Body Text Char4"/>
    <w:basedOn w:val="DefaultParagraphFont"/>
    <w:rsid w:val="00C230B4"/>
    <w:rPr>
      <w:rFonts w:cs="Arial"/>
      <w:sz w:val="24"/>
      <w:lang w:val="en-US" w:eastAsia="en-US" w:bidi="ar-SA"/>
    </w:rPr>
  </w:style>
  <w:style w:type="character" w:customStyle="1" w:styleId="QuotationChar4">
    <w:name w:val="Quotation Char4"/>
    <w:basedOn w:val="BodyTextChar"/>
    <w:rsid w:val="00C230B4"/>
    <w:rPr>
      <w:i/>
      <w:sz w:val="24"/>
      <w:szCs w:val="24"/>
    </w:rPr>
  </w:style>
  <w:style w:type="character" w:customStyle="1" w:styleId="FootnoteTextChar5">
    <w:name w:val="Footnote Text Char5"/>
    <w:aliases w:val="Footnote Text Char Char Char Char5,Footnote Text Char Char Char1 Char4,Footnote Text Char Char Char2 Char4,Footnote Text Char Char Char11 Char4,Footnote Text Char Char Char3 Char4,Footnote Text Char Char Char12 Char4"/>
    <w:basedOn w:val="DefaultParagraphFont"/>
    <w:rsid w:val="00C230B4"/>
    <w:rPr>
      <w:lang w:val="en-US" w:eastAsia="en-US" w:bidi="ar-SA"/>
    </w:rPr>
  </w:style>
  <w:style w:type="paragraph" w:customStyle="1" w:styleId="Quotation41">
    <w:name w:val="Quotation41"/>
    <w:basedOn w:val="Normal"/>
    <w:autoRedefine/>
    <w:rsid w:val="00C230B4"/>
    <w:pPr>
      <w:spacing w:before="120" w:after="120" w:line="480" w:lineRule="exact"/>
      <w:ind w:left="720" w:right="720" w:firstLine="720"/>
      <w:jc w:val="both"/>
    </w:pPr>
    <w:rPr>
      <w:i/>
      <w:szCs w:val="20"/>
    </w:rPr>
  </w:style>
  <w:style w:type="character" w:customStyle="1" w:styleId="FootnoteTextChar6">
    <w:name w:val="Footnote Text Char6"/>
    <w:aliases w:val="Footnote Text Char Char Char Char6,Footnote Text Char Char Char1 Char5,Footnote Text Char Char Char2 Char5,Footnote Text Char Char Char11 Char5,Footnote Text Char Char Char3 Char5,Footnote Text Char Char Char12 Char5"/>
    <w:basedOn w:val="DefaultParagraphFont"/>
    <w:rsid w:val="00C230B4"/>
    <w:rPr>
      <w:lang w:val="en-US" w:eastAsia="en-US" w:bidi="ar-SA"/>
    </w:rPr>
  </w:style>
  <w:style w:type="paragraph" w:customStyle="1" w:styleId="Quotation42">
    <w:name w:val="Quotation42"/>
    <w:basedOn w:val="Normal"/>
    <w:autoRedefine/>
    <w:rsid w:val="00C230B4"/>
    <w:pPr>
      <w:spacing w:before="120" w:after="120" w:line="480" w:lineRule="exact"/>
      <w:ind w:left="720" w:right="720" w:firstLine="720"/>
      <w:jc w:val="both"/>
    </w:pPr>
    <w:rPr>
      <w:i/>
      <w:szCs w:val="20"/>
    </w:rPr>
  </w:style>
  <w:style w:type="character" w:customStyle="1" w:styleId="FooterChar1">
    <w:name w:val="Footer Char1"/>
    <w:basedOn w:val="DefaultParagraphFont"/>
    <w:rsid w:val="00C230B4"/>
    <w:rPr>
      <w:sz w:val="24"/>
    </w:rPr>
  </w:style>
  <w:style w:type="character" w:customStyle="1" w:styleId="HeaderChar1">
    <w:name w:val="Header Char1"/>
    <w:basedOn w:val="DefaultParagraphFont"/>
    <w:rsid w:val="00C230B4"/>
    <w:rPr>
      <w:i/>
      <w:sz w:val="24"/>
    </w:rPr>
  </w:style>
  <w:style w:type="character" w:customStyle="1" w:styleId="BodyTextChar5">
    <w:name w:val="Body Text Char5"/>
    <w:basedOn w:val="DefaultParagraphFont"/>
    <w:rsid w:val="00C230B4"/>
    <w:rPr>
      <w:rFonts w:cs="Arial"/>
      <w:sz w:val="24"/>
      <w:lang w:val="en-US" w:eastAsia="en-US" w:bidi="ar-SA"/>
    </w:rPr>
  </w:style>
  <w:style w:type="character" w:customStyle="1" w:styleId="FootnoteTextChar7">
    <w:name w:val="Footnote Text Char7"/>
    <w:aliases w:val="Footnote Text Char Char Char Char7,Footnote Text Char Char Char1 Char6,Footnote Text Char Char Char2 Char6,Footnote Text Char Char Char11 Char6,Footnote Text Char Char Char3 Char6,Footnote Text Char Char Char12 Char6"/>
    <w:basedOn w:val="DefaultParagraphFont"/>
    <w:rsid w:val="00C230B4"/>
    <w:rPr>
      <w:lang w:val="en-US" w:eastAsia="en-US" w:bidi="ar-SA"/>
    </w:rPr>
  </w:style>
  <w:style w:type="paragraph" w:customStyle="1" w:styleId="HeaderlikeH11">
    <w:name w:val="Header like H11"/>
    <w:basedOn w:val="Heading2"/>
    <w:rsid w:val="00C230B4"/>
    <w:pPr>
      <w:spacing w:before="120" w:line="360" w:lineRule="exact"/>
      <w:ind w:firstLine="720"/>
      <w:outlineLvl w:val="9"/>
    </w:pPr>
    <w:rPr>
      <w:b/>
      <w:i w:val="0"/>
      <w:sz w:val="36"/>
    </w:rPr>
  </w:style>
  <w:style w:type="paragraph" w:customStyle="1" w:styleId="Quotation5">
    <w:name w:val="Quotation5"/>
    <w:basedOn w:val="Normal"/>
    <w:autoRedefine/>
    <w:rsid w:val="00C230B4"/>
    <w:pPr>
      <w:spacing w:before="120" w:after="120" w:line="480" w:lineRule="exact"/>
      <w:ind w:left="720" w:right="720" w:firstLine="720"/>
      <w:jc w:val="both"/>
    </w:pPr>
    <w:rPr>
      <w:i/>
      <w:szCs w:val="20"/>
    </w:rPr>
  </w:style>
  <w:style w:type="character" w:customStyle="1" w:styleId="QuotationChar5">
    <w:name w:val="Quotation Char5"/>
    <w:basedOn w:val="BodyTextChar"/>
    <w:rsid w:val="00C230B4"/>
    <w:rPr>
      <w:i/>
      <w:sz w:val="24"/>
      <w:szCs w:val="24"/>
    </w:rPr>
  </w:style>
  <w:style w:type="paragraph" w:customStyle="1" w:styleId="Greeting1">
    <w:name w:val="Greeting1"/>
    <w:basedOn w:val="Normal"/>
    <w:rsid w:val="00C230B4"/>
    <w:pPr>
      <w:spacing w:after="120" w:line="480" w:lineRule="exact"/>
      <w:ind w:firstLine="720"/>
    </w:pPr>
    <w:rPr>
      <w:szCs w:val="20"/>
    </w:rPr>
  </w:style>
  <w:style w:type="paragraph" w:customStyle="1" w:styleId="H2A1">
    <w:name w:val="H2A1"/>
    <w:basedOn w:val="H2"/>
    <w:rsid w:val="00C230B4"/>
    <w:pPr>
      <w:outlineLvl w:val="9"/>
    </w:pPr>
    <w:rPr>
      <w:rFonts w:ascii="Times New Roman" w:hAnsi="Times New Roman"/>
      <w:iCs w:val="0"/>
      <w:szCs w:val="28"/>
    </w:rPr>
  </w:style>
  <w:style w:type="paragraph" w:customStyle="1" w:styleId="H22">
    <w:name w:val="H22"/>
    <w:basedOn w:val="BT"/>
    <w:autoRedefine/>
    <w:rsid w:val="00C230B4"/>
    <w:pPr>
      <w:spacing w:line="300" w:lineRule="atLeast"/>
      <w:ind w:firstLine="720"/>
      <w:outlineLvl w:val="1"/>
    </w:pPr>
  </w:style>
  <w:style w:type="paragraph" w:customStyle="1" w:styleId="BT1">
    <w:name w:val="BT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
    <w:name w:val="BT Char1"/>
    <w:basedOn w:val="DefaultParagraphFont"/>
    <w:rsid w:val="00C230B4"/>
    <w:rPr>
      <w:sz w:val="24"/>
      <w:lang w:val="en-US" w:eastAsia="en-US" w:bidi="ar-SA"/>
    </w:rPr>
  </w:style>
  <w:style w:type="paragraph" w:customStyle="1" w:styleId="Level3Heading1">
    <w:name w:val="Level 3 Heading1"/>
    <w:rsid w:val="00C230B4"/>
    <w:pPr>
      <w:keepNext/>
      <w:keepLines/>
      <w:widowControl w:val="0"/>
      <w:spacing w:after="240" w:line="480" w:lineRule="exact"/>
      <w:jc w:val="center"/>
    </w:pPr>
    <w:rPr>
      <w:rFonts w:ascii="Times" w:hAnsi="Times"/>
      <w:b/>
      <w:snapToGrid w:val="0"/>
      <w:sz w:val="28"/>
      <w:szCs w:val="24"/>
    </w:rPr>
  </w:style>
  <w:style w:type="paragraph" w:customStyle="1" w:styleId="flushleft2">
    <w:name w:val="flush left2"/>
    <w:aliases w:val="no hang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
    <w:name w:val="QT5"/>
    <w:basedOn w:val="NormalWeb"/>
    <w:autoRedefine/>
    <w:rsid w:val="00C230B4"/>
    <w:pPr>
      <w:spacing w:after="120" w:line="300" w:lineRule="atLeast"/>
      <w:ind w:left="720" w:right="720" w:firstLine="720"/>
      <w:jc w:val="both"/>
    </w:pPr>
    <w:rPr>
      <w:rFonts w:cs="Arial"/>
      <w:i/>
    </w:rPr>
  </w:style>
  <w:style w:type="character" w:customStyle="1" w:styleId="QTChar5">
    <w:name w:val="QT Char5"/>
    <w:basedOn w:val="DefaultParagraphFont"/>
    <w:rsid w:val="00C230B4"/>
    <w:rPr>
      <w:rFonts w:cs="Arial"/>
      <w:i/>
      <w:sz w:val="24"/>
      <w:lang w:val="en-US" w:eastAsia="en-US" w:bidi="ar-SA"/>
    </w:rPr>
  </w:style>
  <w:style w:type="character" w:customStyle="1" w:styleId="BTCharCharCharChar1">
    <w:name w:val="BT Char Char Char Char1"/>
    <w:basedOn w:val="DefaultParagraphFont"/>
    <w:rsid w:val="00C230B4"/>
    <w:rPr>
      <w:sz w:val="24"/>
      <w:lang w:val="en-US" w:eastAsia="en-US" w:bidi="ar-SA"/>
    </w:rPr>
  </w:style>
  <w:style w:type="paragraph" w:customStyle="1" w:styleId="BTCharCharChar1">
    <w:name w:val="BT Char Char Char1"/>
    <w:basedOn w:val="Normal"/>
    <w:autoRedefine/>
    <w:rsid w:val="00C230B4"/>
    <w:pPr>
      <w:spacing w:after="120" w:line="300" w:lineRule="exact"/>
      <w:ind w:firstLine="720"/>
      <w:jc w:val="both"/>
    </w:pPr>
    <w:rPr>
      <w:szCs w:val="20"/>
    </w:rPr>
  </w:style>
  <w:style w:type="paragraph" w:customStyle="1" w:styleId="FNChar1">
    <w:name w:val="FN Char1"/>
    <w:basedOn w:val="FootnoteText"/>
    <w:autoRedefine/>
    <w:rsid w:val="00C230B4"/>
    <w:pPr>
      <w:contextualSpacing/>
      <w:jc w:val="both"/>
    </w:pPr>
  </w:style>
  <w:style w:type="character" w:customStyle="1" w:styleId="FNCharChar1">
    <w:name w:val="FN Char Char1"/>
    <w:basedOn w:val="DefaultParagraphFont"/>
    <w:rsid w:val="00C230B4"/>
    <w:rPr>
      <w:lang w:val="en-US" w:eastAsia="en-US" w:bidi="ar-SA"/>
    </w:rPr>
  </w:style>
  <w:style w:type="paragraph" w:customStyle="1" w:styleId="StyleBodyTextBold11">
    <w:name w:val="Style Body Text + Bold11"/>
    <w:basedOn w:val="Normal"/>
    <w:autoRedefine/>
    <w:rsid w:val="00C230B4"/>
    <w:pPr>
      <w:spacing w:after="120" w:line="480" w:lineRule="exact"/>
      <w:ind w:firstLine="720"/>
      <w:jc w:val="both"/>
    </w:pPr>
    <w:rPr>
      <w:b/>
      <w:bCs/>
      <w:szCs w:val="20"/>
    </w:rPr>
  </w:style>
  <w:style w:type="character" w:customStyle="1" w:styleId="StyleBodyTextBold1Char1">
    <w:name w:val="Style Body Text + Bold1 Char1"/>
    <w:basedOn w:val="BodyTextChar"/>
    <w:rsid w:val="00C230B4"/>
    <w:rPr>
      <w:b/>
      <w:bCs/>
      <w:sz w:val="24"/>
      <w:szCs w:val="24"/>
    </w:rPr>
  </w:style>
  <w:style w:type="character" w:customStyle="1" w:styleId="HeaderChar2">
    <w:name w:val="Header Char2"/>
    <w:basedOn w:val="DefaultParagraphFont"/>
    <w:rsid w:val="00C230B4"/>
    <w:rPr>
      <w:i/>
      <w:sz w:val="24"/>
    </w:rPr>
  </w:style>
  <w:style w:type="character" w:customStyle="1" w:styleId="CommentTextChar1">
    <w:name w:val="Comment Text Char1"/>
    <w:basedOn w:val="DefaultParagraphFont"/>
    <w:rsid w:val="00C230B4"/>
    <w:rPr>
      <w:sz w:val="24"/>
      <w:szCs w:val="24"/>
    </w:rPr>
  </w:style>
  <w:style w:type="character" w:customStyle="1" w:styleId="BodyTextIndentChar1">
    <w:name w:val="Body Text Indent Char1"/>
    <w:basedOn w:val="DefaultParagraphFont"/>
    <w:rsid w:val="00C230B4"/>
    <w:rPr>
      <w:rFonts w:cs="Arial"/>
      <w:sz w:val="24"/>
    </w:rPr>
  </w:style>
  <w:style w:type="character" w:customStyle="1" w:styleId="DateChar1">
    <w:name w:val="Date Char1"/>
    <w:basedOn w:val="DefaultParagraphFont"/>
    <w:rsid w:val="00C230B4"/>
    <w:rPr>
      <w:rFonts w:cs="Arial"/>
      <w:b/>
      <w:sz w:val="24"/>
    </w:rPr>
  </w:style>
  <w:style w:type="character" w:customStyle="1" w:styleId="EndnoteTextChar1">
    <w:name w:val="Endnote Text Char1"/>
    <w:basedOn w:val="DefaultParagraphFont"/>
    <w:rsid w:val="00C230B4"/>
    <w:rPr>
      <w:sz w:val="18"/>
      <w:szCs w:val="24"/>
    </w:rPr>
  </w:style>
  <w:style w:type="character" w:customStyle="1" w:styleId="FooterChar2">
    <w:name w:val="Footer Char2"/>
    <w:basedOn w:val="DefaultParagraphFont"/>
    <w:rsid w:val="00C230B4"/>
    <w:rPr>
      <w:sz w:val="24"/>
    </w:rPr>
  </w:style>
  <w:style w:type="paragraph" w:customStyle="1" w:styleId="FooterEven1">
    <w:name w:val="Footer Even1"/>
    <w:basedOn w:val="Footer"/>
    <w:rsid w:val="00C230B4"/>
    <w:pPr>
      <w:spacing w:after="120" w:line="480" w:lineRule="exact"/>
      <w:ind w:firstLine="720"/>
      <w:jc w:val="both"/>
    </w:pPr>
    <w:rPr>
      <w:szCs w:val="20"/>
    </w:rPr>
  </w:style>
  <w:style w:type="paragraph" w:customStyle="1" w:styleId="FooterFirst1">
    <w:name w:val="Footer First1"/>
    <w:basedOn w:val="Footer"/>
    <w:rsid w:val="00C230B4"/>
    <w:pPr>
      <w:spacing w:after="120" w:line="480" w:lineRule="exact"/>
      <w:ind w:firstLine="720"/>
      <w:jc w:val="both"/>
    </w:pPr>
    <w:rPr>
      <w:szCs w:val="20"/>
    </w:rPr>
  </w:style>
  <w:style w:type="paragraph" w:customStyle="1" w:styleId="FooterOdd1">
    <w:name w:val="Footer Odd1"/>
    <w:basedOn w:val="Footer"/>
    <w:rsid w:val="00C230B4"/>
    <w:pPr>
      <w:spacing w:after="120" w:line="480" w:lineRule="exact"/>
      <w:ind w:firstLine="720"/>
      <w:jc w:val="both"/>
    </w:pPr>
    <w:rPr>
      <w:szCs w:val="20"/>
    </w:rPr>
  </w:style>
  <w:style w:type="character" w:customStyle="1" w:styleId="MacroTextChar1">
    <w:name w:val="Macro Text Char1"/>
    <w:basedOn w:val="DefaultParagraphFont"/>
    <w:rsid w:val="00C230B4"/>
    <w:rPr>
      <w:rFonts w:ascii="Courier New" w:hAnsi="Courier New" w:cs="Arial"/>
      <w:sz w:val="24"/>
    </w:rPr>
  </w:style>
  <w:style w:type="character" w:customStyle="1" w:styleId="MessageHeaderChar1">
    <w:name w:val="Message Header Char1"/>
    <w:basedOn w:val="DefaultParagraphFont"/>
    <w:rsid w:val="00C230B4"/>
    <w:rPr>
      <w:rFonts w:ascii="Arial" w:hAnsi="Arial" w:cs="Arial"/>
      <w:sz w:val="24"/>
    </w:rPr>
  </w:style>
  <w:style w:type="character" w:customStyle="1" w:styleId="SubtitleChar1">
    <w:name w:val="Subtitle Char1"/>
    <w:basedOn w:val="DefaultParagraphFont"/>
    <w:rsid w:val="00C230B4"/>
    <w:rPr>
      <w:rFonts w:ascii="Arial" w:hAnsi="Arial"/>
      <w:i/>
      <w:kern w:val="28"/>
      <w:sz w:val="28"/>
      <w:szCs w:val="24"/>
    </w:rPr>
  </w:style>
  <w:style w:type="paragraph" w:customStyle="1" w:styleId="HeadingBase1">
    <w:name w:val="Heading Base1"/>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
    <w:name w:val="Title Char1"/>
    <w:basedOn w:val="DefaultParagraphFont"/>
    <w:rsid w:val="00C230B4"/>
    <w:rPr>
      <w:rFonts w:ascii="Arial" w:hAnsi="Arial"/>
      <w:b/>
      <w:kern w:val="28"/>
      <w:sz w:val="40"/>
      <w:szCs w:val="24"/>
    </w:rPr>
  </w:style>
  <w:style w:type="paragraph" w:customStyle="1" w:styleId="indent53">
    <w:name w:val="indent 53"/>
    <w:aliases w:val="hang 9 (SP Parts)1,hang 9 (SP Parts)1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
    <w:name w:val="flush left bold titles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
    <w:name w:val="Left Running Head (Even)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
    <w:name w:val="Right Running Head (Odd)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
    <w:name w:val="EXERCISE - BOX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
    <w:name w:val="Thick Line Below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0">
    <w:name w:val="quotation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
    <w:name w:val="indent 511"/>
    <w:aliases w:val="hang 51,indent 51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
    <w:name w:val="Level 1 Heading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
    <w:name w:val="indent 101"/>
    <w:aliases w:val="block2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
    <w:name w:val="indent 521"/>
    <w:aliases w:val="block3"/>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
    <w:name w:val="PI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
    <w:name w:val="indent 151"/>
    <w:aliases w:val="block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
    <w:name w:val="Document Map Char1"/>
    <w:basedOn w:val="DefaultParagraphFont"/>
    <w:rsid w:val="00C230B4"/>
    <w:rPr>
      <w:rFonts w:ascii="Tahoma" w:hAnsi="Tahoma" w:cs="Tahoma"/>
      <w:sz w:val="24"/>
      <w:szCs w:val="24"/>
      <w:shd w:val="clear" w:color="auto" w:fill="000080"/>
    </w:rPr>
  </w:style>
  <w:style w:type="paragraph" w:customStyle="1" w:styleId="quotation11">
    <w:name w:val="quotation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
    <w:name w:val="List First1"/>
    <w:basedOn w:val="List"/>
    <w:next w:val="List"/>
    <w:rsid w:val="00C230B4"/>
    <w:pPr>
      <w:tabs>
        <w:tab w:val="clear" w:pos="720"/>
      </w:tabs>
      <w:spacing w:before="0" w:line="480" w:lineRule="exact"/>
      <w:jc w:val="both"/>
    </w:pPr>
    <w:rPr>
      <w:szCs w:val="20"/>
    </w:rPr>
  </w:style>
  <w:style w:type="paragraph" w:customStyle="1" w:styleId="ListLast1">
    <w:name w:val="List Last1"/>
    <w:basedOn w:val="List"/>
    <w:rsid w:val="00C230B4"/>
    <w:pPr>
      <w:tabs>
        <w:tab w:val="clear" w:pos="720"/>
      </w:tabs>
      <w:spacing w:before="0" w:line="480" w:lineRule="exact"/>
      <w:jc w:val="both"/>
    </w:pPr>
    <w:rPr>
      <w:szCs w:val="20"/>
    </w:rPr>
  </w:style>
  <w:style w:type="paragraph" w:customStyle="1" w:styleId="ListNumberFirst1">
    <w:name w:val="List Number First1"/>
    <w:basedOn w:val="ListNumber"/>
    <w:next w:val="ListNumber"/>
    <w:rsid w:val="00C230B4"/>
    <w:pPr>
      <w:spacing w:before="0" w:line="480" w:lineRule="exact"/>
      <w:jc w:val="both"/>
    </w:pPr>
    <w:rPr>
      <w:szCs w:val="20"/>
    </w:rPr>
  </w:style>
  <w:style w:type="paragraph" w:customStyle="1" w:styleId="ListNumberLast1">
    <w:name w:val="List Number Last1"/>
    <w:basedOn w:val="ListNumber"/>
    <w:rsid w:val="00C230B4"/>
    <w:pPr>
      <w:spacing w:before="0" w:line="480" w:lineRule="exact"/>
      <w:jc w:val="both"/>
    </w:pPr>
    <w:rPr>
      <w:szCs w:val="20"/>
    </w:rPr>
  </w:style>
  <w:style w:type="paragraph" w:customStyle="1" w:styleId="PartLabel1">
    <w:name w:val="Part Label1"/>
    <w:basedOn w:val="HeadingBase"/>
    <w:next w:val="Normal"/>
    <w:rsid w:val="00C230B4"/>
    <w:pPr>
      <w:spacing w:after="120" w:line="480" w:lineRule="exact"/>
      <w:ind w:firstLine="720"/>
      <w:jc w:val="both"/>
    </w:pPr>
    <w:rPr>
      <w:szCs w:val="20"/>
    </w:rPr>
  </w:style>
  <w:style w:type="paragraph" w:customStyle="1" w:styleId="PartTitle1">
    <w:name w:val="Part Title1"/>
    <w:basedOn w:val="HeadingBase"/>
    <w:next w:val="PartSubtitle"/>
    <w:rsid w:val="00C230B4"/>
    <w:pPr>
      <w:spacing w:after="120" w:line="480" w:lineRule="exact"/>
      <w:ind w:firstLine="720"/>
      <w:jc w:val="both"/>
    </w:pPr>
    <w:rPr>
      <w:szCs w:val="20"/>
    </w:rPr>
  </w:style>
  <w:style w:type="paragraph" w:customStyle="1" w:styleId="PartSubtitle1">
    <w:name w:val="Part Subtitle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
    <w:name w:val="Section Heading1"/>
    <w:basedOn w:val="HeadingBase"/>
    <w:rsid w:val="00C230B4"/>
    <w:pPr>
      <w:spacing w:after="120" w:line="480" w:lineRule="exact"/>
      <w:ind w:firstLine="720"/>
      <w:jc w:val="both"/>
    </w:pPr>
    <w:rPr>
      <w:szCs w:val="20"/>
    </w:rPr>
  </w:style>
  <w:style w:type="paragraph" w:customStyle="1" w:styleId="SectionLabel1">
    <w:name w:val="Section Label1"/>
    <w:basedOn w:val="HeadingBase"/>
    <w:rsid w:val="00C230B4"/>
    <w:pPr>
      <w:spacing w:after="120" w:line="480" w:lineRule="exact"/>
      <w:ind w:firstLine="720"/>
      <w:jc w:val="both"/>
    </w:pPr>
    <w:rPr>
      <w:szCs w:val="20"/>
    </w:rPr>
  </w:style>
  <w:style w:type="paragraph" w:customStyle="1" w:styleId="TitleCover1">
    <w:name w:val="Title Cover1"/>
    <w:basedOn w:val="HeadingBase"/>
    <w:next w:val="SubtitleCover"/>
    <w:rsid w:val="00C230B4"/>
    <w:pPr>
      <w:spacing w:after="120" w:line="480" w:lineRule="exact"/>
      <w:ind w:firstLine="720"/>
      <w:jc w:val="both"/>
    </w:pPr>
    <w:rPr>
      <w:szCs w:val="20"/>
    </w:rPr>
  </w:style>
  <w:style w:type="paragraph" w:customStyle="1" w:styleId="SubtitleCover1">
    <w:name w:val="Subtitle Cover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
    <w:name w:val="Title 31"/>
    <w:basedOn w:val="Title2"/>
    <w:rsid w:val="00C230B4"/>
    <w:pPr>
      <w:ind w:firstLine="720"/>
    </w:pPr>
    <w:rPr>
      <w:szCs w:val="20"/>
    </w:rPr>
  </w:style>
  <w:style w:type="paragraph" w:customStyle="1" w:styleId="Title21">
    <w:name w:val="Title 21"/>
    <w:basedOn w:val="Normal"/>
    <w:rsid w:val="00C230B4"/>
    <w:pPr>
      <w:spacing w:after="120" w:line="300" w:lineRule="atLeast"/>
      <w:ind w:firstLine="720"/>
      <w:jc w:val="center"/>
    </w:pPr>
    <w:rPr>
      <w:sz w:val="52"/>
      <w:szCs w:val="20"/>
    </w:rPr>
  </w:style>
  <w:style w:type="paragraph" w:customStyle="1" w:styleId="H3A1">
    <w:name w:val="H3A1"/>
    <w:basedOn w:val="H3"/>
    <w:rsid w:val="00C230B4"/>
  </w:style>
  <w:style w:type="paragraph" w:customStyle="1" w:styleId="H31">
    <w:name w:val="H3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
    <w:name w:val="H41"/>
    <w:basedOn w:val="H4A"/>
    <w:next w:val="Normal"/>
    <w:autoRedefine/>
    <w:rsid w:val="00C230B4"/>
  </w:style>
  <w:style w:type="paragraph" w:customStyle="1" w:styleId="H4A1">
    <w:name w:val="H4A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
    <w:name w:val="Block Quotation First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
    <w:name w:val="Block Quotation1"/>
    <w:basedOn w:val="Normal"/>
    <w:rsid w:val="00C230B4"/>
    <w:pPr>
      <w:keepLines/>
      <w:spacing w:after="160" w:line="480" w:lineRule="exact"/>
      <w:ind w:left="720" w:right="720" w:firstLine="720"/>
      <w:jc w:val="both"/>
    </w:pPr>
    <w:rPr>
      <w:i/>
      <w:szCs w:val="20"/>
    </w:rPr>
  </w:style>
  <w:style w:type="paragraph" w:customStyle="1" w:styleId="BlockQuotationLast1">
    <w:name w:val="Block Quotation Last1"/>
    <w:basedOn w:val="BlockQuotation"/>
    <w:rsid w:val="00C230B4"/>
    <w:pPr>
      <w:tabs>
        <w:tab w:val="clear" w:pos="720"/>
      </w:tabs>
      <w:spacing w:before="0" w:line="480" w:lineRule="exact"/>
      <w:ind w:firstLine="720"/>
      <w:jc w:val="both"/>
    </w:pPr>
    <w:rPr>
      <w:szCs w:val="20"/>
    </w:rPr>
  </w:style>
  <w:style w:type="paragraph" w:customStyle="1" w:styleId="BodyTextKeep1">
    <w:name w:val="Body Text Keep1"/>
    <w:basedOn w:val="Normal"/>
    <w:rsid w:val="00C230B4"/>
    <w:pPr>
      <w:keepNext/>
      <w:spacing w:after="120" w:line="480" w:lineRule="exact"/>
      <w:ind w:firstLine="720"/>
      <w:jc w:val="both"/>
    </w:pPr>
    <w:rPr>
      <w:szCs w:val="20"/>
    </w:rPr>
  </w:style>
  <w:style w:type="paragraph" w:customStyle="1" w:styleId="ChapterLabel1">
    <w:name w:val="Chapter Label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
    <w:name w:val="Chapter Subtitle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
    <w:name w:val="Chapter Title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
    <w:name w:val="Document Label1"/>
    <w:basedOn w:val="Normal"/>
    <w:rsid w:val="00C230B4"/>
    <w:pPr>
      <w:keepNext/>
      <w:spacing w:before="240" w:after="360" w:line="480" w:lineRule="exact"/>
      <w:ind w:firstLine="720"/>
      <w:jc w:val="both"/>
    </w:pPr>
    <w:rPr>
      <w:b/>
      <w:kern w:val="28"/>
      <w:sz w:val="36"/>
      <w:szCs w:val="20"/>
    </w:rPr>
  </w:style>
  <w:style w:type="paragraph" w:customStyle="1" w:styleId="FootnoteBase3">
    <w:name w:val="Footnote Base3"/>
    <w:basedOn w:val="Normal"/>
    <w:rsid w:val="00C230B4"/>
    <w:pPr>
      <w:tabs>
        <w:tab w:val="left" w:pos="187"/>
      </w:tabs>
      <w:spacing w:after="120" w:line="220" w:lineRule="exact"/>
      <w:ind w:left="187" w:hanging="187"/>
      <w:jc w:val="both"/>
    </w:pPr>
    <w:rPr>
      <w:sz w:val="18"/>
      <w:szCs w:val="20"/>
    </w:rPr>
  </w:style>
  <w:style w:type="paragraph" w:customStyle="1" w:styleId="HeaderBase1">
    <w:name w:val="Header Base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
    <w:name w:val="Header Even1"/>
    <w:basedOn w:val="Header"/>
    <w:rsid w:val="00C230B4"/>
    <w:pPr>
      <w:ind w:firstLine="720"/>
      <w:jc w:val="both"/>
    </w:pPr>
    <w:rPr>
      <w:sz w:val="56"/>
      <w:szCs w:val="56"/>
    </w:rPr>
  </w:style>
  <w:style w:type="paragraph" w:customStyle="1" w:styleId="HeaderFirst1">
    <w:name w:val="Header First1"/>
    <w:basedOn w:val="Header"/>
    <w:rsid w:val="00C230B4"/>
    <w:pPr>
      <w:ind w:firstLine="720"/>
      <w:jc w:val="center"/>
    </w:pPr>
    <w:rPr>
      <w:sz w:val="56"/>
      <w:szCs w:val="56"/>
    </w:rPr>
  </w:style>
  <w:style w:type="paragraph" w:customStyle="1" w:styleId="HeaderOdd1">
    <w:name w:val="Header Odd1"/>
    <w:basedOn w:val="Header"/>
    <w:rsid w:val="00C230B4"/>
    <w:pPr>
      <w:tabs>
        <w:tab w:val="right" w:pos="0"/>
      </w:tabs>
      <w:ind w:firstLine="720"/>
      <w:jc w:val="right"/>
    </w:pPr>
    <w:rPr>
      <w:sz w:val="56"/>
      <w:szCs w:val="56"/>
    </w:rPr>
  </w:style>
  <w:style w:type="paragraph" w:customStyle="1" w:styleId="IndexBase1">
    <w:name w:val="Index Base1"/>
    <w:basedOn w:val="Normal"/>
    <w:rsid w:val="00C230B4"/>
    <w:pPr>
      <w:tabs>
        <w:tab w:val="right" w:leader="dot" w:pos="3960"/>
      </w:tabs>
      <w:spacing w:after="120" w:line="480" w:lineRule="exact"/>
      <w:ind w:left="720" w:hanging="720"/>
      <w:jc w:val="both"/>
    </w:pPr>
    <w:rPr>
      <w:szCs w:val="20"/>
    </w:rPr>
  </w:style>
  <w:style w:type="paragraph" w:customStyle="1" w:styleId="ListBulletFirst1">
    <w:name w:val="List Bullet First1"/>
    <w:basedOn w:val="ListBullet"/>
    <w:next w:val="ListBullet"/>
    <w:rsid w:val="00C230B4"/>
    <w:pPr>
      <w:spacing w:before="80" w:line="480" w:lineRule="exact"/>
      <w:jc w:val="both"/>
    </w:pPr>
    <w:rPr>
      <w:szCs w:val="20"/>
    </w:rPr>
  </w:style>
  <w:style w:type="paragraph" w:customStyle="1" w:styleId="ListBulletLast1">
    <w:name w:val="List Bullet Last1"/>
    <w:basedOn w:val="ListBullet"/>
    <w:rsid w:val="00C230B4"/>
    <w:pPr>
      <w:spacing w:before="0" w:after="240" w:line="480" w:lineRule="exact"/>
      <w:jc w:val="both"/>
    </w:pPr>
    <w:rPr>
      <w:szCs w:val="20"/>
    </w:rPr>
  </w:style>
  <w:style w:type="paragraph" w:customStyle="1" w:styleId="Picture1">
    <w:name w:val="Picture1"/>
    <w:basedOn w:val="Normal"/>
    <w:next w:val="Caption"/>
    <w:rsid w:val="00C230B4"/>
    <w:pPr>
      <w:keepNext/>
      <w:spacing w:after="120" w:line="480" w:lineRule="exact"/>
      <w:ind w:firstLine="720"/>
      <w:jc w:val="both"/>
    </w:pPr>
    <w:rPr>
      <w:szCs w:val="20"/>
    </w:rPr>
  </w:style>
  <w:style w:type="paragraph" w:customStyle="1" w:styleId="TOCBase1">
    <w:name w:val="TOC Base1"/>
    <w:basedOn w:val="Normal"/>
    <w:rsid w:val="00C230B4"/>
    <w:pPr>
      <w:tabs>
        <w:tab w:val="right" w:leader="dot" w:pos="8640"/>
      </w:tabs>
      <w:spacing w:after="120" w:line="480" w:lineRule="exact"/>
      <w:ind w:firstLine="720"/>
      <w:jc w:val="both"/>
    </w:pPr>
    <w:rPr>
      <w:szCs w:val="20"/>
    </w:rPr>
  </w:style>
  <w:style w:type="paragraph" w:customStyle="1" w:styleId="Indent510">
    <w:name w:val="Indent51"/>
    <w:basedOn w:val="Normal"/>
    <w:rsid w:val="00C230B4"/>
    <w:pPr>
      <w:spacing w:after="120" w:line="480" w:lineRule="exact"/>
      <w:ind w:left="720" w:firstLine="720"/>
      <w:jc w:val="both"/>
    </w:pPr>
    <w:rPr>
      <w:szCs w:val="20"/>
    </w:rPr>
  </w:style>
  <w:style w:type="paragraph" w:customStyle="1" w:styleId="Indent1010">
    <w:name w:val="Indent101"/>
    <w:basedOn w:val="Normal"/>
    <w:rsid w:val="00C230B4"/>
    <w:pPr>
      <w:spacing w:after="120" w:line="480" w:lineRule="exact"/>
      <w:ind w:left="1440" w:firstLine="720"/>
      <w:jc w:val="both"/>
    </w:pPr>
    <w:rPr>
      <w:szCs w:val="20"/>
    </w:rPr>
  </w:style>
  <w:style w:type="paragraph" w:customStyle="1" w:styleId="Indent1510">
    <w:name w:val="Indent151"/>
    <w:basedOn w:val="Normal"/>
    <w:rsid w:val="00C230B4"/>
    <w:pPr>
      <w:spacing w:after="120" w:line="480" w:lineRule="exact"/>
      <w:ind w:left="2160" w:firstLine="720"/>
      <w:jc w:val="both"/>
    </w:pPr>
    <w:rPr>
      <w:szCs w:val="20"/>
    </w:rPr>
  </w:style>
  <w:style w:type="paragraph" w:customStyle="1" w:styleId="Indent201">
    <w:name w:val="Indent201"/>
    <w:basedOn w:val="Normal"/>
    <w:rsid w:val="00C230B4"/>
    <w:pPr>
      <w:spacing w:after="120" w:line="480" w:lineRule="exact"/>
      <w:ind w:left="2880" w:firstLine="720"/>
      <w:jc w:val="both"/>
    </w:pPr>
    <w:rPr>
      <w:szCs w:val="20"/>
    </w:rPr>
  </w:style>
  <w:style w:type="paragraph" w:customStyle="1" w:styleId="BodyTextNotJustified1">
    <w:name w:val="Body Text Not Justified1"/>
    <w:basedOn w:val="Normal"/>
    <w:rsid w:val="00C230B4"/>
    <w:pPr>
      <w:spacing w:after="120" w:line="480" w:lineRule="exact"/>
      <w:ind w:firstLine="720"/>
    </w:pPr>
    <w:rPr>
      <w:szCs w:val="20"/>
    </w:rPr>
  </w:style>
  <w:style w:type="paragraph" w:customStyle="1" w:styleId="BoldCenterArial12pt1">
    <w:name w:val="Bold Center Arial 12 pt1"/>
    <w:basedOn w:val="Normal"/>
    <w:rsid w:val="00C230B4"/>
    <w:pPr>
      <w:spacing w:after="160" w:line="480" w:lineRule="exact"/>
      <w:ind w:firstLine="720"/>
      <w:jc w:val="center"/>
    </w:pPr>
    <w:rPr>
      <w:rFonts w:ascii="Arial" w:hAnsi="Arial"/>
      <w:b/>
      <w:szCs w:val="20"/>
    </w:rPr>
  </w:style>
  <w:style w:type="paragraph" w:customStyle="1" w:styleId="Exercise1">
    <w:name w:val="Exercise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
    <w:name w:val="Flush Left Bold1"/>
    <w:basedOn w:val="Normal"/>
    <w:rsid w:val="00C230B4"/>
    <w:pPr>
      <w:spacing w:before="120" w:after="120" w:line="290" w:lineRule="exact"/>
      <w:ind w:firstLine="720"/>
      <w:jc w:val="both"/>
    </w:pPr>
    <w:rPr>
      <w:b/>
      <w:snapToGrid w:val="0"/>
      <w:szCs w:val="20"/>
    </w:rPr>
  </w:style>
  <w:style w:type="paragraph" w:customStyle="1" w:styleId="Hang11">
    <w:name w:val="Hang11"/>
    <w:basedOn w:val="Normal"/>
    <w:autoRedefine/>
    <w:rsid w:val="00C230B4"/>
    <w:pPr>
      <w:spacing w:after="120" w:line="480" w:lineRule="exact"/>
      <w:ind w:left="1080" w:hanging="360"/>
      <w:jc w:val="both"/>
    </w:pPr>
    <w:rPr>
      <w:snapToGrid w:val="0"/>
      <w:szCs w:val="20"/>
    </w:rPr>
  </w:style>
  <w:style w:type="paragraph" w:customStyle="1" w:styleId="Style11">
    <w:name w:val="Style11"/>
    <w:basedOn w:val="BP"/>
    <w:next w:val="BT"/>
    <w:autoRedefine/>
    <w:rsid w:val="00C230B4"/>
    <w:pPr>
      <w:spacing w:after="120"/>
      <w:ind w:firstLine="720"/>
    </w:pPr>
    <w:rPr>
      <w:szCs w:val="20"/>
    </w:rPr>
  </w:style>
  <w:style w:type="paragraph" w:customStyle="1" w:styleId="BP1">
    <w:name w:val="BP1"/>
    <w:basedOn w:val="BT"/>
    <w:next w:val="BT"/>
    <w:autoRedefine/>
    <w:rsid w:val="00C230B4"/>
    <w:pPr>
      <w:ind w:firstLine="720"/>
    </w:pPr>
  </w:style>
  <w:style w:type="paragraph" w:customStyle="1" w:styleId="HeadingCaps1">
    <w:name w:val="Heading Caps1"/>
    <w:basedOn w:val="Heading1"/>
    <w:autoRedefine/>
    <w:rsid w:val="00C230B4"/>
    <w:pPr>
      <w:spacing w:after="120" w:line="400" w:lineRule="exact"/>
      <w:ind w:firstLine="720"/>
    </w:pPr>
    <w:rPr>
      <w:caps/>
      <w:snapToGrid w:val="0"/>
      <w:sz w:val="40"/>
      <w:szCs w:val="20"/>
    </w:rPr>
  </w:style>
  <w:style w:type="paragraph" w:customStyle="1" w:styleId="BoldLine1">
    <w:name w:val="Bold Line1"/>
    <w:basedOn w:val="Normal"/>
    <w:rsid w:val="00C230B4"/>
    <w:pPr>
      <w:pBdr>
        <w:bottom w:val="single" w:sz="36" w:space="1" w:color="auto"/>
      </w:pBdr>
      <w:spacing w:after="120" w:line="300" w:lineRule="atLeast"/>
      <w:ind w:firstLine="720"/>
      <w:jc w:val="both"/>
    </w:pPr>
    <w:rPr>
      <w:szCs w:val="20"/>
    </w:rPr>
  </w:style>
  <w:style w:type="paragraph" w:customStyle="1" w:styleId="ExerciseTitle1">
    <w:name w:val="Exercise Title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
    <w:name w:val="Title 11"/>
    <w:basedOn w:val="Normal"/>
    <w:rsid w:val="00C230B4"/>
    <w:pPr>
      <w:spacing w:after="120" w:line="300" w:lineRule="atLeast"/>
      <w:ind w:firstLine="720"/>
      <w:jc w:val="center"/>
    </w:pPr>
    <w:rPr>
      <w:b/>
      <w:sz w:val="72"/>
      <w:szCs w:val="20"/>
    </w:rPr>
  </w:style>
  <w:style w:type="paragraph" w:customStyle="1" w:styleId="Title41">
    <w:name w:val="Title 41"/>
    <w:basedOn w:val="Title3"/>
    <w:rsid w:val="00C230B4"/>
    <w:pPr>
      <w:ind w:firstLine="720"/>
    </w:pPr>
    <w:rPr>
      <w:szCs w:val="20"/>
    </w:rPr>
  </w:style>
  <w:style w:type="paragraph" w:customStyle="1" w:styleId="CenterItalic1">
    <w:name w:val="Center Italic1"/>
    <w:basedOn w:val="Normal"/>
    <w:autoRedefine/>
    <w:rsid w:val="00C230B4"/>
    <w:pPr>
      <w:spacing w:after="120" w:line="480" w:lineRule="exact"/>
      <w:ind w:firstLine="720"/>
      <w:jc w:val="center"/>
    </w:pPr>
    <w:rPr>
      <w:i/>
      <w:szCs w:val="20"/>
    </w:rPr>
  </w:style>
  <w:style w:type="paragraph" w:customStyle="1" w:styleId="LT1">
    <w:name w:val="LT1"/>
    <w:basedOn w:val="Heading2"/>
    <w:autoRedefine/>
    <w:rsid w:val="00C230B4"/>
    <w:pPr>
      <w:ind w:firstLine="720"/>
    </w:pPr>
    <w:rPr>
      <w:b/>
      <w:i w:val="0"/>
      <w:sz w:val="36"/>
    </w:rPr>
  </w:style>
  <w:style w:type="paragraph" w:customStyle="1" w:styleId="Style21">
    <w:name w:val="Style21"/>
    <w:basedOn w:val="H2A"/>
    <w:autoRedefine/>
    <w:rsid w:val="00C230B4"/>
    <w:pPr>
      <w:outlineLvl w:val="2"/>
    </w:pPr>
    <w:rPr>
      <w:i/>
      <w:snapToGrid w:val="0"/>
    </w:rPr>
  </w:style>
  <w:style w:type="paragraph" w:customStyle="1" w:styleId="LS-LessonSubtitle1">
    <w:name w:val="LS - Lesson Subtitle1"/>
    <w:basedOn w:val="H2A"/>
    <w:autoRedefine/>
    <w:rsid w:val="00C230B4"/>
    <w:pPr>
      <w:outlineLvl w:val="2"/>
    </w:pPr>
    <w:rPr>
      <w:i/>
      <w:snapToGrid w:val="0"/>
    </w:rPr>
  </w:style>
  <w:style w:type="paragraph" w:customStyle="1" w:styleId="L11">
    <w:name w:val="L11"/>
    <w:basedOn w:val="Normal"/>
    <w:autoRedefine/>
    <w:rsid w:val="00C230B4"/>
    <w:pPr>
      <w:spacing w:after="120" w:line="480" w:lineRule="exact"/>
      <w:ind w:left="720" w:hanging="720"/>
      <w:jc w:val="both"/>
    </w:pPr>
    <w:rPr>
      <w:szCs w:val="20"/>
    </w:rPr>
  </w:style>
  <w:style w:type="paragraph" w:customStyle="1" w:styleId="L21">
    <w:name w:val="L21"/>
    <w:basedOn w:val="BT"/>
    <w:autoRedefine/>
    <w:rsid w:val="00C230B4"/>
    <w:pPr>
      <w:tabs>
        <w:tab w:val="left" w:pos="720"/>
      </w:tabs>
      <w:ind w:left="1440" w:hanging="720"/>
    </w:pPr>
  </w:style>
  <w:style w:type="paragraph" w:customStyle="1" w:styleId="L31">
    <w:name w:val="L31"/>
    <w:basedOn w:val="BT"/>
    <w:autoRedefine/>
    <w:rsid w:val="00C230B4"/>
    <w:pPr>
      <w:tabs>
        <w:tab w:val="left" w:pos="720"/>
        <w:tab w:val="left" w:pos="2160"/>
      </w:tabs>
      <w:ind w:left="2160" w:hanging="720"/>
    </w:pPr>
  </w:style>
  <w:style w:type="paragraph" w:customStyle="1" w:styleId="H11">
    <w:name w:val="H11"/>
    <w:basedOn w:val="BT"/>
    <w:next w:val="BT"/>
    <w:autoRedefine/>
    <w:rsid w:val="00C230B4"/>
    <w:pPr>
      <w:spacing w:line="300" w:lineRule="atLeast"/>
      <w:ind w:firstLine="720"/>
      <w:outlineLvl w:val="0"/>
    </w:pPr>
    <w:rPr>
      <w:rFonts w:ascii="Arial" w:hAnsi="Arial"/>
      <w:b/>
      <w:kern w:val="28"/>
    </w:rPr>
  </w:style>
  <w:style w:type="paragraph" w:customStyle="1" w:styleId="H1A1">
    <w:name w:val="H1A1"/>
    <w:basedOn w:val="H1"/>
    <w:rsid w:val="00C230B4"/>
    <w:pPr>
      <w:outlineLvl w:val="9"/>
    </w:pPr>
    <w:rPr>
      <w:sz w:val="24"/>
    </w:rPr>
  </w:style>
  <w:style w:type="paragraph" w:customStyle="1" w:styleId="I11">
    <w:name w:val="I11"/>
    <w:basedOn w:val="BT"/>
    <w:autoRedefine/>
    <w:rsid w:val="00C230B4"/>
    <w:pPr>
      <w:ind w:left="720" w:firstLine="720"/>
    </w:pPr>
  </w:style>
  <w:style w:type="paragraph" w:customStyle="1" w:styleId="I21">
    <w:name w:val="I21"/>
    <w:basedOn w:val="BT"/>
    <w:autoRedefine/>
    <w:rsid w:val="00C230B4"/>
    <w:pPr>
      <w:ind w:left="1440" w:firstLine="720"/>
    </w:pPr>
  </w:style>
  <w:style w:type="paragraph" w:customStyle="1" w:styleId="I31">
    <w:name w:val="I31"/>
    <w:basedOn w:val="I1"/>
    <w:autoRedefine/>
    <w:rsid w:val="00C230B4"/>
    <w:pPr>
      <w:ind w:left="2160"/>
    </w:pPr>
  </w:style>
  <w:style w:type="paragraph" w:customStyle="1" w:styleId="GR1">
    <w:name w:val="GR1"/>
    <w:basedOn w:val="BT"/>
    <w:autoRedefine/>
    <w:rsid w:val="00C230B4"/>
    <w:pPr>
      <w:spacing w:beforeLines="60"/>
      <w:ind w:firstLine="720"/>
      <w:jc w:val="left"/>
    </w:pPr>
  </w:style>
  <w:style w:type="paragraph" w:customStyle="1" w:styleId="I41">
    <w:name w:val="I41"/>
    <w:basedOn w:val="I1"/>
    <w:autoRedefine/>
    <w:rsid w:val="00C230B4"/>
    <w:pPr>
      <w:ind w:left="2880"/>
    </w:pPr>
  </w:style>
  <w:style w:type="paragraph" w:customStyle="1" w:styleId="CA1">
    <w:name w:val="CA1"/>
    <w:basedOn w:val="BT"/>
    <w:rsid w:val="00C230B4"/>
    <w:pPr>
      <w:ind w:firstLine="720"/>
      <w:jc w:val="left"/>
    </w:pPr>
  </w:style>
  <w:style w:type="paragraph" w:customStyle="1" w:styleId="StyleBodyText10ptBlack1">
    <w:name w:val="Style Body Text + 10 pt Black1"/>
    <w:basedOn w:val="Normal"/>
    <w:rsid w:val="00C230B4"/>
    <w:pPr>
      <w:spacing w:before="120" w:after="120" w:line="480" w:lineRule="exact"/>
      <w:ind w:firstLine="720"/>
      <w:jc w:val="both"/>
    </w:pPr>
    <w:rPr>
      <w:color w:val="000000"/>
      <w:szCs w:val="20"/>
    </w:rPr>
  </w:style>
  <w:style w:type="paragraph" w:customStyle="1" w:styleId="bt10">
    <w:name w:val="bt1"/>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
    <w:name w:val="Style Body Text + Bold2"/>
    <w:basedOn w:val="Normal"/>
    <w:autoRedefine/>
    <w:rsid w:val="00C230B4"/>
    <w:pPr>
      <w:spacing w:after="120" w:line="480" w:lineRule="exact"/>
      <w:ind w:firstLine="720"/>
      <w:jc w:val="both"/>
    </w:pPr>
    <w:rPr>
      <w:b/>
      <w:bCs/>
      <w:szCs w:val="20"/>
    </w:rPr>
  </w:style>
  <w:style w:type="paragraph" w:customStyle="1" w:styleId="H211">
    <w:name w:val="H2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
    <w:name w:val="QT11"/>
    <w:basedOn w:val="NormalWeb"/>
    <w:autoRedefine/>
    <w:rsid w:val="00C230B4"/>
    <w:pPr>
      <w:spacing w:after="120" w:line="300" w:lineRule="atLeast"/>
      <w:ind w:left="720" w:right="720" w:firstLine="720"/>
      <w:jc w:val="both"/>
    </w:pPr>
    <w:rPr>
      <w:rFonts w:cs="Arial"/>
      <w:i/>
    </w:rPr>
  </w:style>
  <w:style w:type="character" w:customStyle="1" w:styleId="FootnoteTextChar8">
    <w:name w:val="Footnote Text Char8"/>
    <w:aliases w:val="Footnote Text Char Char Char Char8,Footnote Text Char Char Char1 Char7,Footnote Text Char Char Char2 Char7,Footnote Text Char Char Char11 Char7,Footnote Text Char Char Char3 Char7,Footnote Text Char Char Char12 Char7"/>
    <w:basedOn w:val="DefaultParagraphFont"/>
    <w:rsid w:val="00C230B4"/>
    <w:rPr>
      <w:lang w:val="en-US" w:eastAsia="en-US" w:bidi="ar-SA"/>
    </w:rPr>
  </w:style>
  <w:style w:type="paragraph" w:customStyle="1" w:styleId="Quotation6">
    <w:name w:val="Quotation6"/>
    <w:basedOn w:val="Normal"/>
    <w:autoRedefine/>
    <w:rsid w:val="00C230B4"/>
    <w:pPr>
      <w:spacing w:before="120" w:after="120" w:line="480" w:lineRule="exact"/>
      <w:ind w:left="720" w:right="720" w:firstLine="720"/>
      <w:jc w:val="both"/>
    </w:pPr>
    <w:rPr>
      <w:i/>
      <w:szCs w:val="20"/>
    </w:rPr>
  </w:style>
  <w:style w:type="paragraph" w:customStyle="1" w:styleId="LeftRunningHeadEven2">
    <w:name w:val="Left Running Head (Even)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0">
    <w:name w:val="quotation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
    <w:name w:val="Level 1 Heading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
    <w:name w:val="Quotation Char6"/>
    <w:basedOn w:val="BodyTextChar"/>
    <w:rsid w:val="00C230B4"/>
    <w:rPr>
      <w:i/>
      <w:sz w:val="24"/>
      <w:szCs w:val="24"/>
    </w:rPr>
  </w:style>
  <w:style w:type="paragraph" w:customStyle="1" w:styleId="StyleBodyTextBold12">
    <w:name w:val="Style Body Text + Bold12"/>
    <w:basedOn w:val="Normal"/>
    <w:autoRedefine/>
    <w:rsid w:val="00C230B4"/>
    <w:pPr>
      <w:spacing w:after="120" w:line="480" w:lineRule="exact"/>
      <w:ind w:firstLine="720"/>
      <w:jc w:val="both"/>
    </w:pPr>
    <w:rPr>
      <w:b/>
      <w:bCs/>
      <w:szCs w:val="20"/>
    </w:rPr>
  </w:style>
  <w:style w:type="character" w:customStyle="1" w:styleId="StyleBodyTextBold1Char2">
    <w:name w:val="Style Body Text + Bold1 Char2"/>
    <w:basedOn w:val="BodyTextChar"/>
    <w:rsid w:val="00C230B4"/>
    <w:rPr>
      <w:b/>
      <w:bCs/>
      <w:sz w:val="24"/>
      <w:szCs w:val="24"/>
    </w:rPr>
  </w:style>
  <w:style w:type="character" w:customStyle="1" w:styleId="FootnoteTextChar9">
    <w:name w:val="Footnote Text Char9"/>
    <w:aliases w:val="Footnote Text Char Char Char Char9,Footnote Text Char Char Char1 Char8,Footnote Text Char Char Char2 Char8,Footnote Text Char Char Char11 Char8,Footnote Text Char Char Char3 Char8,Footnote Text Char Char Char12 Char8"/>
    <w:basedOn w:val="DefaultParagraphFont"/>
    <w:rsid w:val="00C230B4"/>
    <w:rPr>
      <w:lang w:val="en-US" w:eastAsia="en-US" w:bidi="ar-SA"/>
    </w:rPr>
  </w:style>
  <w:style w:type="paragraph" w:customStyle="1" w:styleId="Quotation7">
    <w:name w:val="Quotation7"/>
    <w:basedOn w:val="Normal"/>
    <w:autoRedefine/>
    <w:rsid w:val="00C230B4"/>
    <w:pPr>
      <w:spacing w:before="120" w:after="120" w:line="480" w:lineRule="exact"/>
      <w:ind w:left="720" w:right="720" w:firstLine="720"/>
      <w:jc w:val="both"/>
    </w:pPr>
    <w:rPr>
      <w:i/>
      <w:szCs w:val="20"/>
    </w:rPr>
  </w:style>
  <w:style w:type="character" w:customStyle="1" w:styleId="QuotationChar7">
    <w:name w:val="Quotation Char7"/>
    <w:basedOn w:val="BodyTextChar"/>
    <w:rsid w:val="00C230B4"/>
    <w:rPr>
      <w:i/>
      <w:sz w:val="24"/>
      <w:szCs w:val="24"/>
    </w:rPr>
  </w:style>
  <w:style w:type="paragraph" w:customStyle="1" w:styleId="H32">
    <w:name w:val="H3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
    <w:name w:val="QT6"/>
    <w:basedOn w:val="NormalWeb"/>
    <w:autoRedefine/>
    <w:rsid w:val="00C230B4"/>
    <w:pPr>
      <w:spacing w:after="120" w:line="300" w:lineRule="atLeast"/>
      <w:ind w:left="720" w:right="720" w:firstLine="720"/>
      <w:jc w:val="both"/>
    </w:pPr>
    <w:rPr>
      <w:rFonts w:cs="Arial"/>
      <w:i/>
    </w:rPr>
  </w:style>
  <w:style w:type="character" w:customStyle="1" w:styleId="QTChar6">
    <w:name w:val="QT Char6"/>
    <w:basedOn w:val="DefaultParagraphFont"/>
    <w:rsid w:val="00C230B4"/>
    <w:rPr>
      <w:rFonts w:cs="Arial"/>
      <w:i/>
      <w:sz w:val="24"/>
    </w:rPr>
  </w:style>
  <w:style w:type="character" w:customStyle="1" w:styleId="FootnoteTextChar10">
    <w:name w:val="Footnote Text Char10"/>
    <w:aliases w:val="Footnote Text Char Char Char Char10,Footnote Text Char Char Char1 Char9,Footnote Text Char Char Char2 Char9,Footnote Text Char Char Char11 Char9,Footnote Text Char Char Char3 Char9,Footnote Text Char Char Char12 Char9"/>
    <w:basedOn w:val="DefaultParagraphFont"/>
    <w:rsid w:val="00C230B4"/>
    <w:rPr>
      <w:lang w:val="en-US" w:eastAsia="en-US" w:bidi="ar-SA"/>
    </w:rPr>
  </w:style>
  <w:style w:type="paragraph" w:customStyle="1" w:styleId="Quotation71">
    <w:name w:val="Quotation71"/>
    <w:basedOn w:val="Normal"/>
    <w:autoRedefine/>
    <w:rsid w:val="00C230B4"/>
    <w:pPr>
      <w:spacing w:before="120" w:after="120" w:line="480" w:lineRule="exact"/>
      <w:ind w:left="720" w:right="720" w:firstLine="720"/>
      <w:jc w:val="both"/>
    </w:pPr>
    <w:rPr>
      <w:i/>
      <w:szCs w:val="20"/>
    </w:rPr>
  </w:style>
  <w:style w:type="paragraph" w:customStyle="1" w:styleId="H321">
    <w:name w:val="H32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
    <w:name w:val="QT61"/>
    <w:basedOn w:val="NormalWeb"/>
    <w:autoRedefine/>
    <w:rsid w:val="00C230B4"/>
    <w:pPr>
      <w:spacing w:after="120" w:line="300" w:lineRule="atLeast"/>
      <w:ind w:left="720" w:right="720" w:firstLine="720"/>
      <w:jc w:val="both"/>
    </w:pPr>
    <w:rPr>
      <w:rFonts w:cs="Arial"/>
      <w:i/>
    </w:rPr>
  </w:style>
  <w:style w:type="character" w:customStyle="1" w:styleId="Heading1Char3">
    <w:name w:val="Heading 1 Char3"/>
    <w:basedOn w:val="DefaultParagraphFont"/>
    <w:rsid w:val="00C230B4"/>
    <w:rPr>
      <w:rFonts w:ascii="Arial" w:eastAsia="Times New Roman" w:hAnsi="Arial"/>
      <w:b/>
      <w:kern w:val="28"/>
      <w:sz w:val="32"/>
    </w:rPr>
  </w:style>
  <w:style w:type="character" w:customStyle="1" w:styleId="BodyTextChar6">
    <w:name w:val="Body Text Char6"/>
    <w:basedOn w:val="DefaultParagraphFont"/>
    <w:rsid w:val="00C230B4"/>
    <w:rPr>
      <w:rFonts w:ascii="Times New Roman" w:eastAsia="Times New Roman" w:hAnsi="Times New Roman"/>
      <w:sz w:val="24"/>
      <w:szCs w:val="24"/>
    </w:rPr>
  </w:style>
  <w:style w:type="character" w:customStyle="1" w:styleId="Heading2Char3">
    <w:name w:val="Heading 2 Char3"/>
    <w:basedOn w:val="DefaultParagraphFont"/>
    <w:rsid w:val="00C230B4"/>
    <w:rPr>
      <w:rFonts w:ascii="Arial" w:eastAsia="Times New Roman" w:hAnsi="Arial"/>
      <w:i/>
      <w:kern w:val="28"/>
      <w:sz w:val="28"/>
    </w:rPr>
  </w:style>
  <w:style w:type="character" w:customStyle="1" w:styleId="Heading3Char3">
    <w:name w:val="Heading 3 Char3"/>
    <w:basedOn w:val="DefaultParagraphFont"/>
    <w:rsid w:val="00C230B4"/>
    <w:rPr>
      <w:rFonts w:ascii="Arial" w:eastAsia="Times New Roman" w:hAnsi="Arial"/>
      <w:b/>
      <w:kern w:val="28"/>
      <w:sz w:val="24"/>
    </w:rPr>
  </w:style>
  <w:style w:type="paragraph" w:customStyle="1" w:styleId="Quotation110">
    <w:name w:val="Quotation11"/>
    <w:basedOn w:val="Normal"/>
    <w:autoRedefine/>
    <w:rsid w:val="00C230B4"/>
    <w:pPr>
      <w:spacing w:before="120" w:after="120" w:line="480" w:lineRule="exact"/>
      <w:ind w:left="720" w:right="720" w:firstLine="720"/>
      <w:jc w:val="both"/>
    </w:pPr>
    <w:rPr>
      <w:i/>
      <w:szCs w:val="20"/>
    </w:rPr>
  </w:style>
  <w:style w:type="paragraph" w:customStyle="1" w:styleId="quotation21">
    <w:name w:val="quotation2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
    <w:name w:val="flush left11"/>
    <w:aliases w:val="no hang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
    <w:name w:val="QT21"/>
    <w:basedOn w:val="NormalWeb"/>
    <w:autoRedefine/>
    <w:rsid w:val="00C230B4"/>
    <w:pPr>
      <w:spacing w:after="120" w:line="300" w:lineRule="atLeast"/>
      <w:ind w:left="720" w:right="720" w:firstLine="720"/>
      <w:jc w:val="both"/>
    </w:pPr>
    <w:rPr>
      <w:rFonts w:cs="Arial"/>
      <w:i/>
    </w:rPr>
  </w:style>
  <w:style w:type="paragraph" w:customStyle="1" w:styleId="FootnoteBase11">
    <w:name w:val="Footnote Base11"/>
    <w:basedOn w:val="Normal"/>
    <w:rsid w:val="00C230B4"/>
    <w:pPr>
      <w:tabs>
        <w:tab w:val="left" w:pos="187"/>
      </w:tabs>
      <w:spacing w:after="120" w:line="220" w:lineRule="exact"/>
      <w:ind w:left="187" w:hanging="187"/>
      <w:jc w:val="both"/>
    </w:pPr>
    <w:rPr>
      <w:sz w:val="18"/>
      <w:szCs w:val="20"/>
    </w:rPr>
  </w:style>
  <w:style w:type="paragraph" w:customStyle="1" w:styleId="HeaderlikeH111">
    <w:name w:val="Header like H111"/>
    <w:basedOn w:val="Heading2"/>
    <w:rsid w:val="00C230B4"/>
    <w:pPr>
      <w:spacing w:before="120" w:line="360" w:lineRule="exact"/>
      <w:ind w:firstLine="720"/>
      <w:outlineLvl w:val="9"/>
    </w:pPr>
    <w:rPr>
      <w:b/>
      <w:i w:val="0"/>
      <w:sz w:val="36"/>
    </w:rPr>
  </w:style>
  <w:style w:type="paragraph" w:customStyle="1" w:styleId="Greeting11">
    <w:name w:val="Greeting11"/>
    <w:basedOn w:val="Normal"/>
    <w:rsid w:val="00C230B4"/>
    <w:pPr>
      <w:spacing w:after="120" w:line="480" w:lineRule="exact"/>
      <w:ind w:firstLine="720"/>
    </w:pPr>
    <w:rPr>
      <w:szCs w:val="20"/>
    </w:rPr>
  </w:style>
  <w:style w:type="paragraph" w:customStyle="1" w:styleId="H2A11">
    <w:name w:val="H2A11"/>
    <w:basedOn w:val="H2"/>
    <w:rsid w:val="00C230B4"/>
    <w:pPr>
      <w:outlineLvl w:val="9"/>
    </w:pPr>
    <w:rPr>
      <w:rFonts w:ascii="Times New Roman" w:hAnsi="Times New Roman"/>
      <w:iCs w:val="0"/>
      <w:szCs w:val="28"/>
    </w:rPr>
  </w:style>
  <w:style w:type="paragraph" w:customStyle="1" w:styleId="Level3Heading11">
    <w:name w:val="Level 3 Heading11"/>
    <w:rsid w:val="00C230B4"/>
    <w:pPr>
      <w:keepNext/>
      <w:keepLines/>
      <w:widowControl w:val="0"/>
      <w:spacing w:after="240" w:line="480" w:lineRule="exact"/>
      <w:jc w:val="center"/>
    </w:pPr>
    <w:rPr>
      <w:rFonts w:ascii="Times" w:hAnsi="Times"/>
      <w:b/>
      <w:snapToGrid w:val="0"/>
      <w:sz w:val="28"/>
      <w:szCs w:val="24"/>
    </w:rPr>
  </w:style>
  <w:style w:type="paragraph" w:customStyle="1" w:styleId="FooterEven11">
    <w:name w:val="Footer Even11"/>
    <w:basedOn w:val="Footer"/>
    <w:rsid w:val="00C230B4"/>
    <w:pPr>
      <w:spacing w:after="120" w:line="480" w:lineRule="exact"/>
      <w:ind w:firstLine="720"/>
      <w:jc w:val="both"/>
    </w:pPr>
    <w:rPr>
      <w:szCs w:val="20"/>
    </w:rPr>
  </w:style>
  <w:style w:type="paragraph" w:customStyle="1" w:styleId="FooterFirst11">
    <w:name w:val="Footer First11"/>
    <w:basedOn w:val="Footer"/>
    <w:rsid w:val="00C230B4"/>
    <w:pPr>
      <w:spacing w:after="120" w:line="480" w:lineRule="exact"/>
      <w:ind w:firstLine="720"/>
      <w:jc w:val="both"/>
    </w:pPr>
    <w:rPr>
      <w:szCs w:val="20"/>
    </w:rPr>
  </w:style>
  <w:style w:type="paragraph" w:customStyle="1" w:styleId="FooterOdd11">
    <w:name w:val="Footer Odd11"/>
    <w:basedOn w:val="Footer"/>
    <w:rsid w:val="00C230B4"/>
    <w:pPr>
      <w:spacing w:after="120" w:line="480" w:lineRule="exact"/>
      <w:ind w:firstLine="720"/>
      <w:jc w:val="both"/>
    </w:pPr>
    <w:rPr>
      <w:szCs w:val="20"/>
    </w:rPr>
  </w:style>
  <w:style w:type="paragraph" w:customStyle="1" w:styleId="HeadingBase11">
    <w:name w:val="Heading Base11"/>
    <w:basedOn w:val="Normal"/>
    <w:rsid w:val="00C230B4"/>
    <w:pPr>
      <w:keepNext/>
      <w:spacing w:before="240" w:after="120" w:line="480" w:lineRule="exact"/>
      <w:ind w:firstLine="720"/>
      <w:jc w:val="both"/>
    </w:pPr>
    <w:rPr>
      <w:rFonts w:ascii="Arial" w:hAnsi="Arial"/>
      <w:b/>
      <w:kern w:val="28"/>
      <w:sz w:val="36"/>
      <w:szCs w:val="20"/>
    </w:rPr>
  </w:style>
  <w:style w:type="paragraph" w:customStyle="1" w:styleId="flushleftboldtitles11">
    <w:name w:val="flush left bold titles1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
    <w:name w:val="Left Running Head (Even)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
    <w:name w:val="Right Running Head (Odd)1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
    <w:name w:val="EXERCISE - BOX1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
    <w:name w:val="Thick Line Below11"/>
    <w:autoRedefine/>
    <w:rsid w:val="00C230B4"/>
    <w:pPr>
      <w:pBdr>
        <w:bottom w:val="single" w:sz="12" w:space="0" w:color="000000"/>
      </w:pBdr>
      <w:spacing w:after="120" w:line="480" w:lineRule="exact"/>
      <w:jc w:val="both"/>
    </w:pPr>
    <w:rPr>
      <w:rFonts w:ascii="Times" w:hAnsi="Times"/>
      <w:snapToGrid w:val="0"/>
      <w:sz w:val="24"/>
      <w:szCs w:val="24"/>
    </w:rPr>
  </w:style>
  <w:style w:type="character" w:customStyle="1" w:styleId="DocumentMapChar11">
    <w:name w:val="Document Map Char11"/>
    <w:basedOn w:val="DefaultParagraphFont"/>
    <w:rsid w:val="00C230B4"/>
    <w:rPr>
      <w:rFonts w:ascii="Tahoma" w:hAnsi="Tahoma" w:cs="Tahoma"/>
      <w:sz w:val="24"/>
      <w:szCs w:val="24"/>
      <w:shd w:val="clear" w:color="auto" w:fill="000080"/>
    </w:rPr>
  </w:style>
  <w:style w:type="character" w:customStyle="1" w:styleId="PlainTextChar11">
    <w:name w:val="Plain Text Char11"/>
    <w:basedOn w:val="DefaultParagraphFont"/>
    <w:rsid w:val="00C230B4"/>
    <w:rPr>
      <w:rFonts w:ascii="Courier New" w:hAnsi="Courier New" w:cs="Courier New"/>
      <w:lang w:bidi="he-IL"/>
    </w:rPr>
  </w:style>
  <w:style w:type="paragraph" w:customStyle="1" w:styleId="ListFirst11">
    <w:name w:val="List First11"/>
    <w:basedOn w:val="List"/>
    <w:next w:val="List"/>
    <w:rsid w:val="00C230B4"/>
    <w:pPr>
      <w:tabs>
        <w:tab w:val="clear" w:pos="720"/>
      </w:tabs>
      <w:spacing w:before="0" w:line="480" w:lineRule="exact"/>
      <w:jc w:val="both"/>
    </w:pPr>
    <w:rPr>
      <w:szCs w:val="20"/>
    </w:rPr>
  </w:style>
  <w:style w:type="paragraph" w:customStyle="1" w:styleId="ListLast11">
    <w:name w:val="List Last11"/>
    <w:basedOn w:val="List"/>
    <w:rsid w:val="00C230B4"/>
    <w:pPr>
      <w:tabs>
        <w:tab w:val="clear" w:pos="720"/>
      </w:tabs>
      <w:spacing w:before="0" w:line="480" w:lineRule="exact"/>
      <w:jc w:val="both"/>
    </w:pPr>
    <w:rPr>
      <w:szCs w:val="20"/>
    </w:rPr>
  </w:style>
  <w:style w:type="paragraph" w:customStyle="1" w:styleId="ListNumberFirst11">
    <w:name w:val="List Number First11"/>
    <w:basedOn w:val="ListNumber"/>
    <w:next w:val="ListNumber"/>
    <w:rsid w:val="00C230B4"/>
    <w:pPr>
      <w:spacing w:before="0" w:line="480" w:lineRule="exact"/>
      <w:jc w:val="both"/>
    </w:pPr>
    <w:rPr>
      <w:szCs w:val="20"/>
    </w:rPr>
  </w:style>
  <w:style w:type="paragraph" w:customStyle="1" w:styleId="ListNumberLast11">
    <w:name w:val="List Number Last11"/>
    <w:basedOn w:val="ListNumber"/>
    <w:rsid w:val="00C230B4"/>
    <w:pPr>
      <w:spacing w:before="0" w:line="480" w:lineRule="exact"/>
      <w:jc w:val="both"/>
    </w:pPr>
    <w:rPr>
      <w:szCs w:val="20"/>
    </w:rPr>
  </w:style>
  <w:style w:type="paragraph" w:customStyle="1" w:styleId="PartLabel11">
    <w:name w:val="Part Label11"/>
    <w:basedOn w:val="HeadingBase"/>
    <w:next w:val="Normal"/>
    <w:rsid w:val="00C230B4"/>
    <w:pPr>
      <w:spacing w:after="120" w:line="480" w:lineRule="exact"/>
      <w:ind w:firstLine="720"/>
      <w:jc w:val="both"/>
    </w:pPr>
    <w:rPr>
      <w:szCs w:val="20"/>
    </w:rPr>
  </w:style>
  <w:style w:type="paragraph" w:customStyle="1" w:styleId="PartTitle11">
    <w:name w:val="Part Title11"/>
    <w:basedOn w:val="HeadingBase"/>
    <w:next w:val="PartSubtitle"/>
    <w:rsid w:val="00C230B4"/>
    <w:pPr>
      <w:spacing w:after="120" w:line="480" w:lineRule="exact"/>
      <w:ind w:firstLine="720"/>
      <w:jc w:val="both"/>
    </w:pPr>
    <w:rPr>
      <w:szCs w:val="20"/>
    </w:rPr>
  </w:style>
  <w:style w:type="paragraph" w:customStyle="1" w:styleId="PartSubtitle11">
    <w:name w:val="Part Subtitle1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
    <w:name w:val="Section Heading11"/>
    <w:basedOn w:val="HeadingBase"/>
    <w:rsid w:val="00C230B4"/>
    <w:pPr>
      <w:spacing w:after="120" w:line="480" w:lineRule="exact"/>
      <w:ind w:firstLine="720"/>
      <w:jc w:val="both"/>
    </w:pPr>
    <w:rPr>
      <w:szCs w:val="20"/>
    </w:rPr>
  </w:style>
  <w:style w:type="paragraph" w:customStyle="1" w:styleId="SectionLabel11">
    <w:name w:val="Section Label11"/>
    <w:basedOn w:val="HeadingBase"/>
    <w:rsid w:val="00C230B4"/>
    <w:pPr>
      <w:spacing w:after="120" w:line="480" w:lineRule="exact"/>
      <w:ind w:firstLine="720"/>
      <w:jc w:val="both"/>
    </w:pPr>
    <w:rPr>
      <w:szCs w:val="20"/>
    </w:rPr>
  </w:style>
  <w:style w:type="paragraph" w:customStyle="1" w:styleId="TitleCover11">
    <w:name w:val="Title Cover11"/>
    <w:basedOn w:val="HeadingBase"/>
    <w:next w:val="SubtitleCover"/>
    <w:rsid w:val="00C230B4"/>
    <w:pPr>
      <w:spacing w:after="120" w:line="480" w:lineRule="exact"/>
      <w:ind w:firstLine="720"/>
      <w:jc w:val="both"/>
    </w:pPr>
    <w:rPr>
      <w:szCs w:val="20"/>
    </w:rPr>
  </w:style>
  <w:style w:type="paragraph" w:customStyle="1" w:styleId="SubtitleCover11">
    <w:name w:val="Subtitle Cover1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
    <w:name w:val="Title 311"/>
    <w:basedOn w:val="Title2"/>
    <w:rsid w:val="00C230B4"/>
    <w:pPr>
      <w:ind w:firstLine="720"/>
    </w:pPr>
    <w:rPr>
      <w:szCs w:val="20"/>
    </w:rPr>
  </w:style>
  <w:style w:type="paragraph" w:customStyle="1" w:styleId="Title211">
    <w:name w:val="Title 211"/>
    <w:basedOn w:val="Normal"/>
    <w:rsid w:val="00C230B4"/>
    <w:pPr>
      <w:spacing w:after="120" w:line="300" w:lineRule="atLeast"/>
      <w:ind w:firstLine="720"/>
      <w:jc w:val="center"/>
    </w:pPr>
    <w:rPr>
      <w:sz w:val="52"/>
      <w:szCs w:val="20"/>
    </w:rPr>
  </w:style>
  <w:style w:type="paragraph" w:customStyle="1" w:styleId="H3A11">
    <w:name w:val="H3A11"/>
    <w:basedOn w:val="H3"/>
    <w:rsid w:val="00C230B4"/>
  </w:style>
  <w:style w:type="paragraph" w:customStyle="1" w:styleId="H4A11">
    <w:name w:val="H4A1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
    <w:name w:val="Block Quotation First1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
    <w:name w:val="Block Quotation11"/>
    <w:basedOn w:val="Normal"/>
    <w:rsid w:val="00C230B4"/>
    <w:pPr>
      <w:keepLines/>
      <w:spacing w:after="160" w:line="480" w:lineRule="exact"/>
      <w:ind w:left="720" w:right="720" w:firstLine="720"/>
      <w:jc w:val="both"/>
    </w:pPr>
    <w:rPr>
      <w:i/>
      <w:szCs w:val="20"/>
    </w:rPr>
  </w:style>
  <w:style w:type="paragraph" w:customStyle="1" w:styleId="BlockQuotationLast11">
    <w:name w:val="Block Quotation Last11"/>
    <w:basedOn w:val="BlockQuotation"/>
    <w:rsid w:val="00C230B4"/>
    <w:pPr>
      <w:tabs>
        <w:tab w:val="clear" w:pos="720"/>
      </w:tabs>
      <w:spacing w:before="0" w:line="480" w:lineRule="exact"/>
      <w:ind w:firstLine="720"/>
      <w:jc w:val="both"/>
    </w:pPr>
    <w:rPr>
      <w:szCs w:val="20"/>
    </w:rPr>
  </w:style>
  <w:style w:type="paragraph" w:customStyle="1" w:styleId="BodyTextKeep11">
    <w:name w:val="Body Text Keep11"/>
    <w:basedOn w:val="Normal"/>
    <w:rsid w:val="00C230B4"/>
    <w:pPr>
      <w:keepNext/>
      <w:spacing w:after="120" w:line="480" w:lineRule="exact"/>
      <w:ind w:firstLine="720"/>
      <w:jc w:val="both"/>
    </w:pPr>
    <w:rPr>
      <w:szCs w:val="20"/>
    </w:rPr>
  </w:style>
  <w:style w:type="paragraph" w:customStyle="1" w:styleId="ChapterLabel11">
    <w:name w:val="Chapter Label1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
    <w:name w:val="Chapter Subtitle1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
    <w:name w:val="Chapter Title1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
    <w:name w:val="Document Label11"/>
    <w:basedOn w:val="Normal"/>
    <w:rsid w:val="00C230B4"/>
    <w:pPr>
      <w:keepNext/>
      <w:spacing w:before="240" w:after="360" w:line="480" w:lineRule="exact"/>
      <w:ind w:firstLine="720"/>
      <w:jc w:val="both"/>
    </w:pPr>
    <w:rPr>
      <w:b/>
      <w:kern w:val="28"/>
      <w:sz w:val="36"/>
      <w:szCs w:val="20"/>
    </w:rPr>
  </w:style>
  <w:style w:type="paragraph" w:customStyle="1" w:styleId="HeaderBase11">
    <w:name w:val="Header Base1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
    <w:name w:val="Header Even11"/>
    <w:basedOn w:val="Header"/>
    <w:rsid w:val="00C230B4"/>
    <w:pPr>
      <w:ind w:firstLine="720"/>
      <w:jc w:val="both"/>
    </w:pPr>
    <w:rPr>
      <w:sz w:val="56"/>
      <w:szCs w:val="56"/>
    </w:rPr>
  </w:style>
  <w:style w:type="paragraph" w:customStyle="1" w:styleId="HeaderFirst11">
    <w:name w:val="Header First11"/>
    <w:basedOn w:val="Header"/>
    <w:rsid w:val="00C230B4"/>
    <w:pPr>
      <w:ind w:firstLine="720"/>
      <w:jc w:val="center"/>
    </w:pPr>
    <w:rPr>
      <w:sz w:val="56"/>
      <w:szCs w:val="56"/>
    </w:rPr>
  </w:style>
  <w:style w:type="paragraph" w:customStyle="1" w:styleId="HeaderOdd11">
    <w:name w:val="Header Odd11"/>
    <w:basedOn w:val="Header"/>
    <w:rsid w:val="00C230B4"/>
    <w:pPr>
      <w:tabs>
        <w:tab w:val="right" w:pos="0"/>
      </w:tabs>
      <w:ind w:firstLine="720"/>
      <w:jc w:val="right"/>
    </w:pPr>
    <w:rPr>
      <w:sz w:val="56"/>
      <w:szCs w:val="56"/>
    </w:rPr>
  </w:style>
  <w:style w:type="paragraph" w:customStyle="1" w:styleId="IndexBase11">
    <w:name w:val="Index Base11"/>
    <w:basedOn w:val="Normal"/>
    <w:rsid w:val="00C230B4"/>
    <w:pPr>
      <w:tabs>
        <w:tab w:val="right" w:leader="dot" w:pos="3960"/>
      </w:tabs>
      <w:spacing w:after="120" w:line="480" w:lineRule="exact"/>
      <w:ind w:left="720" w:hanging="720"/>
      <w:jc w:val="both"/>
    </w:pPr>
    <w:rPr>
      <w:szCs w:val="20"/>
    </w:rPr>
  </w:style>
  <w:style w:type="paragraph" w:customStyle="1" w:styleId="ListBulletFirst11">
    <w:name w:val="List Bullet First11"/>
    <w:basedOn w:val="ListBullet"/>
    <w:next w:val="ListBullet"/>
    <w:rsid w:val="00C230B4"/>
    <w:pPr>
      <w:spacing w:before="80" w:line="480" w:lineRule="exact"/>
      <w:jc w:val="both"/>
    </w:pPr>
    <w:rPr>
      <w:szCs w:val="20"/>
    </w:rPr>
  </w:style>
  <w:style w:type="paragraph" w:customStyle="1" w:styleId="ListBulletLast11">
    <w:name w:val="List Bullet Last11"/>
    <w:basedOn w:val="ListBullet"/>
    <w:rsid w:val="00C230B4"/>
    <w:pPr>
      <w:spacing w:before="0" w:after="240" w:line="480" w:lineRule="exact"/>
      <w:jc w:val="both"/>
    </w:pPr>
    <w:rPr>
      <w:szCs w:val="20"/>
    </w:rPr>
  </w:style>
  <w:style w:type="paragraph" w:customStyle="1" w:styleId="Picture11">
    <w:name w:val="Picture11"/>
    <w:basedOn w:val="Normal"/>
    <w:next w:val="Caption"/>
    <w:rsid w:val="00C230B4"/>
    <w:pPr>
      <w:keepNext/>
      <w:spacing w:after="120" w:line="480" w:lineRule="exact"/>
      <w:ind w:firstLine="720"/>
      <w:jc w:val="both"/>
    </w:pPr>
    <w:rPr>
      <w:szCs w:val="20"/>
    </w:rPr>
  </w:style>
  <w:style w:type="paragraph" w:customStyle="1" w:styleId="TOCBase11">
    <w:name w:val="TOC Base11"/>
    <w:basedOn w:val="Normal"/>
    <w:rsid w:val="00C230B4"/>
    <w:pPr>
      <w:tabs>
        <w:tab w:val="right" w:leader="dot" w:pos="8640"/>
      </w:tabs>
      <w:spacing w:after="120" w:line="480" w:lineRule="exact"/>
      <w:ind w:firstLine="720"/>
      <w:jc w:val="both"/>
    </w:pPr>
    <w:rPr>
      <w:szCs w:val="20"/>
    </w:rPr>
  </w:style>
  <w:style w:type="paragraph" w:customStyle="1" w:styleId="Indent5110">
    <w:name w:val="Indent511"/>
    <w:basedOn w:val="Normal"/>
    <w:rsid w:val="00C230B4"/>
    <w:pPr>
      <w:spacing w:after="120" w:line="480" w:lineRule="exact"/>
      <w:ind w:left="720" w:firstLine="720"/>
      <w:jc w:val="both"/>
    </w:pPr>
    <w:rPr>
      <w:szCs w:val="20"/>
    </w:rPr>
  </w:style>
  <w:style w:type="paragraph" w:customStyle="1" w:styleId="Indent1011">
    <w:name w:val="Indent1011"/>
    <w:basedOn w:val="Normal"/>
    <w:rsid w:val="00C230B4"/>
    <w:pPr>
      <w:spacing w:after="120" w:line="480" w:lineRule="exact"/>
      <w:ind w:left="1440" w:firstLine="720"/>
      <w:jc w:val="both"/>
    </w:pPr>
    <w:rPr>
      <w:szCs w:val="20"/>
    </w:rPr>
  </w:style>
  <w:style w:type="paragraph" w:customStyle="1" w:styleId="Indent1511">
    <w:name w:val="Indent1511"/>
    <w:basedOn w:val="Normal"/>
    <w:rsid w:val="00C230B4"/>
    <w:pPr>
      <w:spacing w:after="120" w:line="480" w:lineRule="exact"/>
      <w:ind w:left="2160" w:firstLine="720"/>
      <w:jc w:val="both"/>
    </w:pPr>
    <w:rPr>
      <w:szCs w:val="20"/>
    </w:rPr>
  </w:style>
  <w:style w:type="paragraph" w:customStyle="1" w:styleId="Indent2011">
    <w:name w:val="Indent2011"/>
    <w:basedOn w:val="Normal"/>
    <w:rsid w:val="00C230B4"/>
    <w:pPr>
      <w:spacing w:after="120" w:line="480" w:lineRule="exact"/>
      <w:ind w:left="2880" w:firstLine="720"/>
      <w:jc w:val="both"/>
    </w:pPr>
    <w:rPr>
      <w:szCs w:val="20"/>
    </w:rPr>
  </w:style>
  <w:style w:type="paragraph" w:customStyle="1" w:styleId="BodyTextNotJustified11">
    <w:name w:val="Body Text Not Justified11"/>
    <w:basedOn w:val="Normal"/>
    <w:rsid w:val="00C230B4"/>
    <w:pPr>
      <w:spacing w:after="120" w:line="480" w:lineRule="exact"/>
      <w:ind w:firstLine="720"/>
    </w:pPr>
    <w:rPr>
      <w:szCs w:val="20"/>
    </w:rPr>
  </w:style>
  <w:style w:type="paragraph" w:customStyle="1" w:styleId="BoldCenterArial12pt11">
    <w:name w:val="Bold Center Arial 12 pt11"/>
    <w:basedOn w:val="Normal"/>
    <w:rsid w:val="00C230B4"/>
    <w:pPr>
      <w:spacing w:after="160" w:line="480" w:lineRule="exact"/>
      <w:ind w:firstLine="720"/>
      <w:jc w:val="center"/>
    </w:pPr>
    <w:rPr>
      <w:rFonts w:ascii="Arial" w:hAnsi="Arial"/>
      <w:b/>
      <w:szCs w:val="20"/>
    </w:rPr>
  </w:style>
  <w:style w:type="paragraph" w:customStyle="1" w:styleId="Exercise11">
    <w:name w:val="Exercise1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
    <w:name w:val="Flush Left Bold11"/>
    <w:basedOn w:val="Normal"/>
    <w:rsid w:val="00C230B4"/>
    <w:pPr>
      <w:spacing w:before="120" w:after="120" w:line="290" w:lineRule="exact"/>
      <w:ind w:firstLine="720"/>
      <w:jc w:val="both"/>
    </w:pPr>
    <w:rPr>
      <w:b/>
      <w:snapToGrid w:val="0"/>
      <w:szCs w:val="20"/>
    </w:rPr>
  </w:style>
  <w:style w:type="paragraph" w:customStyle="1" w:styleId="Hang111">
    <w:name w:val="Hang111"/>
    <w:basedOn w:val="Normal"/>
    <w:autoRedefine/>
    <w:rsid w:val="00C230B4"/>
    <w:pPr>
      <w:spacing w:after="120" w:line="480" w:lineRule="exact"/>
      <w:ind w:left="1080" w:hanging="360"/>
      <w:jc w:val="both"/>
    </w:pPr>
    <w:rPr>
      <w:snapToGrid w:val="0"/>
      <w:szCs w:val="20"/>
    </w:rPr>
  </w:style>
  <w:style w:type="paragraph" w:customStyle="1" w:styleId="Style111">
    <w:name w:val="Style111"/>
    <w:basedOn w:val="BP"/>
    <w:next w:val="BT"/>
    <w:autoRedefine/>
    <w:rsid w:val="00C230B4"/>
    <w:pPr>
      <w:spacing w:after="120"/>
      <w:ind w:firstLine="720"/>
    </w:pPr>
    <w:rPr>
      <w:szCs w:val="20"/>
    </w:rPr>
  </w:style>
  <w:style w:type="paragraph" w:customStyle="1" w:styleId="HeadingCaps11">
    <w:name w:val="Heading Caps11"/>
    <w:basedOn w:val="Heading1"/>
    <w:autoRedefine/>
    <w:rsid w:val="00C230B4"/>
    <w:pPr>
      <w:spacing w:after="120" w:line="400" w:lineRule="exact"/>
      <w:ind w:firstLine="720"/>
    </w:pPr>
    <w:rPr>
      <w:caps/>
      <w:snapToGrid w:val="0"/>
      <w:sz w:val="40"/>
      <w:szCs w:val="20"/>
    </w:rPr>
  </w:style>
  <w:style w:type="paragraph" w:customStyle="1" w:styleId="BoldLine11">
    <w:name w:val="Bold Line11"/>
    <w:basedOn w:val="Normal"/>
    <w:rsid w:val="00C230B4"/>
    <w:pPr>
      <w:pBdr>
        <w:bottom w:val="single" w:sz="36" w:space="1" w:color="auto"/>
      </w:pBdr>
      <w:spacing w:after="120" w:line="300" w:lineRule="atLeast"/>
      <w:ind w:firstLine="720"/>
      <w:jc w:val="both"/>
    </w:pPr>
    <w:rPr>
      <w:szCs w:val="20"/>
    </w:rPr>
  </w:style>
  <w:style w:type="paragraph" w:customStyle="1" w:styleId="ExerciseTitle11">
    <w:name w:val="Exercise Title1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
    <w:name w:val="Title 111"/>
    <w:basedOn w:val="Normal"/>
    <w:rsid w:val="00C230B4"/>
    <w:pPr>
      <w:spacing w:after="120" w:line="300" w:lineRule="atLeast"/>
      <w:ind w:firstLine="720"/>
      <w:jc w:val="center"/>
    </w:pPr>
    <w:rPr>
      <w:b/>
      <w:sz w:val="72"/>
      <w:szCs w:val="20"/>
    </w:rPr>
  </w:style>
  <w:style w:type="paragraph" w:customStyle="1" w:styleId="Title411">
    <w:name w:val="Title 411"/>
    <w:basedOn w:val="Title3"/>
    <w:rsid w:val="00C230B4"/>
    <w:pPr>
      <w:ind w:firstLine="720"/>
    </w:pPr>
    <w:rPr>
      <w:szCs w:val="20"/>
    </w:rPr>
  </w:style>
  <w:style w:type="paragraph" w:customStyle="1" w:styleId="CenterItalic11">
    <w:name w:val="Center Italic11"/>
    <w:basedOn w:val="Normal"/>
    <w:autoRedefine/>
    <w:rsid w:val="00C230B4"/>
    <w:pPr>
      <w:spacing w:after="120" w:line="480" w:lineRule="exact"/>
      <w:ind w:firstLine="720"/>
      <w:jc w:val="center"/>
    </w:pPr>
    <w:rPr>
      <w:i/>
      <w:szCs w:val="20"/>
    </w:rPr>
  </w:style>
  <w:style w:type="paragraph" w:customStyle="1" w:styleId="LT11">
    <w:name w:val="LT11"/>
    <w:basedOn w:val="Heading2"/>
    <w:autoRedefine/>
    <w:rsid w:val="00C230B4"/>
    <w:pPr>
      <w:ind w:firstLine="720"/>
    </w:pPr>
    <w:rPr>
      <w:b/>
      <w:i w:val="0"/>
      <w:sz w:val="36"/>
    </w:rPr>
  </w:style>
  <w:style w:type="paragraph" w:customStyle="1" w:styleId="Style211">
    <w:name w:val="Style211"/>
    <w:basedOn w:val="H2A"/>
    <w:autoRedefine/>
    <w:rsid w:val="00C230B4"/>
    <w:pPr>
      <w:outlineLvl w:val="2"/>
    </w:pPr>
    <w:rPr>
      <w:i/>
      <w:snapToGrid w:val="0"/>
    </w:rPr>
  </w:style>
  <w:style w:type="paragraph" w:customStyle="1" w:styleId="LS-LessonSubtitle11">
    <w:name w:val="LS - Lesson Subtitle11"/>
    <w:basedOn w:val="H2A"/>
    <w:autoRedefine/>
    <w:rsid w:val="00C230B4"/>
    <w:pPr>
      <w:outlineLvl w:val="2"/>
    </w:pPr>
    <w:rPr>
      <w:i/>
      <w:snapToGrid w:val="0"/>
    </w:rPr>
  </w:style>
  <w:style w:type="character" w:customStyle="1" w:styleId="BalloonTextChar1">
    <w:name w:val="Balloon Text Char1"/>
    <w:basedOn w:val="DefaultParagraphFont"/>
    <w:rsid w:val="00C230B4"/>
    <w:rPr>
      <w:rFonts w:ascii="Tahoma" w:hAnsi="Tahoma" w:cs="Tahoma"/>
      <w:sz w:val="16"/>
      <w:szCs w:val="16"/>
    </w:rPr>
  </w:style>
  <w:style w:type="paragraph" w:customStyle="1" w:styleId="Quotation111">
    <w:name w:val="Quotation111"/>
    <w:basedOn w:val="Normal"/>
    <w:autoRedefine/>
    <w:rsid w:val="00C230B4"/>
    <w:pPr>
      <w:spacing w:before="120" w:after="120" w:line="480" w:lineRule="exact"/>
      <w:ind w:left="720" w:right="720" w:firstLine="720"/>
      <w:jc w:val="both"/>
    </w:pPr>
    <w:rPr>
      <w:i/>
      <w:szCs w:val="20"/>
    </w:rPr>
  </w:style>
  <w:style w:type="paragraph" w:customStyle="1" w:styleId="FootnoteBase4">
    <w:name w:val="Footnote Base4"/>
    <w:basedOn w:val="Normal"/>
    <w:rsid w:val="00C230B4"/>
    <w:pPr>
      <w:tabs>
        <w:tab w:val="left" w:pos="187"/>
      </w:tabs>
      <w:spacing w:after="120" w:line="220" w:lineRule="exact"/>
      <w:ind w:left="187" w:hanging="187"/>
      <w:jc w:val="both"/>
    </w:pPr>
    <w:rPr>
      <w:sz w:val="18"/>
      <w:szCs w:val="20"/>
    </w:rPr>
  </w:style>
  <w:style w:type="character" w:customStyle="1" w:styleId="FootnoteTextChar1">
    <w:name w:val="Footnote Text Char1"/>
    <w:aliases w:val="Footnote Text Char Char Char Char12,Footnote Text Char Char Char1 Char11,Footnote Text Char Char Char2 Char11,Footnote Text Char Char Char11 Char11,Footnote Text Char Char Char3 Char11,Footnote Text Char Char Char12 Char11"/>
    <w:basedOn w:val="DefaultParagraphFont"/>
    <w:rsid w:val="00C230B4"/>
    <w:rPr>
      <w:lang w:val="en-US" w:eastAsia="en-US" w:bidi="ar-SA"/>
    </w:rPr>
  </w:style>
  <w:style w:type="paragraph" w:customStyle="1" w:styleId="Quotation8">
    <w:name w:val="Quotation8"/>
    <w:basedOn w:val="Normal"/>
    <w:autoRedefine/>
    <w:rsid w:val="00C230B4"/>
    <w:pPr>
      <w:spacing w:before="120" w:after="120" w:line="480" w:lineRule="exact"/>
      <w:ind w:left="720" w:right="720" w:firstLine="720"/>
      <w:jc w:val="both"/>
    </w:pPr>
    <w:rPr>
      <w:i/>
      <w:szCs w:val="20"/>
    </w:rPr>
  </w:style>
  <w:style w:type="paragraph" w:customStyle="1" w:styleId="Indent520">
    <w:name w:val="Indent52"/>
    <w:basedOn w:val="Normal"/>
    <w:rsid w:val="00C230B4"/>
    <w:pPr>
      <w:spacing w:after="120" w:line="480" w:lineRule="exact"/>
      <w:ind w:left="720" w:firstLine="720"/>
      <w:jc w:val="both"/>
    </w:pPr>
    <w:rPr>
      <w:szCs w:val="20"/>
    </w:rPr>
  </w:style>
  <w:style w:type="paragraph" w:customStyle="1" w:styleId="LeftRunningHeadEven3">
    <w:name w:val="Left Running Head (Even)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0">
    <w:name w:val="quotation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
    <w:name w:val="indent 512"/>
    <w:aliases w:val="hang 5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
    <w:name w:val="flush left3"/>
    <w:aliases w:val="no hang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2">
    <w:name w:val="H12"/>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7">
    <w:name w:val="Body Text Char7"/>
    <w:basedOn w:val="DefaultParagraphFont"/>
    <w:rsid w:val="00C230B4"/>
    <w:rPr>
      <w:rFonts w:cs="Arial"/>
      <w:sz w:val="24"/>
      <w:lang w:val="en-US" w:eastAsia="en-US" w:bidi="ar-SA"/>
    </w:rPr>
  </w:style>
  <w:style w:type="character" w:customStyle="1" w:styleId="QuotationChar8">
    <w:name w:val="Quotation Char8"/>
    <w:basedOn w:val="BodyTextChar"/>
    <w:rsid w:val="00C230B4"/>
    <w:rPr>
      <w:i/>
      <w:sz w:val="24"/>
      <w:szCs w:val="24"/>
    </w:rPr>
  </w:style>
  <w:style w:type="paragraph" w:customStyle="1" w:styleId="StyleBodyTextBold13">
    <w:name w:val="Style Body Text + Bold13"/>
    <w:basedOn w:val="Normal"/>
    <w:autoRedefine/>
    <w:rsid w:val="00C230B4"/>
    <w:pPr>
      <w:spacing w:after="120" w:line="480" w:lineRule="exact"/>
      <w:ind w:firstLine="720"/>
      <w:jc w:val="both"/>
    </w:pPr>
    <w:rPr>
      <w:b/>
      <w:bCs/>
      <w:szCs w:val="20"/>
    </w:rPr>
  </w:style>
  <w:style w:type="character" w:customStyle="1" w:styleId="StyleBodyTextBold1Char3">
    <w:name w:val="Style Body Text + Bold1 Char3"/>
    <w:basedOn w:val="BodyTextChar"/>
    <w:rsid w:val="00C230B4"/>
    <w:rPr>
      <w:b/>
      <w:bCs/>
      <w:sz w:val="24"/>
      <w:szCs w:val="24"/>
    </w:rPr>
  </w:style>
  <w:style w:type="character" w:customStyle="1" w:styleId="Heading3Char4">
    <w:name w:val="Heading 3 Char4"/>
    <w:basedOn w:val="DefaultParagraphFont"/>
    <w:rsid w:val="00C230B4"/>
    <w:rPr>
      <w:rFonts w:ascii="Arial" w:hAnsi="Arial"/>
      <w:b/>
      <w:kern w:val="28"/>
      <w:sz w:val="24"/>
      <w:szCs w:val="24"/>
    </w:rPr>
  </w:style>
  <w:style w:type="character" w:customStyle="1" w:styleId="Heading4Char1">
    <w:name w:val="Heading 4 Char1"/>
    <w:basedOn w:val="DefaultParagraphFont"/>
    <w:rsid w:val="00C230B4"/>
    <w:rPr>
      <w:i/>
      <w:kern w:val="28"/>
      <w:sz w:val="24"/>
      <w:szCs w:val="24"/>
    </w:rPr>
  </w:style>
  <w:style w:type="character" w:customStyle="1" w:styleId="FootnoteTextChar13">
    <w:name w:val="Footnote Text Char13"/>
    <w:aliases w:val="Footnote Text Char Char Char Char13,Footnote Text Char Char Char1 Char12,Footnote Text Char Char Char2 Char12,Footnote Text Char Char Char11 Char12,Footnote Text Char Char Char3 Char12,Footnote Text Char Char Char12 Char12"/>
    <w:basedOn w:val="DefaultParagraphFont"/>
    <w:rsid w:val="00C230B4"/>
    <w:rPr>
      <w:lang w:val="en-US" w:eastAsia="en-US" w:bidi="ar-SA"/>
    </w:rPr>
  </w:style>
  <w:style w:type="paragraph" w:customStyle="1" w:styleId="Quotation9">
    <w:name w:val="Quotation9"/>
    <w:basedOn w:val="Normal"/>
    <w:autoRedefine/>
    <w:rsid w:val="00C230B4"/>
    <w:pPr>
      <w:spacing w:before="120" w:after="120" w:line="480" w:lineRule="exact"/>
      <w:ind w:left="720" w:right="720" w:firstLine="720"/>
      <w:jc w:val="both"/>
    </w:pPr>
    <w:rPr>
      <w:i/>
      <w:szCs w:val="20"/>
    </w:rPr>
  </w:style>
  <w:style w:type="paragraph" w:customStyle="1" w:styleId="quotation80">
    <w:name w:val="quotation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4">
    <w:name w:val="flush left4"/>
    <w:aliases w:val="no hang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2">
    <w:name w:val="BT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3">
    <w:name w:val="H13"/>
    <w:basedOn w:val="BT"/>
    <w:next w:val="BT"/>
    <w:autoRedefine/>
    <w:rsid w:val="00C230B4"/>
    <w:pPr>
      <w:spacing w:line="300" w:lineRule="atLeast"/>
      <w:ind w:firstLine="720"/>
      <w:outlineLvl w:val="0"/>
    </w:pPr>
    <w:rPr>
      <w:rFonts w:ascii="Arial" w:hAnsi="Arial"/>
      <w:b/>
      <w:kern w:val="28"/>
    </w:rPr>
  </w:style>
  <w:style w:type="paragraph" w:customStyle="1" w:styleId="I12">
    <w:name w:val="I12"/>
    <w:basedOn w:val="BT"/>
    <w:autoRedefine/>
    <w:rsid w:val="00C230B4"/>
    <w:pPr>
      <w:ind w:left="720" w:firstLine="720"/>
    </w:pPr>
  </w:style>
  <w:style w:type="character" w:customStyle="1" w:styleId="BodyTextChar8">
    <w:name w:val="Body Text Char8"/>
    <w:basedOn w:val="DefaultParagraphFont"/>
    <w:rsid w:val="00C230B4"/>
    <w:rPr>
      <w:rFonts w:cs="Arial"/>
      <w:sz w:val="24"/>
      <w:lang w:val="en-US" w:eastAsia="en-US" w:bidi="ar-SA"/>
    </w:rPr>
  </w:style>
  <w:style w:type="character" w:customStyle="1" w:styleId="QuotationChar9">
    <w:name w:val="Quotation Char9"/>
    <w:basedOn w:val="BodyTextChar"/>
    <w:rsid w:val="00C230B4"/>
    <w:rPr>
      <w:i/>
      <w:sz w:val="24"/>
      <w:szCs w:val="24"/>
    </w:rPr>
  </w:style>
  <w:style w:type="character" w:customStyle="1" w:styleId="BTChar2">
    <w:name w:val="BT Char2"/>
    <w:basedOn w:val="DefaultParagraphFont"/>
    <w:rsid w:val="00C230B4"/>
    <w:rPr>
      <w:sz w:val="24"/>
      <w:lang w:val="en-US" w:eastAsia="en-US" w:bidi="ar-SA"/>
    </w:rPr>
  </w:style>
  <w:style w:type="paragraph" w:customStyle="1" w:styleId="StyleBodyTextBold14">
    <w:name w:val="Style Body Text + Bold14"/>
    <w:basedOn w:val="Normal"/>
    <w:autoRedefine/>
    <w:rsid w:val="00C230B4"/>
    <w:pPr>
      <w:spacing w:after="120" w:line="480" w:lineRule="exact"/>
      <w:ind w:firstLine="720"/>
      <w:jc w:val="both"/>
    </w:pPr>
    <w:rPr>
      <w:b/>
      <w:bCs/>
      <w:szCs w:val="20"/>
    </w:rPr>
  </w:style>
  <w:style w:type="character" w:customStyle="1" w:styleId="StyleBodyTextBold1Char4">
    <w:name w:val="Style Body Text + Bold1 Char4"/>
    <w:basedOn w:val="BodyTextChar"/>
    <w:rsid w:val="00C230B4"/>
    <w:rPr>
      <w:b/>
      <w:bCs/>
      <w:sz w:val="24"/>
      <w:szCs w:val="24"/>
    </w:rPr>
  </w:style>
  <w:style w:type="character" w:customStyle="1" w:styleId="Heading2Char4">
    <w:name w:val="Heading 2 Char4"/>
    <w:basedOn w:val="DefaultParagraphFont"/>
    <w:rsid w:val="00C230B4"/>
    <w:rPr>
      <w:rFonts w:ascii="Arial" w:hAnsi="Arial"/>
      <w:i/>
      <w:kern w:val="28"/>
      <w:sz w:val="28"/>
      <w:szCs w:val="24"/>
    </w:rPr>
  </w:style>
  <w:style w:type="character" w:customStyle="1" w:styleId="FootnoteTextChar14">
    <w:name w:val="Footnote Text Char14"/>
    <w:aliases w:val="Footnote Text Char Char Char Char14,Footnote Text Char Char Char1 Char13,Footnote Text Char Char Char2 Char13,Footnote Text Char Char Char11 Char13,Footnote Text Char Char Char3 Char13,Footnote Text Char Char Char12 Char13"/>
    <w:basedOn w:val="DefaultParagraphFont"/>
    <w:rsid w:val="00C230B4"/>
    <w:rPr>
      <w:lang w:val="en-US" w:eastAsia="en-US" w:bidi="ar-SA"/>
    </w:rPr>
  </w:style>
  <w:style w:type="paragraph" w:customStyle="1" w:styleId="Quotation100">
    <w:name w:val="Quotation10"/>
    <w:basedOn w:val="Normal"/>
    <w:autoRedefine/>
    <w:rsid w:val="00C230B4"/>
    <w:pPr>
      <w:spacing w:before="120" w:after="120" w:line="480" w:lineRule="exact"/>
      <w:ind w:left="720" w:right="720" w:firstLine="720"/>
      <w:jc w:val="both"/>
    </w:pPr>
    <w:rPr>
      <w:i/>
      <w:szCs w:val="20"/>
    </w:rPr>
  </w:style>
  <w:style w:type="paragraph" w:customStyle="1" w:styleId="Indent530">
    <w:name w:val="Indent53"/>
    <w:basedOn w:val="Normal"/>
    <w:rsid w:val="00C230B4"/>
    <w:pPr>
      <w:spacing w:after="120" w:line="480" w:lineRule="exact"/>
      <w:ind w:left="720" w:firstLine="720"/>
      <w:jc w:val="both"/>
    </w:pPr>
    <w:rPr>
      <w:szCs w:val="20"/>
    </w:rPr>
  </w:style>
  <w:style w:type="paragraph" w:customStyle="1" w:styleId="quotation90">
    <w:name w:val="quotation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3">
    <w:name w:val="indent 513"/>
    <w:aliases w:val="hang 5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5">
    <w:name w:val="flush left5"/>
    <w:aliases w:val="no hang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2">
    <w:name w:val="indent 102"/>
    <w:aliases w:val="block2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QT7">
    <w:name w:val="QT7"/>
    <w:basedOn w:val="NormalWeb"/>
    <w:autoRedefine/>
    <w:rsid w:val="00C230B4"/>
    <w:pPr>
      <w:spacing w:after="120" w:line="300" w:lineRule="atLeast"/>
      <w:ind w:left="720" w:right="720" w:firstLine="720"/>
      <w:jc w:val="both"/>
    </w:pPr>
    <w:rPr>
      <w:rFonts w:cs="Arial"/>
      <w:i/>
    </w:rPr>
  </w:style>
  <w:style w:type="character" w:customStyle="1" w:styleId="QTChar7">
    <w:name w:val="QT Char7"/>
    <w:basedOn w:val="DefaultParagraphFont"/>
    <w:rsid w:val="00C230B4"/>
    <w:rPr>
      <w:rFonts w:cs="Arial"/>
      <w:i/>
      <w:sz w:val="24"/>
      <w:lang w:val="en-US" w:eastAsia="en-US" w:bidi="ar-SA"/>
    </w:rPr>
  </w:style>
  <w:style w:type="character" w:customStyle="1" w:styleId="BodyTextChar9">
    <w:name w:val="Body Text Char9"/>
    <w:basedOn w:val="DefaultParagraphFont"/>
    <w:rsid w:val="00C230B4"/>
    <w:rPr>
      <w:rFonts w:cs="Arial"/>
      <w:sz w:val="24"/>
      <w:lang w:val="en-US" w:eastAsia="en-US" w:bidi="ar-SA"/>
    </w:rPr>
  </w:style>
  <w:style w:type="character" w:customStyle="1" w:styleId="QuotationChar10">
    <w:name w:val="Quotation Char10"/>
    <w:basedOn w:val="BodyTextChar"/>
    <w:rsid w:val="00C230B4"/>
    <w:rPr>
      <w:i/>
      <w:sz w:val="24"/>
      <w:szCs w:val="24"/>
    </w:rPr>
  </w:style>
  <w:style w:type="paragraph" w:customStyle="1" w:styleId="StyleBodyTextBold15">
    <w:name w:val="Style Body Text + Bold15"/>
    <w:basedOn w:val="Normal"/>
    <w:autoRedefine/>
    <w:rsid w:val="00C230B4"/>
    <w:pPr>
      <w:spacing w:after="120" w:line="480" w:lineRule="exact"/>
      <w:ind w:firstLine="720"/>
      <w:jc w:val="both"/>
    </w:pPr>
    <w:rPr>
      <w:b/>
      <w:bCs/>
      <w:szCs w:val="20"/>
    </w:rPr>
  </w:style>
  <w:style w:type="character" w:customStyle="1" w:styleId="StyleBodyTextBold1Char5">
    <w:name w:val="Style Body Text + Bold1 Char5"/>
    <w:basedOn w:val="BodyTextChar"/>
    <w:rsid w:val="00C230B4"/>
    <w:rPr>
      <w:b/>
      <w:bCs/>
      <w:sz w:val="24"/>
      <w:szCs w:val="24"/>
    </w:rPr>
  </w:style>
  <w:style w:type="character" w:customStyle="1" w:styleId="Heading3Char5">
    <w:name w:val="Heading 3 Char5"/>
    <w:basedOn w:val="DefaultParagraphFont"/>
    <w:rsid w:val="00C230B4"/>
    <w:rPr>
      <w:rFonts w:ascii="Arial" w:hAnsi="Arial"/>
      <w:b/>
      <w:kern w:val="28"/>
      <w:sz w:val="24"/>
      <w:szCs w:val="24"/>
    </w:rPr>
  </w:style>
  <w:style w:type="character" w:customStyle="1" w:styleId="Heading1Char4">
    <w:name w:val="Heading 1 Char4"/>
    <w:basedOn w:val="DefaultParagraphFont"/>
    <w:rsid w:val="00C230B4"/>
    <w:rPr>
      <w:rFonts w:ascii="Arial" w:hAnsi="Arial"/>
      <w:b/>
      <w:kern w:val="28"/>
      <w:sz w:val="32"/>
    </w:rPr>
  </w:style>
  <w:style w:type="character" w:customStyle="1" w:styleId="Heading2Char5">
    <w:name w:val="Heading 2 Char5"/>
    <w:basedOn w:val="DefaultParagraphFont"/>
    <w:rsid w:val="00C230B4"/>
    <w:rPr>
      <w:rFonts w:ascii="Arial" w:hAnsi="Arial"/>
      <w:i/>
      <w:kern w:val="28"/>
      <w:sz w:val="28"/>
      <w:szCs w:val="24"/>
    </w:rPr>
  </w:style>
  <w:style w:type="character" w:customStyle="1" w:styleId="Heading1Char5">
    <w:name w:val="Heading 1 Char5"/>
    <w:basedOn w:val="DefaultParagraphFont"/>
    <w:rsid w:val="00C230B4"/>
    <w:rPr>
      <w:rFonts w:ascii="Arial" w:hAnsi="Arial"/>
      <w:b/>
      <w:kern w:val="28"/>
      <w:sz w:val="32"/>
    </w:rPr>
  </w:style>
  <w:style w:type="character" w:customStyle="1" w:styleId="BodyTextChar10">
    <w:name w:val="Body Text Char10"/>
    <w:basedOn w:val="DefaultParagraphFont"/>
    <w:rsid w:val="00C230B4"/>
    <w:rPr>
      <w:rFonts w:cs="Arial"/>
      <w:sz w:val="24"/>
      <w:lang w:val="en-US" w:eastAsia="en-US" w:bidi="ar-SA"/>
    </w:rPr>
  </w:style>
  <w:style w:type="character" w:customStyle="1" w:styleId="Heading2Char6">
    <w:name w:val="Heading 2 Char6"/>
    <w:basedOn w:val="DefaultParagraphFont"/>
    <w:rsid w:val="00C230B4"/>
    <w:rPr>
      <w:rFonts w:ascii="Arial" w:hAnsi="Arial"/>
      <w:i/>
      <w:kern w:val="28"/>
      <w:sz w:val="28"/>
      <w:szCs w:val="24"/>
    </w:rPr>
  </w:style>
  <w:style w:type="character" w:customStyle="1" w:styleId="Heading3Char6">
    <w:name w:val="Heading 3 Char6"/>
    <w:basedOn w:val="DefaultParagraphFont"/>
    <w:rsid w:val="00C230B4"/>
    <w:rPr>
      <w:rFonts w:ascii="Arial" w:hAnsi="Arial"/>
      <w:b/>
      <w:kern w:val="28"/>
      <w:sz w:val="24"/>
      <w:szCs w:val="24"/>
    </w:rPr>
  </w:style>
  <w:style w:type="character" w:customStyle="1" w:styleId="Heading4Char2">
    <w:name w:val="Heading 4 Char2"/>
    <w:basedOn w:val="DefaultParagraphFont"/>
    <w:rsid w:val="00C230B4"/>
    <w:rPr>
      <w:i/>
      <w:kern w:val="28"/>
      <w:sz w:val="24"/>
      <w:szCs w:val="24"/>
    </w:rPr>
  </w:style>
  <w:style w:type="character" w:customStyle="1" w:styleId="Heading5Char1">
    <w:name w:val="Heading 5 Char1"/>
    <w:basedOn w:val="DefaultParagraphFont"/>
    <w:rsid w:val="00C230B4"/>
    <w:rPr>
      <w:rFonts w:ascii="Arial" w:hAnsi="Arial"/>
      <w:b/>
      <w:kern w:val="28"/>
      <w:sz w:val="24"/>
      <w:szCs w:val="24"/>
    </w:rPr>
  </w:style>
  <w:style w:type="character" w:customStyle="1" w:styleId="Heading6Char1">
    <w:name w:val="Heading 6 Char1"/>
    <w:basedOn w:val="DefaultParagraphFont"/>
    <w:rsid w:val="00C230B4"/>
    <w:rPr>
      <w:rFonts w:ascii="Arial" w:hAnsi="Arial"/>
      <w:b/>
      <w:i/>
      <w:kern w:val="28"/>
      <w:sz w:val="24"/>
      <w:szCs w:val="24"/>
    </w:rPr>
  </w:style>
  <w:style w:type="character" w:customStyle="1" w:styleId="Heading7Char1">
    <w:name w:val="Heading 7 Char1"/>
    <w:basedOn w:val="DefaultParagraphFont"/>
    <w:rsid w:val="00C230B4"/>
    <w:rPr>
      <w:b/>
      <w:kern w:val="28"/>
      <w:sz w:val="24"/>
      <w:szCs w:val="24"/>
    </w:rPr>
  </w:style>
  <w:style w:type="character" w:customStyle="1" w:styleId="Heading8Char1">
    <w:name w:val="Heading 8 Char1"/>
    <w:basedOn w:val="DefaultParagraphFont"/>
    <w:rsid w:val="00C230B4"/>
    <w:rPr>
      <w:b/>
      <w:i/>
      <w:kern w:val="28"/>
      <w:sz w:val="24"/>
      <w:szCs w:val="24"/>
    </w:rPr>
  </w:style>
  <w:style w:type="character" w:customStyle="1" w:styleId="Heading9Char1">
    <w:name w:val="Heading 9 Char1"/>
    <w:basedOn w:val="DefaultParagraphFont"/>
    <w:rsid w:val="00C230B4"/>
    <w:rPr>
      <w:b/>
      <w:i/>
      <w:kern w:val="28"/>
      <w:sz w:val="24"/>
      <w:szCs w:val="24"/>
    </w:rPr>
  </w:style>
  <w:style w:type="character" w:customStyle="1" w:styleId="FootnoteTextChar15">
    <w:name w:val="Footnote Text Char15"/>
    <w:aliases w:val="Footnote Text Char Char Char Char15,Footnote Text Char Char Char1 Char14,Footnote Text Char Char Char2 Char14,Footnote Text Char Char Char11 Char14,Footnote Text Char Char Char3 Char14,Footnote Text Char Char Char12 Char14"/>
    <w:basedOn w:val="DefaultParagraphFont"/>
    <w:rsid w:val="00C230B4"/>
    <w:rPr>
      <w:lang w:val="en-US" w:eastAsia="en-US" w:bidi="ar-SA"/>
    </w:rPr>
  </w:style>
  <w:style w:type="paragraph" w:customStyle="1" w:styleId="Quotation12">
    <w:name w:val="Quotation12"/>
    <w:basedOn w:val="Normal"/>
    <w:autoRedefine/>
    <w:rsid w:val="00C230B4"/>
    <w:pPr>
      <w:spacing w:before="120" w:after="120" w:line="480" w:lineRule="exact"/>
      <w:ind w:left="720" w:right="720" w:firstLine="720"/>
      <w:jc w:val="both"/>
    </w:pPr>
    <w:rPr>
      <w:i/>
      <w:szCs w:val="20"/>
    </w:rPr>
  </w:style>
  <w:style w:type="character" w:customStyle="1" w:styleId="QuotationChar11">
    <w:name w:val="Quotation Char11"/>
    <w:basedOn w:val="BodyTextChar"/>
    <w:rsid w:val="00C230B4"/>
    <w:rPr>
      <w:i/>
      <w:sz w:val="24"/>
      <w:szCs w:val="24"/>
    </w:rPr>
  </w:style>
  <w:style w:type="paragraph" w:customStyle="1" w:styleId="quotation101">
    <w:name w:val="quotation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6">
    <w:name w:val="flush left6"/>
    <w:aliases w:val="no hang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3">
    <w:name w:val="BT3"/>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3">
    <w:name w:val="BT Char3"/>
    <w:basedOn w:val="DefaultParagraphFont"/>
    <w:rsid w:val="00C230B4"/>
    <w:rPr>
      <w:sz w:val="24"/>
      <w:lang w:val="en-US" w:eastAsia="en-US" w:bidi="ar-SA"/>
    </w:rPr>
  </w:style>
  <w:style w:type="paragraph" w:customStyle="1" w:styleId="H14">
    <w:name w:val="H14"/>
    <w:basedOn w:val="BT"/>
    <w:next w:val="BT"/>
    <w:autoRedefine/>
    <w:rsid w:val="00C230B4"/>
    <w:pPr>
      <w:spacing w:line="300" w:lineRule="atLeast"/>
      <w:ind w:firstLine="720"/>
      <w:outlineLvl w:val="0"/>
    </w:pPr>
    <w:rPr>
      <w:rFonts w:ascii="Arial" w:hAnsi="Arial"/>
      <w:b/>
      <w:kern w:val="28"/>
    </w:rPr>
  </w:style>
  <w:style w:type="paragraph" w:customStyle="1" w:styleId="QT8">
    <w:name w:val="QT8"/>
    <w:basedOn w:val="NormalWeb"/>
    <w:autoRedefine/>
    <w:rsid w:val="00C230B4"/>
    <w:pPr>
      <w:spacing w:after="120" w:line="300" w:lineRule="atLeast"/>
      <w:ind w:left="720" w:right="720" w:firstLine="720"/>
      <w:jc w:val="both"/>
    </w:pPr>
    <w:rPr>
      <w:rFonts w:cs="Arial"/>
      <w:i/>
    </w:rPr>
  </w:style>
  <w:style w:type="character" w:customStyle="1" w:styleId="QTChar8">
    <w:name w:val="QT Char8"/>
    <w:basedOn w:val="DefaultParagraphFont"/>
    <w:rsid w:val="00C230B4"/>
    <w:rPr>
      <w:rFonts w:cs="Arial"/>
      <w:i/>
      <w:sz w:val="24"/>
      <w:szCs w:val="24"/>
      <w:lang w:val="en-US" w:eastAsia="en-US" w:bidi="ar-SA"/>
    </w:rPr>
  </w:style>
  <w:style w:type="character" w:customStyle="1" w:styleId="BTCharCharCharChar2">
    <w:name w:val="BT Char Char Char Char2"/>
    <w:basedOn w:val="DefaultParagraphFont"/>
    <w:rsid w:val="00C230B4"/>
    <w:rPr>
      <w:sz w:val="24"/>
      <w:szCs w:val="24"/>
      <w:lang w:val="en-US" w:eastAsia="en-US" w:bidi="ar-SA"/>
    </w:rPr>
  </w:style>
  <w:style w:type="paragraph" w:customStyle="1" w:styleId="BTCharCharChar2">
    <w:name w:val="BT Char Char Char2"/>
    <w:basedOn w:val="Normal"/>
    <w:autoRedefine/>
    <w:rsid w:val="00C230B4"/>
    <w:pPr>
      <w:spacing w:after="120" w:line="300" w:lineRule="exact"/>
      <w:ind w:firstLine="720"/>
      <w:jc w:val="both"/>
    </w:pPr>
    <w:rPr>
      <w:szCs w:val="20"/>
    </w:rPr>
  </w:style>
  <w:style w:type="paragraph" w:customStyle="1" w:styleId="FNChar2">
    <w:name w:val="FN Char2"/>
    <w:basedOn w:val="FootnoteText"/>
    <w:autoRedefine/>
    <w:rsid w:val="00C230B4"/>
    <w:pPr>
      <w:contextualSpacing/>
      <w:jc w:val="both"/>
    </w:pPr>
  </w:style>
  <w:style w:type="character" w:customStyle="1" w:styleId="FNCharChar2">
    <w:name w:val="FN Char Char2"/>
    <w:basedOn w:val="DefaultParagraphFont"/>
    <w:rsid w:val="00C230B4"/>
    <w:rPr>
      <w:sz w:val="18"/>
    </w:rPr>
  </w:style>
  <w:style w:type="paragraph" w:customStyle="1" w:styleId="StyleBodyTextBold16">
    <w:name w:val="Style Body Text + Bold16"/>
    <w:basedOn w:val="Normal"/>
    <w:autoRedefine/>
    <w:rsid w:val="00C230B4"/>
    <w:pPr>
      <w:spacing w:after="120" w:line="480" w:lineRule="exact"/>
      <w:ind w:firstLine="720"/>
      <w:jc w:val="both"/>
    </w:pPr>
    <w:rPr>
      <w:b/>
      <w:bCs/>
      <w:szCs w:val="20"/>
    </w:rPr>
  </w:style>
  <w:style w:type="character" w:customStyle="1" w:styleId="StyleBodyTextBold1Char6">
    <w:name w:val="Style Body Text + Bold1 Char6"/>
    <w:basedOn w:val="BodyTextChar"/>
    <w:rsid w:val="00C230B4"/>
    <w:rPr>
      <w:b/>
      <w:bCs/>
      <w:sz w:val="24"/>
      <w:szCs w:val="24"/>
    </w:rPr>
  </w:style>
  <w:style w:type="character" w:customStyle="1" w:styleId="FooterChar3">
    <w:name w:val="Footer Char3"/>
    <w:basedOn w:val="DefaultParagraphFont"/>
    <w:rsid w:val="00C230B4"/>
    <w:rPr>
      <w:sz w:val="24"/>
    </w:rPr>
  </w:style>
  <w:style w:type="character" w:customStyle="1" w:styleId="CommentTextChar2">
    <w:name w:val="Comment Text Char2"/>
    <w:basedOn w:val="DefaultParagraphFont"/>
    <w:rsid w:val="00C230B4"/>
    <w:rPr>
      <w:sz w:val="24"/>
      <w:szCs w:val="24"/>
    </w:rPr>
  </w:style>
  <w:style w:type="paragraph" w:customStyle="1" w:styleId="BlockQuotationFirst2">
    <w:name w:val="Block Quotation First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
    <w:name w:val="Block Quotation2"/>
    <w:basedOn w:val="Normal"/>
    <w:rsid w:val="00C230B4"/>
    <w:pPr>
      <w:keepLines/>
      <w:spacing w:after="160" w:line="480" w:lineRule="exact"/>
      <w:ind w:left="720" w:right="720" w:firstLine="720"/>
      <w:jc w:val="both"/>
    </w:pPr>
    <w:rPr>
      <w:i/>
      <w:szCs w:val="20"/>
    </w:rPr>
  </w:style>
  <w:style w:type="paragraph" w:customStyle="1" w:styleId="BlockQuotationLast2">
    <w:name w:val="Block Quotation Last2"/>
    <w:basedOn w:val="BlockQuotation"/>
    <w:rsid w:val="00C230B4"/>
    <w:pPr>
      <w:tabs>
        <w:tab w:val="clear" w:pos="720"/>
      </w:tabs>
      <w:spacing w:before="0" w:line="480" w:lineRule="exact"/>
      <w:ind w:firstLine="720"/>
      <w:jc w:val="both"/>
    </w:pPr>
    <w:rPr>
      <w:szCs w:val="20"/>
    </w:rPr>
  </w:style>
  <w:style w:type="character" w:customStyle="1" w:styleId="BodyTextIndentChar2">
    <w:name w:val="Body Text Indent Char2"/>
    <w:basedOn w:val="DefaultParagraphFont"/>
    <w:rsid w:val="00C230B4"/>
    <w:rPr>
      <w:rFonts w:cs="Arial"/>
      <w:sz w:val="24"/>
    </w:rPr>
  </w:style>
  <w:style w:type="character" w:customStyle="1" w:styleId="DateChar2">
    <w:name w:val="Date Char2"/>
    <w:basedOn w:val="DefaultParagraphFont"/>
    <w:rsid w:val="00C230B4"/>
    <w:rPr>
      <w:rFonts w:cs="Arial"/>
      <w:b/>
      <w:sz w:val="24"/>
    </w:rPr>
  </w:style>
  <w:style w:type="character" w:customStyle="1" w:styleId="EndnoteTextChar2">
    <w:name w:val="Endnote Text Char2"/>
    <w:basedOn w:val="DefaultParagraphFont"/>
    <w:rsid w:val="00C230B4"/>
    <w:rPr>
      <w:sz w:val="18"/>
      <w:szCs w:val="24"/>
    </w:rPr>
  </w:style>
  <w:style w:type="paragraph" w:customStyle="1" w:styleId="FooterEven2">
    <w:name w:val="Footer Even2"/>
    <w:basedOn w:val="Footer"/>
    <w:rsid w:val="00C230B4"/>
    <w:pPr>
      <w:spacing w:after="120" w:line="480" w:lineRule="exact"/>
      <w:ind w:firstLine="720"/>
      <w:jc w:val="both"/>
    </w:pPr>
    <w:rPr>
      <w:szCs w:val="20"/>
    </w:rPr>
  </w:style>
  <w:style w:type="paragraph" w:customStyle="1" w:styleId="FooterFirst2">
    <w:name w:val="Footer First2"/>
    <w:basedOn w:val="Footer"/>
    <w:rsid w:val="00C230B4"/>
    <w:pPr>
      <w:spacing w:after="120" w:line="480" w:lineRule="exact"/>
      <w:ind w:firstLine="720"/>
      <w:jc w:val="both"/>
    </w:pPr>
    <w:rPr>
      <w:szCs w:val="20"/>
    </w:rPr>
  </w:style>
  <w:style w:type="paragraph" w:customStyle="1" w:styleId="FooterOdd2">
    <w:name w:val="Footer Odd2"/>
    <w:basedOn w:val="Footer"/>
    <w:rsid w:val="00C230B4"/>
    <w:pPr>
      <w:spacing w:after="120" w:line="480" w:lineRule="exact"/>
      <w:ind w:firstLine="720"/>
      <w:jc w:val="both"/>
    </w:pPr>
    <w:rPr>
      <w:szCs w:val="20"/>
    </w:rPr>
  </w:style>
  <w:style w:type="character" w:customStyle="1" w:styleId="HeaderChar3">
    <w:name w:val="Header Char3"/>
    <w:basedOn w:val="DefaultParagraphFont"/>
    <w:uiPriority w:val="99"/>
    <w:rsid w:val="00C230B4"/>
    <w:rPr>
      <w:i/>
      <w:sz w:val="24"/>
    </w:rPr>
  </w:style>
  <w:style w:type="paragraph" w:customStyle="1" w:styleId="ListBulletFirst2">
    <w:name w:val="List Bullet First2"/>
    <w:basedOn w:val="ListBullet"/>
    <w:next w:val="ListBullet"/>
    <w:rsid w:val="00C230B4"/>
    <w:pPr>
      <w:spacing w:before="0" w:line="480" w:lineRule="exact"/>
      <w:jc w:val="both"/>
    </w:pPr>
    <w:rPr>
      <w:szCs w:val="20"/>
    </w:rPr>
  </w:style>
  <w:style w:type="paragraph" w:customStyle="1" w:styleId="ListBulletLast2">
    <w:name w:val="List Bullet Last2"/>
    <w:basedOn w:val="ListBullet"/>
    <w:rsid w:val="00C230B4"/>
    <w:pPr>
      <w:spacing w:before="0" w:line="480" w:lineRule="exact"/>
      <w:jc w:val="both"/>
    </w:pPr>
    <w:rPr>
      <w:szCs w:val="20"/>
    </w:rPr>
  </w:style>
  <w:style w:type="character" w:customStyle="1" w:styleId="MacroTextChar2">
    <w:name w:val="Macro Text Char2"/>
    <w:basedOn w:val="DefaultParagraphFont"/>
    <w:rsid w:val="00C230B4"/>
    <w:rPr>
      <w:rFonts w:ascii="Courier New" w:hAnsi="Courier New" w:cs="Arial"/>
      <w:sz w:val="24"/>
    </w:rPr>
  </w:style>
  <w:style w:type="character" w:customStyle="1" w:styleId="MessageHeaderChar2">
    <w:name w:val="Message Header Char2"/>
    <w:basedOn w:val="DefaultParagraphFont"/>
    <w:rsid w:val="00C230B4"/>
    <w:rPr>
      <w:rFonts w:ascii="Arial" w:hAnsi="Arial" w:cs="Arial"/>
      <w:sz w:val="24"/>
    </w:rPr>
  </w:style>
  <w:style w:type="character" w:customStyle="1" w:styleId="SubtitleChar2">
    <w:name w:val="Subtitle Char2"/>
    <w:basedOn w:val="DefaultParagraphFont"/>
    <w:rsid w:val="00C230B4"/>
    <w:rPr>
      <w:rFonts w:ascii="Arial" w:hAnsi="Arial"/>
      <w:i/>
      <w:kern w:val="28"/>
      <w:sz w:val="28"/>
      <w:szCs w:val="24"/>
    </w:rPr>
  </w:style>
  <w:style w:type="paragraph" w:customStyle="1" w:styleId="HeadingBase2">
    <w:name w:val="Heading Base2"/>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2">
    <w:name w:val="Title Char2"/>
    <w:basedOn w:val="DefaultParagraphFont"/>
    <w:rsid w:val="00C230B4"/>
    <w:rPr>
      <w:rFonts w:ascii="Arial" w:hAnsi="Arial"/>
      <w:b/>
      <w:kern w:val="28"/>
      <w:sz w:val="40"/>
      <w:szCs w:val="24"/>
    </w:rPr>
  </w:style>
  <w:style w:type="paragraph" w:customStyle="1" w:styleId="indent54">
    <w:name w:val="indent 54"/>
    <w:aliases w:val="hang 9 (SP Parts)2"/>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
    <w:name w:val="Level 3 Heading2"/>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2">
    <w:name w:val="flush left bold titles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4">
    <w:name w:val="Left Running Head (Even)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
    <w:name w:val="Right Running Head (Odd)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
    <w:name w:val="EXERCISE - BOX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
    <w:name w:val="Thick Line Below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14">
    <w:name w:val="indent 514"/>
    <w:aliases w:val="hang 5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
    <w:name w:val="Level 1 Heading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3">
    <w:name w:val="indent 103"/>
    <w:aliases w:val="block2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
    <w:name w:val="indent 522"/>
    <w:aliases w:val="block4"/>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
    <w:name w:val="PI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
    <w:name w:val="indent 152"/>
    <w:aliases w:val="block12"/>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2">
    <w:name w:val="Document Map Char2"/>
    <w:basedOn w:val="DefaultParagraphFont"/>
    <w:rsid w:val="00C230B4"/>
    <w:rPr>
      <w:rFonts w:ascii="Tahoma" w:hAnsi="Tahoma" w:cs="Tahoma"/>
      <w:sz w:val="24"/>
      <w:szCs w:val="24"/>
      <w:shd w:val="clear" w:color="auto" w:fill="000080"/>
    </w:rPr>
  </w:style>
  <w:style w:type="character" w:customStyle="1" w:styleId="PlainTextChar2">
    <w:name w:val="Plain Text Char2"/>
    <w:basedOn w:val="DefaultParagraphFont"/>
    <w:rsid w:val="00C230B4"/>
    <w:rPr>
      <w:rFonts w:ascii="Courier New" w:hAnsi="Courier New" w:cs="Courier New"/>
      <w:lang w:bidi="he-IL"/>
    </w:rPr>
  </w:style>
  <w:style w:type="paragraph" w:customStyle="1" w:styleId="quotation120">
    <w:name w:val="quotation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
    <w:name w:val="Header Even2"/>
    <w:basedOn w:val="Header"/>
    <w:rsid w:val="00C230B4"/>
    <w:pPr>
      <w:ind w:firstLine="720"/>
      <w:jc w:val="both"/>
    </w:pPr>
    <w:rPr>
      <w:sz w:val="56"/>
      <w:szCs w:val="56"/>
    </w:rPr>
  </w:style>
  <w:style w:type="paragraph" w:customStyle="1" w:styleId="HeaderFirst2">
    <w:name w:val="Header First2"/>
    <w:basedOn w:val="Header"/>
    <w:rsid w:val="00C230B4"/>
    <w:pPr>
      <w:ind w:firstLine="720"/>
      <w:jc w:val="both"/>
    </w:pPr>
    <w:rPr>
      <w:sz w:val="56"/>
      <w:szCs w:val="56"/>
    </w:rPr>
  </w:style>
  <w:style w:type="paragraph" w:customStyle="1" w:styleId="HeaderOdd2">
    <w:name w:val="Header Odd2"/>
    <w:basedOn w:val="Header"/>
    <w:rsid w:val="00C230B4"/>
    <w:pPr>
      <w:ind w:firstLine="720"/>
      <w:jc w:val="both"/>
    </w:pPr>
    <w:rPr>
      <w:sz w:val="56"/>
      <w:szCs w:val="56"/>
    </w:rPr>
  </w:style>
  <w:style w:type="paragraph" w:customStyle="1" w:styleId="ListFirst2">
    <w:name w:val="List First2"/>
    <w:basedOn w:val="List"/>
    <w:next w:val="List"/>
    <w:rsid w:val="00C230B4"/>
    <w:pPr>
      <w:tabs>
        <w:tab w:val="clear" w:pos="720"/>
      </w:tabs>
      <w:spacing w:before="0" w:line="480" w:lineRule="exact"/>
      <w:jc w:val="both"/>
    </w:pPr>
    <w:rPr>
      <w:szCs w:val="20"/>
    </w:rPr>
  </w:style>
  <w:style w:type="paragraph" w:customStyle="1" w:styleId="ListLast2">
    <w:name w:val="List Last2"/>
    <w:basedOn w:val="List"/>
    <w:rsid w:val="00C230B4"/>
    <w:pPr>
      <w:tabs>
        <w:tab w:val="clear" w:pos="720"/>
      </w:tabs>
      <w:spacing w:before="0" w:line="480" w:lineRule="exact"/>
      <w:jc w:val="both"/>
    </w:pPr>
    <w:rPr>
      <w:szCs w:val="20"/>
    </w:rPr>
  </w:style>
  <w:style w:type="paragraph" w:customStyle="1" w:styleId="PartLabel2">
    <w:name w:val="Part Label2"/>
    <w:basedOn w:val="HeadingBase"/>
    <w:next w:val="Normal"/>
    <w:rsid w:val="00C230B4"/>
    <w:pPr>
      <w:spacing w:after="120" w:line="480" w:lineRule="exact"/>
      <w:ind w:firstLine="720"/>
      <w:jc w:val="both"/>
    </w:pPr>
    <w:rPr>
      <w:szCs w:val="20"/>
    </w:rPr>
  </w:style>
  <w:style w:type="paragraph" w:customStyle="1" w:styleId="PartTitle2">
    <w:name w:val="Part Title2"/>
    <w:basedOn w:val="HeadingBase"/>
    <w:next w:val="PartSubtitle"/>
    <w:rsid w:val="00C230B4"/>
    <w:pPr>
      <w:spacing w:after="120" w:line="480" w:lineRule="exact"/>
      <w:ind w:firstLine="720"/>
      <w:jc w:val="both"/>
    </w:pPr>
    <w:rPr>
      <w:szCs w:val="20"/>
    </w:rPr>
  </w:style>
  <w:style w:type="paragraph" w:customStyle="1" w:styleId="PartSubtitle2">
    <w:name w:val="Part Subtitle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
    <w:name w:val="Section Heading2"/>
    <w:basedOn w:val="HeadingBase"/>
    <w:rsid w:val="00C230B4"/>
    <w:pPr>
      <w:spacing w:after="120" w:line="480" w:lineRule="exact"/>
      <w:ind w:firstLine="720"/>
      <w:jc w:val="both"/>
    </w:pPr>
    <w:rPr>
      <w:szCs w:val="20"/>
    </w:rPr>
  </w:style>
  <w:style w:type="paragraph" w:customStyle="1" w:styleId="SectionLabel2">
    <w:name w:val="Section Label2"/>
    <w:basedOn w:val="HeadingBase"/>
    <w:rsid w:val="00C230B4"/>
    <w:pPr>
      <w:spacing w:after="120" w:line="480" w:lineRule="exact"/>
      <w:ind w:firstLine="720"/>
      <w:jc w:val="both"/>
    </w:pPr>
    <w:rPr>
      <w:szCs w:val="20"/>
    </w:rPr>
  </w:style>
  <w:style w:type="paragraph" w:customStyle="1" w:styleId="TitleCover2">
    <w:name w:val="Title Cover2"/>
    <w:basedOn w:val="HeadingBase"/>
    <w:next w:val="SubtitleCover"/>
    <w:rsid w:val="00C230B4"/>
    <w:pPr>
      <w:spacing w:after="120" w:line="480" w:lineRule="exact"/>
      <w:ind w:firstLine="720"/>
      <w:jc w:val="both"/>
    </w:pPr>
    <w:rPr>
      <w:szCs w:val="20"/>
    </w:rPr>
  </w:style>
  <w:style w:type="paragraph" w:customStyle="1" w:styleId="SubtitleCover2">
    <w:name w:val="Subtitle Cover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H42">
    <w:name w:val="H42"/>
    <w:basedOn w:val="H4A"/>
    <w:next w:val="Normal"/>
    <w:autoRedefine/>
    <w:rsid w:val="00C230B4"/>
  </w:style>
  <w:style w:type="paragraph" w:customStyle="1" w:styleId="H4A2">
    <w:name w:val="H4A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odyTextKeep2">
    <w:name w:val="Body Text Keep2"/>
    <w:basedOn w:val="Normal"/>
    <w:rsid w:val="00C230B4"/>
    <w:pPr>
      <w:keepNext/>
      <w:spacing w:after="120" w:line="480" w:lineRule="exact"/>
      <w:ind w:firstLine="720"/>
      <w:jc w:val="both"/>
    </w:pPr>
    <w:rPr>
      <w:szCs w:val="20"/>
    </w:rPr>
  </w:style>
  <w:style w:type="paragraph" w:customStyle="1" w:styleId="ChapterLabel2">
    <w:name w:val="Chapter Label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
    <w:name w:val="Chapter Subtitle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
    <w:name w:val="Chapter Title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
    <w:name w:val="Document Label2"/>
    <w:basedOn w:val="Normal"/>
    <w:rsid w:val="00C230B4"/>
    <w:pPr>
      <w:keepNext/>
      <w:spacing w:before="240" w:after="360" w:line="480" w:lineRule="exact"/>
      <w:ind w:firstLine="720"/>
      <w:jc w:val="both"/>
    </w:pPr>
    <w:rPr>
      <w:b/>
      <w:kern w:val="28"/>
      <w:sz w:val="36"/>
      <w:szCs w:val="20"/>
    </w:rPr>
  </w:style>
  <w:style w:type="paragraph" w:customStyle="1" w:styleId="FootnoteBase5">
    <w:name w:val="Footnote Base5"/>
    <w:basedOn w:val="Normal"/>
    <w:rsid w:val="00C230B4"/>
    <w:pPr>
      <w:tabs>
        <w:tab w:val="left" w:pos="187"/>
      </w:tabs>
      <w:spacing w:after="120" w:line="220" w:lineRule="exact"/>
      <w:ind w:left="187" w:hanging="187"/>
      <w:jc w:val="both"/>
    </w:pPr>
    <w:rPr>
      <w:sz w:val="18"/>
      <w:szCs w:val="20"/>
    </w:rPr>
  </w:style>
  <w:style w:type="paragraph" w:customStyle="1" w:styleId="HeaderBase2">
    <w:name w:val="Header Base2"/>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2">
    <w:name w:val="Index Base2"/>
    <w:basedOn w:val="Normal"/>
    <w:rsid w:val="00C230B4"/>
    <w:pPr>
      <w:tabs>
        <w:tab w:val="right" w:leader="dot" w:pos="3960"/>
      </w:tabs>
      <w:spacing w:after="120" w:line="480" w:lineRule="exact"/>
      <w:ind w:left="720" w:hanging="720"/>
      <w:jc w:val="both"/>
    </w:pPr>
    <w:rPr>
      <w:szCs w:val="20"/>
    </w:rPr>
  </w:style>
  <w:style w:type="paragraph" w:customStyle="1" w:styleId="ListNumberFirst2">
    <w:name w:val="List Number First2"/>
    <w:basedOn w:val="ListNumber"/>
    <w:next w:val="ListNumber"/>
    <w:rsid w:val="00C230B4"/>
    <w:pPr>
      <w:spacing w:before="80" w:line="480" w:lineRule="exact"/>
      <w:jc w:val="both"/>
    </w:pPr>
    <w:rPr>
      <w:szCs w:val="20"/>
    </w:rPr>
  </w:style>
  <w:style w:type="paragraph" w:customStyle="1" w:styleId="ListNumberLast2">
    <w:name w:val="List Number Last2"/>
    <w:basedOn w:val="ListNumber"/>
    <w:rsid w:val="00C230B4"/>
    <w:pPr>
      <w:spacing w:before="0" w:after="240" w:line="480" w:lineRule="exact"/>
      <w:jc w:val="both"/>
    </w:pPr>
    <w:rPr>
      <w:szCs w:val="20"/>
    </w:rPr>
  </w:style>
  <w:style w:type="paragraph" w:customStyle="1" w:styleId="Picture2">
    <w:name w:val="Picture2"/>
    <w:basedOn w:val="Normal"/>
    <w:next w:val="Caption"/>
    <w:rsid w:val="00C230B4"/>
    <w:pPr>
      <w:keepNext/>
      <w:spacing w:after="120" w:line="480" w:lineRule="exact"/>
      <w:ind w:firstLine="720"/>
      <w:jc w:val="both"/>
    </w:pPr>
    <w:rPr>
      <w:szCs w:val="20"/>
    </w:rPr>
  </w:style>
  <w:style w:type="paragraph" w:customStyle="1" w:styleId="TOCBase2">
    <w:name w:val="TOC Base2"/>
    <w:basedOn w:val="Normal"/>
    <w:rsid w:val="00C230B4"/>
    <w:pPr>
      <w:tabs>
        <w:tab w:val="right" w:leader="dot" w:pos="8640"/>
      </w:tabs>
      <w:spacing w:after="120" w:line="480" w:lineRule="exact"/>
      <w:ind w:firstLine="720"/>
      <w:jc w:val="both"/>
    </w:pPr>
    <w:rPr>
      <w:szCs w:val="20"/>
    </w:rPr>
  </w:style>
  <w:style w:type="paragraph" w:customStyle="1" w:styleId="HeaderlikeH12">
    <w:name w:val="Header like H12"/>
    <w:basedOn w:val="Heading2"/>
    <w:rsid w:val="00C230B4"/>
    <w:pPr>
      <w:spacing w:before="120" w:line="360" w:lineRule="exact"/>
      <w:ind w:firstLine="720"/>
      <w:outlineLvl w:val="9"/>
    </w:pPr>
    <w:rPr>
      <w:b/>
      <w:i w:val="0"/>
      <w:sz w:val="36"/>
    </w:rPr>
  </w:style>
  <w:style w:type="paragraph" w:customStyle="1" w:styleId="Greeting2">
    <w:name w:val="Greeting2"/>
    <w:basedOn w:val="Normal"/>
    <w:rsid w:val="00C230B4"/>
    <w:pPr>
      <w:spacing w:after="120" w:line="480" w:lineRule="exact"/>
      <w:ind w:firstLine="720"/>
    </w:pPr>
    <w:rPr>
      <w:szCs w:val="20"/>
    </w:rPr>
  </w:style>
  <w:style w:type="paragraph" w:customStyle="1" w:styleId="Indent540">
    <w:name w:val="Indent54"/>
    <w:basedOn w:val="Normal"/>
    <w:rsid w:val="00C230B4"/>
    <w:pPr>
      <w:spacing w:after="120" w:line="480" w:lineRule="exact"/>
      <w:ind w:left="720" w:firstLine="720"/>
      <w:jc w:val="both"/>
    </w:pPr>
    <w:rPr>
      <w:szCs w:val="20"/>
    </w:rPr>
  </w:style>
  <w:style w:type="paragraph" w:customStyle="1" w:styleId="Indent1020">
    <w:name w:val="Indent102"/>
    <w:basedOn w:val="Normal"/>
    <w:rsid w:val="00C230B4"/>
    <w:pPr>
      <w:spacing w:after="120" w:line="480" w:lineRule="exact"/>
      <w:ind w:left="1440" w:firstLine="720"/>
      <w:jc w:val="both"/>
    </w:pPr>
    <w:rPr>
      <w:szCs w:val="20"/>
    </w:rPr>
  </w:style>
  <w:style w:type="paragraph" w:customStyle="1" w:styleId="Indent1520">
    <w:name w:val="Indent152"/>
    <w:basedOn w:val="Normal"/>
    <w:rsid w:val="00C230B4"/>
    <w:pPr>
      <w:spacing w:after="120" w:line="480" w:lineRule="exact"/>
      <w:ind w:left="2160" w:firstLine="720"/>
      <w:jc w:val="both"/>
    </w:pPr>
    <w:rPr>
      <w:szCs w:val="20"/>
    </w:rPr>
  </w:style>
  <w:style w:type="paragraph" w:customStyle="1" w:styleId="Indent202">
    <w:name w:val="Indent202"/>
    <w:basedOn w:val="Normal"/>
    <w:rsid w:val="00C230B4"/>
    <w:pPr>
      <w:spacing w:after="120" w:line="480" w:lineRule="exact"/>
      <w:ind w:left="2880" w:firstLine="720"/>
      <w:jc w:val="both"/>
    </w:pPr>
    <w:rPr>
      <w:szCs w:val="20"/>
    </w:rPr>
  </w:style>
  <w:style w:type="paragraph" w:customStyle="1" w:styleId="BodyTextNotJustified2">
    <w:name w:val="Body Text Not Justified2"/>
    <w:basedOn w:val="Normal"/>
    <w:rsid w:val="00C230B4"/>
    <w:pPr>
      <w:spacing w:after="120" w:line="480" w:lineRule="exact"/>
      <w:ind w:firstLine="720"/>
    </w:pPr>
    <w:rPr>
      <w:szCs w:val="20"/>
    </w:rPr>
  </w:style>
  <w:style w:type="paragraph" w:customStyle="1" w:styleId="BoldCenterArial12pt2">
    <w:name w:val="Bold Center Arial 12 pt2"/>
    <w:basedOn w:val="Normal"/>
    <w:rsid w:val="00C230B4"/>
    <w:pPr>
      <w:spacing w:after="160" w:line="480" w:lineRule="exact"/>
      <w:ind w:firstLine="720"/>
      <w:jc w:val="center"/>
    </w:pPr>
    <w:rPr>
      <w:rFonts w:ascii="Arial" w:hAnsi="Arial"/>
      <w:b/>
      <w:szCs w:val="20"/>
    </w:rPr>
  </w:style>
  <w:style w:type="paragraph" w:customStyle="1" w:styleId="H2A2">
    <w:name w:val="H2A2"/>
    <w:basedOn w:val="H2"/>
    <w:rsid w:val="00C230B4"/>
    <w:pPr>
      <w:outlineLvl w:val="9"/>
    </w:pPr>
    <w:rPr>
      <w:rFonts w:ascii="Times New Roman" w:hAnsi="Times New Roman"/>
      <w:iCs w:val="0"/>
      <w:szCs w:val="28"/>
    </w:rPr>
  </w:style>
  <w:style w:type="paragraph" w:customStyle="1" w:styleId="H23">
    <w:name w:val="H23"/>
    <w:basedOn w:val="BT"/>
    <w:autoRedefine/>
    <w:rsid w:val="00C230B4"/>
    <w:pPr>
      <w:spacing w:line="300" w:lineRule="atLeast"/>
      <w:ind w:firstLine="720"/>
      <w:outlineLvl w:val="1"/>
    </w:pPr>
  </w:style>
  <w:style w:type="paragraph" w:customStyle="1" w:styleId="Exercise2">
    <w:name w:val="Exercise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
    <w:name w:val="Flush Left Bold2"/>
    <w:basedOn w:val="Normal"/>
    <w:rsid w:val="00C230B4"/>
    <w:pPr>
      <w:spacing w:before="120" w:after="120" w:line="290" w:lineRule="exact"/>
      <w:ind w:firstLine="720"/>
      <w:jc w:val="both"/>
    </w:pPr>
    <w:rPr>
      <w:b/>
      <w:snapToGrid w:val="0"/>
      <w:szCs w:val="20"/>
    </w:rPr>
  </w:style>
  <w:style w:type="paragraph" w:customStyle="1" w:styleId="Hang12">
    <w:name w:val="Hang12"/>
    <w:basedOn w:val="Normal"/>
    <w:autoRedefine/>
    <w:rsid w:val="00C230B4"/>
    <w:pPr>
      <w:spacing w:after="120" w:line="480" w:lineRule="exact"/>
      <w:ind w:left="1080" w:hanging="360"/>
      <w:jc w:val="both"/>
    </w:pPr>
    <w:rPr>
      <w:snapToGrid w:val="0"/>
      <w:szCs w:val="20"/>
    </w:rPr>
  </w:style>
  <w:style w:type="paragraph" w:customStyle="1" w:styleId="Style12">
    <w:name w:val="Style12"/>
    <w:basedOn w:val="BP"/>
    <w:next w:val="BT"/>
    <w:autoRedefine/>
    <w:rsid w:val="00C230B4"/>
    <w:pPr>
      <w:spacing w:after="120"/>
      <w:ind w:firstLine="720"/>
    </w:pPr>
    <w:rPr>
      <w:szCs w:val="20"/>
    </w:rPr>
  </w:style>
  <w:style w:type="paragraph" w:customStyle="1" w:styleId="BP2">
    <w:name w:val="BP2"/>
    <w:basedOn w:val="BT"/>
    <w:next w:val="BT"/>
    <w:autoRedefine/>
    <w:rsid w:val="00C230B4"/>
    <w:pPr>
      <w:ind w:firstLine="720"/>
    </w:pPr>
  </w:style>
  <w:style w:type="paragraph" w:customStyle="1" w:styleId="HeadingCaps2">
    <w:name w:val="Heading Caps2"/>
    <w:basedOn w:val="Heading1"/>
    <w:autoRedefine/>
    <w:rsid w:val="00C230B4"/>
    <w:pPr>
      <w:spacing w:after="120" w:line="400" w:lineRule="exact"/>
      <w:ind w:firstLine="720"/>
    </w:pPr>
    <w:rPr>
      <w:caps/>
      <w:snapToGrid w:val="0"/>
      <w:sz w:val="40"/>
      <w:szCs w:val="20"/>
    </w:rPr>
  </w:style>
  <w:style w:type="paragraph" w:customStyle="1" w:styleId="BoldLine2">
    <w:name w:val="Bold Line2"/>
    <w:basedOn w:val="Normal"/>
    <w:rsid w:val="00C230B4"/>
    <w:pPr>
      <w:pBdr>
        <w:bottom w:val="single" w:sz="36" w:space="1" w:color="auto"/>
      </w:pBdr>
      <w:spacing w:after="120" w:line="300" w:lineRule="atLeast"/>
      <w:ind w:firstLine="720"/>
      <w:jc w:val="both"/>
    </w:pPr>
    <w:rPr>
      <w:szCs w:val="20"/>
    </w:rPr>
  </w:style>
  <w:style w:type="paragraph" w:customStyle="1" w:styleId="ExerciseTitle2">
    <w:name w:val="Exercise Title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2">
    <w:name w:val="Title 22"/>
    <w:basedOn w:val="Normal"/>
    <w:rsid w:val="00C230B4"/>
    <w:pPr>
      <w:spacing w:after="120" w:line="300" w:lineRule="atLeast"/>
      <w:ind w:firstLine="720"/>
      <w:jc w:val="center"/>
    </w:pPr>
    <w:rPr>
      <w:sz w:val="52"/>
      <w:szCs w:val="20"/>
    </w:rPr>
  </w:style>
  <w:style w:type="paragraph" w:customStyle="1" w:styleId="Title12">
    <w:name w:val="Title 12"/>
    <w:basedOn w:val="Normal"/>
    <w:rsid w:val="00C230B4"/>
    <w:pPr>
      <w:spacing w:after="120" w:line="300" w:lineRule="atLeast"/>
      <w:ind w:firstLine="720"/>
      <w:jc w:val="center"/>
    </w:pPr>
    <w:rPr>
      <w:b/>
      <w:sz w:val="72"/>
      <w:szCs w:val="20"/>
    </w:rPr>
  </w:style>
  <w:style w:type="paragraph" w:customStyle="1" w:styleId="Title32">
    <w:name w:val="Title 32"/>
    <w:basedOn w:val="Title2"/>
    <w:rsid w:val="00C230B4"/>
    <w:pPr>
      <w:ind w:firstLine="720"/>
    </w:pPr>
    <w:rPr>
      <w:b/>
      <w:sz w:val="26"/>
      <w:szCs w:val="20"/>
    </w:rPr>
  </w:style>
  <w:style w:type="paragraph" w:customStyle="1" w:styleId="Title42">
    <w:name w:val="Title 42"/>
    <w:basedOn w:val="Title3"/>
    <w:rsid w:val="00C230B4"/>
    <w:pPr>
      <w:ind w:firstLine="720"/>
    </w:pPr>
    <w:rPr>
      <w:szCs w:val="20"/>
    </w:rPr>
  </w:style>
  <w:style w:type="paragraph" w:customStyle="1" w:styleId="CenterItalic2">
    <w:name w:val="Center Italic2"/>
    <w:basedOn w:val="Normal"/>
    <w:autoRedefine/>
    <w:rsid w:val="00C230B4"/>
    <w:pPr>
      <w:spacing w:after="120" w:line="480" w:lineRule="exact"/>
      <w:ind w:firstLine="720"/>
      <w:jc w:val="center"/>
    </w:pPr>
    <w:rPr>
      <w:i/>
      <w:szCs w:val="20"/>
    </w:rPr>
  </w:style>
  <w:style w:type="paragraph" w:customStyle="1" w:styleId="LT2">
    <w:name w:val="LT2"/>
    <w:basedOn w:val="Heading2"/>
    <w:autoRedefine/>
    <w:rsid w:val="00C230B4"/>
    <w:pPr>
      <w:ind w:firstLine="720"/>
    </w:pPr>
    <w:rPr>
      <w:b/>
      <w:i w:val="0"/>
      <w:sz w:val="36"/>
    </w:rPr>
  </w:style>
  <w:style w:type="paragraph" w:customStyle="1" w:styleId="Style22">
    <w:name w:val="Style22"/>
    <w:basedOn w:val="H2A"/>
    <w:autoRedefine/>
    <w:rsid w:val="00C230B4"/>
    <w:pPr>
      <w:outlineLvl w:val="2"/>
    </w:pPr>
    <w:rPr>
      <w:i/>
      <w:snapToGrid w:val="0"/>
    </w:rPr>
  </w:style>
  <w:style w:type="paragraph" w:customStyle="1" w:styleId="LS-LessonSubtitle2">
    <w:name w:val="LS - Lesson Subtitle2"/>
    <w:basedOn w:val="H2A"/>
    <w:autoRedefine/>
    <w:rsid w:val="00C230B4"/>
    <w:pPr>
      <w:outlineLvl w:val="2"/>
    </w:pPr>
    <w:rPr>
      <w:i/>
      <w:snapToGrid w:val="0"/>
    </w:rPr>
  </w:style>
  <w:style w:type="paragraph" w:customStyle="1" w:styleId="H3A2">
    <w:name w:val="H3A2"/>
    <w:basedOn w:val="H3"/>
    <w:rsid w:val="00C230B4"/>
  </w:style>
  <w:style w:type="paragraph" w:customStyle="1" w:styleId="H33">
    <w:name w:val="H3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2">
    <w:name w:val="L12"/>
    <w:basedOn w:val="Normal"/>
    <w:autoRedefine/>
    <w:rsid w:val="00C230B4"/>
    <w:pPr>
      <w:spacing w:after="120" w:line="480" w:lineRule="exact"/>
      <w:ind w:left="720" w:hanging="720"/>
      <w:jc w:val="both"/>
    </w:pPr>
    <w:rPr>
      <w:szCs w:val="20"/>
    </w:rPr>
  </w:style>
  <w:style w:type="paragraph" w:customStyle="1" w:styleId="L22">
    <w:name w:val="L22"/>
    <w:basedOn w:val="BT"/>
    <w:autoRedefine/>
    <w:rsid w:val="00C230B4"/>
    <w:pPr>
      <w:tabs>
        <w:tab w:val="left" w:pos="720"/>
      </w:tabs>
      <w:ind w:left="1440" w:hanging="720"/>
    </w:pPr>
  </w:style>
  <w:style w:type="paragraph" w:customStyle="1" w:styleId="L32">
    <w:name w:val="L32"/>
    <w:basedOn w:val="BT"/>
    <w:autoRedefine/>
    <w:rsid w:val="00C230B4"/>
    <w:pPr>
      <w:tabs>
        <w:tab w:val="left" w:pos="720"/>
        <w:tab w:val="left" w:pos="2160"/>
      </w:tabs>
      <w:ind w:left="2160" w:hanging="720"/>
    </w:pPr>
  </w:style>
  <w:style w:type="paragraph" w:customStyle="1" w:styleId="H1A2">
    <w:name w:val="H1A2"/>
    <w:basedOn w:val="H1"/>
    <w:rsid w:val="00C230B4"/>
    <w:pPr>
      <w:outlineLvl w:val="9"/>
    </w:pPr>
    <w:rPr>
      <w:sz w:val="24"/>
    </w:rPr>
  </w:style>
  <w:style w:type="paragraph" w:customStyle="1" w:styleId="I13">
    <w:name w:val="I13"/>
    <w:basedOn w:val="BT"/>
    <w:autoRedefine/>
    <w:rsid w:val="00C230B4"/>
    <w:pPr>
      <w:ind w:left="720" w:firstLine="720"/>
    </w:pPr>
  </w:style>
  <w:style w:type="paragraph" w:customStyle="1" w:styleId="I22">
    <w:name w:val="I22"/>
    <w:basedOn w:val="BT"/>
    <w:autoRedefine/>
    <w:rsid w:val="00C230B4"/>
    <w:pPr>
      <w:ind w:left="1440" w:firstLine="720"/>
    </w:pPr>
  </w:style>
  <w:style w:type="paragraph" w:customStyle="1" w:styleId="I32">
    <w:name w:val="I32"/>
    <w:basedOn w:val="I1"/>
    <w:autoRedefine/>
    <w:rsid w:val="00C230B4"/>
    <w:pPr>
      <w:ind w:left="2160"/>
    </w:pPr>
  </w:style>
  <w:style w:type="paragraph" w:customStyle="1" w:styleId="GR2">
    <w:name w:val="GR2"/>
    <w:basedOn w:val="BT"/>
    <w:autoRedefine/>
    <w:rsid w:val="00C230B4"/>
    <w:pPr>
      <w:spacing w:beforeLines="60"/>
      <w:ind w:firstLine="720"/>
      <w:jc w:val="left"/>
    </w:pPr>
  </w:style>
  <w:style w:type="character" w:customStyle="1" w:styleId="GK1">
    <w:name w:val="GK1"/>
    <w:basedOn w:val="DefaultParagraphFont"/>
    <w:rsid w:val="00C230B4"/>
    <w:rPr>
      <w:rFonts w:ascii="GraecaII" w:hAnsi="GraecaII"/>
      <w:sz w:val="28"/>
    </w:rPr>
  </w:style>
  <w:style w:type="character" w:customStyle="1" w:styleId="HB1">
    <w:name w:val="HB1"/>
    <w:basedOn w:val="DefaultParagraphFont"/>
    <w:rsid w:val="00C230B4"/>
    <w:rPr>
      <w:rFonts w:ascii="HebraicaII" w:hAnsi="HebraicaII"/>
      <w:sz w:val="28"/>
      <w:szCs w:val="28"/>
    </w:rPr>
  </w:style>
  <w:style w:type="character" w:customStyle="1" w:styleId="EN10">
    <w:name w:val="EN1"/>
    <w:basedOn w:val="DefaultParagraphFont"/>
    <w:rsid w:val="00C230B4"/>
    <w:rPr>
      <w:rFonts w:ascii="Times New Roman" w:hAnsi="Times New Roman"/>
      <w:sz w:val="24"/>
      <w:szCs w:val="24"/>
    </w:rPr>
  </w:style>
  <w:style w:type="paragraph" w:customStyle="1" w:styleId="I42">
    <w:name w:val="I42"/>
    <w:basedOn w:val="I1"/>
    <w:autoRedefine/>
    <w:rsid w:val="00C230B4"/>
    <w:pPr>
      <w:ind w:left="2880"/>
    </w:pPr>
  </w:style>
  <w:style w:type="paragraph" w:customStyle="1" w:styleId="CA2">
    <w:name w:val="CA2"/>
    <w:basedOn w:val="BT"/>
    <w:rsid w:val="00C230B4"/>
    <w:pPr>
      <w:ind w:firstLine="720"/>
      <w:jc w:val="left"/>
    </w:pPr>
  </w:style>
  <w:style w:type="paragraph" w:customStyle="1" w:styleId="StyleBodyText10ptBlack2">
    <w:name w:val="Style Body Text + 10 pt Black2"/>
    <w:basedOn w:val="Normal"/>
    <w:rsid w:val="00C230B4"/>
    <w:pPr>
      <w:spacing w:before="120" w:after="120" w:line="480" w:lineRule="exact"/>
      <w:ind w:firstLine="720"/>
      <w:jc w:val="both"/>
    </w:pPr>
    <w:rPr>
      <w:color w:val="000000"/>
      <w:szCs w:val="20"/>
    </w:rPr>
  </w:style>
  <w:style w:type="character" w:customStyle="1" w:styleId="grame1">
    <w:name w:val="grame1"/>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20">
    <w:name w:val="bt2"/>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1">
    <w:name w:val="en11"/>
    <w:basedOn w:val="DefaultParagraphFont"/>
    <w:rsid w:val="00C230B4"/>
    <w:rPr>
      <w:rFonts w:ascii="Times New Roman" w:hAnsi="Times New Roman" w:cs="Times New Roman" w:hint="default"/>
    </w:rPr>
  </w:style>
  <w:style w:type="character" w:customStyle="1" w:styleId="spelle1">
    <w:name w:val="spelle1"/>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3">
    <w:name w:val="Style Body Text + Bold3"/>
    <w:basedOn w:val="Normal"/>
    <w:autoRedefine/>
    <w:rsid w:val="00C230B4"/>
    <w:pPr>
      <w:spacing w:after="120" w:line="480" w:lineRule="exact"/>
      <w:ind w:firstLine="720"/>
      <w:jc w:val="both"/>
    </w:pPr>
    <w:rPr>
      <w:b/>
      <w:bCs/>
      <w:szCs w:val="20"/>
    </w:rPr>
  </w:style>
  <w:style w:type="character" w:customStyle="1" w:styleId="FootnoteTextCharCharCharCharChar11">
    <w:name w:val="Footnote Text Char Char Char Char Char11"/>
    <w:basedOn w:val="DefaultParagraphFont"/>
    <w:rsid w:val="00C230B4"/>
    <w:rPr>
      <w:lang w:val="en-US" w:eastAsia="en-US" w:bidi="ar-SA"/>
    </w:rPr>
  </w:style>
  <w:style w:type="paragraph" w:customStyle="1" w:styleId="H212">
    <w:name w:val="H212"/>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
    <w:name w:val="QT12"/>
    <w:basedOn w:val="NormalWeb"/>
    <w:autoRedefine/>
    <w:rsid w:val="00C230B4"/>
    <w:pPr>
      <w:spacing w:after="120" w:line="300" w:lineRule="atLeast"/>
      <w:ind w:left="720" w:right="720" w:firstLine="720"/>
      <w:jc w:val="both"/>
    </w:pPr>
    <w:rPr>
      <w:rFonts w:cs="Arial"/>
      <w:i/>
    </w:rPr>
  </w:style>
  <w:style w:type="character" w:customStyle="1" w:styleId="QTChar11">
    <w:name w:val="QT Char11"/>
    <w:basedOn w:val="DefaultParagraphFont"/>
    <w:rsid w:val="00C230B4"/>
    <w:rPr>
      <w:rFonts w:cs="Arial"/>
      <w:i/>
      <w:sz w:val="24"/>
      <w:lang w:val="en-US" w:eastAsia="en-US" w:bidi="ar-SA"/>
    </w:rPr>
  </w:style>
  <w:style w:type="character" w:customStyle="1" w:styleId="Heading1Char11">
    <w:name w:val="Heading 1 Char11"/>
    <w:basedOn w:val="DefaultParagraphFont"/>
    <w:rsid w:val="00C230B4"/>
    <w:rPr>
      <w:rFonts w:ascii="Arial" w:eastAsia="Times New Roman" w:hAnsi="Arial"/>
      <w:b/>
      <w:kern w:val="28"/>
      <w:sz w:val="32"/>
    </w:rPr>
  </w:style>
  <w:style w:type="character" w:customStyle="1" w:styleId="BodyTextChar11">
    <w:name w:val="Body Text Char11"/>
    <w:basedOn w:val="DefaultParagraphFont"/>
    <w:rsid w:val="00C230B4"/>
    <w:rPr>
      <w:rFonts w:ascii="Times New Roman" w:eastAsia="Times New Roman" w:hAnsi="Times New Roman"/>
      <w:sz w:val="24"/>
      <w:szCs w:val="24"/>
    </w:rPr>
  </w:style>
  <w:style w:type="character" w:customStyle="1" w:styleId="Heading2Char11">
    <w:name w:val="Heading 2 Char11"/>
    <w:basedOn w:val="DefaultParagraphFont"/>
    <w:rsid w:val="00C230B4"/>
    <w:rPr>
      <w:rFonts w:ascii="Arial" w:eastAsia="Times New Roman" w:hAnsi="Arial"/>
      <w:i/>
      <w:kern w:val="28"/>
      <w:sz w:val="28"/>
    </w:rPr>
  </w:style>
  <w:style w:type="character" w:customStyle="1" w:styleId="Heading3Char11">
    <w:name w:val="Heading 3 Char11"/>
    <w:basedOn w:val="DefaultParagraphFont"/>
    <w:rsid w:val="00C230B4"/>
    <w:rPr>
      <w:rFonts w:ascii="Arial" w:eastAsia="Times New Roman" w:hAnsi="Arial"/>
      <w:b/>
      <w:kern w:val="28"/>
      <w:sz w:val="24"/>
    </w:rPr>
  </w:style>
  <w:style w:type="paragraph" w:customStyle="1" w:styleId="Quotation13">
    <w:name w:val="Quotation13"/>
    <w:basedOn w:val="Normal"/>
    <w:autoRedefine/>
    <w:rsid w:val="00C230B4"/>
    <w:pPr>
      <w:spacing w:before="120" w:after="120" w:line="480" w:lineRule="exact"/>
      <w:ind w:left="720" w:right="720" w:firstLine="720"/>
      <w:jc w:val="both"/>
    </w:pPr>
    <w:rPr>
      <w:i/>
      <w:szCs w:val="20"/>
    </w:rPr>
  </w:style>
  <w:style w:type="character" w:customStyle="1" w:styleId="QuotationChar12">
    <w:name w:val="Quotation Char12"/>
    <w:basedOn w:val="BodyTextChar"/>
    <w:rsid w:val="00C230B4"/>
    <w:rPr>
      <w:rFonts w:ascii="Times New Roman" w:eastAsia="Times New Roman" w:hAnsi="Times New Roman"/>
      <w:i/>
      <w:sz w:val="24"/>
      <w:szCs w:val="24"/>
    </w:rPr>
  </w:style>
  <w:style w:type="paragraph" w:customStyle="1" w:styleId="quotation22">
    <w:name w:val="quotation2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2">
    <w:name w:val="flush left12"/>
    <w:aliases w:val="no hang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2">
    <w:name w:val="QT22"/>
    <w:basedOn w:val="NormalWeb"/>
    <w:autoRedefine/>
    <w:rsid w:val="00C230B4"/>
    <w:pPr>
      <w:spacing w:after="120" w:line="300" w:lineRule="atLeast"/>
      <w:ind w:left="720" w:right="720" w:firstLine="720"/>
      <w:jc w:val="both"/>
    </w:pPr>
    <w:rPr>
      <w:rFonts w:cs="Arial"/>
      <w:i/>
    </w:rPr>
  </w:style>
  <w:style w:type="character" w:customStyle="1" w:styleId="QTChar21">
    <w:name w:val="QT Char21"/>
    <w:basedOn w:val="DefaultParagraphFont"/>
    <w:rsid w:val="00C230B4"/>
    <w:rPr>
      <w:rFonts w:ascii="Times New Roman" w:eastAsia="Times New Roman" w:hAnsi="Times New Roman" w:cs="Arial"/>
      <w:i/>
      <w:sz w:val="24"/>
      <w:szCs w:val="20"/>
    </w:rPr>
  </w:style>
  <w:style w:type="paragraph" w:customStyle="1" w:styleId="FootnoteBase12">
    <w:name w:val="Footnote Base12"/>
    <w:basedOn w:val="Normal"/>
    <w:rsid w:val="00C230B4"/>
    <w:pPr>
      <w:tabs>
        <w:tab w:val="left" w:pos="187"/>
      </w:tabs>
      <w:spacing w:after="120" w:line="220" w:lineRule="exact"/>
      <w:ind w:left="187" w:hanging="187"/>
      <w:jc w:val="both"/>
    </w:pPr>
    <w:rPr>
      <w:sz w:val="18"/>
      <w:szCs w:val="20"/>
    </w:rPr>
  </w:style>
  <w:style w:type="paragraph" w:customStyle="1" w:styleId="Quotation210">
    <w:name w:val="Quotation21"/>
    <w:basedOn w:val="Normal"/>
    <w:autoRedefine/>
    <w:rsid w:val="00C230B4"/>
    <w:pPr>
      <w:spacing w:before="120" w:after="120" w:line="480" w:lineRule="exact"/>
      <w:ind w:left="720" w:right="720" w:firstLine="720"/>
    </w:pPr>
    <w:rPr>
      <w:i/>
      <w:szCs w:val="20"/>
    </w:rPr>
  </w:style>
  <w:style w:type="paragraph" w:customStyle="1" w:styleId="quotation31">
    <w:name w:val="quotation3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
    <w:name w:val="QT31"/>
    <w:basedOn w:val="NormalWeb"/>
    <w:autoRedefine/>
    <w:rsid w:val="00C230B4"/>
    <w:pPr>
      <w:spacing w:after="120" w:line="300" w:lineRule="atLeast"/>
      <w:ind w:left="720" w:right="720" w:firstLine="720"/>
      <w:jc w:val="both"/>
    </w:pPr>
    <w:rPr>
      <w:rFonts w:cs="Arial"/>
      <w:i/>
    </w:rPr>
  </w:style>
  <w:style w:type="character" w:customStyle="1" w:styleId="QTChar31">
    <w:name w:val="QT Char31"/>
    <w:basedOn w:val="DefaultParagraphFont"/>
    <w:rsid w:val="00C230B4"/>
    <w:rPr>
      <w:rFonts w:cs="Arial"/>
      <w:i/>
      <w:sz w:val="24"/>
    </w:rPr>
  </w:style>
  <w:style w:type="character" w:customStyle="1" w:styleId="BodyTextChar21">
    <w:name w:val="Body Text Char21"/>
    <w:basedOn w:val="DefaultParagraphFont"/>
    <w:rsid w:val="00C230B4"/>
    <w:rPr>
      <w:sz w:val="24"/>
      <w:szCs w:val="24"/>
    </w:rPr>
  </w:style>
  <w:style w:type="character" w:customStyle="1" w:styleId="QuotationChar21">
    <w:name w:val="Quotation Char21"/>
    <w:basedOn w:val="BodyTextChar"/>
    <w:rsid w:val="00C230B4"/>
    <w:rPr>
      <w:i/>
      <w:sz w:val="24"/>
      <w:szCs w:val="24"/>
    </w:rPr>
  </w:style>
  <w:style w:type="paragraph" w:customStyle="1" w:styleId="FootnoteBase21">
    <w:name w:val="Footnote Base21"/>
    <w:basedOn w:val="Normal"/>
    <w:rsid w:val="00C230B4"/>
    <w:pPr>
      <w:tabs>
        <w:tab w:val="left" w:pos="187"/>
      </w:tabs>
      <w:spacing w:after="120" w:line="220" w:lineRule="exact"/>
      <w:ind w:left="187" w:hanging="187"/>
      <w:jc w:val="both"/>
    </w:pPr>
    <w:rPr>
      <w:sz w:val="18"/>
      <w:szCs w:val="20"/>
    </w:rPr>
  </w:style>
  <w:style w:type="paragraph" w:customStyle="1" w:styleId="Quotation310">
    <w:name w:val="Quotation31"/>
    <w:basedOn w:val="Normal"/>
    <w:autoRedefine/>
    <w:rsid w:val="00C230B4"/>
    <w:pPr>
      <w:spacing w:before="120" w:after="120" w:line="480" w:lineRule="exact"/>
      <w:ind w:left="720" w:right="720" w:firstLine="720"/>
    </w:pPr>
    <w:rPr>
      <w:i/>
      <w:szCs w:val="20"/>
    </w:rPr>
  </w:style>
  <w:style w:type="character" w:customStyle="1" w:styleId="BodyTextChar31">
    <w:name w:val="Body Text Char31"/>
    <w:basedOn w:val="DefaultParagraphFont"/>
    <w:rsid w:val="00C230B4"/>
    <w:rPr>
      <w:sz w:val="24"/>
      <w:szCs w:val="24"/>
    </w:rPr>
  </w:style>
  <w:style w:type="character" w:customStyle="1" w:styleId="QuotationChar31">
    <w:name w:val="Quotation Char31"/>
    <w:basedOn w:val="BodyTextChar"/>
    <w:rsid w:val="00C230B4"/>
    <w:rPr>
      <w:i/>
      <w:sz w:val="24"/>
      <w:szCs w:val="24"/>
    </w:rPr>
  </w:style>
  <w:style w:type="character" w:customStyle="1" w:styleId="Heading1Char21">
    <w:name w:val="Heading 1 Char21"/>
    <w:basedOn w:val="DefaultParagraphFont"/>
    <w:rsid w:val="00C230B4"/>
    <w:rPr>
      <w:rFonts w:ascii="Arial" w:hAnsi="Arial"/>
      <w:b/>
      <w:kern w:val="28"/>
      <w:sz w:val="32"/>
    </w:rPr>
  </w:style>
  <w:style w:type="character" w:customStyle="1" w:styleId="Heading2Char21">
    <w:name w:val="Heading 2 Char21"/>
    <w:basedOn w:val="DefaultParagraphFont"/>
    <w:rsid w:val="00C230B4"/>
    <w:rPr>
      <w:rFonts w:ascii="Arial" w:hAnsi="Arial"/>
      <w:i/>
      <w:kern w:val="28"/>
      <w:sz w:val="28"/>
    </w:rPr>
  </w:style>
  <w:style w:type="character" w:customStyle="1" w:styleId="Heading3Char21">
    <w:name w:val="Heading 3 Char21"/>
    <w:basedOn w:val="DefaultParagraphFont"/>
    <w:rsid w:val="00C230B4"/>
    <w:rPr>
      <w:rFonts w:ascii="Arial" w:hAnsi="Arial"/>
      <w:b/>
      <w:kern w:val="28"/>
      <w:sz w:val="24"/>
    </w:rPr>
  </w:style>
  <w:style w:type="paragraph" w:customStyle="1" w:styleId="quotation410">
    <w:name w:val="quotation4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
    <w:name w:val="QT41"/>
    <w:basedOn w:val="NormalWeb"/>
    <w:autoRedefine/>
    <w:rsid w:val="00C230B4"/>
    <w:pPr>
      <w:spacing w:after="120" w:line="300" w:lineRule="atLeast"/>
      <w:ind w:left="720" w:right="720" w:firstLine="720"/>
      <w:jc w:val="both"/>
    </w:pPr>
    <w:rPr>
      <w:rFonts w:cs="Arial"/>
      <w:i/>
    </w:rPr>
  </w:style>
  <w:style w:type="character" w:customStyle="1" w:styleId="QTChar41">
    <w:name w:val="QT Char41"/>
    <w:basedOn w:val="DefaultParagraphFont"/>
    <w:rsid w:val="00C230B4"/>
    <w:rPr>
      <w:rFonts w:cs="Arial"/>
      <w:i/>
      <w:sz w:val="24"/>
    </w:rPr>
  </w:style>
  <w:style w:type="character" w:customStyle="1" w:styleId="FootnoteTextChar41">
    <w:name w:val="Footnote Text Char41"/>
    <w:aliases w:val="Footnote Text Char Char Char Char41,Footnote Text Char Char Char1 Char31,Footnote Text Char Char Char2 Char31,Footnote Text Char Char Char11 Char31,Footnote Text Char Char Char3 Char31,Footnote Text Char Char Char12 Char31"/>
    <w:basedOn w:val="DefaultParagraphFont"/>
    <w:rsid w:val="00C230B4"/>
    <w:rPr>
      <w:lang w:val="en-US" w:eastAsia="en-US" w:bidi="ar-SA"/>
    </w:rPr>
  </w:style>
  <w:style w:type="paragraph" w:customStyle="1" w:styleId="Quotation43">
    <w:name w:val="Quotation43"/>
    <w:basedOn w:val="Normal"/>
    <w:autoRedefine/>
    <w:rsid w:val="00C230B4"/>
    <w:pPr>
      <w:spacing w:before="120" w:after="120" w:line="480" w:lineRule="exact"/>
      <w:ind w:left="720" w:right="720" w:firstLine="720"/>
      <w:jc w:val="both"/>
    </w:pPr>
    <w:rPr>
      <w:i/>
      <w:szCs w:val="20"/>
    </w:rPr>
  </w:style>
  <w:style w:type="character" w:customStyle="1" w:styleId="BodyTextChar41">
    <w:name w:val="Body Text Char41"/>
    <w:basedOn w:val="DefaultParagraphFont"/>
    <w:rsid w:val="00C230B4"/>
    <w:rPr>
      <w:rFonts w:cs="Arial"/>
      <w:sz w:val="24"/>
      <w:lang w:val="en-US" w:eastAsia="en-US" w:bidi="ar-SA"/>
    </w:rPr>
  </w:style>
  <w:style w:type="character" w:customStyle="1" w:styleId="QuotationChar41">
    <w:name w:val="Quotation Char41"/>
    <w:basedOn w:val="BodyTextChar"/>
    <w:rsid w:val="00C230B4"/>
    <w:rPr>
      <w:i/>
      <w:sz w:val="24"/>
      <w:szCs w:val="24"/>
    </w:rPr>
  </w:style>
  <w:style w:type="character" w:customStyle="1" w:styleId="FootnoteTextChar51">
    <w:name w:val="Footnote Text Char51"/>
    <w:aliases w:val="Footnote Text Char Char Char Char51,Footnote Text Char Char Char1 Char41,Footnote Text Char Char Char2 Char41,Footnote Text Char Char Char11 Char41,Footnote Text Char Char Char3 Char41,Footnote Text Char Char Char12 Char41"/>
    <w:basedOn w:val="DefaultParagraphFont"/>
    <w:rsid w:val="00C230B4"/>
    <w:rPr>
      <w:lang w:val="en-US" w:eastAsia="en-US" w:bidi="ar-SA"/>
    </w:rPr>
  </w:style>
  <w:style w:type="paragraph" w:customStyle="1" w:styleId="Quotation411">
    <w:name w:val="Quotation411"/>
    <w:basedOn w:val="Normal"/>
    <w:autoRedefine/>
    <w:rsid w:val="00C230B4"/>
    <w:pPr>
      <w:spacing w:before="120" w:after="120" w:line="480" w:lineRule="exact"/>
      <w:ind w:left="720" w:right="720" w:firstLine="720"/>
      <w:jc w:val="both"/>
    </w:pPr>
    <w:rPr>
      <w:i/>
      <w:szCs w:val="20"/>
    </w:rPr>
  </w:style>
  <w:style w:type="character" w:customStyle="1" w:styleId="FootnoteTextChar61">
    <w:name w:val="Footnote Text Char61"/>
    <w:aliases w:val="Footnote Text Char Char Char Char61,Footnote Text Char Char Char1 Char51,Footnote Text Char Char Char2 Char51,Footnote Text Char Char Char11 Char51,Footnote Text Char Char Char3 Char51,Footnote Text Char Char Char12 Char51"/>
    <w:basedOn w:val="DefaultParagraphFont"/>
    <w:rsid w:val="00C230B4"/>
    <w:rPr>
      <w:lang w:val="en-US" w:eastAsia="en-US" w:bidi="ar-SA"/>
    </w:rPr>
  </w:style>
  <w:style w:type="paragraph" w:customStyle="1" w:styleId="Quotation421">
    <w:name w:val="Quotation421"/>
    <w:basedOn w:val="Normal"/>
    <w:autoRedefine/>
    <w:rsid w:val="00C230B4"/>
    <w:pPr>
      <w:spacing w:before="120" w:after="120" w:line="480" w:lineRule="exact"/>
      <w:ind w:left="720" w:right="720" w:firstLine="720"/>
      <w:jc w:val="both"/>
    </w:pPr>
    <w:rPr>
      <w:i/>
      <w:szCs w:val="20"/>
    </w:rPr>
  </w:style>
  <w:style w:type="character" w:customStyle="1" w:styleId="FooterChar11">
    <w:name w:val="Footer Char11"/>
    <w:basedOn w:val="DefaultParagraphFont"/>
    <w:rsid w:val="00C230B4"/>
    <w:rPr>
      <w:sz w:val="24"/>
    </w:rPr>
  </w:style>
  <w:style w:type="character" w:customStyle="1" w:styleId="HeaderChar11">
    <w:name w:val="Header Char11"/>
    <w:basedOn w:val="DefaultParagraphFont"/>
    <w:rsid w:val="00C230B4"/>
    <w:rPr>
      <w:i/>
      <w:sz w:val="24"/>
    </w:rPr>
  </w:style>
  <w:style w:type="character" w:customStyle="1" w:styleId="BodyTextChar51">
    <w:name w:val="Body Text Char51"/>
    <w:basedOn w:val="DefaultParagraphFont"/>
    <w:rsid w:val="00C230B4"/>
    <w:rPr>
      <w:rFonts w:cs="Arial"/>
      <w:sz w:val="24"/>
      <w:lang w:val="en-US" w:eastAsia="en-US" w:bidi="ar-SA"/>
    </w:rPr>
  </w:style>
  <w:style w:type="character" w:customStyle="1" w:styleId="FootnoteTextChar71">
    <w:name w:val="Footnote Text Char71"/>
    <w:aliases w:val="Footnote Text Char Char Char Char71,Footnote Text Char Char Char1 Char61,Footnote Text Char Char Char2 Char61,Footnote Text Char Char Char11 Char61,Footnote Text Char Char Char3 Char61,Footnote Text Char Char Char12 Char61"/>
    <w:basedOn w:val="DefaultParagraphFont"/>
    <w:rsid w:val="00C230B4"/>
    <w:rPr>
      <w:lang w:val="en-US" w:eastAsia="en-US" w:bidi="ar-SA"/>
    </w:rPr>
  </w:style>
  <w:style w:type="paragraph" w:customStyle="1" w:styleId="HeaderlikeH112">
    <w:name w:val="Header like H112"/>
    <w:basedOn w:val="Heading2"/>
    <w:rsid w:val="00C230B4"/>
    <w:pPr>
      <w:spacing w:before="120" w:line="360" w:lineRule="exact"/>
      <w:ind w:firstLine="720"/>
      <w:outlineLvl w:val="9"/>
    </w:pPr>
    <w:rPr>
      <w:b/>
      <w:i w:val="0"/>
      <w:sz w:val="36"/>
    </w:rPr>
  </w:style>
  <w:style w:type="paragraph" w:customStyle="1" w:styleId="Quotation51">
    <w:name w:val="Quotation51"/>
    <w:basedOn w:val="Normal"/>
    <w:autoRedefine/>
    <w:rsid w:val="00C230B4"/>
    <w:pPr>
      <w:spacing w:before="120" w:after="120" w:line="480" w:lineRule="exact"/>
      <w:ind w:left="720" w:right="720" w:firstLine="720"/>
      <w:jc w:val="both"/>
    </w:pPr>
    <w:rPr>
      <w:i/>
      <w:szCs w:val="20"/>
    </w:rPr>
  </w:style>
  <w:style w:type="character" w:customStyle="1" w:styleId="QuotationChar51">
    <w:name w:val="Quotation Char51"/>
    <w:basedOn w:val="BodyTextChar"/>
    <w:rsid w:val="00C230B4"/>
    <w:rPr>
      <w:i/>
      <w:sz w:val="24"/>
      <w:szCs w:val="24"/>
    </w:rPr>
  </w:style>
  <w:style w:type="paragraph" w:customStyle="1" w:styleId="Greeting12">
    <w:name w:val="Greeting12"/>
    <w:basedOn w:val="Normal"/>
    <w:rsid w:val="00C230B4"/>
    <w:pPr>
      <w:spacing w:after="120" w:line="480" w:lineRule="exact"/>
      <w:ind w:firstLine="720"/>
    </w:pPr>
    <w:rPr>
      <w:szCs w:val="20"/>
    </w:rPr>
  </w:style>
  <w:style w:type="paragraph" w:customStyle="1" w:styleId="H2A12">
    <w:name w:val="H2A12"/>
    <w:basedOn w:val="H2"/>
    <w:rsid w:val="00C230B4"/>
    <w:pPr>
      <w:outlineLvl w:val="9"/>
    </w:pPr>
    <w:rPr>
      <w:rFonts w:ascii="Times New Roman" w:hAnsi="Times New Roman"/>
      <w:iCs w:val="0"/>
      <w:szCs w:val="28"/>
    </w:rPr>
  </w:style>
  <w:style w:type="paragraph" w:customStyle="1" w:styleId="H221">
    <w:name w:val="H221"/>
    <w:basedOn w:val="BT"/>
    <w:autoRedefine/>
    <w:rsid w:val="00C230B4"/>
    <w:pPr>
      <w:spacing w:line="300" w:lineRule="atLeast"/>
      <w:ind w:firstLine="720"/>
      <w:outlineLvl w:val="1"/>
    </w:pPr>
  </w:style>
  <w:style w:type="paragraph" w:customStyle="1" w:styleId="BT11">
    <w:name w:val="BT1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1">
    <w:name w:val="BT Char11"/>
    <w:basedOn w:val="DefaultParagraphFont"/>
    <w:rsid w:val="00C230B4"/>
    <w:rPr>
      <w:sz w:val="24"/>
      <w:lang w:val="en-US" w:eastAsia="en-US" w:bidi="ar-SA"/>
    </w:rPr>
  </w:style>
  <w:style w:type="paragraph" w:customStyle="1" w:styleId="Level3Heading12">
    <w:name w:val="Level 3 Heading12"/>
    <w:rsid w:val="00C230B4"/>
    <w:pPr>
      <w:keepNext/>
      <w:keepLines/>
      <w:widowControl w:val="0"/>
      <w:spacing w:after="240" w:line="480" w:lineRule="exact"/>
      <w:jc w:val="center"/>
    </w:pPr>
    <w:rPr>
      <w:rFonts w:ascii="Times" w:hAnsi="Times"/>
      <w:b/>
      <w:snapToGrid w:val="0"/>
      <w:sz w:val="28"/>
      <w:szCs w:val="24"/>
    </w:rPr>
  </w:style>
  <w:style w:type="paragraph" w:customStyle="1" w:styleId="flushleft21">
    <w:name w:val="flush left21"/>
    <w:aliases w:val="no hang2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1">
    <w:name w:val="QT51"/>
    <w:basedOn w:val="NormalWeb"/>
    <w:autoRedefine/>
    <w:rsid w:val="00C230B4"/>
    <w:pPr>
      <w:spacing w:after="120" w:line="300" w:lineRule="atLeast"/>
      <w:ind w:left="720" w:right="720" w:firstLine="720"/>
      <w:jc w:val="both"/>
    </w:pPr>
    <w:rPr>
      <w:rFonts w:cs="Arial"/>
      <w:i/>
    </w:rPr>
  </w:style>
  <w:style w:type="character" w:customStyle="1" w:styleId="QTChar51">
    <w:name w:val="QT Char51"/>
    <w:basedOn w:val="DefaultParagraphFont"/>
    <w:rsid w:val="00C230B4"/>
    <w:rPr>
      <w:rFonts w:cs="Arial"/>
      <w:i/>
      <w:sz w:val="24"/>
      <w:szCs w:val="24"/>
      <w:lang w:val="en-US" w:eastAsia="en-US" w:bidi="ar-SA"/>
    </w:rPr>
  </w:style>
  <w:style w:type="character" w:customStyle="1" w:styleId="BTCharCharCharChar11">
    <w:name w:val="BT Char Char Char Char11"/>
    <w:basedOn w:val="DefaultParagraphFont"/>
    <w:rsid w:val="00C230B4"/>
    <w:rPr>
      <w:sz w:val="24"/>
      <w:lang w:val="en-US" w:eastAsia="en-US" w:bidi="ar-SA"/>
    </w:rPr>
  </w:style>
  <w:style w:type="paragraph" w:customStyle="1" w:styleId="BTCharCharChar11">
    <w:name w:val="BT Char Char Char11"/>
    <w:basedOn w:val="Normal"/>
    <w:autoRedefine/>
    <w:rsid w:val="00C230B4"/>
    <w:pPr>
      <w:spacing w:after="120" w:line="300" w:lineRule="exact"/>
      <w:ind w:firstLine="720"/>
      <w:jc w:val="both"/>
    </w:pPr>
    <w:rPr>
      <w:szCs w:val="20"/>
    </w:rPr>
  </w:style>
  <w:style w:type="paragraph" w:customStyle="1" w:styleId="FNChar11">
    <w:name w:val="FN Char11"/>
    <w:basedOn w:val="FootnoteText"/>
    <w:autoRedefine/>
    <w:rsid w:val="00C230B4"/>
    <w:pPr>
      <w:contextualSpacing/>
      <w:jc w:val="both"/>
    </w:pPr>
  </w:style>
  <w:style w:type="character" w:customStyle="1" w:styleId="FNCharChar11">
    <w:name w:val="FN Char Char11"/>
    <w:basedOn w:val="DefaultParagraphFont"/>
    <w:rsid w:val="00C230B4"/>
    <w:rPr>
      <w:lang w:val="en-US" w:eastAsia="en-US" w:bidi="ar-SA"/>
    </w:rPr>
  </w:style>
  <w:style w:type="paragraph" w:customStyle="1" w:styleId="StyleBodyTextBold111">
    <w:name w:val="Style Body Text + Bold111"/>
    <w:basedOn w:val="Normal"/>
    <w:autoRedefine/>
    <w:rsid w:val="00C230B4"/>
    <w:pPr>
      <w:spacing w:after="120" w:line="480" w:lineRule="exact"/>
      <w:ind w:firstLine="720"/>
      <w:jc w:val="both"/>
    </w:pPr>
    <w:rPr>
      <w:b/>
      <w:bCs/>
      <w:szCs w:val="20"/>
    </w:rPr>
  </w:style>
  <w:style w:type="character" w:customStyle="1" w:styleId="StyleBodyTextBold1Char11">
    <w:name w:val="Style Body Text + Bold1 Char11"/>
    <w:basedOn w:val="BodyTextChar"/>
    <w:rsid w:val="00C230B4"/>
    <w:rPr>
      <w:b/>
      <w:bCs/>
      <w:sz w:val="24"/>
      <w:szCs w:val="24"/>
    </w:rPr>
  </w:style>
  <w:style w:type="character" w:customStyle="1" w:styleId="HeaderChar21">
    <w:name w:val="Header Char21"/>
    <w:basedOn w:val="DefaultParagraphFont"/>
    <w:rsid w:val="00C230B4"/>
    <w:rPr>
      <w:i/>
      <w:sz w:val="24"/>
    </w:rPr>
  </w:style>
  <w:style w:type="character" w:customStyle="1" w:styleId="CommentTextChar11">
    <w:name w:val="Comment Text Char11"/>
    <w:basedOn w:val="DefaultParagraphFont"/>
    <w:rsid w:val="00C230B4"/>
    <w:rPr>
      <w:sz w:val="24"/>
      <w:szCs w:val="24"/>
    </w:rPr>
  </w:style>
  <w:style w:type="character" w:customStyle="1" w:styleId="BodyTextIndentChar11">
    <w:name w:val="Body Text Indent Char11"/>
    <w:basedOn w:val="DefaultParagraphFont"/>
    <w:rsid w:val="00C230B4"/>
    <w:rPr>
      <w:rFonts w:cs="Arial"/>
      <w:sz w:val="24"/>
    </w:rPr>
  </w:style>
  <w:style w:type="character" w:customStyle="1" w:styleId="DateChar11">
    <w:name w:val="Date Char11"/>
    <w:basedOn w:val="DefaultParagraphFont"/>
    <w:rsid w:val="00C230B4"/>
    <w:rPr>
      <w:rFonts w:cs="Arial"/>
      <w:b/>
      <w:sz w:val="24"/>
    </w:rPr>
  </w:style>
  <w:style w:type="character" w:customStyle="1" w:styleId="EndnoteTextChar11">
    <w:name w:val="Endnote Text Char11"/>
    <w:basedOn w:val="DefaultParagraphFont"/>
    <w:rsid w:val="00C230B4"/>
    <w:rPr>
      <w:sz w:val="18"/>
      <w:szCs w:val="24"/>
    </w:rPr>
  </w:style>
  <w:style w:type="character" w:customStyle="1" w:styleId="FooterChar21">
    <w:name w:val="Footer Char21"/>
    <w:basedOn w:val="DefaultParagraphFont"/>
    <w:rsid w:val="00C230B4"/>
    <w:rPr>
      <w:sz w:val="24"/>
    </w:rPr>
  </w:style>
  <w:style w:type="paragraph" w:customStyle="1" w:styleId="FooterEven12">
    <w:name w:val="Footer Even12"/>
    <w:basedOn w:val="Footer"/>
    <w:rsid w:val="00C230B4"/>
    <w:pPr>
      <w:spacing w:after="120" w:line="480" w:lineRule="exact"/>
      <w:ind w:firstLine="720"/>
      <w:jc w:val="both"/>
    </w:pPr>
    <w:rPr>
      <w:szCs w:val="20"/>
    </w:rPr>
  </w:style>
  <w:style w:type="paragraph" w:customStyle="1" w:styleId="FooterFirst12">
    <w:name w:val="Footer First12"/>
    <w:basedOn w:val="Footer"/>
    <w:rsid w:val="00C230B4"/>
    <w:pPr>
      <w:spacing w:after="120" w:line="480" w:lineRule="exact"/>
      <w:ind w:firstLine="720"/>
      <w:jc w:val="both"/>
    </w:pPr>
    <w:rPr>
      <w:szCs w:val="20"/>
    </w:rPr>
  </w:style>
  <w:style w:type="paragraph" w:customStyle="1" w:styleId="FooterOdd12">
    <w:name w:val="Footer Odd12"/>
    <w:basedOn w:val="Footer"/>
    <w:rsid w:val="00C230B4"/>
    <w:pPr>
      <w:spacing w:after="120" w:line="480" w:lineRule="exact"/>
      <w:ind w:firstLine="720"/>
      <w:jc w:val="both"/>
    </w:pPr>
    <w:rPr>
      <w:szCs w:val="20"/>
    </w:rPr>
  </w:style>
  <w:style w:type="character" w:customStyle="1" w:styleId="MacroTextChar11">
    <w:name w:val="Macro Text Char11"/>
    <w:basedOn w:val="DefaultParagraphFont"/>
    <w:rsid w:val="00C230B4"/>
    <w:rPr>
      <w:rFonts w:ascii="Courier New" w:hAnsi="Courier New" w:cs="Arial"/>
      <w:sz w:val="24"/>
    </w:rPr>
  </w:style>
  <w:style w:type="character" w:customStyle="1" w:styleId="MessageHeaderChar11">
    <w:name w:val="Message Header Char11"/>
    <w:basedOn w:val="DefaultParagraphFont"/>
    <w:rsid w:val="00C230B4"/>
    <w:rPr>
      <w:rFonts w:ascii="Arial" w:hAnsi="Arial" w:cs="Arial"/>
      <w:sz w:val="24"/>
    </w:rPr>
  </w:style>
  <w:style w:type="character" w:customStyle="1" w:styleId="SubtitleChar11">
    <w:name w:val="Subtitle Char11"/>
    <w:basedOn w:val="DefaultParagraphFont"/>
    <w:rsid w:val="00C230B4"/>
    <w:rPr>
      <w:rFonts w:ascii="Arial" w:hAnsi="Arial"/>
      <w:i/>
      <w:kern w:val="28"/>
      <w:sz w:val="28"/>
      <w:szCs w:val="24"/>
    </w:rPr>
  </w:style>
  <w:style w:type="paragraph" w:customStyle="1" w:styleId="HeadingBase12">
    <w:name w:val="Heading Base12"/>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1">
    <w:name w:val="Title Char11"/>
    <w:basedOn w:val="DefaultParagraphFont"/>
    <w:rsid w:val="00C230B4"/>
    <w:rPr>
      <w:rFonts w:ascii="Arial" w:hAnsi="Arial"/>
      <w:b/>
      <w:kern w:val="28"/>
      <w:sz w:val="40"/>
      <w:szCs w:val="24"/>
    </w:rPr>
  </w:style>
  <w:style w:type="paragraph" w:customStyle="1" w:styleId="indent531">
    <w:name w:val="indent 531"/>
    <w:aliases w:val="hang 9 (SP Parts)12"/>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2">
    <w:name w:val="flush left bold titles1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2">
    <w:name w:val="Left Running Head (Even)1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2">
    <w:name w:val="Right Running Head (Odd)1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2">
    <w:name w:val="EXERCISE - BOX1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2">
    <w:name w:val="Thick Line Below1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0">
    <w:name w:val="quotation5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2">
    <w:name w:val="indent 5112"/>
    <w:aliases w:val="hang 5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
    <w:name w:val="Level 1 Heading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0">
    <w:name w:val="indent 1011"/>
    <w:aliases w:val="block21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
    <w:name w:val="indent 5211"/>
    <w:aliases w:val="block3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
    <w:name w:val="PI1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10">
    <w:name w:val="indent 1511"/>
    <w:aliases w:val="block1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2">
    <w:name w:val="Document Map Char12"/>
    <w:basedOn w:val="DefaultParagraphFont"/>
    <w:rsid w:val="00C230B4"/>
    <w:rPr>
      <w:rFonts w:ascii="Tahoma" w:hAnsi="Tahoma" w:cs="Tahoma"/>
      <w:sz w:val="24"/>
      <w:szCs w:val="24"/>
      <w:shd w:val="clear" w:color="auto" w:fill="000080"/>
    </w:rPr>
  </w:style>
  <w:style w:type="character" w:customStyle="1" w:styleId="PlainTextChar12">
    <w:name w:val="Plain Text Char12"/>
    <w:basedOn w:val="DefaultParagraphFont"/>
    <w:rsid w:val="00C230B4"/>
    <w:rPr>
      <w:rFonts w:ascii="Courier New" w:hAnsi="Courier New" w:cs="Courier New"/>
      <w:lang w:bidi="he-IL"/>
    </w:rPr>
  </w:style>
  <w:style w:type="paragraph" w:customStyle="1" w:styleId="quotation1110">
    <w:name w:val="quotation1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2">
    <w:name w:val="List First12"/>
    <w:basedOn w:val="List"/>
    <w:next w:val="List"/>
    <w:rsid w:val="00C230B4"/>
    <w:pPr>
      <w:tabs>
        <w:tab w:val="clear" w:pos="720"/>
      </w:tabs>
      <w:spacing w:before="0" w:line="480" w:lineRule="exact"/>
      <w:jc w:val="both"/>
    </w:pPr>
    <w:rPr>
      <w:szCs w:val="20"/>
    </w:rPr>
  </w:style>
  <w:style w:type="paragraph" w:customStyle="1" w:styleId="ListLast12">
    <w:name w:val="List Last12"/>
    <w:basedOn w:val="List"/>
    <w:rsid w:val="00C230B4"/>
    <w:pPr>
      <w:tabs>
        <w:tab w:val="clear" w:pos="720"/>
      </w:tabs>
      <w:spacing w:before="0" w:line="480" w:lineRule="exact"/>
      <w:jc w:val="both"/>
    </w:pPr>
    <w:rPr>
      <w:szCs w:val="20"/>
    </w:rPr>
  </w:style>
  <w:style w:type="paragraph" w:customStyle="1" w:styleId="ListNumberFirst12">
    <w:name w:val="List Number First12"/>
    <w:basedOn w:val="ListNumber"/>
    <w:next w:val="ListNumber"/>
    <w:rsid w:val="00C230B4"/>
    <w:pPr>
      <w:spacing w:before="0" w:line="480" w:lineRule="exact"/>
      <w:jc w:val="both"/>
    </w:pPr>
    <w:rPr>
      <w:szCs w:val="20"/>
    </w:rPr>
  </w:style>
  <w:style w:type="paragraph" w:customStyle="1" w:styleId="ListNumberLast12">
    <w:name w:val="List Number Last12"/>
    <w:basedOn w:val="ListNumber"/>
    <w:rsid w:val="00C230B4"/>
    <w:pPr>
      <w:spacing w:before="0" w:line="480" w:lineRule="exact"/>
      <w:jc w:val="both"/>
    </w:pPr>
    <w:rPr>
      <w:szCs w:val="20"/>
    </w:rPr>
  </w:style>
  <w:style w:type="paragraph" w:customStyle="1" w:styleId="PartLabel12">
    <w:name w:val="Part Label12"/>
    <w:basedOn w:val="HeadingBase"/>
    <w:next w:val="Normal"/>
    <w:rsid w:val="00C230B4"/>
    <w:pPr>
      <w:spacing w:after="120" w:line="480" w:lineRule="exact"/>
      <w:ind w:firstLine="720"/>
      <w:jc w:val="both"/>
    </w:pPr>
    <w:rPr>
      <w:szCs w:val="20"/>
    </w:rPr>
  </w:style>
  <w:style w:type="paragraph" w:customStyle="1" w:styleId="PartTitle12">
    <w:name w:val="Part Title12"/>
    <w:basedOn w:val="HeadingBase"/>
    <w:next w:val="PartSubtitle"/>
    <w:rsid w:val="00C230B4"/>
    <w:pPr>
      <w:spacing w:after="120" w:line="480" w:lineRule="exact"/>
      <w:ind w:firstLine="720"/>
      <w:jc w:val="both"/>
    </w:pPr>
    <w:rPr>
      <w:szCs w:val="20"/>
    </w:rPr>
  </w:style>
  <w:style w:type="paragraph" w:customStyle="1" w:styleId="PartSubtitle12">
    <w:name w:val="Part Subtitle1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2">
    <w:name w:val="Section Heading12"/>
    <w:basedOn w:val="HeadingBase"/>
    <w:rsid w:val="00C230B4"/>
    <w:pPr>
      <w:spacing w:after="120" w:line="480" w:lineRule="exact"/>
      <w:ind w:firstLine="720"/>
      <w:jc w:val="both"/>
    </w:pPr>
    <w:rPr>
      <w:szCs w:val="20"/>
    </w:rPr>
  </w:style>
  <w:style w:type="paragraph" w:customStyle="1" w:styleId="SectionLabel12">
    <w:name w:val="Section Label12"/>
    <w:basedOn w:val="HeadingBase"/>
    <w:rsid w:val="00C230B4"/>
    <w:pPr>
      <w:spacing w:after="120" w:line="480" w:lineRule="exact"/>
      <w:ind w:firstLine="720"/>
      <w:jc w:val="both"/>
    </w:pPr>
    <w:rPr>
      <w:szCs w:val="20"/>
    </w:rPr>
  </w:style>
  <w:style w:type="paragraph" w:customStyle="1" w:styleId="TitleCover12">
    <w:name w:val="Title Cover12"/>
    <w:basedOn w:val="HeadingBase"/>
    <w:next w:val="SubtitleCover"/>
    <w:rsid w:val="00C230B4"/>
    <w:pPr>
      <w:spacing w:after="120" w:line="480" w:lineRule="exact"/>
      <w:ind w:firstLine="720"/>
      <w:jc w:val="both"/>
    </w:pPr>
    <w:rPr>
      <w:szCs w:val="20"/>
    </w:rPr>
  </w:style>
  <w:style w:type="paragraph" w:customStyle="1" w:styleId="SubtitleCover12">
    <w:name w:val="Subtitle Cover1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2">
    <w:name w:val="Title 312"/>
    <w:basedOn w:val="Title2"/>
    <w:rsid w:val="00C230B4"/>
    <w:pPr>
      <w:ind w:firstLine="720"/>
    </w:pPr>
    <w:rPr>
      <w:szCs w:val="20"/>
    </w:rPr>
  </w:style>
  <w:style w:type="paragraph" w:customStyle="1" w:styleId="Title212">
    <w:name w:val="Title 212"/>
    <w:basedOn w:val="Normal"/>
    <w:rsid w:val="00C230B4"/>
    <w:pPr>
      <w:spacing w:after="120" w:line="300" w:lineRule="atLeast"/>
      <w:ind w:firstLine="720"/>
      <w:jc w:val="center"/>
    </w:pPr>
    <w:rPr>
      <w:sz w:val="52"/>
      <w:szCs w:val="20"/>
    </w:rPr>
  </w:style>
  <w:style w:type="paragraph" w:customStyle="1" w:styleId="H3A12">
    <w:name w:val="H3A12"/>
    <w:basedOn w:val="H3"/>
    <w:rsid w:val="00C230B4"/>
  </w:style>
  <w:style w:type="paragraph" w:customStyle="1" w:styleId="H311">
    <w:name w:val="H3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1">
    <w:name w:val="H411"/>
    <w:basedOn w:val="H4A"/>
    <w:next w:val="Normal"/>
    <w:autoRedefine/>
    <w:rsid w:val="00C230B4"/>
  </w:style>
  <w:style w:type="paragraph" w:customStyle="1" w:styleId="H4A12">
    <w:name w:val="H4A1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2">
    <w:name w:val="Block Quotation First1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2">
    <w:name w:val="Block Quotation12"/>
    <w:basedOn w:val="Normal"/>
    <w:rsid w:val="00C230B4"/>
    <w:pPr>
      <w:keepLines/>
      <w:spacing w:after="160" w:line="480" w:lineRule="exact"/>
      <w:ind w:left="720" w:right="720" w:firstLine="720"/>
      <w:jc w:val="both"/>
    </w:pPr>
    <w:rPr>
      <w:i/>
      <w:szCs w:val="20"/>
    </w:rPr>
  </w:style>
  <w:style w:type="paragraph" w:customStyle="1" w:styleId="BlockQuotationLast12">
    <w:name w:val="Block Quotation Last12"/>
    <w:basedOn w:val="BlockQuotation"/>
    <w:rsid w:val="00C230B4"/>
    <w:pPr>
      <w:tabs>
        <w:tab w:val="clear" w:pos="720"/>
      </w:tabs>
      <w:spacing w:before="0" w:line="480" w:lineRule="exact"/>
      <w:ind w:firstLine="720"/>
      <w:jc w:val="both"/>
    </w:pPr>
    <w:rPr>
      <w:szCs w:val="20"/>
    </w:rPr>
  </w:style>
  <w:style w:type="paragraph" w:customStyle="1" w:styleId="BodyTextKeep12">
    <w:name w:val="Body Text Keep12"/>
    <w:basedOn w:val="Normal"/>
    <w:rsid w:val="00C230B4"/>
    <w:pPr>
      <w:keepNext/>
      <w:spacing w:after="120" w:line="480" w:lineRule="exact"/>
      <w:ind w:firstLine="720"/>
      <w:jc w:val="both"/>
    </w:pPr>
    <w:rPr>
      <w:szCs w:val="20"/>
    </w:rPr>
  </w:style>
  <w:style w:type="paragraph" w:customStyle="1" w:styleId="ChapterLabel12">
    <w:name w:val="Chapter Label1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2">
    <w:name w:val="Chapter Subtitle1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2">
    <w:name w:val="Chapter Title1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2">
    <w:name w:val="Document Label12"/>
    <w:basedOn w:val="Normal"/>
    <w:rsid w:val="00C230B4"/>
    <w:pPr>
      <w:keepNext/>
      <w:spacing w:before="240" w:after="360" w:line="480" w:lineRule="exact"/>
      <w:ind w:firstLine="720"/>
      <w:jc w:val="both"/>
    </w:pPr>
    <w:rPr>
      <w:b/>
      <w:kern w:val="28"/>
      <w:sz w:val="36"/>
      <w:szCs w:val="20"/>
    </w:rPr>
  </w:style>
  <w:style w:type="paragraph" w:customStyle="1" w:styleId="FootnoteBase31">
    <w:name w:val="Footnote Base31"/>
    <w:basedOn w:val="Normal"/>
    <w:rsid w:val="00C230B4"/>
    <w:pPr>
      <w:tabs>
        <w:tab w:val="left" w:pos="187"/>
      </w:tabs>
      <w:spacing w:after="120" w:line="220" w:lineRule="exact"/>
      <w:ind w:left="187" w:hanging="187"/>
      <w:jc w:val="both"/>
    </w:pPr>
    <w:rPr>
      <w:sz w:val="18"/>
      <w:szCs w:val="20"/>
    </w:rPr>
  </w:style>
  <w:style w:type="paragraph" w:customStyle="1" w:styleId="HeaderBase12">
    <w:name w:val="Header Base12"/>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2">
    <w:name w:val="Header Even12"/>
    <w:basedOn w:val="Header"/>
    <w:rsid w:val="00C230B4"/>
    <w:pPr>
      <w:ind w:firstLine="720"/>
      <w:jc w:val="both"/>
    </w:pPr>
    <w:rPr>
      <w:sz w:val="56"/>
      <w:szCs w:val="56"/>
    </w:rPr>
  </w:style>
  <w:style w:type="paragraph" w:customStyle="1" w:styleId="HeaderFirst12">
    <w:name w:val="Header First12"/>
    <w:basedOn w:val="Header"/>
    <w:rsid w:val="00C230B4"/>
    <w:pPr>
      <w:ind w:firstLine="720"/>
      <w:jc w:val="center"/>
    </w:pPr>
    <w:rPr>
      <w:sz w:val="56"/>
      <w:szCs w:val="56"/>
    </w:rPr>
  </w:style>
  <w:style w:type="paragraph" w:customStyle="1" w:styleId="HeaderOdd12">
    <w:name w:val="Header Odd12"/>
    <w:basedOn w:val="Header"/>
    <w:rsid w:val="00C230B4"/>
    <w:pPr>
      <w:tabs>
        <w:tab w:val="right" w:pos="0"/>
      </w:tabs>
      <w:ind w:firstLine="720"/>
      <w:jc w:val="right"/>
    </w:pPr>
    <w:rPr>
      <w:sz w:val="56"/>
      <w:szCs w:val="56"/>
    </w:rPr>
  </w:style>
  <w:style w:type="paragraph" w:customStyle="1" w:styleId="IndexBase12">
    <w:name w:val="Index Base12"/>
    <w:basedOn w:val="Normal"/>
    <w:rsid w:val="00C230B4"/>
    <w:pPr>
      <w:tabs>
        <w:tab w:val="right" w:leader="dot" w:pos="3960"/>
      </w:tabs>
      <w:spacing w:after="120" w:line="480" w:lineRule="exact"/>
      <w:ind w:left="720" w:hanging="720"/>
      <w:jc w:val="both"/>
    </w:pPr>
    <w:rPr>
      <w:szCs w:val="20"/>
    </w:rPr>
  </w:style>
  <w:style w:type="paragraph" w:customStyle="1" w:styleId="ListBulletFirst12">
    <w:name w:val="List Bullet First12"/>
    <w:basedOn w:val="ListBullet"/>
    <w:next w:val="ListBullet"/>
    <w:rsid w:val="00C230B4"/>
    <w:pPr>
      <w:spacing w:before="80" w:line="480" w:lineRule="exact"/>
      <w:jc w:val="both"/>
    </w:pPr>
    <w:rPr>
      <w:szCs w:val="20"/>
    </w:rPr>
  </w:style>
  <w:style w:type="paragraph" w:customStyle="1" w:styleId="ListBulletLast12">
    <w:name w:val="List Bullet Last12"/>
    <w:basedOn w:val="ListBullet"/>
    <w:rsid w:val="00C230B4"/>
    <w:pPr>
      <w:spacing w:before="0" w:after="240" w:line="480" w:lineRule="exact"/>
      <w:jc w:val="both"/>
    </w:pPr>
    <w:rPr>
      <w:szCs w:val="20"/>
    </w:rPr>
  </w:style>
  <w:style w:type="paragraph" w:customStyle="1" w:styleId="Picture12">
    <w:name w:val="Picture12"/>
    <w:basedOn w:val="Normal"/>
    <w:next w:val="Caption"/>
    <w:rsid w:val="00C230B4"/>
    <w:pPr>
      <w:keepNext/>
      <w:spacing w:after="120" w:line="480" w:lineRule="exact"/>
      <w:ind w:firstLine="720"/>
      <w:jc w:val="both"/>
    </w:pPr>
    <w:rPr>
      <w:szCs w:val="20"/>
    </w:rPr>
  </w:style>
  <w:style w:type="paragraph" w:customStyle="1" w:styleId="TOCBase12">
    <w:name w:val="TOC Base12"/>
    <w:basedOn w:val="Normal"/>
    <w:rsid w:val="00C230B4"/>
    <w:pPr>
      <w:tabs>
        <w:tab w:val="right" w:leader="dot" w:pos="8640"/>
      </w:tabs>
      <w:spacing w:after="120" w:line="480" w:lineRule="exact"/>
      <w:ind w:firstLine="720"/>
      <w:jc w:val="both"/>
    </w:pPr>
    <w:rPr>
      <w:szCs w:val="20"/>
    </w:rPr>
  </w:style>
  <w:style w:type="paragraph" w:customStyle="1" w:styleId="Indent5120">
    <w:name w:val="Indent512"/>
    <w:basedOn w:val="Normal"/>
    <w:rsid w:val="00C230B4"/>
    <w:pPr>
      <w:spacing w:after="120" w:line="480" w:lineRule="exact"/>
      <w:ind w:left="720" w:firstLine="720"/>
      <w:jc w:val="both"/>
    </w:pPr>
    <w:rPr>
      <w:szCs w:val="20"/>
    </w:rPr>
  </w:style>
  <w:style w:type="paragraph" w:customStyle="1" w:styleId="Indent1012">
    <w:name w:val="Indent1012"/>
    <w:basedOn w:val="Normal"/>
    <w:rsid w:val="00C230B4"/>
    <w:pPr>
      <w:spacing w:after="120" w:line="480" w:lineRule="exact"/>
      <w:ind w:left="1440" w:firstLine="720"/>
      <w:jc w:val="both"/>
    </w:pPr>
    <w:rPr>
      <w:szCs w:val="20"/>
    </w:rPr>
  </w:style>
  <w:style w:type="paragraph" w:customStyle="1" w:styleId="Indent1512">
    <w:name w:val="Indent1512"/>
    <w:basedOn w:val="Normal"/>
    <w:rsid w:val="00C230B4"/>
    <w:pPr>
      <w:spacing w:after="120" w:line="480" w:lineRule="exact"/>
      <w:ind w:left="2160" w:firstLine="720"/>
      <w:jc w:val="both"/>
    </w:pPr>
    <w:rPr>
      <w:szCs w:val="20"/>
    </w:rPr>
  </w:style>
  <w:style w:type="paragraph" w:customStyle="1" w:styleId="Indent2012">
    <w:name w:val="Indent2012"/>
    <w:basedOn w:val="Normal"/>
    <w:rsid w:val="00C230B4"/>
    <w:pPr>
      <w:spacing w:after="120" w:line="480" w:lineRule="exact"/>
      <w:ind w:left="2880" w:firstLine="720"/>
      <w:jc w:val="both"/>
    </w:pPr>
    <w:rPr>
      <w:szCs w:val="20"/>
    </w:rPr>
  </w:style>
  <w:style w:type="paragraph" w:customStyle="1" w:styleId="BodyTextNotJustified12">
    <w:name w:val="Body Text Not Justified12"/>
    <w:basedOn w:val="Normal"/>
    <w:rsid w:val="00C230B4"/>
    <w:pPr>
      <w:spacing w:after="120" w:line="480" w:lineRule="exact"/>
      <w:ind w:firstLine="720"/>
    </w:pPr>
    <w:rPr>
      <w:szCs w:val="20"/>
    </w:rPr>
  </w:style>
  <w:style w:type="paragraph" w:customStyle="1" w:styleId="BoldCenterArial12pt12">
    <w:name w:val="Bold Center Arial 12 pt12"/>
    <w:basedOn w:val="Normal"/>
    <w:rsid w:val="00C230B4"/>
    <w:pPr>
      <w:spacing w:after="160" w:line="480" w:lineRule="exact"/>
      <w:ind w:firstLine="720"/>
      <w:jc w:val="center"/>
    </w:pPr>
    <w:rPr>
      <w:rFonts w:ascii="Arial" w:hAnsi="Arial"/>
      <w:b/>
      <w:szCs w:val="20"/>
    </w:rPr>
  </w:style>
  <w:style w:type="paragraph" w:customStyle="1" w:styleId="Exercise12">
    <w:name w:val="Exercise1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2">
    <w:name w:val="Flush Left Bold12"/>
    <w:basedOn w:val="Normal"/>
    <w:rsid w:val="00C230B4"/>
    <w:pPr>
      <w:spacing w:before="120" w:after="120" w:line="290" w:lineRule="exact"/>
      <w:ind w:firstLine="720"/>
      <w:jc w:val="both"/>
    </w:pPr>
    <w:rPr>
      <w:b/>
      <w:snapToGrid w:val="0"/>
      <w:szCs w:val="20"/>
    </w:rPr>
  </w:style>
  <w:style w:type="paragraph" w:customStyle="1" w:styleId="Hang112">
    <w:name w:val="Hang112"/>
    <w:basedOn w:val="Normal"/>
    <w:autoRedefine/>
    <w:rsid w:val="00C230B4"/>
    <w:pPr>
      <w:spacing w:after="120" w:line="480" w:lineRule="exact"/>
      <w:ind w:left="1080" w:hanging="360"/>
      <w:jc w:val="both"/>
    </w:pPr>
    <w:rPr>
      <w:snapToGrid w:val="0"/>
      <w:szCs w:val="20"/>
    </w:rPr>
  </w:style>
  <w:style w:type="paragraph" w:customStyle="1" w:styleId="Style112">
    <w:name w:val="Style112"/>
    <w:basedOn w:val="BP"/>
    <w:next w:val="BT"/>
    <w:autoRedefine/>
    <w:rsid w:val="00C230B4"/>
    <w:pPr>
      <w:spacing w:after="120"/>
      <w:ind w:firstLine="720"/>
    </w:pPr>
    <w:rPr>
      <w:szCs w:val="20"/>
    </w:rPr>
  </w:style>
  <w:style w:type="paragraph" w:customStyle="1" w:styleId="BP11">
    <w:name w:val="BP11"/>
    <w:basedOn w:val="BT"/>
    <w:next w:val="BT"/>
    <w:autoRedefine/>
    <w:rsid w:val="00C230B4"/>
    <w:pPr>
      <w:ind w:firstLine="720"/>
    </w:pPr>
  </w:style>
  <w:style w:type="paragraph" w:customStyle="1" w:styleId="HeadingCaps12">
    <w:name w:val="Heading Caps12"/>
    <w:basedOn w:val="Heading1"/>
    <w:autoRedefine/>
    <w:rsid w:val="00C230B4"/>
    <w:pPr>
      <w:spacing w:after="120" w:line="400" w:lineRule="exact"/>
      <w:ind w:firstLine="720"/>
    </w:pPr>
    <w:rPr>
      <w:caps/>
      <w:snapToGrid w:val="0"/>
      <w:sz w:val="40"/>
      <w:szCs w:val="20"/>
    </w:rPr>
  </w:style>
  <w:style w:type="paragraph" w:customStyle="1" w:styleId="BoldLine12">
    <w:name w:val="Bold Line12"/>
    <w:basedOn w:val="Normal"/>
    <w:rsid w:val="00C230B4"/>
    <w:pPr>
      <w:pBdr>
        <w:bottom w:val="single" w:sz="36" w:space="1" w:color="auto"/>
      </w:pBdr>
      <w:spacing w:after="120" w:line="300" w:lineRule="atLeast"/>
      <w:ind w:firstLine="720"/>
      <w:jc w:val="both"/>
    </w:pPr>
    <w:rPr>
      <w:szCs w:val="20"/>
    </w:rPr>
  </w:style>
  <w:style w:type="paragraph" w:customStyle="1" w:styleId="ExerciseTitle12">
    <w:name w:val="Exercise Title1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2">
    <w:name w:val="Title 112"/>
    <w:basedOn w:val="Normal"/>
    <w:rsid w:val="00C230B4"/>
    <w:pPr>
      <w:spacing w:after="120" w:line="300" w:lineRule="atLeast"/>
      <w:ind w:firstLine="720"/>
      <w:jc w:val="center"/>
    </w:pPr>
    <w:rPr>
      <w:b/>
      <w:sz w:val="72"/>
      <w:szCs w:val="20"/>
    </w:rPr>
  </w:style>
  <w:style w:type="paragraph" w:customStyle="1" w:styleId="Title412">
    <w:name w:val="Title 412"/>
    <w:basedOn w:val="Title3"/>
    <w:rsid w:val="00C230B4"/>
    <w:pPr>
      <w:ind w:firstLine="720"/>
    </w:pPr>
    <w:rPr>
      <w:szCs w:val="20"/>
    </w:rPr>
  </w:style>
  <w:style w:type="paragraph" w:customStyle="1" w:styleId="CenterItalic12">
    <w:name w:val="Center Italic12"/>
    <w:basedOn w:val="Normal"/>
    <w:autoRedefine/>
    <w:rsid w:val="00C230B4"/>
    <w:pPr>
      <w:spacing w:after="120" w:line="480" w:lineRule="exact"/>
      <w:ind w:firstLine="720"/>
      <w:jc w:val="center"/>
    </w:pPr>
    <w:rPr>
      <w:i/>
      <w:szCs w:val="20"/>
    </w:rPr>
  </w:style>
  <w:style w:type="paragraph" w:customStyle="1" w:styleId="LT12">
    <w:name w:val="LT12"/>
    <w:basedOn w:val="Heading2"/>
    <w:autoRedefine/>
    <w:rsid w:val="00C230B4"/>
    <w:pPr>
      <w:ind w:firstLine="720"/>
    </w:pPr>
    <w:rPr>
      <w:b/>
      <w:i w:val="0"/>
      <w:sz w:val="36"/>
    </w:rPr>
  </w:style>
  <w:style w:type="paragraph" w:customStyle="1" w:styleId="Style212">
    <w:name w:val="Style212"/>
    <w:basedOn w:val="H2A"/>
    <w:autoRedefine/>
    <w:rsid w:val="00C230B4"/>
    <w:pPr>
      <w:outlineLvl w:val="2"/>
    </w:pPr>
    <w:rPr>
      <w:i/>
      <w:snapToGrid w:val="0"/>
    </w:rPr>
  </w:style>
  <w:style w:type="paragraph" w:customStyle="1" w:styleId="LS-LessonSubtitle12">
    <w:name w:val="LS - Lesson Subtitle12"/>
    <w:basedOn w:val="H2A"/>
    <w:autoRedefine/>
    <w:rsid w:val="00C230B4"/>
    <w:pPr>
      <w:outlineLvl w:val="2"/>
    </w:pPr>
    <w:rPr>
      <w:i/>
      <w:snapToGrid w:val="0"/>
    </w:rPr>
  </w:style>
  <w:style w:type="paragraph" w:customStyle="1" w:styleId="L111">
    <w:name w:val="L111"/>
    <w:basedOn w:val="Normal"/>
    <w:autoRedefine/>
    <w:rsid w:val="00C230B4"/>
    <w:pPr>
      <w:spacing w:after="120" w:line="480" w:lineRule="exact"/>
      <w:ind w:left="720" w:hanging="720"/>
      <w:jc w:val="both"/>
    </w:pPr>
    <w:rPr>
      <w:szCs w:val="20"/>
    </w:rPr>
  </w:style>
  <w:style w:type="paragraph" w:customStyle="1" w:styleId="L211">
    <w:name w:val="L211"/>
    <w:basedOn w:val="BT"/>
    <w:autoRedefine/>
    <w:rsid w:val="00C230B4"/>
    <w:pPr>
      <w:tabs>
        <w:tab w:val="left" w:pos="720"/>
      </w:tabs>
      <w:ind w:left="1440" w:hanging="720"/>
    </w:pPr>
  </w:style>
  <w:style w:type="paragraph" w:customStyle="1" w:styleId="L311">
    <w:name w:val="L311"/>
    <w:basedOn w:val="BT"/>
    <w:autoRedefine/>
    <w:rsid w:val="00C230B4"/>
    <w:pPr>
      <w:tabs>
        <w:tab w:val="left" w:pos="720"/>
        <w:tab w:val="left" w:pos="2160"/>
      </w:tabs>
      <w:ind w:left="2160" w:hanging="720"/>
    </w:pPr>
  </w:style>
  <w:style w:type="paragraph" w:customStyle="1" w:styleId="H111">
    <w:name w:val="H111"/>
    <w:basedOn w:val="BT"/>
    <w:next w:val="BT"/>
    <w:autoRedefine/>
    <w:rsid w:val="00C230B4"/>
    <w:pPr>
      <w:spacing w:line="300" w:lineRule="atLeast"/>
      <w:ind w:firstLine="720"/>
      <w:outlineLvl w:val="0"/>
    </w:pPr>
    <w:rPr>
      <w:rFonts w:ascii="Arial" w:hAnsi="Arial"/>
      <w:b/>
      <w:kern w:val="28"/>
    </w:rPr>
  </w:style>
  <w:style w:type="paragraph" w:customStyle="1" w:styleId="H1A11">
    <w:name w:val="H1A11"/>
    <w:basedOn w:val="H1"/>
    <w:rsid w:val="00C230B4"/>
    <w:pPr>
      <w:outlineLvl w:val="9"/>
    </w:pPr>
    <w:rPr>
      <w:sz w:val="24"/>
    </w:rPr>
  </w:style>
  <w:style w:type="paragraph" w:customStyle="1" w:styleId="I111">
    <w:name w:val="I111"/>
    <w:basedOn w:val="BT"/>
    <w:autoRedefine/>
    <w:rsid w:val="00C230B4"/>
    <w:pPr>
      <w:ind w:left="720" w:firstLine="720"/>
    </w:pPr>
  </w:style>
  <w:style w:type="paragraph" w:customStyle="1" w:styleId="I211">
    <w:name w:val="I211"/>
    <w:basedOn w:val="BT"/>
    <w:autoRedefine/>
    <w:rsid w:val="00C230B4"/>
    <w:pPr>
      <w:ind w:left="1440" w:firstLine="720"/>
    </w:pPr>
  </w:style>
  <w:style w:type="paragraph" w:customStyle="1" w:styleId="I311">
    <w:name w:val="I311"/>
    <w:basedOn w:val="I1"/>
    <w:autoRedefine/>
    <w:rsid w:val="00C230B4"/>
    <w:pPr>
      <w:ind w:left="2160"/>
    </w:pPr>
  </w:style>
  <w:style w:type="paragraph" w:customStyle="1" w:styleId="GR11">
    <w:name w:val="GR11"/>
    <w:basedOn w:val="BT"/>
    <w:autoRedefine/>
    <w:rsid w:val="00C230B4"/>
    <w:pPr>
      <w:spacing w:beforeLines="60"/>
      <w:ind w:firstLine="720"/>
      <w:jc w:val="left"/>
    </w:pPr>
  </w:style>
  <w:style w:type="paragraph" w:customStyle="1" w:styleId="I411">
    <w:name w:val="I411"/>
    <w:basedOn w:val="I1"/>
    <w:autoRedefine/>
    <w:rsid w:val="00C230B4"/>
    <w:pPr>
      <w:ind w:left="2880"/>
    </w:pPr>
  </w:style>
  <w:style w:type="paragraph" w:customStyle="1" w:styleId="CA11">
    <w:name w:val="CA11"/>
    <w:basedOn w:val="BT"/>
    <w:rsid w:val="00C230B4"/>
    <w:pPr>
      <w:ind w:firstLine="720"/>
      <w:jc w:val="left"/>
    </w:pPr>
  </w:style>
  <w:style w:type="paragraph" w:customStyle="1" w:styleId="StyleBodyText10ptBlack11">
    <w:name w:val="Style Body Text + 10 pt Black11"/>
    <w:basedOn w:val="Normal"/>
    <w:rsid w:val="00C230B4"/>
    <w:pPr>
      <w:spacing w:before="120" w:after="120" w:line="480" w:lineRule="exact"/>
      <w:ind w:firstLine="720"/>
      <w:jc w:val="both"/>
    </w:pPr>
    <w:rPr>
      <w:color w:val="000000"/>
      <w:szCs w:val="20"/>
    </w:rPr>
  </w:style>
  <w:style w:type="paragraph" w:customStyle="1" w:styleId="bt110">
    <w:name w:val="bt11"/>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1">
    <w:name w:val="Style Body Text + Bold21"/>
    <w:basedOn w:val="Normal"/>
    <w:autoRedefine/>
    <w:rsid w:val="00C230B4"/>
    <w:pPr>
      <w:spacing w:after="120" w:line="480" w:lineRule="exact"/>
      <w:ind w:firstLine="720"/>
      <w:jc w:val="both"/>
    </w:pPr>
    <w:rPr>
      <w:b/>
      <w:bCs/>
      <w:szCs w:val="20"/>
    </w:rPr>
  </w:style>
  <w:style w:type="paragraph" w:customStyle="1" w:styleId="H2111">
    <w:name w:val="H21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
    <w:name w:val="QT111"/>
    <w:basedOn w:val="NormalWeb"/>
    <w:autoRedefine/>
    <w:rsid w:val="00C230B4"/>
    <w:pPr>
      <w:spacing w:after="120" w:line="300" w:lineRule="atLeast"/>
      <w:ind w:left="720" w:right="720" w:firstLine="720"/>
      <w:jc w:val="both"/>
    </w:pPr>
    <w:rPr>
      <w:rFonts w:cs="Arial"/>
      <w:i/>
    </w:rPr>
  </w:style>
  <w:style w:type="character" w:customStyle="1" w:styleId="FootnoteTextChar81">
    <w:name w:val="Footnote Text Char81"/>
    <w:aliases w:val="Footnote Text Char Char Char Char81,Footnote Text Char Char Char1 Char71,Footnote Text Char Char Char2 Char71,Footnote Text Char Char Char11 Char71,Footnote Text Char Char Char3 Char71,Footnote Text Char Char Char12 Char71"/>
    <w:basedOn w:val="DefaultParagraphFont"/>
    <w:rsid w:val="00C230B4"/>
    <w:rPr>
      <w:lang w:val="en-US" w:eastAsia="en-US" w:bidi="ar-SA"/>
    </w:rPr>
  </w:style>
  <w:style w:type="paragraph" w:customStyle="1" w:styleId="Quotation61">
    <w:name w:val="Quotation61"/>
    <w:basedOn w:val="Normal"/>
    <w:autoRedefine/>
    <w:rsid w:val="00C230B4"/>
    <w:pPr>
      <w:spacing w:before="120" w:after="120" w:line="480" w:lineRule="exact"/>
      <w:ind w:left="720" w:right="720" w:firstLine="720"/>
      <w:jc w:val="both"/>
    </w:pPr>
    <w:rPr>
      <w:i/>
      <w:szCs w:val="20"/>
    </w:rPr>
  </w:style>
  <w:style w:type="paragraph" w:customStyle="1" w:styleId="LeftRunningHeadEven21">
    <w:name w:val="Left Running Head (Even)2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0">
    <w:name w:val="quotation6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
    <w:name w:val="Level 1 Heading2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1">
    <w:name w:val="Quotation Char61"/>
    <w:basedOn w:val="BodyTextChar"/>
    <w:rsid w:val="00C230B4"/>
    <w:rPr>
      <w:i/>
      <w:sz w:val="24"/>
      <w:szCs w:val="24"/>
    </w:rPr>
  </w:style>
  <w:style w:type="paragraph" w:customStyle="1" w:styleId="StyleBodyTextBold121">
    <w:name w:val="Style Body Text + Bold121"/>
    <w:basedOn w:val="Normal"/>
    <w:autoRedefine/>
    <w:rsid w:val="00C230B4"/>
    <w:pPr>
      <w:spacing w:after="120" w:line="480" w:lineRule="exact"/>
      <w:ind w:firstLine="720"/>
      <w:jc w:val="both"/>
    </w:pPr>
    <w:rPr>
      <w:b/>
      <w:bCs/>
      <w:szCs w:val="20"/>
    </w:rPr>
  </w:style>
  <w:style w:type="character" w:customStyle="1" w:styleId="StyleBodyTextBold1Char21">
    <w:name w:val="Style Body Text + Bold1 Char21"/>
    <w:basedOn w:val="BodyTextChar"/>
    <w:rsid w:val="00C230B4"/>
    <w:rPr>
      <w:b/>
      <w:bCs/>
      <w:sz w:val="24"/>
      <w:szCs w:val="24"/>
    </w:rPr>
  </w:style>
  <w:style w:type="character" w:customStyle="1" w:styleId="BalloonTextChar2">
    <w:name w:val="Balloon Text Char2"/>
    <w:basedOn w:val="DefaultParagraphFont"/>
    <w:rsid w:val="00C230B4"/>
    <w:rPr>
      <w:rFonts w:ascii="Tahoma" w:hAnsi="Tahoma" w:cs="Tahoma"/>
      <w:sz w:val="16"/>
      <w:szCs w:val="16"/>
    </w:rPr>
  </w:style>
  <w:style w:type="character" w:customStyle="1" w:styleId="FootnoteTextChar91">
    <w:name w:val="Footnote Text Char91"/>
    <w:aliases w:val="Footnote Text Char Char Char Char91,Footnote Text Char Char Char1 Char81,Footnote Text Char Char Char2 Char81,Footnote Text Char Char Char11 Char81,Footnote Text Char Char Char3 Char81,Footnote Text Char Char Char12 Char81"/>
    <w:basedOn w:val="DefaultParagraphFont"/>
    <w:rsid w:val="00C230B4"/>
    <w:rPr>
      <w:lang w:val="en-US" w:eastAsia="en-US" w:bidi="ar-SA"/>
    </w:rPr>
  </w:style>
  <w:style w:type="paragraph" w:customStyle="1" w:styleId="Quotation72">
    <w:name w:val="Quotation72"/>
    <w:basedOn w:val="Normal"/>
    <w:autoRedefine/>
    <w:rsid w:val="00C230B4"/>
    <w:pPr>
      <w:spacing w:before="120" w:after="120" w:line="480" w:lineRule="exact"/>
      <w:ind w:left="720" w:right="720" w:firstLine="720"/>
      <w:jc w:val="both"/>
    </w:pPr>
    <w:rPr>
      <w:i/>
      <w:szCs w:val="20"/>
    </w:rPr>
  </w:style>
  <w:style w:type="character" w:customStyle="1" w:styleId="QuotationChar71">
    <w:name w:val="Quotation Char71"/>
    <w:basedOn w:val="BodyTextChar"/>
    <w:rsid w:val="00C230B4"/>
    <w:rPr>
      <w:i/>
      <w:sz w:val="24"/>
      <w:szCs w:val="24"/>
    </w:rPr>
  </w:style>
  <w:style w:type="paragraph" w:customStyle="1" w:styleId="H322">
    <w:name w:val="H32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2">
    <w:name w:val="QT62"/>
    <w:basedOn w:val="NormalWeb"/>
    <w:autoRedefine/>
    <w:rsid w:val="00C230B4"/>
    <w:pPr>
      <w:spacing w:after="120" w:line="300" w:lineRule="atLeast"/>
      <w:ind w:left="720" w:right="720" w:firstLine="720"/>
      <w:jc w:val="both"/>
    </w:pPr>
    <w:rPr>
      <w:rFonts w:cs="Arial"/>
      <w:i/>
    </w:rPr>
  </w:style>
  <w:style w:type="character" w:customStyle="1" w:styleId="QTChar61">
    <w:name w:val="QT Char61"/>
    <w:basedOn w:val="DefaultParagraphFont"/>
    <w:rsid w:val="00C230B4"/>
    <w:rPr>
      <w:rFonts w:cs="Arial"/>
      <w:i/>
      <w:sz w:val="24"/>
    </w:rPr>
  </w:style>
  <w:style w:type="paragraph" w:customStyle="1" w:styleId="FootnoteBase6">
    <w:name w:val="Footnote Base6"/>
    <w:basedOn w:val="Normal"/>
    <w:rsid w:val="00C230B4"/>
    <w:pPr>
      <w:tabs>
        <w:tab w:val="left" w:pos="187"/>
      </w:tabs>
      <w:spacing w:after="120" w:line="220" w:lineRule="exact"/>
      <w:ind w:left="187" w:hanging="187"/>
      <w:jc w:val="both"/>
    </w:pPr>
    <w:rPr>
      <w:sz w:val="18"/>
      <w:szCs w:val="20"/>
    </w:rPr>
  </w:style>
  <w:style w:type="character" w:customStyle="1" w:styleId="FootnoteTextChar16">
    <w:name w:val="Footnote Text Char16"/>
    <w:aliases w:val="Footnote Text Char Char Char Char17,Footnote Text Char Char Char1 Char16,Footnote Text Char Char Char2 Char16,Footnote Text Char Char Char11 Char16,Footnote Text Char Char Char3 Char16,Footnote Text Char Char Char12 Char16"/>
    <w:basedOn w:val="DefaultParagraphFont"/>
    <w:rsid w:val="00C230B4"/>
    <w:rPr>
      <w:lang w:val="en-US" w:eastAsia="en-US" w:bidi="ar-SA"/>
    </w:rPr>
  </w:style>
  <w:style w:type="paragraph" w:customStyle="1" w:styleId="Quotation14">
    <w:name w:val="Quotation14"/>
    <w:basedOn w:val="Normal"/>
    <w:autoRedefine/>
    <w:rsid w:val="00C230B4"/>
    <w:pPr>
      <w:spacing w:before="120" w:after="120" w:line="480" w:lineRule="exact"/>
      <w:ind w:left="720" w:right="720" w:firstLine="720"/>
      <w:jc w:val="both"/>
    </w:pPr>
    <w:rPr>
      <w:i/>
      <w:szCs w:val="20"/>
    </w:rPr>
  </w:style>
  <w:style w:type="paragraph" w:customStyle="1" w:styleId="quotation130">
    <w:name w:val="quotation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7">
    <w:name w:val="flush left7"/>
    <w:aliases w:val="no hang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5">
    <w:name w:val="H1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paragraph" w:customStyle="1" w:styleId="H24">
    <w:name w:val="H2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9">
    <w:name w:val="QT9"/>
    <w:basedOn w:val="NormalWeb"/>
    <w:autoRedefine/>
    <w:rsid w:val="00C230B4"/>
    <w:pPr>
      <w:spacing w:after="120" w:line="300" w:lineRule="atLeast"/>
      <w:ind w:left="720" w:right="720" w:firstLine="720"/>
      <w:jc w:val="both"/>
    </w:pPr>
    <w:rPr>
      <w:rFonts w:cs="Arial"/>
      <w:i/>
    </w:rPr>
  </w:style>
  <w:style w:type="character" w:customStyle="1" w:styleId="QTChar9">
    <w:name w:val="QT Char9"/>
    <w:basedOn w:val="DefaultParagraphFont"/>
    <w:rsid w:val="00C230B4"/>
    <w:rPr>
      <w:rFonts w:cs="Arial"/>
      <w:i/>
      <w:sz w:val="24"/>
      <w:lang w:val="en-US" w:eastAsia="en-US" w:bidi="ar-SA"/>
    </w:rPr>
  </w:style>
  <w:style w:type="character" w:customStyle="1" w:styleId="BodyTextChar12">
    <w:name w:val="Body Text Char12"/>
    <w:basedOn w:val="DefaultParagraphFont"/>
    <w:rsid w:val="00C230B4"/>
    <w:rPr>
      <w:rFonts w:cs="Arial"/>
      <w:sz w:val="24"/>
      <w:lang w:val="en-US" w:eastAsia="en-US" w:bidi="ar-SA"/>
    </w:rPr>
  </w:style>
  <w:style w:type="character" w:customStyle="1" w:styleId="QuotationChar13">
    <w:name w:val="Quotation Char13"/>
    <w:basedOn w:val="BodyTextChar"/>
    <w:rsid w:val="00C230B4"/>
    <w:rPr>
      <w:i/>
      <w:sz w:val="24"/>
      <w:szCs w:val="24"/>
    </w:rPr>
  </w:style>
  <w:style w:type="paragraph" w:customStyle="1" w:styleId="StyleBodyTextBold17">
    <w:name w:val="Style Body Text + Bold17"/>
    <w:basedOn w:val="Normal"/>
    <w:autoRedefine/>
    <w:rsid w:val="00C230B4"/>
    <w:pPr>
      <w:spacing w:after="120" w:line="480" w:lineRule="exact"/>
      <w:ind w:firstLine="720"/>
      <w:jc w:val="both"/>
    </w:pPr>
    <w:rPr>
      <w:b/>
      <w:bCs/>
      <w:szCs w:val="20"/>
    </w:rPr>
  </w:style>
  <w:style w:type="character" w:customStyle="1" w:styleId="StyleBodyTextBold1Char7">
    <w:name w:val="Style Body Text + Bold1 Char7"/>
    <w:basedOn w:val="BodyTextChar"/>
    <w:rsid w:val="00C230B4"/>
    <w:rPr>
      <w:b/>
      <w:bCs/>
      <w:sz w:val="24"/>
      <w:szCs w:val="24"/>
    </w:rPr>
  </w:style>
  <w:style w:type="character" w:customStyle="1" w:styleId="Heading3Char7">
    <w:name w:val="Heading 3 Char7"/>
    <w:basedOn w:val="DefaultParagraphFont"/>
    <w:rsid w:val="00C230B4"/>
    <w:rPr>
      <w:rFonts w:ascii="Arial" w:hAnsi="Arial"/>
      <w:b/>
      <w:kern w:val="28"/>
      <w:sz w:val="24"/>
      <w:szCs w:val="24"/>
    </w:rPr>
  </w:style>
  <w:style w:type="character" w:customStyle="1" w:styleId="Heading2Char7">
    <w:name w:val="Heading 2 Char7"/>
    <w:basedOn w:val="DefaultParagraphFont"/>
    <w:rsid w:val="00C230B4"/>
    <w:rPr>
      <w:rFonts w:ascii="Arial" w:hAnsi="Arial"/>
      <w:i/>
      <w:kern w:val="28"/>
      <w:sz w:val="28"/>
      <w:szCs w:val="24"/>
    </w:rPr>
  </w:style>
  <w:style w:type="character" w:customStyle="1" w:styleId="FootnoteTextChar17">
    <w:name w:val="Footnote Text Char17"/>
    <w:aliases w:val="Footnote Text Char Char Char Char18,Footnote Text Char Char Char1 Char17,Footnote Text Char Char Char2 Char17,Footnote Text Char Char Char11 Char17,Footnote Text Char Char Char3 Char17,Footnote Text Char Char Char12 Char17"/>
    <w:basedOn w:val="DefaultParagraphFont"/>
    <w:rsid w:val="00C230B4"/>
    <w:rPr>
      <w:lang w:val="en-US" w:eastAsia="en-US" w:bidi="ar-SA"/>
    </w:rPr>
  </w:style>
  <w:style w:type="paragraph" w:customStyle="1" w:styleId="Quotation15">
    <w:name w:val="Quotation15"/>
    <w:basedOn w:val="Normal"/>
    <w:autoRedefine/>
    <w:rsid w:val="00C230B4"/>
    <w:pPr>
      <w:spacing w:before="120" w:after="120" w:line="480" w:lineRule="exact"/>
      <w:ind w:left="720" w:right="720" w:firstLine="720"/>
      <w:jc w:val="both"/>
    </w:pPr>
    <w:rPr>
      <w:i/>
      <w:szCs w:val="20"/>
    </w:rPr>
  </w:style>
  <w:style w:type="paragraph" w:customStyle="1" w:styleId="Indent55">
    <w:name w:val="Indent55"/>
    <w:basedOn w:val="Normal"/>
    <w:rsid w:val="00C230B4"/>
    <w:pPr>
      <w:spacing w:after="120" w:line="480" w:lineRule="exact"/>
      <w:ind w:left="720" w:firstLine="720"/>
      <w:jc w:val="both"/>
    </w:pPr>
    <w:rPr>
      <w:szCs w:val="20"/>
    </w:rPr>
  </w:style>
  <w:style w:type="paragraph" w:customStyle="1" w:styleId="quotation140">
    <w:name w:val="quotation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8">
    <w:name w:val="flush left8"/>
    <w:aliases w:val="no hang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4">
    <w:name w:val="BT4"/>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6">
    <w:name w:val="H16"/>
    <w:basedOn w:val="BT"/>
    <w:next w:val="BT"/>
    <w:autoRedefine/>
    <w:rsid w:val="00C230B4"/>
    <w:pPr>
      <w:spacing w:line="300" w:lineRule="atLeast"/>
      <w:ind w:firstLine="720"/>
      <w:outlineLvl w:val="0"/>
    </w:pPr>
    <w:rPr>
      <w:rFonts w:ascii="Arial" w:hAnsi="Arial"/>
      <w:b/>
      <w:kern w:val="28"/>
    </w:rPr>
  </w:style>
  <w:style w:type="character" w:customStyle="1" w:styleId="BodyTextChar13">
    <w:name w:val="Body Text Char13"/>
    <w:basedOn w:val="DefaultParagraphFont"/>
    <w:rsid w:val="00C230B4"/>
    <w:rPr>
      <w:rFonts w:cs="Arial"/>
      <w:sz w:val="24"/>
      <w:lang w:val="en-US" w:eastAsia="en-US" w:bidi="ar-SA"/>
    </w:rPr>
  </w:style>
  <w:style w:type="character" w:customStyle="1" w:styleId="QuotationChar14">
    <w:name w:val="Quotation Char14"/>
    <w:basedOn w:val="BodyTextChar"/>
    <w:rsid w:val="00C230B4"/>
    <w:rPr>
      <w:i/>
      <w:sz w:val="24"/>
      <w:szCs w:val="24"/>
    </w:rPr>
  </w:style>
  <w:style w:type="character" w:customStyle="1" w:styleId="BTChar4">
    <w:name w:val="BT Char4"/>
    <w:basedOn w:val="DefaultParagraphFont"/>
    <w:rsid w:val="00C230B4"/>
    <w:rPr>
      <w:sz w:val="24"/>
      <w:lang w:val="en-US" w:eastAsia="en-US" w:bidi="ar-SA"/>
    </w:rPr>
  </w:style>
  <w:style w:type="character" w:customStyle="1" w:styleId="Heading3Char8">
    <w:name w:val="Heading 3 Char8"/>
    <w:basedOn w:val="DefaultParagraphFont"/>
    <w:rsid w:val="00C230B4"/>
    <w:rPr>
      <w:rFonts w:ascii="Arial" w:hAnsi="Arial"/>
      <w:b/>
      <w:kern w:val="28"/>
      <w:sz w:val="24"/>
      <w:szCs w:val="24"/>
    </w:rPr>
  </w:style>
  <w:style w:type="character" w:customStyle="1" w:styleId="Heading2Char8">
    <w:name w:val="Heading 2 Char8"/>
    <w:basedOn w:val="DefaultParagraphFont"/>
    <w:rsid w:val="00C230B4"/>
    <w:rPr>
      <w:rFonts w:ascii="Arial" w:hAnsi="Arial"/>
      <w:i/>
      <w:kern w:val="28"/>
      <w:sz w:val="28"/>
      <w:szCs w:val="24"/>
    </w:rPr>
  </w:style>
  <w:style w:type="paragraph" w:customStyle="1" w:styleId="FootnoteBase7">
    <w:name w:val="Footnote Base7"/>
    <w:basedOn w:val="Normal"/>
    <w:rsid w:val="00C230B4"/>
    <w:pPr>
      <w:tabs>
        <w:tab w:val="left" w:pos="187"/>
      </w:tabs>
      <w:spacing w:after="120" w:line="220" w:lineRule="exact"/>
      <w:ind w:left="187" w:hanging="187"/>
      <w:jc w:val="both"/>
    </w:pPr>
    <w:rPr>
      <w:sz w:val="18"/>
      <w:szCs w:val="20"/>
    </w:rPr>
  </w:style>
  <w:style w:type="character" w:customStyle="1" w:styleId="FootnoteTextChar18">
    <w:name w:val="Footnote Text Char18"/>
    <w:aliases w:val="Footnote Text Char Char Char Char19,Footnote Text Char Char Char1 Char18,Footnote Text Char Char Char2 Char18,Footnote Text Char Char Char11 Char18,Footnote Text Char Char Char3 Char18,Footnote Text Char Char Char12 Char18"/>
    <w:basedOn w:val="DefaultParagraphFont"/>
    <w:rsid w:val="00C230B4"/>
    <w:rPr>
      <w:lang w:val="en-US" w:eastAsia="en-US" w:bidi="ar-SA"/>
    </w:rPr>
  </w:style>
  <w:style w:type="paragraph" w:customStyle="1" w:styleId="HeaderEven3">
    <w:name w:val="Header Even3"/>
    <w:basedOn w:val="Header"/>
    <w:rsid w:val="00C230B4"/>
    <w:pPr>
      <w:ind w:firstLine="720"/>
      <w:jc w:val="both"/>
    </w:pPr>
    <w:rPr>
      <w:sz w:val="56"/>
      <w:szCs w:val="56"/>
    </w:rPr>
  </w:style>
  <w:style w:type="paragraph" w:customStyle="1" w:styleId="Quotation16">
    <w:name w:val="Quotation16"/>
    <w:basedOn w:val="Normal"/>
    <w:autoRedefine/>
    <w:rsid w:val="00C230B4"/>
    <w:pPr>
      <w:spacing w:before="120" w:after="120" w:line="480" w:lineRule="exact"/>
      <w:ind w:left="720" w:right="720" w:firstLine="720"/>
      <w:jc w:val="both"/>
    </w:pPr>
    <w:rPr>
      <w:i/>
      <w:szCs w:val="20"/>
    </w:rPr>
  </w:style>
  <w:style w:type="paragraph" w:customStyle="1" w:styleId="quotation150">
    <w:name w:val="quotation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5">
    <w:name w:val="indent 515"/>
    <w:aliases w:val="hang 5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indent104">
    <w:name w:val="indent 104"/>
    <w:aliases w:val="block2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3">
    <w:name w:val="indent 523"/>
    <w:aliases w:val="block5"/>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H17">
    <w:name w:val="H17"/>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14">
    <w:name w:val="Body Text Char14"/>
    <w:basedOn w:val="DefaultParagraphFont"/>
    <w:rsid w:val="00C230B4"/>
    <w:rPr>
      <w:rFonts w:cs="Arial"/>
      <w:sz w:val="24"/>
      <w:lang w:val="en-US" w:eastAsia="en-US" w:bidi="ar-SA"/>
    </w:rPr>
  </w:style>
  <w:style w:type="character" w:customStyle="1" w:styleId="QuotationChar15">
    <w:name w:val="Quotation Char15"/>
    <w:basedOn w:val="BodyTextChar"/>
    <w:rsid w:val="00C230B4"/>
    <w:rPr>
      <w:i/>
      <w:sz w:val="24"/>
      <w:szCs w:val="24"/>
    </w:rPr>
  </w:style>
  <w:style w:type="character" w:customStyle="1" w:styleId="HeaderChar4">
    <w:name w:val="Header Char4"/>
    <w:basedOn w:val="DefaultParagraphFont"/>
    <w:uiPriority w:val="99"/>
    <w:rsid w:val="00C230B4"/>
    <w:rPr>
      <w:i/>
      <w:sz w:val="24"/>
    </w:rPr>
  </w:style>
  <w:style w:type="character" w:customStyle="1" w:styleId="Heading2Char9">
    <w:name w:val="Heading 2 Char9"/>
    <w:basedOn w:val="DefaultParagraphFont"/>
    <w:rsid w:val="00C230B4"/>
    <w:rPr>
      <w:rFonts w:ascii="Arial" w:hAnsi="Arial"/>
      <w:i/>
      <w:kern w:val="28"/>
      <w:sz w:val="28"/>
      <w:szCs w:val="24"/>
    </w:rPr>
  </w:style>
  <w:style w:type="paragraph" w:customStyle="1" w:styleId="BT5">
    <w:name w:val="BT5"/>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13">
    <w:name w:val="L13"/>
    <w:basedOn w:val="Normal"/>
    <w:autoRedefine/>
    <w:rsid w:val="00C230B4"/>
    <w:pPr>
      <w:spacing w:after="120" w:line="480" w:lineRule="exact"/>
      <w:ind w:left="720" w:hanging="720"/>
      <w:jc w:val="both"/>
    </w:pPr>
    <w:rPr>
      <w:szCs w:val="20"/>
    </w:rPr>
  </w:style>
  <w:style w:type="paragraph" w:customStyle="1" w:styleId="QT10">
    <w:name w:val="QT10"/>
    <w:basedOn w:val="NormalWeb"/>
    <w:autoRedefine/>
    <w:rsid w:val="00C230B4"/>
    <w:pPr>
      <w:spacing w:after="120" w:line="300" w:lineRule="atLeast"/>
      <w:ind w:left="720" w:right="720" w:firstLine="720"/>
      <w:jc w:val="both"/>
    </w:pPr>
    <w:rPr>
      <w:rFonts w:cs="Arial"/>
      <w:i/>
    </w:rPr>
  </w:style>
  <w:style w:type="character" w:customStyle="1" w:styleId="GK2">
    <w:name w:val="GK2"/>
    <w:basedOn w:val="DefaultParagraphFont"/>
    <w:rsid w:val="00C230B4"/>
    <w:rPr>
      <w:rFonts w:ascii="GraecaII" w:hAnsi="GraecaII"/>
      <w:sz w:val="28"/>
    </w:rPr>
  </w:style>
  <w:style w:type="character" w:customStyle="1" w:styleId="EN2">
    <w:name w:val="EN2"/>
    <w:basedOn w:val="DefaultParagraphFont"/>
    <w:rsid w:val="00C230B4"/>
    <w:rPr>
      <w:rFonts w:ascii="Times New Roman" w:hAnsi="Times New Roman"/>
      <w:sz w:val="24"/>
      <w:szCs w:val="24"/>
    </w:rPr>
  </w:style>
  <w:style w:type="character" w:customStyle="1" w:styleId="FootnoteTextChar19">
    <w:name w:val="Footnote Text Char19"/>
    <w:aliases w:val="Footnote Text Char Char Char Char20,Footnote Text Char Char Char1 Char19,Footnote Text Char Char Char2 Char19,Footnote Text Char Char Char11 Char19,Footnote Text Char Char Char3 Char19,Footnote Text Char Char Char12 Char19"/>
    <w:basedOn w:val="DefaultParagraphFont"/>
    <w:rsid w:val="00C230B4"/>
    <w:rPr>
      <w:sz w:val="18"/>
    </w:rPr>
  </w:style>
  <w:style w:type="paragraph" w:customStyle="1" w:styleId="Quotation17">
    <w:name w:val="Quotation17"/>
    <w:basedOn w:val="Normal"/>
    <w:autoRedefine/>
    <w:rsid w:val="00C230B4"/>
    <w:pPr>
      <w:spacing w:before="120" w:after="120" w:line="480" w:lineRule="exact"/>
      <w:ind w:left="720" w:right="720" w:firstLine="720"/>
      <w:jc w:val="both"/>
    </w:pPr>
    <w:rPr>
      <w:i/>
      <w:szCs w:val="20"/>
    </w:rPr>
  </w:style>
  <w:style w:type="paragraph" w:customStyle="1" w:styleId="quotation160">
    <w:name w:val="quotation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QTChar10">
    <w:name w:val="QT Char10"/>
    <w:basedOn w:val="DefaultParagraphFont"/>
    <w:rsid w:val="00C230B4"/>
    <w:rPr>
      <w:rFonts w:cs="Arial"/>
      <w:i/>
      <w:sz w:val="24"/>
      <w:lang w:val="en-US" w:eastAsia="en-US" w:bidi="ar-SA"/>
    </w:rPr>
  </w:style>
  <w:style w:type="character" w:customStyle="1" w:styleId="grame2">
    <w:name w:val="grame2"/>
    <w:basedOn w:val="DefaultParagraphFont"/>
    <w:rsid w:val="00C230B4"/>
    <w:rPr>
      <w:rFonts w:ascii="Times New Roman" w:hAnsi="Times New Roman" w:cs="Times New Roman" w:hint="default"/>
      <w:b w:val="0"/>
      <w:bCs w:val="0"/>
      <w:i w:val="0"/>
      <w:iCs w:val="0"/>
      <w:smallCaps w:val="0"/>
      <w:sz w:val="21"/>
      <w:szCs w:val="21"/>
    </w:rPr>
  </w:style>
  <w:style w:type="character" w:customStyle="1" w:styleId="en12">
    <w:name w:val="en12"/>
    <w:basedOn w:val="DefaultParagraphFont"/>
    <w:rsid w:val="00C230B4"/>
    <w:rPr>
      <w:rFonts w:ascii="Times New Roman" w:hAnsi="Times New Roman" w:cs="Times New Roman" w:hint="default"/>
    </w:rPr>
  </w:style>
  <w:style w:type="character" w:customStyle="1" w:styleId="spelle2">
    <w:name w:val="spelle2"/>
    <w:basedOn w:val="DefaultParagraphFont"/>
    <w:rsid w:val="00C230B4"/>
    <w:rPr>
      <w:rFonts w:ascii="Times New Roman" w:hAnsi="Times New Roman" w:cs="Times New Roman" w:hint="default"/>
      <w:b w:val="0"/>
      <w:bCs w:val="0"/>
      <w:i w:val="0"/>
      <w:iCs w:val="0"/>
      <w:smallCaps w:val="0"/>
      <w:sz w:val="21"/>
      <w:szCs w:val="21"/>
    </w:rPr>
  </w:style>
  <w:style w:type="character" w:customStyle="1" w:styleId="BodyTextChar15">
    <w:name w:val="Body Text Char15"/>
    <w:basedOn w:val="DefaultParagraphFont"/>
    <w:rsid w:val="00C230B4"/>
    <w:rPr>
      <w:sz w:val="24"/>
      <w:szCs w:val="24"/>
    </w:rPr>
  </w:style>
  <w:style w:type="character" w:customStyle="1" w:styleId="QuotationChar16">
    <w:name w:val="Quotation Char16"/>
    <w:basedOn w:val="BodyTextChar"/>
    <w:rsid w:val="00C230B4"/>
    <w:rPr>
      <w:i/>
      <w:sz w:val="24"/>
      <w:szCs w:val="24"/>
    </w:rPr>
  </w:style>
  <w:style w:type="character" w:customStyle="1" w:styleId="BTChar5">
    <w:name w:val="BT Char5"/>
    <w:basedOn w:val="DefaultParagraphFont"/>
    <w:rsid w:val="00C230B4"/>
    <w:rPr>
      <w:sz w:val="24"/>
      <w:lang w:val="en-US" w:eastAsia="en-US" w:bidi="ar-SA"/>
    </w:rPr>
  </w:style>
  <w:style w:type="paragraph" w:customStyle="1" w:styleId="LeftRunningHeadEven5">
    <w:name w:val="Left Running Head (Even)5"/>
    <w:rsid w:val="00C230B4"/>
    <w:pPr>
      <w:keepLines/>
      <w:widowControl w:val="0"/>
      <w:pBdr>
        <w:bottom w:val="single" w:sz="4" w:space="1" w:color="auto"/>
      </w:pBdr>
      <w:tabs>
        <w:tab w:val="left" w:pos="720"/>
      </w:tabs>
      <w:spacing w:after="120" w:line="300" w:lineRule="exact"/>
      <w:jc w:val="both"/>
    </w:pPr>
    <w:rPr>
      <w:rFonts w:ascii="Times" w:hAnsi="Times"/>
      <w:i/>
      <w:snapToGrid w:val="0"/>
      <w:sz w:val="24"/>
      <w:szCs w:val="24"/>
    </w:rPr>
  </w:style>
  <w:style w:type="character" w:customStyle="1" w:styleId="Heading3Char9">
    <w:name w:val="Heading 3 Char9"/>
    <w:basedOn w:val="DefaultParagraphFont"/>
    <w:rsid w:val="00C230B4"/>
    <w:rPr>
      <w:rFonts w:ascii="Arial" w:hAnsi="Arial"/>
      <w:b/>
      <w:kern w:val="28"/>
      <w:sz w:val="24"/>
    </w:rPr>
  </w:style>
  <w:style w:type="character" w:customStyle="1" w:styleId="Heading1Char6">
    <w:name w:val="Heading 1 Char6"/>
    <w:basedOn w:val="DefaultParagraphFont"/>
    <w:rsid w:val="00C230B4"/>
    <w:rPr>
      <w:rFonts w:ascii="Arial" w:hAnsi="Arial"/>
      <w:b/>
      <w:kern w:val="28"/>
      <w:sz w:val="32"/>
    </w:rPr>
  </w:style>
  <w:style w:type="character" w:customStyle="1" w:styleId="Heading2Char10">
    <w:name w:val="Heading 2 Char10"/>
    <w:basedOn w:val="DefaultParagraphFont"/>
    <w:rsid w:val="00C230B4"/>
    <w:rPr>
      <w:rFonts w:ascii="Arial" w:hAnsi="Arial"/>
      <w:i/>
      <w:kern w:val="28"/>
      <w:sz w:val="28"/>
    </w:rPr>
  </w:style>
  <w:style w:type="character" w:customStyle="1" w:styleId="BodyTextChar16">
    <w:name w:val="Body Text Char16"/>
    <w:basedOn w:val="DefaultParagraphFont"/>
    <w:rsid w:val="00C230B4"/>
    <w:rPr>
      <w:rFonts w:cs="Arial"/>
      <w:sz w:val="24"/>
      <w:lang w:val="en-US" w:eastAsia="en-US" w:bidi="ar-SA"/>
    </w:rPr>
  </w:style>
  <w:style w:type="character" w:customStyle="1" w:styleId="Heading2Char12">
    <w:name w:val="Heading 2 Char12"/>
    <w:basedOn w:val="DefaultParagraphFont"/>
    <w:rsid w:val="00C230B4"/>
    <w:rPr>
      <w:rFonts w:ascii="Arial" w:hAnsi="Arial"/>
      <w:i/>
      <w:kern w:val="28"/>
      <w:sz w:val="28"/>
      <w:szCs w:val="24"/>
    </w:rPr>
  </w:style>
  <w:style w:type="character" w:customStyle="1" w:styleId="Heading3Char10">
    <w:name w:val="Heading 3 Char10"/>
    <w:basedOn w:val="DefaultParagraphFont"/>
    <w:rsid w:val="00C230B4"/>
    <w:rPr>
      <w:rFonts w:ascii="Arial" w:hAnsi="Arial"/>
      <w:b/>
      <w:kern w:val="28"/>
      <w:sz w:val="24"/>
      <w:szCs w:val="24"/>
    </w:rPr>
  </w:style>
  <w:style w:type="character" w:customStyle="1" w:styleId="FootnoteTextChar22">
    <w:name w:val="Footnote Text Char22"/>
    <w:aliases w:val="Footnote Text Char Char Char Char22,Footnote Text Char Char Char1 Char20,Footnote Text Char Char Char2 Char20,Footnote Text Char Char Char11 Char20,Footnote Text Char Char Char3 Char20,Footnote Text Char Char Char12 Char20"/>
    <w:basedOn w:val="DefaultParagraphFont"/>
    <w:rsid w:val="00C230B4"/>
    <w:rPr>
      <w:lang w:val="en-US" w:eastAsia="en-US" w:bidi="ar-SA"/>
    </w:rPr>
  </w:style>
  <w:style w:type="paragraph" w:customStyle="1" w:styleId="Quotation18">
    <w:name w:val="Quotation18"/>
    <w:basedOn w:val="Normal"/>
    <w:autoRedefine/>
    <w:rsid w:val="00C230B4"/>
    <w:pPr>
      <w:spacing w:before="120" w:after="120" w:line="480" w:lineRule="exact"/>
      <w:ind w:left="720" w:right="720" w:firstLine="720"/>
      <w:jc w:val="both"/>
    </w:pPr>
    <w:rPr>
      <w:i/>
      <w:szCs w:val="20"/>
    </w:rPr>
  </w:style>
  <w:style w:type="character" w:customStyle="1" w:styleId="QuotationChar17">
    <w:name w:val="Quotation Char17"/>
    <w:basedOn w:val="BodyTextChar"/>
    <w:rsid w:val="00C230B4"/>
    <w:rPr>
      <w:i/>
      <w:sz w:val="24"/>
      <w:szCs w:val="24"/>
    </w:rPr>
  </w:style>
  <w:style w:type="paragraph" w:customStyle="1" w:styleId="LeftRunningHeadEven6">
    <w:name w:val="Left Running Head (Even)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170">
    <w:name w:val="quotation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6">
    <w:name w:val="indent 516"/>
    <w:aliases w:val="hang 5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9">
    <w:name w:val="flush left9"/>
    <w:aliases w:val="no hang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4">
    <w:name w:val="Level 1 Heading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Heading1Char7">
    <w:name w:val="Heading 1 Char7"/>
    <w:basedOn w:val="DefaultParagraphFont"/>
    <w:rsid w:val="00C230B4"/>
    <w:rPr>
      <w:rFonts w:ascii="Arial" w:hAnsi="Arial"/>
      <w:b/>
      <w:kern w:val="28"/>
      <w:sz w:val="32"/>
    </w:rPr>
  </w:style>
  <w:style w:type="character" w:customStyle="1" w:styleId="Heading4Char3">
    <w:name w:val="Heading 4 Char3"/>
    <w:basedOn w:val="DefaultParagraphFont"/>
    <w:rsid w:val="00C230B4"/>
    <w:rPr>
      <w:i/>
      <w:kern w:val="28"/>
      <w:sz w:val="24"/>
      <w:szCs w:val="24"/>
    </w:rPr>
  </w:style>
  <w:style w:type="character" w:customStyle="1" w:styleId="Heading5Char2">
    <w:name w:val="Heading 5 Char2"/>
    <w:basedOn w:val="DefaultParagraphFont"/>
    <w:rsid w:val="00C230B4"/>
    <w:rPr>
      <w:rFonts w:ascii="Arial" w:hAnsi="Arial"/>
      <w:b/>
      <w:kern w:val="28"/>
      <w:sz w:val="24"/>
      <w:szCs w:val="24"/>
    </w:rPr>
  </w:style>
  <w:style w:type="character" w:customStyle="1" w:styleId="Heading6Char2">
    <w:name w:val="Heading 6 Char2"/>
    <w:basedOn w:val="DefaultParagraphFont"/>
    <w:rsid w:val="00C230B4"/>
    <w:rPr>
      <w:rFonts w:ascii="Arial" w:hAnsi="Arial"/>
      <w:b/>
      <w:i/>
      <w:kern w:val="28"/>
      <w:sz w:val="24"/>
      <w:szCs w:val="24"/>
    </w:rPr>
  </w:style>
  <w:style w:type="character" w:customStyle="1" w:styleId="Heading7Char2">
    <w:name w:val="Heading 7 Char2"/>
    <w:basedOn w:val="DefaultParagraphFont"/>
    <w:rsid w:val="00C230B4"/>
    <w:rPr>
      <w:b/>
      <w:kern w:val="28"/>
      <w:sz w:val="24"/>
      <w:szCs w:val="24"/>
    </w:rPr>
  </w:style>
  <w:style w:type="character" w:customStyle="1" w:styleId="Heading8Char2">
    <w:name w:val="Heading 8 Char2"/>
    <w:basedOn w:val="DefaultParagraphFont"/>
    <w:rsid w:val="00C230B4"/>
    <w:rPr>
      <w:b/>
      <w:i/>
      <w:kern w:val="28"/>
      <w:sz w:val="24"/>
      <w:szCs w:val="24"/>
    </w:rPr>
  </w:style>
  <w:style w:type="character" w:customStyle="1" w:styleId="Heading9Char2">
    <w:name w:val="Heading 9 Char2"/>
    <w:basedOn w:val="DefaultParagraphFont"/>
    <w:rsid w:val="00C230B4"/>
    <w:rPr>
      <w:b/>
      <w:i/>
      <w:kern w:val="28"/>
      <w:sz w:val="24"/>
      <w:szCs w:val="24"/>
    </w:rPr>
  </w:style>
  <w:style w:type="character" w:customStyle="1" w:styleId="CommentTextChar3">
    <w:name w:val="Comment Text Char3"/>
    <w:basedOn w:val="DefaultParagraphFont"/>
    <w:rsid w:val="00C230B4"/>
    <w:rPr>
      <w:sz w:val="24"/>
      <w:szCs w:val="24"/>
    </w:rPr>
  </w:style>
  <w:style w:type="character" w:customStyle="1" w:styleId="BodyTextIndentChar3">
    <w:name w:val="Body Text Indent Char3"/>
    <w:basedOn w:val="DefaultParagraphFont"/>
    <w:rsid w:val="00C230B4"/>
    <w:rPr>
      <w:rFonts w:cs="Arial"/>
      <w:sz w:val="24"/>
    </w:rPr>
  </w:style>
  <w:style w:type="character" w:customStyle="1" w:styleId="DateChar3">
    <w:name w:val="Date Char3"/>
    <w:basedOn w:val="DefaultParagraphFont"/>
    <w:rsid w:val="00C230B4"/>
    <w:rPr>
      <w:rFonts w:cs="Arial"/>
      <w:b/>
      <w:sz w:val="24"/>
    </w:rPr>
  </w:style>
  <w:style w:type="character" w:customStyle="1" w:styleId="EndnoteTextChar3">
    <w:name w:val="Endnote Text Char3"/>
    <w:basedOn w:val="DefaultParagraphFont"/>
    <w:rsid w:val="00C230B4"/>
    <w:rPr>
      <w:sz w:val="18"/>
      <w:szCs w:val="24"/>
    </w:rPr>
  </w:style>
  <w:style w:type="character" w:customStyle="1" w:styleId="FooterChar4">
    <w:name w:val="Footer Char4"/>
    <w:basedOn w:val="DefaultParagraphFont"/>
    <w:rsid w:val="00C230B4"/>
    <w:rPr>
      <w:sz w:val="24"/>
    </w:rPr>
  </w:style>
  <w:style w:type="character" w:customStyle="1" w:styleId="HeaderChar5">
    <w:name w:val="Header Char5"/>
    <w:basedOn w:val="DefaultParagraphFont"/>
    <w:uiPriority w:val="99"/>
    <w:rsid w:val="00C230B4"/>
    <w:rPr>
      <w:i/>
      <w:sz w:val="24"/>
    </w:rPr>
  </w:style>
  <w:style w:type="character" w:customStyle="1" w:styleId="MacroTextChar3">
    <w:name w:val="Macro Text Char3"/>
    <w:basedOn w:val="DefaultParagraphFont"/>
    <w:rsid w:val="00C230B4"/>
    <w:rPr>
      <w:rFonts w:ascii="Courier New" w:hAnsi="Courier New" w:cs="Arial"/>
      <w:sz w:val="24"/>
    </w:rPr>
  </w:style>
  <w:style w:type="character" w:customStyle="1" w:styleId="MessageHeaderChar3">
    <w:name w:val="Message Header Char3"/>
    <w:basedOn w:val="DefaultParagraphFont"/>
    <w:rsid w:val="00C230B4"/>
    <w:rPr>
      <w:rFonts w:ascii="Arial" w:hAnsi="Arial" w:cs="Arial"/>
      <w:sz w:val="24"/>
    </w:rPr>
  </w:style>
  <w:style w:type="character" w:customStyle="1" w:styleId="SubtitleChar3">
    <w:name w:val="Subtitle Char3"/>
    <w:basedOn w:val="DefaultParagraphFont"/>
    <w:rsid w:val="00C230B4"/>
    <w:rPr>
      <w:rFonts w:ascii="Arial" w:hAnsi="Arial"/>
      <w:i/>
      <w:kern w:val="28"/>
      <w:sz w:val="28"/>
      <w:szCs w:val="24"/>
    </w:rPr>
  </w:style>
  <w:style w:type="paragraph" w:customStyle="1" w:styleId="HeadingBase3">
    <w:name w:val="Heading Base3"/>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3">
    <w:name w:val="Title Char3"/>
    <w:basedOn w:val="DefaultParagraphFont"/>
    <w:rsid w:val="00C230B4"/>
    <w:rPr>
      <w:rFonts w:ascii="Arial" w:hAnsi="Arial"/>
      <w:b/>
      <w:kern w:val="28"/>
      <w:sz w:val="40"/>
      <w:szCs w:val="24"/>
    </w:rPr>
  </w:style>
  <w:style w:type="paragraph" w:customStyle="1" w:styleId="BT6">
    <w:name w:val="BT6"/>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6">
    <w:name w:val="BT Char6"/>
    <w:basedOn w:val="DefaultParagraphFont"/>
    <w:rsid w:val="00C230B4"/>
    <w:rPr>
      <w:sz w:val="24"/>
    </w:rPr>
  </w:style>
  <w:style w:type="paragraph" w:customStyle="1" w:styleId="indent550">
    <w:name w:val="indent 55"/>
    <w:aliases w:val="hang 9 (SP Parts)3"/>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3">
    <w:name w:val="Level 3 Heading3"/>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3">
    <w:name w:val="flush left bold titles3"/>
    <w:rsid w:val="00C230B4"/>
    <w:pPr>
      <w:keepNext/>
      <w:widowControl w:val="0"/>
      <w:spacing w:before="120" w:after="120" w:line="300" w:lineRule="exact"/>
      <w:jc w:val="both"/>
    </w:pPr>
    <w:rPr>
      <w:rFonts w:ascii="Times" w:hAnsi="Times"/>
      <w:b/>
      <w:i/>
      <w:caps/>
      <w:snapToGrid w:val="0"/>
      <w:sz w:val="24"/>
      <w:szCs w:val="24"/>
    </w:rPr>
  </w:style>
  <w:style w:type="paragraph" w:customStyle="1" w:styleId="RightRunningHeadOdd3">
    <w:name w:val="Right Running Head (Odd)3"/>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3">
    <w:name w:val="EXERCISE - BOX3"/>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3">
    <w:name w:val="Thick Line Below3"/>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105">
    <w:name w:val="indent 105"/>
    <w:aliases w:val="block2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4">
    <w:name w:val="indent 524"/>
    <w:aliases w:val="block6"/>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3">
    <w:name w:val="PI3"/>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3">
    <w:name w:val="indent 153"/>
    <w:aliases w:val="block13"/>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3">
    <w:name w:val="Document Map Char3"/>
    <w:basedOn w:val="DefaultParagraphFont"/>
    <w:rsid w:val="00C230B4"/>
    <w:rPr>
      <w:rFonts w:ascii="Tahoma" w:hAnsi="Tahoma" w:cs="Tahoma"/>
      <w:sz w:val="24"/>
      <w:szCs w:val="24"/>
      <w:shd w:val="clear" w:color="auto" w:fill="000080"/>
    </w:rPr>
  </w:style>
  <w:style w:type="paragraph" w:customStyle="1" w:styleId="QT13">
    <w:name w:val="QT13"/>
    <w:basedOn w:val="NormalWeb"/>
    <w:autoRedefine/>
    <w:rsid w:val="00C230B4"/>
    <w:pPr>
      <w:spacing w:after="120" w:line="300" w:lineRule="atLeast"/>
      <w:ind w:left="720" w:right="720" w:firstLine="720"/>
      <w:jc w:val="both"/>
    </w:pPr>
    <w:rPr>
      <w:rFonts w:cs="Arial"/>
      <w:i/>
    </w:rPr>
  </w:style>
  <w:style w:type="character" w:customStyle="1" w:styleId="QTChar12">
    <w:name w:val="QT Char12"/>
    <w:basedOn w:val="DefaultParagraphFont"/>
    <w:rsid w:val="00C230B4"/>
    <w:rPr>
      <w:rFonts w:cs="Arial"/>
      <w:i/>
      <w:sz w:val="24"/>
      <w:lang w:val="en-US" w:eastAsia="en-US" w:bidi="ar-SA"/>
    </w:rPr>
  </w:style>
  <w:style w:type="character" w:customStyle="1" w:styleId="BTCharCharCharChar3">
    <w:name w:val="BT Char Char Char Char3"/>
    <w:basedOn w:val="DefaultParagraphFont"/>
    <w:rsid w:val="00C230B4"/>
    <w:rPr>
      <w:sz w:val="24"/>
    </w:rPr>
  </w:style>
  <w:style w:type="paragraph" w:customStyle="1" w:styleId="BTCharCharChar3">
    <w:name w:val="BT Char Char Char3"/>
    <w:basedOn w:val="Normal"/>
    <w:autoRedefine/>
    <w:rsid w:val="00C230B4"/>
    <w:pPr>
      <w:spacing w:after="120" w:line="300" w:lineRule="exact"/>
      <w:ind w:firstLine="720"/>
      <w:jc w:val="both"/>
    </w:pPr>
    <w:rPr>
      <w:szCs w:val="20"/>
    </w:rPr>
  </w:style>
  <w:style w:type="character" w:customStyle="1" w:styleId="FNCharChar3">
    <w:name w:val="FN Char Char3"/>
    <w:basedOn w:val="DefaultParagraphFont"/>
    <w:rsid w:val="00C230B4"/>
    <w:rPr>
      <w:sz w:val="18"/>
    </w:rPr>
  </w:style>
  <w:style w:type="paragraph" w:customStyle="1" w:styleId="FNChar3">
    <w:name w:val="FN Char3"/>
    <w:basedOn w:val="FootnoteText"/>
    <w:autoRedefine/>
    <w:rsid w:val="00C230B4"/>
    <w:pPr>
      <w:contextualSpacing/>
      <w:jc w:val="both"/>
    </w:pPr>
  </w:style>
  <w:style w:type="character" w:customStyle="1" w:styleId="PlainTextChar3">
    <w:name w:val="Plain Text Char3"/>
    <w:basedOn w:val="DefaultParagraphFont"/>
    <w:rsid w:val="00C230B4"/>
    <w:rPr>
      <w:rFonts w:ascii="Courier New" w:hAnsi="Courier New" w:cs="Courier New"/>
      <w:lang w:bidi="he-IL"/>
    </w:rPr>
  </w:style>
  <w:style w:type="paragraph" w:customStyle="1" w:styleId="StyleBodyTextBold18">
    <w:name w:val="Style Body Text + Bold18"/>
    <w:basedOn w:val="Normal"/>
    <w:autoRedefine/>
    <w:rsid w:val="00C230B4"/>
    <w:pPr>
      <w:spacing w:after="120" w:line="480" w:lineRule="exact"/>
      <w:ind w:firstLine="720"/>
      <w:jc w:val="both"/>
    </w:pPr>
    <w:rPr>
      <w:b/>
      <w:bCs/>
      <w:szCs w:val="20"/>
    </w:rPr>
  </w:style>
  <w:style w:type="character" w:customStyle="1" w:styleId="StyleBodyTextBold1Char8">
    <w:name w:val="Style Body Text + Bold1 Char8"/>
    <w:basedOn w:val="BodyTextChar"/>
    <w:rsid w:val="00C230B4"/>
    <w:rPr>
      <w:b/>
      <w:bCs/>
      <w:sz w:val="24"/>
      <w:szCs w:val="24"/>
    </w:rPr>
  </w:style>
  <w:style w:type="paragraph" w:customStyle="1" w:styleId="quotation180">
    <w:name w:val="quotation1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BlockQuotation3">
    <w:name w:val="Block Quotation3"/>
    <w:basedOn w:val="Normal"/>
    <w:rsid w:val="00C230B4"/>
    <w:pPr>
      <w:keepLines/>
      <w:spacing w:after="160" w:line="480" w:lineRule="exact"/>
      <w:ind w:left="720" w:right="720" w:firstLine="720"/>
      <w:jc w:val="both"/>
    </w:pPr>
    <w:rPr>
      <w:i/>
      <w:szCs w:val="20"/>
    </w:rPr>
  </w:style>
  <w:style w:type="paragraph" w:customStyle="1" w:styleId="BlockQuotationFirst3">
    <w:name w:val="Block Quotation First3"/>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3">
    <w:name w:val="Block Quotation Last3"/>
    <w:basedOn w:val="BlockQuotation"/>
    <w:rsid w:val="00C230B4"/>
    <w:pPr>
      <w:tabs>
        <w:tab w:val="clear" w:pos="720"/>
      </w:tabs>
      <w:spacing w:before="0" w:after="240" w:line="480" w:lineRule="exact"/>
      <w:ind w:firstLine="720"/>
      <w:jc w:val="both"/>
    </w:pPr>
    <w:rPr>
      <w:szCs w:val="20"/>
    </w:rPr>
  </w:style>
  <w:style w:type="paragraph" w:customStyle="1" w:styleId="BodyTextKeep3">
    <w:name w:val="Body Text Keep3"/>
    <w:basedOn w:val="Normal"/>
    <w:rsid w:val="00C230B4"/>
    <w:pPr>
      <w:keepNext/>
      <w:spacing w:after="120" w:line="480" w:lineRule="exact"/>
      <w:ind w:firstLine="720"/>
      <w:jc w:val="both"/>
    </w:pPr>
    <w:rPr>
      <w:szCs w:val="20"/>
    </w:rPr>
  </w:style>
  <w:style w:type="paragraph" w:customStyle="1" w:styleId="ChapterLabel3">
    <w:name w:val="Chapter Label3"/>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3">
    <w:name w:val="Chapter Subtitle3"/>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3">
    <w:name w:val="Chapter Title3"/>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3">
    <w:name w:val="Document Label3"/>
    <w:basedOn w:val="Normal"/>
    <w:rsid w:val="00C230B4"/>
    <w:pPr>
      <w:keepNext/>
      <w:spacing w:before="240" w:after="360" w:line="480" w:lineRule="exact"/>
      <w:ind w:firstLine="720"/>
      <w:jc w:val="both"/>
    </w:pPr>
    <w:rPr>
      <w:b/>
      <w:kern w:val="28"/>
      <w:sz w:val="36"/>
      <w:szCs w:val="20"/>
    </w:rPr>
  </w:style>
  <w:style w:type="paragraph" w:customStyle="1" w:styleId="FooterEven3">
    <w:name w:val="Footer Even3"/>
    <w:basedOn w:val="Footer"/>
    <w:rsid w:val="00C230B4"/>
    <w:pPr>
      <w:spacing w:after="120" w:line="480" w:lineRule="exact"/>
      <w:ind w:firstLine="720"/>
      <w:jc w:val="both"/>
    </w:pPr>
    <w:rPr>
      <w:szCs w:val="20"/>
    </w:rPr>
  </w:style>
  <w:style w:type="paragraph" w:customStyle="1" w:styleId="FooterFirst3">
    <w:name w:val="Footer First3"/>
    <w:basedOn w:val="Footer"/>
    <w:rsid w:val="00C230B4"/>
    <w:pPr>
      <w:spacing w:after="120" w:line="480" w:lineRule="exact"/>
      <w:ind w:firstLine="720"/>
      <w:jc w:val="both"/>
    </w:pPr>
    <w:rPr>
      <w:szCs w:val="20"/>
    </w:rPr>
  </w:style>
  <w:style w:type="paragraph" w:customStyle="1" w:styleId="FooterOdd3">
    <w:name w:val="Footer Odd3"/>
    <w:basedOn w:val="Footer"/>
    <w:rsid w:val="00C230B4"/>
    <w:pPr>
      <w:spacing w:after="120" w:line="480" w:lineRule="exact"/>
      <w:ind w:firstLine="720"/>
      <w:jc w:val="both"/>
    </w:pPr>
    <w:rPr>
      <w:szCs w:val="20"/>
    </w:rPr>
  </w:style>
  <w:style w:type="paragraph" w:customStyle="1" w:styleId="FootnoteBase8">
    <w:name w:val="Footnote Base8"/>
    <w:basedOn w:val="Normal"/>
    <w:rsid w:val="00C230B4"/>
    <w:pPr>
      <w:tabs>
        <w:tab w:val="left" w:pos="187"/>
      </w:tabs>
      <w:spacing w:after="120" w:line="220" w:lineRule="exact"/>
      <w:ind w:left="187" w:hanging="187"/>
      <w:jc w:val="both"/>
    </w:pPr>
    <w:rPr>
      <w:sz w:val="18"/>
      <w:szCs w:val="20"/>
    </w:rPr>
  </w:style>
  <w:style w:type="paragraph" w:customStyle="1" w:styleId="HeaderBase3">
    <w:name w:val="Header Base3"/>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4">
    <w:name w:val="Header Even4"/>
    <w:basedOn w:val="Header"/>
    <w:rsid w:val="00C230B4"/>
    <w:pPr>
      <w:ind w:firstLine="720"/>
      <w:jc w:val="both"/>
    </w:pPr>
    <w:rPr>
      <w:sz w:val="56"/>
      <w:szCs w:val="56"/>
    </w:rPr>
  </w:style>
  <w:style w:type="paragraph" w:customStyle="1" w:styleId="HeaderFirst3">
    <w:name w:val="Header First3"/>
    <w:basedOn w:val="Header"/>
    <w:rsid w:val="00C230B4"/>
    <w:pPr>
      <w:ind w:firstLine="720"/>
      <w:jc w:val="center"/>
    </w:pPr>
    <w:rPr>
      <w:sz w:val="56"/>
      <w:szCs w:val="56"/>
    </w:rPr>
  </w:style>
  <w:style w:type="paragraph" w:customStyle="1" w:styleId="HeaderOdd3">
    <w:name w:val="Header Odd3"/>
    <w:basedOn w:val="Header"/>
    <w:rsid w:val="00C230B4"/>
    <w:pPr>
      <w:tabs>
        <w:tab w:val="right" w:pos="0"/>
      </w:tabs>
      <w:ind w:firstLine="720"/>
      <w:jc w:val="right"/>
    </w:pPr>
    <w:rPr>
      <w:sz w:val="56"/>
      <w:szCs w:val="56"/>
    </w:rPr>
  </w:style>
  <w:style w:type="paragraph" w:customStyle="1" w:styleId="IndexBase3">
    <w:name w:val="Index Base3"/>
    <w:basedOn w:val="Normal"/>
    <w:rsid w:val="00C230B4"/>
    <w:pPr>
      <w:tabs>
        <w:tab w:val="right" w:leader="dot" w:pos="3960"/>
      </w:tabs>
      <w:spacing w:after="120" w:line="480" w:lineRule="exact"/>
      <w:ind w:left="720" w:hanging="720"/>
      <w:jc w:val="both"/>
    </w:pPr>
    <w:rPr>
      <w:szCs w:val="20"/>
    </w:rPr>
  </w:style>
  <w:style w:type="paragraph" w:customStyle="1" w:styleId="ListBulletFirst3">
    <w:name w:val="List Bullet First3"/>
    <w:basedOn w:val="ListBullet"/>
    <w:next w:val="ListBullet"/>
    <w:rsid w:val="00C230B4"/>
    <w:pPr>
      <w:spacing w:before="80" w:line="480" w:lineRule="exact"/>
      <w:jc w:val="both"/>
    </w:pPr>
    <w:rPr>
      <w:szCs w:val="20"/>
    </w:rPr>
  </w:style>
  <w:style w:type="paragraph" w:customStyle="1" w:styleId="ListBulletLast3">
    <w:name w:val="List Bullet Last3"/>
    <w:basedOn w:val="ListBullet"/>
    <w:rsid w:val="00C230B4"/>
    <w:pPr>
      <w:spacing w:before="0" w:after="240" w:line="480" w:lineRule="exact"/>
      <w:jc w:val="both"/>
    </w:pPr>
    <w:rPr>
      <w:szCs w:val="20"/>
    </w:rPr>
  </w:style>
  <w:style w:type="paragraph" w:customStyle="1" w:styleId="ListFirst3">
    <w:name w:val="List First3"/>
    <w:basedOn w:val="List"/>
    <w:next w:val="List"/>
    <w:rsid w:val="00C230B4"/>
    <w:pPr>
      <w:tabs>
        <w:tab w:val="clear" w:pos="720"/>
      </w:tabs>
      <w:spacing w:before="80" w:line="480" w:lineRule="exact"/>
      <w:jc w:val="both"/>
    </w:pPr>
    <w:rPr>
      <w:szCs w:val="20"/>
    </w:rPr>
  </w:style>
  <w:style w:type="paragraph" w:customStyle="1" w:styleId="ListLast3">
    <w:name w:val="List Last3"/>
    <w:basedOn w:val="List"/>
    <w:rsid w:val="00C230B4"/>
    <w:pPr>
      <w:tabs>
        <w:tab w:val="clear" w:pos="720"/>
      </w:tabs>
      <w:spacing w:before="0" w:after="240" w:line="480" w:lineRule="exact"/>
      <w:jc w:val="both"/>
    </w:pPr>
    <w:rPr>
      <w:szCs w:val="20"/>
    </w:rPr>
  </w:style>
  <w:style w:type="paragraph" w:customStyle="1" w:styleId="ListNumberFirst3">
    <w:name w:val="List Number First3"/>
    <w:basedOn w:val="ListNumber"/>
    <w:next w:val="ListNumber"/>
    <w:rsid w:val="00C230B4"/>
    <w:pPr>
      <w:spacing w:before="80" w:line="480" w:lineRule="exact"/>
      <w:jc w:val="both"/>
    </w:pPr>
    <w:rPr>
      <w:szCs w:val="20"/>
    </w:rPr>
  </w:style>
  <w:style w:type="paragraph" w:customStyle="1" w:styleId="ListNumberLast3">
    <w:name w:val="List Number Last3"/>
    <w:basedOn w:val="ListNumber"/>
    <w:rsid w:val="00C230B4"/>
    <w:pPr>
      <w:spacing w:before="0" w:after="240" w:line="480" w:lineRule="exact"/>
      <w:jc w:val="both"/>
    </w:pPr>
    <w:rPr>
      <w:szCs w:val="20"/>
    </w:rPr>
  </w:style>
  <w:style w:type="paragraph" w:customStyle="1" w:styleId="PartLabel3">
    <w:name w:val="Part Label3"/>
    <w:basedOn w:val="HeadingBase"/>
    <w:next w:val="Normal"/>
    <w:rsid w:val="00C230B4"/>
    <w:pPr>
      <w:spacing w:after="120" w:line="480" w:lineRule="exact"/>
      <w:ind w:firstLine="720"/>
      <w:jc w:val="both"/>
    </w:pPr>
    <w:rPr>
      <w:szCs w:val="20"/>
    </w:rPr>
  </w:style>
  <w:style w:type="paragraph" w:customStyle="1" w:styleId="PartSubtitle3">
    <w:name w:val="Part Subtitle3"/>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3">
    <w:name w:val="Part Title3"/>
    <w:basedOn w:val="HeadingBase"/>
    <w:next w:val="PartSubtitle"/>
    <w:rsid w:val="00C230B4"/>
    <w:pPr>
      <w:spacing w:after="120" w:line="480" w:lineRule="exact"/>
      <w:ind w:firstLine="720"/>
      <w:jc w:val="both"/>
    </w:pPr>
    <w:rPr>
      <w:szCs w:val="20"/>
    </w:rPr>
  </w:style>
  <w:style w:type="paragraph" w:customStyle="1" w:styleId="Picture3">
    <w:name w:val="Picture3"/>
    <w:basedOn w:val="Normal"/>
    <w:next w:val="Caption"/>
    <w:rsid w:val="00C230B4"/>
    <w:pPr>
      <w:keepNext/>
      <w:spacing w:after="120" w:line="480" w:lineRule="exact"/>
      <w:ind w:firstLine="720"/>
      <w:jc w:val="both"/>
    </w:pPr>
    <w:rPr>
      <w:szCs w:val="20"/>
    </w:rPr>
  </w:style>
  <w:style w:type="paragraph" w:customStyle="1" w:styleId="SectionHeading3">
    <w:name w:val="Section Heading3"/>
    <w:basedOn w:val="HeadingBase"/>
    <w:rsid w:val="00C230B4"/>
    <w:pPr>
      <w:spacing w:after="120" w:line="480" w:lineRule="exact"/>
      <w:ind w:firstLine="720"/>
      <w:jc w:val="both"/>
    </w:pPr>
    <w:rPr>
      <w:szCs w:val="20"/>
    </w:rPr>
  </w:style>
  <w:style w:type="paragraph" w:customStyle="1" w:styleId="SectionLabel3">
    <w:name w:val="Section Label3"/>
    <w:basedOn w:val="HeadingBase"/>
    <w:rsid w:val="00C230B4"/>
    <w:pPr>
      <w:spacing w:after="120" w:line="480" w:lineRule="exact"/>
      <w:ind w:firstLine="720"/>
      <w:jc w:val="both"/>
    </w:pPr>
    <w:rPr>
      <w:szCs w:val="20"/>
    </w:rPr>
  </w:style>
  <w:style w:type="paragraph" w:customStyle="1" w:styleId="SubtitleCover3">
    <w:name w:val="Subtitle Cover3"/>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3">
    <w:name w:val="Title Cover3"/>
    <w:basedOn w:val="HeadingBase"/>
    <w:next w:val="SubtitleCover"/>
    <w:rsid w:val="00C230B4"/>
    <w:pPr>
      <w:spacing w:after="120" w:line="480" w:lineRule="exact"/>
      <w:ind w:firstLine="720"/>
      <w:jc w:val="both"/>
    </w:pPr>
    <w:rPr>
      <w:szCs w:val="20"/>
    </w:rPr>
  </w:style>
  <w:style w:type="paragraph" w:customStyle="1" w:styleId="TOCBase3">
    <w:name w:val="TOC Base3"/>
    <w:basedOn w:val="Normal"/>
    <w:rsid w:val="00C230B4"/>
    <w:pPr>
      <w:tabs>
        <w:tab w:val="right" w:leader="dot" w:pos="8640"/>
      </w:tabs>
      <w:spacing w:after="120" w:line="480" w:lineRule="exact"/>
      <w:ind w:firstLine="720"/>
      <w:jc w:val="both"/>
    </w:pPr>
    <w:rPr>
      <w:szCs w:val="20"/>
    </w:rPr>
  </w:style>
  <w:style w:type="paragraph" w:customStyle="1" w:styleId="HeaderlikeH13">
    <w:name w:val="Header like H13"/>
    <w:basedOn w:val="Heading2"/>
    <w:rsid w:val="00C230B4"/>
    <w:pPr>
      <w:spacing w:before="120" w:line="360" w:lineRule="exact"/>
      <w:ind w:firstLine="720"/>
      <w:outlineLvl w:val="9"/>
    </w:pPr>
    <w:rPr>
      <w:b/>
      <w:i w:val="0"/>
      <w:sz w:val="36"/>
    </w:rPr>
  </w:style>
  <w:style w:type="paragraph" w:customStyle="1" w:styleId="Greeting3">
    <w:name w:val="Greeting3"/>
    <w:basedOn w:val="Normal"/>
    <w:rsid w:val="00C230B4"/>
    <w:pPr>
      <w:spacing w:after="120" w:line="480" w:lineRule="exact"/>
      <w:ind w:firstLine="720"/>
    </w:pPr>
    <w:rPr>
      <w:szCs w:val="20"/>
    </w:rPr>
  </w:style>
  <w:style w:type="paragraph" w:customStyle="1" w:styleId="Indent56">
    <w:name w:val="Indent56"/>
    <w:basedOn w:val="Normal"/>
    <w:rsid w:val="00C230B4"/>
    <w:pPr>
      <w:spacing w:after="120" w:line="480" w:lineRule="exact"/>
      <w:ind w:left="720" w:firstLine="720"/>
      <w:jc w:val="both"/>
    </w:pPr>
    <w:rPr>
      <w:szCs w:val="20"/>
    </w:rPr>
  </w:style>
  <w:style w:type="paragraph" w:customStyle="1" w:styleId="Indent1030">
    <w:name w:val="Indent103"/>
    <w:basedOn w:val="Normal"/>
    <w:rsid w:val="00C230B4"/>
    <w:pPr>
      <w:spacing w:after="120" w:line="480" w:lineRule="exact"/>
      <w:ind w:left="1440" w:firstLine="720"/>
      <w:jc w:val="both"/>
    </w:pPr>
    <w:rPr>
      <w:szCs w:val="20"/>
    </w:rPr>
  </w:style>
  <w:style w:type="paragraph" w:customStyle="1" w:styleId="Indent1530">
    <w:name w:val="Indent153"/>
    <w:basedOn w:val="Normal"/>
    <w:rsid w:val="00C230B4"/>
    <w:pPr>
      <w:spacing w:after="120" w:line="480" w:lineRule="exact"/>
      <w:ind w:left="2160" w:firstLine="720"/>
      <w:jc w:val="both"/>
    </w:pPr>
    <w:rPr>
      <w:szCs w:val="20"/>
    </w:rPr>
  </w:style>
  <w:style w:type="paragraph" w:customStyle="1" w:styleId="Indent203">
    <w:name w:val="Indent203"/>
    <w:basedOn w:val="Normal"/>
    <w:rsid w:val="00C230B4"/>
    <w:pPr>
      <w:spacing w:after="120" w:line="480" w:lineRule="exact"/>
      <w:ind w:left="2880" w:firstLine="720"/>
      <w:jc w:val="both"/>
    </w:pPr>
    <w:rPr>
      <w:szCs w:val="20"/>
    </w:rPr>
  </w:style>
  <w:style w:type="paragraph" w:customStyle="1" w:styleId="BodyTextNotJustified3">
    <w:name w:val="Body Text Not Justified3"/>
    <w:basedOn w:val="Normal"/>
    <w:rsid w:val="00C230B4"/>
    <w:pPr>
      <w:spacing w:after="120" w:line="480" w:lineRule="exact"/>
      <w:ind w:firstLine="720"/>
    </w:pPr>
    <w:rPr>
      <w:szCs w:val="20"/>
    </w:rPr>
  </w:style>
  <w:style w:type="paragraph" w:customStyle="1" w:styleId="BoldCenterArial12pt3">
    <w:name w:val="Bold Center Arial 12 pt3"/>
    <w:basedOn w:val="Normal"/>
    <w:rsid w:val="00C230B4"/>
    <w:pPr>
      <w:spacing w:after="160" w:line="480" w:lineRule="exact"/>
      <w:ind w:firstLine="720"/>
      <w:jc w:val="center"/>
    </w:pPr>
    <w:rPr>
      <w:rFonts w:ascii="Arial" w:hAnsi="Arial"/>
      <w:b/>
      <w:szCs w:val="20"/>
    </w:rPr>
  </w:style>
  <w:style w:type="paragraph" w:customStyle="1" w:styleId="H2A3">
    <w:name w:val="H2A3"/>
    <w:basedOn w:val="H2"/>
    <w:rsid w:val="00C230B4"/>
    <w:pPr>
      <w:outlineLvl w:val="9"/>
    </w:pPr>
    <w:rPr>
      <w:rFonts w:ascii="Times New Roman" w:hAnsi="Times New Roman"/>
      <w:iCs w:val="0"/>
      <w:szCs w:val="28"/>
    </w:rPr>
  </w:style>
  <w:style w:type="paragraph" w:customStyle="1" w:styleId="H25">
    <w:name w:val="H25"/>
    <w:basedOn w:val="BT"/>
    <w:autoRedefine/>
    <w:rsid w:val="00C230B4"/>
    <w:pPr>
      <w:spacing w:line="300" w:lineRule="atLeast"/>
      <w:ind w:firstLine="720"/>
      <w:outlineLvl w:val="1"/>
    </w:pPr>
  </w:style>
  <w:style w:type="paragraph" w:customStyle="1" w:styleId="Exercise3">
    <w:name w:val="Exercise3"/>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3">
    <w:name w:val="Flush Left Bold3"/>
    <w:basedOn w:val="Normal"/>
    <w:rsid w:val="00C230B4"/>
    <w:pPr>
      <w:spacing w:before="120" w:after="120" w:line="290" w:lineRule="exact"/>
      <w:ind w:firstLine="720"/>
      <w:jc w:val="both"/>
    </w:pPr>
    <w:rPr>
      <w:b/>
      <w:snapToGrid w:val="0"/>
      <w:szCs w:val="20"/>
    </w:rPr>
  </w:style>
  <w:style w:type="paragraph" w:customStyle="1" w:styleId="Hang13">
    <w:name w:val="Hang13"/>
    <w:basedOn w:val="Normal"/>
    <w:autoRedefine/>
    <w:rsid w:val="00C230B4"/>
    <w:pPr>
      <w:spacing w:after="120" w:line="480" w:lineRule="exact"/>
      <w:ind w:left="1080" w:hanging="360"/>
      <w:jc w:val="both"/>
    </w:pPr>
    <w:rPr>
      <w:snapToGrid w:val="0"/>
      <w:szCs w:val="20"/>
    </w:rPr>
  </w:style>
  <w:style w:type="paragraph" w:customStyle="1" w:styleId="Style13">
    <w:name w:val="Style13"/>
    <w:basedOn w:val="BP"/>
    <w:next w:val="BT"/>
    <w:autoRedefine/>
    <w:rsid w:val="00C230B4"/>
    <w:pPr>
      <w:spacing w:after="120"/>
      <w:ind w:firstLine="720"/>
    </w:pPr>
    <w:rPr>
      <w:szCs w:val="20"/>
    </w:rPr>
  </w:style>
  <w:style w:type="paragraph" w:customStyle="1" w:styleId="BP3">
    <w:name w:val="BP3"/>
    <w:basedOn w:val="BT"/>
    <w:next w:val="BT"/>
    <w:autoRedefine/>
    <w:rsid w:val="00C230B4"/>
    <w:pPr>
      <w:ind w:firstLine="720"/>
    </w:pPr>
  </w:style>
  <w:style w:type="paragraph" w:customStyle="1" w:styleId="HeadingCaps3">
    <w:name w:val="Heading Caps3"/>
    <w:basedOn w:val="Heading1"/>
    <w:autoRedefine/>
    <w:rsid w:val="00C230B4"/>
    <w:pPr>
      <w:spacing w:after="120" w:line="400" w:lineRule="exact"/>
      <w:ind w:firstLine="720"/>
    </w:pPr>
    <w:rPr>
      <w:caps/>
      <w:snapToGrid w:val="0"/>
      <w:sz w:val="40"/>
      <w:szCs w:val="20"/>
    </w:rPr>
  </w:style>
  <w:style w:type="paragraph" w:customStyle="1" w:styleId="BoldLine3">
    <w:name w:val="Bold Line3"/>
    <w:basedOn w:val="Normal"/>
    <w:rsid w:val="00C230B4"/>
    <w:pPr>
      <w:pBdr>
        <w:bottom w:val="single" w:sz="36" w:space="1" w:color="auto"/>
      </w:pBdr>
      <w:spacing w:after="120" w:line="300" w:lineRule="atLeast"/>
      <w:ind w:firstLine="720"/>
      <w:jc w:val="both"/>
    </w:pPr>
    <w:rPr>
      <w:szCs w:val="20"/>
    </w:rPr>
  </w:style>
  <w:style w:type="paragraph" w:customStyle="1" w:styleId="ExerciseTitle3">
    <w:name w:val="Exercise Title3"/>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3">
    <w:name w:val="Title 23"/>
    <w:basedOn w:val="Normal"/>
    <w:rsid w:val="00C230B4"/>
    <w:pPr>
      <w:spacing w:after="120" w:line="300" w:lineRule="atLeast"/>
      <w:ind w:firstLine="720"/>
      <w:jc w:val="center"/>
    </w:pPr>
    <w:rPr>
      <w:sz w:val="52"/>
      <w:szCs w:val="20"/>
    </w:rPr>
  </w:style>
  <w:style w:type="paragraph" w:customStyle="1" w:styleId="Title13">
    <w:name w:val="Title 13"/>
    <w:basedOn w:val="Normal"/>
    <w:rsid w:val="00C230B4"/>
    <w:pPr>
      <w:spacing w:after="120" w:line="300" w:lineRule="atLeast"/>
      <w:ind w:firstLine="720"/>
      <w:jc w:val="center"/>
    </w:pPr>
    <w:rPr>
      <w:b/>
      <w:sz w:val="72"/>
      <w:szCs w:val="20"/>
    </w:rPr>
  </w:style>
  <w:style w:type="paragraph" w:customStyle="1" w:styleId="Title33">
    <w:name w:val="Title 33"/>
    <w:basedOn w:val="Title2"/>
    <w:rsid w:val="00C230B4"/>
    <w:pPr>
      <w:ind w:firstLine="720"/>
    </w:pPr>
    <w:rPr>
      <w:b/>
      <w:sz w:val="26"/>
      <w:szCs w:val="20"/>
    </w:rPr>
  </w:style>
  <w:style w:type="paragraph" w:customStyle="1" w:styleId="Title43">
    <w:name w:val="Title 43"/>
    <w:basedOn w:val="Title3"/>
    <w:rsid w:val="00C230B4"/>
    <w:pPr>
      <w:ind w:firstLine="720"/>
    </w:pPr>
    <w:rPr>
      <w:szCs w:val="20"/>
    </w:rPr>
  </w:style>
  <w:style w:type="paragraph" w:customStyle="1" w:styleId="CenterItalic3">
    <w:name w:val="Center Italic3"/>
    <w:basedOn w:val="Normal"/>
    <w:autoRedefine/>
    <w:rsid w:val="00C230B4"/>
    <w:pPr>
      <w:spacing w:after="120" w:line="480" w:lineRule="exact"/>
      <w:ind w:firstLine="720"/>
      <w:jc w:val="center"/>
    </w:pPr>
    <w:rPr>
      <w:i/>
      <w:szCs w:val="20"/>
    </w:rPr>
  </w:style>
  <w:style w:type="paragraph" w:customStyle="1" w:styleId="H4A3">
    <w:name w:val="H4A3"/>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3">
    <w:name w:val="LT3"/>
    <w:basedOn w:val="Heading2"/>
    <w:autoRedefine/>
    <w:rsid w:val="00C230B4"/>
    <w:pPr>
      <w:ind w:firstLine="720"/>
    </w:pPr>
    <w:rPr>
      <w:b/>
      <w:i w:val="0"/>
      <w:sz w:val="36"/>
    </w:rPr>
  </w:style>
  <w:style w:type="paragraph" w:customStyle="1" w:styleId="Style23">
    <w:name w:val="Style23"/>
    <w:basedOn w:val="H2A"/>
    <w:autoRedefine/>
    <w:rsid w:val="00C230B4"/>
    <w:pPr>
      <w:outlineLvl w:val="2"/>
    </w:pPr>
    <w:rPr>
      <w:i/>
      <w:snapToGrid w:val="0"/>
    </w:rPr>
  </w:style>
  <w:style w:type="paragraph" w:customStyle="1" w:styleId="LS-LessonSubtitle3">
    <w:name w:val="LS - Lesson Subtitle3"/>
    <w:basedOn w:val="H2A"/>
    <w:autoRedefine/>
    <w:rsid w:val="00C230B4"/>
    <w:pPr>
      <w:outlineLvl w:val="2"/>
    </w:pPr>
    <w:rPr>
      <w:i/>
      <w:snapToGrid w:val="0"/>
    </w:rPr>
  </w:style>
  <w:style w:type="paragraph" w:customStyle="1" w:styleId="H3A3">
    <w:name w:val="H3A3"/>
    <w:basedOn w:val="H3"/>
    <w:rsid w:val="00C230B4"/>
  </w:style>
  <w:style w:type="paragraph" w:customStyle="1" w:styleId="H34">
    <w:name w:val="H3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4">
    <w:name w:val="L14"/>
    <w:basedOn w:val="Normal"/>
    <w:autoRedefine/>
    <w:rsid w:val="00C230B4"/>
    <w:pPr>
      <w:spacing w:after="120" w:line="480" w:lineRule="exact"/>
      <w:ind w:left="720" w:hanging="720"/>
      <w:jc w:val="both"/>
    </w:pPr>
    <w:rPr>
      <w:szCs w:val="20"/>
    </w:rPr>
  </w:style>
  <w:style w:type="paragraph" w:customStyle="1" w:styleId="L23">
    <w:name w:val="L23"/>
    <w:basedOn w:val="BT"/>
    <w:autoRedefine/>
    <w:rsid w:val="00C230B4"/>
    <w:pPr>
      <w:tabs>
        <w:tab w:val="left" w:pos="720"/>
      </w:tabs>
      <w:ind w:left="1440" w:hanging="720"/>
    </w:pPr>
  </w:style>
  <w:style w:type="paragraph" w:customStyle="1" w:styleId="L33">
    <w:name w:val="L33"/>
    <w:basedOn w:val="BT"/>
    <w:autoRedefine/>
    <w:rsid w:val="00C230B4"/>
    <w:pPr>
      <w:tabs>
        <w:tab w:val="left" w:pos="720"/>
        <w:tab w:val="left" w:pos="2160"/>
      </w:tabs>
      <w:ind w:left="2160" w:hanging="720"/>
    </w:pPr>
  </w:style>
  <w:style w:type="paragraph" w:customStyle="1" w:styleId="H18">
    <w:name w:val="H18"/>
    <w:basedOn w:val="BT"/>
    <w:next w:val="BT"/>
    <w:autoRedefine/>
    <w:rsid w:val="00C230B4"/>
    <w:pPr>
      <w:spacing w:line="300" w:lineRule="atLeast"/>
      <w:ind w:firstLine="720"/>
      <w:outlineLvl w:val="0"/>
    </w:pPr>
    <w:rPr>
      <w:rFonts w:ascii="Arial" w:hAnsi="Arial"/>
      <w:b/>
      <w:kern w:val="28"/>
    </w:rPr>
  </w:style>
  <w:style w:type="paragraph" w:customStyle="1" w:styleId="H1A3">
    <w:name w:val="H1A3"/>
    <w:basedOn w:val="H1"/>
    <w:rsid w:val="00C230B4"/>
    <w:pPr>
      <w:outlineLvl w:val="9"/>
    </w:pPr>
    <w:rPr>
      <w:sz w:val="24"/>
    </w:rPr>
  </w:style>
  <w:style w:type="paragraph" w:customStyle="1" w:styleId="I14">
    <w:name w:val="I14"/>
    <w:basedOn w:val="BT"/>
    <w:autoRedefine/>
    <w:rsid w:val="00C230B4"/>
    <w:pPr>
      <w:ind w:left="720" w:firstLine="720"/>
    </w:pPr>
  </w:style>
  <w:style w:type="paragraph" w:customStyle="1" w:styleId="I23">
    <w:name w:val="I23"/>
    <w:basedOn w:val="BT"/>
    <w:autoRedefine/>
    <w:rsid w:val="00C230B4"/>
    <w:pPr>
      <w:ind w:left="1440" w:firstLine="720"/>
    </w:pPr>
  </w:style>
  <w:style w:type="paragraph" w:customStyle="1" w:styleId="I33">
    <w:name w:val="I33"/>
    <w:basedOn w:val="I1"/>
    <w:autoRedefine/>
    <w:rsid w:val="00C230B4"/>
    <w:pPr>
      <w:ind w:left="2160"/>
    </w:pPr>
  </w:style>
  <w:style w:type="paragraph" w:customStyle="1" w:styleId="GR3">
    <w:name w:val="GR3"/>
    <w:basedOn w:val="BT"/>
    <w:autoRedefine/>
    <w:rsid w:val="00C230B4"/>
    <w:pPr>
      <w:spacing w:beforeLines="60"/>
      <w:ind w:firstLine="720"/>
      <w:jc w:val="left"/>
    </w:pPr>
  </w:style>
  <w:style w:type="character" w:customStyle="1" w:styleId="GK3">
    <w:name w:val="GK3"/>
    <w:basedOn w:val="DefaultParagraphFont"/>
    <w:rsid w:val="00C230B4"/>
    <w:rPr>
      <w:rFonts w:ascii="GraecaII" w:hAnsi="GraecaII"/>
      <w:sz w:val="28"/>
    </w:rPr>
  </w:style>
  <w:style w:type="character" w:customStyle="1" w:styleId="HB2">
    <w:name w:val="HB2"/>
    <w:basedOn w:val="DefaultParagraphFont"/>
    <w:rsid w:val="00C230B4"/>
    <w:rPr>
      <w:rFonts w:ascii="HebraicaII" w:hAnsi="HebraicaII"/>
      <w:sz w:val="28"/>
      <w:szCs w:val="28"/>
    </w:rPr>
  </w:style>
  <w:style w:type="character" w:customStyle="1" w:styleId="EN3">
    <w:name w:val="EN3"/>
    <w:basedOn w:val="DefaultParagraphFont"/>
    <w:rsid w:val="00C230B4"/>
    <w:rPr>
      <w:rFonts w:ascii="Times New Roman" w:hAnsi="Times New Roman"/>
      <w:sz w:val="24"/>
      <w:szCs w:val="24"/>
    </w:rPr>
  </w:style>
  <w:style w:type="paragraph" w:customStyle="1" w:styleId="I43">
    <w:name w:val="I43"/>
    <w:basedOn w:val="I1"/>
    <w:autoRedefine/>
    <w:rsid w:val="00C230B4"/>
    <w:pPr>
      <w:ind w:left="2880"/>
    </w:pPr>
  </w:style>
  <w:style w:type="paragraph" w:customStyle="1" w:styleId="H43">
    <w:name w:val="H43"/>
    <w:basedOn w:val="H4A"/>
    <w:next w:val="Normal"/>
    <w:autoRedefine/>
    <w:rsid w:val="00C230B4"/>
  </w:style>
  <w:style w:type="paragraph" w:customStyle="1" w:styleId="CA3">
    <w:name w:val="CA3"/>
    <w:basedOn w:val="BT"/>
    <w:rsid w:val="00C230B4"/>
    <w:pPr>
      <w:ind w:firstLine="720"/>
      <w:jc w:val="left"/>
    </w:pPr>
  </w:style>
  <w:style w:type="paragraph" w:customStyle="1" w:styleId="StyleBodyText10ptBlack3">
    <w:name w:val="Style Body Text + 10 pt Black3"/>
    <w:basedOn w:val="Normal"/>
    <w:rsid w:val="00C230B4"/>
    <w:pPr>
      <w:spacing w:before="120" w:after="120" w:line="480" w:lineRule="exact"/>
      <w:ind w:firstLine="720"/>
      <w:jc w:val="both"/>
    </w:pPr>
    <w:rPr>
      <w:color w:val="000000"/>
      <w:szCs w:val="20"/>
    </w:rPr>
  </w:style>
  <w:style w:type="character" w:customStyle="1" w:styleId="grame3">
    <w:name w:val="grame3"/>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30">
    <w:name w:val="bt3"/>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3">
    <w:name w:val="en13"/>
    <w:basedOn w:val="DefaultParagraphFont"/>
    <w:rsid w:val="00C230B4"/>
    <w:rPr>
      <w:rFonts w:ascii="Times New Roman" w:hAnsi="Times New Roman" w:cs="Times New Roman" w:hint="default"/>
    </w:rPr>
  </w:style>
  <w:style w:type="character" w:customStyle="1" w:styleId="spelle3">
    <w:name w:val="spelle3"/>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4">
    <w:name w:val="Style Body Text + Bold4"/>
    <w:basedOn w:val="Normal"/>
    <w:autoRedefine/>
    <w:rsid w:val="00C230B4"/>
    <w:pPr>
      <w:spacing w:after="120" w:line="480" w:lineRule="exact"/>
      <w:ind w:firstLine="720"/>
      <w:jc w:val="both"/>
    </w:pPr>
    <w:rPr>
      <w:b/>
      <w:bCs/>
      <w:szCs w:val="20"/>
    </w:rPr>
  </w:style>
  <w:style w:type="character" w:customStyle="1" w:styleId="FootnoteTextCharCharCharCharChar12">
    <w:name w:val="Footnote Text Char Char Char Char Char12"/>
    <w:basedOn w:val="DefaultParagraphFont"/>
    <w:rsid w:val="00C230B4"/>
    <w:rPr>
      <w:lang w:val="en-US" w:eastAsia="en-US" w:bidi="ar-SA"/>
    </w:rPr>
  </w:style>
  <w:style w:type="paragraph" w:customStyle="1" w:styleId="H213">
    <w:name w:val="H213"/>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4">
    <w:name w:val="QT14"/>
    <w:basedOn w:val="NormalWeb"/>
    <w:autoRedefine/>
    <w:rsid w:val="00C230B4"/>
    <w:pPr>
      <w:spacing w:after="120" w:line="300" w:lineRule="atLeast"/>
      <w:ind w:left="720" w:right="720" w:firstLine="720"/>
      <w:jc w:val="both"/>
    </w:pPr>
    <w:rPr>
      <w:rFonts w:cs="Arial"/>
      <w:i/>
    </w:rPr>
  </w:style>
  <w:style w:type="character" w:customStyle="1" w:styleId="QTChar13">
    <w:name w:val="QT Char13"/>
    <w:basedOn w:val="DefaultParagraphFont"/>
    <w:rsid w:val="00C230B4"/>
    <w:rPr>
      <w:rFonts w:cs="Arial"/>
      <w:i/>
      <w:sz w:val="24"/>
      <w:lang w:val="en-US" w:eastAsia="en-US" w:bidi="ar-SA"/>
    </w:rPr>
  </w:style>
  <w:style w:type="character" w:customStyle="1" w:styleId="Heading1Char12">
    <w:name w:val="Heading 1 Char12"/>
    <w:basedOn w:val="DefaultParagraphFont"/>
    <w:rsid w:val="00C230B4"/>
    <w:rPr>
      <w:rFonts w:ascii="Arial" w:eastAsia="Times New Roman" w:hAnsi="Arial"/>
      <w:b/>
      <w:kern w:val="28"/>
      <w:sz w:val="32"/>
    </w:rPr>
  </w:style>
  <w:style w:type="character" w:customStyle="1" w:styleId="BodyTextChar17">
    <w:name w:val="Body Text Char17"/>
    <w:basedOn w:val="DefaultParagraphFont"/>
    <w:rsid w:val="00C230B4"/>
    <w:rPr>
      <w:rFonts w:ascii="Times New Roman" w:eastAsia="Times New Roman" w:hAnsi="Times New Roman"/>
      <w:sz w:val="24"/>
      <w:szCs w:val="24"/>
    </w:rPr>
  </w:style>
  <w:style w:type="character" w:customStyle="1" w:styleId="Heading2Char13">
    <w:name w:val="Heading 2 Char13"/>
    <w:basedOn w:val="DefaultParagraphFont"/>
    <w:rsid w:val="00C230B4"/>
    <w:rPr>
      <w:rFonts w:ascii="Arial" w:eastAsia="Times New Roman" w:hAnsi="Arial"/>
      <w:i/>
      <w:kern w:val="28"/>
      <w:sz w:val="28"/>
    </w:rPr>
  </w:style>
  <w:style w:type="character" w:customStyle="1" w:styleId="Heading3Char12">
    <w:name w:val="Heading 3 Char12"/>
    <w:basedOn w:val="DefaultParagraphFont"/>
    <w:rsid w:val="00C230B4"/>
    <w:rPr>
      <w:rFonts w:ascii="Arial" w:eastAsia="Times New Roman" w:hAnsi="Arial"/>
      <w:b/>
      <w:kern w:val="28"/>
      <w:sz w:val="24"/>
    </w:rPr>
  </w:style>
  <w:style w:type="character" w:customStyle="1" w:styleId="FootnoteTextChar23">
    <w:name w:val="Footnote Text Char23"/>
    <w:aliases w:val="Footnote Text Char Char Char Char110,Footnote Text Char Char Char1 Char110,Footnote Text Char Char Char2 Char110,Footnote Text Char Char Char11 Char110,Footnote Text Char Char Char3 Char110,Footnote Text Char Char Char12 Char110"/>
    <w:basedOn w:val="DefaultParagraphFont"/>
    <w:rsid w:val="00C230B4"/>
    <w:rPr>
      <w:rFonts w:ascii="Times New Roman" w:eastAsia="Times New Roman" w:hAnsi="Times New Roman"/>
      <w:sz w:val="18"/>
    </w:rPr>
  </w:style>
  <w:style w:type="paragraph" w:customStyle="1" w:styleId="Quotation19">
    <w:name w:val="Quotation19"/>
    <w:basedOn w:val="Normal"/>
    <w:autoRedefine/>
    <w:rsid w:val="00C230B4"/>
    <w:pPr>
      <w:spacing w:before="120" w:after="120" w:line="480" w:lineRule="exact"/>
      <w:ind w:left="720" w:right="720" w:firstLine="720"/>
      <w:jc w:val="both"/>
    </w:pPr>
    <w:rPr>
      <w:i/>
      <w:szCs w:val="20"/>
    </w:rPr>
  </w:style>
  <w:style w:type="character" w:customStyle="1" w:styleId="QuotationChar18">
    <w:name w:val="Quotation Char18"/>
    <w:basedOn w:val="BodyTextChar"/>
    <w:rsid w:val="00C230B4"/>
    <w:rPr>
      <w:rFonts w:ascii="Times New Roman" w:eastAsia="Times New Roman" w:hAnsi="Times New Roman"/>
      <w:i/>
      <w:sz w:val="24"/>
      <w:szCs w:val="24"/>
    </w:rPr>
  </w:style>
  <w:style w:type="paragraph" w:customStyle="1" w:styleId="quotation23">
    <w:name w:val="quotation2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3">
    <w:name w:val="flush left13"/>
    <w:aliases w:val="no hang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3">
    <w:name w:val="QT23"/>
    <w:basedOn w:val="NormalWeb"/>
    <w:autoRedefine/>
    <w:rsid w:val="00C230B4"/>
    <w:pPr>
      <w:spacing w:after="120" w:line="300" w:lineRule="atLeast"/>
      <w:ind w:left="720" w:right="720" w:firstLine="720"/>
      <w:jc w:val="both"/>
    </w:pPr>
    <w:rPr>
      <w:rFonts w:cs="Arial"/>
      <w:i/>
    </w:rPr>
  </w:style>
  <w:style w:type="character" w:customStyle="1" w:styleId="QTChar22">
    <w:name w:val="QT Char22"/>
    <w:basedOn w:val="DefaultParagraphFont"/>
    <w:rsid w:val="00C230B4"/>
    <w:rPr>
      <w:rFonts w:ascii="Times New Roman" w:eastAsia="Times New Roman" w:hAnsi="Times New Roman" w:cs="Arial"/>
      <w:i/>
      <w:sz w:val="24"/>
      <w:szCs w:val="20"/>
    </w:rPr>
  </w:style>
  <w:style w:type="paragraph" w:customStyle="1" w:styleId="FootnoteBase13">
    <w:name w:val="Footnote Base13"/>
    <w:basedOn w:val="Normal"/>
    <w:rsid w:val="00C230B4"/>
    <w:pPr>
      <w:tabs>
        <w:tab w:val="left" w:pos="187"/>
      </w:tabs>
      <w:spacing w:after="120" w:line="220" w:lineRule="exact"/>
      <w:ind w:left="187" w:hanging="187"/>
      <w:jc w:val="both"/>
    </w:pPr>
    <w:rPr>
      <w:sz w:val="18"/>
      <w:szCs w:val="20"/>
    </w:rPr>
  </w:style>
  <w:style w:type="paragraph" w:customStyle="1" w:styleId="Quotation220">
    <w:name w:val="Quotation22"/>
    <w:basedOn w:val="Normal"/>
    <w:autoRedefine/>
    <w:rsid w:val="00C230B4"/>
    <w:pPr>
      <w:spacing w:before="120" w:after="120" w:line="480" w:lineRule="exact"/>
      <w:ind w:left="720" w:right="720" w:firstLine="720"/>
    </w:pPr>
    <w:rPr>
      <w:i/>
      <w:szCs w:val="20"/>
    </w:rPr>
  </w:style>
  <w:style w:type="character" w:customStyle="1" w:styleId="FootnoteTextChar112">
    <w:name w:val="Footnote Text Char112"/>
    <w:aliases w:val="Footnote Text Char Char Char Char23"/>
    <w:basedOn w:val="DefaultParagraphFont"/>
    <w:rsid w:val="00C230B4"/>
    <w:rPr>
      <w:sz w:val="18"/>
    </w:rPr>
  </w:style>
  <w:style w:type="paragraph" w:customStyle="1" w:styleId="quotation32">
    <w:name w:val="quotation3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2">
    <w:name w:val="QT32"/>
    <w:basedOn w:val="NormalWeb"/>
    <w:autoRedefine/>
    <w:rsid w:val="00C230B4"/>
    <w:pPr>
      <w:spacing w:after="120" w:line="300" w:lineRule="atLeast"/>
      <w:ind w:left="720" w:right="720" w:firstLine="720"/>
      <w:jc w:val="both"/>
    </w:pPr>
    <w:rPr>
      <w:rFonts w:cs="Arial"/>
      <w:i/>
    </w:rPr>
  </w:style>
  <w:style w:type="character" w:customStyle="1" w:styleId="QTChar32">
    <w:name w:val="QT Char32"/>
    <w:basedOn w:val="DefaultParagraphFont"/>
    <w:rsid w:val="00C230B4"/>
    <w:rPr>
      <w:rFonts w:cs="Arial"/>
      <w:i/>
      <w:sz w:val="24"/>
    </w:rPr>
  </w:style>
  <w:style w:type="character" w:customStyle="1" w:styleId="BodyTextChar22">
    <w:name w:val="Body Text Char22"/>
    <w:basedOn w:val="DefaultParagraphFont"/>
    <w:rsid w:val="00C230B4"/>
    <w:rPr>
      <w:sz w:val="24"/>
      <w:szCs w:val="24"/>
    </w:rPr>
  </w:style>
  <w:style w:type="character" w:customStyle="1" w:styleId="QuotationChar22">
    <w:name w:val="Quotation Char22"/>
    <w:basedOn w:val="BodyTextChar"/>
    <w:rsid w:val="00C230B4"/>
    <w:rPr>
      <w:i/>
      <w:sz w:val="24"/>
      <w:szCs w:val="24"/>
    </w:rPr>
  </w:style>
  <w:style w:type="paragraph" w:customStyle="1" w:styleId="FootnoteBase22">
    <w:name w:val="Footnote Base22"/>
    <w:basedOn w:val="Normal"/>
    <w:rsid w:val="00C230B4"/>
    <w:pPr>
      <w:tabs>
        <w:tab w:val="left" w:pos="187"/>
      </w:tabs>
      <w:spacing w:after="120" w:line="220" w:lineRule="exact"/>
      <w:ind w:left="187" w:hanging="187"/>
      <w:jc w:val="both"/>
    </w:pPr>
    <w:rPr>
      <w:sz w:val="18"/>
      <w:szCs w:val="20"/>
    </w:rPr>
  </w:style>
  <w:style w:type="paragraph" w:customStyle="1" w:styleId="Quotation320">
    <w:name w:val="Quotation32"/>
    <w:basedOn w:val="Normal"/>
    <w:autoRedefine/>
    <w:rsid w:val="00C230B4"/>
    <w:pPr>
      <w:spacing w:before="120" w:after="120" w:line="480" w:lineRule="exact"/>
      <w:ind w:left="720" w:right="720" w:firstLine="720"/>
    </w:pPr>
    <w:rPr>
      <w:i/>
      <w:szCs w:val="20"/>
    </w:rPr>
  </w:style>
  <w:style w:type="character" w:customStyle="1" w:styleId="BodyTextChar32">
    <w:name w:val="Body Text Char32"/>
    <w:basedOn w:val="DefaultParagraphFont"/>
    <w:rsid w:val="00C230B4"/>
    <w:rPr>
      <w:sz w:val="24"/>
      <w:szCs w:val="24"/>
    </w:rPr>
  </w:style>
  <w:style w:type="character" w:customStyle="1" w:styleId="QuotationChar32">
    <w:name w:val="Quotation Char32"/>
    <w:basedOn w:val="BodyTextChar"/>
    <w:rsid w:val="00C230B4"/>
    <w:rPr>
      <w:i/>
      <w:sz w:val="24"/>
      <w:szCs w:val="24"/>
    </w:rPr>
  </w:style>
  <w:style w:type="character" w:customStyle="1" w:styleId="Heading1Char22">
    <w:name w:val="Heading 1 Char22"/>
    <w:basedOn w:val="DefaultParagraphFont"/>
    <w:rsid w:val="00C230B4"/>
    <w:rPr>
      <w:rFonts w:ascii="Arial" w:hAnsi="Arial"/>
      <w:b/>
      <w:kern w:val="28"/>
      <w:sz w:val="32"/>
    </w:rPr>
  </w:style>
  <w:style w:type="character" w:customStyle="1" w:styleId="Heading2Char22">
    <w:name w:val="Heading 2 Char22"/>
    <w:basedOn w:val="DefaultParagraphFont"/>
    <w:rsid w:val="00C230B4"/>
    <w:rPr>
      <w:rFonts w:ascii="Arial" w:hAnsi="Arial"/>
      <w:i/>
      <w:kern w:val="28"/>
      <w:sz w:val="28"/>
    </w:rPr>
  </w:style>
  <w:style w:type="character" w:customStyle="1" w:styleId="Heading3Char22">
    <w:name w:val="Heading 3 Char22"/>
    <w:basedOn w:val="DefaultParagraphFont"/>
    <w:rsid w:val="00C230B4"/>
    <w:rPr>
      <w:rFonts w:ascii="Arial" w:hAnsi="Arial"/>
      <w:b/>
      <w:kern w:val="28"/>
      <w:sz w:val="24"/>
    </w:rPr>
  </w:style>
  <w:style w:type="paragraph" w:customStyle="1" w:styleId="quotation420">
    <w:name w:val="quotation4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2">
    <w:name w:val="QT42"/>
    <w:basedOn w:val="NormalWeb"/>
    <w:autoRedefine/>
    <w:rsid w:val="00C230B4"/>
    <w:pPr>
      <w:spacing w:after="120" w:line="300" w:lineRule="atLeast"/>
      <w:ind w:left="720" w:right="720" w:firstLine="720"/>
      <w:jc w:val="both"/>
    </w:pPr>
    <w:rPr>
      <w:rFonts w:cs="Arial"/>
      <w:i/>
    </w:rPr>
  </w:style>
  <w:style w:type="character" w:customStyle="1" w:styleId="QTChar42">
    <w:name w:val="QT Char42"/>
    <w:basedOn w:val="DefaultParagraphFont"/>
    <w:rsid w:val="00C230B4"/>
    <w:rPr>
      <w:rFonts w:cs="Arial"/>
      <w:i/>
      <w:sz w:val="24"/>
    </w:rPr>
  </w:style>
  <w:style w:type="character" w:customStyle="1" w:styleId="FootnoteTextChar42">
    <w:name w:val="Footnote Text Char42"/>
    <w:aliases w:val="Footnote Text Char Char Char Char42,Footnote Text Char Char Char1 Char32,Footnote Text Char Char Char2 Char32,Footnote Text Char Char Char11 Char32,Footnote Text Char Char Char3 Char32,Footnote Text Char Char Char12 Char32"/>
    <w:basedOn w:val="DefaultParagraphFont"/>
    <w:rsid w:val="00C230B4"/>
    <w:rPr>
      <w:lang w:val="en-US" w:eastAsia="en-US" w:bidi="ar-SA"/>
    </w:rPr>
  </w:style>
  <w:style w:type="paragraph" w:customStyle="1" w:styleId="Quotation44">
    <w:name w:val="Quotation44"/>
    <w:basedOn w:val="Normal"/>
    <w:autoRedefine/>
    <w:rsid w:val="00C230B4"/>
    <w:pPr>
      <w:spacing w:before="120" w:after="120" w:line="480" w:lineRule="exact"/>
      <w:ind w:left="720" w:right="720" w:firstLine="720"/>
      <w:jc w:val="both"/>
    </w:pPr>
    <w:rPr>
      <w:i/>
      <w:szCs w:val="20"/>
    </w:rPr>
  </w:style>
  <w:style w:type="character" w:customStyle="1" w:styleId="BodyTextChar42">
    <w:name w:val="Body Text Char42"/>
    <w:basedOn w:val="DefaultParagraphFont"/>
    <w:rsid w:val="00C230B4"/>
    <w:rPr>
      <w:rFonts w:cs="Arial"/>
      <w:sz w:val="24"/>
      <w:lang w:val="en-US" w:eastAsia="en-US" w:bidi="ar-SA"/>
    </w:rPr>
  </w:style>
  <w:style w:type="character" w:customStyle="1" w:styleId="QuotationChar42">
    <w:name w:val="Quotation Char42"/>
    <w:basedOn w:val="BodyTextChar"/>
    <w:rsid w:val="00C230B4"/>
    <w:rPr>
      <w:i/>
      <w:sz w:val="24"/>
      <w:szCs w:val="24"/>
    </w:rPr>
  </w:style>
  <w:style w:type="character" w:customStyle="1" w:styleId="FootnoteTextChar52">
    <w:name w:val="Footnote Text Char52"/>
    <w:aliases w:val="Footnote Text Char Char Char Char52,Footnote Text Char Char Char1 Char42,Footnote Text Char Char Char2 Char42,Footnote Text Char Char Char11 Char42,Footnote Text Char Char Char3 Char42,Footnote Text Char Char Char12 Char42"/>
    <w:basedOn w:val="DefaultParagraphFont"/>
    <w:rsid w:val="00C230B4"/>
    <w:rPr>
      <w:lang w:val="en-US" w:eastAsia="en-US" w:bidi="ar-SA"/>
    </w:rPr>
  </w:style>
  <w:style w:type="paragraph" w:customStyle="1" w:styleId="Quotation412">
    <w:name w:val="Quotation412"/>
    <w:basedOn w:val="Normal"/>
    <w:autoRedefine/>
    <w:rsid w:val="00C230B4"/>
    <w:pPr>
      <w:spacing w:before="120" w:after="120" w:line="480" w:lineRule="exact"/>
      <w:ind w:left="720" w:right="720" w:firstLine="720"/>
      <w:jc w:val="both"/>
    </w:pPr>
    <w:rPr>
      <w:i/>
      <w:szCs w:val="20"/>
    </w:rPr>
  </w:style>
  <w:style w:type="character" w:customStyle="1" w:styleId="FootnoteTextChar62">
    <w:name w:val="Footnote Text Char62"/>
    <w:aliases w:val="Footnote Text Char Char Char Char62,Footnote Text Char Char Char1 Char52,Footnote Text Char Char Char2 Char52,Footnote Text Char Char Char11 Char52,Footnote Text Char Char Char3 Char52,Footnote Text Char Char Char12 Char52"/>
    <w:basedOn w:val="DefaultParagraphFont"/>
    <w:rsid w:val="00C230B4"/>
    <w:rPr>
      <w:lang w:val="en-US" w:eastAsia="en-US" w:bidi="ar-SA"/>
    </w:rPr>
  </w:style>
  <w:style w:type="paragraph" w:customStyle="1" w:styleId="Quotation422">
    <w:name w:val="Quotation422"/>
    <w:basedOn w:val="Normal"/>
    <w:autoRedefine/>
    <w:rsid w:val="00C230B4"/>
    <w:pPr>
      <w:spacing w:before="120" w:after="120" w:line="480" w:lineRule="exact"/>
      <w:ind w:left="720" w:right="720" w:firstLine="720"/>
      <w:jc w:val="both"/>
    </w:pPr>
    <w:rPr>
      <w:i/>
      <w:szCs w:val="20"/>
    </w:rPr>
  </w:style>
  <w:style w:type="character" w:customStyle="1" w:styleId="FooterChar12">
    <w:name w:val="Footer Char12"/>
    <w:basedOn w:val="DefaultParagraphFont"/>
    <w:rsid w:val="00C230B4"/>
    <w:rPr>
      <w:sz w:val="24"/>
    </w:rPr>
  </w:style>
  <w:style w:type="character" w:customStyle="1" w:styleId="HeaderChar12">
    <w:name w:val="Header Char12"/>
    <w:basedOn w:val="DefaultParagraphFont"/>
    <w:rsid w:val="00C230B4"/>
    <w:rPr>
      <w:i/>
      <w:sz w:val="24"/>
    </w:rPr>
  </w:style>
  <w:style w:type="character" w:customStyle="1" w:styleId="BodyTextChar52">
    <w:name w:val="Body Text Char52"/>
    <w:basedOn w:val="DefaultParagraphFont"/>
    <w:rsid w:val="00C230B4"/>
    <w:rPr>
      <w:rFonts w:cs="Arial"/>
      <w:sz w:val="24"/>
      <w:lang w:val="en-US" w:eastAsia="en-US" w:bidi="ar-SA"/>
    </w:rPr>
  </w:style>
  <w:style w:type="character" w:customStyle="1" w:styleId="FootnoteTextChar72">
    <w:name w:val="Footnote Text Char72"/>
    <w:aliases w:val="Footnote Text Char Char Char Char72,Footnote Text Char Char Char1 Char62,Footnote Text Char Char Char2 Char62,Footnote Text Char Char Char11 Char62,Footnote Text Char Char Char3 Char62,Footnote Text Char Char Char12 Char62"/>
    <w:basedOn w:val="DefaultParagraphFont"/>
    <w:rsid w:val="00C230B4"/>
    <w:rPr>
      <w:lang w:val="en-US" w:eastAsia="en-US" w:bidi="ar-SA"/>
    </w:rPr>
  </w:style>
  <w:style w:type="paragraph" w:customStyle="1" w:styleId="HeaderlikeH113">
    <w:name w:val="Header like H113"/>
    <w:basedOn w:val="Heading2"/>
    <w:rsid w:val="00C230B4"/>
    <w:pPr>
      <w:spacing w:before="120" w:line="360" w:lineRule="exact"/>
      <w:ind w:firstLine="720"/>
      <w:outlineLvl w:val="9"/>
    </w:pPr>
    <w:rPr>
      <w:b/>
      <w:i w:val="0"/>
      <w:sz w:val="36"/>
    </w:rPr>
  </w:style>
  <w:style w:type="paragraph" w:customStyle="1" w:styleId="Quotation52">
    <w:name w:val="Quotation52"/>
    <w:basedOn w:val="Normal"/>
    <w:autoRedefine/>
    <w:rsid w:val="00C230B4"/>
    <w:pPr>
      <w:spacing w:before="120" w:after="120" w:line="480" w:lineRule="exact"/>
      <w:ind w:left="720" w:right="720" w:firstLine="720"/>
      <w:jc w:val="both"/>
    </w:pPr>
    <w:rPr>
      <w:i/>
      <w:szCs w:val="20"/>
    </w:rPr>
  </w:style>
  <w:style w:type="character" w:customStyle="1" w:styleId="QuotationChar52">
    <w:name w:val="Quotation Char52"/>
    <w:basedOn w:val="BodyTextChar"/>
    <w:rsid w:val="00C230B4"/>
    <w:rPr>
      <w:i/>
      <w:sz w:val="24"/>
      <w:szCs w:val="24"/>
    </w:rPr>
  </w:style>
  <w:style w:type="paragraph" w:customStyle="1" w:styleId="Greeting13">
    <w:name w:val="Greeting13"/>
    <w:basedOn w:val="Normal"/>
    <w:rsid w:val="00C230B4"/>
    <w:pPr>
      <w:spacing w:after="120" w:line="480" w:lineRule="exact"/>
      <w:ind w:firstLine="720"/>
    </w:pPr>
    <w:rPr>
      <w:szCs w:val="20"/>
    </w:rPr>
  </w:style>
  <w:style w:type="paragraph" w:customStyle="1" w:styleId="H2A13">
    <w:name w:val="H2A13"/>
    <w:basedOn w:val="H2"/>
    <w:rsid w:val="00C230B4"/>
    <w:pPr>
      <w:outlineLvl w:val="9"/>
    </w:pPr>
    <w:rPr>
      <w:rFonts w:ascii="Times New Roman" w:hAnsi="Times New Roman"/>
      <w:iCs w:val="0"/>
      <w:szCs w:val="28"/>
    </w:rPr>
  </w:style>
  <w:style w:type="paragraph" w:customStyle="1" w:styleId="H222">
    <w:name w:val="H222"/>
    <w:basedOn w:val="BT"/>
    <w:autoRedefine/>
    <w:rsid w:val="00C230B4"/>
    <w:pPr>
      <w:spacing w:line="300" w:lineRule="atLeast"/>
      <w:ind w:firstLine="720"/>
      <w:outlineLvl w:val="1"/>
    </w:pPr>
  </w:style>
  <w:style w:type="paragraph" w:customStyle="1" w:styleId="BT12">
    <w:name w:val="BT1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2">
    <w:name w:val="BT Char12"/>
    <w:basedOn w:val="DefaultParagraphFont"/>
    <w:rsid w:val="00C230B4"/>
    <w:rPr>
      <w:sz w:val="24"/>
      <w:lang w:val="en-US" w:eastAsia="en-US" w:bidi="ar-SA"/>
    </w:rPr>
  </w:style>
  <w:style w:type="paragraph" w:customStyle="1" w:styleId="Level3Heading13">
    <w:name w:val="Level 3 Heading13"/>
    <w:rsid w:val="00C230B4"/>
    <w:pPr>
      <w:keepNext/>
      <w:keepLines/>
      <w:widowControl w:val="0"/>
      <w:spacing w:after="240" w:line="480" w:lineRule="exact"/>
      <w:jc w:val="center"/>
    </w:pPr>
    <w:rPr>
      <w:rFonts w:ascii="Times" w:hAnsi="Times"/>
      <w:b/>
      <w:snapToGrid w:val="0"/>
      <w:sz w:val="28"/>
      <w:szCs w:val="24"/>
    </w:rPr>
  </w:style>
  <w:style w:type="paragraph" w:customStyle="1" w:styleId="flushleft22">
    <w:name w:val="flush left22"/>
    <w:aliases w:val="no hang2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2">
    <w:name w:val="QT52"/>
    <w:basedOn w:val="NormalWeb"/>
    <w:autoRedefine/>
    <w:rsid w:val="00C230B4"/>
    <w:pPr>
      <w:spacing w:after="120" w:line="300" w:lineRule="atLeast"/>
      <w:ind w:left="720" w:right="720" w:firstLine="720"/>
      <w:jc w:val="both"/>
    </w:pPr>
    <w:rPr>
      <w:rFonts w:cs="Arial"/>
      <w:i/>
    </w:rPr>
  </w:style>
  <w:style w:type="character" w:customStyle="1" w:styleId="QTChar52">
    <w:name w:val="QT Char52"/>
    <w:basedOn w:val="DefaultParagraphFont"/>
    <w:rsid w:val="00C230B4"/>
    <w:rPr>
      <w:rFonts w:cs="Arial"/>
      <w:i/>
      <w:sz w:val="24"/>
      <w:lang w:val="en-US" w:eastAsia="en-US" w:bidi="ar-SA"/>
    </w:rPr>
  </w:style>
  <w:style w:type="character" w:customStyle="1" w:styleId="BTCharCharCharChar12">
    <w:name w:val="BT Char Char Char Char12"/>
    <w:basedOn w:val="DefaultParagraphFont"/>
    <w:rsid w:val="00C230B4"/>
    <w:rPr>
      <w:sz w:val="24"/>
      <w:lang w:val="en-US" w:eastAsia="en-US" w:bidi="ar-SA"/>
    </w:rPr>
  </w:style>
  <w:style w:type="paragraph" w:customStyle="1" w:styleId="BTCharCharChar12">
    <w:name w:val="BT Char Char Char12"/>
    <w:basedOn w:val="Normal"/>
    <w:autoRedefine/>
    <w:rsid w:val="00C230B4"/>
    <w:pPr>
      <w:spacing w:after="120" w:line="300" w:lineRule="exact"/>
      <w:ind w:firstLine="720"/>
      <w:jc w:val="both"/>
    </w:pPr>
    <w:rPr>
      <w:szCs w:val="20"/>
    </w:rPr>
  </w:style>
  <w:style w:type="paragraph" w:customStyle="1" w:styleId="FNChar12">
    <w:name w:val="FN Char12"/>
    <w:basedOn w:val="FootnoteText"/>
    <w:autoRedefine/>
    <w:rsid w:val="00C230B4"/>
    <w:pPr>
      <w:contextualSpacing/>
      <w:jc w:val="both"/>
    </w:pPr>
  </w:style>
  <w:style w:type="character" w:customStyle="1" w:styleId="FNCharChar12">
    <w:name w:val="FN Char Char12"/>
    <w:basedOn w:val="DefaultParagraphFont"/>
    <w:rsid w:val="00C230B4"/>
    <w:rPr>
      <w:lang w:val="en-US" w:eastAsia="en-US" w:bidi="ar-SA"/>
    </w:rPr>
  </w:style>
  <w:style w:type="paragraph" w:customStyle="1" w:styleId="StyleBodyTextBold112">
    <w:name w:val="Style Body Text + Bold112"/>
    <w:basedOn w:val="Normal"/>
    <w:autoRedefine/>
    <w:rsid w:val="00C230B4"/>
    <w:pPr>
      <w:spacing w:after="120" w:line="480" w:lineRule="exact"/>
      <w:ind w:firstLine="720"/>
      <w:jc w:val="both"/>
    </w:pPr>
    <w:rPr>
      <w:b/>
      <w:bCs/>
      <w:szCs w:val="20"/>
    </w:rPr>
  </w:style>
  <w:style w:type="character" w:customStyle="1" w:styleId="StyleBodyTextBold1Char12">
    <w:name w:val="Style Body Text + Bold1 Char12"/>
    <w:basedOn w:val="BodyTextChar"/>
    <w:rsid w:val="00C230B4"/>
    <w:rPr>
      <w:b/>
      <w:bCs/>
      <w:sz w:val="24"/>
      <w:szCs w:val="24"/>
    </w:rPr>
  </w:style>
  <w:style w:type="character" w:customStyle="1" w:styleId="HeaderChar22">
    <w:name w:val="Header Char22"/>
    <w:basedOn w:val="DefaultParagraphFont"/>
    <w:rsid w:val="00C230B4"/>
    <w:rPr>
      <w:i/>
      <w:sz w:val="24"/>
    </w:rPr>
  </w:style>
  <w:style w:type="character" w:customStyle="1" w:styleId="CommentTextChar12">
    <w:name w:val="Comment Text Char12"/>
    <w:basedOn w:val="DefaultParagraphFont"/>
    <w:rsid w:val="00C230B4"/>
    <w:rPr>
      <w:sz w:val="24"/>
      <w:szCs w:val="24"/>
    </w:rPr>
  </w:style>
  <w:style w:type="character" w:customStyle="1" w:styleId="BodyTextIndentChar12">
    <w:name w:val="Body Text Indent Char12"/>
    <w:basedOn w:val="DefaultParagraphFont"/>
    <w:rsid w:val="00C230B4"/>
    <w:rPr>
      <w:rFonts w:cs="Arial"/>
      <w:sz w:val="24"/>
    </w:rPr>
  </w:style>
  <w:style w:type="character" w:customStyle="1" w:styleId="DateChar12">
    <w:name w:val="Date Char12"/>
    <w:basedOn w:val="DefaultParagraphFont"/>
    <w:rsid w:val="00C230B4"/>
    <w:rPr>
      <w:rFonts w:cs="Arial"/>
      <w:b/>
      <w:sz w:val="24"/>
    </w:rPr>
  </w:style>
  <w:style w:type="character" w:customStyle="1" w:styleId="EndnoteTextChar12">
    <w:name w:val="Endnote Text Char12"/>
    <w:basedOn w:val="DefaultParagraphFont"/>
    <w:rsid w:val="00C230B4"/>
    <w:rPr>
      <w:sz w:val="18"/>
      <w:szCs w:val="24"/>
    </w:rPr>
  </w:style>
  <w:style w:type="character" w:customStyle="1" w:styleId="FooterChar22">
    <w:name w:val="Footer Char22"/>
    <w:basedOn w:val="DefaultParagraphFont"/>
    <w:rsid w:val="00C230B4"/>
    <w:rPr>
      <w:sz w:val="24"/>
    </w:rPr>
  </w:style>
  <w:style w:type="paragraph" w:customStyle="1" w:styleId="FooterEven13">
    <w:name w:val="Footer Even13"/>
    <w:basedOn w:val="Footer"/>
    <w:rsid w:val="00C230B4"/>
    <w:pPr>
      <w:spacing w:after="120" w:line="480" w:lineRule="exact"/>
      <w:ind w:firstLine="720"/>
      <w:jc w:val="both"/>
    </w:pPr>
    <w:rPr>
      <w:szCs w:val="20"/>
    </w:rPr>
  </w:style>
  <w:style w:type="paragraph" w:customStyle="1" w:styleId="FooterFirst13">
    <w:name w:val="Footer First13"/>
    <w:basedOn w:val="Footer"/>
    <w:rsid w:val="00C230B4"/>
    <w:pPr>
      <w:spacing w:after="120" w:line="480" w:lineRule="exact"/>
      <w:ind w:firstLine="720"/>
      <w:jc w:val="both"/>
    </w:pPr>
    <w:rPr>
      <w:szCs w:val="20"/>
    </w:rPr>
  </w:style>
  <w:style w:type="paragraph" w:customStyle="1" w:styleId="FooterOdd13">
    <w:name w:val="Footer Odd13"/>
    <w:basedOn w:val="Footer"/>
    <w:rsid w:val="00C230B4"/>
    <w:pPr>
      <w:spacing w:after="120" w:line="480" w:lineRule="exact"/>
      <w:ind w:firstLine="720"/>
      <w:jc w:val="both"/>
    </w:pPr>
    <w:rPr>
      <w:szCs w:val="20"/>
    </w:rPr>
  </w:style>
  <w:style w:type="character" w:customStyle="1" w:styleId="MacroTextChar12">
    <w:name w:val="Macro Text Char12"/>
    <w:basedOn w:val="DefaultParagraphFont"/>
    <w:rsid w:val="00C230B4"/>
    <w:rPr>
      <w:rFonts w:ascii="Courier New" w:hAnsi="Courier New" w:cs="Arial"/>
      <w:sz w:val="24"/>
    </w:rPr>
  </w:style>
  <w:style w:type="character" w:customStyle="1" w:styleId="MessageHeaderChar12">
    <w:name w:val="Message Header Char12"/>
    <w:basedOn w:val="DefaultParagraphFont"/>
    <w:rsid w:val="00C230B4"/>
    <w:rPr>
      <w:rFonts w:ascii="Arial" w:hAnsi="Arial" w:cs="Arial"/>
      <w:sz w:val="24"/>
    </w:rPr>
  </w:style>
  <w:style w:type="character" w:customStyle="1" w:styleId="SubtitleChar12">
    <w:name w:val="Subtitle Char12"/>
    <w:basedOn w:val="DefaultParagraphFont"/>
    <w:rsid w:val="00C230B4"/>
    <w:rPr>
      <w:rFonts w:ascii="Arial" w:hAnsi="Arial"/>
      <w:i/>
      <w:kern w:val="28"/>
      <w:sz w:val="28"/>
      <w:szCs w:val="24"/>
    </w:rPr>
  </w:style>
  <w:style w:type="paragraph" w:customStyle="1" w:styleId="HeadingBase13">
    <w:name w:val="Heading Base13"/>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2">
    <w:name w:val="Title Char12"/>
    <w:basedOn w:val="DefaultParagraphFont"/>
    <w:rsid w:val="00C230B4"/>
    <w:rPr>
      <w:rFonts w:ascii="Arial" w:hAnsi="Arial"/>
      <w:b/>
      <w:kern w:val="28"/>
      <w:sz w:val="40"/>
      <w:szCs w:val="24"/>
    </w:rPr>
  </w:style>
  <w:style w:type="paragraph" w:customStyle="1" w:styleId="indent532">
    <w:name w:val="indent 532"/>
    <w:aliases w:val="hang 9 (SP Parts)13"/>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3">
    <w:name w:val="flush left bold titles13"/>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3">
    <w:name w:val="Left Running Head (Even)1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3">
    <w:name w:val="Right Running Head (Odd)13"/>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3">
    <w:name w:val="EXERCISE - BOX13"/>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3">
    <w:name w:val="Thick Line Below13"/>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20">
    <w:name w:val="quotation5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3">
    <w:name w:val="indent 5113"/>
    <w:aliases w:val="hang 51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2">
    <w:name w:val="Level 1 Heading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20">
    <w:name w:val="indent 1012"/>
    <w:aliases w:val="block21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2">
    <w:name w:val="indent 5212"/>
    <w:aliases w:val="block32"/>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2">
    <w:name w:val="PI1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20">
    <w:name w:val="indent 1512"/>
    <w:aliases w:val="block112"/>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3">
    <w:name w:val="Document Map Char13"/>
    <w:basedOn w:val="DefaultParagraphFont"/>
    <w:rsid w:val="00C230B4"/>
    <w:rPr>
      <w:rFonts w:ascii="Tahoma" w:hAnsi="Tahoma" w:cs="Tahoma"/>
      <w:sz w:val="24"/>
      <w:szCs w:val="24"/>
      <w:shd w:val="clear" w:color="auto" w:fill="000080"/>
    </w:rPr>
  </w:style>
  <w:style w:type="character" w:customStyle="1" w:styleId="PlainTextChar13">
    <w:name w:val="Plain Text Char13"/>
    <w:basedOn w:val="DefaultParagraphFont"/>
    <w:rsid w:val="00C230B4"/>
    <w:rPr>
      <w:rFonts w:ascii="Courier New" w:hAnsi="Courier New" w:cs="Courier New"/>
      <w:lang w:bidi="he-IL"/>
    </w:rPr>
  </w:style>
  <w:style w:type="paragraph" w:customStyle="1" w:styleId="quotation112">
    <w:name w:val="quotation1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3">
    <w:name w:val="List First13"/>
    <w:basedOn w:val="List"/>
    <w:next w:val="List"/>
    <w:rsid w:val="00C230B4"/>
    <w:pPr>
      <w:tabs>
        <w:tab w:val="clear" w:pos="720"/>
      </w:tabs>
      <w:spacing w:before="0" w:line="480" w:lineRule="exact"/>
      <w:jc w:val="both"/>
    </w:pPr>
    <w:rPr>
      <w:szCs w:val="20"/>
    </w:rPr>
  </w:style>
  <w:style w:type="paragraph" w:customStyle="1" w:styleId="ListLast13">
    <w:name w:val="List Last13"/>
    <w:basedOn w:val="List"/>
    <w:rsid w:val="00C230B4"/>
    <w:pPr>
      <w:tabs>
        <w:tab w:val="clear" w:pos="720"/>
      </w:tabs>
      <w:spacing w:before="0" w:line="480" w:lineRule="exact"/>
      <w:jc w:val="both"/>
    </w:pPr>
    <w:rPr>
      <w:szCs w:val="20"/>
    </w:rPr>
  </w:style>
  <w:style w:type="paragraph" w:customStyle="1" w:styleId="ListNumberFirst13">
    <w:name w:val="List Number First13"/>
    <w:basedOn w:val="ListNumber"/>
    <w:next w:val="ListNumber"/>
    <w:rsid w:val="00C230B4"/>
    <w:pPr>
      <w:spacing w:before="0" w:line="480" w:lineRule="exact"/>
      <w:jc w:val="both"/>
    </w:pPr>
    <w:rPr>
      <w:szCs w:val="20"/>
    </w:rPr>
  </w:style>
  <w:style w:type="paragraph" w:customStyle="1" w:styleId="ListNumberLast13">
    <w:name w:val="List Number Last13"/>
    <w:basedOn w:val="ListNumber"/>
    <w:rsid w:val="00C230B4"/>
    <w:pPr>
      <w:spacing w:before="0" w:line="480" w:lineRule="exact"/>
      <w:jc w:val="both"/>
    </w:pPr>
    <w:rPr>
      <w:szCs w:val="20"/>
    </w:rPr>
  </w:style>
  <w:style w:type="paragraph" w:customStyle="1" w:styleId="PartLabel13">
    <w:name w:val="Part Label13"/>
    <w:basedOn w:val="HeadingBase"/>
    <w:next w:val="Normal"/>
    <w:rsid w:val="00C230B4"/>
    <w:pPr>
      <w:spacing w:after="120" w:line="480" w:lineRule="exact"/>
      <w:ind w:firstLine="720"/>
      <w:jc w:val="both"/>
    </w:pPr>
    <w:rPr>
      <w:szCs w:val="20"/>
    </w:rPr>
  </w:style>
  <w:style w:type="paragraph" w:customStyle="1" w:styleId="PartTitle13">
    <w:name w:val="Part Title13"/>
    <w:basedOn w:val="HeadingBase"/>
    <w:next w:val="PartSubtitle"/>
    <w:rsid w:val="00C230B4"/>
    <w:pPr>
      <w:spacing w:after="120" w:line="480" w:lineRule="exact"/>
      <w:ind w:firstLine="720"/>
      <w:jc w:val="both"/>
    </w:pPr>
    <w:rPr>
      <w:szCs w:val="20"/>
    </w:rPr>
  </w:style>
  <w:style w:type="paragraph" w:customStyle="1" w:styleId="PartSubtitle13">
    <w:name w:val="Part Subtitle13"/>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3">
    <w:name w:val="Section Heading13"/>
    <w:basedOn w:val="HeadingBase"/>
    <w:rsid w:val="00C230B4"/>
    <w:pPr>
      <w:spacing w:after="120" w:line="480" w:lineRule="exact"/>
      <w:ind w:firstLine="720"/>
      <w:jc w:val="both"/>
    </w:pPr>
    <w:rPr>
      <w:szCs w:val="20"/>
    </w:rPr>
  </w:style>
  <w:style w:type="paragraph" w:customStyle="1" w:styleId="SectionLabel13">
    <w:name w:val="Section Label13"/>
    <w:basedOn w:val="HeadingBase"/>
    <w:rsid w:val="00C230B4"/>
    <w:pPr>
      <w:spacing w:after="120" w:line="480" w:lineRule="exact"/>
      <w:ind w:firstLine="720"/>
      <w:jc w:val="both"/>
    </w:pPr>
    <w:rPr>
      <w:szCs w:val="20"/>
    </w:rPr>
  </w:style>
  <w:style w:type="paragraph" w:customStyle="1" w:styleId="TitleCover13">
    <w:name w:val="Title Cover13"/>
    <w:basedOn w:val="HeadingBase"/>
    <w:next w:val="SubtitleCover"/>
    <w:rsid w:val="00C230B4"/>
    <w:pPr>
      <w:spacing w:after="120" w:line="480" w:lineRule="exact"/>
      <w:ind w:firstLine="720"/>
      <w:jc w:val="both"/>
    </w:pPr>
    <w:rPr>
      <w:szCs w:val="20"/>
    </w:rPr>
  </w:style>
  <w:style w:type="paragraph" w:customStyle="1" w:styleId="SubtitleCover13">
    <w:name w:val="Subtitle Cover13"/>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3">
    <w:name w:val="Title 313"/>
    <w:basedOn w:val="Title2"/>
    <w:rsid w:val="00C230B4"/>
    <w:pPr>
      <w:ind w:firstLine="720"/>
    </w:pPr>
    <w:rPr>
      <w:szCs w:val="20"/>
    </w:rPr>
  </w:style>
  <w:style w:type="paragraph" w:customStyle="1" w:styleId="Title213">
    <w:name w:val="Title 213"/>
    <w:basedOn w:val="Normal"/>
    <w:rsid w:val="00C230B4"/>
    <w:pPr>
      <w:spacing w:after="120" w:line="300" w:lineRule="atLeast"/>
      <w:ind w:firstLine="720"/>
      <w:jc w:val="center"/>
    </w:pPr>
    <w:rPr>
      <w:sz w:val="52"/>
      <w:szCs w:val="20"/>
    </w:rPr>
  </w:style>
  <w:style w:type="paragraph" w:customStyle="1" w:styleId="H3A13">
    <w:name w:val="H3A13"/>
    <w:basedOn w:val="H3"/>
    <w:rsid w:val="00C230B4"/>
  </w:style>
  <w:style w:type="paragraph" w:customStyle="1" w:styleId="H312">
    <w:name w:val="H31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2">
    <w:name w:val="H412"/>
    <w:basedOn w:val="H4A"/>
    <w:next w:val="Normal"/>
    <w:autoRedefine/>
    <w:rsid w:val="00C230B4"/>
  </w:style>
  <w:style w:type="paragraph" w:customStyle="1" w:styleId="H4A13">
    <w:name w:val="H4A13"/>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3">
    <w:name w:val="Block Quotation First13"/>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3">
    <w:name w:val="Block Quotation13"/>
    <w:basedOn w:val="Normal"/>
    <w:rsid w:val="00C230B4"/>
    <w:pPr>
      <w:keepLines/>
      <w:spacing w:after="160" w:line="480" w:lineRule="exact"/>
      <w:ind w:left="720" w:right="720" w:firstLine="720"/>
      <w:jc w:val="both"/>
    </w:pPr>
    <w:rPr>
      <w:i/>
      <w:szCs w:val="20"/>
    </w:rPr>
  </w:style>
  <w:style w:type="paragraph" w:customStyle="1" w:styleId="BlockQuotationLast13">
    <w:name w:val="Block Quotation Last13"/>
    <w:basedOn w:val="BlockQuotation"/>
    <w:rsid w:val="00C230B4"/>
    <w:pPr>
      <w:tabs>
        <w:tab w:val="clear" w:pos="720"/>
      </w:tabs>
      <w:spacing w:before="0" w:line="480" w:lineRule="exact"/>
      <w:ind w:firstLine="720"/>
      <w:jc w:val="both"/>
    </w:pPr>
    <w:rPr>
      <w:szCs w:val="20"/>
    </w:rPr>
  </w:style>
  <w:style w:type="paragraph" w:customStyle="1" w:styleId="BodyTextKeep13">
    <w:name w:val="Body Text Keep13"/>
    <w:basedOn w:val="Normal"/>
    <w:rsid w:val="00C230B4"/>
    <w:pPr>
      <w:keepNext/>
      <w:spacing w:after="120" w:line="480" w:lineRule="exact"/>
      <w:ind w:firstLine="720"/>
      <w:jc w:val="both"/>
    </w:pPr>
    <w:rPr>
      <w:szCs w:val="20"/>
    </w:rPr>
  </w:style>
  <w:style w:type="paragraph" w:customStyle="1" w:styleId="ChapterLabel13">
    <w:name w:val="Chapter Label13"/>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3">
    <w:name w:val="Chapter Subtitle13"/>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3">
    <w:name w:val="Chapter Title13"/>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3">
    <w:name w:val="Document Label13"/>
    <w:basedOn w:val="Normal"/>
    <w:rsid w:val="00C230B4"/>
    <w:pPr>
      <w:keepNext/>
      <w:spacing w:before="240" w:after="360" w:line="480" w:lineRule="exact"/>
      <w:ind w:firstLine="720"/>
      <w:jc w:val="both"/>
    </w:pPr>
    <w:rPr>
      <w:b/>
      <w:kern w:val="28"/>
      <w:sz w:val="36"/>
      <w:szCs w:val="20"/>
    </w:rPr>
  </w:style>
  <w:style w:type="paragraph" w:customStyle="1" w:styleId="FootnoteBase32">
    <w:name w:val="Footnote Base32"/>
    <w:basedOn w:val="Normal"/>
    <w:rsid w:val="00C230B4"/>
    <w:pPr>
      <w:tabs>
        <w:tab w:val="left" w:pos="187"/>
      </w:tabs>
      <w:spacing w:after="120" w:line="220" w:lineRule="exact"/>
      <w:ind w:left="187" w:hanging="187"/>
      <w:jc w:val="both"/>
    </w:pPr>
    <w:rPr>
      <w:sz w:val="18"/>
      <w:szCs w:val="20"/>
    </w:rPr>
  </w:style>
  <w:style w:type="paragraph" w:customStyle="1" w:styleId="HeaderBase13">
    <w:name w:val="Header Base13"/>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3">
    <w:name w:val="Header Even13"/>
    <w:basedOn w:val="Header"/>
    <w:rsid w:val="00C230B4"/>
    <w:pPr>
      <w:ind w:firstLine="720"/>
      <w:jc w:val="both"/>
    </w:pPr>
    <w:rPr>
      <w:sz w:val="56"/>
      <w:szCs w:val="56"/>
    </w:rPr>
  </w:style>
  <w:style w:type="paragraph" w:customStyle="1" w:styleId="HeaderFirst13">
    <w:name w:val="Header First13"/>
    <w:basedOn w:val="Header"/>
    <w:rsid w:val="00C230B4"/>
    <w:pPr>
      <w:ind w:firstLine="720"/>
      <w:jc w:val="center"/>
    </w:pPr>
    <w:rPr>
      <w:sz w:val="56"/>
      <w:szCs w:val="56"/>
    </w:rPr>
  </w:style>
  <w:style w:type="paragraph" w:customStyle="1" w:styleId="HeaderOdd13">
    <w:name w:val="Header Odd13"/>
    <w:basedOn w:val="Header"/>
    <w:rsid w:val="00C230B4"/>
    <w:pPr>
      <w:tabs>
        <w:tab w:val="right" w:pos="0"/>
      </w:tabs>
      <w:ind w:firstLine="720"/>
      <w:jc w:val="right"/>
    </w:pPr>
    <w:rPr>
      <w:sz w:val="56"/>
      <w:szCs w:val="56"/>
    </w:rPr>
  </w:style>
  <w:style w:type="paragraph" w:customStyle="1" w:styleId="IndexBase13">
    <w:name w:val="Index Base13"/>
    <w:basedOn w:val="Normal"/>
    <w:rsid w:val="00C230B4"/>
    <w:pPr>
      <w:tabs>
        <w:tab w:val="right" w:leader="dot" w:pos="3960"/>
      </w:tabs>
      <w:spacing w:after="120" w:line="480" w:lineRule="exact"/>
      <w:ind w:left="720" w:hanging="720"/>
      <w:jc w:val="both"/>
    </w:pPr>
    <w:rPr>
      <w:szCs w:val="20"/>
    </w:rPr>
  </w:style>
  <w:style w:type="paragraph" w:customStyle="1" w:styleId="ListBulletFirst13">
    <w:name w:val="List Bullet First13"/>
    <w:basedOn w:val="ListBullet"/>
    <w:next w:val="ListBullet"/>
    <w:rsid w:val="00C230B4"/>
    <w:pPr>
      <w:spacing w:before="80" w:line="480" w:lineRule="exact"/>
      <w:jc w:val="both"/>
    </w:pPr>
    <w:rPr>
      <w:szCs w:val="20"/>
    </w:rPr>
  </w:style>
  <w:style w:type="paragraph" w:customStyle="1" w:styleId="ListBulletLast13">
    <w:name w:val="List Bullet Last13"/>
    <w:basedOn w:val="ListBullet"/>
    <w:rsid w:val="00C230B4"/>
    <w:pPr>
      <w:spacing w:before="0" w:after="240" w:line="480" w:lineRule="exact"/>
      <w:jc w:val="both"/>
    </w:pPr>
    <w:rPr>
      <w:szCs w:val="20"/>
    </w:rPr>
  </w:style>
  <w:style w:type="paragraph" w:customStyle="1" w:styleId="Picture13">
    <w:name w:val="Picture13"/>
    <w:basedOn w:val="Normal"/>
    <w:next w:val="Caption"/>
    <w:rsid w:val="00C230B4"/>
    <w:pPr>
      <w:keepNext/>
      <w:spacing w:after="120" w:line="480" w:lineRule="exact"/>
      <w:ind w:firstLine="720"/>
      <w:jc w:val="both"/>
    </w:pPr>
    <w:rPr>
      <w:szCs w:val="20"/>
    </w:rPr>
  </w:style>
  <w:style w:type="paragraph" w:customStyle="1" w:styleId="TOCBase13">
    <w:name w:val="TOC Base13"/>
    <w:basedOn w:val="Normal"/>
    <w:rsid w:val="00C230B4"/>
    <w:pPr>
      <w:tabs>
        <w:tab w:val="right" w:leader="dot" w:pos="8640"/>
      </w:tabs>
      <w:spacing w:after="120" w:line="480" w:lineRule="exact"/>
      <w:ind w:firstLine="720"/>
      <w:jc w:val="both"/>
    </w:pPr>
    <w:rPr>
      <w:szCs w:val="20"/>
    </w:rPr>
  </w:style>
  <w:style w:type="paragraph" w:customStyle="1" w:styleId="Indent5130">
    <w:name w:val="Indent513"/>
    <w:basedOn w:val="Normal"/>
    <w:rsid w:val="00C230B4"/>
    <w:pPr>
      <w:spacing w:after="120" w:line="480" w:lineRule="exact"/>
      <w:ind w:left="720" w:firstLine="720"/>
      <w:jc w:val="both"/>
    </w:pPr>
    <w:rPr>
      <w:szCs w:val="20"/>
    </w:rPr>
  </w:style>
  <w:style w:type="paragraph" w:customStyle="1" w:styleId="Indent1013">
    <w:name w:val="Indent1013"/>
    <w:basedOn w:val="Normal"/>
    <w:rsid w:val="00C230B4"/>
    <w:pPr>
      <w:spacing w:after="120" w:line="480" w:lineRule="exact"/>
      <w:ind w:left="1440" w:firstLine="720"/>
      <w:jc w:val="both"/>
    </w:pPr>
    <w:rPr>
      <w:szCs w:val="20"/>
    </w:rPr>
  </w:style>
  <w:style w:type="paragraph" w:customStyle="1" w:styleId="Indent1513">
    <w:name w:val="Indent1513"/>
    <w:basedOn w:val="Normal"/>
    <w:rsid w:val="00C230B4"/>
    <w:pPr>
      <w:spacing w:after="120" w:line="480" w:lineRule="exact"/>
      <w:ind w:left="2160" w:firstLine="720"/>
      <w:jc w:val="both"/>
    </w:pPr>
    <w:rPr>
      <w:szCs w:val="20"/>
    </w:rPr>
  </w:style>
  <w:style w:type="paragraph" w:customStyle="1" w:styleId="Indent2013">
    <w:name w:val="Indent2013"/>
    <w:basedOn w:val="Normal"/>
    <w:rsid w:val="00C230B4"/>
    <w:pPr>
      <w:spacing w:after="120" w:line="480" w:lineRule="exact"/>
      <w:ind w:left="2880" w:firstLine="720"/>
      <w:jc w:val="both"/>
    </w:pPr>
    <w:rPr>
      <w:szCs w:val="20"/>
    </w:rPr>
  </w:style>
  <w:style w:type="paragraph" w:customStyle="1" w:styleId="BodyTextNotJustified13">
    <w:name w:val="Body Text Not Justified13"/>
    <w:basedOn w:val="Normal"/>
    <w:rsid w:val="00C230B4"/>
    <w:pPr>
      <w:spacing w:after="120" w:line="480" w:lineRule="exact"/>
      <w:ind w:firstLine="720"/>
    </w:pPr>
    <w:rPr>
      <w:szCs w:val="20"/>
    </w:rPr>
  </w:style>
  <w:style w:type="paragraph" w:customStyle="1" w:styleId="BoldCenterArial12pt13">
    <w:name w:val="Bold Center Arial 12 pt13"/>
    <w:basedOn w:val="Normal"/>
    <w:rsid w:val="00C230B4"/>
    <w:pPr>
      <w:spacing w:after="160" w:line="480" w:lineRule="exact"/>
      <w:ind w:firstLine="720"/>
      <w:jc w:val="center"/>
    </w:pPr>
    <w:rPr>
      <w:rFonts w:ascii="Arial" w:hAnsi="Arial"/>
      <w:b/>
      <w:szCs w:val="20"/>
    </w:rPr>
  </w:style>
  <w:style w:type="paragraph" w:customStyle="1" w:styleId="Exercise13">
    <w:name w:val="Exercise13"/>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3">
    <w:name w:val="Flush Left Bold13"/>
    <w:basedOn w:val="Normal"/>
    <w:rsid w:val="00C230B4"/>
    <w:pPr>
      <w:spacing w:before="120" w:after="120" w:line="290" w:lineRule="exact"/>
      <w:ind w:firstLine="720"/>
      <w:jc w:val="both"/>
    </w:pPr>
    <w:rPr>
      <w:b/>
      <w:snapToGrid w:val="0"/>
      <w:szCs w:val="20"/>
    </w:rPr>
  </w:style>
  <w:style w:type="paragraph" w:customStyle="1" w:styleId="Hang113">
    <w:name w:val="Hang113"/>
    <w:basedOn w:val="Normal"/>
    <w:autoRedefine/>
    <w:rsid w:val="00C230B4"/>
    <w:pPr>
      <w:spacing w:after="120" w:line="480" w:lineRule="exact"/>
      <w:ind w:left="1080" w:hanging="360"/>
      <w:jc w:val="both"/>
    </w:pPr>
    <w:rPr>
      <w:snapToGrid w:val="0"/>
      <w:szCs w:val="20"/>
    </w:rPr>
  </w:style>
  <w:style w:type="paragraph" w:customStyle="1" w:styleId="Style113">
    <w:name w:val="Style113"/>
    <w:basedOn w:val="BP"/>
    <w:next w:val="BT"/>
    <w:autoRedefine/>
    <w:rsid w:val="00C230B4"/>
    <w:pPr>
      <w:spacing w:after="120"/>
      <w:ind w:firstLine="720"/>
    </w:pPr>
    <w:rPr>
      <w:szCs w:val="20"/>
    </w:rPr>
  </w:style>
  <w:style w:type="paragraph" w:customStyle="1" w:styleId="BP12">
    <w:name w:val="BP12"/>
    <w:basedOn w:val="BT"/>
    <w:next w:val="BT"/>
    <w:autoRedefine/>
    <w:rsid w:val="00C230B4"/>
    <w:pPr>
      <w:ind w:firstLine="720"/>
    </w:pPr>
  </w:style>
  <w:style w:type="paragraph" w:customStyle="1" w:styleId="HeadingCaps13">
    <w:name w:val="Heading Caps13"/>
    <w:basedOn w:val="Heading1"/>
    <w:autoRedefine/>
    <w:rsid w:val="00C230B4"/>
    <w:pPr>
      <w:spacing w:after="120" w:line="400" w:lineRule="exact"/>
      <w:ind w:firstLine="720"/>
    </w:pPr>
    <w:rPr>
      <w:caps/>
      <w:snapToGrid w:val="0"/>
      <w:sz w:val="40"/>
      <w:szCs w:val="20"/>
    </w:rPr>
  </w:style>
  <w:style w:type="paragraph" w:customStyle="1" w:styleId="BoldLine13">
    <w:name w:val="Bold Line13"/>
    <w:basedOn w:val="Normal"/>
    <w:rsid w:val="00C230B4"/>
    <w:pPr>
      <w:pBdr>
        <w:bottom w:val="single" w:sz="36" w:space="1" w:color="auto"/>
      </w:pBdr>
      <w:spacing w:after="120" w:line="300" w:lineRule="atLeast"/>
      <w:ind w:firstLine="720"/>
      <w:jc w:val="both"/>
    </w:pPr>
    <w:rPr>
      <w:szCs w:val="20"/>
    </w:rPr>
  </w:style>
  <w:style w:type="paragraph" w:customStyle="1" w:styleId="ExerciseTitle13">
    <w:name w:val="Exercise Title13"/>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3">
    <w:name w:val="Title 113"/>
    <w:basedOn w:val="Normal"/>
    <w:rsid w:val="00C230B4"/>
    <w:pPr>
      <w:spacing w:after="120" w:line="300" w:lineRule="atLeast"/>
      <w:ind w:firstLine="720"/>
      <w:jc w:val="center"/>
    </w:pPr>
    <w:rPr>
      <w:b/>
      <w:sz w:val="72"/>
      <w:szCs w:val="20"/>
    </w:rPr>
  </w:style>
  <w:style w:type="paragraph" w:customStyle="1" w:styleId="Title413">
    <w:name w:val="Title 413"/>
    <w:basedOn w:val="Title3"/>
    <w:rsid w:val="00C230B4"/>
    <w:pPr>
      <w:ind w:firstLine="720"/>
    </w:pPr>
    <w:rPr>
      <w:szCs w:val="20"/>
    </w:rPr>
  </w:style>
  <w:style w:type="paragraph" w:customStyle="1" w:styleId="CenterItalic13">
    <w:name w:val="Center Italic13"/>
    <w:basedOn w:val="Normal"/>
    <w:autoRedefine/>
    <w:rsid w:val="00C230B4"/>
    <w:pPr>
      <w:spacing w:after="120" w:line="480" w:lineRule="exact"/>
      <w:ind w:firstLine="720"/>
      <w:jc w:val="center"/>
    </w:pPr>
    <w:rPr>
      <w:i/>
      <w:szCs w:val="20"/>
    </w:rPr>
  </w:style>
  <w:style w:type="paragraph" w:customStyle="1" w:styleId="LT13">
    <w:name w:val="LT13"/>
    <w:basedOn w:val="Heading2"/>
    <w:autoRedefine/>
    <w:rsid w:val="00C230B4"/>
    <w:pPr>
      <w:ind w:firstLine="720"/>
    </w:pPr>
    <w:rPr>
      <w:b/>
      <w:i w:val="0"/>
      <w:sz w:val="36"/>
    </w:rPr>
  </w:style>
  <w:style w:type="paragraph" w:customStyle="1" w:styleId="Style213">
    <w:name w:val="Style213"/>
    <w:basedOn w:val="H2A"/>
    <w:autoRedefine/>
    <w:rsid w:val="00C230B4"/>
    <w:pPr>
      <w:outlineLvl w:val="2"/>
    </w:pPr>
    <w:rPr>
      <w:i/>
      <w:snapToGrid w:val="0"/>
    </w:rPr>
  </w:style>
  <w:style w:type="paragraph" w:customStyle="1" w:styleId="LS-LessonSubtitle13">
    <w:name w:val="LS - Lesson Subtitle13"/>
    <w:basedOn w:val="H2A"/>
    <w:autoRedefine/>
    <w:rsid w:val="00C230B4"/>
    <w:pPr>
      <w:outlineLvl w:val="2"/>
    </w:pPr>
    <w:rPr>
      <w:i/>
      <w:snapToGrid w:val="0"/>
    </w:rPr>
  </w:style>
  <w:style w:type="paragraph" w:customStyle="1" w:styleId="L112">
    <w:name w:val="L112"/>
    <w:basedOn w:val="Normal"/>
    <w:autoRedefine/>
    <w:rsid w:val="00C230B4"/>
    <w:pPr>
      <w:spacing w:after="120" w:line="480" w:lineRule="exact"/>
      <w:ind w:left="720" w:hanging="720"/>
      <w:jc w:val="both"/>
    </w:pPr>
    <w:rPr>
      <w:szCs w:val="20"/>
    </w:rPr>
  </w:style>
  <w:style w:type="paragraph" w:customStyle="1" w:styleId="L212">
    <w:name w:val="L212"/>
    <w:basedOn w:val="BT"/>
    <w:autoRedefine/>
    <w:rsid w:val="00C230B4"/>
    <w:pPr>
      <w:tabs>
        <w:tab w:val="left" w:pos="720"/>
      </w:tabs>
      <w:ind w:left="1440" w:hanging="720"/>
    </w:pPr>
  </w:style>
  <w:style w:type="paragraph" w:customStyle="1" w:styleId="L312">
    <w:name w:val="L312"/>
    <w:basedOn w:val="BT"/>
    <w:autoRedefine/>
    <w:rsid w:val="00C230B4"/>
    <w:pPr>
      <w:tabs>
        <w:tab w:val="left" w:pos="720"/>
        <w:tab w:val="left" w:pos="2160"/>
      </w:tabs>
      <w:ind w:left="2160" w:hanging="720"/>
    </w:pPr>
  </w:style>
  <w:style w:type="paragraph" w:customStyle="1" w:styleId="H112">
    <w:name w:val="H112"/>
    <w:basedOn w:val="BT"/>
    <w:next w:val="BT"/>
    <w:autoRedefine/>
    <w:rsid w:val="00C230B4"/>
    <w:pPr>
      <w:spacing w:line="300" w:lineRule="atLeast"/>
      <w:ind w:firstLine="720"/>
      <w:outlineLvl w:val="0"/>
    </w:pPr>
    <w:rPr>
      <w:rFonts w:ascii="Arial" w:hAnsi="Arial"/>
      <w:b/>
      <w:kern w:val="28"/>
    </w:rPr>
  </w:style>
  <w:style w:type="paragraph" w:customStyle="1" w:styleId="H1A12">
    <w:name w:val="H1A12"/>
    <w:basedOn w:val="H1"/>
    <w:rsid w:val="00C230B4"/>
    <w:pPr>
      <w:outlineLvl w:val="9"/>
    </w:pPr>
    <w:rPr>
      <w:sz w:val="24"/>
    </w:rPr>
  </w:style>
  <w:style w:type="paragraph" w:customStyle="1" w:styleId="I112">
    <w:name w:val="I112"/>
    <w:basedOn w:val="BT"/>
    <w:autoRedefine/>
    <w:rsid w:val="00C230B4"/>
    <w:pPr>
      <w:ind w:left="720" w:firstLine="720"/>
    </w:pPr>
  </w:style>
  <w:style w:type="paragraph" w:customStyle="1" w:styleId="I212">
    <w:name w:val="I212"/>
    <w:basedOn w:val="BT"/>
    <w:autoRedefine/>
    <w:rsid w:val="00C230B4"/>
    <w:pPr>
      <w:ind w:left="1440" w:firstLine="720"/>
    </w:pPr>
  </w:style>
  <w:style w:type="paragraph" w:customStyle="1" w:styleId="I312">
    <w:name w:val="I312"/>
    <w:basedOn w:val="I1"/>
    <w:autoRedefine/>
    <w:rsid w:val="00C230B4"/>
    <w:pPr>
      <w:ind w:left="2160"/>
    </w:pPr>
  </w:style>
  <w:style w:type="paragraph" w:customStyle="1" w:styleId="GR12">
    <w:name w:val="GR12"/>
    <w:basedOn w:val="BT"/>
    <w:autoRedefine/>
    <w:rsid w:val="00C230B4"/>
    <w:pPr>
      <w:spacing w:beforeLines="60"/>
      <w:ind w:firstLine="720"/>
      <w:jc w:val="left"/>
    </w:pPr>
  </w:style>
  <w:style w:type="paragraph" w:customStyle="1" w:styleId="I412">
    <w:name w:val="I412"/>
    <w:basedOn w:val="I1"/>
    <w:autoRedefine/>
    <w:rsid w:val="00C230B4"/>
    <w:pPr>
      <w:ind w:left="2880"/>
    </w:pPr>
  </w:style>
  <w:style w:type="paragraph" w:customStyle="1" w:styleId="CA12">
    <w:name w:val="CA12"/>
    <w:basedOn w:val="BT"/>
    <w:rsid w:val="00C230B4"/>
    <w:pPr>
      <w:ind w:firstLine="720"/>
      <w:jc w:val="left"/>
    </w:pPr>
  </w:style>
  <w:style w:type="paragraph" w:customStyle="1" w:styleId="StyleBodyText10ptBlack12">
    <w:name w:val="Style Body Text + 10 pt Black12"/>
    <w:basedOn w:val="Normal"/>
    <w:rsid w:val="00C230B4"/>
    <w:pPr>
      <w:spacing w:before="120" w:after="120" w:line="480" w:lineRule="exact"/>
      <w:ind w:firstLine="720"/>
      <w:jc w:val="both"/>
    </w:pPr>
    <w:rPr>
      <w:color w:val="000000"/>
      <w:szCs w:val="20"/>
    </w:rPr>
  </w:style>
  <w:style w:type="paragraph" w:customStyle="1" w:styleId="bt120">
    <w:name w:val="bt12"/>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2">
    <w:name w:val="Style Body Text + Bold22"/>
    <w:basedOn w:val="Normal"/>
    <w:autoRedefine/>
    <w:rsid w:val="00C230B4"/>
    <w:pPr>
      <w:spacing w:after="120" w:line="480" w:lineRule="exact"/>
      <w:ind w:firstLine="720"/>
      <w:jc w:val="both"/>
    </w:pPr>
    <w:rPr>
      <w:b/>
      <w:bCs/>
      <w:szCs w:val="20"/>
    </w:rPr>
  </w:style>
  <w:style w:type="paragraph" w:customStyle="1" w:styleId="H2112">
    <w:name w:val="H2112"/>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2">
    <w:name w:val="QT112"/>
    <w:basedOn w:val="NormalWeb"/>
    <w:autoRedefine/>
    <w:rsid w:val="00C230B4"/>
    <w:pPr>
      <w:spacing w:after="120" w:line="300" w:lineRule="atLeast"/>
      <w:ind w:left="720" w:right="720" w:firstLine="720"/>
      <w:jc w:val="both"/>
    </w:pPr>
    <w:rPr>
      <w:rFonts w:cs="Arial"/>
      <w:i/>
    </w:rPr>
  </w:style>
  <w:style w:type="character" w:customStyle="1" w:styleId="FootnoteTextChar82">
    <w:name w:val="Footnote Text Char82"/>
    <w:aliases w:val="Footnote Text Char Char Char Char82,Footnote Text Char Char Char1 Char72,Footnote Text Char Char Char2 Char72,Footnote Text Char Char Char11 Char72,Footnote Text Char Char Char3 Char72,Footnote Text Char Char Char12 Char72"/>
    <w:basedOn w:val="DefaultParagraphFont"/>
    <w:rsid w:val="00C230B4"/>
    <w:rPr>
      <w:lang w:val="en-US" w:eastAsia="en-US" w:bidi="ar-SA"/>
    </w:rPr>
  </w:style>
  <w:style w:type="paragraph" w:customStyle="1" w:styleId="Quotation62">
    <w:name w:val="Quotation62"/>
    <w:basedOn w:val="Normal"/>
    <w:autoRedefine/>
    <w:rsid w:val="00C230B4"/>
    <w:pPr>
      <w:spacing w:before="120" w:after="120" w:line="480" w:lineRule="exact"/>
      <w:ind w:left="720" w:right="720" w:firstLine="720"/>
      <w:jc w:val="both"/>
    </w:pPr>
    <w:rPr>
      <w:i/>
      <w:szCs w:val="20"/>
    </w:rPr>
  </w:style>
  <w:style w:type="paragraph" w:customStyle="1" w:styleId="LeftRunningHeadEven22">
    <w:name w:val="Left Running Head (Even)2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20">
    <w:name w:val="quotation6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2">
    <w:name w:val="Level 1 Heading2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2">
    <w:name w:val="Quotation Char62"/>
    <w:basedOn w:val="BodyTextChar"/>
    <w:rsid w:val="00C230B4"/>
    <w:rPr>
      <w:i/>
      <w:sz w:val="24"/>
      <w:szCs w:val="24"/>
    </w:rPr>
  </w:style>
  <w:style w:type="paragraph" w:customStyle="1" w:styleId="StyleBodyTextBold122">
    <w:name w:val="Style Body Text + Bold122"/>
    <w:basedOn w:val="Normal"/>
    <w:autoRedefine/>
    <w:rsid w:val="00C230B4"/>
    <w:pPr>
      <w:spacing w:after="120" w:line="480" w:lineRule="exact"/>
      <w:ind w:firstLine="720"/>
      <w:jc w:val="both"/>
    </w:pPr>
    <w:rPr>
      <w:b/>
      <w:bCs/>
      <w:szCs w:val="20"/>
    </w:rPr>
  </w:style>
  <w:style w:type="character" w:customStyle="1" w:styleId="StyleBodyTextBold1Char22">
    <w:name w:val="Style Body Text + Bold1 Char22"/>
    <w:basedOn w:val="BodyTextChar"/>
    <w:rsid w:val="00C230B4"/>
    <w:rPr>
      <w:b/>
      <w:bCs/>
      <w:sz w:val="24"/>
      <w:szCs w:val="24"/>
    </w:rPr>
  </w:style>
  <w:style w:type="character" w:customStyle="1" w:styleId="BalloonTextChar3">
    <w:name w:val="Balloon Text Char3"/>
    <w:basedOn w:val="DefaultParagraphFont"/>
    <w:rsid w:val="00C230B4"/>
    <w:rPr>
      <w:rFonts w:ascii="Tahoma" w:hAnsi="Tahoma" w:cs="Tahoma"/>
      <w:sz w:val="16"/>
      <w:szCs w:val="16"/>
    </w:rPr>
  </w:style>
  <w:style w:type="character" w:customStyle="1" w:styleId="FootnoteTextChar92">
    <w:name w:val="Footnote Text Char92"/>
    <w:aliases w:val="Footnote Text Char Char Char Char92,Footnote Text Char Char Char1 Char82,Footnote Text Char Char Char2 Char82,Footnote Text Char Char Char11 Char82,Footnote Text Char Char Char3 Char82,Footnote Text Char Char Char12 Char82"/>
    <w:basedOn w:val="DefaultParagraphFont"/>
    <w:rsid w:val="00C230B4"/>
    <w:rPr>
      <w:lang w:val="en-US" w:eastAsia="en-US" w:bidi="ar-SA"/>
    </w:rPr>
  </w:style>
  <w:style w:type="paragraph" w:customStyle="1" w:styleId="Quotation73">
    <w:name w:val="Quotation73"/>
    <w:basedOn w:val="Normal"/>
    <w:autoRedefine/>
    <w:rsid w:val="00C230B4"/>
    <w:pPr>
      <w:spacing w:before="120" w:after="120" w:line="480" w:lineRule="exact"/>
      <w:ind w:left="720" w:right="720" w:firstLine="720"/>
      <w:jc w:val="both"/>
    </w:pPr>
    <w:rPr>
      <w:i/>
      <w:szCs w:val="20"/>
    </w:rPr>
  </w:style>
  <w:style w:type="character" w:customStyle="1" w:styleId="QuotationChar72">
    <w:name w:val="Quotation Char72"/>
    <w:basedOn w:val="BodyTextChar"/>
    <w:rsid w:val="00C230B4"/>
    <w:rPr>
      <w:i/>
      <w:sz w:val="24"/>
      <w:szCs w:val="24"/>
    </w:rPr>
  </w:style>
  <w:style w:type="paragraph" w:customStyle="1" w:styleId="H323">
    <w:name w:val="H32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3">
    <w:name w:val="QT63"/>
    <w:basedOn w:val="NormalWeb"/>
    <w:autoRedefine/>
    <w:rsid w:val="00C230B4"/>
    <w:pPr>
      <w:spacing w:after="120" w:line="300" w:lineRule="atLeast"/>
      <w:ind w:left="720" w:right="720" w:firstLine="720"/>
      <w:jc w:val="both"/>
    </w:pPr>
    <w:rPr>
      <w:rFonts w:cs="Arial"/>
      <w:i/>
    </w:rPr>
  </w:style>
  <w:style w:type="character" w:customStyle="1" w:styleId="QTChar62">
    <w:name w:val="QT Char62"/>
    <w:basedOn w:val="DefaultParagraphFont"/>
    <w:rsid w:val="00C230B4"/>
    <w:rPr>
      <w:rFonts w:cs="Arial"/>
      <w:i/>
      <w:sz w:val="24"/>
    </w:rPr>
  </w:style>
  <w:style w:type="character" w:customStyle="1" w:styleId="Heading1Char8">
    <w:name w:val="Heading 1 Char8"/>
    <w:basedOn w:val="DefaultParagraphFont"/>
    <w:rsid w:val="00C230B4"/>
    <w:rPr>
      <w:rFonts w:ascii="Arial" w:hAnsi="Arial"/>
      <w:b/>
      <w:kern w:val="28"/>
      <w:sz w:val="32"/>
    </w:rPr>
  </w:style>
  <w:style w:type="character" w:customStyle="1" w:styleId="BodyTextChar18">
    <w:name w:val="Body Text Char18"/>
    <w:basedOn w:val="DefaultParagraphFont"/>
    <w:rsid w:val="00C230B4"/>
    <w:rPr>
      <w:rFonts w:cs="Arial"/>
      <w:sz w:val="24"/>
      <w:lang w:val="en-US" w:eastAsia="en-US" w:bidi="ar-SA"/>
    </w:rPr>
  </w:style>
  <w:style w:type="character" w:customStyle="1" w:styleId="Heading2Char14">
    <w:name w:val="Heading 2 Char14"/>
    <w:basedOn w:val="DefaultParagraphFont"/>
    <w:rsid w:val="00C230B4"/>
    <w:rPr>
      <w:rFonts w:ascii="Arial" w:hAnsi="Arial"/>
      <w:i/>
      <w:kern w:val="28"/>
      <w:sz w:val="28"/>
      <w:szCs w:val="24"/>
    </w:rPr>
  </w:style>
  <w:style w:type="character" w:customStyle="1" w:styleId="Heading3Char13">
    <w:name w:val="Heading 3 Char13"/>
    <w:basedOn w:val="DefaultParagraphFont"/>
    <w:rsid w:val="00C230B4"/>
    <w:rPr>
      <w:rFonts w:ascii="Arial" w:hAnsi="Arial"/>
      <w:b/>
      <w:kern w:val="28"/>
      <w:sz w:val="24"/>
      <w:szCs w:val="24"/>
    </w:rPr>
  </w:style>
  <w:style w:type="character" w:customStyle="1" w:styleId="Heading4Char4">
    <w:name w:val="Heading 4 Char4"/>
    <w:basedOn w:val="DefaultParagraphFont"/>
    <w:rsid w:val="00C230B4"/>
    <w:rPr>
      <w:i/>
      <w:kern w:val="28"/>
      <w:sz w:val="24"/>
      <w:szCs w:val="24"/>
    </w:rPr>
  </w:style>
  <w:style w:type="character" w:customStyle="1" w:styleId="Heading5Char3">
    <w:name w:val="Heading 5 Char3"/>
    <w:basedOn w:val="DefaultParagraphFont"/>
    <w:rsid w:val="00C230B4"/>
    <w:rPr>
      <w:rFonts w:ascii="Arial" w:hAnsi="Arial"/>
      <w:b/>
      <w:kern w:val="28"/>
      <w:sz w:val="24"/>
      <w:szCs w:val="24"/>
    </w:rPr>
  </w:style>
  <w:style w:type="character" w:customStyle="1" w:styleId="Heading6Char3">
    <w:name w:val="Heading 6 Char3"/>
    <w:basedOn w:val="DefaultParagraphFont"/>
    <w:rsid w:val="00C230B4"/>
    <w:rPr>
      <w:rFonts w:ascii="Arial" w:hAnsi="Arial"/>
      <w:b/>
      <w:i/>
      <w:kern w:val="28"/>
      <w:sz w:val="24"/>
      <w:szCs w:val="24"/>
    </w:rPr>
  </w:style>
  <w:style w:type="character" w:customStyle="1" w:styleId="Heading7Char3">
    <w:name w:val="Heading 7 Char3"/>
    <w:basedOn w:val="DefaultParagraphFont"/>
    <w:rsid w:val="00C230B4"/>
    <w:rPr>
      <w:b/>
      <w:kern w:val="28"/>
      <w:sz w:val="24"/>
      <w:szCs w:val="24"/>
    </w:rPr>
  </w:style>
  <w:style w:type="character" w:customStyle="1" w:styleId="Heading8Char3">
    <w:name w:val="Heading 8 Char3"/>
    <w:basedOn w:val="DefaultParagraphFont"/>
    <w:rsid w:val="00C230B4"/>
    <w:rPr>
      <w:b/>
      <w:i/>
      <w:kern w:val="28"/>
      <w:sz w:val="24"/>
      <w:szCs w:val="24"/>
    </w:rPr>
  </w:style>
  <w:style w:type="character" w:customStyle="1" w:styleId="Heading9Char3">
    <w:name w:val="Heading 9 Char3"/>
    <w:basedOn w:val="DefaultParagraphFont"/>
    <w:rsid w:val="00C230B4"/>
    <w:rPr>
      <w:b/>
      <w:i/>
      <w:kern w:val="28"/>
      <w:sz w:val="24"/>
      <w:szCs w:val="24"/>
    </w:rPr>
  </w:style>
  <w:style w:type="character" w:customStyle="1" w:styleId="FootnoteTextChar24">
    <w:name w:val="Footnote Text Char24"/>
    <w:aliases w:val="Footnote Text Char Char Char Char24,Footnote Text Char Char Char1 Char23,Footnote Text Char Char Char2 Char23,Footnote Text Char Char Char11 Char23,Footnote Text Char Char Char3 Char23,Footnote Text Char Char Char12 Char23"/>
    <w:basedOn w:val="DefaultParagraphFont"/>
    <w:rsid w:val="00C230B4"/>
    <w:rPr>
      <w:lang w:val="en-US" w:eastAsia="en-US" w:bidi="ar-SA"/>
    </w:rPr>
  </w:style>
  <w:style w:type="paragraph" w:customStyle="1" w:styleId="Quotation200">
    <w:name w:val="Quotation20"/>
    <w:basedOn w:val="Normal"/>
    <w:autoRedefine/>
    <w:rsid w:val="00C230B4"/>
    <w:pPr>
      <w:spacing w:before="120" w:after="120" w:line="480" w:lineRule="exact"/>
      <w:ind w:left="720" w:right="720" w:firstLine="720"/>
      <w:jc w:val="both"/>
    </w:pPr>
    <w:rPr>
      <w:i/>
      <w:szCs w:val="20"/>
    </w:rPr>
  </w:style>
  <w:style w:type="character" w:customStyle="1" w:styleId="QuotationChar19">
    <w:name w:val="Quotation Char19"/>
    <w:basedOn w:val="BodyTextChar"/>
    <w:rsid w:val="00C230B4"/>
    <w:rPr>
      <w:i/>
      <w:sz w:val="24"/>
      <w:szCs w:val="24"/>
    </w:rPr>
  </w:style>
  <w:style w:type="paragraph" w:customStyle="1" w:styleId="quotation190">
    <w:name w:val="quotation1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7">
    <w:name w:val="indent 517"/>
    <w:aliases w:val="hang 5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0">
    <w:name w:val="flush left10"/>
    <w:aliases w:val="no hang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5">
    <w:name w:val="Level 1 Heading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6">
    <w:name w:val="indent 106"/>
    <w:aliases w:val="block26"/>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BT7">
    <w:name w:val="BT7"/>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7">
    <w:name w:val="BT Char7"/>
    <w:basedOn w:val="DefaultParagraphFont"/>
    <w:rsid w:val="00C230B4"/>
    <w:rPr>
      <w:sz w:val="24"/>
      <w:lang w:val="en-US" w:eastAsia="en-US" w:bidi="ar-SA"/>
    </w:rPr>
  </w:style>
  <w:style w:type="paragraph" w:customStyle="1" w:styleId="QT15">
    <w:name w:val="QT15"/>
    <w:basedOn w:val="NormalWeb"/>
    <w:autoRedefine/>
    <w:rsid w:val="00C230B4"/>
    <w:pPr>
      <w:spacing w:after="120" w:line="300" w:lineRule="atLeast"/>
      <w:ind w:left="720" w:right="720" w:firstLine="720"/>
      <w:jc w:val="both"/>
    </w:pPr>
    <w:rPr>
      <w:rFonts w:cs="Arial"/>
      <w:i/>
    </w:rPr>
  </w:style>
  <w:style w:type="character" w:customStyle="1" w:styleId="QTChar14">
    <w:name w:val="QT Char14"/>
    <w:basedOn w:val="DefaultParagraphFont"/>
    <w:rsid w:val="00C230B4"/>
    <w:rPr>
      <w:rFonts w:cs="Arial"/>
      <w:i/>
      <w:sz w:val="24"/>
      <w:szCs w:val="24"/>
      <w:lang w:val="en-US" w:eastAsia="en-US" w:bidi="ar-SA"/>
    </w:rPr>
  </w:style>
  <w:style w:type="character" w:customStyle="1" w:styleId="BTCharCharCharChar4">
    <w:name w:val="BT Char Char Char Char4"/>
    <w:basedOn w:val="DefaultParagraphFont"/>
    <w:rsid w:val="00C230B4"/>
    <w:rPr>
      <w:sz w:val="24"/>
      <w:szCs w:val="24"/>
      <w:lang w:val="en-US" w:eastAsia="en-US" w:bidi="ar-SA"/>
    </w:rPr>
  </w:style>
  <w:style w:type="paragraph" w:customStyle="1" w:styleId="BTCharCharChar4">
    <w:name w:val="BT Char Char Char4"/>
    <w:basedOn w:val="Normal"/>
    <w:autoRedefine/>
    <w:rsid w:val="00C230B4"/>
    <w:pPr>
      <w:spacing w:after="120" w:line="300" w:lineRule="exact"/>
      <w:ind w:firstLine="720"/>
      <w:jc w:val="both"/>
    </w:pPr>
    <w:rPr>
      <w:szCs w:val="20"/>
    </w:rPr>
  </w:style>
  <w:style w:type="character" w:customStyle="1" w:styleId="EN4">
    <w:name w:val="EN4"/>
    <w:basedOn w:val="DefaultParagraphFont"/>
    <w:rsid w:val="00C230B4"/>
    <w:rPr>
      <w:rFonts w:ascii="Times New Roman" w:hAnsi="Times New Roman"/>
      <w:sz w:val="24"/>
      <w:szCs w:val="24"/>
    </w:rPr>
  </w:style>
  <w:style w:type="paragraph" w:customStyle="1" w:styleId="FNChar4">
    <w:name w:val="FN Char4"/>
    <w:basedOn w:val="FootnoteText"/>
    <w:autoRedefine/>
    <w:rsid w:val="00C230B4"/>
    <w:pPr>
      <w:contextualSpacing/>
      <w:jc w:val="both"/>
    </w:pPr>
  </w:style>
  <w:style w:type="character" w:customStyle="1" w:styleId="FNCharChar4">
    <w:name w:val="FN Char Char4"/>
    <w:basedOn w:val="DefaultParagraphFont"/>
    <w:rsid w:val="00C230B4"/>
    <w:rPr>
      <w:sz w:val="18"/>
    </w:rPr>
  </w:style>
  <w:style w:type="paragraph" w:customStyle="1" w:styleId="StyleBodyTextBold19">
    <w:name w:val="Style Body Text + Bold19"/>
    <w:basedOn w:val="Normal"/>
    <w:autoRedefine/>
    <w:rsid w:val="00C230B4"/>
    <w:pPr>
      <w:spacing w:after="120" w:line="480" w:lineRule="exact"/>
      <w:ind w:firstLine="720"/>
      <w:jc w:val="both"/>
    </w:pPr>
    <w:rPr>
      <w:b/>
      <w:bCs/>
      <w:szCs w:val="20"/>
    </w:rPr>
  </w:style>
  <w:style w:type="character" w:customStyle="1" w:styleId="StyleBodyTextBold1Char9">
    <w:name w:val="Style Body Text + Bold1 Char9"/>
    <w:basedOn w:val="BodyTextChar"/>
    <w:rsid w:val="00C230B4"/>
    <w:rPr>
      <w:b/>
      <w:bCs/>
      <w:sz w:val="24"/>
      <w:szCs w:val="24"/>
    </w:rPr>
  </w:style>
  <w:style w:type="character" w:customStyle="1" w:styleId="CommentTextChar4">
    <w:name w:val="Comment Text Char4"/>
    <w:basedOn w:val="DefaultParagraphFont"/>
    <w:rsid w:val="00C230B4"/>
    <w:rPr>
      <w:sz w:val="24"/>
      <w:szCs w:val="24"/>
    </w:rPr>
  </w:style>
  <w:style w:type="paragraph" w:customStyle="1" w:styleId="BlockQuotationFirst4">
    <w:name w:val="Block Quotation First4"/>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4">
    <w:name w:val="Block Quotation4"/>
    <w:basedOn w:val="Normal"/>
    <w:rsid w:val="00C230B4"/>
    <w:pPr>
      <w:keepLines/>
      <w:spacing w:after="160" w:line="480" w:lineRule="exact"/>
      <w:ind w:left="720" w:right="720" w:firstLine="720"/>
      <w:jc w:val="both"/>
    </w:pPr>
    <w:rPr>
      <w:i/>
      <w:szCs w:val="20"/>
    </w:rPr>
  </w:style>
  <w:style w:type="paragraph" w:customStyle="1" w:styleId="BlockQuotationLast4">
    <w:name w:val="Block Quotation Last4"/>
    <w:basedOn w:val="BlockQuotation"/>
    <w:rsid w:val="00C230B4"/>
    <w:pPr>
      <w:tabs>
        <w:tab w:val="clear" w:pos="720"/>
      </w:tabs>
      <w:spacing w:before="0" w:line="480" w:lineRule="exact"/>
      <w:ind w:firstLine="720"/>
      <w:jc w:val="both"/>
    </w:pPr>
    <w:rPr>
      <w:szCs w:val="20"/>
    </w:rPr>
  </w:style>
  <w:style w:type="character" w:customStyle="1" w:styleId="BodyTextIndentChar4">
    <w:name w:val="Body Text Indent Char4"/>
    <w:basedOn w:val="DefaultParagraphFont"/>
    <w:rsid w:val="00C230B4"/>
    <w:rPr>
      <w:rFonts w:cs="Arial"/>
      <w:sz w:val="24"/>
    </w:rPr>
  </w:style>
  <w:style w:type="character" w:customStyle="1" w:styleId="DateChar4">
    <w:name w:val="Date Char4"/>
    <w:basedOn w:val="DefaultParagraphFont"/>
    <w:rsid w:val="00C230B4"/>
    <w:rPr>
      <w:rFonts w:cs="Arial"/>
      <w:b/>
      <w:sz w:val="24"/>
    </w:rPr>
  </w:style>
  <w:style w:type="character" w:customStyle="1" w:styleId="EndnoteTextChar4">
    <w:name w:val="Endnote Text Char4"/>
    <w:basedOn w:val="DefaultParagraphFont"/>
    <w:rsid w:val="00C230B4"/>
    <w:rPr>
      <w:sz w:val="18"/>
      <w:szCs w:val="24"/>
    </w:rPr>
  </w:style>
  <w:style w:type="character" w:customStyle="1" w:styleId="FooterChar5">
    <w:name w:val="Footer Char5"/>
    <w:basedOn w:val="DefaultParagraphFont"/>
    <w:rsid w:val="00C230B4"/>
    <w:rPr>
      <w:sz w:val="24"/>
    </w:rPr>
  </w:style>
  <w:style w:type="paragraph" w:customStyle="1" w:styleId="FooterEven4">
    <w:name w:val="Footer Even4"/>
    <w:basedOn w:val="Footer"/>
    <w:rsid w:val="00C230B4"/>
    <w:pPr>
      <w:spacing w:after="120" w:line="480" w:lineRule="exact"/>
      <w:ind w:firstLine="720"/>
      <w:jc w:val="both"/>
    </w:pPr>
    <w:rPr>
      <w:szCs w:val="20"/>
    </w:rPr>
  </w:style>
  <w:style w:type="paragraph" w:customStyle="1" w:styleId="FooterFirst4">
    <w:name w:val="Footer First4"/>
    <w:basedOn w:val="Footer"/>
    <w:rsid w:val="00C230B4"/>
    <w:pPr>
      <w:spacing w:after="120" w:line="480" w:lineRule="exact"/>
      <w:ind w:firstLine="720"/>
      <w:jc w:val="both"/>
    </w:pPr>
    <w:rPr>
      <w:szCs w:val="20"/>
    </w:rPr>
  </w:style>
  <w:style w:type="paragraph" w:customStyle="1" w:styleId="FooterOdd4">
    <w:name w:val="Footer Odd4"/>
    <w:basedOn w:val="Footer"/>
    <w:rsid w:val="00C230B4"/>
    <w:pPr>
      <w:spacing w:after="120" w:line="480" w:lineRule="exact"/>
      <w:ind w:firstLine="720"/>
      <w:jc w:val="both"/>
    </w:pPr>
    <w:rPr>
      <w:szCs w:val="20"/>
    </w:rPr>
  </w:style>
  <w:style w:type="character" w:customStyle="1" w:styleId="HeaderChar6">
    <w:name w:val="Header Char6"/>
    <w:basedOn w:val="DefaultParagraphFont"/>
    <w:uiPriority w:val="99"/>
    <w:rsid w:val="00C230B4"/>
    <w:rPr>
      <w:i/>
      <w:sz w:val="24"/>
    </w:rPr>
  </w:style>
  <w:style w:type="character" w:customStyle="1" w:styleId="MacroTextChar4">
    <w:name w:val="Macro Text Char4"/>
    <w:basedOn w:val="DefaultParagraphFont"/>
    <w:rsid w:val="00C230B4"/>
    <w:rPr>
      <w:rFonts w:ascii="Courier New" w:hAnsi="Courier New" w:cs="Arial"/>
      <w:sz w:val="24"/>
    </w:rPr>
  </w:style>
  <w:style w:type="character" w:customStyle="1" w:styleId="MessageHeaderChar4">
    <w:name w:val="Message Header Char4"/>
    <w:basedOn w:val="DefaultParagraphFont"/>
    <w:rsid w:val="00C230B4"/>
    <w:rPr>
      <w:rFonts w:ascii="Arial" w:hAnsi="Arial" w:cs="Arial"/>
      <w:sz w:val="24"/>
    </w:rPr>
  </w:style>
  <w:style w:type="character" w:customStyle="1" w:styleId="SubtitleChar4">
    <w:name w:val="Subtitle Char4"/>
    <w:basedOn w:val="DefaultParagraphFont"/>
    <w:rsid w:val="00C230B4"/>
    <w:rPr>
      <w:rFonts w:ascii="Arial" w:hAnsi="Arial"/>
      <w:i/>
      <w:kern w:val="28"/>
      <w:sz w:val="28"/>
      <w:szCs w:val="24"/>
    </w:rPr>
  </w:style>
  <w:style w:type="paragraph" w:customStyle="1" w:styleId="HeadingBase4">
    <w:name w:val="Heading Base4"/>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4">
    <w:name w:val="Title Char4"/>
    <w:basedOn w:val="DefaultParagraphFont"/>
    <w:rsid w:val="00C230B4"/>
    <w:rPr>
      <w:rFonts w:ascii="Arial" w:hAnsi="Arial"/>
      <w:b/>
      <w:kern w:val="28"/>
      <w:sz w:val="40"/>
      <w:szCs w:val="24"/>
    </w:rPr>
  </w:style>
  <w:style w:type="paragraph" w:customStyle="1" w:styleId="Indent204">
    <w:name w:val="Indent204"/>
    <w:basedOn w:val="Normal"/>
    <w:rsid w:val="00C230B4"/>
    <w:pPr>
      <w:spacing w:after="120" w:line="480" w:lineRule="exact"/>
      <w:ind w:left="2880" w:firstLine="720"/>
      <w:jc w:val="both"/>
    </w:pPr>
    <w:rPr>
      <w:szCs w:val="20"/>
    </w:rPr>
  </w:style>
  <w:style w:type="paragraph" w:customStyle="1" w:styleId="BoldCenterArial12pt4">
    <w:name w:val="Bold Center Arial 12 pt4"/>
    <w:basedOn w:val="Normal"/>
    <w:rsid w:val="00C230B4"/>
    <w:pPr>
      <w:spacing w:after="160" w:line="480" w:lineRule="exact"/>
      <w:ind w:firstLine="720"/>
      <w:jc w:val="center"/>
    </w:pPr>
    <w:rPr>
      <w:rFonts w:ascii="Arial" w:hAnsi="Arial"/>
      <w:b/>
      <w:szCs w:val="20"/>
    </w:rPr>
  </w:style>
  <w:style w:type="paragraph" w:customStyle="1" w:styleId="indent560">
    <w:name w:val="indent 56"/>
    <w:aliases w:val="hang 9 (SP Parts)4"/>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4">
    <w:name w:val="Level 3 Heading4"/>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4">
    <w:name w:val="flush left bold titles4"/>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7">
    <w:name w:val="Left Running Head (Even)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4">
    <w:name w:val="Right Running Head (Odd)4"/>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4">
    <w:name w:val="EXERCISE - BOX4"/>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4">
    <w:name w:val="Thick Line Below4"/>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5">
    <w:name w:val="indent 525"/>
    <w:aliases w:val="block7"/>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4">
    <w:name w:val="PI4"/>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4">
    <w:name w:val="indent 154"/>
    <w:aliases w:val="block14"/>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4">
    <w:name w:val="Document Map Char4"/>
    <w:basedOn w:val="DefaultParagraphFont"/>
    <w:rsid w:val="00C230B4"/>
    <w:rPr>
      <w:rFonts w:ascii="Tahoma" w:hAnsi="Tahoma" w:cs="Tahoma"/>
      <w:sz w:val="24"/>
      <w:szCs w:val="24"/>
      <w:shd w:val="clear" w:color="auto" w:fill="000080"/>
    </w:rPr>
  </w:style>
  <w:style w:type="character" w:customStyle="1" w:styleId="PlainTextChar4">
    <w:name w:val="Plain Text Char4"/>
    <w:basedOn w:val="DefaultParagraphFont"/>
    <w:rsid w:val="00C230B4"/>
    <w:rPr>
      <w:rFonts w:ascii="Courier New" w:hAnsi="Courier New" w:cs="Courier New"/>
      <w:lang w:bidi="he-IL"/>
    </w:rPr>
  </w:style>
  <w:style w:type="paragraph" w:customStyle="1" w:styleId="quotation1100">
    <w:name w:val="quotation1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5">
    <w:name w:val="Header Even5"/>
    <w:basedOn w:val="Header"/>
    <w:rsid w:val="00C230B4"/>
    <w:pPr>
      <w:ind w:firstLine="720"/>
      <w:jc w:val="both"/>
    </w:pPr>
    <w:rPr>
      <w:sz w:val="56"/>
      <w:szCs w:val="56"/>
    </w:rPr>
  </w:style>
  <w:style w:type="paragraph" w:customStyle="1" w:styleId="HeaderFirst4">
    <w:name w:val="Header First4"/>
    <w:basedOn w:val="Header"/>
    <w:rsid w:val="00C230B4"/>
    <w:pPr>
      <w:ind w:firstLine="720"/>
      <w:jc w:val="both"/>
    </w:pPr>
    <w:rPr>
      <w:sz w:val="56"/>
      <w:szCs w:val="56"/>
    </w:rPr>
  </w:style>
  <w:style w:type="paragraph" w:customStyle="1" w:styleId="HeaderOdd4">
    <w:name w:val="Header Odd4"/>
    <w:basedOn w:val="Header"/>
    <w:rsid w:val="00C230B4"/>
    <w:pPr>
      <w:ind w:firstLine="720"/>
      <w:jc w:val="both"/>
    </w:pPr>
    <w:rPr>
      <w:sz w:val="56"/>
      <w:szCs w:val="56"/>
    </w:rPr>
  </w:style>
  <w:style w:type="paragraph" w:customStyle="1" w:styleId="ListBulletFirst4">
    <w:name w:val="List Bullet First4"/>
    <w:basedOn w:val="ListBullet"/>
    <w:next w:val="ListBullet"/>
    <w:rsid w:val="00C230B4"/>
    <w:pPr>
      <w:spacing w:before="0" w:line="480" w:lineRule="exact"/>
      <w:jc w:val="both"/>
    </w:pPr>
    <w:rPr>
      <w:szCs w:val="20"/>
    </w:rPr>
  </w:style>
  <w:style w:type="paragraph" w:customStyle="1" w:styleId="ListBulletLast4">
    <w:name w:val="List Bullet Last4"/>
    <w:basedOn w:val="ListBullet"/>
    <w:rsid w:val="00C230B4"/>
    <w:pPr>
      <w:spacing w:before="0" w:line="480" w:lineRule="exact"/>
      <w:jc w:val="both"/>
    </w:pPr>
    <w:rPr>
      <w:szCs w:val="20"/>
    </w:rPr>
  </w:style>
  <w:style w:type="paragraph" w:customStyle="1" w:styleId="ListFirst4">
    <w:name w:val="List First4"/>
    <w:basedOn w:val="List"/>
    <w:next w:val="List"/>
    <w:rsid w:val="00C230B4"/>
    <w:pPr>
      <w:tabs>
        <w:tab w:val="clear" w:pos="720"/>
      </w:tabs>
      <w:spacing w:before="0" w:line="480" w:lineRule="exact"/>
      <w:jc w:val="both"/>
    </w:pPr>
    <w:rPr>
      <w:szCs w:val="20"/>
    </w:rPr>
  </w:style>
  <w:style w:type="paragraph" w:customStyle="1" w:styleId="ListLast4">
    <w:name w:val="List Last4"/>
    <w:basedOn w:val="List"/>
    <w:rsid w:val="00C230B4"/>
    <w:pPr>
      <w:tabs>
        <w:tab w:val="clear" w:pos="720"/>
      </w:tabs>
      <w:spacing w:before="0" w:line="480" w:lineRule="exact"/>
      <w:jc w:val="both"/>
    </w:pPr>
    <w:rPr>
      <w:szCs w:val="20"/>
    </w:rPr>
  </w:style>
  <w:style w:type="paragraph" w:customStyle="1" w:styleId="TitleCover4">
    <w:name w:val="Title Cover4"/>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SubtitleCover4">
    <w:name w:val="Subtitle Cover4"/>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PartLabel4">
    <w:name w:val="Part Label4"/>
    <w:basedOn w:val="HeadingBase"/>
    <w:next w:val="Normal"/>
    <w:rsid w:val="00C230B4"/>
    <w:pPr>
      <w:spacing w:after="120" w:line="480" w:lineRule="exact"/>
      <w:ind w:firstLine="720"/>
      <w:jc w:val="both"/>
    </w:pPr>
    <w:rPr>
      <w:szCs w:val="20"/>
    </w:rPr>
  </w:style>
  <w:style w:type="paragraph" w:customStyle="1" w:styleId="PartTitle4">
    <w:name w:val="Part Title4"/>
    <w:basedOn w:val="HeadingBase"/>
    <w:next w:val="PartSubtitle"/>
    <w:rsid w:val="00C230B4"/>
    <w:pPr>
      <w:spacing w:after="120" w:line="480" w:lineRule="exact"/>
      <w:ind w:firstLine="720"/>
      <w:jc w:val="both"/>
    </w:pPr>
    <w:rPr>
      <w:szCs w:val="20"/>
    </w:rPr>
  </w:style>
  <w:style w:type="paragraph" w:customStyle="1" w:styleId="PartSubtitle4">
    <w:name w:val="Part Subtitle4"/>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4">
    <w:name w:val="Section Heading4"/>
    <w:basedOn w:val="HeadingBase"/>
    <w:rsid w:val="00C230B4"/>
    <w:pPr>
      <w:spacing w:after="120" w:line="480" w:lineRule="exact"/>
      <w:ind w:firstLine="720"/>
      <w:jc w:val="both"/>
    </w:pPr>
    <w:rPr>
      <w:szCs w:val="20"/>
    </w:rPr>
  </w:style>
  <w:style w:type="paragraph" w:customStyle="1" w:styleId="SectionLabel4">
    <w:name w:val="Section Label4"/>
    <w:basedOn w:val="HeadingBase"/>
    <w:rsid w:val="00C230B4"/>
    <w:pPr>
      <w:spacing w:after="120" w:line="480" w:lineRule="exact"/>
      <w:ind w:firstLine="720"/>
      <w:jc w:val="both"/>
    </w:pPr>
    <w:rPr>
      <w:szCs w:val="20"/>
    </w:rPr>
  </w:style>
  <w:style w:type="paragraph" w:customStyle="1" w:styleId="H3A4">
    <w:name w:val="H3A4"/>
    <w:basedOn w:val="H3"/>
    <w:rsid w:val="00C230B4"/>
  </w:style>
  <w:style w:type="paragraph" w:customStyle="1" w:styleId="H35">
    <w:name w:val="H3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BodyTextKeep4">
    <w:name w:val="Body Text Keep4"/>
    <w:basedOn w:val="Normal"/>
    <w:rsid w:val="00C230B4"/>
    <w:pPr>
      <w:keepNext/>
      <w:spacing w:after="120" w:line="480" w:lineRule="exact"/>
      <w:ind w:firstLine="720"/>
      <w:jc w:val="both"/>
    </w:pPr>
    <w:rPr>
      <w:szCs w:val="20"/>
    </w:rPr>
  </w:style>
  <w:style w:type="paragraph" w:customStyle="1" w:styleId="ChapterLabel4">
    <w:name w:val="Chapter Label4"/>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4">
    <w:name w:val="Chapter Subtitle4"/>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4">
    <w:name w:val="Chapter Title4"/>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4">
    <w:name w:val="Document Label4"/>
    <w:basedOn w:val="Normal"/>
    <w:rsid w:val="00C230B4"/>
    <w:pPr>
      <w:keepNext/>
      <w:spacing w:before="240" w:after="360" w:line="480" w:lineRule="exact"/>
      <w:ind w:firstLine="720"/>
      <w:jc w:val="both"/>
    </w:pPr>
    <w:rPr>
      <w:b/>
      <w:kern w:val="28"/>
      <w:sz w:val="36"/>
      <w:szCs w:val="20"/>
    </w:rPr>
  </w:style>
  <w:style w:type="paragraph" w:customStyle="1" w:styleId="FootnoteBase9">
    <w:name w:val="Footnote Base9"/>
    <w:basedOn w:val="Normal"/>
    <w:rsid w:val="00C230B4"/>
    <w:pPr>
      <w:tabs>
        <w:tab w:val="left" w:pos="187"/>
      </w:tabs>
      <w:spacing w:after="120" w:line="220" w:lineRule="exact"/>
      <w:ind w:left="187" w:hanging="187"/>
      <w:jc w:val="both"/>
    </w:pPr>
    <w:rPr>
      <w:sz w:val="18"/>
      <w:szCs w:val="20"/>
    </w:rPr>
  </w:style>
  <w:style w:type="paragraph" w:customStyle="1" w:styleId="HeaderBase4">
    <w:name w:val="Header Base4"/>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4">
    <w:name w:val="Index Base4"/>
    <w:basedOn w:val="Normal"/>
    <w:rsid w:val="00C230B4"/>
    <w:pPr>
      <w:tabs>
        <w:tab w:val="right" w:leader="dot" w:pos="3960"/>
      </w:tabs>
      <w:spacing w:after="120" w:line="480" w:lineRule="exact"/>
      <w:ind w:left="720" w:hanging="720"/>
      <w:jc w:val="both"/>
    </w:pPr>
    <w:rPr>
      <w:szCs w:val="20"/>
    </w:rPr>
  </w:style>
  <w:style w:type="paragraph" w:customStyle="1" w:styleId="ListNumberFirst4">
    <w:name w:val="List Number First4"/>
    <w:basedOn w:val="ListNumber"/>
    <w:next w:val="ListNumber"/>
    <w:rsid w:val="00C230B4"/>
    <w:pPr>
      <w:spacing w:before="80" w:line="480" w:lineRule="exact"/>
      <w:jc w:val="both"/>
    </w:pPr>
    <w:rPr>
      <w:szCs w:val="20"/>
    </w:rPr>
  </w:style>
  <w:style w:type="paragraph" w:customStyle="1" w:styleId="ListNumberLast4">
    <w:name w:val="List Number Last4"/>
    <w:basedOn w:val="ListNumber"/>
    <w:rsid w:val="00C230B4"/>
    <w:pPr>
      <w:spacing w:before="0" w:after="240" w:line="480" w:lineRule="exact"/>
      <w:jc w:val="both"/>
    </w:pPr>
    <w:rPr>
      <w:szCs w:val="20"/>
    </w:rPr>
  </w:style>
  <w:style w:type="paragraph" w:customStyle="1" w:styleId="Picture4">
    <w:name w:val="Picture4"/>
    <w:basedOn w:val="Normal"/>
    <w:next w:val="Caption"/>
    <w:rsid w:val="00C230B4"/>
    <w:pPr>
      <w:keepNext/>
      <w:spacing w:after="120" w:line="480" w:lineRule="exact"/>
      <w:ind w:firstLine="720"/>
      <w:jc w:val="both"/>
    </w:pPr>
    <w:rPr>
      <w:szCs w:val="20"/>
    </w:rPr>
  </w:style>
  <w:style w:type="paragraph" w:customStyle="1" w:styleId="TOCBase4">
    <w:name w:val="TOC Base4"/>
    <w:basedOn w:val="Normal"/>
    <w:rsid w:val="00C230B4"/>
    <w:pPr>
      <w:tabs>
        <w:tab w:val="right" w:leader="dot" w:pos="8640"/>
      </w:tabs>
      <w:spacing w:after="120" w:line="480" w:lineRule="exact"/>
      <w:ind w:firstLine="720"/>
      <w:jc w:val="both"/>
    </w:pPr>
    <w:rPr>
      <w:szCs w:val="20"/>
    </w:rPr>
  </w:style>
  <w:style w:type="paragraph" w:customStyle="1" w:styleId="HeaderlikeH14">
    <w:name w:val="Header like H14"/>
    <w:basedOn w:val="Heading2"/>
    <w:rsid w:val="00C230B4"/>
    <w:pPr>
      <w:spacing w:before="120" w:line="360" w:lineRule="exact"/>
      <w:ind w:firstLine="720"/>
      <w:outlineLvl w:val="9"/>
    </w:pPr>
    <w:rPr>
      <w:b/>
      <w:i w:val="0"/>
      <w:sz w:val="36"/>
    </w:rPr>
  </w:style>
  <w:style w:type="paragraph" w:customStyle="1" w:styleId="Greeting4">
    <w:name w:val="Greeting4"/>
    <w:basedOn w:val="Normal"/>
    <w:rsid w:val="00C230B4"/>
    <w:pPr>
      <w:spacing w:after="120" w:line="480" w:lineRule="exact"/>
      <w:ind w:firstLine="720"/>
    </w:pPr>
    <w:rPr>
      <w:szCs w:val="20"/>
    </w:rPr>
  </w:style>
  <w:style w:type="paragraph" w:customStyle="1" w:styleId="Indent1040">
    <w:name w:val="Indent104"/>
    <w:basedOn w:val="Normal"/>
    <w:rsid w:val="00C230B4"/>
    <w:pPr>
      <w:spacing w:after="120" w:line="480" w:lineRule="exact"/>
      <w:ind w:left="1440" w:firstLine="720"/>
      <w:jc w:val="both"/>
    </w:pPr>
    <w:rPr>
      <w:szCs w:val="20"/>
    </w:rPr>
  </w:style>
  <w:style w:type="paragraph" w:customStyle="1" w:styleId="Indent1540">
    <w:name w:val="Indent154"/>
    <w:basedOn w:val="Normal"/>
    <w:rsid w:val="00C230B4"/>
    <w:pPr>
      <w:spacing w:after="120" w:line="480" w:lineRule="exact"/>
      <w:ind w:left="2160" w:firstLine="720"/>
      <w:jc w:val="both"/>
    </w:pPr>
    <w:rPr>
      <w:szCs w:val="20"/>
    </w:rPr>
  </w:style>
  <w:style w:type="paragraph" w:customStyle="1" w:styleId="BodyTextNotJustified4">
    <w:name w:val="Body Text Not Justified4"/>
    <w:basedOn w:val="Normal"/>
    <w:rsid w:val="00C230B4"/>
    <w:pPr>
      <w:spacing w:after="120" w:line="480" w:lineRule="exact"/>
      <w:ind w:firstLine="720"/>
    </w:pPr>
    <w:rPr>
      <w:szCs w:val="20"/>
    </w:rPr>
  </w:style>
  <w:style w:type="paragraph" w:customStyle="1" w:styleId="H2A4">
    <w:name w:val="H2A4"/>
    <w:basedOn w:val="H2"/>
    <w:rsid w:val="00C230B4"/>
    <w:pPr>
      <w:outlineLvl w:val="9"/>
    </w:pPr>
    <w:rPr>
      <w:rFonts w:ascii="Times New Roman" w:hAnsi="Times New Roman"/>
      <w:iCs w:val="0"/>
      <w:szCs w:val="28"/>
    </w:rPr>
  </w:style>
  <w:style w:type="paragraph" w:customStyle="1" w:styleId="H26">
    <w:name w:val="H26"/>
    <w:basedOn w:val="BT"/>
    <w:autoRedefine/>
    <w:rsid w:val="00C230B4"/>
    <w:pPr>
      <w:spacing w:line="300" w:lineRule="atLeast"/>
      <w:ind w:firstLine="720"/>
      <w:outlineLvl w:val="1"/>
    </w:pPr>
  </w:style>
  <w:style w:type="paragraph" w:customStyle="1" w:styleId="Exercise4">
    <w:name w:val="Exercise4"/>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4">
    <w:name w:val="Flush Left Bold4"/>
    <w:basedOn w:val="Normal"/>
    <w:rsid w:val="00C230B4"/>
    <w:pPr>
      <w:spacing w:before="120" w:after="120" w:line="290" w:lineRule="exact"/>
      <w:ind w:firstLine="720"/>
      <w:jc w:val="both"/>
    </w:pPr>
    <w:rPr>
      <w:b/>
      <w:snapToGrid w:val="0"/>
      <w:szCs w:val="20"/>
    </w:rPr>
  </w:style>
  <w:style w:type="paragraph" w:customStyle="1" w:styleId="Hang14">
    <w:name w:val="Hang14"/>
    <w:basedOn w:val="Normal"/>
    <w:autoRedefine/>
    <w:rsid w:val="00C230B4"/>
    <w:pPr>
      <w:spacing w:after="120" w:line="480" w:lineRule="exact"/>
      <w:ind w:left="1080" w:hanging="360"/>
      <w:jc w:val="both"/>
    </w:pPr>
    <w:rPr>
      <w:snapToGrid w:val="0"/>
      <w:szCs w:val="20"/>
    </w:rPr>
  </w:style>
  <w:style w:type="paragraph" w:customStyle="1" w:styleId="Style14">
    <w:name w:val="Style14"/>
    <w:basedOn w:val="BP"/>
    <w:next w:val="BT"/>
    <w:autoRedefine/>
    <w:rsid w:val="00C230B4"/>
    <w:pPr>
      <w:spacing w:after="120"/>
      <w:ind w:firstLine="720"/>
    </w:pPr>
    <w:rPr>
      <w:szCs w:val="20"/>
    </w:rPr>
  </w:style>
  <w:style w:type="paragraph" w:customStyle="1" w:styleId="BP4">
    <w:name w:val="BP4"/>
    <w:basedOn w:val="BT"/>
    <w:next w:val="BT"/>
    <w:autoRedefine/>
    <w:rsid w:val="00C230B4"/>
    <w:pPr>
      <w:ind w:firstLine="720"/>
    </w:pPr>
  </w:style>
  <w:style w:type="paragraph" w:customStyle="1" w:styleId="HeadingCaps4">
    <w:name w:val="Heading Caps4"/>
    <w:basedOn w:val="Heading1"/>
    <w:autoRedefine/>
    <w:rsid w:val="00C230B4"/>
    <w:pPr>
      <w:spacing w:after="120" w:line="400" w:lineRule="exact"/>
      <w:ind w:firstLine="720"/>
    </w:pPr>
    <w:rPr>
      <w:caps/>
      <w:snapToGrid w:val="0"/>
      <w:sz w:val="40"/>
      <w:szCs w:val="20"/>
    </w:rPr>
  </w:style>
  <w:style w:type="paragraph" w:customStyle="1" w:styleId="BoldLine4">
    <w:name w:val="Bold Line4"/>
    <w:basedOn w:val="Normal"/>
    <w:rsid w:val="00C230B4"/>
    <w:pPr>
      <w:pBdr>
        <w:bottom w:val="single" w:sz="36" w:space="1" w:color="auto"/>
      </w:pBdr>
      <w:spacing w:after="120" w:line="300" w:lineRule="atLeast"/>
      <w:ind w:firstLine="720"/>
      <w:jc w:val="both"/>
    </w:pPr>
    <w:rPr>
      <w:szCs w:val="20"/>
    </w:rPr>
  </w:style>
  <w:style w:type="paragraph" w:customStyle="1" w:styleId="ExerciseTitle4">
    <w:name w:val="Exercise Title4"/>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4">
    <w:name w:val="Title 24"/>
    <w:basedOn w:val="Normal"/>
    <w:rsid w:val="00C230B4"/>
    <w:pPr>
      <w:spacing w:after="120" w:line="300" w:lineRule="atLeast"/>
      <w:ind w:firstLine="720"/>
      <w:jc w:val="center"/>
    </w:pPr>
    <w:rPr>
      <w:sz w:val="52"/>
      <w:szCs w:val="20"/>
    </w:rPr>
  </w:style>
  <w:style w:type="paragraph" w:customStyle="1" w:styleId="Title14">
    <w:name w:val="Title 14"/>
    <w:basedOn w:val="Normal"/>
    <w:rsid w:val="00C230B4"/>
    <w:pPr>
      <w:spacing w:after="120" w:line="300" w:lineRule="atLeast"/>
      <w:ind w:firstLine="720"/>
      <w:jc w:val="center"/>
    </w:pPr>
    <w:rPr>
      <w:b/>
      <w:sz w:val="72"/>
      <w:szCs w:val="20"/>
    </w:rPr>
  </w:style>
  <w:style w:type="paragraph" w:customStyle="1" w:styleId="Title34">
    <w:name w:val="Title 34"/>
    <w:basedOn w:val="Title2"/>
    <w:rsid w:val="00C230B4"/>
    <w:pPr>
      <w:ind w:firstLine="720"/>
    </w:pPr>
    <w:rPr>
      <w:b/>
      <w:sz w:val="26"/>
      <w:szCs w:val="20"/>
    </w:rPr>
  </w:style>
  <w:style w:type="paragraph" w:customStyle="1" w:styleId="Title44">
    <w:name w:val="Title 44"/>
    <w:basedOn w:val="Title3"/>
    <w:rsid w:val="00C230B4"/>
    <w:pPr>
      <w:ind w:firstLine="720"/>
    </w:pPr>
    <w:rPr>
      <w:szCs w:val="20"/>
    </w:rPr>
  </w:style>
  <w:style w:type="paragraph" w:customStyle="1" w:styleId="CenterItalic4">
    <w:name w:val="Center Italic4"/>
    <w:basedOn w:val="Normal"/>
    <w:autoRedefine/>
    <w:rsid w:val="00C230B4"/>
    <w:pPr>
      <w:spacing w:after="120" w:line="480" w:lineRule="exact"/>
      <w:ind w:firstLine="720"/>
      <w:jc w:val="center"/>
    </w:pPr>
    <w:rPr>
      <w:i/>
      <w:szCs w:val="20"/>
    </w:rPr>
  </w:style>
  <w:style w:type="paragraph" w:customStyle="1" w:styleId="H4A4">
    <w:name w:val="H4A4"/>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4">
    <w:name w:val="LT4"/>
    <w:basedOn w:val="Heading2"/>
    <w:autoRedefine/>
    <w:rsid w:val="00C230B4"/>
    <w:pPr>
      <w:ind w:firstLine="720"/>
    </w:pPr>
    <w:rPr>
      <w:b/>
      <w:i w:val="0"/>
      <w:sz w:val="36"/>
    </w:rPr>
  </w:style>
  <w:style w:type="paragraph" w:customStyle="1" w:styleId="Style24">
    <w:name w:val="Style24"/>
    <w:basedOn w:val="H2A"/>
    <w:autoRedefine/>
    <w:rsid w:val="00C230B4"/>
    <w:pPr>
      <w:outlineLvl w:val="2"/>
    </w:pPr>
    <w:rPr>
      <w:i/>
      <w:snapToGrid w:val="0"/>
    </w:rPr>
  </w:style>
  <w:style w:type="paragraph" w:customStyle="1" w:styleId="LS-LessonSubtitle4">
    <w:name w:val="LS - Lesson Subtitle4"/>
    <w:basedOn w:val="H2A"/>
    <w:autoRedefine/>
    <w:rsid w:val="00C230B4"/>
    <w:pPr>
      <w:outlineLvl w:val="2"/>
    </w:pPr>
    <w:rPr>
      <w:i/>
      <w:snapToGrid w:val="0"/>
    </w:rPr>
  </w:style>
  <w:style w:type="paragraph" w:customStyle="1" w:styleId="L15">
    <w:name w:val="L15"/>
    <w:basedOn w:val="Normal"/>
    <w:autoRedefine/>
    <w:rsid w:val="00C230B4"/>
    <w:pPr>
      <w:spacing w:after="120" w:line="480" w:lineRule="exact"/>
      <w:ind w:left="720" w:hanging="720"/>
      <w:jc w:val="both"/>
    </w:pPr>
    <w:rPr>
      <w:szCs w:val="20"/>
    </w:rPr>
  </w:style>
  <w:style w:type="paragraph" w:customStyle="1" w:styleId="L24">
    <w:name w:val="L24"/>
    <w:basedOn w:val="BT"/>
    <w:autoRedefine/>
    <w:rsid w:val="00C230B4"/>
    <w:pPr>
      <w:tabs>
        <w:tab w:val="left" w:pos="720"/>
      </w:tabs>
      <w:ind w:left="1440" w:hanging="720"/>
    </w:pPr>
  </w:style>
  <w:style w:type="paragraph" w:customStyle="1" w:styleId="L34">
    <w:name w:val="L34"/>
    <w:basedOn w:val="BT"/>
    <w:autoRedefine/>
    <w:rsid w:val="00C230B4"/>
    <w:pPr>
      <w:tabs>
        <w:tab w:val="left" w:pos="720"/>
        <w:tab w:val="left" w:pos="2160"/>
      </w:tabs>
      <w:ind w:left="2160" w:hanging="720"/>
    </w:pPr>
  </w:style>
  <w:style w:type="paragraph" w:customStyle="1" w:styleId="H19">
    <w:name w:val="H19"/>
    <w:basedOn w:val="BT"/>
    <w:next w:val="BT"/>
    <w:autoRedefine/>
    <w:rsid w:val="00C230B4"/>
    <w:pPr>
      <w:spacing w:line="300" w:lineRule="atLeast"/>
      <w:ind w:firstLine="720"/>
      <w:outlineLvl w:val="0"/>
    </w:pPr>
    <w:rPr>
      <w:rFonts w:ascii="Arial" w:hAnsi="Arial"/>
      <w:b/>
      <w:kern w:val="28"/>
    </w:rPr>
  </w:style>
  <w:style w:type="paragraph" w:customStyle="1" w:styleId="H1A4">
    <w:name w:val="H1A4"/>
    <w:basedOn w:val="H1"/>
    <w:rsid w:val="00C230B4"/>
    <w:pPr>
      <w:outlineLvl w:val="9"/>
    </w:pPr>
    <w:rPr>
      <w:sz w:val="24"/>
    </w:rPr>
  </w:style>
  <w:style w:type="paragraph" w:customStyle="1" w:styleId="I15">
    <w:name w:val="I15"/>
    <w:basedOn w:val="BT"/>
    <w:autoRedefine/>
    <w:rsid w:val="00C230B4"/>
    <w:pPr>
      <w:ind w:left="720" w:firstLine="720"/>
    </w:pPr>
  </w:style>
  <w:style w:type="paragraph" w:customStyle="1" w:styleId="I24">
    <w:name w:val="I24"/>
    <w:basedOn w:val="BT"/>
    <w:autoRedefine/>
    <w:rsid w:val="00C230B4"/>
    <w:pPr>
      <w:ind w:left="1440" w:firstLine="720"/>
    </w:pPr>
  </w:style>
  <w:style w:type="paragraph" w:customStyle="1" w:styleId="I34">
    <w:name w:val="I34"/>
    <w:basedOn w:val="I1"/>
    <w:autoRedefine/>
    <w:rsid w:val="00C230B4"/>
    <w:pPr>
      <w:ind w:left="2160"/>
    </w:pPr>
  </w:style>
  <w:style w:type="paragraph" w:customStyle="1" w:styleId="GR4">
    <w:name w:val="GR4"/>
    <w:basedOn w:val="BT"/>
    <w:autoRedefine/>
    <w:rsid w:val="00C230B4"/>
    <w:pPr>
      <w:spacing w:beforeLines="60"/>
      <w:ind w:firstLine="720"/>
      <w:jc w:val="left"/>
    </w:pPr>
  </w:style>
  <w:style w:type="character" w:customStyle="1" w:styleId="GK4">
    <w:name w:val="GK4"/>
    <w:basedOn w:val="DefaultParagraphFont"/>
    <w:rsid w:val="00C230B4"/>
    <w:rPr>
      <w:rFonts w:ascii="GraecaII" w:hAnsi="GraecaII"/>
      <w:sz w:val="28"/>
    </w:rPr>
  </w:style>
  <w:style w:type="character" w:customStyle="1" w:styleId="HB3">
    <w:name w:val="HB3"/>
    <w:basedOn w:val="DefaultParagraphFont"/>
    <w:rsid w:val="00C230B4"/>
    <w:rPr>
      <w:rFonts w:ascii="HebraicaII" w:hAnsi="HebraicaII"/>
      <w:sz w:val="28"/>
      <w:szCs w:val="28"/>
    </w:rPr>
  </w:style>
  <w:style w:type="paragraph" w:customStyle="1" w:styleId="I44">
    <w:name w:val="I44"/>
    <w:basedOn w:val="I1"/>
    <w:autoRedefine/>
    <w:rsid w:val="00C230B4"/>
    <w:pPr>
      <w:ind w:left="2880"/>
    </w:pPr>
  </w:style>
  <w:style w:type="paragraph" w:customStyle="1" w:styleId="H44">
    <w:name w:val="H44"/>
    <w:basedOn w:val="H4A"/>
    <w:next w:val="Normal"/>
    <w:autoRedefine/>
    <w:rsid w:val="00C230B4"/>
    <w:pPr>
      <w:snapToGrid w:val="0"/>
      <w:ind w:left="1440"/>
      <w:outlineLvl w:val="3"/>
    </w:pPr>
    <w:rPr>
      <w:snapToGrid/>
    </w:rPr>
  </w:style>
  <w:style w:type="paragraph" w:customStyle="1" w:styleId="CA4">
    <w:name w:val="CA4"/>
    <w:basedOn w:val="BT"/>
    <w:rsid w:val="00C230B4"/>
    <w:pPr>
      <w:ind w:firstLine="720"/>
      <w:jc w:val="left"/>
    </w:pPr>
  </w:style>
  <w:style w:type="paragraph" w:customStyle="1" w:styleId="StyleBodyText10ptBlack4">
    <w:name w:val="Style Body Text + 10 pt Black4"/>
    <w:basedOn w:val="Normal"/>
    <w:rsid w:val="00C230B4"/>
    <w:pPr>
      <w:spacing w:before="120" w:after="120" w:line="480" w:lineRule="exact"/>
      <w:ind w:firstLine="720"/>
      <w:jc w:val="both"/>
    </w:pPr>
    <w:rPr>
      <w:color w:val="000000"/>
      <w:szCs w:val="20"/>
    </w:rPr>
  </w:style>
  <w:style w:type="character" w:customStyle="1" w:styleId="grame4">
    <w:name w:val="grame4"/>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40">
    <w:name w:val="bt4"/>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4">
    <w:name w:val="en14"/>
    <w:basedOn w:val="DefaultParagraphFont"/>
    <w:rsid w:val="00C230B4"/>
    <w:rPr>
      <w:rFonts w:ascii="Times New Roman" w:hAnsi="Times New Roman" w:cs="Times New Roman" w:hint="default"/>
    </w:rPr>
  </w:style>
  <w:style w:type="character" w:customStyle="1" w:styleId="spelle4">
    <w:name w:val="spelle4"/>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5">
    <w:name w:val="Style Body Text + Bold5"/>
    <w:basedOn w:val="Normal"/>
    <w:autoRedefine/>
    <w:rsid w:val="00C230B4"/>
    <w:pPr>
      <w:spacing w:after="120" w:line="480" w:lineRule="exact"/>
      <w:ind w:firstLine="720"/>
      <w:jc w:val="both"/>
    </w:pPr>
    <w:rPr>
      <w:b/>
      <w:bCs/>
      <w:szCs w:val="20"/>
    </w:rPr>
  </w:style>
  <w:style w:type="character" w:customStyle="1" w:styleId="FootnoteTextCharCharCharCharChar13">
    <w:name w:val="Footnote Text Char Char Char Char Char13"/>
    <w:basedOn w:val="DefaultParagraphFont"/>
    <w:rsid w:val="00C230B4"/>
    <w:rPr>
      <w:lang w:val="en-US" w:eastAsia="en-US" w:bidi="ar-SA"/>
    </w:rPr>
  </w:style>
  <w:style w:type="paragraph" w:customStyle="1" w:styleId="H214">
    <w:name w:val="H21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6">
    <w:name w:val="QT16"/>
    <w:basedOn w:val="NormalWeb"/>
    <w:autoRedefine/>
    <w:rsid w:val="00C230B4"/>
    <w:pPr>
      <w:spacing w:after="120" w:line="300" w:lineRule="atLeast"/>
      <w:ind w:left="720" w:right="720" w:firstLine="720"/>
      <w:jc w:val="both"/>
    </w:pPr>
    <w:rPr>
      <w:rFonts w:cs="Arial"/>
      <w:i/>
    </w:rPr>
  </w:style>
  <w:style w:type="character" w:customStyle="1" w:styleId="QTChar15">
    <w:name w:val="QT Char15"/>
    <w:basedOn w:val="DefaultParagraphFont"/>
    <w:rsid w:val="00C230B4"/>
    <w:rPr>
      <w:rFonts w:cs="Arial"/>
      <w:i/>
      <w:sz w:val="24"/>
      <w:lang w:val="en-US" w:eastAsia="en-US" w:bidi="ar-SA"/>
    </w:rPr>
  </w:style>
  <w:style w:type="character" w:customStyle="1" w:styleId="Heading1Char13">
    <w:name w:val="Heading 1 Char13"/>
    <w:basedOn w:val="DefaultParagraphFont"/>
    <w:rsid w:val="00C230B4"/>
    <w:rPr>
      <w:rFonts w:ascii="Arial" w:eastAsia="Times New Roman" w:hAnsi="Arial"/>
      <w:b/>
      <w:kern w:val="28"/>
      <w:sz w:val="32"/>
    </w:rPr>
  </w:style>
  <w:style w:type="character" w:customStyle="1" w:styleId="BodyTextChar19">
    <w:name w:val="Body Text Char19"/>
    <w:basedOn w:val="DefaultParagraphFont"/>
    <w:rsid w:val="00C230B4"/>
    <w:rPr>
      <w:rFonts w:ascii="Times New Roman" w:eastAsia="Times New Roman" w:hAnsi="Times New Roman"/>
      <w:sz w:val="24"/>
      <w:szCs w:val="24"/>
    </w:rPr>
  </w:style>
  <w:style w:type="character" w:customStyle="1" w:styleId="Heading2Char15">
    <w:name w:val="Heading 2 Char15"/>
    <w:basedOn w:val="DefaultParagraphFont"/>
    <w:rsid w:val="00C230B4"/>
    <w:rPr>
      <w:rFonts w:ascii="Arial" w:eastAsia="Times New Roman" w:hAnsi="Arial"/>
      <w:i/>
      <w:kern w:val="28"/>
      <w:sz w:val="28"/>
    </w:rPr>
  </w:style>
  <w:style w:type="character" w:customStyle="1" w:styleId="Heading3Char14">
    <w:name w:val="Heading 3 Char14"/>
    <w:basedOn w:val="DefaultParagraphFont"/>
    <w:rsid w:val="00C230B4"/>
    <w:rPr>
      <w:rFonts w:ascii="Arial" w:eastAsia="Times New Roman" w:hAnsi="Arial"/>
      <w:b/>
      <w:kern w:val="28"/>
      <w:sz w:val="24"/>
    </w:rPr>
  </w:style>
  <w:style w:type="character" w:customStyle="1" w:styleId="FootnoteTextChar25">
    <w:name w:val="Footnote Text Char25"/>
    <w:aliases w:val="Footnote Text Char Char Char Char111,Footnote Text Char Char Char1 Char111,Footnote Text Char Char Char2 Char111,Footnote Text Char Char Char11 Char111,Footnote Text Char Char Char3 Char111,Footnote Text Char Char Char12 Char111"/>
    <w:basedOn w:val="DefaultParagraphFont"/>
    <w:rsid w:val="00C230B4"/>
    <w:rPr>
      <w:rFonts w:ascii="Times New Roman" w:eastAsia="Times New Roman" w:hAnsi="Times New Roman"/>
      <w:sz w:val="18"/>
    </w:rPr>
  </w:style>
  <w:style w:type="paragraph" w:customStyle="1" w:styleId="Quotation1101">
    <w:name w:val="Quotation110"/>
    <w:basedOn w:val="Normal"/>
    <w:autoRedefine/>
    <w:rsid w:val="00C230B4"/>
    <w:pPr>
      <w:spacing w:before="120" w:after="120" w:line="480" w:lineRule="exact"/>
      <w:ind w:left="720" w:right="720" w:firstLine="720"/>
      <w:jc w:val="both"/>
    </w:pPr>
    <w:rPr>
      <w:i/>
      <w:szCs w:val="20"/>
    </w:rPr>
  </w:style>
  <w:style w:type="character" w:customStyle="1" w:styleId="QuotationChar110">
    <w:name w:val="Quotation Char110"/>
    <w:basedOn w:val="BodyTextChar"/>
    <w:rsid w:val="00C230B4"/>
    <w:rPr>
      <w:rFonts w:ascii="Times New Roman" w:eastAsia="Times New Roman" w:hAnsi="Times New Roman"/>
      <w:i/>
      <w:sz w:val="24"/>
      <w:szCs w:val="24"/>
    </w:rPr>
  </w:style>
  <w:style w:type="paragraph" w:customStyle="1" w:styleId="quotation24">
    <w:name w:val="quotation2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4">
    <w:name w:val="flush left14"/>
    <w:aliases w:val="no hang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4">
    <w:name w:val="QT24"/>
    <w:basedOn w:val="NormalWeb"/>
    <w:autoRedefine/>
    <w:rsid w:val="00C230B4"/>
    <w:pPr>
      <w:spacing w:after="120" w:line="300" w:lineRule="atLeast"/>
      <w:ind w:left="720" w:right="720" w:firstLine="720"/>
      <w:jc w:val="both"/>
    </w:pPr>
    <w:rPr>
      <w:rFonts w:cs="Arial"/>
      <w:i/>
    </w:rPr>
  </w:style>
  <w:style w:type="character" w:customStyle="1" w:styleId="QTChar23">
    <w:name w:val="QT Char23"/>
    <w:basedOn w:val="DefaultParagraphFont"/>
    <w:rsid w:val="00C230B4"/>
    <w:rPr>
      <w:rFonts w:ascii="Times New Roman" w:eastAsia="Times New Roman" w:hAnsi="Times New Roman" w:cs="Arial"/>
      <w:i/>
      <w:sz w:val="24"/>
      <w:szCs w:val="20"/>
    </w:rPr>
  </w:style>
  <w:style w:type="paragraph" w:customStyle="1" w:styleId="FootnoteBase14">
    <w:name w:val="Footnote Base14"/>
    <w:basedOn w:val="Normal"/>
    <w:rsid w:val="00C230B4"/>
    <w:pPr>
      <w:tabs>
        <w:tab w:val="left" w:pos="187"/>
      </w:tabs>
      <w:spacing w:after="120" w:line="220" w:lineRule="exact"/>
      <w:ind w:left="187" w:hanging="187"/>
      <w:jc w:val="both"/>
    </w:pPr>
    <w:rPr>
      <w:sz w:val="18"/>
      <w:szCs w:val="20"/>
    </w:rPr>
  </w:style>
  <w:style w:type="paragraph" w:customStyle="1" w:styleId="Quotation230">
    <w:name w:val="Quotation23"/>
    <w:basedOn w:val="Normal"/>
    <w:autoRedefine/>
    <w:rsid w:val="00C230B4"/>
    <w:pPr>
      <w:spacing w:before="120" w:after="120" w:line="480" w:lineRule="exact"/>
      <w:ind w:left="720" w:right="720" w:firstLine="720"/>
    </w:pPr>
    <w:rPr>
      <w:i/>
      <w:szCs w:val="20"/>
    </w:rPr>
  </w:style>
  <w:style w:type="paragraph" w:customStyle="1" w:styleId="quotation33">
    <w:name w:val="quotation3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3">
    <w:name w:val="QT33"/>
    <w:basedOn w:val="NormalWeb"/>
    <w:autoRedefine/>
    <w:rsid w:val="00C230B4"/>
    <w:pPr>
      <w:spacing w:after="120" w:line="300" w:lineRule="atLeast"/>
      <w:ind w:left="720" w:right="720" w:firstLine="720"/>
      <w:jc w:val="both"/>
    </w:pPr>
    <w:rPr>
      <w:rFonts w:cs="Arial"/>
      <w:i/>
    </w:rPr>
  </w:style>
  <w:style w:type="character" w:customStyle="1" w:styleId="QTChar33">
    <w:name w:val="QT Char33"/>
    <w:basedOn w:val="DefaultParagraphFont"/>
    <w:rsid w:val="00C230B4"/>
    <w:rPr>
      <w:rFonts w:cs="Arial"/>
      <w:i/>
      <w:sz w:val="24"/>
    </w:rPr>
  </w:style>
  <w:style w:type="character" w:customStyle="1" w:styleId="BodyTextChar23">
    <w:name w:val="Body Text Char23"/>
    <w:basedOn w:val="DefaultParagraphFont"/>
    <w:rsid w:val="00C230B4"/>
    <w:rPr>
      <w:sz w:val="24"/>
      <w:szCs w:val="24"/>
    </w:rPr>
  </w:style>
  <w:style w:type="character" w:customStyle="1" w:styleId="QuotationChar23">
    <w:name w:val="Quotation Char23"/>
    <w:basedOn w:val="BodyTextChar"/>
    <w:rsid w:val="00C230B4"/>
    <w:rPr>
      <w:i/>
      <w:sz w:val="24"/>
      <w:szCs w:val="24"/>
    </w:rPr>
  </w:style>
  <w:style w:type="paragraph" w:customStyle="1" w:styleId="FootnoteBase23">
    <w:name w:val="Footnote Base23"/>
    <w:basedOn w:val="Normal"/>
    <w:rsid w:val="00C230B4"/>
    <w:pPr>
      <w:tabs>
        <w:tab w:val="left" w:pos="187"/>
      </w:tabs>
      <w:spacing w:after="120" w:line="220" w:lineRule="exact"/>
      <w:ind w:left="187" w:hanging="187"/>
      <w:jc w:val="both"/>
    </w:pPr>
    <w:rPr>
      <w:sz w:val="18"/>
      <w:szCs w:val="20"/>
    </w:rPr>
  </w:style>
  <w:style w:type="paragraph" w:customStyle="1" w:styleId="Quotation330">
    <w:name w:val="Quotation33"/>
    <w:basedOn w:val="Normal"/>
    <w:autoRedefine/>
    <w:rsid w:val="00C230B4"/>
    <w:pPr>
      <w:spacing w:before="120" w:after="120" w:line="480" w:lineRule="exact"/>
      <w:ind w:left="720" w:right="720" w:firstLine="720"/>
    </w:pPr>
    <w:rPr>
      <w:i/>
      <w:szCs w:val="20"/>
    </w:rPr>
  </w:style>
  <w:style w:type="character" w:customStyle="1" w:styleId="FootnoteTextChar33">
    <w:name w:val="Footnote Text Char33"/>
    <w:aliases w:val="Footnote Text Char Char Char Char33,Footnote Text Char Char Char1 Char24,Footnote Text Char Char Char2 Char24,Footnote Text Char Char Char11 Char24,Footnote Text Char Char Char3 Char24,Footnote Text Char Char Char12 Char24"/>
    <w:basedOn w:val="DefaultParagraphFont"/>
    <w:rsid w:val="00C230B4"/>
    <w:rPr>
      <w:sz w:val="18"/>
    </w:rPr>
  </w:style>
  <w:style w:type="character" w:customStyle="1" w:styleId="BodyTextChar33">
    <w:name w:val="Body Text Char33"/>
    <w:basedOn w:val="DefaultParagraphFont"/>
    <w:rsid w:val="00C230B4"/>
    <w:rPr>
      <w:sz w:val="24"/>
      <w:szCs w:val="24"/>
    </w:rPr>
  </w:style>
  <w:style w:type="character" w:customStyle="1" w:styleId="QuotationChar33">
    <w:name w:val="Quotation Char33"/>
    <w:basedOn w:val="BodyTextChar"/>
    <w:rsid w:val="00C230B4"/>
    <w:rPr>
      <w:i/>
      <w:sz w:val="24"/>
      <w:szCs w:val="24"/>
    </w:rPr>
  </w:style>
  <w:style w:type="character" w:customStyle="1" w:styleId="Heading1Char23">
    <w:name w:val="Heading 1 Char23"/>
    <w:basedOn w:val="DefaultParagraphFont"/>
    <w:rsid w:val="00C230B4"/>
    <w:rPr>
      <w:rFonts w:ascii="Arial" w:hAnsi="Arial"/>
      <w:b/>
      <w:kern w:val="28"/>
      <w:sz w:val="32"/>
    </w:rPr>
  </w:style>
  <w:style w:type="character" w:customStyle="1" w:styleId="Heading2Char23">
    <w:name w:val="Heading 2 Char23"/>
    <w:basedOn w:val="DefaultParagraphFont"/>
    <w:rsid w:val="00C230B4"/>
    <w:rPr>
      <w:rFonts w:ascii="Arial" w:hAnsi="Arial"/>
      <w:i/>
      <w:kern w:val="28"/>
      <w:sz w:val="28"/>
    </w:rPr>
  </w:style>
  <w:style w:type="character" w:customStyle="1" w:styleId="Heading3Char23">
    <w:name w:val="Heading 3 Char23"/>
    <w:basedOn w:val="DefaultParagraphFont"/>
    <w:rsid w:val="00C230B4"/>
    <w:rPr>
      <w:rFonts w:ascii="Arial" w:hAnsi="Arial"/>
      <w:b/>
      <w:kern w:val="28"/>
      <w:sz w:val="24"/>
    </w:rPr>
  </w:style>
  <w:style w:type="paragraph" w:customStyle="1" w:styleId="quotation430">
    <w:name w:val="quotation4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3">
    <w:name w:val="QT43"/>
    <w:basedOn w:val="NormalWeb"/>
    <w:autoRedefine/>
    <w:rsid w:val="00C230B4"/>
    <w:pPr>
      <w:spacing w:after="120" w:line="300" w:lineRule="atLeast"/>
      <w:ind w:left="720" w:right="720" w:firstLine="720"/>
      <w:jc w:val="both"/>
    </w:pPr>
    <w:rPr>
      <w:rFonts w:cs="Arial"/>
      <w:i/>
    </w:rPr>
  </w:style>
  <w:style w:type="character" w:customStyle="1" w:styleId="QTChar43">
    <w:name w:val="QT Char43"/>
    <w:basedOn w:val="DefaultParagraphFont"/>
    <w:rsid w:val="00C230B4"/>
    <w:rPr>
      <w:rFonts w:cs="Arial"/>
      <w:i/>
      <w:sz w:val="24"/>
    </w:rPr>
  </w:style>
  <w:style w:type="character" w:customStyle="1" w:styleId="FootnoteTextChar43">
    <w:name w:val="Footnote Text Char43"/>
    <w:aliases w:val="Footnote Text Char Char Char Char43,Footnote Text Char Char Char1 Char33,Footnote Text Char Char Char2 Char33,Footnote Text Char Char Char11 Char33,Footnote Text Char Char Char3 Char33,Footnote Text Char Char Char12 Char33"/>
    <w:basedOn w:val="DefaultParagraphFont"/>
    <w:rsid w:val="00C230B4"/>
    <w:rPr>
      <w:lang w:val="en-US" w:eastAsia="en-US" w:bidi="ar-SA"/>
    </w:rPr>
  </w:style>
  <w:style w:type="paragraph" w:customStyle="1" w:styleId="Quotation45">
    <w:name w:val="Quotation45"/>
    <w:basedOn w:val="Normal"/>
    <w:autoRedefine/>
    <w:rsid w:val="00C230B4"/>
    <w:pPr>
      <w:spacing w:before="120" w:after="120" w:line="480" w:lineRule="exact"/>
      <w:ind w:left="720" w:right="720" w:firstLine="720"/>
      <w:jc w:val="both"/>
    </w:pPr>
    <w:rPr>
      <w:i/>
      <w:szCs w:val="20"/>
    </w:rPr>
  </w:style>
  <w:style w:type="character" w:customStyle="1" w:styleId="BodyTextChar43">
    <w:name w:val="Body Text Char43"/>
    <w:basedOn w:val="DefaultParagraphFont"/>
    <w:rsid w:val="00C230B4"/>
    <w:rPr>
      <w:rFonts w:cs="Arial"/>
      <w:sz w:val="24"/>
      <w:lang w:val="en-US" w:eastAsia="en-US" w:bidi="ar-SA"/>
    </w:rPr>
  </w:style>
  <w:style w:type="character" w:customStyle="1" w:styleId="QuotationChar43">
    <w:name w:val="Quotation Char43"/>
    <w:basedOn w:val="BodyTextChar"/>
    <w:rsid w:val="00C230B4"/>
    <w:rPr>
      <w:i/>
      <w:sz w:val="24"/>
      <w:szCs w:val="24"/>
    </w:rPr>
  </w:style>
  <w:style w:type="character" w:customStyle="1" w:styleId="FootnoteTextChar53">
    <w:name w:val="Footnote Text Char53"/>
    <w:aliases w:val="Footnote Text Char Char Char Char53,Footnote Text Char Char Char1 Char43,Footnote Text Char Char Char2 Char43,Footnote Text Char Char Char11 Char43,Footnote Text Char Char Char3 Char43,Footnote Text Char Char Char12 Char43"/>
    <w:basedOn w:val="DefaultParagraphFont"/>
    <w:rsid w:val="00C230B4"/>
    <w:rPr>
      <w:lang w:val="en-US" w:eastAsia="en-US" w:bidi="ar-SA"/>
    </w:rPr>
  </w:style>
  <w:style w:type="paragraph" w:customStyle="1" w:styleId="Quotation413">
    <w:name w:val="Quotation413"/>
    <w:basedOn w:val="Normal"/>
    <w:autoRedefine/>
    <w:rsid w:val="00C230B4"/>
    <w:pPr>
      <w:spacing w:before="120" w:after="120" w:line="480" w:lineRule="exact"/>
      <w:ind w:left="720" w:right="720" w:firstLine="720"/>
      <w:jc w:val="both"/>
    </w:pPr>
    <w:rPr>
      <w:i/>
      <w:szCs w:val="20"/>
    </w:rPr>
  </w:style>
  <w:style w:type="character" w:customStyle="1" w:styleId="FootnoteTextChar63">
    <w:name w:val="Footnote Text Char63"/>
    <w:aliases w:val="Footnote Text Char Char Char Char63,Footnote Text Char Char Char1 Char53,Footnote Text Char Char Char2 Char53,Footnote Text Char Char Char11 Char53,Footnote Text Char Char Char3 Char53,Footnote Text Char Char Char12 Char53"/>
    <w:basedOn w:val="DefaultParagraphFont"/>
    <w:rsid w:val="00C230B4"/>
    <w:rPr>
      <w:lang w:val="en-US" w:eastAsia="en-US" w:bidi="ar-SA"/>
    </w:rPr>
  </w:style>
  <w:style w:type="paragraph" w:customStyle="1" w:styleId="Quotation423">
    <w:name w:val="Quotation423"/>
    <w:basedOn w:val="Normal"/>
    <w:autoRedefine/>
    <w:rsid w:val="00C230B4"/>
    <w:pPr>
      <w:spacing w:before="120" w:after="120" w:line="480" w:lineRule="exact"/>
      <w:ind w:left="720" w:right="720" w:firstLine="720"/>
      <w:jc w:val="both"/>
    </w:pPr>
    <w:rPr>
      <w:i/>
      <w:szCs w:val="20"/>
    </w:rPr>
  </w:style>
  <w:style w:type="character" w:customStyle="1" w:styleId="FooterChar13">
    <w:name w:val="Footer Char13"/>
    <w:basedOn w:val="DefaultParagraphFont"/>
    <w:rsid w:val="00C230B4"/>
    <w:rPr>
      <w:sz w:val="24"/>
    </w:rPr>
  </w:style>
  <w:style w:type="character" w:customStyle="1" w:styleId="HeaderChar13">
    <w:name w:val="Header Char13"/>
    <w:basedOn w:val="DefaultParagraphFont"/>
    <w:rsid w:val="00C230B4"/>
    <w:rPr>
      <w:i/>
      <w:sz w:val="24"/>
    </w:rPr>
  </w:style>
  <w:style w:type="character" w:customStyle="1" w:styleId="BodyTextChar53">
    <w:name w:val="Body Text Char53"/>
    <w:basedOn w:val="DefaultParagraphFont"/>
    <w:rsid w:val="00C230B4"/>
    <w:rPr>
      <w:rFonts w:cs="Arial"/>
      <w:sz w:val="24"/>
      <w:lang w:val="en-US" w:eastAsia="en-US" w:bidi="ar-SA"/>
    </w:rPr>
  </w:style>
  <w:style w:type="character" w:customStyle="1" w:styleId="FootnoteTextChar73">
    <w:name w:val="Footnote Text Char73"/>
    <w:aliases w:val="Footnote Text Char Char Char Char73,Footnote Text Char Char Char1 Char63,Footnote Text Char Char Char2 Char63,Footnote Text Char Char Char11 Char63,Footnote Text Char Char Char3 Char63,Footnote Text Char Char Char12 Char63"/>
    <w:basedOn w:val="DefaultParagraphFont"/>
    <w:rsid w:val="00C230B4"/>
    <w:rPr>
      <w:lang w:val="en-US" w:eastAsia="en-US" w:bidi="ar-SA"/>
    </w:rPr>
  </w:style>
  <w:style w:type="paragraph" w:customStyle="1" w:styleId="HeaderlikeH114">
    <w:name w:val="Header like H114"/>
    <w:basedOn w:val="Heading2"/>
    <w:rsid w:val="00C230B4"/>
    <w:pPr>
      <w:spacing w:before="120" w:line="360" w:lineRule="exact"/>
      <w:ind w:firstLine="720"/>
      <w:outlineLvl w:val="9"/>
    </w:pPr>
    <w:rPr>
      <w:b/>
      <w:i w:val="0"/>
      <w:sz w:val="36"/>
    </w:rPr>
  </w:style>
  <w:style w:type="paragraph" w:customStyle="1" w:styleId="Quotation53">
    <w:name w:val="Quotation53"/>
    <w:basedOn w:val="Normal"/>
    <w:autoRedefine/>
    <w:rsid w:val="00C230B4"/>
    <w:pPr>
      <w:spacing w:before="120" w:after="120" w:line="480" w:lineRule="exact"/>
      <w:ind w:left="720" w:right="720" w:firstLine="720"/>
      <w:jc w:val="both"/>
    </w:pPr>
    <w:rPr>
      <w:i/>
      <w:szCs w:val="20"/>
    </w:rPr>
  </w:style>
  <w:style w:type="character" w:customStyle="1" w:styleId="QuotationChar53">
    <w:name w:val="Quotation Char53"/>
    <w:basedOn w:val="BodyTextChar"/>
    <w:rsid w:val="00C230B4"/>
    <w:rPr>
      <w:i/>
      <w:sz w:val="24"/>
      <w:szCs w:val="24"/>
    </w:rPr>
  </w:style>
  <w:style w:type="paragraph" w:customStyle="1" w:styleId="Greeting14">
    <w:name w:val="Greeting14"/>
    <w:basedOn w:val="Normal"/>
    <w:rsid w:val="00C230B4"/>
    <w:pPr>
      <w:spacing w:after="120" w:line="480" w:lineRule="exact"/>
      <w:ind w:firstLine="720"/>
    </w:pPr>
    <w:rPr>
      <w:szCs w:val="20"/>
    </w:rPr>
  </w:style>
  <w:style w:type="paragraph" w:customStyle="1" w:styleId="H2A14">
    <w:name w:val="H2A14"/>
    <w:basedOn w:val="H2"/>
    <w:rsid w:val="00C230B4"/>
    <w:pPr>
      <w:outlineLvl w:val="9"/>
    </w:pPr>
    <w:rPr>
      <w:rFonts w:ascii="Times New Roman" w:hAnsi="Times New Roman"/>
      <w:iCs w:val="0"/>
      <w:szCs w:val="28"/>
    </w:rPr>
  </w:style>
  <w:style w:type="paragraph" w:customStyle="1" w:styleId="H223">
    <w:name w:val="H223"/>
    <w:basedOn w:val="BT"/>
    <w:autoRedefine/>
    <w:rsid w:val="00C230B4"/>
    <w:pPr>
      <w:spacing w:line="300" w:lineRule="atLeast"/>
      <w:ind w:firstLine="720"/>
      <w:outlineLvl w:val="1"/>
    </w:pPr>
  </w:style>
  <w:style w:type="paragraph" w:customStyle="1" w:styleId="BT13">
    <w:name w:val="BT13"/>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3">
    <w:name w:val="BT Char13"/>
    <w:basedOn w:val="DefaultParagraphFont"/>
    <w:rsid w:val="00C230B4"/>
    <w:rPr>
      <w:sz w:val="24"/>
      <w:lang w:val="en-US" w:eastAsia="en-US" w:bidi="ar-SA"/>
    </w:rPr>
  </w:style>
  <w:style w:type="paragraph" w:customStyle="1" w:styleId="Level3Heading14">
    <w:name w:val="Level 3 Heading14"/>
    <w:rsid w:val="00C230B4"/>
    <w:pPr>
      <w:keepNext/>
      <w:keepLines/>
      <w:widowControl w:val="0"/>
      <w:spacing w:after="240" w:line="480" w:lineRule="exact"/>
      <w:jc w:val="center"/>
    </w:pPr>
    <w:rPr>
      <w:rFonts w:ascii="Times" w:hAnsi="Times"/>
      <w:b/>
      <w:snapToGrid w:val="0"/>
      <w:sz w:val="28"/>
      <w:szCs w:val="24"/>
    </w:rPr>
  </w:style>
  <w:style w:type="paragraph" w:customStyle="1" w:styleId="flushleft23">
    <w:name w:val="flush left23"/>
    <w:aliases w:val="no hang2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3">
    <w:name w:val="QT53"/>
    <w:basedOn w:val="NormalWeb"/>
    <w:autoRedefine/>
    <w:rsid w:val="00C230B4"/>
    <w:pPr>
      <w:spacing w:after="120" w:line="300" w:lineRule="atLeast"/>
      <w:ind w:left="720" w:right="720" w:firstLine="720"/>
      <w:jc w:val="both"/>
    </w:pPr>
    <w:rPr>
      <w:rFonts w:cs="Arial"/>
      <w:i/>
    </w:rPr>
  </w:style>
  <w:style w:type="character" w:customStyle="1" w:styleId="QTChar53">
    <w:name w:val="QT Char53"/>
    <w:basedOn w:val="DefaultParagraphFont"/>
    <w:rsid w:val="00C230B4"/>
    <w:rPr>
      <w:rFonts w:cs="Arial"/>
      <w:i/>
      <w:sz w:val="24"/>
      <w:szCs w:val="24"/>
      <w:lang w:val="en-US" w:eastAsia="en-US" w:bidi="ar-SA"/>
    </w:rPr>
  </w:style>
  <w:style w:type="character" w:customStyle="1" w:styleId="BTCharCharCharChar13">
    <w:name w:val="BT Char Char Char Char13"/>
    <w:basedOn w:val="DefaultParagraphFont"/>
    <w:rsid w:val="00C230B4"/>
    <w:rPr>
      <w:sz w:val="24"/>
      <w:lang w:val="en-US" w:eastAsia="en-US" w:bidi="ar-SA"/>
    </w:rPr>
  </w:style>
  <w:style w:type="paragraph" w:customStyle="1" w:styleId="BTCharCharChar13">
    <w:name w:val="BT Char Char Char13"/>
    <w:basedOn w:val="Normal"/>
    <w:autoRedefine/>
    <w:rsid w:val="00C230B4"/>
    <w:pPr>
      <w:spacing w:after="120" w:line="300" w:lineRule="exact"/>
      <w:ind w:firstLine="720"/>
      <w:jc w:val="both"/>
    </w:pPr>
    <w:rPr>
      <w:szCs w:val="20"/>
    </w:rPr>
  </w:style>
  <w:style w:type="paragraph" w:customStyle="1" w:styleId="FNChar13">
    <w:name w:val="FN Char13"/>
    <w:basedOn w:val="FootnoteText"/>
    <w:autoRedefine/>
    <w:rsid w:val="00C230B4"/>
    <w:pPr>
      <w:contextualSpacing/>
      <w:jc w:val="both"/>
    </w:pPr>
  </w:style>
  <w:style w:type="character" w:customStyle="1" w:styleId="FNCharChar13">
    <w:name w:val="FN Char Char13"/>
    <w:basedOn w:val="DefaultParagraphFont"/>
    <w:rsid w:val="00C230B4"/>
    <w:rPr>
      <w:lang w:val="en-US" w:eastAsia="en-US" w:bidi="ar-SA"/>
    </w:rPr>
  </w:style>
  <w:style w:type="paragraph" w:customStyle="1" w:styleId="StyleBodyTextBold113">
    <w:name w:val="Style Body Text + Bold113"/>
    <w:basedOn w:val="Normal"/>
    <w:autoRedefine/>
    <w:rsid w:val="00C230B4"/>
    <w:pPr>
      <w:spacing w:after="120" w:line="480" w:lineRule="exact"/>
      <w:ind w:firstLine="720"/>
      <w:jc w:val="both"/>
    </w:pPr>
    <w:rPr>
      <w:b/>
      <w:bCs/>
      <w:szCs w:val="20"/>
    </w:rPr>
  </w:style>
  <w:style w:type="character" w:customStyle="1" w:styleId="StyleBodyTextBold1Char13">
    <w:name w:val="Style Body Text + Bold1 Char13"/>
    <w:basedOn w:val="BodyTextChar"/>
    <w:rsid w:val="00C230B4"/>
    <w:rPr>
      <w:b/>
      <w:bCs/>
      <w:sz w:val="24"/>
      <w:szCs w:val="24"/>
    </w:rPr>
  </w:style>
  <w:style w:type="character" w:customStyle="1" w:styleId="HeaderChar23">
    <w:name w:val="Header Char23"/>
    <w:basedOn w:val="DefaultParagraphFont"/>
    <w:rsid w:val="00C230B4"/>
    <w:rPr>
      <w:i/>
      <w:sz w:val="24"/>
    </w:rPr>
  </w:style>
  <w:style w:type="character" w:customStyle="1" w:styleId="CommentTextChar13">
    <w:name w:val="Comment Text Char13"/>
    <w:basedOn w:val="DefaultParagraphFont"/>
    <w:rsid w:val="00C230B4"/>
    <w:rPr>
      <w:sz w:val="24"/>
      <w:szCs w:val="24"/>
    </w:rPr>
  </w:style>
  <w:style w:type="character" w:customStyle="1" w:styleId="BodyTextIndentChar13">
    <w:name w:val="Body Text Indent Char13"/>
    <w:basedOn w:val="DefaultParagraphFont"/>
    <w:rsid w:val="00C230B4"/>
    <w:rPr>
      <w:rFonts w:cs="Arial"/>
      <w:sz w:val="24"/>
    </w:rPr>
  </w:style>
  <w:style w:type="character" w:customStyle="1" w:styleId="DateChar13">
    <w:name w:val="Date Char13"/>
    <w:basedOn w:val="DefaultParagraphFont"/>
    <w:rsid w:val="00C230B4"/>
    <w:rPr>
      <w:rFonts w:cs="Arial"/>
      <w:b/>
      <w:sz w:val="24"/>
    </w:rPr>
  </w:style>
  <w:style w:type="character" w:customStyle="1" w:styleId="EndnoteTextChar13">
    <w:name w:val="Endnote Text Char13"/>
    <w:basedOn w:val="DefaultParagraphFont"/>
    <w:rsid w:val="00C230B4"/>
    <w:rPr>
      <w:sz w:val="18"/>
      <w:szCs w:val="24"/>
    </w:rPr>
  </w:style>
  <w:style w:type="character" w:customStyle="1" w:styleId="FooterChar23">
    <w:name w:val="Footer Char23"/>
    <w:basedOn w:val="DefaultParagraphFont"/>
    <w:rsid w:val="00C230B4"/>
    <w:rPr>
      <w:sz w:val="24"/>
    </w:rPr>
  </w:style>
  <w:style w:type="paragraph" w:customStyle="1" w:styleId="FooterEven14">
    <w:name w:val="Footer Even14"/>
    <w:basedOn w:val="Footer"/>
    <w:rsid w:val="00C230B4"/>
    <w:pPr>
      <w:spacing w:after="120" w:line="480" w:lineRule="exact"/>
      <w:ind w:firstLine="720"/>
      <w:jc w:val="both"/>
    </w:pPr>
    <w:rPr>
      <w:szCs w:val="20"/>
    </w:rPr>
  </w:style>
  <w:style w:type="paragraph" w:customStyle="1" w:styleId="FooterFirst14">
    <w:name w:val="Footer First14"/>
    <w:basedOn w:val="Footer"/>
    <w:rsid w:val="00C230B4"/>
    <w:pPr>
      <w:spacing w:after="120" w:line="480" w:lineRule="exact"/>
      <w:ind w:firstLine="720"/>
      <w:jc w:val="both"/>
    </w:pPr>
    <w:rPr>
      <w:szCs w:val="20"/>
    </w:rPr>
  </w:style>
  <w:style w:type="paragraph" w:customStyle="1" w:styleId="FooterOdd14">
    <w:name w:val="Footer Odd14"/>
    <w:basedOn w:val="Footer"/>
    <w:rsid w:val="00C230B4"/>
    <w:pPr>
      <w:spacing w:after="120" w:line="480" w:lineRule="exact"/>
      <w:ind w:firstLine="720"/>
      <w:jc w:val="both"/>
    </w:pPr>
    <w:rPr>
      <w:szCs w:val="20"/>
    </w:rPr>
  </w:style>
  <w:style w:type="character" w:customStyle="1" w:styleId="MacroTextChar13">
    <w:name w:val="Macro Text Char13"/>
    <w:basedOn w:val="DefaultParagraphFont"/>
    <w:rsid w:val="00C230B4"/>
    <w:rPr>
      <w:rFonts w:ascii="Courier New" w:hAnsi="Courier New" w:cs="Arial"/>
      <w:sz w:val="24"/>
    </w:rPr>
  </w:style>
  <w:style w:type="character" w:customStyle="1" w:styleId="MessageHeaderChar13">
    <w:name w:val="Message Header Char13"/>
    <w:basedOn w:val="DefaultParagraphFont"/>
    <w:rsid w:val="00C230B4"/>
    <w:rPr>
      <w:rFonts w:ascii="Arial" w:hAnsi="Arial" w:cs="Arial"/>
      <w:sz w:val="24"/>
    </w:rPr>
  </w:style>
  <w:style w:type="character" w:customStyle="1" w:styleId="SubtitleChar13">
    <w:name w:val="Subtitle Char13"/>
    <w:basedOn w:val="DefaultParagraphFont"/>
    <w:rsid w:val="00C230B4"/>
    <w:rPr>
      <w:rFonts w:ascii="Arial" w:hAnsi="Arial"/>
      <w:i/>
      <w:kern w:val="28"/>
      <w:sz w:val="28"/>
      <w:szCs w:val="24"/>
    </w:rPr>
  </w:style>
  <w:style w:type="paragraph" w:customStyle="1" w:styleId="HeadingBase14">
    <w:name w:val="Heading Base14"/>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3">
    <w:name w:val="Title Char13"/>
    <w:basedOn w:val="DefaultParagraphFont"/>
    <w:rsid w:val="00C230B4"/>
    <w:rPr>
      <w:rFonts w:ascii="Arial" w:hAnsi="Arial"/>
      <w:b/>
      <w:kern w:val="28"/>
      <w:sz w:val="40"/>
      <w:szCs w:val="24"/>
    </w:rPr>
  </w:style>
  <w:style w:type="paragraph" w:customStyle="1" w:styleId="indent533">
    <w:name w:val="indent 533"/>
    <w:aliases w:val="hang 9 (SP Parts)14"/>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4">
    <w:name w:val="flush left bold titles14"/>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4">
    <w:name w:val="Left Running Head (Even)1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4">
    <w:name w:val="Right Running Head (Odd)14"/>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4">
    <w:name w:val="EXERCISE - BOX14"/>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4">
    <w:name w:val="Thick Line Below14"/>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30">
    <w:name w:val="quotation5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4">
    <w:name w:val="indent 5114"/>
    <w:aliases w:val="hang 51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3">
    <w:name w:val="Level 1 Heading1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30">
    <w:name w:val="indent 1013"/>
    <w:aliases w:val="block21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3">
    <w:name w:val="indent 5213"/>
    <w:aliases w:val="block33"/>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3">
    <w:name w:val="PI13"/>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30">
    <w:name w:val="indent 1513"/>
    <w:aliases w:val="block113"/>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4">
    <w:name w:val="Document Map Char14"/>
    <w:basedOn w:val="DefaultParagraphFont"/>
    <w:rsid w:val="00C230B4"/>
    <w:rPr>
      <w:rFonts w:ascii="Tahoma" w:hAnsi="Tahoma" w:cs="Tahoma"/>
      <w:sz w:val="24"/>
      <w:szCs w:val="24"/>
      <w:shd w:val="clear" w:color="auto" w:fill="000080"/>
    </w:rPr>
  </w:style>
  <w:style w:type="character" w:customStyle="1" w:styleId="PlainTextChar14">
    <w:name w:val="Plain Text Char14"/>
    <w:basedOn w:val="DefaultParagraphFont"/>
    <w:rsid w:val="00C230B4"/>
    <w:rPr>
      <w:rFonts w:ascii="Courier New" w:hAnsi="Courier New" w:cs="Courier New"/>
      <w:lang w:bidi="he-IL"/>
    </w:rPr>
  </w:style>
  <w:style w:type="paragraph" w:customStyle="1" w:styleId="quotation113">
    <w:name w:val="quotation1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4">
    <w:name w:val="List First14"/>
    <w:basedOn w:val="List"/>
    <w:next w:val="List"/>
    <w:rsid w:val="00C230B4"/>
    <w:pPr>
      <w:tabs>
        <w:tab w:val="clear" w:pos="720"/>
      </w:tabs>
      <w:spacing w:before="0" w:line="480" w:lineRule="exact"/>
      <w:jc w:val="both"/>
    </w:pPr>
    <w:rPr>
      <w:szCs w:val="20"/>
    </w:rPr>
  </w:style>
  <w:style w:type="paragraph" w:customStyle="1" w:styleId="ListLast14">
    <w:name w:val="List Last14"/>
    <w:basedOn w:val="List"/>
    <w:rsid w:val="00C230B4"/>
    <w:pPr>
      <w:tabs>
        <w:tab w:val="clear" w:pos="720"/>
      </w:tabs>
      <w:spacing w:before="0" w:line="480" w:lineRule="exact"/>
      <w:jc w:val="both"/>
    </w:pPr>
    <w:rPr>
      <w:szCs w:val="20"/>
    </w:rPr>
  </w:style>
  <w:style w:type="paragraph" w:customStyle="1" w:styleId="ListNumberFirst14">
    <w:name w:val="List Number First14"/>
    <w:basedOn w:val="ListNumber"/>
    <w:next w:val="ListNumber"/>
    <w:rsid w:val="00C230B4"/>
    <w:pPr>
      <w:spacing w:before="0" w:line="480" w:lineRule="exact"/>
      <w:jc w:val="both"/>
    </w:pPr>
    <w:rPr>
      <w:szCs w:val="20"/>
    </w:rPr>
  </w:style>
  <w:style w:type="paragraph" w:customStyle="1" w:styleId="ListNumberLast14">
    <w:name w:val="List Number Last14"/>
    <w:basedOn w:val="ListNumber"/>
    <w:rsid w:val="00C230B4"/>
    <w:pPr>
      <w:spacing w:before="0" w:line="480" w:lineRule="exact"/>
      <w:jc w:val="both"/>
    </w:pPr>
    <w:rPr>
      <w:szCs w:val="20"/>
    </w:rPr>
  </w:style>
  <w:style w:type="paragraph" w:customStyle="1" w:styleId="PartLabel14">
    <w:name w:val="Part Label14"/>
    <w:basedOn w:val="HeadingBase"/>
    <w:next w:val="Normal"/>
    <w:rsid w:val="00C230B4"/>
    <w:pPr>
      <w:spacing w:after="120" w:line="480" w:lineRule="exact"/>
      <w:ind w:firstLine="720"/>
      <w:jc w:val="both"/>
    </w:pPr>
    <w:rPr>
      <w:szCs w:val="20"/>
    </w:rPr>
  </w:style>
  <w:style w:type="paragraph" w:customStyle="1" w:styleId="PartTitle14">
    <w:name w:val="Part Title14"/>
    <w:basedOn w:val="HeadingBase"/>
    <w:next w:val="PartSubtitle"/>
    <w:rsid w:val="00C230B4"/>
    <w:pPr>
      <w:spacing w:after="120" w:line="480" w:lineRule="exact"/>
      <w:ind w:firstLine="720"/>
      <w:jc w:val="both"/>
    </w:pPr>
    <w:rPr>
      <w:szCs w:val="20"/>
    </w:rPr>
  </w:style>
  <w:style w:type="paragraph" w:customStyle="1" w:styleId="PartSubtitle14">
    <w:name w:val="Part Subtitle14"/>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4">
    <w:name w:val="Section Heading14"/>
    <w:basedOn w:val="HeadingBase"/>
    <w:rsid w:val="00C230B4"/>
    <w:pPr>
      <w:spacing w:after="120" w:line="480" w:lineRule="exact"/>
      <w:ind w:firstLine="720"/>
      <w:jc w:val="both"/>
    </w:pPr>
    <w:rPr>
      <w:szCs w:val="20"/>
    </w:rPr>
  </w:style>
  <w:style w:type="paragraph" w:customStyle="1" w:styleId="SectionLabel14">
    <w:name w:val="Section Label14"/>
    <w:basedOn w:val="HeadingBase"/>
    <w:rsid w:val="00C230B4"/>
    <w:pPr>
      <w:spacing w:after="120" w:line="480" w:lineRule="exact"/>
      <w:ind w:firstLine="720"/>
      <w:jc w:val="both"/>
    </w:pPr>
    <w:rPr>
      <w:szCs w:val="20"/>
    </w:rPr>
  </w:style>
  <w:style w:type="paragraph" w:customStyle="1" w:styleId="TitleCover14">
    <w:name w:val="Title Cover14"/>
    <w:basedOn w:val="HeadingBase"/>
    <w:next w:val="SubtitleCover"/>
    <w:rsid w:val="00C230B4"/>
    <w:pPr>
      <w:spacing w:after="120" w:line="480" w:lineRule="exact"/>
      <w:ind w:firstLine="720"/>
      <w:jc w:val="both"/>
    </w:pPr>
    <w:rPr>
      <w:szCs w:val="20"/>
    </w:rPr>
  </w:style>
  <w:style w:type="paragraph" w:customStyle="1" w:styleId="SubtitleCover14">
    <w:name w:val="Subtitle Cover14"/>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4">
    <w:name w:val="Title 314"/>
    <w:basedOn w:val="Title2"/>
    <w:rsid w:val="00C230B4"/>
    <w:pPr>
      <w:ind w:firstLine="720"/>
    </w:pPr>
    <w:rPr>
      <w:szCs w:val="20"/>
    </w:rPr>
  </w:style>
  <w:style w:type="paragraph" w:customStyle="1" w:styleId="Title214">
    <w:name w:val="Title 214"/>
    <w:basedOn w:val="Normal"/>
    <w:rsid w:val="00C230B4"/>
    <w:pPr>
      <w:spacing w:after="120" w:line="300" w:lineRule="atLeast"/>
      <w:ind w:firstLine="720"/>
      <w:jc w:val="center"/>
    </w:pPr>
    <w:rPr>
      <w:sz w:val="52"/>
      <w:szCs w:val="20"/>
    </w:rPr>
  </w:style>
  <w:style w:type="paragraph" w:customStyle="1" w:styleId="H3A14">
    <w:name w:val="H3A14"/>
    <w:basedOn w:val="H3"/>
    <w:rsid w:val="00C230B4"/>
  </w:style>
  <w:style w:type="paragraph" w:customStyle="1" w:styleId="H313">
    <w:name w:val="H31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3">
    <w:name w:val="H413"/>
    <w:basedOn w:val="H4A"/>
    <w:next w:val="Normal"/>
    <w:autoRedefine/>
    <w:rsid w:val="00C230B4"/>
  </w:style>
  <w:style w:type="paragraph" w:customStyle="1" w:styleId="H4A14">
    <w:name w:val="H4A14"/>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4">
    <w:name w:val="Block Quotation First14"/>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4">
    <w:name w:val="Block Quotation14"/>
    <w:basedOn w:val="Normal"/>
    <w:rsid w:val="00C230B4"/>
    <w:pPr>
      <w:keepLines/>
      <w:spacing w:after="160" w:line="480" w:lineRule="exact"/>
      <w:ind w:left="720" w:right="720" w:firstLine="720"/>
      <w:jc w:val="both"/>
    </w:pPr>
    <w:rPr>
      <w:i/>
      <w:szCs w:val="20"/>
    </w:rPr>
  </w:style>
  <w:style w:type="paragraph" w:customStyle="1" w:styleId="BlockQuotationLast14">
    <w:name w:val="Block Quotation Last14"/>
    <w:basedOn w:val="BlockQuotation"/>
    <w:rsid w:val="00C230B4"/>
    <w:pPr>
      <w:tabs>
        <w:tab w:val="clear" w:pos="720"/>
      </w:tabs>
      <w:spacing w:before="0" w:line="480" w:lineRule="exact"/>
      <w:ind w:firstLine="720"/>
      <w:jc w:val="both"/>
    </w:pPr>
    <w:rPr>
      <w:szCs w:val="20"/>
    </w:rPr>
  </w:style>
  <w:style w:type="paragraph" w:customStyle="1" w:styleId="BodyTextKeep14">
    <w:name w:val="Body Text Keep14"/>
    <w:basedOn w:val="Normal"/>
    <w:rsid w:val="00C230B4"/>
    <w:pPr>
      <w:keepNext/>
      <w:spacing w:after="120" w:line="480" w:lineRule="exact"/>
      <w:ind w:firstLine="720"/>
      <w:jc w:val="both"/>
    </w:pPr>
    <w:rPr>
      <w:szCs w:val="20"/>
    </w:rPr>
  </w:style>
  <w:style w:type="paragraph" w:customStyle="1" w:styleId="ChapterLabel14">
    <w:name w:val="Chapter Label14"/>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4">
    <w:name w:val="Chapter Subtitle14"/>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4">
    <w:name w:val="Chapter Title14"/>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4">
    <w:name w:val="Document Label14"/>
    <w:basedOn w:val="Normal"/>
    <w:rsid w:val="00C230B4"/>
    <w:pPr>
      <w:keepNext/>
      <w:spacing w:before="240" w:after="360" w:line="480" w:lineRule="exact"/>
      <w:ind w:firstLine="720"/>
      <w:jc w:val="both"/>
    </w:pPr>
    <w:rPr>
      <w:b/>
      <w:kern w:val="28"/>
      <w:sz w:val="36"/>
      <w:szCs w:val="20"/>
    </w:rPr>
  </w:style>
  <w:style w:type="paragraph" w:customStyle="1" w:styleId="FootnoteBase33">
    <w:name w:val="Footnote Base33"/>
    <w:basedOn w:val="Normal"/>
    <w:rsid w:val="00C230B4"/>
    <w:pPr>
      <w:tabs>
        <w:tab w:val="left" w:pos="187"/>
      </w:tabs>
      <w:spacing w:after="120" w:line="220" w:lineRule="exact"/>
      <w:ind w:left="187" w:hanging="187"/>
      <w:jc w:val="both"/>
    </w:pPr>
    <w:rPr>
      <w:sz w:val="18"/>
      <w:szCs w:val="20"/>
    </w:rPr>
  </w:style>
  <w:style w:type="paragraph" w:customStyle="1" w:styleId="HeaderBase14">
    <w:name w:val="Header Base14"/>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4">
    <w:name w:val="Header Even14"/>
    <w:basedOn w:val="Header"/>
    <w:rsid w:val="00C230B4"/>
    <w:pPr>
      <w:ind w:firstLine="720"/>
      <w:jc w:val="both"/>
    </w:pPr>
    <w:rPr>
      <w:sz w:val="56"/>
      <w:szCs w:val="56"/>
    </w:rPr>
  </w:style>
  <w:style w:type="paragraph" w:customStyle="1" w:styleId="HeaderFirst14">
    <w:name w:val="Header First14"/>
    <w:basedOn w:val="Header"/>
    <w:rsid w:val="00C230B4"/>
    <w:pPr>
      <w:ind w:firstLine="720"/>
      <w:jc w:val="center"/>
    </w:pPr>
    <w:rPr>
      <w:sz w:val="56"/>
      <w:szCs w:val="56"/>
    </w:rPr>
  </w:style>
  <w:style w:type="paragraph" w:customStyle="1" w:styleId="HeaderOdd14">
    <w:name w:val="Header Odd14"/>
    <w:basedOn w:val="Header"/>
    <w:rsid w:val="00C230B4"/>
    <w:pPr>
      <w:tabs>
        <w:tab w:val="right" w:pos="0"/>
      </w:tabs>
      <w:ind w:firstLine="720"/>
      <w:jc w:val="right"/>
    </w:pPr>
    <w:rPr>
      <w:sz w:val="56"/>
      <w:szCs w:val="56"/>
    </w:rPr>
  </w:style>
  <w:style w:type="paragraph" w:customStyle="1" w:styleId="IndexBase14">
    <w:name w:val="Index Base14"/>
    <w:basedOn w:val="Normal"/>
    <w:rsid w:val="00C230B4"/>
    <w:pPr>
      <w:tabs>
        <w:tab w:val="right" w:leader="dot" w:pos="3960"/>
      </w:tabs>
      <w:spacing w:after="120" w:line="480" w:lineRule="exact"/>
      <w:ind w:left="720" w:hanging="720"/>
      <w:jc w:val="both"/>
    </w:pPr>
    <w:rPr>
      <w:szCs w:val="20"/>
    </w:rPr>
  </w:style>
  <w:style w:type="paragraph" w:customStyle="1" w:styleId="ListBulletFirst14">
    <w:name w:val="List Bullet First14"/>
    <w:basedOn w:val="ListBullet"/>
    <w:next w:val="ListBullet"/>
    <w:rsid w:val="00C230B4"/>
    <w:pPr>
      <w:spacing w:before="80" w:line="480" w:lineRule="exact"/>
      <w:jc w:val="both"/>
    </w:pPr>
    <w:rPr>
      <w:szCs w:val="20"/>
    </w:rPr>
  </w:style>
  <w:style w:type="paragraph" w:customStyle="1" w:styleId="ListBulletLast14">
    <w:name w:val="List Bullet Last14"/>
    <w:basedOn w:val="ListBullet"/>
    <w:rsid w:val="00C230B4"/>
    <w:pPr>
      <w:spacing w:before="0" w:after="240" w:line="480" w:lineRule="exact"/>
      <w:jc w:val="both"/>
    </w:pPr>
    <w:rPr>
      <w:szCs w:val="20"/>
    </w:rPr>
  </w:style>
  <w:style w:type="paragraph" w:customStyle="1" w:styleId="Picture14">
    <w:name w:val="Picture14"/>
    <w:basedOn w:val="Normal"/>
    <w:next w:val="Caption"/>
    <w:rsid w:val="00C230B4"/>
    <w:pPr>
      <w:keepNext/>
      <w:spacing w:after="120" w:line="480" w:lineRule="exact"/>
      <w:ind w:firstLine="720"/>
      <w:jc w:val="both"/>
    </w:pPr>
    <w:rPr>
      <w:szCs w:val="20"/>
    </w:rPr>
  </w:style>
  <w:style w:type="paragraph" w:customStyle="1" w:styleId="TOCBase14">
    <w:name w:val="TOC Base14"/>
    <w:basedOn w:val="Normal"/>
    <w:rsid w:val="00C230B4"/>
    <w:pPr>
      <w:tabs>
        <w:tab w:val="right" w:leader="dot" w:pos="8640"/>
      </w:tabs>
      <w:spacing w:after="120" w:line="480" w:lineRule="exact"/>
      <w:ind w:firstLine="720"/>
      <w:jc w:val="both"/>
    </w:pPr>
    <w:rPr>
      <w:szCs w:val="20"/>
    </w:rPr>
  </w:style>
  <w:style w:type="paragraph" w:customStyle="1" w:styleId="Indent5140">
    <w:name w:val="Indent514"/>
    <w:basedOn w:val="Normal"/>
    <w:rsid w:val="00C230B4"/>
    <w:pPr>
      <w:spacing w:after="120" w:line="480" w:lineRule="exact"/>
      <w:ind w:left="720" w:firstLine="720"/>
      <w:jc w:val="both"/>
    </w:pPr>
    <w:rPr>
      <w:szCs w:val="20"/>
    </w:rPr>
  </w:style>
  <w:style w:type="paragraph" w:customStyle="1" w:styleId="Indent1014">
    <w:name w:val="Indent1014"/>
    <w:basedOn w:val="Normal"/>
    <w:rsid w:val="00C230B4"/>
    <w:pPr>
      <w:spacing w:after="120" w:line="480" w:lineRule="exact"/>
      <w:ind w:left="1440" w:firstLine="720"/>
      <w:jc w:val="both"/>
    </w:pPr>
    <w:rPr>
      <w:szCs w:val="20"/>
    </w:rPr>
  </w:style>
  <w:style w:type="paragraph" w:customStyle="1" w:styleId="Indent1514">
    <w:name w:val="Indent1514"/>
    <w:basedOn w:val="Normal"/>
    <w:rsid w:val="00C230B4"/>
    <w:pPr>
      <w:spacing w:after="120" w:line="480" w:lineRule="exact"/>
      <w:ind w:left="2160" w:firstLine="720"/>
      <w:jc w:val="both"/>
    </w:pPr>
    <w:rPr>
      <w:szCs w:val="20"/>
    </w:rPr>
  </w:style>
  <w:style w:type="paragraph" w:customStyle="1" w:styleId="Indent2014">
    <w:name w:val="Indent2014"/>
    <w:basedOn w:val="Normal"/>
    <w:rsid w:val="00C230B4"/>
    <w:pPr>
      <w:spacing w:after="120" w:line="480" w:lineRule="exact"/>
      <w:ind w:left="2880" w:firstLine="720"/>
      <w:jc w:val="both"/>
    </w:pPr>
    <w:rPr>
      <w:szCs w:val="20"/>
    </w:rPr>
  </w:style>
  <w:style w:type="paragraph" w:customStyle="1" w:styleId="BodyTextNotJustified14">
    <w:name w:val="Body Text Not Justified14"/>
    <w:basedOn w:val="Normal"/>
    <w:rsid w:val="00C230B4"/>
    <w:pPr>
      <w:spacing w:after="120" w:line="480" w:lineRule="exact"/>
      <w:ind w:firstLine="720"/>
    </w:pPr>
    <w:rPr>
      <w:szCs w:val="20"/>
    </w:rPr>
  </w:style>
  <w:style w:type="paragraph" w:customStyle="1" w:styleId="BoldCenterArial12pt14">
    <w:name w:val="Bold Center Arial 12 pt14"/>
    <w:basedOn w:val="Normal"/>
    <w:rsid w:val="00C230B4"/>
    <w:pPr>
      <w:spacing w:after="160" w:line="480" w:lineRule="exact"/>
      <w:ind w:firstLine="720"/>
      <w:jc w:val="center"/>
    </w:pPr>
    <w:rPr>
      <w:rFonts w:ascii="Arial" w:hAnsi="Arial"/>
      <w:b/>
      <w:szCs w:val="20"/>
    </w:rPr>
  </w:style>
  <w:style w:type="paragraph" w:customStyle="1" w:styleId="Exercise14">
    <w:name w:val="Exercise14"/>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4">
    <w:name w:val="Flush Left Bold14"/>
    <w:basedOn w:val="Normal"/>
    <w:rsid w:val="00C230B4"/>
    <w:pPr>
      <w:spacing w:before="120" w:after="120" w:line="290" w:lineRule="exact"/>
      <w:ind w:firstLine="720"/>
      <w:jc w:val="both"/>
    </w:pPr>
    <w:rPr>
      <w:b/>
      <w:snapToGrid w:val="0"/>
      <w:szCs w:val="20"/>
    </w:rPr>
  </w:style>
  <w:style w:type="paragraph" w:customStyle="1" w:styleId="Hang114">
    <w:name w:val="Hang114"/>
    <w:basedOn w:val="Normal"/>
    <w:autoRedefine/>
    <w:rsid w:val="00C230B4"/>
    <w:pPr>
      <w:spacing w:after="120" w:line="480" w:lineRule="exact"/>
      <w:ind w:left="1080" w:hanging="360"/>
      <w:jc w:val="both"/>
    </w:pPr>
    <w:rPr>
      <w:snapToGrid w:val="0"/>
      <w:szCs w:val="20"/>
    </w:rPr>
  </w:style>
  <w:style w:type="paragraph" w:customStyle="1" w:styleId="Style114">
    <w:name w:val="Style114"/>
    <w:basedOn w:val="BP"/>
    <w:next w:val="BT"/>
    <w:autoRedefine/>
    <w:rsid w:val="00C230B4"/>
    <w:pPr>
      <w:spacing w:after="120"/>
      <w:ind w:firstLine="720"/>
    </w:pPr>
    <w:rPr>
      <w:szCs w:val="20"/>
    </w:rPr>
  </w:style>
  <w:style w:type="paragraph" w:customStyle="1" w:styleId="BP13">
    <w:name w:val="BP13"/>
    <w:basedOn w:val="BT"/>
    <w:next w:val="BT"/>
    <w:autoRedefine/>
    <w:rsid w:val="00C230B4"/>
    <w:pPr>
      <w:ind w:firstLine="720"/>
    </w:pPr>
  </w:style>
  <w:style w:type="paragraph" w:customStyle="1" w:styleId="HeadingCaps14">
    <w:name w:val="Heading Caps14"/>
    <w:basedOn w:val="Heading1"/>
    <w:autoRedefine/>
    <w:rsid w:val="00C230B4"/>
    <w:pPr>
      <w:spacing w:after="120" w:line="400" w:lineRule="exact"/>
      <w:ind w:firstLine="720"/>
    </w:pPr>
    <w:rPr>
      <w:caps/>
      <w:snapToGrid w:val="0"/>
      <w:sz w:val="40"/>
      <w:szCs w:val="20"/>
    </w:rPr>
  </w:style>
  <w:style w:type="paragraph" w:customStyle="1" w:styleId="BoldLine14">
    <w:name w:val="Bold Line14"/>
    <w:basedOn w:val="Normal"/>
    <w:rsid w:val="00C230B4"/>
    <w:pPr>
      <w:pBdr>
        <w:bottom w:val="single" w:sz="36" w:space="1" w:color="auto"/>
      </w:pBdr>
      <w:spacing w:after="120" w:line="300" w:lineRule="atLeast"/>
      <w:ind w:firstLine="720"/>
      <w:jc w:val="both"/>
    </w:pPr>
    <w:rPr>
      <w:szCs w:val="20"/>
    </w:rPr>
  </w:style>
  <w:style w:type="paragraph" w:customStyle="1" w:styleId="ExerciseTitle14">
    <w:name w:val="Exercise Title14"/>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4">
    <w:name w:val="Title 114"/>
    <w:basedOn w:val="Normal"/>
    <w:rsid w:val="00C230B4"/>
    <w:pPr>
      <w:spacing w:after="120" w:line="300" w:lineRule="atLeast"/>
      <w:ind w:firstLine="720"/>
      <w:jc w:val="center"/>
    </w:pPr>
    <w:rPr>
      <w:b/>
      <w:sz w:val="72"/>
      <w:szCs w:val="20"/>
    </w:rPr>
  </w:style>
  <w:style w:type="paragraph" w:customStyle="1" w:styleId="Title414">
    <w:name w:val="Title 414"/>
    <w:basedOn w:val="Title3"/>
    <w:rsid w:val="00C230B4"/>
    <w:pPr>
      <w:ind w:firstLine="720"/>
    </w:pPr>
    <w:rPr>
      <w:szCs w:val="20"/>
    </w:rPr>
  </w:style>
  <w:style w:type="paragraph" w:customStyle="1" w:styleId="CenterItalic14">
    <w:name w:val="Center Italic14"/>
    <w:basedOn w:val="Normal"/>
    <w:autoRedefine/>
    <w:rsid w:val="00C230B4"/>
    <w:pPr>
      <w:spacing w:after="120" w:line="480" w:lineRule="exact"/>
      <w:ind w:firstLine="720"/>
      <w:jc w:val="center"/>
    </w:pPr>
    <w:rPr>
      <w:i/>
      <w:szCs w:val="20"/>
    </w:rPr>
  </w:style>
  <w:style w:type="paragraph" w:customStyle="1" w:styleId="LT14">
    <w:name w:val="LT14"/>
    <w:basedOn w:val="Heading2"/>
    <w:autoRedefine/>
    <w:rsid w:val="00C230B4"/>
    <w:pPr>
      <w:ind w:firstLine="720"/>
    </w:pPr>
    <w:rPr>
      <w:b/>
      <w:i w:val="0"/>
      <w:sz w:val="36"/>
    </w:rPr>
  </w:style>
  <w:style w:type="paragraph" w:customStyle="1" w:styleId="Style214">
    <w:name w:val="Style214"/>
    <w:basedOn w:val="H2A"/>
    <w:autoRedefine/>
    <w:rsid w:val="00C230B4"/>
    <w:pPr>
      <w:outlineLvl w:val="2"/>
    </w:pPr>
    <w:rPr>
      <w:i/>
      <w:snapToGrid w:val="0"/>
    </w:rPr>
  </w:style>
  <w:style w:type="paragraph" w:customStyle="1" w:styleId="LS-LessonSubtitle14">
    <w:name w:val="LS - Lesson Subtitle14"/>
    <w:basedOn w:val="H2A"/>
    <w:autoRedefine/>
    <w:rsid w:val="00C230B4"/>
    <w:pPr>
      <w:outlineLvl w:val="2"/>
    </w:pPr>
    <w:rPr>
      <w:i/>
      <w:snapToGrid w:val="0"/>
    </w:rPr>
  </w:style>
  <w:style w:type="paragraph" w:customStyle="1" w:styleId="L113">
    <w:name w:val="L113"/>
    <w:basedOn w:val="Normal"/>
    <w:autoRedefine/>
    <w:rsid w:val="00C230B4"/>
    <w:pPr>
      <w:spacing w:after="120" w:line="480" w:lineRule="exact"/>
      <w:ind w:left="720" w:hanging="720"/>
      <w:jc w:val="both"/>
    </w:pPr>
    <w:rPr>
      <w:szCs w:val="20"/>
    </w:rPr>
  </w:style>
  <w:style w:type="paragraph" w:customStyle="1" w:styleId="L213">
    <w:name w:val="L213"/>
    <w:basedOn w:val="BT"/>
    <w:autoRedefine/>
    <w:rsid w:val="00C230B4"/>
    <w:pPr>
      <w:tabs>
        <w:tab w:val="left" w:pos="720"/>
      </w:tabs>
      <w:ind w:left="1440" w:hanging="720"/>
    </w:pPr>
  </w:style>
  <w:style w:type="paragraph" w:customStyle="1" w:styleId="L313">
    <w:name w:val="L313"/>
    <w:basedOn w:val="BT"/>
    <w:autoRedefine/>
    <w:rsid w:val="00C230B4"/>
    <w:pPr>
      <w:tabs>
        <w:tab w:val="left" w:pos="720"/>
        <w:tab w:val="left" w:pos="2160"/>
      </w:tabs>
      <w:ind w:left="2160" w:hanging="720"/>
    </w:pPr>
  </w:style>
  <w:style w:type="paragraph" w:customStyle="1" w:styleId="H113">
    <w:name w:val="H113"/>
    <w:basedOn w:val="BT"/>
    <w:next w:val="BT"/>
    <w:autoRedefine/>
    <w:rsid w:val="00C230B4"/>
    <w:pPr>
      <w:spacing w:line="300" w:lineRule="atLeast"/>
      <w:ind w:firstLine="720"/>
      <w:outlineLvl w:val="0"/>
    </w:pPr>
    <w:rPr>
      <w:rFonts w:ascii="Arial" w:hAnsi="Arial"/>
      <w:b/>
      <w:kern w:val="28"/>
    </w:rPr>
  </w:style>
  <w:style w:type="paragraph" w:customStyle="1" w:styleId="H1A13">
    <w:name w:val="H1A13"/>
    <w:basedOn w:val="H1"/>
    <w:rsid w:val="00C230B4"/>
    <w:pPr>
      <w:outlineLvl w:val="9"/>
    </w:pPr>
    <w:rPr>
      <w:sz w:val="24"/>
    </w:rPr>
  </w:style>
  <w:style w:type="paragraph" w:customStyle="1" w:styleId="I113">
    <w:name w:val="I113"/>
    <w:basedOn w:val="BT"/>
    <w:autoRedefine/>
    <w:rsid w:val="00C230B4"/>
    <w:pPr>
      <w:ind w:left="720" w:firstLine="720"/>
    </w:pPr>
  </w:style>
  <w:style w:type="paragraph" w:customStyle="1" w:styleId="I213">
    <w:name w:val="I213"/>
    <w:basedOn w:val="BT"/>
    <w:autoRedefine/>
    <w:rsid w:val="00C230B4"/>
    <w:pPr>
      <w:ind w:left="1440" w:firstLine="720"/>
    </w:pPr>
  </w:style>
  <w:style w:type="paragraph" w:customStyle="1" w:styleId="I313">
    <w:name w:val="I313"/>
    <w:basedOn w:val="I1"/>
    <w:autoRedefine/>
    <w:rsid w:val="00C230B4"/>
    <w:pPr>
      <w:ind w:left="2160"/>
    </w:pPr>
  </w:style>
  <w:style w:type="paragraph" w:customStyle="1" w:styleId="GR13">
    <w:name w:val="GR13"/>
    <w:basedOn w:val="BT"/>
    <w:autoRedefine/>
    <w:rsid w:val="00C230B4"/>
    <w:pPr>
      <w:spacing w:beforeLines="60"/>
      <w:ind w:firstLine="720"/>
      <w:jc w:val="left"/>
    </w:pPr>
  </w:style>
  <w:style w:type="paragraph" w:customStyle="1" w:styleId="I413">
    <w:name w:val="I413"/>
    <w:basedOn w:val="I1"/>
    <w:autoRedefine/>
    <w:rsid w:val="00C230B4"/>
    <w:pPr>
      <w:ind w:left="2880"/>
    </w:pPr>
  </w:style>
  <w:style w:type="paragraph" w:customStyle="1" w:styleId="CA13">
    <w:name w:val="CA13"/>
    <w:basedOn w:val="BT"/>
    <w:rsid w:val="00C230B4"/>
    <w:pPr>
      <w:ind w:firstLine="720"/>
      <w:jc w:val="left"/>
    </w:pPr>
  </w:style>
  <w:style w:type="paragraph" w:customStyle="1" w:styleId="StyleBodyText10ptBlack13">
    <w:name w:val="Style Body Text + 10 pt Black13"/>
    <w:basedOn w:val="Normal"/>
    <w:rsid w:val="00C230B4"/>
    <w:pPr>
      <w:spacing w:before="120" w:after="120" w:line="480" w:lineRule="exact"/>
      <w:ind w:firstLine="720"/>
      <w:jc w:val="both"/>
    </w:pPr>
    <w:rPr>
      <w:color w:val="000000"/>
      <w:szCs w:val="20"/>
    </w:rPr>
  </w:style>
  <w:style w:type="paragraph" w:customStyle="1" w:styleId="bt130">
    <w:name w:val="bt13"/>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3">
    <w:name w:val="Style Body Text + Bold23"/>
    <w:basedOn w:val="Normal"/>
    <w:autoRedefine/>
    <w:rsid w:val="00C230B4"/>
    <w:pPr>
      <w:spacing w:after="120" w:line="480" w:lineRule="exact"/>
      <w:ind w:firstLine="720"/>
      <w:jc w:val="both"/>
    </w:pPr>
    <w:rPr>
      <w:b/>
      <w:bCs/>
      <w:szCs w:val="20"/>
    </w:rPr>
  </w:style>
  <w:style w:type="paragraph" w:customStyle="1" w:styleId="H2113">
    <w:name w:val="H2113"/>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3">
    <w:name w:val="QT113"/>
    <w:basedOn w:val="NormalWeb"/>
    <w:autoRedefine/>
    <w:rsid w:val="00C230B4"/>
    <w:pPr>
      <w:spacing w:after="120" w:line="300" w:lineRule="atLeast"/>
      <w:ind w:left="720" w:right="720" w:firstLine="720"/>
      <w:jc w:val="both"/>
    </w:pPr>
    <w:rPr>
      <w:rFonts w:cs="Arial"/>
      <w:i/>
    </w:rPr>
  </w:style>
  <w:style w:type="character" w:customStyle="1" w:styleId="FootnoteTextChar83">
    <w:name w:val="Footnote Text Char83"/>
    <w:aliases w:val="Footnote Text Char Char Char Char83,Footnote Text Char Char Char1 Char73,Footnote Text Char Char Char2 Char73,Footnote Text Char Char Char11 Char73,Footnote Text Char Char Char3 Char73,Footnote Text Char Char Char12 Char73"/>
    <w:basedOn w:val="DefaultParagraphFont"/>
    <w:rsid w:val="00C230B4"/>
    <w:rPr>
      <w:lang w:val="en-US" w:eastAsia="en-US" w:bidi="ar-SA"/>
    </w:rPr>
  </w:style>
  <w:style w:type="paragraph" w:customStyle="1" w:styleId="Quotation63">
    <w:name w:val="Quotation63"/>
    <w:basedOn w:val="Normal"/>
    <w:autoRedefine/>
    <w:rsid w:val="00C230B4"/>
    <w:pPr>
      <w:spacing w:before="120" w:after="120" w:line="480" w:lineRule="exact"/>
      <w:ind w:left="720" w:right="720" w:firstLine="720"/>
      <w:jc w:val="both"/>
    </w:pPr>
    <w:rPr>
      <w:i/>
      <w:szCs w:val="20"/>
    </w:rPr>
  </w:style>
  <w:style w:type="paragraph" w:customStyle="1" w:styleId="LeftRunningHeadEven23">
    <w:name w:val="Left Running Head (Even)2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30">
    <w:name w:val="quotation6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3">
    <w:name w:val="Level 1 Heading2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3">
    <w:name w:val="Quotation Char63"/>
    <w:basedOn w:val="BodyTextChar"/>
    <w:rsid w:val="00C230B4"/>
    <w:rPr>
      <w:i/>
      <w:sz w:val="24"/>
      <w:szCs w:val="24"/>
    </w:rPr>
  </w:style>
  <w:style w:type="paragraph" w:customStyle="1" w:styleId="StyleBodyTextBold123">
    <w:name w:val="Style Body Text + Bold123"/>
    <w:basedOn w:val="Normal"/>
    <w:autoRedefine/>
    <w:rsid w:val="00C230B4"/>
    <w:pPr>
      <w:spacing w:after="120" w:line="480" w:lineRule="exact"/>
      <w:ind w:firstLine="720"/>
      <w:jc w:val="both"/>
    </w:pPr>
    <w:rPr>
      <w:b/>
      <w:bCs/>
      <w:szCs w:val="20"/>
    </w:rPr>
  </w:style>
  <w:style w:type="character" w:customStyle="1" w:styleId="StyleBodyTextBold1Char23">
    <w:name w:val="Style Body Text + Bold1 Char23"/>
    <w:basedOn w:val="BodyTextChar"/>
    <w:rsid w:val="00C230B4"/>
    <w:rPr>
      <w:b/>
      <w:bCs/>
      <w:sz w:val="24"/>
      <w:szCs w:val="24"/>
    </w:rPr>
  </w:style>
  <w:style w:type="character" w:customStyle="1" w:styleId="BalloonTextChar4">
    <w:name w:val="Balloon Text Char4"/>
    <w:basedOn w:val="DefaultParagraphFont"/>
    <w:rsid w:val="00C230B4"/>
    <w:rPr>
      <w:rFonts w:ascii="Tahoma" w:hAnsi="Tahoma" w:cs="Tahoma"/>
      <w:sz w:val="16"/>
      <w:szCs w:val="16"/>
    </w:rPr>
  </w:style>
  <w:style w:type="character" w:customStyle="1" w:styleId="FootnoteTextChar93">
    <w:name w:val="Footnote Text Char93"/>
    <w:aliases w:val="Footnote Text Char Char Char Char93,Footnote Text Char Char Char1 Char83,Footnote Text Char Char Char2 Char83,Footnote Text Char Char Char11 Char83,Footnote Text Char Char Char3 Char83,Footnote Text Char Char Char12 Char83"/>
    <w:basedOn w:val="DefaultParagraphFont"/>
    <w:rsid w:val="00C230B4"/>
    <w:rPr>
      <w:lang w:val="en-US" w:eastAsia="en-US" w:bidi="ar-SA"/>
    </w:rPr>
  </w:style>
  <w:style w:type="paragraph" w:customStyle="1" w:styleId="Quotation74">
    <w:name w:val="Quotation74"/>
    <w:basedOn w:val="Normal"/>
    <w:autoRedefine/>
    <w:rsid w:val="00C230B4"/>
    <w:pPr>
      <w:spacing w:before="120" w:after="120" w:line="480" w:lineRule="exact"/>
      <w:ind w:left="720" w:right="720" w:firstLine="720"/>
      <w:jc w:val="both"/>
    </w:pPr>
    <w:rPr>
      <w:i/>
      <w:szCs w:val="20"/>
    </w:rPr>
  </w:style>
  <w:style w:type="character" w:customStyle="1" w:styleId="QuotationChar73">
    <w:name w:val="Quotation Char73"/>
    <w:basedOn w:val="BodyTextChar"/>
    <w:rsid w:val="00C230B4"/>
    <w:rPr>
      <w:i/>
      <w:sz w:val="24"/>
      <w:szCs w:val="24"/>
    </w:rPr>
  </w:style>
  <w:style w:type="paragraph" w:customStyle="1" w:styleId="H324">
    <w:name w:val="H32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4">
    <w:name w:val="QT64"/>
    <w:basedOn w:val="NormalWeb"/>
    <w:autoRedefine/>
    <w:rsid w:val="00C230B4"/>
    <w:pPr>
      <w:spacing w:after="120" w:line="300" w:lineRule="atLeast"/>
      <w:ind w:left="720" w:right="720" w:firstLine="720"/>
      <w:jc w:val="both"/>
    </w:pPr>
    <w:rPr>
      <w:rFonts w:cs="Arial"/>
      <w:i/>
    </w:rPr>
  </w:style>
  <w:style w:type="character" w:customStyle="1" w:styleId="QTChar63">
    <w:name w:val="QT Char63"/>
    <w:basedOn w:val="DefaultParagraphFont"/>
    <w:rsid w:val="00C230B4"/>
    <w:rPr>
      <w:rFonts w:cs="Arial"/>
      <w:i/>
      <w:sz w:val="24"/>
    </w:rPr>
  </w:style>
  <w:style w:type="character" w:customStyle="1" w:styleId="Heading1Char9">
    <w:name w:val="Heading 1 Char9"/>
    <w:basedOn w:val="DefaultParagraphFont"/>
    <w:rsid w:val="00C230B4"/>
    <w:rPr>
      <w:rFonts w:ascii="Arial" w:hAnsi="Arial"/>
      <w:b/>
      <w:kern w:val="28"/>
      <w:sz w:val="32"/>
    </w:rPr>
  </w:style>
  <w:style w:type="character" w:customStyle="1" w:styleId="BodyTextChar20">
    <w:name w:val="Body Text Char20"/>
    <w:basedOn w:val="DefaultParagraphFont"/>
    <w:rsid w:val="00C230B4"/>
    <w:rPr>
      <w:rFonts w:cs="Arial"/>
      <w:sz w:val="24"/>
      <w:lang w:val="en-US" w:eastAsia="en-US" w:bidi="ar-SA"/>
    </w:rPr>
  </w:style>
  <w:style w:type="character" w:customStyle="1" w:styleId="Heading2Char16">
    <w:name w:val="Heading 2 Char16"/>
    <w:basedOn w:val="DefaultParagraphFont"/>
    <w:rsid w:val="00C230B4"/>
    <w:rPr>
      <w:rFonts w:ascii="Arial" w:hAnsi="Arial"/>
      <w:i/>
      <w:kern w:val="28"/>
      <w:sz w:val="28"/>
      <w:szCs w:val="24"/>
    </w:rPr>
  </w:style>
  <w:style w:type="character" w:customStyle="1" w:styleId="Heading3Char15">
    <w:name w:val="Heading 3 Char15"/>
    <w:basedOn w:val="DefaultParagraphFont"/>
    <w:rsid w:val="00C230B4"/>
    <w:rPr>
      <w:rFonts w:ascii="Arial" w:hAnsi="Arial"/>
      <w:b/>
      <w:kern w:val="28"/>
      <w:sz w:val="24"/>
      <w:szCs w:val="24"/>
    </w:rPr>
  </w:style>
  <w:style w:type="character" w:customStyle="1" w:styleId="Heading4Char5">
    <w:name w:val="Heading 4 Char5"/>
    <w:basedOn w:val="DefaultParagraphFont"/>
    <w:rsid w:val="00C230B4"/>
    <w:rPr>
      <w:i/>
      <w:kern w:val="28"/>
      <w:sz w:val="24"/>
      <w:szCs w:val="24"/>
    </w:rPr>
  </w:style>
  <w:style w:type="character" w:customStyle="1" w:styleId="Heading5Char4">
    <w:name w:val="Heading 5 Char4"/>
    <w:basedOn w:val="DefaultParagraphFont"/>
    <w:rsid w:val="00C230B4"/>
    <w:rPr>
      <w:rFonts w:ascii="Arial" w:hAnsi="Arial"/>
      <w:b/>
      <w:kern w:val="28"/>
      <w:sz w:val="24"/>
      <w:szCs w:val="24"/>
    </w:rPr>
  </w:style>
  <w:style w:type="character" w:customStyle="1" w:styleId="Heading6Char4">
    <w:name w:val="Heading 6 Char4"/>
    <w:basedOn w:val="DefaultParagraphFont"/>
    <w:rsid w:val="00C230B4"/>
    <w:rPr>
      <w:rFonts w:ascii="Arial" w:hAnsi="Arial"/>
      <w:b/>
      <w:i/>
      <w:kern w:val="28"/>
      <w:sz w:val="24"/>
      <w:szCs w:val="24"/>
    </w:rPr>
  </w:style>
  <w:style w:type="character" w:customStyle="1" w:styleId="Heading7Char4">
    <w:name w:val="Heading 7 Char4"/>
    <w:basedOn w:val="DefaultParagraphFont"/>
    <w:rsid w:val="00C230B4"/>
    <w:rPr>
      <w:b/>
      <w:kern w:val="28"/>
      <w:sz w:val="24"/>
      <w:szCs w:val="24"/>
    </w:rPr>
  </w:style>
  <w:style w:type="character" w:customStyle="1" w:styleId="Heading8Char4">
    <w:name w:val="Heading 8 Char4"/>
    <w:basedOn w:val="DefaultParagraphFont"/>
    <w:rsid w:val="00C230B4"/>
    <w:rPr>
      <w:b/>
      <w:i/>
      <w:kern w:val="28"/>
      <w:sz w:val="24"/>
      <w:szCs w:val="24"/>
    </w:rPr>
  </w:style>
  <w:style w:type="character" w:customStyle="1" w:styleId="Heading9Char4">
    <w:name w:val="Heading 9 Char4"/>
    <w:basedOn w:val="DefaultParagraphFont"/>
    <w:rsid w:val="00C230B4"/>
    <w:rPr>
      <w:b/>
      <w:i/>
      <w:kern w:val="28"/>
      <w:sz w:val="24"/>
      <w:szCs w:val="24"/>
    </w:rPr>
  </w:style>
  <w:style w:type="character" w:customStyle="1" w:styleId="FootnoteTextChar26">
    <w:name w:val="Footnote Text Char26"/>
    <w:aliases w:val="Footnote Text Char Char Char Char26,Footnote Text Char Char Char1 Char25,Footnote Text Char Char Char2 Char25,Footnote Text Char Char Char11 Char25,Footnote Text Char Char Char3 Char25,Footnote Text Char Char Char12 Char25"/>
    <w:basedOn w:val="DefaultParagraphFont"/>
    <w:rsid w:val="00C230B4"/>
    <w:rPr>
      <w:lang w:val="en-US" w:eastAsia="en-US" w:bidi="ar-SA"/>
    </w:rPr>
  </w:style>
  <w:style w:type="paragraph" w:customStyle="1" w:styleId="Quotation240">
    <w:name w:val="Quotation24"/>
    <w:basedOn w:val="Normal"/>
    <w:autoRedefine/>
    <w:rsid w:val="00C230B4"/>
    <w:pPr>
      <w:spacing w:before="120" w:after="120" w:line="480" w:lineRule="exact"/>
      <w:ind w:left="720" w:right="720" w:firstLine="720"/>
      <w:jc w:val="both"/>
    </w:pPr>
    <w:rPr>
      <w:i/>
      <w:szCs w:val="20"/>
    </w:rPr>
  </w:style>
  <w:style w:type="character" w:customStyle="1" w:styleId="QuotationChar20">
    <w:name w:val="Quotation Char20"/>
    <w:basedOn w:val="BodyTextChar"/>
    <w:rsid w:val="00C230B4"/>
    <w:rPr>
      <w:i/>
      <w:sz w:val="24"/>
      <w:szCs w:val="24"/>
    </w:rPr>
  </w:style>
  <w:style w:type="paragraph" w:customStyle="1" w:styleId="quotation201">
    <w:name w:val="quotation2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8">
    <w:name w:val="indent 518"/>
    <w:aliases w:val="hang 58"/>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5">
    <w:name w:val="flush left15"/>
    <w:aliases w:val="no hang1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6">
    <w:name w:val="Level 1 Heading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7">
    <w:name w:val="indent 107"/>
    <w:aliases w:val="block27"/>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BT8">
    <w:name w:val="BT8"/>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8">
    <w:name w:val="BT Char8"/>
    <w:basedOn w:val="DefaultParagraphFont"/>
    <w:rsid w:val="00C230B4"/>
    <w:rPr>
      <w:sz w:val="24"/>
      <w:lang w:val="en-US" w:eastAsia="en-US" w:bidi="ar-SA"/>
    </w:rPr>
  </w:style>
  <w:style w:type="paragraph" w:customStyle="1" w:styleId="L25">
    <w:name w:val="L25"/>
    <w:basedOn w:val="BT"/>
    <w:autoRedefine/>
    <w:rsid w:val="00C230B4"/>
    <w:pPr>
      <w:tabs>
        <w:tab w:val="left" w:pos="720"/>
      </w:tabs>
      <w:ind w:left="1440" w:hanging="720"/>
    </w:pPr>
  </w:style>
  <w:style w:type="paragraph" w:customStyle="1" w:styleId="H110">
    <w:name w:val="H110"/>
    <w:basedOn w:val="BT"/>
    <w:next w:val="BT"/>
    <w:autoRedefine/>
    <w:rsid w:val="00C230B4"/>
    <w:pPr>
      <w:spacing w:line="300" w:lineRule="atLeast"/>
      <w:ind w:firstLine="720"/>
      <w:outlineLvl w:val="0"/>
    </w:pPr>
    <w:rPr>
      <w:rFonts w:ascii="Arial" w:hAnsi="Arial"/>
      <w:b/>
      <w:kern w:val="28"/>
    </w:rPr>
  </w:style>
  <w:style w:type="paragraph" w:customStyle="1" w:styleId="H36">
    <w:name w:val="H3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17">
    <w:name w:val="QT17"/>
    <w:basedOn w:val="NormalWeb"/>
    <w:autoRedefine/>
    <w:rsid w:val="00C230B4"/>
    <w:pPr>
      <w:spacing w:after="120" w:line="300" w:lineRule="atLeast"/>
      <w:ind w:left="720" w:right="720" w:firstLine="720"/>
      <w:jc w:val="both"/>
    </w:pPr>
    <w:rPr>
      <w:rFonts w:cs="Arial"/>
      <w:i/>
    </w:rPr>
  </w:style>
  <w:style w:type="character" w:customStyle="1" w:styleId="QTChar16">
    <w:name w:val="QT Char16"/>
    <w:basedOn w:val="DefaultParagraphFont"/>
    <w:rsid w:val="00C230B4"/>
    <w:rPr>
      <w:rFonts w:cs="Arial"/>
      <w:i/>
      <w:sz w:val="24"/>
      <w:szCs w:val="24"/>
      <w:lang w:val="en-US" w:eastAsia="en-US" w:bidi="ar-SA"/>
    </w:rPr>
  </w:style>
  <w:style w:type="character" w:customStyle="1" w:styleId="BTCharCharCharChar5">
    <w:name w:val="BT Char Char Char Char5"/>
    <w:basedOn w:val="DefaultParagraphFont"/>
    <w:rsid w:val="00C230B4"/>
    <w:rPr>
      <w:sz w:val="24"/>
      <w:szCs w:val="24"/>
      <w:lang w:val="en-US" w:eastAsia="en-US" w:bidi="ar-SA"/>
    </w:rPr>
  </w:style>
  <w:style w:type="paragraph" w:customStyle="1" w:styleId="BTCharCharChar5">
    <w:name w:val="BT Char Char Char5"/>
    <w:basedOn w:val="Normal"/>
    <w:autoRedefine/>
    <w:rsid w:val="00C230B4"/>
    <w:pPr>
      <w:spacing w:after="120" w:line="300" w:lineRule="exact"/>
      <w:ind w:firstLine="720"/>
      <w:jc w:val="both"/>
    </w:pPr>
    <w:rPr>
      <w:szCs w:val="20"/>
    </w:rPr>
  </w:style>
  <w:style w:type="paragraph" w:customStyle="1" w:styleId="I16">
    <w:name w:val="I16"/>
    <w:basedOn w:val="BT"/>
    <w:autoRedefine/>
    <w:rsid w:val="00C230B4"/>
    <w:pPr>
      <w:ind w:left="720" w:firstLine="720"/>
    </w:pPr>
  </w:style>
  <w:style w:type="paragraph" w:customStyle="1" w:styleId="GR5">
    <w:name w:val="GR5"/>
    <w:basedOn w:val="BT"/>
    <w:autoRedefine/>
    <w:rsid w:val="00C230B4"/>
    <w:pPr>
      <w:spacing w:beforeLines="60"/>
      <w:ind w:firstLine="720"/>
      <w:jc w:val="left"/>
    </w:pPr>
  </w:style>
  <w:style w:type="paragraph" w:customStyle="1" w:styleId="FNChar5">
    <w:name w:val="FN Char5"/>
    <w:basedOn w:val="FootnoteText"/>
    <w:autoRedefine/>
    <w:rsid w:val="00C230B4"/>
    <w:pPr>
      <w:contextualSpacing/>
      <w:jc w:val="both"/>
    </w:pPr>
  </w:style>
  <w:style w:type="character" w:customStyle="1" w:styleId="FNCharChar5">
    <w:name w:val="FN Char Char5"/>
    <w:basedOn w:val="DefaultParagraphFont"/>
    <w:rsid w:val="00C230B4"/>
    <w:rPr>
      <w:sz w:val="18"/>
    </w:rPr>
  </w:style>
  <w:style w:type="paragraph" w:customStyle="1" w:styleId="StyleBodyTextBold110">
    <w:name w:val="Style Body Text + Bold110"/>
    <w:basedOn w:val="Normal"/>
    <w:autoRedefine/>
    <w:rsid w:val="00C230B4"/>
    <w:pPr>
      <w:spacing w:after="120" w:line="480" w:lineRule="exact"/>
      <w:ind w:firstLine="720"/>
      <w:jc w:val="both"/>
    </w:pPr>
    <w:rPr>
      <w:b/>
      <w:bCs/>
      <w:szCs w:val="20"/>
    </w:rPr>
  </w:style>
  <w:style w:type="character" w:customStyle="1" w:styleId="StyleBodyTextBold1Char10">
    <w:name w:val="Style Body Text + Bold1 Char10"/>
    <w:basedOn w:val="BodyTextChar"/>
    <w:rsid w:val="00C230B4"/>
    <w:rPr>
      <w:b/>
      <w:bCs/>
      <w:sz w:val="24"/>
      <w:szCs w:val="24"/>
    </w:rPr>
  </w:style>
  <w:style w:type="character" w:customStyle="1" w:styleId="EN5">
    <w:name w:val="EN5"/>
    <w:basedOn w:val="DefaultParagraphFont"/>
    <w:rsid w:val="00C230B4"/>
    <w:rPr>
      <w:rFonts w:ascii="Times New Roman" w:hAnsi="Times New Roman"/>
      <w:sz w:val="24"/>
      <w:szCs w:val="24"/>
    </w:rPr>
  </w:style>
  <w:style w:type="character" w:customStyle="1" w:styleId="CommentTextChar5">
    <w:name w:val="Comment Text Char5"/>
    <w:basedOn w:val="DefaultParagraphFont"/>
    <w:rsid w:val="00C230B4"/>
    <w:rPr>
      <w:sz w:val="24"/>
      <w:szCs w:val="24"/>
    </w:rPr>
  </w:style>
  <w:style w:type="character" w:customStyle="1" w:styleId="BodyTextIndentChar5">
    <w:name w:val="Body Text Indent Char5"/>
    <w:basedOn w:val="DefaultParagraphFont"/>
    <w:rsid w:val="00C230B4"/>
    <w:rPr>
      <w:rFonts w:cs="Arial"/>
      <w:sz w:val="24"/>
    </w:rPr>
  </w:style>
  <w:style w:type="character" w:customStyle="1" w:styleId="DateChar5">
    <w:name w:val="Date Char5"/>
    <w:basedOn w:val="DefaultParagraphFont"/>
    <w:rsid w:val="00C230B4"/>
    <w:rPr>
      <w:rFonts w:cs="Arial"/>
      <w:b/>
      <w:sz w:val="24"/>
    </w:rPr>
  </w:style>
  <w:style w:type="character" w:customStyle="1" w:styleId="EndnoteTextChar5">
    <w:name w:val="Endnote Text Char5"/>
    <w:basedOn w:val="DefaultParagraphFont"/>
    <w:rsid w:val="00C230B4"/>
    <w:rPr>
      <w:sz w:val="18"/>
      <w:szCs w:val="24"/>
    </w:rPr>
  </w:style>
  <w:style w:type="character" w:customStyle="1" w:styleId="FooterChar6">
    <w:name w:val="Footer Char6"/>
    <w:basedOn w:val="DefaultParagraphFont"/>
    <w:rsid w:val="00C230B4"/>
    <w:rPr>
      <w:sz w:val="24"/>
    </w:rPr>
  </w:style>
  <w:style w:type="paragraph" w:customStyle="1" w:styleId="FooterEven5">
    <w:name w:val="Footer Even5"/>
    <w:basedOn w:val="Footer"/>
    <w:rsid w:val="00C230B4"/>
    <w:pPr>
      <w:spacing w:after="120" w:line="480" w:lineRule="exact"/>
      <w:ind w:firstLine="720"/>
      <w:jc w:val="both"/>
    </w:pPr>
    <w:rPr>
      <w:szCs w:val="20"/>
    </w:rPr>
  </w:style>
  <w:style w:type="paragraph" w:customStyle="1" w:styleId="FooterFirst5">
    <w:name w:val="Footer First5"/>
    <w:basedOn w:val="Footer"/>
    <w:rsid w:val="00C230B4"/>
    <w:pPr>
      <w:spacing w:after="120" w:line="480" w:lineRule="exact"/>
      <w:ind w:firstLine="720"/>
      <w:jc w:val="both"/>
    </w:pPr>
    <w:rPr>
      <w:szCs w:val="20"/>
    </w:rPr>
  </w:style>
  <w:style w:type="paragraph" w:customStyle="1" w:styleId="FooterOdd5">
    <w:name w:val="Footer Odd5"/>
    <w:basedOn w:val="Footer"/>
    <w:rsid w:val="00C230B4"/>
    <w:pPr>
      <w:spacing w:after="120" w:line="480" w:lineRule="exact"/>
      <w:ind w:firstLine="720"/>
      <w:jc w:val="both"/>
    </w:pPr>
    <w:rPr>
      <w:szCs w:val="20"/>
    </w:rPr>
  </w:style>
  <w:style w:type="character" w:customStyle="1" w:styleId="HeaderChar7">
    <w:name w:val="Header Char7"/>
    <w:basedOn w:val="DefaultParagraphFont"/>
    <w:uiPriority w:val="99"/>
    <w:rsid w:val="00C230B4"/>
    <w:rPr>
      <w:i/>
      <w:sz w:val="24"/>
    </w:rPr>
  </w:style>
  <w:style w:type="paragraph" w:customStyle="1" w:styleId="HeaderEven6">
    <w:name w:val="Header Even6"/>
    <w:basedOn w:val="Header"/>
    <w:rsid w:val="00C230B4"/>
    <w:pPr>
      <w:ind w:firstLine="720"/>
      <w:jc w:val="both"/>
    </w:pPr>
    <w:rPr>
      <w:sz w:val="56"/>
      <w:szCs w:val="56"/>
    </w:rPr>
  </w:style>
  <w:style w:type="paragraph" w:customStyle="1" w:styleId="HeaderFirst5">
    <w:name w:val="Header First5"/>
    <w:basedOn w:val="Header"/>
    <w:rsid w:val="00C230B4"/>
    <w:pPr>
      <w:ind w:firstLine="720"/>
      <w:jc w:val="both"/>
    </w:pPr>
    <w:rPr>
      <w:sz w:val="56"/>
      <w:szCs w:val="56"/>
    </w:rPr>
  </w:style>
  <w:style w:type="paragraph" w:customStyle="1" w:styleId="HeaderOdd5">
    <w:name w:val="Header Odd5"/>
    <w:basedOn w:val="Header"/>
    <w:rsid w:val="00C230B4"/>
    <w:pPr>
      <w:ind w:firstLine="720"/>
      <w:jc w:val="both"/>
    </w:pPr>
    <w:rPr>
      <w:sz w:val="56"/>
      <w:szCs w:val="56"/>
    </w:rPr>
  </w:style>
  <w:style w:type="character" w:customStyle="1" w:styleId="MacroTextChar5">
    <w:name w:val="Macro Text Char5"/>
    <w:basedOn w:val="DefaultParagraphFont"/>
    <w:rsid w:val="00C230B4"/>
    <w:rPr>
      <w:rFonts w:ascii="Courier New" w:hAnsi="Courier New" w:cs="Arial"/>
      <w:sz w:val="24"/>
    </w:rPr>
  </w:style>
  <w:style w:type="character" w:customStyle="1" w:styleId="MessageHeaderChar5">
    <w:name w:val="Message Header Char5"/>
    <w:basedOn w:val="DefaultParagraphFont"/>
    <w:rsid w:val="00C230B4"/>
    <w:rPr>
      <w:rFonts w:ascii="Arial" w:hAnsi="Arial" w:cs="Arial"/>
      <w:sz w:val="24"/>
    </w:rPr>
  </w:style>
  <w:style w:type="paragraph" w:customStyle="1" w:styleId="PartLabel5">
    <w:name w:val="Part Label5"/>
    <w:basedOn w:val="HeadingBase"/>
    <w:next w:val="Normal"/>
    <w:rsid w:val="00C230B4"/>
    <w:pPr>
      <w:spacing w:after="120" w:line="480" w:lineRule="exact"/>
      <w:ind w:firstLine="720"/>
      <w:jc w:val="both"/>
    </w:pPr>
    <w:rPr>
      <w:szCs w:val="20"/>
    </w:rPr>
  </w:style>
  <w:style w:type="paragraph" w:customStyle="1" w:styleId="HeadingBase5">
    <w:name w:val="Heading Base5"/>
    <w:basedOn w:val="Normal"/>
    <w:rsid w:val="00C230B4"/>
    <w:pPr>
      <w:keepNext/>
      <w:spacing w:before="240" w:after="120" w:line="480" w:lineRule="exact"/>
      <w:ind w:firstLine="720"/>
      <w:jc w:val="both"/>
    </w:pPr>
    <w:rPr>
      <w:rFonts w:ascii="Arial" w:hAnsi="Arial"/>
      <w:b/>
      <w:kern w:val="28"/>
      <w:sz w:val="36"/>
      <w:szCs w:val="20"/>
    </w:rPr>
  </w:style>
  <w:style w:type="paragraph" w:customStyle="1" w:styleId="PartTitle5">
    <w:name w:val="Part Title5"/>
    <w:basedOn w:val="HeadingBase"/>
    <w:next w:val="PartSubtitle"/>
    <w:rsid w:val="00C230B4"/>
    <w:pPr>
      <w:spacing w:after="120" w:line="480" w:lineRule="exact"/>
      <w:ind w:firstLine="720"/>
      <w:jc w:val="both"/>
    </w:pPr>
    <w:rPr>
      <w:szCs w:val="20"/>
    </w:rPr>
  </w:style>
  <w:style w:type="paragraph" w:customStyle="1" w:styleId="PartSubtitle5">
    <w:name w:val="Part Subtitle5"/>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5">
    <w:name w:val="Section Heading5"/>
    <w:basedOn w:val="HeadingBase"/>
    <w:rsid w:val="00C230B4"/>
    <w:pPr>
      <w:spacing w:after="120" w:line="480" w:lineRule="exact"/>
      <w:ind w:firstLine="720"/>
      <w:jc w:val="both"/>
    </w:pPr>
    <w:rPr>
      <w:szCs w:val="20"/>
    </w:rPr>
  </w:style>
  <w:style w:type="paragraph" w:customStyle="1" w:styleId="SectionLabel5">
    <w:name w:val="Section Label5"/>
    <w:basedOn w:val="HeadingBase"/>
    <w:rsid w:val="00C230B4"/>
    <w:pPr>
      <w:spacing w:after="120" w:line="480" w:lineRule="exact"/>
      <w:ind w:firstLine="720"/>
      <w:jc w:val="both"/>
    </w:pPr>
    <w:rPr>
      <w:szCs w:val="20"/>
    </w:rPr>
  </w:style>
  <w:style w:type="character" w:customStyle="1" w:styleId="SubtitleChar5">
    <w:name w:val="Subtitle Char5"/>
    <w:basedOn w:val="DefaultParagraphFont"/>
    <w:rsid w:val="00C230B4"/>
    <w:rPr>
      <w:rFonts w:ascii="Arial" w:hAnsi="Arial"/>
      <w:i/>
      <w:kern w:val="28"/>
      <w:sz w:val="28"/>
      <w:szCs w:val="24"/>
    </w:rPr>
  </w:style>
  <w:style w:type="character" w:customStyle="1" w:styleId="TitleChar5">
    <w:name w:val="Title Char5"/>
    <w:basedOn w:val="DefaultParagraphFont"/>
    <w:rsid w:val="00C230B4"/>
    <w:rPr>
      <w:rFonts w:ascii="Arial" w:hAnsi="Arial"/>
      <w:b/>
      <w:kern w:val="28"/>
      <w:sz w:val="40"/>
      <w:szCs w:val="24"/>
    </w:rPr>
  </w:style>
  <w:style w:type="paragraph" w:customStyle="1" w:styleId="TitleCover5">
    <w:name w:val="Title Cover5"/>
    <w:basedOn w:val="HeadingBase"/>
    <w:next w:val="SubtitleCover"/>
    <w:rsid w:val="00C230B4"/>
    <w:pPr>
      <w:spacing w:after="120" w:line="480" w:lineRule="exact"/>
      <w:ind w:firstLine="720"/>
      <w:jc w:val="both"/>
    </w:pPr>
    <w:rPr>
      <w:szCs w:val="20"/>
    </w:rPr>
  </w:style>
  <w:style w:type="paragraph" w:customStyle="1" w:styleId="SubtitleCover5">
    <w:name w:val="Subtitle Cover5"/>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indent570">
    <w:name w:val="indent 57"/>
    <w:aliases w:val="hang 9 (SP Parts)5"/>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5">
    <w:name w:val="Level 3 Heading5"/>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5">
    <w:name w:val="flush left bold titles5"/>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8">
    <w:name w:val="Left Running Head (Even)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5">
    <w:name w:val="Right Running Head (Odd)5"/>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5">
    <w:name w:val="EXERCISE - BOX5"/>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5">
    <w:name w:val="Thick Line Below5"/>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6">
    <w:name w:val="indent 526"/>
    <w:aliases w:val="block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5">
    <w:name w:val="PI5"/>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5">
    <w:name w:val="indent 155"/>
    <w:aliases w:val="block15"/>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5">
    <w:name w:val="Document Map Char5"/>
    <w:basedOn w:val="DefaultParagraphFont"/>
    <w:rsid w:val="00C230B4"/>
    <w:rPr>
      <w:rFonts w:ascii="Tahoma" w:hAnsi="Tahoma" w:cs="Tahoma"/>
      <w:sz w:val="24"/>
      <w:szCs w:val="24"/>
      <w:shd w:val="clear" w:color="auto" w:fill="000080"/>
    </w:rPr>
  </w:style>
  <w:style w:type="character" w:customStyle="1" w:styleId="PlainTextChar5">
    <w:name w:val="Plain Text Char5"/>
    <w:basedOn w:val="DefaultParagraphFont"/>
    <w:rsid w:val="00C230B4"/>
    <w:rPr>
      <w:rFonts w:ascii="Courier New" w:hAnsi="Courier New" w:cs="Courier New"/>
      <w:lang w:bidi="he-IL"/>
    </w:rPr>
  </w:style>
  <w:style w:type="paragraph" w:customStyle="1" w:styleId="quotation114">
    <w:name w:val="quotation1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BulletFirst5">
    <w:name w:val="List Bullet First5"/>
    <w:basedOn w:val="ListBullet"/>
    <w:next w:val="ListBullet"/>
    <w:rsid w:val="00C230B4"/>
    <w:pPr>
      <w:spacing w:before="0" w:line="480" w:lineRule="exact"/>
      <w:jc w:val="both"/>
    </w:pPr>
    <w:rPr>
      <w:szCs w:val="20"/>
    </w:rPr>
  </w:style>
  <w:style w:type="paragraph" w:customStyle="1" w:styleId="ListBulletLast5">
    <w:name w:val="List Bullet Last5"/>
    <w:basedOn w:val="ListBullet"/>
    <w:rsid w:val="00C230B4"/>
    <w:pPr>
      <w:spacing w:before="0" w:line="480" w:lineRule="exact"/>
      <w:jc w:val="both"/>
    </w:pPr>
    <w:rPr>
      <w:szCs w:val="20"/>
    </w:rPr>
  </w:style>
  <w:style w:type="paragraph" w:customStyle="1" w:styleId="ListNumberFirst5">
    <w:name w:val="List Number First5"/>
    <w:basedOn w:val="ListNumber"/>
    <w:next w:val="ListNumber"/>
    <w:rsid w:val="00C230B4"/>
    <w:pPr>
      <w:spacing w:before="0" w:line="480" w:lineRule="exact"/>
      <w:jc w:val="both"/>
    </w:pPr>
    <w:rPr>
      <w:szCs w:val="20"/>
    </w:rPr>
  </w:style>
  <w:style w:type="paragraph" w:customStyle="1" w:styleId="ListNumberLast5">
    <w:name w:val="List Number Last5"/>
    <w:basedOn w:val="ListNumber"/>
    <w:rsid w:val="00C230B4"/>
    <w:pPr>
      <w:spacing w:before="0" w:line="480" w:lineRule="exact"/>
      <w:jc w:val="both"/>
    </w:pPr>
    <w:rPr>
      <w:szCs w:val="20"/>
    </w:rPr>
  </w:style>
  <w:style w:type="paragraph" w:customStyle="1" w:styleId="Title45">
    <w:name w:val="Title 45"/>
    <w:basedOn w:val="Title3"/>
    <w:rsid w:val="00C230B4"/>
    <w:pPr>
      <w:ind w:firstLine="720"/>
    </w:pPr>
    <w:rPr>
      <w:szCs w:val="20"/>
    </w:rPr>
  </w:style>
  <w:style w:type="paragraph" w:customStyle="1" w:styleId="Title35">
    <w:name w:val="Title 35"/>
    <w:basedOn w:val="Title2"/>
    <w:rsid w:val="00C230B4"/>
    <w:pPr>
      <w:ind w:firstLine="720"/>
    </w:pPr>
    <w:rPr>
      <w:b/>
      <w:sz w:val="26"/>
      <w:szCs w:val="20"/>
    </w:rPr>
  </w:style>
  <w:style w:type="paragraph" w:customStyle="1" w:styleId="Title25">
    <w:name w:val="Title 25"/>
    <w:basedOn w:val="Normal"/>
    <w:rsid w:val="00C230B4"/>
    <w:pPr>
      <w:spacing w:after="120" w:line="300" w:lineRule="atLeast"/>
      <w:ind w:firstLine="720"/>
      <w:jc w:val="center"/>
    </w:pPr>
    <w:rPr>
      <w:sz w:val="52"/>
      <w:szCs w:val="20"/>
    </w:rPr>
  </w:style>
  <w:style w:type="paragraph" w:customStyle="1" w:styleId="BlockQuotationFirst5">
    <w:name w:val="Block Quotation First5"/>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5">
    <w:name w:val="Block Quotation5"/>
    <w:basedOn w:val="Normal"/>
    <w:rsid w:val="00C230B4"/>
    <w:pPr>
      <w:keepLines/>
      <w:spacing w:after="160" w:line="480" w:lineRule="exact"/>
      <w:ind w:left="720" w:right="720" w:firstLine="720"/>
      <w:jc w:val="both"/>
    </w:pPr>
    <w:rPr>
      <w:i/>
      <w:szCs w:val="20"/>
    </w:rPr>
  </w:style>
  <w:style w:type="paragraph" w:customStyle="1" w:styleId="BlockQuotationLast5">
    <w:name w:val="Block Quotation Last5"/>
    <w:basedOn w:val="BlockQuotation"/>
    <w:rsid w:val="00C230B4"/>
    <w:pPr>
      <w:tabs>
        <w:tab w:val="clear" w:pos="720"/>
      </w:tabs>
      <w:spacing w:before="0" w:line="480" w:lineRule="exact"/>
      <w:ind w:firstLine="720"/>
      <w:jc w:val="both"/>
    </w:pPr>
    <w:rPr>
      <w:szCs w:val="20"/>
    </w:rPr>
  </w:style>
  <w:style w:type="paragraph" w:customStyle="1" w:styleId="H2A5">
    <w:name w:val="H2A5"/>
    <w:basedOn w:val="H2"/>
    <w:rsid w:val="00C230B4"/>
    <w:rPr>
      <w:rFonts w:ascii="Times New Roman" w:hAnsi="Times New Roman"/>
      <w:iCs w:val="0"/>
      <w:szCs w:val="28"/>
    </w:rPr>
  </w:style>
  <w:style w:type="paragraph" w:customStyle="1" w:styleId="H27">
    <w:name w:val="H27"/>
    <w:basedOn w:val="BT"/>
    <w:autoRedefine/>
    <w:rsid w:val="00C230B4"/>
    <w:pPr>
      <w:spacing w:line="300" w:lineRule="atLeast"/>
      <w:ind w:firstLine="720"/>
      <w:outlineLvl w:val="1"/>
    </w:pPr>
  </w:style>
  <w:style w:type="paragraph" w:customStyle="1" w:styleId="Style25">
    <w:name w:val="Style25"/>
    <w:basedOn w:val="H2A"/>
    <w:autoRedefine/>
    <w:rsid w:val="00C230B4"/>
    <w:pPr>
      <w:outlineLvl w:val="1"/>
    </w:pPr>
    <w:rPr>
      <w:i/>
      <w:snapToGrid w:val="0"/>
    </w:rPr>
  </w:style>
  <w:style w:type="paragraph" w:customStyle="1" w:styleId="LS-LessonSubtitle5">
    <w:name w:val="LS - Lesson Subtitle5"/>
    <w:basedOn w:val="H2A"/>
    <w:autoRedefine/>
    <w:rsid w:val="00C230B4"/>
    <w:pPr>
      <w:outlineLvl w:val="1"/>
    </w:pPr>
    <w:rPr>
      <w:i/>
      <w:snapToGrid w:val="0"/>
    </w:rPr>
  </w:style>
  <w:style w:type="paragraph" w:customStyle="1" w:styleId="BodyTextKeep5">
    <w:name w:val="Body Text Keep5"/>
    <w:basedOn w:val="Normal"/>
    <w:rsid w:val="00C230B4"/>
    <w:pPr>
      <w:keepNext/>
      <w:spacing w:after="120" w:line="480" w:lineRule="exact"/>
      <w:ind w:firstLine="720"/>
      <w:jc w:val="both"/>
    </w:pPr>
    <w:rPr>
      <w:szCs w:val="20"/>
    </w:rPr>
  </w:style>
  <w:style w:type="paragraph" w:customStyle="1" w:styleId="ChapterLabel5">
    <w:name w:val="Chapter Label5"/>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5">
    <w:name w:val="Chapter Subtitle5"/>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5">
    <w:name w:val="Chapter Title5"/>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5">
    <w:name w:val="Document Label5"/>
    <w:basedOn w:val="Normal"/>
    <w:rsid w:val="00C230B4"/>
    <w:pPr>
      <w:keepNext/>
      <w:spacing w:before="240" w:after="360" w:line="480" w:lineRule="exact"/>
      <w:ind w:firstLine="720"/>
      <w:jc w:val="both"/>
    </w:pPr>
    <w:rPr>
      <w:b/>
      <w:kern w:val="28"/>
      <w:sz w:val="36"/>
      <w:szCs w:val="20"/>
    </w:rPr>
  </w:style>
  <w:style w:type="paragraph" w:customStyle="1" w:styleId="FootnoteBase10">
    <w:name w:val="Footnote Base10"/>
    <w:basedOn w:val="Normal"/>
    <w:rsid w:val="00C230B4"/>
    <w:pPr>
      <w:tabs>
        <w:tab w:val="left" w:pos="187"/>
      </w:tabs>
      <w:spacing w:after="120" w:line="220" w:lineRule="exact"/>
      <w:ind w:left="187" w:hanging="187"/>
      <w:jc w:val="both"/>
    </w:pPr>
    <w:rPr>
      <w:sz w:val="18"/>
      <w:szCs w:val="20"/>
    </w:rPr>
  </w:style>
  <w:style w:type="paragraph" w:customStyle="1" w:styleId="HeaderBase5">
    <w:name w:val="Header Base5"/>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5">
    <w:name w:val="Index Base5"/>
    <w:basedOn w:val="Normal"/>
    <w:rsid w:val="00C230B4"/>
    <w:pPr>
      <w:tabs>
        <w:tab w:val="right" w:leader="dot" w:pos="3960"/>
      </w:tabs>
      <w:spacing w:after="120" w:line="480" w:lineRule="exact"/>
      <w:ind w:left="720" w:hanging="720"/>
      <w:jc w:val="both"/>
    </w:pPr>
    <w:rPr>
      <w:szCs w:val="20"/>
    </w:rPr>
  </w:style>
  <w:style w:type="paragraph" w:customStyle="1" w:styleId="ListFirst5">
    <w:name w:val="List First5"/>
    <w:basedOn w:val="List"/>
    <w:next w:val="List"/>
    <w:rsid w:val="00C230B4"/>
    <w:pPr>
      <w:tabs>
        <w:tab w:val="clear" w:pos="720"/>
      </w:tabs>
      <w:spacing w:before="80" w:line="480" w:lineRule="exact"/>
      <w:jc w:val="both"/>
    </w:pPr>
    <w:rPr>
      <w:szCs w:val="20"/>
    </w:rPr>
  </w:style>
  <w:style w:type="paragraph" w:customStyle="1" w:styleId="ListLast5">
    <w:name w:val="List Last5"/>
    <w:basedOn w:val="List"/>
    <w:rsid w:val="00C230B4"/>
    <w:pPr>
      <w:tabs>
        <w:tab w:val="clear" w:pos="720"/>
      </w:tabs>
      <w:spacing w:before="0" w:after="240" w:line="480" w:lineRule="exact"/>
      <w:jc w:val="both"/>
    </w:pPr>
    <w:rPr>
      <w:szCs w:val="20"/>
    </w:rPr>
  </w:style>
  <w:style w:type="paragraph" w:customStyle="1" w:styleId="Picture5">
    <w:name w:val="Picture5"/>
    <w:basedOn w:val="Normal"/>
    <w:next w:val="Caption"/>
    <w:rsid w:val="00C230B4"/>
    <w:pPr>
      <w:keepNext/>
      <w:spacing w:after="120" w:line="480" w:lineRule="exact"/>
      <w:ind w:firstLine="720"/>
      <w:jc w:val="both"/>
    </w:pPr>
    <w:rPr>
      <w:szCs w:val="20"/>
    </w:rPr>
  </w:style>
  <w:style w:type="paragraph" w:customStyle="1" w:styleId="TOCBase5">
    <w:name w:val="TOC Base5"/>
    <w:basedOn w:val="Normal"/>
    <w:rsid w:val="00C230B4"/>
    <w:pPr>
      <w:tabs>
        <w:tab w:val="right" w:leader="dot" w:pos="8640"/>
      </w:tabs>
      <w:spacing w:after="120" w:line="480" w:lineRule="exact"/>
      <w:ind w:firstLine="720"/>
      <w:jc w:val="both"/>
    </w:pPr>
    <w:rPr>
      <w:szCs w:val="20"/>
    </w:rPr>
  </w:style>
  <w:style w:type="paragraph" w:customStyle="1" w:styleId="HeaderlikeH15">
    <w:name w:val="Header like H15"/>
    <w:basedOn w:val="Heading2"/>
    <w:rsid w:val="00C230B4"/>
    <w:pPr>
      <w:spacing w:before="120" w:line="360" w:lineRule="exact"/>
      <w:ind w:firstLine="720"/>
      <w:outlineLvl w:val="9"/>
    </w:pPr>
    <w:rPr>
      <w:b/>
      <w:i w:val="0"/>
      <w:sz w:val="36"/>
    </w:rPr>
  </w:style>
  <w:style w:type="paragraph" w:customStyle="1" w:styleId="Greeting5">
    <w:name w:val="Greeting5"/>
    <w:basedOn w:val="Normal"/>
    <w:rsid w:val="00C230B4"/>
    <w:pPr>
      <w:spacing w:after="120" w:line="480" w:lineRule="exact"/>
      <w:ind w:firstLine="720"/>
    </w:pPr>
    <w:rPr>
      <w:szCs w:val="20"/>
    </w:rPr>
  </w:style>
  <w:style w:type="paragraph" w:customStyle="1" w:styleId="Indent58">
    <w:name w:val="Indent58"/>
    <w:basedOn w:val="Normal"/>
    <w:rsid w:val="00C230B4"/>
    <w:pPr>
      <w:spacing w:after="120" w:line="480" w:lineRule="exact"/>
      <w:ind w:left="720" w:firstLine="720"/>
      <w:jc w:val="both"/>
    </w:pPr>
    <w:rPr>
      <w:szCs w:val="20"/>
    </w:rPr>
  </w:style>
  <w:style w:type="paragraph" w:customStyle="1" w:styleId="Indent1050">
    <w:name w:val="Indent105"/>
    <w:basedOn w:val="Normal"/>
    <w:rsid w:val="00C230B4"/>
    <w:pPr>
      <w:spacing w:after="120" w:line="480" w:lineRule="exact"/>
      <w:ind w:left="1440" w:firstLine="720"/>
      <w:jc w:val="both"/>
    </w:pPr>
    <w:rPr>
      <w:szCs w:val="20"/>
    </w:rPr>
  </w:style>
  <w:style w:type="paragraph" w:customStyle="1" w:styleId="Indent1550">
    <w:name w:val="Indent155"/>
    <w:basedOn w:val="Normal"/>
    <w:rsid w:val="00C230B4"/>
    <w:pPr>
      <w:spacing w:after="120" w:line="480" w:lineRule="exact"/>
      <w:ind w:left="2160" w:firstLine="720"/>
      <w:jc w:val="both"/>
    </w:pPr>
    <w:rPr>
      <w:szCs w:val="20"/>
    </w:rPr>
  </w:style>
  <w:style w:type="paragraph" w:customStyle="1" w:styleId="Indent205">
    <w:name w:val="Indent205"/>
    <w:basedOn w:val="Normal"/>
    <w:rsid w:val="00C230B4"/>
    <w:pPr>
      <w:spacing w:after="120" w:line="480" w:lineRule="exact"/>
      <w:ind w:left="2880" w:firstLine="720"/>
      <w:jc w:val="both"/>
    </w:pPr>
    <w:rPr>
      <w:szCs w:val="20"/>
    </w:rPr>
  </w:style>
  <w:style w:type="paragraph" w:customStyle="1" w:styleId="BodyTextNotJustified5">
    <w:name w:val="Body Text Not Justified5"/>
    <w:basedOn w:val="Normal"/>
    <w:rsid w:val="00C230B4"/>
    <w:pPr>
      <w:spacing w:after="120" w:line="480" w:lineRule="exact"/>
      <w:ind w:firstLine="720"/>
    </w:pPr>
    <w:rPr>
      <w:szCs w:val="20"/>
    </w:rPr>
  </w:style>
  <w:style w:type="paragraph" w:customStyle="1" w:styleId="BoldCenterArial12pt5">
    <w:name w:val="Bold Center Arial 12 pt5"/>
    <w:basedOn w:val="Normal"/>
    <w:rsid w:val="00C230B4"/>
    <w:pPr>
      <w:spacing w:after="160" w:line="480" w:lineRule="exact"/>
      <w:ind w:firstLine="720"/>
      <w:jc w:val="center"/>
    </w:pPr>
    <w:rPr>
      <w:rFonts w:ascii="Arial" w:hAnsi="Arial"/>
      <w:b/>
      <w:szCs w:val="20"/>
    </w:rPr>
  </w:style>
  <w:style w:type="paragraph" w:customStyle="1" w:styleId="Exercise5">
    <w:name w:val="Exercise5"/>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5">
    <w:name w:val="Flush Left Bold5"/>
    <w:basedOn w:val="Normal"/>
    <w:rsid w:val="00C230B4"/>
    <w:pPr>
      <w:spacing w:before="120" w:after="120" w:line="290" w:lineRule="exact"/>
      <w:ind w:firstLine="720"/>
      <w:jc w:val="both"/>
    </w:pPr>
    <w:rPr>
      <w:b/>
      <w:snapToGrid w:val="0"/>
      <w:szCs w:val="20"/>
    </w:rPr>
  </w:style>
  <w:style w:type="paragraph" w:customStyle="1" w:styleId="Hang15">
    <w:name w:val="Hang15"/>
    <w:basedOn w:val="Normal"/>
    <w:autoRedefine/>
    <w:rsid w:val="00C230B4"/>
    <w:pPr>
      <w:spacing w:after="120" w:line="480" w:lineRule="exact"/>
      <w:ind w:left="1080" w:hanging="360"/>
      <w:jc w:val="both"/>
    </w:pPr>
    <w:rPr>
      <w:snapToGrid w:val="0"/>
      <w:szCs w:val="20"/>
    </w:rPr>
  </w:style>
  <w:style w:type="paragraph" w:customStyle="1" w:styleId="Style15">
    <w:name w:val="Style15"/>
    <w:basedOn w:val="BP"/>
    <w:next w:val="BT"/>
    <w:autoRedefine/>
    <w:rsid w:val="00C230B4"/>
    <w:pPr>
      <w:spacing w:after="120"/>
      <w:ind w:firstLine="720"/>
    </w:pPr>
    <w:rPr>
      <w:szCs w:val="20"/>
    </w:rPr>
  </w:style>
  <w:style w:type="paragraph" w:customStyle="1" w:styleId="BP5">
    <w:name w:val="BP5"/>
    <w:basedOn w:val="BT"/>
    <w:next w:val="BT"/>
    <w:autoRedefine/>
    <w:rsid w:val="00C230B4"/>
    <w:pPr>
      <w:ind w:firstLine="720"/>
    </w:pPr>
  </w:style>
  <w:style w:type="paragraph" w:customStyle="1" w:styleId="HeadingCaps5">
    <w:name w:val="Heading Caps5"/>
    <w:basedOn w:val="Heading1"/>
    <w:autoRedefine/>
    <w:rsid w:val="00C230B4"/>
    <w:pPr>
      <w:spacing w:after="120" w:line="400" w:lineRule="exact"/>
      <w:ind w:firstLine="720"/>
    </w:pPr>
    <w:rPr>
      <w:caps/>
      <w:snapToGrid w:val="0"/>
      <w:sz w:val="40"/>
      <w:szCs w:val="20"/>
    </w:rPr>
  </w:style>
  <w:style w:type="paragraph" w:customStyle="1" w:styleId="BoldLine5">
    <w:name w:val="Bold Line5"/>
    <w:basedOn w:val="Normal"/>
    <w:rsid w:val="00C230B4"/>
    <w:pPr>
      <w:pBdr>
        <w:bottom w:val="single" w:sz="36" w:space="1" w:color="auto"/>
      </w:pBdr>
      <w:spacing w:after="120" w:line="300" w:lineRule="atLeast"/>
      <w:ind w:firstLine="720"/>
      <w:jc w:val="both"/>
    </w:pPr>
    <w:rPr>
      <w:szCs w:val="20"/>
    </w:rPr>
  </w:style>
  <w:style w:type="paragraph" w:customStyle="1" w:styleId="ExerciseTitle5">
    <w:name w:val="Exercise Title5"/>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5">
    <w:name w:val="Title 15"/>
    <w:basedOn w:val="Normal"/>
    <w:rsid w:val="00C230B4"/>
    <w:pPr>
      <w:spacing w:after="120" w:line="300" w:lineRule="atLeast"/>
      <w:ind w:firstLine="720"/>
      <w:jc w:val="center"/>
    </w:pPr>
    <w:rPr>
      <w:b/>
      <w:sz w:val="72"/>
      <w:szCs w:val="20"/>
    </w:rPr>
  </w:style>
  <w:style w:type="paragraph" w:customStyle="1" w:styleId="CenterItalic5">
    <w:name w:val="Center Italic5"/>
    <w:basedOn w:val="Normal"/>
    <w:autoRedefine/>
    <w:rsid w:val="00C230B4"/>
    <w:pPr>
      <w:spacing w:after="120" w:line="480" w:lineRule="exact"/>
      <w:ind w:firstLine="720"/>
      <w:jc w:val="center"/>
    </w:pPr>
    <w:rPr>
      <w:i/>
      <w:szCs w:val="20"/>
    </w:rPr>
  </w:style>
  <w:style w:type="paragraph" w:customStyle="1" w:styleId="H4A5">
    <w:name w:val="H4A5"/>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5">
    <w:name w:val="LT5"/>
    <w:basedOn w:val="Heading2"/>
    <w:autoRedefine/>
    <w:rsid w:val="00C230B4"/>
    <w:pPr>
      <w:ind w:firstLine="720"/>
    </w:pPr>
    <w:rPr>
      <w:b/>
      <w:i w:val="0"/>
      <w:sz w:val="36"/>
    </w:rPr>
  </w:style>
  <w:style w:type="paragraph" w:customStyle="1" w:styleId="H3A5">
    <w:name w:val="H3A5"/>
    <w:basedOn w:val="H3"/>
    <w:rsid w:val="00C230B4"/>
  </w:style>
  <w:style w:type="paragraph" w:customStyle="1" w:styleId="L16">
    <w:name w:val="L16"/>
    <w:basedOn w:val="Normal"/>
    <w:autoRedefine/>
    <w:rsid w:val="00C230B4"/>
    <w:pPr>
      <w:spacing w:after="120" w:line="480" w:lineRule="exact"/>
      <w:ind w:left="720" w:hanging="720"/>
      <w:jc w:val="both"/>
    </w:pPr>
    <w:rPr>
      <w:szCs w:val="20"/>
    </w:rPr>
  </w:style>
  <w:style w:type="paragraph" w:customStyle="1" w:styleId="L35">
    <w:name w:val="L35"/>
    <w:basedOn w:val="BT"/>
    <w:autoRedefine/>
    <w:rsid w:val="00C230B4"/>
    <w:pPr>
      <w:tabs>
        <w:tab w:val="left" w:pos="720"/>
        <w:tab w:val="left" w:pos="2160"/>
      </w:tabs>
      <w:ind w:left="2160" w:hanging="720"/>
    </w:pPr>
  </w:style>
  <w:style w:type="paragraph" w:customStyle="1" w:styleId="H1A5">
    <w:name w:val="H1A5"/>
    <w:basedOn w:val="H1"/>
    <w:rsid w:val="00C230B4"/>
    <w:pPr>
      <w:outlineLvl w:val="9"/>
    </w:pPr>
    <w:rPr>
      <w:sz w:val="24"/>
    </w:rPr>
  </w:style>
  <w:style w:type="paragraph" w:customStyle="1" w:styleId="I25">
    <w:name w:val="I25"/>
    <w:basedOn w:val="BT"/>
    <w:autoRedefine/>
    <w:rsid w:val="00C230B4"/>
    <w:pPr>
      <w:ind w:left="1440" w:firstLine="720"/>
    </w:pPr>
  </w:style>
  <w:style w:type="paragraph" w:customStyle="1" w:styleId="I35">
    <w:name w:val="I35"/>
    <w:basedOn w:val="I1"/>
    <w:autoRedefine/>
    <w:rsid w:val="00C230B4"/>
    <w:pPr>
      <w:ind w:left="2160"/>
    </w:pPr>
  </w:style>
  <w:style w:type="character" w:customStyle="1" w:styleId="GK5">
    <w:name w:val="GK5"/>
    <w:basedOn w:val="DefaultParagraphFont"/>
    <w:rsid w:val="00C230B4"/>
    <w:rPr>
      <w:rFonts w:ascii="GraecaII" w:hAnsi="GraecaII"/>
      <w:sz w:val="28"/>
    </w:rPr>
  </w:style>
  <w:style w:type="character" w:customStyle="1" w:styleId="HB4">
    <w:name w:val="HB4"/>
    <w:basedOn w:val="DefaultParagraphFont"/>
    <w:rsid w:val="00C230B4"/>
    <w:rPr>
      <w:rFonts w:ascii="HebraicaII" w:hAnsi="HebraicaII"/>
      <w:sz w:val="28"/>
      <w:szCs w:val="28"/>
    </w:rPr>
  </w:style>
  <w:style w:type="paragraph" w:customStyle="1" w:styleId="I45">
    <w:name w:val="I45"/>
    <w:basedOn w:val="I1"/>
    <w:autoRedefine/>
    <w:rsid w:val="00C230B4"/>
    <w:pPr>
      <w:ind w:left="2880"/>
    </w:pPr>
  </w:style>
  <w:style w:type="paragraph" w:customStyle="1" w:styleId="H45">
    <w:name w:val="H45"/>
    <w:basedOn w:val="H4A"/>
    <w:next w:val="Normal"/>
    <w:autoRedefine/>
    <w:rsid w:val="00C230B4"/>
    <w:pPr>
      <w:snapToGrid w:val="0"/>
      <w:ind w:left="1440"/>
      <w:outlineLvl w:val="3"/>
    </w:pPr>
    <w:rPr>
      <w:snapToGrid/>
    </w:rPr>
  </w:style>
  <w:style w:type="paragraph" w:customStyle="1" w:styleId="CA5">
    <w:name w:val="CA5"/>
    <w:basedOn w:val="BT"/>
    <w:rsid w:val="00C230B4"/>
    <w:pPr>
      <w:ind w:firstLine="720"/>
      <w:jc w:val="left"/>
    </w:pPr>
  </w:style>
  <w:style w:type="paragraph" w:customStyle="1" w:styleId="StyleBodyText10ptBlack5">
    <w:name w:val="Style Body Text + 10 pt Black5"/>
    <w:basedOn w:val="Normal"/>
    <w:rsid w:val="00C230B4"/>
    <w:pPr>
      <w:spacing w:before="120" w:after="120" w:line="480" w:lineRule="exact"/>
      <w:ind w:firstLine="720"/>
      <w:jc w:val="both"/>
    </w:pPr>
    <w:rPr>
      <w:color w:val="000000"/>
      <w:szCs w:val="20"/>
    </w:rPr>
  </w:style>
  <w:style w:type="character" w:customStyle="1" w:styleId="grame5">
    <w:name w:val="grame5"/>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50">
    <w:name w:val="bt5"/>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5">
    <w:name w:val="en15"/>
    <w:basedOn w:val="DefaultParagraphFont"/>
    <w:rsid w:val="00C230B4"/>
    <w:rPr>
      <w:rFonts w:ascii="Times New Roman" w:hAnsi="Times New Roman" w:cs="Times New Roman" w:hint="default"/>
    </w:rPr>
  </w:style>
  <w:style w:type="character" w:customStyle="1" w:styleId="spelle5">
    <w:name w:val="spelle5"/>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6">
    <w:name w:val="Style Body Text + Bold6"/>
    <w:basedOn w:val="Normal"/>
    <w:autoRedefine/>
    <w:rsid w:val="00C230B4"/>
    <w:pPr>
      <w:spacing w:after="120" w:line="480" w:lineRule="exact"/>
      <w:ind w:firstLine="720"/>
      <w:jc w:val="both"/>
    </w:pPr>
    <w:rPr>
      <w:b/>
      <w:bCs/>
      <w:szCs w:val="20"/>
    </w:rPr>
  </w:style>
  <w:style w:type="character" w:customStyle="1" w:styleId="FootnoteTextCharCharCharCharChar14">
    <w:name w:val="Footnote Text Char Char Char Char Char14"/>
    <w:basedOn w:val="DefaultParagraphFont"/>
    <w:rsid w:val="00C230B4"/>
    <w:rPr>
      <w:lang w:val="en-US" w:eastAsia="en-US" w:bidi="ar-SA"/>
    </w:rPr>
  </w:style>
  <w:style w:type="paragraph" w:customStyle="1" w:styleId="H215">
    <w:name w:val="H215"/>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8">
    <w:name w:val="QT18"/>
    <w:basedOn w:val="NormalWeb"/>
    <w:autoRedefine/>
    <w:rsid w:val="00C230B4"/>
    <w:pPr>
      <w:spacing w:after="120" w:line="300" w:lineRule="atLeast"/>
      <w:ind w:left="720" w:right="720" w:firstLine="720"/>
      <w:jc w:val="both"/>
    </w:pPr>
    <w:rPr>
      <w:rFonts w:cs="Arial"/>
      <w:i/>
    </w:rPr>
  </w:style>
  <w:style w:type="character" w:customStyle="1" w:styleId="QTChar17">
    <w:name w:val="QT Char17"/>
    <w:basedOn w:val="DefaultParagraphFont"/>
    <w:rsid w:val="00C230B4"/>
    <w:rPr>
      <w:rFonts w:cs="Arial"/>
      <w:i/>
      <w:sz w:val="24"/>
      <w:lang w:val="en-US" w:eastAsia="en-US" w:bidi="ar-SA"/>
    </w:rPr>
  </w:style>
  <w:style w:type="character" w:customStyle="1" w:styleId="Heading1Char14">
    <w:name w:val="Heading 1 Char14"/>
    <w:basedOn w:val="DefaultParagraphFont"/>
    <w:rsid w:val="00C230B4"/>
    <w:rPr>
      <w:rFonts w:ascii="Arial" w:eastAsia="Times New Roman" w:hAnsi="Arial"/>
      <w:b/>
      <w:kern w:val="28"/>
      <w:sz w:val="32"/>
    </w:rPr>
  </w:style>
  <w:style w:type="character" w:customStyle="1" w:styleId="BodyTextChar110">
    <w:name w:val="Body Text Char110"/>
    <w:basedOn w:val="DefaultParagraphFont"/>
    <w:rsid w:val="00C230B4"/>
    <w:rPr>
      <w:rFonts w:ascii="Times New Roman" w:eastAsia="Times New Roman" w:hAnsi="Times New Roman"/>
      <w:sz w:val="24"/>
      <w:szCs w:val="24"/>
    </w:rPr>
  </w:style>
  <w:style w:type="character" w:customStyle="1" w:styleId="Heading2Char17">
    <w:name w:val="Heading 2 Char17"/>
    <w:basedOn w:val="DefaultParagraphFont"/>
    <w:rsid w:val="00C230B4"/>
    <w:rPr>
      <w:rFonts w:ascii="Arial" w:eastAsia="Times New Roman" w:hAnsi="Arial"/>
      <w:i/>
      <w:kern w:val="28"/>
      <w:sz w:val="28"/>
    </w:rPr>
  </w:style>
  <w:style w:type="character" w:customStyle="1" w:styleId="Heading3Char16">
    <w:name w:val="Heading 3 Char16"/>
    <w:basedOn w:val="DefaultParagraphFont"/>
    <w:rsid w:val="00C230B4"/>
    <w:rPr>
      <w:rFonts w:ascii="Arial" w:eastAsia="Times New Roman" w:hAnsi="Arial"/>
      <w:b/>
      <w:kern w:val="28"/>
      <w:sz w:val="24"/>
    </w:rPr>
  </w:style>
  <w:style w:type="character" w:customStyle="1" w:styleId="FootnoteTextChar27">
    <w:name w:val="Footnote Text Char27"/>
    <w:aliases w:val="Footnote Text Char Char Char Char112,Footnote Text Char Char Char1 Char112,Footnote Text Char Char Char2 Char112,Footnote Text Char Char Char11 Char112,Footnote Text Char Char Char3 Char112,Footnote Text Char Char Char12 Char112"/>
    <w:basedOn w:val="DefaultParagraphFont"/>
    <w:rsid w:val="00C230B4"/>
    <w:rPr>
      <w:rFonts w:ascii="Times New Roman" w:eastAsia="Times New Roman" w:hAnsi="Times New Roman"/>
      <w:sz w:val="18"/>
    </w:rPr>
  </w:style>
  <w:style w:type="paragraph" w:customStyle="1" w:styleId="Quotation1120">
    <w:name w:val="Quotation112"/>
    <w:basedOn w:val="Normal"/>
    <w:autoRedefine/>
    <w:rsid w:val="00C230B4"/>
    <w:pPr>
      <w:spacing w:before="120" w:after="120" w:line="480" w:lineRule="exact"/>
      <w:ind w:left="720" w:right="720" w:firstLine="720"/>
      <w:jc w:val="both"/>
    </w:pPr>
    <w:rPr>
      <w:i/>
      <w:szCs w:val="20"/>
    </w:rPr>
  </w:style>
  <w:style w:type="character" w:customStyle="1" w:styleId="QuotationChar111">
    <w:name w:val="Quotation Char111"/>
    <w:basedOn w:val="BodyTextChar"/>
    <w:rsid w:val="00C230B4"/>
    <w:rPr>
      <w:rFonts w:ascii="Times New Roman" w:eastAsia="Times New Roman" w:hAnsi="Times New Roman"/>
      <w:i/>
      <w:sz w:val="24"/>
      <w:szCs w:val="24"/>
    </w:rPr>
  </w:style>
  <w:style w:type="paragraph" w:customStyle="1" w:styleId="quotation25">
    <w:name w:val="quotation2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6">
    <w:name w:val="flush left16"/>
    <w:aliases w:val="no hang1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5">
    <w:name w:val="QT25"/>
    <w:basedOn w:val="NormalWeb"/>
    <w:autoRedefine/>
    <w:rsid w:val="00C230B4"/>
    <w:pPr>
      <w:spacing w:after="120" w:line="300" w:lineRule="atLeast"/>
      <w:ind w:left="720" w:right="720" w:firstLine="720"/>
      <w:jc w:val="both"/>
    </w:pPr>
    <w:rPr>
      <w:rFonts w:cs="Arial"/>
      <w:i/>
    </w:rPr>
  </w:style>
  <w:style w:type="character" w:customStyle="1" w:styleId="QTChar24">
    <w:name w:val="QT Char24"/>
    <w:basedOn w:val="DefaultParagraphFont"/>
    <w:rsid w:val="00C230B4"/>
    <w:rPr>
      <w:rFonts w:ascii="Times New Roman" w:eastAsia="Times New Roman" w:hAnsi="Times New Roman" w:cs="Arial"/>
      <w:i/>
      <w:sz w:val="24"/>
      <w:szCs w:val="20"/>
    </w:rPr>
  </w:style>
  <w:style w:type="paragraph" w:customStyle="1" w:styleId="FootnoteBase15">
    <w:name w:val="Footnote Base15"/>
    <w:basedOn w:val="Normal"/>
    <w:rsid w:val="00C230B4"/>
    <w:pPr>
      <w:tabs>
        <w:tab w:val="left" w:pos="187"/>
      </w:tabs>
      <w:spacing w:after="120" w:line="220" w:lineRule="exact"/>
      <w:ind w:left="187" w:hanging="187"/>
      <w:jc w:val="both"/>
    </w:pPr>
    <w:rPr>
      <w:sz w:val="18"/>
      <w:szCs w:val="20"/>
    </w:rPr>
  </w:style>
  <w:style w:type="paragraph" w:customStyle="1" w:styleId="Quotation250">
    <w:name w:val="Quotation25"/>
    <w:basedOn w:val="Normal"/>
    <w:autoRedefine/>
    <w:rsid w:val="00C230B4"/>
    <w:pPr>
      <w:spacing w:before="120" w:after="120" w:line="480" w:lineRule="exact"/>
      <w:ind w:left="720" w:right="720" w:firstLine="720"/>
    </w:pPr>
    <w:rPr>
      <w:i/>
      <w:szCs w:val="20"/>
    </w:rPr>
  </w:style>
  <w:style w:type="character" w:customStyle="1" w:styleId="FootnoteTextChar114">
    <w:name w:val="Footnote Text Char114"/>
    <w:aliases w:val="Footnote Text Char Char Char Char27"/>
    <w:basedOn w:val="DefaultParagraphFont"/>
    <w:rsid w:val="00C230B4"/>
    <w:rPr>
      <w:sz w:val="18"/>
    </w:rPr>
  </w:style>
  <w:style w:type="paragraph" w:customStyle="1" w:styleId="quotation34">
    <w:name w:val="quotation3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4">
    <w:name w:val="QT34"/>
    <w:basedOn w:val="NormalWeb"/>
    <w:autoRedefine/>
    <w:rsid w:val="00C230B4"/>
    <w:pPr>
      <w:spacing w:after="120" w:line="300" w:lineRule="atLeast"/>
      <w:ind w:left="720" w:right="720" w:firstLine="720"/>
      <w:jc w:val="both"/>
    </w:pPr>
    <w:rPr>
      <w:rFonts w:cs="Arial"/>
      <w:i/>
    </w:rPr>
  </w:style>
  <w:style w:type="character" w:customStyle="1" w:styleId="QTChar34">
    <w:name w:val="QT Char34"/>
    <w:basedOn w:val="DefaultParagraphFont"/>
    <w:rsid w:val="00C230B4"/>
    <w:rPr>
      <w:rFonts w:cs="Arial"/>
      <w:i/>
      <w:sz w:val="24"/>
    </w:rPr>
  </w:style>
  <w:style w:type="character" w:customStyle="1" w:styleId="BodyTextChar24">
    <w:name w:val="Body Text Char24"/>
    <w:basedOn w:val="DefaultParagraphFont"/>
    <w:rsid w:val="00C230B4"/>
    <w:rPr>
      <w:sz w:val="24"/>
      <w:szCs w:val="24"/>
    </w:rPr>
  </w:style>
  <w:style w:type="character" w:customStyle="1" w:styleId="QuotationChar24">
    <w:name w:val="Quotation Char24"/>
    <w:basedOn w:val="BodyTextChar"/>
    <w:rsid w:val="00C230B4"/>
    <w:rPr>
      <w:i/>
      <w:sz w:val="24"/>
      <w:szCs w:val="24"/>
    </w:rPr>
  </w:style>
  <w:style w:type="paragraph" w:customStyle="1" w:styleId="FootnoteBase24">
    <w:name w:val="Footnote Base24"/>
    <w:basedOn w:val="Normal"/>
    <w:rsid w:val="00C230B4"/>
    <w:pPr>
      <w:tabs>
        <w:tab w:val="left" w:pos="187"/>
      </w:tabs>
      <w:spacing w:after="120" w:line="220" w:lineRule="exact"/>
      <w:ind w:left="187" w:hanging="187"/>
      <w:jc w:val="both"/>
    </w:pPr>
    <w:rPr>
      <w:sz w:val="18"/>
      <w:szCs w:val="20"/>
    </w:rPr>
  </w:style>
  <w:style w:type="paragraph" w:customStyle="1" w:styleId="Quotation340">
    <w:name w:val="Quotation34"/>
    <w:basedOn w:val="Normal"/>
    <w:autoRedefine/>
    <w:rsid w:val="00C230B4"/>
    <w:pPr>
      <w:spacing w:before="120" w:after="120" w:line="480" w:lineRule="exact"/>
      <w:ind w:left="720" w:right="720" w:firstLine="720"/>
    </w:pPr>
    <w:rPr>
      <w:i/>
      <w:szCs w:val="20"/>
    </w:rPr>
  </w:style>
  <w:style w:type="character" w:customStyle="1" w:styleId="FootnoteTextChar34">
    <w:name w:val="Footnote Text Char34"/>
    <w:aliases w:val="Footnote Text Char Char Char Char34,Footnote Text Char Char Char1 Char26,Footnote Text Char Char Char2 Char26,Footnote Text Char Char Char11 Char26,Footnote Text Char Char Char3 Char26,Footnote Text Char Char Char12 Char26"/>
    <w:basedOn w:val="DefaultParagraphFont"/>
    <w:rsid w:val="00C230B4"/>
    <w:rPr>
      <w:sz w:val="18"/>
    </w:rPr>
  </w:style>
  <w:style w:type="character" w:customStyle="1" w:styleId="BodyTextChar34">
    <w:name w:val="Body Text Char34"/>
    <w:basedOn w:val="DefaultParagraphFont"/>
    <w:rsid w:val="00C230B4"/>
    <w:rPr>
      <w:sz w:val="24"/>
      <w:szCs w:val="24"/>
    </w:rPr>
  </w:style>
  <w:style w:type="character" w:customStyle="1" w:styleId="QuotationChar34">
    <w:name w:val="Quotation Char34"/>
    <w:basedOn w:val="BodyTextChar"/>
    <w:rsid w:val="00C230B4"/>
    <w:rPr>
      <w:i/>
      <w:sz w:val="24"/>
      <w:szCs w:val="24"/>
    </w:rPr>
  </w:style>
  <w:style w:type="character" w:customStyle="1" w:styleId="Heading1Char24">
    <w:name w:val="Heading 1 Char24"/>
    <w:basedOn w:val="DefaultParagraphFont"/>
    <w:rsid w:val="00C230B4"/>
    <w:rPr>
      <w:rFonts w:ascii="Arial" w:hAnsi="Arial"/>
      <w:b/>
      <w:kern w:val="28"/>
      <w:sz w:val="32"/>
    </w:rPr>
  </w:style>
  <w:style w:type="character" w:customStyle="1" w:styleId="Heading2Char24">
    <w:name w:val="Heading 2 Char24"/>
    <w:basedOn w:val="DefaultParagraphFont"/>
    <w:rsid w:val="00C230B4"/>
    <w:rPr>
      <w:rFonts w:ascii="Arial" w:hAnsi="Arial"/>
      <w:i/>
      <w:kern w:val="28"/>
      <w:sz w:val="28"/>
    </w:rPr>
  </w:style>
  <w:style w:type="character" w:customStyle="1" w:styleId="Heading3Char24">
    <w:name w:val="Heading 3 Char24"/>
    <w:basedOn w:val="DefaultParagraphFont"/>
    <w:rsid w:val="00C230B4"/>
    <w:rPr>
      <w:rFonts w:ascii="Arial" w:hAnsi="Arial"/>
      <w:b/>
      <w:kern w:val="28"/>
      <w:sz w:val="24"/>
    </w:rPr>
  </w:style>
  <w:style w:type="paragraph" w:customStyle="1" w:styleId="quotation440">
    <w:name w:val="quotation4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4">
    <w:name w:val="QT44"/>
    <w:basedOn w:val="NormalWeb"/>
    <w:autoRedefine/>
    <w:rsid w:val="00C230B4"/>
    <w:pPr>
      <w:spacing w:after="120" w:line="300" w:lineRule="atLeast"/>
      <w:ind w:left="720" w:right="720" w:firstLine="720"/>
      <w:jc w:val="both"/>
    </w:pPr>
    <w:rPr>
      <w:rFonts w:cs="Arial"/>
      <w:i/>
    </w:rPr>
  </w:style>
  <w:style w:type="character" w:customStyle="1" w:styleId="QTChar44">
    <w:name w:val="QT Char44"/>
    <w:basedOn w:val="DefaultParagraphFont"/>
    <w:rsid w:val="00C230B4"/>
    <w:rPr>
      <w:rFonts w:cs="Arial"/>
      <w:i/>
      <w:sz w:val="24"/>
    </w:rPr>
  </w:style>
  <w:style w:type="character" w:customStyle="1" w:styleId="FootnoteTextChar44">
    <w:name w:val="Footnote Text Char44"/>
    <w:aliases w:val="Footnote Text Char Char Char Char44,Footnote Text Char Char Char1 Char34,Footnote Text Char Char Char2 Char34,Footnote Text Char Char Char11 Char34,Footnote Text Char Char Char3 Char34,Footnote Text Char Char Char12 Char34"/>
    <w:basedOn w:val="DefaultParagraphFont"/>
    <w:rsid w:val="00C230B4"/>
    <w:rPr>
      <w:lang w:val="en-US" w:eastAsia="en-US" w:bidi="ar-SA"/>
    </w:rPr>
  </w:style>
  <w:style w:type="paragraph" w:customStyle="1" w:styleId="Quotation46">
    <w:name w:val="Quotation46"/>
    <w:basedOn w:val="Normal"/>
    <w:autoRedefine/>
    <w:rsid w:val="00C230B4"/>
    <w:pPr>
      <w:spacing w:before="120" w:after="120" w:line="480" w:lineRule="exact"/>
      <w:ind w:left="720" w:right="720" w:firstLine="720"/>
      <w:jc w:val="both"/>
    </w:pPr>
    <w:rPr>
      <w:i/>
      <w:szCs w:val="20"/>
    </w:rPr>
  </w:style>
  <w:style w:type="character" w:customStyle="1" w:styleId="BodyTextChar44">
    <w:name w:val="Body Text Char44"/>
    <w:basedOn w:val="DefaultParagraphFont"/>
    <w:rsid w:val="00C230B4"/>
    <w:rPr>
      <w:rFonts w:cs="Arial"/>
      <w:sz w:val="24"/>
      <w:lang w:val="en-US" w:eastAsia="en-US" w:bidi="ar-SA"/>
    </w:rPr>
  </w:style>
  <w:style w:type="character" w:customStyle="1" w:styleId="QuotationChar44">
    <w:name w:val="Quotation Char44"/>
    <w:basedOn w:val="BodyTextChar"/>
    <w:rsid w:val="00C230B4"/>
    <w:rPr>
      <w:i/>
      <w:sz w:val="24"/>
      <w:szCs w:val="24"/>
    </w:rPr>
  </w:style>
  <w:style w:type="character" w:customStyle="1" w:styleId="FootnoteTextChar54">
    <w:name w:val="Footnote Text Char54"/>
    <w:aliases w:val="Footnote Text Char Char Char Char54,Footnote Text Char Char Char1 Char44,Footnote Text Char Char Char2 Char44,Footnote Text Char Char Char11 Char44,Footnote Text Char Char Char3 Char44,Footnote Text Char Char Char12 Char44"/>
    <w:basedOn w:val="DefaultParagraphFont"/>
    <w:rsid w:val="00C230B4"/>
    <w:rPr>
      <w:lang w:val="en-US" w:eastAsia="en-US" w:bidi="ar-SA"/>
    </w:rPr>
  </w:style>
  <w:style w:type="paragraph" w:customStyle="1" w:styleId="Quotation414">
    <w:name w:val="Quotation414"/>
    <w:basedOn w:val="Normal"/>
    <w:autoRedefine/>
    <w:rsid w:val="00C230B4"/>
    <w:pPr>
      <w:spacing w:before="120" w:after="120" w:line="480" w:lineRule="exact"/>
      <w:ind w:left="720" w:right="720" w:firstLine="720"/>
      <w:jc w:val="both"/>
    </w:pPr>
    <w:rPr>
      <w:i/>
      <w:szCs w:val="20"/>
    </w:rPr>
  </w:style>
  <w:style w:type="character" w:customStyle="1" w:styleId="FootnoteTextChar64">
    <w:name w:val="Footnote Text Char64"/>
    <w:aliases w:val="Footnote Text Char Char Char Char64,Footnote Text Char Char Char1 Char54,Footnote Text Char Char Char2 Char54,Footnote Text Char Char Char11 Char54,Footnote Text Char Char Char3 Char54,Footnote Text Char Char Char12 Char54"/>
    <w:basedOn w:val="DefaultParagraphFont"/>
    <w:rsid w:val="00C230B4"/>
    <w:rPr>
      <w:lang w:val="en-US" w:eastAsia="en-US" w:bidi="ar-SA"/>
    </w:rPr>
  </w:style>
  <w:style w:type="paragraph" w:customStyle="1" w:styleId="Quotation424">
    <w:name w:val="Quotation424"/>
    <w:basedOn w:val="Normal"/>
    <w:autoRedefine/>
    <w:rsid w:val="00C230B4"/>
    <w:pPr>
      <w:spacing w:before="120" w:after="120" w:line="480" w:lineRule="exact"/>
      <w:ind w:left="720" w:right="720" w:firstLine="720"/>
      <w:jc w:val="both"/>
    </w:pPr>
    <w:rPr>
      <w:i/>
      <w:szCs w:val="20"/>
    </w:rPr>
  </w:style>
  <w:style w:type="character" w:customStyle="1" w:styleId="FooterChar14">
    <w:name w:val="Footer Char14"/>
    <w:basedOn w:val="DefaultParagraphFont"/>
    <w:rsid w:val="00C230B4"/>
    <w:rPr>
      <w:sz w:val="24"/>
    </w:rPr>
  </w:style>
  <w:style w:type="character" w:customStyle="1" w:styleId="HeaderChar14">
    <w:name w:val="Header Char14"/>
    <w:basedOn w:val="DefaultParagraphFont"/>
    <w:rsid w:val="00C230B4"/>
    <w:rPr>
      <w:i/>
      <w:sz w:val="24"/>
    </w:rPr>
  </w:style>
  <w:style w:type="character" w:customStyle="1" w:styleId="BodyTextChar54">
    <w:name w:val="Body Text Char54"/>
    <w:basedOn w:val="DefaultParagraphFont"/>
    <w:rsid w:val="00C230B4"/>
    <w:rPr>
      <w:rFonts w:cs="Arial"/>
      <w:sz w:val="24"/>
      <w:lang w:val="en-US" w:eastAsia="en-US" w:bidi="ar-SA"/>
    </w:rPr>
  </w:style>
  <w:style w:type="character" w:customStyle="1" w:styleId="FootnoteTextChar74">
    <w:name w:val="Footnote Text Char74"/>
    <w:aliases w:val="Footnote Text Char Char Char Char74,Footnote Text Char Char Char1 Char64,Footnote Text Char Char Char2 Char64,Footnote Text Char Char Char11 Char64,Footnote Text Char Char Char3 Char64,Footnote Text Char Char Char12 Char64"/>
    <w:basedOn w:val="DefaultParagraphFont"/>
    <w:rsid w:val="00C230B4"/>
    <w:rPr>
      <w:lang w:val="en-US" w:eastAsia="en-US" w:bidi="ar-SA"/>
    </w:rPr>
  </w:style>
  <w:style w:type="paragraph" w:customStyle="1" w:styleId="HeaderlikeH115">
    <w:name w:val="Header like H115"/>
    <w:basedOn w:val="Heading2"/>
    <w:rsid w:val="00C230B4"/>
    <w:pPr>
      <w:spacing w:before="120" w:line="360" w:lineRule="exact"/>
      <w:ind w:firstLine="720"/>
      <w:outlineLvl w:val="9"/>
    </w:pPr>
    <w:rPr>
      <w:b/>
      <w:i w:val="0"/>
      <w:sz w:val="36"/>
    </w:rPr>
  </w:style>
  <w:style w:type="paragraph" w:customStyle="1" w:styleId="Quotation54">
    <w:name w:val="Quotation54"/>
    <w:basedOn w:val="Normal"/>
    <w:autoRedefine/>
    <w:rsid w:val="00C230B4"/>
    <w:pPr>
      <w:spacing w:before="120" w:after="120" w:line="480" w:lineRule="exact"/>
      <w:ind w:left="720" w:right="720" w:firstLine="720"/>
      <w:jc w:val="both"/>
    </w:pPr>
    <w:rPr>
      <w:i/>
      <w:szCs w:val="20"/>
    </w:rPr>
  </w:style>
  <w:style w:type="character" w:customStyle="1" w:styleId="QuotationChar54">
    <w:name w:val="Quotation Char54"/>
    <w:basedOn w:val="BodyTextChar"/>
    <w:rsid w:val="00C230B4"/>
    <w:rPr>
      <w:i/>
      <w:sz w:val="24"/>
      <w:szCs w:val="24"/>
    </w:rPr>
  </w:style>
  <w:style w:type="paragraph" w:customStyle="1" w:styleId="Greeting15">
    <w:name w:val="Greeting15"/>
    <w:basedOn w:val="Normal"/>
    <w:rsid w:val="00C230B4"/>
    <w:pPr>
      <w:spacing w:after="120" w:line="480" w:lineRule="exact"/>
      <w:ind w:firstLine="720"/>
    </w:pPr>
    <w:rPr>
      <w:szCs w:val="20"/>
    </w:rPr>
  </w:style>
  <w:style w:type="paragraph" w:customStyle="1" w:styleId="H2A15">
    <w:name w:val="H2A15"/>
    <w:basedOn w:val="H2"/>
    <w:rsid w:val="00C230B4"/>
    <w:pPr>
      <w:outlineLvl w:val="9"/>
    </w:pPr>
    <w:rPr>
      <w:rFonts w:ascii="Times New Roman" w:hAnsi="Times New Roman"/>
      <w:iCs w:val="0"/>
      <w:szCs w:val="28"/>
    </w:rPr>
  </w:style>
  <w:style w:type="paragraph" w:customStyle="1" w:styleId="H224">
    <w:name w:val="H224"/>
    <w:basedOn w:val="BT"/>
    <w:autoRedefine/>
    <w:rsid w:val="00C230B4"/>
    <w:pPr>
      <w:spacing w:line="300" w:lineRule="atLeast"/>
      <w:ind w:firstLine="720"/>
      <w:outlineLvl w:val="1"/>
    </w:pPr>
  </w:style>
  <w:style w:type="paragraph" w:customStyle="1" w:styleId="BT14">
    <w:name w:val="BT14"/>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4">
    <w:name w:val="BT Char14"/>
    <w:basedOn w:val="DefaultParagraphFont"/>
    <w:rsid w:val="00C230B4"/>
    <w:rPr>
      <w:sz w:val="24"/>
      <w:lang w:val="en-US" w:eastAsia="en-US" w:bidi="ar-SA"/>
    </w:rPr>
  </w:style>
  <w:style w:type="paragraph" w:customStyle="1" w:styleId="Level3Heading15">
    <w:name w:val="Level 3 Heading15"/>
    <w:rsid w:val="00C230B4"/>
    <w:pPr>
      <w:keepNext/>
      <w:keepLines/>
      <w:widowControl w:val="0"/>
      <w:spacing w:after="240" w:line="480" w:lineRule="exact"/>
      <w:jc w:val="center"/>
    </w:pPr>
    <w:rPr>
      <w:rFonts w:ascii="Times" w:hAnsi="Times"/>
      <w:b/>
      <w:snapToGrid w:val="0"/>
      <w:sz w:val="28"/>
      <w:szCs w:val="24"/>
    </w:rPr>
  </w:style>
  <w:style w:type="paragraph" w:customStyle="1" w:styleId="flushleft24">
    <w:name w:val="flush left24"/>
    <w:aliases w:val="no hang2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4">
    <w:name w:val="QT54"/>
    <w:basedOn w:val="NormalWeb"/>
    <w:autoRedefine/>
    <w:rsid w:val="00C230B4"/>
    <w:pPr>
      <w:spacing w:after="120" w:line="300" w:lineRule="atLeast"/>
      <w:ind w:left="720" w:right="720" w:firstLine="720"/>
      <w:jc w:val="both"/>
    </w:pPr>
    <w:rPr>
      <w:rFonts w:cs="Arial"/>
      <w:i/>
    </w:rPr>
  </w:style>
  <w:style w:type="character" w:customStyle="1" w:styleId="QTChar54">
    <w:name w:val="QT Char54"/>
    <w:basedOn w:val="DefaultParagraphFont"/>
    <w:rsid w:val="00C230B4"/>
    <w:rPr>
      <w:rFonts w:cs="Arial"/>
      <w:i/>
      <w:sz w:val="24"/>
      <w:szCs w:val="24"/>
      <w:lang w:val="en-US" w:eastAsia="en-US" w:bidi="ar-SA"/>
    </w:rPr>
  </w:style>
  <w:style w:type="character" w:customStyle="1" w:styleId="BTCharCharCharChar14">
    <w:name w:val="BT Char Char Char Char14"/>
    <w:basedOn w:val="DefaultParagraphFont"/>
    <w:rsid w:val="00C230B4"/>
    <w:rPr>
      <w:sz w:val="24"/>
      <w:lang w:val="en-US" w:eastAsia="en-US" w:bidi="ar-SA"/>
    </w:rPr>
  </w:style>
  <w:style w:type="paragraph" w:customStyle="1" w:styleId="BTCharCharChar14">
    <w:name w:val="BT Char Char Char14"/>
    <w:basedOn w:val="Normal"/>
    <w:autoRedefine/>
    <w:rsid w:val="00C230B4"/>
    <w:pPr>
      <w:spacing w:after="120" w:line="300" w:lineRule="exact"/>
      <w:ind w:firstLine="720"/>
      <w:jc w:val="both"/>
    </w:pPr>
    <w:rPr>
      <w:szCs w:val="20"/>
    </w:rPr>
  </w:style>
  <w:style w:type="paragraph" w:customStyle="1" w:styleId="FNChar14">
    <w:name w:val="FN Char14"/>
    <w:basedOn w:val="FootnoteText"/>
    <w:autoRedefine/>
    <w:rsid w:val="00C230B4"/>
    <w:pPr>
      <w:contextualSpacing/>
      <w:jc w:val="both"/>
    </w:pPr>
  </w:style>
  <w:style w:type="character" w:customStyle="1" w:styleId="FNCharChar14">
    <w:name w:val="FN Char Char14"/>
    <w:basedOn w:val="DefaultParagraphFont"/>
    <w:rsid w:val="00C230B4"/>
    <w:rPr>
      <w:lang w:val="en-US" w:eastAsia="en-US" w:bidi="ar-SA"/>
    </w:rPr>
  </w:style>
  <w:style w:type="paragraph" w:customStyle="1" w:styleId="StyleBodyTextBold114">
    <w:name w:val="Style Body Text + Bold114"/>
    <w:basedOn w:val="Normal"/>
    <w:autoRedefine/>
    <w:rsid w:val="00C230B4"/>
    <w:pPr>
      <w:spacing w:after="120" w:line="480" w:lineRule="exact"/>
      <w:ind w:firstLine="720"/>
      <w:jc w:val="both"/>
    </w:pPr>
    <w:rPr>
      <w:b/>
      <w:bCs/>
      <w:szCs w:val="20"/>
    </w:rPr>
  </w:style>
  <w:style w:type="character" w:customStyle="1" w:styleId="StyleBodyTextBold1Char14">
    <w:name w:val="Style Body Text + Bold1 Char14"/>
    <w:basedOn w:val="BodyTextChar"/>
    <w:rsid w:val="00C230B4"/>
    <w:rPr>
      <w:b/>
      <w:bCs/>
      <w:sz w:val="24"/>
      <w:szCs w:val="24"/>
    </w:rPr>
  </w:style>
  <w:style w:type="character" w:customStyle="1" w:styleId="HeaderChar24">
    <w:name w:val="Header Char24"/>
    <w:basedOn w:val="DefaultParagraphFont"/>
    <w:rsid w:val="00C230B4"/>
    <w:rPr>
      <w:i/>
      <w:sz w:val="24"/>
    </w:rPr>
  </w:style>
  <w:style w:type="character" w:customStyle="1" w:styleId="CommentTextChar14">
    <w:name w:val="Comment Text Char14"/>
    <w:basedOn w:val="DefaultParagraphFont"/>
    <w:rsid w:val="00C230B4"/>
    <w:rPr>
      <w:sz w:val="24"/>
      <w:szCs w:val="24"/>
    </w:rPr>
  </w:style>
  <w:style w:type="character" w:customStyle="1" w:styleId="BodyTextIndentChar14">
    <w:name w:val="Body Text Indent Char14"/>
    <w:basedOn w:val="DefaultParagraphFont"/>
    <w:rsid w:val="00C230B4"/>
    <w:rPr>
      <w:rFonts w:cs="Arial"/>
      <w:sz w:val="24"/>
    </w:rPr>
  </w:style>
  <w:style w:type="character" w:customStyle="1" w:styleId="DateChar14">
    <w:name w:val="Date Char14"/>
    <w:basedOn w:val="DefaultParagraphFont"/>
    <w:rsid w:val="00C230B4"/>
    <w:rPr>
      <w:rFonts w:cs="Arial"/>
      <w:b/>
      <w:sz w:val="24"/>
    </w:rPr>
  </w:style>
  <w:style w:type="character" w:customStyle="1" w:styleId="EndnoteTextChar14">
    <w:name w:val="Endnote Text Char14"/>
    <w:basedOn w:val="DefaultParagraphFont"/>
    <w:rsid w:val="00C230B4"/>
    <w:rPr>
      <w:sz w:val="18"/>
      <w:szCs w:val="24"/>
    </w:rPr>
  </w:style>
  <w:style w:type="character" w:customStyle="1" w:styleId="FooterChar24">
    <w:name w:val="Footer Char24"/>
    <w:basedOn w:val="DefaultParagraphFont"/>
    <w:rsid w:val="00C230B4"/>
    <w:rPr>
      <w:sz w:val="24"/>
    </w:rPr>
  </w:style>
  <w:style w:type="paragraph" w:customStyle="1" w:styleId="FooterEven15">
    <w:name w:val="Footer Even15"/>
    <w:basedOn w:val="Footer"/>
    <w:rsid w:val="00C230B4"/>
    <w:pPr>
      <w:spacing w:after="120" w:line="480" w:lineRule="exact"/>
      <w:ind w:firstLine="720"/>
      <w:jc w:val="both"/>
    </w:pPr>
    <w:rPr>
      <w:szCs w:val="20"/>
    </w:rPr>
  </w:style>
  <w:style w:type="paragraph" w:customStyle="1" w:styleId="FooterFirst15">
    <w:name w:val="Footer First15"/>
    <w:basedOn w:val="Footer"/>
    <w:rsid w:val="00C230B4"/>
    <w:pPr>
      <w:spacing w:after="120" w:line="480" w:lineRule="exact"/>
      <w:ind w:firstLine="720"/>
      <w:jc w:val="both"/>
    </w:pPr>
    <w:rPr>
      <w:szCs w:val="20"/>
    </w:rPr>
  </w:style>
  <w:style w:type="paragraph" w:customStyle="1" w:styleId="FooterOdd15">
    <w:name w:val="Footer Odd15"/>
    <w:basedOn w:val="Footer"/>
    <w:rsid w:val="00C230B4"/>
    <w:pPr>
      <w:spacing w:after="120" w:line="480" w:lineRule="exact"/>
      <w:ind w:firstLine="720"/>
      <w:jc w:val="both"/>
    </w:pPr>
    <w:rPr>
      <w:szCs w:val="20"/>
    </w:rPr>
  </w:style>
  <w:style w:type="character" w:customStyle="1" w:styleId="MacroTextChar14">
    <w:name w:val="Macro Text Char14"/>
    <w:basedOn w:val="DefaultParagraphFont"/>
    <w:rsid w:val="00C230B4"/>
    <w:rPr>
      <w:rFonts w:ascii="Courier New" w:hAnsi="Courier New" w:cs="Arial"/>
      <w:sz w:val="24"/>
    </w:rPr>
  </w:style>
  <w:style w:type="character" w:customStyle="1" w:styleId="MessageHeaderChar14">
    <w:name w:val="Message Header Char14"/>
    <w:basedOn w:val="DefaultParagraphFont"/>
    <w:rsid w:val="00C230B4"/>
    <w:rPr>
      <w:rFonts w:ascii="Arial" w:hAnsi="Arial" w:cs="Arial"/>
      <w:sz w:val="24"/>
    </w:rPr>
  </w:style>
  <w:style w:type="character" w:customStyle="1" w:styleId="SubtitleChar14">
    <w:name w:val="Subtitle Char14"/>
    <w:basedOn w:val="DefaultParagraphFont"/>
    <w:rsid w:val="00C230B4"/>
    <w:rPr>
      <w:rFonts w:ascii="Arial" w:hAnsi="Arial"/>
      <w:i/>
      <w:kern w:val="28"/>
      <w:sz w:val="28"/>
      <w:szCs w:val="24"/>
    </w:rPr>
  </w:style>
  <w:style w:type="paragraph" w:customStyle="1" w:styleId="HeadingBase15">
    <w:name w:val="Heading Base15"/>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4">
    <w:name w:val="Title Char14"/>
    <w:basedOn w:val="DefaultParagraphFont"/>
    <w:rsid w:val="00C230B4"/>
    <w:rPr>
      <w:rFonts w:ascii="Arial" w:hAnsi="Arial"/>
      <w:b/>
      <w:kern w:val="28"/>
      <w:sz w:val="40"/>
      <w:szCs w:val="24"/>
    </w:rPr>
  </w:style>
  <w:style w:type="paragraph" w:customStyle="1" w:styleId="indent534">
    <w:name w:val="indent 534"/>
    <w:aliases w:val="hang 9 (SP Parts)15"/>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5">
    <w:name w:val="flush left bold titles15"/>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5">
    <w:name w:val="Left Running Head (Even)15"/>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5">
    <w:name w:val="Right Running Head (Odd)15"/>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5">
    <w:name w:val="EXERCISE - BOX15"/>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5">
    <w:name w:val="Thick Line Below15"/>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40">
    <w:name w:val="quotation5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5">
    <w:name w:val="indent 5115"/>
    <w:aliases w:val="hang 51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4">
    <w:name w:val="Level 1 Heading1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40">
    <w:name w:val="indent 1014"/>
    <w:aliases w:val="block21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4">
    <w:name w:val="indent 5214"/>
    <w:aliases w:val="block34"/>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4">
    <w:name w:val="PI14"/>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40">
    <w:name w:val="indent 1514"/>
    <w:aliases w:val="block114"/>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5">
    <w:name w:val="Document Map Char15"/>
    <w:basedOn w:val="DefaultParagraphFont"/>
    <w:rsid w:val="00C230B4"/>
    <w:rPr>
      <w:rFonts w:ascii="Tahoma" w:hAnsi="Tahoma" w:cs="Tahoma"/>
      <w:sz w:val="24"/>
      <w:szCs w:val="24"/>
      <w:shd w:val="clear" w:color="auto" w:fill="000080"/>
    </w:rPr>
  </w:style>
  <w:style w:type="character" w:customStyle="1" w:styleId="PlainTextChar15">
    <w:name w:val="Plain Text Char15"/>
    <w:basedOn w:val="DefaultParagraphFont"/>
    <w:rsid w:val="00C230B4"/>
    <w:rPr>
      <w:rFonts w:ascii="Courier New" w:hAnsi="Courier New" w:cs="Courier New"/>
      <w:lang w:bidi="he-IL"/>
    </w:rPr>
  </w:style>
  <w:style w:type="paragraph" w:customStyle="1" w:styleId="quotation115">
    <w:name w:val="quotation1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5">
    <w:name w:val="List First15"/>
    <w:basedOn w:val="List"/>
    <w:next w:val="List"/>
    <w:rsid w:val="00C230B4"/>
    <w:pPr>
      <w:tabs>
        <w:tab w:val="clear" w:pos="720"/>
      </w:tabs>
      <w:spacing w:before="0" w:line="480" w:lineRule="exact"/>
      <w:jc w:val="both"/>
    </w:pPr>
    <w:rPr>
      <w:szCs w:val="20"/>
    </w:rPr>
  </w:style>
  <w:style w:type="paragraph" w:customStyle="1" w:styleId="ListLast15">
    <w:name w:val="List Last15"/>
    <w:basedOn w:val="List"/>
    <w:rsid w:val="00C230B4"/>
    <w:pPr>
      <w:tabs>
        <w:tab w:val="clear" w:pos="720"/>
      </w:tabs>
      <w:spacing w:before="0" w:line="480" w:lineRule="exact"/>
      <w:jc w:val="both"/>
    </w:pPr>
    <w:rPr>
      <w:szCs w:val="20"/>
    </w:rPr>
  </w:style>
  <w:style w:type="paragraph" w:customStyle="1" w:styleId="ListNumberFirst15">
    <w:name w:val="List Number First15"/>
    <w:basedOn w:val="ListNumber"/>
    <w:next w:val="ListNumber"/>
    <w:rsid w:val="00C230B4"/>
    <w:pPr>
      <w:spacing w:before="0" w:line="480" w:lineRule="exact"/>
      <w:jc w:val="both"/>
    </w:pPr>
    <w:rPr>
      <w:szCs w:val="20"/>
    </w:rPr>
  </w:style>
  <w:style w:type="paragraph" w:customStyle="1" w:styleId="ListNumberLast15">
    <w:name w:val="List Number Last15"/>
    <w:basedOn w:val="ListNumber"/>
    <w:rsid w:val="00C230B4"/>
    <w:pPr>
      <w:spacing w:before="0" w:line="480" w:lineRule="exact"/>
      <w:jc w:val="both"/>
    </w:pPr>
    <w:rPr>
      <w:szCs w:val="20"/>
    </w:rPr>
  </w:style>
  <w:style w:type="paragraph" w:customStyle="1" w:styleId="PartLabel15">
    <w:name w:val="Part Label15"/>
    <w:basedOn w:val="HeadingBase"/>
    <w:next w:val="Normal"/>
    <w:rsid w:val="00C230B4"/>
    <w:pPr>
      <w:spacing w:after="120" w:line="480" w:lineRule="exact"/>
      <w:ind w:firstLine="720"/>
      <w:jc w:val="both"/>
    </w:pPr>
    <w:rPr>
      <w:szCs w:val="20"/>
    </w:rPr>
  </w:style>
  <w:style w:type="paragraph" w:customStyle="1" w:styleId="PartTitle15">
    <w:name w:val="Part Title15"/>
    <w:basedOn w:val="HeadingBase"/>
    <w:next w:val="PartSubtitle"/>
    <w:rsid w:val="00C230B4"/>
    <w:pPr>
      <w:spacing w:after="120" w:line="480" w:lineRule="exact"/>
      <w:ind w:firstLine="720"/>
      <w:jc w:val="both"/>
    </w:pPr>
    <w:rPr>
      <w:szCs w:val="20"/>
    </w:rPr>
  </w:style>
  <w:style w:type="paragraph" w:customStyle="1" w:styleId="PartSubtitle15">
    <w:name w:val="Part Subtitle15"/>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5">
    <w:name w:val="Section Heading15"/>
    <w:basedOn w:val="HeadingBase"/>
    <w:rsid w:val="00C230B4"/>
    <w:pPr>
      <w:spacing w:after="120" w:line="480" w:lineRule="exact"/>
      <w:ind w:firstLine="720"/>
      <w:jc w:val="both"/>
    </w:pPr>
    <w:rPr>
      <w:szCs w:val="20"/>
    </w:rPr>
  </w:style>
  <w:style w:type="paragraph" w:customStyle="1" w:styleId="SectionLabel15">
    <w:name w:val="Section Label15"/>
    <w:basedOn w:val="HeadingBase"/>
    <w:rsid w:val="00C230B4"/>
    <w:pPr>
      <w:spacing w:after="120" w:line="480" w:lineRule="exact"/>
      <w:ind w:firstLine="720"/>
      <w:jc w:val="both"/>
    </w:pPr>
    <w:rPr>
      <w:szCs w:val="20"/>
    </w:rPr>
  </w:style>
  <w:style w:type="paragraph" w:customStyle="1" w:styleId="TitleCover15">
    <w:name w:val="Title Cover15"/>
    <w:basedOn w:val="HeadingBase"/>
    <w:next w:val="SubtitleCover"/>
    <w:rsid w:val="00C230B4"/>
    <w:pPr>
      <w:spacing w:after="120" w:line="480" w:lineRule="exact"/>
      <w:ind w:firstLine="720"/>
      <w:jc w:val="both"/>
    </w:pPr>
    <w:rPr>
      <w:szCs w:val="20"/>
    </w:rPr>
  </w:style>
  <w:style w:type="paragraph" w:customStyle="1" w:styleId="SubtitleCover15">
    <w:name w:val="Subtitle Cover15"/>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5">
    <w:name w:val="Title 315"/>
    <w:basedOn w:val="Title2"/>
    <w:rsid w:val="00C230B4"/>
    <w:pPr>
      <w:ind w:firstLine="720"/>
    </w:pPr>
    <w:rPr>
      <w:szCs w:val="20"/>
    </w:rPr>
  </w:style>
  <w:style w:type="paragraph" w:customStyle="1" w:styleId="Title215">
    <w:name w:val="Title 215"/>
    <w:basedOn w:val="Normal"/>
    <w:rsid w:val="00C230B4"/>
    <w:pPr>
      <w:spacing w:after="120" w:line="300" w:lineRule="atLeast"/>
      <w:ind w:firstLine="720"/>
      <w:jc w:val="center"/>
    </w:pPr>
    <w:rPr>
      <w:sz w:val="52"/>
      <w:szCs w:val="20"/>
    </w:rPr>
  </w:style>
  <w:style w:type="paragraph" w:customStyle="1" w:styleId="H3A15">
    <w:name w:val="H3A15"/>
    <w:basedOn w:val="H3"/>
    <w:rsid w:val="00C230B4"/>
  </w:style>
  <w:style w:type="paragraph" w:customStyle="1" w:styleId="H314">
    <w:name w:val="H31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4">
    <w:name w:val="H414"/>
    <w:basedOn w:val="H4A"/>
    <w:next w:val="Normal"/>
    <w:autoRedefine/>
    <w:rsid w:val="00C230B4"/>
  </w:style>
  <w:style w:type="paragraph" w:customStyle="1" w:styleId="H4A15">
    <w:name w:val="H4A15"/>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5">
    <w:name w:val="Block Quotation First15"/>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5">
    <w:name w:val="Block Quotation15"/>
    <w:basedOn w:val="Normal"/>
    <w:rsid w:val="00C230B4"/>
    <w:pPr>
      <w:keepLines/>
      <w:spacing w:after="160" w:line="480" w:lineRule="exact"/>
      <w:ind w:left="720" w:right="720" w:firstLine="720"/>
      <w:jc w:val="both"/>
    </w:pPr>
    <w:rPr>
      <w:i/>
      <w:szCs w:val="20"/>
    </w:rPr>
  </w:style>
  <w:style w:type="paragraph" w:customStyle="1" w:styleId="BlockQuotationLast15">
    <w:name w:val="Block Quotation Last15"/>
    <w:basedOn w:val="BlockQuotation"/>
    <w:rsid w:val="00C230B4"/>
    <w:pPr>
      <w:tabs>
        <w:tab w:val="clear" w:pos="720"/>
      </w:tabs>
      <w:spacing w:before="0" w:line="480" w:lineRule="exact"/>
      <w:ind w:firstLine="720"/>
      <w:jc w:val="both"/>
    </w:pPr>
    <w:rPr>
      <w:szCs w:val="20"/>
    </w:rPr>
  </w:style>
  <w:style w:type="paragraph" w:customStyle="1" w:styleId="BodyTextKeep15">
    <w:name w:val="Body Text Keep15"/>
    <w:basedOn w:val="Normal"/>
    <w:rsid w:val="00C230B4"/>
    <w:pPr>
      <w:keepNext/>
      <w:spacing w:after="120" w:line="480" w:lineRule="exact"/>
      <w:ind w:firstLine="720"/>
      <w:jc w:val="both"/>
    </w:pPr>
    <w:rPr>
      <w:szCs w:val="20"/>
    </w:rPr>
  </w:style>
  <w:style w:type="paragraph" w:customStyle="1" w:styleId="ChapterLabel15">
    <w:name w:val="Chapter Label15"/>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5">
    <w:name w:val="Chapter Subtitle15"/>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5">
    <w:name w:val="Chapter Title15"/>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5">
    <w:name w:val="Document Label15"/>
    <w:basedOn w:val="Normal"/>
    <w:rsid w:val="00C230B4"/>
    <w:pPr>
      <w:keepNext/>
      <w:spacing w:before="240" w:after="360" w:line="480" w:lineRule="exact"/>
      <w:ind w:firstLine="720"/>
      <w:jc w:val="both"/>
    </w:pPr>
    <w:rPr>
      <w:b/>
      <w:kern w:val="28"/>
      <w:sz w:val="36"/>
      <w:szCs w:val="20"/>
    </w:rPr>
  </w:style>
  <w:style w:type="paragraph" w:customStyle="1" w:styleId="FootnoteBase34">
    <w:name w:val="Footnote Base34"/>
    <w:basedOn w:val="Normal"/>
    <w:rsid w:val="00C230B4"/>
    <w:pPr>
      <w:tabs>
        <w:tab w:val="left" w:pos="187"/>
      </w:tabs>
      <w:spacing w:after="120" w:line="220" w:lineRule="exact"/>
      <w:ind w:left="187" w:hanging="187"/>
      <w:jc w:val="both"/>
    </w:pPr>
    <w:rPr>
      <w:sz w:val="18"/>
      <w:szCs w:val="20"/>
    </w:rPr>
  </w:style>
  <w:style w:type="paragraph" w:customStyle="1" w:styleId="HeaderBase15">
    <w:name w:val="Header Base15"/>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5">
    <w:name w:val="Header Even15"/>
    <w:basedOn w:val="Header"/>
    <w:rsid w:val="00C230B4"/>
    <w:pPr>
      <w:ind w:firstLine="720"/>
      <w:jc w:val="both"/>
    </w:pPr>
    <w:rPr>
      <w:sz w:val="56"/>
      <w:szCs w:val="56"/>
    </w:rPr>
  </w:style>
  <w:style w:type="paragraph" w:customStyle="1" w:styleId="HeaderFirst15">
    <w:name w:val="Header First15"/>
    <w:basedOn w:val="Header"/>
    <w:rsid w:val="00C230B4"/>
    <w:pPr>
      <w:ind w:firstLine="720"/>
      <w:jc w:val="center"/>
    </w:pPr>
    <w:rPr>
      <w:sz w:val="56"/>
      <w:szCs w:val="56"/>
    </w:rPr>
  </w:style>
  <w:style w:type="paragraph" w:customStyle="1" w:styleId="HeaderOdd15">
    <w:name w:val="Header Odd15"/>
    <w:basedOn w:val="Header"/>
    <w:rsid w:val="00C230B4"/>
    <w:pPr>
      <w:tabs>
        <w:tab w:val="right" w:pos="0"/>
      </w:tabs>
      <w:ind w:firstLine="720"/>
      <w:jc w:val="right"/>
    </w:pPr>
    <w:rPr>
      <w:sz w:val="56"/>
      <w:szCs w:val="56"/>
    </w:rPr>
  </w:style>
  <w:style w:type="paragraph" w:customStyle="1" w:styleId="IndexBase15">
    <w:name w:val="Index Base15"/>
    <w:basedOn w:val="Normal"/>
    <w:rsid w:val="00C230B4"/>
    <w:pPr>
      <w:tabs>
        <w:tab w:val="right" w:leader="dot" w:pos="3960"/>
      </w:tabs>
      <w:spacing w:after="120" w:line="480" w:lineRule="exact"/>
      <w:ind w:left="720" w:hanging="720"/>
      <w:jc w:val="both"/>
    </w:pPr>
    <w:rPr>
      <w:szCs w:val="20"/>
    </w:rPr>
  </w:style>
  <w:style w:type="paragraph" w:customStyle="1" w:styleId="ListBulletFirst15">
    <w:name w:val="List Bullet First15"/>
    <w:basedOn w:val="ListBullet"/>
    <w:next w:val="ListBullet"/>
    <w:rsid w:val="00C230B4"/>
    <w:pPr>
      <w:spacing w:before="80" w:line="480" w:lineRule="exact"/>
      <w:jc w:val="both"/>
    </w:pPr>
    <w:rPr>
      <w:szCs w:val="20"/>
    </w:rPr>
  </w:style>
  <w:style w:type="paragraph" w:customStyle="1" w:styleId="ListBulletLast15">
    <w:name w:val="List Bullet Last15"/>
    <w:basedOn w:val="ListBullet"/>
    <w:rsid w:val="00C230B4"/>
    <w:pPr>
      <w:spacing w:before="0" w:after="240" w:line="480" w:lineRule="exact"/>
      <w:jc w:val="both"/>
    </w:pPr>
    <w:rPr>
      <w:szCs w:val="20"/>
    </w:rPr>
  </w:style>
  <w:style w:type="paragraph" w:customStyle="1" w:styleId="Picture15">
    <w:name w:val="Picture15"/>
    <w:basedOn w:val="Normal"/>
    <w:next w:val="Caption"/>
    <w:rsid w:val="00C230B4"/>
    <w:pPr>
      <w:keepNext/>
      <w:spacing w:after="120" w:line="480" w:lineRule="exact"/>
      <w:ind w:firstLine="720"/>
      <w:jc w:val="both"/>
    </w:pPr>
    <w:rPr>
      <w:szCs w:val="20"/>
    </w:rPr>
  </w:style>
  <w:style w:type="paragraph" w:customStyle="1" w:styleId="TOCBase15">
    <w:name w:val="TOC Base15"/>
    <w:basedOn w:val="Normal"/>
    <w:rsid w:val="00C230B4"/>
    <w:pPr>
      <w:tabs>
        <w:tab w:val="right" w:leader="dot" w:pos="8640"/>
      </w:tabs>
      <w:spacing w:after="120" w:line="480" w:lineRule="exact"/>
      <w:ind w:firstLine="720"/>
      <w:jc w:val="both"/>
    </w:pPr>
    <w:rPr>
      <w:szCs w:val="20"/>
    </w:rPr>
  </w:style>
  <w:style w:type="paragraph" w:customStyle="1" w:styleId="Indent5150">
    <w:name w:val="Indent515"/>
    <w:basedOn w:val="Normal"/>
    <w:rsid w:val="00C230B4"/>
    <w:pPr>
      <w:spacing w:after="120" w:line="480" w:lineRule="exact"/>
      <w:ind w:left="720" w:firstLine="720"/>
      <w:jc w:val="both"/>
    </w:pPr>
    <w:rPr>
      <w:szCs w:val="20"/>
    </w:rPr>
  </w:style>
  <w:style w:type="paragraph" w:customStyle="1" w:styleId="Indent1015">
    <w:name w:val="Indent1015"/>
    <w:basedOn w:val="Normal"/>
    <w:rsid w:val="00C230B4"/>
    <w:pPr>
      <w:spacing w:after="120" w:line="480" w:lineRule="exact"/>
      <w:ind w:left="1440" w:firstLine="720"/>
      <w:jc w:val="both"/>
    </w:pPr>
    <w:rPr>
      <w:szCs w:val="20"/>
    </w:rPr>
  </w:style>
  <w:style w:type="paragraph" w:customStyle="1" w:styleId="Indent1515">
    <w:name w:val="Indent1515"/>
    <w:basedOn w:val="Normal"/>
    <w:rsid w:val="00C230B4"/>
    <w:pPr>
      <w:spacing w:after="120" w:line="480" w:lineRule="exact"/>
      <w:ind w:left="2160" w:firstLine="720"/>
      <w:jc w:val="both"/>
    </w:pPr>
    <w:rPr>
      <w:szCs w:val="20"/>
    </w:rPr>
  </w:style>
  <w:style w:type="paragraph" w:customStyle="1" w:styleId="Indent2015">
    <w:name w:val="Indent2015"/>
    <w:basedOn w:val="Normal"/>
    <w:rsid w:val="00C230B4"/>
    <w:pPr>
      <w:spacing w:after="120" w:line="480" w:lineRule="exact"/>
      <w:ind w:left="2880" w:firstLine="720"/>
      <w:jc w:val="both"/>
    </w:pPr>
    <w:rPr>
      <w:szCs w:val="20"/>
    </w:rPr>
  </w:style>
  <w:style w:type="paragraph" w:customStyle="1" w:styleId="BodyTextNotJustified15">
    <w:name w:val="Body Text Not Justified15"/>
    <w:basedOn w:val="Normal"/>
    <w:rsid w:val="00C230B4"/>
    <w:pPr>
      <w:spacing w:after="120" w:line="480" w:lineRule="exact"/>
      <w:ind w:firstLine="720"/>
    </w:pPr>
    <w:rPr>
      <w:szCs w:val="20"/>
    </w:rPr>
  </w:style>
  <w:style w:type="paragraph" w:customStyle="1" w:styleId="BoldCenterArial12pt15">
    <w:name w:val="Bold Center Arial 12 pt15"/>
    <w:basedOn w:val="Normal"/>
    <w:rsid w:val="00C230B4"/>
    <w:pPr>
      <w:spacing w:after="160" w:line="480" w:lineRule="exact"/>
      <w:ind w:firstLine="720"/>
      <w:jc w:val="center"/>
    </w:pPr>
    <w:rPr>
      <w:rFonts w:ascii="Arial" w:hAnsi="Arial"/>
      <w:b/>
      <w:szCs w:val="20"/>
    </w:rPr>
  </w:style>
  <w:style w:type="paragraph" w:customStyle="1" w:styleId="Exercise15">
    <w:name w:val="Exercise15"/>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5">
    <w:name w:val="Flush Left Bold15"/>
    <w:basedOn w:val="Normal"/>
    <w:rsid w:val="00C230B4"/>
    <w:pPr>
      <w:spacing w:before="120" w:after="120" w:line="290" w:lineRule="exact"/>
      <w:ind w:firstLine="720"/>
      <w:jc w:val="both"/>
    </w:pPr>
    <w:rPr>
      <w:b/>
      <w:snapToGrid w:val="0"/>
      <w:szCs w:val="20"/>
    </w:rPr>
  </w:style>
  <w:style w:type="paragraph" w:customStyle="1" w:styleId="Hang115">
    <w:name w:val="Hang115"/>
    <w:basedOn w:val="Normal"/>
    <w:autoRedefine/>
    <w:rsid w:val="00C230B4"/>
    <w:pPr>
      <w:spacing w:after="120" w:line="480" w:lineRule="exact"/>
      <w:ind w:left="1080" w:hanging="360"/>
      <w:jc w:val="both"/>
    </w:pPr>
    <w:rPr>
      <w:snapToGrid w:val="0"/>
      <w:szCs w:val="20"/>
    </w:rPr>
  </w:style>
  <w:style w:type="paragraph" w:customStyle="1" w:styleId="Style115">
    <w:name w:val="Style115"/>
    <w:basedOn w:val="BP"/>
    <w:next w:val="BT"/>
    <w:autoRedefine/>
    <w:rsid w:val="00C230B4"/>
    <w:pPr>
      <w:spacing w:after="120"/>
      <w:ind w:firstLine="720"/>
    </w:pPr>
    <w:rPr>
      <w:szCs w:val="20"/>
    </w:rPr>
  </w:style>
  <w:style w:type="paragraph" w:customStyle="1" w:styleId="BP14">
    <w:name w:val="BP14"/>
    <w:basedOn w:val="BT"/>
    <w:next w:val="BT"/>
    <w:autoRedefine/>
    <w:rsid w:val="00C230B4"/>
    <w:pPr>
      <w:ind w:firstLine="720"/>
    </w:pPr>
  </w:style>
  <w:style w:type="paragraph" w:customStyle="1" w:styleId="HeadingCaps15">
    <w:name w:val="Heading Caps15"/>
    <w:basedOn w:val="Heading1"/>
    <w:autoRedefine/>
    <w:rsid w:val="00C230B4"/>
    <w:pPr>
      <w:spacing w:after="120" w:line="400" w:lineRule="exact"/>
      <w:ind w:firstLine="720"/>
    </w:pPr>
    <w:rPr>
      <w:caps/>
      <w:snapToGrid w:val="0"/>
      <w:sz w:val="40"/>
      <w:szCs w:val="20"/>
    </w:rPr>
  </w:style>
  <w:style w:type="paragraph" w:customStyle="1" w:styleId="BoldLine15">
    <w:name w:val="Bold Line15"/>
    <w:basedOn w:val="Normal"/>
    <w:rsid w:val="00C230B4"/>
    <w:pPr>
      <w:pBdr>
        <w:bottom w:val="single" w:sz="36" w:space="1" w:color="auto"/>
      </w:pBdr>
      <w:spacing w:after="120" w:line="300" w:lineRule="atLeast"/>
      <w:ind w:firstLine="720"/>
      <w:jc w:val="both"/>
    </w:pPr>
    <w:rPr>
      <w:szCs w:val="20"/>
    </w:rPr>
  </w:style>
  <w:style w:type="paragraph" w:customStyle="1" w:styleId="ExerciseTitle15">
    <w:name w:val="Exercise Title15"/>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5">
    <w:name w:val="Title 115"/>
    <w:basedOn w:val="Normal"/>
    <w:rsid w:val="00C230B4"/>
    <w:pPr>
      <w:spacing w:after="120" w:line="300" w:lineRule="atLeast"/>
      <w:ind w:firstLine="720"/>
      <w:jc w:val="center"/>
    </w:pPr>
    <w:rPr>
      <w:b/>
      <w:sz w:val="72"/>
      <w:szCs w:val="20"/>
    </w:rPr>
  </w:style>
  <w:style w:type="paragraph" w:customStyle="1" w:styleId="Title415">
    <w:name w:val="Title 415"/>
    <w:basedOn w:val="Title3"/>
    <w:rsid w:val="00C230B4"/>
    <w:pPr>
      <w:ind w:firstLine="720"/>
    </w:pPr>
    <w:rPr>
      <w:szCs w:val="20"/>
    </w:rPr>
  </w:style>
  <w:style w:type="paragraph" w:customStyle="1" w:styleId="CenterItalic15">
    <w:name w:val="Center Italic15"/>
    <w:basedOn w:val="Normal"/>
    <w:autoRedefine/>
    <w:rsid w:val="00C230B4"/>
    <w:pPr>
      <w:spacing w:after="120" w:line="480" w:lineRule="exact"/>
      <w:ind w:firstLine="720"/>
      <w:jc w:val="center"/>
    </w:pPr>
    <w:rPr>
      <w:i/>
      <w:szCs w:val="20"/>
    </w:rPr>
  </w:style>
  <w:style w:type="paragraph" w:customStyle="1" w:styleId="LT15">
    <w:name w:val="LT15"/>
    <w:basedOn w:val="Heading2"/>
    <w:autoRedefine/>
    <w:rsid w:val="00C230B4"/>
    <w:pPr>
      <w:ind w:firstLine="720"/>
    </w:pPr>
    <w:rPr>
      <w:b/>
      <w:i w:val="0"/>
      <w:sz w:val="36"/>
    </w:rPr>
  </w:style>
  <w:style w:type="paragraph" w:customStyle="1" w:styleId="Style215">
    <w:name w:val="Style215"/>
    <w:basedOn w:val="H2A"/>
    <w:autoRedefine/>
    <w:rsid w:val="00C230B4"/>
    <w:pPr>
      <w:outlineLvl w:val="2"/>
    </w:pPr>
    <w:rPr>
      <w:i/>
      <w:snapToGrid w:val="0"/>
    </w:rPr>
  </w:style>
  <w:style w:type="paragraph" w:customStyle="1" w:styleId="LS-LessonSubtitle15">
    <w:name w:val="LS - Lesson Subtitle15"/>
    <w:basedOn w:val="H2A"/>
    <w:autoRedefine/>
    <w:rsid w:val="00C230B4"/>
    <w:pPr>
      <w:outlineLvl w:val="2"/>
    </w:pPr>
    <w:rPr>
      <w:i/>
      <w:snapToGrid w:val="0"/>
    </w:rPr>
  </w:style>
  <w:style w:type="paragraph" w:customStyle="1" w:styleId="L114">
    <w:name w:val="L114"/>
    <w:basedOn w:val="Normal"/>
    <w:autoRedefine/>
    <w:rsid w:val="00C230B4"/>
    <w:pPr>
      <w:spacing w:after="120" w:line="480" w:lineRule="exact"/>
      <w:ind w:left="720" w:hanging="720"/>
      <w:jc w:val="both"/>
    </w:pPr>
    <w:rPr>
      <w:szCs w:val="20"/>
    </w:rPr>
  </w:style>
  <w:style w:type="paragraph" w:customStyle="1" w:styleId="L214">
    <w:name w:val="L214"/>
    <w:basedOn w:val="BT"/>
    <w:autoRedefine/>
    <w:rsid w:val="00C230B4"/>
    <w:pPr>
      <w:tabs>
        <w:tab w:val="left" w:pos="720"/>
      </w:tabs>
      <w:ind w:left="1440" w:hanging="720"/>
    </w:pPr>
  </w:style>
  <w:style w:type="paragraph" w:customStyle="1" w:styleId="L314">
    <w:name w:val="L314"/>
    <w:basedOn w:val="BT"/>
    <w:autoRedefine/>
    <w:rsid w:val="00C230B4"/>
    <w:pPr>
      <w:tabs>
        <w:tab w:val="left" w:pos="720"/>
        <w:tab w:val="left" w:pos="2160"/>
      </w:tabs>
      <w:ind w:left="2160" w:hanging="720"/>
    </w:pPr>
  </w:style>
  <w:style w:type="paragraph" w:customStyle="1" w:styleId="H114">
    <w:name w:val="H114"/>
    <w:basedOn w:val="BT"/>
    <w:next w:val="BT"/>
    <w:autoRedefine/>
    <w:rsid w:val="00C230B4"/>
    <w:pPr>
      <w:spacing w:line="300" w:lineRule="atLeast"/>
      <w:ind w:firstLine="720"/>
      <w:outlineLvl w:val="0"/>
    </w:pPr>
    <w:rPr>
      <w:rFonts w:ascii="Arial" w:hAnsi="Arial"/>
      <w:b/>
      <w:kern w:val="28"/>
    </w:rPr>
  </w:style>
  <w:style w:type="paragraph" w:customStyle="1" w:styleId="H1A14">
    <w:name w:val="H1A14"/>
    <w:basedOn w:val="H1"/>
    <w:rsid w:val="00C230B4"/>
    <w:pPr>
      <w:outlineLvl w:val="9"/>
    </w:pPr>
    <w:rPr>
      <w:sz w:val="24"/>
    </w:rPr>
  </w:style>
  <w:style w:type="paragraph" w:customStyle="1" w:styleId="I114">
    <w:name w:val="I114"/>
    <w:basedOn w:val="BT"/>
    <w:autoRedefine/>
    <w:rsid w:val="00C230B4"/>
    <w:pPr>
      <w:ind w:left="720" w:firstLine="720"/>
    </w:pPr>
  </w:style>
  <w:style w:type="paragraph" w:customStyle="1" w:styleId="I214">
    <w:name w:val="I214"/>
    <w:basedOn w:val="BT"/>
    <w:autoRedefine/>
    <w:rsid w:val="00C230B4"/>
    <w:pPr>
      <w:ind w:left="1440" w:firstLine="720"/>
    </w:pPr>
  </w:style>
  <w:style w:type="paragraph" w:customStyle="1" w:styleId="I314">
    <w:name w:val="I314"/>
    <w:basedOn w:val="I1"/>
    <w:autoRedefine/>
    <w:rsid w:val="00C230B4"/>
    <w:pPr>
      <w:ind w:left="2160"/>
    </w:pPr>
  </w:style>
  <w:style w:type="paragraph" w:customStyle="1" w:styleId="GR14">
    <w:name w:val="GR14"/>
    <w:basedOn w:val="BT"/>
    <w:autoRedefine/>
    <w:rsid w:val="00C230B4"/>
    <w:pPr>
      <w:spacing w:beforeLines="60"/>
      <w:ind w:firstLine="720"/>
      <w:jc w:val="left"/>
    </w:pPr>
  </w:style>
  <w:style w:type="paragraph" w:customStyle="1" w:styleId="I414">
    <w:name w:val="I414"/>
    <w:basedOn w:val="I1"/>
    <w:autoRedefine/>
    <w:rsid w:val="00C230B4"/>
    <w:pPr>
      <w:ind w:left="2880"/>
    </w:pPr>
  </w:style>
  <w:style w:type="paragraph" w:customStyle="1" w:styleId="CA14">
    <w:name w:val="CA14"/>
    <w:basedOn w:val="BT"/>
    <w:rsid w:val="00C230B4"/>
    <w:pPr>
      <w:ind w:firstLine="720"/>
      <w:jc w:val="left"/>
    </w:pPr>
  </w:style>
  <w:style w:type="paragraph" w:customStyle="1" w:styleId="StyleBodyText10ptBlack14">
    <w:name w:val="Style Body Text + 10 pt Black14"/>
    <w:basedOn w:val="Normal"/>
    <w:rsid w:val="00C230B4"/>
    <w:pPr>
      <w:spacing w:before="120" w:after="120" w:line="480" w:lineRule="exact"/>
      <w:ind w:firstLine="720"/>
      <w:jc w:val="both"/>
    </w:pPr>
    <w:rPr>
      <w:color w:val="000000"/>
      <w:szCs w:val="20"/>
    </w:rPr>
  </w:style>
  <w:style w:type="paragraph" w:customStyle="1" w:styleId="bt140">
    <w:name w:val="bt14"/>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4">
    <w:name w:val="Style Body Text + Bold24"/>
    <w:basedOn w:val="Normal"/>
    <w:autoRedefine/>
    <w:rsid w:val="00C230B4"/>
    <w:pPr>
      <w:spacing w:after="120" w:line="480" w:lineRule="exact"/>
      <w:ind w:firstLine="720"/>
      <w:jc w:val="both"/>
    </w:pPr>
    <w:rPr>
      <w:b/>
      <w:bCs/>
      <w:szCs w:val="20"/>
    </w:rPr>
  </w:style>
  <w:style w:type="paragraph" w:customStyle="1" w:styleId="H2114">
    <w:name w:val="H211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4">
    <w:name w:val="QT114"/>
    <w:basedOn w:val="NormalWeb"/>
    <w:autoRedefine/>
    <w:rsid w:val="00C230B4"/>
    <w:pPr>
      <w:spacing w:after="120" w:line="300" w:lineRule="atLeast"/>
      <w:ind w:left="720" w:right="720" w:firstLine="720"/>
      <w:jc w:val="both"/>
    </w:pPr>
    <w:rPr>
      <w:rFonts w:cs="Arial"/>
      <w:i/>
    </w:rPr>
  </w:style>
  <w:style w:type="character" w:customStyle="1" w:styleId="FootnoteTextChar84">
    <w:name w:val="Footnote Text Char84"/>
    <w:aliases w:val="Footnote Text Char Char Char Char84,Footnote Text Char Char Char1 Char74,Footnote Text Char Char Char2 Char74,Footnote Text Char Char Char11 Char74,Footnote Text Char Char Char3 Char74,Footnote Text Char Char Char12 Char74"/>
    <w:basedOn w:val="DefaultParagraphFont"/>
    <w:rsid w:val="00C230B4"/>
    <w:rPr>
      <w:lang w:val="en-US" w:eastAsia="en-US" w:bidi="ar-SA"/>
    </w:rPr>
  </w:style>
  <w:style w:type="paragraph" w:customStyle="1" w:styleId="Quotation64">
    <w:name w:val="Quotation64"/>
    <w:basedOn w:val="Normal"/>
    <w:autoRedefine/>
    <w:rsid w:val="00C230B4"/>
    <w:pPr>
      <w:spacing w:before="120" w:after="120" w:line="480" w:lineRule="exact"/>
      <w:ind w:left="720" w:right="720" w:firstLine="720"/>
      <w:jc w:val="both"/>
    </w:pPr>
    <w:rPr>
      <w:i/>
      <w:szCs w:val="20"/>
    </w:rPr>
  </w:style>
  <w:style w:type="paragraph" w:customStyle="1" w:styleId="LeftRunningHeadEven24">
    <w:name w:val="Left Running Head (Even)2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40">
    <w:name w:val="quotation6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4">
    <w:name w:val="Level 1 Heading2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4">
    <w:name w:val="Quotation Char64"/>
    <w:basedOn w:val="BodyTextChar"/>
    <w:rsid w:val="00C230B4"/>
    <w:rPr>
      <w:i/>
      <w:sz w:val="24"/>
      <w:szCs w:val="24"/>
    </w:rPr>
  </w:style>
  <w:style w:type="paragraph" w:customStyle="1" w:styleId="StyleBodyTextBold124">
    <w:name w:val="Style Body Text + Bold124"/>
    <w:basedOn w:val="Normal"/>
    <w:autoRedefine/>
    <w:rsid w:val="00C230B4"/>
    <w:pPr>
      <w:spacing w:after="120" w:line="480" w:lineRule="exact"/>
      <w:ind w:firstLine="720"/>
      <w:jc w:val="both"/>
    </w:pPr>
    <w:rPr>
      <w:b/>
      <w:bCs/>
      <w:szCs w:val="20"/>
    </w:rPr>
  </w:style>
  <w:style w:type="character" w:customStyle="1" w:styleId="StyleBodyTextBold1Char24">
    <w:name w:val="Style Body Text + Bold1 Char24"/>
    <w:basedOn w:val="BodyTextChar"/>
    <w:rsid w:val="00C230B4"/>
    <w:rPr>
      <w:b/>
      <w:bCs/>
      <w:sz w:val="24"/>
      <w:szCs w:val="24"/>
    </w:rPr>
  </w:style>
  <w:style w:type="character" w:customStyle="1" w:styleId="BalloonTextChar5">
    <w:name w:val="Balloon Text Char5"/>
    <w:basedOn w:val="DefaultParagraphFont"/>
    <w:rsid w:val="00C230B4"/>
    <w:rPr>
      <w:rFonts w:ascii="Tahoma" w:hAnsi="Tahoma" w:cs="Tahoma"/>
      <w:sz w:val="16"/>
      <w:szCs w:val="16"/>
    </w:rPr>
  </w:style>
  <w:style w:type="character" w:customStyle="1" w:styleId="FootnoteTextChar94">
    <w:name w:val="Footnote Text Char94"/>
    <w:aliases w:val="Footnote Text Char Char Char Char94,Footnote Text Char Char Char1 Char84,Footnote Text Char Char Char2 Char84,Footnote Text Char Char Char11 Char84,Footnote Text Char Char Char3 Char84,Footnote Text Char Char Char12 Char84"/>
    <w:basedOn w:val="DefaultParagraphFont"/>
    <w:rsid w:val="00C230B4"/>
    <w:rPr>
      <w:lang w:val="en-US" w:eastAsia="en-US" w:bidi="ar-SA"/>
    </w:rPr>
  </w:style>
  <w:style w:type="paragraph" w:customStyle="1" w:styleId="Quotation75">
    <w:name w:val="Quotation75"/>
    <w:basedOn w:val="Normal"/>
    <w:autoRedefine/>
    <w:rsid w:val="00C230B4"/>
    <w:pPr>
      <w:spacing w:before="120" w:after="120" w:line="480" w:lineRule="exact"/>
      <w:ind w:left="720" w:right="720" w:firstLine="720"/>
      <w:jc w:val="both"/>
    </w:pPr>
    <w:rPr>
      <w:i/>
      <w:szCs w:val="20"/>
    </w:rPr>
  </w:style>
  <w:style w:type="character" w:customStyle="1" w:styleId="QuotationChar74">
    <w:name w:val="Quotation Char74"/>
    <w:basedOn w:val="BodyTextChar"/>
    <w:rsid w:val="00C230B4"/>
    <w:rPr>
      <w:i/>
      <w:sz w:val="24"/>
      <w:szCs w:val="24"/>
    </w:rPr>
  </w:style>
  <w:style w:type="paragraph" w:customStyle="1" w:styleId="H325">
    <w:name w:val="H32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5">
    <w:name w:val="QT65"/>
    <w:basedOn w:val="NormalWeb"/>
    <w:autoRedefine/>
    <w:rsid w:val="00C230B4"/>
    <w:pPr>
      <w:spacing w:after="120" w:line="300" w:lineRule="atLeast"/>
      <w:ind w:left="720" w:right="720" w:firstLine="720"/>
      <w:jc w:val="both"/>
    </w:pPr>
    <w:rPr>
      <w:rFonts w:cs="Arial"/>
      <w:i/>
    </w:rPr>
  </w:style>
  <w:style w:type="character" w:customStyle="1" w:styleId="QTChar64">
    <w:name w:val="QT Char64"/>
    <w:basedOn w:val="DefaultParagraphFont"/>
    <w:rsid w:val="00C230B4"/>
    <w:rPr>
      <w:rFonts w:cs="Arial"/>
      <w:i/>
      <w:sz w:val="24"/>
    </w:rPr>
  </w:style>
  <w:style w:type="character" w:customStyle="1" w:styleId="FootnoteTextChar28">
    <w:name w:val="Footnote Text Char28"/>
    <w:aliases w:val="Footnote Text Char Char Char Char28,Footnote Text Char Char Char1 Char27,Footnote Text Char Char Char2 Char27,Footnote Text Char Char Char11 Char27,Footnote Text Char Char Char3 Char27,Footnote Text Char Char Char12 Char27"/>
    <w:basedOn w:val="DefaultParagraphFont"/>
    <w:rsid w:val="00C230B4"/>
    <w:rPr>
      <w:lang w:val="en-US" w:eastAsia="en-US" w:bidi="ar-SA"/>
    </w:rPr>
  </w:style>
  <w:style w:type="paragraph" w:customStyle="1" w:styleId="Indent59">
    <w:name w:val="Indent59"/>
    <w:basedOn w:val="Normal"/>
    <w:rsid w:val="00C230B4"/>
    <w:pPr>
      <w:spacing w:after="120" w:line="480" w:lineRule="exact"/>
      <w:ind w:left="720" w:firstLine="720"/>
      <w:jc w:val="both"/>
    </w:pPr>
    <w:rPr>
      <w:szCs w:val="20"/>
    </w:rPr>
  </w:style>
  <w:style w:type="paragraph" w:customStyle="1" w:styleId="quotation26">
    <w:name w:val="quotation2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9">
    <w:name w:val="indent 519"/>
    <w:aliases w:val="hang 59"/>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7">
    <w:name w:val="flush left17"/>
    <w:aliases w:val="no hang1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8">
    <w:name w:val="indent 108"/>
    <w:aliases w:val="block28"/>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H115">
    <w:name w:val="H11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25">
    <w:name w:val="Body Text Char25"/>
    <w:basedOn w:val="DefaultParagraphFont"/>
    <w:rsid w:val="00C230B4"/>
    <w:rPr>
      <w:rFonts w:cs="Arial"/>
      <w:sz w:val="24"/>
      <w:lang w:val="en-US" w:eastAsia="en-US" w:bidi="ar-SA"/>
    </w:rPr>
  </w:style>
  <w:style w:type="paragraph" w:customStyle="1" w:styleId="StyleBodyTextBold115">
    <w:name w:val="Style Body Text + Bold115"/>
    <w:basedOn w:val="Normal"/>
    <w:autoRedefine/>
    <w:rsid w:val="00C230B4"/>
    <w:pPr>
      <w:spacing w:after="120" w:line="480" w:lineRule="exact"/>
      <w:ind w:firstLine="720"/>
      <w:jc w:val="both"/>
    </w:pPr>
    <w:rPr>
      <w:b/>
      <w:bCs/>
      <w:szCs w:val="20"/>
    </w:rPr>
  </w:style>
  <w:style w:type="character" w:customStyle="1" w:styleId="StyleBodyTextBold1Char15">
    <w:name w:val="Style Body Text + Bold1 Char15"/>
    <w:basedOn w:val="BodyTextChar"/>
    <w:rsid w:val="00C230B4"/>
    <w:rPr>
      <w:b/>
      <w:bCs/>
      <w:sz w:val="24"/>
      <w:szCs w:val="24"/>
    </w:rPr>
  </w:style>
  <w:style w:type="character" w:customStyle="1" w:styleId="Heading3Char17">
    <w:name w:val="Heading 3 Char17"/>
    <w:basedOn w:val="DefaultParagraphFont"/>
    <w:rsid w:val="00C230B4"/>
    <w:rPr>
      <w:rFonts w:ascii="Arial" w:hAnsi="Arial"/>
      <w:b/>
      <w:kern w:val="28"/>
      <w:sz w:val="24"/>
      <w:szCs w:val="24"/>
    </w:rPr>
  </w:style>
  <w:style w:type="character" w:customStyle="1" w:styleId="Heading2Char18">
    <w:name w:val="Heading 2 Char18"/>
    <w:basedOn w:val="DefaultParagraphFont"/>
    <w:rsid w:val="00C230B4"/>
    <w:rPr>
      <w:rFonts w:ascii="Arial" w:hAnsi="Arial"/>
      <w:i/>
      <w:kern w:val="28"/>
      <w:sz w:val="28"/>
      <w:szCs w:val="24"/>
    </w:rPr>
  </w:style>
  <w:style w:type="paragraph" w:customStyle="1" w:styleId="FootnoteBase16">
    <w:name w:val="Footnote Base16"/>
    <w:basedOn w:val="Normal"/>
    <w:rsid w:val="00C230B4"/>
    <w:pPr>
      <w:tabs>
        <w:tab w:val="left" w:pos="187"/>
      </w:tabs>
      <w:spacing w:after="120" w:line="220" w:lineRule="exact"/>
      <w:ind w:left="187" w:hanging="187"/>
      <w:jc w:val="both"/>
    </w:pPr>
    <w:rPr>
      <w:sz w:val="18"/>
      <w:szCs w:val="20"/>
    </w:rPr>
  </w:style>
  <w:style w:type="character" w:customStyle="1" w:styleId="FootnoteTextChar29">
    <w:name w:val="Footnote Text Char29"/>
    <w:aliases w:val="Footnote Text Char Char Char Char29,Footnote Text Char Char Char1 Char28,Footnote Text Char Char Char2 Char28,Footnote Text Char Char Char11 Char28,Footnote Text Char Char Char3 Char28,Footnote Text Char Char Char12 Char28"/>
    <w:basedOn w:val="DefaultParagraphFont"/>
    <w:rsid w:val="00C230B4"/>
    <w:rPr>
      <w:lang w:val="en-US" w:eastAsia="en-US" w:bidi="ar-SA"/>
    </w:rPr>
  </w:style>
  <w:style w:type="paragraph" w:customStyle="1" w:styleId="Indent5100">
    <w:name w:val="Indent510"/>
    <w:basedOn w:val="Normal"/>
    <w:rsid w:val="00C230B4"/>
    <w:pPr>
      <w:spacing w:after="120" w:line="480" w:lineRule="exact"/>
      <w:ind w:left="720" w:firstLine="720"/>
      <w:jc w:val="both"/>
    </w:pPr>
    <w:rPr>
      <w:szCs w:val="20"/>
    </w:rPr>
  </w:style>
  <w:style w:type="paragraph" w:customStyle="1" w:styleId="quotation27">
    <w:name w:val="quotation2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8">
    <w:name w:val="flush left18"/>
    <w:aliases w:val="no hang1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7">
    <w:name w:val="Level 1 Heading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9">
    <w:name w:val="indent 109"/>
    <w:aliases w:val="block29"/>
    <w:rsid w:val="00C230B4"/>
    <w:pPr>
      <w:widowControl w:val="0"/>
      <w:autoSpaceDE w:val="0"/>
      <w:autoSpaceDN w:val="0"/>
      <w:adjustRightInd w:val="0"/>
      <w:spacing w:after="120" w:line="300" w:lineRule="exact"/>
      <w:ind w:left="1440"/>
      <w:jc w:val="both"/>
    </w:pPr>
    <w:rPr>
      <w:rFonts w:ascii="Times" w:hAnsi="Times" w:cs="Times"/>
      <w:sz w:val="24"/>
      <w:szCs w:val="24"/>
    </w:rPr>
  </w:style>
  <w:style w:type="character" w:customStyle="1" w:styleId="BodyTextChar26">
    <w:name w:val="Body Text Char26"/>
    <w:basedOn w:val="DefaultParagraphFont"/>
    <w:rsid w:val="00C230B4"/>
    <w:rPr>
      <w:rFonts w:cs="Arial"/>
      <w:sz w:val="24"/>
      <w:lang w:val="en-US" w:eastAsia="en-US" w:bidi="ar-SA"/>
    </w:rPr>
  </w:style>
  <w:style w:type="paragraph" w:customStyle="1" w:styleId="StyleBodyTextBold116">
    <w:name w:val="Style Body Text + Bold116"/>
    <w:basedOn w:val="Normal"/>
    <w:autoRedefine/>
    <w:rsid w:val="00C230B4"/>
    <w:pPr>
      <w:spacing w:after="120" w:line="480" w:lineRule="exact"/>
      <w:ind w:firstLine="720"/>
      <w:jc w:val="both"/>
    </w:pPr>
    <w:rPr>
      <w:b/>
      <w:bCs/>
      <w:szCs w:val="20"/>
    </w:rPr>
  </w:style>
  <w:style w:type="character" w:customStyle="1" w:styleId="StyleBodyTextBold1Char16">
    <w:name w:val="Style Body Text + Bold1 Char16"/>
    <w:basedOn w:val="BodyTextChar"/>
    <w:rsid w:val="00C230B4"/>
    <w:rPr>
      <w:b/>
      <w:bCs/>
      <w:sz w:val="24"/>
      <w:szCs w:val="24"/>
    </w:rPr>
  </w:style>
  <w:style w:type="character" w:customStyle="1" w:styleId="Heading3Char18">
    <w:name w:val="Heading 3 Char18"/>
    <w:basedOn w:val="DefaultParagraphFont"/>
    <w:rsid w:val="00C230B4"/>
    <w:rPr>
      <w:rFonts w:ascii="Arial" w:hAnsi="Arial"/>
      <w:b/>
      <w:kern w:val="28"/>
      <w:sz w:val="24"/>
      <w:szCs w:val="24"/>
    </w:rPr>
  </w:style>
  <w:style w:type="character" w:customStyle="1" w:styleId="Heading2Char19">
    <w:name w:val="Heading 2 Char19"/>
    <w:basedOn w:val="DefaultParagraphFont"/>
    <w:rsid w:val="00C230B4"/>
    <w:rPr>
      <w:rFonts w:ascii="Arial" w:hAnsi="Arial"/>
      <w:i/>
      <w:kern w:val="28"/>
      <w:sz w:val="28"/>
      <w:szCs w:val="24"/>
    </w:rPr>
  </w:style>
  <w:style w:type="character" w:customStyle="1" w:styleId="FootnoteTextChar30">
    <w:name w:val="Footnote Text Char30"/>
    <w:aliases w:val="Footnote Text Char Char Char Char30,Footnote Text Char Char Char1 Char29,Footnote Text Char Char Char2 Char29,Footnote Text Char Char Char11 Char29,Footnote Text Char Char Char3 Char29,Footnote Text Char Char Char12 Char29"/>
    <w:basedOn w:val="DefaultParagraphFont"/>
    <w:rsid w:val="00C230B4"/>
    <w:rPr>
      <w:lang w:val="en-US" w:eastAsia="en-US" w:bidi="ar-SA"/>
    </w:rPr>
  </w:style>
  <w:style w:type="paragraph" w:customStyle="1" w:styleId="quotation28">
    <w:name w:val="quotation2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00">
    <w:name w:val="indent 5110"/>
    <w:aliases w:val="hang 51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9">
    <w:name w:val="flush left19"/>
    <w:aliases w:val="no hang1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8">
    <w:name w:val="Level 1 Heading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27">
    <w:name w:val="Body Text Char27"/>
    <w:basedOn w:val="DefaultParagraphFont"/>
    <w:rsid w:val="00C230B4"/>
    <w:rPr>
      <w:rFonts w:cs="Arial"/>
      <w:sz w:val="24"/>
      <w:lang w:val="en-US" w:eastAsia="en-US" w:bidi="ar-SA"/>
    </w:rPr>
  </w:style>
  <w:style w:type="paragraph" w:customStyle="1" w:styleId="StyleBodyTextBold117">
    <w:name w:val="Style Body Text + Bold117"/>
    <w:basedOn w:val="Normal"/>
    <w:autoRedefine/>
    <w:rsid w:val="00C230B4"/>
    <w:pPr>
      <w:spacing w:after="120" w:line="480" w:lineRule="exact"/>
      <w:ind w:firstLine="720"/>
      <w:jc w:val="both"/>
    </w:pPr>
    <w:rPr>
      <w:b/>
      <w:bCs/>
      <w:szCs w:val="20"/>
    </w:rPr>
  </w:style>
  <w:style w:type="character" w:customStyle="1" w:styleId="StyleBodyTextBold1Char17">
    <w:name w:val="Style Body Text + Bold1 Char17"/>
    <w:basedOn w:val="BodyTextChar"/>
    <w:rsid w:val="00C230B4"/>
    <w:rPr>
      <w:b/>
      <w:bCs/>
      <w:sz w:val="24"/>
      <w:szCs w:val="24"/>
    </w:rPr>
  </w:style>
  <w:style w:type="character" w:customStyle="1" w:styleId="Heading3Char19">
    <w:name w:val="Heading 3 Char19"/>
    <w:basedOn w:val="DefaultParagraphFont"/>
    <w:rsid w:val="00C230B4"/>
    <w:rPr>
      <w:rFonts w:ascii="Arial" w:hAnsi="Arial"/>
      <w:b/>
      <w:kern w:val="28"/>
      <w:sz w:val="24"/>
      <w:szCs w:val="24"/>
    </w:rPr>
  </w:style>
  <w:style w:type="character" w:customStyle="1" w:styleId="Heading2Char20">
    <w:name w:val="Heading 2 Char20"/>
    <w:basedOn w:val="DefaultParagraphFont"/>
    <w:rsid w:val="00C230B4"/>
    <w:rPr>
      <w:rFonts w:ascii="Arial" w:hAnsi="Arial"/>
      <w:i/>
      <w:kern w:val="28"/>
      <w:sz w:val="28"/>
      <w:szCs w:val="24"/>
    </w:rPr>
  </w:style>
  <w:style w:type="character" w:customStyle="1" w:styleId="FootnoteTextChar35">
    <w:name w:val="Footnote Text Char35"/>
    <w:aliases w:val="Footnote Text Char Char Char Char35,Footnote Text Char Char Char1 Char30,Footnote Text Char Char Char2 Char30,Footnote Text Char Char Char11 Char30,Footnote Text Char Char Char3 Char30,Footnote Text Char Char Char12 Char30"/>
    <w:basedOn w:val="DefaultParagraphFont"/>
    <w:rsid w:val="00C230B4"/>
    <w:rPr>
      <w:lang w:val="en-US" w:eastAsia="en-US" w:bidi="ar-SA"/>
    </w:rPr>
  </w:style>
  <w:style w:type="paragraph" w:customStyle="1" w:styleId="Quotation260">
    <w:name w:val="Quotation26"/>
    <w:basedOn w:val="Normal"/>
    <w:autoRedefine/>
    <w:rsid w:val="00C230B4"/>
    <w:pPr>
      <w:spacing w:before="120" w:after="120" w:line="480" w:lineRule="exact"/>
      <w:ind w:left="720" w:right="720" w:firstLine="720"/>
      <w:jc w:val="both"/>
    </w:pPr>
    <w:rPr>
      <w:i/>
      <w:szCs w:val="20"/>
    </w:rPr>
  </w:style>
  <w:style w:type="paragraph" w:customStyle="1" w:styleId="quotation29">
    <w:name w:val="quotation2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6">
    <w:name w:val="indent 5116"/>
    <w:aliases w:val="hang 51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0">
    <w:name w:val="flush left20"/>
    <w:aliases w:val="no hang2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9">
    <w:name w:val="Level 1 Heading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28">
    <w:name w:val="Body Text Char28"/>
    <w:basedOn w:val="DefaultParagraphFont"/>
    <w:rsid w:val="00C230B4"/>
    <w:rPr>
      <w:rFonts w:cs="Arial"/>
      <w:sz w:val="24"/>
      <w:lang w:val="en-US" w:eastAsia="en-US" w:bidi="ar-SA"/>
    </w:rPr>
  </w:style>
  <w:style w:type="character" w:customStyle="1" w:styleId="QuotationChar25">
    <w:name w:val="Quotation Char25"/>
    <w:basedOn w:val="BodyTextChar"/>
    <w:rsid w:val="00C230B4"/>
    <w:rPr>
      <w:i/>
      <w:sz w:val="24"/>
      <w:szCs w:val="24"/>
    </w:rPr>
  </w:style>
  <w:style w:type="character" w:customStyle="1" w:styleId="Heading3Char20">
    <w:name w:val="Heading 3 Char20"/>
    <w:basedOn w:val="DefaultParagraphFont"/>
    <w:rsid w:val="00C230B4"/>
    <w:rPr>
      <w:rFonts w:ascii="Arial" w:hAnsi="Arial"/>
      <w:b/>
      <w:kern w:val="28"/>
      <w:sz w:val="24"/>
      <w:szCs w:val="24"/>
    </w:rPr>
  </w:style>
  <w:style w:type="character" w:customStyle="1" w:styleId="Heading2Char25">
    <w:name w:val="Heading 2 Char25"/>
    <w:basedOn w:val="DefaultParagraphFont"/>
    <w:rsid w:val="00C230B4"/>
    <w:rPr>
      <w:rFonts w:ascii="Arial" w:hAnsi="Arial"/>
      <w:i/>
      <w:kern w:val="28"/>
      <w:sz w:val="28"/>
      <w:szCs w:val="24"/>
    </w:rPr>
  </w:style>
  <w:style w:type="character" w:customStyle="1" w:styleId="FootnoteTextChar36">
    <w:name w:val="Footnote Text Char36"/>
    <w:aliases w:val="Footnote Text Char Char Char Char36,Footnote Text Char Char Char1 Char35,Footnote Text Char Char Char2 Char35,Footnote Text Char Char Char11 Char35,Footnote Text Char Char Char3 Char35,Footnote Text Char Char Char12 Char35"/>
    <w:basedOn w:val="DefaultParagraphFont"/>
    <w:rsid w:val="00C230B4"/>
    <w:rPr>
      <w:lang w:val="en-US" w:eastAsia="en-US" w:bidi="ar-SA"/>
    </w:rPr>
  </w:style>
  <w:style w:type="paragraph" w:customStyle="1" w:styleId="quotation300">
    <w:name w:val="quotation3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5">
    <w:name w:val="flush left25"/>
    <w:aliases w:val="no hang2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16">
    <w:name w:val="H116"/>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29">
    <w:name w:val="Body Text Char29"/>
    <w:basedOn w:val="DefaultParagraphFont"/>
    <w:rsid w:val="00C230B4"/>
    <w:rPr>
      <w:rFonts w:cs="Arial"/>
      <w:sz w:val="24"/>
      <w:lang w:val="en-US" w:eastAsia="en-US" w:bidi="ar-SA"/>
    </w:rPr>
  </w:style>
  <w:style w:type="character" w:customStyle="1" w:styleId="Heading3Char25">
    <w:name w:val="Heading 3 Char25"/>
    <w:basedOn w:val="DefaultParagraphFont"/>
    <w:rsid w:val="00C230B4"/>
    <w:rPr>
      <w:rFonts w:ascii="Arial" w:hAnsi="Arial"/>
      <w:b/>
      <w:kern w:val="28"/>
      <w:sz w:val="24"/>
      <w:szCs w:val="24"/>
    </w:rPr>
  </w:style>
  <w:style w:type="character" w:customStyle="1" w:styleId="HeaderChar8">
    <w:name w:val="Header Char8"/>
    <w:basedOn w:val="DefaultParagraphFont"/>
    <w:uiPriority w:val="99"/>
    <w:rsid w:val="00C230B4"/>
    <w:rPr>
      <w:i/>
      <w:sz w:val="24"/>
    </w:rPr>
  </w:style>
  <w:style w:type="character" w:customStyle="1" w:styleId="Heading2Char26">
    <w:name w:val="Heading 2 Char26"/>
    <w:basedOn w:val="DefaultParagraphFont"/>
    <w:rsid w:val="00C230B4"/>
    <w:rPr>
      <w:rFonts w:ascii="Arial" w:hAnsi="Arial"/>
      <w:i/>
      <w:kern w:val="28"/>
      <w:sz w:val="28"/>
      <w:szCs w:val="24"/>
    </w:rPr>
  </w:style>
  <w:style w:type="character" w:customStyle="1" w:styleId="FootnoteTextChar37">
    <w:name w:val="Footnote Text Char37"/>
    <w:aliases w:val="Footnote Text Char Char Char Char37,Footnote Text Char Char Char1 Char36,Footnote Text Char Char Char2 Char36,Footnote Text Char Char Char11 Char36,Footnote Text Char Char Char3 Char36,Footnote Text Char Char Char12 Char36"/>
    <w:basedOn w:val="DefaultParagraphFont"/>
    <w:rsid w:val="00C230B4"/>
    <w:rPr>
      <w:lang w:val="en-US" w:eastAsia="en-US" w:bidi="ar-SA"/>
    </w:rPr>
  </w:style>
  <w:style w:type="paragraph" w:customStyle="1" w:styleId="Quotation270">
    <w:name w:val="Quotation27"/>
    <w:basedOn w:val="Normal"/>
    <w:autoRedefine/>
    <w:rsid w:val="00C230B4"/>
    <w:pPr>
      <w:spacing w:before="120" w:after="120" w:line="480" w:lineRule="exact"/>
      <w:ind w:left="720" w:right="720" w:firstLine="720"/>
      <w:jc w:val="both"/>
    </w:pPr>
    <w:rPr>
      <w:i/>
      <w:szCs w:val="20"/>
    </w:rPr>
  </w:style>
  <w:style w:type="paragraph" w:customStyle="1" w:styleId="quotation35">
    <w:name w:val="quotation3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28">
    <w:name w:val="H2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9">
    <w:name w:val="QT19"/>
    <w:basedOn w:val="NormalWeb"/>
    <w:autoRedefine/>
    <w:rsid w:val="00C230B4"/>
    <w:pPr>
      <w:spacing w:after="120" w:line="300" w:lineRule="atLeast"/>
      <w:ind w:left="720" w:right="720" w:firstLine="720"/>
      <w:jc w:val="both"/>
    </w:pPr>
    <w:rPr>
      <w:rFonts w:cs="Arial"/>
      <w:i/>
    </w:rPr>
  </w:style>
  <w:style w:type="character" w:customStyle="1" w:styleId="QTChar18">
    <w:name w:val="QT Char18"/>
    <w:basedOn w:val="DefaultParagraphFont"/>
    <w:rsid w:val="00C230B4"/>
    <w:rPr>
      <w:rFonts w:cs="Arial"/>
      <w:i/>
      <w:sz w:val="24"/>
      <w:lang w:val="en-US" w:eastAsia="en-US" w:bidi="ar-SA"/>
    </w:rPr>
  </w:style>
  <w:style w:type="character" w:customStyle="1" w:styleId="BodyTextChar30">
    <w:name w:val="Body Text Char30"/>
    <w:basedOn w:val="DefaultParagraphFont"/>
    <w:rsid w:val="00C230B4"/>
    <w:rPr>
      <w:rFonts w:cs="Arial"/>
      <w:sz w:val="24"/>
      <w:lang w:val="en-US" w:eastAsia="en-US" w:bidi="ar-SA"/>
    </w:rPr>
  </w:style>
  <w:style w:type="character" w:customStyle="1" w:styleId="QuotationChar26">
    <w:name w:val="Quotation Char26"/>
    <w:basedOn w:val="BodyTextChar"/>
    <w:rsid w:val="00C230B4"/>
    <w:rPr>
      <w:i/>
      <w:sz w:val="24"/>
      <w:szCs w:val="24"/>
    </w:rPr>
  </w:style>
  <w:style w:type="character" w:customStyle="1" w:styleId="Heading1Char10">
    <w:name w:val="Heading 1 Char10"/>
    <w:basedOn w:val="DefaultParagraphFont"/>
    <w:rsid w:val="00C230B4"/>
    <w:rPr>
      <w:rFonts w:ascii="Arial" w:hAnsi="Arial"/>
      <w:b/>
      <w:kern w:val="28"/>
      <w:sz w:val="32"/>
    </w:rPr>
  </w:style>
  <w:style w:type="paragraph" w:customStyle="1" w:styleId="Quotation280">
    <w:name w:val="Quotation28"/>
    <w:basedOn w:val="Normal"/>
    <w:autoRedefine/>
    <w:rsid w:val="00C230B4"/>
    <w:pPr>
      <w:spacing w:before="120" w:after="120" w:line="480" w:lineRule="exact"/>
      <w:ind w:left="720" w:right="720" w:firstLine="720"/>
      <w:jc w:val="both"/>
    </w:pPr>
    <w:rPr>
      <w:i/>
      <w:szCs w:val="20"/>
    </w:rPr>
  </w:style>
  <w:style w:type="character" w:customStyle="1" w:styleId="FootnoteTextChar38">
    <w:name w:val="Footnote Text Char38"/>
    <w:aliases w:val="Footnote Text Char Char Char Char38,Footnote Text Char Char Char1 Char37,Footnote Text Char Char Char2 Char37,Footnote Text Char Char Char11 Char37,Footnote Text Char Char Char3 Char37,Footnote Text Char Char Char12 Char37"/>
    <w:basedOn w:val="DefaultParagraphFont"/>
    <w:rsid w:val="00C230B4"/>
    <w:rPr>
      <w:sz w:val="18"/>
    </w:rPr>
  </w:style>
  <w:style w:type="paragraph" w:customStyle="1" w:styleId="QT20">
    <w:name w:val="QT20"/>
    <w:basedOn w:val="NormalWeb"/>
    <w:autoRedefine/>
    <w:rsid w:val="00C230B4"/>
    <w:pPr>
      <w:spacing w:after="120" w:line="300" w:lineRule="atLeast"/>
      <w:ind w:left="720" w:right="720" w:firstLine="720"/>
      <w:jc w:val="both"/>
    </w:pPr>
    <w:rPr>
      <w:rFonts w:cs="Arial"/>
      <w:i/>
    </w:rPr>
  </w:style>
  <w:style w:type="character" w:customStyle="1" w:styleId="QTChar19">
    <w:name w:val="QT Char19"/>
    <w:basedOn w:val="DefaultParagraphFont"/>
    <w:rsid w:val="00C230B4"/>
    <w:rPr>
      <w:rFonts w:cs="Arial"/>
      <w:i/>
      <w:sz w:val="24"/>
      <w:lang w:val="en-US" w:eastAsia="en-US" w:bidi="ar-SA"/>
    </w:rPr>
  </w:style>
  <w:style w:type="character" w:customStyle="1" w:styleId="EN6">
    <w:name w:val="EN6"/>
    <w:basedOn w:val="DefaultParagraphFont"/>
    <w:rsid w:val="00C230B4"/>
    <w:rPr>
      <w:rFonts w:ascii="Times New Roman" w:hAnsi="Times New Roman"/>
      <w:sz w:val="24"/>
      <w:szCs w:val="24"/>
    </w:rPr>
  </w:style>
  <w:style w:type="paragraph" w:customStyle="1" w:styleId="FNChar6">
    <w:name w:val="FN Char6"/>
    <w:basedOn w:val="FootnoteText"/>
    <w:autoRedefine/>
    <w:rsid w:val="00C230B4"/>
    <w:pPr>
      <w:contextualSpacing/>
      <w:jc w:val="both"/>
    </w:pPr>
  </w:style>
  <w:style w:type="character" w:customStyle="1" w:styleId="FNCharChar6">
    <w:name w:val="FN Char Char6"/>
    <w:basedOn w:val="DefaultParagraphFont"/>
    <w:rsid w:val="00C230B4"/>
    <w:rPr>
      <w:sz w:val="18"/>
    </w:rPr>
  </w:style>
  <w:style w:type="character" w:customStyle="1" w:styleId="BodyTextChar35">
    <w:name w:val="Body Text Char35"/>
    <w:basedOn w:val="DefaultParagraphFont"/>
    <w:rsid w:val="00C230B4"/>
    <w:rPr>
      <w:sz w:val="24"/>
      <w:szCs w:val="24"/>
    </w:rPr>
  </w:style>
  <w:style w:type="character" w:customStyle="1" w:styleId="QuotationChar27">
    <w:name w:val="Quotation Char27"/>
    <w:basedOn w:val="BodyTextChar"/>
    <w:rsid w:val="00C230B4"/>
    <w:rPr>
      <w:i/>
      <w:sz w:val="24"/>
      <w:szCs w:val="24"/>
    </w:rPr>
  </w:style>
  <w:style w:type="character" w:customStyle="1" w:styleId="FooterChar7">
    <w:name w:val="Footer Char7"/>
    <w:basedOn w:val="DefaultParagraphFont"/>
    <w:rsid w:val="00C230B4"/>
    <w:rPr>
      <w:sz w:val="24"/>
    </w:rPr>
  </w:style>
  <w:style w:type="character" w:customStyle="1" w:styleId="Heading1Char15">
    <w:name w:val="Heading 1 Char15"/>
    <w:basedOn w:val="DefaultParagraphFont"/>
    <w:rsid w:val="00C230B4"/>
    <w:rPr>
      <w:rFonts w:ascii="Arial" w:hAnsi="Arial"/>
      <w:b/>
      <w:kern w:val="28"/>
      <w:sz w:val="32"/>
    </w:rPr>
  </w:style>
  <w:style w:type="character" w:customStyle="1" w:styleId="HeaderChar9">
    <w:name w:val="Header Char9"/>
    <w:basedOn w:val="DefaultParagraphFont"/>
    <w:rsid w:val="00C230B4"/>
    <w:rPr>
      <w:i/>
      <w:sz w:val="24"/>
    </w:rPr>
  </w:style>
  <w:style w:type="character" w:customStyle="1" w:styleId="Heading2Char27">
    <w:name w:val="Heading 2 Char27"/>
    <w:basedOn w:val="DefaultParagraphFont"/>
    <w:rsid w:val="00C230B4"/>
    <w:rPr>
      <w:rFonts w:ascii="Arial" w:hAnsi="Arial"/>
      <w:i/>
      <w:kern w:val="28"/>
      <w:sz w:val="28"/>
    </w:rPr>
  </w:style>
  <w:style w:type="character" w:customStyle="1" w:styleId="FootnoteTextChar39">
    <w:name w:val="Footnote Text Char39"/>
    <w:aliases w:val="Footnote Text Char Char Char Char39,Footnote Text Char Char Char1 Char38,Footnote Text Char Char Char2 Char38,Footnote Text Char Char Char11 Char38,Footnote Text Char Char Char3 Char38,Footnote Text Char Char Char12 Char38"/>
    <w:basedOn w:val="DefaultParagraphFont"/>
    <w:rsid w:val="00C230B4"/>
    <w:rPr>
      <w:lang w:val="en-US" w:eastAsia="en-US" w:bidi="ar-SA"/>
    </w:rPr>
  </w:style>
  <w:style w:type="paragraph" w:customStyle="1" w:styleId="quotation36">
    <w:name w:val="quotation3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6">
    <w:name w:val="flush left26"/>
    <w:aliases w:val="no hang2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0">
    <w:name w:val="Level 1 Heading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00">
    <w:name w:val="indent 1010"/>
    <w:aliases w:val="block21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GR6">
    <w:name w:val="GR6"/>
    <w:basedOn w:val="Normal"/>
    <w:autoRedefine/>
    <w:rsid w:val="00C230B4"/>
    <w:pPr>
      <w:overflowPunct w:val="0"/>
      <w:autoSpaceDE w:val="0"/>
      <w:autoSpaceDN w:val="0"/>
      <w:adjustRightInd w:val="0"/>
      <w:spacing w:beforeLines="60" w:after="60" w:line="300" w:lineRule="exact"/>
      <w:ind w:firstLine="720"/>
      <w:jc w:val="both"/>
      <w:textAlignment w:val="baseline"/>
    </w:pPr>
    <w:rPr>
      <w:szCs w:val="20"/>
    </w:rPr>
  </w:style>
  <w:style w:type="character" w:customStyle="1" w:styleId="BodyTextChar36">
    <w:name w:val="Body Text Char36"/>
    <w:basedOn w:val="DefaultParagraphFont"/>
    <w:rsid w:val="00C230B4"/>
    <w:rPr>
      <w:rFonts w:cs="Arial"/>
      <w:sz w:val="24"/>
      <w:lang w:val="en-US" w:eastAsia="en-US" w:bidi="ar-SA"/>
    </w:rPr>
  </w:style>
  <w:style w:type="character" w:customStyle="1" w:styleId="Heading3Char26">
    <w:name w:val="Heading 3 Char26"/>
    <w:basedOn w:val="DefaultParagraphFont"/>
    <w:rsid w:val="00C230B4"/>
    <w:rPr>
      <w:rFonts w:ascii="Arial" w:hAnsi="Arial"/>
      <w:b/>
      <w:kern w:val="28"/>
      <w:sz w:val="24"/>
      <w:szCs w:val="24"/>
    </w:rPr>
  </w:style>
  <w:style w:type="character" w:customStyle="1" w:styleId="Heading2Char28">
    <w:name w:val="Heading 2 Char28"/>
    <w:basedOn w:val="DefaultParagraphFont"/>
    <w:rsid w:val="00C230B4"/>
    <w:rPr>
      <w:rFonts w:ascii="Arial" w:hAnsi="Arial"/>
      <w:i/>
      <w:kern w:val="28"/>
      <w:sz w:val="28"/>
      <w:szCs w:val="24"/>
    </w:rPr>
  </w:style>
  <w:style w:type="character" w:customStyle="1" w:styleId="FootnoteTextChar40">
    <w:name w:val="Footnote Text Char40"/>
    <w:aliases w:val="Footnote Text Char Char Char Char40,Footnote Text Char Char Char1 Char39,Footnote Text Char Char Char2 Char39,Footnote Text Char Char Char11 Char39,Footnote Text Char Char Char3 Char39,Footnote Text Char Char Char12 Char39"/>
    <w:basedOn w:val="DefaultParagraphFont"/>
    <w:rsid w:val="00C230B4"/>
    <w:rPr>
      <w:lang w:val="en-US" w:eastAsia="en-US" w:bidi="ar-SA"/>
    </w:rPr>
  </w:style>
  <w:style w:type="paragraph" w:customStyle="1" w:styleId="quotation37">
    <w:name w:val="quotation3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7">
    <w:name w:val="indent 5117"/>
    <w:aliases w:val="hang 51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7">
    <w:name w:val="flush left27"/>
    <w:aliases w:val="no hang2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5">
    <w:name w:val="Level 1 Heading1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527">
    <w:name w:val="indent 527"/>
    <w:aliases w:val="block9"/>
    <w:rsid w:val="00C230B4"/>
    <w:pPr>
      <w:widowControl w:val="0"/>
      <w:autoSpaceDE w:val="0"/>
      <w:autoSpaceDN w:val="0"/>
      <w:adjustRightInd w:val="0"/>
      <w:spacing w:after="120" w:line="300" w:lineRule="exact"/>
      <w:ind w:left="720"/>
      <w:jc w:val="both"/>
    </w:pPr>
    <w:rPr>
      <w:rFonts w:ascii="Times" w:hAnsi="Times" w:cs="Times"/>
      <w:sz w:val="24"/>
      <w:szCs w:val="24"/>
    </w:rPr>
  </w:style>
  <w:style w:type="character" w:customStyle="1" w:styleId="BodyTextChar37">
    <w:name w:val="Body Text Char37"/>
    <w:basedOn w:val="DefaultParagraphFont"/>
    <w:rsid w:val="00C230B4"/>
    <w:rPr>
      <w:rFonts w:cs="Arial"/>
      <w:sz w:val="24"/>
      <w:lang w:val="en-US" w:eastAsia="en-US" w:bidi="ar-SA"/>
    </w:rPr>
  </w:style>
  <w:style w:type="character" w:customStyle="1" w:styleId="HeaderChar10">
    <w:name w:val="Header Char10"/>
    <w:basedOn w:val="DefaultParagraphFont"/>
    <w:uiPriority w:val="99"/>
    <w:rsid w:val="00C230B4"/>
    <w:rPr>
      <w:i/>
      <w:sz w:val="24"/>
    </w:rPr>
  </w:style>
  <w:style w:type="character" w:customStyle="1" w:styleId="Heading2Char29">
    <w:name w:val="Heading 2 Char29"/>
    <w:basedOn w:val="DefaultParagraphFont"/>
    <w:rsid w:val="00C230B4"/>
    <w:rPr>
      <w:rFonts w:ascii="Arial" w:hAnsi="Arial"/>
      <w:i/>
      <w:kern w:val="28"/>
      <w:sz w:val="28"/>
      <w:szCs w:val="24"/>
    </w:rPr>
  </w:style>
  <w:style w:type="character" w:customStyle="1" w:styleId="BodyTextChar38">
    <w:name w:val="Body Text Char38"/>
    <w:basedOn w:val="DefaultParagraphFont"/>
    <w:rsid w:val="00C230B4"/>
    <w:rPr>
      <w:rFonts w:cs="Arial"/>
      <w:sz w:val="24"/>
      <w:lang w:val="en-US" w:eastAsia="en-US" w:bidi="ar-SA"/>
    </w:rPr>
  </w:style>
  <w:style w:type="character" w:customStyle="1" w:styleId="FootnoteTextChar110">
    <w:name w:val="Footnote Text Char110"/>
    <w:aliases w:val="Footnote Text Char Char Char Char45,Footnote Text Char Char Char1 Char40,Footnote Text Char Char Char2 Char40,Footnote Text Char Char Char11 Char40,Footnote Text Char Char Char3 Char40,Footnote Text Char Char Char12 Char40"/>
    <w:basedOn w:val="DefaultParagraphFont"/>
    <w:rsid w:val="00C230B4"/>
    <w:rPr>
      <w:lang w:val="en-US" w:eastAsia="en-US" w:bidi="ar-SA"/>
    </w:rPr>
  </w:style>
  <w:style w:type="paragraph" w:customStyle="1" w:styleId="H29">
    <w:name w:val="H29"/>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38">
    <w:name w:val="quotation3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26">
    <w:name w:val="QT26"/>
    <w:basedOn w:val="NormalWeb"/>
    <w:autoRedefine/>
    <w:rsid w:val="00C230B4"/>
    <w:pPr>
      <w:spacing w:after="120" w:line="300" w:lineRule="atLeast"/>
      <w:ind w:left="720" w:right="720" w:firstLine="720"/>
      <w:jc w:val="both"/>
    </w:pPr>
    <w:rPr>
      <w:rFonts w:cs="Arial"/>
      <w:i/>
    </w:rPr>
  </w:style>
  <w:style w:type="character" w:customStyle="1" w:styleId="QTChar20">
    <w:name w:val="QT Char20"/>
    <w:basedOn w:val="DefaultParagraphFont"/>
    <w:rsid w:val="00C230B4"/>
    <w:rPr>
      <w:rFonts w:cs="Arial"/>
      <w:i/>
      <w:sz w:val="24"/>
      <w:lang w:val="en-US" w:eastAsia="en-US" w:bidi="ar-SA"/>
    </w:rPr>
  </w:style>
  <w:style w:type="character" w:customStyle="1" w:styleId="GK6">
    <w:name w:val="GK6"/>
    <w:basedOn w:val="DefaultParagraphFont"/>
    <w:rsid w:val="00C230B4"/>
    <w:rPr>
      <w:rFonts w:ascii="GraecaII" w:hAnsi="GraecaII"/>
      <w:sz w:val="28"/>
    </w:rPr>
  </w:style>
  <w:style w:type="character" w:customStyle="1" w:styleId="EN7">
    <w:name w:val="EN7"/>
    <w:basedOn w:val="DefaultParagraphFont"/>
    <w:rsid w:val="00C230B4"/>
    <w:rPr>
      <w:rFonts w:ascii="Times New Roman" w:hAnsi="Times New Roman"/>
      <w:sz w:val="24"/>
      <w:szCs w:val="24"/>
    </w:rPr>
  </w:style>
  <w:style w:type="character" w:customStyle="1" w:styleId="FootnoteTextChar45">
    <w:name w:val="Footnote Text Char45"/>
    <w:basedOn w:val="DefaultParagraphFont"/>
    <w:rsid w:val="00C230B4"/>
    <w:rPr>
      <w:lang w:val="en-US" w:eastAsia="en-US" w:bidi="ar-SA"/>
    </w:rPr>
  </w:style>
  <w:style w:type="character" w:customStyle="1" w:styleId="Heading1Char16">
    <w:name w:val="Heading 1 Char16"/>
    <w:basedOn w:val="DefaultParagraphFont"/>
    <w:rsid w:val="00C230B4"/>
    <w:rPr>
      <w:rFonts w:ascii="Arial" w:hAnsi="Arial"/>
      <w:b/>
      <w:kern w:val="28"/>
      <w:sz w:val="32"/>
    </w:rPr>
  </w:style>
  <w:style w:type="character" w:customStyle="1" w:styleId="Heading2Char30">
    <w:name w:val="Heading 2 Char30"/>
    <w:basedOn w:val="DefaultParagraphFont"/>
    <w:rsid w:val="00C230B4"/>
    <w:rPr>
      <w:rFonts w:ascii="Arial" w:hAnsi="Arial"/>
      <w:i/>
      <w:kern w:val="28"/>
      <w:sz w:val="28"/>
      <w:szCs w:val="24"/>
    </w:rPr>
  </w:style>
  <w:style w:type="paragraph" w:customStyle="1" w:styleId="FootnoteBase17">
    <w:name w:val="Footnote Base17"/>
    <w:basedOn w:val="Normal"/>
    <w:rsid w:val="00C230B4"/>
    <w:pPr>
      <w:tabs>
        <w:tab w:val="left" w:pos="187"/>
      </w:tabs>
      <w:spacing w:after="120" w:line="220" w:lineRule="exact"/>
      <w:ind w:left="187" w:hanging="187"/>
      <w:jc w:val="both"/>
    </w:pPr>
    <w:rPr>
      <w:sz w:val="18"/>
      <w:szCs w:val="20"/>
    </w:rPr>
  </w:style>
  <w:style w:type="character" w:customStyle="1" w:styleId="FootnoteTextChar46">
    <w:name w:val="Footnote Text Char46"/>
    <w:aliases w:val="Footnote Text Char Char Char Char46,Footnote Text Char Char Char1 Char45,Footnote Text Char Char Char2 Char45,Footnote Text Char Char Char11 Char45,Footnote Text Char Char Char3 Char45,Footnote Text Char Char Char12 Char45"/>
    <w:basedOn w:val="DefaultParagraphFont"/>
    <w:rsid w:val="00C230B4"/>
    <w:rPr>
      <w:lang w:val="en-US" w:eastAsia="en-US" w:bidi="ar-SA"/>
    </w:rPr>
  </w:style>
  <w:style w:type="paragraph" w:customStyle="1" w:styleId="H2A6">
    <w:name w:val="H2A6"/>
    <w:basedOn w:val="Normal"/>
    <w:rsid w:val="00C230B4"/>
    <w:pPr>
      <w:overflowPunct w:val="0"/>
      <w:autoSpaceDE w:val="0"/>
      <w:autoSpaceDN w:val="0"/>
      <w:adjustRightInd w:val="0"/>
      <w:spacing w:before="120" w:after="120" w:line="300" w:lineRule="atLeast"/>
      <w:ind w:firstLine="720"/>
      <w:jc w:val="center"/>
      <w:textAlignment w:val="baseline"/>
    </w:pPr>
    <w:rPr>
      <w:i/>
      <w:iCs/>
      <w:sz w:val="32"/>
      <w:szCs w:val="32"/>
    </w:rPr>
  </w:style>
  <w:style w:type="paragraph" w:customStyle="1" w:styleId="quotation39">
    <w:name w:val="quotation3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8">
    <w:name w:val="indent 5118"/>
    <w:aliases w:val="hang 51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character" w:customStyle="1" w:styleId="BodyTextChar39">
    <w:name w:val="Body Text Char39"/>
    <w:basedOn w:val="DefaultParagraphFont"/>
    <w:rsid w:val="00C230B4"/>
    <w:rPr>
      <w:rFonts w:cs="Arial"/>
      <w:sz w:val="24"/>
      <w:lang w:val="en-US" w:eastAsia="en-US" w:bidi="ar-SA"/>
    </w:rPr>
  </w:style>
  <w:style w:type="character" w:customStyle="1" w:styleId="Heading1Char17">
    <w:name w:val="Heading 1 Char17"/>
    <w:basedOn w:val="DefaultParagraphFont"/>
    <w:rsid w:val="00C230B4"/>
    <w:rPr>
      <w:rFonts w:ascii="Arial" w:hAnsi="Arial"/>
      <w:b/>
      <w:kern w:val="28"/>
      <w:sz w:val="32"/>
    </w:rPr>
  </w:style>
  <w:style w:type="character" w:customStyle="1" w:styleId="HeaderChar15">
    <w:name w:val="Header Char15"/>
    <w:basedOn w:val="DefaultParagraphFont"/>
    <w:uiPriority w:val="99"/>
    <w:rsid w:val="00C230B4"/>
    <w:rPr>
      <w:i/>
      <w:sz w:val="24"/>
    </w:rPr>
  </w:style>
  <w:style w:type="character" w:customStyle="1" w:styleId="Heading2Char31">
    <w:name w:val="Heading 2 Char31"/>
    <w:basedOn w:val="DefaultParagraphFont"/>
    <w:rsid w:val="00C230B4"/>
    <w:rPr>
      <w:rFonts w:ascii="Arial" w:hAnsi="Arial"/>
      <w:i/>
      <w:kern w:val="28"/>
      <w:sz w:val="28"/>
      <w:szCs w:val="24"/>
    </w:rPr>
  </w:style>
  <w:style w:type="character" w:customStyle="1" w:styleId="FootnoteTextChar47">
    <w:name w:val="Footnote Text Char47"/>
    <w:aliases w:val="Footnote Text Char Char Char Char47,Footnote Text Char Char Char1 Char46,Footnote Text Char Char Char2 Char46,Footnote Text Char Char Char11 Char46,Footnote Text Char Char Char3 Char46,Footnote Text Char Char Char12 Char46"/>
    <w:basedOn w:val="DefaultParagraphFont"/>
    <w:rsid w:val="00C230B4"/>
    <w:rPr>
      <w:lang w:val="en-US" w:eastAsia="en-US" w:bidi="ar-SA"/>
    </w:rPr>
  </w:style>
  <w:style w:type="paragraph" w:customStyle="1" w:styleId="Quotation290">
    <w:name w:val="Quotation29"/>
    <w:basedOn w:val="Normal"/>
    <w:autoRedefine/>
    <w:rsid w:val="00C230B4"/>
    <w:pPr>
      <w:spacing w:before="120" w:after="120" w:line="480" w:lineRule="exact"/>
      <w:ind w:left="720" w:right="720" w:firstLine="720"/>
      <w:jc w:val="both"/>
    </w:pPr>
    <w:rPr>
      <w:i/>
      <w:szCs w:val="20"/>
    </w:rPr>
  </w:style>
  <w:style w:type="paragraph" w:customStyle="1" w:styleId="BT9">
    <w:name w:val="BT9"/>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37">
    <w:name w:val="H3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27">
    <w:name w:val="QT27"/>
    <w:basedOn w:val="NormalWeb"/>
    <w:autoRedefine/>
    <w:rsid w:val="00C230B4"/>
    <w:pPr>
      <w:spacing w:after="120" w:line="300" w:lineRule="atLeast"/>
      <w:ind w:left="720" w:right="720" w:firstLine="720"/>
      <w:jc w:val="both"/>
    </w:pPr>
    <w:rPr>
      <w:rFonts w:cs="Arial"/>
      <w:i/>
    </w:rPr>
  </w:style>
  <w:style w:type="character" w:customStyle="1" w:styleId="EN8">
    <w:name w:val="EN8"/>
    <w:basedOn w:val="DefaultParagraphFont"/>
    <w:rsid w:val="00C230B4"/>
    <w:rPr>
      <w:rFonts w:ascii="Times New Roman" w:hAnsi="Times New Roman"/>
      <w:sz w:val="24"/>
      <w:szCs w:val="24"/>
    </w:rPr>
  </w:style>
  <w:style w:type="character" w:customStyle="1" w:styleId="QTChar25">
    <w:name w:val="QT Char25"/>
    <w:basedOn w:val="DefaultParagraphFont"/>
    <w:rsid w:val="00C230B4"/>
    <w:rPr>
      <w:rFonts w:cs="Arial"/>
      <w:i/>
      <w:sz w:val="24"/>
      <w:lang w:val="en-US" w:eastAsia="en-US" w:bidi="ar-SA"/>
    </w:rPr>
  </w:style>
  <w:style w:type="character" w:customStyle="1" w:styleId="BodyTextChar40">
    <w:name w:val="Body Text Char40"/>
    <w:basedOn w:val="DefaultParagraphFont"/>
    <w:rsid w:val="00C230B4"/>
    <w:rPr>
      <w:rFonts w:cs="Arial"/>
      <w:sz w:val="24"/>
      <w:lang w:val="en-US" w:eastAsia="en-US" w:bidi="ar-SA"/>
    </w:rPr>
  </w:style>
  <w:style w:type="character" w:customStyle="1" w:styleId="QuotationChar28">
    <w:name w:val="Quotation Char28"/>
    <w:basedOn w:val="BodyTextChar"/>
    <w:rsid w:val="00C230B4"/>
    <w:rPr>
      <w:i/>
      <w:sz w:val="24"/>
      <w:szCs w:val="24"/>
    </w:rPr>
  </w:style>
  <w:style w:type="character" w:customStyle="1" w:styleId="BTChar9">
    <w:name w:val="BT Char9"/>
    <w:basedOn w:val="DefaultParagraphFont"/>
    <w:rsid w:val="00C230B4"/>
    <w:rPr>
      <w:sz w:val="24"/>
      <w:lang w:val="en-US" w:eastAsia="en-US" w:bidi="ar-SA"/>
    </w:rPr>
  </w:style>
  <w:style w:type="character" w:customStyle="1" w:styleId="Heading3Char27">
    <w:name w:val="Heading 3 Char27"/>
    <w:basedOn w:val="DefaultParagraphFont"/>
    <w:rsid w:val="00C230B4"/>
    <w:rPr>
      <w:rFonts w:ascii="Arial" w:hAnsi="Arial"/>
      <w:b/>
      <w:kern w:val="28"/>
      <w:sz w:val="24"/>
      <w:szCs w:val="24"/>
    </w:rPr>
  </w:style>
  <w:style w:type="character" w:customStyle="1" w:styleId="Heading1Char18">
    <w:name w:val="Heading 1 Char18"/>
    <w:basedOn w:val="DefaultParagraphFont"/>
    <w:rsid w:val="00C230B4"/>
    <w:rPr>
      <w:rFonts w:ascii="Arial" w:hAnsi="Arial"/>
      <w:b/>
      <w:kern w:val="28"/>
      <w:sz w:val="32"/>
    </w:rPr>
  </w:style>
  <w:style w:type="character" w:customStyle="1" w:styleId="Heading2Char32">
    <w:name w:val="Heading 2 Char32"/>
    <w:basedOn w:val="DefaultParagraphFont"/>
    <w:rsid w:val="00C230B4"/>
    <w:rPr>
      <w:rFonts w:ascii="Arial" w:hAnsi="Arial"/>
      <w:i/>
      <w:kern w:val="28"/>
      <w:sz w:val="28"/>
      <w:szCs w:val="24"/>
    </w:rPr>
  </w:style>
  <w:style w:type="paragraph" w:customStyle="1" w:styleId="FootnoteBase18">
    <w:name w:val="Footnote Base18"/>
    <w:basedOn w:val="Normal"/>
    <w:rsid w:val="00C230B4"/>
    <w:pPr>
      <w:tabs>
        <w:tab w:val="left" w:pos="187"/>
      </w:tabs>
      <w:spacing w:after="120" w:line="220" w:lineRule="exact"/>
      <w:ind w:left="187" w:hanging="187"/>
      <w:jc w:val="both"/>
    </w:pPr>
    <w:rPr>
      <w:sz w:val="18"/>
      <w:szCs w:val="20"/>
    </w:rPr>
  </w:style>
  <w:style w:type="character" w:customStyle="1" w:styleId="FootnoteTextChar48">
    <w:name w:val="Footnote Text Char48"/>
    <w:aliases w:val="Footnote Text Char Char Char Char48,Footnote Text Char Char Char1 Char47,Footnote Text Char Char Char2 Char47,Footnote Text Char Char Char11 Char47,Footnote Text Char Char Char3 Char47,Footnote Text Char Char Char12 Char47"/>
    <w:basedOn w:val="DefaultParagraphFont"/>
    <w:rsid w:val="00C230B4"/>
    <w:rPr>
      <w:lang w:val="en-US" w:eastAsia="en-US" w:bidi="ar-SA"/>
    </w:rPr>
  </w:style>
  <w:style w:type="paragraph" w:customStyle="1" w:styleId="Quotation301">
    <w:name w:val="Quotation30"/>
    <w:basedOn w:val="Normal"/>
    <w:autoRedefine/>
    <w:rsid w:val="00C230B4"/>
    <w:pPr>
      <w:spacing w:before="120" w:after="120" w:line="480" w:lineRule="exact"/>
      <w:ind w:left="720" w:right="720" w:firstLine="720"/>
      <w:jc w:val="both"/>
    </w:pPr>
    <w:rPr>
      <w:i/>
      <w:szCs w:val="20"/>
    </w:rPr>
  </w:style>
  <w:style w:type="paragraph" w:customStyle="1" w:styleId="Level3Heading6">
    <w:name w:val="Level 3 Heading6"/>
    <w:rsid w:val="00C230B4"/>
    <w:pPr>
      <w:keepNext/>
      <w:keepLines/>
      <w:widowControl w:val="0"/>
      <w:spacing w:after="240" w:line="480" w:lineRule="exact"/>
      <w:jc w:val="center"/>
    </w:pPr>
    <w:rPr>
      <w:rFonts w:ascii="Times" w:hAnsi="Times"/>
      <w:b/>
      <w:snapToGrid w:val="0"/>
      <w:sz w:val="28"/>
      <w:szCs w:val="24"/>
    </w:rPr>
  </w:style>
  <w:style w:type="paragraph" w:customStyle="1" w:styleId="quotation400">
    <w:name w:val="quotation4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8">
    <w:name w:val="flush left28"/>
    <w:aliases w:val="no hang2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6">
    <w:name w:val="Level 1 Heading1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50">
    <w:name w:val="indent 1015"/>
    <w:aliases w:val="block21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PI6">
    <w:name w:val="PI6"/>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QT28">
    <w:name w:val="QT28"/>
    <w:basedOn w:val="NormalWeb"/>
    <w:autoRedefine/>
    <w:rsid w:val="00C230B4"/>
    <w:pPr>
      <w:spacing w:after="120" w:line="300" w:lineRule="atLeast"/>
      <w:ind w:left="720" w:right="720" w:firstLine="720"/>
      <w:jc w:val="both"/>
    </w:pPr>
    <w:rPr>
      <w:rFonts w:cs="Arial"/>
      <w:i/>
    </w:rPr>
  </w:style>
  <w:style w:type="character" w:customStyle="1" w:styleId="QTChar26">
    <w:name w:val="QT Char26"/>
    <w:basedOn w:val="DefaultParagraphFont"/>
    <w:rsid w:val="00C230B4"/>
    <w:rPr>
      <w:rFonts w:cs="Arial"/>
      <w:i/>
      <w:sz w:val="24"/>
      <w:lang w:val="en-US" w:eastAsia="en-US" w:bidi="ar-SA"/>
    </w:rPr>
  </w:style>
  <w:style w:type="character" w:customStyle="1" w:styleId="BodyTextChar45">
    <w:name w:val="Body Text Char45"/>
    <w:basedOn w:val="DefaultParagraphFont"/>
    <w:rsid w:val="00C230B4"/>
    <w:rPr>
      <w:rFonts w:cs="Arial"/>
      <w:sz w:val="24"/>
      <w:lang w:val="en-US" w:eastAsia="en-US" w:bidi="ar-SA"/>
    </w:rPr>
  </w:style>
  <w:style w:type="character" w:customStyle="1" w:styleId="QuotationChar29">
    <w:name w:val="Quotation Char29"/>
    <w:basedOn w:val="BodyTextChar"/>
    <w:rsid w:val="00C230B4"/>
    <w:rPr>
      <w:i/>
      <w:sz w:val="24"/>
      <w:szCs w:val="24"/>
    </w:rPr>
  </w:style>
  <w:style w:type="character" w:customStyle="1" w:styleId="HeaderChar16">
    <w:name w:val="Header Char16"/>
    <w:basedOn w:val="DefaultParagraphFont"/>
    <w:uiPriority w:val="99"/>
    <w:rsid w:val="00C230B4"/>
    <w:rPr>
      <w:i/>
      <w:sz w:val="24"/>
    </w:rPr>
  </w:style>
  <w:style w:type="character" w:customStyle="1" w:styleId="Heading2Char33">
    <w:name w:val="Heading 2 Char33"/>
    <w:basedOn w:val="DefaultParagraphFont"/>
    <w:rsid w:val="00C230B4"/>
    <w:rPr>
      <w:rFonts w:ascii="Arial" w:hAnsi="Arial"/>
      <w:i/>
      <w:kern w:val="28"/>
      <w:sz w:val="28"/>
      <w:szCs w:val="24"/>
    </w:rPr>
  </w:style>
  <w:style w:type="character" w:customStyle="1" w:styleId="FootnoteTextChar49">
    <w:name w:val="Footnote Text Char49"/>
    <w:aliases w:val="Footnote Text Char Char Char Char49,Footnote Text Char Char Char1 Char48,Footnote Text Char Char Char2 Char48,Footnote Text Char Char Char11 Char48,Footnote Text Char Char Char3 Char48,Footnote Text Char Char Char12 Char48"/>
    <w:basedOn w:val="DefaultParagraphFont"/>
    <w:rsid w:val="00C230B4"/>
    <w:rPr>
      <w:lang w:val="en-US" w:eastAsia="en-US" w:bidi="ar-SA"/>
    </w:rPr>
  </w:style>
  <w:style w:type="paragraph" w:customStyle="1" w:styleId="quotation450">
    <w:name w:val="quotation4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9">
    <w:name w:val="indent 5119"/>
    <w:aliases w:val="hang 518"/>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7">
    <w:name w:val="Level 1 Heading1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6">
    <w:name w:val="indent 1016"/>
    <w:aliases w:val="block216"/>
    <w:rsid w:val="00C230B4"/>
    <w:pPr>
      <w:widowControl w:val="0"/>
      <w:autoSpaceDE w:val="0"/>
      <w:autoSpaceDN w:val="0"/>
      <w:adjustRightInd w:val="0"/>
      <w:spacing w:after="120" w:line="300" w:lineRule="exact"/>
      <w:ind w:left="1440"/>
      <w:jc w:val="both"/>
    </w:pPr>
    <w:rPr>
      <w:rFonts w:ascii="Times" w:hAnsi="Times" w:cs="Times"/>
      <w:sz w:val="24"/>
      <w:szCs w:val="24"/>
    </w:rPr>
  </w:style>
  <w:style w:type="character" w:customStyle="1" w:styleId="BodyTextChar46">
    <w:name w:val="Body Text Char46"/>
    <w:basedOn w:val="DefaultParagraphFont"/>
    <w:rsid w:val="00C230B4"/>
    <w:rPr>
      <w:rFonts w:cs="Arial"/>
      <w:sz w:val="24"/>
      <w:lang w:val="en-US" w:eastAsia="en-US" w:bidi="ar-SA"/>
    </w:rPr>
  </w:style>
  <w:style w:type="character" w:customStyle="1" w:styleId="Heading3Char28">
    <w:name w:val="Heading 3 Char28"/>
    <w:basedOn w:val="DefaultParagraphFont"/>
    <w:rsid w:val="00C230B4"/>
    <w:rPr>
      <w:rFonts w:ascii="Arial" w:hAnsi="Arial"/>
      <w:b/>
      <w:kern w:val="28"/>
      <w:sz w:val="24"/>
      <w:szCs w:val="24"/>
    </w:rPr>
  </w:style>
  <w:style w:type="character" w:customStyle="1" w:styleId="FooterChar8">
    <w:name w:val="Footer Char8"/>
    <w:basedOn w:val="DefaultParagraphFont"/>
    <w:rsid w:val="00C230B4"/>
    <w:rPr>
      <w:sz w:val="24"/>
    </w:rPr>
  </w:style>
  <w:style w:type="character" w:customStyle="1" w:styleId="HeaderChar17">
    <w:name w:val="Header Char17"/>
    <w:basedOn w:val="DefaultParagraphFont"/>
    <w:uiPriority w:val="99"/>
    <w:rsid w:val="00C230B4"/>
    <w:rPr>
      <w:i/>
      <w:sz w:val="24"/>
    </w:rPr>
  </w:style>
  <w:style w:type="character" w:customStyle="1" w:styleId="Heading2Char34">
    <w:name w:val="Heading 2 Char34"/>
    <w:basedOn w:val="DefaultParagraphFont"/>
    <w:rsid w:val="00C230B4"/>
    <w:rPr>
      <w:rFonts w:ascii="Arial" w:hAnsi="Arial"/>
      <w:i/>
      <w:kern w:val="28"/>
      <w:sz w:val="28"/>
      <w:szCs w:val="24"/>
    </w:rPr>
  </w:style>
  <w:style w:type="character" w:customStyle="1" w:styleId="Heading1Char19">
    <w:name w:val="Heading 1 Char19"/>
    <w:basedOn w:val="DefaultParagraphFont"/>
    <w:rsid w:val="00C230B4"/>
    <w:rPr>
      <w:rFonts w:ascii="Arial" w:hAnsi="Arial"/>
      <w:b/>
      <w:kern w:val="28"/>
      <w:sz w:val="32"/>
    </w:rPr>
  </w:style>
  <w:style w:type="character" w:customStyle="1" w:styleId="BodyTextChar47">
    <w:name w:val="Body Text Char47"/>
    <w:basedOn w:val="DefaultParagraphFont"/>
    <w:rsid w:val="00C230B4"/>
    <w:rPr>
      <w:rFonts w:cs="Arial"/>
      <w:sz w:val="24"/>
      <w:lang w:val="en-US" w:eastAsia="en-US" w:bidi="ar-SA"/>
    </w:rPr>
  </w:style>
  <w:style w:type="character" w:customStyle="1" w:styleId="Heading2Char35">
    <w:name w:val="Heading 2 Char35"/>
    <w:basedOn w:val="DefaultParagraphFont"/>
    <w:rsid w:val="00C230B4"/>
    <w:rPr>
      <w:rFonts w:ascii="Arial" w:hAnsi="Arial"/>
      <w:i/>
      <w:kern w:val="28"/>
      <w:sz w:val="28"/>
      <w:szCs w:val="24"/>
    </w:rPr>
  </w:style>
  <w:style w:type="character" w:customStyle="1" w:styleId="Heading3Char29">
    <w:name w:val="Heading 3 Char29"/>
    <w:basedOn w:val="DefaultParagraphFont"/>
    <w:rsid w:val="00C230B4"/>
    <w:rPr>
      <w:rFonts w:ascii="Arial" w:hAnsi="Arial"/>
      <w:b/>
      <w:kern w:val="28"/>
      <w:sz w:val="24"/>
      <w:szCs w:val="24"/>
    </w:rPr>
  </w:style>
  <w:style w:type="character" w:customStyle="1" w:styleId="Heading4Char6">
    <w:name w:val="Heading 4 Char6"/>
    <w:basedOn w:val="DefaultParagraphFont"/>
    <w:rsid w:val="00C230B4"/>
    <w:rPr>
      <w:i/>
      <w:kern w:val="28"/>
      <w:sz w:val="24"/>
      <w:szCs w:val="24"/>
    </w:rPr>
  </w:style>
  <w:style w:type="character" w:customStyle="1" w:styleId="Heading5Char5">
    <w:name w:val="Heading 5 Char5"/>
    <w:basedOn w:val="DefaultParagraphFont"/>
    <w:rsid w:val="00C230B4"/>
    <w:rPr>
      <w:rFonts w:ascii="Arial" w:hAnsi="Arial"/>
      <w:b/>
      <w:kern w:val="28"/>
      <w:sz w:val="24"/>
      <w:szCs w:val="24"/>
    </w:rPr>
  </w:style>
  <w:style w:type="character" w:customStyle="1" w:styleId="Heading6Char5">
    <w:name w:val="Heading 6 Char5"/>
    <w:basedOn w:val="DefaultParagraphFont"/>
    <w:rsid w:val="00C230B4"/>
    <w:rPr>
      <w:rFonts w:ascii="Arial" w:hAnsi="Arial"/>
      <w:b/>
      <w:i/>
      <w:kern w:val="28"/>
      <w:sz w:val="24"/>
      <w:szCs w:val="24"/>
    </w:rPr>
  </w:style>
  <w:style w:type="character" w:customStyle="1" w:styleId="Heading7Char5">
    <w:name w:val="Heading 7 Char5"/>
    <w:basedOn w:val="DefaultParagraphFont"/>
    <w:rsid w:val="00C230B4"/>
    <w:rPr>
      <w:b/>
      <w:kern w:val="28"/>
      <w:sz w:val="24"/>
      <w:szCs w:val="24"/>
    </w:rPr>
  </w:style>
  <w:style w:type="character" w:customStyle="1" w:styleId="Heading8Char5">
    <w:name w:val="Heading 8 Char5"/>
    <w:basedOn w:val="DefaultParagraphFont"/>
    <w:rsid w:val="00C230B4"/>
    <w:rPr>
      <w:b/>
      <w:i/>
      <w:kern w:val="28"/>
      <w:sz w:val="24"/>
      <w:szCs w:val="24"/>
    </w:rPr>
  </w:style>
  <w:style w:type="character" w:customStyle="1" w:styleId="Heading9Char5">
    <w:name w:val="Heading 9 Char5"/>
    <w:basedOn w:val="DefaultParagraphFont"/>
    <w:rsid w:val="00C230B4"/>
    <w:rPr>
      <w:b/>
      <w:i/>
      <w:kern w:val="28"/>
      <w:sz w:val="24"/>
      <w:szCs w:val="24"/>
    </w:rPr>
  </w:style>
  <w:style w:type="character" w:customStyle="1" w:styleId="FootnoteTextChar50">
    <w:name w:val="Footnote Text Char50"/>
    <w:aliases w:val="Footnote Text Char Char Char Char50,Footnote Text Char Char Char1 Char49,Footnote Text Char Char Char2 Char49,Footnote Text Char Char Char11 Char49,Footnote Text Char Char Char3 Char49,Footnote Text Char Char Char12 Char49"/>
    <w:basedOn w:val="DefaultParagraphFont"/>
    <w:rsid w:val="00C230B4"/>
    <w:rPr>
      <w:lang w:val="en-US" w:eastAsia="en-US" w:bidi="ar-SA"/>
    </w:rPr>
  </w:style>
  <w:style w:type="paragraph" w:customStyle="1" w:styleId="Quotation350">
    <w:name w:val="Quotation35"/>
    <w:basedOn w:val="Normal"/>
    <w:autoRedefine/>
    <w:rsid w:val="00C230B4"/>
    <w:pPr>
      <w:spacing w:before="120" w:after="120" w:line="480" w:lineRule="exact"/>
      <w:ind w:left="720" w:right="720" w:firstLine="720"/>
      <w:jc w:val="both"/>
    </w:pPr>
    <w:rPr>
      <w:i/>
      <w:szCs w:val="20"/>
    </w:rPr>
  </w:style>
  <w:style w:type="character" w:customStyle="1" w:styleId="QuotationChar30">
    <w:name w:val="Quotation Char30"/>
    <w:basedOn w:val="BodyTextChar"/>
    <w:rsid w:val="00C230B4"/>
    <w:rPr>
      <w:i/>
      <w:sz w:val="24"/>
      <w:szCs w:val="24"/>
    </w:rPr>
  </w:style>
  <w:style w:type="paragraph" w:customStyle="1" w:styleId="quotation460">
    <w:name w:val="quotation4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00">
    <w:name w:val="indent 5120"/>
    <w:aliases w:val="hang 519"/>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9">
    <w:name w:val="flush left29"/>
    <w:aliases w:val="no hang2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8">
    <w:name w:val="Level 1 Heading1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PI7">
    <w:name w:val="PI7"/>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BT100">
    <w:name w:val="BT1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0">
    <w:name w:val="BT Char10"/>
    <w:basedOn w:val="DefaultParagraphFont"/>
    <w:rsid w:val="00C230B4"/>
    <w:rPr>
      <w:sz w:val="24"/>
      <w:lang w:val="en-US" w:eastAsia="en-US" w:bidi="ar-SA"/>
    </w:rPr>
  </w:style>
  <w:style w:type="paragraph" w:customStyle="1" w:styleId="QT29">
    <w:name w:val="QT29"/>
    <w:basedOn w:val="NormalWeb"/>
    <w:autoRedefine/>
    <w:rsid w:val="00C230B4"/>
    <w:pPr>
      <w:spacing w:after="120" w:line="300" w:lineRule="atLeast"/>
      <w:ind w:left="720" w:right="720" w:firstLine="720"/>
      <w:jc w:val="both"/>
    </w:pPr>
    <w:rPr>
      <w:rFonts w:cs="Arial"/>
      <w:i/>
    </w:rPr>
  </w:style>
  <w:style w:type="character" w:customStyle="1" w:styleId="QTChar27">
    <w:name w:val="QT Char27"/>
    <w:basedOn w:val="DefaultParagraphFont"/>
    <w:rsid w:val="00C230B4"/>
    <w:rPr>
      <w:rFonts w:cs="Arial"/>
      <w:i/>
      <w:sz w:val="24"/>
      <w:szCs w:val="24"/>
      <w:lang w:val="en-US" w:eastAsia="en-US" w:bidi="ar-SA"/>
    </w:rPr>
  </w:style>
  <w:style w:type="character" w:customStyle="1" w:styleId="BTCharCharCharChar6">
    <w:name w:val="BT Char Char Char Char6"/>
    <w:basedOn w:val="DefaultParagraphFont"/>
    <w:rsid w:val="00C230B4"/>
    <w:rPr>
      <w:sz w:val="24"/>
      <w:szCs w:val="24"/>
      <w:lang w:val="en-US" w:eastAsia="en-US" w:bidi="ar-SA"/>
    </w:rPr>
  </w:style>
  <w:style w:type="paragraph" w:customStyle="1" w:styleId="BTCharCharChar6">
    <w:name w:val="BT Char Char Char6"/>
    <w:basedOn w:val="Normal"/>
    <w:autoRedefine/>
    <w:rsid w:val="00C230B4"/>
    <w:pPr>
      <w:spacing w:after="120" w:line="300" w:lineRule="exact"/>
      <w:ind w:firstLine="720"/>
      <w:jc w:val="both"/>
    </w:pPr>
    <w:rPr>
      <w:szCs w:val="20"/>
    </w:rPr>
  </w:style>
  <w:style w:type="paragraph" w:customStyle="1" w:styleId="FNChar7">
    <w:name w:val="FN Char7"/>
    <w:basedOn w:val="FootnoteText"/>
    <w:autoRedefine/>
    <w:rsid w:val="00C230B4"/>
    <w:pPr>
      <w:contextualSpacing/>
      <w:jc w:val="both"/>
    </w:pPr>
  </w:style>
  <w:style w:type="character" w:customStyle="1" w:styleId="FNCharChar7">
    <w:name w:val="FN Char Char7"/>
    <w:basedOn w:val="DefaultParagraphFont"/>
    <w:rsid w:val="00C230B4"/>
    <w:rPr>
      <w:sz w:val="18"/>
    </w:rPr>
  </w:style>
  <w:style w:type="paragraph" w:customStyle="1" w:styleId="StyleBodyTextBold118">
    <w:name w:val="Style Body Text + Bold118"/>
    <w:basedOn w:val="Normal"/>
    <w:autoRedefine/>
    <w:rsid w:val="00C230B4"/>
    <w:pPr>
      <w:spacing w:after="120" w:line="480" w:lineRule="exact"/>
      <w:ind w:firstLine="720"/>
      <w:jc w:val="both"/>
    </w:pPr>
    <w:rPr>
      <w:b/>
      <w:bCs/>
      <w:szCs w:val="20"/>
    </w:rPr>
  </w:style>
  <w:style w:type="character" w:customStyle="1" w:styleId="StyleBodyTextBold1Char18">
    <w:name w:val="Style Body Text + Bold1 Char18"/>
    <w:basedOn w:val="BodyTextChar"/>
    <w:rsid w:val="00C230B4"/>
    <w:rPr>
      <w:b/>
      <w:bCs/>
      <w:sz w:val="24"/>
      <w:szCs w:val="24"/>
    </w:rPr>
  </w:style>
  <w:style w:type="character" w:customStyle="1" w:styleId="HeaderChar18">
    <w:name w:val="Header Char18"/>
    <w:basedOn w:val="DefaultParagraphFont"/>
    <w:uiPriority w:val="99"/>
    <w:rsid w:val="00C230B4"/>
    <w:rPr>
      <w:i/>
      <w:sz w:val="24"/>
    </w:rPr>
  </w:style>
  <w:style w:type="character" w:customStyle="1" w:styleId="FooterChar9">
    <w:name w:val="Footer Char9"/>
    <w:basedOn w:val="DefaultParagraphFont"/>
    <w:rsid w:val="00C230B4"/>
    <w:rPr>
      <w:sz w:val="24"/>
    </w:rPr>
  </w:style>
  <w:style w:type="character" w:customStyle="1" w:styleId="CommentTextChar6">
    <w:name w:val="Comment Text Char6"/>
    <w:basedOn w:val="DefaultParagraphFont"/>
    <w:rsid w:val="00C230B4"/>
    <w:rPr>
      <w:sz w:val="24"/>
      <w:szCs w:val="24"/>
    </w:rPr>
  </w:style>
  <w:style w:type="paragraph" w:customStyle="1" w:styleId="BlockQuotationFirst6">
    <w:name w:val="Block Quotation First6"/>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6">
    <w:name w:val="Block Quotation6"/>
    <w:basedOn w:val="Normal"/>
    <w:rsid w:val="00C230B4"/>
    <w:pPr>
      <w:keepLines/>
      <w:spacing w:after="160" w:line="480" w:lineRule="exact"/>
      <w:ind w:left="720" w:right="720" w:firstLine="720"/>
      <w:jc w:val="both"/>
    </w:pPr>
    <w:rPr>
      <w:i/>
      <w:szCs w:val="20"/>
    </w:rPr>
  </w:style>
  <w:style w:type="paragraph" w:customStyle="1" w:styleId="BlockQuotationLast6">
    <w:name w:val="Block Quotation Last6"/>
    <w:basedOn w:val="BlockQuotation"/>
    <w:rsid w:val="00C230B4"/>
    <w:pPr>
      <w:tabs>
        <w:tab w:val="clear" w:pos="720"/>
      </w:tabs>
      <w:spacing w:before="0" w:line="480" w:lineRule="exact"/>
      <w:ind w:firstLine="720"/>
      <w:jc w:val="both"/>
    </w:pPr>
    <w:rPr>
      <w:szCs w:val="20"/>
    </w:rPr>
  </w:style>
  <w:style w:type="character" w:customStyle="1" w:styleId="BodyTextIndentChar6">
    <w:name w:val="Body Text Indent Char6"/>
    <w:basedOn w:val="DefaultParagraphFont"/>
    <w:rsid w:val="00C230B4"/>
    <w:rPr>
      <w:rFonts w:cs="Arial"/>
      <w:sz w:val="24"/>
    </w:rPr>
  </w:style>
  <w:style w:type="character" w:customStyle="1" w:styleId="DateChar6">
    <w:name w:val="Date Char6"/>
    <w:basedOn w:val="DefaultParagraphFont"/>
    <w:rsid w:val="00C230B4"/>
    <w:rPr>
      <w:rFonts w:cs="Arial"/>
      <w:b/>
      <w:sz w:val="24"/>
    </w:rPr>
  </w:style>
  <w:style w:type="character" w:customStyle="1" w:styleId="EndnoteTextChar6">
    <w:name w:val="Endnote Text Char6"/>
    <w:basedOn w:val="DefaultParagraphFont"/>
    <w:rsid w:val="00C230B4"/>
    <w:rPr>
      <w:sz w:val="18"/>
      <w:szCs w:val="24"/>
    </w:rPr>
  </w:style>
  <w:style w:type="paragraph" w:customStyle="1" w:styleId="FooterEven6">
    <w:name w:val="Footer Even6"/>
    <w:basedOn w:val="Footer"/>
    <w:rsid w:val="00C230B4"/>
    <w:pPr>
      <w:spacing w:after="120" w:line="480" w:lineRule="exact"/>
      <w:ind w:firstLine="720"/>
      <w:jc w:val="both"/>
    </w:pPr>
    <w:rPr>
      <w:szCs w:val="20"/>
    </w:rPr>
  </w:style>
  <w:style w:type="paragraph" w:customStyle="1" w:styleId="FooterFirst6">
    <w:name w:val="Footer First6"/>
    <w:basedOn w:val="Footer"/>
    <w:rsid w:val="00C230B4"/>
    <w:pPr>
      <w:spacing w:after="120" w:line="480" w:lineRule="exact"/>
      <w:ind w:firstLine="720"/>
      <w:jc w:val="both"/>
    </w:pPr>
    <w:rPr>
      <w:szCs w:val="20"/>
    </w:rPr>
  </w:style>
  <w:style w:type="paragraph" w:customStyle="1" w:styleId="FooterOdd6">
    <w:name w:val="Footer Odd6"/>
    <w:basedOn w:val="Footer"/>
    <w:rsid w:val="00C230B4"/>
    <w:pPr>
      <w:spacing w:after="120" w:line="480" w:lineRule="exact"/>
      <w:ind w:firstLine="720"/>
      <w:jc w:val="both"/>
    </w:pPr>
    <w:rPr>
      <w:szCs w:val="20"/>
    </w:rPr>
  </w:style>
  <w:style w:type="character" w:customStyle="1" w:styleId="MacroTextChar6">
    <w:name w:val="Macro Text Char6"/>
    <w:basedOn w:val="DefaultParagraphFont"/>
    <w:rsid w:val="00C230B4"/>
    <w:rPr>
      <w:rFonts w:ascii="Courier New" w:hAnsi="Courier New" w:cs="Arial"/>
      <w:sz w:val="24"/>
    </w:rPr>
  </w:style>
  <w:style w:type="character" w:customStyle="1" w:styleId="MessageHeaderChar6">
    <w:name w:val="Message Header Char6"/>
    <w:basedOn w:val="DefaultParagraphFont"/>
    <w:rsid w:val="00C230B4"/>
    <w:rPr>
      <w:rFonts w:ascii="Arial" w:hAnsi="Arial" w:cs="Arial"/>
      <w:sz w:val="24"/>
    </w:rPr>
  </w:style>
  <w:style w:type="character" w:customStyle="1" w:styleId="SubtitleChar6">
    <w:name w:val="Subtitle Char6"/>
    <w:basedOn w:val="DefaultParagraphFont"/>
    <w:rsid w:val="00C230B4"/>
    <w:rPr>
      <w:rFonts w:ascii="Arial" w:hAnsi="Arial"/>
      <w:i/>
      <w:kern w:val="28"/>
      <w:sz w:val="28"/>
      <w:szCs w:val="24"/>
    </w:rPr>
  </w:style>
  <w:style w:type="paragraph" w:customStyle="1" w:styleId="HeadingBase6">
    <w:name w:val="Heading Base6"/>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6">
    <w:name w:val="Title Char6"/>
    <w:basedOn w:val="DefaultParagraphFont"/>
    <w:rsid w:val="00C230B4"/>
    <w:rPr>
      <w:rFonts w:ascii="Arial" w:hAnsi="Arial"/>
      <w:b/>
      <w:kern w:val="28"/>
      <w:sz w:val="40"/>
      <w:szCs w:val="24"/>
    </w:rPr>
  </w:style>
  <w:style w:type="paragraph" w:customStyle="1" w:styleId="indent580">
    <w:name w:val="indent 58"/>
    <w:aliases w:val="hang 9 (SP Parts)6"/>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7">
    <w:name w:val="Level 3 Heading7"/>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6">
    <w:name w:val="flush left bold titles6"/>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9">
    <w:name w:val="Left Running Head (Even)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6">
    <w:name w:val="Right Running Head (Odd)6"/>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6">
    <w:name w:val="EXERCISE - BOX6"/>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6">
    <w:name w:val="Thick Line Below6"/>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1017">
    <w:name w:val="indent 1017"/>
    <w:aliases w:val="block217"/>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8">
    <w:name w:val="indent 528"/>
    <w:aliases w:val="block1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indent156">
    <w:name w:val="indent 156"/>
    <w:aliases w:val="block16"/>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6">
    <w:name w:val="Document Map Char6"/>
    <w:basedOn w:val="DefaultParagraphFont"/>
    <w:rsid w:val="00C230B4"/>
    <w:rPr>
      <w:rFonts w:ascii="Tahoma" w:hAnsi="Tahoma" w:cs="Tahoma"/>
      <w:sz w:val="24"/>
      <w:szCs w:val="24"/>
      <w:shd w:val="clear" w:color="auto" w:fill="000080"/>
    </w:rPr>
  </w:style>
  <w:style w:type="character" w:customStyle="1" w:styleId="PlainTextChar6">
    <w:name w:val="Plain Text Char6"/>
    <w:basedOn w:val="DefaultParagraphFont"/>
    <w:rsid w:val="00C230B4"/>
    <w:rPr>
      <w:rFonts w:ascii="Courier New" w:hAnsi="Courier New" w:cs="Courier New"/>
      <w:lang w:bidi="he-IL"/>
    </w:rPr>
  </w:style>
  <w:style w:type="paragraph" w:customStyle="1" w:styleId="quotation116">
    <w:name w:val="quotation1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7">
    <w:name w:val="Header Even7"/>
    <w:basedOn w:val="Header"/>
    <w:rsid w:val="00C230B4"/>
    <w:pPr>
      <w:ind w:firstLine="720"/>
      <w:jc w:val="both"/>
    </w:pPr>
    <w:rPr>
      <w:sz w:val="56"/>
      <w:szCs w:val="56"/>
    </w:rPr>
  </w:style>
  <w:style w:type="paragraph" w:customStyle="1" w:styleId="HeaderFirst6">
    <w:name w:val="Header First6"/>
    <w:basedOn w:val="Header"/>
    <w:rsid w:val="00C230B4"/>
    <w:pPr>
      <w:ind w:firstLine="720"/>
      <w:jc w:val="both"/>
    </w:pPr>
    <w:rPr>
      <w:sz w:val="56"/>
      <w:szCs w:val="56"/>
    </w:rPr>
  </w:style>
  <w:style w:type="paragraph" w:customStyle="1" w:styleId="HeaderOdd6">
    <w:name w:val="Header Odd6"/>
    <w:basedOn w:val="Header"/>
    <w:rsid w:val="00C230B4"/>
    <w:pPr>
      <w:ind w:firstLine="720"/>
      <w:jc w:val="both"/>
    </w:pPr>
    <w:rPr>
      <w:sz w:val="56"/>
      <w:szCs w:val="56"/>
    </w:rPr>
  </w:style>
  <w:style w:type="paragraph" w:customStyle="1" w:styleId="PartLabel6">
    <w:name w:val="Part Label6"/>
    <w:basedOn w:val="HeadingBase"/>
    <w:next w:val="Normal"/>
    <w:rsid w:val="00C230B4"/>
    <w:pPr>
      <w:spacing w:after="120" w:line="480" w:lineRule="exact"/>
      <w:ind w:firstLine="720"/>
      <w:jc w:val="both"/>
    </w:pPr>
    <w:rPr>
      <w:szCs w:val="20"/>
    </w:rPr>
  </w:style>
  <w:style w:type="paragraph" w:customStyle="1" w:styleId="PartTitle6">
    <w:name w:val="Part Title6"/>
    <w:basedOn w:val="HeadingBase"/>
    <w:next w:val="PartSubtitle"/>
    <w:rsid w:val="00C230B4"/>
    <w:pPr>
      <w:spacing w:after="120" w:line="480" w:lineRule="exact"/>
      <w:ind w:firstLine="720"/>
      <w:jc w:val="both"/>
    </w:pPr>
    <w:rPr>
      <w:szCs w:val="20"/>
    </w:rPr>
  </w:style>
  <w:style w:type="paragraph" w:customStyle="1" w:styleId="PartSubtitle6">
    <w:name w:val="Part Subtitle6"/>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6">
    <w:name w:val="Section Heading6"/>
    <w:basedOn w:val="HeadingBase"/>
    <w:rsid w:val="00C230B4"/>
    <w:pPr>
      <w:spacing w:after="120" w:line="480" w:lineRule="exact"/>
      <w:ind w:firstLine="720"/>
      <w:jc w:val="both"/>
    </w:pPr>
    <w:rPr>
      <w:szCs w:val="20"/>
    </w:rPr>
  </w:style>
  <w:style w:type="paragraph" w:customStyle="1" w:styleId="SectionLabel6">
    <w:name w:val="Section Label6"/>
    <w:basedOn w:val="HeadingBase"/>
    <w:rsid w:val="00C230B4"/>
    <w:pPr>
      <w:spacing w:after="120" w:line="480" w:lineRule="exact"/>
      <w:ind w:firstLine="720"/>
      <w:jc w:val="both"/>
    </w:pPr>
    <w:rPr>
      <w:szCs w:val="20"/>
    </w:rPr>
  </w:style>
  <w:style w:type="paragraph" w:customStyle="1" w:styleId="TitleCover6">
    <w:name w:val="Title Cover6"/>
    <w:basedOn w:val="HeadingBase"/>
    <w:next w:val="SubtitleCover"/>
    <w:rsid w:val="00C230B4"/>
    <w:pPr>
      <w:spacing w:after="120" w:line="480" w:lineRule="exact"/>
      <w:ind w:firstLine="720"/>
      <w:jc w:val="both"/>
    </w:pPr>
    <w:rPr>
      <w:szCs w:val="20"/>
    </w:rPr>
  </w:style>
  <w:style w:type="paragraph" w:customStyle="1" w:styleId="SubtitleCover6">
    <w:name w:val="Subtitle Cover6"/>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6">
    <w:name w:val="Title 36"/>
    <w:basedOn w:val="Title2"/>
    <w:rsid w:val="00C230B4"/>
    <w:pPr>
      <w:ind w:firstLine="720"/>
    </w:pPr>
    <w:rPr>
      <w:szCs w:val="20"/>
    </w:rPr>
  </w:style>
  <w:style w:type="paragraph" w:customStyle="1" w:styleId="Title26">
    <w:name w:val="Title 26"/>
    <w:basedOn w:val="Normal"/>
    <w:rsid w:val="00C230B4"/>
    <w:pPr>
      <w:spacing w:after="120" w:line="300" w:lineRule="atLeast"/>
      <w:ind w:firstLine="720"/>
      <w:jc w:val="center"/>
    </w:pPr>
    <w:rPr>
      <w:sz w:val="52"/>
      <w:szCs w:val="20"/>
    </w:rPr>
  </w:style>
  <w:style w:type="paragraph" w:customStyle="1" w:styleId="Title46">
    <w:name w:val="Title 46"/>
    <w:basedOn w:val="Title3"/>
    <w:rsid w:val="00C230B4"/>
    <w:pPr>
      <w:ind w:firstLine="720"/>
    </w:pPr>
    <w:rPr>
      <w:szCs w:val="20"/>
    </w:rPr>
  </w:style>
  <w:style w:type="paragraph" w:customStyle="1" w:styleId="ListNumberFirst6">
    <w:name w:val="List Number First6"/>
    <w:basedOn w:val="ListNumber"/>
    <w:next w:val="ListNumber"/>
    <w:rsid w:val="00C230B4"/>
    <w:pPr>
      <w:spacing w:before="0" w:line="480" w:lineRule="exact"/>
      <w:jc w:val="both"/>
    </w:pPr>
    <w:rPr>
      <w:szCs w:val="20"/>
    </w:rPr>
  </w:style>
  <w:style w:type="paragraph" w:customStyle="1" w:styleId="ListNumberLast6">
    <w:name w:val="List Number Last6"/>
    <w:basedOn w:val="ListNumber"/>
    <w:rsid w:val="00C230B4"/>
    <w:pPr>
      <w:spacing w:before="0" w:line="480" w:lineRule="exact"/>
      <w:jc w:val="both"/>
    </w:pPr>
    <w:rPr>
      <w:szCs w:val="20"/>
    </w:rPr>
  </w:style>
  <w:style w:type="paragraph" w:customStyle="1" w:styleId="H3A6">
    <w:name w:val="H3A6"/>
    <w:basedOn w:val="H3"/>
    <w:rsid w:val="00C230B4"/>
  </w:style>
  <w:style w:type="paragraph" w:customStyle="1" w:styleId="H38">
    <w:name w:val="H3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BodyTextKeep6">
    <w:name w:val="Body Text Keep6"/>
    <w:basedOn w:val="Normal"/>
    <w:rsid w:val="00C230B4"/>
    <w:pPr>
      <w:keepNext/>
      <w:spacing w:after="120" w:line="480" w:lineRule="exact"/>
      <w:ind w:firstLine="720"/>
      <w:jc w:val="both"/>
    </w:pPr>
    <w:rPr>
      <w:szCs w:val="20"/>
    </w:rPr>
  </w:style>
  <w:style w:type="paragraph" w:customStyle="1" w:styleId="ChapterLabel6">
    <w:name w:val="Chapter Label6"/>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6">
    <w:name w:val="Chapter Subtitle6"/>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6">
    <w:name w:val="Chapter Title6"/>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6">
    <w:name w:val="Document Label6"/>
    <w:basedOn w:val="Normal"/>
    <w:rsid w:val="00C230B4"/>
    <w:pPr>
      <w:keepNext/>
      <w:spacing w:before="240" w:after="360" w:line="480" w:lineRule="exact"/>
      <w:ind w:firstLine="720"/>
      <w:jc w:val="both"/>
    </w:pPr>
    <w:rPr>
      <w:b/>
      <w:kern w:val="28"/>
      <w:sz w:val="36"/>
      <w:szCs w:val="20"/>
    </w:rPr>
  </w:style>
  <w:style w:type="paragraph" w:customStyle="1" w:styleId="FootnoteBase19">
    <w:name w:val="Footnote Base19"/>
    <w:basedOn w:val="Normal"/>
    <w:rsid w:val="00C230B4"/>
    <w:pPr>
      <w:tabs>
        <w:tab w:val="left" w:pos="187"/>
      </w:tabs>
      <w:spacing w:after="120" w:line="220" w:lineRule="exact"/>
      <w:ind w:left="187" w:hanging="187"/>
      <w:jc w:val="both"/>
    </w:pPr>
    <w:rPr>
      <w:sz w:val="18"/>
      <w:szCs w:val="20"/>
    </w:rPr>
  </w:style>
  <w:style w:type="paragraph" w:customStyle="1" w:styleId="HeaderBase6">
    <w:name w:val="Header Base6"/>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6">
    <w:name w:val="Index Base6"/>
    <w:basedOn w:val="Normal"/>
    <w:rsid w:val="00C230B4"/>
    <w:pPr>
      <w:tabs>
        <w:tab w:val="right" w:leader="dot" w:pos="3960"/>
      </w:tabs>
      <w:spacing w:after="120" w:line="480" w:lineRule="exact"/>
      <w:ind w:left="720" w:hanging="720"/>
      <w:jc w:val="both"/>
    </w:pPr>
    <w:rPr>
      <w:szCs w:val="20"/>
    </w:rPr>
  </w:style>
  <w:style w:type="paragraph" w:customStyle="1" w:styleId="ListBulletFirst6">
    <w:name w:val="List Bullet First6"/>
    <w:basedOn w:val="ListBullet"/>
    <w:next w:val="ListBullet"/>
    <w:rsid w:val="00C230B4"/>
    <w:pPr>
      <w:spacing w:before="80" w:line="480" w:lineRule="exact"/>
      <w:jc w:val="both"/>
    </w:pPr>
    <w:rPr>
      <w:szCs w:val="20"/>
    </w:rPr>
  </w:style>
  <w:style w:type="paragraph" w:customStyle="1" w:styleId="ListBulletLast6">
    <w:name w:val="List Bullet Last6"/>
    <w:basedOn w:val="ListBullet"/>
    <w:rsid w:val="00C230B4"/>
    <w:pPr>
      <w:spacing w:before="0" w:after="240" w:line="480" w:lineRule="exact"/>
      <w:jc w:val="both"/>
    </w:pPr>
    <w:rPr>
      <w:szCs w:val="20"/>
    </w:rPr>
  </w:style>
  <w:style w:type="paragraph" w:customStyle="1" w:styleId="ListFirst6">
    <w:name w:val="List First6"/>
    <w:basedOn w:val="List"/>
    <w:next w:val="List"/>
    <w:rsid w:val="00C230B4"/>
    <w:pPr>
      <w:tabs>
        <w:tab w:val="clear" w:pos="720"/>
      </w:tabs>
      <w:spacing w:before="80" w:line="480" w:lineRule="exact"/>
      <w:jc w:val="both"/>
    </w:pPr>
    <w:rPr>
      <w:szCs w:val="20"/>
    </w:rPr>
  </w:style>
  <w:style w:type="paragraph" w:customStyle="1" w:styleId="ListLast6">
    <w:name w:val="List Last6"/>
    <w:basedOn w:val="List"/>
    <w:rsid w:val="00C230B4"/>
    <w:pPr>
      <w:tabs>
        <w:tab w:val="clear" w:pos="720"/>
      </w:tabs>
      <w:spacing w:before="0" w:after="240" w:line="480" w:lineRule="exact"/>
      <w:jc w:val="both"/>
    </w:pPr>
    <w:rPr>
      <w:szCs w:val="20"/>
    </w:rPr>
  </w:style>
  <w:style w:type="paragraph" w:customStyle="1" w:styleId="Picture6">
    <w:name w:val="Picture6"/>
    <w:basedOn w:val="Normal"/>
    <w:next w:val="Caption"/>
    <w:rsid w:val="00C230B4"/>
    <w:pPr>
      <w:keepNext/>
      <w:spacing w:after="120" w:line="480" w:lineRule="exact"/>
      <w:ind w:firstLine="720"/>
      <w:jc w:val="both"/>
    </w:pPr>
    <w:rPr>
      <w:szCs w:val="20"/>
    </w:rPr>
  </w:style>
  <w:style w:type="paragraph" w:customStyle="1" w:styleId="TOCBase6">
    <w:name w:val="TOC Base6"/>
    <w:basedOn w:val="Normal"/>
    <w:rsid w:val="00C230B4"/>
    <w:pPr>
      <w:tabs>
        <w:tab w:val="right" w:leader="dot" w:pos="8640"/>
      </w:tabs>
      <w:spacing w:after="120" w:line="480" w:lineRule="exact"/>
      <w:ind w:firstLine="720"/>
      <w:jc w:val="both"/>
    </w:pPr>
    <w:rPr>
      <w:szCs w:val="20"/>
    </w:rPr>
  </w:style>
  <w:style w:type="paragraph" w:customStyle="1" w:styleId="HeaderlikeH16">
    <w:name w:val="Header like H16"/>
    <w:basedOn w:val="Heading2"/>
    <w:rsid w:val="00C230B4"/>
    <w:pPr>
      <w:spacing w:before="120" w:line="360" w:lineRule="exact"/>
      <w:ind w:firstLine="720"/>
      <w:outlineLvl w:val="9"/>
    </w:pPr>
    <w:rPr>
      <w:b/>
      <w:i w:val="0"/>
      <w:sz w:val="36"/>
    </w:rPr>
  </w:style>
  <w:style w:type="paragraph" w:customStyle="1" w:styleId="Greeting6">
    <w:name w:val="Greeting6"/>
    <w:basedOn w:val="Normal"/>
    <w:rsid w:val="00C230B4"/>
    <w:pPr>
      <w:spacing w:after="120" w:line="480" w:lineRule="exact"/>
      <w:ind w:firstLine="720"/>
    </w:pPr>
    <w:rPr>
      <w:szCs w:val="20"/>
    </w:rPr>
  </w:style>
  <w:style w:type="paragraph" w:customStyle="1" w:styleId="Indent5160">
    <w:name w:val="Indent516"/>
    <w:basedOn w:val="Normal"/>
    <w:rsid w:val="00C230B4"/>
    <w:pPr>
      <w:spacing w:after="120" w:line="480" w:lineRule="exact"/>
      <w:ind w:left="720" w:firstLine="720"/>
      <w:jc w:val="both"/>
    </w:pPr>
    <w:rPr>
      <w:szCs w:val="20"/>
    </w:rPr>
  </w:style>
  <w:style w:type="paragraph" w:customStyle="1" w:styleId="Indent1060">
    <w:name w:val="Indent106"/>
    <w:basedOn w:val="Normal"/>
    <w:rsid w:val="00C230B4"/>
    <w:pPr>
      <w:spacing w:after="120" w:line="480" w:lineRule="exact"/>
      <w:ind w:left="1440" w:firstLine="720"/>
      <w:jc w:val="both"/>
    </w:pPr>
    <w:rPr>
      <w:szCs w:val="20"/>
    </w:rPr>
  </w:style>
  <w:style w:type="paragraph" w:customStyle="1" w:styleId="Indent1560">
    <w:name w:val="Indent156"/>
    <w:basedOn w:val="Normal"/>
    <w:rsid w:val="00C230B4"/>
    <w:pPr>
      <w:spacing w:after="120" w:line="480" w:lineRule="exact"/>
      <w:ind w:left="2160" w:firstLine="720"/>
      <w:jc w:val="both"/>
    </w:pPr>
    <w:rPr>
      <w:szCs w:val="20"/>
    </w:rPr>
  </w:style>
  <w:style w:type="paragraph" w:customStyle="1" w:styleId="Indent206">
    <w:name w:val="Indent206"/>
    <w:basedOn w:val="Normal"/>
    <w:rsid w:val="00C230B4"/>
    <w:pPr>
      <w:spacing w:after="120" w:line="480" w:lineRule="exact"/>
      <w:ind w:left="2880" w:firstLine="720"/>
      <w:jc w:val="both"/>
    </w:pPr>
    <w:rPr>
      <w:szCs w:val="20"/>
    </w:rPr>
  </w:style>
  <w:style w:type="paragraph" w:customStyle="1" w:styleId="BodyTextNotJustified6">
    <w:name w:val="Body Text Not Justified6"/>
    <w:basedOn w:val="Normal"/>
    <w:rsid w:val="00C230B4"/>
    <w:pPr>
      <w:spacing w:after="120" w:line="480" w:lineRule="exact"/>
      <w:ind w:firstLine="720"/>
    </w:pPr>
    <w:rPr>
      <w:szCs w:val="20"/>
    </w:rPr>
  </w:style>
  <w:style w:type="paragraph" w:customStyle="1" w:styleId="BoldCenterArial12pt6">
    <w:name w:val="Bold Center Arial 12 pt6"/>
    <w:basedOn w:val="Normal"/>
    <w:rsid w:val="00C230B4"/>
    <w:pPr>
      <w:spacing w:after="160" w:line="480" w:lineRule="exact"/>
      <w:ind w:firstLine="720"/>
      <w:jc w:val="center"/>
    </w:pPr>
    <w:rPr>
      <w:rFonts w:ascii="Arial" w:hAnsi="Arial"/>
      <w:b/>
      <w:szCs w:val="20"/>
    </w:rPr>
  </w:style>
  <w:style w:type="paragraph" w:customStyle="1" w:styleId="H2A7">
    <w:name w:val="H2A7"/>
    <w:basedOn w:val="H2"/>
    <w:rsid w:val="00C230B4"/>
    <w:pPr>
      <w:outlineLvl w:val="9"/>
    </w:pPr>
    <w:rPr>
      <w:rFonts w:ascii="Times New Roman" w:hAnsi="Times New Roman"/>
      <w:iCs w:val="0"/>
      <w:szCs w:val="28"/>
    </w:rPr>
  </w:style>
  <w:style w:type="paragraph" w:customStyle="1" w:styleId="H210">
    <w:name w:val="H210"/>
    <w:basedOn w:val="BT"/>
    <w:autoRedefine/>
    <w:rsid w:val="00C230B4"/>
    <w:pPr>
      <w:spacing w:line="300" w:lineRule="atLeast"/>
      <w:ind w:firstLine="720"/>
      <w:outlineLvl w:val="1"/>
    </w:pPr>
  </w:style>
  <w:style w:type="paragraph" w:customStyle="1" w:styleId="Exercise6">
    <w:name w:val="Exercise6"/>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6">
    <w:name w:val="Flush Left Bold6"/>
    <w:basedOn w:val="Normal"/>
    <w:rsid w:val="00C230B4"/>
    <w:pPr>
      <w:spacing w:before="120" w:after="120" w:line="290" w:lineRule="exact"/>
      <w:ind w:firstLine="720"/>
      <w:jc w:val="both"/>
    </w:pPr>
    <w:rPr>
      <w:b/>
      <w:snapToGrid w:val="0"/>
      <w:szCs w:val="20"/>
    </w:rPr>
  </w:style>
  <w:style w:type="paragraph" w:customStyle="1" w:styleId="Hang16">
    <w:name w:val="Hang16"/>
    <w:basedOn w:val="Normal"/>
    <w:autoRedefine/>
    <w:rsid w:val="00C230B4"/>
    <w:pPr>
      <w:spacing w:after="120" w:line="480" w:lineRule="exact"/>
      <w:ind w:left="1080" w:hanging="360"/>
      <w:jc w:val="both"/>
    </w:pPr>
    <w:rPr>
      <w:snapToGrid w:val="0"/>
      <w:szCs w:val="20"/>
    </w:rPr>
  </w:style>
  <w:style w:type="paragraph" w:customStyle="1" w:styleId="Style16">
    <w:name w:val="Style16"/>
    <w:basedOn w:val="BP"/>
    <w:next w:val="BT"/>
    <w:autoRedefine/>
    <w:rsid w:val="00C230B4"/>
    <w:pPr>
      <w:spacing w:after="120"/>
      <w:ind w:firstLine="720"/>
    </w:pPr>
    <w:rPr>
      <w:szCs w:val="20"/>
    </w:rPr>
  </w:style>
  <w:style w:type="paragraph" w:customStyle="1" w:styleId="BP6">
    <w:name w:val="BP6"/>
    <w:basedOn w:val="BT"/>
    <w:next w:val="BT"/>
    <w:autoRedefine/>
    <w:rsid w:val="00C230B4"/>
    <w:pPr>
      <w:ind w:firstLine="720"/>
    </w:pPr>
  </w:style>
  <w:style w:type="paragraph" w:customStyle="1" w:styleId="HeadingCaps6">
    <w:name w:val="Heading Caps6"/>
    <w:basedOn w:val="Heading1"/>
    <w:autoRedefine/>
    <w:rsid w:val="00C230B4"/>
    <w:pPr>
      <w:spacing w:after="120" w:line="400" w:lineRule="exact"/>
      <w:ind w:firstLine="720"/>
    </w:pPr>
    <w:rPr>
      <w:caps/>
      <w:snapToGrid w:val="0"/>
      <w:sz w:val="40"/>
      <w:szCs w:val="20"/>
    </w:rPr>
  </w:style>
  <w:style w:type="paragraph" w:customStyle="1" w:styleId="BoldLine6">
    <w:name w:val="Bold Line6"/>
    <w:basedOn w:val="Normal"/>
    <w:rsid w:val="00C230B4"/>
    <w:pPr>
      <w:pBdr>
        <w:bottom w:val="single" w:sz="36" w:space="1" w:color="auto"/>
      </w:pBdr>
      <w:spacing w:after="120" w:line="300" w:lineRule="atLeast"/>
      <w:ind w:firstLine="720"/>
      <w:jc w:val="both"/>
    </w:pPr>
    <w:rPr>
      <w:szCs w:val="20"/>
    </w:rPr>
  </w:style>
  <w:style w:type="paragraph" w:customStyle="1" w:styleId="ExerciseTitle6">
    <w:name w:val="Exercise Title6"/>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6">
    <w:name w:val="Title 16"/>
    <w:basedOn w:val="Normal"/>
    <w:rsid w:val="00C230B4"/>
    <w:pPr>
      <w:spacing w:after="120" w:line="300" w:lineRule="atLeast"/>
      <w:ind w:firstLine="720"/>
      <w:jc w:val="center"/>
    </w:pPr>
    <w:rPr>
      <w:b/>
      <w:sz w:val="72"/>
      <w:szCs w:val="20"/>
    </w:rPr>
  </w:style>
  <w:style w:type="paragraph" w:customStyle="1" w:styleId="CenterItalic6">
    <w:name w:val="Center Italic6"/>
    <w:basedOn w:val="Normal"/>
    <w:autoRedefine/>
    <w:rsid w:val="00C230B4"/>
    <w:pPr>
      <w:spacing w:after="120" w:line="480" w:lineRule="exact"/>
      <w:ind w:firstLine="720"/>
      <w:jc w:val="center"/>
    </w:pPr>
    <w:rPr>
      <w:i/>
      <w:szCs w:val="20"/>
    </w:rPr>
  </w:style>
  <w:style w:type="paragraph" w:customStyle="1" w:styleId="H4A6">
    <w:name w:val="H4A6"/>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6">
    <w:name w:val="LT6"/>
    <w:basedOn w:val="Heading2"/>
    <w:autoRedefine/>
    <w:rsid w:val="00C230B4"/>
    <w:pPr>
      <w:ind w:firstLine="720"/>
    </w:pPr>
    <w:rPr>
      <w:b/>
      <w:i w:val="0"/>
      <w:sz w:val="36"/>
    </w:rPr>
  </w:style>
  <w:style w:type="paragraph" w:customStyle="1" w:styleId="Style26">
    <w:name w:val="Style26"/>
    <w:basedOn w:val="H2A"/>
    <w:autoRedefine/>
    <w:rsid w:val="00C230B4"/>
    <w:pPr>
      <w:outlineLvl w:val="2"/>
    </w:pPr>
    <w:rPr>
      <w:i/>
      <w:snapToGrid w:val="0"/>
    </w:rPr>
  </w:style>
  <w:style w:type="paragraph" w:customStyle="1" w:styleId="LS-LessonSubtitle6">
    <w:name w:val="LS - Lesson Subtitle6"/>
    <w:basedOn w:val="H2A"/>
    <w:autoRedefine/>
    <w:rsid w:val="00C230B4"/>
    <w:pPr>
      <w:outlineLvl w:val="2"/>
    </w:pPr>
    <w:rPr>
      <w:i/>
      <w:snapToGrid w:val="0"/>
    </w:rPr>
  </w:style>
  <w:style w:type="paragraph" w:customStyle="1" w:styleId="L17">
    <w:name w:val="L17"/>
    <w:basedOn w:val="Normal"/>
    <w:autoRedefine/>
    <w:rsid w:val="00C230B4"/>
    <w:pPr>
      <w:spacing w:after="120" w:line="480" w:lineRule="exact"/>
      <w:ind w:left="720" w:hanging="720"/>
      <w:jc w:val="both"/>
    </w:pPr>
    <w:rPr>
      <w:szCs w:val="20"/>
    </w:rPr>
  </w:style>
  <w:style w:type="paragraph" w:customStyle="1" w:styleId="L26">
    <w:name w:val="L26"/>
    <w:basedOn w:val="BT"/>
    <w:autoRedefine/>
    <w:rsid w:val="00C230B4"/>
    <w:pPr>
      <w:tabs>
        <w:tab w:val="left" w:pos="720"/>
      </w:tabs>
      <w:ind w:left="1440" w:hanging="720"/>
    </w:pPr>
  </w:style>
  <w:style w:type="paragraph" w:customStyle="1" w:styleId="L36">
    <w:name w:val="L36"/>
    <w:basedOn w:val="BT"/>
    <w:autoRedefine/>
    <w:rsid w:val="00C230B4"/>
    <w:pPr>
      <w:tabs>
        <w:tab w:val="left" w:pos="720"/>
        <w:tab w:val="left" w:pos="2160"/>
      </w:tabs>
      <w:ind w:left="2160" w:hanging="720"/>
    </w:pPr>
  </w:style>
  <w:style w:type="paragraph" w:customStyle="1" w:styleId="H117">
    <w:name w:val="H117"/>
    <w:basedOn w:val="BT"/>
    <w:next w:val="BT"/>
    <w:autoRedefine/>
    <w:rsid w:val="00C230B4"/>
    <w:pPr>
      <w:spacing w:line="300" w:lineRule="atLeast"/>
      <w:ind w:firstLine="720"/>
      <w:outlineLvl w:val="0"/>
    </w:pPr>
    <w:rPr>
      <w:rFonts w:ascii="Arial" w:hAnsi="Arial"/>
      <w:b/>
      <w:kern w:val="28"/>
    </w:rPr>
  </w:style>
  <w:style w:type="paragraph" w:customStyle="1" w:styleId="H1A6">
    <w:name w:val="H1A6"/>
    <w:basedOn w:val="H1"/>
    <w:rsid w:val="00C230B4"/>
    <w:pPr>
      <w:outlineLvl w:val="9"/>
    </w:pPr>
    <w:rPr>
      <w:sz w:val="24"/>
    </w:rPr>
  </w:style>
  <w:style w:type="paragraph" w:customStyle="1" w:styleId="I17">
    <w:name w:val="I17"/>
    <w:basedOn w:val="BT"/>
    <w:autoRedefine/>
    <w:rsid w:val="00C230B4"/>
    <w:pPr>
      <w:ind w:left="720" w:firstLine="720"/>
    </w:pPr>
  </w:style>
  <w:style w:type="paragraph" w:customStyle="1" w:styleId="I26">
    <w:name w:val="I26"/>
    <w:basedOn w:val="BT"/>
    <w:autoRedefine/>
    <w:rsid w:val="00C230B4"/>
    <w:pPr>
      <w:ind w:left="1440" w:firstLine="720"/>
    </w:pPr>
  </w:style>
  <w:style w:type="paragraph" w:customStyle="1" w:styleId="I36">
    <w:name w:val="I36"/>
    <w:basedOn w:val="I1"/>
    <w:autoRedefine/>
    <w:rsid w:val="00C230B4"/>
    <w:pPr>
      <w:ind w:left="2160"/>
    </w:pPr>
  </w:style>
  <w:style w:type="paragraph" w:customStyle="1" w:styleId="GR7">
    <w:name w:val="GR7"/>
    <w:basedOn w:val="BT"/>
    <w:autoRedefine/>
    <w:rsid w:val="00C230B4"/>
    <w:pPr>
      <w:spacing w:beforeLines="60"/>
      <w:ind w:firstLine="720"/>
      <w:jc w:val="left"/>
    </w:pPr>
  </w:style>
  <w:style w:type="character" w:customStyle="1" w:styleId="GK7">
    <w:name w:val="GK7"/>
    <w:basedOn w:val="DefaultParagraphFont"/>
    <w:rsid w:val="00C230B4"/>
    <w:rPr>
      <w:rFonts w:ascii="GraecaII" w:hAnsi="GraecaII"/>
      <w:sz w:val="28"/>
    </w:rPr>
  </w:style>
  <w:style w:type="character" w:customStyle="1" w:styleId="HB5">
    <w:name w:val="HB5"/>
    <w:basedOn w:val="DefaultParagraphFont"/>
    <w:rsid w:val="00C230B4"/>
    <w:rPr>
      <w:rFonts w:ascii="HebraicaII" w:hAnsi="HebraicaII"/>
      <w:sz w:val="28"/>
      <w:szCs w:val="28"/>
    </w:rPr>
  </w:style>
  <w:style w:type="character" w:customStyle="1" w:styleId="EN9">
    <w:name w:val="EN9"/>
    <w:basedOn w:val="DefaultParagraphFont"/>
    <w:rsid w:val="00C230B4"/>
    <w:rPr>
      <w:rFonts w:ascii="Times New Roman" w:hAnsi="Times New Roman"/>
      <w:sz w:val="24"/>
      <w:szCs w:val="24"/>
    </w:rPr>
  </w:style>
  <w:style w:type="paragraph" w:customStyle="1" w:styleId="I46">
    <w:name w:val="I46"/>
    <w:basedOn w:val="I1"/>
    <w:autoRedefine/>
    <w:rsid w:val="00C230B4"/>
    <w:pPr>
      <w:ind w:left="2880"/>
    </w:pPr>
  </w:style>
  <w:style w:type="paragraph" w:customStyle="1" w:styleId="H46">
    <w:name w:val="H46"/>
    <w:basedOn w:val="H4A"/>
    <w:next w:val="Normal"/>
    <w:autoRedefine/>
    <w:rsid w:val="00C230B4"/>
    <w:pPr>
      <w:snapToGrid w:val="0"/>
      <w:ind w:left="1440"/>
      <w:outlineLvl w:val="3"/>
    </w:pPr>
    <w:rPr>
      <w:snapToGrid/>
    </w:rPr>
  </w:style>
  <w:style w:type="paragraph" w:customStyle="1" w:styleId="CA6">
    <w:name w:val="CA6"/>
    <w:basedOn w:val="BT"/>
    <w:rsid w:val="00C230B4"/>
    <w:pPr>
      <w:ind w:firstLine="720"/>
      <w:jc w:val="left"/>
    </w:pPr>
  </w:style>
  <w:style w:type="paragraph" w:customStyle="1" w:styleId="StyleBodyText10ptBlack6">
    <w:name w:val="Style Body Text + 10 pt Black6"/>
    <w:basedOn w:val="Normal"/>
    <w:rsid w:val="00C230B4"/>
    <w:pPr>
      <w:spacing w:before="120" w:after="120" w:line="480" w:lineRule="exact"/>
      <w:ind w:firstLine="720"/>
      <w:jc w:val="both"/>
    </w:pPr>
    <w:rPr>
      <w:color w:val="000000"/>
      <w:szCs w:val="20"/>
    </w:rPr>
  </w:style>
  <w:style w:type="character" w:customStyle="1" w:styleId="grame6">
    <w:name w:val="grame6"/>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60">
    <w:name w:val="bt6"/>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6">
    <w:name w:val="en16"/>
    <w:basedOn w:val="DefaultParagraphFont"/>
    <w:rsid w:val="00C230B4"/>
    <w:rPr>
      <w:rFonts w:ascii="Times New Roman" w:hAnsi="Times New Roman" w:cs="Times New Roman" w:hint="default"/>
    </w:rPr>
  </w:style>
  <w:style w:type="character" w:customStyle="1" w:styleId="spelle6">
    <w:name w:val="spelle6"/>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7">
    <w:name w:val="Style Body Text + Bold7"/>
    <w:basedOn w:val="Normal"/>
    <w:autoRedefine/>
    <w:rsid w:val="00C230B4"/>
    <w:pPr>
      <w:spacing w:after="120" w:line="480" w:lineRule="exact"/>
      <w:ind w:firstLine="720"/>
      <w:jc w:val="both"/>
    </w:pPr>
    <w:rPr>
      <w:b/>
      <w:bCs/>
      <w:szCs w:val="20"/>
    </w:rPr>
  </w:style>
  <w:style w:type="character" w:customStyle="1" w:styleId="FootnoteTextCharCharCharCharChar15">
    <w:name w:val="Footnote Text Char Char Char Char Char15"/>
    <w:basedOn w:val="DefaultParagraphFont"/>
    <w:rsid w:val="00C230B4"/>
    <w:rPr>
      <w:lang w:val="en-US" w:eastAsia="en-US" w:bidi="ar-SA"/>
    </w:rPr>
  </w:style>
  <w:style w:type="paragraph" w:customStyle="1" w:styleId="H216">
    <w:name w:val="H216"/>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0">
    <w:name w:val="QT110"/>
    <w:basedOn w:val="NormalWeb"/>
    <w:autoRedefine/>
    <w:rsid w:val="00C230B4"/>
    <w:pPr>
      <w:spacing w:after="120" w:line="300" w:lineRule="atLeast"/>
      <w:ind w:left="720" w:right="720" w:firstLine="720"/>
      <w:jc w:val="both"/>
    </w:pPr>
    <w:rPr>
      <w:rFonts w:cs="Arial"/>
      <w:i/>
    </w:rPr>
  </w:style>
  <w:style w:type="character" w:customStyle="1" w:styleId="QTChar110">
    <w:name w:val="QT Char110"/>
    <w:basedOn w:val="DefaultParagraphFont"/>
    <w:rsid w:val="00C230B4"/>
    <w:rPr>
      <w:rFonts w:cs="Arial"/>
      <w:i/>
      <w:sz w:val="24"/>
      <w:lang w:val="en-US" w:eastAsia="en-US" w:bidi="ar-SA"/>
    </w:rPr>
  </w:style>
  <w:style w:type="character" w:customStyle="1" w:styleId="Heading1Char110">
    <w:name w:val="Heading 1 Char110"/>
    <w:basedOn w:val="DefaultParagraphFont"/>
    <w:rsid w:val="00C230B4"/>
    <w:rPr>
      <w:rFonts w:ascii="Arial" w:eastAsia="Times New Roman" w:hAnsi="Arial"/>
      <w:b/>
      <w:kern w:val="28"/>
      <w:sz w:val="32"/>
    </w:rPr>
  </w:style>
  <w:style w:type="character" w:customStyle="1" w:styleId="BodyTextChar111">
    <w:name w:val="Body Text Char111"/>
    <w:basedOn w:val="DefaultParagraphFont"/>
    <w:rsid w:val="00C230B4"/>
    <w:rPr>
      <w:rFonts w:ascii="Times New Roman" w:eastAsia="Times New Roman" w:hAnsi="Times New Roman"/>
      <w:sz w:val="24"/>
      <w:szCs w:val="24"/>
    </w:rPr>
  </w:style>
  <w:style w:type="character" w:customStyle="1" w:styleId="Heading2Char110">
    <w:name w:val="Heading 2 Char110"/>
    <w:basedOn w:val="DefaultParagraphFont"/>
    <w:rsid w:val="00C230B4"/>
    <w:rPr>
      <w:rFonts w:ascii="Arial" w:eastAsia="Times New Roman" w:hAnsi="Arial"/>
      <w:i/>
      <w:kern w:val="28"/>
      <w:sz w:val="28"/>
    </w:rPr>
  </w:style>
  <w:style w:type="character" w:customStyle="1" w:styleId="Heading3Char110">
    <w:name w:val="Heading 3 Char110"/>
    <w:basedOn w:val="DefaultParagraphFont"/>
    <w:rsid w:val="00C230B4"/>
    <w:rPr>
      <w:rFonts w:ascii="Arial" w:eastAsia="Times New Roman" w:hAnsi="Arial"/>
      <w:b/>
      <w:kern w:val="28"/>
      <w:sz w:val="24"/>
    </w:rPr>
  </w:style>
  <w:style w:type="paragraph" w:customStyle="1" w:styleId="Quotation1130">
    <w:name w:val="Quotation113"/>
    <w:basedOn w:val="Normal"/>
    <w:autoRedefine/>
    <w:rsid w:val="00C230B4"/>
    <w:pPr>
      <w:spacing w:before="120" w:after="120" w:line="480" w:lineRule="exact"/>
      <w:ind w:left="720" w:right="720" w:firstLine="720"/>
      <w:jc w:val="both"/>
    </w:pPr>
    <w:rPr>
      <w:i/>
      <w:szCs w:val="20"/>
    </w:rPr>
  </w:style>
  <w:style w:type="character" w:customStyle="1" w:styleId="QuotationChar112">
    <w:name w:val="Quotation Char112"/>
    <w:basedOn w:val="BodyTextChar"/>
    <w:rsid w:val="00C230B4"/>
    <w:rPr>
      <w:rFonts w:ascii="Times New Roman" w:eastAsia="Times New Roman" w:hAnsi="Times New Roman"/>
      <w:i/>
      <w:sz w:val="24"/>
      <w:szCs w:val="24"/>
    </w:rPr>
  </w:style>
  <w:style w:type="paragraph" w:customStyle="1" w:styleId="quotation2100">
    <w:name w:val="quotation2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0">
    <w:name w:val="flush left110"/>
    <w:aliases w:val="no hang1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0">
    <w:name w:val="QT210"/>
    <w:basedOn w:val="NormalWeb"/>
    <w:autoRedefine/>
    <w:rsid w:val="00C230B4"/>
    <w:pPr>
      <w:spacing w:after="120" w:line="300" w:lineRule="atLeast"/>
      <w:ind w:left="720" w:right="720" w:firstLine="720"/>
      <w:jc w:val="both"/>
    </w:pPr>
    <w:rPr>
      <w:rFonts w:cs="Arial"/>
      <w:i/>
    </w:rPr>
  </w:style>
  <w:style w:type="character" w:customStyle="1" w:styleId="QTChar28">
    <w:name w:val="QT Char28"/>
    <w:basedOn w:val="DefaultParagraphFont"/>
    <w:rsid w:val="00C230B4"/>
    <w:rPr>
      <w:rFonts w:ascii="Times New Roman" w:eastAsia="Times New Roman" w:hAnsi="Times New Roman" w:cs="Arial"/>
      <w:i/>
      <w:sz w:val="24"/>
      <w:szCs w:val="20"/>
    </w:rPr>
  </w:style>
  <w:style w:type="paragraph" w:customStyle="1" w:styleId="FootnoteBase110">
    <w:name w:val="Footnote Base110"/>
    <w:basedOn w:val="Normal"/>
    <w:rsid w:val="00C230B4"/>
    <w:pPr>
      <w:tabs>
        <w:tab w:val="left" w:pos="187"/>
      </w:tabs>
      <w:spacing w:after="120" w:line="220" w:lineRule="exact"/>
      <w:ind w:left="187" w:hanging="187"/>
      <w:jc w:val="both"/>
    </w:pPr>
    <w:rPr>
      <w:sz w:val="18"/>
      <w:szCs w:val="20"/>
    </w:rPr>
  </w:style>
  <w:style w:type="paragraph" w:customStyle="1" w:styleId="Quotation2101">
    <w:name w:val="Quotation210"/>
    <w:basedOn w:val="Normal"/>
    <w:autoRedefine/>
    <w:rsid w:val="00C230B4"/>
    <w:pPr>
      <w:spacing w:before="120" w:after="120" w:line="480" w:lineRule="exact"/>
      <w:ind w:left="720" w:right="720" w:firstLine="720"/>
    </w:pPr>
    <w:rPr>
      <w:i/>
      <w:szCs w:val="20"/>
    </w:rPr>
  </w:style>
  <w:style w:type="paragraph" w:customStyle="1" w:styleId="quotation3100">
    <w:name w:val="quotation3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5">
    <w:name w:val="QT35"/>
    <w:basedOn w:val="NormalWeb"/>
    <w:autoRedefine/>
    <w:rsid w:val="00C230B4"/>
    <w:pPr>
      <w:spacing w:after="120" w:line="300" w:lineRule="atLeast"/>
      <w:ind w:left="720" w:right="720" w:firstLine="720"/>
      <w:jc w:val="both"/>
    </w:pPr>
    <w:rPr>
      <w:rFonts w:cs="Arial"/>
      <w:i/>
    </w:rPr>
  </w:style>
  <w:style w:type="character" w:customStyle="1" w:styleId="QTChar35">
    <w:name w:val="QT Char35"/>
    <w:basedOn w:val="DefaultParagraphFont"/>
    <w:rsid w:val="00C230B4"/>
    <w:rPr>
      <w:rFonts w:cs="Arial"/>
      <w:i/>
      <w:sz w:val="24"/>
    </w:rPr>
  </w:style>
  <w:style w:type="character" w:customStyle="1" w:styleId="BodyTextChar210">
    <w:name w:val="Body Text Char210"/>
    <w:basedOn w:val="DefaultParagraphFont"/>
    <w:rsid w:val="00C230B4"/>
    <w:rPr>
      <w:sz w:val="24"/>
      <w:szCs w:val="24"/>
    </w:rPr>
  </w:style>
  <w:style w:type="character" w:customStyle="1" w:styleId="QuotationChar210">
    <w:name w:val="Quotation Char210"/>
    <w:basedOn w:val="BodyTextChar"/>
    <w:rsid w:val="00C230B4"/>
    <w:rPr>
      <w:i/>
      <w:sz w:val="24"/>
      <w:szCs w:val="24"/>
    </w:rPr>
  </w:style>
  <w:style w:type="paragraph" w:customStyle="1" w:styleId="FootnoteBase25">
    <w:name w:val="Footnote Base25"/>
    <w:basedOn w:val="Normal"/>
    <w:rsid w:val="00C230B4"/>
    <w:pPr>
      <w:tabs>
        <w:tab w:val="left" w:pos="187"/>
      </w:tabs>
      <w:spacing w:after="120" w:line="220" w:lineRule="exact"/>
      <w:ind w:left="187" w:hanging="187"/>
      <w:jc w:val="both"/>
    </w:pPr>
    <w:rPr>
      <w:sz w:val="18"/>
      <w:szCs w:val="20"/>
    </w:rPr>
  </w:style>
  <w:style w:type="paragraph" w:customStyle="1" w:styleId="Quotation360">
    <w:name w:val="Quotation36"/>
    <w:basedOn w:val="Normal"/>
    <w:autoRedefine/>
    <w:rsid w:val="00C230B4"/>
    <w:pPr>
      <w:spacing w:before="120" w:after="120" w:line="480" w:lineRule="exact"/>
      <w:ind w:left="720" w:right="720" w:firstLine="720"/>
    </w:pPr>
    <w:rPr>
      <w:i/>
      <w:szCs w:val="20"/>
    </w:rPr>
  </w:style>
  <w:style w:type="character" w:customStyle="1" w:styleId="BodyTextChar310">
    <w:name w:val="Body Text Char310"/>
    <w:basedOn w:val="DefaultParagraphFont"/>
    <w:rsid w:val="00C230B4"/>
    <w:rPr>
      <w:sz w:val="24"/>
      <w:szCs w:val="24"/>
    </w:rPr>
  </w:style>
  <w:style w:type="character" w:customStyle="1" w:styleId="QuotationChar35">
    <w:name w:val="Quotation Char35"/>
    <w:basedOn w:val="BodyTextChar"/>
    <w:rsid w:val="00C230B4"/>
    <w:rPr>
      <w:i/>
      <w:sz w:val="24"/>
      <w:szCs w:val="24"/>
    </w:rPr>
  </w:style>
  <w:style w:type="character" w:customStyle="1" w:styleId="Heading1Char25">
    <w:name w:val="Heading 1 Char25"/>
    <w:basedOn w:val="DefaultParagraphFont"/>
    <w:rsid w:val="00C230B4"/>
    <w:rPr>
      <w:rFonts w:ascii="Arial" w:hAnsi="Arial"/>
      <w:b/>
      <w:kern w:val="28"/>
      <w:sz w:val="32"/>
    </w:rPr>
  </w:style>
  <w:style w:type="character" w:customStyle="1" w:styleId="Heading2Char210">
    <w:name w:val="Heading 2 Char210"/>
    <w:basedOn w:val="DefaultParagraphFont"/>
    <w:rsid w:val="00C230B4"/>
    <w:rPr>
      <w:rFonts w:ascii="Arial" w:hAnsi="Arial"/>
      <w:i/>
      <w:kern w:val="28"/>
      <w:sz w:val="28"/>
    </w:rPr>
  </w:style>
  <w:style w:type="character" w:customStyle="1" w:styleId="Heading3Char210">
    <w:name w:val="Heading 3 Char210"/>
    <w:basedOn w:val="DefaultParagraphFont"/>
    <w:rsid w:val="00C230B4"/>
    <w:rPr>
      <w:rFonts w:ascii="Arial" w:hAnsi="Arial"/>
      <w:b/>
      <w:kern w:val="28"/>
      <w:sz w:val="24"/>
    </w:rPr>
  </w:style>
  <w:style w:type="paragraph" w:customStyle="1" w:styleId="quotation47">
    <w:name w:val="quotation4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5">
    <w:name w:val="QT45"/>
    <w:basedOn w:val="NormalWeb"/>
    <w:autoRedefine/>
    <w:rsid w:val="00C230B4"/>
    <w:pPr>
      <w:spacing w:after="120" w:line="300" w:lineRule="atLeast"/>
      <w:ind w:left="720" w:right="720" w:firstLine="720"/>
      <w:jc w:val="both"/>
    </w:pPr>
    <w:rPr>
      <w:rFonts w:cs="Arial"/>
      <w:i/>
    </w:rPr>
  </w:style>
  <w:style w:type="character" w:customStyle="1" w:styleId="QTChar45">
    <w:name w:val="QT Char45"/>
    <w:basedOn w:val="DefaultParagraphFont"/>
    <w:rsid w:val="00C230B4"/>
    <w:rPr>
      <w:rFonts w:cs="Arial"/>
      <w:i/>
      <w:sz w:val="24"/>
    </w:rPr>
  </w:style>
  <w:style w:type="character" w:customStyle="1" w:styleId="FootnoteTextChar410">
    <w:name w:val="Footnote Text Char410"/>
    <w:aliases w:val="Footnote Text Char Char Char Char410,Footnote Text Char Char Char1 Char310,Footnote Text Char Char Char2 Char310,Footnote Text Char Char Char11 Char310,Footnote Text Char Char Char3 Char310,Footnote Text Char Char Char12 Char310"/>
    <w:basedOn w:val="DefaultParagraphFont"/>
    <w:rsid w:val="00C230B4"/>
    <w:rPr>
      <w:lang w:val="en-US" w:eastAsia="en-US" w:bidi="ar-SA"/>
    </w:rPr>
  </w:style>
  <w:style w:type="paragraph" w:customStyle="1" w:styleId="Quotation470">
    <w:name w:val="Quotation47"/>
    <w:basedOn w:val="Normal"/>
    <w:autoRedefine/>
    <w:rsid w:val="00C230B4"/>
    <w:pPr>
      <w:spacing w:before="120" w:after="120" w:line="480" w:lineRule="exact"/>
      <w:ind w:left="720" w:right="720" w:firstLine="720"/>
      <w:jc w:val="both"/>
    </w:pPr>
    <w:rPr>
      <w:i/>
      <w:szCs w:val="20"/>
    </w:rPr>
  </w:style>
  <w:style w:type="character" w:customStyle="1" w:styleId="BodyTextChar48">
    <w:name w:val="Body Text Char48"/>
    <w:basedOn w:val="DefaultParagraphFont"/>
    <w:rsid w:val="00C230B4"/>
    <w:rPr>
      <w:rFonts w:cs="Arial"/>
      <w:sz w:val="24"/>
      <w:lang w:val="en-US" w:eastAsia="en-US" w:bidi="ar-SA"/>
    </w:rPr>
  </w:style>
  <w:style w:type="character" w:customStyle="1" w:styleId="QuotationChar45">
    <w:name w:val="Quotation Char45"/>
    <w:basedOn w:val="BodyTextChar"/>
    <w:rsid w:val="00C230B4"/>
    <w:rPr>
      <w:i/>
      <w:sz w:val="24"/>
      <w:szCs w:val="24"/>
    </w:rPr>
  </w:style>
  <w:style w:type="character" w:customStyle="1" w:styleId="FootnoteTextChar55">
    <w:name w:val="Footnote Text Char55"/>
    <w:aliases w:val="Footnote Text Char Char Char Char55,Footnote Text Char Char Char1 Char410,Footnote Text Char Char Char2 Char410,Footnote Text Char Char Char11 Char410,Footnote Text Char Char Char3 Char410,Footnote Text Char Char Char12 Char410"/>
    <w:basedOn w:val="DefaultParagraphFont"/>
    <w:rsid w:val="00C230B4"/>
    <w:rPr>
      <w:lang w:val="en-US" w:eastAsia="en-US" w:bidi="ar-SA"/>
    </w:rPr>
  </w:style>
  <w:style w:type="paragraph" w:customStyle="1" w:styleId="Quotation415">
    <w:name w:val="Quotation415"/>
    <w:basedOn w:val="Normal"/>
    <w:autoRedefine/>
    <w:rsid w:val="00C230B4"/>
    <w:pPr>
      <w:spacing w:before="120" w:after="120" w:line="480" w:lineRule="exact"/>
      <w:ind w:left="720" w:right="720" w:firstLine="720"/>
      <w:jc w:val="both"/>
    </w:pPr>
    <w:rPr>
      <w:i/>
      <w:szCs w:val="20"/>
    </w:rPr>
  </w:style>
  <w:style w:type="character" w:customStyle="1" w:styleId="FootnoteTextChar65">
    <w:name w:val="Footnote Text Char65"/>
    <w:aliases w:val="Footnote Text Char Char Char Char65,Footnote Text Char Char Char1 Char55,Footnote Text Char Char Char2 Char55,Footnote Text Char Char Char11 Char55,Footnote Text Char Char Char3 Char55,Footnote Text Char Char Char12 Char55"/>
    <w:basedOn w:val="DefaultParagraphFont"/>
    <w:rsid w:val="00C230B4"/>
    <w:rPr>
      <w:lang w:val="en-US" w:eastAsia="en-US" w:bidi="ar-SA"/>
    </w:rPr>
  </w:style>
  <w:style w:type="paragraph" w:customStyle="1" w:styleId="Quotation425">
    <w:name w:val="Quotation425"/>
    <w:basedOn w:val="Normal"/>
    <w:autoRedefine/>
    <w:rsid w:val="00C230B4"/>
    <w:pPr>
      <w:spacing w:before="120" w:after="120" w:line="480" w:lineRule="exact"/>
      <w:ind w:left="720" w:right="720" w:firstLine="720"/>
      <w:jc w:val="both"/>
    </w:pPr>
    <w:rPr>
      <w:i/>
      <w:szCs w:val="20"/>
    </w:rPr>
  </w:style>
  <w:style w:type="character" w:customStyle="1" w:styleId="FooterChar15">
    <w:name w:val="Footer Char15"/>
    <w:basedOn w:val="DefaultParagraphFont"/>
    <w:rsid w:val="00C230B4"/>
    <w:rPr>
      <w:sz w:val="24"/>
    </w:rPr>
  </w:style>
  <w:style w:type="character" w:customStyle="1" w:styleId="HeaderChar19">
    <w:name w:val="Header Char19"/>
    <w:basedOn w:val="DefaultParagraphFont"/>
    <w:rsid w:val="00C230B4"/>
    <w:rPr>
      <w:i/>
      <w:sz w:val="24"/>
    </w:rPr>
  </w:style>
  <w:style w:type="character" w:customStyle="1" w:styleId="BodyTextChar55">
    <w:name w:val="Body Text Char55"/>
    <w:basedOn w:val="DefaultParagraphFont"/>
    <w:rsid w:val="00C230B4"/>
    <w:rPr>
      <w:rFonts w:cs="Arial"/>
      <w:sz w:val="24"/>
      <w:lang w:val="en-US" w:eastAsia="en-US" w:bidi="ar-SA"/>
    </w:rPr>
  </w:style>
  <w:style w:type="character" w:customStyle="1" w:styleId="FootnoteTextChar75">
    <w:name w:val="Footnote Text Char75"/>
    <w:aliases w:val="Footnote Text Char Char Char Char75,Footnote Text Char Char Char1 Char65,Footnote Text Char Char Char2 Char65,Footnote Text Char Char Char11 Char65,Footnote Text Char Char Char3 Char65,Footnote Text Char Char Char12 Char65"/>
    <w:basedOn w:val="DefaultParagraphFont"/>
    <w:rsid w:val="00C230B4"/>
    <w:rPr>
      <w:lang w:val="en-US" w:eastAsia="en-US" w:bidi="ar-SA"/>
    </w:rPr>
  </w:style>
  <w:style w:type="paragraph" w:customStyle="1" w:styleId="HeaderlikeH116">
    <w:name w:val="Header like H116"/>
    <w:basedOn w:val="Heading2"/>
    <w:rsid w:val="00C230B4"/>
    <w:pPr>
      <w:spacing w:before="120" w:line="360" w:lineRule="exact"/>
      <w:ind w:firstLine="720"/>
      <w:outlineLvl w:val="9"/>
    </w:pPr>
    <w:rPr>
      <w:b/>
      <w:i w:val="0"/>
      <w:sz w:val="36"/>
    </w:rPr>
  </w:style>
  <w:style w:type="paragraph" w:customStyle="1" w:styleId="Quotation55">
    <w:name w:val="Quotation55"/>
    <w:basedOn w:val="Normal"/>
    <w:autoRedefine/>
    <w:rsid w:val="00C230B4"/>
    <w:pPr>
      <w:spacing w:before="120" w:after="120" w:line="480" w:lineRule="exact"/>
      <w:ind w:left="720" w:right="720" w:firstLine="720"/>
      <w:jc w:val="both"/>
    </w:pPr>
    <w:rPr>
      <w:i/>
      <w:szCs w:val="20"/>
    </w:rPr>
  </w:style>
  <w:style w:type="character" w:customStyle="1" w:styleId="QuotationChar55">
    <w:name w:val="Quotation Char55"/>
    <w:basedOn w:val="BodyTextChar"/>
    <w:rsid w:val="00C230B4"/>
    <w:rPr>
      <w:i/>
      <w:sz w:val="24"/>
      <w:szCs w:val="24"/>
    </w:rPr>
  </w:style>
  <w:style w:type="paragraph" w:customStyle="1" w:styleId="Greeting16">
    <w:name w:val="Greeting16"/>
    <w:basedOn w:val="Normal"/>
    <w:rsid w:val="00C230B4"/>
    <w:pPr>
      <w:spacing w:after="120" w:line="480" w:lineRule="exact"/>
      <w:ind w:firstLine="720"/>
    </w:pPr>
    <w:rPr>
      <w:szCs w:val="20"/>
    </w:rPr>
  </w:style>
  <w:style w:type="paragraph" w:customStyle="1" w:styleId="H2A16">
    <w:name w:val="H2A16"/>
    <w:basedOn w:val="H2"/>
    <w:rsid w:val="00C230B4"/>
    <w:pPr>
      <w:outlineLvl w:val="9"/>
    </w:pPr>
    <w:rPr>
      <w:rFonts w:ascii="Times New Roman" w:hAnsi="Times New Roman"/>
      <w:iCs w:val="0"/>
      <w:szCs w:val="28"/>
    </w:rPr>
  </w:style>
  <w:style w:type="paragraph" w:customStyle="1" w:styleId="H225">
    <w:name w:val="H225"/>
    <w:basedOn w:val="BT"/>
    <w:autoRedefine/>
    <w:rsid w:val="00C230B4"/>
    <w:pPr>
      <w:spacing w:line="300" w:lineRule="atLeast"/>
      <w:ind w:firstLine="720"/>
      <w:outlineLvl w:val="1"/>
    </w:pPr>
  </w:style>
  <w:style w:type="paragraph" w:customStyle="1" w:styleId="BT15">
    <w:name w:val="BT15"/>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5">
    <w:name w:val="BT Char15"/>
    <w:basedOn w:val="DefaultParagraphFont"/>
    <w:rsid w:val="00C230B4"/>
    <w:rPr>
      <w:sz w:val="24"/>
      <w:lang w:val="en-US" w:eastAsia="en-US" w:bidi="ar-SA"/>
    </w:rPr>
  </w:style>
  <w:style w:type="paragraph" w:customStyle="1" w:styleId="Level3Heading16">
    <w:name w:val="Level 3 Heading16"/>
    <w:rsid w:val="00C230B4"/>
    <w:pPr>
      <w:keepNext/>
      <w:keepLines/>
      <w:widowControl w:val="0"/>
      <w:spacing w:after="240" w:line="480" w:lineRule="exact"/>
      <w:jc w:val="center"/>
    </w:pPr>
    <w:rPr>
      <w:rFonts w:ascii="Times" w:hAnsi="Times"/>
      <w:b/>
      <w:snapToGrid w:val="0"/>
      <w:sz w:val="28"/>
      <w:szCs w:val="24"/>
    </w:rPr>
  </w:style>
  <w:style w:type="paragraph" w:customStyle="1" w:styleId="flushleft210">
    <w:name w:val="flush left210"/>
    <w:aliases w:val="no hang2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5">
    <w:name w:val="QT55"/>
    <w:basedOn w:val="NormalWeb"/>
    <w:autoRedefine/>
    <w:rsid w:val="00C230B4"/>
    <w:pPr>
      <w:spacing w:after="120" w:line="300" w:lineRule="atLeast"/>
      <w:ind w:left="720" w:right="720" w:firstLine="720"/>
      <w:jc w:val="both"/>
    </w:pPr>
    <w:rPr>
      <w:rFonts w:cs="Arial"/>
      <w:i/>
    </w:rPr>
  </w:style>
  <w:style w:type="character" w:customStyle="1" w:styleId="QTChar55">
    <w:name w:val="QT Char55"/>
    <w:basedOn w:val="DefaultParagraphFont"/>
    <w:rsid w:val="00C230B4"/>
    <w:rPr>
      <w:rFonts w:cs="Arial"/>
      <w:i/>
      <w:sz w:val="24"/>
      <w:szCs w:val="24"/>
      <w:lang w:val="en-US" w:eastAsia="en-US" w:bidi="ar-SA"/>
    </w:rPr>
  </w:style>
  <w:style w:type="character" w:customStyle="1" w:styleId="BTCharCharCharChar15">
    <w:name w:val="BT Char Char Char Char15"/>
    <w:basedOn w:val="DefaultParagraphFont"/>
    <w:rsid w:val="00C230B4"/>
    <w:rPr>
      <w:sz w:val="24"/>
      <w:lang w:val="en-US" w:eastAsia="en-US" w:bidi="ar-SA"/>
    </w:rPr>
  </w:style>
  <w:style w:type="paragraph" w:customStyle="1" w:styleId="BTCharCharChar15">
    <w:name w:val="BT Char Char Char15"/>
    <w:basedOn w:val="Normal"/>
    <w:autoRedefine/>
    <w:rsid w:val="00C230B4"/>
    <w:pPr>
      <w:spacing w:after="120" w:line="300" w:lineRule="exact"/>
      <w:ind w:firstLine="720"/>
      <w:jc w:val="both"/>
    </w:pPr>
    <w:rPr>
      <w:szCs w:val="20"/>
    </w:rPr>
  </w:style>
  <w:style w:type="paragraph" w:customStyle="1" w:styleId="FNChar15">
    <w:name w:val="FN Char15"/>
    <w:basedOn w:val="FootnoteText"/>
    <w:autoRedefine/>
    <w:rsid w:val="00C230B4"/>
    <w:pPr>
      <w:contextualSpacing/>
      <w:jc w:val="both"/>
    </w:pPr>
  </w:style>
  <w:style w:type="character" w:customStyle="1" w:styleId="FNCharChar15">
    <w:name w:val="FN Char Char15"/>
    <w:basedOn w:val="DefaultParagraphFont"/>
    <w:rsid w:val="00C230B4"/>
    <w:rPr>
      <w:lang w:val="en-US" w:eastAsia="en-US" w:bidi="ar-SA"/>
    </w:rPr>
  </w:style>
  <w:style w:type="paragraph" w:customStyle="1" w:styleId="StyleBodyTextBold119">
    <w:name w:val="Style Body Text + Bold119"/>
    <w:basedOn w:val="Normal"/>
    <w:autoRedefine/>
    <w:rsid w:val="00C230B4"/>
    <w:pPr>
      <w:spacing w:after="120" w:line="480" w:lineRule="exact"/>
      <w:ind w:firstLine="720"/>
      <w:jc w:val="both"/>
    </w:pPr>
    <w:rPr>
      <w:b/>
      <w:bCs/>
      <w:szCs w:val="20"/>
    </w:rPr>
  </w:style>
  <w:style w:type="character" w:customStyle="1" w:styleId="StyleBodyTextBold1Char19">
    <w:name w:val="Style Body Text + Bold1 Char19"/>
    <w:basedOn w:val="BodyTextChar"/>
    <w:rsid w:val="00C230B4"/>
    <w:rPr>
      <w:b/>
      <w:bCs/>
      <w:sz w:val="24"/>
      <w:szCs w:val="24"/>
    </w:rPr>
  </w:style>
  <w:style w:type="character" w:customStyle="1" w:styleId="HeaderChar25">
    <w:name w:val="Header Char25"/>
    <w:basedOn w:val="DefaultParagraphFont"/>
    <w:rsid w:val="00C230B4"/>
    <w:rPr>
      <w:i/>
      <w:sz w:val="24"/>
    </w:rPr>
  </w:style>
  <w:style w:type="character" w:customStyle="1" w:styleId="CommentTextChar15">
    <w:name w:val="Comment Text Char15"/>
    <w:basedOn w:val="DefaultParagraphFont"/>
    <w:rsid w:val="00C230B4"/>
    <w:rPr>
      <w:sz w:val="24"/>
      <w:szCs w:val="24"/>
    </w:rPr>
  </w:style>
  <w:style w:type="character" w:customStyle="1" w:styleId="BodyTextIndentChar15">
    <w:name w:val="Body Text Indent Char15"/>
    <w:basedOn w:val="DefaultParagraphFont"/>
    <w:rsid w:val="00C230B4"/>
    <w:rPr>
      <w:rFonts w:cs="Arial"/>
      <w:sz w:val="24"/>
    </w:rPr>
  </w:style>
  <w:style w:type="character" w:customStyle="1" w:styleId="DateChar15">
    <w:name w:val="Date Char15"/>
    <w:basedOn w:val="DefaultParagraphFont"/>
    <w:rsid w:val="00C230B4"/>
    <w:rPr>
      <w:rFonts w:cs="Arial"/>
      <w:b/>
      <w:sz w:val="24"/>
    </w:rPr>
  </w:style>
  <w:style w:type="character" w:customStyle="1" w:styleId="EndnoteTextChar15">
    <w:name w:val="Endnote Text Char15"/>
    <w:basedOn w:val="DefaultParagraphFont"/>
    <w:rsid w:val="00C230B4"/>
    <w:rPr>
      <w:sz w:val="18"/>
      <w:szCs w:val="24"/>
    </w:rPr>
  </w:style>
  <w:style w:type="character" w:customStyle="1" w:styleId="FooterChar25">
    <w:name w:val="Footer Char25"/>
    <w:basedOn w:val="DefaultParagraphFont"/>
    <w:rsid w:val="00C230B4"/>
    <w:rPr>
      <w:sz w:val="24"/>
    </w:rPr>
  </w:style>
  <w:style w:type="paragraph" w:customStyle="1" w:styleId="FooterEven16">
    <w:name w:val="Footer Even16"/>
    <w:basedOn w:val="Footer"/>
    <w:rsid w:val="00C230B4"/>
    <w:pPr>
      <w:spacing w:after="120" w:line="480" w:lineRule="exact"/>
      <w:ind w:firstLine="720"/>
      <w:jc w:val="both"/>
    </w:pPr>
    <w:rPr>
      <w:szCs w:val="20"/>
    </w:rPr>
  </w:style>
  <w:style w:type="paragraph" w:customStyle="1" w:styleId="FooterFirst16">
    <w:name w:val="Footer First16"/>
    <w:basedOn w:val="Footer"/>
    <w:rsid w:val="00C230B4"/>
    <w:pPr>
      <w:spacing w:after="120" w:line="480" w:lineRule="exact"/>
      <w:ind w:firstLine="720"/>
      <w:jc w:val="both"/>
    </w:pPr>
    <w:rPr>
      <w:szCs w:val="20"/>
    </w:rPr>
  </w:style>
  <w:style w:type="paragraph" w:customStyle="1" w:styleId="FooterOdd16">
    <w:name w:val="Footer Odd16"/>
    <w:basedOn w:val="Footer"/>
    <w:rsid w:val="00C230B4"/>
    <w:pPr>
      <w:spacing w:after="120" w:line="480" w:lineRule="exact"/>
      <w:ind w:firstLine="720"/>
      <w:jc w:val="both"/>
    </w:pPr>
    <w:rPr>
      <w:szCs w:val="20"/>
    </w:rPr>
  </w:style>
  <w:style w:type="character" w:customStyle="1" w:styleId="MacroTextChar15">
    <w:name w:val="Macro Text Char15"/>
    <w:basedOn w:val="DefaultParagraphFont"/>
    <w:rsid w:val="00C230B4"/>
    <w:rPr>
      <w:rFonts w:ascii="Courier New" w:hAnsi="Courier New" w:cs="Arial"/>
      <w:sz w:val="24"/>
    </w:rPr>
  </w:style>
  <w:style w:type="character" w:customStyle="1" w:styleId="MessageHeaderChar15">
    <w:name w:val="Message Header Char15"/>
    <w:basedOn w:val="DefaultParagraphFont"/>
    <w:rsid w:val="00C230B4"/>
    <w:rPr>
      <w:rFonts w:ascii="Arial" w:hAnsi="Arial" w:cs="Arial"/>
      <w:sz w:val="24"/>
    </w:rPr>
  </w:style>
  <w:style w:type="character" w:customStyle="1" w:styleId="SubtitleChar15">
    <w:name w:val="Subtitle Char15"/>
    <w:basedOn w:val="DefaultParagraphFont"/>
    <w:rsid w:val="00C230B4"/>
    <w:rPr>
      <w:rFonts w:ascii="Arial" w:hAnsi="Arial"/>
      <w:i/>
      <w:kern w:val="28"/>
      <w:sz w:val="28"/>
      <w:szCs w:val="24"/>
    </w:rPr>
  </w:style>
  <w:style w:type="paragraph" w:customStyle="1" w:styleId="HeadingBase16">
    <w:name w:val="Heading Base16"/>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5">
    <w:name w:val="Title Char15"/>
    <w:basedOn w:val="DefaultParagraphFont"/>
    <w:rsid w:val="00C230B4"/>
    <w:rPr>
      <w:rFonts w:ascii="Arial" w:hAnsi="Arial"/>
      <w:b/>
      <w:kern w:val="28"/>
      <w:sz w:val="40"/>
      <w:szCs w:val="24"/>
    </w:rPr>
  </w:style>
  <w:style w:type="paragraph" w:customStyle="1" w:styleId="indent535">
    <w:name w:val="indent 535"/>
    <w:aliases w:val="hang 9 (SP Parts)16"/>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6">
    <w:name w:val="flush left bold titles16"/>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6">
    <w:name w:val="Left Running Head (Even)1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6">
    <w:name w:val="Right Running Head (Odd)16"/>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6">
    <w:name w:val="EXERCISE - BOX16"/>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6">
    <w:name w:val="Thick Line Below16"/>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50">
    <w:name w:val="quotation5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0">
    <w:name w:val="indent 51110"/>
    <w:aliases w:val="hang 511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9">
    <w:name w:val="Level 1 Heading1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8">
    <w:name w:val="indent 1018"/>
    <w:aliases w:val="block218"/>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5">
    <w:name w:val="indent 5215"/>
    <w:aliases w:val="block35"/>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5">
    <w:name w:val="PI15"/>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50">
    <w:name w:val="indent 1515"/>
    <w:aliases w:val="block115"/>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6">
    <w:name w:val="Document Map Char16"/>
    <w:basedOn w:val="DefaultParagraphFont"/>
    <w:rsid w:val="00C230B4"/>
    <w:rPr>
      <w:rFonts w:ascii="Tahoma" w:hAnsi="Tahoma" w:cs="Tahoma"/>
      <w:sz w:val="24"/>
      <w:szCs w:val="24"/>
      <w:shd w:val="clear" w:color="auto" w:fill="000080"/>
    </w:rPr>
  </w:style>
  <w:style w:type="character" w:customStyle="1" w:styleId="PlainTextChar16">
    <w:name w:val="Plain Text Char16"/>
    <w:basedOn w:val="DefaultParagraphFont"/>
    <w:rsid w:val="00C230B4"/>
    <w:rPr>
      <w:rFonts w:ascii="Courier New" w:hAnsi="Courier New" w:cs="Courier New"/>
      <w:lang w:bidi="he-IL"/>
    </w:rPr>
  </w:style>
  <w:style w:type="paragraph" w:customStyle="1" w:styleId="quotation117">
    <w:name w:val="quotation1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6">
    <w:name w:val="List First16"/>
    <w:basedOn w:val="List"/>
    <w:next w:val="List"/>
    <w:rsid w:val="00C230B4"/>
    <w:pPr>
      <w:tabs>
        <w:tab w:val="clear" w:pos="720"/>
      </w:tabs>
      <w:spacing w:before="0" w:line="480" w:lineRule="exact"/>
      <w:jc w:val="both"/>
    </w:pPr>
    <w:rPr>
      <w:szCs w:val="20"/>
    </w:rPr>
  </w:style>
  <w:style w:type="paragraph" w:customStyle="1" w:styleId="ListLast16">
    <w:name w:val="List Last16"/>
    <w:basedOn w:val="List"/>
    <w:rsid w:val="00C230B4"/>
    <w:pPr>
      <w:tabs>
        <w:tab w:val="clear" w:pos="720"/>
      </w:tabs>
      <w:spacing w:before="0" w:line="480" w:lineRule="exact"/>
      <w:jc w:val="both"/>
    </w:pPr>
    <w:rPr>
      <w:szCs w:val="20"/>
    </w:rPr>
  </w:style>
  <w:style w:type="paragraph" w:customStyle="1" w:styleId="ListNumberFirst16">
    <w:name w:val="List Number First16"/>
    <w:basedOn w:val="ListNumber"/>
    <w:next w:val="ListNumber"/>
    <w:rsid w:val="00C230B4"/>
    <w:pPr>
      <w:spacing w:before="0" w:line="480" w:lineRule="exact"/>
      <w:jc w:val="both"/>
    </w:pPr>
    <w:rPr>
      <w:szCs w:val="20"/>
    </w:rPr>
  </w:style>
  <w:style w:type="paragraph" w:customStyle="1" w:styleId="ListNumberLast16">
    <w:name w:val="List Number Last16"/>
    <w:basedOn w:val="ListNumber"/>
    <w:rsid w:val="00C230B4"/>
    <w:pPr>
      <w:spacing w:before="0" w:line="480" w:lineRule="exact"/>
      <w:jc w:val="both"/>
    </w:pPr>
    <w:rPr>
      <w:szCs w:val="20"/>
    </w:rPr>
  </w:style>
  <w:style w:type="paragraph" w:customStyle="1" w:styleId="PartLabel16">
    <w:name w:val="Part Label16"/>
    <w:basedOn w:val="HeadingBase"/>
    <w:next w:val="Normal"/>
    <w:rsid w:val="00C230B4"/>
    <w:pPr>
      <w:spacing w:after="120" w:line="480" w:lineRule="exact"/>
      <w:ind w:firstLine="720"/>
      <w:jc w:val="both"/>
    </w:pPr>
    <w:rPr>
      <w:szCs w:val="20"/>
    </w:rPr>
  </w:style>
  <w:style w:type="paragraph" w:customStyle="1" w:styleId="PartTitle16">
    <w:name w:val="Part Title16"/>
    <w:basedOn w:val="HeadingBase"/>
    <w:next w:val="PartSubtitle"/>
    <w:rsid w:val="00C230B4"/>
    <w:pPr>
      <w:spacing w:after="120" w:line="480" w:lineRule="exact"/>
      <w:ind w:firstLine="720"/>
      <w:jc w:val="both"/>
    </w:pPr>
    <w:rPr>
      <w:szCs w:val="20"/>
    </w:rPr>
  </w:style>
  <w:style w:type="paragraph" w:customStyle="1" w:styleId="PartSubtitle16">
    <w:name w:val="Part Subtitle16"/>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6">
    <w:name w:val="Section Heading16"/>
    <w:basedOn w:val="HeadingBase"/>
    <w:rsid w:val="00C230B4"/>
    <w:pPr>
      <w:spacing w:after="120" w:line="480" w:lineRule="exact"/>
      <w:ind w:firstLine="720"/>
      <w:jc w:val="both"/>
    </w:pPr>
    <w:rPr>
      <w:szCs w:val="20"/>
    </w:rPr>
  </w:style>
  <w:style w:type="paragraph" w:customStyle="1" w:styleId="SectionLabel16">
    <w:name w:val="Section Label16"/>
    <w:basedOn w:val="HeadingBase"/>
    <w:rsid w:val="00C230B4"/>
    <w:pPr>
      <w:spacing w:after="120" w:line="480" w:lineRule="exact"/>
      <w:ind w:firstLine="720"/>
      <w:jc w:val="both"/>
    </w:pPr>
    <w:rPr>
      <w:szCs w:val="20"/>
    </w:rPr>
  </w:style>
  <w:style w:type="paragraph" w:customStyle="1" w:styleId="TitleCover16">
    <w:name w:val="Title Cover16"/>
    <w:basedOn w:val="HeadingBase"/>
    <w:next w:val="SubtitleCover"/>
    <w:rsid w:val="00C230B4"/>
    <w:pPr>
      <w:spacing w:after="120" w:line="480" w:lineRule="exact"/>
      <w:ind w:firstLine="720"/>
      <w:jc w:val="both"/>
    </w:pPr>
    <w:rPr>
      <w:szCs w:val="20"/>
    </w:rPr>
  </w:style>
  <w:style w:type="paragraph" w:customStyle="1" w:styleId="SubtitleCover16">
    <w:name w:val="Subtitle Cover16"/>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6">
    <w:name w:val="Title 316"/>
    <w:basedOn w:val="Title2"/>
    <w:rsid w:val="00C230B4"/>
    <w:pPr>
      <w:ind w:firstLine="720"/>
    </w:pPr>
    <w:rPr>
      <w:szCs w:val="20"/>
    </w:rPr>
  </w:style>
  <w:style w:type="paragraph" w:customStyle="1" w:styleId="Title216">
    <w:name w:val="Title 216"/>
    <w:basedOn w:val="Normal"/>
    <w:rsid w:val="00C230B4"/>
    <w:pPr>
      <w:spacing w:after="120" w:line="300" w:lineRule="atLeast"/>
      <w:ind w:firstLine="720"/>
      <w:jc w:val="center"/>
    </w:pPr>
    <w:rPr>
      <w:sz w:val="52"/>
      <w:szCs w:val="20"/>
    </w:rPr>
  </w:style>
  <w:style w:type="paragraph" w:customStyle="1" w:styleId="H3A16">
    <w:name w:val="H3A16"/>
    <w:basedOn w:val="H3"/>
    <w:rsid w:val="00C230B4"/>
  </w:style>
  <w:style w:type="paragraph" w:customStyle="1" w:styleId="H315">
    <w:name w:val="H31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5">
    <w:name w:val="H415"/>
    <w:basedOn w:val="H4A"/>
    <w:next w:val="Normal"/>
    <w:autoRedefine/>
    <w:rsid w:val="00C230B4"/>
  </w:style>
  <w:style w:type="paragraph" w:customStyle="1" w:styleId="H4A16">
    <w:name w:val="H4A16"/>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6">
    <w:name w:val="Block Quotation First16"/>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6">
    <w:name w:val="Block Quotation16"/>
    <w:basedOn w:val="Normal"/>
    <w:rsid w:val="00C230B4"/>
    <w:pPr>
      <w:keepLines/>
      <w:spacing w:after="160" w:line="480" w:lineRule="exact"/>
      <w:ind w:left="720" w:right="720" w:firstLine="720"/>
      <w:jc w:val="both"/>
    </w:pPr>
    <w:rPr>
      <w:i/>
      <w:szCs w:val="20"/>
    </w:rPr>
  </w:style>
  <w:style w:type="paragraph" w:customStyle="1" w:styleId="BlockQuotationLast16">
    <w:name w:val="Block Quotation Last16"/>
    <w:basedOn w:val="BlockQuotation"/>
    <w:rsid w:val="00C230B4"/>
    <w:pPr>
      <w:tabs>
        <w:tab w:val="clear" w:pos="720"/>
      </w:tabs>
      <w:spacing w:before="0" w:line="480" w:lineRule="exact"/>
      <w:ind w:firstLine="720"/>
      <w:jc w:val="both"/>
    </w:pPr>
    <w:rPr>
      <w:szCs w:val="20"/>
    </w:rPr>
  </w:style>
  <w:style w:type="paragraph" w:customStyle="1" w:styleId="BodyTextKeep16">
    <w:name w:val="Body Text Keep16"/>
    <w:basedOn w:val="Normal"/>
    <w:rsid w:val="00C230B4"/>
    <w:pPr>
      <w:keepNext/>
      <w:spacing w:after="120" w:line="480" w:lineRule="exact"/>
      <w:ind w:firstLine="720"/>
      <w:jc w:val="both"/>
    </w:pPr>
    <w:rPr>
      <w:szCs w:val="20"/>
    </w:rPr>
  </w:style>
  <w:style w:type="paragraph" w:customStyle="1" w:styleId="ChapterLabel16">
    <w:name w:val="Chapter Label16"/>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6">
    <w:name w:val="Chapter Subtitle16"/>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6">
    <w:name w:val="Chapter Title16"/>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6">
    <w:name w:val="Document Label16"/>
    <w:basedOn w:val="Normal"/>
    <w:rsid w:val="00C230B4"/>
    <w:pPr>
      <w:keepNext/>
      <w:spacing w:before="240" w:after="360" w:line="480" w:lineRule="exact"/>
      <w:ind w:firstLine="720"/>
      <w:jc w:val="both"/>
    </w:pPr>
    <w:rPr>
      <w:b/>
      <w:kern w:val="28"/>
      <w:sz w:val="36"/>
      <w:szCs w:val="20"/>
    </w:rPr>
  </w:style>
  <w:style w:type="paragraph" w:customStyle="1" w:styleId="FootnoteBase35">
    <w:name w:val="Footnote Base35"/>
    <w:basedOn w:val="Normal"/>
    <w:rsid w:val="00C230B4"/>
    <w:pPr>
      <w:tabs>
        <w:tab w:val="left" w:pos="187"/>
      </w:tabs>
      <w:spacing w:after="120" w:line="220" w:lineRule="exact"/>
      <w:ind w:left="187" w:hanging="187"/>
      <w:jc w:val="both"/>
    </w:pPr>
    <w:rPr>
      <w:sz w:val="18"/>
      <w:szCs w:val="20"/>
    </w:rPr>
  </w:style>
  <w:style w:type="paragraph" w:customStyle="1" w:styleId="HeaderBase16">
    <w:name w:val="Header Base16"/>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6">
    <w:name w:val="Header Even16"/>
    <w:basedOn w:val="Header"/>
    <w:rsid w:val="00C230B4"/>
    <w:pPr>
      <w:ind w:firstLine="720"/>
      <w:jc w:val="both"/>
    </w:pPr>
    <w:rPr>
      <w:sz w:val="56"/>
      <w:szCs w:val="56"/>
    </w:rPr>
  </w:style>
  <w:style w:type="paragraph" w:customStyle="1" w:styleId="HeaderFirst16">
    <w:name w:val="Header First16"/>
    <w:basedOn w:val="Header"/>
    <w:rsid w:val="00C230B4"/>
    <w:pPr>
      <w:ind w:firstLine="720"/>
      <w:jc w:val="center"/>
    </w:pPr>
    <w:rPr>
      <w:sz w:val="56"/>
      <w:szCs w:val="56"/>
    </w:rPr>
  </w:style>
  <w:style w:type="paragraph" w:customStyle="1" w:styleId="HeaderOdd16">
    <w:name w:val="Header Odd16"/>
    <w:basedOn w:val="Header"/>
    <w:rsid w:val="00C230B4"/>
    <w:pPr>
      <w:tabs>
        <w:tab w:val="right" w:pos="0"/>
      </w:tabs>
      <w:ind w:firstLine="720"/>
      <w:jc w:val="right"/>
    </w:pPr>
    <w:rPr>
      <w:sz w:val="56"/>
      <w:szCs w:val="56"/>
    </w:rPr>
  </w:style>
  <w:style w:type="paragraph" w:customStyle="1" w:styleId="IndexBase16">
    <w:name w:val="Index Base16"/>
    <w:basedOn w:val="Normal"/>
    <w:rsid w:val="00C230B4"/>
    <w:pPr>
      <w:tabs>
        <w:tab w:val="right" w:leader="dot" w:pos="3960"/>
      </w:tabs>
      <w:spacing w:after="120" w:line="480" w:lineRule="exact"/>
      <w:ind w:left="720" w:hanging="720"/>
      <w:jc w:val="both"/>
    </w:pPr>
    <w:rPr>
      <w:szCs w:val="20"/>
    </w:rPr>
  </w:style>
  <w:style w:type="paragraph" w:customStyle="1" w:styleId="ListBulletFirst16">
    <w:name w:val="List Bullet First16"/>
    <w:basedOn w:val="ListBullet"/>
    <w:next w:val="ListBullet"/>
    <w:rsid w:val="00C230B4"/>
    <w:pPr>
      <w:spacing w:before="80" w:line="480" w:lineRule="exact"/>
      <w:jc w:val="both"/>
    </w:pPr>
    <w:rPr>
      <w:szCs w:val="20"/>
    </w:rPr>
  </w:style>
  <w:style w:type="paragraph" w:customStyle="1" w:styleId="ListBulletLast16">
    <w:name w:val="List Bullet Last16"/>
    <w:basedOn w:val="ListBullet"/>
    <w:rsid w:val="00C230B4"/>
    <w:pPr>
      <w:spacing w:before="0" w:after="240" w:line="480" w:lineRule="exact"/>
      <w:jc w:val="both"/>
    </w:pPr>
    <w:rPr>
      <w:szCs w:val="20"/>
    </w:rPr>
  </w:style>
  <w:style w:type="paragraph" w:customStyle="1" w:styleId="Picture16">
    <w:name w:val="Picture16"/>
    <w:basedOn w:val="Normal"/>
    <w:next w:val="Caption"/>
    <w:rsid w:val="00C230B4"/>
    <w:pPr>
      <w:keepNext/>
      <w:spacing w:after="120" w:line="480" w:lineRule="exact"/>
      <w:ind w:firstLine="720"/>
      <w:jc w:val="both"/>
    </w:pPr>
    <w:rPr>
      <w:szCs w:val="20"/>
    </w:rPr>
  </w:style>
  <w:style w:type="paragraph" w:customStyle="1" w:styleId="TOCBase16">
    <w:name w:val="TOC Base16"/>
    <w:basedOn w:val="Normal"/>
    <w:rsid w:val="00C230B4"/>
    <w:pPr>
      <w:tabs>
        <w:tab w:val="right" w:leader="dot" w:pos="8640"/>
      </w:tabs>
      <w:spacing w:after="120" w:line="480" w:lineRule="exact"/>
      <w:ind w:firstLine="720"/>
      <w:jc w:val="both"/>
    </w:pPr>
    <w:rPr>
      <w:szCs w:val="20"/>
    </w:rPr>
  </w:style>
  <w:style w:type="paragraph" w:customStyle="1" w:styleId="Indent5170">
    <w:name w:val="Indent517"/>
    <w:basedOn w:val="Normal"/>
    <w:rsid w:val="00C230B4"/>
    <w:pPr>
      <w:spacing w:after="120" w:line="480" w:lineRule="exact"/>
      <w:ind w:left="720" w:firstLine="720"/>
      <w:jc w:val="both"/>
    </w:pPr>
    <w:rPr>
      <w:szCs w:val="20"/>
    </w:rPr>
  </w:style>
  <w:style w:type="paragraph" w:customStyle="1" w:styleId="Indent10160">
    <w:name w:val="Indent1016"/>
    <w:basedOn w:val="Normal"/>
    <w:rsid w:val="00C230B4"/>
    <w:pPr>
      <w:spacing w:after="120" w:line="480" w:lineRule="exact"/>
      <w:ind w:left="1440" w:firstLine="720"/>
      <w:jc w:val="both"/>
    </w:pPr>
    <w:rPr>
      <w:szCs w:val="20"/>
    </w:rPr>
  </w:style>
  <w:style w:type="paragraph" w:customStyle="1" w:styleId="Indent1516">
    <w:name w:val="Indent1516"/>
    <w:basedOn w:val="Normal"/>
    <w:rsid w:val="00C230B4"/>
    <w:pPr>
      <w:spacing w:after="120" w:line="480" w:lineRule="exact"/>
      <w:ind w:left="2160" w:firstLine="720"/>
      <w:jc w:val="both"/>
    </w:pPr>
    <w:rPr>
      <w:szCs w:val="20"/>
    </w:rPr>
  </w:style>
  <w:style w:type="paragraph" w:customStyle="1" w:styleId="Indent2016">
    <w:name w:val="Indent2016"/>
    <w:basedOn w:val="Normal"/>
    <w:rsid w:val="00C230B4"/>
    <w:pPr>
      <w:spacing w:after="120" w:line="480" w:lineRule="exact"/>
      <w:ind w:left="2880" w:firstLine="720"/>
      <w:jc w:val="both"/>
    </w:pPr>
    <w:rPr>
      <w:szCs w:val="20"/>
    </w:rPr>
  </w:style>
  <w:style w:type="paragraph" w:customStyle="1" w:styleId="BodyTextNotJustified16">
    <w:name w:val="Body Text Not Justified16"/>
    <w:basedOn w:val="Normal"/>
    <w:rsid w:val="00C230B4"/>
    <w:pPr>
      <w:spacing w:after="120" w:line="480" w:lineRule="exact"/>
      <w:ind w:firstLine="720"/>
    </w:pPr>
    <w:rPr>
      <w:szCs w:val="20"/>
    </w:rPr>
  </w:style>
  <w:style w:type="paragraph" w:customStyle="1" w:styleId="BoldCenterArial12pt16">
    <w:name w:val="Bold Center Arial 12 pt16"/>
    <w:basedOn w:val="Normal"/>
    <w:rsid w:val="00C230B4"/>
    <w:pPr>
      <w:spacing w:after="160" w:line="480" w:lineRule="exact"/>
      <w:ind w:firstLine="720"/>
      <w:jc w:val="center"/>
    </w:pPr>
    <w:rPr>
      <w:rFonts w:ascii="Arial" w:hAnsi="Arial"/>
      <w:b/>
      <w:szCs w:val="20"/>
    </w:rPr>
  </w:style>
  <w:style w:type="paragraph" w:customStyle="1" w:styleId="Exercise16">
    <w:name w:val="Exercise16"/>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6">
    <w:name w:val="Flush Left Bold16"/>
    <w:basedOn w:val="Normal"/>
    <w:rsid w:val="00C230B4"/>
    <w:pPr>
      <w:spacing w:before="120" w:after="120" w:line="290" w:lineRule="exact"/>
      <w:ind w:firstLine="720"/>
      <w:jc w:val="both"/>
    </w:pPr>
    <w:rPr>
      <w:b/>
      <w:snapToGrid w:val="0"/>
      <w:szCs w:val="20"/>
    </w:rPr>
  </w:style>
  <w:style w:type="paragraph" w:customStyle="1" w:styleId="Hang116">
    <w:name w:val="Hang116"/>
    <w:basedOn w:val="Normal"/>
    <w:autoRedefine/>
    <w:rsid w:val="00C230B4"/>
    <w:pPr>
      <w:spacing w:after="120" w:line="480" w:lineRule="exact"/>
      <w:ind w:left="1080" w:hanging="360"/>
      <w:jc w:val="both"/>
    </w:pPr>
    <w:rPr>
      <w:snapToGrid w:val="0"/>
      <w:szCs w:val="20"/>
    </w:rPr>
  </w:style>
  <w:style w:type="paragraph" w:customStyle="1" w:styleId="Style116">
    <w:name w:val="Style116"/>
    <w:basedOn w:val="BP"/>
    <w:next w:val="BT"/>
    <w:autoRedefine/>
    <w:rsid w:val="00C230B4"/>
    <w:pPr>
      <w:spacing w:after="120"/>
      <w:ind w:firstLine="720"/>
    </w:pPr>
    <w:rPr>
      <w:szCs w:val="20"/>
    </w:rPr>
  </w:style>
  <w:style w:type="paragraph" w:customStyle="1" w:styleId="BP15">
    <w:name w:val="BP15"/>
    <w:basedOn w:val="BT"/>
    <w:next w:val="BT"/>
    <w:autoRedefine/>
    <w:rsid w:val="00C230B4"/>
    <w:pPr>
      <w:ind w:firstLine="720"/>
    </w:pPr>
  </w:style>
  <w:style w:type="paragraph" w:customStyle="1" w:styleId="HeadingCaps16">
    <w:name w:val="Heading Caps16"/>
    <w:basedOn w:val="Heading1"/>
    <w:autoRedefine/>
    <w:rsid w:val="00C230B4"/>
    <w:pPr>
      <w:spacing w:after="120" w:line="400" w:lineRule="exact"/>
      <w:ind w:firstLine="720"/>
    </w:pPr>
    <w:rPr>
      <w:caps/>
      <w:snapToGrid w:val="0"/>
      <w:sz w:val="40"/>
      <w:szCs w:val="20"/>
    </w:rPr>
  </w:style>
  <w:style w:type="paragraph" w:customStyle="1" w:styleId="BoldLine16">
    <w:name w:val="Bold Line16"/>
    <w:basedOn w:val="Normal"/>
    <w:rsid w:val="00C230B4"/>
    <w:pPr>
      <w:pBdr>
        <w:bottom w:val="single" w:sz="36" w:space="1" w:color="auto"/>
      </w:pBdr>
      <w:spacing w:after="120" w:line="300" w:lineRule="atLeast"/>
      <w:ind w:firstLine="720"/>
      <w:jc w:val="both"/>
    </w:pPr>
    <w:rPr>
      <w:szCs w:val="20"/>
    </w:rPr>
  </w:style>
  <w:style w:type="paragraph" w:customStyle="1" w:styleId="ExerciseTitle16">
    <w:name w:val="Exercise Title16"/>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6">
    <w:name w:val="Title 116"/>
    <w:basedOn w:val="Normal"/>
    <w:rsid w:val="00C230B4"/>
    <w:pPr>
      <w:spacing w:after="120" w:line="300" w:lineRule="atLeast"/>
      <w:ind w:firstLine="720"/>
      <w:jc w:val="center"/>
    </w:pPr>
    <w:rPr>
      <w:b/>
      <w:sz w:val="72"/>
      <w:szCs w:val="20"/>
    </w:rPr>
  </w:style>
  <w:style w:type="paragraph" w:customStyle="1" w:styleId="Title416">
    <w:name w:val="Title 416"/>
    <w:basedOn w:val="Title3"/>
    <w:rsid w:val="00C230B4"/>
    <w:pPr>
      <w:ind w:firstLine="720"/>
    </w:pPr>
    <w:rPr>
      <w:szCs w:val="20"/>
    </w:rPr>
  </w:style>
  <w:style w:type="paragraph" w:customStyle="1" w:styleId="CenterItalic16">
    <w:name w:val="Center Italic16"/>
    <w:basedOn w:val="Normal"/>
    <w:autoRedefine/>
    <w:rsid w:val="00C230B4"/>
    <w:pPr>
      <w:spacing w:after="120" w:line="480" w:lineRule="exact"/>
      <w:ind w:firstLine="720"/>
      <w:jc w:val="center"/>
    </w:pPr>
    <w:rPr>
      <w:i/>
      <w:szCs w:val="20"/>
    </w:rPr>
  </w:style>
  <w:style w:type="paragraph" w:customStyle="1" w:styleId="LT16">
    <w:name w:val="LT16"/>
    <w:basedOn w:val="Heading2"/>
    <w:autoRedefine/>
    <w:rsid w:val="00C230B4"/>
    <w:pPr>
      <w:ind w:firstLine="720"/>
    </w:pPr>
    <w:rPr>
      <w:b/>
      <w:i w:val="0"/>
      <w:sz w:val="36"/>
    </w:rPr>
  </w:style>
  <w:style w:type="paragraph" w:customStyle="1" w:styleId="Style216">
    <w:name w:val="Style216"/>
    <w:basedOn w:val="H2A"/>
    <w:autoRedefine/>
    <w:rsid w:val="00C230B4"/>
    <w:pPr>
      <w:outlineLvl w:val="2"/>
    </w:pPr>
    <w:rPr>
      <w:i/>
      <w:snapToGrid w:val="0"/>
    </w:rPr>
  </w:style>
  <w:style w:type="paragraph" w:customStyle="1" w:styleId="LS-LessonSubtitle16">
    <w:name w:val="LS - Lesson Subtitle16"/>
    <w:basedOn w:val="H2A"/>
    <w:autoRedefine/>
    <w:rsid w:val="00C230B4"/>
    <w:pPr>
      <w:outlineLvl w:val="2"/>
    </w:pPr>
    <w:rPr>
      <w:i/>
      <w:snapToGrid w:val="0"/>
    </w:rPr>
  </w:style>
  <w:style w:type="paragraph" w:customStyle="1" w:styleId="L115">
    <w:name w:val="L115"/>
    <w:basedOn w:val="Normal"/>
    <w:autoRedefine/>
    <w:rsid w:val="00C230B4"/>
    <w:pPr>
      <w:spacing w:after="120" w:line="480" w:lineRule="exact"/>
      <w:ind w:left="720" w:hanging="720"/>
      <w:jc w:val="both"/>
    </w:pPr>
    <w:rPr>
      <w:szCs w:val="20"/>
    </w:rPr>
  </w:style>
  <w:style w:type="paragraph" w:customStyle="1" w:styleId="L215">
    <w:name w:val="L215"/>
    <w:basedOn w:val="BT"/>
    <w:autoRedefine/>
    <w:rsid w:val="00C230B4"/>
    <w:pPr>
      <w:tabs>
        <w:tab w:val="left" w:pos="720"/>
      </w:tabs>
      <w:ind w:left="1440" w:hanging="720"/>
    </w:pPr>
  </w:style>
  <w:style w:type="paragraph" w:customStyle="1" w:styleId="L315">
    <w:name w:val="L315"/>
    <w:basedOn w:val="BT"/>
    <w:autoRedefine/>
    <w:rsid w:val="00C230B4"/>
    <w:pPr>
      <w:tabs>
        <w:tab w:val="left" w:pos="720"/>
        <w:tab w:val="left" w:pos="2160"/>
      </w:tabs>
      <w:ind w:left="2160" w:hanging="720"/>
    </w:pPr>
  </w:style>
  <w:style w:type="paragraph" w:customStyle="1" w:styleId="H118">
    <w:name w:val="H118"/>
    <w:basedOn w:val="BT"/>
    <w:next w:val="BT"/>
    <w:autoRedefine/>
    <w:rsid w:val="00C230B4"/>
    <w:pPr>
      <w:spacing w:line="300" w:lineRule="atLeast"/>
      <w:ind w:firstLine="720"/>
      <w:outlineLvl w:val="0"/>
    </w:pPr>
    <w:rPr>
      <w:rFonts w:ascii="Arial" w:hAnsi="Arial"/>
      <w:b/>
      <w:kern w:val="28"/>
    </w:rPr>
  </w:style>
  <w:style w:type="paragraph" w:customStyle="1" w:styleId="H1A15">
    <w:name w:val="H1A15"/>
    <w:basedOn w:val="H1"/>
    <w:rsid w:val="00C230B4"/>
    <w:pPr>
      <w:outlineLvl w:val="9"/>
    </w:pPr>
    <w:rPr>
      <w:sz w:val="24"/>
    </w:rPr>
  </w:style>
  <w:style w:type="paragraph" w:customStyle="1" w:styleId="I115">
    <w:name w:val="I115"/>
    <w:basedOn w:val="BT"/>
    <w:autoRedefine/>
    <w:rsid w:val="00C230B4"/>
    <w:pPr>
      <w:ind w:left="720" w:firstLine="720"/>
    </w:pPr>
  </w:style>
  <w:style w:type="paragraph" w:customStyle="1" w:styleId="I215">
    <w:name w:val="I215"/>
    <w:basedOn w:val="BT"/>
    <w:autoRedefine/>
    <w:rsid w:val="00C230B4"/>
    <w:pPr>
      <w:ind w:left="1440" w:firstLine="720"/>
    </w:pPr>
  </w:style>
  <w:style w:type="paragraph" w:customStyle="1" w:styleId="I315">
    <w:name w:val="I315"/>
    <w:basedOn w:val="I1"/>
    <w:autoRedefine/>
    <w:rsid w:val="00C230B4"/>
    <w:pPr>
      <w:ind w:left="2160"/>
    </w:pPr>
  </w:style>
  <w:style w:type="paragraph" w:customStyle="1" w:styleId="GR15">
    <w:name w:val="GR15"/>
    <w:basedOn w:val="BT"/>
    <w:autoRedefine/>
    <w:rsid w:val="00C230B4"/>
    <w:pPr>
      <w:spacing w:beforeLines="60"/>
      <w:ind w:firstLine="720"/>
      <w:jc w:val="left"/>
    </w:pPr>
  </w:style>
  <w:style w:type="paragraph" w:customStyle="1" w:styleId="I415">
    <w:name w:val="I415"/>
    <w:basedOn w:val="I1"/>
    <w:autoRedefine/>
    <w:rsid w:val="00C230B4"/>
    <w:pPr>
      <w:ind w:left="2880"/>
    </w:pPr>
  </w:style>
  <w:style w:type="paragraph" w:customStyle="1" w:styleId="CA15">
    <w:name w:val="CA15"/>
    <w:basedOn w:val="BT"/>
    <w:rsid w:val="00C230B4"/>
    <w:pPr>
      <w:ind w:firstLine="720"/>
      <w:jc w:val="left"/>
    </w:pPr>
  </w:style>
  <w:style w:type="paragraph" w:customStyle="1" w:styleId="StyleBodyText10ptBlack15">
    <w:name w:val="Style Body Text + 10 pt Black15"/>
    <w:basedOn w:val="Normal"/>
    <w:rsid w:val="00C230B4"/>
    <w:pPr>
      <w:spacing w:before="120" w:after="120" w:line="480" w:lineRule="exact"/>
      <w:ind w:firstLine="720"/>
      <w:jc w:val="both"/>
    </w:pPr>
    <w:rPr>
      <w:color w:val="000000"/>
      <w:szCs w:val="20"/>
    </w:rPr>
  </w:style>
  <w:style w:type="paragraph" w:customStyle="1" w:styleId="bt150">
    <w:name w:val="bt15"/>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5">
    <w:name w:val="Style Body Text + Bold25"/>
    <w:basedOn w:val="Normal"/>
    <w:autoRedefine/>
    <w:rsid w:val="00C230B4"/>
    <w:pPr>
      <w:spacing w:after="120" w:line="480" w:lineRule="exact"/>
      <w:ind w:firstLine="720"/>
      <w:jc w:val="both"/>
    </w:pPr>
    <w:rPr>
      <w:b/>
      <w:bCs/>
      <w:szCs w:val="20"/>
    </w:rPr>
  </w:style>
  <w:style w:type="paragraph" w:customStyle="1" w:styleId="H2115">
    <w:name w:val="H2115"/>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5">
    <w:name w:val="QT115"/>
    <w:basedOn w:val="NormalWeb"/>
    <w:autoRedefine/>
    <w:rsid w:val="00C230B4"/>
    <w:pPr>
      <w:spacing w:after="120" w:line="300" w:lineRule="atLeast"/>
      <w:ind w:left="720" w:right="720" w:firstLine="720"/>
      <w:jc w:val="both"/>
    </w:pPr>
    <w:rPr>
      <w:rFonts w:cs="Arial"/>
      <w:i/>
    </w:rPr>
  </w:style>
  <w:style w:type="character" w:customStyle="1" w:styleId="FootnoteTextChar85">
    <w:name w:val="Footnote Text Char85"/>
    <w:aliases w:val="Footnote Text Char Char Char Char85,Footnote Text Char Char Char1 Char75,Footnote Text Char Char Char2 Char75,Footnote Text Char Char Char11 Char75,Footnote Text Char Char Char3 Char75,Footnote Text Char Char Char12 Char75"/>
    <w:basedOn w:val="DefaultParagraphFont"/>
    <w:rsid w:val="00C230B4"/>
    <w:rPr>
      <w:lang w:val="en-US" w:eastAsia="en-US" w:bidi="ar-SA"/>
    </w:rPr>
  </w:style>
  <w:style w:type="paragraph" w:customStyle="1" w:styleId="Quotation65">
    <w:name w:val="Quotation65"/>
    <w:basedOn w:val="Normal"/>
    <w:autoRedefine/>
    <w:rsid w:val="00C230B4"/>
    <w:pPr>
      <w:spacing w:before="120" w:after="120" w:line="480" w:lineRule="exact"/>
      <w:ind w:left="720" w:right="720" w:firstLine="720"/>
      <w:jc w:val="both"/>
    </w:pPr>
    <w:rPr>
      <w:i/>
      <w:szCs w:val="20"/>
    </w:rPr>
  </w:style>
  <w:style w:type="paragraph" w:customStyle="1" w:styleId="LeftRunningHeadEven25">
    <w:name w:val="Left Running Head (Even)25"/>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50">
    <w:name w:val="quotation6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5">
    <w:name w:val="Level 1 Heading2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5">
    <w:name w:val="Quotation Char65"/>
    <w:basedOn w:val="BodyTextChar"/>
    <w:rsid w:val="00C230B4"/>
    <w:rPr>
      <w:i/>
      <w:sz w:val="24"/>
      <w:szCs w:val="24"/>
    </w:rPr>
  </w:style>
  <w:style w:type="paragraph" w:customStyle="1" w:styleId="StyleBodyTextBold125">
    <w:name w:val="Style Body Text + Bold125"/>
    <w:basedOn w:val="Normal"/>
    <w:autoRedefine/>
    <w:rsid w:val="00C230B4"/>
    <w:pPr>
      <w:spacing w:after="120" w:line="480" w:lineRule="exact"/>
      <w:ind w:firstLine="720"/>
      <w:jc w:val="both"/>
    </w:pPr>
    <w:rPr>
      <w:b/>
      <w:bCs/>
      <w:szCs w:val="20"/>
    </w:rPr>
  </w:style>
  <w:style w:type="character" w:customStyle="1" w:styleId="StyleBodyTextBold1Char25">
    <w:name w:val="Style Body Text + Bold1 Char25"/>
    <w:basedOn w:val="BodyTextChar"/>
    <w:rsid w:val="00C230B4"/>
    <w:rPr>
      <w:b/>
      <w:bCs/>
      <w:sz w:val="24"/>
      <w:szCs w:val="24"/>
    </w:rPr>
  </w:style>
  <w:style w:type="character" w:customStyle="1" w:styleId="BalloonTextChar6">
    <w:name w:val="Balloon Text Char6"/>
    <w:basedOn w:val="DefaultParagraphFont"/>
    <w:rsid w:val="00C230B4"/>
    <w:rPr>
      <w:rFonts w:ascii="Tahoma" w:hAnsi="Tahoma" w:cs="Tahoma"/>
      <w:sz w:val="16"/>
      <w:szCs w:val="16"/>
    </w:rPr>
  </w:style>
  <w:style w:type="character" w:customStyle="1" w:styleId="FootnoteTextChar95">
    <w:name w:val="Footnote Text Char95"/>
    <w:aliases w:val="Footnote Text Char Char Char Char95,Footnote Text Char Char Char1 Char85,Footnote Text Char Char Char2 Char85,Footnote Text Char Char Char11 Char85,Footnote Text Char Char Char3 Char85,Footnote Text Char Char Char12 Char85"/>
    <w:basedOn w:val="DefaultParagraphFont"/>
    <w:rsid w:val="00C230B4"/>
    <w:rPr>
      <w:lang w:val="en-US" w:eastAsia="en-US" w:bidi="ar-SA"/>
    </w:rPr>
  </w:style>
  <w:style w:type="paragraph" w:customStyle="1" w:styleId="Quotation76">
    <w:name w:val="Quotation76"/>
    <w:basedOn w:val="Normal"/>
    <w:autoRedefine/>
    <w:rsid w:val="00C230B4"/>
    <w:pPr>
      <w:spacing w:before="120" w:after="120" w:line="480" w:lineRule="exact"/>
      <w:ind w:left="720" w:right="720" w:firstLine="720"/>
      <w:jc w:val="both"/>
    </w:pPr>
    <w:rPr>
      <w:i/>
      <w:szCs w:val="20"/>
    </w:rPr>
  </w:style>
  <w:style w:type="character" w:customStyle="1" w:styleId="QuotationChar75">
    <w:name w:val="Quotation Char75"/>
    <w:basedOn w:val="BodyTextChar"/>
    <w:rsid w:val="00C230B4"/>
    <w:rPr>
      <w:i/>
      <w:sz w:val="24"/>
      <w:szCs w:val="24"/>
    </w:rPr>
  </w:style>
  <w:style w:type="paragraph" w:customStyle="1" w:styleId="H326">
    <w:name w:val="H32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6">
    <w:name w:val="QT66"/>
    <w:basedOn w:val="NormalWeb"/>
    <w:autoRedefine/>
    <w:rsid w:val="00C230B4"/>
    <w:pPr>
      <w:spacing w:after="120" w:line="300" w:lineRule="atLeast"/>
      <w:ind w:left="720" w:right="720" w:firstLine="720"/>
      <w:jc w:val="both"/>
    </w:pPr>
    <w:rPr>
      <w:rFonts w:cs="Arial"/>
      <w:i/>
    </w:rPr>
  </w:style>
  <w:style w:type="character" w:customStyle="1" w:styleId="QTChar65">
    <w:name w:val="QT Char65"/>
    <w:basedOn w:val="DefaultParagraphFont"/>
    <w:rsid w:val="00C230B4"/>
    <w:rPr>
      <w:rFonts w:cs="Arial"/>
      <w:i/>
      <w:sz w:val="24"/>
    </w:rPr>
  </w:style>
  <w:style w:type="character" w:customStyle="1" w:styleId="BodyTextChar49">
    <w:name w:val="Body Text Char49"/>
    <w:basedOn w:val="DefaultParagraphFont"/>
    <w:rsid w:val="00C230B4"/>
    <w:rPr>
      <w:rFonts w:cs="Arial"/>
      <w:sz w:val="24"/>
      <w:lang w:val="en-US" w:eastAsia="en-US" w:bidi="ar-SA"/>
    </w:rPr>
  </w:style>
  <w:style w:type="character" w:customStyle="1" w:styleId="Heading2Char36">
    <w:name w:val="Heading 2 Char36"/>
    <w:basedOn w:val="DefaultParagraphFont"/>
    <w:rsid w:val="00C230B4"/>
    <w:rPr>
      <w:rFonts w:ascii="Arial" w:hAnsi="Arial"/>
      <w:i/>
      <w:kern w:val="28"/>
      <w:sz w:val="28"/>
      <w:szCs w:val="24"/>
    </w:rPr>
  </w:style>
  <w:style w:type="character" w:customStyle="1" w:styleId="Heading3Char30">
    <w:name w:val="Heading 3 Char30"/>
    <w:basedOn w:val="DefaultParagraphFont"/>
    <w:rsid w:val="00C230B4"/>
    <w:rPr>
      <w:rFonts w:ascii="Arial" w:hAnsi="Arial"/>
      <w:b/>
      <w:kern w:val="28"/>
      <w:sz w:val="24"/>
      <w:szCs w:val="24"/>
    </w:rPr>
  </w:style>
  <w:style w:type="character" w:customStyle="1" w:styleId="FootnoteTextChar56">
    <w:name w:val="Footnote Text Char56"/>
    <w:aliases w:val="Footnote Text Char Char Char Char56,Footnote Text Char Char Char1 Char50,Footnote Text Char Char Char2 Char50,Footnote Text Char Char Char11 Char50,Footnote Text Char Char Char3 Char50,Footnote Text Char Char Char12 Char50"/>
    <w:basedOn w:val="DefaultParagraphFont"/>
    <w:rsid w:val="00C230B4"/>
    <w:rPr>
      <w:lang w:val="en-US" w:eastAsia="en-US" w:bidi="ar-SA"/>
    </w:rPr>
  </w:style>
  <w:style w:type="character" w:customStyle="1" w:styleId="HeaderChar20">
    <w:name w:val="Header Char20"/>
    <w:basedOn w:val="DefaultParagraphFont"/>
    <w:uiPriority w:val="99"/>
    <w:rsid w:val="00C230B4"/>
    <w:rPr>
      <w:i/>
      <w:sz w:val="24"/>
    </w:rPr>
  </w:style>
  <w:style w:type="paragraph" w:customStyle="1" w:styleId="Indent5180">
    <w:name w:val="Indent518"/>
    <w:basedOn w:val="Normal"/>
    <w:rsid w:val="00C230B4"/>
    <w:pPr>
      <w:spacing w:after="120" w:line="480" w:lineRule="exact"/>
      <w:ind w:left="720" w:firstLine="720"/>
      <w:jc w:val="both"/>
    </w:pPr>
    <w:rPr>
      <w:szCs w:val="20"/>
    </w:rPr>
  </w:style>
  <w:style w:type="paragraph" w:customStyle="1" w:styleId="quotation48">
    <w:name w:val="quotation4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1">
    <w:name w:val="indent 5121"/>
    <w:aliases w:val="hang 52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0">
    <w:name w:val="flush left30"/>
    <w:aliases w:val="no hang3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0">
    <w:name w:val="Level 1 Heading2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9">
    <w:name w:val="indent 1019"/>
    <w:aliases w:val="block219"/>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157">
    <w:name w:val="indent 157"/>
    <w:aliases w:val="block17"/>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Heading1Char20">
    <w:name w:val="Heading 1 Char20"/>
    <w:basedOn w:val="DefaultParagraphFont"/>
    <w:rsid w:val="00C230B4"/>
    <w:rPr>
      <w:rFonts w:ascii="Arial" w:hAnsi="Arial"/>
      <w:b/>
      <w:kern w:val="28"/>
      <w:sz w:val="32"/>
    </w:rPr>
  </w:style>
  <w:style w:type="character" w:customStyle="1" w:styleId="Heading4Char7">
    <w:name w:val="Heading 4 Char7"/>
    <w:basedOn w:val="DefaultParagraphFont"/>
    <w:rsid w:val="00C230B4"/>
    <w:rPr>
      <w:i/>
      <w:kern w:val="28"/>
      <w:sz w:val="24"/>
      <w:szCs w:val="24"/>
    </w:rPr>
  </w:style>
  <w:style w:type="character" w:customStyle="1" w:styleId="Heading5Char6">
    <w:name w:val="Heading 5 Char6"/>
    <w:basedOn w:val="DefaultParagraphFont"/>
    <w:rsid w:val="00C230B4"/>
    <w:rPr>
      <w:rFonts w:ascii="Arial" w:hAnsi="Arial"/>
      <w:b/>
      <w:kern w:val="28"/>
      <w:sz w:val="24"/>
      <w:szCs w:val="24"/>
    </w:rPr>
  </w:style>
  <w:style w:type="character" w:customStyle="1" w:styleId="Heading6Char6">
    <w:name w:val="Heading 6 Char6"/>
    <w:basedOn w:val="DefaultParagraphFont"/>
    <w:rsid w:val="00C230B4"/>
    <w:rPr>
      <w:rFonts w:ascii="Arial" w:hAnsi="Arial"/>
      <w:b/>
      <w:i/>
      <w:kern w:val="28"/>
      <w:sz w:val="24"/>
      <w:szCs w:val="24"/>
    </w:rPr>
  </w:style>
  <w:style w:type="character" w:customStyle="1" w:styleId="Heading7Char6">
    <w:name w:val="Heading 7 Char6"/>
    <w:basedOn w:val="DefaultParagraphFont"/>
    <w:rsid w:val="00C230B4"/>
    <w:rPr>
      <w:b/>
      <w:kern w:val="28"/>
      <w:sz w:val="24"/>
      <w:szCs w:val="24"/>
    </w:rPr>
  </w:style>
  <w:style w:type="character" w:customStyle="1" w:styleId="Heading8Char6">
    <w:name w:val="Heading 8 Char6"/>
    <w:basedOn w:val="DefaultParagraphFont"/>
    <w:rsid w:val="00C230B4"/>
    <w:rPr>
      <w:b/>
      <w:i/>
      <w:kern w:val="28"/>
      <w:sz w:val="24"/>
      <w:szCs w:val="24"/>
    </w:rPr>
  </w:style>
  <w:style w:type="character" w:customStyle="1" w:styleId="Heading9Char6">
    <w:name w:val="Heading 9 Char6"/>
    <w:basedOn w:val="DefaultParagraphFont"/>
    <w:rsid w:val="00C230B4"/>
    <w:rPr>
      <w:b/>
      <w:i/>
      <w:kern w:val="28"/>
      <w:sz w:val="24"/>
      <w:szCs w:val="24"/>
    </w:rPr>
  </w:style>
  <w:style w:type="character" w:customStyle="1" w:styleId="CommentTextChar7">
    <w:name w:val="Comment Text Char7"/>
    <w:basedOn w:val="DefaultParagraphFont"/>
    <w:rsid w:val="00C230B4"/>
    <w:rPr>
      <w:sz w:val="24"/>
      <w:szCs w:val="24"/>
    </w:rPr>
  </w:style>
  <w:style w:type="character" w:customStyle="1" w:styleId="BodyTextIndentChar7">
    <w:name w:val="Body Text Indent Char7"/>
    <w:basedOn w:val="DefaultParagraphFont"/>
    <w:rsid w:val="00C230B4"/>
    <w:rPr>
      <w:rFonts w:cs="Arial"/>
      <w:sz w:val="24"/>
    </w:rPr>
  </w:style>
  <w:style w:type="character" w:customStyle="1" w:styleId="DateChar7">
    <w:name w:val="Date Char7"/>
    <w:basedOn w:val="DefaultParagraphFont"/>
    <w:rsid w:val="00C230B4"/>
    <w:rPr>
      <w:rFonts w:cs="Arial"/>
      <w:b/>
      <w:sz w:val="24"/>
    </w:rPr>
  </w:style>
  <w:style w:type="character" w:customStyle="1" w:styleId="EndnoteTextChar7">
    <w:name w:val="Endnote Text Char7"/>
    <w:basedOn w:val="DefaultParagraphFont"/>
    <w:rsid w:val="00C230B4"/>
    <w:rPr>
      <w:sz w:val="18"/>
      <w:szCs w:val="24"/>
    </w:rPr>
  </w:style>
  <w:style w:type="character" w:customStyle="1" w:styleId="FooterChar10">
    <w:name w:val="Footer Char10"/>
    <w:basedOn w:val="DefaultParagraphFont"/>
    <w:rsid w:val="00C230B4"/>
    <w:rPr>
      <w:sz w:val="24"/>
    </w:rPr>
  </w:style>
  <w:style w:type="character" w:customStyle="1" w:styleId="MacroTextChar7">
    <w:name w:val="Macro Text Char7"/>
    <w:basedOn w:val="DefaultParagraphFont"/>
    <w:rsid w:val="00C230B4"/>
    <w:rPr>
      <w:rFonts w:ascii="Courier New" w:hAnsi="Courier New" w:cs="Arial"/>
      <w:sz w:val="24"/>
    </w:rPr>
  </w:style>
  <w:style w:type="character" w:customStyle="1" w:styleId="MessageHeaderChar7">
    <w:name w:val="Message Header Char7"/>
    <w:basedOn w:val="DefaultParagraphFont"/>
    <w:rsid w:val="00C230B4"/>
    <w:rPr>
      <w:rFonts w:ascii="Arial" w:hAnsi="Arial" w:cs="Arial"/>
      <w:sz w:val="24"/>
    </w:rPr>
  </w:style>
  <w:style w:type="character" w:customStyle="1" w:styleId="SubtitleChar7">
    <w:name w:val="Subtitle Char7"/>
    <w:basedOn w:val="DefaultParagraphFont"/>
    <w:rsid w:val="00C230B4"/>
    <w:rPr>
      <w:rFonts w:ascii="Arial" w:hAnsi="Arial"/>
      <w:i/>
      <w:kern w:val="28"/>
      <w:sz w:val="28"/>
      <w:szCs w:val="24"/>
    </w:rPr>
  </w:style>
  <w:style w:type="paragraph" w:customStyle="1" w:styleId="HeadingBase7">
    <w:name w:val="Heading Base7"/>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7">
    <w:name w:val="Title Char7"/>
    <w:basedOn w:val="DefaultParagraphFont"/>
    <w:rsid w:val="00C230B4"/>
    <w:rPr>
      <w:rFonts w:ascii="Arial" w:hAnsi="Arial"/>
      <w:b/>
      <w:kern w:val="28"/>
      <w:sz w:val="40"/>
      <w:szCs w:val="24"/>
    </w:rPr>
  </w:style>
  <w:style w:type="paragraph" w:customStyle="1" w:styleId="Quotation370">
    <w:name w:val="Quotation37"/>
    <w:basedOn w:val="Normal"/>
    <w:autoRedefine/>
    <w:rsid w:val="00C230B4"/>
    <w:pPr>
      <w:spacing w:before="120" w:after="120" w:line="480" w:lineRule="exact"/>
      <w:ind w:left="720" w:right="720" w:firstLine="720"/>
      <w:jc w:val="both"/>
    </w:pPr>
    <w:rPr>
      <w:i/>
      <w:szCs w:val="20"/>
    </w:rPr>
  </w:style>
  <w:style w:type="character" w:customStyle="1" w:styleId="QuotationChar36">
    <w:name w:val="Quotation Char36"/>
    <w:basedOn w:val="BodyTextChar"/>
    <w:rsid w:val="00C230B4"/>
    <w:rPr>
      <w:i/>
      <w:sz w:val="24"/>
      <w:szCs w:val="24"/>
    </w:rPr>
  </w:style>
  <w:style w:type="paragraph" w:customStyle="1" w:styleId="BT16">
    <w:name w:val="BT16"/>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6">
    <w:name w:val="BT Char16"/>
    <w:basedOn w:val="DefaultParagraphFont"/>
    <w:rsid w:val="00C230B4"/>
    <w:rPr>
      <w:sz w:val="24"/>
    </w:rPr>
  </w:style>
  <w:style w:type="paragraph" w:customStyle="1" w:styleId="indent590">
    <w:name w:val="indent 59"/>
    <w:aliases w:val="hang 9 (SP Parts)7"/>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8">
    <w:name w:val="Level 3 Heading8"/>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7">
    <w:name w:val="flush left bold titles7"/>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0">
    <w:name w:val="Left Running Head (Even)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7">
    <w:name w:val="Right Running Head (Odd)7"/>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7">
    <w:name w:val="EXERCISE - BOX7"/>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7">
    <w:name w:val="Thick Line Below7"/>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9">
    <w:name w:val="indent 529"/>
    <w:aliases w:val="block1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8">
    <w:name w:val="PI8"/>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DocumentMapChar7">
    <w:name w:val="Document Map Char7"/>
    <w:basedOn w:val="DefaultParagraphFont"/>
    <w:rsid w:val="00C230B4"/>
    <w:rPr>
      <w:rFonts w:ascii="Tahoma" w:hAnsi="Tahoma" w:cs="Tahoma"/>
      <w:sz w:val="24"/>
      <w:szCs w:val="24"/>
      <w:shd w:val="clear" w:color="auto" w:fill="000080"/>
    </w:rPr>
  </w:style>
  <w:style w:type="paragraph" w:customStyle="1" w:styleId="QT30">
    <w:name w:val="QT30"/>
    <w:basedOn w:val="NormalWeb"/>
    <w:autoRedefine/>
    <w:rsid w:val="00C230B4"/>
    <w:pPr>
      <w:spacing w:after="120" w:line="300" w:lineRule="atLeast"/>
      <w:ind w:left="720" w:right="720" w:firstLine="720"/>
      <w:jc w:val="both"/>
    </w:pPr>
    <w:rPr>
      <w:rFonts w:cs="Arial"/>
      <w:i/>
    </w:rPr>
  </w:style>
  <w:style w:type="character" w:customStyle="1" w:styleId="QTChar29">
    <w:name w:val="QT Char29"/>
    <w:basedOn w:val="DefaultParagraphFont"/>
    <w:rsid w:val="00C230B4"/>
    <w:rPr>
      <w:rFonts w:cs="Arial"/>
      <w:i/>
      <w:sz w:val="24"/>
      <w:lang w:val="en-US" w:eastAsia="en-US" w:bidi="ar-SA"/>
    </w:rPr>
  </w:style>
  <w:style w:type="character" w:customStyle="1" w:styleId="BTCharCharCharChar7">
    <w:name w:val="BT Char Char Char Char7"/>
    <w:basedOn w:val="DefaultParagraphFont"/>
    <w:rsid w:val="00C230B4"/>
    <w:rPr>
      <w:sz w:val="24"/>
    </w:rPr>
  </w:style>
  <w:style w:type="paragraph" w:customStyle="1" w:styleId="BTCharCharChar7">
    <w:name w:val="BT Char Char Char7"/>
    <w:basedOn w:val="Normal"/>
    <w:autoRedefine/>
    <w:rsid w:val="00C230B4"/>
    <w:pPr>
      <w:spacing w:after="120" w:line="300" w:lineRule="exact"/>
      <w:ind w:firstLine="720"/>
      <w:jc w:val="both"/>
    </w:pPr>
    <w:rPr>
      <w:szCs w:val="20"/>
    </w:rPr>
  </w:style>
  <w:style w:type="character" w:customStyle="1" w:styleId="FNCharChar8">
    <w:name w:val="FN Char Char8"/>
    <w:basedOn w:val="DefaultParagraphFont"/>
    <w:rsid w:val="00C230B4"/>
    <w:rPr>
      <w:sz w:val="18"/>
    </w:rPr>
  </w:style>
  <w:style w:type="paragraph" w:customStyle="1" w:styleId="FNChar8">
    <w:name w:val="FN Char8"/>
    <w:basedOn w:val="FootnoteText"/>
    <w:autoRedefine/>
    <w:rsid w:val="00C230B4"/>
    <w:pPr>
      <w:contextualSpacing/>
      <w:jc w:val="both"/>
    </w:pPr>
  </w:style>
  <w:style w:type="character" w:customStyle="1" w:styleId="PlainTextChar7">
    <w:name w:val="Plain Text Char7"/>
    <w:basedOn w:val="DefaultParagraphFont"/>
    <w:rsid w:val="00C230B4"/>
    <w:rPr>
      <w:rFonts w:ascii="Courier New" w:hAnsi="Courier New" w:cs="Courier New"/>
      <w:lang w:bidi="he-IL"/>
    </w:rPr>
  </w:style>
  <w:style w:type="paragraph" w:customStyle="1" w:styleId="StyleBodyTextBold120">
    <w:name w:val="Style Body Text + Bold120"/>
    <w:basedOn w:val="Normal"/>
    <w:autoRedefine/>
    <w:rsid w:val="00C230B4"/>
    <w:pPr>
      <w:spacing w:after="120" w:line="480" w:lineRule="exact"/>
      <w:ind w:firstLine="720"/>
      <w:jc w:val="both"/>
    </w:pPr>
    <w:rPr>
      <w:b/>
      <w:bCs/>
      <w:szCs w:val="20"/>
    </w:rPr>
  </w:style>
  <w:style w:type="character" w:customStyle="1" w:styleId="StyleBodyTextBold1Char20">
    <w:name w:val="Style Body Text + Bold1 Char20"/>
    <w:basedOn w:val="BodyTextChar"/>
    <w:rsid w:val="00C230B4"/>
    <w:rPr>
      <w:b/>
      <w:bCs/>
      <w:sz w:val="24"/>
      <w:szCs w:val="24"/>
    </w:rPr>
  </w:style>
  <w:style w:type="paragraph" w:customStyle="1" w:styleId="quotation118">
    <w:name w:val="quotation11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BlockQuotation7">
    <w:name w:val="Block Quotation7"/>
    <w:basedOn w:val="Normal"/>
    <w:rsid w:val="00C230B4"/>
    <w:pPr>
      <w:keepLines/>
      <w:spacing w:after="160" w:line="480" w:lineRule="exact"/>
      <w:ind w:left="720" w:right="720" w:firstLine="720"/>
      <w:jc w:val="both"/>
    </w:pPr>
    <w:rPr>
      <w:i/>
      <w:szCs w:val="20"/>
    </w:rPr>
  </w:style>
  <w:style w:type="paragraph" w:customStyle="1" w:styleId="BlockQuotationFirst7">
    <w:name w:val="Block Quotation First7"/>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7">
    <w:name w:val="Block Quotation Last7"/>
    <w:basedOn w:val="BlockQuotation"/>
    <w:rsid w:val="00C230B4"/>
    <w:pPr>
      <w:tabs>
        <w:tab w:val="clear" w:pos="720"/>
      </w:tabs>
      <w:spacing w:before="0" w:after="240" w:line="480" w:lineRule="exact"/>
      <w:ind w:firstLine="720"/>
      <w:jc w:val="both"/>
    </w:pPr>
    <w:rPr>
      <w:szCs w:val="20"/>
    </w:rPr>
  </w:style>
  <w:style w:type="paragraph" w:customStyle="1" w:styleId="BodyTextKeep7">
    <w:name w:val="Body Text Keep7"/>
    <w:basedOn w:val="Normal"/>
    <w:rsid w:val="00C230B4"/>
    <w:pPr>
      <w:keepNext/>
      <w:spacing w:after="120" w:line="480" w:lineRule="exact"/>
      <w:ind w:firstLine="720"/>
      <w:jc w:val="both"/>
    </w:pPr>
    <w:rPr>
      <w:szCs w:val="20"/>
    </w:rPr>
  </w:style>
  <w:style w:type="paragraph" w:customStyle="1" w:styleId="ChapterLabel7">
    <w:name w:val="Chapter Label7"/>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7">
    <w:name w:val="Chapter Subtitle7"/>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7">
    <w:name w:val="Chapter Title7"/>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7">
    <w:name w:val="Document Label7"/>
    <w:basedOn w:val="Normal"/>
    <w:rsid w:val="00C230B4"/>
    <w:pPr>
      <w:keepNext/>
      <w:spacing w:before="240" w:after="360" w:line="480" w:lineRule="exact"/>
      <w:ind w:firstLine="720"/>
      <w:jc w:val="both"/>
    </w:pPr>
    <w:rPr>
      <w:b/>
      <w:kern w:val="28"/>
      <w:sz w:val="36"/>
      <w:szCs w:val="20"/>
    </w:rPr>
  </w:style>
  <w:style w:type="paragraph" w:customStyle="1" w:styleId="FooterEven7">
    <w:name w:val="Footer Even7"/>
    <w:basedOn w:val="Footer"/>
    <w:rsid w:val="00C230B4"/>
    <w:pPr>
      <w:spacing w:after="120" w:line="480" w:lineRule="exact"/>
      <w:ind w:firstLine="720"/>
      <w:jc w:val="both"/>
    </w:pPr>
    <w:rPr>
      <w:szCs w:val="20"/>
    </w:rPr>
  </w:style>
  <w:style w:type="paragraph" w:customStyle="1" w:styleId="FooterFirst7">
    <w:name w:val="Footer First7"/>
    <w:basedOn w:val="Footer"/>
    <w:rsid w:val="00C230B4"/>
    <w:pPr>
      <w:spacing w:after="120" w:line="480" w:lineRule="exact"/>
      <w:ind w:firstLine="720"/>
      <w:jc w:val="both"/>
    </w:pPr>
    <w:rPr>
      <w:szCs w:val="20"/>
    </w:rPr>
  </w:style>
  <w:style w:type="paragraph" w:customStyle="1" w:styleId="FooterOdd7">
    <w:name w:val="Footer Odd7"/>
    <w:basedOn w:val="Footer"/>
    <w:rsid w:val="00C230B4"/>
    <w:pPr>
      <w:spacing w:after="120" w:line="480" w:lineRule="exact"/>
      <w:ind w:firstLine="720"/>
      <w:jc w:val="both"/>
    </w:pPr>
    <w:rPr>
      <w:szCs w:val="20"/>
    </w:rPr>
  </w:style>
  <w:style w:type="paragraph" w:customStyle="1" w:styleId="FootnoteBase20">
    <w:name w:val="Footnote Base20"/>
    <w:basedOn w:val="Normal"/>
    <w:rsid w:val="00C230B4"/>
    <w:pPr>
      <w:tabs>
        <w:tab w:val="left" w:pos="187"/>
      </w:tabs>
      <w:spacing w:after="120" w:line="220" w:lineRule="exact"/>
      <w:ind w:left="187" w:hanging="187"/>
      <w:jc w:val="both"/>
    </w:pPr>
    <w:rPr>
      <w:sz w:val="18"/>
      <w:szCs w:val="20"/>
    </w:rPr>
  </w:style>
  <w:style w:type="paragraph" w:customStyle="1" w:styleId="HeaderBase7">
    <w:name w:val="Header Base7"/>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8">
    <w:name w:val="Header Even8"/>
    <w:basedOn w:val="Header"/>
    <w:rsid w:val="00C230B4"/>
    <w:pPr>
      <w:ind w:firstLine="720"/>
      <w:jc w:val="both"/>
    </w:pPr>
    <w:rPr>
      <w:sz w:val="56"/>
      <w:szCs w:val="56"/>
    </w:rPr>
  </w:style>
  <w:style w:type="paragraph" w:customStyle="1" w:styleId="HeaderFirst7">
    <w:name w:val="Header First7"/>
    <w:basedOn w:val="Header"/>
    <w:rsid w:val="00C230B4"/>
    <w:pPr>
      <w:ind w:firstLine="720"/>
      <w:jc w:val="both"/>
    </w:pPr>
    <w:rPr>
      <w:sz w:val="56"/>
      <w:szCs w:val="56"/>
    </w:rPr>
  </w:style>
  <w:style w:type="paragraph" w:customStyle="1" w:styleId="HeaderOdd7">
    <w:name w:val="Header Odd7"/>
    <w:basedOn w:val="Header"/>
    <w:rsid w:val="00C230B4"/>
    <w:pPr>
      <w:ind w:firstLine="720"/>
      <w:jc w:val="both"/>
    </w:pPr>
    <w:rPr>
      <w:sz w:val="56"/>
      <w:szCs w:val="56"/>
    </w:rPr>
  </w:style>
  <w:style w:type="paragraph" w:customStyle="1" w:styleId="IndexBase7">
    <w:name w:val="Index Base7"/>
    <w:basedOn w:val="Normal"/>
    <w:rsid w:val="00C230B4"/>
    <w:pPr>
      <w:tabs>
        <w:tab w:val="right" w:leader="dot" w:pos="3960"/>
      </w:tabs>
      <w:spacing w:after="120" w:line="480" w:lineRule="exact"/>
      <w:ind w:left="720" w:hanging="720"/>
      <w:jc w:val="both"/>
    </w:pPr>
    <w:rPr>
      <w:szCs w:val="20"/>
    </w:rPr>
  </w:style>
  <w:style w:type="paragraph" w:customStyle="1" w:styleId="ListBulletFirst7">
    <w:name w:val="List Bullet First7"/>
    <w:basedOn w:val="ListBullet"/>
    <w:next w:val="ListBullet"/>
    <w:rsid w:val="00C230B4"/>
    <w:pPr>
      <w:spacing w:before="80" w:line="480" w:lineRule="exact"/>
      <w:jc w:val="both"/>
    </w:pPr>
    <w:rPr>
      <w:szCs w:val="20"/>
    </w:rPr>
  </w:style>
  <w:style w:type="paragraph" w:customStyle="1" w:styleId="ListBulletLast7">
    <w:name w:val="List Bullet Last7"/>
    <w:basedOn w:val="ListBullet"/>
    <w:rsid w:val="00C230B4"/>
    <w:pPr>
      <w:spacing w:before="0" w:after="240" w:line="480" w:lineRule="exact"/>
      <w:jc w:val="both"/>
    </w:pPr>
    <w:rPr>
      <w:szCs w:val="20"/>
    </w:rPr>
  </w:style>
  <w:style w:type="paragraph" w:customStyle="1" w:styleId="ListFirst7">
    <w:name w:val="List First7"/>
    <w:basedOn w:val="List"/>
    <w:next w:val="List"/>
    <w:rsid w:val="00C230B4"/>
    <w:pPr>
      <w:tabs>
        <w:tab w:val="clear" w:pos="720"/>
      </w:tabs>
      <w:spacing w:before="80" w:line="480" w:lineRule="exact"/>
      <w:jc w:val="both"/>
    </w:pPr>
    <w:rPr>
      <w:szCs w:val="20"/>
    </w:rPr>
  </w:style>
  <w:style w:type="paragraph" w:customStyle="1" w:styleId="ListLast7">
    <w:name w:val="List Last7"/>
    <w:basedOn w:val="List"/>
    <w:rsid w:val="00C230B4"/>
    <w:pPr>
      <w:tabs>
        <w:tab w:val="clear" w:pos="720"/>
      </w:tabs>
      <w:spacing w:before="0" w:after="240" w:line="480" w:lineRule="exact"/>
      <w:jc w:val="both"/>
    </w:pPr>
    <w:rPr>
      <w:szCs w:val="20"/>
    </w:rPr>
  </w:style>
  <w:style w:type="paragraph" w:customStyle="1" w:styleId="ListNumberFirst7">
    <w:name w:val="List Number First7"/>
    <w:basedOn w:val="ListNumber"/>
    <w:next w:val="ListNumber"/>
    <w:rsid w:val="00C230B4"/>
    <w:pPr>
      <w:spacing w:before="80" w:line="480" w:lineRule="exact"/>
      <w:jc w:val="both"/>
    </w:pPr>
    <w:rPr>
      <w:szCs w:val="20"/>
    </w:rPr>
  </w:style>
  <w:style w:type="paragraph" w:customStyle="1" w:styleId="ListNumberLast7">
    <w:name w:val="List Number Last7"/>
    <w:basedOn w:val="ListNumber"/>
    <w:rsid w:val="00C230B4"/>
    <w:pPr>
      <w:spacing w:before="0" w:after="240" w:line="480" w:lineRule="exact"/>
      <w:jc w:val="both"/>
    </w:pPr>
    <w:rPr>
      <w:szCs w:val="20"/>
    </w:rPr>
  </w:style>
  <w:style w:type="paragraph" w:customStyle="1" w:styleId="PartLabel7">
    <w:name w:val="Part Label7"/>
    <w:basedOn w:val="HeadingBase"/>
    <w:next w:val="Normal"/>
    <w:rsid w:val="00C230B4"/>
    <w:pPr>
      <w:spacing w:before="600" w:after="160" w:line="480" w:lineRule="exact"/>
      <w:ind w:firstLine="720"/>
      <w:jc w:val="center"/>
    </w:pPr>
    <w:rPr>
      <w:b w:val="0"/>
      <w:sz w:val="24"/>
      <w:szCs w:val="20"/>
      <w:u w:val="single"/>
    </w:rPr>
  </w:style>
  <w:style w:type="paragraph" w:customStyle="1" w:styleId="PartSubtitle7">
    <w:name w:val="Part Subtitle7"/>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7">
    <w:name w:val="Part Title7"/>
    <w:basedOn w:val="HeadingBase"/>
    <w:next w:val="PartSubtitle"/>
    <w:rsid w:val="00C230B4"/>
    <w:pPr>
      <w:spacing w:before="600" w:after="120" w:line="480" w:lineRule="exact"/>
      <w:ind w:firstLine="720"/>
      <w:jc w:val="center"/>
    </w:pPr>
    <w:rPr>
      <w:szCs w:val="20"/>
    </w:rPr>
  </w:style>
  <w:style w:type="paragraph" w:customStyle="1" w:styleId="Picture7">
    <w:name w:val="Picture7"/>
    <w:basedOn w:val="Normal"/>
    <w:next w:val="Caption"/>
    <w:rsid w:val="00C230B4"/>
    <w:pPr>
      <w:keepNext/>
      <w:spacing w:after="120" w:line="480" w:lineRule="exact"/>
      <w:ind w:firstLine="720"/>
      <w:jc w:val="both"/>
    </w:pPr>
    <w:rPr>
      <w:szCs w:val="20"/>
    </w:rPr>
  </w:style>
  <w:style w:type="paragraph" w:customStyle="1" w:styleId="SectionHeading7">
    <w:name w:val="Section Heading7"/>
    <w:basedOn w:val="HeadingBase"/>
    <w:rsid w:val="00C230B4"/>
    <w:pPr>
      <w:spacing w:before="120" w:after="160" w:line="480" w:lineRule="exact"/>
      <w:ind w:firstLine="720"/>
      <w:jc w:val="both"/>
    </w:pPr>
    <w:rPr>
      <w:sz w:val="28"/>
      <w:szCs w:val="20"/>
    </w:rPr>
  </w:style>
  <w:style w:type="paragraph" w:customStyle="1" w:styleId="SectionLabel7">
    <w:name w:val="Section Label7"/>
    <w:basedOn w:val="HeadingBase"/>
    <w:rsid w:val="00C230B4"/>
    <w:pPr>
      <w:keepLines/>
      <w:spacing w:after="360" w:line="480" w:lineRule="exact"/>
      <w:ind w:firstLine="720"/>
      <w:jc w:val="center"/>
    </w:pPr>
    <w:rPr>
      <w:szCs w:val="20"/>
    </w:rPr>
  </w:style>
  <w:style w:type="paragraph" w:customStyle="1" w:styleId="SubtitleCover7">
    <w:name w:val="Subtitle Cover7"/>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7">
    <w:name w:val="Title Cover7"/>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TOCBase7">
    <w:name w:val="TOC Base7"/>
    <w:basedOn w:val="Normal"/>
    <w:rsid w:val="00C230B4"/>
    <w:pPr>
      <w:tabs>
        <w:tab w:val="right" w:leader="dot" w:pos="8640"/>
      </w:tabs>
      <w:spacing w:after="120" w:line="480" w:lineRule="exact"/>
      <w:ind w:firstLine="720"/>
      <w:jc w:val="both"/>
    </w:pPr>
    <w:rPr>
      <w:szCs w:val="20"/>
    </w:rPr>
  </w:style>
  <w:style w:type="paragraph" w:customStyle="1" w:styleId="HeaderlikeH17">
    <w:name w:val="Header like H17"/>
    <w:basedOn w:val="Heading2"/>
    <w:rsid w:val="00C230B4"/>
    <w:pPr>
      <w:spacing w:before="120" w:line="360" w:lineRule="exact"/>
      <w:ind w:firstLine="720"/>
      <w:outlineLvl w:val="9"/>
    </w:pPr>
    <w:rPr>
      <w:b/>
      <w:i w:val="0"/>
      <w:sz w:val="36"/>
    </w:rPr>
  </w:style>
  <w:style w:type="paragraph" w:customStyle="1" w:styleId="Greeting7">
    <w:name w:val="Greeting7"/>
    <w:basedOn w:val="Normal"/>
    <w:rsid w:val="00C230B4"/>
    <w:pPr>
      <w:spacing w:after="120" w:line="480" w:lineRule="exact"/>
      <w:ind w:firstLine="720"/>
    </w:pPr>
    <w:rPr>
      <w:szCs w:val="20"/>
    </w:rPr>
  </w:style>
  <w:style w:type="paragraph" w:customStyle="1" w:styleId="Indent1070">
    <w:name w:val="Indent107"/>
    <w:basedOn w:val="Normal"/>
    <w:rsid w:val="00C230B4"/>
    <w:pPr>
      <w:spacing w:after="120" w:line="480" w:lineRule="exact"/>
      <w:ind w:left="1440" w:firstLine="720"/>
      <w:jc w:val="both"/>
    </w:pPr>
    <w:rPr>
      <w:szCs w:val="20"/>
    </w:rPr>
  </w:style>
  <w:style w:type="paragraph" w:customStyle="1" w:styleId="Indent1570">
    <w:name w:val="Indent157"/>
    <w:basedOn w:val="Normal"/>
    <w:rsid w:val="00C230B4"/>
    <w:pPr>
      <w:spacing w:after="120" w:line="480" w:lineRule="exact"/>
      <w:ind w:left="2160" w:firstLine="720"/>
      <w:jc w:val="both"/>
    </w:pPr>
    <w:rPr>
      <w:szCs w:val="20"/>
    </w:rPr>
  </w:style>
  <w:style w:type="paragraph" w:customStyle="1" w:styleId="Indent207">
    <w:name w:val="Indent207"/>
    <w:basedOn w:val="Normal"/>
    <w:rsid w:val="00C230B4"/>
    <w:pPr>
      <w:spacing w:after="120" w:line="480" w:lineRule="exact"/>
      <w:ind w:left="2880" w:firstLine="720"/>
      <w:jc w:val="both"/>
    </w:pPr>
    <w:rPr>
      <w:szCs w:val="20"/>
    </w:rPr>
  </w:style>
  <w:style w:type="paragraph" w:customStyle="1" w:styleId="BodyTextNotJustified7">
    <w:name w:val="Body Text Not Justified7"/>
    <w:basedOn w:val="Normal"/>
    <w:rsid w:val="00C230B4"/>
    <w:pPr>
      <w:spacing w:after="120" w:line="480" w:lineRule="exact"/>
      <w:ind w:firstLine="720"/>
    </w:pPr>
    <w:rPr>
      <w:szCs w:val="20"/>
    </w:rPr>
  </w:style>
  <w:style w:type="paragraph" w:customStyle="1" w:styleId="BoldCenterArial12pt7">
    <w:name w:val="Bold Center Arial 12 pt7"/>
    <w:basedOn w:val="Normal"/>
    <w:rsid w:val="00C230B4"/>
    <w:pPr>
      <w:spacing w:after="160" w:line="480" w:lineRule="exact"/>
      <w:ind w:firstLine="720"/>
      <w:jc w:val="center"/>
    </w:pPr>
    <w:rPr>
      <w:rFonts w:ascii="Arial" w:hAnsi="Arial"/>
      <w:b/>
      <w:szCs w:val="20"/>
    </w:rPr>
  </w:style>
  <w:style w:type="paragraph" w:customStyle="1" w:styleId="H2A8">
    <w:name w:val="H2A8"/>
    <w:basedOn w:val="H2"/>
    <w:rsid w:val="00C230B4"/>
    <w:pPr>
      <w:outlineLvl w:val="9"/>
    </w:pPr>
    <w:rPr>
      <w:rFonts w:ascii="Times New Roman" w:hAnsi="Times New Roman"/>
      <w:iCs w:val="0"/>
      <w:szCs w:val="28"/>
    </w:rPr>
  </w:style>
  <w:style w:type="paragraph" w:customStyle="1" w:styleId="H217">
    <w:name w:val="H217"/>
    <w:basedOn w:val="BT"/>
    <w:autoRedefine/>
    <w:rsid w:val="00C230B4"/>
    <w:pPr>
      <w:spacing w:line="300" w:lineRule="atLeast"/>
      <w:ind w:firstLine="720"/>
      <w:outlineLvl w:val="1"/>
    </w:pPr>
  </w:style>
  <w:style w:type="paragraph" w:customStyle="1" w:styleId="Exercise7">
    <w:name w:val="Exercise7"/>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7">
    <w:name w:val="Flush Left Bold7"/>
    <w:basedOn w:val="Normal"/>
    <w:rsid w:val="00C230B4"/>
    <w:pPr>
      <w:spacing w:before="120" w:after="120" w:line="290" w:lineRule="exact"/>
      <w:ind w:firstLine="720"/>
      <w:jc w:val="both"/>
    </w:pPr>
    <w:rPr>
      <w:b/>
      <w:snapToGrid w:val="0"/>
      <w:szCs w:val="20"/>
    </w:rPr>
  </w:style>
  <w:style w:type="paragraph" w:customStyle="1" w:styleId="Hang17">
    <w:name w:val="Hang17"/>
    <w:basedOn w:val="Normal"/>
    <w:autoRedefine/>
    <w:rsid w:val="00C230B4"/>
    <w:pPr>
      <w:spacing w:after="120" w:line="480" w:lineRule="exact"/>
      <w:ind w:left="1080" w:hanging="360"/>
      <w:jc w:val="both"/>
    </w:pPr>
    <w:rPr>
      <w:snapToGrid w:val="0"/>
      <w:szCs w:val="20"/>
    </w:rPr>
  </w:style>
  <w:style w:type="paragraph" w:customStyle="1" w:styleId="Style17">
    <w:name w:val="Style17"/>
    <w:basedOn w:val="BP"/>
    <w:next w:val="BT"/>
    <w:autoRedefine/>
    <w:rsid w:val="00C230B4"/>
    <w:pPr>
      <w:spacing w:after="120"/>
      <w:ind w:firstLine="720"/>
    </w:pPr>
    <w:rPr>
      <w:szCs w:val="20"/>
    </w:rPr>
  </w:style>
  <w:style w:type="paragraph" w:customStyle="1" w:styleId="BP7">
    <w:name w:val="BP7"/>
    <w:basedOn w:val="BT"/>
    <w:next w:val="BT"/>
    <w:autoRedefine/>
    <w:rsid w:val="00C230B4"/>
    <w:pPr>
      <w:ind w:firstLine="720"/>
    </w:pPr>
  </w:style>
  <w:style w:type="paragraph" w:customStyle="1" w:styleId="HeadingCaps7">
    <w:name w:val="Heading Caps7"/>
    <w:basedOn w:val="Heading1"/>
    <w:autoRedefine/>
    <w:rsid w:val="00C230B4"/>
    <w:pPr>
      <w:spacing w:after="120" w:line="400" w:lineRule="exact"/>
      <w:ind w:firstLine="720"/>
    </w:pPr>
    <w:rPr>
      <w:caps/>
      <w:snapToGrid w:val="0"/>
      <w:sz w:val="40"/>
      <w:szCs w:val="20"/>
    </w:rPr>
  </w:style>
  <w:style w:type="paragraph" w:customStyle="1" w:styleId="BoldLine7">
    <w:name w:val="Bold Line7"/>
    <w:basedOn w:val="Normal"/>
    <w:rsid w:val="00C230B4"/>
    <w:pPr>
      <w:pBdr>
        <w:bottom w:val="single" w:sz="36" w:space="1" w:color="auto"/>
      </w:pBdr>
      <w:spacing w:after="120" w:line="300" w:lineRule="atLeast"/>
      <w:ind w:firstLine="720"/>
      <w:jc w:val="both"/>
    </w:pPr>
    <w:rPr>
      <w:szCs w:val="20"/>
    </w:rPr>
  </w:style>
  <w:style w:type="paragraph" w:customStyle="1" w:styleId="ExerciseTitle7">
    <w:name w:val="Exercise Title7"/>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7">
    <w:name w:val="Title 27"/>
    <w:basedOn w:val="Normal"/>
    <w:rsid w:val="00C230B4"/>
    <w:pPr>
      <w:spacing w:after="120" w:line="300" w:lineRule="atLeast"/>
      <w:ind w:firstLine="720"/>
      <w:jc w:val="center"/>
    </w:pPr>
    <w:rPr>
      <w:sz w:val="52"/>
      <w:szCs w:val="20"/>
    </w:rPr>
  </w:style>
  <w:style w:type="paragraph" w:customStyle="1" w:styleId="Title17">
    <w:name w:val="Title 17"/>
    <w:basedOn w:val="Normal"/>
    <w:rsid w:val="00C230B4"/>
    <w:pPr>
      <w:spacing w:after="120" w:line="300" w:lineRule="atLeast"/>
      <w:ind w:firstLine="720"/>
      <w:jc w:val="center"/>
    </w:pPr>
    <w:rPr>
      <w:b/>
      <w:sz w:val="72"/>
      <w:szCs w:val="20"/>
    </w:rPr>
  </w:style>
  <w:style w:type="paragraph" w:customStyle="1" w:styleId="Title37">
    <w:name w:val="Title 37"/>
    <w:basedOn w:val="Title2"/>
    <w:rsid w:val="00C230B4"/>
    <w:pPr>
      <w:ind w:firstLine="720"/>
    </w:pPr>
    <w:rPr>
      <w:b/>
      <w:sz w:val="26"/>
      <w:szCs w:val="20"/>
    </w:rPr>
  </w:style>
  <w:style w:type="paragraph" w:customStyle="1" w:styleId="Title47">
    <w:name w:val="Title 47"/>
    <w:basedOn w:val="Title3"/>
    <w:rsid w:val="00C230B4"/>
    <w:pPr>
      <w:ind w:firstLine="720"/>
    </w:pPr>
    <w:rPr>
      <w:szCs w:val="20"/>
    </w:rPr>
  </w:style>
  <w:style w:type="paragraph" w:customStyle="1" w:styleId="CenterItalic7">
    <w:name w:val="Center Italic7"/>
    <w:basedOn w:val="Normal"/>
    <w:autoRedefine/>
    <w:rsid w:val="00C230B4"/>
    <w:pPr>
      <w:spacing w:after="120" w:line="480" w:lineRule="exact"/>
      <w:ind w:firstLine="720"/>
      <w:jc w:val="center"/>
    </w:pPr>
    <w:rPr>
      <w:i/>
      <w:szCs w:val="20"/>
    </w:rPr>
  </w:style>
  <w:style w:type="paragraph" w:customStyle="1" w:styleId="H4A7">
    <w:name w:val="H4A7"/>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7">
    <w:name w:val="LT7"/>
    <w:basedOn w:val="Heading2"/>
    <w:autoRedefine/>
    <w:rsid w:val="00C230B4"/>
    <w:pPr>
      <w:ind w:firstLine="720"/>
    </w:pPr>
    <w:rPr>
      <w:b/>
      <w:i w:val="0"/>
      <w:sz w:val="36"/>
    </w:rPr>
  </w:style>
  <w:style w:type="paragraph" w:customStyle="1" w:styleId="Style27">
    <w:name w:val="Style27"/>
    <w:basedOn w:val="H2A"/>
    <w:autoRedefine/>
    <w:rsid w:val="00C230B4"/>
    <w:pPr>
      <w:outlineLvl w:val="2"/>
    </w:pPr>
    <w:rPr>
      <w:i/>
      <w:snapToGrid w:val="0"/>
    </w:rPr>
  </w:style>
  <w:style w:type="paragraph" w:customStyle="1" w:styleId="LS-LessonSubtitle7">
    <w:name w:val="LS - Lesson Subtitle7"/>
    <w:basedOn w:val="H2A"/>
    <w:autoRedefine/>
    <w:rsid w:val="00C230B4"/>
    <w:pPr>
      <w:outlineLvl w:val="2"/>
    </w:pPr>
    <w:rPr>
      <w:i/>
      <w:snapToGrid w:val="0"/>
    </w:rPr>
  </w:style>
  <w:style w:type="paragraph" w:customStyle="1" w:styleId="H3A7">
    <w:name w:val="H3A7"/>
    <w:basedOn w:val="H3"/>
    <w:rsid w:val="00C230B4"/>
  </w:style>
  <w:style w:type="paragraph" w:customStyle="1" w:styleId="H39">
    <w:name w:val="H3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8">
    <w:name w:val="L18"/>
    <w:basedOn w:val="Normal"/>
    <w:autoRedefine/>
    <w:rsid w:val="00C230B4"/>
    <w:pPr>
      <w:spacing w:after="120" w:line="480" w:lineRule="exact"/>
      <w:ind w:left="720" w:hanging="720"/>
      <w:jc w:val="both"/>
    </w:pPr>
    <w:rPr>
      <w:szCs w:val="20"/>
    </w:rPr>
  </w:style>
  <w:style w:type="paragraph" w:customStyle="1" w:styleId="L27">
    <w:name w:val="L27"/>
    <w:basedOn w:val="BT"/>
    <w:autoRedefine/>
    <w:rsid w:val="00C230B4"/>
    <w:pPr>
      <w:tabs>
        <w:tab w:val="left" w:pos="720"/>
      </w:tabs>
      <w:ind w:left="1440" w:hanging="720"/>
    </w:pPr>
  </w:style>
  <w:style w:type="paragraph" w:customStyle="1" w:styleId="L37">
    <w:name w:val="L37"/>
    <w:basedOn w:val="BT"/>
    <w:autoRedefine/>
    <w:rsid w:val="00C230B4"/>
    <w:pPr>
      <w:tabs>
        <w:tab w:val="left" w:pos="720"/>
        <w:tab w:val="left" w:pos="2160"/>
      </w:tabs>
      <w:ind w:left="2160" w:hanging="720"/>
    </w:pPr>
  </w:style>
  <w:style w:type="paragraph" w:customStyle="1" w:styleId="H119">
    <w:name w:val="H119"/>
    <w:basedOn w:val="BT"/>
    <w:next w:val="BT"/>
    <w:autoRedefine/>
    <w:rsid w:val="00C230B4"/>
    <w:pPr>
      <w:spacing w:line="300" w:lineRule="atLeast"/>
      <w:ind w:firstLine="720"/>
      <w:outlineLvl w:val="0"/>
    </w:pPr>
    <w:rPr>
      <w:rFonts w:ascii="Arial" w:hAnsi="Arial"/>
      <w:b/>
      <w:kern w:val="28"/>
    </w:rPr>
  </w:style>
  <w:style w:type="paragraph" w:customStyle="1" w:styleId="H1A7">
    <w:name w:val="H1A7"/>
    <w:basedOn w:val="H1"/>
    <w:rsid w:val="00C230B4"/>
    <w:pPr>
      <w:outlineLvl w:val="9"/>
    </w:pPr>
    <w:rPr>
      <w:sz w:val="24"/>
    </w:rPr>
  </w:style>
  <w:style w:type="paragraph" w:customStyle="1" w:styleId="I18">
    <w:name w:val="I18"/>
    <w:basedOn w:val="BT"/>
    <w:autoRedefine/>
    <w:rsid w:val="00C230B4"/>
    <w:pPr>
      <w:ind w:left="720" w:firstLine="720"/>
    </w:pPr>
  </w:style>
  <w:style w:type="paragraph" w:customStyle="1" w:styleId="I27">
    <w:name w:val="I27"/>
    <w:basedOn w:val="BT"/>
    <w:autoRedefine/>
    <w:rsid w:val="00C230B4"/>
    <w:pPr>
      <w:ind w:left="1440" w:firstLine="720"/>
    </w:pPr>
  </w:style>
  <w:style w:type="paragraph" w:customStyle="1" w:styleId="I37">
    <w:name w:val="I37"/>
    <w:basedOn w:val="I1"/>
    <w:autoRedefine/>
    <w:rsid w:val="00C230B4"/>
    <w:pPr>
      <w:ind w:left="2160"/>
    </w:pPr>
  </w:style>
  <w:style w:type="paragraph" w:customStyle="1" w:styleId="GR8">
    <w:name w:val="GR8"/>
    <w:basedOn w:val="BT"/>
    <w:autoRedefine/>
    <w:rsid w:val="00C230B4"/>
    <w:pPr>
      <w:spacing w:beforeLines="60"/>
      <w:ind w:firstLine="720"/>
      <w:jc w:val="left"/>
    </w:pPr>
  </w:style>
  <w:style w:type="character" w:customStyle="1" w:styleId="GK8">
    <w:name w:val="GK8"/>
    <w:basedOn w:val="DefaultParagraphFont"/>
    <w:rsid w:val="00C230B4"/>
    <w:rPr>
      <w:rFonts w:ascii="GraecaII" w:hAnsi="GraecaII"/>
      <w:sz w:val="28"/>
    </w:rPr>
  </w:style>
  <w:style w:type="character" w:customStyle="1" w:styleId="HB6">
    <w:name w:val="HB6"/>
    <w:basedOn w:val="DefaultParagraphFont"/>
    <w:rsid w:val="00C230B4"/>
    <w:rPr>
      <w:rFonts w:ascii="HebraicaII" w:hAnsi="HebraicaII"/>
      <w:sz w:val="28"/>
      <w:szCs w:val="28"/>
    </w:rPr>
  </w:style>
  <w:style w:type="character" w:customStyle="1" w:styleId="EN100">
    <w:name w:val="EN10"/>
    <w:basedOn w:val="DefaultParagraphFont"/>
    <w:rsid w:val="00C230B4"/>
    <w:rPr>
      <w:rFonts w:ascii="Times New Roman" w:hAnsi="Times New Roman"/>
      <w:sz w:val="24"/>
      <w:szCs w:val="24"/>
    </w:rPr>
  </w:style>
  <w:style w:type="paragraph" w:customStyle="1" w:styleId="I47">
    <w:name w:val="I47"/>
    <w:basedOn w:val="I1"/>
    <w:autoRedefine/>
    <w:rsid w:val="00C230B4"/>
    <w:pPr>
      <w:ind w:left="2880"/>
    </w:pPr>
  </w:style>
  <w:style w:type="paragraph" w:customStyle="1" w:styleId="H47">
    <w:name w:val="H47"/>
    <w:basedOn w:val="H4A"/>
    <w:next w:val="Normal"/>
    <w:autoRedefine/>
    <w:rsid w:val="00C230B4"/>
    <w:pPr>
      <w:snapToGrid w:val="0"/>
      <w:ind w:left="1440"/>
      <w:outlineLvl w:val="3"/>
    </w:pPr>
    <w:rPr>
      <w:snapToGrid/>
    </w:rPr>
  </w:style>
  <w:style w:type="paragraph" w:customStyle="1" w:styleId="CA7">
    <w:name w:val="CA7"/>
    <w:basedOn w:val="BT"/>
    <w:rsid w:val="00C230B4"/>
    <w:pPr>
      <w:ind w:firstLine="720"/>
      <w:jc w:val="left"/>
    </w:pPr>
  </w:style>
  <w:style w:type="paragraph" w:customStyle="1" w:styleId="StyleBodyText10ptBlack7">
    <w:name w:val="Style Body Text + 10 pt Black7"/>
    <w:basedOn w:val="Normal"/>
    <w:rsid w:val="00C230B4"/>
    <w:pPr>
      <w:spacing w:before="120" w:after="120" w:line="480" w:lineRule="exact"/>
      <w:ind w:firstLine="720"/>
      <w:jc w:val="both"/>
    </w:pPr>
    <w:rPr>
      <w:color w:val="000000"/>
      <w:szCs w:val="20"/>
    </w:rPr>
  </w:style>
  <w:style w:type="character" w:customStyle="1" w:styleId="grame7">
    <w:name w:val="grame7"/>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70">
    <w:name w:val="bt7"/>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7">
    <w:name w:val="en17"/>
    <w:basedOn w:val="DefaultParagraphFont"/>
    <w:rsid w:val="00C230B4"/>
    <w:rPr>
      <w:rFonts w:ascii="Times New Roman" w:hAnsi="Times New Roman" w:cs="Times New Roman" w:hint="default"/>
    </w:rPr>
  </w:style>
  <w:style w:type="character" w:customStyle="1" w:styleId="spelle7">
    <w:name w:val="spelle7"/>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8">
    <w:name w:val="Style Body Text + Bold8"/>
    <w:basedOn w:val="Normal"/>
    <w:autoRedefine/>
    <w:rsid w:val="00C230B4"/>
    <w:pPr>
      <w:spacing w:after="120" w:line="480" w:lineRule="exact"/>
      <w:ind w:firstLine="720"/>
      <w:jc w:val="both"/>
    </w:pPr>
    <w:rPr>
      <w:b/>
      <w:bCs/>
      <w:szCs w:val="20"/>
    </w:rPr>
  </w:style>
  <w:style w:type="character" w:customStyle="1" w:styleId="FootnoteTextCharCharCharCharChar16">
    <w:name w:val="Footnote Text Char Char Char Char Char16"/>
    <w:basedOn w:val="DefaultParagraphFont"/>
    <w:rsid w:val="00C230B4"/>
    <w:rPr>
      <w:lang w:val="en-US" w:eastAsia="en-US" w:bidi="ar-SA"/>
    </w:rPr>
  </w:style>
  <w:style w:type="paragraph" w:customStyle="1" w:styleId="H218">
    <w:name w:val="H21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6">
    <w:name w:val="QT116"/>
    <w:basedOn w:val="NormalWeb"/>
    <w:autoRedefine/>
    <w:rsid w:val="00C230B4"/>
    <w:pPr>
      <w:spacing w:after="120" w:line="300" w:lineRule="atLeast"/>
      <w:ind w:left="720" w:right="720" w:firstLine="720"/>
      <w:jc w:val="both"/>
    </w:pPr>
    <w:rPr>
      <w:rFonts w:cs="Arial"/>
      <w:i/>
    </w:rPr>
  </w:style>
  <w:style w:type="character" w:customStyle="1" w:styleId="QTChar111">
    <w:name w:val="QT Char111"/>
    <w:basedOn w:val="DefaultParagraphFont"/>
    <w:rsid w:val="00C230B4"/>
    <w:rPr>
      <w:rFonts w:cs="Arial"/>
      <w:i/>
      <w:sz w:val="24"/>
      <w:lang w:val="en-US" w:eastAsia="en-US" w:bidi="ar-SA"/>
    </w:rPr>
  </w:style>
  <w:style w:type="character" w:customStyle="1" w:styleId="Heading1Char111">
    <w:name w:val="Heading 1 Char111"/>
    <w:basedOn w:val="DefaultParagraphFont"/>
    <w:rsid w:val="00C230B4"/>
    <w:rPr>
      <w:rFonts w:ascii="Arial" w:eastAsia="Times New Roman" w:hAnsi="Arial"/>
      <w:b/>
      <w:kern w:val="28"/>
      <w:sz w:val="32"/>
    </w:rPr>
  </w:style>
  <w:style w:type="character" w:customStyle="1" w:styleId="BodyTextChar112">
    <w:name w:val="Body Text Char112"/>
    <w:basedOn w:val="DefaultParagraphFont"/>
    <w:rsid w:val="00C230B4"/>
    <w:rPr>
      <w:rFonts w:ascii="Times New Roman" w:eastAsia="Times New Roman" w:hAnsi="Times New Roman"/>
      <w:sz w:val="24"/>
      <w:szCs w:val="24"/>
    </w:rPr>
  </w:style>
  <w:style w:type="character" w:customStyle="1" w:styleId="Heading2Char111">
    <w:name w:val="Heading 2 Char111"/>
    <w:basedOn w:val="DefaultParagraphFont"/>
    <w:rsid w:val="00C230B4"/>
    <w:rPr>
      <w:rFonts w:ascii="Arial" w:eastAsia="Times New Roman" w:hAnsi="Arial"/>
      <w:i/>
      <w:kern w:val="28"/>
      <w:sz w:val="28"/>
    </w:rPr>
  </w:style>
  <w:style w:type="character" w:customStyle="1" w:styleId="Heading3Char111">
    <w:name w:val="Heading 3 Char111"/>
    <w:basedOn w:val="DefaultParagraphFont"/>
    <w:rsid w:val="00C230B4"/>
    <w:rPr>
      <w:rFonts w:ascii="Arial" w:eastAsia="Times New Roman" w:hAnsi="Arial"/>
      <w:b/>
      <w:kern w:val="28"/>
      <w:sz w:val="24"/>
    </w:rPr>
  </w:style>
  <w:style w:type="paragraph" w:customStyle="1" w:styleId="Quotation1140">
    <w:name w:val="Quotation114"/>
    <w:basedOn w:val="Normal"/>
    <w:autoRedefine/>
    <w:rsid w:val="00C230B4"/>
    <w:pPr>
      <w:spacing w:before="120" w:after="120" w:line="480" w:lineRule="exact"/>
      <w:ind w:left="720" w:right="720" w:firstLine="720"/>
      <w:jc w:val="both"/>
    </w:pPr>
    <w:rPr>
      <w:i/>
      <w:szCs w:val="20"/>
    </w:rPr>
  </w:style>
  <w:style w:type="character" w:customStyle="1" w:styleId="QuotationChar113">
    <w:name w:val="Quotation Char113"/>
    <w:basedOn w:val="BodyTextChar"/>
    <w:rsid w:val="00C230B4"/>
    <w:rPr>
      <w:rFonts w:ascii="Times New Roman" w:eastAsia="Times New Roman" w:hAnsi="Times New Roman"/>
      <w:i/>
      <w:sz w:val="24"/>
      <w:szCs w:val="24"/>
    </w:rPr>
  </w:style>
  <w:style w:type="paragraph" w:customStyle="1" w:styleId="quotation211">
    <w:name w:val="quotation2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1">
    <w:name w:val="flush left111"/>
    <w:aliases w:val="no hang1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1">
    <w:name w:val="QT211"/>
    <w:basedOn w:val="NormalWeb"/>
    <w:autoRedefine/>
    <w:rsid w:val="00C230B4"/>
    <w:pPr>
      <w:spacing w:after="120" w:line="300" w:lineRule="atLeast"/>
      <w:ind w:left="720" w:right="720" w:firstLine="720"/>
      <w:jc w:val="both"/>
    </w:pPr>
    <w:rPr>
      <w:rFonts w:cs="Arial"/>
      <w:i/>
    </w:rPr>
  </w:style>
  <w:style w:type="character" w:customStyle="1" w:styleId="QTChar210">
    <w:name w:val="QT Char210"/>
    <w:basedOn w:val="DefaultParagraphFont"/>
    <w:rsid w:val="00C230B4"/>
    <w:rPr>
      <w:rFonts w:ascii="Times New Roman" w:eastAsia="Times New Roman" w:hAnsi="Times New Roman" w:cs="Arial"/>
      <w:i/>
      <w:sz w:val="24"/>
      <w:szCs w:val="20"/>
    </w:rPr>
  </w:style>
  <w:style w:type="paragraph" w:customStyle="1" w:styleId="FootnoteBase111">
    <w:name w:val="Footnote Base111"/>
    <w:basedOn w:val="Normal"/>
    <w:rsid w:val="00C230B4"/>
    <w:pPr>
      <w:tabs>
        <w:tab w:val="left" w:pos="187"/>
      </w:tabs>
      <w:spacing w:after="120" w:line="220" w:lineRule="exact"/>
      <w:ind w:left="187" w:hanging="187"/>
      <w:jc w:val="both"/>
    </w:pPr>
    <w:rPr>
      <w:sz w:val="18"/>
      <w:szCs w:val="20"/>
    </w:rPr>
  </w:style>
  <w:style w:type="paragraph" w:customStyle="1" w:styleId="Quotation2110">
    <w:name w:val="Quotation211"/>
    <w:basedOn w:val="Normal"/>
    <w:autoRedefine/>
    <w:rsid w:val="00C230B4"/>
    <w:pPr>
      <w:spacing w:before="120" w:after="120" w:line="480" w:lineRule="exact"/>
      <w:ind w:left="720" w:right="720" w:firstLine="720"/>
    </w:pPr>
    <w:rPr>
      <w:i/>
      <w:szCs w:val="20"/>
    </w:rPr>
  </w:style>
  <w:style w:type="paragraph" w:customStyle="1" w:styleId="quotation311">
    <w:name w:val="quotation3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6">
    <w:name w:val="QT36"/>
    <w:basedOn w:val="NormalWeb"/>
    <w:autoRedefine/>
    <w:rsid w:val="00C230B4"/>
    <w:pPr>
      <w:spacing w:after="120" w:line="300" w:lineRule="atLeast"/>
      <w:ind w:left="720" w:right="720" w:firstLine="720"/>
      <w:jc w:val="both"/>
    </w:pPr>
    <w:rPr>
      <w:rFonts w:cs="Arial"/>
      <w:i/>
    </w:rPr>
  </w:style>
  <w:style w:type="character" w:customStyle="1" w:styleId="QTChar36">
    <w:name w:val="QT Char36"/>
    <w:basedOn w:val="DefaultParagraphFont"/>
    <w:rsid w:val="00C230B4"/>
    <w:rPr>
      <w:rFonts w:cs="Arial"/>
      <w:i/>
      <w:sz w:val="24"/>
    </w:rPr>
  </w:style>
  <w:style w:type="character" w:customStyle="1" w:styleId="BodyTextChar211">
    <w:name w:val="Body Text Char211"/>
    <w:basedOn w:val="DefaultParagraphFont"/>
    <w:rsid w:val="00C230B4"/>
    <w:rPr>
      <w:sz w:val="24"/>
      <w:szCs w:val="24"/>
    </w:rPr>
  </w:style>
  <w:style w:type="character" w:customStyle="1" w:styleId="QuotationChar211">
    <w:name w:val="Quotation Char211"/>
    <w:basedOn w:val="BodyTextChar"/>
    <w:rsid w:val="00C230B4"/>
    <w:rPr>
      <w:i/>
      <w:sz w:val="24"/>
      <w:szCs w:val="24"/>
    </w:rPr>
  </w:style>
  <w:style w:type="paragraph" w:customStyle="1" w:styleId="FootnoteBase26">
    <w:name w:val="Footnote Base26"/>
    <w:basedOn w:val="Normal"/>
    <w:rsid w:val="00C230B4"/>
    <w:pPr>
      <w:tabs>
        <w:tab w:val="left" w:pos="187"/>
      </w:tabs>
      <w:spacing w:after="120" w:line="220" w:lineRule="exact"/>
      <w:ind w:left="187" w:hanging="187"/>
      <w:jc w:val="both"/>
    </w:pPr>
    <w:rPr>
      <w:sz w:val="18"/>
      <w:szCs w:val="20"/>
    </w:rPr>
  </w:style>
  <w:style w:type="paragraph" w:customStyle="1" w:styleId="Quotation380">
    <w:name w:val="Quotation38"/>
    <w:basedOn w:val="Normal"/>
    <w:autoRedefine/>
    <w:rsid w:val="00C230B4"/>
    <w:pPr>
      <w:spacing w:before="120" w:after="120" w:line="480" w:lineRule="exact"/>
      <w:ind w:left="720" w:right="720" w:firstLine="720"/>
    </w:pPr>
    <w:rPr>
      <w:i/>
      <w:szCs w:val="20"/>
    </w:rPr>
  </w:style>
  <w:style w:type="character" w:customStyle="1" w:styleId="BodyTextChar311">
    <w:name w:val="Body Text Char311"/>
    <w:basedOn w:val="DefaultParagraphFont"/>
    <w:rsid w:val="00C230B4"/>
    <w:rPr>
      <w:sz w:val="24"/>
      <w:szCs w:val="24"/>
    </w:rPr>
  </w:style>
  <w:style w:type="character" w:customStyle="1" w:styleId="QuotationChar37">
    <w:name w:val="Quotation Char37"/>
    <w:basedOn w:val="BodyTextChar"/>
    <w:rsid w:val="00C230B4"/>
    <w:rPr>
      <w:i/>
      <w:sz w:val="24"/>
      <w:szCs w:val="24"/>
    </w:rPr>
  </w:style>
  <w:style w:type="character" w:customStyle="1" w:styleId="Heading1Char26">
    <w:name w:val="Heading 1 Char26"/>
    <w:basedOn w:val="DefaultParagraphFont"/>
    <w:rsid w:val="00C230B4"/>
    <w:rPr>
      <w:rFonts w:ascii="Arial" w:hAnsi="Arial"/>
      <w:b/>
      <w:kern w:val="28"/>
      <w:sz w:val="32"/>
    </w:rPr>
  </w:style>
  <w:style w:type="character" w:customStyle="1" w:styleId="Heading2Char211">
    <w:name w:val="Heading 2 Char211"/>
    <w:basedOn w:val="DefaultParagraphFont"/>
    <w:rsid w:val="00C230B4"/>
    <w:rPr>
      <w:rFonts w:ascii="Arial" w:hAnsi="Arial"/>
      <w:i/>
      <w:kern w:val="28"/>
      <w:sz w:val="28"/>
    </w:rPr>
  </w:style>
  <w:style w:type="character" w:customStyle="1" w:styleId="Heading3Char211">
    <w:name w:val="Heading 3 Char211"/>
    <w:basedOn w:val="DefaultParagraphFont"/>
    <w:rsid w:val="00C230B4"/>
    <w:rPr>
      <w:rFonts w:ascii="Arial" w:hAnsi="Arial"/>
      <w:b/>
      <w:kern w:val="28"/>
      <w:sz w:val="24"/>
    </w:rPr>
  </w:style>
  <w:style w:type="paragraph" w:customStyle="1" w:styleId="quotation49">
    <w:name w:val="quotation4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6">
    <w:name w:val="QT46"/>
    <w:basedOn w:val="NormalWeb"/>
    <w:autoRedefine/>
    <w:rsid w:val="00C230B4"/>
    <w:pPr>
      <w:spacing w:after="120" w:line="300" w:lineRule="atLeast"/>
      <w:ind w:left="720" w:right="720" w:firstLine="720"/>
      <w:jc w:val="both"/>
    </w:pPr>
    <w:rPr>
      <w:rFonts w:cs="Arial"/>
      <w:i/>
    </w:rPr>
  </w:style>
  <w:style w:type="character" w:customStyle="1" w:styleId="QTChar46">
    <w:name w:val="QT Char46"/>
    <w:basedOn w:val="DefaultParagraphFont"/>
    <w:rsid w:val="00C230B4"/>
    <w:rPr>
      <w:rFonts w:cs="Arial"/>
      <w:i/>
      <w:sz w:val="24"/>
    </w:rPr>
  </w:style>
  <w:style w:type="character" w:customStyle="1" w:styleId="FootnoteTextChar411">
    <w:name w:val="Footnote Text Char411"/>
    <w:aliases w:val="Footnote Text Char Char Char Char411,Footnote Text Char Char Char1 Char311,Footnote Text Char Char Char2 Char311,Footnote Text Char Char Char11 Char311,Footnote Text Char Char Char3 Char311,Footnote Text Char Char Char12 Char311"/>
    <w:basedOn w:val="DefaultParagraphFont"/>
    <w:rsid w:val="00C230B4"/>
    <w:rPr>
      <w:lang w:val="en-US" w:eastAsia="en-US" w:bidi="ar-SA"/>
    </w:rPr>
  </w:style>
  <w:style w:type="paragraph" w:customStyle="1" w:styleId="Quotation480">
    <w:name w:val="Quotation48"/>
    <w:basedOn w:val="Normal"/>
    <w:autoRedefine/>
    <w:rsid w:val="00C230B4"/>
    <w:pPr>
      <w:spacing w:before="120" w:after="120" w:line="480" w:lineRule="exact"/>
      <w:ind w:left="720" w:right="720" w:firstLine="720"/>
      <w:jc w:val="both"/>
    </w:pPr>
    <w:rPr>
      <w:i/>
      <w:szCs w:val="20"/>
    </w:rPr>
  </w:style>
  <w:style w:type="character" w:customStyle="1" w:styleId="BodyTextChar410">
    <w:name w:val="Body Text Char410"/>
    <w:basedOn w:val="DefaultParagraphFont"/>
    <w:rsid w:val="00C230B4"/>
    <w:rPr>
      <w:rFonts w:cs="Arial"/>
      <w:sz w:val="24"/>
      <w:lang w:val="en-US" w:eastAsia="en-US" w:bidi="ar-SA"/>
    </w:rPr>
  </w:style>
  <w:style w:type="character" w:customStyle="1" w:styleId="QuotationChar46">
    <w:name w:val="Quotation Char46"/>
    <w:basedOn w:val="BodyTextChar"/>
    <w:rsid w:val="00C230B4"/>
    <w:rPr>
      <w:i/>
      <w:sz w:val="24"/>
      <w:szCs w:val="24"/>
    </w:rPr>
  </w:style>
  <w:style w:type="character" w:customStyle="1" w:styleId="FootnoteTextChar57">
    <w:name w:val="Footnote Text Char57"/>
    <w:aliases w:val="Footnote Text Char Char Char Char57,Footnote Text Char Char Char1 Char411,Footnote Text Char Char Char2 Char411,Footnote Text Char Char Char11 Char411,Footnote Text Char Char Char3 Char411,Footnote Text Char Char Char12 Char411"/>
    <w:basedOn w:val="DefaultParagraphFont"/>
    <w:rsid w:val="00C230B4"/>
    <w:rPr>
      <w:lang w:val="en-US" w:eastAsia="en-US" w:bidi="ar-SA"/>
    </w:rPr>
  </w:style>
  <w:style w:type="paragraph" w:customStyle="1" w:styleId="Quotation416">
    <w:name w:val="Quotation416"/>
    <w:basedOn w:val="Normal"/>
    <w:autoRedefine/>
    <w:rsid w:val="00C230B4"/>
    <w:pPr>
      <w:spacing w:before="120" w:after="120" w:line="480" w:lineRule="exact"/>
      <w:ind w:left="720" w:right="720" w:firstLine="720"/>
      <w:jc w:val="both"/>
    </w:pPr>
    <w:rPr>
      <w:i/>
      <w:szCs w:val="20"/>
    </w:rPr>
  </w:style>
  <w:style w:type="character" w:customStyle="1" w:styleId="FootnoteTextChar66">
    <w:name w:val="Footnote Text Char66"/>
    <w:aliases w:val="Footnote Text Char Char Char Char66,Footnote Text Char Char Char1 Char56,Footnote Text Char Char Char2 Char56,Footnote Text Char Char Char11 Char56,Footnote Text Char Char Char3 Char56,Footnote Text Char Char Char12 Char56"/>
    <w:basedOn w:val="DefaultParagraphFont"/>
    <w:rsid w:val="00C230B4"/>
    <w:rPr>
      <w:lang w:val="en-US" w:eastAsia="en-US" w:bidi="ar-SA"/>
    </w:rPr>
  </w:style>
  <w:style w:type="paragraph" w:customStyle="1" w:styleId="Quotation426">
    <w:name w:val="Quotation426"/>
    <w:basedOn w:val="Normal"/>
    <w:autoRedefine/>
    <w:rsid w:val="00C230B4"/>
    <w:pPr>
      <w:spacing w:before="120" w:after="120" w:line="480" w:lineRule="exact"/>
      <w:ind w:left="720" w:right="720" w:firstLine="720"/>
      <w:jc w:val="both"/>
    </w:pPr>
    <w:rPr>
      <w:i/>
      <w:szCs w:val="20"/>
    </w:rPr>
  </w:style>
  <w:style w:type="character" w:customStyle="1" w:styleId="FooterChar16">
    <w:name w:val="Footer Char16"/>
    <w:basedOn w:val="DefaultParagraphFont"/>
    <w:rsid w:val="00C230B4"/>
    <w:rPr>
      <w:sz w:val="24"/>
    </w:rPr>
  </w:style>
  <w:style w:type="character" w:customStyle="1" w:styleId="HeaderChar110">
    <w:name w:val="Header Char110"/>
    <w:basedOn w:val="DefaultParagraphFont"/>
    <w:rsid w:val="00C230B4"/>
    <w:rPr>
      <w:i/>
      <w:sz w:val="24"/>
    </w:rPr>
  </w:style>
  <w:style w:type="character" w:customStyle="1" w:styleId="BodyTextChar56">
    <w:name w:val="Body Text Char56"/>
    <w:basedOn w:val="DefaultParagraphFont"/>
    <w:rsid w:val="00C230B4"/>
    <w:rPr>
      <w:rFonts w:cs="Arial"/>
      <w:sz w:val="24"/>
      <w:lang w:val="en-US" w:eastAsia="en-US" w:bidi="ar-SA"/>
    </w:rPr>
  </w:style>
  <w:style w:type="character" w:customStyle="1" w:styleId="FootnoteTextChar76">
    <w:name w:val="Footnote Text Char76"/>
    <w:aliases w:val="Footnote Text Char Char Char Char76,Footnote Text Char Char Char1 Char66,Footnote Text Char Char Char2 Char66,Footnote Text Char Char Char11 Char66,Footnote Text Char Char Char3 Char66,Footnote Text Char Char Char12 Char66"/>
    <w:basedOn w:val="DefaultParagraphFont"/>
    <w:rsid w:val="00C230B4"/>
    <w:rPr>
      <w:lang w:val="en-US" w:eastAsia="en-US" w:bidi="ar-SA"/>
    </w:rPr>
  </w:style>
  <w:style w:type="paragraph" w:customStyle="1" w:styleId="HeaderlikeH117">
    <w:name w:val="Header like H117"/>
    <w:basedOn w:val="Heading2"/>
    <w:rsid w:val="00C230B4"/>
    <w:pPr>
      <w:spacing w:before="120" w:line="360" w:lineRule="exact"/>
      <w:ind w:firstLine="720"/>
      <w:outlineLvl w:val="9"/>
    </w:pPr>
    <w:rPr>
      <w:b/>
      <w:i w:val="0"/>
      <w:sz w:val="36"/>
    </w:rPr>
  </w:style>
  <w:style w:type="paragraph" w:customStyle="1" w:styleId="Quotation56">
    <w:name w:val="Quotation56"/>
    <w:basedOn w:val="Normal"/>
    <w:autoRedefine/>
    <w:rsid w:val="00C230B4"/>
    <w:pPr>
      <w:spacing w:before="120" w:after="120" w:line="480" w:lineRule="exact"/>
      <w:ind w:left="720" w:right="720" w:firstLine="720"/>
      <w:jc w:val="both"/>
    </w:pPr>
    <w:rPr>
      <w:i/>
      <w:szCs w:val="20"/>
    </w:rPr>
  </w:style>
  <w:style w:type="character" w:customStyle="1" w:styleId="QuotationChar56">
    <w:name w:val="Quotation Char56"/>
    <w:basedOn w:val="BodyTextChar"/>
    <w:rsid w:val="00C230B4"/>
    <w:rPr>
      <w:i/>
      <w:sz w:val="24"/>
      <w:szCs w:val="24"/>
    </w:rPr>
  </w:style>
  <w:style w:type="paragraph" w:customStyle="1" w:styleId="Greeting17">
    <w:name w:val="Greeting17"/>
    <w:basedOn w:val="Normal"/>
    <w:rsid w:val="00C230B4"/>
    <w:pPr>
      <w:spacing w:after="120" w:line="480" w:lineRule="exact"/>
      <w:ind w:firstLine="720"/>
    </w:pPr>
    <w:rPr>
      <w:szCs w:val="20"/>
    </w:rPr>
  </w:style>
  <w:style w:type="paragraph" w:customStyle="1" w:styleId="H2A17">
    <w:name w:val="H2A17"/>
    <w:basedOn w:val="H2"/>
    <w:rsid w:val="00C230B4"/>
    <w:pPr>
      <w:outlineLvl w:val="9"/>
    </w:pPr>
    <w:rPr>
      <w:rFonts w:ascii="Times New Roman" w:hAnsi="Times New Roman"/>
      <w:iCs w:val="0"/>
      <w:szCs w:val="28"/>
    </w:rPr>
  </w:style>
  <w:style w:type="paragraph" w:customStyle="1" w:styleId="H226">
    <w:name w:val="H226"/>
    <w:basedOn w:val="BT"/>
    <w:autoRedefine/>
    <w:rsid w:val="00C230B4"/>
    <w:pPr>
      <w:spacing w:line="300" w:lineRule="atLeast"/>
      <w:ind w:firstLine="720"/>
      <w:outlineLvl w:val="1"/>
    </w:pPr>
  </w:style>
  <w:style w:type="paragraph" w:customStyle="1" w:styleId="BT17">
    <w:name w:val="BT17"/>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7">
    <w:name w:val="BT Char17"/>
    <w:basedOn w:val="DefaultParagraphFont"/>
    <w:rsid w:val="00C230B4"/>
    <w:rPr>
      <w:sz w:val="24"/>
      <w:lang w:val="en-US" w:eastAsia="en-US" w:bidi="ar-SA"/>
    </w:rPr>
  </w:style>
  <w:style w:type="paragraph" w:customStyle="1" w:styleId="Level3Heading17">
    <w:name w:val="Level 3 Heading17"/>
    <w:rsid w:val="00C230B4"/>
    <w:pPr>
      <w:keepNext/>
      <w:keepLines/>
      <w:widowControl w:val="0"/>
      <w:spacing w:after="240" w:line="480" w:lineRule="exact"/>
      <w:jc w:val="center"/>
    </w:pPr>
    <w:rPr>
      <w:rFonts w:ascii="Times" w:hAnsi="Times"/>
      <w:b/>
      <w:snapToGrid w:val="0"/>
      <w:sz w:val="28"/>
      <w:szCs w:val="24"/>
    </w:rPr>
  </w:style>
  <w:style w:type="paragraph" w:customStyle="1" w:styleId="flushleft211">
    <w:name w:val="flush left211"/>
    <w:aliases w:val="no hang2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6">
    <w:name w:val="QT56"/>
    <w:basedOn w:val="NormalWeb"/>
    <w:autoRedefine/>
    <w:rsid w:val="00C230B4"/>
    <w:pPr>
      <w:spacing w:after="120" w:line="300" w:lineRule="atLeast"/>
      <w:ind w:left="720" w:right="720" w:firstLine="720"/>
      <w:jc w:val="both"/>
    </w:pPr>
    <w:rPr>
      <w:rFonts w:cs="Arial"/>
      <w:i/>
    </w:rPr>
  </w:style>
  <w:style w:type="character" w:customStyle="1" w:styleId="QTChar56">
    <w:name w:val="QT Char56"/>
    <w:basedOn w:val="DefaultParagraphFont"/>
    <w:rsid w:val="00C230B4"/>
    <w:rPr>
      <w:rFonts w:cs="Arial"/>
      <w:i/>
      <w:sz w:val="24"/>
      <w:lang w:val="en-US" w:eastAsia="en-US" w:bidi="ar-SA"/>
    </w:rPr>
  </w:style>
  <w:style w:type="character" w:customStyle="1" w:styleId="BTCharCharCharChar16">
    <w:name w:val="BT Char Char Char Char16"/>
    <w:basedOn w:val="DefaultParagraphFont"/>
    <w:rsid w:val="00C230B4"/>
    <w:rPr>
      <w:sz w:val="24"/>
      <w:lang w:val="en-US" w:eastAsia="en-US" w:bidi="ar-SA"/>
    </w:rPr>
  </w:style>
  <w:style w:type="paragraph" w:customStyle="1" w:styleId="BTCharCharChar16">
    <w:name w:val="BT Char Char Char16"/>
    <w:basedOn w:val="Normal"/>
    <w:autoRedefine/>
    <w:rsid w:val="00C230B4"/>
    <w:pPr>
      <w:spacing w:after="120" w:line="300" w:lineRule="exact"/>
      <w:ind w:firstLine="720"/>
      <w:jc w:val="both"/>
    </w:pPr>
    <w:rPr>
      <w:szCs w:val="20"/>
    </w:rPr>
  </w:style>
  <w:style w:type="paragraph" w:customStyle="1" w:styleId="FNChar16">
    <w:name w:val="FN Char16"/>
    <w:basedOn w:val="FootnoteText"/>
    <w:autoRedefine/>
    <w:rsid w:val="00C230B4"/>
    <w:pPr>
      <w:contextualSpacing/>
      <w:jc w:val="both"/>
    </w:pPr>
  </w:style>
  <w:style w:type="character" w:customStyle="1" w:styleId="FNCharChar16">
    <w:name w:val="FN Char Char16"/>
    <w:basedOn w:val="DefaultParagraphFont"/>
    <w:rsid w:val="00C230B4"/>
    <w:rPr>
      <w:lang w:val="en-US" w:eastAsia="en-US" w:bidi="ar-SA"/>
    </w:rPr>
  </w:style>
  <w:style w:type="paragraph" w:customStyle="1" w:styleId="StyleBodyTextBold1110">
    <w:name w:val="Style Body Text + Bold1110"/>
    <w:basedOn w:val="Normal"/>
    <w:autoRedefine/>
    <w:rsid w:val="00C230B4"/>
    <w:pPr>
      <w:spacing w:after="120" w:line="480" w:lineRule="exact"/>
      <w:ind w:firstLine="720"/>
      <w:jc w:val="both"/>
    </w:pPr>
    <w:rPr>
      <w:b/>
      <w:bCs/>
      <w:szCs w:val="20"/>
    </w:rPr>
  </w:style>
  <w:style w:type="character" w:customStyle="1" w:styleId="StyleBodyTextBold1Char110">
    <w:name w:val="Style Body Text + Bold1 Char110"/>
    <w:basedOn w:val="BodyTextChar"/>
    <w:rsid w:val="00C230B4"/>
    <w:rPr>
      <w:b/>
      <w:bCs/>
      <w:sz w:val="24"/>
      <w:szCs w:val="24"/>
    </w:rPr>
  </w:style>
  <w:style w:type="character" w:customStyle="1" w:styleId="HeaderChar26">
    <w:name w:val="Header Char26"/>
    <w:basedOn w:val="DefaultParagraphFont"/>
    <w:rsid w:val="00C230B4"/>
    <w:rPr>
      <w:i/>
      <w:sz w:val="24"/>
    </w:rPr>
  </w:style>
  <w:style w:type="character" w:customStyle="1" w:styleId="CommentTextChar16">
    <w:name w:val="Comment Text Char16"/>
    <w:basedOn w:val="DefaultParagraphFont"/>
    <w:rsid w:val="00C230B4"/>
    <w:rPr>
      <w:sz w:val="24"/>
      <w:szCs w:val="24"/>
    </w:rPr>
  </w:style>
  <w:style w:type="character" w:customStyle="1" w:styleId="BodyTextIndentChar16">
    <w:name w:val="Body Text Indent Char16"/>
    <w:basedOn w:val="DefaultParagraphFont"/>
    <w:rsid w:val="00C230B4"/>
    <w:rPr>
      <w:rFonts w:cs="Arial"/>
      <w:sz w:val="24"/>
    </w:rPr>
  </w:style>
  <w:style w:type="character" w:customStyle="1" w:styleId="DateChar16">
    <w:name w:val="Date Char16"/>
    <w:basedOn w:val="DefaultParagraphFont"/>
    <w:rsid w:val="00C230B4"/>
    <w:rPr>
      <w:rFonts w:cs="Arial"/>
      <w:b/>
      <w:sz w:val="24"/>
    </w:rPr>
  </w:style>
  <w:style w:type="character" w:customStyle="1" w:styleId="EndnoteTextChar16">
    <w:name w:val="Endnote Text Char16"/>
    <w:basedOn w:val="DefaultParagraphFont"/>
    <w:rsid w:val="00C230B4"/>
    <w:rPr>
      <w:sz w:val="18"/>
      <w:szCs w:val="24"/>
    </w:rPr>
  </w:style>
  <w:style w:type="character" w:customStyle="1" w:styleId="FooterChar26">
    <w:name w:val="Footer Char26"/>
    <w:basedOn w:val="DefaultParagraphFont"/>
    <w:rsid w:val="00C230B4"/>
    <w:rPr>
      <w:sz w:val="24"/>
    </w:rPr>
  </w:style>
  <w:style w:type="paragraph" w:customStyle="1" w:styleId="FooterEven17">
    <w:name w:val="Footer Even17"/>
    <w:basedOn w:val="Footer"/>
    <w:rsid w:val="00C230B4"/>
    <w:pPr>
      <w:spacing w:after="120" w:line="480" w:lineRule="exact"/>
      <w:ind w:firstLine="720"/>
      <w:jc w:val="both"/>
    </w:pPr>
    <w:rPr>
      <w:szCs w:val="20"/>
    </w:rPr>
  </w:style>
  <w:style w:type="paragraph" w:customStyle="1" w:styleId="FooterFirst17">
    <w:name w:val="Footer First17"/>
    <w:basedOn w:val="Footer"/>
    <w:rsid w:val="00C230B4"/>
    <w:pPr>
      <w:spacing w:after="120" w:line="480" w:lineRule="exact"/>
      <w:ind w:firstLine="720"/>
      <w:jc w:val="both"/>
    </w:pPr>
    <w:rPr>
      <w:szCs w:val="20"/>
    </w:rPr>
  </w:style>
  <w:style w:type="paragraph" w:customStyle="1" w:styleId="FooterOdd17">
    <w:name w:val="Footer Odd17"/>
    <w:basedOn w:val="Footer"/>
    <w:rsid w:val="00C230B4"/>
    <w:pPr>
      <w:spacing w:after="120" w:line="480" w:lineRule="exact"/>
      <w:ind w:firstLine="720"/>
      <w:jc w:val="both"/>
    </w:pPr>
    <w:rPr>
      <w:szCs w:val="20"/>
    </w:rPr>
  </w:style>
  <w:style w:type="character" w:customStyle="1" w:styleId="MacroTextChar16">
    <w:name w:val="Macro Text Char16"/>
    <w:basedOn w:val="DefaultParagraphFont"/>
    <w:rsid w:val="00C230B4"/>
    <w:rPr>
      <w:rFonts w:ascii="Courier New" w:hAnsi="Courier New" w:cs="Arial"/>
      <w:sz w:val="24"/>
    </w:rPr>
  </w:style>
  <w:style w:type="character" w:customStyle="1" w:styleId="MessageHeaderChar16">
    <w:name w:val="Message Header Char16"/>
    <w:basedOn w:val="DefaultParagraphFont"/>
    <w:rsid w:val="00C230B4"/>
    <w:rPr>
      <w:rFonts w:ascii="Arial" w:hAnsi="Arial" w:cs="Arial"/>
      <w:sz w:val="24"/>
    </w:rPr>
  </w:style>
  <w:style w:type="character" w:customStyle="1" w:styleId="SubtitleChar16">
    <w:name w:val="Subtitle Char16"/>
    <w:basedOn w:val="DefaultParagraphFont"/>
    <w:rsid w:val="00C230B4"/>
    <w:rPr>
      <w:rFonts w:ascii="Arial" w:hAnsi="Arial"/>
      <w:i/>
      <w:kern w:val="28"/>
      <w:sz w:val="28"/>
      <w:szCs w:val="24"/>
    </w:rPr>
  </w:style>
  <w:style w:type="paragraph" w:customStyle="1" w:styleId="HeadingBase17">
    <w:name w:val="Heading Base17"/>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6">
    <w:name w:val="Title Char16"/>
    <w:basedOn w:val="DefaultParagraphFont"/>
    <w:rsid w:val="00C230B4"/>
    <w:rPr>
      <w:rFonts w:ascii="Arial" w:hAnsi="Arial"/>
      <w:b/>
      <w:kern w:val="28"/>
      <w:sz w:val="40"/>
      <w:szCs w:val="24"/>
    </w:rPr>
  </w:style>
  <w:style w:type="paragraph" w:customStyle="1" w:styleId="indent536">
    <w:name w:val="indent 536"/>
    <w:aliases w:val="hang 9 (SP Parts)17"/>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7">
    <w:name w:val="flush left bold titles17"/>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7">
    <w:name w:val="Left Running Head (Even)1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7">
    <w:name w:val="Right Running Head (Odd)17"/>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7">
    <w:name w:val="EXERCISE - BOX17"/>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7">
    <w:name w:val="Thick Line Below17"/>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60">
    <w:name w:val="quotation5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1">
    <w:name w:val="indent 51111"/>
    <w:aliases w:val="hang 51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0">
    <w:name w:val="Level 1 Heading1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00">
    <w:name w:val="indent 10110"/>
    <w:aliases w:val="block211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6">
    <w:name w:val="indent 5216"/>
    <w:aliases w:val="block36"/>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6">
    <w:name w:val="PI16"/>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60">
    <w:name w:val="indent 1516"/>
    <w:aliases w:val="block116"/>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7">
    <w:name w:val="Document Map Char17"/>
    <w:basedOn w:val="DefaultParagraphFont"/>
    <w:rsid w:val="00C230B4"/>
    <w:rPr>
      <w:rFonts w:ascii="Tahoma" w:hAnsi="Tahoma" w:cs="Tahoma"/>
      <w:sz w:val="24"/>
      <w:szCs w:val="24"/>
      <w:shd w:val="clear" w:color="auto" w:fill="000080"/>
    </w:rPr>
  </w:style>
  <w:style w:type="character" w:customStyle="1" w:styleId="PlainTextChar17">
    <w:name w:val="Plain Text Char17"/>
    <w:basedOn w:val="DefaultParagraphFont"/>
    <w:rsid w:val="00C230B4"/>
    <w:rPr>
      <w:rFonts w:ascii="Courier New" w:hAnsi="Courier New" w:cs="Courier New"/>
      <w:lang w:bidi="he-IL"/>
    </w:rPr>
  </w:style>
  <w:style w:type="paragraph" w:customStyle="1" w:styleId="quotation119">
    <w:name w:val="quotation11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7">
    <w:name w:val="List First17"/>
    <w:basedOn w:val="List"/>
    <w:next w:val="List"/>
    <w:rsid w:val="00C230B4"/>
    <w:pPr>
      <w:tabs>
        <w:tab w:val="clear" w:pos="720"/>
      </w:tabs>
      <w:spacing w:before="0" w:line="480" w:lineRule="exact"/>
      <w:jc w:val="both"/>
    </w:pPr>
    <w:rPr>
      <w:szCs w:val="20"/>
    </w:rPr>
  </w:style>
  <w:style w:type="paragraph" w:customStyle="1" w:styleId="ListLast17">
    <w:name w:val="List Last17"/>
    <w:basedOn w:val="List"/>
    <w:rsid w:val="00C230B4"/>
    <w:pPr>
      <w:tabs>
        <w:tab w:val="clear" w:pos="720"/>
      </w:tabs>
      <w:spacing w:before="0" w:line="480" w:lineRule="exact"/>
      <w:jc w:val="both"/>
    </w:pPr>
    <w:rPr>
      <w:szCs w:val="20"/>
    </w:rPr>
  </w:style>
  <w:style w:type="paragraph" w:customStyle="1" w:styleId="ListNumberFirst17">
    <w:name w:val="List Number First17"/>
    <w:basedOn w:val="ListNumber"/>
    <w:next w:val="ListNumber"/>
    <w:rsid w:val="00C230B4"/>
    <w:pPr>
      <w:spacing w:before="0" w:line="480" w:lineRule="exact"/>
      <w:jc w:val="both"/>
    </w:pPr>
    <w:rPr>
      <w:szCs w:val="20"/>
    </w:rPr>
  </w:style>
  <w:style w:type="paragraph" w:customStyle="1" w:styleId="ListNumberLast17">
    <w:name w:val="List Number Last17"/>
    <w:basedOn w:val="ListNumber"/>
    <w:rsid w:val="00C230B4"/>
    <w:pPr>
      <w:spacing w:before="0" w:line="480" w:lineRule="exact"/>
      <w:jc w:val="both"/>
    </w:pPr>
    <w:rPr>
      <w:szCs w:val="20"/>
    </w:rPr>
  </w:style>
  <w:style w:type="paragraph" w:customStyle="1" w:styleId="PartLabel17">
    <w:name w:val="Part Label17"/>
    <w:basedOn w:val="HeadingBase"/>
    <w:next w:val="Normal"/>
    <w:rsid w:val="00C230B4"/>
    <w:pPr>
      <w:spacing w:after="120" w:line="480" w:lineRule="exact"/>
      <w:ind w:firstLine="720"/>
      <w:jc w:val="both"/>
    </w:pPr>
    <w:rPr>
      <w:szCs w:val="20"/>
    </w:rPr>
  </w:style>
  <w:style w:type="paragraph" w:customStyle="1" w:styleId="PartTitle17">
    <w:name w:val="Part Title17"/>
    <w:basedOn w:val="HeadingBase"/>
    <w:next w:val="PartSubtitle"/>
    <w:rsid w:val="00C230B4"/>
    <w:pPr>
      <w:spacing w:after="120" w:line="480" w:lineRule="exact"/>
      <w:ind w:firstLine="720"/>
      <w:jc w:val="both"/>
    </w:pPr>
    <w:rPr>
      <w:szCs w:val="20"/>
    </w:rPr>
  </w:style>
  <w:style w:type="paragraph" w:customStyle="1" w:styleId="PartSubtitle17">
    <w:name w:val="Part Subtitle17"/>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7">
    <w:name w:val="Section Heading17"/>
    <w:basedOn w:val="HeadingBase"/>
    <w:rsid w:val="00C230B4"/>
    <w:pPr>
      <w:spacing w:after="120" w:line="480" w:lineRule="exact"/>
      <w:ind w:firstLine="720"/>
      <w:jc w:val="both"/>
    </w:pPr>
    <w:rPr>
      <w:szCs w:val="20"/>
    </w:rPr>
  </w:style>
  <w:style w:type="paragraph" w:customStyle="1" w:styleId="SectionLabel17">
    <w:name w:val="Section Label17"/>
    <w:basedOn w:val="HeadingBase"/>
    <w:rsid w:val="00C230B4"/>
    <w:pPr>
      <w:spacing w:after="120" w:line="480" w:lineRule="exact"/>
      <w:ind w:firstLine="720"/>
      <w:jc w:val="both"/>
    </w:pPr>
    <w:rPr>
      <w:szCs w:val="20"/>
    </w:rPr>
  </w:style>
  <w:style w:type="paragraph" w:customStyle="1" w:styleId="TitleCover17">
    <w:name w:val="Title Cover17"/>
    <w:basedOn w:val="HeadingBase"/>
    <w:next w:val="SubtitleCover"/>
    <w:rsid w:val="00C230B4"/>
    <w:pPr>
      <w:spacing w:after="120" w:line="480" w:lineRule="exact"/>
      <w:ind w:firstLine="720"/>
      <w:jc w:val="both"/>
    </w:pPr>
    <w:rPr>
      <w:szCs w:val="20"/>
    </w:rPr>
  </w:style>
  <w:style w:type="paragraph" w:customStyle="1" w:styleId="SubtitleCover17">
    <w:name w:val="Subtitle Cover17"/>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7">
    <w:name w:val="Title 317"/>
    <w:basedOn w:val="Title2"/>
    <w:rsid w:val="00C230B4"/>
    <w:pPr>
      <w:ind w:firstLine="720"/>
    </w:pPr>
    <w:rPr>
      <w:szCs w:val="20"/>
    </w:rPr>
  </w:style>
  <w:style w:type="paragraph" w:customStyle="1" w:styleId="Title217">
    <w:name w:val="Title 217"/>
    <w:basedOn w:val="Normal"/>
    <w:rsid w:val="00C230B4"/>
    <w:pPr>
      <w:spacing w:after="120" w:line="300" w:lineRule="atLeast"/>
      <w:ind w:firstLine="720"/>
      <w:jc w:val="center"/>
    </w:pPr>
    <w:rPr>
      <w:sz w:val="52"/>
      <w:szCs w:val="20"/>
    </w:rPr>
  </w:style>
  <w:style w:type="paragraph" w:customStyle="1" w:styleId="H3A17">
    <w:name w:val="H3A17"/>
    <w:basedOn w:val="H3"/>
    <w:rsid w:val="00C230B4"/>
  </w:style>
  <w:style w:type="paragraph" w:customStyle="1" w:styleId="H316">
    <w:name w:val="H31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6">
    <w:name w:val="H416"/>
    <w:basedOn w:val="H4A"/>
    <w:next w:val="Normal"/>
    <w:autoRedefine/>
    <w:rsid w:val="00C230B4"/>
  </w:style>
  <w:style w:type="paragraph" w:customStyle="1" w:styleId="H4A17">
    <w:name w:val="H4A17"/>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7">
    <w:name w:val="Block Quotation First17"/>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7">
    <w:name w:val="Block Quotation17"/>
    <w:basedOn w:val="Normal"/>
    <w:rsid w:val="00C230B4"/>
    <w:pPr>
      <w:keepLines/>
      <w:spacing w:after="160" w:line="480" w:lineRule="exact"/>
      <w:ind w:left="720" w:right="720" w:firstLine="720"/>
      <w:jc w:val="both"/>
    </w:pPr>
    <w:rPr>
      <w:i/>
      <w:szCs w:val="20"/>
    </w:rPr>
  </w:style>
  <w:style w:type="paragraph" w:customStyle="1" w:styleId="BlockQuotationLast17">
    <w:name w:val="Block Quotation Last17"/>
    <w:basedOn w:val="BlockQuotation"/>
    <w:rsid w:val="00C230B4"/>
    <w:pPr>
      <w:tabs>
        <w:tab w:val="clear" w:pos="720"/>
      </w:tabs>
      <w:spacing w:before="0" w:line="480" w:lineRule="exact"/>
      <w:ind w:firstLine="720"/>
      <w:jc w:val="both"/>
    </w:pPr>
    <w:rPr>
      <w:szCs w:val="20"/>
    </w:rPr>
  </w:style>
  <w:style w:type="paragraph" w:customStyle="1" w:styleId="BodyTextKeep17">
    <w:name w:val="Body Text Keep17"/>
    <w:basedOn w:val="Normal"/>
    <w:rsid w:val="00C230B4"/>
    <w:pPr>
      <w:keepNext/>
      <w:spacing w:after="120" w:line="480" w:lineRule="exact"/>
      <w:ind w:firstLine="720"/>
      <w:jc w:val="both"/>
    </w:pPr>
    <w:rPr>
      <w:szCs w:val="20"/>
    </w:rPr>
  </w:style>
  <w:style w:type="paragraph" w:customStyle="1" w:styleId="ChapterLabel17">
    <w:name w:val="Chapter Label17"/>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7">
    <w:name w:val="Chapter Subtitle17"/>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7">
    <w:name w:val="Chapter Title17"/>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7">
    <w:name w:val="Document Label17"/>
    <w:basedOn w:val="Normal"/>
    <w:rsid w:val="00C230B4"/>
    <w:pPr>
      <w:keepNext/>
      <w:spacing w:before="240" w:after="360" w:line="480" w:lineRule="exact"/>
      <w:ind w:firstLine="720"/>
      <w:jc w:val="both"/>
    </w:pPr>
    <w:rPr>
      <w:b/>
      <w:kern w:val="28"/>
      <w:sz w:val="36"/>
      <w:szCs w:val="20"/>
    </w:rPr>
  </w:style>
  <w:style w:type="paragraph" w:customStyle="1" w:styleId="FootnoteBase36">
    <w:name w:val="Footnote Base36"/>
    <w:basedOn w:val="Normal"/>
    <w:rsid w:val="00C230B4"/>
    <w:pPr>
      <w:tabs>
        <w:tab w:val="left" w:pos="187"/>
      </w:tabs>
      <w:spacing w:after="120" w:line="220" w:lineRule="exact"/>
      <w:ind w:left="187" w:hanging="187"/>
      <w:jc w:val="both"/>
    </w:pPr>
    <w:rPr>
      <w:sz w:val="18"/>
      <w:szCs w:val="20"/>
    </w:rPr>
  </w:style>
  <w:style w:type="paragraph" w:customStyle="1" w:styleId="HeaderBase17">
    <w:name w:val="Header Base17"/>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7">
    <w:name w:val="Header Even17"/>
    <w:basedOn w:val="Header"/>
    <w:rsid w:val="00C230B4"/>
    <w:pPr>
      <w:ind w:firstLine="720"/>
      <w:jc w:val="both"/>
    </w:pPr>
    <w:rPr>
      <w:sz w:val="56"/>
      <w:szCs w:val="56"/>
    </w:rPr>
  </w:style>
  <w:style w:type="paragraph" w:customStyle="1" w:styleId="HeaderFirst17">
    <w:name w:val="Header First17"/>
    <w:basedOn w:val="Header"/>
    <w:rsid w:val="00C230B4"/>
    <w:pPr>
      <w:ind w:firstLine="720"/>
      <w:jc w:val="center"/>
    </w:pPr>
    <w:rPr>
      <w:sz w:val="56"/>
      <w:szCs w:val="56"/>
    </w:rPr>
  </w:style>
  <w:style w:type="paragraph" w:customStyle="1" w:styleId="HeaderOdd17">
    <w:name w:val="Header Odd17"/>
    <w:basedOn w:val="Header"/>
    <w:rsid w:val="00C230B4"/>
    <w:pPr>
      <w:tabs>
        <w:tab w:val="right" w:pos="0"/>
      </w:tabs>
      <w:ind w:firstLine="720"/>
      <w:jc w:val="right"/>
    </w:pPr>
    <w:rPr>
      <w:sz w:val="56"/>
      <w:szCs w:val="56"/>
    </w:rPr>
  </w:style>
  <w:style w:type="paragraph" w:customStyle="1" w:styleId="IndexBase17">
    <w:name w:val="Index Base17"/>
    <w:basedOn w:val="Normal"/>
    <w:rsid w:val="00C230B4"/>
    <w:pPr>
      <w:tabs>
        <w:tab w:val="right" w:leader="dot" w:pos="3960"/>
      </w:tabs>
      <w:spacing w:after="120" w:line="480" w:lineRule="exact"/>
      <w:ind w:left="720" w:hanging="720"/>
      <w:jc w:val="both"/>
    </w:pPr>
    <w:rPr>
      <w:szCs w:val="20"/>
    </w:rPr>
  </w:style>
  <w:style w:type="paragraph" w:customStyle="1" w:styleId="ListBulletFirst17">
    <w:name w:val="List Bullet First17"/>
    <w:basedOn w:val="ListBullet"/>
    <w:next w:val="ListBullet"/>
    <w:rsid w:val="00C230B4"/>
    <w:pPr>
      <w:spacing w:before="80" w:line="480" w:lineRule="exact"/>
      <w:jc w:val="both"/>
    </w:pPr>
    <w:rPr>
      <w:szCs w:val="20"/>
    </w:rPr>
  </w:style>
  <w:style w:type="paragraph" w:customStyle="1" w:styleId="ListBulletLast17">
    <w:name w:val="List Bullet Last17"/>
    <w:basedOn w:val="ListBullet"/>
    <w:rsid w:val="00C230B4"/>
    <w:pPr>
      <w:spacing w:before="0" w:after="240" w:line="480" w:lineRule="exact"/>
      <w:jc w:val="both"/>
    </w:pPr>
    <w:rPr>
      <w:szCs w:val="20"/>
    </w:rPr>
  </w:style>
  <w:style w:type="paragraph" w:customStyle="1" w:styleId="Picture17">
    <w:name w:val="Picture17"/>
    <w:basedOn w:val="Normal"/>
    <w:next w:val="Caption"/>
    <w:rsid w:val="00C230B4"/>
    <w:pPr>
      <w:keepNext/>
      <w:spacing w:after="120" w:line="480" w:lineRule="exact"/>
      <w:ind w:firstLine="720"/>
      <w:jc w:val="both"/>
    </w:pPr>
    <w:rPr>
      <w:szCs w:val="20"/>
    </w:rPr>
  </w:style>
  <w:style w:type="paragraph" w:customStyle="1" w:styleId="TOCBase17">
    <w:name w:val="TOC Base17"/>
    <w:basedOn w:val="Normal"/>
    <w:rsid w:val="00C230B4"/>
    <w:pPr>
      <w:tabs>
        <w:tab w:val="right" w:leader="dot" w:pos="8640"/>
      </w:tabs>
      <w:spacing w:after="120" w:line="480" w:lineRule="exact"/>
      <w:ind w:firstLine="720"/>
      <w:jc w:val="both"/>
    </w:pPr>
    <w:rPr>
      <w:szCs w:val="20"/>
    </w:rPr>
  </w:style>
  <w:style w:type="paragraph" w:customStyle="1" w:styleId="Indent5190">
    <w:name w:val="Indent519"/>
    <w:basedOn w:val="Normal"/>
    <w:rsid w:val="00C230B4"/>
    <w:pPr>
      <w:spacing w:after="120" w:line="480" w:lineRule="exact"/>
      <w:ind w:left="720" w:firstLine="720"/>
      <w:jc w:val="both"/>
    </w:pPr>
    <w:rPr>
      <w:szCs w:val="20"/>
    </w:rPr>
  </w:style>
  <w:style w:type="paragraph" w:customStyle="1" w:styleId="Indent10170">
    <w:name w:val="Indent1017"/>
    <w:basedOn w:val="Normal"/>
    <w:rsid w:val="00C230B4"/>
    <w:pPr>
      <w:spacing w:after="120" w:line="480" w:lineRule="exact"/>
      <w:ind w:left="1440" w:firstLine="720"/>
      <w:jc w:val="both"/>
    </w:pPr>
    <w:rPr>
      <w:szCs w:val="20"/>
    </w:rPr>
  </w:style>
  <w:style w:type="paragraph" w:customStyle="1" w:styleId="Indent1517">
    <w:name w:val="Indent1517"/>
    <w:basedOn w:val="Normal"/>
    <w:rsid w:val="00C230B4"/>
    <w:pPr>
      <w:spacing w:after="120" w:line="480" w:lineRule="exact"/>
      <w:ind w:left="2160" w:firstLine="720"/>
      <w:jc w:val="both"/>
    </w:pPr>
    <w:rPr>
      <w:szCs w:val="20"/>
    </w:rPr>
  </w:style>
  <w:style w:type="paragraph" w:customStyle="1" w:styleId="Indent2017">
    <w:name w:val="Indent2017"/>
    <w:basedOn w:val="Normal"/>
    <w:rsid w:val="00C230B4"/>
    <w:pPr>
      <w:spacing w:after="120" w:line="480" w:lineRule="exact"/>
      <w:ind w:left="2880" w:firstLine="720"/>
      <w:jc w:val="both"/>
    </w:pPr>
    <w:rPr>
      <w:szCs w:val="20"/>
    </w:rPr>
  </w:style>
  <w:style w:type="paragraph" w:customStyle="1" w:styleId="BodyTextNotJustified17">
    <w:name w:val="Body Text Not Justified17"/>
    <w:basedOn w:val="Normal"/>
    <w:rsid w:val="00C230B4"/>
    <w:pPr>
      <w:spacing w:after="120" w:line="480" w:lineRule="exact"/>
      <w:ind w:firstLine="720"/>
    </w:pPr>
    <w:rPr>
      <w:szCs w:val="20"/>
    </w:rPr>
  </w:style>
  <w:style w:type="paragraph" w:customStyle="1" w:styleId="BoldCenterArial12pt17">
    <w:name w:val="Bold Center Arial 12 pt17"/>
    <w:basedOn w:val="Normal"/>
    <w:rsid w:val="00C230B4"/>
    <w:pPr>
      <w:spacing w:after="160" w:line="480" w:lineRule="exact"/>
      <w:ind w:firstLine="720"/>
      <w:jc w:val="center"/>
    </w:pPr>
    <w:rPr>
      <w:rFonts w:ascii="Arial" w:hAnsi="Arial"/>
      <w:b/>
      <w:szCs w:val="20"/>
    </w:rPr>
  </w:style>
  <w:style w:type="paragraph" w:customStyle="1" w:styleId="Exercise17">
    <w:name w:val="Exercise17"/>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7">
    <w:name w:val="Flush Left Bold17"/>
    <w:basedOn w:val="Normal"/>
    <w:rsid w:val="00C230B4"/>
    <w:pPr>
      <w:spacing w:before="120" w:after="120" w:line="290" w:lineRule="exact"/>
      <w:ind w:firstLine="720"/>
      <w:jc w:val="both"/>
    </w:pPr>
    <w:rPr>
      <w:b/>
      <w:snapToGrid w:val="0"/>
      <w:szCs w:val="20"/>
    </w:rPr>
  </w:style>
  <w:style w:type="paragraph" w:customStyle="1" w:styleId="Hang117">
    <w:name w:val="Hang117"/>
    <w:basedOn w:val="Normal"/>
    <w:autoRedefine/>
    <w:rsid w:val="00C230B4"/>
    <w:pPr>
      <w:spacing w:after="120" w:line="480" w:lineRule="exact"/>
      <w:ind w:left="1080" w:hanging="360"/>
      <w:jc w:val="both"/>
    </w:pPr>
    <w:rPr>
      <w:snapToGrid w:val="0"/>
      <w:szCs w:val="20"/>
    </w:rPr>
  </w:style>
  <w:style w:type="paragraph" w:customStyle="1" w:styleId="Style117">
    <w:name w:val="Style117"/>
    <w:basedOn w:val="BP"/>
    <w:next w:val="BT"/>
    <w:autoRedefine/>
    <w:rsid w:val="00C230B4"/>
    <w:pPr>
      <w:spacing w:after="120"/>
      <w:ind w:firstLine="720"/>
    </w:pPr>
    <w:rPr>
      <w:szCs w:val="20"/>
    </w:rPr>
  </w:style>
  <w:style w:type="paragraph" w:customStyle="1" w:styleId="BP16">
    <w:name w:val="BP16"/>
    <w:basedOn w:val="BT"/>
    <w:next w:val="BT"/>
    <w:autoRedefine/>
    <w:rsid w:val="00C230B4"/>
    <w:pPr>
      <w:ind w:firstLine="720"/>
    </w:pPr>
  </w:style>
  <w:style w:type="paragraph" w:customStyle="1" w:styleId="HeadingCaps17">
    <w:name w:val="Heading Caps17"/>
    <w:basedOn w:val="Heading1"/>
    <w:autoRedefine/>
    <w:rsid w:val="00C230B4"/>
    <w:pPr>
      <w:spacing w:after="120" w:line="400" w:lineRule="exact"/>
      <w:ind w:firstLine="720"/>
    </w:pPr>
    <w:rPr>
      <w:caps/>
      <w:snapToGrid w:val="0"/>
      <w:sz w:val="40"/>
      <w:szCs w:val="20"/>
    </w:rPr>
  </w:style>
  <w:style w:type="paragraph" w:customStyle="1" w:styleId="BoldLine17">
    <w:name w:val="Bold Line17"/>
    <w:basedOn w:val="Normal"/>
    <w:rsid w:val="00C230B4"/>
    <w:pPr>
      <w:pBdr>
        <w:bottom w:val="single" w:sz="36" w:space="1" w:color="auto"/>
      </w:pBdr>
      <w:spacing w:after="120" w:line="300" w:lineRule="atLeast"/>
      <w:ind w:firstLine="720"/>
      <w:jc w:val="both"/>
    </w:pPr>
    <w:rPr>
      <w:szCs w:val="20"/>
    </w:rPr>
  </w:style>
  <w:style w:type="paragraph" w:customStyle="1" w:styleId="ExerciseTitle17">
    <w:name w:val="Exercise Title17"/>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7">
    <w:name w:val="Title 117"/>
    <w:basedOn w:val="Normal"/>
    <w:rsid w:val="00C230B4"/>
    <w:pPr>
      <w:spacing w:after="120" w:line="300" w:lineRule="atLeast"/>
      <w:ind w:firstLine="720"/>
      <w:jc w:val="center"/>
    </w:pPr>
    <w:rPr>
      <w:b/>
      <w:sz w:val="72"/>
      <w:szCs w:val="20"/>
    </w:rPr>
  </w:style>
  <w:style w:type="paragraph" w:customStyle="1" w:styleId="Title417">
    <w:name w:val="Title 417"/>
    <w:basedOn w:val="Title3"/>
    <w:rsid w:val="00C230B4"/>
    <w:pPr>
      <w:ind w:firstLine="720"/>
    </w:pPr>
    <w:rPr>
      <w:szCs w:val="20"/>
    </w:rPr>
  </w:style>
  <w:style w:type="paragraph" w:customStyle="1" w:styleId="CenterItalic17">
    <w:name w:val="Center Italic17"/>
    <w:basedOn w:val="Normal"/>
    <w:autoRedefine/>
    <w:rsid w:val="00C230B4"/>
    <w:pPr>
      <w:spacing w:after="120" w:line="480" w:lineRule="exact"/>
      <w:ind w:firstLine="720"/>
      <w:jc w:val="center"/>
    </w:pPr>
    <w:rPr>
      <w:i/>
      <w:szCs w:val="20"/>
    </w:rPr>
  </w:style>
  <w:style w:type="paragraph" w:customStyle="1" w:styleId="LT17">
    <w:name w:val="LT17"/>
    <w:basedOn w:val="Heading2"/>
    <w:autoRedefine/>
    <w:rsid w:val="00C230B4"/>
    <w:pPr>
      <w:ind w:firstLine="720"/>
    </w:pPr>
    <w:rPr>
      <w:b/>
      <w:i w:val="0"/>
      <w:sz w:val="36"/>
    </w:rPr>
  </w:style>
  <w:style w:type="paragraph" w:customStyle="1" w:styleId="Style217">
    <w:name w:val="Style217"/>
    <w:basedOn w:val="H2A"/>
    <w:autoRedefine/>
    <w:rsid w:val="00C230B4"/>
    <w:pPr>
      <w:outlineLvl w:val="2"/>
    </w:pPr>
    <w:rPr>
      <w:i/>
      <w:snapToGrid w:val="0"/>
    </w:rPr>
  </w:style>
  <w:style w:type="paragraph" w:customStyle="1" w:styleId="LS-LessonSubtitle17">
    <w:name w:val="LS - Lesson Subtitle17"/>
    <w:basedOn w:val="H2A"/>
    <w:autoRedefine/>
    <w:rsid w:val="00C230B4"/>
    <w:pPr>
      <w:outlineLvl w:val="2"/>
    </w:pPr>
    <w:rPr>
      <w:i/>
      <w:snapToGrid w:val="0"/>
    </w:rPr>
  </w:style>
  <w:style w:type="paragraph" w:customStyle="1" w:styleId="L116">
    <w:name w:val="L116"/>
    <w:basedOn w:val="Normal"/>
    <w:autoRedefine/>
    <w:rsid w:val="00C230B4"/>
    <w:pPr>
      <w:spacing w:after="120" w:line="480" w:lineRule="exact"/>
      <w:ind w:left="720" w:hanging="720"/>
      <w:jc w:val="both"/>
    </w:pPr>
    <w:rPr>
      <w:szCs w:val="20"/>
    </w:rPr>
  </w:style>
  <w:style w:type="paragraph" w:customStyle="1" w:styleId="L216">
    <w:name w:val="L216"/>
    <w:basedOn w:val="BT"/>
    <w:autoRedefine/>
    <w:rsid w:val="00C230B4"/>
    <w:pPr>
      <w:tabs>
        <w:tab w:val="left" w:pos="720"/>
      </w:tabs>
      <w:ind w:left="1440" w:hanging="720"/>
    </w:pPr>
  </w:style>
  <w:style w:type="paragraph" w:customStyle="1" w:styleId="L316">
    <w:name w:val="L316"/>
    <w:basedOn w:val="BT"/>
    <w:autoRedefine/>
    <w:rsid w:val="00C230B4"/>
    <w:pPr>
      <w:tabs>
        <w:tab w:val="left" w:pos="720"/>
        <w:tab w:val="left" w:pos="2160"/>
      </w:tabs>
      <w:ind w:left="2160" w:hanging="720"/>
    </w:pPr>
  </w:style>
  <w:style w:type="paragraph" w:customStyle="1" w:styleId="H1110">
    <w:name w:val="H1110"/>
    <w:basedOn w:val="BT"/>
    <w:next w:val="BT"/>
    <w:autoRedefine/>
    <w:rsid w:val="00C230B4"/>
    <w:pPr>
      <w:spacing w:line="300" w:lineRule="atLeast"/>
      <w:ind w:firstLine="720"/>
      <w:outlineLvl w:val="0"/>
    </w:pPr>
    <w:rPr>
      <w:rFonts w:ascii="Arial" w:hAnsi="Arial"/>
      <w:b/>
      <w:kern w:val="28"/>
    </w:rPr>
  </w:style>
  <w:style w:type="paragraph" w:customStyle="1" w:styleId="H1A16">
    <w:name w:val="H1A16"/>
    <w:basedOn w:val="H1"/>
    <w:rsid w:val="00C230B4"/>
    <w:pPr>
      <w:outlineLvl w:val="9"/>
    </w:pPr>
    <w:rPr>
      <w:sz w:val="24"/>
    </w:rPr>
  </w:style>
  <w:style w:type="paragraph" w:customStyle="1" w:styleId="I116">
    <w:name w:val="I116"/>
    <w:basedOn w:val="BT"/>
    <w:autoRedefine/>
    <w:rsid w:val="00C230B4"/>
    <w:pPr>
      <w:ind w:left="720" w:firstLine="720"/>
    </w:pPr>
  </w:style>
  <w:style w:type="paragraph" w:customStyle="1" w:styleId="I216">
    <w:name w:val="I216"/>
    <w:basedOn w:val="BT"/>
    <w:autoRedefine/>
    <w:rsid w:val="00C230B4"/>
    <w:pPr>
      <w:ind w:left="1440" w:firstLine="720"/>
    </w:pPr>
  </w:style>
  <w:style w:type="paragraph" w:customStyle="1" w:styleId="I316">
    <w:name w:val="I316"/>
    <w:basedOn w:val="I1"/>
    <w:autoRedefine/>
    <w:rsid w:val="00C230B4"/>
    <w:pPr>
      <w:ind w:left="2160"/>
    </w:pPr>
  </w:style>
  <w:style w:type="paragraph" w:customStyle="1" w:styleId="GR16">
    <w:name w:val="GR16"/>
    <w:basedOn w:val="BT"/>
    <w:autoRedefine/>
    <w:rsid w:val="00C230B4"/>
    <w:pPr>
      <w:spacing w:beforeLines="60"/>
      <w:ind w:firstLine="720"/>
      <w:jc w:val="left"/>
    </w:pPr>
  </w:style>
  <w:style w:type="paragraph" w:customStyle="1" w:styleId="I416">
    <w:name w:val="I416"/>
    <w:basedOn w:val="I1"/>
    <w:autoRedefine/>
    <w:rsid w:val="00C230B4"/>
    <w:pPr>
      <w:ind w:left="2880"/>
    </w:pPr>
  </w:style>
  <w:style w:type="paragraph" w:customStyle="1" w:styleId="CA16">
    <w:name w:val="CA16"/>
    <w:basedOn w:val="BT"/>
    <w:rsid w:val="00C230B4"/>
    <w:pPr>
      <w:ind w:firstLine="720"/>
      <w:jc w:val="left"/>
    </w:pPr>
  </w:style>
  <w:style w:type="paragraph" w:customStyle="1" w:styleId="StyleBodyText10ptBlack16">
    <w:name w:val="Style Body Text + 10 pt Black16"/>
    <w:basedOn w:val="Normal"/>
    <w:rsid w:val="00C230B4"/>
    <w:pPr>
      <w:spacing w:before="120" w:after="120" w:line="480" w:lineRule="exact"/>
      <w:ind w:firstLine="720"/>
      <w:jc w:val="both"/>
    </w:pPr>
    <w:rPr>
      <w:color w:val="000000"/>
      <w:szCs w:val="20"/>
    </w:rPr>
  </w:style>
  <w:style w:type="paragraph" w:customStyle="1" w:styleId="bt160">
    <w:name w:val="bt16"/>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6">
    <w:name w:val="Style Body Text + Bold26"/>
    <w:basedOn w:val="Normal"/>
    <w:autoRedefine/>
    <w:rsid w:val="00C230B4"/>
    <w:pPr>
      <w:spacing w:after="120" w:line="480" w:lineRule="exact"/>
      <w:ind w:firstLine="720"/>
      <w:jc w:val="both"/>
    </w:pPr>
    <w:rPr>
      <w:b/>
      <w:bCs/>
      <w:szCs w:val="20"/>
    </w:rPr>
  </w:style>
  <w:style w:type="paragraph" w:customStyle="1" w:styleId="H2116">
    <w:name w:val="H2116"/>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7">
    <w:name w:val="QT117"/>
    <w:basedOn w:val="NormalWeb"/>
    <w:autoRedefine/>
    <w:rsid w:val="00C230B4"/>
    <w:pPr>
      <w:spacing w:after="120" w:line="300" w:lineRule="atLeast"/>
      <w:ind w:left="720" w:right="720" w:firstLine="720"/>
      <w:jc w:val="both"/>
    </w:pPr>
    <w:rPr>
      <w:rFonts w:cs="Arial"/>
      <w:i/>
    </w:rPr>
  </w:style>
  <w:style w:type="character" w:customStyle="1" w:styleId="FootnoteTextChar86">
    <w:name w:val="Footnote Text Char86"/>
    <w:aliases w:val="Footnote Text Char Char Char Char86,Footnote Text Char Char Char1 Char76,Footnote Text Char Char Char2 Char76,Footnote Text Char Char Char11 Char76,Footnote Text Char Char Char3 Char76,Footnote Text Char Char Char12 Char76"/>
    <w:basedOn w:val="DefaultParagraphFont"/>
    <w:rsid w:val="00C230B4"/>
    <w:rPr>
      <w:lang w:val="en-US" w:eastAsia="en-US" w:bidi="ar-SA"/>
    </w:rPr>
  </w:style>
  <w:style w:type="paragraph" w:customStyle="1" w:styleId="Quotation66">
    <w:name w:val="Quotation66"/>
    <w:basedOn w:val="Normal"/>
    <w:autoRedefine/>
    <w:rsid w:val="00C230B4"/>
    <w:pPr>
      <w:spacing w:before="120" w:after="120" w:line="480" w:lineRule="exact"/>
      <w:ind w:left="720" w:right="720" w:firstLine="720"/>
      <w:jc w:val="both"/>
    </w:pPr>
    <w:rPr>
      <w:i/>
      <w:szCs w:val="20"/>
    </w:rPr>
  </w:style>
  <w:style w:type="paragraph" w:customStyle="1" w:styleId="LeftRunningHeadEven26">
    <w:name w:val="Left Running Head (Even)2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60">
    <w:name w:val="quotation6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6">
    <w:name w:val="Level 1 Heading2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6">
    <w:name w:val="Quotation Char66"/>
    <w:basedOn w:val="BodyTextChar"/>
    <w:rsid w:val="00C230B4"/>
    <w:rPr>
      <w:i/>
      <w:sz w:val="24"/>
      <w:szCs w:val="24"/>
    </w:rPr>
  </w:style>
  <w:style w:type="paragraph" w:customStyle="1" w:styleId="StyleBodyTextBold126">
    <w:name w:val="Style Body Text + Bold126"/>
    <w:basedOn w:val="Normal"/>
    <w:autoRedefine/>
    <w:rsid w:val="00C230B4"/>
    <w:pPr>
      <w:spacing w:after="120" w:line="480" w:lineRule="exact"/>
      <w:ind w:firstLine="720"/>
      <w:jc w:val="both"/>
    </w:pPr>
    <w:rPr>
      <w:b/>
      <w:bCs/>
      <w:szCs w:val="20"/>
    </w:rPr>
  </w:style>
  <w:style w:type="character" w:customStyle="1" w:styleId="StyleBodyTextBold1Char26">
    <w:name w:val="Style Body Text + Bold1 Char26"/>
    <w:basedOn w:val="BodyTextChar"/>
    <w:rsid w:val="00C230B4"/>
    <w:rPr>
      <w:b/>
      <w:bCs/>
      <w:sz w:val="24"/>
      <w:szCs w:val="24"/>
    </w:rPr>
  </w:style>
  <w:style w:type="character" w:customStyle="1" w:styleId="BalloonTextChar7">
    <w:name w:val="Balloon Text Char7"/>
    <w:basedOn w:val="DefaultParagraphFont"/>
    <w:rsid w:val="00C230B4"/>
    <w:rPr>
      <w:rFonts w:ascii="Tahoma" w:hAnsi="Tahoma" w:cs="Tahoma"/>
      <w:sz w:val="16"/>
      <w:szCs w:val="16"/>
    </w:rPr>
  </w:style>
  <w:style w:type="character" w:customStyle="1" w:styleId="FootnoteTextChar96">
    <w:name w:val="Footnote Text Char96"/>
    <w:aliases w:val="Footnote Text Char Char Char Char96,Footnote Text Char Char Char1 Char86,Footnote Text Char Char Char2 Char86,Footnote Text Char Char Char11 Char86,Footnote Text Char Char Char3 Char86,Footnote Text Char Char Char12 Char86"/>
    <w:basedOn w:val="DefaultParagraphFont"/>
    <w:rsid w:val="00C230B4"/>
    <w:rPr>
      <w:lang w:val="en-US" w:eastAsia="en-US" w:bidi="ar-SA"/>
    </w:rPr>
  </w:style>
  <w:style w:type="paragraph" w:customStyle="1" w:styleId="Quotation77">
    <w:name w:val="Quotation77"/>
    <w:basedOn w:val="Normal"/>
    <w:autoRedefine/>
    <w:rsid w:val="00C230B4"/>
    <w:pPr>
      <w:spacing w:before="120" w:after="120" w:line="480" w:lineRule="exact"/>
      <w:ind w:left="720" w:right="720" w:firstLine="720"/>
      <w:jc w:val="both"/>
    </w:pPr>
    <w:rPr>
      <w:i/>
      <w:szCs w:val="20"/>
    </w:rPr>
  </w:style>
  <w:style w:type="character" w:customStyle="1" w:styleId="QuotationChar76">
    <w:name w:val="Quotation Char76"/>
    <w:basedOn w:val="BodyTextChar"/>
    <w:rsid w:val="00C230B4"/>
    <w:rPr>
      <w:i/>
      <w:sz w:val="24"/>
      <w:szCs w:val="24"/>
    </w:rPr>
  </w:style>
  <w:style w:type="paragraph" w:customStyle="1" w:styleId="H327">
    <w:name w:val="H32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7">
    <w:name w:val="QT67"/>
    <w:basedOn w:val="NormalWeb"/>
    <w:autoRedefine/>
    <w:rsid w:val="00C230B4"/>
    <w:pPr>
      <w:spacing w:after="120" w:line="300" w:lineRule="atLeast"/>
      <w:ind w:left="720" w:right="720" w:firstLine="720"/>
      <w:jc w:val="both"/>
    </w:pPr>
    <w:rPr>
      <w:rFonts w:cs="Arial"/>
      <w:i/>
    </w:rPr>
  </w:style>
  <w:style w:type="character" w:customStyle="1" w:styleId="QTChar66">
    <w:name w:val="QT Char66"/>
    <w:basedOn w:val="DefaultParagraphFont"/>
    <w:rsid w:val="00C230B4"/>
    <w:rPr>
      <w:rFonts w:cs="Arial"/>
      <w:i/>
      <w:sz w:val="24"/>
    </w:rPr>
  </w:style>
  <w:style w:type="character" w:customStyle="1" w:styleId="FootnoteTextChar58">
    <w:name w:val="Footnote Text Char58"/>
    <w:aliases w:val="Footnote Text Char Char Char Char58,Footnote Text Char Char Char1 Char57,Footnote Text Char Char Char2 Char57,Footnote Text Char Char Char11 Char57,Footnote Text Char Char Char3 Char57,Footnote Text Char Char Char12 Char57"/>
    <w:basedOn w:val="DefaultParagraphFont"/>
    <w:rsid w:val="00C230B4"/>
    <w:rPr>
      <w:lang w:val="en-US" w:eastAsia="en-US" w:bidi="ar-SA"/>
    </w:rPr>
  </w:style>
  <w:style w:type="paragraph" w:customStyle="1" w:styleId="quotation500">
    <w:name w:val="quotation5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31">
    <w:name w:val="flush left31"/>
    <w:aliases w:val="no hang3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7">
    <w:name w:val="Level 1 Heading2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PI9">
    <w:name w:val="PI9"/>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BodyTextChar50">
    <w:name w:val="Body Text Char50"/>
    <w:basedOn w:val="DefaultParagraphFont"/>
    <w:rsid w:val="00C230B4"/>
    <w:rPr>
      <w:rFonts w:cs="Arial"/>
      <w:sz w:val="24"/>
      <w:lang w:val="en-US" w:eastAsia="en-US" w:bidi="ar-SA"/>
    </w:rPr>
  </w:style>
  <w:style w:type="character" w:customStyle="1" w:styleId="Heading3Char31">
    <w:name w:val="Heading 3 Char31"/>
    <w:basedOn w:val="DefaultParagraphFont"/>
    <w:rsid w:val="00C230B4"/>
    <w:rPr>
      <w:rFonts w:ascii="Arial" w:hAnsi="Arial"/>
      <w:b/>
      <w:kern w:val="28"/>
      <w:sz w:val="24"/>
      <w:szCs w:val="24"/>
    </w:rPr>
  </w:style>
  <w:style w:type="character" w:customStyle="1" w:styleId="HeaderChar27">
    <w:name w:val="Header Char27"/>
    <w:basedOn w:val="DefaultParagraphFont"/>
    <w:uiPriority w:val="99"/>
    <w:rsid w:val="00C230B4"/>
    <w:rPr>
      <w:i/>
      <w:sz w:val="24"/>
    </w:rPr>
  </w:style>
  <w:style w:type="character" w:customStyle="1" w:styleId="Heading2Char37">
    <w:name w:val="Heading 2 Char37"/>
    <w:basedOn w:val="DefaultParagraphFont"/>
    <w:rsid w:val="00C230B4"/>
    <w:rPr>
      <w:rFonts w:ascii="Arial" w:hAnsi="Arial"/>
      <w:i/>
      <w:kern w:val="28"/>
      <w:sz w:val="28"/>
      <w:szCs w:val="24"/>
    </w:rPr>
  </w:style>
  <w:style w:type="character" w:customStyle="1" w:styleId="FootnoteTextChar59">
    <w:name w:val="Footnote Text Char59"/>
    <w:aliases w:val="Footnote Text Char Char Char Char59,Footnote Text Char Char Char1 Char58,Footnote Text Char Char Char2 Char58,Footnote Text Char Char Char11 Char58,Footnote Text Char Char Char3 Char58,Footnote Text Char Char Char12 Char58"/>
    <w:basedOn w:val="DefaultParagraphFont"/>
    <w:rsid w:val="00C230B4"/>
    <w:rPr>
      <w:lang w:val="en-US" w:eastAsia="en-US" w:bidi="ar-SA"/>
    </w:rPr>
  </w:style>
  <w:style w:type="paragraph" w:customStyle="1" w:styleId="quotation57">
    <w:name w:val="quotation5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32">
    <w:name w:val="flush left32"/>
    <w:aliases w:val="no hang3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8">
    <w:name w:val="Level 1 Heading2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57">
    <w:name w:val="Body Text Char57"/>
    <w:basedOn w:val="DefaultParagraphFont"/>
    <w:rsid w:val="00C230B4"/>
    <w:rPr>
      <w:rFonts w:cs="Arial"/>
      <w:sz w:val="24"/>
      <w:lang w:val="en-US" w:eastAsia="en-US" w:bidi="ar-SA"/>
    </w:rPr>
  </w:style>
  <w:style w:type="character" w:customStyle="1" w:styleId="Heading3Char32">
    <w:name w:val="Heading 3 Char32"/>
    <w:basedOn w:val="DefaultParagraphFont"/>
    <w:rsid w:val="00C230B4"/>
    <w:rPr>
      <w:rFonts w:ascii="Arial" w:hAnsi="Arial"/>
      <w:b/>
      <w:kern w:val="28"/>
      <w:sz w:val="24"/>
      <w:szCs w:val="24"/>
    </w:rPr>
  </w:style>
  <w:style w:type="character" w:customStyle="1" w:styleId="HeaderChar28">
    <w:name w:val="Header Char28"/>
    <w:basedOn w:val="DefaultParagraphFont"/>
    <w:uiPriority w:val="99"/>
    <w:rsid w:val="00C230B4"/>
    <w:rPr>
      <w:i/>
      <w:sz w:val="24"/>
    </w:rPr>
  </w:style>
  <w:style w:type="character" w:customStyle="1" w:styleId="Heading2Char38">
    <w:name w:val="Heading 2 Char38"/>
    <w:basedOn w:val="DefaultParagraphFont"/>
    <w:rsid w:val="00C230B4"/>
    <w:rPr>
      <w:rFonts w:ascii="Arial" w:hAnsi="Arial"/>
      <w:i/>
      <w:kern w:val="28"/>
      <w:sz w:val="28"/>
      <w:szCs w:val="24"/>
    </w:rPr>
  </w:style>
  <w:style w:type="character" w:customStyle="1" w:styleId="PlainTextChar8">
    <w:name w:val="Plain Text Char8"/>
    <w:basedOn w:val="DefaultParagraphFont"/>
    <w:rsid w:val="00C230B4"/>
    <w:rPr>
      <w:rFonts w:ascii="Consolas" w:hAnsi="Consolas"/>
      <w:sz w:val="21"/>
      <w:szCs w:val="21"/>
    </w:rPr>
  </w:style>
  <w:style w:type="character" w:customStyle="1" w:styleId="Heading1Char27">
    <w:name w:val="Heading 1 Char27"/>
    <w:basedOn w:val="DefaultParagraphFont"/>
    <w:rsid w:val="00C230B4"/>
    <w:rPr>
      <w:rFonts w:ascii="Arial" w:eastAsia="Times New Roman" w:hAnsi="Arial" w:cs="Times New Roman"/>
      <w:b/>
      <w:kern w:val="28"/>
      <w:sz w:val="32"/>
      <w:szCs w:val="20"/>
    </w:rPr>
  </w:style>
  <w:style w:type="character" w:customStyle="1" w:styleId="Heading2Char39">
    <w:name w:val="Heading 2 Char39"/>
    <w:basedOn w:val="DefaultParagraphFont"/>
    <w:rsid w:val="00C230B4"/>
    <w:rPr>
      <w:rFonts w:ascii="Arial" w:eastAsia="Times New Roman" w:hAnsi="Arial" w:cs="Times New Roman"/>
      <w:i/>
      <w:kern w:val="28"/>
      <w:sz w:val="28"/>
      <w:szCs w:val="24"/>
    </w:rPr>
  </w:style>
  <w:style w:type="character" w:customStyle="1" w:styleId="Heading3Char33">
    <w:name w:val="Heading 3 Char33"/>
    <w:basedOn w:val="DefaultParagraphFont"/>
    <w:rsid w:val="00C230B4"/>
    <w:rPr>
      <w:rFonts w:ascii="Arial" w:eastAsia="Times New Roman" w:hAnsi="Arial" w:cs="Times New Roman"/>
      <w:b/>
      <w:kern w:val="28"/>
      <w:sz w:val="24"/>
      <w:szCs w:val="24"/>
    </w:rPr>
  </w:style>
  <w:style w:type="character" w:customStyle="1" w:styleId="Heading4Char8">
    <w:name w:val="Heading 4 Char8"/>
    <w:basedOn w:val="DefaultParagraphFont"/>
    <w:rsid w:val="00C230B4"/>
    <w:rPr>
      <w:rFonts w:ascii="Times New Roman" w:eastAsia="Times New Roman" w:hAnsi="Times New Roman" w:cs="Times New Roman"/>
      <w:i/>
      <w:kern w:val="28"/>
      <w:sz w:val="24"/>
      <w:szCs w:val="24"/>
    </w:rPr>
  </w:style>
  <w:style w:type="character" w:customStyle="1" w:styleId="Heading5Char7">
    <w:name w:val="Heading 5 Char7"/>
    <w:basedOn w:val="DefaultParagraphFont"/>
    <w:rsid w:val="00C230B4"/>
    <w:rPr>
      <w:rFonts w:ascii="Arial" w:eastAsia="Times New Roman" w:hAnsi="Arial" w:cs="Times New Roman"/>
      <w:b/>
      <w:kern w:val="28"/>
      <w:sz w:val="24"/>
      <w:szCs w:val="24"/>
    </w:rPr>
  </w:style>
  <w:style w:type="character" w:customStyle="1" w:styleId="Heading6Char7">
    <w:name w:val="Heading 6 Char7"/>
    <w:basedOn w:val="DefaultParagraphFont"/>
    <w:rsid w:val="00C230B4"/>
    <w:rPr>
      <w:rFonts w:ascii="Arial" w:eastAsia="Times New Roman" w:hAnsi="Arial" w:cs="Times New Roman"/>
      <w:b/>
      <w:i/>
      <w:kern w:val="28"/>
      <w:sz w:val="24"/>
      <w:szCs w:val="24"/>
    </w:rPr>
  </w:style>
  <w:style w:type="character" w:customStyle="1" w:styleId="Heading7Char7">
    <w:name w:val="Heading 7 Char7"/>
    <w:basedOn w:val="DefaultParagraphFont"/>
    <w:rsid w:val="00C230B4"/>
    <w:rPr>
      <w:rFonts w:ascii="Times New Roman" w:eastAsia="Times New Roman" w:hAnsi="Times New Roman" w:cs="Times New Roman"/>
      <w:b/>
      <w:kern w:val="28"/>
      <w:sz w:val="24"/>
      <w:szCs w:val="24"/>
    </w:rPr>
  </w:style>
  <w:style w:type="character" w:customStyle="1" w:styleId="Heading8Char7">
    <w:name w:val="Heading 8 Char7"/>
    <w:basedOn w:val="DefaultParagraphFont"/>
    <w:rsid w:val="00C230B4"/>
    <w:rPr>
      <w:rFonts w:ascii="Times New Roman" w:eastAsia="Times New Roman" w:hAnsi="Times New Roman" w:cs="Times New Roman"/>
      <w:b/>
      <w:i/>
      <w:kern w:val="28"/>
      <w:sz w:val="24"/>
      <w:szCs w:val="24"/>
    </w:rPr>
  </w:style>
  <w:style w:type="character" w:customStyle="1" w:styleId="Heading9Char7">
    <w:name w:val="Heading 9 Char7"/>
    <w:basedOn w:val="DefaultParagraphFont"/>
    <w:rsid w:val="00C230B4"/>
    <w:rPr>
      <w:rFonts w:ascii="Times New Roman" w:eastAsia="Times New Roman" w:hAnsi="Times New Roman" w:cs="Times New Roman"/>
      <w:b/>
      <w:i/>
      <w:kern w:val="28"/>
      <w:sz w:val="24"/>
      <w:szCs w:val="24"/>
    </w:rPr>
  </w:style>
  <w:style w:type="character" w:customStyle="1" w:styleId="BodyTextChar58">
    <w:name w:val="Body Text Char58"/>
    <w:basedOn w:val="DefaultParagraphFont"/>
    <w:rsid w:val="00C230B4"/>
    <w:rPr>
      <w:rFonts w:ascii="Times New Roman" w:eastAsia="Times New Roman" w:hAnsi="Times New Roman" w:cs="Arial"/>
      <w:sz w:val="24"/>
      <w:szCs w:val="20"/>
    </w:rPr>
  </w:style>
  <w:style w:type="character" w:customStyle="1" w:styleId="CommentTextChar8">
    <w:name w:val="Comment Text Char8"/>
    <w:basedOn w:val="DefaultParagraphFont"/>
    <w:rsid w:val="00C230B4"/>
    <w:rPr>
      <w:rFonts w:ascii="Times New Roman" w:eastAsia="Times New Roman" w:hAnsi="Times New Roman" w:cs="Times New Roman"/>
      <w:sz w:val="24"/>
      <w:szCs w:val="24"/>
    </w:rPr>
  </w:style>
  <w:style w:type="paragraph" w:customStyle="1" w:styleId="BlockQuotation8">
    <w:name w:val="Block Quotation8"/>
    <w:basedOn w:val="Normal"/>
    <w:rsid w:val="00C230B4"/>
    <w:pPr>
      <w:keepLines/>
      <w:spacing w:after="160" w:line="480" w:lineRule="exact"/>
      <w:ind w:left="720" w:right="720" w:firstLine="720"/>
      <w:jc w:val="both"/>
    </w:pPr>
    <w:rPr>
      <w:i/>
      <w:szCs w:val="20"/>
    </w:rPr>
  </w:style>
  <w:style w:type="paragraph" w:customStyle="1" w:styleId="BlockQuotationFirst8">
    <w:name w:val="Block Quotation First8"/>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8">
    <w:name w:val="Block Quotation Last8"/>
    <w:basedOn w:val="BlockQuotation"/>
    <w:rsid w:val="00C230B4"/>
    <w:pPr>
      <w:tabs>
        <w:tab w:val="clear" w:pos="720"/>
      </w:tabs>
      <w:spacing w:before="0" w:after="240" w:line="480" w:lineRule="exact"/>
      <w:ind w:firstLine="720"/>
      <w:jc w:val="both"/>
    </w:pPr>
    <w:rPr>
      <w:szCs w:val="20"/>
    </w:rPr>
  </w:style>
  <w:style w:type="character" w:customStyle="1" w:styleId="BodyTextIndentChar8">
    <w:name w:val="Body Text Indent Char8"/>
    <w:basedOn w:val="DefaultParagraphFont"/>
    <w:rsid w:val="00C230B4"/>
    <w:rPr>
      <w:rFonts w:ascii="Times New Roman" w:eastAsia="Times New Roman" w:hAnsi="Times New Roman" w:cs="Arial"/>
      <w:sz w:val="24"/>
      <w:szCs w:val="20"/>
    </w:rPr>
  </w:style>
  <w:style w:type="paragraph" w:customStyle="1" w:styleId="BodyTextKeep8">
    <w:name w:val="Body Text Keep8"/>
    <w:basedOn w:val="Normal"/>
    <w:rsid w:val="00C230B4"/>
    <w:pPr>
      <w:keepNext/>
      <w:spacing w:after="120" w:line="480" w:lineRule="exact"/>
      <w:ind w:firstLine="720"/>
      <w:jc w:val="both"/>
    </w:pPr>
    <w:rPr>
      <w:szCs w:val="20"/>
    </w:rPr>
  </w:style>
  <w:style w:type="paragraph" w:customStyle="1" w:styleId="ChapterLabel8">
    <w:name w:val="Chapter Label8"/>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8">
    <w:name w:val="Chapter Subtitle8"/>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8">
    <w:name w:val="Chapter Title8"/>
    <w:basedOn w:val="Normal"/>
    <w:next w:val="ChapterSubtitle"/>
    <w:rsid w:val="00C230B4"/>
    <w:pPr>
      <w:keepNext/>
      <w:keepLines/>
      <w:spacing w:before="600" w:after="120" w:line="20" w:lineRule="exact"/>
      <w:ind w:firstLine="720"/>
      <w:jc w:val="center"/>
    </w:pPr>
    <w:rPr>
      <w:b/>
      <w:caps/>
      <w:kern w:val="28"/>
      <w:sz w:val="36"/>
      <w:szCs w:val="20"/>
    </w:rPr>
  </w:style>
  <w:style w:type="character" w:customStyle="1" w:styleId="DateChar8">
    <w:name w:val="Date Char8"/>
    <w:basedOn w:val="DefaultParagraphFont"/>
    <w:rsid w:val="00C230B4"/>
    <w:rPr>
      <w:rFonts w:ascii="Times New Roman" w:eastAsia="Times New Roman" w:hAnsi="Times New Roman" w:cs="Arial"/>
      <w:b/>
      <w:sz w:val="24"/>
      <w:szCs w:val="20"/>
    </w:rPr>
  </w:style>
  <w:style w:type="paragraph" w:customStyle="1" w:styleId="DocumentLabel8">
    <w:name w:val="Document Label8"/>
    <w:basedOn w:val="Normal"/>
    <w:rsid w:val="00C230B4"/>
    <w:pPr>
      <w:keepNext/>
      <w:spacing w:before="240" w:after="360" w:line="480" w:lineRule="exact"/>
      <w:ind w:firstLine="720"/>
      <w:jc w:val="both"/>
    </w:pPr>
    <w:rPr>
      <w:b/>
      <w:kern w:val="28"/>
      <w:sz w:val="36"/>
      <w:szCs w:val="20"/>
    </w:rPr>
  </w:style>
  <w:style w:type="character" w:customStyle="1" w:styleId="EndnoteTextChar8">
    <w:name w:val="Endnote Text Char8"/>
    <w:basedOn w:val="DefaultParagraphFont"/>
    <w:rsid w:val="00C230B4"/>
    <w:rPr>
      <w:rFonts w:ascii="Times New Roman" w:eastAsia="Times New Roman" w:hAnsi="Times New Roman" w:cs="Times New Roman"/>
      <w:sz w:val="18"/>
      <w:szCs w:val="24"/>
    </w:rPr>
  </w:style>
  <w:style w:type="character" w:customStyle="1" w:styleId="FooterChar17">
    <w:name w:val="Footer Char17"/>
    <w:basedOn w:val="DefaultParagraphFont"/>
    <w:rsid w:val="00C230B4"/>
    <w:rPr>
      <w:rFonts w:ascii="Times New Roman" w:eastAsia="Times New Roman" w:hAnsi="Times New Roman" w:cs="Times New Roman"/>
      <w:sz w:val="24"/>
      <w:szCs w:val="20"/>
    </w:rPr>
  </w:style>
  <w:style w:type="paragraph" w:customStyle="1" w:styleId="FooterEven8">
    <w:name w:val="Footer Even8"/>
    <w:basedOn w:val="Footer"/>
    <w:rsid w:val="00C230B4"/>
    <w:pPr>
      <w:spacing w:after="120" w:line="480" w:lineRule="exact"/>
      <w:ind w:firstLine="720"/>
      <w:jc w:val="both"/>
    </w:pPr>
    <w:rPr>
      <w:szCs w:val="20"/>
    </w:rPr>
  </w:style>
  <w:style w:type="paragraph" w:customStyle="1" w:styleId="FooterFirst8">
    <w:name w:val="Footer First8"/>
    <w:basedOn w:val="Footer"/>
    <w:rsid w:val="00C230B4"/>
    <w:pPr>
      <w:tabs>
        <w:tab w:val="clear" w:pos="8640"/>
      </w:tabs>
      <w:spacing w:after="120" w:line="480" w:lineRule="exact"/>
      <w:ind w:firstLine="720"/>
      <w:jc w:val="center"/>
    </w:pPr>
    <w:rPr>
      <w:szCs w:val="20"/>
    </w:rPr>
  </w:style>
  <w:style w:type="paragraph" w:customStyle="1" w:styleId="FooterOdd8">
    <w:name w:val="Footer Odd8"/>
    <w:basedOn w:val="Footer"/>
    <w:rsid w:val="00C230B4"/>
    <w:pPr>
      <w:tabs>
        <w:tab w:val="right" w:pos="0"/>
      </w:tabs>
      <w:spacing w:after="120" w:line="480" w:lineRule="exact"/>
      <w:ind w:firstLine="720"/>
      <w:jc w:val="right"/>
    </w:pPr>
    <w:rPr>
      <w:szCs w:val="20"/>
    </w:rPr>
  </w:style>
  <w:style w:type="paragraph" w:customStyle="1" w:styleId="FootnoteBase27">
    <w:name w:val="Footnote Base27"/>
    <w:basedOn w:val="Normal"/>
    <w:rsid w:val="00C230B4"/>
    <w:pPr>
      <w:tabs>
        <w:tab w:val="left" w:pos="187"/>
      </w:tabs>
      <w:spacing w:after="120" w:line="220" w:lineRule="exact"/>
      <w:ind w:left="187" w:hanging="187"/>
      <w:jc w:val="both"/>
    </w:pPr>
    <w:rPr>
      <w:sz w:val="18"/>
      <w:szCs w:val="20"/>
    </w:rPr>
  </w:style>
  <w:style w:type="character" w:customStyle="1" w:styleId="FootnoteTextChar60">
    <w:name w:val="Footnote Text Char60"/>
    <w:basedOn w:val="DefaultParagraphFont"/>
    <w:rsid w:val="00C230B4"/>
    <w:rPr>
      <w:sz w:val="20"/>
      <w:szCs w:val="20"/>
    </w:rPr>
  </w:style>
  <w:style w:type="character" w:customStyle="1" w:styleId="HeaderChar29">
    <w:name w:val="Header Char29"/>
    <w:basedOn w:val="DefaultParagraphFont"/>
    <w:uiPriority w:val="99"/>
    <w:rsid w:val="00C230B4"/>
    <w:rPr>
      <w:rFonts w:ascii="Times New Roman" w:eastAsia="Times New Roman" w:hAnsi="Times New Roman" w:cs="Times New Roman"/>
      <w:i/>
      <w:sz w:val="24"/>
      <w:szCs w:val="20"/>
    </w:rPr>
  </w:style>
  <w:style w:type="paragraph" w:customStyle="1" w:styleId="HeaderBase8">
    <w:name w:val="Header Base8"/>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9">
    <w:name w:val="Header Even9"/>
    <w:basedOn w:val="Header"/>
    <w:rsid w:val="00C230B4"/>
    <w:pPr>
      <w:ind w:firstLine="720"/>
      <w:jc w:val="both"/>
    </w:pPr>
    <w:rPr>
      <w:sz w:val="56"/>
      <w:szCs w:val="56"/>
    </w:rPr>
  </w:style>
  <w:style w:type="paragraph" w:customStyle="1" w:styleId="HeaderFirst8">
    <w:name w:val="Header First8"/>
    <w:basedOn w:val="Header"/>
    <w:rsid w:val="00C230B4"/>
    <w:pPr>
      <w:ind w:firstLine="720"/>
      <w:jc w:val="center"/>
    </w:pPr>
    <w:rPr>
      <w:sz w:val="56"/>
      <w:szCs w:val="56"/>
    </w:rPr>
  </w:style>
  <w:style w:type="paragraph" w:customStyle="1" w:styleId="HeaderOdd8">
    <w:name w:val="Header Odd8"/>
    <w:basedOn w:val="Header"/>
    <w:rsid w:val="00C230B4"/>
    <w:pPr>
      <w:tabs>
        <w:tab w:val="right" w:pos="0"/>
      </w:tabs>
      <w:ind w:firstLine="720"/>
      <w:jc w:val="right"/>
    </w:pPr>
    <w:rPr>
      <w:sz w:val="56"/>
      <w:szCs w:val="56"/>
    </w:rPr>
  </w:style>
  <w:style w:type="paragraph" w:customStyle="1" w:styleId="HeadingBase8">
    <w:name w:val="Heading Base8"/>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xBase8">
    <w:name w:val="Index Base8"/>
    <w:basedOn w:val="Normal"/>
    <w:rsid w:val="00C230B4"/>
    <w:pPr>
      <w:tabs>
        <w:tab w:val="right" w:leader="dot" w:pos="3960"/>
      </w:tabs>
      <w:spacing w:after="120" w:line="480" w:lineRule="exact"/>
      <w:ind w:left="720" w:hanging="720"/>
      <w:jc w:val="both"/>
    </w:pPr>
    <w:rPr>
      <w:szCs w:val="20"/>
    </w:rPr>
  </w:style>
  <w:style w:type="paragraph" w:customStyle="1" w:styleId="ListBulletFirst8">
    <w:name w:val="List Bullet First8"/>
    <w:basedOn w:val="ListBullet"/>
    <w:next w:val="ListBullet"/>
    <w:rsid w:val="00C230B4"/>
    <w:pPr>
      <w:spacing w:before="80" w:line="480" w:lineRule="exact"/>
      <w:jc w:val="both"/>
    </w:pPr>
    <w:rPr>
      <w:szCs w:val="20"/>
    </w:rPr>
  </w:style>
  <w:style w:type="paragraph" w:customStyle="1" w:styleId="ListBulletLast8">
    <w:name w:val="List Bullet Last8"/>
    <w:basedOn w:val="ListBullet"/>
    <w:rsid w:val="00C230B4"/>
    <w:pPr>
      <w:spacing w:before="0" w:after="240" w:line="480" w:lineRule="exact"/>
      <w:jc w:val="both"/>
    </w:pPr>
    <w:rPr>
      <w:szCs w:val="20"/>
    </w:rPr>
  </w:style>
  <w:style w:type="paragraph" w:customStyle="1" w:styleId="ListFirst8">
    <w:name w:val="List First8"/>
    <w:basedOn w:val="List"/>
    <w:next w:val="List"/>
    <w:rsid w:val="00C230B4"/>
    <w:pPr>
      <w:tabs>
        <w:tab w:val="clear" w:pos="720"/>
      </w:tabs>
      <w:spacing w:before="80" w:line="480" w:lineRule="exact"/>
      <w:jc w:val="both"/>
    </w:pPr>
    <w:rPr>
      <w:szCs w:val="20"/>
    </w:rPr>
  </w:style>
  <w:style w:type="paragraph" w:customStyle="1" w:styleId="ListLast8">
    <w:name w:val="List Last8"/>
    <w:basedOn w:val="List"/>
    <w:rsid w:val="00C230B4"/>
    <w:pPr>
      <w:tabs>
        <w:tab w:val="clear" w:pos="720"/>
      </w:tabs>
      <w:spacing w:before="0" w:after="240" w:line="480" w:lineRule="exact"/>
      <w:jc w:val="both"/>
    </w:pPr>
    <w:rPr>
      <w:szCs w:val="20"/>
    </w:rPr>
  </w:style>
  <w:style w:type="paragraph" w:customStyle="1" w:styleId="ListNumberFirst8">
    <w:name w:val="List Number First8"/>
    <w:basedOn w:val="ListNumber"/>
    <w:next w:val="ListNumber"/>
    <w:rsid w:val="00C230B4"/>
    <w:pPr>
      <w:spacing w:before="80" w:line="480" w:lineRule="exact"/>
      <w:jc w:val="both"/>
    </w:pPr>
    <w:rPr>
      <w:szCs w:val="20"/>
    </w:rPr>
  </w:style>
  <w:style w:type="paragraph" w:customStyle="1" w:styleId="ListNumberLast8">
    <w:name w:val="List Number Last8"/>
    <w:basedOn w:val="ListNumber"/>
    <w:rsid w:val="00C230B4"/>
    <w:pPr>
      <w:spacing w:before="0" w:after="240" w:line="480" w:lineRule="exact"/>
      <w:jc w:val="both"/>
    </w:pPr>
    <w:rPr>
      <w:szCs w:val="20"/>
    </w:rPr>
  </w:style>
  <w:style w:type="character" w:customStyle="1" w:styleId="MacroTextChar8">
    <w:name w:val="Macro Text Char8"/>
    <w:basedOn w:val="DefaultParagraphFont"/>
    <w:rsid w:val="00C230B4"/>
    <w:rPr>
      <w:rFonts w:ascii="Courier New" w:eastAsia="Times New Roman" w:hAnsi="Courier New" w:cs="Arial"/>
      <w:sz w:val="24"/>
      <w:szCs w:val="20"/>
    </w:rPr>
  </w:style>
  <w:style w:type="character" w:customStyle="1" w:styleId="MessageHeaderChar8">
    <w:name w:val="Message Header Char8"/>
    <w:basedOn w:val="DefaultParagraphFont"/>
    <w:rsid w:val="00C230B4"/>
    <w:rPr>
      <w:rFonts w:ascii="Arial" w:eastAsia="Times New Roman" w:hAnsi="Arial" w:cs="Arial"/>
      <w:sz w:val="24"/>
      <w:szCs w:val="20"/>
    </w:rPr>
  </w:style>
  <w:style w:type="paragraph" w:customStyle="1" w:styleId="PartLabel8">
    <w:name w:val="Part Label8"/>
    <w:basedOn w:val="HeadingBase"/>
    <w:next w:val="Normal"/>
    <w:rsid w:val="00C230B4"/>
    <w:pPr>
      <w:spacing w:before="600" w:after="160" w:line="480" w:lineRule="exact"/>
      <w:ind w:firstLine="720"/>
      <w:jc w:val="center"/>
    </w:pPr>
    <w:rPr>
      <w:b w:val="0"/>
      <w:sz w:val="24"/>
      <w:szCs w:val="20"/>
      <w:u w:val="single"/>
    </w:rPr>
  </w:style>
  <w:style w:type="paragraph" w:customStyle="1" w:styleId="PartSubtitle8">
    <w:name w:val="Part Subtitle8"/>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8">
    <w:name w:val="Part Title8"/>
    <w:basedOn w:val="HeadingBase"/>
    <w:next w:val="PartSubtitle"/>
    <w:rsid w:val="00C230B4"/>
    <w:pPr>
      <w:spacing w:before="600" w:after="120" w:line="480" w:lineRule="exact"/>
      <w:ind w:firstLine="720"/>
      <w:jc w:val="center"/>
    </w:pPr>
    <w:rPr>
      <w:szCs w:val="20"/>
    </w:rPr>
  </w:style>
  <w:style w:type="paragraph" w:customStyle="1" w:styleId="Picture8">
    <w:name w:val="Picture8"/>
    <w:basedOn w:val="Normal"/>
    <w:next w:val="Caption"/>
    <w:rsid w:val="00C230B4"/>
    <w:pPr>
      <w:keepNext/>
      <w:spacing w:after="120" w:line="480" w:lineRule="exact"/>
      <w:ind w:firstLine="720"/>
      <w:jc w:val="both"/>
    </w:pPr>
    <w:rPr>
      <w:szCs w:val="20"/>
    </w:rPr>
  </w:style>
  <w:style w:type="paragraph" w:customStyle="1" w:styleId="SectionHeading8">
    <w:name w:val="Section Heading8"/>
    <w:basedOn w:val="HeadingBase"/>
    <w:rsid w:val="00C230B4"/>
    <w:pPr>
      <w:spacing w:before="120" w:after="160" w:line="480" w:lineRule="exact"/>
      <w:ind w:firstLine="720"/>
      <w:jc w:val="both"/>
    </w:pPr>
    <w:rPr>
      <w:sz w:val="28"/>
      <w:szCs w:val="20"/>
    </w:rPr>
  </w:style>
  <w:style w:type="paragraph" w:customStyle="1" w:styleId="SectionLabel8">
    <w:name w:val="Section Label8"/>
    <w:basedOn w:val="HeadingBase"/>
    <w:rsid w:val="00C230B4"/>
    <w:pPr>
      <w:keepLines/>
      <w:spacing w:after="360" w:line="480" w:lineRule="exact"/>
      <w:ind w:firstLine="720"/>
      <w:jc w:val="center"/>
    </w:pPr>
    <w:rPr>
      <w:szCs w:val="20"/>
    </w:rPr>
  </w:style>
  <w:style w:type="character" w:customStyle="1" w:styleId="SubtitleChar8">
    <w:name w:val="Subtitle Char8"/>
    <w:basedOn w:val="DefaultParagraphFont"/>
    <w:rsid w:val="00C230B4"/>
    <w:rPr>
      <w:rFonts w:ascii="Arial" w:eastAsia="Times New Roman" w:hAnsi="Arial" w:cs="Times New Roman"/>
      <w:i/>
      <w:kern w:val="28"/>
      <w:sz w:val="28"/>
      <w:szCs w:val="24"/>
    </w:rPr>
  </w:style>
  <w:style w:type="character" w:customStyle="1" w:styleId="TitleChar8">
    <w:name w:val="Title Char8"/>
    <w:basedOn w:val="DefaultParagraphFont"/>
    <w:rsid w:val="00C230B4"/>
    <w:rPr>
      <w:rFonts w:ascii="Arial" w:eastAsia="Times New Roman" w:hAnsi="Arial" w:cs="Times New Roman"/>
      <w:b/>
      <w:kern w:val="28"/>
      <w:sz w:val="40"/>
      <w:szCs w:val="24"/>
    </w:rPr>
  </w:style>
  <w:style w:type="paragraph" w:customStyle="1" w:styleId="SubtitleCover8">
    <w:name w:val="Subtitle Cover8"/>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8">
    <w:name w:val="Title Cover8"/>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TOCBase8">
    <w:name w:val="TOC Base8"/>
    <w:basedOn w:val="Normal"/>
    <w:rsid w:val="00C230B4"/>
    <w:pPr>
      <w:tabs>
        <w:tab w:val="right" w:leader="dot" w:pos="8640"/>
      </w:tabs>
      <w:spacing w:after="120" w:line="480" w:lineRule="exact"/>
      <w:ind w:firstLine="720"/>
      <w:jc w:val="both"/>
    </w:pPr>
    <w:rPr>
      <w:szCs w:val="20"/>
    </w:rPr>
  </w:style>
  <w:style w:type="paragraph" w:customStyle="1" w:styleId="HeaderlikeH18">
    <w:name w:val="Header like H18"/>
    <w:basedOn w:val="Heading2"/>
    <w:rsid w:val="00C230B4"/>
    <w:pPr>
      <w:spacing w:before="120" w:line="360" w:lineRule="exact"/>
      <w:ind w:firstLine="720"/>
      <w:outlineLvl w:val="9"/>
    </w:pPr>
    <w:rPr>
      <w:b/>
      <w:i w:val="0"/>
      <w:sz w:val="36"/>
    </w:rPr>
  </w:style>
  <w:style w:type="paragraph" w:customStyle="1" w:styleId="Quotation390">
    <w:name w:val="Quotation39"/>
    <w:basedOn w:val="Normal"/>
    <w:autoRedefine/>
    <w:rsid w:val="00C230B4"/>
    <w:pPr>
      <w:spacing w:before="120" w:after="120" w:line="480" w:lineRule="exact"/>
      <w:ind w:left="720" w:right="720" w:firstLine="720"/>
      <w:jc w:val="both"/>
    </w:pPr>
    <w:rPr>
      <w:i/>
      <w:szCs w:val="20"/>
    </w:rPr>
  </w:style>
  <w:style w:type="character" w:customStyle="1" w:styleId="QuotationChar38">
    <w:name w:val="Quotation Char38"/>
    <w:basedOn w:val="BodyTextChar"/>
    <w:rsid w:val="00C230B4"/>
    <w:rPr>
      <w:rFonts w:ascii="Times New Roman" w:eastAsia="Times New Roman" w:hAnsi="Times New Roman"/>
      <w:i/>
      <w:sz w:val="24"/>
      <w:szCs w:val="20"/>
    </w:rPr>
  </w:style>
  <w:style w:type="paragraph" w:customStyle="1" w:styleId="Greeting8">
    <w:name w:val="Greeting8"/>
    <w:basedOn w:val="Normal"/>
    <w:rsid w:val="00C230B4"/>
    <w:pPr>
      <w:spacing w:after="120" w:line="480" w:lineRule="exact"/>
      <w:ind w:firstLine="720"/>
    </w:pPr>
    <w:rPr>
      <w:szCs w:val="20"/>
    </w:rPr>
  </w:style>
  <w:style w:type="paragraph" w:customStyle="1" w:styleId="Indent5200">
    <w:name w:val="Indent520"/>
    <w:basedOn w:val="Normal"/>
    <w:rsid w:val="00C230B4"/>
    <w:pPr>
      <w:spacing w:after="120" w:line="480" w:lineRule="exact"/>
      <w:ind w:left="720" w:firstLine="720"/>
      <w:jc w:val="both"/>
    </w:pPr>
    <w:rPr>
      <w:szCs w:val="20"/>
    </w:rPr>
  </w:style>
  <w:style w:type="paragraph" w:customStyle="1" w:styleId="Indent1080">
    <w:name w:val="Indent108"/>
    <w:basedOn w:val="Normal"/>
    <w:rsid w:val="00C230B4"/>
    <w:pPr>
      <w:spacing w:after="120" w:line="480" w:lineRule="exact"/>
      <w:ind w:left="1440" w:firstLine="720"/>
      <w:jc w:val="both"/>
    </w:pPr>
    <w:rPr>
      <w:szCs w:val="20"/>
    </w:rPr>
  </w:style>
  <w:style w:type="paragraph" w:customStyle="1" w:styleId="Indent158">
    <w:name w:val="Indent158"/>
    <w:basedOn w:val="Normal"/>
    <w:rsid w:val="00C230B4"/>
    <w:pPr>
      <w:spacing w:after="120" w:line="480" w:lineRule="exact"/>
      <w:ind w:left="2160" w:firstLine="720"/>
      <w:jc w:val="both"/>
    </w:pPr>
    <w:rPr>
      <w:szCs w:val="20"/>
    </w:rPr>
  </w:style>
  <w:style w:type="paragraph" w:customStyle="1" w:styleId="Indent208">
    <w:name w:val="Indent208"/>
    <w:basedOn w:val="Normal"/>
    <w:rsid w:val="00C230B4"/>
    <w:pPr>
      <w:spacing w:after="120" w:line="480" w:lineRule="exact"/>
      <w:ind w:left="2880" w:firstLine="720"/>
      <w:jc w:val="both"/>
    </w:pPr>
    <w:rPr>
      <w:szCs w:val="20"/>
    </w:rPr>
  </w:style>
  <w:style w:type="paragraph" w:customStyle="1" w:styleId="BodyTextNotJustified8">
    <w:name w:val="Body Text Not Justified8"/>
    <w:basedOn w:val="Normal"/>
    <w:rsid w:val="00C230B4"/>
    <w:pPr>
      <w:spacing w:after="120" w:line="480" w:lineRule="exact"/>
      <w:ind w:firstLine="720"/>
    </w:pPr>
    <w:rPr>
      <w:szCs w:val="20"/>
    </w:rPr>
  </w:style>
  <w:style w:type="paragraph" w:customStyle="1" w:styleId="BoldCenterArial12pt8">
    <w:name w:val="Bold Center Arial 12 pt8"/>
    <w:basedOn w:val="Normal"/>
    <w:rsid w:val="00C230B4"/>
    <w:pPr>
      <w:spacing w:after="160" w:line="480" w:lineRule="exact"/>
      <w:ind w:firstLine="720"/>
      <w:jc w:val="center"/>
    </w:pPr>
    <w:rPr>
      <w:rFonts w:ascii="Arial" w:hAnsi="Arial"/>
      <w:b/>
      <w:szCs w:val="20"/>
    </w:rPr>
  </w:style>
  <w:style w:type="paragraph" w:customStyle="1" w:styleId="H2A9">
    <w:name w:val="H2A9"/>
    <w:basedOn w:val="H2"/>
    <w:rsid w:val="00C230B4"/>
    <w:pPr>
      <w:outlineLvl w:val="9"/>
    </w:pPr>
    <w:rPr>
      <w:rFonts w:ascii="Times New Roman" w:hAnsi="Times New Roman"/>
      <w:iCs w:val="0"/>
      <w:szCs w:val="28"/>
    </w:rPr>
  </w:style>
  <w:style w:type="paragraph" w:customStyle="1" w:styleId="H219">
    <w:name w:val="H219"/>
    <w:basedOn w:val="BT"/>
    <w:autoRedefine/>
    <w:rsid w:val="00C230B4"/>
    <w:pPr>
      <w:spacing w:line="300" w:lineRule="atLeast"/>
      <w:ind w:firstLine="720"/>
      <w:outlineLvl w:val="1"/>
    </w:pPr>
  </w:style>
  <w:style w:type="paragraph" w:customStyle="1" w:styleId="BT18">
    <w:name w:val="BT18"/>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8">
    <w:name w:val="BT Char18"/>
    <w:basedOn w:val="DefaultParagraphFont"/>
    <w:rsid w:val="00C230B4"/>
    <w:rPr>
      <w:rFonts w:ascii="Times New Roman" w:eastAsia="Times New Roman" w:hAnsi="Times New Roman" w:cs="Times New Roman"/>
      <w:sz w:val="24"/>
      <w:szCs w:val="20"/>
    </w:rPr>
  </w:style>
  <w:style w:type="paragraph" w:customStyle="1" w:styleId="Exercise8">
    <w:name w:val="Exercise8"/>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8">
    <w:name w:val="Flush Left Bold8"/>
    <w:basedOn w:val="Normal"/>
    <w:rsid w:val="00C230B4"/>
    <w:pPr>
      <w:spacing w:before="120" w:after="120" w:line="290" w:lineRule="exact"/>
      <w:ind w:firstLine="720"/>
      <w:jc w:val="both"/>
    </w:pPr>
    <w:rPr>
      <w:b/>
      <w:snapToGrid w:val="0"/>
      <w:szCs w:val="20"/>
    </w:rPr>
  </w:style>
  <w:style w:type="paragraph" w:customStyle="1" w:styleId="Hang18">
    <w:name w:val="Hang18"/>
    <w:basedOn w:val="Normal"/>
    <w:autoRedefine/>
    <w:rsid w:val="00C230B4"/>
    <w:pPr>
      <w:spacing w:after="120" w:line="480" w:lineRule="exact"/>
      <w:ind w:left="1080" w:hanging="360"/>
      <w:jc w:val="both"/>
    </w:pPr>
    <w:rPr>
      <w:snapToGrid w:val="0"/>
      <w:szCs w:val="20"/>
    </w:rPr>
  </w:style>
  <w:style w:type="paragraph" w:customStyle="1" w:styleId="Style18">
    <w:name w:val="Style18"/>
    <w:basedOn w:val="BP"/>
    <w:next w:val="BT"/>
    <w:autoRedefine/>
    <w:rsid w:val="00C230B4"/>
    <w:pPr>
      <w:spacing w:after="120"/>
      <w:ind w:firstLine="720"/>
    </w:pPr>
    <w:rPr>
      <w:szCs w:val="20"/>
    </w:rPr>
  </w:style>
  <w:style w:type="paragraph" w:customStyle="1" w:styleId="BP8">
    <w:name w:val="BP8"/>
    <w:basedOn w:val="BT"/>
    <w:next w:val="BT"/>
    <w:autoRedefine/>
    <w:rsid w:val="00C230B4"/>
    <w:pPr>
      <w:ind w:firstLine="720"/>
    </w:pPr>
  </w:style>
  <w:style w:type="paragraph" w:customStyle="1" w:styleId="HeadingCaps8">
    <w:name w:val="Heading Caps8"/>
    <w:basedOn w:val="Heading1"/>
    <w:autoRedefine/>
    <w:rsid w:val="00C230B4"/>
    <w:pPr>
      <w:spacing w:after="120" w:line="400" w:lineRule="exact"/>
      <w:ind w:firstLine="720"/>
    </w:pPr>
    <w:rPr>
      <w:caps/>
      <w:snapToGrid w:val="0"/>
      <w:sz w:val="40"/>
      <w:szCs w:val="20"/>
    </w:rPr>
  </w:style>
  <w:style w:type="paragraph" w:customStyle="1" w:styleId="indent5101">
    <w:name w:val="indent 510"/>
    <w:aliases w:val="hang 9 (SP Parts)8"/>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9">
    <w:name w:val="Level 3 Heading9"/>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8">
    <w:name w:val="flush left bold titles8"/>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8">
    <w:name w:val="Left Running Head (Even)1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8">
    <w:name w:val="Right Running Head (Odd)8"/>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BoldLine8">
    <w:name w:val="Bold Line8"/>
    <w:basedOn w:val="Normal"/>
    <w:rsid w:val="00C230B4"/>
    <w:pPr>
      <w:pBdr>
        <w:bottom w:val="single" w:sz="36" w:space="1" w:color="auto"/>
      </w:pBdr>
      <w:spacing w:after="120" w:line="300" w:lineRule="atLeast"/>
      <w:ind w:firstLine="720"/>
      <w:jc w:val="both"/>
    </w:pPr>
    <w:rPr>
      <w:szCs w:val="20"/>
    </w:rPr>
  </w:style>
  <w:style w:type="paragraph" w:customStyle="1" w:styleId="ExerciseTitle8">
    <w:name w:val="Exercise Title8"/>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8">
    <w:name w:val="Title 28"/>
    <w:basedOn w:val="Normal"/>
    <w:rsid w:val="00C230B4"/>
    <w:pPr>
      <w:spacing w:after="120" w:line="300" w:lineRule="atLeast"/>
      <w:ind w:firstLine="720"/>
      <w:jc w:val="center"/>
    </w:pPr>
    <w:rPr>
      <w:sz w:val="52"/>
      <w:szCs w:val="20"/>
    </w:rPr>
  </w:style>
  <w:style w:type="paragraph" w:customStyle="1" w:styleId="Title18">
    <w:name w:val="Title 18"/>
    <w:basedOn w:val="Normal"/>
    <w:rsid w:val="00C230B4"/>
    <w:pPr>
      <w:spacing w:after="120" w:line="300" w:lineRule="atLeast"/>
      <w:ind w:firstLine="720"/>
      <w:jc w:val="center"/>
    </w:pPr>
    <w:rPr>
      <w:b/>
      <w:sz w:val="72"/>
      <w:szCs w:val="20"/>
    </w:rPr>
  </w:style>
  <w:style w:type="paragraph" w:customStyle="1" w:styleId="Title38">
    <w:name w:val="Title 38"/>
    <w:basedOn w:val="Title2"/>
    <w:rsid w:val="00C230B4"/>
    <w:pPr>
      <w:ind w:firstLine="720"/>
    </w:pPr>
    <w:rPr>
      <w:b/>
      <w:sz w:val="26"/>
      <w:szCs w:val="20"/>
    </w:rPr>
  </w:style>
  <w:style w:type="paragraph" w:customStyle="1" w:styleId="Title48">
    <w:name w:val="Title 48"/>
    <w:basedOn w:val="Title3"/>
    <w:rsid w:val="00C230B4"/>
    <w:pPr>
      <w:ind w:firstLine="720"/>
    </w:pPr>
    <w:rPr>
      <w:szCs w:val="20"/>
    </w:rPr>
  </w:style>
  <w:style w:type="paragraph" w:customStyle="1" w:styleId="EXERCISE-BOX8">
    <w:name w:val="EXERCISE - BOX8"/>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8">
    <w:name w:val="Thick Line Below8"/>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CenterItalic8">
    <w:name w:val="Center Italic8"/>
    <w:basedOn w:val="Normal"/>
    <w:autoRedefine/>
    <w:rsid w:val="00C230B4"/>
    <w:pPr>
      <w:spacing w:after="120" w:line="480" w:lineRule="exact"/>
      <w:ind w:firstLine="720"/>
      <w:jc w:val="center"/>
    </w:pPr>
    <w:rPr>
      <w:i/>
      <w:szCs w:val="20"/>
    </w:rPr>
  </w:style>
  <w:style w:type="paragraph" w:customStyle="1" w:styleId="H4A8">
    <w:name w:val="H4A8"/>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8">
    <w:name w:val="LT8"/>
    <w:basedOn w:val="Heading2"/>
    <w:autoRedefine/>
    <w:rsid w:val="00C230B4"/>
    <w:pPr>
      <w:ind w:firstLine="720"/>
    </w:pPr>
    <w:rPr>
      <w:b/>
      <w:i w:val="0"/>
      <w:sz w:val="36"/>
    </w:rPr>
  </w:style>
  <w:style w:type="paragraph" w:customStyle="1" w:styleId="Style28">
    <w:name w:val="Style28"/>
    <w:basedOn w:val="H2A"/>
    <w:autoRedefine/>
    <w:rsid w:val="00C230B4"/>
    <w:pPr>
      <w:outlineLvl w:val="2"/>
    </w:pPr>
    <w:rPr>
      <w:i/>
      <w:snapToGrid w:val="0"/>
    </w:rPr>
  </w:style>
  <w:style w:type="paragraph" w:customStyle="1" w:styleId="LS-LessonSubtitle8">
    <w:name w:val="LS - Lesson Subtitle8"/>
    <w:basedOn w:val="H2A"/>
    <w:autoRedefine/>
    <w:rsid w:val="00C230B4"/>
    <w:pPr>
      <w:outlineLvl w:val="2"/>
    </w:pPr>
    <w:rPr>
      <w:i/>
      <w:snapToGrid w:val="0"/>
    </w:rPr>
  </w:style>
  <w:style w:type="paragraph" w:customStyle="1" w:styleId="H3A8">
    <w:name w:val="H3A8"/>
    <w:basedOn w:val="H3"/>
    <w:rsid w:val="00C230B4"/>
  </w:style>
  <w:style w:type="paragraph" w:customStyle="1" w:styleId="H310">
    <w:name w:val="H3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uotation58">
    <w:name w:val="quotation5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2">
    <w:name w:val="indent 5122"/>
    <w:aliases w:val="hang 52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3">
    <w:name w:val="flush left33"/>
    <w:aliases w:val="no hang3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9">
    <w:name w:val="Level 1 Heading2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00">
    <w:name w:val="indent 1020"/>
    <w:aliases w:val="block22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0">
    <w:name w:val="indent 5210"/>
    <w:aliases w:val="block19"/>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0">
    <w:name w:val="PI1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80">
    <w:name w:val="indent 158"/>
    <w:aliases w:val="block1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8">
    <w:name w:val="Document Map Char8"/>
    <w:basedOn w:val="DefaultParagraphFont"/>
    <w:rsid w:val="00C230B4"/>
    <w:rPr>
      <w:rFonts w:ascii="Tahoma" w:eastAsia="Times New Roman" w:hAnsi="Tahoma" w:cs="Tahoma"/>
      <w:sz w:val="24"/>
      <w:szCs w:val="24"/>
      <w:shd w:val="clear" w:color="auto" w:fill="000080"/>
    </w:rPr>
  </w:style>
  <w:style w:type="paragraph" w:customStyle="1" w:styleId="L19">
    <w:name w:val="L19"/>
    <w:basedOn w:val="Normal"/>
    <w:autoRedefine/>
    <w:rsid w:val="00C230B4"/>
    <w:pPr>
      <w:spacing w:after="120" w:line="480" w:lineRule="exact"/>
      <w:ind w:left="720" w:hanging="720"/>
      <w:jc w:val="both"/>
    </w:pPr>
    <w:rPr>
      <w:szCs w:val="20"/>
    </w:rPr>
  </w:style>
  <w:style w:type="paragraph" w:customStyle="1" w:styleId="L28">
    <w:name w:val="L28"/>
    <w:basedOn w:val="BT"/>
    <w:autoRedefine/>
    <w:rsid w:val="00C230B4"/>
    <w:pPr>
      <w:tabs>
        <w:tab w:val="left" w:pos="720"/>
      </w:tabs>
      <w:ind w:left="1440" w:hanging="720"/>
    </w:pPr>
  </w:style>
  <w:style w:type="paragraph" w:customStyle="1" w:styleId="L38">
    <w:name w:val="L38"/>
    <w:basedOn w:val="BT"/>
    <w:autoRedefine/>
    <w:rsid w:val="00C230B4"/>
    <w:pPr>
      <w:tabs>
        <w:tab w:val="left" w:pos="720"/>
        <w:tab w:val="left" w:pos="2160"/>
      </w:tabs>
      <w:ind w:left="2160" w:hanging="720"/>
    </w:pPr>
  </w:style>
  <w:style w:type="paragraph" w:customStyle="1" w:styleId="H120">
    <w:name w:val="H120"/>
    <w:basedOn w:val="BT"/>
    <w:next w:val="BT"/>
    <w:autoRedefine/>
    <w:rsid w:val="00C230B4"/>
    <w:pPr>
      <w:spacing w:line="300" w:lineRule="atLeast"/>
      <w:ind w:firstLine="720"/>
      <w:outlineLvl w:val="0"/>
    </w:pPr>
    <w:rPr>
      <w:rFonts w:ascii="Arial" w:hAnsi="Arial"/>
      <w:b/>
      <w:kern w:val="28"/>
    </w:rPr>
  </w:style>
  <w:style w:type="paragraph" w:customStyle="1" w:styleId="H1A8">
    <w:name w:val="H1A8"/>
    <w:basedOn w:val="H1"/>
    <w:rsid w:val="00C230B4"/>
    <w:pPr>
      <w:outlineLvl w:val="9"/>
    </w:pPr>
    <w:rPr>
      <w:sz w:val="24"/>
    </w:rPr>
  </w:style>
  <w:style w:type="paragraph" w:customStyle="1" w:styleId="QT37">
    <w:name w:val="QT37"/>
    <w:basedOn w:val="NormalWeb"/>
    <w:autoRedefine/>
    <w:rsid w:val="00C230B4"/>
    <w:pPr>
      <w:spacing w:after="120" w:line="300" w:lineRule="atLeast"/>
      <w:ind w:left="720" w:right="720" w:firstLine="720"/>
      <w:jc w:val="both"/>
    </w:pPr>
    <w:rPr>
      <w:rFonts w:cs="Arial"/>
      <w:i/>
    </w:rPr>
  </w:style>
  <w:style w:type="character" w:customStyle="1" w:styleId="QTChar30">
    <w:name w:val="QT Char30"/>
    <w:basedOn w:val="DefaultParagraphFont"/>
    <w:rsid w:val="00C230B4"/>
    <w:rPr>
      <w:rFonts w:ascii="Times New Roman" w:eastAsia="Times New Roman" w:hAnsi="Times New Roman" w:cs="Arial"/>
      <w:i/>
      <w:sz w:val="24"/>
      <w:szCs w:val="20"/>
      <w:lang w:val="en-US" w:eastAsia="en-US" w:bidi="ar-SA"/>
    </w:rPr>
  </w:style>
  <w:style w:type="character" w:customStyle="1" w:styleId="BTCharCharCharChar8">
    <w:name w:val="BT Char Char Char Char8"/>
    <w:basedOn w:val="DefaultParagraphFont"/>
    <w:rsid w:val="00C230B4"/>
    <w:rPr>
      <w:sz w:val="24"/>
    </w:rPr>
  </w:style>
  <w:style w:type="paragraph" w:customStyle="1" w:styleId="BTCharCharChar8">
    <w:name w:val="BT Char Char Char8"/>
    <w:basedOn w:val="Normal"/>
    <w:autoRedefine/>
    <w:rsid w:val="00C230B4"/>
    <w:pPr>
      <w:spacing w:after="120" w:line="300" w:lineRule="exact"/>
      <w:ind w:firstLine="720"/>
      <w:jc w:val="both"/>
    </w:pPr>
    <w:rPr>
      <w:rFonts w:asciiTheme="minorHAnsi" w:eastAsiaTheme="minorHAnsi" w:hAnsiTheme="minorHAnsi" w:cstheme="minorBidi"/>
    </w:rPr>
  </w:style>
  <w:style w:type="paragraph" w:customStyle="1" w:styleId="I19">
    <w:name w:val="I19"/>
    <w:basedOn w:val="BT"/>
    <w:autoRedefine/>
    <w:rsid w:val="00C230B4"/>
    <w:pPr>
      <w:ind w:left="720" w:firstLine="720"/>
    </w:pPr>
  </w:style>
  <w:style w:type="paragraph" w:customStyle="1" w:styleId="I28">
    <w:name w:val="I28"/>
    <w:basedOn w:val="BT"/>
    <w:autoRedefine/>
    <w:rsid w:val="00C230B4"/>
    <w:pPr>
      <w:ind w:left="1440" w:firstLine="720"/>
    </w:pPr>
  </w:style>
  <w:style w:type="paragraph" w:customStyle="1" w:styleId="I38">
    <w:name w:val="I38"/>
    <w:basedOn w:val="I1"/>
    <w:autoRedefine/>
    <w:rsid w:val="00C230B4"/>
    <w:pPr>
      <w:ind w:left="2160"/>
    </w:pPr>
  </w:style>
  <w:style w:type="paragraph" w:customStyle="1" w:styleId="GR9">
    <w:name w:val="GR9"/>
    <w:basedOn w:val="BT"/>
    <w:autoRedefine/>
    <w:rsid w:val="00C230B4"/>
    <w:pPr>
      <w:spacing w:beforeLines="60"/>
      <w:ind w:firstLine="720"/>
      <w:jc w:val="left"/>
    </w:pPr>
  </w:style>
  <w:style w:type="character" w:customStyle="1" w:styleId="GK9">
    <w:name w:val="GK9"/>
    <w:basedOn w:val="DefaultParagraphFont"/>
    <w:rsid w:val="00C230B4"/>
    <w:rPr>
      <w:rFonts w:ascii="GraecaII" w:hAnsi="GraecaII"/>
      <w:sz w:val="28"/>
    </w:rPr>
  </w:style>
  <w:style w:type="character" w:customStyle="1" w:styleId="HB7">
    <w:name w:val="HB7"/>
    <w:basedOn w:val="DefaultParagraphFont"/>
    <w:rsid w:val="00C230B4"/>
    <w:rPr>
      <w:rFonts w:ascii="HebraicaII" w:hAnsi="HebraicaII"/>
      <w:sz w:val="28"/>
      <w:szCs w:val="28"/>
    </w:rPr>
  </w:style>
  <w:style w:type="character" w:customStyle="1" w:styleId="EN110">
    <w:name w:val="EN11"/>
    <w:basedOn w:val="DefaultParagraphFont"/>
    <w:rsid w:val="00C230B4"/>
    <w:rPr>
      <w:rFonts w:ascii="Times New Roman" w:hAnsi="Times New Roman"/>
      <w:sz w:val="24"/>
      <w:szCs w:val="24"/>
    </w:rPr>
  </w:style>
  <w:style w:type="paragraph" w:customStyle="1" w:styleId="I48">
    <w:name w:val="I48"/>
    <w:basedOn w:val="I1"/>
    <w:autoRedefine/>
    <w:rsid w:val="00C230B4"/>
    <w:pPr>
      <w:ind w:left="2880"/>
    </w:pPr>
  </w:style>
  <w:style w:type="paragraph" w:customStyle="1" w:styleId="H48">
    <w:name w:val="H48"/>
    <w:basedOn w:val="H4A"/>
    <w:next w:val="Normal"/>
    <w:autoRedefine/>
    <w:rsid w:val="00C230B4"/>
    <w:pPr>
      <w:snapToGrid w:val="0"/>
      <w:ind w:left="1440"/>
      <w:outlineLvl w:val="3"/>
    </w:pPr>
    <w:rPr>
      <w:snapToGrid/>
    </w:rPr>
  </w:style>
  <w:style w:type="paragraph" w:customStyle="1" w:styleId="CA8">
    <w:name w:val="CA8"/>
    <w:basedOn w:val="BT"/>
    <w:rsid w:val="00C230B4"/>
    <w:pPr>
      <w:ind w:firstLine="720"/>
      <w:jc w:val="left"/>
    </w:pPr>
  </w:style>
  <w:style w:type="paragraph" w:customStyle="1" w:styleId="StyleBodyText10ptBlack8">
    <w:name w:val="Style Body Text + 10 pt Black8"/>
    <w:basedOn w:val="Normal"/>
    <w:rsid w:val="00C230B4"/>
    <w:pPr>
      <w:spacing w:before="120" w:after="120" w:line="480" w:lineRule="exact"/>
      <w:ind w:firstLine="720"/>
      <w:jc w:val="both"/>
    </w:pPr>
    <w:rPr>
      <w:color w:val="000000"/>
      <w:szCs w:val="20"/>
    </w:rPr>
  </w:style>
  <w:style w:type="paragraph" w:customStyle="1" w:styleId="FNChar9">
    <w:name w:val="FN Char9"/>
    <w:basedOn w:val="FootnoteText"/>
    <w:autoRedefine/>
    <w:rsid w:val="00C230B4"/>
    <w:pPr>
      <w:contextualSpacing/>
      <w:jc w:val="both"/>
    </w:pPr>
  </w:style>
  <w:style w:type="character" w:customStyle="1" w:styleId="FNCharChar9">
    <w:name w:val="FN Char Char9"/>
    <w:basedOn w:val="DefaultParagraphFont"/>
    <w:rsid w:val="00C230B4"/>
    <w:rPr>
      <w:rFonts w:ascii="Times New Roman" w:eastAsia="Times New Roman" w:hAnsi="Times New Roman" w:cs="Times New Roman"/>
      <w:sz w:val="20"/>
      <w:szCs w:val="20"/>
    </w:rPr>
  </w:style>
  <w:style w:type="character" w:customStyle="1" w:styleId="grame8">
    <w:name w:val="grame8"/>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80">
    <w:name w:val="bt8"/>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8">
    <w:name w:val="en18"/>
    <w:basedOn w:val="DefaultParagraphFont"/>
    <w:rsid w:val="00C230B4"/>
    <w:rPr>
      <w:rFonts w:ascii="Times New Roman" w:hAnsi="Times New Roman" w:cs="Times New Roman" w:hint="default"/>
    </w:rPr>
  </w:style>
  <w:style w:type="character" w:customStyle="1" w:styleId="spelle8">
    <w:name w:val="spelle8"/>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9">
    <w:name w:val="Style Body Text + Bold9"/>
    <w:basedOn w:val="Normal"/>
    <w:autoRedefine/>
    <w:rsid w:val="00C230B4"/>
    <w:pPr>
      <w:spacing w:after="120" w:line="480" w:lineRule="exact"/>
      <w:ind w:firstLine="720"/>
      <w:jc w:val="both"/>
    </w:pPr>
    <w:rPr>
      <w:b/>
      <w:bCs/>
      <w:szCs w:val="20"/>
    </w:rPr>
  </w:style>
  <w:style w:type="paragraph" w:customStyle="1" w:styleId="StyleBodyTextBold127">
    <w:name w:val="Style Body Text + Bold127"/>
    <w:basedOn w:val="Normal"/>
    <w:autoRedefine/>
    <w:rsid w:val="00C230B4"/>
    <w:pPr>
      <w:spacing w:after="120" w:line="480" w:lineRule="exact"/>
      <w:ind w:firstLine="720"/>
      <w:jc w:val="both"/>
    </w:pPr>
    <w:rPr>
      <w:b/>
      <w:bCs/>
      <w:szCs w:val="20"/>
    </w:rPr>
  </w:style>
  <w:style w:type="character" w:customStyle="1" w:styleId="StyleBodyTextBold1Char27">
    <w:name w:val="Style Body Text + Bold1 Char27"/>
    <w:basedOn w:val="BodyTextChar"/>
    <w:rsid w:val="00C230B4"/>
    <w:rPr>
      <w:rFonts w:ascii="Times New Roman" w:eastAsia="Times New Roman" w:hAnsi="Times New Roman"/>
      <w:b/>
      <w:bCs/>
      <w:sz w:val="24"/>
      <w:szCs w:val="20"/>
    </w:rPr>
  </w:style>
  <w:style w:type="character" w:customStyle="1" w:styleId="FootnoteTextCharCharCharCharChar17">
    <w:name w:val="Footnote Text Char Char Char Char Char17"/>
    <w:basedOn w:val="DefaultParagraphFont"/>
    <w:rsid w:val="00C230B4"/>
    <w:rPr>
      <w:lang w:val="en-US" w:eastAsia="en-US" w:bidi="ar-SA"/>
    </w:rPr>
  </w:style>
  <w:style w:type="paragraph" w:customStyle="1" w:styleId="H2110">
    <w:name w:val="H211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1200">
    <w:name w:val="quotation12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118">
    <w:name w:val="QT118"/>
    <w:basedOn w:val="NormalWeb"/>
    <w:autoRedefine/>
    <w:rsid w:val="00C230B4"/>
    <w:pPr>
      <w:spacing w:after="120" w:line="300" w:lineRule="atLeast"/>
      <w:ind w:left="720" w:right="720" w:firstLine="720"/>
      <w:jc w:val="both"/>
    </w:pPr>
    <w:rPr>
      <w:rFonts w:cs="Arial"/>
      <w:i/>
    </w:rPr>
  </w:style>
  <w:style w:type="character" w:customStyle="1" w:styleId="QTChar112">
    <w:name w:val="QT Char112"/>
    <w:basedOn w:val="DefaultParagraphFont"/>
    <w:rsid w:val="00C230B4"/>
    <w:rPr>
      <w:rFonts w:cs="Arial"/>
      <w:i/>
      <w:sz w:val="24"/>
      <w:lang w:val="en-US" w:eastAsia="en-US" w:bidi="ar-SA"/>
    </w:rPr>
  </w:style>
  <w:style w:type="character" w:customStyle="1" w:styleId="Heading1Char112">
    <w:name w:val="Heading 1 Char112"/>
    <w:basedOn w:val="DefaultParagraphFont"/>
    <w:rsid w:val="00C230B4"/>
    <w:rPr>
      <w:rFonts w:ascii="Arial" w:eastAsia="Times New Roman" w:hAnsi="Arial"/>
      <w:b/>
      <w:kern w:val="28"/>
      <w:sz w:val="32"/>
    </w:rPr>
  </w:style>
  <w:style w:type="character" w:customStyle="1" w:styleId="BodyTextChar113">
    <w:name w:val="Body Text Char113"/>
    <w:basedOn w:val="DefaultParagraphFont"/>
    <w:rsid w:val="00C230B4"/>
    <w:rPr>
      <w:rFonts w:ascii="Times New Roman" w:eastAsia="Times New Roman" w:hAnsi="Times New Roman"/>
      <w:sz w:val="24"/>
      <w:szCs w:val="24"/>
    </w:rPr>
  </w:style>
  <w:style w:type="character" w:customStyle="1" w:styleId="Heading2Char112">
    <w:name w:val="Heading 2 Char112"/>
    <w:basedOn w:val="DefaultParagraphFont"/>
    <w:rsid w:val="00C230B4"/>
    <w:rPr>
      <w:rFonts w:ascii="Arial" w:eastAsia="Times New Roman" w:hAnsi="Arial"/>
      <w:i/>
      <w:kern w:val="28"/>
      <w:sz w:val="28"/>
    </w:rPr>
  </w:style>
  <w:style w:type="character" w:customStyle="1" w:styleId="Heading3Char112">
    <w:name w:val="Heading 3 Char112"/>
    <w:basedOn w:val="DefaultParagraphFont"/>
    <w:rsid w:val="00C230B4"/>
    <w:rPr>
      <w:rFonts w:ascii="Arial" w:eastAsia="Times New Roman" w:hAnsi="Arial"/>
      <w:b/>
      <w:kern w:val="28"/>
      <w:sz w:val="24"/>
    </w:rPr>
  </w:style>
  <w:style w:type="paragraph" w:customStyle="1" w:styleId="Quotation1150">
    <w:name w:val="Quotation115"/>
    <w:basedOn w:val="Normal"/>
    <w:autoRedefine/>
    <w:rsid w:val="00C230B4"/>
    <w:pPr>
      <w:spacing w:before="120" w:after="120" w:line="480" w:lineRule="exact"/>
      <w:ind w:left="720" w:right="720" w:firstLine="720"/>
      <w:jc w:val="both"/>
    </w:pPr>
    <w:rPr>
      <w:i/>
      <w:szCs w:val="20"/>
    </w:rPr>
  </w:style>
  <w:style w:type="character" w:customStyle="1" w:styleId="QuotationChar114">
    <w:name w:val="Quotation Char114"/>
    <w:basedOn w:val="BodyTextChar"/>
    <w:rsid w:val="00C230B4"/>
    <w:rPr>
      <w:rFonts w:ascii="Times New Roman" w:eastAsia="Times New Roman" w:hAnsi="Times New Roman"/>
      <w:i/>
      <w:sz w:val="24"/>
      <w:szCs w:val="24"/>
    </w:rPr>
  </w:style>
  <w:style w:type="paragraph" w:customStyle="1" w:styleId="quotation212">
    <w:name w:val="quotation2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2">
    <w:name w:val="flush left112"/>
    <w:aliases w:val="no hang1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2">
    <w:name w:val="QT212"/>
    <w:basedOn w:val="NormalWeb"/>
    <w:autoRedefine/>
    <w:rsid w:val="00C230B4"/>
    <w:pPr>
      <w:spacing w:after="120" w:line="300" w:lineRule="atLeast"/>
      <w:ind w:left="720" w:right="720" w:firstLine="720"/>
      <w:jc w:val="both"/>
    </w:pPr>
    <w:rPr>
      <w:rFonts w:cs="Arial"/>
      <w:i/>
    </w:rPr>
  </w:style>
  <w:style w:type="character" w:customStyle="1" w:styleId="QTChar211">
    <w:name w:val="QT Char211"/>
    <w:basedOn w:val="DefaultParagraphFont"/>
    <w:rsid w:val="00C230B4"/>
    <w:rPr>
      <w:rFonts w:ascii="Times New Roman" w:eastAsia="Times New Roman" w:hAnsi="Times New Roman" w:cs="Arial"/>
      <w:i/>
      <w:sz w:val="24"/>
      <w:szCs w:val="20"/>
    </w:rPr>
  </w:style>
  <w:style w:type="paragraph" w:customStyle="1" w:styleId="FootnoteBase112">
    <w:name w:val="Footnote Base112"/>
    <w:basedOn w:val="Normal"/>
    <w:rsid w:val="00C230B4"/>
    <w:pPr>
      <w:tabs>
        <w:tab w:val="left" w:pos="187"/>
      </w:tabs>
      <w:spacing w:after="120" w:line="220" w:lineRule="exact"/>
      <w:ind w:left="187" w:hanging="187"/>
      <w:jc w:val="both"/>
    </w:pPr>
    <w:rPr>
      <w:sz w:val="18"/>
      <w:szCs w:val="20"/>
    </w:rPr>
  </w:style>
  <w:style w:type="paragraph" w:customStyle="1" w:styleId="Quotation2120">
    <w:name w:val="Quotation212"/>
    <w:basedOn w:val="Normal"/>
    <w:autoRedefine/>
    <w:rsid w:val="00C230B4"/>
    <w:pPr>
      <w:spacing w:before="120" w:after="120" w:line="480" w:lineRule="exact"/>
      <w:ind w:left="720" w:right="720" w:firstLine="720"/>
    </w:pPr>
    <w:rPr>
      <w:i/>
      <w:szCs w:val="20"/>
    </w:rPr>
  </w:style>
  <w:style w:type="paragraph" w:customStyle="1" w:styleId="quotation312">
    <w:name w:val="quotation3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8">
    <w:name w:val="QT38"/>
    <w:basedOn w:val="NormalWeb"/>
    <w:autoRedefine/>
    <w:rsid w:val="00C230B4"/>
    <w:pPr>
      <w:spacing w:after="120" w:line="300" w:lineRule="atLeast"/>
      <w:ind w:left="720" w:right="720" w:firstLine="720"/>
      <w:jc w:val="both"/>
    </w:pPr>
    <w:rPr>
      <w:rFonts w:cs="Arial"/>
      <w:i/>
    </w:rPr>
  </w:style>
  <w:style w:type="character" w:customStyle="1" w:styleId="QTChar37">
    <w:name w:val="QT Char37"/>
    <w:basedOn w:val="DefaultParagraphFont"/>
    <w:rsid w:val="00C230B4"/>
    <w:rPr>
      <w:rFonts w:cs="Arial"/>
      <w:i/>
      <w:sz w:val="24"/>
    </w:rPr>
  </w:style>
  <w:style w:type="character" w:customStyle="1" w:styleId="BodyTextChar212">
    <w:name w:val="Body Text Char212"/>
    <w:basedOn w:val="DefaultParagraphFont"/>
    <w:rsid w:val="00C230B4"/>
    <w:rPr>
      <w:sz w:val="24"/>
      <w:szCs w:val="24"/>
    </w:rPr>
  </w:style>
  <w:style w:type="character" w:customStyle="1" w:styleId="QuotationChar212">
    <w:name w:val="Quotation Char212"/>
    <w:basedOn w:val="BodyTextChar"/>
    <w:rsid w:val="00C230B4"/>
    <w:rPr>
      <w:rFonts w:ascii="Times New Roman" w:eastAsia="Times New Roman" w:hAnsi="Times New Roman"/>
      <w:i/>
      <w:sz w:val="24"/>
      <w:szCs w:val="24"/>
    </w:rPr>
  </w:style>
  <w:style w:type="paragraph" w:customStyle="1" w:styleId="FootnoteBase28">
    <w:name w:val="Footnote Base28"/>
    <w:basedOn w:val="Normal"/>
    <w:rsid w:val="00C230B4"/>
    <w:pPr>
      <w:tabs>
        <w:tab w:val="left" w:pos="187"/>
      </w:tabs>
      <w:spacing w:after="120" w:line="220" w:lineRule="exact"/>
      <w:ind w:left="187" w:hanging="187"/>
      <w:jc w:val="both"/>
    </w:pPr>
    <w:rPr>
      <w:sz w:val="18"/>
      <w:szCs w:val="20"/>
    </w:rPr>
  </w:style>
  <w:style w:type="paragraph" w:customStyle="1" w:styleId="Quotation3101">
    <w:name w:val="Quotation310"/>
    <w:basedOn w:val="Normal"/>
    <w:autoRedefine/>
    <w:rsid w:val="00C230B4"/>
    <w:pPr>
      <w:spacing w:before="120" w:after="120" w:line="480" w:lineRule="exact"/>
      <w:ind w:left="720" w:right="720" w:firstLine="720"/>
    </w:pPr>
    <w:rPr>
      <w:i/>
      <w:szCs w:val="20"/>
    </w:rPr>
  </w:style>
  <w:style w:type="character" w:customStyle="1" w:styleId="BodyTextChar312">
    <w:name w:val="Body Text Char312"/>
    <w:basedOn w:val="DefaultParagraphFont"/>
    <w:rsid w:val="00C230B4"/>
    <w:rPr>
      <w:sz w:val="24"/>
      <w:szCs w:val="24"/>
    </w:rPr>
  </w:style>
  <w:style w:type="character" w:customStyle="1" w:styleId="QuotationChar39">
    <w:name w:val="Quotation Char39"/>
    <w:basedOn w:val="BodyTextChar"/>
    <w:rsid w:val="00C230B4"/>
    <w:rPr>
      <w:rFonts w:ascii="Times New Roman" w:eastAsia="Times New Roman" w:hAnsi="Times New Roman"/>
      <w:i/>
      <w:sz w:val="24"/>
      <w:szCs w:val="24"/>
    </w:rPr>
  </w:style>
  <w:style w:type="character" w:customStyle="1" w:styleId="Heading1Char28">
    <w:name w:val="Heading 1 Char28"/>
    <w:basedOn w:val="DefaultParagraphFont"/>
    <w:rsid w:val="00C230B4"/>
    <w:rPr>
      <w:rFonts w:ascii="Arial" w:hAnsi="Arial"/>
      <w:b/>
      <w:kern w:val="28"/>
      <w:sz w:val="32"/>
    </w:rPr>
  </w:style>
  <w:style w:type="character" w:customStyle="1" w:styleId="Heading2Char212">
    <w:name w:val="Heading 2 Char212"/>
    <w:basedOn w:val="DefaultParagraphFont"/>
    <w:rsid w:val="00C230B4"/>
    <w:rPr>
      <w:rFonts w:ascii="Arial" w:hAnsi="Arial"/>
      <w:i/>
      <w:kern w:val="28"/>
      <w:sz w:val="28"/>
    </w:rPr>
  </w:style>
  <w:style w:type="character" w:customStyle="1" w:styleId="Heading3Char212">
    <w:name w:val="Heading 3 Char212"/>
    <w:basedOn w:val="DefaultParagraphFont"/>
    <w:rsid w:val="00C230B4"/>
    <w:rPr>
      <w:rFonts w:ascii="Arial" w:hAnsi="Arial"/>
      <w:b/>
      <w:kern w:val="28"/>
      <w:sz w:val="24"/>
    </w:rPr>
  </w:style>
  <w:style w:type="paragraph" w:customStyle="1" w:styleId="quotation4100">
    <w:name w:val="quotation4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7">
    <w:name w:val="QT47"/>
    <w:basedOn w:val="NormalWeb"/>
    <w:autoRedefine/>
    <w:rsid w:val="00C230B4"/>
    <w:pPr>
      <w:spacing w:after="120" w:line="300" w:lineRule="atLeast"/>
      <w:ind w:left="720" w:right="720" w:firstLine="720"/>
      <w:jc w:val="both"/>
    </w:pPr>
    <w:rPr>
      <w:rFonts w:cs="Arial"/>
      <w:i/>
    </w:rPr>
  </w:style>
  <w:style w:type="character" w:customStyle="1" w:styleId="QTChar47">
    <w:name w:val="QT Char47"/>
    <w:basedOn w:val="DefaultParagraphFont"/>
    <w:rsid w:val="00C230B4"/>
    <w:rPr>
      <w:rFonts w:cs="Arial"/>
      <w:i/>
      <w:sz w:val="24"/>
    </w:rPr>
  </w:style>
  <w:style w:type="character" w:customStyle="1" w:styleId="FootnoteTextChar412">
    <w:name w:val="Footnote Text Char412"/>
    <w:aliases w:val="Footnote Text Char Char Char Char412,Footnote Text Char Char Char1 Char312,Footnote Text Char Char Char2 Char312,Footnote Text Char Char Char11 Char312,Footnote Text Char Char Char3 Char312,Footnote Text Char Char Char12 Char312"/>
    <w:basedOn w:val="DefaultParagraphFont"/>
    <w:rsid w:val="00C230B4"/>
    <w:rPr>
      <w:lang w:val="en-US" w:eastAsia="en-US" w:bidi="ar-SA"/>
    </w:rPr>
  </w:style>
  <w:style w:type="paragraph" w:customStyle="1" w:styleId="Quotation490">
    <w:name w:val="Quotation49"/>
    <w:basedOn w:val="Normal"/>
    <w:autoRedefine/>
    <w:rsid w:val="00C230B4"/>
    <w:pPr>
      <w:spacing w:before="120" w:after="120" w:line="480" w:lineRule="exact"/>
      <w:ind w:left="720" w:right="720" w:firstLine="720"/>
      <w:jc w:val="both"/>
    </w:pPr>
    <w:rPr>
      <w:i/>
      <w:szCs w:val="20"/>
    </w:rPr>
  </w:style>
  <w:style w:type="character" w:customStyle="1" w:styleId="BodyTextChar411">
    <w:name w:val="Body Text Char411"/>
    <w:basedOn w:val="DefaultParagraphFont"/>
    <w:rsid w:val="00C230B4"/>
    <w:rPr>
      <w:rFonts w:cs="Arial"/>
      <w:sz w:val="24"/>
      <w:lang w:val="en-US" w:eastAsia="en-US" w:bidi="ar-SA"/>
    </w:rPr>
  </w:style>
  <w:style w:type="character" w:customStyle="1" w:styleId="QuotationChar47">
    <w:name w:val="Quotation Char47"/>
    <w:basedOn w:val="BodyTextChar"/>
    <w:rsid w:val="00C230B4"/>
    <w:rPr>
      <w:rFonts w:ascii="Times New Roman" w:eastAsia="Times New Roman" w:hAnsi="Times New Roman"/>
      <w:i/>
      <w:sz w:val="24"/>
      <w:szCs w:val="20"/>
    </w:rPr>
  </w:style>
  <w:style w:type="character" w:customStyle="1" w:styleId="FootnoteTextChar510">
    <w:name w:val="Footnote Text Char510"/>
    <w:aliases w:val="Footnote Text Char Char Char Char510,Footnote Text Char Char Char1 Char412,Footnote Text Char Char Char2 Char412,Footnote Text Char Char Char11 Char412,Footnote Text Char Char Char3 Char412,Footnote Text Char Char Char12 Char412"/>
    <w:basedOn w:val="DefaultParagraphFont"/>
    <w:rsid w:val="00C230B4"/>
    <w:rPr>
      <w:lang w:val="en-US" w:eastAsia="en-US" w:bidi="ar-SA"/>
    </w:rPr>
  </w:style>
  <w:style w:type="paragraph" w:customStyle="1" w:styleId="Quotation417">
    <w:name w:val="Quotation417"/>
    <w:basedOn w:val="Normal"/>
    <w:autoRedefine/>
    <w:rsid w:val="00C230B4"/>
    <w:pPr>
      <w:spacing w:before="120" w:after="120" w:line="480" w:lineRule="exact"/>
      <w:ind w:left="720" w:right="720" w:firstLine="720"/>
      <w:jc w:val="both"/>
    </w:pPr>
    <w:rPr>
      <w:i/>
      <w:szCs w:val="20"/>
    </w:rPr>
  </w:style>
  <w:style w:type="character" w:customStyle="1" w:styleId="FootnoteTextChar67">
    <w:name w:val="Footnote Text Char67"/>
    <w:aliases w:val="Footnote Text Char Char Char Char67,Footnote Text Char Char Char1 Char510,Footnote Text Char Char Char2 Char510,Footnote Text Char Char Char11 Char510,Footnote Text Char Char Char3 Char510,Footnote Text Char Char Char12 Char510"/>
    <w:basedOn w:val="DefaultParagraphFont"/>
    <w:rsid w:val="00C230B4"/>
    <w:rPr>
      <w:lang w:val="en-US" w:eastAsia="en-US" w:bidi="ar-SA"/>
    </w:rPr>
  </w:style>
  <w:style w:type="paragraph" w:customStyle="1" w:styleId="Quotation427">
    <w:name w:val="Quotation427"/>
    <w:basedOn w:val="Normal"/>
    <w:autoRedefine/>
    <w:rsid w:val="00C230B4"/>
    <w:pPr>
      <w:spacing w:before="120" w:after="120" w:line="480" w:lineRule="exact"/>
      <w:ind w:left="720" w:right="720" w:firstLine="720"/>
      <w:jc w:val="both"/>
    </w:pPr>
    <w:rPr>
      <w:i/>
      <w:szCs w:val="20"/>
    </w:rPr>
  </w:style>
  <w:style w:type="character" w:customStyle="1" w:styleId="FooterChar18">
    <w:name w:val="Footer Char18"/>
    <w:basedOn w:val="DefaultParagraphFont"/>
    <w:rsid w:val="00C230B4"/>
    <w:rPr>
      <w:sz w:val="24"/>
    </w:rPr>
  </w:style>
  <w:style w:type="character" w:customStyle="1" w:styleId="HeaderChar111">
    <w:name w:val="Header Char111"/>
    <w:basedOn w:val="DefaultParagraphFont"/>
    <w:rsid w:val="00C230B4"/>
    <w:rPr>
      <w:i/>
      <w:sz w:val="24"/>
    </w:rPr>
  </w:style>
  <w:style w:type="character" w:customStyle="1" w:styleId="BodyTextChar59">
    <w:name w:val="Body Text Char59"/>
    <w:basedOn w:val="DefaultParagraphFont"/>
    <w:rsid w:val="00C230B4"/>
    <w:rPr>
      <w:rFonts w:cs="Arial"/>
      <w:sz w:val="24"/>
      <w:lang w:val="en-US" w:eastAsia="en-US" w:bidi="ar-SA"/>
    </w:rPr>
  </w:style>
  <w:style w:type="character" w:customStyle="1" w:styleId="FootnoteTextChar77">
    <w:name w:val="Footnote Text Char77"/>
    <w:aliases w:val="Footnote Text Char Char Char Char77,Footnote Text Char Char Char1 Char67,Footnote Text Char Char Char2 Char67,Footnote Text Char Char Char11 Char67,Footnote Text Char Char Char3 Char67,Footnote Text Char Char Char12 Char67"/>
    <w:basedOn w:val="DefaultParagraphFont"/>
    <w:rsid w:val="00C230B4"/>
    <w:rPr>
      <w:lang w:val="en-US" w:eastAsia="en-US" w:bidi="ar-SA"/>
    </w:rPr>
  </w:style>
  <w:style w:type="paragraph" w:customStyle="1" w:styleId="HeaderlikeH118">
    <w:name w:val="Header like H118"/>
    <w:basedOn w:val="Heading2"/>
    <w:rsid w:val="00C230B4"/>
    <w:pPr>
      <w:spacing w:before="120" w:line="360" w:lineRule="exact"/>
      <w:ind w:firstLine="720"/>
      <w:outlineLvl w:val="9"/>
    </w:pPr>
    <w:rPr>
      <w:b/>
      <w:i w:val="0"/>
      <w:sz w:val="36"/>
    </w:rPr>
  </w:style>
  <w:style w:type="paragraph" w:customStyle="1" w:styleId="Quotation570">
    <w:name w:val="Quotation57"/>
    <w:basedOn w:val="Normal"/>
    <w:autoRedefine/>
    <w:rsid w:val="00C230B4"/>
    <w:pPr>
      <w:spacing w:before="120" w:after="120" w:line="480" w:lineRule="exact"/>
      <w:ind w:left="720" w:right="720" w:firstLine="720"/>
      <w:jc w:val="both"/>
    </w:pPr>
    <w:rPr>
      <w:i/>
      <w:szCs w:val="20"/>
    </w:rPr>
  </w:style>
  <w:style w:type="character" w:customStyle="1" w:styleId="QuotationChar57">
    <w:name w:val="Quotation Char57"/>
    <w:basedOn w:val="BodyTextChar"/>
    <w:rsid w:val="00C230B4"/>
    <w:rPr>
      <w:rFonts w:ascii="Times New Roman" w:eastAsia="Times New Roman" w:hAnsi="Times New Roman"/>
      <w:i/>
      <w:sz w:val="24"/>
      <w:szCs w:val="20"/>
    </w:rPr>
  </w:style>
  <w:style w:type="paragraph" w:customStyle="1" w:styleId="Greeting18">
    <w:name w:val="Greeting18"/>
    <w:basedOn w:val="Normal"/>
    <w:rsid w:val="00C230B4"/>
    <w:pPr>
      <w:spacing w:after="120" w:line="480" w:lineRule="exact"/>
      <w:ind w:firstLine="720"/>
    </w:pPr>
    <w:rPr>
      <w:szCs w:val="20"/>
    </w:rPr>
  </w:style>
  <w:style w:type="paragraph" w:customStyle="1" w:styleId="H2A18">
    <w:name w:val="H2A18"/>
    <w:basedOn w:val="H2"/>
    <w:rsid w:val="00C230B4"/>
    <w:pPr>
      <w:outlineLvl w:val="9"/>
    </w:pPr>
    <w:rPr>
      <w:rFonts w:ascii="Times New Roman" w:hAnsi="Times New Roman"/>
      <w:iCs w:val="0"/>
      <w:szCs w:val="28"/>
    </w:rPr>
  </w:style>
  <w:style w:type="paragraph" w:customStyle="1" w:styleId="H227">
    <w:name w:val="H227"/>
    <w:basedOn w:val="BT"/>
    <w:autoRedefine/>
    <w:rsid w:val="00C230B4"/>
    <w:pPr>
      <w:spacing w:line="300" w:lineRule="atLeast"/>
      <w:ind w:firstLine="720"/>
      <w:outlineLvl w:val="1"/>
    </w:pPr>
  </w:style>
  <w:style w:type="paragraph" w:customStyle="1" w:styleId="BT19">
    <w:name w:val="BT19"/>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9">
    <w:name w:val="BT Char19"/>
    <w:basedOn w:val="DefaultParagraphFont"/>
    <w:rsid w:val="00C230B4"/>
    <w:rPr>
      <w:sz w:val="24"/>
      <w:lang w:val="en-US" w:eastAsia="en-US" w:bidi="ar-SA"/>
    </w:rPr>
  </w:style>
  <w:style w:type="paragraph" w:customStyle="1" w:styleId="Level3Heading18">
    <w:name w:val="Level 3 Heading18"/>
    <w:rsid w:val="00C230B4"/>
    <w:pPr>
      <w:keepNext/>
      <w:keepLines/>
      <w:widowControl w:val="0"/>
      <w:spacing w:after="240" w:line="480" w:lineRule="exact"/>
      <w:jc w:val="center"/>
    </w:pPr>
    <w:rPr>
      <w:rFonts w:ascii="Times" w:hAnsi="Times"/>
      <w:b/>
      <w:snapToGrid w:val="0"/>
      <w:sz w:val="28"/>
      <w:szCs w:val="24"/>
    </w:rPr>
  </w:style>
  <w:style w:type="paragraph" w:customStyle="1" w:styleId="flushleft212">
    <w:name w:val="flush left212"/>
    <w:aliases w:val="no hang2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7">
    <w:name w:val="QT57"/>
    <w:basedOn w:val="NormalWeb"/>
    <w:autoRedefine/>
    <w:rsid w:val="00C230B4"/>
    <w:pPr>
      <w:spacing w:after="120" w:line="300" w:lineRule="atLeast"/>
      <w:ind w:left="720" w:right="720" w:firstLine="720"/>
      <w:jc w:val="both"/>
    </w:pPr>
    <w:rPr>
      <w:rFonts w:cs="Arial"/>
      <w:i/>
    </w:rPr>
  </w:style>
  <w:style w:type="character" w:customStyle="1" w:styleId="QTChar57">
    <w:name w:val="QT Char57"/>
    <w:basedOn w:val="DefaultParagraphFont"/>
    <w:rsid w:val="00C230B4"/>
    <w:rPr>
      <w:rFonts w:cs="Arial"/>
      <w:i/>
      <w:sz w:val="24"/>
      <w:lang w:val="en-US" w:eastAsia="en-US" w:bidi="ar-SA"/>
    </w:rPr>
  </w:style>
  <w:style w:type="character" w:customStyle="1" w:styleId="BTCharCharCharChar17">
    <w:name w:val="BT Char Char Char Char17"/>
    <w:basedOn w:val="DefaultParagraphFont"/>
    <w:rsid w:val="00C230B4"/>
    <w:rPr>
      <w:sz w:val="24"/>
      <w:lang w:val="en-US" w:eastAsia="en-US" w:bidi="ar-SA"/>
    </w:rPr>
  </w:style>
  <w:style w:type="paragraph" w:customStyle="1" w:styleId="BTCharCharChar17">
    <w:name w:val="BT Char Char Char17"/>
    <w:basedOn w:val="Normal"/>
    <w:autoRedefine/>
    <w:rsid w:val="00C230B4"/>
    <w:pPr>
      <w:spacing w:after="120" w:line="300" w:lineRule="exact"/>
      <w:ind w:firstLine="720"/>
      <w:jc w:val="both"/>
    </w:pPr>
    <w:rPr>
      <w:szCs w:val="20"/>
    </w:rPr>
  </w:style>
  <w:style w:type="paragraph" w:customStyle="1" w:styleId="FNChar17">
    <w:name w:val="FN Char17"/>
    <w:basedOn w:val="FootnoteText"/>
    <w:autoRedefine/>
    <w:rsid w:val="00C230B4"/>
    <w:pPr>
      <w:contextualSpacing/>
      <w:jc w:val="both"/>
    </w:pPr>
  </w:style>
  <w:style w:type="character" w:customStyle="1" w:styleId="FNCharChar17">
    <w:name w:val="FN Char Char17"/>
    <w:basedOn w:val="DefaultParagraphFont"/>
    <w:rsid w:val="00C230B4"/>
    <w:rPr>
      <w:lang w:val="en-US" w:eastAsia="en-US" w:bidi="ar-SA"/>
    </w:rPr>
  </w:style>
  <w:style w:type="paragraph" w:customStyle="1" w:styleId="StyleBodyTextBold1111">
    <w:name w:val="Style Body Text + Bold1111"/>
    <w:basedOn w:val="Normal"/>
    <w:autoRedefine/>
    <w:rsid w:val="00C230B4"/>
    <w:pPr>
      <w:spacing w:after="120" w:line="480" w:lineRule="exact"/>
      <w:ind w:firstLine="720"/>
      <w:jc w:val="both"/>
    </w:pPr>
    <w:rPr>
      <w:b/>
      <w:bCs/>
      <w:szCs w:val="20"/>
    </w:rPr>
  </w:style>
  <w:style w:type="character" w:customStyle="1" w:styleId="StyleBodyTextBold1Char111">
    <w:name w:val="Style Body Text + Bold1 Char111"/>
    <w:basedOn w:val="BodyTextChar"/>
    <w:rsid w:val="00C230B4"/>
    <w:rPr>
      <w:rFonts w:ascii="Times New Roman" w:eastAsia="Times New Roman" w:hAnsi="Times New Roman"/>
      <w:b/>
      <w:bCs/>
      <w:sz w:val="24"/>
      <w:szCs w:val="20"/>
    </w:rPr>
  </w:style>
  <w:style w:type="character" w:customStyle="1" w:styleId="HeaderChar210">
    <w:name w:val="Header Char210"/>
    <w:basedOn w:val="DefaultParagraphFont"/>
    <w:rsid w:val="00C230B4"/>
    <w:rPr>
      <w:i/>
      <w:sz w:val="24"/>
    </w:rPr>
  </w:style>
  <w:style w:type="character" w:customStyle="1" w:styleId="CommentTextChar17">
    <w:name w:val="Comment Text Char17"/>
    <w:basedOn w:val="DefaultParagraphFont"/>
    <w:rsid w:val="00C230B4"/>
    <w:rPr>
      <w:sz w:val="24"/>
      <w:szCs w:val="24"/>
    </w:rPr>
  </w:style>
  <w:style w:type="character" w:customStyle="1" w:styleId="BodyTextIndentChar17">
    <w:name w:val="Body Text Indent Char17"/>
    <w:basedOn w:val="DefaultParagraphFont"/>
    <w:rsid w:val="00C230B4"/>
    <w:rPr>
      <w:rFonts w:cs="Arial"/>
      <w:sz w:val="24"/>
    </w:rPr>
  </w:style>
  <w:style w:type="character" w:customStyle="1" w:styleId="DateChar17">
    <w:name w:val="Date Char17"/>
    <w:basedOn w:val="DefaultParagraphFont"/>
    <w:rsid w:val="00C230B4"/>
    <w:rPr>
      <w:rFonts w:cs="Arial"/>
      <w:b/>
      <w:sz w:val="24"/>
    </w:rPr>
  </w:style>
  <w:style w:type="character" w:customStyle="1" w:styleId="EndnoteTextChar17">
    <w:name w:val="Endnote Text Char17"/>
    <w:basedOn w:val="DefaultParagraphFont"/>
    <w:rsid w:val="00C230B4"/>
    <w:rPr>
      <w:sz w:val="18"/>
      <w:szCs w:val="24"/>
    </w:rPr>
  </w:style>
  <w:style w:type="character" w:customStyle="1" w:styleId="FooterChar27">
    <w:name w:val="Footer Char27"/>
    <w:basedOn w:val="DefaultParagraphFont"/>
    <w:rsid w:val="00C230B4"/>
    <w:rPr>
      <w:sz w:val="24"/>
    </w:rPr>
  </w:style>
  <w:style w:type="paragraph" w:customStyle="1" w:styleId="FooterEven18">
    <w:name w:val="Footer Even18"/>
    <w:basedOn w:val="Footer"/>
    <w:rsid w:val="00C230B4"/>
    <w:pPr>
      <w:spacing w:after="120" w:line="480" w:lineRule="exact"/>
      <w:ind w:firstLine="720"/>
      <w:jc w:val="both"/>
    </w:pPr>
    <w:rPr>
      <w:szCs w:val="20"/>
    </w:rPr>
  </w:style>
  <w:style w:type="paragraph" w:customStyle="1" w:styleId="FooterFirst18">
    <w:name w:val="Footer First18"/>
    <w:basedOn w:val="Footer"/>
    <w:rsid w:val="00C230B4"/>
    <w:pPr>
      <w:spacing w:after="120" w:line="480" w:lineRule="exact"/>
      <w:ind w:firstLine="720"/>
      <w:jc w:val="both"/>
    </w:pPr>
    <w:rPr>
      <w:szCs w:val="20"/>
    </w:rPr>
  </w:style>
  <w:style w:type="paragraph" w:customStyle="1" w:styleId="FooterOdd18">
    <w:name w:val="Footer Odd18"/>
    <w:basedOn w:val="Footer"/>
    <w:rsid w:val="00C230B4"/>
    <w:pPr>
      <w:spacing w:after="120" w:line="480" w:lineRule="exact"/>
      <w:ind w:firstLine="720"/>
      <w:jc w:val="both"/>
    </w:pPr>
    <w:rPr>
      <w:szCs w:val="20"/>
    </w:rPr>
  </w:style>
  <w:style w:type="character" w:customStyle="1" w:styleId="MacroTextChar17">
    <w:name w:val="Macro Text Char17"/>
    <w:basedOn w:val="DefaultParagraphFont"/>
    <w:rsid w:val="00C230B4"/>
    <w:rPr>
      <w:rFonts w:ascii="Courier New" w:hAnsi="Courier New" w:cs="Arial"/>
      <w:sz w:val="24"/>
    </w:rPr>
  </w:style>
  <w:style w:type="character" w:customStyle="1" w:styleId="MessageHeaderChar17">
    <w:name w:val="Message Header Char17"/>
    <w:basedOn w:val="DefaultParagraphFont"/>
    <w:rsid w:val="00C230B4"/>
    <w:rPr>
      <w:rFonts w:ascii="Arial" w:hAnsi="Arial" w:cs="Arial"/>
      <w:sz w:val="24"/>
    </w:rPr>
  </w:style>
  <w:style w:type="character" w:customStyle="1" w:styleId="SubtitleChar17">
    <w:name w:val="Subtitle Char17"/>
    <w:basedOn w:val="DefaultParagraphFont"/>
    <w:rsid w:val="00C230B4"/>
    <w:rPr>
      <w:rFonts w:ascii="Arial" w:hAnsi="Arial"/>
      <w:i/>
      <w:kern w:val="28"/>
      <w:sz w:val="28"/>
      <w:szCs w:val="24"/>
    </w:rPr>
  </w:style>
  <w:style w:type="paragraph" w:customStyle="1" w:styleId="HeadingBase18">
    <w:name w:val="Heading Base18"/>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7">
    <w:name w:val="Title Char17"/>
    <w:basedOn w:val="DefaultParagraphFont"/>
    <w:rsid w:val="00C230B4"/>
    <w:rPr>
      <w:rFonts w:ascii="Arial" w:hAnsi="Arial"/>
      <w:b/>
      <w:kern w:val="28"/>
      <w:sz w:val="40"/>
      <w:szCs w:val="24"/>
    </w:rPr>
  </w:style>
  <w:style w:type="paragraph" w:customStyle="1" w:styleId="indent537">
    <w:name w:val="indent 537"/>
    <w:aliases w:val="hang 9 (SP Parts)18"/>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8">
    <w:name w:val="flush left bold titles18"/>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9">
    <w:name w:val="Left Running Head (Even)1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8">
    <w:name w:val="Right Running Head (Odd)18"/>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8">
    <w:name w:val="EXERCISE - BOX18"/>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8">
    <w:name w:val="Thick Line Below18"/>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9">
    <w:name w:val="quotation5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2">
    <w:name w:val="indent 51112"/>
    <w:aliases w:val="hang 511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1">
    <w:name w:val="Level 1 Heading1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1">
    <w:name w:val="indent 10111"/>
    <w:aliases w:val="block211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7">
    <w:name w:val="indent 5217"/>
    <w:aliases w:val="block37"/>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7">
    <w:name w:val="PI17"/>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70">
    <w:name w:val="indent 1517"/>
    <w:aliases w:val="block117"/>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8">
    <w:name w:val="Document Map Char18"/>
    <w:basedOn w:val="DefaultParagraphFont"/>
    <w:rsid w:val="00C230B4"/>
    <w:rPr>
      <w:rFonts w:ascii="Tahoma" w:hAnsi="Tahoma" w:cs="Tahoma"/>
      <w:sz w:val="24"/>
      <w:szCs w:val="24"/>
      <w:shd w:val="clear" w:color="auto" w:fill="000080"/>
    </w:rPr>
  </w:style>
  <w:style w:type="character" w:customStyle="1" w:styleId="PlainTextChar18">
    <w:name w:val="Plain Text Char18"/>
    <w:basedOn w:val="DefaultParagraphFont"/>
    <w:rsid w:val="00C230B4"/>
    <w:rPr>
      <w:rFonts w:ascii="Courier New" w:hAnsi="Courier New" w:cs="Courier New"/>
      <w:lang w:bidi="he-IL"/>
    </w:rPr>
  </w:style>
  <w:style w:type="paragraph" w:customStyle="1" w:styleId="quotation11100">
    <w:name w:val="quotation11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8">
    <w:name w:val="List First18"/>
    <w:basedOn w:val="List"/>
    <w:next w:val="List"/>
    <w:rsid w:val="00C230B4"/>
    <w:pPr>
      <w:tabs>
        <w:tab w:val="clear" w:pos="720"/>
      </w:tabs>
      <w:spacing w:before="0" w:line="480" w:lineRule="exact"/>
      <w:jc w:val="both"/>
    </w:pPr>
    <w:rPr>
      <w:szCs w:val="20"/>
    </w:rPr>
  </w:style>
  <w:style w:type="paragraph" w:customStyle="1" w:styleId="ListLast18">
    <w:name w:val="List Last18"/>
    <w:basedOn w:val="List"/>
    <w:rsid w:val="00C230B4"/>
    <w:pPr>
      <w:tabs>
        <w:tab w:val="clear" w:pos="720"/>
      </w:tabs>
      <w:spacing w:before="0" w:line="480" w:lineRule="exact"/>
      <w:jc w:val="both"/>
    </w:pPr>
    <w:rPr>
      <w:szCs w:val="20"/>
    </w:rPr>
  </w:style>
  <w:style w:type="paragraph" w:customStyle="1" w:styleId="ListNumberFirst18">
    <w:name w:val="List Number First18"/>
    <w:basedOn w:val="ListNumber"/>
    <w:next w:val="ListNumber"/>
    <w:rsid w:val="00C230B4"/>
    <w:pPr>
      <w:spacing w:before="0" w:line="480" w:lineRule="exact"/>
      <w:jc w:val="both"/>
    </w:pPr>
    <w:rPr>
      <w:szCs w:val="20"/>
    </w:rPr>
  </w:style>
  <w:style w:type="paragraph" w:customStyle="1" w:styleId="ListNumberLast18">
    <w:name w:val="List Number Last18"/>
    <w:basedOn w:val="ListNumber"/>
    <w:rsid w:val="00C230B4"/>
    <w:pPr>
      <w:spacing w:before="0" w:line="480" w:lineRule="exact"/>
      <w:jc w:val="both"/>
    </w:pPr>
    <w:rPr>
      <w:szCs w:val="20"/>
    </w:rPr>
  </w:style>
  <w:style w:type="paragraph" w:customStyle="1" w:styleId="PartLabel18">
    <w:name w:val="Part Label18"/>
    <w:basedOn w:val="HeadingBase"/>
    <w:next w:val="Normal"/>
    <w:rsid w:val="00C230B4"/>
    <w:pPr>
      <w:spacing w:after="120" w:line="480" w:lineRule="exact"/>
      <w:ind w:firstLine="720"/>
      <w:jc w:val="both"/>
    </w:pPr>
    <w:rPr>
      <w:szCs w:val="20"/>
    </w:rPr>
  </w:style>
  <w:style w:type="paragraph" w:customStyle="1" w:styleId="PartTitle18">
    <w:name w:val="Part Title18"/>
    <w:basedOn w:val="HeadingBase"/>
    <w:next w:val="PartSubtitle"/>
    <w:rsid w:val="00C230B4"/>
    <w:pPr>
      <w:spacing w:after="120" w:line="480" w:lineRule="exact"/>
      <w:ind w:firstLine="720"/>
      <w:jc w:val="both"/>
    </w:pPr>
    <w:rPr>
      <w:szCs w:val="20"/>
    </w:rPr>
  </w:style>
  <w:style w:type="paragraph" w:customStyle="1" w:styleId="PartSubtitle18">
    <w:name w:val="Part Subtitle18"/>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8">
    <w:name w:val="Section Heading18"/>
    <w:basedOn w:val="HeadingBase"/>
    <w:rsid w:val="00C230B4"/>
    <w:pPr>
      <w:spacing w:after="120" w:line="480" w:lineRule="exact"/>
      <w:ind w:firstLine="720"/>
      <w:jc w:val="both"/>
    </w:pPr>
    <w:rPr>
      <w:szCs w:val="20"/>
    </w:rPr>
  </w:style>
  <w:style w:type="paragraph" w:customStyle="1" w:styleId="SectionLabel18">
    <w:name w:val="Section Label18"/>
    <w:basedOn w:val="HeadingBase"/>
    <w:rsid w:val="00C230B4"/>
    <w:pPr>
      <w:spacing w:after="120" w:line="480" w:lineRule="exact"/>
      <w:ind w:firstLine="720"/>
      <w:jc w:val="both"/>
    </w:pPr>
    <w:rPr>
      <w:szCs w:val="20"/>
    </w:rPr>
  </w:style>
  <w:style w:type="paragraph" w:customStyle="1" w:styleId="TitleCover18">
    <w:name w:val="Title Cover18"/>
    <w:basedOn w:val="HeadingBase"/>
    <w:next w:val="SubtitleCover"/>
    <w:rsid w:val="00C230B4"/>
    <w:pPr>
      <w:spacing w:after="120" w:line="480" w:lineRule="exact"/>
      <w:ind w:firstLine="720"/>
      <w:jc w:val="both"/>
    </w:pPr>
    <w:rPr>
      <w:szCs w:val="20"/>
    </w:rPr>
  </w:style>
  <w:style w:type="paragraph" w:customStyle="1" w:styleId="SubtitleCover18">
    <w:name w:val="Subtitle Cover18"/>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8">
    <w:name w:val="Title 318"/>
    <w:basedOn w:val="Title2"/>
    <w:rsid w:val="00C230B4"/>
    <w:pPr>
      <w:ind w:firstLine="720"/>
    </w:pPr>
    <w:rPr>
      <w:szCs w:val="20"/>
    </w:rPr>
  </w:style>
  <w:style w:type="paragraph" w:customStyle="1" w:styleId="Title218">
    <w:name w:val="Title 218"/>
    <w:basedOn w:val="Normal"/>
    <w:rsid w:val="00C230B4"/>
    <w:pPr>
      <w:spacing w:after="120" w:line="300" w:lineRule="atLeast"/>
      <w:ind w:firstLine="720"/>
      <w:jc w:val="center"/>
    </w:pPr>
    <w:rPr>
      <w:sz w:val="52"/>
      <w:szCs w:val="20"/>
    </w:rPr>
  </w:style>
  <w:style w:type="paragraph" w:customStyle="1" w:styleId="H3A18">
    <w:name w:val="H3A18"/>
    <w:basedOn w:val="H3"/>
    <w:rsid w:val="00C230B4"/>
  </w:style>
  <w:style w:type="paragraph" w:customStyle="1" w:styleId="H317">
    <w:name w:val="H31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7">
    <w:name w:val="H417"/>
    <w:basedOn w:val="H4A"/>
    <w:next w:val="Normal"/>
    <w:autoRedefine/>
    <w:rsid w:val="00C230B4"/>
  </w:style>
  <w:style w:type="paragraph" w:customStyle="1" w:styleId="H4A18">
    <w:name w:val="H4A18"/>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8">
    <w:name w:val="Block Quotation First18"/>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8">
    <w:name w:val="Block Quotation18"/>
    <w:basedOn w:val="Normal"/>
    <w:rsid w:val="00C230B4"/>
    <w:pPr>
      <w:keepLines/>
      <w:spacing w:after="160" w:line="480" w:lineRule="exact"/>
      <w:ind w:left="720" w:right="720" w:firstLine="720"/>
      <w:jc w:val="both"/>
    </w:pPr>
    <w:rPr>
      <w:i/>
      <w:szCs w:val="20"/>
    </w:rPr>
  </w:style>
  <w:style w:type="paragraph" w:customStyle="1" w:styleId="BlockQuotationLast18">
    <w:name w:val="Block Quotation Last18"/>
    <w:basedOn w:val="BlockQuotation"/>
    <w:rsid w:val="00C230B4"/>
    <w:pPr>
      <w:tabs>
        <w:tab w:val="clear" w:pos="720"/>
      </w:tabs>
      <w:spacing w:before="0" w:line="480" w:lineRule="exact"/>
      <w:ind w:firstLine="720"/>
      <w:jc w:val="both"/>
    </w:pPr>
    <w:rPr>
      <w:szCs w:val="20"/>
    </w:rPr>
  </w:style>
  <w:style w:type="paragraph" w:customStyle="1" w:styleId="BodyTextKeep18">
    <w:name w:val="Body Text Keep18"/>
    <w:basedOn w:val="Normal"/>
    <w:rsid w:val="00C230B4"/>
    <w:pPr>
      <w:keepNext/>
      <w:spacing w:after="120" w:line="480" w:lineRule="exact"/>
      <w:ind w:firstLine="720"/>
      <w:jc w:val="both"/>
    </w:pPr>
    <w:rPr>
      <w:szCs w:val="20"/>
    </w:rPr>
  </w:style>
  <w:style w:type="paragraph" w:customStyle="1" w:styleId="ChapterLabel18">
    <w:name w:val="Chapter Label18"/>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8">
    <w:name w:val="Chapter Subtitle18"/>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8">
    <w:name w:val="Chapter Title18"/>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8">
    <w:name w:val="Document Label18"/>
    <w:basedOn w:val="Normal"/>
    <w:rsid w:val="00C230B4"/>
    <w:pPr>
      <w:keepNext/>
      <w:spacing w:before="240" w:after="360" w:line="480" w:lineRule="exact"/>
      <w:ind w:firstLine="720"/>
      <w:jc w:val="both"/>
    </w:pPr>
    <w:rPr>
      <w:b/>
      <w:kern w:val="28"/>
      <w:sz w:val="36"/>
      <w:szCs w:val="20"/>
    </w:rPr>
  </w:style>
  <w:style w:type="paragraph" w:customStyle="1" w:styleId="FootnoteBase37">
    <w:name w:val="Footnote Base37"/>
    <w:basedOn w:val="Normal"/>
    <w:rsid w:val="00C230B4"/>
    <w:pPr>
      <w:tabs>
        <w:tab w:val="left" w:pos="187"/>
      </w:tabs>
      <w:spacing w:after="120" w:line="220" w:lineRule="exact"/>
      <w:ind w:left="187" w:hanging="187"/>
      <w:jc w:val="both"/>
    </w:pPr>
    <w:rPr>
      <w:sz w:val="18"/>
      <w:szCs w:val="20"/>
    </w:rPr>
  </w:style>
  <w:style w:type="paragraph" w:customStyle="1" w:styleId="HeaderBase18">
    <w:name w:val="Header Base18"/>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8">
    <w:name w:val="Header Even18"/>
    <w:basedOn w:val="Header"/>
    <w:rsid w:val="00C230B4"/>
    <w:pPr>
      <w:ind w:firstLine="720"/>
      <w:jc w:val="both"/>
    </w:pPr>
    <w:rPr>
      <w:sz w:val="56"/>
      <w:szCs w:val="56"/>
    </w:rPr>
  </w:style>
  <w:style w:type="paragraph" w:customStyle="1" w:styleId="HeaderFirst18">
    <w:name w:val="Header First18"/>
    <w:basedOn w:val="Header"/>
    <w:rsid w:val="00C230B4"/>
    <w:pPr>
      <w:ind w:firstLine="720"/>
      <w:jc w:val="center"/>
    </w:pPr>
    <w:rPr>
      <w:sz w:val="56"/>
      <w:szCs w:val="56"/>
    </w:rPr>
  </w:style>
  <w:style w:type="paragraph" w:customStyle="1" w:styleId="HeaderOdd18">
    <w:name w:val="Header Odd18"/>
    <w:basedOn w:val="Header"/>
    <w:rsid w:val="00C230B4"/>
    <w:pPr>
      <w:tabs>
        <w:tab w:val="right" w:pos="0"/>
      </w:tabs>
      <w:ind w:firstLine="720"/>
      <w:jc w:val="right"/>
    </w:pPr>
    <w:rPr>
      <w:sz w:val="56"/>
      <w:szCs w:val="56"/>
    </w:rPr>
  </w:style>
  <w:style w:type="paragraph" w:customStyle="1" w:styleId="IndexBase18">
    <w:name w:val="Index Base18"/>
    <w:basedOn w:val="Normal"/>
    <w:rsid w:val="00C230B4"/>
    <w:pPr>
      <w:tabs>
        <w:tab w:val="right" w:leader="dot" w:pos="3960"/>
      </w:tabs>
      <w:spacing w:after="120" w:line="480" w:lineRule="exact"/>
      <w:ind w:left="720" w:hanging="720"/>
      <w:jc w:val="both"/>
    </w:pPr>
    <w:rPr>
      <w:szCs w:val="20"/>
    </w:rPr>
  </w:style>
  <w:style w:type="paragraph" w:customStyle="1" w:styleId="ListBulletFirst18">
    <w:name w:val="List Bullet First18"/>
    <w:basedOn w:val="ListBullet"/>
    <w:next w:val="ListBullet"/>
    <w:rsid w:val="00C230B4"/>
    <w:pPr>
      <w:spacing w:before="80" w:line="480" w:lineRule="exact"/>
      <w:jc w:val="both"/>
    </w:pPr>
    <w:rPr>
      <w:szCs w:val="20"/>
    </w:rPr>
  </w:style>
  <w:style w:type="paragraph" w:customStyle="1" w:styleId="ListBulletLast18">
    <w:name w:val="List Bullet Last18"/>
    <w:basedOn w:val="ListBullet"/>
    <w:rsid w:val="00C230B4"/>
    <w:pPr>
      <w:spacing w:before="0" w:after="240" w:line="480" w:lineRule="exact"/>
      <w:jc w:val="both"/>
    </w:pPr>
    <w:rPr>
      <w:szCs w:val="20"/>
    </w:rPr>
  </w:style>
  <w:style w:type="paragraph" w:customStyle="1" w:styleId="Picture18">
    <w:name w:val="Picture18"/>
    <w:basedOn w:val="Normal"/>
    <w:next w:val="Caption"/>
    <w:rsid w:val="00C230B4"/>
    <w:pPr>
      <w:keepNext/>
      <w:spacing w:after="120" w:line="480" w:lineRule="exact"/>
      <w:ind w:firstLine="720"/>
      <w:jc w:val="both"/>
    </w:pPr>
    <w:rPr>
      <w:szCs w:val="20"/>
    </w:rPr>
  </w:style>
  <w:style w:type="paragraph" w:customStyle="1" w:styleId="TOCBase18">
    <w:name w:val="TOC Base18"/>
    <w:basedOn w:val="Normal"/>
    <w:rsid w:val="00C230B4"/>
    <w:pPr>
      <w:tabs>
        <w:tab w:val="right" w:leader="dot" w:pos="8640"/>
      </w:tabs>
      <w:spacing w:after="120" w:line="480" w:lineRule="exact"/>
      <w:ind w:firstLine="720"/>
      <w:jc w:val="both"/>
    </w:pPr>
    <w:rPr>
      <w:szCs w:val="20"/>
    </w:rPr>
  </w:style>
  <w:style w:type="paragraph" w:customStyle="1" w:styleId="Indent51101">
    <w:name w:val="Indent5110"/>
    <w:basedOn w:val="Normal"/>
    <w:rsid w:val="00C230B4"/>
    <w:pPr>
      <w:spacing w:after="120" w:line="480" w:lineRule="exact"/>
      <w:ind w:left="720" w:firstLine="720"/>
      <w:jc w:val="both"/>
    </w:pPr>
    <w:rPr>
      <w:szCs w:val="20"/>
    </w:rPr>
  </w:style>
  <w:style w:type="paragraph" w:customStyle="1" w:styleId="Indent10180">
    <w:name w:val="Indent1018"/>
    <w:basedOn w:val="Normal"/>
    <w:rsid w:val="00C230B4"/>
    <w:pPr>
      <w:spacing w:after="120" w:line="480" w:lineRule="exact"/>
      <w:ind w:left="1440" w:firstLine="720"/>
      <w:jc w:val="both"/>
    </w:pPr>
    <w:rPr>
      <w:szCs w:val="20"/>
    </w:rPr>
  </w:style>
  <w:style w:type="paragraph" w:customStyle="1" w:styleId="Indent1518">
    <w:name w:val="Indent1518"/>
    <w:basedOn w:val="Normal"/>
    <w:rsid w:val="00C230B4"/>
    <w:pPr>
      <w:spacing w:after="120" w:line="480" w:lineRule="exact"/>
      <w:ind w:left="2160" w:firstLine="720"/>
      <w:jc w:val="both"/>
    </w:pPr>
    <w:rPr>
      <w:szCs w:val="20"/>
    </w:rPr>
  </w:style>
  <w:style w:type="paragraph" w:customStyle="1" w:styleId="Indent2018">
    <w:name w:val="Indent2018"/>
    <w:basedOn w:val="Normal"/>
    <w:rsid w:val="00C230B4"/>
    <w:pPr>
      <w:spacing w:after="120" w:line="480" w:lineRule="exact"/>
      <w:ind w:left="2880" w:firstLine="720"/>
      <w:jc w:val="both"/>
    </w:pPr>
    <w:rPr>
      <w:szCs w:val="20"/>
    </w:rPr>
  </w:style>
  <w:style w:type="paragraph" w:customStyle="1" w:styleId="BodyTextNotJustified18">
    <w:name w:val="Body Text Not Justified18"/>
    <w:basedOn w:val="Normal"/>
    <w:rsid w:val="00C230B4"/>
    <w:pPr>
      <w:spacing w:after="120" w:line="480" w:lineRule="exact"/>
      <w:ind w:firstLine="720"/>
    </w:pPr>
    <w:rPr>
      <w:szCs w:val="20"/>
    </w:rPr>
  </w:style>
  <w:style w:type="paragraph" w:customStyle="1" w:styleId="BoldCenterArial12pt18">
    <w:name w:val="Bold Center Arial 12 pt18"/>
    <w:basedOn w:val="Normal"/>
    <w:rsid w:val="00C230B4"/>
    <w:pPr>
      <w:spacing w:after="160" w:line="480" w:lineRule="exact"/>
      <w:ind w:firstLine="720"/>
      <w:jc w:val="center"/>
    </w:pPr>
    <w:rPr>
      <w:rFonts w:ascii="Arial" w:hAnsi="Arial"/>
      <w:b/>
      <w:szCs w:val="20"/>
    </w:rPr>
  </w:style>
  <w:style w:type="paragraph" w:customStyle="1" w:styleId="Exercise18">
    <w:name w:val="Exercise18"/>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8">
    <w:name w:val="Flush Left Bold18"/>
    <w:basedOn w:val="Normal"/>
    <w:rsid w:val="00C230B4"/>
    <w:pPr>
      <w:spacing w:before="120" w:after="120" w:line="290" w:lineRule="exact"/>
      <w:ind w:firstLine="720"/>
      <w:jc w:val="both"/>
    </w:pPr>
    <w:rPr>
      <w:b/>
      <w:snapToGrid w:val="0"/>
      <w:szCs w:val="20"/>
    </w:rPr>
  </w:style>
  <w:style w:type="paragraph" w:customStyle="1" w:styleId="Hang118">
    <w:name w:val="Hang118"/>
    <w:basedOn w:val="Normal"/>
    <w:autoRedefine/>
    <w:rsid w:val="00C230B4"/>
    <w:pPr>
      <w:spacing w:after="120" w:line="480" w:lineRule="exact"/>
      <w:ind w:left="1080" w:hanging="360"/>
      <w:jc w:val="both"/>
    </w:pPr>
    <w:rPr>
      <w:snapToGrid w:val="0"/>
      <w:szCs w:val="20"/>
    </w:rPr>
  </w:style>
  <w:style w:type="paragraph" w:customStyle="1" w:styleId="Style118">
    <w:name w:val="Style118"/>
    <w:basedOn w:val="BP"/>
    <w:next w:val="BT"/>
    <w:autoRedefine/>
    <w:rsid w:val="00C230B4"/>
    <w:pPr>
      <w:spacing w:after="120"/>
      <w:ind w:firstLine="720"/>
    </w:pPr>
    <w:rPr>
      <w:szCs w:val="20"/>
    </w:rPr>
  </w:style>
  <w:style w:type="paragraph" w:customStyle="1" w:styleId="BP17">
    <w:name w:val="BP17"/>
    <w:basedOn w:val="BT"/>
    <w:next w:val="BT"/>
    <w:autoRedefine/>
    <w:rsid w:val="00C230B4"/>
    <w:pPr>
      <w:ind w:firstLine="720"/>
    </w:pPr>
  </w:style>
  <w:style w:type="paragraph" w:customStyle="1" w:styleId="HeadingCaps18">
    <w:name w:val="Heading Caps18"/>
    <w:basedOn w:val="Heading1"/>
    <w:autoRedefine/>
    <w:rsid w:val="00C230B4"/>
    <w:pPr>
      <w:spacing w:after="120" w:line="400" w:lineRule="exact"/>
      <w:ind w:firstLine="720"/>
    </w:pPr>
    <w:rPr>
      <w:caps/>
      <w:snapToGrid w:val="0"/>
      <w:sz w:val="40"/>
      <w:szCs w:val="20"/>
    </w:rPr>
  </w:style>
  <w:style w:type="paragraph" w:customStyle="1" w:styleId="BoldLine18">
    <w:name w:val="Bold Line18"/>
    <w:basedOn w:val="Normal"/>
    <w:rsid w:val="00C230B4"/>
    <w:pPr>
      <w:pBdr>
        <w:bottom w:val="single" w:sz="36" w:space="1" w:color="auto"/>
      </w:pBdr>
      <w:spacing w:after="120" w:line="300" w:lineRule="atLeast"/>
      <w:ind w:firstLine="720"/>
      <w:jc w:val="both"/>
    </w:pPr>
    <w:rPr>
      <w:szCs w:val="20"/>
    </w:rPr>
  </w:style>
  <w:style w:type="paragraph" w:customStyle="1" w:styleId="ExerciseTitle18">
    <w:name w:val="Exercise Title18"/>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8">
    <w:name w:val="Title 118"/>
    <w:basedOn w:val="Normal"/>
    <w:rsid w:val="00C230B4"/>
    <w:pPr>
      <w:spacing w:after="120" w:line="300" w:lineRule="atLeast"/>
      <w:ind w:firstLine="720"/>
      <w:jc w:val="center"/>
    </w:pPr>
    <w:rPr>
      <w:b/>
      <w:sz w:val="72"/>
      <w:szCs w:val="20"/>
    </w:rPr>
  </w:style>
  <w:style w:type="paragraph" w:customStyle="1" w:styleId="Title418">
    <w:name w:val="Title 418"/>
    <w:basedOn w:val="Title3"/>
    <w:rsid w:val="00C230B4"/>
    <w:pPr>
      <w:ind w:firstLine="720"/>
    </w:pPr>
    <w:rPr>
      <w:szCs w:val="20"/>
    </w:rPr>
  </w:style>
  <w:style w:type="paragraph" w:customStyle="1" w:styleId="CenterItalic18">
    <w:name w:val="Center Italic18"/>
    <w:basedOn w:val="Normal"/>
    <w:autoRedefine/>
    <w:rsid w:val="00C230B4"/>
    <w:pPr>
      <w:spacing w:after="120" w:line="480" w:lineRule="exact"/>
      <w:ind w:firstLine="720"/>
      <w:jc w:val="center"/>
    </w:pPr>
    <w:rPr>
      <w:i/>
      <w:szCs w:val="20"/>
    </w:rPr>
  </w:style>
  <w:style w:type="paragraph" w:customStyle="1" w:styleId="LT18">
    <w:name w:val="LT18"/>
    <w:basedOn w:val="Heading2"/>
    <w:autoRedefine/>
    <w:rsid w:val="00C230B4"/>
    <w:pPr>
      <w:ind w:firstLine="720"/>
    </w:pPr>
    <w:rPr>
      <w:b/>
      <w:i w:val="0"/>
      <w:sz w:val="36"/>
    </w:rPr>
  </w:style>
  <w:style w:type="paragraph" w:customStyle="1" w:styleId="Style218">
    <w:name w:val="Style218"/>
    <w:basedOn w:val="H2A"/>
    <w:autoRedefine/>
    <w:rsid w:val="00C230B4"/>
    <w:pPr>
      <w:outlineLvl w:val="2"/>
    </w:pPr>
    <w:rPr>
      <w:i/>
      <w:snapToGrid w:val="0"/>
    </w:rPr>
  </w:style>
  <w:style w:type="paragraph" w:customStyle="1" w:styleId="LS-LessonSubtitle18">
    <w:name w:val="LS - Lesson Subtitle18"/>
    <w:basedOn w:val="H2A"/>
    <w:autoRedefine/>
    <w:rsid w:val="00C230B4"/>
    <w:pPr>
      <w:outlineLvl w:val="2"/>
    </w:pPr>
    <w:rPr>
      <w:i/>
      <w:snapToGrid w:val="0"/>
    </w:rPr>
  </w:style>
  <w:style w:type="paragraph" w:customStyle="1" w:styleId="L117">
    <w:name w:val="L117"/>
    <w:basedOn w:val="Normal"/>
    <w:autoRedefine/>
    <w:rsid w:val="00C230B4"/>
    <w:pPr>
      <w:spacing w:after="120" w:line="480" w:lineRule="exact"/>
      <w:ind w:left="720" w:hanging="720"/>
      <w:jc w:val="both"/>
    </w:pPr>
    <w:rPr>
      <w:szCs w:val="20"/>
    </w:rPr>
  </w:style>
  <w:style w:type="paragraph" w:customStyle="1" w:styleId="L217">
    <w:name w:val="L217"/>
    <w:basedOn w:val="BT"/>
    <w:autoRedefine/>
    <w:rsid w:val="00C230B4"/>
    <w:pPr>
      <w:tabs>
        <w:tab w:val="left" w:pos="720"/>
      </w:tabs>
      <w:ind w:left="1440" w:hanging="720"/>
    </w:pPr>
  </w:style>
  <w:style w:type="paragraph" w:customStyle="1" w:styleId="L317">
    <w:name w:val="L317"/>
    <w:basedOn w:val="BT"/>
    <w:autoRedefine/>
    <w:rsid w:val="00C230B4"/>
    <w:pPr>
      <w:tabs>
        <w:tab w:val="left" w:pos="720"/>
        <w:tab w:val="left" w:pos="2160"/>
      </w:tabs>
      <w:ind w:left="2160" w:hanging="720"/>
    </w:pPr>
  </w:style>
  <w:style w:type="paragraph" w:customStyle="1" w:styleId="H1111">
    <w:name w:val="H1111"/>
    <w:basedOn w:val="BT"/>
    <w:next w:val="BT"/>
    <w:autoRedefine/>
    <w:rsid w:val="00C230B4"/>
    <w:pPr>
      <w:spacing w:line="300" w:lineRule="atLeast"/>
      <w:ind w:firstLine="720"/>
      <w:outlineLvl w:val="0"/>
    </w:pPr>
    <w:rPr>
      <w:rFonts w:ascii="Arial" w:hAnsi="Arial"/>
      <w:b/>
      <w:kern w:val="28"/>
    </w:rPr>
  </w:style>
  <w:style w:type="paragraph" w:customStyle="1" w:styleId="H1A17">
    <w:name w:val="H1A17"/>
    <w:basedOn w:val="H1"/>
    <w:rsid w:val="00C230B4"/>
    <w:pPr>
      <w:outlineLvl w:val="9"/>
    </w:pPr>
    <w:rPr>
      <w:sz w:val="24"/>
    </w:rPr>
  </w:style>
  <w:style w:type="paragraph" w:customStyle="1" w:styleId="I117">
    <w:name w:val="I117"/>
    <w:basedOn w:val="BT"/>
    <w:autoRedefine/>
    <w:rsid w:val="00C230B4"/>
    <w:pPr>
      <w:ind w:left="720" w:firstLine="720"/>
    </w:pPr>
  </w:style>
  <w:style w:type="paragraph" w:customStyle="1" w:styleId="I217">
    <w:name w:val="I217"/>
    <w:basedOn w:val="BT"/>
    <w:autoRedefine/>
    <w:rsid w:val="00C230B4"/>
    <w:pPr>
      <w:ind w:left="1440" w:firstLine="720"/>
    </w:pPr>
  </w:style>
  <w:style w:type="paragraph" w:customStyle="1" w:styleId="I317">
    <w:name w:val="I317"/>
    <w:basedOn w:val="I1"/>
    <w:autoRedefine/>
    <w:rsid w:val="00C230B4"/>
    <w:pPr>
      <w:ind w:left="2160"/>
    </w:pPr>
  </w:style>
  <w:style w:type="paragraph" w:customStyle="1" w:styleId="GR17">
    <w:name w:val="GR17"/>
    <w:basedOn w:val="BT"/>
    <w:autoRedefine/>
    <w:rsid w:val="00C230B4"/>
    <w:pPr>
      <w:spacing w:beforeLines="60"/>
      <w:ind w:firstLine="720"/>
      <w:jc w:val="left"/>
    </w:pPr>
  </w:style>
  <w:style w:type="paragraph" w:customStyle="1" w:styleId="I417">
    <w:name w:val="I417"/>
    <w:basedOn w:val="I1"/>
    <w:autoRedefine/>
    <w:rsid w:val="00C230B4"/>
    <w:pPr>
      <w:ind w:left="2880"/>
    </w:pPr>
  </w:style>
  <w:style w:type="paragraph" w:customStyle="1" w:styleId="CA17">
    <w:name w:val="CA17"/>
    <w:basedOn w:val="BT"/>
    <w:rsid w:val="00C230B4"/>
    <w:pPr>
      <w:ind w:firstLine="720"/>
      <w:jc w:val="left"/>
    </w:pPr>
  </w:style>
  <w:style w:type="paragraph" w:customStyle="1" w:styleId="StyleBodyText10ptBlack17">
    <w:name w:val="Style Body Text + 10 pt Black17"/>
    <w:basedOn w:val="Normal"/>
    <w:rsid w:val="00C230B4"/>
    <w:pPr>
      <w:spacing w:before="120" w:after="120" w:line="480" w:lineRule="exact"/>
      <w:ind w:firstLine="720"/>
      <w:jc w:val="both"/>
    </w:pPr>
    <w:rPr>
      <w:color w:val="000000"/>
      <w:szCs w:val="20"/>
    </w:rPr>
  </w:style>
  <w:style w:type="paragraph" w:customStyle="1" w:styleId="bt170">
    <w:name w:val="bt17"/>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7">
    <w:name w:val="Style Body Text + Bold27"/>
    <w:basedOn w:val="Normal"/>
    <w:autoRedefine/>
    <w:rsid w:val="00C230B4"/>
    <w:pPr>
      <w:spacing w:after="120" w:line="480" w:lineRule="exact"/>
      <w:ind w:firstLine="720"/>
      <w:jc w:val="both"/>
    </w:pPr>
    <w:rPr>
      <w:b/>
      <w:bCs/>
      <w:szCs w:val="20"/>
    </w:rPr>
  </w:style>
  <w:style w:type="paragraph" w:customStyle="1" w:styleId="H2117">
    <w:name w:val="H2117"/>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9">
    <w:name w:val="QT119"/>
    <w:basedOn w:val="NormalWeb"/>
    <w:autoRedefine/>
    <w:rsid w:val="00C230B4"/>
    <w:pPr>
      <w:spacing w:after="120" w:line="300" w:lineRule="atLeast"/>
      <w:ind w:left="720" w:right="720" w:firstLine="720"/>
      <w:jc w:val="both"/>
    </w:pPr>
    <w:rPr>
      <w:rFonts w:cs="Arial"/>
      <w:i/>
    </w:rPr>
  </w:style>
  <w:style w:type="character" w:customStyle="1" w:styleId="FootnoteTextChar87">
    <w:name w:val="Footnote Text Char87"/>
    <w:aliases w:val="Footnote Text Char Char Char Char87,Footnote Text Char Char Char1 Char77,Footnote Text Char Char Char2 Char77,Footnote Text Char Char Char11 Char77,Footnote Text Char Char Char3 Char77,Footnote Text Char Char Char12 Char77"/>
    <w:basedOn w:val="DefaultParagraphFont"/>
    <w:rsid w:val="00C230B4"/>
    <w:rPr>
      <w:lang w:val="en-US" w:eastAsia="en-US" w:bidi="ar-SA"/>
    </w:rPr>
  </w:style>
  <w:style w:type="paragraph" w:customStyle="1" w:styleId="Quotation67">
    <w:name w:val="Quotation67"/>
    <w:basedOn w:val="Normal"/>
    <w:autoRedefine/>
    <w:rsid w:val="00C230B4"/>
    <w:pPr>
      <w:spacing w:before="120" w:after="120" w:line="480" w:lineRule="exact"/>
      <w:ind w:left="720" w:right="720" w:firstLine="720"/>
      <w:jc w:val="both"/>
    </w:pPr>
    <w:rPr>
      <w:i/>
      <w:szCs w:val="20"/>
    </w:rPr>
  </w:style>
  <w:style w:type="paragraph" w:customStyle="1" w:styleId="LeftRunningHeadEven27">
    <w:name w:val="Left Running Head (Even)2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70">
    <w:name w:val="quotation6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0">
    <w:name w:val="Level 1 Heading2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7">
    <w:name w:val="Quotation Char67"/>
    <w:basedOn w:val="BodyTextChar"/>
    <w:rsid w:val="00C230B4"/>
    <w:rPr>
      <w:rFonts w:ascii="Times New Roman" w:eastAsia="Times New Roman" w:hAnsi="Times New Roman"/>
      <w:i/>
      <w:sz w:val="24"/>
      <w:szCs w:val="20"/>
    </w:rPr>
  </w:style>
  <w:style w:type="paragraph" w:customStyle="1" w:styleId="StyleBodyTextBold128">
    <w:name w:val="Style Body Text + Bold128"/>
    <w:basedOn w:val="Normal"/>
    <w:autoRedefine/>
    <w:rsid w:val="00C230B4"/>
    <w:pPr>
      <w:spacing w:after="120" w:line="480" w:lineRule="exact"/>
      <w:ind w:firstLine="720"/>
      <w:jc w:val="both"/>
    </w:pPr>
    <w:rPr>
      <w:b/>
      <w:bCs/>
      <w:szCs w:val="20"/>
    </w:rPr>
  </w:style>
  <w:style w:type="character" w:customStyle="1" w:styleId="StyleBodyTextBold1Char28">
    <w:name w:val="Style Body Text + Bold1 Char28"/>
    <w:basedOn w:val="BodyTextChar"/>
    <w:rsid w:val="00C230B4"/>
    <w:rPr>
      <w:rFonts w:ascii="Times New Roman" w:eastAsia="Times New Roman" w:hAnsi="Times New Roman"/>
      <w:b/>
      <w:bCs/>
      <w:sz w:val="24"/>
      <w:szCs w:val="20"/>
    </w:rPr>
  </w:style>
  <w:style w:type="character" w:customStyle="1" w:styleId="BalloonTextChar8">
    <w:name w:val="Balloon Text Char8"/>
    <w:basedOn w:val="DefaultParagraphFont"/>
    <w:rsid w:val="00C230B4"/>
    <w:rPr>
      <w:rFonts w:ascii="Tahoma" w:eastAsia="Times New Roman" w:hAnsi="Tahoma" w:cs="Tahoma"/>
      <w:sz w:val="16"/>
      <w:szCs w:val="16"/>
    </w:rPr>
  </w:style>
  <w:style w:type="character" w:customStyle="1" w:styleId="FootnoteTextChar97">
    <w:name w:val="Footnote Text Char97"/>
    <w:aliases w:val="Footnote Text Char Char Char Char97,Footnote Text Char Char Char1 Char87,Footnote Text Char Char Char2 Char87,Footnote Text Char Char Char11 Char87,Footnote Text Char Char Char3 Char87,Footnote Text Char Char Char12 Char87"/>
    <w:basedOn w:val="DefaultParagraphFont"/>
    <w:rsid w:val="00C230B4"/>
    <w:rPr>
      <w:lang w:val="en-US" w:eastAsia="en-US" w:bidi="ar-SA"/>
    </w:rPr>
  </w:style>
  <w:style w:type="paragraph" w:customStyle="1" w:styleId="Quotation78">
    <w:name w:val="Quotation78"/>
    <w:basedOn w:val="Normal"/>
    <w:autoRedefine/>
    <w:rsid w:val="00C230B4"/>
    <w:pPr>
      <w:spacing w:before="120" w:after="120" w:line="480" w:lineRule="exact"/>
      <w:ind w:left="720" w:right="720" w:firstLine="720"/>
      <w:jc w:val="both"/>
    </w:pPr>
    <w:rPr>
      <w:i/>
      <w:szCs w:val="20"/>
    </w:rPr>
  </w:style>
  <w:style w:type="character" w:customStyle="1" w:styleId="QuotationChar77">
    <w:name w:val="Quotation Char77"/>
    <w:basedOn w:val="BodyTextChar"/>
    <w:rsid w:val="00C230B4"/>
    <w:rPr>
      <w:rFonts w:ascii="Times New Roman" w:eastAsia="Times New Roman" w:hAnsi="Times New Roman"/>
      <w:i/>
      <w:sz w:val="24"/>
      <w:szCs w:val="20"/>
    </w:rPr>
  </w:style>
  <w:style w:type="paragraph" w:customStyle="1" w:styleId="H328">
    <w:name w:val="H32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8">
    <w:name w:val="QT68"/>
    <w:basedOn w:val="NormalWeb"/>
    <w:autoRedefine/>
    <w:rsid w:val="00C230B4"/>
    <w:pPr>
      <w:spacing w:after="120" w:line="300" w:lineRule="atLeast"/>
      <w:ind w:left="720" w:right="720" w:firstLine="720"/>
      <w:jc w:val="both"/>
    </w:pPr>
    <w:rPr>
      <w:rFonts w:cs="Arial"/>
      <w:i/>
    </w:rPr>
  </w:style>
  <w:style w:type="character" w:customStyle="1" w:styleId="QTChar67">
    <w:name w:val="QT Char67"/>
    <w:basedOn w:val="DefaultParagraphFont"/>
    <w:rsid w:val="00C230B4"/>
    <w:rPr>
      <w:rFonts w:cs="Arial"/>
      <w:i/>
      <w:sz w:val="24"/>
    </w:rPr>
  </w:style>
  <w:style w:type="character" w:customStyle="1" w:styleId="FootnoteTextChar68">
    <w:name w:val="Footnote Text Char68"/>
    <w:aliases w:val="Footnote Text Char Char Char Char68,Footnote Text Char Char Char1 Char60,Footnote Text Char Char Char2 Char60,Footnote Text Char Char Char11 Char60,Footnote Text Char Char Char3 Char60,Footnote Text Char Char Char12 Char60"/>
    <w:basedOn w:val="DefaultParagraphFont"/>
    <w:rsid w:val="00C230B4"/>
    <w:rPr>
      <w:lang w:val="en-US" w:eastAsia="en-US" w:bidi="ar-SA"/>
    </w:rPr>
  </w:style>
  <w:style w:type="character" w:customStyle="1" w:styleId="BodyTextChar60">
    <w:name w:val="Body Text Char60"/>
    <w:basedOn w:val="DefaultParagraphFont"/>
    <w:rsid w:val="00C230B4"/>
    <w:rPr>
      <w:rFonts w:cs="Arial"/>
      <w:sz w:val="24"/>
      <w:lang w:val="en-US" w:eastAsia="en-US" w:bidi="ar-SA"/>
    </w:rPr>
  </w:style>
  <w:style w:type="character" w:customStyle="1" w:styleId="Heading3Char34">
    <w:name w:val="Heading 3 Char34"/>
    <w:basedOn w:val="DefaultParagraphFont"/>
    <w:rsid w:val="00C230B4"/>
    <w:rPr>
      <w:rFonts w:ascii="Arial" w:hAnsi="Arial"/>
      <w:b/>
      <w:kern w:val="28"/>
      <w:sz w:val="24"/>
      <w:szCs w:val="24"/>
    </w:rPr>
  </w:style>
  <w:style w:type="character" w:customStyle="1" w:styleId="Heading1Char29">
    <w:name w:val="Heading 1 Char29"/>
    <w:basedOn w:val="DefaultParagraphFont"/>
    <w:rsid w:val="00C230B4"/>
    <w:rPr>
      <w:rFonts w:ascii="Arial" w:hAnsi="Arial"/>
      <w:b/>
      <w:kern w:val="28"/>
      <w:sz w:val="32"/>
    </w:rPr>
  </w:style>
  <w:style w:type="character" w:customStyle="1" w:styleId="Heading2Char40">
    <w:name w:val="Heading 2 Char40"/>
    <w:basedOn w:val="DefaultParagraphFont"/>
    <w:rsid w:val="00C230B4"/>
    <w:rPr>
      <w:rFonts w:ascii="Arial" w:hAnsi="Arial"/>
      <w:i/>
      <w:kern w:val="28"/>
      <w:sz w:val="28"/>
      <w:szCs w:val="24"/>
    </w:rPr>
  </w:style>
  <w:style w:type="paragraph" w:customStyle="1" w:styleId="Quotation79">
    <w:name w:val="Quotation79"/>
    <w:basedOn w:val="Normal"/>
    <w:autoRedefine/>
    <w:rsid w:val="00C230B4"/>
    <w:pPr>
      <w:spacing w:before="120" w:after="120" w:line="480" w:lineRule="exact"/>
      <w:ind w:left="720" w:right="720" w:firstLine="720"/>
      <w:jc w:val="both"/>
    </w:pPr>
    <w:rPr>
      <w:i/>
      <w:szCs w:val="20"/>
    </w:rPr>
  </w:style>
  <w:style w:type="paragraph" w:customStyle="1" w:styleId="H329">
    <w:name w:val="H32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9">
    <w:name w:val="QT69"/>
    <w:basedOn w:val="NormalWeb"/>
    <w:autoRedefine/>
    <w:rsid w:val="00C230B4"/>
    <w:pPr>
      <w:spacing w:after="120" w:line="300" w:lineRule="atLeast"/>
      <w:ind w:left="720" w:right="720" w:firstLine="720"/>
      <w:jc w:val="both"/>
    </w:pPr>
    <w:rPr>
      <w:rFonts w:cs="Arial"/>
      <w:i/>
    </w:rPr>
  </w:style>
  <w:style w:type="character" w:customStyle="1" w:styleId="Heading1Char30">
    <w:name w:val="Heading 1 Char30"/>
    <w:basedOn w:val="DefaultParagraphFont"/>
    <w:rsid w:val="00C230B4"/>
    <w:rPr>
      <w:rFonts w:ascii="Arial" w:eastAsia="Times New Roman" w:hAnsi="Arial"/>
      <w:b/>
      <w:kern w:val="28"/>
      <w:sz w:val="32"/>
    </w:rPr>
  </w:style>
  <w:style w:type="character" w:customStyle="1" w:styleId="BodyTextChar61">
    <w:name w:val="Body Text Char61"/>
    <w:basedOn w:val="DefaultParagraphFont"/>
    <w:rsid w:val="00C230B4"/>
    <w:rPr>
      <w:rFonts w:ascii="Times New Roman" w:eastAsia="Times New Roman" w:hAnsi="Times New Roman"/>
      <w:sz w:val="24"/>
      <w:szCs w:val="24"/>
    </w:rPr>
  </w:style>
  <w:style w:type="character" w:customStyle="1" w:styleId="Heading2Char41">
    <w:name w:val="Heading 2 Char41"/>
    <w:basedOn w:val="DefaultParagraphFont"/>
    <w:rsid w:val="00C230B4"/>
    <w:rPr>
      <w:rFonts w:ascii="Arial" w:eastAsia="Times New Roman" w:hAnsi="Arial"/>
      <w:i/>
      <w:kern w:val="28"/>
      <w:sz w:val="28"/>
    </w:rPr>
  </w:style>
  <w:style w:type="character" w:customStyle="1" w:styleId="Heading3Char35">
    <w:name w:val="Heading 3 Char35"/>
    <w:basedOn w:val="DefaultParagraphFont"/>
    <w:rsid w:val="00C230B4"/>
    <w:rPr>
      <w:rFonts w:ascii="Arial" w:eastAsia="Times New Roman" w:hAnsi="Arial"/>
      <w:b/>
      <w:kern w:val="28"/>
      <w:sz w:val="24"/>
    </w:rPr>
  </w:style>
  <w:style w:type="paragraph" w:customStyle="1" w:styleId="Quotation1160">
    <w:name w:val="Quotation116"/>
    <w:basedOn w:val="Normal"/>
    <w:autoRedefine/>
    <w:rsid w:val="00C230B4"/>
    <w:pPr>
      <w:spacing w:before="120" w:after="120" w:line="480" w:lineRule="exact"/>
      <w:ind w:left="720" w:right="720" w:firstLine="720"/>
      <w:jc w:val="both"/>
    </w:pPr>
    <w:rPr>
      <w:i/>
      <w:szCs w:val="20"/>
    </w:rPr>
  </w:style>
  <w:style w:type="paragraph" w:customStyle="1" w:styleId="quotation213">
    <w:name w:val="quotation2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3">
    <w:name w:val="flush left113"/>
    <w:aliases w:val="no hang1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3">
    <w:name w:val="QT213"/>
    <w:basedOn w:val="NormalWeb"/>
    <w:autoRedefine/>
    <w:rsid w:val="00C230B4"/>
    <w:pPr>
      <w:spacing w:after="120" w:line="300" w:lineRule="atLeast"/>
      <w:ind w:left="720" w:right="720" w:firstLine="720"/>
      <w:jc w:val="both"/>
    </w:pPr>
    <w:rPr>
      <w:rFonts w:cs="Arial"/>
      <w:i/>
    </w:rPr>
  </w:style>
  <w:style w:type="character" w:customStyle="1" w:styleId="FootnoteTextChar70">
    <w:name w:val="Footnote Text Char70"/>
    <w:aliases w:val="Footnote Text Char Char Char Char70,Footnote Text Char Char Char1 Char69,Footnote Text Char Char Char2 Char69,Footnote Text Char Char Char11 Char69,Footnote Text Char Char Char3 Char69,Footnote Text Char Char Char12 Char69"/>
    <w:basedOn w:val="DefaultParagraphFont"/>
    <w:rsid w:val="00C230B4"/>
    <w:rPr>
      <w:sz w:val="18"/>
    </w:rPr>
  </w:style>
  <w:style w:type="character" w:customStyle="1" w:styleId="EN120">
    <w:name w:val="EN12"/>
    <w:basedOn w:val="DefaultParagraphFont"/>
    <w:rsid w:val="00C230B4"/>
    <w:rPr>
      <w:rFonts w:ascii="Times New Roman" w:hAnsi="Times New Roman"/>
      <w:sz w:val="24"/>
      <w:szCs w:val="24"/>
    </w:rPr>
  </w:style>
  <w:style w:type="character" w:customStyle="1" w:styleId="BodyTextChar62">
    <w:name w:val="Body Text Char62"/>
    <w:basedOn w:val="DefaultParagraphFont"/>
    <w:rsid w:val="00C230B4"/>
    <w:rPr>
      <w:sz w:val="24"/>
      <w:szCs w:val="24"/>
    </w:rPr>
  </w:style>
  <w:style w:type="character" w:customStyle="1" w:styleId="Heading3Char36">
    <w:name w:val="Heading 3 Char36"/>
    <w:basedOn w:val="DefaultParagraphFont"/>
    <w:rsid w:val="00C230B4"/>
    <w:rPr>
      <w:rFonts w:ascii="Arial" w:hAnsi="Arial"/>
      <w:b/>
      <w:kern w:val="28"/>
      <w:sz w:val="24"/>
      <w:szCs w:val="24"/>
    </w:rPr>
  </w:style>
  <w:style w:type="character" w:customStyle="1" w:styleId="FooterChar19">
    <w:name w:val="Footer Char19"/>
    <w:basedOn w:val="DefaultParagraphFont"/>
    <w:rsid w:val="00C230B4"/>
    <w:rPr>
      <w:sz w:val="24"/>
      <w:szCs w:val="24"/>
    </w:rPr>
  </w:style>
  <w:style w:type="character" w:customStyle="1" w:styleId="Heading1Char31">
    <w:name w:val="Heading 1 Char31"/>
    <w:basedOn w:val="DefaultParagraphFont"/>
    <w:rsid w:val="00C230B4"/>
    <w:rPr>
      <w:rFonts w:ascii="Arial" w:hAnsi="Arial"/>
      <w:b/>
      <w:kern w:val="28"/>
      <w:sz w:val="32"/>
      <w:szCs w:val="24"/>
    </w:rPr>
  </w:style>
  <w:style w:type="character" w:customStyle="1" w:styleId="HeaderChar30">
    <w:name w:val="Header Char30"/>
    <w:basedOn w:val="DefaultParagraphFont"/>
    <w:uiPriority w:val="99"/>
    <w:rsid w:val="00C230B4"/>
    <w:rPr>
      <w:i/>
      <w:sz w:val="24"/>
      <w:szCs w:val="24"/>
    </w:rPr>
  </w:style>
  <w:style w:type="character" w:customStyle="1" w:styleId="Heading2Char42">
    <w:name w:val="Heading 2 Char42"/>
    <w:basedOn w:val="DefaultParagraphFont"/>
    <w:rsid w:val="00C230B4"/>
    <w:rPr>
      <w:rFonts w:ascii="Arial" w:hAnsi="Arial"/>
      <w:i/>
      <w:kern w:val="28"/>
      <w:sz w:val="28"/>
      <w:szCs w:val="24"/>
    </w:rPr>
  </w:style>
  <w:style w:type="paragraph" w:customStyle="1" w:styleId="FootnoteBase113">
    <w:name w:val="Footnote Base113"/>
    <w:basedOn w:val="Normal"/>
    <w:rsid w:val="00C230B4"/>
    <w:pPr>
      <w:tabs>
        <w:tab w:val="left" w:pos="187"/>
      </w:tabs>
      <w:spacing w:after="120" w:line="220" w:lineRule="exact"/>
      <w:ind w:left="187" w:hanging="187"/>
      <w:jc w:val="both"/>
    </w:pPr>
    <w:rPr>
      <w:sz w:val="18"/>
      <w:szCs w:val="20"/>
    </w:rPr>
  </w:style>
  <w:style w:type="paragraph" w:customStyle="1" w:styleId="Quotation2130">
    <w:name w:val="Quotation213"/>
    <w:basedOn w:val="Normal"/>
    <w:autoRedefine/>
    <w:rsid w:val="00C230B4"/>
    <w:pPr>
      <w:spacing w:before="120" w:after="120" w:line="480" w:lineRule="exact"/>
      <w:ind w:left="720" w:right="720" w:firstLine="720"/>
    </w:pPr>
    <w:rPr>
      <w:i/>
      <w:szCs w:val="20"/>
    </w:rPr>
  </w:style>
  <w:style w:type="paragraph" w:customStyle="1" w:styleId="quotation313">
    <w:name w:val="quotation3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9">
    <w:name w:val="QT39"/>
    <w:basedOn w:val="NormalWeb"/>
    <w:autoRedefine/>
    <w:rsid w:val="00C230B4"/>
    <w:pPr>
      <w:spacing w:after="120" w:line="300" w:lineRule="atLeast"/>
      <w:ind w:left="720" w:right="720" w:firstLine="720"/>
      <w:jc w:val="both"/>
    </w:pPr>
    <w:rPr>
      <w:rFonts w:cs="Arial"/>
      <w:i/>
    </w:rPr>
  </w:style>
  <w:style w:type="character" w:customStyle="1" w:styleId="FootnoteTextChar78">
    <w:name w:val="Footnote Text Char78"/>
    <w:aliases w:val="Footnote Text Char Char Char Char78,Footnote Text Char Char Char1 Char70,Footnote Text Char Char Char2 Char70,Footnote Text Char Char Char11 Char70,Footnote Text Char Char Char3 Char70,Footnote Text Char Char Char12 Char70"/>
    <w:basedOn w:val="DefaultParagraphFont"/>
    <w:rsid w:val="00C230B4"/>
    <w:rPr>
      <w:lang w:val="en-US" w:eastAsia="en-US" w:bidi="ar-SA"/>
    </w:rPr>
  </w:style>
  <w:style w:type="character" w:customStyle="1" w:styleId="BodyTextChar63">
    <w:name w:val="Body Text Char63"/>
    <w:basedOn w:val="DefaultParagraphFont"/>
    <w:rsid w:val="00C230B4"/>
    <w:rPr>
      <w:rFonts w:cs="Arial"/>
      <w:sz w:val="24"/>
      <w:lang w:val="en-US" w:eastAsia="en-US" w:bidi="ar-SA"/>
    </w:rPr>
  </w:style>
  <w:style w:type="character" w:customStyle="1" w:styleId="Heading1Char32">
    <w:name w:val="Heading 1 Char32"/>
    <w:basedOn w:val="DefaultParagraphFont"/>
    <w:rsid w:val="00C230B4"/>
    <w:rPr>
      <w:rFonts w:ascii="Arial" w:hAnsi="Arial"/>
      <w:b/>
      <w:kern w:val="28"/>
      <w:sz w:val="32"/>
    </w:rPr>
  </w:style>
  <w:style w:type="character" w:customStyle="1" w:styleId="Heading2Char43">
    <w:name w:val="Heading 2 Char43"/>
    <w:basedOn w:val="DefaultParagraphFont"/>
    <w:rsid w:val="00C230B4"/>
    <w:rPr>
      <w:rFonts w:ascii="Arial" w:hAnsi="Arial"/>
      <w:i/>
      <w:kern w:val="28"/>
      <w:sz w:val="28"/>
      <w:szCs w:val="24"/>
    </w:rPr>
  </w:style>
  <w:style w:type="paragraph" w:customStyle="1" w:styleId="Quotation4101">
    <w:name w:val="Quotation410"/>
    <w:basedOn w:val="Normal"/>
    <w:autoRedefine/>
    <w:rsid w:val="00C230B4"/>
    <w:pPr>
      <w:spacing w:before="120" w:after="120" w:line="480" w:lineRule="exact"/>
      <w:ind w:left="720" w:right="720" w:firstLine="720"/>
      <w:jc w:val="both"/>
    </w:pPr>
    <w:rPr>
      <w:i/>
      <w:szCs w:val="20"/>
    </w:rPr>
  </w:style>
  <w:style w:type="character" w:customStyle="1" w:styleId="FooterChar20">
    <w:name w:val="Footer Char20"/>
    <w:basedOn w:val="DefaultParagraphFont"/>
    <w:rsid w:val="00C230B4"/>
    <w:rPr>
      <w:sz w:val="24"/>
    </w:rPr>
  </w:style>
  <w:style w:type="character" w:customStyle="1" w:styleId="HeaderChar31">
    <w:name w:val="Header Char31"/>
    <w:basedOn w:val="DefaultParagraphFont"/>
    <w:uiPriority w:val="99"/>
    <w:rsid w:val="00C230B4"/>
    <w:rPr>
      <w:i/>
      <w:sz w:val="24"/>
    </w:rPr>
  </w:style>
  <w:style w:type="character" w:customStyle="1" w:styleId="FootnoteTextChar79">
    <w:name w:val="Footnote Text Char79"/>
    <w:aliases w:val="Footnote Text Char Char Char Char79,Footnote Text Char Char Char1 Char78,Footnote Text Char Char Char2 Char78,Footnote Text Char Char Char11 Char78,Footnote Text Char Char Char3 Char78,Footnote Text Char Char Char12 Char78"/>
    <w:basedOn w:val="DefaultParagraphFont"/>
    <w:rsid w:val="00C230B4"/>
    <w:rPr>
      <w:lang w:val="en-US" w:eastAsia="en-US" w:bidi="ar-SA"/>
    </w:rPr>
  </w:style>
  <w:style w:type="paragraph" w:customStyle="1" w:styleId="Quotation401">
    <w:name w:val="Quotation40"/>
    <w:basedOn w:val="Normal"/>
    <w:autoRedefine/>
    <w:rsid w:val="00C230B4"/>
    <w:pPr>
      <w:spacing w:before="120" w:after="120" w:line="480" w:lineRule="exact"/>
      <w:ind w:left="720" w:right="720" w:firstLine="720"/>
      <w:jc w:val="both"/>
    </w:pPr>
    <w:rPr>
      <w:i/>
      <w:szCs w:val="20"/>
    </w:rPr>
  </w:style>
  <w:style w:type="character" w:customStyle="1" w:styleId="BodyTextChar64">
    <w:name w:val="Body Text Char64"/>
    <w:basedOn w:val="DefaultParagraphFont"/>
    <w:rsid w:val="00C230B4"/>
    <w:rPr>
      <w:rFonts w:cs="Arial"/>
      <w:sz w:val="24"/>
      <w:lang w:val="en-US" w:eastAsia="en-US" w:bidi="ar-SA"/>
    </w:rPr>
  </w:style>
  <w:style w:type="character" w:customStyle="1" w:styleId="QuotationChar40">
    <w:name w:val="Quotation Char40"/>
    <w:basedOn w:val="BodyTextChar"/>
    <w:rsid w:val="00C230B4"/>
    <w:rPr>
      <w:i/>
      <w:sz w:val="24"/>
      <w:szCs w:val="24"/>
    </w:rPr>
  </w:style>
  <w:style w:type="character" w:customStyle="1" w:styleId="Heading1Char33">
    <w:name w:val="Heading 1 Char33"/>
    <w:basedOn w:val="DefaultParagraphFont"/>
    <w:rsid w:val="00C230B4"/>
    <w:rPr>
      <w:rFonts w:ascii="Arial" w:hAnsi="Arial"/>
      <w:b/>
      <w:kern w:val="28"/>
      <w:sz w:val="32"/>
    </w:rPr>
  </w:style>
  <w:style w:type="character" w:customStyle="1" w:styleId="Heading1Char34">
    <w:name w:val="Heading 1 Char34"/>
    <w:basedOn w:val="DefaultParagraphFont"/>
    <w:rsid w:val="00C230B4"/>
    <w:rPr>
      <w:rFonts w:ascii="Arial" w:hAnsi="Arial"/>
      <w:b/>
      <w:kern w:val="28"/>
      <w:sz w:val="32"/>
    </w:rPr>
  </w:style>
  <w:style w:type="character" w:customStyle="1" w:styleId="BodyTextChar65">
    <w:name w:val="Body Text Char65"/>
    <w:basedOn w:val="DefaultParagraphFont"/>
    <w:rsid w:val="00C230B4"/>
    <w:rPr>
      <w:rFonts w:cs="Arial"/>
      <w:sz w:val="24"/>
      <w:lang w:val="en-US" w:eastAsia="en-US" w:bidi="ar-SA"/>
    </w:rPr>
  </w:style>
  <w:style w:type="character" w:customStyle="1" w:styleId="Heading2Char44">
    <w:name w:val="Heading 2 Char44"/>
    <w:basedOn w:val="DefaultParagraphFont"/>
    <w:rsid w:val="00C230B4"/>
    <w:rPr>
      <w:rFonts w:ascii="Arial" w:hAnsi="Arial"/>
      <w:i/>
      <w:kern w:val="28"/>
      <w:sz w:val="28"/>
      <w:szCs w:val="24"/>
    </w:rPr>
  </w:style>
  <w:style w:type="character" w:customStyle="1" w:styleId="Heading3Char37">
    <w:name w:val="Heading 3 Char37"/>
    <w:basedOn w:val="DefaultParagraphFont"/>
    <w:rsid w:val="00C230B4"/>
    <w:rPr>
      <w:rFonts w:ascii="Arial" w:hAnsi="Arial"/>
      <w:b/>
      <w:kern w:val="28"/>
      <w:sz w:val="24"/>
      <w:szCs w:val="24"/>
    </w:rPr>
  </w:style>
  <w:style w:type="character" w:customStyle="1" w:styleId="Heading4Char9">
    <w:name w:val="Heading 4 Char9"/>
    <w:basedOn w:val="DefaultParagraphFont"/>
    <w:rsid w:val="00C230B4"/>
    <w:rPr>
      <w:i/>
      <w:kern w:val="28"/>
      <w:sz w:val="24"/>
      <w:szCs w:val="24"/>
    </w:rPr>
  </w:style>
  <w:style w:type="character" w:customStyle="1" w:styleId="Heading5Char8">
    <w:name w:val="Heading 5 Char8"/>
    <w:basedOn w:val="DefaultParagraphFont"/>
    <w:rsid w:val="00C230B4"/>
    <w:rPr>
      <w:rFonts w:ascii="Arial" w:hAnsi="Arial"/>
      <w:b/>
      <w:kern w:val="28"/>
      <w:sz w:val="24"/>
      <w:szCs w:val="24"/>
    </w:rPr>
  </w:style>
  <w:style w:type="character" w:customStyle="1" w:styleId="Heading6Char8">
    <w:name w:val="Heading 6 Char8"/>
    <w:basedOn w:val="DefaultParagraphFont"/>
    <w:rsid w:val="00C230B4"/>
    <w:rPr>
      <w:rFonts w:ascii="Arial" w:hAnsi="Arial"/>
      <w:b/>
      <w:i/>
      <w:kern w:val="28"/>
      <w:sz w:val="24"/>
      <w:szCs w:val="24"/>
    </w:rPr>
  </w:style>
  <w:style w:type="character" w:customStyle="1" w:styleId="Heading7Char8">
    <w:name w:val="Heading 7 Char8"/>
    <w:basedOn w:val="DefaultParagraphFont"/>
    <w:rsid w:val="00C230B4"/>
    <w:rPr>
      <w:b/>
      <w:kern w:val="28"/>
      <w:sz w:val="24"/>
      <w:szCs w:val="24"/>
    </w:rPr>
  </w:style>
  <w:style w:type="character" w:customStyle="1" w:styleId="Heading8Char8">
    <w:name w:val="Heading 8 Char8"/>
    <w:basedOn w:val="DefaultParagraphFont"/>
    <w:rsid w:val="00C230B4"/>
    <w:rPr>
      <w:b/>
      <w:i/>
      <w:kern w:val="28"/>
      <w:sz w:val="24"/>
      <w:szCs w:val="24"/>
    </w:rPr>
  </w:style>
  <w:style w:type="character" w:customStyle="1" w:styleId="Heading9Char8">
    <w:name w:val="Heading 9 Char8"/>
    <w:basedOn w:val="DefaultParagraphFont"/>
    <w:rsid w:val="00C230B4"/>
    <w:rPr>
      <w:b/>
      <w:i/>
      <w:kern w:val="28"/>
      <w:sz w:val="24"/>
      <w:szCs w:val="24"/>
    </w:rPr>
  </w:style>
  <w:style w:type="character" w:customStyle="1" w:styleId="FootnoteTextChar80">
    <w:name w:val="Footnote Text Char80"/>
    <w:aliases w:val="Footnote Text Char Char Char Char80,Footnote Text Char Char Char1 Char79,Footnote Text Char Char Char2 Char79,Footnote Text Char Char Char11 Char79,Footnote Text Char Char Char3 Char79,Footnote Text Char Char Char12 Char79"/>
    <w:basedOn w:val="DefaultParagraphFont"/>
    <w:rsid w:val="00C230B4"/>
    <w:rPr>
      <w:lang w:val="en-US" w:eastAsia="en-US" w:bidi="ar-SA"/>
    </w:rPr>
  </w:style>
  <w:style w:type="paragraph" w:customStyle="1" w:styleId="Quotation501">
    <w:name w:val="Quotation50"/>
    <w:basedOn w:val="Normal"/>
    <w:autoRedefine/>
    <w:rsid w:val="00C230B4"/>
    <w:pPr>
      <w:spacing w:before="120" w:after="120" w:line="480" w:lineRule="exact"/>
      <w:ind w:left="720" w:right="720" w:firstLine="720"/>
      <w:jc w:val="both"/>
    </w:pPr>
    <w:rPr>
      <w:i/>
      <w:szCs w:val="20"/>
    </w:rPr>
  </w:style>
  <w:style w:type="character" w:customStyle="1" w:styleId="QuotationChar48">
    <w:name w:val="Quotation Char48"/>
    <w:basedOn w:val="BodyTextChar"/>
    <w:rsid w:val="00C230B4"/>
    <w:rPr>
      <w:i/>
      <w:sz w:val="24"/>
      <w:szCs w:val="24"/>
    </w:rPr>
  </w:style>
  <w:style w:type="paragraph" w:customStyle="1" w:styleId="BT200">
    <w:name w:val="BT2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20">
    <w:name w:val="BT Char20"/>
    <w:basedOn w:val="DefaultParagraphFont"/>
    <w:rsid w:val="00C230B4"/>
    <w:rPr>
      <w:sz w:val="24"/>
      <w:lang w:val="en-US" w:eastAsia="en-US" w:bidi="ar-SA"/>
    </w:rPr>
  </w:style>
  <w:style w:type="paragraph" w:customStyle="1" w:styleId="QT40">
    <w:name w:val="QT40"/>
    <w:basedOn w:val="NormalWeb"/>
    <w:autoRedefine/>
    <w:rsid w:val="00C230B4"/>
    <w:pPr>
      <w:spacing w:after="120" w:line="300" w:lineRule="atLeast"/>
      <w:ind w:left="720" w:right="720" w:firstLine="720"/>
      <w:jc w:val="both"/>
    </w:pPr>
    <w:rPr>
      <w:rFonts w:cs="Arial"/>
      <w:i/>
    </w:rPr>
  </w:style>
  <w:style w:type="character" w:customStyle="1" w:styleId="QTChar38">
    <w:name w:val="QT Char38"/>
    <w:basedOn w:val="DefaultParagraphFont"/>
    <w:rsid w:val="00C230B4"/>
    <w:rPr>
      <w:rFonts w:cs="Arial"/>
      <w:i/>
      <w:sz w:val="24"/>
      <w:szCs w:val="24"/>
      <w:lang w:val="en-US" w:eastAsia="en-US" w:bidi="ar-SA"/>
    </w:rPr>
  </w:style>
  <w:style w:type="character" w:customStyle="1" w:styleId="BTCharCharCharChar9">
    <w:name w:val="BT Char Char Char Char9"/>
    <w:basedOn w:val="DefaultParagraphFont"/>
    <w:rsid w:val="00C230B4"/>
    <w:rPr>
      <w:sz w:val="24"/>
      <w:szCs w:val="24"/>
      <w:lang w:val="en-US" w:eastAsia="en-US" w:bidi="ar-SA"/>
    </w:rPr>
  </w:style>
  <w:style w:type="paragraph" w:customStyle="1" w:styleId="BTCharCharChar9">
    <w:name w:val="BT Char Char Char9"/>
    <w:basedOn w:val="Normal"/>
    <w:autoRedefine/>
    <w:rsid w:val="00C230B4"/>
    <w:pPr>
      <w:spacing w:after="120" w:line="300" w:lineRule="exact"/>
      <w:ind w:firstLine="720"/>
      <w:jc w:val="both"/>
    </w:pPr>
    <w:rPr>
      <w:szCs w:val="20"/>
    </w:rPr>
  </w:style>
  <w:style w:type="paragraph" w:customStyle="1" w:styleId="FNChar10">
    <w:name w:val="FN Char10"/>
    <w:basedOn w:val="FootnoteText"/>
    <w:autoRedefine/>
    <w:rsid w:val="00C230B4"/>
    <w:pPr>
      <w:contextualSpacing/>
      <w:jc w:val="both"/>
    </w:pPr>
  </w:style>
  <w:style w:type="character" w:customStyle="1" w:styleId="FNCharChar10">
    <w:name w:val="FN Char Char10"/>
    <w:basedOn w:val="DefaultParagraphFont"/>
    <w:rsid w:val="00C230B4"/>
    <w:rPr>
      <w:sz w:val="18"/>
    </w:rPr>
  </w:style>
  <w:style w:type="paragraph" w:customStyle="1" w:styleId="StyleBodyTextBold129">
    <w:name w:val="Style Body Text + Bold129"/>
    <w:basedOn w:val="Normal"/>
    <w:autoRedefine/>
    <w:rsid w:val="00C230B4"/>
    <w:pPr>
      <w:spacing w:after="120" w:line="480" w:lineRule="exact"/>
      <w:ind w:firstLine="720"/>
      <w:jc w:val="both"/>
    </w:pPr>
    <w:rPr>
      <w:b/>
      <w:bCs/>
      <w:szCs w:val="20"/>
    </w:rPr>
  </w:style>
  <w:style w:type="character" w:customStyle="1" w:styleId="StyleBodyTextBold1Char29">
    <w:name w:val="Style Body Text + Bold1 Char29"/>
    <w:basedOn w:val="BodyTextChar"/>
    <w:rsid w:val="00C230B4"/>
    <w:rPr>
      <w:b/>
      <w:bCs/>
      <w:sz w:val="24"/>
      <w:szCs w:val="24"/>
    </w:rPr>
  </w:style>
  <w:style w:type="character" w:customStyle="1" w:styleId="CommentTextChar9">
    <w:name w:val="Comment Text Char9"/>
    <w:basedOn w:val="DefaultParagraphFont"/>
    <w:rsid w:val="00C230B4"/>
    <w:rPr>
      <w:sz w:val="24"/>
      <w:szCs w:val="24"/>
    </w:rPr>
  </w:style>
  <w:style w:type="character" w:customStyle="1" w:styleId="BodyTextIndentChar9">
    <w:name w:val="Body Text Indent Char9"/>
    <w:basedOn w:val="DefaultParagraphFont"/>
    <w:rsid w:val="00C230B4"/>
    <w:rPr>
      <w:rFonts w:cs="Arial"/>
      <w:sz w:val="24"/>
    </w:rPr>
  </w:style>
  <w:style w:type="character" w:customStyle="1" w:styleId="DateChar9">
    <w:name w:val="Date Char9"/>
    <w:basedOn w:val="DefaultParagraphFont"/>
    <w:rsid w:val="00C230B4"/>
    <w:rPr>
      <w:rFonts w:cs="Arial"/>
      <w:b/>
      <w:sz w:val="24"/>
    </w:rPr>
  </w:style>
  <w:style w:type="character" w:customStyle="1" w:styleId="EndnoteTextChar9">
    <w:name w:val="Endnote Text Char9"/>
    <w:basedOn w:val="DefaultParagraphFont"/>
    <w:rsid w:val="00C230B4"/>
    <w:rPr>
      <w:sz w:val="18"/>
      <w:szCs w:val="24"/>
    </w:rPr>
  </w:style>
  <w:style w:type="character" w:customStyle="1" w:styleId="FooterChar28">
    <w:name w:val="Footer Char28"/>
    <w:basedOn w:val="DefaultParagraphFont"/>
    <w:rsid w:val="00C230B4"/>
    <w:rPr>
      <w:sz w:val="24"/>
    </w:rPr>
  </w:style>
  <w:style w:type="paragraph" w:customStyle="1" w:styleId="FooterEven9">
    <w:name w:val="Footer Even9"/>
    <w:basedOn w:val="Footer"/>
    <w:rsid w:val="00C230B4"/>
    <w:pPr>
      <w:spacing w:after="120" w:line="480" w:lineRule="exact"/>
      <w:ind w:firstLine="720"/>
      <w:jc w:val="both"/>
    </w:pPr>
    <w:rPr>
      <w:szCs w:val="20"/>
    </w:rPr>
  </w:style>
  <w:style w:type="paragraph" w:customStyle="1" w:styleId="FooterFirst9">
    <w:name w:val="Footer First9"/>
    <w:basedOn w:val="Footer"/>
    <w:rsid w:val="00C230B4"/>
    <w:pPr>
      <w:spacing w:after="120" w:line="480" w:lineRule="exact"/>
      <w:ind w:firstLine="720"/>
      <w:jc w:val="both"/>
    </w:pPr>
    <w:rPr>
      <w:szCs w:val="20"/>
    </w:rPr>
  </w:style>
  <w:style w:type="paragraph" w:customStyle="1" w:styleId="FooterOdd9">
    <w:name w:val="Footer Odd9"/>
    <w:basedOn w:val="Footer"/>
    <w:rsid w:val="00C230B4"/>
    <w:pPr>
      <w:spacing w:after="120" w:line="480" w:lineRule="exact"/>
      <w:ind w:firstLine="720"/>
      <w:jc w:val="both"/>
    </w:pPr>
    <w:rPr>
      <w:szCs w:val="20"/>
    </w:rPr>
  </w:style>
  <w:style w:type="character" w:customStyle="1" w:styleId="HeaderChar32">
    <w:name w:val="Header Char32"/>
    <w:basedOn w:val="DefaultParagraphFont"/>
    <w:uiPriority w:val="99"/>
    <w:rsid w:val="00C230B4"/>
    <w:rPr>
      <w:i/>
      <w:sz w:val="24"/>
    </w:rPr>
  </w:style>
  <w:style w:type="paragraph" w:customStyle="1" w:styleId="ListBulletFirst9">
    <w:name w:val="List Bullet First9"/>
    <w:basedOn w:val="ListBullet"/>
    <w:next w:val="ListBullet"/>
    <w:rsid w:val="00C230B4"/>
    <w:pPr>
      <w:spacing w:before="0" w:line="480" w:lineRule="exact"/>
      <w:jc w:val="both"/>
    </w:pPr>
    <w:rPr>
      <w:szCs w:val="20"/>
    </w:rPr>
  </w:style>
  <w:style w:type="paragraph" w:customStyle="1" w:styleId="ListBulletLast9">
    <w:name w:val="List Bullet Last9"/>
    <w:basedOn w:val="ListBullet"/>
    <w:rsid w:val="00C230B4"/>
    <w:pPr>
      <w:spacing w:before="0" w:line="480" w:lineRule="exact"/>
      <w:jc w:val="both"/>
    </w:pPr>
    <w:rPr>
      <w:szCs w:val="20"/>
    </w:rPr>
  </w:style>
  <w:style w:type="character" w:customStyle="1" w:styleId="MacroTextChar9">
    <w:name w:val="Macro Text Char9"/>
    <w:basedOn w:val="DefaultParagraphFont"/>
    <w:rsid w:val="00C230B4"/>
    <w:rPr>
      <w:rFonts w:ascii="Courier New" w:hAnsi="Courier New" w:cs="Arial"/>
      <w:sz w:val="24"/>
    </w:rPr>
  </w:style>
  <w:style w:type="character" w:customStyle="1" w:styleId="MessageHeaderChar9">
    <w:name w:val="Message Header Char9"/>
    <w:basedOn w:val="DefaultParagraphFont"/>
    <w:rsid w:val="00C230B4"/>
    <w:rPr>
      <w:rFonts w:ascii="Arial" w:hAnsi="Arial" w:cs="Arial"/>
      <w:sz w:val="24"/>
    </w:rPr>
  </w:style>
  <w:style w:type="character" w:customStyle="1" w:styleId="SubtitleChar9">
    <w:name w:val="Subtitle Char9"/>
    <w:basedOn w:val="DefaultParagraphFont"/>
    <w:rsid w:val="00C230B4"/>
    <w:rPr>
      <w:rFonts w:ascii="Arial" w:hAnsi="Arial"/>
      <w:i/>
      <w:kern w:val="28"/>
      <w:sz w:val="28"/>
      <w:szCs w:val="24"/>
    </w:rPr>
  </w:style>
  <w:style w:type="paragraph" w:customStyle="1" w:styleId="HeadingBase9">
    <w:name w:val="Heading Base9"/>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9">
    <w:name w:val="Title Char9"/>
    <w:basedOn w:val="DefaultParagraphFont"/>
    <w:rsid w:val="00C230B4"/>
    <w:rPr>
      <w:rFonts w:ascii="Arial" w:hAnsi="Arial"/>
      <w:b/>
      <w:kern w:val="28"/>
      <w:sz w:val="40"/>
      <w:szCs w:val="24"/>
    </w:rPr>
  </w:style>
  <w:style w:type="paragraph" w:customStyle="1" w:styleId="indent5201">
    <w:name w:val="indent 520"/>
    <w:aliases w:val="hang 9 (SP Parts)9"/>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10">
    <w:name w:val="Level 3 Heading10"/>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9">
    <w:name w:val="flush left bold titles9"/>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20">
    <w:name w:val="Left Running Head (Even)2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9">
    <w:name w:val="Right Running Head (Odd)9"/>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9">
    <w:name w:val="EXERCISE - BOX9"/>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9">
    <w:name w:val="Thick Line Below9"/>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600">
    <w:name w:val="quotation6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3">
    <w:name w:val="indent 5123"/>
    <w:aliases w:val="hang 52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4">
    <w:name w:val="flush left34"/>
    <w:aliases w:val="no hang3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0">
    <w:name w:val="Level 1 Heading3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1">
    <w:name w:val="indent 1021"/>
    <w:aliases w:val="block22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8">
    <w:name w:val="indent 5218"/>
    <w:aliases w:val="block20,block3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8">
    <w:name w:val="PI18"/>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9">
    <w:name w:val="indent 159"/>
    <w:aliases w:val="block118"/>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9">
    <w:name w:val="Document Map Char9"/>
    <w:basedOn w:val="DefaultParagraphFont"/>
    <w:rsid w:val="00C230B4"/>
    <w:rPr>
      <w:rFonts w:ascii="Tahoma" w:hAnsi="Tahoma" w:cs="Tahoma"/>
      <w:sz w:val="24"/>
      <w:szCs w:val="24"/>
      <w:shd w:val="clear" w:color="auto" w:fill="000080"/>
    </w:rPr>
  </w:style>
  <w:style w:type="character" w:customStyle="1" w:styleId="PlainTextChar9">
    <w:name w:val="Plain Text Char9"/>
    <w:basedOn w:val="DefaultParagraphFont"/>
    <w:rsid w:val="00C230B4"/>
    <w:rPr>
      <w:rFonts w:ascii="Courier New" w:hAnsi="Courier New" w:cs="Courier New"/>
      <w:lang w:bidi="he-IL"/>
    </w:rPr>
  </w:style>
  <w:style w:type="paragraph" w:customStyle="1" w:styleId="quotation121">
    <w:name w:val="quotation12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10">
    <w:name w:val="Header Even10"/>
    <w:basedOn w:val="Header"/>
    <w:rsid w:val="00C230B4"/>
    <w:pPr>
      <w:ind w:firstLine="720"/>
      <w:jc w:val="both"/>
    </w:pPr>
    <w:rPr>
      <w:sz w:val="56"/>
      <w:szCs w:val="56"/>
    </w:rPr>
  </w:style>
  <w:style w:type="paragraph" w:customStyle="1" w:styleId="HeaderFirst9">
    <w:name w:val="Header First9"/>
    <w:basedOn w:val="Header"/>
    <w:rsid w:val="00C230B4"/>
    <w:pPr>
      <w:ind w:firstLine="720"/>
      <w:jc w:val="both"/>
    </w:pPr>
    <w:rPr>
      <w:sz w:val="56"/>
      <w:szCs w:val="56"/>
    </w:rPr>
  </w:style>
  <w:style w:type="paragraph" w:customStyle="1" w:styleId="HeaderOdd9">
    <w:name w:val="Header Odd9"/>
    <w:basedOn w:val="Header"/>
    <w:rsid w:val="00C230B4"/>
    <w:pPr>
      <w:ind w:firstLine="720"/>
      <w:jc w:val="both"/>
    </w:pPr>
    <w:rPr>
      <w:sz w:val="56"/>
      <w:szCs w:val="56"/>
    </w:rPr>
  </w:style>
  <w:style w:type="paragraph" w:customStyle="1" w:styleId="BlockQuotationFirst9">
    <w:name w:val="Block Quotation First9"/>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9">
    <w:name w:val="Block Quotation9"/>
    <w:basedOn w:val="Normal"/>
    <w:rsid w:val="00C230B4"/>
    <w:pPr>
      <w:keepLines/>
      <w:spacing w:after="160" w:line="480" w:lineRule="exact"/>
      <w:ind w:left="720" w:right="720" w:firstLine="720"/>
      <w:jc w:val="both"/>
    </w:pPr>
    <w:rPr>
      <w:i/>
      <w:szCs w:val="20"/>
    </w:rPr>
  </w:style>
  <w:style w:type="paragraph" w:customStyle="1" w:styleId="BlockQuotationLast9">
    <w:name w:val="Block Quotation Last9"/>
    <w:basedOn w:val="BlockQuotation"/>
    <w:rsid w:val="00C230B4"/>
    <w:pPr>
      <w:tabs>
        <w:tab w:val="clear" w:pos="720"/>
      </w:tabs>
      <w:spacing w:before="0" w:line="480" w:lineRule="exact"/>
      <w:ind w:firstLine="720"/>
      <w:jc w:val="both"/>
    </w:pPr>
    <w:rPr>
      <w:szCs w:val="20"/>
    </w:rPr>
  </w:style>
  <w:style w:type="paragraph" w:customStyle="1" w:styleId="ListFirst9">
    <w:name w:val="List First9"/>
    <w:basedOn w:val="List"/>
    <w:next w:val="List"/>
    <w:rsid w:val="00C230B4"/>
    <w:pPr>
      <w:tabs>
        <w:tab w:val="clear" w:pos="720"/>
      </w:tabs>
      <w:spacing w:before="0" w:line="480" w:lineRule="exact"/>
      <w:jc w:val="both"/>
    </w:pPr>
    <w:rPr>
      <w:szCs w:val="20"/>
    </w:rPr>
  </w:style>
  <w:style w:type="paragraph" w:customStyle="1" w:styleId="ListLast9">
    <w:name w:val="List Last9"/>
    <w:basedOn w:val="List"/>
    <w:rsid w:val="00C230B4"/>
    <w:pPr>
      <w:tabs>
        <w:tab w:val="clear" w:pos="720"/>
      </w:tabs>
      <w:spacing w:before="0" w:line="480" w:lineRule="exact"/>
      <w:jc w:val="both"/>
    </w:pPr>
    <w:rPr>
      <w:szCs w:val="20"/>
    </w:rPr>
  </w:style>
  <w:style w:type="paragraph" w:customStyle="1" w:styleId="PartLabel9">
    <w:name w:val="Part Label9"/>
    <w:basedOn w:val="HeadingBase"/>
    <w:next w:val="Normal"/>
    <w:rsid w:val="00C230B4"/>
    <w:pPr>
      <w:spacing w:after="120" w:line="480" w:lineRule="exact"/>
      <w:ind w:firstLine="720"/>
      <w:jc w:val="both"/>
    </w:pPr>
    <w:rPr>
      <w:szCs w:val="20"/>
    </w:rPr>
  </w:style>
  <w:style w:type="paragraph" w:customStyle="1" w:styleId="PartTitle9">
    <w:name w:val="Part Title9"/>
    <w:basedOn w:val="HeadingBase"/>
    <w:next w:val="PartSubtitle"/>
    <w:rsid w:val="00C230B4"/>
    <w:pPr>
      <w:spacing w:after="120" w:line="480" w:lineRule="exact"/>
      <w:ind w:firstLine="720"/>
      <w:jc w:val="both"/>
    </w:pPr>
    <w:rPr>
      <w:szCs w:val="20"/>
    </w:rPr>
  </w:style>
  <w:style w:type="paragraph" w:customStyle="1" w:styleId="PartSubtitle9">
    <w:name w:val="Part Subtitle9"/>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9">
    <w:name w:val="Section Heading9"/>
    <w:basedOn w:val="HeadingBase"/>
    <w:rsid w:val="00C230B4"/>
    <w:pPr>
      <w:spacing w:after="120" w:line="480" w:lineRule="exact"/>
      <w:ind w:firstLine="720"/>
      <w:jc w:val="both"/>
    </w:pPr>
    <w:rPr>
      <w:szCs w:val="20"/>
    </w:rPr>
  </w:style>
  <w:style w:type="paragraph" w:customStyle="1" w:styleId="SectionLabel9">
    <w:name w:val="Section Label9"/>
    <w:basedOn w:val="HeadingBase"/>
    <w:rsid w:val="00C230B4"/>
    <w:pPr>
      <w:spacing w:after="120" w:line="480" w:lineRule="exact"/>
      <w:ind w:firstLine="720"/>
      <w:jc w:val="both"/>
    </w:pPr>
    <w:rPr>
      <w:szCs w:val="20"/>
    </w:rPr>
  </w:style>
  <w:style w:type="paragraph" w:customStyle="1" w:styleId="TitleCover9">
    <w:name w:val="Title Cover9"/>
    <w:basedOn w:val="HeadingBase"/>
    <w:next w:val="SubtitleCover"/>
    <w:rsid w:val="00C230B4"/>
    <w:pPr>
      <w:spacing w:after="120" w:line="480" w:lineRule="exact"/>
      <w:ind w:firstLine="720"/>
      <w:jc w:val="both"/>
    </w:pPr>
    <w:rPr>
      <w:szCs w:val="20"/>
    </w:rPr>
  </w:style>
  <w:style w:type="paragraph" w:customStyle="1" w:styleId="SubtitleCover9">
    <w:name w:val="Subtitle Cover9"/>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BodyTextKeep9">
    <w:name w:val="Body Text Keep9"/>
    <w:basedOn w:val="Normal"/>
    <w:rsid w:val="00C230B4"/>
    <w:pPr>
      <w:keepNext/>
      <w:spacing w:after="120" w:line="480" w:lineRule="exact"/>
      <w:ind w:firstLine="720"/>
      <w:jc w:val="both"/>
    </w:pPr>
    <w:rPr>
      <w:szCs w:val="20"/>
    </w:rPr>
  </w:style>
  <w:style w:type="paragraph" w:customStyle="1" w:styleId="ChapterLabel9">
    <w:name w:val="Chapter Label9"/>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9">
    <w:name w:val="Chapter Subtitle9"/>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9">
    <w:name w:val="Chapter Title9"/>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9">
    <w:name w:val="Document Label9"/>
    <w:basedOn w:val="Normal"/>
    <w:rsid w:val="00C230B4"/>
    <w:pPr>
      <w:keepNext/>
      <w:spacing w:before="240" w:after="360" w:line="480" w:lineRule="exact"/>
      <w:ind w:firstLine="720"/>
      <w:jc w:val="both"/>
    </w:pPr>
    <w:rPr>
      <w:b/>
      <w:kern w:val="28"/>
      <w:sz w:val="36"/>
      <w:szCs w:val="20"/>
    </w:rPr>
  </w:style>
  <w:style w:type="paragraph" w:customStyle="1" w:styleId="FootnoteBase29">
    <w:name w:val="Footnote Base29"/>
    <w:basedOn w:val="Normal"/>
    <w:rsid w:val="00C230B4"/>
    <w:pPr>
      <w:tabs>
        <w:tab w:val="left" w:pos="187"/>
      </w:tabs>
      <w:spacing w:after="120" w:line="220" w:lineRule="exact"/>
      <w:ind w:left="187" w:hanging="187"/>
      <w:jc w:val="both"/>
    </w:pPr>
    <w:rPr>
      <w:sz w:val="18"/>
      <w:szCs w:val="20"/>
    </w:rPr>
  </w:style>
  <w:style w:type="paragraph" w:customStyle="1" w:styleId="HeaderBase9">
    <w:name w:val="Header Base9"/>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9">
    <w:name w:val="Index Base9"/>
    <w:basedOn w:val="Normal"/>
    <w:rsid w:val="00C230B4"/>
    <w:pPr>
      <w:tabs>
        <w:tab w:val="right" w:leader="dot" w:pos="3960"/>
      </w:tabs>
      <w:spacing w:after="120" w:line="480" w:lineRule="exact"/>
      <w:ind w:left="720" w:hanging="720"/>
      <w:jc w:val="both"/>
    </w:pPr>
    <w:rPr>
      <w:szCs w:val="20"/>
    </w:rPr>
  </w:style>
  <w:style w:type="paragraph" w:customStyle="1" w:styleId="ListNumberFirst9">
    <w:name w:val="List Number First9"/>
    <w:basedOn w:val="ListNumber"/>
    <w:next w:val="ListNumber"/>
    <w:rsid w:val="00C230B4"/>
    <w:pPr>
      <w:spacing w:before="80" w:line="480" w:lineRule="exact"/>
      <w:jc w:val="both"/>
    </w:pPr>
    <w:rPr>
      <w:szCs w:val="20"/>
    </w:rPr>
  </w:style>
  <w:style w:type="paragraph" w:customStyle="1" w:styleId="ListNumberLast9">
    <w:name w:val="List Number Last9"/>
    <w:basedOn w:val="ListNumber"/>
    <w:rsid w:val="00C230B4"/>
    <w:pPr>
      <w:spacing w:before="0" w:after="240" w:line="480" w:lineRule="exact"/>
      <w:jc w:val="both"/>
    </w:pPr>
    <w:rPr>
      <w:szCs w:val="20"/>
    </w:rPr>
  </w:style>
  <w:style w:type="paragraph" w:customStyle="1" w:styleId="Picture9">
    <w:name w:val="Picture9"/>
    <w:basedOn w:val="Normal"/>
    <w:next w:val="Caption"/>
    <w:rsid w:val="00C230B4"/>
    <w:pPr>
      <w:keepNext/>
      <w:spacing w:after="120" w:line="480" w:lineRule="exact"/>
      <w:ind w:firstLine="720"/>
      <w:jc w:val="both"/>
    </w:pPr>
    <w:rPr>
      <w:szCs w:val="20"/>
    </w:rPr>
  </w:style>
  <w:style w:type="paragraph" w:customStyle="1" w:styleId="TOCBase9">
    <w:name w:val="TOC Base9"/>
    <w:basedOn w:val="Normal"/>
    <w:rsid w:val="00C230B4"/>
    <w:pPr>
      <w:tabs>
        <w:tab w:val="right" w:leader="dot" w:pos="8640"/>
      </w:tabs>
      <w:spacing w:after="120" w:line="480" w:lineRule="exact"/>
      <w:ind w:firstLine="720"/>
      <w:jc w:val="both"/>
    </w:pPr>
    <w:rPr>
      <w:szCs w:val="20"/>
    </w:rPr>
  </w:style>
  <w:style w:type="paragraph" w:customStyle="1" w:styleId="HeaderlikeH19">
    <w:name w:val="Header like H19"/>
    <w:basedOn w:val="Heading2"/>
    <w:rsid w:val="00C230B4"/>
    <w:pPr>
      <w:spacing w:before="120" w:line="360" w:lineRule="exact"/>
      <w:ind w:firstLine="720"/>
      <w:outlineLvl w:val="9"/>
    </w:pPr>
    <w:rPr>
      <w:b/>
      <w:i w:val="0"/>
      <w:sz w:val="36"/>
    </w:rPr>
  </w:style>
  <w:style w:type="paragraph" w:customStyle="1" w:styleId="Greeting9">
    <w:name w:val="Greeting9"/>
    <w:basedOn w:val="Normal"/>
    <w:rsid w:val="00C230B4"/>
    <w:pPr>
      <w:spacing w:after="120" w:line="480" w:lineRule="exact"/>
      <w:ind w:firstLine="720"/>
    </w:pPr>
    <w:rPr>
      <w:szCs w:val="20"/>
    </w:rPr>
  </w:style>
  <w:style w:type="paragraph" w:customStyle="1" w:styleId="Indent5219">
    <w:name w:val="Indent521"/>
    <w:basedOn w:val="Normal"/>
    <w:rsid w:val="00C230B4"/>
    <w:pPr>
      <w:spacing w:after="120" w:line="480" w:lineRule="exact"/>
      <w:ind w:left="720" w:firstLine="720"/>
      <w:jc w:val="both"/>
    </w:pPr>
    <w:rPr>
      <w:szCs w:val="20"/>
    </w:rPr>
  </w:style>
  <w:style w:type="paragraph" w:customStyle="1" w:styleId="Indent1090">
    <w:name w:val="Indent109"/>
    <w:basedOn w:val="Normal"/>
    <w:rsid w:val="00C230B4"/>
    <w:pPr>
      <w:spacing w:after="120" w:line="480" w:lineRule="exact"/>
      <w:ind w:left="1440" w:firstLine="720"/>
      <w:jc w:val="both"/>
    </w:pPr>
    <w:rPr>
      <w:szCs w:val="20"/>
    </w:rPr>
  </w:style>
  <w:style w:type="paragraph" w:customStyle="1" w:styleId="Indent1590">
    <w:name w:val="Indent159"/>
    <w:basedOn w:val="Normal"/>
    <w:rsid w:val="00C230B4"/>
    <w:pPr>
      <w:spacing w:after="120" w:line="480" w:lineRule="exact"/>
      <w:ind w:left="2160" w:firstLine="720"/>
      <w:jc w:val="both"/>
    </w:pPr>
    <w:rPr>
      <w:szCs w:val="20"/>
    </w:rPr>
  </w:style>
  <w:style w:type="paragraph" w:customStyle="1" w:styleId="Indent209">
    <w:name w:val="Indent209"/>
    <w:basedOn w:val="Normal"/>
    <w:rsid w:val="00C230B4"/>
    <w:pPr>
      <w:spacing w:after="120" w:line="480" w:lineRule="exact"/>
      <w:ind w:left="2880" w:firstLine="720"/>
      <w:jc w:val="both"/>
    </w:pPr>
    <w:rPr>
      <w:szCs w:val="20"/>
    </w:rPr>
  </w:style>
  <w:style w:type="paragraph" w:customStyle="1" w:styleId="BodyTextNotJustified9">
    <w:name w:val="Body Text Not Justified9"/>
    <w:basedOn w:val="Normal"/>
    <w:rsid w:val="00C230B4"/>
    <w:pPr>
      <w:spacing w:after="120" w:line="480" w:lineRule="exact"/>
      <w:ind w:firstLine="720"/>
    </w:pPr>
    <w:rPr>
      <w:szCs w:val="20"/>
    </w:rPr>
  </w:style>
  <w:style w:type="paragraph" w:customStyle="1" w:styleId="BoldCenterArial12pt9">
    <w:name w:val="Bold Center Arial 12 pt9"/>
    <w:basedOn w:val="Normal"/>
    <w:rsid w:val="00C230B4"/>
    <w:pPr>
      <w:spacing w:after="160" w:line="480" w:lineRule="exact"/>
      <w:ind w:firstLine="720"/>
      <w:jc w:val="center"/>
    </w:pPr>
    <w:rPr>
      <w:rFonts w:ascii="Arial" w:hAnsi="Arial"/>
      <w:b/>
      <w:szCs w:val="20"/>
    </w:rPr>
  </w:style>
  <w:style w:type="paragraph" w:customStyle="1" w:styleId="H2A10">
    <w:name w:val="H2A10"/>
    <w:basedOn w:val="H2"/>
    <w:rsid w:val="00C230B4"/>
    <w:pPr>
      <w:outlineLvl w:val="9"/>
    </w:pPr>
    <w:rPr>
      <w:rFonts w:ascii="Times New Roman" w:hAnsi="Times New Roman"/>
      <w:iCs w:val="0"/>
      <w:szCs w:val="28"/>
    </w:rPr>
  </w:style>
  <w:style w:type="paragraph" w:customStyle="1" w:styleId="H220">
    <w:name w:val="H220"/>
    <w:basedOn w:val="BT"/>
    <w:autoRedefine/>
    <w:rsid w:val="00C230B4"/>
    <w:pPr>
      <w:spacing w:line="300" w:lineRule="atLeast"/>
      <w:ind w:firstLine="720"/>
      <w:outlineLvl w:val="1"/>
    </w:pPr>
  </w:style>
  <w:style w:type="paragraph" w:customStyle="1" w:styleId="Exercise9">
    <w:name w:val="Exercise9"/>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9">
    <w:name w:val="Flush Left Bold9"/>
    <w:basedOn w:val="Normal"/>
    <w:rsid w:val="00C230B4"/>
    <w:pPr>
      <w:spacing w:before="120" w:after="120" w:line="290" w:lineRule="exact"/>
      <w:ind w:firstLine="720"/>
      <w:jc w:val="both"/>
    </w:pPr>
    <w:rPr>
      <w:b/>
      <w:snapToGrid w:val="0"/>
      <w:szCs w:val="20"/>
    </w:rPr>
  </w:style>
  <w:style w:type="paragraph" w:customStyle="1" w:styleId="Hang19">
    <w:name w:val="Hang19"/>
    <w:basedOn w:val="Normal"/>
    <w:autoRedefine/>
    <w:rsid w:val="00C230B4"/>
    <w:pPr>
      <w:spacing w:after="120" w:line="480" w:lineRule="exact"/>
      <w:ind w:left="1080" w:hanging="360"/>
      <w:jc w:val="both"/>
    </w:pPr>
    <w:rPr>
      <w:snapToGrid w:val="0"/>
      <w:szCs w:val="20"/>
    </w:rPr>
  </w:style>
  <w:style w:type="paragraph" w:customStyle="1" w:styleId="Style19">
    <w:name w:val="Style19"/>
    <w:basedOn w:val="BP"/>
    <w:next w:val="BT"/>
    <w:autoRedefine/>
    <w:rsid w:val="00C230B4"/>
    <w:pPr>
      <w:spacing w:after="120"/>
      <w:ind w:firstLine="720"/>
    </w:pPr>
    <w:rPr>
      <w:szCs w:val="20"/>
    </w:rPr>
  </w:style>
  <w:style w:type="paragraph" w:customStyle="1" w:styleId="BP9">
    <w:name w:val="BP9"/>
    <w:basedOn w:val="BT"/>
    <w:next w:val="BT"/>
    <w:autoRedefine/>
    <w:rsid w:val="00C230B4"/>
    <w:pPr>
      <w:ind w:firstLine="720"/>
    </w:pPr>
  </w:style>
  <w:style w:type="paragraph" w:customStyle="1" w:styleId="HeadingCaps9">
    <w:name w:val="Heading Caps9"/>
    <w:basedOn w:val="Heading1"/>
    <w:autoRedefine/>
    <w:rsid w:val="00C230B4"/>
    <w:pPr>
      <w:spacing w:after="120" w:line="400" w:lineRule="exact"/>
      <w:ind w:firstLine="720"/>
    </w:pPr>
    <w:rPr>
      <w:caps/>
      <w:snapToGrid w:val="0"/>
      <w:sz w:val="40"/>
      <w:szCs w:val="20"/>
    </w:rPr>
  </w:style>
  <w:style w:type="paragraph" w:customStyle="1" w:styleId="BoldLine9">
    <w:name w:val="Bold Line9"/>
    <w:basedOn w:val="Normal"/>
    <w:rsid w:val="00C230B4"/>
    <w:pPr>
      <w:pBdr>
        <w:bottom w:val="single" w:sz="36" w:space="1" w:color="auto"/>
      </w:pBdr>
      <w:spacing w:after="120" w:line="300" w:lineRule="atLeast"/>
      <w:ind w:firstLine="720"/>
      <w:jc w:val="both"/>
    </w:pPr>
    <w:rPr>
      <w:szCs w:val="20"/>
    </w:rPr>
  </w:style>
  <w:style w:type="paragraph" w:customStyle="1" w:styleId="ExerciseTitle9">
    <w:name w:val="Exercise Title9"/>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9">
    <w:name w:val="Title 29"/>
    <w:basedOn w:val="Normal"/>
    <w:rsid w:val="00C230B4"/>
    <w:pPr>
      <w:spacing w:after="120" w:line="300" w:lineRule="atLeast"/>
      <w:ind w:firstLine="720"/>
      <w:jc w:val="center"/>
    </w:pPr>
    <w:rPr>
      <w:sz w:val="52"/>
      <w:szCs w:val="20"/>
    </w:rPr>
  </w:style>
  <w:style w:type="paragraph" w:customStyle="1" w:styleId="Title19">
    <w:name w:val="Title 19"/>
    <w:basedOn w:val="Normal"/>
    <w:rsid w:val="00C230B4"/>
    <w:pPr>
      <w:spacing w:after="120" w:line="300" w:lineRule="atLeast"/>
      <w:ind w:firstLine="720"/>
      <w:jc w:val="center"/>
    </w:pPr>
    <w:rPr>
      <w:b/>
      <w:sz w:val="72"/>
      <w:szCs w:val="20"/>
    </w:rPr>
  </w:style>
  <w:style w:type="paragraph" w:customStyle="1" w:styleId="Title39">
    <w:name w:val="Title 39"/>
    <w:basedOn w:val="Title2"/>
    <w:rsid w:val="00C230B4"/>
    <w:pPr>
      <w:ind w:firstLine="720"/>
    </w:pPr>
    <w:rPr>
      <w:b/>
      <w:sz w:val="26"/>
      <w:szCs w:val="20"/>
    </w:rPr>
  </w:style>
  <w:style w:type="paragraph" w:customStyle="1" w:styleId="Title49">
    <w:name w:val="Title 49"/>
    <w:basedOn w:val="Title3"/>
    <w:rsid w:val="00C230B4"/>
    <w:pPr>
      <w:ind w:firstLine="720"/>
    </w:pPr>
    <w:rPr>
      <w:szCs w:val="20"/>
    </w:rPr>
  </w:style>
  <w:style w:type="paragraph" w:customStyle="1" w:styleId="CenterItalic9">
    <w:name w:val="Center Italic9"/>
    <w:basedOn w:val="Normal"/>
    <w:autoRedefine/>
    <w:rsid w:val="00C230B4"/>
    <w:pPr>
      <w:spacing w:after="120" w:line="480" w:lineRule="exact"/>
      <w:ind w:firstLine="720"/>
      <w:jc w:val="center"/>
    </w:pPr>
    <w:rPr>
      <w:i/>
      <w:szCs w:val="20"/>
    </w:rPr>
  </w:style>
  <w:style w:type="paragraph" w:customStyle="1" w:styleId="H4A9">
    <w:name w:val="H4A9"/>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9">
    <w:name w:val="LT9"/>
    <w:basedOn w:val="Heading2"/>
    <w:autoRedefine/>
    <w:rsid w:val="00C230B4"/>
    <w:pPr>
      <w:ind w:firstLine="720"/>
    </w:pPr>
    <w:rPr>
      <w:b/>
      <w:i w:val="0"/>
      <w:sz w:val="36"/>
    </w:rPr>
  </w:style>
  <w:style w:type="paragraph" w:customStyle="1" w:styleId="Style29">
    <w:name w:val="Style29"/>
    <w:basedOn w:val="H2A"/>
    <w:autoRedefine/>
    <w:rsid w:val="00C230B4"/>
    <w:pPr>
      <w:outlineLvl w:val="2"/>
    </w:pPr>
    <w:rPr>
      <w:i/>
      <w:snapToGrid w:val="0"/>
    </w:rPr>
  </w:style>
  <w:style w:type="paragraph" w:customStyle="1" w:styleId="LS-LessonSubtitle9">
    <w:name w:val="LS - Lesson Subtitle9"/>
    <w:basedOn w:val="H2A"/>
    <w:autoRedefine/>
    <w:rsid w:val="00C230B4"/>
    <w:pPr>
      <w:outlineLvl w:val="2"/>
    </w:pPr>
    <w:rPr>
      <w:i/>
      <w:snapToGrid w:val="0"/>
    </w:rPr>
  </w:style>
  <w:style w:type="paragraph" w:customStyle="1" w:styleId="H3A9">
    <w:name w:val="H3A9"/>
    <w:basedOn w:val="H3"/>
    <w:rsid w:val="00C230B4"/>
  </w:style>
  <w:style w:type="paragraph" w:customStyle="1" w:styleId="H318">
    <w:name w:val="H31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10">
    <w:name w:val="L110"/>
    <w:basedOn w:val="Normal"/>
    <w:autoRedefine/>
    <w:rsid w:val="00C230B4"/>
    <w:pPr>
      <w:spacing w:after="120" w:line="480" w:lineRule="exact"/>
      <w:ind w:left="720" w:hanging="720"/>
      <w:jc w:val="both"/>
    </w:pPr>
    <w:rPr>
      <w:szCs w:val="20"/>
    </w:rPr>
  </w:style>
  <w:style w:type="paragraph" w:customStyle="1" w:styleId="L29">
    <w:name w:val="L29"/>
    <w:basedOn w:val="BT"/>
    <w:autoRedefine/>
    <w:rsid w:val="00C230B4"/>
    <w:pPr>
      <w:tabs>
        <w:tab w:val="left" w:pos="720"/>
      </w:tabs>
      <w:ind w:left="1440" w:hanging="720"/>
    </w:pPr>
  </w:style>
  <w:style w:type="paragraph" w:customStyle="1" w:styleId="L39">
    <w:name w:val="L39"/>
    <w:basedOn w:val="BT"/>
    <w:autoRedefine/>
    <w:rsid w:val="00C230B4"/>
    <w:pPr>
      <w:tabs>
        <w:tab w:val="left" w:pos="720"/>
        <w:tab w:val="left" w:pos="2160"/>
      </w:tabs>
      <w:ind w:left="2160" w:hanging="720"/>
    </w:pPr>
  </w:style>
  <w:style w:type="paragraph" w:customStyle="1" w:styleId="H121">
    <w:name w:val="H121"/>
    <w:basedOn w:val="BT"/>
    <w:next w:val="BT"/>
    <w:autoRedefine/>
    <w:rsid w:val="00C230B4"/>
    <w:pPr>
      <w:spacing w:line="300" w:lineRule="atLeast"/>
      <w:ind w:firstLine="720"/>
      <w:outlineLvl w:val="0"/>
    </w:pPr>
    <w:rPr>
      <w:rFonts w:ascii="Arial" w:hAnsi="Arial"/>
      <w:b/>
      <w:kern w:val="28"/>
    </w:rPr>
  </w:style>
  <w:style w:type="paragraph" w:customStyle="1" w:styleId="H1A9">
    <w:name w:val="H1A9"/>
    <w:basedOn w:val="H1"/>
    <w:rsid w:val="00C230B4"/>
    <w:pPr>
      <w:outlineLvl w:val="9"/>
    </w:pPr>
    <w:rPr>
      <w:sz w:val="24"/>
    </w:rPr>
  </w:style>
  <w:style w:type="paragraph" w:customStyle="1" w:styleId="I110">
    <w:name w:val="I110"/>
    <w:basedOn w:val="BT"/>
    <w:autoRedefine/>
    <w:rsid w:val="00C230B4"/>
    <w:pPr>
      <w:ind w:left="720" w:firstLine="720"/>
    </w:pPr>
  </w:style>
  <w:style w:type="paragraph" w:customStyle="1" w:styleId="I29">
    <w:name w:val="I29"/>
    <w:basedOn w:val="BT"/>
    <w:autoRedefine/>
    <w:rsid w:val="00C230B4"/>
    <w:pPr>
      <w:ind w:left="1440" w:firstLine="720"/>
    </w:pPr>
  </w:style>
  <w:style w:type="paragraph" w:customStyle="1" w:styleId="I39">
    <w:name w:val="I39"/>
    <w:basedOn w:val="I1"/>
    <w:autoRedefine/>
    <w:rsid w:val="00C230B4"/>
    <w:pPr>
      <w:ind w:left="2160"/>
    </w:pPr>
  </w:style>
  <w:style w:type="paragraph" w:customStyle="1" w:styleId="GR10">
    <w:name w:val="GR10"/>
    <w:basedOn w:val="BT"/>
    <w:autoRedefine/>
    <w:rsid w:val="00C230B4"/>
    <w:pPr>
      <w:spacing w:beforeLines="60"/>
      <w:ind w:firstLine="720"/>
      <w:jc w:val="left"/>
    </w:pPr>
  </w:style>
  <w:style w:type="character" w:customStyle="1" w:styleId="GK10">
    <w:name w:val="GK10"/>
    <w:basedOn w:val="DefaultParagraphFont"/>
    <w:rsid w:val="00C230B4"/>
    <w:rPr>
      <w:rFonts w:ascii="GraecaII" w:hAnsi="GraecaII"/>
      <w:sz w:val="28"/>
    </w:rPr>
  </w:style>
  <w:style w:type="character" w:customStyle="1" w:styleId="HB8">
    <w:name w:val="HB8"/>
    <w:basedOn w:val="DefaultParagraphFont"/>
    <w:rsid w:val="00C230B4"/>
    <w:rPr>
      <w:rFonts w:ascii="HebraicaII" w:hAnsi="HebraicaII"/>
      <w:sz w:val="28"/>
      <w:szCs w:val="28"/>
    </w:rPr>
  </w:style>
  <w:style w:type="character" w:customStyle="1" w:styleId="EN130">
    <w:name w:val="EN13"/>
    <w:basedOn w:val="DefaultParagraphFont"/>
    <w:rsid w:val="00C230B4"/>
    <w:rPr>
      <w:rFonts w:ascii="Times New Roman" w:hAnsi="Times New Roman"/>
      <w:sz w:val="24"/>
      <w:szCs w:val="24"/>
    </w:rPr>
  </w:style>
  <w:style w:type="paragraph" w:customStyle="1" w:styleId="I49">
    <w:name w:val="I49"/>
    <w:basedOn w:val="I1"/>
    <w:autoRedefine/>
    <w:rsid w:val="00C230B4"/>
    <w:pPr>
      <w:ind w:left="2880"/>
    </w:pPr>
  </w:style>
  <w:style w:type="paragraph" w:customStyle="1" w:styleId="H49">
    <w:name w:val="H49"/>
    <w:basedOn w:val="H4A"/>
    <w:next w:val="Normal"/>
    <w:autoRedefine/>
    <w:rsid w:val="00C230B4"/>
    <w:pPr>
      <w:snapToGrid w:val="0"/>
      <w:ind w:left="1440"/>
      <w:outlineLvl w:val="3"/>
    </w:pPr>
    <w:rPr>
      <w:snapToGrid/>
    </w:rPr>
  </w:style>
  <w:style w:type="paragraph" w:customStyle="1" w:styleId="CA9">
    <w:name w:val="CA9"/>
    <w:basedOn w:val="BT"/>
    <w:rsid w:val="00C230B4"/>
    <w:pPr>
      <w:ind w:firstLine="720"/>
      <w:jc w:val="left"/>
    </w:pPr>
  </w:style>
  <w:style w:type="paragraph" w:customStyle="1" w:styleId="StyleBodyText10ptBlack9">
    <w:name w:val="Style Body Text + 10 pt Black9"/>
    <w:basedOn w:val="Normal"/>
    <w:rsid w:val="00C230B4"/>
    <w:pPr>
      <w:spacing w:before="120" w:after="120" w:line="480" w:lineRule="exact"/>
      <w:ind w:firstLine="720"/>
      <w:jc w:val="both"/>
    </w:pPr>
    <w:rPr>
      <w:color w:val="000000"/>
      <w:szCs w:val="20"/>
    </w:rPr>
  </w:style>
  <w:style w:type="character" w:customStyle="1" w:styleId="grame9">
    <w:name w:val="grame9"/>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90">
    <w:name w:val="bt9"/>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9">
    <w:name w:val="en19"/>
    <w:basedOn w:val="DefaultParagraphFont"/>
    <w:rsid w:val="00C230B4"/>
    <w:rPr>
      <w:rFonts w:ascii="Times New Roman" w:hAnsi="Times New Roman" w:cs="Times New Roman" w:hint="default"/>
    </w:rPr>
  </w:style>
  <w:style w:type="character" w:customStyle="1" w:styleId="spelle9">
    <w:name w:val="spelle9"/>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10">
    <w:name w:val="Style Body Text + Bold10"/>
    <w:basedOn w:val="Normal"/>
    <w:autoRedefine/>
    <w:rsid w:val="00C230B4"/>
    <w:pPr>
      <w:spacing w:after="120" w:line="480" w:lineRule="exact"/>
      <w:ind w:firstLine="720"/>
      <w:jc w:val="both"/>
    </w:pPr>
    <w:rPr>
      <w:b/>
      <w:bCs/>
      <w:szCs w:val="20"/>
    </w:rPr>
  </w:style>
  <w:style w:type="character" w:customStyle="1" w:styleId="FootnoteTextCharCharCharCharChar18">
    <w:name w:val="Footnote Text Char Char Char Char Char18"/>
    <w:basedOn w:val="DefaultParagraphFont"/>
    <w:rsid w:val="00C230B4"/>
    <w:rPr>
      <w:lang w:val="en-US" w:eastAsia="en-US" w:bidi="ar-SA"/>
    </w:rPr>
  </w:style>
  <w:style w:type="paragraph" w:customStyle="1" w:styleId="H2118">
    <w:name w:val="H211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0">
    <w:name w:val="QT120"/>
    <w:basedOn w:val="NormalWeb"/>
    <w:autoRedefine/>
    <w:rsid w:val="00C230B4"/>
    <w:pPr>
      <w:spacing w:after="120" w:line="300" w:lineRule="atLeast"/>
      <w:ind w:left="720" w:right="720" w:firstLine="720"/>
      <w:jc w:val="both"/>
    </w:pPr>
    <w:rPr>
      <w:rFonts w:cs="Arial"/>
      <w:i/>
    </w:rPr>
  </w:style>
  <w:style w:type="character" w:customStyle="1" w:styleId="QTChar113">
    <w:name w:val="QT Char113"/>
    <w:basedOn w:val="DefaultParagraphFont"/>
    <w:rsid w:val="00C230B4"/>
    <w:rPr>
      <w:rFonts w:cs="Arial"/>
      <w:i/>
      <w:sz w:val="24"/>
      <w:lang w:val="en-US" w:eastAsia="en-US" w:bidi="ar-SA"/>
    </w:rPr>
  </w:style>
  <w:style w:type="character" w:customStyle="1" w:styleId="Heading1Char113">
    <w:name w:val="Heading 1 Char113"/>
    <w:basedOn w:val="DefaultParagraphFont"/>
    <w:rsid w:val="00C230B4"/>
    <w:rPr>
      <w:rFonts w:ascii="Arial" w:eastAsia="Times New Roman" w:hAnsi="Arial"/>
      <w:b/>
      <w:kern w:val="28"/>
      <w:sz w:val="32"/>
    </w:rPr>
  </w:style>
  <w:style w:type="character" w:customStyle="1" w:styleId="BodyTextChar114">
    <w:name w:val="Body Text Char114"/>
    <w:basedOn w:val="DefaultParagraphFont"/>
    <w:rsid w:val="00C230B4"/>
    <w:rPr>
      <w:rFonts w:ascii="Times New Roman" w:eastAsia="Times New Roman" w:hAnsi="Times New Roman"/>
      <w:sz w:val="24"/>
      <w:szCs w:val="24"/>
    </w:rPr>
  </w:style>
  <w:style w:type="character" w:customStyle="1" w:styleId="Heading2Char113">
    <w:name w:val="Heading 2 Char113"/>
    <w:basedOn w:val="DefaultParagraphFont"/>
    <w:rsid w:val="00C230B4"/>
    <w:rPr>
      <w:rFonts w:ascii="Arial" w:eastAsia="Times New Roman" w:hAnsi="Arial"/>
      <w:i/>
      <w:kern w:val="28"/>
      <w:sz w:val="28"/>
    </w:rPr>
  </w:style>
  <w:style w:type="character" w:customStyle="1" w:styleId="Heading3Char113">
    <w:name w:val="Heading 3 Char113"/>
    <w:basedOn w:val="DefaultParagraphFont"/>
    <w:rsid w:val="00C230B4"/>
    <w:rPr>
      <w:rFonts w:ascii="Arial" w:eastAsia="Times New Roman" w:hAnsi="Arial"/>
      <w:b/>
      <w:kern w:val="28"/>
      <w:sz w:val="24"/>
    </w:rPr>
  </w:style>
  <w:style w:type="paragraph" w:customStyle="1" w:styleId="Quotation1170">
    <w:name w:val="Quotation117"/>
    <w:basedOn w:val="Normal"/>
    <w:autoRedefine/>
    <w:rsid w:val="00C230B4"/>
    <w:pPr>
      <w:spacing w:before="120" w:after="120" w:line="480" w:lineRule="exact"/>
      <w:ind w:left="720" w:right="720" w:firstLine="720"/>
      <w:jc w:val="both"/>
    </w:pPr>
    <w:rPr>
      <w:i/>
      <w:szCs w:val="20"/>
    </w:rPr>
  </w:style>
  <w:style w:type="character" w:customStyle="1" w:styleId="QuotationChar115">
    <w:name w:val="Quotation Char115"/>
    <w:basedOn w:val="BodyTextChar"/>
    <w:rsid w:val="00C230B4"/>
    <w:rPr>
      <w:rFonts w:ascii="Times New Roman" w:eastAsia="Times New Roman" w:hAnsi="Times New Roman"/>
      <w:i/>
      <w:sz w:val="24"/>
      <w:szCs w:val="24"/>
    </w:rPr>
  </w:style>
  <w:style w:type="paragraph" w:customStyle="1" w:styleId="quotation214">
    <w:name w:val="quotation2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4">
    <w:name w:val="flush left114"/>
    <w:aliases w:val="no hang1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4">
    <w:name w:val="QT214"/>
    <w:basedOn w:val="NormalWeb"/>
    <w:autoRedefine/>
    <w:rsid w:val="00C230B4"/>
    <w:pPr>
      <w:spacing w:after="120" w:line="300" w:lineRule="atLeast"/>
      <w:ind w:left="720" w:right="720" w:firstLine="720"/>
      <w:jc w:val="both"/>
    </w:pPr>
    <w:rPr>
      <w:rFonts w:cs="Arial"/>
      <w:i/>
    </w:rPr>
  </w:style>
  <w:style w:type="character" w:customStyle="1" w:styleId="QTChar212">
    <w:name w:val="QT Char212"/>
    <w:basedOn w:val="DefaultParagraphFont"/>
    <w:rsid w:val="00C230B4"/>
    <w:rPr>
      <w:rFonts w:ascii="Times New Roman" w:eastAsia="Times New Roman" w:hAnsi="Times New Roman" w:cs="Arial"/>
      <w:i/>
      <w:sz w:val="24"/>
      <w:szCs w:val="20"/>
    </w:rPr>
  </w:style>
  <w:style w:type="paragraph" w:customStyle="1" w:styleId="FootnoteBase114">
    <w:name w:val="Footnote Base114"/>
    <w:basedOn w:val="Normal"/>
    <w:rsid w:val="00C230B4"/>
    <w:pPr>
      <w:tabs>
        <w:tab w:val="left" w:pos="187"/>
      </w:tabs>
      <w:spacing w:after="120" w:line="220" w:lineRule="exact"/>
      <w:ind w:left="187" w:hanging="187"/>
      <w:jc w:val="both"/>
    </w:pPr>
    <w:rPr>
      <w:sz w:val="18"/>
      <w:szCs w:val="20"/>
    </w:rPr>
  </w:style>
  <w:style w:type="paragraph" w:customStyle="1" w:styleId="Quotation2140">
    <w:name w:val="Quotation214"/>
    <w:basedOn w:val="Normal"/>
    <w:autoRedefine/>
    <w:rsid w:val="00C230B4"/>
    <w:pPr>
      <w:spacing w:before="120" w:after="120" w:line="480" w:lineRule="exact"/>
      <w:ind w:left="720" w:right="720" w:firstLine="720"/>
    </w:pPr>
    <w:rPr>
      <w:i/>
      <w:szCs w:val="20"/>
    </w:rPr>
  </w:style>
  <w:style w:type="paragraph" w:customStyle="1" w:styleId="quotation314">
    <w:name w:val="quotation3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0">
    <w:name w:val="QT310"/>
    <w:basedOn w:val="NormalWeb"/>
    <w:autoRedefine/>
    <w:rsid w:val="00C230B4"/>
    <w:pPr>
      <w:spacing w:after="120" w:line="300" w:lineRule="atLeast"/>
      <w:ind w:left="720" w:right="720" w:firstLine="720"/>
      <w:jc w:val="both"/>
    </w:pPr>
    <w:rPr>
      <w:rFonts w:cs="Arial"/>
      <w:i/>
    </w:rPr>
  </w:style>
  <w:style w:type="character" w:customStyle="1" w:styleId="QTChar39">
    <w:name w:val="QT Char39"/>
    <w:basedOn w:val="DefaultParagraphFont"/>
    <w:rsid w:val="00C230B4"/>
    <w:rPr>
      <w:rFonts w:cs="Arial"/>
      <w:i/>
      <w:sz w:val="24"/>
    </w:rPr>
  </w:style>
  <w:style w:type="character" w:customStyle="1" w:styleId="BodyTextChar213">
    <w:name w:val="Body Text Char213"/>
    <w:basedOn w:val="DefaultParagraphFont"/>
    <w:rsid w:val="00C230B4"/>
    <w:rPr>
      <w:sz w:val="24"/>
      <w:szCs w:val="24"/>
    </w:rPr>
  </w:style>
  <w:style w:type="character" w:customStyle="1" w:styleId="QuotationChar213">
    <w:name w:val="Quotation Char213"/>
    <w:basedOn w:val="BodyTextChar"/>
    <w:rsid w:val="00C230B4"/>
    <w:rPr>
      <w:i/>
      <w:sz w:val="24"/>
      <w:szCs w:val="24"/>
    </w:rPr>
  </w:style>
  <w:style w:type="paragraph" w:customStyle="1" w:styleId="FootnoteBase210">
    <w:name w:val="Footnote Base210"/>
    <w:basedOn w:val="Normal"/>
    <w:rsid w:val="00C230B4"/>
    <w:pPr>
      <w:tabs>
        <w:tab w:val="left" w:pos="187"/>
      </w:tabs>
      <w:spacing w:after="120" w:line="220" w:lineRule="exact"/>
      <w:ind w:left="187" w:hanging="187"/>
      <w:jc w:val="both"/>
    </w:pPr>
    <w:rPr>
      <w:sz w:val="18"/>
      <w:szCs w:val="20"/>
    </w:rPr>
  </w:style>
  <w:style w:type="paragraph" w:customStyle="1" w:styleId="Quotation3110">
    <w:name w:val="Quotation311"/>
    <w:basedOn w:val="Normal"/>
    <w:autoRedefine/>
    <w:rsid w:val="00C230B4"/>
    <w:pPr>
      <w:spacing w:before="120" w:after="120" w:line="480" w:lineRule="exact"/>
      <w:ind w:left="720" w:right="720" w:firstLine="720"/>
    </w:pPr>
    <w:rPr>
      <w:i/>
      <w:szCs w:val="20"/>
    </w:rPr>
  </w:style>
  <w:style w:type="character" w:customStyle="1" w:styleId="BodyTextChar313">
    <w:name w:val="Body Text Char313"/>
    <w:basedOn w:val="DefaultParagraphFont"/>
    <w:rsid w:val="00C230B4"/>
    <w:rPr>
      <w:sz w:val="24"/>
      <w:szCs w:val="24"/>
    </w:rPr>
  </w:style>
  <w:style w:type="character" w:customStyle="1" w:styleId="QuotationChar310">
    <w:name w:val="Quotation Char310"/>
    <w:basedOn w:val="BodyTextChar"/>
    <w:rsid w:val="00C230B4"/>
    <w:rPr>
      <w:i/>
      <w:sz w:val="24"/>
      <w:szCs w:val="24"/>
    </w:rPr>
  </w:style>
  <w:style w:type="character" w:customStyle="1" w:styleId="Heading1Char210">
    <w:name w:val="Heading 1 Char210"/>
    <w:basedOn w:val="DefaultParagraphFont"/>
    <w:rsid w:val="00C230B4"/>
    <w:rPr>
      <w:rFonts w:ascii="Arial" w:hAnsi="Arial"/>
      <w:b/>
      <w:kern w:val="28"/>
      <w:sz w:val="32"/>
    </w:rPr>
  </w:style>
  <w:style w:type="character" w:customStyle="1" w:styleId="Heading2Char213">
    <w:name w:val="Heading 2 Char213"/>
    <w:basedOn w:val="DefaultParagraphFont"/>
    <w:rsid w:val="00C230B4"/>
    <w:rPr>
      <w:rFonts w:ascii="Arial" w:hAnsi="Arial"/>
      <w:i/>
      <w:kern w:val="28"/>
      <w:sz w:val="28"/>
    </w:rPr>
  </w:style>
  <w:style w:type="character" w:customStyle="1" w:styleId="Heading3Char213">
    <w:name w:val="Heading 3 Char213"/>
    <w:basedOn w:val="DefaultParagraphFont"/>
    <w:rsid w:val="00C230B4"/>
    <w:rPr>
      <w:rFonts w:ascii="Arial" w:hAnsi="Arial"/>
      <w:b/>
      <w:kern w:val="28"/>
      <w:sz w:val="24"/>
    </w:rPr>
  </w:style>
  <w:style w:type="paragraph" w:customStyle="1" w:styleId="quotation4110">
    <w:name w:val="quotation4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8">
    <w:name w:val="QT48"/>
    <w:basedOn w:val="NormalWeb"/>
    <w:autoRedefine/>
    <w:rsid w:val="00C230B4"/>
    <w:pPr>
      <w:spacing w:after="120" w:line="300" w:lineRule="atLeast"/>
      <w:ind w:left="720" w:right="720" w:firstLine="720"/>
      <w:jc w:val="both"/>
    </w:pPr>
    <w:rPr>
      <w:rFonts w:cs="Arial"/>
      <w:i/>
    </w:rPr>
  </w:style>
  <w:style w:type="character" w:customStyle="1" w:styleId="QTChar48">
    <w:name w:val="QT Char48"/>
    <w:basedOn w:val="DefaultParagraphFont"/>
    <w:rsid w:val="00C230B4"/>
    <w:rPr>
      <w:rFonts w:cs="Arial"/>
      <w:i/>
      <w:sz w:val="24"/>
    </w:rPr>
  </w:style>
  <w:style w:type="character" w:customStyle="1" w:styleId="FootnoteTextChar413">
    <w:name w:val="Footnote Text Char413"/>
    <w:aliases w:val="Footnote Text Char Char Char Char413,Footnote Text Char Char Char1 Char313,Footnote Text Char Char Char2 Char313,Footnote Text Char Char Char11 Char313,Footnote Text Char Char Char3 Char313,Footnote Text Char Char Char12 Char313"/>
    <w:basedOn w:val="DefaultParagraphFont"/>
    <w:rsid w:val="00C230B4"/>
    <w:rPr>
      <w:lang w:val="en-US" w:eastAsia="en-US" w:bidi="ar-SA"/>
    </w:rPr>
  </w:style>
  <w:style w:type="paragraph" w:customStyle="1" w:styleId="Quotation418">
    <w:name w:val="Quotation418"/>
    <w:basedOn w:val="Normal"/>
    <w:autoRedefine/>
    <w:rsid w:val="00C230B4"/>
    <w:pPr>
      <w:spacing w:before="120" w:after="120" w:line="480" w:lineRule="exact"/>
      <w:ind w:left="720" w:right="720" w:firstLine="720"/>
      <w:jc w:val="both"/>
    </w:pPr>
    <w:rPr>
      <w:i/>
      <w:szCs w:val="20"/>
    </w:rPr>
  </w:style>
  <w:style w:type="character" w:customStyle="1" w:styleId="BodyTextChar412">
    <w:name w:val="Body Text Char412"/>
    <w:basedOn w:val="DefaultParagraphFont"/>
    <w:rsid w:val="00C230B4"/>
    <w:rPr>
      <w:rFonts w:cs="Arial"/>
      <w:sz w:val="24"/>
      <w:lang w:val="en-US" w:eastAsia="en-US" w:bidi="ar-SA"/>
    </w:rPr>
  </w:style>
  <w:style w:type="character" w:customStyle="1" w:styleId="QuotationChar49">
    <w:name w:val="Quotation Char49"/>
    <w:basedOn w:val="BodyTextChar"/>
    <w:rsid w:val="00C230B4"/>
    <w:rPr>
      <w:i/>
      <w:sz w:val="24"/>
      <w:szCs w:val="24"/>
    </w:rPr>
  </w:style>
  <w:style w:type="character" w:customStyle="1" w:styleId="FootnoteTextChar511">
    <w:name w:val="Footnote Text Char511"/>
    <w:aliases w:val="Footnote Text Char Char Char Char511,Footnote Text Char Char Char1 Char413,Footnote Text Char Char Char2 Char413,Footnote Text Char Char Char11 Char413,Footnote Text Char Char Char3 Char413,Footnote Text Char Char Char12 Char413"/>
    <w:basedOn w:val="DefaultParagraphFont"/>
    <w:rsid w:val="00C230B4"/>
    <w:rPr>
      <w:lang w:val="en-US" w:eastAsia="en-US" w:bidi="ar-SA"/>
    </w:rPr>
  </w:style>
  <w:style w:type="paragraph" w:customStyle="1" w:styleId="Quotation419">
    <w:name w:val="Quotation419"/>
    <w:basedOn w:val="Normal"/>
    <w:autoRedefine/>
    <w:rsid w:val="00C230B4"/>
    <w:pPr>
      <w:spacing w:before="120" w:after="120" w:line="480" w:lineRule="exact"/>
      <w:ind w:left="720" w:right="720" w:firstLine="720"/>
      <w:jc w:val="both"/>
    </w:pPr>
    <w:rPr>
      <w:i/>
      <w:szCs w:val="20"/>
    </w:rPr>
  </w:style>
  <w:style w:type="character" w:customStyle="1" w:styleId="FootnoteTextChar610">
    <w:name w:val="Footnote Text Char610"/>
    <w:aliases w:val="Footnote Text Char Char Char Char610,Footnote Text Char Char Char1 Char511,Footnote Text Char Char Char2 Char511,Footnote Text Char Char Char11 Char511,Footnote Text Char Char Char3 Char511,Footnote Text Char Char Char12 Char511"/>
    <w:basedOn w:val="DefaultParagraphFont"/>
    <w:rsid w:val="00C230B4"/>
    <w:rPr>
      <w:lang w:val="en-US" w:eastAsia="en-US" w:bidi="ar-SA"/>
    </w:rPr>
  </w:style>
  <w:style w:type="paragraph" w:customStyle="1" w:styleId="Quotation428">
    <w:name w:val="Quotation428"/>
    <w:basedOn w:val="Normal"/>
    <w:autoRedefine/>
    <w:rsid w:val="00C230B4"/>
    <w:pPr>
      <w:spacing w:before="120" w:after="120" w:line="480" w:lineRule="exact"/>
      <w:ind w:left="720" w:right="720" w:firstLine="720"/>
      <w:jc w:val="both"/>
    </w:pPr>
    <w:rPr>
      <w:i/>
      <w:szCs w:val="20"/>
    </w:rPr>
  </w:style>
  <w:style w:type="character" w:customStyle="1" w:styleId="FooterChar110">
    <w:name w:val="Footer Char110"/>
    <w:basedOn w:val="DefaultParagraphFont"/>
    <w:rsid w:val="00C230B4"/>
    <w:rPr>
      <w:sz w:val="24"/>
    </w:rPr>
  </w:style>
  <w:style w:type="character" w:customStyle="1" w:styleId="HeaderChar112">
    <w:name w:val="Header Char112"/>
    <w:basedOn w:val="DefaultParagraphFont"/>
    <w:rsid w:val="00C230B4"/>
    <w:rPr>
      <w:i/>
      <w:sz w:val="24"/>
    </w:rPr>
  </w:style>
  <w:style w:type="character" w:customStyle="1" w:styleId="BodyTextChar510">
    <w:name w:val="Body Text Char510"/>
    <w:basedOn w:val="DefaultParagraphFont"/>
    <w:rsid w:val="00C230B4"/>
    <w:rPr>
      <w:rFonts w:cs="Arial"/>
      <w:sz w:val="24"/>
      <w:lang w:val="en-US" w:eastAsia="en-US" w:bidi="ar-SA"/>
    </w:rPr>
  </w:style>
  <w:style w:type="character" w:customStyle="1" w:styleId="FootnoteTextChar710">
    <w:name w:val="Footnote Text Char710"/>
    <w:aliases w:val="Footnote Text Char Char Char Char710,Footnote Text Char Char Char1 Char610,Footnote Text Char Char Char2 Char610,Footnote Text Char Char Char11 Char610,Footnote Text Char Char Char3 Char610,Footnote Text Char Char Char12 Char610"/>
    <w:basedOn w:val="DefaultParagraphFont"/>
    <w:rsid w:val="00C230B4"/>
    <w:rPr>
      <w:lang w:val="en-US" w:eastAsia="en-US" w:bidi="ar-SA"/>
    </w:rPr>
  </w:style>
  <w:style w:type="paragraph" w:customStyle="1" w:styleId="HeaderlikeH119">
    <w:name w:val="Header like H119"/>
    <w:basedOn w:val="Heading2"/>
    <w:rsid w:val="00C230B4"/>
    <w:pPr>
      <w:spacing w:before="120" w:line="360" w:lineRule="exact"/>
      <w:ind w:firstLine="720"/>
      <w:outlineLvl w:val="9"/>
    </w:pPr>
    <w:rPr>
      <w:b/>
      <w:i w:val="0"/>
      <w:sz w:val="36"/>
    </w:rPr>
  </w:style>
  <w:style w:type="paragraph" w:customStyle="1" w:styleId="Quotation580">
    <w:name w:val="Quotation58"/>
    <w:basedOn w:val="Normal"/>
    <w:autoRedefine/>
    <w:rsid w:val="00C230B4"/>
    <w:pPr>
      <w:spacing w:before="120" w:after="120" w:line="480" w:lineRule="exact"/>
      <w:ind w:left="720" w:right="720" w:firstLine="720"/>
      <w:jc w:val="both"/>
    </w:pPr>
    <w:rPr>
      <w:i/>
      <w:szCs w:val="20"/>
    </w:rPr>
  </w:style>
  <w:style w:type="character" w:customStyle="1" w:styleId="QuotationChar58">
    <w:name w:val="Quotation Char58"/>
    <w:basedOn w:val="BodyTextChar"/>
    <w:rsid w:val="00C230B4"/>
    <w:rPr>
      <w:i/>
      <w:sz w:val="24"/>
      <w:szCs w:val="24"/>
    </w:rPr>
  </w:style>
  <w:style w:type="paragraph" w:customStyle="1" w:styleId="Greeting19">
    <w:name w:val="Greeting19"/>
    <w:basedOn w:val="Normal"/>
    <w:rsid w:val="00C230B4"/>
    <w:pPr>
      <w:spacing w:after="120" w:line="480" w:lineRule="exact"/>
      <w:ind w:firstLine="720"/>
    </w:pPr>
    <w:rPr>
      <w:szCs w:val="20"/>
    </w:rPr>
  </w:style>
  <w:style w:type="paragraph" w:customStyle="1" w:styleId="H2A19">
    <w:name w:val="H2A19"/>
    <w:basedOn w:val="H2"/>
    <w:rsid w:val="00C230B4"/>
    <w:pPr>
      <w:outlineLvl w:val="9"/>
    </w:pPr>
    <w:rPr>
      <w:rFonts w:ascii="Times New Roman" w:hAnsi="Times New Roman"/>
      <w:iCs w:val="0"/>
      <w:szCs w:val="28"/>
    </w:rPr>
  </w:style>
  <w:style w:type="paragraph" w:customStyle="1" w:styleId="H228">
    <w:name w:val="H228"/>
    <w:basedOn w:val="BT"/>
    <w:autoRedefine/>
    <w:rsid w:val="00C230B4"/>
    <w:pPr>
      <w:spacing w:line="300" w:lineRule="atLeast"/>
      <w:ind w:firstLine="720"/>
      <w:outlineLvl w:val="1"/>
    </w:pPr>
  </w:style>
  <w:style w:type="paragraph" w:customStyle="1" w:styleId="BT1100">
    <w:name w:val="BT11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10">
    <w:name w:val="BT Char110"/>
    <w:basedOn w:val="DefaultParagraphFont"/>
    <w:rsid w:val="00C230B4"/>
    <w:rPr>
      <w:sz w:val="24"/>
      <w:lang w:val="en-US" w:eastAsia="en-US" w:bidi="ar-SA"/>
    </w:rPr>
  </w:style>
  <w:style w:type="paragraph" w:customStyle="1" w:styleId="Level3Heading19">
    <w:name w:val="Level 3 Heading19"/>
    <w:rsid w:val="00C230B4"/>
    <w:pPr>
      <w:keepNext/>
      <w:keepLines/>
      <w:widowControl w:val="0"/>
      <w:spacing w:after="240" w:line="480" w:lineRule="exact"/>
      <w:jc w:val="center"/>
    </w:pPr>
    <w:rPr>
      <w:rFonts w:ascii="Times" w:hAnsi="Times"/>
      <w:b/>
      <w:snapToGrid w:val="0"/>
      <w:sz w:val="28"/>
      <w:szCs w:val="24"/>
    </w:rPr>
  </w:style>
  <w:style w:type="paragraph" w:customStyle="1" w:styleId="flushleft213">
    <w:name w:val="flush left213"/>
    <w:aliases w:val="no hang2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8">
    <w:name w:val="QT58"/>
    <w:basedOn w:val="NormalWeb"/>
    <w:autoRedefine/>
    <w:rsid w:val="00C230B4"/>
    <w:pPr>
      <w:spacing w:after="120" w:line="300" w:lineRule="atLeast"/>
      <w:ind w:left="720" w:right="720" w:firstLine="720"/>
      <w:jc w:val="both"/>
    </w:pPr>
    <w:rPr>
      <w:rFonts w:cs="Arial"/>
      <w:i/>
    </w:rPr>
  </w:style>
  <w:style w:type="character" w:customStyle="1" w:styleId="QTChar58">
    <w:name w:val="QT Char58"/>
    <w:basedOn w:val="DefaultParagraphFont"/>
    <w:rsid w:val="00C230B4"/>
    <w:rPr>
      <w:rFonts w:cs="Arial"/>
      <w:i/>
      <w:sz w:val="24"/>
      <w:szCs w:val="24"/>
      <w:lang w:val="en-US" w:eastAsia="en-US" w:bidi="ar-SA"/>
    </w:rPr>
  </w:style>
  <w:style w:type="character" w:customStyle="1" w:styleId="BTCharCharCharChar18">
    <w:name w:val="BT Char Char Char Char18"/>
    <w:basedOn w:val="DefaultParagraphFont"/>
    <w:rsid w:val="00C230B4"/>
    <w:rPr>
      <w:sz w:val="24"/>
      <w:lang w:val="en-US" w:eastAsia="en-US" w:bidi="ar-SA"/>
    </w:rPr>
  </w:style>
  <w:style w:type="paragraph" w:customStyle="1" w:styleId="BTCharCharChar18">
    <w:name w:val="BT Char Char Char18"/>
    <w:basedOn w:val="Normal"/>
    <w:autoRedefine/>
    <w:rsid w:val="00C230B4"/>
    <w:pPr>
      <w:spacing w:after="120" w:line="300" w:lineRule="exact"/>
      <w:ind w:firstLine="720"/>
      <w:jc w:val="both"/>
    </w:pPr>
    <w:rPr>
      <w:szCs w:val="20"/>
    </w:rPr>
  </w:style>
  <w:style w:type="paragraph" w:customStyle="1" w:styleId="FNChar18">
    <w:name w:val="FN Char18"/>
    <w:basedOn w:val="FootnoteText"/>
    <w:autoRedefine/>
    <w:rsid w:val="00C230B4"/>
    <w:pPr>
      <w:contextualSpacing/>
      <w:jc w:val="both"/>
    </w:pPr>
  </w:style>
  <w:style w:type="character" w:customStyle="1" w:styleId="FNCharChar18">
    <w:name w:val="FN Char Char18"/>
    <w:basedOn w:val="DefaultParagraphFont"/>
    <w:rsid w:val="00C230B4"/>
    <w:rPr>
      <w:lang w:val="en-US" w:eastAsia="en-US" w:bidi="ar-SA"/>
    </w:rPr>
  </w:style>
  <w:style w:type="paragraph" w:customStyle="1" w:styleId="StyleBodyTextBold1112">
    <w:name w:val="Style Body Text + Bold1112"/>
    <w:basedOn w:val="Normal"/>
    <w:autoRedefine/>
    <w:rsid w:val="00C230B4"/>
    <w:pPr>
      <w:spacing w:after="120" w:line="480" w:lineRule="exact"/>
      <w:ind w:firstLine="720"/>
      <w:jc w:val="both"/>
    </w:pPr>
    <w:rPr>
      <w:b/>
      <w:bCs/>
      <w:szCs w:val="20"/>
    </w:rPr>
  </w:style>
  <w:style w:type="character" w:customStyle="1" w:styleId="StyleBodyTextBold1Char112">
    <w:name w:val="Style Body Text + Bold1 Char112"/>
    <w:basedOn w:val="BodyTextChar"/>
    <w:rsid w:val="00C230B4"/>
    <w:rPr>
      <w:b/>
      <w:bCs/>
      <w:sz w:val="24"/>
      <w:szCs w:val="24"/>
    </w:rPr>
  </w:style>
  <w:style w:type="character" w:customStyle="1" w:styleId="HeaderChar211">
    <w:name w:val="Header Char211"/>
    <w:basedOn w:val="DefaultParagraphFont"/>
    <w:rsid w:val="00C230B4"/>
    <w:rPr>
      <w:i/>
      <w:sz w:val="24"/>
    </w:rPr>
  </w:style>
  <w:style w:type="character" w:customStyle="1" w:styleId="CommentTextChar18">
    <w:name w:val="Comment Text Char18"/>
    <w:basedOn w:val="DefaultParagraphFont"/>
    <w:rsid w:val="00C230B4"/>
    <w:rPr>
      <w:sz w:val="24"/>
      <w:szCs w:val="24"/>
    </w:rPr>
  </w:style>
  <w:style w:type="character" w:customStyle="1" w:styleId="BodyTextIndentChar18">
    <w:name w:val="Body Text Indent Char18"/>
    <w:basedOn w:val="DefaultParagraphFont"/>
    <w:rsid w:val="00C230B4"/>
    <w:rPr>
      <w:rFonts w:cs="Arial"/>
      <w:sz w:val="24"/>
    </w:rPr>
  </w:style>
  <w:style w:type="character" w:customStyle="1" w:styleId="DateChar18">
    <w:name w:val="Date Char18"/>
    <w:basedOn w:val="DefaultParagraphFont"/>
    <w:rsid w:val="00C230B4"/>
    <w:rPr>
      <w:rFonts w:cs="Arial"/>
      <w:b/>
      <w:sz w:val="24"/>
    </w:rPr>
  </w:style>
  <w:style w:type="character" w:customStyle="1" w:styleId="EndnoteTextChar18">
    <w:name w:val="Endnote Text Char18"/>
    <w:basedOn w:val="DefaultParagraphFont"/>
    <w:rsid w:val="00C230B4"/>
    <w:rPr>
      <w:sz w:val="18"/>
      <w:szCs w:val="24"/>
    </w:rPr>
  </w:style>
  <w:style w:type="character" w:customStyle="1" w:styleId="FooterChar29">
    <w:name w:val="Footer Char29"/>
    <w:basedOn w:val="DefaultParagraphFont"/>
    <w:rsid w:val="00C230B4"/>
    <w:rPr>
      <w:sz w:val="24"/>
    </w:rPr>
  </w:style>
  <w:style w:type="paragraph" w:customStyle="1" w:styleId="FooterEven19">
    <w:name w:val="Footer Even19"/>
    <w:basedOn w:val="Footer"/>
    <w:rsid w:val="00C230B4"/>
    <w:pPr>
      <w:spacing w:after="120" w:line="480" w:lineRule="exact"/>
      <w:ind w:firstLine="720"/>
      <w:jc w:val="both"/>
    </w:pPr>
    <w:rPr>
      <w:szCs w:val="20"/>
    </w:rPr>
  </w:style>
  <w:style w:type="paragraph" w:customStyle="1" w:styleId="FooterFirst19">
    <w:name w:val="Footer First19"/>
    <w:basedOn w:val="Footer"/>
    <w:rsid w:val="00C230B4"/>
    <w:pPr>
      <w:spacing w:after="120" w:line="480" w:lineRule="exact"/>
      <w:ind w:firstLine="720"/>
      <w:jc w:val="both"/>
    </w:pPr>
    <w:rPr>
      <w:szCs w:val="20"/>
    </w:rPr>
  </w:style>
  <w:style w:type="paragraph" w:customStyle="1" w:styleId="FooterOdd19">
    <w:name w:val="Footer Odd19"/>
    <w:basedOn w:val="Footer"/>
    <w:rsid w:val="00C230B4"/>
    <w:pPr>
      <w:spacing w:after="120" w:line="480" w:lineRule="exact"/>
      <w:ind w:firstLine="720"/>
      <w:jc w:val="both"/>
    </w:pPr>
    <w:rPr>
      <w:szCs w:val="20"/>
    </w:rPr>
  </w:style>
  <w:style w:type="character" w:customStyle="1" w:styleId="MacroTextChar18">
    <w:name w:val="Macro Text Char18"/>
    <w:basedOn w:val="DefaultParagraphFont"/>
    <w:rsid w:val="00C230B4"/>
    <w:rPr>
      <w:rFonts w:ascii="Courier New" w:hAnsi="Courier New" w:cs="Arial"/>
      <w:sz w:val="24"/>
    </w:rPr>
  </w:style>
  <w:style w:type="character" w:customStyle="1" w:styleId="MessageHeaderChar18">
    <w:name w:val="Message Header Char18"/>
    <w:basedOn w:val="DefaultParagraphFont"/>
    <w:rsid w:val="00C230B4"/>
    <w:rPr>
      <w:rFonts w:ascii="Arial" w:hAnsi="Arial" w:cs="Arial"/>
      <w:sz w:val="24"/>
    </w:rPr>
  </w:style>
  <w:style w:type="character" w:customStyle="1" w:styleId="SubtitleChar18">
    <w:name w:val="Subtitle Char18"/>
    <w:basedOn w:val="DefaultParagraphFont"/>
    <w:rsid w:val="00C230B4"/>
    <w:rPr>
      <w:rFonts w:ascii="Arial" w:hAnsi="Arial"/>
      <w:i/>
      <w:kern w:val="28"/>
      <w:sz w:val="28"/>
      <w:szCs w:val="24"/>
    </w:rPr>
  </w:style>
  <w:style w:type="paragraph" w:customStyle="1" w:styleId="HeadingBase19">
    <w:name w:val="Heading Base19"/>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8">
    <w:name w:val="Title Char18"/>
    <w:basedOn w:val="DefaultParagraphFont"/>
    <w:rsid w:val="00C230B4"/>
    <w:rPr>
      <w:rFonts w:ascii="Arial" w:hAnsi="Arial"/>
      <w:b/>
      <w:kern w:val="28"/>
      <w:sz w:val="40"/>
      <w:szCs w:val="24"/>
    </w:rPr>
  </w:style>
  <w:style w:type="paragraph" w:customStyle="1" w:styleId="indent538">
    <w:name w:val="indent 538"/>
    <w:aliases w:val="hang 9 (SP Parts)19"/>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9">
    <w:name w:val="flush left bold titles19"/>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0">
    <w:name w:val="Left Running Head (Even)1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9">
    <w:name w:val="Right Running Head (Odd)19"/>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9">
    <w:name w:val="EXERCISE - BOX19"/>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9">
    <w:name w:val="Thick Line Below19"/>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00">
    <w:name w:val="quotation5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3">
    <w:name w:val="indent 51113"/>
    <w:aliases w:val="hang 511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2">
    <w:name w:val="Level 1 Heading1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2">
    <w:name w:val="indent 10112"/>
    <w:aliases w:val="block211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90">
    <w:name w:val="indent 5219"/>
    <w:aliases w:val="block3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9">
    <w:name w:val="PI19"/>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80">
    <w:name w:val="indent 1518"/>
    <w:aliases w:val="block119,indent 15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9">
    <w:name w:val="Document Map Char19"/>
    <w:basedOn w:val="DefaultParagraphFont"/>
    <w:rsid w:val="00C230B4"/>
    <w:rPr>
      <w:rFonts w:ascii="Tahoma" w:hAnsi="Tahoma" w:cs="Tahoma"/>
      <w:sz w:val="24"/>
      <w:szCs w:val="24"/>
      <w:shd w:val="clear" w:color="auto" w:fill="000080"/>
    </w:rPr>
  </w:style>
  <w:style w:type="character" w:customStyle="1" w:styleId="PlainTextChar19">
    <w:name w:val="Plain Text Char19"/>
    <w:basedOn w:val="DefaultParagraphFont"/>
    <w:rsid w:val="00C230B4"/>
    <w:rPr>
      <w:rFonts w:ascii="Courier New" w:hAnsi="Courier New" w:cs="Courier New"/>
      <w:lang w:bidi="he-IL"/>
    </w:rPr>
  </w:style>
  <w:style w:type="paragraph" w:customStyle="1" w:styleId="quotation1111">
    <w:name w:val="quotation11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9">
    <w:name w:val="List First19"/>
    <w:basedOn w:val="List"/>
    <w:next w:val="List"/>
    <w:rsid w:val="00C230B4"/>
    <w:pPr>
      <w:tabs>
        <w:tab w:val="clear" w:pos="720"/>
      </w:tabs>
      <w:spacing w:before="0" w:line="480" w:lineRule="exact"/>
      <w:jc w:val="both"/>
    </w:pPr>
    <w:rPr>
      <w:szCs w:val="20"/>
    </w:rPr>
  </w:style>
  <w:style w:type="paragraph" w:customStyle="1" w:styleId="ListLast19">
    <w:name w:val="List Last19"/>
    <w:basedOn w:val="List"/>
    <w:rsid w:val="00C230B4"/>
    <w:pPr>
      <w:tabs>
        <w:tab w:val="clear" w:pos="720"/>
      </w:tabs>
      <w:spacing w:before="0" w:line="480" w:lineRule="exact"/>
      <w:jc w:val="both"/>
    </w:pPr>
    <w:rPr>
      <w:szCs w:val="20"/>
    </w:rPr>
  </w:style>
  <w:style w:type="paragraph" w:customStyle="1" w:styleId="ListNumberFirst19">
    <w:name w:val="List Number First19"/>
    <w:basedOn w:val="ListNumber"/>
    <w:next w:val="ListNumber"/>
    <w:rsid w:val="00C230B4"/>
    <w:pPr>
      <w:spacing w:before="0" w:line="480" w:lineRule="exact"/>
      <w:jc w:val="both"/>
    </w:pPr>
    <w:rPr>
      <w:szCs w:val="20"/>
    </w:rPr>
  </w:style>
  <w:style w:type="paragraph" w:customStyle="1" w:styleId="ListNumberLast19">
    <w:name w:val="List Number Last19"/>
    <w:basedOn w:val="ListNumber"/>
    <w:rsid w:val="00C230B4"/>
    <w:pPr>
      <w:spacing w:before="0" w:line="480" w:lineRule="exact"/>
      <w:jc w:val="both"/>
    </w:pPr>
    <w:rPr>
      <w:szCs w:val="20"/>
    </w:rPr>
  </w:style>
  <w:style w:type="paragraph" w:customStyle="1" w:styleId="PartLabel19">
    <w:name w:val="Part Label19"/>
    <w:basedOn w:val="HeadingBase"/>
    <w:next w:val="Normal"/>
    <w:rsid w:val="00C230B4"/>
    <w:pPr>
      <w:spacing w:after="120" w:line="480" w:lineRule="exact"/>
      <w:ind w:firstLine="720"/>
      <w:jc w:val="both"/>
    </w:pPr>
    <w:rPr>
      <w:szCs w:val="20"/>
    </w:rPr>
  </w:style>
  <w:style w:type="paragraph" w:customStyle="1" w:styleId="PartTitle19">
    <w:name w:val="Part Title19"/>
    <w:basedOn w:val="HeadingBase"/>
    <w:next w:val="PartSubtitle"/>
    <w:rsid w:val="00C230B4"/>
    <w:pPr>
      <w:spacing w:after="120" w:line="480" w:lineRule="exact"/>
      <w:ind w:firstLine="720"/>
      <w:jc w:val="both"/>
    </w:pPr>
    <w:rPr>
      <w:szCs w:val="20"/>
    </w:rPr>
  </w:style>
  <w:style w:type="paragraph" w:customStyle="1" w:styleId="PartSubtitle19">
    <w:name w:val="Part Subtitle19"/>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9">
    <w:name w:val="Section Heading19"/>
    <w:basedOn w:val="HeadingBase"/>
    <w:rsid w:val="00C230B4"/>
    <w:pPr>
      <w:spacing w:after="120" w:line="480" w:lineRule="exact"/>
      <w:ind w:firstLine="720"/>
      <w:jc w:val="both"/>
    </w:pPr>
    <w:rPr>
      <w:szCs w:val="20"/>
    </w:rPr>
  </w:style>
  <w:style w:type="paragraph" w:customStyle="1" w:styleId="SectionLabel19">
    <w:name w:val="Section Label19"/>
    <w:basedOn w:val="HeadingBase"/>
    <w:rsid w:val="00C230B4"/>
    <w:pPr>
      <w:spacing w:after="120" w:line="480" w:lineRule="exact"/>
      <w:ind w:firstLine="720"/>
      <w:jc w:val="both"/>
    </w:pPr>
    <w:rPr>
      <w:szCs w:val="20"/>
    </w:rPr>
  </w:style>
  <w:style w:type="paragraph" w:customStyle="1" w:styleId="TitleCover19">
    <w:name w:val="Title Cover19"/>
    <w:basedOn w:val="HeadingBase"/>
    <w:next w:val="SubtitleCover"/>
    <w:rsid w:val="00C230B4"/>
    <w:pPr>
      <w:spacing w:after="120" w:line="480" w:lineRule="exact"/>
      <w:ind w:firstLine="720"/>
      <w:jc w:val="both"/>
    </w:pPr>
    <w:rPr>
      <w:szCs w:val="20"/>
    </w:rPr>
  </w:style>
  <w:style w:type="paragraph" w:customStyle="1" w:styleId="SubtitleCover19">
    <w:name w:val="Subtitle Cover19"/>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9">
    <w:name w:val="Title 319"/>
    <w:basedOn w:val="Title2"/>
    <w:rsid w:val="00C230B4"/>
    <w:pPr>
      <w:ind w:firstLine="720"/>
    </w:pPr>
    <w:rPr>
      <w:szCs w:val="20"/>
    </w:rPr>
  </w:style>
  <w:style w:type="paragraph" w:customStyle="1" w:styleId="Title219">
    <w:name w:val="Title 219"/>
    <w:basedOn w:val="Normal"/>
    <w:rsid w:val="00C230B4"/>
    <w:pPr>
      <w:spacing w:after="120" w:line="300" w:lineRule="atLeast"/>
      <w:ind w:firstLine="720"/>
      <w:jc w:val="center"/>
    </w:pPr>
    <w:rPr>
      <w:sz w:val="52"/>
      <w:szCs w:val="20"/>
    </w:rPr>
  </w:style>
  <w:style w:type="paragraph" w:customStyle="1" w:styleId="H3A19">
    <w:name w:val="H3A19"/>
    <w:basedOn w:val="H3"/>
    <w:rsid w:val="00C230B4"/>
  </w:style>
  <w:style w:type="paragraph" w:customStyle="1" w:styleId="H319">
    <w:name w:val="H31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8">
    <w:name w:val="H418"/>
    <w:basedOn w:val="H4A"/>
    <w:next w:val="Normal"/>
    <w:autoRedefine/>
    <w:rsid w:val="00C230B4"/>
  </w:style>
  <w:style w:type="paragraph" w:customStyle="1" w:styleId="H4A19">
    <w:name w:val="H4A19"/>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9">
    <w:name w:val="Block Quotation First19"/>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9">
    <w:name w:val="Block Quotation19"/>
    <w:basedOn w:val="Normal"/>
    <w:rsid w:val="00C230B4"/>
    <w:pPr>
      <w:keepLines/>
      <w:spacing w:after="160" w:line="480" w:lineRule="exact"/>
      <w:ind w:left="720" w:right="720" w:firstLine="720"/>
      <w:jc w:val="both"/>
    </w:pPr>
    <w:rPr>
      <w:i/>
      <w:szCs w:val="20"/>
    </w:rPr>
  </w:style>
  <w:style w:type="paragraph" w:customStyle="1" w:styleId="BlockQuotationLast19">
    <w:name w:val="Block Quotation Last19"/>
    <w:basedOn w:val="BlockQuotation"/>
    <w:rsid w:val="00C230B4"/>
    <w:pPr>
      <w:tabs>
        <w:tab w:val="clear" w:pos="720"/>
      </w:tabs>
      <w:spacing w:before="0" w:line="480" w:lineRule="exact"/>
      <w:ind w:firstLine="720"/>
      <w:jc w:val="both"/>
    </w:pPr>
    <w:rPr>
      <w:szCs w:val="20"/>
    </w:rPr>
  </w:style>
  <w:style w:type="paragraph" w:customStyle="1" w:styleId="BodyTextKeep19">
    <w:name w:val="Body Text Keep19"/>
    <w:basedOn w:val="Normal"/>
    <w:rsid w:val="00C230B4"/>
    <w:pPr>
      <w:keepNext/>
      <w:spacing w:after="120" w:line="480" w:lineRule="exact"/>
      <w:ind w:firstLine="720"/>
      <w:jc w:val="both"/>
    </w:pPr>
    <w:rPr>
      <w:szCs w:val="20"/>
    </w:rPr>
  </w:style>
  <w:style w:type="paragraph" w:customStyle="1" w:styleId="ChapterLabel19">
    <w:name w:val="Chapter Label19"/>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9">
    <w:name w:val="Chapter Subtitle19"/>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9">
    <w:name w:val="Chapter Title19"/>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9">
    <w:name w:val="Document Label19"/>
    <w:basedOn w:val="Normal"/>
    <w:rsid w:val="00C230B4"/>
    <w:pPr>
      <w:keepNext/>
      <w:spacing w:before="240" w:after="360" w:line="480" w:lineRule="exact"/>
      <w:ind w:firstLine="720"/>
      <w:jc w:val="both"/>
    </w:pPr>
    <w:rPr>
      <w:b/>
      <w:kern w:val="28"/>
      <w:sz w:val="36"/>
      <w:szCs w:val="20"/>
    </w:rPr>
  </w:style>
  <w:style w:type="paragraph" w:customStyle="1" w:styleId="FootnoteBase38">
    <w:name w:val="Footnote Base38"/>
    <w:basedOn w:val="Normal"/>
    <w:rsid w:val="00C230B4"/>
    <w:pPr>
      <w:tabs>
        <w:tab w:val="left" w:pos="187"/>
      </w:tabs>
      <w:spacing w:after="120" w:line="220" w:lineRule="exact"/>
      <w:ind w:left="187" w:hanging="187"/>
      <w:jc w:val="both"/>
    </w:pPr>
    <w:rPr>
      <w:sz w:val="18"/>
      <w:szCs w:val="20"/>
    </w:rPr>
  </w:style>
  <w:style w:type="paragraph" w:customStyle="1" w:styleId="HeaderBase19">
    <w:name w:val="Header Base19"/>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9">
    <w:name w:val="Header Even19"/>
    <w:basedOn w:val="Header"/>
    <w:rsid w:val="00C230B4"/>
    <w:pPr>
      <w:ind w:firstLine="720"/>
      <w:jc w:val="both"/>
    </w:pPr>
    <w:rPr>
      <w:sz w:val="56"/>
      <w:szCs w:val="56"/>
    </w:rPr>
  </w:style>
  <w:style w:type="paragraph" w:customStyle="1" w:styleId="HeaderFirst19">
    <w:name w:val="Header First19"/>
    <w:basedOn w:val="Header"/>
    <w:rsid w:val="00C230B4"/>
    <w:pPr>
      <w:ind w:firstLine="720"/>
      <w:jc w:val="center"/>
    </w:pPr>
    <w:rPr>
      <w:sz w:val="56"/>
      <w:szCs w:val="56"/>
    </w:rPr>
  </w:style>
  <w:style w:type="paragraph" w:customStyle="1" w:styleId="HeaderOdd19">
    <w:name w:val="Header Odd19"/>
    <w:basedOn w:val="Header"/>
    <w:rsid w:val="00C230B4"/>
    <w:pPr>
      <w:tabs>
        <w:tab w:val="right" w:pos="0"/>
      </w:tabs>
      <w:ind w:firstLine="720"/>
      <w:jc w:val="right"/>
    </w:pPr>
    <w:rPr>
      <w:sz w:val="56"/>
      <w:szCs w:val="56"/>
    </w:rPr>
  </w:style>
  <w:style w:type="paragraph" w:customStyle="1" w:styleId="IndexBase19">
    <w:name w:val="Index Base19"/>
    <w:basedOn w:val="Normal"/>
    <w:rsid w:val="00C230B4"/>
    <w:pPr>
      <w:tabs>
        <w:tab w:val="right" w:leader="dot" w:pos="3960"/>
      </w:tabs>
      <w:spacing w:after="120" w:line="480" w:lineRule="exact"/>
      <w:ind w:left="720" w:hanging="720"/>
      <w:jc w:val="both"/>
    </w:pPr>
    <w:rPr>
      <w:szCs w:val="20"/>
    </w:rPr>
  </w:style>
  <w:style w:type="paragraph" w:customStyle="1" w:styleId="ListBulletFirst19">
    <w:name w:val="List Bullet First19"/>
    <w:basedOn w:val="ListBullet"/>
    <w:next w:val="ListBullet"/>
    <w:rsid w:val="00C230B4"/>
    <w:pPr>
      <w:spacing w:before="80" w:line="480" w:lineRule="exact"/>
      <w:jc w:val="both"/>
    </w:pPr>
    <w:rPr>
      <w:szCs w:val="20"/>
    </w:rPr>
  </w:style>
  <w:style w:type="paragraph" w:customStyle="1" w:styleId="ListBulletLast19">
    <w:name w:val="List Bullet Last19"/>
    <w:basedOn w:val="ListBullet"/>
    <w:rsid w:val="00C230B4"/>
    <w:pPr>
      <w:spacing w:before="0" w:after="240" w:line="480" w:lineRule="exact"/>
      <w:jc w:val="both"/>
    </w:pPr>
    <w:rPr>
      <w:szCs w:val="20"/>
    </w:rPr>
  </w:style>
  <w:style w:type="paragraph" w:customStyle="1" w:styleId="Picture19">
    <w:name w:val="Picture19"/>
    <w:basedOn w:val="Normal"/>
    <w:next w:val="Caption"/>
    <w:rsid w:val="00C230B4"/>
    <w:pPr>
      <w:keepNext/>
      <w:spacing w:after="120" w:line="480" w:lineRule="exact"/>
      <w:ind w:firstLine="720"/>
      <w:jc w:val="both"/>
    </w:pPr>
    <w:rPr>
      <w:szCs w:val="20"/>
    </w:rPr>
  </w:style>
  <w:style w:type="paragraph" w:customStyle="1" w:styleId="TOCBase19">
    <w:name w:val="TOC Base19"/>
    <w:basedOn w:val="Normal"/>
    <w:rsid w:val="00C230B4"/>
    <w:pPr>
      <w:tabs>
        <w:tab w:val="right" w:leader="dot" w:pos="8640"/>
      </w:tabs>
      <w:spacing w:after="120" w:line="480" w:lineRule="exact"/>
      <w:ind w:firstLine="720"/>
      <w:jc w:val="both"/>
    </w:pPr>
    <w:rPr>
      <w:szCs w:val="20"/>
    </w:rPr>
  </w:style>
  <w:style w:type="paragraph" w:customStyle="1" w:styleId="Indent5111">
    <w:name w:val="Indent5111"/>
    <w:basedOn w:val="Normal"/>
    <w:rsid w:val="00C230B4"/>
    <w:pPr>
      <w:spacing w:after="120" w:line="480" w:lineRule="exact"/>
      <w:ind w:left="720" w:firstLine="720"/>
      <w:jc w:val="both"/>
    </w:pPr>
    <w:rPr>
      <w:szCs w:val="20"/>
    </w:rPr>
  </w:style>
  <w:style w:type="paragraph" w:customStyle="1" w:styleId="Indent10190">
    <w:name w:val="Indent1019"/>
    <w:basedOn w:val="Normal"/>
    <w:rsid w:val="00C230B4"/>
    <w:pPr>
      <w:spacing w:after="120" w:line="480" w:lineRule="exact"/>
      <w:ind w:left="1440" w:firstLine="720"/>
      <w:jc w:val="both"/>
    </w:pPr>
    <w:rPr>
      <w:szCs w:val="20"/>
    </w:rPr>
  </w:style>
  <w:style w:type="paragraph" w:customStyle="1" w:styleId="Indent1519">
    <w:name w:val="Indent1519"/>
    <w:basedOn w:val="Normal"/>
    <w:rsid w:val="00C230B4"/>
    <w:pPr>
      <w:spacing w:after="120" w:line="480" w:lineRule="exact"/>
      <w:ind w:left="2160" w:firstLine="720"/>
      <w:jc w:val="both"/>
    </w:pPr>
    <w:rPr>
      <w:szCs w:val="20"/>
    </w:rPr>
  </w:style>
  <w:style w:type="paragraph" w:customStyle="1" w:styleId="Indent2019">
    <w:name w:val="Indent2019"/>
    <w:basedOn w:val="Normal"/>
    <w:rsid w:val="00C230B4"/>
    <w:pPr>
      <w:spacing w:after="120" w:line="480" w:lineRule="exact"/>
      <w:ind w:left="2880" w:firstLine="720"/>
      <w:jc w:val="both"/>
    </w:pPr>
    <w:rPr>
      <w:szCs w:val="20"/>
    </w:rPr>
  </w:style>
  <w:style w:type="paragraph" w:customStyle="1" w:styleId="BodyTextNotJustified19">
    <w:name w:val="Body Text Not Justified19"/>
    <w:basedOn w:val="Normal"/>
    <w:rsid w:val="00C230B4"/>
    <w:pPr>
      <w:spacing w:after="120" w:line="480" w:lineRule="exact"/>
      <w:ind w:firstLine="720"/>
    </w:pPr>
    <w:rPr>
      <w:szCs w:val="20"/>
    </w:rPr>
  </w:style>
  <w:style w:type="paragraph" w:customStyle="1" w:styleId="BoldCenterArial12pt19">
    <w:name w:val="Bold Center Arial 12 pt19"/>
    <w:basedOn w:val="Normal"/>
    <w:rsid w:val="00C230B4"/>
    <w:pPr>
      <w:spacing w:after="160" w:line="480" w:lineRule="exact"/>
      <w:ind w:firstLine="720"/>
      <w:jc w:val="center"/>
    </w:pPr>
    <w:rPr>
      <w:rFonts w:ascii="Arial" w:hAnsi="Arial"/>
      <w:b/>
      <w:szCs w:val="20"/>
    </w:rPr>
  </w:style>
  <w:style w:type="paragraph" w:customStyle="1" w:styleId="Exercise19">
    <w:name w:val="Exercise19"/>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9">
    <w:name w:val="Flush Left Bold19"/>
    <w:basedOn w:val="Normal"/>
    <w:rsid w:val="00C230B4"/>
    <w:pPr>
      <w:spacing w:before="120" w:after="120" w:line="290" w:lineRule="exact"/>
      <w:ind w:firstLine="720"/>
      <w:jc w:val="both"/>
    </w:pPr>
    <w:rPr>
      <w:b/>
      <w:snapToGrid w:val="0"/>
      <w:szCs w:val="20"/>
    </w:rPr>
  </w:style>
  <w:style w:type="paragraph" w:customStyle="1" w:styleId="Hang119">
    <w:name w:val="Hang119"/>
    <w:basedOn w:val="Normal"/>
    <w:autoRedefine/>
    <w:rsid w:val="00C230B4"/>
    <w:pPr>
      <w:spacing w:after="120" w:line="480" w:lineRule="exact"/>
      <w:ind w:left="1080" w:hanging="360"/>
      <w:jc w:val="both"/>
    </w:pPr>
    <w:rPr>
      <w:snapToGrid w:val="0"/>
      <w:szCs w:val="20"/>
    </w:rPr>
  </w:style>
  <w:style w:type="paragraph" w:customStyle="1" w:styleId="Style119">
    <w:name w:val="Style119"/>
    <w:basedOn w:val="BP"/>
    <w:next w:val="BT"/>
    <w:autoRedefine/>
    <w:rsid w:val="00C230B4"/>
    <w:pPr>
      <w:spacing w:after="120"/>
      <w:ind w:firstLine="720"/>
    </w:pPr>
    <w:rPr>
      <w:szCs w:val="20"/>
    </w:rPr>
  </w:style>
  <w:style w:type="paragraph" w:customStyle="1" w:styleId="BP18">
    <w:name w:val="BP18"/>
    <w:basedOn w:val="BT"/>
    <w:next w:val="BT"/>
    <w:autoRedefine/>
    <w:rsid w:val="00C230B4"/>
    <w:pPr>
      <w:ind w:firstLine="720"/>
    </w:pPr>
  </w:style>
  <w:style w:type="paragraph" w:customStyle="1" w:styleId="HeadingCaps19">
    <w:name w:val="Heading Caps19"/>
    <w:basedOn w:val="Heading1"/>
    <w:autoRedefine/>
    <w:rsid w:val="00C230B4"/>
    <w:pPr>
      <w:spacing w:after="120" w:line="400" w:lineRule="exact"/>
      <w:ind w:firstLine="720"/>
    </w:pPr>
    <w:rPr>
      <w:caps/>
      <w:snapToGrid w:val="0"/>
      <w:sz w:val="40"/>
      <w:szCs w:val="20"/>
    </w:rPr>
  </w:style>
  <w:style w:type="paragraph" w:customStyle="1" w:styleId="BoldLine19">
    <w:name w:val="Bold Line19"/>
    <w:basedOn w:val="Normal"/>
    <w:rsid w:val="00C230B4"/>
    <w:pPr>
      <w:pBdr>
        <w:bottom w:val="single" w:sz="36" w:space="1" w:color="auto"/>
      </w:pBdr>
      <w:spacing w:after="120" w:line="300" w:lineRule="atLeast"/>
      <w:ind w:firstLine="720"/>
      <w:jc w:val="both"/>
    </w:pPr>
    <w:rPr>
      <w:szCs w:val="20"/>
    </w:rPr>
  </w:style>
  <w:style w:type="paragraph" w:customStyle="1" w:styleId="ExerciseTitle19">
    <w:name w:val="Exercise Title19"/>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9">
    <w:name w:val="Title 119"/>
    <w:basedOn w:val="Normal"/>
    <w:rsid w:val="00C230B4"/>
    <w:pPr>
      <w:spacing w:after="120" w:line="300" w:lineRule="atLeast"/>
      <w:ind w:firstLine="720"/>
      <w:jc w:val="center"/>
    </w:pPr>
    <w:rPr>
      <w:b/>
      <w:sz w:val="72"/>
      <w:szCs w:val="20"/>
    </w:rPr>
  </w:style>
  <w:style w:type="paragraph" w:customStyle="1" w:styleId="Title419">
    <w:name w:val="Title 419"/>
    <w:basedOn w:val="Title3"/>
    <w:rsid w:val="00C230B4"/>
    <w:pPr>
      <w:ind w:firstLine="720"/>
    </w:pPr>
    <w:rPr>
      <w:szCs w:val="20"/>
    </w:rPr>
  </w:style>
  <w:style w:type="paragraph" w:customStyle="1" w:styleId="CenterItalic19">
    <w:name w:val="Center Italic19"/>
    <w:basedOn w:val="Normal"/>
    <w:autoRedefine/>
    <w:rsid w:val="00C230B4"/>
    <w:pPr>
      <w:spacing w:after="120" w:line="480" w:lineRule="exact"/>
      <w:ind w:firstLine="720"/>
      <w:jc w:val="center"/>
    </w:pPr>
    <w:rPr>
      <w:i/>
      <w:szCs w:val="20"/>
    </w:rPr>
  </w:style>
  <w:style w:type="paragraph" w:customStyle="1" w:styleId="LT19">
    <w:name w:val="LT19"/>
    <w:basedOn w:val="Heading2"/>
    <w:autoRedefine/>
    <w:rsid w:val="00C230B4"/>
    <w:pPr>
      <w:ind w:firstLine="720"/>
    </w:pPr>
    <w:rPr>
      <w:b/>
      <w:i w:val="0"/>
      <w:sz w:val="36"/>
    </w:rPr>
  </w:style>
  <w:style w:type="paragraph" w:customStyle="1" w:styleId="Style219">
    <w:name w:val="Style219"/>
    <w:basedOn w:val="H2A"/>
    <w:autoRedefine/>
    <w:rsid w:val="00C230B4"/>
    <w:pPr>
      <w:outlineLvl w:val="2"/>
    </w:pPr>
    <w:rPr>
      <w:i/>
      <w:snapToGrid w:val="0"/>
    </w:rPr>
  </w:style>
  <w:style w:type="paragraph" w:customStyle="1" w:styleId="LS-LessonSubtitle19">
    <w:name w:val="LS - Lesson Subtitle19"/>
    <w:basedOn w:val="H2A"/>
    <w:autoRedefine/>
    <w:rsid w:val="00C230B4"/>
    <w:pPr>
      <w:outlineLvl w:val="2"/>
    </w:pPr>
    <w:rPr>
      <w:i/>
      <w:snapToGrid w:val="0"/>
    </w:rPr>
  </w:style>
  <w:style w:type="paragraph" w:customStyle="1" w:styleId="L118">
    <w:name w:val="L118"/>
    <w:basedOn w:val="Normal"/>
    <w:autoRedefine/>
    <w:rsid w:val="00C230B4"/>
    <w:pPr>
      <w:spacing w:after="120" w:line="480" w:lineRule="exact"/>
      <w:ind w:left="720" w:hanging="720"/>
      <w:jc w:val="both"/>
    </w:pPr>
    <w:rPr>
      <w:szCs w:val="20"/>
    </w:rPr>
  </w:style>
  <w:style w:type="paragraph" w:customStyle="1" w:styleId="L218">
    <w:name w:val="L218"/>
    <w:basedOn w:val="BT"/>
    <w:autoRedefine/>
    <w:rsid w:val="00C230B4"/>
    <w:pPr>
      <w:tabs>
        <w:tab w:val="left" w:pos="720"/>
      </w:tabs>
      <w:ind w:left="1440" w:hanging="720"/>
    </w:pPr>
  </w:style>
  <w:style w:type="paragraph" w:customStyle="1" w:styleId="L318">
    <w:name w:val="L318"/>
    <w:basedOn w:val="BT"/>
    <w:autoRedefine/>
    <w:rsid w:val="00C230B4"/>
    <w:pPr>
      <w:tabs>
        <w:tab w:val="left" w:pos="720"/>
        <w:tab w:val="left" w:pos="2160"/>
      </w:tabs>
      <w:ind w:left="2160" w:hanging="720"/>
    </w:pPr>
  </w:style>
  <w:style w:type="paragraph" w:customStyle="1" w:styleId="H1112">
    <w:name w:val="H1112"/>
    <w:basedOn w:val="BT"/>
    <w:next w:val="BT"/>
    <w:autoRedefine/>
    <w:rsid w:val="00C230B4"/>
    <w:pPr>
      <w:spacing w:line="300" w:lineRule="atLeast"/>
      <w:ind w:firstLine="720"/>
      <w:outlineLvl w:val="0"/>
    </w:pPr>
    <w:rPr>
      <w:rFonts w:ascii="Arial" w:hAnsi="Arial"/>
      <w:b/>
      <w:kern w:val="28"/>
    </w:rPr>
  </w:style>
  <w:style w:type="paragraph" w:customStyle="1" w:styleId="H1A18">
    <w:name w:val="H1A18"/>
    <w:basedOn w:val="H1"/>
    <w:rsid w:val="00C230B4"/>
    <w:pPr>
      <w:outlineLvl w:val="9"/>
    </w:pPr>
    <w:rPr>
      <w:sz w:val="24"/>
    </w:rPr>
  </w:style>
  <w:style w:type="paragraph" w:customStyle="1" w:styleId="I118">
    <w:name w:val="I118"/>
    <w:basedOn w:val="BT"/>
    <w:autoRedefine/>
    <w:rsid w:val="00C230B4"/>
    <w:pPr>
      <w:ind w:left="720" w:firstLine="720"/>
    </w:pPr>
  </w:style>
  <w:style w:type="paragraph" w:customStyle="1" w:styleId="I218">
    <w:name w:val="I218"/>
    <w:basedOn w:val="BT"/>
    <w:autoRedefine/>
    <w:rsid w:val="00C230B4"/>
    <w:pPr>
      <w:ind w:left="1440" w:firstLine="720"/>
    </w:pPr>
  </w:style>
  <w:style w:type="paragraph" w:customStyle="1" w:styleId="I318">
    <w:name w:val="I318"/>
    <w:basedOn w:val="I1"/>
    <w:autoRedefine/>
    <w:rsid w:val="00C230B4"/>
    <w:pPr>
      <w:ind w:left="2160"/>
    </w:pPr>
  </w:style>
  <w:style w:type="paragraph" w:customStyle="1" w:styleId="GR18">
    <w:name w:val="GR18"/>
    <w:basedOn w:val="BT"/>
    <w:autoRedefine/>
    <w:rsid w:val="00C230B4"/>
    <w:pPr>
      <w:spacing w:beforeLines="60"/>
      <w:ind w:firstLine="720"/>
      <w:jc w:val="left"/>
    </w:pPr>
  </w:style>
  <w:style w:type="paragraph" w:customStyle="1" w:styleId="I418">
    <w:name w:val="I418"/>
    <w:basedOn w:val="I1"/>
    <w:autoRedefine/>
    <w:rsid w:val="00C230B4"/>
    <w:pPr>
      <w:ind w:left="2880"/>
    </w:pPr>
  </w:style>
  <w:style w:type="paragraph" w:customStyle="1" w:styleId="CA18">
    <w:name w:val="CA18"/>
    <w:basedOn w:val="BT"/>
    <w:rsid w:val="00C230B4"/>
    <w:pPr>
      <w:ind w:firstLine="720"/>
      <w:jc w:val="left"/>
    </w:pPr>
  </w:style>
  <w:style w:type="paragraph" w:customStyle="1" w:styleId="StyleBodyText10ptBlack18">
    <w:name w:val="Style Body Text + 10 pt Black18"/>
    <w:basedOn w:val="Normal"/>
    <w:rsid w:val="00C230B4"/>
    <w:pPr>
      <w:spacing w:before="120" w:after="120" w:line="480" w:lineRule="exact"/>
      <w:ind w:firstLine="720"/>
      <w:jc w:val="both"/>
    </w:pPr>
    <w:rPr>
      <w:color w:val="000000"/>
      <w:szCs w:val="20"/>
    </w:rPr>
  </w:style>
  <w:style w:type="paragraph" w:customStyle="1" w:styleId="bt180">
    <w:name w:val="bt18"/>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8">
    <w:name w:val="Style Body Text + Bold28"/>
    <w:basedOn w:val="Normal"/>
    <w:autoRedefine/>
    <w:rsid w:val="00C230B4"/>
    <w:pPr>
      <w:spacing w:after="120" w:line="480" w:lineRule="exact"/>
      <w:ind w:firstLine="720"/>
      <w:jc w:val="both"/>
    </w:pPr>
    <w:rPr>
      <w:b/>
      <w:bCs/>
      <w:szCs w:val="20"/>
    </w:rPr>
  </w:style>
  <w:style w:type="paragraph" w:customStyle="1" w:styleId="H2119">
    <w:name w:val="H2119"/>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0">
    <w:name w:val="QT1110"/>
    <w:basedOn w:val="NormalWeb"/>
    <w:autoRedefine/>
    <w:rsid w:val="00C230B4"/>
    <w:pPr>
      <w:spacing w:after="120" w:line="300" w:lineRule="atLeast"/>
      <w:ind w:left="720" w:right="720" w:firstLine="720"/>
      <w:jc w:val="both"/>
    </w:pPr>
    <w:rPr>
      <w:rFonts w:cs="Arial"/>
      <w:i/>
    </w:rPr>
  </w:style>
  <w:style w:type="character" w:customStyle="1" w:styleId="FootnoteTextChar88">
    <w:name w:val="Footnote Text Char88"/>
    <w:aliases w:val="Footnote Text Char Char Char Char88,Footnote Text Char Char Char1 Char710,Footnote Text Char Char Char2 Char710,Footnote Text Char Char Char11 Char710,Footnote Text Char Char Char3 Char710,Footnote Text Char Char Char12 Char710"/>
    <w:basedOn w:val="DefaultParagraphFont"/>
    <w:rsid w:val="00C230B4"/>
    <w:rPr>
      <w:lang w:val="en-US" w:eastAsia="en-US" w:bidi="ar-SA"/>
    </w:rPr>
  </w:style>
  <w:style w:type="paragraph" w:customStyle="1" w:styleId="Quotation68">
    <w:name w:val="Quotation68"/>
    <w:basedOn w:val="Normal"/>
    <w:autoRedefine/>
    <w:rsid w:val="00C230B4"/>
    <w:pPr>
      <w:spacing w:before="120" w:after="120" w:line="480" w:lineRule="exact"/>
      <w:ind w:left="720" w:right="720" w:firstLine="720"/>
      <w:jc w:val="both"/>
    </w:pPr>
    <w:rPr>
      <w:i/>
      <w:szCs w:val="20"/>
    </w:rPr>
  </w:style>
  <w:style w:type="paragraph" w:customStyle="1" w:styleId="LeftRunningHeadEven28">
    <w:name w:val="Left Running Head (Even)2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80">
    <w:name w:val="quotation6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1">
    <w:name w:val="Level 1 Heading2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8">
    <w:name w:val="Quotation Char68"/>
    <w:basedOn w:val="BodyTextChar"/>
    <w:rsid w:val="00C230B4"/>
    <w:rPr>
      <w:i/>
      <w:sz w:val="24"/>
      <w:szCs w:val="24"/>
    </w:rPr>
  </w:style>
  <w:style w:type="paragraph" w:customStyle="1" w:styleId="StyleBodyTextBold1210">
    <w:name w:val="Style Body Text + Bold1210"/>
    <w:basedOn w:val="Normal"/>
    <w:autoRedefine/>
    <w:rsid w:val="00C230B4"/>
    <w:pPr>
      <w:spacing w:after="120" w:line="480" w:lineRule="exact"/>
      <w:ind w:firstLine="720"/>
      <w:jc w:val="both"/>
    </w:pPr>
    <w:rPr>
      <w:b/>
      <w:bCs/>
      <w:szCs w:val="20"/>
    </w:rPr>
  </w:style>
  <w:style w:type="character" w:customStyle="1" w:styleId="StyleBodyTextBold1Char210">
    <w:name w:val="Style Body Text + Bold1 Char210"/>
    <w:basedOn w:val="BodyTextChar"/>
    <w:rsid w:val="00C230B4"/>
    <w:rPr>
      <w:b/>
      <w:bCs/>
      <w:sz w:val="24"/>
      <w:szCs w:val="24"/>
    </w:rPr>
  </w:style>
  <w:style w:type="character" w:customStyle="1" w:styleId="BalloonTextChar9">
    <w:name w:val="Balloon Text Char9"/>
    <w:basedOn w:val="DefaultParagraphFont"/>
    <w:rsid w:val="00C230B4"/>
    <w:rPr>
      <w:rFonts w:ascii="Tahoma" w:hAnsi="Tahoma" w:cs="Tahoma"/>
      <w:sz w:val="16"/>
      <w:szCs w:val="16"/>
    </w:rPr>
  </w:style>
  <w:style w:type="character" w:customStyle="1" w:styleId="FootnoteTextChar98">
    <w:name w:val="Footnote Text Char98"/>
    <w:aliases w:val="Footnote Text Char Char Char Char98,Footnote Text Char Char Char1 Char88,Footnote Text Char Char Char2 Char88,Footnote Text Char Char Char11 Char88,Footnote Text Char Char Char3 Char88,Footnote Text Char Char Char12 Char88"/>
    <w:basedOn w:val="DefaultParagraphFont"/>
    <w:rsid w:val="00C230B4"/>
    <w:rPr>
      <w:lang w:val="en-US" w:eastAsia="en-US" w:bidi="ar-SA"/>
    </w:rPr>
  </w:style>
  <w:style w:type="paragraph" w:customStyle="1" w:styleId="Quotation710">
    <w:name w:val="Quotation710"/>
    <w:basedOn w:val="Normal"/>
    <w:autoRedefine/>
    <w:rsid w:val="00C230B4"/>
    <w:pPr>
      <w:spacing w:before="120" w:after="120" w:line="480" w:lineRule="exact"/>
      <w:ind w:left="720" w:right="720" w:firstLine="720"/>
      <w:jc w:val="both"/>
    </w:pPr>
    <w:rPr>
      <w:i/>
      <w:szCs w:val="20"/>
    </w:rPr>
  </w:style>
  <w:style w:type="character" w:customStyle="1" w:styleId="QuotationChar78">
    <w:name w:val="Quotation Char78"/>
    <w:basedOn w:val="BodyTextChar"/>
    <w:rsid w:val="00C230B4"/>
    <w:rPr>
      <w:i/>
      <w:sz w:val="24"/>
      <w:szCs w:val="24"/>
    </w:rPr>
  </w:style>
  <w:style w:type="paragraph" w:customStyle="1" w:styleId="H3210">
    <w:name w:val="H32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0">
    <w:name w:val="QT610"/>
    <w:basedOn w:val="NormalWeb"/>
    <w:autoRedefine/>
    <w:rsid w:val="00C230B4"/>
    <w:pPr>
      <w:spacing w:after="120" w:line="300" w:lineRule="atLeast"/>
      <w:ind w:left="720" w:right="720" w:firstLine="720"/>
      <w:jc w:val="both"/>
    </w:pPr>
    <w:rPr>
      <w:rFonts w:cs="Arial"/>
      <w:i/>
    </w:rPr>
  </w:style>
  <w:style w:type="character" w:customStyle="1" w:styleId="QTChar68">
    <w:name w:val="QT Char68"/>
    <w:basedOn w:val="DefaultParagraphFont"/>
    <w:rsid w:val="00C230B4"/>
    <w:rPr>
      <w:rFonts w:cs="Arial"/>
      <w:i/>
      <w:sz w:val="24"/>
    </w:rPr>
  </w:style>
  <w:style w:type="character" w:customStyle="1" w:styleId="FootnoteTextChar89">
    <w:name w:val="Footnote Text Char89"/>
    <w:aliases w:val="Footnote Text Char Char Char Char89,Footnote Text Char Char Char1 Char80,Footnote Text Char Char Char2 Char80,Footnote Text Char Char Char11 Char80,Footnote Text Char Char Char3 Char80,Footnote Text Char Char Char12 Char80"/>
    <w:basedOn w:val="DefaultParagraphFont"/>
    <w:rsid w:val="00C230B4"/>
    <w:rPr>
      <w:lang w:val="en-US" w:eastAsia="en-US" w:bidi="ar-SA"/>
    </w:rPr>
  </w:style>
  <w:style w:type="paragraph" w:customStyle="1" w:styleId="Quotation590">
    <w:name w:val="Quotation59"/>
    <w:basedOn w:val="Normal"/>
    <w:autoRedefine/>
    <w:rsid w:val="00C230B4"/>
    <w:pPr>
      <w:spacing w:before="120" w:after="120" w:line="480" w:lineRule="exact"/>
      <w:ind w:left="720" w:right="720" w:firstLine="720"/>
      <w:jc w:val="both"/>
    </w:pPr>
    <w:rPr>
      <w:i/>
      <w:szCs w:val="20"/>
    </w:rPr>
  </w:style>
  <w:style w:type="paragraph" w:customStyle="1" w:styleId="LeftRunningHeadEven29">
    <w:name w:val="Left Running Head (Even)2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9">
    <w:name w:val="quotation6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31">
    <w:name w:val="Level 1 Heading3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66">
    <w:name w:val="Body Text Char66"/>
    <w:basedOn w:val="DefaultParagraphFont"/>
    <w:rsid w:val="00C230B4"/>
    <w:rPr>
      <w:rFonts w:cs="Arial"/>
      <w:sz w:val="24"/>
      <w:lang w:val="en-US" w:eastAsia="en-US" w:bidi="ar-SA"/>
    </w:rPr>
  </w:style>
  <w:style w:type="character" w:customStyle="1" w:styleId="QuotationChar50">
    <w:name w:val="Quotation Char50"/>
    <w:basedOn w:val="BodyTextChar"/>
    <w:rsid w:val="00C230B4"/>
    <w:rPr>
      <w:i/>
      <w:sz w:val="24"/>
      <w:szCs w:val="24"/>
    </w:rPr>
  </w:style>
  <w:style w:type="paragraph" w:customStyle="1" w:styleId="StyleBodyTextBold130">
    <w:name w:val="Style Body Text + Bold130"/>
    <w:basedOn w:val="Normal"/>
    <w:autoRedefine/>
    <w:rsid w:val="00C230B4"/>
    <w:pPr>
      <w:spacing w:after="120" w:line="480" w:lineRule="exact"/>
      <w:ind w:firstLine="720"/>
      <w:jc w:val="both"/>
    </w:pPr>
    <w:rPr>
      <w:b/>
      <w:bCs/>
      <w:szCs w:val="20"/>
    </w:rPr>
  </w:style>
  <w:style w:type="character" w:customStyle="1" w:styleId="StyleBodyTextBold1Char30">
    <w:name w:val="Style Body Text + Bold1 Char30"/>
    <w:basedOn w:val="BodyTextChar"/>
    <w:rsid w:val="00C230B4"/>
    <w:rPr>
      <w:b/>
      <w:bCs/>
      <w:sz w:val="24"/>
      <w:szCs w:val="24"/>
    </w:rPr>
  </w:style>
  <w:style w:type="paragraph" w:customStyle="1" w:styleId="Quotation711">
    <w:name w:val="Quotation711"/>
    <w:basedOn w:val="Normal"/>
    <w:autoRedefine/>
    <w:rsid w:val="00C230B4"/>
    <w:pPr>
      <w:spacing w:before="120" w:after="120" w:line="480" w:lineRule="exact"/>
      <w:ind w:left="720" w:right="720" w:firstLine="720"/>
      <w:jc w:val="both"/>
    </w:pPr>
    <w:rPr>
      <w:i/>
      <w:szCs w:val="20"/>
    </w:rPr>
  </w:style>
  <w:style w:type="paragraph" w:customStyle="1" w:styleId="H3211">
    <w:name w:val="H32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1">
    <w:name w:val="QT611"/>
    <w:basedOn w:val="NormalWeb"/>
    <w:autoRedefine/>
    <w:rsid w:val="00C230B4"/>
    <w:pPr>
      <w:spacing w:after="120" w:line="300" w:lineRule="atLeast"/>
      <w:ind w:left="720" w:right="720" w:firstLine="720"/>
      <w:jc w:val="both"/>
    </w:pPr>
    <w:rPr>
      <w:rFonts w:cs="Arial"/>
      <w:i/>
    </w:rPr>
  </w:style>
  <w:style w:type="paragraph" w:customStyle="1" w:styleId="BT51">
    <w:name w:val="BT5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131">
    <w:name w:val="L131"/>
    <w:basedOn w:val="Normal"/>
    <w:autoRedefine/>
    <w:rsid w:val="00C230B4"/>
    <w:pPr>
      <w:spacing w:after="120" w:line="480" w:lineRule="exact"/>
      <w:ind w:left="720" w:hanging="720"/>
      <w:jc w:val="both"/>
    </w:pPr>
    <w:rPr>
      <w:szCs w:val="20"/>
    </w:rPr>
  </w:style>
  <w:style w:type="paragraph" w:customStyle="1" w:styleId="QT101">
    <w:name w:val="QT101"/>
    <w:basedOn w:val="NormalWeb"/>
    <w:autoRedefine/>
    <w:rsid w:val="00C230B4"/>
    <w:pPr>
      <w:spacing w:after="120" w:line="300" w:lineRule="atLeast"/>
      <w:ind w:left="720" w:right="720" w:firstLine="720"/>
      <w:jc w:val="both"/>
    </w:pPr>
    <w:rPr>
      <w:rFonts w:cs="Arial"/>
      <w:i/>
    </w:rPr>
  </w:style>
  <w:style w:type="paragraph" w:customStyle="1" w:styleId="Quotation171">
    <w:name w:val="Quotation171"/>
    <w:basedOn w:val="Normal"/>
    <w:autoRedefine/>
    <w:rsid w:val="00C230B4"/>
    <w:pPr>
      <w:spacing w:before="120" w:after="120" w:line="480" w:lineRule="exact"/>
      <w:ind w:left="720" w:right="720" w:firstLine="720"/>
      <w:jc w:val="both"/>
    </w:pPr>
    <w:rPr>
      <w:i/>
      <w:szCs w:val="20"/>
    </w:rPr>
  </w:style>
  <w:style w:type="paragraph" w:customStyle="1" w:styleId="quotation161">
    <w:name w:val="quotation16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FootnoteTextChar201">
    <w:name w:val="Footnote Text Char201"/>
    <w:basedOn w:val="DefaultParagraphFont"/>
    <w:rsid w:val="00C230B4"/>
    <w:rPr>
      <w:lang w:val="en-US" w:eastAsia="en-US" w:bidi="ar-SA"/>
    </w:rPr>
  </w:style>
  <w:style w:type="paragraph" w:customStyle="1" w:styleId="LeftRunningHeadEven51">
    <w:name w:val="Left Running Head (Even)51"/>
    <w:rsid w:val="00C230B4"/>
    <w:pPr>
      <w:keepLines/>
      <w:widowControl w:val="0"/>
      <w:pBdr>
        <w:bottom w:val="single" w:sz="4" w:space="1" w:color="auto"/>
      </w:pBdr>
      <w:tabs>
        <w:tab w:val="left" w:pos="720"/>
      </w:tabs>
      <w:spacing w:after="120" w:line="300" w:lineRule="exact"/>
      <w:jc w:val="both"/>
    </w:pPr>
    <w:rPr>
      <w:rFonts w:ascii="Times" w:hAnsi="Times"/>
      <w:i/>
      <w:snapToGrid w:val="0"/>
      <w:sz w:val="24"/>
      <w:szCs w:val="24"/>
    </w:rPr>
  </w:style>
  <w:style w:type="paragraph" w:customStyle="1" w:styleId="indent5124">
    <w:name w:val="indent 5124"/>
    <w:aliases w:val="hang 52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5">
    <w:name w:val="flush left35"/>
    <w:aliases w:val="no hang3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flushleft36">
    <w:name w:val="flush left36"/>
    <w:aliases w:val="no hang3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FootnoteBase30">
    <w:name w:val="Footnote Base30"/>
    <w:basedOn w:val="Normal"/>
    <w:rsid w:val="00C230B4"/>
    <w:pPr>
      <w:tabs>
        <w:tab w:val="left" w:pos="187"/>
      </w:tabs>
      <w:spacing w:after="120" w:line="220" w:lineRule="exact"/>
      <w:ind w:left="187" w:hanging="187"/>
      <w:jc w:val="both"/>
    </w:pPr>
    <w:rPr>
      <w:sz w:val="18"/>
      <w:szCs w:val="20"/>
    </w:rPr>
  </w:style>
  <w:style w:type="paragraph" w:customStyle="1" w:styleId="indent5125">
    <w:name w:val="indent 5125"/>
    <w:aliases w:val="hang 52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7">
    <w:name w:val="flush left37"/>
    <w:aliases w:val="no hang3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2">
    <w:name w:val="Level 1 Heading3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2">
    <w:name w:val="indent 1022"/>
    <w:aliases w:val="block22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H122">
    <w:name w:val="H122"/>
    <w:basedOn w:val="BT"/>
    <w:next w:val="BT"/>
    <w:autoRedefine/>
    <w:rsid w:val="00C230B4"/>
    <w:pPr>
      <w:spacing w:line="300" w:lineRule="atLeast"/>
      <w:ind w:firstLine="720"/>
      <w:outlineLvl w:val="0"/>
    </w:pPr>
    <w:rPr>
      <w:rFonts w:ascii="Arial" w:hAnsi="Arial"/>
      <w:b/>
      <w:kern w:val="28"/>
    </w:rPr>
  </w:style>
  <w:style w:type="character" w:customStyle="1" w:styleId="QuotationChar311">
    <w:name w:val="Quotation Char311"/>
    <w:basedOn w:val="BodyTextChar"/>
    <w:rsid w:val="00C230B4"/>
    <w:rPr>
      <w:rFonts w:ascii="Times New Roman" w:eastAsia="Times New Roman" w:hAnsi="Times New Roman"/>
      <w:i/>
      <w:sz w:val="24"/>
      <w:szCs w:val="24"/>
    </w:rPr>
  </w:style>
  <w:style w:type="paragraph" w:customStyle="1" w:styleId="quotation4120">
    <w:name w:val="quotation4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20">
    <w:name w:val="Indent5112"/>
    <w:basedOn w:val="Normal"/>
    <w:rsid w:val="00C230B4"/>
    <w:pPr>
      <w:spacing w:after="120" w:line="480" w:lineRule="exact"/>
      <w:ind w:left="720" w:firstLine="720"/>
      <w:jc w:val="both"/>
    </w:pPr>
    <w:rPr>
      <w:szCs w:val="20"/>
    </w:rPr>
  </w:style>
  <w:style w:type="paragraph" w:customStyle="1" w:styleId="quotation6100">
    <w:name w:val="quotation6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StyleBodyTextBold1211">
    <w:name w:val="Style Body Text + Bold1211"/>
    <w:basedOn w:val="Normal"/>
    <w:autoRedefine/>
    <w:rsid w:val="00C230B4"/>
    <w:pPr>
      <w:spacing w:after="120" w:line="480" w:lineRule="exact"/>
      <w:ind w:firstLine="720"/>
      <w:jc w:val="both"/>
    </w:pPr>
    <w:rPr>
      <w:b/>
      <w:bCs/>
      <w:szCs w:val="20"/>
    </w:rPr>
  </w:style>
  <w:style w:type="character" w:customStyle="1" w:styleId="StyleBodyTextBold1Char211">
    <w:name w:val="Style Body Text + Bold1 Char211"/>
    <w:basedOn w:val="BodyTextChar"/>
    <w:rsid w:val="00C230B4"/>
    <w:rPr>
      <w:rFonts w:ascii="Times New Roman" w:eastAsia="Times New Roman" w:hAnsi="Times New Roman"/>
      <w:b/>
      <w:bCs/>
      <w:sz w:val="24"/>
      <w:szCs w:val="20"/>
    </w:rPr>
  </w:style>
  <w:style w:type="paragraph" w:customStyle="1" w:styleId="Quotation1180">
    <w:name w:val="Quotation118"/>
    <w:basedOn w:val="Normal"/>
    <w:autoRedefine/>
    <w:rsid w:val="00C230B4"/>
    <w:pPr>
      <w:spacing w:before="120" w:after="120" w:line="480" w:lineRule="exact"/>
      <w:ind w:left="720" w:right="720" w:firstLine="720"/>
      <w:jc w:val="both"/>
    </w:pPr>
    <w:rPr>
      <w:i/>
      <w:szCs w:val="20"/>
    </w:rPr>
  </w:style>
  <w:style w:type="paragraph" w:customStyle="1" w:styleId="QT311">
    <w:name w:val="QT311"/>
    <w:basedOn w:val="NormalWeb"/>
    <w:autoRedefine/>
    <w:rsid w:val="00C230B4"/>
    <w:pPr>
      <w:spacing w:after="120" w:line="300" w:lineRule="atLeast"/>
      <w:ind w:left="720" w:right="720" w:firstLine="720"/>
      <w:jc w:val="both"/>
    </w:pPr>
    <w:rPr>
      <w:rFonts w:cs="Arial"/>
      <w:i/>
    </w:rPr>
  </w:style>
  <w:style w:type="character" w:customStyle="1" w:styleId="Heading4Char10">
    <w:name w:val="Heading 4 Char10"/>
    <w:basedOn w:val="DefaultParagraphFont"/>
    <w:rsid w:val="00C230B4"/>
    <w:rPr>
      <w:i/>
      <w:kern w:val="28"/>
      <w:sz w:val="24"/>
      <w:szCs w:val="24"/>
    </w:rPr>
  </w:style>
  <w:style w:type="character" w:customStyle="1" w:styleId="Heading5Char9">
    <w:name w:val="Heading 5 Char9"/>
    <w:basedOn w:val="DefaultParagraphFont"/>
    <w:rsid w:val="00C230B4"/>
    <w:rPr>
      <w:rFonts w:ascii="Arial" w:hAnsi="Arial"/>
      <w:b/>
      <w:kern w:val="28"/>
      <w:sz w:val="24"/>
      <w:szCs w:val="24"/>
    </w:rPr>
  </w:style>
  <w:style w:type="character" w:customStyle="1" w:styleId="Heading6Char9">
    <w:name w:val="Heading 6 Char9"/>
    <w:basedOn w:val="DefaultParagraphFont"/>
    <w:rsid w:val="00C230B4"/>
    <w:rPr>
      <w:rFonts w:ascii="Arial" w:hAnsi="Arial"/>
      <w:b/>
      <w:i/>
      <w:kern w:val="28"/>
      <w:sz w:val="24"/>
      <w:szCs w:val="24"/>
    </w:rPr>
  </w:style>
  <w:style w:type="character" w:customStyle="1" w:styleId="Heading7Char9">
    <w:name w:val="Heading 7 Char9"/>
    <w:basedOn w:val="DefaultParagraphFont"/>
    <w:rsid w:val="00C230B4"/>
    <w:rPr>
      <w:b/>
      <w:kern w:val="28"/>
      <w:sz w:val="24"/>
      <w:szCs w:val="24"/>
    </w:rPr>
  </w:style>
  <w:style w:type="character" w:customStyle="1" w:styleId="Heading8Char9">
    <w:name w:val="Heading 8 Char9"/>
    <w:basedOn w:val="DefaultParagraphFont"/>
    <w:rsid w:val="00C230B4"/>
    <w:rPr>
      <w:b/>
      <w:i/>
      <w:kern w:val="28"/>
      <w:sz w:val="24"/>
      <w:szCs w:val="24"/>
    </w:rPr>
  </w:style>
  <w:style w:type="character" w:customStyle="1" w:styleId="Heading9Char9">
    <w:name w:val="Heading 9 Char9"/>
    <w:basedOn w:val="DefaultParagraphFont"/>
    <w:rsid w:val="00C230B4"/>
    <w:rPr>
      <w:b/>
      <w:i/>
      <w:kern w:val="28"/>
      <w:sz w:val="24"/>
      <w:szCs w:val="24"/>
    </w:rPr>
  </w:style>
  <w:style w:type="paragraph" w:customStyle="1" w:styleId="Quotation601">
    <w:name w:val="Quotation60"/>
    <w:basedOn w:val="Normal"/>
    <w:autoRedefine/>
    <w:rsid w:val="00C230B4"/>
    <w:pPr>
      <w:spacing w:before="120" w:after="120" w:line="480" w:lineRule="exact"/>
      <w:ind w:left="720" w:right="720" w:firstLine="720"/>
      <w:jc w:val="both"/>
    </w:pPr>
    <w:rPr>
      <w:i/>
      <w:szCs w:val="20"/>
    </w:rPr>
  </w:style>
  <w:style w:type="paragraph" w:customStyle="1" w:styleId="QT49">
    <w:name w:val="QT49"/>
    <w:basedOn w:val="NormalWeb"/>
    <w:autoRedefine/>
    <w:rsid w:val="00C230B4"/>
    <w:pPr>
      <w:spacing w:after="120" w:line="300" w:lineRule="atLeast"/>
      <w:ind w:left="720" w:right="720" w:firstLine="720"/>
      <w:jc w:val="both"/>
    </w:pPr>
    <w:rPr>
      <w:rFonts w:cs="Arial"/>
      <w:i/>
    </w:rPr>
  </w:style>
  <w:style w:type="character" w:customStyle="1" w:styleId="BTCharCharCharChar10">
    <w:name w:val="BT Char Char Char Char10"/>
    <w:basedOn w:val="DefaultParagraphFont"/>
    <w:rsid w:val="00C230B4"/>
    <w:rPr>
      <w:sz w:val="24"/>
      <w:szCs w:val="24"/>
      <w:lang w:val="en-US" w:eastAsia="en-US" w:bidi="ar-SA"/>
    </w:rPr>
  </w:style>
  <w:style w:type="paragraph" w:customStyle="1" w:styleId="BTCharCharChar10">
    <w:name w:val="BT Char Char Char10"/>
    <w:basedOn w:val="Normal"/>
    <w:autoRedefine/>
    <w:rsid w:val="00C230B4"/>
    <w:pPr>
      <w:spacing w:after="120" w:line="300" w:lineRule="exact"/>
      <w:ind w:firstLine="720"/>
      <w:jc w:val="both"/>
    </w:pPr>
    <w:rPr>
      <w:szCs w:val="20"/>
    </w:rPr>
  </w:style>
  <w:style w:type="paragraph" w:customStyle="1" w:styleId="FNChar19">
    <w:name w:val="FN Char19"/>
    <w:basedOn w:val="FootnoteText"/>
    <w:autoRedefine/>
    <w:rsid w:val="00C230B4"/>
    <w:pPr>
      <w:contextualSpacing/>
      <w:jc w:val="both"/>
    </w:pPr>
  </w:style>
  <w:style w:type="paragraph" w:customStyle="1" w:styleId="StyleBodyTextBold131">
    <w:name w:val="Style Body Text + Bold131"/>
    <w:basedOn w:val="Normal"/>
    <w:autoRedefine/>
    <w:rsid w:val="00C230B4"/>
    <w:pPr>
      <w:spacing w:after="120" w:line="480" w:lineRule="exact"/>
      <w:ind w:firstLine="720"/>
      <w:jc w:val="both"/>
    </w:pPr>
    <w:rPr>
      <w:b/>
      <w:bCs/>
      <w:szCs w:val="20"/>
    </w:rPr>
  </w:style>
  <w:style w:type="character" w:customStyle="1" w:styleId="StyleBodyTextBold1Char31">
    <w:name w:val="Style Body Text + Bold1 Char31"/>
    <w:basedOn w:val="BodyTextChar"/>
    <w:rsid w:val="00C230B4"/>
    <w:rPr>
      <w:b/>
      <w:bCs/>
      <w:sz w:val="24"/>
      <w:szCs w:val="24"/>
    </w:rPr>
  </w:style>
  <w:style w:type="character" w:customStyle="1" w:styleId="CommentTextChar10">
    <w:name w:val="Comment Text Char10"/>
    <w:basedOn w:val="DefaultParagraphFont"/>
    <w:rsid w:val="00C230B4"/>
    <w:rPr>
      <w:sz w:val="24"/>
      <w:szCs w:val="24"/>
    </w:rPr>
  </w:style>
  <w:style w:type="character" w:customStyle="1" w:styleId="BodyTextIndentChar10">
    <w:name w:val="Body Text Indent Char10"/>
    <w:basedOn w:val="DefaultParagraphFont"/>
    <w:rsid w:val="00C230B4"/>
    <w:rPr>
      <w:rFonts w:cs="Arial"/>
      <w:sz w:val="24"/>
    </w:rPr>
  </w:style>
  <w:style w:type="character" w:customStyle="1" w:styleId="DateChar10">
    <w:name w:val="Date Char10"/>
    <w:basedOn w:val="DefaultParagraphFont"/>
    <w:rsid w:val="00C230B4"/>
    <w:rPr>
      <w:rFonts w:cs="Arial"/>
      <w:b/>
      <w:sz w:val="24"/>
    </w:rPr>
  </w:style>
  <w:style w:type="character" w:customStyle="1" w:styleId="EndnoteTextChar10">
    <w:name w:val="Endnote Text Char10"/>
    <w:basedOn w:val="DefaultParagraphFont"/>
    <w:rsid w:val="00C230B4"/>
    <w:rPr>
      <w:sz w:val="18"/>
      <w:szCs w:val="24"/>
    </w:rPr>
  </w:style>
  <w:style w:type="paragraph" w:customStyle="1" w:styleId="FooterEven10">
    <w:name w:val="Footer Even10"/>
    <w:basedOn w:val="Footer"/>
    <w:rsid w:val="00C230B4"/>
    <w:pPr>
      <w:spacing w:after="120" w:line="480" w:lineRule="exact"/>
      <w:ind w:firstLine="720"/>
      <w:jc w:val="both"/>
    </w:pPr>
    <w:rPr>
      <w:szCs w:val="20"/>
    </w:rPr>
  </w:style>
  <w:style w:type="paragraph" w:customStyle="1" w:styleId="FooterFirst10">
    <w:name w:val="Footer First10"/>
    <w:basedOn w:val="Footer"/>
    <w:rsid w:val="00C230B4"/>
    <w:pPr>
      <w:spacing w:after="120" w:line="480" w:lineRule="exact"/>
      <w:ind w:firstLine="720"/>
      <w:jc w:val="both"/>
    </w:pPr>
    <w:rPr>
      <w:szCs w:val="20"/>
    </w:rPr>
  </w:style>
  <w:style w:type="paragraph" w:customStyle="1" w:styleId="FooterOdd10">
    <w:name w:val="Footer Odd10"/>
    <w:basedOn w:val="Footer"/>
    <w:rsid w:val="00C230B4"/>
    <w:pPr>
      <w:spacing w:after="120" w:line="480" w:lineRule="exact"/>
      <w:ind w:firstLine="720"/>
      <w:jc w:val="both"/>
    </w:pPr>
    <w:rPr>
      <w:szCs w:val="20"/>
    </w:rPr>
  </w:style>
  <w:style w:type="paragraph" w:customStyle="1" w:styleId="ListBulletFirst10">
    <w:name w:val="List Bullet First10"/>
    <w:basedOn w:val="ListBullet"/>
    <w:next w:val="ListBullet"/>
    <w:rsid w:val="00C230B4"/>
    <w:pPr>
      <w:spacing w:before="0" w:line="480" w:lineRule="exact"/>
      <w:jc w:val="both"/>
    </w:pPr>
    <w:rPr>
      <w:szCs w:val="20"/>
    </w:rPr>
  </w:style>
  <w:style w:type="paragraph" w:customStyle="1" w:styleId="ListBulletLast10">
    <w:name w:val="List Bullet Last10"/>
    <w:basedOn w:val="ListBullet"/>
    <w:rsid w:val="00C230B4"/>
    <w:pPr>
      <w:spacing w:before="0" w:line="480" w:lineRule="exact"/>
      <w:jc w:val="both"/>
    </w:pPr>
    <w:rPr>
      <w:szCs w:val="20"/>
    </w:rPr>
  </w:style>
  <w:style w:type="character" w:customStyle="1" w:styleId="MacroTextChar10">
    <w:name w:val="Macro Text Char10"/>
    <w:basedOn w:val="DefaultParagraphFont"/>
    <w:rsid w:val="00C230B4"/>
    <w:rPr>
      <w:rFonts w:ascii="Courier New" w:hAnsi="Courier New" w:cs="Arial"/>
      <w:sz w:val="24"/>
    </w:rPr>
  </w:style>
  <w:style w:type="character" w:customStyle="1" w:styleId="MessageHeaderChar10">
    <w:name w:val="Message Header Char10"/>
    <w:basedOn w:val="DefaultParagraphFont"/>
    <w:rsid w:val="00C230B4"/>
    <w:rPr>
      <w:rFonts w:ascii="Arial" w:hAnsi="Arial" w:cs="Arial"/>
      <w:sz w:val="24"/>
    </w:rPr>
  </w:style>
  <w:style w:type="character" w:customStyle="1" w:styleId="SubtitleChar10">
    <w:name w:val="Subtitle Char10"/>
    <w:basedOn w:val="DefaultParagraphFont"/>
    <w:rsid w:val="00C230B4"/>
    <w:rPr>
      <w:rFonts w:ascii="Arial" w:hAnsi="Arial"/>
      <w:i/>
      <w:kern w:val="28"/>
      <w:sz w:val="28"/>
      <w:szCs w:val="24"/>
    </w:rPr>
  </w:style>
  <w:style w:type="paragraph" w:customStyle="1" w:styleId="HeadingBase10">
    <w:name w:val="Heading Base10"/>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0">
    <w:name w:val="Title Char10"/>
    <w:basedOn w:val="DefaultParagraphFont"/>
    <w:rsid w:val="00C230B4"/>
    <w:rPr>
      <w:rFonts w:ascii="Arial" w:hAnsi="Arial"/>
      <w:b/>
      <w:kern w:val="28"/>
      <w:sz w:val="40"/>
      <w:szCs w:val="24"/>
    </w:rPr>
  </w:style>
  <w:style w:type="paragraph" w:customStyle="1" w:styleId="indent5300">
    <w:name w:val="indent 530"/>
    <w:aliases w:val="hang 9 (SP Parts)1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0">
    <w:name w:val="Level 3 Heading20"/>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10">
    <w:name w:val="flush left bold titles10"/>
    <w:rsid w:val="00C230B4"/>
    <w:pPr>
      <w:keepNext/>
      <w:widowControl w:val="0"/>
      <w:spacing w:before="120" w:after="120" w:line="300" w:lineRule="exact"/>
      <w:jc w:val="both"/>
    </w:pPr>
    <w:rPr>
      <w:rFonts w:ascii="Times" w:hAnsi="Times"/>
      <w:b/>
      <w:i/>
      <w:caps/>
      <w:snapToGrid w:val="0"/>
      <w:sz w:val="24"/>
      <w:szCs w:val="24"/>
    </w:rPr>
  </w:style>
  <w:style w:type="paragraph" w:customStyle="1" w:styleId="RightRunningHeadOdd10">
    <w:name w:val="Right Running Head (Odd)10"/>
    <w:rsid w:val="00C230B4"/>
    <w:pPr>
      <w:keepLines/>
      <w:widowControl w:val="0"/>
      <w:pBdr>
        <w:bottom w:val="single" w:sz="6" w:space="0" w:color="000000"/>
      </w:pBdr>
      <w:tabs>
        <w:tab w:val="right" w:pos="9216"/>
      </w:tabs>
      <w:spacing w:after="120" w:line="290" w:lineRule="exact"/>
      <w:jc w:val="right"/>
    </w:pPr>
    <w:rPr>
      <w:rFonts w:ascii="Times" w:hAnsi="Times"/>
      <w:i/>
      <w:snapToGrid w:val="0"/>
      <w:sz w:val="24"/>
      <w:szCs w:val="24"/>
    </w:rPr>
  </w:style>
  <w:style w:type="paragraph" w:customStyle="1" w:styleId="EXERCISE-BOX10">
    <w:name w:val="EXERCISE - BOX1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0">
    <w:name w:val="Thick Line Below1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700">
    <w:name w:val="quotation7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6">
    <w:name w:val="indent 5126"/>
    <w:aliases w:val="hang 52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8">
    <w:name w:val="flush left38"/>
    <w:aliases w:val="no hang3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3">
    <w:name w:val="Level 1 Heading3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3">
    <w:name w:val="indent 1023"/>
    <w:aliases w:val="block22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0">
    <w:name w:val="indent 5220"/>
    <w:aliases w:val="block39"/>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0">
    <w:name w:val="PI2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DocumentMapChar10">
    <w:name w:val="Document Map Char10"/>
    <w:basedOn w:val="DefaultParagraphFont"/>
    <w:rsid w:val="00C230B4"/>
    <w:rPr>
      <w:rFonts w:ascii="Tahoma" w:hAnsi="Tahoma" w:cs="Tahoma"/>
      <w:sz w:val="24"/>
      <w:szCs w:val="24"/>
      <w:shd w:val="clear" w:color="auto" w:fill="000080"/>
    </w:rPr>
  </w:style>
  <w:style w:type="character" w:customStyle="1" w:styleId="PlainTextChar10">
    <w:name w:val="Plain Text Char10"/>
    <w:basedOn w:val="DefaultParagraphFont"/>
    <w:rsid w:val="00C230B4"/>
    <w:rPr>
      <w:rFonts w:ascii="Courier New" w:hAnsi="Courier New" w:cs="Courier New"/>
      <w:lang w:bidi="he-IL"/>
    </w:rPr>
  </w:style>
  <w:style w:type="paragraph" w:customStyle="1" w:styleId="quotation122">
    <w:name w:val="quotation12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0">
    <w:name w:val="Header Even20"/>
    <w:basedOn w:val="Header"/>
    <w:rsid w:val="00C230B4"/>
    <w:pPr>
      <w:ind w:firstLine="720"/>
      <w:jc w:val="both"/>
    </w:pPr>
    <w:rPr>
      <w:sz w:val="56"/>
      <w:szCs w:val="56"/>
    </w:rPr>
  </w:style>
  <w:style w:type="paragraph" w:customStyle="1" w:styleId="HeaderFirst10">
    <w:name w:val="Header First10"/>
    <w:basedOn w:val="Header"/>
    <w:rsid w:val="00C230B4"/>
    <w:pPr>
      <w:ind w:firstLine="720"/>
      <w:jc w:val="both"/>
    </w:pPr>
    <w:rPr>
      <w:sz w:val="56"/>
      <w:szCs w:val="56"/>
    </w:rPr>
  </w:style>
  <w:style w:type="paragraph" w:customStyle="1" w:styleId="HeaderOdd10">
    <w:name w:val="Header Odd10"/>
    <w:basedOn w:val="Header"/>
    <w:rsid w:val="00C230B4"/>
    <w:pPr>
      <w:ind w:firstLine="720"/>
      <w:jc w:val="both"/>
    </w:pPr>
    <w:rPr>
      <w:sz w:val="56"/>
      <w:szCs w:val="56"/>
    </w:rPr>
  </w:style>
  <w:style w:type="paragraph" w:customStyle="1" w:styleId="BlockQuotationFirst10">
    <w:name w:val="Block Quotation First1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0">
    <w:name w:val="Block Quotation10"/>
    <w:basedOn w:val="Normal"/>
    <w:rsid w:val="00C230B4"/>
    <w:pPr>
      <w:keepLines/>
      <w:spacing w:after="160" w:line="480" w:lineRule="exact"/>
      <w:ind w:left="720" w:right="720" w:firstLine="720"/>
      <w:jc w:val="both"/>
    </w:pPr>
    <w:rPr>
      <w:i/>
      <w:szCs w:val="20"/>
    </w:rPr>
  </w:style>
  <w:style w:type="paragraph" w:customStyle="1" w:styleId="BlockQuotationLast10">
    <w:name w:val="Block Quotation Last10"/>
    <w:basedOn w:val="BlockQuotation"/>
    <w:rsid w:val="00C230B4"/>
    <w:pPr>
      <w:tabs>
        <w:tab w:val="clear" w:pos="720"/>
      </w:tabs>
      <w:spacing w:before="0" w:line="480" w:lineRule="exact"/>
      <w:ind w:firstLine="720"/>
      <w:jc w:val="both"/>
    </w:pPr>
    <w:rPr>
      <w:szCs w:val="20"/>
    </w:rPr>
  </w:style>
  <w:style w:type="paragraph" w:customStyle="1" w:styleId="ListFirst10">
    <w:name w:val="List First10"/>
    <w:basedOn w:val="List"/>
    <w:next w:val="List"/>
    <w:rsid w:val="00C230B4"/>
    <w:pPr>
      <w:tabs>
        <w:tab w:val="clear" w:pos="720"/>
      </w:tabs>
      <w:spacing w:before="0" w:line="480" w:lineRule="exact"/>
      <w:jc w:val="both"/>
    </w:pPr>
    <w:rPr>
      <w:szCs w:val="20"/>
    </w:rPr>
  </w:style>
  <w:style w:type="paragraph" w:customStyle="1" w:styleId="ListLast10">
    <w:name w:val="List Last10"/>
    <w:basedOn w:val="List"/>
    <w:rsid w:val="00C230B4"/>
    <w:pPr>
      <w:tabs>
        <w:tab w:val="clear" w:pos="720"/>
      </w:tabs>
      <w:spacing w:before="0" w:line="480" w:lineRule="exact"/>
      <w:jc w:val="both"/>
    </w:pPr>
    <w:rPr>
      <w:szCs w:val="20"/>
    </w:rPr>
  </w:style>
  <w:style w:type="paragraph" w:customStyle="1" w:styleId="PartLabel10">
    <w:name w:val="Part Label10"/>
    <w:basedOn w:val="HeadingBase"/>
    <w:next w:val="Normal"/>
    <w:rsid w:val="00C230B4"/>
    <w:pPr>
      <w:spacing w:after="120" w:line="480" w:lineRule="exact"/>
      <w:ind w:firstLine="720"/>
      <w:jc w:val="both"/>
    </w:pPr>
    <w:rPr>
      <w:szCs w:val="20"/>
    </w:rPr>
  </w:style>
  <w:style w:type="paragraph" w:customStyle="1" w:styleId="PartTitle10">
    <w:name w:val="Part Title10"/>
    <w:basedOn w:val="HeadingBase"/>
    <w:next w:val="PartSubtitle"/>
    <w:rsid w:val="00C230B4"/>
    <w:pPr>
      <w:spacing w:after="120" w:line="480" w:lineRule="exact"/>
      <w:ind w:firstLine="720"/>
      <w:jc w:val="both"/>
    </w:pPr>
    <w:rPr>
      <w:szCs w:val="20"/>
    </w:rPr>
  </w:style>
  <w:style w:type="paragraph" w:customStyle="1" w:styleId="PartSubtitle10">
    <w:name w:val="Part Subtitle10"/>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0">
    <w:name w:val="Section Heading10"/>
    <w:basedOn w:val="HeadingBase"/>
    <w:rsid w:val="00C230B4"/>
    <w:pPr>
      <w:spacing w:after="120" w:line="480" w:lineRule="exact"/>
      <w:ind w:firstLine="720"/>
      <w:jc w:val="both"/>
    </w:pPr>
    <w:rPr>
      <w:szCs w:val="20"/>
    </w:rPr>
  </w:style>
  <w:style w:type="paragraph" w:customStyle="1" w:styleId="SectionLabel10">
    <w:name w:val="Section Label10"/>
    <w:basedOn w:val="HeadingBase"/>
    <w:rsid w:val="00C230B4"/>
    <w:pPr>
      <w:spacing w:after="120" w:line="480" w:lineRule="exact"/>
      <w:ind w:firstLine="720"/>
      <w:jc w:val="both"/>
    </w:pPr>
    <w:rPr>
      <w:szCs w:val="20"/>
    </w:rPr>
  </w:style>
  <w:style w:type="paragraph" w:customStyle="1" w:styleId="TitleCover10">
    <w:name w:val="Title Cover10"/>
    <w:basedOn w:val="HeadingBase"/>
    <w:next w:val="SubtitleCover"/>
    <w:rsid w:val="00C230B4"/>
    <w:pPr>
      <w:spacing w:after="120" w:line="480" w:lineRule="exact"/>
      <w:ind w:firstLine="720"/>
      <w:jc w:val="both"/>
    </w:pPr>
    <w:rPr>
      <w:szCs w:val="20"/>
    </w:rPr>
  </w:style>
  <w:style w:type="paragraph" w:customStyle="1" w:styleId="SubtitleCover10">
    <w:name w:val="Subtitle Cover10"/>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BodyTextKeep10">
    <w:name w:val="Body Text Keep10"/>
    <w:basedOn w:val="Normal"/>
    <w:rsid w:val="00C230B4"/>
    <w:pPr>
      <w:keepNext/>
      <w:spacing w:after="120" w:line="480" w:lineRule="exact"/>
      <w:ind w:firstLine="720"/>
      <w:jc w:val="both"/>
    </w:pPr>
    <w:rPr>
      <w:szCs w:val="20"/>
    </w:rPr>
  </w:style>
  <w:style w:type="paragraph" w:customStyle="1" w:styleId="ChapterLabel10">
    <w:name w:val="Chapter Label1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0">
    <w:name w:val="Chapter Subtitle1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0">
    <w:name w:val="Chapter Title1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0">
    <w:name w:val="Document Label10"/>
    <w:basedOn w:val="Normal"/>
    <w:rsid w:val="00C230B4"/>
    <w:pPr>
      <w:keepNext/>
      <w:spacing w:before="240" w:after="360" w:line="480" w:lineRule="exact"/>
      <w:ind w:firstLine="720"/>
      <w:jc w:val="both"/>
    </w:pPr>
    <w:rPr>
      <w:b/>
      <w:kern w:val="28"/>
      <w:sz w:val="36"/>
      <w:szCs w:val="20"/>
    </w:rPr>
  </w:style>
  <w:style w:type="paragraph" w:customStyle="1" w:styleId="FootnoteBase39">
    <w:name w:val="Footnote Base39"/>
    <w:basedOn w:val="Normal"/>
    <w:rsid w:val="00C230B4"/>
    <w:pPr>
      <w:tabs>
        <w:tab w:val="left" w:pos="187"/>
      </w:tabs>
      <w:spacing w:after="120" w:line="220" w:lineRule="exact"/>
      <w:ind w:left="187" w:hanging="187"/>
      <w:jc w:val="both"/>
    </w:pPr>
    <w:rPr>
      <w:sz w:val="18"/>
      <w:szCs w:val="20"/>
    </w:rPr>
  </w:style>
  <w:style w:type="paragraph" w:customStyle="1" w:styleId="HeaderBase10">
    <w:name w:val="Header Base10"/>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10">
    <w:name w:val="Index Base10"/>
    <w:basedOn w:val="Normal"/>
    <w:rsid w:val="00C230B4"/>
    <w:pPr>
      <w:tabs>
        <w:tab w:val="right" w:leader="dot" w:pos="3960"/>
      </w:tabs>
      <w:spacing w:after="120" w:line="480" w:lineRule="exact"/>
      <w:ind w:left="720" w:hanging="720"/>
      <w:jc w:val="both"/>
    </w:pPr>
    <w:rPr>
      <w:szCs w:val="20"/>
    </w:rPr>
  </w:style>
  <w:style w:type="paragraph" w:customStyle="1" w:styleId="ListNumberFirst10">
    <w:name w:val="List Number First10"/>
    <w:basedOn w:val="ListNumber"/>
    <w:next w:val="ListNumber"/>
    <w:rsid w:val="00C230B4"/>
    <w:pPr>
      <w:spacing w:before="80" w:line="480" w:lineRule="exact"/>
      <w:jc w:val="both"/>
    </w:pPr>
    <w:rPr>
      <w:szCs w:val="20"/>
    </w:rPr>
  </w:style>
  <w:style w:type="paragraph" w:customStyle="1" w:styleId="ListNumberLast10">
    <w:name w:val="List Number Last10"/>
    <w:basedOn w:val="ListNumber"/>
    <w:rsid w:val="00C230B4"/>
    <w:pPr>
      <w:spacing w:before="0" w:after="240" w:line="480" w:lineRule="exact"/>
      <w:jc w:val="both"/>
    </w:pPr>
    <w:rPr>
      <w:szCs w:val="20"/>
    </w:rPr>
  </w:style>
  <w:style w:type="paragraph" w:customStyle="1" w:styleId="Picture10">
    <w:name w:val="Picture10"/>
    <w:basedOn w:val="Normal"/>
    <w:next w:val="Caption"/>
    <w:rsid w:val="00C230B4"/>
    <w:pPr>
      <w:keepNext/>
      <w:spacing w:after="120" w:line="480" w:lineRule="exact"/>
      <w:ind w:firstLine="720"/>
      <w:jc w:val="both"/>
    </w:pPr>
    <w:rPr>
      <w:szCs w:val="20"/>
    </w:rPr>
  </w:style>
  <w:style w:type="paragraph" w:customStyle="1" w:styleId="TOCBase10">
    <w:name w:val="TOC Base10"/>
    <w:basedOn w:val="Normal"/>
    <w:rsid w:val="00C230B4"/>
    <w:pPr>
      <w:tabs>
        <w:tab w:val="right" w:leader="dot" w:pos="8640"/>
      </w:tabs>
      <w:spacing w:after="120" w:line="480" w:lineRule="exact"/>
      <w:ind w:firstLine="720"/>
      <w:jc w:val="both"/>
    </w:pPr>
    <w:rPr>
      <w:szCs w:val="20"/>
    </w:rPr>
  </w:style>
  <w:style w:type="paragraph" w:customStyle="1" w:styleId="HeaderlikeH110">
    <w:name w:val="Header like H110"/>
    <w:basedOn w:val="Heading2"/>
    <w:rsid w:val="00C230B4"/>
    <w:pPr>
      <w:spacing w:before="120" w:line="360" w:lineRule="exact"/>
      <w:ind w:firstLine="720"/>
      <w:outlineLvl w:val="9"/>
    </w:pPr>
    <w:rPr>
      <w:b/>
      <w:i w:val="0"/>
      <w:sz w:val="36"/>
    </w:rPr>
  </w:style>
  <w:style w:type="paragraph" w:customStyle="1" w:styleId="Greeting10">
    <w:name w:val="Greeting10"/>
    <w:basedOn w:val="Normal"/>
    <w:rsid w:val="00C230B4"/>
    <w:pPr>
      <w:spacing w:after="120" w:line="480" w:lineRule="exact"/>
      <w:ind w:firstLine="720"/>
    </w:pPr>
    <w:rPr>
      <w:szCs w:val="20"/>
    </w:rPr>
  </w:style>
  <w:style w:type="paragraph" w:customStyle="1" w:styleId="Indent5221">
    <w:name w:val="Indent522"/>
    <w:basedOn w:val="Normal"/>
    <w:rsid w:val="00C230B4"/>
    <w:pPr>
      <w:spacing w:after="120" w:line="480" w:lineRule="exact"/>
      <w:ind w:left="720" w:firstLine="720"/>
      <w:jc w:val="both"/>
    </w:pPr>
    <w:rPr>
      <w:szCs w:val="20"/>
    </w:rPr>
  </w:style>
  <w:style w:type="paragraph" w:customStyle="1" w:styleId="Indent10101">
    <w:name w:val="Indent1010"/>
    <w:basedOn w:val="Normal"/>
    <w:rsid w:val="00C230B4"/>
    <w:pPr>
      <w:spacing w:after="120" w:line="480" w:lineRule="exact"/>
      <w:ind w:left="1440" w:firstLine="720"/>
      <w:jc w:val="both"/>
    </w:pPr>
    <w:rPr>
      <w:szCs w:val="20"/>
    </w:rPr>
  </w:style>
  <w:style w:type="paragraph" w:customStyle="1" w:styleId="Indent15100">
    <w:name w:val="Indent1510"/>
    <w:basedOn w:val="Normal"/>
    <w:rsid w:val="00C230B4"/>
    <w:pPr>
      <w:spacing w:after="120" w:line="480" w:lineRule="exact"/>
      <w:ind w:left="2160" w:firstLine="720"/>
      <w:jc w:val="both"/>
    </w:pPr>
    <w:rPr>
      <w:szCs w:val="20"/>
    </w:rPr>
  </w:style>
  <w:style w:type="paragraph" w:customStyle="1" w:styleId="Indent2010">
    <w:name w:val="Indent2010"/>
    <w:basedOn w:val="Normal"/>
    <w:rsid w:val="00C230B4"/>
    <w:pPr>
      <w:spacing w:after="120" w:line="480" w:lineRule="exact"/>
      <w:ind w:left="2880" w:firstLine="720"/>
      <w:jc w:val="both"/>
    </w:pPr>
    <w:rPr>
      <w:szCs w:val="20"/>
    </w:rPr>
  </w:style>
  <w:style w:type="paragraph" w:customStyle="1" w:styleId="BodyTextNotJustified10">
    <w:name w:val="Body Text Not Justified10"/>
    <w:basedOn w:val="Normal"/>
    <w:rsid w:val="00C230B4"/>
    <w:pPr>
      <w:spacing w:after="120" w:line="480" w:lineRule="exact"/>
      <w:ind w:firstLine="720"/>
    </w:pPr>
    <w:rPr>
      <w:szCs w:val="20"/>
    </w:rPr>
  </w:style>
  <w:style w:type="paragraph" w:customStyle="1" w:styleId="BoldCenterArial12pt10">
    <w:name w:val="Bold Center Arial 12 pt10"/>
    <w:basedOn w:val="Normal"/>
    <w:rsid w:val="00C230B4"/>
    <w:pPr>
      <w:spacing w:after="160" w:line="480" w:lineRule="exact"/>
      <w:ind w:firstLine="720"/>
      <w:jc w:val="center"/>
    </w:pPr>
    <w:rPr>
      <w:rFonts w:ascii="Arial" w:hAnsi="Arial"/>
      <w:b/>
      <w:szCs w:val="20"/>
    </w:rPr>
  </w:style>
  <w:style w:type="paragraph" w:customStyle="1" w:styleId="H2A20">
    <w:name w:val="H2A20"/>
    <w:basedOn w:val="H2"/>
    <w:rsid w:val="00C230B4"/>
    <w:pPr>
      <w:outlineLvl w:val="9"/>
    </w:pPr>
    <w:rPr>
      <w:rFonts w:ascii="Times New Roman" w:hAnsi="Times New Roman"/>
      <w:iCs w:val="0"/>
      <w:szCs w:val="28"/>
    </w:rPr>
  </w:style>
  <w:style w:type="paragraph" w:customStyle="1" w:styleId="H229">
    <w:name w:val="H229"/>
    <w:basedOn w:val="BT"/>
    <w:autoRedefine/>
    <w:rsid w:val="00C230B4"/>
    <w:pPr>
      <w:spacing w:line="300" w:lineRule="atLeast"/>
      <w:ind w:firstLine="720"/>
      <w:outlineLvl w:val="1"/>
    </w:pPr>
  </w:style>
  <w:style w:type="paragraph" w:customStyle="1" w:styleId="Exercise10">
    <w:name w:val="Exercise1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0">
    <w:name w:val="Flush Left Bold10"/>
    <w:basedOn w:val="Normal"/>
    <w:rsid w:val="00C230B4"/>
    <w:pPr>
      <w:spacing w:before="120" w:after="120" w:line="290" w:lineRule="exact"/>
      <w:ind w:firstLine="720"/>
      <w:jc w:val="both"/>
    </w:pPr>
    <w:rPr>
      <w:b/>
      <w:snapToGrid w:val="0"/>
      <w:szCs w:val="20"/>
    </w:rPr>
  </w:style>
  <w:style w:type="paragraph" w:customStyle="1" w:styleId="Hang110">
    <w:name w:val="Hang110"/>
    <w:basedOn w:val="Normal"/>
    <w:autoRedefine/>
    <w:rsid w:val="00C230B4"/>
    <w:pPr>
      <w:spacing w:after="120" w:line="480" w:lineRule="exact"/>
      <w:ind w:left="1080" w:hanging="360"/>
      <w:jc w:val="both"/>
    </w:pPr>
    <w:rPr>
      <w:snapToGrid w:val="0"/>
      <w:szCs w:val="20"/>
    </w:rPr>
  </w:style>
  <w:style w:type="paragraph" w:customStyle="1" w:styleId="Style110">
    <w:name w:val="Style110"/>
    <w:basedOn w:val="BP"/>
    <w:next w:val="BT"/>
    <w:autoRedefine/>
    <w:rsid w:val="00C230B4"/>
    <w:pPr>
      <w:spacing w:after="120"/>
      <w:ind w:firstLine="720"/>
    </w:pPr>
    <w:rPr>
      <w:szCs w:val="20"/>
    </w:rPr>
  </w:style>
  <w:style w:type="paragraph" w:customStyle="1" w:styleId="BP10">
    <w:name w:val="BP10"/>
    <w:basedOn w:val="BT"/>
    <w:next w:val="BT"/>
    <w:autoRedefine/>
    <w:rsid w:val="00C230B4"/>
    <w:pPr>
      <w:ind w:firstLine="720"/>
    </w:pPr>
  </w:style>
  <w:style w:type="paragraph" w:customStyle="1" w:styleId="HeadingCaps10">
    <w:name w:val="Heading Caps10"/>
    <w:basedOn w:val="Heading1"/>
    <w:autoRedefine/>
    <w:rsid w:val="00C230B4"/>
    <w:pPr>
      <w:spacing w:after="120" w:line="400" w:lineRule="exact"/>
      <w:ind w:firstLine="720"/>
    </w:pPr>
    <w:rPr>
      <w:caps/>
      <w:snapToGrid w:val="0"/>
      <w:sz w:val="40"/>
      <w:szCs w:val="20"/>
    </w:rPr>
  </w:style>
  <w:style w:type="paragraph" w:customStyle="1" w:styleId="BoldLine10">
    <w:name w:val="Bold Line10"/>
    <w:basedOn w:val="Normal"/>
    <w:rsid w:val="00C230B4"/>
    <w:pPr>
      <w:pBdr>
        <w:bottom w:val="single" w:sz="36" w:space="1" w:color="auto"/>
      </w:pBdr>
      <w:spacing w:after="120" w:line="300" w:lineRule="atLeast"/>
      <w:ind w:firstLine="720"/>
      <w:jc w:val="both"/>
    </w:pPr>
    <w:rPr>
      <w:szCs w:val="20"/>
    </w:rPr>
  </w:style>
  <w:style w:type="paragraph" w:customStyle="1" w:styleId="ExerciseTitle10">
    <w:name w:val="Exercise Title1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10">
    <w:name w:val="Title 210"/>
    <w:basedOn w:val="Normal"/>
    <w:rsid w:val="00C230B4"/>
    <w:pPr>
      <w:spacing w:after="120" w:line="300" w:lineRule="atLeast"/>
      <w:ind w:firstLine="720"/>
      <w:jc w:val="center"/>
    </w:pPr>
    <w:rPr>
      <w:sz w:val="52"/>
      <w:szCs w:val="20"/>
    </w:rPr>
  </w:style>
  <w:style w:type="paragraph" w:customStyle="1" w:styleId="Title110">
    <w:name w:val="Title 110"/>
    <w:basedOn w:val="Normal"/>
    <w:rsid w:val="00C230B4"/>
    <w:pPr>
      <w:spacing w:after="120" w:line="300" w:lineRule="atLeast"/>
      <w:ind w:firstLine="720"/>
      <w:jc w:val="center"/>
    </w:pPr>
    <w:rPr>
      <w:b/>
      <w:sz w:val="72"/>
      <w:szCs w:val="20"/>
    </w:rPr>
  </w:style>
  <w:style w:type="paragraph" w:customStyle="1" w:styleId="Title310">
    <w:name w:val="Title 310"/>
    <w:basedOn w:val="Title2"/>
    <w:rsid w:val="00C230B4"/>
    <w:pPr>
      <w:ind w:firstLine="720"/>
    </w:pPr>
    <w:rPr>
      <w:b/>
      <w:sz w:val="26"/>
      <w:szCs w:val="20"/>
    </w:rPr>
  </w:style>
  <w:style w:type="paragraph" w:customStyle="1" w:styleId="Title410">
    <w:name w:val="Title 410"/>
    <w:basedOn w:val="Title3"/>
    <w:rsid w:val="00C230B4"/>
    <w:pPr>
      <w:ind w:firstLine="720"/>
    </w:pPr>
    <w:rPr>
      <w:szCs w:val="20"/>
    </w:rPr>
  </w:style>
  <w:style w:type="paragraph" w:customStyle="1" w:styleId="CenterItalic10">
    <w:name w:val="Center Italic10"/>
    <w:basedOn w:val="Normal"/>
    <w:autoRedefine/>
    <w:rsid w:val="00C230B4"/>
    <w:pPr>
      <w:spacing w:after="120" w:line="480" w:lineRule="exact"/>
      <w:ind w:firstLine="720"/>
      <w:jc w:val="center"/>
    </w:pPr>
    <w:rPr>
      <w:i/>
      <w:szCs w:val="20"/>
    </w:rPr>
  </w:style>
  <w:style w:type="paragraph" w:customStyle="1" w:styleId="H4A10">
    <w:name w:val="H4A1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10">
    <w:name w:val="LT10"/>
    <w:basedOn w:val="Heading2"/>
    <w:autoRedefine/>
    <w:rsid w:val="00C230B4"/>
    <w:pPr>
      <w:ind w:firstLine="720"/>
    </w:pPr>
    <w:rPr>
      <w:b/>
      <w:i w:val="0"/>
      <w:sz w:val="36"/>
    </w:rPr>
  </w:style>
  <w:style w:type="paragraph" w:customStyle="1" w:styleId="Style210">
    <w:name w:val="Style210"/>
    <w:basedOn w:val="H2A"/>
    <w:autoRedefine/>
    <w:rsid w:val="00C230B4"/>
    <w:pPr>
      <w:outlineLvl w:val="2"/>
    </w:pPr>
    <w:rPr>
      <w:i/>
      <w:snapToGrid w:val="0"/>
    </w:rPr>
  </w:style>
  <w:style w:type="paragraph" w:customStyle="1" w:styleId="LS-LessonSubtitle10">
    <w:name w:val="LS - Lesson Subtitle10"/>
    <w:basedOn w:val="H2A"/>
    <w:autoRedefine/>
    <w:rsid w:val="00C230B4"/>
    <w:pPr>
      <w:outlineLvl w:val="2"/>
    </w:pPr>
    <w:rPr>
      <w:i/>
      <w:snapToGrid w:val="0"/>
    </w:rPr>
  </w:style>
  <w:style w:type="paragraph" w:customStyle="1" w:styleId="H3A10">
    <w:name w:val="H3A10"/>
    <w:basedOn w:val="H3"/>
    <w:rsid w:val="00C230B4"/>
  </w:style>
  <w:style w:type="paragraph" w:customStyle="1" w:styleId="H320">
    <w:name w:val="H32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210">
    <w:name w:val="L210"/>
    <w:basedOn w:val="BT"/>
    <w:autoRedefine/>
    <w:rsid w:val="00C230B4"/>
    <w:pPr>
      <w:tabs>
        <w:tab w:val="left" w:pos="720"/>
      </w:tabs>
      <w:ind w:left="1440" w:hanging="720"/>
    </w:pPr>
  </w:style>
  <w:style w:type="paragraph" w:customStyle="1" w:styleId="L310">
    <w:name w:val="L310"/>
    <w:basedOn w:val="BT"/>
    <w:autoRedefine/>
    <w:rsid w:val="00C230B4"/>
    <w:pPr>
      <w:tabs>
        <w:tab w:val="left" w:pos="720"/>
        <w:tab w:val="left" w:pos="2160"/>
      </w:tabs>
      <w:ind w:left="2160" w:hanging="720"/>
    </w:pPr>
  </w:style>
  <w:style w:type="paragraph" w:customStyle="1" w:styleId="H123">
    <w:name w:val="H123"/>
    <w:basedOn w:val="BT"/>
    <w:next w:val="BT"/>
    <w:autoRedefine/>
    <w:rsid w:val="00C230B4"/>
    <w:pPr>
      <w:spacing w:line="300" w:lineRule="atLeast"/>
      <w:ind w:firstLine="720"/>
      <w:outlineLvl w:val="0"/>
    </w:pPr>
    <w:rPr>
      <w:rFonts w:ascii="Arial" w:hAnsi="Arial"/>
      <w:b/>
      <w:kern w:val="28"/>
    </w:rPr>
  </w:style>
  <w:style w:type="paragraph" w:customStyle="1" w:styleId="H1A10">
    <w:name w:val="H1A10"/>
    <w:basedOn w:val="H1"/>
    <w:rsid w:val="00C230B4"/>
    <w:pPr>
      <w:outlineLvl w:val="9"/>
    </w:pPr>
    <w:rPr>
      <w:sz w:val="24"/>
    </w:rPr>
  </w:style>
  <w:style w:type="paragraph" w:customStyle="1" w:styleId="I119">
    <w:name w:val="I119"/>
    <w:basedOn w:val="BT"/>
    <w:autoRedefine/>
    <w:rsid w:val="00C230B4"/>
    <w:pPr>
      <w:ind w:left="720" w:firstLine="720"/>
    </w:pPr>
  </w:style>
  <w:style w:type="paragraph" w:customStyle="1" w:styleId="I210">
    <w:name w:val="I210"/>
    <w:basedOn w:val="BT"/>
    <w:autoRedefine/>
    <w:rsid w:val="00C230B4"/>
    <w:pPr>
      <w:ind w:left="1440" w:firstLine="720"/>
    </w:pPr>
  </w:style>
  <w:style w:type="paragraph" w:customStyle="1" w:styleId="I310">
    <w:name w:val="I310"/>
    <w:basedOn w:val="I1"/>
    <w:autoRedefine/>
    <w:rsid w:val="00C230B4"/>
    <w:pPr>
      <w:ind w:left="2160"/>
    </w:pPr>
  </w:style>
  <w:style w:type="paragraph" w:customStyle="1" w:styleId="GR19">
    <w:name w:val="GR19"/>
    <w:basedOn w:val="BT"/>
    <w:autoRedefine/>
    <w:rsid w:val="00C230B4"/>
    <w:pPr>
      <w:spacing w:beforeLines="60"/>
      <w:ind w:firstLine="720"/>
      <w:jc w:val="left"/>
    </w:pPr>
  </w:style>
  <w:style w:type="paragraph" w:customStyle="1" w:styleId="I410">
    <w:name w:val="I410"/>
    <w:basedOn w:val="I1"/>
    <w:autoRedefine/>
    <w:rsid w:val="00C230B4"/>
    <w:pPr>
      <w:ind w:left="2880"/>
    </w:pPr>
  </w:style>
  <w:style w:type="paragraph" w:customStyle="1" w:styleId="H410">
    <w:name w:val="H410"/>
    <w:basedOn w:val="H4A"/>
    <w:next w:val="Normal"/>
    <w:autoRedefine/>
    <w:rsid w:val="00C230B4"/>
    <w:pPr>
      <w:snapToGrid w:val="0"/>
      <w:ind w:left="1440"/>
      <w:outlineLvl w:val="3"/>
    </w:pPr>
    <w:rPr>
      <w:snapToGrid/>
    </w:rPr>
  </w:style>
  <w:style w:type="paragraph" w:customStyle="1" w:styleId="CA10">
    <w:name w:val="CA10"/>
    <w:basedOn w:val="BT"/>
    <w:rsid w:val="00C230B4"/>
    <w:pPr>
      <w:ind w:firstLine="720"/>
      <w:jc w:val="left"/>
    </w:pPr>
  </w:style>
  <w:style w:type="paragraph" w:customStyle="1" w:styleId="StyleBodyText10ptBlack10">
    <w:name w:val="Style Body Text + 10 pt Black10"/>
    <w:basedOn w:val="Normal"/>
    <w:rsid w:val="00C230B4"/>
    <w:pPr>
      <w:spacing w:before="120" w:after="120" w:line="480" w:lineRule="exact"/>
      <w:ind w:firstLine="720"/>
      <w:jc w:val="both"/>
    </w:pPr>
    <w:rPr>
      <w:color w:val="000000"/>
      <w:szCs w:val="20"/>
    </w:rPr>
  </w:style>
  <w:style w:type="paragraph" w:customStyle="1" w:styleId="bt101">
    <w:name w:val="bt1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0">
    <w:name w:val="Style Body Text + Bold20"/>
    <w:basedOn w:val="Normal"/>
    <w:autoRedefine/>
    <w:rsid w:val="00C230B4"/>
    <w:pPr>
      <w:spacing w:after="120" w:line="480" w:lineRule="exact"/>
      <w:ind w:firstLine="720"/>
      <w:jc w:val="both"/>
    </w:pPr>
    <w:rPr>
      <w:b/>
      <w:bCs/>
      <w:szCs w:val="20"/>
    </w:rPr>
  </w:style>
  <w:style w:type="paragraph" w:customStyle="1" w:styleId="H2120">
    <w:name w:val="H212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1190">
    <w:name w:val="Quotation119"/>
    <w:basedOn w:val="Normal"/>
    <w:autoRedefine/>
    <w:rsid w:val="00C230B4"/>
    <w:pPr>
      <w:spacing w:before="120" w:after="120" w:line="480" w:lineRule="exact"/>
      <w:ind w:left="720" w:right="720" w:firstLine="720"/>
      <w:jc w:val="both"/>
    </w:pPr>
    <w:rPr>
      <w:i/>
      <w:szCs w:val="20"/>
    </w:rPr>
  </w:style>
  <w:style w:type="character" w:customStyle="1" w:styleId="QuotationChar116">
    <w:name w:val="Quotation Char116"/>
    <w:basedOn w:val="BodyTextChar"/>
    <w:rsid w:val="00C230B4"/>
    <w:rPr>
      <w:rFonts w:ascii="Times New Roman" w:eastAsia="Times New Roman" w:hAnsi="Times New Roman"/>
      <w:i/>
      <w:sz w:val="24"/>
      <w:szCs w:val="24"/>
    </w:rPr>
  </w:style>
  <w:style w:type="paragraph" w:customStyle="1" w:styleId="quotation215">
    <w:name w:val="quotation2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5">
    <w:name w:val="flush left115"/>
    <w:aliases w:val="no hang11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5">
    <w:name w:val="QT215"/>
    <w:basedOn w:val="NormalWeb"/>
    <w:autoRedefine/>
    <w:rsid w:val="00C230B4"/>
    <w:pPr>
      <w:spacing w:after="120" w:line="300" w:lineRule="atLeast"/>
      <w:ind w:left="720" w:right="720" w:firstLine="720"/>
      <w:jc w:val="both"/>
    </w:pPr>
    <w:rPr>
      <w:rFonts w:cs="Arial"/>
      <w:i/>
    </w:rPr>
  </w:style>
  <w:style w:type="paragraph" w:customStyle="1" w:styleId="QT312">
    <w:name w:val="QT312"/>
    <w:basedOn w:val="NormalWeb"/>
    <w:autoRedefine/>
    <w:rsid w:val="00C230B4"/>
    <w:pPr>
      <w:spacing w:after="120" w:line="300" w:lineRule="atLeast"/>
      <w:ind w:left="720" w:right="720" w:firstLine="720"/>
      <w:jc w:val="both"/>
    </w:pPr>
    <w:rPr>
      <w:rFonts w:cs="Arial"/>
      <w:i/>
    </w:rPr>
  </w:style>
  <w:style w:type="paragraph" w:customStyle="1" w:styleId="FootnoteBase211">
    <w:name w:val="Footnote Base211"/>
    <w:basedOn w:val="Normal"/>
    <w:rsid w:val="00C230B4"/>
    <w:pPr>
      <w:tabs>
        <w:tab w:val="left" w:pos="187"/>
      </w:tabs>
      <w:spacing w:after="120" w:line="220" w:lineRule="exact"/>
      <w:ind w:left="187" w:hanging="187"/>
      <w:jc w:val="both"/>
    </w:pPr>
    <w:rPr>
      <w:sz w:val="18"/>
      <w:szCs w:val="20"/>
    </w:rPr>
  </w:style>
  <w:style w:type="paragraph" w:customStyle="1" w:styleId="Quotation3120">
    <w:name w:val="Quotation312"/>
    <w:basedOn w:val="Normal"/>
    <w:autoRedefine/>
    <w:rsid w:val="00C230B4"/>
    <w:pPr>
      <w:spacing w:before="120" w:after="120" w:line="480" w:lineRule="exact"/>
      <w:ind w:left="720" w:right="720" w:firstLine="720"/>
    </w:pPr>
    <w:rPr>
      <w:i/>
      <w:szCs w:val="20"/>
    </w:rPr>
  </w:style>
  <w:style w:type="character" w:customStyle="1" w:styleId="QuotationChar312">
    <w:name w:val="Quotation Char312"/>
    <w:basedOn w:val="BodyTextChar"/>
    <w:rsid w:val="00C230B4"/>
    <w:rPr>
      <w:i/>
      <w:sz w:val="24"/>
      <w:szCs w:val="24"/>
    </w:rPr>
  </w:style>
  <w:style w:type="paragraph" w:customStyle="1" w:styleId="quotation4130">
    <w:name w:val="quotation4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0">
    <w:name w:val="QT410"/>
    <w:basedOn w:val="NormalWeb"/>
    <w:autoRedefine/>
    <w:rsid w:val="00C230B4"/>
    <w:pPr>
      <w:spacing w:after="120" w:line="300" w:lineRule="atLeast"/>
      <w:ind w:left="720" w:right="720" w:firstLine="720"/>
      <w:jc w:val="both"/>
    </w:pPr>
    <w:rPr>
      <w:rFonts w:cs="Arial"/>
      <w:i/>
    </w:rPr>
  </w:style>
  <w:style w:type="paragraph" w:customStyle="1" w:styleId="Quotation4200">
    <w:name w:val="Quotation420"/>
    <w:basedOn w:val="Normal"/>
    <w:autoRedefine/>
    <w:rsid w:val="00C230B4"/>
    <w:pPr>
      <w:spacing w:before="120" w:after="120" w:line="480" w:lineRule="exact"/>
      <w:ind w:left="720" w:right="720" w:firstLine="720"/>
      <w:jc w:val="both"/>
    </w:pPr>
    <w:rPr>
      <w:i/>
      <w:szCs w:val="20"/>
    </w:rPr>
  </w:style>
  <w:style w:type="character" w:customStyle="1" w:styleId="QuotationChar410">
    <w:name w:val="Quotation Char410"/>
    <w:basedOn w:val="BodyTextChar"/>
    <w:rsid w:val="00C230B4"/>
    <w:rPr>
      <w:i/>
      <w:sz w:val="24"/>
      <w:szCs w:val="24"/>
    </w:rPr>
  </w:style>
  <w:style w:type="paragraph" w:customStyle="1" w:styleId="Quotation41100">
    <w:name w:val="Quotation4110"/>
    <w:basedOn w:val="Normal"/>
    <w:autoRedefine/>
    <w:rsid w:val="00C230B4"/>
    <w:pPr>
      <w:spacing w:before="120" w:after="120" w:line="480" w:lineRule="exact"/>
      <w:ind w:left="720" w:right="720" w:firstLine="720"/>
      <w:jc w:val="both"/>
    </w:pPr>
    <w:rPr>
      <w:i/>
      <w:szCs w:val="20"/>
    </w:rPr>
  </w:style>
  <w:style w:type="paragraph" w:customStyle="1" w:styleId="Quotation429">
    <w:name w:val="Quotation429"/>
    <w:basedOn w:val="Normal"/>
    <w:autoRedefine/>
    <w:rsid w:val="00C230B4"/>
    <w:pPr>
      <w:spacing w:before="120" w:after="120" w:line="480" w:lineRule="exact"/>
      <w:ind w:left="720" w:right="720" w:firstLine="720"/>
      <w:jc w:val="both"/>
    </w:pPr>
    <w:rPr>
      <w:i/>
      <w:szCs w:val="20"/>
    </w:rPr>
  </w:style>
  <w:style w:type="paragraph" w:customStyle="1" w:styleId="HeaderlikeH1110">
    <w:name w:val="Header like H1110"/>
    <w:basedOn w:val="Heading2"/>
    <w:rsid w:val="00C230B4"/>
    <w:pPr>
      <w:spacing w:before="120" w:line="360" w:lineRule="exact"/>
      <w:ind w:firstLine="720"/>
      <w:outlineLvl w:val="9"/>
    </w:pPr>
    <w:rPr>
      <w:b/>
      <w:i w:val="0"/>
      <w:sz w:val="36"/>
    </w:rPr>
  </w:style>
  <w:style w:type="paragraph" w:customStyle="1" w:styleId="Quotation5101">
    <w:name w:val="Quotation510"/>
    <w:basedOn w:val="Normal"/>
    <w:autoRedefine/>
    <w:rsid w:val="00C230B4"/>
    <w:pPr>
      <w:spacing w:before="120" w:after="120" w:line="480" w:lineRule="exact"/>
      <w:ind w:left="720" w:right="720" w:firstLine="720"/>
      <w:jc w:val="both"/>
    </w:pPr>
    <w:rPr>
      <w:i/>
      <w:szCs w:val="20"/>
    </w:rPr>
  </w:style>
  <w:style w:type="character" w:customStyle="1" w:styleId="QuotationChar59">
    <w:name w:val="Quotation Char59"/>
    <w:basedOn w:val="BodyTextChar"/>
    <w:rsid w:val="00C230B4"/>
    <w:rPr>
      <w:i/>
      <w:sz w:val="24"/>
      <w:szCs w:val="24"/>
    </w:rPr>
  </w:style>
  <w:style w:type="paragraph" w:customStyle="1" w:styleId="Greeting110">
    <w:name w:val="Greeting110"/>
    <w:basedOn w:val="Normal"/>
    <w:rsid w:val="00C230B4"/>
    <w:pPr>
      <w:spacing w:after="120" w:line="480" w:lineRule="exact"/>
      <w:ind w:firstLine="720"/>
    </w:pPr>
    <w:rPr>
      <w:szCs w:val="20"/>
    </w:rPr>
  </w:style>
  <w:style w:type="paragraph" w:customStyle="1" w:styleId="H2A110">
    <w:name w:val="H2A110"/>
    <w:basedOn w:val="H2"/>
    <w:rsid w:val="00C230B4"/>
    <w:pPr>
      <w:outlineLvl w:val="9"/>
    </w:pPr>
    <w:rPr>
      <w:rFonts w:ascii="Times New Roman" w:hAnsi="Times New Roman"/>
      <w:iCs w:val="0"/>
      <w:szCs w:val="28"/>
    </w:rPr>
  </w:style>
  <w:style w:type="paragraph" w:customStyle="1" w:styleId="H2210">
    <w:name w:val="H2210"/>
    <w:basedOn w:val="BT"/>
    <w:autoRedefine/>
    <w:rsid w:val="00C230B4"/>
    <w:pPr>
      <w:spacing w:line="300" w:lineRule="atLeast"/>
      <w:ind w:firstLine="720"/>
      <w:outlineLvl w:val="1"/>
    </w:pPr>
  </w:style>
  <w:style w:type="paragraph" w:customStyle="1" w:styleId="BT111">
    <w:name w:val="BT11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evel3Heading110">
    <w:name w:val="Level 3 Heading110"/>
    <w:rsid w:val="00C230B4"/>
    <w:pPr>
      <w:keepNext/>
      <w:keepLines/>
      <w:widowControl w:val="0"/>
      <w:spacing w:after="240" w:line="480" w:lineRule="exact"/>
      <w:jc w:val="center"/>
    </w:pPr>
    <w:rPr>
      <w:rFonts w:ascii="Times" w:hAnsi="Times"/>
      <w:b/>
      <w:snapToGrid w:val="0"/>
      <w:sz w:val="28"/>
      <w:szCs w:val="24"/>
    </w:rPr>
  </w:style>
  <w:style w:type="paragraph" w:customStyle="1" w:styleId="QT59">
    <w:name w:val="QT59"/>
    <w:basedOn w:val="NormalWeb"/>
    <w:autoRedefine/>
    <w:rsid w:val="00C230B4"/>
    <w:pPr>
      <w:spacing w:after="120" w:line="300" w:lineRule="atLeast"/>
      <w:ind w:left="720" w:right="720" w:firstLine="720"/>
      <w:jc w:val="both"/>
    </w:pPr>
    <w:rPr>
      <w:rFonts w:cs="Arial"/>
      <w:i/>
    </w:rPr>
  </w:style>
  <w:style w:type="character" w:customStyle="1" w:styleId="QTChar59">
    <w:name w:val="QT Char59"/>
    <w:basedOn w:val="DefaultParagraphFont"/>
    <w:rsid w:val="00C230B4"/>
    <w:rPr>
      <w:rFonts w:cs="Arial"/>
      <w:i/>
      <w:sz w:val="24"/>
      <w:szCs w:val="24"/>
      <w:lang w:val="en-US" w:eastAsia="en-US" w:bidi="ar-SA"/>
    </w:rPr>
  </w:style>
  <w:style w:type="paragraph" w:customStyle="1" w:styleId="BTCharCharChar19">
    <w:name w:val="BT Char Char Char19"/>
    <w:basedOn w:val="Normal"/>
    <w:autoRedefine/>
    <w:rsid w:val="00C230B4"/>
    <w:pPr>
      <w:spacing w:after="120" w:line="300" w:lineRule="exact"/>
      <w:ind w:firstLine="720"/>
      <w:jc w:val="both"/>
    </w:pPr>
    <w:rPr>
      <w:szCs w:val="20"/>
    </w:rPr>
  </w:style>
  <w:style w:type="paragraph" w:customStyle="1" w:styleId="FNChar110">
    <w:name w:val="FN Char110"/>
    <w:basedOn w:val="FootnoteText"/>
    <w:autoRedefine/>
    <w:rsid w:val="00C230B4"/>
    <w:pPr>
      <w:contextualSpacing/>
      <w:jc w:val="both"/>
    </w:pPr>
  </w:style>
  <w:style w:type="paragraph" w:customStyle="1" w:styleId="StyleBodyTextBold1113">
    <w:name w:val="Style Body Text + Bold1113"/>
    <w:basedOn w:val="Normal"/>
    <w:autoRedefine/>
    <w:rsid w:val="00C230B4"/>
    <w:pPr>
      <w:spacing w:after="120" w:line="480" w:lineRule="exact"/>
      <w:ind w:firstLine="720"/>
      <w:jc w:val="both"/>
    </w:pPr>
    <w:rPr>
      <w:b/>
      <w:bCs/>
      <w:szCs w:val="20"/>
    </w:rPr>
  </w:style>
  <w:style w:type="character" w:customStyle="1" w:styleId="StyleBodyTextBold1Char113">
    <w:name w:val="Style Body Text + Bold1 Char113"/>
    <w:basedOn w:val="BodyTextChar"/>
    <w:rsid w:val="00C230B4"/>
    <w:rPr>
      <w:b/>
      <w:bCs/>
      <w:sz w:val="24"/>
      <w:szCs w:val="24"/>
    </w:rPr>
  </w:style>
  <w:style w:type="paragraph" w:customStyle="1" w:styleId="FooterEven110">
    <w:name w:val="Footer Even110"/>
    <w:basedOn w:val="Footer"/>
    <w:rsid w:val="00C230B4"/>
    <w:pPr>
      <w:spacing w:after="120" w:line="480" w:lineRule="exact"/>
      <w:ind w:firstLine="720"/>
      <w:jc w:val="both"/>
    </w:pPr>
    <w:rPr>
      <w:szCs w:val="20"/>
    </w:rPr>
  </w:style>
  <w:style w:type="paragraph" w:customStyle="1" w:styleId="FooterFirst110">
    <w:name w:val="Footer First110"/>
    <w:basedOn w:val="Footer"/>
    <w:rsid w:val="00C230B4"/>
    <w:pPr>
      <w:spacing w:after="120" w:line="480" w:lineRule="exact"/>
      <w:ind w:firstLine="720"/>
      <w:jc w:val="both"/>
    </w:pPr>
    <w:rPr>
      <w:szCs w:val="20"/>
    </w:rPr>
  </w:style>
  <w:style w:type="paragraph" w:customStyle="1" w:styleId="FooterOdd110">
    <w:name w:val="Footer Odd110"/>
    <w:basedOn w:val="Footer"/>
    <w:rsid w:val="00C230B4"/>
    <w:pPr>
      <w:spacing w:after="120" w:line="480" w:lineRule="exact"/>
      <w:ind w:firstLine="720"/>
      <w:jc w:val="both"/>
    </w:pPr>
    <w:rPr>
      <w:szCs w:val="20"/>
    </w:rPr>
  </w:style>
  <w:style w:type="paragraph" w:customStyle="1" w:styleId="HeadingBase110">
    <w:name w:val="Heading Base110"/>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39">
    <w:name w:val="indent 539"/>
    <w:aliases w:val="hang 9 (SP Parts)11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10">
    <w:name w:val="flush left bold titles110"/>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1">
    <w:name w:val="Left Running Head (Even)1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0">
    <w:name w:val="Right Running Head (Odd)110"/>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0">
    <w:name w:val="EXERCISE - BOX11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0">
    <w:name w:val="Thick Line Below11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1">
    <w:name w:val="quotation5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113">
    <w:name w:val="Level 1 Heading11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3">
    <w:name w:val="indent 10113"/>
    <w:aliases w:val="block211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0">
    <w:name w:val="indent 52110"/>
    <w:aliases w:val="block31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0">
    <w:name w:val="PI11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90">
    <w:name w:val="indent 1519"/>
    <w:aliases w:val="block11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10">
    <w:name w:val="Document Map Char110"/>
    <w:basedOn w:val="DefaultParagraphFont"/>
    <w:rsid w:val="00C230B4"/>
    <w:rPr>
      <w:rFonts w:ascii="Tahoma" w:hAnsi="Tahoma" w:cs="Tahoma"/>
      <w:sz w:val="24"/>
      <w:szCs w:val="24"/>
      <w:shd w:val="clear" w:color="auto" w:fill="000080"/>
    </w:rPr>
  </w:style>
  <w:style w:type="character" w:customStyle="1" w:styleId="PlainTextChar110">
    <w:name w:val="Plain Text Char110"/>
    <w:basedOn w:val="DefaultParagraphFont"/>
    <w:rsid w:val="00C230B4"/>
    <w:rPr>
      <w:rFonts w:ascii="Courier New" w:hAnsi="Courier New" w:cs="Courier New"/>
      <w:lang w:bidi="he-IL"/>
    </w:rPr>
  </w:style>
  <w:style w:type="paragraph" w:customStyle="1" w:styleId="quotation1112">
    <w:name w:val="quotation11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10">
    <w:name w:val="List First110"/>
    <w:basedOn w:val="List"/>
    <w:next w:val="List"/>
    <w:rsid w:val="00C230B4"/>
    <w:pPr>
      <w:tabs>
        <w:tab w:val="clear" w:pos="720"/>
      </w:tabs>
      <w:spacing w:before="0" w:line="480" w:lineRule="exact"/>
      <w:jc w:val="both"/>
    </w:pPr>
    <w:rPr>
      <w:szCs w:val="20"/>
    </w:rPr>
  </w:style>
  <w:style w:type="paragraph" w:customStyle="1" w:styleId="ListLast110">
    <w:name w:val="List Last110"/>
    <w:basedOn w:val="List"/>
    <w:rsid w:val="00C230B4"/>
    <w:pPr>
      <w:tabs>
        <w:tab w:val="clear" w:pos="720"/>
      </w:tabs>
      <w:spacing w:before="0" w:line="480" w:lineRule="exact"/>
      <w:jc w:val="both"/>
    </w:pPr>
    <w:rPr>
      <w:szCs w:val="20"/>
    </w:rPr>
  </w:style>
  <w:style w:type="paragraph" w:customStyle="1" w:styleId="ListNumberFirst110">
    <w:name w:val="List Number First110"/>
    <w:basedOn w:val="ListNumber"/>
    <w:next w:val="ListNumber"/>
    <w:rsid w:val="00C230B4"/>
    <w:pPr>
      <w:spacing w:before="0" w:line="480" w:lineRule="exact"/>
      <w:jc w:val="both"/>
    </w:pPr>
    <w:rPr>
      <w:szCs w:val="20"/>
    </w:rPr>
  </w:style>
  <w:style w:type="paragraph" w:customStyle="1" w:styleId="ListNumberLast110">
    <w:name w:val="List Number Last110"/>
    <w:basedOn w:val="ListNumber"/>
    <w:rsid w:val="00C230B4"/>
    <w:pPr>
      <w:spacing w:before="0" w:line="480" w:lineRule="exact"/>
      <w:jc w:val="both"/>
    </w:pPr>
    <w:rPr>
      <w:szCs w:val="20"/>
    </w:rPr>
  </w:style>
  <w:style w:type="paragraph" w:customStyle="1" w:styleId="PartLabel110">
    <w:name w:val="Part Label110"/>
    <w:basedOn w:val="HeadingBase"/>
    <w:next w:val="Normal"/>
    <w:rsid w:val="00C230B4"/>
    <w:pPr>
      <w:spacing w:after="120" w:line="480" w:lineRule="exact"/>
      <w:ind w:firstLine="720"/>
      <w:jc w:val="both"/>
    </w:pPr>
    <w:rPr>
      <w:szCs w:val="20"/>
    </w:rPr>
  </w:style>
  <w:style w:type="paragraph" w:customStyle="1" w:styleId="PartTitle110">
    <w:name w:val="Part Title110"/>
    <w:basedOn w:val="HeadingBase"/>
    <w:next w:val="PartSubtitle"/>
    <w:rsid w:val="00C230B4"/>
    <w:pPr>
      <w:spacing w:after="120" w:line="480" w:lineRule="exact"/>
      <w:ind w:firstLine="720"/>
      <w:jc w:val="both"/>
    </w:pPr>
    <w:rPr>
      <w:szCs w:val="20"/>
    </w:rPr>
  </w:style>
  <w:style w:type="paragraph" w:customStyle="1" w:styleId="PartSubtitle110">
    <w:name w:val="Part Subtitle110"/>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0">
    <w:name w:val="Section Heading110"/>
    <w:basedOn w:val="HeadingBase"/>
    <w:rsid w:val="00C230B4"/>
    <w:pPr>
      <w:spacing w:after="120" w:line="480" w:lineRule="exact"/>
      <w:ind w:firstLine="720"/>
      <w:jc w:val="both"/>
    </w:pPr>
    <w:rPr>
      <w:szCs w:val="20"/>
    </w:rPr>
  </w:style>
  <w:style w:type="paragraph" w:customStyle="1" w:styleId="SectionLabel110">
    <w:name w:val="Section Label110"/>
    <w:basedOn w:val="HeadingBase"/>
    <w:rsid w:val="00C230B4"/>
    <w:pPr>
      <w:spacing w:after="120" w:line="480" w:lineRule="exact"/>
      <w:ind w:firstLine="720"/>
      <w:jc w:val="both"/>
    </w:pPr>
    <w:rPr>
      <w:szCs w:val="20"/>
    </w:rPr>
  </w:style>
  <w:style w:type="paragraph" w:customStyle="1" w:styleId="TitleCover110">
    <w:name w:val="Title Cover110"/>
    <w:basedOn w:val="HeadingBase"/>
    <w:next w:val="SubtitleCover"/>
    <w:rsid w:val="00C230B4"/>
    <w:pPr>
      <w:spacing w:after="120" w:line="480" w:lineRule="exact"/>
      <w:ind w:firstLine="720"/>
      <w:jc w:val="both"/>
    </w:pPr>
    <w:rPr>
      <w:szCs w:val="20"/>
    </w:rPr>
  </w:style>
  <w:style w:type="paragraph" w:customStyle="1" w:styleId="SubtitleCover110">
    <w:name w:val="Subtitle Cover110"/>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0">
    <w:name w:val="Title 3110"/>
    <w:basedOn w:val="Title2"/>
    <w:rsid w:val="00C230B4"/>
    <w:pPr>
      <w:ind w:firstLine="720"/>
    </w:pPr>
    <w:rPr>
      <w:szCs w:val="20"/>
    </w:rPr>
  </w:style>
  <w:style w:type="paragraph" w:customStyle="1" w:styleId="Title2110">
    <w:name w:val="Title 2110"/>
    <w:basedOn w:val="Normal"/>
    <w:rsid w:val="00C230B4"/>
    <w:pPr>
      <w:spacing w:after="120" w:line="300" w:lineRule="atLeast"/>
      <w:ind w:firstLine="720"/>
      <w:jc w:val="center"/>
    </w:pPr>
    <w:rPr>
      <w:sz w:val="52"/>
      <w:szCs w:val="20"/>
    </w:rPr>
  </w:style>
  <w:style w:type="paragraph" w:customStyle="1" w:styleId="H3A110">
    <w:name w:val="H3A110"/>
    <w:basedOn w:val="H3"/>
    <w:rsid w:val="00C230B4"/>
  </w:style>
  <w:style w:type="paragraph" w:customStyle="1" w:styleId="H3110">
    <w:name w:val="H31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9">
    <w:name w:val="H419"/>
    <w:basedOn w:val="H4A"/>
    <w:next w:val="Normal"/>
    <w:autoRedefine/>
    <w:rsid w:val="00C230B4"/>
  </w:style>
  <w:style w:type="paragraph" w:customStyle="1" w:styleId="H4A110">
    <w:name w:val="H4A11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0">
    <w:name w:val="Block Quotation First11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0">
    <w:name w:val="Block Quotation110"/>
    <w:basedOn w:val="Normal"/>
    <w:rsid w:val="00C230B4"/>
    <w:pPr>
      <w:keepLines/>
      <w:spacing w:after="160" w:line="480" w:lineRule="exact"/>
      <w:ind w:left="720" w:right="720" w:firstLine="720"/>
      <w:jc w:val="both"/>
    </w:pPr>
    <w:rPr>
      <w:i/>
      <w:szCs w:val="20"/>
    </w:rPr>
  </w:style>
  <w:style w:type="paragraph" w:customStyle="1" w:styleId="BlockQuotationLast110">
    <w:name w:val="Block Quotation Last110"/>
    <w:basedOn w:val="BlockQuotation"/>
    <w:rsid w:val="00C230B4"/>
    <w:pPr>
      <w:tabs>
        <w:tab w:val="clear" w:pos="720"/>
      </w:tabs>
      <w:spacing w:before="0" w:line="480" w:lineRule="exact"/>
      <w:ind w:firstLine="720"/>
      <w:jc w:val="both"/>
    </w:pPr>
    <w:rPr>
      <w:szCs w:val="20"/>
    </w:rPr>
  </w:style>
  <w:style w:type="paragraph" w:customStyle="1" w:styleId="BodyTextKeep110">
    <w:name w:val="Body Text Keep110"/>
    <w:basedOn w:val="Normal"/>
    <w:rsid w:val="00C230B4"/>
    <w:pPr>
      <w:keepNext/>
      <w:spacing w:after="120" w:line="480" w:lineRule="exact"/>
      <w:ind w:firstLine="720"/>
      <w:jc w:val="both"/>
    </w:pPr>
    <w:rPr>
      <w:szCs w:val="20"/>
    </w:rPr>
  </w:style>
  <w:style w:type="paragraph" w:customStyle="1" w:styleId="ChapterLabel110">
    <w:name w:val="Chapter Label11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0">
    <w:name w:val="Chapter Subtitle11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0">
    <w:name w:val="Chapter Title11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0">
    <w:name w:val="Document Label110"/>
    <w:basedOn w:val="Normal"/>
    <w:rsid w:val="00C230B4"/>
    <w:pPr>
      <w:keepNext/>
      <w:spacing w:before="240" w:after="360" w:line="480" w:lineRule="exact"/>
      <w:ind w:firstLine="720"/>
      <w:jc w:val="both"/>
    </w:pPr>
    <w:rPr>
      <w:b/>
      <w:kern w:val="28"/>
      <w:sz w:val="36"/>
      <w:szCs w:val="20"/>
    </w:rPr>
  </w:style>
  <w:style w:type="paragraph" w:customStyle="1" w:styleId="FootnoteBase310">
    <w:name w:val="Footnote Base310"/>
    <w:basedOn w:val="Normal"/>
    <w:rsid w:val="00C230B4"/>
    <w:pPr>
      <w:tabs>
        <w:tab w:val="left" w:pos="187"/>
      </w:tabs>
      <w:spacing w:after="120" w:line="220" w:lineRule="exact"/>
      <w:ind w:left="187" w:hanging="187"/>
      <w:jc w:val="both"/>
    </w:pPr>
    <w:rPr>
      <w:sz w:val="18"/>
      <w:szCs w:val="20"/>
    </w:rPr>
  </w:style>
  <w:style w:type="paragraph" w:customStyle="1" w:styleId="HeaderBase110">
    <w:name w:val="Header Base110"/>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0">
    <w:name w:val="Header Even110"/>
    <w:basedOn w:val="Header"/>
    <w:rsid w:val="00C230B4"/>
    <w:pPr>
      <w:ind w:firstLine="720"/>
      <w:jc w:val="both"/>
    </w:pPr>
    <w:rPr>
      <w:sz w:val="56"/>
      <w:szCs w:val="56"/>
    </w:rPr>
  </w:style>
  <w:style w:type="paragraph" w:customStyle="1" w:styleId="HeaderFirst110">
    <w:name w:val="Header First110"/>
    <w:basedOn w:val="Header"/>
    <w:rsid w:val="00C230B4"/>
    <w:pPr>
      <w:ind w:firstLine="720"/>
      <w:jc w:val="center"/>
    </w:pPr>
    <w:rPr>
      <w:sz w:val="56"/>
      <w:szCs w:val="56"/>
    </w:rPr>
  </w:style>
  <w:style w:type="paragraph" w:customStyle="1" w:styleId="HeaderOdd110">
    <w:name w:val="Header Odd110"/>
    <w:basedOn w:val="Header"/>
    <w:rsid w:val="00C230B4"/>
    <w:pPr>
      <w:tabs>
        <w:tab w:val="right" w:pos="0"/>
      </w:tabs>
      <w:ind w:firstLine="720"/>
      <w:jc w:val="right"/>
    </w:pPr>
    <w:rPr>
      <w:sz w:val="56"/>
      <w:szCs w:val="56"/>
    </w:rPr>
  </w:style>
  <w:style w:type="paragraph" w:customStyle="1" w:styleId="IndexBase110">
    <w:name w:val="Index Base110"/>
    <w:basedOn w:val="Normal"/>
    <w:rsid w:val="00C230B4"/>
    <w:pPr>
      <w:tabs>
        <w:tab w:val="right" w:leader="dot" w:pos="3960"/>
      </w:tabs>
      <w:spacing w:after="120" w:line="480" w:lineRule="exact"/>
      <w:ind w:left="720" w:hanging="720"/>
      <w:jc w:val="both"/>
    </w:pPr>
    <w:rPr>
      <w:szCs w:val="20"/>
    </w:rPr>
  </w:style>
  <w:style w:type="paragraph" w:customStyle="1" w:styleId="ListBulletFirst110">
    <w:name w:val="List Bullet First110"/>
    <w:basedOn w:val="ListBullet"/>
    <w:next w:val="ListBullet"/>
    <w:rsid w:val="00C230B4"/>
    <w:pPr>
      <w:spacing w:before="80" w:line="480" w:lineRule="exact"/>
      <w:jc w:val="both"/>
    </w:pPr>
    <w:rPr>
      <w:szCs w:val="20"/>
    </w:rPr>
  </w:style>
  <w:style w:type="paragraph" w:customStyle="1" w:styleId="ListBulletLast110">
    <w:name w:val="List Bullet Last110"/>
    <w:basedOn w:val="ListBullet"/>
    <w:rsid w:val="00C230B4"/>
    <w:pPr>
      <w:spacing w:before="0" w:after="240" w:line="480" w:lineRule="exact"/>
      <w:jc w:val="both"/>
    </w:pPr>
    <w:rPr>
      <w:szCs w:val="20"/>
    </w:rPr>
  </w:style>
  <w:style w:type="paragraph" w:customStyle="1" w:styleId="Picture110">
    <w:name w:val="Picture110"/>
    <w:basedOn w:val="Normal"/>
    <w:next w:val="Caption"/>
    <w:rsid w:val="00C230B4"/>
    <w:pPr>
      <w:keepNext/>
      <w:spacing w:after="120" w:line="480" w:lineRule="exact"/>
      <w:ind w:firstLine="720"/>
      <w:jc w:val="both"/>
    </w:pPr>
    <w:rPr>
      <w:szCs w:val="20"/>
    </w:rPr>
  </w:style>
  <w:style w:type="paragraph" w:customStyle="1" w:styleId="TOCBase110">
    <w:name w:val="TOC Base110"/>
    <w:basedOn w:val="Normal"/>
    <w:rsid w:val="00C230B4"/>
    <w:pPr>
      <w:tabs>
        <w:tab w:val="right" w:leader="dot" w:pos="8640"/>
      </w:tabs>
      <w:spacing w:after="120" w:line="480" w:lineRule="exact"/>
      <w:ind w:firstLine="720"/>
      <w:jc w:val="both"/>
    </w:pPr>
    <w:rPr>
      <w:szCs w:val="20"/>
    </w:rPr>
  </w:style>
  <w:style w:type="paragraph" w:customStyle="1" w:styleId="Indent51130">
    <w:name w:val="Indent5113"/>
    <w:basedOn w:val="Normal"/>
    <w:rsid w:val="00C230B4"/>
    <w:pPr>
      <w:spacing w:after="120" w:line="480" w:lineRule="exact"/>
      <w:ind w:left="720" w:firstLine="720"/>
      <w:jc w:val="both"/>
    </w:pPr>
    <w:rPr>
      <w:szCs w:val="20"/>
    </w:rPr>
  </w:style>
  <w:style w:type="paragraph" w:customStyle="1" w:styleId="Indent101101">
    <w:name w:val="Indent10110"/>
    <w:basedOn w:val="Normal"/>
    <w:rsid w:val="00C230B4"/>
    <w:pPr>
      <w:spacing w:after="120" w:line="480" w:lineRule="exact"/>
      <w:ind w:left="1440" w:firstLine="720"/>
      <w:jc w:val="both"/>
    </w:pPr>
    <w:rPr>
      <w:szCs w:val="20"/>
    </w:rPr>
  </w:style>
  <w:style w:type="paragraph" w:customStyle="1" w:styleId="Indent151100">
    <w:name w:val="Indent15110"/>
    <w:basedOn w:val="Normal"/>
    <w:rsid w:val="00C230B4"/>
    <w:pPr>
      <w:spacing w:after="120" w:line="480" w:lineRule="exact"/>
      <w:ind w:left="2160" w:firstLine="720"/>
      <w:jc w:val="both"/>
    </w:pPr>
    <w:rPr>
      <w:szCs w:val="20"/>
    </w:rPr>
  </w:style>
  <w:style w:type="paragraph" w:customStyle="1" w:styleId="Indent20110">
    <w:name w:val="Indent20110"/>
    <w:basedOn w:val="Normal"/>
    <w:rsid w:val="00C230B4"/>
    <w:pPr>
      <w:spacing w:after="120" w:line="480" w:lineRule="exact"/>
      <w:ind w:left="2880" w:firstLine="720"/>
      <w:jc w:val="both"/>
    </w:pPr>
    <w:rPr>
      <w:szCs w:val="20"/>
    </w:rPr>
  </w:style>
  <w:style w:type="paragraph" w:customStyle="1" w:styleId="BodyTextNotJustified110">
    <w:name w:val="Body Text Not Justified110"/>
    <w:basedOn w:val="Normal"/>
    <w:rsid w:val="00C230B4"/>
    <w:pPr>
      <w:spacing w:after="120" w:line="480" w:lineRule="exact"/>
      <w:ind w:firstLine="720"/>
    </w:pPr>
    <w:rPr>
      <w:szCs w:val="20"/>
    </w:rPr>
  </w:style>
  <w:style w:type="paragraph" w:customStyle="1" w:styleId="BoldCenterArial12pt110">
    <w:name w:val="Bold Center Arial 12 pt110"/>
    <w:basedOn w:val="Normal"/>
    <w:rsid w:val="00C230B4"/>
    <w:pPr>
      <w:spacing w:after="160" w:line="480" w:lineRule="exact"/>
      <w:ind w:firstLine="720"/>
      <w:jc w:val="center"/>
    </w:pPr>
    <w:rPr>
      <w:rFonts w:ascii="Arial" w:hAnsi="Arial"/>
      <w:b/>
      <w:szCs w:val="20"/>
    </w:rPr>
  </w:style>
  <w:style w:type="paragraph" w:customStyle="1" w:styleId="Exercise110">
    <w:name w:val="Exercise11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0">
    <w:name w:val="Flush Left Bold110"/>
    <w:basedOn w:val="Normal"/>
    <w:rsid w:val="00C230B4"/>
    <w:pPr>
      <w:spacing w:before="120" w:after="120" w:line="290" w:lineRule="exact"/>
      <w:ind w:firstLine="720"/>
      <w:jc w:val="both"/>
    </w:pPr>
    <w:rPr>
      <w:b/>
      <w:snapToGrid w:val="0"/>
      <w:szCs w:val="20"/>
    </w:rPr>
  </w:style>
  <w:style w:type="paragraph" w:customStyle="1" w:styleId="Hang1110">
    <w:name w:val="Hang1110"/>
    <w:basedOn w:val="Normal"/>
    <w:autoRedefine/>
    <w:rsid w:val="00C230B4"/>
    <w:pPr>
      <w:spacing w:after="120" w:line="480" w:lineRule="exact"/>
      <w:ind w:left="1080" w:hanging="360"/>
      <w:jc w:val="both"/>
    </w:pPr>
    <w:rPr>
      <w:snapToGrid w:val="0"/>
      <w:szCs w:val="20"/>
    </w:rPr>
  </w:style>
  <w:style w:type="paragraph" w:customStyle="1" w:styleId="Style1110">
    <w:name w:val="Style1110"/>
    <w:basedOn w:val="BP"/>
    <w:next w:val="BT"/>
    <w:autoRedefine/>
    <w:rsid w:val="00C230B4"/>
    <w:pPr>
      <w:spacing w:after="120"/>
      <w:ind w:firstLine="720"/>
    </w:pPr>
    <w:rPr>
      <w:szCs w:val="20"/>
    </w:rPr>
  </w:style>
  <w:style w:type="paragraph" w:customStyle="1" w:styleId="BP19">
    <w:name w:val="BP19"/>
    <w:basedOn w:val="BT"/>
    <w:next w:val="BT"/>
    <w:autoRedefine/>
    <w:rsid w:val="00C230B4"/>
    <w:pPr>
      <w:ind w:firstLine="720"/>
    </w:pPr>
  </w:style>
  <w:style w:type="paragraph" w:customStyle="1" w:styleId="HeadingCaps110">
    <w:name w:val="Heading Caps110"/>
    <w:basedOn w:val="Heading1"/>
    <w:autoRedefine/>
    <w:rsid w:val="00C230B4"/>
    <w:pPr>
      <w:spacing w:after="120" w:line="400" w:lineRule="exact"/>
      <w:ind w:firstLine="720"/>
    </w:pPr>
    <w:rPr>
      <w:caps/>
      <w:snapToGrid w:val="0"/>
      <w:sz w:val="40"/>
      <w:szCs w:val="20"/>
    </w:rPr>
  </w:style>
  <w:style w:type="paragraph" w:customStyle="1" w:styleId="BoldLine110">
    <w:name w:val="Bold Line110"/>
    <w:basedOn w:val="Normal"/>
    <w:rsid w:val="00C230B4"/>
    <w:pPr>
      <w:pBdr>
        <w:bottom w:val="single" w:sz="36" w:space="1" w:color="auto"/>
      </w:pBdr>
      <w:spacing w:after="120" w:line="300" w:lineRule="atLeast"/>
      <w:ind w:firstLine="720"/>
      <w:jc w:val="both"/>
    </w:pPr>
    <w:rPr>
      <w:szCs w:val="20"/>
    </w:rPr>
  </w:style>
  <w:style w:type="paragraph" w:customStyle="1" w:styleId="ExerciseTitle110">
    <w:name w:val="Exercise Title11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0">
    <w:name w:val="Title 1110"/>
    <w:basedOn w:val="Normal"/>
    <w:rsid w:val="00C230B4"/>
    <w:pPr>
      <w:spacing w:after="120" w:line="300" w:lineRule="atLeast"/>
      <w:ind w:firstLine="720"/>
      <w:jc w:val="center"/>
    </w:pPr>
    <w:rPr>
      <w:b/>
      <w:sz w:val="72"/>
      <w:szCs w:val="20"/>
    </w:rPr>
  </w:style>
  <w:style w:type="paragraph" w:customStyle="1" w:styleId="Title4110">
    <w:name w:val="Title 4110"/>
    <w:basedOn w:val="Title3"/>
    <w:rsid w:val="00C230B4"/>
    <w:pPr>
      <w:ind w:firstLine="720"/>
    </w:pPr>
    <w:rPr>
      <w:szCs w:val="20"/>
    </w:rPr>
  </w:style>
  <w:style w:type="paragraph" w:customStyle="1" w:styleId="CenterItalic110">
    <w:name w:val="Center Italic110"/>
    <w:basedOn w:val="Normal"/>
    <w:autoRedefine/>
    <w:rsid w:val="00C230B4"/>
    <w:pPr>
      <w:spacing w:after="120" w:line="480" w:lineRule="exact"/>
      <w:ind w:firstLine="720"/>
      <w:jc w:val="center"/>
    </w:pPr>
    <w:rPr>
      <w:i/>
      <w:szCs w:val="20"/>
    </w:rPr>
  </w:style>
  <w:style w:type="paragraph" w:customStyle="1" w:styleId="LT110">
    <w:name w:val="LT110"/>
    <w:basedOn w:val="Heading2"/>
    <w:autoRedefine/>
    <w:rsid w:val="00C230B4"/>
    <w:pPr>
      <w:ind w:firstLine="720"/>
    </w:pPr>
    <w:rPr>
      <w:b/>
      <w:i w:val="0"/>
      <w:sz w:val="36"/>
    </w:rPr>
  </w:style>
  <w:style w:type="paragraph" w:customStyle="1" w:styleId="Style2110">
    <w:name w:val="Style2110"/>
    <w:basedOn w:val="H2A"/>
    <w:autoRedefine/>
    <w:rsid w:val="00C230B4"/>
    <w:pPr>
      <w:outlineLvl w:val="2"/>
    </w:pPr>
    <w:rPr>
      <w:i/>
      <w:snapToGrid w:val="0"/>
    </w:rPr>
  </w:style>
  <w:style w:type="paragraph" w:customStyle="1" w:styleId="LS-LessonSubtitle110">
    <w:name w:val="LS - Lesson Subtitle110"/>
    <w:basedOn w:val="H2A"/>
    <w:autoRedefine/>
    <w:rsid w:val="00C230B4"/>
    <w:pPr>
      <w:outlineLvl w:val="2"/>
    </w:pPr>
    <w:rPr>
      <w:i/>
      <w:snapToGrid w:val="0"/>
    </w:rPr>
  </w:style>
  <w:style w:type="paragraph" w:customStyle="1" w:styleId="L119">
    <w:name w:val="L119"/>
    <w:basedOn w:val="Normal"/>
    <w:autoRedefine/>
    <w:rsid w:val="00C230B4"/>
    <w:pPr>
      <w:spacing w:after="120" w:line="480" w:lineRule="exact"/>
      <w:ind w:left="720" w:hanging="720"/>
      <w:jc w:val="both"/>
    </w:pPr>
    <w:rPr>
      <w:szCs w:val="20"/>
    </w:rPr>
  </w:style>
  <w:style w:type="paragraph" w:customStyle="1" w:styleId="L219">
    <w:name w:val="L219"/>
    <w:basedOn w:val="BT"/>
    <w:autoRedefine/>
    <w:rsid w:val="00C230B4"/>
    <w:pPr>
      <w:tabs>
        <w:tab w:val="left" w:pos="720"/>
      </w:tabs>
      <w:ind w:left="1440" w:hanging="720"/>
    </w:pPr>
  </w:style>
  <w:style w:type="paragraph" w:customStyle="1" w:styleId="L319">
    <w:name w:val="L319"/>
    <w:basedOn w:val="BT"/>
    <w:autoRedefine/>
    <w:rsid w:val="00C230B4"/>
    <w:pPr>
      <w:tabs>
        <w:tab w:val="left" w:pos="720"/>
        <w:tab w:val="left" w:pos="2160"/>
      </w:tabs>
      <w:ind w:left="2160" w:hanging="720"/>
    </w:pPr>
  </w:style>
  <w:style w:type="paragraph" w:customStyle="1" w:styleId="H1113">
    <w:name w:val="H1113"/>
    <w:basedOn w:val="BT"/>
    <w:next w:val="BT"/>
    <w:autoRedefine/>
    <w:rsid w:val="00C230B4"/>
    <w:pPr>
      <w:spacing w:line="300" w:lineRule="atLeast"/>
      <w:ind w:firstLine="720"/>
      <w:outlineLvl w:val="0"/>
    </w:pPr>
    <w:rPr>
      <w:rFonts w:ascii="Arial" w:hAnsi="Arial"/>
      <w:b/>
      <w:kern w:val="28"/>
    </w:rPr>
  </w:style>
  <w:style w:type="paragraph" w:customStyle="1" w:styleId="H1A19">
    <w:name w:val="H1A19"/>
    <w:basedOn w:val="H1"/>
    <w:rsid w:val="00C230B4"/>
    <w:pPr>
      <w:outlineLvl w:val="9"/>
    </w:pPr>
    <w:rPr>
      <w:sz w:val="24"/>
    </w:rPr>
  </w:style>
  <w:style w:type="paragraph" w:customStyle="1" w:styleId="I1110">
    <w:name w:val="I1110"/>
    <w:basedOn w:val="BT"/>
    <w:autoRedefine/>
    <w:rsid w:val="00C230B4"/>
    <w:pPr>
      <w:ind w:left="720" w:firstLine="720"/>
    </w:pPr>
  </w:style>
  <w:style w:type="paragraph" w:customStyle="1" w:styleId="I219">
    <w:name w:val="I219"/>
    <w:basedOn w:val="BT"/>
    <w:autoRedefine/>
    <w:rsid w:val="00C230B4"/>
    <w:pPr>
      <w:ind w:left="1440" w:firstLine="720"/>
    </w:pPr>
  </w:style>
  <w:style w:type="paragraph" w:customStyle="1" w:styleId="I319">
    <w:name w:val="I319"/>
    <w:basedOn w:val="I1"/>
    <w:autoRedefine/>
    <w:rsid w:val="00C230B4"/>
    <w:pPr>
      <w:ind w:left="2160"/>
    </w:pPr>
  </w:style>
  <w:style w:type="paragraph" w:customStyle="1" w:styleId="GR110">
    <w:name w:val="GR110"/>
    <w:basedOn w:val="BT"/>
    <w:autoRedefine/>
    <w:rsid w:val="00C230B4"/>
    <w:pPr>
      <w:spacing w:beforeLines="60"/>
      <w:ind w:firstLine="720"/>
      <w:jc w:val="left"/>
    </w:pPr>
  </w:style>
  <w:style w:type="paragraph" w:customStyle="1" w:styleId="I419">
    <w:name w:val="I419"/>
    <w:basedOn w:val="I1"/>
    <w:autoRedefine/>
    <w:rsid w:val="00C230B4"/>
    <w:pPr>
      <w:ind w:left="2880"/>
    </w:pPr>
  </w:style>
  <w:style w:type="paragraph" w:customStyle="1" w:styleId="CA19">
    <w:name w:val="CA19"/>
    <w:basedOn w:val="BT"/>
    <w:rsid w:val="00C230B4"/>
    <w:pPr>
      <w:ind w:firstLine="720"/>
      <w:jc w:val="left"/>
    </w:pPr>
  </w:style>
  <w:style w:type="paragraph" w:customStyle="1" w:styleId="StyleBodyText10ptBlack19">
    <w:name w:val="Style Body Text + 10 pt Black19"/>
    <w:basedOn w:val="Normal"/>
    <w:rsid w:val="00C230B4"/>
    <w:pPr>
      <w:spacing w:before="120" w:after="120" w:line="480" w:lineRule="exact"/>
      <w:ind w:firstLine="720"/>
      <w:jc w:val="both"/>
    </w:pPr>
    <w:rPr>
      <w:color w:val="000000"/>
      <w:szCs w:val="20"/>
    </w:rPr>
  </w:style>
  <w:style w:type="paragraph" w:customStyle="1" w:styleId="bt190">
    <w:name w:val="bt19"/>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9">
    <w:name w:val="Style Body Text + Bold29"/>
    <w:basedOn w:val="Normal"/>
    <w:autoRedefine/>
    <w:rsid w:val="00C230B4"/>
    <w:pPr>
      <w:spacing w:after="120" w:line="480" w:lineRule="exact"/>
      <w:ind w:firstLine="720"/>
      <w:jc w:val="both"/>
    </w:pPr>
    <w:rPr>
      <w:b/>
      <w:bCs/>
      <w:szCs w:val="20"/>
    </w:rPr>
  </w:style>
  <w:style w:type="paragraph" w:customStyle="1" w:styleId="H21110">
    <w:name w:val="H2111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1">
    <w:name w:val="QT1111"/>
    <w:basedOn w:val="NormalWeb"/>
    <w:autoRedefine/>
    <w:rsid w:val="00C230B4"/>
    <w:pPr>
      <w:spacing w:after="120" w:line="300" w:lineRule="atLeast"/>
      <w:ind w:left="720" w:right="720" w:firstLine="720"/>
      <w:jc w:val="both"/>
    </w:pPr>
    <w:rPr>
      <w:rFonts w:cs="Arial"/>
      <w:i/>
    </w:rPr>
  </w:style>
  <w:style w:type="paragraph" w:customStyle="1" w:styleId="Quotation690">
    <w:name w:val="Quotation69"/>
    <w:basedOn w:val="Normal"/>
    <w:autoRedefine/>
    <w:rsid w:val="00C230B4"/>
    <w:pPr>
      <w:spacing w:before="120" w:after="120" w:line="480" w:lineRule="exact"/>
      <w:ind w:left="720" w:right="720" w:firstLine="720"/>
      <w:jc w:val="both"/>
    </w:pPr>
    <w:rPr>
      <w:i/>
      <w:szCs w:val="20"/>
    </w:rPr>
  </w:style>
  <w:style w:type="paragraph" w:customStyle="1" w:styleId="LeftRunningHeadEven210">
    <w:name w:val="Left Running Head (Even)2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1">
    <w:name w:val="quotation6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QuotationChar69">
    <w:name w:val="Quotation Char69"/>
    <w:basedOn w:val="BodyTextChar"/>
    <w:rsid w:val="00C230B4"/>
    <w:rPr>
      <w:i/>
      <w:sz w:val="24"/>
      <w:szCs w:val="24"/>
    </w:rPr>
  </w:style>
  <w:style w:type="paragraph" w:customStyle="1" w:styleId="StyleBodyTextBold1212">
    <w:name w:val="Style Body Text + Bold1212"/>
    <w:basedOn w:val="Normal"/>
    <w:autoRedefine/>
    <w:rsid w:val="00C230B4"/>
    <w:pPr>
      <w:spacing w:after="120" w:line="480" w:lineRule="exact"/>
      <w:ind w:firstLine="720"/>
      <w:jc w:val="both"/>
    </w:pPr>
    <w:rPr>
      <w:b/>
      <w:bCs/>
      <w:szCs w:val="20"/>
    </w:rPr>
  </w:style>
  <w:style w:type="character" w:customStyle="1" w:styleId="StyleBodyTextBold1Char212">
    <w:name w:val="Style Body Text + Bold1 Char212"/>
    <w:basedOn w:val="BodyTextChar"/>
    <w:rsid w:val="00C230B4"/>
    <w:rPr>
      <w:b/>
      <w:bCs/>
      <w:sz w:val="24"/>
      <w:szCs w:val="24"/>
    </w:rPr>
  </w:style>
  <w:style w:type="character" w:customStyle="1" w:styleId="BalloonTextChar10">
    <w:name w:val="Balloon Text Char10"/>
    <w:basedOn w:val="DefaultParagraphFont"/>
    <w:rsid w:val="00C230B4"/>
    <w:rPr>
      <w:rFonts w:ascii="Tahoma" w:hAnsi="Tahoma" w:cs="Tahoma"/>
      <w:sz w:val="16"/>
      <w:szCs w:val="16"/>
    </w:rPr>
  </w:style>
  <w:style w:type="paragraph" w:customStyle="1" w:styleId="Quotation712">
    <w:name w:val="Quotation712"/>
    <w:basedOn w:val="Normal"/>
    <w:autoRedefine/>
    <w:rsid w:val="00C230B4"/>
    <w:pPr>
      <w:spacing w:before="120" w:after="120" w:line="480" w:lineRule="exact"/>
      <w:ind w:left="720" w:right="720" w:firstLine="720"/>
      <w:jc w:val="both"/>
    </w:pPr>
    <w:rPr>
      <w:i/>
      <w:szCs w:val="20"/>
    </w:rPr>
  </w:style>
  <w:style w:type="character" w:customStyle="1" w:styleId="QuotationChar79">
    <w:name w:val="Quotation Char79"/>
    <w:basedOn w:val="BodyTextChar"/>
    <w:rsid w:val="00C230B4"/>
    <w:rPr>
      <w:i/>
      <w:sz w:val="24"/>
      <w:szCs w:val="24"/>
    </w:rPr>
  </w:style>
  <w:style w:type="paragraph" w:customStyle="1" w:styleId="H3212">
    <w:name w:val="H321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2">
    <w:name w:val="QT612"/>
    <w:basedOn w:val="NormalWeb"/>
    <w:autoRedefine/>
    <w:rsid w:val="00C230B4"/>
    <w:pPr>
      <w:spacing w:after="120" w:line="300" w:lineRule="atLeast"/>
      <w:ind w:left="720" w:right="720" w:firstLine="720"/>
      <w:jc w:val="both"/>
    </w:pPr>
    <w:rPr>
      <w:rFonts w:cs="Arial"/>
      <w:i/>
    </w:rPr>
  </w:style>
  <w:style w:type="paragraph" w:customStyle="1" w:styleId="Quotation701">
    <w:name w:val="Quotation70"/>
    <w:basedOn w:val="Normal"/>
    <w:autoRedefine/>
    <w:rsid w:val="00C230B4"/>
    <w:pPr>
      <w:spacing w:before="120" w:after="120" w:line="480" w:lineRule="exact"/>
      <w:ind w:left="720" w:right="720" w:firstLine="720"/>
      <w:jc w:val="both"/>
    </w:pPr>
    <w:rPr>
      <w:i/>
      <w:szCs w:val="20"/>
    </w:rPr>
  </w:style>
  <w:style w:type="paragraph" w:customStyle="1" w:styleId="LeftRunningHeadEven30">
    <w:name w:val="Left Running Head (Even)3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13">
    <w:name w:val="quotation7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34">
    <w:name w:val="Level 1 Heading3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67">
    <w:name w:val="Body Text Char67"/>
    <w:basedOn w:val="DefaultParagraphFont"/>
    <w:rsid w:val="00C230B4"/>
    <w:rPr>
      <w:rFonts w:cs="Arial"/>
      <w:sz w:val="24"/>
      <w:lang w:val="en-US" w:eastAsia="en-US" w:bidi="ar-SA"/>
    </w:rPr>
  </w:style>
  <w:style w:type="character" w:customStyle="1" w:styleId="QuotationChar60">
    <w:name w:val="Quotation Char60"/>
    <w:basedOn w:val="BodyTextChar"/>
    <w:rsid w:val="00C230B4"/>
    <w:rPr>
      <w:i/>
      <w:sz w:val="24"/>
      <w:szCs w:val="24"/>
    </w:rPr>
  </w:style>
  <w:style w:type="paragraph" w:customStyle="1" w:styleId="StyleBodyTextBold132">
    <w:name w:val="Style Body Text + Bold132"/>
    <w:basedOn w:val="Normal"/>
    <w:autoRedefine/>
    <w:rsid w:val="00C230B4"/>
    <w:pPr>
      <w:spacing w:after="120" w:line="480" w:lineRule="exact"/>
      <w:ind w:firstLine="720"/>
      <w:jc w:val="both"/>
    </w:pPr>
    <w:rPr>
      <w:b/>
      <w:bCs/>
      <w:szCs w:val="20"/>
    </w:rPr>
  </w:style>
  <w:style w:type="character" w:customStyle="1" w:styleId="StyleBodyTextBold1Char32">
    <w:name w:val="Style Body Text + Bold1 Char32"/>
    <w:basedOn w:val="BodyTextChar"/>
    <w:rsid w:val="00C230B4"/>
    <w:rPr>
      <w:b/>
      <w:bCs/>
      <w:sz w:val="24"/>
      <w:szCs w:val="24"/>
    </w:rPr>
  </w:style>
  <w:style w:type="paragraph" w:customStyle="1" w:styleId="DocumentLabel20">
    <w:name w:val="Document Label20"/>
    <w:basedOn w:val="Normal"/>
    <w:rsid w:val="00C230B4"/>
    <w:pPr>
      <w:keepNext/>
      <w:widowControl w:val="0"/>
      <w:autoSpaceDE w:val="0"/>
      <w:autoSpaceDN w:val="0"/>
      <w:adjustRightInd w:val="0"/>
      <w:spacing w:before="240" w:after="360" w:line="300" w:lineRule="exact"/>
      <w:ind w:firstLine="720"/>
      <w:jc w:val="both"/>
    </w:pPr>
    <w:rPr>
      <w:rFonts w:ascii="Times" w:hAnsi="Times" w:cs="Times"/>
      <w:b/>
      <w:kern w:val="28"/>
      <w:sz w:val="36"/>
      <w:szCs w:val="20"/>
    </w:rPr>
  </w:style>
  <w:style w:type="paragraph" w:customStyle="1" w:styleId="HeadingBase20">
    <w:name w:val="Heading Base20"/>
    <w:basedOn w:val="Normal"/>
    <w:rsid w:val="00C230B4"/>
    <w:pPr>
      <w:keepNext/>
      <w:widowControl w:val="0"/>
      <w:autoSpaceDE w:val="0"/>
      <w:autoSpaceDN w:val="0"/>
      <w:adjustRightInd w:val="0"/>
      <w:spacing w:before="240" w:after="120" w:line="300" w:lineRule="exact"/>
      <w:ind w:firstLine="720"/>
      <w:jc w:val="both"/>
    </w:pPr>
    <w:rPr>
      <w:rFonts w:ascii="Arial" w:hAnsi="Arial" w:cs="Times"/>
      <w:b/>
      <w:kern w:val="28"/>
      <w:sz w:val="36"/>
      <w:szCs w:val="20"/>
    </w:rPr>
  </w:style>
  <w:style w:type="paragraph" w:customStyle="1" w:styleId="PartSubtitle20">
    <w:name w:val="Part Subtitle20"/>
    <w:basedOn w:val="Normal"/>
    <w:rsid w:val="00C230B4"/>
    <w:pPr>
      <w:keepNext/>
      <w:widowControl w:val="0"/>
      <w:autoSpaceDE w:val="0"/>
      <w:autoSpaceDN w:val="0"/>
      <w:adjustRightInd w:val="0"/>
      <w:spacing w:before="360" w:after="120" w:line="300" w:lineRule="exact"/>
      <w:ind w:firstLine="720"/>
      <w:jc w:val="center"/>
    </w:pPr>
    <w:rPr>
      <w:rFonts w:ascii="Arial" w:hAnsi="Arial" w:cs="Times"/>
      <w:i/>
      <w:kern w:val="28"/>
      <w:sz w:val="32"/>
      <w:szCs w:val="20"/>
    </w:rPr>
  </w:style>
  <w:style w:type="paragraph" w:customStyle="1" w:styleId="SubtitleCover20">
    <w:name w:val="Subtitle Cover20"/>
    <w:basedOn w:val="Normal"/>
    <w:rsid w:val="00C230B4"/>
    <w:pPr>
      <w:keepNext/>
      <w:widowControl w:val="0"/>
      <w:autoSpaceDE w:val="0"/>
      <w:autoSpaceDN w:val="0"/>
      <w:adjustRightInd w:val="0"/>
      <w:spacing w:before="240" w:after="160" w:line="300" w:lineRule="exact"/>
      <w:ind w:firstLine="720"/>
      <w:jc w:val="center"/>
    </w:pPr>
    <w:rPr>
      <w:rFonts w:ascii="Arial" w:hAnsi="Arial" w:cs="Times"/>
      <w:i/>
      <w:kern w:val="28"/>
      <w:sz w:val="36"/>
      <w:szCs w:val="20"/>
    </w:rPr>
  </w:style>
  <w:style w:type="paragraph" w:customStyle="1" w:styleId="Quotation800">
    <w:name w:val="Quotation80"/>
    <w:basedOn w:val="Normal"/>
    <w:autoRedefine/>
    <w:rsid w:val="00C230B4"/>
    <w:pPr>
      <w:widowControl w:val="0"/>
      <w:tabs>
        <w:tab w:val="right" w:pos="8640"/>
      </w:tabs>
      <w:autoSpaceDE w:val="0"/>
      <w:autoSpaceDN w:val="0"/>
      <w:adjustRightInd w:val="0"/>
      <w:spacing w:before="120" w:after="0" w:line="480" w:lineRule="exact"/>
      <w:ind w:left="720" w:right="720" w:firstLine="720"/>
      <w:jc w:val="both"/>
    </w:pPr>
    <w:rPr>
      <w:rFonts w:ascii="Times" w:hAnsi="Times" w:cs="Times"/>
      <w:i/>
      <w:szCs w:val="20"/>
    </w:rPr>
  </w:style>
  <w:style w:type="paragraph" w:customStyle="1" w:styleId="Greeting20">
    <w:name w:val="Greeting20"/>
    <w:basedOn w:val="Normal"/>
    <w:rsid w:val="00C230B4"/>
    <w:pPr>
      <w:widowControl w:val="0"/>
      <w:tabs>
        <w:tab w:val="right" w:pos="8640"/>
      </w:tabs>
      <w:autoSpaceDE w:val="0"/>
      <w:autoSpaceDN w:val="0"/>
      <w:adjustRightInd w:val="0"/>
      <w:spacing w:before="240" w:after="0" w:line="480" w:lineRule="exact"/>
      <w:ind w:firstLine="720"/>
    </w:pPr>
    <w:rPr>
      <w:rFonts w:ascii="Times" w:hAnsi="Times" w:cs="Times"/>
      <w:szCs w:val="20"/>
    </w:rPr>
  </w:style>
  <w:style w:type="paragraph" w:customStyle="1" w:styleId="BoldLine20">
    <w:name w:val="Bold Line20"/>
    <w:basedOn w:val="Normal"/>
    <w:rsid w:val="00C230B4"/>
    <w:pPr>
      <w:widowControl w:val="0"/>
      <w:pBdr>
        <w:bottom w:val="single" w:sz="36" w:space="1" w:color="auto"/>
      </w:pBdr>
      <w:autoSpaceDE w:val="0"/>
      <w:autoSpaceDN w:val="0"/>
      <w:adjustRightInd w:val="0"/>
      <w:spacing w:before="240" w:after="120" w:line="300" w:lineRule="atLeast"/>
      <w:ind w:firstLine="720"/>
      <w:jc w:val="both"/>
    </w:pPr>
    <w:rPr>
      <w:rFonts w:ascii="Times" w:hAnsi="Times" w:cs="Times"/>
      <w:szCs w:val="20"/>
    </w:rPr>
  </w:style>
  <w:style w:type="paragraph" w:customStyle="1" w:styleId="Title220">
    <w:name w:val="Title 220"/>
    <w:basedOn w:val="Normal"/>
    <w:rsid w:val="00C230B4"/>
    <w:pPr>
      <w:widowControl w:val="0"/>
      <w:autoSpaceDE w:val="0"/>
      <w:autoSpaceDN w:val="0"/>
      <w:adjustRightInd w:val="0"/>
      <w:spacing w:before="240" w:after="120" w:line="300" w:lineRule="atLeast"/>
      <w:ind w:firstLine="720"/>
      <w:jc w:val="center"/>
    </w:pPr>
    <w:rPr>
      <w:rFonts w:ascii="Times" w:hAnsi="Times" w:cs="Times"/>
      <w:sz w:val="52"/>
      <w:szCs w:val="20"/>
    </w:rPr>
  </w:style>
  <w:style w:type="paragraph" w:customStyle="1" w:styleId="Title120">
    <w:name w:val="Title 120"/>
    <w:basedOn w:val="Normal"/>
    <w:rsid w:val="00C230B4"/>
    <w:pPr>
      <w:widowControl w:val="0"/>
      <w:autoSpaceDE w:val="0"/>
      <w:autoSpaceDN w:val="0"/>
      <w:adjustRightInd w:val="0"/>
      <w:spacing w:before="240" w:after="120" w:line="300" w:lineRule="atLeast"/>
      <w:ind w:firstLine="720"/>
      <w:jc w:val="center"/>
    </w:pPr>
    <w:rPr>
      <w:rFonts w:ascii="Times" w:hAnsi="Times" w:cs="Times"/>
      <w:b/>
      <w:sz w:val="72"/>
      <w:szCs w:val="20"/>
    </w:rPr>
  </w:style>
  <w:style w:type="character" w:customStyle="1" w:styleId="BodyTextChar68">
    <w:name w:val="Body Text Char68"/>
    <w:basedOn w:val="DefaultParagraphFont"/>
    <w:rsid w:val="00C230B4"/>
    <w:rPr>
      <w:rFonts w:cs="Arial"/>
      <w:sz w:val="24"/>
      <w:lang w:val="en-US" w:eastAsia="en-US" w:bidi="ar-SA"/>
    </w:rPr>
  </w:style>
  <w:style w:type="character" w:customStyle="1" w:styleId="Heading2Char45">
    <w:name w:val="Heading 2 Char45"/>
    <w:basedOn w:val="DefaultParagraphFont"/>
    <w:rsid w:val="00C230B4"/>
    <w:rPr>
      <w:rFonts w:ascii="Arial" w:hAnsi="Arial"/>
      <w:i/>
      <w:kern w:val="28"/>
      <w:sz w:val="28"/>
      <w:szCs w:val="24"/>
    </w:rPr>
  </w:style>
  <w:style w:type="character" w:customStyle="1" w:styleId="Heading3Char38">
    <w:name w:val="Heading 3 Char38"/>
    <w:basedOn w:val="DefaultParagraphFont"/>
    <w:rsid w:val="00C230B4"/>
    <w:rPr>
      <w:rFonts w:ascii="Arial" w:hAnsi="Arial"/>
      <w:b/>
      <w:kern w:val="28"/>
      <w:sz w:val="24"/>
      <w:szCs w:val="24"/>
    </w:rPr>
  </w:style>
  <w:style w:type="character" w:customStyle="1" w:styleId="Heading4Char11">
    <w:name w:val="Heading 4 Char11"/>
    <w:basedOn w:val="DefaultParagraphFont"/>
    <w:rsid w:val="00C230B4"/>
    <w:rPr>
      <w:i/>
      <w:kern w:val="28"/>
      <w:sz w:val="24"/>
      <w:szCs w:val="24"/>
    </w:rPr>
  </w:style>
  <w:style w:type="character" w:customStyle="1" w:styleId="Heading5Char10">
    <w:name w:val="Heading 5 Char10"/>
    <w:basedOn w:val="DefaultParagraphFont"/>
    <w:rsid w:val="00C230B4"/>
    <w:rPr>
      <w:rFonts w:ascii="Arial" w:hAnsi="Arial"/>
      <w:b/>
      <w:kern w:val="28"/>
      <w:sz w:val="24"/>
      <w:szCs w:val="24"/>
    </w:rPr>
  </w:style>
  <w:style w:type="character" w:customStyle="1" w:styleId="Heading6Char10">
    <w:name w:val="Heading 6 Char10"/>
    <w:basedOn w:val="DefaultParagraphFont"/>
    <w:rsid w:val="00C230B4"/>
    <w:rPr>
      <w:rFonts w:ascii="Arial" w:hAnsi="Arial"/>
      <w:b/>
      <w:i/>
      <w:kern w:val="28"/>
      <w:sz w:val="24"/>
      <w:szCs w:val="24"/>
    </w:rPr>
  </w:style>
  <w:style w:type="character" w:customStyle="1" w:styleId="Heading7Char10">
    <w:name w:val="Heading 7 Char10"/>
    <w:basedOn w:val="DefaultParagraphFont"/>
    <w:rsid w:val="00C230B4"/>
    <w:rPr>
      <w:b/>
      <w:kern w:val="28"/>
      <w:sz w:val="24"/>
      <w:szCs w:val="24"/>
    </w:rPr>
  </w:style>
  <w:style w:type="character" w:customStyle="1" w:styleId="Heading8Char10">
    <w:name w:val="Heading 8 Char10"/>
    <w:basedOn w:val="DefaultParagraphFont"/>
    <w:rsid w:val="00C230B4"/>
    <w:rPr>
      <w:b/>
      <w:i/>
      <w:kern w:val="28"/>
      <w:sz w:val="24"/>
      <w:szCs w:val="24"/>
    </w:rPr>
  </w:style>
  <w:style w:type="character" w:customStyle="1" w:styleId="Heading9Char10">
    <w:name w:val="Heading 9 Char10"/>
    <w:basedOn w:val="DefaultParagraphFont"/>
    <w:rsid w:val="00C230B4"/>
    <w:rPr>
      <w:b/>
      <w:i/>
      <w:kern w:val="28"/>
      <w:sz w:val="24"/>
      <w:szCs w:val="24"/>
    </w:rPr>
  </w:style>
  <w:style w:type="paragraph" w:customStyle="1" w:styleId="HeaderlikeH120">
    <w:name w:val="Header like H120"/>
    <w:basedOn w:val="Heading2"/>
    <w:rsid w:val="00C230B4"/>
    <w:pPr>
      <w:spacing w:before="120" w:line="360" w:lineRule="exact"/>
      <w:ind w:firstLine="720"/>
      <w:outlineLvl w:val="9"/>
    </w:pPr>
    <w:rPr>
      <w:b/>
      <w:i w:val="0"/>
      <w:sz w:val="36"/>
    </w:rPr>
  </w:style>
  <w:style w:type="paragraph" w:customStyle="1" w:styleId="Quotation81">
    <w:name w:val="Quotation81"/>
    <w:basedOn w:val="Normal"/>
    <w:autoRedefine/>
    <w:rsid w:val="00C230B4"/>
    <w:pPr>
      <w:spacing w:before="120" w:after="120" w:line="480" w:lineRule="exact"/>
      <w:ind w:left="720" w:right="720" w:firstLine="720"/>
      <w:jc w:val="both"/>
    </w:pPr>
    <w:rPr>
      <w:i/>
      <w:szCs w:val="20"/>
    </w:rPr>
  </w:style>
  <w:style w:type="character" w:customStyle="1" w:styleId="QuotationChar70">
    <w:name w:val="Quotation Char70"/>
    <w:basedOn w:val="BodyTextChar"/>
    <w:rsid w:val="00C230B4"/>
    <w:rPr>
      <w:i/>
      <w:sz w:val="24"/>
      <w:szCs w:val="24"/>
    </w:rPr>
  </w:style>
  <w:style w:type="paragraph" w:customStyle="1" w:styleId="Greeting21">
    <w:name w:val="Greeting21"/>
    <w:basedOn w:val="Normal"/>
    <w:rsid w:val="00C230B4"/>
    <w:pPr>
      <w:spacing w:after="120" w:line="480" w:lineRule="exact"/>
      <w:ind w:firstLine="720"/>
    </w:pPr>
    <w:rPr>
      <w:szCs w:val="20"/>
    </w:rPr>
  </w:style>
  <w:style w:type="paragraph" w:customStyle="1" w:styleId="H2A21">
    <w:name w:val="H2A21"/>
    <w:basedOn w:val="H2"/>
    <w:rsid w:val="00C230B4"/>
    <w:pPr>
      <w:outlineLvl w:val="9"/>
    </w:pPr>
    <w:rPr>
      <w:rFonts w:ascii="Times New Roman" w:hAnsi="Times New Roman"/>
      <w:iCs w:val="0"/>
      <w:szCs w:val="28"/>
    </w:rPr>
  </w:style>
  <w:style w:type="paragraph" w:customStyle="1" w:styleId="H230">
    <w:name w:val="H230"/>
    <w:basedOn w:val="BT"/>
    <w:autoRedefine/>
    <w:rsid w:val="00C230B4"/>
    <w:pPr>
      <w:spacing w:line="300" w:lineRule="atLeast"/>
      <w:ind w:firstLine="720"/>
      <w:outlineLvl w:val="1"/>
    </w:pPr>
  </w:style>
  <w:style w:type="paragraph" w:customStyle="1" w:styleId="BT21">
    <w:name w:val="BT2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21">
    <w:name w:val="BT Char21"/>
    <w:basedOn w:val="DefaultParagraphFont"/>
    <w:rsid w:val="00C230B4"/>
    <w:rPr>
      <w:sz w:val="24"/>
      <w:lang w:val="en-US" w:eastAsia="en-US" w:bidi="ar-SA"/>
    </w:rPr>
  </w:style>
  <w:style w:type="paragraph" w:customStyle="1" w:styleId="Level3Heading21">
    <w:name w:val="Level 3 Heading21"/>
    <w:rsid w:val="00C230B4"/>
    <w:pPr>
      <w:keepNext/>
      <w:keepLines/>
      <w:widowControl w:val="0"/>
      <w:spacing w:after="240" w:line="480" w:lineRule="exact"/>
      <w:jc w:val="center"/>
    </w:pPr>
    <w:rPr>
      <w:rFonts w:ascii="Times" w:hAnsi="Times"/>
      <w:b/>
      <w:snapToGrid w:val="0"/>
      <w:sz w:val="28"/>
      <w:szCs w:val="24"/>
    </w:rPr>
  </w:style>
  <w:style w:type="paragraph" w:customStyle="1" w:styleId="flushleft39">
    <w:name w:val="flush left39"/>
    <w:aliases w:val="no hang3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0">
    <w:name w:val="QT50"/>
    <w:basedOn w:val="NormalWeb"/>
    <w:autoRedefine/>
    <w:rsid w:val="00C230B4"/>
    <w:pPr>
      <w:spacing w:after="120" w:line="300" w:lineRule="atLeast"/>
      <w:ind w:left="720" w:right="720" w:firstLine="720"/>
      <w:jc w:val="both"/>
    </w:pPr>
    <w:rPr>
      <w:rFonts w:cs="Arial"/>
      <w:i/>
    </w:rPr>
  </w:style>
  <w:style w:type="character" w:customStyle="1" w:styleId="QTChar40">
    <w:name w:val="QT Char40"/>
    <w:basedOn w:val="DefaultParagraphFont"/>
    <w:rsid w:val="00C230B4"/>
    <w:rPr>
      <w:rFonts w:cs="Arial"/>
      <w:i/>
      <w:sz w:val="24"/>
      <w:lang w:val="en-US" w:eastAsia="en-US" w:bidi="ar-SA"/>
    </w:rPr>
  </w:style>
  <w:style w:type="character" w:customStyle="1" w:styleId="BTCharCharCharChar19">
    <w:name w:val="BT Char Char Char Char19"/>
    <w:basedOn w:val="DefaultParagraphFont"/>
    <w:rsid w:val="00C230B4"/>
    <w:rPr>
      <w:sz w:val="24"/>
      <w:lang w:val="en-US" w:eastAsia="en-US" w:bidi="ar-SA"/>
    </w:rPr>
  </w:style>
  <w:style w:type="paragraph" w:customStyle="1" w:styleId="BTCharCharChar20">
    <w:name w:val="BT Char Char Char20"/>
    <w:basedOn w:val="Normal"/>
    <w:autoRedefine/>
    <w:rsid w:val="00C230B4"/>
    <w:pPr>
      <w:spacing w:after="120" w:line="300" w:lineRule="exact"/>
      <w:ind w:firstLine="720"/>
      <w:jc w:val="both"/>
    </w:pPr>
    <w:rPr>
      <w:szCs w:val="20"/>
    </w:rPr>
  </w:style>
  <w:style w:type="paragraph" w:customStyle="1" w:styleId="FNChar20">
    <w:name w:val="FN Char20"/>
    <w:basedOn w:val="FootnoteText"/>
    <w:autoRedefine/>
    <w:rsid w:val="00C230B4"/>
    <w:pPr>
      <w:contextualSpacing/>
      <w:jc w:val="both"/>
    </w:pPr>
  </w:style>
  <w:style w:type="character" w:customStyle="1" w:styleId="FNCharChar19">
    <w:name w:val="FN Char Char19"/>
    <w:basedOn w:val="DefaultParagraphFont"/>
    <w:rsid w:val="00C230B4"/>
    <w:rPr>
      <w:sz w:val="18"/>
    </w:rPr>
  </w:style>
  <w:style w:type="paragraph" w:customStyle="1" w:styleId="StyleBodyTextBold133">
    <w:name w:val="Style Body Text + Bold133"/>
    <w:basedOn w:val="Normal"/>
    <w:autoRedefine/>
    <w:rsid w:val="00C230B4"/>
    <w:pPr>
      <w:spacing w:after="120" w:line="480" w:lineRule="exact"/>
      <w:ind w:firstLine="720"/>
      <w:jc w:val="both"/>
    </w:pPr>
    <w:rPr>
      <w:b/>
      <w:bCs/>
      <w:szCs w:val="20"/>
    </w:rPr>
  </w:style>
  <w:style w:type="character" w:customStyle="1" w:styleId="StyleBodyTextBold1Char33">
    <w:name w:val="Style Body Text + Bold1 Char33"/>
    <w:basedOn w:val="BodyTextChar"/>
    <w:rsid w:val="00C230B4"/>
    <w:rPr>
      <w:b/>
      <w:bCs/>
      <w:sz w:val="24"/>
      <w:szCs w:val="24"/>
    </w:rPr>
  </w:style>
  <w:style w:type="character" w:customStyle="1" w:styleId="HeaderChar33">
    <w:name w:val="Header Char33"/>
    <w:basedOn w:val="DefaultParagraphFont"/>
    <w:rsid w:val="00C230B4"/>
    <w:rPr>
      <w:i/>
      <w:sz w:val="24"/>
    </w:rPr>
  </w:style>
  <w:style w:type="character" w:customStyle="1" w:styleId="CommentTextChar19">
    <w:name w:val="Comment Text Char19"/>
    <w:basedOn w:val="DefaultParagraphFont"/>
    <w:rsid w:val="00C230B4"/>
    <w:rPr>
      <w:sz w:val="24"/>
      <w:szCs w:val="24"/>
    </w:rPr>
  </w:style>
  <w:style w:type="character" w:customStyle="1" w:styleId="BodyTextIndentChar19">
    <w:name w:val="Body Text Indent Char19"/>
    <w:basedOn w:val="DefaultParagraphFont"/>
    <w:rsid w:val="00C230B4"/>
    <w:rPr>
      <w:rFonts w:cs="Arial"/>
      <w:sz w:val="24"/>
    </w:rPr>
  </w:style>
  <w:style w:type="character" w:customStyle="1" w:styleId="DateChar19">
    <w:name w:val="Date Char19"/>
    <w:basedOn w:val="DefaultParagraphFont"/>
    <w:rsid w:val="00C230B4"/>
    <w:rPr>
      <w:rFonts w:cs="Arial"/>
      <w:b/>
      <w:sz w:val="24"/>
    </w:rPr>
  </w:style>
  <w:style w:type="character" w:customStyle="1" w:styleId="EndnoteTextChar19">
    <w:name w:val="Endnote Text Char19"/>
    <w:basedOn w:val="DefaultParagraphFont"/>
    <w:rsid w:val="00C230B4"/>
    <w:rPr>
      <w:sz w:val="18"/>
      <w:szCs w:val="24"/>
    </w:rPr>
  </w:style>
  <w:style w:type="character" w:customStyle="1" w:styleId="FooterChar30">
    <w:name w:val="Footer Char30"/>
    <w:basedOn w:val="DefaultParagraphFont"/>
    <w:rsid w:val="00C230B4"/>
    <w:rPr>
      <w:sz w:val="24"/>
    </w:rPr>
  </w:style>
  <w:style w:type="paragraph" w:customStyle="1" w:styleId="FooterEven20">
    <w:name w:val="Footer Even20"/>
    <w:basedOn w:val="Footer"/>
    <w:rsid w:val="00C230B4"/>
    <w:pPr>
      <w:spacing w:after="120" w:line="480" w:lineRule="exact"/>
      <w:ind w:firstLine="720"/>
      <w:jc w:val="both"/>
    </w:pPr>
    <w:rPr>
      <w:szCs w:val="20"/>
    </w:rPr>
  </w:style>
  <w:style w:type="paragraph" w:customStyle="1" w:styleId="FooterFirst20">
    <w:name w:val="Footer First20"/>
    <w:basedOn w:val="Footer"/>
    <w:rsid w:val="00C230B4"/>
    <w:pPr>
      <w:spacing w:after="120" w:line="480" w:lineRule="exact"/>
      <w:ind w:firstLine="720"/>
      <w:jc w:val="both"/>
    </w:pPr>
    <w:rPr>
      <w:szCs w:val="20"/>
    </w:rPr>
  </w:style>
  <w:style w:type="paragraph" w:customStyle="1" w:styleId="FooterOdd20">
    <w:name w:val="Footer Odd20"/>
    <w:basedOn w:val="Footer"/>
    <w:rsid w:val="00C230B4"/>
    <w:pPr>
      <w:spacing w:after="120" w:line="480" w:lineRule="exact"/>
      <w:ind w:firstLine="720"/>
      <w:jc w:val="both"/>
    </w:pPr>
    <w:rPr>
      <w:szCs w:val="20"/>
    </w:rPr>
  </w:style>
  <w:style w:type="character" w:customStyle="1" w:styleId="MacroTextChar19">
    <w:name w:val="Macro Text Char19"/>
    <w:basedOn w:val="DefaultParagraphFont"/>
    <w:rsid w:val="00C230B4"/>
    <w:rPr>
      <w:rFonts w:ascii="Courier New" w:hAnsi="Courier New" w:cs="Arial"/>
      <w:sz w:val="24"/>
    </w:rPr>
  </w:style>
  <w:style w:type="character" w:customStyle="1" w:styleId="MessageHeaderChar19">
    <w:name w:val="Message Header Char19"/>
    <w:basedOn w:val="DefaultParagraphFont"/>
    <w:rsid w:val="00C230B4"/>
    <w:rPr>
      <w:rFonts w:ascii="Arial" w:hAnsi="Arial" w:cs="Arial"/>
      <w:sz w:val="24"/>
    </w:rPr>
  </w:style>
  <w:style w:type="character" w:customStyle="1" w:styleId="SubtitleChar19">
    <w:name w:val="Subtitle Char19"/>
    <w:basedOn w:val="DefaultParagraphFont"/>
    <w:rsid w:val="00C230B4"/>
    <w:rPr>
      <w:rFonts w:ascii="Arial" w:hAnsi="Arial"/>
      <w:i/>
      <w:kern w:val="28"/>
      <w:sz w:val="28"/>
      <w:szCs w:val="24"/>
    </w:rPr>
  </w:style>
  <w:style w:type="paragraph" w:customStyle="1" w:styleId="HeadingBase21">
    <w:name w:val="Heading Base21"/>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9">
    <w:name w:val="Title Char19"/>
    <w:basedOn w:val="DefaultParagraphFont"/>
    <w:rsid w:val="00C230B4"/>
    <w:rPr>
      <w:rFonts w:ascii="Arial" w:hAnsi="Arial"/>
      <w:b/>
      <w:kern w:val="28"/>
      <w:sz w:val="40"/>
      <w:szCs w:val="24"/>
    </w:rPr>
  </w:style>
  <w:style w:type="paragraph" w:customStyle="1" w:styleId="indent5400">
    <w:name w:val="indent 540"/>
    <w:aliases w:val="hang 9 (SP Parts)2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20">
    <w:name w:val="flush left bold titles20"/>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31">
    <w:name w:val="Left Running Head (Even)3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0">
    <w:name w:val="Right Running Head (Odd)20"/>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0">
    <w:name w:val="EXERCISE - BOX2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0">
    <w:name w:val="Thick Line Below2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720">
    <w:name w:val="quotation7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7">
    <w:name w:val="indent 5127"/>
    <w:aliases w:val="hang 52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5">
    <w:name w:val="Level 1 Heading3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4">
    <w:name w:val="indent 1024"/>
    <w:aliases w:val="block22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10">
    <w:name w:val="indent 5221"/>
    <w:aliases w:val="block4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1">
    <w:name w:val="PI2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00">
    <w:name w:val="indent 1520"/>
    <w:aliases w:val="block12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20">
    <w:name w:val="Document Map Char20"/>
    <w:basedOn w:val="DefaultParagraphFont"/>
    <w:rsid w:val="00C230B4"/>
    <w:rPr>
      <w:rFonts w:ascii="Tahoma" w:hAnsi="Tahoma" w:cs="Tahoma"/>
      <w:sz w:val="24"/>
      <w:szCs w:val="24"/>
      <w:shd w:val="clear" w:color="auto" w:fill="000080"/>
    </w:rPr>
  </w:style>
  <w:style w:type="character" w:customStyle="1" w:styleId="PlainTextChar20">
    <w:name w:val="Plain Text Char20"/>
    <w:basedOn w:val="DefaultParagraphFont"/>
    <w:rsid w:val="00C230B4"/>
    <w:rPr>
      <w:rFonts w:ascii="Courier New" w:hAnsi="Courier New" w:cs="Courier New"/>
      <w:lang w:bidi="he-IL"/>
    </w:rPr>
  </w:style>
  <w:style w:type="paragraph" w:customStyle="1" w:styleId="quotation123">
    <w:name w:val="quotation12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20">
    <w:name w:val="List First20"/>
    <w:basedOn w:val="List"/>
    <w:next w:val="List"/>
    <w:rsid w:val="00C230B4"/>
    <w:pPr>
      <w:tabs>
        <w:tab w:val="clear" w:pos="720"/>
      </w:tabs>
      <w:spacing w:before="0" w:line="480" w:lineRule="exact"/>
      <w:jc w:val="both"/>
    </w:pPr>
    <w:rPr>
      <w:szCs w:val="20"/>
    </w:rPr>
  </w:style>
  <w:style w:type="paragraph" w:customStyle="1" w:styleId="ListLast20">
    <w:name w:val="List Last20"/>
    <w:basedOn w:val="List"/>
    <w:rsid w:val="00C230B4"/>
    <w:pPr>
      <w:tabs>
        <w:tab w:val="clear" w:pos="720"/>
      </w:tabs>
      <w:spacing w:before="0" w:line="480" w:lineRule="exact"/>
      <w:jc w:val="both"/>
    </w:pPr>
    <w:rPr>
      <w:szCs w:val="20"/>
    </w:rPr>
  </w:style>
  <w:style w:type="paragraph" w:customStyle="1" w:styleId="ListNumberFirst20">
    <w:name w:val="List Number First20"/>
    <w:basedOn w:val="ListNumber"/>
    <w:next w:val="ListNumber"/>
    <w:rsid w:val="00C230B4"/>
    <w:pPr>
      <w:spacing w:before="0" w:line="480" w:lineRule="exact"/>
      <w:jc w:val="both"/>
    </w:pPr>
    <w:rPr>
      <w:szCs w:val="20"/>
    </w:rPr>
  </w:style>
  <w:style w:type="paragraph" w:customStyle="1" w:styleId="ListNumberLast20">
    <w:name w:val="List Number Last20"/>
    <w:basedOn w:val="ListNumber"/>
    <w:rsid w:val="00C230B4"/>
    <w:pPr>
      <w:spacing w:before="0" w:line="480" w:lineRule="exact"/>
      <w:jc w:val="both"/>
    </w:pPr>
    <w:rPr>
      <w:szCs w:val="20"/>
    </w:rPr>
  </w:style>
  <w:style w:type="paragraph" w:customStyle="1" w:styleId="PartLabel20">
    <w:name w:val="Part Label20"/>
    <w:basedOn w:val="HeadingBase"/>
    <w:next w:val="Normal"/>
    <w:rsid w:val="00C230B4"/>
    <w:pPr>
      <w:spacing w:after="120" w:line="480" w:lineRule="exact"/>
      <w:ind w:firstLine="720"/>
      <w:jc w:val="both"/>
    </w:pPr>
    <w:rPr>
      <w:szCs w:val="20"/>
    </w:rPr>
  </w:style>
  <w:style w:type="paragraph" w:customStyle="1" w:styleId="PartTitle20">
    <w:name w:val="Part Title20"/>
    <w:basedOn w:val="HeadingBase"/>
    <w:next w:val="PartSubtitle"/>
    <w:rsid w:val="00C230B4"/>
    <w:pPr>
      <w:spacing w:after="120" w:line="480" w:lineRule="exact"/>
      <w:ind w:firstLine="720"/>
      <w:jc w:val="both"/>
    </w:pPr>
    <w:rPr>
      <w:szCs w:val="20"/>
    </w:rPr>
  </w:style>
  <w:style w:type="paragraph" w:customStyle="1" w:styleId="PartSubtitle21">
    <w:name w:val="Part Subtitle2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0">
    <w:name w:val="Section Heading20"/>
    <w:basedOn w:val="HeadingBase"/>
    <w:rsid w:val="00C230B4"/>
    <w:pPr>
      <w:spacing w:after="120" w:line="480" w:lineRule="exact"/>
      <w:ind w:firstLine="720"/>
      <w:jc w:val="both"/>
    </w:pPr>
    <w:rPr>
      <w:szCs w:val="20"/>
    </w:rPr>
  </w:style>
  <w:style w:type="paragraph" w:customStyle="1" w:styleId="SectionLabel20">
    <w:name w:val="Section Label20"/>
    <w:basedOn w:val="HeadingBase"/>
    <w:rsid w:val="00C230B4"/>
    <w:pPr>
      <w:spacing w:after="120" w:line="480" w:lineRule="exact"/>
      <w:ind w:firstLine="720"/>
      <w:jc w:val="both"/>
    </w:pPr>
    <w:rPr>
      <w:szCs w:val="20"/>
    </w:rPr>
  </w:style>
  <w:style w:type="paragraph" w:customStyle="1" w:styleId="TitleCover20">
    <w:name w:val="Title Cover20"/>
    <w:basedOn w:val="HeadingBase"/>
    <w:next w:val="SubtitleCover"/>
    <w:rsid w:val="00C230B4"/>
    <w:pPr>
      <w:spacing w:after="120" w:line="480" w:lineRule="exact"/>
      <w:ind w:firstLine="720"/>
      <w:jc w:val="both"/>
    </w:pPr>
    <w:rPr>
      <w:szCs w:val="20"/>
    </w:rPr>
  </w:style>
  <w:style w:type="paragraph" w:customStyle="1" w:styleId="SubtitleCover21">
    <w:name w:val="Subtitle Cover2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20">
    <w:name w:val="Title 320"/>
    <w:basedOn w:val="Title2"/>
    <w:rsid w:val="00C230B4"/>
    <w:pPr>
      <w:ind w:firstLine="720"/>
    </w:pPr>
    <w:rPr>
      <w:szCs w:val="20"/>
    </w:rPr>
  </w:style>
  <w:style w:type="paragraph" w:customStyle="1" w:styleId="Title221">
    <w:name w:val="Title 221"/>
    <w:basedOn w:val="Normal"/>
    <w:rsid w:val="00C230B4"/>
    <w:pPr>
      <w:spacing w:after="120" w:line="300" w:lineRule="atLeast"/>
      <w:ind w:firstLine="720"/>
      <w:jc w:val="center"/>
    </w:pPr>
    <w:rPr>
      <w:sz w:val="52"/>
      <w:szCs w:val="20"/>
    </w:rPr>
  </w:style>
  <w:style w:type="paragraph" w:customStyle="1" w:styleId="H3A20">
    <w:name w:val="H3A20"/>
    <w:basedOn w:val="H3"/>
    <w:rsid w:val="00C230B4"/>
  </w:style>
  <w:style w:type="paragraph" w:customStyle="1" w:styleId="H330">
    <w:name w:val="H33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20">
    <w:name w:val="H420"/>
    <w:basedOn w:val="H4A"/>
    <w:next w:val="Normal"/>
    <w:autoRedefine/>
    <w:rsid w:val="00C230B4"/>
  </w:style>
  <w:style w:type="paragraph" w:customStyle="1" w:styleId="H4A20">
    <w:name w:val="H4A2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20">
    <w:name w:val="Block Quotation First2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0">
    <w:name w:val="Block Quotation20"/>
    <w:basedOn w:val="Normal"/>
    <w:rsid w:val="00C230B4"/>
    <w:pPr>
      <w:keepLines/>
      <w:spacing w:after="160" w:line="480" w:lineRule="exact"/>
      <w:ind w:left="720" w:right="720" w:firstLine="720"/>
      <w:jc w:val="both"/>
    </w:pPr>
    <w:rPr>
      <w:i/>
      <w:szCs w:val="20"/>
    </w:rPr>
  </w:style>
  <w:style w:type="paragraph" w:customStyle="1" w:styleId="BlockQuotationLast20">
    <w:name w:val="Block Quotation Last20"/>
    <w:basedOn w:val="BlockQuotation"/>
    <w:rsid w:val="00C230B4"/>
    <w:pPr>
      <w:tabs>
        <w:tab w:val="clear" w:pos="720"/>
      </w:tabs>
      <w:spacing w:before="0" w:line="480" w:lineRule="exact"/>
      <w:ind w:firstLine="720"/>
      <w:jc w:val="both"/>
    </w:pPr>
    <w:rPr>
      <w:szCs w:val="20"/>
    </w:rPr>
  </w:style>
  <w:style w:type="paragraph" w:customStyle="1" w:styleId="BodyTextKeep20">
    <w:name w:val="Body Text Keep20"/>
    <w:basedOn w:val="Normal"/>
    <w:rsid w:val="00C230B4"/>
    <w:pPr>
      <w:keepNext/>
      <w:spacing w:after="120" w:line="480" w:lineRule="exact"/>
      <w:ind w:firstLine="720"/>
      <w:jc w:val="both"/>
    </w:pPr>
    <w:rPr>
      <w:szCs w:val="20"/>
    </w:rPr>
  </w:style>
  <w:style w:type="paragraph" w:customStyle="1" w:styleId="ChapterLabel20">
    <w:name w:val="Chapter Label2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0">
    <w:name w:val="Chapter Subtitle2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0">
    <w:name w:val="Chapter Title2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1">
    <w:name w:val="Document Label21"/>
    <w:basedOn w:val="Normal"/>
    <w:rsid w:val="00C230B4"/>
    <w:pPr>
      <w:keepNext/>
      <w:spacing w:before="240" w:after="360" w:line="480" w:lineRule="exact"/>
      <w:ind w:firstLine="720"/>
      <w:jc w:val="both"/>
    </w:pPr>
    <w:rPr>
      <w:b/>
      <w:kern w:val="28"/>
      <w:sz w:val="36"/>
      <w:szCs w:val="20"/>
    </w:rPr>
  </w:style>
  <w:style w:type="paragraph" w:customStyle="1" w:styleId="FootnoteBase40">
    <w:name w:val="Footnote Base40"/>
    <w:basedOn w:val="Normal"/>
    <w:rsid w:val="00C230B4"/>
    <w:pPr>
      <w:tabs>
        <w:tab w:val="left" w:pos="187"/>
      </w:tabs>
      <w:spacing w:after="120" w:line="220" w:lineRule="exact"/>
      <w:ind w:left="187" w:hanging="187"/>
      <w:jc w:val="both"/>
    </w:pPr>
    <w:rPr>
      <w:sz w:val="18"/>
      <w:szCs w:val="20"/>
    </w:rPr>
  </w:style>
  <w:style w:type="paragraph" w:customStyle="1" w:styleId="HeaderBase20">
    <w:name w:val="Header Base20"/>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21">
    <w:name w:val="Header Even21"/>
    <w:basedOn w:val="Header"/>
    <w:rsid w:val="00C230B4"/>
    <w:pPr>
      <w:ind w:firstLine="720"/>
      <w:jc w:val="both"/>
    </w:pPr>
    <w:rPr>
      <w:sz w:val="56"/>
      <w:szCs w:val="56"/>
    </w:rPr>
  </w:style>
  <w:style w:type="paragraph" w:customStyle="1" w:styleId="HeaderFirst20">
    <w:name w:val="Header First20"/>
    <w:basedOn w:val="Header"/>
    <w:rsid w:val="00C230B4"/>
    <w:pPr>
      <w:ind w:firstLine="720"/>
      <w:jc w:val="center"/>
    </w:pPr>
    <w:rPr>
      <w:sz w:val="56"/>
      <w:szCs w:val="56"/>
    </w:rPr>
  </w:style>
  <w:style w:type="paragraph" w:customStyle="1" w:styleId="HeaderOdd20">
    <w:name w:val="Header Odd20"/>
    <w:basedOn w:val="Header"/>
    <w:rsid w:val="00C230B4"/>
    <w:pPr>
      <w:tabs>
        <w:tab w:val="right" w:pos="0"/>
      </w:tabs>
      <w:ind w:firstLine="720"/>
      <w:jc w:val="right"/>
    </w:pPr>
    <w:rPr>
      <w:sz w:val="56"/>
      <w:szCs w:val="56"/>
    </w:rPr>
  </w:style>
  <w:style w:type="paragraph" w:customStyle="1" w:styleId="IndexBase20">
    <w:name w:val="Index Base20"/>
    <w:basedOn w:val="Normal"/>
    <w:rsid w:val="00C230B4"/>
    <w:pPr>
      <w:tabs>
        <w:tab w:val="right" w:leader="dot" w:pos="3960"/>
      </w:tabs>
      <w:spacing w:after="120" w:line="480" w:lineRule="exact"/>
      <w:ind w:left="720" w:hanging="720"/>
      <w:jc w:val="both"/>
    </w:pPr>
    <w:rPr>
      <w:szCs w:val="20"/>
    </w:rPr>
  </w:style>
  <w:style w:type="paragraph" w:customStyle="1" w:styleId="ListBulletFirst20">
    <w:name w:val="List Bullet First20"/>
    <w:basedOn w:val="ListBullet"/>
    <w:next w:val="ListBullet"/>
    <w:rsid w:val="00C230B4"/>
    <w:pPr>
      <w:spacing w:before="80" w:line="480" w:lineRule="exact"/>
      <w:jc w:val="both"/>
    </w:pPr>
    <w:rPr>
      <w:szCs w:val="20"/>
    </w:rPr>
  </w:style>
  <w:style w:type="paragraph" w:customStyle="1" w:styleId="ListBulletLast20">
    <w:name w:val="List Bullet Last20"/>
    <w:basedOn w:val="ListBullet"/>
    <w:rsid w:val="00C230B4"/>
    <w:pPr>
      <w:spacing w:before="0" w:after="240" w:line="480" w:lineRule="exact"/>
      <w:jc w:val="both"/>
    </w:pPr>
    <w:rPr>
      <w:szCs w:val="20"/>
    </w:rPr>
  </w:style>
  <w:style w:type="paragraph" w:customStyle="1" w:styleId="Picture20">
    <w:name w:val="Picture20"/>
    <w:basedOn w:val="Normal"/>
    <w:next w:val="Caption"/>
    <w:rsid w:val="00C230B4"/>
    <w:pPr>
      <w:keepNext/>
      <w:spacing w:after="120" w:line="480" w:lineRule="exact"/>
      <w:ind w:firstLine="720"/>
      <w:jc w:val="both"/>
    </w:pPr>
    <w:rPr>
      <w:szCs w:val="20"/>
    </w:rPr>
  </w:style>
  <w:style w:type="paragraph" w:customStyle="1" w:styleId="TOCBase20">
    <w:name w:val="TOC Base20"/>
    <w:basedOn w:val="Normal"/>
    <w:rsid w:val="00C230B4"/>
    <w:pPr>
      <w:tabs>
        <w:tab w:val="right" w:leader="dot" w:pos="8640"/>
      </w:tabs>
      <w:spacing w:after="120" w:line="480" w:lineRule="exact"/>
      <w:ind w:firstLine="720"/>
      <w:jc w:val="both"/>
    </w:pPr>
    <w:rPr>
      <w:szCs w:val="20"/>
    </w:rPr>
  </w:style>
  <w:style w:type="paragraph" w:customStyle="1" w:styleId="Indent5230">
    <w:name w:val="Indent523"/>
    <w:basedOn w:val="Normal"/>
    <w:rsid w:val="00C230B4"/>
    <w:pPr>
      <w:spacing w:after="120" w:line="480" w:lineRule="exact"/>
      <w:ind w:left="720" w:firstLine="720"/>
      <w:jc w:val="both"/>
    </w:pPr>
    <w:rPr>
      <w:szCs w:val="20"/>
    </w:rPr>
  </w:style>
  <w:style w:type="paragraph" w:customStyle="1" w:styleId="Indent10201">
    <w:name w:val="Indent1020"/>
    <w:basedOn w:val="Normal"/>
    <w:rsid w:val="00C230B4"/>
    <w:pPr>
      <w:spacing w:after="120" w:line="480" w:lineRule="exact"/>
      <w:ind w:left="1440" w:firstLine="720"/>
      <w:jc w:val="both"/>
    </w:pPr>
    <w:rPr>
      <w:szCs w:val="20"/>
    </w:rPr>
  </w:style>
  <w:style w:type="paragraph" w:customStyle="1" w:styleId="Indent15201">
    <w:name w:val="Indent1520"/>
    <w:basedOn w:val="Normal"/>
    <w:rsid w:val="00C230B4"/>
    <w:pPr>
      <w:spacing w:after="120" w:line="480" w:lineRule="exact"/>
      <w:ind w:left="2160" w:firstLine="720"/>
      <w:jc w:val="both"/>
    </w:pPr>
    <w:rPr>
      <w:szCs w:val="20"/>
    </w:rPr>
  </w:style>
  <w:style w:type="paragraph" w:customStyle="1" w:styleId="Indent2020">
    <w:name w:val="Indent2020"/>
    <w:basedOn w:val="Normal"/>
    <w:rsid w:val="00C230B4"/>
    <w:pPr>
      <w:spacing w:after="120" w:line="480" w:lineRule="exact"/>
      <w:ind w:left="2880" w:firstLine="720"/>
      <w:jc w:val="both"/>
    </w:pPr>
    <w:rPr>
      <w:szCs w:val="20"/>
    </w:rPr>
  </w:style>
  <w:style w:type="paragraph" w:customStyle="1" w:styleId="BodyTextNotJustified20">
    <w:name w:val="Body Text Not Justified20"/>
    <w:basedOn w:val="Normal"/>
    <w:rsid w:val="00C230B4"/>
    <w:pPr>
      <w:spacing w:after="120" w:line="480" w:lineRule="exact"/>
      <w:ind w:firstLine="720"/>
    </w:pPr>
    <w:rPr>
      <w:szCs w:val="20"/>
    </w:rPr>
  </w:style>
  <w:style w:type="paragraph" w:customStyle="1" w:styleId="BoldCenterArial12pt20">
    <w:name w:val="Bold Center Arial 12 pt20"/>
    <w:basedOn w:val="Normal"/>
    <w:rsid w:val="00C230B4"/>
    <w:pPr>
      <w:spacing w:after="160" w:line="480" w:lineRule="exact"/>
      <w:ind w:firstLine="720"/>
      <w:jc w:val="center"/>
    </w:pPr>
    <w:rPr>
      <w:rFonts w:ascii="Arial" w:hAnsi="Arial"/>
      <w:b/>
      <w:szCs w:val="20"/>
    </w:rPr>
  </w:style>
  <w:style w:type="paragraph" w:customStyle="1" w:styleId="Exercise20">
    <w:name w:val="Exercise2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0">
    <w:name w:val="Flush Left Bold20"/>
    <w:basedOn w:val="Normal"/>
    <w:rsid w:val="00C230B4"/>
    <w:pPr>
      <w:spacing w:before="120" w:after="120" w:line="290" w:lineRule="exact"/>
      <w:ind w:firstLine="720"/>
      <w:jc w:val="both"/>
    </w:pPr>
    <w:rPr>
      <w:b/>
      <w:snapToGrid w:val="0"/>
      <w:szCs w:val="20"/>
    </w:rPr>
  </w:style>
  <w:style w:type="paragraph" w:customStyle="1" w:styleId="Hang120">
    <w:name w:val="Hang120"/>
    <w:basedOn w:val="Normal"/>
    <w:autoRedefine/>
    <w:rsid w:val="00C230B4"/>
    <w:pPr>
      <w:spacing w:after="120" w:line="480" w:lineRule="exact"/>
      <w:ind w:left="1080" w:hanging="360"/>
      <w:jc w:val="both"/>
    </w:pPr>
    <w:rPr>
      <w:snapToGrid w:val="0"/>
      <w:szCs w:val="20"/>
    </w:rPr>
  </w:style>
  <w:style w:type="paragraph" w:customStyle="1" w:styleId="Style120">
    <w:name w:val="Style120"/>
    <w:basedOn w:val="BP"/>
    <w:next w:val="BT"/>
    <w:autoRedefine/>
    <w:rsid w:val="00C230B4"/>
    <w:pPr>
      <w:spacing w:after="120"/>
      <w:ind w:firstLine="720"/>
    </w:pPr>
    <w:rPr>
      <w:szCs w:val="20"/>
    </w:rPr>
  </w:style>
  <w:style w:type="paragraph" w:customStyle="1" w:styleId="BP20">
    <w:name w:val="BP20"/>
    <w:basedOn w:val="BT"/>
    <w:next w:val="BT"/>
    <w:autoRedefine/>
    <w:rsid w:val="00C230B4"/>
    <w:pPr>
      <w:ind w:firstLine="720"/>
    </w:pPr>
  </w:style>
  <w:style w:type="paragraph" w:customStyle="1" w:styleId="HeadingCaps20">
    <w:name w:val="Heading Caps20"/>
    <w:basedOn w:val="Heading1"/>
    <w:autoRedefine/>
    <w:rsid w:val="00C230B4"/>
    <w:pPr>
      <w:spacing w:after="120" w:line="400" w:lineRule="exact"/>
      <w:ind w:firstLine="720"/>
    </w:pPr>
    <w:rPr>
      <w:caps/>
      <w:snapToGrid w:val="0"/>
      <w:sz w:val="40"/>
      <w:szCs w:val="20"/>
    </w:rPr>
  </w:style>
  <w:style w:type="paragraph" w:customStyle="1" w:styleId="BoldLine21">
    <w:name w:val="Bold Line21"/>
    <w:basedOn w:val="Normal"/>
    <w:rsid w:val="00C230B4"/>
    <w:pPr>
      <w:pBdr>
        <w:bottom w:val="single" w:sz="36" w:space="1" w:color="auto"/>
      </w:pBdr>
      <w:spacing w:after="120" w:line="300" w:lineRule="atLeast"/>
      <w:ind w:firstLine="720"/>
      <w:jc w:val="both"/>
    </w:pPr>
    <w:rPr>
      <w:szCs w:val="20"/>
    </w:rPr>
  </w:style>
  <w:style w:type="paragraph" w:customStyle="1" w:styleId="ExerciseTitle20">
    <w:name w:val="Exercise Title2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21">
    <w:name w:val="Title 121"/>
    <w:basedOn w:val="Normal"/>
    <w:rsid w:val="00C230B4"/>
    <w:pPr>
      <w:spacing w:after="120" w:line="300" w:lineRule="atLeast"/>
      <w:ind w:firstLine="720"/>
      <w:jc w:val="center"/>
    </w:pPr>
    <w:rPr>
      <w:b/>
      <w:sz w:val="72"/>
      <w:szCs w:val="20"/>
    </w:rPr>
  </w:style>
  <w:style w:type="paragraph" w:customStyle="1" w:styleId="Title420">
    <w:name w:val="Title 420"/>
    <w:basedOn w:val="Title3"/>
    <w:rsid w:val="00C230B4"/>
    <w:pPr>
      <w:ind w:firstLine="720"/>
    </w:pPr>
    <w:rPr>
      <w:szCs w:val="20"/>
    </w:rPr>
  </w:style>
  <w:style w:type="paragraph" w:customStyle="1" w:styleId="CenterItalic20">
    <w:name w:val="Center Italic20"/>
    <w:basedOn w:val="Normal"/>
    <w:autoRedefine/>
    <w:rsid w:val="00C230B4"/>
    <w:pPr>
      <w:spacing w:after="120" w:line="480" w:lineRule="exact"/>
      <w:ind w:firstLine="720"/>
      <w:jc w:val="center"/>
    </w:pPr>
    <w:rPr>
      <w:i/>
      <w:szCs w:val="20"/>
    </w:rPr>
  </w:style>
  <w:style w:type="paragraph" w:customStyle="1" w:styleId="LT20">
    <w:name w:val="LT20"/>
    <w:basedOn w:val="Heading2"/>
    <w:autoRedefine/>
    <w:rsid w:val="00C230B4"/>
    <w:pPr>
      <w:ind w:firstLine="720"/>
    </w:pPr>
    <w:rPr>
      <w:b/>
      <w:i w:val="0"/>
      <w:sz w:val="36"/>
    </w:rPr>
  </w:style>
  <w:style w:type="paragraph" w:customStyle="1" w:styleId="Style220">
    <w:name w:val="Style220"/>
    <w:basedOn w:val="H2A"/>
    <w:autoRedefine/>
    <w:rsid w:val="00C230B4"/>
    <w:pPr>
      <w:outlineLvl w:val="2"/>
    </w:pPr>
    <w:rPr>
      <w:i/>
      <w:snapToGrid w:val="0"/>
    </w:rPr>
  </w:style>
  <w:style w:type="paragraph" w:customStyle="1" w:styleId="LS-LessonSubtitle20">
    <w:name w:val="LS - Lesson Subtitle20"/>
    <w:basedOn w:val="H2A"/>
    <w:autoRedefine/>
    <w:rsid w:val="00C230B4"/>
    <w:pPr>
      <w:outlineLvl w:val="2"/>
    </w:pPr>
    <w:rPr>
      <w:i/>
      <w:snapToGrid w:val="0"/>
    </w:rPr>
  </w:style>
  <w:style w:type="paragraph" w:customStyle="1" w:styleId="L120">
    <w:name w:val="L120"/>
    <w:basedOn w:val="Normal"/>
    <w:autoRedefine/>
    <w:rsid w:val="00C230B4"/>
    <w:pPr>
      <w:spacing w:after="120" w:line="480" w:lineRule="exact"/>
      <w:ind w:left="720" w:hanging="720"/>
      <w:jc w:val="both"/>
    </w:pPr>
    <w:rPr>
      <w:szCs w:val="20"/>
    </w:rPr>
  </w:style>
  <w:style w:type="paragraph" w:customStyle="1" w:styleId="L220">
    <w:name w:val="L220"/>
    <w:basedOn w:val="BT"/>
    <w:autoRedefine/>
    <w:rsid w:val="00C230B4"/>
    <w:pPr>
      <w:tabs>
        <w:tab w:val="left" w:pos="720"/>
      </w:tabs>
      <w:ind w:left="1440" w:hanging="720"/>
    </w:pPr>
  </w:style>
  <w:style w:type="paragraph" w:customStyle="1" w:styleId="L320">
    <w:name w:val="L320"/>
    <w:basedOn w:val="BT"/>
    <w:autoRedefine/>
    <w:rsid w:val="00C230B4"/>
    <w:pPr>
      <w:tabs>
        <w:tab w:val="left" w:pos="720"/>
        <w:tab w:val="left" w:pos="2160"/>
      </w:tabs>
      <w:ind w:left="2160" w:hanging="720"/>
    </w:pPr>
  </w:style>
  <w:style w:type="paragraph" w:customStyle="1" w:styleId="H124">
    <w:name w:val="H124"/>
    <w:basedOn w:val="BT"/>
    <w:next w:val="BT"/>
    <w:autoRedefine/>
    <w:rsid w:val="00C230B4"/>
    <w:pPr>
      <w:spacing w:line="300" w:lineRule="atLeast"/>
      <w:ind w:firstLine="720"/>
      <w:outlineLvl w:val="0"/>
    </w:pPr>
    <w:rPr>
      <w:rFonts w:ascii="Arial" w:hAnsi="Arial"/>
      <w:b/>
      <w:kern w:val="28"/>
    </w:rPr>
  </w:style>
  <w:style w:type="paragraph" w:customStyle="1" w:styleId="H1A20">
    <w:name w:val="H1A20"/>
    <w:basedOn w:val="H1"/>
    <w:rsid w:val="00C230B4"/>
    <w:pPr>
      <w:outlineLvl w:val="9"/>
    </w:pPr>
    <w:rPr>
      <w:sz w:val="24"/>
    </w:rPr>
  </w:style>
  <w:style w:type="paragraph" w:customStyle="1" w:styleId="I120">
    <w:name w:val="I120"/>
    <w:basedOn w:val="BT"/>
    <w:autoRedefine/>
    <w:rsid w:val="00C230B4"/>
    <w:pPr>
      <w:ind w:left="720" w:firstLine="720"/>
    </w:pPr>
  </w:style>
  <w:style w:type="paragraph" w:customStyle="1" w:styleId="I220">
    <w:name w:val="I220"/>
    <w:basedOn w:val="BT"/>
    <w:autoRedefine/>
    <w:rsid w:val="00C230B4"/>
    <w:pPr>
      <w:ind w:left="1440" w:firstLine="720"/>
    </w:pPr>
  </w:style>
  <w:style w:type="paragraph" w:customStyle="1" w:styleId="I320">
    <w:name w:val="I320"/>
    <w:basedOn w:val="I1"/>
    <w:autoRedefine/>
    <w:rsid w:val="00C230B4"/>
    <w:pPr>
      <w:ind w:left="2160"/>
    </w:pPr>
  </w:style>
  <w:style w:type="paragraph" w:customStyle="1" w:styleId="GR20">
    <w:name w:val="GR20"/>
    <w:basedOn w:val="BT"/>
    <w:autoRedefine/>
    <w:rsid w:val="00C230B4"/>
    <w:pPr>
      <w:spacing w:beforeLines="60"/>
      <w:ind w:firstLine="720"/>
      <w:jc w:val="left"/>
    </w:pPr>
  </w:style>
  <w:style w:type="paragraph" w:customStyle="1" w:styleId="I420">
    <w:name w:val="I420"/>
    <w:basedOn w:val="I1"/>
    <w:autoRedefine/>
    <w:rsid w:val="00C230B4"/>
    <w:pPr>
      <w:ind w:left="2880"/>
    </w:pPr>
  </w:style>
  <w:style w:type="paragraph" w:customStyle="1" w:styleId="CA20">
    <w:name w:val="CA20"/>
    <w:basedOn w:val="BT"/>
    <w:rsid w:val="00C230B4"/>
    <w:pPr>
      <w:ind w:firstLine="720"/>
      <w:jc w:val="left"/>
    </w:pPr>
  </w:style>
  <w:style w:type="paragraph" w:customStyle="1" w:styleId="StyleBodyText10ptBlack20">
    <w:name w:val="Style Body Text + 10 pt Black20"/>
    <w:basedOn w:val="Normal"/>
    <w:rsid w:val="00C230B4"/>
    <w:pPr>
      <w:spacing w:before="120" w:after="120" w:line="480" w:lineRule="exact"/>
      <w:ind w:firstLine="720"/>
      <w:jc w:val="both"/>
    </w:pPr>
    <w:rPr>
      <w:color w:val="000000"/>
      <w:szCs w:val="20"/>
    </w:rPr>
  </w:style>
  <w:style w:type="paragraph" w:customStyle="1" w:styleId="bt201">
    <w:name w:val="bt2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30">
    <w:name w:val="Style Body Text + Bold30"/>
    <w:basedOn w:val="Normal"/>
    <w:autoRedefine/>
    <w:rsid w:val="00C230B4"/>
    <w:pPr>
      <w:spacing w:after="120" w:line="480" w:lineRule="exact"/>
      <w:ind w:firstLine="720"/>
      <w:jc w:val="both"/>
    </w:pPr>
    <w:rPr>
      <w:b/>
      <w:bCs/>
      <w:szCs w:val="20"/>
    </w:rPr>
  </w:style>
  <w:style w:type="paragraph" w:customStyle="1" w:styleId="H2121">
    <w:name w:val="H212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1">
    <w:name w:val="QT121"/>
    <w:basedOn w:val="NormalWeb"/>
    <w:autoRedefine/>
    <w:rsid w:val="00C230B4"/>
    <w:pPr>
      <w:spacing w:after="120" w:line="300" w:lineRule="atLeast"/>
      <w:ind w:left="720" w:right="720" w:firstLine="720"/>
      <w:jc w:val="both"/>
    </w:pPr>
    <w:rPr>
      <w:rFonts w:cs="Arial"/>
      <w:i/>
    </w:rPr>
  </w:style>
  <w:style w:type="paragraph" w:customStyle="1" w:styleId="Quotation1201">
    <w:name w:val="Quotation120"/>
    <w:basedOn w:val="Normal"/>
    <w:autoRedefine/>
    <w:rsid w:val="00C230B4"/>
    <w:pPr>
      <w:spacing w:before="120" w:after="120" w:line="480" w:lineRule="exact"/>
      <w:ind w:left="720" w:right="720" w:firstLine="720"/>
      <w:jc w:val="both"/>
    </w:pPr>
    <w:rPr>
      <w:i/>
      <w:szCs w:val="20"/>
    </w:rPr>
  </w:style>
  <w:style w:type="character" w:customStyle="1" w:styleId="QuotationChar117">
    <w:name w:val="Quotation Char117"/>
    <w:basedOn w:val="BodyTextChar"/>
    <w:rsid w:val="00C230B4"/>
    <w:rPr>
      <w:rFonts w:ascii="Times New Roman" w:eastAsia="Times New Roman" w:hAnsi="Times New Roman"/>
      <w:i/>
      <w:sz w:val="24"/>
      <w:szCs w:val="24"/>
    </w:rPr>
  </w:style>
  <w:style w:type="paragraph" w:customStyle="1" w:styleId="quotation216">
    <w:name w:val="quotation2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6">
    <w:name w:val="flush left116"/>
    <w:aliases w:val="no hang11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6">
    <w:name w:val="QT216"/>
    <w:basedOn w:val="NormalWeb"/>
    <w:autoRedefine/>
    <w:rsid w:val="00C230B4"/>
    <w:pPr>
      <w:spacing w:after="120" w:line="300" w:lineRule="atLeast"/>
      <w:ind w:left="720" w:right="720" w:firstLine="720"/>
      <w:jc w:val="both"/>
    </w:pPr>
    <w:rPr>
      <w:rFonts w:cs="Arial"/>
      <w:i/>
    </w:rPr>
  </w:style>
  <w:style w:type="paragraph" w:customStyle="1" w:styleId="FootnoteBase115">
    <w:name w:val="Footnote Base115"/>
    <w:basedOn w:val="Normal"/>
    <w:rsid w:val="00C230B4"/>
    <w:pPr>
      <w:tabs>
        <w:tab w:val="left" w:pos="187"/>
      </w:tabs>
      <w:spacing w:after="120" w:line="220" w:lineRule="exact"/>
      <w:ind w:left="187" w:hanging="187"/>
      <w:jc w:val="both"/>
    </w:pPr>
    <w:rPr>
      <w:sz w:val="18"/>
      <w:szCs w:val="20"/>
    </w:rPr>
  </w:style>
  <w:style w:type="paragraph" w:customStyle="1" w:styleId="Quotation2150">
    <w:name w:val="Quotation215"/>
    <w:basedOn w:val="Normal"/>
    <w:autoRedefine/>
    <w:rsid w:val="00C230B4"/>
    <w:pPr>
      <w:spacing w:before="120" w:after="120" w:line="480" w:lineRule="exact"/>
      <w:ind w:left="720" w:right="720" w:firstLine="720"/>
    </w:pPr>
    <w:rPr>
      <w:i/>
      <w:szCs w:val="20"/>
    </w:rPr>
  </w:style>
  <w:style w:type="paragraph" w:customStyle="1" w:styleId="quotation315">
    <w:name w:val="quotation3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3">
    <w:name w:val="QT313"/>
    <w:basedOn w:val="NormalWeb"/>
    <w:autoRedefine/>
    <w:rsid w:val="00C230B4"/>
    <w:pPr>
      <w:spacing w:after="120" w:line="300" w:lineRule="atLeast"/>
      <w:ind w:left="720" w:right="720" w:firstLine="720"/>
      <w:jc w:val="both"/>
    </w:pPr>
    <w:rPr>
      <w:rFonts w:cs="Arial"/>
      <w:i/>
    </w:rPr>
  </w:style>
  <w:style w:type="character" w:customStyle="1" w:styleId="QuotationChar214">
    <w:name w:val="Quotation Char214"/>
    <w:basedOn w:val="BodyTextChar"/>
    <w:rsid w:val="00C230B4"/>
    <w:rPr>
      <w:i/>
      <w:sz w:val="24"/>
      <w:szCs w:val="24"/>
    </w:rPr>
  </w:style>
  <w:style w:type="paragraph" w:customStyle="1" w:styleId="FootnoteBase212">
    <w:name w:val="Footnote Base212"/>
    <w:basedOn w:val="Normal"/>
    <w:rsid w:val="00C230B4"/>
    <w:pPr>
      <w:tabs>
        <w:tab w:val="left" w:pos="187"/>
      </w:tabs>
      <w:spacing w:after="120" w:line="220" w:lineRule="exact"/>
      <w:ind w:left="187" w:hanging="187"/>
      <w:jc w:val="both"/>
    </w:pPr>
    <w:rPr>
      <w:sz w:val="18"/>
      <w:szCs w:val="20"/>
    </w:rPr>
  </w:style>
  <w:style w:type="paragraph" w:customStyle="1" w:styleId="Quotation3130">
    <w:name w:val="Quotation313"/>
    <w:basedOn w:val="Normal"/>
    <w:autoRedefine/>
    <w:rsid w:val="00C230B4"/>
    <w:pPr>
      <w:spacing w:before="120" w:after="120" w:line="480" w:lineRule="exact"/>
      <w:ind w:left="720" w:right="720" w:firstLine="720"/>
    </w:pPr>
    <w:rPr>
      <w:i/>
      <w:szCs w:val="20"/>
    </w:rPr>
  </w:style>
  <w:style w:type="character" w:customStyle="1" w:styleId="QuotationChar313">
    <w:name w:val="Quotation Char313"/>
    <w:basedOn w:val="BodyTextChar"/>
    <w:rsid w:val="00C230B4"/>
    <w:rPr>
      <w:i/>
      <w:sz w:val="24"/>
      <w:szCs w:val="24"/>
    </w:rPr>
  </w:style>
  <w:style w:type="paragraph" w:customStyle="1" w:styleId="quotation4140">
    <w:name w:val="quotation4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1">
    <w:name w:val="QT411"/>
    <w:basedOn w:val="NormalWeb"/>
    <w:autoRedefine/>
    <w:rsid w:val="00C230B4"/>
    <w:pPr>
      <w:spacing w:after="120" w:line="300" w:lineRule="atLeast"/>
      <w:ind w:left="720" w:right="720" w:firstLine="720"/>
      <w:jc w:val="both"/>
    </w:pPr>
    <w:rPr>
      <w:rFonts w:cs="Arial"/>
      <w:i/>
    </w:rPr>
  </w:style>
  <w:style w:type="paragraph" w:customStyle="1" w:styleId="Quotation4300">
    <w:name w:val="Quotation430"/>
    <w:basedOn w:val="Normal"/>
    <w:autoRedefine/>
    <w:rsid w:val="00C230B4"/>
    <w:pPr>
      <w:spacing w:before="120" w:after="120" w:line="480" w:lineRule="exact"/>
      <w:ind w:left="720" w:right="720" w:firstLine="720"/>
      <w:jc w:val="both"/>
    </w:pPr>
    <w:rPr>
      <w:i/>
      <w:szCs w:val="20"/>
    </w:rPr>
  </w:style>
  <w:style w:type="character" w:customStyle="1" w:styleId="QuotationChar411">
    <w:name w:val="Quotation Char411"/>
    <w:basedOn w:val="BodyTextChar"/>
    <w:rsid w:val="00C230B4"/>
    <w:rPr>
      <w:i/>
      <w:sz w:val="24"/>
      <w:szCs w:val="24"/>
    </w:rPr>
  </w:style>
  <w:style w:type="paragraph" w:customStyle="1" w:styleId="Quotation4111">
    <w:name w:val="Quotation4111"/>
    <w:basedOn w:val="Normal"/>
    <w:autoRedefine/>
    <w:rsid w:val="00C230B4"/>
    <w:pPr>
      <w:spacing w:before="120" w:after="120" w:line="480" w:lineRule="exact"/>
      <w:ind w:left="720" w:right="720" w:firstLine="720"/>
      <w:jc w:val="both"/>
    </w:pPr>
    <w:rPr>
      <w:i/>
      <w:szCs w:val="20"/>
    </w:rPr>
  </w:style>
  <w:style w:type="paragraph" w:customStyle="1" w:styleId="Quotation4210">
    <w:name w:val="Quotation4210"/>
    <w:basedOn w:val="Normal"/>
    <w:autoRedefine/>
    <w:rsid w:val="00C230B4"/>
    <w:pPr>
      <w:spacing w:before="120" w:after="120" w:line="480" w:lineRule="exact"/>
      <w:ind w:left="720" w:right="720" w:firstLine="720"/>
      <w:jc w:val="both"/>
    </w:pPr>
    <w:rPr>
      <w:i/>
      <w:szCs w:val="20"/>
    </w:rPr>
  </w:style>
  <w:style w:type="paragraph" w:customStyle="1" w:styleId="HeaderlikeH1111">
    <w:name w:val="Header like H1111"/>
    <w:basedOn w:val="Heading2"/>
    <w:rsid w:val="00C230B4"/>
    <w:pPr>
      <w:spacing w:before="120" w:line="360" w:lineRule="exact"/>
      <w:ind w:firstLine="720"/>
      <w:outlineLvl w:val="9"/>
    </w:pPr>
    <w:rPr>
      <w:b/>
      <w:i w:val="0"/>
      <w:sz w:val="36"/>
    </w:rPr>
  </w:style>
  <w:style w:type="paragraph" w:customStyle="1" w:styleId="Quotation5110">
    <w:name w:val="Quotation511"/>
    <w:basedOn w:val="Normal"/>
    <w:autoRedefine/>
    <w:rsid w:val="00C230B4"/>
    <w:pPr>
      <w:spacing w:before="120" w:after="120" w:line="480" w:lineRule="exact"/>
      <w:ind w:left="720" w:right="720" w:firstLine="720"/>
      <w:jc w:val="both"/>
    </w:pPr>
    <w:rPr>
      <w:i/>
      <w:szCs w:val="20"/>
    </w:rPr>
  </w:style>
  <w:style w:type="character" w:customStyle="1" w:styleId="QuotationChar510">
    <w:name w:val="Quotation Char510"/>
    <w:basedOn w:val="BodyTextChar"/>
    <w:rsid w:val="00C230B4"/>
    <w:rPr>
      <w:i/>
      <w:sz w:val="24"/>
      <w:szCs w:val="24"/>
    </w:rPr>
  </w:style>
  <w:style w:type="paragraph" w:customStyle="1" w:styleId="Greeting111">
    <w:name w:val="Greeting111"/>
    <w:basedOn w:val="Normal"/>
    <w:rsid w:val="00C230B4"/>
    <w:pPr>
      <w:spacing w:after="120" w:line="480" w:lineRule="exact"/>
      <w:ind w:firstLine="720"/>
    </w:pPr>
    <w:rPr>
      <w:szCs w:val="20"/>
    </w:rPr>
  </w:style>
  <w:style w:type="paragraph" w:customStyle="1" w:styleId="H2A111">
    <w:name w:val="H2A111"/>
    <w:basedOn w:val="H2"/>
    <w:rsid w:val="00C230B4"/>
    <w:pPr>
      <w:outlineLvl w:val="9"/>
    </w:pPr>
    <w:rPr>
      <w:rFonts w:ascii="Times New Roman" w:hAnsi="Times New Roman"/>
      <w:iCs w:val="0"/>
      <w:szCs w:val="28"/>
    </w:rPr>
  </w:style>
  <w:style w:type="paragraph" w:customStyle="1" w:styleId="H2211">
    <w:name w:val="H2211"/>
    <w:basedOn w:val="BT"/>
    <w:autoRedefine/>
    <w:rsid w:val="00C230B4"/>
    <w:pPr>
      <w:spacing w:line="300" w:lineRule="atLeast"/>
      <w:ind w:firstLine="720"/>
      <w:outlineLvl w:val="1"/>
    </w:pPr>
  </w:style>
  <w:style w:type="paragraph" w:customStyle="1" w:styleId="BT112">
    <w:name w:val="BT11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evel3Heading111">
    <w:name w:val="Level 3 Heading111"/>
    <w:rsid w:val="00C230B4"/>
    <w:pPr>
      <w:keepNext/>
      <w:keepLines/>
      <w:widowControl w:val="0"/>
      <w:spacing w:after="240" w:line="480" w:lineRule="exact"/>
      <w:jc w:val="center"/>
    </w:pPr>
    <w:rPr>
      <w:rFonts w:ascii="Times" w:hAnsi="Times"/>
      <w:b/>
      <w:snapToGrid w:val="0"/>
      <w:sz w:val="28"/>
      <w:szCs w:val="24"/>
    </w:rPr>
  </w:style>
  <w:style w:type="paragraph" w:customStyle="1" w:styleId="flushleft214">
    <w:name w:val="flush left214"/>
    <w:aliases w:val="no hang2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10">
    <w:name w:val="QT510"/>
    <w:basedOn w:val="NormalWeb"/>
    <w:autoRedefine/>
    <w:rsid w:val="00C230B4"/>
    <w:pPr>
      <w:spacing w:after="120" w:line="300" w:lineRule="atLeast"/>
      <w:ind w:left="720" w:right="720" w:firstLine="720"/>
      <w:jc w:val="both"/>
    </w:pPr>
    <w:rPr>
      <w:rFonts w:cs="Arial"/>
      <w:i/>
    </w:rPr>
  </w:style>
  <w:style w:type="character" w:customStyle="1" w:styleId="QTChar510">
    <w:name w:val="QT Char510"/>
    <w:basedOn w:val="DefaultParagraphFont"/>
    <w:rsid w:val="00C230B4"/>
    <w:rPr>
      <w:rFonts w:cs="Arial"/>
      <w:i/>
      <w:sz w:val="24"/>
      <w:lang w:val="en-US" w:eastAsia="en-US" w:bidi="ar-SA"/>
    </w:rPr>
  </w:style>
  <w:style w:type="paragraph" w:customStyle="1" w:styleId="BTCharCharChar110">
    <w:name w:val="BT Char Char Char110"/>
    <w:basedOn w:val="Normal"/>
    <w:autoRedefine/>
    <w:rsid w:val="00C230B4"/>
    <w:pPr>
      <w:spacing w:after="120" w:line="300" w:lineRule="exact"/>
      <w:ind w:firstLine="720"/>
      <w:jc w:val="both"/>
    </w:pPr>
    <w:rPr>
      <w:szCs w:val="20"/>
    </w:rPr>
  </w:style>
  <w:style w:type="paragraph" w:customStyle="1" w:styleId="FNChar111">
    <w:name w:val="FN Char111"/>
    <w:basedOn w:val="FootnoteText"/>
    <w:autoRedefine/>
    <w:rsid w:val="00C230B4"/>
    <w:pPr>
      <w:contextualSpacing/>
      <w:jc w:val="both"/>
    </w:pPr>
  </w:style>
  <w:style w:type="paragraph" w:customStyle="1" w:styleId="StyleBodyTextBold1114">
    <w:name w:val="Style Body Text + Bold1114"/>
    <w:basedOn w:val="Normal"/>
    <w:autoRedefine/>
    <w:rsid w:val="00C230B4"/>
    <w:pPr>
      <w:spacing w:after="120" w:line="480" w:lineRule="exact"/>
      <w:ind w:firstLine="720"/>
      <w:jc w:val="both"/>
    </w:pPr>
    <w:rPr>
      <w:b/>
      <w:bCs/>
      <w:szCs w:val="20"/>
    </w:rPr>
  </w:style>
  <w:style w:type="character" w:customStyle="1" w:styleId="StyleBodyTextBold1Char114">
    <w:name w:val="Style Body Text + Bold1 Char114"/>
    <w:basedOn w:val="BodyTextChar"/>
    <w:rsid w:val="00C230B4"/>
    <w:rPr>
      <w:b/>
      <w:bCs/>
      <w:sz w:val="24"/>
      <w:szCs w:val="24"/>
    </w:rPr>
  </w:style>
  <w:style w:type="paragraph" w:customStyle="1" w:styleId="FooterEven111">
    <w:name w:val="Footer Even111"/>
    <w:basedOn w:val="Footer"/>
    <w:rsid w:val="00C230B4"/>
    <w:pPr>
      <w:spacing w:after="120" w:line="480" w:lineRule="exact"/>
      <w:ind w:firstLine="720"/>
      <w:jc w:val="both"/>
    </w:pPr>
    <w:rPr>
      <w:szCs w:val="20"/>
    </w:rPr>
  </w:style>
  <w:style w:type="paragraph" w:customStyle="1" w:styleId="FooterFirst111">
    <w:name w:val="Footer First111"/>
    <w:basedOn w:val="Footer"/>
    <w:rsid w:val="00C230B4"/>
    <w:pPr>
      <w:spacing w:after="120" w:line="480" w:lineRule="exact"/>
      <w:ind w:firstLine="720"/>
      <w:jc w:val="both"/>
    </w:pPr>
    <w:rPr>
      <w:szCs w:val="20"/>
    </w:rPr>
  </w:style>
  <w:style w:type="paragraph" w:customStyle="1" w:styleId="FooterOdd111">
    <w:name w:val="Footer Odd111"/>
    <w:basedOn w:val="Footer"/>
    <w:rsid w:val="00C230B4"/>
    <w:pPr>
      <w:spacing w:after="120" w:line="480" w:lineRule="exact"/>
      <w:ind w:firstLine="720"/>
      <w:jc w:val="both"/>
    </w:pPr>
    <w:rPr>
      <w:szCs w:val="20"/>
    </w:rPr>
  </w:style>
  <w:style w:type="paragraph" w:customStyle="1" w:styleId="HeadingBase111">
    <w:name w:val="Heading Base111"/>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310">
    <w:name w:val="indent 5310"/>
    <w:aliases w:val="hang 9 (SP Parts)11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11">
    <w:name w:val="flush left bold titles11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2">
    <w:name w:val="Left Running Head (Even)11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1">
    <w:name w:val="Right Running Head (Odd)11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1">
    <w:name w:val="EXERCISE - BOX11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1">
    <w:name w:val="Thick Line Below11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2">
    <w:name w:val="quotation5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4">
    <w:name w:val="indent 51114"/>
    <w:aliases w:val="hang 511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4">
    <w:name w:val="Level 1 Heading11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4">
    <w:name w:val="indent 10114"/>
    <w:aliases w:val="block211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1">
    <w:name w:val="indent 52111"/>
    <w:aliases w:val="block31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1">
    <w:name w:val="PI11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101">
    <w:name w:val="indent 15110"/>
    <w:aliases w:val="block11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11">
    <w:name w:val="Document Map Char111"/>
    <w:basedOn w:val="DefaultParagraphFont"/>
    <w:rsid w:val="00C230B4"/>
    <w:rPr>
      <w:rFonts w:ascii="Tahoma" w:hAnsi="Tahoma" w:cs="Tahoma"/>
      <w:sz w:val="24"/>
      <w:szCs w:val="24"/>
      <w:shd w:val="clear" w:color="auto" w:fill="000080"/>
    </w:rPr>
  </w:style>
  <w:style w:type="character" w:customStyle="1" w:styleId="PlainTextChar111">
    <w:name w:val="Plain Text Char111"/>
    <w:basedOn w:val="DefaultParagraphFont"/>
    <w:rsid w:val="00C230B4"/>
    <w:rPr>
      <w:rFonts w:ascii="Courier New" w:hAnsi="Courier New" w:cs="Courier New"/>
      <w:lang w:bidi="he-IL"/>
    </w:rPr>
  </w:style>
  <w:style w:type="paragraph" w:customStyle="1" w:styleId="quotation1113">
    <w:name w:val="quotation11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11">
    <w:name w:val="List First111"/>
    <w:basedOn w:val="List"/>
    <w:next w:val="List"/>
    <w:rsid w:val="00C230B4"/>
    <w:pPr>
      <w:tabs>
        <w:tab w:val="clear" w:pos="720"/>
      </w:tabs>
      <w:spacing w:before="0" w:line="480" w:lineRule="exact"/>
      <w:jc w:val="both"/>
    </w:pPr>
    <w:rPr>
      <w:szCs w:val="20"/>
    </w:rPr>
  </w:style>
  <w:style w:type="paragraph" w:customStyle="1" w:styleId="ListLast111">
    <w:name w:val="List Last111"/>
    <w:basedOn w:val="List"/>
    <w:rsid w:val="00C230B4"/>
    <w:pPr>
      <w:tabs>
        <w:tab w:val="clear" w:pos="720"/>
      </w:tabs>
      <w:spacing w:before="0" w:line="480" w:lineRule="exact"/>
      <w:jc w:val="both"/>
    </w:pPr>
    <w:rPr>
      <w:szCs w:val="20"/>
    </w:rPr>
  </w:style>
  <w:style w:type="paragraph" w:customStyle="1" w:styleId="ListNumberFirst111">
    <w:name w:val="List Number First111"/>
    <w:basedOn w:val="ListNumber"/>
    <w:next w:val="ListNumber"/>
    <w:rsid w:val="00C230B4"/>
    <w:pPr>
      <w:spacing w:before="0" w:line="480" w:lineRule="exact"/>
      <w:jc w:val="both"/>
    </w:pPr>
    <w:rPr>
      <w:szCs w:val="20"/>
    </w:rPr>
  </w:style>
  <w:style w:type="paragraph" w:customStyle="1" w:styleId="ListNumberLast111">
    <w:name w:val="List Number Last111"/>
    <w:basedOn w:val="ListNumber"/>
    <w:rsid w:val="00C230B4"/>
    <w:pPr>
      <w:spacing w:before="0" w:line="480" w:lineRule="exact"/>
      <w:jc w:val="both"/>
    </w:pPr>
    <w:rPr>
      <w:szCs w:val="20"/>
    </w:rPr>
  </w:style>
  <w:style w:type="paragraph" w:customStyle="1" w:styleId="PartLabel111">
    <w:name w:val="Part Label111"/>
    <w:basedOn w:val="HeadingBase"/>
    <w:next w:val="Normal"/>
    <w:rsid w:val="00C230B4"/>
    <w:pPr>
      <w:spacing w:after="120" w:line="480" w:lineRule="exact"/>
      <w:ind w:firstLine="720"/>
      <w:jc w:val="both"/>
    </w:pPr>
    <w:rPr>
      <w:szCs w:val="20"/>
    </w:rPr>
  </w:style>
  <w:style w:type="paragraph" w:customStyle="1" w:styleId="PartTitle111">
    <w:name w:val="Part Title111"/>
    <w:basedOn w:val="HeadingBase"/>
    <w:next w:val="PartSubtitle"/>
    <w:rsid w:val="00C230B4"/>
    <w:pPr>
      <w:spacing w:after="120" w:line="480" w:lineRule="exact"/>
      <w:ind w:firstLine="720"/>
      <w:jc w:val="both"/>
    </w:pPr>
    <w:rPr>
      <w:szCs w:val="20"/>
    </w:rPr>
  </w:style>
  <w:style w:type="paragraph" w:customStyle="1" w:styleId="PartSubtitle111">
    <w:name w:val="Part Subtitle11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1">
    <w:name w:val="Section Heading111"/>
    <w:basedOn w:val="HeadingBase"/>
    <w:rsid w:val="00C230B4"/>
    <w:pPr>
      <w:spacing w:after="120" w:line="480" w:lineRule="exact"/>
      <w:ind w:firstLine="720"/>
      <w:jc w:val="both"/>
    </w:pPr>
    <w:rPr>
      <w:szCs w:val="20"/>
    </w:rPr>
  </w:style>
  <w:style w:type="paragraph" w:customStyle="1" w:styleId="SectionLabel111">
    <w:name w:val="Section Label111"/>
    <w:basedOn w:val="HeadingBase"/>
    <w:rsid w:val="00C230B4"/>
    <w:pPr>
      <w:spacing w:after="120" w:line="480" w:lineRule="exact"/>
      <w:ind w:firstLine="720"/>
      <w:jc w:val="both"/>
    </w:pPr>
    <w:rPr>
      <w:szCs w:val="20"/>
    </w:rPr>
  </w:style>
  <w:style w:type="paragraph" w:customStyle="1" w:styleId="TitleCover111">
    <w:name w:val="Title Cover111"/>
    <w:basedOn w:val="HeadingBase"/>
    <w:next w:val="SubtitleCover"/>
    <w:rsid w:val="00C230B4"/>
    <w:pPr>
      <w:spacing w:after="120" w:line="480" w:lineRule="exact"/>
      <w:ind w:firstLine="720"/>
      <w:jc w:val="both"/>
    </w:pPr>
    <w:rPr>
      <w:szCs w:val="20"/>
    </w:rPr>
  </w:style>
  <w:style w:type="paragraph" w:customStyle="1" w:styleId="SubtitleCover111">
    <w:name w:val="Subtitle Cover11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1">
    <w:name w:val="Title 3111"/>
    <w:basedOn w:val="Title2"/>
    <w:rsid w:val="00C230B4"/>
    <w:pPr>
      <w:ind w:firstLine="720"/>
    </w:pPr>
    <w:rPr>
      <w:szCs w:val="20"/>
    </w:rPr>
  </w:style>
  <w:style w:type="paragraph" w:customStyle="1" w:styleId="Title2111">
    <w:name w:val="Title 2111"/>
    <w:basedOn w:val="Normal"/>
    <w:rsid w:val="00C230B4"/>
    <w:pPr>
      <w:spacing w:after="120" w:line="300" w:lineRule="atLeast"/>
      <w:ind w:firstLine="720"/>
      <w:jc w:val="center"/>
    </w:pPr>
    <w:rPr>
      <w:sz w:val="52"/>
      <w:szCs w:val="20"/>
    </w:rPr>
  </w:style>
  <w:style w:type="paragraph" w:customStyle="1" w:styleId="H3A111">
    <w:name w:val="H3A111"/>
    <w:basedOn w:val="H3"/>
    <w:rsid w:val="00C230B4"/>
  </w:style>
  <w:style w:type="paragraph" w:customStyle="1" w:styleId="H3111">
    <w:name w:val="H31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10">
    <w:name w:val="H4110"/>
    <w:basedOn w:val="H4A"/>
    <w:next w:val="Normal"/>
    <w:autoRedefine/>
    <w:rsid w:val="00C230B4"/>
  </w:style>
  <w:style w:type="paragraph" w:customStyle="1" w:styleId="H4A111">
    <w:name w:val="H4A11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1">
    <w:name w:val="Block Quotation First11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1">
    <w:name w:val="Block Quotation111"/>
    <w:basedOn w:val="Normal"/>
    <w:rsid w:val="00C230B4"/>
    <w:pPr>
      <w:keepLines/>
      <w:spacing w:after="160" w:line="480" w:lineRule="exact"/>
      <w:ind w:left="720" w:right="720" w:firstLine="720"/>
      <w:jc w:val="both"/>
    </w:pPr>
    <w:rPr>
      <w:i/>
      <w:szCs w:val="20"/>
    </w:rPr>
  </w:style>
  <w:style w:type="paragraph" w:customStyle="1" w:styleId="BlockQuotationLast111">
    <w:name w:val="Block Quotation Last111"/>
    <w:basedOn w:val="BlockQuotation"/>
    <w:rsid w:val="00C230B4"/>
    <w:pPr>
      <w:tabs>
        <w:tab w:val="clear" w:pos="720"/>
      </w:tabs>
      <w:spacing w:before="0" w:line="480" w:lineRule="exact"/>
      <w:ind w:firstLine="720"/>
      <w:jc w:val="both"/>
    </w:pPr>
    <w:rPr>
      <w:szCs w:val="20"/>
    </w:rPr>
  </w:style>
  <w:style w:type="paragraph" w:customStyle="1" w:styleId="BodyTextKeep111">
    <w:name w:val="Body Text Keep111"/>
    <w:basedOn w:val="Normal"/>
    <w:rsid w:val="00C230B4"/>
    <w:pPr>
      <w:keepNext/>
      <w:spacing w:after="120" w:line="480" w:lineRule="exact"/>
      <w:ind w:firstLine="720"/>
      <w:jc w:val="both"/>
    </w:pPr>
    <w:rPr>
      <w:szCs w:val="20"/>
    </w:rPr>
  </w:style>
  <w:style w:type="paragraph" w:customStyle="1" w:styleId="ChapterLabel111">
    <w:name w:val="Chapter Label11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1">
    <w:name w:val="Chapter Subtitle11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1">
    <w:name w:val="Chapter Title11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1">
    <w:name w:val="Document Label111"/>
    <w:basedOn w:val="Normal"/>
    <w:rsid w:val="00C230B4"/>
    <w:pPr>
      <w:keepNext/>
      <w:spacing w:before="240" w:after="360" w:line="480" w:lineRule="exact"/>
      <w:ind w:firstLine="720"/>
      <w:jc w:val="both"/>
    </w:pPr>
    <w:rPr>
      <w:b/>
      <w:kern w:val="28"/>
      <w:sz w:val="36"/>
      <w:szCs w:val="20"/>
    </w:rPr>
  </w:style>
  <w:style w:type="paragraph" w:customStyle="1" w:styleId="FootnoteBase311">
    <w:name w:val="Footnote Base311"/>
    <w:basedOn w:val="Normal"/>
    <w:rsid w:val="00C230B4"/>
    <w:pPr>
      <w:tabs>
        <w:tab w:val="left" w:pos="187"/>
      </w:tabs>
      <w:spacing w:after="120" w:line="220" w:lineRule="exact"/>
      <w:ind w:left="187" w:hanging="187"/>
      <w:jc w:val="both"/>
    </w:pPr>
    <w:rPr>
      <w:sz w:val="18"/>
      <w:szCs w:val="20"/>
    </w:rPr>
  </w:style>
  <w:style w:type="paragraph" w:customStyle="1" w:styleId="HeaderBase111">
    <w:name w:val="Header Base11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1">
    <w:name w:val="Header Even111"/>
    <w:basedOn w:val="Header"/>
    <w:rsid w:val="00C230B4"/>
    <w:pPr>
      <w:ind w:firstLine="720"/>
      <w:jc w:val="both"/>
    </w:pPr>
    <w:rPr>
      <w:sz w:val="56"/>
      <w:szCs w:val="56"/>
    </w:rPr>
  </w:style>
  <w:style w:type="paragraph" w:customStyle="1" w:styleId="HeaderFirst111">
    <w:name w:val="Header First111"/>
    <w:basedOn w:val="Header"/>
    <w:rsid w:val="00C230B4"/>
    <w:pPr>
      <w:ind w:firstLine="720"/>
      <w:jc w:val="center"/>
    </w:pPr>
    <w:rPr>
      <w:sz w:val="56"/>
      <w:szCs w:val="56"/>
    </w:rPr>
  </w:style>
  <w:style w:type="paragraph" w:customStyle="1" w:styleId="HeaderOdd111">
    <w:name w:val="Header Odd111"/>
    <w:basedOn w:val="Header"/>
    <w:rsid w:val="00C230B4"/>
    <w:pPr>
      <w:tabs>
        <w:tab w:val="right" w:pos="0"/>
      </w:tabs>
      <w:ind w:firstLine="720"/>
      <w:jc w:val="right"/>
    </w:pPr>
    <w:rPr>
      <w:sz w:val="56"/>
      <w:szCs w:val="56"/>
    </w:rPr>
  </w:style>
  <w:style w:type="paragraph" w:customStyle="1" w:styleId="IndexBase111">
    <w:name w:val="Index Base111"/>
    <w:basedOn w:val="Normal"/>
    <w:rsid w:val="00C230B4"/>
    <w:pPr>
      <w:tabs>
        <w:tab w:val="right" w:leader="dot" w:pos="3960"/>
      </w:tabs>
      <w:spacing w:after="120" w:line="480" w:lineRule="exact"/>
      <w:ind w:left="720" w:hanging="720"/>
      <w:jc w:val="both"/>
    </w:pPr>
    <w:rPr>
      <w:szCs w:val="20"/>
    </w:rPr>
  </w:style>
  <w:style w:type="paragraph" w:customStyle="1" w:styleId="ListBulletFirst111">
    <w:name w:val="List Bullet First111"/>
    <w:basedOn w:val="ListBullet"/>
    <w:next w:val="ListBullet"/>
    <w:rsid w:val="00C230B4"/>
    <w:pPr>
      <w:spacing w:before="80" w:line="480" w:lineRule="exact"/>
      <w:jc w:val="both"/>
    </w:pPr>
    <w:rPr>
      <w:szCs w:val="20"/>
    </w:rPr>
  </w:style>
  <w:style w:type="paragraph" w:customStyle="1" w:styleId="ListBulletLast111">
    <w:name w:val="List Bullet Last111"/>
    <w:basedOn w:val="ListBullet"/>
    <w:rsid w:val="00C230B4"/>
    <w:pPr>
      <w:spacing w:before="0" w:after="240" w:line="480" w:lineRule="exact"/>
      <w:jc w:val="both"/>
    </w:pPr>
    <w:rPr>
      <w:szCs w:val="20"/>
    </w:rPr>
  </w:style>
  <w:style w:type="paragraph" w:customStyle="1" w:styleId="Picture111">
    <w:name w:val="Picture111"/>
    <w:basedOn w:val="Normal"/>
    <w:next w:val="Caption"/>
    <w:rsid w:val="00C230B4"/>
    <w:pPr>
      <w:keepNext/>
      <w:spacing w:after="120" w:line="480" w:lineRule="exact"/>
      <w:ind w:firstLine="720"/>
      <w:jc w:val="both"/>
    </w:pPr>
    <w:rPr>
      <w:szCs w:val="20"/>
    </w:rPr>
  </w:style>
  <w:style w:type="paragraph" w:customStyle="1" w:styleId="TOCBase111">
    <w:name w:val="TOC Base111"/>
    <w:basedOn w:val="Normal"/>
    <w:rsid w:val="00C230B4"/>
    <w:pPr>
      <w:tabs>
        <w:tab w:val="right" w:leader="dot" w:pos="8640"/>
      </w:tabs>
      <w:spacing w:after="120" w:line="480" w:lineRule="exact"/>
      <w:ind w:firstLine="720"/>
      <w:jc w:val="both"/>
    </w:pPr>
    <w:rPr>
      <w:szCs w:val="20"/>
    </w:rPr>
  </w:style>
  <w:style w:type="paragraph" w:customStyle="1" w:styleId="Indent51140">
    <w:name w:val="Indent5114"/>
    <w:basedOn w:val="Normal"/>
    <w:rsid w:val="00C230B4"/>
    <w:pPr>
      <w:spacing w:after="120" w:line="480" w:lineRule="exact"/>
      <w:ind w:left="720" w:firstLine="720"/>
      <w:jc w:val="both"/>
    </w:pPr>
    <w:rPr>
      <w:szCs w:val="20"/>
    </w:rPr>
  </w:style>
  <w:style w:type="paragraph" w:customStyle="1" w:styleId="Indent101110">
    <w:name w:val="Indent10111"/>
    <w:basedOn w:val="Normal"/>
    <w:rsid w:val="00C230B4"/>
    <w:pPr>
      <w:spacing w:after="120" w:line="480" w:lineRule="exact"/>
      <w:ind w:left="1440" w:firstLine="720"/>
      <w:jc w:val="both"/>
    </w:pPr>
    <w:rPr>
      <w:szCs w:val="20"/>
    </w:rPr>
  </w:style>
  <w:style w:type="paragraph" w:customStyle="1" w:styleId="Indent15111">
    <w:name w:val="Indent15111"/>
    <w:basedOn w:val="Normal"/>
    <w:rsid w:val="00C230B4"/>
    <w:pPr>
      <w:spacing w:after="120" w:line="480" w:lineRule="exact"/>
      <w:ind w:left="2160" w:firstLine="720"/>
      <w:jc w:val="both"/>
    </w:pPr>
    <w:rPr>
      <w:szCs w:val="20"/>
    </w:rPr>
  </w:style>
  <w:style w:type="paragraph" w:customStyle="1" w:styleId="Indent20111">
    <w:name w:val="Indent20111"/>
    <w:basedOn w:val="Normal"/>
    <w:rsid w:val="00C230B4"/>
    <w:pPr>
      <w:spacing w:after="120" w:line="480" w:lineRule="exact"/>
      <w:ind w:left="2880" w:firstLine="720"/>
      <w:jc w:val="both"/>
    </w:pPr>
    <w:rPr>
      <w:szCs w:val="20"/>
    </w:rPr>
  </w:style>
  <w:style w:type="paragraph" w:customStyle="1" w:styleId="BodyTextNotJustified111">
    <w:name w:val="Body Text Not Justified111"/>
    <w:basedOn w:val="Normal"/>
    <w:rsid w:val="00C230B4"/>
    <w:pPr>
      <w:spacing w:after="120" w:line="480" w:lineRule="exact"/>
      <w:ind w:firstLine="720"/>
    </w:pPr>
    <w:rPr>
      <w:szCs w:val="20"/>
    </w:rPr>
  </w:style>
  <w:style w:type="paragraph" w:customStyle="1" w:styleId="BoldCenterArial12pt111">
    <w:name w:val="Bold Center Arial 12 pt111"/>
    <w:basedOn w:val="Normal"/>
    <w:rsid w:val="00C230B4"/>
    <w:pPr>
      <w:spacing w:after="160" w:line="480" w:lineRule="exact"/>
      <w:ind w:firstLine="720"/>
      <w:jc w:val="center"/>
    </w:pPr>
    <w:rPr>
      <w:rFonts w:ascii="Arial" w:hAnsi="Arial"/>
      <w:b/>
      <w:szCs w:val="20"/>
    </w:rPr>
  </w:style>
  <w:style w:type="paragraph" w:customStyle="1" w:styleId="Exercise111">
    <w:name w:val="Exercise11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1">
    <w:name w:val="Flush Left Bold111"/>
    <w:basedOn w:val="Normal"/>
    <w:rsid w:val="00C230B4"/>
    <w:pPr>
      <w:spacing w:before="120" w:after="120" w:line="290" w:lineRule="exact"/>
      <w:ind w:firstLine="720"/>
      <w:jc w:val="both"/>
    </w:pPr>
    <w:rPr>
      <w:b/>
      <w:snapToGrid w:val="0"/>
      <w:szCs w:val="20"/>
    </w:rPr>
  </w:style>
  <w:style w:type="paragraph" w:customStyle="1" w:styleId="Hang1111">
    <w:name w:val="Hang1111"/>
    <w:basedOn w:val="Normal"/>
    <w:autoRedefine/>
    <w:rsid w:val="00C230B4"/>
    <w:pPr>
      <w:spacing w:after="120" w:line="480" w:lineRule="exact"/>
      <w:ind w:left="1080" w:hanging="360"/>
      <w:jc w:val="both"/>
    </w:pPr>
    <w:rPr>
      <w:snapToGrid w:val="0"/>
      <w:szCs w:val="20"/>
    </w:rPr>
  </w:style>
  <w:style w:type="paragraph" w:customStyle="1" w:styleId="Style1111">
    <w:name w:val="Style1111"/>
    <w:basedOn w:val="BP"/>
    <w:next w:val="BT"/>
    <w:autoRedefine/>
    <w:rsid w:val="00C230B4"/>
    <w:pPr>
      <w:spacing w:after="120"/>
      <w:ind w:firstLine="720"/>
    </w:pPr>
    <w:rPr>
      <w:szCs w:val="20"/>
    </w:rPr>
  </w:style>
  <w:style w:type="paragraph" w:customStyle="1" w:styleId="BP110">
    <w:name w:val="BP110"/>
    <w:basedOn w:val="BT"/>
    <w:next w:val="BT"/>
    <w:autoRedefine/>
    <w:rsid w:val="00C230B4"/>
    <w:pPr>
      <w:ind w:firstLine="720"/>
    </w:pPr>
  </w:style>
  <w:style w:type="paragraph" w:customStyle="1" w:styleId="HeadingCaps111">
    <w:name w:val="Heading Caps111"/>
    <w:basedOn w:val="Heading1"/>
    <w:autoRedefine/>
    <w:rsid w:val="00C230B4"/>
    <w:pPr>
      <w:spacing w:after="120" w:line="400" w:lineRule="exact"/>
      <w:ind w:firstLine="720"/>
    </w:pPr>
    <w:rPr>
      <w:caps/>
      <w:snapToGrid w:val="0"/>
      <w:sz w:val="40"/>
      <w:szCs w:val="20"/>
    </w:rPr>
  </w:style>
  <w:style w:type="paragraph" w:customStyle="1" w:styleId="BoldLine111">
    <w:name w:val="Bold Line111"/>
    <w:basedOn w:val="Normal"/>
    <w:rsid w:val="00C230B4"/>
    <w:pPr>
      <w:pBdr>
        <w:bottom w:val="single" w:sz="36" w:space="1" w:color="auto"/>
      </w:pBdr>
      <w:spacing w:after="120" w:line="300" w:lineRule="atLeast"/>
      <w:ind w:firstLine="720"/>
      <w:jc w:val="both"/>
    </w:pPr>
    <w:rPr>
      <w:szCs w:val="20"/>
    </w:rPr>
  </w:style>
  <w:style w:type="paragraph" w:customStyle="1" w:styleId="ExerciseTitle111">
    <w:name w:val="Exercise Title11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1">
    <w:name w:val="Title 1111"/>
    <w:basedOn w:val="Normal"/>
    <w:rsid w:val="00C230B4"/>
    <w:pPr>
      <w:spacing w:after="120" w:line="300" w:lineRule="atLeast"/>
      <w:ind w:firstLine="720"/>
      <w:jc w:val="center"/>
    </w:pPr>
    <w:rPr>
      <w:b/>
      <w:sz w:val="72"/>
      <w:szCs w:val="20"/>
    </w:rPr>
  </w:style>
  <w:style w:type="paragraph" w:customStyle="1" w:styleId="Title4111">
    <w:name w:val="Title 4111"/>
    <w:basedOn w:val="Title3"/>
    <w:rsid w:val="00C230B4"/>
    <w:pPr>
      <w:ind w:firstLine="720"/>
    </w:pPr>
    <w:rPr>
      <w:szCs w:val="20"/>
    </w:rPr>
  </w:style>
  <w:style w:type="paragraph" w:customStyle="1" w:styleId="CenterItalic111">
    <w:name w:val="Center Italic111"/>
    <w:basedOn w:val="Normal"/>
    <w:autoRedefine/>
    <w:rsid w:val="00C230B4"/>
    <w:pPr>
      <w:spacing w:after="120" w:line="480" w:lineRule="exact"/>
      <w:ind w:firstLine="720"/>
      <w:jc w:val="center"/>
    </w:pPr>
    <w:rPr>
      <w:i/>
      <w:szCs w:val="20"/>
    </w:rPr>
  </w:style>
  <w:style w:type="paragraph" w:customStyle="1" w:styleId="LT111">
    <w:name w:val="LT111"/>
    <w:basedOn w:val="Heading2"/>
    <w:autoRedefine/>
    <w:rsid w:val="00C230B4"/>
    <w:pPr>
      <w:ind w:firstLine="720"/>
    </w:pPr>
    <w:rPr>
      <w:b/>
      <w:i w:val="0"/>
      <w:sz w:val="36"/>
    </w:rPr>
  </w:style>
  <w:style w:type="paragraph" w:customStyle="1" w:styleId="Style2111">
    <w:name w:val="Style2111"/>
    <w:basedOn w:val="H2A"/>
    <w:autoRedefine/>
    <w:rsid w:val="00C230B4"/>
    <w:pPr>
      <w:outlineLvl w:val="2"/>
    </w:pPr>
    <w:rPr>
      <w:i/>
      <w:snapToGrid w:val="0"/>
    </w:rPr>
  </w:style>
  <w:style w:type="paragraph" w:customStyle="1" w:styleId="LS-LessonSubtitle111">
    <w:name w:val="LS - Lesson Subtitle111"/>
    <w:basedOn w:val="H2A"/>
    <w:autoRedefine/>
    <w:rsid w:val="00C230B4"/>
    <w:pPr>
      <w:outlineLvl w:val="2"/>
    </w:pPr>
    <w:rPr>
      <w:i/>
      <w:snapToGrid w:val="0"/>
    </w:rPr>
  </w:style>
  <w:style w:type="paragraph" w:customStyle="1" w:styleId="L1110">
    <w:name w:val="L1110"/>
    <w:basedOn w:val="Normal"/>
    <w:autoRedefine/>
    <w:rsid w:val="00C230B4"/>
    <w:pPr>
      <w:spacing w:after="120" w:line="480" w:lineRule="exact"/>
      <w:ind w:left="720" w:hanging="720"/>
      <w:jc w:val="both"/>
    </w:pPr>
    <w:rPr>
      <w:szCs w:val="20"/>
    </w:rPr>
  </w:style>
  <w:style w:type="paragraph" w:customStyle="1" w:styleId="L2110">
    <w:name w:val="L2110"/>
    <w:basedOn w:val="BT"/>
    <w:autoRedefine/>
    <w:rsid w:val="00C230B4"/>
    <w:pPr>
      <w:tabs>
        <w:tab w:val="left" w:pos="720"/>
      </w:tabs>
      <w:ind w:left="1440" w:hanging="720"/>
    </w:pPr>
  </w:style>
  <w:style w:type="paragraph" w:customStyle="1" w:styleId="L3110">
    <w:name w:val="L3110"/>
    <w:basedOn w:val="BT"/>
    <w:autoRedefine/>
    <w:rsid w:val="00C230B4"/>
    <w:pPr>
      <w:tabs>
        <w:tab w:val="left" w:pos="720"/>
        <w:tab w:val="left" w:pos="2160"/>
      </w:tabs>
      <w:ind w:left="2160" w:hanging="720"/>
    </w:pPr>
  </w:style>
  <w:style w:type="paragraph" w:customStyle="1" w:styleId="H1114">
    <w:name w:val="H1114"/>
    <w:basedOn w:val="BT"/>
    <w:next w:val="BT"/>
    <w:autoRedefine/>
    <w:rsid w:val="00C230B4"/>
    <w:pPr>
      <w:spacing w:line="300" w:lineRule="atLeast"/>
      <w:ind w:firstLine="720"/>
      <w:outlineLvl w:val="0"/>
    </w:pPr>
    <w:rPr>
      <w:rFonts w:ascii="Arial" w:hAnsi="Arial"/>
      <w:b/>
      <w:kern w:val="28"/>
    </w:rPr>
  </w:style>
  <w:style w:type="paragraph" w:customStyle="1" w:styleId="H1A110">
    <w:name w:val="H1A110"/>
    <w:basedOn w:val="H1"/>
    <w:rsid w:val="00C230B4"/>
    <w:pPr>
      <w:outlineLvl w:val="9"/>
    </w:pPr>
    <w:rPr>
      <w:sz w:val="24"/>
    </w:rPr>
  </w:style>
  <w:style w:type="paragraph" w:customStyle="1" w:styleId="I1111">
    <w:name w:val="I1111"/>
    <w:basedOn w:val="BT"/>
    <w:autoRedefine/>
    <w:rsid w:val="00C230B4"/>
    <w:pPr>
      <w:ind w:left="720" w:firstLine="720"/>
    </w:pPr>
  </w:style>
  <w:style w:type="paragraph" w:customStyle="1" w:styleId="I2110">
    <w:name w:val="I2110"/>
    <w:basedOn w:val="BT"/>
    <w:autoRedefine/>
    <w:rsid w:val="00C230B4"/>
    <w:pPr>
      <w:ind w:left="1440" w:firstLine="720"/>
    </w:pPr>
  </w:style>
  <w:style w:type="paragraph" w:customStyle="1" w:styleId="I3110">
    <w:name w:val="I3110"/>
    <w:basedOn w:val="I1"/>
    <w:autoRedefine/>
    <w:rsid w:val="00C230B4"/>
    <w:pPr>
      <w:ind w:left="2160"/>
    </w:pPr>
  </w:style>
  <w:style w:type="paragraph" w:customStyle="1" w:styleId="GR111">
    <w:name w:val="GR111"/>
    <w:basedOn w:val="BT"/>
    <w:autoRedefine/>
    <w:rsid w:val="00C230B4"/>
    <w:pPr>
      <w:spacing w:beforeLines="60"/>
      <w:ind w:firstLine="720"/>
      <w:jc w:val="left"/>
    </w:pPr>
  </w:style>
  <w:style w:type="paragraph" w:customStyle="1" w:styleId="I4110">
    <w:name w:val="I4110"/>
    <w:basedOn w:val="I1"/>
    <w:autoRedefine/>
    <w:rsid w:val="00C230B4"/>
    <w:pPr>
      <w:ind w:left="2880"/>
    </w:pPr>
  </w:style>
  <w:style w:type="paragraph" w:customStyle="1" w:styleId="CA110">
    <w:name w:val="CA110"/>
    <w:basedOn w:val="BT"/>
    <w:rsid w:val="00C230B4"/>
    <w:pPr>
      <w:ind w:firstLine="720"/>
      <w:jc w:val="left"/>
    </w:pPr>
  </w:style>
  <w:style w:type="paragraph" w:customStyle="1" w:styleId="StyleBodyText10ptBlack110">
    <w:name w:val="Style Body Text + 10 pt Black110"/>
    <w:basedOn w:val="Normal"/>
    <w:rsid w:val="00C230B4"/>
    <w:pPr>
      <w:spacing w:before="120" w:after="120" w:line="480" w:lineRule="exact"/>
      <w:ind w:firstLine="720"/>
      <w:jc w:val="both"/>
    </w:pPr>
    <w:rPr>
      <w:color w:val="000000"/>
      <w:szCs w:val="20"/>
    </w:rPr>
  </w:style>
  <w:style w:type="paragraph" w:customStyle="1" w:styleId="bt1101">
    <w:name w:val="bt11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10">
    <w:name w:val="Style Body Text + Bold210"/>
    <w:basedOn w:val="Normal"/>
    <w:autoRedefine/>
    <w:rsid w:val="00C230B4"/>
    <w:pPr>
      <w:spacing w:after="120" w:line="480" w:lineRule="exact"/>
      <w:ind w:firstLine="720"/>
      <w:jc w:val="both"/>
    </w:pPr>
    <w:rPr>
      <w:b/>
      <w:bCs/>
      <w:szCs w:val="20"/>
    </w:rPr>
  </w:style>
  <w:style w:type="paragraph" w:customStyle="1" w:styleId="H21111">
    <w:name w:val="H211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2">
    <w:name w:val="QT1112"/>
    <w:basedOn w:val="NormalWeb"/>
    <w:autoRedefine/>
    <w:rsid w:val="00C230B4"/>
    <w:pPr>
      <w:spacing w:after="120" w:line="300" w:lineRule="atLeast"/>
      <w:ind w:left="720" w:right="720" w:firstLine="720"/>
      <w:jc w:val="both"/>
    </w:pPr>
    <w:rPr>
      <w:rFonts w:cs="Arial"/>
      <w:i/>
    </w:rPr>
  </w:style>
  <w:style w:type="paragraph" w:customStyle="1" w:styleId="Quotation6101">
    <w:name w:val="Quotation610"/>
    <w:basedOn w:val="Normal"/>
    <w:autoRedefine/>
    <w:rsid w:val="00C230B4"/>
    <w:pPr>
      <w:spacing w:before="120" w:after="120" w:line="480" w:lineRule="exact"/>
      <w:ind w:left="720" w:right="720" w:firstLine="720"/>
      <w:jc w:val="both"/>
    </w:pPr>
    <w:rPr>
      <w:i/>
      <w:szCs w:val="20"/>
    </w:rPr>
  </w:style>
  <w:style w:type="paragraph" w:customStyle="1" w:styleId="LeftRunningHeadEven211">
    <w:name w:val="Left Running Head (Even)2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2">
    <w:name w:val="quotation6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2">
    <w:name w:val="Level 1 Heading2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10">
    <w:name w:val="Quotation Char610"/>
    <w:basedOn w:val="BodyTextChar"/>
    <w:rsid w:val="00C230B4"/>
    <w:rPr>
      <w:i/>
      <w:sz w:val="24"/>
      <w:szCs w:val="24"/>
    </w:rPr>
  </w:style>
  <w:style w:type="paragraph" w:customStyle="1" w:styleId="StyleBodyTextBold1213">
    <w:name w:val="Style Body Text + Bold1213"/>
    <w:basedOn w:val="Normal"/>
    <w:autoRedefine/>
    <w:rsid w:val="00C230B4"/>
    <w:pPr>
      <w:spacing w:after="120" w:line="480" w:lineRule="exact"/>
      <w:ind w:firstLine="720"/>
      <w:jc w:val="both"/>
    </w:pPr>
    <w:rPr>
      <w:b/>
      <w:bCs/>
      <w:szCs w:val="20"/>
    </w:rPr>
  </w:style>
  <w:style w:type="character" w:customStyle="1" w:styleId="StyleBodyTextBold1Char213">
    <w:name w:val="Style Body Text + Bold1 Char213"/>
    <w:basedOn w:val="BodyTextChar"/>
    <w:rsid w:val="00C230B4"/>
    <w:rPr>
      <w:b/>
      <w:bCs/>
      <w:sz w:val="24"/>
      <w:szCs w:val="24"/>
    </w:rPr>
  </w:style>
  <w:style w:type="character" w:customStyle="1" w:styleId="BalloonTextChar11">
    <w:name w:val="Balloon Text Char11"/>
    <w:basedOn w:val="DefaultParagraphFont"/>
    <w:rsid w:val="00C230B4"/>
    <w:rPr>
      <w:rFonts w:ascii="Tahoma" w:hAnsi="Tahoma" w:cs="Tahoma"/>
      <w:sz w:val="16"/>
      <w:szCs w:val="16"/>
    </w:rPr>
  </w:style>
  <w:style w:type="paragraph" w:customStyle="1" w:styleId="Quotation7130">
    <w:name w:val="Quotation713"/>
    <w:basedOn w:val="Normal"/>
    <w:autoRedefine/>
    <w:rsid w:val="00C230B4"/>
    <w:pPr>
      <w:spacing w:before="120" w:after="120" w:line="480" w:lineRule="exact"/>
      <w:ind w:left="720" w:right="720" w:firstLine="720"/>
      <w:jc w:val="both"/>
    </w:pPr>
    <w:rPr>
      <w:i/>
      <w:szCs w:val="20"/>
    </w:rPr>
  </w:style>
  <w:style w:type="character" w:customStyle="1" w:styleId="QuotationChar710">
    <w:name w:val="Quotation Char710"/>
    <w:basedOn w:val="BodyTextChar"/>
    <w:rsid w:val="00C230B4"/>
    <w:rPr>
      <w:i/>
      <w:sz w:val="24"/>
      <w:szCs w:val="24"/>
    </w:rPr>
  </w:style>
  <w:style w:type="paragraph" w:customStyle="1" w:styleId="H3213">
    <w:name w:val="H321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3">
    <w:name w:val="QT613"/>
    <w:basedOn w:val="NormalWeb"/>
    <w:autoRedefine/>
    <w:rsid w:val="00C230B4"/>
    <w:pPr>
      <w:spacing w:after="120" w:line="300" w:lineRule="atLeast"/>
      <w:ind w:left="720" w:right="720" w:firstLine="720"/>
      <w:jc w:val="both"/>
    </w:pPr>
    <w:rPr>
      <w:rFonts w:cs="Arial"/>
      <w:i/>
    </w:rPr>
  </w:style>
  <w:style w:type="paragraph" w:customStyle="1" w:styleId="Quotation714">
    <w:name w:val="Quotation714"/>
    <w:basedOn w:val="Normal"/>
    <w:autoRedefine/>
    <w:rsid w:val="00C230B4"/>
    <w:pPr>
      <w:spacing w:before="120" w:after="120" w:line="480" w:lineRule="exact"/>
      <w:ind w:left="720" w:right="720" w:firstLine="720"/>
      <w:jc w:val="both"/>
    </w:pPr>
    <w:rPr>
      <w:i/>
      <w:szCs w:val="20"/>
    </w:rPr>
  </w:style>
  <w:style w:type="paragraph" w:customStyle="1" w:styleId="H3214">
    <w:name w:val="H321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4">
    <w:name w:val="QT614"/>
    <w:basedOn w:val="NormalWeb"/>
    <w:autoRedefine/>
    <w:rsid w:val="00C230B4"/>
    <w:pPr>
      <w:spacing w:after="120" w:line="300" w:lineRule="atLeast"/>
      <w:ind w:left="720" w:right="720" w:firstLine="720"/>
      <w:jc w:val="both"/>
    </w:pPr>
    <w:rPr>
      <w:rFonts w:cs="Arial"/>
      <w:i/>
    </w:rPr>
  </w:style>
  <w:style w:type="paragraph" w:customStyle="1" w:styleId="Quotation11101">
    <w:name w:val="Quotation1110"/>
    <w:basedOn w:val="Normal"/>
    <w:autoRedefine/>
    <w:rsid w:val="00C230B4"/>
    <w:pPr>
      <w:spacing w:before="120" w:after="120" w:line="480" w:lineRule="exact"/>
      <w:ind w:left="720" w:right="720" w:firstLine="720"/>
      <w:jc w:val="both"/>
    </w:pPr>
    <w:rPr>
      <w:i/>
      <w:szCs w:val="20"/>
    </w:rPr>
  </w:style>
  <w:style w:type="paragraph" w:customStyle="1" w:styleId="quotation217">
    <w:name w:val="quotation2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7">
    <w:name w:val="flush left117"/>
    <w:aliases w:val="no hang11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7">
    <w:name w:val="QT217"/>
    <w:basedOn w:val="NormalWeb"/>
    <w:autoRedefine/>
    <w:rsid w:val="00C230B4"/>
    <w:pPr>
      <w:spacing w:after="120" w:line="300" w:lineRule="atLeast"/>
      <w:ind w:left="720" w:right="720" w:firstLine="720"/>
      <w:jc w:val="both"/>
    </w:pPr>
    <w:rPr>
      <w:rFonts w:cs="Arial"/>
      <w:i/>
    </w:rPr>
  </w:style>
  <w:style w:type="paragraph" w:customStyle="1" w:styleId="FootnoteBase116">
    <w:name w:val="Footnote Base116"/>
    <w:basedOn w:val="Normal"/>
    <w:rsid w:val="00C230B4"/>
    <w:pPr>
      <w:tabs>
        <w:tab w:val="left" w:pos="187"/>
      </w:tabs>
      <w:spacing w:after="120" w:line="220" w:lineRule="exact"/>
      <w:ind w:left="187" w:hanging="187"/>
      <w:jc w:val="both"/>
    </w:pPr>
    <w:rPr>
      <w:sz w:val="18"/>
      <w:szCs w:val="20"/>
    </w:rPr>
  </w:style>
  <w:style w:type="paragraph" w:customStyle="1" w:styleId="HeaderlikeH1112">
    <w:name w:val="Header like H1112"/>
    <w:basedOn w:val="Heading2"/>
    <w:rsid w:val="00C230B4"/>
    <w:pPr>
      <w:spacing w:before="120" w:line="360" w:lineRule="exact"/>
      <w:ind w:firstLine="720"/>
      <w:outlineLvl w:val="9"/>
    </w:pPr>
    <w:rPr>
      <w:b/>
      <w:i w:val="0"/>
      <w:sz w:val="36"/>
    </w:rPr>
  </w:style>
  <w:style w:type="paragraph" w:customStyle="1" w:styleId="Greeting112">
    <w:name w:val="Greeting112"/>
    <w:basedOn w:val="Normal"/>
    <w:rsid w:val="00C230B4"/>
    <w:pPr>
      <w:spacing w:after="120" w:line="480" w:lineRule="exact"/>
      <w:ind w:firstLine="720"/>
    </w:pPr>
    <w:rPr>
      <w:szCs w:val="20"/>
    </w:rPr>
  </w:style>
  <w:style w:type="paragraph" w:customStyle="1" w:styleId="H2A112">
    <w:name w:val="H2A112"/>
    <w:basedOn w:val="H2"/>
    <w:rsid w:val="00C230B4"/>
    <w:pPr>
      <w:outlineLvl w:val="9"/>
    </w:pPr>
    <w:rPr>
      <w:rFonts w:ascii="Times New Roman" w:hAnsi="Times New Roman"/>
      <w:iCs w:val="0"/>
      <w:szCs w:val="28"/>
    </w:rPr>
  </w:style>
  <w:style w:type="paragraph" w:customStyle="1" w:styleId="Level3Heading112">
    <w:name w:val="Level 3 Heading112"/>
    <w:rsid w:val="00C230B4"/>
    <w:pPr>
      <w:keepNext/>
      <w:keepLines/>
      <w:widowControl w:val="0"/>
      <w:spacing w:after="240" w:line="480" w:lineRule="exact"/>
      <w:jc w:val="center"/>
    </w:pPr>
    <w:rPr>
      <w:rFonts w:ascii="Times" w:hAnsi="Times"/>
      <w:b/>
      <w:snapToGrid w:val="0"/>
      <w:sz w:val="28"/>
      <w:szCs w:val="24"/>
    </w:rPr>
  </w:style>
  <w:style w:type="paragraph" w:customStyle="1" w:styleId="FooterEven112">
    <w:name w:val="Footer Even112"/>
    <w:basedOn w:val="Footer"/>
    <w:rsid w:val="00C230B4"/>
    <w:pPr>
      <w:spacing w:after="120" w:line="480" w:lineRule="exact"/>
      <w:ind w:firstLine="720"/>
      <w:jc w:val="both"/>
    </w:pPr>
    <w:rPr>
      <w:szCs w:val="20"/>
    </w:rPr>
  </w:style>
  <w:style w:type="paragraph" w:customStyle="1" w:styleId="FooterFirst112">
    <w:name w:val="Footer First112"/>
    <w:basedOn w:val="Footer"/>
    <w:rsid w:val="00C230B4"/>
    <w:pPr>
      <w:spacing w:after="120" w:line="480" w:lineRule="exact"/>
      <w:ind w:firstLine="720"/>
      <w:jc w:val="both"/>
    </w:pPr>
    <w:rPr>
      <w:szCs w:val="20"/>
    </w:rPr>
  </w:style>
  <w:style w:type="paragraph" w:customStyle="1" w:styleId="FooterOdd112">
    <w:name w:val="Footer Odd112"/>
    <w:basedOn w:val="Footer"/>
    <w:rsid w:val="00C230B4"/>
    <w:pPr>
      <w:spacing w:after="120" w:line="480" w:lineRule="exact"/>
      <w:ind w:firstLine="720"/>
      <w:jc w:val="both"/>
    </w:pPr>
    <w:rPr>
      <w:szCs w:val="20"/>
    </w:rPr>
  </w:style>
  <w:style w:type="paragraph" w:customStyle="1" w:styleId="HeadingBase112">
    <w:name w:val="Heading Base112"/>
    <w:basedOn w:val="Normal"/>
    <w:rsid w:val="00C230B4"/>
    <w:pPr>
      <w:keepNext/>
      <w:spacing w:before="240" w:after="120" w:line="480" w:lineRule="exact"/>
      <w:ind w:firstLine="720"/>
      <w:jc w:val="both"/>
    </w:pPr>
    <w:rPr>
      <w:rFonts w:ascii="Arial" w:hAnsi="Arial"/>
      <w:b/>
      <w:kern w:val="28"/>
      <w:sz w:val="36"/>
      <w:szCs w:val="20"/>
    </w:rPr>
  </w:style>
  <w:style w:type="paragraph" w:customStyle="1" w:styleId="flushleftboldtitles112">
    <w:name w:val="flush left bold titles11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3">
    <w:name w:val="Left Running Head (Even)11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2">
    <w:name w:val="Right Running Head (Odd)11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2">
    <w:name w:val="EXERCISE - BOX11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2">
    <w:name w:val="Thick Line Below11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ListFirst112">
    <w:name w:val="List First112"/>
    <w:basedOn w:val="List"/>
    <w:next w:val="List"/>
    <w:rsid w:val="00C230B4"/>
    <w:pPr>
      <w:tabs>
        <w:tab w:val="clear" w:pos="720"/>
      </w:tabs>
      <w:spacing w:before="0" w:line="480" w:lineRule="exact"/>
      <w:jc w:val="both"/>
    </w:pPr>
    <w:rPr>
      <w:szCs w:val="20"/>
    </w:rPr>
  </w:style>
  <w:style w:type="paragraph" w:customStyle="1" w:styleId="ListLast112">
    <w:name w:val="List Last112"/>
    <w:basedOn w:val="List"/>
    <w:rsid w:val="00C230B4"/>
    <w:pPr>
      <w:tabs>
        <w:tab w:val="clear" w:pos="720"/>
      </w:tabs>
      <w:spacing w:before="0" w:line="480" w:lineRule="exact"/>
      <w:jc w:val="both"/>
    </w:pPr>
    <w:rPr>
      <w:szCs w:val="20"/>
    </w:rPr>
  </w:style>
  <w:style w:type="paragraph" w:customStyle="1" w:styleId="ListNumberFirst112">
    <w:name w:val="List Number First112"/>
    <w:basedOn w:val="ListNumber"/>
    <w:next w:val="ListNumber"/>
    <w:rsid w:val="00C230B4"/>
    <w:pPr>
      <w:spacing w:before="0" w:line="480" w:lineRule="exact"/>
      <w:jc w:val="both"/>
    </w:pPr>
    <w:rPr>
      <w:szCs w:val="20"/>
    </w:rPr>
  </w:style>
  <w:style w:type="paragraph" w:customStyle="1" w:styleId="ListNumberLast112">
    <w:name w:val="List Number Last112"/>
    <w:basedOn w:val="ListNumber"/>
    <w:rsid w:val="00C230B4"/>
    <w:pPr>
      <w:spacing w:before="0" w:line="480" w:lineRule="exact"/>
      <w:jc w:val="both"/>
    </w:pPr>
    <w:rPr>
      <w:szCs w:val="20"/>
    </w:rPr>
  </w:style>
  <w:style w:type="paragraph" w:customStyle="1" w:styleId="PartLabel112">
    <w:name w:val="Part Label112"/>
    <w:basedOn w:val="HeadingBase"/>
    <w:next w:val="Normal"/>
    <w:rsid w:val="00C230B4"/>
    <w:pPr>
      <w:spacing w:after="120" w:line="480" w:lineRule="exact"/>
      <w:ind w:firstLine="720"/>
      <w:jc w:val="both"/>
    </w:pPr>
    <w:rPr>
      <w:szCs w:val="20"/>
    </w:rPr>
  </w:style>
  <w:style w:type="paragraph" w:customStyle="1" w:styleId="PartTitle112">
    <w:name w:val="Part Title112"/>
    <w:basedOn w:val="HeadingBase"/>
    <w:next w:val="PartSubtitle"/>
    <w:rsid w:val="00C230B4"/>
    <w:pPr>
      <w:spacing w:after="120" w:line="480" w:lineRule="exact"/>
      <w:ind w:firstLine="720"/>
      <w:jc w:val="both"/>
    </w:pPr>
    <w:rPr>
      <w:szCs w:val="20"/>
    </w:rPr>
  </w:style>
  <w:style w:type="paragraph" w:customStyle="1" w:styleId="PartSubtitle112">
    <w:name w:val="Part Subtitle11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2">
    <w:name w:val="Section Heading112"/>
    <w:basedOn w:val="HeadingBase"/>
    <w:rsid w:val="00C230B4"/>
    <w:pPr>
      <w:spacing w:after="120" w:line="480" w:lineRule="exact"/>
      <w:ind w:firstLine="720"/>
      <w:jc w:val="both"/>
    </w:pPr>
    <w:rPr>
      <w:szCs w:val="20"/>
    </w:rPr>
  </w:style>
  <w:style w:type="paragraph" w:customStyle="1" w:styleId="SectionLabel112">
    <w:name w:val="Section Label112"/>
    <w:basedOn w:val="HeadingBase"/>
    <w:rsid w:val="00C230B4"/>
    <w:pPr>
      <w:spacing w:after="120" w:line="480" w:lineRule="exact"/>
      <w:ind w:firstLine="720"/>
      <w:jc w:val="both"/>
    </w:pPr>
    <w:rPr>
      <w:szCs w:val="20"/>
    </w:rPr>
  </w:style>
  <w:style w:type="paragraph" w:customStyle="1" w:styleId="TitleCover112">
    <w:name w:val="Title Cover112"/>
    <w:basedOn w:val="HeadingBase"/>
    <w:next w:val="SubtitleCover"/>
    <w:rsid w:val="00C230B4"/>
    <w:pPr>
      <w:spacing w:after="120" w:line="480" w:lineRule="exact"/>
      <w:ind w:firstLine="720"/>
      <w:jc w:val="both"/>
    </w:pPr>
    <w:rPr>
      <w:szCs w:val="20"/>
    </w:rPr>
  </w:style>
  <w:style w:type="paragraph" w:customStyle="1" w:styleId="SubtitleCover112">
    <w:name w:val="Subtitle Cover11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2">
    <w:name w:val="Title 3112"/>
    <w:basedOn w:val="Title2"/>
    <w:rsid w:val="00C230B4"/>
    <w:pPr>
      <w:ind w:firstLine="720"/>
    </w:pPr>
    <w:rPr>
      <w:szCs w:val="20"/>
    </w:rPr>
  </w:style>
  <w:style w:type="paragraph" w:customStyle="1" w:styleId="Title2112">
    <w:name w:val="Title 2112"/>
    <w:basedOn w:val="Normal"/>
    <w:rsid w:val="00C230B4"/>
    <w:pPr>
      <w:spacing w:after="120" w:line="300" w:lineRule="atLeast"/>
      <w:ind w:firstLine="720"/>
      <w:jc w:val="center"/>
    </w:pPr>
    <w:rPr>
      <w:sz w:val="52"/>
      <w:szCs w:val="20"/>
    </w:rPr>
  </w:style>
  <w:style w:type="paragraph" w:customStyle="1" w:styleId="H3A112">
    <w:name w:val="H3A112"/>
    <w:basedOn w:val="H3"/>
    <w:rsid w:val="00C230B4"/>
  </w:style>
  <w:style w:type="paragraph" w:customStyle="1" w:styleId="H4A112">
    <w:name w:val="H4A11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2">
    <w:name w:val="Block Quotation First11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2">
    <w:name w:val="Block Quotation112"/>
    <w:basedOn w:val="Normal"/>
    <w:rsid w:val="00C230B4"/>
    <w:pPr>
      <w:keepLines/>
      <w:spacing w:after="160" w:line="480" w:lineRule="exact"/>
      <w:ind w:left="720" w:right="720" w:firstLine="720"/>
      <w:jc w:val="both"/>
    </w:pPr>
    <w:rPr>
      <w:i/>
      <w:szCs w:val="20"/>
    </w:rPr>
  </w:style>
  <w:style w:type="paragraph" w:customStyle="1" w:styleId="BlockQuotationLast112">
    <w:name w:val="Block Quotation Last112"/>
    <w:basedOn w:val="BlockQuotation"/>
    <w:rsid w:val="00C230B4"/>
    <w:pPr>
      <w:tabs>
        <w:tab w:val="clear" w:pos="720"/>
      </w:tabs>
      <w:spacing w:before="0" w:line="480" w:lineRule="exact"/>
      <w:ind w:firstLine="720"/>
      <w:jc w:val="both"/>
    </w:pPr>
    <w:rPr>
      <w:szCs w:val="20"/>
    </w:rPr>
  </w:style>
  <w:style w:type="paragraph" w:customStyle="1" w:styleId="BodyTextKeep112">
    <w:name w:val="Body Text Keep112"/>
    <w:basedOn w:val="Normal"/>
    <w:rsid w:val="00C230B4"/>
    <w:pPr>
      <w:keepNext/>
      <w:spacing w:after="120" w:line="480" w:lineRule="exact"/>
      <w:ind w:firstLine="720"/>
      <w:jc w:val="both"/>
    </w:pPr>
    <w:rPr>
      <w:szCs w:val="20"/>
    </w:rPr>
  </w:style>
  <w:style w:type="paragraph" w:customStyle="1" w:styleId="ChapterLabel112">
    <w:name w:val="Chapter Label11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2">
    <w:name w:val="Chapter Subtitle11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2">
    <w:name w:val="Chapter Title11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2">
    <w:name w:val="Document Label112"/>
    <w:basedOn w:val="Normal"/>
    <w:rsid w:val="00C230B4"/>
    <w:pPr>
      <w:keepNext/>
      <w:spacing w:before="240" w:after="360" w:line="480" w:lineRule="exact"/>
      <w:ind w:firstLine="720"/>
      <w:jc w:val="both"/>
    </w:pPr>
    <w:rPr>
      <w:b/>
      <w:kern w:val="28"/>
      <w:sz w:val="36"/>
      <w:szCs w:val="20"/>
    </w:rPr>
  </w:style>
  <w:style w:type="paragraph" w:customStyle="1" w:styleId="HeaderBase112">
    <w:name w:val="Header Base112"/>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2">
    <w:name w:val="Header Even112"/>
    <w:basedOn w:val="Header"/>
    <w:rsid w:val="00C230B4"/>
    <w:pPr>
      <w:ind w:firstLine="720"/>
      <w:jc w:val="both"/>
    </w:pPr>
    <w:rPr>
      <w:sz w:val="56"/>
      <w:szCs w:val="56"/>
    </w:rPr>
  </w:style>
  <w:style w:type="paragraph" w:customStyle="1" w:styleId="HeaderFirst112">
    <w:name w:val="Header First112"/>
    <w:basedOn w:val="Header"/>
    <w:rsid w:val="00C230B4"/>
    <w:pPr>
      <w:ind w:firstLine="720"/>
      <w:jc w:val="center"/>
    </w:pPr>
    <w:rPr>
      <w:sz w:val="56"/>
      <w:szCs w:val="56"/>
    </w:rPr>
  </w:style>
  <w:style w:type="paragraph" w:customStyle="1" w:styleId="HeaderOdd112">
    <w:name w:val="Header Odd112"/>
    <w:basedOn w:val="Header"/>
    <w:rsid w:val="00C230B4"/>
    <w:pPr>
      <w:tabs>
        <w:tab w:val="right" w:pos="0"/>
      </w:tabs>
      <w:ind w:firstLine="720"/>
      <w:jc w:val="right"/>
    </w:pPr>
    <w:rPr>
      <w:sz w:val="56"/>
      <w:szCs w:val="56"/>
    </w:rPr>
  </w:style>
  <w:style w:type="paragraph" w:customStyle="1" w:styleId="IndexBase112">
    <w:name w:val="Index Base112"/>
    <w:basedOn w:val="Normal"/>
    <w:rsid w:val="00C230B4"/>
    <w:pPr>
      <w:tabs>
        <w:tab w:val="right" w:leader="dot" w:pos="3960"/>
      </w:tabs>
      <w:spacing w:after="120" w:line="480" w:lineRule="exact"/>
      <w:ind w:left="720" w:hanging="720"/>
      <w:jc w:val="both"/>
    </w:pPr>
    <w:rPr>
      <w:szCs w:val="20"/>
    </w:rPr>
  </w:style>
  <w:style w:type="paragraph" w:customStyle="1" w:styleId="ListBulletFirst112">
    <w:name w:val="List Bullet First112"/>
    <w:basedOn w:val="ListBullet"/>
    <w:next w:val="ListBullet"/>
    <w:rsid w:val="00C230B4"/>
    <w:pPr>
      <w:spacing w:before="80" w:line="480" w:lineRule="exact"/>
      <w:jc w:val="both"/>
    </w:pPr>
    <w:rPr>
      <w:szCs w:val="20"/>
    </w:rPr>
  </w:style>
  <w:style w:type="paragraph" w:customStyle="1" w:styleId="ListBulletLast112">
    <w:name w:val="List Bullet Last112"/>
    <w:basedOn w:val="ListBullet"/>
    <w:rsid w:val="00C230B4"/>
    <w:pPr>
      <w:spacing w:before="0" w:after="240" w:line="480" w:lineRule="exact"/>
      <w:jc w:val="both"/>
    </w:pPr>
    <w:rPr>
      <w:szCs w:val="20"/>
    </w:rPr>
  </w:style>
  <w:style w:type="paragraph" w:customStyle="1" w:styleId="Picture112">
    <w:name w:val="Picture112"/>
    <w:basedOn w:val="Normal"/>
    <w:next w:val="Caption"/>
    <w:rsid w:val="00C230B4"/>
    <w:pPr>
      <w:keepNext/>
      <w:spacing w:after="120" w:line="480" w:lineRule="exact"/>
      <w:ind w:firstLine="720"/>
      <w:jc w:val="both"/>
    </w:pPr>
    <w:rPr>
      <w:szCs w:val="20"/>
    </w:rPr>
  </w:style>
  <w:style w:type="paragraph" w:customStyle="1" w:styleId="TOCBase112">
    <w:name w:val="TOC Base112"/>
    <w:basedOn w:val="Normal"/>
    <w:rsid w:val="00C230B4"/>
    <w:pPr>
      <w:tabs>
        <w:tab w:val="right" w:leader="dot" w:pos="8640"/>
      </w:tabs>
      <w:spacing w:after="120" w:line="480" w:lineRule="exact"/>
      <w:ind w:firstLine="720"/>
      <w:jc w:val="both"/>
    </w:pPr>
    <w:rPr>
      <w:szCs w:val="20"/>
    </w:rPr>
  </w:style>
  <w:style w:type="paragraph" w:customStyle="1" w:styleId="Indent51150">
    <w:name w:val="Indent5115"/>
    <w:basedOn w:val="Normal"/>
    <w:rsid w:val="00C230B4"/>
    <w:pPr>
      <w:spacing w:after="120" w:line="480" w:lineRule="exact"/>
      <w:ind w:left="720" w:firstLine="720"/>
      <w:jc w:val="both"/>
    </w:pPr>
    <w:rPr>
      <w:szCs w:val="20"/>
    </w:rPr>
  </w:style>
  <w:style w:type="paragraph" w:customStyle="1" w:styleId="Indent101120">
    <w:name w:val="Indent10112"/>
    <w:basedOn w:val="Normal"/>
    <w:rsid w:val="00C230B4"/>
    <w:pPr>
      <w:spacing w:after="120" w:line="480" w:lineRule="exact"/>
      <w:ind w:left="1440" w:firstLine="720"/>
      <w:jc w:val="both"/>
    </w:pPr>
    <w:rPr>
      <w:szCs w:val="20"/>
    </w:rPr>
  </w:style>
  <w:style w:type="paragraph" w:customStyle="1" w:styleId="Indent15112">
    <w:name w:val="Indent15112"/>
    <w:basedOn w:val="Normal"/>
    <w:rsid w:val="00C230B4"/>
    <w:pPr>
      <w:spacing w:after="120" w:line="480" w:lineRule="exact"/>
      <w:ind w:left="2160" w:firstLine="720"/>
      <w:jc w:val="both"/>
    </w:pPr>
    <w:rPr>
      <w:szCs w:val="20"/>
    </w:rPr>
  </w:style>
  <w:style w:type="paragraph" w:customStyle="1" w:styleId="Indent20112">
    <w:name w:val="Indent20112"/>
    <w:basedOn w:val="Normal"/>
    <w:rsid w:val="00C230B4"/>
    <w:pPr>
      <w:spacing w:after="120" w:line="480" w:lineRule="exact"/>
      <w:ind w:left="2880" w:firstLine="720"/>
      <w:jc w:val="both"/>
    </w:pPr>
    <w:rPr>
      <w:szCs w:val="20"/>
    </w:rPr>
  </w:style>
  <w:style w:type="paragraph" w:customStyle="1" w:styleId="BodyTextNotJustified112">
    <w:name w:val="Body Text Not Justified112"/>
    <w:basedOn w:val="Normal"/>
    <w:rsid w:val="00C230B4"/>
    <w:pPr>
      <w:spacing w:after="120" w:line="480" w:lineRule="exact"/>
      <w:ind w:firstLine="720"/>
    </w:pPr>
    <w:rPr>
      <w:szCs w:val="20"/>
    </w:rPr>
  </w:style>
  <w:style w:type="paragraph" w:customStyle="1" w:styleId="BoldCenterArial12pt112">
    <w:name w:val="Bold Center Arial 12 pt112"/>
    <w:basedOn w:val="Normal"/>
    <w:rsid w:val="00C230B4"/>
    <w:pPr>
      <w:spacing w:after="160" w:line="480" w:lineRule="exact"/>
      <w:ind w:firstLine="720"/>
      <w:jc w:val="center"/>
    </w:pPr>
    <w:rPr>
      <w:rFonts w:ascii="Arial" w:hAnsi="Arial"/>
      <w:b/>
      <w:szCs w:val="20"/>
    </w:rPr>
  </w:style>
  <w:style w:type="paragraph" w:customStyle="1" w:styleId="Exercise112">
    <w:name w:val="Exercise11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2">
    <w:name w:val="Flush Left Bold112"/>
    <w:basedOn w:val="Normal"/>
    <w:rsid w:val="00C230B4"/>
    <w:pPr>
      <w:spacing w:before="120" w:after="120" w:line="290" w:lineRule="exact"/>
      <w:ind w:firstLine="720"/>
      <w:jc w:val="both"/>
    </w:pPr>
    <w:rPr>
      <w:b/>
      <w:snapToGrid w:val="0"/>
      <w:szCs w:val="20"/>
    </w:rPr>
  </w:style>
  <w:style w:type="paragraph" w:customStyle="1" w:styleId="Hang1112">
    <w:name w:val="Hang1112"/>
    <w:basedOn w:val="Normal"/>
    <w:autoRedefine/>
    <w:rsid w:val="00C230B4"/>
    <w:pPr>
      <w:spacing w:after="120" w:line="480" w:lineRule="exact"/>
      <w:ind w:left="1080" w:hanging="360"/>
      <w:jc w:val="both"/>
    </w:pPr>
    <w:rPr>
      <w:snapToGrid w:val="0"/>
      <w:szCs w:val="20"/>
    </w:rPr>
  </w:style>
  <w:style w:type="paragraph" w:customStyle="1" w:styleId="Style1112">
    <w:name w:val="Style1112"/>
    <w:basedOn w:val="BP"/>
    <w:next w:val="BT"/>
    <w:autoRedefine/>
    <w:rsid w:val="00C230B4"/>
    <w:pPr>
      <w:spacing w:after="120"/>
      <w:ind w:firstLine="720"/>
    </w:pPr>
    <w:rPr>
      <w:szCs w:val="20"/>
    </w:rPr>
  </w:style>
  <w:style w:type="paragraph" w:customStyle="1" w:styleId="HeadingCaps112">
    <w:name w:val="Heading Caps112"/>
    <w:basedOn w:val="Heading1"/>
    <w:autoRedefine/>
    <w:rsid w:val="00C230B4"/>
    <w:pPr>
      <w:spacing w:after="120" w:line="400" w:lineRule="exact"/>
      <w:ind w:firstLine="720"/>
    </w:pPr>
    <w:rPr>
      <w:caps/>
      <w:snapToGrid w:val="0"/>
      <w:sz w:val="40"/>
      <w:szCs w:val="20"/>
    </w:rPr>
  </w:style>
  <w:style w:type="paragraph" w:customStyle="1" w:styleId="BoldLine112">
    <w:name w:val="Bold Line112"/>
    <w:basedOn w:val="Normal"/>
    <w:rsid w:val="00C230B4"/>
    <w:pPr>
      <w:pBdr>
        <w:bottom w:val="single" w:sz="36" w:space="1" w:color="auto"/>
      </w:pBdr>
      <w:spacing w:after="120" w:line="300" w:lineRule="atLeast"/>
      <w:ind w:firstLine="720"/>
      <w:jc w:val="both"/>
    </w:pPr>
    <w:rPr>
      <w:szCs w:val="20"/>
    </w:rPr>
  </w:style>
  <w:style w:type="paragraph" w:customStyle="1" w:styleId="ExerciseTitle112">
    <w:name w:val="Exercise Title11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2">
    <w:name w:val="Title 1112"/>
    <w:basedOn w:val="Normal"/>
    <w:rsid w:val="00C230B4"/>
    <w:pPr>
      <w:spacing w:after="120" w:line="300" w:lineRule="atLeast"/>
      <w:ind w:firstLine="720"/>
      <w:jc w:val="center"/>
    </w:pPr>
    <w:rPr>
      <w:b/>
      <w:sz w:val="72"/>
      <w:szCs w:val="20"/>
    </w:rPr>
  </w:style>
  <w:style w:type="paragraph" w:customStyle="1" w:styleId="Title4112">
    <w:name w:val="Title 4112"/>
    <w:basedOn w:val="Title3"/>
    <w:rsid w:val="00C230B4"/>
    <w:pPr>
      <w:ind w:firstLine="720"/>
    </w:pPr>
    <w:rPr>
      <w:szCs w:val="20"/>
    </w:rPr>
  </w:style>
  <w:style w:type="paragraph" w:customStyle="1" w:styleId="CenterItalic112">
    <w:name w:val="Center Italic112"/>
    <w:basedOn w:val="Normal"/>
    <w:autoRedefine/>
    <w:rsid w:val="00C230B4"/>
    <w:pPr>
      <w:spacing w:after="120" w:line="480" w:lineRule="exact"/>
      <w:ind w:firstLine="720"/>
      <w:jc w:val="center"/>
    </w:pPr>
    <w:rPr>
      <w:i/>
      <w:szCs w:val="20"/>
    </w:rPr>
  </w:style>
  <w:style w:type="paragraph" w:customStyle="1" w:styleId="LT112">
    <w:name w:val="LT112"/>
    <w:basedOn w:val="Heading2"/>
    <w:autoRedefine/>
    <w:rsid w:val="00C230B4"/>
    <w:pPr>
      <w:ind w:firstLine="720"/>
    </w:pPr>
    <w:rPr>
      <w:b/>
      <w:i w:val="0"/>
      <w:sz w:val="36"/>
    </w:rPr>
  </w:style>
  <w:style w:type="paragraph" w:customStyle="1" w:styleId="Style2112">
    <w:name w:val="Style2112"/>
    <w:basedOn w:val="H2A"/>
    <w:autoRedefine/>
    <w:rsid w:val="00C230B4"/>
    <w:pPr>
      <w:outlineLvl w:val="2"/>
    </w:pPr>
    <w:rPr>
      <w:i/>
      <w:snapToGrid w:val="0"/>
    </w:rPr>
  </w:style>
  <w:style w:type="paragraph" w:customStyle="1" w:styleId="LS-LessonSubtitle112">
    <w:name w:val="LS - Lesson Subtitle112"/>
    <w:basedOn w:val="H2A"/>
    <w:autoRedefine/>
    <w:rsid w:val="00C230B4"/>
    <w:pPr>
      <w:outlineLvl w:val="2"/>
    </w:pPr>
    <w:rPr>
      <w:i/>
      <w:snapToGrid w:val="0"/>
    </w:rPr>
  </w:style>
  <w:style w:type="paragraph" w:customStyle="1" w:styleId="Quotation11110">
    <w:name w:val="Quotation1111"/>
    <w:basedOn w:val="Normal"/>
    <w:autoRedefine/>
    <w:rsid w:val="00C230B4"/>
    <w:pPr>
      <w:spacing w:before="120" w:after="120" w:line="480" w:lineRule="exact"/>
      <w:ind w:left="720" w:right="720" w:firstLine="720"/>
      <w:jc w:val="both"/>
    </w:pPr>
    <w:rPr>
      <w:i/>
      <w:szCs w:val="20"/>
    </w:rPr>
  </w:style>
  <w:style w:type="paragraph" w:customStyle="1" w:styleId="FootnoteBase41">
    <w:name w:val="Footnote Base41"/>
    <w:basedOn w:val="Normal"/>
    <w:rsid w:val="00C230B4"/>
    <w:pPr>
      <w:tabs>
        <w:tab w:val="left" w:pos="187"/>
      </w:tabs>
      <w:spacing w:after="120" w:line="220" w:lineRule="exact"/>
      <w:ind w:left="187" w:hanging="187"/>
      <w:jc w:val="both"/>
    </w:pPr>
    <w:rPr>
      <w:sz w:val="18"/>
      <w:szCs w:val="20"/>
    </w:rPr>
  </w:style>
  <w:style w:type="paragraph" w:customStyle="1" w:styleId="Quotation82">
    <w:name w:val="Quotation82"/>
    <w:basedOn w:val="Normal"/>
    <w:autoRedefine/>
    <w:rsid w:val="00C230B4"/>
    <w:pPr>
      <w:spacing w:before="120" w:after="120" w:line="480" w:lineRule="exact"/>
      <w:ind w:left="720" w:right="720" w:firstLine="720"/>
      <w:jc w:val="both"/>
    </w:pPr>
    <w:rPr>
      <w:i/>
      <w:szCs w:val="20"/>
    </w:rPr>
  </w:style>
  <w:style w:type="paragraph" w:customStyle="1" w:styleId="Indent5240">
    <w:name w:val="Indent524"/>
    <w:basedOn w:val="Normal"/>
    <w:rsid w:val="00C230B4"/>
    <w:pPr>
      <w:spacing w:after="120" w:line="480" w:lineRule="exact"/>
      <w:ind w:left="720" w:firstLine="720"/>
      <w:jc w:val="both"/>
    </w:pPr>
    <w:rPr>
      <w:szCs w:val="20"/>
    </w:rPr>
  </w:style>
  <w:style w:type="paragraph" w:customStyle="1" w:styleId="LeftRunningHeadEven32">
    <w:name w:val="Left Running Head (Even)3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30">
    <w:name w:val="quotation7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8">
    <w:name w:val="indent 5128"/>
    <w:aliases w:val="hang 52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10">
    <w:name w:val="flush left310"/>
    <w:aliases w:val="no hang3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25">
    <w:name w:val="H12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QuotationChar81">
    <w:name w:val="Quotation Char81"/>
    <w:basedOn w:val="BodyTextChar"/>
    <w:rsid w:val="00C230B4"/>
    <w:rPr>
      <w:i/>
      <w:sz w:val="24"/>
      <w:szCs w:val="24"/>
    </w:rPr>
  </w:style>
  <w:style w:type="paragraph" w:customStyle="1" w:styleId="StyleBodyTextBold134">
    <w:name w:val="Style Body Text + Bold134"/>
    <w:basedOn w:val="Normal"/>
    <w:autoRedefine/>
    <w:rsid w:val="00C230B4"/>
    <w:pPr>
      <w:spacing w:after="120" w:line="480" w:lineRule="exact"/>
      <w:ind w:firstLine="720"/>
      <w:jc w:val="both"/>
    </w:pPr>
    <w:rPr>
      <w:b/>
      <w:bCs/>
      <w:szCs w:val="20"/>
    </w:rPr>
  </w:style>
  <w:style w:type="character" w:customStyle="1" w:styleId="StyleBodyTextBold1Char34">
    <w:name w:val="Style Body Text + Bold1 Char34"/>
    <w:basedOn w:val="BodyTextChar"/>
    <w:rsid w:val="00C230B4"/>
    <w:rPr>
      <w:b/>
      <w:bCs/>
      <w:sz w:val="24"/>
      <w:szCs w:val="24"/>
    </w:rPr>
  </w:style>
  <w:style w:type="paragraph" w:customStyle="1" w:styleId="Quotation91">
    <w:name w:val="Quotation91"/>
    <w:basedOn w:val="Normal"/>
    <w:autoRedefine/>
    <w:rsid w:val="00C230B4"/>
    <w:pPr>
      <w:spacing w:before="120" w:after="120" w:line="480" w:lineRule="exact"/>
      <w:ind w:left="720" w:right="720" w:firstLine="720"/>
      <w:jc w:val="both"/>
    </w:pPr>
    <w:rPr>
      <w:i/>
      <w:szCs w:val="20"/>
    </w:rPr>
  </w:style>
  <w:style w:type="paragraph" w:customStyle="1" w:styleId="quotation810">
    <w:name w:val="quotation8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41">
    <w:name w:val="flush left41"/>
    <w:aliases w:val="no hang4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22">
    <w:name w:val="BT2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31">
    <w:name w:val="H131"/>
    <w:basedOn w:val="BT"/>
    <w:next w:val="BT"/>
    <w:autoRedefine/>
    <w:rsid w:val="00C230B4"/>
    <w:pPr>
      <w:spacing w:line="300" w:lineRule="atLeast"/>
      <w:ind w:firstLine="720"/>
      <w:outlineLvl w:val="0"/>
    </w:pPr>
    <w:rPr>
      <w:rFonts w:ascii="Arial" w:hAnsi="Arial"/>
      <w:b/>
      <w:kern w:val="28"/>
    </w:rPr>
  </w:style>
  <w:style w:type="paragraph" w:customStyle="1" w:styleId="I121">
    <w:name w:val="I121"/>
    <w:basedOn w:val="BT"/>
    <w:autoRedefine/>
    <w:rsid w:val="00C230B4"/>
    <w:pPr>
      <w:ind w:left="720" w:firstLine="720"/>
    </w:pPr>
  </w:style>
  <w:style w:type="character" w:customStyle="1" w:styleId="QuotationChar91">
    <w:name w:val="Quotation Char91"/>
    <w:basedOn w:val="BodyTextChar"/>
    <w:rsid w:val="00C230B4"/>
    <w:rPr>
      <w:i/>
      <w:sz w:val="24"/>
      <w:szCs w:val="24"/>
    </w:rPr>
  </w:style>
  <w:style w:type="paragraph" w:customStyle="1" w:styleId="StyleBodyTextBold141">
    <w:name w:val="Style Body Text + Bold141"/>
    <w:basedOn w:val="Normal"/>
    <w:autoRedefine/>
    <w:rsid w:val="00C230B4"/>
    <w:pPr>
      <w:spacing w:after="120" w:line="480" w:lineRule="exact"/>
      <w:ind w:firstLine="720"/>
      <w:jc w:val="both"/>
    </w:pPr>
    <w:rPr>
      <w:b/>
      <w:bCs/>
      <w:szCs w:val="20"/>
    </w:rPr>
  </w:style>
  <w:style w:type="character" w:customStyle="1" w:styleId="StyleBodyTextBold1Char41">
    <w:name w:val="Style Body Text + Bold1 Char41"/>
    <w:basedOn w:val="BodyTextChar"/>
    <w:rsid w:val="00C230B4"/>
    <w:rPr>
      <w:b/>
      <w:bCs/>
      <w:sz w:val="24"/>
      <w:szCs w:val="24"/>
    </w:rPr>
  </w:style>
  <w:style w:type="paragraph" w:customStyle="1" w:styleId="Quotation1010">
    <w:name w:val="Quotation101"/>
    <w:basedOn w:val="Normal"/>
    <w:autoRedefine/>
    <w:rsid w:val="00C230B4"/>
    <w:pPr>
      <w:spacing w:before="120" w:after="120" w:line="480" w:lineRule="exact"/>
      <w:ind w:left="720" w:right="720" w:firstLine="720"/>
      <w:jc w:val="both"/>
    </w:pPr>
    <w:rPr>
      <w:i/>
      <w:szCs w:val="20"/>
    </w:rPr>
  </w:style>
  <w:style w:type="paragraph" w:customStyle="1" w:styleId="Indent5311">
    <w:name w:val="Indent531"/>
    <w:basedOn w:val="Normal"/>
    <w:rsid w:val="00C230B4"/>
    <w:pPr>
      <w:spacing w:after="120" w:line="480" w:lineRule="exact"/>
      <w:ind w:left="720" w:firstLine="720"/>
      <w:jc w:val="both"/>
    </w:pPr>
    <w:rPr>
      <w:szCs w:val="20"/>
    </w:rPr>
  </w:style>
  <w:style w:type="paragraph" w:customStyle="1" w:styleId="quotation910">
    <w:name w:val="quotation9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31">
    <w:name w:val="indent 5131"/>
    <w:aliases w:val="hang 53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51">
    <w:name w:val="flush left51"/>
    <w:aliases w:val="no hang5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25">
    <w:name w:val="indent 1025"/>
    <w:aliases w:val="block22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QT71">
    <w:name w:val="QT71"/>
    <w:basedOn w:val="NormalWeb"/>
    <w:autoRedefine/>
    <w:rsid w:val="00C230B4"/>
    <w:pPr>
      <w:spacing w:after="120" w:line="300" w:lineRule="atLeast"/>
      <w:ind w:left="720" w:right="720" w:firstLine="720"/>
      <w:jc w:val="both"/>
    </w:pPr>
    <w:rPr>
      <w:rFonts w:cs="Arial"/>
      <w:i/>
    </w:rPr>
  </w:style>
  <w:style w:type="character" w:customStyle="1" w:styleId="QuotationChar101">
    <w:name w:val="Quotation Char101"/>
    <w:basedOn w:val="BodyTextChar"/>
    <w:rsid w:val="00C230B4"/>
    <w:rPr>
      <w:i/>
      <w:sz w:val="24"/>
      <w:szCs w:val="24"/>
    </w:rPr>
  </w:style>
  <w:style w:type="paragraph" w:customStyle="1" w:styleId="StyleBodyTextBold151">
    <w:name w:val="Style Body Text + Bold151"/>
    <w:basedOn w:val="Normal"/>
    <w:autoRedefine/>
    <w:rsid w:val="00C230B4"/>
    <w:pPr>
      <w:spacing w:after="120" w:line="480" w:lineRule="exact"/>
      <w:ind w:firstLine="720"/>
      <w:jc w:val="both"/>
    </w:pPr>
    <w:rPr>
      <w:b/>
      <w:bCs/>
      <w:szCs w:val="20"/>
    </w:rPr>
  </w:style>
  <w:style w:type="character" w:customStyle="1" w:styleId="StyleBodyTextBold1Char51">
    <w:name w:val="Style Body Text + Bold1 Char51"/>
    <w:basedOn w:val="BodyTextChar"/>
    <w:rsid w:val="00C230B4"/>
    <w:rPr>
      <w:b/>
      <w:bCs/>
      <w:sz w:val="24"/>
      <w:szCs w:val="24"/>
    </w:rPr>
  </w:style>
  <w:style w:type="paragraph" w:customStyle="1" w:styleId="Quotation1210">
    <w:name w:val="Quotation121"/>
    <w:basedOn w:val="Normal"/>
    <w:autoRedefine/>
    <w:rsid w:val="00C230B4"/>
    <w:pPr>
      <w:spacing w:before="120" w:after="120" w:line="480" w:lineRule="exact"/>
      <w:ind w:left="720" w:right="720" w:firstLine="720"/>
      <w:jc w:val="both"/>
    </w:pPr>
    <w:rPr>
      <w:i/>
      <w:szCs w:val="20"/>
    </w:rPr>
  </w:style>
  <w:style w:type="character" w:customStyle="1" w:styleId="QuotationChar118">
    <w:name w:val="Quotation Char118"/>
    <w:basedOn w:val="BodyTextChar"/>
    <w:rsid w:val="00C230B4"/>
    <w:rPr>
      <w:i/>
      <w:sz w:val="24"/>
      <w:szCs w:val="24"/>
    </w:rPr>
  </w:style>
  <w:style w:type="paragraph" w:customStyle="1" w:styleId="quotation1011">
    <w:name w:val="quotation10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61">
    <w:name w:val="flush left61"/>
    <w:aliases w:val="no hang6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31">
    <w:name w:val="BT3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41">
    <w:name w:val="H141"/>
    <w:basedOn w:val="BT"/>
    <w:next w:val="BT"/>
    <w:autoRedefine/>
    <w:rsid w:val="00C230B4"/>
    <w:pPr>
      <w:spacing w:line="300" w:lineRule="atLeast"/>
      <w:ind w:firstLine="720"/>
      <w:outlineLvl w:val="0"/>
    </w:pPr>
    <w:rPr>
      <w:rFonts w:ascii="Arial" w:hAnsi="Arial"/>
      <w:b/>
      <w:kern w:val="28"/>
    </w:rPr>
  </w:style>
  <w:style w:type="paragraph" w:customStyle="1" w:styleId="QT81">
    <w:name w:val="QT81"/>
    <w:basedOn w:val="NormalWeb"/>
    <w:autoRedefine/>
    <w:rsid w:val="00C230B4"/>
    <w:pPr>
      <w:spacing w:after="120" w:line="300" w:lineRule="atLeast"/>
      <w:ind w:left="720" w:right="720" w:firstLine="720"/>
      <w:jc w:val="both"/>
    </w:pPr>
    <w:rPr>
      <w:rFonts w:cs="Arial"/>
      <w:i/>
    </w:rPr>
  </w:style>
  <w:style w:type="character" w:customStyle="1" w:styleId="QTChar81">
    <w:name w:val="QT Char81"/>
    <w:basedOn w:val="DefaultParagraphFont"/>
    <w:rsid w:val="00C230B4"/>
    <w:rPr>
      <w:rFonts w:cs="Arial"/>
      <w:i/>
      <w:sz w:val="24"/>
      <w:szCs w:val="24"/>
      <w:lang w:val="en-US" w:eastAsia="en-US" w:bidi="ar-SA"/>
    </w:rPr>
  </w:style>
  <w:style w:type="paragraph" w:customStyle="1" w:styleId="BTCharCharChar21">
    <w:name w:val="BT Char Char Char21"/>
    <w:basedOn w:val="Normal"/>
    <w:autoRedefine/>
    <w:rsid w:val="00C230B4"/>
    <w:pPr>
      <w:spacing w:after="120" w:line="300" w:lineRule="exact"/>
      <w:ind w:firstLine="720"/>
      <w:jc w:val="both"/>
    </w:pPr>
    <w:rPr>
      <w:szCs w:val="20"/>
    </w:rPr>
  </w:style>
  <w:style w:type="paragraph" w:customStyle="1" w:styleId="FNChar21">
    <w:name w:val="FN Char21"/>
    <w:basedOn w:val="FootnoteText"/>
    <w:autoRedefine/>
    <w:rsid w:val="00C230B4"/>
    <w:pPr>
      <w:contextualSpacing/>
      <w:jc w:val="both"/>
    </w:pPr>
  </w:style>
  <w:style w:type="character" w:customStyle="1" w:styleId="FNCharChar21">
    <w:name w:val="FN Char Char21"/>
    <w:basedOn w:val="DefaultParagraphFont"/>
    <w:rsid w:val="00C230B4"/>
    <w:rPr>
      <w:sz w:val="18"/>
    </w:rPr>
  </w:style>
  <w:style w:type="paragraph" w:customStyle="1" w:styleId="StyleBodyTextBold161">
    <w:name w:val="Style Body Text + Bold161"/>
    <w:basedOn w:val="Normal"/>
    <w:autoRedefine/>
    <w:rsid w:val="00C230B4"/>
    <w:pPr>
      <w:spacing w:after="120" w:line="480" w:lineRule="exact"/>
      <w:ind w:firstLine="720"/>
      <w:jc w:val="both"/>
    </w:pPr>
    <w:rPr>
      <w:b/>
      <w:bCs/>
      <w:szCs w:val="20"/>
    </w:rPr>
  </w:style>
  <w:style w:type="character" w:customStyle="1" w:styleId="StyleBodyTextBold1Char61">
    <w:name w:val="Style Body Text + Bold1 Char61"/>
    <w:basedOn w:val="BodyTextChar"/>
    <w:rsid w:val="00C230B4"/>
    <w:rPr>
      <w:b/>
      <w:bCs/>
      <w:sz w:val="24"/>
      <w:szCs w:val="24"/>
    </w:rPr>
  </w:style>
  <w:style w:type="paragraph" w:customStyle="1" w:styleId="BlockQuotationFirst21">
    <w:name w:val="Block Quotation First2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1">
    <w:name w:val="Block Quotation21"/>
    <w:basedOn w:val="Normal"/>
    <w:rsid w:val="00C230B4"/>
    <w:pPr>
      <w:keepLines/>
      <w:spacing w:after="160" w:line="480" w:lineRule="exact"/>
      <w:ind w:left="720" w:right="720" w:firstLine="720"/>
      <w:jc w:val="both"/>
    </w:pPr>
    <w:rPr>
      <w:i/>
      <w:szCs w:val="20"/>
    </w:rPr>
  </w:style>
  <w:style w:type="paragraph" w:customStyle="1" w:styleId="BlockQuotationLast21">
    <w:name w:val="Block Quotation Last21"/>
    <w:basedOn w:val="BlockQuotation"/>
    <w:rsid w:val="00C230B4"/>
    <w:pPr>
      <w:tabs>
        <w:tab w:val="clear" w:pos="720"/>
      </w:tabs>
      <w:spacing w:before="0" w:line="480" w:lineRule="exact"/>
      <w:ind w:firstLine="720"/>
      <w:jc w:val="both"/>
    </w:pPr>
    <w:rPr>
      <w:szCs w:val="20"/>
    </w:rPr>
  </w:style>
  <w:style w:type="paragraph" w:customStyle="1" w:styleId="FooterEven21">
    <w:name w:val="Footer Even21"/>
    <w:basedOn w:val="Footer"/>
    <w:rsid w:val="00C230B4"/>
    <w:pPr>
      <w:spacing w:after="120" w:line="480" w:lineRule="exact"/>
      <w:ind w:firstLine="720"/>
      <w:jc w:val="both"/>
    </w:pPr>
    <w:rPr>
      <w:szCs w:val="20"/>
    </w:rPr>
  </w:style>
  <w:style w:type="paragraph" w:customStyle="1" w:styleId="FooterFirst21">
    <w:name w:val="Footer First21"/>
    <w:basedOn w:val="Footer"/>
    <w:rsid w:val="00C230B4"/>
    <w:pPr>
      <w:spacing w:after="120" w:line="480" w:lineRule="exact"/>
      <w:ind w:firstLine="720"/>
      <w:jc w:val="both"/>
    </w:pPr>
    <w:rPr>
      <w:szCs w:val="20"/>
    </w:rPr>
  </w:style>
  <w:style w:type="paragraph" w:customStyle="1" w:styleId="FooterOdd21">
    <w:name w:val="Footer Odd21"/>
    <w:basedOn w:val="Footer"/>
    <w:rsid w:val="00C230B4"/>
    <w:pPr>
      <w:spacing w:after="120" w:line="480" w:lineRule="exact"/>
      <w:ind w:firstLine="720"/>
      <w:jc w:val="both"/>
    </w:pPr>
    <w:rPr>
      <w:szCs w:val="20"/>
    </w:rPr>
  </w:style>
  <w:style w:type="paragraph" w:customStyle="1" w:styleId="ListBulletFirst21">
    <w:name w:val="List Bullet First21"/>
    <w:basedOn w:val="ListBullet"/>
    <w:next w:val="ListBullet"/>
    <w:rsid w:val="00C230B4"/>
    <w:pPr>
      <w:spacing w:before="0" w:line="480" w:lineRule="exact"/>
      <w:jc w:val="both"/>
    </w:pPr>
    <w:rPr>
      <w:szCs w:val="20"/>
    </w:rPr>
  </w:style>
  <w:style w:type="paragraph" w:customStyle="1" w:styleId="ListBulletLast21">
    <w:name w:val="List Bullet Last21"/>
    <w:basedOn w:val="ListBullet"/>
    <w:rsid w:val="00C230B4"/>
    <w:pPr>
      <w:spacing w:before="0" w:line="480" w:lineRule="exact"/>
      <w:jc w:val="both"/>
    </w:pPr>
    <w:rPr>
      <w:szCs w:val="20"/>
    </w:rPr>
  </w:style>
  <w:style w:type="paragraph" w:customStyle="1" w:styleId="HeadingBase22">
    <w:name w:val="Heading Base22"/>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41">
    <w:name w:val="indent 541"/>
    <w:aliases w:val="hang 9 (SP Parts)2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2">
    <w:name w:val="Level 3 Heading22"/>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21">
    <w:name w:val="flush left bold titles2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41">
    <w:name w:val="Left Running Head (Even)4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1">
    <w:name w:val="Right Running Head (Odd)2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1">
    <w:name w:val="EXERCISE - BOX2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1">
    <w:name w:val="Thick Line Below2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141">
    <w:name w:val="indent 5141"/>
    <w:aliases w:val="hang 54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6">
    <w:name w:val="Level 1 Heading3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31">
    <w:name w:val="indent 1031"/>
    <w:aliases w:val="block23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2">
    <w:name w:val="indent 5222"/>
    <w:aliases w:val="block4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2">
    <w:name w:val="PI2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1">
    <w:name w:val="indent 1521"/>
    <w:aliases w:val="block121"/>
    <w:rsid w:val="00C230B4"/>
    <w:pPr>
      <w:widowControl w:val="0"/>
      <w:autoSpaceDE w:val="0"/>
      <w:autoSpaceDN w:val="0"/>
      <w:adjustRightInd w:val="0"/>
      <w:spacing w:after="120" w:line="300" w:lineRule="exact"/>
      <w:ind w:left="2160"/>
      <w:jc w:val="both"/>
    </w:pPr>
    <w:rPr>
      <w:rFonts w:ascii="Times" w:hAnsi="Times" w:cs="Times"/>
      <w:sz w:val="24"/>
      <w:szCs w:val="24"/>
    </w:rPr>
  </w:style>
  <w:style w:type="paragraph" w:customStyle="1" w:styleId="quotation124">
    <w:name w:val="quotation12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2">
    <w:name w:val="Header Even22"/>
    <w:basedOn w:val="Header"/>
    <w:rsid w:val="00C230B4"/>
    <w:pPr>
      <w:ind w:firstLine="720"/>
      <w:jc w:val="both"/>
    </w:pPr>
    <w:rPr>
      <w:sz w:val="56"/>
      <w:szCs w:val="56"/>
    </w:rPr>
  </w:style>
  <w:style w:type="paragraph" w:customStyle="1" w:styleId="HeaderFirst21">
    <w:name w:val="Header First21"/>
    <w:basedOn w:val="Header"/>
    <w:rsid w:val="00C230B4"/>
    <w:pPr>
      <w:ind w:firstLine="720"/>
      <w:jc w:val="both"/>
    </w:pPr>
    <w:rPr>
      <w:sz w:val="56"/>
      <w:szCs w:val="56"/>
    </w:rPr>
  </w:style>
  <w:style w:type="paragraph" w:customStyle="1" w:styleId="HeaderOdd21">
    <w:name w:val="Header Odd21"/>
    <w:basedOn w:val="Header"/>
    <w:rsid w:val="00C230B4"/>
    <w:pPr>
      <w:ind w:firstLine="720"/>
      <w:jc w:val="both"/>
    </w:pPr>
    <w:rPr>
      <w:sz w:val="56"/>
      <w:szCs w:val="56"/>
    </w:rPr>
  </w:style>
  <w:style w:type="paragraph" w:customStyle="1" w:styleId="ListFirst21">
    <w:name w:val="List First21"/>
    <w:basedOn w:val="List"/>
    <w:next w:val="List"/>
    <w:rsid w:val="00C230B4"/>
    <w:pPr>
      <w:tabs>
        <w:tab w:val="clear" w:pos="720"/>
      </w:tabs>
      <w:spacing w:before="0" w:line="480" w:lineRule="exact"/>
      <w:jc w:val="both"/>
    </w:pPr>
    <w:rPr>
      <w:szCs w:val="20"/>
    </w:rPr>
  </w:style>
  <w:style w:type="paragraph" w:customStyle="1" w:styleId="ListLast21">
    <w:name w:val="List Last21"/>
    <w:basedOn w:val="List"/>
    <w:rsid w:val="00C230B4"/>
    <w:pPr>
      <w:tabs>
        <w:tab w:val="clear" w:pos="720"/>
      </w:tabs>
      <w:spacing w:before="0" w:line="480" w:lineRule="exact"/>
      <w:jc w:val="both"/>
    </w:pPr>
    <w:rPr>
      <w:szCs w:val="20"/>
    </w:rPr>
  </w:style>
  <w:style w:type="paragraph" w:customStyle="1" w:styleId="PartLabel21">
    <w:name w:val="Part Label21"/>
    <w:basedOn w:val="HeadingBase"/>
    <w:next w:val="Normal"/>
    <w:rsid w:val="00C230B4"/>
    <w:pPr>
      <w:spacing w:after="120" w:line="480" w:lineRule="exact"/>
      <w:ind w:firstLine="720"/>
      <w:jc w:val="both"/>
    </w:pPr>
    <w:rPr>
      <w:szCs w:val="20"/>
    </w:rPr>
  </w:style>
  <w:style w:type="paragraph" w:customStyle="1" w:styleId="PartTitle21">
    <w:name w:val="Part Title21"/>
    <w:basedOn w:val="HeadingBase"/>
    <w:next w:val="PartSubtitle"/>
    <w:rsid w:val="00C230B4"/>
    <w:pPr>
      <w:spacing w:after="120" w:line="480" w:lineRule="exact"/>
      <w:ind w:firstLine="720"/>
      <w:jc w:val="both"/>
    </w:pPr>
    <w:rPr>
      <w:szCs w:val="20"/>
    </w:rPr>
  </w:style>
  <w:style w:type="paragraph" w:customStyle="1" w:styleId="PartSubtitle22">
    <w:name w:val="Part Subtitle2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1">
    <w:name w:val="Section Heading21"/>
    <w:basedOn w:val="HeadingBase"/>
    <w:rsid w:val="00C230B4"/>
    <w:pPr>
      <w:spacing w:after="120" w:line="480" w:lineRule="exact"/>
      <w:ind w:firstLine="720"/>
      <w:jc w:val="both"/>
    </w:pPr>
    <w:rPr>
      <w:szCs w:val="20"/>
    </w:rPr>
  </w:style>
  <w:style w:type="paragraph" w:customStyle="1" w:styleId="SectionLabel21">
    <w:name w:val="Section Label21"/>
    <w:basedOn w:val="HeadingBase"/>
    <w:rsid w:val="00C230B4"/>
    <w:pPr>
      <w:spacing w:after="120" w:line="480" w:lineRule="exact"/>
      <w:ind w:firstLine="720"/>
      <w:jc w:val="both"/>
    </w:pPr>
    <w:rPr>
      <w:szCs w:val="20"/>
    </w:rPr>
  </w:style>
  <w:style w:type="paragraph" w:customStyle="1" w:styleId="TitleCover21">
    <w:name w:val="Title Cover21"/>
    <w:basedOn w:val="HeadingBase"/>
    <w:next w:val="SubtitleCover"/>
    <w:rsid w:val="00C230B4"/>
    <w:pPr>
      <w:spacing w:after="120" w:line="480" w:lineRule="exact"/>
      <w:ind w:firstLine="720"/>
      <w:jc w:val="both"/>
    </w:pPr>
    <w:rPr>
      <w:szCs w:val="20"/>
    </w:rPr>
  </w:style>
  <w:style w:type="paragraph" w:customStyle="1" w:styleId="SubtitleCover22">
    <w:name w:val="Subtitle Cover2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H421">
    <w:name w:val="H421"/>
    <w:basedOn w:val="H4A"/>
    <w:next w:val="Normal"/>
    <w:autoRedefine/>
    <w:rsid w:val="00C230B4"/>
  </w:style>
  <w:style w:type="paragraph" w:customStyle="1" w:styleId="H4A21">
    <w:name w:val="H4A2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odyTextKeep21">
    <w:name w:val="Body Text Keep21"/>
    <w:basedOn w:val="Normal"/>
    <w:rsid w:val="00C230B4"/>
    <w:pPr>
      <w:keepNext/>
      <w:spacing w:after="120" w:line="480" w:lineRule="exact"/>
      <w:ind w:firstLine="720"/>
      <w:jc w:val="both"/>
    </w:pPr>
    <w:rPr>
      <w:szCs w:val="20"/>
    </w:rPr>
  </w:style>
  <w:style w:type="paragraph" w:customStyle="1" w:styleId="ChapterLabel21">
    <w:name w:val="Chapter Label2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1">
    <w:name w:val="Chapter Subtitle2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1">
    <w:name w:val="Chapter Title2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2">
    <w:name w:val="Document Label22"/>
    <w:basedOn w:val="Normal"/>
    <w:rsid w:val="00C230B4"/>
    <w:pPr>
      <w:keepNext/>
      <w:spacing w:before="240" w:after="360" w:line="480" w:lineRule="exact"/>
      <w:ind w:firstLine="720"/>
      <w:jc w:val="both"/>
    </w:pPr>
    <w:rPr>
      <w:b/>
      <w:kern w:val="28"/>
      <w:sz w:val="36"/>
      <w:szCs w:val="20"/>
    </w:rPr>
  </w:style>
  <w:style w:type="paragraph" w:customStyle="1" w:styleId="FootnoteBase51">
    <w:name w:val="Footnote Base51"/>
    <w:basedOn w:val="Normal"/>
    <w:rsid w:val="00C230B4"/>
    <w:pPr>
      <w:tabs>
        <w:tab w:val="left" w:pos="187"/>
      </w:tabs>
      <w:spacing w:after="120" w:line="220" w:lineRule="exact"/>
      <w:ind w:left="187" w:hanging="187"/>
      <w:jc w:val="both"/>
    </w:pPr>
    <w:rPr>
      <w:sz w:val="18"/>
      <w:szCs w:val="20"/>
    </w:rPr>
  </w:style>
  <w:style w:type="paragraph" w:customStyle="1" w:styleId="HeaderBase21">
    <w:name w:val="Header Base21"/>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21">
    <w:name w:val="Index Base21"/>
    <w:basedOn w:val="Normal"/>
    <w:rsid w:val="00C230B4"/>
    <w:pPr>
      <w:tabs>
        <w:tab w:val="right" w:leader="dot" w:pos="3960"/>
      </w:tabs>
      <w:spacing w:after="120" w:line="480" w:lineRule="exact"/>
      <w:ind w:left="720" w:hanging="720"/>
      <w:jc w:val="both"/>
    </w:pPr>
    <w:rPr>
      <w:szCs w:val="20"/>
    </w:rPr>
  </w:style>
  <w:style w:type="paragraph" w:customStyle="1" w:styleId="ListNumberFirst21">
    <w:name w:val="List Number First21"/>
    <w:basedOn w:val="ListNumber"/>
    <w:next w:val="ListNumber"/>
    <w:rsid w:val="00C230B4"/>
    <w:pPr>
      <w:spacing w:before="80" w:line="480" w:lineRule="exact"/>
      <w:jc w:val="both"/>
    </w:pPr>
    <w:rPr>
      <w:szCs w:val="20"/>
    </w:rPr>
  </w:style>
  <w:style w:type="paragraph" w:customStyle="1" w:styleId="ListNumberLast21">
    <w:name w:val="List Number Last21"/>
    <w:basedOn w:val="ListNumber"/>
    <w:rsid w:val="00C230B4"/>
    <w:pPr>
      <w:spacing w:before="0" w:after="240" w:line="480" w:lineRule="exact"/>
      <w:jc w:val="both"/>
    </w:pPr>
    <w:rPr>
      <w:szCs w:val="20"/>
    </w:rPr>
  </w:style>
  <w:style w:type="paragraph" w:customStyle="1" w:styleId="Picture21">
    <w:name w:val="Picture21"/>
    <w:basedOn w:val="Normal"/>
    <w:next w:val="Caption"/>
    <w:rsid w:val="00C230B4"/>
    <w:pPr>
      <w:keepNext/>
      <w:spacing w:after="120" w:line="480" w:lineRule="exact"/>
      <w:ind w:firstLine="720"/>
      <w:jc w:val="both"/>
    </w:pPr>
    <w:rPr>
      <w:szCs w:val="20"/>
    </w:rPr>
  </w:style>
  <w:style w:type="paragraph" w:customStyle="1" w:styleId="TOCBase21">
    <w:name w:val="TOC Base21"/>
    <w:basedOn w:val="Normal"/>
    <w:rsid w:val="00C230B4"/>
    <w:pPr>
      <w:tabs>
        <w:tab w:val="right" w:leader="dot" w:pos="8640"/>
      </w:tabs>
      <w:spacing w:after="120" w:line="480" w:lineRule="exact"/>
      <w:ind w:firstLine="720"/>
      <w:jc w:val="both"/>
    </w:pPr>
    <w:rPr>
      <w:szCs w:val="20"/>
    </w:rPr>
  </w:style>
  <w:style w:type="paragraph" w:customStyle="1" w:styleId="HeaderlikeH121">
    <w:name w:val="Header like H121"/>
    <w:basedOn w:val="Heading2"/>
    <w:rsid w:val="00C230B4"/>
    <w:pPr>
      <w:spacing w:before="120" w:line="360" w:lineRule="exact"/>
      <w:ind w:firstLine="720"/>
      <w:outlineLvl w:val="9"/>
    </w:pPr>
    <w:rPr>
      <w:b/>
      <w:i w:val="0"/>
      <w:sz w:val="36"/>
    </w:rPr>
  </w:style>
  <w:style w:type="paragraph" w:customStyle="1" w:styleId="Greeting22">
    <w:name w:val="Greeting22"/>
    <w:basedOn w:val="Normal"/>
    <w:rsid w:val="00C230B4"/>
    <w:pPr>
      <w:spacing w:after="120" w:line="480" w:lineRule="exact"/>
      <w:ind w:firstLine="720"/>
    </w:pPr>
    <w:rPr>
      <w:szCs w:val="20"/>
    </w:rPr>
  </w:style>
  <w:style w:type="paragraph" w:customStyle="1" w:styleId="Indent5410">
    <w:name w:val="Indent541"/>
    <w:basedOn w:val="Normal"/>
    <w:rsid w:val="00C230B4"/>
    <w:pPr>
      <w:spacing w:after="120" w:line="480" w:lineRule="exact"/>
      <w:ind w:left="720" w:firstLine="720"/>
      <w:jc w:val="both"/>
    </w:pPr>
    <w:rPr>
      <w:szCs w:val="20"/>
    </w:rPr>
  </w:style>
  <w:style w:type="paragraph" w:customStyle="1" w:styleId="Indent10210">
    <w:name w:val="Indent1021"/>
    <w:basedOn w:val="Normal"/>
    <w:rsid w:val="00C230B4"/>
    <w:pPr>
      <w:spacing w:after="120" w:line="480" w:lineRule="exact"/>
      <w:ind w:left="1440" w:firstLine="720"/>
      <w:jc w:val="both"/>
    </w:pPr>
    <w:rPr>
      <w:szCs w:val="20"/>
    </w:rPr>
  </w:style>
  <w:style w:type="paragraph" w:customStyle="1" w:styleId="Indent15210">
    <w:name w:val="Indent1521"/>
    <w:basedOn w:val="Normal"/>
    <w:rsid w:val="00C230B4"/>
    <w:pPr>
      <w:spacing w:after="120" w:line="480" w:lineRule="exact"/>
      <w:ind w:left="2160" w:firstLine="720"/>
      <w:jc w:val="both"/>
    </w:pPr>
    <w:rPr>
      <w:szCs w:val="20"/>
    </w:rPr>
  </w:style>
  <w:style w:type="paragraph" w:customStyle="1" w:styleId="Indent2021">
    <w:name w:val="Indent2021"/>
    <w:basedOn w:val="Normal"/>
    <w:rsid w:val="00C230B4"/>
    <w:pPr>
      <w:spacing w:after="120" w:line="480" w:lineRule="exact"/>
      <w:ind w:left="2880" w:firstLine="720"/>
      <w:jc w:val="both"/>
    </w:pPr>
    <w:rPr>
      <w:szCs w:val="20"/>
    </w:rPr>
  </w:style>
  <w:style w:type="paragraph" w:customStyle="1" w:styleId="BodyTextNotJustified21">
    <w:name w:val="Body Text Not Justified21"/>
    <w:basedOn w:val="Normal"/>
    <w:rsid w:val="00C230B4"/>
    <w:pPr>
      <w:spacing w:after="120" w:line="480" w:lineRule="exact"/>
      <w:ind w:firstLine="720"/>
    </w:pPr>
    <w:rPr>
      <w:szCs w:val="20"/>
    </w:rPr>
  </w:style>
  <w:style w:type="paragraph" w:customStyle="1" w:styleId="BoldCenterArial12pt21">
    <w:name w:val="Bold Center Arial 12 pt21"/>
    <w:basedOn w:val="Normal"/>
    <w:rsid w:val="00C230B4"/>
    <w:pPr>
      <w:spacing w:after="160" w:line="480" w:lineRule="exact"/>
      <w:ind w:firstLine="720"/>
      <w:jc w:val="center"/>
    </w:pPr>
    <w:rPr>
      <w:rFonts w:ascii="Arial" w:hAnsi="Arial"/>
      <w:b/>
      <w:szCs w:val="20"/>
    </w:rPr>
  </w:style>
  <w:style w:type="paragraph" w:customStyle="1" w:styleId="H2A22">
    <w:name w:val="H2A22"/>
    <w:basedOn w:val="H2"/>
    <w:rsid w:val="00C230B4"/>
    <w:pPr>
      <w:outlineLvl w:val="9"/>
    </w:pPr>
    <w:rPr>
      <w:rFonts w:ascii="Times New Roman" w:hAnsi="Times New Roman"/>
      <w:iCs w:val="0"/>
      <w:szCs w:val="28"/>
    </w:rPr>
  </w:style>
  <w:style w:type="paragraph" w:customStyle="1" w:styleId="H231">
    <w:name w:val="H231"/>
    <w:basedOn w:val="BT"/>
    <w:autoRedefine/>
    <w:rsid w:val="00C230B4"/>
    <w:pPr>
      <w:spacing w:line="300" w:lineRule="atLeast"/>
      <w:ind w:firstLine="720"/>
      <w:outlineLvl w:val="1"/>
    </w:pPr>
  </w:style>
  <w:style w:type="paragraph" w:customStyle="1" w:styleId="Exercise21">
    <w:name w:val="Exercise2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1">
    <w:name w:val="Flush Left Bold21"/>
    <w:basedOn w:val="Normal"/>
    <w:rsid w:val="00C230B4"/>
    <w:pPr>
      <w:spacing w:before="120" w:after="120" w:line="290" w:lineRule="exact"/>
      <w:ind w:firstLine="720"/>
      <w:jc w:val="both"/>
    </w:pPr>
    <w:rPr>
      <w:b/>
      <w:snapToGrid w:val="0"/>
      <w:szCs w:val="20"/>
    </w:rPr>
  </w:style>
  <w:style w:type="paragraph" w:customStyle="1" w:styleId="Hang121">
    <w:name w:val="Hang121"/>
    <w:basedOn w:val="Normal"/>
    <w:autoRedefine/>
    <w:rsid w:val="00C230B4"/>
    <w:pPr>
      <w:spacing w:after="120" w:line="480" w:lineRule="exact"/>
      <w:ind w:left="1080" w:hanging="360"/>
      <w:jc w:val="both"/>
    </w:pPr>
    <w:rPr>
      <w:snapToGrid w:val="0"/>
      <w:szCs w:val="20"/>
    </w:rPr>
  </w:style>
  <w:style w:type="paragraph" w:customStyle="1" w:styleId="Style121">
    <w:name w:val="Style121"/>
    <w:basedOn w:val="BP"/>
    <w:next w:val="BT"/>
    <w:autoRedefine/>
    <w:rsid w:val="00C230B4"/>
    <w:pPr>
      <w:spacing w:after="120"/>
      <w:ind w:firstLine="720"/>
    </w:pPr>
    <w:rPr>
      <w:szCs w:val="20"/>
    </w:rPr>
  </w:style>
  <w:style w:type="paragraph" w:customStyle="1" w:styleId="BP21">
    <w:name w:val="BP21"/>
    <w:basedOn w:val="BT"/>
    <w:next w:val="BT"/>
    <w:autoRedefine/>
    <w:rsid w:val="00C230B4"/>
    <w:pPr>
      <w:ind w:firstLine="720"/>
    </w:pPr>
  </w:style>
  <w:style w:type="paragraph" w:customStyle="1" w:styleId="HeadingCaps21">
    <w:name w:val="Heading Caps21"/>
    <w:basedOn w:val="Heading1"/>
    <w:autoRedefine/>
    <w:rsid w:val="00C230B4"/>
    <w:pPr>
      <w:spacing w:after="120" w:line="400" w:lineRule="exact"/>
      <w:ind w:firstLine="720"/>
    </w:pPr>
    <w:rPr>
      <w:caps/>
      <w:snapToGrid w:val="0"/>
      <w:sz w:val="40"/>
      <w:szCs w:val="20"/>
    </w:rPr>
  </w:style>
  <w:style w:type="paragraph" w:customStyle="1" w:styleId="BoldLine22">
    <w:name w:val="Bold Line22"/>
    <w:basedOn w:val="Normal"/>
    <w:rsid w:val="00C230B4"/>
    <w:pPr>
      <w:pBdr>
        <w:bottom w:val="single" w:sz="36" w:space="1" w:color="auto"/>
      </w:pBdr>
      <w:spacing w:after="120" w:line="300" w:lineRule="atLeast"/>
      <w:ind w:firstLine="720"/>
      <w:jc w:val="both"/>
    </w:pPr>
    <w:rPr>
      <w:szCs w:val="20"/>
    </w:rPr>
  </w:style>
  <w:style w:type="paragraph" w:customStyle="1" w:styleId="ExerciseTitle21">
    <w:name w:val="Exercise Title2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22">
    <w:name w:val="Title 222"/>
    <w:basedOn w:val="Normal"/>
    <w:rsid w:val="00C230B4"/>
    <w:pPr>
      <w:spacing w:after="120" w:line="300" w:lineRule="atLeast"/>
      <w:ind w:firstLine="720"/>
      <w:jc w:val="center"/>
    </w:pPr>
    <w:rPr>
      <w:sz w:val="52"/>
      <w:szCs w:val="20"/>
    </w:rPr>
  </w:style>
  <w:style w:type="paragraph" w:customStyle="1" w:styleId="Title122">
    <w:name w:val="Title 122"/>
    <w:basedOn w:val="Normal"/>
    <w:rsid w:val="00C230B4"/>
    <w:pPr>
      <w:spacing w:after="120" w:line="300" w:lineRule="atLeast"/>
      <w:ind w:firstLine="720"/>
      <w:jc w:val="center"/>
    </w:pPr>
    <w:rPr>
      <w:b/>
      <w:sz w:val="72"/>
      <w:szCs w:val="20"/>
    </w:rPr>
  </w:style>
  <w:style w:type="paragraph" w:customStyle="1" w:styleId="Title321">
    <w:name w:val="Title 321"/>
    <w:basedOn w:val="Title2"/>
    <w:rsid w:val="00C230B4"/>
    <w:pPr>
      <w:ind w:firstLine="720"/>
    </w:pPr>
    <w:rPr>
      <w:b/>
      <w:sz w:val="26"/>
      <w:szCs w:val="20"/>
    </w:rPr>
  </w:style>
  <w:style w:type="paragraph" w:customStyle="1" w:styleId="Title421">
    <w:name w:val="Title 421"/>
    <w:basedOn w:val="Title3"/>
    <w:rsid w:val="00C230B4"/>
    <w:pPr>
      <w:ind w:firstLine="720"/>
    </w:pPr>
    <w:rPr>
      <w:szCs w:val="20"/>
    </w:rPr>
  </w:style>
  <w:style w:type="paragraph" w:customStyle="1" w:styleId="CenterItalic21">
    <w:name w:val="Center Italic21"/>
    <w:basedOn w:val="Normal"/>
    <w:autoRedefine/>
    <w:rsid w:val="00C230B4"/>
    <w:pPr>
      <w:spacing w:after="120" w:line="480" w:lineRule="exact"/>
      <w:ind w:firstLine="720"/>
      <w:jc w:val="center"/>
    </w:pPr>
    <w:rPr>
      <w:i/>
      <w:szCs w:val="20"/>
    </w:rPr>
  </w:style>
  <w:style w:type="paragraph" w:customStyle="1" w:styleId="LT21">
    <w:name w:val="LT21"/>
    <w:basedOn w:val="Heading2"/>
    <w:autoRedefine/>
    <w:rsid w:val="00C230B4"/>
    <w:pPr>
      <w:ind w:firstLine="720"/>
    </w:pPr>
    <w:rPr>
      <w:b/>
      <w:i w:val="0"/>
      <w:sz w:val="36"/>
    </w:rPr>
  </w:style>
  <w:style w:type="paragraph" w:customStyle="1" w:styleId="Style221">
    <w:name w:val="Style221"/>
    <w:basedOn w:val="H2A"/>
    <w:autoRedefine/>
    <w:rsid w:val="00C230B4"/>
    <w:pPr>
      <w:outlineLvl w:val="2"/>
    </w:pPr>
    <w:rPr>
      <w:i/>
      <w:snapToGrid w:val="0"/>
    </w:rPr>
  </w:style>
  <w:style w:type="paragraph" w:customStyle="1" w:styleId="LS-LessonSubtitle21">
    <w:name w:val="LS - Lesson Subtitle21"/>
    <w:basedOn w:val="H2A"/>
    <w:autoRedefine/>
    <w:rsid w:val="00C230B4"/>
    <w:pPr>
      <w:outlineLvl w:val="2"/>
    </w:pPr>
    <w:rPr>
      <w:i/>
      <w:snapToGrid w:val="0"/>
    </w:rPr>
  </w:style>
  <w:style w:type="paragraph" w:customStyle="1" w:styleId="H3A21">
    <w:name w:val="H3A21"/>
    <w:basedOn w:val="H3"/>
    <w:rsid w:val="00C230B4"/>
  </w:style>
  <w:style w:type="paragraph" w:customStyle="1" w:styleId="H331">
    <w:name w:val="H33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21">
    <w:name w:val="L121"/>
    <w:basedOn w:val="Normal"/>
    <w:autoRedefine/>
    <w:rsid w:val="00C230B4"/>
    <w:pPr>
      <w:spacing w:after="120" w:line="480" w:lineRule="exact"/>
      <w:ind w:left="720" w:hanging="720"/>
      <w:jc w:val="both"/>
    </w:pPr>
    <w:rPr>
      <w:szCs w:val="20"/>
    </w:rPr>
  </w:style>
  <w:style w:type="paragraph" w:customStyle="1" w:styleId="L221">
    <w:name w:val="L221"/>
    <w:basedOn w:val="BT"/>
    <w:autoRedefine/>
    <w:rsid w:val="00C230B4"/>
    <w:pPr>
      <w:tabs>
        <w:tab w:val="left" w:pos="720"/>
      </w:tabs>
      <w:ind w:left="1440" w:hanging="720"/>
    </w:pPr>
  </w:style>
  <w:style w:type="paragraph" w:customStyle="1" w:styleId="L321">
    <w:name w:val="L321"/>
    <w:basedOn w:val="BT"/>
    <w:autoRedefine/>
    <w:rsid w:val="00C230B4"/>
    <w:pPr>
      <w:tabs>
        <w:tab w:val="left" w:pos="720"/>
        <w:tab w:val="left" w:pos="2160"/>
      </w:tabs>
      <w:ind w:left="2160" w:hanging="720"/>
    </w:pPr>
  </w:style>
  <w:style w:type="paragraph" w:customStyle="1" w:styleId="H1A21">
    <w:name w:val="H1A21"/>
    <w:basedOn w:val="H1"/>
    <w:rsid w:val="00C230B4"/>
    <w:pPr>
      <w:outlineLvl w:val="9"/>
    </w:pPr>
    <w:rPr>
      <w:sz w:val="24"/>
    </w:rPr>
  </w:style>
  <w:style w:type="paragraph" w:customStyle="1" w:styleId="I131">
    <w:name w:val="I131"/>
    <w:basedOn w:val="BT"/>
    <w:autoRedefine/>
    <w:rsid w:val="00C230B4"/>
    <w:pPr>
      <w:ind w:left="720" w:firstLine="720"/>
    </w:pPr>
  </w:style>
  <w:style w:type="paragraph" w:customStyle="1" w:styleId="I221">
    <w:name w:val="I221"/>
    <w:basedOn w:val="BT"/>
    <w:autoRedefine/>
    <w:rsid w:val="00C230B4"/>
    <w:pPr>
      <w:ind w:left="1440" w:firstLine="720"/>
    </w:pPr>
  </w:style>
  <w:style w:type="paragraph" w:customStyle="1" w:styleId="I321">
    <w:name w:val="I321"/>
    <w:basedOn w:val="I1"/>
    <w:autoRedefine/>
    <w:rsid w:val="00C230B4"/>
    <w:pPr>
      <w:ind w:left="2160"/>
    </w:pPr>
  </w:style>
  <w:style w:type="paragraph" w:customStyle="1" w:styleId="GR21">
    <w:name w:val="GR21"/>
    <w:basedOn w:val="BT"/>
    <w:autoRedefine/>
    <w:rsid w:val="00C230B4"/>
    <w:pPr>
      <w:spacing w:beforeLines="60"/>
      <w:ind w:firstLine="720"/>
      <w:jc w:val="left"/>
    </w:pPr>
  </w:style>
  <w:style w:type="paragraph" w:customStyle="1" w:styleId="I421">
    <w:name w:val="I421"/>
    <w:basedOn w:val="I1"/>
    <w:autoRedefine/>
    <w:rsid w:val="00C230B4"/>
    <w:pPr>
      <w:ind w:left="2880"/>
    </w:pPr>
  </w:style>
  <w:style w:type="paragraph" w:customStyle="1" w:styleId="CA21">
    <w:name w:val="CA21"/>
    <w:basedOn w:val="BT"/>
    <w:rsid w:val="00C230B4"/>
    <w:pPr>
      <w:ind w:firstLine="720"/>
      <w:jc w:val="left"/>
    </w:pPr>
  </w:style>
  <w:style w:type="paragraph" w:customStyle="1" w:styleId="StyleBodyText10ptBlack21">
    <w:name w:val="Style Body Text + 10 pt Black21"/>
    <w:basedOn w:val="Normal"/>
    <w:rsid w:val="00C230B4"/>
    <w:pPr>
      <w:spacing w:before="120" w:after="120" w:line="480" w:lineRule="exact"/>
      <w:ind w:firstLine="720"/>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853">
      <w:bodyDiv w:val="1"/>
      <w:marLeft w:val="0"/>
      <w:marRight w:val="0"/>
      <w:marTop w:val="0"/>
      <w:marBottom w:val="0"/>
      <w:divBdr>
        <w:top w:val="none" w:sz="0" w:space="0" w:color="auto"/>
        <w:left w:val="none" w:sz="0" w:space="0" w:color="auto"/>
        <w:bottom w:val="none" w:sz="0" w:space="0" w:color="auto"/>
        <w:right w:val="none" w:sz="0" w:space="0" w:color="auto"/>
      </w:divBdr>
    </w:div>
    <w:div w:id="1024862555">
      <w:bodyDiv w:val="1"/>
      <w:marLeft w:val="0"/>
      <w:marRight w:val="0"/>
      <w:marTop w:val="0"/>
      <w:marBottom w:val="0"/>
      <w:divBdr>
        <w:top w:val="none" w:sz="0" w:space="0" w:color="auto"/>
        <w:left w:val="none" w:sz="0" w:space="0" w:color="auto"/>
        <w:bottom w:val="none" w:sz="0" w:space="0" w:color="auto"/>
        <w:right w:val="none" w:sz="0" w:space="0" w:color="auto"/>
      </w:divBdr>
    </w:div>
    <w:div w:id="1551116268">
      <w:bodyDiv w:val="1"/>
      <w:marLeft w:val="0"/>
      <w:marRight w:val="0"/>
      <w:marTop w:val="0"/>
      <w:marBottom w:val="0"/>
      <w:divBdr>
        <w:top w:val="none" w:sz="0" w:space="0" w:color="auto"/>
        <w:left w:val="none" w:sz="0" w:space="0" w:color="auto"/>
        <w:bottom w:val="none" w:sz="0" w:space="0" w:color="auto"/>
        <w:right w:val="none" w:sz="0" w:space="0" w:color="auto"/>
      </w:divBdr>
    </w:div>
    <w:div w:id="1802259819">
      <w:bodyDiv w:val="1"/>
      <w:marLeft w:val="0"/>
      <w:marRight w:val="0"/>
      <w:marTop w:val="0"/>
      <w:marBottom w:val="0"/>
      <w:divBdr>
        <w:top w:val="none" w:sz="0" w:space="0" w:color="auto"/>
        <w:left w:val="none" w:sz="0" w:space="0" w:color="auto"/>
        <w:bottom w:val="none" w:sz="0" w:space="0" w:color="auto"/>
        <w:right w:val="none" w:sz="0" w:space="0" w:color="auto"/>
      </w:divBdr>
    </w:div>
    <w:div w:id="1850872678">
      <w:bodyDiv w:val="1"/>
      <w:marLeft w:val="0"/>
      <w:marRight w:val="0"/>
      <w:marTop w:val="0"/>
      <w:marBottom w:val="0"/>
      <w:divBdr>
        <w:top w:val="none" w:sz="0" w:space="0" w:color="auto"/>
        <w:left w:val="none" w:sz="0" w:space="0" w:color="auto"/>
        <w:bottom w:val="none" w:sz="0" w:space="0" w:color="auto"/>
        <w:right w:val="none" w:sz="0" w:space="0" w:color="auto"/>
      </w:divBdr>
    </w:div>
    <w:div w:id="214468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y%20Dillow\AppData\Roaming\Microsoft\Templates\Partaker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46F535-B771-469E-86DF-679B2F46A2C0}">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3CC0D6105E648BE27CF40B2E5FAD3" ma:contentTypeVersion="19" ma:contentTypeDescription="Create a new document." ma:contentTypeScope="" ma:versionID="77b35898481c71112ca2af12f000b0d0">
  <xsd:schema xmlns:xsd="http://www.w3.org/2001/XMLSchema" xmlns:xs="http://www.w3.org/2001/XMLSchema" xmlns:p="http://schemas.microsoft.com/office/2006/metadata/properties" xmlns:ns3="07642599-6fb9-4300-9186-6ccfbdd6de14" xmlns:ns4="d32f9c6a-224d-4d2e-bfa1-72a3503f18da" targetNamespace="http://schemas.microsoft.com/office/2006/metadata/properties" ma:root="true" ma:fieldsID="170c80f3e40f2b9bda3ab632720f0208" ns3:_="" ns4:_="">
    <xsd:import namespace="07642599-6fb9-4300-9186-6ccfbdd6de14"/>
    <xsd:import namespace="d32f9c6a-224d-4d2e-bfa1-72a3503f18da"/>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42599-6fb9-4300-9186-6ccfbdd6de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9c6a-224d-4d2e-bfa1-72a3503f18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32f9c6a-224d-4d2e-bfa1-72a3503f18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71964-1603-45A0-A255-7BBEDDF0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42599-6fb9-4300-9186-6ccfbdd6de14"/>
    <ds:schemaRef ds:uri="d32f9c6a-224d-4d2e-bfa1-72a3503f1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E301B-A8CD-4E9E-933E-633824E5EEF1}">
  <ds:schemaRefs>
    <ds:schemaRef ds:uri="http://schemas.microsoft.com/office/2006/metadata/properties"/>
    <ds:schemaRef ds:uri="http://schemas.microsoft.com/office/infopath/2007/PartnerControls"/>
    <ds:schemaRef ds:uri="d32f9c6a-224d-4d2e-bfa1-72a3503f18da"/>
  </ds:schemaRefs>
</ds:datastoreItem>
</file>

<file path=customXml/itemProps3.xml><?xml version="1.0" encoding="utf-8"?>
<ds:datastoreItem xmlns:ds="http://schemas.openxmlformats.org/officeDocument/2006/customXml" ds:itemID="{2A722AB4-E6FE-4F71-B50E-019C8337F4A8}">
  <ds:schemaRefs>
    <ds:schemaRef ds:uri="http://schemas.microsoft.com/sharepoint/v3/contenttype/forms"/>
  </ds:schemaRefs>
</ds:datastoreItem>
</file>

<file path=customXml/itemProps4.xml><?xml version="1.0" encoding="utf-8"?>
<ds:datastoreItem xmlns:ds="http://schemas.openxmlformats.org/officeDocument/2006/customXml" ds:itemID="{1F58C48A-A152-4F42-A973-6827ECBD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C:\Users\Jody Dillow\AppData\Roaming\Microsoft\Templates\Partaker10.dotm</Template>
  <TotalTime>1</TotalTime>
  <Pages>8</Pages>
  <Words>5751</Words>
  <Characters>32787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Classic Manual</vt:lpstr>
    </vt:vector>
  </TitlesOfParts>
  <Company>Hewlett-Packard</Company>
  <LinksUpToDate>false</LinksUpToDate>
  <CharactersWithSpaces>38462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 Manual</dc:title>
  <dc:subject/>
  <dc:creator>Jody Dillow</dc:creator>
  <cp:keywords/>
  <dc:description/>
  <cp:lastModifiedBy>Rick Griffith</cp:lastModifiedBy>
  <cp:revision>2</cp:revision>
  <cp:lastPrinted>2026-04-07T17:14:00Z</cp:lastPrinted>
  <dcterms:created xsi:type="dcterms:W3CDTF">2026-07-30T00:35:00Z</dcterms:created>
  <dcterms:modified xsi:type="dcterms:W3CDTF">2026-07-30T00:35:00Z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0x01010037F3CC0D6105E648BE27CF40B2E5FAD3</vt:lpwstr>
  </property>
  <property fmtid="{D5CDD505-2E9C-101B-9397-08002B2CF9AE}" pid="3" name="_activity">
    <vt:lpwstr/>
  </property>
  <property fmtid="{D5CDD505-2E9C-101B-9397-08002B2CF9AE}" pid="4" name="GrammarlyDocumentId">
    <vt:lpwstr>0e3c8bcc-7701-456f-bda4-7d89759aa9a0</vt:lpwstr>
  </property>
</Properties>
</file>