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3CE0D8" w14:textId="5E4DA4A2" w:rsidR="00FE0927" w:rsidRPr="00563C8E" w:rsidRDefault="00FE0927" w:rsidP="00563C8E">
      <w:pPr>
        <w:pStyle w:val="BT"/>
        <w:ind w:firstLine="0"/>
        <w:jc w:val="center"/>
        <w:rPr>
          <w:b/>
          <w:bCs/>
          <w:i/>
          <w:iCs/>
          <w:sz w:val="32"/>
          <w:szCs w:val="44"/>
        </w:rPr>
      </w:pPr>
      <w:bookmarkStart w:id="0" w:name="_Toc307571570"/>
      <w:bookmarkStart w:id="1" w:name="_Toc305068580"/>
      <w:bookmarkStart w:id="2" w:name="_Toc276304893"/>
      <w:bookmarkStart w:id="3" w:name="_Toc249944552"/>
      <w:bookmarkStart w:id="4" w:name="_Toc249789625"/>
      <w:bookmarkStart w:id="5" w:name="_Toc172785496"/>
      <w:bookmarkStart w:id="6" w:name="_Toc159010891"/>
      <w:bookmarkStart w:id="7" w:name="_Toc158921412"/>
      <w:bookmarkStart w:id="8" w:name="_Toc307844091"/>
      <w:bookmarkStart w:id="9" w:name="_Toc328294620"/>
      <w:bookmarkStart w:id="10" w:name="_Toc328390202"/>
      <w:bookmarkEnd w:id="0"/>
      <w:r w:rsidRPr="00563C8E">
        <w:rPr>
          <w:b/>
          <w:bCs/>
          <w:i/>
          <w:iCs/>
          <w:sz w:val="32"/>
          <w:szCs w:val="44"/>
        </w:rPr>
        <w:t>Enter By the Narrow Gate</w:t>
      </w:r>
    </w:p>
    <w:p w14:paraId="12478B4F" w14:textId="77777777" w:rsidR="00FE0927" w:rsidRDefault="00FE0927" w:rsidP="00FE0927">
      <w:pPr>
        <w:pStyle w:val="BT"/>
      </w:pPr>
    </w:p>
    <w:p w14:paraId="6F82A5EA" w14:textId="5EF11195" w:rsidR="00C230B4" w:rsidRPr="00C230B4" w:rsidRDefault="00FE0927" w:rsidP="00CF53B5">
      <w:pPr>
        <w:pStyle w:val="BT"/>
        <w:ind w:firstLine="0"/>
      </w:pPr>
      <w:r>
        <w:t>O</w:t>
      </w:r>
      <w:r w:rsidR="00C230B4" w:rsidRPr="00C230B4">
        <w:t xml:space="preserve">ne of the most frequently quoted sections of the Sermon on the Mount contains Jesus’ famous teaching regarding entering by the broad gate or the narrow gate.  </w:t>
      </w:r>
    </w:p>
    <w:p w14:paraId="02240762" w14:textId="18BB17A8" w:rsidR="00C230B4" w:rsidRPr="00C230B4" w:rsidRDefault="00C230B4" w:rsidP="00AB2267">
      <w:pPr>
        <w:pStyle w:val="QT"/>
      </w:pPr>
      <w:r w:rsidRPr="00C230B4">
        <w:t>Enter by the narrow gate</w:t>
      </w:r>
      <w:r w:rsidR="00413240">
        <w:t>,</w:t>
      </w:r>
      <w:r w:rsidRPr="00C230B4">
        <w:t xml:space="preserve"> for the gate is wide, and the way is broad that leads to destruction, and many are those who enter by it. For the gate is small, and the way is narrow that leads to life, and few are those who find it (</w:t>
      </w:r>
      <w:r w:rsidRPr="00C230B4">
        <w:fldChar w:fldCharType="begin"/>
      </w:r>
      <w:r w:rsidRPr="00C230B4">
        <w:instrText>xe “40*Mt. 07\:13-14”</w:instrText>
      </w:r>
      <w:r w:rsidRPr="00C230B4">
        <w:fldChar w:fldCharType="end"/>
      </w:r>
      <w:r w:rsidRPr="00C230B4">
        <w:t xml:space="preserve">Matthew 7:13-14). </w:t>
      </w:r>
    </w:p>
    <w:p w14:paraId="3B3BFA5E" w14:textId="77777777" w:rsidR="00C230B4" w:rsidRPr="00C230B4" w:rsidRDefault="00C230B4" w:rsidP="00896651">
      <w:pPr>
        <w:pStyle w:val="BT"/>
      </w:pPr>
      <w:r w:rsidRPr="00C230B4">
        <w:t>This simple entry saying, when considered more carefully, raises a number of questions.  Is this exhortation addressed to regenerate people or only those who are somewhat interested in Christ’s teaching?  What are they being exhorted to enter: personal salvation, heaven, or a kingdom way of life?  When does this entrance occur, immediately or in the future?  What is meant by “life” and “destruction?”  Is the gate at the beginning or end of the disciple’s journey?</w:t>
      </w:r>
    </w:p>
    <w:p w14:paraId="0700B1BC" w14:textId="77777777" w:rsidR="00C230B4" w:rsidRPr="00C230B4" w:rsidRDefault="00C230B4" w:rsidP="00837213">
      <w:pPr>
        <w:pStyle w:val="H2"/>
      </w:pPr>
      <w:bookmarkStart w:id="11" w:name="_Toc158921461"/>
      <w:bookmarkStart w:id="12" w:name="_Toc159010944"/>
      <w:bookmarkStart w:id="13" w:name="_Toc172785468"/>
      <w:bookmarkStart w:id="14" w:name="_Toc249789593"/>
      <w:bookmarkStart w:id="15" w:name="_Toc249944520"/>
      <w:bookmarkStart w:id="16" w:name="_Toc276304855"/>
      <w:bookmarkStart w:id="17" w:name="_Toc283808879"/>
      <w:bookmarkStart w:id="18" w:name="_Toc305068538"/>
      <w:bookmarkStart w:id="19" w:name="_Toc306634009"/>
      <w:bookmarkStart w:id="20" w:name="_Toc306719884"/>
      <w:bookmarkStart w:id="21" w:name="_Toc328294568"/>
      <w:bookmarkStart w:id="22" w:name="_Toc328390150"/>
      <w:bookmarkStart w:id="23" w:name="_Toc338595508"/>
      <w:bookmarkStart w:id="24" w:name="_Toc121476894"/>
      <w:bookmarkStart w:id="25" w:name="_Toc145951433"/>
      <w:bookmarkStart w:id="26" w:name="_Toc208412266"/>
      <w:bookmarkStart w:id="27" w:name="_Toc208413666"/>
      <w:bookmarkStart w:id="28" w:name="_Toc210991032"/>
      <w:bookmarkStart w:id="29" w:name="_Toc226192119"/>
      <w:r w:rsidRPr="00C230B4">
        <w:t>A Challenge to Accept the Gospel?</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0AF2BA6" w14:textId="77777777" w:rsidR="00C230B4" w:rsidRPr="00C230B4" w:rsidRDefault="00C230B4" w:rsidP="00896651">
      <w:pPr>
        <w:pStyle w:val="BT"/>
      </w:pPr>
      <w:r w:rsidRPr="00C230B4">
        <w:t>A popular view of this parable is that it is a warning to non-Christians that they must choose the narrow gate if they ever hope to enter the kingdom of heaven, that is, final salvation.  In other words, entering the gate is conversion and acceptance of the gospel.  Those holding this view have understood the means of obtaining personal salvation in two different ways.</w:t>
      </w:r>
      <w:r w:rsidRPr="00C230B4">
        <w:rPr>
          <w:noProof/>
        </w:rPr>
        <w:fldChar w:fldCharType="begin"/>
      </w:r>
      <w:r w:rsidRPr="00C230B4">
        <w:rPr>
          <w:noProof/>
        </w:rPr>
        <w:instrText xml:space="preserve">xe “aa*Pink, Arthur W.” </w:instrText>
      </w:r>
      <w:r w:rsidRPr="00C230B4">
        <w:rPr>
          <w:noProof/>
        </w:rPr>
        <w:fldChar w:fldCharType="end"/>
      </w:r>
    </w:p>
    <w:p w14:paraId="1B2A5B8B" w14:textId="6D48A89D" w:rsidR="00C230B4" w:rsidRPr="00C230B4" w:rsidRDefault="00C230B4" w:rsidP="002C4666">
      <w:pPr>
        <w:pStyle w:val="H3"/>
      </w:pPr>
      <w:bookmarkStart w:id="30" w:name="_Toc172785469"/>
      <w:bookmarkStart w:id="31" w:name="_Toc249789594"/>
      <w:bookmarkStart w:id="32" w:name="_Toc249944521"/>
      <w:bookmarkStart w:id="33" w:name="_Toc276304856"/>
      <w:bookmarkStart w:id="34" w:name="_Toc283808880"/>
      <w:bookmarkStart w:id="35" w:name="_Toc305068539"/>
      <w:bookmarkStart w:id="36" w:name="_Toc306634010"/>
      <w:bookmarkStart w:id="37" w:name="_Toc306719885"/>
      <w:bookmarkStart w:id="38" w:name="_Toc328294569"/>
      <w:bookmarkStart w:id="39" w:name="_Toc328390151"/>
      <w:bookmarkStart w:id="40" w:name="_Toc338595509"/>
      <w:bookmarkStart w:id="41" w:name="_Toc121476895"/>
      <w:bookmarkStart w:id="42" w:name="_Toc145951434"/>
      <w:bookmarkStart w:id="43" w:name="_Toc208412267"/>
      <w:bookmarkStart w:id="44" w:name="_Toc208413667"/>
      <w:bookmarkStart w:id="45" w:name="_Toc210991033"/>
      <w:bookmarkStart w:id="46" w:name="_Toc226192120"/>
      <w:r w:rsidRPr="00C230B4">
        <w:t>By Means of Self-</w:t>
      </w:r>
      <w:r w:rsidR="00F61195" w:rsidRPr="00C230B4">
        <w:t>Denial</w:t>
      </w:r>
      <w:r w:rsidRPr="00C230B4">
        <w:t xml:space="preserve"> and Obedience</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0B250789" w14:textId="6C8447AF" w:rsidR="00523141" w:rsidRDefault="00523141" w:rsidP="00896651">
      <w:pPr>
        <w:pStyle w:val="BT"/>
      </w:pPr>
      <w:r>
        <w:t>Two writers describe it this way: “To enter by the narrow gate, one must strip himself of many things, such as a consuming desire for earthly goods, the unforgiving spirit, selfishness, and especially self-righteousness. The narrow gate is therefore the gate of self-denial and obedience.”</w:t>
      </w:r>
    </w:p>
    <w:p w14:paraId="3755ABF6" w14:textId="77777777" w:rsidR="00523141" w:rsidRDefault="00523141" w:rsidP="00896651">
      <w:pPr>
        <w:pStyle w:val="BT"/>
      </w:pPr>
      <w:r>
        <w:t>This is compared with the effort and struggle that Joshua undertook to conquer the land.</w:t>
      </w:r>
    </w:p>
    <w:p w14:paraId="2CE596A2" w14:textId="77777777" w:rsidR="00523141" w:rsidRDefault="00523141" w:rsidP="00896651">
      <w:pPr>
        <w:pStyle w:val="BT"/>
      </w:pPr>
      <w:r>
        <w:t>Another insists, “We have to turn our back on the world and forsake our cherished sins.” We cannot become Christians “without denying self, taking up our cross and following him.”</w:t>
      </w:r>
    </w:p>
    <w:p w14:paraId="6C7C07E3" w14:textId="77777777" w:rsidR="00523141" w:rsidRDefault="00523141" w:rsidP="00896651">
      <w:pPr>
        <w:pStyle w:val="BT"/>
      </w:pPr>
      <w:r>
        <w:t>One of the most beloved preachers of our era, Dr. Martyn Lloyd-Jones, a popular expositor of Experimental Predestinarian ideas, presents a confusing view of the gospel in his interpretation of this passage.</w:t>
      </w:r>
    </w:p>
    <w:p w14:paraId="6A233AF9" w14:textId="77777777" w:rsidR="00523141" w:rsidRDefault="00523141" w:rsidP="00896651">
      <w:pPr>
        <w:pStyle w:val="BT"/>
      </w:pPr>
      <w:r>
        <w:t>He understands the call to enter the narrow gate as “the gospel of Jesus Christ.”</w:t>
      </w:r>
    </w:p>
    <w:p w14:paraId="2358A58E" w14:textId="01E61A9E" w:rsidR="00523141" w:rsidRDefault="00523141" w:rsidP="00896651">
      <w:pPr>
        <w:pStyle w:val="BT"/>
      </w:pPr>
      <w:r>
        <w:t>But is there any mention of the gospel here? Where is the teaching that Christ died for our sins and rose from the dead? Where is the New Testament teaching that eternal life is obtained by faith apart from works? According to Lloyd-Jones, the gospel is a complex affair involving several steps. He says we must leave behind all worldliness, breaking with the crowd and the “vast majority of people.” This is the “first step in becoming a Christian.” He also says we must leave outside “the things that please the world.”</w:t>
      </w:r>
    </w:p>
    <w:p w14:paraId="62436633" w14:textId="77777777" w:rsidR="00523141" w:rsidRDefault="00523141" w:rsidP="00896651">
      <w:pPr>
        <w:pStyle w:val="BT"/>
      </w:pPr>
      <w:r>
        <w:t>Next, we must leave ourselves “outside.” Here, he cites a passage addressed to Christians and applies it to the gospel, “Put off the old man” (Ephesians 4:22; Colossians 3:8). According to Lloyd-Jones, it is extremely difficult to become a Christian. In fact, “It means living like Christ Himself.”</w:t>
      </w:r>
    </w:p>
    <w:p w14:paraId="04BDE72C" w14:textId="77777777" w:rsidR="00523141" w:rsidRDefault="00523141" w:rsidP="00896651">
      <w:pPr>
        <w:pStyle w:val="BT"/>
      </w:pPr>
      <w:r>
        <w:t>Furthermore, to become a Christian, one must be ready for suffering and persecution.</w:t>
      </w:r>
    </w:p>
    <w:p w14:paraId="5AFFE4B6" w14:textId="2B1C1178" w:rsidR="00C230B4" w:rsidRPr="00C230B4" w:rsidRDefault="00523141" w:rsidP="00896651">
      <w:pPr>
        <w:pStyle w:val="BT"/>
      </w:pPr>
      <w:r>
        <w:t xml:space="preserve">This may </w:t>
      </w:r>
      <w:r w:rsidR="00C230B4" w:rsidRPr="00C230B4">
        <w:t>be the gospel according to Lloyd-</w:t>
      </w:r>
      <w:r w:rsidR="00C133DE" w:rsidRPr="00C230B4">
        <w:t>Jones</w:t>
      </w:r>
      <w:r w:rsidR="00C133DE">
        <w:t xml:space="preserve"> but</w:t>
      </w:r>
      <w:r w:rsidR="00C230B4" w:rsidRPr="00C230B4">
        <w:t xml:space="preserve"> is this the gospel according to Jesus and Paul?</w:t>
      </w:r>
      <w:r w:rsidR="00C230B4" w:rsidRPr="00C230B4">
        <w:rPr>
          <w:vertAlign w:val="superscript"/>
        </w:rPr>
        <w:footnoteReference w:id="2"/>
      </w:r>
      <w:r w:rsidR="00C230B4" w:rsidRPr="00C230B4">
        <w:t xml:space="preserve">  Becoming a Christian is not a matter of self-denial and obedience.  Salvation costs us nothing.  It is a gift. “</w:t>
      </w:r>
      <w:r w:rsidR="00C230B4" w:rsidRPr="00C230B4">
        <w:rPr>
          <w:i/>
        </w:rPr>
        <w:t>I will give to the one who thirsts from the spring of the water of life without cost</w:t>
      </w:r>
      <w:r w:rsidR="00C230B4" w:rsidRPr="00C230B4">
        <w:t xml:space="preserve">” </w:t>
      </w:r>
      <w:r w:rsidR="00C230B4" w:rsidRPr="00C230B4">
        <w:fldChar w:fldCharType="begin"/>
      </w:r>
      <w:r w:rsidR="00C230B4" w:rsidRPr="00C230B4">
        <w:instrText>xe “66*Rev. 21</w:instrText>
      </w:r>
      <w:r w:rsidR="0002642C">
        <w:instrText>\:06”</w:instrText>
      </w:r>
      <w:r w:rsidR="00C230B4" w:rsidRPr="00C230B4">
        <w:fldChar w:fldCharType="end"/>
      </w:r>
      <w:r w:rsidR="00C230B4" w:rsidRPr="00C230B4">
        <w:t xml:space="preserve">(Revelation 21:6; 22:17).  </w:t>
      </w:r>
      <w:r w:rsidR="00C230B4" w:rsidRPr="00C230B4">
        <w:fldChar w:fldCharType="begin"/>
      </w:r>
      <w:r w:rsidR="00C230B4" w:rsidRPr="00C230B4">
        <w:instrText>xe "66*Rev. 22\:17"</w:instrText>
      </w:r>
      <w:r w:rsidR="00C230B4" w:rsidRPr="00C230B4">
        <w:fldChar w:fldCharType="end"/>
      </w:r>
      <w:r w:rsidR="00C230B4" w:rsidRPr="00C230B4">
        <w:t xml:space="preserve">The route to salvation is by faith alone, apart from works (Ephesians 2:8-9; Titus 3:5).  This is a serious problem for those who say that this parable tells how to find personal salvation.  </w:t>
      </w:r>
      <w:r w:rsidR="00671B62">
        <w:t>However, t</w:t>
      </w:r>
      <w:r w:rsidR="00C230B4" w:rsidRPr="00C230B4">
        <w:t xml:space="preserve">he condition of works for entrance strongly suggests that </w:t>
      </w:r>
      <w:r w:rsidR="00112D86">
        <w:t xml:space="preserve">the entrance in this parable is not into heaven, but </w:t>
      </w:r>
      <w:r>
        <w:t>instead</w:t>
      </w:r>
      <w:r w:rsidR="00112D86">
        <w:t xml:space="preserve"> into a way of life</w:t>
      </w:r>
      <w:r w:rsidR="00FA44EF">
        <w:t>—the experience of kingdom life now,</w:t>
      </w:r>
      <w:r w:rsidR="00C230B4" w:rsidRPr="00C230B4">
        <w:t xml:space="preserve"> the </w:t>
      </w:r>
      <w:r w:rsidR="00C230B4" w:rsidRPr="00C230B4">
        <w:lastRenderedPageBreak/>
        <w:t xml:space="preserve">kingdom way of living as explained </w:t>
      </w:r>
      <w:r w:rsidR="009975C5">
        <w:t xml:space="preserve">throughout </w:t>
      </w:r>
      <w:r w:rsidR="00C230B4" w:rsidRPr="00C230B4">
        <w:t xml:space="preserve">the sermon.  One must enter the narrow gate and the narrow way every day, not just once! </w:t>
      </w:r>
    </w:p>
    <w:p w14:paraId="25F60544" w14:textId="77777777" w:rsidR="00C230B4" w:rsidRPr="00C230B4" w:rsidRDefault="00C230B4" w:rsidP="002C4666">
      <w:pPr>
        <w:pStyle w:val="H3"/>
      </w:pPr>
      <w:bookmarkStart w:id="47" w:name="_Toc172785470"/>
      <w:bookmarkStart w:id="48" w:name="_Toc249789595"/>
      <w:bookmarkStart w:id="49" w:name="_Toc249944522"/>
      <w:bookmarkStart w:id="50" w:name="_Toc276304857"/>
      <w:bookmarkStart w:id="51" w:name="_Toc283808881"/>
      <w:bookmarkStart w:id="52" w:name="_Toc305068540"/>
      <w:bookmarkStart w:id="53" w:name="_Toc306634011"/>
      <w:bookmarkStart w:id="54" w:name="_Toc306719886"/>
      <w:bookmarkStart w:id="55" w:name="_Toc328294570"/>
      <w:bookmarkStart w:id="56" w:name="_Toc328390152"/>
      <w:bookmarkStart w:id="57" w:name="_Toc338595510"/>
      <w:bookmarkStart w:id="58" w:name="_Toc121476896"/>
      <w:bookmarkStart w:id="59" w:name="_Toc145951435"/>
      <w:bookmarkStart w:id="60" w:name="_Toc208412268"/>
      <w:bookmarkStart w:id="61" w:name="_Toc208413668"/>
      <w:bookmarkStart w:id="62" w:name="_Toc210991034"/>
      <w:bookmarkStart w:id="63" w:name="_Toc226192121"/>
      <w:r w:rsidRPr="00C230B4">
        <w:t>By Means of Faith in Jesus as the Way</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A28A7FE" w14:textId="062C9DEB" w:rsidR="00523141" w:rsidRDefault="00C230B4" w:rsidP="00896651">
      <w:pPr>
        <w:pStyle w:val="BT"/>
      </w:pPr>
      <w:r w:rsidRPr="00C230B4">
        <w:fldChar w:fldCharType="begin"/>
      </w:r>
      <w:r w:rsidRPr="00C230B4">
        <w:instrText xml:space="preserve">xe “aa*Boice, James Montgomery” </w:instrText>
      </w:r>
      <w:r w:rsidRPr="00C230B4">
        <w:fldChar w:fldCharType="end"/>
      </w:r>
      <w:r w:rsidR="00523141">
        <w:t>Another Experimental Predestinarian writer, James Montgomery Boice, views this parable as a challenge to nonbelievers to accept Jesus as “the way, the truth, and the life.”  He says that entering through the narrow gate is entering through Christ for salvation.</w:t>
      </w:r>
      <w:r w:rsidR="00C2690B">
        <w:rPr>
          <w:rStyle w:val="FootnoteReference"/>
        </w:rPr>
        <w:footnoteReference w:id="3"/>
      </w:r>
    </w:p>
    <w:p w14:paraId="6A34D1CD" w14:textId="670CC727" w:rsidR="00C230B4" w:rsidRPr="00C230B4" w:rsidRDefault="00523141" w:rsidP="00896651">
      <w:pPr>
        <w:pStyle w:val="BT"/>
      </w:pPr>
      <w:r>
        <w:t xml:space="preserve">Those entering by the broad gate believe there are many ways to God, a view consistent with postmodern pluralism.  There were many religions promoted in first-century Palestine, and the person entering the broad gate refuses to enter by the only way (John 14:6).  </w:t>
      </w:r>
    </w:p>
    <w:p w14:paraId="076185FC" w14:textId="77777777" w:rsidR="00C230B4" w:rsidRPr="00C230B4" w:rsidRDefault="00C230B4" w:rsidP="00896651">
      <w:pPr>
        <w:pStyle w:val="BT"/>
      </w:pPr>
      <w:r w:rsidRPr="00C230B4">
        <w:t xml:space="preserve">This solution is much cleaner and avoids the works salvation into which Lloyd-Jones is led. However, there is nothing in the text to suggest this interpretation.  Furthermore, it begs the question, “What is meant by the word ‘way’?”  Is it a way of salvation or a way of life?  We will address this question below. </w:t>
      </w:r>
      <w:r w:rsidRPr="00C230B4">
        <w:fldChar w:fldCharType="begin"/>
      </w:r>
      <w:r w:rsidRPr="00C230B4">
        <w:instrText xml:space="preserve">xe “aa*Luz, Ulrich” </w:instrText>
      </w:r>
      <w:r w:rsidRPr="00C230B4">
        <w:fldChar w:fldCharType="end"/>
      </w:r>
    </w:p>
    <w:p w14:paraId="435DC639" w14:textId="5D2090D4" w:rsidR="00C230B4" w:rsidRPr="00C230B4" w:rsidRDefault="00C230B4" w:rsidP="00896651">
      <w:pPr>
        <w:pStyle w:val="BT"/>
      </w:pPr>
      <w:r w:rsidRPr="00C230B4">
        <w:t xml:space="preserve">A </w:t>
      </w:r>
      <w:r w:rsidR="00FA44EF">
        <w:t>primary</w:t>
      </w:r>
      <w:r w:rsidRPr="00C230B4">
        <w:t xml:space="preserve"> objection, however, to understanding both of the above viewpoints (the narrow gate as the way of salvation) is the fact that the sermon is addressed to those who are already saved!  As discussed in the previous chapter (Chapter 20), Matthew </w:t>
      </w:r>
      <w:r w:rsidR="00FA44EF">
        <w:t>explicitly states that the sermon was addressed to believers, his</w:t>
      </w:r>
      <w:r w:rsidRPr="00C230B4">
        <w:t xml:space="preserve"> disciples. </w:t>
      </w:r>
    </w:p>
    <w:p w14:paraId="7F8A62F4" w14:textId="0E47C0E8" w:rsidR="00C230B4" w:rsidRPr="00C230B4" w:rsidRDefault="00C230B4" w:rsidP="00896651">
      <w:pPr>
        <w:pStyle w:val="BT"/>
      </w:pPr>
      <w:r w:rsidRPr="00C230B4">
        <w:t xml:space="preserve">The gospel is never presented in the Sermon; </w:t>
      </w:r>
      <w:r w:rsidR="00CF3551">
        <w:t>instead</w:t>
      </w:r>
      <w:r w:rsidR="00FA44EF">
        <w:t>,</w:t>
      </w:r>
      <w:r w:rsidRPr="00C230B4">
        <w:t xml:space="preserve"> a way of living for the redeemed is outlined.  When we come, therefore, to the warning about the narrow and broad gates, we should keep in mind that true believers are being warned.  But what is the nature of this warning?</w:t>
      </w:r>
    </w:p>
    <w:p w14:paraId="7B031A35" w14:textId="1A8C1544" w:rsidR="00C230B4" w:rsidRPr="00C230B4" w:rsidRDefault="00C230B4" w:rsidP="00837213">
      <w:pPr>
        <w:pStyle w:val="H2"/>
      </w:pPr>
      <w:bookmarkStart w:id="64" w:name="_Toc158921462"/>
      <w:bookmarkStart w:id="65" w:name="_Toc159010945"/>
      <w:bookmarkStart w:id="66" w:name="_Toc172785471"/>
      <w:bookmarkStart w:id="67" w:name="_Toc249789596"/>
      <w:bookmarkStart w:id="68" w:name="_Toc249944523"/>
      <w:bookmarkStart w:id="69" w:name="_Toc276304858"/>
      <w:bookmarkStart w:id="70" w:name="_Toc283808882"/>
      <w:bookmarkStart w:id="71" w:name="_Toc305068541"/>
      <w:bookmarkStart w:id="72" w:name="_Toc306634012"/>
      <w:bookmarkStart w:id="73" w:name="_Toc306719887"/>
      <w:bookmarkStart w:id="74" w:name="_Toc328294571"/>
      <w:bookmarkStart w:id="75" w:name="_Toc328390153"/>
      <w:bookmarkStart w:id="76" w:name="_Toc338595511"/>
      <w:bookmarkStart w:id="77" w:name="_Toc121476897"/>
      <w:bookmarkStart w:id="78" w:name="_Toc145951436"/>
      <w:bookmarkStart w:id="79" w:name="_Toc208412269"/>
      <w:bookmarkStart w:id="80" w:name="_Toc208413669"/>
      <w:bookmarkStart w:id="81" w:name="_Toc210991035"/>
      <w:bookmarkStart w:id="82" w:name="_Toc226192122"/>
      <w:r w:rsidRPr="00C230B4">
        <w:t xml:space="preserve">A Challenge to Be Sure You Are </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1E7052" w:rsidRPr="00C230B4">
        <w:t>Born-</w:t>
      </w:r>
      <w:r w:rsidR="009769B7">
        <w:t>A</w:t>
      </w:r>
      <w:r w:rsidR="001E7052" w:rsidRPr="00C230B4">
        <w:t>gain</w:t>
      </w:r>
    </w:p>
    <w:p w14:paraId="41114EED" w14:textId="499F77A8" w:rsidR="00C230B4" w:rsidRPr="00C230B4" w:rsidRDefault="00C230B4" w:rsidP="00896651">
      <w:pPr>
        <w:pStyle w:val="BT"/>
      </w:pPr>
      <w:r w:rsidRPr="00C230B4">
        <w:t xml:space="preserve">A second way of understanding the exhortation and warning in the parable is that it is not a challenge to </w:t>
      </w:r>
      <w:r w:rsidRPr="00C230B4">
        <w:rPr>
          <w:i/>
        </w:rPr>
        <w:t>become</w:t>
      </w:r>
      <w:r w:rsidRPr="00C230B4">
        <w:t xml:space="preserve"> a Christian, </w:t>
      </w:r>
      <w:r w:rsidRPr="00C230B4">
        <w:fldChar w:fldCharType="begin"/>
      </w:r>
      <w:r w:rsidRPr="00C230B4">
        <w:instrText xml:space="preserve">xe “narrow gate:test of salvation” </w:instrText>
      </w:r>
      <w:r w:rsidRPr="00C230B4">
        <w:fldChar w:fldCharType="end"/>
      </w:r>
      <w:r w:rsidRPr="00C230B4">
        <w:t xml:space="preserve">but </w:t>
      </w:r>
      <w:r w:rsidR="00FA44EF">
        <w:t>rather a challenge to ensure you are one.</w:t>
      </w:r>
      <w:r w:rsidRPr="00C230B4">
        <w:t xml:space="preserve">  As pointed out above</w:t>
      </w:r>
      <w:r w:rsidR="0013529A">
        <w:t xml:space="preserve"> (Chapter 19)</w:t>
      </w:r>
      <w:r w:rsidRPr="00C230B4">
        <w:t>, th</w:t>
      </w:r>
      <w:r w:rsidR="0013529A">
        <w:t>is “assurance”</w:t>
      </w:r>
      <w:r w:rsidRPr="00C230B4">
        <w:t xml:space="preserve"> view of this passage leads to the conclusion that salvation is </w:t>
      </w:r>
      <w:r w:rsidR="00FA44EF">
        <w:t>achieved through</w:t>
      </w:r>
      <w:r w:rsidRPr="00C230B4">
        <w:t xml:space="preserve"> works of obedience.  </w:t>
      </w:r>
    </w:p>
    <w:p w14:paraId="365025B9" w14:textId="3EC67002" w:rsidR="00523141" w:rsidRDefault="00C230B4" w:rsidP="00523141">
      <w:pPr>
        <w:pStyle w:val="BT"/>
      </w:pPr>
      <w:r w:rsidRPr="00C230B4">
        <w:fldChar w:fldCharType="begin"/>
      </w:r>
      <w:r w:rsidRPr="00C230B4">
        <w:instrText xml:space="preserve">xe “aa*Lloyd-Jones, Martyn” </w:instrText>
      </w:r>
      <w:r w:rsidRPr="00C230B4">
        <w:fldChar w:fldCharType="end"/>
      </w:r>
      <w:r w:rsidR="00523141">
        <w:t>Martyn Lloyd-Jones addresses the issue directly. “Does this teach that a man saves himself by his decision and action?”  Good question.  In a radical departure from the text, he proposes a solution grounded in his Experimentalist theology. He says, “I do not save myself by entering in at the straight gate, but by doing so I announce the fact that I am saved.”</w:t>
      </w:r>
    </w:p>
    <w:p w14:paraId="38D98E91" w14:textId="4A08B17C" w:rsidR="00C230B4" w:rsidRPr="00C230B4" w:rsidRDefault="00523141" w:rsidP="00523141">
      <w:pPr>
        <w:pStyle w:val="BT"/>
      </w:pPr>
      <w:r>
        <w:t>He further clarifies the issue (or confuses it?) by saying that entering the gate does not mean going to heaven; instead, it means that a person who will go to heaven has entered the gate and is currently pursuing the narrow way.</w:t>
      </w:r>
      <w:r w:rsidR="00C230B4" w:rsidRPr="00C230B4">
        <w:t xml:space="preserve"> </w:t>
      </w:r>
      <w:r>
        <w:t>A person does not save themselves</w:t>
      </w:r>
      <w:r w:rsidR="00C230B4" w:rsidRPr="00C230B4">
        <w:t xml:space="preserve"> by entering </w:t>
      </w:r>
      <w:r w:rsidR="00FA44EF">
        <w:t>through the straight gate, but by doing so, I announce that I am saved.</w:t>
      </w:r>
      <w:r w:rsidR="00C230B4" w:rsidRPr="00C230B4">
        <w:t xml:space="preserve"> It is only Christian people who are to be found along the narrow way, and you do not make yourself a Christian by entering in.  You are entering and walking upon it because you are saved.</w:t>
      </w:r>
      <w:r w:rsidR="00C230B4" w:rsidRPr="00C230B4">
        <w:rPr>
          <w:vertAlign w:val="superscript"/>
        </w:rPr>
        <w:footnoteReference w:id="4"/>
      </w:r>
    </w:p>
    <w:p w14:paraId="4AD06151" w14:textId="23EBFD69" w:rsidR="00C230B4" w:rsidRPr="00C230B4" w:rsidRDefault="002950AA" w:rsidP="00896651">
      <w:pPr>
        <w:pStyle w:val="BT"/>
      </w:pPr>
      <w:r>
        <w:t>In other words, all true believers will choose the narrow way. However, it is clear that Solomon, Saul, Amaziah, the twelve sons of Jacob, the carnal Christians in Corinth, the Christians whose works will be burned up at the Judgment Seat of Christ, the carnal Christian who committed incest with his mother-in-law, the Christian who draws back in shame when the Lord returns, the Pharisees who “believed on him” (a technical term in John for saving faith) yet refused to confess their faith publicly, the Christians at Corinth who refused to turn from their impurity, Demas, Phygelus and Hermogenes, Hymenaeus and Alexander who made a shipwreck of their faith, and many others in the Bible did not. None of these believers chose the narrow gate and entered the narrow way. The text does not hint at the idea that entering the gate either announces or proves one’s commitment. Additionally, this appears to contradict what Lloyd-Jones himself has stated in the preceding pages of his book, as quoted above. Earlier, he wrote that self-sacrifice was “the first step in becoming a Christian.” This illustrates the labyrinth of qualifications and “clarifications” necessary for those who hold that this is a gospel passage.</w:t>
      </w:r>
    </w:p>
    <w:p w14:paraId="37322F53" w14:textId="03BB9125" w:rsidR="00C230B4" w:rsidRPr="00C230B4" w:rsidRDefault="00C230B4" w:rsidP="00896651">
      <w:pPr>
        <w:pStyle w:val="BT"/>
      </w:pPr>
      <w:r w:rsidRPr="00C230B4">
        <w:t>Of course, another question necessarily follows, “How can I know for sure that I am in fact on the narrow way?”  Lloyd-Jones, realizing the difficulty into which he has led his readers, asks, “Does a failure to live the Christian life fully prove that we are on the broad way [the way to eternal separation from God]?”</w:t>
      </w:r>
      <w:r w:rsidRPr="00C230B4">
        <w:rPr>
          <w:vertAlign w:val="superscript"/>
        </w:rPr>
        <w:footnoteReference w:id="5"/>
      </w:r>
      <w:r w:rsidRPr="00C230B4">
        <w:t xml:space="preserve">  Notice the word “fully.”  Earlier</w:t>
      </w:r>
      <w:r w:rsidR="00FA44EF">
        <w:t>, he said that to determine whether a person is a Christian, the “ultimate test</w:t>
      </w:r>
      <w:r w:rsidRPr="00C230B4">
        <w:t xml:space="preserve">” is this: “Have I committed myself to this way of life?  Is it the thing </w:t>
      </w:r>
      <w:r w:rsidR="00FA44EF">
        <w:t>that</w:t>
      </w:r>
      <w:r w:rsidRPr="00C230B4">
        <w:t xml:space="preserve"> controls my life?  Is it the governing and controlling issue in our actual </w:t>
      </w:r>
      <w:r w:rsidRPr="00C230B4">
        <w:lastRenderedPageBreak/>
        <w:t>decisions and practice?”  He says, “I must give myself to it, come what may … it is going to be my life.”</w:t>
      </w:r>
      <w:r w:rsidRPr="00C230B4">
        <w:rPr>
          <w:vertAlign w:val="superscript"/>
        </w:rPr>
        <w:footnoteReference w:id="6"/>
      </w:r>
      <w:r w:rsidRPr="00C230B4">
        <w:t xml:space="preserve">  Most would understand him to be saying that this is the test that would “fully” prove that one is a Christian.  </w:t>
      </w:r>
    </w:p>
    <w:p w14:paraId="29DC1C3B" w14:textId="6C5F1769" w:rsidR="00C230B4" w:rsidRPr="00C230B4" w:rsidRDefault="00C230B4" w:rsidP="00896651">
      <w:pPr>
        <w:pStyle w:val="BT"/>
      </w:pPr>
      <w:r w:rsidRPr="00C230B4">
        <w:t>Now</w:t>
      </w:r>
      <w:r w:rsidR="00FA44EF">
        <w:t>,</w:t>
      </w:r>
      <w:r w:rsidRPr="00C230B4">
        <w:t xml:space="preserve"> in typical Experimental Predestinarian fashion, the qualifications begin.  He begins to sandpaper the rough edges.  “The picture,” Lloyd-Jones says, “must not be pressed in detail.”</w:t>
      </w:r>
      <w:r w:rsidRPr="00C230B4">
        <w:rPr>
          <w:vertAlign w:val="superscript"/>
        </w:rPr>
        <w:footnoteReference w:id="7"/>
      </w:r>
      <w:r w:rsidRPr="00C230B4">
        <w:t xml:space="preserve">  </w:t>
      </w:r>
      <w:r w:rsidR="005C1B28">
        <w:t>He tells his readers</w:t>
      </w:r>
      <w:r w:rsidRPr="00C230B4">
        <w:t xml:space="preserve"> that failure does not “fully” prove we are on the highway to eternal separation from God, after all.  Earlier</w:t>
      </w:r>
      <w:r w:rsidR="00FA44EF">
        <w:t>,</w:t>
      </w:r>
      <w:r w:rsidRPr="00C230B4">
        <w:t xml:space="preserve"> it was the “ultimate test.”  In the final analysis, his pastoral heart retreats from the previous statements and reduces the “ultimate test” of actually doing the will of God to “hungering and thirsting.”  If one has hunger and thirst, he says, “I can assure you that you are in it.”</w:t>
      </w:r>
      <w:r w:rsidRPr="00C230B4">
        <w:rPr>
          <w:vertAlign w:val="superscript"/>
        </w:rPr>
        <w:footnoteReference w:id="8"/>
      </w:r>
      <w:r w:rsidR="00BC5645">
        <w:t xml:space="preserve"> </w:t>
      </w:r>
      <w:r w:rsidRPr="00C230B4">
        <w:t xml:space="preserve">Of course, Lloyd-Jones is a thorough evangelical.  As such, he holds </w:t>
      </w:r>
      <w:r w:rsidR="00FA44EF">
        <w:t>firmly</w:t>
      </w:r>
      <w:r w:rsidRPr="00C230B4">
        <w:t xml:space="preserve"> to justification by faith alone.  Others of a more liberal persuasion sometimes </w:t>
      </w:r>
      <w:r w:rsidR="00FA44EF">
        <w:t>adopt an Arminian view of this passage, which suggests</w:t>
      </w:r>
      <w:r w:rsidRPr="00C230B4">
        <w:t xml:space="preserve"> that salvation can be lost.</w:t>
      </w:r>
      <w:r w:rsidRPr="00C230B4">
        <w:rPr>
          <w:vertAlign w:val="superscript"/>
        </w:rPr>
        <w:footnoteReference w:id="9"/>
      </w:r>
      <w:r w:rsidRPr="00C230B4">
        <w:t xml:space="preserve"> </w:t>
      </w:r>
    </w:p>
    <w:p w14:paraId="4647ED66" w14:textId="2E1EB124" w:rsidR="00BC5645" w:rsidRDefault="00C230B4" w:rsidP="00896651">
      <w:pPr>
        <w:pStyle w:val="BT"/>
      </w:pPr>
      <w:r w:rsidRPr="00C230B4">
        <w:t xml:space="preserve">Lloyd-Jones’s difficulties arise from the fact that he knows this is addressed to disciples.  Furthermore, he assumes that “life” means “go to heaven,” “destruction” refers to final separation from God, and “entering” the narrow gate means entrance into the kingdom of God, that is, being saved.  Given these premises, this text patently teaches that disciples must do good works </w:t>
      </w:r>
      <w:r w:rsidR="00FA44EF">
        <w:t>to</w:t>
      </w:r>
      <w:r w:rsidRPr="00C230B4">
        <w:t xml:space="preserve"> go to heaven. Lloyd-Jones and other interpreters who share his view may believe what they want, but the text itself says nothing about one’s choice proving that he is saved or lost.  That is a theological notion that would certainly perplex a </w:t>
      </w:r>
      <w:r w:rsidR="00FA44EF">
        <w:t>first-century</w:t>
      </w:r>
      <w:r w:rsidRPr="00C230B4">
        <w:t xml:space="preserve"> fisherman. </w:t>
      </w:r>
    </w:p>
    <w:p w14:paraId="38A2E841" w14:textId="77777777" w:rsidR="00BC5645" w:rsidRDefault="00C230B4" w:rsidP="00837213">
      <w:pPr>
        <w:pStyle w:val="H2"/>
      </w:pPr>
      <w:bookmarkStart w:id="83" w:name="_Toc158921463"/>
      <w:bookmarkStart w:id="84" w:name="_Toc159010946"/>
      <w:bookmarkStart w:id="85" w:name="_Toc172785472"/>
      <w:bookmarkStart w:id="86" w:name="_Toc249789597"/>
      <w:bookmarkStart w:id="87" w:name="_Toc249944524"/>
      <w:bookmarkStart w:id="88" w:name="_Toc276304859"/>
      <w:bookmarkStart w:id="89" w:name="_Toc283808883"/>
      <w:bookmarkStart w:id="90" w:name="_Toc305068542"/>
      <w:bookmarkStart w:id="91" w:name="_Toc306634013"/>
      <w:bookmarkStart w:id="92" w:name="_Toc306719888"/>
      <w:bookmarkStart w:id="93" w:name="_Toc328294572"/>
      <w:bookmarkStart w:id="94" w:name="_Toc328390154"/>
      <w:bookmarkStart w:id="95" w:name="_Toc338595512"/>
      <w:bookmarkStart w:id="96" w:name="_Toc121476898"/>
      <w:bookmarkStart w:id="97" w:name="_Toc145951437"/>
      <w:bookmarkStart w:id="98" w:name="_Toc208412270"/>
      <w:bookmarkStart w:id="99" w:name="_Toc208413670"/>
      <w:bookmarkStart w:id="100" w:name="_Toc210991036"/>
      <w:bookmarkStart w:id="101" w:name="_Toc226192123"/>
      <w:r w:rsidRPr="00C230B4">
        <w:t>A Challenge to Live as a Disciple</w:t>
      </w:r>
      <w:bookmarkEnd w:id="83"/>
      <w:bookmarkEnd w:id="84"/>
      <w:bookmarkEnd w:id="85"/>
      <w:bookmarkEnd w:id="86"/>
      <w:bookmarkEnd w:id="87"/>
      <w:bookmarkEnd w:id="88"/>
      <w:bookmarkEnd w:id="89"/>
      <w:bookmarkEnd w:id="90"/>
      <w:bookmarkEnd w:id="91"/>
      <w:bookmarkEnd w:id="92"/>
      <w:bookmarkEnd w:id="93"/>
      <w:bookmarkEnd w:id="94"/>
      <w:bookmarkEnd w:id="95"/>
      <w:r w:rsidRPr="00C230B4">
        <w:t>?</w:t>
      </w:r>
      <w:bookmarkStart w:id="102" w:name="twoways"/>
      <w:bookmarkEnd w:id="96"/>
      <w:bookmarkEnd w:id="97"/>
      <w:bookmarkEnd w:id="98"/>
      <w:bookmarkEnd w:id="99"/>
      <w:bookmarkEnd w:id="100"/>
      <w:bookmarkEnd w:id="101"/>
      <w:bookmarkEnd w:id="102"/>
    </w:p>
    <w:p w14:paraId="6D8BADB1" w14:textId="21DD0F5B" w:rsidR="00C230B4" w:rsidRPr="00BC5645" w:rsidRDefault="00C230B4" w:rsidP="00896651">
      <w:pPr>
        <w:pStyle w:val="BT"/>
      </w:pPr>
      <w:r w:rsidRPr="00BC5645">
        <w:t xml:space="preserve">The final option for understanding this parable is that both of the travelers are true believers.  What is in view is a call to true believers to make a decision: a decision to follow Christ as a disciple and to live out the Sermon on the Mount in their own lives.  </w:t>
      </w:r>
    </w:p>
    <w:p w14:paraId="22934235" w14:textId="55668D49" w:rsidR="00C230B4" w:rsidRPr="00C230B4" w:rsidRDefault="00C230B4" w:rsidP="00896651">
      <w:pPr>
        <w:pStyle w:val="BT"/>
      </w:pPr>
      <w:r w:rsidRPr="00C230B4">
        <w:t>To correctly choose between these interpretive options</w:t>
      </w:r>
      <w:r w:rsidR="00112D86">
        <w:t>, one must come to a correct answer to</w:t>
      </w:r>
      <w:r w:rsidRPr="00C230B4">
        <w:t xml:space="preserve"> three questions. </w:t>
      </w:r>
    </w:p>
    <w:p w14:paraId="065FBC1B" w14:textId="1801E0CF" w:rsidR="00C230B4" w:rsidRPr="00C230B4" w:rsidRDefault="00C230B4" w:rsidP="00896651">
      <w:pPr>
        <w:pStyle w:val="BT"/>
      </w:pPr>
      <w:r w:rsidRPr="00C230B4">
        <w:t xml:space="preserve">What is being entered into, </w:t>
      </w:r>
      <w:r w:rsidR="00D500B7">
        <w:t xml:space="preserve">soteriological </w:t>
      </w:r>
      <w:r w:rsidRPr="00C230B4">
        <w:t>salvation or a way of life?</w:t>
      </w:r>
    </w:p>
    <w:p w14:paraId="21C00AE9" w14:textId="77777777" w:rsidR="00C230B4" w:rsidRPr="00C230B4" w:rsidRDefault="00C230B4" w:rsidP="00896651">
      <w:pPr>
        <w:pStyle w:val="BT"/>
      </w:pPr>
      <w:r w:rsidRPr="00C230B4">
        <w:t>What is meant by “destruction,” final separation from God or spiritual/psychological ruin in this life?</w:t>
      </w:r>
    </w:p>
    <w:p w14:paraId="5F6F61D6" w14:textId="3AA9CAA4" w:rsidR="00C230B4" w:rsidRPr="00C230B4" w:rsidRDefault="00C230B4" w:rsidP="00896651">
      <w:pPr>
        <w:pStyle w:val="BT"/>
      </w:pPr>
      <w:r w:rsidRPr="00C230B4">
        <w:t>What is meant by “life,” heaven when one dies</w:t>
      </w:r>
      <w:r w:rsidR="00112D86">
        <w:t>,</w:t>
      </w:r>
      <w:r w:rsidRPr="00C230B4">
        <w:t xml:space="preserve"> or a rich life now?</w:t>
      </w:r>
    </w:p>
    <w:p w14:paraId="4F093CBC" w14:textId="77777777" w:rsidR="00C230B4" w:rsidRPr="00C230B4" w:rsidRDefault="00C230B4" w:rsidP="002C4666">
      <w:pPr>
        <w:pStyle w:val="H3"/>
      </w:pPr>
      <w:bookmarkStart w:id="103" w:name="_Toc158921464"/>
      <w:bookmarkStart w:id="104" w:name="_Toc159010947"/>
      <w:bookmarkStart w:id="105" w:name="_Toc172785475"/>
      <w:bookmarkStart w:id="106" w:name="_Toc249789598"/>
      <w:bookmarkStart w:id="107" w:name="_Toc249944525"/>
      <w:bookmarkStart w:id="108" w:name="_Toc276304860"/>
      <w:bookmarkStart w:id="109" w:name="_Toc283808884"/>
      <w:bookmarkStart w:id="110" w:name="_Toc305068543"/>
      <w:bookmarkStart w:id="111" w:name="_Toc306634014"/>
      <w:bookmarkStart w:id="112" w:name="_Toc306719889"/>
      <w:bookmarkStart w:id="113" w:name="_Toc328294573"/>
      <w:bookmarkStart w:id="114" w:name="_Toc328390155"/>
      <w:bookmarkStart w:id="115" w:name="_Toc338595513"/>
      <w:bookmarkStart w:id="116" w:name="_Toc121476899"/>
      <w:bookmarkStart w:id="117" w:name="_Toc145951438"/>
      <w:bookmarkStart w:id="118" w:name="_Toc208412271"/>
      <w:bookmarkStart w:id="119" w:name="_Toc208413671"/>
      <w:bookmarkStart w:id="120" w:name="_Toc210991037"/>
      <w:bookmarkStart w:id="121" w:name="_Toc226192124"/>
      <w:r w:rsidRPr="00C230B4">
        <w:t>What Is Entered Into?</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306BEB03" w14:textId="4463152C" w:rsidR="00C230B4" w:rsidRPr="00C230B4" w:rsidRDefault="002950AA" w:rsidP="00896651">
      <w:pPr>
        <w:pStyle w:val="BT"/>
      </w:pPr>
      <w:r>
        <w:t>What then is “entered</w:t>
      </w:r>
      <w:r w:rsidR="00581087">
        <w:t>”</w:t>
      </w:r>
      <w:r>
        <w:t>?  Entrance refers to entering a “way,” either “broad” or “narrow.”  Because they are disciples, they have already entered into personal salvation and are already guaranteed physical entrance into the millennium.  What is at stake here is whether or not they enter into Christ’s</w:t>
      </w:r>
      <w:r w:rsidRPr="00541BC5">
        <w:rPr>
          <w:b/>
          <w:bCs/>
        </w:rPr>
        <w:t xml:space="preserve"> way of life</w:t>
      </w:r>
      <w:r>
        <w:t xml:space="preserve"> as outlined in the Sermon on the Mount on their journey to this future kingdom.  </w:t>
      </w:r>
      <w:r w:rsidR="00C230B4" w:rsidRPr="00C230B4">
        <w:fldChar w:fldCharType="begin"/>
      </w:r>
      <w:r w:rsidR="00C230B4" w:rsidRPr="00C230B4">
        <w:instrText>xe “narrow way:way of life”</w:instrText>
      </w:r>
      <w:r w:rsidR="00C230B4" w:rsidRPr="00C230B4">
        <w:fldChar w:fldCharType="end"/>
      </w:r>
    </w:p>
    <w:p w14:paraId="3723AF74" w14:textId="7E302113" w:rsidR="00C230B4" w:rsidRPr="00C230B4" w:rsidRDefault="002950AA" w:rsidP="00896651">
      <w:pPr>
        <w:pStyle w:val="BT"/>
      </w:pPr>
      <w:r w:rsidRPr="002950AA">
        <w:t>“In the NT</w:t>
      </w:r>
      <w:r w:rsidRPr="00541BC5">
        <w:rPr>
          <w:i/>
          <w:iCs/>
        </w:rPr>
        <w:t xml:space="preserve"> </w:t>
      </w:r>
      <w:proofErr w:type="spellStart"/>
      <w:r w:rsidRPr="00541BC5">
        <w:rPr>
          <w:i/>
          <w:iCs/>
        </w:rPr>
        <w:t>hodós</w:t>
      </w:r>
      <w:proofErr w:type="spellEnd"/>
      <w:r w:rsidRPr="00541BC5">
        <w:rPr>
          <w:i/>
          <w:iCs/>
        </w:rPr>
        <w:t xml:space="preserve"> </w:t>
      </w:r>
      <w:r w:rsidRPr="002950AA">
        <w:t>[“way”] primarily refers to the way of life, the manner of life demanded by God (Acts 14:16; Romans 3:16f.; James 1:8; 5:20; 2 Peter 2:15, 21, etc.), a meaning usually found in Matthew. This is parallel to “entering the kingdom” in Matthew 5:20: “</w:t>
      </w:r>
      <w:r w:rsidRPr="00541BC5">
        <w:rPr>
          <w:i/>
          <w:iCs/>
        </w:rPr>
        <w:t>For I say to you that unless your righteousness surpasses that of the scribes and Pharisees, you will not enter the kingdom of heaven.</w:t>
      </w:r>
      <w:r w:rsidRPr="002950AA">
        <w:t>” Possession of an inward ethical and spiritual righteousness is necessary for entrance into the narrow way, the kingdom way of life that leads to “life” and honor and avoids “destruction.” The parallelism between entering the kingdom in 5:20 and entering onto “a way” in 7:13 suggests that the aspect of the kingdom in view in the Sermon on the Mount is a way of life—a way of life that leads to an abundant entrance into the future millennium.</w:t>
      </w:r>
    </w:p>
    <w:p w14:paraId="6F0EB50D" w14:textId="4F8B10BA" w:rsidR="00C230B4" w:rsidRPr="00C230B4" w:rsidRDefault="00C230B4" w:rsidP="00896651">
      <w:pPr>
        <w:pStyle w:val="BT"/>
      </w:pPr>
      <w:r w:rsidRPr="00C230B4">
        <w:t xml:space="preserve">There is nothing here about entering into a way of salvation.  Moral righteousness is the condition for entering the </w:t>
      </w:r>
      <w:r w:rsidRPr="005C1B28">
        <w:rPr>
          <w:i/>
          <w:iCs/>
        </w:rPr>
        <w:t xml:space="preserve">kingdom way of living </w:t>
      </w:r>
      <w:r w:rsidRPr="00C230B4">
        <w:t>in Matthew.  Thus, the traveler is not entering salvation when he enters the gate</w:t>
      </w:r>
      <w:r w:rsidR="007F33AE">
        <w:t>; he is entering into the kingdom way of life, which, if pursued,</w:t>
      </w:r>
      <w:r w:rsidRPr="00C230B4">
        <w:t xml:space="preserve"> will result in “life” and greatness both now and in eternity.  Those described were already “in” the kingdom when they </w:t>
      </w:r>
      <w:r w:rsidR="009A56BA">
        <w:t>were</w:t>
      </w:r>
      <w:r w:rsidRPr="00C230B4">
        <w:t xml:space="preserve"> being exhorted to enter it (</w:t>
      </w:r>
      <w:r w:rsidRPr="00C230B4">
        <w:fldChar w:fldCharType="begin"/>
      </w:r>
      <w:r w:rsidRPr="00C230B4">
        <w:instrText>xe “40*Mt. 05\:19”</w:instrText>
      </w:r>
      <w:r w:rsidRPr="00C230B4">
        <w:fldChar w:fldCharType="end"/>
      </w:r>
      <w:r w:rsidRPr="00C230B4">
        <w:t>Matthew 5:19-20).</w:t>
      </w:r>
    </w:p>
    <w:p w14:paraId="2244B19B" w14:textId="77777777" w:rsidR="00C230B4" w:rsidRPr="00C230B4" w:rsidRDefault="00C230B4" w:rsidP="00896651">
      <w:pPr>
        <w:pStyle w:val="BT"/>
        <w:rPr>
          <w:color w:val="000000"/>
        </w:rPr>
      </w:pPr>
      <w:r w:rsidRPr="00C230B4">
        <w:lastRenderedPageBreak/>
        <w:t>One can see parallel thoughts in Psalm 119.  The psalmist spoke of this entrance into a way of life when he said, “</w:t>
      </w:r>
      <w:r w:rsidRPr="00C230B4">
        <w:rPr>
          <w:i/>
          <w:iCs/>
        </w:rPr>
        <w:t>I have chosen the faithful way; I have placed your ordinances before me”</w:t>
      </w:r>
      <w:r w:rsidRPr="00C230B4">
        <w:t xml:space="preserve"> </w:t>
      </w:r>
      <w:r w:rsidRPr="00C230B4">
        <w:fldChar w:fldCharType="begin"/>
      </w:r>
      <w:r w:rsidRPr="00C230B4">
        <w:instrText>xe “19*Ps. 119\:30”</w:instrText>
      </w:r>
      <w:r w:rsidRPr="00C230B4">
        <w:fldChar w:fldCharType="end"/>
      </w:r>
      <w:r w:rsidRPr="00C230B4">
        <w:t>(Psalm 119:30).</w:t>
      </w:r>
      <w:r w:rsidRPr="00C230B4">
        <w:rPr>
          <w:color w:val="000000"/>
          <w:vertAlign w:val="superscript"/>
        </w:rPr>
        <w:footnoteReference w:id="10"/>
      </w:r>
      <w:r w:rsidRPr="00C230B4">
        <w:rPr>
          <w:color w:val="000000"/>
        </w:rPr>
        <w:t xml:space="preserve"> </w:t>
      </w:r>
    </w:p>
    <w:p w14:paraId="405E40C7" w14:textId="078FE4E1" w:rsidR="00C230B4" w:rsidRPr="00C230B4" w:rsidRDefault="00C230B4" w:rsidP="00896651">
      <w:pPr>
        <w:pStyle w:val="BT"/>
      </w:pPr>
      <w:r w:rsidRPr="00C230B4">
        <w:t xml:space="preserve">While many commentaries understand “way” to mean the way of salvation, the text does </w:t>
      </w:r>
      <w:r w:rsidRPr="00C230B4">
        <w:fldChar w:fldCharType="begin"/>
      </w:r>
      <w:r w:rsidRPr="00C230B4">
        <w:instrText xml:space="preserve">xe “aa*Holmes, Michael W.” </w:instrText>
      </w:r>
      <w:r w:rsidRPr="00C230B4">
        <w:fldChar w:fldCharType="end"/>
      </w:r>
      <w:r w:rsidRPr="00C230B4">
        <w:t>not</w:t>
      </w:r>
      <w:r w:rsidR="00541BC5">
        <w:t xml:space="preserve"> appear to </w:t>
      </w:r>
      <w:r w:rsidRPr="00C230B4">
        <w:t>suggest this.  A believer enters the narrow way when he chooses to follow the path of discipleship throughout his life;</w:t>
      </w:r>
      <w:r w:rsidRPr="00C230B4">
        <w:rPr>
          <w:vertAlign w:val="superscript"/>
        </w:rPr>
        <w:footnoteReference w:id="11"/>
      </w:r>
      <w:r w:rsidRPr="00C230B4">
        <w:t xml:space="preserve"> following the narrow way is not a one-time thing</w:t>
      </w:r>
      <w:r w:rsidR="00541BC5">
        <w:t>, like entering into salvation</w:t>
      </w:r>
      <w:r w:rsidRPr="00C230B4">
        <w:t xml:space="preserve">.  The two ways are presented to him daily. When he chooses the narrow gate in the various decisions of life, he proceeds along the narrow way of perseverance.  When he shuns the call to discipleship, he proceeds along the broad way.  </w:t>
      </w:r>
      <w:r w:rsidR="005C1B28">
        <w:t xml:space="preserve">Entrance through either </w:t>
      </w:r>
      <w:r w:rsidRPr="00C230B4">
        <w:t>gates</w:t>
      </w:r>
      <w:r w:rsidR="005C1B28">
        <w:t xml:space="preserve"> or </w:t>
      </w:r>
      <w:r w:rsidRPr="00C230B4">
        <w:t>ways ultimately will lead him to the millennial kingdom at the Second Advent</w:t>
      </w:r>
      <w:r w:rsidR="007F33AE">
        <w:t xml:space="preserve">. Still, the one who chooses the </w:t>
      </w:r>
      <w:r w:rsidR="00CF3551">
        <w:t>wide</w:t>
      </w:r>
      <w:r w:rsidR="007F33AE">
        <w:t xml:space="preserve"> gate and way will find that his life is spiritually ruined in the interim. He</w:t>
      </w:r>
      <w:r w:rsidRPr="00C230B4">
        <w:t xml:space="preserve"> will suffer loss at the Judgment Seat of Christ </w:t>
      </w:r>
      <w:r w:rsidRPr="00C230B4">
        <w:fldChar w:fldCharType="begin"/>
      </w:r>
      <w:r w:rsidRPr="00C230B4">
        <w:instrText>xe "41*Mk. 08\:35"</w:instrText>
      </w:r>
      <w:r w:rsidRPr="00C230B4">
        <w:fldChar w:fldCharType="end"/>
      </w:r>
      <w:r w:rsidRPr="00C230B4">
        <w:t>(Mark 8:35).  He will experience spiritual impoverishment, that is, he will “die” spiritually (</w:t>
      </w:r>
      <w:r w:rsidRPr="00C230B4">
        <w:fldChar w:fldCharType="begin"/>
      </w:r>
      <w:r w:rsidRPr="00C230B4">
        <w:instrText>xe “45*Rom. 08\:12”</w:instrText>
      </w:r>
      <w:r w:rsidRPr="00C230B4">
        <w:fldChar w:fldCharType="end"/>
      </w:r>
      <w:r w:rsidRPr="00C230B4">
        <w:t>Romans 8:12-13; cf</w:t>
      </w:r>
      <w:r w:rsidR="00ED4CBE">
        <w:t>.</w:t>
      </w:r>
      <w:r w:rsidRPr="00C230B4">
        <w:t xml:space="preserve"> 7:24, “this </w:t>
      </w:r>
      <w:r w:rsidRPr="00C230B4">
        <w:rPr>
          <w:i/>
          <w:iCs/>
        </w:rPr>
        <w:t>kind</w:t>
      </w:r>
      <w:r w:rsidRPr="00C230B4">
        <w:t xml:space="preserve"> of death”).  One choice leads to </w:t>
      </w:r>
      <w:r w:rsidR="007F33AE">
        <w:t>a life of enrichment, reward, and fulfillment</w:t>
      </w:r>
      <w:r w:rsidRPr="00C230B4">
        <w:t xml:space="preserve">, and the other leads to destruction.  </w:t>
      </w:r>
    </w:p>
    <w:p w14:paraId="7AE7F858" w14:textId="77777777" w:rsidR="00C230B4" w:rsidRPr="00C230B4" w:rsidRDefault="00C230B4" w:rsidP="002C4666">
      <w:pPr>
        <w:pStyle w:val="H3"/>
      </w:pPr>
      <w:bookmarkStart w:id="122" w:name="_Toc158921465"/>
      <w:bookmarkStart w:id="123" w:name="_Toc159010948"/>
      <w:bookmarkStart w:id="124" w:name="_Toc172785476"/>
      <w:bookmarkStart w:id="125" w:name="_Toc249789599"/>
      <w:bookmarkStart w:id="126" w:name="_Toc249944526"/>
      <w:bookmarkStart w:id="127" w:name="_Toc276304861"/>
      <w:bookmarkStart w:id="128" w:name="_Toc283808885"/>
      <w:bookmarkStart w:id="129" w:name="_Toc305068544"/>
      <w:bookmarkStart w:id="130" w:name="_Toc306634015"/>
      <w:bookmarkStart w:id="131" w:name="_Toc306719890"/>
      <w:bookmarkStart w:id="132" w:name="_Toc328294574"/>
      <w:bookmarkStart w:id="133" w:name="_Toc328390156"/>
      <w:bookmarkStart w:id="134" w:name="_Toc338595514"/>
      <w:bookmarkStart w:id="135" w:name="_Toc121476900"/>
      <w:bookmarkStart w:id="136" w:name="_Toc145951439"/>
      <w:bookmarkStart w:id="137" w:name="_Toc208412272"/>
      <w:bookmarkStart w:id="138" w:name="_Toc208413672"/>
      <w:bookmarkStart w:id="139" w:name="_Toc210991038"/>
      <w:bookmarkStart w:id="140" w:name="_Toc226192125"/>
      <w:r w:rsidRPr="00C230B4">
        <w:t>What Is Meant by “Destruction</w:t>
      </w:r>
      <w:bookmarkEnd w:id="122"/>
      <w:bookmarkEnd w:id="123"/>
      <w:bookmarkEnd w:id="124"/>
      <w:bookmarkEnd w:id="125"/>
      <w:bookmarkEnd w:id="126"/>
      <w:bookmarkEnd w:id="127"/>
      <w:r w:rsidRPr="00C230B4">
        <w:t>”?</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302F30F2" w14:textId="77777777" w:rsidR="00C230B4" w:rsidRPr="00C230B4" w:rsidRDefault="00C230B4" w:rsidP="00AB2267">
      <w:pPr>
        <w:pStyle w:val="QT"/>
      </w:pPr>
      <w:bookmarkStart w:id="141" w:name="Destruction"/>
      <w:bookmarkEnd w:id="141"/>
      <w:r w:rsidRPr="00C230B4">
        <w:t xml:space="preserve">Enter through the narrow gate; for the gate is wide and the way is broad that leads to destruction </w:t>
      </w:r>
      <w:r w:rsidRPr="00C230B4">
        <w:rPr>
          <w:iCs/>
        </w:rPr>
        <w:t xml:space="preserve">[Gr </w:t>
      </w:r>
      <w:proofErr w:type="spellStart"/>
      <w:r w:rsidRPr="00C230B4">
        <w:t>apōleia</w:t>
      </w:r>
      <w:proofErr w:type="spellEnd"/>
      <w:r w:rsidRPr="00C230B4">
        <w:rPr>
          <w:iCs/>
        </w:rPr>
        <w:t>]</w:t>
      </w:r>
      <w:r w:rsidRPr="00C230B4">
        <w:t xml:space="preserve">, and there are many who enter through it (Matthew 7:13). </w:t>
      </w:r>
    </w:p>
    <w:p w14:paraId="1D7579D3" w14:textId="2863C328" w:rsidR="00C230B4" w:rsidRPr="00C230B4" w:rsidRDefault="00C230B4" w:rsidP="00896651">
      <w:pPr>
        <w:pStyle w:val="BT"/>
      </w:pPr>
      <w:r w:rsidRPr="00C230B4">
        <w:t xml:space="preserve">These travelers </w:t>
      </w:r>
      <w:r w:rsidR="00112D86">
        <w:t xml:space="preserve">face two </w:t>
      </w:r>
      <w:r w:rsidRPr="00C230B4">
        <w:t>destinies</w:t>
      </w:r>
      <w:r w:rsidR="007F33AE">
        <w:t>:</w:t>
      </w:r>
      <w:r w:rsidRPr="00C230B4">
        <w:t xml:space="preserve"> life or destruction.  If they </w:t>
      </w:r>
      <w:r w:rsidR="007F33AE">
        <w:t>choose</w:t>
      </w:r>
      <w:r w:rsidRPr="00C230B4">
        <w:t xml:space="preserve"> the broad way, they face destruction.  What does this mean?   There are two possibilities. </w:t>
      </w:r>
    </w:p>
    <w:p w14:paraId="339D4F7E" w14:textId="7B6E79A3" w:rsidR="00C230B4" w:rsidRPr="00C230B4" w:rsidRDefault="00C230B4" w:rsidP="008D517B">
      <w:pPr>
        <w:pStyle w:val="L2"/>
      </w:pPr>
      <w:bookmarkStart w:id="142" w:name="_Toc172785473"/>
      <w:r w:rsidRPr="00C230B4">
        <w:t xml:space="preserve">(1) </w:t>
      </w:r>
      <w:r w:rsidR="00003B7E">
        <w:t xml:space="preserve"> </w:t>
      </w:r>
      <w:r w:rsidRPr="00C230B4">
        <w:t>“Destruction”</w:t>
      </w:r>
      <w:r w:rsidRPr="00C230B4">
        <w:fldChar w:fldCharType="begin"/>
      </w:r>
      <w:r w:rsidRPr="00C230B4">
        <w:instrText xml:space="preserve"> XE “destruction” </w:instrText>
      </w:r>
      <w:r w:rsidRPr="00C230B4">
        <w:fldChar w:fldCharType="end"/>
      </w:r>
      <w:r w:rsidRPr="00C230B4">
        <w:t xml:space="preserve"> means final damnation</w:t>
      </w:r>
      <w:bookmarkEnd w:id="142"/>
      <w:r w:rsidRPr="00C230B4">
        <w:t xml:space="preserve">. Those who believe that the gate and the way refer to entrance into initial salvation followed by a life of sanctification naturally understand </w:t>
      </w:r>
      <w:proofErr w:type="spellStart"/>
      <w:r w:rsidRPr="00B97B14">
        <w:rPr>
          <w:i/>
          <w:iCs/>
        </w:rPr>
        <w:t>apōleia</w:t>
      </w:r>
      <w:proofErr w:type="spellEnd"/>
      <w:r w:rsidRPr="00C230B4">
        <w:fldChar w:fldCharType="begin"/>
      </w:r>
      <w:r w:rsidRPr="00C230B4">
        <w:instrText xml:space="preserve">xe “apōleia” </w:instrText>
      </w:r>
      <w:r w:rsidRPr="00C230B4">
        <w:fldChar w:fldCharType="end"/>
      </w:r>
      <w:r w:rsidRPr="00C230B4">
        <w:t>, “destruction,” to mean damnation. This is supposedly proven by the fact that a “true” believer would never follow the broad way. Those who believe that salvation can be lost also understand the “perishing” as eternal separation from God.</w:t>
      </w:r>
      <w:r w:rsidRPr="00C230B4">
        <w:rPr>
          <w:vertAlign w:val="superscript"/>
        </w:rPr>
        <w:footnoteReference w:id="12"/>
      </w:r>
    </w:p>
    <w:p w14:paraId="34FF726F" w14:textId="3D716311" w:rsidR="00C230B4" w:rsidRPr="00C230B4" w:rsidRDefault="00C230B4" w:rsidP="008D517B">
      <w:pPr>
        <w:pStyle w:val="L2"/>
      </w:pPr>
      <w:bookmarkStart w:id="143" w:name="_Toc172785474"/>
      <w:r w:rsidRPr="00C230B4">
        <w:t xml:space="preserve">(2) </w:t>
      </w:r>
      <w:r w:rsidR="00003B7E">
        <w:t xml:space="preserve"> </w:t>
      </w:r>
      <w:r w:rsidRPr="00C230B4">
        <w:t xml:space="preserve">A second view is that “destruction” means to experience </w:t>
      </w:r>
      <w:r w:rsidRPr="00C230B4">
        <w:rPr>
          <w:b/>
        </w:rPr>
        <w:t>temporal</w:t>
      </w:r>
      <w:r w:rsidRPr="00C230B4">
        <w:t xml:space="preserve"> spiritual impoverishment and ruin as well as </w:t>
      </w:r>
      <w:r w:rsidR="007F33AE">
        <w:t xml:space="preserve">the </w:t>
      </w:r>
      <w:r w:rsidRPr="00C230B4">
        <w:t xml:space="preserve">lowest status in the </w:t>
      </w:r>
      <w:r w:rsidRPr="00C230B4">
        <w:rPr>
          <w:b/>
        </w:rPr>
        <w:t>future</w:t>
      </w:r>
      <w:r w:rsidRPr="00C230B4">
        <w:t xml:space="preserve"> Davidic Theocracy.</w:t>
      </w:r>
      <w:bookmarkEnd w:id="143"/>
      <w:r w:rsidRPr="00C230B4">
        <w:t xml:space="preserve">  Those who experience “destruction” are believers who do not persevere under persecution and hence will not receive the reward mentioned in 5:12 or store up treasure in heaven (6:21-20).  These are believers who have become “saltless” (5:13). </w:t>
      </w:r>
      <w:r w:rsidR="00751E67">
        <w:t>Their temporal spiritual lives are certainly ruined, but their eternal destination, heaven, is not in question</w:t>
      </w:r>
      <w:r w:rsidRPr="00C230B4">
        <w:t>.</w:t>
      </w:r>
    </w:p>
    <w:p w14:paraId="46D5E81C" w14:textId="77777777" w:rsidR="00C230B4" w:rsidRPr="00C230B4" w:rsidRDefault="00C230B4" w:rsidP="00896651">
      <w:pPr>
        <w:pStyle w:val="BT"/>
      </w:pPr>
      <w:r w:rsidRPr="00C230B4">
        <w:t>Which view is correct?</w:t>
      </w:r>
    </w:p>
    <w:p w14:paraId="17366792" w14:textId="09DEACCD" w:rsidR="00C230B4" w:rsidRPr="00C230B4" w:rsidRDefault="00C230B4" w:rsidP="00896651">
      <w:pPr>
        <w:pStyle w:val="BT"/>
      </w:pPr>
      <w:r w:rsidRPr="00C230B4">
        <w:lastRenderedPageBreak/>
        <w:t xml:space="preserve">Those who hold that entering the broad gate </w:t>
      </w:r>
      <w:r w:rsidR="002950AA">
        <w:t>means choosing a path leading to eternal separation from God face</w:t>
      </w:r>
      <w:r w:rsidRPr="00C230B4">
        <w:t xml:space="preserve"> an obvious problem.  If this is addressed to non-Christians, they are being exhorted to secure final entrance into heaven by means of works, that is, to persevere through trials </w:t>
      </w:r>
      <w:r w:rsidR="002036DD">
        <w:t>to</w:t>
      </w:r>
      <w:r w:rsidRPr="00C230B4">
        <w:t xml:space="preserve"> be saved. In other words</w:t>
      </w:r>
      <w:r w:rsidR="002036DD">
        <w:t>,</w:t>
      </w:r>
      <w:r w:rsidRPr="00C230B4">
        <w:t xml:space="preserve"> Jesus never gives them the gospel and yet warns them of damnation. </w:t>
      </w:r>
    </w:p>
    <w:p w14:paraId="1D300703" w14:textId="77777777" w:rsidR="00C230B4" w:rsidRPr="00C230B4" w:rsidRDefault="00C230B4" w:rsidP="00896651">
      <w:pPr>
        <w:pStyle w:val="BT"/>
      </w:pPr>
      <w:r w:rsidRPr="00C230B4">
        <w:t xml:space="preserve">On the other hand, if this text is addressed to Christians and if “life” means heaven and “destruction” means eternal separation from God, then another problem arises.  Jesus would be warning true believers about a fate which He knows will never happen to them, eternal separation from God.  Realizing the problem this presents for his gospel view of the passage, </w:t>
      </w:r>
      <w:r w:rsidRPr="00C230B4">
        <w:fldChar w:fldCharType="begin"/>
      </w:r>
      <w:r w:rsidRPr="00C230B4">
        <w:instrText xml:space="preserve">xe “aa*Lloyd-Jones, Martyn” </w:instrText>
      </w:r>
      <w:r w:rsidRPr="00C230B4">
        <w:fldChar w:fldCharType="end"/>
      </w:r>
      <w:r w:rsidRPr="00C230B4">
        <w:t>Lloyd-Jones assures us that “every illustration has its limits.”</w:t>
      </w:r>
      <w:r w:rsidRPr="00C230B4">
        <w:rPr>
          <w:vertAlign w:val="superscript"/>
        </w:rPr>
        <w:footnoteReference w:id="13"/>
      </w:r>
    </w:p>
    <w:p w14:paraId="5689AFB1" w14:textId="7ABD81ED" w:rsidR="00C230B4" w:rsidRPr="00C230B4" w:rsidRDefault="00C230B4" w:rsidP="00896651">
      <w:pPr>
        <w:pStyle w:val="BT"/>
      </w:pPr>
      <w:r w:rsidRPr="00C230B4">
        <w:t xml:space="preserve">What do the broad gate and </w:t>
      </w:r>
      <w:r w:rsidR="007F33AE">
        <w:t xml:space="preserve">the </w:t>
      </w:r>
      <w:r w:rsidRPr="00C230B4">
        <w:t xml:space="preserve">broad way signify?  Broad gates are </w:t>
      </w:r>
      <w:r w:rsidR="005C1B28">
        <w:t>easy to enter.</w:t>
      </w:r>
      <w:r w:rsidRPr="00C230B4">
        <w:t xml:space="preserve"> They lead to something </w:t>
      </w:r>
      <w:r w:rsidR="00112D86">
        <w:t>most</w:t>
      </w:r>
      <w:r w:rsidRPr="00C230B4">
        <w:t xml:space="preserve"> people would desire.  They are spacious, </w:t>
      </w:r>
      <w:r w:rsidR="007F33AE">
        <w:t>well-protected</w:t>
      </w:r>
      <w:r w:rsidRPr="00C230B4">
        <w:t xml:space="preserve">, roomy, and lead to things like the king’s palace or somewhere else useful and frequently visited. </w:t>
      </w:r>
    </w:p>
    <w:p w14:paraId="7B25FC94" w14:textId="30BBF667" w:rsidR="00C230B4" w:rsidRPr="00C230B4" w:rsidRDefault="00C230B4" w:rsidP="00896651">
      <w:pPr>
        <w:pStyle w:val="BT"/>
      </w:pPr>
      <w:bookmarkStart w:id="144" w:name="appolumi"/>
      <w:bookmarkEnd w:id="144"/>
      <w:r w:rsidRPr="00C230B4">
        <w:t>But are those who follow the broad way on the highway to hell?</w:t>
      </w:r>
      <w:r w:rsidRPr="00C230B4">
        <w:rPr>
          <w:vertAlign w:val="superscript"/>
        </w:rPr>
        <w:footnoteReference w:id="14"/>
      </w:r>
      <w:r w:rsidRPr="00C230B4">
        <w:t xml:space="preserve">  While it is common to understand “destruction</w:t>
      </w:r>
      <w:r w:rsidRPr="00C230B4">
        <w:fldChar w:fldCharType="begin"/>
      </w:r>
      <w:r w:rsidRPr="00C230B4">
        <w:instrText xml:space="preserve"> XE “destruction” </w:instrText>
      </w:r>
      <w:r w:rsidRPr="00C230B4">
        <w:fldChar w:fldCharType="end"/>
      </w:r>
      <w:r w:rsidRPr="00C230B4">
        <w:t>” as a reference to eternal separation from God</w:t>
      </w:r>
      <w:r w:rsidRPr="00C230B4">
        <w:fldChar w:fldCharType="begin"/>
      </w:r>
      <w:r w:rsidRPr="00C230B4">
        <w:instrText xml:space="preserve"> XE “eternal separation from God” </w:instrText>
      </w:r>
      <w:r w:rsidRPr="00C230B4">
        <w:fldChar w:fldCharType="end"/>
      </w:r>
      <w:r w:rsidRPr="00C230B4">
        <w:t xml:space="preserve">, and that use of the word is </w:t>
      </w:r>
      <w:r w:rsidR="002036DD">
        <w:t>indeed</w:t>
      </w:r>
      <w:r w:rsidRPr="00C230B4">
        <w:t xml:space="preserve"> found elsewhere,</w:t>
      </w:r>
      <w:r w:rsidRPr="00C230B4">
        <w:rPr>
          <w:vertAlign w:val="superscript"/>
        </w:rPr>
        <w:footnoteReference w:id="15"/>
      </w:r>
      <w:r w:rsidRPr="00C230B4">
        <w:t xml:space="preserve"> it has a range of meanings. </w:t>
      </w:r>
    </w:p>
    <w:p w14:paraId="7B57AD74" w14:textId="18AFC6A1" w:rsidR="00C230B4" w:rsidRPr="00C230B4" w:rsidRDefault="00C230B4" w:rsidP="00896651">
      <w:pPr>
        <w:pStyle w:val="BT"/>
      </w:pPr>
      <w:r w:rsidRPr="00C230B4">
        <w:t xml:space="preserve">The Gr word </w:t>
      </w:r>
      <w:proofErr w:type="spellStart"/>
      <w:r w:rsidRPr="005C1B28">
        <w:rPr>
          <w:i/>
          <w:iCs/>
        </w:rPr>
        <w:t>apōleia</w:t>
      </w:r>
      <w:proofErr w:type="spellEnd"/>
      <w:r w:rsidRPr="00C230B4">
        <w:t xml:space="preserve"> is used 18 times in the New Testament.  It is used eleven times of damnation,</w:t>
      </w:r>
      <w:r w:rsidRPr="00C230B4">
        <w:rPr>
          <w:vertAlign w:val="superscript"/>
        </w:rPr>
        <w:footnoteReference w:id="16"/>
      </w:r>
      <w:r w:rsidRPr="00C230B4">
        <w:t xml:space="preserve"> four times of temporal ruin and possibly physical death,</w:t>
      </w:r>
      <w:r w:rsidRPr="00C230B4">
        <w:rPr>
          <w:vertAlign w:val="superscript"/>
        </w:rPr>
        <w:footnoteReference w:id="17"/>
      </w:r>
      <w:r w:rsidRPr="00C230B4">
        <w:t xml:space="preserve"> twice of ruin or physical waste,</w:t>
      </w:r>
      <w:r w:rsidRPr="00C230B4">
        <w:rPr>
          <w:vertAlign w:val="superscript"/>
        </w:rPr>
        <w:footnoteReference w:id="18"/>
      </w:r>
      <w:r w:rsidRPr="00C230B4">
        <w:t xml:space="preserve"> and once </w:t>
      </w:r>
      <w:r w:rsidRPr="00C230B4">
        <w:fldChar w:fldCharType="begin"/>
      </w:r>
      <w:r w:rsidRPr="00C230B4">
        <w:instrText>xe “40*Mt. 07\:13”</w:instrText>
      </w:r>
      <w:r w:rsidRPr="00C230B4">
        <w:fldChar w:fldCharType="end"/>
      </w:r>
      <w:r w:rsidRPr="00C230B4">
        <w:t>in Matthew 7:13.  Therefore</w:t>
      </w:r>
      <w:r w:rsidR="007F33AE">
        <w:t>,</w:t>
      </w:r>
      <w:r w:rsidRPr="00C230B4">
        <w:t xml:space="preserve"> while the sense of damnation is possible, Matthew</w:t>
      </w:r>
      <w:r w:rsidR="00E67A18">
        <w:t xml:space="preserve"> himself</w:t>
      </w:r>
      <w:r w:rsidRPr="00C230B4">
        <w:t xml:space="preserve"> only uses the word one other time, and there he uses it in the sense of waste or the “needless squandering of a resource”</w:t>
      </w:r>
      <w:r w:rsidRPr="00C230B4">
        <w:rPr>
          <w:vertAlign w:val="superscript"/>
        </w:rPr>
        <w:footnoteReference w:id="19"/>
      </w:r>
      <w:r w:rsidRPr="00C230B4">
        <w:t xml:space="preserve"> </w:t>
      </w:r>
      <w:r w:rsidRPr="00C230B4">
        <w:fldChar w:fldCharType="begin"/>
      </w:r>
      <w:r w:rsidRPr="00C230B4">
        <w:instrText>xe “40*Mt. 26</w:instrText>
      </w:r>
      <w:r w:rsidR="0002642C">
        <w:instrText>\:08”</w:instrText>
      </w:r>
      <w:r w:rsidRPr="00C230B4">
        <w:fldChar w:fldCharType="end"/>
      </w:r>
      <w:r w:rsidRPr="00C230B4">
        <w:t>(Matthew 26:8; cf</w:t>
      </w:r>
      <w:r w:rsidRPr="00C230B4">
        <w:fldChar w:fldCharType="begin"/>
      </w:r>
      <w:r w:rsidRPr="00C230B4">
        <w:instrText>xe “41*Mk. 14</w:instrText>
      </w:r>
      <w:r w:rsidR="0002642C">
        <w:instrText>\:04”</w:instrText>
      </w:r>
      <w:r w:rsidRPr="00C230B4">
        <w:fldChar w:fldCharType="end"/>
      </w:r>
      <w:r w:rsidRPr="00C230B4">
        <w:t xml:space="preserve">. Mark 14:4).  Its variation in meaning elsewhere should give us pause in automatically assuming it means damnation in Matthew 7:13.  </w:t>
      </w:r>
    </w:p>
    <w:p w14:paraId="6DA6265C" w14:textId="3A99DBAD" w:rsidR="00C230B4" w:rsidRPr="00C230B4" w:rsidRDefault="00C230B4" w:rsidP="00896651">
      <w:pPr>
        <w:pStyle w:val="BT"/>
      </w:pPr>
      <w:r w:rsidRPr="00C230B4">
        <w:t xml:space="preserve">Perhaps the verbal form “to perish” (Gr </w:t>
      </w:r>
      <w:proofErr w:type="spellStart"/>
      <w:r w:rsidRPr="005C1B28">
        <w:rPr>
          <w:i/>
          <w:iCs/>
        </w:rPr>
        <w:t>apollumi</w:t>
      </w:r>
      <w:proofErr w:type="spellEnd"/>
      <w:r w:rsidRPr="00C230B4">
        <w:t xml:space="preserve">), which is found ninety times in the New Testament and often in Matthew, will give us more to work with than the one reference to the noun, </w:t>
      </w:r>
      <w:proofErr w:type="spellStart"/>
      <w:r w:rsidRPr="005C1B28">
        <w:rPr>
          <w:i/>
          <w:iCs/>
        </w:rPr>
        <w:t>apōleia</w:t>
      </w:r>
      <w:proofErr w:type="spellEnd"/>
      <w:r w:rsidRPr="00C230B4">
        <w:t xml:space="preserve">.  The verb, </w:t>
      </w:r>
      <w:proofErr w:type="spellStart"/>
      <w:r w:rsidRPr="005C1B28">
        <w:rPr>
          <w:i/>
          <w:iCs/>
        </w:rPr>
        <w:t>apollumi</w:t>
      </w:r>
      <w:proofErr w:type="spellEnd"/>
      <w:r w:rsidRPr="00C230B4">
        <w:t xml:space="preserve"> </w:t>
      </w:r>
      <w:r w:rsidRPr="00C230B4">
        <w:fldChar w:fldCharType="begin"/>
      </w:r>
      <w:r w:rsidRPr="00C230B4">
        <w:instrText xml:space="preserve"> XE “apollumi” </w:instrText>
      </w:r>
      <w:r w:rsidRPr="00C230B4">
        <w:fldChar w:fldCharType="end"/>
      </w:r>
      <w:r w:rsidRPr="00C230B4">
        <w:t xml:space="preserve">does mean “suffer damnation” in </w:t>
      </w:r>
      <w:r w:rsidR="007F33AE">
        <w:t>several</w:t>
      </w:r>
      <w:r w:rsidRPr="00C230B4">
        <w:t xml:space="preserve"> places outside of Matthew, but it has only one clear instance of that meaning in the Gospels.</w:t>
      </w:r>
      <w:r w:rsidRPr="00C230B4">
        <w:rPr>
          <w:vertAlign w:val="superscript"/>
        </w:rPr>
        <w:footnoteReference w:id="20"/>
      </w:r>
      <w:r w:rsidRPr="00C230B4">
        <w:t xml:space="preserve">  What is of interest is that the verb is used nineteen times in seventeen verses in the Gospel of Matthew, and Matthew never uses it in the sense of damnation</w:t>
      </w:r>
      <w:r w:rsidRPr="00C230B4">
        <w:fldChar w:fldCharType="begin"/>
      </w:r>
      <w:r w:rsidRPr="00C230B4">
        <w:instrText xml:space="preserve"> XE “damnation” </w:instrText>
      </w:r>
      <w:r w:rsidRPr="00C230B4">
        <w:fldChar w:fldCharType="end"/>
      </w:r>
      <w:r w:rsidRPr="00C230B4">
        <w:t xml:space="preserve">.  It is used seven times </w:t>
      </w:r>
      <w:r w:rsidR="007F33AE">
        <w:t>for</w:t>
      </w:r>
      <w:r w:rsidRPr="00C230B4">
        <w:t xml:space="preserve"> physical death.</w:t>
      </w:r>
      <w:r w:rsidRPr="00C230B4">
        <w:rPr>
          <w:vertAlign w:val="superscript"/>
        </w:rPr>
        <w:footnoteReference w:id="21"/>
      </w:r>
      <w:r w:rsidRPr="00C230B4">
        <w:t xml:space="preserve"> For example, Peter was afraid of “perishing” by drowning (</w:t>
      </w:r>
      <w:r w:rsidRPr="00C230B4">
        <w:fldChar w:fldCharType="begin"/>
      </w:r>
      <w:r w:rsidRPr="00C230B4">
        <w:instrText>xe “40*Mt. 08\:25”</w:instrText>
      </w:r>
      <w:r w:rsidRPr="00C230B4">
        <w:fldChar w:fldCharType="end"/>
      </w:r>
      <w:r w:rsidRPr="00C230B4">
        <w:t>Matthew 8:25</w:t>
      </w:r>
      <w:r w:rsidR="00186AFE">
        <w:t>)</w:t>
      </w:r>
      <w:r w:rsidRPr="00C230B4">
        <w:t>. In one place it means “to ruin,” where Jesus says that putting new wine into old wineskins “ruins” them (</w:t>
      </w:r>
      <w:r w:rsidRPr="00C230B4">
        <w:fldChar w:fldCharType="begin"/>
      </w:r>
      <w:r w:rsidRPr="00C230B4">
        <w:instrText>xe “40*Mt. 09\:17”</w:instrText>
      </w:r>
      <w:r w:rsidRPr="00C230B4">
        <w:fldChar w:fldCharType="end"/>
      </w:r>
      <w:r w:rsidRPr="00C230B4">
        <w:t>Matthew 9:17).</w:t>
      </w:r>
      <w:r w:rsidRPr="00C230B4">
        <w:rPr>
          <w:vertAlign w:val="superscript"/>
        </w:rPr>
        <w:footnoteReference w:id="22"/>
      </w:r>
      <w:r w:rsidRPr="00C230B4">
        <w:t xml:space="preserve">  Perhaps the best translation in this context is “to fail to obtain what one expects or anticipates, lose out on, lose.”</w:t>
      </w:r>
      <w:r w:rsidRPr="00C230B4">
        <w:rPr>
          <w:vertAlign w:val="superscript"/>
        </w:rPr>
        <w:footnoteReference w:id="23"/>
      </w:r>
      <w:r w:rsidRPr="00C230B4">
        <w:t xml:space="preserve"> A parallel to Matthew 7:23 </w:t>
      </w:r>
      <w:r w:rsidRPr="00C230B4">
        <w:fldChar w:fldCharType="begin"/>
      </w:r>
      <w:r w:rsidRPr="00C230B4">
        <w:instrText>xe "40*Mt. 10\:42"</w:instrText>
      </w:r>
      <w:r w:rsidRPr="00C230B4">
        <w:fldChar w:fldCharType="end"/>
      </w:r>
      <w:r w:rsidRPr="00C230B4">
        <w:t xml:space="preserve">is  Matthew 10:42, where </w:t>
      </w:r>
      <w:proofErr w:type="spellStart"/>
      <w:r w:rsidRPr="005C1B28">
        <w:rPr>
          <w:i/>
          <w:iCs/>
        </w:rPr>
        <w:t>apollumi</w:t>
      </w:r>
      <w:proofErr w:type="spellEnd"/>
      <w:r w:rsidRPr="00C230B4">
        <w:t xml:space="preserve"> means to “lose reward</w:t>
      </w:r>
      <w:r w:rsidR="00186AFE">
        <w:t>.</w:t>
      </w:r>
      <w:r w:rsidRPr="00C230B4">
        <w:t>”</w:t>
      </w:r>
    </w:p>
    <w:p w14:paraId="1A1A94EE" w14:textId="15AFC541" w:rsidR="00C230B4" w:rsidRPr="00C230B4" w:rsidRDefault="007F33AE" w:rsidP="00896651">
      <w:pPr>
        <w:pStyle w:val="BT"/>
      </w:pPr>
      <w:r>
        <w:t>The verb is commonly used to describe a temporal destruction or psychological and spiritual ruin of believers: “</w:t>
      </w:r>
      <w:r w:rsidRPr="007F33AE">
        <w:rPr>
          <w:i/>
          <w:iCs/>
        </w:rPr>
        <w:t xml:space="preserve">Do not destroy [Gr </w:t>
      </w:r>
      <w:proofErr w:type="spellStart"/>
      <w:r w:rsidRPr="007F33AE">
        <w:rPr>
          <w:i/>
          <w:iCs/>
        </w:rPr>
        <w:t>apollumi</w:t>
      </w:r>
      <w:proofErr w:type="spellEnd"/>
      <w:r w:rsidRPr="007F33AE">
        <w:rPr>
          <w:i/>
          <w:iCs/>
        </w:rPr>
        <w:t>] with your food him for whom Christ died</w:t>
      </w:r>
      <w:r>
        <w:t xml:space="preserve">” (Romans 14:15); </w:t>
      </w:r>
      <w:r w:rsidRPr="007F33AE">
        <w:rPr>
          <w:i/>
          <w:iCs/>
        </w:rPr>
        <w:t xml:space="preserve">“For through your knowledge he who is weak is ruined [Gr </w:t>
      </w:r>
      <w:proofErr w:type="spellStart"/>
      <w:r w:rsidRPr="007F33AE">
        <w:rPr>
          <w:i/>
          <w:iCs/>
        </w:rPr>
        <w:t>apollumi</w:t>
      </w:r>
      <w:proofErr w:type="spellEnd"/>
      <w:r w:rsidRPr="007F33AE">
        <w:rPr>
          <w:i/>
          <w:iCs/>
        </w:rPr>
        <w:t>], the brother for whose sake Christ died</w:t>
      </w:r>
      <w:r>
        <w:t>” (1 Corinthians 8:11). When Paul speaks of being “struck down but not destroyed” (2 Corinthians 4:9), he is referring to “not despairing” (v. 8) or losing heart in v. 1.</w:t>
      </w:r>
    </w:p>
    <w:p w14:paraId="08D02B88" w14:textId="2FF91CD6" w:rsidR="00C230B4" w:rsidRPr="00C230B4" w:rsidRDefault="007F33AE" w:rsidP="00896651">
      <w:pPr>
        <w:pStyle w:val="BT"/>
      </w:pPr>
      <w:r>
        <w:t>Thus, it is clear that true believers can be “destroyed” in a spiritual or psychological sense. Paul discusses this possibility elsewhere when he says, “</w:t>
      </w:r>
      <w:r w:rsidRPr="007F33AE">
        <w:rPr>
          <w:i/>
          <w:iCs/>
        </w:rPr>
        <w:t>Remind them of these things, and solemnly charge them in the presence of God not to wrangle about words, which is useless, and leads to the ruin of the hearers”</w:t>
      </w:r>
      <w:r>
        <w:t xml:space="preserve"> (2 Timothy 2:14). In this passage, he uses the word</w:t>
      </w:r>
      <w:r w:rsidRPr="007F33AE">
        <w:rPr>
          <w:i/>
          <w:iCs/>
        </w:rPr>
        <w:t xml:space="preserve"> </w:t>
      </w:r>
      <w:proofErr w:type="spellStart"/>
      <w:r w:rsidRPr="007F33AE">
        <w:rPr>
          <w:i/>
          <w:iCs/>
        </w:rPr>
        <w:t>katastrophē</w:t>
      </w:r>
      <w:proofErr w:type="spellEnd"/>
      <w:r>
        <w:t xml:space="preserve"> instead of </w:t>
      </w:r>
      <w:proofErr w:type="spellStart"/>
      <w:r w:rsidRPr="007F33AE">
        <w:rPr>
          <w:i/>
          <w:iCs/>
        </w:rPr>
        <w:t>apōleia</w:t>
      </w:r>
      <w:proofErr w:type="spellEnd"/>
      <w:r w:rsidRPr="007F33AE">
        <w:rPr>
          <w:i/>
          <w:iCs/>
        </w:rPr>
        <w:t>.</w:t>
      </w:r>
      <w:r>
        <w:t xml:space="preserve"> It refers in this case to “a state of being intellectually upset to a ruinous degree." For a more complete discussion of “destruction,” see the excursus on “destruction” at the end of this chapter.</w:t>
      </w:r>
    </w:p>
    <w:p w14:paraId="3522B54E" w14:textId="05A3A224" w:rsidR="00C230B4" w:rsidRPr="00C230B4" w:rsidRDefault="00C230B4" w:rsidP="00896651">
      <w:pPr>
        <w:pStyle w:val="BT"/>
      </w:pPr>
      <w:r w:rsidRPr="00C230B4">
        <w:lastRenderedPageBreak/>
        <w:t xml:space="preserve">The wide gate leading to the broad way was the main thoroughfare into a city, the main avenue </w:t>
      </w:r>
      <w:r w:rsidRPr="00C230B4">
        <w:fldChar w:fldCharType="begin"/>
      </w:r>
      <w:r w:rsidRPr="00C230B4">
        <w:instrText>xe “66*Rev. 21\:21”</w:instrText>
      </w:r>
      <w:r w:rsidRPr="00C230B4">
        <w:fldChar w:fldCharType="end"/>
      </w:r>
      <w:r w:rsidRPr="00C230B4">
        <w:t>(Revelation 21:21; 22:2).  It was the route followed by the merchants and was lined with shops.  It was like entering a modern shopping mall.  It was the way of ease and pleasure.  Jesus warns his listeners to avoid the broad gate</w:t>
      </w:r>
      <w:r w:rsidRPr="00C230B4">
        <w:fldChar w:fldCharType="begin"/>
      </w:r>
      <w:r w:rsidRPr="00C230B4">
        <w:instrText xml:space="preserve"> XE “broad gate” </w:instrText>
      </w:r>
      <w:r w:rsidRPr="00C230B4">
        <w:fldChar w:fldCharType="end"/>
      </w:r>
      <w:r w:rsidRPr="00C230B4">
        <w:t xml:space="preserve"> </w:t>
      </w:r>
      <w:r w:rsidR="007F33AE">
        <w:t>despite</w:t>
      </w:r>
      <w:r w:rsidRPr="00C230B4">
        <w:t xml:space="preserve"> its worldly attractiveness and to seek the narrow gate.  His point is that the broad way, while attractive and lined with shops and entertainment</w:t>
      </w:r>
      <w:r w:rsidR="007F33AE">
        <w:t>,</w:t>
      </w:r>
      <w:r w:rsidRPr="00C230B4">
        <w:t xml:space="preserve"> can be expensive in the sense of spiritual loss.  He is using this as a metaphor for the loss </w:t>
      </w:r>
      <w:r w:rsidR="002950AA">
        <w:t>entailed by</w:t>
      </w:r>
      <w:r w:rsidRPr="00C230B4">
        <w:t xml:space="preserve"> the choice of the broad way.</w:t>
      </w:r>
    </w:p>
    <w:p w14:paraId="0F925452" w14:textId="63CCBEFC" w:rsidR="00C230B4" w:rsidRPr="00C230B4" w:rsidRDefault="00C230B4" w:rsidP="00896651">
      <w:pPr>
        <w:pStyle w:val="BT"/>
      </w:pPr>
      <w:r w:rsidRPr="00C230B4">
        <w:t xml:space="preserve">The narrow way is costly </w:t>
      </w:r>
      <w:r w:rsidR="00112D86">
        <w:t>in a different sense as well</w:t>
      </w:r>
      <w:r w:rsidRPr="00C230B4">
        <w:t xml:space="preserve">.  It will cost the follower radical discipleship, but this loss has a positive outcome, a rich life now, and an abundant entrance into the Kingdom at the Judgment Seat of Christ (2 Peter 1:11).  Jesus is saying that just as men in this world will do everything reasonable to find a way into the city that would avoid financial ruin (they know that if they take the main gate, the broad one, they will be “ripped off”) so the believer in Christ must avoid being damaged eternally by taking the </w:t>
      </w:r>
      <w:r w:rsidR="00CF3551">
        <w:t>wide</w:t>
      </w:r>
      <w:r w:rsidRPr="00C230B4">
        <w:t xml:space="preserve"> gate.  Instead, he must seek a way of entrance and a path to follow that will lead to true life, which is costly as well.  But the broad and narrow gates are both choices set before the redeemed.  These are not one-time</w:t>
      </w:r>
      <w:r w:rsidRPr="00C230B4">
        <w:fldChar w:fldCharType="begin"/>
      </w:r>
      <w:r w:rsidRPr="00C230B4">
        <w:instrText xml:space="preserve">xe “aa*Derrett, J. Duncan” </w:instrText>
      </w:r>
      <w:r w:rsidRPr="00C230B4">
        <w:fldChar w:fldCharType="end"/>
      </w:r>
      <w:r w:rsidRPr="00C230B4">
        <w:t xml:space="preserve"> choices</w:t>
      </w:r>
      <w:r w:rsidR="007F33AE">
        <w:t>;</w:t>
      </w:r>
      <w:r w:rsidRPr="00C230B4">
        <w:t xml:space="preserve"> they are daily </w:t>
      </w:r>
      <w:r w:rsidR="007F33AE">
        <w:t>decisions that confront</w:t>
      </w:r>
      <w:r w:rsidRPr="00C230B4">
        <w:t xml:space="preserve"> believers throughout their lives.  </w:t>
      </w:r>
    </w:p>
    <w:p w14:paraId="7BB97F3D" w14:textId="3E942227" w:rsidR="00C230B4" w:rsidRPr="00C230B4" w:rsidRDefault="00C230B4" w:rsidP="00896651">
      <w:pPr>
        <w:pStyle w:val="BT"/>
      </w:pPr>
      <w:r w:rsidRPr="00C230B4">
        <w:t xml:space="preserve">So, what does it mean in Matthew 7:13?  The use of </w:t>
      </w:r>
      <w:r w:rsidR="00B615B7">
        <w:t>words for destruction and life, along with the broader context of the sermon as a call to discipleship (rather than salvation), confirms</w:t>
      </w:r>
      <w:r w:rsidRPr="00C230B4">
        <w:t xml:space="preserve"> the interpretation given above.  The narrow gate leads to the way of life, and the broad gate leads to the path of </w:t>
      </w:r>
      <w:r w:rsidR="008177AB">
        <w:t>“</w:t>
      </w:r>
      <w:r w:rsidRPr="00C230B4">
        <w:t>destruction,” that is, spiritual/psychological ruin.</w:t>
      </w:r>
      <w:r w:rsidRPr="00C230B4">
        <w:fldChar w:fldCharType="begin"/>
      </w:r>
      <w:r w:rsidRPr="00C230B4">
        <w:instrText xml:space="preserve">xe “psychological ruin” </w:instrText>
      </w:r>
      <w:r w:rsidRPr="00C230B4">
        <w:fldChar w:fldCharType="end"/>
      </w:r>
      <w:r w:rsidRPr="00C230B4">
        <w:rPr>
          <w:vertAlign w:val="superscript"/>
        </w:rPr>
        <w:footnoteReference w:id="24"/>
      </w:r>
      <w:r w:rsidRPr="00C230B4">
        <w:t xml:space="preserve">  </w:t>
      </w:r>
      <w:r w:rsidRPr="00C230B4">
        <w:fldChar w:fldCharType="begin"/>
      </w:r>
      <w:r w:rsidRPr="00C230B4">
        <w:instrText>xe “19*Ps. 37\:10”</w:instrText>
      </w:r>
      <w:r w:rsidRPr="00C230B4">
        <w:fldChar w:fldCharType="end"/>
      </w:r>
    </w:p>
    <w:p w14:paraId="165342DF" w14:textId="19FD7DD3" w:rsidR="00C230B4" w:rsidRPr="00C230B4" w:rsidRDefault="00C230B4" w:rsidP="00896651">
      <w:pPr>
        <w:pStyle w:val="BT"/>
      </w:pPr>
      <w:r w:rsidRPr="00C230B4">
        <w:t xml:space="preserve">A Christian who takes the “broad way” is </w:t>
      </w:r>
      <w:r w:rsidR="005C1B28">
        <w:t xml:space="preserve">avoiding </w:t>
      </w:r>
      <w:r w:rsidR="005C1B28" w:rsidRPr="00C230B4">
        <w:t>committed</w:t>
      </w:r>
      <w:r w:rsidR="005C1B28">
        <w:t xml:space="preserve"> discipleship</w:t>
      </w:r>
      <w:r w:rsidRPr="00C230B4">
        <w:t xml:space="preserve">. What he will find, however, is </w:t>
      </w:r>
      <w:r w:rsidR="007F33AE">
        <w:t xml:space="preserve">the </w:t>
      </w:r>
      <w:r w:rsidRPr="00C230B4">
        <w:t xml:space="preserve">loss of his final significance and </w:t>
      </w:r>
      <w:r w:rsidR="005C1B28">
        <w:t>purpose for living</w:t>
      </w:r>
      <w:r w:rsidRPr="00C230B4">
        <w:t xml:space="preserve">. This is what happened to the </w:t>
      </w:r>
      <w:r w:rsidRPr="00C230B4">
        <w:fldChar w:fldCharType="begin"/>
      </w:r>
      <w:r w:rsidRPr="00C230B4">
        <w:instrText xml:space="preserve">xe “prodigal son” </w:instrText>
      </w:r>
      <w:r w:rsidRPr="00C230B4">
        <w:fldChar w:fldCharType="end"/>
      </w:r>
      <w:r w:rsidRPr="00C230B4">
        <w:t>prodigal son. His father said of him, “</w:t>
      </w:r>
      <w:r w:rsidRPr="005C1B28">
        <w:rPr>
          <w:i/>
          <w:iCs/>
        </w:rPr>
        <w:t xml:space="preserve">For this son of mine was dead, and has come to life again; he was </w:t>
      </w:r>
      <w:r w:rsidR="00D500B7" w:rsidRPr="005C1B28">
        <w:rPr>
          <w:i/>
          <w:iCs/>
        </w:rPr>
        <w:t>lost and</w:t>
      </w:r>
      <w:r w:rsidRPr="005C1B28">
        <w:rPr>
          <w:i/>
          <w:iCs/>
        </w:rPr>
        <w:t xml:space="preserve"> has been found”</w:t>
      </w:r>
      <w:r w:rsidRPr="00C230B4">
        <w:t xml:space="preserve"> (</w:t>
      </w:r>
      <w:r w:rsidRPr="00C230B4">
        <w:fldChar w:fldCharType="begin"/>
      </w:r>
      <w:r w:rsidRPr="00C230B4">
        <w:instrText>xe “42*Lk. 15\:24”</w:instrText>
      </w:r>
      <w:r w:rsidRPr="00C230B4">
        <w:fldChar w:fldCharType="end"/>
      </w:r>
      <w:r w:rsidRPr="00C230B4">
        <w:t xml:space="preserve">Luke 15:24).  He was once alive in the sense of intimacy with his Father, but due to his carnality, he became dead.  When he was with the pigs, he was “lost” (Gr </w:t>
      </w:r>
      <w:proofErr w:type="spellStart"/>
      <w:r w:rsidRPr="005C1B28">
        <w:rPr>
          <w:i/>
          <w:iCs/>
        </w:rPr>
        <w:t>apollumi</w:t>
      </w:r>
      <w:proofErr w:type="spellEnd"/>
      <w:r w:rsidRPr="005C1B28">
        <w:rPr>
          <w:i/>
          <w:iCs/>
        </w:rPr>
        <w:fldChar w:fldCharType="begin"/>
      </w:r>
      <w:r w:rsidRPr="005C1B28">
        <w:rPr>
          <w:i/>
          <w:iCs/>
        </w:rPr>
        <w:instrText xml:space="preserve">xe "apollumi" </w:instrText>
      </w:r>
      <w:r w:rsidRPr="005C1B28">
        <w:rPr>
          <w:i/>
          <w:iCs/>
        </w:rPr>
        <w:fldChar w:fldCharType="end"/>
      </w:r>
      <w:r w:rsidRPr="005C1B28">
        <w:rPr>
          <w:i/>
          <w:iCs/>
        </w:rPr>
        <w:t>)</w:t>
      </w:r>
      <w:r w:rsidRPr="00C230B4">
        <w:t>, not unsaved; he was still a son.  He was lost in the sense that his life was in ruins; he had gone astray; he was spiritually and psychologically damaged.  The Prodigal Son had taken the broad way</w:t>
      </w:r>
      <w:r w:rsidR="007F33AE">
        <w:t>, and as a result,</w:t>
      </w:r>
      <w:r w:rsidRPr="00C230B4">
        <w:t xml:space="preserve"> he was “destroyed.”  But he came alive “again” (Gr </w:t>
      </w:r>
      <w:proofErr w:type="spellStart"/>
      <w:r w:rsidRPr="005C1B28">
        <w:rPr>
          <w:i/>
          <w:iCs/>
        </w:rPr>
        <w:t>anazaō</w:t>
      </w:r>
      <w:proofErr w:type="spellEnd"/>
      <w:r w:rsidRPr="005C1B28">
        <w:rPr>
          <w:i/>
          <w:iCs/>
        </w:rPr>
        <w:t>,</w:t>
      </w:r>
      <w:r w:rsidRPr="00C230B4">
        <w:t xml:space="preserve"> from </w:t>
      </w:r>
      <w:proofErr w:type="spellStart"/>
      <w:r w:rsidRPr="005C1B28">
        <w:rPr>
          <w:i/>
          <w:iCs/>
        </w:rPr>
        <w:t>zaō</w:t>
      </w:r>
      <w:proofErr w:type="spellEnd"/>
      <w:r w:rsidRPr="00C230B4">
        <w:t>, “to live” and “</w:t>
      </w:r>
      <w:r w:rsidRPr="005C1B28">
        <w:rPr>
          <w:i/>
          <w:iCs/>
        </w:rPr>
        <w:t>ana</w:t>
      </w:r>
      <w:r w:rsidRPr="00C230B4">
        <w:t>” again, thus “be alive again.”</w:t>
      </w:r>
      <w:r w:rsidRPr="00C230B4">
        <w:rPr>
          <w:vertAlign w:val="superscript"/>
        </w:rPr>
        <w:footnoteReference w:id="25"/>
      </w:r>
      <w:r w:rsidRPr="00C230B4">
        <w:t xml:space="preserve">)  </w:t>
      </w:r>
    </w:p>
    <w:p w14:paraId="0FCC4C54" w14:textId="2A277E9E" w:rsidR="00C230B4" w:rsidRPr="00C230B4" w:rsidRDefault="00C230B4" w:rsidP="00896651">
      <w:pPr>
        <w:pStyle w:val="BT"/>
      </w:pPr>
      <w:r w:rsidRPr="00C230B4">
        <w:t>Based on this evidence</w:t>
      </w:r>
      <w:r w:rsidR="007F33AE">
        <w:t>, it is much more likely that the road leading to destruction</w:t>
      </w:r>
      <w:r w:rsidRPr="00C230B4">
        <w:t xml:space="preserve"> is the road leading to the ruin of one’s temporal and spiritual life and loss of reward (cf. Matt 10:42</w:t>
      </w:r>
      <w:r w:rsidR="008177AB">
        <w:t>;</w:t>
      </w:r>
      <w:r w:rsidRPr="00C230B4">
        <w:t xml:space="preserve"> 2 John 8), as was the destruction </w:t>
      </w:r>
      <w:r w:rsidRPr="00C230B4">
        <w:fldChar w:fldCharType="begin"/>
      </w:r>
      <w:r w:rsidRPr="00C230B4">
        <w:instrText xml:space="preserve">xe “destruction:spiritual ruin” </w:instrText>
      </w:r>
      <w:r w:rsidRPr="00C230B4">
        <w:fldChar w:fldCharType="end"/>
      </w:r>
      <w:r w:rsidRPr="00C230B4">
        <w:t xml:space="preserve">which came upon the prodigal son.  It refers to </w:t>
      </w:r>
      <w:r w:rsidR="005C1B28">
        <w:t>a Christian</w:t>
      </w:r>
      <w:r w:rsidRPr="00C230B4">
        <w:t xml:space="preserve"> who has </w:t>
      </w:r>
      <w:r w:rsidR="007F33AE">
        <w:t>strayed, not to one who has been cast into</w:t>
      </w:r>
      <w:r w:rsidRPr="00C230B4">
        <w:t xml:space="preserve"> the lake of fire.  Those Christians who repeatedly choose this broad, roomy</w:t>
      </w:r>
      <w:r w:rsidR="007F33AE">
        <w:t>,</w:t>
      </w:r>
      <w:r w:rsidRPr="00C230B4">
        <w:t xml:space="preserve"> and comfortable way are saved, but they will die spiritually in the sense of spiritual impoverishment and carnality </w:t>
      </w:r>
      <w:r w:rsidRPr="00C230B4">
        <w:fldChar w:fldCharType="begin"/>
      </w:r>
      <w:r w:rsidRPr="00C230B4">
        <w:instrText>xe “45*Rom. 08\:12”</w:instrText>
      </w:r>
      <w:r w:rsidRPr="00C230B4">
        <w:fldChar w:fldCharType="end"/>
      </w:r>
      <w:r w:rsidRPr="00C230B4">
        <w:t>(Romans 8:12); their temporal life will be ruined.</w:t>
      </w:r>
      <w:r w:rsidRPr="00C230B4">
        <w:rPr>
          <w:vertAlign w:val="superscript"/>
        </w:rPr>
        <w:footnoteReference w:id="26"/>
      </w:r>
    </w:p>
    <w:p w14:paraId="2B98E625" w14:textId="77777777" w:rsidR="00C230B4" w:rsidRPr="00C230B4" w:rsidRDefault="00C230B4" w:rsidP="002C4666">
      <w:pPr>
        <w:pStyle w:val="H3"/>
      </w:pPr>
      <w:bookmarkStart w:id="145" w:name="_Toc158921466"/>
      <w:bookmarkStart w:id="146" w:name="_Toc159010949"/>
      <w:bookmarkStart w:id="147" w:name="_Toc172785477"/>
      <w:bookmarkStart w:id="148" w:name="_Toc249789600"/>
      <w:bookmarkStart w:id="149" w:name="_Toc249944527"/>
      <w:bookmarkStart w:id="150" w:name="_Toc276304862"/>
      <w:bookmarkStart w:id="151" w:name="_Toc283808886"/>
      <w:bookmarkStart w:id="152" w:name="_Toc305068545"/>
      <w:bookmarkStart w:id="153" w:name="_Toc306634016"/>
      <w:bookmarkStart w:id="154" w:name="_Toc306719891"/>
      <w:bookmarkStart w:id="155" w:name="_Toc328294575"/>
      <w:bookmarkStart w:id="156" w:name="_Toc328390157"/>
      <w:bookmarkStart w:id="157" w:name="_Toc338595515"/>
      <w:bookmarkStart w:id="158" w:name="_Toc121476901"/>
      <w:bookmarkStart w:id="159" w:name="_Toc145951440"/>
      <w:bookmarkStart w:id="160" w:name="_Toc208412273"/>
      <w:bookmarkStart w:id="161" w:name="_Toc208413673"/>
      <w:bookmarkStart w:id="162" w:name="_Toc210991039"/>
      <w:bookmarkStart w:id="163" w:name="_Toc226192126"/>
      <w:r w:rsidRPr="00C230B4">
        <w:t>What Is Meant by “Life”?</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23C1D2B0" w14:textId="09AEBB69" w:rsidR="00C230B4" w:rsidRPr="00C230B4" w:rsidRDefault="00C230B4" w:rsidP="00896651">
      <w:pPr>
        <w:pStyle w:val="BT"/>
      </w:pPr>
      <w:bookmarkStart w:id="164" w:name="narrowgate"/>
      <w:bookmarkStart w:id="165" w:name="narrowgateLife"/>
      <w:bookmarkEnd w:id="164"/>
      <w:bookmarkEnd w:id="165"/>
      <w:r w:rsidRPr="00C230B4">
        <w:t>The narrow way</w:t>
      </w:r>
      <w:r w:rsidRPr="00C230B4">
        <w:fldChar w:fldCharType="begin"/>
      </w:r>
      <w:r w:rsidRPr="00C230B4">
        <w:instrText xml:space="preserve">XE “narrow way” </w:instrText>
      </w:r>
      <w:r w:rsidRPr="00C230B4">
        <w:fldChar w:fldCharType="end"/>
      </w:r>
      <w:r w:rsidRPr="00C230B4">
        <w:t xml:space="preserve"> leads to </w:t>
      </w:r>
      <w:r w:rsidRPr="00C230B4">
        <w:fldChar w:fldCharType="begin"/>
      </w:r>
      <w:r w:rsidRPr="00C230B4">
        <w:instrText xml:space="preserve">xe “life” </w:instrText>
      </w:r>
      <w:r w:rsidRPr="00C230B4">
        <w:fldChar w:fldCharType="end"/>
      </w:r>
      <w:r w:rsidRPr="00C230B4">
        <w:t xml:space="preserve">“life.”  Does this refer to eternal life in heaven or a rich and </w:t>
      </w:r>
      <w:r w:rsidR="007F33AE">
        <w:t>fulfilling life here on earth</w:t>
      </w:r>
      <w:r w:rsidRPr="00C230B4">
        <w:t xml:space="preserve">?  If the wide gate leads to the ruining of one’s personal life as argued above, then the opposite “leading to life” would </w:t>
      </w:r>
      <w:r w:rsidRPr="00C230B4">
        <w:lastRenderedPageBreak/>
        <w:t>probably refer to a rich and meaningful life in the present, issuing in an abundant entrance into (</w:t>
      </w:r>
      <w:r w:rsidRPr="00C230B4">
        <w:fldChar w:fldCharType="begin"/>
      </w:r>
      <w:r w:rsidRPr="00C230B4">
        <w:instrText>xe "61*2 Pet. 01\:11"</w:instrText>
      </w:r>
      <w:r w:rsidRPr="00C230B4">
        <w:fldChar w:fldCharType="end"/>
      </w:r>
      <w:r w:rsidRPr="00C230B4">
        <w:t xml:space="preserve">2 Peter 1:11) the kingdom and not entrance into heaven.  </w:t>
      </w:r>
      <w:r w:rsidR="007F33AE">
        <w:t>The biblical evidence confirms that initial impression</w:t>
      </w:r>
      <w:r w:rsidRPr="00C230B4">
        <w:t>.</w:t>
      </w:r>
    </w:p>
    <w:p w14:paraId="7853333D" w14:textId="55F24544" w:rsidR="007F33AE" w:rsidRDefault="002950AA" w:rsidP="00896651">
      <w:pPr>
        <w:pStyle w:val="BT"/>
      </w:pPr>
      <w:r>
        <w:t xml:space="preserve">What is this “narrow” way? There are two different Greek words for the narrow (Greek </w:t>
      </w:r>
      <w:r w:rsidRPr="003E13B3">
        <w:rPr>
          <w:i/>
          <w:iCs/>
        </w:rPr>
        <w:t>stenos</w:t>
      </w:r>
      <w:r>
        <w:t xml:space="preserve">) gate and the way that is narrow (Greek </w:t>
      </w:r>
      <w:proofErr w:type="spellStart"/>
      <w:r w:rsidRPr="008B768D">
        <w:rPr>
          <w:i/>
          <w:iCs/>
        </w:rPr>
        <w:t>thlibō</w:t>
      </w:r>
      <w:proofErr w:type="spellEnd"/>
      <w:r>
        <w:t xml:space="preserve">). The latter is a verb. Its noun form, </w:t>
      </w:r>
      <w:proofErr w:type="spellStart"/>
      <w:r w:rsidRPr="008B768D">
        <w:rPr>
          <w:i/>
          <w:iCs/>
        </w:rPr>
        <w:t>thlipsis</w:t>
      </w:r>
      <w:proofErr w:type="spellEnd"/>
      <w:r>
        <w:t xml:space="preserve"> (“tribulation”), almost always refers to persecution. Stenos means “squeezed or pressed” and often refers to persecution or inner stress arising from external pressure. Both the verb and the noun, when used of the present experience of believers, almost invariably refer to what comes upon them from outside. The Greek word</w:t>
      </w:r>
      <w:r w:rsidRPr="008B768D">
        <w:rPr>
          <w:i/>
          <w:iCs/>
        </w:rPr>
        <w:t xml:space="preserve"> </w:t>
      </w:r>
      <w:proofErr w:type="spellStart"/>
      <w:r w:rsidRPr="008B768D">
        <w:rPr>
          <w:i/>
          <w:iCs/>
        </w:rPr>
        <w:t>thlibō</w:t>
      </w:r>
      <w:proofErr w:type="spellEnd"/>
      <w:r>
        <w:t xml:space="preserve"> means “to squeeze together,” “to press,” or “to crush.” The image depicts a traveler between two walls that “press together” on him, causing affliction. Paul described his experience of passing through the narrow [Greek </w:t>
      </w:r>
      <w:r w:rsidRPr="003E13B3">
        <w:rPr>
          <w:i/>
          <w:iCs/>
        </w:rPr>
        <w:t>stenos</w:t>
      </w:r>
      <w:r>
        <w:t>] gate and walking on the narrow [Greek</w:t>
      </w:r>
      <w:r w:rsidRPr="008B768D">
        <w:rPr>
          <w:i/>
          <w:iCs/>
        </w:rPr>
        <w:t xml:space="preserve"> </w:t>
      </w:r>
      <w:proofErr w:type="spellStart"/>
      <w:r w:rsidRPr="008B768D">
        <w:rPr>
          <w:i/>
          <w:iCs/>
        </w:rPr>
        <w:t>thlibō</w:t>
      </w:r>
      <w:proofErr w:type="spellEnd"/>
      <w:r>
        <w:t xml:space="preserve">] way like this: “we are afflicted [Greek </w:t>
      </w:r>
      <w:proofErr w:type="spellStart"/>
      <w:r w:rsidRPr="008B768D">
        <w:rPr>
          <w:i/>
          <w:iCs/>
        </w:rPr>
        <w:t>thlibō</w:t>
      </w:r>
      <w:proofErr w:type="spellEnd"/>
      <w:r>
        <w:t xml:space="preserve">] in every way, but not crushed [Greek </w:t>
      </w:r>
      <w:proofErr w:type="spellStart"/>
      <w:r w:rsidRPr="008B768D">
        <w:rPr>
          <w:i/>
          <w:iCs/>
        </w:rPr>
        <w:t>stenochōreō</w:t>
      </w:r>
      <w:proofErr w:type="spellEnd"/>
      <w:r>
        <w:t xml:space="preserve">], perplexed, but not despairing” (2 Corinthians 4:8). These phrases describe the experience of a genuine believer, not of someone who has only professed faith but does not truly possess it. </w:t>
      </w:r>
    </w:p>
    <w:p w14:paraId="22CAC9F8" w14:textId="1F3AF869" w:rsidR="00C230B4" w:rsidRPr="00C230B4" w:rsidRDefault="007F33AE" w:rsidP="00896651">
      <w:pPr>
        <w:pStyle w:val="BT"/>
      </w:pPr>
      <w:r>
        <w:t xml:space="preserve">Suffering </w:t>
      </w:r>
      <w:r w:rsidR="00C230B4" w:rsidRPr="00C230B4">
        <w:t>for Christ is a common theme in the New Testament</w:t>
      </w:r>
      <w:r w:rsidR="007110C7">
        <w:t>,</w:t>
      </w:r>
      <w:r w:rsidR="00C230B4" w:rsidRPr="00C230B4">
        <w:t xml:space="preserve"> and Christ’s disciples are frequently called upon to endure persecution.</w:t>
      </w:r>
      <w:r w:rsidR="00C230B4" w:rsidRPr="00C230B4">
        <w:rPr>
          <w:vertAlign w:val="superscript"/>
        </w:rPr>
        <w:footnoteReference w:id="27"/>
      </w:r>
      <w:r w:rsidR="00C230B4" w:rsidRPr="00C230B4">
        <w:t xml:space="preserve">  It is also a common theme in </w:t>
      </w:r>
      <w:r>
        <w:t xml:space="preserve">the Gospel of </w:t>
      </w:r>
      <w:r w:rsidR="00C230B4" w:rsidRPr="00C230B4">
        <w:t xml:space="preserve">Matthew. </w:t>
      </w:r>
      <w:r w:rsidR="00C230B4" w:rsidRPr="00C230B4">
        <w:rPr>
          <w:vertAlign w:val="superscript"/>
        </w:rPr>
        <w:footnoteReference w:id="28"/>
      </w:r>
      <w:r w:rsidR="00C230B4" w:rsidRPr="00C230B4">
        <w:t xml:space="preserve">  This is hardly an appropriate call to an audience </w:t>
      </w:r>
      <w:r w:rsidR="007110C7">
        <w:t>that</w:t>
      </w:r>
      <w:r w:rsidR="00C230B4" w:rsidRPr="00C230B4">
        <w:t xml:space="preserve"> includes unsaved people (without clarification to them).  </w:t>
      </w:r>
    </w:p>
    <w:p w14:paraId="58B2F3CD" w14:textId="2D52FFC1" w:rsidR="00C230B4" w:rsidRPr="00C230B4" w:rsidRDefault="00C230B4" w:rsidP="00896651">
      <w:pPr>
        <w:pStyle w:val="BT"/>
      </w:pPr>
      <w:r w:rsidRPr="00C230B4">
        <w:t xml:space="preserve">Of particular interest is </w:t>
      </w:r>
      <w:r w:rsidRPr="00C230B4">
        <w:fldChar w:fldCharType="begin"/>
      </w:r>
      <w:r w:rsidRPr="00C230B4">
        <w:instrText>xe “44*Acts 14\:22”</w:instrText>
      </w:r>
      <w:r w:rsidRPr="00C230B4">
        <w:fldChar w:fldCharType="end"/>
      </w:r>
      <w:r w:rsidRPr="00C230B4">
        <w:t xml:space="preserve">Acts 14:22, </w:t>
      </w:r>
      <w:r w:rsidR="00213A29">
        <w:t xml:space="preserve">where Paul was </w:t>
      </w:r>
      <w:r w:rsidRPr="00C230B4">
        <w:t>“</w:t>
      </w:r>
      <w:r w:rsidR="00213A29">
        <w:rPr>
          <w:i/>
          <w:iCs/>
        </w:rPr>
        <w:t>s</w:t>
      </w:r>
      <w:r w:rsidRPr="00585577">
        <w:rPr>
          <w:i/>
          <w:iCs/>
        </w:rPr>
        <w:t xml:space="preserve">trengthening the souls of the disciples, encouraging them to continue in the faith, and saying, ‘Through many tribulations [Gr </w:t>
      </w:r>
      <w:proofErr w:type="spellStart"/>
      <w:r w:rsidRPr="00585577">
        <w:rPr>
          <w:i/>
          <w:iCs/>
        </w:rPr>
        <w:t>thlipsis</w:t>
      </w:r>
      <w:proofErr w:type="spellEnd"/>
      <w:r w:rsidRPr="00585577">
        <w:rPr>
          <w:i/>
          <w:iCs/>
        </w:rPr>
        <w:t xml:space="preserve">, cognate to the verb </w:t>
      </w:r>
      <w:proofErr w:type="spellStart"/>
      <w:r w:rsidRPr="00585577">
        <w:rPr>
          <w:i/>
          <w:iCs/>
        </w:rPr>
        <w:t>thlibō</w:t>
      </w:r>
      <w:proofErr w:type="spellEnd"/>
      <w:r w:rsidRPr="00585577">
        <w:rPr>
          <w:i/>
          <w:iCs/>
        </w:rPr>
        <w:t xml:space="preserve"> in 7:14] we must enter the kingdom of God.</w:t>
      </w:r>
      <w:r w:rsidRPr="00C230B4">
        <w:t xml:space="preserve">’”  That believers must go through </w:t>
      </w:r>
      <w:r w:rsidR="00112D86">
        <w:t>tribulation (the narrow gate and way) on their way to entering the eschatological kingdom is clear from this passage and may explain</w:t>
      </w:r>
      <w:r w:rsidRPr="00C230B4">
        <w:t xml:space="preserve"> </w:t>
      </w:r>
      <w:r w:rsidRPr="00C230B4">
        <w:fldChar w:fldCharType="begin"/>
      </w:r>
      <w:r w:rsidRPr="00C230B4">
        <w:instrText>xe “40*Mt. 07\:14”</w:instrText>
      </w:r>
      <w:r w:rsidRPr="00C230B4">
        <w:fldChar w:fldCharType="end"/>
      </w:r>
      <w:r w:rsidRPr="00C230B4">
        <w:t xml:space="preserve">Matthew 7:14.  </w:t>
      </w:r>
    </w:p>
    <w:p w14:paraId="643FEEF7" w14:textId="63A5EA02" w:rsidR="00C230B4" w:rsidRPr="00C230B4" w:rsidRDefault="00C230B4" w:rsidP="00896651">
      <w:pPr>
        <w:pStyle w:val="BT"/>
      </w:pPr>
      <w:r w:rsidRPr="00C230B4">
        <w:t xml:space="preserve">If they </w:t>
      </w:r>
      <w:r w:rsidR="007110C7">
        <w:t>choose</w:t>
      </w:r>
      <w:r w:rsidRPr="00C230B4">
        <w:t xml:space="preserve"> this path, paradoxically, they will find “life.”  Jesus may well have had His Hebrew Scriptures in mind, where “life” commonly refers to flourishing spiritually in this life.  For example, in the book of Proverbs</w:t>
      </w:r>
      <w:r w:rsidR="00CF3551">
        <w:t>, it sometimes refers to the flourishing of one’s affairs (Proverbs 15:15).  In another place,</w:t>
      </w:r>
      <w:r w:rsidRPr="00C230B4">
        <w:t xml:space="preserve"> it seems to mean “</w:t>
      </w:r>
      <w:r w:rsidRPr="00A06E38">
        <w:rPr>
          <w:i/>
          <w:iCs/>
        </w:rPr>
        <w:t>to enjoy harmonious family life</w:t>
      </w:r>
      <w:r w:rsidRPr="00C230B4">
        <w:t xml:space="preserve">” </w:t>
      </w:r>
      <w:r w:rsidRPr="00C230B4">
        <w:fldChar w:fldCharType="begin"/>
      </w:r>
      <w:r w:rsidRPr="00C230B4">
        <w:instrText>xe “20*Prov. 15\:27”</w:instrText>
      </w:r>
      <w:r w:rsidRPr="00C230B4">
        <w:fldChar w:fldCharType="end"/>
      </w:r>
      <w:r w:rsidRPr="00C230B4">
        <w:t>(Proverbs 15:27).</w:t>
      </w:r>
      <w:r w:rsidRPr="00C230B4">
        <w:rPr>
          <w:vertAlign w:val="superscript"/>
        </w:rPr>
        <w:footnoteReference w:id="29"/>
      </w:r>
      <w:r w:rsidRPr="00C230B4">
        <w:t xml:space="preserve">   Wisdom and discretion will result in “life to your soul and adornment to your neck” </w:t>
      </w:r>
      <w:r w:rsidRPr="00C230B4">
        <w:fldChar w:fldCharType="begin"/>
      </w:r>
      <w:r w:rsidRPr="00C230B4">
        <w:instrText>xe “20*Prov. 03\:22”</w:instrText>
      </w:r>
      <w:r w:rsidRPr="00C230B4">
        <w:fldChar w:fldCharType="end"/>
      </w:r>
      <w:r w:rsidRPr="00C230B4">
        <w:t xml:space="preserve">(Proverbs 3:22).  </w:t>
      </w:r>
      <w:r w:rsidRPr="00C230B4">
        <w:fldChar w:fldCharType="begin"/>
      </w:r>
      <w:r w:rsidRPr="00C230B4">
        <w:instrText xml:space="preserve">xe “aa*Kidner, Derek” </w:instrText>
      </w:r>
      <w:r w:rsidRPr="00C230B4">
        <w:fldChar w:fldCharType="end"/>
      </w:r>
      <w:r w:rsidRPr="00C230B4">
        <w:t xml:space="preserve">Kidner notes, “The second of these phrases, pointing to a person’s outward bearing, suggests that the first refers to the vitality of his whole being.  This, he says, is clearly the meaning in Proverbs 14:30, where a “sound heart” (i.e., a tranquil mind) is “the life </w:t>
      </w:r>
      <w:r w:rsidRPr="00C230B4">
        <w:fldChar w:fldCharType="begin"/>
      </w:r>
      <w:r w:rsidRPr="00C230B4">
        <w:instrText xml:space="preserve">xe “life” </w:instrText>
      </w:r>
      <w:r w:rsidRPr="00C230B4">
        <w:fldChar w:fldCharType="end"/>
      </w:r>
      <w:r w:rsidRPr="00C230B4">
        <w:t>of the flesh</w:t>
      </w:r>
      <w:r w:rsidR="007F33AE">
        <w:t>,</w:t>
      </w:r>
      <w:r w:rsidRPr="00C230B4">
        <w:t xml:space="preserve"> but envy is rottenness of the bones.”</w:t>
      </w:r>
      <w:r w:rsidRPr="00C230B4">
        <w:rPr>
          <w:vertAlign w:val="superscript"/>
        </w:rPr>
        <w:footnoteReference w:id="30"/>
      </w:r>
      <w:r w:rsidRPr="00C230B4">
        <w:t xml:space="preserve">  Similarly, Torah teaches that one can have </w:t>
      </w:r>
      <w:r w:rsidR="007F33AE">
        <w:t xml:space="preserve">an </w:t>
      </w:r>
      <w:r w:rsidRPr="00C230B4">
        <w:t>abundant life now by obeying the Law (Deuteronomy 4:1; Leviticus 18:5; cf. Ezekiel 20:11, 21).</w:t>
      </w:r>
    </w:p>
    <w:p w14:paraId="501139F7" w14:textId="41EC068C" w:rsidR="002950AA" w:rsidRPr="00C230B4" w:rsidRDefault="00C230B4" w:rsidP="00896651">
      <w:pPr>
        <w:pStyle w:val="BT"/>
      </w:pPr>
      <w:r w:rsidRPr="00C230B4">
        <w:t xml:space="preserve">For </w:t>
      </w:r>
      <w:r w:rsidR="007F33AE">
        <w:t>a fuller discussion of “life,</w:t>
      </w:r>
      <w:r w:rsidRPr="00C230B4">
        <w:t>” see the “Excursus on ‘life’” at the end of this chapter.</w:t>
      </w:r>
    </w:p>
    <w:p w14:paraId="5F93C716" w14:textId="77777777" w:rsidR="00C230B4" w:rsidRPr="00C230B4" w:rsidRDefault="00C230B4" w:rsidP="003E13B3">
      <w:pPr>
        <w:pStyle w:val="H3"/>
        <w:keepNext/>
      </w:pPr>
      <w:bookmarkStart w:id="166" w:name="_Toc283808887"/>
      <w:bookmarkStart w:id="167" w:name="_Toc305068546"/>
      <w:bookmarkStart w:id="168" w:name="_Toc306634017"/>
      <w:bookmarkStart w:id="169" w:name="_Toc306719892"/>
      <w:bookmarkStart w:id="170" w:name="_Toc328294576"/>
      <w:bookmarkStart w:id="171" w:name="_Toc328390158"/>
      <w:bookmarkStart w:id="172" w:name="_Toc338595516"/>
      <w:bookmarkStart w:id="173" w:name="_Toc121476902"/>
      <w:bookmarkStart w:id="174" w:name="_Toc145951441"/>
      <w:bookmarkStart w:id="175" w:name="_Toc208412274"/>
      <w:bookmarkStart w:id="176" w:name="_Toc208413674"/>
      <w:bookmarkStart w:id="177" w:name="_Toc210991040"/>
      <w:bookmarkStart w:id="178" w:name="_Toc226192127"/>
      <w:r w:rsidRPr="00C230B4">
        <w:t>The “Two Ways” in the Old Testament</w:t>
      </w:r>
      <w:bookmarkEnd w:id="166"/>
      <w:bookmarkEnd w:id="167"/>
      <w:bookmarkEnd w:id="168"/>
      <w:bookmarkEnd w:id="169"/>
      <w:bookmarkEnd w:id="170"/>
      <w:bookmarkEnd w:id="171"/>
      <w:bookmarkEnd w:id="172"/>
      <w:bookmarkEnd w:id="173"/>
      <w:bookmarkEnd w:id="174"/>
      <w:bookmarkEnd w:id="175"/>
      <w:bookmarkEnd w:id="176"/>
      <w:bookmarkEnd w:id="177"/>
      <w:bookmarkEnd w:id="178"/>
    </w:p>
    <w:p w14:paraId="434984C3" w14:textId="77777777" w:rsidR="00C230B4" w:rsidRPr="00C230B4" w:rsidRDefault="00C230B4" w:rsidP="00896651">
      <w:pPr>
        <w:pStyle w:val="BT"/>
      </w:pPr>
      <w:r w:rsidRPr="00C230B4">
        <w:t>For an Old Testament model of the “two ways</w:t>
      </w:r>
      <w:r w:rsidRPr="00C230B4">
        <w:fldChar w:fldCharType="begin"/>
      </w:r>
      <w:r w:rsidRPr="00C230B4">
        <w:instrText xml:space="preserve"> XE “two ways” </w:instrText>
      </w:r>
      <w:r w:rsidRPr="00C230B4">
        <w:fldChar w:fldCharType="end"/>
      </w:r>
      <w:r w:rsidRPr="00C230B4">
        <w:t xml:space="preserve">“ doctrine for the people of God, the close parallel </w:t>
      </w:r>
      <w:r w:rsidRPr="00C230B4">
        <w:fldChar w:fldCharType="begin"/>
      </w:r>
      <w:r w:rsidRPr="00C230B4">
        <w:instrText>xe “05*Dt. 30\:15”</w:instrText>
      </w:r>
      <w:r w:rsidRPr="00C230B4">
        <w:fldChar w:fldCharType="end"/>
      </w:r>
      <w:r w:rsidRPr="00C230B4">
        <w:t xml:space="preserve">to Deuteronomy 30:15-16 is relevant. </w:t>
      </w:r>
    </w:p>
    <w:p w14:paraId="76770AA6" w14:textId="07A4B14F" w:rsidR="00C230B4" w:rsidRPr="00C230B4" w:rsidRDefault="00C230B4" w:rsidP="00AB2267">
      <w:pPr>
        <w:pStyle w:val="QT"/>
      </w:pPr>
      <w:r w:rsidRPr="00C230B4">
        <w:t xml:space="preserve">See, I set before you today life and prosperity, death and </w:t>
      </w:r>
      <w:r w:rsidRPr="00C230B4">
        <w:rPr>
          <w:b/>
        </w:rPr>
        <w:t>destruction</w:t>
      </w:r>
      <w:r w:rsidRPr="00C230B4">
        <w:t xml:space="preserve"> (Heb. </w:t>
      </w:r>
      <w:proofErr w:type="spellStart"/>
      <w:r w:rsidRPr="00C230B4">
        <w:t>ra</w:t>
      </w:r>
      <w:proofErr w:type="spellEnd"/>
      <w:r w:rsidRPr="00C230B4">
        <w:t>’ “misfortune,”</w:t>
      </w:r>
      <w:r w:rsidRPr="00C230B4">
        <w:rPr>
          <w:vertAlign w:val="superscript"/>
        </w:rPr>
        <w:footnoteReference w:id="31"/>
      </w:r>
      <w:r w:rsidRPr="00C230B4">
        <w:t xml:space="preserve"> or “evil, misery, distress”</w:t>
      </w:r>
      <w:r w:rsidRPr="00C230B4">
        <w:rPr>
          <w:vertAlign w:val="superscript"/>
        </w:rPr>
        <w:footnoteReference w:id="32"/>
      </w:r>
      <w:r w:rsidRPr="00C230B4">
        <w:t>). For I command you today to love the L</w:t>
      </w:r>
      <w:r w:rsidRPr="00C230B4">
        <w:rPr>
          <w:smallCaps/>
        </w:rPr>
        <w:t>ord</w:t>
      </w:r>
      <w:r w:rsidRPr="00C230B4">
        <w:t xml:space="preserve"> your God, to walk in his ways, and to keep his commands, decrees and laws; then you will </w:t>
      </w:r>
      <w:r w:rsidRPr="00C230B4">
        <w:rPr>
          <w:b/>
        </w:rPr>
        <w:t xml:space="preserve">live </w:t>
      </w:r>
      <w:r w:rsidRPr="00C230B4">
        <w:t>and increase, and the L</w:t>
      </w:r>
      <w:r w:rsidRPr="00C230B4">
        <w:rPr>
          <w:smallCaps/>
        </w:rPr>
        <w:t>ord</w:t>
      </w:r>
      <w:r w:rsidRPr="00C230B4">
        <w:t xml:space="preserve"> your God will bless you in the land you are entering to possess. </w:t>
      </w:r>
    </w:p>
    <w:p w14:paraId="4FE06C07" w14:textId="3FF9DC65" w:rsidR="00C230B4" w:rsidRPr="00C230B4" w:rsidRDefault="00C230B4" w:rsidP="00896651">
      <w:pPr>
        <w:pStyle w:val="BT"/>
      </w:pPr>
      <w:r w:rsidRPr="00C230B4">
        <w:t xml:space="preserve">When Jesus was teaching on the “two ways” </w:t>
      </w:r>
      <w:r w:rsidRPr="00C230B4">
        <w:fldChar w:fldCharType="begin"/>
      </w:r>
      <w:r w:rsidRPr="00C230B4">
        <w:instrText>xe "40*Mt. 07\:13"</w:instrText>
      </w:r>
      <w:r w:rsidRPr="00C230B4">
        <w:fldChar w:fldCharType="end"/>
      </w:r>
      <w:r w:rsidRPr="00C230B4">
        <w:t>(Matthew 7:13-14) he very likely had this passage, as well as many similar verses in Proverbs, in mind.  And if so, life and destruction refer to temporal experiences of the saved and not the eternal destinies of the unsaved.</w:t>
      </w:r>
    </w:p>
    <w:p w14:paraId="6F9D2DC5" w14:textId="77777777" w:rsidR="00C230B4" w:rsidRPr="00C230B4" w:rsidRDefault="00C230B4" w:rsidP="00896651">
      <w:pPr>
        <w:pStyle w:val="BT"/>
      </w:pPr>
      <w:r w:rsidRPr="00C230B4">
        <w:t>The two-ways doctrine is also found in Jeremiah:</w:t>
      </w:r>
    </w:p>
    <w:p w14:paraId="7BF1C79D" w14:textId="1D6C81D1" w:rsidR="00C230B4" w:rsidRPr="00C230B4" w:rsidRDefault="00C230B4" w:rsidP="00AB2267">
      <w:pPr>
        <w:pStyle w:val="QT"/>
      </w:pPr>
      <w:r w:rsidRPr="00C230B4">
        <w:t xml:space="preserve">Furthermore, tell the people, “This is what the Lord says: ‘See, I am setting before you the </w:t>
      </w:r>
      <w:r w:rsidRPr="00C230B4">
        <w:rPr>
          <w:b/>
        </w:rPr>
        <w:t>way of life</w:t>
      </w:r>
      <w:r w:rsidRPr="00C230B4">
        <w:t xml:space="preserve"> and the </w:t>
      </w:r>
      <w:r w:rsidRPr="00C230B4">
        <w:rPr>
          <w:b/>
        </w:rPr>
        <w:t>way of death</w:t>
      </w:r>
      <w:r w:rsidRPr="00C230B4">
        <w:t>. Whoever stays in this city will die by the sword, famine or plague. But whoever goes out and surrenders to the Babylonians who are besieging you will live; he will escape with his life’” (</w:t>
      </w:r>
      <w:r w:rsidRPr="00C230B4">
        <w:fldChar w:fldCharType="begin"/>
      </w:r>
      <w:r w:rsidRPr="00C230B4">
        <w:instrText>xe “24*Jer. 21\</w:instrText>
      </w:r>
      <w:r w:rsidR="000819C8">
        <w:instrText>:</w:instrText>
      </w:r>
      <w:r w:rsidRPr="00C230B4">
        <w:instrText>809”</w:instrText>
      </w:r>
      <w:r w:rsidRPr="00C230B4">
        <w:fldChar w:fldCharType="end"/>
      </w:r>
      <w:r w:rsidRPr="00C230B4">
        <w:t>Jeremiah 21:8-9</w:t>
      </w:r>
      <w:r w:rsidR="00A06E38">
        <w:t>,</w:t>
      </w:r>
      <w:r w:rsidR="007F33AE">
        <w:t xml:space="preserve"> </w:t>
      </w:r>
      <w:r w:rsidR="00A06E38">
        <w:t>NASB</w:t>
      </w:r>
      <w:r w:rsidRPr="00C230B4">
        <w:t>).</w:t>
      </w:r>
    </w:p>
    <w:p w14:paraId="0583C55B" w14:textId="77777777" w:rsidR="00C230B4" w:rsidRPr="00C230B4" w:rsidRDefault="00C230B4" w:rsidP="00896651">
      <w:pPr>
        <w:pStyle w:val="BT"/>
      </w:pPr>
      <w:r w:rsidRPr="00C230B4">
        <w:lastRenderedPageBreak/>
        <w:t>This passage obviously speaks of outcomes of physical death or physical life.</w:t>
      </w:r>
    </w:p>
    <w:p w14:paraId="2B36D627" w14:textId="77777777" w:rsidR="00C230B4" w:rsidRPr="00C230B4" w:rsidRDefault="00C230B4" w:rsidP="00896651">
      <w:pPr>
        <w:pStyle w:val="BT"/>
      </w:pPr>
      <w:r w:rsidRPr="00C230B4">
        <w:t>Jeremiah calls upon the nation to walk in the “ancient ways.”</w:t>
      </w:r>
    </w:p>
    <w:p w14:paraId="71C26271" w14:textId="77777777" w:rsidR="00C230B4" w:rsidRPr="00C230B4" w:rsidRDefault="00C230B4" w:rsidP="00AB2267">
      <w:pPr>
        <w:pStyle w:val="QT"/>
      </w:pPr>
      <w:r w:rsidRPr="00C230B4">
        <w:t xml:space="preserve">Thus says the </w:t>
      </w:r>
      <w:r w:rsidRPr="00C230B4">
        <w:rPr>
          <w:smallCaps/>
        </w:rPr>
        <w:t>Lord</w:t>
      </w:r>
      <w:r w:rsidRPr="00C230B4">
        <w:t xml:space="preserve">, “Stand by </w:t>
      </w:r>
      <w:r w:rsidRPr="003E13B3">
        <w:rPr>
          <w:b/>
          <w:bCs/>
        </w:rPr>
        <w:t>the ways</w:t>
      </w:r>
      <w:r w:rsidRPr="00C230B4">
        <w:t xml:space="preserve"> and see and ask for the ancient paths, where the good way is, and walk in it; and you will find rest for your souls. But they said, ‘We will not walk in it’” </w:t>
      </w:r>
      <w:r w:rsidRPr="00C230B4">
        <w:fldChar w:fldCharType="begin"/>
      </w:r>
      <w:r w:rsidRPr="00C230B4">
        <w:instrText>xe “24*Jer. 06\:16”</w:instrText>
      </w:r>
      <w:r w:rsidRPr="00C230B4">
        <w:fldChar w:fldCharType="end"/>
      </w:r>
      <w:r w:rsidRPr="00C230B4">
        <w:t xml:space="preserve">(Jeremiah 6:16). </w:t>
      </w:r>
    </w:p>
    <w:p w14:paraId="494785CE" w14:textId="77777777" w:rsidR="00C230B4" w:rsidRPr="00C230B4" w:rsidRDefault="00C230B4" w:rsidP="00896651">
      <w:pPr>
        <w:pStyle w:val="BT"/>
      </w:pPr>
      <w:r w:rsidRPr="00C230B4">
        <w:t xml:space="preserve">Unless Matthew 7:13-14 is an exception, there is no place in the Bible where the ways of life and death are associated with heaven or eternal separation from God.  In every case, when life or death this side of the grave are in view, they refer to either physical or psychological/spiritual conditions.  Eternal destiny is </w:t>
      </w:r>
      <w:r w:rsidRPr="00C230B4">
        <w:fldChar w:fldCharType="begin"/>
      </w:r>
      <w:r w:rsidRPr="00C230B4">
        <w:instrText xml:space="preserve">xe “aa*Green, Gene L.” </w:instrText>
      </w:r>
      <w:r w:rsidRPr="00C230B4">
        <w:fldChar w:fldCharType="end"/>
      </w:r>
      <w:r w:rsidRPr="00C230B4">
        <w:fldChar w:fldCharType="begin"/>
      </w:r>
      <w:r w:rsidRPr="00C230B4">
        <w:instrText xml:space="preserve">xe “aa*Bruce, F. F.” </w:instrText>
      </w:r>
      <w:r w:rsidRPr="00C230B4">
        <w:fldChar w:fldCharType="end"/>
      </w:r>
      <w:r w:rsidRPr="00C230B4">
        <w:t>never in view.</w:t>
      </w:r>
      <w:r w:rsidRPr="00C230B4">
        <w:rPr>
          <w:vertAlign w:val="superscript"/>
        </w:rPr>
        <w:footnoteReference w:id="33"/>
      </w:r>
    </w:p>
    <w:p w14:paraId="57E51A4F" w14:textId="77777777" w:rsidR="00C230B4" w:rsidRPr="00C230B4" w:rsidRDefault="00C230B4" w:rsidP="00896651">
      <w:pPr>
        <w:pStyle w:val="BT"/>
      </w:pPr>
      <w:r w:rsidRPr="00C230B4">
        <w:t>Hear Solomon once more,</w:t>
      </w:r>
    </w:p>
    <w:p w14:paraId="0B2F26D0" w14:textId="77777777" w:rsidR="00C230B4" w:rsidRPr="00C230B4" w:rsidRDefault="00C230B4" w:rsidP="00AB2267">
      <w:pPr>
        <w:pStyle w:val="QT"/>
      </w:pPr>
      <w:r w:rsidRPr="00C230B4">
        <w:t xml:space="preserve">He who is steadfast in righteousness will attain to life, and he who pursues evil will bring about his own death </w:t>
      </w:r>
      <w:r w:rsidRPr="00C230B4">
        <w:fldChar w:fldCharType="begin"/>
      </w:r>
      <w:r w:rsidRPr="00C230B4">
        <w:instrText>xe “20*Prov. 11\:19”</w:instrText>
      </w:r>
      <w:r w:rsidRPr="00C230B4">
        <w:fldChar w:fldCharType="end"/>
      </w:r>
      <w:r w:rsidRPr="00C230B4">
        <w:t xml:space="preserve">(Proverbs 11:19). </w:t>
      </w:r>
    </w:p>
    <w:p w14:paraId="2AF0B26F" w14:textId="7B0558DA" w:rsidR="00C230B4" w:rsidRPr="00C230B4" w:rsidRDefault="00C230B4" w:rsidP="00896651">
      <w:pPr>
        <w:pStyle w:val="BT"/>
      </w:pPr>
      <w:r w:rsidRPr="00C230B4">
        <w:t>To be “steadfast in righteousness” is to enter the narrow way daily and attain a rich life in the present.  To “pursue evil” is to take the broad way that ends in “death.”</w:t>
      </w:r>
    </w:p>
    <w:p w14:paraId="6EFA20FE" w14:textId="7E09CA97" w:rsidR="00C230B4" w:rsidRPr="00C230B4" w:rsidRDefault="00C230B4" w:rsidP="00896651">
      <w:pPr>
        <w:pStyle w:val="BT"/>
      </w:pPr>
      <w:r w:rsidRPr="00C230B4">
        <w:t>The disciple of Christ</w:t>
      </w:r>
      <w:r w:rsidR="007F33AE">
        <w:t>, when faced with inevitable trial and persecution,</w:t>
      </w:r>
      <w:r w:rsidRPr="00C230B4">
        <w:t xml:space="preserve"> can be assured that if he “counts it all joy” and allows himself to be “trained by it,” that the outcome will be a rich life indeed.  This is what it means to follow the narrow way.  </w:t>
      </w:r>
    </w:p>
    <w:p w14:paraId="0CD093DB" w14:textId="0603B773" w:rsidR="00C230B4" w:rsidRPr="00C230B4" w:rsidRDefault="00C230B4" w:rsidP="00896651">
      <w:pPr>
        <w:pStyle w:val="BT"/>
      </w:pPr>
      <w:r w:rsidRPr="00C230B4">
        <w:t>How many believers in Christ actually find this way of living?  According to Jesus, there are</w:t>
      </w:r>
      <w:r w:rsidRPr="00C230B4">
        <w:fldChar w:fldCharType="begin"/>
      </w:r>
      <w:r w:rsidRPr="00C230B4">
        <w:instrText xml:space="preserve">xe “few find narrow way” </w:instrText>
      </w:r>
      <w:r w:rsidRPr="00C230B4">
        <w:fldChar w:fldCharType="end"/>
      </w:r>
      <w:r w:rsidRPr="00C230B4">
        <w:t xml:space="preserve"> “few” (</w:t>
      </w:r>
      <w:proofErr w:type="spellStart"/>
      <w:r w:rsidRPr="00C230B4">
        <w:rPr>
          <w:lang w:val="el-GR"/>
        </w:rPr>
        <w:t>ὀλίγοι</w:t>
      </w:r>
      <w:proofErr w:type="spellEnd"/>
      <w:r w:rsidRPr="00C230B4">
        <w:t>) who find it (</w:t>
      </w:r>
      <w:r w:rsidRPr="00C230B4">
        <w:fldChar w:fldCharType="begin"/>
      </w:r>
      <w:r w:rsidRPr="00C230B4">
        <w:instrText>xe “40*Mt. 07\:14”</w:instrText>
      </w:r>
      <w:r w:rsidRPr="00C230B4">
        <w:fldChar w:fldCharType="end"/>
      </w:r>
      <w:r w:rsidRPr="00C230B4">
        <w:t xml:space="preserve">7:14). </w:t>
      </w:r>
      <w:r w:rsidR="00E463D8">
        <w:t xml:space="preserve">John Nolland and Leon Morris both suggest that this word might be better </w:t>
      </w:r>
      <w:r w:rsidRPr="00C230B4">
        <w:t>translated here (</w:t>
      </w:r>
      <w:r w:rsidRPr="00C230B4">
        <w:fldChar w:fldCharType="begin"/>
      </w:r>
      <w:r w:rsidRPr="00C230B4">
        <w:instrText>xe “40*Mt. 22\:14”</w:instrText>
      </w:r>
      <w:r w:rsidRPr="00C230B4">
        <w:fldChar w:fldCharType="end"/>
      </w:r>
      <w:r w:rsidRPr="00C230B4">
        <w:t xml:space="preserve">and in 22:14) </w:t>
      </w:r>
      <w:r w:rsidRPr="00C230B4">
        <w:fldChar w:fldCharType="begin"/>
      </w:r>
      <w:r w:rsidRPr="00C230B4">
        <w:instrText xml:space="preserve">xe “aa*Morris, Leon” </w:instrText>
      </w:r>
      <w:r w:rsidRPr="00C230B4">
        <w:fldChar w:fldCharType="end"/>
      </w:r>
      <w:r w:rsidRPr="00C230B4">
        <w:t>as “fewer.”</w:t>
      </w:r>
      <w:r w:rsidRPr="00C230B4">
        <w:rPr>
          <w:vertAlign w:val="superscript"/>
        </w:rPr>
        <w:footnoteReference w:id="34"/>
      </w:r>
      <w:r w:rsidRPr="00C230B4">
        <w:t xml:space="preserve">  If they are correct, then our Lord’s teaching is not that only a few will choose the path of discipleship, but that fewer will choose this path than those who choose the broad way.</w:t>
      </w:r>
    </w:p>
    <w:p w14:paraId="38C4FB78" w14:textId="77777777" w:rsidR="00C230B4" w:rsidRPr="00C230B4" w:rsidRDefault="00C230B4" w:rsidP="00837213">
      <w:pPr>
        <w:pStyle w:val="H2"/>
      </w:pPr>
      <w:bookmarkStart w:id="179" w:name="_Toc158921467"/>
      <w:bookmarkStart w:id="180" w:name="_Toc159010950"/>
      <w:bookmarkStart w:id="181" w:name="_Toc172785478"/>
      <w:bookmarkStart w:id="182" w:name="_Toc249789601"/>
      <w:bookmarkStart w:id="183" w:name="_Toc249944528"/>
      <w:bookmarkStart w:id="184" w:name="_Toc276304863"/>
      <w:bookmarkStart w:id="185" w:name="_Toc283808888"/>
      <w:bookmarkStart w:id="186" w:name="_Toc305068547"/>
      <w:bookmarkStart w:id="187" w:name="_Toc306634018"/>
      <w:bookmarkStart w:id="188" w:name="_Toc306719893"/>
      <w:bookmarkStart w:id="189" w:name="_Toc328294577"/>
      <w:bookmarkStart w:id="190" w:name="_Toc328390159"/>
      <w:bookmarkStart w:id="191" w:name="_Toc338595517"/>
      <w:bookmarkStart w:id="192" w:name="_Toc121476903"/>
      <w:bookmarkStart w:id="193" w:name="_Toc145951442"/>
      <w:bookmarkStart w:id="194" w:name="_Toc208412275"/>
      <w:bookmarkStart w:id="195" w:name="_Toc208413675"/>
      <w:bookmarkStart w:id="196" w:name="_Toc210991041"/>
      <w:bookmarkStart w:id="197" w:name="_Toc226192128"/>
      <w:r w:rsidRPr="00C230B4">
        <w:t>Summary</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77F00C4C" w14:textId="576A621A" w:rsidR="00C230B4" w:rsidRPr="00C230B4" w:rsidRDefault="00C230B4" w:rsidP="00896651">
      <w:pPr>
        <w:pStyle w:val="BT"/>
      </w:pPr>
      <w:r w:rsidRPr="00C230B4">
        <w:t xml:space="preserve">When Jesus challenges these regenerate disciples to enter by the narrow gate, he is not speaking of </w:t>
      </w:r>
      <w:r w:rsidR="00585577">
        <w:t xml:space="preserve">entrance into </w:t>
      </w:r>
      <w:r w:rsidRPr="00C230B4">
        <w:t xml:space="preserve">salvation.  Entering is not a one-time event or a gospel invitation. </w:t>
      </w:r>
      <w:r w:rsidR="00E463D8">
        <w:t>Instead</w:t>
      </w:r>
      <w:r w:rsidRPr="00C230B4">
        <w:t>, He</w:t>
      </w:r>
      <w:r w:rsidRPr="00C230B4">
        <w:rPr>
          <w:i/>
        </w:rPr>
        <w:t xml:space="preserve"> speaks of </w:t>
      </w:r>
      <w:r w:rsidR="008609E2">
        <w:rPr>
          <w:i/>
        </w:rPr>
        <w:t xml:space="preserve">entering into a way of living, a way that will ultimately result in a rich life now and in the future, as well </w:t>
      </w:r>
      <w:r w:rsidR="008609E2" w:rsidRPr="005A79FD">
        <w:rPr>
          <w:i/>
        </w:rPr>
        <w:t xml:space="preserve">as </w:t>
      </w:r>
      <w:r w:rsidRPr="003E13B3">
        <w:rPr>
          <w:i/>
        </w:rPr>
        <w:t>greatness in the kingdom of heaven</w:t>
      </w:r>
      <w:r w:rsidRPr="00C230B4">
        <w:t xml:space="preserve"> </w:t>
      </w:r>
      <w:r w:rsidRPr="00C230B4">
        <w:fldChar w:fldCharType="begin"/>
      </w:r>
      <w:r w:rsidRPr="00C230B4">
        <w:instrText>xe "40*Mt. 05\:19-20"</w:instrText>
      </w:r>
      <w:r w:rsidRPr="00C230B4">
        <w:fldChar w:fldCharType="end"/>
      </w:r>
      <w:r w:rsidRPr="00C230B4">
        <w:t>(Matthew 5:19-20).</w:t>
      </w:r>
      <w:r w:rsidRPr="00C230B4">
        <w:rPr>
          <w:i/>
        </w:rPr>
        <w:t xml:space="preserve"> </w:t>
      </w:r>
      <w:r w:rsidRPr="00C230B4">
        <w:t xml:space="preserve"> This way of living has been the subject of the Sermon on the Mount in the preceding two chapters. The two ways refer to the path of discipleship or the path of ease.  In each day of a disciple’s life, he is confronted with decisions to choose the broad or narrow way.  These people have just heard an earth-shaking sermon.  They are now exhorted to apply it, even though our Lord knows that doing so will lead to persecution and affliction.  </w:t>
      </w:r>
    </w:p>
    <w:p w14:paraId="4F14BA6B" w14:textId="17E815C7" w:rsidR="00C230B4" w:rsidRPr="00C230B4" w:rsidRDefault="00C230B4" w:rsidP="00896651">
      <w:pPr>
        <w:pStyle w:val="BT"/>
      </w:pPr>
      <w:r w:rsidRPr="00C230B4">
        <w:t>As we repeatedly choose the way of discipleship</w:t>
      </w:r>
      <w:r w:rsidR="00E463D8">
        <w:t xml:space="preserve"> —that is, as we daily choose to enter the narrow way —we will obtain not only a rich and meaningful life here but also a rich welcome when we enter His kingdom when He</w:t>
      </w:r>
      <w:r w:rsidRPr="00C230B4">
        <w:t xml:space="preserve"> returns.  Conversely, to shy away from this demand, as did the lukewarm believers at Laodicea</w:t>
      </w:r>
      <w:r w:rsidRPr="00C230B4">
        <w:fldChar w:fldCharType="begin"/>
      </w:r>
      <w:r w:rsidRPr="00C230B4">
        <w:instrText xml:space="preserve"> XE “Laodicea” </w:instrText>
      </w:r>
      <w:r w:rsidRPr="00C230B4">
        <w:fldChar w:fldCharType="end"/>
      </w:r>
      <w:r w:rsidRPr="00C230B4">
        <w:t xml:space="preserve"> </w:t>
      </w:r>
      <w:r w:rsidRPr="00C230B4">
        <w:fldChar w:fldCharType="begin"/>
      </w:r>
      <w:r w:rsidRPr="00C230B4">
        <w:instrText>xe “66*Rev. 03\:15”</w:instrText>
      </w:r>
      <w:r w:rsidRPr="00C230B4">
        <w:fldChar w:fldCharType="end"/>
      </w:r>
      <w:r w:rsidRPr="00C230B4">
        <w:t>(Revelation 3:15-16) or the believers at Sardis</w:t>
      </w:r>
      <w:r w:rsidRPr="00C230B4">
        <w:fldChar w:fldCharType="begin"/>
      </w:r>
      <w:r w:rsidRPr="00C230B4">
        <w:instrText xml:space="preserve"> XE “Sardis” </w:instrText>
      </w:r>
      <w:r w:rsidRPr="00C230B4">
        <w:fldChar w:fldCharType="end"/>
      </w:r>
      <w:r w:rsidRPr="00C230B4">
        <w:t xml:space="preserve"> who were “dead” and who had not “completed” their deeds </w:t>
      </w:r>
      <w:r w:rsidRPr="00C230B4">
        <w:fldChar w:fldCharType="begin"/>
      </w:r>
      <w:r w:rsidRPr="00C230B4">
        <w:instrText>xe “66*Rev. 03</w:instrText>
      </w:r>
      <w:r w:rsidR="0002642C">
        <w:instrText>\:02”</w:instrText>
      </w:r>
      <w:r w:rsidRPr="00C230B4">
        <w:fldChar w:fldCharType="end"/>
      </w:r>
      <w:r w:rsidRPr="00C230B4">
        <w:t xml:space="preserve">(Revelation 3:2), will result in spiritual ruin in this life and the loss of reward at that future day (cf. </w:t>
      </w:r>
      <w:proofErr w:type="spellStart"/>
      <w:r w:rsidRPr="00C230B4">
        <w:rPr>
          <w:i/>
        </w:rPr>
        <w:t>apollumi</w:t>
      </w:r>
      <w:proofErr w:type="spellEnd"/>
      <w:r w:rsidRPr="00C230B4">
        <w:rPr>
          <w:i/>
        </w:rPr>
        <w:t xml:space="preserve"> i</w:t>
      </w:r>
      <w:r w:rsidRPr="00C230B4">
        <w:t>n 2 John 8)</w:t>
      </w:r>
      <w:r w:rsidR="005A79FD">
        <w:t>.</w:t>
      </w:r>
    </w:p>
    <w:p w14:paraId="6940699E" w14:textId="2AAE8388" w:rsidR="00C230B4" w:rsidRPr="00C230B4" w:rsidRDefault="00C230B4" w:rsidP="00896651">
      <w:pPr>
        <w:pStyle w:val="BT"/>
      </w:pPr>
      <w:r w:rsidRPr="00C230B4">
        <w:lastRenderedPageBreak/>
        <w:t>The command to “</w:t>
      </w:r>
      <w:r w:rsidRPr="00A06E38">
        <w:rPr>
          <w:i/>
          <w:iCs/>
        </w:rPr>
        <w:t>enter by the narrow gate</w:t>
      </w:r>
      <w:r w:rsidRPr="00C230B4">
        <w:t xml:space="preserve">” is similar in meaning to the command to take up one’s cross </w:t>
      </w:r>
      <w:r w:rsidRPr="00C230B4">
        <w:rPr>
          <w:i/>
        </w:rPr>
        <w:t>daily</w:t>
      </w:r>
      <w:r w:rsidRPr="00C230B4">
        <w:t xml:space="preserve"> </w:t>
      </w:r>
      <w:r w:rsidRPr="00C230B4">
        <w:fldChar w:fldCharType="begin"/>
      </w:r>
      <w:r w:rsidRPr="00C230B4">
        <w:instrText>xe “42*Lk. 09\:23”</w:instrText>
      </w:r>
      <w:r w:rsidRPr="00C230B4">
        <w:fldChar w:fldCharType="end"/>
      </w:r>
      <w:r w:rsidRPr="00C230B4">
        <w:t>(Luke 9:23) and follow Christ or to become “</w:t>
      </w:r>
      <w:r w:rsidRPr="00C230B4">
        <w:rPr>
          <w:i/>
        </w:rPr>
        <w:t>fit for service</w:t>
      </w:r>
      <w:r w:rsidRPr="00C230B4">
        <w:t xml:space="preserve">” (NIV) for the kingdom of heaven </w:t>
      </w:r>
      <w:r w:rsidRPr="00C230B4">
        <w:fldChar w:fldCharType="begin"/>
      </w:r>
      <w:r w:rsidRPr="00C230B4">
        <w:instrText>xe “42*Lk. 09\:62”</w:instrText>
      </w:r>
      <w:r w:rsidRPr="00C230B4">
        <w:fldChar w:fldCharType="end"/>
      </w:r>
      <w:r w:rsidRPr="00C230B4">
        <w:t xml:space="preserve">(Luke 9:62).  It is a command to live out the way of life taught in the Sermon on the Mount.  It is not a command to accept Christ as Savior or to </w:t>
      </w:r>
      <w:r w:rsidR="008609E2">
        <w:t>confirm that one has already done so</w:t>
      </w:r>
      <w:r w:rsidRPr="00C230B4">
        <w:t xml:space="preserve">. </w:t>
      </w:r>
    </w:p>
    <w:p w14:paraId="6720CEED" w14:textId="77777777" w:rsidR="00C230B4" w:rsidRPr="00C230B4" w:rsidRDefault="00C230B4" w:rsidP="00896651">
      <w:pPr>
        <w:pStyle w:val="BT"/>
      </w:pPr>
      <w:r w:rsidRPr="00C230B4">
        <w:t>Our Lord echoes the teaching of the Sage,</w:t>
      </w:r>
    </w:p>
    <w:p w14:paraId="70AF55F4" w14:textId="77777777" w:rsidR="00C230B4" w:rsidRPr="00C230B4" w:rsidRDefault="00C230B4" w:rsidP="00AB2267">
      <w:pPr>
        <w:pStyle w:val="QT"/>
      </w:pPr>
      <w:r w:rsidRPr="00C230B4">
        <w:t xml:space="preserve">Now therefore, O sons, listen to me, for </w:t>
      </w:r>
      <w:r w:rsidRPr="00C230B4">
        <w:rPr>
          <w:b/>
        </w:rPr>
        <w:t>blessed are they who keep my ways</w:t>
      </w:r>
      <w:r w:rsidRPr="00C230B4">
        <w:t xml:space="preserve">. Heed instruction and be wise, and do not neglect it. Blessed is the man who listens to me, </w:t>
      </w:r>
      <w:r w:rsidRPr="00C230B4">
        <w:rPr>
          <w:b/>
        </w:rPr>
        <w:t>watching daily at my gates, waiting at my doorposts</w:t>
      </w:r>
      <w:r w:rsidRPr="00C230B4">
        <w:t xml:space="preserve">. For he who finds me finds life and obtains favor from the </w:t>
      </w:r>
      <w:r w:rsidRPr="00C230B4">
        <w:rPr>
          <w:smallCaps/>
        </w:rPr>
        <w:t>Lord</w:t>
      </w:r>
      <w:r w:rsidRPr="00C230B4">
        <w:t xml:space="preserve">. But he who sins against me </w:t>
      </w:r>
      <w:r w:rsidRPr="00C230B4">
        <w:rPr>
          <w:b/>
        </w:rPr>
        <w:t>injures himself</w:t>
      </w:r>
      <w:r w:rsidRPr="00C230B4">
        <w:t xml:space="preserve">; all those who hate me </w:t>
      </w:r>
      <w:r w:rsidRPr="00C230B4">
        <w:rPr>
          <w:b/>
        </w:rPr>
        <w:t>love death</w:t>
      </w:r>
      <w:r w:rsidRPr="00C230B4">
        <w:t xml:space="preserve"> </w:t>
      </w:r>
      <w:r w:rsidRPr="00C230B4">
        <w:fldChar w:fldCharType="begin"/>
      </w:r>
      <w:r w:rsidRPr="00C230B4">
        <w:instrText>xe “20*Prov. 08\:32”</w:instrText>
      </w:r>
      <w:r w:rsidRPr="00C230B4">
        <w:fldChar w:fldCharType="end"/>
      </w:r>
      <w:r w:rsidRPr="00C230B4">
        <w:t xml:space="preserve">(Proverbs 8:32-36). </w:t>
      </w:r>
    </w:p>
    <w:p w14:paraId="11815526" w14:textId="70883AD9" w:rsidR="00C230B4" w:rsidRPr="00C230B4" w:rsidRDefault="00C230B4" w:rsidP="00896651">
      <w:pPr>
        <w:pStyle w:val="BT"/>
      </w:pPr>
      <w:r w:rsidRPr="00C230B4">
        <w:t xml:space="preserve">To make this concept crystal clear, it is best that I </w:t>
      </w:r>
      <w:r w:rsidR="002950AA">
        <w:t xml:space="preserve">flesh it out </w:t>
      </w:r>
      <w:r w:rsidRPr="00C230B4">
        <w:t>with flesh and blood.</w:t>
      </w:r>
    </w:p>
    <w:p w14:paraId="29AC4EAD" w14:textId="2E117E3A" w:rsidR="00C230B4" w:rsidRPr="00C230B4" w:rsidRDefault="00C230B4" w:rsidP="00896651">
      <w:pPr>
        <w:pStyle w:val="BT"/>
      </w:pPr>
      <w:r w:rsidRPr="00C230B4">
        <w:t xml:space="preserve">Collette </w:t>
      </w:r>
      <w:r w:rsidR="00112D86">
        <w:t>faced an agonizing decision about</w:t>
      </w:r>
      <w:r w:rsidRPr="00C230B4">
        <w:t xml:space="preserve"> her failing </w:t>
      </w:r>
      <w:r w:rsidR="002950AA">
        <w:t>marriage</w:t>
      </w:r>
      <w:r w:rsidRPr="00C230B4">
        <w:t xml:space="preserve">.  After twenty-five years of marriage, she discovered he was someone very different from the man she had loved and trusted. </w:t>
      </w:r>
    </w:p>
    <w:p w14:paraId="5252FB58" w14:textId="216781F2" w:rsidR="00C230B4" w:rsidRPr="00C230B4" w:rsidRDefault="00C230B4" w:rsidP="00896651">
      <w:pPr>
        <w:pStyle w:val="BT"/>
      </w:pPr>
      <w:r w:rsidRPr="00C230B4">
        <w:t>Collette’s marriage had been shattered</w:t>
      </w:r>
      <w:r w:rsidR="00E463D8">
        <w:t>,</w:t>
      </w:r>
      <w:r w:rsidRPr="00C230B4">
        <w:t xml:space="preserve"> and for three years </w:t>
      </w:r>
      <w:r w:rsidR="00A06E38">
        <w:t>she felt destitute.</w:t>
      </w:r>
      <w:r w:rsidRPr="00C230B4">
        <w:t xml:space="preserve">  She desperately needed God’s wisdom.   She decided it was time to write a marriage purpose statement to help her enter the narrow way.</w:t>
      </w:r>
    </w:p>
    <w:p w14:paraId="54813729" w14:textId="4D808894" w:rsidR="00C230B4" w:rsidRPr="00C230B4" w:rsidRDefault="00585577" w:rsidP="00896651">
      <w:pPr>
        <w:pStyle w:val="BT"/>
      </w:pPr>
      <w:r>
        <w:t>She said to my wife, “</w:t>
      </w:r>
      <w:r w:rsidR="00C230B4" w:rsidRPr="00C230B4">
        <w:t>In fear and trembling, I pick up the shattered pieces of my heart that have sat dormant for these agonizing years, and I ask you, Jesus, to write on my heart new words that I can commit to.  I cannot even begin to project a lifetime marriage statement, though my face is resolutely set toward a long obedience to my God</w:t>
      </w:r>
      <w:r w:rsidR="002950AA">
        <w:t xml:space="preserve">, </w:t>
      </w:r>
      <w:r w:rsidR="00112D86">
        <w:t>therefore,</w:t>
      </w:r>
      <w:r w:rsidR="00C230B4" w:rsidRPr="00C230B4">
        <w:t xml:space="preserve"> to my husband.  But I can commit to three months of purposeful, </w:t>
      </w:r>
      <w:r w:rsidR="00E463D8">
        <w:t>prayed-over</w:t>
      </w:r>
      <w:r w:rsidR="00C230B4" w:rsidRPr="00C230B4">
        <w:t xml:space="preserve">, </w:t>
      </w:r>
      <w:r>
        <w:t>‘I</w:t>
      </w:r>
      <w:r w:rsidR="00C230B4" w:rsidRPr="00C230B4">
        <w:t xml:space="preserve"> wills.</w:t>
      </w:r>
      <w:r>
        <w:t xml:space="preserve">’ </w:t>
      </w:r>
      <w:r w:rsidR="00C230B4" w:rsidRPr="00C230B4">
        <w:t>”</w:t>
      </w:r>
    </w:p>
    <w:p w14:paraId="7C2DF1B6" w14:textId="77777777" w:rsidR="00C230B4" w:rsidRPr="00C230B4" w:rsidRDefault="00C230B4" w:rsidP="00896651">
      <w:pPr>
        <w:pStyle w:val="BT"/>
      </w:pPr>
      <w:r w:rsidRPr="00C230B4">
        <w:t>My Marriage Purpose Statement. January-March 2010.</w:t>
      </w:r>
    </w:p>
    <w:p w14:paraId="099EE0CF" w14:textId="77777777" w:rsidR="00C230B4" w:rsidRPr="00C230B4" w:rsidRDefault="00C230B4" w:rsidP="008D517B">
      <w:pPr>
        <w:pStyle w:val="BT"/>
        <w:numPr>
          <w:ilvl w:val="0"/>
          <w:numId w:val="17"/>
        </w:numPr>
      </w:pPr>
      <w:r w:rsidRPr="00C230B4">
        <w:t xml:space="preserve">I will forgive, and will ask for forgiveness, purposefully and prayerfully, each day.  “As far as the east is from the west,” I will not bring up forgiven hurts again.  In my forgiving, I will release my husband of his “debts,” so that he may walk in freedom and grow toward light. </w:t>
      </w:r>
    </w:p>
    <w:p w14:paraId="2F232B42" w14:textId="77777777" w:rsidR="00C230B4" w:rsidRPr="00C230B4" w:rsidRDefault="00C230B4" w:rsidP="008D517B">
      <w:pPr>
        <w:pStyle w:val="BT"/>
        <w:numPr>
          <w:ilvl w:val="0"/>
          <w:numId w:val="17"/>
        </w:numPr>
      </w:pPr>
      <w:r w:rsidRPr="00C230B4">
        <w:t>I will relinquish all judging, self-righteous attitudes, and my prideful heart.  God alone is the righteous and Holy Judge.  It is not my job.</w:t>
      </w:r>
    </w:p>
    <w:p w14:paraId="733F5672" w14:textId="7805D777" w:rsidR="00C230B4" w:rsidRPr="00C230B4" w:rsidRDefault="00C230B4" w:rsidP="008D517B">
      <w:pPr>
        <w:pStyle w:val="BT"/>
        <w:numPr>
          <w:ilvl w:val="0"/>
          <w:numId w:val="17"/>
        </w:numPr>
      </w:pPr>
      <w:r w:rsidRPr="00C230B4">
        <w:t xml:space="preserve">I will be present in body and spirit to my husband, actively engaging with his needs.  I will not manipulate him with </w:t>
      </w:r>
      <w:r w:rsidR="00E463D8">
        <w:t xml:space="preserve">the </w:t>
      </w:r>
      <w:r w:rsidRPr="00C230B4">
        <w:t>absence of spirit, lack of attention, or withdrawal.</w:t>
      </w:r>
    </w:p>
    <w:p w14:paraId="5FE43A97" w14:textId="77A5D8CE" w:rsidR="00C230B4" w:rsidRPr="00C230B4" w:rsidRDefault="00C230B4" w:rsidP="008D517B">
      <w:pPr>
        <w:pStyle w:val="BT"/>
        <w:numPr>
          <w:ilvl w:val="0"/>
          <w:numId w:val="17"/>
        </w:numPr>
      </w:pPr>
      <w:r w:rsidRPr="00C230B4">
        <w:t>I will be respectful</w:t>
      </w:r>
      <w:r w:rsidR="00E463D8">
        <w:t xml:space="preserve"> and accept</w:t>
      </w:r>
      <w:r w:rsidRPr="00C230B4">
        <w:t xml:space="preserve"> his leadership.</w:t>
      </w:r>
    </w:p>
    <w:p w14:paraId="51A89157" w14:textId="26BC437D" w:rsidR="00C230B4" w:rsidRPr="00C230B4" w:rsidRDefault="00C230B4" w:rsidP="008D517B">
      <w:pPr>
        <w:pStyle w:val="BT"/>
        <w:numPr>
          <w:ilvl w:val="0"/>
          <w:numId w:val="17"/>
        </w:numPr>
      </w:pPr>
      <w:r w:rsidRPr="00C230B4">
        <w:t xml:space="preserve">I will not dwell on the darkness in him, nor fear it. </w:t>
      </w:r>
      <w:r w:rsidR="00E463D8">
        <w:t>Instead</w:t>
      </w:r>
      <w:r w:rsidRPr="00C230B4">
        <w:t>, I will live out Philippians 4:8:</w:t>
      </w:r>
    </w:p>
    <w:p w14:paraId="4ADC9251" w14:textId="77777777" w:rsidR="00C230B4" w:rsidRPr="00585577" w:rsidRDefault="00C230B4" w:rsidP="00585577">
      <w:pPr>
        <w:pStyle w:val="BT"/>
        <w:ind w:left="720" w:firstLine="0"/>
        <w:rPr>
          <w:i/>
          <w:iCs/>
        </w:rPr>
      </w:pPr>
      <w:r w:rsidRPr="00585577">
        <w:rPr>
          <w:i/>
          <w:iCs/>
        </w:rPr>
        <w:t>“Whatever is true, whatever is honorable, whatever is right, pure, lovely, whatever is of good repute, in my husband, excellent, worthy of praise, these are what I will discipline my mind to dwell on.”</w:t>
      </w:r>
    </w:p>
    <w:p w14:paraId="0AE613DB" w14:textId="77777777" w:rsidR="00C230B4" w:rsidRPr="00C230B4" w:rsidRDefault="00C230B4" w:rsidP="008D517B">
      <w:pPr>
        <w:pStyle w:val="BT"/>
        <w:numPr>
          <w:ilvl w:val="0"/>
          <w:numId w:val="17"/>
        </w:numPr>
      </w:pPr>
      <w:r w:rsidRPr="00C230B4">
        <w:t>I will be merciful to my husband, remembering the truth that my Father’s mercies are new to us every morning.</w:t>
      </w:r>
    </w:p>
    <w:p w14:paraId="379477A6" w14:textId="33F4A31C" w:rsidR="00C230B4" w:rsidRPr="00C230B4" w:rsidRDefault="00C230B4" w:rsidP="008D517B">
      <w:pPr>
        <w:pStyle w:val="BT"/>
        <w:numPr>
          <w:ilvl w:val="0"/>
          <w:numId w:val="17"/>
        </w:numPr>
      </w:pPr>
      <w:r w:rsidRPr="00C230B4">
        <w:t>I will recognize</w:t>
      </w:r>
      <w:r w:rsidR="00E463D8">
        <w:t xml:space="preserve"> and celebrate</w:t>
      </w:r>
      <w:r w:rsidRPr="00C230B4">
        <w:t xml:space="preserve"> each decision for Life and Light my husband makes.</w:t>
      </w:r>
    </w:p>
    <w:p w14:paraId="55BEF2E5" w14:textId="6DEFE8C5" w:rsidR="00C230B4" w:rsidRPr="00C230B4" w:rsidRDefault="00C230B4" w:rsidP="008D517B">
      <w:pPr>
        <w:pStyle w:val="BT"/>
        <w:numPr>
          <w:ilvl w:val="0"/>
          <w:numId w:val="17"/>
        </w:numPr>
      </w:pPr>
      <w:r w:rsidRPr="00C230B4">
        <w:t>I will not give up hope, for my hope is in God Himself, who is caring for me and protecting me.</w:t>
      </w:r>
    </w:p>
    <w:p w14:paraId="197921FF" w14:textId="77777777" w:rsidR="00C230B4" w:rsidRPr="00C230B4" w:rsidRDefault="00C230B4" w:rsidP="008D517B">
      <w:pPr>
        <w:pStyle w:val="BT"/>
        <w:numPr>
          <w:ilvl w:val="0"/>
          <w:numId w:val="17"/>
        </w:numPr>
      </w:pPr>
      <w:r w:rsidRPr="00C230B4">
        <w:t>These things, my Lord, I commit to You, fully understanding that it is only through Your Holy Spirit and by Your incredible grace to me that I can even pen these words.  May You be praised!</w:t>
      </w:r>
    </w:p>
    <w:p w14:paraId="5719EF34" w14:textId="5E94EA29" w:rsidR="00C230B4" w:rsidRPr="00C230B4" w:rsidRDefault="00C230B4" w:rsidP="00896651">
      <w:pPr>
        <w:pStyle w:val="BT"/>
      </w:pPr>
      <w:r w:rsidRPr="00C230B4">
        <w:t xml:space="preserve">She chose to </w:t>
      </w:r>
      <w:r w:rsidR="00585577">
        <w:t xml:space="preserve">enter the narrow gate and </w:t>
      </w:r>
      <w:r w:rsidRPr="00C230B4">
        <w:t>follow the narrow way. If you think the words Collette wrote flowed easily, you’ve never been in gut-wrenching pain.  In her grief, this woman of faith stripped off her old clothes of anger and resentment and put on her beautiful new wardrobe of kindness, compassion, and forgiveness.</w:t>
      </w:r>
    </w:p>
    <w:p w14:paraId="18FA873E" w14:textId="0D7CAFB6" w:rsidR="00C230B4" w:rsidRPr="00C230B4" w:rsidRDefault="00C230B4" w:rsidP="00896651">
      <w:pPr>
        <w:pStyle w:val="BT"/>
      </w:pPr>
      <w:r w:rsidRPr="00C230B4">
        <w:t>Collette said she could not imagine committing to her “I Will’s” for a lifetime</w:t>
      </w:r>
      <w:r w:rsidR="00E463D8">
        <w:t>.</w:t>
      </w:r>
      <w:r w:rsidRPr="00C230B4">
        <w:t xml:space="preserve">  There is a P.S. to Collette’s three-month Marriage Purpose Statement:</w:t>
      </w:r>
    </w:p>
    <w:p w14:paraId="5E2317D5" w14:textId="77777777" w:rsidR="00C230B4" w:rsidRPr="00C230B4" w:rsidRDefault="00C230B4" w:rsidP="00896651">
      <w:pPr>
        <w:pStyle w:val="BT"/>
      </w:pPr>
      <w:r w:rsidRPr="00C230B4">
        <w:t xml:space="preserve">May 15, 2010.  Today I declare that this Marriage Purpose Statement is till death do us part. </w:t>
      </w:r>
    </w:p>
    <w:p w14:paraId="03563D12" w14:textId="30053C59" w:rsidR="00C230B4" w:rsidRPr="00C230B4" w:rsidRDefault="00C230B4" w:rsidP="00896651">
      <w:pPr>
        <w:pStyle w:val="BT"/>
      </w:pPr>
      <w:r w:rsidRPr="00C230B4">
        <w:t>What happened?  Six months later</w:t>
      </w:r>
      <w:r w:rsidR="00E463D8">
        <w:t>,</w:t>
      </w:r>
      <w:r w:rsidRPr="00C230B4">
        <w:t xml:space="preserve"> my wife received an email from Collette.</w:t>
      </w:r>
    </w:p>
    <w:p w14:paraId="1E71843A" w14:textId="66FA8F90" w:rsidR="00C230B4" w:rsidRPr="00C230B4" w:rsidRDefault="00C230B4" w:rsidP="00896651">
      <w:pPr>
        <w:pStyle w:val="BT"/>
      </w:pPr>
      <w:r w:rsidRPr="00C230B4">
        <w:t xml:space="preserve">Linda, you won’t believe </w:t>
      </w:r>
      <w:r w:rsidR="00A06E38" w:rsidRPr="00C230B4">
        <w:t>this,</w:t>
      </w:r>
      <w:r w:rsidRPr="00C230B4">
        <w:t xml:space="preserve"> but my husband and I are back in </w:t>
      </w:r>
      <w:r w:rsidR="00081568">
        <w:t xml:space="preserve">a </w:t>
      </w:r>
      <w:r w:rsidRPr="00C230B4">
        <w:t>relationship and I actually miss him when he is traveling; I am excited for him to come home every day from work; and I am looking forward to a future together.</w:t>
      </w:r>
    </w:p>
    <w:p w14:paraId="67F56212" w14:textId="5BEE125E" w:rsidR="00BC64BE" w:rsidRPr="00C230B4" w:rsidRDefault="00C230B4" w:rsidP="00896651">
      <w:pPr>
        <w:pStyle w:val="BT"/>
      </w:pPr>
      <w:r w:rsidRPr="00C230B4">
        <w:t>Collette entered the narrow gate</w:t>
      </w:r>
      <w:r w:rsidR="00081568">
        <w:t>, chose the narrow way,</w:t>
      </w:r>
      <w:r w:rsidRPr="00C230B4">
        <w:t xml:space="preserve"> and found life.</w:t>
      </w:r>
    </w:p>
    <w:p w14:paraId="53F43AC2" w14:textId="77777777" w:rsidR="00C230B4" w:rsidRPr="00C230B4" w:rsidRDefault="00C230B4" w:rsidP="0053491A">
      <w:pPr>
        <w:pStyle w:val="H2"/>
        <w:keepNext/>
      </w:pPr>
      <w:bookmarkStart w:id="198" w:name="_Toc328294578"/>
      <w:bookmarkStart w:id="199" w:name="_Toc328390160"/>
      <w:bookmarkStart w:id="200" w:name="_Toc338595518"/>
      <w:bookmarkStart w:id="201" w:name="_Toc121476904"/>
      <w:bookmarkStart w:id="202" w:name="_Toc145951443"/>
      <w:bookmarkStart w:id="203" w:name="_Toc208412276"/>
      <w:bookmarkStart w:id="204" w:name="_Toc208413676"/>
      <w:bookmarkStart w:id="205" w:name="_Toc210991042"/>
      <w:bookmarkStart w:id="206" w:name="_Toc226192129"/>
      <w:r w:rsidRPr="00C230B4">
        <w:lastRenderedPageBreak/>
        <w:t>Excursus on “Destruction”</w:t>
      </w:r>
      <w:bookmarkEnd w:id="198"/>
      <w:bookmarkEnd w:id="199"/>
      <w:bookmarkEnd w:id="200"/>
      <w:bookmarkEnd w:id="201"/>
      <w:bookmarkEnd w:id="202"/>
      <w:bookmarkEnd w:id="203"/>
      <w:bookmarkEnd w:id="204"/>
      <w:bookmarkEnd w:id="205"/>
      <w:bookmarkEnd w:id="206"/>
    </w:p>
    <w:p w14:paraId="5B7F097B" w14:textId="2B76D128" w:rsidR="00C230B4" w:rsidRPr="00C230B4" w:rsidRDefault="00C230B4" w:rsidP="00896651">
      <w:pPr>
        <w:pStyle w:val="BT"/>
      </w:pPr>
      <w:r w:rsidRPr="00C230B4">
        <w:t xml:space="preserve">In extra-biblical </w:t>
      </w:r>
      <w:r w:rsidR="00112D86">
        <w:t>Greek,</w:t>
      </w:r>
      <w:r w:rsidRPr="00C230B4">
        <w:t xml:space="preserve"> </w:t>
      </w:r>
      <w:proofErr w:type="spellStart"/>
      <w:r w:rsidRPr="00C230B4">
        <w:rPr>
          <w:i/>
        </w:rPr>
        <w:t>apōleia</w:t>
      </w:r>
      <w:proofErr w:type="spellEnd"/>
      <w:r w:rsidRPr="00C230B4">
        <w:rPr>
          <w:i/>
        </w:rPr>
        <w:fldChar w:fldCharType="begin"/>
      </w:r>
      <w:r w:rsidRPr="00C230B4">
        <w:rPr>
          <w:i/>
        </w:rPr>
        <w:instrText xml:space="preserve">xe "apōleia" </w:instrText>
      </w:r>
      <w:r w:rsidRPr="00C230B4">
        <w:rPr>
          <w:i/>
        </w:rPr>
        <w:fldChar w:fldCharType="end"/>
      </w:r>
      <w:r w:rsidRPr="00C230B4">
        <w:rPr>
          <w:i/>
        </w:rPr>
        <w:t xml:space="preserve"> </w:t>
      </w:r>
      <w:r w:rsidRPr="00C230B4">
        <w:t xml:space="preserve">and </w:t>
      </w:r>
      <w:proofErr w:type="spellStart"/>
      <w:r w:rsidRPr="00C230B4">
        <w:rPr>
          <w:i/>
        </w:rPr>
        <w:t>apollumi</w:t>
      </w:r>
      <w:proofErr w:type="spellEnd"/>
      <w:r w:rsidRPr="00C230B4">
        <w:t xml:space="preserve"> never mean perdition or to go to perdition. </w:t>
      </w:r>
      <w:r w:rsidR="00081568">
        <w:t>Instead</w:t>
      </w:r>
      <w:r w:rsidR="00E463D8">
        <w:t>,</w:t>
      </w:r>
      <w:r w:rsidRPr="00C230B4">
        <w:t xml:space="preserve"> they commonly refer to waste by wear and tear or loss.</w:t>
      </w:r>
      <w:r w:rsidRPr="00C230B4">
        <w:rPr>
          <w:vertAlign w:val="superscript"/>
        </w:rPr>
        <w:footnoteReference w:id="35"/>
      </w:r>
      <w:r w:rsidRPr="00C230B4">
        <w:t xml:space="preserve">  It is used over 100 times in the LXX and almost always in reference to a temporal calamity.  In the New Testament, three times the verb (</w:t>
      </w:r>
      <w:proofErr w:type="spellStart"/>
      <w:r w:rsidRPr="00C230B4">
        <w:rPr>
          <w:i/>
        </w:rPr>
        <w:t>apollumi</w:t>
      </w:r>
      <w:proofErr w:type="spellEnd"/>
      <w:r w:rsidRPr="00C230B4">
        <w:t>) means losing something</w:t>
      </w:r>
      <w:r w:rsidR="00081568">
        <w:t>;</w:t>
      </w:r>
      <w:r w:rsidRPr="00C230B4">
        <w:t xml:space="preserve"> once it refers to losing one’s reward,</w:t>
      </w:r>
      <w:r w:rsidRPr="00C230B4">
        <w:rPr>
          <w:vertAlign w:val="superscript"/>
        </w:rPr>
        <w:footnoteReference w:id="36"/>
      </w:r>
      <w:r w:rsidRPr="00C230B4">
        <w:t xml:space="preserve"> and once it simply means “to ruin,”</w:t>
      </w:r>
      <w:r w:rsidRPr="00C230B4">
        <w:rPr>
          <w:vertAlign w:val="superscript"/>
        </w:rPr>
        <w:footnoteReference w:id="37"/>
      </w:r>
      <w:r w:rsidRPr="00C230B4">
        <w:t xml:space="preserve"> twice it is used to describe “the lost sheep of the house of Israel</w:t>
      </w:r>
      <w:r w:rsidR="002950AA">
        <w:t>.</w:t>
      </w:r>
      <w:r w:rsidRPr="00C230B4">
        <w:t>”</w:t>
      </w:r>
      <w:r w:rsidRPr="00C230B4">
        <w:rPr>
          <w:vertAlign w:val="superscript"/>
        </w:rPr>
        <w:footnoteReference w:id="38"/>
      </w:r>
      <w:r w:rsidRPr="00C230B4">
        <w:t xml:space="preserve"> </w:t>
      </w:r>
      <w:r w:rsidR="00CF3551">
        <w:t>And in one place,</w:t>
      </w:r>
      <w:r w:rsidRPr="00C230B4">
        <w:t xml:space="preserve"> it may mean “damnation.”</w:t>
      </w:r>
      <w:r w:rsidRPr="00C230B4">
        <w:rPr>
          <w:vertAlign w:val="superscript"/>
        </w:rPr>
        <w:footnoteReference w:id="39"/>
      </w:r>
      <w:r w:rsidRPr="00C230B4">
        <w:t xml:space="preserve"> </w:t>
      </w:r>
      <w:r w:rsidRPr="00C230B4">
        <w:fldChar w:fldCharType="begin"/>
      </w:r>
      <w:r w:rsidRPr="00C230B4">
        <w:instrText>xe “</w:instrText>
      </w:r>
      <w:r w:rsidRPr="00C230B4">
        <w:rPr>
          <w:i/>
        </w:rPr>
        <w:instrText>apōleia</w:instrText>
      </w:r>
      <w:r w:rsidRPr="00C230B4">
        <w:instrText xml:space="preserve">” </w:instrText>
      </w:r>
      <w:r w:rsidRPr="00C230B4">
        <w:fldChar w:fldCharType="end"/>
      </w:r>
    </w:p>
    <w:p w14:paraId="339B87D4" w14:textId="3E5823AF" w:rsidR="00C230B4" w:rsidRPr="00C230B4" w:rsidRDefault="00C230B4" w:rsidP="00896651">
      <w:pPr>
        <w:pStyle w:val="BT"/>
      </w:pPr>
      <w:r w:rsidRPr="00C230B4">
        <w:t>Paul uses the word for the national “ruin” facing the nation of Israel</w:t>
      </w:r>
      <w:r w:rsidR="002950AA">
        <w:t>,</w:t>
      </w:r>
      <w:r w:rsidRPr="00C230B4">
        <w:t xml:space="preserve"> whom he calls “vessels of wrath fitted for destruction” (Romans 9:22, Gr </w:t>
      </w:r>
      <w:proofErr w:type="spellStart"/>
      <w:r w:rsidRPr="00C230B4">
        <w:rPr>
          <w:i/>
        </w:rPr>
        <w:t>apōleia</w:t>
      </w:r>
      <w:proofErr w:type="spellEnd"/>
      <w:r w:rsidRPr="00C230B4">
        <w:t>).  The analogy with Pharaoh makes it clear that temporal destruction is in view.  Pharaoh’s servants said, “</w:t>
      </w:r>
      <w:r w:rsidRPr="00C230B4">
        <w:rPr>
          <w:i/>
        </w:rPr>
        <w:t>How long shall this man [Moses] be a snare to us?  Let the men go, that they may serve the Lord their God.  Do you not yet know that Egypt is destroyed</w:t>
      </w:r>
      <w:r w:rsidRPr="00C230B4">
        <w:rPr>
          <w:szCs w:val="20"/>
        </w:rPr>
        <w:t>?”</w:t>
      </w:r>
      <w:r w:rsidRPr="00C230B4">
        <w:rPr>
          <w:sz w:val="28"/>
        </w:rPr>
        <w:t xml:space="preserve"> </w:t>
      </w:r>
      <w:r w:rsidRPr="00C230B4">
        <w:t xml:space="preserve">(Exodus 10:8 LXX: “destroyed,” Gr </w:t>
      </w:r>
      <w:proofErr w:type="spellStart"/>
      <w:r w:rsidRPr="00C230B4">
        <w:rPr>
          <w:i/>
        </w:rPr>
        <w:t>apollumi</w:t>
      </w:r>
      <w:proofErr w:type="spellEnd"/>
      <w:r w:rsidRPr="00C230B4">
        <w:t>)</w:t>
      </w:r>
      <w:r w:rsidRPr="00C230B4">
        <w:rPr>
          <w:rFonts w:ascii="Symbol" w:hAnsi="Symbol"/>
          <w:szCs w:val="20"/>
        </w:rPr>
        <w:t></w:t>
      </w:r>
      <w:r w:rsidRPr="00C230B4">
        <w:rPr>
          <w:rFonts w:ascii="Symbol" w:hAnsi="Symbol"/>
          <w:sz w:val="28"/>
        </w:rPr>
        <w:t></w:t>
      </w:r>
      <w:r w:rsidRPr="00C230B4">
        <w:rPr>
          <w:rFonts w:ascii="Symbol" w:hAnsi="Symbol"/>
          <w:sz w:val="28"/>
        </w:rPr>
        <w:t></w:t>
      </w:r>
      <w:r w:rsidRPr="00C230B4">
        <w:t xml:space="preserve">According to Josephus, one million one hundred thousand people were “destroyed” (Gr </w:t>
      </w:r>
      <w:proofErr w:type="spellStart"/>
      <w:r w:rsidRPr="00C230B4">
        <w:rPr>
          <w:i/>
        </w:rPr>
        <w:t>apollumi</w:t>
      </w:r>
      <w:proofErr w:type="spellEnd"/>
      <w:r w:rsidRPr="00C230B4">
        <w:rPr>
          <w:i/>
        </w:rPr>
        <w:t>)</w:t>
      </w:r>
      <w:r w:rsidRPr="00C230B4">
        <w:t xml:space="preserve"> in the judgment of AD 70.</w:t>
      </w:r>
      <w:r w:rsidRPr="00C230B4">
        <w:rPr>
          <w:vertAlign w:val="superscript"/>
        </w:rPr>
        <w:footnoteReference w:id="40"/>
      </w:r>
    </w:p>
    <w:p w14:paraId="70B6A92D" w14:textId="6977BD82" w:rsidR="00C230B4" w:rsidRPr="00C230B4" w:rsidRDefault="00C230B4" w:rsidP="00896651">
      <w:pPr>
        <w:pStyle w:val="BT"/>
      </w:pPr>
      <w:r w:rsidRPr="00C230B4">
        <w:t xml:space="preserve">When Jesus speaks of “destruction” and “life” in the Sermon, He is thinking in </w:t>
      </w:r>
      <w:r w:rsidR="0070413E">
        <w:t>terms of Old Testament wisdom</w:t>
      </w:r>
      <w:r w:rsidRPr="00C230B4">
        <w:t xml:space="preserve">.  “The consensus that ‘teacher of wisdom’ is a central category for understanding the teaching of Jesus is the result of two closely related </w:t>
      </w:r>
      <w:r w:rsidRPr="00C230B4">
        <w:fldChar w:fldCharType="begin"/>
      </w:r>
      <w:r w:rsidRPr="00C230B4">
        <w:instrText xml:space="preserve">xe “aa*Tuttle, Gary A.” </w:instrText>
      </w:r>
      <w:r w:rsidRPr="00C230B4">
        <w:fldChar w:fldCharType="end"/>
      </w:r>
      <w:r w:rsidRPr="00C230B4">
        <w:t>developments in the last two decades.”</w:t>
      </w:r>
      <w:r w:rsidRPr="00C230B4">
        <w:rPr>
          <w:vertAlign w:val="superscript"/>
        </w:rPr>
        <w:footnoteReference w:id="41"/>
      </w:r>
      <w:r w:rsidRPr="00C230B4">
        <w:t xml:space="preserve">  This is particularly noted in the </w:t>
      </w:r>
      <w:r w:rsidRPr="00C230B4">
        <w:fldChar w:fldCharType="begin"/>
      </w:r>
      <w:r w:rsidRPr="00C230B4">
        <w:instrText xml:space="preserve">xe “aa*Borg, Marcus J.” </w:instrText>
      </w:r>
      <w:r w:rsidRPr="00C230B4">
        <w:fldChar w:fldCharType="end"/>
      </w:r>
      <w:r w:rsidRPr="00C230B4">
        <w:t>Sermon on the Mount because of its many proverbial “one-liners,” which are similar to the wisdom sayings of the book of Proverbs.</w:t>
      </w:r>
    </w:p>
    <w:p w14:paraId="2A852965" w14:textId="3935D3DA" w:rsidR="00C230B4" w:rsidRPr="00C230B4" w:rsidRDefault="00C230B4" w:rsidP="00896651">
      <w:pPr>
        <w:pStyle w:val="BT"/>
      </w:pPr>
      <w:r w:rsidRPr="00C230B4">
        <w:t xml:space="preserve">In the book of Proverbs, did </w:t>
      </w:r>
      <w:proofErr w:type="spellStart"/>
      <w:r w:rsidRPr="00C230B4">
        <w:rPr>
          <w:i/>
        </w:rPr>
        <w:t>apōleia</w:t>
      </w:r>
      <w:proofErr w:type="spellEnd"/>
      <w:r w:rsidRPr="00C230B4">
        <w:t xml:space="preserve"> refer to eternal condemnation or spiritual impoverishment in this life or physical death?  It is found 14</w:t>
      </w:r>
      <w:r w:rsidR="00CF3551">
        <w:t xml:space="preserve">-16 times (depending on </w:t>
      </w:r>
      <w:r w:rsidRPr="00C230B4">
        <w:t>variant readings).</w:t>
      </w:r>
      <w:r w:rsidRPr="00C230B4">
        <w:rPr>
          <w:vertAlign w:val="superscript"/>
        </w:rPr>
        <w:footnoteReference w:id="42"/>
      </w:r>
      <w:r w:rsidRPr="00C230B4">
        <w:t xml:space="preserve">  In every instance</w:t>
      </w:r>
      <w:r w:rsidR="00E463D8">
        <w:t>, it refers to a calamity of sorts</w:t>
      </w:r>
      <w:r w:rsidRPr="00C230B4">
        <w:t xml:space="preserve"> </w:t>
      </w:r>
      <w:r w:rsidR="00E463D8">
        <w:t>that</w:t>
      </w:r>
      <w:r w:rsidRPr="00C230B4">
        <w:t xml:space="preserve"> occurs in time, not eternity. For example, “calamity” will come suddenly on the man who devises evil in his heart (</w:t>
      </w:r>
      <w:r w:rsidRPr="00C230B4">
        <w:fldChar w:fldCharType="begin"/>
      </w:r>
      <w:r w:rsidRPr="00C230B4">
        <w:instrText>xe “20*Prov. 06\:15”</w:instrText>
      </w:r>
      <w:r w:rsidRPr="00C230B4">
        <w:fldChar w:fldCharType="end"/>
      </w:r>
      <w:r w:rsidRPr="00C230B4">
        <w:t>Proverbs 6:15).  “</w:t>
      </w:r>
      <w:r w:rsidRPr="00C230B4">
        <w:rPr>
          <w:i/>
        </w:rPr>
        <w:t>He will be broken and there will be no healing.</w:t>
      </w:r>
      <w:r w:rsidRPr="00C230B4">
        <w:t xml:space="preserve">”  </w:t>
      </w:r>
    </w:p>
    <w:p w14:paraId="5191DFE2" w14:textId="31875D0E" w:rsidR="00C230B4" w:rsidRPr="00C230B4" w:rsidRDefault="00C230B4" w:rsidP="00896651">
      <w:pPr>
        <w:pStyle w:val="BT"/>
      </w:pPr>
      <w:r w:rsidRPr="00C230B4">
        <w:t xml:space="preserve">The integrity of the upright guides them, but the unfaithful are destroyed </w:t>
      </w:r>
      <w:r w:rsidRPr="00C230B4">
        <w:rPr>
          <w:iCs/>
        </w:rPr>
        <w:t xml:space="preserve">[Gr </w:t>
      </w:r>
      <w:proofErr w:type="spellStart"/>
      <w:r w:rsidRPr="002950AA">
        <w:rPr>
          <w:i/>
          <w:iCs/>
        </w:rPr>
        <w:t>apōleia</w:t>
      </w:r>
      <w:proofErr w:type="spellEnd"/>
      <w:r w:rsidRPr="002950AA">
        <w:rPr>
          <w:i/>
          <w:iCs/>
        </w:rPr>
        <w:t>,</w:t>
      </w:r>
      <w:r w:rsidRPr="00C230B4">
        <w:rPr>
          <w:iCs/>
        </w:rPr>
        <w:t xml:space="preserve"> LXX]</w:t>
      </w:r>
      <w:r w:rsidRPr="00C230B4">
        <w:t xml:space="preserve"> by their duplicity (</w:t>
      </w:r>
      <w:r w:rsidRPr="00C230B4">
        <w:fldChar w:fldCharType="begin"/>
      </w:r>
      <w:r w:rsidRPr="00C230B4">
        <w:instrText>xe “20*Prov. 11</w:instrText>
      </w:r>
      <w:r w:rsidR="0002642C">
        <w:instrText>\:03”</w:instrText>
      </w:r>
      <w:r w:rsidRPr="00C230B4">
        <w:fldChar w:fldCharType="end"/>
      </w:r>
      <w:r w:rsidRPr="00C230B4">
        <w:t>Proverbs 11:3).</w:t>
      </w:r>
    </w:p>
    <w:p w14:paraId="6446B2EC" w14:textId="77777777" w:rsidR="00C230B4" w:rsidRPr="00C230B4" w:rsidRDefault="00C230B4" w:rsidP="00896651">
      <w:pPr>
        <w:pStyle w:val="BT"/>
      </w:pPr>
      <w:r w:rsidRPr="00C230B4">
        <w:t>In a passage speaking of the “way” of the wicked, similar to Matthew 7:13, we read:</w:t>
      </w:r>
    </w:p>
    <w:p w14:paraId="074AEF10" w14:textId="77777777" w:rsidR="00C230B4" w:rsidRPr="00C230B4" w:rsidRDefault="00C230B4" w:rsidP="00AB2267">
      <w:pPr>
        <w:pStyle w:val="QT"/>
      </w:pPr>
      <w:r w:rsidRPr="00C230B4">
        <w:t xml:space="preserve">Good understanding wins favor, but the </w:t>
      </w:r>
      <w:r w:rsidRPr="00C230B4">
        <w:rPr>
          <w:b/>
        </w:rPr>
        <w:t xml:space="preserve">way of the unfaithful is hard </w:t>
      </w:r>
      <w:r w:rsidRPr="00C230B4">
        <w:rPr>
          <w:iCs/>
        </w:rPr>
        <w:t>(Gr</w:t>
      </w:r>
      <w:r w:rsidRPr="00C230B4">
        <w:t xml:space="preserve"> </w:t>
      </w:r>
      <w:proofErr w:type="spellStart"/>
      <w:r w:rsidRPr="00C230B4">
        <w:t>apōleia</w:t>
      </w:r>
      <w:proofErr w:type="spellEnd"/>
      <w:r w:rsidRPr="00C230B4">
        <w:t>)</w:t>
      </w:r>
      <w:r w:rsidRPr="00C230B4">
        <w:rPr>
          <w:iCs/>
        </w:rPr>
        <w:t xml:space="preserve">   </w:t>
      </w:r>
      <w:r w:rsidRPr="00C230B4">
        <w:t>(</w:t>
      </w:r>
      <w:r w:rsidRPr="00C230B4">
        <w:fldChar w:fldCharType="begin"/>
      </w:r>
      <w:r w:rsidRPr="00C230B4">
        <w:instrText>xe “20*Prov. 13\:15”</w:instrText>
      </w:r>
      <w:r w:rsidRPr="00C230B4">
        <w:fldChar w:fldCharType="end"/>
      </w:r>
      <w:r w:rsidRPr="00C230B4">
        <w:t>Proverbs 13:15).</w:t>
      </w:r>
    </w:p>
    <w:p w14:paraId="60C1FECB" w14:textId="77777777" w:rsidR="00C230B4" w:rsidRPr="00C230B4" w:rsidRDefault="00C230B4" w:rsidP="00AB2267">
      <w:pPr>
        <w:pStyle w:val="QT"/>
      </w:pPr>
      <w:r w:rsidRPr="00C230B4">
        <w:t>He who obeys instructions guards his life, but he who is contemptuous of his ways will die (</w:t>
      </w:r>
      <w:proofErr w:type="spellStart"/>
      <w:r w:rsidRPr="00C230B4">
        <w:t>apollumi</w:t>
      </w:r>
      <w:proofErr w:type="spellEnd"/>
      <w:r w:rsidRPr="00C230B4">
        <w:t xml:space="preserve">, </w:t>
      </w:r>
      <w:r w:rsidRPr="00C230B4">
        <w:fldChar w:fldCharType="begin"/>
      </w:r>
      <w:r w:rsidRPr="00C230B4">
        <w:instrText>xe “20*Prov. 19\:16”</w:instrText>
      </w:r>
      <w:r w:rsidRPr="00C230B4">
        <w:fldChar w:fldCharType="end"/>
      </w:r>
      <w:r w:rsidRPr="00C230B4">
        <w:t>Proverbs 19:16).</w:t>
      </w:r>
    </w:p>
    <w:p w14:paraId="0D58A49D" w14:textId="3E0BD5FA" w:rsidR="00C230B4" w:rsidRPr="00C230B4" w:rsidRDefault="00C230B4" w:rsidP="00896651">
      <w:pPr>
        <w:pStyle w:val="BT"/>
      </w:pPr>
      <w:r w:rsidRPr="00C230B4">
        <w:t xml:space="preserve">To obey instructions refers to maintaining a “way of life.”   To “guard” one’s life means “to heed scrupulously.”  A failure to do so severs one’s relationship of love and loyalty to </w:t>
      </w:r>
      <w:r w:rsidRPr="00C230B4">
        <w:fldChar w:fldCharType="begin"/>
      </w:r>
      <w:r w:rsidRPr="00C230B4">
        <w:instrText xml:space="preserve">xe “aa*Waltke, Bruce K.” </w:instrText>
      </w:r>
      <w:r w:rsidRPr="00C230B4">
        <w:fldChar w:fldCharType="end"/>
      </w:r>
      <w:r w:rsidRPr="00C230B4">
        <w:t>God.</w:t>
      </w:r>
      <w:r w:rsidRPr="00C230B4">
        <w:rPr>
          <w:vertAlign w:val="superscript"/>
        </w:rPr>
        <w:footnoteReference w:id="43"/>
      </w:r>
      <w:r w:rsidRPr="00C230B4">
        <w:t xml:space="preserve">  One can hear echoes of Jesus’ reply to the rich young ruler here.  The ruler was told that if he wanted to “live,” he must obey the commandments.  Eternal life can refer to </w:t>
      </w:r>
      <w:r w:rsidR="00E463D8">
        <w:t>both a rich life now and</w:t>
      </w:r>
      <w:r w:rsidRPr="00C230B4">
        <w:t xml:space="preserve"> to initial regeneration. “Ruin” will come upon those who do not obey the Lord and the king </w:t>
      </w:r>
      <w:r w:rsidRPr="00C230B4">
        <w:fldChar w:fldCharType="begin"/>
      </w:r>
      <w:r w:rsidRPr="00C230B4">
        <w:instrText>xe “20*Prov. 24\:21”</w:instrText>
      </w:r>
      <w:r w:rsidRPr="00C230B4">
        <w:fldChar w:fldCharType="end"/>
      </w:r>
      <w:r w:rsidRPr="00C230B4">
        <w:t>(Proverbs 24:21).</w:t>
      </w:r>
      <w:r w:rsidRPr="00C230B4">
        <w:rPr>
          <w:vertAlign w:val="superscript"/>
        </w:rPr>
        <w:footnoteReference w:id="44"/>
      </w:r>
      <w:r w:rsidRPr="00C230B4">
        <w:t xml:space="preserve">  </w:t>
      </w:r>
    </w:p>
    <w:p w14:paraId="1CAFDFF9" w14:textId="457B76E4" w:rsidR="00C230B4" w:rsidRPr="00C230B4" w:rsidRDefault="00C230B4" w:rsidP="00896651">
      <w:pPr>
        <w:pStyle w:val="BT"/>
        <w:rPr>
          <w:i/>
        </w:rPr>
      </w:pPr>
      <w:r w:rsidRPr="00C230B4">
        <w:t xml:space="preserve">In some </w:t>
      </w:r>
      <w:r w:rsidR="00000B5F" w:rsidRPr="00C230B4">
        <w:t>passages</w:t>
      </w:r>
      <w:r w:rsidR="00E463D8">
        <w:t>,</w:t>
      </w:r>
      <w:r w:rsidRPr="00C230B4">
        <w:t xml:space="preserve"> destruction </w:t>
      </w:r>
      <w:r w:rsidRPr="00C230B4">
        <w:fldChar w:fldCharType="begin"/>
      </w:r>
      <w:r w:rsidRPr="00C230B4">
        <w:instrText xml:space="preserve">xe “destruction:death” </w:instrText>
      </w:r>
      <w:r w:rsidRPr="00C230B4">
        <w:fldChar w:fldCharType="end"/>
      </w:r>
      <w:r w:rsidRPr="00C230B4">
        <w:t>leads to “death.”  “</w:t>
      </w:r>
      <w:r w:rsidRPr="00C230B4">
        <w:rPr>
          <w:i/>
        </w:rPr>
        <w:t>There is a way that seems right to a man, but in the end it leads to death</w:t>
      </w:r>
      <w:r w:rsidRPr="00C230B4">
        <w:t xml:space="preserve">” </w:t>
      </w:r>
      <w:r w:rsidRPr="00C230B4">
        <w:fldChar w:fldCharType="begin"/>
      </w:r>
      <w:r w:rsidRPr="00C230B4">
        <w:instrText>xe “20*Prov. 14\:12”</w:instrText>
      </w:r>
      <w:r w:rsidRPr="00C230B4">
        <w:fldChar w:fldCharType="end"/>
      </w:r>
      <w:r w:rsidRPr="00C230B4">
        <w:t xml:space="preserve">(Proverbs 14:12; cf. 28:28).  What is death?  Is it final separation from God?  The parallel with the </w:t>
      </w:r>
      <w:r w:rsidR="00D82FE5">
        <w:t>following</w:t>
      </w:r>
      <w:r w:rsidRPr="00C230B4">
        <w:t xml:space="preserve"> verse </w:t>
      </w:r>
      <w:r w:rsidRPr="00C230B4">
        <w:rPr>
          <w:i/>
        </w:rPr>
        <w:fldChar w:fldCharType="begin"/>
      </w:r>
      <w:r w:rsidRPr="00C230B4">
        <w:instrText xml:space="preserve">xe “aa*Murphy, Roland Edmund” </w:instrText>
      </w:r>
      <w:r w:rsidRPr="00C230B4">
        <w:rPr>
          <w:i/>
        </w:rPr>
        <w:fldChar w:fldCharType="end"/>
      </w:r>
      <w:r w:rsidR="00E463D8">
        <w:t>suggests that it is temporal, psychological, and spiritual ruin</w:t>
      </w:r>
      <w:r w:rsidR="00112D86">
        <w:t xml:space="preserve"> rather than</w:t>
      </w:r>
      <w:r w:rsidRPr="00C230B4">
        <w:t xml:space="preserve"> eternal</w:t>
      </w:r>
      <w:r w:rsidR="00A06E38">
        <w:t xml:space="preserve"> damnation</w:t>
      </w:r>
      <w:r w:rsidRPr="00C230B4">
        <w:t>.  It is “grief” (v. 14).</w:t>
      </w:r>
      <w:r w:rsidRPr="00C230B4">
        <w:rPr>
          <w:vertAlign w:val="superscript"/>
        </w:rPr>
        <w:footnoteReference w:id="45"/>
      </w:r>
    </w:p>
    <w:p w14:paraId="22300B22" w14:textId="365BAA9B" w:rsidR="00C230B4" w:rsidRPr="00C230B4" w:rsidRDefault="00C230B4" w:rsidP="00896651">
      <w:pPr>
        <w:pStyle w:val="BT"/>
      </w:pPr>
      <w:r w:rsidRPr="00C230B4">
        <w:lastRenderedPageBreak/>
        <w:t xml:space="preserve">One can </w:t>
      </w:r>
      <w:r w:rsidRPr="00C230B4">
        <w:fldChar w:fldCharType="begin"/>
      </w:r>
      <w:r w:rsidRPr="00C230B4">
        <w:instrText>xe “20*Prov. 01\:20-22”</w:instrText>
      </w:r>
      <w:r w:rsidRPr="00C230B4">
        <w:fldChar w:fldCharType="end"/>
      </w:r>
      <w:r w:rsidRPr="00C230B4">
        <w:t>hear Proverbs 1:20-22 echoing in the background of the parable of the narrow way.  As the simpleton approaches the broad gate entering the city, Wisdom cries out with a distinct, ringing plea and with much emotion, “</w:t>
      </w:r>
      <w:r w:rsidRPr="00C230B4">
        <w:rPr>
          <w:i/>
        </w:rPr>
        <w:t>How long, O naïve ones, will you love simplicity</w:t>
      </w:r>
      <w:r w:rsidR="00E463D8">
        <w:t>?</w:t>
      </w:r>
      <w:r w:rsidRPr="00C230B4">
        <w:t>”</w:t>
      </w:r>
    </w:p>
    <w:p w14:paraId="2827C941" w14:textId="77777777" w:rsidR="00C230B4" w:rsidRPr="00C230B4" w:rsidRDefault="00C230B4" w:rsidP="00AB2267">
      <w:pPr>
        <w:pStyle w:val="QT"/>
      </w:pPr>
      <w:r w:rsidRPr="00C230B4">
        <w:t xml:space="preserve">Wisdom shouts in the street, she lifts her voice in the square; at the head of the noisy streets she cries out; at the entrance of the gates in the city, she utters her sayings: “How long, O naïve ones, will you love simplicity? And scoffers delight themselves in scoffing, and fools hate knowledge? </w:t>
      </w:r>
      <w:r w:rsidRPr="00C230B4">
        <w:fldChar w:fldCharType="begin"/>
      </w:r>
      <w:r w:rsidRPr="00C230B4">
        <w:instrText>xe “20*Prov. 01\:20”</w:instrText>
      </w:r>
      <w:r w:rsidRPr="00C230B4">
        <w:fldChar w:fldCharType="end"/>
      </w:r>
      <w:r w:rsidRPr="00C230B4">
        <w:t xml:space="preserve">(Proverbs 1:20-22). </w:t>
      </w:r>
    </w:p>
    <w:p w14:paraId="19609B68" w14:textId="77777777" w:rsidR="00C230B4" w:rsidRPr="00C230B4" w:rsidRDefault="00C230B4" w:rsidP="00AB2267">
      <w:pPr>
        <w:pStyle w:val="QT"/>
      </w:pPr>
      <w:r w:rsidRPr="00C230B4">
        <w:t>The naïve one is further warned, “</w:t>
      </w:r>
      <w:r w:rsidRPr="00C230B4">
        <w:rPr>
          <w:iCs/>
        </w:rPr>
        <w:t>I will even laugh at your calamity; I will mock when your dread comes</w:t>
      </w:r>
      <w:r w:rsidRPr="00C230B4">
        <w:t xml:space="preserve">” </w:t>
      </w:r>
      <w:r w:rsidRPr="00C230B4">
        <w:fldChar w:fldCharType="begin"/>
      </w:r>
      <w:r w:rsidRPr="00C230B4">
        <w:instrText>xe “20*Prov. 01\:26”</w:instrText>
      </w:r>
      <w:r w:rsidRPr="00C230B4">
        <w:fldChar w:fldCharType="end"/>
      </w:r>
      <w:r w:rsidRPr="00C230B4">
        <w:t xml:space="preserve">(Proverbs 1:26). </w:t>
      </w:r>
    </w:p>
    <w:p w14:paraId="2A36A1A0" w14:textId="6B02266E" w:rsidR="00C230B4" w:rsidRPr="00C230B4" w:rsidRDefault="00C230B4" w:rsidP="00896651">
      <w:pPr>
        <w:pStyle w:val="BT"/>
      </w:pPr>
      <w:r w:rsidRPr="00C230B4">
        <w:t xml:space="preserve">Lady </w:t>
      </w:r>
      <w:r w:rsidR="00E463D8">
        <w:t>Wisdom</w:t>
      </w:r>
      <w:r w:rsidRPr="00C230B4">
        <w:t xml:space="preserve"> greets the wayward believer and issues a warning.  Unless the believer seeks wisdom, he will face “calamity” (Gr </w:t>
      </w:r>
      <w:proofErr w:type="spellStart"/>
      <w:r w:rsidRPr="00C230B4">
        <w:rPr>
          <w:i/>
        </w:rPr>
        <w:t>apōleia</w:t>
      </w:r>
      <w:proofErr w:type="spellEnd"/>
      <w:r w:rsidRPr="00C230B4">
        <w:t xml:space="preserve">, Hebrew </w:t>
      </w:r>
      <w:proofErr w:type="spellStart"/>
      <w:r w:rsidRPr="00733A63">
        <w:rPr>
          <w:rFonts w:cs="Times New Roman"/>
          <w:i/>
        </w:rPr>
        <w:t>ābad</w:t>
      </w:r>
      <w:proofErr w:type="spellEnd"/>
      <w:r w:rsidRPr="00C230B4">
        <w:t xml:space="preserve">; 1:26).  These calamities will come on him in his life like a whirlwind (v. 27).  This is the danger facing the believer who continually chooses the broad gate.  He is </w:t>
      </w:r>
      <w:r w:rsidR="00E463D8">
        <w:t>referred to as</w:t>
      </w:r>
      <w:r w:rsidRPr="00C230B4">
        <w:t xml:space="preserve"> a “fool</w:t>
      </w:r>
      <w:r w:rsidRPr="00C230B4">
        <w:fldChar w:fldCharType="begin"/>
      </w:r>
      <w:r w:rsidRPr="00C230B4">
        <w:instrText xml:space="preserve"> XE “fool” </w:instrText>
      </w:r>
      <w:r w:rsidRPr="00C230B4">
        <w:fldChar w:fldCharType="end"/>
      </w:r>
      <w:r w:rsidRPr="00C230B4">
        <w:t xml:space="preserve">” in Proverbs.  </w:t>
      </w:r>
    </w:p>
    <w:p w14:paraId="0CE33D7C" w14:textId="3A92B61A" w:rsidR="00C230B4" w:rsidRPr="00C230B4" w:rsidRDefault="00C230B4" w:rsidP="00896651">
      <w:pPr>
        <w:pStyle w:val="BT"/>
      </w:pPr>
      <w:r w:rsidRPr="00C230B4">
        <w:t>The fool</w:t>
      </w:r>
      <w:r w:rsidRPr="00C230B4">
        <w:rPr>
          <w:iCs/>
        </w:rPr>
        <w:fldChar w:fldCharType="begin"/>
      </w:r>
      <w:r w:rsidRPr="00C230B4">
        <w:instrText xml:space="preserve"> XE “fool” </w:instrText>
      </w:r>
      <w:r w:rsidRPr="00C230B4">
        <w:rPr>
          <w:iCs/>
        </w:rPr>
        <w:fldChar w:fldCharType="end"/>
      </w:r>
      <w:r w:rsidRPr="00C230B4">
        <w:t xml:space="preserve"> </w:t>
      </w:r>
      <w:r w:rsidR="00E463D8">
        <w:t>is not</w:t>
      </w:r>
      <w:r w:rsidRPr="00C230B4">
        <w:t xml:space="preserve"> stupid. </w:t>
      </w:r>
      <w:r w:rsidR="00E463D8">
        <w:t>Instead</w:t>
      </w:r>
      <w:r w:rsidRPr="00C230B4">
        <w:t xml:space="preserve">, he </w:t>
      </w:r>
      <w:r w:rsidR="00E463D8">
        <w:t>is</w:t>
      </w:r>
      <w:r w:rsidRPr="00C230B4">
        <w:t xml:space="preserve"> uncommitted; wandering, he believes anything </w:t>
      </w:r>
      <w:r w:rsidRPr="00C230B4">
        <w:fldChar w:fldCharType="begin"/>
      </w:r>
      <w:r w:rsidRPr="00C230B4">
        <w:instrText>xe “20*Prov. 14\:15”</w:instrText>
      </w:r>
      <w:r w:rsidRPr="00C230B4">
        <w:fldChar w:fldCharType="end"/>
      </w:r>
      <w:r w:rsidRPr="00C230B4">
        <w:t>(Proverbs 14:15); he is untaught</w:t>
      </w:r>
      <w:r w:rsidR="00CF3551">
        <w:t>, lacks moral discernment,</w:t>
      </w:r>
      <w:r w:rsidRPr="00C230B4">
        <w:t xml:space="preserve"> and is not interested in seeking it.  He is like the Christians in </w:t>
      </w:r>
      <w:r w:rsidR="00E463D8">
        <w:t>Hebrews</w:t>
      </w:r>
      <w:r w:rsidRPr="00C230B4">
        <w:t xml:space="preserve"> 5 who have become “dull of hearing</w:t>
      </w:r>
      <w:r w:rsidR="002950AA">
        <w:t>,” are still “infants,</w:t>
      </w:r>
      <w:r w:rsidRPr="00C230B4">
        <w:t xml:space="preserve">” who “need milk and not solid food,” and need to have their senses “trained to discern good and evil” </w:t>
      </w:r>
      <w:r w:rsidRPr="00C230B4">
        <w:fldChar w:fldCharType="begin"/>
      </w:r>
      <w:r w:rsidRPr="00C230B4">
        <w:instrText>xe “58*Heb. 05\:11”</w:instrText>
      </w:r>
      <w:r w:rsidRPr="00C230B4">
        <w:fldChar w:fldCharType="end"/>
      </w:r>
      <w:r w:rsidRPr="00C230B4">
        <w:t xml:space="preserve">(Hebrews 5:11-14).  He is, according to </w:t>
      </w:r>
      <w:r w:rsidRPr="00C230B4">
        <w:rPr>
          <w:iCs/>
        </w:rPr>
        <w:fldChar w:fldCharType="begin"/>
      </w:r>
      <w:r w:rsidRPr="00C230B4">
        <w:instrText xml:space="preserve">xe “aa*Kidner, Derek” </w:instrText>
      </w:r>
      <w:r w:rsidRPr="00C230B4">
        <w:rPr>
          <w:iCs/>
        </w:rPr>
        <w:fldChar w:fldCharType="end"/>
      </w:r>
      <w:r w:rsidRPr="00C230B4">
        <w:t>Kidner, “no halfwit; he is a person whose instability could be rectified</w:t>
      </w:r>
      <w:r w:rsidR="00A06E38">
        <w:t>;</w:t>
      </w:r>
      <w:r w:rsidRPr="00C230B4">
        <w:t xml:space="preserve"> who prefers not to accept discipline in the school of wisdom” (Proverbs 1:22-32).</w:t>
      </w:r>
      <w:r w:rsidRPr="00C230B4">
        <w:rPr>
          <w:vertAlign w:val="superscript"/>
        </w:rPr>
        <w:footnoteReference w:id="46"/>
      </w:r>
      <w:r w:rsidRPr="00C230B4">
        <w:t xml:space="preserve">  He is, in the words of the Sermon on the Mount, a believer who prefers the broad gate.</w:t>
      </w:r>
    </w:p>
    <w:p w14:paraId="04BA8708" w14:textId="49C6D5FF" w:rsidR="00C230B4" w:rsidRPr="00C230B4" w:rsidRDefault="00C230B4" w:rsidP="00896651">
      <w:pPr>
        <w:pStyle w:val="BT"/>
      </w:pPr>
      <w:r w:rsidRPr="00C230B4">
        <w:t>Among the various usages of</w:t>
      </w:r>
      <w:r w:rsidRPr="005943E2">
        <w:rPr>
          <w:rFonts w:cs="Times New Roman"/>
        </w:rPr>
        <w:t xml:space="preserve"> </w:t>
      </w:r>
      <w:r w:rsidRPr="005943E2">
        <w:rPr>
          <w:rFonts w:cs="Times New Roman"/>
          <w:i/>
        </w:rPr>
        <w:t>˒</w:t>
      </w:r>
      <w:proofErr w:type="spellStart"/>
      <w:r w:rsidRPr="005943E2">
        <w:rPr>
          <w:rFonts w:cs="Times New Roman"/>
          <w:i/>
        </w:rPr>
        <w:t>ābad</w:t>
      </w:r>
      <w:proofErr w:type="spellEnd"/>
      <w:r w:rsidRPr="005943E2">
        <w:rPr>
          <w:rFonts w:cs="Times New Roman"/>
        </w:rPr>
        <w:t xml:space="preserve"> </w:t>
      </w:r>
      <w:r w:rsidRPr="00C230B4">
        <w:t xml:space="preserve">and </w:t>
      </w:r>
      <w:proofErr w:type="spellStart"/>
      <w:r w:rsidRPr="00C230B4">
        <w:rPr>
          <w:i/>
        </w:rPr>
        <w:t>apollumi</w:t>
      </w:r>
      <w:proofErr w:type="spellEnd"/>
      <w:r w:rsidRPr="00C230B4">
        <w:rPr>
          <w:i/>
        </w:rPr>
        <w:t>,</w:t>
      </w:r>
      <w:r w:rsidRPr="00C230B4">
        <w:t xml:space="preserve"> which one is intended in Matthew 7:13-14? The usage of this Hebrew word </w:t>
      </w:r>
      <w:r w:rsidRPr="00C230B4">
        <w:fldChar w:fldCharType="begin"/>
      </w:r>
      <w:r w:rsidRPr="00C230B4">
        <w:instrText>xe “19*Ps. 02\:12”</w:instrText>
      </w:r>
      <w:r w:rsidRPr="00C230B4">
        <w:fldChar w:fldCharType="end"/>
      </w:r>
      <w:r w:rsidRPr="00C230B4">
        <w:t xml:space="preserve">in </w:t>
      </w:r>
      <w:r w:rsidRPr="00C230B4">
        <w:fldChar w:fldCharType="begin"/>
      </w:r>
      <w:r w:rsidRPr="00C230B4">
        <w:instrText>xe “24*Jer. 50</w:instrText>
      </w:r>
      <w:r w:rsidR="0002642C">
        <w:instrText xml:space="preserve">\:06 </w:instrText>
      </w:r>
      <w:r w:rsidRPr="00C230B4">
        <w:instrText>“</w:instrText>
      </w:r>
      <w:r w:rsidRPr="00C230B4">
        <w:fldChar w:fldCharType="end"/>
      </w:r>
      <w:r w:rsidRPr="00C230B4">
        <w:t xml:space="preserve">Jeremiah 50:6 and its corresponding translation as </w:t>
      </w:r>
      <w:proofErr w:type="spellStart"/>
      <w:r w:rsidRPr="00C230B4">
        <w:rPr>
          <w:i/>
        </w:rPr>
        <w:t>apollumi</w:t>
      </w:r>
      <w:proofErr w:type="spellEnd"/>
      <w:r w:rsidRPr="00C230B4">
        <w:t xml:space="preserve"> </w:t>
      </w:r>
      <w:r w:rsidRPr="00C230B4">
        <w:fldChar w:fldCharType="begin"/>
      </w:r>
      <w:r w:rsidRPr="00C230B4">
        <w:instrText>xe "</w:instrText>
      </w:r>
      <w:r w:rsidRPr="00C230B4">
        <w:rPr>
          <w:i/>
        </w:rPr>
        <w:instrText>apollumi</w:instrText>
      </w:r>
      <w:r w:rsidRPr="00C230B4">
        <w:instrText xml:space="preserve">" </w:instrText>
      </w:r>
      <w:r w:rsidRPr="00C230B4">
        <w:fldChar w:fldCharType="end"/>
      </w:r>
      <w:r w:rsidRPr="00C230B4">
        <w:t xml:space="preserve">in the Greek Old Testament are relevant to this discussion and </w:t>
      </w:r>
      <w:r w:rsidR="00112D86">
        <w:t>help</w:t>
      </w:r>
      <w:r w:rsidRPr="00C230B4">
        <w:t xml:space="preserve"> us narrow the options.  There</w:t>
      </w:r>
      <w:r w:rsidR="00D82FE5">
        <w:t>,</w:t>
      </w:r>
      <w:r w:rsidRPr="00C230B4">
        <w:t xml:space="preserve"> we learn that “to perish” often means “to go astray.”</w:t>
      </w:r>
    </w:p>
    <w:p w14:paraId="02DAEE3D" w14:textId="77777777" w:rsidR="00C230B4" w:rsidRPr="00C230B4" w:rsidRDefault="00C230B4" w:rsidP="00AB2267">
      <w:pPr>
        <w:pStyle w:val="QT"/>
      </w:pPr>
      <w:r w:rsidRPr="00C230B4">
        <w:t xml:space="preserve">I have </w:t>
      </w:r>
      <w:r w:rsidRPr="00C230B4">
        <w:rPr>
          <w:b/>
        </w:rPr>
        <w:t xml:space="preserve">gone astray </w:t>
      </w:r>
      <w:r w:rsidRPr="00C230B4">
        <w:rPr>
          <w:iCs/>
        </w:rPr>
        <w:t xml:space="preserve">[Heb </w:t>
      </w:r>
      <w:r w:rsidRPr="00733A63">
        <w:rPr>
          <w:rFonts w:cs="Times New Roman"/>
          <w:iCs/>
        </w:rPr>
        <w:t>˒</w:t>
      </w:r>
      <w:proofErr w:type="spellStart"/>
      <w:r w:rsidRPr="00733A63">
        <w:rPr>
          <w:rFonts w:cs="Times New Roman"/>
          <w:iCs/>
        </w:rPr>
        <w:t>ābad</w:t>
      </w:r>
      <w:proofErr w:type="spellEnd"/>
      <w:r w:rsidRPr="00C230B4">
        <w:rPr>
          <w:iCs/>
        </w:rPr>
        <w:t>;</w:t>
      </w:r>
      <w:r w:rsidRPr="00C230B4">
        <w:t xml:space="preserve"> Gr </w:t>
      </w:r>
      <w:proofErr w:type="spellStart"/>
      <w:r w:rsidRPr="00C230B4">
        <w:rPr>
          <w:iCs/>
        </w:rPr>
        <w:t>apollumi</w:t>
      </w:r>
      <w:proofErr w:type="spellEnd"/>
      <w:r w:rsidRPr="00C230B4">
        <w:rPr>
          <w:iCs/>
        </w:rPr>
        <w:t>,</w:t>
      </w:r>
      <w:r w:rsidRPr="00C230B4">
        <w:t xml:space="preserve"> LXX] </w:t>
      </w:r>
      <w:r w:rsidRPr="00C230B4">
        <w:rPr>
          <w:b/>
        </w:rPr>
        <w:t>like a lost sheep</w:t>
      </w:r>
      <w:r w:rsidRPr="00C230B4">
        <w:t xml:space="preserve">; seek Thy servant, for I do not forget Thy commandments (Psalm 119:176). </w:t>
      </w:r>
    </w:p>
    <w:p w14:paraId="23F253B5" w14:textId="485FFB30" w:rsidR="00C230B4" w:rsidRPr="00C230B4" w:rsidRDefault="00C230B4" w:rsidP="00AB2267">
      <w:pPr>
        <w:pStyle w:val="QT"/>
      </w:pPr>
      <w:r w:rsidRPr="00C230B4">
        <w:t xml:space="preserve">My people have become </w:t>
      </w:r>
      <w:r w:rsidRPr="00C230B4">
        <w:rPr>
          <w:b/>
        </w:rPr>
        <w:t>lost sheep</w:t>
      </w:r>
      <w:r w:rsidRPr="00C230B4">
        <w:t xml:space="preserve">; Their shepherds have led them </w:t>
      </w:r>
      <w:r w:rsidRPr="00C230B4">
        <w:rPr>
          <w:b/>
        </w:rPr>
        <w:t>astra</w:t>
      </w:r>
      <w:r w:rsidRPr="00C230B4">
        <w:t xml:space="preserve">y </w:t>
      </w:r>
      <w:r w:rsidRPr="00C230B4">
        <w:rPr>
          <w:iCs/>
        </w:rPr>
        <w:t>[Heb</w:t>
      </w:r>
      <w:r w:rsidRPr="00C230B4">
        <w:t xml:space="preserve"> </w:t>
      </w:r>
      <w:r w:rsidRPr="00733A63">
        <w:rPr>
          <w:rFonts w:cs="Times New Roman"/>
          <w:iCs/>
        </w:rPr>
        <w:t>˒</w:t>
      </w:r>
      <w:proofErr w:type="spellStart"/>
      <w:r w:rsidRPr="00733A63">
        <w:rPr>
          <w:rFonts w:cs="Times New Roman"/>
          <w:iCs/>
        </w:rPr>
        <w:t>ābad</w:t>
      </w:r>
      <w:proofErr w:type="spellEnd"/>
      <w:r w:rsidRPr="00C230B4">
        <w:rPr>
          <w:iCs/>
        </w:rPr>
        <w:t xml:space="preserve">, </w:t>
      </w:r>
      <w:r w:rsidRPr="00C230B4">
        <w:t xml:space="preserve">Gr </w:t>
      </w:r>
      <w:proofErr w:type="spellStart"/>
      <w:r w:rsidRPr="00C230B4">
        <w:rPr>
          <w:iCs/>
        </w:rPr>
        <w:t>apollumi</w:t>
      </w:r>
      <w:proofErr w:type="spellEnd"/>
      <w:r w:rsidRPr="00C230B4">
        <w:t>]</w:t>
      </w:r>
      <w:r w:rsidRPr="00C230B4">
        <w:rPr>
          <w:iCs/>
        </w:rPr>
        <w:t>.</w:t>
      </w:r>
      <w:r w:rsidRPr="00C230B4">
        <w:t xml:space="preserve">  They have made them turn aside on the mountains; they have gone along from mountain to hill and have forgotten their resting place </w:t>
      </w:r>
      <w:r w:rsidRPr="00C230B4">
        <w:fldChar w:fldCharType="begin"/>
      </w:r>
      <w:r w:rsidRPr="00C230B4">
        <w:instrText>xe "24*Jer. 50</w:instrText>
      </w:r>
      <w:r w:rsidR="0002642C">
        <w:instrText>\:06”</w:instrText>
      </w:r>
      <w:r w:rsidRPr="00C230B4">
        <w:fldChar w:fldCharType="end"/>
      </w:r>
      <w:r w:rsidRPr="00C230B4">
        <w:t xml:space="preserve"> (Jeremiah 50:6). </w:t>
      </w:r>
    </w:p>
    <w:p w14:paraId="22820D6A" w14:textId="663679E3" w:rsidR="00C230B4" w:rsidRPr="00C230B4" w:rsidRDefault="00C230B4" w:rsidP="00896651">
      <w:pPr>
        <w:pStyle w:val="BT"/>
      </w:pPr>
      <w:r w:rsidRPr="00C230B4">
        <w:t xml:space="preserve">The fate of the wicked is “death,” which is defined in the </w:t>
      </w:r>
      <w:r w:rsidR="00D82FE5">
        <w:t>following</w:t>
      </w:r>
      <w:r w:rsidRPr="00C230B4">
        <w:t xml:space="preserve"> line, not as eternal separation from God, but as going astray.</w:t>
      </w:r>
    </w:p>
    <w:p w14:paraId="72497100" w14:textId="77777777" w:rsidR="00C230B4" w:rsidRPr="00C230B4" w:rsidRDefault="00C230B4" w:rsidP="00AB2267">
      <w:pPr>
        <w:pStyle w:val="QT"/>
      </w:pPr>
      <w:r w:rsidRPr="00C230B4">
        <w:t xml:space="preserve">He will </w:t>
      </w:r>
      <w:r w:rsidRPr="00C230B4">
        <w:rPr>
          <w:b/>
        </w:rPr>
        <w:t>die</w:t>
      </w:r>
      <w:r w:rsidRPr="00C230B4">
        <w:t xml:space="preserve"> for lack of discipline, </w:t>
      </w:r>
      <w:r w:rsidRPr="00C230B4">
        <w:rPr>
          <w:b/>
        </w:rPr>
        <w:t>led astray</w:t>
      </w:r>
      <w:r w:rsidRPr="00C230B4">
        <w:t xml:space="preserve"> by his own great folly (Proverbs 5:23).</w:t>
      </w:r>
    </w:p>
    <w:p w14:paraId="0680F082" w14:textId="77777777" w:rsidR="00C230B4" w:rsidRPr="00C230B4" w:rsidRDefault="00C230B4" w:rsidP="00896651">
      <w:pPr>
        <w:pStyle w:val="BT"/>
      </w:pPr>
      <w:r w:rsidRPr="00C230B4">
        <w:t>His folly leads him astray, but not necessarily to eternal separation from God.</w:t>
      </w:r>
    </w:p>
    <w:p w14:paraId="1B976719" w14:textId="18290B23" w:rsidR="00C230B4" w:rsidRPr="00C230B4" w:rsidRDefault="00C230B4" w:rsidP="00896651">
      <w:pPr>
        <w:pStyle w:val="BT"/>
      </w:pPr>
      <w:r w:rsidRPr="00C230B4">
        <w:t xml:space="preserve">Judith Volf cites many instances in the LXX where </w:t>
      </w:r>
      <w:proofErr w:type="spellStart"/>
      <w:r w:rsidRPr="00C230B4">
        <w:rPr>
          <w:i/>
        </w:rPr>
        <w:t>apollumi</w:t>
      </w:r>
      <w:proofErr w:type="spellEnd"/>
      <w:r w:rsidRPr="00C230B4">
        <w:t xml:space="preserve"> </w:t>
      </w:r>
      <w:r w:rsidRPr="00C230B4">
        <w:fldChar w:fldCharType="begin"/>
      </w:r>
      <w:r w:rsidRPr="00C230B4">
        <w:instrText xml:space="preserve">xe “spiritual ruin” </w:instrText>
      </w:r>
      <w:r w:rsidRPr="00C230B4">
        <w:fldChar w:fldCharType="end"/>
      </w:r>
      <w:r w:rsidRPr="00C230B4">
        <w:t xml:space="preserve">refers to subjective psychological destruction in this life.  An evil wife, for example, “is rottenness to his [her </w:t>
      </w:r>
      <w:r w:rsidRPr="00C230B4">
        <w:fldChar w:fldCharType="begin"/>
      </w:r>
      <w:r w:rsidRPr="00C230B4">
        <w:instrText xml:space="preserve">xe “aa*Gundry Volf, Judith M.” </w:instrText>
      </w:r>
      <w:r w:rsidRPr="00C230B4">
        <w:fldChar w:fldCharType="end"/>
      </w:r>
      <w:r w:rsidRPr="00C230B4">
        <w:t xml:space="preserve">husband’s] bones” </w:t>
      </w:r>
      <w:r w:rsidRPr="00C230B4">
        <w:fldChar w:fldCharType="begin"/>
      </w:r>
      <w:r w:rsidRPr="00C230B4">
        <w:instrText>xe “20*Prov. 12</w:instrText>
      </w:r>
      <w:r w:rsidR="0002642C">
        <w:instrText>\:04”</w:instrText>
      </w:r>
      <w:r w:rsidRPr="00C230B4">
        <w:fldChar w:fldCharType="end"/>
      </w:r>
      <w:r w:rsidRPr="00C230B4">
        <w:t xml:space="preserve">(Proverbs 12:4; </w:t>
      </w:r>
      <w:r w:rsidRPr="00C230B4">
        <w:fldChar w:fldCharType="begin"/>
      </w:r>
      <w:r w:rsidRPr="00C230B4">
        <w:instrText>xe “20*Prov. 14\:30”</w:instrText>
      </w:r>
      <w:r w:rsidRPr="00C230B4">
        <w:fldChar w:fldCharType="end"/>
      </w:r>
      <w:r w:rsidRPr="00C230B4">
        <w:t>cf.  Proverbs 14:30).  The LXX renders this as “destroys” (</w:t>
      </w:r>
      <w:proofErr w:type="spellStart"/>
      <w:r w:rsidRPr="00C230B4">
        <w:rPr>
          <w:i/>
        </w:rPr>
        <w:t>apollumi</w:t>
      </w:r>
      <w:proofErr w:type="spellEnd"/>
      <w:r w:rsidRPr="00C230B4">
        <w:t>) her husband.</w:t>
      </w:r>
      <w:r w:rsidRPr="00C230B4">
        <w:rPr>
          <w:i/>
          <w:vertAlign w:val="superscript"/>
        </w:rPr>
        <w:footnoteReference w:id="47"/>
      </w:r>
      <w:r w:rsidRPr="00C230B4">
        <w:t xml:space="preserve">  </w:t>
      </w:r>
    </w:p>
    <w:p w14:paraId="1A5AE295" w14:textId="77777777" w:rsidR="00C230B4" w:rsidRPr="00C230B4" w:rsidRDefault="00C230B4" w:rsidP="00896651">
      <w:pPr>
        <w:pStyle w:val="BT"/>
      </w:pPr>
      <w:r w:rsidRPr="00C230B4">
        <w:t>The motif of God’s people, not unbelievers, going astray like sheep is also found in Matthew:</w:t>
      </w:r>
    </w:p>
    <w:p w14:paraId="2BB31FF5" w14:textId="77777777" w:rsidR="00C230B4" w:rsidRPr="00C230B4" w:rsidRDefault="00C230B4" w:rsidP="00AB2267">
      <w:pPr>
        <w:pStyle w:val="QT"/>
      </w:pPr>
      <w:r w:rsidRPr="00C230B4">
        <w:t xml:space="preserve">What do you think? If any man has a hundred sheep, and one of them has gone astray </w:t>
      </w:r>
      <w:r w:rsidRPr="00C230B4">
        <w:rPr>
          <w:iCs/>
        </w:rPr>
        <w:t>[Gr</w:t>
      </w:r>
      <w:r w:rsidRPr="00C230B4">
        <w:t xml:space="preserve"> </w:t>
      </w:r>
      <w:proofErr w:type="spellStart"/>
      <w:r w:rsidRPr="00C230B4">
        <w:t>planaō</w:t>
      </w:r>
      <w:proofErr w:type="spellEnd"/>
      <w:r w:rsidRPr="00C230B4">
        <w:fldChar w:fldCharType="begin"/>
      </w:r>
      <w:r w:rsidRPr="00C230B4">
        <w:instrText xml:space="preserve">xe “planaō” </w:instrText>
      </w:r>
      <w:r w:rsidRPr="00C230B4">
        <w:fldChar w:fldCharType="end"/>
      </w:r>
      <w:r w:rsidRPr="00C230B4">
        <w:rPr>
          <w:iCs/>
        </w:rPr>
        <w:t>]</w:t>
      </w:r>
      <w:r w:rsidRPr="00C230B4">
        <w:t xml:space="preserve">, does he not leave the ninety-nine on the mountains and go and search for the one that is straying? (Matthew 18:12) </w:t>
      </w:r>
    </w:p>
    <w:p w14:paraId="11DDCBD4" w14:textId="13A9E924" w:rsidR="00C230B4" w:rsidRPr="00C230B4" w:rsidRDefault="00C230B4" w:rsidP="00896651">
      <w:pPr>
        <w:pStyle w:val="BT"/>
      </w:pPr>
      <w:r w:rsidRPr="00C230B4">
        <w:t>In verse 12</w:t>
      </w:r>
      <w:r w:rsidR="00E463D8">
        <w:t>,</w:t>
      </w:r>
      <w:r w:rsidRPr="00C230B4">
        <w:t xml:space="preserve"> we are told that the lost lamb in the parable (</w:t>
      </w:r>
      <w:r w:rsidRPr="00C230B4">
        <w:fldChar w:fldCharType="begin"/>
      </w:r>
      <w:r w:rsidRPr="00C230B4">
        <w:instrText>xe “40*Mt. 18\:12”</w:instrText>
      </w:r>
      <w:r w:rsidRPr="00C230B4">
        <w:fldChar w:fldCharType="end"/>
      </w:r>
      <w:r w:rsidRPr="00C230B4">
        <w:t xml:space="preserve">Matthew 18:12) </w:t>
      </w:r>
      <w:r w:rsidR="00E463D8">
        <w:t>has</w:t>
      </w:r>
      <w:r w:rsidRPr="00C230B4">
        <w:t xml:space="preserve"> “gone astray (Gr </w:t>
      </w:r>
      <w:proofErr w:type="spellStart"/>
      <w:r w:rsidRPr="00C230B4">
        <w:rPr>
          <w:i/>
        </w:rPr>
        <w:t>planaō</w:t>
      </w:r>
      <w:proofErr w:type="spellEnd"/>
      <w:r w:rsidRPr="00C230B4">
        <w:rPr>
          <w:i/>
        </w:rPr>
        <w:t>)</w:t>
      </w:r>
      <w:r w:rsidRPr="00C230B4">
        <w:t>.”</w:t>
      </w:r>
      <w:r w:rsidRPr="00C230B4">
        <w:rPr>
          <w:vertAlign w:val="superscript"/>
        </w:rPr>
        <w:footnoteReference w:id="48"/>
      </w:r>
      <w:r w:rsidRPr="00C230B4">
        <w:t xml:space="preserve">  But in verse 14, this “going astray” is equated with perishing (Gr </w:t>
      </w:r>
      <w:proofErr w:type="spellStart"/>
      <w:r w:rsidRPr="00C230B4">
        <w:rPr>
          <w:i/>
        </w:rPr>
        <w:t>apollumi</w:t>
      </w:r>
      <w:proofErr w:type="spellEnd"/>
      <w:r w:rsidRPr="00C230B4">
        <w:t xml:space="preserve">).  One of the priestly ministries of Christ is to deal gently with those </w:t>
      </w:r>
      <w:r w:rsidR="00CF3551">
        <w:t xml:space="preserve">who </w:t>
      </w:r>
      <w:r w:rsidRPr="00C230B4">
        <w:t xml:space="preserve">are “ignorant and misguided” (Gr </w:t>
      </w:r>
      <w:proofErr w:type="spellStart"/>
      <w:r w:rsidRPr="00C230B4">
        <w:rPr>
          <w:i/>
        </w:rPr>
        <w:t>planaō</w:t>
      </w:r>
      <w:proofErr w:type="spellEnd"/>
      <w:r w:rsidRPr="00C230B4">
        <w:rPr>
          <w:i/>
        </w:rPr>
        <w:fldChar w:fldCharType="begin"/>
      </w:r>
      <w:r w:rsidRPr="00C230B4">
        <w:instrText>xe “</w:instrText>
      </w:r>
      <w:r w:rsidRPr="00C230B4">
        <w:rPr>
          <w:i/>
        </w:rPr>
        <w:instrText>planaō</w:instrText>
      </w:r>
      <w:r w:rsidRPr="00C230B4">
        <w:instrText xml:space="preserve">” </w:instrText>
      </w:r>
      <w:r w:rsidRPr="00C230B4">
        <w:rPr>
          <w:i/>
        </w:rPr>
        <w:fldChar w:fldCharType="end"/>
      </w:r>
      <w:r w:rsidRPr="00C230B4">
        <w:t xml:space="preserve">, Hebrews 5:2). </w:t>
      </w:r>
      <w:r w:rsidRPr="00C230B4">
        <w:fldChar w:fldCharType="begin"/>
      </w:r>
      <w:r w:rsidRPr="00C230B4">
        <w:instrText xml:space="preserve">xe “aa*Bock, Darrell L.” </w:instrText>
      </w:r>
      <w:r w:rsidRPr="00C230B4">
        <w:fldChar w:fldCharType="end"/>
      </w:r>
    </w:p>
    <w:p w14:paraId="04E144FB" w14:textId="77777777" w:rsidR="00C230B4" w:rsidRPr="00C230B4" w:rsidRDefault="00C230B4" w:rsidP="00896651">
      <w:pPr>
        <w:pStyle w:val="BT"/>
      </w:pPr>
      <w:r w:rsidRPr="00C230B4">
        <w:t xml:space="preserve">So it is not the will of your Father who is in heaven that one of these little ones perish </w:t>
      </w:r>
      <w:r w:rsidRPr="00C230B4">
        <w:rPr>
          <w:iCs/>
        </w:rPr>
        <w:t>(Gr</w:t>
      </w:r>
      <w:r w:rsidRPr="00C230B4">
        <w:t xml:space="preserve"> </w:t>
      </w:r>
      <w:proofErr w:type="spellStart"/>
      <w:r w:rsidRPr="003E13B3">
        <w:rPr>
          <w:i/>
          <w:iCs/>
        </w:rPr>
        <w:t>apollumi</w:t>
      </w:r>
      <w:proofErr w:type="spellEnd"/>
      <w:r w:rsidRPr="00C230B4">
        <w:rPr>
          <w:iCs/>
        </w:rPr>
        <w:t xml:space="preserve">) </w:t>
      </w:r>
      <w:r w:rsidRPr="00C230B4">
        <w:t xml:space="preserve">(Matthew 18:14). </w:t>
      </w:r>
    </w:p>
    <w:p w14:paraId="5120172A" w14:textId="3ED38E3A" w:rsidR="00C230B4" w:rsidRPr="00C230B4" w:rsidRDefault="00C230B4" w:rsidP="00896651">
      <w:pPr>
        <w:pStyle w:val="BT"/>
      </w:pPr>
      <w:r w:rsidRPr="00C230B4">
        <w:t>Like those believers who chose the broad way in Matthew 7:13, one of these “little ones” is in danger of perishing as well.  Matthew’s context is “pastoral care among believers, and the issue is the sheep of the community that go astray</w:t>
      </w:r>
      <w:r w:rsidR="00A06E38">
        <w:t>;</w:t>
      </w:r>
      <w:r w:rsidRPr="00C230B4">
        <w:t xml:space="preserve"> it is in a set of passages that deal with the behavior of believers (Matthew 18:6-11, 15-18).”</w:t>
      </w:r>
      <w:r w:rsidRPr="00C230B4">
        <w:rPr>
          <w:vertAlign w:val="superscript"/>
        </w:rPr>
        <w:footnoteReference w:id="49"/>
      </w:r>
      <w:r w:rsidRPr="00C230B4">
        <w:t xml:space="preserve">  Although </w:t>
      </w:r>
      <w:r w:rsidRPr="00C230B4">
        <w:lastRenderedPageBreak/>
        <w:t xml:space="preserve">some may perish, this is not God’s desire (“will,” Gr </w:t>
      </w:r>
      <w:proofErr w:type="spellStart"/>
      <w:r w:rsidRPr="00C230B4">
        <w:rPr>
          <w:i/>
        </w:rPr>
        <w:t>thelēma</w:t>
      </w:r>
      <w:proofErr w:type="spellEnd"/>
      <w:r w:rsidRPr="00C230B4">
        <w:t>).</w:t>
      </w:r>
      <w:r w:rsidRPr="00C230B4">
        <w:rPr>
          <w:vertAlign w:val="superscript"/>
        </w:rPr>
        <w:footnoteReference w:id="50"/>
      </w:r>
      <w:r w:rsidRPr="00C230B4">
        <w:rPr>
          <w:i/>
        </w:rPr>
        <w:t xml:space="preserve"> </w:t>
      </w:r>
      <w:r w:rsidRPr="00C230B4">
        <w:t xml:space="preserve">This precise parallel suggests that “destruction” in Matthew 7:13 does not refer to eternal separation from God but to the same destruction that can </w:t>
      </w:r>
      <w:r w:rsidR="00112D86">
        <w:t>befall a regenerate believer —one of Christ’s sheep —</w:t>
      </w:r>
      <w:r w:rsidRPr="00C230B4">
        <w:t>who wanders away from the fold.  “Perishing in this context,” according to Constable, “does not mean loss of salvation but the ultimate result of failing to achieve God’s goal for him or her as a disciple</w:t>
      </w:r>
      <w:r w:rsidRPr="00C230B4">
        <w:fldChar w:fldCharType="begin"/>
      </w:r>
      <w:r w:rsidRPr="00C230B4">
        <w:instrText xml:space="preserve">xe “aa*Constable, Tom” </w:instrText>
      </w:r>
      <w:r w:rsidRPr="00C230B4">
        <w:fldChar w:fldCharType="end"/>
      </w:r>
      <w:r w:rsidRPr="00C230B4">
        <w:t>.”</w:t>
      </w:r>
      <w:r w:rsidRPr="00C230B4">
        <w:rPr>
          <w:vertAlign w:val="superscript"/>
        </w:rPr>
        <w:footnoteReference w:id="51"/>
      </w:r>
      <w:r w:rsidRPr="00C230B4">
        <w:t xml:space="preserve">  Such a person loses his “life/soul.”</w:t>
      </w:r>
    </w:p>
    <w:p w14:paraId="5725991F" w14:textId="083FD5EB" w:rsidR="00C230B4" w:rsidRPr="00C230B4" w:rsidRDefault="00C230B4" w:rsidP="00896651">
      <w:pPr>
        <w:pStyle w:val="BT"/>
      </w:pPr>
      <w:r w:rsidRPr="00C230B4">
        <w:t xml:space="preserve">This suggests that the believer who continually chooses throughout his life to enter the broad gate and walk on the broad way </w:t>
      </w:r>
      <w:r w:rsidR="00E463D8">
        <w:t>is not</w:t>
      </w:r>
      <w:r w:rsidRPr="00C230B4">
        <w:t xml:space="preserve"> on the highway to eternal damnation.</w:t>
      </w:r>
      <w:r w:rsidRPr="00C230B4">
        <w:rPr>
          <w:vertAlign w:val="superscript"/>
        </w:rPr>
        <w:footnoteReference w:id="52"/>
      </w:r>
      <w:r w:rsidRPr="00C230B4">
        <w:t xml:space="preserve">  </w:t>
      </w:r>
      <w:r w:rsidR="00D82FE5">
        <w:t>Instead</w:t>
      </w:r>
      <w:r w:rsidR="00E463D8">
        <w:t>,</w:t>
      </w:r>
      <w:r w:rsidRPr="00C230B4">
        <w:t xml:space="preserve"> he is a carnal Christian who has lost his way.  Like the sheep </w:t>
      </w:r>
      <w:r w:rsidRPr="00C230B4">
        <w:fldChar w:fldCharType="begin"/>
      </w:r>
      <w:r w:rsidRPr="00C230B4">
        <w:instrText xml:space="preserve">xe “sheep” </w:instrText>
      </w:r>
      <w:r w:rsidRPr="00C230B4">
        <w:fldChar w:fldCharType="end"/>
      </w:r>
      <w:r w:rsidRPr="00C230B4">
        <w:t xml:space="preserve">to which Matthew later refers </w:t>
      </w:r>
      <w:r w:rsidRPr="00C230B4">
        <w:fldChar w:fldCharType="begin"/>
      </w:r>
      <w:r w:rsidRPr="00C230B4">
        <w:instrText>xe “40*Mt. 18\:12-14”</w:instrText>
      </w:r>
      <w:r w:rsidRPr="00C230B4">
        <w:fldChar w:fldCharType="end"/>
      </w:r>
      <w:r w:rsidRPr="00C230B4">
        <w:t xml:space="preserve">(Matthew 18:12-14), he has gone </w:t>
      </w:r>
      <w:r w:rsidR="00A06E38" w:rsidRPr="00C230B4">
        <w:t>astray,</w:t>
      </w:r>
      <w:r w:rsidRPr="00C230B4">
        <w:t xml:space="preserve"> and his temporal and spiritual life is ruined.</w:t>
      </w:r>
    </w:p>
    <w:p w14:paraId="5870258F" w14:textId="77777777" w:rsidR="00C230B4" w:rsidRPr="00C230B4" w:rsidRDefault="00C230B4" w:rsidP="00896651">
      <w:pPr>
        <w:pStyle w:val="BT"/>
      </w:pPr>
      <w:r w:rsidRPr="00C230B4">
        <w:t>Another parallel to our understanding of “perish”</w:t>
      </w:r>
      <w:r w:rsidRPr="00C230B4">
        <w:fldChar w:fldCharType="begin"/>
      </w:r>
      <w:r w:rsidRPr="00C230B4">
        <w:instrText xml:space="preserve">xe “perish:spiritual ruin” </w:instrText>
      </w:r>
      <w:r w:rsidRPr="00C230B4">
        <w:fldChar w:fldCharType="end"/>
      </w:r>
      <w:r w:rsidRPr="00C230B4">
        <w:t xml:space="preserve"> in Matthew 7:13 is found in 1 Corinthians 8:11.</w:t>
      </w:r>
    </w:p>
    <w:p w14:paraId="615DBCFC" w14:textId="77777777" w:rsidR="00C230B4" w:rsidRPr="00C230B4" w:rsidRDefault="00C230B4" w:rsidP="00AB2267">
      <w:pPr>
        <w:pStyle w:val="QT"/>
      </w:pPr>
      <w:r w:rsidRPr="00C230B4">
        <w:t xml:space="preserve">For through your knowledge he who is weak is ruined </w:t>
      </w:r>
      <w:r w:rsidRPr="00C230B4">
        <w:rPr>
          <w:iCs/>
        </w:rPr>
        <w:t xml:space="preserve">[Gr </w:t>
      </w:r>
      <w:proofErr w:type="spellStart"/>
      <w:r w:rsidRPr="00C230B4">
        <w:t>apollumi</w:t>
      </w:r>
      <w:proofErr w:type="spellEnd"/>
      <w:r w:rsidRPr="00C230B4">
        <w:rPr>
          <w:iCs/>
        </w:rPr>
        <w:t>]</w:t>
      </w:r>
      <w:r w:rsidRPr="00C230B4">
        <w:t>, the brother for whose sake Christ died (</w:t>
      </w:r>
      <w:r w:rsidRPr="00C230B4">
        <w:fldChar w:fldCharType="begin"/>
      </w:r>
      <w:r w:rsidRPr="00C230B4">
        <w:instrText>xe “46*1 Cor. 08\:11”</w:instrText>
      </w:r>
      <w:r w:rsidRPr="00C230B4">
        <w:fldChar w:fldCharType="end"/>
      </w:r>
      <w:r w:rsidRPr="00C230B4">
        <w:t>1 Corinthians 8:11).</w:t>
      </w:r>
    </w:p>
    <w:p w14:paraId="2F495D0A" w14:textId="5D7B3C5E" w:rsidR="008D517B" w:rsidRDefault="00C230B4" w:rsidP="00896651">
      <w:pPr>
        <w:pStyle w:val="BT"/>
        <w:rPr>
          <w:i/>
        </w:rPr>
      </w:pPr>
      <w:r w:rsidRPr="00C230B4">
        <w:t>What is the nature of this ruin/destruction</w:t>
      </w:r>
      <w:r w:rsidRPr="00C230B4">
        <w:fldChar w:fldCharType="begin"/>
      </w:r>
      <w:r w:rsidRPr="00C230B4">
        <w:instrText xml:space="preserve"> XE “destruction” </w:instrText>
      </w:r>
      <w:r w:rsidRPr="00C230B4">
        <w:fldChar w:fldCharType="end"/>
      </w:r>
      <w:r w:rsidRPr="00C230B4">
        <w:t>?  We are told it involves a negative, subjective, psychological impact, not eternal separation from God!  Their conscience is “defiled” (v. 7) and “wounded” (v. 12, literally, “suffers a blow”). This “ruin” causes a “stumbling block</w:t>
      </w:r>
      <w:r w:rsidR="00E463D8">
        <w:t>” (v. 9)</w:t>
      </w:r>
      <w:r w:rsidRPr="00C230B4">
        <w:t xml:space="preserve"> and causes a “brother” for whom Christ died (i.e., a true believer) to “stumble” (v. 13).</w:t>
      </w:r>
      <w:r w:rsidRPr="00C230B4">
        <w:rPr>
          <w:vertAlign w:val="superscript"/>
        </w:rPr>
        <w:footnoteReference w:id="53"/>
      </w:r>
      <w:r w:rsidRPr="00C230B4">
        <w:t xml:space="preserve">  In the parallel passage in Romans 14:15</w:t>
      </w:r>
      <w:r w:rsidR="00E463D8">
        <w:t>,</w:t>
      </w:r>
      <w:r w:rsidRPr="00C230B4">
        <w:t xml:space="preserve"> the weaker brother is “made to sorrow.”  In that passage</w:t>
      </w:r>
      <w:r w:rsidR="00E463D8">
        <w:t>, we are exhorted,</w:t>
      </w:r>
      <w:r w:rsidRPr="00C230B4">
        <w:t xml:space="preserve"> “</w:t>
      </w:r>
      <w:r w:rsidRPr="00C230B4">
        <w:rPr>
          <w:i/>
        </w:rPr>
        <w:t xml:space="preserve">Do not destroy </w:t>
      </w:r>
      <w:r w:rsidRPr="00C230B4">
        <w:t xml:space="preserve">(Gr </w:t>
      </w:r>
      <w:proofErr w:type="spellStart"/>
      <w:r w:rsidRPr="00C230B4">
        <w:rPr>
          <w:i/>
        </w:rPr>
        <w:t>apollumi</w:t>
      </w:r>
      <w:proofErr w:type="spellEnd"/>
      <w:r w:rsidRPr="00C230B4">
        <w:t xml:space="preserve">) </w:t>
      </w:r>
      <w:r w:rsidRPr="00C230B4">
        <w:rPr>
          <w:i/>
        </w:rPr>
        <w:t>with your food him for whom Christ died.”</w:t>
      </w:r>
    </w:p>
    <w:p w14:paraId="59718B9F" w14:textId="77777777" w:rsidR="002950AA" w:rsidRPr="00C230B4" w:rsidRDefault="002950AA" w:rsidP="00896651">
      <w:pPr>
        <w:pStyle w:val="BT"/>
      </w:pPr>
    </w:p>
    <w:p w14:paraId="69F4EF5A" w14:textId="77777777" w:rsidR="00C230B4" w:rsidRPr="00C230B4" w:rsidRDefault="00C230B4" w:rsidP="00837213">
      <w:pPr>
        <w:pStyle w:val="H2"/>
      </w:pPr>
      <w:bookmarkStart w:id="207" w:name="_Toc328294579"/>
      <w:bookmarkStart w:id="208" w:name="_Toc328390161"/>
      <w:bookmarkStart w:id="209" w:name="_Toc338595519"/>
      <w:bookmarkStart w:id="210" w:name="_Toc121476905"/>
      <w:bookmarkStart w:id="211" w:name="_Toc145951444"/>
      <w:bookmarkStart w:id="212" w:name="_Toc208412277"/>
      <w:bookmarkStart w:id="213" w:name="_Toc208413677"/>
      <w:bookmarkStart w:id="214" w:name="_Toc210991043"/>
      <w:bookmarkStart w:id="215" w:name="_Toc226192130"/>
      <w:r w:rsidRPr="00C230B4">
        <w:t>Excursus on “Life”</w:t>
      </w:r>
      <w:bookmarkEnd w:id="207"/>
      <w:bookmarkEnd w:id="208"/>
      <w:bookmarkEnd w:id="209"/>
      <w:bookmarkEnd w:id="210"/>
      <w:bookmarkEnd w:id="211"/>
      <w:bookmarkEnd w:id="212"/>
      <w:bookmarkEnd w:id="213"/>
      <w:bookmarkEnd w:id="214"/>
      <w:bookmarkEnd w:id="215"/>
    </w:p>
    <w:p w14:paraId="748F32E6" w14:textId="1E50AB3A" w:rsidR="00C230B4" w:rsidRPr="00C230B4" w:rsidRDefault="00C230B4" w:rsidP="00896651">
      <w:pPr>
        <w:pStyle w:val="BT"/>
      </w:pPr>
      <w:bookmarkStart w:id="216" w:name="Life"/>
      <w:bookmarkEnd w:id="216"/>
      <w:r w:rsidRPr="00C230B4">
        <w:t xml:space="preserve">Once again, we must consider the background of the sermon found in the wisdom literature of Proverbs.  Lady Wisdom says that if one will follow “my ways,” he will find blessing and life </w:t>
      </w:r>
      <w:r w:rsidRPr="00C230B4">
        <w:fldChar w:fldCharType="begin"/>
      </w:r>
      <w:r w:rsidRPr="00C230B4">
        <w:instrText>xe “20*Prov. 08\:32”</w:instrText>
      </w:r>
      <w:r w:rsidRPr="00C230B4">
        <w:fldChar w:fldCharType="end"/>
      </w:r>
      <w:r w:rsidRPr="00C230B4">
        <w:t>(Proverbs 8:32-35).  However, one who “hates me” in reality “loves death” (Proverbs 8:36).  Both death and life refer to experiences in this life, not eternity.</w:t>
      </w:r>
    </w:p>
    <w:p w14:paraId="34A08E47" w14:textId="05F775D1" w:rsidR="00C230B4" w:rsidRPr="00C230B4" w:rsidRDefault="00C230B4" w:rsidP="00896651">
      <w:pPr>
        <w:pStyle w:val="BT"/>
      </w:pPr>
      <w:r w:rsidRPr="00C230B4">
        <w:t xml:space="preserve">We are </w:t>
      </w:r>
      <w:r w:rsidR="00E463D8">
        <w:t>told explicitly</w:t>
      </w:r>
      <w:r w:rsidRPr="00C230B4">
        <w:t xml:space="preserve"> that for the believer</w:t>
      </w:r>
      <w:r w:rsidR="00E463D8">
        <w:t>,</w:t>
      </w:r>
      <w:r w:rsidRPr="00C230B4">
        <w:t xml:space="preserve"> the fear of the Lord</w:t>
      </w:r>
      <w:r w:rsidRPr="00C230B4">
        <w:fldChar w:fldCharType="begin"/>
      </w:r>
      <w:r w:rsidRPr="00C230B4">
        <w:instrText xml:space="preserve"> XE “fear of the Lord” </w:instrText>
      </w:r>
      <w:r w:rsidRPr="00C230B4">
        <w:fldChar w:fldCharType="end"/>
      </w:r>
      <w:r w:rsidRPr="00C230B4">
        <w:t xml:space="preserve"> (obedience and trust) leads to life. “</w:t>
      </w:r>
      <w:r w:rsidRPr="00C230B4">
        <w:rPr>
          <w:i/>
        </w:rPr>
        <w:t xml:space="preserve">The fear of the </w:t>
      </w:r>
      <w:r w:rsidRPr="00C230B4">
        <w:rPr>
          <w:i/>
          <w:smallCaps/>
        </w:rPr>
        <w:t>Lord</w:t>
      </w:r>
      <w:r w:rsidRPr="00C230B4">
        <w:rPr>
          <w:i/>
        </w:rPr>
        <w:t xml:space="preserve"> leads to life: Then one rests content, untouched by trouble”</w:t>
      </w:r>
      <w:r w:rsidRPr="00C230B4">
        <w:t xml:space="preserve"> </w:t>
      </w:r>
      <w:r w:rsidRPr="00C230B4">
        <w:fldChar w:fldCharType="begin"/>
      </w:r>
      <w:r w:rsidRPr="00C230B4">
        <w:instrText>xe “20*Prov. 19\:23”</w:instrText>
      </w:r>
      <w:r w:rsidRPr="00C230B4">
        <w:fldChar w:fldCharType="end"/>
      </w:r>
      <w:r w:rsidRPr="00C230B4">
        <w:t xml:space="preserve">(Proverbs </w:t>
      </w:r>
      <w:r w:rsidRPr="00C230B4">
        <w:rPr>
          <w:iCs/>
        </w:rPr>
        <w:t>19:23)</w:t>
      </w:r>
      <w:r w:rsidRPr="00C230B4">
        <w:rPr>
          <w:i/>
        </w:rPr>
        <w:t xml:space="preserve">. </w:t>
      </w:r>
      <w:r w:rsidRPr="00C230B4">
        <w:t>“Life” is defined in the second phrase, not as heaven, but as spiritual contentment in this life. The KJV renders it, “</w:t>
      </w:r>
      <w:r w:rsidRPr="00C230B4">
        <w:rPr>
          <w:i/>
        </w:rPr>
        <w:t>shall abide satisfied</w:t>
      </w:r>
      <w:r w:rsidRPr="00C230B4">
        <w:t xml:space="preserve">.” </w:t>
      </w:r>
      <w:r w:rsidR="00E463D8">
        <w:t>Indeed</w:t>
      </w:r>
      <w:r w:rsidRPr="00C230B4">
        <w:t>, this quality of life is only available to the regenerate. While that may be assumed, it is the daily experience of the believer, not his eternal destiny</w:t>
      </w:r>
      <w:r w:rsidR="00E463D8">
        <w:t>,</w:t>
      </w:r>
      <w:r w:rsidRPr="00C230B4">
        <w:t xml:space="preserve"> which is in view.  One who lives by the Proverbs or by the Sermon on the Mount may find true life, a satisfying life, and the abundant </w:t>
      </w:r>
      <w:r w:rsidRPr="00C230B4">
        <w:rPr>
          <w:i/>
        </w:rPr>
        <w:t>present</w:t>
      </w:r>
      <w:r w:rsidRPr="00C230B4">
        <w:t xml:space="preserve"> dimension of </w:t>
      </w:r>
      <w:r w:rsidRPr="00C230B4">
        <w:rPr>
          <w:i/>
        </w:rPr>
        <w:t>eternal life</w:t>
      </w:r>
      <w:r w:rsidRPr="00C230B4">
        <w:t xml:space="preserve"> which Jesus promised (</w:t>
      </w:r>
      <w:r w:rsidRPr="00C230B4">
        <w:fldChar w:fldCharType="begin"/>
      </w:r>
      <w:r w:rsidRPr="00C230B4">
        <w:instrText>xe “43*Jn. 10\:10”</w:instrText>
      </w:r>
      <w:r w:rsidRPr="00C230B4">
        <w:fldChar w:fldCharType="end"/>
      </w:r>
      <w:r w:rsidRPr="00C230B4">
        <w:t>John 10:10).</w:t>
      </w:r>
      <w:r w:rsidRPr="00C230B4">
        <w:rPr>
          <w:vertAlign w:val="superscript"/>
        </w:rPr>
        <w:footnoteReference w:id="54"/>
      </w:r>
      <w:r w:rsidRPr="00C230B4">
        <w:t xml:space="preserve">  As Jesus tells his disciples, the sage tells his son, “</w:t>
      </w:r>
      <w:r w:rsidRPr="00C230B4">
        <w:rPr>
          <w:i/>
        </w:rPr>
        <w:t>Make level paths for your feet and take only ways that are firm. Do not swerve to the right or the left; keep your foot from evil</w:t>
      </w:r>
      <w:r w:rsidRPr="00C230B4">
        <w:t>” (Proverbs 4:26-70, NIV).</w:t>
      </w:r>
    </w:p>
    <w:p w14:paraId="0E7F02DA" w14:textId="4BA064CD" w:rsidR="00C230B4" w:rsidRPr="00C230B4" w:rsidRDefault="00C230B4" w:rsidP="00896651">
      <w:pPr>
        <w:pStyle w:val="BT"/>
      </w:pPr>
      <w:r w:rsidRPr="00C230B4">
        <w:fldChar w:fldCharType="begin"/>
      </w:r>
      <w:r w:rsidRPr="00C230B4">
        <w:instrText xml:space="preserve">xe “aa*Kidner, Derek” </w:instrText>
      </w:r>
      <w:r w:rsidRPr="00C230B4">
        <w:fldChar w:fldCharType="end"/>
      </w:r>
      <w:r w:rsidRPr="00C230B4">
        <w:t>According to Solomon, the opposite of a rich life now is “death</w:t>
      </w:r>
      <w:r w:rsidR="00D023CE">
        <w:t>.</w:t>
      </w:r>
      <w:r w:rsidR="00D500B7" w:rsidRPr="00C230B4">
        <w:t>”</w:t>
      </w:r>
      <w:r w:rsidR="00D023CE">
        <w:t xml:space="preserve">  He says</w:t>
      </w:r>
      <w:r w:rsidR="00721F5B">
        <w:t>,</w:t>
      </w:r>
      <w:r w:rsidR="00D500B7" w:rsidRPr="00C230B4">
        <w:t xml:space="preserve"> “</w:t>
      </w:r>
      <w:r w:rsidRPr="00C230B4">
        <w:rPr>
          <w:i/>
        </w:rPr>
        <w:t>He who is steadfast in righteousness will attain to life, and he who pursues evil will bring about his own death</w:t>
      </w:r>
      <w:r w:rsidRPr="00C230B4">
        <w:t xml:space="preserve">” </w:t>
      </w:r>
      <w:r w:rsidRPr="00C230B4">
        <w:fldChar w:fldCharType="begin"/>
      </w:r>
      <w:r w:rsidRPr="00C230B4">
        <w:instrText>xe “20*Prov. 11\:19”</w:instrText>
      </w:r>
      <w:r w:rsidRPr="00C230B4">
        <w:fldChar w:fldCharType="end"/>
      </w:r>
      <w:r w:rsidRPr="00C230B4">
        <w:t xml:space="preserve">(Proverbs 11:19).  To be “steadfast in righteousness” is </w:t>
      </w:r>
      <w:r w:rsidR="00721F5B">
        <w:t>to enter the narrow gate and attain to life daily</w:t>
      </w:r>
      <w:r w:rsidRPr="00C230B4">
        <w:t>.  To “pursue evil” is to take the broad way that ends in “death.”</w:t>
      </w:r>
    </w:p>
    <w:p w14:paraId="399D1C7E" w14:textId="5B19E02F" w:rsidR="00C230B4" w:rsidRPr="00C230B4" w:rsidRDefault="00C230B4" w:rsidP="00896651">
      <w:pPr>
        <w:pStyle w:val="BT"/>
      </w:pPr>
      <w:r w:rsidRPr="00C230B4">
        <w:t>“</w:t>
      </w:r>
      <w:r w:rsidRPr="00C230B4">
        <w:rPr>
          <w:i/>
        </w:rPr>
        <w:t>He who guards his lips guards his life, but he who speaks rashly will come to ruin</w:t>
      </w:r>
      <w:r w:rsidRPr="00C230B4">
        <w:t>” (</w:t>
      </w:r>
      <w:r w:rsidRPr="00C230B4">
        <w:fldChar w:fldCharType="begin"/>
      </w:r>
      <w:r w:rsidRPr="00C230B4">
        <w:instrText>xe “20*Prov. 13</w:instrText>
      </w:r>
      <w:r w:rsidR="0002642C">
        <w:instrText>\:03”</w:instrText>
      </w:r>
      <w:r w:rsidRPr="00C230B4">
        <w:fldChar w:fldCharType="end"/>
      </w:r>
      <w:r w:rsidRPr="00C230B4">
        <w:t xml:space="preserve">Proverbs 13:3). The opposite of a rich life is “death” or “ruin” (Gr </w:t>
      </w:r>
      <w:proofErr w:type="spellStart"/>
      <w:r w:rsidRPr="00C230B4">
        <w:rPr>
          <w:i/>
        </w:rPr>
        <w:t>ptoeō</w:t>
      </w:r>
      <w:proofErr w:type="spellEnd"/>
      <w:r w:rsidRPr="00C230B4">
        <w:t xml:space="preserve">, “to tremble, to </w:t>
      </w:r>
      <w:r w:rsidRPr="00C230B4">
        <w:fldChar w:fldCharType="begin"/>
      </w:r>
      <w:r w:rsidRPr="00C230B4">
        <w:instrText xml:space="preserve">xe “aa*Lust, J.” </w:instrText>
      </w:r>
      <w:r w:rsidRPr="00C230B4">
        <w:fldChar w:fldCharType="end"/>
      </w:r>
      <w:r w:rsidRPr="00C230B4">
        <w:t>dismay”).</w:t>
      </w:r>
      <w:r w:rsidRPr="00C230B4">
        <w:rPr>
          <w:vertAlign w:val="superscript"/>
        </w:rPr>
        <w:footnoteReference w:id="55"/>
      </w:r>
      <w:r w:rsidRPr="00C230B4">
        <w:t xml:space="preserve">  </w:t>
      </w:r>
    </w:p>
    <w:p w14:paraId="5B5AE98F" w14:textId="77777777" w:rsidR="00C230B4" w:rsidRPr="00C230B4" w:rsidRDefault="00C230B4" w:rsidP="00896651">
      <w:pPr>
        <w:pStyle w:val="BT"/>
      </w:pPr>
      <w:r w:rsidRPr="00C230B4">
        <w:lastRenderedPageBreak/>
        <w:t>The “truly righteous” in Proverbs refers not to a man’s state of justification, but to the fact that he lives well and has character and wisdom. The opposite of life is physical death or “ruin,” that is, “dismay,” which is the proverbial conclusion to a life lived out of fellowship with God.</w:t>
      </w:r>
    </w:p>
    <w:p w14:paraId="49BF0058" w14:textId="6B84C1E3" w:rsidR="00C230B4" w:rsidRPr="00112D86" w:rsidRDefault="00E463D8" w:rsidP="00896651">
      <w:pPr>
        <w:pStyle w:val="BT"/>
        <w:rPr>
          <w:i/>
          <w:iCs/>
        </w:rPr>
      </w:pPr>
      <w:r>
        <w:t xml:space="preserve">Like the Sermon on the Mount, the “way of life” in Proverbs is not about reaching heaven but about living a meaningful and </w:t>
      </w:r>
      <w:r w:rsidR="002950AA">
        <w:t>whole</w:t>
      </w:r>
      <w:r>
        <w:t xml:space="preserve"> life now. For example, it is not found in the arms of an adulteress: “</w:t>
      </w:r>
      <w:r w:rsidRPr="00112D86">
        <w:rPr>
          <w:i/>
          <w:iCs/>
        </w:rPr>
        <w:t>None who go to her return or attain the paths of life”</w:t>
      </w:r>
      <w:r>
        <w:t xml:space="preserve"> (Proverbs 2:19); “She gives no thought to the way of life; her paths are crooked, but she knows it not” (Proverbs 5:6); “</w:t>
      </w:r>
      <w:r w:rsidRPr="00112D86">
        <w:rPr>
          <w:i/>
          <w:iCs/>
        </w:rPr>
        <w:t>For these commands are a lamp, this teaching is a light, and the corrections of discipline are the way to life”</w:t>
      </w:r>
      <w:r>
        <w:t xml:space="preserve"> (Proverbs 6:23); “</w:t>
      </w:r>
      <w:r w:rsidRPr="00112D86">
        <w:rPr>
          <w:i/>
          <w:iCs/>
        </w:rPr>
        <w:t>She [wisdom] is a tree of life to those who embrace her; those who lay hold of her will be blessed</w:t>
      </w:r>
      <w:r>
        <w:t>” (Proverbs 3:18).</w:t>
      </w:r>
      <w:r w:rsidRPr="00112D86">
        <w:rPr>
          <w:i/>
          <w:iCs/>
        </w:rPr>
        <w:t xml:space="preserve"> Whoever finds wisdom “finds life” </w:t>
      </w:r>
      <w:r>
        <w:t xml:space="preserve">(8:35), </w:t>
      </w:r>
      <w:r w:rsidRPr="00112D86">
        <w:rPr>
          <w:i/>
          <w:iCs/>
        </w:rPr>
        <w:t xml:space="preserve">and </w:t>
      </w:r>
      <w:r w:rsidR="00BE5723">
        <w:rPr>
          <w:i/>
          <w:iCs/>
        </w:rPr>
        <w:t>the one</w:t>
      </w:r>
      <w:r w:rsidR="00BE5723" w:rsidRPr="00112D86">
        <w:rPr>
          <w:i/>
          <w:iCs/>
        </w:rPr>
        <w:t xml:space="preserve"> </w:t>
      </w:r>
      <w:r w:rsidRPr="00112D86">
        <w:rPr>
          <w:i/>
          <w:iCs/>
        </w:rPr>
        <w:t xml:space="preserve">who </w:t>
      </w:r>
      <w:r w:rsidR="00BE5723">
        <w:rPr>
          <w:i/>
          <w:iCs/>
        </w:rPr>
        <w:t>does</w:t>
      </w:r>
      <w:r w:rsidR="00BE5723" w:rsidRPr="00112D86">
        <w:rPr>
          <w:i/>
          <w:iCs/>
        </w:rPr>
        <w:t xml:space="preserve"> </w:t>
      </w:r>
      <w:r w:rsidRPr="00112D86">
        <w:rPr>
          <w:i/>
          <w:iCs/>
        </w:rPr>
        <w:t>not find it “harms himself” and loves “death</w:t>
      </w:r>
      <w:r>
        <w:t>” (8:36). “</w:t>
      </w:r>
      <w:r w:rsidRPr="00112D86">
        <w:rPr>
          <w:i/>
          <w:iCs/>
        </w:rPr>
        <w:t>Leave your simple ways,” counsels the father, “and you will live” (9:5). Clearly, psychological/spiritual life and death, not heaven and eternal separation from God, are in view.</w:t>
      </w:r>
    </w:p>
    <w:p w14:paraId="3F7D114D" w14:textId="360505EC" w:rsidR="00C230B4" w:rsidRPr="00C230B4" w:rsidRDefault="00C230B4" w:rsidP="00896651">
      <w:pPr>
        <w:pStyle w:val="BT"/>
      </w:pPr>
      <w:r w:rsidRPr="00C230B4">
        <w:t>It is clear, says the psalmist, that the narrow way, the way of affliction</w:t>
      </w:r>
      <w:r w:rsidR="00E463D8">
        <w:t>,</w:t>
      </w:r>
      <w:r w:rsidRPr="00C230B4">
        <w:t xml:space="preserve"> has </w:t>
      </w:r>
      <w:r w:rsidR="006B2B80">
        <w:t>excellent</w:t>
      </w:r>
      <w:r w:rsidRPr="00C230B4">
        <w:t xml:space="preserve"> benefits.</w:t>
      </w:r>
    </w:p>
    <w:p w14:paraId="3C0D8EF0" w14:textId="77777777" w:rsidR="00C230B4" w:rsidRPr="00C230B4" w:rsidRDefault="00C230B4" w:rsidP="00AB2267">
      <w:pPr>
        <w:pStyle w:val="QT"/>
      </w:pPr>
      <w:r w:rsidRPr="00C230B4">
        <w:t xml:space="preserve">It is good for me that I was afflicted, that I may learn Your statutes </w:t>
      </w:r>
      <w:r w:rsidRPr="00C230B4">
        <w:fldChar w:fldCharType="begin"/>
      </w:r>
      <w:r w:rsidRPr="00C230B4">
        <w:instrText>xe “19*Ps. 19\:71”</w:instrText>
      </w:r>
      <w:r w:rsidRPr="00C230B4">
        <w:fldChar w:fldCharType="end"/>
      </w:r>
      <w:r w:rsidRPr="00C230B4">
        <w:t xml:space="preserve">(Psalm 119:71). </w:t>
      </w:r>
    </w:p>
    <w:p w14:paraId="6F317077" w14:textId="77777777" w:rsidR="00C230B4" w:rsidRPr="00C230B4" w:rsidRDefault="00C230B4" w:rsidP="00896651">
      <w:pPr>
        <w:pStyle w:val="BT"/>
      </w:pPr>
      <w:r w:rsidRPr="00C230B4">
        <w:t>The writer to the Hebrews agrees,</w:t>
      </w:r>
    </w:p>
    <w:p w14:paraId="35A8853A" w14:textId="1FAF33F8" w:rsidR="00E8525E" w:rsidRPr="00C230B4" w:rsidRDefault="00C230B4" w:rsidP="00AB2267">
      <w:pPr>
        <w:pStyle w:val="QT"/>
      </w:pPr>
      <w:r w:rsidRPr="00C230B4">
        <w:t xml:space="preserve">He disciplines us for our good, so that we may share His holiness. All discipline for the moment seems not to be joyful, but sorrowful; yet to those who have been trained by it, afterwards it yields the peaceful fruit of righteousness </w:t>
      </w:r>
      <w:r w:rsidRPr="00C230B4">
        <w:fldChar w:fldCharType="begin"/>
      </w:r>
      <w:r w:rsidRPr="00C230B4">
        <w:instrText>xe “58*Heb. 12\:10”</w:instrText>
      </w:r>
      <w:r w:rsidRPr="00C230B4">
        <w:fldChar w:fldCharType="end"/>
      </w:r>
      <w:r w:rsidRPr="00C230B4">
        <w:t>(Hebrews 12:10-11; cf. 12:9). To receive goodness from God and to share in His holiness is life indeed!</w:t>
      </w:r>
    </w:p>
    <w:p w14:paraId="648FBA97" w14:textId="77777777" w:rsidR="00C230B4" w:rsidRPr="00C230B4" w:rsidRDefault="00C230B4" w:rsidP="00837213">
      <w:pPr>
        <w:pStyle w:val="H2"/>
      </w:pPr>
      <w:bookmarkStart w:id="217" w:name="_Toc121476906"/>
      <w:bookmarkStart w:id="218" w:name="_Toc145951445"/>
      <w:bookmarkStart w:id="219" w:name="_Toc208412278"/>
      <w:bookmarkStart w:id="220" w:name="_Toc208413678"/>
      <w:bookmarkStart w:id="221" w:name="_Toc210991044"/>
      <w:bookmarkStart w:id="222" w:name="_Toc226192131"/>
      <w:r w:rsidRPr="00C230B4">
        <w:t>Excursus on the Two Foundations (Matthew 7:24-27)</w:t>
      </w:r>
      <w:bookmarkEnd w:id="217"/>
      <w:bookmarkEnd w:id="218"/>
      <w:bookmarkEnd w:id="219"/>
      <w:bookmarkEnd w:id="220"/>
      <w:bookmarkEnd w:id="221"/>
      <w:bookmarkEnd w:id="222"/>
    </w:p>
    <w:p w14:paraId="78F63048" w14:textId="2F5C04B1" w:rsidR="00C230B4" w:rsidRPr="00C230B4" w:rsidRDefault="00C230B4" w:rsidP="00896651">
      <w:pPr>
        <w:pStyle w:val="BT"/>
      </w:pPr>
      <w:r w:rsidRPr="00C230B4">
        <w:t xml:space="preserve">Toward the end of the Sermon on the Mount, Jesus </w:t>
      </w:r>
      <w:r w:rsidR="00BE5723">
        <w:t>contrasts responses to</w:t>
      </w:r>
      <w:r w:rsidRPr="00C230B4">
        <w:t xml:space="preserve"> his word, v. 24 (Gr </w:t>
      </w:r>
      <w:proofErr w:type="spellStart"/>
      <w:r w:rsidRPr="00C230B4">
        <w:rPr>
          <w:i/>
        </w:rPr>
        <w:t>poie</w:t>
      </w:r>
      <w:r w:rsidRPr="003E13B3">
        <w:rPr>
          <w:i/>
          <w:iCs/>
        </w:rPr>
        <w:t>ō</w:t>
      </w:r>
      <w:proofErr w:type="spellEnd"/>
      <w:r w:rsidRPr="00C230B4">
        <w:t>, do deeds, perform</w:t>
      </w:r>
      <w:r w:rsidR="005718E8">
        <w:t>.</w:t>
      </w:r>
      <w:r w:rsidRPr="00C230B4">
        <w:rPr>
          <w:vertAlign w:val="superscript"/>
        </w:rPr>
        <w:footnoteReference w:id="56"/>
      </w:r>
      <w:r w:rsidR="00E94912">
        <w:t xml:space="preserve"> </w:t>
      </w:r>
      <w:r w:rsidR="00BE5723">
        <w:t xml:space="preserve">Every listener </w:t>
      </w:r>
      <w:r w:rsidRPr="00C230B4">
        <w:t>builds his house either on a rock or on sand (v. 26).</w:t>
      </w:r>
    </w:p>
    <w:p w14:paraId="17A73CE9" w14:textId="663EC6BE" w:rsidR="00C230B4" w:rsidRPr="00C230B4" w:rsidRDefault="00585577" w:rsidP="00AB2267">
      <w:pPr>
        <w:pStyle w:val="QT"/>
        <w:rPr>
          <w:sz w:val="22"/>
        </w:rPr>
      </w:pPr>
      <w:r>
        <w:t>“</w:t>
      </w:r>
      <w:r w:rsidR="00C230B4" w:rsidRPr="00585577">
        <w:t xml:space="preserve">Therefore everyone who hears these words of Mine, and </w:t>
      </w:r>
      <w:r w:rsidR="00C230B4" w:rsidRPr="00585577">
        <w:rPr>
          <w:b/>
          <w:bCs/>
        </w:rPr>
        <w:t>acts</w:t>
      </w:r>
      <w:r w:rsidR="00C230B4" w:rsidRPr="00585577">
        <w:t xml:space="preserve"> upon them, may be compared to a wise man, who built his house upon the rock.</w:t>
      </w:r>
      <w:r>
        <w:t xml:space="preserve"> </w:t>
      </w:r>
      <w:r w:rsidR="00C230B4" w:rsidRPr="00C230B4">
        <w:t>And the rain descended, and the floods came, and the winds blew, and burst against that house; and yet it did not fall, for it had been founded upon the rock</w:t>
      </w:r>
      <w:r w:rsidR="006771AB" w:rsidRPr="00C230B4">
        <w:t>.</w:t>
      </w:r>
      <w:r w:rsidR="006771AB">
        <w:t xml:space="preserve"> </w:t>
      </w:r>
      <w:r w:rsidR="00C230B4" w:rsidRPr="00C230B4">
        <w:t xml:space="preserve">And everyone who hears these words of Mine, and </w:t>
      </w:r>
      <w:r w:rsidR="00C230B4" w:rsidRPr="00C230B4">
        <w:rPr>
          <w:b/>
          <w:bCs/>
        </w:rPr>
        <w:t>does not act</w:t>
      </w:r>
      <w:r w:rsidR="00C230B4" w:rsidRPr="00C230B4">
        <w:t xml:space="preserve"> upon them, will be like a foolish man, who built his house upon the sand.</w:t>
      </w:r>
      <w:r w:rsidR="006771AB">
        <w:t>”</w:t>
      </w:r>
      <w:r w:rsidR="00C230B4" w:rsidRPr="00C230B4">
        <w:t xml:space="preserve"> (Matthew 7:24-26, NASB) </w:t>
      </w:r>
    </w:p>
    <w:p w14:paraId="05D868C7" w14:textId="5EF27423" w:rsidR="00C230B4" w:rsidRPr="00C230B4" w:rsidRDefault="00C230B4" w:rsidP="00896651">
      <w:pPr>
        <w:pStyle w:val="BT"/>
      </w:pPr>
      <w:r w:rsidRPr="00C230B4">
        <w:t>When the rains fell</w:t>
      </w:r>
      <w:r w:rsidR="002950AA">
        <w:t>,</w:t>
      </w:r>
      <w:r w:rsidRPr="00C230B4">
        <w:t xml:space="preserve"> and the floods came, the house of the foolish man, which was built on sand, fell (v. 26). Was the foolish man saved or unsaved?  The answer to this question depends on how one answers two others. </w:t>
      </w:r>
    </w:p>
    <w:p w14:paraId="5A383B43" w14:textId="7B782988" w:rsidR="00C230B4" w:rsidRPr="00C230B4" w:rsidRDefault="00C230B4" w:rsidP="00B97B14">
      <w:pPr>
        <w:pStyle w:val="L2"/>
      </w:pPr>
      <w:r w:rsidRPr="00C230B4">
        <w:t xml:space="preserve">(1) </w:t>
      </w:r>
      <w:r w:rsidR="00BE5723">
        <w:t xml:space="preserve"> </w:t>
      </w:r>
      <w:r w:rsidRPr="00C230B4">
        <w:t>What does it mean to “</w:t>
      </w:r>
      <w:r w:rsidRPr="00C230B4">
        <w:rPr>
          <w:i/>
        </w:rPr>
        <w:t>act on My words</w:t>
      </w:r>
      <w:r w:rsidR="00E94912">
        <w:rPr>
          <w:i/>
        </w:rPr>
        <w:t>?</w:t>
      </w:r>
      <w:r w:rsidRPr="00C230B4">
        <w:t xml:space="preserve">”  Does it refer to obeying Christ as a disciple by entering the narrow way of discipleship?  Or does it refer to believing </w:t>
      </w:r>
      <w:r w:rsidR="00E463D8">
        <w:t>in</w:t>
      </w:r>
      <w:r w:rsidRPr="00C230B4">
        <w:t xml:space="preserve"> Christ for salvation?</w:t>
      </w:r>
    </w:p>
    <w:p w14:paraId="3A46502F" w14:textId="7DA466F1" w:rsidR="00C230B4" w:rsidRPr="00C230B4" w:rsidRDefault="00C230B4" w:rsidP="00B97B14">
      <w:pPr>
        <w:pStyle w:val="L2"/>
      </w:pPr>
      <w:r w:rsidRPr="00C230B4">
        <w:t xml:space="preserve">(2) </w:t>
      </w:r>
      <w:r w:rsidR="00BE5723">
        <w:t xml:space="preserve"> </w:t>
      </w:r>
      <w:r w:rsidRPr="00C230B4">
        <w:t xml:space="preserve">What is the nature of the judgment of the torrent, rain, and floods?  Does it refer to a temporal ruin on one’s life leading to a negative consequence at the </w:t>
      </w:r>
      <w:r w:rsidR="00BE5723">
        <w:t>J</w:t>
      </w:r>
      <w:r w:rsidRPr="00C230B4">
        <w:t>udgment Seat of Christ?  Or, does it refer to final damnation?</w:t>
      </w:r>
    </w:p>
    <w:p w14:paraId="367EE28F" w14:textId="6D013741" w:rsidR="00C230B4" w:rsidRPr="00C230B4" w:rsidRDefault="00C230B4" w:rsidP="00896651">
      <w:pPr>
        <w:pStyle w:val="BT"/>
      </w:pPr>
      <w:r w:rsidRPr="00C230B4">
        <w:t>Experimentalists answer the first question</w:t>
      </w:r>
      <w:r w:rsidR="00E463D8">
        <w:t>,</w:t>
      </w:r>
      <w:r w:rsidRPr="00C230B4">
        <w:t xml:space="preserve"> saying it is a call to salvation.  However, </w:t>
      </w:r>
      <w:r w:rsidR="00BE5723">
        <w:t xml:space="preserve">this </w:t>
      </w:r>
      <w:r w:rsidR="00E463D8">
        <w:t xml:space="preserve">is a passage about “acting” (Gr </w:t>
      </w:r>
      <w:proofErr w:type="spellStart"/>
      <w:r w:rsidR="00E463D8" w:rsidRPr="00E463D8">
        <w:rPr>
          <w:i/>
          <w:iCs/>
        </w:rPr>
        <w:t>poieō</w:t>
      </w:r>
      <w:proofErr w:type="spellEnd"/>
      <w:r w:rsidR="00E463D8">
        <w:t>), not “believing” (Gr</w:t>
      </w:r>
      <w:r w:rsidR="00E463D8" w:rsidRPr="00E463D8">
        <w:rPr>
          <w:i/>
          <w:iCs/>
        </w:rPr>
        <w:t xml:space="preserve"> </w:t>
      </w:r>
      <w:proofErr w:type="spellStart"/>
      <w:r w:rsidR="00E463D8" w:rsidRPr="00E463D8">
        <w:rPr>
          <w:i/>
          <w:iCs/>
        </w:rPr>
        <w:t>pisteuō</w:t>
      </w:r>
      <w:proofErr w:type="spellEnd"/>
      <w:r w:rsidR="00E463D8">
        <w:t>) in</w:t>
      </w:r>
      <w:r w:rsidRPr="00C230B4">
        <w:t xml:space="preserve"> Christ for salvation.  It is about obedience to Christ by living out the kingdom way of living </w:t>
      </w:r>
      <w:r w:rsidR="00E463D8">
        <w:t>outlined in</w:t>
      </w:r>
      <w:r w:rsidRPr="00C230B4">
        <w:t xml:space="preserve"> the Sermon on the Mount, following the narrow way and finding “life.”</w:t>
      </w:r>
    </w:p>
    <w:p w14:paraId="3CC6465D" w14:textId="03D600BF" w:rsidR="00C230B4" w:rsidRPr="00C230B4" w:rsidRDefault="00C230B4" w:rsidP="00896651">
      <w:pPr>
        <w:pStyle w:val="BT"/>
      </w:pPr>
      <w:r w:rsidRPr="00C230B4">
        <w:t>Regarding the second question, the torrent, wind, and flood</w:t>
      </w:r>
      <w:r w:rsidR="00E463D8">
        <w:t xml:space="preserve"> obviously do not refer to final damnation;</w:t>
      </w:r>
      <w:r w:rsidRPr="00C230B4">
        <w:t xml:space="preserve"> the </w:t>
      </w:r>
      <w:r w:rsidR="00E64B37">
        <w:t>entire context of the Sermon suggests that these are metaphors</w:t>
      </w:r>
      <w:r w:rsidRPr="00C230B4">
        <w:t xml:space="preserve"> for entering the narrow way and avoiding destruction, that is, ruin in this life.</w:t>
      </w:r>
    </w:p>
    <w:bookmarkEnd w:id="1"/>
    <w:bookmarkEnd w:id="2"/>
    <w:bookmarkEnd w:id="3"/>
    <w:bookmarkEnd w:id="4"/>
    <w:bookmarkEnd w:id="5"/>
    <w:bookmarkEnd w:id="6"/>
    <w:bookmarkEnd w:id="7"/>
    <w:bookmarkEnd w:id="8"/>
    <w:bookmarkEnd w:id="9"/>
    <w:bookmarkEnd w:id="10"/>
    <w:p w14:paraId="5CD64A55" w14:textId="5A3B702E" w:rsidR="00C230B4" w:rsidRPr="00C230B4" w:rsidRDefault="00C230B4" w:rsidP="001D0530">
      <w:pPr>
        <w:pStyle w:val="H1W"/>
      </w:pPr>
    </w:p>
    <w:sectPr w:rsidR="00C230B4" w:rsidRPr="00C230B4" w:rsidSect="00852486">
      <w:headerReference w:type="even" r:id="rId11"/>
      <w:headerReference w:type="default" r:id="rId12"/>
      <w:headerReference w:type="first" r:id="rId13"/>
      <w:type w:val="nextColumn"/>
      <w:pgSz w:w="11520" w:h="14400" w:code="123"/>
      <w:pgMar w:top="720" w:right="720" w:bottom="576" w:left="1267" w:header="720" w:footer="720" w:gutter="288"/>
      <w:pgNumType w:start="15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427A7E" w14:textId="77777777" w:rsidR="0018092F" w:rsidRDefault="0018092F">
      <w:r>
        <w:separator/>
      </w:r>
    </w:p>
  </w:endnote>
  <w:endnote w:type="continuationSeparator" w:id="0">
    <w:p w14:paraId="059FD27D" w14:textId="77777777" w:rsidR="0018092F" w:rsidRDefault="0018092F">
      <w:r>
        <w:continuationSeparator/>
      </w:r>
    </w:p>
  </w:endnote>
  <w:endnote w:type="continuationNotice" w:id="1">
    <w:p w14:paraId="34574673" w14:textId="77777777" w:rsidR="0018092F" w:rsidRDefault="001809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10B29D7-AC64-7C49-94AA-50E694F72BD0}"/>
  </w:font>
  <w:font w:name="Times New Roman">
    <w:panose1 w:val="02020603050405020304"/>
    <w:charset w:val="00"/>
    <w:family w:val="roman"/>
    <w:pitch w:val="variable"/>
    <w:sig w:usb0="E0002EFF" w:usb1="C000785B" w:usb2="00000009" w:usb3="00000000" w:csb0="000001FF" w:csb1="00000000"/>
    <w:embedRegular r:id="rId2" w:fontKey="{09510632-9824-0341-9BE5-913DCF5F0841}"/>
    <w:embedBold r:id="rId3" w:fontKey="{E6D38ED2-1230-BD4B-A4BD-9E7647749873}"/>
    <w:embedItalic r:id="rId4" w:fontKey="{7C1992F1-01A5-1449-856C-9868314B64BB}"/>
    <w:embedBoldItalic r:id="rId5" w:fontKey="{41183492-D554-504B-92E2-60CF0DAD361A}"/>
  </w:font>
  <w:font w:name="Courier New">
    <w:panose1 w:val="02070309020205020404"/>
    <w:charset w:val="00"/>
    <w:family w:val="modern"/>
    <w:pitch w:val="fixed"/>
    <w:sig w:usb0="E0002EFF" w:usb1="C0007843" w:usb2="00000009" w:usb3="00000000" w:csb0="000001FF" w:csb1="00000000"/>
    <w:embedRegular r:id="rId6" w:fontKey="{5357DC94-28DF-054F-B7AD-92B39AE31CE3}"/>
  </w:font>
  <w:font w:name="Wingdings">
    <w:panose1 w:val="05000000000000000000"/>
    <w:charset w:val="4D"/>
    <w:family w:val="decorative"/>
    <w:pitch w:val="variable"/>
    <w:sig w:usb0="00000003" w:usb1="00000000" w:usb2="00000000" w:usb3="00000000" w:csb0="80000001" w:csb1="00000000"/>
    <w:embedRegular r:id="rId7" w:fontKey="{E93A6846-C462-2B46-89F4-CBBEE33D55C0}"/>
  </w:font>
  <w:font w:name="Arial">
    <w:panose1 w:val="020B0604020202020204"/>
    <w:charset w:val="00"/>
    <w:family w:val="swiss"/>
    <w:pitch w:val="variable"/>
    <w:sig w:usb0="E0002EFF" w:usb1="C000785B" w:usb2="00000009" w:usb3="00000000" w:csb0="000001FF" w:csb1="00000000"/>
    <w:embedRegular r:id="rId8" w:fontKey="{6273B06B-69E9-D14B-AFBA-2532944EE871}"/>
    <w:embedBold r:id="rId9" w:fontKey="{61DB9EF6-161C-CD43-8231-918213CBE09C}"/>
    <w:embedItalic r:id="rId10" w:fontKey="{68B5492E-6D25-4C4C-BC84-74F1C6CEE70D}"/>
    <w:embedBoldItalic r:id="rId11" w:fontKey="{E93DF800-C954-C04F-A223-8D8779BB221C}"/>
  </w:font>
  <w:font w:name="Times">
    <w:altName w:val="Times New Roman"/>
    <w:panose1 w:val="00000500000000020000"/>
    <w:charset w:val="00"/>
    <w:family w:val="auto"/>
    <w:pitch w:val="variable"/>
    <w:sig w:usb0="00000003" w:usb1="00000000" w:usb2="00000000" w:usb3="00000000" w:csb0="00000001" w:csb1="00000000"/>
    <w:embedBold r:id="rId13" w:fontKey="{D06BC250-4321-F548-AA1F-5EE0CFFC7805}"/>
    <w:embedItalic r:id="rId14" w:fontKey="{B1D9D65A-81DF-004D-BA01-FAE9D6F32B8A}"/>
    <w:embedBoldItalic r:id="rId15" w:fontKey="{CD0079E1-3820-F04B-A0E9-BCDA8BFEA2EB}"/>
  </w:font>
  <w:font w:name="Calibri">
    <w:panose1 w:val="020F0502020204030204"/>
    <w:charset w:val="00"/>
    <w:family w:val="swiss"/>
    <w:pitch w:val="variable"/>
    <w:sig w:usb0="E4002EFF" w:usb1="C200247B" w:usb2="00000009" w:usb3="00000000" w:csb0="000001FF" w:csb1="00000000"/>
    <w:embedRegular r:id="rId16" w:fontKey="{7A4B959B-5618-0948-BC53-77CB3F3B86C8}"/>
    <w:embedBold r:id="rId17" w:fontKey="{ED7CCC64-70CB-0B4D-863A-FDF01916FDF3}"/>
    <w:embedItalic r:id="rId18" w:fontKey="{6ADCD123-DDEB-FD4E-9FAD-266788BB59AD}"/>
    <w:embedBoldItalic r:id="rId19" w:fontKey="{DCCAC1DE-1EEA-914C-839C-CA86CB0E92B4}"/>
  </w:font>
  <w:font w:name="GraecaII">
    <w:altName w:val="Symbol"/>
    <w:panose1 w:val="020B0604020202020204"/>
    <w:charset w:val="02"/>
    <w:family w:val="auto"/>
    <w:pitch w:val="variable"/>
    <w:sig w:usb0="00000000" w:usb1="10000000" w:usb2="00000000" w:usb3="00000000" w:csb0="80000000" w:csb1="00000000"/>
  </w:font>
  <w:font w:name="Abyssinica SIL">
    <w:altName w:val="Arial"/>
    <w:panose1 w:val="020B0604020202020204"/>
    <w:charset w:val="00"/>
    <w:family w:val="auto"/>
    <w:pitch w:val="variable"/>
    <w:sig w:usb0="8000006F" w:usb1="1000A00B" w:usb2="00000800" w:usb3="00000000" w:csb0="00000001" w:csb1="00000000"/>
  </w:font>
  <w:font w:name="Tahoma">
    <w:panose1 w:val="020B0604030504040204"/>
    <w:charset w:val="00"/>
    <w:family w:val="swiss"/>
    <w:pitch w:val="variable"/>
    <w:sig w:usb0="E1002EFF" w:usb1="C000605B" w:usb2="00000029" w:usb3="00000000" w:csb0="000101FF" w:csb1="00000000"/>
    <w:embedRegular r:id="rId22" w:fontKey="{0FEB5F53-36CB-7940-95D9-8135AF6926DE}"/>
  </w:font>
  <w:font w:name="Consolas">
    <w:panose1 w:val="020B0609020204030204"/>
    <w:charset w:val="00"/>
    <w:family w:val="modern"/>
    <w:pitch w:val="fixed"/>
    <w:sig w:usb0="E10002FF" w:usb1="4000FCFF" w:usb2="00000009" w:usb3="00000000" w:csb0="0000019F" w:csb1="00000000"/>
    <w:embedRegular r:id="rId23" w:fontKey="{BFFA8ABF-E04C-AA4E-87EB-AA51F30F045F}"/>
  </w:font>
  <w:font w:name="Cambria">
    <w:panose1 w:val="02040503050406030204"/>
    <w:charset w:val="00"/>
    <w:family w:val="roman"/>
    <w:pitch w:val="variable"/>
    <w:sig w:usb0="E00006FF" w:usb1="420024FF" w:usb2="02000000" w:usb3="00000000" w:csb0="0000019F" w:csb1="00000000"/>
    <w:embedRegular r:id="rId24" w:fontKey="{A6ADFCE2-8B4B-1A4D-BBA6-BC11B05CE3F2}"/>
    <w:embedBold r:id="rId25" w:fontKey="{19118866-30BA-2247-BAAE-C1B676012CC3}"/>
  </w:font>
  <w:font w:name="SimSun">
    <w:altName w:val="宋体"/>
    <w:panose1 w:val="02010600030101010101"/>
    <w:charset w:val="86"/>
    <w:family w:val="auto"/>
    <w:pitch w:val="variable"/>
    <w:sig w:usb0="00000203" w:usb1="288F0000" w:usb2="00000016" w:usb3="00000000" w:csb0="00040001" w:csb1="00000000"/>
  </w:font>
  <w:font w:name="HebraicaII">
    <w:panose1 w:val="020B0604020202020204"/>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68766B" w14:textId="77777777" w:rsidR="0018092F" w:rsidRDefault="0018092F">
      <w:r>
        <w:separator/>
      </w:r>
    </w:p>
  </w:footnote>
  <w:footnote w:type="continuationSeparator" w:id="0">
    <w:p w14:paraId="50AD45BD" w14:textId="77777777" w:rsidR="0018092F" w:rsidRDefault="0018092F">
      <w:r>
        <w:continuationSeparator/>
      </w:r>
    </w:p>
  </w:footnote>
  <w:footnote w:type="continuationNotice" w:id="1">
    <w:p w14:paraId="57004D7F" w14:textId="77777777" w:rsidR="0018092F" w:rsidRDefault="0018092F">
      <w:pPr>
        <w:spacing w:after="0" w:line="240" w:lineRule="auto"/>
      </w:pPr>
    </w:p>
  </w:footnote>
  <w:footnote w:id="2">
    <w:p w14:paraId="21CE8D7B" w14:textId="771591BB" w:rsidR="00C230B4" w:rsidRDefault="00C230B4" w:rsidP="00C230B4">
      <w:pPr>
        <w:pStyle w:val="FootnoteBase"/>
      </w:pPr>
      <w:r>
        <w:rPr>
          <w:rStyle w:val="FootnoteReference"/>
        </w:rPr>
        <w:footnoteRef/>
      </w:r>
      <w:r>
        <w:t xml:space="preserve"> </w:t>
      </w:r>
      <w:r w:rsidRPr="002D7F6D">
        <w:t xml:space="preserve">Paul tells us </w:t>
      </w:r>
      <w:r>
        <w:t xml:space="preserve">some ingredients of a gospel </w:t>
      </w:r>
      <w:r w:rsidR="00000B5F">
        <w:t>message</w:t>
      </w:r>
      <w:r w:rsidR="00000B5F" w:rsidRPr="002D7F6D">
        <w:t>,</w:t>
      </w:r>
      <w:r w:rsidR="00000B5F">
        <w:t xml:space="preserve"> </w:t>
      </w:r>
      <w:r w:rsidR="00000B5F" w:rsidRPr="002D7F6D">
        <w:t>“</w:t>
      </w:r>
      <w:r w:rsidRPr="00510A4A">
        <w:t xml:space="preserve">I make known to you, brethren, the gospel which I preached to you, which also you received </w:t>
      </w:r>
      <w:r>
        <w:t>. . .</w:t>
      </w:r>
      <w:r w:rsidRPr="00510A4A">
        <w:t xml:space="preserve"> </w:t>
      </w:r>
      <w:r>
        <w:t xml:space="preserve"> </w:t>
      </w:r>
      <w:r w:rsidRPr="00510A4A">
        <w:t xml:space="preserve">For I delivered to you as of first importance what I also received, that Christ died for our sins according to the </w:t>
      </w:r>
      <w:r>
        <w:t>Scriptures</w:t>
      </w:r>
      <w:r w:rsidRPr="00510A4A">
        <w:t xml:space="preserve">, and that He was buried, and that He was raised on the third day according to the </w:t>
      </w:r>
      <w:r>
        <w:t>Scriptures</w:t>
      </w:r>
      <w:r w:rsidRPr="007A2BEA">
        <w:fldChar w:fldCharType="begin"/>
      </w:r>
      <w:r w:rsidRPr="007A2BEA">
        <w:instrText xml:space="preserve">xe </w:instrText>
      </w:r>
      <w:r>
        <w:instrText>“46</w:instrText>
      </w:r>
      <w:r w:rsidRPr="007A2BEA">
        <w:instrText>*</w:instrText>
      </w:r>
      <w:r>
        <w:instrText>1 Cor. 15</w:instrText>
      </w:r>
      <w:r w:rsidRPr="007A2BEA">
        <w:instrText>\:</w:instrText>
      </w:r>
      <w:r>
        <w:instrText>3-4”</w:instrText>
      </w:r>
      <w:r w:rsidRPr="007A2BEA">
        <w:fldChar w:fldCharType="end"/>
      </w:r>
      <w:r>
        <w:t xml:space="preserve">” (1 </w:t>
      </w:r>
      <w:r w:rsidR="00000B5F">
        <w:t xml:space="preserve">Corinthians </w:t>
      </w:r>
      <w:r w:rsidR="00000B5F" w:rsidRPr="002D7F6D">
        <w:t>15</w:t>
      </w:r>
      <w:r w:rsidRPr="002D7F6D">
        <w:t>:3-4).</w:t>
      </w:r>
      <w:r>
        <w:t xml:space="preserve"> Neither is Lloyd-Jones’ gospel consistent with what Jesus taught, “</w:t>
      </w:r>
      <w:r w:rsidRPr="00510A4A">
        <w:t>For God so loved the world, that He gave His only begotten Son, that whoever believes in Him shall not perish, but have eternal life</w:t>
      </w:r>
      <w:r w:rsidRPr="002D7F6D">
        <w:t>.</w:t>
      </w:r>
      <w:r>
        <w:t>”</w:t>
      </w:r>
      <w:r w:rsidRPr="002D7F6D">
        <w:t xml:space="preserve">  </w:t>
      </w:r>
      <w:r>
        <w:t>T</w:t>
      </w:r>
      <w:r w:rsidRPr="002D7F6D">
        <w:t>he parable of the broad and narrow way</w:t>
      </w:r>
      <w:r>
        <w:t xml:space="preserve"> makes no mention of any of these things</w:t>
      </w:r>
      <w:r w:rsidRPr="002D7F6D">
        <w:t xml:space="preserve">.  </w:t>
      </w:r>
      <w:r w:rsidR="0092357D">
        <w:t xml:space="preserve">See </w:t>
      </w:r>
      <w:r w:rsidR="0092357D">
        <w:rPr>
          <w:noProof/>
        </w:rPr>
        <w:t xml:space="preserve">Martyn Lloyd-Jones, </w:t>
      </w:r>
      <w:r w:rsidR="0092357D" w:rsidRPr="00D8694C">
        <w:rPr>
          <w:i/>
          <w:noProof/>
        </w:rPr>
        <w:t>Studies in the Sermon on the Mount</w:t>
      </w:r>
      <w:r w:rsidR="0092357D">
        <w:rPr>
          <w:noProof/>
        </w:rPr>
        <w:t xml:space="preserve"> (Grand Rapids: Wm. B. Eerdmans Publishing Co., 1971).</w:t>
      </w:r>
    </w:p>
  </w:footnote>
  <w:footnote w:id="3">
    <w:p w14:paraId="0E2A5CA5" w14:textId="5EC75549" w:rsidR="00C2690B" w:rsidRDefault="00C2690B">
      <w:pPr>
        <w:pStyle w:val="FootnoteText"/>
      </w:pPr>
      <w:r>
        <w:rPr>
          <w:rStyle w:val="FootnoteReference"/>
        </w:rPr>
        <w:footnoteRef/>
      </w:r>
      <w:r>
        <w:t xml:space="preserve"> James Montgomery Boice, </w:t>
      </w:r>
      <w:r w:rsidRPr="0002642C">
        <w:rPr>
          <w:i/>
        </w:rPr>
        <w:t>The Sermon on the Mount</w:t>
      </w:r>
      <w:r>
        <w:t xml:space="preserve"> (</w:t>
      </w:r>
      <w:r w:rsidRPr="0002642C">
        <w:t>Grand Rapids,: Zondervan Publishing House, 1972</w:t>
      </w:r>
      <w:r>
        <w:t>).</w:t>
      </w:r>
    </w:p>
  </w:footnote>
  <w:footnote w:id="4">
    <w:p w14:paraId="18F02765" w14:textId="77777777" w:rsidR="00C230B4" w:rsidRDefault="00C230B4" w:rsidP="00C230B4">
      <w:pPr>
        <w:pStyle w:val="FootnoteBase"/>
      </w:pPr>
      <w:r>
        <w:rPr>
          <w:rStyle w:val="FootnoteReference"/>
        </w:rPr>
        <w:footnoteRef/>
      </w:r>
      <w:r>
        <w:t xml:space="preserve"> Ibid., 237-38.</w:t>
      </w:r>
    </w:p>
  </w:footnote>
  <w:footnote w:id="5">
    <w:p w14:paraId="4032A657" w14:textId="77777777" w:rsidR="00C230B4" w:rsidRDefault="00C230B4" w:rsidP="00C230B4">
      <w:pPr>
        <w:pStyle w:val="FootnoteBase"/>
      </w:pPr>
      <w:r>
        <w:rPr>
          <w:rStyle w:val="FootnoteReference"/>
        </w:rPr>
        <w:footnoteRef/>
      </w:r>
      <w:r>
        <w:t xml:space="preserve"> Ibid., 238.</w:t>
      </w:r>
    </w:p>
  </w:footnote>
  <w:footnote w:id="6">
    <w:p w14:paraId="722435CA" w14:textId="77777777" w:rsidR="00C230B4" w:rsidRDefault="00C230B4" w:rsidP="00C230B4">
      <w:pPr>
        <w:pStyle w:val="FootnoteBase"/>
      </w:pPr>
      <w:r>
        <w:rPr>
          <w:rStyle w:val="FootnoteReference"/>
        </w:rPr>
        <w:footnoteRef/>
      </w:r>
      <w:r>
        <w:t xml:space="preserve"> Ibid., 230.</w:t>
      </w:r>
    </w:p>
  </w:footnote>
  <w:footnote w:id="7">
    <w:p w14:paraId="72306C95" w14:textId="77777777" w:rsidR="00C230B4" w:rsidRDefault="00C230B4" w:rsidP="00C230B4">
      <w:pPr>
        <w:pStyle w:val="FootnoteBase"/>
      </w:pPr>
      <w:r>
        <w:rPr>
          <w:rStyle w:val="FootnoteReference"/>
        </w:rPr>
        <w:footnoteRef/>
      </w:r>
      <w:r>
        <w:t xml:space="preserve"> Ibid., 238.</w:t>
      </w:r>
    </w:p>
  </w:footnote>
  <w:footnote w:id="8">
    <w:p w14:paraId="46C2870A" w14:textId="77777777" w:rsidR="00C230B4" w:rsidRDefault="00C230B4" w:rsidP="00C230B4">
      <w:pPr>
        <w:pStyle w:val="FootnoteBase"/>
      </w:pPr>
      <w:r>
        <w:rPr>
          <w:rStyle w:val="FootnoteReference"/>
        </w:rPr>
        <w:footnoteRef/>
      </w:r>
      <w:r>
        <w:t xml:space="preserve"> Ibid., 238.</w:t>
      </w:r>
    </w:p>
  </w:footnote>
  <w:footnote w:id="9">
    <w:p w14:paraId="2FC36EAA" w14:textId="08530211" w:rsidR="00C230B4" w:rsidRDefault="00C230B4" w:rsidP="00C230B4">
      <w:pPr>
        <w:pStyle w:val="FootnoteBase"/>
      </w:pPr>
      <w:r>
        <w:rPr>
          <w:rStyle w:val="FootnoteReference"/>
        </w:rPr>
        <w:footnoteRef/>
      </w:r>
      <w:r>
        <w:t xml:space="preserve"> Luz and Koester, for example, tell their readers, “Salvation depends upon this way.”  They believe that the passage is addressed to believers in Jesus but that believers should not assume they have assurance of salvation.  They could fall away</w:t>
      </w:r>
      <w:r w:rsidRPr="00BD15FE">
        <w:rPr>
          <w:rStyle w:val="EN"/>
        </w:rPr>
        <w:fldChar w:fldCharType="begin"/>
      </w:r>
      <w:r w:rsidRPr="00BD15FE">
        <w:rPr>
          <w:rStyle w:val="EN"/>
        </w:rPr>
        <w:instrText xml:space="preserve">xe </w:instrText>
      </w:r>
      <w:r>
        <w:rPr>
          <w:rStyle w:val="EN"/>
        </w:rPr>
        <w:instrText>“aa*Luz</w:instrText>
      </w:r>
      <w:r w:rsidRPr="00BD15FE">
        <w:rPr>
          <w:rStyle w:val="EN"/>
        </w:rPr>
        <w:instrText xml:space="preserve">, </w:instrText>
      </w:r>
      <w:r>
        <w:rPr>
          <w:rStyle w:val="EN"/>
        </w:rPr>
        <w:instrText>Ulrich”</w:instrText>
      </w:r>
      <w:r w:rsidRPr="00BD15FE">
        <w:rPr>
          <w:rStyle w:val="EN"/>
        </w:rPr>
        <w:fldChar w:fldCharType="end"/>
      </w:r>
      <w:r>
        <w:t xml:space="preserve"> and only those believers who follow the narrow way will ultimately be saved.  </w:t>
      </w:r>
      <w:r>
        <w:fldChar w:fldCharType="begin"/>
      </w:r>
      <w:r w:rsidR="002D77F0">
        <w:instrText xml:space="preserve"> ADDIN EN.CITE &lt;EndNote&gt;&lt;Cite&gt;&lt;Author&gt;Luz&lt;/Author&gt;&lt;Year&gt;2007&lt;/Year&gt;&lt;RecNum&gt;340&lt;/RecNum&gt;&lt;Pages&gt;373&lt;/Pages&gt;&lt;DisplayText&gt;Luz and Koester, &lt;style face="italic"&gt;Matthew 1-7: A Commentary&lt;/style&gt;: 373.&lt;/DisplayText&gt;&lt;record&gt;&lt;rec-number&gt;340&lt;/rec-number&gt;&lt;foreign-keys&gt;&lt;key app="EN" db-id="s5txsa5w3r5dx8exra7vfx9yrva9dxvtf0tw" timestamp="0"&gt;340&lt;/key&gt;&lt;/foreign-keys&gt;&lt;ref-type name="Book"&gt;6&lt;/ref-type&gt;&lt;contributors&gt;&lt;authors&gt;&lt;author&gt;Luz, Ulrich&lt;/author&gt;&lt;author&gt;Koester, Helmut&lt;/author&gt;&lt;/authors&gt;&lt;/contributors&gt;&lt;titles&gt;&lt;title&gt;Matthew 1-7: A Commentary&lt;/title&gt;&lt;secondary-title&gt;Hermeneia&lt;/secondary-title&gt;&lt;/titles&gt;&lt;pages&gt;xxxvii, 432 p.&lt;/pages&gt;&lt;edition&gt;rev&lt;/edition&gt;&lt;keywords&gt;&lt;keyword&gt;Bible.&lt;/keyword&gt;&lt;/keywords&gt;&lt;dates&gt;&lt;year&gt;2007&lt;/year&gt;&lt;/dates&gt;&lt;pub-location&gt;Minneapolis&lt;/pub-location&gt;&lt;publisher&gt;Fortress Press&lt;/publisher&gt;&lt;isbn&gt;0800660994&amp;#xD;9780800660994&lt;/isbn&gt;&lt;accession-num&gt;ocm71004162&lt;/accession-num&gt;&lt;urls&gt;&lt;related-urls&gt;&lt;url&gt;http://www.loc.gov/catdir/toc/ecip0619/2006026161.html&lt;/url&gt;&lt;/related-urls&gt;&lt;/urls&gt;&lt;/record&gt;&lt;/Cite&gt;&lt;/EndNote&gt;</w:instrText>
      </w:r>
      <w:r>
        <w:fldChar w:fldCharType="separate"/>
      </w:r>
      <w:r>
        <w:rPr>
          <w:noProof/>
        </w:rPr>
        <w:t xml:space="preserve">Luz and Koester, </w:t>
      </w:r>
      <w:r w:rsidRPr="00CC28B8">
        <w:rPr>
          <w:i/>
          <w:noProof/>
        </w:rPr>
        <w:t>Matthew 1-7: A Commentary</w:t>
      </w:r>
      <w:r>
        <w:rPr>
          <w:noProof/>
        </w:rPr>
        <w:t>: 373.</w:t>
      </w:r>
      <w:r>
        <w:fldChar w:fldCharType="end"/>
      </w:r>
      <w:r>
        <w:t xml:space="preserve">  They attempt to insert the idea of grace into their works-salvation by claiming that salvation in Matthew is a synergism between works and grace and that grace is provided in that the Sermon gives “the impulse and direction for action.”</w:t>
      </w:r>
    </w:p>
  </w:footnote>
  <w:footnote w:id="10">
    <w:p w14:paraId="27C2559E" w14:textId="395EA7B9" w:rsidR="00C230B4" w:rsidRDefault="00C230B4" w:rsidP="00C230B4">
      <w:pPr>
        <w:pStyle w:val="FootnoteBase"/>
      </w:pPr>
      <w:r>
        <w:rPr>
          <w:rStyle w:val="FootnoteReference"/>
        </w:rPr>
        <w:footnoteRef/>
      </w:r>
      <w:r>
        <w:t xml:space="preserve"> He asked God to make him “walk in the path” of God’s commandments; “revive me in your ways” (vv. 35, 37).  He wanted God to grant him a rich “life” (v.</w:t>
      </w:r>
      <w:r w:rsidR="000E3E93">
        <w:t xml:space="preserve"> </w:t>
      </w:r>
      <w:r>
        <w:t>77), just as Jesus promised “life” to the man who entered the narrow gate and followed the narrow way.  Additional parallels are found in the psalmist’s statement, “</w:t>
      </w:r>
      <w:r w:rsidRPr="0032596F">
        <w:rPr>
          <w:i/>
        </w:rPr>
        <w:t>Before I was afflicted, I went astray</w:t>
      </w:r>
      <w:r>
        <w:t xml:space="preserve">” (v. 67).  The psalmist says that he will keep his feet from every “evil way” (similar to the broad way of Matthew 7:13) and hate every “false way” </w:t>
      </w:r>
      <w:r w:rsidRPr="00761E35">
        <w:fldChar w:fldCharType="begin"/>
      </w:r>
      <w:r w:rsidRPr="00761E35">
        <w:instrText xml:space="preserve">xe </w:instrText>
      </w:r>
      <w:r>
        <w:instrText>“19</w:instrText>
      </w:r>
      <w:r w:rsidRPr="00761E35">
        <w:instrText>*</w:instrText>
      </w:r>
      <w:r>
        <w:instrText>Ps. 19</w:instrText>
      </w:r>
      <w:r w:rsidRPr="00761E35">
        <w:instrText>\:</w:instrText>
      </w:r>
      <w:r>
        <w:instrText>10”</w:instrText>
      </w:r>
      <w:r w:rsidRPr="00761E35">
        <w:fldChar w:fldCharType="end"/>
      </w:r>
      <w:r>
        <w:t xml:space="preserve">(Psalm 119:104).  As Jesus put it, the broad way leads to “destruction.”  When God’s compassion comes to the psalmist, he will “live,” that is, live richly; he will flourish.  The gate that is entered is the entry point into a path, a way of life.  </w:t>
      </w:r>
      <w:r w:rsidRPr="002D7F6D">
        <w:t xml:space="preserve">In what appears to be a particularly </w:t>
      </w:r>
      <w:r>
        <w:t>glaring e</w:t>
      </w:r>
      <w:r w:rsidRPr="002D7F6D">
        <w:t>xample of importing one</w:t>
      </w:r>
      <w:r>
        <w:t>’</w:t>
      </w:r>
      <w:r w:rsidRPr="002D7F6D">
        <w:t xml:space="preserve">s theology into the text, Carson </w:t>
      </w:r>
      <w:r>
        <w:t>writes</w:t>
      </w:r>
      <w:r w:rsidRPr="002D7F6D">
        <w:t xml:space="preserve">, </w:t>
      </w:r>
      <w:r>
        <w:t>“</w:t>
      </w:r>
      <w:r w:rsidRPr="002D7F6D">
        <w:t xml:space="preserve">Jesus is not encouraging committed disciples, </w:t>
      </w:r>
      <w:r>
        <w:t>‘</w:t>
      </w:r>
      <w:r w:rsidRPr="002D7F6D">
        <w:t>Christians,</w:t>
      </w:r>
      <w:r>
        <w:t>’</w:t>
      </w:r>
      <w:r w:rsidRPr="002D7F6D">
        <w:t xml:space="preserve"> to press on along the narrow way and be rewarded in the way marked by persecution and rewarded in the end. Jesus</w:t>
      </w:r>
      <w:r>
        <w:t>’</w:t>
      </w:r>
      <w:r w:rsidRPr="002D7F6D">
        <w:t xml:space="preserve"> </w:t>
      </w:r>
      <w:r>
        <w:t>‘</w:t>
      </w:r>
      <w:r w:rsidRPr="002D7F6D">
        <w:t>disciples</w:t>
      </w:r>
      <w:r>
        <w:t>’</w:t>
      </w:r>
      <w:r w:rsidRPr="002D7F6D">
        <w:t xml:space="preserve"> </w:t>
      </w:r>
      <w:r w:rsidRPr="002D7F6D">
        <w:rPr>
          <w:color w:val="000000"/>
        </w:rPr>
        <w:t>are therefore not full-fledged Christians in the post-Pentecost sense</w:t>
      </w:r>
      <w:r>
        <w:rPr>
          <w:color w:val="000000"/>
        </w:rPr>
        <w:t xml:space="preserve">,” </w:t>
      </w:r>
      <w:r>
        <w:rPr>
          <w:color w:val="000000"/>
        </w:rPr>
        <w:fldChar w:fldCharType="begin"/>
      </w:r>
      <w:r w:rsidR="002D77F0">
        <w:rPr>
          <w:color w:val="000000"/>
        </w:rPr>
        <w:instrText xml:space="preserve"> ADDIN EN.CITE &lt;EndNote&gt;&lt;Cite&gt;&lt;Author&gt;Carson&lt;/Author&gt;&lt;Year&gt;1984&lt;/Year&gt;&lt;RecNum&gt;730&lt;/RecNum&gt;&lt;Pages&gt;189&lt;/Pages&gt;&lt;DisplayText&gt;D. A. Carson, &amp;quot;Matthew,&amp;quot; in &lt;style face="italic"&gt;The Expositor&amp;apos;s Bible Commentary, Volume 8: Matthew, Mark, Luke&lt;/style&gt; (Grand Rapids: Zondervan Publishing House, 1984), 189.&lt;/DisplayText&gt;&lt;record&gt;&lt;rec-number&gt;730&lt;/rec-number&gt;&lt;foreign-keys&gt;&lt;key app="EN" db-id="s5txsa5w3r5dx8exra7vfx9yrva9dxvtf0tw" timestamp="0"&gt;730&lt;/key&gt;&lt;/foreign-keys&gt;&lt;ref-type name="Book Section"&gt;5&lt;/ref-type&gt;&lt;contributors&gt;&lt;authors&gt;&lt;author&gt;Carson, D. A.&lt;/author&gt;&lt;/authors&gt;&lt;/contributors&gt;&lt;titles&gt;&lt;title&gt;Matthew&lt;/title&gt;&lt;secondary-title&gt;The Expositor&amp;apos;s Bible Commentary, Volume 8: Matthew, Mark, Luke&lt;/secondary-title&gt;&lt;/titles&gt;&lt;dates&gt;&lt;year&gt;1984&lt;/year&gt;&lt;/dates&gt;&lt;pub-location&gt;Grand Rapids&lt;/pub-location&gt;&lt;publisher&gt;Zondervan Publishing House&lt;/publisher&gt;&lt;urls&gt;&lt;/urls&gt;&lt;/record&gt;&lt;/Cite&gt;&lt;/EndNote&gt;</w:instrText>
      </w:r>
      <w:r>
        <w:rPr>
          <w:color w:val="000000"/>
        </w:rPr>
        <w:fldChar w:fldCharType="separate"/>
      </w:r>
      <w:r>
        <w:rPr>
          <w:noProof/>
          <w:color w:val="000000"/>
        </w:rPr>
        <w:t xml:space="preserve">D. A. Carson, "Matthew," in </w:t>
      </w:r>
      <w:r w:rsidRPr="0000065B">
        <w:rPr>
          <w:i/>
          <w:noProof/>
          <w:color w:val="000000"/>
        </w:rPr>
        <w:t>The Expositor's Bible Commentary, Volume 8: Matthew, Mark, Luke</w:t>
      </w:r>
      <w:r>
        <w:rPr>
          <w:noProof/>
          <w:color w:val="000000"/>
        </w:rPr>
        <w:t xml:space="preserve"> (Grand Rapids: Zondervan Publishing House, 1984), 189.</w:t>
      </w:r>
      <w:r>
        <w:rPr>
          <w:color w:val="000000"/>
        </w:rPr>
        <w:fldChar w:fldCharType="end"/>
      </w:r>
      <w:r>
        <w:rPr>
          <w:color w:val="000000"/>
        </w:rPr>
        <w:t xml:space="preserve">  </w:t>
      </w:r>
      <w:r w:rsidRPr="002D7F6D">
        <w:rPr>
          <w:color w:val="000000"/>
        </w:rPr>
        <w:t xml:space="preserve">What is a </w:t>
      </w:r>
      <w:r>
        <w:rPr>
          <w:color w:val="000000"/>
        </w:rPr>
        <w:t>“</w:t>
      </w:r>
      <w:r w:rsidRPr="002D7F6D">
        <w:rPr>
          <w:color w:val="000000"/>
        </w:rPr>
        <w:t>full-fledged Christian</w:t>
      </w:r>
      <w:r>
        <w:rPr>
          <w:color w:val="000000"/>
        </w:rPr>
        <w:t>”</w:t>
      </w:r>
      <w:r w:rsidRPr="002D7F6D">
        <w:rPr>
          <w:color w:val="000000"/>
        </w:rPr>
        <w:t xml:space="preserve"> in the </w:t>
      </w:r>
      <w:r>
        <w:rPr>
          <w:color w:val="000000"/>
        </w:rPr>
        <w:t>“</w:t>
      </w:r>
      <w:r w:rsidRPr="002D7F6D">
        <w:rPr>
          <w:color w:val="000000"/>
        </w:rPr>
        <w:t>post-Pentecost sense</w:t>
      </w:r>
      <w:r>
        <w:rPr>
          <w:color w:val="000000"/>
        </w:rPr>
        <w:t>”</w:t>
      </w:r>
      <w:r w:rsidRPr="002D7F6D">
        <w:rPr>
          <w:color w:val="000000"/>
        </w:rPr>
        <w:t>?</w:t>
      </w:r>
      <w:r w:rsidRPr="00D04651">
        <w:rPr>
          <w:rStyle w:val="FootnoteReference"/>
          <w:color w:val="000000"/>
        </w:rPr>
        <w:t xml:space="preserve"> </w:t>
      </w:r>
      <w:r>
        <w:rPr>
          <w:color w:val="000000"/>
        </w:rPr>
        <w:t xml:space="preserve"> </w:t>
      </w:r>
      <w:r>
        <w:t xml:space="preserve">Carson argues his case on bare assertion and circular reasoning about the nature of entering the kingdom and gives no proof for his tenuous view that only professing believers are being addressed.  </w:t>
      </w:r>
    </w:p>
  </w:footnote>
  <w:footnote w:id="11">
    <w:p w14:paraId="655B4E89" w14:textId="6A5D39D8" w:rsidR="00C230B4" w:rsidRDefault="00C230B4" w:rsidP="00C230B4">
      <w:pPr>
        <w:pStyle w:val="FootnoteBase"/>
      </w:pPr>
      <w:r>
        <w:rPr>
          <w:rStyle w:val="FootnoteReference"/>
        </w:rPr>
        <w:footnoteRef/>
      </w:r>
      <w:r>
        <w:t xml:space="preserve"> One of the earliest commentaries on this passage is the </w:t>
      </w:r>
      <w:r w:rsidRPr="00BB767D">
        <w:t>Didache</w:t>
      </w:r>
      <w:r>
        <w:fldChar w:fldCharType="begin"/>
      </w:r>
      <w:r>
        <w:instrText xml:space="preserve"> XE “</w:instrText>
      </w:r>
      <w:r w:rsidRPr="00F2220C">
        <w:instrText>Didache</w:instrText>
      </w:r>
      <w:r>
        <w:instrText xml:space="preserve">” </w:instrText>
      </w:r>
      <w:r>
        <w:fldChar w:fldCharType="end"/>
      </w:r>
      <w:r>
        <w:t xml:space="preserve"> (late first or early second century).  Known as “The Teaching of the Twelve Apostles,” this small document opens with a discussion of the “two ways.”  The way of life is not the way of obtaining justification but is defined as, “Now this is the way of life, ‘</w:t>
      </w:r>
      <w:r w:rsidRPr="00DF2826">
        <w:t>you shall love God, who made you</w:t>
      </w:r>
      <w:r>
        <w:t>’</w:t>
      </w:r>
      <w:r w:rsidRPr="00DF2826">
        <w:t xml:space="preserve">; second, </w:t>
      </w:r>
      <w:r>
        <w:t>‘</w:t>
      </w:r>
      <w:r w:rsidRPr="00DF2826">
        <w:t>your neighbor as yourself</w:t>
      </w:r>
      <w:r>
        <w:t>’</w:t>
      </w:r>
      <w:r w:rsidRPr="00DF2826">
        <w:t>; and whatever you do not wish to happen to you, do not do to another</w:t>
      </w:r>
      <w:r>
        <w:t>” (</w:t>
      </w:r>
      <w:r w:rsidRPr="00BB767D">
        <w:t>Didache</w:t>
      </w:r>
      <w:r>
        <w:t xml:space="preserve"> 1</w:t>
      </w:r>
      <w:r w:rsidR="00003B7E">
        <w:t>.</w:t>
      </w:r>
      <w:r>
        <w:t>1-2).  Conversely, the way of death is not hell nor does it say it leads to the lake of fire.  Rather, it is an ungodly manner of life.  Such a way includes things like “</w:t>
      </w:r>
      <w:r w:rsidRPr="00985BA2">
        <w:t>You shall not cove</w:t>
      </w:r>
      <w:r>
        <w:t xml:space="preserve">t your neighbor’s possessions; </w:t>
      </w:r>
      <w:r w:rsidRPr="00985BA2">
        <w:t>you shall not commit perjury; you shall not give false testimony; you shall not speak evil; you shall not hold a grudge.</w:t>
      </w:r>
      <w:r>
        <w:t>” The way of death is “evil and completely cursed”</w:t>
      </w:r>
      <w:r w:rsidRPr="00FD3509">
        <w:t xml:space="preserve"> </w:t>
      </w:r>
      <w:r>
        <w:t>(</w:t>
      </w:r>
      <w:r w:rsidRPr="00BB767D">
        <w:t>Didache</w:t>
      </w:r>
      <w:r>
        <w:t xml:space="preserve"> 5.1). The reason it is “cursed” is not because its  sends one to damnation but because the justified saints are in danger of becoming ones “</w:t>
      </w:r>
      <w:r w:rsidRPr="00985BA2">
        <w:t xml:space="preserve">from whom gentleness and patience are far away, loving worthless things, pursuing </w:t>
      </w:r>
      <w:r>
        <w:t xml:space="preserve">[earthly] </w:t>
      </w:r>
      <w:r w:rsidRPr="00985BA2">
        <w:t>reward, having no mercy for the poor, not working on behalf of the oppressed, not knowing him who made them, murderers of children, corrupters of God</w:t>
      </w:r>
      <w:r>
        <w:t>’</w:t>
      </w:r>
      <w:r w:rsidRPr="00985BA2">
        <w:t>s creation, turning away from someone in need, oppressing the afflicted, advocates of the wealthy, lawless judges of the poor, utterly sinful. May you be delivered, children, from all these things!</w:t>
      </w:r>
      <w:r>
        <w:t>” Throughout this document, the assumed readers are justified saints. They are referred to as “My Child” (</w:t>
      </w:r>
      <w:r w:rsidRPr="00BB767D">
        <w:t>Didache</w:t>
      </w:r>
      <w:r>
        <w:t xml:space="preserve"> 4.1), and he warns those who already possess the fear of God that they might lose it (</w:t>
      </w:r>
      <w:r w:rsidRPr="00BB767D">
        <w:t>Didache</w:t>
      </w:r>
      <w:r>
        <w:t xml:space="preserve"> 4.10). It is a way of life or a way of death that is set before the already believing and regenerate disciples (</w:t>
      </w:r>
      <w:r w:rsidRPr="00BB767D">
        <w:t>Didache</w:t>
      </w:r>
      <w:r>
        <w:t xml:space="preserve"> 6.1-2).  </w:t>
      </w:r>
      <w:r>
        <w:fldChar w:fldCharType="begin"/>
      </w:r>
      <w:r w:rsidR="002D77F0">
        <w:instrText xml:space="preserve"> ADDIN EN.CITE &lt;EndNote&gt;&lt;Cite&gt;&lt;Author&gt;Holmes&lt;/Author&gt;&lt;Year&gt;1999&lt;/Year&gt;&lt;RecNum&gt;335&lt;/RecNum&gt;&lt;Pages&gt;249&lt;/Pages&gt;&lt;DisplayText&gt;Michael W. Holmes, &lt;style face="italic"&gt;The Apostolic Fathers : Greek texts and English translations&lt;/style&gt;  (Grand Rapids: Baker Book House, 1999), 249.&lt;/DisplayText&gt;&lt;record&gt;&lt;rec-number&gt;335&lt;/rec-number&gt;&lt;foreign-keys&gt;&lt;key app="EN" db-id="s5txsa5w3r5dx8exra7vfx9yrva9dxvtf0tw" timestamp="0"&gt;335&lt;/key&gt;&lt;/foreign-keys&gt;&lt;ref-type name="Book"&gt;6&lt;/ref-type&gt;&lt;contributors&gt;&lt;authors&gt;&lt;author&gt;Holmes, Michael W.&lt;/author&gt;&lt;/authors&gt;&lt;/contributors&gt;&lt;titles&gt;&lt;title&gt;The Apostolic Fathers : Greek texts and English translations&lt;/title&gt;&lt;/titles&gt;&lt;pages&gt;xv, 609 p.&lt;/pages&gt;&lt;keywords&gt;&lt;keyword&gt;Christian literature, Early Greek authors.&lt;/keyword&gt;&lt;/keywords&gt;&lt;dates&gt;&lt;year&gt;1999&lt;/year&gt;&lt;/dates&gt;&lt;pub-location&gt;Grand Rapids&lt;/pub-location&gt;&lt;publisher&gt;Baker Book House&lt;/publisher&gt;&lt;isbn&gt;990824s1999 miuab b 001 0 eng&amp;#xD;0801022258 (pbk.)&lt;/isbn&gt;&lt;accession-num&gt;ocm42389603&lt;/accession-num&gt;&lt;call-num&gt;BR60 .A62 1999&amp;#xD;270.1&lt;/call-num&gt;&lt;urls&gt;&lt;/urls&gt;&lt;language&gt;Text in English and Greek on facing pages; notes in English.&lt;/language&gt;&lt;/record&gt;&lt;/Cite&gt;&lt;/EndNote&gt;</w:instrText>
      </w:r>
      <w:r>
        <w:fldChar w:fldCharType="separate"/>
      </w:r>
      <w:r w:rsidR="007B2E99">
        <w:rPr>
          <w:noProof/>
        </w:rPr>
        <w:t xml:space="preserve">Michael W. Holmes, </w:t>
      </w:r>
      <w:r w:rsidR="007B2E99" w:rsidRPr="007B2E99">
        <w:rPr>
          <w:i/>
          <w:noProof/>
        </w:rPr>
        <w:t xml:space="preserve">The Apostolic Fathers: Greek </w:t>
      </w:r>
      <w:r w:rsidR="00003B7E">
        <w:rPr>
          <w:i/>
          <w:noProof/>
        </w:rPr>
        <w:t>T</w:t>
      </w:r>
      <w:r w:rsidR="007B2E99" w:rsidRPr="007B2E99">
        <w:rPr>
          <w:i/>
          <w:noProof/>
        </w:rPr>
        <w:t xml:space="preserve">exts and English </w:t>
      </w:r>
      <w:r w:rsidR="00003B7E">
        <w:rPr>
          <w:i/>
          <w:noProof/>
        </w:rPr>
        <w:t>T</w:t>
      </w:r>
      <w:r w:rsidR="007B2E99" w:rsidRPr="007B2E99">
        <w:rPr>
          <w:i/>
          <w:noProof/>
        </w:rPr>
        <w:t>ranslations</w:t>
      </w:r>
      <w:r w:rsidR="007B2E99">
        <w:rPr>
          <w:noProof/>
        </w:rPr>
        <w:t xml:space="preserve"> (Grand Rapids: Baker Book House, 1999), 249.</w:t>
      </w:r>
      <w:r>
        <w:fldChar w:fldCharType="end"/>
      </w:r>
    </w:p>
  </w:footnote>
  <w:footnote w:id="12">
    <w:p w14:paraId="7AE0D893" w14:textId="6649591F" w:rsidR="00C230B4" w:rsidRDefault="00C230B4" w:rsidP="00C230B4">
      <w:pPr>
        <w:pStyle w:val="FootnoteBase"/>
      </w:pPr>
      <w:r>
        <w:rPr>
          <w:rStyle w:val="FootnoteReference"/>
        </w:rPr>
        <w:footnoteRef/>
      </w:r>
      <w:r>
        <w:t xml:space="preserve"> Arminian interpreters argue that </w:t>
      </w:r>
      <w:r w:rsidRPr="002D7F6D">
        <w:t>the parable teaches that if true believers fail to obey or otherwise fall away, they will lose salvation.  However, as we shall see</w:t>
      </w:r>
      <w:r>
        <w:t>,</w:t>
      </w:r>
      <w:r w:rsidRPr="002D7F6D">
        <w:t xml:space="preserve"> this is inconsistent with the meanings of the words </w:t>
      </w:r>
      <w:r>
        <w:t>“</w:t>
      </w:r>
      <w:r w:rsidRPr="002D7F6D">
        <w:t>perish</w:t>
      </w:r>
      <w:r>
        <w:t>”</w:t>
      </w:r>
      <w:r w:rsidRPr="002D7F6D">
        <w:t xml:space="preserve"> and </w:t>
      </w:r>
      <w:r>
        <w:t>“</w:t>
      </w:r>
      <w:r w:rsidRPr="002D7F6D">
        <w:t>life</w:t>
      </w:r>
      <w:r>
        <w:t>”</w:t>
      </w:r>
      <w:r w:rsidRPr="002D7F6D">
        <w:t xml:space="preserve"> as found in the </w:t>
      </w:r>
      <w:r>
        <w:t>g</w:t>
      </w:r>
      <w:r w:rsidRPr="002D7F6D">
        <w:t xml:space="preserve">ospel of </w:t>
      </w:r>
      <w:r>
        <w:t>Matthew</w:t>
      </w:r>
      <w:r w:rsidR="00186AFE">
        <w:t>.</w:t>
      </w:r>
      <w:r w:rsidRPr="002D7F6D">
        <w:t xml:space="preserve">  Furthermore this is difficult to harmonize with Jesus</w:t>
      </w:r>
      <w:r>
        <w:t>’</w:t>
      </w:r>
      <w:r w:rsidRPr="002D7F6D">
        <w:t xml:space="preserve"> specific statement elsewhere</w:t>
      </w:r>
      <w:r>
        <w:t xml:space="preserve">, </w:t>
      </w:r>
      <w:r w:rsidRPr="002D7F6D">
        <w:t xml:space="preserve"> </w:t>
      </w:r>
      <w:r>
        <w:t>“</w:t>
      </w:r>
      <w:r w:rsidRPr="00D11E37">
        <w:rPr>
          <w:i/>
        </w:rPr>
        <w:t>This is the will of Him who sent Me, that of all that He has given Me</w:t>
      </w:r>
      <w:r>
        <w:rPr>
          <w:i/>
        </w:rPr>
        <w:t xml:space="preserve">, </w:t>
      </w:r>
      <w:r w:rsidRPr="00D11E37">
        <w:rPr>
          <w:b/>
          <w:i/>
        </w:rPr>
        <w:t>I will</w:t>
      </w:r>
      <w:r w:rsidRPr="00D11E37">
        <w:rPr>
          <w:i/>
        </w:rPr>
        <w:t xml:space="preserve"> </w:t>
      </w:r>
      <w:r w:rsidRPr="00D11E37">
        <w:rPr>
          <w:b/>
          <w:i/>
        </w:rPr>
        <w:t>lose nothing</w:t>
      </w:r>
      <w:r w:rsidRPr="00D11E37">
        <w:rPr>
          <w:i/>
        </w:rPr>
        <w:t>, but raise it up on the last day</w:t>
      </w:r>
      <w:r>
        <w:t>”</w:t>
      </w:r>
      <w:r w:rsidRPr="002D7F6D">
        <w:t xml:space="preserve"> (</w:t>
      </w:r>
      <w:r>
        <w:t>John</w:t>
      </w:r>
      <w:r w:rsidRPr="002D7F6D">
        <w:t xml:space="preserve"> 6:39</w:t>
      </w:r>
      <w:r>
        <w:t>;</w:t>
      </w:r>
      <w:r w:rsidRPr="002D7F6D">
        <w:t xml:space="preserve"> see also 10:27-29).</w:t>
      </w:r>
    </w:p>
  </w:footnote>
  <w:footnote w:id="13">
    <w:p w14:paraId="1EE17471" w14:textId="7FFDEB5B" w:rsidR="00C230B4" w:rsidRPr="00A164FF" w:rsidRDefault="00C230B4" w:rsidP="00C230B4">
      <w:pPr>
        <w:pStyle w:val="FootnoteBase"/>
      </w:pPr>
      <w:r>
        <w:rPr>
          <w:rStyle w:val="FootnoteReference"/>
        </w:rPr>
        <w:footnoteRef/>
      </w:r>
      <w:r>
        <w:t xml:space="preserve"> </w:t>
      </w:r>
      <w:r>
        <w:fldChar w:fldCharType="begin"/>
      </w:r>
      <w:r w:rsidR="00D8694C">
        <w:instrText xml:space="preserve"> ADDIN EN.CITE &lt;EndNote&gt;&lt;Cite&gt;&lt;Author&gt;Lloyd-Jones&lt;/Author&gt;&lt;Year&gt;1971&lt;/Year&gt;&lt;RecNum&gt;496&lt;/RecNum&gt;&lt;Pages&gt;237&lt;/Pages&gt;&lt;DisplayText&gt;Martyn Lloyd-Jones, &lt;style face="italic"&gt;Studies in the Sermon on the Mount&lt;/style&gt;  (Grand Rapids: Wm. B. Eerdmans Publishing Co., 1971), 237.&lt;/DisplayText&gt;&lt;record&gt;&lt;rec-number&gt;496&lt;/rec-number&gt;&lt;foreign-keys&gt;&lt;key app="EN" db-id="s5txsa5w3r5dx8exra7vfx9yrva9dxvtf0tw" timestamp="0"&gt;496&lt;/key&gt;&lt;/foreign-keys&gt;&lt;ref-type name="Book"&gt;6&lt;/ref-type&gt;&lt;contributors&gt;&lt;authors&gt;&lt;author&gt;Lloyd-Jones, Martyn&lt;/author&gt;&lt;/authors&gt;&lt;/contributors&gt;&lt;titles&gt;&lt;title&gt;Studies in the Sermon on the Mount&lt;/title&gt;&lt;/titles&gt;&lt;dates&gt;&lt;year&gt;1971&lt;/year&gt;&lt;pub-dates&gt;&lt;date&gt;1971&lt;/date&gt;&lt;/pub-dates&gt;&lt;/dates&gt;&lt;pub-location&gt;Grand Rapids&lt;/pub-location&gt;&lt;publisher&gt;Wm. B. Eerdmans Publishing Co.&lt;/publisher&gt;&lt;urls&gt;&lt;/urls&gt;&lt;/record&gt;&lt;/Cite&gt;&lt;/EndNote&gt;</w:instrText>
      </w:r>
      <w:r>
        <w:fldChar w:fldCharType="separate"/>
      </w:r>
      <w:r w:rsidR="00D8694C">
        <w:rPr>
          <w:noProof/>
        </w:rPr>
        <w:t xml:space="preserve">Martyn Lloyd-Jones, </w:t>
      </w:r>
      <w:r w:rsidR="00D8694C" w:rsidRPr="00D8694C">
        <w:rPr>
          <w:i/>
          <w:noProof/>
        </w:rPr>
        <w:t>Studies in the Sermon on the Mount</w:t>
      </w:r>
      <w:r w:rsidR="00D8694C">
        <w:rPr>
          <w:noProof/>
        </w:rPr>
        <w:t xml:space="preserve"> (Grand Rapids: Wm. B. Eerdmans Publishing Co., 1971), 237.</w:t>
      </w:r>
      <w:r>
        <w:fldChar w:fldCharType="end"/>
      </w:r>
    </w:p>
  </w:footnote>
  <w:footnote w:id="14">
    <w:p w14:paraId="4A3CE266" w14:textId="1A25D998" w:rsidR="00C230B4" w:rsidRDefault="00C230B4" w:rsidP="00C230B4">
      <w:pPr>
        <w:pStyle w:val="FootnoteBase"/>
      </w:pPr>
      <w:r>
        <w:rPr>
          <w:rStyle w:val="FootnoteReference"/>
        </w:rPr>
        <w:footnoteRef/>
      </w:r>
      <w:r>
        <w:t xml:space="preserve"> Citing </w:t>
      </w:r>
      <w:proofErr w:type="spellStart"/>
      <w:r>
        <w:t>Opeke</w:t>
      </w:r>
      <w:proofErr w:type="spellEnd"/>
      <w:r>
        <w:t xml:space="preserve">, Carson asserts that the perishing in Matthew 7:13 refers to the plunge into hell. </w:t>
      </w:r>
      <w:proofErr w:type="spellStart"/>
      <w:r>
        <w:t>Opeke</w:t>
      </w:r>
      <w:proofErr w:type="spellEnd"/>
      <w:r>
        <w:t xml:space="preserve"> says, </w:t>
      </w:r>
      <w:proofErr w:type="spellStart"/>
      <w:r w:rsidRPr="00B177F6">
        <w:rPr>
          <w:i/>
        </w:rPr>
        <w:t>ap</w:t>
      </w:r>
      <w:r w:rsidRPr="00B177F6">
        <w:rPr>
          <w:i/>
          <w:szCs w:val="24"/>
        </w:rPr>
        <w:t>ōleia</w:t>
      </w:r>
      <w:proofErr w:type="spellEnd"/>
      <w:r>
        <w:t xml:space="preserve"> “is definitive destruction, not merely in the sense of the extinction of physical existence, but rather of an eternal plunge into Hades and a hopeless destiny of death” </w:t>
      </w:r>
      <w:r w:rsidR="00186AFE">
        <w:t>(</w:t>
      </w:r>
      <w:r>
        <w:t xml:space="preserve">A. </w:t>
      </w:r>
      <w:proofErr w:type="spellStart"/>
      <w:r>
        <w:t>Opeke</w:t>
      </w:r>
      <w:proofErr w:type="spellEnd"/>
      <w:r>
        <w:t>, “</w:t>
      </w:r>
      <w:proofErr w:type="spellStart"/>
      <w:r w:rsidRPr="00B177F6">
        <w:rPr>
          <w:i/>
        </w:rPr>
        <w:t>ap</w:t>
      </w:r>
      <w:r w:rsidRPr="00B177F6">
        <w:rPr>
          <w:i/>
          <w:szCs w:val="24"/>
        </w:rPr>
        <w:t>ōleia</w:t>
      </w:r>
      <w:proofErr w:type="spellEnd"/>
      <w:r>
        <w:rPr>
          <w:i/>
          <w:szCs w:val="24"/>
        </w:rPr>
        <w:t>,”</w:t>
      </w:r>
      <w:r>
        <w:rPr>
          <w:szCs w:val="24"/>
        </w:rPr>
        <w:t xml:space="preserve"> in</w:t>
      </w:r>
      <w:r>
        <w:t xml:space="preserve"> TDNT, 1:396</w:t>
      </w:r>
      <w:r w:rsidR="00186AFE">
        <w:t>)</w:t>
      </w:r>
      <w:r>
        <w:t>.  However, Matthew does not use the term this way.</w:t>
      </w:r>
    </w:p>
  </w:footnote>
  <w:footnote w:id="15">
    <w:p w14:paraId="1CC64A9C" w14:textId="77777777" w:rsidR="00C230B4" w:rsidRDefault="00C230B4" w:rsidP="00C230B4">
      <w:pPr>
        <w:pStyle w:val="FootnoteBase"/>
      </w:pPr>
      <w:r>
        <w:rPr>
          <w:rStyle w:val="FootnoteReference"/>
        </w:rPr>
        <w:footnoteRef/>
      </w:r>
      <w:r>
        <w:t xml:space="preserve"> John 17:12, Romans 9:22, Philippians 1:28, 3:19; 1 Timothy 6:9.</w:t>
      </w:r>
    </w:p>
  </w:footnote>
  <w:footnote w:id="16">
    <w:p w14:paraId="7E28F731" w14:textId="77777777" w:rsidR="00C230B4" w:rsidRDefault="00C230B4" w:rsidP="00C230B4">
      <w:pPr>
        <w:pStyle w:val="FootnoteBase"/>
      </w:pPr>
      <w:r>
        <w:rPr>
          <w:rStyle w:val="FootnoteReference"/>
        </w:rPr>
        <w:footnoteRef/>
      </w:r>
      <w:r>
        <w:t xml:space="preserve"> John 17:12; Romans 9:22; Philippians 1:28; 3:19; 2 Thessalonians 2:3; 2 Peter 2:1, 3; 3:16 (twice); Revelation 17:8, 11.</w:t>
      </w:r>
    </w:p>
  </w:footnote>
  <w:footnote w:id="17">
    <w:p w14:paraId="04A01FAB" w14:textId="77777777" w:rsidR="00C230B4" w:rsidRDefault="00C230B4" w:rsidP="00C230B4">
      <w:pPr>
        <w:pStyle w:val="FootnoteBase"/>
      </w:pPr>
      <w:r>
        <w:rPr>
          <w:rStyle w:val="FootnoteReference"/>
        </w:rPr>
        <w:footnoteRef/>
      </w:r>
      <w:r>
        <w:t xml:space="preserve"> Acts 8:20; 1 Timothy 6:9; Hebrews 10:39; 2 Peter 3:7.</w:t>
      </w:r>
    </w:p>
  </w:footnote>
  <w:footnote w:id="18">
    <w:p w14:paraId="0DEBA92F" w14:textId="77777777" w:rsidR="00C230B4" w:rsidRDefault="00C230B4" w:rsidP="00C230B4">
      <w:pPr>
        <w:pStyle w:val="FootnoteBase"/>
      </w:pPr>
      <w:r>
        <w:rPr>
          <w:rStyle w:val="FootnoteReference"/>
        </w:rPr>
        <w:footnoteRef/>
      </w:r>
      <w:r>
        <w:t xml:space="preserve"> Matthew 26:8; Mark 14:4.</w:t>
      </w:r>
    </w:p>
  </w:footnote>
  <w:footnote w:id="19">
    <w:p w14:paraId="24C61D2F" w14:textId="47F5F2F9" w:rsidR="00C230B4" w:rsidRDefault="00C230B4" w:rsidP="00C230B4">
      <w:pPr>
        <w:pStyle w:val="FootnoteBase"/>
      </w:pPr>
      <w:r>
        <w:rPr>
          <w:rStyle w:val="FootnoteReference"/>
        </w:rPr>
        <w:footnoteRef/>
      </w:r>
      <w:r>
        <w:t xml:space="preserve"> </w:t>
      </w:r>
      <w:r>
        <w:fldChar w:fldCharType="begin"/>
      </w:r>
      <w:r w:rsidR="008C1EC3">
        <w:instrText xml:space="preserve"> ADDIN EN.CITE &lt;EndNote&gt;&lt;Cite&gt;&lt;Author&gt;Swanson&lt;/Author&gt;&lt;Year&gt;2001&lt;/Year&gt;&lt;RecNum&gt;66&lt;/RecNum&gt;&lt;Pages&gt;s.v. GGK724&lt;/Pages&gt;&lt;DisplayText&gt;James Swanson, &lt;style face="italic"&gt;A Dictionary of Biblical Languages: Greek New  Testament&lt;/style&gt;, 2nd ed. (Seattle: Logos Research Systems, 2001), s.v. GGK724.&lt;/DisplayText&gt;&lt;record&gt;&lt;rec-number&gt;66&lt;/rec-number&gt;&lt;foreign-keys&gt;&lt;key app="EN" db-id="s5txsa5w3r5dx8exra7vfx9yrva9dxvtf0tw" timestamp="0"&gt;66&lt;/key&gt;&lt;/foreign-keys&gt;&lt;ref-type name="Book"&gt;6&lt;/ref-type&gt;&lt;contributors&gt;&lt;authors&gt;&lt;author&gt;Swanson, James&lt;/author&gt;&lt;/authors&gt;&lt;/contributors&gt;&lt;titles&gt;&lt;title&gt;A Dictionary of Biblical Languages: Greek New  Testament&lt;/title&gt;&lt;alt-title&gt;DBLGNT&lt;/alt-title&gt;&lt;short-title&gt;DBLGNT&lt;/short-title&gt;&lt;/titles&gt;&lt;edition&gt;2nd&lt;/edition&gt;&lt;dates&gt;&lt;year&gt;2001&lt;/year&gt;&lt;/dates&gt;&lt;pub-location&gt;Seattle&lt;/pub-location&gt;&lt;publisher&gt;Logos Research Systems&lt;/publisher&gt;&lt;orig-pub&gt;1997&lt;/orig-pub&gt;&lt;urls&gt;&lt;/urls&gt;&lt;/record&gt;&lt;/Cite&gt;&lt;/EndNote&gt;</w:instrText>
      </w:r>
      <w:r>
        <w:fldChar w:fldCharType="separate"/>
      </w:r>
      <w:r w:rsidR="008C1EC3">
        <w:rPr>
          <w:noProof/>
        </w:rPr>
        <w:t xml:space="preserve">James Swanson, </w:t>
      </w:r>
      <w:r w:rsidR="008C1EC3" w:rsidRPr="008C1EC3">
        <w:rPr>
          <w:i/>
          <w:noProof/>
        </w:rPr>
        <w:t>A Dictionary of Biblical Languages: Greek New  Testament</w:t>
      </w:r>
      <w:r w:rsidR="008C1EC3">
        <w:rPr>
          <w:noProof/>
        </w:rPr>
        <w:t>, 2nd ed. (Seattle: Logos Research Systems, 2001), s.v. GGK724.</w:t>
      </w:r>
      <w:r>
        <w:fldChar w:fldCharType="end"/>
      </w:r>
    </w:p>
  </w:footnote>
  <w:footnote w:id="20">
    <w:p w14:paraId="5F5A54E3" w14:textId="77777777" w:rsidR="00C230B4" w:rsidRDefault="00C230B4" w:rsidP="00C230B4">
      <w:pPr>
        <w:pStyle w:val="FootnoteBase"/>
      </w:pPr>
      <w:r>
        <w:rPr>
          <w:rStyle w:val="FootnoteReference"/>
        </w:rPr>
        <w:footnoteRef/>
      </w:r>
      <w:r>
        <w:t xml:space="preserve"> E.g., John 10:28.</w:t>
      </w:r>
    </w:p>
  </w:footnote>
  <w:footnote w:id="21">
    <w:p w14:paraId="277766E0" w14:textId="77777777" w:rsidR="00C230B4" w:rsidRDefault="00C230B4" w:rsidP="00C230B4">
      <w:pPr>
        <w:pStyle w:val="FootnoteBase"/>
      </w:pPr>
      <w:r>
        <w:rPr>
          <w:rStyle w:val="FootnoteReference"/>
        </w:rPr>
        <w:footnoteRef/>
      </w:r>
      <w:r>
        <w:t xml:space="preserve"> Matthew 2:13; 8:25; 12:14; 21:41 - he will “destroy those wretches” probably a reference to the judgment in time of AD 70 on the nation and not final damnation; Matthew 22:7; 26:52; 27:20.</w:t>
      </w:r>
    </w:p>
  </w:footnote>
  <w:footnote w:id="22">
    <w:p w14:paraId="2AB2741F" w14:textId="77777777" w:rsidR="00C230B4" w:rsidRDefault="00C230B4" w:rsidP="00C230B4">
      <w:pPr>
        <w:pStyle w:val="FootnoteBase"/>
      </w:pPr>
      <w:r>
        <w:rPr>
          <w:rStyle w:val="FootnoteReference"/>
        </w:rPr>
        <w:footnoteRef/>
      </w:r>
      <w:r>
        <w:t xml:space="preserve"> See also Matthew 10:6; 18:13-14, “to go astray;” 12:14; 15:24; 22:7; 26:52; 27:20, etc.</w:t>
      </w:r>
    </w:p>
  </w:footnote>
  <w:footnote w:id="23">
    <w:p w14:paraId="1B1D8D73" w14:textId="77777777" w:rsidR="00C230B4" w:rsidRDefault="00C230B4" w:rsidP="00C230B4">
      <w:pPr>
        <w:pStyle w:val="FootnoteText"/>
      </w:pPr>
      <w:r>
        <w:rPr>
          <w:rStyle w:val="FootnoteReference"/>
        </w:rPr>
        <w:footnoteRef/>
      </w:r>
      <w:r>
        <w:t xml:space="preserve"> BDAG, 116, 2</w:t>
      </w:r>
    </w:p>
  </w:footnote>
  <w:footnote w:id="24">
    <w:p w14:paraId="366C43E3" w14:textId="4FB7C201" w:rsidR="00C230B4" w:rsidRDefault="00C230B4" w:rsidP="00C230B4">
      <w:pPr>
        <w:pStyle w:val="FootnoteBase"/>
      </w:pPr>
      <w:r>
        <w:rPr>
          <w:rStyle w:val="FootnoteReference"/>
        </w:rPr>
        <w:footnoteRef/>
      </w:r>
      <w:r>
        <w:t xml:space="preserve"> Additional evidence from the Old Testament supports the interpretation that “destruction” can mean the psychological/spiritual ruin and possible physical demise of one’s temporal existence.  The words “destroy” and “destruction” occur 512 times in the NKJV </w:t>
      </w:r>
      <w:r w:rsidRPr="0013208A">
        <w:rPr>
          <w:rStyle w:val="EN"/>
        </w:rPr>
        <w:fldChar w:fldCharType="begin"/>
      </w:r>
      <w:r w:rsidRPr="0013208A">
        <w:rPr>
          <w:rStyle w:val="EN"/>
        </w:rPr>
        <w:instrText xml:space="preserve">xe </w:instrText>
      </w:r>
      <w:r>
        <w:rPr>
          <w:rStyle w:val="EN"/>
        </w:rPr>
        <w:instrText>“</w:instrText>
      </w:r>
      <w:r w:rsidRPr="0013208A">
        <w:rPr>
          <w:rStyle w:val="EN"/>
        </w:rPr>
        <w:instrText>aa*</w:instrText>
      </w:r>
      <w:r>
        <w:rPr>
          <w:rStyle w:val="EN"/>
        </w:rPr>
        <w:instrText>Spencer</w:instrText>
      </w:r>
      <w:r w:rsidRPr="0013208A">
        <w:rPr>
          <w:rStyle w:val="EN"/>
        </w:rPr>
        <w:instrText xml:space="preserve">, </w:instrText>
      </w:r>
      <w:r>
        <w:rPr>
          <w:rStyle w:val="EN"/>
        </w:rPr>
        <w:instrText>Jeff”</w:instrText>
      </w:r>
      <w:r w:rsidRPr="0013208A">
        <w:rPr>
          <w:rStyle w:val="EN"/>
        </w:rPr>
        <w:instrText xml:space="preserve"> </w:instrText>
      </w:r>
      <w:r w:rsidRPr="0013208A">
        <w:rPr>
          <w:rStyle w:val="EN"/>
        </w:rPr>
        <w:fldChar w:fldCharType="end"/>
      </w:r>
      <w:r w:rsidRPr="00BD15FE">
        <w:rPr>
          <w:rStyle w:val="EN"/>
        </w:rPr>
        <w:fldChar w:fldCharType="begin"/>
      </w:r>
      <w:r w:rsidRPr="00BD15FE">
        <w:rPr>
          <w:rStyle w:val="EN"/>
        </w:rPr>
        <w:instrText xml:space="preserve">xe </w:instrText>
      </w:r>
      <w:r>
        <w:rPr>
          <w:rStyle w:val="EN"/>
        </w:rPr>
        <w:instrText>“</w:instrText>
      </w:r>
      <w:r w:rsidRPr="00BD15FE">
        <w:rPr>
          <w:rStyle w:val="EN"/>
        </w:rPr>
        <w:instrText>aa*</w:instrText>
      </w:r>
      <w:r>
        <w:rPr>
          <w:rStyle w:val="EN"/>
        </w:rPr>
        <w:instrText>Morey</w:instrText>
      </w:r>
      <w:r w:rsidRPr="00BD15FE">
        <w:rPr>
          <w:rStyle w:val="EN"/>
        </w:rPr>
        <w:instrText xml:space="preserve">, </w:instrText>
      </w:r>
      <w:r>
        <w:rPr>
          <w:rStyle w:val="EN"/>
        </w:rPr>
        <w:instrText>Robert”</w:instrText>
      </w:r>
      <w:r w:rsidRPr="00BD15FE">
        <w:rPr>
          <w:rStyle w:val="EN"/>
        </w:rPr>
        <w:instrText xml:space="preserve"> </w:instrText>
      </w:r>
      <w:r w:rsidRPr="00BD15FE">
        <w:rPr>
          <w:rStyle w:val="EN"/>
        </w:rPr>
        <w:fldChar w:fldCharType="end"/>
      </w:r>
      <w:r>
        <w:t>and represent 50 different Heb and Gr words,</w:t>
      </w:r>
      <w:r w:rsidRPr="002D7F6D">
        <w:t xml:space="preserve"> </w:t>
      </w:r>
      <w:r>
        <w:t xml:space="preserve">and none of them refers to perdition. </w:t>
      </w:r>
      <w:r w:rsidR="008177AB">
        <w:t xml:space="preserve">See </w:t>
      </w:r>
      <w:r>
        <w:fldChar w:fldCharType="begin"/>
      </w:r>
      <w:r w:rsidR="002D77F0">
        <w:instrText xml:space="preserve"> ADDIN EN.CITE &lt;EndNote&gt;&lt;Cite&gt;&lt;Author&gt;Morey&lt;/Author&gt;&lt;Year&gt;1984&lt;/Year&gt;&lt;RecNum&gt;533&lt;/RecNum&gt;&lt;Pages&gt;109&lt;/Pages&gt;&lt;DisplayText&gt;Robert Morey, &lt;style face="italic"&gt;Death and the Afterlife&lt;/style&gt;  (Minneapolis: Bethany House, 1984), 109.&lt;/DisplayText&gt;&lt;record&gt;&lt;rec-number&gt;533&lt;/rec-number&gt;&lt;foreign-keys&gt;&lt;key app="EN" db-id="s5txsa5w3r5dx8exra7vfx9yrva9dxvtf0tw" timestamp="0"&gt;533&lt;/key&gt;&lt;/foreign-keys&gt;&lt;ref-type name="Book"&gt;6&lt;/ref-type&gt;&lt;contributors&gt;&lt;authors&gt;&lt;author&gt;Robert Morey&lt;/author&gt;&lt;/authors&gt;&lt;/contributors&gt;&lt;titles&gt;&lt;title&gt;Death and the Afterlife&lt;/title&gt;&lt;/titles&gt;&lt;dates&gt;&lt;year&gt;1984&lt;/year&gt;&lt;/dates&gt;&lt;pub-location&gt;Minneapolis&lt;/pub-location&gt;&lt;publisher&gt;Bethany House&lt;/publisher&gt;&lt;urls&gt;&lt;/urls&gt;&lt;/record&gt;&lt;/Cite&gt;&lt;/EndNote&gt;</w:instrText>
      </w:r>
      <w:r>
        <w:fldChar w:fldCharType="separate"/>
      </w:r>
      <w:r>
        <w:rPr>
          <w:noProof/>
        </w:rPr>
        <w:t xml:space="preserve">Robert Morey, </w:t>
      </w:r>
      <w:r w:rsidRPr="00CC28B8">
        <w:rPr>
          <w:i/>
          <w:noProof/>
        </w:rPr>
        <w:t>Death and the Afterlife</w:t>
      </w:r>
      <w:r>
        <w:rPr>
          <w:noProof/>
        </w:rPr>
        <w:t xml:space="preserve">  (Minneapolis: Bethany House, 1984), 109.</w:t>
      </w:r>
      <w:r>
        <w:fldChar w:fldCharType="end"/>
      </w:r>
      <w:r>
        <w:t xml:space="preserve">,  quoted by </w:t>
      </w:r>
      <w:r>
        <w:fldChar w:fldCharType="begin"/>
      </w:r>
      <w:r w:rsidR="002D77F0">
        <w:instrText xml:space="preserve"> ADDIN EN.CITE &lt;EndNote&gt;&lt;Cite&gt;&lt;Author&gt;Spencer&lt;/Author&gt;&lt;Year&gt;Spring 1998&lt;/Year&gt;&lt;RecNum&gt;534&lt;/RecNum&gt;&lt;Pages&gt;19&lt;/Pages&gt;&lt;DisplayText&gt;Jeff Spencer, &amp;quot;The Destruction of Hell: Annihilationism Examined,&amp;quot; &lt;style face="italic"&gt;Christian Apologetics Journal&lt;/style&gt; 1, no. 1 (Spring 1998): 19.&lt;/DisplayText&gt;&lt;record&gt;&lt;rec-number&gt;534&lt;/rec-number&gt;&lt;foreign-keys&gt;&lt;key app="EN" db-id="s5txsa5w3r5dx8exra7vfx9yrva9dxvtf0tw" timestamp="0"&gt;534&lt;/key&gt;&lt;/foreign-keys&gt;&lt;ref-type name="Journal Article"&gt;17&lt;/ref-type&gt;&lt;contributors&gt;&lt;authors&gt;&lt;author&gt;Jeff Spencer&lt;/author&gt;&lt;/authors&gt;&lt;/contributors&gt;&lt;titles&gt;&lt;title&gt;The Destruction of Hell: Annihilationism Examined&lt;/title&gt;&lt;secondary-title&gt;Christian Apologetics Journal&lt;/secondary-title&gt;&lt;/titles&gt;&lt;pages&gt;1-20&lt;/pages&gt;&lt;volume&gt;1&lt;/volume&gt;&lt;number&gt;1&lt;/number&gt;&lt;dates&gt;&lt;year&gt;Spring 1998&lt;/year&gt;&lt;/dates&gt;&lt;urls&gt;&lt;/urls&gt;&lt;/record&gt;&lt;/Cite&gt;&lt;/EndNote&gt;</w:instrText>
      </w:r>
      <w:r>
        <w:fldChar w:fldCharType="separate"/>
      </w:r>
      <w:r>
        <w:rPr>
          <w:noProof/>
        </w:rPr>
        <w:t xml:space="preserve">Jeff Spencer, "The Destruction of Hell: Annihilationism Examined," </w:t>
      </w:r>
      <w:r w:rsidRPr="0000065B">
        <w:rPr>
          <w:i/>
          <w:noProof/>
        </w:rPr>
        <w:t>Christian Apologetics Journal</w:t>
      </w:r>
      <w:r>
        <w:rPr>
          <w:noProof/>
        </w:rPr>
        <w:t xml:space="preserve"> 1, no. 1 (Spring 1998): 19.</w:t>
      </w:r>
      <w:r>
        <w:fldChar w:fldCharType="end"/>
      </w:r>
      <w:r>
        <w:t xml:space="preserve">  </w:t>
      </w:r>
      <w:r w:rsidRPr="002D7F6D">
        <w:t xml:space="preserve">The Hebrew word behind this Greek word </w:t>
      </w:r>
      <w:proofErr w:type="spellStart"/>
      <w:r w:rsidRPr="00174B30">
        <w:rPr>
          <w:i/>
        </w:rPr>
        <w:t>apollumi</w:t>
      </w:r>
      <w:proofErr w:type="spellEnd"/>
      <w:r>
        <w:t xml:space="preserve"> </w:t>
      </w:r>
      <w:r w:rsidRPr="002D7F6D">
        <w:t xml:space="preserve">is </w:t>
      </w:r>
      <w:r w:rsidRPr="00C16C23">
        <w:rPr>
          <w:i/>
        </w:rPr>
        <w:t>˒</w:t>
      </w:r>
      <w:proofErr w:type="spellStart"/>
      <w:r w:rsidRPr="00C16C23">
        <w:rPr>
          <w:i/>
        </w:rPr>
        <w:t>ābad</w:t>
      </w:r>
      <w:proofErr w:type="spellEnd"/>
      <w:r>
        <w:t>,</w:t>
      </w:r>
      <w:r w:rsidRPr="002D7F6D">
        <w:t xml:space="preserve"> which means, </w:t>
      </w:r>
      <w:r>
        <w:t>“</w:t>
      </w:r>
      <w:r w:rsidRPr="002D7F6D">
        <w:t>become lost,</w:t>
      </w:r>
      <w:r>
        <w:t>”</w:t>
      </w:r>
      <w:r w:rsidRPr="002D7F6D">
        <w:t xml:space="preserve"> </w:t>
      </w:r>
      <w:r>
        <w:t>“</w:t>
      </w:r>
      <w:r w:rsidRPr="002D7F6D">
        <w:t>to go astray</w:t>
      </w:r>
      <w:r>
        <w:t>”</w:t>
      </w:r>
      <w:r w:rsidRPr="002D7F6D">
        <w:t xml:space="preserve"> (</w:t>
      </w:r>
      <w:r w:rsidRPr="00761E35">
        <w:fldChar w:fldCharType="begin"/>
      </w:r>
      <w:r w:rsidRPr="00761E35">
        <w:instrText xml:space="preserve">xe </w:instrText>
      </w:r>
      <w:r>
        <w:instrText>“19</w:instrText>
      </w:r>
      <w:r w:rsidRPr="00761E35">
        <w:instrText>*</w:instrText>
      </w:r>
      <w:r>
        <w:instrText>Ps. 02</w:instrText>
      </w:r>
      <w:r w:rsidRPr="00761E35">
        <w:instrText>\:</w:instrText>
      </w:r>
      <w:r>
        <w:instrText>12”</w:instrText>
      </w:r>
      <w:r w:rsidRPr="00761E35">
        <w:fldChar w:fldCharType="end"/>
      </w:r>
      <w:r>
        <w:t xml:space="preserve">Psalms </w:t>
      </w:r>
      <w:r w:rsidRPr="002D7F6D">
        <w:t>2:12;</w:t>
      </w:r>
      <w:r>
        <w:t xml:space="preserve"> </w:t>
      </w:r>
      <w:r w:rsidRPr="002D7F6D">
        <w:t>119:176</w:t>
      </w:r>
      <w:r>
        <w:t>;</w:t>
      </w:r>
      <w:r w:rsidRPr="002D7F6D">
        <w:t xml:space="preserve"> </w:t>
      </w:r>
      <w:r w:rsidRPr="00761E35">
        <w:fldChar w:fldCharType="begin"/>
      </w:r>
      <w:r w:rsidRPr="00761E35">
        <w:instrText xml:space="preserve">xe </w:instrText>
      </w:r>
      <w:r>
        <w:instrText>“24</w:instrText>
      </w:r>
      <w:r w:rsidRPr="00761E35">
        <w:instrText>*</w:instrText>
      </w:r>
      <w:r>
        <w:instrText>Jer. 50</w:instrText>
      </w:r>
      <w:r w:rsidRPr="00761E35">
        <w:instrText>\:</w:instrText>
      </w:r>
      <w:r>
        <w:instrText>06”</w:instrText>
      </w:r>
      <w:r w:rsidRPr="00761E35">
        <w:fldChar w:fldCharType="end"/>
      </w:r>
      <w:r>
        <w:t xml:space="preserve">Jeremiah </w:t>
      </w:r>
      <w:r w:rsidRPr="002D7F6D">
        <w:t>50:</w:t>
      </w:r>
      <w:r>
        <w:t>5</w:t>
      </w:r>
      <w:r w:rsidRPr="002D7F6D">
        <w:t>)</w:t>
      </w:r>
      <w:r>
        <w:t xml:space="preserve"> “</w:t>
      </w:r>
      <w:r>
        <w:rPr>
          <w:i/>
        </w:rPr>
        <w:t>’</w:t>
      </w:r>
      <w:proofErr w:type="spellStart"/>
      <w:r>
        <w:rPr>
          <w:i/>
        </w:rPr>
        <w:t>ābad</w:t>
      </w:r>
      <w:proofErr w:type="spellEnd"/>
      <w:r>
        <w:t xml:space="preserve">,” in HAL, 2-3 (e.g., 1 Samuel 9:3; Psalms 119:176; Proverbs 6:32; Jeremiah 50:6).  </w:t>
      </w:r>
      <w:r w:rsidRPr="002D7F6D">
        <w:t xml:space="preserve">The verb is a common word for </w:t>
      </w:r>
      <w:r>
        <w:t>“</w:t>
      </w:r>
      <w:r w:rsidRPr="002D7F6D">
        <w:t>to die,</w:t>
      </w:r>
      <w:r>
        <w:t>”</w:t>
      </w:r>
      <w:r w:rsidRPr="002D7F6D">
        <w:t xml:space="preserve"> or, in the case of things</w:t>
      </w:r>
      <w:r>
        <w:t xml:space="preserve"> or</w:t>
      </w:r>
      <w:r w:rsidRPr="002D7F6D">
        <w:t xml:space="preserve"> reputation, etc., </w:t>
      </w:r>
      <w:r>
        <w:t>“</w:t>
      </w:r>
      <w:r w:rsidRPr="002D7F6D">
        <w:t>to pass away,</w:t>
      </w:r>
      <w:r>
        <w:t>” TWOT, 1:34.  It means “</w:t>
      </w:r>
      <w:r w:rsidRPr="002D7F6D">
        <w:t>to</w:t>
      </w:r>
      <w:r>
        <w:t xml:space="preserve"> be lost, to perish, or to lose.” See </w:t>
      </w:r>
      <w:r w:rsidRPr="00B457AB">
        <w:fldChar w:fldCharType="begin"/>
      </w:r>
      <w:r w:rsidRPr="00B457AB">
        <w:instrText xml:space="preserve">xe </w:instrText>
      </w:r>
      <w:r>
        <w:instrText>“</w:instrText>
      </w:r>
      <w:r w:rsidRPr="00B457AB">
        <w:instrText>aa*Derrett, J. Duncan</w:instrText>
      </w:r>
      <w:r>
        <w:instrText>”</w:instrText>
      </w:r>
      <w:r w:rsidRPr="00B457AB">
        <w:instrText xml:space="preserve"> </w:instrText>
      </w:r>
      <w:r w:rsidRPr="00B457AB">
        <w:fldChar w:fldCharType="end"/>
      </w:r>
      <w:r>
        <w:fldChar w:fldCharType="begin"/>
      </w:r>
      <w:r w:rsidR="002D77F0">
        <w:instrText xml:space="preserve"> ADDIN EN.CITE &lt;EndNote&gt;&lt;Cite&gt;&lt;Author&gt;Derrett&lt;/Author&gt;&lt;Year&gt;1982&lt;/Year&gt;&lt;RecNum&gt;493&lt;/RecNum&gt;&lt;Pages&gt;23&lt;/Pages&gt;&lt;DisplayText&gt;J. Duncan Derrett, &amp;quot;The Merits of the Narrow Gate,&amp;quot; &lt;style face="italic"&gt;JSNT&lt;/style&gt; 15(1982): 23.&lt;/DisplayText&gt;&lt;record&gt;&lt;rec-number&gt;493&lt;/rec-number&gt;&lt;foreign-keys&gt;&lt;key app="EN" db-id="s5txsa5w3r5dx8exra7vfx9yrva9dxvtf0tw" timestamp="0"&gt;493&lt;/key&gt;&lt;/foreign-keys&gt;&lt;ref-type name="Journal Article"&gt;17&lt;/ref-type&gt;&lt;contributors&gt;&lt;authors&gt;&lt;author&gt;Derrett, J. Duncan&lt;/author&gt;&lt;/authors&gt;&lt;/contributors&gt;&lt;titles&gt;&lt;title&gt;The Merits of the Narrow Gate&lt;/title&gt;&lt;secondary-title&gt;JSNT&lt;/secondary-title&gt;&lt;/titles&gt;&lt;pages&gt;20-29&lt;/pages&gt;&lt;volume&gt;15&lt;/volume&gt;&lt;dates&gt;&lt;year&gt;1982&lt;/year&gt;&lt;/dates&gt;&lt;urls&gt;&lt;/urls&gt;&lt;/record&gt;&lt;/Cite&gt;&lt;/EndNote&gt;</w:instrText>
      </w:r>
      <w:r>
        <w:fldChar w:fldCharType="separate"/>
      </w:r>
      <w:r>
        <w:rPr>
          <w:noProof/>
        </w:rPr>
        <w:t xml:space="preserve">J. Duncan Derrett, "The Merits of the Narrow Gate," </w:t>
      </w:r>
      <w:r w:rsidRPr="003E7603">
        <w:rPr>
          <w:i/>
          <w:noProof/>
        </w:rPr>
        <w:t>JSNT</w:t>
      </w:r>
      <w:r>
        <w:rPr>
          <w:noProof/>
        </w:rPr>
        <w:t xml:space="preserve"> 15</w:t>
      </w:r>
      <w:r w:rsidR="008177AB">
        <w:rPr>
          <w:noProof/>
        </w:rPr>
        <w:t xml:space="preserve"> </w:t>
      </w:r>
      <w:r>
        <w:rPr>
          <w:noProof/>
        </w:rPr>
        <w:t>(1982): 23.</w:t>
      </w:r>
      <w:r>
        <w:fldChar w:fldCharType="end"/>
      </w:r>
      <w:r>
        <w:t xml:space="preserve">  </w:t>
      </w:r>
      <w:r w:rsidRPr="002D7F6D">
        <w:t xml:space="preserve">It sometimes means </w:t>
      </w:r>
      <w:r>
        <w:t>“</w:t>
      </w:r>
      <w:r w:rsidRPr="002D7F6D">
        <w:t>be in a state of wandering, in which the whereabouts of an object is unknown.</w:t>
      </w:r>
      <w:r>
        <w:t xml:space="preserve">”  See Swanson, </w:t>
      </w:r>
      <w:r w:rsidRPr="00D80BDE">
        <w:rPr>
          <w:i/>
        </w:rPr>
        <w:t>Dictionary of Biblical Languages with Semantic Domains: Hebrew</w:t>
      </w:r>
      <w:r>
        <w:t xml:space="preserve"> (Old Testament), DBLH 6, #3.</w:t>
      </w:r>
      <w:r w:rsidRPr="00355E3C">
        <w:t xml:space="preserve"> </w:t>
      </w:r>
      <w:r w:rsidRPr="002D7F6D">
        <w:t>It is often found in Old Testament passages referring to the physical destruction of a life</w:t>
      </w:r>
      <w:r>
        <w:t xml:space="preserve"> (Psalms 9:5; 143:12; Proverbs 11:10).  For example, we are told that the “</w:t>
      </w:r>
      <w:r w:rsidRPr="00D11E37">
        <w:rPr>
          <w:i/>
        </w:rPr>
        <w:t xml:space="preserve">wicked will </w:t>
      </w:r>
      <w:r w:rsidRPr="00D11E37">
        <w:rPr>
          <w:b/>
          <w:i/>
        </w:rPr>
        <w:t>perish</w:t>
      </w:r>
      <w:r w:rsidRPr="00D11E37">
        <w:rPr>
          <w:i/>
        </w:rPr>
        <w:t xml:space="preserve"> and vanish like smoke</w:t>
      </w:r>
      <w:r>
        <w:t>” (Psalms 37:10) and that they will be totally “</w:t>
      </w:r>
      <w:r w:rsidRPr="00A07A87">
        <w:rPr>
          <w:b/>
        </w:rPr>
        <w:t>destroyed</w:t>
      </w:r>
      <w:r>
        <w:t xml:space="preserve">” </w:t>
      </w:r>
      <w:r w:rsidRPr="00761E35">
        <w:fldChar w:fldCharType="begin"/>
      </w:r>
      <w:r w:rsidRPr="00761E35">
        <w:instrText xml:space="preserve">xe </w:instrText>
      </w:r>
      <w:r>
        <w:instrText>“19</w:instrText>
      </w:r>
      <w:r w:rsidRPr="00761E35">
        <w:instrText>*</w:instrText>
      </w:r>
      <w:r>
        <w:instrText>Ps. 37</w:instrText>
      </w:r>
      <w:r w:rsidRPr="00761E35">
        <w:instrText>\:</w:instrText>
      </w:r>
      <w:r>
        <w:instrText>38”</w:instrText>
      </w:r>
      <w:r w:rsidRPr="00761E35">
        <w:fldChar w:fldCharType="end"/>
      </w:r>
      <w:r>
        <w:t xml:space="preserve">(Psalms 37:38).  </w:t>
      </w:r>
      <w:r w:rsidRPr="002D7F6D">
        <w:t xml:space="preserve">This Hebrew word is most commonly translated by the Greek word </w:t>
      </w:r>
      <w:proofErr w:type="spellStart"/>
      <w:r w:rsidRPr="0012710B">
        <w:rPr>
          <w:i/>
        </w:rPr>
        <w:t>apollumi</w:t>
      </w:r>
      <w:proofErr w:type="spellEnd"/>
      <w:r>
        <w:rPr>
          <w:i/>
        </w:rPr>
        <w:fldChar w:fldCharType="begin"/>
      </w:r>
      <w:r>
        <w:instrText xml:space="preserve"> XE “</w:instrText>
      </w:r>
      <w:r w:rsidRPr="0012710B">
        <w:rPr>
          <w:i/>
        </w:rPr>
        <w:instrText>apollumi</w:instrText>
      </w:r>
      <w:r>
        <w:instrText xml:space="preserve">” </w:instrText>
      </w:r>
      <w:r>
        <w:rPr>
          <w:i/>
        </w:rPr>
        <w:fldChar w:fldCharType="end"/>
      </w:r>
      <w:r>
        <w:t xml:space="preserve"> in the Greek Old Testament.  See</w:t>
      </w:r>
      <w:r w:rsidRPr="00355E3C">
        <w:t xml:space="preserve"> </w:t>
      </w:r>
      <w:r>
        <w:t>EDNT, 1:135.</w:t>
      </w:r>
    </w:p>
  </w:footnote>
  <w:footnote w:id="25">
    <w:p w14:paraId="72753081" w14:textId="77777777" w:rsidR="00C230B4" w:rsidRDefault="00C230B4" w:rsidP="00C230B4">
      <w:pPr>
        <w:pStyle w:val="FootnoteBase"/>
      </w:pPr>
      <w:r>
        <w:rPr>
          <w:rStyle w:val="FootnoteReference"/>
        </w:rPr>
        <w:footnoteRef/>
      </w:r>
      <w:r>
        <w:t xml:space="preserve"> BDAG, 62.</w:t>
      </w:r>
    </w:p>
  </w:footnote>
  <w:footnote w:id="26">
    <w:p w14:paraId="14D2CB4A" w14:textId="77777777" w:rsidR="00C230B4" w:rsidRDefault="00C230B4" w:rsidP="00C230B4">
      <w:pPr>
        <w:pStyle w:val="FootnoteBase"/>
      </w:pPr>
      <w:r>
        <w:rPr>
          <w:rStyle w:val="FootnoteReference"/>
        </w:rPr>
        <w:footnoteRef/>
      </w:r>
      <w:r>
        <w:t xml:space="preserve"> </w:t>
      </w:r>
      <w:r w:rsidRPr="002D7F6D">
        <w:t>Throughout the New Testament</w:t>
      </w:r>
      <w:r>
        <w:t>,</w:t>
      </w:r>
      <w:r w:rsidRPr="002D7F6D">
        <w:t xml:space="preserve"> Christians are exhorted not to love the world (1 John 2:15) </w:t>
      </w:r>
      <w:r>
        <w:t>lest th</w:t>
      </w:r>
      <w:r w:rsidRPr="002D7F6D">
        <w:t xml:space="preserve">ey end up feeling </w:t>
      </w:r>
      <w:r>
        <w:t>“</w:t>
      </w:r>
      <w:r w:rsidRPr="002D7F6D">
        <w:t>shame</w:t>
      </w:r>
      <w:r>
        <w:t>”</w:t>
      </w:r>
      <w:r w:rsidRPr="002D7F6D">
        <w:t xml:space="preserve"> at the </w:t>
      </w:r>
      <w:r>
        <w:t>Judgment Seat of Christ</w:t>
      </w:r>
      <w:r w:rsidRPr="002D7F6D">
        <w:t xml:space="preserve"> (1 </w:t>
      </w:r>
      <w:r>
        <w:t>John</w:t>
      </w:r>
      <w:r w:rsidRPr="002D7F6D">
        <w:t xml:space="preserve"> </w:t>
      </w:r>
      <w:r>
        <w:t>2:28; Mark 4:24</w:t>
      </w:r>
      <w:r w:rsidRPr="002D7F6D">
        <w:t>).  The desire to gain the world will result in the loss of one</w:t>
      </w:r>
      <w:r>
        <w:t>’</w:t>
      </w:r>
      <w:r w:rsidRPr="002D7F6D">
        <w:t>s spiritual significance (</w:t>
      </w:r>
      <w:r>
        <w:t>Mark</w:t>
      </w:r>
      <w:r w:rsidRPr="002D7F6D">
        <w:t xml:space="preserve"> 8:36).  Christians are to be in the world but not </w:t>
      </w:r>
      <w:r>
        <w:t>“</w:t>
      </w:r>
      <w:r w:rsidRPr="002D7F6D">
        <w:t>of</w:t>
      </w:r>
      <w:r>
        <w:t>”</w:t>
      </w:r>
      <w:r w:rsidRPr="002D7F6D">
        <w:t xml:space="preserve"> it (</w:t>
      </w:r>
      <w:r>
        <w:t>John</w:t>
      </w:r>
      <w:r w:rsidRPr="002D7F6D">
        <w:t xml:space="preserve"> 17:16). Even though the Corinthian Christians were attracted to the world</w:t>
      </w:r>
      <w:r>
        <w:t>’</w:t>
      </w:r>
      <w:r w:rsidRPr="002D7F6D">
        <w:t>s wisdom, Paul declare</w:t>
      </w:r>
      <w:r>
        <w:t>d</w:t>
      </w:r>
      <w:r w:rsidRPr="002D7F6D">
        <w:t xml:space="preserve"> it </w:t>
      </w:r>
      <w:r>
        <w:t>to be</w:t>
      </w:r>
      <w:r w:rsidRPr="002D7F6D">
        <w:t xml:space="preserve"> foolishness (1 Cor</w:t>
      </w:r>
      <w:r>
        <w:t>inthians</w:t>
      </w:r>
      <w:r w:rsidRPr="002D7F6D">
        <w:t xml:space="preserve"> 3:19). The Christian is to </w:t>
      </w:r>
      <w:r>
        <w:t>“</w:t>
      </w:r>
      <w:r w:rsidRPr="002D7F6D">
        <w:t>lay aside</w:t>
      </w:r>
      <w:r>
        <w:t>”</w:t>
      </w:r>
      <w:r w:rsidRPr="002D7F6D">
        <w:t xml:space="preserve"> any encumbrance </w:t>
      </w:r>
      <w:r>
        <w:t>that</w:t>
      </w:r>
      <w:r w:rsidRPr="002D7F6D">
        <w:t xml:space="preserve"> would keep him from his goal of Christlikeness and faithfulness (Heb</w:t>
      </w:r>
      <w:r>
        <w:t>rews</w:t>
      </w:r>
      <w:r w:rsidRPr="002D7F6D">
        <w:t xml:space="preserve"> 12:1).  All those encumbrances will not fit through the narrow gate. </w:t>
      </w:r>
      <w:r>
        <w:t xml:space="preserve">Like a traveler with much extra baggage, he cannot squeeze through the opening. </w:t>
      </w:r>
      <w:r w:rsidRPr="002D7F6D">
        <w:t xml:space="preserve">The broad way is the way of the world and its accoutrements.  The narrow way shuns all this and pursues true life. But does the word </w:t>
      </w:r>
      <w:r>
        <w:t>“</w:t>
      </w:r>
      <w:r w:rsidRPr="002D7F6D">
        <w:t>life</w:t>
      </w:r>
      <w:r>
        <w:t>”</w:t>
      </w:r>
      <w:r w:rsidRPr="002D7F6D">
        <w:t xml:space="preserve"> refer to </w:t>
      </w:r>
      <w:r>
        <w:t>“</w:t>
      </w:r>
      <w:r w:rsidRPr="002D7F6D">
        <w:t>going to heaven when I die</w:t>
      </w:r>
      <w:r>
        <w:t>,”</w:t>
      </w:r>
      <w:r w:rsidRPr="002D7F6D">
        <w:t xml:space="preserve"> or does it refer to a rich and abundant life now?</w:t>
      </w:r>
    </w:p>
  </w:footnote>
  <w:footnote w:id="27">
    <w:p w14:paraId="12B91580" w14:textId="77777777" w:rsidR="00C230B4" w:rsidRDefault="00C230B4" w:rsidP="00C230B4">
      <w:pPr>
        <w:pStyle w:val="FootnoteBase"/>
      </w:pPr>
      <w:r>
        <w:rPr>
          <w:rStyle w:val="FootnoteReference"/>
        </w:rPr>
        <w:footnoteRef/>
      </w:r>
      <w:r>
        <w:t xml:space="preserve"> 2 Corinthians 1:6; 4:8, 7:5; 1 Thessalonians 3:4; 2 Thessalonians 1:6, etc.</w:t>
      </w:r>
    </w:p>
  </w:footnote>
  <w:footnote w:id="28">
    <w:p w14:paraId="617A89F1" w14:textId="77777777" w:rsidR="00C230B4" w:rsidRDefault="00C230B4" w:rsidP="00C230B4">
      <w:pPr>
        <w:pStyle w:val="FootnoteBase"/>
      </w:pPr>
      <w:r>
        <w:rPr>
          <w:rStyle w:val="FootnoteReference"/>
        </w:rPr>
        <w:footnoteRef/>
      </w:r>
      <w:r>
        <w:t xml:space="preserve"> See</w:t>
      </w:r>
      <w:r w:rsidRPr="00D16242">
        <w:t xml:space="preserve"> </w:t>
      </w:r>
      <w:r>
        <w:t xml:space="preserve">Matthew </w:t>
      </w:r>
      <w:r w:rsidRPr="00D16242">
        <w:t>5:10-12, 44; 10:16-39; 11:11-12; 24:4-13</w:t>
      </w:r>
      <w:r>
        <w:t>.</w:t>
      </w:r>
    </w:p>
  </w:footnote>
  <w:footnote w:id="29">
    <w:p w14:paraId="350AD677" w14:textId="4ED30571" w:rsidR="00C230B4" w:rsidRPr="0045638D" w:rsidRDefault="00C230B4" w:rsidP="00C230B4">
      <w:pPr>
        <w:pStyle w:val="FootnoteBase"/>
      </w:pPr>
      <w:r>
        <w:rPr>
          <w:rStyle w:val="FootnoteReference"/>
        </w:rPr>
        <w:footnoteRef/>
      </w:r>
      <w:r>
        <w:t xml:space="preserve"> </w:t>
      </w:r>
      <w:r>
        <w:fldChar w:fldCharType="begin"/>
      </w:r>
      <w:r w:rsidR="002D77F0">
        <w:instrText xml:space="preserve"> ADDIN EN.CITE &lt;EndNote&gt;&lt;Cite ExcludeYear="1"&gt;&lt;Author&gt;Kidner&lt;/Author&gt;&lt;Year&gt;1975&lt;/Year&gt;&lt;RecNum&gt;497&lt;/RecNum&gt;&lt;Pages&gt;53&lt;/Pages&gt;&lt;DisplayText&gt;Derek Kidner, &lt;style face="italic"&gt;Proverbs: An Introduction and Commentary&lt;/style&gt;, Tyndale Old Testament Commentaries (Downers Grove, IL: Intervarsity Press), 53.&lt;/DisplayText&gt;&lt;record&gt;&lt;rec-number&gt;497&lt;/rec-number&gt;&lt;foreign-keys&gt;&lt;key app="EN" db-id="s5txsa5w3r5dx8exra7vfx9yrva9dxvtf0tw" timestamp="0"&gt;497&lt;/key&gt;&lt;/foreign-keys&gt;&lt;ref-type name="Book"&gt;6&lt;/ref-type&gt;&lt;contributors&gt;&lt;authors&gt;&lt;author&gt;Derek Kidner&lt;/author&gt;&lt;/authors&gt;&lt;/contributors&gt;&lt;titles&gt;&lt;title&gt;Proverbs: An Introduction and Commentary&lt;/title&gt;&lt;secondary-title&gt;Tyndale Old Testament Commentaries&lt;/secondary-title&gt;&lt;/titles&gt;&lt;dates&gt;&lt;year&gt;1975&lt;/year&gt;&lt;/dates&gt;&lt;pub-location&gt;Downers Grove, IL&lt;/pub-location&gt;&lt;publisher&gt;Intervarsity Press&lt;/publisher&gt;&lt;urls&gt;&lt;/urls&gt;&lt;/record&gt;&lt;/Cite&gt;&lt;/EndNote&gt;</w:instrText>
      </w:r>
      <w:r>
        <w:fldChar w:fldCharType="separate"/>
      </w:r>
      <w:r>
        <w:rPr>
          <w:noProof/>
        </w:rPr>
        <w:t xml:space="preserve">Derek Kidner, </w:t>
      </w:r>
      <w:r w:rsidRPr="00CC28B8">
        <w:rPr>
          <w:i/>
          <w:noProof/>
        </w:rPr>
        <w:t>Proverbs: An Introduction and Commentary</w:t>
      </w:r>
      <w:r>
        <w:rPr>
          <w:noProof/>
        </w:rPr>
        <w:t>, Tyndale Old Testament Commentaries (Downers Grove, IL: Intervarsity Press), 53.</w:t>
      </w:r>
      <w:r>
        <w:fldChar w:fldCharType="end"/>
      </w:r>
    </w:p>
  </w:footnote>
  <w:footnote w:id="30">
    <w:p w14:paraId="7BD26CFE" w14:textId="77777777" w:rsidR="00C230B4" w:rsidRDefault="00C230B4" w:rsidP="00C230B4">
      <w:pPr>
        <w:pStyle w:val="FootnoteBase"/>
      </w:pPr>
      <w:r>
        <w:rPr>
          <w:rStyle w:val="FootnoteReference"/>
        </w:rPr>
        <w:footnoteRef/>
      </w:r>
      <w:r>
        <w:t xml:space="preserve"> Ibid., 53.</w:t>
      </w:r>
    </w:p>
  </w:footnote>
  <w:footnote w:id="31">
    <w:p w14:paraId="52AC3D57" w14:textId="77777777" w:rsidR="00C230B4" w:rsidRDefault="00C230B4" w:rsidP="00C230B4">
      <w:pPr>
        <w:pStyle w:val="FootnoteBase"/>
      </w:pPr>
      <w:r>
        <w:rPr>
          <w:rStyle w:val="FootnoteReference"/>
        </w:rPr>
        <w:footnoteRef/>
      </w:r>
      <w:r>
        <w:t xml:space="preserve"> HAL 1252.</w:t>
      </w:r>
    </w:p>
  </w:footnote>
  <w:footnote w:id="32">
    <w:p w14:paraId="34BA1031" w14:textId="77777777" w:rsidR="00C230B4" w:rsidRDefault="00C230B4" w:rsidP="00C230B4">
      <w:pPr>
        <w:pStyle w:val="FootnoteText"/>
      </w:pPr>
      <w:r>
        <w:rPr>
          <w:rStyle w:val="FootnoteReference"/>
        </w:rPr>
        <w:footnoteRef/>
      </w:r>
      <w:r>
        <w:t xml:space="preserve"> BDB, 949.1</w:t>
      </w:r>
    </w:p>
  </w:footnote>
  <w:footnote w:id="33">
    <w:p w14:paraId="610BFC9E" w14:textId="4C356DAE" w:rsidR="00C230B4" w:rsidRDefault="00C230B4" w:rsidP="00C230B4">
      <w:pPr>
        <w:pStyle w:val="FootnoteBase"/>
      </w:pPr>
      <w:r>
        <w:rPr>
          <w:vertAlign w:val="superscript"/>
        </w:rPr>
        <w:footnoteRef/>
      </w:r>
      <w:r>
        <w:t xml:space="preserve"> </w:t>
      </w:r>
      <w:r w:rsidRPr="002D7F6D">
        <w:t xml:space="preserve">Finding </w:t>
      </w:r>
      <w:r>
        <w:t>“</w:t>
      </w:r>
      <w:r w:rsidRPr="002D7F6D">
        <w:t>life</w:t>
      </w:r>
      <w:r>
        <w:t>”</w:t>
      </w:r>
      <w:r w:rsidRPr="002D7F6D">
        <w:t xml:space="preserve"> in this sense is </w:t>
      </w:r>
      <w:r>
        <w:t xml:space="preserve">impossible apart from divine assistance. </w:t>
      </w:r>
      <w:r w:rsidRPr="002D7F6D">
        <w:t>Elsewhere</w:t>
      </w:r>
      <w:r>
        <w:t>,</w:t>
      </w:r>
      <w:r w:rsidRPr="002D7F6D">
        <w:t xml:space="preserve"> Jesus told </w:t>
      </w:r>
      <w:r>
        <w:t>H</w:t>
      </w:r>
      <w:r w:rsidRPr="002D7F6D">
        <w:t>is disciples that it is as difficult as getting a camel</w:t>
      </w:r>
      <w:r>
        <w:fldChar w:fldCharType="begin"/>
      </w:r>
      <w:r>
        <w:instrText xml:space="preserve"> XE “</w:instrText>
      </w:r>
      <w:r w:rsidRPr="00731A58">
        <w:instrText>camel</w:instrText>
      </w:r>
      <w:r>
        <w:instrText xml:space="preserve">” </w:instrText>
      </w:r>
      <w:r>
        <w:fldChar w:fldCharType="end"/>
      </w:r>
      <w:r w:rsidRPr="002D7F6D">
        <w:t xml:space="preserve"> through the eye of the needle (</w:t>
      </w:r>
      <w:r>
        <w:t>Matthew</w:t>
      </w:r>
      <w:r w:rsidRPr="002D7F6D">
        <w:t xml:space="preserve"> 19:24).  </w:t>
      </w:r>
      <w:r>
        <w:t>Apart from abiding in Him, this cannot be obtained. When Paul said to the Thessalonians, “</w:t>
      </w:r>
      <w:r w:rsidRPr="00D11E37">
        <w:rPr>
          <w:i/>
          <w:iCs/>
        </w:rPr>
        <w:t>for now we really live, if you stand firm in the Lord</w:t>
      </w:r>
      <w:r>
        <w:t>” (</w:t>
      </w:r>
      <w:r w:rsidRPr="00761E35">
        <w:fldChar w:fldCharType="begin"/>
      </w:r>
      <w:r w:rsidRPr="00761E35">
        <w:instrText xml:space="preserve">xe </w:instrText>
      </w:r>
      <w:r>
        <w:instrText>“52</w:instrText>
      </w:r>
      <w:r w:rsidRPr="00761E35">
        <w:instrText>*</w:instrText>
      </w:r>
      <w:r>
        <w:instrText>1 Thess. 03</w:instrText>
      </w:r>
      <w:r w:rsidRPr="00761E35">
        <w:instrText>\:</w:instrText>
      </w:r>
      <w:r>
        <w:instrText>08”</w:instrText>
      </w:r>
      <w:r w:rsidRPr="00761E35">
        <w:fldChar w:fldCharType="end"/>
      </w:r>
      <w:r>
        <w:t xml:space="preserve">1 Thessalonians 3:8), he did not mean that if they continued to stand firm in the Lord then Paul and his companions would go to heaven when they die!  Rather, he means that they would find true satisfaction knowing that their labors had not been in vain (v. 4).  In the midst of their afflictions, it was a great encouragement to know that all their suffering was worth it.  Their beloved disciples were doing well. This was “life” indeed.  </w:t>
      </w:r>
      <w:r w:rsidRPr="003B5873">
        <w:fldChar w:fldCharType="begin"/>
      </w:r>
      <w:r w:rsidRPr="003B5873">
        <w:instrText xml:space="preserve">xe </w:instrText>
      </w:r>
      <w:r>
        <w:instrText>“</w:instrText>
      </w:r>
      <w:r w:rsidRPr="003B5873">
        <w:instrText>aa*Green, Gene L.</w:instrText>
      </w:r>
      <w:r>
        <w:instrText>”</w:instrText>
      </w:r>
      <w:r w:rsidRPr="003B5873">
        <w:instrText xml:space="preserve"> </w:instrText>
      </w:r>
      <w:r w:rsidRPr="003B5873">
        <w:fldChar w:fldCharType="end"/>
      </w:r>
      <w:r>
        <w:t xml:space="preserve"> As Gene L. Green puts it, “</w:t>
      </w:r>
      <w:r w:rsidRPr="00495AE9">
        <w:rPr>
          <w:bCs/>
        </w:rPr>
        <w:t>For him and his companions the good news about this church was like a resurrection</w:t>
      </w:r>
      <w:r>
        <w:rPr>
          <w:bCs/>
        </w:rPr>
        <w:t xml:space="preserve">.”  </w:t>
      </w:r>
      <w:r w:rsidR="005A79FD">
        <w:rPr>
          <w:bCs/>
        </w:rPr>
        <w:t xml:space="preserve">See </w:t>
      </w:r>
      <w:r>
        <w:fldChar w:fldCharType="begin"/>
      </w:r>
      <w:r w:rsidR="002D77F0">
        <w:instrText xml:space="preserve"> ADDIN EN.CITE &lt;EndNote&gt;&lt;Cite&gt;&lt;Author&gt;Green&lt;/Author&gt;&lt;Year&gt;2002&lt;/Year&gt;&lt;RecNum&gt;687&lt;/RecNum&gt;&lt;Pages&gt;170&lt;/Pages&gt;&lt;DisplayText&gt;Gene L. Green, &lt;style face="italic"&gt;The Letters to the Thessalonians&lt;/style&gt;, The Pillar New Testament Commentary (Grand Rapids: Wm. B. Eerdmans Publishing Co., 2002), 170.&lt;/DisplayText&gt;&lt;record&gt;&lt;rec-number&gt;687&lt;/rec-number&gt;&lt;foreign-keys&gt;&lt;key app="EN" db-id="s5txsa5w3r5dx8exra7vfx9yrva9dxvtf0tw" timestamp="0"&gt;687&lt;/key&gt;&lt;/foreign-keys&gt;&lt;ref-type name="Book"&gt;6&lt;/ref-type&gt;&lt;contributors&gt;&lt;authors&gt;&lt;author&gt;Green, Gene L.&lt;/author&gt;&lt;/authors&gt;&lt;/contributors&gt;&lt;titles&gt;&lt;title&gt;The Letters to the Thessalonians&lt;/title&gt;&lt;secondary-title&gt;The Pillar New Testament Commentary&lt;/secondary-title&gt;&lt;/titles&gt;&lt;dates&gt;&lt;year&gt;2002&lt;/year&gt;&lt;/dates&gt;&lt;pub-location&gt;Grand Rapids&lt;/pub-location&gt;&lt;publisher&gt;Wm. B. Eerdmans Publishing Co.&lt;/publisher&gt;&lt;urls&gt;&lt;/urls&gt;&lt;/record&gt;&lt;/Cite&gt;&lt;/EndNote&gt;</w:instrText>
      </w:r>
      <w:r>
        <w:fldChar w:fldCharType="separate"/>
      </w:r>
      <w:r>
        <w:rPr>
          <w:noProof/>
        </w:rPr>
        <w:t xml:space="preserve">Gene L. Green, </w:t>
      </w:r>
      <w:r w:rsidRPr="0000065B">
        <w:rPr>
          <w:i/>
          <w:noProof/>
        </w:rPr>
        <w:t>The Letters to the Thessalonians</w:t>
      </w:r>
      <w:r>
        <w:rPr>
          <w:noProof/>
        </w:rPr>
        <w:t>, The Pillar New Testament Commentary (Grand Rapids: Wm. B. Eerdmans Publishing Co., 2002), 170.</w:t>
      </w:r>
      <w:r>
        <w:fldChar w:fldCharType="end"/>
      </w:r>
      <w:r>
        <w:t xml:space="preserve">  F. F. Bruce says, “The news of your unwavering faith and love is the very breath of life to us.” </w:t>
      </w:r>
      <w:r>
        <w:fldChar w:fldCharType="begin"/>
      </w:r>
      <w:r w:rsidR="002D77F0">
        <w:instrText xml:space="preserve"> ADDIN EN.CITE &lt;EndNote&gt;&lt;Cite&gt;&lt;Author&gt;Bruce&lt;/Author&gt;&lt;Year&gt;1984&lt;/Year&gt;&lt;RecNum&gt;506&lt;/RecNum&gt;&lt;Pages&gt;67&lt;/Pages&gt;&lt;DisplayText&gt;Bruce, &lt;style face="italic"&gt;The Epistles to the Colossians, to Philemon, and to the Ephesians&lt;/style&gt;: 67.&lt;/DisplayText&gt;&lt;record&gt;&lt;rec-number&gt;506&lt;/rec-number&gt;&lt;foreign-keys&gt;&lt;key app="EN" db-id="s5txsa5w3r5dx8exra7vfx9yrva9dxvtf0tw" timestamp="0"&gt;506&lt;/key&gt;&lt;/foreign-keys&gt;&lt;ref-type name="Book"&gt;6&lt;/ref-type&gt;&lt;contributors&gt;&lt;authors&gt;&lt;author&gt;Bruce, F. F.&lt;/author&gt;&lt;/authors&gt;&lt;/contributors&gt;&lt;titles&gt;&lt;title&gt;The Epistles to the Colossians, to Philemon, and to the Ephesians&lt;/title&gt;&lt;/titles&gt;&lt;pages&gt;442 p.&lt;/pages&gt;&lt;dates&gt;&lt;year&gt;1984&lt;/year&gt;&lt;/dates&gt;&lt;pub-location&gt;Grand Rapids&lt;/pub-location&gt;&lt;publisher&gt;Wm. B. Eerdmans Publishing Co.&lt;/publisher&gt;&lt;isbn&gt;840724s1984 miu b 001 0 eng&amp;#xD;0802824013&lt;/isbn&gt;&lt;accession-num&gt;ocm11043370&lt;/accession-num&gt;&lt;call-num&gt;BS2715.3 .B78 1984&amp;#xD;227&lt;/call-num&gt;&lt;urls&gt;&lt;/urls&gt;&lt;/record&gt;&lt;/Cite&gt;&lt;/EndNote&gt;</w:instrText>
      </w:r>
      <w:r>
        <w:fldChar w:fldCharType="separate"/>
      </w:r>
      <w:r>
        <w:rPr>
          <w:noProof/>
        </w:rPr>
        <w:t xml:space="preserve">Bruce, </w:t>
      </w:r>
      <w:r w:rsidRPr="00CC28B8">
        <w:rPr>
          <w:i/>
          <w:noProof/>
        </w:rPr>
        <w:t>The Epistles to the Colossians, to Philemon, and to the Ephesians</w:t>
      </w:r>
      <w:r w:rsidR="005A79FD">
        <w:rPr>
          <w:noProof/>
        </w:rPr>
        <w:t>,</w:t>
      </w:r>
      <w:r>
        <w:rPr>
          <w:noProof/>
        </w:rPr>
        <w:t xml:space="preserve"> 67.</w:t>
      </w:r>
      <w:r>
        <w:fldChar w:fldCharType="end"/>
      </w:r>
      <w:r>
        <w:t xml:space="preserve">  J</w:t>
      </w:r>
      <w:r w:rsidRPr="002D7F6D">
        <w:t xml:space="preserve">esus </w:t>
      </w:r>
      <w:r>
        <w:t xml:space="preserve">also </w:t>
      </w:r>
      <w:r w:rsidRPr="002D7F6D">
        <w:t xml:space="preserve">spoke of </w:t>
      </w:r>
      <w:r>
        <w:t>“</w:t>
      </w:r>
      <w:r w:rsidRPr="002D7F6D">
        <w:t>life</w:t>
      </w:r>
      <w:r>
        <w:t>”</w:t>
      </w:r>
      <w:r w:rsidRPr="002D7F6D">
        <w:t xml:space="preserve"> in two senses </w:t>
      </w:r>
      <w:r w:rsidR="00D500B7" w:rsidRPr="002D7F6D">
        <w:t>elsewhere</w:t>
      </w:r>
      <w:r w:rsidR="00D500B7">
        <w:t>,</w:t>
      </w:r>
      <w:r w:rsidR="00D500B7" w:rsidRPr="002D7F6D">
        <w:t xml:space="preserve"> “</w:t>
      </w:r>
      <w:r w:rsidRPr="00B11D82">
        <w:rPr>
          <w:i/>
        </w:rPr>
        <w:t>I have come that they may have life, and have it to the full</w:t>
      </w:r>
      <w:r>
        <w:t>”</w:t>
      </w:r>
      <w:r w:rsidRPr="002D7F6D">
        <w:t xml:space="preserve"> (</w:t>
      </w:r>
      <w:r w:rsidRPr="002D7F6D">
        <w:fldChar w:fldCharType="begin"/>
      </w:r>
      <w:r w:rsidRPr="0034573A">
        <w:instrText xml:space="preserve">xe </w:instrText>
      </w:r>
      <w:r>
        <w:instrText>“43*Jn.</w:instrText>
      </w:r>
      <w:r w:rsidRPr="002D7F6D">
        <w:instrText xml:space="preserve"> 10\:10</w:instrText>
      </w:r>
      <w:r>
        <w:instrText>”</w:instrText>
      </w:r>
      <w:r w:rsidRPr="002D7F6D">
        <w:fldChar w:fldCharType="end"/>
      </w:r>
      <w:r>
        <w:t>John</w:t>
      </w:r>
      <w:r w:rsidRPr="002D7F6D">
        <w:t xml:space="preserve"> 10:10). </w:t>
      </w:r>
      <w:r>
        <w:t xml:space="preserve"> Faithful endurance and proper response to p</w:t>
      </w:r>
      <w:r w:rsidRPr="002D7F6D">
        <w:t xml:space="preserve">ersecution or trial </w:t>
      </w:r>
      <w:r>
        <w:t xml:space="preserve">may lead </w:t>
      </w:r>
      <w:r w:rsidRPr="002D7F6D">
        <w:t>to a rich life</w:t>
      </w:r>
      <w:r>
        <w:t xml:space="preserve">.  1 Peter 3:9; Mark 9:45; and Matthew 18:18 teach that one can find true life now only if he is willing to do whatever is necessary to follow Christ.  Note 2 Corinthians 4:6-11 where persecution, properly responded to, results in the “life of Jesus” being manifested in the </w:t>
      </w:r>
      <w:r w:rsidR="00D500B7">
        <w:t>apostles (</w:t>
      </w:r>
      <w:r>
        <w:t>see also 2 Corinthians 1:6).  “</w:t>
      </w:r>
      <w:r w:rsidRPr="00D11E37">
        <w:rPr>
          <w:i/>
        </w:rPr>
        <w:t xml:space="preserve">All discipline for the moment seems not to be joyful, but sorrowful; yet to those who have been trained by it, afterwards </w:t>
      </w:r>
      <w:r w:rsidRPr="00D11E37">
        <w:rPr>
          <w:b/>
          <w:i/>
        </w:rPr>
        <w:t>it yields the peaceful fruit of righteousness</w:t>
      </w:r>
      <w:r>
        <w:t>”</w:t>
      </w:r>
      <w:r w:rsidRPr="002D7F6D">
        <w:t xml:space="preserve"> (</w:t>
      </w:r>
      <w:r w:rsidRPr="00761E35">
        <w:fldChar w:fldCharType="begin"/>
      </w:r>
      <w:r w:rsidRPr="00761E35">
        <w:instrText xml:space="preserve">xe </w:instrText>
      </w:r>
      <w:r>
        <w:instrText>“58</w:instrText>
      </w:r>
      <w:r w:rsidRPr="00761E35">
        <w:instrText>*</w:instrText>
      </w:r>
      <w:r>
        <w:instrText>Heb. 12</w:instrText>
      </w:r>
      <w:r w:rsidRPr="00761E35">
        <w:instrText>\:</w:instrText>
      </w:r>
      <w:r>
        <w:instrText>11”</w:instrText>
      </w:r>
      <w:r w:rsidRPr="00761E35">
        <w:fldChar w:fldCharType="end"/>
      </w:r>
      <w:r>
        <w:t>Hebrews 12:11). “</w:t>
      </w:r>
      <w:r w:rsidRPr="00D11E37">
        <w:rPr>
          <w:i/>
        </w:rPr>
        <w:t xml:space="preserve">Consider it all joy, my brethren, when you encounter various trials, knowing that the testing of your faith </w:t>
      </w:r>
      <w:r w:rsidRPr="00D11E37">
        <w:rPr>
          <w:b/>
          <w:i/>
        </w:rPr>
        <w:t>produces endurance</w:t>
      </w:r>
      <w:r w:rsidRPr="00D11E37">
        <w:rPr>
          <w:i/>
        </w:rPr>
        <w:t xml:space="preserve">. And let endurance have its perfect result, </w:t>
      </w:r>
      <w:r w:rsidRPr="00D11E37">
        <w:rPr>
          <w:b/>
          <w:i/>
        </w:rPr>
        <w:t>that you may be perfect and complete, lacking in nothing</w:t>
      </w:r>
      <w:r>
        <w:t>”</w:t>
      </w:r>
      <w:r w:rsidRPr="002D7F6D">
        <w:t xml:space="preserve"> (</w:t>
      </w:r>
      <w:r w:rsidRPr="00761E35">
        <w:fldChar w:fldCharType="begin"/>
      </w:r>
      <w:r w:rsidRPr="00761E35">
        <w:instrText xml:space="preserve">xe </w:instrText>
      </w:r>
      <w:r>
        <w:instrText>“59</w:instrText>
      </w:r>
      <w:r w:rsidRPr="00761E35">
        <w:instrText>*</w:instrText>
      </w:r>
      <w:r>
        <w:instrText>Jam. 01\:02-”</w:instrText>
      </w:r>
      <w:r w:rsidRPr="00761E35">
        <w:fldChar w:fldCharType="end"/>
      </w:r>
      <w:r>
        <w:t xml:space="preserve">James </w:t>
      </w:r>
      <w:r w:rsidRPr="002D7F6D">
        <w:t>1:2-4)</w:t>
      </w:r>
      <w:r>
        <w:t>.</w:t>
      </w:r>
    </w:p>
  </w:footnote>
  <w:footnote w:id="34">
    <w:p w14:paraId="23E72AEB" w14:textId="3938A335" w:rsidR="00C230B4" w:rsidRDefault="00C230B4" w:rsidP="00C230B4">
      <w:pPr>
        <w:pStyle w:val="FootnoteBase"/>
      </w:pPr>
      <w:r>
        <w:rPr>
          <w:rStyle w:val="FootnoteReference"/>
        </w:rPr>
        <w:footnoteRef/>
      </w:r>
      <w:r>
        <w:t xml:space="preserve"> </w:t>
      </w:r>
      <w:r>
        <w:fldChar w:fldCharType="begin"/>
      </w:r>
      <w:r w:rsidR="002D77F0">
        <w:instrText xml:space="preserve"> ADDIN EN.CITE &lt;EndNote&gt;&lt;Cite&gt;&lt;Author&gt;Nolland&lt;/Author&gt;&lt;Year&gt;2005&lt;/Year&gt;&lt;RecNum&gt;412&lt;/RecNum&gt;&lt;Pages&gt;891&lt;/Pages&gt;&lt;DisplayText&gt;Nolland, &lt;style face="italic"&gt;The Gospel of Matthew: A Commentary on the Greek Text&lt;/style&gt;: 891.&lt;/DisplayText&gt;&lt;record&gt;&lt;rec-number&gt;412&lt;/rec-number&gt;&lt;foreign-keys&gt;&lt;key app="EN" db-id="s5txsa5w3r5dx8exra7vfx9yrva9dxvtf0tw" timestamp="0"&gt;412&lt;/key&gt;&lt;/foreign-keys&gt;&lt;ref-type name="Book"&gt;6&lt;/ref-type&gt;&lt;contributors&gt;&lt;authors&gt;&lt;author&gt;Nolland, John&lt;/author&gt;&lt;/authors&gt;&lt;/contributors&gt;&lt;titles&gt;&lt;title&gt;The Gospel of Matthew: A Commentary on the Greek Text&lt;/title&gt;&lt;/titles&gt;&lt;pages&gt;xcviii, 1481 p.&lt;/pages&gt;&lt;keywords&gt;&lt;keyword&gt;Bible.&lt;/keyword&gt;&lt;/keywords&gt;&lt;dates&gt;&lt;year&gt;2005&lt;/year&gt;&lt;/dates&gt;&lt;pub-location&gt;Grand Rapids&lt;/pub-location&gt;&lt;publisher&gt;Wm. B. Eerdmans Publishing Co.&lt;/publisher&gt;&lt;isbn&gt;9780802823892 (cloth alk. paper)&amp;#xD;0802823890 (cloth alk. paper)&amp;#xD;0853645752 (Paternoster)&lt;/isbn&gt;&lt;accession-num&gt;14095042&lt;/accession-num&gt;&lt;call-num&gt;Jefferson or Adams Bldg General or Area Studies Reading Rms BS2575.53; .N65 2005&lt;/call-num&gt;&lt;urls&gt;&lt;/urls&gt;&lt;/record&gt;&lt;/Cite&gt;&lt;/EndNote&gt;</w:instrText>
      </w:r>
      <w:r>
        <w:fldChar w:fldCharType="separate"/>
      </w:r>
      <w:r>
        <w:rPr>
          <w:noProof/>
        </w:rPr>
        <w:t xml:space="preserve">Nolland, </w:t>
      </w:r>
      <w:r w:rsidRPr="00CC28B8">
        <w:rPr>
          <w:i/>
          <w:noProof/>
        </w:rPr>
        <w:t>The Gospel of Matthew: A Commentary on the Greek Text</w:t>
      </w:r>
      <w:r w:rsidR="00F43199">
        <w:rPr>
          <w:noProof/>
        </w:rPr>
        <w:t>,</w:t>
      </w:r>
      <w:r>
        <w:rPr>
          <w:noProof/>
        </w:rPr>
        <w:t xml:space="preserve"> 891.</w:t>
      </w:r>
      <w:r>
        <w:fldChar w:fldCharType="end"/>
      </w:r>
      <w:r>
        <w:t xml:space="preserve">  Leon Morris says, “</w:t>
      </w:r>
      <w:r w:rsidRPr="003B3E8D">
        <w:t xml:space="preserve">It is possible to understand this passage </w:t>
      </w:r>
      <w:r>
        <w:t xml:space="preserve">[Matthew 22:14] </w:t>
      </w:r>
      <w:r w:rsidRPr="003B3E8D">
        <w:t>to mean that the elect are fewer in number than those called; the actual number of the elect is then not in mind.</w:t>
      </w:r>
      <w:r>
        <w:t xml:space="preserve"> </w:t>
      </w:r>
      <w:r w:rsidRPr="003B3E8D">
        <w:t xml:space="preserve"> Jesus is not saying whether the elect will be a tiny remnant or not; he is saying that not all the called will be finally chosen</w:t>
      </w:r>
      <w:r w:rsidR="00F43199">
        <w:t>.</w:t>
      </w:r>
      <w:r>
        <w:t xml:space="preserve">” See </w:t>
      </w:r>
      <w:r>
        <w:fldChar w:fldCharType="begin"/>
      </w:r>
      <w:r w:rsidR="008C1EC3">
        <w:instrText xml:space="preserve"> ADDIN EN.CITE &lt;EndNote&gt;&lt;Cite&gt;&lt;Author&gt;Morris&lt;/Author&gt;&lt;Year&gt;1992&lt;/Year&gt;&lt;RecNum&gt;327&lt;/RecNum&gt;&lt;Pages&gt;552&lt;/Pages&gt;&lt;DisplayText&gt;Leon Morris, &lt;style face="italic"&gt;The Gospel According to Matthew&lt;/style&gt;, The Pillar New Testament Commentary (Grand Rapids: Wm. B. Eerdmans Publishing Co., 1992), 552.&lt;/DisplayText&gt;&lt;record&gt;&lt;rec-number&gt;327&lt;/rec-number&gt;&lt;foreign-keys&gt;&lt;key app="EN" db-id="s5txsa5w3r5dx8exra7vfx9yrva9dxvtf0tw" timestamp="0"&gt;327&lt;/key&gt;&lt;/foreign-keys&gt;&lt;ref-type name="Book"&gt;6&lt;/ref-type&gt;&lt;contributors&gt;&lt;authors&gt;&lt;author&gt;Morris, Leon&lt;/author&gt;&lt;/authors&gt;&lt;/contributors&gt;&lt;titles&gt;&lt;title&gt;The Gospel According to Matthew&lt;/title&gt;&lt;secondary-title&gt;The Pillar New Testament Commentary&lt;/secondary-title&gt;&lt;/titles&gt;&lt;dates&gt;&lt;year&gt;1992&lt;/year&gt;&lt;/dates&gt;&lt;pub-location&gt;Grand Rapids&lt;/pub-location&gt;&lt;publisher&gt;Wm. B. Eerdmans Publishing Co.&lt;/publisher&gt;&lt;isbn&gt;920421s1992 miu b 001 0 eng&amp;#xD;0802836968 (cloth)&lt;/isbn&gt;&lt;accession-num&gt;ocm25787283&lt;/accession-num&gt;&lt;call-num&gt;BS2575.3 .M677 1992&amp;#xD;226.2/077&lt;/call-num&gt;&lt;urls&gt;&lt;/urls&gt;&lt;/record&gt;&lt;/Cite&gt;&lt;/EndNote&gt;</w:instrText>
      </w:r>
      <w:r>
        <w:fldChar w:fldCharType="separate"/>
      </w:r>
      <w:r w:rsidR="008C1EC3">
        <w:rPr>
          <w:noProof/>
        </w:rPr>
        <w:t xml:space="preserve">Leon Morris, </w:t>
      </w:r>
      <w:r w:rsidR="008C1EC3" w:rsidRPr="008C1EC3">
        <w:rPr>
          <w:i/>
          <w:noProof/>
        </w:rPr>
        <w:t>The Gospel According to Matthew</w:t>
      </w:r>
      <w:r w:rsidR="008C1EC3">
        <w:rPr>
          <w:noProof/>
        </w:rPr>
        <w:t>, The Pillar New Testament Commentary (Grand Rapids: Wm. B. Eerdmans Publishing Co., 1992), 552.</w:t>
      </w:r>
      <w:r>
        <w:fldChar w:fldCharType="end"/>
      </w:r>
      <w:r w:rsidRPr="003B3E8D">
        <w:t xml:space="preserve"> </w:t>
      </w:r>
      <w:r>
        <w:t xml:space="preserve"> These writers, being Experimental Predestinarians, relate the broad and narrow ways to pathways to hell or eternal life.</w:t>
      </w:r>
    </w:p>
  </w:footnote>
  <w:footnote w:id="35">
    <w:p w14:paraId="766633F6" w14:textId="77777777" w:rsidR="00C230B4" w:rsidRDefault="00C230B4" w:rsidP="00C230B4">
      <w:pPr>
        <w:pStyle w:val="FootnoteBase"/>
      </w:pPr>
      <w:r>
        <w:rPr>
          <w:rStyle w:val="FootnoteReference"/>
        </w:rPr>
        <w:footnoteRef/>
      </w:r>
      <w:r>
        <w:t xml:space="preserve"> Ibid., 23.</w:t>
      </w:r>
    </w:p>
  </w:footnote>
  <w:footnote w:id="36">
    <w:p w14:paraId="49E46638" w14:textId="77777777" w:rsidR="00C230B4" w:rsidRDefault="00C230B4" w:rsidP="00C230B4">
      <w:pPr>
        <w:pStyle w:val="FootnoteBase"/>
      </w:pPr>
      <w:r>
        <w:rPr>
          <w:rStyle w:val="FootnoteReference"/>
        </w:rPr>
        <w:footnoteRef/>
      </w:r>
      <w:r>
        <w:t xml:space="preserve"> Matthew 5:29, 30; losing a reward Matthew 10:42.</w:t>
      </w:r>
    </w:p>
  </w:footnote>
  <w:footnote w:id="37">
    <w:p w14:paraId="5A3243F0" w14:textId="77777777" w:rsidR="00C230B4" w:rsidRDefault="00C230B4" w:rsidP="00C230B4">
      <w:pPr>
        <w:pStyle w:val="FootnoteBase"/>
      </w:pPr>
      <w:r>
        <w:rPr>
          <w:rStyle w:val="FootnoteReference"/>
        </w:rPr>
        <w:footnoteRef/>
      </w:r>
      <w:r>
        <w:t xml:space="preserve"> Matthew 9:17.</w:t>
      </w:r>
    </w:p>
  </w:footnote>
  <w:footnote w:id="38">
    <w:p w14:paraId="556546F9" w14:textId="77777777" w:rsidR="00C230B4" w:rsidRDefault="00C230B4" w:rsidP="00C230B4">
      <w:pPr>
        <w:pStyle w:val="FootnoteBase"/>
      </w:pPr>
      <w:r>
        <w:rPr>
          <w:rStyle w:val="FootnoteReference"/>
        </w:rPr>
        <w:footnoteRef/>
      </w:r>
      <w:r>
        <w:t xml:space="preserve"> Matthew 10:6; 15:24.</w:t>
      </w:r>
    </w:p>
  </w:footnote>
  <w:footnote w:id="39">
    <w:p w14:paraId="296090CE" w14:textId="3ED280FC" w:rsidR="00C230B4" w:rsidRDefault="00C230B4" w:rsidP="00C230B4">
      <w:pPr>
        <w:pStyle w:val="FootnoteBase"/>
      </w:pPr>
      <w:r>
        <w:rPr>
          <w:rStyle w:val="FootnoteReference"/>
        </w:rPr>
        <w:footnoteRef/>
      </w:r>
      <w:r>
        <w:t xml:space="preserve"> Matthew 10:28. However, this passage is addressed to the regenerate disciples, and it is doubtful that perishing in </w:t>
      </w:r>
      <w:r>
        <w:rPr>
          <w:i/>
        </w:rPr>
        <w:t>Gehenna</w:t>
      </w:r>
      <w:r>
        <w:t xml:space="preserve"> is a warning to them that they will go to hell if they are unfaithful.  Rather, as argued elsewhere (see pp.  </w:t>
      </w:r>
      <w:r>
        <w:fldChar w:fldCharType="begin"/>
      </w:r>
      <w:r>
        <w:instrText xml:space="preserve"> PAGEREF GehennaMt1028 \h </w:instrText>
      </w:r>
      <w:r>
        <w:fldChar w:fldCharType="separate"/>
      </w:r>
      <w:r w:rsidR="008336EC">
        <w:rPr>
          <w:noProof/>
        </w:rPr>
        <w:t>574</w:t>
      </w:r>
      <w:r>
        <w:fldChar w:fldCharType="end"/>
      </w:r>
      <w:r>
        <w:t xml:space="preserve"> ff), </w:t>
      </w:r>
      <w:r>
        <w:rPr>
          <w:i/>
        </w:rPr>
        <w:t>Gehenna</w:t>
      </w:r>
      <w:r>
        <w:t xml:space="preserve"> probably does not refer to hell in this passage but instead speaks of the ruin and destruction of the true believer’s life work at the Judgment Seat of Christ.</w:t>
      </w:r>
    </w:p>
  </w:footnote>
  <w:footnote w:id="40">
    <w:p w14:paraId="789FFA36" w14:textId="2A4D76DB" w:rsidR="00C230B4" w:rsidRDefault="00C230B4" w:rsidP="00C230B4">
      <w:pPr>
        <w:pStyle w:val="FootnoteBase"/>
      </w:pPr>
      <w:r>
        <w:rPr>
          <w:rStyle w:val="FootnoteReference"/>
        </w:rPr>
        <w:footnoteRef/>
      </w:r>
      <w:r>
        <w:t xml:space="preserve"> </w:t>
      </w:r>
      <w:r>
        <w:fldChar w:fldCharType="begin"/>
      </w:r>
      <w:r w:rsidR="008C1EC3">
        <w:instrText xml:space="preserve"> ADDIN EN.CITE &lt;EndNote&gt;&lt;Cite&gt;&lt;Author&gt;Josephus&lt;/Author&gt;&lt;Year&gt;1987&lt;/Year&gt;&lt;RecNum&gt;1309&lt;/RecNum&gt;&lt;Pages&gt;VI`, ix`, 3&lt;/Pages&gt;&lt;DisplayText&gt;Flavius Josephus, &amp;quot;The Wars of the Jews,&amp;quot; in &lt;style face="italic"&gt;The Works of Josephus: Complete and Unabridged&lt;/style&gt;, ed. W. Whiston (Peabody, MA: Hendrickson Publishers, 1987), VI, ix, 3.&lt;/DisplayText&gt;&lt;record&gt;&lt;rec-number&gt;1309&lt;/rec-number&gt;&lt;foreign-keys&gt;&lt;key app="EN" db-id="s5txsa5w3r5dx8exra7vfx9yrva9dxvtf0tw" timestamp="0"&gt;1309&lt;/key&gt;&lt;/foreign-keys&gt;&lt;ref-type name="Book Section"&gt;5&lt;/ref-type&gt;&lt;contributors&gt;&lt;authors&gt;&lt;author&gt;Josephus, Flavius&lt;/author&gt;&lt;/authors&gt;&lt;secondary-authors&gt;&lt;author&gt;Whiston, W.&lt;/author&gt;&lt;/secondary-authors&gt;&lt;/contributors&gt;&lt;titles&gt;&lt;title&gt;The Wars of the Jews&lt;/title&gt;&lt;secondary-title&gt;The Works of Josephus: Complete and Unabridged&lt;/secondary-title&gt;&lt;/titles&gt;&lt;edition&gt;reprint&lt;/edition&gt;&lt;dates&gt;&lt;year&gt;1987&lt;/year&gt;&lt;/dates&gt;&lt;pub-location&gt;Peabody, MA&lt;/pub-location&gt;&lt;publisher&gt;Hendrickson Publishers&lt;/publisher&gt;&lt;urls&gt;&lt;/urls&gt;&lt;/record&gt;&lt;/Cite&gt;&lt;/EndNote&gt;</w:instrText>
      </w:r>
      <w:r>
        <w:fldChar w:fldCharType="separate"/>
      </w:r>
      <w:r w:rsidR="008C1EC3">
        <w:rPr>
          <w:noProof/>
        </w:rPr>
        <w:t xml:space="preserve">Flavius Josephus, "The Wars of the Jews," in </w:t>
      </w:r>
      <w:r w:rsidR="008C1EC3" w:rsidRPr="008C1EC3">
        <w:rPr>
          <w:i/>
          <w:noProof/>
        </w:rPr>
        <w:t>The Works of Josephus: Complete and Unabridged</w:t>
      </w:r>
      <w:r w:rsidR="008C1EC3">
        <w:rPr>
          <w:noProof/>
        </w:rPr>
        <w:t>, ed. W. Whiston (Peabody, MA: Hendrickson Publishers, 1987), VI, ix, 3.</w:t>
      </w:r>
      <w:r>
        <w:fldChar w:fldCharType="end"/>
      </w:r>
    </w:p>
  </w:footnote>
  <w:footnote w:id="41">
    <w:p w14:paraId="2C4EDF7B" w14:textId="65E90DCE" w:rsidR="00C230B4" w:rsidRDefault="00C230B4" w:rsidP="00C230B4">
      <w:pPr>
        <w:pStyle w:val="FootnoteBase"/>
      </w:pPr>
      <w:r>
        <w:rPr>
          <w:vertAlign w:val="superscript"/>
        </w:rPr>
        <w:footnoteRef/>
      </w:r>
      <w:r>
        <w:t xml:space="preserve"> </w:t>
      </w:r>
      <w:r>
        <w:fldChar w:fldCharType="begin"/>
      </w:r>
      <w:r w:rsidR="002D77F0">
        <w:instrText xml:space="preserve"> ADDIN EN.CITE &lt;EndNote&gt;&lt;Cite&gt;&lt;Author&gt;Borg&lt;/Author&gt;&lt;Year&gt;1996&lt;/Year&gt;&lt;RecNum&gt;887&lt;/RecNum&gt;&lt;Pages&gt;3:806&lt;/Pages&gt;&lt;DisplayText&gt;Marcus J. Borg, &amp;quot;Jesus (Person),&amp;quot; in &lt;style face="italic"&gt;The Anchor Yale Bible Dictionary&lt;/style&gt;, ed. David Noel Freedman, Gary A. Herion, and David F. Graf (New York: Doubleday, 1996), 3:806.&lt;/DisplayText&gt;&lt;record&gt;&lt;rec-number&gt;887&lt;/rec-number&gt;&lt;foreign-keys&gt;&lt;key app="EN" db-id="s5txsa5w3r5dx8exra7vfx9yrva9dxvtf0tw" timestamp="0"&gt;887&lt;/key&gt;&lt;/foreign-keys&gt;&lt;ref-type name="Generic"&gt;13&lt;/ref-type&gt;&lt;contributors&gt;&lt;authors&gt;&lt;author&gt;Borg, Marcus J.&lt;/author&gt;&lt;/authors&gt;&lt;secondary-authors&gt;&lt;author&gt;Freedman, David Noel&lt;/author&gt;&lt;author&gt;Herion, Gary A.&lt;/author&gt;&lt;author&gt;Graf, David F.&lt;/author&gt;&lt;/secondary-authors&gt;&lt;/contributors&gt;&lt;titles&gt;&lt;title&gt;Jesus (Person)&lt;/title&gt;&lt;secondary-title&gt;The Anchor Yale Bible Dictionary&lt;/secondary-title&gt;&lt;/titles&gt;&lt;dates&gt;&lt;year&gt;1996&lt;/year&gt;&lt;/dates&gt;&lt;pub-location&gt;New York&lt;/pub-location&gt;&lt;publisher&gt;Doubleday&lt;/publisher&gt;&lt;urls&gt;&lt;/urls&gt;&lt;/record&gt;&lt;/Cite&gt;&lt;/EndNote&gt;</w:instrText>
      </w:r>
      <w:r>
        <w:fldChar w:fldCharType="separate"/>
      </w:r>
      <w:r>
        <w:rPr>
          <w:noProof/>
        </w:rPr>
        <w:t xml:space="preserve">Marcus J. Borg, "Jesus (Person)," in </w:t>
      </w:r>
      <w:r w:rsidRPr="0000065B">
        <w:rPr>
          <w:i/>
          <w:noProof/>
        </w:rPr>
        <w:t>The Anchor Yale Bible Dictionary</w:t>
      </w:r>
      <w:r>
        <w:rPr>
          <w:noProof/>
        </w:rPr>
        <w:t>, ed. David Noel Freedman, Gary A. Herion, and David F. Graf (New York: Doubleday, 1996), 3:806.</w:t>
      </w:r>
      <w:r>
        <w:fldChar w:fldCharType="end"/>
      </w:r>
      <w:r>
        <w:t xml:space="preserve">  See also </w:t>
      </w:r>
      <w:r>
        <w:fldChar w:fldCharType="begin"/>
      </w:r>
      <w:r w:rsidR="00AB5F31">
        <w:instrText xml:space="preserve"> ADDIN EN.CITE &lt;EndNote&gt;&lt;Cite&gt;&lt;Author&gt;Tuttle&lt;/Author&gt;&lt;Year&gt;1977&lt;/Year&gt;&lt;RecNum&gt;76&lt;/RecNum&gt;&lt;Pages&gt;213-30&lt;/Pages&gt;&lt;DisplayText&gt;Gary A. Tuttle, &amp;quot;The Sermon on the Mount: Its Wisdom Affinities and their Relation to its Structure,&amp;quot; &lt;style face="italic"&gt;JETS&lt;/style&gt; 20, no. 3 (1977): 213–30.&lt;/DisplayText&gt;&lt;record&gt;&lt;rec-number&gt;76&lt;/rec-number&gt;&lt;foreign-keys&gt;&lt;key app="EN" db-id="s5txsa5w3r5dx8exra7vfx9yrva9dxvtf0tw" timestamp="0"&gt;76&lt;/key&gt;&lt;/foreign-keys&gt;&lt;ref-type name="Journal Article"&gt;17&lt;/ref-type&gt;&lt;contributors&gt;&lt;authors&gt;&lt;author&gt;Tuttle, Gary A.&lt;/author&gt;&lt;/authors&gt;&lt;/contributors&gt;&lt;titles&gt;&lt;title&gt;The Sermon on the Mount: Its Wisdom Affinities and their Relation to its Structure&lt;/title&gt;&lt;secondary-title&gt;JETS&lt;/secondary-title&gt;&lt;short-title&gt;JETS&lt;/short-title&gt;&lt;/titles&gt;&lt;pages&gt;213-230&lt;/pages&gt;&lt;volume&gt;20&lt;/volume&gt;&lt;number&gt;3&lt;/number&gt;&lt;dates&gt;&lt;year&gt;1977&lt;/year&gt;&lt;pub-dates&gt;&lt;date&gt;September&lt;/date&gt;&lt;/pub-dates&gt;&lt;/dates&gt;&lt;urls&gt;&lt;/urls&gt;&lt;/record&gt;&lt;/Cite&gt;&lt;/EndNote&gt;</w:instrText>
      </w:r>
      <w:r>
        <w:fldChar w:fldCharType="separate"/>
      </w:r>
      <w:r w:rsidR="00AB5F31">
        <w:rPr>
          <w:noProof/>
        </w:rPr>
        <w:t xml:space="preserve">Gary A. Tuttle, "The Sermon on the Mount: Its Wisdom Affinities and their Relation to its Structure," </w:t>
      </w:r>
      <w:r w:rsidR="00AB5F31" w:rsidRPr="00AB5F31">
        <w:rPr>
          <w:i/>
          <w:noProof/>
        </w:rPr>
        <w:t>JETS</w:t>
      </w:r>
      <w:r w:rsidR="00AB5F31">
        <w:rPr>
          <w:noProof/>
        </w:rPr>
        <w:t xml:space="preserve"> 20, no. 3 (1977): 213–30.</w:t>
      </w:r>
      <w:r>
        <w:fldChar w:fldCharType="end"/>
      </w:r>
    </w:p>
  </w:footnote>
  <w:footnote w:id="42">
    <w:p w14:paraId="68E040E1" w14:textId="77777777" w:rsidR="00C230B4" w:rsidRDefault="00C230B4" w:rsidP="00C230B4">
      <w:pPr>
        <w:pStyle w:val="FootnoteBase"/>
      </w:pPr>
      <w:r>
        <w:rPr>
          <w:rStyle w:val="FootnoteReference"/>
        </w:rPr>
        <w:footnoteRef/>
      </w:r>
      <w:r>
        <w:t xml:space="preserve"> Proverbs 1:26; 6:15, 32; 10:11, 24; 11:3, 6; 13:1; 15; 16:26; 24:22; 27:20; 28:28.</w:t>
      </w:r>
    </w:p>
  </w:footnote>
  <w:footnote w:id="43">
    <w:p w14:paraId="7E25F7B6" w14:textId="660D39A0" w:rsidR="00C230B4" w:rsidRDefault="00C230B4" w:rsidP="00C230B4">
      <w:pPr>
        <w:pStyle w:val="FootnoteBase"/>
      </w:pPr>
      <w:r>
        <w:rPr>
          <w:rStyle w:val="FootnoteReference"/>
        </w:rPr>
        <w:footnoteRef/>
      </w:r>
      <w:r>
        <w:t xml:space="preserve"> </w:t>
      </w:r>
      <w:r>
        <w:fldChar w:fldCharType="begin"/>
      </w:r>
      <w:r w:rsidR="002D77F0">
        <w:instrText xml:space="preserve"> ADDIN EN.CITE &lt;EndNote&gt;&lt;Cite&gt;&lt;Author&gt;Waltke&lt;/Author&gt;&lt;Year&gt;2004&lt;/Year&gt;&lt;RecNum&gt;56&lt;/RecNum&gt;&lt;Pages&gt;2:110&lt;/Pages&gt;&lt;DisplayText&gt;Bruce K. Waltke, &lt;style face="italic"&gt;The Book of Proverbs&lt;/style&gt;, 2 vols. (Grand Rapids: Wm. B. Eerdmans Publishing Co., 2004), 2:110.&lt;/DisplayText&gt;&lt;record&gt;&lt;rec-number&gt;56&lt;/rec-number&gt;&lt;foreign-keys&gt;&lt;key app="EN" db-id="s5txsa5w3r5dx8exra7vfx9yrva9dxvtf0tw" timestamp="0"&gt;56&lt;/key&gt;&lt;/foreign-keys&gt;&lt;ref-type name="Book"&gt;6&lt;/ref-type&gt;&lt;contributors&gt;&lt;authors&gt;&lt;author&gt;Waltke, Bruce K.&lt;/author&gt;&lt;/authors&gt;&lt;/contributors&gt;&lt;titles&gt;&lt;title&gt;The Book of Proverbs&lt;/title&gt;&lt;/titles&gt;&lt;num-vols&gt;2&lt;/num-vols&gt;&lt;dates&gt;&lt;year&gt;2004&lt;/year&gt;&lt;/dates&gt;&lt;pub-location&gt;Grand Rapids&lt;/pub-location&gt;&lt;publisher&gt;Wm. B. Eerdmans Publishing Co.&lt;/publisher&gt;&lt;isbn&gt;040524m20042005miu b 001 0 eng&amp;#xD;0802825451 (cloth alk. paper)&lt;/isbn&gt;&lt;accession-num&gt;ocm55534777&lt;/accession-num&gt;&lt;call-num&gt;BS1465.53 .W35 2004&amp;#xD;223/.7077&lt;/call-num&gt;&lt;urls&gt;&lt;/urls&gt;&lt;/record&gt;&lt;/Cite&gt;&lt;/EndNote&gt;</w:instrText>
      </w:r>
      <w:r>
        <w:fldChar w:fldCharType="separate"/>
      </w:r>
      <w:r>
        <w:rPr>
          <w:noProof/>
        </w:rPr>
        <w:t xml:space="preserve">Bruce K. Waltke, </w:t>
      </w:r>
      <w:r w:rsidRPr="0000065B">
        <w:rPr>
          <w:i/>
          <w:noProof/>
        </w:rPr>
        <w:t>The Book of Proverbs</w:t>
      </w:r>
      <w:r>
        <w:rPr>
          <w:noProof/>
        </w:rPr>
        <w:t>, 2 vols. (Grand Rapids: Wm. B. Eerdmans Publishing Co., 2004), 2:110.</w:t>
      </w:r>
      <w:r>
        <w:fldChar w:fldCharType="end"/>
      </w:r>
    </w:p>
  </w:footnote>
  <w:footnote w:id="44">
    <w:p w14:paraId="119D0A9D" w14:textId="77777777" w:rsidR="00C230B4" w:rsidRDefault="00C230B4" w:rsidP="00C230B4">
      <w:pPr>
        <w:pStyle w:val="FootnoteBase"/>
      </w:pPr>
      <w:r>
        <w:rPr>
          <w:rStyle w:val="FootnoteReference"/>
        </w:rPr>
        <w:footnoteRef/>
      </w:r>
      <w:r>
        <w:t xml:space="preserve"> “To fear the Lord” does not mean “become a Christian.”  It means to obey the Lord. </w:t>
      </w:r>
    </w:p>
  </w:footnote>
  <w:footnote w:id="45">
    <w:p w14:paraId="50ACE880" w14:textId="05ACED5D" w:rsidR="00C230B4" w:rsidRDefault="00C230B4" w:rsidP="00C230B4">
      <w:pPr>
        <w:pStyle w:val="FootnoteBase"/>
      </w:pPr>
      <w:r>
        <w:rPr>
          <w:rStyle w:val="FootnoteReference"/>
        </w:rPr>
        <w:footnoteRef/>
      </w:r>
      <w:r>
        <w:t xml:space="preserve"> “</w:t>
      </w:r>
      <w:r w:rsidRPr="00A909E2">
        <w:t>By death is meant a broad range of unhappy experiences, from simple adversity to one</w:t>
      </w:r>
      <w:r>
        <w:t>’</w:t>
      </w:r>
      <w:r w:rsidRPr="00A909E2">
        <w:t xml:space="preserve">s (premature?) departure from this world. This saying makes room for the possibility of self-deception, and then the </w:t>
      </w:r>
      <w:r>
        <w:t>‘</w:t>
      </w:r>
      <w:r w:rsidRPr="00A909E2">
        <w:t>way</w:t>
      </w:r>
      <w:r>
        <w:t>’</w:t>
      </w:r>
      <w:r w:rsidRPr="00A909E2">
        <w:t xml:space="preserve"> chosen in wisdom can turn out to be folly</w:t>
      </w:r>
      <w:r>
        <w:t xml:space="preserve">.”  </w:t>
      </w:r>
      <w:r w:rsidR="005B1BB6">
        <w:t xml:space="preserve">See </w:t>
      </w:r>
      <w:r>
        <w:fldChar w:fldCharType="begin"/>
      </w:r>
      <w:r w:rsidR="002D77F0">
        <w:instrText xml:space="preserve"> ADDIN EN.CITE &lt;EndNote&gt;&lt;Cite&gt;&lt;Author&gt;Murphy&lt;/Author&gt;&lt;Year&gt;1998&lt;/Year&gt;&lt;RecNum&gt;370&lt;/RecNum&gt;&lt;Pages&gt;104&lt;/Pages&gt;&lt;DisplayText&gt;Roland Edmund Murphy, &lt;style face="italic"&gt;Proverbs&lt;/style&gt;, Word Biblical Commentary (Nashville: Thomas Nelson, 1998), 104.&lt;/DisplayText&gt;&lt;record&gt;&lt;rec-number&gt;370&lt;/rec-number&gt;&lt;foreign-keys&gt;&lt;key app="EN" db-id="s5txsa5w3r5dx8exra7vfx9yrva9dxvtf0tw" timestamp="0"&gt;370&lt;/key&gt;&lt;/foreign-keys&gt;&lt;ref-type name="Book"&gt;6&lt;/ref-type&gt;&lt;contributors&gt;&lt;authors&gt;&lt;author&gt;Murphy, Roland Edmund&lt;/author&gt;&lt;/authors&gt;&lt;/contributors&gt;&lt;titles&gt;&lt;title&gt;Proverbs&lt;/title&gt;&lt;secondary-title&gt;Word Biblical Commentary&lt;/secondary-title&gt;&lt;/titles&gt;&lt;pages&gt;lxxv, 306 p.&lt;/pages&gt;&lt;dates&gt;&lt;year&gt;1998&lt;/year&gt;&lt;/dates&gt;&lt;pub-location&gt;Nashville&lt;/pub-location&gt;&lt;publisher&gt;Thomas Nelson&lt;/publisher&gt;&lt;isbn&gt;990121s1998 tnu b 001 0 eng d&amp;#xD;0849902215&lt;/isbn&gt;&lt;accession-num&gt;ocm40653659&lt;/accession-num&gt;&lt;call-num&gt;BS1465.3 .M87 1998&amp;#xD;223/.7/06&lt;/call-num&gt;&lt;urls&gt;&lt;/urls&gt;&lt;/record&gt;&lt;/Cite&gt;&lt;/EndNote&gt;</w:instrText>
      </w:r>
      <w:r>
        <w:fldChar w:fldCharType="separate"/>
      </w:r>
      <w:r>
        <w:rPr>
          <w:noProof/>
        </w:rPr>
        <w:t xml:space="preserve">Roland Edmund Murphy, </w:t>
      </w:r>
      <w:r w:rsidRPr="0000065B">
        <w:rPr>
          <w:i/>
          <w:noProof/>
        </w:rPr>
        <w:t>Proverbs</w:t>
      </w:r>
      <w:r>
        <w:rPr>
          <w:noProof/>
        </w:rPr>
        <w:t>, Word Biblical Commentary (Nashville: Thomas Nelson, 1998), 104.</w:t>
      </w:r>
      <w:r>
        <w:fldChar w:fldCharType="end"/>
      </w:r>
    </w:p>
  </w:footnote>
  <w:footnote w:id="46">
    <w:p w14:paraId="14604A93" w14:textId="4E4C5C75" w:rsidR="00C230B4" w:rsidRDefault="00C230B4" w:rsidP="00C230B4">
      <w:pPr>
        <w:pStyle w:val="FootnoteBase"/>
      </w:pPr>
      <w:r>
        <w:rPr>
          <w:rStyle w:val="FootnoteReference"/>
        </w:rPr>
        <w:footnoteRef/>
      </w:r>
      <w:r>
        <w:t xml:space="preserve"> </w:t>
      </w:r>
      <w:r>
        <w:fldChar w:fldCharType="begin"/>
      </w:r>
      <w:r w:rsidR="002D77F0">
        <w:instrText xml:space="preserve"> ADDIN EN.CITE &lt;EndNote&gt;&lt;Cite ExcludeYear="1"&gt;&lt;Author&gt;Kidner&lt;/Author&gt;&lt;Year&gt;1975&lt;/Year&gt;&lt;RecNum&gt;497&lt;/RecNum&gt;&lt;Pages&gt;39&lt;/Pages&gt;&lt;DisplayText&gt;Kidner, &lt;style face="italic"&gt;Proverbs: An Introduction and Commentary&lt;/style&gt;: 39.&lt;/DisplayText&gt;&lt;record&gt;&lt;rec-number&gt;497&lt;/rec-number&gt;&lt;foreign-keys&gt;&lt;key app="EN" db-id="s5txsa5w3r5dx8exra7vfx9yrva9dxvtf0tw" timestamp="0"&gt;497&lt;/key&gt;&lt;/foreign-keys&gt;&lt;ref-type name="Book"&gt;6&lt;/ref-type&gt;&lt;contributors&gt;&lt;authors&gt;&lt;author&gt;Derek Kidner&lt;/author&gt;&lt;/authors&gt;&lt;/contributors&gt;&lt;titles&gt;&lt;title&gt;Proverbs: An Introduction and Commentary&lt;/title&gt;&lt;secondary-title&gt;Tyndale Old Testament Commentaries&lt;/secondary-title&gt;&lt;/titles&gt;&lt;dates&gt;&lt;year&gt;1975&lt;/year&gt;&lt;/dates&gt;&lt;pub-location&gt;Downers Grove, IL&lt;/pub-location&gt;&lt;publisher&gt;Intervarsity Press&lt;/publisher&gt;&lt;urls&gt;&lt;/urls&gt;&lt;/record&gt;&lt;/Cite&gt;&lt;/EndNote&gt;</w:instrText>
      </w:r>
      <w:r>
        <w:fldChar w:fldCharType="separate"/>
      </w:r>
      <w:r>
        <w:rPr>
          <w:noProof/>
        </w:rPr>
        <w:t xml:space="preserve">Kidner, </w:t>
      </w:r>
      <w:r w:rsidRPr="00CC28B8">
        <w:rPr>
          <w:i/>
          <w:noProof/>
        </w:rPr>
        <w:t>Proverbs: An Introduction and Commentary</w:t>
      </w:r>
      <w:r w:rsidR="005B1BB6">
        <w:rPr>
          <w:noProof/>
        </w:rPr>
        <w:t>,</w:t>
      </w:r>
      <w:r>
        <w:rPr>
          <w:noProof/>
        </w:rPr>
        <w:t xml:space="preserve"> 39.</w:t>
      </w:r>
      <w:r>
        <w:fldChar w:fldCharType="end"/>
      </w:r>
      <w:r>
        <w:t xml:space="preserve"> He is aimless, inexperienced, drifting into temptation, in fact, almost courting it. In the LXX, </w:t>
      </w:r>
      <w:proofErr w:type="spellStart"/>
      <w:r>
        <w:rPr>
          <w:i/>
        </w:rPr>
        <w:t>apōleia</w:t>
      </w:r>
      <w:proofErr w:type="spellEnd"/>
      <w:r>
        <w:rPr>
          <w:i/>
        </w:rPr>
        <w:t xml:space="preserve"> </w:t>
      </w:r>
      <w:r>
        <w:t xml:space="preserve">is used to translate some 21 different Hebrew words. Here in 1:26 it translates </w:t>
      </w:r>
      <w:r>
        <w:rPr>
          <w:i/>
        </w:rPr>
        <w:t>’</w:t>
      </w:r>
      <w:proofErr w:type="spellStart"/>
      <w:r>
        <w:rPr>
          <w:i/>
        </w:rPr>
        <w:t>êd</w:t>
      </w:r>
      <w:proofErr w:type="spellEnd"/>
      <w:r>
        <w:t xml:space="preserve"> “distress, calamity.”</w:t>
      </w:r>
    </w:p>
  </w:footnote>
  <w:footnote w:id="47">
    <w:p w14:paraId="4D19953C" w14:textId="0D3460AF" w:rsidR="00C230B4" w:rsidRPr="00897F60" w:rsidRDefault="00C230B4" w:rsidP="00C230B4">
      <w:pPr>
        <w:pStyle w:val="FootnoteBase"/>
      </w:pPr>
      <w:r>
        <w:rPr>
          <w:rStyle w:val="FootnoteReference"/>
        </w:rPr>
        <w:footnoteRef/>
      </w:r>
      <w:r>
        <w:t xml:space="preserve"> </w:t>
      </w:r>
      <w:r>
        <w:fldChar w:fldCharType="begin"/>
      </w:r>
      <w:r w:rsidR="002D77F0">
        <w:instrText xml:space="preserve"> ADDIN EN.CITE &lt;EndNote&gt;&lt;Cite&gt;&lt;Author&gt;Gundry Volf&lt;/Author&gt;&lt;Year&gt;1990&lt;/Year&gt;&lt;RecNum&gt;280&lt;/RecNum&gt;&lt;Pages&gt;96&lt;/Pages&gt;&lt;DisplayText&gt;Judith M. Gundry Volf, &lt;style face="italic"&gt;Paul and Perseverance: Staying in and Falling Away&lt;/style&gt;  (Tübingen: J.C.B. Mohr [Paul Siebeck], 1990), 96.&lt;/DisplayText&gt;&lt;record&gt;&lt;rec-number&gt;280&lt;/rec-number&gt;&lt;foreign-keys&gt;&lt;key app="EN" db-id="s5txsa5w3r5dx8exra7vfx9yrva9dxvtf0tw" timestamp="0"&gt;280&lt;/key&gt;&lt;/foreign-keys&gt;&lt;ref-type name="Book"&gt;6&lt;/ref-type&gt;&lt;contributors&gt;&lt;authors&gt;&lt;author&gt;Gundry Volf, Judith M.&lt;/author&gt;&lt;/authors&gt;&lt;/contributors&gt;&lt;titles&gt;&lt;title&gt;Paul and Perseverance: Staying in and Falling Away&lt;/title&gt;&lt;short-title&gt;Paul and Perseverance&lt;/short-title&gt;&lt;/titles&gt;&lt;pages&gt;ix, 325 p.&lt;/pages&gt;&lt;keywords&gt;&lt;keyword&gt;Paul, the Apostle, Saint Views on perseverance.&lt;/keyword&gt;&lt;keyword&gt;Perseverance (Theology)&lt;/keyword&gt;&lt;/keywords&gt;&lt;dates&gt;&lt;year&gt;1990&lt;/year&gt;&lt;/dates&gt;&lt;pub-location&gt;Tübingen&lt;/pub-location&gt;&lt;publisher&gt;J.C.B. Mohr [Paul Siebeck]&lt;/publisher&gt;&lt;isbn&gt;900305s1990 gw b 001 0 ger d&amp;#xD;3161455274 (pbk)&lt;/isbn&gt;&lt;accession-num&gt;ocm21169257&lt;/accession-num&gt;&lt;call-num&gt;BT768 .G86 1990&lt;/call-num&gt;&lt;urls&gt;&lt;/urls&gt;&lt;/record&gt;&lt;/Cite&gt;&lt;/EndNote&gt;</w:instrText>
      </w:r>
      <w:r>
        <w:fldChar w:fldCharType="separate"/>
      </w:r>
      <w:r w:rsidR="007B2E99">
        <w:rPr>
          <w:noProof/>
        </w:rPr>
        <w:t xml:space="preserve">Judith M. Gundry Volf, </w:t>
      </w:r>
      <w:r w:rsidR="007B2E99" w:rsidRPr="007B2E99">
        <w:rPr>
          <w:i/>
          <w:noProof/>
        </w:rPr>
        <w:t>Paul and Perseverance: Staying in and Falling Away</w:t>
      </w:r>
      <w:r w:rsidR="007B2E99">
        <w:rPr>
          <w:noProof/>
        </w:rPr>
        <w:t xml:space="preserve">  (Tübingen: J.C.B. Mohr [Paul Siebeck], 1990), 96.</w:t>
      </w:r>
      <w:r>
        <w:fldChar w:fldCharType="end"/>
      </w:r>
    </w:p>
  </w:footnote>
  <w:footnote w:id="48">
    <w:p w14:paraId="697F0299" w14:textId="77777777" w:rsidR="00C230B4" w:rsidRDefault="00C230B4" w:rsidP="00C230B4">
      <w:pPr>
        <w:pStyle w:val="FootnoteBase"/>
      </w:pPr>
      <w:r>
        <w:rPr>
          <w:rStyle w:val="FootnoteReference"/>
        </w:rPr>
        <w:footnoteRef/>
      </w:r>
      <w:r>
        <w:t xml:space="preserve"> W</w:t>
      </w:r>
      <w:r w:rsidRPr="002D7F6D">
        <w:t xml:space="preserve">e get the word </w:t>
      </w:r>
      <w:r>
        <w:t>“</w:t>
      </w:r>
      <w:r w:rsidRPr="002D7F6D">
        <w:t>planets,</w:t>
      </w:r>
      <w:r>
        <w:t>”</w:t>
      </w:r>
      <w:r w:rsidRPr="002D7F6D">
        <w:t xml:space="preserve"> wanderers in the heavens, from this word.</w:t>
      </w:r>
      <w:r>
        <w:t xml:space="preserve"> BDAG, 643, “to lead astray.”</w:t>
      </w:r>
    </w:p>
  </w:footnote>
  <w:footnote w:id="49">
    <w:p w14:paraId="4893A5B0" w14:textId="4C2C0765" w:rsidR="00C230B4" w:rsidRDefault="00C230B4" w:rsidP="00C230B4">
      <w:pPr>
        <w:pStyle w:val="FootnoteBase"/>
      </w:pPr>
      <w:r>
        <w:rPr>
          <w:rStyle w:val="FootnoteReference"/>
        </w:rPr>
        <w:footnoteRef/>
      </w:r>
      <w:r>
        <w:t xml:space="preserve"> </w:t>
      </w:r>
      <w:r>
        <w:fldChar w:fldCharType="begin"/>
      </w:r>
      <w:r w:rsidR="002D77F0">
        <w:instrText xml:space="preserve"> ADDIN EN.CITE &lt;EndNote&gt;&lt;Cite&gt;&lt;Author&gt;Bock&lt;/Author&gt;&lt;Year&gt;1996&lt;/Year&gt;&lt;RecNum&gt;439&lt;/RecNum&gt;&lt;Pages&gt;1300&lt;/Pages&gt;&lt;DisplayText&gt;Darrell L. Bock, &lt;style face="italic"&gt;Luke 1-9:50&lt;/style&gt;, Baker Exegetical Commentary on the New Testament (Grand  Rapids: Baker Book House, 1996), 1300.&lt;/DisplayText&gt;&lt;record&gt;&lt;rec-number&gt;439&lt;/rec-number&gt;&lt;foreign-keys&gt;&lt;key app="EN" db-id="s5txsa5w3r5dx8exra7vfx9yrva9dxvtf0tw" timestamp="0"&gt;439&lt;/key&gt;&lt;/foreign-keys&gt;&lt;ref-type name="Book"&gt;6&lt;/ref-type&gt;&lt;contributors&gt;&lt;authors&gt;&lt;author&gt; Bock, Darrell L.&lt;/author&gt;&lt;/authors&gt;&lt;/contributors&gt;&lt;titles&gt;&lt;title&gt;Luke 1-9:50&lt;/title&gt;&lt;secondary-title&gt;Baker Exegetical Commentary on the New Testament&lt;/secondary-title&gt;&lt;/titles&gt;&lt;dates&gt;&lt;year&gt;1996&lt;/year&gt;&lt;/dates&gt;&lt;pub-location&gt;Grand  Rapids&lt;/pub-location&gt;&lt;publisher&gt;Baker Book House&lt;/publisher&gt;&lt;urls&gt;&lt;/urls&gt;&lt;/record&gt;&lt;/Cite&gt;&lt;/EndNote&gt;</w:instrText>
      </w:r>
      <w:r>
        <w:fldChar w:fldCharType="separate"/>
      </w:r>
      <w:r w:rsidR="007B2E99">
        <w:rPr>
          <w:noProof/>
        </w:rPr>
        <w:t xml:space="preserve">Darrell L. Bock, </w:t>
      </w:r>
      <w:r w:rsidR="007B2E99" w:rsidRPr="007B2E99">
        <w:rPr>
          <w:i/>
          <w:noProof/>
        </w:rPr>
        <w:t>Luke 1-9:50</w:t>
      </w:r>
      <w:r w:rsidR="007B2E99">
        <w:rPr>
          <w:noProof/>
        </w:rPr>
        <w:t>, Baker Exegetical Commentary on the New Testament (Grand  Rapids: Baker Book House, 1996), 1300.</w:t>
      </w:r>
      <w:r>
        <w:fldChar w:fldCharType="end"/>
      </w:r>
    </w:p>
  </w:footnote>
  <w:footnote w:id="50">
    <w:p w14:paraId="63481F50" w14:textId="77777777" w:rsidR="00C230B4" w:rsidRDefault="00C230B4" w:rsidP="00C230B4">
      <w:pPr>
        <w:pStyle w:val="FootnoteBase"/>
      </w:pPr>
      <w:r>
        <w:rPr>
          <w:rStyle w:val="FootnoteReference"/>
        </w:rPr>
        <w:footnoteRef/>
      </w:r>
      <w:r>
        <w:t xml:space="preserve"> BDAG, 447, “</w:t>
      </w:r>
      <w:r w:rsidRPr="00A6021B">
        <w:t>what one wishes to happen</w:t>
      </w:r>
      <w:r>
        <w:t>.”</w:t>
      </w:r>
    </w:p>
  </w:footnote>
  <w:footnote w:id="51">
    <w:p w14:paraId="60E619C0" w14:textId="535C7B2D" w:rsidR="00C230B4" w:rsidRDefault="00C230B4" w:rsidP="00C230B4">
      <w:pPr>
        <w:pStyle w:val="FootnoteBase"/>
      </w:pPr>
      <w:r>
        <w:rPr>
          <w:vertAlign w:val="superscript"/>
        </w:rPr>
        <w:footnoteRef/>
      </w:r>
      <w:r>
        <w:t xml:space="preserve"> </w:t>
      </w:r>
      <w:r>
        <w:fldChar w:fldCharType="begin"/>
      </w:r>
      <w:r w:rsidR="008C1EC3">
        <w:instrText xml:space="preserve"> ADDIN EN.CITE &lt;EndNote&gt;&lt;Cite&gt;&lt;Author&gt;Constable&lt;/Author&gt;&lt;Year&gt;2003&lt;/Year&gt;&lt;RecNum&gt;1475&lt;/RecNum&gt;&lt;Pages&gt;s.v. &amp;quot;Matthew 18:14&amp;quot;&lt;/Pages&gt;&lt;DisplayText&gt;Tom Constable, &lt;style face="italic"&gt;Tom Constable&amp;apos;s Expository Notes on the Bible&lt;/style&gt;  (Garland, TX: Galaxie Software, 2003), s.v. &amp;quot;Matthew 18:14&amp;quot;.&lt;/DisplayText&gt;&lt;record&gt;&lt;rec-number&gt;1475&lt;/rec-number&gt;&lt;foreign-keys&gt;&lt;key app="EN" db-id="s5txsa5w3r5dx8exra7vfx9yrva9dxvtf0tw" timestamp="0"&gt;1475&lt;/key&gt;&lt;/foreign-keys&gt;&lt;ref-type name="Book"&gt;6&lt;/ref-type&gt;&lt;contributors&gt;&lt;authors&gt;&lt;author&gt;Constable, Tom&lt;/author&gt;&lt;/authors&gt;&lt;/contributors&gt;&lt;titles&gt;&lt;title&gt;Tom Constable&amp;apos;s Expository Notes on the Bible&lt;/title&gt;&lt;/titles&gt;&lt;dates&gt;&lt;year&gt;2003&lt;/year&gt;&lt;/dates&gt;&lt;pub-location&gt;Garland, TX&lt;/pub-location&gt;&lt;publisher&gt;Galaxie Software&lt;/publisher&gt;&lt;urls&gt;&lt;/urls&gt;&lt;/record&gt;&lt;/Cite&gt;&lt;/EndNote&gt;</w:instrText>
      </w:r>
      <w:r>
        <w:fldChar w:fldCharType="separate"/>
      </w:r>
      <w:r w:rsidR="008C1EC3">
        <w:rPr>
          <w:noProof/>
        </w:rPr>
        <w:t xml:space="preserve">Tom Constable, </w:t>
      </w:r>
      <w:r w:rsidR="008C1EC3" w:rsidRPr="008C1EC3">
        <w:rPr>
          <w:i/>
          <w:noProof/>
        </w:rPr>
        <w:t>Tom Constable's Expository Notes on the Bible</w:t>
      </w:r>
      <w:r w:rsidR="008C1EC3">
        <w:rPr>
          <w:noProof/>
        </w:rPr>
        <w:t xml:space="preserve">  (Garland, TX: Galaxie Software, 2003), s.v. "Matthew 18:14".</w:t>
      </w:r>
      <w:r>
        <w:fldChar w:fldCharType="end"/>
      </w:r>
    </w:p>
  </w:footnote>
  <w:footnote w:id="52">
    <w:p w14:paraId="7676C4D8" w14:textId="77777777" w:rsidR="00C230B4" w:rsidRDefault="00C230B4" w:rsidP="00C230B4">
      <w:pPr>
        <w:pStyle w:val="FootnoteBase"/>
      </w:pPr>
      <w:r>
        <w:rPr>
          <w:rStyle w:val="FootnoteReference"/>
        </w:rPr>
        <w:footnoteRef/>
      </w:r>
      <w:r>
        <w:t xml:space="preserve"> Contra, Albrecht Oepke, “</w:t>
      </w:r>
      <w:proofErr w:type="spellStart"/>
      <w:r w:rsidRPr="00D11E37">
        <w:rPr>
          <w:i/>
        </w:rPr>
        <w:t>apollumi</w:t>
      </w:r>
      <w:proofErr w:type="spellEnd"/>
      <w:r>
        <w:t>,” in TDNT, 1:396.</w:t>
      </w:r>
    </w:p>
  </w:footnote>
  <w:footnote w:id="53">
    <w:p w14:paraId="456A9A77" w14:textId="361E5C9C" w:rsidR="00C230B4" w:rsidRDefault="00C230B4" w:rsidP="00C230B4">
      <w:pPr>
        <w:pStyle w:val="FootnoteBase"/>
      </w:pPr>
      <w:r>
        <w:rPr>
          <w:vertAlign w:val="superscript"/>
        </w:rPr>
        <w:footnoteRef/>
      </w:r>
      <w:r w:rsidRPr="002D7F6D">
        <w:t xml:space="preserve">The nature of this </w:t>
      </w:r>
      <w:r>
        <w:t>“</w:t>
      </w:r>
      <w:r w:rsidRPr="002D7F6D">
        <w:t>perishing</w:t>
      </w:r>
      <w:r>
        <w:t>”</w:t>
      </w:r>
      <w:r w:rsidRPr="002D7F6D">
        <w:t xml:space="preserve"> is </w:t>
      </w:r>
      <w:r>
        <w:t>“</w:t>
      </w:r>
      <w:r w:rsidRPr="002D7F6D">
        <w:t>stumbling</w:t>
      </w:r>
      <w:r>
        <w:t>”</w:t>
      </w:r>
      <w:r w:rsidRPr="002D7F6D">
        <w:t xml:space="preserve"> [</w:t>
      </w:r>
      <w:r>
        <w:t>Gr</w:t>
      </w:r>
      <w:r w:rsidRPr="002D7F6D">
        <w:t xml:space="preserve"> </w:t>
      </w:r>
      <w:proofErr w:type="spellStart"/>
      <w:r w:rsidRPr="0012710B">
        <w:rPr>
          <w:i/>
        </w:rPr>
        <w:t>skandalon</w:t>
      </w:r>
      <w:proofErr w:type="spellEnd"/>
      <w:r w:rsidRPr="002D7F6D">
        <w:t xml:space="preserve">, </w:t>
      </w:r>
      <w:r>
        <w:t>Romans</w:t>
      </w:r>
      <w:r w:rsidRPr="002D7F6D">
        <w:t xml:space="preserve"> 14:13</w:t>
      </w:r>
      <w:r>
        <w:t>;</w:t>
      </w:r>
      <w:r w:rsidRPr="002D7F6D">
        <w:t xml:space="preserve"> </w:t>
      </w:r>
      <w:r>
        <w:t>1 Corinthians</w:t>
      </w:r>
      <w:r w:rsidRPr="002D7F6D">
        <w:t xml:space="preserve"> 8:</w:t>
      </w:r>
      <w:r>
        <w:t>13</w:t>
      </w:r>
      <w:r w:rsidRPr="002D7F6D">
        <w:t xml:space="preserve">], not final consignment to hell.  It is </w:t>
      </w:r>
      <w:r>
        <w:t>“</w:t>
      </w:r>
      <w:r w:rsidRPr="002D7F6D">
        <w:t>an action or circumstance that leads one to act contrary to a proper course of action or set of beliefs</w:t>
      </w:r>
      <w:r>
        <w:t xml:space="preserve">,” (BDAG, 926). </w:t>
      </w:r>
      <w:r w:rsidRPr="002D7F6D">
        <w:t xml:space="preserve">A </w:t>
      </w:r>
      <w:proofErr w:type="spellStart"/>
      <w:r w:rsidRPr="0012710B">
        <w:rPr>
          <w:i/>
        </w:rPr>
        <w:t>skandalon</w:t>
      </w:r>
      <w:proofErr w:type="spellEnd"/>
      <w:r w:rsidRPr="002D7F6D">
        <w:t xml:space="preserve"> was originally a trap to which bait was attached.  In a close parallel of ideas, the false prophets</w:t>
      </w:r>
      <w:r>
        <w:fldChar w:fldCharType="begin"/>
      </w:r>
      <w:r>
        <w:instrText xml:space="preserve"> XE “</w:instrText>
      </w:r>
      <w:r w:rsidRPr="000345EF">
        <w:instrText>false prophets</w:instrText>
      </w:r>
      <w:r>
        <w:instrText xml:space="preserve">” </w:instrText>
      </w:r>
      <w:r>
        <w:fldChar w:fldCharType="end"/>
      </w:r>
      <w:r w:rsidRPr="002D7F6D">
        <w:t xml:space="preserve"> </w:t>
      </w:r>
      <w:r w:rsidRPr="00761E35">
        <w:fldChar w:fldCharType="begin"/>
      </w:r>
      <w:r w:rsidRPr="00761E35">
        <w:instrText xml:space="preserve">xe </w:instrText>
      </w:r>
      <w:r>
        <w:instrText>“40</w:instrText>
      </w:r>
      <w:r w:rsidRPr="00761E35">
        <w:instrText>*</w:instrText>
      </w:r>
      <w:r>
        <w:instrText>Mt. 07</w:instrText>
      </w:r>
      <w:r w:rsidRPr="00761E35">
        <w:instrText>\:</w:instrText>
      </w:r>
      <w:r>
        <w:instrText>15”</w:instrText>
      </w:r>
      <w:r w:rsidRPr="00761E35">
        <w:fldChar w:fldCharType="end"/>
      </w:r>
      <w:r w:rsidR="00000B5F" w:rsidRPr="002D7F6D">
        <w:t xml:space="preserve">of </w:t>
      </w:r>
      <w:r w:rsidR="00000B5F">
        <w:t>Matthew</w:t>
      </w:r>
      <w:r>
        <w:t xml:space="preserve"> </w:t>
      </w:r>
      <w:r w:rsidRPr="002D7F6D">
        <w:t xml:space="preserve">7:15 are the </w:t>
      </w:r>
      <w:r>
        <w:t>“</w:t>
      </w:r>
      <w:r w:rsidRPr="002D7F6D">
        <w:t>traps</w:t>
      </w:r>
      <w:r>
        <w:t>”</w:t>
      </w:r>
      <w:r w:rsidRPr="002D7F6D">
        <w:t xml:space="preserve"> </w:t>
      </w:r>
      <w:r>
        <w:t>that</w:t>
      </w:r>
      <w:r w:rsidRPr="002D7F6D">
        <w:t xml:space="preserve"> can derail the true believer as he follows the narrow way, the path of discipleship.  In a similar way the puffed</w:t>
      </w:r>
      <w:r>
        <w:t>-</w:t>
      </w:r>
      <w:r w:rsidRPr="002D7F6D">
        <w:t xml:space="preserve">up believers in </w:t>
      </w:r>
      <w:r>
        <w:t>1 Corinthians</w:t>
      </w:r>
      <w:r w:rsidRPr="002D7F6D">
        <w:t xml:space="preserve"> 8:1-2 can become a </w:t>
      </w:r>
      <w:r>
        <w:t>“</w:t>
      </w:r>
      <w:r w:rsidRPr="002D7F6D">
        <w:t>trap,</w:t>
      </w:r>
      <w:r>
        <w:t>”</w:t>
      </w:r>
      <w:r w:rsidRPr="002D7F6D">
        <w:t xml:space="preserve"> and enticement to sin, to the weaker brothers at Corinth. The outcome in each case is not hell, but </w:t>
      </w:r>
      <w:r>
        <w:t>is</w:t>
      </w:r>
      <w:r w:rsidRPr="002D7F6D">
        <w:t xml:space="preserve">, as Volf puts it, </w:t>
      </w:r>
      <w:r>
        <w:t>a “destruction [which] results from the disintegration of moral or psychological values and poses a fundamental existential threat to a person”</w:t>
      </w:r>
      <w:r w:rsidRPr="002E46A4">
        <w:t xml:space="preserve"> </w:t>
      </w:r>
      <w:r w:rsidR="00D24B15">
        <w:t>(</w:t>
      </w:r>
      <w:r>
        <w:fldChar w:fldCharType="begin"/>
      </w:r>
      <w:r w:rsidR="002D77F0">
        <w:instrText xml:space="preserve"> ADDIN EN.CITE &lt;EndNote&gt;&lt;Cite&gt;&lt;Author&gt;Gundry Volf&lt;/Author&gt;&lt;Year&gt;1990&lt;/Year&gt;&lt;RecNum&gt;280&lt;/RecNum&gt;&lt;Pages&gt;96&lt;/Pages&gt;&lt;DisplayText&gt;Gundry Volf, &lt;style face="italic"&gt;Paul and Perseverance&lt;/style&gt;: 96.&lt;/DisplayText&gt;&lt;record&gt;&lt;rec-number&gt;280&lt;/rec-number&gt;&lt;foreign-keys&gt;&lt;key app="EN" db-id="s5txsa5w3r5dx8exra7vfx9yrva9dxvtf0tw" timestamp="0"&gt;280&lt;/key&gt;&lt;/foreign-keys&gt;&lt;ref-type name="Book"&gt;6&lt;/ref-type&gt;&lt;contributors&gt;&lt;authors&gt;&lt;author&gt;Gundry Volf, Judith M.&lt;/author&gt;&lt;/authors&gt;&lt;/contributors&gt;&lt;titles&gt;&lt;title&gt;Paul and Perseverance: Staying in and Falling Away&lt;/title&gt;&lt;short-title&gt;Paul and Perseverance&lt;/short-title&gt;&lt;/titles&gt;&lt;pages&gt;ix, 325 p.&lt;/pages&gt;&lt;keywords&gt;&lt;keyword&gt;Paul, the Apostle, Saint Views on perseverance.&lt;/keyword&gt;&lt;keyword&gt;Perseverance (Theology)&lt;/keyword&gt;&lt;/keywords&gt;&lt;dates&gt;&lt;year&gt;1990&lt;/year&gt;&lt;/dates&gt;&lt;pub-location&gt;Tübingen&lt;/pub-location&gt;&lt;publisher&gt;J.C.B. Mohr [Paul Siebeck]&lt;/publisher&gt;&lt;isbn&gt;900305s1990 gw b 001 0 ger d&amp;#xD;3161455274 (pbk)&lt;/isbn&gt;&lt;accession-num&gt;ocm21169257&lt;/accession-num&gt;&lt;call-num&gt;BT768 .G86 1990&lt;/call-num&gt;&lt;urls&gt;&lt;/urls&gt;&lt;/record&gt;&lt;/Cite&gt;&lt;/EndNote&gt;</w:instrText>
      </w:r>
      <w:r>
        <w:fldChar w:fldCharType="separate"/>
      </w:r>
      <w:r>
        <w:rPr>
          <w:noProof/>
        </w:rPr>
        <w:t xml:space="preserve">Gundry Volf, </w:t>
      </w:r>
      <w:r w:rsidRPr="00CC28B8">
        <w:rPr>
          <w:i/>
          <w:noProof/>
        </w:rPr>
        <w:t>Paul and Perseverance</w:t>
      </w:r>
      <w:r w:rsidR="00D24B15">
        <w:rPr>
          <w:i/>
          <w:noProof/>
        </w:rPr>
        <w:t>,</w:t>
      </w:r>
      <w:r w:rsidR="00D24B15">
        <w:rPr>
          <w:noProof/>
        </w:rPr>
        <w:t xml:space="preserve"> </w:t>
      </w:r>
      <w:r>
        <w:rPr>
          <w:noProof/>
        </w:rPr>
        <w:t>96</w:t>
      </w:r>
      <w:r w:rsidR="00D24B15">
        <w:rPr>
          <w:noProof/>
        </w:rPr>
        <w:t>)</w:t>
      </w:r>
      <w:r>
        <w:rPr>
          <w:noProof/>
        </w:rPr>
        <w:t>.</w:t>
      </w:r>
      <w:r>
        <w:fldChar w:fldCharType="end"/>
      </w:r>
    </w:p>
  </w:footnote>
  <w:footnote w:id="54">
    <w:p w14:paraId="25B494C8" w14:textId="2E55CD66" w:rsidR="00C230B4" w:rsidRDefault="00C230B4" w:rsidP="00C230B4">
      <w:pPr>
        <w:pStyle w:val="FootnoteBase"/>
      </w:pPr>
      <w:r>
        <w:rPr>
          <w:rStyle w:val="FootnoteReference"/>
        </w:rPr>
        <w:footnoteRef/>
      </w:r>
      <w:r>
        <w:t xml:space="preserve"> Wisdom’s ways are pleasant and will “be life for you,” and her “paths” as well.   The Heb word for path is </w:t>
      </w:r>
      <w:proofErr w:type="spellStart"/>
      <w:r w:rsidRPr="00553C93">
        <w:rPr>
          <w:i/>
        </w:rPr>
        <w:t>netibah</w:t>
      </w:r>
      <w:proofErr w:type="spellEnd"/>
      <w:r>
        <w:t xml:space="preserve"> and means “</w:t>
      </w:r>
      <w:r w:rsidRPr="00296B50">
        <w:rPr>
          <w:szCs w:val="18"/>
        </w:rPr>
        <w:t>way of life</w:t>
      </w:r>
      <w:r>
        <w:t>, lifestyle, formally, path, i.e., conduct or behavior, with a focus on continuing behavior (</w:t>
      </w:r>
      <w:r w:rsidRPr="00761E35">
        <w:fldChar w:fldCharType="begin"/>
      </w:r>
      <w:r w:rsidRPr="00761E35">
        <w:instrText xml:space="preserve">xe </w:instrText>
      </w:r>
      <w:r>
        <w:instrText>“20</w:instrText>
      </w:r>
      <w:r w:rsidRPr="00761E35">
        <w:instrText>*</w:instrText>
      </w:r>
      <w:r>
        <w:instrText>Prov. 01</w:instrText>
      </w:r>
      <w:r w:rsidRPr="00761E35">
        <w:instrText>\:</w:instrText>
      </w:r>
      <w:r>
        <w:instrText>15”</w:instrText>
      </w:r>
      <w:r w:rsidRPr="00761E35">
        <w:fldChar w:fldCharType="end"/>
      </w:r>
      <w:r>
        <w:t xml:space="preserve">Proverbs 1:15; </w:t>
      </w:r>
      <w:r w:rsidRPr="00761E35">
        <w:fldChar w:fldCharType="begin"/>
      </w:r>
      <w:r w:rsidRPr="00761E35">
        <w:instrText xml:space="preserve">xe </w:instrText>
      </w:r>
      <w:r>
        <w:instrText>“20</w:instrText>
      </w:r>
      <w:r w:rsidRPr="00761E35">
        <w:instrText>*</w:instrText>
      </w:r>
      <w:r>
        <w:instrText>Prov. 03</w:instrText>
      </w:r>
      <w:r w:rsidRPr="00761E35">
        <w:instrText>\:</w:instrText>
      </w:r>
      <w:r>
        <w:instrText>22”</w:instrText>
      </w:r>
      <w:r w:rsidRPr="00761E35">
        <w:fldChar w:fldCharType="end"/>
      </w:r>
      <w:r>
        <w:t xml:space="preserve">3:22).”  </w:t>
      </w:r>
      <w:r>
        <w:fldChar w:fldCharType="begin"/>
      </w:r>
      <w:r w:rsidR="008C1EC3">
        <w:instrText xml:space="preserve"> ADDIN EN.CITE &lt;EndNote&gt;&lt;Cite&gt;&lt;Author&gt;Swanson&lt;/Author&gt;&lt;Year&gt;2001&lt;/Year&gt;&lt;RecNum&gt;67&lt;/RecNum&gt;&lt;Pages&gt;DBLH 5986&lt;/Pages&gt;&lt;DisplayText&gt;James Swanson, &lt;style face="italic"&gt;Dictionary of Biblical Languages: Hebrew Old Testament&lt;/style&gt;, 2nd ed. (Seattle: Logos Research Systems, 2001), DBLH 5986.&lt;/DisplayText&gt;&lt;record&gt;&lt;rec-number&gt;67&lt;/rec-number&gt;&lt;foreign-keys&gt;&lt;key app="EN" db-id="s5txsa5w3r5dx8exra7vfx9yrva9dxvtf0tw" timestamp="0"&gt;67&lt;/key&gt;&lt;/foreign-keys&gt;&lt;ref-type name="Book"&gt;6&lt;/ref-type&gt;&lt;contributors&gt;&lt;authors&gt;&lt;author&gt;Swanson, James&lt;/author&gt;&lt;/authors&gt;&lt;/contributors&gt;&lt;titles&gt;&lt;title&gt;Dictionary of Biblical Languages: Hebrew Old Testament&lt;/title&gt;&lt;/titles&gt;&lt;edition&gt;2nd&lt;/edition&gt;&lt;dates&gt;&lt;year&gt;2001&lt;/year&gt;&lt;/dates&gt;&lt;pub-location&gt;Seattle&lt;/pub-location&gt;&lt;publisher&gt;Logos Research Systems&lt;/publisher&gt;&lt;orig-pub&gt;1997&lt;/orig-pub&gt;&lt;urls&gt;&lt;/urls&gt;&lt;/record&gt;&lt;/Cite&gt;&lt;/EndNote&gt;</w:instrText>
      </w:r>
      <w:r>
        <w:fldChar w:fldCharType="separate"/>
      </w:r>
      <w:r w:rsidR="008C1EC3">
        <w:rPr>
          <w:noProof/>
        </w:rPr>
        <w:t xml:space="preserve">James Swanson, </w:t>
      </w:r>
      <w:r w:rsidR="008C1EC3" w:rsidRPr="008C1EC3">
        <w:rPr>
          <w:i/>
          <w:noProof/>
        </w:rPr>
        <w:t>Dictionary of Biblical Languages: Hebrew Old Testament</w:t>
      </w:r>
      <w:r w:rsidR="008C1EC3">
        <w:rPr>
          <w:noProof/>
        </w:rPr>
        <w:t>, 2nd ed. (Seattle: Logos Research Systems, 2001), DBLH 5986.</w:t>
      </w:r>
      <w:r>
        <w:fldChar w:fldCharType="end"/>
      </w:r>
      <w:r>
        <w:t xml:space="preserve"> </w:t>
      </w:r>
    </w:p>
  </w:footnote>
  <w:footnote w:id="55">
    <w:p w14:paraId="1BBC966C" w14:textId="61C87774" w:rsidR="00C230B4" w:rsidRDefault="00C230B4" w:rsidP="00C230B4">
      <w:pPr>
        <w:pStyle w:val="FootnoteBase"/>
      </w:pPr>
      <w:r>
        <w:rPr>
          <w:rStyle w:val="FootnoteReference"/>
        </w:rPr>
        <w:footnoteRef/>
      </w:r>
      <w:r>
        <w:t xml:space="preserve"> </w:t>
      </w:r>
      <w:r>
        <w:fldChar w:fldCharType="begin"/>
      </w:r>
      <w:r w:rsidR="002D77F0">
        <w:instrText xml:space="preserve"> ADDIN EN.CITE &lt;EndNote&gt;&lt;Cite&gt;&lt;Author&gt;Lust&lt;/Author&gt;&lt;Year&gt;1992&lt;/Year&gt;&lt;RecNum&gt;368&lt;/RecNum&gt;&lt;Pages&gt;s.v. &amp;quot;πτοέω&amp;quot;&lt;/Pages&gt;&lt;DisplayText&gt;J. Lust et al., &lt;style face="italic"&gt;A Greek-English Lexicon of the Septuagint&lt;/style&gt;  (Stuttgart: Deutsche Bibelgesellschaft, 1992), s.v. &amp;quot;πτοέω&amp;quot;.&lt;/DisplayText&gt;&lt;record&gt;&lt;rec-number&gt;368&lt;/rec-number&gt;&lt;foreign-keys&gt;&lt;key app="EN" db-id="s5txsa5w3r5dx8exra7vfx9yrva9dxvtf0tw" timestamp="0"&gt;368&lt;/key&gt;&lt;/foreign-keys&gt;&lt;ref-type name="Book"&gt;6&lt;/ref-type&gt;&lt;contributors&gt;&lt;authors&gt;&lt;author&gt;Lust, J.&lt;/author&gt;&lt;author&gt;Eynikel, Erik&lt;/author&gt;&lt;author&gt;Hauspie, K.&lt;/author&gt;&lt;author&gt;Chamberlain, G.&lt;/author&gt;&lt;/authors&gt;&lt;/contributors&gt;&lt;titles&gt;&lt;title&gt;A Greek-English Lexicon of the Septuagint&lt;/title&gt;&lt;/titles&gt;&lt;pages&gt;v.&lt;/pages&gt;&lt;keywords&gt;&lt;keyword&gt;Greek language, Biblical Dictionaries English.&lt;/keyword&gt;&lt;/keywords&gt;&lt;dates&gt;&lt;year&gt;1992&lt;/year&gt;&lt;/dates&gt;&lt;pub-location&gt;Stuttgart&lt;/pub-location&gt;&lt;publisher&gt;Deutsche Bibelgesellschaft&lt;/publisher&gt;&lt;isbn&gt;930629m19929999gw bd 000 0 eng d&amp;#xD;3438051257 (v. 1)&lt;/isbn&gt;&lt;accession-num&gt;ocm28353511&lt;/accession-num&gt;&lt;call-num&gt;PA781 .L87 1992&lt;/call-num&gt;&lt;urls&gt;&lt;/urls&gt;&lt;/record&gt;&lt;/Cite&gt;&lt;/EndNote&gt;</w:instrText>
      </w:r>
      <w:r>
        <w:fldChar w:fldCharType="separate"/>
      </w:r>
      <w:r w:rsidR="00546328">
        <w:rPr>
          <w:noProof/>
        </w:rPr>
        <w:t xml:space="preserve">J. Lust et al., </w:t>
      </w:r>
      <w:r w:rsidR="00546328" w:rsidRPr="00546328">
        <w:rPr>
          <w:i/>
          <w:noProof/>
        </w:rPr>
        <w:t>A Greek-English Lexicon of the Septuagint</w:t>
      </w:r>
      <w:r w:rsidR="00546328">
        <w:rPr>
          <w:noProof/>
        </w:rPr>
        <w:t xml:space="preserve">  (Stuttgart: Deutsche Bibelgesellschaft, 1992), s.v. "πτοέω".</w:t>
      </w:r>
      <w:r>
        <w:fldChar w:fldCharType="end"/>
      </w:r>
    </w:p>
  </w:footnote>
  <w:footnote w:id="56">
    <w:p w14:paraId="2D7D0FB3" w14:textId="77777777" w:rsidR="00C230B4" w:rsidRDefault="00C230B4" w:rsidP="00C230B4">
      <w:pPr>
        <w:pStyle w:val="FootnoteBase"/>
      </w:pPr>
      <w:r>
        <w:rPr>
          <w:rStyle w:val="FootnoteReference"/>
        </w:rPr>
        <w:footnoteRef/>
      </w:r>
      <w:r>
        <w:t xml:space="preserve"> BDAG, 839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A956" w14:textId="77777777" w:rsidR="00EB1F00" w:rsidRDefault="00EB1F00" w:rsidP="00852486">
    <w:pPr>
      <w:pStyle w:val="LeftRunningHeadEven"/>
      <w:rPr>
        <w:noProof/>
      </w:rPr>
    </w:pPr>
    <w:r>
      <w:t xml:space="preserve">Page </w:t>
    </w:r>
    <w:r>
      <w:fldChar w:fldCharType="begin"/>
    </w:r>
    <w:r>
      <w:instrText xml:space="preserve"> PAGE   \* MERGEFORMAT </w:instrText>
    </w:r>
    <w:r>
      <w:fldChar w:fldCharType="separate"/>
    </w:r>
    <w:r>
      <w:rPr>
        <w:noProof/>
      </w:rPr>
      <w:t>1</w:t>
    </w:r>
    <w:r>
      <w:rPr>
        <w:noProof/>
      </w:rPr>
      <w:fldChar w:fldCharType="end"/>
    </w:r>
    <w:r>
      <w:rPr>
        <w:noProof/>
      </w:rPr>
      <w:tab/>
      <w:t>Final Destiny</w:t>
    </w:r>
  </w:p>
  <w:p w14:paraId="21A04C52" w14:textId="77777777" w:rsidR="00776891" w:rsidRPr="0016516A" w:rsidRDefault="00776891" w:rsidP="00852486">
    <w:pPr>
      <w:pStyle w:val="LeftRunningHead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D0C15" w14:textId="77777777" w:rsidR="00C230B4" w:rsidRDefault="00C230B4" w:rsidP="00852486">
    <w:pPr>
      <w:pStyle w:val="LeftRunningHeadEven"/>
    </w:pPr>
    <w:r w:rsidRPr="00852486">
      <w:t>Chapter 21: Enter by the Narrow Gate</w:t>
    </w:r>
    <w:r w:rsidRPr="00852486">
      <w:ptab w:relativeTo="margin" w:alignment="right" w:leader="none"/>
    </w:r>
    <w:r w:rsidRPr="00852486">
      <w:t xml:space="preserve">Page </w:t>
    </w:r>
    <w:r w:rsidRPr="00852486">
      <w:fldChar w:fldCharType="begin"/>
    </w:r>
    <w:r w:rsidRPr="00852486">
      <w:instrText xml:space="preserve"> PAGE   \* MERGEFORMAT </w:instrText>
    </w:r>
    <w:r w:rsidRPr="00852486">
      <w:fldChar w:fldCharType="separate"/>
    </w:r>
    <w:r w:rsidRPr="00852486">
      <w:t>301</w:t>
    </w:r>
    <w:r w:rsidRPr="00852486">
      <w:fldChar w:fldCharType="end"/>
    </w:r>
  </w:p>
  <w:p w14:paraId="6648C5C0" w14:textId="77777777" w:rsidR="00852486" w:rsidRPr="00852486" w:rsidRDefault="00852486" w:rsidP="00852486">
    <w:pPr>
      <w:pStyle w:val="LeftRunningHead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0448475"/>
      <w:docPartObj>
        <w:docPartGallery w:val="Page Numbers (Top of Page)"/>
        <w:docPartUnique/>
      </w:docPartObj>
    </w:sdtPr>
    <w:sdtContent>
      <w:p w14:paraId="22E9C368" w14:textId="76A7E86A" w:rsidR="00852486" w:rsidRDefault="00852486" w:rsidP="008E2939">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155</w:t>
        </w:r>
        <w:r>
          <w:rPr>
            <w:rStyle w:val="PageNumber"/>
          </w:rPr>
          <w:fldChar w:fldCharType="end"/>
        </w:r>
      </w:p>
    </w:sdtContent>
  </w:sdt>
  <w:p w14:paraId="76AA3AAB" w14:textId="391EBE64" w:rsidR="00C230B4" w:rsidRDefault="005504BB" w:rsidP="00852486">
    <w:pPr>
      <w:pStyle w:val="ChapterTitle0"/>
      <w:ind w:right="360" w:firstLine="360"/>
      <w:rPr>
        <w:sz w:val="24"/>
        <w:szCs w:val="24"/>
        <w:u w:val="single"/>
      </w:rPr>
    </w:pPr>
    <w:r w:rsidRPr="005504BB">
      <w:rPr>
        <w:b w:val="0"/>
        <w:bCs/>
        <w:sz w:val="24"/>
        <w:szCs w:val="24"/>
        <w:u w:val="single"/>
      </w:rPr>
      <w:t>Chapter 21: Enter By the Narrow Gate (Joseph Dillow, Final Destiny)</w:t>
    </w:r>
    <w:r w:rsidRPr="005504BB">
      <w:rPr>
        <w:sz w:val="24"/>
        <w:szCs w:val="24"/>
        <w:u w:val="single"/>
      </w:rPr>
      <w:tab/>
    </w:r>
  </w:p>
  <w:p w14:paraId="638E0D18" w14:textId="77777777" w:rsidR="005504BB" w:rsidRPr="00AC4B1A" w:rsidRDefault="005504BB" w:rsidP="00DF3F3E">
    <w:pPr>
      <w:pStyle w:val="ChapterTitle0"/>
      <w:rPr>
        <w:b w:val="0"/>
        <w:bCs/>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5pt;height:103.35pt;visibility:visible" o:bullet="t">
        <v:imagedata r:id="rId1" o:title=""/>
      </v:shape>
    </w:pict>
  </w:numPicBullet>
  <w:abstractNum w:abstractNumId="0" w15:restartNumberingAfterBreak="0">
    <w:nsid w:val="000277B6"/>
    <w:multiLevelType w:val="hybridMultilevel"/>
    <w:tmpl w:val="B6380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A60B59"/>
    <w:multiLevelType w:val="hybridMultilevel"/>
    <w:tmpl w:val="0EC61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966E38"/>
    <w:multiLevelType w:val="hybridMultilevel"/>
    <w:tmpl w:val="3A80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E55DF"/>
    <w:multiLevelType w:val="hybridMultilevel"/>
    <w:tmpl w:val="3B22E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3394"/>
    <w:multiLevelType w:val="hybridMultilevel"/>
    <w:tmpl w:val="DD245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E866C0"/>
    <w:multiLevelType w:val="hybridMultilevel"/>
    <w:tmpl w:val="57945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7B4BAE"/>
    <w:multiLevelType w:val="hybridMultilevel"/>
    <w:tmpl w:val="E94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15D5B"/>
    <w:multiLevelType w:val="hybridMultilevel"/>
    <w:tmpl w:val="7E84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644CC"/>
    <w:multiLevelType w:val="hybridMultilevel"/>
    <w:tmpl w:val="2C1EB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013297"/>
    <w:multiLevelType w:val="hybridMultilevel"/>
    <w:tmpl w:val="17128D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D0392"/>
    <w:multiLevelType w:val="hybridMultilevel"/>
    <w:tmpl w:val="6C78C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4A4DA8"/>
    <w:multiLevelType w:val="hybridMultilevel"/>
    <w:tmpl w:val="7FEA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143AF"/>
    <w:multiLevelType w:val="hybridMultilevel"/>
    <w:tmpl w:val="6F46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A3E9A"/>
    <w:multiLevelType w:val="hybridMultilevel"/>
    <w:tmpl w:val="75AE2F04"/>
    <w:lvl w:ilvl="0" w:tplc="0EB4821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A166E"/>
    <w:multiLevelType w:val="hybridMultilevel"/>
    <w:tmpl w:val="3D8EF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27A7D"/>
    <w:multiLevelType w:val="hybridMultilevel"/>
    <w:tmpl w:val="C9BCB7B8"/>
    <w:lvl w:ilvl="0" w:tplc="7E9C89AC">
      <w:start w:val="1"/>
      <w:numFmt w:val="bullet"/>
      <w:lvlText w:val=""/>
      <w:lvlPicBulletId w:val="0"/>
      <w:lvlJc w:val="left"/>
      <w:pPr>
        <w:tabs>
          <w:tab w:val="num" w:pos="720"/>
        </w:tabs>
        <w:ind w:left="720" w:hanging="360"/>
      </w:pPr>
      <w:rPr>
        <w:rFonts w:ascii="Symbol" w:hAnsi="Symbol" w:hint="default"/>
      </w:rPr>
    </w:lvl>
    <w:lvl w:ilvl="1" w:tplc="0CB0223E" w:tentative="1">
      <w:start w:val="1"/>
      <w:numFmt w:val="bullet"/>
      <w:lvlText w:val=""/>
      <w:lvlJc w:val="left"/>
      <w:pPr>
        <w:tabs>
          <w:tab w:val="num" w:pos="1440"/>
        </w:tabs>
        <w:ind w:left="1440" w:hanging="360"/>
      </w:pPr>
      <w:rPr>
        <w:rFonts w:ascii="Symbol" w:hAnsi="Symbol" w:hint="default"/>
      </w:rPr>
    </w:lvl>
    <w:lvl w:ilvl="2" w:tplc="E6EEF094" w:tentative="1">
      <w:start w:val="1"/>
      <w:numFmt w:val="bullet"/>
      <w:lvlText w:val=""/>
      <w:lvlJc w:val="left"/>
      <w:pPr>
        <w:tabs>
          <w:tab w:val="num" w:pos="2160"/>
        </w:tabs>
        <w:ind w:left="2160" w:hanging="360"/>
      </w:pPr>
      <w:rPr>
        <w:rFonts w:ascii="Symbol" w:hAnsi="Symbol" w:hint="default"/>
      </w:rPr>
    </w:lvl>
    <w:lvl w:ilvl="3" w:tplc="102E0208" w:tentative="1">
      <w:start w:val="1"/>
      <w:numFmt w:val="bullet"/>
      <w:lvlText w:val=""/>
      <w:lvlJc w:val="left"/>
      <w:pPr>
        <w:tabs>
          <w:tab w:val="num" w:pos="2880"/>
        </w:tabs>
        <w:ind w:left="2880" w:hanging="360"/>
      </w:pPr>
      <w:rPr>
        <w:rFonts w:ascii="Symbol" w:hAnsi="Symbol" w:hint="default"/>
      </w:rPr>
    </w:lvl>
    <w:lvl w:ilvl="4" w:tplc="271A625E" w:tentative="1">
      <w:start w:val="1"/>
      <w:numFmt w:val="bullet"/>
      <w:lvlText w:val=""/>
      <w:lvlJc w:val="left"/>
      <w:pPr>
        <w:tabs>
          <w:tab w:val="num" w:pos="3600"/>
        </w:tabs>
        <w:ind w:left="3600" w:hanging="360"/>
      </w:pPr>
      <w:rPr>
        <w:rFonts w:ascii="Symbol" w:hAnsi="Symbol" w:hint="default"/>
      </w:rPr>
    </w:lvl>
    <w:lvl w:ilvl="5" w:tplc="1B388BBA" w:tentative="1">
      <w:start w:val="1"/>
      <w:numFmt w:val="bullet"/>
      <w:lvlText w:val=""/>
      <w:lvlJc w:val="left"/>
      <w:pPr>
        <w:tabs>
          <w:tab w:val="num" w:pos="4320"/>
        </w:tabs>
        <w:ind w:left="4320" w:hanging="360"/>
      </w:pPr>
      <w:rPr>
        <w:rFonts w:ascii="Symbol" w:hAnsi="Symbol" w:hint="default"/>
      </w:rPr>
    </w:lvl>
    <w:lvl w:ilvl="6" w:tplc="D0922684" w:tentative="1">
      <w:start w:val="1"/>
      <w:numFmt w:val="bullet"/>
      <w:lvlText w:val=""/>
      <w:lvlJc w:val="left"/>
      <w:pPr>
        <w:tabs>
          <w:tab w:val="num" w:pos="5040"/>
        </w:tabs>
        <w:ind w:left="5040" w:hanging="360"/>
      </w:pPr>
      <w:rPr>
        <w:rFonts w:ascii="Symbol" w:hAnsi="Symbol" w:hint="default"/>
      </w:rPr>
    </w:lvl>
    <w:lvl w:ilvl="7" w:tplc="1724034E" w:tentative="1">
      <w:start w:val="1"/>
      <w:numFmt w:val="bullet"/>
      <w:lvlText w:val=""/>
      <w:lvlJc w:val="left"/>
      <w:pPr>
        <w:tabs>
          <w:tab w:val="num" w:pos="5760"/>
        </w:tabs>
        <w:ind w:left="5760" w:hanging="360"/>
      </w:pPr>
      <w:rPr>
        <w:rFonts w:ascii="Symbol" w:hAnsi="Symbol" w:hint="default"/>
      </w:rPr>
    </w:lvl>
    <w:lvl w:ilvl="8" w:tplc="390495D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7C23B9"/>
    <w:multiLevelType w:val="hybridMultilevel"/>
    <w:tmpl w:val="4CBA1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3069F7"/>
    <w:multiLevelType w:val="hybridMultilevel"/>
    <w:tmpl w:val="91E2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11C99"/>
    <w:multiLevelType w:val="hybridMultilevel"/>
    <w:tmpl w:val="491C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1D7B"/>
    <w:multiLevelType w:val="hybridMultilevel"/>
    <w:tmpl w:val="43B60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2F6BCA"/>
    <w:multiLevelType w:val="hybridMultilevel"/>
    <w:tmpl w:val="7D0EE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B96A1E"/>
    <w:multiLevelType w:val="hybridMultilevel"/>
    <w:tmpl w:val="8846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A253D"/>
    <w:multiLevelType w:val="hybridMultilevel"/>
    <w:tmpl w:val="A9DAA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604D44"/>
    <w:multiLevelType w:val="hybridMultilevel"/>
    <w:tmpl w:val="F63CF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76BE9"/>
    <w:multiLevelType w:val="hybridMultilevel"/>
    <w:tmpl w:val="13EC9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9A497B"/>
    <w:multiLevelType w:val="hybridMultilevel"/>
    <w:tmpl w:val="F7AAE524"/>
    <w:lvl w:ilvl="0" w:tplc="FA98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47B01"/>
    <w:multiLevelType w:val="hybridMultilevel"/>
    <w:tmpl w:val="539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51CB5"/>
    <w:multiLevelType w:val="hybridMultilevel"/>
    <w:tmpl w:val="27BA7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6E2BDB"/>
    <w:multiLevelType w:val="hybridMultilevel"/>
    <w:tmpl w:val="298E9074"/>
    <w:lvl w:ilvl="0" w:tplc="1B807CCC">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0D245A9"/>
    <w:multiLevelType w:val="hybridMultilevel"/>
    <w:tmpl w:val="63B2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045C3"/>
    <w:multiLevelType w:val="hybridMultilevel"/>
    <w:tmpl w:val="D168FA26"/>
    <w:lvl w:ilvl="0" w:tplc="14DEC6CA">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31" w15:restartNumberingAfterBreak="0">
    <w:nsid w:val="53070BE4"/>
    <w:multiLevelType w:val="hybridMultilevel"/>
    <w:tmpl w:val="9550C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4D046E"/>
    <w:multiLevelType w:val="hybridMultilevel"/>
    <w:tmpl w:val="20C47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581895"/>
    <w:multiLevelType w:val="hybridMultilevel"/>
    <w:tmpl w:val="79064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1979F2"/>
    <w:multiLevelType w:val="hybridMultilevel"/>
    <w:tmpl w:val="F2703D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5E3AA9"/>
    <w:multiLevelType w:val="hybridMultilevel"/>
    <w:tmpl w:val="265C0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694EE1"/>
    <w:multiLevelType w:val="hybridMultilevel"/>
    <w:tmpl w:val="9AFA0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BE4AFD"/>
    <w:multiLevelType w:val="hybridMultilevel"/>
    <w:tmpl w:val="FC609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497280"/>
    <w:multiLevelType w:val="hybridMultilevel"/>
    <w:tmpl w:val="BD10A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9A6AB4"/>
    <w:multiLevelType w:val="hybridMultilevel"/>
    <w:tmpl w:val="7370F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7D3D1C"/>
    <w:multiLevelType w:val="hybridMultilevel"/>
    <w:tmpl w:val="3AC06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E82E8B"/>
    <w:multiLevelType w:val="hybridMultilevel"/>
    <w:tmpl w:val="7B108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7E4B8C"/>
    <w:multiLevelType w:val="hybridMultilevel"/>
    <w:tmpl w:val="0A281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DA7C5A"/>
    <w:multiLevelType w:val="hybridMultilevel"/>
    <w:tmpl w:val="C08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C5F4E"/>
    <w:multiLevelType w:val="hybridMultilevel"/>
    <w:tmpl w:val="FB5C8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6031F3"/>
    <w:multiLevelType w:val="hybridMultilevel"/>
    <w:tmpl w:val="E55ED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E14081"/>
    <w:multiLevelType w:val="hybridMultilevel"/>
    <w:tmpl w:val="C3CE4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365019"/>
    <w:multiLevelType w:val="hybridMultilevel"/>
    <w:tmpl w:val="301C1B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401F11"/>
    <w:multiLevelType w:val="hybridMultilevel"/>
    <w:tmpl w:val="E5C20A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741069">
    <w:abstractNumId w:val="31"/>
  </w:num>
  <w:num w:numId="2" w16cid:durableId="1569150850">
    <w:abstractNumId w:val="33"/>
  </w:num>
  <w:num w:numId="3" w16cid:durableId="1820075423">
    <w:abstractNumId w:val="1"/>
  </w:num>
  <w:num w:numId="4" w16cid:durableId="2002391780">
    <w:abstractNumId w:val="42"/>
  </w:num>
  <w:num w:numId="5" w16cid:durableId="1905869268">
    <w:abstractNumId w:val="43"/>
  </w:num>
  <w:num w:numId="6" w16cid:durableId="808548114">
    <w:abstractNumId w:val="39"/>
  </w:num>
  <w:num w:numId="7" w16cid:durableId="1351642938">
    <w:abstractNumId w:val="35"/>
  </w:num>
  <w:num w:numId="8" w16cid:durableId="1645696654">
    <w:abstractNumId w:val="46"/>
  </w:num>
  <w:num w:numId="9" w16cid:durableId="1128551497">
    <w:abstractNumId w:val="44"/>
  </w:num>
  <w:num w:numId="10" w16cid:durableId="943923290">
    <w:abstractNumId w:val="4"/>
  </w:num>
  <w:num w:numId="11" w16cid:durableId="1399670281">
    <w:abstractNumId w:val="2"/>
  </w:num>
  <w:num w:numId="12" w16cid:durableId="305205400">
    <w:abstractNumId w:val="8"/>
  </w:num>
  <w:num w:numId="13" w16cid:durableId="1182478888">
    <w:abstractNumId w:val="14"/>
  </w:num>
  <w:num w:numId="14" w16cid:durableId="1976595060">
    <w:abstractNumId w:val="38"/>
  </w:num>
  <w:num w:numId="15" w16cid:durableId="540479077">
    <w:abstractNumId w:val="0"/>
  </w:num>
  <w:num w:numId="16" w16cid:durableId="1773209064">
    <w:abstractNumId w:val="40"/>
  </w:num>
  <w:num w:numId="17" w16cid:durableId="1139570581">
    <w:abstractNumId w:val="20"/>
  </w:num>
  <w:num w:numId="18" w16cid:durableId="1885823316">
    <w:abstractNumId w:val="32"/>
  </w:num>
  <w:num w:numId="19" w16cid:durableId="526258091">
    <w:abstractNumId w:val="21"/>
  </w:num>
  <w:num w:numId="20" w16cid:durableId="1107624145">
    <w:abstractNumId w:val="10"/>
  </w:num>
  <w:num w:numId="21" w16cid:durableId="69086109">
    <w:abstractNumId w:val="41"/>
  </w:num>
  <w:num w:numId="22" w16cid:durableId="1723863180">
    <w:abstractNumId w:val="12"/>
  </w:num>
  <w:num w:numId="23" w16cid:durableId="1986740867">
    <w:abstractNumId w:val="5"/>
  </w:num>
  <w:num w:numId="24" w16cid:durableId="1415858458">
    <w:abstractNumId w:val="27"/>
  </w:num>
  <w:num w:numId="25" w16cid:durableId="816385839">
    <w:abstractNumId w:val="36"/>
  </w:num>
  <w:num w:numId="26" w16cid:durableId="853811990">
    <w:abstractNumId w:val="19"/>
  </w:num>
  <w:num w:numId="27" w16cid:durableId="1079251722">
    <w:abstractNumId w:val="25"/>
  </w:num>
  <w:num w:numId="28" w16cid:durableId="701394283">
    <w:abstractNumId w:val="13"/>
  </w:num>
  <w:num w:numId="29" w16cid:durableId="1672758919">
    <w:abstractNumId w:val="7"/>
  </w:num>
  <w:num w:numId="30" w16cid:durableId="1640064424">
    <w:abstractNumId w:val="45"/>
  </w:num>
  <w:num w:numId="31" w16cid:durableId="687409055">
    <w:abstractNumId w:val="28"/>
  </w:num>
  <w:num w:numId="32" w16cid:durableId="141000249">
    <w:abstractNumId w:val="18"/>
  </w:num>
  <w:num w:numId="33" w16cid:durableId="700665373">
    <w:abstractNumId w:val="6"/>
  </w:num>
  <w:num w:numId="34" w16cid:durableId="1369990942">
    <w:abstractNumId w:val="26"/>
  </w:num>
  <w:num w:numId="35" w16cid:durableId="1615868759">
    <w:abstractNumId w:val="37"/>
  </w:num>
  <w:num w:numId="36" w16cid:durableId="2109084046">
    <w:abstractNumId w:val="9"/>
  </w:num>
  <w:num w:numId="37" w16cid:durableId="1040665205">
    <w:abstractNumId w:val="16"/>
  </w:num>
  <w:num w:numId="38" w16cid:durableId="1056053327">
    <w:abstractNumId w:val="34"/>
  </w:num>
  <w:num w:numId="39" w16cid:durableId="1986809320">
    <w:abstractNumId w:val="3"/>
  </w:num>
  <w:num w:numId="40" w16cid:durableId="1674717971">
    <w:abstractNumId w:val="24"/>
  </w:num>
  <w:num w:numId="41" w16cid:durableId="124859324">
    <w:abstractNumId w:val="47"/>
  </w:num>
  <w:num w:numId="42" w16cid:durableId="939609387">
    <w:abstractNumId w:val="22"/>
  </w:num>
  <w:num w:numId="43" w16cid:durableId="362559953">
    <w:abstractNumId w:val="15"/>
  </w:num>
  <w:num w:numId="44" w16cid:durableId="71893246">
    <w:abstractNumId w:val="29"/>
  </w:num>
  <w:num w:numId="45" w16cid:durableId="1353845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486199">
    <w:abstractNumId w:val="23"/>
  </w:num>
  <w:num w:numId="47" w16cid:durableId="1987204021">
    <w:abstractNumId w:val="30"/>
  </w:num>
  <w:num w:numId="48" w16cid:durableId="642856538">
    <w:abstractNumId w:val="17"/>
  </w:num>
  <w:num w:numId="49" w16cid:durableId="1492520638">
    <w:abstractNumId w:val="11"/>
  </w:num>
  <w:num w:numId="50" w16cid:durableId="1164710481">
    <w:abstractNumId w:val="4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embedTrueTypeFonts/>
  <w:mirrorMargins/>
  <w:activeWritingStyle w:appName="MSWord" w:lang="en-US"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4"/>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icago 15th 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xsa5w3r5dx8exra7vfx9yrva9dxvtf0tw&quot;&gt;Reign_org-Converted&lt;record-ids&gt;&lt;item&gt;1&lt;/item&gt;&lt;item&gt;4&lt;/item&gt;&lt;item&gt;5&lt;/item&gt;&lt;item&gt;6&lt;/item&gt;&lt;item&gt;7&lt;/item&gt;&lt;item&gt;9&lt;/item&gt;&lt;item&gt;11&lt;/item&gt;&lt;item&gt;18&lt;/item&gt;&lt;item&gt;20&lt;/item&gt;&lt;item&gt;25&lt;/item&gt;&lt;item&gt;27&lt;/item&gt;&lt;item&gt;31&lt;/item&gt;&lt;item&gt;36&lt;/item&gt;&lt;item&gt;37&lt;/item&gt;&lt;item&gt;39&lt;/item&gt;&lt;item&gt;47&lt;/item&gt;&lt;item&gt;50&lt;/item&gt;&lt;item&gt;51&lt;/item&gt;&lt;item&gt;54&lt;/item&gt;&lt;item&gt;56&lt;/item&gt;&lt;item&gt;58&lt;/item&gt;&lt;item&gt;59&lt;/item&gt;&lt;item&gt;64&lt;/item&gt;&lt;item&gt;65&lt;/item&gt;&lt;item&gt;66&lt;/item&gt;&lt;item&gt;67&lt;/item&gt;&lt;item&gt;69&lt;/item&gt;&lt;item&gt;74&lt;/item&gt;&lt;item&gt;75&lt;/item&gt;&lt;item&gt;76&lt;/item&gt;&lt;item&gt;82&lt;/item&gt;&lt;item&gt;87&lt;/item&gt;&lt;item&gt;90&lt;/item&gt;&lt;item&gt;91&lt;/item&gt;&lt;item&gt;92&lt;/item&gt;&lt;item&gt;93&lt;/item&gt;&lt;item&gt;97&lt;/item&gt;&lt;item&gt;99&lt;/item&gt;&lt;item&gt;100&lt;/item&gt;&lt;item&gt;103&lt;/item&gt;&lt;item&gt;104&lt;/item&gt;&lt;item&gt;106&lt;/item&gt;&lt;item&gt;107&lt;/item&gt;&lt;item&gt;108&lt;/item&gt;&lt;item&gt;109&lt;/item&gt;&lt;item&gt;116&lt;/item&gt;&lt;item&gt;124&lt;/item&gt;&lt;item&gt;126&lt;/item&gt;&lt;item&gt;129&lt;/item&gt;&lt;item&gt;132&lt;/item&gt;&lt;item&gt;136&lt;/item&gt;&lt;item&gt;138&lt;/item&gt;&lt;item&gt;139&lt;/item&gt;&lt;item&gt;140&lt;/item&gt;&lt;item&gt;141&lt;/item&gt;&lt;item&gt;143&lt;/item&gt;&lt;item&gt;147&lt;/item&gt;&lt;item&gt;148&lt;/item&gt;&lt;item&gt;150&lt;/item&gt;&lt;item&gt;152&lt;/item&gt;&lt;item&gt;155&lt;/item&gt;&lt;item&gt;156&lt;/item&gt;&lt;item&gt;157&lt;/item&gt;&lt;item&gt;162&lt;/item&gt;&lt;item&gt;163&lt;/item&gt;&lt;item&gt;165&lt;/item&gt;&lt;item&gt;167&lt;/item&gt;&lt;item&gt;172&lt;/item&gt;&lt;item&gt;174&lt;/item&gt;&lt;item&gt;179&lt;/item&gt;&lt;item&gt;182&lt;/item&gt;&lt;item&gt;183&lt;/item&gt;&lt;item&gt;184&lt;/item&gt;&lt;item&gt;185&lt;/item&gt;&lt;item&gt;186&lt;/item&gt;&lt;item&gt;189&lt;/item&gt;&lt;item&gt;191&lt;/item&gt;&lt;item&gt;192&lt;/item&gt;&lt;item&gt;194&lt;/item&gt;&lt;item&gt;196&lt;/item&gt;&lt;item&gt;199&lt;/item&gt;&lt;item&gt;200&lt;/item&gt;&lt;item&gt;202&lt;/item&gt;&lt;item&gt;203&lt;/item&gt;&lt;item&gt;206&lt;/item&gt;&lt;item&gt;207&lt;/item&gt;&lt;item&gt;208&lt;/item&gt;&lt;item&gt;209&lt;/item&gt;&lt;item&gt;210&lt;/item&gt;&lt;item&gt;215&lt;/item&gt;&lt;item&gt;219&lt;/item&gt;&lt;item&gt;221&lt;/item&gt;&lt;item&gt;224&lt;/item&gt;&lt;item&gt;225&lt;/item&gt;&lt;item&gt;228&lt;/item&gt;&lt;item&gt;229&lt;/item&gt;&lt;item&gt;230&lt;/item&gt;&lt;item&gt;231&lt;/item&gt;&lt;item&gt;233&lt;/item&gt;&lt;item&gt;237&lt;/item&gt;&lt;item&gt;238&lt;/item&gt;&lt;item&gt;242&lt;/item&gt;&lt;item&gt;243&lt;/item&gt;&lt;item&gt;245&lt;/item&gt;&lt;item&gt;247&lt;/item&gt;&lt;item&gt;255&lt;/item&gt;&lt;item&gt;260&lt;/item&gt;&lt;item&gt;262&lt;/item&gt;&lt;item&gt;269&lt;/item&gt;&lt;item&gt;271&lt;/item&gt;&lt;item&gt;272&lt;/item&gt;&lt;item&gt;274&lt;/item&gt;&lt;item&gt;277&lt;/item&gt;&lt;item&gt;278&lt;/item&gt;&lt;item&gt;279&lt;/item&gt;&lt;item&gt;280&lt;/item&gt;&lt;item&gt;282&lt;/item&gt;&lt;item&gt;286&lt;/item&gt;&lt;item&gt;287&lt;/item&gt;&lt;item&gt;289&lt;/item&gt;&lt;item&gt;290&lt;/item&gt;&lt;item&gt;294&lt;/item&gt;&lt;item&gt;296&lt;/item&gt;&lt;item&gt;308&lt;/item&gt;&lt;item&gt;316&lt;/item&gt;&lt;item&gt;327&lt;/item&gt;&lt;item&gt;331&lt;/item&gt;&lt;item&gt;335&lt;/item&gt;&lt;item&gt;339&lt;/item&gt;&lt;item&gt;340&lt;/item&gt;&lt;item&gt;348&lt;/item&gt;&lt;item&gt;366&lt;/item&gt;&lt;item&gt;368&lt;/item&gt;&lt;item&gt;370&lt;/item&gt;&lt;item&gt;373&lt;/item&gt;&lt;item&gt;374&lt;/item&gt;&lt;item&gt;375&lt;/item&gt;&lt;item&gt;376&lt;/item&gt;&lt;item&gt;377&lt;/item&gt;&lt;item&gt;379&lt;/item&gt;&lt;item&gt;380&lt;/item&gt;&lt;item&gt;382&lt;/item&gt;&lt;item&gt;383&lt;/item&gt;&lt;item&gt;384&lt;/item&gt;&lt;item&gt;388&lt;/item&gt;&lt;item&gt;389&lt;/item&gt;&lt;item&gt;390&lt;/item&gt;&lt;item&gt;392&lt;/item&gt;&lt;item&gt;394&lt;/item&gt;&lt;item&gt;396&lt;/item&gt;&lt;item&gt;397&lt;/item&gt;&lt;item&gt;401&lt;/item&gt;&lt;item&gt;410&lt;/item&gt;&lt;item&gt;412&lt;/item&gt;&lt;item&gt;419&lt;/item&gt;&lt;item&gt;425&lt;/item&gt;&lt;item&gt;426&lt;/item&gt;&lt;item&gt;427&lt;/item&gt;&lt;item&gt;428&lt;/item&gt;&lt;item&gt;429&lt;/item&gt;&lt;item&gt;435&lt;/item&gt;&lt;item&gt;437&lt;/item&gt;&lt;item&gt;439&lt;/item&gt;&lt;item&gt;440&lt;/item&gt;&lt;item&gt;441&lt;/item&gt;&lt;item&gt;442&lt;/item&gt;&lt;item&gt;446&lt;/item&gt;&lt;item&gt;447&lt;/item&gt;&lt;item&gt;448&lt;/item&gt;&lt;item&gt;449&lt;/item&gt;&lt;item&gt;451&lt;/item&gt;&lt;item&gt;452&lt;/item&gt;&lt;item&gt;453&lt;/item&gt;&lt;item&gt;454&lt;/item&gt;&lt;item&gt;455&lt;/item&gt;&lt;item&gt;456&lt;/item&gt;&lt;item&gt;457&lt;/item&gt;&lt;item&gt;458&lt;/item&gt;&lt;item&gt;459&lt;/item&gt;&lt;item&gt;460&lt;/item&gt;&lt;item&gt;463&lt;/item&gt;&lt;item&gt;464&lt;/item&gt;&lt;item&gt;465&lt;/item&gt;&lt;item&gt;466&lt;/item&gt;&lt;item&gt;467&lt;/item&gt;&lt;item&gt;468&lt;/item&gt;&lt;item&gt;469&lt;/item&gt;&lt;item&gt;470&lt;/item&gt;&lt;item&gt;472&lt;/item&gt;&lt;item&gt;476&lt;/item&gt;&lt;item&gt;477&lt;/item&gt;&lt;item&gt;479&lt;/item&gt;&lt;item&gt;481&lt;/item&gt;&lt;item&gt;492&lt;/item&gt;&lt;item&gt;493&lt;/item&gt;&lt;item&gt;496&lt;/item&gt;&lt;item&gt;497&lt;/item&gt;&lt;item&gt;499&lt;/item&gt;&lt;item&gt;506&lt;/item&gt;&lt;item&gt;508&lt;/item&gt;&lt;item&gt;510&lt;/item&gt;&lt;item&gt;511&lt;/item&gt;&lt;item&gt;516&lt;/item&gt;&lt;item&gt;518&lt;/item&gt;&lt;item&gt;521&lt;/item&gt;&lt;item&gt;522&lt;/item&gt;&lt;item&gt;523&lt;/item&gt;&lt;item&gt;526&lt;/item&gt;&lt;item&gt;528&lt;/item&gt;&lt;item&gt;529&lt;/item&gt;&lt;item&gt;530&lt;/item&gt;&lt;item&gt;532&lt;/item&gt;&lt;item&gt;533&lt;/item&gt;&lt;item&gt;534&lt;/item&gt;&lt;item&gt;537&lt;/item&gt;&lt;item&gt;539&lt;/item&gt;&lt;item&gt;540&lt;/item&gt;&lt;item&gt;541&lt;/item&gt;&lt;item&gt;543&lt;/item&gt;&lt;item&gt;547&lt;/item&gt;&lt;item&gt;550&lt;/item&gt;&lt;item&gt;554&lt;/item&gt;&lt;item&gt;557&lt;/item&gt;&lt;item&gt;561&lt;/item&gt;&lt;item&gt;562&lt;/item&gt;&lt;item&gt;563&lt;/item&gt;&lt;item&gt;576&lt;/item&gt;&lt;item&gt;578&lt;/item&gt;&lt;item&gt;579&lt;/item&gt;&lt;item&gt;584&lt;/item&gt;&lt;item&gt;585&lt;/item&gt;&lt;item&gt;599&lt;/item&gt;&lt;item&gt;602&lt;/item&gt;&lt;item&gt;603&lt;/item&gt;&lt;item&gt;605&lt;/item&gt;&lt;item&gt;606&lt;/item&gt;&lt;item&gt;608&lt;/item&gt;&lt;item&gt;611&lt;/item&gt;&lt;item&gt;613&lt;/item&gt;&lt;item&gt;620&lt;/item&gt;&lt;item&gt;626&lt;/item&gt;&lt;item&gt;628&lt;/item&gt;&lt;item&gt;631&lt;/item&gt;&lt;item&gt;632&lt;/item&gt;&lt;item&gt;633&lt;/item&gt;&lt;item&gt;634&lt;/item&gt;&lt;item&gt;636&lt;/item&gt;&lt;item&gt;643&lt;/item&gt;&lt;item&gt;645&lt;/item&gt;&lt;item&gt;648&lt;/item&gt;&lt;item&gt;649&lt;/item&gt;&lt;item&gt;657&lt;/item&gt;&lt;item&gt;660&lt;/item&gt;&lt;item&gt;661&lt;/item&gt;&lt;item&gt;663&lt;/item&gt;&lt;item&gt;664&lt;/item&gt;&lt;item&gt;665&lt;/item&gt;&lt;item&gt;667&lt;/item&gt;&lt;item&gt;670&lt;/item&gt;&lt;item&gt;671&lt;/item&gt;&lt;item&gt;672&lt;/item&gt;&lt;item&gt;673&lt;/item&gt;&lt;item&gt;674&lt;/item&gt;&lt;item&gt;675&lt;/item&gt;&lt;item&gt;686&lt;/item&gt;&lt;item&gt;687&lt;/item&gt;&lt;item&gt;689&lt;/item&gt;&lt;item&gt;690&lt;/item&gt;&lt;item&gt;701&lt;/item&gt;&lt;item&gt;702&lt;/item&gt;&lt;item&gt;704&lt;/item&gt;&lt;item&gt;707&lt;/item&gt;&lt;item&gt;712&lt;/item&gt;&lt;item&gt;716&lt;/item&gt;&lt;item&gt;722&lt;/item&gt;&lt;item&gt;729&lt;/item&gt;&lt;item&gt;730&lt;/item&gt;&lt;item&gt;731&lt;/item&gt;&lt;item&gt;733&lt;/item&gt;&lt;item&gt;734&lt;/item&gt;&lt;item&gt;735&lt;/item&gt;&lt;item&gt;737&lt;/item&gt;&lt;item&gt;738&lt;/item&gt;&lt;item&gt;743&lt;/item&gt;&lt;item&gt;747&lt;/item&gt;&lt;item&gt;748&lt;/item&gt;&lt;item&gt;749&lt;/item&gt;&lt;item&gt;750&lt;/item&gt;&lt;item&gt;751&lt;/item&gt;&lt;item&gt;752&lt;/item&gt;&lt;item&gt;754&lt;/item&gt;&lt;item&gt;755&lt;/item&gt;&lt;item&gt;756&lt;/item&gt;&lt;item&gt;758&lt;/item&gt;&lt;item&gt;759&lt;/item&gt;&lt;item&gt;760&lt;/item&gt;&lt;item&gt;764&lt;/item&gt;&lt;item&gt;765&lt;/item&gt;&lt;item&gt;770&lt;/item&gt;&lt;item&gt;771&lt;/item&gt;&lt;item&gt;772&lt;/item&gt;&lt;item&gt;773&lt;/item&gt;&lt;item&gt;774&lt;/item&gt;&lt;item&gt;775&lt;/item&gt;&lt;item&gt;776&lt;/item&gt;&lt;item&gt;777&lt;/item&gt;&lt;item&gt;778&lt;/item&gt;&lt;item&gt;779&lt;/item&gt;&lt;item&gt;780&lt;/item&gt;&lt;item&gt;782&lt;/item&gt;&lt;item&gt;784&lt;/item&gt;&lt;item&gt;785&lt;/item&gt;&lt;item&gt;786&lt;/item&gt;&lt;item&gt;787&lt;/item&gt;&lt;item&gt;790&lt;/item&gt;&lt;item&gt;791&lt;/item&gt;&lt;item&gt;792&lt;/item&gt;&lt;item&gt;793&lt;/item&gt;&lt;item&gt;794&lt;/item&gt;&lt;item&gt;795&lt;/item&gt;&lt;item&gt;797&lt;/item&gt;&lt;item&gt;798&lt;/item&gt;&lt;item&gt;801&lt;/item&gt;&lt;item&gt;802&lt;/item&gt;&lt;item&gt;803&lt;/item&gt;&lt;item&gt;804&lt;/item&gt;&lt;item&gt;805&lt;/item&gt;&lt;item&gt;808&lt;/item&gt;&lt;item&gt;812&lt;/item&gt;&lt;item&gt;814&lt;/item&gt;&lt;item&gt;818&lt;/item&gt;&lt;item&gt;819&lt;/item&gt;&lt;item&gt;820&lt;/item&gt;&lt;item&gt;822&lt;/item&gt;&lt;item&gt;826&lt;/item&gt;&lt;item&gt;829&lt;/item&gt;&lt;item&gt;831&lt;/item&gt;&lt;item&gt;837&lt;/item&gt;&lt;item&gt;840&lt;/item&gt;&lt;item&gt;842&lt;/item&gt;&lt;item&gt;845&lt;/item&gt;&lt;item&gt;853&lt;/item&gt;&lt;item&gt;854&lt;/item&gt;&lt;item&gt;855&lt;/item&gt;&lt;item&gt;856&lt;/item&gt;&lt;item&gt;859&lt;/item&gt;&lt;item&gt;860&lt;/item&gt;&lt;item&gt;863&lt;/item&gt;&lt;item&gt;867&lt;/item&gt;&lt;item&gt;870&lt;/item&gt;&lt;item&gt;871&lt;/item&gt;&lt;item&gt;878&lt;/item&gt;&lt;item&gt;883&lt;/item&gt;&lt;item&gt;886&lt;/item&gt;&lt;item&gt;887&lt;/item&gt;&lt;item&gt;888&lt;/item&gt;&lt;item&gt;896&lt;/item&gt;&lt;item&gt;900&lt;/item&gt;&lt;item&gt;901&lt;/item&gt;&lt;item&gt;902&lt;/item&gt;&lt;item&gt;903&lt;/item&gt;&lt;item&gt;904&lt;/item&gt;&lt;item&gt;906&lt;/item&gt;&lt;item&gt;909&lt;/item&gt;&lt;item&gt;912&lt;/item&gt;&lt;item&gt;914&lt;/item&gt;&lt;item&gt;915&lt;/item&gt;&lt;item&gt;916&lt;/item&gt;&lt;item&gt;919&lt;/item&gt;&lt;item&gt;930&lt;/item&gt;&lt;item&gt;936&lt;/item&gt;&lt;item&gt;938&lt;/item&gt;&lt;item&gt;939&lt;/item&gt;&lt;item&gt;943&lt;/item&gt;&lt;item&gt;948&lt;/item&gt;&lt;item&gt;949&lt;/item&gt;&lt;item&gt;964&lt;/item&gt;&lt;item&gt;965&lt;/item&gt;&lt;item&gt;966&lt;/item&gt;&lt;item&gt;970&lt;/item&gt;&lt;item&gt;976&lt;/item&gt;&lt;item&gt;978&lt;/item&gt;&lt;item&gt;979&lt;/item&gt;&lt;item&gt;989&lt;/item&gt;&lt;item&gt;990&lt;/item&gt;&lt;item&gt;991&lt;/item&gt;&lt;item&gt;992&lt;/item&gt;&lt;item&gt;994&lt;/item&gt;&lt;item&gt;1001&lt;/item&gt;&lt;item&gt;1002&lt;/item&gt;&lt;item&gt;1003&lt;/item&gt;&lt;item&gt;1004&lt;/item&gt;&lt;item&gt;1005&lt;/item&gt;&lt;item&gt;1009&lt;/item&gt;&lt;item&gt;1010&lt;/item&gt;&lt;item&gt;1011&lt;/item&gt;&lt;item&gt;1013&lt;/item&gt;&lt;item&gt;1014&lt;/item&gt;&lt;item&gt;1015&lt;/item&gt;&lt;item&gt;1016&lt;/item&gt;&lt;item&gt;1017&lt;/item&gt;&lt;item&gt;1019&lt;/item&gt;&lt;item&gt;1020&lt;/item&gt;&lt;item&gt;1021&lt;/item&gt;&lt;item&gt;1022&lt;/item&gt;&lt;item&gt;1023&lt;/item&gt;&lt;item&gt;1027&lt;/item&gt;&lt;item&gt;1028&lt;/item&gt;&lt;item&gt;1029&lt;/item&gt;&lt;item&gt;1030&lt;/item&gt;&lt;item&gt;1031&lt;/item&gt;&lt;item&gt;1032&lt;/item&gt;&lt;item&gt;1033&lt;/item&gt;&lt;item&gt;1034&lt;/item&gt;&lt;item&gt;1037&lt;/item&gt;&lt;item&gt;1038&lt;/item&gt;&lt;item&gt;1039&lt;/item&gt;&lt;item&gt;1040&lt;/item&gt;&lt;item&gt;1041&lt;/item&gt;&lt;item&gt;1042&lt;/item&gt;&lt;item&gt;1044&lt;/item&gt;&lt;item&gt;1046&lt;/item&gt;&lt;item&gt;1047&lt;/item&gt;&lt;item&gt;1049&lt;/item&gt;&lt;item&gt;1050&lt;/item&gt;&lt;item&gt;1052&lt;/item&gt;&lt;item&gt;1057&lt;/item&gt;&lt;item&gt;1058&lt;/item&gt;&lt;item&gt;1059&lt;/item&gt;&lt;item&gt;1060&lt;/item&gt;&lt;item&gt;1061&lt;/item&gt;&lt;item&gt;1063&lt;/item&gt;&lt;item&gt;1064&lt;/item&gt;&lt;item&gt;1065&lt;/item&gt;&lt;item&gt;1067&lt;/item&gt;&lt;item&gt;1068&lt;/item&gt;&lt;item&gt;1075&lt;/item&gt;&lt;item&gt;1082&lt;/item&gt;&lt;item&gt;1083&lt;/item&gt;&lt;item&gt;1086&lt;/item&gt;&lt;item&gt;1087&lt;/item&gt;&lt;item&gt;1089&lt;/item&gt;&lt;item&gt;1090&lt;/item&gt;&lt;item&gt;1091&lt;/item&gt;&lt;item&gt;1093&lt;/item&gt;&lt;item&gt;1095&lt;/item&gt;&lt;item&gt;1096&lt;/item&gt;&lt;item&gt;1098&lt;/item&gt;&lt;item&gt;1099&lt;/item&gt;&lt;item&gt;1100&lt;/item&gt;&lt;item&gt;1102&lt;/item&gt;&lt;item&gt;1103&lt;/item&gt;&lt;item&gt;1104&lt;/item&gt;&lt;item&gt;1105&lt;/item&gt;&lt;item&gt;1110&lt;/item&gt;&lt;item&gt;1112&lt;/item&gt;&lt;item&gt;1113&lt;/item&gt;&lt;item&gt;1114&lt;/item&gt;&lt;item&gt;1115&lt;/item&gt;&lt;item&gt;1116&lt;/item&gt;&lt;item&gt;1118&lt;/item&gt;&lt;item&gt;1119&lt;/item&gt;&lt;item&gt;1120&lt;/item&gt;&lt;item&gt;1121&lt;/item&gt;&lt;item&gt;1122&lt;/item&gt;&lt;item&gt;1124&lt;/item&gt;&lt;item&gt;1127&lt;/item&gt;&lt;item&gt;1128&lt;/item&gt;&lt;item&gt;1129&lt;/item&gt;&lt;item&gt;1138&lt;/item&gt;&lt;item&gt;1139&lt;/item&gt;&lt;item&gt;1141&lt;/item&gt;&lt;item&gt;1145&lt;/item&gt;&lt;item&gt;1146&lt;/item&gt;&lt;item&gt;1147&lt;/item&gt;&lt;item&gt;1150&lt;/item&gt;&lt;item&gt;1155&lt;/item&gt;&lt;item&gt;1156&lt;/item&gt;&lt;item&gt;1159&lt;/item&gt;&lt;item&gt;1160&lt;/item&gt;&lt;item&gt;1161&lt;/item&gt;&lt;item&gt;1168&lt;/item&gt;&lt;item&gt;1169&lt;/item&gt;&lt;item&gt;1171&lt;/item&gt;&lt;item&gt;1172&lt;/item&gt;&lt;item&gt;1173&lt;/item&gt;&lt;item&gt;1174&lt;/item&gt;&lt;item&gt;1175&lt;/item&gt;&lt;item&gt;1176&lt;/item&gt;&lt;item&gt;1177&lt;/item&gt;&lt;item&gt;1179&lt;/item&gt;&lt;item&gt;1181&lt;/item&gt;&lt;item&gt;1182&lt;/item&gt;&lt;item&gt;1183&lt;/item&gt;&lt;item&gt;1184&lt;/item&gt;&lt;item&gt;1185&lt;/item&gt;&lt;item&gt;1186&lt;/item&gt;&lt;item&gt;1187&lt;/item&gt;&lt;item&gt;1188&lt;/item&gt;&lt;item&gt;1189&lt;/item&gt;&lt;item&gt;1190&lt;/item&gt;&lt;item&gt;1191&lt;/item&gt;&lt;item&gt;1192&lt;/item&gt;&lt;item&gt;1193&lt;/item&gt;&lt;item&gt;1196&lt;/item&gt;&lt;item&gt;1232&lt;/item&gt;&lt;item&gt;1233&lt;/item&gt;&lt;item&gt;1235&lt;/item&gt;&lt;item&gt;1239&lt;/item&gt;&lt;item&gt;1241&lt;/item&gt;&lt;item&gt;1243&lt;/item&gt;&lt;item&gt;1244&lt;/item&gt;&lt;item&gt;1247&lt;/item&gt;&lt;item&gt;1250&lt;/item&gt;&lt;item&gt;1251&lt;/item&gt;&lt;item&gt;1253&lt;/item&gt;&lt;item&gt;1254&lt;/item&gt;&lt;item&gt;1255&lt;/item&gt;&lt;item&gt;1256&lt;/item&gt;&lt;item&gt;1260&lt;/item&gt;&lt;item&gt;1261&lt;/item&gt;&lt;item&gt;1264&lt;/item&gt;&lt;item&gt;1265&lt;/item&gt;&lt;item&gt;1266&lt;/item&gt;&lt;item&gt;1267&lt;/item&gt;&lt;item&gt;1268&lt;/item&gt;&lt;item&gt;1273&lt;/item&gt;&lt;item&gt;1274&lt;/item&gt;&lt;item&gt;1275&lt;/item&gt;&lt;item&gt;1279&lt;/item&gt;&lt;item&gt;1280&lt;/item&gt;&lt;item&gt;1281&lt;/item&gt;&lt;item&gt;1282&lt;/item&gt;&lt;item&gt;1283&lt;/item&gt;&lt;item&gt;1284&lt;/item&gt;&lt;item&gt;1285&lt;/item&gt;&lt;item&gt;1286&lt;/item&gt;&lt;item&gt;1287&lt;/item&gt;&lt;item&gt;1289&lt;/item&gt;&lt;item&gt;1290&lt;/item&gt;&lt;item&gt;1293&lt;/item&gt;&lt;item&gt;1295&lt;/item&gt;&lt;item&gt;1296&lt;/item&gt;&lt;item&gt;1297&lt;/item&gt;&lt;item&gt;1298&lt;/item&gt;&lt;item&gt;1299&lt;/item&gt;&lt;item&gt;1300&lt;/item&gt;&lt;item&gt;1303&lt;/item&gt;&lt;item&gt;1304&lt;/item&gt;&lt;item&gt;1305&lt;/item&gt;&lt;item&gt;1306&lt;/item&gt;&lt;item&gt;1307&lt;/item&gt;&lt;item&gt;1308&lt;/item&gt;&lt;item&gt;1309&lt;/item&gt;&lt;item&gt;1312&lt;/item&gt;&lt;item&gt;1315&lt;/item&gt;&lt;item&gt;1316&lt;/item&gt;&lt;item&gt;1317&lt;/item&gt;&lt;item&gt;1320&lt;/item&gt;&lt;item&gt;1325&lt;/item&gt;&lt;item&gt;1328&lt;/item&gt;&lt;item&gt;1329&lt;/item&gt;&lt;item&gt;1332&lt;/item&gt;&lt;item&gt;1333&lt;/item&gt;&lt;item&gt;1338&lt;/item&gt;&lt;item&gt;1339&lt;/item&gt;&lt;item&gt;1340&lt;/item&gt;&lt;item&gt;1341&lt;/item&gt;&lt;item&gt;1342&lt;/item&gt;&lt;item&gt;1343&lt;/item&gt;&lt;item&gt;1344&lt;/item&gt;&lt;item&gt;1345&lt;/item&gt;&lt;item&gt;1346&lt;/item&gt;&lt;item&gt;1348&lt;/item&gt;&lt;item&gt;1350&lt;/item&gt;&lt;item&gt;1356&lt;/item&gt;&lt;item&gt;1357&lt;/item&gt;&lt;item&gt;1363&lt;/item&gt;&lt;item&gt;1380&lt;/item&gt;&lt;item&gt;1382&lt;/item&gt;&lt;item&gt;1386&lt;/item&gt;&lt;item&gt;1398&lt;/item&gt;&lt;item&gt;1400&lt;/item&gt;&lt;item&gt;1406&lt;/item&gt;&lt;item&gt;1418&lt;/item&gt;&lt;item&gt;1419&lt;/item&gt;&lt;item&gt;1420&lt;/item&gt;&lt;item&gt;1421&lt;/item&gt;&lt;item&gt;1422&lt;/item&gt;&lt;item&gt;1424&lt;/item&gt;&lt;item&gt;1428&lt;/item&gt;&lt;item&gt;1429&lt;/item&gt;&lt;item&gt;1430&lt;/item&gt;&lt;item&gt;1431&lt;/item&gt;&lt;item&gt;1432&lt;/item&gt;&lt;item&gt;1433&lt;/item&gt;&lt;item&gt;1434&lt;/item&gt;&lt;item&gt;1435&lt;/item&gt;&lt;item&gt;1436&lt;/item&gt;&lt;item&gt;1438&lt;/item&gt;&lt;item&gt;1439&lt;/item&gt;&lt;item&gt;1441&lt;/item&gt;&lt;item&gt;1442&lt;/item&gt;&lt;item&gt;1444&lt;/item&gt;&lt;item&gt;1445&lt;/item&gt;&lt;item&gt;1446&lt;/item&gt;&lt;item&gt;1447&lt;/item&gt;&lt;item&gt;1451&lt;/item&gt;&lt;item&gt;1465&lt;/item&gt;&lt;item&gt;1466&lt;/item&gt;&lt;item&gt;1467&lt;/item&gt;&lt;item&gt;1475&lt;/item&gt;&lt;item&gt;1477&lt;/item&gt;&lt;item&gt;1479&lt;/item&gt;&lt;item&gt;1480&lt;/item&gt;&lt;item&gt;1481&lt;/item&gt;&lt;item&gt;1482&lt;/item&gt;&lt;item&gt;1483&lt;/item&gt;&lt;item&gt;1484&lt;/item&gt;&lt;item&gt;1485&lt;/item&gt;&lt;item&gt;1487&lt;/item&gt;&lt;item&gt;1490&lt;/item&gt;&lt;item&gt;1522&lt;/item&gt;&lt;item&gt;1523&lt;/item&gt;&lt;item&gt;1524&lt;/item&gt;&lt;item&gt;1527&lt;/item&gt;&lt;item&gt;1528&lt;/item&gt;&lt;item&gt;1529&lt;/item&gt;&lt;item&gt;1530&lt;/item&gt;&lt;item&gt;1531&lt;/item&gt;&lt;item&gt;1533&lt;/item&gt;&lt;item&gt;1534&lt;/item&gt;&lt;item&gt;1548&lt;/item&gt;&lt;item&gt;1567&lt;/item&gt;&lt;item&gt;1570&lt;/item&gt;&lt;item&gt;1571&lt;/item&gt;&lt;item&gt;1603&lt;/item&gt;&lt;item&gt;1666&lt;/item&gt;&lt;item&gt;1667&lt;/item&gt;&lt;item&gt;1672&lt;/item&gt;&lt;item&gt;1674&lt;/item&gt;&lt;item&gt;1676&lt;/item&gt;&lt;item&gt;1689&lt;/item&gt;&lt;item&gt;1692&lt;/item&gt;&lt;item&gt;1695&lt;/item&gt;&lt;item&gt;1696&lt;/item&gt;&lt;item&gt;1697&lt;/item&gt;&lt;item&gt;1698&lt;/item&gt;&lt;item&gt;1699&lt;/item&gt;&lt;item&gt;1702&lt;/item&gt;&lt;item&gt;1703&lt;/item&gt;&lt;item&gt;1704&lt;/item&gt;&lt;item&gt;1705&lt;/item&gt;&lt;item&gt;1706&lt;/item&gt;&lt;item&gt;1707&lt;/item&gt;&lt;item&gt;1708&lt;/item&gt;&lt;item&gt;1719&lt;/item&gt;&lt;item&gt;1720&lt;/item&gt;&lt;item&gt;1721&lt;/item&gt;&lt;item&gt;1730&lt;/item&gt;&lt;item&gt;1732&lt;/item&gt;&lt;item&gt;1735&lt;/item&gt;&lt;item&gt;1736&lt;/item&gt;&lt;item&gt;1737&lt;/item&gt;&lt;item&gt;1738&lt;/item&gt;&lt;item&gt;1739&lt;/item&gt;&lt;item&gt;1740&lt;/item&gt;&lt;item&gt;1741&lt;/item&gt;&lt;item&gt;1743&lt;/item&gt;&lt;item&gt;1744&lt;/item&gt;&lt;item&gt;1747&lt;/item&gt;&lt;item&gt;1753&lt;/item&gt;&lt;item&gt;1762&lt;/item&gt;&lt;item&gt;1767&lt;/item&gt;&lt;item&gt;1800&lt;/item&gt;&lt;item&gt;1806&lt;/item&gt;&lt;item&gt;1818&lt;/item&gt;&lt;item&gt;1819&lt;/item&gt;&lt;item&gt;1820&lt;/item&gt;&lt;item&gt;1821&lt;/item&gt;&lt;item&gt;1826&lt;/item&gt;&lt;/record-ids&gt;&lt;/item&gt;&lt;/Libraries&gt;"/>
  </w:docVars>
  <w:rsids>
    <w:rsidRoot w:val="00C230B4"/>
    <w:rsid w:val="00000B27"/>
    <w:rsid w:val="00000B5F"/>
    <w:rsid w:val="00001782"/>
    <w:rsid w:val="000017DB"/>
    <w:rsid w:val="00001C16"/>
    <w:rsid w:val="0000238D"/>
    <w:rsid w:val="00002463"/>
    <w:rsid w:val="00002609"/>
    <w:rsid w:val="0000289B"/>
    <w:rsid w:val="00002C1C"/>
    <w:rsid w:val="00003193"/>
    <w:rsid w:val="00003237"/>
    <w:rsid w:val="000035EF"/>
    <w:rsid w:val="00003B7E"/>
    <w:rsid w:val="00003F81"/>
    <w:rsid w:val="00004698"/>
    <w:rsid w:val="00004756"/>
    <w:rsid w:val="00005562"/>
    <w:rsid w:val="0000560A"/>
    <w:rsid w:val="0000591A"/>
    <w:rsid w:val="00005C28"/>
    <w:rsid w:val="00005D3F"/>
    <w:rsid w:val="00006569"/>
    <w:rsid w:val="00007987"/>
    <w:rsid w:val="00010274"/>
    <w:rsid w:val="000108B2"/>
    <w:rsid w:val="00010908"/>
    <w:rsid w:val="00010AE6"/>
    <w:rsid w:val="000115BC"/>
    <w:rsid w:val="00011BC6"/>
    <w:rsid w:val="000135FD"/>
    <w:rsid w:val="000152E4"/>
    <w:rsid w:val="00015D99"/>
    <w:rsid w:val="0001616D"/>
    <w:rsid w:val="0001688C"/>
    <w:rsid w:val="0001715A"/>
    <w:rsid w:val="00017824"/>
    <w:rsid w:val="00017EF1"/>
    <w:rsid w:val="000207FE"/>
    <w:rsid w:val="00021028"/>
    <w:rsid w:val="00022E04"/>
    <w:rsid w:val="000238C6"/>
    <w:rsid w:val="0002477E"/>
    <w:rsid w:val="00024867"/>
    <w:rsid w:val="00024DE8"/>
    <w:rsid w:val="00024F3D"/>
    <w:rsid w:val="00025923"/>
    <w:rsid w:val="00025FBF"/>
    <w:rsid w:val="000261C9"/>
    <w:rsid w:val="000263A3"/>
    <w:rsid w:val="0002641D"/>
    <w:rsid w:val="0002642C"/>
    <w:rsid w:val="0002655B"/>
    <w:rsid w:val="00027D80"/>
    <w:rsid w:val="00030250"/>
    <w:rsid w:val="000304B0"/>
    <w:rsid w:val="000304DF"/>
    <w:rsid w:val="00030D90"/>
    <w:rsid w:val="00031159"/>
    <w:rsid w:val="000314A3"/>
    <w:rsid w:val="00031D7E"/>
    <w:rsid w:val="00032A8A"/>
    <w:rsid w:val="00032D56"/>
    <w:rsid w:val="00032EA6"/>
    <w:rsid w:val="0003312D"/>
    <w:rsid w:val="00033154"/>
    <w:rsid w:val="000333AB"/>
    <w:rsid w:val="00033413"/>
    <w:rsid w:val="00033666"/>
    <w:rsid w:val="00033ABE"/>
    <w:rsid w:val="00035CDA"/>
    <w:rsid w:val="000363CD"/>
    <w:rsid w:val="00036899"/>
    <w:rsid w:val="00037098"/>
    <w:rsid w:val="000373A3"/>
    <w:rsid w:val="000375AF"/>
    <w:rsid w:val="00037925"/>
    <w:rsid w:val="00040E5B"/>
    <w:rsid w:val="000413CA"/>
    <w:rsid w:val="00041BB8"/>
    <w:rsid w:val="00042C02"/>
    <w:rsid w:val="00042CAF"/>
    <w:rsid w:val="00043336"/>
    <w:rsid w:val="000433BF"/>
    <w:rsid w:val="00043910"/>
    <w:rsid w:val="00043FC6"/>
    <w:rsid w:val="0004498A"/>
    <w:rsid w:val="00045457"/>
    <w:rsid w:val="000460E0"/>
    <w:rsid w:val="00046776"/>
    <w:rsid w:val="00046EFD"/>
    <w:rsid w:val="00046F03"/>
    <w:rsid w:val="00047693"/>
    <w:rsid w:val="00047B31"/>
    <w:rsid w:val="0005069D"/>
    <w:rsid w:val="00051605"/>
    <w:rsid w:val="000516A4"/>
    <w:rsid w:val="00051840"/>
    <w:rsid w:val="00051D25"/>
    <w:rsid w:val="00051E78"/>
    <w:rsid w:val="00052B3A"/>
    <w:rsid w:val="000531D3"/>
    <w:rsid w:val="000532F1"/>
    <w:rsid w:val="00053B1F"/>
    <w:rsid w:val="00053FDD"/>
    <w:rsid w:val="00054750"/>
    <w:rsid w:val="000548D7"/>
    <w:rsid w:val="00054B2A"/>
    <w:rsid w:val="00054F9C"/>
    <w:rsid w:val="00055129"/>
    <w:rsid w:val="0005524C"/>
    <w:rsid w:val="0005547F"/>
    <w:rsid w:val="00055BFA"/>
    <w:rsid w:val="0005663A"/>
    <w:rsid w:val="00056781"/>
    <w:rsid w:val="00056D5A"/>
    <w:rsid w:val="00056D98"/>
    <w:rsid w:val="0005734A"/>
    <w:rsid w:val="0005746A"/>
    <w:rsid w:val="00057E3D"/>
    <w:rsid w:val="000607A5"/>
    <w:rsid w:val="000613B8"/>
    <w:rsid w:val="00061844"/>
    <w:rsid w:val="00061876"/>
    <w:rsid w:val="00061E17"/>
    <w:rsid w:val="00062194"/>
    <w:rsid w:val="000621C0"/>
    <w:rsid w:val="00062CB9"/>
    <w:rsid w:val="0006309C"/>
    <w:rsid w:val="00063DE7"/>
    <w:rsid w:val="000643AC"/>
    <w:rsid w:val="000646A2"/>
    <w:rsid w:val="000647F9"/>
    <w:rsid w:val="000649B4"/>
    <w:rsid w:val="0006515E"/>
    <w:rsid w:val="000671D9"/>
    <w:rsid w:val="000704DC"/>
    <w:rsid w:val="000713A3"/>
    <w:rsid w:val="00071F44"/>
    <w:rsid w:val="00072239"/>
    <w:rsid w:val="00072C16"/>
    <w:rsid w:val="00073743"/>
    <w:rsid w:val="00073FA4"/>
    <w:rsid w:val="00074589"/>
    <w:rsid w:val="0007482A"/>
    <w:rsid w:val="00074974"/>
    <w:rsid w:val="00075643"/>
    <w:rsid w:val="0007564C"/>
    <w:rsid w:val="00075BB5"/>
    <w:rsid w:val="00075C04"/>
    <w:rsid w:val="0007702B"/>
    <w:rsid w:val="00077965"/>
    <w:rsid w:val="00077B26"/>
    <w:rsid w:val="00080625"/>
    <w:rsid w:val="000808C6"/>
    <w:rsid w:val="00081541"/>
    <w:rsid w:val="00081568"/>
    <w:rsid w:val="000819C8"/>
    <w:rsid w:val="0008221F"/>
    <w:rsid w:val="000824FB"/>
    <w:rsid w:val="00082542"/>
    <w:rsid w:val="00082BD3"/>
    <w:rsid w:val="00082F1A"/>
    <w:rsid w:val="0008448A"/>
    <w:rsid w:val="0008480C"/>
    <w:rsid w:val="00084DB3"/>
    <w:rsid w:val="0008582F"/>
    <w:rsid w:val="00085E10"/>
    <w:rsid w:val="00086B51"/>
    <w:rsid w:val="00086B90"/>
    <w:rsid w:val="00086E11"/>
    <w:rsid w:val="00087051"/>
    <w:rsid w:val="0008770B"/>
    <w:rsid w:val="0009081E"/>
    <w:rsid w:val="00091108"/>
    <w:rsid w:val="00091123"/>
    <w:rsid w:val="0009174B"/>
    <w:rsid w:val="00091D5D"/>
    <w:rsid w:val="000920BB"/>
    <w:rsid w:val="00092343"/>
    <w:rsid w:val="0009283D"/>
    <w:rsid w:val="0009284D"/>
    <w:rsid w:val="000929BE"/>
    <w:rsid w:val="00093367"/>
    <w:rsid w:val="000933EB"/>
    <w:rsid w:val="00093B67"/>
    <w:rsid w:val="0009401A"/>
    <w:rsid w:val="00094569"/>
    <w:rsid w:val="000949A3"/>
    <w:rsid w:val="0009581B"/>
    <w:rsid w:val="0009586A"/>
    <w:rsid w:val="00095CE1"/>
    <w:rsid w:val="000964AE"/>
    <w:rsid w:val="000969A5"/>
    <w:rsid w:val="000979C1"/>
    <w:rsid w:val="00097F5C"/>
    <w:rsid w:val="000A018B"/>
    <w:rsid w:val="000A09DA"/>
    <w:rsid w:val="000A1ACE"/>
    <w:rsid w:val="000A1EE3"/>
    <w:rsid w:val="000A22EC"/>
    <w:rsid w:val="000A24F6"/>
    <w:rsid w:val="000A2D7C"/>
    <w:rsid w:val="000A38C1"/>
    <w:rsid w:val="000A3B51"/>
    <w:rsid w:val="000A3DE8"/>
    <w:rsid w:val="000A44E4"/>
    <w:rsid w:val="000A55DC"/>
    <w:rsid w:val="000A6625"/>
    <w:rsid w:val="000A68AC"/>
    <w:rsid w:val="000A6FD6"/>
    <w:rsid w:val="000A74B3"/>
    <w:rsid w:val="000A793E"/>
    <w:rsid w:val="000A7CEF"/>
    <w:rsid w:val="000B0464"/>
    <w:rsid w:val="000B05AB"/>
    <w:rsid w:val="000B0C58"/>
    <w:rsid w:val="000B1323"/>
    <w:rsid w:val="000B160C"/>
    <w:rsid w:val="000B25F8"/>
    <w:rsid w:val="000B2F46"/>
    <w:rsid w:val="000B2F4D"/>
    <w:rsid w:val="000B3E13"/>
    <w:rsid w:val="000B3EB0"/>
    <w:rsid w:val="000B436E"/>
    <w:rsid w:val="000B4593"/>
    <w:rsid w:val="000B5018"/>
    <w:rsid w:val="000B527C"/>
    <w:rsid w:val="000B5F9A"/>
    <w:rsid w:val="000B61DC"/>
    <w:rsid w:val="000C0208"/>
    <w:rsid w:val="000C059E"/>
    <w:rsid w:val="000C1063"/>
    <w:rsid w:val="000C14DD"/>
    <w:rsid w:val="000C2000"/>
    <w:rsid w:val="000C24EA"/>
    <w:rsid w:val="000C2EFF"/>
    <w:rsid w:val="000C341D"/>
    <w:rsid w:val="000C3481"/>
    <w:rsid w:val="000C3497"/>
    <w:rsid w:val="000C35E3"/>
    <w:rsid w:val="000C38F8"/>
    <w:rsid w:val="000C3B9F"/>
    <w:rsid w:val="000C4067"/>
    <w:rsid w:val="000C46D9"/>
    <w:rsid w:val="000C6D09"/>
    <w:rsid w:val="000C765F"/>
    <w:rsid w:val="000D1127"/>
    <w:rsid w:val="000D158A"/>
    <w:rsid w:val="000D1C75"/>
    <w:rsid w:val="000D2103"/>
    <w:rsid w:val="000D34F0"/>
    <w:rsid w:val="000D4E38"/>
    <w:rsid w:val="000D5FD0"/>
    <w:rsid w:val="000D602B"/>
    <w:rsid w:val="000D670A"/>
    <w:rsid w:val="000D6812"/>
    <w:rsid w:val="000D68E9"/>
    <w:rsid w:val="000D6F38"/>
    <w:rsid w:val="000D72DC"/>
    <w:rsid w:val="000D78E9"/>
    <w:rsid w:val="000E0818"/>
    <w:rsid w:val="000E0B51"/>
    <w:rsid w:val="000E0D2A"/>
    <w:rsid w:val="000E0E7C"/>
    <w:rsid w:val="000E14C8"/>
    <w:rsid w:val="000E1789"/>
    <w:rsid w:val="000E1D53"/>
    <w:rsid w:val="000E2274"/>
    <w:rsid w:val="000E268C"/>
    <w:rsid w:val="000E2AEC"/>
    <w:rsid w:val="000E2E51"/>
    <w:rsid w:val="000E334C"/>
    <w:rsid w:val="000E337F"/>
    <w:rsid w:val="000E36E9"/>
    <w:rsid w:val="000E3E93"/>
    <w:rsid w:val="000E44FC"/>
    <w:rsid w:val="000E561B"/>
    <w:rsid w:val="000E64BC"/>
    <w:rsid w:val="000E6BD8"/>
    <w:rsid w:val="000F045D"/>
    <w:rsid w:val="000F0CDF"/>
    <w:rsid w:val="000F0FAF"/>
    <w:rsid w:val="000F1D2D"/>
    <w:rsid w:val="000F2120"/>
    <w:rsid w:val="000F2D08"/>
    <w:rsid w:val="000F3B1A"/>
    <w:rsid w:val="000F3CC4"/>
    <w:rsid w:val="000F4EC0"/>
    <w:rsid w:val="000F5037"/>
    <w:rsid w:val="000F5097"/>
    <w:rsid w:val="000F58EC"/>
    <w:rsid w:val="000F5AF7"/>
    <w:rsid w:val="000F6828"/>
    <w:rsid w:val="000F7041"/>
    <w:rsid w:val="000F71B5"/>
    <w:rsid w:val="000F7D5B"/>
    <w:rsid w:val="000F7D76"/>
    <w:rsid w:val="000F7FD1"/>
    <w:rsid w:val="00100248"/>
    <w:rsid w:val="0010041C"/>
    <w:rsid w:val="00101F9C"/>
    <w:rsid w:val="00101FE8"/>
    <w:rsid w:val="00103211"/>
    <w:rsid w:val="00103673"/>
    <w:rsid w:val="0010376E"/>
    <w:rsid w:val="00103901"/>
    <w:rsid w:val="00104954"/>
    <w:rsid w:val="00104C71"/>
    <w:rsid w:val="00105DE8"/>
    <w:rsid w:val="001065A4"/>
    <w:rsid w:val="0010689F"/>
    <w:rsid w:val="00107006"/>
    <w:rsid w:val="00107F47"/>
    <w:rsid w:val="00110D78"/>
    <w:rsid w:val="00111169"/>
    <w:rsid w:val="0011139F"/>
    <w:rsid w:val="00111731"/>
    <w:rsid w:val="00112C89"/>
    <w:rsid w:val="00112D86"/>
    <w:rsid w:val="00112E1E"/>
    <w:rsid w:val="00113ABA"/>
    <w:rsid w:val="00113FC6"/>
    <w:rsid w:val="0011487B"/>
    <w:rsid w:val="00114DCE"/>
    <w:rsid w:val="00114FB7"/>
    <w:rsid w:val="00115451"/>
    <w:rsid w:val="0011551E"/>
    <w:rsid w:val="00115952"/>
    <w:rsid w:val="00115C25"/>
    <w:rsid w:val="00115D77"/>
    <w:rsid w:val="00115EDE"/>
    <w:rsid w:val="0011609F"/>
    <w:rsid w:val="00116100"/>
    <w:rsid w:val="00116239"/>
    <w:rsid w:val="001163C4"/>
    <w:rsid w:val="0011749F"/>
    <w:rsid w:val="00117CC4"/>
    <w:rsid w:val="00120258"/>
    <w:rsid w:val="00120442"/>
    <w:rsid w:val="00120D74"/>
    <w:rsid w:val="00120EE1"/>
    <w:rsid w:val="0012143E"/>
    <w:rsid w:val="00121DF3"/>
    <w:rsid w:val="00121FE3"/>
    <w:rsid w:val="00122499"/>
    <w:rsid w:val="001228A6"/>
    <w:rsid w:val="00123231"/>
    <w:rsid w:val="00123311"/>
    <w:rsid w:val="0012367C"/>
    <w:rsid w:val="00124A74"/>
    <w:rsid w:val="001251C2"/>
    <w:rsid w:val="00125851"/>
    <w:rsid w:val="00125D3B"/>
    <w:rsid w:val="00125E7D"/>
    <w:rsid w:val="00126769"/>
    <w:rsid w:val="00126C72"/>
    <w:rsid w:val="001274F4"/>
    <w:rsid w:val="00127613"/>
    <w:rsid w:val="00127616"/>
    <w:rsid w:val="001301B6"/>
    <w:rsid w:val="001302E0"/>
    <w:rsid w:val="0013094E"/>
    <w:rsid w:val="00130CE6"/>
    <w:rsid w:val="001315C6"/>
    <w:rsid w:val="00131C48"/>
    <w:rsid w:val="00131EED"/>
    <w:rsid w:val="001320A6"/>
    <w:rsid w:val="0013220F"/>
    <w:rsid w:val="0013221E"/>
    <w:rsid w:val="00132460"/>
    <w:rsid w:val="001325A8"/>
    <w:rsid w:val="00132D55"/>
    <w:rsid w:val="00132F9B"/>
    <w:rsid w:val="0013378F"/>
    <w:rsid w:val="001340F3"/>
    <w:rsid w:val="001341C0"/>
    <w:rsid w:val="0013466D"/>
    <w:rsid w:val="001349B7"/>
    <w:rsid w:val="0013529A"/>
    <w:rsid w:val="00135461"/>
    <w:rsid w:val="00136DF4"/>
    <w:rsid w:val="001401AA"/>
    <w:rsid w:val="00140E01"/>
    <w:rsid w:val="001418EC"/>
    <w:rsid w:val="00142535"/>
    <w:rsid w:val="00142605"/>
    <w:rsid w:val="00143627"/>
    <w:rsid w:val="00143A41"/>
    <w:rsid w:val="00143EC9"/>
    <w:rsid w:val="0014512C"/>
    <w:rsid w:val="00145519"/>
    <w:rsid w:val="001461DB"/>
    <w:rsid w:val="00146333"/>
    <w:rsid w:val="00146B28"/>
    <w:rsid w:val="00147205"/>
    <w:rsid w:val="0014785F"/>
    <w:rsid w:val="001478B7"/>
    <w:rsid w:val="00147E0C"/>
    <w:rsid w:val="0015041F"/>
    <w:rsid w:val="0015089A"/>
    <w:rsid w:val="001514EB"/>
    <w:rsid w:val="00151A3F"/>
    <w:rsid w:val="001522DF"/>
    <w:rsid w:val="0015255E"/>
    <w:rsid w:val="0015268D"/>
    <w:rsid w:val="00152A06"/>
    <w:rsid w:val="001531ED"/>
    <w:rsid w:val="00153885"/>
    <w:rsid w:val="00153A7B"/>
    <w:rsid w:val="00153AB0"/>
    <w:rsid w:val="00153BE5"/>
    <w:rsid w:val="0015496B"/>
    <w:rsid w:val="00154E28"/>
    <w:rsid w:val="00155019"/>
    <w:rsid w:val="00155868"/>
    <w:rsid w:val="001558A5"/>
    <w:rsid w:val="00155B55"/>
    <w:rsid w:val="00155B72"/>
    <w:rsid w:val="00155C3B"/>
    <w:rsid w:val="00155E42"/>
    <w:rsid w:val="0015706B"/>
    <w:rsid w:val="00157305"/>
    <w:rsid w:val="00157641"/>
    <w:rsid w:val="001579E4"/>
    <w:rsid w:val="0016019C"/>
    <w:rsid w:val="00160F27"/>
    <w:rsid w:val="00161324"/>
    <w:rsid w:val="00161464"/>
    <w:rsid w:val="00161E56"/>
    <w:rsid w:val="00161F0A"/>
    <w:rsid w:val="001621ED"/>
    <w:rsid w:val="00162804"/>
    <w:rsid w:val="001628B3"/>
    <w:rsid w:val="00162927"/>
    <w:rsid w:val="00162B8B"/>
    <w:rsid w:val="00163FC2"/>
    <w:rsid w:val="0016443E"/>
    <w:rsid w:val="001646DC"/>
    <w:rsid w:val="001646E6"/>
    <w:rsid w:val="00164DA5"/>
    <w:rsid w:val="0016516A"/>
    <w:rsid w:val="00167452"/>
    <w:rsid w:val="00167C43"/>
    <w:rsid w:val="00170426"/>
    <w:rsid w:val="0017099A"/>
    <w:rsid w:val="00170B16"/>
    <w:rsid w:val="00171C87"/>
    <w:rsid w:val="001720C8"/>
    <w:rsid w:val="001723E3"/>
    <w:rsid w:val="0017439B"/>
    <w:rsid w:val="0017470F"/>
    <w:rsid w:val="00174EF2"/>
    <w:rsid w:val="001755BB"/>
    <w:rsid w:val="00175834"/>
    <w:rsid w:val="00175F88"/>
    <w:rsid w:val="00176150"/>
    <w:rsid w:val="001763B5"/>
    <w:rsid w:val="0017675A"/>
    <w:rsid w:val="0017763B"/>
    <w:rsid w:val="0018031C"/>
    <w:rsid w:val="0018092F"/>
    <w:rsid w:val="00180B5E"/>
    <w:rsid w:val="00181557"/>
    <w:rsid w:val="00182E95"/>
    <w:rsid w:val="0018322D"/>
    <w:rsid w:val="0018394A"/>
    <w:rsid w:val="00183E1D"/>
    <w:rsid w:val="00184006"/>
    <w:rsid w:val="0018446E"/>
    <w:rsid w:val="0018500C"/>
    <w:rsid w:val="00185321"/>
    <w:rsid w:val="00185B6B"/>
    <w:rsid w:val="001863CD"/>
    <w:rsid w:val="00186626"/>
    <w:rsid w:val="00186958"/>
    <w:rsid w:val="00186A93"/>
    <w:rsid w:val="00186AFE"/>
    <w:rsid w:val="00187407"/>
    <w:rsid w:val="00187DA3"/>
    <w:rsid w:val="00187F4F"/>
    <w:rsid w:val="00190249"/>
    <w:rsid w:val="00191590"/>
    <w:rsid w:val="00191FFE"/>
    <w:rsid w:val="00192047"/>
    <w:rsid w:val="00192066"/>
    <w:rsid w:val="00192125"/>
    <w:rsid w:val="00192B18"/>
    <w:rsid w:val="00192FB5"/>
    <w:rsid w:val="001932F8"/>
    <w:rsid w:val="001937BD"/>
    <w:rsid w:val="001937C7"/>
    <w:rsid w:val="001944B9"/>
    <w:rsid w:val="0019451D"/>
    <w:rsid w:val="00194681"/>
    <w:rsid w:val="0019469D"/>
    <w:rsid w:val="00194B49"/>
    <w:rsid w:val="0019511E"/>
    <w:rsid w:val="0019567E"/>
    <w:rsid w:val="001956CE"/>
    <w:rsid w:val="00195791"/>
    <w:rsid w:val="00195A2B"/>
    <w:rsid w:val="00195AA0"/>
    <w:rsid w:val="00195F26"/>
    <w:rsid w:val="00195F91"/>
    <w:rsid w:val="00196335"/>
    <w:rsid w:val="00196796"/>
    <w:rsid w:val="0019732A"/>
    <w:rsid w:val="00197A1B"/>
    <w:rsid w:val="00197F75"/>
    <w:rsid w:val="00197F83"/>
    <w:rsid w:val="001A0006"/>
    <w:rsid w:val="001A0327"/>
    <w:rsid w:val="001A0749"/>
    <w:rsid w:val="001A0A0F"/>
    <w:rsid w:val="001A0D20"/>
    <w:rsid w:val="001A128A"/>
    <w:rsid w:val="001A13A4"/>
    <w:rsid w:val="001A15A0"/>
    <w:rsid w:val="001A1D00"/>
    <w:rsid w:val="001A2170"/>
    <w:rsid w:val="001A247E"/>
    <w:rsid w:val="001A25FB"/>
    <w:rsid w:val="001A2840"/>
    <w:rsid w:val="001A382C"/>
    <w:rsid w:val="001A414E"/>
    <w:rsid w:val="001A4E75"/>
    <w:rsid w:val="001A5089"/>
    <w:rsid w:val="001A5A50"/>
    <w:rsid w:val="001A5C3B"/>
    <w:rsid w:val="001A6BF6"/>
    <w:rsid w:val="001A6D09"/>
    <w:rsid w:val="001A6E3F"/>
    <w:rsid w:val="001A743A"/>
    <w:rsid w:val="001A7A68"/>
    <w:rsid w:val="001B00AF"/>
    <w:rsid w:val="001B07E7"/>
    <w:rsid w:val="001B09CB"/>
    <w:rsid w:val="001B1192"/>
    <w:rsid w:val="001B1D49"/>
    <w:rsid w:val="001B1DC0"/>
    <w:rsid w:val="001B2653"/>
    <w:rsid w:val="001B341B"/>
    <w:rsid w:val="001B3E4C"/>
    <w:rsid w:val="001B4097"/>
    <w:rsid w:val="001B4247"/>
    <w:rsid w:val="001B4DFE"/>
    <w:rsid w:val="001B5567"/>
    <w:rsid w:val="001B5634"/>
    <w:rsid w:val="001B6891"/>
    <w:rsid w:val="001B6B64"/>
    <w:rsid w:val="001B6BE6"/>
    <w:rsid w:val="001B717C"/>
    <w:rsid w:val="001B72CF"/>
    <w:rsid w:val="001B752E"/>
    <w:rsid w:val="001B7868"/>
    <w:rsid w:val="001C0780"/>
    <w:rsid w:val="001C0F70"/>
    <w:rsid w:val="001C10BF"/>
    <w:rsid w:val="001C13BF"/>
    <w:rsid w:val="001C178F"/>
    <w:rsid w:val="001C2F70"/>
    <w:rsid w:val="001C3E77"/>
    <w:rsid w:val="001C438C"/>
    <w:rsid w:val="001C47F6"/>
    <w:rsid w:val="001C480D"/>
    <w:rsid w:val="001C4E64"/>
    <w:rsid w:val="001C519D"/>
    <w:rsid w:val="001C6AB4"/>
    <w:rsid w:val="001C70F4"/>
    <w:rsid w:val="001C75AF"/>
    <w:rsid w:val="001C765B"/>
    <w:rsid w:val="001C7A76"/>
    <w:rsid w:val="001C7B0F"/>
    <w:rsid w:val="001C7D45"/>
    <w:rsid w:val="001D03E0"/>
    <w:rsid w:val="001D0530"/>
    <w:rsid w:val="001D0865"/>
    <w:rsid w:val="001D08E2"/>
    <w:rsid w:val="001D0916"/>
    <w:rsid w:val="001D0A22"/>
    <w:rsid w:val="001D0F63"/>
    <w:rsid w:val="001D1022"/>
    <w:rsid w:val="001D12E7"/>
    <w:rsid w:val="001D159A"/>
    <w:rsid w:val="001D17AF"/>
    <w:rsid w:val="001D17DF"/>
    <w:rsid w:val="001D2BA3"/>
    <w:rsid w:val="001D3CE1"/>
    <w:rsid w:val="001D4207"/>
    <w:rsid w:val="001D43A3"/>
    <w:rsid w:val="001D4562"/>
    <w:rsid w:val="001D4E48"/>
    <w:rsid w:val="001D60A9"/>
    <w:rsid w:val="001E1270"/>
    <w:rsid w:val="001E145C"/>
    <w:rsid w:val="001E1466"/>
    <w:rsid w:val="001E1CB4"/>
    <w:rsid w:val="001E1DE7"/>
    <w:rsid w:val="001E2420"/>
    <w:rsid w:val="001E2DA4"/>
    <w:rsid w:val="001E2E92"/>
    <w:rsid w:val="001E3833"/>
    <w:rsid w:val="001E3CAA"/>
    <w:rsid w:val="001E46BC"/>
    <w:rsid w:val="001E4948"/>
    <w:rsid w:val="001E5760"/>
    <w:rsid w:val="001E58F5"/>
    <w:rsid w:val="001E5B94"/>
    <w:rsid w:val="001E641B"/>
    <w:rsid w:val="001E6754"/>
    <w:rsid w:val="001E6F2A"/>
    <w:rsid w:val="001E7052"/>
    <w:rsid w:val="001E73D4"/>
    <w:rsid w:val="001F04BE"/>
    <w:rsid w:val="001F062B"/>
    <w:rsid w:val="001F0863"/>
    <w:rsid w:val="001F13C9"/>
    <w:rsid w:val="001F1AE9"/>
    <w:rsid w:val="001F1B87"/>
    <w:rsid w:val="001F1BEC"/>
    <w:rsid w:val="001F1E69"/>
    <w:rsid w:val="001F2A74"/>
    <w:rsid w:val="001F2F75"/>
    <w:rsid w:val="001F3006"/>
    <w:rsid w:val="001F36F6"/>
    <w:rsid w:val="001F413A"/>
    <w:rsid w:val="001F41FE"/>
    <w:rsid w:val="001F42F0"/>
    <w:rsid w:val="001F4482"/>
    <w:rsid w:val="001F448C"/>
    <w:rsid w:val="001F5B56"/>
    <w:rsid w:val="001F624A"/>
    <w:rsid w:val="001F6B8F"/>
    <w:rsid w:val="001F793E"/>
    <w:rsid w:val="002001C5"/>
    <w:rsid w:val="00201002"/>
    <w:rsid w:val="00201908"/>
    <w:rsid w:val="002035CA"/>
    <w:rsid w:val="0020367C"/>
    <w:rsid w:val="002036DD"/>
    <w:rsid w:val="002038D9"/>
    <w:rsid w:val="00204246"/>
    <w:rsid w:val="002043DE"/>
    <w:rsid w:val="002044D4"/>
    <w:rsid w:val="00204BF0"/>
    <w:rsid w:val="00204E39"/>
    <w:rsid w:val="0020518A"/>
    <w:rsid w:val="00205324"/>
    <w:rsid w:val="00205379"/>
    <w:rsid w:val="002054B7"/>
    <w:rsid w:val="00205AF7"/>
    <w:rsid w:val="00206A30"/>
    <w:rsid w:val="002076D7"/>
    <w:rsid w:val="00207FB6"/>
    <w:rsid w:val="00211FDF"/>
    <w:rsid w:val="00213481"/>
    <w:rsid w:val="002138C7"/>
    <w:rsid w:val="00213A29"/>
    <w:rsid w:val="0021426F"/>
    <w:rsid w:val="00214748"/>
    <w:rsid w:val="002148F4"/>
    <w:rsid w:val="00214FD3"/>
    <w:rsid w:val="00215232"/>
    <w:rsid w:val="00215907"/>
    <w:rsid w:val="00215A5C"/>
    <w:rsid w:val="002166F1"/>
    <w:rsid w:val="002174C6"/>
    <w:rsid w:val="002174E5"/>
    <w:rsid w:val="002179BC"/>
    <w:rsid w:val="00217B26"/>
    <w:rsid w:val="00217FFE"/>
    <w:rsid w:val="00220107"/>
    <w:rsid w:val="0022092E"/>
    <w:rsid w:val="002209A0"/>
    <w:rsid w:val="00220D3B"/>
    <w:rsid w:val="002218D1"/>
    <w:rsid w:val="002222E9"/>
    <w:rsid w:val="002226E9"/>
    <w:rsid w:val="002232C7"/>
    <w:rsid w:val="0022330B"/>
    <w:rsid w:val="002238C8"/>
    <w:rsid w:val="00224EC0"/>
    <w:rsid w:val="00225B47"/>
    <w:rsid w:val="00226852"/>
    <w:rsid w:val="00226ADE"/>
    <w:rsid w:val="00226ED0"/>
    <w:rsid w:val="00227162"/>
    <w:rsid w:val="00227937"/>
    <w:rsid w:val="00227A64"/>
    <w:rsid w:val="00227DA4"/>
    <w:rsid w:val="0023015C"/>
    <w:rsid w:val="002305DC"/>
    <w:rsid w:val="0023079E"/>
    <w:rsid w:val="00230911"/>
    <w:rsid w:val="002318FB"/>
    <w:rsid w:val="002324AC"/>
    <w:rsid w:val="00233079"/>
    <w:rsid w:val="00233526"/>
    <w:rsid w:val="00234C2D"/>
    <w:rsid w:val="002359A6"/>
    <w:rsid w:val="00235FAD"/>
    <w:rsid w:val="002361E5"/>
    <w:rsid w:val="002367C9"/>
    <w:rsid w:val="00236B46"/>
    <w:rsid w:val="00236CEF"/>
    <w:rsid w:val="00236D24"/>
    <w:rsid w:val="00237072"/>
    <w:rsid w:val="00237A88"/>
    <w:rsid w:val="00237F66"/>
    <w:rsid w:val="0024060B"/>
    <w:rsid w:val="00240C2F"/>
    <w:rsid w:val="00240DA4"/>
    <w:rsid w:val="00240F22"/>
    <w:rsid w:val="0024106C"/>
    <w:rsid w:val="002428EC"/>
    <w:rsid w:val="002430F7"/>
    <w:rsid w:val="00243174"/>
    <w:rsid w:val="0024349F"/>
    <w:rsid w:val="00243ABE"/>
    <w:rsid w:val="0024400B"/>
    <w:rsid w:val="00244D3A"/>
    <w:rsid w:val="00244DF1"/>
    <w:rsid w:val="002458C1"/>
    <w:rsid w:val="00245981"/>
    <w:rsid w:val="00246181"/>
    <w:rsid w:val="002473D1"/>
    <w:rsid w:val="00247507"/>
    <w:rsid w:val="002477AB"/>
    <w:rsid w:val="0024789E"/>
    <w:rsid w:val="0025045C"/>
    <w:rsid w:val="002505C8"/>
    <w:rsid w:val="00250D89"/>
    <w:rsid w:val="002530F7"/>
    <w:rsid w:val="0025351A"/>
    <w:rsid w:val="00253DD7"/>
    <w:rsid w:val="0025483C"/>
    <w:rsid w:val="00254DE7"/>
    <w:rsid w:val="00255493"/>
    <w:rsid w:val="002554B1"/>
    <w:rsid w:val="00255F28"/>
    <w:rsid w:val="0025609C"/>
    <w:rsid w:val="00256594"/>
    <w:rsid w:val="0025669A"/>
    <w:rsid w:val="00256818"/>
    <w:rsid w:val="00256CC8"/>
    <w:rsid w:val="00257028"/>
    <w:rsid w:val="00257250"/>
    <w:rsid w:val="0025733C"/>
    <w:rsid w:val="00257601"/>
    <w:rsid w:val="00257EAD"/>
    <w:rsid w:val="002603F1"/>
    <w:rsid w:val="002609B0"/>
    <w:rsid w:val="00260DE6"/>
    <w:rsid w:val="00260F75"/>
    <w:rsid w:val="002611AA"/>
    <w:rsid w:val="00261A1B"/>
    <w:rsid w:val="00261D7B"/>
    <w:rsid w:val="0026286D"/>
    <w:rsid w:val="00263239"/>
    <w:rsid w:val="002633DE"/>
    <w:rsid w:val="002647E6"/>
    <w:rsid w:val="00264F0C"/>
    <w:rsid w:val="00265335"/>
    <w:rsid w:val="00265A99"/>
    <w:rsid w:val="00265EEB"/>
    <w:rsid w:val="00265F90"/>
    <w:rsid w:val="002668C1"/>
    <w:rsid w:val="002674DC"/>
    <w:rsid w:val="00270327"/>
    <w:rsid w:val="002707BA"/>
    <w:rsid w:val="00271A97"/>
    <w:rsid w:val="00271D4B"/>
    <w:rsid w:val="002721B3"/>
    <w:rsid w:val="0027295B"/>
    <w:rsid w:val="00272B8E"/>
    <w:rsid w:val="00272CE4"/>
    <w:rsid w:val="00272F1B"/>
    <w:rsid w:val="00272FBB"/>
    <w:rsid w:val="002733D4"/>
    <w:rsid w:val="0027348F"/>
    <w:rsid w:val="00273C66"/>
    <w:rsid w:val="00273D89"/>
    <w:rsid w:val="00273E9F"/>
    <w:rsid w:val="00274496"/>
    <w:rsid w:val="00274952"/>
    <w:rsid w:val="00275319"/>
    <w:rsid w:val="00275C73"/>
    <w:rsid w:val="00275D62"/>
    <w:rsid w:val="00276457"/>
    <w:rsid w:val="0027688A"/>
    <w:rsid w:val="00276B1C"/>
    <w:rsid w:val="00276E99"/>
    <w:rsid w:val="002775C0"/>
    <w:rsid w:val="00277FE2"/>
    <w:rsid w:val="0028073B"/>
    <w:rsid w:val="00281010"/>
    <w:rsid w:val="0028115F"/>
    <w:rsid w:val="00283046"/>
    <w:rsid w:val="002837B0"/>
    <w:rsid w:val="0028384E"/>
    <w:rsid w:val="00283CAF"/>
    <w:rsid w:val="00284BBA"/>
    <w:rsid w:val="00284BCF"/>
    <w:rsid w:val="00285606"/>
    <w:rsid w:val="00285827"/>
    <w:rsid w:val="00285B11"/>
    <w:rsid w:val="00286144"/>
    <w:rsid w:val="00286A58"/>
    <w:rsid w:val="00286AB7"/>
    <w:rsid w:val="00287BEB"/>
    <w:rsid w:val="00287C3B"/>
    <w:rsid w:val="00287F33"/>
    <w:rsid w:val="0029005A"/>
    <w:rsid w:val="00290643"/>
    <w:rsid w:val="002908C6"/>
    <w:rsid w:val="002916E8"/>
    <w:rsid w:val="0029188C"/>
    <w:rsid w:val="00291B1F"/>
    <w:rsid w:val="00291B2D"/>
    <w:rsid w:val="00291D1C"/>
    <w:rsid w:val="00291F41"/>
    <w:rsid w:val="00291F50"/>
    <w:rsid w:val="00291F82"/>
    <w:rsid w:val="0029209C"/>
    <w:rsid w:val="002923C0"/>
    <w:rsid w:val="00292411"/>
    <w:rsid w:val="00292653"/>
    <w:rsid w:val="00292D8B"/>
    <w:rsid w:val="00293399"/>
    <w:rsid w:val="002938EC"/>
    <w:rsid w:val="00293C3A"/>
    <w:rsid w:val="002950AA"/>
    <w:rsid w:val="002957EB"/>
    <w:rsid w:val="00295840"/>
    <w:rsid w:val="00295B77"/>
    <w:rsid w:val="00295C14"/>
    <w:rsid w:val="00295F38"/>
    <w:rsid w:val="0029605F"/>
    <w:rsid w:val="00296EA9"/>
    <w:rsid w:val="00297346"/>
    <w:rsid w:val="002977CD"/>
    <w:rsid w:val="002A1978"/>
    <w:rsid w:val="002A1AEC"/>
    <w:rsid w:val="002A1C5D"/>
    <w:rsid w:val="002A1D9D"/>
    <w:rsid w:val="002A3034"/>
    <w:rsid w:val="002A307C"/>
    <w:rsid w:val="002A334B"/>
    <w:rsid w:val="002A34F0"/>
    <w:rsid w:val="002A3557"/>
    <w:rsid w:val="002A37DE"/>
    <w:rsid w:val="002A3AB1"/>
    <w:rsid w:val="002A3B10"/>
    <w:rsid w:val="002A58F5"/>
    <w:rsid w:val="002A5CF2"/>
    <w:rsid w:val="002A724C"/>
    <w:rsid w:val="002A72EA"/>
    <w:rsid w:val="002A7548"/>
    <w:rsid w:val="002B01BD"/>
    <w:rsid w:val="002B082C"/>
    <w:rsid w:val="002B0A80"/>
    <w:rsid w:val="002B0ED1"/>
    <w:rsid w:val="002B171B"/>
    <w:rsid w:val="002B1B6C"/>
    <w:rsid w:val="002B2BA4"/>
    <w:rsid w:val="002B2E88"/>
    <w:rsid w:val="002B33CC"/>
    <w:rsid w:val="002B354C"/>
    <w:rsid w:val="002B3DEB"/>
    <w:rsid w:val="002B4017"/>
    <w:rsid w:val="002B49A3"/>
    <w:rsid w:val="002B53B5"/>
    <w:rsid w:val="002B5A03"/>
    <w:rsid w:val="002B63F4"/>
    <w:rsid w:val="002B6C25"/>
    <w:rsid w:val="002B7003"/>
    <w:rsid w:val="002B72D6"/>
    <w:rsid w:val="002B7D24"/>
    <w:rsid w:val="002C0A8F"/>
    <w:rsid w:val="002C0E99"/>
    <w:rsid w:val="002C1544"/>
    <w:rsid w:val="002C1DA8"/>
    <w:rsid w:val="002C1EC3"/>
    <w:rsid w:val="002C2615"/>
    <w:rsid w:val="002C4666"/>
    <w:rsid w:val="002C4777"/>
    <w:rsid w:val="002C4888"/>
    <w:rsid w:val="002C4CB4"/>
    <w:rsid w:val="002C5280"/>
    <w:rsid w:val="002C6F96"/>
    <w:rsid w:val="002C7C8E"/>
    <w:rsid w:val="002D0184"/>
    <w:rsid w:val="002D06B1"/>
    <w:rsid w:val="002D1305"/>
    <w:rsid w:val="002D1CCD"/>
    <w:rsid w:val="002D2E8F"/>
    <w:rsid w:val="002D2EBF"/>
    <w:rsid w:val="002D35DB"/>
    <w:rsid w:val="002D3861"/>
    <w:rsid w:val="002D3CEA"/>
    <w:rsid w:val="002D4B57"/>
    <w:rsid w:val="002D4F00"/>
    <w:rsid w:val="002D57D6"/>
    <w:rsid w:val="002D60DD"/>
    <w:rsid w:val="002D66AA"/>
    <w:rsid w:val="002D674A"/>
    <w:rsid w:val="002D675B"/>
    <w:rsid w:val="002D6ECB"/>
    <w:rsid w:val="002D763A"/>
    <w:rsid w:val="002D7656"/>
    <w:rsid w:val="002D77F0"/>
    <w:rsid w:val="002E0A55"/>
    <w:rsid w:val="002E11AE"/>
    <w:rsid w:val="002E1313"/>
    <w:rsid w:val="002E19AC"/>
    <w:rsid w:val="002E1EC4"/>
    <w:rsid w:val="002E3297"/>
    <w:rsid w:val="002E3357"/>
    <w:rsid w:val="002E3702"/>
    <w:rsid w:val="002E3DC4"/>
    <w:rsid w:val="002E43C4"/>
    <w:rsid w:val="002E523E"/>
    <w:rsid w:val="002E5862"/>
    <w:rsid w:val="002E5F41"/>
    <w:rsid w:val="002E696D"/>
    <w:rsid w:val="002E6BCD"/>
    <w:rsid w:val="002E733B"/>
    <w:rsid w:val="002E79C9"/>
    <w:rsid w:val="002F0090"/>
    <w:rsid w:val="002F0326"/>
    <w:rsid w:val="002F0333"/>
    <w:rsid w:val="002F0384"/>
    <w:rsid w:val="002F0530"/>
    <w:rsid w:val="002F056F"/>
    <w:rsid w:val="002F05C3"/>
    <w:rsid w:val="002F0A4D"/>
    <w:rsid w:val="002F0CC5"/>
    <w:rsid w:val="002F1850"/>
    <w:rsid w:val="002F20A0"/>
    <w:rsid w:val="002F26F7"/>
    <w:rsid w:val="002F29C3"/>
    <w:rsid w:val="002F2CA5"/>
    <w:rsid w:val="002F2E4D"/>
    <w:rsid w:val="002F31B8"/>
    <w:rsid w:val="002F346B"/>
    <w:rsid w:val="002F3D0C"/>
    <w:rsid w:val="002F3F9D"/>
    <w:rsid w:val="002F42FC"/>
    <w:rsid w:val="002F4D23"/>
    <w:rsid w:val="002F59FE"/>
    <w:rsid w:val="002F647E"/>
    <w:rsid w:val="002F6824"/>
    <w:rsid w:val="002F70D4"/>
    <w:rsid w:val="002F7336"/>
    <w:rsid w:val="003009B0"/>
    <w:rsid w:val="00301760"/>
    <w:rsid w:val="0030190A"/>
    <w:rsid w:val="00301CBD"/>
    <w:rsid w:val="00302374"/>
    <w:rsid w:val="00302809"/>
    <w:rsid w:val="003041F4"/>
    <w:rsid w:val="003044FE"/>
    <w:rsid w:val="0030559D"/>
    <w:rsid w:val="00305A89"/>
    <w:rsid w:val="00305F77"/>
    <w:rsid w:val="00306573"/>
    <w:rsid w:val="00306E98"/>
    <w:rsid w:val="00307069"/>
    <w:rsid w:val="00307100"/>
    <w:rsid w:val="00307D61"/>
    <w:rsid w:val="00307F35"/>
    <w:rsid w:val="0031070F"/>
    <w:rsid w:val="00310D23"/>
    <w:rsid w:val="00310E60"/>
    <w:rsid w:val="00310E87"/>
    <w:rsid w:val="0031189B"/>
    <w:rsid w:val="0031282C"/>
    <w:rsid w:val="00313494"/>
    <w:rsid w:val="00313C6C"/>
    <w:rsid w:val="00313C7A"/>
    <w:rsid w:val="00313C89"/>
    <w:rsid w:val="00313F72"/>
    <w:rsid w:val="0031433D"/>
    <w:rsid w:val="00314C6D"/>
    <w:rsid w:val="00314D75"/>
    <w:rsid w:val="00315706"/>
    <w:rsid w:val="00315F9C"/>
    <w:rsid w:val="00316683"/>
    <w:rsid w:val="00316883"/>
    <w:rsid w:val="00317245"/>
    <w:rsid w:val="003172D1"/>
    <w:rsid w:val="00321CDC"/>
    <w:rsid w:val="00321D3D"/>
    <w:rsid w:val="003221CF"/>
    <w:rsid w:val="003232FB"/>
    <w:rsid w:val="0032528F"/>
    <w:rsid w:val="00325888"/>
    <w:rsid w:val="00325BDA"/>
    <w:rsid w:val="00326A92"/>
    <w:rsid w:val="00326F98"/>
    <w:rsid w:val="003321DD"/>
    <w:rsid w:val="003328F7"/>
    <w:rsid w:val="0033350F"/>
    <w:rsid w:val="00333C1A"/>
    <w:rsid w:val="0033462D"/>
    <w:rsid w:val="00334E0A"/>
    <w:rsid w:val="003356B3"/>
    <w:rsid w:val="003357F7"/>
    <w:rsid w:val="00335AE8"/>
    <w:rsid w:val="003368CE"/>
    <w:rsid w:val="00336915"/>
    <w:rsid w:val="00336D2C"/>
    <w:rsid w:val="00337331"/>
    <w:rsid w:val="00337374"/>
    <w:rsid w:val="00337651"/>
    <w:rsid w:val="003378FF"/>
    <w:rsid w:val="003402FE"/>
    <w:rsid w:val="003409E4"/>
    <w:rsid w:val="003411BA"/>
    <w:rsid w:val="003417EA"/>
    <w:rsid w:val="00341E4A"/>
    <w:rsid w:val="00342189"/>
    <w:rsid w:val="00343BA4"/>
    <w:rsid w:val="00343C10"/>
    <w:rsid w:val="00343E27"/>
    <w:rsid w:val="00343E3B"/>
    <w:rsid w:val="00344168"/>
    <w:rsid w:val="00344518"/>
    <w:rsid w:val="003448C0"/>
    <w:rsid w:val="003448EC"/>
    <w:rsid w:val="003454D4"/>
    <w:rsid w:val="003462B6"/>
    <w:rsid w:val="00346EEB"/>
    <w:rsid w:val="003476D5"/>
    <w:rsid w:val="003479E7"/>
    <w:rsid w:val="00347E58"/>
    <w:rsid w:val="003500C5"/>
    <w:rsid w:val="003501B8"/>
    <w:rsid w:val="003502F8"/>
    <w:rsid w:val="00351359"/>
    <w:rsid w:val="00351ADD"/>
    <w:rsid w:val="00352445"/>
    <w:rsid w:val="00352833"/>
    <w:rsid w:val="00352CF1"/>
    <w:rsid w:val="003542F8"/>
    <w:rsid w:val="00354595"/>
    <w:rsid w:val="00355081"/>
    <w:rsid w:val="003556B6"/>
    <w:rsid w:val="00355D02"/>
    <w:rsid w:val="00355F5B"/>
    <w:rsid w:val="0035635C"/>
    <w:rsid w:val="00356713"/>
    <w:rsid w:val="00356BCD"/>
    <w:rsid w:val="00356EE2"/>
    <w:rsid w:val="00356FB6"/>
    <w:rsid w:val="003578A1"/>
    <w:rsid w:val="00357DD4"/>
    <w:rsid w:val="00360220"/>
    <w:rsid w:val="00360D69"/>
    <w:rsid w:val="00361281"/>
    <w:rsid w:val="00361B05"/>
    <w:rsid w:val="0036285E"/>
    <w:rsid w:val="00362B05"/>
    <w:rsid w:val="0036350D"/>
    <w:rsid w:val="0036363D"/>
    <w:rsid w:val="00363CBB"/>
    <w:rsid w:val="003640D5"/>
    <w:rsid w:val="00364748"/>
    <w:rsid w:val="00364953"/>
    <w:rsid w:val="00364C60"/>
    <w:rsid w:val="00364C66"/>
    <w:rsid w:val="0036518E"/>
    <w:rsid w:val="003657F7"/>
    <w:rsid w:val="00365962"/>
    <w:rsid w:val="00366575"/>
    <w:rsid w:val="003665A4"/>
    <w:rsid w:val="00366B41"/>
    <w:rsid w:val="00366CD1"/>
    <w:rsid w:val="003671FE"/>
    <w:rsid w:val="00367252"/>
    <w:rsid w:val="003673AF"/>
    <w:rsid w:val="0036768D"/>
    <w:rsid w:val="003676A2"/>
    <w:rsid w:val="00367F1B"/>
    <w:rsid w:val="00370C5B"/>
    <w:rsid w:val="0037108B"/>
    <w:rsid w:val="0037176D"/>
    <w:rsid w:val="00371B7A"/>
    <w:rsid w:val="00371BE0"/>
    <w:rsid w:val="00372359"/>
    <w:rsid w:val="00372521"/>
    <w:rsid w:val="00373328"/>
    <w:rsid w:val="0037358E"/>
    <w:rsid w:val="00373765"/>
    <w:rsid w:val="00373812"/>
    <w:rsid w:val="00374317"/>
    <w:rsid w:val="00374373"/>
    <w:rsid w:val="00374D37"/>
    <w:rsid w:val="00375D21"/>
    <w:rsid w:val="003760FB"/>
    <w:rsid w:val="003763C9"/>
    <w:rsid w:val="003811A0"/>
    <w:rsid w:val="0038132A"/>
    <w:rsid w:val="00381BB3"/>
    <w:rsid w:val="00382028"/>
    <w:rsid w:val="00382412"/>
    <w:rsid w:val="003824B0"/>
    <w:rsid w:val="003834C0"/>
    <w:rsid w:val="00384048"/>
    <w:rsid w:val="00384320"/>
    <w:rsid w:val="00384410"/>
    <w:rsid w:val="003849EC"/>
    <w:rsid w:val="00385683"/>
    <w:rsid w:val="00385895"/>
    <w:rsid w:val="00385AB2"/>
    <w:rsid w:val="00385B7E"/>
    <w:rsid w:val="00385B83"/>
    <w:rsid w:val="00385F9F"/>
    <w:rsid w:val="003863BF"/>
    <w:rsid w:val="003868C9"/>
    <w:rsid w:val="00386C5B"/>
    <w:rsid w:val="0038747D"/>
    <w:rsid w:val="0038777F"/>
    <w:rsid w:val="00390208"/>
    <w:rsid w:val="00390D59"/>
    <w:rsid w:val="00390FED"/>
    <w:rsid w:val="00391108"/>
    <w:rsid w:val="00391567"/>
    <w:rsid w:val="00391DBE"/>
    <w:rsid w:val="00392882"/>
    <w:rsid w:val="00393050"/>
    <w:rsid w:val="00393710"/>
    <w:rsid w:val="00393AD6"/>
    <w:rsid w:val="00394579"/>
    <w:rsid w:val="003952EA"/>
    <w:rsid w:val="00395B2F"/>
    <w:rsid w:val="00396AA7"/>
    <w:rsid w:val="00397547"/>
    <w:rsid w:val="00397B06"/>
    <w:rsid w:val="003A0298"/>
    <w:rsid w:val="003A0C35"/>
    <w:rsid w:val="003A0F88"/>
    <w:rsid w:val="003A15A8"/>
    <w:rsid w:val="003A1BCA"/>
    <w:rsid w:val="003A203F"/>
    <w:rsid w:val="003A28F9"/>
    <w:rsid w:val="003A29E4"/>
    <w:rsid w:val="003A34DB"/>
    <w:rsid w:val="003A469C"/>
    <w:rsid w:val="003A4B3A"/>
    <w:rsid w:val="003A4D6C"/>
    <w:rsid w:val="003A4DB6"/>
    <w:rsid w:val="003A551C"/>
    <w:rsid w:val="003A587A"/>
    <w:rsid w:val="003B0347"/>
    <w:rsid w:val="003B0507"/>
    <w:rsid w:val="003B067D"/>
    <w:rsid w:val="003B07CA"/>
    <w:rsid w:val="003B0D38"/>
    <w:rsid w:val="003B132E"/>
    <w:rsid w:val="003B1EFD"/>
    <w:rsid w:val="003B1F3C"/>
    <w:rsid w:val="003B2E51"/>
    <w:rsid w:val="003B3237"/>
    <w:rsid w:val="003B33FA"/>
    <w:rsid w:val="003B3A7C"/>
    <w:rsid w:val="003B3C5B"/>
    <w:rsid w:val="003B434F"/>
    <w:rsid w:val="003B44C5"/>
    <w:rsid w:val="003B4FD1"/>
    <w:rsid w:val="003B5B6C"/>
    <w:rsid w:val="003B6BC9"/>
    <w:rsid w:val="003B6BF8"/>
    <w:rsid w:val="003B6F3E"/>
    <w:rsid w:val="003B73F3"/>
    <w:rsid w:val="003C07BD"/>
    <w:rsid w:val="003C18AA"/>
    <w:rsid w:val="003C2A72"/>
    <w:rsid w:val="003C37CD"/>
    <w:rsid w:val="003C414F"/>
    <w:rsid w:val="003C53BA"/>
    <w:rsid w:val="003C5C9A"/>
    <w:rsid w:val="003C60EB"/>
    <w:rsid w:val="003C65BA"/>
    <w:rsid w:val="003C6F15"/>
    <w:rsid w:val="003C7097"/>
    <w:rsid w:val="003C72BB"/>
    <w:rsid w:val="003D137C"/>
    <w:rsid w:val="003D25F9"/>
    <w:rsid w:val="003D2B1E"/>
    <w:rsid w:val="003D2C35"/>
    <w:rsid w:val="003D3059"/>
    <w:rsid w:val="003D377D"/>
    <w:rsid w:val="003D424D"/>
    <w:rsid w:val="003D43B4"/>
    <w:rsid w:val="003D47AA"/>
    <w:rsid w:val="003D65C7"/>
    <w:rsid w:val="003D7D00"/>
    <w:rsid w:val="003E0CE0"/>
    <w:rsid w:val="003E0F41"/>
    <w:rsid w:val="003E13B3"/>
    <w:rsid w:val="003E1593"/>
    <w:rsid w:val="003E1825"/>
    <w:rsid w:val="003E1F1D"/>
    <w:rsid w:val="003E2512"/>
    <w:rsid w:val="003E2828"/>
    <w:rsid w:val="003E2A10"/>
    <w:rsid w:val="003E2A45"/>
    <w:rsid w:val="003E35C3"/>
    <w:rsid w:val="003E379B"/>
    <w:rsid w:val="003E3B1E"/>
    <w:rsid w:val="003E3D3C"/>
    <w:rsid w:val="003E50A3"/>
    <w:rsid w:val="003E61CC"/>
    <w:rsid w:val="003E61E9"/>
    <w:rsid w:val="003E6C22"/>
    <w:rsid w:val="003E7781"/>
    <w:rsid w:val="003E78BB"/>
    <w:rsid w:val="003E7932"/>
    <w:rsid w:val="003E7999"/>
    <w:rsid w:val="003E7C44"/>
    <w:rsid w:val="003F1159"/>
    <w:rsid w:val="003F1851"/>
    <w:rsid w:val="003F1A6A"/>
    <w:rsid w:val="003F1AE4"/>
    <w:rsid w:val="003F1E17"/>
    <w:rsid w:val="003F1EB8"/>
    <w:rsid w:val="003F22F8"/>
    <w:rsid w:val="003F2887"/>
    <w:rsid w:val="003F3DF7"/>
    <w:rsid w:val="003F4E34"/>
    <w:rsid w:val="003F54B3"/>
    <w:rsid w:val="003F5CFD"/>
    <w:rsid w:val="003F5F66"/>
    <w:rsid w:val="003F5FEE"/>
    <w:rsid w:val="003F61A3"/>
    <w:rsid w:val="003F652B"/>
    <w:rsid w:val="003F762F"/>
    <w:rsid w:val="003F79EB"/>
    <w:rsid w:val="003F7B24"/>
    <w:rsid w:val="00400270"/>
    <w:rsid w:val="004009D2"/>
    <w:rsid w:val="0040212A"/>
    <w:rsid w:val="004026B6"/>
    <w:rsid w:val="004028E9"/>
    <w:rsid w:val="0040321F"/>
    <w:rsid w:val="004032E7"/>
    <w:rsid w:val="0040478D"/>
    <w:rsid w:val="00405366"/>
    <w:rsid w:val="00406117"/>
    <w:rsid w:val="0040763D"/>
    <w:rsid w:val="00407BA2"/>
    <w:rsid w:val="00410085"/>
    <w:rsid w:val="00410350"/>
    <w:rsid w:val="00410369"/>
    <w:rsid w:val="00410F2E"/>
    <w:rsid w:val="00411207"/>
    <w:rsid w:val="00411AF8"/>
    <w:rsid w:val="00413240"/>
    <w:rsid w:val="00413572"/>
    <w:rsid w:val="00413A29"/>
    <w:rsid w:val="00413FEF"/>
    <w:rsid w:val="0041479C"/>
    <w:rsid w:val="00414B99"/>
    <w:rsid w:val="004151B7"/>
    <w:rsid w:val="00415253"/>
    <w:rsid w:val="0041572E"/>
    <w:rsid w:val="00415B98"/>
    <w:rsid w:val="00415E14"/>
    <w:rsid w:val="0041602F"/>
    <w:rsid w:val="004161E9"/>
    <w:rsid w:val="00416645"/>
    <w:rsid w:val="00416EFE"/>
    <w:rsid w:val="004179B7"/>
    <w:rsid w:val="00420211"/>
    <w:rsid w:val="004206D4"/>
    <w:rsid w:val="00420B51"/>
    <w:rsid w:val="00420FAC"/>
    <w:rsid w:val="00421237"/>
    <w:rsid w:val="00421864"/>
    <w:rsid w:val="00421A18"/>
    <w:rsid w:val="00421CDF"/>
    <w:rsid w:val="00421F2A"/>
    <w:rsid w:val="004220D2"/>
    <w:rsid w:val="00422891"/>
    <w:rsid w:val="00423488"/>
    <w:rsid w:val="00423E69"/>
    <w:rsid w:val="0042445D"/>
    <w:rsid w:val="004249B8"/>
    <w:rsid w:val="0042511F"/>
    <w:rsid w:val="00425D4B"/>
    <w:rsid w:val="00425D91"/>
    <w:rsid w:val="00425E62"/>
    <w:rsid w:val="004267B9"/>
    <w:rsid w:val="00426F28"/>
    <w:rsid w:val="0042719A"/>
    <w:rsid w:val="0042792E"/>
    <w:rsid w:val="004317DA"/>
    <w:rsid w:val="00431A8C"/>
    <w:rsid w:val="00432873"/>
    <w:rsid w:val="004329A6"/>
    <w:rsid w:val="00432DB7"/>
    <w:rsid w:val="00433178"/>
    <w:rsid w:val="00434947"/>
    <w:rsid w:val="00434E21"/>
    <w:rsid w:val="00434F77"/>
    <w:rsid w:val="0043509F"/>
    <w:rsid w:val="00435249"/>
    <w:rsid w:val="00435F30"/>
    <w:rsid w:val="00436702"/>
    <w:rsid w:val="004368CC"/>
    <w:rsid w:val="00436AA6"/>
    <w:rsid w:val="00436B52"/>
    <w:rsid w:val="00436C5B"/>
    <w:rsid w:val="004372F4"/>
    <w:rsid w:val="00437308"/>
    <w:rsid w:val="00437F4F"/>
    <w:rsid w:val="00440011"/>
    <w:rsid w:val="00440247"/>
    <w:rsid w:val="004406A3"/>
    <w:rsid w:val="004406F0"/>
    <w:rsid w:val="00441B2D"/>
    <w:rsid w:val="00442CF3"/>
    <w:rsid w:val="00442F91"/>
    <w:rsid w:val="004430C5"/>
    <w:rsid w:val="004430DE"/>
    <w:rsid w:val="004435EC"/>
    <w:rsid w:val="00443A5D"/>
    <w:rsid w:val="00443AC4"/>
    <w:rsid w:val="00443B05"/>
    <w:rsid w:val="004442A7"/>
    <w:rsid w:val="0044450F"/>
    <w:rsid w:val="00444F41"/>
    <w:rsid w:val="004454BE"/>
    <w:rsid w:val="004455D0"/>
    <w:rsid w:val="0044623F"/>
    <w:rsid w:val="004462BD"/>
    <w:rsid w:val="00447622"/>
    <w:rsid w:val="004478A6"/>
    <w:rsid w:val="004508D1"/>
    <w:rsid w:val="00450B6C"/>
    <w:rsid w:val="00450D9A"/>
    <w:rsid w:val="00450E19"/>
    <w:rsid w:val="00450EDD"/>
    <w:rsid w:val="00450F21"/>
    <w:rsid w:val="00451971"/>
    <w:rsid w:val="00451B49"/>
    <w:rsid w:val="00451E2B"/>
    <w:rsid w:val="004527F6"/>
    <w:rsid w:val="00452872"/>
    <w:rsid w:val="00452C4C"/>
    <w:rsid w:val="004533E0"/>
    <w:rsid w:val="00453B2B"/>
    <w:rsid w:val="0045477D"/>
    <w:rsid w:val="004558BC"/>
    <w:rsid w:val="004558DF"/>
    <w:rsid w:val="0045648F"/>
    <w:rsid w:val="004569B2"/>
    <w:rsid w:val="00456A82"/>
    <w:rsid w:val="00457418"/>
    <w:rsid w:val="0045770A"/>
    <w:rsid w:val="00457B86"/>
    <w:rsid w:val="0046073E"/>
    <w:rsid w:val="00460B34"/>
    <w:rsid w:val="00463C7F"/>
    <w:rsid w:val="00463C94"/>
    <w:rsid w:val="004645FD"/>
    <w:rsid w:val="00464827"/>
    <w:rsid w:val="00464A63"/>
    <w:rsid w:val="004661B5"/>
    <w:rsid w:val="0046623C"/>
    <w:rsid w:val="00466439"/>
    <w:rsid w:val="00466578"/>
    <w:rsid w:val="004676E3"/>
    <w:rsid w:val="004678E7"/>
    <w:rsid w:val="0046798F"/>
    <w:rsid w:val="00467991"/>
    <w:rsid w:val="00467C1C"/>
    <w:rsid w:val="00467D61"/>
    <w:rsid w:val="00470528"/>
    <w:rsid w:val="00470FDB"/>
    <w:rsid w:val="0047128E"/>
    <w:rsid w:val="00471384"/>
    <w:rsid w:val="00471FD5"/>
    <w:rsid w:val="0047254B"/>
    <w:rsid w:val="00472FED"/>
    <w:rsid w:val="00472FF6"/>
    <w:rsid w:val="00476814"/>
    <w:rsid w:val="00476E3C"/>
    <w:rsid w:val="00477120"/>
    <w:rsid w:val="0047732E"/>
    <w:rsid w:val="004778E1"/>
    <w:rsid w:val="00480DC8"/>
    <w:rsid w:val="0048198E"/>
    <w:rsid w:val="004819DA"/>
    <w:rsid w:val="00482206"/>
    <w:rsid w:val="00482622"/>
    <w:rsid w:val="0048383E"/>
    <w:rsid w:val="004839DE"/>
    <w:rsid w:val="00483C6A"/>
    <w:rsid w:val="0048410F"/>
    <w:rsid w:val="00484127"/>
    <w:rsid w:val="00484172"/>
    <w:rsid w:val="00484173"/>
    <w:rsid w:val="00484969"/>
    <w:rsid w:val="00484995"/>
    <w:rsid w:val="00485417"/>
    <w:rsid w:val="004854EF"/>
    <w:rsid w:val="00485898"/>
    <w:rsid w:val="004863B3"/>
    <w:rsid w:val="004868A0"/>
    <w:rsid w:val="004869FB"/>
    <w:rsid w:val="00487BD1"/>
    <w:rsid w:val="00487CDD"/>
    <w:rsid w:val="00487EFB"/>
    <w:rsid w:val="00490876"/>
    <w:rsid w:val="00491069"/>
    <w:rsid w:val="00492BFA"/>
    <w:rsid w:val="0049316A"/>
    <w:rsid w:val="0049348E"/>
    <w:rsid w:val="00493AB7"/>
    <w:rsid w:val="00493B1D"/>
    <w:rsid w:val="00493B5F"/>
    <w:rsid w:val="00493D62"/>
    <w:rsid w:val="00493FEB"/>
    <w:rsid w:val="004941D8"/>
    <w:rsid w:val="00494963"/>
    <w:rsid w:val="004950A3"/>
    <w:rsid w:val="00495129"/>
    <w:rsid w:val="00495B50"/>
    <w:rsid w:val="00496438"/>
    <w:rsid w:val="00496F44"/>
    <w:rsid w:val="00497908"/>
    <w:rsid w:val="00497947"/>
    <w:rsid w:val="00497B7B"/>
    <w:rsid w:val="004A0959"/>
    <w:rsid w:val="004A109A"/>
    <w:rsid w:val="004A2152"/>
    <w:rsid w:val="004A2761"/>
    <w:rsid w:val="004A3071"/>
    <w:rsid w:val="004A3BC0"/>
    <w:rsid w:val="004A48CC"/>
    <w:rsid w:val="004A4FFB"/>
    <w:rsid w:val="004A56B8"/>
    <w:rsid w:val="004A5735"/>
    <w:rsid w:val="004A624E"/>
    <w:rsid w:val="004A6356"/>
    <w:rsid w:val="004A6A1F"/>
    <w:rsid w:val="004A77D4"/>
    <w:rsid w:val="004A789E"/>
    <w:rsid w:val="004A7956"/>
    <w:rsid w:val="004B0788"/>
    <w:rsid w:val="004B079B"/>
    <w:rsid w:val="004B148E"/>
    <w:rsid w:val="004B1D71"/>
    <w:rsid w:val="004B1E06"/>
    <w:rsid w:val="004B207A"/>
    <w:rsid w:val="004B222C"/>
    <w:rsid w:val="004B24F7"/>
    <w:rsid w:val="004B253A"/>
    <w:rsid w:val="004B256C"/>
    <w:rsid w:val="004B258B"/>
    <w:rsid w:val="004B272C"/>
    <w:rsid w:val="004B2748"/>
    <w:rsid w:val="004B3765"/>
    <w:rsid w:val="004B428A"/>
    <w:rsid w:val="004B4861"/>
    <w:rsid w:val="004B4D96"/>
    <w:rsid w:val="004B4DF6"/>
    <w:rsid w:val="004B529D"/>
    <w:rsid w:val="004B52F4"/>
    <w:rsid w:val="004B57A2"/>
    <w:rsid w:val="004B6733"/>
    <w:rsid w:val="004B6FEC"/>
    <w:rsid w:val="004B7168"/>
    <w:rsid w:val="004B73D9"/>
    <w:rsid w:val="004B73F8"/>
    <w:rsid w:val="004B7661"/>
    <w:rsid w:val="004C011D"/>
    <w:rsid w:val="004C068F"/>
    <w:rsid w:val="004C080D"/>
    <w:rsid w:val="004C15EE"/>
    <w:rsid w:val="004C1FC1"/>
    <w:rsid w:val="004C3078"/>
    <w:rsid w:val="004C48EB"/>
    <w:rsid w:val="004C50AC"/>
    <w:rsid w:val="004C5B69"/>
    <w:rsid w:val="004C64A0"/>
    <w:rsid w:val="004C65CC"/>
    <w:rsid w:val="004C684A"/>
    <w:rsid w:val="004C7DDE"/>
    <w:rsid w:val="004D0D87"/>
    <w:rsid w:val="004D0FBB"/>
    <w:rsid w:val="004D255B"/>
    <w:rsid w:val="004D2A8D"/>
    <w:rsid w:val="004D2B7E"/>
    <w:rsid w:val="004D2C18"/>
    <w:rsid w:val="004D375B"/>
    <w:rsid w:val="004D3EB5"/>
    <w:rsid w:val="004D4077"/>
    <w:rsid w:val="004D43E9"/>
    <w:rsid w:val="004D445F"/>
    <w:rsid w:val="004D5303"/>
    <w:rsid w:val="004D5396"/>
    <w:rsid w:val="004D5441"/>
    <w:rsid w:val="004D584E"/>
    <w:rsid w:val="004D5E3F"/>
    <w:rsid w:val="004D6093"/>
    <w:rsid w:val="004D6878"/>
    <w:rsid w:val="004D7446"/>
    <w:rsid w:val="004D795B"/>
    <w:rsid w:val="004D7AA6"/>
    <w:rsid w:val="004E00E1"/>
    <w:rsid w:val="004E0507"/>
    <w:rsid w:val="004E0A24"/>
    <w:rsid w:val="004E0ABD"/>
    <w:rsid w:val="004E0BE3"/>
    <w:rsid w:val="004E0EBF"/>
    <w:rsid w:val="004E149F"/>
    <w:rsid w:val="004E18B6"/>
    <w:rsid w:val="004E1C3A"/>
    <w:rsid w:val="004E2425"/>
    <w:rsid w:val="004E2B77"/>
    <w:rsid w:val="004E2CFD"/>
    <w:rsid w:val="004E2E22"/>
    <w:rsid w:val="004E3F19"/>
    <w:rsid w:val="004E40C1"/>
    <w:rsid w:val="004E4317"/>
    <w:rsid w:val="004E5780"/>
    <w:rsid w:val="004E57D1"/>
    <w:rsid w:val="004E5935"/>
    <w:rsid w:val="004E5B77"/>
    <w:rsid w:val="004E5DB5"/>
    <w:rsid w:val="004E610B"/>
    <w:rsid w:val="004E6523"/>
    <w:rsid w:val="004E70F8"/>
    <w:rsid w:val="004E7296"/>
    <w:rsid w:val="004F06D6"/>
    <w:rsid w:val="004F076C"/>
    <w:rsid w:val="004F0B11"/>
    <w:rsid w:val="004F0D36"/>
    <w:rsid w:val="004F14DB"/>
    <w:rsid w:val="004F16D3"/>
    <w:rsid w:val="004F2537"/>
    <w:rsid w:val="004F305C"/>
    <w:rsid w:val="004F3F47"/>
    <w:rsid w:val="004F440A"/>
    <w:rsid w:val="004F48D8"/>
    <w:rsid w:val="004F5413"/>
    <w:rsid w:val="004F5D91"/>
    <w:rsid w:val="004F6066"/>
    <w:rsid w:val="004F62E0"/>
    <w:rsid w:val="004F76A4"/>
    <w:rsid w:val="004F7DFE"/>
    <w:rsid w:val="004F7EB2"/>
    <w:rsid w:val="0050041C"/>
    <w:rsid w:val="005008F8"/>
    <w:rsid w:val="0050093F"/>
    <w:rsid w:val="005011C4"/>
    <w:rsid w:val="00501971"/>
    <w:rsid w:val="00502C64"/>
    <w:rsid w:val="00502C90"/>
    <w:rsid w:val="00502D21"/>
    <w:rsid w:val="00504546"/>
    <w:rsid w:val="005046CC"/>
    <w:rsid w:val="00504908"/>
    <w:rsid w:val="00504A9E"/>
    <w:rsid w:val="00505292"/>
    <w:rsid w:val="005052B2"/>
    <w:rsid w:val="00506CC4"/>
    <w:rsid w:val="00506D48"/>
    <w:rsid w:val="005071F7"/>
    <w:rsid w:val="005105FD"/>
    <w:rsid w:val="0051090A"/>
    <w:rsid w:val="00510B1D"/>
    <w:rsid w:val="00510CD6"/>
    <w:rsid w:val="0051110B"/>
    <w:rsid w:val="00511A5D"/>
    <w:rsid w:val="005129B5"/>
    <w:rsid w:val="00512C5B"/>
    <w:rsid w:val="00512E93"/>
    <w:rsid w:val="005136A6"/>
    <w:rsid w:val="00513B4C"/>
    <w:rsid w:val="0051415C"/>
    <w:rsid w:val="005141EE"/>
    <w:rsid w:val="00514560"/>
    <w:rsid w:val="0051465A"/>
    <w:rsid w:val="00514B5D"/>
    <w:rsid w:val="00515394"/>
    <w:rsid w:val="00515809"/>
    <w:rsid w:val="005165D8"/>
    <w:rsid w:val="005169E8"/>
    <w:rsid w:val="005176E8"/>
    <w:rsid w:val="005200FE"/>
    <w:rsid w:val="00520F56"/>
    <w:rsid w:val="005211A8"/>
    <w:rsid w:val="00521520"/>
    <w:rsid w:val="00521A0D"/>
    <w:rsid w:val="00521AC1"/>
    <w:rsid w:val="0052273C"/>
    <w:rsid w:val="0052307C"/>
    <w:rsid w:val="00523141"/>
    <w:rsid w:val="0052396C"/>
    <w:rsid w:val="00523DB3"/>
    <w:rsid w:val="00524077"/>
    <w:rsid w:val="0052495F"/>
    <w:rsid w:val="00525954"/>
    <w:rsid w:val="005259FC"/>
    <w:rsid w:val="00525C22"/>
    <w:rsid w:val="005266D1"/>
    <w:rsid w:val="00527362"/>
    <w:rsid w:val="00530CF5"/>
    <w:rsid w:val="0053114F"/>
    <w:rsid w:val="0053135D"/>
    <w:rsid w:val="00531624"/>
    <w:rsid w:val="005316D7"/>
    <w:rsid w:val="00531A58"/>
    <w:rsid w:val="00531C6D"/>
    <w:rsid w:val="00532B8E"/>
    <w:rsid w:val="00532D94"/>
    <w:rsid w:val="0053321C"/>
    <w:rsid w:val="00533879"/>
    <w:rsid w:val="00534692"/>
    <w:rsid w:val="00534808"/>
    <w:rsid w:val="0053491A"/>
    <w:rsid w:val="00534F87"/>
    <w:rsid w:val="0053532B"/>
    <w:rsid w:val="005355CD"/>
    <w:rsid w:val="005358F2"/>
    <w:rsid w:val="005364F2"/>
    <w:rsid w:val="00536C26"/>
    <w:rsid w:val="00536EBE"/>
    <w:rsid w:val="0053711F"/>
    <w:rsid w:val="00537243"/>
    <w:rsid w:val="00537740"/>
    <w:rsid w:val="00537D5D"/>
    <w:rsid w:val="0054109D"/>
    <w:rsid w:val="0054143F"/>
    <w:rsid w:val="00541525"/>
    <w:rsid w:val="005416BF"/>
    <w:rsid w:val="00541963"/>
    <w:rsid w:val="00541BC5"/>
    <w:rsid w:val="005434F7"/>
    <w:rsid w:val="005438A9"/>
    <w:rsid w:val="00543B19"/>
    <w:rsid w:val="00544E2D"/>
    <w:rsid w:val="00544F52"/>
    <w:rsid w:val="00545924"/>
    <w:rsid w:val="00545B56"/>
    <w:rsid w:val="00545BE4"/>
    <w:rsid w:val="00546328"/>
    <w:rsid w:val="00546FEB"/>
    <w:rsid w:val="005473A2"/>
    <w:rsid w:val="00547BC4"/>
    <w:rsid w:val="00550102"/>
    <w:rsid w:val="005504BB"/>
    <w:rsid w:val="005504C0"/>
    <w:rsid w:val="00550D31"/>
    <w:rsid w:val="005515A2"/>
    <w:rsid w:val="0055182A"/>
    <w:rsid w:val="00551F69"/>
    <w:rsid w:val="00552583"/>
    <w:rsid w:val="005525F1"/>
    <w:rsid w:val="00552E24"/>
    <w:rsid w:val="00553101"/>
    <w:rsid w:val="00554731"/>
    <w:rsid w:val="0055520A"/>
    <w:rsid w:val="005555AC"/>
    <w:rsid w:val="00555F8A"/>
    <w:rsid w:val="005568A0"/>
    <w:rsid w:val="00556BB8"/>
    <w:rsid w:val="00556FD3"/>
    <w:rsid w:val="005577CD"/>
    <w:rsid w:val="00557C89"/>
    <w:rsid w:val="00557C9B"/>
    <w:rsid w:val="005623E2"/>
    <w:rsid w:val="00562AFC"/>
    <w:rsid w:val="00563C8E"/>
    <w:rsid w:val="00564CCB"/>
    <w:rsid w:val="00565226"/>
    <w:rsid w:val="0056544F"/>
    <w:rsid w:val="00565A32"/>
    <w:rsid w:val="00565F3D"/>
    <w:rsid w:val="00567165"/>
    <w:rsid w:val="00567404"/>
    <w:rsid w:val="005674FC"/>
    <w:rsid w:val="00567D92"/>
    <w:rsid w:val="005709C6"/>
    <w:rsid w:val="00570BD4"/>
    <w:rsid w:val="00570C00"/>
    <w:rsid w:val="0057152C"/>
    <w:rsid w:val="005715D3"/>
    <w:rsid w:val="005718E8"/>
    <w:rsid w:val="005718EC"/>
    <w:rsid w:val="005734B2"/>
    <w:rsid w:val="00574030"/>
    <w:rsid w:val="0057420C"/>
    <w:rsid w:val="0057451E"/>
    <w:rsid w:val="00574D60"/>
    <w:rsid w:val="00575950"/>
    <w:rsid w:val="00575B06"/>
    <w:rsid w:val="00575CB0"/>
    <w:rsid w:val="0057642D"/>
    <w:rsid w:val="00576448"/>
    <w:rsid w:val="00576925"/>
    <w:rsid w:val="00576D54"/>
    <w:rsid w:val="00577311"/>
    <w:rsid w:val="0057732D"/>
    <w:rsid w:val="00577B44"/>
    <w:rsid w:val="00580DD4"/>
    <w:rsid w:val="00581087"/>
    <w:rsid w:val="00581E9B"/>
    <w:rsid w:val="005823AF"/>
    <w:rsid w:val="00582E14"/>
    <w:rsid w:val="00582E36"/>
    <w:rsid w:val="00583C04"/>
    <w:rsid w:val="00584100"/>
    <w:rsid w:val="00584586"/>
    <w:rsid w:val="005848A7"/>
    <w:rsid w:val="005849AC"/>
    <w:rsid w:val="00585577"/>
    <w:rsid w:val="00585D67"/>
    <w:rsid w:val="00586A60"/>
    <w:rsid w:val="00586C74"/>
    <w:rsid w:val="00586FCA"/>
    <w:rsid w:val="00587D8E"/>
    <w:rsid w:val="0059035A"/>
    <w:rsid w:val="00590EA0"/>
    <w:rsid w:val="005912A9"/>
    <w:rsid w:val="0059132B"/>
    <w:rsid w:val="005918A0"/>
    <w:rsid w:val="00592182"/>
    <w:rsid w:val="005924A4"/>
    <w:rsid w:val="00592CCE"/>
    <w:rsid w:val="00593204"/>
    <w:rsid w:val="005943E2"/>
    <w:rsid w:val="00595A0B"/>
    <w:rsid w:val="00596459"/>
    <w:rsid w:val="0059718C"/>
    <w:rsid w:val="005974FD"/>
    <w:rsid w:val="00597AAE"/>
    <w:rsid w:val="005A04AC"/>
    <w:rsid w:val="005A0668"/>
    <w:rsid w:val="005A0A38"/>
    <w:rsid w:val="005A1587"/>
    <w:rsid w:val="005A1D73"/>
    <w:rsid w:val="005A2329"/>
    <w:rsid w:val="005A2552"/>
    <w:rsid w:val="005A2B34"/>
    <w:rsid w:val="005A2DB2"/>
    <w:rsid w:val="005A318D"/>
    <w:rsid w:val="005A38FE"/>
    <w:rsid w:val="005A3B99"/>
    <w:rsid w:val="005A442B"/>
    <w:rsid w:val="005A48C9"/>
    <w:rsid w:val="005A5392"/>
    <w:rsid w:val="005A5FF7"/>
    <w:rsid w:val="005A79FD"/>
    <w:rsid w:val="005A7C30"/>
    <w:rsid w:val="005B0217"/>
    <w:rsid w:val="005B0FA1"/>
    <w:rsid w:val="005B1BB6"/>
    <w:rsid w:val="005B1FFB"/>
    <w:rsid w:val="005B2B57"/>
    <w:rsid w:val="005B2D4B"/>
    <w:rsid w:val="005B321D"/>
    <w:rsid w:val="005B42A4"/>
    <w:rsid w:val="005B446D"/>
    <w:rsid w:val="005B4B1E"/>
    <w:rsid w:val="005B54AB"/>
    <w:rsid w:val="005B5E00"/>
    <w:rsid w:val="005B6DCA"/>
    <w:rsid w:val="005B72F9"/>
    <w:rsid w:val="005B77D3"/>
    <w:rsid w:val="005B79D8"/>
    <w:rsid w:val="005C070E"/>
    <w:rsid w:val="005C0862"/>
    <w:rsid w:val="005C0EF7"/>
    <w:rsid w:val="005C14F0"/>
    <w:rsid w:val="005C17CA"/>
    <w:rsid w:val="005C1AC4"/>
    <w:rsid w:val="005C1B28"/>
    <w:rsid w:val="005C2E82"/>
    <w:rsid w:val="005C36A8"/>
    <w:rsid w:val="005C3CDC"/>
    <w:rsid w:val="005C3E33"/>
    <w:rsid w:val="005C45AE"/>
    <w:rsid w:val="005C462F"/>
    <w:rsid w:val="005C49D7"/>
    <w:rsid w:val="005C50F9"/>
    <w:rsid w:val="005C56D8"/>
    <w:rsid w:val="005C5A13"/>
    <w:rsid w:val="005C6677"/>
    <w:rsid w:val="005C6A09"/>
    <w:rsid w:val="005C6BC3"/>
    <w:rsid w:val="005C7A33"/>
    <w:rsid w:val="005C7AE8"/>
    <w:rsid w:val="005D07DD"/>
    <w:rsid w:val="005D0961"/>
    <w:rsid w:val="005D1734"/>
    <w:rsid w:val="005D1D5F"/>
    <w:rsid w:val="005D2390"/>
    <w:rsid w:val="005D2D65"/>
    <w:rsid w:val="005D316B"/>
    <w:rsid w:val="005D3971"/>
    <w:rsid w:val="005D44FB"/>
    <w:rsid w:val="005D4C6A"/>
    <w:rsid w:val="005D59A2"/>
    <w:rsid w:val="005D59B0"/>
    <w:rsid w:val="005D6609"/>
    <w:rsid w:val="005D66C6"/>
    <w:rsid w:val="005D6B45"/>
    <w:rsid w:val="005D6B9B"/>
    <w:rsid w:val="005D714C"/>
    <w:rsid w:val="005D743A"/>
    <w:rsid w:val="005D767C"/>
    <w:rsid w:val="005D7C26"/>
    <w:rsid w:val="005E054F"/>
    <w:rsid w:val="005E055F"/>
    <w:rsid w:val="005E0C5A"/>
    <w:rsid w:val="005E1A3A"/>
    <w:rsid w:val="005E1BBE"/>
    <w:rsid w:val="005E23C6"/>
    <w:rsid w:val="005E30E2"/>
    <w:rsid w:val="005E458C"/>
    <w:rsid w:val="005E4616"/>
    <w:rsid w:val="005E53F3"/>
    <w:rsid w:val="005E5969"/>
    <w:rsid w:val="005E686E"/>
    <w:rsid w:val="005E76F6"/>
    <w:rsid w:val="005F0023"/>
    <w:rsid w:val="005F022E"/>
    <w:rsid w:val="005F12EB"/>
    <w:rsid w:val="005F14C8"/>
    <w:rsid w:val="005F1DB5"/>
    <w:rsid w:val="005F2011"/>
    <w:rsid w:val="005F2A6F"/>
    <w:rsid w:val="005F2B05"/>
    <w:rsid w:val="005F338D"/>
    <w:rsid w:val="005F3AA6"/>
    <w:rsid w:val="005F42B5"/>
    <w:rsid w:val="005F44F1"/>
    <w:rsid w:val="005F47A6"/>
    <w:rsid w:val="005F4904"/>
    <w:rsid w:val="005F5444"/>
    <w:rsid w:val="005F54BE"/>
    <w:rsid w:val="005F5A3E"/>
    <w:rsid w:val="005F644B"/>
    <w:rsid w:val="005F690F"/>
    <w:rsid w:val="005F6FD4"/>
    <w:rsid w:val="005F73FE"/>
    <w:rsid w:val="005F7C8E"/>
    <w:rsid w:val="006003E8"/>
    <w:rsid w:val="00600403"/>
    <w:rsid w:val="00601AC2"/>
    <w:rsid w:val="00602411"/>
    <w:rsid w:val="0060267E"/>
    <w:rsid w:val="0060297D"/>
    <w:rsid w:val="00603879"/>
    <w:rsid w:val="006044D1"/>
    <w:rsid w:val="006049ED"/>
    <w:rsid w:val="00604E41"/>
    <w:rsid w:val="00604F6D"/>
    <w:rsid w:val="00605C2A"/>
    <w:rsid w:val="00605ED0"/>
    <w:rsid w:val="00606CB6"/>
    <w:rsid w:val="00606D9C"/>
    <w:rsid w:val="00606FED"/>
    <w:rsid w:val="00607225"/>
    <w:rsid w:val="00607256"/>
    <w:rsid w:val="0060798D"/>
    <w:rsid w:val="006079B0"/>
    <w:rsid w:val="00610655"/>
    <w:rsid w:val="00610BE9"/>
    <w:rsid w:val="00611323"/>
    <w:rsid w:val="006113C1"/>
    <w:rsid w:val="0061261C"/>
    <w:rsid w:val="006126B0"/>
    <w:rsid w:val="006131DB"/>
    <w:rsid w:val="006136C4"/>
    <w:rsid w:val="00613755"/>
    <w:rsid w:val="00613F33"/>
    <w:rsid w:val="00613FBD"/>
    <w:rsid w:val="0061472A"/>
    <w:rsid w:val="0061557B"/>
    <w:rsid w:val="00615BE0"/>
    <w:rsid w:val="00616A35"/>
    <w:rsid w:val="006175CA"/>
    <w:rsid w:val="00617904"/>
    <w:rsid w:val="0062003F"/>
    <w:rsid w:val="00620340"/>
    <w:rsid w:val="00620A6A"/>
    <w:rsid w:val="00621FB7"/>
    <w:rsid w:val="006234AC"/>
    <w:rsid w:val="00623635"/>
    <w:rsid w:val="006238C4"/>
    <w:rsid w:val="00623D99"/>
    <w:rsid w:val="00623E8E"/>
    <w:rsid w:val="00624642"/>
    <w:rsid w:val="006246FA"/>
    <w:rsid w:val="00624F5D"/>
    <w:rsid w:val="00624FA2"/>
    <w:rsid w:val="006259C3"/>
    <w:rsid w:val="0062755C"/>
    <w:rsid w:val="006275FD"/>
    <w:rsid w:val="00627AD7"/>
    <w:rsid w:val="00630157"/>
    <w:rsid w:val="00630390"/>
    <w:rsid w:val="00630997"/>
    <w:rsid w:val="00630FED"/>
    <w:rsid w:val="006311D0"/>
    <w:rsid w:val="00631293"/>
    <w:rsid w:val="00631E9C"/>
    <w:rsid w:val="00632294"/>
    <w:rsid w:val="00632824"/>
    <w:rsid w:val="006328C4"/>
    <w:rsid w:val="00632D9C"/>
    <w:rsid w:val="00633424"/>
    <w:rsid w:val="00633597"/>
    <w:rsid w:val="006335E3"/>
    <w:rsid w:val="00633839"/>
    <w:rsid w:val="006340AB"/>
    <w:rsid w:val="00634234"/>
    <w:rsid w:val="00635939"/>
    <w:rsid w:val="00635A38"/>
    <w:rsid w:val="00635AD6"/>
    <w:rsid w:val="00635B55"/>
    <w:rsid w:val="0063687A"/>
    <w:rsid w:val="00636E5E"/>
    <w:rsid w:val="00640086"/>
    <w:rsid w:val="006404F3"/>
    <w:rsid w:val="00640BF3"/>
    <w:rsid w:val="00640D30"/>
    <w:rsid w:val="0064119B"/>
    <w:rsid w:val="00641270"/>
    <w:rsid w:val="0064159A"/>
    <w:rsid w:val="00642CD7"/>
    <w:rsid w:val="00642CE3"/>
    <w:rsid w:val="00642DA2"/>
    <w:rsid w:val="0064404A"/>
    <w:rsid w:val="006445AC"/>
    <w:rsid w:val="00645583"/>
    <w:rsid w:val="00646D1B"/>
    <w:rsid w:val="0064718C"/>
    <w:rsid w:val="00647E1E"/>
    <w:rsid w:val="00651C63"/>
    <w:rsid w:val="00651F14"/>
    <w:rsid w:val="006520E7"/>
    <w:rsid w:val="00652745"/>
    <w:rsid w:val="00652B5E"/>
    <w:rsid w:val="00652F54"/>
    <w:rsid w:val="00653565"/>
    <w:rsid w:val="00653586"/>
    <w:rsid w:val="00653BDF"/>
    <w:rsid w:val="00654314"/>
    <w:rsid w:val="00654571"/>
    <w:rsid w:val="00654A3D"/>
    <w:rsid w:val="00654B25"/>
    <w:rsid w:val="00655E12"/>
    <w:rsid w:val="0065630B"/>
    <w:rsid w:val="00656527"/>
    <w:rsid w:val="0065657C"/>
    <w:rsid w:val="00656D51"/>
    <w:rsid w:val="00656DB9"/>
    <w:rsid w:val="006610CC"/>
    <w:rsid w:val="00661400"/>
    <w:rsid w:val="00661D8C"/>
    <w:rsid w:val="00661F99"/>
    <w:rsid w:val="0066203A"/>
    <w:rsid w:val="006624E8"/>
    <w:rsid w:val="0066287F"/>
    <w:rsid w:val="00662B90"/>
    <w:rsid w:val="00662E7E"/>
    <w:rsid w:val="00663608"/>
    <w:rsid w:val="0066370F"/>
    <w:rsid w:val="006643B7"/>
    <w:rsid w:val="0066443D"/>
    <w:rsid w:val="00664617"/>
    <w:rsid w:val="00664CB9"/>
    <w:rsid w:val="00664E9E"/>
    <w:rsid w:val="006658A2"/>
    <w:rsid w:val="006659E6"/>
    <w:rsid w:val="00665B54"/>
    <w:rsid w:val="0066730A"/>
    <w:rsid w:val="00667DA6"/>
    <w:rsid w:val="00670022"/>
    <w:rsid w:val="006700A8"/>
    <w:rsid w:val="0067035F"/>
    <w:rsid w:val="006704ED"/>
    <w:rsid w:val="006705FD"/>
    <w:rsid w:val="00670E81"/>
    <w:rsid w:val="0067128C"/>
    <w:rsid w:val="00671483"/>
    <w:rsid w:val="00671B62"/>
    <w:rsid w:val="00673214"/>
    <w:rsid w:val="00673890"/>
    <w:rsid w:val="00674CD6"/>
    <w:rsid w:val="006759BF"/>
    <w:rsid w:val="006764A2"/>
    <w:rsid w:val="006764A3"/>
    <w:rsid w:val="00676A4D"/>
    <w:rsid w:val="00676D21"/>
    <w:rsid w:val="00676E92"/>
    <w:rsid w:val="006771AB"/>
    <w:rsid w:val="0067728C"/>
    <w:rsid w:val="006777D6"/>
    <w:rsid w:val="00677BF5"/>
    <w:rsid w:val="00680572"/>
    <w:rsid w:val="0068078A"/>
    <w:rsid w:val="006807DE"/>
    <w:rsid w:val="00682C3E"/>
    <w:rsid w:val="00682D90"/>
    <w:rsid w:val="00684973"/>
    <w:rsid w:val="00684AB0"/>
    <w:rsid w:val="00684C09"/>
    <w:rsid w:val="00684C5C"/>
    <w:rsid w:val="00684E58"/>
    <w:rsid w:val="006853CD"/>
    <w:rsid w:val="00685B95"/>
    <w:rsid w:val="006900FC"/>
    <w:rsid w:val="006909BC"/>
    <w:rsid w:val="00691945"/>
    <w:rsid w:val="00691CE3"/>
    <w:rsid w:val="006921F0"/>
    <w:rsid w:val="00692A1F"/>
    <w:rsid w:val="006938EB"/>
    <w:rsid w:val="006944D2"/>
    <w:rsid w:val="0069453A"/>
    <w:rsid w:val="00694616"/>
    <w:rsid w:val="00694887"/>
    <w:rsid w:val="006955F5"/>
    <w:rsid w:val="0069581F"/>
    <w:rsid w:val="006958A9"/>
    <w:rsid w:val="00695937"/>
    <w:rsid w:val="00695C73"/>
    <w:rsid w:val="00696F7F"/>
    <w:rsid w:val="00697E93"/>
    <w:rsid w:val="006A0E73"/>
    <w:rsid w:val="006A15EB"/>
    <w:rsid w:val="006A1803"/>
    <w:rsid w:val="006A19C4"/>
    <w:rsid w:val="006A1A2D"/>
    <w:rsid w:val="006A2152"/>
    <w:rsid w:val="006A2443"/>
    <w:rsid w:val="006A24C8"/>
    <w:rsid w:val="006A2845"/>
    <w:rsid w:val="006A4105"/>
    <w:rsid w:val="006A46CA"/>
    <w:rsid w:val="006A4871"/>
    <w:rsid w:val="006A4E24"/>
    <w:rsid w:val="006A4FE2"/>
    <w:rsid w:val="006A5696"/>
    <w:rsid w:val="006A5CCC"/>
    <w:rsid w:val="006A639B"/>
    <w:rsid w:val="006A685D"/>
    <w:rsid w:val="006A6B8F"/>
    <w:rsid w:val="006A6CBE"/>
    <w:rsid w:val="006A6E99"/>
    <w:rsid w:val="006A791E"/>
    <w:rsid w:val="006A7CD2"/>
    <w:rsid w:val="006B07DA"/>
    <w:rsid w:val="006B10E7"/>
    <w:rsid w:val="006B162A"/>
    <w:rsid w:val="006B18AB"/>
    <w:rsid w:val="006B1EE6"/>
    <w:rsid w:val="006B2023"/>
    <w:rsid w:val="006B20F8"/>
    <w:rsid w:val="006B242B"/>
    <w:rsid w:val="006B2B80"/>
    <w:rsid w:val="006B32C4"/>
    <w:rsid w:val="006B3335"/>
    <w:rsid w:val="006B3C0B"/>
    <w:rsid w:val="006B4988"/>
    <w:rsid w:val="006B4B0A"/>
    <w:rsid w:val="006B4E06"/>
    <w:rsid w:val="006B567B"/>
    <w:rsid w:val="006B5D61"/>
    <w:rsid w:val="006B6617"/>
    <w:rsid w:val="006B6DE6"/>
    <w:rsid w:val="006B6F4C"/>
    <w:rsid w:val="006B7239"/>
    <w:rsid w:val="006B75C3"/>
    <w:rsid w:val="006B7669"/>
    <w:rsid w:val="006B7961"/>
    <w:rsid w:val="006B7CC5"/>
    <w:rsid w:val="006C0A16"/>
    <w:rsid w:val="006C0E1B"/>
    <w:rsid w:val="006C1281"/>
    <w:rsid w:val="006C2412"/>
    <w:rsid w:val="006C25A9"/>
    <w:rsid w:val="006C2B95"/>
    <w:rsid w:val="006C2FCA"/>
    <w:rsid w:val="006C37C0"/>
    <w:rsid w:val="006C398A"/>
    <w:rsid w:val="006C3D69"/>
    <w:rsid w:val="006C45FC"/>
    <w:rsid w:val="006C4773"/>
    <w:rsid w:val="006C4A78"/>
    <w:rsid w:val="006C4DD8"/>
    <w:rsid w:val="006C679D"/>
    <w:rsid w:val="006D031A"/>
    <w:rsid w:val="006D0358"/>
    <w:rsid w:val="006D13E8"/>
    <w:rsid w:val="006D227A"/>
    <w:rsid w:val="006D2421"/>
    <w:rsid w:val="006D358A"/>
    <w:rsid w:val="006D38DA"/>
    <w:rsid w:val="006D4F7D"/>
    <w:rsid w:val="006D576F"/>
    <w:rsid w:val="006D5A98"/>
    <w:rsid w:val="006D5BD1"/>
    <w:rsid w:val="006D5F55"/>
    <w:rsid w:val="006D7110"/>
    <w:rsid w:val="006D7D96"/>
    <w:rsid w:val="006E0346"/>
    <w:rsid w:val="006E0A96"/>
    <w:rsid w:val="006E15C1"/>
    <w:rsid w:val="006E1842"/>
    <w:rsid w:val="006E1866"/>
    <w:rsid w:val="006E1A0A"/>
    <w:rsid w:val="006E1CCB"/>
    <w:rsid w:val="006E1FC4"/>
    <w:rsid w:val="006E264F"/>
    <w:rsid w:val="006E2EDA"/>
    <w:rsid w:val="006E32E7"/>
    <w:rsid w:val="006E3706"/>
    <w:rsid w:val="006E374D"/>
    <w:rsid w:val="006E3D52"/>
    <w:rsid w:val="006E4525"/>
    <w:rsid w:val="006E479F"/>
    <w:rsid w:val="006E5590"/>
    <w:rsid w:val="006E5A0C"/>
    <w:rsid w:val="006E5E18"/>
    <w:rsid w:val="006E61E9"/>
    <w:rsid w:val="006E655C"/>
    <w:rsid w:val="006E6C23"/>
    <w:rsid w:val="006E7149"/>
    <w:rsid w:val="006F0298"/>
    <w:rsid w:val="006F1683"/>
    <w:rsid w:val="006F183D"/>
    <w:rsid w:val="006F1E97"/>
    <w:rsid w:val="006F300E"/>
    <w:rsid w:val="006F3398"/>
    <w:rsid w:val="006F3F1C"/>
    <w:rsid w:val="006F400B"/>
    <w:rsid w:val="006F4309"/>
    <w:rsid w:val="006F4E18"/>
    <w:rsid w:val="006F4FFF"/>
    <w:rsid w:val="006F544A"/>
    <w:rsid w:val="006F56DD"/>
    <w:rsid w:val="006F5BFD"/>
    <w:rsid w:val="006F63C1"/>
    <w:rsid w:val="006F69CD"/>
    <w:rsid w:val="006F6BFE"/>
    <w:rsid w:val="006F6FBF"/>
    <w:rsid w:val="006F714D"/>
    <w:rsid w:val="006F7D55"/>
    <w:rsid w:val="006F7EB7"/>
    <w:rsid w:val="007002D9"/>
    <w:rsid w:val="007016A3"/>
    <w:rsid w:val="007027CA"/>
    <w:rsid w:val="0070413E"/>
    <w:rsid w:val="00704447"/>
    <w:rsid w:val="0070466D"/>
    <w:rsid w:val="00704676"/>
    <w:rsid w:val="00704C97"/>
    <w:rsid w:val="007058DB"/>
    <w:rsid w:val="00705C84"/>
    <w:rsid w:val="00705CD8"/>
    <w:rsid w:val="00706C6B"/>
    <w:rsid w:val="007078BC"/>
    <w:rsid w:val="00707984"/>
    <w:rsid w:val="00710067"/>
    <w:rsid w:val="00710455"/>
    <w:rsid w:val="007110C7"/>
    <w:rsid w:val="0071120A"/>
    <w:rsid w:val="0071126F"/>
    <w:rsid w:val="00711347"/>
    <w:rsid w:val="00711848"/>
    <w:rsid w:val="0071237E"/>
    <w:rsid w:val="007123BD"/>
    <w:rsid w:val="0071315A"/>
    <w:rsid w:val="0071315F"/>
    <w:rsid w:val="00713978"/>
    <w:rsid w:val="00713CCC"/>
    <w:rsid w:val="007147BB"/>
    <w:rsid w:val="007157C4"/>
    <w:rsid w:val="0071583E"/>
    <w:rsid w:val="00715E6B"/>
    <w:rsid w:val="0071604A"/>
    <w:rsid w:val="00716218"/>
    <w:rsid w:val="00716B13"/>
    <w:rsid w:val="00716D75"/>
    <w:rsid w:val="00716E23"/>
    <w:rsid w:val="0071779F"/>
    <w:rsid w:val="00717BC5"/>
    <w:rsid w:val="007201A2"/>
    <w:rsid w:val="00720DE5"/>
    <w:rsid w:val="00720EA3"/>
    <w:rsid w:val="007218D8"/>
    <w:rsid w:val="00721F5B"/>
    <w:rsid w:val="007225D0"/>
    <w:rsid w:val="00722A21"/>
    <w:rsid w:val="00722E46"/>
    <w:rsid w:val="00723006"/>
    <w:rsid w:val="00723065"/>
    <w:rsid w:val="0072326D"/>
    <w:rsid w:val="00723602"/>
    <w:rsid w:val="0072385D"/>
    <w:rsid w:val="00724079"/>
    <w:rsid w:val="00724968"/>
    <w:rsid w:val="00725118"/>
    <w:rsid w:val="00725132"/>
    <w:rsid w:val="0072521F"/>
    <w:rsid w:val="00725605"/>
    <w:rsid w:val="007267FA"/>
    <w:rsid w:val="00727160"/>
    <w:rsid w:val="0072717C"/>
    <w:rsid w:val="00727378"/>
    <w:rsid w:val="00727384"/>
    <w:rsid w:val="007274C0"/>
    <w:rsid w:val="007277AD"/>
    <w:rsid w:val="007278B9"/>
    <w:rsid w:val="00727DCA"/>
    <w:rsid w:val="0073004F"/>
    <w:rsid w:val="0073007F"/>
    <w:rsid w:val="007301E2"/>
    <w:rsid w:val="007303A6"/>
    <w:rsid w:val="00730439"/>
    <w:rsid w:val="00730AE9"/>
    <w:rsid w:val="00730E90"/>
    <w:rsid w:val="0073131E"/>
    <w:rsid w:val="0073132B"/>
    <w:rsid w:val="007319FC"/>
    <w:rsid w:val="00731F23"/>
    <w:rsid w:val="00732D3B"/>
    <w:rsid w:val="00733A63"/>
    <w:rsid w:val="00733FC2"/>
    <w:rsid w:val="007343D1"/>
    <w:rsid w:val="0073449A"/>
    <w:rsid w:val="007347C0"/>
    <w:rsid w:val="00734831"/>
    <w:rsid w:val="00734CD6"/>
    <w:rsid w:val="00735936"/>
    <w:rsid w:val="007359FA"/>
    <w:rsid w:val="00735A9C"/>
    <w:rsid w:val="00735C2D"/>
    <w:rsid w:val="007364EC"/>
    <w:rsid w:val="00736757"/>
    <w:rsid w:val="007370F8"/>
    <w:rsid w:val="0074007A"/>
    <w:rsid w:val="007400BE"/>
    <w:rsid w:val="007406F6"/>
    <w:rsid w:val="007406F9"/>
    <w:rsid w:val="00740A21"/>
    <w:rsid w:val="00740C3A"/>
    <w:rsid w:val="00740CC6"/>
    <w:rsid w:val="00740DC1"/>
    <w:rsid w:val="00741313"/>
    <w:rsid w:val="00741E24"/>
    <w:rsid w:val="00742874"/>
    <w:rsid w:val="00742DD0"/>
    <w:rsid w:val="007440DF"/>
    <w:rsid w:val="00744701"/>
    <w:rsid w:val="00744727"/>
    <w:rsid w:val="00744BFE"/>
    <w:rsid w:val="0074510A"/>
    <w:rsid w:val="00745296"/>
    <w:rsid w:val="00745660"/>
    <w:rsid w:val="007457DE"/>
    <w:rsid w:val="00746163"/>
    <w:rsid w:val="00746F72"/>
    <w:rsid w:val="007477E4"/>
    <w:rsid w:val="00747B90"/>
    <w:rsid w:val="00750AF8"/>
    <w:rsid w:val="00750C84"/>
    <w:rsid w:val="00750CF8"/>
    <w:rsid w:val="00750F4F"/>
    <w:rsid w:val="00750FB5"/>
    <w:rsid w:val="00751276"/>
    <w:rsid w:val="007517D5"/>
    <w:rsid w:val="0075185F"/>
    <w:rsid w:val="00751E67"/>
    <w:rsid w:val="00751FF3"/>
    <w:rsid w:val="00752ED5"/>
    <w:rsid w:val="007537CB"/>
    <w:rsid w:val="0075426D"/>
    <w:rsid w:val="0075470F"/>
    <w:rsid w:val="00754891"/>
    <w:rsid w:val="00754EB0"/>
    <w:rsid w:val="007555C3"/>
    <w:rsid w:val="00755B5E"/>
    <w:rsid w:val="00755C95"/>
    <w:rsid w:val="00755EEE"/>
    <w:rsid w:val="00756882"/>
    <w:rsid w:val="0075691F"/>
    <w:rsid w:val="00756FF4"/>
    <w:rsid w:val="007574A3"/>
    <w:rsid w:val="007574AF"/>
    <w:rsid w:val="0075758C"/>
    <w:rsid w:val="00760E22"/>
    <w:rsid w:val="00761FB4"/>
    <w:rsid w:val="0076244C"/>
    <w:rsid w:val="00763486"/>
    <w:rsid w:val="00763C07"/>
    <w:rsid w:val="00763EE1"/>
    <w:rsid w:val="007644CE"/>
    <w:rsid w:val="00764F10"/>
    <w:rsid w:val="0076568E"/>
    <w:rsid w:val="00765AC6"/>
    <w:rsid w:val="00765F59"/>
    <w:rsid w:val="007664C8"/>
    <w:rsid w:val="007666A2"/>
    <w:rsid w:val="00766FB2"/>
    <w:rsid w:val="0076775E"/>
    <w:rsid w:val="00767C3B"/>
    <w:rsid w:val="00770AB4"/>
    <w:rsid w:val="00770AE4"/>
    <w:rsid w:val="0077110C"/>
    <w:rsid w:val="0077115E"/>
    <w:rsid w:val="00771978"/>
    <w:rsid w:val="007719FF"/>
    <w:rsid w:val="00772D8B"/>
    <w:rsid w:val="00774851"/>
    <w:rsid w:val="0077616C"/>
    <w:rsid w:val="00776891"/>
    <w:rsid w:val="0077694C"/>
    <w:rsid w:val="00776D00"/>
    <w:rsid w:val="00776D56"/>
    <w:rsid w:val="00777B39"/>
    <w:rsid w:val="0078045D"/>
    <w:rsid w:val="00780927"/>
    <w:rsid w:val="00781F5A"/>
    <w:rsid w:val="00782484"/>
    <w:rsid w:val="007825D1"/>
    <w:rsid w:val="00782F1C"/>
    <w:rsid w:val="00783132"/>
    <w:rsid w:val="0078386D"/>
    <w:rsid w:val="007842CF"/>
    <w:rsid w:val="007843C8"/>
    <w:rsid w:val="0078496A"/>
    <w:rsid w:val="00785196"/>
    <w:rsid w:val="00785201"/>
    <w:rsid w:val="00785327"/>
    <w:rsid w:val="007862A2"/>
    <w:rsid w:val="00786400"/>
    <w:rsid w:val="00786B40"/>
    <w:rsid w:val="00787035"/>
    <w:rsid w:val="00787340"/>
    <w:rsid w:val="0078762D"/>
    <w:rsid w:val="00790410"/>
    <w:rsid w:val="007907C8"/>
    <w:rsid w:val="007908DE"/>
    <w:rsid w:val="0079202C"/>
    <w:rsid w:val="00792426"/>
    <w:rsid w:val="007937A7"/>
    <w:rsid w:val="00795E94"/>
    <w:rsid w:val="007963B8"/>
    <w:rsid w:val="0079665A"/>
    <w:rsid w:val="00796909"/>
    <w:rsid w:val="007A2E89"/>
    <w:rsid w:val="007A3096"/>
    <w:rsid w:val="007A394C"/>
    <w:rsid w:val="007A399E"/>
    <w:rsid w:val="007A40F5"/>
    <w:rsid w:val="007A442A"/>
    <w:rsid w:val="007A44B8"/>
    <w:rsid w:val="007A468C"/>
    <w:rsid w:val="007A53C4"/>
    <w:rsid w:val="007A66F6"/>
    <w:rsid w:val="007A7850"/>
    <w:rsid w:val="007A7D87"/>
    <w:rsid w:val="007B009A"/>
    <w:rsid w:val="007B0886"/>
    <w:rsid w:val="007B12EC"/>
    <w:rsid w:val="007B1CEB"/>
    <w:rsid w:val="007B1F21"/>
    <w:rsid w:val="007B280F"/>
    <w:rsid w:val="007B2E96"/>
    <w:rsid w:val="007B2E99"/>
    <w:rsid w:val="007B2F2E"/>
    <w:rsid w:val="007B40A8"/>
    <w:rsid w:val="007B564E"/>
    <w:rsid w:val="007B5BB4"/>
    <w:rsid w:val="007B5F16"/>
    <w:rsid w:val="007B6263"/>
    <w:rsid w:val="007B62B7"/>
    <w:rsid w:val="007B6528"/>
    <w:rsid w:val="007B695D"/>
    <w:rsid w:val="007B6D79"/>
    <w:rsid w:val="007B700E"/>
    <w:rsid w:val="007B7300"/>
    <w:rsid w:val="007B7E03"/>
    <w:rsid w:val="007C08D7"/>
    <w:rsid w:val="007C0971"/>
    <w:rsid w:val="007C1AEB"/>
    <w:rsid w:val="007C21AF"/>
    <w:rsid w:val="007C229C"/>
    <w:rsid w:val="007C2490"/>
    <w:rsid w:val="007C2615"/>
    <w:rsid w:val="007C261D"/>
    <w:rsid w:val="007C28B8"/>
    <w:rsid w:val="007C2D31"/>
    <w:rsid w:val="007C34A6"/>
    <w:rsid w:val="007C35A5"/>
    <w:rsid w:val="007C3FC6"/>
    <w:rsid w:val="007C4058"/>
    <w:rsid w:val="007C4C57"/>
    <w:rsid w:val="007C5353"/>
    <w:rsid w:val="007C6175"/>
    <w:rsid w:val="007C63C1"/>
    <w:rsid w:val="007C6979"/>
    <w:rsid w:val="007C7515"/>
    <w:rsid w:val="007C7ED2"/>
    <w:rsid w:val="007D0BCD"/>
    <w:rsid w:val="007D0EB0"/>
    <w:rsid w:val="007D1B36"/>
    <w:rsid w:val="007D1EFA"/>
    <w:rsid w:val="007D2217"/>
    <w:rsid w:val="007D234C"/>
    <w:rsid w:val="007D2FC0"/>
    <w:rsid w:val="007D3158"/>
    <w:rsid w:val="007D31E9"/>
    <w:rsid w:val="007D34E7"/>
    <w:rsid w:val="007D3E43"/>
    <w:rsid w:val="007D3FD8"/>
    <w:rsid w:val="007D406F"/>
    <w:rsid w:val="007D4B79"/>
    <w:rsid w:val="007D5295"/>
    <w:rsid w:val="007D53A4"/>
    <w:rsid w:val="007D5CD2"/>
    <w:rsid w:val="007D63C8"/>
    <w:rsid w:val="007D67F4"/>
    <w:rsid w:val="007D6966"/>
    <w:rsid w:val="007D6C29"/>
    <w:rsid w:val="007D7A61"/>
    <w:rsid w:val="007E04EC"/>
    <w:rsid w:val="007E0D84"/>
    <w:rsid w:val="007E1039"/>
    <w:rsid w:val="007E12AA"/>
    <w:rsid w:val="007E1C31"/>
    <w:rsid w:val="007E241C"/>
    <w:rsid w:val="007E29A1"/>
    <w:rsid w:val="007E2DF5"/>
    <w:rsid w:val="007E4144"/>
    <w:rsid w:val="007E45FE"/>
    <w:rsid w:val="007E4DEC"/>
    <w:rsid w:val="007E5199"/>
    <w:rsid w:val="007E638E"/>
    <w:rsid w:val="007E66B3"/>
    <w:rsid w:val="007E6880"/>
    <w:rsid w:val="007E775D"/>
    <w:rsid w:val="007E7F02"/>
    <w:rsid w:val="007F06E3"/>
    <w:rsid w:val="007F07F8"/>
    <w:rsid w:val="007F0872"/>
    <w:rsid w:val="007F1807"/>
    <w:rsid w:val="007F20F0"/>
    <w:rsid w:val="007F235A"/>
    <w:rsid w:val="007F2F1B"/>
    <w:rsid w:val="007F33AE"/>
    <w:rsid w:val="007F34D1"/>
    <w:rsid w:val="007F3CFA"/>
    <w:rsid w:val="007F495B"/>
    <w:rsid w:val="007F4A6E"/>
    <w:rsid w:val="007F5059"/>
    <w:rsid w:val="007F5305"/>
    <w:rsid w:val="007F54F9"/>
    <w:rsid w:val="007F5FE7"/>
    <w:rsid w:val="007F7421"/>
    <w:rsid w:val="007F7AFC"/>
    <w:rsid w:val="00800156"/>
    <w:rsid w:val="00800270"/>
    <w:rsid w:val="00800998"/>
    <w:rsid w:val="00800B47"/>
    <w:rsid w:val="00800FD1"/>
    <w:rsid w:val="0080153A"/>
    <w:rsid w:val="00801A39"/>
    <w:rsid w:val="00801EE5"/>
    <w:rsid w:val="0080206E"/>
    <w:rsid w:val="008020D7"/>
    <w:rsid w:val="00802CCE"/>
    <w:rsid w:val="00803376"/>
    <w:rsid w:val="008038CF"/>
    <w:rsid w:val="00803976"/>
    <w:rsid w:val="0080441C"/>
    <w:rsid w:val="00804656"/>
    <w:rsid w:val="008047C7"/>
    <w:rsid w:val="008049C1"/>
    <w:rsid w:val="00805768"/>
    <w:rsid w:val="00805ED5"/>
    <w:rsid w:val="008061A8"/>
    <w:rsid w:val="008061C4"/>
    <w:rsid w:val="00806DF8"/>
    <w:rsid w:val="00807040"/>
    <w:rsid w:val="008077E7"/>
    <w:rsid w:val="008107E6"/>
    <w:rsid w:val="008108FC"/>
    <w:rsid w:val="00811ED7"/>
    <w:rsid w:val="00811EFB"/>
    <w:rsid w:val="008124D8"/>
    <w:rsid w:val="00813105"/>
    <w:rsid w:val="00813364"/>
    <w:rsid w:val="00813986"/>
    <w:rsid w:val="00813BC5"/>
    <w:rsid w:val="008147AE"/>
    <w:rsid w:val="00814FB0"/>
    <w:rsid w:val="00814FEA"/>
    <w:rsid w:val="00815890"/>
    <w:rsid w:val="008159F9"/>
    <w:rsid w:val="00815C4D"/>
    <w:rsid w:val="00816DC5"/>
    <w:rsid w:val="00817126"/>
    <w:rsid w:val="008177AB"/>
    <w:rsid w:val="008178A0"/>
    <w:rsid w:val="008178AD"/>
    <w:rsid w:val="00817BD3"/>
    <w:rsid w:val="00817C09"/>
    <w:rsid w:val="00817FF5"/>
    <w:rsid w:val="008201D0"/>
    <w:rsid w:val="008204BA"/>
    <w:rsid w:val="00821158"/>
    <w:rsid w:val="00821194"/>
    <w:rsid w:val="008216A0"/>
    <w:rsid w:val="008218D7"/>
    <w:rsid w:val="008222F5"/>
    <w:rsid w:val="0082246E"/>
    <w:rsid w:val="00822AB7"/>
    <w:rsid w:val="00822B92"/>
    <w:rsid w:val="00822BAA"/>
    <w:rsid w:val="00822DAF"/>
    <w:rsid w:val="00823EF4"/>
    <w:rsid w:val="0082410D"/>
    <w:rsid w:val="00825065"/>
    <w:rsid w:val="008250BB"/>
    <w:rsid w:val="00825575"/>
    <w:rsid w:val="0082583F"/>
    <w:rsid w:val="00825A22"/>
    <w:rsid w:val="00825C18"/>
    <w:rsid w:val="008263E3"/>
    <w:rsid w:val="00826A6E"/>
    <w:rsid w:val="00826B9D"/>
    <w:rsid w:val="00826CEF"/>
    <w:rsid w:val="0082747D"/>
    <w:rsid w:val="0082756D"/>
    <w:rsid w:val="00827A2A"/>
    <w:rsid w:val="00827B64"/>
    <w:rsid w:val="00827FCB"/>
    <w:rsid w:val="0083076A"/>
    <w:rsid w:val="00830829"/>
    <w:rsid w:val="00831A01"/>
    <w:rsid w:val="0083295D"/>
    <w:rsid w:val="00832D05"/>
    <w:rsid w:val="00832E50"/>
    <w:rsid w:val="00832E6A"/>
    <w:rsid w:val="008336EC"/>
    <w:rsid w:val="008337D0"/>
    <w:rsid w:val="00833CCD"/>
    <w:rsid w:val="00833E2C"/>
    <w:rsid w:val="00835AF5"/>
    <w:rsid w:val="00835B83"/>
    <w:rsid w:val="00835CA1"/>
    <w:rsid w:val="00836EAB"/>
    <w:rsid w:val="00837213"/>
    <w:rsid w:val="008378E8"/>
    <w:rsid w:val="008379DE"/>
    <w:rsid w:val="00837C98"/>
    <w:rsid w:val="00837C9B"/>
    <w:rsid w:val="00837ECB"/>
    <w:rsid w:val="008404D8"/>
    <w:rsid w:val="008429EC"/>
    <w:rsid w:val="0084401B"/>
    <w:rsid w:val="00844B99"/>
    <w:rsid w:val="00844C7E"/>
    <w:rsid w:val="008450F5"/>
    <w:rsid w:val="008467AA"/>
    <w:rsid w:val="00846AD1"/>
    <w:rsid w:val="0084700D"/>
    <w:rsid w:val="00847461"/>
    <w:rsid w:val="00847EEA"/>
    <w:rsid w:val="008500FD"/>
    <w:rsid w:val="00850A41"/>
    <w:rsid w:val="00851FE8"/>
    <w:rsid w:val="0085219B"/>
    <w:rsid w:val="008522B5"/>
    <w:rsid w:val="008522C1"/>
    <w:rsid w:val="00852486"/>
    <w:rsid w:val="008525ED"/>
    <w:rsid w:val="00852C10"/>
    <w:rsid w:val="00852FC4"/>
    <w:rsid w:val="00853A29"/>
    <w:rsid w:val="00854172"/>
    <w:rsid w:val="00854DCA"/>
    <w:rsid w:val="0085504A"/>
    <w:rsid w:val="00855880"/>
    <w:rsid w:val="00856166"/>
    <w:rsid w:val="00856856"/>
    <w:rsid w:val="00856A05"/>
    <w:rsid w:val="00856C1A"/>
    <w:rsid w:val="00857803"/>
    <w:rsid w:val="00857B5B"/>
    <w:rsid w:val="00860171"/>
    <w:rsid w:val="0086056F"/>
    <w:rsid w:val="008609E2"/>
    <w:rsid w:val="00861DC3"/>
    <w:rsid w:val="0086219C"/>
    <w:rsid w:val="008621E2"/>
    <w:rsid w:val="00864027"/>
    <w:rsid w:val="00864117"/>
    <w:rsid w:val="0086458C"/>
    <w:rsid w:val="008650F5"/>
    <w:rsid w:val="0086557A"/>
    <w:rsid w:val="0086665B"/>
    <w:rsid w:val="008674AD"/>
    <w:rsid w:val="00867A78"/>
    <w:rsid w:val="008704AD"/>
    <w:rsid w:val="00872133"/>
    <w:rsid w:val="0087248D"/>
    <w:rsid w:val="00872B23"/>
    <w:rsid w:val="00872BB7"/>
    <w:rsid w:val="00872E24"/>
    <w:rsid w:val="00872EFD"/>
    <w:rsid w:val="008742A6"/>
    <w:rsid w:val="008749B2"/>
    <w:rsid w:val="00874D9A"/>
    <w:rsid w:val="00874E06"/>
    <w:rsid w:val="0087591A"/>
    <w:rsid w:val="00876A6B"/>
    <w:rsid w:val="00880BB1"/>
    <w:rsid w:val="008811AB"/>
    <w:rsid w:val="00881752"/>
    <w:rsid w:val="00881893"/>
    <w:rsid w:val="00881BAD"/>
    <w:rsid w:val="00882084"/>
    <w:rsid w:val="0088227A"/>
    <w:rsid w:val="0088311F"/>
    <w:rsid w:val="00883986"/>
    <w:rsid w:val="00883D94"/>
    <w:rsid w:val="00884292"/>
    <w:rsid w:val="008843E3"/>
    <w:rsid w:val="00884693"/>
    <w:rsid w:val="008849F4"/>
    <w:rsid w:val="00884C6A"/>
    <w:rsid w:val="00885579"/>
    <w:rsid w:val="00885744"/>
    <w:rsid w:val="00885754"/>
    <w:rsid w:val="0088598D"/>
    <w:rsid w:val="00885C12"/>
    <w:rsid w:val="00885EF6"/>
    <w:rsid w:val="0088612E"/>
    <w:rsid w:val="008861F5"/>
    <w:rsid w:val="00886582"/>
    <w:rsid w:val="00886639"/>
    <w:rsid w:val="00886B43"/>
    <w:rsid w:val="008870CD"/>
    <w:rsid w:val="00887265"/>
    <w:rsid w:val="0088763F"/>
    <w:rsid w:val="00887A6C"/>
    <w:rsid w:val="00887B3E"/>
    <w:rsid w:val="008914D8"/>
    <w:rsid w:val="00891655"/>
    <w:rsid w:val="0089190C"/>
    <w:rsid w:val="00891A2D"/>
    <w:rsid w:val="00891ACA"/>
    <w:rsid w:val="0089246A"/>
    <w:rsid w:val="00893EA8"/>
    <w:rsid w:val="00894365"/>
    <w:rsid w:val="008949CB"/>
    <w:rsid w:val="00894C86"/>
    <w:rsid w:val="00895101"/>
    <w:rsid w:val="00895DC8"/>
    <w:rsid w:val="00896651"/>
    <w:rsid w:val="0089689A"/>
    <w:rsid w:val="00896C56"/>
    <w:rsid w:val="008976C7"/>
    <w:rsid w:val="00897EA0"/>
    <w:rsid w:val="008A01CD"/>
    <w:rsid w:val="008A064F"/>
    <w:rsid w:val="008A0ACF"/>
    <w:rsid w:val="008A0E57"/>
    <w:rsid w:val="008A0F3C"/>
    <w:rsid w:val="008A1BD6"/>
    <w:rsid w:val="008A1ED1"/>
    <w:rsid w:val="008A3690"/>
    <w:rsid w:val="008A3A35"/>
    <w:rsid w:val="008A3B37"/>
    <w:rsid w:val="008A40F6"/>
    <w:rsid w:val="008A430C"/>
    <w:rsid w:val="008A43C0"/>
    <w:rsid w:val="008A47E4"/>
    <w:rsid w:val="008A5263"/>
    <w:rsid w:val="008A54C3"/>
    <w:rsid w:val="008A5A9F"/>
    <w:rsid w:val="008A5DC6"/>
    <w:rsid w:val="008A6F22"/>
    <w:rsid w:val="008A75A0"/>
    <w:rsid w:val="008A7724"/>
    <w:rsid w:val="008A785B"/>
    <w:rsid w:val="008A78ED"/>
    <w:rsid w:val="008A7AC8"/>
    <w:rsid w:val="008B0351"/>
    <w:rsid w:val="008B0367"/>
    <w:rsid w:val="008B053C"/>
    <w:rsid w:val="008B2682"/>
    <w:rsid w:val="008B27A8"/>
    <w:rsid w:val="008B2AE9"/>
    <w:rsid w:val="008B364C"/>
    <w:rsid w:val="008B3FF0"/>
    <w:rsid w:val="008B4182"/>
    <w:rsid w:val="008B4932"/>
    <w:rsid w:val="008B504B"/>
    <w:rsid w:val="008B56E8"/>
    <w:rsid w:val="008B57AA"/>
    <w:rsid w:val="008B5D53"/>
    <w:rsid w:val="008B5F4F"/>
    <w:rsid w:val="008B613F"/>
    <w:rsid w:val="008B61C9"/>
    <w:rsid w:val="008B6520"/>
    <w:rsid w:val="008B768D"/>
    <w:rsid w:val="008B78BF"/>
    <w:rsid w:val="008B794E"/>
    <w:rsid w:val="008C0A93"/>
    <w:rsid w:val="008C0A96"/>
    <w:rsid w:val="008C1B26"/>
    <w:rsid w:val="008C1EC3"/>
    <w:rsid w:val="008C2180"/>
    <w:rsid w:val="008C2222"/>
    <w:rsid w:val="008C2E0D"/>
    <w:rsid w:val="008C47A3"/>
    <w:rsid w:val="008C4897"/>
    <w:rsid w:val="008C499F"/>
    <w:rsid w:val="008C4AE1"/>
    <w:rsid w:val="008C4C00"/>
    <w:rsid w:val="008C5684"/>
    <w:rsid w:val="008C6722"/>
    <w:rsid w:val="008C7798"/>
    <w:rsid w:val="008C7965"/>
    <w:rsid w:val="008C7B17"/>
    <w:rsid w:val="008D00AB"/>
    <w:rsid w:val="008D024B"/>
    <w:rsid w:val="008D082F"/>
    <w:rsid w:val="008D1094"/>
    <w:rsid w:val="008D168A"/>
    <w:rsid w:val="008D213A"/>
    <w:rsid w:val="008D2802"/>
    <w:rsid w:val="008D2FEE"/>
    <w:rsid w:val="008D47B6"/>
    <w:rsid w:val="008D491C"/>
    <w:rsid w:val="008D4D35"/>
    <w:rsid w:val="008D517B"/>
    <w:rsid w:val="008D6A71"/>
    <w:rsid w:val="008D6F48"/>
    <w:rsid w:val="008D73F4"/>
    <w:rsid w:val="008E004F"/>
    <w:rsid w:val="008E0AA9"/>
    <w:rsid w:val="008E2542"/>
    <w:rsid w:val="008E2543"/>
    <w:rsid w:val="008E282A"/>
    <w:rsid w:val="008E2A1C"/>
    <w:rsid w:val="008E313E"/>
    <w:rsid w:val="008E35BA"/>
    <w:rsid w:val="008E3B2E"/>
    <w:rsid w:val="008E40A8"/>
    <w:rsid w:val="008E4AD4"/>
    <w:rsid w:val="008E5019"/>
    <w:rsid w:val="008E52C4"/>
    <w:rsid w:val="008E5599"/>
    <w:rsid w:val="008E5F7E"/>
    <w:rsid w:val="008E6184"/>
    <w:rsid w:val="008E62A5"/>
    <w:rsid w:val="008E6349"/>
    <w:rsid w:val="008E6492"/>
    <w:rsid w:val="008E6537"/>
    <w:rsid w:val="008E65D0"/>
    <w:rsid w:val="008E714F"/>
    <w:rsid w:val="008E72BE"/>
    <w:rsid w:val="008E7594"/>
    <w:rsid w:val="008E795B"/>
    <w:rsid w:val="008F06B8"/>
    <w:rsid w:val="008F1030"/>
    <w:rsid w:val="008F111E"/>
    <w:rsid w:val="008F1730"/>
    <w:rsid w:val="008F191C"/>
    <w:rsid w:val="008F2064"/>
    <w:rsid w:val="008F24F7"/>
    <w:rsid w:val="008F289A"/>
    <w:rsid w:val="008F2E1C"/>
    <w:rsid w:val="008F3473"/>
    <w:rsid w:val="008F39A7"/>
    <w:rsid w:val="008F39F1"/>
    <w:rsid w:val="008F3BC8"/>
    <w:rsid w:val="008F4353"/>
    <w:rsid w:val="008F4692"/>
    <w:rsid w:val="008F4C3F"/>
    <w:rsid w:val="008F5803"/>
    <w:rsid w:val="008F5A89"/>
    <w:rsid w:val="008F5B2F"/>
    <w:rsid w:val="008F5EA8"/>
    <w:rsid w:val="008F68F5"/>
    <w:rsid w:val="008F7C59"/>
    <w:rsid w:val="0090034B"/>
    <w:rsid w:val="00900ABA"/>
    <w:rsid w:val="00902AC9"/>
    <w:rsid w:val="00902C68"/>
    <w:rsid w:val="00902F4D"/>
    <w:rsid w:val="00903138"/>
    <w:rsid w:val="00903AD0"/>
    <w:rsid w:val="00903EE9"/>
    <w:rsid w:val="00904096"/>
    <w:rsid w:val="0090507E"/>
    <w:rsid w:val="009052F5"/>
    <w:rsid w:val="0090545B"/>
    <w:rsid w:val="009055E7"/>
    <w:rsid w:val="00905845"/>
    <w:rsid w:val="0090595B"/>
    <w:rsid w:val="00905BF2"/>
    <w:rsid w:val="009061AC"/>
    <w:rsid w:val="009062AB"/>
    <w:rsid w:val="0090681F"/>
    <w:rsid w:val="00907059"/>
    <w:rsid w:val="0090774D"/>
    <w:rsid w:val="00907883"/>
    <w:rsid w:val="00907B64"/>
    <w:rsid w:val="00907EF8"/>
    <w:rsid w:val="00910533"/>
    <w:rsid w:val="00910CAB"/>
    <w:rsid w:val="00911F05"/>
    <w:rsid w:val="00911FD1"/>
    <w:rsid w:val="0091212B"/>
    <w:rsid w:val="009126CC"/>
    <w:rsid w:val="00912930"/>
    <w:rsid w:val="00912B93"/>
    <w:rsid w:val="00912FE5"/>
    <w:rsid w:val="00913025"/>
    <w:rsid w:val="009132D8"/>
    <w:rsid w:val="00913529"/>
    <w:rsid w:val="00913733"/>
    <w:rsid w:val="00913869"/>
    <w:rsid w:val="00914520"/>
    <w:rsid w:val="009145BC"/>
    <w:rsid w:val="009160DA"/>
    <w:rsid w:val="009175E2"/>
    <w:rsid w:val="009176F0"/>
    <w:rsid w:val="00917838"/>
    <w:rsid w:val="0092004B"/>
    <w:rsid w:val="0092052B"/>
    <w:rsid w:val="00921451"/>
    <w:rsid w:val="0092148B"/>
    <w:rsid w:val="00921800"/>
    <w:rsid w:val="00921FA0"/>
    <w:rsid w:val="009222B5"/>
    <w:rsid w:val="00922BA3"/>
    <w:rsid w:val="0092357D"/>
    <w:rsid w:val="009240A0"/>
    <w:rsid w:val="00924336"/>
    <w:rsid w:val="00924581"/>
    <w:rsid w:val="00924F4B"/>
    <w:rsid w:val="00925218"/>
    <w:rsid w:val="00925463"/>
    <w:rsid w:val="009262BE"/>
    <w:rsid w:val="009264A6"/>
    <w:rsid w:val="00926D50"/>
    <w:rsid w:val="00927AE5"/>
    <w:rsid w:val="00927C98"/>
    <w:rsid w:val="009309CA"/>
    <w:rsid w:val="00930BC2"/>
    <w:rsid w:val="0093101A"/>
    <w:rsid w:val="00931126"/>
    <w:rsid w:val="00931167"/>
    <w:rsid w:val="00931465"/>
    <w:rsid w:val="00931E2D"/>
    <w:rsid w:val="009320AC"/>
    <w:rsid w:val="00932716"/>
    <w:rsid w:val="009328E7"/>
    <w:rsid w:val="00932CE8"/>
    <w:rsid w:val="00932E10"/>
    <w:rsid w:val="00933EA2"/>
    <w:rsid w:val="009344C4"/>
    <w:rsid w:val="009346A1"/>
    <w:rsid w:val="00934E67"/>
    <w:rsid w:val="0093509D"/>
    <w:rsid w:val="0093582D"/>
    <w:rsid w:val="0093644F"/>
    <w:rsid w:val="009372F2"/>
    <w:rsid w:val="00937AB3"/>
    <w:rsid w:val="0094048A"/>
    <w:rsid w:val="00940EAF"/>
    <w:rsid w:val="00941471"/>
    <w:rsid w:val="00941652"/>
    <w:rsid w:val="00941710"/>
    <w:rsid w:val="00941752"/>
    <w:rsid w:val="0094249D"/>
    <w:rsid w:val="00942A08"/>
    <w:rsid w:val="009431EB"/>
    <w:rsid w:val="009440C2"/>
    <w:rsid w:val="00944BA9"/>
    <w:rsid w:val="00944CCF"/>
    <w:rsid w:val="00945B00"/>
    <w:rsid w:val="0094607C"/>
    <w:rsid w:val="00946287"/>
    <w:rsid w:val="00946B18"/>
    <w:rsid w:val="00947A6E"/>
    <w:rsid w:val="009501FA"/>
    <w:rsid w:val="009514D5"/>
    <w:rsid w:val="009529E2"/>
    <w:rsid w:val="00952BE1"/>
    <w:rsid w:val="00953302"/>
    <w:rsid w:val="00953464"/>
    <w:rsid w:val="00954134"/>
    <w:rsid w:val="00954409"/>
    <w:rsid w:val="0095443E"/>
    <w:rsid w:val="0095578A"/>
    <w:rsid w:val="009564EB"/>
    <w:rsid w:val="00957D16"/>
    <w:rsid w:val="00957E3C"/>
    <w:rsid w:val="0096031A"/>
    <w:rsid w:val="00961041"/>
    <w:rsid w:val="009617D3"/>
    <w:rsid w:val="00961A8E"/>
    <w:rsid w:val="00962968"/>
    <w:rsid w:val="0096340D"/>
    <w:rsid w:val="00963F09"/>
    <w:rsid w:val="00963F2A"/>
    <w:rsid w:val="00964310"/>
    <w:rsid w:val="009661F4"/>
    <w:rsid w:val="00966424"/>
    <w:rsid w:val="00966795"/>
    <w:rsid w:val="00966B86"/>
    <w:rsid w:val="00966C4C"/>
    <w:rsid w:val="00966CAA"/>
    <w:rsid w:val="0096785B"/>
    <w:rsid w:val="0097098C"/>
    <w:rsid w:val="00970D5F"/>
    <w:rsid w:val="00971276"/>
    <w:rsid w:val="00971403"/>
    <w:rsid w:val="00971D79"/>
    <w:rsid w:val="00971E43"/>
    <w:rsid w:val="0097213C"/>
    <w:rsid w:val="00972610"/>
    <w:rsid w:val="009728E0"/>
    <w:rsid w:val="00972A37"/>
    <w:rsid w:val="00972CD5"/>
    <w:rsid w:val="00972DD2"/>
    <w:rsid w:val="009743CE"/>
    <w:rsid w:val="009747B9"/>
    <w:rsid w:val="00974A97"/>
    <w:rsid w:val="00974AD8"/>
    <w:rsid w:val="00974D3B"/>
    <w:rsid w:val="009750F6"/>
    <w:rsid w:val="009754DC"/>
    <w:rsid w:val="0097552F"/>
    <w:rsid w:val="0097594C"/>
    <w:rsid w:val="0097603B"/>
    <w:rsid w:val="00976336"/>
    <w:rsid w:val="00976491"/>
    <w:rsid w:val="009769B7"/>
    <w:rsid w:val="00976BBA"/>
    <w:rsid w:val="00976FF5"/>
    <w:rsid w:val="0097778F"/>
    <w:rsid w:val="009806C2"/>
    <w:rsid w:val="009809FA"/>
    <w:rsid w:val="00981721"/>
    <w:rsid w:val="00981E25"/>
    <w:rsid w:val="0098231A"/>
    <w:rsid w:val="00982E6E"/>
    <w:rsid w:val="00983404"/>
    <w:rsid w:val="0098483E"/>
    <w:rsid w:val="00984E20"/>
    <w:rsid w:val="00985836"/>
    <w:rsid w:val="00985FBB"/>
    <w:rsid w:val="00986072"/>
    <w:rsid w:val="0098704E"/>
    <w:rsid w:val="009875D8"/>
    <w:rsid w:val="009875E0"/>
    <w:rsid w:val="0098779B"/>
    <w:rsid w:val="00990DC3"/>
    <w:rsid w:val="00990F11"/>
    <w:rsid w:val="00991911"/>
    <w:rsid w:val="00991E5C"/>
    <w:rsid w:val="00991EA1"/>
    <w:rsid w:val="009928C9"/>
    <w:rsid w:val="00992AB8"/>
    <w:rsid w:val="00992F28"/>
    <w:rsid w:val="0099318F"/>
    <w:rsid w:val="00993377"/>
    <w:rsid w:val="00994A94"/>
    <w:rsid w:val="00994AC1"/>
    <w:rsid w:val="00995E3A"/>
    <w:rsid w:val="00996F2F"/>
    <w:rsid w:val="00997252"/>
    <w:rsid w:val="009975C5"/>
    <w:rsid w:val="00997701"/>
    <w:rsid w:val="009978AD"/>
    <w:rsid w:val="009A0EBE"/>
    <w:rsid w:val="009A138F"/>
    <w:rsid w:val="009A160C"/>
    <w:rsid w:val="009A18A7"/>
    <w:rsid w:val="009A1D2B"/>
    <w:rsid w:val="009A1E8B"/>
    <w:rsid w:val="009A2039"/>
    <w:rsid w:val="009A259B"/>
    <w:rsid w:val="009A38E8"/>
    <w:rsid w:val="009A3B2D"/>
    <w:rsid w:val="009A3DFF"/>
    <w:rsid w:val="009A4061"/>
    <w:rsid w:val="009A476A"/>
    <w:rsid w:val="009A4BCA"/>
    <w:rsid w:val="009A4F5A"/>
    <w:rsid w:val="009A5345"/>
    <w:rsid w:val="009A55F1"/>
    <w:rsid w:val="009A56BA"/>
    <w:rsid w:val="009A573A"/>
    <w:rsid w:val="009A6BA8"/>
    <w:rsid w:val="009A6D0A"/>
    <w:rsid w:val="009B0C76"/>
    <w:rsid w:val="009B1F4C"/>
    <w:rsid w:val="009B3358"/>
    <w:rsid w:val="009B5147"/>
    <w:rsid w:val="009B5446"/>
    <w:rsid w:val="009B58CD"/>
    <w:rsid w:val="009B5DDE"/>
    <w:rsid w:val="009B6024"/>
    <w:rsid w:val="009B6355"/>
    <w:rsid w:val="009C046A"/>
    <w:rsid w:val="009C0699"/>
    <w:rsid w:val="009C0854"/>
    <w:rsid w:val="009C137B"/>
    <w:rsid w:val="009C1902"/>
    <w:rsid w:val="009C1996"/>
    <w:rsid w:val="009C1AF5"/>
    <w:rsid w:val="009C1ECA"/>
    <w:rsid w:val="009C29E5"/>
    <w:rsid w:val="009C3985"/>
    <w:rsid w:val="009C4F96"/>
    <w:rsid w:val="009C5AC6"/>
    <w:rsid w:val="009C6210"/>
    <w:rsid w:val="009C63DF"/>
    <w:rsid w:val="009C6B86"/>
    <w:rsid w:val="009D0047"/>
    <w:rsid w:val="009D029D"/>
    <w:rsid w:val="009D08EB"/>
    <w:rsid w:val="009D140C"/>
    <w:rsid w:val="009D16E8"/>
    <w:rsid w:val="009D1792"/>
    <w:rsid w:val="009D3518"/>
    <w:rsid w:val="009D3B08"/>
    <w:rsid w:val="009D3B40"/>
    <w:rsid w:val="009D4A0A"/>
    <w:rsid w:val="009D4BFD"/>
    <w:rsid w:val="009D5E6A"/>
    <w:rsid w:val="009D63F3"/>
    <w:rsid w:val="009D67DF"/>
    <w:rsid w:val="009D6F64"/>
    <w:rsid w:val="009D745E"/>
    <w:rsid w:val="009D7F37"/>
    <w:rsid w:val="009E0009"/>
    <w:rsid w:val="009E01A2"/>
    <w:rsid w:val="009E07AD"/>
    <w:rsid w:val="009E091A"/>
    <w:rsid w:val="009E0C40"/>
    <w:rsid w:val="009E0F04"/>
    <w:rsid w:val="009E11BF"/>
    <w:rsid w:val="009E174E"/>
    <w:rsid w:val="009E191C"/>
    <w:rsid w:val="009E2906"/>
    <w:rsid w:val="009E311E"/>
    <w:rsid w:val="009E369A"/>
    <w:rsid w:val="009E36C1"/>
    <w:rsid w:val="009E3B89"/>
    <w:rsid w:val="009E3D0F"/>
    <w:rsid w:val="009E4D4F"/>
    <w:rsid w:val="009E5355"/>
    <w:rsid w:val="009E5584"/>
    <w:rsid w:val="009E57BD"/>
    <w:rsid w:val="009E59DF"/>
    <w:rsid w:val="009E5D94"/>
    <w:rsid w:val="009E6058"/>
    <w:rsid w:val="009E6CFC"/>
    <w:rsid w:val="009E7274"/>
    <w:rsid w:val="009F0598"/>
    <w:rsid w:val="009F0EC9"/>
    <w:rsid w:val="009F1C8C"/>
    <w:rsid w:val="009F1F26"/>
    <w:rsid w:val="009F2772"/>
    <w:rsid w:val="009F284E"/>
    <w:rsid w:val="009F3047"/>
    <w:rsid w:val="009F3960"/>
    <w:rsid w:val="009F3C30"/>
    <w:rsid w:val="009F3C94"/>
    <w:rsid w:val="009F4028"/>
    <w:rsid w:val="009F4EE2"/>
    <w:rsid w:val="009F502E"/>
    <w:rsid w:val="009F519B"/>
    <w:rsid w:val="009F56EA"/>
    <w:rsid w:val="009F60FB"/>
    <w:rsid w:val="009F7499"/>
    <w:rsid w:val="009F7668"/>
    <w:rsid w:val="00A003EC"/>
    <w:rsid w:val="00A00486"/>
    <w:rsid w:val="00A00EB7"/>
    <w:rsid w:val="00A00FDB"/>
    <w:rsid w:val="00A01E13"/>
    <w:rsid w:val="00A027F8"/>
    <w:rsid w:val="00A035BA"/>
    <w:rsid w:val="00A044CA"/>
    <w:rsid w:val="00A046D9"/>
    <w:rsid w:val="00A04C41"/>
    <w:rsid w:val="00A051C0"/>
    <w:rsid w:val="00A054A8"/>
    <w:rsid w:val="00A054E6"/>
    <w:rsid w:val="00A0552F"/>
    <w:rsid w:val="00A0604D"/>
    <w:rsid w:val="00A0624A"/>
    <w:rsid w:val="00A0643D"/>
    <w:rsid w:val="00A06D1D"/>
    <w:rsid w:val="00A06E38"/>
    <w:rsid w:val="00A0700E"/>
    <w:rsid w:val="00A0739A"/>
    <w:rsid w:val="00A07836"/>
    <w:rsid w:val="00A07AF9"/>
    <w:rsid w:val="00A07E21"/>
    <w:rsid w:val="00A10AE1"/>
    <w:rsid w:val="00A10FF2"/>
    <w:rsid w:val="00A114EA"/>
    <w:rsid w:val="00A117BD"/>
    <w:rsid w:val="00A119FF"/>
    <w:rsid w:val="00A12AD0"/>
    <w:rsid w:val="00A130A6"/>
    <w:rsid w:val="00A13AA4"/>
    <w:rsid w:val="00A143AF"/>
    <w:rsid w:val="00A14C0A"/>
    <w:rsid w:val="00A1531B"/>
    <w:rsid w:val="00A207E4"/>
    <w:rsid w:val="00A2095F"/>
    <w:rsid w:val="00A216F9"/>
    <w:rsid w:val="00A222CD"/>
    <w:rsid w:val="00A222DD"/>
    <w:rsid w:val="00A22A34"/>
    <w:rsid w:val="00A22CAD"/>
    <w:rsid w:val="00A23674"/>
    <w:rsid w:val="00A23860"/>
    <w:rsid w:val="00A23C2D"/>
    <w:rsid w:val="00A242CA"/>
    <w:rsid w:val="00A2505E"/>
    <w:rsid w:val="00A257D3"/>
    <w:rsid w:val="00A25A31"/>
    <w:rsid w:val="00A2624D"/>
    <w:rsid w:val="00A264B3"/>
    <w:rsid w:val="00A2653C"/>
    <w:rsid w:val="00A26A41"/>
    <w:rsid w:val="00A26A6F"/>
    <w:rsid w:val="00A26B13"/>
    <w:rsid w:val="00A26CC6"/>
    <w:rsid w:val="00A274BF"/>
    <w:rsid w:val="00A3040C"/>
    <w:rsid w:val="00A30434"/>
    <w:rsid w:val="00A30829"/>
    <w:rsid w:val="00A31D6F"/>
    <w:rsid w:val="00A32539"/>
    <w:rsid w:val="00A329FD"/>
    <w:rsid w:val="00A333A1"/>
    <w:rsid w:val="00A33416"/>
    <w:rsid w:val="00A3345C"/>
    <w:rsid w:val="00A33A11"/>
    <w:rsid w:val="00A34A8F"/>
    <w:rsid w:val="00A34CFE"/>
    <w:rsid w:val="00A3507F"/>
    <w:rsid w:val="00A35CBB"/>
    <w:rsid w:val="00A363B1"/>
    <w:rsid w:val="00A36ECF"/>
    <w:rsid w:val="00A377CB"/>
    <w:rsid w:val="00A37B3A"/>
    <w:rsid w:val="00A37F75"/>
    <w:rsid w:val="00A403AF"/>
    <w:rsid w:val="00A40FE5"/>
    <w:rsid w:val="00A4363C"/>
    <w:rsid w:val="00A44BDB"/>
    <w:rsid w:val="00A45408"/>
    <w:rsid w:val="00A4585C"/>
    <w:rsid w:val="00A45EB4"/>
    <w:rsid w:val="00A460CE"/>
    <w:rsid w:val="00A46D00"/>
    <w:rsid w:val="00A4759F"/>
    <w:rsid w:val="00A47DA4"/>
    <w:rsid w:val="00A51FA3"/>
    <w:rsid w:val="00A51FF3"/>
    <w:rsid w:val="00A52625"/>
    <w:rsid w:val="00A527D5"/>
    <w:rsid w:val="00A538D4"/>
    <w:rsid w:val="00A53F33"/>
    <w:rsid w:val="00A54150"/>
    <w:rsid w:val="00A5421F"/>
    <w:rsid w:val="00A54966"/>
    <w:rsid w:val="00A554AC"/>
    <w:rsid w:val="00A558FA"/>
    <w:rsid w:val="00A55E38"/>
    <w:rsid w:val="00A55EA9"/>
    <w:rsid w:val="00A55FC8"/>
    <w:rsid w:val="00A561BC"/>
    <w:rsid w:val="00A565C0"/>
    <w:rsid w:val="00A56EBA"/>
    <w:rsid w:val="00A57D96"/>
    <w:rsid w:val="00A60398"/>
    <w:rsid w:val="00A604F0"/>
    <w:rsid w:val="00A60A57"/>
    <w:rsid w:val="00A60B84"/>
    <w:rsid w:val="00A61343"/>
    <w:rsid w:val="00A6243B"/>
    <w:rsid w:val="00A62A4A"/>
    <w:rsid w:val="00A62C53"/>
    <w:rsid w:val="00A64408"/>
    <w:rsid w:val="00A645D8"/>
    <w:rsid w:val="00A67DAE"/>
    <w:rsid w:val="00A70076"/>
    <w:rsid w:val="00A70CA3"/>
    <w:rsid w:val="00A710B6"/>
    <w:rsid w:val="00A7197E"/>
    <w:rsid w:val="00A71FB9"/>
    <w:rsid w:val="00A72AA5"/>
    <w:rsid w:val="00A72C35"/>
    <w:rsid w:val="00A73A76"/>
    <w:rsid w:val="00A74B87"/>
    <w:rsid w:val="00A74C1D"/>
    <w:rsid w:val="00A74F5A"/>
    <w:rsid w:val="00A75863"/>
    <w:rsid w:val="00A7679E"/>
    <w:rsid w:val="00A768CA"/>
    <w:rsid w:val="00A76B89"/>
    <w:rsid w:val="00A80B05"/>
    <w:rsid w:val="00A80DA1"/>
    <w:rsid w:val="00A80E41"/>
    <w:rsid w:val="00A81135"/>
    <w:rsid w:val="00A818B5"/>
    <w:rsid w:val="00A81AED"/>
    <w:rsid w:val="00A81DC8"/>
    <w:rsid w:val="00A82289"/>
    <w:rsid w:val="00A826D9"/>
    <w:rsid w:val="00A8295F"/>
    <w:rsid w:val="00A82977"/>
    <w:rsid w:val="00A8307A"/>
    <w:rsid w:val="00A832B9"/>
    <w:rsid w:val="00A83449"/>
    <w:rsid w:val="00A8373B"/>
    <w:rsid w:val="00A84118"/>
    <w:rsid w:val="00A84574"/>
    <w:rsid w:val="00A852FC"/>
    <w:rsid w:val="00A85509"/>
    <w:rsid w:val="00A85535"/>
    <w:rsid w:val="00A85D5A"/>
    <w:rsid w:val="00A85D9F"/>
    <w:rsid w:val="00A85DBA"/>
    <w:rsid w:val="00A85DD5"/>
    <w:rsid w:val="00A8617C"/>
    <w:rsid w:val="00A864C0"/>
    <w:rsid w:val="00A86792"/>
    <w:rsid w:val="00A868B5"/>
    <w:rsid w:val="00A87334"/>
    <w:rsid w:val="00A9094D"/>
    <w:rsid w:val="00A90F90"/>
    <w:rsid w:val="00A912F6"/>
    <w:rsid w:val="00A91674"/>
    <w:rsid w:val="00A926E6"/>
    <w:rsid w:val="00A929B6"/>
    <w:rsid w:val="00A93669"/>
    <w:rsid w:val="00A93984"/>
    <w:rsid w:val="00A9413E"/>
    <w:rsid w:val="00A9446F"/>
    <w:rsid w:val="00A94867"/>
    <w:rsid w:val="00A94919"/>
    <w:rsid w:val="00A95391"/>
    <w:rsid w:val="00A9554A"/>
    <w:rsid w:val="00A955D2"/>
    <w:rsid w:val="00A95E70"/>
    <w:rsid w:val="00A963CD"/>
    <w:rsid w:val="00A96616"/>
    <w:rsid w:val="00A97059"/>
    <w:rsid w:val="00A9773F"/>
    <w:rsid w:val="00A978D0"/>
    <w:rsid w:val="00A97DA3"/>
    <w:rsid w:val="00A97F11"/>
    <w:rsid w:val="00AA0686"/>
    <w:rsid w:val="00AA0783"/>
    <w:rsid w:val="00AA0CC8"/>
    <w:rsid w:val="00AA1E86"/>
    <w:rsid w:val="00AA1F18"/>
    <w:rsid w:val="00AA1F4E"/>
    <w:rsid w:val="00AA1F55"/>
    <w:rsid w:val="00AA2770"/>
    <w:rsid w:val="00AA2CB4"/>
    <w:rsid w:val="00AA2E6E"/>
    <w:rsid w:val="00AA30FA"/>
    <w:rsid w:val="00AA36F8"/>
    <w:rsid w:val="00AA4049"/>
    <w:rsid w:val="00AA502E"/>
    <w:rsid w:val="00AA6846"/>
    <w:rsid w:val="00AA7696"/>
    <w:rsid w:val="00AB032F"/>
    <w:rsid w:val="00AB0782"/>
    <w:rsid w:val="00AB08B9"/>
    <w:rsid w:val="00AB0913"/>
    <w:rsid w:val="00AB1E74"/>
    <w:rsid w:val="00AB2267"/>
    <w:rsid w:val="00AB22D9"/>
    <w:rsid w:val="00AB2A8D"/>
    <w:rsid w:val="00AB3360"/>
    <w:rsid w:val="00AB356C"/>
    <w:rsid w:val="00AB3D32"/>
    <w:rsid w:val="00AB4327"/>
    <w:rsid w:val="00AB48F5"/>
    <w:rsid w:val="00AB4C87"/>
    <w:rsid w:val="00AB4CFC"/>
    <w:rsid w:val="00AB57BC"/>
    <w:rsid w:val="00AB5D7F"/>
    <w:rsid w:val="00AB5F31"/>
    <w:rsid w:val="00AB6337"/>
    <w:rsid w:val="00AC014D"/>
    <w:rsid w:val="00AC0292"/>
    <w:rsid w:val="00AC09A2"/>
    <w:rsid w:val="00AC10E5"/>
    <w:rsid w:val="00AC24C7"/>
    <w:rsid w:val="00AC269D"/>
    <w:rsid w:val="00AC45EE"/>
    <w:rsid w:val="00AC4913"/>
    <w:rsid w:val="00AC4B1A"/>
    <w:rsid w:val="00AC4EC8"/>
    <w:rsid w:val="00AC5D8D"/>
    <w:rsid w:val="00AC5DCB"/>
    <w:rsid w:val="00AC67C8"/>
    <w:rsid w:val="00AC76C5"/>
    <w:rsid w:val="00AC7B9D"/>
    <w:rsid w:val="00AC7C4D"/>
    <w:rsid w:val="00AC7F7A"/>
    <w:rsid w:val="00AD0791"/>
    <w:rsid w:val="00AD0AA2"/>
    <w:rsid w:val="00AD13D6"/>
    <w:rsid w:val="00AD1972"/>
    <w:rsid w:val="00AD22BB"/>
    <w:rsid w:val="00AD2911"/>
    <w:rsid w:val="00AD2D18"/>
    <w:rsid w:val="00AD2DD0"/>
    <w:rsid w:val="00AD3510"/>
    <w:rsid w:val="00AD3852"/>
    <w:rsid w:val="00AD3F39"/>
    <w:rsid w:val="00AD4E33"/>
    <w:rsid w:val="00AD5C15"/>
    <w:rsid w:val="00AD6490"/>
    <w:rsid w:val="00AD65C7"/>
    <w:rsid w:val="00AD702F"/>
    <w:rsid w:val="00AD7812"/>
    <w:rsid w:val="00AD7C15"/>
    <w:rsid w:val="00AE0A19"/>
    <w:rsid w:val="00AE0ED0"/>
    <w:rsid w:val="00AE0EF7"/>
    <w:rsid w:val="00AE19F2"/>
    <w:rsid w:val="00AE23C5"/>
    <w:rsid w:val="00AE2CCD"/>
    <w:rsid w:val="00AE2E26"/>
    <w:rsid w:val="00AE36EB"/>
    <w:rsid w:val="00AE489D"/>
    <w:rsid w:val="00AE5875"/>
    <w:rsid w:val="00AE6290"/>
    <w:rsid w:val="00AE6E23"/>
    <w:rsid w:val="00AE7CD0"/>
    <w:rsid w:val="00AF017C"/>
    <w:rsid w:val="00AF0290"/>
    <w:rsid w:val="00AF056C"/>
    <w:rsid w:val="00AF06F3"/>
    <w:rsid w:val="00AF0C5E"/>
    <w:rsid w:val="00AF1A0F"/>
    <w:rsid w:val="00AF1ADD"/>
    <w:rsid w:val="00AF2A1B"/>
    <w:rsid w:val="00AF3037"/>
    <w:rsid w:val="00AF308E"/>
    <w:rsid w:val="00AF3459"/>
    <w:rsid w:val="00AF3609"/>
    <w:rsid w:val="00AF397D"/>
    <w:rsid w:val="00AF3D61"/>
    <w:rsid w:val="00AF4222"/>
    <w:rsid w:val="00AF478C"/>
    <w:rsid w:val="00AF4B1E"/>
    <w:rsid w:val="00AF4B51"/>
    <w:rsid w:val="00AF4D41"/>
    <w:rsid w:val="00AF525E"/>
    <w:rsid w:val="00AF6198"/>
    <w:rsid w:val="00AF61C0"/>
    <w:rsid w:val="00AF69CB"/>
    <w:rsid w:val="00AF724C"/>
    <w:rsid w:val="00AF781F"/>
    <w:rsid w:val="00AF7A2D"/>
    <w:rsid w:val="00B003E7"/>
    <w:rsid w:val="00B00F47"/>
    <w:rsid w:val="00B01D87"/>
    <w:rsid w:val="00B029B6"/>
    <w:rsid w:val="00B02C4D"/>
    <w:rsid w:val="00B04A24"/>
    <w:rsid w:val="00B05746"/>
    <w:rsid w:val="00B058A3"/>
    <w:rsid w:val="00B05F20"/>
    <w:rsid w:val="00B060CA"/>
    <w:rsid w:val="00B06B04"/>
    <w:rsid w:val="00B06DFF"/>
    <w:rsid w:val="00B06E53"/>
    <w:rsid w:val="00B06F27"/>
    <w:rsid w:val="00B07391"/>
    <w:rsid w:val="00B07763"/>
    <w:rsid w:val="00B113AE"/>
    <w:rsid w:val="00B11436"/>
    <w:rsid w:val="00B11AA9"/>
    <w:rsid w:val="00B11BF1"/>
    <w:rsid w:val="00B11C44"/>
    <w:rsid w:val="00B11E5A"/>
    <w:rsid w:val="00B1288D"/>
    <w:rsid w:val="00B12BAF"/>
    <w:rsid w:val="00B135AB"/>
    <w:rsid w:val="00B152DC"/>
    <w:rsid w:val="00B152EE"/>
    <w:rsid w:val="00B15707"/>
    <w:rsid w:val="00B158E9"/>
    <w:rsid w:val="00B15968"/>
    <w:rsid w:val="00B173E9"/>
    <w:rsid w:val="00B17861"/>
    <w:rsid w:val="00B2028F"/>
    <w:rsid w:val="00B207EA"/>
    <w:rsid w:val="00B20F72"/>
    <w:rsid w:val="00B21E6F"/>
    <w:rsid w:val="00B22D2D"/>
    <w:rsid w:val="00B22D45"/>
    <w:rsid w:val="00B22FAB"/>
    <w:rsid w:val="00B234B9"/>
    <w:rsid w:val="00B23FB4"/>
    <w:rsid w:val="00B24AA5"/>
    <w:rsid w:val="00B24C71"/>
    <w:rsid w:val="00B24E8C"/>
    <w:rsid w:val="00B27401"/>
    <w:rsid w:val="00B27C4F"/>
    <w:rsid w:val="00B302EC"/>
    <w:rsid w:val="00B30C19"/>
    <w:rsid w:val="00B317E3"/>
    <w:rsid w:val="00B31F61"/>
    <w:rsid w:val="00B31FF1"/>
    <w:rsid w:val="00B32C6C"/>
    <w:rsid w:val="00B33E8C"/>
    <w:rsid w:val="00B344C6"/>
    <w:rsid w:val="00B34A8E"/>
    <w:rsid w:val="00B34CEC"/>
    <w:rsid w:val="00B35390"/>
    <w:rsid w:val="00B35842"/>
    <w:rsid w:val="00B35E67"/>
    <w:rsid w:val="00B36D53"/>
    <w:rsid w:val="00B373CE"/>
    <w:rsid w:val="00B40054"/>
    <w:rsid w:val="00B402D9"/>
    <w:rsid w:val="00B40361"/>
    <w:rsid w:val="00B40BB4"/>
    <w:rsid w:val="00B40CE4"/>
    <w:rsid w:val="00B40CEB"/>
    <w:rsid w:val="00B40E52"/>
    <w:rsid w:val="00B4137E"/>
    <w:rsid w:val="00B41CEF"/>
    <w:rsid w:val="00B41EF1"/>
    <w:rsid w:val="00B42526"/>
    <w:rsid w:val="00B42637"/>
    <w:rsid w:val="00B435CB"/>
    <w:rsid w:val="00B43676"/>
    <w:rsid w:val="00B43DAE"/>
    <w:rsid w:val="00B44F28"/>
    <w:rsid w:val="00B45FB3"/>
    <w:rsid w:val="00B47D7A"/>
    <w:rsid w:val="00B5032A"/>
    <w:rsid w:val="00B50479"/>
    <w:rsid w:val="00B50A0E"/>
    <w:rsid w:val="00B51116"/>
    <w:rsid w:val="00B51156"/>
    <w:rsid w:val="00B518EF"/>
    <w:rsid w:val="00B5240F"/>
    <w:rsid w:val="00B526B3"/>
    <w:rsid w:val="00B536EC"/>
    <w:rsid w:val="00B53DAC"/>
    <w:rsid w:val="00B54DB7"/>
    <w:rsid w:val="00B54FF2"/>
    <w:rsid w:val="00B5530B"/>
    <w:rsid w:val="00B55498"/>
    <w:rsid w:val="00B557C7"/>
    <w:rsid w:val="00B55E3C"/>
    <w:rsid w:val="00B565B0"/>
    <w:rsid w:val="00B56C4B"/>
    <w:rsid w:val="00B57B3A"/>
    <w:rsid w:val="00B57D91"/>
    <w:rsid w:val="00B602BB"/>
    <w:rsid w:val="00B60861"/>
    <w:rsid w:val="00B60ABE"/>
    <w:rsid w:val="00B60F61"/>
    <w:rsid w:val="00B6135D"/>
    <w:rsid w:val="00B6159D"/>
    <w:rsid w:val="00B615B7"/>
    <w:rsid w:val="00B61823"/>
    <w:rsid w:val="00B620E5"/>
    <w:rsid w:val="00B62D9B"/>
    <w:rsid w:val="00B64851"/>
    <w:rsid w:val="00B64DDA"/>
    <w:rsid w:val="00B65F2E"/>
    <w:rsid w:val="00B67986"/>
    <w:rsid w:val="00B704F1"/>
    <w:rsid w:val="00B70583"/>
    <w:rsid w:val="00B70684"/>
    <w:rsid w:val="00B70B3F"/>
    <w:rsid w:val="00B70BD2"/>
    <w:rsid w:val="00B70FA7"/>
    <w:rsid w:val="00B7178E"/>
    <w:rsid w:val="00B71989"/>
    <w:rsid w:val="00B7294D"/>
    <w:rsid w:val="00B729EB"/>
    <w:rsid w:val="00B72AA7"/>
    <w:rsid w:val="00B72D00"/>
    <w:rsid w:val="00B73D42"/>
    <w:rsid w:val="00B74107"/>
    <w:rsid w:val="00B74114"/>
    <w:rsid w:val="00B741F4"/>
    <w:rsid w:val="00B754BC"/>
    <w:rsid w:val="00B75F9A"/>
    <w:rsid w:val="00B766B2"/>
    <w:rsid w:val="00B76A08"/>
    <w:rsid w:val="00B76A0B"/>
    <w:rsid w:val="00B76B24"/>
    <w:rsid w:val="00B7727D"/>
    <w:rsid w:val="00B7736D"/>
    <w:rsid w:val="00B77BE1"/>
    <w:rsid w:val="00B77F0F"/>
    <w:rsid w:val="00B802AE"/>
    <w:rsid w:val="00B8032E"/>
    <w:rsid w:val="00B80EB4"/>
    <w:rsid w:val="00B8150F"/>
    <w:rsid w:val="00B8169F"/>
    <w:rsid w:val="00B81F99"/>
    <w:rsid w:val="00B82450"/>
    <w:rsid w:val="00B82893"/>
    <w:rsid w:val="00B82CC8"/>
    <w:rsid w:val="00B82D78"/>
    <w:rsid w:val="00B83056"/>
    <w:rsid w:val="00B83070"/>
    <w:rsid w:val="00B83CF4"/>
    <w:rsid w:val="00B84BD9"/>
    <w:rsid w:val="00B852EC"/>
    <w:rsid w:val="00B8542A"/>
    <w:rsid w:val="00B85BB0"/>
    <w:rsid w:val="00B85F6D"/>
    <w:rsid w:val="00B86006"/>
    <w:rsid w:val="00B86B68"/>
    <w:rsid w:val="00B86D73"/>
    <w:rsid w:val="00B8711D"/>
    <w:rsid w:val="00B87E12"/>
    <w:rsid w:val="00B903B0"/>
    <w:rsid w:val="00B91755"/>
    <w:rsid w:val="00B91B09"/>
    <w:rsid w:val="00B91F84"/>
    <w:rsid w:val="00B92102"/>
    <w:rsid w:val="00B926B1"/>
    <w:rsid w:val="00B926E9"/>
    <w:rsid w:val="00B92A80"/>
    <w:rsid w:val="00B9317B"/>
    <w:rsid w:val="00B9406D"/>
    <w:rsid w:val="00B94210"/>
    <w:rsid w:val="00B942BB"/>
    <w:rsid w:val="00B95773"/>
    <w:rsid w:val="00B963AE"/>
    <w:rsid w:val="00B9723C"/>
    <w:rsid w:val="00B9739C"/>
    <w:rsid w:val="00B9766A"/>
    <w:rsid w:val="00B97B14"/>
    <w:rsid w:val="00BA036A"/>
    <w:rsid w:val="00BA0538"/>
    <w:rsid w:val="00BA085B"/>
    <w:rsid w:val="00BA105A"/>
    <w:rsid w:val="00BA1A40"/>
    <w:rsid w:val="00BA2651"/>
    <w:rsid w:val="00BA2C0B"/>
    <w:rsid w:val="00BA5122"/>
    <w:rsid w:val="00BA5578"/>
    <w:rsid w:val="00BA5992"/>
    <w:rsid w:val="00BA62B0"/>
    <w:rsid w:val="00BA67A5"/>
    <w:rsid w:val="00BA75EB"/>
    <w:rsid w:val="00BA7833"/>
    <w:rsid w:val="00BA7CDE"/>
    <w:rsid w:val="00BB02A3"/>
    <w:rsid w:val="00BB045D"/>
    <w:rsid w:val="00BB0661"/>
    <w:rsid w:val="00BB0697"/>
    <w:rsid w:val="00BB08D0"/>
    <w:rsid w:val="00BB0BA6"/>
    <w:rsid w:val="00BB0E5C"/>
    <w:rsid w:val="00BB120C"/>
    <w:rsid w:val="00BB1309"/>
    <w:rsid w:val="00BB1727"/>
    <w:rsid w:val="00BB1A6B"/>
    <w:rsid w:val="00BB21B6"/>
    <w:rsid w:val="00BB2472"/>
    <w:rsid w:val="00BB277F"/>
    <w:rsid w:val="00BB2CEB"/>
    <w:rsid w:val="00BB3913"/>
    <w:rsid w:val="00BB444A"/>
    <w:rsid w:val="00BB4BE6"/>
    <w:rsid w:val="00BB537D"/>
    <w:rsid w:val="00BB5933"/>
    <w:rsid w:val="00BB5AE0"/>
    <w:rsid w:val="00BB5B81"/>
    <w:rsid w:val="00BB5E78"/>
    <w:rsid w:val="00BB6460"/>
    <w:rsid w:val="00BB669A"/>
    <w:rsid w:val="00BB6846"/>
    <w:rsid w:val="00BB7CE5"/>
    <w:rsid w:val="00BC02C8"/>
    <w:rsid w:val="00BC0A69"/>
    <w:rsid w:val="00BC2748"/>
    <w:rsid w:val="00BC2C7F"/>
    <w:rsid w:val="00BC33D4"/>
    <w:rsid w:val="00BC351A"/>
    <w:rsid w:val="00BC37E4"/>
    <w:rsid w:val="00BC3930"/>
    <w:rsid w:val="00BC3C62"/>
    <w:rsid w:val="00BC4629"/>
    <w:rsid w:val="00BC502E"/>
    <w:rsid w:val="00BC5645"/>
    <w:rsid w:val="00BC59CE"/>
    <w:rsid w:val="00BC64BE"/>
    <w:rsid w:val="00BC6856"/>
    <w:rsid w:val="00BC6A5B"/>
    <w:rsid w:val="00BC6EA8"/>
    <w:rsid w:val="00BC742C"/>
    <w:rsid w:val="00BC776A"/>
    <w:rsid w:val="00BC7BB9"/>
    <w:rsid w:val="00BC7CEB"/>
    <w:rsid w:val="00BC7E14"/>
    <w:rsid w:val="00BC7F36"/>
    <w:rsid w:val="00BD0B99"/>
    <w:rsid w:val="00BD0DAA"/>
    <w:rsid w:val="00BD0DF5"/>
    <w:rsid w:val="00BD2A17"/>
    <w:rsid w:val="00BD2AEF"/>
    <w:rsid w:val="00BD2F03"/>
    <w:rsid w:val="00BD2F81"/>
    <w:rsid w:val="00BD3CE7"/>
    <w:rsid w:val="00BD3E05"/>
    <w:rsid w:val="00BD42AE"/>
    <w:rsid w:val="00BD4450"/>
    <w:rsid w:val="00BD4A65"/>
    <w:rsid w:val="00BD51C2"/>
    <w:rsid w:val="00BD555F"/>
    <w:rsid w:val="00BD55A4"/>
    <w:rsid w:val="00BD5676"/>
    <w:rsid w:val="00BD5D53"/>
    <w:rsid w:val="00BD5FCD"/>
    <w:rsid w:val="00BD672D"/>
    <w:rsid w:val="00BD6730"/>
    <w:rsid w:val="00BD6BAF"/>
    <w:rsid w:val="00BD7992"/>
    <w:rsid w:val="00BD7C6A"/>
    <w:rsid w:val="00BD7C88"/>
    <w:rsid w:val="00BD7D0A"/>
    <w:rsid w:val="00BE05ED"/>
    <w:rsid w:val="00BE0908"/>
    <w:rsid w:val="00BE17F9"/>
    <w:rsid w:val="00BE26B4"/>
    <w:rsid w:val="00BE27D4"/>
    <w:rsid w:val="00BE313C"/>
    <w:rsid w:val="00BE43CA"/>
    <w:rsid w:val="00BE4F7F"/>
    <w:rsid w:val="00BE5464"/>
    <w:rsid w:val="00BE5723"/>
    <w:rsid w:val="00BE58F6"/>
    <w:rsid w:val="00BE622F"/>
    <w:rsid w:val="00BE67E7"/>
    <w:rsid w:val="00BE6929"/>
    <w:rsid w:val="00BE6972"/>
    <w:rsid w:val="00BE6C0C"/>
    <w:rsid w:val="00BE6EE1"/>
    <w:rsid w:val="00BE75D1"/>
    <w:rsid w:val="00BE7645"/>
    <w:rsid w:val="00BE77C0"/>
    <w:rsid w:val="00BE7E86"/>
    <w:rsid w:val="00BE7EDE"/>
    <w:rsid w:val="00BF0634"/>
    <w:rsid w:val="00BF0663"/>
    <w:rsid w:val="00BF0E38"/>
    <w:rsid w:val="00BF1699"/>
    <w:rsid w:val="00BF3BA0"/>
    <w:rsid w:val="00BF3C6D"/>
    <w:rsid w:val="00BF3F36"/>
    <w:rsid w:val="00BF3F3D"/>
    <w:rsid w:val="00BF4A3B"/>
    <w:rsid w:val="00BF5096"/>
    <w:rsid w:val="00BF5423"/>
    <w:rsid w:val="00BF54B4"/>
    <w:rsid w:val="00BF5FB4"/>
    <w:rsid w:val="00BF617F"/>
    <w:rsid w:val="00BF6381"/>
    <w:rsid w:val="00BF6412"/>
    <w:rsid w:val="00BF783B"/>
    <w:rsid w:val="00BF796E"/>
    <w:rsid w:val="00BF7FB3"/>
    <w:rsid w:val="00C013A7"/>
    <w:rsid w:val="00C0214B"/>
    <w:rsid w:val="00C021A8"/>
    <w:rsid w:val="00C022D8"/>
    <w:rsid w:val="00C02653"/>
    <w:rsid w:val="00C0317C"/>
    <w:rsid w:val="00C03321"/>
    <w:rsid w:val="00C03398"/>
    <w:rsid w:val="00C037D8"/>
    <w:rsid w:val="00C0429D"/>
    <w:rsid w:val="00C04301"/>
    <w:rsid w:val="00C04D6B"/>
    <w:rsid w:val="00C04E36"/>
    <w:rsid w:val="00C05541"/>
    <w:rsid w:val="00C05E0B"/>
    <w:rsid w:val="00C06422"/>
    <w:rsid w:val="00C06530"/>
    <w:rsid w:val="00C06EDA"/>
    <w:rsid w:val="00C07513"/>
    <w:rsid w:val="00C0751D"/>
    <w:rsid w:val="00C10C73"/>
    <w:rsid w:val="00C115B8"/>
    <w:rsid w:val="00C11E0E"/>
    <w:rsid w:val="00C12670"/>
    <w:rsid w:val="00C1314B"/>
    <w:rsid w:val="00C133DE"/>
    <w:rsid w:val="00C136DD"/>
    <w:rsid w:val="00C1377D"/>
    <w:rsid w:val="00C13A3D"/>
    <w:rsid w:val="00C1419C"/>
    <w:rsid w:val="00C14D03"/>
    <w:rsid w:val="00C15066"/>
    <w:rsid w:val="00C15099"/>
    <w:rsid w:val="00C152CF"/>
    <w:rsid w:val="00C15309"/>
    <w:rsid w:val="00C15925"/>
    <w:rsid w:val="00C1617D"/>
    <w:rsid w:val="00C162E6"/>
    <w:rsid w:val="00C16C23"/>
    <w:rsid w:val="00C17875"/>
    <w:rsid w:val="00C17EE1"/>
    <w:rsid w:val="00C20238"/>
    <w:rsid w:val="00C20A14"/>
    <w:rsid w:val="00C20BD6"/>
    <w:rsid w:val="00C21482"/>
    <w:rsid w:val="00C21541"/>
    <w:rsid w:val="00C22F6F"/>
    <w:rsid w:val="00C230B4"/>
    <w:rsid w:val="00C23190"/>
    <w:rsid w:val="00C232C5"/>
    <w:rsid w:val="00C2330F"/>
    <w:rsid w:val="00C236B6"/>
    <w:rsid w:val="00C23D56"/>
    <w:rsid w:val="00C25A75"/>
    <w:rsid w:val="00C25AE6"/>
    <w:rsid w:val="00C26354"/>
    <w:rsid w:val="00C26384"/>
    <w:rsid w:val="00C2690B"/>
    <w:rsid w:val="00C269A7"/>
    <w:rsid w:val="00C26F23"/>
    <w:rsid w:val="00C271DF"/>
    <w:rsid w:val="00C27437"/>
    <w:rsid w:val="00C276CF"/>
    <w:rsid w:val="00C27DF6"/>
    <w:rsid w:val="00C300FB"/>
    <w:rsid w:val="00C302F4"/>
    <w:rsid w:val="00C30501"/>
    <w:rsid w:val="00C30540"/>
    <w:rsid w:val="00C307FF"/>
    <w:rsid w:val="00C30A07"/>
    <w:rsid w:val="00C30D7B"/>
    <w:rsid w:val="00C30E02"/>
    <w:rsid w:val="00C31E45"/>
    <w:rsid w:val="00C32AAB"/>
    <w:rsid w:val="00C34A8C"/>
    <w:rsid w:val="00C3507C"/>
    <w:rsid w:val="00C350A8"/>
    <w:rsid w:val="00C35120"/>
    <w:rsid w:val="00C35915"/>
    <w:rsid w:val="00C362D9"/>
    <w:rsid w:val="00C364CC"/>
    <w:rsid w:val="00C36A29"/>
    <w:rsid w:val="00C36E0B"/>
    <w:rsid w:val="00C37837"/>
    <w:rsid w:val="00C400CC"/>
    <w:rsid w:val="00C40305"/>
    <w:rsid w:val="00C40F26"/>
    <w:rsid w:val="00C40F66"/>
    <w:rsid w:val="00C412B3"/>
    <w:rsid w:val="00C41DDA"/>
    <w:rsid w:val="00C41E97"/>
    <w:rsid w:val="00C41F64"/>
    <w:rsid w:val="00C423B2"/>
    <w:rsid w:val="00C43166"/>
    <w:rsid w:val="00C43D1F"/>
    <w:rsid w:val="00C4449C"/>
    <w:rsid w:val="00C44506"/>
    <w:rsid w:val="00C44BA2"/>
    <w:rsid w:val="00C45BDF"/>
    <w:rsid w:val="00C45D63"/>
    <w:rsid w:val="00C45FE6"/>
    <w:rsid w:val="00C4612C"/>
    <w:rsid w:val="00C46181"/>
    <w:rsid w:val="00C46ACC"/>
    <w:rsid w:val="00C472C7"/>
    <w:rsid w:val="00C477A1"/>
    <w:rsid w:val="00C50164"/>
    <w:rsid w:val="00C503A7"/>
    <w:rsid w:val="00C506FB"/>
    <w:rsid w:val="00C50914"/>
    <w:rsid w:val="00C5101E"/>
    <w:rsid w:val="00C512F7"/>
    <w:rsid w:val="00C51508"/>
    <w:rsid w:val="00C523A2"/>
    <w:rsid w:val="00C52538"/>
    <w:rsid w:val="00C525C3"/>
    <w:rsid w:val="00C52FA3"/>
    <w:rsid w:val="00C53431"/>
    <w:rsid w:val="00C53A7D"/>
    <w:rsid w:val="00C543D2"/>
    <w:rsid w:val="00C544B6"/>
    <w:rsid w:val="00C5479D"/>
    <w:rsid w:val="00C5514B"/>
    <w:rsid w:val="00C55895"/>
    <w:rsid w:val="00C56392"/>
    <w:rsid w:val="00C56481"/>
    <w:rsid w:val="00C56B44"/>
    <w:rsid w:val="00C57097"/>
    <w:rsid w:val="00C577EC"/>
    <w:rsid w:val="00C60086"/>
    <w:rsid w:val="00C60135"/>
    <w:rsid w:val="00C606F6"/>
    <w:rsid w:val="00C6098E"/>
    <w:rsid w:val="00C619C9"/>
    <w:rsid w:val="00C61C6B"/>
    <w:rsid w:val="00C62212"/>
    <w:rsid w:val="00C632CE"/>
    <w:rsid w:val="00C6397F"/>
    <w:rsid w:val="00C63CF8"/>
    <w:rsid w:val="00C65157"/>
    <w:rsid w:val="00C652A9"/>
    <w:rsid w:val="00C65B12"/>
    <w:rsid w:val="00C66CCD"/>
    <w:rsid w:val="00C6735A"/>
    <w:rsid w:val="00C674ED"/>
    <w:rsid w:val="00C7045E"/>
    <w:rsid w:val="00C70472"/>
    <w:rsid w:val="00C7087E"/>
    <w:rsid w:val="00C71186"/>
    <w:rsid w:val="00C71A0B"/>
    <w:rsid w:val="00C73135"/>
    <w:rsid w:val="00C7386F"/>
    <w:rsid w:val="00C7398C"/>
    <w:rsid w:val="00C73B3A"/>
    <w:rsid w:val="00C73D40"/>
    <w:rsid w:val="00C747F6"/>
    <w:rsid w:val="00C750EE"/>
    <w:rsid w:val="00C764A1"/>
    <w:rsid w:val="00C770C7"/>
    <w:rsid w:val="00C77353"/>
    <w:rsid w:val="00C77643"/>
    <w:rsid w:val="00C77703"/>
    <w:rsid w:val="00C77B27"/>
    <w:rsid w:val="00C80C7E"/>
    <w:rsid w:val="00C81852"/>
    <w:rsid w:val="00C81D51"/>
    <w:rsid w:val="00C81ECE"/>
    <w:rsid w:val="00C821D0"/>
    <w:rsid w:val="00C82866"/>
    <w:rsid w:val="00C833C5"/>
    <w:rsid w:val="00C83644"/>
    <w:rsid w:val="00C837C1"/>
    <w:rsid w:val="00C83F9A"/>
    <w:rsid w:val="00C843AD"/>
    <w:rsid w:val="00C849B8"/>
    <w:rsid w:val="00C85949"/>
    <w:rsid w:val="00C85B8E"/>
    <w:rsid w:val="00C86052"/>
    <w:rsid w:val="00C86AA3"/>
    <w:rsid w:val="00C86DAB"/>
    <w:rsid w:val="00C87A10"/>
    <w:rsid w:val="00C87B8B"/>
    <w:rsid w:val="00C907E9"/>
    <w:rsid w:val="00C90986"/>
    <w:rsid w:val="00C90A4C"/>
    <w:rsid w:val="00C90C55"/>
    <w:rsid w:val="00C91FDD"/>
    <w:rsid w:val="00C925B8"/>
    <w:rsid w:val="00C92A1E"/>
    <w:rsid w:val="00C933D8"/>
    <w:rsid w:val="00C93454"/>
    <w:rsid w:val="00C934FC"/>
    <w:rsid w:val="00C93620"/>
    <w:rsid w:val="00C93688"/>
    <w:rsid w:val="00C9397E"/>
    <w:rsid w:val="00C93EB2"/>
    <w:rsid w:val="00C94024"/>
    <w:rsid w:val="00C94480"/>
    <w:rsid w:val="00C94E84"/>
    <w:rsid w:val="00C9591D"/>
    <w:rsid w:val="00C95C32"/>
    <w:rsid w:val="00C95C3D"/>
    <w:rsid w:val="00C96A26"/>
    <w:rsid w:val="00C9710B"/>
    <w:rsid w:val="00C9711A"/>
    <w:rsid w:val="00C973FA"/>
    <w:rsid w:val="00C97920"/>
    <w:rsid w:val="00C979D6"/>
    <w:rsid w:val="00CA1096"/>
    <w:rsid w:val="00CA168E"/>
    <w:rsid w:val="00CA1F40"/>
    <w:rsid w:val="00CA22F4"/>
    <w:rsid w:val="00CA24AE"/>
    <w:rsid w:val="00CA2619"/>
    <w:rsid w:val="00CA27CF"/>
    <w:rsid w:val="00CA2B13"/>
    <w:rsid w:val="00CA2B79"/>
    <w:rsid w:val="00CA2CAD"/>
    <w:rsid w:val="00CA3F65"/>
    <w:rsid w:val="00CA40C6"/>
    <w:rsid w:val="00CA41E3"/>
    <w:rsid w:val="00CA46AC"/>
    <w:rsid w:val="00CA5CF9"/>
    <w:rsid w:val="00CA68EA"/>
    <w:rsid w:val="00CA6A8E"/>
    <w:rsid w:val="00CA7896"/>
    <w:rsid w:val="00CB177B"/>
    <w:rsid w:val="00CB186F"/>
    <w:rsid w:val="00CB1B38"/>
    <w:rsid w:val="00CB1BBB"/>
    <w:rsid w:val="00CB2A97"/>
    <w:rsid w:val="00CB2B01"/>
    <w:rsid w:val="00CB3DCF"/>
    <w:rsid w:val="00CB3F6A"/>
    <w:rsid w:val="00CB41F2"/>
    <w:rsid w:val="00CB535E"/>
    <w:rsid w:val="00CB5654"/>
    <w:rsid w:val="00CB5EBC"/>
    <w:rsid w:val="00CB6569"/>
    <w:rsid w:val="00CB69BB"/>
    <w:rsid w:val="00CB7121"/>
    <w:rsid w:val="00CB7456"/>
    <w:rsid w:val="00CB75BE"/>
    <w:rsid w:val="00CB7EFB"/>
    <w:rsid w:val="00CB7F3C"/>
    <w:rsid w:val="00CC0497"/>
    <w:rsid w:val="00CC06F5"/>
    <w:rsid w:val="00CC0B43"/>
    <w:rsid w:val="00CC1A90"/>
    <w:rsid w:val="00CC2117"/>
    <w:rsid w:val="00CC218D"/>
    <w:rsid w:val="00CC2816"/>
    <w:rsid w:val="00CC2901"/>
    <w:rsid w:val="00CC343D"/>
    <w:rsid w:val="00CC3885"/>
    <w:rsid w:val="00CC3C72"/>
    <w:rsid w:val="00CC3D61"/>
    <w:rsid w:val="00CC3FD8"/>
    <w:rsid w:val="00CC4569"/>
    <w:rsid w:val="00CC4882"/>
    <w:rsid w:val="00CC492B"/>
    <w:rsid w:val="00CC4A7B"/>
    <w:rsid w:val="00CC4EA7"/>
    <w:rsid w:val="00CC513F"/>
    <w:rsid w:val="00CC5D70"/>
    <w:rsid w:val="00CC5F23"/>
    <w:rsid w:val="00CC618D"/>
    <w:rsid w:val="00CC6628"/>
    <w:rsid w:val="00CC67FB"/>
    <w:rsid w:val="00CC6867"/>
    <w:rsid w:val="00CC6B6F"/>
    <w:rsid w:val="00CC7483"/>
    <w:rsid w:val="00CC79D2"/>
    <w:rsid w:val="00CC7F4B"/>
    <w:rsid w:val="00CD035E"/>
    <w:rsid w:val="00CD048C"/>
    <w:rsid w:val="00CD06C2"/>
    <w:rsid w:val="00CD0998"/>
    <w:rsid w:val="00CD0A2E"/>
    <w:rsid w:val="00CD0FD4"/>
    <w:rsid w:val="00CD15C9"/>
    <w:rsid w:val="00CD1874"/>
    <w:rsid w:val="00CD1B24"/>
    <w:rsid w:val="00CD1C30"/>
    <w:rsid w:val="00CD1C5E"/>
    <w:rsid w:val="00CD2A45"/>
    <w:rsid w:val="00CD2FA3"/>
    <w:rsid w:val="00CD3A6A"/>
    <w:rsid w:val="00CD43EB"/>
    <w:rsid w:val="00CD45EB"/>
    <w:rsid w:val="00CD46CD"/>
    <w:rsid w:val="00CD5B51"/>
    <w:rsid w:val="00CD7EDE"/>
    <w:rsid w:val="00CE00A6"/>
    <w:rsid w:val="00CE0362"/>
    <w:rsid w:val="00CE0489"/>
    <w:rsid w:val="00CE13D8"/>
    <w:rsid w:val="00CE1F3F"/>
    <w:rsid w:val="00CE2F2A"/>
    <w:rsid w:val="00CE332A"/>
    <w:rsid w:val="00CE395F"/>
    <w:rsid w:val="00CE3B91"/>
    <w:rsid w:val="00CE44E6"/>
    <w:rsid w:val="00CE45A8"/>
    <w:rsid w:val="00CE4640"/>
    <w:rsid w:val="00CE497E"/>
    <w:rsid w:val="00CE4C02"/>
    <w:rsid w:val="00CE50FF"/>
    <w:rsid w:val="00CE56B9"/>
    <w:rsid w:val="00CE59A2"/>
    <w:rsid w:val="00CE5C3A"/>
    <w:rsid w:val="00CE6933"/>
    <w:rsid w:val="00CE6E78"/>
    <w:rsid w:val="00CE796C"/>
    <w:rsid w:val="00CE7B1E"/>
    <w:rsid w:val="00CE7ECA"/>
    <w:rsid w:val="00CF01A5"/>
    <w:rsid w:val="00CF1E10"/>
    <w:rsid w:val="00CF255B"/>
    <w:rsid w:val="00CF28DF"/>
    <w:rsid w:val="00CF34A5"/>
    <w:rsid w:val="00CF34AE"/>
    <w:rsid w:val="00CF3551"/>
    <w:rsid w:val="00CF3C8F"/>
    <w:rsid w:val="00CF42F5"/>
    <w:rsid w:val="00CF5024"/>
    <w:rsid w:val="00CF53B5"/>
    <w:rsid w:val="00CF5B4E"/>
    <w:rsid w:val="00CF5D4A"/>
    <w:rsid w:val="00CF5E4F"/>
    <w:rsid w:val="00CF614E"/>
    <w:rsid w:val="00CF79BE"/>
    <w:rsid w:val="00D00091"/>
    <w:rsid w:val="00D01386"/>
    <w:rsid w:val="00D01481"/>
    <w:rsid w:val="00D01E8E"/>
    <w:rsid w:val="00D01FAC"/>
    <w:rsid w:val="00D023A1"/>
    <w:rsid w:val="00D023CE"/>
    <w:rsid w:val="00D02614"/>
    <w:rsid w:val="00D0283E"/>
    <w:rsid w:val="00D02AEB"/>
    <w:rsid w:val="00D02B91"/>
    <w:rsid w:val="00D030EC"/>
    <w:rsid w:val="00D03329"/>
    <w:rsid w:val="00D035CE"/>
    <w:rsid w:val="00D03826"/>
    <w:rsid w:val="00D04252"/>
    <w:rsid w:val="00D044B4"/>
    <w:rsid w:val="00D04F49"/>
    <w:rsid w:val="00D04FA4"/>
    <w:rsid w:val="00D05B32"/>
    <w:rsid w:val="00D06250"/>
    <w:rsid w:val="00D06595"/>
    <w:rsid w:val="00D06907"/>
    <w:rsid w:val="00D06EEE"/>
    <w:rsid w:val="00D07821"/>
    <w:rsid w:val="00D07A32"/>
    <w:rsid w:val="00D07A33"/>
    <w:rsid w:val="00D113F3"/>
    <w:rsid w:val="00D12004"/>
    <w:rsid w:val="00D12D89"/>
    <w:rsid w:val="00D12F08"/>
    <w:rsid w:val="00D13867"/>
    <w:rsid w:val="00D13CE6"/>
    <w:rsid w:val="00D14023"/>
    <w:rsid w:val="00D1419C"/>
    <w:rsid w:val="00D144F3"/>
    <w:rsid w:val="00D14544"/>
    <w:rsid w:val="00D145F2"/>
    <w:rsid w:val="00D14B78"/>
    <w:rsid w:val="00D15228"/>
    <w:rsid w:val="00D1596D"/>
    <w:rsid w:val="00D15FBF"/>
    <w:rsid w:val="00D16617"/>
    <w:rsid w:val="00D16809"/>
    <w:rsid w:val="00D1713B"/>
    <w:rsid w:val="00D177FE"/>
    <w:rsid w:val="00D20835"/>
    <w:rsid w:val="00D20F81"/>
    <w:rsid w:val="00D2171B"/>
    <w:rsid w:val="00D21846"/>
    <w:rsid w:val="00D21E79"/>
    <w:rsid w:val="00D22A48"/>
    <w:rsid w:val="00D22B21"/>
    <w:rsid w:val="00D2314D"/>
    <w:rsid w:val="00D23901"/>
    <w:rsid w:val="00D240A3"/>
    <w:rsid w:val="00D24455"/>
    <w:rsid w:val="00D2471B"/>
    <w:rsid w:val="00D24B15"/>
    <w:rsid w:val="00D24DD9"/>
    <w:rsid w:val="00D25367"/>
    <w:rsid w:val="00D253C1"/>
    <w:rsid w:val="00D25466"/>
    <w:rsid w:val="00D2547D"/>
    <w:rsid w:val="00D25556"/>
    <w:rsid w:val="00D2581A"/>
    <w:rsid w:val="00D25BA2"/>
    <w:rsid w:val="00D25D23"/>
    <w:rsid w:val="00D303EF"/>
    <w:rsid w:val="00D30D36"/>
    <w:rsid w:val="00D31A2B"/>
    <w:rsid w:val="00D324C0"/>
    <w:rsid w:val="00D3275B"/>
    <w:rsid w:val="00D32E5E"/>
    <w:rsid w:val="00D33A99"/>
    <w:rsid w:val="00D344D4"/>
    <w:rsid w:val="00D35499"/>
    <w:rsid w:val="00D35992"/>
    <w:rsid w:val="00D35D74"/>
    <w:rsid w:val="00D3602D"/>
    <w:rsid w:val="00D37A03"/>
    <w:rsid w:val="00D4030C"/>
    <w:rsid w:val="00D40571"/>
    <w:rsid w:val="00D40591"/>
    <w:rsid w:val="00D40C7B"/>
    <w:rsid w:val="00D413EA"/>
    <w:rsid w:val="00D4149F"/>
    <w:rsid w:val="00D419CE"/>
    <w:rsid w:val="00D4205A"/>
    <w:rsid w:val="00D4238B"/>
    <w:rsid w:val="00D428F3"/>
    <w:rsid w:val="00D430BB"/>
    <w:rsid w:val="00D43FE7"/>
    <w:rsid w:val="00D4468D"/>
    <w:rsid w:val="00D45095"/>
    <w:rsid w:val="00D456FA"/>
    <w:rsid w:val="00D457D3"/>
    <w:rsid w:val="00D4625C"/>
    <w:rsid w:val="00D46832"/>
    <w:rsid w:val="00D46A63"/>
    <w:rsid w:val="00D46D71"/>
    <w:rsid w:val="00D46F80"/>
    <w:rsid w:val="00D47700"/>
    <w:rsid w:val="00D47B6B"/>
    <w:rsid w:val="00D5002C"/>
    <w:rsid w:val="00D500B7"/>
    <w:rsid w:val="00D502D9"/>
    <w:rsid w:val="00D506A9"/>
    <w:rsid w:val="00D50A83"/>
    <w:rsid w:val="00D50DD5"/>
    <w:rsid w:val="00D50E9C"/>
    <w:rsid w:val="00D52058"/>
    <w:rsid w:val="00D526E1"/>
    <w:rsid w:val="00D529ED"/>
    <w:rsid w:val="00D52F6B"/>
    <w:rsid w:val="00D539A0"/>
    <w:rsid w:val="00D53FB0"/>
    <w:rsid w:val="00D5499B"/>
    <w:rsid w:val="00D55A76"/>
    <w:rsid w:val="00D55B45"/>
    <w:rsid w:val="00D55BE1"/>
    <w:rsid w:val="00D55E61"/>
    <w:rsid w:val="00D55F59"/>
    <w:rsid w:val="00D562A9"/>
    <w:rsid w:val="00D5644C"/>
    <w:rsid w:val="00D5648F"/>
    <w:rsid w:val="00D57213"/>
    <w:rsid w:val="00D574CD"/>
    <w:rsid w:val="00D5751C"/>
    <w:rsid w:val="00D57D36"/>
    <w:rsid w:val="00D60BE3"/>
    <w:rsid w:val="00D60E6B"/>
    <w:rsid w:val="00D610FA"/>
    <w:rsid w:val="00D616B6"/>
    <w:rsid w:val="00D62693"/>
    <w:rsid w:val="00D62BE9"/>
    <w:rsid w:val="00D637FC"/>
    <w:rsid w:val="00D64306"/>
    <w:rsid w:val="00D6433D"/>
    <w:rsid w:val="00D65046"/>
    <w:rsid w:val="00D65A6F"/>
    <w:rsid w:val="00D66221"/>
    <w:rsid w:val="00D664F8"/>
    <w:rsid w:val="00D669BE"/>
    <w:rsid w:val="00D66A3A"/>
    <w:rsid w:val="00D66C1F"/>
    <w:rsid w:val="00D670E0"/>
    <w:rsid w:val="00D67C18"/>
    <w:rsid w:val="00D718D1"/>
    <w:rsid w:val="00D721B2"/>
    <w:rsid w:val="00D72860"/>
    <w:rsid w:val="00D729A0"/>
    <w:rsid w:val="00D72B2F"/>
    <w:rsid w:val="00D730CA"/>
    <w:rsid w:val="00D73116"/>
    <w:rsid w:val="00D73364"/>
    <w:rsid w:val="00D7348D"/>
    <w:rsid w:val="00D740AA"/>
    <w:rsid w:val="00D74648"/>
    <w:rsid w:val="00D749EA"/>
    <w:rsid w:val="00D75CBE"/>
    <w:rsid w:val="00D760CC"/>
    <w:rsid w:val="00D763D1"/>
    <w:rsid w:val="00D76C7D"/>
    <w:rsid w:val="00D77240"/>
    <w:rsid w:val="00D779A6"/>
    <w:rsid w:val="00D77B73"/>
    <w:rsid w:val="00D8097A"/>
    <w:rsid w:val="00D80DE0"/>
    <w:rsid w:val="00D813E9"/>
    <w:rsid w:val="00D81E33"/>
    <w:rsid w:val="00D8227D"/>
    <w:rsid w:val="00D82332"/>
    <w:rsid w:val="00D825DB"/>
    <w:rsid w:val="00D827AC"/>
    <w:rsid w:val="00D82B63"/>
    <w:rsid w:val="00D82FE5"/>
    <w:rsid w:val="00D83062"/>
    <w:rsid w:val="00D8313E"/>
    <w:rsid w:val="00D8322E"/>
    <w:rsid w:val="00D83E77"/>
    <w:rsid w:val="00D8404E"/>
    <w:rsid w:val="00D8439E"/>
    <w:rsid w:val="00D84593"/>
    <w:rsid w:val="00D85397"/>
    <w:rsid w:val="00D85403"/>
    <w:rsid w:val="00D8546C"/>
    <w:rsid w:val="00D85554"/>
    <w:rsid w:val="00D859E8"/>
    <w:rsid w:val="00D86226"/>
    <w:rsid w:val="00D86921"/>
    <w:rsid w:val="00D8694C"/>
    <w:rsid w:val="00D86D52"/>
    <w:rsid w:val="00D86EB5"/>
    <w:rsid w:val="00D86F7E"/>
    <w:rsid w:val="00D8725F"/>
    <w:rsid w:val="00D8792E"/>
    <w:rsid w:val="00D87981"/>
    <w:rsid w:val="00D90695"/>
    <w:rsid w:val="00D912F5"/>
    <w:rsid w:val="00D914D6"/>
    <w:rsid w:val="00D919C3"/>
    <w:rsid w:val="00D92059"/>
    <w:rsid w:val="00D9356B"/>
    <w:rsid w:val="00D94052"/>
    <w:rsid w:val="00D94389"/>
    <w:rsid w:val="00D94485"/>
    <w:rsid w:val="00D94652"/>
    <w:rsid w:val="00D956E8"/>
    <w:rsid w:val="00D957D3"/>
    <w:rsid w:val="00D965A7"/>
    <w:rsid w:val="00D96CDF"/>
    <w:rsid w:val="00D96E4D"/>
    <w:rsid w:val="00D9728E"/>
    <w:rsid w:val="00DA00AE"/>
    <w:rsid w:val="00DA0637"/>
    <w:rsid w:val="00DA089C"/>
    <w:rsid w:val="00DA0D5C"/>
    <w:rsid w:val="00DA1152"/>
    <w:rsid w:val="00DA1F79"/>
    <w:rsid w:val="00DA2A58"/>
    <w:rsid w:val="00DA3900"/>
    <w:rsid w:val="00DA42E9"/>
    <w:rsid w:val="00DA4F1D"/>
    <w:rsid w:val="00DA5050"/>
    <w:rsid w:val="00DA5234"/>
    <w:rsid w:val="00DA567A"/>
    <w:rsid w:val="00DA5A48"/>
    <w:rsid w:val="00DA5B4B"/>
    <w:rsid w:val="00DA7714"/>
    <w:rsid w:val="00DA7CA8"/>
    <w:rsid w:val="00DA7EEE"/>
    <w:rsid w:val="00DB08C0"/>
    <w:rsid w:val="00DB0F85"/>
    <w:rsid w:val="00DB177F"/>
    <w:rsid w:val="00DB17A3"/>
    <w:rsid w:val="00DB1A44"/>
    <w:rsid w:val="00DB21D3"/>
    <w:rsid w:val="00DB22F1"/>
    <w:rsid w:val="00DB2364"/>
    <w:rsid w:val="00DB253B"/>
    <w:rsid w:val="00DB2DEE"/>
    <w:rsid w:val="00DB2E38"/>
    <w:rsid w:val="00DB332C"/>
    <w:rsid w:val="00DB3F15"/>
    <w:rsid w:val="00DB4FA2"/>
    <w:rsid w:val="00DB5650"/>
    <w:rsid w:val="00DB6213"/>
    <w:rsid w:val="00DB64F6"/>
    <w:rsid w:val="00DB6844"/>
    <w:rsid w:val="00DB6B62"/>
    <w:rsid w:val="00DB6C45"/>
    <w:rsid w:val="00DB77D2"/>
    <w:rsid w:val="00DB7A79"/>
    <w:rsid w:val="00DB7C69"/>
    <w:rsid w:val="00DC0292"/>
    <w:rsid w:val="00DC0876"/>
    <w:rsid w:val="00DC08A5"/>
    <w:rsid w:val="00DC0E2B"/>
    <w:rsid w:val="00DC12F7"/>
    <w:rsid w:val="00DC17D0"/>
    <w:rsid w:val="00DC2553"/>
    <w:rsid w:val="00DC2A16"/>
    <w:rsid w:val="00DC2DC7"/>
    <w:rsid w:val="00DC30FC"/>
    <w:rsid w:val="00DC31F6"/>
    <w:rsid w:val="00DC3566"/>
    <w:rsid w:val="00DC3B1D"/>
    <w:rsid w:val="00DC45F3"/>
    <w:rsid w:val="00DC4FEB"/>
    <w:rsid w:val="00DC504D"/>
    <w:rsid w:val="00DC50EF"/>
    <w:rsid w:val="00DC625A"/>
    <w:rsid w:val="00DC6B76"/>
    <w:rsid w:val="00DC6C71"/>
    <w:rsid w:val="00DC76B8"/>
    <w:rsid w:val="00DC7A29"/>
    <w:rsid w:val="00DC7A39"/>
    <w:rsid w:val="00DD0DE1"/>
    <w:rsid w:val="00DD34B8"/>
    <w:rsid w:val="00DD48D4"/>
    <w:rsid w:val="00DD494F"/>
    <w:rsid w:val="00DD4A72"/>
    <w:rsid w:val="00DD4ED5"/>
    <w:rsid w:val="00DD5CA3"/>
    <w:rsid w:val="00DD6CB9"/>
    <w:rsid w:val="00DD6D09"/>
    <w:rsid w:val="00DD7D51"/>
    <w:rsid w:val="00DE0035"/>
    <w:rsid w:val="00DE029B"/>
    <w:rsid w:val="00DE0A4D"/>
    <w:rsid w:val="00DE1BFF"/>
    <w:rsid w:val="00DE20A3"/>
    <w:rsid w:val="00DE2177"/>
    <w:rsid w:val="00DE23E1"/>
    <w:rsid w:val="00DE2F2A"/>
    <w:rsid w:val="00DE3677"/>
    <w:rsid w:val="00DE52B2"/>
    <w:rsid w:val="00DE60D1"/>
    <w:rsid w:val="00DE640B"/>
    <w:rsid w:val="00DE6F1B"/>
    <w:rsid w:val="00DE7A0A"/>
    <w:rsid w:val="00DF02CB"/>
    <w:rsid w:val="00DF043F"/>
    <w:rsid w:val="00DF11F9"/>
    <w:rsid w:val="00DF16C2"/>
    <w:rsid w:val="00DF19D9"/>
    <w:rsid w:val="00DF258B"/>
    <w:rsid w:val="00DF2BC3"/>
    <w:rsid w:val="00DF2CBE"/>
    <w:rsid w:val="00DF2FCF"/>
    <w:rsid w:val="00DF2FD9"/>
    <w:rsid w:val="00DF334A"/>
    <w:rsid w:val="00DF3378"/>
    <w:rsid w:val="00DF3B87"/>
    <w:rsid w:val="00DF3E95"/>
    <w:rsid w:val="00DF3F3E"/>
    <w:rsid w:val="00DF48CC"/>
    <w:rsid w:val="00DF4FDB"/>
    <w:rsid w:val="00DF5588"/>
    <w:rsid w:val="00DF5CE6"/>
    <w:rsid w:val="00DF5FF2"/>
    <w:rsid w:val="00DF618E"/>
    <w:rsid w:val="00DF6880"/>
    <w:rsid w:val="00DF6BD6"/>
    <w:rsid w:val="00DF73A3"/>
    <w:rsid w:val="00DF76B1"/>
    <w:rsid w:val="00DF7A0A"/>
    <w:rsid w:val="00DF7B64"/>
    <w:rsid w:val="00DF7CAB"/>
    <w:rsid w:val="00E00B5D"/>
    <w:rsid w:val="00E00C81"/>
    <w:rsid w:val="00E01BF4"/>
    <w:rsid w:val="00E0204C"/>
    <w:rsid w:val="00E021CA"/>
    <w:rsid w:val="00E022DE"/>
    <w:rsid w:val="00E025AC"/>
    <w:rsid w:val="00E027AB"/>
    <w:rsid w:val="00E03782"/>
    <w:rsid w:val="00E042B7"/>
    <w:rsid w:val="00E05263"/>
    <w:rsid w:val="00E06050"/>
    <w:rsid w:val="00E06C7F"/>
    <w:rsid w:val="00E0775C"/>
    <w:rsid w:val="00E07EBF"/>
    <w:rsid w:val="00E104A8"/>
    <w:rsid w:val="00E106E5"/>
    <w:rsid w:val="00E11245"/>
    <w:rsid w:val="00E11563"/>
    <w:rsid w:val="00E115C2"/>
    <w:rsid w:val="00E11F57"/>
    <w:rsid w:val="00E12139"/>
    <w:rsid w:val="00E126AD"/>
    <w:rsid w:val="00E12DFB"/>
    <w:rsid w:val="00E13C5A"/>
    <w:rsid w:val="00E13D9D"/>
    <w:rsid w:val="00E13DBE"/>
    <w:rsid w:val="00E13F57"/>
    <w:rsid w:val="00E140F6"/>
    <w:rsid w:val="00E14EE2"/>
    <w:rsid w:val="00E1545A"/>
    <w:rsid w:val="00E1589B"/>
    <w:rsid w:val="00E1595D"/>
    <w:rsid w:val="00E15976"/>
    <w:rsid w:val="00E16B66"/>
    <w:rsid w:val="00E16C56"/>
    <w:rsid w:val="00E16F15"/>
    <w:rsid w:val="00E17ADB"/>
    <w:rsid w:val="00E206DA"/>
    <w:rsid w:val="00E20742"/>
    <w:rsid w:val="00E20D0D"/>
    <w:rsid w:val="00E20D10"/>
    <w:rsid w:val="00E20DD8"/>
    <w:rsid w:val="00E215A9"/>
    <w:rsid w:val="00E231F3"/>
    <w:rsid w:val="00E2365D"/>
    <w:rsid w:val="00E24EA6"/>
    <w:rsid w:val="00E250A3"/>
    <w:rsid w:val="00E25C5A"/>
    <w:rsid w:val="00E2693F"/>
    <w:rsid w:val="00E26B80"/>
    <w:rsid w:val="00E27D51"/>
    <w:rsid w:val="00E3116F"/>
    <w:rsid w:val="00E317A6"/>
    <w:rsid w:val="00E3234F"/>
    <w:rsid w:val="00E325A6"/>
    <w:rsid w:val="00E326AC"/>
    <w:rsid w:val="00E33034"/>
    <w:rsid w:val="00E3337D"/>
    <w:rsid w:val="00E33637"/>
    <w:rsid w:val="00E33A1B"/>
    <w:rsid w:val="00E3429B"/>
    <w:rsid w:val="00E350D2"/>
    <w:rsid w:val="00E35F9C"/>
    <w:rsid w:val="00E36A8A"/>
    <w:rsid w:val="00E36D8C"/>
    <w:rsid w:val="00E36F16"/>
    <w:rsid w:val="00E37325"/>
    <w:rsid w:val="00E3742D"/>
    <w:rsid w:val="00E379C6"/>
    <w:rsid w:val="00E403C0"/>
    <w:rsid w:val="00E40F40"/>
    <w:rsid w:val="00E419C2"/>
    <w:rsid w:val="00E42258"/>
    <w:rsid w:val="00E422EF"/>
    <w:rsid w:val="00E438CE"/>
    <w:rsid w:val="00E43D44"/>
    <w:rsid w:val="00E440C7"/>
    <w:rsid w:val="00E446F1"/>
    <w:rsid w:val="00E44FF4"/>
    <w:rsid w:val="00E45C9C"/>
    <w:rsid w:val="00E463D8"/>
    <w:rsid w:val="00E46828"/>
    <w:rsid w:val="00E473D2"/>
    <w:rsid w:val="00E47C4F"/>
    <w:rsid w:val="00E47E4C"/>
    <w:rsid w:val="00E5036F"/>
    <w:rsid w:val="00E5097E"/>
    <w:rsid w:val="00E50A96"/>
    <w:rsid w:val="00E50F28"/>
    <w:rsid w:val="00E514C7"/>
    <w:rsid w:val="00E524C3"/>
    <w:rsid w:val="00E52824"/>
    <w:rsid w:val="00E528C3"/>
    <w:rsid w:val="00E52AED"/>
    <w:rsid w:val="00E534D6"/>
    <w:rsid w:val="00E54875"/>
    <w:rsid w:val="00E5506A"/>
    <w:rsid w:val="00E556D4"/>
    <w:rsid w:val="00E560FE"/>
    <w:rsid w:val="00E56173"/>
    <w:rsid w:val="00E56961"/>
    <w:rsid w:val="00E57213"/>
    <w:rsid w:val="00E57478"/>
    <w:rsid w:val="00E5787C"/>
    <w:rsid w:val="00E57F49"/>
    <w:rsid w:val="00E60AA3"/>
    <w:rsid w:val="00E6135E"/>
    <w:rsid w:val="00E61B11"/>
    <w:rsid w:val="00E623CF"/>
    <w:rsid w:val="00E62737"/>
    <w:rsid w:val="00E645A5"/>
    <w:rsid w:val="00E64A0F"/>
    <w:rsid w:val="00E64B37"/>
    <w:rsid w:val="00E653FF"/>
    <w:rsid w:val="00E65A3A"/>
    <w:rsid w:val="00E65A6E"/>
    <w:rsid w:val="00E6657A"/>
    <w:rsid w:val="00E674C8"/>
    <w:rsid w:val="00E67858"/>
    <w:rsid w:val="00E67A18"/>
    <w:rsid w:val="00E67B63"/>
    <w:rsid w:val="00E7066B"/>
    <w:rsid w:val="00E70B4B"/>
    <w:rsid w:val="00E711FA"/>
    <w:rsid w:val="00E717D5"/>
    <w:rsid w:val="00E71FD3"/>
    <w:rsid w:val="00E7241F"/>
    <w:rsid w:val="00E724C2"/>
    <w:rsid w:val="00E75529"/>
    <w:rsid w:val="00E75B80"/>
    <w:rsid w:val="00E75EF0"/>
    <w:rsid w:val="00E76049"/>
    <w:rsid w:val="00E76878"/>
    <w:rsid w:val="00E77326"/>
    <w:rsid w:val="00E77763"/>
    <w:rsid w:val="00E77C39"/>
    <w:rsid w:val="00E77D56"/>
    <w:rsid w:val="00E8017A"/>
    <w:rsid w:val="00E809A7"/>
    <w:rsid w:val="00E81B9F"/>
    <w:rsid w:val="00E81D96"/>
    <w:rsid w:val="00E81E8D"/>
    <w:rsid w:val="00E823F9"/>
    <w:rsid w:val="00E82618"/>
    <w:rsid w:val="00E82DB0"/>
    <w:rsid w:val="00E83520"/>
    <w:rsid w:val="00E842DC"/>
    <w:rsid w:val="00E844F3"/>
    <w:rsid w:val="00E85227"/>
    <w:rsid w:val="00E8525E"/>
    <w:rsid w:val="00E85655"/>
    <w:rsid w:val="00E8587B"/>
    <w:rsid w:val="00E85AD1"/>
    <w:rsid w:val="00E85E33"/>
    <w:rsid w:val="00E86170"/>
    <w:rsid w:val="00E861FE"/>
    <w:rsid w:val="00E864D3"/>
    <w:rsid w:val="00E9027C"/>
    <w:rsid w:val="00E9111A"/>
    <w:rsid w:val="00E921AB"/>
    <w:rsid w:val="00E92928"/>
    <w:rsid w:val="00E934BC"/>
    <w:rsid w:val="00E93858"/>
    <w:rsid w:val="00E93E39"/>
    <w:rsid w:val="00E944C5"/>
    <w:rsid w:val="00E947E1"/>
    <w:rsid w:val="00E94912"/>
    <w:rsid w:val="00E95346"/>
    <w:rsid w:val="00E95358"/>
    <w:rsid w:val="00E95377"/>
    <w:rsid w:val="00E95DD9"/>
    <w:rsid w:val="00E95F6B"/>
    <w:rsid w:val="00E96309"/>
    <w:rsid w:val="00E964E3"/>
    <w:rsid w:val="00E96716"/>
    <w:rsid w:val="00E9773D"/>
    <w:rsid w:val="00E978C0"/>
    <w:rsid w:val="00E97C64"/>
    <w:rsid w:val="00E97F5A"/>
    <w:rsid w:val="00EA0703"/>
    <w:rsid w:val="00EA095E"/>
    <w:rsid w:val="00EA0CC2"/>
    <w:rsid w:val="00EA16C4"/>
    <w:rsid w:val="00EA22DD"/>
    <w:rsid w:val="00EA2937"/>
    <w:rsid w:val="00EA333C"/>
    <w:rsid w:val="00EA3924"/>
    <w:rsid w:val="00EA3BFE"/>
    <w:rsid w:val="00EA42A5"/>
    <w:rsid w:val="00EA4A94"/>
    <w:rsid w:val="00EA4EE9"/>
    <w:rsid w:val="00EA541F"/>
    <w:rsid w:val="00EA61E3"/>
    <w:rsid w:val="00EA666D"/>
    <w:rsid w:val="00EA72FC"/>
    <w:rsid w:val="00EA7AC9"/>
    <w:rsid w:val="00EA7BDD"/>
    <w:rsid w:val="00EA7E2C"/>
    <w:rsid w:val="00EB0E2A"/>
    <w:rsid w:val="00EB0EF5"/>
    <w:rsid w:val="00EB10A0"/>
    <w:rsid w:val="00EB19F7"/>
    <w:rsid w:val="00EB1A21"/>
    <w:rsid w:val="00EB1F00"/>
    <w:rsid w:val="00EB1F8B"/>
    <w:rsid w:val="00EB2823"/>
    <w:rsid w:val="00EB2C8A"/>
    <w:rsid w:val="00EB3782"/>
    <w:rsid w:val="00EB3829"/>
    <w:rsid w:val="00EB40DE"/>
    <w:rsid w:val="00EB5121"/>
    <w:rsid w:val="00EB567D"/>
    <w:rsid w:val="00EB5B75"/>
    <w:rsid w:val="00EB64F4"/>
    <w:rsid w:val="00EB68F2"/>
    <w:rsid w:val="00EB72C8"/>
    <w:rsid w:val="00EB7445"/>
    <w:rsid w:val="00EB7499"/>
    <w:rsid w:val="00EB777C"/>
    <w:rsid w:val="00EB7B2B"/>
    <w:rsid w:val="00EC05BE"/>
    <w:rsid w:val="00EC0B39"/>
    <w:rsid w:val="00EC0B7B"/>
    <w:rsid w:val="00EC11EE"/>
    <w:rsid w:val="00EC14FF"/>
    <w:rsid w:val="00EC15F4"/>
    <w:rsid w:val="00EC2573"/>
    <w:rsid w:val="00EC266B"/>
    <w:rsid w:val="00EC4791"/>
    <w:rsid w:val="00EC5DA1"/>
    <w:rsid w:val="00EC63EF"/>
    <w:rsid w:val="00EC6522"/>
    <w:rsid w:val="00EC7585"/>
    <w:rsid w:val="00ED0292"/>
    <w:rsid w:val="00ED064B"/>
    <w:rsid w:val="00ED0D35"/>
    <w:rsid w:val="00ED0D5A"/>
    <w:rsid w:val="00ED0D6A"/>
    <w:rsid w:val="00ED1610"/>
    <w:rsid w:val="00ED17EC"/>
    <w:rsid w:val="00ED1FF8"/>
    <w:rsid w:val="00ED2BEB"/>
    <w:rsid w:val="00ED4521"/>
    <w:rsid w:val="00ED48D9"/>
    <w:rsid w:val="00ED48FB"/>
    <w:rsid w:val="00ED4CBE"/>
    <w:rsid w:val="00ED5679"/>
    <w:rsid w:val="00ED5B7D"/>
    <w:rsid w:val="00ED5BEF"/>
    <w:rsid w:val="00ED5EBF"/>
    <w:rsid w:val="00ED67E3"/>
    <w:rsid w:val="00ED6A9A"/>
    <w:rsid w:val="00ED78D9"/>
    <w:rsid w:val="00EE0240"/>
    <w:rsid w:val="00EE08B2"/>
    <w:rsid w:val="00EE0ED0"/>
    <w:rsid w:val="00EE179A"/>
    <w:rsid w:val="00EE18BB"/>
    <w:rsid w:val="00EE1C92"/>
    <w:rsid w:val="00EE1DFE"/>
    <w:rsid w:val="00EE2390"/>
    <w:rsid w:val="00EE23AB"/>
    <w:rsid w:val="00EE2422"/>
    <w:rsid w:val="00EE2518"/>
    <w:rsid w:val="00EE2E95"/>
    <w:rsid w:val="00EE3237"/>
    <w:rsid w:val="00EE3740"/>
    <w:rsid w:val="00EE3884"/>
    <w:rsid w:val="00EE3C29"/>
    <w:rsid w:val="00EE4585"/>
    <w:rsid w:val="00EE493C"/>
    <w:rsid w:val="00EE4988"/>
    <w:rsid w:val="00EE4FDE"/>
    <w:rsid w:val="00EE5CD2"/>
    <w:rsid w:val="00EE6088"/>
    <w:rsid w:val="00EE66E5"/>
    <w:rsid w:val="00EE6D5F"/>
    <w:rsid w:val="00EF0624"/>
    <w:rsid w:val="00EF1119"/>
    <w:rsid w:val="00EF1C8C"/>
    <w:rsid w:val="00EF33DC"/>
    <w:rsid w:val="00EF3542"/>
    <w:rsid w:val="00EF3829"/>
    <w:rsid w:val="00EF3C2A"/>
    <w:rsid w:val="00EF4245"/>
    <w:rsid w:val="00EF44EF"/>
    <w:rsid w:val="00EF49E7"/>
    <w:rsid w:val="00EF4D74"/>
    <w:rsid w:val="00EF6382"/>
    <w:rsid w:val="00EF68AE"/>
    <w:rsid w:val="00EF6B24"/>
    <w:rsid w:val="00EF6C51"/>
    <w:rsid w:val="00EF6FD5"/>
    <w:rsid w:val="00EF7401"/>
    <w:rsid w:val="00EF7526"/>
    <w:rsid w:val="00EF7823"/>
    <w:rsid w:val="00EF78E1"/>
    <w:rsid w:val="00F008AA"/>
    <w:rsid w:val="00F00A64"/>
    <w:rsid w:val="00F00CC1"/>
    <w:rsid w:val="00F0148B"/>
    <w:rsid w:val="00F0183A"/>
    <w:rsid w:val="00F029A5"/>
    <w:rsid w:val="00F02DA0"/>
    <w:rsid w:val="00F031F0"/>
    <w:rsid w:val="00F03807"/>
    <w:rsid w:val="00F04043"/>
    <w:rsid w:val="00F04A8C"/>
    <w:rsid w:val="00F04F64"/>
    <w:rsid w:val="00F05252"/>
    <w:rsid w:val="00F057E4"/>
    <w:rsid w:val="00F05995"/>
    <w:rsid w:val="00F066B1"/>
    <w:rsid w:val="00F06F92"/>
    <w:rsid w:val="00F07125"/>
    <w:rsid w:val="00F10193"/>
    <w:rsid w:val="00F101B4"/>
    <w:rsid w:val="00F10464"/>
    <w:rsid w:val="00F10B46"/>
    <w:rsid w:val="00F11261"/>
    <w:rsid w:val="00F114D5"/>
    <w:rsid w:val="00F11527"/>
    <w:rsid w:val="00F122A2"/>
    <w:rsid w:val="00F12433"/>
    <w:rsid w:val="00F1254B"/>
    <w:rsid w:val="00F126AC"/>
    <w:rsid w:val="00F13C16"/>
    <w:rsid w:val="00F13D0C"/>
    <w:rsid w:val="00F13DD0"/>
    <w:rsid w:val="00F1413F"/>
    <w:rsid w:val="00F14AE7"/>
    <w:rsid w:val="00F150E0"/>
    <w:rsid w:val="00F1539A"/>
    <w:rsid w:val="00F1548B"/>
    <w:rsid w:val="00F156AC"/>
    <w:rsid w:val="00F161A5"/>
    <w:rsid w:val="00F167ED"/>
    <w:rsid w:val="00F16AFF"/>
    <w:rsid w:val="00F16D75"/>
    <w:rsid w:val="00F200E6"/>
    <w:rsid w:val="00F20C33"/>
    <w:rsid w:val="00F20DA5"/>
    <w:rsid w:val="00F20DAB"/>
    <w:rsid w:val="00F215E5"/>
    <w:rsid w:val="00F216F5"/>
    <w:rsid w:val="00F21979"/>
    <w:rsid w:val="00F22777"/>
    <w:rsid w:val="00F2394A"/>
    <w:rsid w:val="00F23BBC"/>
    <w:rsid w:val="00F24D40"/>
    <w:rsid w:val="00F252DE"/>
    <w:rsid w:val="00F25771"/>
    <w:rsid w:val="00F25CA8"/>
    <w:rsid w:val="00F265E5"/>
    <w:rsid w:val="00F2697E"/>
    <w:rsid w:val="00F26A78"/>
    <w:rsid w:val="00F26BE3"/>
    <w:rsid w:val="00F26E8D"/>
    <w:rsid w:val="00F26EA5"/>
    <w:rsid w:val="00F27821"/>
    <w:rsid w:val="00F27EEE"/>
    <w:rsid w:val="00F3000B"/>
    <w:rsid w:val="00F30562"/>
    <w:rsid w:val="00F306B6"/>
    <w:rsid w:val="00F314BD"/>
    <w:rsid w:val="00F31E4F"/>
    <w:rsid w:val="00F32944"/>
    <w:rsid w:val="00F33330"/>
    <w:rsid w:val="00F333FC"/>
    <w:rsid w:val="00F33920"/>
    <w:rsid w:val="00F34BBF"/>
    <w:rsid w:val="00F34BDB"/>
    <w:rsid w:val="00F34E0F"/>
    <w:rsid w:val="00F362AD"/>
    <w:rsid w:val="00F367DF"/>
    <w:rsid w:val="00F36C24"/>
    <w:rsid w:val="00F36DF6"/>
    <w:rsid w:val="00F376EC"/>
    <w:rsid w:val="00F37897"/>
    <w:rsid w:val="00F37BFC"/>
    <w:rsid w:val="00F405EE"/>
    <w:rsid w:val="00F406F4"/>
    <w:rsid w:val="00F40E6B"/>
    <w:rsid w:val="00F41A4E"/>
    <w:rsid w:val="00F41C3A"/>
    <w:rsid w:val="00F41F72"/>
    <w:rsid w:val="00F42397"/>
    <w:rsid w:val="00F4312D"/>
    <w:rsid w:val="00F43199"/>
    <w:rsid w:val="00F43B6E"/>
    <w:rsid w:val="00F44963"/>
    <w:rsid w:val="00F44B72"/>
    <w:rsid w:val="00F456CB"/>
    <w:rsid w:val="00F45DB8"/>
    <w:rsid w:val="00F45E0A"/>
    <w:rsid w:val="00F45FCB"/>
    <w:rsid w:val="00F473D4"/>
    <w:rsid w:val="00F476B8"/>
    <w:rsid w:val="00F50C2D"/>
    <w:rsid w:val="00F50CB5"/>
    <w:rsid w:val="00F5129D"/>
    <w:rsid w:val="00F51EF8"/>
    <w:rsid w:val="00F52148"/>
    <w:rsid w:val="00F527D9"/>
    <w:rsid w:val="00F529B2"/>
    <w:rsid w:val="00F52C67"/>
    <w:rsid w:val="00F5363D"/>
    <w:rsid w:val="00F5402D"/>
    <w:rsid w:val="00F542F6"/>
    <w:rsid w:val="00F5482B"/>
    <w:rsid w:val="00F556A9"/>
    <w:rsid w:val="00F559D3"/>
    <w:rsid w:val="00F559F9"/>
    <w:rsid w:val="00F55AA7"/>
    <w:rsid w:val="00F569C2"/>
    <w:rsid w:val="00F56E2B"/>
    <w:rsid w:val="00F56FE6"/>
    <w:rsid w:val="00F570D6"/>
    <w:rsid w:val="00F577FE"/>
    <w:rsid w:val="00F57A4E"/>
    <w:rsid w:val="00F57B68"/>
    <w:rsid w:val="00F61195"/>
    <w:rsid w:val="00F6156D"/>
    <w:rsid w:val="00F617FD"/>
    <w:rsid w:val="00F619D0"/>
    <w:rsid w:val="00F6211B"/>
    <w:rsid w:val="00F62413"/>
    <w:rsid w:val="00F62FD6"/>
    <w:rsid w:val="00F6425E"/>
    <w:rsid w:val="00F6449F"/>
    <w:rsid w:val="00F6453D"/>
    <w:rsid w:val="00F64E8C"/>
    <w:rsid w:val="00F65102"/>
    <w:rsid w:val="00F65116"/>
    <w:rsid w:val="00F65677"/>
    <w:rsid w:val="00F656CC"/>
    <w:rsid w:val="00F65EFC"/>
    <w:rsid w:val="00F6606C"/>
    <w:rsid w:val="00F663D8"/>
    <w:rsid w:val="00F664E2"/>
    <w:rsid w:val="00F66B9F"/>
    <w:rsid w:val="00F671C3"/>
    <w:rsid w:val="00F6745F"/>
    <w:rsid w:val="00F67B65"/>
    <w:rsid w:val="00F67EA3"/>
    <w:rsid w:val="00F70525"/>
    <w:rsid w:val="00F70B64"/>
    <w:rsid w:val="00F72617"/>
    <w:rsid w:val="00F74A10"/>
    <w:rsid w:val="00F74C80"/>
    <w:rsid w:val="00F755D8"/>
    <w:rsid w:val="00F75681"/>
    <w:rsid w:val="00F76543"/>
    <w:rsid w:val="00F76B8A"/>
    <w:rsid w:val="00F77781"/>
    <w:rsid w:val="00F77AD1"/>
    <w:rsid w:val="00F80111"/>
    <w:rsid w:val="00F803DB"/>
    <w:rsid w:val="00F807B9"/>
    <w:rsid w:val="00F80C31"/>
    <w:rsid w:val="00F80CCC"/>
    <w:rsid w:val="00F82E31"/>
    <w:rsid w:val="00F82E37"/>
    <w:rsid w:val="00F82FA9"/>
    <w:rsid w:val="00F83370"/>
    <w:rsid w:val="00F83816"/>
    <w:rsid w:val="00F84234"/>
    <w:rsid w:val="00F84239"/>
    <w:rsid w:val="00F84264"/>
    <w:rsid w:val="00F8464C"/>
    <w:rsid w:val="00F84C9A"/>
    <w:rsid w:val="00F852CB"/>
    <w:rsid w:val="00F858FD"/>
    <w:rsid w:val="00F8590A"/>
    <w:rsid w:val="00F86690"/>
    <w:rsid w:val="00F868B0"/>
    <w:rsid w:val="00F86DB6"/>
    <w:rsid w:val="00F870EB"/>
    <w:rsid w:val="00F900DF"/>
    <w:rsid w:val="00F91DDF"/>
    <w:rsid w:val="00F932F0"/>
    <w:rsid w:val="00F93B01"/>
    <w:rsid w:val="00F93F78"/>
    <w:rsid w:val="00F94180"/>
    <w:rsid w:val="00F94FC9"/>
    <w:rsid w:val="00F95809"/>
    <w:rsid w:val="00F95DC9"/>
    <w:rsid w:val="00F95E34"/>
    <w:rsid w:val="00F95F29"/>
    <w:rsid w:val="00F96827"/>
    <w:rsid w:val="00F96B73"/>
    <w:rsid w:val="00F96EE2"/>
    <w:rsid w:val="00F96FD3"/>
    <w:rsid w:val="00F97ADC"/>
    <w:rsid w:val="00F97E9F"/>
    <w:rsid w:val="00FA100B"/>
    <w:rsid w:val="00FA1B77"/>
    <w:rsid w:val="00FA1BF1"/>
    <w:rsid w:val="00FA1C0E"/>
    <w:rsid w:val="00FA1E96"/>
    <w:rsid w:val="00FA2013"/>
    <w:rsid w:val="00FA2457"/>
    <w:rsid w:val="00FA2798"/>
    <w:rsid w:val="00FA27B5"/>
    <w:rsid w:val="00FA32E3"/>
    <w:rsid w:val="00FA42D9"/>
    <w:rsid w:val="00FA4398"/>
    <w:rsid w:val="00FA44EF"/>
    <w:rsid w:val="00FA4D1D"/>
    <w:rsid w:val="00FA4F95"/>
    <w:rsid w:val="00FA59B7"/>
    <w:rsid w:val="00FA6E9F"/>
    <w:rsid w:val="00FA6F66"/>
    <w:rsid w:val="00FA70E9"/>
    <w:rsid w:val="00FA7B8F"/>
    <w:rsid w:val="00FB0792"/>
    <w:rsid w:val="00FB12C3"/>
    <w:rsid w:val="00FB1DE0"/>
    <w:rsid w:val="00FB1FF3"/>
    <w:rsid w:val="00FB26A2"/>
    <w:rsid w:val="00FB2ED8"/>
    <w:rsid w:val="00FB3600"/>
    <w:rsid w:val="00FB4943"/>
    <w:rsid w:val="00FB4E29"/>
    <w:rsid w:val="00FB510F"/>
    <w:rsid w:val="00FB5362"/>
    <w:rsid w:val="00FB556F"/>
    <w:rsid w:val="00FB5796"/>
    <w:rsid w:val="00FB633F"/>
    <w:rsid w:val="00FB6857"/>
    <w:rsid w:val="00FB723A"/>
    <w:rsid w:val="00FB749C"/>
    <w:rsid w:val="00FB7F8D"/>
    <w:rsid w:val="00FC116A"/>
    <w:rsid w:val="00FC16ED"/>
    <w:rsid w:val="00FC1DC3"/>
    <w:rsid w:val="00FC26AD"/>
    <w:rsid w:val="00FC2A32"/>
    <w:rsid w:val="00FC2B97"/>
    <w:rsid w:val="00FC31A8"/>
    <w:rsid w:val="00FC3542"/>
    <w:rsid w:val="00FC3612"/>
    <w:rsid w:val="00FC3BEC"/>
    <w:rsid w:val="00FC3FBC"/>
    <w:rsid w:val="00FC4767"/>
    <w:rsid w:val="00FC4851"/>
    <w:rsid w:val="00FC4C29"/>
    <w:rsid w:val="00FC4DB0"/>
    <w:rsid w:val="00FC5A59"/>
    <w:rsid w:val="00FC5B4A"/>
    <w:rsid w:val="00FC5C5C"/>
    <w:rsid w:val="00FC5F34"/>
    <w:rsid w:val="00FC6545"/>
    <w:rsid w:val="00FC66AF"/>
    <w:rsid w:val="00FC6830"/>
    <w:rsid w:val="00FC7B34"/>
    <w:rsid w:val="00FC7CC7"/>
    <w:rsid w:val="00FC7F28"/>
    <w:rsid w:val="00FD01CD"/>
    <w:rsid w:val="00FD0871"/>
    <w:rsid w:val="00FD0914"/>
    <w:rsid w:val="00FD11F9"/>
    <w:rsid w:val="00FD2C4E"/>
    <w:rsid w:val="00FD35B0"/>
    <w:rsid w:val="00FD38FE"/>
    <w:rsid w:val="00FD4FCF"/>
    <w:rsid w:val="00FD518F"/>
    <w:rsid w:val="00FD5E44"/>
    <w:rsid w:val="00FD6C69"/>
    <w:rsid w:val="00FD6F1F"/>
    <w:rsid w:val="00FD71F3"/>
    <w:rsid w:val="00FD74D6"/>
    <w:rsid w:val="00FD78A5"/>
    <w:rsid w:val="00FD7EB9"/>
    <w:rsid w:val="00FE051D"/>
    <w:rsid w:val="00FE0927"/>
    <w:rsid w:val="00FE0F08"/>
    <w:rsid w:val="00FE1205"/>
    <w:rsid w:val="00FE27A1"/>
    <w:rsid w:val="00FE2F36"/>
    <w:rsid w:val="00FE35F2"/>
    <w:rsid w:val="00FE5EA8"/>
    <w:rsid w:val="00FE6411"/>
    <w:rsid w:val="00FE744A"/>
    <w:rsid w:val="00FE7577"/>
    <w:rsid w:val="00FF064D"/>
    <w:rsid w:val="00FF0894"/>
    <w:rsid w:val="00FF18C0"/>
    <w:rsid w:val="00FF2F36"/>
    <w:rsid w:val="00FF360F"/>
    <w:rsid w:val="00FF36BE"/>
    <w:rsid w:val="00FF39DC"/>
    <w:rsid w:val="00FF3F80"/>
    <w:rsid w:val="00FF4352"/>
    <w:rsid w:val="00FF54DF"/>
    <w:rsid w:val="00FF580B"/>
    <w:rsid w:val="00FF5811"/>
    <w:rsid w:val="00FF5F35"/>
    <w:rsid w:val="00FF5F93"/>
    <w:rsid w:val="00FF6836"/>
    <w:rsid w:val="00FF6A99"/>
    <w:rsid w:val="00FF6B1C"/>
    <w:rsid w:val="00FF6D11"/>
    <w:rsid w:val="00FF6F31"/>
    <w:rsid w:val="00FF743D"/>
    <w:rsid w:val="00FF7808"/>
    <w:rsid w:val="00FF7B6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22D2C"/>
  <w15:docId w15:val="{96E03001-5077-4931-A8D6-60D678A5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iPriority="99" w:unhideWhenUsed="1" w:qFormat="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9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E6A"/>
    <w:pPr>
      <w:spacing w:after="200" w:line="276" w:lineRule="auto"/>
    </w:pPr>
    <w:rPr>
      <w:sz w:val="24"/>
      <w:szCs w:val="22"/>
    </w:rPr>
  </w:style>
  <w:style w:type="paragraph" w:styleId="Heading1">
    <w:name w:val="heading 1"/>
    <w:basedOn w:val="Normal"/>
    <w:next w:val="Normal"/>
    <w:link w:val="Heading1Char"/>
    <w:autoRedefine/>
    <w:qFormat/>
    <w:rsid w:val="009D5E6A"/>
    <w:pPr>
      <w:keepNext/>
      <w:spacing w:before="240" w:line="300" w:lineRule="atLeast"/>
      <w:jc w:val="center"/>
      <w:outlineLvl w:val="0"/>
    </w:pPr>
    <w:rPr>
      <w:rFonts w:ascii="Arial" w:hAnsi="Arial"/>
      <w:b/>
      <w:kern w:val="28"/>
      <w:sz w:val="28"/>
    </w:rPr>
  </w:style>
  <w:style w:type="paragraph" w:styleId="Heading2">
    <w:name w:val="heading 2"/>
    <w:basedOn w:val="Normal"/>
    <w:next w:val="BodyText"/>
    <w:link w:val="Heading2Char"/>
    <w:qFormat/>
    <w:rsid w:val="009D5E6A"/>
    <w:pPr>
      <w:keepNext/>
      <w:spacing w:before="160" w:after="120" w:line="480" w:lineRule="exact"/>
      <w:jc w:val="center"/>
      <w:outlineLvl w:val="1"/>
    </w:pPr>
    <w:rPr>
      <w:rFonts w:ascii="Arial" w:hAnsi="Arial"/>
      <w:i/>
      <w:kern w:val="28"/>
      <w:sz w:val="28"/>
      <w:szCs w:val="20"/>
    </w:rPr>
  </w:style>
  <w:style w:type="paragraph" w:styleId="Heading3">
    <w:name w:val="heading 3"/>
    <w:basedOn w:val="Normal"/>
    <w:next w:val="BodyText"/>
    <w:link w:val="Heading3Char"/>
    <w:qFormat/>
    <w:rsid w:val="009D5E6A"/>
    <w:pPr>
      <w:keepNext/>
      <w:spacing w:before="120" w:after="80"/>
      <w:outlineLvl w:val="2"/>
    </w:pPr>
    <w:rPr>
      <w:rFonts w:ascii="Arial" w:hAnsi="Arial"/>
      <w:b/>
      <w:kern w:val="28"/>
    </w:rPr>
  </w:style>
  <w:style w:type="paragraph" w:styleId="Heading4">
    <w:name w:val="heading 4"/>
    <w:basedOn w:val="Normal"/>
    <w:next w:val="BodyText"/>
    <w:link w:val="Heading4Char"/>
    <w:rsid w:val="009D5E6A"/>
    <w:pPr>
      <w:keepNext/>
      <w:spacing w:before="120" w:after="80"/>
      <w:outlineLvl w:val="3"/>
    </w:pPr>
    <w:rPr>
      <w:i/>
      <w:kern w:val="28"/>
    </w:rPr>
  </w:style>
  <w:style w:type="paragraph" w:styleId="Heading5">
    <w:name w:val="heading 5"/>
    <w:basedOn w:val="Normal"/>
    <w:next w:val="BodyText"/>
    <w:link w:val="Heading5Char"/>
    <w:rsid w:val="009D5E6A"/>
    <w:pPr>
      <w:keepNext/>
      <w:spacing w:before="120" w:after="80"/>
      <w:outlineLvl w:val="4"/>
    </w:pPr>
    <w:rPr>
      <w:rFonts w:ascii="Arial" w:hAnsi="Arial"/>
      <w:b/>
      <w:kern w:val="28"/>
    </w:rPr>
  </w:style>
  <w:style w:type="paragraph" w:styleId="Heading6">
    <w:name w:val="heading 6"/>
    <w:basedOn w:val="Normal"/>
    <w:next w:val="BodyText"/>
    <w:link w:val="Heading6Char"/>
    <w:rsid w:val="009D5E6A"/>
    <w:pPr>
      <w:keepNext/>
      <w:spacing w:before="120" w:after="80"/>
      <w:outlineLvl w:val="5"/>
    </w:pPr>
    <w:rPr>
      <w:rFonts w:ascii="Arial" w:hAnsi="Arial"/>
      <w:b/>
      <w:i/>
      <w:kern w:val="28"/>
    </w:rPr>
  </w:style>
  <w:style w:type="paragraph" w:styleId="Heading7">
    <w:name w:val="heading 7"/>
    <w:basedOn w:val="Normal"/>
    <w:next w:val="BodyText"/>
    <w:link w:val="Heading7Char"/>
    <w:rsid w:val="009D5E6A"/>
    <w:pPr>
      <w:keepNext/>
      <w:spacing w:before="80" w:after="60"/>
      <w:outlineLvl w:val="6"/>
    </w:pPr>
    <w:rPr>
      <w:b/>
      <w:kern w:val="28"/>
    </w:rPr>
  </w:style>
  <w:style w:type="paragraph" w:styleId="Heading8">
    <w:name w:val="heading 8"/>
    <w:basedOn w:val="Normal"/>
    <w:next w:val="BodyText"/>
    <w:link w:val="Heading8Char"/>
    <w:rsid w:val="009D5E6A"/>
    <w:pPr>
      <w:keepNext/>
      <w:spacing w:before="80" w:after="60"/>
      <w:outlineLvl w:val="7"/>
    </w:pPr>
    <w:rPr>
      <w:b/>
      <w:i/>
      <w:kern w:val="28"/>
    </w:rPr>
  </w:style>
  <w:style w:type="paragraph" w:styleId="Heading9">
    <w:name w:val="heading 9"/>
    <w:basedOn w:val="Normal"/>
    <w:next w:val="BodyText"/>
    <w:link w:val="Heading9Char"/>
    <w:rsid w:val="009D5E6A"/>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D5E6A"/>
    <w:rPr>
      <w:sz w:val="16"/>
    </w:rPr>
  </w:style>
  <w:style w:type="paragraph" w:styleId="CommentText">
    <w:name w:val="annotation text"/>
    <w:basedOn w:val="Normal"/>
    <w:link w:val="CommentTextChar"/>
    <w:rsid w:val="009D5E6A"/>
    <w:pPr>
      <w:tabs>
        <w:tab w:val="left" w:pos="187"/>
      </w:tabs>
      <w:spacing w:line="220" w:lineRule="exact"/>
      <w:ind w:left="187" w:hanging="187"/>
    </w:pPr>
  </w:style>
  <w:style w:type="paragraph" w:customStyle="1" w:styleId="BlockQuotation">
    <w:name w:val="Block Quotation"/>
    <w:basedOn w:val="BodyText"/>
    <w:rsid w:val="009D5E6A"/>
    <w:pPr>
      <w:keepLines/>
      <w:spacing w:after="160"/>
      <w:ind w:left="720" w:right="720"/>
    </w:pPr>
    <w:rPr>
      <w:i/>
    </w:rPr>
  </w:style>
  <w:style w:type="paragraph" w:styleId="BodyText">
    <w:name w:val="Body Text"/>
    <w:basedOn w:val="Normal"/>
    <w:link w:val="BodyTextChar"/>
    <w:autoRedefine/>
    <w:rsid w:val="009D5E6A"/>
    <w:pPr>
      <w:tabs>
        <w:tab w:val="left" w:pos="720"/>
      </w:tabs>
      <w:spacing w:before="60" w:after="60" w:line="300" w:lineRule="exact"/>
    </w:pPr>
    <w:rPr>
      <w:szCs w:val="24"/>
    </w:rPr>
  </w:style>
  <w:style w:type="paragraph" w:customStyle="1" w:styleId="BlockQuotationFirst">
    <w:name w:val="Block Quotation First"/>
    <w:basedOn w:val="BlockQuotation"/>
    <w:next w:val="BlockQuotation"/>
    <w:rsid w:val="009D5E6A"/>
    <w:pPr>
      <w:spacing w:before="120"/>
    </w:pPr>
  </w:style>
  <w:style w:type="paragraph" w:customStyle="1" w:styleId="BlockQuotationLast">
    <w:name w:val="Block Quotation Last"/>
    <w:basedOn w:val="BlockQuotation"/>
    <w:next w:val="BodyText"/>
    <w:rsid w:val="009D5E6A"/>
    <w:pPr>
      <w:spacing w:after="240"/>
    </w:pPr>
  </w:style>
  <w:style w:type="paragraph" w:styleId="BodyTextIndent">
    <w:name w:val="Body Text Indent"/>
    <w:basedOn w:val="BodyText"/>
    <w:link w:val="BodyTextIndentChar"/>
    <w:rsid w:val="009D5E6A"/>
    <w:pPr>
      <w:ind w:left="360"/>
    </w:pPr>
  </w:style>
  <w:style w:type="paragraph" w:customStyle="1" w:styleId="BodyTextKeep">
    <w:name w:val="Body Text Keep"/>
    <w:basedOn w:val="BodyText"/>
    <w:rsid w:val="009D5E6A"/>
    <w:pPr>
      <w:keepNext/>
    </w:pPr>
  </w:style>
  <w:style w:type="paragraph" w:styleId="Caption">
    <w:name w:val="caption"/>
    <w:next w:val="BodyText"/>
    <w:qFormat/>
    <w:rsid w:val="009D5E6A"/>
    <w:pPr>
      <w:spacing w:before="60" w:after="60" w:line="220" w:lineRule="exact"/>
      <w:ind w:left="864" w:right="864"/>
      <w:jc w:val="both"/>
    </w:pPr>
    <w:rPr>
      <w:i/>
    </w:rPr>
  </w:style>
  <w:style w:type="paragraph" w:customStyle="1" w:styleId="ChapterLabel">
    <w:name w:val="Chapter Label"/>
    <w:basedOn w:val="Normal"/>
    <w:next w:val="Normal"/>
    <w:rsid w:val="009D5E6A"/>
    <w:pPr>
      <w:keepNext/>
      <w:spacing w:before="360"/>
      <w:jc w:val="center"/>
    </w:pPr>
    <w:rPr>
      <w:rFonts w:ascii="Arial" w:hAnsi="Arial"/>
      <w:b/>
      <w:kern w:val="28"/>
      <w:u w:val="single"/>
    </w:rPr>
  </w:style>
  <w:style w:type="paragraph" w:customStyle="1" w:styleId="ChapterSubtitle">
    <w:name w:val="Chapter Subtitle"/>
    <w:basedOn w:val="Normal"/>
    <w:next w:val="BodyText"/>
    <w:rsid w:val="009D5E6A"/>
    <w:pPr>
      <w:keepNext/>
      <w:keepLines/>
      <w:spacing w:before="360" w:after="360"/>
      <w:jc w:val="center"/>
    </w:pPr>
    <w:rPr>
      <w:rFonts w:ascii="Arial" w:hAnsi="Arial"/>
      <w:i/>
      <w:kern w:val="28"/>
      <w:sz w:val="28"/>
    </w:rPr>
  </w:style>
  <w:style w:type="paragraph" w:customStyle="1" w:styleId="ChapterTitle">
    <w:name w:val="Chapter Title"/>
    <w:qFormat/>
    <w:rsid w:val="009D5E6A"/>
    <w:rPr>
      <w:b/>
      <w:bCs/>
      <w:i/>
      <w:iCs/>
      <w:noProof/>
      <w:sz w:val="44"/>
      <w:szCs w:val="44"/>
    </w:rPr>
  </w:style>
  <w:style w:type="paragraph" w:styleId="Date">
    <w:name w:val="Date"/>
    <w:basedOn w:val="BodyText"/>
    <w:link w:val="DateChar"/>
    <w:rsid w:val="009D5E6A"/>
    <w:pPr>
      <w:spacing w:before="480"/>
      <w:jc w:val="center"/>
    </w:pPr>
    <w:rPr>
      <w:b/>
    </w:rPr>
  </w:style>
  <w:style w:type="paragraph" w:customStyle="1" w:styleId="DocumentLabel">
    <w:name w:val="Document Label"/>
    <w:basedOn w:val="Normal"/>
    <w:rsid w:val="009D5E6A"/>
    <w:pPr>
      <w:keepNext/>
      <w:spacing w:before="240" w:after="360"/>
    </w:pPr>
    <w:rPr>
      <w:b/>
      <w:kern w:val="28"/>
      <w:sz w:val="36"/>
    </w:rPr>
  </w:style>
  <w:style w:type="character" w:styleId="Emphasis">
    <w:name w:val="Emphasis"/>
    <w:rsid w:val="009D5E6A"/>
    <w:rPr>
      <w:i/>
    </w:rPr>
  </w:style>
  <w:style w:type="character" w:styleId="EndnoteReference">
    <w:name w:val="endnote reference"/>
    <w:rsid w:val="009D5E6A"/>
    <w:rPr>
      <w:vertAlign w:val="superscript"/>
    </w:rPr>
  </w:style>
  <w:style w:type="paragraph" w:styleId="EndnoteText">
    <w:name w:val="endnote text"/>
    <w:basedOn w:val="Normal"/>
    <w:link w:val="EndnoteTextChar"/>
    <w:rsid w:val="009D5E6A"/>
    <w:pPr>
      <w:tabs>
        <w:tab w:val="left" w:pos="187"/>
      </w:tabs>
      <w:spacing w:line="220" w:lineRule="exact"/>
      <w:ind w:left="187" w:hanging="187"/>
    </w:pPr>
    <w:rPr>
      <w:sz w:val="18"/>
    </w:rPr>
  </w:style>
  <w:style w:type="paragraph" w:styleId="Footer">
    <w:name w:val="footer"/>
    <w:basedOn w:val="Normal"/>
    <w:link w:val="FooterChar"/>
    <w:rsid w:val="009D5E6A"/>
    <w:pPr>
      <w:keepLines/>
      <w:tabs>
        <w:tab w:val="center" w:pos="4320"/>
        <w:tab w:val="right" w:pos="8640"/>
      </w:tabs>
    </w:pPr>
  </w:style>
  <w:style w:type="paragraph" w:customStyle="1" w:styleId="FooterEven">
    <w:name w:val="Footer Even"/>
    <w:basedOn w:val="Footer"/>
    <w:rsid w:val="009D5E6A"/>
  </w:style>
  <w:style w:type="paragraph" w:customStyle="1" w:styleId="FooterFirst">
    <w:name w:val="Footer First"/>
    <w:basedOn w:val="Footer"/>
    <w:rsid w:val="009D5E6A"/>
    <w:pPr>
      <w:tabs>
        <w:tab w:val="clear" w:pos="8640"/>
      </w:tabs>
      <w:jc w:val="center"/>
    </w:pPr>
  </w:style>
  <w:style w:type="paragraph" w:customStyle="1" w:styleId="FooterOdd">
    <w:name w:val="Footer Odd"/>
    <w:basedOn w:val="Footer"/>
    <w:rsid w:val="009D5E6A"/>
    <w:pPr>
      <w:tabs>
        <w:tab w:val="right" w:pos="0"/>
      </w:tabs>
      <w:jc w:val="right"/>
    </w:pPr>
  </w:style>
  <w:style w:type="paragraph" w:customStyle="1" w:styleId="FootnoteBase">
    <w:name w:val="Footnote Base"/>
    <w:basedOn w:val="Normal"/>
    <w:autoRedefine/>
    <w:qFormat/>
    <w:rsid w:val="00623635"/>
    <w:pPr>
      <w:tabs>
        <w:tab w:val="left" w:pos="187"/>
        <w:tab w:val="left" w:pos="1530"/>
      </w:tabs>
      <w:spacing w:after="0" w:line="180" w:lineRule="exact"/>
    </w:pPr>
    <w:rPr>
      <w:sz w:val="16"/>
      <w:szCs w:val="20"/>
    </w:rPr>
  </w:style>
  <w:style w:type="character" w:styleId="FootnoteReference">
    <w:name w:val="footnote reference"/>
    <w:rsid w:val="009D5E6A"/>
    <w:rPr>
      <w:vertAlign w:val="superscript"/>
    </w:rPr>
  </w:style>
  <w:style w:type="paragraph" w:styleId="FootnoteText">
    <w:name w:val="footnote text"/>
    <w:aliases w:val="Footnote Text Char Char Char,Footnote Text Char Char Char1,Footnote Text Char Char Char2,Footnote Text Char Char Char11,Footnote Text Char Char Char3,Footnote Text Char Char Char12,Footnote Text Char Char Char4"/>
    <w:basedOn w:val="FootnoteBase"/>
    <w:link w:val="FootnoteTextChar"/>
    <w:uiPriority w:val="99"/>
    <w:rsid w:val="009D5E6A"/>
  </w:style>
  <w:style w:type="paragraph" w:styleId="Header">
    <w:name w:val="header"/>
    <w:basedOn w:val="Normal"/>
    <w:link w:val="HeaderChar"/>
    <w:autoRedefine/>
    <w:qFormat/>
    <w:rsid w:val="008C499F"/>
    <w:pPr>
      <w:keepLines/>
      <w:tabs>
        <w:tab w:val="right" w:pos="9245"/>
        <w:tab w:val="left" w:pos="9360"/>
      </w:tabs>
      <w:spacing w:after="0" w:line="360" w:lineRule="auto"/>
      <w:contextualSpacing/>
    </w:pPr>
    <w:rPr>
      <w:bCs/>
      <w:i/>
      <w:sz w:val="20"/>
      <w:szCs w:val="20"/>
    </w:rPr>
  </w:style>
  <w:style w:type="paragraph" w:customStyle="1" w:styleId="HeaderBase">
    <w:name w:val="Header Base"/>
    <w:basedOn w:val="Normal"/>
    <w:rsid w:val="009D5E6A"/>
    <w:pPr>
      <w:keepLines/>
      <w:tabs>
        <w:tab w:val="center" w:pos="4320"/>
        <w:tab w:val="right" w:pos="8640"/>
      </w:tabs>
    </w:pPr>
  </w:style>
  <w:style w:type="paragraph" w:customStyle="1" w:styleId="HeaderEven">
    <w:name w:val="Header Even"/>
    <w:basedOn w:val="Header"/>
    <w:rsid w:val="009D5E6A"/>
  </w:style>
  <w:style w:type="paragraph" w:customStyle="1" w:styleId="HeaderFirst">
    <w:name w:val="Header First"/>
    <w:basedOn w:val="Header"/>
    <w:rsid w:val="009D5E6A"/>
    <w:pPr>
      <w:jc w:val="center"/>
    </w:pPr>
  </w:style>
  <w:style w:type="paragraph" w:customStyle="1" w:styleId="HeaderOdd">
    <w:name w:val="Header Odd"/>
    <w:basedOn w:val="Header"/>
    <w:rsid w:val="009D5E6A"/>
    <w:pPr>
      <w:tabs>
        <w:tab w:val="right" w:pos="0"/>
      </w:tabs>
      <w:jc w:val="right"/>
    </w:pPr>
  </w:style>
  <w:style w:type="paragraph" w:customStyle="1" w:styleId="HeadingBase">
    <w:name w:val="Heading Base"/>
    <w:basedOn w:val="Normal"/>
    <w:next w:val="BodyText"/>
    <w:rsid w:val="009D5E6A"/>
    <w:pPr>
      <w:keepNext/>
      <w:spacing w:before="240"/>
    </w:pPr>
    <w:rPr>
      <w:rFonts w:ascii="Arial" w:hAnsi="Arial"/>
      <w:b/>
      <w:kern w:val="28"/>
      <w:sz w:val="36"/>
    </w:rPr>
  </w:style>
  <w:style w:type="paragraph" w:styleId="Index1">
    <w:name w:val="index 1"/>
    <w:aliases w:val="Subject,subject"/>
    <w:autoRedefine/>
    <w:uiPriority w:val="99"/>
    <w:qFormat/>
    <w:rsid w:val="00C652A9"/>
    <w:pPr>
      <w:tabs>
        <w:tab w:val="right" w:leader="dot" w:pos="1538"/>
        <w:tab w:val="right" w:leader="dot" w:pos="3806"/>
        <w:tab w:val="right" w:leader="dot" w:pos="3960"/>
        <w:tab w:val="right" w:leader="dot" w:pos="9235"/>
      </w:tabs>
      <w:ind w:left="144" w:hanging="144"/>
    </w:pPr>
    <w:rPr>
      <w:sz w:val="18"/>
      <w:szCs w:val="22"/>
    </w:rPr>
  </w:style>
  <w:style w:type="paragraph" w:styleId="Index2">
    <w:name w:val="index 2"/>
    <w:basedOn w:val="Normal"/>
    <w:uiPriority w:val="99"/>
    <w:rsid w:val="009D5E6A"/>
    <w:pPr>
      <w:tabs>
        <w:tab w:val="right" w:leader="dot" w:pos="3960"/>
      </w:tabs>
      <w:spacing w:after="0" w:line="240" w:lineRule="auto"/>
      <w:ind w:left="504" w:hanging="144"/>
    </w:pPr>
    <w:rPr>
      <w:sz w:val="20"/>
    </w:rPr>
  </w:style>
  <w:style w:type="paragraph" w:styleId="Index3">
    <w:name w:val="index 3"/>
    <w:basedOn w:val="Normal"/>
    <w:rsid w:val="009D5E6A"/>
    <w:pPr>
      <w:tabs>
        <w:tab w:val="right" w:leader="dot" w:pos="3960"/>
      </w:tabs>
      <w:ind w:left="1440" w:hanging="720"/>
    </w:pPr>
  </w:style>
  <w:style w:type="paragraph" w:styleId="Index4">
    <w:name w:val="index 4"/>
    <w:basedOn w:val="Normal"/>
    <w:rsid w:val="009D5E6A"/>
    <w:pPr>
      <w:tabs>
        <w:tab w:val="right" w:leader="dot" w:pos="3960"/>
      </w:tabs>
      <w:ind w:left="1800" w:hanging="720"/>
    </w:pPr>
  </w:style>
  <w:style w:type="paragraph" w:styleId="Index5">
    <w:name w:val="index 5"/>
    <w:basedOn w:val="Normal"/>
    <w:rsid w:val="009D5E6A"/>
    <w:pPr>
      <w:tabs>
        <w:tab w:val="right" w:leader="dot" w:pos="3960"/>
      </w:tabs>
      <w:ind w:left="2160" w:hanging="720"/>
    </w:pPr>
  </w:style>
  <w:style w:type="paragraph" w:styleId="Index6">
    <w:name w:val="index 6"/>
    <w:basedOn w:val="Normal"/>
    <w:rsid w:val="009D5E6A"/>
    <w:pPr>
      <w:tabs>
        <w:tab w:val="right" w:leader="dot" w:pos="3960"/>
      </w:tabs>
      <w:ind w:left="1800" w:hanging="720"/>
    </w:pPr>
  </w:style>
  <w:style w:type="paragraph" w:styleId="Index7">
    <w:name w:val="index 7"/>
    <w:basedOn w:val="Normal"/>
    <w:rsid w:val="009D5E6A"/>
    <w:pPr>
      <w:tabs>
        <w:tab w:val="right" w:leader="dot" w:pos="3960"/>
      </w:tabs>
      <w:ind w:left="2160" w:hanging="720"/>
    </w:pPr>
  </w:style>
  <w:style w:type="paragraph" w:styleId="Index8">
    <w:name w:val="index 8"/>
    <w:basedOn w:val="Normal"/>
    <w:rsid w:val="009D5E6A"/>
    <w:pPr>
      <w:tabs>
        <w:tab w:val="right" w:leader="dot" w:pos="3960"/>
      </w:tabs>
      <w:ind w:left="2520" w:hanging="720"/>
    </w:pPr>
  </w:style>
  <w:style w:type="paragraph" w:styleId="Index9">
    <w:name w:val="index 9"/>
    <w:basedOn w:val="Normal"/>
    <w:rsid w:val="009D5E6A"/>
    <w:pPr>
      <w:tabs>
        <w:tab w:val="right" w:leader="dot" w:pos="3960"/>
      </w:tabs>
      <w:ind w:left="2880" w:hanging="720"/>
    </w:pPr>
  </w:style>
  <w:style w:type="paragraph" w:customStyle="1" w:styleId="IndexBase">
    <w:name w:val="Index Base"/>
    <w:basedOn w:val="Normal"/>
    <w:autoRedefine/>
    <w:rsid w:val="009D5E6A"/>
    <w:pPr>
      <w:tabs>
        <w:tab w:val="right" w:leader="dot" w:pos="3960"/>
      </w:tabs>
      <w:spacing w:after="0" w:line="240" w:lineRule="auto"/>
    </w:pPr>
    <w:rPr>
      <w:b/>
      <w:sz w:val="18"/>
    </w:rPr>
  </w:style>
  <w:style w:type="paragraph" w:styleId="IndexHeading">
    <w:name w:val="index heading"/>
    <w:basedOn w:val="Normal"/>
    <w:next w:val="Index1"/>
    <w:rsid w:val="009D5E6A"/>
    <w:pPr>
      <w:keepNext/>
      <w:spacing w:before="120"/>
    </w:pPr>
    <w:rPr>
      <w:rFonts w:ascii="Arial" w:hAnsi="Arial"/>
      <w:b/>
      <w:kern w:val="28"/>
      <w:sz w:val="28"/>
    </w:rPr>
  </w:style>
  <w:style w:type="character" w:customStyle="1" w:styleId="Lead-inEmphasis">
    <w:name w:val="Lead-in Emphasis"/>
    <w:rsid w:val="009D5E6A"/>
    <w:rPr>
      <w:b/>
      <w:i/>
    </w:rPr>
  </w:style>
  <w:style w:type="character" w:styleId="LineNumber">
    <w:name w:val="line number"/>
    <w:rsid w:val="009D5E6A"/>
    <w:rPr>
      <w:rFonts w:ascii="Arial" w:hAnsi="Arial"/>
      <w:sz w:val="18"/>
    </w:rPr>
  </w:style>
  <w:style w:type="paragraph" w:styleId="List">
    <w:name w:val="List"/>
    <w:basedOn w:val="BodyText"/>
    <w:rsid w:val="009D5E6A"/>
    <w:pPr>
      <w:spacing w:after="80"/>
      <w:ind w:left="720" w:hanging="720"/>
    </w:pPr>
  </w:style>
  <w:style w:type="paragraph" w:styleId="List2">
    <w:name w:val="List 2"/>
    <w:basedOn w:val="BodyText"/>
    <w:next w:val="BodyText"/>
    <w:rsid w:val="009D5E6A"/>
    <w:pPr>
      <w:ind w:left="1440" w:hanging="720"/>
    </w:pPr>
  </w:style>
  <w:style w:type="paragraph" w:styleId="List3">
    <w:name w:val="List 3"/>
    <w:basedOn w:val="List"/>
    <w:rsid w:val="009D5E6A"/>
    <w:pPr>
      <w:ind w:left="2160"/>
    </w:pPr>
  </w:style>
  <w:style w:type="paragraph" w:styleId="List4">
    <w:name w:val="List 4"/>
    <w:basedOn w:val="List"/>
    <w:rsid w:val="009D5E6A"/>
    <w:pPr>
      <w:tabs>
        <w:tab w:val="clear" w:pos="720"/>
        <w:tab w:val="left" w:pos="1800"/>
      </w:tabs>
      <w:ind w:left="1800"/>
    </w:pPr>
  </w:style>
  <w:style w:type="paragraph" w:styleId="List5">
    <w:name w:val="List 5"/>
    <w:basedOn w:val="List"/>
    <w:rsid w:val="009D5E6A"/>
    <w:pPr>
      <w:tabs>
        <w:tab w:val="clear" w:pos="720"/>
        <w:tab w:val="left" w:pos="2160"/>
      </w:tabs>
      <w:ind w:left="2160"/>
    </w:pPr>
  </w:style>
  <w:style w:type="paragraph" w:styleId="ListBullet">
    <w:name w:val="List Bullet"/>
    <w:basedOn w:val="List"/>
    <w:rsid w:val="009D5E6A"/>
    <w:pPr>
      <w:tabs>
        <w:tab w:val="clear" w:pos="720"/>
      </w:tabs>
      <w:spacing w:after="160"/>
    </w:pPr>
  </w:style>
  <w:style w:type="paragraph" w:styleId="ListBullet2">
    <w:name w:val="List Bullet 2"/>
    <w:basedOn w:val="ListBullet"/>
    <w:rsid w:val="009D5E6A"/>
    <w:pPr>
      <w:ind w:left="1080"/>
    </w:pPr>
  </w:style>
  <w:style w:type="paragraph" w:styleId="ListBullet3">
    <w:name w:val="List Bullet 3"/>
    <w:basedOn w:val="ListBullet"/>
    <w:rsid w:val="009D5E6A"/>
    <w:pPr>
      <w:ind w:left="1440"/>
    </w:pPr>
  </w:style>
  <w:style w:type="paragraph" w:styleId="ListBullet4">
    <w:name w:val="List Bullet 4"/>
    <w:basedOn w:val="ListBullet"/>
    <w:rsid w:val="009D5E6A"/>
    <w:pPr>
      <w:ind w:left="1800"/>
    </w:pPr>
  </w:style>
  <w:style w:type="paragraph" w:styleId="ListBullet5">
    <w:name w:val="List Bullet 5"/>
    <w:basedOn w:val="ListBullet"/>
    <w:rsid w:val="009D5E6A"/>
    <w:pPr>
      <w:ind w:left="2160"/>
    </w:pPr>
  </w:style>
  <w:style w:type="paragraph" w:customStyle="1" w:styleId="ListBulletFirst">
    <w:name w:val="List Bullet First"/>
    <w:basedOn w:val="ListBullet"/>
    <w:next w:val="ListBullet"/>
    <w:rsid w:val="009D5E6A"/>
    <w:pPr>
      <w:spacing w:before="80"/>
    </w:pPr>
  </w:style>
  <w:style w:type="paragraph" w:customStyle="1" w:styleId="ListBulletLast">
    <w:name w:val="List Bullet Last"/>
    <w:basedOn w:val="ListBullet"/>
    <w:next w:val="BodyText"/>
    <w:rsid w:val="009D5E6A"/>
    <w:pPr>
      <w:spacing w:after="240"/>
    </w:pPr>
  </w:style>
  <w:style w:type="paragraph" w:styleId="ListContinue">
    <w:name w:val="List Continue"/>
    <w:basedOn w:val="List"/>
    <w:rsid w:val="009D5E6A"/>
    <w:pPr>
      <w:tabs>
        <w:tab w:val="clear" w:pos="720"/>
      </w:tabs>
      <w:spacing w:after="160"/>
    </w:pPr>
  </w:style>
  <w:style w:type="paragraph" w:styleId="ListContinue2">
    <w:name w:val="List Continue 2"/>
    <w:basedOn w:val="ListContinue"/>
    <w:rsid w:val="009D5E6A"/>
    <w:pPr>
      <w:ind w:left="1080"/>
    </w:pPr>
  </w:style>
  <w:style w:type="paragraph" w:styleId="ListContinue3">
    <w:name w:val="List Continue 3"/>
    <w:basedOn w:val="ListContinue"/>
    <w:rsid w:val="009D5E6A"/>
    <w:pPr>
      <w:ind w:left="1440"/>
    </w:pPr>
  </w:style>
  <w:style w:type="paragraph" w:styleId="ListContinue4">
    <w:name w:val="List Continue 4"/>
    <w:basedOn w:val="ListContinue"/>
    <w:rsid w:val="009D5E6A"/>
    <w:pPr>
      <w:ind w:left="1800"/>
    </w:pPr>
  </w:style>
  <w:style w:type="paragraph" w:styleId="ListContinue5">
    <w:name w:val="List Continue 5"/>
    <w:basedOn w:val="ListContinue"/>
    <w:rsid w:val="009D5E6A"/>
    <w:pPr>
      <w:ind w:left="2160"/>
    </w:pPr>
  </w:style>
  <w:style w:type="paragraph" w:customStyle="1" w:styleId="ListFirst">
    <w:name w:val="List First"/>
    <w:basedOn w:val="List"/>
    <w:next w:val="List"/>
    <w:rsid w:val="009D5E6A"/>
    <w:pPr>
      <w:spacing w:before="80"/>
    </w:pPr>
  </w:style>
  <w:style w:type="paragraph" w:customStyle="1" w:styleId="ListLast">
    <w:name w:val="List Last"/>
    <w:basedOn w:val="List"/>
    <w:next w:val="BodyText"/>
    <w:rsid w:val="009D5E6A"/>
    <w:pPr>
      <w:spacing w:after="240"/>
    </w:pPr>
  </w:style>
  <w:style w:type="paragraph" w:styleId="ListNumber">
    <w:name w:val="List Number"/>
    <w:basedOn w:val="List"/>
    <w:rsid w:val="009D5E6A"/>
    <w:pPr>
      <w:tabs>
        <w:tab w:val="clear" w:pos="720"/>
      </w:tabs>
      <w:spacing w:after="160"/>
    </w:pPr>
  </w:style>
  <w:style w:type="paragraph" w:styleId="ListNumber2">
    <w:name w:val="List Number 2"/>
    <w:basedOn w:val="ListNumber"/>
    <w:rsid w:val="009D5E6A"/>
    <w:pPr>
      <w:ind w:left="1080"/>
    </w:pPr>
  </w:style>
  <w:style w:type="paragraph" w:styleId="ListNumber3">
    <w:name w:val="List Number 3"/>
    <w:basedOn w:val="ListNumber"/>
    <w:rsid w:val="009D5E6A"/>
    <w:pPr>
      <w:ind w:left="1440"/>
    </w:pPr>
  </w:style>
  <w:style w:type="paragraph" w:styleId="ListNumber4">
    <w:name w:val="List Number 4"/>
    <w:basedOn w:val="ListNumber"/>
    <w:rsid w:val="009D5E6A"/>
    <w:pPr>
      <w:ind w:left="1800"/>
    </w:pPr>
  </w:style>
  <w:style w:type="paragraph" w:styleId="ListNumber5">
    <w:name w:val="List Number 5"/>
    <w:basedOn w:val="ListNumber"/>
    <w:rsid w:val="009D5E6A"/>
    <w:pPr>
      <w:ind w:left="2160"/>
    </w:pPr>
  </w:style>
  <w:style w:type="paragraph" w:customStyle="1" w:styleId="ListNumberFirst">
    <w:name w:val="List Number First"/>
    <w:basedOn w:val="ListNumber"/>
    <w:next w:val="ListNumber"/>
    <w:rsid w:val="009D5E6A"/>
    <w:pPr>
      <w:spacing w:before="80"/>
    </w:pPr>
  </w:style>
  <w:style w:type="paragraph" w:customStyle="1" w:styleId="ListNumberLast">
    <w:name w:val="List Number Last"/>
    <w:basedOn w:val="ListNumber"/>
    <w:next w:val="BodyText"/>
    <w:rsid w:val="009D5E6A"/>
    <w:pPr>
      <w:spacing w:after="240"/>
    </w:pPr>
  </w:style>
  <w:style w:type="paragraph" w:styleId="MacroText">
    <w:name w:val="macro"/>
    <w:basedOn w:val="BodyText"/>
    <w:link w:val="MacroTextChar"/>
    <w:rsid w:val="009D5E6A"/>
    <w:pPr>
      <w:spacing w:after="120"/>
    </w:pPr>
    <w:rPr>
      <w:rFonts w:ascii="Courier New" w:hAnsi="Courier New"/>
    </w:rPr>
  </w:style>
  <w:style w:type="paragraph" w:styleId="MessageHeader">
    <w:name w:val="Message Header"/>
    <w:basedOn w:val="BodyText"/>
    <w:link w:val="MessageHeaderChar"/>
    <w:rsid w:val="009D5E6A"/>
    <w:pPr>
      <w:keepLines/>
      <w:tabs>
        <w:tab w:val="left" w:pos="3600"/>
        <w:tab w:val="left" w:pos="4680"/>
      </w:tabs>
      <w:spacing w:after="240"/>
      <w:ind w:left="1080" w:right="2880" w:hanging="1080"/>
    </w:pPr>
    <w:rPr>
      <w:rFonts w:ascii="Arial" w:hAnsi="Arial"/>
    </w:rPr>
  </w:style>
  <w:style w:type="character" w:styleId="PageNumber">
    <w:name w:val="page number"/>
    <w:rsid w:val="009D5E6A"/>
    <w:rPr>
      <w:b/>
    </w:rPr>
  </w:style>
  <w:style w:type="paragraph" w:customStyle="1" w:styleId="PartLabel">
    <w:name w:val="Part Label"/>
    <w:basedOn w:val="HeadingBase"/>
    <w:next w:val="Normal"/>
    <w:rsid w:val="009D5E6A"/>
    <w:pPr>
      <w:spacing w:before="600" w:after="160"/>
      <w:jc w:val="center"/>
    </w:pPr>
    <w:rPr>
      <w:b w:val="0"/>
      <w:sz w:val="24"/>
      <w:u w:val="single"/>
    </w:rPr>
  </w:style>
  <w:style w:type="paragraph" w:customStyle="1" w:styleId="PartSubtitle">
    <w:name w:val="Part Subtitle"/>
    <w:basedOn w:val="Normal"/>
    <w:next w:val="BodyText"/>
    <w:rsid w:val="009D5E6A"/>
    <w:pPr>
      <w:keepNext/>
      <w:spacing w:before="360"/>
      <w:jc w:val="center"/>
    </w:pPr>
    <w:rPr>
      <w:rFonts w:ascii="Arial" w:hAnsi="Arial"/>
      <w:i/>
      <w:kern w:val="28"/>
      <w:sz w:val="32"/>
    </w:rPr>
  </w:style>
  <w:style w:type="paragraph" w:customStyle="1" w:styleId="PartTitle">
    <w:name w:val="Part Title"/>
    <w:basedOn w:val="HeadingBase"/>
    <w:next w:val="PartSubtitle"/>
    <w:rsid w:val="009D5E6A"/>
    <w:pPr>
      <w:spacing w:before="600"/>
      <w:jc w:val="center"/>
    </w:pPr>
  </w:style>
  <w:style w:type="paragraph" w:customStyle="1" w:styleId="Picture">
    <w:name w:val="Picture"/>
    <w:basedOn w:val="BodyText"/>
    <w:next w:val="Caption"/>
    <w:rsid w:val="009D5E6A"/>
    <w:pPr>
      <w:keepNext/>
    </w:pPr>
  </w:style>
  <w:style w:type="paragraph" w:customStyle="1" w:styleId="SectionHeading">
    <w:name w:val="Section Heading"/>
    <w:basedOn w:val="HeadingBase"/>
    <w:rsid w:val="009D5E6A"/>
    <w:pPr>
      <w:spacing w:before="120" w:after="160"/>
    </w:pPr>
    <w:rPr>
      <w:sz w:val="28"/>
    </w:rPr>
  </w:style>
  <w:style w:type="paragraph" w:customStyle="1" w:styleId="SectionLabel">
    <w:name w:val="Section Label"/>
    <w:basedOn w:val="HeadingBase"/>
    <w:next w:val="BodyText"/>
    <w:rsid w:val="009D5E6A"/>
    <w:pPr>
      <w:keepLines/>
      <w:spacing w:after="360"/>
      <w:jc w:val="center"/>
    </w:pPr>
  </w:style>
  <w:style w:type="paragraph" w:styleId="Subtitle">
    <w:name w:val="Subtitle"/>
    <w:basedOn w:val="Title"/>
    <w:next w:val="BodyText"/>
    <w:link w:val="SubtitleChar"/>
    <w:rsid w:val="009D5E6A"/>
    <w:pPr>
      <w:spacing w:before="0" w:after="240"/>
    </w:pPr>
    <w:rPr>
      <w:b w:val="0"/>
      <w:i/>
      <w:sz w:val="28"/>
    </w:rPr>
  </w:style>
  <w:style w:type="paragraph" w:styleId="Title">
    <w:name w:val="Title"/>
    <w:basedOn w:val="HeadingBase"/>
    <w:link w:val="TitleChar"/>
    <w:rsid w:val="009D5E6A"/>
    <w:pPr>
      <w:spacing w:before="360" w:after="160"/>
      <w:jc w:val="center"/>
    </w:pPr>
    <w:rPr>
      <w:sz w:val="40"/>
    </w:rPr>
  </w:style>
  <w:style w:type="paragraph" w:customStyle="1" w:styleId="SubtitleCover">
    <w:name w:val="Subtitle Cover"/>
    <w:basedOn w:val="Normal"/>
    <w:next w:val="BodyText"/>
    <w:rsid w:val="009D5E6A"/>
    <w:pPr>
      <w:keepNext/>
      <w:spacing w:before="240" w:after="160"/>
      <w:jc w:val="center"/>
    </w:pPr>
    <w:rPr>
      <w:rFonts w:ascii="Arial" w:hAnsi="Arial"/>
      <w:i/>
      <w:kern w:val="28"/>
      <w:sz w:val="36"/>
    </w:rPr>
  </w:style>
  <w:style w:type="character" w:customStyle="1" w:styleId="Superscript">
    <w:name w:val="Superscript"/>
    <w:rsid w:val="009D5E6A"/>
    <w:rPr>
      <w:position w:val="0"/>
      <w:vertAlign w:val="superscript"/>
    </w:rPr>
  </w:style>
  <w:style w:type="paragraph" w:styleId="TableofAuthorities">
    <w:name w:val="table of authorities"/>
    <w:basedOn w:val="Normal"/>
    <w:rsid w:val="009D5E6A"/>
    <w:pPr>
      <w:tabs>
        <w:tab w:val="right" w:leader="dot" w:pos="8640"/>
      </w:tabs>
      <w:ind w:left="360" w:hanging="360"/>
    </w:pPr>
  </w:style>
  <w:style w:type="paragraph" w:styleId="TableofFigures">
    <w:name w:val="table of figures"/>
    <w:basedOn w:val="Normal"/>
    <w:rsid w:val="009D5E6A"/>
    <w:pPr>
      <w:tabs>
        <w:tab w:val="right" w:leader="dot" w:pos="8640"/>
      </w:tabs>
      <w:ind w:left="720" w:hanging="720"/>
    </w:pPr>
  </w:style>
  <w:style w:type="paragraph" w:customStyle="1" w:styleId="TitleCover">
    <w:name w:val="Title Cover"/>
    <w:basedOn w:val="HeadingBase"/>
    <w:next w:val="SubtitleCover"/>
    <w:rsid w:val="009D5E6A"/>
    <w:pPr>
      <w:spacing w:before="720" w:after="160" w:line="120" w:lineRule="exact"/>
      <w:jc w:val="center"/>
    </w:pPr>
    <w:rPr>
      <w:rFonts w:ascii="Times New Roman" w:hAnsi="Times New Roman"/>
      <w:sz w:val="72"/>
    </w:rPr>
  </w:style>
  <w:style w:type="paragraph" w:styleId="TOAHeading">
    <w:name w:val="toa heading"/>
    <w:basedOn w:val="SectionHeading"/>
    <w:next w:val="TableofAuthorities"/>
    <w:rsid w:val="009D5E6A"/>
  </w:style>
  <w:style w:type="paragraph" w:styleId="TOC1">
    <w:name w:val="toc 1"/>
    <w:basedOn w:val="Normal"/>
    <w:uiPriority w:val="39"/>
    <w:qFormat/>
    <w:rsid w:val="009D5E6A"/>
    <w:pPr>
      <w:tabs>
        <w:tab w:val="right" w:pos="6840"/>
      </w:tabs>
      <w:spacing w:before="60" w:after="60" w:line="220" w:lineRule="exact"/>
      <w:jc w:val="both"/>
    </w:pPr>
    <w:rPr>
      <w:b/>
      <w:sz w:val="20"/>
      <w:szCs w:val="20"/>
    </w:rPr>
  </w:style>
  <w:style w:type="paragraph" w:styleId="TOC2">
    <w:name w:val="toc 2"/>
    <w:basedOn w:val="Normal"/>
    <w:uiPriority w:val="39"/>
    <w:qFormat/>
    <w:rsid w:val="009D5E6A"/>
    <w:pPr>
      <w:tabs>
        <w:tab w:val="right" w:pos="6840"/>
      </w:tabs>
      <w:spacing w:after="60" w:line="220" w:lineRule="exact"/>
      <w:ind w:left="360"/>
      <w:jc w:val="both"/>
    </w:pPr>
    <w:rPr>
      <w:sz w:val="20"/>
      <w:szCs w:val="20"/>
    </w:rPr>
  </w:style>
  <w:style w:type="paragraph" w:styleId="TOC3">
    <w:name w:val="toc 3"/>
    <w:basedOn w:val="Normal"/>
    <w:uiPriority w:val="39"/>
    <w:qFormat/>
    <w:rsid w:val="009D5E6A"/>
    <w:pPr>
      <w:tabs>
        <w:tab w:val="right" w:pos="6840"/>
      </w:tabs>
      <w:spacing w:before="40" w:after="0" w:line="240" w:lineRule="auto"/>
      <w:ind w:left="720"/>
      <w:jc w:val="both"/>
    </w:pPr>
    <w:rPr>
      <w:sz w:val="20"/>
      <w:szCs w:val="20"/>
    </w:rPr>
  </w:style>
  <w:style w:type="paragraph" w:styleId="TOC4">
    <w:name w:val="toc 4"/>
    <w:basedOn w:val="Normal"/>
    <w:uiPriority w:val="39"/>
    <w:rsid w:val="009D5E6A"/>
    <w:pPr>
      <w:tabs>
        <w:tab w:val="right" w:leader="dot" w:pos="8640"/>
      </w:tabs>
      <w:ind w:left="1080"/>
    </w:pPr>
    <w:rPr>
      <w:i/>
    </w:rPr>
  </w:style>
  <w:style w:type="paragraph" w:styleId="TOC5">
    <w:name w:val="toc 5"/>
    <w:basedOn w:val="Normal"/>
    <w:uiPriority w:val="39"/>
    <w:rsid w:val="009D5E6A"/>
    <w:pPr>
      <w:tabs>
        <w:tab w:val="right" w:leader="dot" w:pos="8640"/>
      </w:tabs>
      <w:ind w:left="1440"/>
    </w:pPr>
  </w:style>
  <w:style w:type="paragraph" w:styleId="TOC6">
    <w:name w:val="toc 6"/>
    <w:basedOn w:val="Normal"/>
    <w:uiPriority w:val="39"/>
    <w:rsid w:val="009D5E6A"/>
    <w:pPr>
      <w:tabs>
        <w:tab w:val="right" w:leader="dot" w:pos="8640"/>
      </w:tabs>
      <w:ind w:left="1800"/>
    </w:pPr>
  </w:style>
  <w:style w:type="paragraph" w:styleId="TOC7">
    <w:name w:val="toc 7"/>
    <w:basedOn w:val="Normal"/>
    <w:uiPriority w:val="39"/>
    <w:rsid w:val="009D5E6A"/>
    <w:pPr>
      <w:tabs>
        <w:tab w:val="right" w:leader="dot" w:pos="8640"/>
      </w:tabs>
      <w:ind w:left="2160"/>
    </w:pPr>
  </w:style>
  <w:style w:type="paragraph" w:styleId="TOC8">
    <w:name w:val="toc 8"/>
    <w:basedOn w:val="Normal"/>
    <w:uiPriority w:val="39"/>
    <w:rsid w:val="009D5E6A"/>
    <w:pPr>
      <w:tabs>
        <w:tab w:val="right" w:leader="dot" w:pos="8640"/>
      </w:tabs>
      <w:ind w:left="2520"/>
    </w:pPr>
  </w:style>
  <w:style w:type="paragraph" w:styleId="TOC9">
    <w:name w:val="toc 9"/>
    <w:basedOn w:val="Normal"/>
    <w:uiPriority w:val="39"/>
    <w:rsid w:val="009D5E6A"/>
    <w:pPr>
      <w:tabs>
        <w:tab w:val="right" w:leader="dot" w:pos="8640"/>
      </w:tabs>
      <w:ind w:left="2880"/>
    </w:pPr>
  </w:style>
  <w:style w:type="paragraph" w:customStyle="1" w:styleId="TOCBase">
    <w:name w:val="TOC Base"/>
    <w:basedOn w:val="Normal"/>
    <w:rsid w:val="009D5E6A"/>
    <w:pPr>
      <w:tabs>
        <w:tab w:val="right" w:leader="dot" w:pos="8640"/>
      </w:tabs>
    </w:pPr>
  </w:style>
  <w:style w:type="paragraph" w:customStyle="1" w:styleId="HeaderlikeH1">
    <w:name w:val="Header like H1"/>
    <w:basedOn w:val="Heading2"/>
    <w:next w:val="BodyText"/>
    <w:rsid w:val="009D5E6A"/>
    <w:pPr>
      <w:spacing w:before="120" w:line="360" w:lineRule="exact"/>
      <w:outlineLvl w:val="9"/>
    </w:pPr>
    <w:rPr>
      <w:b/>
      <w:i w:val="0"/>
      <w:sz w:val="36"/>
    </w:rPr>
  </w:style>
  <w:style w:type="paragraph" w:customStyle="1" w:styleId="Quotation">
    <w:name w:val="Quotation"/>
    <w:basedOn w:val="BodyText"/>
    <w:next w:val="BodyText"/>
    <w:link w:val="QuotationChar"/>
    <w:autoRedefine/>
    <w:rsid w:val="009D5E6A"/>
    <w:pPr>
      <w:spacing w:before="120"/>
      <w:ind w:left="720" w:right="720"/>
    </w:pPr>
    <w:rPr>
      <w:i/>
    </w:rPr>
  </w:style>
  <w:style w:type="paragraph" w:customStyle="1" w:styleId="Greeting">
    <w:name w:val="Greeting"/>
    <w:basedOn w:val="BodyText"/>
    <w:rsid w:val="009D5E6A"/>
    <w:pPr>
      <w:spacing w:after="0"/>
    </w:pPr>
  </w:style>
  <w:style w:type="paragraph" w:customStyle="1" w:styleId="Indent5">
    <w:name w:val="Indent5"/>
    <w:basedOn w:val="BodyText"/>
    <w:rsid w:val="009D5E6A"/>
    <w:pPr>
      <w:ind w:left="720"/>
    </w:pPr>
  </w:style>
  <w:style w:type="paragraph" w:customStyle="1" w:styleId="Indent10">
    <w:name w:val="Indent10"/>
    <w:basedOn w:val="BodyText"/>
    <w:rsid w:val="009D5E6A"/>
    <w:pPr>
      <w:ind w:left="1440"/>
    </w:pPr>
  </w:style>
  <w:style w:type="paragraph" w:customStyle="1" w:styleId="Indent15">
    <w:name w:val="Indent15"/>
    <w:basedOn w:val="BodyText"/>
    <w:rsid w:val="009D5E6A"/>
    <w:pPr>
      <w:ind w:left="2160"/>
    </w:pPr>
  </w:style>
  <w:style w:type="paragraph" w:customStyle="1" w:styleId="Indent20">
    <w:name w:val="Indent20"/>
    <w:basedOn w:val="BodyText"/>
    <w:rsid w:val="009D5E6A"/>
    <w:pPr>
      <w:ind w:left="2880"/>
    </w:pPr>
  </w:style>
  <w:style w:type="paragraph" w:customStyle="1" w:styleId="BodyTextNotJustified">
    <w:name w:val="Body Text Not Justified"/>
    <w:basedOn w:val="BodyText"/>
    <w:rsid w:val="009D5E6A"/>
  </w:style>
  <w:style w:type="paragraph" w:customStyle="1" w:styleId="BoldCenterArial12pt">
    <w:name w:val="Bold Center Arial 12 pt"/>
    <w:basedOn w:val="BodyText"/>
    <w:next w:val="BodyText"/>
    <w:rsid w:val="009D5E6A"/>
    <w:pPr>
      <w:spacing w:after="160"/>
      <w:jc w:val="center"/>
    </w:pPr>
    <w:rPr>
      <w:rFonts w:ascii="Arial" w:hAnsi="Arial"/>
      <w:b/>
    </w:rPr>
  </w:style>
  <w:style w:type="paragraph" w:customStyle="1" w:styleId="H2A">
    <w:name w:val="H2A"/>
    <w:next w:val="Normal"/>
    <w:qFormat/>
    <w:rsid w:val="009D5E6A"/>
    <w:pPr>
      <w:spacing w:after="100" w:line="320" w:lineRule="exact"/>
      <w:jc w:val="center"/>
    </w:pPr>
    <w:rPr>
      <w:rFonts w:ascii="Times" w:hAnsi="Times"/>
      <w:sz w:val="32"/>
    </w:rPr>
  </w:style>
  <w:style w:type="paragraph" w:customStyle="1" w:styleId="Exercise">
    <w:name w:val="Exercise"/>
    <w:basedOn w:val="Quotation"/>
    <w:next w:val="Normal"/>
    <w:rsid w:val="009D5E6A"/>
    <w:pPr>
      <w:jc w:val="center"/>
    </w:pPr>
    <w:rPr>
      <w:sz w:val="28"/>
    </w:rPr>
  </w:style>
  <w:style w:type="paragraph" w:customStyle="1" w:styleId="FlushLeftBold">
    <w:name w:val="Flush Left Bold"/>
    <w:basedOn w:val="Normal"/>
    <w:next w:val="BodyText"/>
    <w:rsid w:val="009D5E6A"/>
    <w:pPr>
      <w:spacing w:before="120" w:line="290" w:lineRule="exact"/>
    </w:pPr>
    <w:rPr>
      <w:b/>
      <w:snapToGrid w:val="0"/>
    </w:rPr>
  </w:style>
  <w:style w:type="paragraph" w:customStyle="1" w:styleId="Hang1">
    <w:name w:val="Hang1"/>
    <w:basedOn w:val="BodyText"/>
    <w:autoRedefine/>
    <w:rsid w:val="009D5E6A"/>
    <w:pPr>
      <w:ind w:left="1080" w:hanging="360"/>
    </w:pPr>
    <w:rPr>
      <w:snapToGrid w:val="0"/>
    </w:rPr>
  </w:style>
  <w:style w:type="paragraph" w:customStyle="1" w:styleId="Style1">
    <w:name w:val="Style1"/>
    <w:basedOn w:val="HeaderlikeH1"/>
    <w:rsid w:val="009D5E6A"/>
  </w:style>
  <w:style w:type="paragraph" w:customStyle="1" w:styleId="HeadingCaps">
    <w:name w:val="Heading Caps"/>
    <w:basedOn w:val="Heading1"/>
    <w:autoRedefine/>
    <w:rsid w:val="009D5E6A"/>
    <w:pPr>
      <w:spacing w:line="400" w:lineRule="exact"/>
    </w:pPr>
    <w:rPr>
      <w:caps/>
      <w:snapToGrid w:val="0"/>
      <w:sz w:val="40"/>
    </w:rPr>
  </w:style>
  <w:style w:type="paragraph" w:customStyle="1" w:styleId="indent50">
    <w:name w:val="indent 5"/>
    <w:aliases w:val="hang 9 (SP Parts)"/>
    <w:rsid w:val="009D5E6A"/>
    <w:pPr>
      <w:widowControl w:val="0"/>
      <w:tabs>
        <w:tab w:val="left" w:pos="1152"/>
      </w:tabs>
      <w:spacing w:after="120" w:line="290" w:lineRule="exact"/>
      <w:ind w:left="1152" w:hanging="720"/>
      <w:jc w:val="both"/>
    </w:pPr>
    <w:rPr>
      <w:rFonts w:ascii="Times" w:hAnsi="Times"/>
      <w:snapToGrid w:val="0"/>
      <w:sz w:val="24"/>
    </w:rPr>
  </w:style>
  <w:style w:type="paragraph" w:customStyle="1" w:styleId="Level3Heading">
    <w:name w:val="Level 3 Heading"/>
    <w:rsid w:val="009D5E6A"/>
    <w:pPr>
      <w:keepNext/>
      <w:keepLines/>
      <w:widowControl w:val="0"/>
      <w:spacing w:after="240"/>
      <w:jc w:val="center"/>
    </w:pPr>
    <w:rPr>
      <w:rFonts w:ascii="Times" w:hAnsi="Times"/>
      <w:b/>
      <w:snapToGrid w:val="0"/>
      <w:sz w:val="28"/>
    </w:rPr>
  </w:style>
  <w:style w:type="paragraph" w:customStyle="1" w:styleId="flushleftboldtitles">
    <w:name w:val="flush left bold titles"/>
    <w:rsid w:val="009D5E6A"/>
    <w:pPr>
      <w:keepNext/>
      <w:widowControl w:val="0"/>
      <w:spacing w:before="120" w:after="120" w:line="300" w:lineRule="exact"/>
    </w:pPr>
    <w:rPr>
      <w:rFonts w:ascii="Times" w:hAnsi="Times"/>
      <w:b/>
      <w:i/>
      <w:caps/>
      <w:snapToGrid w:val="0"/>
      <w:sz w:val="24"/>
    </w:rPr>
  </w:style>
  <w:style w:type="paragraph" w:customStyle="1" w:styleId="LeftRunningHeadEven">
    <w:name w:val="Left Running Head (Even)"/>
    <w:autoRedefine/>
    <w:qFormat/>
    <w:rsid w:val="00852486"/>
    <w:pPr>
      <w:widowControl w:val="0"/>
      <w:tabs>
        <w:tab w:val="right" w:pos="9360"/>
      </w:tabs>
      <w:spacing w:after="60"/>
    </w:pPr>
    <w:rPr>
      <w:bCs/>
      <w:i/>
      <w:snapToGrid w:val="0"/>
      <w:u w:val="single"/>
    </w:rPr>
  </w:style>
  <w:style w:type="paragraph" w:customStyle="1" w:styleId="RightRunningHeadOdd">
    <w:name w:val="Right Running Head (Odd)"/>
    <w:link w:val="RightRunningHeadOddChar"/>
    <w:autoRedefine/>
    <w:qFormat/>
    <w:rsid w:val="00684973"/>
    <w:pPr>
      <w:widowControl w:val="0"/>
      <w:tabs>
        <w:tab w:val="left" w:pos="8640"/>
      </w:tabs>
      <w:spacing w:after="120" w:line="200" w:lineRule="exact"/>
    </w:pPr>
    <w:rPr>
      <w:bCs/>
      <w:i/>
      <w:noProof/>
      <w:szCs w:val="24"/>
    </w:rPr>
  </w:style>
  <w:style w:type="paragraph" w:customStyle="1" w:styleId="BoldLine">
    <w:name w:val="Bold Line"/>
    <w:basedOn w:val="Normal"/>
    <w:rsid w:val="009D5E6A"/>
    <w:pPr>
      <w:pBdr>
        <w:bottom w:val="single" w:sz="36" w:space="1" w:color="auto"/>
      </w:pBdr>
      <w:spacing w:after="0" w:line="300" w:lineRule="atLeast"/>
    </w:pPr>
  </w:style>
  <w:style w:type="paragraph" w:customStyle="1" w:styleId="ExerciseTitle">
    <w:name w:val="Exercise Title"/>
    <w:basedOn w:val="Normal"/>
    <w:rsid w:val="009D5E6A"/>
    <w:pPr>
      <w:pBdr>
        <w:top w:val="single" w:sz="6" w:space="1" w:color="auto"/>
        <w:left w:val="single" w:sz="6" w:space="1" w:color="auto"/>
        <w:bottom w:val="single" w:sz="6" w:space="1" w:color="auto"/>
        <w:right w:val="single" w:sz="6" w:space="1" w:color="auto"/>
      </w:pBdr>
      <w:spacing w:line="300" w:lineRule="atLeast"/>
    </w:pPr>
    <w:rPr>
      <w:b/>
    </w:rPr>
  </w:style>
  <w:style w:type="paragraph" w:customStyle="1" w:styleId="Title2">
    <w:name w:val="Title 2"/>
    <w:basedOn w:val="Normal"/>
    <w:rsid w:val="009D5E6A"/>
    <w:pPr>
      <w:spacing w:after="0" w:line="300" w:lineRule="atLeast"/>
      <w:jc w:val="center"/>
    </w:pPr>
    <w:rPr>
      <w:sz w:val="52"/>
    </w:rPr>
  </w:style>
  <w:style w:type="paragraph" w:customStyle="1" w:styleId="Title1">
    <w:name w:val="Title 1"/>
    <w:basedOn w:val="Normal"/>
    <w:rsid w:val="009D5E6A"/>
    <w:pPr>
      <w:spacing w:after="0" w:line="300" w:lineRule="atLeast"/>
      <w:jc w:val="center"/>
    </w:pPr>
    <w:rPr>
      <w:b/>
      <w:sz w:val="72"/>
    </w:rPr>
  </w:style>
  <w:style w:type="paragraph" w:customStyle="1" w:styleId="Title3">
    <w:name w:val="Title 3"/>
    <w:basedOn w:val="Title2"/>
    <w:rsid w:val="009D5E6A"/>
    <w:pPr>
      <w:spacing w:after="120"/>
    </w:pPr>
    <w:rPr>
      <w:b/>
      <w:sz w:val="26"/>
    </w:rPr>
  </w:style>
  <w:style w:type="paragraph" w:customStyle="1" w:styleId="Title4">
    <w:name w:val="Title 4"/>
    <w:basedOn w:val="Title3"/>
    <w:rsid w:val="009D5E6A"/>
    <w:rPr>
      <w:b w:val="0"/>
    </w:rPr>
  </w:style>
  <w:style w:type="paragraph" w:customStyle="1" w:styleId="EXERCISE-BOX">
    <w:name w:val="EXERCISE - BOX"/>
    <w:autoRedefine/>
    <w:rsid w:val="009D5E6A"/>
    <w:pPr>
      <w:keepNext/>
      <w:widowControl w:val="0"/>
      <w:pBdr>
        <w:bottom w:val="single" w:sz="6" w:space="0" w:color="000000"/>
      </w:pBdr>
      <w:spacing w:after="120" w:line="280" w:lineRule="exact"/>
    </w:pPr>
    <w:rPr>
      <w:rFonts w:ascii="Times" w:hAnsi="Times"/>
      <w:b/>
      <w:snapToGrid w:val="0"/>
      <w:sz w:val="24"/>
    </w:rPr>
  </w:style>
  <w:style w:type="paragraph" w:customStyle="1" w:styleId="ThickLineBelow">
    <w:name w:val="Thick Line Below"/>
    <w:autoRedefine/>
    <w:rsid w:val="009D5E6A"/>
    <w:pPr>
      <w:pBdr>
        <w:bottom w:val="single" w:sz="12" w:space="0" w:color="000000"/>
      </w:pBdr>
    </w:pPr>
    <w:rPr>
      <w:rFonts w:ascii="Times" w:hAnsi="Times"/>
      <w:snapToGrid w:val="0"/>
      <w:sz w:val="24"/>
    </w:rPr>
  </w:style>
  <w:style w:type="paragraph" w:customStyle="1" w:styleId="CenterItalic">
    <w:name w:val="Center Italic"/>
    <w:basedOn w:val="BodyText"/>
    <w:autoRedefine/>
    <w:rsid w:val="009D5E6A"/>
    <w:pPr>
      <w:jc w:val="center"/>
    </w:pPr>
    <w:rPr>
      <w:i/>
    </w:rPr>
  </w:style>
  <w:style w:type="paragraph" w:customStyle="1" w:styleId="H4A">
    <w:name w:val="H4A"/>
    <w:basedOn w:val="flushleftboldtitles"/>
    <w:next w:val="Normal"/>
    <w:autoRedefine/>
    <w:rsid w:val="009D5E6A"/>
    <w:pPr>
      <w:ind w:left="720"/>
    </w:pPr>
    <w:rPr>
      <w:caps w:val="0"/>
    </w:rPr>
  </w:style>
  <w:style w:type="paragraph" w:customStyle="1" w:styleId="LT">
    <w:name w:val="LT"/>
    <w:basedOn w:val="Heading2"/>
    <w:autoRedefine/>
    <w:rsid w:val="009D5E6A"/>
    <w:rPr>
      <w:b/>
      <w:i w:val="0"/>
      <w:sz w:val="36"/>
    </w:rPr>
  </w:style>
  <w:style w:type="paragraph" w:customStyle="1" w:styleId="Style2">
    <w:name w:val="Style2"/>
    <w:basedOn w:val="H2A"/>
    <w:autoRedefine/>
    <w:rsid w:val="009D5E6A"/>
    <w:pPr>
      <w:outlineLvl w:val="2"/>
    </w:pPr>
  </w:style>
  <w:style w:type="paragraph" w:customStyle="1" w:styleId="LS-LessonSubtitle">
    <w:name w:val="LS - Lesson Subtitle"/>
    <w:basedOn w:val="H2A"/>
    <w:autoRedefine/>
    <w:rsid w:val="009D5E6A"/>
    <w:pPr>
      <w:outlineLvl w:val="2"/>
    </w:pPr>
  </w:style>
  <w:style w:type="paragraph" w:customStyle="1" w:styleId="H3A">
    <w:name w:val="H3A"/>
    <w:basedOn w:val="Normal"/>
    <w:autoRedefine/>
    <w:qFormat/>
    <w:rsid w:val="009D5E6A"/>
    <w:pPr>
      <w:overflowPunct w:val="0"/>
      <w:autoSpaceDE w:val="0"/>
      <w:autoSpaceDN w:val="0"/>
      <w:adjustRightInd w:val="0"/>
      <w:spacing w:before="120" w:after="120" w:line="300" w:lineRule="exact"/>
      <w:jc w:val="both"/>
      <w:textAlignment w:val="baseline"/>
      <w:outlineLvl w:val="2"/>
    </w:pPr>
    <w:rPr>
      <w:rFonts w:ascii="Arial" w:hAnsi="Arial"/>
      <w:b/>
      <w:szCs w:val="20"/>
    </w:rPr>
  </w:style>
  <w:style w:type="paragraph" w:styleId="EnvelopeAddress">
    <w:name w:val="envelope address"/>
    <w:basedOn w:val="Normal"/>
    <w:rsid w:val="009D5E6A"/>
    <w:pPr>
      <w:framePr w:w="7920" w:h="1980" w:hRule="exact" w:hSpace="180" w:wrap="auto" w:hAnchor="page" w:xAlign="center" w:yAlign="bottom"/>
      <w:spacing w:after="0" w:line="300" w:lineRule="exact"/>
      <w:ind w:left="2880"/>
    </w:pPr>
    <w:rPr>
      <w:rFonts w:ascii="Arial" w:hAnsi="Arial" w:cs="Arial"/>
      <w:szCs w:val="24"/>
    </w:rPr>
  </w:style>
  <w:style w:type="paragraph" w:customStyle="1" w:styleId="GR">
    <w:name w:val="GR"/>
    <w:basedOn w:val="Normal"/>
    <w:qFormat/>
    <w:rsid w:val="009D5E6A"/>
    <w:pPr>
      <w:framePr w:hSpace="180" w:wrap="around" w:vAnchor="text" w:hAnchor="margin" w:y="642"/>
      <w:overflowPunct w:val="0"/>
      <w:autoSpaceDE w:val="0"/>
      <w:autoSpaceDN w:val="0"/>
      <w:adjustRightInd w:val="0"/>
      <w:spacing w:after="0" w:line="220" w:lineRule="exact"/>
      <w:textAlignment w:val="baseline"/>
    </w:pPr>
    <w:rPr>
      <w:rFonts w:cs="Arial"/>
      <w:sz w:val="20"/>
      <w:szCs w:val="24"/>
    </w:rPr>
  </w:style>
  <w:style w:type="paragraph" w:customStyle="1" w:styleId="BT">
    <w:name w:val="BT"/>
    <w:link w:val="BTChar"/>
    <w:qFormat/>
    <w:rsid w:val="00741E24"/>
    <w:pPr>
      <w:overflowPunct w:val="0"/>
      <w:autoSpaceDE w:val="0"/>
      <w:autoSpaceDN w:val="0"/>
      <w:adjustRightInd w:val="0"/>
      <w:spacing w:before="60" w:after="60" w:line="220" w:lineRule="exact"/>
      <w:ind w:firstLine="360"/>
      <w:jc w:val="both"/>
      <w:textAlignment w:val="baseline"/>
    </w:pPr>
    <w:rPr>
      <w:rFonts w:cs="Calibri"/>
      <w:szCs w:val="24"/>
    </w:rPr>
  </w:style>
  <w:style w:type="character" w:customStyle="1" w:styleId="BTChar">
    <w:name w:val="BT Char"/>
    <w:basedOn w:val="DefaultParagraphFont"/>
    <w:link w:val="BT"/>
    <w:rsid w:val="00741E24"/>
    <w:rPr>
      <w:rFonts w:cs="Calibri"/>
      <w:szCs w:val="24"/>
    </w:rPr>
  </w:style>
  <w:style w:type="character" w:customStyle="1" w:styleId="HeaderChar">
    <w:name w:val="Header Char"/>
    <w:basedOn w:val="DefaultParagraphFont"/>
    <w:link w:val="Header"/>
    <w:rsid w:val="008C499F"/>
    <w:rPr>
      <w:bCs/>
      <w:i/>
    </w:rPr>
  </w:style>
  <w:style w:type="character" w:customStyle="1" w:styleId="EN">
    <w:name w:val="EN"/>
    <w:basedOn w:val="DefaultParagraphFont"/>
    <w:qFormat/>
    <w:rsid w:val="009D5E6A"/>
    <w:rPr>
      <w:rFonts w:ascii="Times New Roman" w:hAnsi="Times New Roman"/>
      <w:sz w:val="24"/>
      <w:szCs w:val="24"/>
    </w:rPr>
  </w:style>
  <w:style w:type="character" w:customStyle="1" w:styleId="BodyTextChar">
    <w:name w:val="Body Text Char"/>
    <w:basedOn w:val="DefaultParagraphFont"/>
    <w:link w:val="BodyText"/>
    <w:rsid w:val="009D5E6A"/>
    <w:rPr>
      <w:sz w:val="24"/>
      <w:szCs w:val="24"/>
    </w:rPr>
  </w:style>
  <w:style w:type="character" w:customStyle="1" w:styleId="BodyTextIndentChar">
    <w:name w:val="Body Text Indent Char"/>
    <w:basedOn w:val="BodyTextChar"/>
    <w:link w:val="BodyTextIndent"/>
    <w:rsid w:val="009D5E6A"/>
    <w:rPr>
      <w:sz w:val="24"/>
      <w:szCs w:val="24"/>
    </w:rPr>
  </w:style>
  <w:style w:type="character" w:customStyle="1" w:styleId="CommentTextChar">
    <w:name w:val="Comment Text Char"/>
    <w:basedOn w:val="DefaultParagraphFont"/>
    <w:link w:val="CommentText"/>
    <w:rsid w:val="009D5E6A"/>
    <w:rPr>
      <w:sz w:val="24"/>
      <w:szCs w:val="22"/>
    </w:rPr>
  </w:style>
  <w:style w:type="character" w:customStyle="1" w:styleId="GK">
    <w:name w:val="GK"/>
    <w:basedOn w:val="DefaultParagraphFont"/>
    <w:qFormat/>
    <w:rsid w:val="009D5E6A"/>
    <w:rPr>
      <w:rFonts w:ascii="GraecaII" w:hAnsi="GraecaII"/>
      <w:sz w:val="24"/>
    </w:rPr>
  </w:style>
  <w:style w:type="paragraph" w:customStyle="1" w:styleId="H1">
    <w:name w:val="H1"/>
    <w:next w:val="BT"/>
    <w:qFormat/>
    <w:rsid w:val="00043FC6"/>
    <w:pPr>
      <w:widowControl w:val="0"/>
      <w:spacing w:after="120" w:line="300" w:lineRule="exact"/>
      <w:jc w:val="center"/>
      <w:outlineLvl w:val="0"/>
    </w:pPr>
    <w:rPr>
      <w:rFonts w:ascii="Arial" w:hAnsi="Arial"/>
      <w:b/>
      <w:bCs/>
      <w:kern w:val="28"/>
      <w:sz w:val="28"/>
      <w:szCs w:val="32"/>
    </w:rPr>
  </w:style>
  <w:style w:type="paragraph" w:customStyle="1" w:styleId="H2">
    <w:name w:val="H2"/>
    <w:qFormat/>
    <w:rsid w:val="009D5E6A"/>
    <w:pPr>
      <w:spacing w:before="120" w:after="120" w:line="240" w:lineRule="exact"/>
      <w:jc w:val="center"/>
      <w:outlineLvl w:val="1"/>
    </w:pPr>
    <w:rPr>
      <w:rFonts w:ascii="Arial" w:hAnsi="Arial"/>
      <w:i/>
      <w:iCs/>
      <w:sz w:val="22"/>
      <w:szCs w:val="22"/>
    </w:rPr>
  </w:style>
  <w:style w:type="paragraph" w:customStyle="1" w:styleId="I1">
    <w:name w:val="I1"/>
    <w:qFormat/>
    <w:rsid w:val="009D5E6A"/>
    <w:pPr>
      <w:spacing w:before="120"/>
      <w:ind w:left="360"/>
      <w:jc w:val="both"/>
    </w:pPr>
    <w:rPr>
      <w:szCs w:val="22"/>
    </w:rPr>
  </w:style>
  <w:style w:type="paragraph" w:customStyle="1" w:styleId="I2">
    <w:name w:val="I2"/>
    <w:qFormat/>
    <w:rsid w:val="009D5E6A"/>
    <w:pPr>
      <w:ind w:left="720"/>
    </w:pPr>
    <w:rPr>
      <w:rFonts w:cs="Arial"/>
      <w:szCs w:val="22"/>
    </w:rPr>
  </w:style>
  <w:style w:type="paragraph" w:customStyle="1" w:styleId="I3">
    <w:name w:val="I3"/>
    <w:autoRedefine/>
    <w:qFormat/>
    <w:rsid w:val="009D5E6A"/>
    <w:pPr>
      <w:ind w:left="2160"/>
    </w:pPr>
    <w:rPr>
      <w:szCs w:val="22"/>
    </w:rPr>
  </w:style>
  <w:style w:type="paragraph" w:customStyle="1" w:styleId="L1">
    <w:name w:val="L1"/>
    <w:qFormat/>
    <w:rsid w:val="009D5E6A"/>
    <w:pPr>
      <w:tabs>
        <w:tab w:val="right" w:pos="720"/>
      </w:tabs>
      <w:spacing w:line="220" w:lineRule="exact"/>
      <w:ind w:left="360" w:hanging="360"/>
      <w:jc w:val="both"/>
    </w:pPr>
    <w:rPr>
      <w:szCs w:val="24"/>
    </w:rPr>
  </w:style>
  <w:style w:type="paragraph" w:customStyle="1" w:styleId="L2">
    <w:name w:val="L2"/>
    <w:qFormat/>
    <w:rsid w:val="009D5E6A"/>
    <w:pPr>
      <w:tabs>
        <w:tab w:val="left" w:pos="720"/>
      </w:tabs>
      <w:spacing w:before="60" w:after="60" w:line="220" w:lineRule="exact"/>
      <w:ind w:left="720" w:hanging="360"/>
    </w:pPr>
    <w:rPr>
      <w:rFonts w:cs="Arial"/>
      <w:szCs w:val="22"/>
    </w:rPr>
  </w:style>
  <w:style w:type="paragraph" w:customStyle="1" w:styleId="L3">
    <w:name w:val="L3"/>
    <w:qFormat/>
    <w:rsid w:val="009D5E6A"/>
    <w:pPr>
      <w:tabs>
        <w:tab w:val="left" w:pos="720"/>
        <w:tab w:val="left" w:pos="2160"/>
      </w:tabs>
      <w:spacing w:after="60" w:line="220" w:lineRule="exact"/>
      <w:ind w:left="1080" w:hanging="360"/>
    </w:pPr>
    <w:rPr>
      <w:szCs w:val="22"/>
    </w:rPr>
  </w:style>
  <w:style w:type="paragraph" w:customStyle="1" w:styleId="QT">
    <w:name w:val="QT"/>
    <w:link w:val="QTChar"/>
    <w:autoRedefine/>
    <w:qFormat/>
    <w:rsid w:val="00AB2267"/>
    <w:pPr>
      <w:spacing w:after="60" w:line="220" w:lineRule="exact"/>
      <w:ind w:left="360" w:right="360"/>
    </w:pPr>
    <w:rPr>
      <w:rFonts w:cs="Arial"/>
      <w:i/>
    </w:rPr>
  </w:style>
  <w:style w:type="paragraph" w:styleId="NormalWeb">
    <w:name w:val="Normal (Web)"/>
    <w:basedOn w:val="Normal"/>
    <w:rsid w:val="009D5E6A"/>
    <w:rPr>
      <w:szCs w:val="24"/>
    </w:rPr>
  </w:style>
  <w:style w:type="paragraph" w:customStyle="1" w:styleId="H3">
    <w:name w:val="H3"/>
    <w:next w:val="BodyText"/>
    <w:qFormat/>
    <w:rsid w:val="009D5E6A"/>
    <w:pPr>
      <w:overflowPunct w:val="0"/>
      <w:autoSpaceDE w:val="0"/>
      <w:autoSpaceDN w:val="0"/>
      <w:adjustRightInd w:val="0"/>
      <w:spacing w:before="120" w:after="120" w:line="240" w:lineRule="exact"/>
      <w:textAlignment w:val="baseline"/>
      <w:outlineLvl w:val="2"/>
    </w:pPr>
    <w:rPr>
      <w:rFonts w:ascii="Arial" w:hAnsi="Arial"/>
      <w:b/>
    </w:rPr>
  </w:style>
  <w:style w:type="paragraph" w:customStyle="1" w:styleId="BI">
    <w:name w:val="BI"/>
    <w:qFormat/>
    <w:rsid w:val="009D5E6A"/>
    <w:pPr>
      <w:spacing w:after="40" w:line="220" w:lineRule="exact"/>
    </w:pPr>
    <w:rPr>
      <w:szCs w:val="28"/>
    </w:rPr>
  </w:style>
  <w:style w:type="paragraph" w:customStyle="1" w:styleId="Indent57">
    <w:name w:val="Indent57"/>
    <w:basedOn w:val="BodyText"/>
    <w:autoRedefine/>
    <w:rsid w:val="009D5E6A"/>
    <w:pPr>
      <w:ind w:left="720"/>
    </w:pPr>
  </w:style>
  <w:style w:type="paragraph" w:customStyle="1" w:styleId="Style3">
    <w:name w:val="Style3"/>
    <w:basedOn w:val="Index1"/>
    <w:autoRedefine/>
    <w:qFormat/>
    <w:rsid w:val="009D5E6A"/>
    <w:pPr>
      <w:tabs>
        <w:tab w:val="right" w:leader="dot" w:pos="4310"/>
      </w:tabs>
    </w:pPr>
    <w:rPr>
      <w:rFonts w:ascii="Arial" w:hAnsi="Arial" w:cs="Arial"/>
      <w:noProof/>
    </w:rPr>
  </w:style>
  <w:style w:type="paragraph" w:customStyle="1" w:styleId="H1W">
    <w:name w:val="H1W"/>
    <w:qFormat/>
    <w:rsid w:val="009D5E6A"/>
    <w:pPr>
      <w:spacing w:line="220" w:lineRule="atLeast"/>
      <w:outlineLvl w:val="0"/>
    </w:pPr>
    <w:rPr>
      <w:b/>
      <w:bCs/>
      <w:color w:val="FFFFFF" w:themeColor="background1"/>
      <w:kern w:val="28"/>
      <w:sz w:val="18"/>
      <w:szCs w:val="32"/>
    </w:rPr>
  </w:style>
  <w:style w:type="paragraph" w:customStyle="1" w:styleId="IS">
    <w:name w:val="IS"/>
    <w:basedOn w:val="Index1"/>
    <w:qFormat/>
    <w:rsid w:val="009D5E6A"/>
    <w:pPr>
      <w:spacing w:before="120"/>
      <w:ind w:left="0" w:firstLine="0"/>
    </w:pPr>
    <w:rPr>
      <w:b/>
      <w:szCs w:val="18"/>
    </w:rPr>
  </w:style>
  <w:style w:type="paragraph" w:customStyle="1" w:styleId="IHS">
    <w:name w:val="IHS"/>
    <w:basedOn w:val="Normal"/>
    <w:qFormat/>
    <w:rsid w:val="009D5E6A"/>
    <w:pPr>
      <w:spacing w:after="0" w:line="280" w:lineRule="exact"/>
      <w:outlineLvl w:val="0"/>
    </w:pPr>
    <w:rPr>
      <w:b/>
      <w:i/>
      <w:szCs w:val="18"/>
    </w:rPr>
  </w:style>
  <w:style w:type="paragraph" w:customStyle="1" w:styleId="H1A">
    <w:name w:val="H1A"/>
    <w:next w:val="BT"/>
    <w:qFormat/>
    <w:rsid w:val="009D5E6A"/>
    <w:pPr>
      <w:spacing w:after="60" w:line="280" w:lineRule="atLeast"/>
    </w:pPr>
    <w:rPr>
      <w:rFonts w:ascii="Arial" w:hAnsi="Arial"/>
      <w:b/>
      <w:bCs/>
      <w:kern w:val="28"/>
      <w:sz w:val="28"/>
      <w:szCs w:val="32"/>
    </w:rPr>
  </w:style>
  <w:style w:type="paragraph" w:customStyle="1" w:styleId="BIB">
    <w:name w:val="BIB"/>
    <w:link w:val="BIBChar"/>
    <w:autoRedefine/>
    <w:qFormat/>
    <w:rsid w:val="00544E2D"/>
    <w:pPr>
      <w:spacing w:after="60" w:line="180" w:lineRule="exact"/>
      <w:ind w:left="144" w:hanging="144"/>
    </w:pPr>
    <w:rPr>
      <w:rFonts w:cs="Arial"/>
      <w:noProof/>
      <w:sz w:val="18"/>
      <w:szCs w:val="22"/>
    </w:rPr>
  </w:style>
  <w:style w:type="character" w:customStyle="1" w:styleId="BIBChar">
    <w:name w:val="BIB Char"/>
    <w:basedOn w:val="BTChar"/>
    <w:link w:val="BIB"/>
    <w:rsid w:val="00544E2D"/>
    <w:rPr>
      <w:rFonts w:cs="Arial"/>
      <w:noProof/>
      <w:sz w:val="18"/>
      <w:szCs w:val="22"/>
    </w:rPr>
  </w:style>
  <w:style w:type="paragraph" w:customStyle="1" w:styleId="BL">
    <w:name w:val="BL"/>
    <w:link w:val="BLChar"/>
    <w:qFormat/>
    <w:rsid w:val="009D5E6A"/>
    <w:pPr>
      <w:spacing w:after="60" w:line="220" w:lineRule="exact"/>
    </w:pPr>
    <w:rPr>
      <w:szCs w:val="22"/>
    </w:rPr>
  </w:style>
  <w:style w:type="paragraph" w:customStyle="1" w:styleId="BP">
    <w:name w:val="BP"/>
    <w:qFormat/>
    <w:rsid w:val="009D5E6A"/>
    <w:rPr>
      <w:szCs w:val="24"/>
    </w:rPr>
  </w:style>
  <w:style w:type="paragraph" w:customStyle="1" w:styleId="CN">
    <w:name w:val="CN"/>
    <w:autoRedefine/>
    <w:qFormat/>
    <w:rsid w:val="009D5E6A"/>
    <w:pPr>
      <w:spacing w:line="3000" w:lineRule="exact"/>
      <w:jc w:val="both"/>
    </w:pPr>
    <w:rPr>
      <w:rFonts w:ascii="Abyssinica SIL" w:hAnsi="Abyssinica SIL"/>
      <w:color w:val="595959" w:themeColor="text1" w:themeTint="A6"/>
      <w:spacing w:val="-200"/>
      <w:sz w:val="260"/>
      <w:szCs w:val="260"/>
    </w:rPr>
  </w:style>
  <w:style w:type="paragraph" w:customStyle="1" w:styleId="StyleBodyTextBold1">
    <w:name w:val="Style Body Text + Bold1"/>
    <w:basedOn w:val="BodyText"/>
    <w:link w:val="StyleBodyTextBold1Char"/>
    <w:autoRedefine/>
    <w:rsid w:val="009D5E6A"/>
    <w:rPr>
      <w:b/>
      <w:bCs/>
    </w:rPr>
  </w:style>
  <w:style w:type="character" w:customStyle="1" w:styleId="StyleBodyTextBold1Char">
    <w:name w:val="Style Body Text + Bold1 Char"/>
    <w:basedOn w:val="BodyTextChar"/>
    <w:link w:val="StyleBodyTextBold1"/>
    <w:rsid w:val="009D5E6A"/>
    <w:rPr>
      <w:b/>
      <w:bCs/>
      <w:sz w:val="24"/>
      <w:szCs w:val="24"/>
    </w:rPr>
  </w:style>
  <w:style w:type="paragraph" w:customStyle="1" w:styleId="indent100">
    <w:name w:val="indent 10"/>
    <w:aliases w:val="block2"/>
    <w:rsid w:val="009D5E6A"/>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ChapterTitle0">
    <w:name w:val="ChapterTitle"/>
    <w:link w:val="ChapterTitleChar"/>
    <w:qFormat/>
    <w:rsid w:val="009D5E6A"/>
    <w:pPr>
      <w:tabs>
        <w:tab w:val="right" w:pos="8352"/>
      </w:tabs>
      <w:spacing w:after="60" w:line="440" w:lineRule="exact"/>
      <w:jc w:val="both"/>
    </w:pPr>
    <w:rPr>
      <w:b/>
      <w:i/>
      <w:sz w:val="44"/>
      <w:szCs w:val="44"/>
    </w:rPr>
  </w:style>
  <w:style w:type="character" w:customStyle="1" w:styleId="ChapterTitleChar">
    <w:name w:val="ChapterTitle Char"/>
    <w:basedOn w:val="HeaderChar"/>
    <w:link w:val="ChapterTitle0"/>
    <w:rsid w:val="009D5E6A"/>
    <w:rPr>
      <w:b/>
      <w:bCs/>
      <w:i/>
      <w:sz w:val="44"/>
      <w:szCs w:val="44"/>
    </w:rPr>
  </w:style>
  <w:style w:type="character" w:customStyle="1" w:styleId="Heading2Char">
    <w:name w:val="Heading 2 Char"/>
    <w:basedOn w:val="DefaultParagraphFont"/>
    <w:link w:val="Heading2"/>
    <w:rsid w:val="009D5E6A"/>
    <w:rPr>
      <w:rFonts w:ascii="Arial" w:hAnsi="Arial"/>
      <w:i/>
      <w:kern w:val="28"/>
      <w:sz w:val="28"/>
    </w:rPr>
  </w:style>
  <w:style w:type="character" w:customStyle="1" w:styleId="Heading3Char">
    <w:name w:val="Heading 3 Char"/>
    <w:basedOn w:val="DefaultParagraphFont"/>
    <w:link w:val="Heading3"/>
    <w:rsid w:val="009D5E6A"/>
    <w:rPr>
      <w:rFonts w:ascii="Arial" w:hAnsi="Arial"/>
      <w:b/>
      <w:kern w:val="28"/>
      <w:sz w:val="24"/>
      <w:szCs w:val="22"/>
    </w:rPr>
  </w:style>
  <w:style w:type="character" w:customStyle="1" w:styleId="FootnoteTextChar">
    <w:name w:val="Footnote Text Char"/>
    <w:aliases w:val="Footnote Text Char Char Char Char,Footnote Text Char Char Char1 Char,Footnote Text Char Char Char2 Char,Footnote Text Char Char Char11 Char,Footnote Text Char Char Char3 Char,Footnote Text Char Char Char12 Char"/>
    <w:basedOn w:val="DefaultParagraphFont"/>
    <w:link w:val="FootnoteText"/>
    <w:uiPriority w:val="99"/>
    <w:rsid w:val="009D5E6A"/>
    <w:rPr>
      <w:sz w:val="16"/>
    </w:rPr>
  </w:style>
  <w:style w:type="paragraph" w:styleId="CommentSubject">
    <w:name w:val="annotation subject"/>
    <w:basedOn w:val="CommentText"/>
    <w:next w:val="CommentText"/>
    <w:link w:val="CommentSubjectChar"/>
    <w:rsid w:val="009D5E6A"/>
    <w:pPr>
      <w:tabs>
        <w:tab w:val="clear" w:pos="187"/>
      </w:tabs>
      <w:spacing w:line="240" w:lineRule="auto"/>
      <w:ind w:left="0" w:firstLine="720"/>
    </w:pPr>
    <w:rPr>
      <w:b/>
      <w:bCs/>
    </w:rPr>
  </w:style>
  <w:style w:type="character" w:customStyle="1" w:styleId="CommentSubjectChar">
    <w:name w:val="Comment Subject Char"/>
    <w:basedOn w:val="CommentTextChar"/>
    <w:link w:val="CommentSubject"/>
    <w:rsid w:val="009D5E6A"/>
    <w:rPr>
      <w:b/>
      <w:bCs/>
      <w:sz w:val="24"/>
      <w:szCs w:val="22"/>
    </w:rPr>
  </w:style>
  <w:style w:type="paragraph" w:styleId="BalloonText">
    <w:name w:val="Balloon Text"/>
    <w:basedOn w:val="Normal"/>
    <w:link w:val="BalloonTextChar"/>
    <w:rsid w:val="009D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D5E6A"/>
    <w:rPr>
      <w:rFonts w:ascii="Tahoma" w:hAnsi="Tahoma" w:cs="Tahoma"/>
      <w:sz w:val="16"/>
      <w:szCs w:val="16"/>
    </w:rPr>
  </w:style>
  <w:style w:type="character" w:customStyle="1" w:styleId="QTChar">
    <w:name w:val="QT Char"/>
    <w:basedOn w:val="DefaultParagraphFont"/>
    <w:link w:val="QT"/>
    <w:rsid w:val="00AB2267"/>
    <w:rPr>
      <w:rFonts w:cs="Arial"/>
      <w:i/>
    </w:rPr>
  </w:style>
  <w:style w:type="paragraph" w:customStyle="1" w:styleId="CAP">
    <w:name w:val="CAP"/>
    <w:qFormat/>
    <w:rsid w:val="009D5E6A"/>
    <w:pPr>
      <w:widowControl w:val="0"/>
      <w:autoSpaceDE w:val="0"/>
      <w:autoSpaceDN w:val="0"/>
      <w:adjustRightInd w:val="0"/>
      <w:spacing w:before="120" w:line="220" w:lineRule="exact"/>
      <w:ind w:left="864" w:right="864"/>
    </w:pPr>
    <w:rPr>
      <w:rFonts w:ascii="Times" w:hAnsi="Times" w:cs="Times"/>
      <w:szCs w:val="22"/>
    </w:rPr>
  </w:style>
  <w:style w:type="paragraph" w:customStyle="1" w:styleId="H4">
    <w:name w:val="H4"/>
    <w:basedOn w:val="H4A"/>
    <w:next w:val="BodyText"/>
    <w:link w:val="H4Char"/>
    <w:autoRedefine/>
    <w:qFormat/>
    <w:rsid w:val="009D5E6A"/>
    <w:rPr>
      <w:rFonts w:cs="Calibri"/>
      <w:b w:val="0"/>
      <w:sz w:val="20"/>
      <w:szCs w:val="22"/>
    </w:rPr>
  </w:style>
  <w:style w:type="character" w:customStyle="1" w:styleId="H4Char">
    <w:name w:val="H4 Char"/>
    <w:basedOn w:val="BTChar"/>
    <w:link w:val="H4"/>
    <w:rsid w:val="009D5E6A"/>
    <w:rPr>
      <w:rFonts w:ascii="Times" w:hAnsi="Times" w:cs="Calibri"/>
      <w:i/>
      <w:snapToGrid w:val="0"/>
      <w:szCs w:val="22"/>
    </w:rPr>
  </w:style>
  <w:style w:type="character" w:customStyle="1" w:styleId="RightRunningHeadOddChar">
    <w:name w:val="Right Running Head (Odd) Char"/>
    <w:basedOn w:val="DefaultParagraphFont"/>
    <w:link w:val="RightRunningHeadOdd"/>
    <w:rsid w:val="00684973"/>
    <w:rPr>
      <w:bCs/>
      <w:i/>
      <w:noProof/>
      <w:szCs w:val="24"/>
    </w:rPr>
  </w:style>
  <w:style w:type="character" w:customStyle="1" w:styleId="Heading1Char">
    <w:name w:val="Heading 1 Char"/>
    <w:basedOn w:val="DefaultParagraphFont"/>
    <w:link w:val="Heading1"/>
    <w:rsid w:val="00C230B4"/>
    <w:rPr>
      <w:rFonts w:ascii="Arial" w:hAnsi="Arial"/>
      <w:b/>
      <w:kern w:val="28"/>
      <w:sz w:val="28"/>
      <w:szCs w:val="22"/>
    </w:rPr>
  </w:style>
  <w:style w:type="character" w:customStyle="1" w:styleId="Heading4Char">
    <w:name w:val="Heading 4 Char"/>
    <w:basedOn w:val="DefaultParagraphFont"/>
    <w:link w:val="Heading4"/>
    <w:rsid w:val="00C230B4"/>
    <w:rPr>
      <w:i/>
      <w:kern w:val="28"/>
      <w:sz w:val="24"/>
      <w:szCs w:val="22"/>
    </w:rPr>
  </w:style>
  <w:style w:type="character" w:customStyle="1" w:styleId="Heading5Char">
    <w:name w:val="Heading 5 Char"/>
    <w:basedOn w:val="DefaultParagraphFont"/>
    <w:link w:val="Heading5"/>
    <w:rsid w:val="00C230B4"/>
    <w:rPr>
      <w:rFonts w:ascii="Arial" w:hAnsi="Arial"/>
      <w:b/>
      <w:kern w:val="28"/>
      <w:sz w:val="24"/>
      <w:szCs w:val="22"/>
    </w:rPr>
  </w:style>
  <w:style w:type="character" w:customStyle="1" w:styleId="Heading6Char">
    <w:name w:val="Heading 6 Char"/>
    <w:basedOn w:val="DefaultParagraphFont"/>
    <w:link w:val="Heading6"/>
    <w:rsid w:val="00C230B4"/>
    <w:rPr>
      <w:rFonts w:ascii="Arial" w:hAnsi="Arial"/>
      <w:b/>
      <w:i/>
      <w:kern w:val="28"/>
      <w:sz w:val="24"/>
      <w:szCs w:val="22"/>
    </w:rPr>
  </w:style>
  <w:style w:type="character" w:customStyle="1" w:styleId="Heading7Char">
    <w:name w:val="Heading 7 Char"/>
    <w:basedOn w:val="DefaultParagraphFont"/>
    <w:link w:val="Heading7"/>
    <w:rsid w:val="00C230B4"/>
    <w:rPr>
      <w:b/>
      <w:kern w:val="28"/>
      <w:sz w:val="24"/>
      <w:szCs w:val="22"/>
    </w:rPr>
  </w:style>
  <w:style w:type="character" w:customStyle="1" w:styleId="Heading8Char">
    <w:name w:val="Heading 8 Char"/>
    <w:basedOn w:val="DefaultParagraphFont"/>
    <w:link w:val="Heading8"/>
    <w:rsid w:val="00C230B4"/>
    <w:rPr>
      <w:b/>
      <w:i/>
      <w:kern w:val="28"/>
      <w:sz w:val="24"/>
      <w:szCs w:val="22"/>
    </w:rPr>
  </w:style>
  <w:style w:type="character" w:customStyle="1" w:styleId="Heading9Char">
    <w:name w:val="Heading 9 Char"/>
    <w:basedOn w:val="DefaultParagraphFont"/>
    <w:link w:val="Heading9"/>
    <w:rsid w:val="00C230B4"/>
    <w:rPr>
      <w:b/>
      <w:i/>
      <w:kern w:val="28"/>
      <w:sz w:val="24"/>
      <w:szCs w:val="22"/>
    </w:rPr>
  </w:style>
  <w:style w:type="character" w:customStyle="1" w:styleId="DateChar">
    <w:name w:val="Date Char"/>
    <w:basedOn w:val="DefaultParagraphFont"/>
    <w:link w:val="Date"/>
    <w:rsid w:val="00C230B4"/>
    <w:rPr>
      <w:b/>
      <w:sz w:val="24"/>
      <w:szCs w:val="24"/>
    </w:rPr>
  </w:style>
  <w:style w:type="character" w:customStyle="1" w:styleId="EndnoteTextChar">
    <w:name w:val="Endnote Text Char"/>
    <w:basedOn w:val="DefaultParagraphFont"/>
    <w:link w:val="EndnoteText"/>
    <w:rsid w:val="00C230B4"/>
    <w:rPr>
      <w:sz w:val="18"/>
      <w:szCs w:val="22"/>
    </w:rPr>
  </w:style>
  <w:style w:type="character" w:customStyle="1" w:styleId="FooterChar">
    <w:name w:val="Footer Char"/>
    <w:basedOn w:val="DefaultParagraphFont"/>
    <w:link w:val="Footer"/>
    <w:rsid w:val="00C230B4"/>
    <w:rPr>
      <w:sz w:val="24"/>
      <w:szCs w:val="22"/>
    </w:rPr>
  </w:style>
  <w:style w:type="character" w:customStyle="1" w:styleId="MacroTextChar">
    <w:name w:val="Macro Text Char"/>
    <w:basedOn w:val="DefaultParagraphFont"/>
    <w:link w:val="MacroText"/>
    <w:rsid w:val="00C230B4"/>
    <w:rPr>
      <w:rFonts w:ascii="Courier New" w:hAnsi="Courier New"/>
      <w:sz w:val="24"/>
      <w:szCs w:val="24"/>
    </w:rPr>
  </w:style>
  <w:style w:type="character" w:customStyle="1" w:styleId="MessageHeaderChar">
    <w:name w:val="Message Header Char"/>
    <w:basedOn w:val="DefaultParagraphFont"/>
    <w:link w:val="MessageHeader"/>
    <w:rsid w:val="00C230B4"/>
    <w:rPr>
      <w:rFonts w:ascii="Arial" w:hAnsi="Arial"/>
      <w:sz w:val="24"/>
      <w:szCs w:val="24"/>
    </w:rPr>
  </w:style>
  <w:style w:type="character" w:customStyle="1" w:styleId="TitleChar">
    <w:name w:val="Title Char"/>
    <w:basedOn w:val="DefaultParagraphFont"/>
    <w:link w:val="Title"/>
    <w:rsid w:val="00C230B4"/>
    <w:rPr>
      <w:rFonts w:ascii="Arial" w:hAnsi="Arial"/>
      <w:b/>
      <w:kern w:val="28"/>
      <w:sz w:val="40"/>
      <w:szCs w:val="22"/>
    </w:rPr>
  </w:style>
  <w:style w:type="character" w:customStyle="1" w:styleId="SubtitleChar">
    <w:name w:val="Subtitle Char"/>
    <w:basedOn w:val="DefaultParagraphFont"/>
    <w:link w:val="Subtitle"/>
    <w:rsid w:val="00C230B4"/>
    <w:rPr>
      <w:rFonts w:ascii="Arial" w:hAnsi="Arial"/>
      <w:i/>
      <w:kern w:val="28"/>
      <w:sz w:val="28"/>
      <w:szCs w:val="22"/>
    </w:rPr>
  </w:style>
  <w:style w:type="character" w:customStyle="1" w:styleId="QuotationChar">
    <w:name w:val="Quotation Char"/>
    <w:basedOn w:val="BodyTextChar"/>
    <w:link w:val="Quotation"/>
    <w:rsid w:val="00C230B4"/>
    <w:rPr>
      <w:i/>
      <w:sz w:val="24"/>
      <w:szCs w:val="24"/>
    </w:rPr>
  </w:style>
  <w:style w:type="character" w:customStyle="1" w:styleId="BLChar">
    <w:name w:val="BL Char"/>
    <w:basedOn w:val="DefaultParagraphFont"/>
    <w:link w:val="BL"/>
    <w:rsid w:val="009D5E6A"/>
    <w:rPr>
      <w:szCs w:val="22"/>
    </w:rPr>
  </w:style>
  <w:style w:type="paragraph" w:styleId="DocumentMap">
    <w:name w:val="Document Map"/>
    <w:basedOn w:val="Normal"/>
    <w:link w:val="DocumentMapChar"/>
    <w:rsid w:val="00C230B4"/>
    <w:pPr>
      <w:spacing w:after="0" w:line="240" w:lineRule="auto"/>
      <w:ind w:firstLine="720"/>
      <w:jc w:val="both"/>
    </w:pPr>
    <w:rPr>
      <w:rFonts w:ascii="Tahoma" w:hAnsi="Tahoma" w:cs="Tahoma"/>
      <w:sz w:val="16"/>
      <w:szCs w:val="16"/>
    </w:rPr>
  </w:style>
  <w:style w:type="character" w:customStyle="1" w:styleId="DocumentMapChar">
    <w:name w:val="Document Map Char"/>
    <w:basedOn w:val="DefaultParagraphFont"/>
    <w:link w:val="DocumentMap"/>
    <w:rsid w:val="00C230B4"/>
    <w:rPr>
      <w:rFonts w:ascii="Tahoma" w:hAnsi="Tahoma" w:cs="Tahoma"/>
      <w:sz w:val="16"/>
      <w:szCs w:val="16"/>
    </w:rPr>
  </w:style>
  <w:style w:type="paragraph" w:styleId="Revision">
    <w:name w:val="Revision"/>
    <w:hidden/>
    <w:uiPriority w:val="99"/>
    <w:semiHidden/>
    <w:rsid w:val="00C230B4"/>
    <w:rPr>
      <w:sz w:val="24"/>
      <w:szCs w:val="24"/>
    </w:rPr>
  </w:style>
  <w:style w:type="character" w:customStyle="1" w:styleId="PlainTextChar">
    <w:name w:val="Plain Text Char"/>
    <w:basedOn w:val="DefaultParagraphFont"/>
    <w:link w:val="PlainText"/>
    <w:uiPriority w:val="99"/>
    <w:rsid w:val="00C230B4"/>
    <w:rPr>
      <w:rFonts w:ascii="Courier New" w:hAnsi="Courier New" w:cs="Courier New"/>
      <w:lang w:bidi="he-IL"/>
    </w:rPr>
  </w:style>
  <w:style w:type="paragraph" w:styleId="PlainText">
    <w:name w:val="Plain Text"/>
    <w:basedOn w:val="Normal"/>
    <w:link w:val="PlainTextChar"/>
    <w:uiPriority w:val="99"/>
    <w:rsid w:val="00C230B4"/>
    <w:pPr>
      <w:spacing w:after="120" w:line="480" w:lineRule="exact"/>
      <w:ind w:firstLine="720"/>
      <w:jc w:val="both"/>
    </w:pPr>
    <w:rPr>
      <w:rFonts w:ascii="Courier New" w:hAnsi="Courier New" w:cs="Courier New"/>
      <w:sz w:val="20"/>
      <w:szCs w:val="20"/>
      <w:lang w:bidi="he-IL"/>
    </w:rPr>
  </w:style>
  <w:style w:type="character" w:customStyle="1" w:styleId="PlainTextChar1">
    <w:name w:val="Plain Text Char1"/>
    <w:basedOn w:val="DefaultParagraphFont"/>
    <w:rsid w:val="00C230B4"/>
    <w:rPr>
      <w:rFonts w:ascii="Consolas" w:hAnsi="Consolas"/>
      <w:sz w:val="21"/>
      <w:szCs w:val="21"/>
    </w:rPr>
  </w:style>
  <w:style w:type="table" w:styleId="TableGrid">
    <w:name w:val="Table Grid"/>
    <w:basedOn w:val="TableNormal"/>
    <w:rsid w:val="00C230B4"/>
    <w:pPr>
      <w:spacing w:after="120" w:line="480" w:lineRule="exact"/>
      <w:ind w:firstLine="72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C230B4"/>
    <w:pPr>
      <w:spacing w:after="120" w:line="480" w:lineRule="exact"/>
      <w:ind w:firstLine="720"/>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Hyperlink">
    <w:name w:val="Hyperlink"/>
    <w:basedOn w:val="DefaultParagraphFont"/>
    <w:uiPriority w:val="99"/>
    <w:rsid w:val="00C230B4"/>
    <w:rPr>
      <w:color w:val="0000FF"/>
      <w:u w:val="single"/>
    </w:rPr>
  </w:style>
  <w:style w:type="table" w:styleId="TableProfessional">
    <w:name w:val="Table Professional"/>
    <w:basedOn w:val="TableNormal"/>
    <w:rsid w:val="00C230B4"/>
    <w:pPr>
      <w:spacing w:after="120" w:line="480" w:lineRule="exact"/>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FollowedHyperlink">
    <w:name w:val="FollowedHyperlink"/>
    <w:basedOn w:val="DefaultParagraphFont"/>
    <w:rsid w:val="00C230B4"/>
    <w:rPr>
      <w:color w:val="800080"/>
      <w:u w:val="single"/>
    </w:rPr>
  </w:style>
  <w:style w:type="character" w:customStyle="1" w:styleId="FootnoteTextChar20">
    <w:name w:val="Footnote Text Char20"/>
    <w:basedOn w:val="DefaultParagraphFont"/>
    <w:rsid w:val="00C230B4"/>
    <w:rPr>
      <w:lang w:val="en-US" w:eastAsia="en-US" w:bidi="ar-SA"/>
    </w:rPr>
  </w:style>
  <w:style w:type="table" w:styleId="TableSimple3">
    <w:name w:val="Table Simple 3"/>
    <w:basedOn w:val="TableNormal"/>
    <w:rsid w:val="00C230B4"/>
    <w:pPr>
      <w:spacing w:after="120" w:line="480" w:lineRule="exact"/>
      <w:ind w:firstLine="720"/>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C230B4"/>
    <w:rPr>
      <w:b/>
      <w:bCs/>
    </w:rPr>
  </w:style>
  <w:style w:type="table" w:styleId="TableColumns4">
    <w:name w:val="Table Columns 4"/>
    <w:basedOn w:val="TableNormal"/>
    <w:rsid w:val="00C230B4"/>
    <w:pPr>
      <w:spacing w:after="120" w:line="480" w:lineRule="exact"/>
      <w:ind w:firstLine="720"/>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TOCHeading">
    <w:name w:val="TOC Heading"/>
    <w:basedOn w:val="Heading1"/>
    <w:next w:val="Normal"/>
    <w:uiPriority w:val="39"/>
    <w:unhideWhenUsed/>
    <w:qFormat/>
    <w:rsid w:val="00C230B4"/>
    <w:pPr>
      <w:keepLines/>
      <w:spacing w:before="480" w:after="0" w:line="276" w:lineRule="auto"/>
      <w:jc w:val="left"/>
      <w:outlineLvl w:val="9"/>
    </w:pPr>
    <w:rPr>
      <w:rFonts w:asciiTheme="majorHAnsi" w:eastAsiaTheme="majorEastAsia" w:hAnsiTheme="majorHAnsi" w:cstheme="majorBidi"/>
      <w:bCs/>
      <w:color w:val="365F91" w:themeColor="accent1" w:themeShade="BF"/>
      <w:kern w:val="0"/>
      <w:szCs w:val="28"/>
    </w:rPr>
  </w:style>
  <w:style w:type="paragraph" w:styleId="ListParagraph">
    <w:name w:val="List Paragraph"/>
    <w:basedOn w:val="Normal"/>
    <w:uiPriority w:val="34"/>
    <w:qFormat/>
    <w:rsid w:val="00C230B4"/>
    <w:pPr>
      <w:spacing w:after="120" w:line="480" w:lineRule="exact"/>
      <w:ind w:left="720" w:firstLine="720"/>
      <w:contextualSpacing/>
      <w:jc w:val="both"/>
    </w:pPr>
    <w:rPr>
      <w:szCs w:val="20"/>
    </w:rPr>
  </w:style>
  <w:style w:type="table" w:styleId="LightList">
    <w:name w:val="Light List"/>
    <w:basedOn w:val="TableNormal"/>
    <w:uiPriority w:val="61"/>
    <w:rsid w:val="00C230B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Grid3">
    <w:name w:val="Medium Grid 3"/>
    <w:basedOn w:val="TableNormal"/>
    <w:uiPriority w:val="99"/>
    <w:rsid w:val="00C230B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Quote">
    <w:name w:val="Quote"/>
    <w:basedOn w:val="Normal"/>
    <w:next w:val="Normal"/>
    <w:link w:val="QuoteChar"/>
    <w:autoRedefine/>
    <w:uiPriority w:val="99"/>
    <w:qFormat/>
    <w:rsid w:val="00C230B4"/>
    <w:pPr>
      <w:spacing w:after="120" w:line="300" w:lineRule="exact"/>
      <w:ind w:left="720" w:right="720"/>
      <w:jc w:val="both"/>
    </w:pPr>
    <w:rPr>
      <w:i/>
      <w:iCs/>
      <w:color w:val="000000"/>
      <w:szCs w:val="20"/>
    </w:rPr>
  </w:style>
  <w:style w:type="character" w:customStyle="1" w:styleId="QuoteChar">
    <w:name w:val="Quote Char"/>
    <w:basedOn w:val="DefaultParagraphFont"/>
    <w:link w:val="Quote"/>
    <w:uiPriority w:val="99"/>
    <w:rsid w:val="00C230B4"/>
    <w:rPr>
      <w:i/>
      <w:iCs/>
      <w:color w:val="000000"/>
      <w:sz w:val="24"/>
    </w:rPr>
  </w:style>
  <w:style w:type="paragraph" w:customStyle="1" w:styleId="EndNoteBibliographyTitle">
    <w:name w:val="EndNote Bibliography Title"/>
    <w:basedOn w:val="Normal"/>
    <w:link w:val="EndNoteBibliographyTitleChar"/>
    <w:rsid w:val="00C230B4"/>
    <w:pPr>
      <w:spacing w:after="0"/>
      <w:jc w:val="center"/>
    </w:pPr>
    <w:rPr>
      <w:noProof/>
    </w:rPr>
  </w:style>
  <w:style w:type="character" w:customStyle="1" w:styleId="EndNoteBibliographyTitleChar">
    <w:name w:val="EndNote Bibliography Title Char"/>
    <w:basedOn w:val="BLChar"/>
    <w:link w:val="EndNoteBibliographyTitle"/>
    <w:rsid w:val="00C230B4"/>
    <w:rPr>
      <w:noProof/>
      <w:sz w:val="24"/>
      <w:szCs w:val="22"/>
    </w:rPr>
  </w:style>
  <w:style w:type="paragraph" w:customStyle="1" w:styleId="EndNoteBibliography">
    <w:name w:val="EndNote Bibliography"/>
    <w:basedOn w:val="Normal"/>
    <w:link w:val="EndNoteBibliographyChar"/>
    <w:rsid w:val="00C230B4"/>
    <w:pPr>
      <w:spacing w:line="240" w:lineRule="auto"/>
    </w:pPr>
    <w:rPr>
      <w:noProof/>
    </w:rPr>
  </w:style>
  <w:style w:type="character" w:customStyle="1" w:styleId="EndNoteBibliographyChar">
    <w:name w:val="EndNote Bibliography Char"/>
    <w:basedOn w:val="BLChar"/>
    <w:link w:val="EndNoteBibliography"/>
    <w:rsid w:val="00C230B4"/>
    <w:rPr>
      <w:noProof/>
      <w:sz w:val="24"/>
      <w:szCs w:val="22"/>
    </w:rPr>
  </w:style>
  <w:style w:type="character" w:styleId="UnresolvedMention">
    <w:name w:val="Unresolved Mention"/>
    <w:basedOn w:val="DefaultParagraphFont"/>
    <w:uiPriority w:val="99"/>
    <w:semiHidden/>
    <w:unhideWhenUsed/>
    <w:rsid w:val="00C230B4"/>
    <w:rPr>
      <w:color w:val="605E5C"/>
      <w:shd w:val="clear" w:color="auto" w:fill="E1DFDD"/>
    </w:rPr>
  </w:style>
  <w:style w:type="paragraph" w:customStyle="1" w:styleId="CP">
    <w:name w:val="CP"/>
    <w:basedOn w:val="QT"/>
    <w:qFormat/>
    <w:rsid w:val="00C230B4"/>
    <w:pPr>
      <w:tabs>
        <w:tab w:val="right" w:pos="360"/>
      </w:tabs>
      <w:spacing w:before="120" w:after="120"/>
      <w:ind w:left="720" w:right="720"/>
    </w:pPr>
    <w:rPr>
      <w:rFonts w:eastAsiaTheme="minorHAnsi" w:cs="Times New Roman"/>
      <w:i w:val="0"/>
      <w:szCs w:val="24"/>
    </w:rPr>
  </w:style>
  <w:style w:type="table" w:customStyle="1" w:styleId="GridTable41">
    <w:name w:val="Grid Table 41"/>
    <w:basedOn w:val="TableNormal"/>
    <w:uiPriority w:val="49"/>
    <w:rsid w:val="00C230B4"/>
    <w:pPr>
      <w:ind w:left="864" w:right="864"/>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DefaultParagraphFont"/>
    <w:rsid w:val="00C230B4"/>
  </w:style>
  <w:style w:type="paragraph" w:customStyle="1" w:styleId="flushleft">
    <w:name w:val="flush left"/>
    <w:aliases w:val="no hang"/>
    <w:rsid w:val="00C230B4"/>
    <w:pPr>
      <w:widowControl w:val="0"/>
      <w:autoSpaceDE w:val="0"/>
      <w:autoSpaceDN w:val="0"/>
      <w:adjustRightInd w:val="0"/>
      <w:spacing w:after="120" w:line="300" w:lineRule="exact"/>
      <w:jc w:val="both"/>
    </w:pPr>
    <w:rPr>
      <w:rFonts w:ascii="Times" w:hAnsi="Times" w:cs="Times"/>
      <w:sz w:val="24"/>
      <w:szCs w:val="24"/>
    </w:rPr>
  </w:style>
  <w:style w:type="character" w:customStyle="1" w:styleId="BTCharCharCharChar">
    <w:name w:val="BT Char Char Char Char"/>
    <w:basedOn w:val="DefaultParagraphFont"/>
    <w:link w:val="BTCharCharChar"/>
    <w:rsid w:val="00C230B4"/>
    <w:rPr>
      <w:sz w:val="24"/>
    </w:rPr>
  </w:style>
  <w:style w:type="paragraph" w:customStyle="1" w:styleId="BTCharCharChar">
    <w:name w:val="BT Char Char Char"/>
    <w:basedOn w:val="Normal"/>
    <w:link w:val="BTCharCharCharChar"/>
    <w:autoRedefine/>
    <w:rsid w:val="00C230B4"/>
    <w:pPr>
      <w:spacing w:after="120" w:line="300" w:lineRule="exact"/>
      <w:ind w:firstLine="720"/>
      <w:jc w:val="both"/>
    </w:pPr>
    <w:rPr>
      <w:szCs w:val="20"/>
    </w:rPr>
  </w:style>
  <w:style w:type="paragraph" w:customStyle="1" w:styleId="FNChar">
    <w:name w:val="FN Char"/>
    <w:basedOn w:val="FootnoteText"/>
    <w:link w:val="FNCharChar"/>
    <w:autoRedefine/>
    <w:rsid w:val="00C230B4"/>
    <w:pPr>
      <w:contextualSpacing/>
      <w:jc w:val="both"/>
    </w:pPr>
    <w:rPr>
      <w:szCs w:val="22"/>
    </w:rPr>
  </w:style>
  <w:style w:type="character" w:customStyle="1" w:styleId="FNCharChar">
    <w:name w:val="FN Char Char"/>
    <w:basedOn w:val="FootnoteTextChar"/>
    <w:link w:val="FNChar"/>
    <w:rsid w:val="00C230B4"/>
    <w:rPr>
      <w:sz w:val="16"/>
      <w:szCs w:val="22"/>
    </w:rPr>
  </w:style>
  <w:style w:type="paragraph" w:customStyle="1" w:styleId="quotation0">
    <w:name w:val="quotation"/>
    <w:autoRedefine/>
    <w:rsid w:val="00C230B4"/>
    <w:pPr>
      <w:widowControl w:val="0"/>
      <w:autoSpaceDE w:val="0"/>
      <w:autoSpaceDN w:val="0"/>
      <w:adjustRightInd w:val="0"/>
      <w:spacing w:before="120" w:after="120" w:line="300" w:lineRule="exact"/>
      <w:ind w:left="720" w:right="720"/>
      <w:jc w:val="both"/>
    </w:pPr>
    <w:rPr>
      <w:rFonts w:ascii="Times" w:hAnsi="Times" w:cs="Times"/>
      <w:i/>
      <w:iCs/>
      <w:sz w:val="22"/>
      <w:szCs w:val="22"/>
    </w:rPr>
  </w:style>
  <w:style w:type="paragraph" w:customStyle="1" w:styleId="indent51">
    <w:name w:val="indent 51"/>
    <w:aliases w:val="hang 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
    <w:name w:val="Level 1 Heading"/>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52">
    <w:name w:val="indent 52"/>
    <w:aliases w:val="block"/>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
    <w:name w:val="PI"/>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0">
    <w:name w:val="indent 15"/>
    <w:aliases w:val="block1"/>
    <w:rsid w:val="00C230B4"/>
    <w:pPr>
      <w:widowControl w:val="0"/>
      <w:autoSpaceDE w:val="0"/>
      <w:autoSpaceDN w:val="0"/>
      <w:adjustRightInd w:val="0"/>
      <w:spacing w:after="120" w:line="300" w:lineRule="exact"/>
      <w:ind w:left="2160"/>
      <w:jc w:val="both"/>
    </w:pPr>
    <w:rPr>
      <w:rFonts w:ascii="Times" w:hAnsi="Times" w:cs="Times"/>
      <w:sz w:val="24"/>
      <w:szCs w:val="24"/>
    </w:rPr>
  </w:style>
  <w:style w:type="paragraph" w:customStyle="1" w:styleId="quotation1">
    <w:name w:val="quotation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HB">
    <w:name w:val="HB"/>
    <w:basedOn w:val="DefaultParagraphFont"/>
    <w:rsid w:val="00C230B4"/>
    <w:rPr>
      <w:rFonts w:ascii="HebraicaII" w:hAnsi="HebraicaII"/>
      <w:sz w:val="28"/>
      <w:szCs w:val="28"/>
    </w:rPr>
  </w:style>
  <w:style w:type="paragraph" w:customStyle="1" w:styleId="I4">
    <w:name w:val="I4"/>
    <w:basedOn w:val="I1"/>
    <w:autoRedefine/>
    <w:rsid w:val="00C230B4"/>
    <w:pPr>
      <w:ind w:left="2880"/>
    </w:pPr>
  </w:style>
  <w:style w:type="paragraph" w:customStyle="1" w:styleId="CA">
    <w:name w:val="CA"/>
    <w:basedOn w:val="BT"/>
    <w:rsid w:val="00C230B4"/>
    <w:pPr>
      <w:ind w:firstLine="720"/>
      <w:jc w:val="left"/>
    </w:pPr>
  </w:style>
  <w:style w:type="paragraph" w:customStyle="1" w:styleId="StyleBodyText10ptBlack">
    <w:name w:val="Style Body Text + 10 pt Black"/>
    <w:basedOn w:val="Normal"/>
    <w:rsid w:val="00C230B4"/>
    <w:pPr>
      <w:spacing w:before="120" w:after="120" w:line="480" w:lineRule="exact"/>
      <w:ind w:firstLine="720"/>
      <w:jc w:val="both"/>
    </w:pPr>
    <w:rPr>
      <w:color w:val="000000"/>
      <w:szCs w:val="20"/>
    </w:rPr>
  </w:style>
  <w:style w:type="character" w:customStyle="1" w:styleId="grame">
    <w:name w:val="grame"/>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0">
    <w:name w:val="bt"/>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
    <w:name w:val="en1"/>
    <w:basedOn w:val="DefaultParagraphFont"/>
    <w:rsid w:val="00C230B4"/>
    <w:rPr>
      <w:rFonts w:ascii="Times New Roman" w:hAnsi="Times New Roman" w:cs="Times New Roman" w:hint="default"/>
    </w:rPr>
  </w:style>
  <w:style w:type="character" w:customStyle="1" w:styleId="spelle">
    <w:name w:val="spelle"/>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
    <w:name w:val="Style Body Text + Bold"/>
    <w:basedOn w:val="Normal"/>
    <w:autoRedefine/>
    <w:rsid w:val="00C230B4"/>
    <w:pPr>
      <w:spacing w:after="120" w:line="480" w:lineRule="exact"/>
      <w:ind w:firstLine="720"/>
      <w:jc w:val="both"/>
    </w:pPr>
    <w:rPr>
      <w:b/>
      <w:bCs/>
      <w:szCs w:val="20"/>
    </w:rPr>
  </w:style>
  <w:style w:type="character" w:customStyle="1" w:styleId="FootnoteTextCharCharCharCharChar1">
    <w:name w:val="Footnote Text Char Char Char Char Char1"/>
    <w:basedOn w:val="DefaultParagraphFont"/>
    <w:rsid w:val="00C230B4"/>
    <w:rPr>
      <w:lang w:val="en-US" w:eastAsia="en-US" w:bidi="ar-SA"/>
    </w:rPr>
  </w:style>
  <w:style w:type="paragraph" w:customStyle="1" w:styleId="H21">
    <w:name w:val="H2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
    <w:name w:val="QT1"/>
    <w:basedOn w:val="NormalWeb"/>
    <w:autoRedefine/>
    <w:rsid w:val="00C230B4"/>
    <w:pPr>
      <w:spacing w:after="120" w:line="300" w:lineRule="atLeast"/>
      <w:ind w:left="720" w:right="720" w:firstLine="720"/>
      <w:jc w:val="both"/>
    </w:pPr>
    <w:rPr>
      <w:rFonts w:cs="Arial"/>
      <w:i/>
    </w:rPr>
  </w:style>
  <w:style w:type="character" w:customStyle="1" w:styleId="QTChar1">
    <w:name w:val="QT Char1"/>
    <w:basedOn w:val="DefaultParagraphFont"/>
    <w:rsid w:val="00C230B4"/>
    <w:rPr>
      <w:rFonts w:cs="Arial"/>
      <w:i/>
      <w:sz w:val="24"/>
      <w:lang w:val="en-US" w:eastAsia="en-US" w:bidi="ar-SA"/>
    </w:rPr>
  </w:style>
  <w:style w:type="character" w:customStyle="1" w:styleId="Heading1Char1">
    <w:name w:val="Heading 1 Char1"/>
    <w:basedOn w:val="DefaultParagraphFont"/>
    <w:rsid w:val="00C230B4"/>
    <w:rPr>
      <w:rFonts w:ascii="Arial" w:eastAsia="Times New Roman" w:hAnsi="Arial"/>
      <w:b/>
      <w:kern w:val="28"/>
      <w:sz w:val="32"/>
    </w:rPr>
  </w:style>
  <w:style w:type="character" w:customStyle="1" w:styleId="BodyTextChar1">
    <w:name w:val="Body Text Char1"/>
    <w:basedOn w:val="DefaultParagraphFont"/>
    <w:rsid w:val="00C230B4"/>
    <w:rPr>
      <w:rFonts w:ascii="Times New Roman" w:eastAsia="Times New Roman" w:hAnsi="Times New Roman"/>
      <w:sz w:val="24"/>
      <w:szCs w:val="24"/>
    </w:rPr>
  </w:style>
  <w:style w:type="character" w:customStyle="1" w:styleId="Heading2Char1">
    <w:name w:val="Heading 2 Char1"/>
    <w:basedOn w:val="DefaultParagraphFont"/>
    <w:rsid w:val="00C230B4"/>
    <w:rPr>
      <w:rFonts w:ascii="Arial" w:eastAsia="Times New Roman" w:hAnsi="Arial"/>
      <w:i/>
      <w:kern w:val="28"/>
      <w:sz w:val="28"/>
    </w:rPr>
  </w:style>
  <w:style w:type="character" w:customStyle="1" w:styleId="Heading3Char1">
    <w:name w:val="Heading 3 Char1"/>
    <w:basedOn w:val="DefaultParagraphFont"/>
    <w:rsid w:val="00C230B4"/>
    <w:rPr>
      <w:rFonts w:ascii="Arial" w:eastAsia="Times New Roman" w:hAnsi="Arial"/>
      <w:b/>
      <w:kern w:val="28"/>
      <w:sz w:val="24"/>
    </w:rPr>
  </w:style>
  <w:style w:type="paragraph" w:customStyle="1" w:styleId="Quotation10">
    <w:name w:val="Quotation1"/>
    <w:basedOn w:val="Normal"/>
    <w:autoRedefine/>
    <w:rsid w:val="00C230B4"/>
    <w:pPr>
      <w:spacing w:before="120" w:after="120" w:line="480" w:lineRule="exact"/>
      <w:ind w:left="720" w:right="720" w:firstLine="720"/>
      <w:jc w:val="both"/>
    </w:pPr>
    <w:rPr>
      <w:i/>
      <w:szCs w:val="20"/>
    </w:rPr>
  </w:style>
  <w:style w:type="character" w:customStyle="1" w:styleId="QuotationChar1">
    <w:name w:val="Quotation Char1"/>
    <w:basedOn w:val="BodyTextChar"/>
    <w:rsid w:val="00C230B4"/>
    <w:rPr>
      <w:rFonts w:ascii="Times New Roman" w:eastAsia="Times New Roman" w:hAnsi="Times New Roman"/>
      <w:i/>
      <w:sz w:val="24"/>
      <w:szCs w:val="24"/>
    </w:rPr>
  </w:style>
  <w:style w:type="paragraph" w:customStyle="1" w:styleId="quotation2">
    <w:name w:val="quotation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
    <w:name w:val="flush left1"/>
    <w:aliases w:val="no hang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
    <w:name w:val="QT2"/>
    <w:basedOn w:val="NormalWeb"/>
    <w:autoRedefine/>
    <w:rsid w:val="00C230B4"/>
    <w:pPr>
      <w:spacing w:after="120" w:line="300" w:lineRule="atLeast"/>
      <w:ind w:left="720" w:right="720" w:firstLine="720"/>
      <w:jc w:val="both"/>
    </w:pPr>
    <w:rPr>
      <w:rFonts w:cs="Arial"/>
      <w:i/>
    </w:rPr>
  </w:style>
  <w:style w:type="character" w:customStyle="1" w:styleId="QTChar2">
    <w:name w:val="QT Char2"/>
    <w:basedOn w:val="DefaultParagraphFont"/>
    <w:rsid w:val="00C230B4"/>
    <w:rPr>
      <w:rFonts w:ascii="Times New Roman" w:eastAsia="Times New Roman" w:hAnsi="Times New Roman" w:cs="Arial"/>
      <w:i/>
      <w:sz w:val="24"/>
      <w:szCs w:val="20"/>
    </w:rPr>
  </w:style>
  <w:style w:type="paragraph" w:customStyle="1" w:styleId="FootnoteBase1">
    <w:name w:val="Footnote Base1"/>
    <w:basedOn w:val="Normal"/>
    <w:rsid w:val="00C230B4"/>
    <w:pPr>
      <w:tabs>
        <w:tab w:val="left" w:pos="187"/>
      </w:tabs>
      <w:spacing w:after="120" w:line="220" w:lineRule="exact"/>
      <w:ind w:left="187" w:hanging="187"/>
      <w:jc w:val="both"/>
    </w:pPr>
    <w:rPr>
      <w:sz w:val="18"/>
      <w:szCs w:val="20"/>
    </w:rPr>
  </w:style>
  <w:style w:type="paragraph" w:customStyle="1" w:styleId="Quotation20">
    <w:name w:val="Quotation2"/>
    <w:basedOn w:val="Normal"/>
    <w:autoRedefine/>
    <w:rsid w:val="00C230B4"/>
    <w:pPr>
      <w:spacing w:before="120" w:after="120" w:line="480" w:lineRule="exact"/>
      <w:ind w:left="720" w:right="720" w:firstLine="720"/>
    </w:pPr>
    <w:rPr>
      <w:i/>
      <w:szCs w:val="20"/>
    </w:rPr>
  </w:style>
  <w:style w:type="paragraph" w:customStyle="1" w:styleId="quotation3">
    <w:name w:val="quotation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
    <w:name w:val="QT3"/>
    <w:basedOn w:val="NormalWeb"/>
    <w:autoRedefine/>
    <w:rsid w:val="00C230B4"/>
    <w:pPr>
      <w:spacing w:after="120" w:line="300" w:lineRule="atLeast"/>
      <w:ind w:left="720" w:right="720" w:firstLine="720"/>
      <w:jc w:val="both"/>
    </w:pPr>
    <w:rPr>
      <w:rFonts w:cs="Arial"/>
      <w:i/>
    </w:rPr>
  </w:style>
  <w:style w:type="character" w:customStyle="1" w:styleId="QTChar3">
    <w:name w:val="QT Char3"/>
    <w:basedOn w:val="DefaultParagraphFont"/>
    <w:rsid w:val="00C230B4"/>
    <w:rPr>
      <w:rFonts w:cs="Arial"/>
      <w:i/>
      <w:sz w:val="24"/>
    </w:rPr>
  </w:style>
  <w:style w:type="character" w:customStyle="1" w:styleId="BodyTextChar2">
    <w:name w:val="Body Text Char2"/>
    <w:basedOn w:val="DefaultParagraphFont"/>
    <w:rsid w:val="00C230B4"/>
    <w:rPr>
      <w:sz w:val="24"/>
      <w:szCs w:val="24"/>
    </w:rPr>
  </w:style>
  <w:style w:type="character" w:customStyle="1" w:styleId="QuotationChar2">
    <w:name w:val="Quotation Char2"/>
    <w:basedOn w:val="BodyTextChar"/>
    <w:rsid w:val="00C230B4"/>
    <w:rPr>
      <w:i/>
      <w:sz w:val="24"/>
      <w:szCs w:val="24"/>
    </w:rPr>
  </w:style>
  <w:style w:type="paragraph" w:customStyle="1" w:styleId="FootnoteBase2">
    <w:name w:val="Footnote Base2"/>
    <w:basedOn w:val="Normal"/>
    <w:rsid w:val="00C230B4"/>
    <w:pPr>
      <w:tabs>
        <w:tab w:val="left" w:pos="187"/>
      </w:tabs>
      <w:spacing w:after="120" w:line="220" w:lineRule="exact"/>
      <w:ind w:left="187" w:hanging="187"/>
      <w:jc w:val="both"/>
    </w:pPr>
    <w:rPr>
      <w:sz w:val="18"/>
      <w:szCs w:val="20"/>
    </w:rPr>
  </w:style>
  <w:style w:type="paragraph" w:customStyle="1" w:styleId="Quotation30">
    <w:name w:val="Quotation3"/>
    <w:basedOn w:val="Normal"/>
    <w:autoRedefine/>
    <w:rsid w:val="00C230B4"/>
    <w:pPr>
      <w:spacing w:before="120" w:after="120" w:line="480" w:lineRule="exact"/>
      <w:ind w:left="720" w:right="720" w:firstLine="720"/>
    </w:pPr>
    <w:rPr>
      <w:i/>
      <w:szCs w:val="20"/>
    </w:rPr>
  </w:style>
  <w:style w:type="character" w:customStyle="1" w:styleId="BodyTextChar3">
    <w:name w:val="Body Text Char3"/>
    <w:basedOn w:val="DefaultParagraphFont"/>
    <w:rsid w:val="00C230B4"/>
    <w:rPr>
      <w:sz w:val="24"/>
      <w:szCs w:val="24"/>
    </w:rPr>
  </w:style>
  <w:style w:type="character" w:customStyle="1" w:styleId="QuotationChar3">
    <w:name w:val="Quotation Char3"/>
    <w:basedOn w:val="BodyTextChar"/>
    <w:rsid w:val="00C230B4"/>
    <w:rPr>
      <w:i/>
      <w:sz w:val="24"/>
      <w:szCs w:val="24"/>
    </w:rPr>
  </w:style>
  <w:style w:type="character" w:customStyle="1" w:styleId="Heading1Char2">
    <w:name w:val="Heading 1 Char2"/>
    <w:basedOn w:val="DefaultParagraphFont"/>
    <w:rsid w:val="00C230B4"/>
    <w:rPr>
      <w:rFonts w:ascii="Arial" w:hAnsi="Arial"/>
      <w:b/>
      <w:kern w:val="28"/>
      <w:sz w:val="32"/>
    </w:rPr>
  </w:style>
  <w:style w:type="character" w:customStyle="1" w:styleId="Heading2Char2">
    <w:name w:val="Heading 2 Char2"/>
    <w:basedOn w:val="DefaultParagraphFont"/>
    <w:rsid w:val="00C230B4"/>
    <w:rPr>
      <w:rFonts w:ascii="Arial" w:hAnsi="Arial"/>
      <w:i/>
      <w:kern w:val="28"/>
      <w:sz w:val="28"/>
    </w:rPr>
  </w:style>
  <w:style w:type="character" w:customStyle="1" w:styleId="Heading3Char2">
    <w:name w:val="Heading 3 Char2"/>
    <w:basedOn w:val="DefaultParagraphFont"/>
    <w:rsid w:val="00C230B4"/>
    <w:rPr>
      <w:rFonts w:ascii="Arial" w:hAnsi="Arial"/>
      <w:b/>
      <w:kern w:val="28"/>
      <w:sz w:val="24"/>
    </w:rPr>
  </w:style>
  <w:style w:type="paragraph" w:customStyle="1" w:styleId="quotation4">
    <w:name w:val="quotation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
    <w:name w:val="QT4"/>
    <w:basedOn w:val="NormalWeb"/>
    <w:autoRedefine/>
    <w:rsid w:val="00C230B4"/>
    <w:pPr>
      <w:spacing w:after="120" w:line="300" w:lineRule="atLeast"/>
      <w:ind w:left="720" w:right="720" w:firstLine="720"/>
      <w:jc w:val="both"/>
    </w:pPr>
    <w:rPr>
      <w:rFonts w:cs="Arial"/>
      <w:i/>
    </w:rPr>
  </w:style>
  <w:style w:type="character" w:customStyle="1" w:styleId="QTChar4">
    <w:name w:val="QT Char4"/>
    <w:basedOn w:val="DefaultParagraphFont"/>
    <w:rsid w:val="00C230B4"/>
    <w:rPr>
      <w:rFonts w:cs="Arial"/>
      <w:i/>
      <w:sz w:val="24"/>
    </w:rPr>
  </w:style>
  <w:style w:type="character" w:customStyle="1" w:styleId="FootnoteTextChar4">
    <w:name w:val="Footnote Text Char4"/>
    <w:aliases w:val="Footnote Text Char Char Char Char4,Footnote Text Char Char Char1 Char3,Footnote Text Char Char Char2 Char3,Footnote Text Char Char Char11 Char3,Footnote Text Char Char Char3 Char3,Footnote Text Char Char Char12 Char3"/>
    <w:basedOn w:val="DefaultParagraphFont"/>
    <w:rsid w:val="00C230B4"/>
    <w:rPr>
      <w:lang w:val="en-US" w:eastAsia="en-US" w:bidi="ar-SA"/>
    </w:rPr>
  </w:style>
  <w:style w:type="paragraph" w:customStyle="1" w:styleId="Quotation40">
    <w:name w:val="Quotation4"/>
    <w:basedOn w:val="Normal"/>
    <w:autoRedefine/>
    <w:rsid w:val="00C230B4"/>
    <w:pPr>
      <w:spacing w:before="120" w:after="120" w:line="480" w:lineRule="exact"/>
      <w:ind w:left="720" w:right="720" w:firstLine="720"/>
      <w:jc w:val="both"/>
    </w:pPr>
    <w:rPr>
      <w:i/>
      <w:szCs w:val="20"/>
    </w:rPr>
  </w:style>
  <w:style w:type="character" w:customStyle="1" w:styleId="BodyTextChar4">
    <w:name w:val="Body Text Char4"/>
    <w:basedOn w:val="DefaultParagraphFont"/>
    <w:rsid w:val="00C230B4"/>
    <w:rPr>
      <w:rFonts w:cs="Arial"/>
      <w:sz w:val="24"/>
      <w:lang w:val="en-US" w:eastAsia="en-US" w:bidi="ar-SA"/>
    </w:rPr>
  </w:style>
  <w:style w:type="character" w:customStyle="1" w:styleId="QuotationChar4">
    <w:name w:val="Quotation Char4"/>
    <w:basedOn w:val="BodyTextChar"/>
    <w:rsid w:val="00C230B4"/>
    <w:rPr>
      <w:i/>
      <w:sz w:val="24"/>
      <w:szCs w:val="24"/>
    </w:rPr>
  </w:style>
  <w:style w:type="character" w:customStyle="1" w:styleId="FootnoteTextChar5">
    <w:name w:val="Footnote Text Char5"/>
    <w:aliases w:val="Footnote Text Char Char Char Char5,Footnote Text Char Char Char1 Char4,Footnote Text Char Char Char2 Char4,Footnote Text Char Char Char11 Char4,Footnote Text Char Char Char3 Char4,Footnote Text Char Char Char12 Char4"/>
    <w:basedOn w:val="DefaultParagraphFont"/>
    <w:rsid w:val="00C230B4"/>
    <w:rPr>
      <w:lang w:val="en-US" w:eastAsia="en-US" w:bidi="ar-SA"/>
    </w:rPr>
  </w:style>
  <w:style w:type="paragraph" w:customStyle="1" w:styleId="Quotation41">
    <w:name w:val="Quotation41"/>
    <w:basedOn w:val="Normal"/>
    <w:autoRedefine/>
    <w:rsid w:val="00C230B4"/>
    <w:pPr>
      <w:spacing w:before="120" w:after="120" w:line="480" w:lineRule="exact"/>
      <w:ind w:left="720" w:right="720" w:firstLine="720"/>
      <w:jc w:val="both"/>
    </w:pPr>
    <w:rPr>
      <w:i/>
      <w:szCs w:val="20"/>
    </w:rPr>
  </w:style>
  <w:style w:type="character" w:customStyle="1" w:styleId="FootnoteTextChar6">
    <w:name w:val="Footnote Text Char6"/>
    <w:aliases w:val="Footnote Text Char Char Char Char6,Footnote Text Char Char Char1 Char5,Footnote Text Char Char Char2 Char5,Footnote Text Char Char Char11 Char5,Footnote Text Char Char Char3 Char5,Footnote Text Char Char Char12 Char5"/>
    <w:basedOn w:val="DefaultParagraphFont"/>
    <w:rsid w:val="00C230B4"/>
    <w:rPr>
      <w:lang w:val="en-US" w:eastAsia="en-US" w:bidi="ar-SA"/>
    </w:rPr>
  </w:style>
  <w:style w:type="paragraph" w:customStyle="1" w:styleId="Quotation42">
    <w:name w:val="Quotation42"/>
    <w:basedOn w:val="Normal"/>
    <w:autoRedefine/>
    <w:rsid w:val="00C230B4"/>
    <w:pPr>
      <w:spacing w:before="120" w:after="120" w:line="480" w:lineRule="exact"/>
      <w:ind w:left="720" w:right="720" w:firstLine="720"/>
      <w:jc w:val="both"/>
    </w:pPr>
    <w:rPr>
      <w:i/>
      <w:szCs w:val="20"/>
    </w:rPr>
  </w:style>
  <w:style w:type="character" w:customStyle="1" w:styleId="FooterChar1">
    <w:name w:val="Footer Char1"/>
    <w:basedOn w:val="DefaultParagraphFont"/>
    <w:rsid w:val="00C230B4"/>
    <w:rPr>
      <w:sz w:val="24"/>
    </w:rPr>
  </w:style>
  <w:style w:type="character" w:customStyle="1" w:styleId="HeaderChar1">
    <w:name w:val="Header Char1"/>
    <w:basedOn w:val="DefaultParagraphFont"/>
    <w:rsid w:val="00C230B4"/>
    <w:rPr>
      <w:i/>
      <w:sz w:val="24"/>
    </w:rPr>
  </w:style>
  <w:style w:type="character" w:customStyle="1" w:styleId="BodyTextChar5">
    <w:name w:val="Body Text Char5"/>
    <w:basedOn w:val="DefaultParagraphFont"/>
    <w:rsid w:val="00C230B4"/>
    <w:rPr>
      <w:rFonts w:cs="Arial"/>
      <w:sz w:val="24"/>
      <w:lang w:val="en-US" w:eastAsia="en-US" w:bidi="ar-SA"/>
    </w:rPr>
  </w:style>
  <w:style w:type="character" w:customStyle="1" w:styleId="FootnoteTextChar7">
    <w:name w:val="Footnote Text Char7"/>
    <w:aliases w:val="Footnote Text Char Char Char Char7,Footnote Text Char Char Char1 Char6,Footnote Text Char Char Char2 Char6,Footnote Text Char Char Char11 Char6,Footnote Text Char Char Char3 Char6,Footnote Text Char Char Char12 Char6"/>
    <w:basedOn w:val="DefaultParagraphFont"/>
    <w:rsid w:val="00C230B4"/>
    <w:rPr>
      <w:lang w:val="en-US" w:eastAsia="en-US" w:bidi="ar-SA"/>
    </w:rPr>
  </w:style>
  <w:style w:type="paragraph" w:customStyle="1" w:styleId="HeaderlikeH11">
    <w:name w:val="Header like H11"/>
    <w:basedOn w:val="Heading2"/>
    <w:rsid w:val="00C230B4"/>
    <w:pPr>
      <w:spacing w:before="120" w:line="360" w:lineRule="exact"/>
      <w:ind w:firstLine="720"/>
      <w:outlineLvl w:val="9"/>
    </w:pPr>
    <w:rPr>
      <w:b/>
      <w:i w:val="0"/>
      <w:sz w:val="36"/>
    </w:rPr>
  </w:style>
  <w:style w:type="paragraph" w:customStyle="1" w:styleId="Quotation5">
    <w:name w:val="Quotation5"/>
    <w:basedOn w:val="Normal"/>
    <w:autoRedefine/>
    <w:rsid w:val="00C230B4"/>
    <w:pPr>
      <w:spacing w:before="120" w:after="120" w:line="480" w:lineRule="exact"/>
      <w:ind w:left="720" w:right="720" w:firstLine="720"/>
      <w:jc w:val="both"/>
    </w:pPr>
    <w:rPr>
      <w:i/>
      <w:szCs w:val="20"/>
    </w:rPr>
  </w:style>
  <w:style w:type="character" w:customStyle="1" w:styleId="QuotationChar5">
    <w:name w:val="Quotation Char5"/>
    <w:basedOn w:val="BodyTextChar"/>
    <w:rsid w:val="00C230B4"/>
    <w:rPr>
      <w:i/>
      <w:sz w:val="24"/>
      <w:szCs w:val="24"/>
    </w:rPr>
  </w:style>
  <w:style w:type="paragraph" w:customStyle="1" w:styleId="Greeting1">
    <w:name w:val="Greeting1"/>
    <w:basedOn w:val="Normal"/>
    <w:rsid w:val="00C230B4"/>
    <w:pPr>
      <w:spacing w:after="120" w:line="480" w:lineRule="exact"/>
      <w:ind w:firstLine="720"/>
    </w:pPr>
    <w:rPr>
      <w:szCs w:val="20"/>
    </w:rPr>
  </w:style>
  <w:style w:type="paragraph" w:customStyle="1" w:styleId="H2A1">
    <w:name w:val="H2A1"/>
    <w:basedOn w:val="H2"/>
    <w:rsid w:val="00C230B4"/>
    <w:pPr>
      <w:outlineLvl w:val="9"/>
    </w:pPr>
    <w:rPr>
      <w:rFonts w:ascii="Times New Roman" w:hAnsi="Times New Roman"/>
      <w:iCs w:val="0"/>
      <w:szCs w:val="28"/>
    </w:rPr>
  </w:style>
  <w:style w:type="paragraph" w:customStyle="1" w:styleId="H22">
    <w:name w:val="H22"/>
    <w:basedOn w:val="BT"/>
    <w:autoRedefine/>
    <w:rsid w:val="00C230B4"/>
    <w:pPr>
      <w:spacing w:line="300" w:lineRule="atLeast"/>
      <w:ind w:firstLine="720"/>
      <w:outlineLvl w:val="1"/>
    </w:pPr>
  </w:style>
  <w:style w:type="paragraph" w:customStyle="1" w:styleId="BT1">
    <w:name w:val="BT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
    <w:name w:val="BT Char1"/>
    <w:basedOn w:val="DefaultParagraphFont"/>
    <w:rsid w:val="00C230B4"/>
    <w:rPr>
      <w:sz w:val="24"/>
      <w:lang w:val="en-US" w:eastAsia="en-US" w:bidi="ar-SA"/>
    </w:rPr>
  </w:style>
  <w:style w:type="paragraph" w:customStyle="1" w:styleId="Level3Heading1">
    <w:name w:val="Level 3 Heading1"/>
    <w:rsid w:val="00C230B4"/>
    <w:pPr>
      <w:keepNext/>
      <w:keepLines/>
      <w:widowControl w:val="0"/>
      <w:spacing w:after="240" w:line="480" w:lineRule="exact"/>
      <w:jc w:val="center"/>
    </w:pPr>
    <w:rPr>
      <w:rFonts w:ascii="Times" w:hAnsi="Times"/>
      <w:b/>
      <w:snapToGrid w:val="0"/>
      <w:sz w:val="28"/>
      <w:szCs w:val="24"/>
    </w:rPr>
  </w:style>
  <w:style w:type="paragraph" w:customStyle="1" w:styleId="flushleft2">
    <w:name w:val="flush left2"/>
    <w:aliases w:val="no hang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
    <w:name w:val="QT5"/>
    <w:basedOn w:val="NormalWeb"/>
    <w:autoRedefine/>
    <w:rsid w:val="00C230B4"/>
    <w:pPr>
      <w:spacing w:after="120" w:line="300" w:lineRule="atLeast"/>
      <w:ind w:left="720" w:right="720" w:firstLine="720"/>
      <w:jc w:val="both"/>
    </w:pPr>
    <w:rPr>
      <w:rFonts w:cs="Arial"/>
      <w:i/>
    </w:rPr>
  </w:style>
  <w:style w:type="character" w:customStyle="1" w:styleId="QTChar5">
    <w:name w:val="QT Char5"/>
    <w:basedOn w:val="DefaultParagraphFont"/>
    <w:rsid w:val="00C230B4"/>
    <w:rPr>
      <w:rFonts w:cs="Arial"/>
      <w:i/>
      <w:sz w:val="24"/>
      <w:lang w:val="en-US" w:eastAsia="en-US" w:bidi="ar-SA"/>
    </w:rPr>
  </w:style>
  <w:style w:type="character" w:customStyle="1" w:styleId="BTCharCharCharChar1">
    <w:name w:val="BT Char Char Char Char1"/>
    <w:basedOn w:val="DefaultParagraphFont"/>
    <w:rsid w:val="00C230B4"/>
    <w:rPr>
      <w:sz w:val="24"/>
      <w:lang w:val="en-US" w:eastAsia="en-US" w:bidi="ar-SA"/>
    </w:rPr>
  </w:style>
  <w:style w:type="paragraph" w:customStyle="1" w:styleId="BTCharCharChar1">
    <w:name w:val="BT Char Char Char1"/>
    <w:basedOn w:val="Normal"/>
    <w:autoRedefine/>
    <w:rsid w:val="00C230B4"/>
    <w:pPr>
      <w:spacing w:after="120" w:line="300" w:lineRule="exact"/>
      <w:ind w:firstLine="720"/>
      <w:jc w:val="both"/>
    </w:pPr>
    <w:rPr>
      <w:szCs w:val="20"/>
    </w:rPr>
  </w:style>
  <w:style w:type="paragraph" w:customStyle="1" w:styleId="FNChar1">
    <w:name w:val="FN Char1"/>
    <w:basedOn w:val="FootnoteText"/>
    <w:autoRedefine/>
    <w:rsid w:val="00C230B4"/>
    <w:pPr>
      <w:contextualSpacing/>
      <w:jc w:val="both"/>
    </w:pPr>
  </w:style>
  <w:style w:type="character" w:customStyle="1" w:styleId="FNCharChar1">
    <w:name w:val="FN Char Char1"/>
    <w:basedOn w:val="DefaultParagraphFont"/>
    <w:rsid w:val="00C230B4"/>
    <w:rPr>
      <w:lang w:val="en-US" w:eastAsia="en-US" w:bidi="ar-SA"/>
    </w:rPr>
  </w:style>
  <w:style w:type="paragraph" w:customStyle="1" w:styleId="StyleBodyTextBold11">
    <w:name w:val="Style Body Text + Bold11"/>
    <w:basedOn w:val="Normal"/>
    <w:autoRedefine/>
    <w:rsid w:val="00C230B4"/>
    <w:pPr>
      <w:spacing w:after="120" w:line="480" w:lineRule="exact"/>
      <w:ind w:firstLine="720"/>
      <w:jc w:val="both"/>
    </w:pPr>
    <w:rPr>
      <w:b/>
      <w:bCs/>
      <w:szCs w:val="20"/>
    </w:rPr>
  </w:style>
  <w:style w:type="character" w:customStyle="1" w:styleId="StyleBodyTextBold1Char1">
    <w:name w:val="Style Body Text + Bold1 Char1"/>
    <w:basedOn w:val="BodyTextChar"/>
    <w:rsid w:val="00C230B4"/>
    <w:rPr>
      <w:b/>
      <w:bCs/>
      <w:sz w:val="24"/>
      <w:szCs w:val="24"/>
    </w:rPr>
  </w:style>
  <w:style w:type="character" w:customStyle="1" w:styleId="HeaderChar2">
    <w:name w:val="Header Char2"/>
    <w:basedOn w:val="DefaultParagraphFont"/>
    <w:rsid w:val="00C230B4"/>
    <w:rPr>
      <w:i/>
      <w:sz w:val="24"/>
    </w:rPr>
  </w:style>
  <w:style w:type="character" w:customStyle="1" w:styleId="CommentTextChar1">
    <w:name w:val="Comment Text Char1"/>
    <w:basedOn w:val="DefaultParagraphFont"/>
    <w:rsid w:val="00C230B4"/>
    <w:rPr>
      <w:sz w:val="24"/>
      <w:szCs w:val="24"/>
    </w:rPr>
  </w:style>
  <w:style w:type="character" w:customStyle="1" w:styleId="BodyTextIndentChar1">
    <w:name w:val="Body Text Indent Char1"/>
    <w:basedOn w:val="DefaultParagraphFont"/>
    <w:rsid w:val="00C230B4"/>
    <w:rPr>
      <w:rFonts w:cs="Arial"/>
      <w:sz w:val="24"/>
    </w:rPr>
  </w:style>
  <w:style w:type="character" w:customStyle="1" w:styleId="DateChar1">
    <w:name w:val="Date Char1"/>
    <w:basedOn w:val="DefaultParagraphFont"/>
    <w:rsid w:val="00C230B4"/>
    <w:rPr>
      <w:rFonts w:cs="Arial"/>
      <w:b/>
      <w:sz w:val="24"/>
    </w:rPr>
  </w:style>
  <w:style w:type="character" w:customStyle="1" w:styleId="EndnoteTextChar1">
    <w:name w:val="Endnote Text Char1"/>
    <w:basedOn w:val="DefaultParagraphFont"/>
    <w:rsid w:val="00C230B4"/>
    <w:rPr>
      <w:sz w:val="18"/>
      <w:szCs w:val="24"/>
    </w:rPr>
  </w:style>
  <w:style w:type="character" w:customStyle="1" w:styleId="FooterChar2">
    <w:name w:val="Footer Char2"/>
    <w:basedOn w:val="DefaultParagraphFont"/>
    <w:rsid w:val="00C230B4"/>
    <w:rPr>
      <w:sz w:val="24"/>
    </w:rPr>
  </w:style>
  <w:style w:type="paragraph" w:customStyle="1" w:styleId="FooterEven1">
    <w:name w:val="Footer Even1"/>
    <w:basedOn w:val="Footer"/>
    <w:rsid w:val="00C230B4"/>
    <w:pPr>
      <w:spacing w:after="120" w:line="480" w:lineRule="exact"/>
      <w:ind w:firstLine="720"/>
      <w:jc w:val="both"/>
    </w:pPr>
    <w:rPr>
      <w:szCs w:val="20"/>
    </w:rPr>
  </w:style>
  <w:style w:type="paragraph" w:customStyle="1" w:styleId="FooterFirst1">
    <w:name w:val="Footer First1"/>
    <w:basedOn w:val="Footer"/>
    <w:rsid w:val="00C230B4"/>
    <w:pPr>
      <w:spacing w:after="120" w:line="480" w:lineRule="exact"/>
      <w:ind w:firstLine="720"/>
      <w:jc w:val="both"/>
    </w:pPr>
    <w:rPr>
      <w:szCs w:val="20"/>
    </w:rPr>
  </w:style>
  <w:style w:type="paragraph" w:customStyle="1" w:styleId="FooterOdd1">
    <w:name w:val="Footer Odd1"/>
    <w:basedOn w:val="Footer"/>
    <w:rsid w:val="00C230B4"/>
    <w:pPr>
      <w:spacing w:after="120" w:line="480" w:lineRule="exact"/>
      <w:ind w:firstLine="720"/>
      <w:jc w:val="both"/>
    </w:pPr>
    <w:rPr>
      <w:szCs w:val="20"/>
    </w:rPr>
  </w:style>
  <w:style w:type="character" w:customStyle="1" w:styleId="MacroTextChar1">
    <w:name w:val="Macro Text Char1"/>
    <w:basedOn w:val="DefaultParagraphFont"/>
    <w:rsid w:val="00C230B4"/>
    <w:rPr>
      <w:rFonts w:ascii="Courier New" w:hAnsi="Courier New" w:cs="Arial"/>
      <w:sz w:val="24"/>
    </w:rPr>
  </w:style>
  <w:style w:type="character" w:customStyle="1" w:styleId="MessageHeaderChar1">
    <w:name w:val="Message Header Char1"/>
    <w:basedOn w:val="DefaultParagraphFont"/>
    <w:rsid w:val="00C230B4"/>
    <w:rPr>
      <w:rFonts w:ascii="Arial" w:hAnsi="Arial" w:cs="Arial"/>
      <w:sz w:val="24"/>
    </w:rPr>
  </w:style>
  <w:style w:type="character" w:customStyle="1" w:styleId="SubtitleChar1">
    <w:name w:val="Subtitle Char1"/>
    <w:basedOn w:val="DefaultParagraphFont"/>
    <w:rsid w:val="00C230B4"/>
    <w:rPr>
      <w:rFonts w:ascii="Arial" w:hAnsi="Arial"/>
      <w:i/>
      <w:kern w:val="28"/>
      <w:sz w:val="28"/>
      <w:szCs w:val="24"/>
    </w:rPr>
  </w:style>
  <w:style w:type="paragraph" w:customStyle="1" w:styleId="HeadingBase1">
    <w:name w:val="Heading Base1"/>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
    <w:name w:val="Title Char1"/>
    <w:basedOn w:val="DefaultParagraphFont"/>
    <w:rsid w:val="00C230B4"/>
    <w:rPr>
      <w:rFonts w:ascii="Arial" w:hAnsi="Arial"/>
      <w:b/>
      <w:kern w:val="28"/>
      <w:sz w:val="40"/>
      <w:szCs w:val="24"/>
    </w:rPr>
  </w:style>
  <w:style w:type="paragraph" w:customStyle="1" w:styleId="indent53">
    <w:name w:val="indent 53"/>
    <w:aliases w:val="hang 9 (SP Parts)1,hang 9 (SP Parts)1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
    <w:name w:val="flush left bold titles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
    <w:name w:val="Left Running Head (Even)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
    <w:name w:val="Right Running Head (Odd)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
    <w:name w:val="EXERCISE - BOX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
    <w:name w:val="Thick Line Below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0">
    <w:name w:val="quotation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
    <w:name w:val="indent 511"/>
    <w:aliases w:val="hang 51,indent 51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
    <w:name w:val="Level 1 Heading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
    <w:name w:val="indent 101"/>
    <w:aliases w:val="block2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
    <w:name w:val="indent 521"/>
    <w:aliases w:val="block3"/>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
    <w:name w:val="PI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
    <w:name w:val="indent 151"/>
    <w:aliases w:val="block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
    <w:name w:val="Document Map Char1"/>
    <w:basedOn w:val="DefaultParagraphFont"/>
    <w:rsid w:val="00C230B4"/>
    <w:rPr>
      <w:rFonts w:ascii="Tahoma" w:hAnsi="Tahoma" w:cs="Tahoma"/>
      <w:sz w:val="24"/>
      <w:szCs w:val="24"/>
      <w:shd w:val="clear" w:color="auto" w:fill="000080"/>
    </w:rPr>
  </w:style>
  <w:style w:type="paragraph" w:customStyle="1" w:styleId="quotation11">
    <w:name w:val="quotation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
    <w:name w:val="List First1"/>
    <w:basedOn w:val="List"/>
    <w:next w:val="List"/>
    <w:rsid w:val="00C230B4"/>
    <w:pPr>
      <w:tabs>
        <w:tab w:val="clear" w:pos="720"/>
      </w:tabs>
      <w:spacing w:before="0" w:line="480" w:lineRule="exact"/>
      <w:jc w:val="both"/>
    </w:pPr>
    <w:rPr>
      <w:szCs w:val="20"/>
    </w:rPr>
  </w:style>
  <w:style w:type="paragraph" w:customStyle="1" w:styleId="ListLast1">
    <w:name w:val="List Last1"/>
    <w:basedOn w:val="List"/>
    <w:rsid w:val="00C230B4"/>
    <w:pPr>
      <w:tabs>
        <w:tab w:val="clear" w:pos="720"/>
      </w:tabs>
      <w:spacing w:before="0" w:line="480" w:lineRule="exact"/>
      <w:jc w:val="both"/>
    </w:pPr>
    <w:rPr>
      <w:szCs w:val="20"/>
    </w:rPr>
  </w:style>
  <w:style w:type="paragraph" w:customStyle="1" w:styleId="ListNumberFirst1">
    <w:name w:val="List Number First1"/>
    <w:basedOn w:val="ListNumber"/>
    <w:next w:val="ListNumber"/>
    <w:rsid w:val="00C230B4"/>
    <w:pPr>
      <w:spacing w:before="0" w:line="480" w:lineRule="exact"/>
      <w:jc w:val="both"/>
    </w:pPr>
    <w:rPr>
      <w:szCs w:val="20"/>
    </w:rPr>
  </w:style>
  <w:style w:type="paragraph" w:customStyle="1" w:styleId="ListNumberLast1">
    <w:name w:val="List Number Last1"/>
    <w:basedOn w:val="ListNumber"/>
    <w:rsid w:val="00C230B4"/>
    <w:pPr>
      <w:spacing w:before="0" w:line="480" w:lineRule="exact"/>
      <w:jc w:val="both"/>
    </w:pPr>
    <w:rPr>
      <w:szCs w:val="20"/>
    </w:rPr>
  </w:style>
  <w:style w:type="paragraph" w:customStyle="1" w:styleId="PartLabel1">
    <w:name w:val="Part Label1"/>
    <w:basedOn w:val="HeadingBase"/>
    <w:next w:val="Normal"/>
    <w:rsid w:val="00C230B4"/>
    <w:pPr>
      <w:spacing w:after="120" w:line="480" w:lineRule="exact"/>
      <w:ind w:firstLine="720"/>
      <w:jc w:val="both"/>
    </w:pPr>
    <w:rPr>
      <w:szCs w:val="20"/>
    </w:rPr>
  </w:style>
  <w:style w:type="paragraph" w:customStyle="1" w:styleId="PartTitle1">
    <w:name w:val="Part Title1"/>
    <w:basedOn w:val="HeadingBase"/>
    <w:next w:val="PartSubtitle"/>
    <w:rsid w:val="00C230B4"/>
    <w:pPr>
      <w:spacing w:after="120" w:line="480" w:lineRule="exact"/>
      <w:ind w:firstLine="720"/>
      <w:jc w:val="both"/>
    </w:pPr>
    <w:rPr>
      <w:szCs w:val="20"/>
    </w:rPr>
  </w:style>
  <w:style w:type="paragraph" w:customStyle="1" w:styleId="PartSubtitle1">
    <w:name w:val="Part Subtitle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
    <w:name w:val="Section Heading1"/>
    <w:basedOn w:val="HeadingBase"/>
    <w:rsid w:val="00C230B4"/>
    <w:pPr>
      <w:spacing w:after="120" w:line="480" w:lineRule="exact"/>
      <w:ind w:firstLine="720"/>
      <w:jc w:val="both"/>
    </w:pPr>
    <w:rPr>
      <w:szCs w:val="20"/>
    </w:rPr>
  </w:style>
  <w:style w:type="paragraph" w:customStyle="1" w:styleId="SectionLabel1">
    <w:name w:val="Section Label1"/>
    <w:basedOn w:val="HeadingBase"/>
    <w:rsid w:val="00C230B4"/>
    <w:pPr>
      <w:spacing w:after="120" w:line="480" w:lineRule="exact"/>
      <w:ind w:firstLine="720"/>
      <w:jc w:val="both"/>
    </w:pPr>
    <w:rPr>
      <w:szCs w:val="20"/>
    </w:rPr>
  </w:style>
  <w:style w:type="paragraph" w:customStyle="1" w:styleId="TitleCover1">
    <w:name w:val="Title Cover1"/>
    <w:basedOn w:val="HeadingBase"/>
    <w:next w:val="SubtitleCover"/>
    <w:rsid w:val="00C230B4"/>
    <w:pPr>
      <w:spacing w:after="120" w:line="480" w:lineRule="exact"/>
      <w:ind w:firstLine="720"/>
      <w:jc w:val="both"/>
    </w:pPr>
    <w:rPr>
      <w:szCs w:val="20"/>
    </w:rPr>
  </w:style>
  <w:style w:type="paragraph" w:customStyle="1" w:styleId="SubtitleCover1">
    <w:name w:val="Subtitle Cover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
    <w:name w:val="Title 31"/>
    <w:basedOn w:val="Title2"/>
    <w:rsid w:val="00C230B4"/>
    <w:pPr>
      <w:ind w:firstLine="720"/>
    </w:pPr>
    <w:rPr>
      <w:szCs w:val="20"/>
    </w:rPr>
  </w:style>
  <w:style w:type="paragraph" w:customStyle="1" w:styleId="Title21">
    <w:name w:val="Title 21"/>
    <w:basedOn w:val="Normal"/>
    <w:rsid w:val="00C230B4"/>
    <w:pPr>
      <w:spacing w:after="120" w:line="300" w:lineRule="atLeast"/>
      <w:ind w:firstLine="720"/>
      <w:jc w:val="center"/>
    </w:pPr>
    <w:rPr>
      <w:sz w:val="52"/>
      <w:szCs w:val="20"/>
    </w:rPr>
  </w:style>
  <w:style w:type="paragraph" w:customStyle="1" w:styleId="H3A1">
    <w:name w:val="H3A1"/>
    <w:basedOn w:val="H3"/>
    <w:rsid w:val="00C230B4"/>
  </w:style>
  <w:style w:type="paragraph" w:customStyle="1" w:styleId="H31">
    <w:name w:val="H3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
    <w:name w:val="H41"/>
    <w:basedOn w:val="H4A"/>
    <w:next w:val="Normal"/>
    <w:autoRedefine/>
    <w:rsid w:val="00C230B4"/>
  </w:style>
  <w:style w:type="paragraph" w:customStyle="1" w:styleId="H4A1">
    <w:name w:val="H4A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
    <w:name w:val="Block Quotation First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
    <w:name w:val="Block Quotation1"/>
    <w:basedOn w:val="Normal"/>
    <w:rsid w:val="00C230B4"/>
    <w:pPr>
      <w:keepLines/>
      <w:spacing w:after="160" w:line="480" w:lineRule="exact"/>
      <w:ind w:left="720" w:right="720" w:firstLine="720"/>
      <w:jc w:val="both"/>
    </w:pPr>
    <w:rPr>
      <w:i/>
      <w:szCs w:val="20"/>
    </w:rPr>
  </w:style>
  <w:style w:type="paragraph" w:customStyle="1" w:styleId="BlockQuotationLast1">
    <w:name w:val="Block Quotation Last1"/>
    <w:basedOn w:val="BlockQuotation"/>
    <w:rsid w:val="00C230B4"/>
    <w:pPr>
      <w:tabs>
        <w:tab w:val="clear" w:pos="720"/>
      </w:tabs>
      <w:spacing w:before="0" w:line="480" w:lineRule="exact"/>
      <w:ind w:firstLine="720"/>
      <w:jc w:val="both"/>
    </w:pPr>
    <w:rPr>
      <w:szCs w:val="20"/>
    </w:rPr>
  </w:style>
  <w:style w:type="paragraph" w:customStyle="1" w:styleId="BodyTextKeep1">
    <w:name w:val="Body Text Keep1"/>
    <w:basedOn w:val="Normal"/>
    <w:rsid w:val="00C230B4"/>
    <w:pPr>
      <w:keepNext/>
      <w:spacing w:after="120" w:line="480" w:lineRule="exact"/>
      <w:ind w:firstLine="720"/>
      <w:jc w:val="both"/>
    </w:pPr>
    <w:rPr>
      <w:szCs w:val="20"/>
    </w:rPr>
  </w:style>
  <w:style w:type="paragraph" w:customStyle="1" w:styleId="ChapterLabel1">
    <w:name w:val="Chapter Label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
    <w:name w:val="Chapter Subtitle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
    <w:name w:val="Chapter Title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
    <w:name w:val="Document Label1"/>
    <w:basedOn w:val="Normal"/>
    <w:rsid w:val="00C230B4"/>
    <w:pPr>
      <w:keepNext/>
      <w:spacing w:before="240" w:after="360" w:line="480" w:lineRule="exact"/>
      <w:ind w:firstLine="720"/>
      <w:jc w:val="both"/>
    </w:pPr>
    <w:rPr>
      <w:b/>
      <w:kern w:val="28"/>
      <w:sz w:val="36"/>
      <w:szCs w:val="20"/>
    </w:rPr>
  </w:style>
  <w:style w:type="paragraph" w:customStyle="1" w:styleId="FootnoteBase3">
    <w:name w:val="Footnote Base3"/>
    <w:basedOn w:val="Normal"/>
    <w:rsid w:val="00C230B4"/>
    <w:pPr>
      <w:tabs>
        <w:tab w:val="left" w:pos="187"/>
      </w:tabs>
      <w:spacing w:after="120" w:line="220" w:lineRule="exact"/>
      <w:ind w:left="187" w:hanging="187"/>
      <w:jc w:val="both"/>
    </w:pPr>
    <w:rPr>
      <w:sz w:val="18"/>
      <w:szCs w:val="20"/>
    </w:rPr>
  </w:style>
  <w:style w:type="paragraph" w:customStyle="1" w:styleId="HeaderBase1">
    <w:name w:val="Header Base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
    <w:name w:val="Header Even1"/>
    <w:basedOn w:val="Header"/>
    <w:rsid w:val="00C230B4"/>
    <w:pPr>
      <w:ind w:firstLine="720"/>
      <w:jc w:val="both"/>
    </w:pPr>
    <w:rPr>
      <w:sz w:val="56"/>
      <w:szCs w:val="56"/>
    </w:rPr>
  </w:style>
  <w:style w:type="paragraph" w:customStyle="1" w:styleId="HeaderFirst1">
    <w:name w:val="Header First1"/>
    <w:basedOn w:val="Header"/>
    <w:rsid w:val="00C230B4"/>
    <w:pPr>
      <w:ind w:firstLine="720"/>
      <w:jc w:val="center"/>
    </w:pPr>
    <w:rPr>
      <w:sz w:val="56"/>
      <w:szCs w:val="56"/>
    </w:rPr>
  </w:style>
  <w:style w:type="paragraph" w:customStyle="1" w:styleId="HeaderOdd1">
    <w:name w:val="Header Odd1"/>
    <w:basedOn w:val="Header"/>
    <w:rsid w:val="00C230B4"/>
    <w:pPr>
      <w:tabs>
        <w:tab w:val="right" w:pos="0"/>
      </w:tabs>
      <w:ind w:firstLine="720"/>
      <w:jc w:val="right"/>
    </w:pPr>
    <w:rPr>
      <w:sz w:val="56"/>
      <w:szCs w:val="56"/>
    </w:rPr>
  </w:style>
  <w:style w:type="paragraph" w:customStyle="1" w:styleId="IndexBase1">
    <w:name w:val="Index Base1"/>
    <w:basedOn w:val="Normal"/>
    <w:rsid w:val="00C230B4"/>
    <w:pPr>
      <w:tabs>
        <w:tab w:val="right" w:leader="dot" w:pos="3960"/>
      </w:tabs>
      <w:spacing w:after="120" w:line="480" w:lineRule="exact"/>
      <w:ind w:left="720" w:hanging="720"/>
      <w:jc w:val="both"/>
    </w:pPr>
    <w:rPr>
      <w:szCs w:val="20"/>
    </w:rPr>
  </w:style>
  <w:style w:type="paragraph" w:customStyle="1" w:styleId="ListBulletFirst1">
    <w:name w:val="List Bullet First1"/>
    <w:basedOn w:val="ListBullet"/>
    <w:next w:val="ListBullet"/>
    <w:rsid w:val="00C230B4"/>
    <w:pPr>
      <w:spacing w:before="80" w:line="480" w:lineRule="exact"/>
      <w:jc w:val="both"/>
    </w:pPr>
    <w:rPr>
      <w:szCs w:val="20"/>
    </w:rPr>
  </w:style>
  <w:style w:type="paragraph" w:customStyle="1" w:styleId="ListBulletLast1">
    <w:name w:val="List Bullet Last1"/>
    <w:basedOn w:val="ListBullet"/>
    <w:rsid w:val="00C230B4"/>
    <w:pPr>
      <w:spacing w:before="0" w:after="240" w:line="480" w:lineRule="exact"/>
      <w:jc w:val="both"/>
    </w:pPr>
    <w:rPr>
      <w:szCs w:val="20"/>
    </w:rPr>
  </w:style>
  <w:style w:type="paragraph" w:customStyle="1" w:styleId="Picture1">
    <w:name w:val="Picture1"/>
    <w:basedOn w:val="Normal"/>
    <w:next w:val="Caption"/>
    <w:rsid w:val="00C230B4"/>
    <w:pPr>
      <w:keepNext/>
      <w:spacing w:after="120" w:line="480" w:lineRule="exact"/>
      <w:ind w:firstLine="720"/>
      <w:jc w:val="both"/>
    </w:pPr>
    <w:rPr>
      <w:szCs w:val="20"/>
    </w:rPr>
  </w:style>
  <w:style w:type="paragraph" w:customStyle="1" w:styleId="TOCBase1">
    <w:name w:val="TOC Base1"/>
    <w:basedOn w:val="Normal"/>
    <w:rsid w:val="00C230B4"/>
    <w:pPr>
      <w:tabs>
        <w:tab w:val="right" w:leader="dot" w:pos="8640"/>
      </w:tabs>
      <w:spacing w:after="120" w:line="480" w:lineRule="exact"/>
      <w:ind w:firstLine="720"/>
      <w:jc w:val="both"/>
    </w:pPr>
    <w:rPr>
      <w:szCs w:val="20"/>
    </w:rPr>
  </w:style>
  <w:style w:type="paragraph" w:customStyle="1" w:styleId="Indent510">
    <w:name w:val="Indent51"/>
    <w:basedOn w:val="Normal"/>
    <w:rsid w:val="00C230B4"/>
    <w:pPr>
      <w:spacing w:after="120" w:line="480" w:lineRule="exact"/>
      <w:ind w:left="720" w:firstLine="720"/>
      <w:jc w:val="both"/>
    </w:pPr>
    <w:rPr>
      <w:szCs w:val="20"/>
    </w:rPr>
  </w:style>
  <w:style w:type="paragraph" w:customStyle="1" w:styleId="Indent1010">
    <w:name w:val="Indent101"/>
    <w:basedOn w:val="Normal"/>
    <w:rsid w:val="00C230B4"/>
    <w:pPr>
      <w:spacing w:after="120" w:line="480" w:lineRule="exact"/>
      <w:ind w:left="1440" w:firstLine="720"/>
      <w:jc w:val="both"/>
    </w:pPr>
    <w:rPr>
      <w:szCs w:val="20"/>
    </w:rPr>
  </w:style>
  <w:style w:type="paragraph" w:customStyle="1" w:styleId="Indent1510">
    <w:name w:val="Indent151"/>
    <w:basedOn w:val="Normal"/>
    <w:rsid w:val="00C230B4"/>
    <w:pPr>
      <w:spacing w:after="120" w:line="480" w:lineRule="exact"/>
      <w:ind w:left="2160" w:firstLine="720"/>
      <w:jc w:val="both"/>
    </w:pPr>
    <w:rPr>
      <w:szCs w:val="20"/>
    </w:rPr>
  </w:style>
  <w:style w:type="paragraph" w:customStyle="1" w:styleId="Indent201">
    <w:name w:val="Indent201"/>
    <w:basedOn w:val="Normal"/>
    <w:rsid w:val="00C230B4"/>
    <w:pPr>
      <w:spacing w:after="120" w:line="480" w:lineRule="exact"/>
      <w:ind w:left="2880" w:firstLine="720"/>
      <w:jc w:val="both"/>
    </w:pPr>
    <w:rPr>
      <w:szCs w:val="20"/>
    </w:rPr>
  </w:style>
  <w:style w:type="paragraph" w:customStyle="1" w:styleId="BodyTextNotJustified1">
    <w:name w:val="Body Text Not Justified1"/>
    <w:basedOn w:val="Normal"/>
    <w:rsid w:val="00C230B4"/>
    <w:pPr>
      <w:spacing w:after="120" w:line="480" w:lineRule="exact"/>
      <w:ind w:firstLine="720"/>
    </w:pPr>
    <w:rPr>
      <w:szCs w:val="20"/>
    </w:rPr>
  </w:style>
  <w:style w:type="paragraph" w:customStyle="1" w:styleId="BoldCenterArial12pt1">
    <w:name w:val="Bold Center Arial 12 pt1"/>
    <w:basedOn w:val="Normal"/>
    <w:rsid w:val="00C230B4"/>
    <w:pPr>
      <w:spacing w:after="160" w:line="480" w:lineRule="exact"/>
      <w:ind w:firstLine="720"/>
      <w:jc w:val="center"/>
    </w:pPr>
    <w:rPr>
      <w:rFonts w:ascii="Arial" w:hAnsi="Arial"/>
      <w:b/>
      <w:szCs w:val="20"/>
    </w:rPr>
  </w:style>
  <w:style w:type="paragraph" w:customStyle="1" w:styleId="Exercise1">
    <w:name w:val="Exercise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
    <w:name w:val="Flush Left Bold1"/>
    <w:basedOn w:val="Normal"/>
    <w:rsid w:val="00C230B4"/>
    <w:pPr>
      <w:spacing w:before="120" w:after="120" w:line="290" w:lineRule="exact"/>
      <w:ind w:firstLine="720"/>
      <w:jc w:val="both"/>
    </w:pPr>
    <w:rPr>
      <w:b/>
      <w:snapToGrid w:val="0"/>
      <w:szCs w:val="20"/>
    </w:rPr>
  </w:style>
  <w:style w:type="paragraph" w:customStyle="1" w:styleId="Hang11">
    <w:name w:val="Hang11"/>
    <w:basedOn w:val="Normal"/>
    <w:autoRedefine/>
    <w:rsid w:val="00C230B4"/>
    <w:pPr>
      <w:spacing w:after="120" w:line="480" w:lineRule="exact"/>
      <w:ind w:left="1080" w:hanging="360"/>
      <w:jc w:val="both"/>
    </w:pPr>
    <w:rPr>
      <w:snapToGrid w:val="0"/>
      <w:szCs w:val="20"/>
    </w:rPr>
  </w:style>
  <w:style w:type="paragraph" w:customStyle="1" w:styleId="Style11">
    <w:name w:val="Style11"/>
    <w:basedOn w:val="BP"/>
    <w:next w:val="BT"/>
    <w:autoRedefine/>
    <w:rsid w:val="00C230B4"/>
    <w:pPr>
      <w:spacing w:after="120"/>
      <w:ind w:firstLine="720"/>
    </w:pPr>
    <w:rPr>
      <w:szCs w:val="20"/>
    </w:rPr>
  </w:style>
  <w:style w:type="paragraph" w:customStyle="1" w:styleId="BP1">
    <w:name w:val="BP1"/>
    <w:basedOn w:val="BT"/>
    <w:next w:val="BT"/>
    <w:autoRedefine/>
    <w:rsid w:val="00C230B4"/>
    <w:pPr>
      <w:ind w:firstLine="720"/>
    </w:pPr>
  </w:style>
  <w:style w:type="paragraph" w:customStyle="1" w:styleId="HeadingCaps1">
    <w:name w:val="Heading Caps1"/>
    <w:basedOn w:val="Heading1"/>
    <w:autoRedefine/>
    <w:rsid w:val="00C230B4"/>
    <w:pPr>
      <w:spacing w:after="120" w:line="400" w:lineRule="exact"/>
      <w:ind w:firstLine="720"/>
    </w:pPr>
    <w:rPr>
      <w:caps/>
      <w:snapToGrid w:val="0"/>
      <w:sz w:val="40"/>
      <w:szCs w:val="20"/>
    </w:rPr>
  </w:style>
  <w:style w:type="paragraph" w:customStyle="1" w:styleId="BoldLine1">
    <w:name w:val="Bold Line1"/>
    <w:basedOn w:val="Normal"/>
    <w:rsid w:val="00C230B4"/>
    <w:pPr>
      <w:pBdr>
        <w:bottom w:val="single" w:sz="36" w:space="1" w:color="auto"/>
      </w:pBdr>
      <w:spacing w:after="120" w:line="300" w:lineRule="atLeast"/>
      <w:ind w:firstLine="720"/>
      <w:jc w:val="both"/>
    </w:pPr>
    <w:rPr>
      <w:szCs w:val="20"/>
    </w:rPr>
  </w:style>
  <w:style w:type="paragraph" w:customStyle="1" w:styleId="ExerciseTitle1">
    <w:name w:val="Exercise Title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
    <w:name w:val="Title 11"/>
    <w:basedOn w:val="Normal"/>
    <w:rsid w:val="00C230B4"/>
    <w:pPr>
      <w:spacing w:after="120" w:line="300" w:lineRule="atLeast"/>
      <w:ind w:firstLine="720"/>
      <w:jc w:val="center"/>
    </w:pPr>
    <w:rPr>
      <w:b/>
      <w:sz w:val="72"/>
      <w:szCs w:val="20"/>
    </w:rPr>
  </w:style>
  <w:style w:type="paragraph" w:customStyle="1" w:styleId="Title41">
    <w:name w:val="Title 41"/>
    <w:basedOn w:val="Title3"/>
    <w:rsid w:val="00C230B4"/>
    <w:pPr>
      <w:ind w:firstLine="720"/>
    </w:pPr>
    <w:rPr>
      <w:szCs w:val="20"/>
    </w:rPr>
  </w:style>
  <w:style w:type="paragraph" w:customStyle="1" w:styleId="CenterItalic1">
    <w:name w:val="Center Italic1"/>
    <w:basedOn w:val="Normal"/>
    <w:autoRedefine/>
    <w:rsid w:val="00C230B4"/>
    <w:pPr>
      <w:spacing w:after="120" w:line="480" w:lineRule="exact"/>
      <w:ind w:firstLine="720"/>
      <w:jc w:val="center"/>
    </w:pPr>
    <w:rPr>
      <w:i/>
      <w:szCs w:val="20"/>
    </w:rPr>
  </w:style>
  <w:style w:type="paragraph" w:customStyle="1" w:styleId="LT1">
    <w:name w:val="LT1"/>
    <w:basedOn w:val="Heading2"/>
    <w:autoRedefine/>
    <w:rsid w:val="00C230B4"/>
    <w:pPr>
      <w:ind w:firstLine="720"/>
    </w:pPr>
    <w:rPr>
      <w:b/>
      <w:i w:val="0"/>
      <w:sz w:val="36"/>
    </w:rPr>
  </w:style>
  <w:style w:type="paragraph" w:customStyle="1" w:styleId="Style21">
    <w:name w:val="Style21"/>
    <w:basedOn w:val="H2A"/>
    <w:autoRedefine/>
    <w:rsid w:val="00C230B4"/>
    <w:pPr>
      <w:outlineLvl w:val="2"/>
    </w:pPr>
    <w:rPr>
      <w:i/>
      <w:snapToGrid w:val="0"/>
    </w:rPr>
  </w:style>
  <w:style w:type="paragraph" w:customStyle="1" w:styleId="LS-LessonSubtitle1">
    <w:name w:val="LS - Lesson Subtitle1"/>
    <w:basedOn w:val="H2A"/>
    <w:autoRedefine/>
    <w:rsid w:val="00C230B4"/>
    <w:pPr>
      <w:outlineLvl w:val="2"/>
    </w:pPr>
    <w:rPr>
      <w:i/>
      <w:snapToGrid w:val="0"/>
    </w:rPr>
  </w:style>
  <w:style w:type="paragraph" w:customStyle="1" w:styleId="L11">
    <w:name w:val="L11"/>
    <w:basedOn w:val="Normal"/>
    <w:autoRedefine/>
    <w:rsid w:val="00C230B4"/>
    <w:pPr>
      <w:spacing w:after="120" w:line="480" w:lineRule="exact"/>
      <w:ind w:left="720" w:hanging="720"/>
      <w:jc w:val="both"/>
    </w:pPr>
    <w:rPr>
      <w:szCs w:val="20"/>
    </w:rPr>
  </w:style>
  <w:style w:type="paragraph" w:customStyle="1" w:styleId="L21">
    <w:name w:val="L21"/>
    <w:basedOn w:val="BT"/>
    <w:autoRedefine/>
    <w:rsid w:val="00C230B4"/>
    <w:pPr>
      <w:tabs>
        <w:tab w:val="left" w:pos="720"/>
      </w:tabs>
      <w:ind w:left="1440" w:hanging="720"/>
    </w:pPr>
  </w:style>
  <w:style w:type="paragraph" w:customStyle="1" w:styleId="L31">
    <w:name w:val="L31"/>
    <w:basedOn w:val="BT"/>
    <w:autoRedefine/>
    <w:rsid w:val="00C230B4"/>
    <w:pPr>
      <w:tabs>
        <w:tab w:val="left" w:pos="720"/>
        <w:tab w:val="left" w:pos="2160"/>
      </w:tabs>
      <w:ind w:left="2160" w:hanging="720"/>
    </w:pPr>
  </w:style>
  <w:style w:type="paragraph" w:customStyle="1" w:styleId="H11">
    <w:name w:val="H11"/>
    <w:basedOn w:val="BT"/>
    <w:next w:val="BT"/>
    <w:autoRedefine/>
    <w:rsid w:val="00C230B4"/>
    <w:pPr>
      <w:spacing w:line="300" w:lineRule="atLeast"/>
      <w:ind w:firstLine="720"/>
      <w:outlineLvl w:val="0"/>
    </w:pPr>
    <w:rPr>
      <w:rFonts w:ascii="Arial" w:hAnsi="Arial"/>
      <w:b/>
      <w:kern w:val="28"/>
    </w:rPr>
  </w:style>
  <w:style w:type="paragraph" w:customStyle="1" w:styleId="H1A1">
    <w:name w:val="H1A1"/>
    <w:basedOn w:val="H1"/>
    <w:rsid w:val="00C230B4"/>
    <w:pPr>
      <w:outlineLvl w:val="9"/>
    </w:pPr>
    <w:rPr>
      <w:sz w:val="24"/>
    </w:rPr>
  </w:style>
  <w:style w:type="paragraph" w:customStyle="1" w:styleId="I11">
    <w:name w:val="I11"/>
    <w:basedOn w:val="BT"/>
    <w:autoRedefine/>
    <w:rsid w:val="00C230B4"/>
    <w:pPr>
      <w:ind w:left="720" w:firstLine="720"/>
    </w:pPr>
  </w:style>
  <w:style w:type="paragraph" w:customStyle="1" w:styleId="I21">
    <w:name w:val="I21"/>
    <w:basedOn w:val="BT"/>
    <w:autoRedefine/>
    <w:rsid w:val="00C230B4"/>
    <w:pPr>
      <w:ind w:left="1440" w:firstLine="720"/>
    </w:pPr>
  </w:style>
  <w:style w:type="paragraph" w:customStyle="1" w:styleId="I31">
    <w:name w:val="I31"/>
    <w:basedOn w:val="I1"/>
    <w:autoRedefine/>
    <w:rsid w:val="00C230B4"/>
    <w:pPr>
      <w:ind w:left="2160"/>
    </w:pPr>
  </w:style>
  <w:style w:type="paragraph" w:customStyle="1" w:styleId="GR1">
    <w:name w:val="GR1"/>
    <w:basedOn w:val="BT"/>
    <w:autoRedefine/>
    <w:rsid w:val="00C230B4"/>
    <w:pPr>
      <w:spacing w:beforeLines="60"/>
      <w:ind w:firstLine="720"/>
      <w:jc w:val="left"/>
    </w:pPr>
  </w:style>
  <w:style w:type="paragraph" w:customStyle="1" w:styleId="I41">
    <w:name w:val="I41"/>
    <w:basedOn w:val="I1"/>
    <w:autoRedefine/>
    <w:rsid w:val="00C230B4"/>
    <w:pPr>
      <w:ind w:left="2880"/>
    </w:pPr>
  </w:style>
  <w:style w:type="paragraph" w:customStyle="1" w:styleId="CA1">
    <w:name w:val="CA1"/>
    <w:basedOn w:val="BT"/>
    <w:rsid w:val="00C230B4"/>
    <w:pPr>
      <w:ind w:firstLine="720"/>
      <w:jc w:val="left"/>
    </w:pPr>
  </w:style>
  <w:style w:type="paragraph" w:customStyle="1" w:styleId="StyleBodyText10ptBlack1">
    <w:name w:val="Style Body Text + 10 pt Black1"/>
    <w:basedOn w:val="Normal"/>
    <w:rsid w:val="00C230B4"/>
    <w:pPr>
      <w:spacing w:before="120" w:after="120" w:line="480" w:lineRule="exact"/>
      <w:ind w:firstLine="720"/>
      <w:jc w:val="both"/>
    </w:pPr>
    <w:rPr>
      <w:color w:val="000000"/>
      <w:szCs w:val="20"/>
    </w:rPr>
  </w:style>
  <w:style w:type="paragraph" w:customStyle="1" w:styleId="bt10">
    <w:name w:val="bt1"/>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
    <w:name w:val="Style Body Text + Bold2"/>
    <w:basedOn w:val="Normal"/>
    <w:autoRedefine/>
    <w:rsid w:val="00C230B4"/>
    <w:pPr>
      <w:spacing w:after="120" w:line="480" w:lineRule="exact"/>
      <w:ind w:firstLine="720"/>
      <w:jc w:val="both"/>
    </w:pPr>
    <w:rPr>
      <w:b/>
      <w:bCs/>
      <w:szCs w:val="20"/>
    </w:rPr>
  </w:style>
  <w:style w:type="paragraph" w:customStyle="1" w:styleId="H211">
    <w:name w:val="H2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
    <w:name w:val="QT11"/>
    <w:basedOn w:val="NormalWeb"/>
    <w:autoRedefine/>
    <w:rsid w:val="00C230B4"/>
    <w:pPr>
      <w:spacing w:after="120" w:line="300" w:lineRule="atLeast"/>
      <w:ind w:left="720" w:right="720" w:firstLine="720"/>
      <w:jc w:val="both"/>
    </w:pPr>
    <w:rPr>
      <w:rFonts w:cs="Arial"/>
      <w:i/>
    </w:rPr>
  </w:style>
  <w:style w:type="character" w:customStyle="1" w:styleId="FootnoteTextChar8">
    <w:name w:val="Footnote Text Char8"/>
    <w:aliases w:val="Footnote Text Char Char Char Char8,Footnote Text Char Char Char1 Char7,Footnote Text Char Char Char2 Char7,Footnote Text Char Char Char11 Char7,Footnote Text Char Char Char3 Char7,Footnote Text Char Char Char12 Char7"/>
    <w:basedOn w:val="DefaultParagraphFont"/>
    <w:rsid w:val="00C230B4"/>
    <w:rPr>
      <w:lang w:val="en-US" w:eastAsia="en-US" w:bidi="ar-SA"/>
    </w:rPr>
  </w:style>
  <w:style w:type="paragraph" w:customStyle="1" w:styleId="Quotation6">
    <w:name w:val="Quotation6"/>
    <w:basedOn w:val="Normal"/>
    <w:autoRedefine/>
    <w:rsid w:val="00C230B4"/>
    <w:pPr>
      <w:spacing w:before="120" w:after="120" w:line="480" w:lineRule="exact"/>
      <w:ind w:left="720" w:right="720" w:firstLine="720"/>
      <w:jc w:val="both"/>
    </w:pPr>
    <w:rPr>
      <w:i/>
      <w:szCs w:val="20"/>
    </w:rPr>
  </w:style>
  <w:style w:type="paragraph" w:customStyle="1" w:styleId="LeftRunningHeadEven2">
    <w:name w:val="Left Running Head (Even)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0">
    <w:name w:val="quotation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
    <w:name w:val="Level 1 Heading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
    <w:name w:val="Quotation Char6"/>
    <w:basedOn w:val="BodyTextChar"/>
    <w:rsid w:val="00C230B4"/>
    <w:rPr>
      <w:i/>
      <w:sz w:val="24"/>
      <w:szCs w:val="24"/>
    </w:rPr>
  </w:style>
  <w:style w:type="paragraph" w:customStyle="1" w:styleId="StyleBodyTextBold12">
    <w:name w:val="Style Body Text + Bold12"/>
    <w:basedOn w:val="Normal"/>
    <w:autoRedefine/>
    <w:rsid w:val="00C230B4"/>
    <w:pPr>
      <w:spacing w:after="120" w:line="480" w:lineRule="exact"/>
      <w:ind w:firstLine="720"/>
      <w:jc w:val="both"/>
    </w:pPr>
    <w:rPr>
      <w:b/>
      <w:bCs/>
      <w:szCs w:val="20"/>
    </w:rPr>
  </w:style>
  <w:style w:type="character" w:customStyle="1" w:styleId="StyleBodyTextBold1Char2">
    <w:name w:val="Style Body Text + Bold1 Char2"/>
    <w:basedOn w:val="BodyTextChar"/>
    <w:rsid w:val="00C230B4"/>
    <w:rPr>
      <w:b/>
      <w:bCs/>
      <w:sz w:val="24"/>
      <w:szCs w:val="24"/>
    </w:rPr>
  </w:style>
  <w:style w:type="character" w:customStyle="1" w:styleId="FootnoteTextChar9">
    <w:name w:val="Footnote Text Char9"/>
    <w:aliases w:val="Footnote Text Char Char Char Char9,Footnote Text Char Char Char1 Char8,Footnote Text Char Char Char2 Char8,Footnote Text Char Char Char11 Char8,Footnote Text Char Char Char3 Char8,Footnote Text Char Char Char12 Char8"/>
    <w:basedOn w:val="DefaultParagraphFont"/>
    <w:rsid w:val="00C230B4"/>
    <w:rPr>
      <w:lang w:val="en-US" w:eastAsia="en-US" w:bidi="ar-SA"/>
    </w:rPr>
  </w:style>
  <w:style w:type="paragraph" w:customStyle="1" w:styleId="Quotation7">
    <w:name w:val="Quotation7"/>
    <w:basedOn w:val="Normal"/>
    <w:autoRedefine/>
    <w:rsid w:val="00C230B4"/>
    <w:pPr>
      <w:spacing w:before="120" w:after="120" w:line="480" w:lineRule="exact"/>
      <w:ind w:left="720" w:right="720" w:firstLine="720"/>
      <w:jc w:val="both"/>
    </w:pPr>
    <w:rPr>
      <w:i/>
      <w:szCs w:val="20"/>
    </w:rPr>
  </w:style>
  <w:style w:type="character" w:customStyle="1" w:styleId="QuotationChar7">
    <w:name w:val="Quotation Char7"/>
    <w:basedOn w:val="BodyTextChar"/>
    <w:rsid w:val="00C230B4"/>
    <w:rPr>
      <w:i/>
      <w:sz w:val="24"/>
      <w:szCs w:val="24"/>
    </w:rPr>
  </w:style>
  <w:style w:type="paragraph" w:customStyle="1" w:styleId="H32">
    <w:name w:val="H3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
    <w:name w:val="QT6"/>
    <w:basedOn w:val="NormalWeb"/>
    <w:autoRedefine/>
    <w:rsid w:val="00C230B4"/>
    <w:pPr>
      <w:spacing w:after="120" w:line="300" w:lineRule="atLeast"/>
      <w:ind w:left="720" w:right="720" w:firstLine="720"/>
      <w:jc w:val="both"/>
    </w:pPr>
    <w:rPr>
      <w:rFonts w:cs="Arial"/>
      <w:i/>
    </w:rPr>
  </w:style>
  <w:style w:type="character" w:customStyle="1" w:styleId="QTChar6">
    <w:name w:val="QT Char6"/>
    <w:basedOn w:val="DefaultParagraphFont"/>
    <w:rsid w:val="00C230B4"/>
    <w:rPr>
      <w:rFonts w:cs="Arial"/>
      <w:i/>
      <w:sz w:val="24"/>
    </w:rPr>
  </w:style>
  <w:style w:type="character" w:customStyle="1" w:styleId="FootnoteTextChar10">
    <w:name w:val="Footnote Text Char10"/>
    <w:aliases w:val="Footnote Text Char Char Char Char10,Footnote Text Char Char Char1 Char9,Footnote Text Char Char Char2 Char9,Footnote Text Char Char Char11 Char9,Footnote Text Char Char Char3 Char9,Footnote Text Char Char Char12 Char9"/>
    <w:basedOn w:val="DefaultParagraphFont"/>
    <w:rsid w:val="00C230B4"/>
    <w:rPr>
      <w:lang w:val="en-US" w:eastAsia="en-US" w:bidi="ar-SA"/>
    </w:rPr>
  </w:style>
  <w:style w:type="paragraph" w:customStyle="1" w:styleId="Quotation71">
    <w:name w:val="Quotation71"/>
    <w:basedOn w:val="Normal"/>
    <w:autoRedefine/>
    <w:rsid w:val="00C230B4"/>
    <w:pPr>
      <w:spacing w:before="120" w:after="120" w:line="480" w:lineRule="exact"/>
      <w:ind w:left="720" w:right="720" w:firstLine="720"/>
      <w:jc w:val="both"/>
    </w:pPr>
    <w:rPr>
      <w:i/>
      <w:szCs w:val="20"/>
    </w:rPr>
  </w:style>
  <w:style w:type="paragraph" w:customStyle="1" w:styleId="H321">
    <w:name w:val="H32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
    <w:name w:val="QT61"/>
    <w:basedOn w:val="NormalWeb"/>
    <w:autoRedefine/>
    <w:rsid w:val="00C230B4"/>
    <w:pPr>
      <w:spacing w:after="120" w:line="300" w:lineRule="atLeast"/>
      <w:ind w:left="720" w:right="720" w:firstLine="720"/>
      <w:jc w:val="both"/>
    </w:pPr>
    <w:rPr>
      <w:rFonts w:cs="Arial"/>
      <w:i/>
    </w:rPr>
  </w:style>
  <w:style w:type="character" w:customStyle="1" w:styleId="Heading1Char3">
    <w:name w:val="Heading 1 Char3"/>
    <w:basedOn w:val="DefaultParagraphFont"/>
    <w:rsid w:val="00C230B4"/>
    <w:rPr>
      <w:rFonts w:ascii="Arial" w:eastAsia="Times New Roman" w:hAnsi="Arial"/>
      <w:b/>
      <w:kern w:val="28"/>
      <w:sz w:val="32"/>
    </w:rPr>
  </w:style>
  <w:style w:type="character" w:customStyle="1" w:styleId="BodyTextChar6">
    <w:name w:val="Body Text Char6"/>
    <w:basedOn w:val="DefaultParagraphFont"/>
    <w:rsid w:val="00C230B4"/>
    <w:rPr>
      <w:rFonts w:ascii="Times New Roman" w:eastAsia="Times New Roman" w:hAnsi="Times New Roman"/>
      <w:sz w:val="24"/>
      <w:szCs w:val="24"/>
    </w:rPr>
  </w:style>
  <w:style w:type="character" w:customStyle="1" w:styleId="Heading2Char3">
    <w:name w:val="Heading 2 Char3"/>
    <w:basedOn w:val="DefaultParagraphFont"/>
    <w:rsid w:val="00C230B4"/>
    <w:rPr>
      <w:rFonts w:ascii="Arial" w:eastAsia="Times New Roman" w:hAnsi="Arial"/>
      <w:i/>
      <w:kern w:val="28"/>
      <w:sz w:val="28"/>
    </w:rPr>
  </w:style>
  <w:style w:type="character" w:customStyle="1" w:styleId="Heading3Char3">
    <w:name w:val="Heading 3 Char3"/>
    <w:basedOn w:val="DefaultParagraphFont"/>
    <w:rsid w:val="00C230B4"/>
    <w:rPr>
      <w:rFonts w:ascii="Arial" w:eastAsia="Times New Roman" w:hAnsi="Arial"/>
      <w:b/>
      <w:kern w:val="28"/>
      <w:sz w:val="24"/>
    </w:rPr>
  </w:style>
  <w:style w:type="paragraph" w:customStyle="1" w:styleId="Quotation110">
    <w:name w:val="Quotation11"/>
    <w:basedOn w:val="Normal"/>
    <w:autoRedefine/>
    <w:rsid w:val="00C230B4"/>
    <w:pPr>
      <w:spacing w:before="120" w:after="120" w:line="480" w:lineRule="exact"/>
      <w:ind w:left="720" w:right="720" w:firstLine="720"/>
      <w:jc w:val="both"/>
    </w:pPr>
    <w:rPr>
      <w:i/>
      <w:szCs w:val="20"/>
    </w:rPr>
  </w:style>
  <w:style w:type="paragraph" w:customStyle="1" w:styleId="quotation21">
    <w:name w:val="quotation2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
    <w:name w:val="flush left11"/>
    <w:aliases w:val="no hang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
    <w:name w:val="QT21"/>
    <w:basedOn w:val="NormalWeb"/>
    <w:autoRedefine/>
    <w:rsid w:val="00C230B4"/>
    <w:pPr>
      <w:spacing w:after="120" w:line="300" w:lineRule="atLeast"/>
      <w:ind w:left="720" w:right="720" w:firstLine="720"/>
      <w:jc w:val="both"/>
    </w:pPr>
    <w:rPr>
      <w:rFonts w:cs="Arial"/>
      <w:i/>
    </w:rPr>
  </w:style>
  <w:style w:type="paragraph" w:customStyle="1" w:styleId="FootnoteBase11">
    <w:name w:val="Footnote Base11"/>
    <w:basedOn w:val="Normal"/>
    <w:rsid w:val="00C230B4"/>
    <w:pPr>
      <w:tabs>
        <w:tab w:val="left" w:pos="187"/>
      </w:tabs>
      <w:spacing w:after="120" w:line="220" w:lineRule="exact"/>
      <w:ind w:left="187" w:hanging="187"/>
      <w:jc w:val="both"/>
    </w:pPr>
    <w:rPr>
      <w:sz w:val="18"/>
      <w:szCs w:val="20"/>
    </w:rPr>
  </w:style>
  <w:style w:type="paragraph" w:customStyle="1" w:styleId="HeaderlikeH111">
    <w:name w:val="Header like H111"/>
    <w:basedOn w:val="Heading2"/>
    <w:rsid w:val="00C230B4"/>
    <w:pPr>
      <w:spacing w:before="120" w:line="360" w:lineRule="exact"/>
      <w:ind w:firstLine="720"/>
      <w:outlineLvl w:val="9"/>
    </w:pPr>
    <w:rPr>
      <w:b/>
      <w:i w:val="0"/>
      <w:sz w:val="36"/>
    </w:rPr>
  </w:style>
  <w:style w:type="paragraph" w:customStyle="1" w:styleId="Greeting11">
    <w:name w:val="Greeting11"/>
    <w:basedOn w:val="Normal"/>
    <w:rsid w:val="00C230B4"/>
    <w:pPr>
      <w:spacing w:after="120" w:line="480" w:lineRule="exact"/>
      <w:ind w:firstLine="720"/>
    </w:pPr>
    <w:rPr>
      <w:szCs w:val="20"/>
    </w:rPr>
  </w:style>
  <w:style w:type="paragraph" w:customStyle="1" w:styleId="H2A11">
    <w:name w:val="H2A11"/>
    <w:basedOn w:val="H2"/>
    <w:rsid w:val="00C230B4"/>
    <w:pPr>
      <w:outlineLvl w:val="9"/>
    </w:pPr>
    <w:rPr>
      <w:rFonts w:ascii="Times New Roman" w:hAnsi="Times New Roman"/>
      <w:iCs w:val="0"/>
      <w:szCs w:val="28"/>
    </w:rPr>
  </w:style>
  <w:style w:type="paragraph" w:customStyle="1" w:styleId="Level3Heading11">
    <w:name w:val="Level 3 Heading11"/>
    <w:rsid w:val="00C230B4"/>
    <w:pPr>
      <w:keepNext/>
      <w:keepLines/>
      <w:widowControl w:val="0"/>
      <w:spacing w:after="240" w:line="480" w:lineRule="exact"/>
      <w:jc w:val="center"/>
    </w:pPr>
    <w:rPr>
      <w:rFonts w:ascii="Times" w:hAnsi="Times"/>
      <w:b/>
      <w:snapToGrid w:val="0"/>
      <w:sz w:val="28"/>
      <w:szCs w:val="24"/>
    </w:rPr>
  </w:style>
  <w:style w:type="paragraph" w:customStyle="1" w:styleId="FooterEven11">
    <w:name w:val="Footer Even11"/>
    <w:basedOn w:val="Footer"/>
    <w:rsid w:val="00C230B4"/>
    <w:pPr>
      <w:spacing w:after="120" w:line="480" w:lineRule="exact"/>
      <w:ind w:firstLine="720"/>
      <w:jc w:val="both"/>
    </w:pPr>
    <w:rPr>
      <w:szCs w:val="20"/>
    </w:rPr>
  </w:style>
  <w:style w:type="paragraph" w:customStyle="1" w:styleId="FooterFirst11">
    <w:name w:val="Footer First11"/>
    <w:basedOn w:val="Footer"/>
    <w:rsid w:val="00C230B4"/>
    <w:pPr>
      <w:spacing w:after="120" w:line="480" w:lineRule="exact"/>
      <w:ind w:firstLine="720"/>
      <w:jc w:val="both"/>
    </w:pPr>
    <w:rPr>
      <w:szCs w:val="20"/>
    </w:rPr>
  </w:style>
  <w:style w:type="paragraph" w:customStyle="1" w:styleId="FooterOdd11">
    <w:name w:val="Footer Odd11"/>
    <w:basedOn w:val="Footer"/>
    <w:rsid w:val="00C230B4"/>
    <w:pPr>
      <w:spacing w:after="120" w:line="480" w:lineRule="exact"/>
      <w:ind w:firstLine="720"/>
      <w:jc w:val="both"/>
    </w:pPr>
    <w:rPr>
      <w:szCs w:val="20"/>
    </w:rPr>
  </w:style>
  <w:style w:type="paragraph" w:customStyle="1" w:styleId="HeadingBase11">
    <w:name w:val="Heading Base11"/>
    <w:basedOn w:val="Normal"/>
    <w:rsid w:val="00C230B4"/>
    <w:pPr>
      <w:keepNext/>
      <w:spacing w:before="240" w:after="120" w:line="480" w:lineRule="exact"/>
      <w:ind w:firstLine="720"/>
      <w:jc w:val="both"/>
    </w:pPr>
    <w:rPr>
      <w:rFonts w:ascii="Arial" w:hAnsi="Arial"/>
      <w:b/>
      <w:kern w:val="28"/>
      <w:sz w:val="36"/>
      <w:szCs w:val="20"/>
    </w:rPr>
  </w:style>
  <w:style w:type="paragraph" w:customStyle="1" w:styleId="flushleftboldtitles11">
    <w:name w:val="flush left bold titles1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
    <w:name w:val="Left Running Head (Even)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
    <w:name w:val="Right Running Head (Odd)1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
    <w:name w:val="EXERCISE - BOX1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
    <w:name w:val="Thick Line Below11"/>
    <w:autoRedefine/>
    <w:rsid w:val="00C230B4"/>
    <w:pPr>
      <w:pBdr>
        <w:bottom w:val="single" w:sz="12" w:space="0" w:color="000000"/>
      </w:pBdr>
      <w:spacing w:after="120" w:line="480" w:lineRule="exact"/>
      <w:jc w:val="both"/>
    </w:pPr>
    <w:rPr>
      <w:rFonts w:ascii="Times" w:hAnsi="Times"/>
      <w:snapToGrid w:val="0"/>
      <w:sz w:val="24"/>
      <w:szCs w:val="24"/>
    </w:rPr>
  </w:style>
  <w:style w:type="character" w:customStyle="1" w:styleId="DocumentMapChar11">
    <w:name w:val="Document Map Char11"/>
    <w:basedOn w:val="DefaultParagraphFont"/>
    <w:rsid w:val="00C230B4"/>
    <w:rPr>
      <w:rFonts w:ascii="Tahoma" w:hAnsi="Tahoma" w:cs="Tahoma"/>
      <w:sz w:val="24"/>
      <w:szCs w:val="24"/>
      <w:shd w:val="clear" w:color="auto" w:fill="000080"/>
    </w:rPr>
  </w:style>
  <w:style w:type="character" w:customStyle="1" w:styleId="PlainTextChar11">
    <w:name w:val="Plain Text Char11"/>
    <w:basedOn w:val="DefaultParagraphFont"/>
    <w:rsid w:val="00C230B4"/>
    <w:rPr>
      <w:rFonts w:ascii="Courier New" w:hAnsi="Courier New" w:cs="Courier New"/>
      <w:lang w:bidi="he-IL"/>
    </w:rPr>
  </w:style>
  <w:style w:type="paragraph" w:customStyle="1" w:styleId="ListFirst11">
    <w:name w:val="List First11"/>
    <w:basedOn w:val="List"/>
    <w:next w:val="List"/>
    <w:rsid w:val="00C230B4"/>
    <w:pPr>
      <w:tabs>
        <w:tab w:val="clear" w:pos="720"/>
      </w:tabs>
      <w:spacing w:before="0" w:line="480" w:lineRule="exact"/>
      <w:jc w:val="both"/>
    </w:pPr>
    <w:rPr>
      <w:szCs w:val="20"/>
    </w:rPr>
  </w:style>
  <w:style w:type="paragraph" w:customStyle="1" w:styleId="ListLast11">
    <w:name w:val="List Last11"/>
    <w:basedOn w:val="List"/>
    <w:rsid w:val="00C230B4"/>
    <w:pPr>
      <w:tabs>
        <w:tab w:val="clear" w:pos="720"/>
      </w:tabs>
      <w:spacing w:before="0" w:line="480" w:lineRule="exact"/>
      <w:jc w:val="both"/>
    </w:pPr>
    <w:rPr>
      <w:szCs w:val="20"/>
    </w:rPr>
  </w:style>
  <w:style w:type="paragraph" w:customStyle="1" w:styleId="ListNumberFirst11">
    <w:name w:val="List Number First11"/>
    <w:basedOn w:val="ListNumber"/>
    <w:next w:val="ListNumber"/>
    <w:rsid w:val="00C230B4"/>
    <w:pPr>
      <w:spacing w:before="0" w:line="480" w:lineRule="exact"/>
      <w:jc w:val="both"/>
    </w:pPr>
    <w:rPr>
      <w:szCs w:val="20"/>
    </w:rPr>
  </w:style>
  <w:style w:type="paragraph" w:customStyle="1" w:styleId="ListNumberLast11">
    <w:name w:val="List Number Last11"/>
    <w:basedOn w:val="ListNumber"/>
    <w:rsid w:val="00C230B4"/>
    <w:pPr>
      <w:spacing w:before="0" w:line="480" w:lineRule="exact"/>
      <w:jc w:val="both"/>
    </w:pPr>
    <w:rPr>
      <w:szCs w:val="20"/>
    </w:rPr>
  </w:style>
  <w:style w:type="paragraph" w:customStyle="1" w:styleId="PartLabel11">
    <w:name w:val="Part Label11"/>
    <w:basedOn w:val="HeadingBase"/>
    <w:next w:val="Normal"/>
    <w:rsid w:val="00C230B4"/>
    <w:pPr>
      <w:spacing w:after="120" w:line="480" w:lineRule="exact"/>
      <w:ind w:firstLine="720"/>
      <w:jc w:val="both"/>
    </w:pPr>
    <w:rPr>
      <w:szCs w:val="20"/>
    </w:rPr>
  </w:style>
  <w:style w:type="paragraph" w:customStyle="1" w:styleId="PartTitle11">
    <w:name w:val="Part Title11"/>
    <w:basedOn w:val="HeadingBase"/>
    <w:next w:val="PartSubtitle"/>
    <w:rsid w:val="00C230B4"/>
    <w:pPr>
      <w:spacing w:after="120" w:line="480" w:lineRule="exact"/>
      <w:ind w:firstLine="720"/>
      <w:jc w:val="both"/>
    </w:pPr>
    <w:rPr>
      <w:szCs w:val="20"/>
    </w:rPr>
  </w:style>
  <w:style w:type="paragraph" w:customStyle="1" w:styleId="PartSubtitle11">
    <w:name w:val="Part Subtitle1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
    <w:name w:val="Section Heading11"/>
    <w:basedOn w:val="HeadingBase"/>
    <w:rsid w:val="00C230B4"/>
    <w:pPr>
      <w:spacing w:after="120" w:line="480" w:lineRule="exact"/>
      <w:ind w:firstLine="720"/>
      <w:jc w:val="both"/>
    </w:pPr>
    <w:rPr>
      <w:szCs w:val="20"/>
    </w:rPr>
  </w:style>
  <w:style w:type="paragraph" w:customStyle="1" w:styleId="SectionLabel11">
    <w:name w:val="Section Label11"/>
    <w:basedOn w:val="HeadingBase"/>
    <w:rsid w:val="00C230B4"/>
    <w:pPr>
      <w:spacing w:after="120" w:line="480" w:lineRule="exact"/>
      <w:ind w:firstLine="720"/>
      <w:jc w:val="both"/>
    </w:pPr>
    <w:rPr>
      <w:szCs w:val="20"/>
    </w:rPr>
  </w:style>
  <w:style w:type="paragraph" w:customStyle="1" w:styleId="TitleCover11">
    <w:name w:val="Title Cover11"/>
    <w:basedOn w:val="HeadingBase"/>
    <w:next w:val="SubtitleCover"/>
    <w:rsid w:val="00C230B4"/>
    <w:pPr>
      <w:spacing w:after="120" w:line="480" w:lineRule="exact"/>
      <w:ind w:firstLine="720"/>
      <w:jc w:val="both"/>
    </w:pPr>
    <w:rPr>
      <w:szCs w:val="20"/>
    </w:rPr>
  </w:style>
  <w:style w:type="paragraph" w:customStyle="1" w:styleId="SubtitleCover11">
    <w:name w:val="Subtitle Cover1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
    <w:name w:val="Title 311"/>
    <w:basedOn w:val="Title2"/>
    <w:rsid w:val="00C230B4"/>
    <w:pPr>
      <w:ind w:firstLine="720"/>
    </w:pPr>
    <w:rPr>
      <w:szCs w:val="20"/>
    </w:rPr>
  </w:style>
  <w:style w:type="paragraph" w:customStyle="1" w:styleId="Title211">
    <w:name w:val="Title 211"/>
    <w:basedOn w:val="Normal"/>
    <w:rsid w:val="00C230B4"/>
    <w:pPr>
      <w:spacing w:after="120" w:line="300" w:lineRule="atLeast"/>
      <w:ind w:firstLine="720"/>
      <w:jc w:val="center"/>
    </w:pPr>
    <w:rPr>
      <w:sz w:val="52"/>
      <w:szCs w:val="20"/>
    </w:rPr>
  </w:style>
  <w:style w:type="paragraph" w:customStyle="1" w:styleId="H3A11">
    <w:name w:val="H3A11"/>
    <w:basedOn w:val="H3"/>
    <w:rsid w:val="00C230B4"/>
  </w:style>
  <w:style w:type="paragraph" w:customStyle="1" w:styleId="H4A11">
    <w:name w:val="H4A1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
    <w:name w:val="Block Quotation First1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
    <w:name w:val="Block Quotation11"/>
    <w:basedOn w:val="Normal"/>
    <w:rsid w:val="00C230B4"/>
    <w:pPr>
      <w:keepLines/>
      <w:spacing w:after="160" w:line="480" w:lineRule="exact"/>
      <w:ind w:left="720" w:right="720" w:firstLine="720"/>
      <w:jc w:val="both"/>
    </w:pPr>
    <w:rPr>
      <w:i/>
      <w:szCs w:val="20"/>
    </w:rPr>
  </w:style>
  <w:style w:type="paragraph" w:customStyle="1" w:styleId="BlockQuotationLast11">
    <w:name w:val="Block Quotation Last11"/>
    <w:basedOn w:val="BlockQuotation"/>
    <w:rsid w:val="00C230B4"/>
    <w:pPr>
      <w:tabs>
        <w:tab w:val="clear" w:pos="720"/>
      </w:tabs>
      <w:spacing w:before="0" w:line="480" w:lineRule="exact"/>
      <w:ind w:firstLine="720"/>
      <w:jc w:val="both"/>
    </w:pPr>
    <w:rPr>
      <w:szCs w:val="20"/>
    </w:rPr>
  </w:style>
  <w:style w:type="paragraph" w:customStyle="1" w:styleId="BodyTextKeep11">
    <w:name w:val="Body Text Keep11"/>
    <w:basedOn w:val="Normal"/>
    <w:rsid w:val="00C230B4"/>
    <w:pPr>
      <w:keepNext/>
      <w:spacing w:after="120" w:line="480" w:lineRule="exact"/>
      <w:ind w:firstLine="720"/>
      <w:jc w:val="both"/>
    </w:pPr>
    <w:rPr>
      <w:szCs w:val="20"/>
    </w:rPr>
  </w:style>
  <w:style w:type="paragraph" w:customStyle="1" w:styleId="ChapterLabel11">
    <w:name w:val="Chapter Label1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
    <w:name w:val="Chapter Subtitle1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
    <w:name w:val="Chapter Title1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
    <w:name w:val="Document Label11"/>
    <w:basedOn w:val="Normal"/>
    <w:rsid w:val="00C230B4"/>
    <w:pPr>
      <w:keepNext/>
      <w:spacing w:before="240" w:after="360" w:line="480" w:lineRule="exact"/>
      <w:ind w:firstLine="720"/>
      <w:jc w:val="both"/>
    </w:pPr>
    <w:rPr>
      <w:b/>
      <w:kern w:val="28"/>
      <w:sz w:val="36"/>
      <w:szCs w:val="20"/>
    </w:rPr>
  </w:style>
  <w:style w:type="paragraph" w:customStyle="1" w:styleId="HeaderBase11">
    <w:name w:val="Header Base1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
    <w:name w:val="Header Even11"/>
    <w:basedOn w:val="Header"/>
    <w:rsid w:val="00C230B4"/>
    <w:pPr>
      <w:ind w:firstLine="720"/>
      <w:jc w:val="both"/>
    </w:pPr>
    <w:rPr>
      <w:sz w:val="56"/>
      <w:szCs w:val="56"/>
    </w:rPr>
  </w:style>
  <w:style w:type="paragraph" w:customStyle="1" w:styleId="HeaderFirst11">
    <w:name w:val="Header First11"/>
    <w:basedOn w:val="Header"/>
    <w:rsid w:val="00C230B4"/>
    <w:pPr>
      <w:ind w:firstLine="720"/>
      <w:jc w:val="center"/>
    </w:pPr>
    <w:rPr>
      <w:sz w:val="56"/>
      <w:szCs w:val="56"/>
    </w:rPr>
  </w:style>
  <w:style w:type="paragraph" w:customStyle="1" w:styleId="HeaderOdd11">
    <w:name w:val="Header Odd11"/>
    <w:basedOn w:val="Header"/>
    <w:rsid w:val="00C230B4"/>
    <w:pPr>
      <w:tabs>
        <w:tab w:val="right" w:pos="0"/>
      </w:tabs>
      <w:ind w:firstLine="720"/>
      <w:jc w:val="right"/>
    </w:pPr>
    <w:rPr>
      <w:sz w:val="56"/>
      <w:szCs w:val="56"/>
    </w:rPr>
  </w:style>
  <w:style w:type="paragraph" w:customStyle="1" w:styleId="IndexBase11">
    <w:name w:val="Index Base11"/>
    <w:basedOn w:val="Normal"/>
    <w:rsid w:val="00C230B4"/>
    <w:pPr>
      <w:tabs>
        <w:tab w:val="right" w:leader="dot" w:pos="3960"/>
      </w:tabs>
      <w:spacing w:after="120" w:line="480" w:lineRule="exact"/>
      <w:ind w:left="720" w:hanging="720"/>
      <w:jc w:val="both"/>
    </w:pPr>
    <w:rPr>
      <w:szCs w:val="20"/>
    </w:rPr>
  </w:style>
  <w:style w:type="paragraph" w:customStyle="1" w:styleId="ListBulletFirst11">
    <w:name w:val="List Bullet First11"/>
    <w:basedOn w:val="ListBullet"/>
    <w:next w:val="ListBullet"/>
    <w:rsid w:val="00C230B4"/>
    <w:pPr>
      <w:spacing w:before="80" w:line="480" w:lineRule="exact"/>
      <w:jc w:val="both"/>
    </w:pPr>
    <w:rPr>
      <w:szCs w:val="20"/>
    </w:rPr>
  </w:style>
  <w:style w:type="paragraph" w:customStyle="1" w:styleId="ListBulletLast11">
    <w:name w:val="List Bullet Last11"/>
    <w:basedOn w:val="ListBullet"/>
    <w:rsid w:val="00C230B4"/>
    <w:pPr>
      <w:spacing w:before="0" w:after="240" w:line="480" w:lineRule="exact"/>
      <w:jc w:val="both"/>
    </w:pPr>
    <w:rPr>
      <w:szCs w:val="20"/>
    </w:rPr>
  </w:style>
  <w:style w:type="paragraph" w:customStyle="1" w:styleId="Picture11">
    <w:name w:val="Picture11"/>
    <w:basedOn w:val="Normal"/>
    <w:next w:val="Caption"/>
    <w:rsid w:val="00C230B4"/>
    <w:pPr>
      <w:keepNext/>
      <w:spacing w:after="120" w:line="480" w:lineRule="exact"/>
      <w:ind w:firstLine="720"/>
      <w:jc w:val="both"/>
    </w:pPr>
    <w:rPr>
      <w:szCs w:val="20"/>
    </w:rPr>
  </w:style>
  <w:style w:type="paragraph" w:customStyle="1" w:styleId="TOCBase11">
    <w:name w:val="TOC Base11"/>
    <w:basedOn w:val="Normal"/>
    <w:rsid w:val="00C230B4"/>
    <w:pPr>
      <w:tabs>
        <w:tab w:val="right" w:leader="dot" w:pos="8640"/>
      </w:tabs>
      <w:spacing w:after="120" w:line="480" w:lineRule="exact"/>
      <w:ind w:firstLine="720"/>
      <w:jc w:val="both"/>
    </w:pPr>
    <w:rPr>
      <w:szCs w:val="20"/>
    </w:rPr>
  </w:style>
  <w:style w:type="paragraph" w:customStyle="1" w:styleId="Indent5110">
    <w:name w:val="Indent511"/>
    <w:basedOn w:val="Normal"/>
    <w:rsid w:val="00C230B4"/>
    <w:pPr>
      <w:spacing w:after="120" w:line="480" w:lineRule="exact"/>
      <w:ind w:left="720" w:firstLine="720"/>
      <w:jc w:val="both"/>
    </w:pPr>
    <w:rPr>
      <w:szCs w:val="20"/>
    </w:rPr>
  </w:style>
  <w:style w:type="paragraph" w:customStyle="1" w:styleId="Indent1011">
    <w:name w:val="Indent1011"/>
    <w:basedOn w:val="Normal"/>
    <w:rsid w:val="00C230B4"/>
    <w:pPr>
      <w:spacing w:after="120" w:line="480" w:lineRule="exact"/>
      <w:ind w:left="1440" w:firstLine="720"/>
      <w:jc w:val="both"/>
    </w:pPr>
    <w:rPr>
      <w:szCs w:val="20"/>
    </w:rPr>
  </w:style>
  <w:style w:type="paragraph" w:customStyle="1" w:styleId="Indent1511">
    <w:name w:val="Indent1511"/>
    <w:basedOn w:val="Normal"/>
    <w:rsid w:val="00C230B4"/>
    <w:pPr>
      <w:spacing w:after="120" w:line="480" w:lineRule="exact"/>
      <w:ind w:left="2160" w:firstLine="720"/>
      <w:jc w:val="both"/>
    </w:pPr>
    <w:rPr>
      <w:szCs w:val="20"/>
    </w:rPr>
  </w:style>
  <w:style w:type="paragraph" w:customStyle="1" w:styleId="Indent2011">
    <w:name w:val="Indent2011"/>
    <w:basedOn w:val="Normal"/>
    <w:rsid w:val="00C230B4"/>
    <w:pPr>
      <w:spacing w:after="120" w:line="480" w:lineRule="exact"/>
      <w:ind w:left="2880" w:firstLine="720"/>
      <w:jc w:val="both"/>
    </w:pPr>
    <w:rPr>
      <w:szCs w:val="20"/>
    </w:rPr>
  </w:style>
  <w:style w:type="paragraph" w:customStyle="1" w:styleId="BodyTextNotJustified11">
    <w:name w:val="Body Text Not Justified11"/>
    <w:basedOn w:val="Normal"/>
    <w:rsid w:val="00C230B4"/>
    <w:pPr>
      <w:spacing w:after="120" w:line="480" w:lineRule="exact"/>
      <w:ind w:firstLine="720"/>
    </w:pPr>
    <w:rPr>
      <w:szCs w:val="20"/>
    </w:rPr>
  </w:style>
  <w:style w:type="paragraph" w:customStyle="1" w:styleId="BoldCenterArial12pt11">
    <w:name w:val="Bold Center Arial 12 pt11"/>
    <w:basedOn w:val="Normal"/>
    <w:rsid w:val="00C230B4"/>
    <w:pPr>
      <w:spacing w:after="160" w:line="480" w:lineRule="exact"/>
      <w:ind w:firstLine="720"/>
      <w:jc w:val="center"/>
    </w:pPr>
    <w:rPr>
      <w:rFonts w:ascii="Arial" w:hAnsi="Arial"/>
      <w:b/>
      <w:szCs w:val="20"/>
    </w:rPr>
  </w:style>
  <w:style w:type="paragraph" w:customStyle="1" w:styleId="Exercise11">
    <w:name w:val="Exercise1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
    <w:name w:val="Flush Left Bold11"/>
    <w:basedOn w:val="Normal"/>
    <w:rsid w:val="00C230B4"/>
    <w:pPr>
      <w:spacing w:before="120" w:after="120" w:line="290" w:lineRule="exact"/>
      <w:ind w:firstLine="720"/>
      <w:jc w:val="both"/>
    </w:pPr>
    <w:rPr>
      <w:b/>
      <w:snapToGrid w:val="0"/>
      <w:szCs w:val="20"/>
    </w:rPr>
  </w:style>
  <w:style w:type="paragraph" w:customStyle="1" w:styleId="Hang111">
    <w:name w:val="Hang111"/>
    <w:basedOn w:val="Normal"/>
    <w:autoRedefine/>
    <w:rsid w:val="00C230B4"/>
    <w:pPr>
      <w:spacing w:after="120" w:line="480" w:lineRule="exact"/>
      <w:ind w:left="1080" w:hanging="360"/>
      <w:jc w:val="both"/>
    </w:pPr>
    <w:rPr>
      <w:snapToGrid w:val="0"/>
      <w:szCs w:val="20"/>
    </w:rPr>
  </w:style>
  <w:style w:type="paragraph" w:customStyle="1" w:styleId="Style111">
    <w:name w:val="Style111"/>
    <w:basedOn w:val="BP"/>
    <w:next w:val="BT"/>
    <w:autoRedefine/>
    <w:rsid w:val="00C230B4"/>
    <w:pPr>
      <w:spacing w:after="120"/>
      <w:ind w:firstLine="720"/>
    </w:pPr>
    <w:rPr>
      <w:szCs w:val="20"/>
    </w:rPr>
  </w:style>
  <w:style w:type="paragraph" w:customStyle="1" w:styleId="HeadingCaps11">
    <w:name w:val="Heading Caps11"/>
    <w:basedOn w:val="Heading1"/>
    <w:autoRedefine/>
    <w:rsid w:val="00C230B4"/>
    <w:pPr>
      <w:spacing w:after="120" w:line="400" w:lineRule="exact"/>
      <w:ind w:firstLine="720"/>
    </w:pPr>
    <w:rPr>
      <w:caps/>
      <w:snapToGrid w:val="0"/>
      <w:sz w:val="40"/>
      <w:szCs w:val="20"/>
    </w:rPr>
  </w:style>
  <w:style w:type="paragraph" w:customStyle="1" w:styleId="BoldLine11">
    <w:name w:val="Bold Line11"/>
    <w:basedOn w:val="Normal"/>
    <w:rsid w:val="00C230B4"/>
    <w:pPr>
      <w:pBdr>
        <w:bottom w:val="single" w:sz="36" w:space="1" w:color="auto"/>
      </w:pBdr>
      <w:spacing w:after="120" w:line="300" w:lineRule="atLeast"/>
      <w:ind w:firstLine="720"/>
      <w:jc w:val="both"/>
    </w:pPr>
    <w:rPr>
      <w:szCs w:val="20"/>
    </w:rPr>
  </w:style>
  <w:style w:type="paragraph" w:customStyle="1" w:styleId="ExerciseTitle11">
    <w:name w:val="Exercise Title1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
    <w:name w:val="Title 111"/>
    <w:basedOn w:val="Normal"/>
    <w:rsid w:val="00C230B4"/>
    <w:pPr>
      <w:spacing w:after="120" w:line="300" w:lineRule="atLeast"/>
      <w:ind w:firstLine="720"/>
      <w:jc w:val="center"/>
    </w:pPr>
    <w:rPr>
      <w:b/>
      <w:sz w:val="72"/>
      <w:szCs w:val="20"/>
    </w:rPr>
  </w:style>
  <w:style w:type="paragraph" w:customStyle="1" w:styleId="Title411">
    <w:name w:val="Title 411"/>
    <w:basedOn w:val="Title3"/>
    <w:rsid w:val="00C230B4"/>
    <w:pPr>
      <w:ind w:firstLine="720"/>
    </w:pPr>
    <w:rPr>
      <w:szCs w:val="20"/>
    </w:rPr>
  </w:style>
  <w:style w:type="paragraph" w:customStyle="1" w:styleId="CenterItalic11">
    <w:name w:val="Center Italic11"/>
    <w:basedOn w:val="Normal"/>
    <w:autoRedefine/>
    <w:rsid w:val="00C230B4"/>
    <w:pPr>
      <w:spacing w:after="120" w:line="480" w:lineRule="exact"/>
      <w:ind w:firstLine="720"/>
      <w:jc w:val="center"/>
    </w:pPr>
    <w:rPr>
      <w:i/>
      <w:szCs w:val="20"/>
    </w:rPr>
  </w:style>
  <w:style w:type="paragraph" w:customStyle="1" w:styleId="LT11">
    <w:name w:val="LT11"/>
    <w:basedOn w:val="Heading2"/>
    <w:autoRedefine/>
    <w:rsid w:val="00C230B4"/>
    <w:pPr>
      <w:ind w:firstLine="720"/>
    </w:pPr>
    <w:rPr>
      <w:b/>
      <w:i w:val="0"/>
      <w:sz w:val="36"/>
    </w:rPr>
  </w:style>
  <w:style w:type="paragraph" w:customStyle="1" w:styleId="Style211">
    <w:name w:val="Style211"/>
    <w:basedOn w:val="H2A"/>
    <w:autoRedefine/>
    <w:rsid w:val="00C230B4"/>
    <w:pPr>
      <w:outlineLvl w:val="2"/>
    </w:pPr>
    <w:rPr>
      <w:i/>
      <w:snapToGrid w:val="0"/>
    </w:rPr>
  </w:style>
  <w:style w:type="paragraph" w:customStyle="1" w:styleId="LS-LessonSubtitle11">
    <w:name w:val="LS - Lesson Subtitle11"/>
    <w:basedOn w:val="H2A"/>
    <w:autoRedefine/>
    <w:rsid w:val="00C230B4"/>
    <w:pPr>
      <w:outlineLvl w:val="2"/>
    </w:pPr>
    <w:rPr>
      <w:i/>
      <w:snapToGrid w:val="0"/>
    </w:rPr>
  </w:style>
  <w:style w:type="character" w:customStyle="1" w:styleId="BalloonTextChar1">
    <w:name w:val="Balloon Text Char1"/>
    <w:basedOn w:val="DefaultParagraphFont"/>
    <w:rsid w:val="00C230B4"/>
    <w:rPr>
      <w:rFonts w:ascii="Tahoma" w:hAnsi="Tahoma" w:cs="Tahoma"/>
      <w:sz w:val="16"/>
      <w:szCs w:val="16"/>
    </w:rPr>
  </w:style>
  <w:style w:type="paragraph" w:customStyle="1" w:styleId="Quotation111">
    <w:name w:val="Quotation111"/>
    <w:basedOn w:val="Normal"/>
    <w:autoRedefine/>
    <w:rsid w:val="00C230B4"/>
    <w:pPr>
      <w:spacing w:before="120" w:after="120" w:line="480" w:lineRule="exact"/>
      <w:ind w:left="720" w:right="720" w:firstLine="720"/>
      <w:jc w:val="both"/>
    </w:pPr>
    <w:rPr>
      <w:i/>
      <w:szCs w:val="20"/>
    </w:rPr>
  </w:style>
  <w:style w:type="paragraph" w:customStyle="1" w:styleId="FootnoteBase4">
    <w:name w:val="Footnote Base4"/>
    <w:basedOn w:val="Normal"/>
    <w:rsid w:val="00C230B4"/>
    <w:pPr>
      <w:tabs>
        <w:tab w:val="left" w:pos="187"/>
      </w:tabs>
      <w:spacing w:after="120" w:line="220" w:lineRule="exact"/>
      <w:ind w:left="187" w:hanging="187"/>
      <w:jc w:val="both"/>
    </w:pPr>
    <w:rPr>
      <w:sz w:val="18"/>
      <w:szCs w:val="20"/>
    </w:rPr>
  </w:style>
  <w:style w:type="character" w:customStyle="1" w:styleId="FootnoteTextChar1">
    <w:name w:val="Footnote Text Char1"/>
    <w:aliases w:val="Footnote Text Char Char Char Char12,Footnote Text Char Char Char1 Char11,Footnote Text Char Char Char2 Char11,Footnote Text Char Char Char11 Char11,Footnote Text Char Char Char3 Char11,Footnote Text Char Char Char12 Char11"/>
    <w:basedOn w:val="DefaultParagraphFont"/>
    <w:rsid w:val="00C230B4"/>
    <w:rPr>
      <w:lang w:val="en-US" w:eastAsia="en-US" w:bidi="ar-SA"/>
    </w:rPr>
  </w:style>
  <w:style w:type="paragraph" w:customStyle="1" w:styleId="Quotation8">
    <w:name w:val="Quotation8"/>
    <w:basedOn w:val="Normal"/>
    <w:autoRedefine/>
    <w:rsid w:val="00C230B4"/>
    <w:pPr>
      <w:spacing w:before="120" w:after="120" w:line="480" w:lineRule="exact"/>
      <w:ind w:left="720" w:right="720" w:firstLine="720"/>
      <w:jc w:val="both"/>
    </w:pPr>
    <w:rPr>
      <w:i/>
      <w:szCs w:val="20"/>
    </w:rPr>
  </w:style>
  <w:style w:type="paragraph" w:customStyle="1" w:styleId="Indent520">
    <w:name w:val="Indent52"/>
    <w:basedOn w:val="Normal"/>
    <w:rsid w:val="00C230B4"/>
    <w:pPr>
      <w:spacing w:after="120" w:line="480" w:lineRule="exact"/>
      <w:ind w:left="720" w:firstLine="720"/>
      <w:jc w:val="both"/>
    </w:pPr>
    <w:rPr>
      <w:szCs w:val="20"/>
    </w:rPr>
  </w:style>
  <w:style w:type="paragraph" w:customStyle="1" w:styleId="LeftRunningHeadEven3">
    <w:name w:val="Left Running Head (Even)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0">
    <w:name w:val="quotation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
    <w:name w:val="indent 512"/>
    <w:aliases w:val="hang 5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
    <w:name w:val="flush left3"/>
    <w:aliases w:val="no hang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2">
    <w:name w:val="H12"/>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7">
    <w:name w:val="Body Text Char7"/>
    <w:basedOn w:val="DefaultParagraphFont"/>
    <w:rsid w:val="00C230B4"/>
    <w:rPr>
      <w:rFonts w:cs="Arial"/>
      <w:sz w:val="24"/>
      <w:lang w:val="en-US" w:eastAsia="en-US" w:bidi="ar-SA"/>
    </w:rPr>
  </w:style>
  <w:style w:type="character" w:customStyle="1" w:styleId="QuotationChar8">
    <w:name w:val="Quotation Char8"/>
    <w:basedOn w:val="BodyTextChar"/>
    <w:rsid w:val="00C230B4"/>
    <w:rPr>
      <w:i/>
      <w:sz w:val="24"/>
      <w:szCs w:val="24"/>
    </w:rPr>
  </w:style>
  <w:style w:type="paragraph" w:customStyle="1" w:styleId="StyleBodyTextBold13">
    <w:name w:val="Style Body Text + Bold13"/>
    <w:basedOn w:val="Normal"/>
    <w:autoRedefine/>
    <w:rsid w:val="00C230B4"/>
    <w:pPr>
      <w:spacing w:after="120" w:line="480" w:lineRule="exact"/>
      <w:ind w:firstLine="720"/>
      <w:jc w:val="both"/>
    </w:pPr>
    <w:rPr>
      <w:b/>
      <w:bCs/>
      <w:szCs w:val="20"/>
    </w:rPr>
  </w:style>
  <w:style w:type="character" w:customStyle="1" w:styleId="StyleBodyTextBold1Char3">
    <w:name w:val="Style Body Text + Bold1 Char3"/>
    <w:basedOn w:val="BodyTextChar"/>
    <w:rsid w:val="00C230B4"/>
    <w:rPr>
      <w:b/>
      <w:bCs/>
      <w:sz w:val="24"/>
      <w:szCs w:val="24"/>
    </w:rPr>
  </w:style>
  <w:style w:type="character" w:customStyle="1" w:styleId="Heading3Char4">
    <w:name w:val="Heading 3 Char4"/>
    <w:basedOn w:val="DefaultParagraphFont"/>
    <w:rsid w:val="00C230B4"/>
    <w:rPr>
      <w:rFonts w:ascii="Arial" w:hAnsi="Arial"/>
      <w:b/>
      <w:kern w:val="28"/>
      <w:sz w:val="24"/>
      <w:szCs w:val="24"/>
    </w:rPr>
  </w:style>
  <w:style w:type="character" w:customStyle="1" w:styleId="Heading4Char1">
    <w:name w:val="Heading 4 Char1"/>
    <w:basedOn w:val="DefaultParagraphFont"/>
    <w:rsid w:val="00C230B4"/>
    <w:rPr>
      <w:i/>
      <w:kern w:val="28"/>
      <w:sz w:val="24"/>
      <w:szCs w:val="24"/>
    </w:rPr>
  </w:style>
  <w:style w:type="character" w:customStyle="1" w:styleId="FootnoteTextChar13">
    <w:name w:val="Footnote Text Char13"/>
    <w:aliases w:val="Footnote Text Char Char Char Char13,Footnote Text Char Char Char1 Char12,Footnote Text Char Char Char2 Char12,Footnote Text Char Char Char11 Char12,Footnote Text Char Char Char3 Char12,Footnote Text Char Char Char12 Char12"/>
    <w:basedOn w:val="DefaultParagraphFont"/>
    <w:rsid w:val="00C230B4"/>
    <w:rPr>
      <w:lang w:val="en-US" w:eastAsia="en-US" w:bidi="ar-SA"/>
    </w:rPr>
  </w:style>
  <w:style w:type="paragraph" w:customStyle="1" w:styleId="Quotation9">
    <w:name w:val="Quotation9"/>
    <w:basedOn w:val="Normal"/>
    <w:autoRedefine/>
    <w:rsid w:val="00C230B4"/>
    <w:pPr>
      <w:spacing w:before="120" w:after="120" w:line="480" w:lineRule="exact"/>
      <w:ind w:left="720" w:right="720" w:firstLine="720"/>
      <w:jc w:val="both"/>
    </w:pPr>
    <w:rPr>
      <w:i/>
      <w:szCs w:val="20"/>
    </w:rPr>
  </w:style>
  <w:style w:type="paragraph" w:customStyle="1" w:styleId="quotation80">
    <w:name w:val="quotation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4">
    <w:name w:val="flush left4"/>
    <w:aliases w:val="no hang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2">
    <w:name w:val="BT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3">
    <w:name w:val="H13"/>
    <w:basedOn w:val="BT"/>
    <w:next w:val="BT"/>
    <w:autoRedefine/>
    <w:rsid w:val="00C230B4"/>
    <w:pPr>
      <w:spacing w:line="300" w:lineRule="atLeast"/>
      <w:ind w:firstLine="720"/>
      <w:outlineLvl w:val="0"/>
    </w:pPr>
    <w:rPr>
      <w:rFonts w:ascii="Arial" w:hAnsi="Arial"/>
      <w:b/>
      <w:kern w:val="28"/>
    </w:rPr>
  </w:style>
  <w:style w:type="paragraph" w:customStyle="1" w:styleId="I12">
    <w:name w:val="I12"/>
    <w:basedOn w:val="BT"/>
    <w:autoRedefine/>
    <w:rsid w:val="00C230B4"/>
    <w:pPr>
      <w:ind w:left="720" w:firstLine="720"/>
    </w:pPr>
  </w:style>
  <w:style w:type="character" w:customStyle="1" w:styleId="BodyTextChar8">
    <w:name w:val="Body Text Char8"/>
    <w:basedOn w:val="DefaultParagraphFont"/>
    <w:rsid w:val="00C230B4"/>
    <w:rPr>
      <w:rFonts w:cs="Arial"/>
      <w:sz w:val="24"/>
      <w:lang w:val="en-US" w:eastAsia="en-US" w:bidi="ar-SA"/>
    </w:rPr>
  </w:style>
  <w:style w:type="character" w:customStyle="1" w:styleId="QuotationChar9">
    <w:name w:val="Quotation Char9"/>
    <w:basedOn w:val="BodyTextChar"/>
    <w:rsid w:val="00C230B4"/>
    <w:rPr>
      <w:i/>
      <w:sz w:val="24"/>
      <w:szCs w:val="24"/>
    </w:rPr>
  </w:style>
  <w:style w:type="character" w:customStyle="1" w:styleId="BTChar2">
    <w:name w:val="BT Char2"/>
    <w:basedOn w:val="DefaultParagraphFont"/>
    <w:rsid w:val="00C230B4"/>
    <w:rPr>
      <w:sz w:val="24"/>
      <w:lang w:val="en-US" w:eastAsia="en-US" w:bidi="ar-SA"/>
    </w:rPr>
  </w:style>
  <w:style w:type="paragraph" w:customStyle="1" w:styleId="StyleBodyTextBold14">
    <w:name w:val="Style Body Text + Bold14"/>
    <w:basedOn w:val="Normal"/>
    <w:autoRedefine/>
    <w:rsid w:val="00C230B4"/>
    <w:pPr>
      <w:spacing w:after="120" w:line="480" w:lineRule="exact"/>
      <w:ind w:firstLine="720"/>
      <w:jc w:val="both"/>
    </w:pPr>
    <w:rPr>
      <w:b/>
      <w:bCs/>
      <w:szCs w:val="20"/>
    </w:rPr>
  </w:style>
  <w:style w:type="character" w:customStyle="1" w:styleId="StyleBodyTextBold1Char4">
    <w:name w:val="Style Body Text + Bold1 Char4"/>
    <w:basedOn w:val="BodyTextChar"/>
    <w:rsid w:val="00C230B4"/>
    <w:rPr>
      <w:b/>
      <w:bCs/>
      <w:sz w:val="24"/>
      <w:szCs w:val="24"/>
    </w:rPr>
  </w:style>
  <w:style w:type="character" w:customStyle="1" w:styleId="Heading2Char4">
    <w:name w:val="Heading 2 Char4"/>
    <w:basedOn w:val="DefaultParagraphFont"/>
    <w:rsid w:val="00C230B4"/>
    <w:rPr>
      <w:rFonts w:ascii="Arial" w:hAnsi="Arial"/>
      <w:i/>
      <w:kern w:val="28"/>
      <w:sz w:val="28"/>
      <w:szCs w:val="24"/>
    </w:rPr>
  </w:style>
  <w:style w:type="character" w:customStyle="1" w:styleId="FootnoteTextChar14">
    <w:name w:val="Footnote Text Char14"/>
    <w:aliases w:val="Footnote Text Char Char Char Char14,Footnote Text Char Char Char1 Char13,Footnote Text Char Char Char2 Char13,Footnote Text Char Char Char11 Char13,Footnote Text Char Char Char3 Char13,Footnote Text Char Char Char12 Char13"/>
    <w:basedOn w:val="DefaultParagraphFont"/>
    <w:rsid w:val="00C230B4"/>
    <w:rPr>
      <w:lang w:val="en-US" w:eastAsia="en-US" w:bidi="ar-SA"/>
    </w:rPr>
  </w:style>
  <w:style w:type="paragraph" w:customStyle="1" w:styleId="Quotation100">
    <w:name w:val="Quotation10"/>
    <w:basedOn w:val="Normal"/>
    <w:autoRedefine/>
    <w:rsid w:val="00C230B4"/>
    <w:pPr>
      <w:spacing w:before="120" w:after="120" w:line="480" w:lineRule="exact"/>
      <w:ind w:left="720" w:right="720" w:firstLine="720"/>
      <w:jc w:val="both"/>
    </w:pPr>
    <w:rPr>
      <w:i/>
      <w:szCs w:val="20"/>
    </w:rPr>
  </w:style>
  <w:style w:type="paragraph" w:customStyle="1" w:styleId="Indent530">
    <w:name w:val="Indent53"/>
    <w:basedOn w:val="Normal"/>
    <w:rsid w:val="00C230B4"/>
    <w:pPr>
      <w:spacing w:after="120" w:line="480" w:lineRule="exact"/>
      <w:ind w:left="720" w:firstLine="720"/>
      <w:jc w:val="both"/>
    </w:pPr>
    <w:rPr>
      <w:szCs w:val="20"/>
    </w:rPr>
  </w:style>
  <w:style w:type="paragraph" w:customStyle="1" w:styleId="quotation90">
    <w:name w:val="quotation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3">
    <w:name w:val="indent 513"/>
    <w:aliases w:val="hang 5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5">
    <w:name w:val="flush left5"/>
    <w:aliases w:val="no hang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2">
    <w:name w:val="indent 102"/>
    <w:aliases w:val="block2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QT7">
    <w:name w:val="QT7"/>
    <w:basedOn w:val="NormalWeb"/>
    <w:autoRedefine/>
    <w:rsid w:val="00C230B4"/>
    <w:pPr>
      <w:spacing w:after="120" w:line="300" w:lineRule="atLeast"/>
      <w:ind w:left="720" w:right="720" w:firstLine="720"/>
      <w:jc w:val="both"/>
    </w:pPr>
    <w:rPr>
      <w:rFonts w:cs="Arial"/>
      <w:i/>
    </w:rPr>
  </w:style>
  <w:style w:type="character" w:customStyle="1" w:styleId="QTChar7">
    <w:name w:val="QT Char7"/>
    <w:basedOn w:val="DefaultParagraphFont"/>
    <w:rsid w:val="00C230B4"/>
    <w:rPr>
      <w:rFonts w:cs="Arial"/>
      <w:i/>
      <w:sz w:val="24"/>
      <w:lang w:val="en-US" w:eastAsia="en-US" w:bidi="ar-SA"/>
    </w:rPr>
  </w:style>
  <w:style w:type="character" w:customStyle="1" w:styleId="BodyTextChar9">
    <w:name w:val="Body Text Char9"/>
    <w:basedOn w:val="DefaultParagraphFont"/>
    <w:rsid w:val="00C230B4"/>
    <w:rPr>
      <w:rFonts w:cs="Arial"/>
      <w:sz w:val="24"/>
      <w:lang w:val="en-US" w:eastAsia="en-US" w:bidi="ar-SA"/>
    </w:rPr>
  </w:style>
  <w:style w:type="character" w:customStyle="1" w:styleId="QuotationChar10">
    <w:name w:val="Quotation Char10"/>
    <w:basedOn w:val="BodyTextChar"/>
    <w:rsid w:val="00C230B4"/>
    <w:rPr>
      <w:i/>
      <w:sz w:val="24"/>
      <w:szCs w:val="24"/>
    </w:rPr>
  </w:style>
  <w:style w:type="paragraph" w:customStyle="1" w:styleId="StyleBodyTextBold15">
    <w:name w:val="Style Body Text + Bold15"/>
    <w:basedOn w:val="Normal"/>
    <w:autoRedefine/>
    <w:rsid w:val="00C230B4"/>
    <w:pPr>
      <w:spacing w:after="120" w:line="480" w:lineRule="exact"/>
      <w:ind w:firstLine="720"/>
      <w:jc w:val="both"/>
    </w:pPr>
    <w:rPr>
      <w:b/>
      <w:bCs/>
      <w:szCs w:val="20"/>
    </w:rPr>
  </w:style>
  <w:style w:type="character" w:customStyle="1" w:styleId="StyleBodyTextBold1Char5">
    <w:name w:val="Style Body Text + Bold1 Char5"/>
    <w:basedOn w:val="BodyTextChar"/>
    <w:rsid w:val="00C230B4"/>
    <w:rPr>
      <w:b/>
      <w:bCs/>
      <w:sz w:val="24"/>
      <w:szCs w:val="24"/>
    </w:rPr>
  </w:style>
  <w:style w:type="character" w:customStyle="1" w:styleId="Heading3Char5">
    <w:name w:val="Heading 3 Char5"/>
    <w:basedOn w:val="DefaultParagraphFont"/>
    <w:rsid w:val="00C230B4"/>
    <w:rPr>
      <w:rFonts w:ascii="Arial" w:hAnsi="Arial"/>
      <w:b/>
      <w:kern w:val="28"/>
      <w:sz w:val="24"/>
      <w:szCs w:val="24"/>
    </w:rPr>
  </w:style>
  <w:style w:type="character" w:customStyle="1" w:styleId="Heading1Char4">
    <w:name w:val="Heading 1 Char4"/>
    <w:basedOn w:val="DefaultParagraphFont"/>
    <w:rsid w:val="00C230B4"/>
    <w:rPr>
      <w:rFonts w:ascii="Arial" w:hAnsi="Arial"/>
      <w:b/>
      <w:kern w:val="28"/>
      <w:sz w:val="32"/>
    </w:rPr>
  </w:style>
  <w:style w:type="character" w:customStyle="1" w:styleId="Heading2Char5">
    <w:name w:val="Heading 2 Char5"/>
    <w:basedOn w:val="DefaultParagraphFont"/>
    <w:rsid w:val="00C230B4"/>
    <w:rPr>
      <w:rFonts w:ascii="Arial" w:hAnsi="Arial"/>
      <w:i/>
      <w:kern w:val="28"/>
      <w:sz w:val="28"/>
      <w:szCs w:val="24"/>
    </w:rPr>
  </w:style>
  <w:style w:type="character" w:customStyle="1" w:styleId="Heading1Char5">
    <w:name w:val="Heading 1 Char5"/>
    <w:basedOn w:val="DefaultParagraphFont"/>
    <w:rsid w:val="00C230B4"/>
    <w:rPr>
      <w:rFonts w:ascii="Arial" w:hAnsi="Arial"/>
      <w:b/>
      <w:kern w:val="28"/>
      <w:sz w:val="32"/>
    </w:rPr>
  </w:style>
  <w:style w:type="character" w:customStyle="1" w:styleId="BodyTextChar10">
    <w:name w:val="Body Text Char10"/>
    <w:basedOn w:val="DefaultParagraphFont"/>
    <w:rsid w:val="00C230B4"/>
    <w:rPr>
      <w:rFonts w:cs="Arial"/>
      <w:sz w:val="24"/>
      <w:lang w:val="en-US" w:eastAsia="en-US" w:bidi="ar-SA"/>
    </w:rPr>
  </w:style>
  <w:style w:type="character" w:customStyle="1" w:styleId="Heading2Char6">
    <w:name w:val="Heading 2 Char6"/>
    <w:basedOn w:val="DefaultParagraphFont"/>
    <w:rsid w:val="00C230B4"/>
    <w:rPr>
      <w:rFonts w:ascii="Arial" w:hAnsi="Arial"/>
      <w:i/>
      <w:kern w:val="28"/>
      <w:sz w:val="28"/>
      <w:szCs w:val="24"/>
    </w:rPr>
  </w:style>
  <w:style w:type="character" w:customStyle="1" w:styleId="Heading3Char6">
    <w:name w:val="Heading 3 Char6"/>
    <w:basedOn w:val="DefaultParagraphFont"/>
    <w:rsid w:val="00C230B4"/>
    <w:rPr>
      <w:rFonts w:ascii="Arial" w:hAnsi="Arial"/>
      <w:b/>
      <w:kern w:val="28"/>
      <w:sz w:val="24"/>
      <w:szCs w:val="24"/>
    </w:rPr>
  </w:style>
  <w:style w:type="character" w:customStyle="1" w:styleId="Heading4Char2">
    <w:name w:val="Heading 4 Char2"/>
    <w:basedOn w:val="DefaultParagraphFont"/>
    <w:rsid w:val="00C230B4"/>
    <w:rPr>
      <w:i/>
      <w:kern w:val="28"/>
      <w:sz w:val="24"/>
      <w:szCs w:val="24"/>
    </w:rPr>
  </w:style>
  <w:style w:type="character" w:customStyle="1" w:styleId="Heading5Char1">
    <w:name w:val="Heading 5 Char1"/>
    <w:basedOn w:val="DefaultParagraphFont"/>
    <w:rsid w:val="00C230B4"/>
    <w:rPr>
      <w:rFonts w:ascii="Arial" w:hAnsi="Arial"/>
      <w:b/>
      <w:kern w:val="28"/>
      <w:sz w:val="24"/>
      <w:szCs w:val="24"/>
    </w:rPr>
  </w:style>
  <w:style w:type="character" w:customStyle="1" w:styleId="Heading6Char1">
    <w:name w:val="Heading 6 Char1"/>
    <w:basedOn w:val="DefaultParagraphFont"/>
    <w:rsid w:val="00C230B4"/>
    <w:rPr>
      <w:rFonts w:ascii="Arial" w:hAnsi="Arial"/>
      <w:b/>
      <w:i/>
      <w:kern w:val="28"/>
      <w:sz w:val="24"/>
      <w:szCs w:val="24"/>
    </w:rPr>
  </w:style>
  <w:style w:type="character" w:customStyle="1" w:styleId="Heading7Char1">
    <w:name w:val="Heading 7 Char1"/>
    <w:basedOn w:val="DefaultParagraphFont"/>
    <w:rsid w:val="00C230B4"/>
    <w:rPr>
      <w:b/>
      <w:kern w:val="28"/>
      <w:sz w:val="24"/>
      <w:szCs w:val="24"/>
    </w:rPr>
  </w:style>
  <w:style w:type="character" w:customStyle="1" w:styleId="Heading8Char1">
    <w:name w:val="Heading 8 Char1"/>
    <w:basedOn w:val="DefaultParagraphFont"/>
    <w:rsid w:val="00C230B4"/>
    <w:rPr>
      <w:b/>
      <w:i/>
      <w:kern w:val="28"/>
      <w:sz w:val="24"/>
      <w:szCs w:val="24"/>
    </w:rPr>
  </w:style>
  <w:style w:type="character" w:customStyle="1" w:styleId="Heading9Char1">
    <w:name w:val="Heading 9 Char1"/>
    <w:basedOn w:val="DefaultParagraphFont"/>
    <w:rsid w:val="00C230B4"/>
    <w:rPr>
      <w:b/>
      <w:i/>
      <w:kern w:val="28"/>
      <w:sz w:val="24"/>
      <w:szCs w:val="24"/>
    </w:rPr>
  </w:style>
  <w:style w:type="character" w:customStyle="1" w:styleId="FootnoteTextChar15">
    <w:name w:val="Footnote Text Char15"/>
    <w:aliases w:val="Footnote Text Char Char Char Char15,Footnote Text Char Char Char1 Char14,Footnote Text Char Char Char2 Char14,Footnote Text Char Char Char11 Char14,Footnote Text Char Char Char3 Char14,Footnote Text Char Char Char12 Char14"/>
    <w:basedOn w:val="DefaultParagraphFont"/>
    <w:rsid w:val="00C230B4"/>
    <w:rPr>
      <w:lang w:val="en-US" w:eastAsia="en-US" w:bidi="ar-SA"/>
    </w:rPr>
  </w:style>
  <w:style w:type="paragraph" w:customStyle="1" w:styleId="Quotation12">
    <w:name w:val="Quotation12"/>
    <w:basedOn w:val="Normal"/>
    <w:autoRedefine/>
    <w:rsid w:val="00C230B4"/>
    <w:pPr>
      <w:spacing w:before="120" w:after="120" w:line="480" w:lineRule="exact"/>
      <w:ind w:left="720" w:right="720" w:firstLine="720"/>
      <w:jc w:val="both"/>
    </w:pPr>
    <w:rPr>
      <w:i/>
      <w:szCs w:val="20"/>
    </w:rPr>
  </w:style>
  <w:style w:type="character" w:customStyle="1" w:styleId="QuotationChar11">
    <w:name w:val="Quotation Char11"/>
    <w:basedOn w:val="BodyTextChar"/>
    <w:rsid w:val="00C230B4"/>
    <w:rPr>
      <w:i/>
      <w:sz w:val="24"/>
      <w:szCs w:val="24"/>
    </w:rPr>
  </w:style>
  <w:style w:type="paragraph" w:customStyle="1" w:styleId="quotation101">
    <w:name w:val="quotation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6">
    <w:name w:val="flush left6"/>
    <w:aliases w:val="no hang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3">
    <w:name w:val="BT3"/>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3">
    <w:name w:val="BT Char3"/>
    <w:basedOn w:val="DefaultParagraphFont"/>
    <w:rsid w:val="00C230B4"/>
    <w:rPr>
      <w:sz w:val="24"/>
      <w:lang w:val="en-US" w:eastAsia="en-US" w:bidi="ar-SA"/>
    </w:rPr>
  </w:style>
  <w:style w:type="paragraph" w:customStyle="1" w:styleId="H14">
    <w:name w:val="H14"/>
    <w:basedOn w:val="BT"/>
    <w:next w:val="BT"/>
    <w:autoRedefine/>
    <w:rsid w:val="00C230B4"/>
    <w:pPr>
      <w:spacing w:line="300" w:lineRule="atLeast"/>
      <w:ind w:firstLine="720"/>
      <w:outlineLvl w:val="0"/>
    </w:pPr>
    <w:rPr>
      <w:rFonts w:ascii="Arial" w:hAnsi="Arial"/>
      <w:b/>
      <w:kern w:val="28"/>
    </w:rPr>
  </w:style>
  <w:style w:type="paragraph" w:customStyle="1" w:styleId="QT8">
    <w:name w:val="QT8"/>
    <w:basedOn w:val="NormalWeb"/>
    <w:autoRedefine/>
    <w:rsid w:val="00C230B4"/>
    <w:pPr>
      <w:spacing w:after="120" w:line="300" w:lineRule="atLeast"/>
      <w:ind w:left="720" w:right="720" w:firstLine="720"/>
      <w:jc w:val="both"/>
    </w:pPr>
    <w:rPr>
      <w:rFonts w:cs="Arial"/>
      <w:i/>
    </w:rPr>
  </w:style>
  <w:style w:type="character" w:customStyle="1" w:styleId="QTChar8">
    <w:name w:val="QT Char8"/>
    <w:basedOn w:val="DefaultParagraphFont"/>
    <w:rsid w:val="00C230B4"/>
    <w:rPr>
      <w:rFonts w:cs="Arial"/>
      <w:i/>
      <w:sz w:val="24"/>
      <w:szCs w:val="24"/>
      <w:lang w:val="en-US" w:eastAsia="en-US" w:bidi="ar-SA"/>
    </w:rPr>
  </w:style>
  <w:style w:type="character" w:customStyle="1" w:styleId="BTCharCharCharChar2">
    <w:name w:val="BT Char Char Char Char2"/>
    <w:basedOn w:val="DefaultParagraphFont"/>
    <w:rsid w:val="00C230B4"/>
    <w:rPr>
      <w:sz w:val="24"/>
      <w:szCs w:val="24"/>
      <w:lang w:val="en-US" w:eastAsia="en-US" w:bidi="ar-SA"/>
    </w:rPr>
  </w:style>
  <w:style w:type="paragraph" w:customStyle="1" w:styleId="BTCharCharChar2">
    <w:name w:val="BT Char Char Char2"/>
    <w:basedOn w:val="Normal"/>
    <w:autoRedefine/>
    <w:rsid w:val="00C230B4"/>
    <w:pPr>
      <w:spacing w:after="120" w:line="300" w:lineRule="exact"/>
      <w:ind w:firstLine="720"/>
      <w:jc w:val="both"/>
    </w:pPr>
    <w:rPr>
      <w:szCs w:val="20"/>
    </w:rPr>
  </w:style>
  <w:style w:type="paragraph" w:customStyle="1" w:styleId="FNChar2">
    <w:name w:val="FN Char2"/>
    <w:basedOn w:val="FootnoteText"/>
    <w:autoRedefine/>
    <w:rsid w:val="00C230B4"/>
    <w:pPr>
      <w:contextualSpacing/>
      <w:jc w:val="both"/>
    </w:pPr>
  </w:style>
  <w:style w:type="character" w:customStyle="1" w:styleId="FNCharChar2">
    <w:name w:val="FN Char Char2"/>
    <w:basedOn w:val="DefaultParagraphFont"/>
    <w:rsid w:val="00C230B4"/>
    <w:rPr>
      <w:sz w:val="18"/>
    </w:rPr>
  </w:style>
  <w:style w:type="paragraph" w:customStyle="1" w:styleId="StyleBodyTextBold16">
    <w:name w:val="Style Body Text + Bold16"/>
    <w:basedOn w:val="Normal"/>
    <w:autoRedefine/>
    <w:rsid w:val="00C230B4"/>
    <w:pPr>
      <w:spacing w:after="120" w:line="480" w:lineRule="exact"/>
      <w:ind w:firstLine="720"/>
      <w:jc w:val="both"/>
    </w:pPr>
    <w:rPr>
      <w:b/>
      <w:bCs/>
      <w:szCs w:val="20"/>
    </w:rPr>
  </w:style>
  <w:style w:type="character" w:customStyle="1" w:styleId="StyleBodyTextBold1Char6">
    <w:name w:val="Style Body Text + Bold1 Char6"/>
    <w:basedOn w:val="BodyTextChar"/>
    <w:rsid w:val="00C230B4"/>
    <w:rPr>
      <w:b/>
      <w:bCs/>
      <w:sz w:val="24"/>
      <w:szCs w:val="24"/>
    </w:rPr>
  </w:style>
  <w:style w:type="character" w:customStyle="1" w:styleId="FooterChar3">
    <w:name w:val="Footer Char3"/>
    <w:basedOn w:val="DefaultParagraphFont"/>
    <w:rsid w:val="00C230B4"/>
    <w:rPr>
      <w:sz w:val="24"/>
    </w:rPr>
  </w:style>
  <w:style w:type="character" w:customStyle="1" w:styleId="CommentTextChar2">
    <w:name w:val="Comment Text Char2"/>
    <w:basedOn w:val="DefaultParagraphFont"/>
    <w:rsid w:val="00C230B4"/>
    <w:rPr>
      <w:sz w:val="24"/>
      <w:szCs w:val="24"/>
    </w:rPr>
  </w:style>
  <w:style w:type="paragraph" w:customStyle="1" w:styleId="BlockQuotationFirst2">
    <w:name w:val="Block Quotation First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
    <w:name w:val="Block Quotation2"/>
    <w:basedOn w:val="Normal"/>
    <w:rsid w:val="00C230B4"/>
    <w:pPr>
      <w:keepLines/>
      <w:spacing w:after="160" w:line="480" w:lineRule="exact"/>
      <w:ind w:left="720" w:right="720" w:firstLine="720"/>
      <w:jc w:val="both"/>
    </w:pPr>
    <w:rPr>
      <w:i/>
      <w:szCs w:val="20"/>
    </w:rPr>
  </w:style>
  <w:style w:type="paragraph" w:customStyle="1" w:styleId="BlockQuotationLast2">
    <w:name w:val="Block Quotation Last2"/>
    <w:basedOn w:val="BlockQuotation"/>
    <w:rsid w:val="00C230B4"/>
    <w:pPr>
      <w:tabs>
        <w:tab w:val="clear" w:pos="720"/>
      </w:tabs>
      <w:spacing w:before="0" w:line="480" w:lineRule="exact"/>
      <w:ind w:firstLine="720"/>
      <w:jc w:val="both"/>
    </w:pPr>
    <w:rPr>
      <w:szCs w:val="20"/>
    </w:rPr>
  </w:style>
  <w:style w:type="character" w:customStyle="1" w:styleId="BodyTextIndentChar2">
    <w:name w:val="Body Text Indent Char2"/>
    <w:basedOn w:val="DefaultParagraphFont"/>
    <w:rsid w:val="00C230B4"/>
    <w:rPr>
      <w:rFonts w:cs="Arial"/>
      <w:sz w:val="24"/>
    </w:rPr>
  </w:style>
  <w:style w:type="character" w:customStyle="1" w:styleId="DateChar2">
    <w:name w:val="Date Char2"/>
    <w:basedOn w:val="DefaultParagraphFont"/>
    <w:rsid w:val="00C230B4"/>
    <w:rPr>
      <w:rFonts w:cs="Arial"/>
      <w:b/>
      <w:sz w:val="24"/>
    </w:rPr>
  </w:style>
  <w:style w:type="character" w:customStyle="1" w:styleId="EndnoteTextChar2">
    <w:name w:val="Endnote Text Char2"/>
    <w:basedOn w:val="DefaultParagraphFont"/>
    <w:rsid w:val="00C230B4"/>
    <w:rPr>
      <w:sz w:val="18"/>
      <w:szCs w:val="24"/>
    </w:rPr>
  </w:style>
  <w:style w:type="paragraph" w:customStyle="1" w:styleId="FooterEven2">
    <w:name w:val="Footer Even2"/>
    <w:basedOn w:val="Footer"/>
    <w:rsid w:val="00C230B4"/>
    <w:pPr>
      <w:spacing w:after="120" w:line="480" w:lineRule="exact"/>
      <w:ind w:firstLine="720"/>
      <w:jc w:val="both"/>
    </w:pPr>
    <w:rPr>
      <w:szCs w:val="20"/>
    </w:rPr>
  </w:style>
  <w:style w:type="paragraph" w:customStyle="1" w:styleId="FooterFirst2">
    <w:name w:val="Footer First2"/>
    <w:basedOn w:val="Footer"/>
    <w:rsid w:val="00C230B4"/>
    <w:pPr>
      <w:spacing w:after="120" w:line="480" w:lineRule="exact"/>
      <w:ind w:firstLine="720"/>
      <w:jc w:val="both"/>
    </w:pPr>
    <w:rPr>
      <w:szCs w:val="20"/>
    </w:rPr>
  </w:style>
  <w:style w:type="paragraph" w:customStyle="1" w:styleId="FooterOdd2">
    <w:name w:val="Footer Odd2"/>
    <w:basedOn w:val="Footer"/>
    <w:rsid w:val="00C230B4"/>
    <w:pPr>
      <w:spacing w:after="120" w:line="480" w:lineRule="exact"/>
      <w:ind w:firstLine="720"/>
      <w:jc w:val="both"/>
    </w:pPr>
    <w:rPr>
      <w:szCs w:val="20"/>
    </w:rPr>
  </w:style>
  <w:style w:type="character" w:customStyle="1" w:styleId="HeaderChar3">
    <w:name w:val="Header Char3"/>
    <w:basedOn w:val="DefaultParagraphFont"/>
    <w:uiPriority w:val="99"/>
    <w:rsid w:val="00C230B4"/>
    <w:rPr>
      <w:i/>
      <w:sz w:val="24"/>
    </w:rPr>
  </w:style>
  <w:style w:type="paragraph" w:customStyle="1" w:styleId="ListBulletFirst2">
    <w:name w:val="List Bullet First2"/>
    <w:basedOn w:val="ListBullet"/>
    <w:next w:val="ListBullet"/>
    <w:rsid w:val="00C230B4"/>
    <w:pPr>
      <w:spacing w:before="0" w:line="480" w:lineRule="exact"/>
      <w:jc w:val="both"/>
    </w:pPr>
    <w:rPr>
      <w:szCs w:val="20"/>
    </w:rPr>
  </w:style>
  <w:style w:type="paragraph" w:customStyle="1" w:styleId="ListBulletLast2">
    <w:name w:val="List Bullet Last2"/>
    <w:basedOn w:val="ListBullet"/>
    <w:rsid w:val="00C230B4"/>
    <w:pPr>
      <w:spacing w:before="0" w:line="480" w:lineRule="exact"/>
      <w:jc w:val="both"/>
    </w:pPr>
    <w:rPr>
      <w:szCs w:val="20"/>
    </w:rPr>
  </w:style>
  <w:style w:type="character" w:customStyle="1" w:styleId="MacroTextChar2">
    <w:name w:val="Macro Text Char2"/>
    <w:basedOn w:val="DefaultParagraphFont"/>
    <w:rsid w:val="00C230B4"/>
    <w:rPr>
      <w:rFonts w:ascii="Courier New" w:hAnsi="Courier New" w:cs="Arial"/>
      <w:sz w:val="24"/>
    </w:rPr>
  </w:style>
  <w:style w:type="character" w:customStyle="1" w:styleId="MessageHeaderChar2">
    <w:name w:val="Message Header Char2"/>
    <w:basedOn w:val="DefaultParagraphFont"/>
    <w:rsid w:val="00C230B4"/>
    <w:rPr>
      <w:rFonts w:ascii="Arial" w:hAnsi="Arial" w:cs="Arial"/>
      <w:sz w:val="24"/>
    </w:rPr>
  </w:style>
  <w:style w:type="character" w:customStyle="1" w:styleId="SubtitleChar2">
    <w:name w:val="Subtitle Char2"/>
    <w:basedOn w:val="DefaultParagraphFont"/>
    <w:rsid w:val="00C230B4"/>
    <w:rPr>
      <w:rFonts w:ascii="Arial" w:hAnsi="Arial"/>
      <w:i/>
      <w:kern w:val="28"/>
      <w:sz w:val="28"/>
      <w:szCs w:val="24"/>
    </w:rPr>
  </w:style>
  <w:style w:type="paragraph" w:customStyle="1" w:styleId="HeadingBase2">
    <w:name w:val="Heading Base2"/>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2">
    <w:name w:val="Title Char2"/>
    <w:basedOn w:val="DefaultParagraphFont"/>
    <w:rsid w:val="00C230B4"/>
    <w:rPr>
      <w:rFonts w:ascii="Arial" w:hAnsi="Arial"/>
      <w:b/>
      <w:kern w:val="28"/>
      <w:sz w:val="40"/>
      <w:szCs w:val="24"/>
    </w:rPr>
  </w:style>
  <w:style w:type="paragraph" w:customStyle="1" w:styleId="indent54">
    <w:name w:val="indent 54"/>
    <w:aliases w:val="hang 9 (SP Parts)2"/>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
    <w:name w:val="Level 3 Heading2"/>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2">
    <w:name w:val="flush left bold titles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4">
    <w:name w:val="Left Running Head (Even)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
    <w:name w:val="Right Running Head (Odd)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
    <w:name w:val="EXERCISE - BOX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
    <w:name w:val="Thick Line Below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14">
    <w:name w:val="indent 514"/>
    <w:aliases w:val="hang 5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
    <w:name w:val="Level 1 Heading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3">
    <w:name w:val="indent 103"/>
    <w:aliases w:val="block2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
    <w:name w:val="indent 522"/>
    <w:aliases w:val="block4"/>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
    <w:name w:val="PI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
    <w:name w:val="indent 152"/>
    <w:aliases w:val="block12"/>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2">
    <w:name w:val="Document Map Char2"/>
    <w:basedOn w:val="DefaultParagraphFont"/>
    <w:rsid w:val="00C230B4"/>
    <w:rPr>
      <w:rFonts w:ascii="Tahoma" w:hAnsi="Tahoma" w:cs="Tahoma"/>
      <w:sz w:val="24"/>
      <w:szCs w:val="24"/>
      <w:shd w:val="clear" w:color="auto" w:fill="000080"/>
    </w:rPr>
  </w:style>
  <w:style w:type="character" w:customStyle="1" w:styleId="PlainTextChar2">
    <w:name w:val="Plain Text Char2"/>
    <w:basedOn w:val="DefaultParagraphFont"/>
    <w:rsid w:val="00C230B4"/>
    <w:rPr>
      <w:rFonts w:ascii="Courier New" w:hAnsi="Courier New" w:cs="Courier New"/>
      <w:lang w:bidi="he-IL"/>
    </w:rPr>
  </w:style>
  <w:style w:type="paragraph" w:customStyle="1" w:styleId="quotation120">
    <w:name w:val="quotation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
    <w:name w:val="Header Even2"/>
    <w:basedOn w:val="Header"/>
    <w:rsid w:val="00C230B4"/>
    <w:pPr>
      <w:ind w:firstLine="720"/>
      <w:jc w:val="both"/>
    </w:pPr>
    <w:rPr>
      <w:sz w:val="56"/>
      <w:szCs w:val="56"/>
    </w:rPr>
  </w:style>
  <w:style w:type="paragraph" w:customStyle="1" w:styleId="HeaderFirst2">
    <w:name w:val="Header First2"/>
    <w:basedOn w:val="Header"/>
    <w:rsid w:val="00C230B4"/>
    <w:pPr>
      <w:ind w:firstLine="720"/>
      <w:jc w:val="both"/>
    </w:pPr>
    <w:rPr>
      <w:sz w:val="56"/>
      <w:szCs w:val="56"/>
    </w:rPr>
  </w:style>
  <w:style w:type="paragraph" w:customStyle="1" w:styleId="HeaderOdd2">
    <w:name w:val="Header Odd2"/>
    <w:basedOn w:val="Header"/>
    <w:rsid w:val="00C230B4"/>
    <w:pPr>
      <w:ind w:firstLine="720"/>
      <w:jc w:val="both"/>
    </w:pPr>
    <w:rPr>
      <w:sz w:val="56"/>
      <w:szCs w:val="56"/>
    </w:rPr>
  </w:style>
  <w:style w:type="paragraph" w:customStyle="1" w:styleId="ListFirst2">
    <w:name w:val="List First2"/>
    <w:basedOn w:val="List"/>
    <w:next w:val="List"/>
    <w:rsid w:val="00C230B4"/>
    <w:pPr>
      <w:tabs>
        <w:tab w:val="clear" w:pos="720"/>
      </w:tabs>
      <w:spacing w:before="0" w:line="480" w:lineRule="exact"/>
      <w:jc w:val="both"/>
    </w:pPr>
    <w:rPr>
      <w:szCs w:val="20"/>
    </w:rPr>
  </w:style>
  <w:style w:type="paragraph" w:customStyle="1" w:styleId="ListLast2">
    <w:name w:val="List Last2"/>
    <w:basedOn w:val="List"/>
    <w:rsid w:val="00C230B4"/>
    <w:pPr>
      <w:tabs>
        <w:tab w:val="clear" w:pos="720"/>
      </w:tabs>
      <w:spacing w:before="0" w:line="480" w:lineRule="exact"/>
      <w:jc w:val="both"/>
    </w:pPr>
    <w:rPr>
      <w:szCs w:val="20"/>
    </w:rPr>
  </w:style>
  <w:style w:type="paragraph" w:customStyle="1" w:styleId="PartLabel2">
    <w:name w:val="Part Label2"/>
    <w:basedOn w:val="HeadingBase"/>
    <w:next w:val="Normal"/>
    <w:rsid w:val="00C230B4"/>
    <w:pPr>
      <w:spacing w:after="120" w:line="480" w:lineRule="exact"/>
      <w:ind w:firstLine="720"/>
      <w:jc w:val="both"/>
    </w:pPr>
    <w:rPr>
      <w:szCs w:val="20"/>
    </w:rPr>
  </w:style>
  <w:style w:type="paragraph" w:customStyle="1" w:styleId="PartTitle2">
    <w:name w:val="Part Title2"/>
    <w:basedOn w:val="HeadingBase"/>
    <w:next w:val="PartSubtitle"/>
    <w:rsid w:val="00C230B4"/>
    <w:pPr>
      <w:spacing w:after="120" w:line="480" w:lineRule="exact"/>
      <w:ind w:firstLine="720"/>
      <w:jc w:val="both"/>
    </w:pPr>
    <w:rPr>
      <w:szCs w:val="20"/>
    </w:rPr>
  </w:style>
  <w:style w:type="paragraph" w:customStyle="1" w:styleId="PartSubtitle2">
    <w:name w:val="Part Subtitle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
    <w:name w:val="Section Heading2"/>
    <w:basedOn w:val="HeadingBase"/>
    <w:rsid w:val="00C230B4"/>
    <w:pPr>
      <w:spacing w:after="120" w:line="480" w:lineRule="exact"/>
      <w:ind w:firstLine="720"/>
      <w:jc w:val="both"/>
    </w:pPr>
    <w:rPr>
      <w:szCs w:val="20"/>
    </w:rPr>
  </w:style>
  <w:style w:type="paragraph" w:customStyle="1" w:styleId="SectionLabel2">
    <w:name w:val="Section Label2"/>
    <w:basedOn w:val="HeadingBase"/>
    <w:rsid w:val="00C230B4"/>
    <w:pPr>
      <w:spacing w:after="120" w:line="480" w:lineRule="exact"/>
      <w:ind w:firstLine="720"/>
      <w:jc w:val="both"/>
    </w:pPr>
    <w:rPr>
      <w:szCs w:val="20"/>
    </w:rPr>
  </w:style>
  <w:style w:type="paragraph" w:customStyle="1" w:styleId="TitleCover2">
    <w:name w:val="Title Cover2"/>
    <w:basedOn w:val="HeadingBase"/>
    <w:next w:val="SubtitleCover"/>
    <w:rsid w:val="00C230B4"/>
    <w:pPr>
      <w:spacing w:after="120" w:line="480" w:lineRule="exact"/>
      <w:ind w:firstLine="720"/>
      <w:jc w:val="both"/>
    </w:pPr>
    <w:rPr>
      <w:szCs w:val="20"/>
    </w:rPr>
  </w:style>
  <w:style w:type="paragraph" w:customStyle="1" w:styleId="SubtitleCover2">
    <w:name w:val="Subtitle Cover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H42">
    <w:name w:val="H42"/>
    <w:basedOn w:val="H4A"/>
    <w:next w:val="Normal"/>
    <w:autoRedefine/>
    <w:rsid w:val="00C230B4"/>
  </w:style>
  <w:style w:type="paragraph" w:customStyle="1" w:styleId="H4A2">
    <w:name w:val="H4A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odyTextKeep2">
    <w:name w:val="Body Text Keep2"/>
    <w:basedOn w:val="Normal"/>
    <w:rsid w:val="00C230B4"/>
    <w:pPr>
      <w:keepNext/>
      <w:spacing w:after="120" w:line="480" w:lineRule="exact"/>
      <w:ind w:firstLine="720"/>
      <w:jc w:val="both"/>
    </w:pPr>
    <w:rPr>
      <w:szCs w:val="20"/>
    </w:rPr>
  </w:style>
  <w:style w:type="paragraph" w:customStyle="1" w:styleId="ChapterLabel2">
    <w:name w:val="Chapter Label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
    <w:name w:val="Chapter Subtitle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
    <w:name w:val="Chapter Title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
    <w:name w:val="Document Label2"/>
    <w:basedOn w:val="Normal"/>
    <w:rsid w:val="00C230B4"/>
    <w:pPr>
      <w:keepNext/>
      <w:spacing w:before="240" w:after="360" w:line="480" w:lineRule="exact"/>
      <w:ind w:firstLine="720"/>
      <w:jc w:val="both"/>
    </w:pPr>
    <w:rPr>
      <w:b/>
      <w:kern w:val="28"/>
      <w:sz w:val="36"/>
      <w:szCs w:val="20"/>
    </w:rPr>
  </w:style>
  <w:style w:type="paragraph" w:customStyle="1" w:styleId="FootnoteBase5">
    <w:name w:val="Footnote Base5"/>
    <w:basedOn w:val="Normal"/>
    <w:rsid w:val="00C230B4"/>
    <w:pPr>
      <w:tabs>
        <w:tab w:val="left" w:pos="187"/>
      </w:tabs>
      <w:spacing w:after="120" w:line="220" w:lineRule="exact"/>
      <w:ind w:left="187" w:hanging="187"/>
      <w:jc w:val="both"/>
    </w:pPr>
    <w:rPr>
      <w:sz w:val="18"/>
      <w:szCs w:val="20"/>
    </w:rPr>
  </w:style>
  <w:style w:type="paragraph" w:customStyle="1" w:styleId="HeaderBase2">
    <w:name w:val="Header Base2"/>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2">
    <w:name w:val="Index Base2"/>
    <w:basedOn w:val="Normal"/>
    <w:rsid w:val="00C230B4"/>
    <w:pPr>
      <w:tabs>
        <w:tab w:val="right" w:leader="dot" w:pos="3960"/>
      </w:tabs>
      <w:spacing w:after="120" w:line="480" w:lineRule="exact"/>
      <w:ind w:left="720" w:hanging="720"/>
      <w:jc w:val="both"/>
    </w:pPr>
    <w:rPr>
      <w:szCs w:val="20"/>
    </w:rPr>
  </w:style>
  <w:style w:type="paragraph" w:customStyle="1" w:styleId="ListNumberFirst2">
    <w:name w:val="List Number First2"/>
    <w:basedOn w:val="ListNumber"/>
    <w:next w:val="ListNumber"/>
    <w:rsid w:val="00C230B4"/>
    <w:pPr>
      <w:spacing w:before="80" w:line="480" w:lineRule="exact"/>
      <w:jc w:val="both"/>
    </w:pPr>
    <w:rPr>
      <w:szCs w:val="20"/>
    </w:rPr>
  </w:style>
  <w:style w:type="paragraph" w:customStyle="1" w:styleId="ListNumberLast2">
    <w:name w:val="List Number Last2"/>
    <w:basedOn w:val="ListNumber"/>
    <w:rsid w:val="00C230B4"/>
    <w:pPr>
      <w:spacing w:before="0" w:after="240" w:line="480" w:lineRule="exact"/>
      <w:jc w:val="both"/>
    </w:pPr>
    <w:rPr>
      <w:szCs w:val="20"/>
    </w:rPr>
  </w:style>
  <w:style w:type="paragraph" w:customStyle="1" w:styleId="Picture2">
    <w:name w:val="Picture2"/>
    <w:basedOn w:val="Normal"/>
    <w:next w:val="Caption"/>
    <w:rsid w:val="00C230B4"/>
    <w:pPr>
      <w:keepNext/>
      <w:spacing w:after="120" w:line="480" w:lineRule="exact"/>
      <w:ind w:firstLine="720"/>
      <w:jc w:val="both"/>
    </w:pPr>
    <w:rPr>
      <w:szCs w:val="20"/>
    </w:rPr>
  </w:style>
  <w:style w:type="paragraph" w:customStyle="1" w:styleId="TOCBase2">
    <w:name w:val="TOC Base2"/>
    <w:basedOn w:val="Normal"/>
    <w:rsid w:val="00C230B4"/>
    <w:pPr>
      <w:tabs>
        <w:tab w:val="right" w:leader="dot" w:pos="8640"/>
      </w:tabs>
      <w:spacing w:after="120" w:line="480" w:lineRule="exact"/>
      <w:ind w:firstLine="720"/>
      <w:jc w:val="both"/>
    </w:pPr>
    <w:rPr>
      <w:szCs w:val="20"/>
    </w:rPr>
  </w:style>
  <w:style w:type="paragraph" w:customStyle="1" w:styleId="HeaderlikeH12">
    <w:name w:val="Header like H12"/>
    <w:basedOn w:val="Heading2"/>
    <w:rsid w:val="00C230B4"/>
    <w:pPr>
      <w:spacing w:before="120" w:line="360" w:lineRule="exact"/>
      <w:ind w:firstLine="720"/>
      <w:outlineLvl w:val="9"/>
    </w:pPr>
    <w:rPr>
      <w:b/>
      <w:i w:val="0"/>
      <w:sz w:val="36"/>
    </w:rPr>
  </w:style>
  <w:style w:type="paragraph" w:customStyle="1" w:styleId="Greeting2">
    <w:name w:val="Greeting2"/>
    <w:basedOn w:val="Normal"/>
    <w:rsid w:val="00C230B4"/>
    <w:pPr>
      <w:spacing w:after="120" w:line="480" w:lineRule="exact"/>
      <w:ind w:firstLine="720"/>
    </w:pPr>
    <w:rPr>
      <w:szCs w:val="20"/>
    </w:rPr>
  </w:style>
  <w:style w:type="paragraph" w:customStyle="1" w:styleId="Indent540">
    <w:name w:val="Indent54"/>
    <w:basedOn w:val="Normal"/>
    <w:rsid w:val="00C230B4"/>
    <w:pPr>
      <w:spacing w:after="120" w:line="480" w:lineRule="exact"/>
      <w:ind w:left="720" w:firstLine="720"/>
      <w:jc w:val="both"/>
    </w:pPr>
    <w:rPr>
      <w:szCs w:val="20"/>
    </w:rPr>
  </w:style>
  <w:style w:type="paragraph" w:customStyle="1" w:styleId="Indent1020">
    <w:name w:val="Indent102"/>
    <w:basedOn w:val="Normal"/>
    <w:rsid w:val="00C230B4"/>
    <w:pPr>
      <w:spacing w:after="120" w:line="480" w:lineRule="exact"/>
      <w:ind w:left="1440" w:firstLine="720"/>
      <w:jc w:val="both"/>
    </w:pPr>
    <w:rPr>
      <w:szCs w:val="20"/>
    </w:rPr>
  </w:style>
  <w:style w:type="paragraph" w:customStyle="1" w:styleId="Indent1520">
    <w:name w:val="Indent152"/>
    <w:basedOn w:val="Normal"/>
    <w:rsid w:val="00C230B4"/>
    <w:pPr>
      <w:spacing w:after="120" w:line="480" w:lineRule="exact"/>
      <w:ind w:left="2160" w:firstLine="720"/>
      <w:jc w:val="both"/>
    </w:pPr>
    <w:rPr>
      <w:szCs w:val="20"/>
    </w:rPr>
  </w:style>
  <w:style w:type="paragraph" w:customStyle="1" w:styleId="Indent202">
    <w:name w:val="Indent202"/>
    <w:basedOn w:val="Normal"/>
    <w:rsid w:val="00C230B4"/>
    <w:pPr>
      <w:spacing w:after="120" w:line="480" w:lineRule="exact"/>
      <w:ind w:left="2880" w:firstLine="720"/>
      <w:jc w:val="both"/>
    </w:pPr>
    <w:rPr>
      <w:szCs w:val="20"/>
    </w:rPr>
  </w:style>
  <w:style w:type="paragraph" w:customStyle="1" w:styleId="BodyTextNotJustified2">
    <w:name w:val="Body Text Not Justified2"/>
    <w:basedOn w:val="Normal"/>
    <w:rsid w:val="00C230B4"/>
    <w:pPr>
      <w:spacing w:after="120" w:line="480" w:lineRule="exact"/>
      <w:ind w:firstLine="720"/>
    </w:pPr>
    <w:rPr>
      <w:szCs w:val="20"/>
    </w:rPr>
  </w:style>
  <w:style w:type="paragraph" w:customStyle="1" w:styleId="BoldCenterArial12pt2">
    <w:name w:val="Bold Center Arial 12 pt2"/>
    <w:basedOn w:val="Normal"/>
    <w:rsid w:val="00C230B4"/>
    <w:pPr>
      <w:spacing w:after="160" w:line="480" w:lineRule="exact"/>
      <w:ind w:firstLine="720"/>
      <w:jc w:val="center"/>
    </w:pPr>
    <w:rPr>
      <w:rFonts w:ascii="Arial" w:hAnsi="Arial"/>
      <w:b/>
      <w:szCs w:val="20"/>
    </w:rPr>
  </w:style>
  <w:style w:type="paragraph" w:customStyle="1" w:styleId="H2A2">
    <w:name w:val="H2A2"/>
    <w:basedOn w:val="H2"/>
    <w:rsid w:val="00C230B4"/>
    <w:pPr>
      <w:outlineLvl w:val="9"/>
    </w:pPr>
    <w:rPr>
      <w:rFonts w:ascii="Times New Roman" w:hAnsi="Times New Roman"/>
      <w:iCs w:val="0"/>
      <w:szCs w:val="28"/>
    </w:rPr>
  </w:style>
  <w:style w:type="paragraph" w:customStyle="1" w:styleId="H23">
    <w:name w:val="H23"/>
    <w:basedOn w:val="BT"/>
    <w:autoRedefine/>
    <w:rsid w:val="00C230B4"/>
    <w:pPr>
      <w:spacing w:line="300" w:lineRule="atLeast"/>
      <w:ind w:firstLine="720"/>
      <w:outlineLvl w:val="1"/>
    </w:pPr>
  </w:style>
  <w:style w:type="paragraph" w:customStyle="1" w:styleId="Exercise2">
    <w:name w:val="Exercise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
    <w:name w:val="Flush Left Bold2"/>
    <w:basedOn w:val="Normal"/>
    <w:rsid w:val="00C230B4"/>
    <w:pPr>
      <w:spacing w:before="120" w:after="120" w:line="290" w:lineRule="exact"/>
      <w:ind w:firstLine="720"/>
      <w:jc w:val="both"/>
    </w:pPr>
    <w:rPr>
      <w:b/>
      <w:snapToGrid w:val="0"/>
      <w:szCs w:val="20"/>
    </w:rPr>
  </w:style>
  <w:style w:type="paragraph" w:customStyle="1" w:styleId="Hang12">
    <w:name w:val="Hang12"/>
    <w:basedOn w:val="Normal"/>
    <w:autoRedefine/>
    <w:rsid w:val="00C230B4"/>
    <w:pPr>
      <w:spacing w:after="120" w:line="480" w:lineRule="exact"/>
      <w:ind w:left="1080" w:hanging="360"/>
      <w:jc w:val="both"/>
    </w:pPr>
    <w:rPr>
      <w:snapToGrid w:val="0"/>
      <w:szCs w:val="20"/>
    </w:rPr>
  </w:style>
  <w:style w:type="paragraph" w:customStyle="1" w:styleId="Style12">
    <w:name w:val="Style12"/>
    <w:basedOn w:val="BP"/>
    <w:next w:val="BT"/>
    <w:autoRedefine/>
    <w:rsid w:val="00C230B4"/>
    <w:pPr>
      <w:spacing w:after="120"/>
      <w:ind w:firstLine="720"/>
    </w:pPr>
    <w:rPr>
      <w:szCs w:val="20"/>
    </w:rPr>
  </w:style>
  <w:style w:type="paragraph" w:customStyle="1" w:styleId="BP2">
    <w:name w:val="BP2"/>
    <w:basedOn w:val="BT"/>
    <w:next w:val="BT"/>
    <w:autoRedefine/>
    <w:rsid w:val="00C230B4"/>
    <w:pPr>
      <w:ind w:firstLine="720"/>
    </w:pPr>
  </w:style>
  <w:style w:type="paragraph" w:customStyle="1" w:styleId="HeadingCaps2">
    <w:name w:val="Heading Caps2"/>
    <w:basedOn w:val="Heading1"/>
    <w:autoRedefine/>
    <w:rsid w:val="00C230B4"/>
    <w:pPr>
      <w:spacing w:after="120" w:line="400" w:lineRule="exact"/>
      <w:ind w:firstLine="720"/>
    </w:pPr>
    <w:rPr>
      <w:caps/>
      <w:snapToGrid w:val="0"/>
      <w:sz w:val="40"/>
      <w:szCs w:val="20"/>
    </w:rPr>
  </w:style>
  <w:style w:type="paragraph" w:customStyle="1" w:styleId="BoldLine2">
    <w:name w:val="Bold Line2"/>
    <w:basedOn w:val="Normal"/>
    <w:rsid w:val="00C230B4"/>
    <w:pPr>
      <w:pBdr>
        <w:bottom w:val="single" w:sz="36" w:space="1" w:color="auto"/>
      </w:pBdr>
      <w:spacing w:after="120" w:line="300" w:lineRule="atLeast"/>
      <w:ind w:firstLine="720"/>
      <w:jc w:val="both"/>
    </w:pPr>
    <w:rPr>
      <w:szCs w:val="20"/>
    </w:rPr>
  </w:style>
  <w:style w:type="paragraph" w:customStyle="1" w:styleId="ExerciseTitle2">
    <w:name w:val="Exercise Title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2">
    <w:name w:val="Title 22"/>
    <w:basedOn w:val="Normal"/>
    <w:rsid w:val="00C230B4"/>
    <w:pPr>
      <w:spacing w:after="120" w:line="300" w:lineRule="atLeast"/>
      <w:ind w:firstLine="720"/>
      <w:jc w:val="center"/>
    </w:pPr>
    <w:rPr>
      <w:sz w:val="52"/>
      <w:szCs w:val="20"/>
    </w:rPr>
  </w:style>
  <w:style w:type="paragraph" w:customStyle="1" w:styleId="Title12">
    <w:name w:val="Title 12"/>
    <w:basedOn w:val="Normal"/>
    <w:rsid w:val="00C230B4"/>
    <w:pPr>
      <w:spacing w:after="120" w:line="300" w:lineRule="atLeast"/>
      <w:ind w:firstLine="720"/>
      <w:jc w:val="center"/>
    </w:pPr>
    <w:rPr>
      <w:b/>
      <w:sz w:val="72"/>
      <w:szCs w:val="20"/>
    </w:rPr>
  </w:style>
  <w:style w:type="paragraph" w:customStyle="1" w:styleId="Title32">
    <w:name w:val="Title 32"/>
    <w:basedOn w:val="Title2"/>
    <w:rsid w:val="00C230B4"/>
    <w:pPr>
      <w:ind w:firstLine="720"/>
    </w:pPr>
    <w:rPr>
      <w:b/>
      <w:sz w:val="26"/>
      <w:szCs w:val="20"/>
    </w:rPr>
  </w:style>
  <w:style w:type="paragraph" w:customStyle="1" w:styleId="Title42">
    <w:name w:val="Title 42"/>
    <w:basedOn w:val="Title3"/>
    <w:rsid w:val="00C230B4"/>
    <w:pPr>
      <w:ind w:firstLine="720"/>
    </w:pPr>
    <w:rPr>
      <w:szCs w:val="20"/>
    </w:rPr>
  </w:style>
  <w:style w:type="paragraph" w:customStyle="1" w:styleId="CenterItalic2">
    <w:name w:val="Center Italic2"/>
    <w:basedOn w:val="Normal"/>
    <w:autoRedefine/>
    <w:rsid w:val="00C230B4"/>
    <w:pPr>
      <w:spacing w:after="120" w:line="480" w:lineRule="exact"/>
      <w:ind w:firstLine="720"/>
      <w:jc w:val="center"/>
    </w:pPr>
    <w:rPr>
      <w:i/>
      <w:szCs w:val="20"/>
    </w:rPr>
  </w:style>
  <w:style w:type="paragraph" w:customStyle="1" w:styleId="LT2">
    <w:name w:val="LT2"/>
    <w:basedOn w:val="Heading2"/>
    <w:autoRedefine/>
    <w:rsid w:val="00C230B4"/>
    <w:pPr>
      <w:ind w:firstLine="720"/>
    </w:pPr>
    <w:rPr>
      <w:b/>
      <w:i w:val="0"/>
      <w:sz w:val="36"/>
    </w:rPr>
  </w:style>
  <w:style w:type="paragraph" w:customStyle="1" w:styleId="Style22">
    <w:name w:val="Style22"/>
    <w:basedOn w:val="H2A"/>
    <w:autoRedefine/>
    <w:rsid w:val="00C230B4"/>
    <w:pPr>
      <w:outlineLvl w:val="2"/>
    </w:pPr>
    <w:rPr>
      <w:i/>
      <w:snapToGrid w:val="0"/>
    </w:rPr>
  </w:style>
  <w:style w:type="paragraph" w:customStyle="1" w:styleId="LS-LessonSubtitle2">
    <w:name w:val="LS - Lesson Subtitle2"/>
    <w:basedOn w:val="H2A"/>
    <w:autoRedefine/>
    <w:rsid w:val="00C230B4"/>
    <w:pPr>
      <w:outlineLvl w:val="2"/>
    </w:pPr>
    <w:rPr>
      <w:i/>
      <w:snapToGrid w:val="0"/>
    </w:rPr>
  </w:style>
  <w:style w:type="paragraph" w:customStyle="1" w:styleId="H3A2">
    <w:name w:val="H3A2"/>
    <w:basedOn w:val="H3"/>
    <w:rsid w:val="00C230B4"/>
  </w:style>
  <w:style w:type="paragraph" w:customStyle="1" w:styleId="H33">
    <w:name w:val="H3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2">
    <w:name w:val="L12"/>
    <w:basedOn w:val="Normal"/>
    <w:autoRedefine/>
    <w:rsid w:val="00C230B4"/>
    <w:pPr>
      <w:spacing w:after="120" w:line="480" w:lineRule="exact"/>
      <w:ind w:left="720" w:hanging="720"/>
      <w:jc w:val="both"/>
    </w:pPr>
    <w:rPr>
      <w:szCs w:val="20"/>
    </w:rPr>
  </w:style>
  <w:style w:type="paragraph" w:customStyle="1" w:styleId="L22">
    <w:name w:val="L22"/>
    <w:basedOn w:val="BT"/>
    <w:autoRedefine/>
    <w:rsid w:val="00C230B4"/>
    <w:pPr>
      <w:tabs>
        <w:tab w:val="left" w:pos="720"/>
      </w:tabs>
      <w:ind w:left="1440" w:hanging="720"/>
    </w:pPr>
  </w:style>
  <w:style w:type="paragraph" w:customStyle="1" w:styleId="L32">
    <w:name w:val="L32"/>
    <w:basedOn w:val="BT"/>
    <w:autoRedefine/>
    <w:rsid w:val="00C230B4"/>
    <w:pPr>
      <w:tabs>
        <w:tab w:val="left" w:pos="720"/>
        <w:tab w:val="left" w:pos="2160"/>
      </w:tabs>
      <w:ind w:left="2160" w:hanging="720"/>
    </w:pPr>
  </w:style>
  <w:style w:type="paragraph" w:customStyle="1" w:styleId="H1A2">
    <w:name w:val="H1A2"/>
    <w:basedOn w:val="H1"/>
    <w:rsid w:val="00C230B4"/>
    <w:pPr>
      <w:outlineLvl w:val="9"/>
    </w:pPr>
    <w:rPr>
      <w:sz w:val="24"/>
    </w:rPr>
  </w:style>
  <w:style w:type="paragraph" w:customStyle="1" w:styleId="I13">
    <w:name w:val="I13"/>
    <w:basedOn w:val="BT"/>
    <w:autoRedefine/>
    <w:rsid w:val="00C230B4"/>
    <w:pPr>
      <w:ind w:left="720" w:firstLine="720"/>
    </w:pPr>
  </w:style>
  <w:style w:type="paragraph" w:customStyle="1" w:styleId="I22">
    <w:name w:val="I22"/>
    <w:basedOn w:val="BT"/>
    <w:autoRedefine/>
    <w:rsid w:val="00C230B4"/>
    <w:pPr>
      <w:ind w:left="1440" w:firstLine="720"/>
    </w:pPr>
  </w:style>
  <w:style w:type="paragraph" w:customStyle="1" w:styleId="I32">
    <w:name w:val="I32"/>
    <w:basedOn w:val="I1"/>
    <w:autoRedefine/>
    <w:rsid w:val="00C230B4"/>
    <w:pPr>
      <w:ind w:left="2160"/>
    </w:pPr>
  </w:style>
  <w:style w:type="paragraph" w:customStyle="1" w:styleId="GR2">
    <w:name w:val="GR2"/>
    <w:basedOn w:val="BT"/>
    <w:autoRedefine/>
    <w:rsid w:val="00C230B4"/>
    <w:pPr>
      <w:spacing w:beforeLines="60"/>
      <w:ind w:firstLine="720"/>
      <w:jc w:val="left"/>
    </w:pPr>
  </w:style>
  <w:style w:type="character" w:customStyle="1" w:styleId="GK1">
    <w:name w:val="GK1"/>
    <w:basedOn w:val="DefaultParagraphFont"/>
    <w:rsid w:val="00C230B4"/>
    <w:rPr>
      <w:rFonts w:ascii="GraecaII" w:hAnsi="GraecaII"/>
      <w:sz w:val="28"/>
    </w:rPr>
  </w:style>
  <w:style w:type="character" w:customStyle="1" w:styleId="HB1">
    <w:name w:val="HB1"/>
    <w:basedOn w:val="DefaultParagraphFont"/>
    <w:rsid w:val="00C230B4"/>
    <w:rPr>
      <w:rFonts w:ascii="HebraicaII" w:hAnsi="HebraicaII"/>
      <w:sz w:val="28"/>
      <w:szCs w:val="28"/>
    </w:rPr>
  </w:style>
  <w:style w:type="character" w:customStyle="1" w:styleId="EN10">
    <w:name w:val="EN1"/>
    <w:basedOn w:val="DefaultParagraphFont"/>
    <w:rsid w:val="00C230B4"/>
    <w:rPr>
      <w:rFonts w:ascii="Times New Roman" w:hAnsi="Times New Roman"/>
      <w:sz w:val="24"/>
      <w:szCs w:val="24"/>
    </w:rPr>
  </w:style>
  <w:style w:type="paragraph" w:customStyle="1" w:styleId="I42">
    <w:name w:val="I42"/>
    <w:basedOn w:val="I1"/>
    <w:autoRedefine/>
    <w:rsid w:val="00C230B4"/>
    <w:pPr>
      <w:ind w:left="2880"/>
    </w:pPr>
  </w:style>
  <w:style w:type="paragraph" w:customStyle="1" w:styleId="CA2">
    <w:name w:val="CA2"/>
    <w:basedOn w:val="BT"/>
    <w:rsid w:val="00C230B4"/>
    <w:pPr>
      <w:ind w:firstLine="720"/>
      <w:jc w:val="left"/>
    </w:pPr>
  </w:style>
  <w:style w:type="paragraph" w:customStyle="1" w:styleId="StyleBodyText10ptBlack2">
    <w:name w:val="Style Body Text + 10 pt Black2"/>
    <w:basedOn w:val="Normal"/>
    <w:rsid w:val="00C230B4"/>
    <w:pPr>
      <w:spacing w:before="120" w:after="120" w:line="480" w:lineRule="exact"/>
      <w:ind w:firstLine="720"/>
      <w:jc w:val="both"/>
    </w:pPr>
    <w:rPr>
      <w:color w:val="000000"/>
      <w:szCs w:val="20"/>
    </w:rPr>
  </w:style>
  <w:style w:type="character" w:customStyle="1" w:styleId="grame1">
    <w:name w:val="grame1"/>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20">
    <w:name w:val="bt2"/>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1">
    <w:name w:val="en11"/>
    <w:basedOn w:val="DefaultParagraphFont"/>
    <w:rsid w:val="00C230B4"/>
    <w:rPr>
      <w:rFonts w:ascii="Times New Roman" w:hAnsi="Times New Roman" w:cs="Times New Roman" w:hint="default"/>
    </w:rPr>
  </w:style>
  <w:style w:type="character" w:customStyle="1" w:styleId="spelle1">
    <w:name w:val="spelle1"/>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3">
    <w:name w:val="Style Body Text + Bold3"/>
    <w:basedOn w:val="Normal"/>
    <w:autoRedefine/>
    <w:rsid w:val="00C230B4"/>
    <w:pPr>
      <w:spacing w:after="120" w:line="480" w:lineRule="exact"/>
      <w:ind w:firstLine="720"/>
      <w:jc w:val="both"/>
    </w:pPr>
    <w:rPr>
      <w:b/>
      <w:bCs/>
      <w:szCs w:val="20"/>
    </w:rPr>
  </w:style>
  <w:style w:type="character" w:customStyle="1" w:styleId="FootnoteTextCharCharCharCharChar11">
    <w:name w:val="Footnote Text Char Char Char Char Char11"/>
    <w:basedOn w:val="DefaultParagraphFont"/>
    <w:rsid w:val="00C230B4"/>
    <w:rPr>
      <w:lang w:val="en-US" w:eastAsia="en-US" w:bidi="ar-SA"/>
    </w:rPr>
  </w:style>
  <w:style w:type="paragraph" w:customStyle="1" w:styleId="H212">
    <w:name w:val="H212"/>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
    <w:name w:val="QT12"/>
    <w:basedOn w:val="NormalWeb"/>
    <w:autoRedefine/>
    <w:rsid w:val="00C230B4"/>
    <w:pPr>
      <w:spacing w:after="120" w:line="300" w:lineRule="atLeast"/>
      <w:ind w:left="720" w:right="720" w:firstLine="720"/>
      <w:jc w:val="both"/>
    </w:pPr>
    <w:rPr>
      <w:rFonts w:cs="Arial"/>
      <w:i/>
    </w:rPr>
  </w:style>
  <w:style w:type="character" w:customStyle="1" w:styleId="QTChar11">
    <w:name w:val="QT Char11"/>
    <w:basedOn w:val="DefaultParagraphFont"/>
    <w:rsid w:val="00C230B4"/>
    <w:rPr>
      <w:rFonts w:cs="Arial"/>
      <w:i/>
      <w:sz w:val="24"/>
      <w:lang w:val="en-US" w:eastAsia="en-US" w:bidi="ar-SA"/>
    </w:rPr>
  </w:style>
  <w:style w:type="character" w:customStyle="1" w:styleId="Heading1Char11">
    <w:name w:val="Heading 1 Char11"/>
    <w:basedOn w:val="DefaultParagraphFont"/>
    <w:rsid w:val="00C230B4"/>
    <w:rPr>
      <w:rFonts w:ascii="Arial" w:eastAsia="Times New Roman" w:hAnsi="Arial"/>
      <w:b/>
      <w:kern w:val="28"/>
      <w:sz w:val="32"/>
    </w:rPr>
  </w:style>
  <w:style w:type="character" w:customStyle="1" w:styleId="BodyTextChar11">
    <w:name w:val="Body Text Char11"/>
    <w:basedOn w:val="DefaultParagraphFont"/>
    <w:rsid w:val="00C230B4"/>
    <w:rPr>
      <w:rFonts w:ascii="Times New Roman" w:eastAsia="Times New Roman" w:hAnsi="Times New Roman"/>
      <w:sz w:val="24"/>
      <w:szCs w:val="24"/>
    </w:rPr>
  </w:style>
  <w:style w:type="character" w:customStyle="1" w:styleId="Heading2Char11">
    <w:name w:val="Heading 2 Char11"/>
    <w:basedOn w:val="DefaultParagraphFont"/>
    <w:rsid w:val="00C230B4"/>
    <w:rPr>
      <w:rFonts w:ascii="Arial" w:eastAsia="Times New Roman" w:hAnsi="Arial"/>
      <w:i/>
      <w:kern w:val="28"/>
      <w:sz w:val="28"/>
    </w:rPr>
  </w:style>
  <w:style w:type="character" w:customStyle="1" w:styleId="Heading3Char11">
    <w:name w:val="Heading 3 Char11"/>
    <w:basedOn w:val="DefaultParagraphFont"/>
    <w:rsid w:val="00C230B4"/>
    <w:rPr>
      <w:rFonts w:ascii="Arial" w:eastAsia="Times New Roman" w:hAnsi="Arial"/>
      <w:b/>
      <w:kern w:val="28"/>
      <w:sz w:val="24"/>
    </w:rPr>
  </w:style>
  <w:style w:type="paragraph" w:customStyle="1" w:styleId="Quotation13">
    <w:name w:val="Quotation13"/>
    <w:basedOn w:val="Normal"/>
    <w:autoRedefine/>
    <w:rsid w:val="00C230B4"/>
    <w:pPr>
      <w:spacing w:before="120" w:after="120" w:line="480" w:lineRule="exact"/>
      <w:ind w:left="720" w:right="720" w:firstLine="720"/>
      <w:jc w:val="both"/>
    </w:pPr>
    <w:rPr>
      <w:i/>
      <w:szCs w:val="20"/>
    </w:rPr>
  </w:style>
  <w:style w:type="character" w:customStyle="1" w:styleId="QuotationChar12">
    <w:name w:val="Quotation Char12"/>
    <w:basedOn w:val="BodyTextChar"/>
    <w:rsid w:val="00C230B4"/>
    <w:rPr>
      <w:rFonts w:ascii="Times New Roman" w:eastAsia="Times New Roman" w:hAnsi="Times New Roman"/>
      <w:i/>
      <w:sz w:val="24"/>
      <w:szCs w:val="24"/>
    </w:rPr>
  </w:style>
  <w:style w:type="paragraph" w:customStyle="1" w:styleId="quotation22">
    <w:name w:val="quotation2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2">
    <w:name w:val="flush left12"/>
    <w:aliases w:val="no hang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2">
    <w:name w:val="QT22"/>
    <w:basedOn w:val="NormalWeb"/>
    <w:autoRedefine/>
    <w:rsid w:val="00C230B4"/>
    <w:pPr>
      <w:spacing w:after="120" w:line="300" w:lineRule="atLeast"/>
      <w:ind w:left="720" w:right="720" w:firstLine="720"/>
      <w:jc w:val="both"/>
    </w:pPr>
    <w:rPr>
      <w:rFonts w:cs="Arial"/>
      <w:i/>
    </w:rPr>
  </w:style>
  <w:style w:type="character" w:customStyle="1" w:styleId="QTChar21">
    <w:name w:val="QT Char21"/>
    <w:basedOn w:val="DefaultParagraphFont"/>
    <w:rsid w:val="00C230B4"/>
    <w:rPr>
      <w:rFonts w:ascii="Times New Roman" w:eastAsia="Times New Roman" w:hAnsi="Times New Roman" w:cs="Arial"/>
      <w:i/>
      <w:sz w:val="24"/>
      <w:szCs w:val="20"/>
    </w:rPr>
  </w:style>
  <w:style w:type="paragraph" w:customStyle="1" w:styleId="FootnoteBase12">
    <w:name w:val="Footnote Base12"/>
    <w:basedOn w:val="Normal"/>
    <w:rsid w:val="00C230B4"/>
    <w:pPr>
      <w:tabs>
        <w:tab w:val="left" w:pos="187"/>
      </w:tabs>
      <w:spacing w:after="120" w:line="220" w:lineRule="exact"/>
      <w:ind w:left="187" w:hanging="187"/>
      <w:jc w:val="both"/>
    </w:pPr>
    <w:rPr>
      <w:sz w:val="18"/>
      <w:szCs w:val="20"/>
    </w:rPr>
  </w:style>
  <w:style w:type="paragraph" w:customStyle="1" w:styleId="Quotation210">
    <w:name w:val="Quotation21"/>
    <w:basedOn w:val="Normal"/>
    <w:autoRedefine/>
    <w:rsid w:val="00C230B4"/>
    <w:pPr>
      <w:spacing w:before="120" w:after="120" w:line="480" w:lineRule="exact"/>
      <w:ind w:left="720" w:right="720" w:firstLine="720"/>
    </w:pPr>
    <w:rPr>
      <w:i/>
      <w:szCs w:val="20"/>
    </w:rPr>
  </w:style>
  <w:style w:type="paragraph" w:customStyle="1" w:styleId="quotation31">
    <w:name w:val="quotation3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
    <w:name w:val="QT31"/>
    <w:basedOn w:val="NormalWeb"/>
    <w:autoRedefine/>
    <w:rsid w:val="00C230B4"/>
    <w:pPr>
      <w:spacing w:after="120" w:line="300" w:lineRule="atLeast"/>
      <w:ind w:left="720" w:right="720" w:firstLine="720"/>
      <w:jc w:val="both"/>
    </w:pPr>
    <w:rPr>
      <w:rFonts w:cs="Arial"/>
      <w:i/>
    </w:rPr>
  </w:style>
  <w:style w:type="character" w:customStyle="1" w:styleId="QTChar31">
    <w:name w:val="QT Char31"/>
    <w:basedOn w:val="DefaultParagraphFont"/>
    <w:rsid w:val="00C230B4"/>
    <w:rPr>
      <w:rFonts w:cs="Arial"/>
      <w:i/>
      <w:sz w:val="24"/>
    </w:rPr>
  </w:style>
  <w:style w:type="character" w:customStyle="1" w:styleId="BodyTextChar21">
    <w:name w:val="Body Text Char21"/>
    <w:basedOn w:val="DefaultParagraphFont"/>
    <w:rsid w:val="00C230B4"/>
    <w:rPr>
      <w:sz w:val="24"/>
      <w:szCs w:val="24"/>
    </w:rPr>
  </w:style>
  <w:style w:type="character" w:customStyle="1" w:styleId="QuotationChar21">
    <w:name w:val="Quotation Char21"/>
    <w:basedOn w:val="BodyTextChar"/>
    <w:rsid w:val="00C230B4"/>
    <w:rPr>
      <w:i/>
      <w:sz w:val="24"/>
      <w:szCs w:val="24"/>
    </w:rPr>
  </w:style>
  <w:style w:type="paragraph" w:customStyle="1" w:styleId="FootnoteBase21">
    <w:name w:val="Footnote Base21"/>
    <w:basedOn w:val="Normal"/>
    <w:rsid w:val="00C230B4"/>
    <w:pPr>
      <w:tabs>
        <w:tab w:val="left" w:pos="187"/>
      </w:tabs>
      <w:spacing w:after="120" w:line="220" w:lineRule="exact"/>
      <w:ind w:left="187" w:hanging="187"/>
      <w:jc w:val="both"/>
    </w:pPr>
    <w:rPr>
      <w:sz w:val="18"/>
      <w:szCs w:val="20"/>
    </w:rPr>
  </w:style>
  <w:style w:type="paragraph" w:customStyle="1" w:styleId="Quotation310">
    <w:name w:val="Quotation31"/>
    <w:basedOn w:val="Normal"/>
    <w:autoRedefine/>
    <w:rsid w:val="00C230B4"/>
    <w:pPr>
      <w:spacing w:before="120" w:after="120" w:line="480" w:lineRule="exact"/>
      <w:ind w:left="720" w:right="720" w:firstLine="720"/>
    </w:pPr>
    <w:rPr>
      <w:i/>
      <w:szCs w:val="20"/>
    </w:rPr>
  </w:style>
  <w:style w:type="character" w:customStyle="1" w:styleId="BodyTextChar31">
    <w:name w:val="Body Text Char31"/>
    <w:basedOn w:val="DefaultParagraphFont"/>
    <w:rsid w:val="00C230B4"/>
    <w:rPr>
      <w:sz w:val="24"/>
      <w:szCs w:val="24"/>
    </w:rPr>
  </w:style>
  <w:style w:type="character" w:customStyle="1" w:styleId="QuotationChar31">
    <w:name w:val="Quotation Char31"/>
    <w:basedOn w:val="BodyTextChar"/>
    <w:rsid w:val="00C230B4"/>
    <w:rPr>
      <w:i/>
      <w:sz w:val="24"/>
      <w:szCs w:val="24"/>
    </w:rPr>
  </w:style>
  <w:style w:type="character" w:customStyle="1" w:styleId="Heading1Char21">
    <w:name w:val="Heading 1 Char21"/>
    <w:basedOn w:val="DefaultParagraphFont"/>
    <w:rsid w:val="00C230B4"/>
    <w:rPr>
      <w:rFonts w:ascii="Arial" w:hAnsi="Arial"/>
      <w:b/>
      <w:kern w:val="28"/>
      <w:sz w:val="32"/>
    </w:rPr>
  </w:style>
  <w:style w:type="character" w:customStyle="1" w:styleId="Heading2Char21">
    <w:name w:val="Heading 2 Char21"/>
    <w:basedOn w:val="DefaultParagraphFont"/>
    <w:rsid w:val="00C230B4"/>
    <w:rPr>
      <w:rFonts w:ascii="Arial" w:hAnsi="Arial"/>
      <w:i/>
      <w:kern w:val="28"/>
      <w:sz w:val="28"/>
    </w:rPr>
  </w:style>
  <w:style w:type="character" w:customStyle="1" w:styleId="Heading3Char21">
    <w:name w:val="Heading 3 Char21"/>
    <w:basedOn w:val="DefaultParagraphFont"/>
    <w:rsid w:val="00C230B4"/>
    <w:rPr>
      <w:rFonts w:ascii="Arial" w:hAnsi="Arial"/>
      <w:b/>
      <w:kern w:val="28"/>
      <w:sz w:val="24"/>
    </w:rPr>
  </w:style>
  <w:style w:type="paragraph" w:customStyle="1" w:styleId="quotation410">
    <w:name w:val="quotation4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
    <w:name w:val="QT41"/>
    <w:basedOn w:val="NormalWeb"/>
    <w:autoRedefine/>
    <w:rsid w:val="00C230B4"/>
    <w:pPr>
      <w:spacing w:after="120" w:line="300" w:lineRule="atLeast"/>
      <w:ind w:left="720" w:right="720" w:firstLine="720"/>
      <w:jc w:val="both"/>
    </w:pPr>
    <w:rPr>
      <w:rFonts w:cs="Arial"/>
      <w:i/>
    </w:rPr>
  </w:style>
  <w:style w:type="character" w:customStyle="1" w:styleId="QTChar41">
    <w:name w:val="QT Char41"/>
    <w:basedOn w:val="DefaultParagraphFont"/>
    <w:rsid w:val="00C230B4"/>
    <w:rPr>
      <w:rFonts w:cs="Arial"/>
      <w:i/>
      <w:sz w:val="24"/>
    </w:rPr>
  </w:style>
  <w:style w:type="character" w:customStyle="1" w:styleId="FootnoteTextChar41">
    <w:name w:val="Footnote Text Char41"/>
    <w:aliases w:val="Footnote Text Char Char Char Char41,Footnote Text Char Char Char1 Char31,Footnote Text Char Char Char2 Char31,Footnote Text Char Char Char11 Char31,Footnote Text Char Char Char3 Char31,Footnote Text Char Char Char12 Char31"/>
    <w:basedOn w:val="DefaultParagraphFont"/>
    <w:rsid w:val="00C230B4"/>
    <w:rPr>
      <w:lang w:val="en-US" w:eastAsia="en-US" w:bidi="ar-SA"/>
    </w:rPr>
  </w:style>
  <w:style w:type="paragraph" w:customStyle="1" w:styleId="Quotation43">
    <w:name w:val="Quotation43"/>
    <w:basedOn w:val="Normal"/>
    <w:autoRedefine/>
    <w:rsid w:val="00C230B4"/>
    <w:pPr>
      <w:spacing w:before="120" w:after="120" w:line="480" w:lineRule="exact"/>
      <w:ind w:left="720" w:right="720" w:firstLine="720"/>
      <w:jc w:val="both"/>
    </w:pPr>
    <w:rPr>
      <w:i/>
      <w:szCs w:val="20"/>
    </w:rPr>
  </w:style>
  <w:style w:type="character" w:customStyle="1" w:styleId="BodyTextChar41">
    <w:name w:val="Body Text Char41"/>
    <w:basedOn w:val="DefaultParagraphFont"/>
    <w:rsid w:val="00C230B4"/>
    <w:rPr>
      <w:rFonts w:cs="Arial"/>
      <w:sz w:val="24"/>
      <w:lang w:val="en-US" w:eastAsia="en-US" w:bidi="ar-SA"/>
    </w:rPr>
  </w:style>
  <w:style w:type="character" w:customStyle="1" w:styleId="QuotationChar41">
    <w:name w:val="Quotation Char41"/>
    <w:basedOn w:val="BodyTextChar"/>
    <w:rsid w:val="00C230B4"/>
    <w:rPr>
      <w:i/>
      <w:sz w:val="24"/>
      <w:szCs w:val="24"/>
    </w:rPr>
  </w:style>
  <w:style w:type="character" w:customStyle="1" w:styleId="FootnoteTextChar51">
    <w:name w:val="Footnote Text Char51"/>
    <w:aliases w:val="Footnote Text Char Char Char Char51,Footnote Text Char Char Char1 Char41,Footnote Text Char Char Char2 Char41,Footnote Text Char Char Char11 Char41,Footnote Text Char Char Char3 Char41,Footnote Text Char Char Char12 Char41"/>
    <w:basedOn w:val="DefaultParagraphFont"/>
    <w:rsid w:val="00C230B4"/>
    <w:rPr>
      <w:lang w:val="en-US" w:eastAsia="en-US" w:bidi="ar-SA"/>
    </w:rPr>
  </w:style>
  <w:style w:type="paragraph" w:customStyle="1" w:styleId="Quotation411">
    <w:name w:val="Quotation411"/>
    <w:basedOn w:val="Normal"/>
    <w:autoRedefine/>
    <w:rsid w:val="00C230B4"/>
    <w:pPr>
      <w:spacing w:before="120" w:after="120" w:line="480" w:lineRule="exact"/>
      <w:ind w:left="720" w:right="720" w:firstLine="720"/>
      <w:jc w:val="both"/>
    </w:pPr>
    <w:rPr>
      <w:i/>
      <w:szCs w:val="20"/>
    </w:rPr>
  </w:style>
  <w:style w:type="character" w:customStyle="1" w:styleId="FootnoteTextChar61">
    <w:name w:val="Footnote Text Char61"/>
    <w:aliases w:val="Footnote Text Char Char Char Char61,Footnote Text Char Char Char1 Char51,Footnote Text Char Char Char2 Char51,Footnote Text Char Char Char11 Char51,Footnote Text Char Char Char3 Char51,Footnote Text Char Char Char12 Char51"/>
    <w:basedOn w:val="DefaultParagraphFont"/>
    <w:rsid w:val="00C230B4"/>
    <w:rPr>
      <w:lang w:val="en-US" w:eastAsia="en-US" w:bidi="ar-SA"/>
    </w:rPr>
  </w:style>
  <w:style w:type="paragraph" w:customStyle="1" w:styleId="Quotation421">
    <w:name w:val="Quotation421"/>
    <w:basedOn w:val="Normal"/>
    <w:autoRedefine/>
    <w:rsid w:val="00C230B4"/>
    <w:pPr>
      <w:spacing w:before="120" w:after="120" w:line="480" w:lineRule="exact"/>
      <w:ind w:left="720" w:right="720" w:firstLine="720"/>
      <w:jc w:val="both"/>
    </w:pPr>
    <w:rPr>
      <w:i/>
      <w:szCs w:val="20"/>
    </w:rPr>
  </w:style>
  <w:style w:type="character" w:customStyle="1" w:styleId="FooterChar11">
    <w:name w:val="Footer Char11"/>
    <w:basedOn w:val="DefaultParagraphFont"/>
    <w:rsid w:val="00C230B4"/>
    <w:rPr>
      <w:sz w:val="24"/>
    </w:rPr>
  </w:style>
  <w:style w:type="character" w:customStyle="1" w:styleId="HeaderChar11">
    <w:name w:val="Header Char11"/>
    <w:basedOn w:val="DefaultParagraphFont"/>
    <w:rsid w:val="00C230B4"/>
    <w:rPr>
      <w:i/>
      <w:sz w:val="24"/>
    </w:rPr>
  </w:style>
  <w:style w:type="character" w:customStyle="1" w:styleId="BodyTextChar51">
    <w:name w:val="Body Text Char51"/>
    <w:basedOn w:val="DefaultParagraphFont"/>
    <w:rsid w:val="00C230B4"/>
    <w:rPr>
      <w:rFonts w:cs="Arial"/>
      <w:sz w:val="24"/>
      <w:lang w:val="en-US" w:eastAsia="en-US" w:bidi="ar-SA"/>
    </w:rPr>
  </w:style>
  <w:style w:type="character" w:customStyle="1" w:styleId="FootnoteTextChar71">
    <w:name w:val="Footnote Text Char71"/>
    <w:aliases w:val="Footnote Text Char Char Char Char71,Footnote Text Char Char Char1 Char61,Footnote Text Char Char Char2 Char61,Footnote Text Char Char Char11 Char61,Footnote Text Char Char Char3 Char61,Footnote Text Char Char Char12 Char61"/>
    <w:basedOn w:val="DefaultParagraphFont"/>
    <w:rsid w:val="00C230B4"/>
    <w:rPr>
      <w:lang w:val="en-US" w:eastAsia="en-US" w:bidi="ar-SA"/>
    </w:rPr>
  </w:style>
  <w:style w:type="paragraph" w:customStyle="1" w:styleId="HeaderlikeH112">
    <w:name w:val="Header like H112"/>
    <w:basedOn w:val="Heading2"/>
    <w:rsid w:val="00C230B4"/>
    <w:pPr>
      <w:spacing w:before="120" w:line="360" w:lineRule="exact"/>
      <w:ind w:firstLine="720"/>
      <w:outlineLvl w:val="9"/>
    </w:pPr>
    <w:rPr>
      <w:b/>
      <w:i w:val="0"/>
      <w:sz w:val="36"/>
    </w:rPr>
  </w:style>
  <w:style w:type="paragraph" w:customStyle="1" w:styleId="Quotation51">
    <w:name w:val="Quotation51"/>
    <w:basedOn w:val="Normal"/>
    <w:autoRedefine/>
    <w:rsid w:val="00C230B4"/>
    <w:pPr>
      <w:spacing w:before="120" w:after="120" w:line="480" w:lineRule="exact"/>
      <w:ind w:left="720" w:right="720" w:firstLine="720"/>
      <w:jc w:val="both"/>
    </w:pPr>
    <w:rPr>
      <w:i/>
      <w:szCs w:val="20"/>
    </w:rPr>
  </w:style>
  <w:style w:type="character" w:customStyle="1" w:styleId="QuotationChar51">
    <w:name w:val="Quotation Char51"/>
    <w:basedOn w:val="BodyTextChar"/>
    <w:rsid w:val="00C230B4"/>
    <w:rPr>
      <w:i/>
      <w:sz w:val="24"/>
      <w:szCs w:val="24"/>
    </w:rPr>
  </w:style>
  <w:style w:type="paragraph" w:customStyle="1" w:styleId="Greeting12">
    <w:name w:val="Greeting12"/>
    <w:basedOn w:val="Normal"/>
    <w:rsid w:val="00C230B4"/>
    <w:pPr>
      <w:spacing w:after="120" w:line="480" w:lineRule="exact"/>
      <w:ind w:firstLine="720"/>
    </w:pPr>
    <w:rPr>
      <w:szCs w:val="20"/>
    </w:rPr>
  </w:style>
  <w:style w:type="paragraph" w:customStyle="1" w:styleId="H2A12">
    <w:name w:val="H2A12"/>
    <w:basedOn w:val="H2"/>
    <w:rsid w:val="00C230B4"/>
    <w:pPr>
      <w:outlineLvl w:val="9"/>
    </w:pPr>
    <w:rPr>
      <w:rFonts w:ascii="Times New Roman" w:hAnsi="Times New Roman"/>
      <w:iCs w:val="0"/>
      <w:szCs w:val="28"/>
    </w:rPr>
  </w:style>
  <w:style w:type="paragraph" w:customStyle="1" w:styleId="H221">
    <w:name w:val="H221"/>
    <w:basedOn w:val="BT"/>
    <w:autoRedefine/>
    <w:rsid w:val="00C230B4"/>
    <w:pPr>
      <w:spacing w:line="300" w:lineRule="atLeast"/>
      <w:ind w:firstLine="720"/>
      <w:outlineLvl w:val="1"/>
    </w:pPr>
  </w:style>
  <w:style w:type="paragraph" w:customStyle="1" w:styleId="BT11">
    <w:name w:val="BT1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1">
    <w:name w:val="BT Char11"/>
    <w:basedOn w:val="DefaultParagraphFont"/>
    <w:rsid w:val="00C230B4"/>
    <w:rPr>
      <w:sz w:val="24"/>
      <w:lang w:val="en-US" w:eastAsia="en-US" w:bidi="ar-SA"/>
    </w:rPr>
  </w:style>
  <w:style w:type="paragraph" w:customStyle="1" w:styleId="Level3Heading12">
    <w:name w:val="Level 3 Heading12"/>
    <w:rsid w:val="00C230B4"/>
    <w:pPr>
      <w:keepNext/>
      <w:keepLines/>
      <w:widowControl w:val="0"/>
      <w:spacing w:after="240" w:line="480" w:lineRule="exact"/>
      <w:jc w:val="center"/>
    </w:pPr>
    <w:rPr>
      <w:rFonts w:ascii="Times" w:hAnsi="Times"/>
      <w:b/>
      <w:snapToGrid w:val="0"/>
      <w:sz w:val="28"/>
      <w:szCs w:val="24"/>
    </w:rPr>
  </w:style>
  <w:style w:type="paragraph" w:customStyle="1" w:styleId="flushleft21">
    <w:name w:val="flush left21"/>
    <w:aliases w:val="no hang2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1">
    <w:name w:val="QT51"/>
    <w:basedOn w:val="NormalWeb"/>
    <w:autoRedefine/>
    <w:rsid w:val="00C230B4"/>
    <w:pPr>
      <w:spacing w:after="120" w:line="300" w:lineRule="atLeast"/>
      <w:ind w:left="720" w:right="720" w:firstLine="720"/>
      <w:jc w:val="both"/>
    </w:pPr>
    <w:rPr>
      <w:rFonts w:cs="Arial"/>
      <w:i/>
    </w:rPr>
  </w:style>
  <w:style w:type="character" w:customStyle="1" w:styleId="QTChar51">
    <w:name w:val="QT Char51"/>
    <w:basedOn w:val="DefaultParagraphFont"/>
    <w:rsid w:val="00C230B4"/>
    <w:rPr>
      <w:rFonts w:cs="Arial"/>
      <w:i/>
      <w:sz w:val="24"/>
      <w:szCs w:val="24"/>
      <w:lang w:val="en-US" w:eastAsia="en-US" w:bidi="ar-SA"/>
    </w:rPr>
  </w:style>
  <w:style w:type="character" w:customStyle="1" w:styleId="BTCharCharCharChar11">
    <w:name w:val="BT Char Char Char Char11"/>
    <w:basedOn w:val="DefaultParagraphFont"/>
    <w:rsid w:val="00C230B4"/>
    <w:rPr>
      <w:sz w:val="24"/>
      <w:lang w:val="en-US" w:eastAsia="en-US" w:bidi="ar-SA"/>
    </w:rPr>
  </w:style>
  <w:style w:type="paragraph" w:customStyle="1" w:styleId="BTCharCharChar11">
    <w:name w:val="BT Char Char Char11"/>
    <w:basedOn w:val="Normal"/>
    <w:autoRedefine/>
    <w:rsid w:val="00C230B4"/>
    <w:pPr>
      <w:spacing w:after="120" w:line="300" w:lineRule="exact"/>
      <w:ind w:firstLine="720"/>
      <w:jc w:val="both"/>
    </w:pPr>
    <w:rPr>
      <w:szCs w:val="20"/>
    </w:rPr>
  </w:style>
  <w:style w:type="paragraph" w:customStyle="1" w:styleId="FNChar11">
    <w:name w:val="FN Char11"/>
    <w:basedOn w:val="FootnoteText"/>
    <w:autoRedefine/>
    <w:rsid w:val="00C230B4"/>
    <w:pPr>
      <w:contextualSpacing/>
      <w:jc w:val="both"/>
    </w:pPr>
  </w:style>
  <w:style w:type="character" w:customStyle="1" w:styleId="FNCharChar11">
    <w:name w:val="FN Char Char11"/>
    <w:basedOn w:val="DefaultParagraphFont"/>
    <w:rsid w:val="00C230B4"/>
    <w:rPr>
      <w:lang w:val="en-US" w:eastAsia="en-US" w:bidi="ar-SA"/>
    </w:rPr>
  </w:style>
  <w:style w:type="paragraph" w:customStyle="1" w:styleId="StyleBodyTextBold111">
    <w:name w:val="Style Body Text + Bold111"/>
    <w:basedOn w:val="Normal"/>
    <w:autoRedefine/>
    <w:rsid w:val="00C230B4"/>
    <w:pPr>
      <w:spacing w:after="120" w:line="480" w:lineRule="exact"/>
      <w:ind w:firstLine="720"/>
      <w:jc w:val="both"/>
    </w:pPr>
    <w:rPr>
      <w:b/>
      <w:bCs/>
      <w:szCs w:val="20"/>
    </w:rPr>
  </w:style>
  <w:style w:type="character" w:customStyle="1" w:styleId="StyleBodyTextBold1Char11">
    <w:name w:val="Style Body Text + Bold1 Char11"/>
    <w:basedOn w:val="BodyTextChar"/>
    <w:rsid w:val="00C230B4"/>
    <w:rPr>
      <w:b/>
      <w:bCs/>
      <w:sz w:val="24"/>
      <w:szCs w:val="24"/>
    </w:rPr>
  </w:style>
  <w:style w:type="character" w:customStyle="1" w:styleId="HeaderChar21">
    <w:name w:val="Header Char21"/>
    <w:basedOn w:val="DefaultParagraphFont"/>
    <w:rsid w:val="00C230B4"/>
    <w:rPr>
      <w:i/>
      <w:sz w:val="24"/>
    </w:rPr>
  </w:style>
  <w:style w:type="character" w:customStyle="1" w:styleId="CommentTextChar11">
    <w:name w:val="Comment Text Char11"/>
    <w:basedOn w:val="DefaultParagraphFont"/>
    <w:rsid w:val="00C230B4"/>
    <w:rPr>
      <w:sz w:val="24"/>
      <w:szCs w:val="24"/>
    </w:rPr>
  </w:style>
  <w:style w:type="character" w:customStyle="1" w:styleId="BodyTextIndentChar11">
    <w:name w:val="Body Text Indent Char11"/>
    <w:basedOn w:val="DefaultParagraphFont"/>
    <w:rsid w:val="00C230B4"/>
    <w:rPr>
      <w:rFonts w:cs="Arial"/>
      <w:sz w:val="24"/>
    </w:rPr>
  </w:style>
  <w:style w:type="character" w:customStyle="1" w:styleId="DateChar11">
    <w:name w:val="Date Char11"/>
    <w:basedOn w:val="DefaultParagraphFont"/>
    <w:rsid w:val="00C230B4"/>
    <w:rPr>
      <w:rFonts w:cs="Arial"/>
      <w:b/>
      <w:sz w:val="24"/>
    </w:rPr>
  </w:style>
  <w:style w:type="character" w:customStyle="1" w:styleId="EndnoteTextChar11">
    <w:name w:val="Endnote Text Char11"/>
    <w:basedOn w:val="DefaultParagraphFont"/>
    <w:rsid w:val="00C230B4"/>
    <w:rPr>
      <w:sz w:val="18"/>
      <w:szCs w:val="24"/>
    </w:rPr>
  </w:style>
  <w:style w:type="character" w:customStyle="1" w:styleId="FooterChar21">
    <w:name w:val="Footer Char21"/>
    <w:basedOn w:val="DefaultParagraphFont"/>
    <w:rsid w:val="00C230B4"/>
    <w:rPr>
      <w:sz w:val="24"/>
    </w:rPr>
  </w:style>
  <w:style w:type="paragraph" w:customStyle="1" w:styleId="FooterEven12">
    <w:name w:val="Footer Even12"/>
    <w:basedOn w:val="Footer"/>
    <w:rsid w:val="00C230B4"/>
    <w:pPr>
      <w:spacing w:after="120" w:line="480" w:lineRule="exact"/>
      <w:ind w:firstLine="720"/>
      <w:jc w:val="both"/>
    </w:pPr>
    <w:rPr>
      <w:szCs w:val="20"/>
    </w:rPr>
  </w:style>
  <w:style w:type="paragraph" w:customStyle="1" w:styleId="FooterFirst12">
    <w:name w:val="Footer First12"/>
    <w:basedOn w:val="Footer"/>
    <w:rsid w:val="00C230B4"/>
    <w:pPr>
      <w:spacing w:after="120" w:line="480" w:lineRule="exact"/>
      <w:ind w:firstLine="720"/>
      <w:jc w:val="both"/>
    </w:pPr>
    <w:rPr>
      <w:szCs w:val="20"/>
    </w:rPr>
  </w:style>
  <w:style w:type="paragraph" w:customStyle="1" w:styleId="FooterOdd12">
    <w:name w:val="Footer Odd12"/>
    <w:basedOn w:val="Footer"/>
    <w:rsid w:val="00C230B4"/>
    <w:pPr>
      <w:spacing w:after="120" w:line="480" w:lineRule="exact"/>
      <w:ind w:firstLine="720"/>
      <w:jc w:val="both"/>
    </w:pPr>
    <w:rPr>
      <w:szCs w:val="20"/>
    </w:rPr>
  </w:style>
  <w:style w:type="character" w:customStyle="1" w:styleId="MacroTextChar11">
    <w:name w:val="Macro Text Char11"/>
    <w:basedOn w:val="DefaultParagraphFont"/>
    <w:rsid w:val="00C230B4"/>
    <w:rPr>
      <w:rFonts w:ascii="Courier New" w:hAnsi="Courier New" w:cs="Arial"/>
      <w:sz w:val="24"/>
    </w:rPr>
  </w:style>
  <w:style w:type="character" w:customStyle="1" w:styleId="MessageHeaderChar11">
    <w:name w:val="Message Header Char11"/>
    <w:basedOn w:val="DefaultParagraphFont"/>
    <w:rsid w:val="00C230B4"/>
    <w:rPr>
      <w:rFonts w:ascii="Arial" w:hAnsi="Arial" w:cs="Arial"/>
      <w:sz w:val="24"/>
    </w:rPr>
  </w:style>
  <w:style w:type="character" w:customStyle="1" w:styleId="SubtitleChar11">
    <w:name w:val="Subtitle Char11"/>
    <w:basedOn w:val="DefaultParagraphFont"/>
    <w:rsid w:val="00C230B4"/>
    <w:rPr>
      <w:rFonts w:ascii="Arial" w:hAnsi="Arial"/>
      <w:i/>
      <w:kern w:val="28"/>
      <w:sz w:val="28"/>
      <w:szCs w:val="24"/>
    </w:rPr>
  </w:style>
  <w:style w:type="paragraph" w:customStyle="1" w:styleId="HeadingBase12">
    <w:name w:val="Heading Base12"/>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1">
    <w:name w:val="Title Char11"/>
    <w:basedOn w:val="DefaultParagraphFont"/>
    <w:rsid w:val="00C230B4"/>
    <w:rPr>
      <w:rFonts w:ascii="Arial" w:hAnsi="Arial"/>
      <w:b/>
      <w:kern w:val="28"/>
      <w:sz w:val="40"/>
      <w:szCs w:val="24"/>
    </w:rPr>
  </w:style>
  <w:style w:type="paragraph" w:customStyle="1" w:styleId="indent531">
    <w:name w:val="indent 531"/>
    <w:aliases w:val="hang 9 (SP Parts)12"/>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2">
    <w:name w:val="flush left bold titles1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2">
    <w:name w:val="Left Running Head (Even)1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2">
    <w:name w:val="Right Running Head (Odd)1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2">
    <w:name w:val="EXERCISE - BOX1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2">
    <w:name w:val="Thick Line Below1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0">
    <w:name w:val="quotation5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2">
    <w:name w:val="indent 5112"/>
    <w:aliases w:val="hang 5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
    <w:name w:val="Level 1 Heading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0">
    <w:name w:val="indent 1011"/>
    <w:aliases w:val="block21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
    <w:name w:val="indent 5211"/>
    <w:aliases w:val="block3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
    <w:name w:val="PI1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10">
    <w:name w:val="indent 1511"/>
    <w:aliases w:val="block1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2">
    <w:name w:val="Document Map Char12"/>
    <w:basedOn w:val="DefaultParagraphFont"/>
    <w:rsid w:val="00C230B4"/>
    <w:rPr>
      <w:rFonts w:ascii="Tahoma" w:hAnsi="Tahoma" w:cs="Tahoma"/>
      <w:sz w:val="24"/>
      <w:szCs w:val="24"/>
      <w:shd w:val="clear" w:color="auto" w:fill="000080"/>
    </w:rPr>
  </w:style>
  <w:style w:type="character" w:customStyle="1" w:styleId="PlainTextChar12">
    <w:name w:val="Plain Text Char12"/>
    <w:basedOn w:val="DefaultParagraphFont"/>
    <w:rsid w:val="00C230B4"/>
    <w:rPr>
      <w:rFonts w:ascii="Courier New" w:hAnsi="Courier New" w:cs="Courier New"/>
      <w:lang w:bidi="he-IL"/>
    </w:rPr>
  </w:style>
  <w:style w:type="paragraph" w:customStyle="1" w:styleId="quotation1110">
    <w:name w:val="quotation1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2">
    <w:name w:val="List First12"/>
    <w:basedOn w:val="List"/>
    <w:next w:val="List"/>
    <w:rsid w:val="00C230B4"/>
    <w:pPr>
      <w:tabs>
        <w:tab w:val="clear" w:pos="720"/>
      </w:tabs>
      <w:spacing w:before="0" w:line="480" w:lineRule="exact"/>
      <w:jc w:val="both"/>
    </w:pPr>
    <w:rPr>
      <w:szCs w:val="20"/>
    </w:rPr>
  </w:style>
  <w:style w:type="paragraph" w:customStyle="1" w:styleId="ListLast12">
    <w:name w:val="List Last12"/>
    <w:basedOn w:val="List"/>
    <w:rsid w:val="00C230B4"/>
    <w:pPr>
      <w:tabs>
        <w:tab w:val="clear" w:pos="720"/>
      </w:tabs>
      <w:spacing w:before="0" w:line="480" w:lineRule="exact"/>
      <w:jc w:val="both"/>
    </w:pPr>
    <w:rPr>
      <w:szCs w:val="20"/>
    </w:rPr>
  </w:style>
  <w:style w:type="paragraph" w:customStyle="1" w:styleId="ListNumberFirst12">
    <w:name w:val="List Number First12"/>
    <w:basedOn w:val="ListNumber"/>
    <w:next w:val="ListNumber"/>
    <w:rsid w:val="00C230B4"/>
    <w:pPr>
      <w:spacing w:before="0" w:line="480" w:lineRule="exact"/>
      <w:jc w:val="both"/>
    </w:pPr>
    <w:rPr>
      <w:szCs w:val="20"/>
    </w:rPr>
  </w:style>
  <w:style w:type="paragraph" w:customStyle="1" w:styleId="ListNumberLast12">
    <w:name w:val="List Number Last12"/>
    <w:basedOn w:val="ListNumber"/>
    <w:rsid w:val="00C230B4"/>
    <w:pPr>
      <w:spacing w:before="0" w:line="480" w:lineRule="exact"/>
      <w:jc w:val="both"/>
    </w:pPr>
    <w:rPr>
      <w:szCs w:val="20"/>
    </w:rPr>
  </w:style>
  <w:style w:type="paragraph" w:customStyle="1" w:styleId="PartLabel12">
    <w:name w:val="Part Label12"/>
    <w:basedOn w:val="HeadingBase"/>
    <w:next w:val="Normal"/>
    <w:rsid w:val="00C230B4"/>
    <w:pPr>
      <w:spacing w:after="120" w:line="480" w:lineRule="exact"/>
      <w:ind w:firstLine="720"/>
      <w:jc w:val="both"/>
    </w:pPr>
    <w:rPr>
      <w:szCs w:val="20"/>
    </w:rPr>
  </w:style>
  <w:style w:type="paragraph" w:customStyle="1" w:styleId="PartTitle12">
    <w:name w:val="Part Title12"/>
    <w:basedOn w:val="HeadingBase"/>
    <w:next w:val="PartSubtitle"/>
    <w:rsid w:val="00C230B4"/>
    <w:pPr>
      <w:spacing w:after="120" w:line="480" w:lineRule="exact"/>
      <w:ind w:firstLine="720"/>
      <w:jc w:val="both"/>
    </w:pPr>
    <w:rPr>
      <w:szCs w:val="20"/>
    </w:rPr>
  </w:style>
  <w:style w:type="paragraph" w:customStyle="1" w:styleId="PartSubtitle12">
    <w:name w:val="Part Subtitle1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2">
    <w:name w:val="Section Heading12"/>
    <w:basedOn w:val="HeadingBase"/>
    <w:rsid w:val="00C230B4"/>
    <w:pPr>
      <w:spacing w:after="120" w:line="480" w:lineRule="exact"/>
      <w:ind w:firstLine="720"/>
      <w:jc w:val="both"/>
    </w:pPr>
    <w:rPr>
      <w:szCs w:val="20"/>
    </w:rPr>
  </w:style>
  <w:style w:type="paragraph" w:customStyle="1" w:styleId="SectionLabel12">
    <w:name w:val="Section Label12"/>
    <w:basedOn w:val="HeadingBase"/>
    <w:rsid w:val="00C230B4"/>
    <w:pPr>
      <w:spacing w:after="120" w:line="480" w:lineRule="exact"/>
      <w:ind w:firstLine="720"/>
      <w:jc w:val="both"/>
    </w:pPr>
    <w:rPr>
      <w:szCs w:val="20"/>
    </w:rPr>
  </w:style>
  <w:style w:type="paragraph" w:customStyle="1" w:styleId="TitleCover12">
    <w:name w:val="Title Cover12"/>
    <w:basedOn w:val="HeadingBase"/>
    <w:next w:val="SubtitleCover"/>
    <w:rsid w:val="00C230B4"/>
    <w:pPr>
      <w:spacing w:after="120" w:line="480" w:lineRule="exact"/>
      <w:ind w:firstLine="720"/>
      <w:jc w:val="both"/>
    </w:pPr>
    <w:rPr>
      <w:szCs w:val="20"/>
    </w:rPr>
  </w:style>
  <w:style w:type="paragraph" w:customStyle="1" w:styleId="SubtitleCover12">
    <w:name w:val="Subtitle Cover1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2">
    <w:name w:val="Title 312"/>
    <w:basedOn w:val="Title2"/>
    <w:rsid w:val="00C230B4"/>
    <w:pPr>
      <w:ind w:firstLine="720"/>
    </w:pPr>
    <w:rPr>
      <w:szCs w:val="20"/>
    </w:rPr>
  </w:style>
  <w:style w:type="paragraph" w:customStyle="1" w:styleId="Title212">
    <w:name w:val="Title 212"/>
    <w:basedOn w:val="Normal"/>
    <w:rsid w:val="00C230B4"/>
    <w:pPr>
      <w:spacing w:after="120" w:line="300" w:lineRule="atLeast"/>
      <w:ind w:firstLine="720"/>
      <w:jc w:val="center"/>
    </w:pPr>
    <w:rPr>
      <w:sz w:val="52"/>
      <w:szCs w:val="20"/>
    </w:rPr>
  </w:style>
  <w:style w:type="paragraph" w:customStyle="1" w:styleId="H3A12">
    <w:name w:val="H3A12"/>
    <w:basedOn w:val="H3"/>
    <w:rsid w:val="00C230B4"/>
  </w:style>
  <w:style w:type="paragraph" w:customStyle="1" w:styleId="H311">
    <w:name w:val="H3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1">
    <w:name w:val="H411"/>
    <w:basedOn w:val="H4A"/>
    <w:next w:val="Normal"/>
    <w:autoRedefine/>
    <w:rsid w:val="00C230B4"/>
  </w:style>
  <w:style w:type="paragraph" w:customStyle="1" w:styleId="H4A12">
    <w:name w:val="H4A1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2">
    <w:name w:val="Block Quotation First1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2">
    <w:name w:val="Block Quotation12"/>
    <w:basedOn w:val="Normal"/>
    <w:rsid w:val="00C230B4"/>
    <w:pPr>
      <w:keepLines/>
      <w:spacing w:after="160" w:line="480" w:lineRule="exact"/>
      <w:ind w:left="720" w:right="720" w:firstLine="720"/>
      <w:jc w:val="both"/>
    </w:pPr>
    <w:rPr>
      <w:i/>
      <w:szCs w:val="20"/>
    </w:rPr>
  </w:style>
  <w:style w:type="paragraph" w:customStyle="1" w:styleId="BlockQuotationLast12">
    <w:name w:val="Block Quotation Last12"/>
    <w:basedOn w:val="BlockQuotation"/>
    <w:rsid w:val="00C230B4"/>
    <w:pPr>
      <w:tabs>
        <w:tab w:val="clear" w:pos="720"/>
      </w:tabs>
      <w:spacing w:before="0" w:line="480" w:lineRule="exact"/>
      <w:ind w:firstLine="720"/>
      <w:jc w:val="both"/>
    </w:pPr>
    <w:rPr>
      <w:szCs w:val="20"/>
    </w:rPr>
  </w:style>
  <w:style w:type="paragraph" w:customStyle="1" w:styleId="BodyTextKeep12">
    <w:name w:val="Body Text Keep12"/>
    <w:basedOn w:val="Normal"/>
    <w:rsid w:val="00C230B4"/>
    <w:pPr>
      <w:keepNext/>
      <w:spacing w:after="120" w:line="480" w:lineRule="exact"/>
      <w:ind w:firstLine="720"/>
      <w:jc w:val="both"/>
    </w:pPr>
    <w:rPr>
      <w:szCs w:val="20"/>
    </w:rPr>
  </w:style>
  <w:style w:type="paragraph" w:customStyle="1" w:styleId="ChapterLabel12">
    <w:name w:val="Chapter Label1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2">
    <w:name w:val="Chapter Subtitle1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2">
    <w:name w:val="Chapter Title1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2">
    <w:name w:val="Document Label12"/>
    <w:basedOn w:val="Normal"/>
    <w:rsid w:val="00C230B4"/>
    <w:pPr>
      <w:keepNext/>
      <w:spacing w:before="240" w:after="360" w:line="480" w:lineRule="exact"/>
      <w:ind w:firstLine="720"/>
      <w:jc w:val="both"/>
    </w:pPr>
    <w:rPr>
      <w:b/>
      <w:kern w:val="28"/>
      <w:sz w:val="36"/>
      <w:szCs w:val="20"/>
    </w:rPr>
  </w:style>
  <w:style w:type="paragraph" w:customStyle="1" w:styleId="FootnoteBase31">
    <w:name w:val="Footnote Base31"/>
    <w:basedOn w:val="Normal"/>
    <w:rsid w:val="00C230B4"/>
    <w:pPr>
      <w:tabs>
        <w:tab w:val="left" w:pos="187"/>
      </w:tabs>
      <w:spacing w:after="120" w:line="220" w:lineRule="exact"/>
      <w:ind w:left="187" w:hanging="187"/>
      <w:jc w:val="both"/>
    </w:pPr>
    <w:rPr>
      <w:sz w:val="18"/>
      <w:szCs w:val="20"/>
    </w:rPr>
  </w:style>
  <w:style w:type="paragraph" w:customStyle="1" w:styleId="HeaderBase12">
    <w:name w:val="Header Base12"/>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2">
    <w:name w:val="Header Even12"/>
    <w:basedOn w:val="Header"/>
    <w:rsid w:val="00C230B4"/>
    <w:pPr>
      <w:ind w:firstLine="720"/>
      <w:jc w:val="both"/>
    </w:pPr>
    <w:rPr>
      <w:sz w:val="56"/>
      <w:szCs w:val="56"/>
    </w:rPr>
  </w:style>
  <w:style w:type="paragraph" w:customStyle="1" w:styleId="HeaderFirst12">
    <w:name w:val="Header First12"/>
    <w:basedOn w:val="Header"/>
    <w:rsid w:val="00C230B4"/>
    <w:pPr>
      <w:ind w:firstLine="720"/>
      <w:jc w:val="center"/>
    </w:pPr>
    <w:rPr>
      <w:sz w:val="56"/>
      <w:szCs w:val="56"/>
    </w:rPr>
  </w:style>
  <w:style w:type="paragraph" w:customStyle="1" w:styleId="HeaderOdd12">
    <w:name w:val="Header Odd12"/>
    <w:basedOn w:val="Header"/>
    <w:rsid w:val="00C230B4"/>
    <w:pPr>
      <w:tabs>
        <w:tab w:val="right" w:pos="0"/>
      </w:tabs>
      <w:ind w:firstLine="720"/>
      <w:jc w:val="right"/>
    </w:pPr>
    <w:rPr>
      <w:sz w:val="56"/>
      <w:szCs w:val="56"/>
    </w:rPr>
  </w:style>
  <w:style w:type="paragraph" w:customStyle="1" w:styleId="IndexBase12">
    <w:name w:val="Index Base12"/>
    <w:basedOn w:val="Normal"/>
    <w:rsid w:val="00C230B4"/>
    <w:pPr>
      <w:tabs>
        <w:tab w:val="right" w:leader="dot" w:pos="3960"/>
      </w:tabs>
      <w:spacing w:after="120" w:line="480" w:lineRule="exact"/>
      <w:ind w:left="720" w:hanging="720"/>
      <w:jc w:val="both"/>
    </w:pPr>
    <w:rPr>
      <w:szCs w:val="20"/>
    </w:rPr>
  </w:style>
  <w:style w:type="paragraph" w:customStyle="1" w:styleId="ListBulletFirst12">
    <w:name w:val="List Bullet First12"/>
    <w:basedOn w:val="ListBullet"/>
    <w:next w:val="ListBullet"/>
    <w:rsid w:val="00C230B4"/>
    <w:pPr>
      <w:spacing w:before="80" w:line="480" w:lineRule="exact"/>
      <w:jc w:val="both"/>
    </w:pPr>
    <w:rPr>
      <w:szCs w:val="20"/>
    </w:rPr>
  </w:style>
  <w:style w:type="paragraph" w:customStyle="1" w:styleId="ListBulletLast12">
    <w:name w:val="List Bullet Last12"/>
    <w:basedOn w:val="ListBullet"/>
    <w:rsid w:val="00C230B4"/>
    <w:pPr>
      <w:spacing w:before="0" w:after="240" w:line="480" w:lineRule="exact"/>
      <w:jc w:val="both"/>
    </w:pPr>
    <w:rPr>
      <w:szCs w:val="20"/>
    </w:rPr>
  </w:style>
  <w:style w:type="paragraph" w:customStyle="1" w:styleId="Picture12">
    <w:name w:val="Picture12"/>
    <w:basedOn w:val="Normal"/>
    <w:next w:val="Caption"/>
    <w:rsid w:val="00C230B4"/>
    <w:pPr>
      <w:keepNext/>
      <w:spacing w:after="120" w:line="480" w:lineRule="exact"/>
      <w:ind w:firstLine="720"/>
      <w:jc w:val="both"/>
    </w:pPr>
    <w:rPr>
      <w:szCs w:val="20"/>
    </w:rPr>
  </w:style>
  <w:style w:type="paragraph" w:customStyle="1" w:styleId="TOCBase12">
    <w:name w:val="TOC Base12"/>
    <w:basedOn w:val="Normal"/>
    <w:rsid w:val="00C230B4"/>
    <w:pPr>
      <w:tabs>
        <w:tab w:val="right" w:leader="dot" w:pos="8640"/>
      </w:tabs>
      <w:spacing w:after="120" w:line="480" w:lineRule="exact"/>
      <w:ind w:firstLine="720"/>
      <w:jc w:val="both"/>
    </w:pPr>
    <w:rPr>
      <w:szCs w:val="20"/>
    </w:rPr>
  </w:style>
  <w:style w:type="paragraph" w:customStyle="1" w:styleId="Indent5120">
    <w:name w:val="Indent512"/>
    <w:basedOn w:val="Normal"/>
    <w:rsid w:val="00C230B4"/>
    <w:pPr>
      <w:spacing w:after="120" w:line="480" w:lineRule="exact"/>
      <w:ind w:left="720" w:firstLine="720"/>
      <w:jc w:val="both"/>
    </w:pPr>
    <w:rPr>
      <w:szCs w:val="20"/>
    </w:rPr>
  </w:style>
  <w:style w:type="paragraph" w:customStyle="1" w:styleId="Indent1012">
    <w:name w:val="Indent1012"/>
    <w:basedOn w:val="Normal"/>
    <w:rsid w:val="00C230B4"/>
    <w:pPr>
      <w:spacing w:after="120" w:line="480" w:lineRule="exact"/>
      <w:ind w:left="1440" w:firstLine="720"/>
      <w:jc w:val="both"/>
    </w:pPr>
    <w:rPr>
      <w:szCs w:val="20"/>
    </w:rPr>
  </w:style>
  <w:style w:type="paragraph" w:customStyle="1" w:styleId="Indent1512">
    <w:name w:val="Indent1512"/>
    <w:basedOn w:val="Normal"/>
    <w:rsid w:val="00C230B4"/>
    <w:pPr>
      <w:spacing w:after="120" w:line="480" w:lineRule="exact"/>
      <w:ind w:left="2160" w:firstLine="720"/>
      <w:jc w:val="both"/>
    </w:pPr>
    <w:rPr>
      <w:szCs w:val="20"/>
    </w:rPr>
  </w:style>
  <w:style w:type="paragraph" w:customStyle="1" w:styleId="Indent2012">
    <w:name w:val="Indent2012"/>
    <w:basedOn w:val="Normal"/>
    <w:rsid w:val="00C230B4"/>
    <w:pPr>
      <w:spacing w:after="120" w:line="480" w:lineRule="exact"/>
      <w:ind w:left="2880" w:firstLine="720"/>
      <w:jc w:val="both"/>
    </w:pPr>
    <w:rPr>
      <w:szCs w:val="20"/>
    </w:rPr>
  </w:style>
  <w:style w:type="paragraph" w:customStyle="1" w:styleId="BodyTextNotJustified12">
    <w:name w:val="Body Text Not Justified12"/>
    <w:basedOn w:val="Normal"/>
    <w:rsid w:val="00C230B4"/>
    <w:pPr>
      <w:spacing w:after="120" w:line="480" w:lineRule="exact"/>
      <w:ind w:firstLine="720"/>
    </w:pPr>
    <w:rPr>
      <w:szCs w:val="20"/>
    </w:rPr>
  </w:style>
  <w:style w:type="paragraph" w:customStyle="1" w:styleId="BoldCenterArial12pt12">
    <w:name w:val="Bold Center Arial 12 pt12"/>
    <w:basedOn w:val="Normal"/>
    <w:rsid w:val="00C230B4"/>
    <w:pPr>
      <w:spacing w:after="160" w:line="480" w:lineRule="exact"/>
      <w:ind w:firstLine="720"/>
      <w:jc w:val="center"/>
    </w:pPr>
    <w:rPr>
      <w:rFonts w:ascii="Arial" w:hAnsi="Arial"/>
      <w:b/>
      <w:szCs w:val="20"/>
    </w:rPr>
  </w:style>
  <w:style w:type="paragraph" w:customStyle="1" w:styleId="Exercise12">
    <w:name w:val="Exercise1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2">
    <w:name w:val="Flush Left Bold12"/>
    <w:basedOn w:val="Normal"/>
    <w:rsid w:val="00C230B4"/>
    <w:pPr>
      <w:spacing w:before="120" w:after="120" w:line="290" w:lineRule="exact"/>
      <w:ind w:firstLine="720"/>
      <w:jc w:val="both"/>
    </w:pPr>
    <w:rPr>
      <w:b/>
      <w:snapToGrid w:val="0"/>
      <w:szCs w:val="20"/>
    </w:rPr>
  </w:style>
  <w:style w:type="paragraph" w:customStyle="1" w:styleId="Hang112">
    <w:name w:val="Hang112"/>
    <w:basedOn w:val="Normal"/>
    <w:autoRedefine/>
    <w:rsid w:val="00C230B4"/>
    <w:pPr>
      <w:spacing w:after="120" w:line="480" w:lineRule="exact"/>
      <w:ind w:left="1080" w:hanging="360"/>
      <w:jc w:val="both"/>
    </w:pPr>
    <w:rPr>
      <w:snapToGrid w:val="0"/>
      <w:szCs w:val="20"/>
    </w:rPr>
  </w:style>
  <w:style w:type="paragraph" w:customStyle="1" w:styleId="Style112">
    <w:name w:val="Style112"/>
    <w:basedOn w:val="BP"/>
    <w:next w:val="BT"/>
    <w:autoRedefine/>
    <w:rsid w:val="00C230B4"/>
    <w:pPr>
      <w:spacing w:after="120"/>
      <w:ind w:firstLine="720"/>
    </w:pPr>
    <w:rPr>
      <w:szCs w:val="20"/>
    </w:rPr>
  </w:style>
  <w:style w:type="paragraph" w:customStyle="1" w:styleId="BP11">
    <w:name w:val="BP11"/>
    <w:basedOn w:val="BT"/>
    <w:next w:val="BT"/>
    <w:autoRedefine/>
    <w:rsid w:val="00C230B4"/>
    <w:pPr>
      <w:ind w:firstLine="720"/>
    </w:pPr>
  </w:style>
  <w:style w:type="paragraph" w:customStyle="1" w:styleId="HeadingCaps12">
    <w:name w:val="Heading Caps12"/>
    <w:basedOn w:val="Heading1"/>
    <w:autoRedefine/>
    <w:rsid w:val="00C230B4"/>
    <w:pPr>
      <w:spacing w:after="120" w:line="400" w:lineRule="exact"/>
      <w:ind w:firstLine="720"/>
    </w:pPr>
    <w:rPr>
      <w:caps/>
      <w:snapToGrid w:val="0"/>
      <w:sz w:val="40"/>
      <w:szCs w:val="20"/>
    </w:rPr>
  </w:style>
  <w:style w:type="paragraph" w:customStyle="1" w:styleId="BoldLine12">
    <w:name w:val="Bold Line12"/>
    <w:basedOn w:val="Normal"/>
    <w:rsid w:val="00C230B4"/>
    <w:pPr>
      <w:pBdr>
        <w:bottom w:val="single" w:sz="36" w:space="1" w:color="auto"/>
      </w:pBdr>
      <w:spacing w:after="120" w:line="300" w:lineRule="atLeast"/>
      <w:ind w:firstLine="720"/>
      <w:jc w:val="both"/>
    </w:pPr>
    <w:rPr>
      <w:szCs w:val="20"/>
    </w:rPr>
  </w:style>
  <w:style w:type="paragraph" w:customStyle="1" w:styleId="ExerciseTitle12">
    <w:name w:val="Exercise Title1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2">
    <w:name w:val="Title 112"/>
    <w:basedOn w:val="Normal"/>
    <w:rsid w:val="00C230B4"/>
    <w:pPr>
      <w:spacing w:after="120" w:line="300" w:lineRule="atLeast"/>
      <w:ind w:firstLine="720"/>
      <w:jc w:val="center"/>
    </w:pPr>
    <w:rPr>
      <w:b/>
      <w:sz w:val="72"/>
      <w:szCs w:val="20"/>
    </w:rPr>
  </w:style>
  <w:style w:type="paragraph" w:customStyle="1" w:styleId="Title412">
    <w:name w:val="Title 412"/>
    <w:basedOn w:val="Title3"/>
    <w:rsid w:val="00C230B4"/>
    <w:pPr>
      <w:ind w:firstLine="720"/>
    </w:pPr>
    <w:rPr>
      <w:szCs w:val="20"/>
    </w:rPr>
  </w:style>
  <w:style w:type="paragraph" w:customStyle="1" w:styleId="CenterItalic12">
    <w:name w:val="Center Italic12"/>
    <w:basedOn w:val="Normal"/>
    <w:autoRedefine/>
    <w:rsid w:val="00C230B4"/>
    <w:pPr>
      <w:spacing w:after="120" w:line="480" w:lineRule="exact"/>
      <w:ind w:firstLine="720"/>
      <w:jc w:val="center"/>
    </w:pPr>
    <w:rPr>
      <w:i/>
      <w:szCs w:val="20"/>
    </w:rPr>
  </w:style>
  <w:style w:type="paragraph" w:customStyle="1" w:styleId="LT12">
    <w:name w:val="LT12"/>
    <w:basedOn w:val="Heading2"/>
    <w:autoRedefine/>
    <w:rsid w:val="00C230B4"/>
    <w:pPr>
      <w:ind w:firstLine="720"/>
    </w:pPr>
    <w:rPr>
      <w:b/>
      <w:i w:val="0"/>
      <w:sz w:val="36"/>
    </w:rPr>
  </w:style>
  <w:style w:type="paragraph" w:customStyle="1" w:styleId="Style212">
    <w:name w:val="Style212"/>
    <w:basedOn w:val="H2A"/>
    <w:autoRedefine/>
    <w:rsid w:val="00C230B4"/>
    <w:pPr>
      <w:outlineLvl w:val="2"/>
    </w:pPr>
    <w:rPr>
      <w:i/>
      <w:snapToGrid w:val="0"/>
    </w:rPr>
  </w:style>
  <w:style w:type="paragraph" w:customStyle="1" w:styleId="LS-LessonSubtitle12">
    <w:name w:val="LS - Lesson Subtitle12"/>
    <w:basedOn w:val="H2A"/>
    <w:autoRedefine/>
    <w:rsid w:val="00C230B4"/>
    <w:pPr>
      <w:outlineLvl w:val="2"/>
    </w:pPr>
    <w:rPr>
      <w:i/>
      <w:snapToGrid w:val="0"/>
    </w:rPr>
  </w:style>
  <w:style w:type="paragraph" w:customStyle="1" w:styleId="L111">
    <w:name w:val="L111"/>
    <w:basedOn w:val="Normal"/>
    <w:autoRedefine/>
    <w:rsid w:val="00C230B4"/>
    <w:pPr>
      <w:spacing w:after="120" w:line="480" w:lineRule="exact"/>
      <w:ind w:left="720" w:hanging="720"/>
      <w:jc w:val="both"/>
    </w:pPr>
    <w:rPr>
      <w:szCs w:val="20"/>
    </w:rPr>
  </w:style>
  <w:style w:type="paragraph" w:customStyle="1" w:styleId="L211">
    <w:name w:val="L211"/>
    <w:basedOn w:val="BT"/>
    <w:autoRedefine/>
    <w:rsid w:val="00C230B4"/>
    <w:pPr>
      <w:tabs>
        <w:tab w:val="left" w:pos="720"/>
      </w:tabs>
      <w:ind w:left="1440" w:hanging="720"/>
    </w:pPr>
  </w:style>
  <w:style w:type="paragraph" w:customStyle="1" w:styleId="L311">
    <w:name w:val="L311"/>
    <w:basedOn w:val="BT"/>
    <w:autoRedefine/>
    <w:rsid w:val="00C230B4"/>
    <w:pPr>
      <w:tabs>
        <w:tab w:val="left" w:pos="720"/>
        <w:tab w:val="left" w:pos="2160"/>
      </w:tabs>
      <w:ind w:left="2160" w:hanging="720"/>
    </w:pPr>
  </w:style>
  <w:style w:type="paragraph" w:customStyle="1" w:styleId="H111">
    <w:name w:val="H111"/>
    <w:basedOn w:val="BT"/>
    <w:next w:val="BT"/>
    <w:autoRedefine/>
    <w:rsid w:val="00C230B4"/>
    <w:pPr>
      <w:spacing w:line="300" w:lineRule="atLeast"/>
      <w:ind w:firstLine="720"/>
      <w:outlineLvl w:val="0"/>
    </w:pPr>
    <w:rPr>
      <w:rFonts w:ascii="Arial" w:hAnsi="Arial"/>
      <w:b/>
      <w:kern w:val="28"/>
    </w:rPr>
  </w:style>
  <w:style w:type="paragraph" w:customStyle="1" w:styleId="H1A11">
    <w:name w:val="H1A11"/>
    <w:basedOn w:val="H1"/>
    <w:rsid w:val="00C230B4"/>
    <w:pPr>
      <w:outlineLvl w:val="9"/>
    </w:pPr>
    <w:rPr>
      <w:sz w:val="24"/>
    </w:rPr>
  </w:style>
  <w:style w:type="paragraph" w:customStyle="1" w:styleId="I111">
    <w:name w:val="I111"/>
    <w:basedOn w:val="BT"/>
    <w:autoRedefine/>
    <w:rsid w:val="00C230B4"/>
    <w:pPr>
      <w:ind w:left="720" w:firstLine="720"/>
    </w:pPr>
  </w:style>
  <w:style w:type="paragraph" w:customStyle="1" w:styleId="I211">
    <w:name w:val="I211"/>
    <w:basedOn w:val="BT"/>
    <w:autoRedefine/>
    <w:rsid w:val="00C230B4"/>
    <w:pPr>
      <w:ind w:left="1440" w:firstLine="720"/>
    </w:pPr>
  </w:style>
  <w:style w:type="paragraph" w:customStyle="1" w:styleId="I311">
    <w:name w:val="I311"/>
    <w:basedOn w:val="I1"/>
    <w:autoRedefine/>
    <w:rsid w:val="00C230B4"/>
    <w:pPr>
      <w:ind w:left="2160"/>
    </w:pPr>
  </w:style>
  <w:style w:type="paragraph" w:customStyle="1" w:styleId="GR11">
    <w:name w:val="GR11"/>
    <w:basedOn w:val="BT"/>
    <w:autoRedefine/>
    <w:rsid w:val="00C230B4"/>
    <w:pPr>
      <w:spacing w:beforeLines="60"/>
      <w:ind w:firstLine="720"/>
      <w:jc w:val="left"/>
    </w:pPr>
  </w:style>
  <w:style w:type="paragraph" w:customStyle="1" w:styleId="I411">
    <w:name w:val="I411"/>
    <w:basedOn w:val="I1"/>
    <w:autoRedefine/>
    <w:rsid w:val="00C230B4"/>
    <w:pPr>
      <w:ind w:left="2880"/>
    </w:pPr>
  </w:style>
  <w:style w:type="paragraph" w:customStyle="1" w:styleId="CA11">
    <w:name w:val="CA11"/>
    <w:basedOn w:val="BT"/>
    <w:rsid w:val="00C230B4"/>
    <w:pPr>
      <w:ind w:firstLine="720"/>
      <w:jc w:val="left"/>
    </w:pPr>
  </w:style>
  <w:style w:type="paragraph" w:customStyle="1" w:styleId="StyleBodyText10ptBlack11">
    <w:name w:val="Style Body Text + 10 pt Black11"/>
    <w:basedOn w:val="Normal"/>
    <w:rsid w:val="00C230B4"/>
    <w:pPr>
      <w:spacing w:before="120" w:after="120" w:line="480" w:lineRule="exact"/>
      <w:ind w:firstLine="720"/>
      <w:jc w:val="both"/>
    </w:pPr>
    <w:rPr>
      <w:color w:val="000000"/>
      <w:szCs w:val="20"/>
    </w:rPr>
  </w:style>
  <w:style w:type="paragraph" w:customStyle="1" w:styleId="bt110">
    <w:name w:val="bt11"/>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1">
    <w:name w:val="Style Body Text + Bold21"/>
    <w:basedOn w:val="Normal"/>
    <w:autoRedefine/>
    <w:rsid w:val="00C230B4"/>
    <w:pPr>
      <w:spacing w:after="120" w:line="480" w:lineRule="exact"/>
      <w:ind w:firstLine="720"/>
      <w:jc w:val="both"/>
    </w:pPr>
    <w:rPr>
      <w:b/>
      <w:bCs/>
      <w:szCs w:val="20"/>
    </w:rPr>
  </w:style>
  <w:style w:type="paragraph" w:customStyle="1" w:styleId="H2111">
    <w:name w:val="H21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
    <w:name w:val="QT111"/>
    <w:basedOn w:val="NormalWeb"/>
    <w:autoRedefine/>
    <w:rsid w:val="00C230B4"/>
    <w:pPr>
      <w:spacing w:after="120" w:line="300" w:lineRule="atLeast"/>
      <w:ind w:left="720" w:right="720" w:firstLine="720"/>
      <w:jc w:val="both"/>
    </w:pPr>
    <w:rPr>
      <w:rFonts w:cs="Arial"/>
      <w:i/>
    </w:rPr>
  </w:style>
  <w:style w:type="character" w:customStyle="1" w:styleId="FootnoteTextChar81">
    <w:name w:val="Footnote Text Char81"/>
    <w:aliases w:val="Footnote Text Char Char Char Char81,Footnote Text Char Char Char1 Char71,Footnote Text Char Char Char2 Char71,Footnote Text Char Char Char11 Char71,Footnote Text Char Char Char3 Char71,Footnote Text Char Char Char12 Char71"/>
    <w:basedOn w:val="DefaultParagraphFont"/>
    <w:rsid w:val="00C230B4"/>
    <w:rPr>
      <w:lang w:val="en-US" w:eastAsia="en-US" w:bidi="ar-SA"/>
    </w:rPr>
  </w:style>
  <w:style w:type="paragraph" w:customStyle="1" w:styleId="Quotation61">
    <w:name w:val="Quotation61"/>
    <w:basedOn w:val="Normal"/>
    <w:autoRedefine/>
    <w:rsid w:val="00C230B4"/>
    <w:pPr>
      <w:spacing w:before="120" w:after="120" w:line="480" w:lineRule="exact"/>
      <w:ind w:left="720" w:right="720" w:firstLine="720"/>
      <w:jc w:val="both"/>
    </w:pPr>
    <w:rPr>
      <w:i/>
      <w:szCs w:val="20"/>
    </w:rPr>
  </w:style>
  <w:style w:type="paragraph" w:customStyle="1" w:styleId="LeftRunningHeadEven21">
    <w:name w:val="Left Running Head (Even)2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0">
    <w:name w:val="quotation6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
    <w:name w:val="Level 1 Heading2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1">
    <w:name w:val="Quotation Char61"/>
    <w:basedOn w:val="BodyTextChar"/>
    <w:rsid w:val="00C230B4"/>
    <w:rPr>
      <w:i/>
      <w:sz w:val="24"/>
      <w:szCs w:val="24"/>
    </w:rPr>
  </w:style>
  <w:style w:type="paragraph" w:customStyle="1" w:styleId="StyleBodyTextBold121">
    <w:name w:val="Style Body Text + Bold121"/>
    <w:basedOn w:val="Normal"/>
    <w:autoRedefine/>
    <w:rsid w:val="00C230B4"/>
    <w:pPr>
      <w:spacing w:after="120" w:line="480" w:lineRule="exact"/>
      <w:ind w:firstLine="720"/>
      <w:jc w:val="both"/>
    </w:pPr>
    <w:rPr>
      <w:b/>
      <w:bCs/>
      <w:szCs w:val="20"/>
    </w:rPr>
  </w:style>
  <w:style w:type="character" w:customStyle="1" w:styleId="StyleBodyTextBold1Char21">
    <w:name w:val="Style Body Text + Bold1 Char21"/>
    <w:basedOn w:val="BodyTextChar"/>
    <w:rsid w:val="00C230B4"/>
    <w:rPr>
      <w:b/>
      <w:bCs/>
      <w:sz w:val="24"/>
      <w:szCs w:val="24"/>
    </w:rPr>
  </w:style>
  <w:style w:type="character" w:customStyle="1" w:styleId="BalloonTextChar2">
    <w:name w:val="Balloon Text Char2"/>
    <w:basedOn w:val="DefaultParagraphFont"/>
    <w:rsid w:val="00C230B4"/>
    <w:rPr>
      <w:rFonts w:ascii="Tahoma" w:hAnsi="Tahoma" w:cs="Tahoma"/>
      <w:sz w:val="16"/>
      <w:szCs w:val="16"/>
    </w:rPr>
  </w:style>
  <w:style w:type="character" w:customStyle="1" w:styleId="FootnoteTextChar91">
    <w:name w:val="Footnote Text Char91"/>
    <w:aliases w:val="Footnote Text Char Char Char Char91,Footnote Text Char Char Char1 Char81,Footnote Text Char Char Char2 Char81,Footnote Text Char Char Char11 Char81,Footnote Text Char Char Char3 Char81,Footnote Text Char Char Char12 Char81"/>
    <w:basedOn w:val="DefaultParagraphFont"/>
    <w:rsid w:val="00C230B4"/>
    <w:rPr>
      <w:lang w:val="en-US" w:eastAsia="en-US" w:bidi="ar-SA"/>
    </w:rPr>
  </w:style>
  <w:style w:type="paragraph" w:customStyle="1" w:styleId="Quotation72">
    <w:name w:val="Quotation72"/>
    <w:basedOn w:val="Normal"/>
    <w:autoRedefine/>
    <w:rsid w:val="00C230B4"/>
    <w:pPr>
      <w:spacing w:before="120" w:after="120" w:line="480" w:lineRule="exact"/>
      <w:ind w:left="720" w:right="720" w:firstLine="720"/>
      <w:jc w:val="both"/>
    </w:pPr>
    <w:rPr>
      <w:i/>
      <w:szCs w:val="20"/>
    </w:rPr>
  </w:style>
  <w:style w:type="character" w:customStyle="1" w:styleId="QuotationChar71">
    <w:name w:val="Quotation Char71"/>
    <w:basedOn w:val="BodyTextChar"/>
    <w:rsid w:val="00C230B4"/>
    <w:rPr>
      <w:i/>
      <w:sz w:val="24"/>
      <w:szCs w:val="24"/>
    </w:rPr>
  </w:style>
  <w:style w:type="paragraph" w:customStyle="1" w:styleId="H322">
    <w:name w:val="H32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2">
    <w:name w:val="QT62"/>
    <w:basedOn w:val="NormalWeb"/>
    <w:autoRedefine/>
    <w:rsid w:val="00C230B4"/>
    <w:pPr>
      <w:spacing w:after="120" w:line="300" w:lineRule="atLeast"/>
      <w:ind w:left="720" w:right="720" w:firstLine="720"/>
      <w:jc w:val="both"/>
    </w:pPr>
    <w:rPr>
      <w:rFonts w:cs="Arial"/>
      <w:i/>
    </w:rPr>
  </w:style>
  <w:style w:type="character" w:customStyle="1" w:styleId="QTChar61">
    <w:name w:val="QT Char61"/>
    <w:basedOn w:val="DefaultParagraphFont"/>
    <w:rsid w:val="00C230B4"/>
    <w:rPr>
      <w:rFonts w:cs="Arial"/>
      <w:i/>
      <w:sz w:val="24"/>
    </w:rPr>
  </w:style>
  <w:style w:type="paragraph" w:customStyle="1" w:styleId="FootnoteBase6">
    <w:name w:val="Footnote Base6"/>
    <w:basedOn w:val="Normal"/>
    <w:rsid w:val="00C230B4"/>
    <w:pPr>
      <w:tabs>
        <w:tab w:val="left" w:pos="187"/>
      </w:tabs>
      <w:spacing w:after="120" w:line="220" w:lineRule="exact"/>
      <w:ind w:left="187" w:hanging="187"/>
      <w:jc w:val="both"/>
    </w:pPr>
    <w:rPr>
      <w:sz w:val="18"/>
      <w:szCs w:val="20"/>
    </w:rPr>
  </w:style>
  <w:style w:type="character" w:customStyle="1" w:styleId="FootnoteTextChar16">
    <w:name w:val="Footnote Text Char16"/>
    <w:aliases w:val="Footnote Text Char Char Char Char17,Footnote Text Char Char Char1 Char16,Footnote Text Char Char Char2 Char16,Footnote Text Char Char Char11 Char16,Footnote Text Char Char Char3 Char16,Footnote Text Char Char Char12 Char16"/>
    <w:basedOn w:val="DefaultParagraphFont"/>
    <w:rsid w:val="00C230B4"/>
    <w:rPr>
      <w:lang w:val="en-US" w:eastAsia="en-US" w:bidi="ar-SA"/>
    </w:rPr>
  </w:style>
  <w:style w:type="paragraph" w:customStyle="1" w:styleId="Quotation14">
    <w:name w:val="Quotation14"/>
    <w:basedOn w:val="Normal"/>
    <w:autoRedefine/>
    <w:rsid w:val="00C230B4"/>
    <w:pPr>
      <w:spacing w:before="120" w:after="120" w:line="480" w:lineRule="exact"/>
      <w:ind w:left="720" w:right="720" w:firstLine="720"/>
      <w:jc w:val="both"/>
    </w:pPr>
    <w:rPr>
      <w:i/>
      <w:szCs w:val="20"/>
    </w:rPr>
  </w:style>
  <w:style w:type="paragraph" w:customStyle="1" w:styleId="quotation130">
    <w:name w:val="quotation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7">
    <w:name w:val="flush left7"/>
    <w:aliases w:val="no hang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5">
    <w:name w:val="H1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paragraph" w:customStyle="1" w:styleId="H24">
    <w:name w:val="H2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9">
    <w:name w:val="QT9"/>
    <w:basedOn w:val="NormalWeb"/>
    <w:autoRedefine/>
    <w:rsid w:val="00C230B4"/>
    <w:pPr>
      <w:spacing w:after="120" w:line="300" w:lineRule="atLeast"/>
      <w:ind w:left="720" w:right="720" w:firstLine="720"/>
      <w:jc w:val="both"/>
    </w:pPr>
    <w:rPr>
      <w:rFonts w:cs="Arial"/>
      <w:i/>
    </w:rPr>
  </w:style>
  <w:style w:type="character" w:customStyle="1" w:styleId="QTChar9">
    <w:name w:val="QT Char9"/>
    <w:basedOn w:val="DefaultParagraphFont"/>
    <w:rsid w:val="00C230B4"/>
    <w:rPr>
      <w:rFonts w:cs="Arial"/>
      <w:i/>
      <w:sz w:val="24"/>
      <w:lang w:val="en-US" w:eastAsia="en-US" w:bidi="ar-SA"/>
    </w:rPr>
  </w:style>
  <w:style w:type="character" w:customStyle="1" w:styleId="BodyTextChar12">
    <w:name w:val="Body Text Char12"/>
    <w:basedOn w:val="DefaultParagraphFont"/>
    <w:rsid w:val="00C230B4"/>
    <w:rPr>
      <w:rFonts w:cs="Arial"/>
      <w:sz w:val="24"/>
      <w:lang w:val="en-US" w:eastAsia="en-US" w:bidi="ar-SA"/>
    </w:rPr>
  </w:style>
  <w:style w:type="character" w:customStyle="1" w:styleId="QuotationChar13">
    <w:name w:val="Quotation Char13"/>
    <w:basedOn w:val="BodyTextChar"/>
    <w:rsid w:val="00C230B4"/>
    <w:rPr>
      <w:i/>
      <w:sz w:val="24"/>
      <w:szCs w:val="24"/>
    </w:rPr>
  </w:style>
  <w:style w:type="paragraph" w:customStyle="1" w:styleId="StyleBodyTextBold17">
    <w:name w:val="Style Body Text + Bold17"/>
    <w:basedOn w:val="Normal"/>
    <w:autoRedefine/>
    <w:rsid w:val="00C230B4"/>
    <w:pPr>
      <w:spacing w:after="120" w:line="480" w:lineRule="exact"/>
      <w:ind w:firstLine="720"/>
      <w:jc w:val="both"/>
    </w:pPr>
    <w:rPr>
      <w:b/>
      <w:bCs/>
      <w:szCs w:val="20"/>
    </w:rPr>
  </w:style>
  <w:style w:type="character" w:customStyle="1" w:styleId="StyleBodyTextBold1Char7">
    <w:name w:val="Style Body Text + Bold1 Char7"/>
    <w:basedOn w:val="BodyTextChar"/>
    <w:rsid w:val="00C230B4"/>
    <w:rPr>
      <w:b/>
      <w:bCs/>
      <w:sz w:val="24"/>
      <w:szCs w:val="24"/>
    </w:rPr>
  </w:style>
  <w:style w:type="character" w:customStyle="1" w:styleId="Heading3Char7">
    <w:name w:val="Heading 3 Char7"/>
    <w:basedOn w:val="DefaultParagraphFont"/>
    <w:rsid w:val="00C230B4"/>
    <w:rPr>
      <w:rFonts w:ascii="Arial" w:hAnsi="Arial"/>
      <w:b/>
      <w:kern w:val="28"/>
      <w:sz w:val="24"/>
      <w:szCs w:val="24"/>
    </w:rPr>
  </w:style>
  <w:style w:type="character" w:customStyle="1" w:styleId="Heading2Char7">
    <w:name w:val="Heading 2 Char7"/>
    <w:basedOn w:val="DefaultParagraphFont"/>
    <w:rsid w:val="00C230B4"/>
    <w:rPr>
      <w:rFonts w:ascii="Arial" w:hAnsi="Arial"/>
      <w:i/>
      <w:kern w:val="28"/>
      <w:sz w:val="28"/>
      <w:szCs w:val="24"/>
    </w:rPr>
  </w:style>
  <w:style w:type="character" w:customStyle="1" w:styleId="FootnoteTextChar17">
    <w:name w:val="Footnote Text Char17"/>
    <w:aliases w:val="Footnote Text Char Char Char Char18,Footnote Text Char Char Char1 Char17,Footnote Text Char Char Char2 Char17,Footnote Text Char Char Char11 Char17,Footnote Text Char Char Char3 Char17,Footnote Text Char Char Char12 Char17"/>
    <w:basedOn w:val="DefaultParagraphFont"/>
    <w:rsid w:val="00C230B4"/>
    <w:rPr>
      <w:lang w:val="en-US" w:eastAsia="en-US" w:bidi="ar-SA"/>
    </w:rPr>
  </w:style>
  <w:style w:type="paragraph" w:customStyle="1" w:styleId="Quotation15">
    <w:name w:val="Quotation15"/>
    <w:basedOn w:val="Normal"/>
    <w:autoRedefine/>
    <w:rsid w:val="00C230B4"/>
    <w:pPr>
      <w:spacing w:before="120" w:after="120" w:line="480" w:lineRule="exact"/>
      <w:ind w:left="720" w:right="720" w:firstLine="720"/>
      <w:jc w:val="both"/>
    </w:pPr>
    <w:rPr>
      <w:i/>
      <w:szCs w:val="20"/>
    </w:rPr>
  </w:style>
  <w:style w:type="paragraph" w:customStyle="1" w:styleId="Indent55">
    <w:name w:val="Indent55"/>
    <w:basedOn w:val="Normal"/>
    <w:rsid w:val="00C230B4"/>
    <w:pPr>
      <w:spacing w:after="120" w:line="480" w:lineRule="exact"/>
      <w:ind w:left="720" w:firstLine="720"/>
      <w:jc w:val="both"/>
    </w:pPr>
    <w:rPr>
      <w:szCs w:val="20"/>
    </w:rPr>
  </w:style>
  <w:style w:type="paragraph" w:customStyle="1" w:styleId="quotation140">
    <w:name w:val="quotation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8">
    <w:name w:val="flush left8"/>
    <w:aliases w:val="no hang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4">
    <w:name w:val="BT4"/>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6">
    <w:name w:val="H16"/>
    <w:basedOn w:val="BT"/>
    <w:next w:val="BT"/>
    <w:autoRedefine/>
    <w:rsid w:val="00C230B4"/>
    <w:pPr>
      <w:spacing w:line="300" w:lineRule="atLeast"/>
      <w:ind w:firstLine="720"/>
      <w:outlineLvl w:val="0"/>
    </w:pPr>
    <w:rPr>
      <w:rFonts w:ascii="Arial" w:hAnsi="Arial"/>
      <w:b/>
      <w:kern w:val="28"/>
    </w:rPr>
  </w:style>
  <w:style w:type="character" w:customStyle="1" w:styleId="BodyTextChar13">
    <w:name w:val="Body Text Char13"/>
    <w:basedOn w:val="DefaultParagraphFont"/>
    <w:rsid w:val="00C230B4"/>
    <w:rPr>
      <w:rFonts w:cs="Arial"/>
      <w:sz w:val="24"/>
      <w:lang w:val="en-US" w:eastAsia="en-US" w:bidi="ar-SA"/>
    </w:rPr>
  </w:style>
  <w:style w:type="character" w:customStyle="1" w:styleId="QuotationChar14">
    <w:name w:val="Quotation Char14"/>
    <w:basedOn w:val="BodyTextChar"/>
    <w:rsid w:val="00C230B4"/>
    <w:rPr>
      <w:i/>
      <w:sz w:val="24"/>
      <w:szCs w:val="24"/>
    </w:rPr>
  </w:style>
  <w:style w:type="character" w:customStyle="1" w:styleId="BTChar4">
    <w:name w:val="BT Char4"/>
    <w:basedOn w:val="DefaultParagraphFont"/>
    <w:rsid w:val="00C230B4"/>
    <w:rPr>
      <w:sz w:val="24"/>
      <w:lang w:val="en-US" w:eastAsia="en-US" w:bidi="ar-SA"/>
    </w:rPr>
  </w:style>
  <w:style w:type="character" w:customStyle="1" w:styleId="Heading3Char8">
    <w:name w:val="Heading 3 Char8"/>
    <w:basedOn w:val="DefaultParagraphFont"/>
    <w:rsid w:val="00C230B4"/>
    <w:rPr>
      <w:rFonts w:ascii="Arial" w:hAnsi="Arial"/>
      <w:b/>
      <w:kern w:val="28"/>
      <w:sz w:val="24"/>
      <w:szCs w:val="24"/>
    </w:rPr>
  </w:style>
  <w:style w:type="character" w:customStyle="1" w:styleId="Heading2Char8">
    <w:name w:val="Heading 2 Char8"/>
    <w:basedOn w:val="DefaultParagraphFont"/>
    <w:rsid w:val="00C230B4"/>
    <w:rPr>
      <w:rFonts w:ascii="Arial" w:hAnsi="Arial"/>
      <w:i/>
      <w:kern w:val="28"/>
      <w:sz w:val="28"/>
      <w:szCs w:val="24"/>
    </w:rPr>
  </w:style>
  <w:style w:type="paragraph" w:customStyle="1" w:styleId="FootnoteBase7">
    <w:name w:val="Footnote Base7"/>
    <w:basedOn w:val="Normal"/>
    <w:rsid w:val="00C230B4"/>
    <w:pPr>
      <w:tabs>
        <w:tab w:val="left" w:pos="187"/>
      </w:tabs>
      <w:spacing w:after="120" w:line="220" w:lineRule="exact"/>
      <w:ind w:left="187" w:hanging="187"/>
      <w:jc w:val="both"/>
    </w:pPr>
    <w:rPr>
      <w:sz w:val="18"/>
      <w:szCs w:val="20"/>
    </w:rPr>
  </w:style>
  <w:style w:type="character" w:customStyle="1" w:styleId="FootnoteTextChar18">
    <w:name w:val="Footnote Text Char18"/>
    <w:aliases w:val="Footnote Text Char Char Char Char19,Footnote Text Char Char Char1 Char18,Footnote Text Char Char Char2 Char18,Footnote Text Char Char Char11 Char18,Footnote Text Char Char Char3 Char18,Footnote Text Char Char Char12 Char18"/>
    <w:basedOn w:val="DefaultParagraphFont"/>
    <w:rsid w:val="00C230B4"/>
    <w:rPr>
      <w:lang w:val="en-US" w:eastAsia="en-US" w:bidi="ar-SA"/>
    </w:rPr>
  </w:style>
  <w:style w:type="paragraph" w:customStyle="1" w:styleId="HeaderEven3">
    <w:name w:val="Header Even3"/>
    <w:basedOn w:val="Header"/>
    <w:rsid w:val="00C230B4"/>
    <w:pPr>
      <w:ind w:firstLine="720"/>
      <w:jc w:val="both"/>
    </w:pPr>
    <w:rPr>
      <w:sz w:val="56"/>
      <w:szCs w:val="56"/>
    </w:rPr>
  </w:style>
  <w:style w:type="paragraph" w:customStyle="1" w:styleId="Quotation16">
    <w:name w:val="Quotation16"/>
    <w:basedOn w:val="Normal"/>
    <w:autoRedefine/>
    <w:rsid w:val="00C230B4"/>
    <w:pPr>
      <w:spacing w:before="120" w:after="120" w:line="480" w:lineRule="exact"/>
      <w:ind w:left="720" w:right="720" w:firstLine="720"/>
      <w:jc w:val="both"/>
    </w:pPr>
    <w:rPr>
      <w:i/>
      <w:szCs w:val="20"/>
    </w:rPr>
  </w:style>
  <w:style w:type="paragraph" w:customStyle="1" w:styleId="quotation150">
    <w:name w:val="quotation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5">
    <w:name w:val="indent 515"/>
    <w:aliases w:val="hang 5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indent104">
    <w:name w:val="indent 104"/>
    <w:aliases w:val="block2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3">
    <w:name w:val="indent 523"/>
    <w:aliases w:val="block5"/>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H17">
    <w:name w:val="H17"/>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14">
    <w:name w:val="Body Text Char14"/>
    <w:basedOn w:val="DefaultParagraphFont"/>
    <w:rsid w:val="00C230B4"/>
    <w:rPr>
      <w:rFonts w:cs="Arial"/>
      <w:sz w:val="24"/>
      <w:lang w:val="en-US" w:eastAsia="en-US" w:bidi="ar-SA"/>
    </w:rPr>
  </w:style>
  <w:style w:type="character" w:customStyle="1" w:styleId="QuotationChar15">
    <w:name w:val="Quotation Char15"/>
    <w:basedOn w:val="BodyTextChar"/>
    <w:rsid w:val="00C230B4"/>
    <w:rPr>
      <w:i/>
      <w:sz w:val="24"/>
      <w:szCs w:val="24"/>
    </w:rPr>
  </w:style>
  <w:style w:type="character" w:customStyle="1" w:styleId="HeaderChar4">
    <w:name w:val="Header Char4"/>
    <w:basedOn w:val="DefaultParagraphFont"/>
    <w:uiPriority w:val="99"/>
    <w:rsid w:val="00C230B4"/>
    <w:rPr>
      <w:i/>
      <w:sz w:val="24"/>
    </w:rPr>
  </w:style>
  <w:style w:type="character" w:customStyle="1" w:styleId="Heading2Char9">
    <w:name w:val="Heading 2 Char9"/>
    <w:basedOn w:val="DefaultParagraphFont"/>
    <w:rsid w:val="00C230B4"/>
    <w:rPr>
      <w:rFonts w:ascii="Arial" w:hAnsi="Arial"/>
      <w:i/>
      <w:kern w:val="28"/>
      <w:sz w:val="28"/>
      <w:szCs w:val="24"/>
    </w:rPr>
  </w:style>
  <w:style w:type="paragraph" w:customStyle="1" w:styleId="BT5">
    <w:name w:val="BT5"/>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13">
    <w:name w:val="L13"/>
    <w:basedOn w:val="Normal"/>
    <w:autoRedefine/>
    <w:rsid w:val="00C230B4"/>
    <w:pPr>
      <w:spacing w:after="120" w:line="480" w:lineRule="exact"/>
      <w:ind w:left="720" w:hanging="720"/>
      <w:jc w:val="both"/>
    </w:pPr>
    <w:rPr>
      <w:szCs w:val="20"/>
    </w:rPr>
  </w:style>
  <w:style w:type="paragraph" w:customStyle="1" w:styleId="QT10">
    <w:name w:val="QT10"/>
    <w:basedOn w:val="NormalWeb"/>
    <w:autoRedefine/>
    <w:rsid w:val="00C230B4"/>
    <w:pPr>
      <w:spacing w:after="120" w:line="300" w:lineRule="atLeast"/>
      <w:ind w:left="720" w:right="720" w:firstLine="720"/>
      <w:jc w:val="both"/>
    </w:pPr>
    <w:rPr>
      <w:rFonts w:cs="Arial"/>
      <w:i/>
    </w:rPr>
  </w:style>
  <w:style w:type="character" w:customStyle="1" w:styleId="GK2">
    <w:name w:val="GK2"/>
    <w:basedOn w:val="DefaultParagraphFont"/>
    <w:rsid w:val="00C230B4"/>
    <w:rPr>
      <w:rFonts w:ascii="GraecaII" w:hAnsi="GraecaII"/>
      <w:sz w:val="28"/>
    </w:rPr>
  </w:style>
  <w:style w:type="character" w:customStyle="1" w:styleId="EN2">
    <w:name w:val="EN2"/>
    <w:basedOn w:val="DefaultParagraphFont"/>
    <w:rsid w:val="00C230B4"/>
    <w:rPr>
      <w:rFonts w:ascii="Times New Roman" w:hAnsi="Times New Roman"/>
      <w:sz w:val="24"/>
      <w:szCs w:val="24"/>
    </w:rPr>
  </w:style>
  <w:style w:type="character" w:customStyle="1" w:styleId="FootnoteTextChar19">
    <w:name w:val="Footnote Text Char19"/>
    <w:aliases w:val="Footnote Text Char Char Char Char20,Footnote Text Char Char Char1 Char19,Footnote Text Char Char Char2 Char19,Footnote Text Char Char Char11 Char19,Footnote Text Char Char Char3 Char19,Footnote Text Char Char Char12 Char19"/>
    <w:basedOn w:val="DefaultParagraphFont"/>
    <w:rsid w:val="00C230B4"/>
    <w:rPr>
      <w:sz w:val="18"/>
    </w:rPr>
  </w:style>
  <w:style w:type="paragraph" w:customStyle="1" w:styleId="Quotation17">
    <w:name w:val="Quotation17"/>
    <w:basedOn w:val="Normal"/>
    <w:autoRedefine/>
    <w:rsid w:val="00C230B4"/>
    <w:pPr>
      <w:spacing w:before="120" w:after="120" w:line="480" w:lineRule="exact"/>
      <w:ind w:left="720" w:right="720" w:firstLine="720"/>
      <w:jc w:val="both"/>
    </w:pPr>
    <w:rPr>
      <w:i/>
      <w:szCs w:val="20"/>
    </w:rPr>
  </w:style>
  <w:style w:type="paragraph" w:customStyle="1" w:styleId="quotation160">
    <w:name w:val="quotation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QTChar10">
    <w:name w:val="QT Char10"/>
    <w:basedOn w:val="DefaultParagraphFont"/>
    <w:rsid w:val="00C230B4"/>
    <w:rPr>
      <w:rFonts w:cs="Arial"/>
      <w:i/>
      <w:sz w:val="24"/>
      <w:lang w:val="en-US" w:eastAsia="en-US" w:bidi="ar-SA"/>
    </w:rPr>
  </w:style>
  <w:style w:type="character" w:customStyle="1" w:styleId="grame2">
    <w:name w:val="grame2"/>
    <w:basedOn w:val="DefaultParagraphFont"/>
    <w:rsid w:val="00C230B4"/>
    <w:rPr>
      <w:rFonts w:ascii="Times New Roman" w:hAnsi="Times New Roman" w:cs="Times New Roman" w:hint="default"/>
      <w:b w:val="0"/>
      <w:bCs w:val="0"/>
      <w:i w:val="0"/>
      <w:iCs w:val="0"/>
      <w:smallCaps w:val="0"/>
      <w:sz w:val="21"/>
      <w:szCs w:val="21"/>
    </w:rPr>
  </w:style>
  <w:style w:type="character" w:customStyle="1" w:styleId="en12">
    <w:name w:val="en12"/>
    <w:basedOn w:val="DefaultParagraphFont"/>
    <w:rsid w:val="00C230B4"/>
    <w:rPr>
      <w:rFonts w:ascii="Times New Roman" w:hAnsi="Times New Roman" w:cs="Times New Roman" w:hint="default"/>
    </w:rPr>
  </w:style>
  <w:style w:type="character" w:customStyle="1" w:styleId="spelle2">
    <w:name w:val="spelle2"/>
    <w:basedOn w:val="DefaultParagraphFont"/>
    <w:rsid w:val="00C230B4"/>
    <w:rPr>
      <w:rFonts w:ascii="Times New Roman" w:hAnsi="Times New Roman" w:cs="Times New Roman" w:hint="default"/>
      <w:b w:val="0"/>
      <w:bCs w:val="0"/>
      <w:i w:val="0"/>
      <w:iCs w:val="0"/>
      <w:smallCaps w:val="0"/>
      <w:sz w:val="21"/>
      <w:szCs w:val="21"/>
    </w:rPr>
  </w:style>
  <w:style w:type="character" w:customStyle="1" w:styleId="BodyTextChar15">
    <w:name w:val="Body Text Char15"/>
    <w:basedOn w:val="DefaultParagraphFont"/>
    <w:rsid w:val="00C230B4"/>
    <w:rPr>
      <w:sz w:val="24"/>
      <w:szCs w:val="24"/>
    </w:rPr>
  </w:style>
  <w:style w:type="character" w:customStyle="1" w:styleId="QuotationChar16">
    <w:name w:val="Quotation Char16"/>
    <w:basedOn w:val="BodyTextChar"/>
    <w:rsid w:val="00C230B4"/>
    <w:rPr>
      <w:i/>
      <w:sz w:val="24"/>
      <w:szCs w:val="24"/>
    </w:rPr>
  </w:style>
  <w:style w:type="character" w:customStyle="1" w:styleId="BTChar5">
    <w:name w:val="BT Char5"/>
    <w:basedOn w:val="DefaultParagraphFont"/>
    <w:rsid w:val="00C230B4"/>
    <w:rPr>
      <w:sz w:val="24"/>
      <w:lang w:val="en-US" w:eastAsia="en-US" w:bidi="ar-SA"/>
    </w:rPr>
  </w:style>
  <w:style w:type="paragraph" w:customStyle="1" w:styleId="LeftRunningHeadEven5">
    <w:name w:val="Left Running Head (Even)5"/>
    <w:rsid w:val="00C230B4"/>
    <w:pPr>
      <w:keepLines/>
      <w:widowControl w:val="0"/>
      <w:pBdr>
        <w:bottom w:val="single" w:sz="4" w:space="1" w:color="auto"/>
      </w:pBdr>
      <w:tabs>
        <w:tab w:val="left" w:pos="720"/>
      </w:tabs>
      <w:spacing w:after="120" w:line="300" w:lineRule="exact"/>
      <w:jc w:val="both"/>
    </w:pPr>
    <w:rPr>
      <w:rFonts w:ascii="Times" w:hAnsi="Times"/>
      <w:i/>
      <w:snapToGrid w:val="0"/>
      <w:sz w:val="24"/>
      <w:szCs w:val="24"/>
    </w:rPr>
  </w:style>
  <w:style w:type="character" w:customStyle="1" w:styleId="Heading3Char9">
    <w:name w:val="Heading 3 Char9"/>
    <w:basedOn w:val="DefaultParagraphFont"/>
    <w:rsid w:val="00C230B4"/>
    <w:rPr>
      <w:rFonts w:ascii="Arial" w:hAnsi="Arial"/>
      <w:b/>
      <w:kern w:val="28"/>
      <w:sz w:val="24"/>
    </w:rPr>
  </w:style>
  <w:style w:type="character" w:customStyle="1" w:styleId="Heading1Char6">
    <w:name w:val="Heading 1 Char6"/>
    <w:basedOn w:val="DefaultParagraphFont"/>
    <w:rsid w:val="00C230B4"/>
    <w:rPr>
      <w:rFonts w:ascii="Arial" w:hAnsi="Arial"/>
      <w:b/>
      <w:kern w:val="28"/>
      <w:sz w:val="32"/>
    </w:rPr>
  </w:style>
  <w:style w:type="character" w:customStyle="1" w:styleId="Heading2Char10">
    <w:name w:val="Heading 2 Char10"/>
    <w:basedOn w:val="DefaultParagraphFont"/>
    <w:rsid w:val="00C230B4"/>
    <w:rPr>
      <w:rFonts w:ascii="Arial" w:hAnsi="Arial"/>
      <w:i/>
      <w:kern w:val="28"/>
      <w:sz w:val="28"/>
    </w:rPr>
  </w:style>
  <w:style w:type="character" w:customStyle="1" w:styleId="BodyTextChar16">
    <w:name w:val="Body Text Char16"/>
    <w:basedOn w:val="DefaultParagraphFont"/>
    <w:rsid w:val="00C230B4"/>
    <w:rPr>
      <w:rFonts w:cs="Arial"/>
      <w:sz w:val="24"/>
      <w:lang w:val="en-US" w:eastAsia="en-US" w:bidi="ar-SA"/>
    </w:rPr>
  </w:style>
  <w:style w:type="character" w:customStyle="1" w:styleId="Heading2Char12">
    <w:name w:val="Heading 2 Char12"/>
    <w:basedOn w:val="DefaultParagraphFont"/>
    <w:rsid w:val="00C230B4"/>
    <w:rPr>
      <w:rFonts w:ascii="Arial" w:hAnsi="Arial"/>
      <w:i/>
      <w:kern w:val="28"/>
      <w:sz w:val="28"/>
      <w:szCs w:val="24"/>
    </w:rPr>
  </w:style>
  <w:style w:type="character" w:customStyle="1" w:styleId="Heading3Char10">
    <w:name w:val="Heading 3 Char10"/>
    <w:basedOn w:val="DefaultParagraphFont"/>
    <w:rsid w:val="00C230B4"/>
    <w:rPr>
      <w:rFonts w:ascii="Arial" w:hAnsi="Arial"/>
      <w:b/>
      <w:kern w:val="28"/>
      <w:sz w:val="24"/>
      <w:szCs w:val="24"/>
    </w:rPr>
  </w:style>
  <w:style w:type="character" w:customStyle="1" w:styleId="FootnoteTextChar22">
    <w:name w:val="Footnote Text Char22"/>
    <w:aliases w:val="Footnote Text Char Char Char Char22,Footnote Text Char Char Char1 Char20,Footnote Text Char Char Char2 Char20,Footnote Text Char Char Char11 Char20,Footnote Text Char Char Char3 Char20,Footnote Text Char Char Char12 Char20"/>
    <w:basedOn w:val="DefaultParagraphFont"/>
    <w:rsid w:val="00C230B4"/>
    <w:rPr>
      <w:lang w:val="en-US" w:eastAsia="en-US" w:bidi="ar-SA"/>
    </w:rPr>
  </w:style>
  <w:style w:type="paragraph" w:customStyle="1" w:styleId="Quotation18">
    <w:name w:val="Quotation18"/>
    <w:basedOn w:val="Normal"/>
    <w:autoRedefine/>
    <w:rsid w:val="00C230B4"/>
    <w:pPr>
      <w:spacing w:before="120" w:after="120" w:line="480" w:lineRule="exact"/>
      <w:ind w:left="720" w:right="720" w:firstLine="720"/>
      <w:jc w:val="both"/>
    </w:pPr>
    <w:rPr>
      <w:i/>
      <w:szCs w:val="20"/>
    </w:rPr>
  </w:style>
  <w:style w:type="character" w:customStyle="1" w:styleId="QuotationChar17">
    <w:name w:val="Quotation Char17"/>
    <w:basedOn w:val="BodyTextChar"/>
    <w:rsid w:val="00C230B4"/>
    <w:rPr>
      <w:i/>
      <w:sz w:val="24"/>
      <w:szCs w:val="24"/>
    </w:rPr>
  </w:style>
  <w:style w:type="paragraph" w:customStyle="1" w:styleId="LeftRunningHeadEven6">
    <w:name w:val="Left Running Head (Even)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170">
    <w:name w:val="quotation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6">
    <w:name w:val="indent 516"/>
    <w:aliases w:val="hang 5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9">
    <w:name w:val="flush left9"/>
    <w:aliases w:val="no hang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4">
    <w:name w:val="Level 1 Heading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Heading1Char7">
    <w:name w:val="Heading 1 Char7"/>
    <w:basedOn w:val="DefaultParagraphFont"/>
    <w:rsid w:val="00C230B4"/>
    <w:rPr>
      <w:rFonts w:ascii="Arial" w:hAnsi="Arial"/>
      <w:b/>
      <w:kern w:val="28"/>
      <w:sz w:val="32"/>
    </w:rPr>
  </w:style>
  <w:style w:type="character" w:customStyle="1" w:styleId="Heading4Char3">
    <w:name w:val="Heading 4 Char3"/>
    <w:basedOn w:val="DefaultParagraphFont"/>
    <w:rsid w:val="00C230B4"/>
    <w:rPr>
      <w:i/>
      <w:kern w:val="28"/>
      <w:sz w:val="24"/>
      <w:szCs w:val="24"/>
    </w:rPr>
  </w:style>
  <w:style w:type="character" w:customStyle="1" w:styleId="Heading5Char2">
    <w:name w:val="Heading 5 Char2"/>
    <w:basedOn w:val="DefaultParagraphFont"/>
    <w:rsid w:val="00C230B4"/>
    <w:rPr>
      <w:rFonts w:ascii="Arial" w:hAnsi="Arial"/>
      <w:b/>
      <w:kern w:val="28"/>
      <w:sz w:val="24"/>
      <w:szCs w:val="24"/>
    </w:rPr>
  </w:style>
  <w:style w:type="character" w:customStyle="1" w:styleId="Heading6Char2">
    <w:name w:val="Heading 6 Char2"/>
    <w:basedOn w:val="DefaultParagraphFont"/>
    <w:rsid w:val="00C230B4"/>
    <w:rPr>
      <w:rFonts w:ascii="Arial" w:hAnsi="Arial"/>
      <w:b/>
      <w:i/>
      <w:kern w:val="28"/>
      <w:sz w:val="24"/>
      <w:szCs w:val="24"/>
    </w:rPr>
  </w:style>
  <w:style w:type="character" w:customStyle="1" w:styleId="Heading7Char2">
    <w:name w:val="Heading 7 Char2"/>
    <w:basedOn w:val="DefaultParagraphFont"/>
    <w:rsid w:val="00C230B4"/>
    <w:rPr>
      <w:b/>
      <w:kern w:val="28"/>
      <w:sz w:val="24"/>
      <w:szCs w:val="24"/>
    </w:rPr>
  </w:style>
  <w:style w:type="character" w:customStyle="1" w:styleId="Heading8Char2">
    <w:name w:val="Heading 8 Char2"/>
    <w:basedOn w:val="DefaultParagraphFont"/>
    <w:rsid w:val="00C230B4"/>
    <w:rPr>
      <w:b/>
      <w:i/>
      <w:kern w:val="28"/>
      <w:sz w:val="24"/>
      <w:szCs w:val="24"/>
    </w:rPr>
  </w:style>
  <w:style w:type="character" w:customStyle="1" w:styleId="Heading9Char2">
    <w:name w:val="Heading 9 Char2"/>
    <w:basedOn w:val="DefaultParagraphFont"/>
    <w:rsid w:val="00C230B4"/>
    <w:rPr>
      <w:b/>
      <w:i/>
      <w:kern w:val="28"/>
      <w:sz w:val="24"/>
      <w:szCs w:val="24"/>
    </w:rPr>
  </w:style>
  <w:style w:type="character" w:customStyle="1" w:styleId="CommentTextChar3">
    <w:name w:val="Comment Text Char3"/>
    <w:basedOn w:val="DefaultParagraphFont"/>
    <w:rsid w:val="00C230B4"/>
    <w:rPr>
      <w:sz w:val="24"/>
      <w:szCs w:val="24"/>
    </w:rPr>
  </w:style>
  <w:style w:type="character" w:customStyle="1" w:styleId="BodyTextIndentChar3">
    <w:name w:val="Body Text Indent Char3"/>
    <w:basedOn w:val="DefaultParagraphFont"/>
    <w:rsid w:val="00C230B4"/>
    <w:rPr>
      <w:rFonts w:cs="Arial"/>
      <w:sz w:val="24"/>
    </w:rPr>
  </w:style>
  <w:style w:type="character" w:customStyle="1" w:styleId="DateChar3">
    <w:name w:val="Date Char3"/>
    <w:basedOn w:val="DefaultParagraphFont"/>
    <w:rsid w:val="00C230B4"/>
    <w:rPr>
      <w:rFonts w:cs="Arial"/>
      <w:b/>
      <w:sz w:val="24"/>
    </w:rPr>
  </w:style>
  <w:style w:type="character" w:customStyle="1" w:styleId="EndnoteTextChar3">
    <w:name w:val="Endnote Text Char3"/>
    <w:basedOn w:val="DefaultParagraphFont"/>
    <w:rsid w:val="00C230B4"/>
    <w:rPr>
      <w:sz w:val="18"/>
      <w:szCs w:val="24"/>
    </w:rPr>
  </w:style>
  <w:style w:type="character" w:customStyle="1" w:styleId="FooterChar4">
    <w:name w:val="Footer Char4"/>
    <w:basedOn w:val="DefaultParagraphFont"/>
    <w:rsid w:val="00C230B4"/>
    <w:rPr>
      <w:sz w:val="24"/>
    </w:rPr>
  </w:style>
  <w:style w:type="character" w:customStyle="1" w:styleId="HeaderChar5">
    <w:name w:val="Header Char5"/>
    <w:basedOn w:val="DefaultParagraphFont"/>
    <w:uiPriority w:val="99"/>
    <w:rsid w:val="00C230B4"/>
    <w:rPr>
      <w:i/>
      <w:sz w:val="24"/>
    </w:rPr>
  </w:style>
  <w:style w:type="character" w:customStyle="1" w:styleId="MacroTextChar3">
    <w:name w:val="Macro Text Char3"/>
    <w:basedOn w:val="DefaultParagraphFont"/>
    <w:rsid w:val="00C230B4"/>
    <w:rPr>
      <w:rFonts w:ascii="Courier New" w:hAnsi="Courier New" w:cs="Arial"/>
      <w:sz w:val="24"/>
    </w:rPr>
  </w:style>
  <w:style w:type="character" w:customStyle="1" w:styleId="MessageHeaderChar3">
    <w:name w:val="Message Header Char3"/>
    <w:basedOn w:val="DefaultParagraphFont"/>
    <w:rsid w:val="00C230B4"/>
    <w:rPr>
      <w:rFonts w:ascii="Arial" w:hAnsi="Arial" w:cs="Arial"/>
      <w:sz w:val="24"/>
    </w:rPr>
  </w:style>
  <w:style w:type="character" w:customStyle="1" w:styleId="SubtitleChar3">
    <w:name w:val="Subtitle Char3"/>
    <w:basedOn w:val="DefaultParagraphFont"/>
    <w:rsid w:val="00C230B4"/>
    <w:rPr>
      <w:rFonts w:ascii="Arial" w:hAnsi="Arial"/>
      <w:i/>
      <w:kern w:val="28"/>
      <w:sz w:val="28"/>
      <w:szCs w:val="24"/>
    </w:rPr>
  </w:style>
  <w:style w:type="paragraph" w:customStyle="1" w:styleId="HeadingBase3">
    <w:name w:val="Heading Base3"/>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3">
    <w:name w:val="Title Char3"/>
    <w:basedOn w:val="DefaultParagraphFont"/>
    <w:rsid w:val="00C230B4"/>
    <w:rPr>
      <w:rFonts w:ascii="Arial" w:hAnsi="Arial"/>
      <w:b/>
      <w:kern w:val="28"/>
      <w:sz w:val="40"/>
      <w:szCs w:val="24"/>
    </w:rPr>
  </w:style>
  <w:style w:type="paragraph" w:customStyle="1" w:styleId="BT6">
    <w:name w:val="BT6"/>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6">
    <w:name w:val="BT Char6"/>
    <w:basedOn w:val="DefaultParagraphFont"/>
    <w:rsid w:val="00C230B4"/>
    <w:rPr>
      <w:sz w:val="24"/>
    </w:rPr>
  </w:style>
  <w:style w:type="paragraph" w:customStyle="1" w:styleId="indent550">
    <w:name w:val="indent 55"/>
    <w:aliases w:val="hang 9 (SP Parts)3"/>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3">
    <w:name w:val="Level 3 Heading3"/>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3">
    <w:name w:val="flush left bold titles3"/>
    <w:rsid w:val="00C230B4"/>
    <w:pPr>
      <w:keepNext/>
      <w:widowControl w:val="0"/>
      <w:spacing w:before="120" w:after="120" w:line="300" w:lineRule="exact"/>
      <w:jc w:val="both"/>
    </w:pPr>
    <w:rPr>
      <w:rFonts w:ascii="Times" w:hAnsi="Times"/>
      <w:b/>
      <w:i/>
      <w:caps/>
      <w:snapToGrid w:val="0"/>
      <w:sz w:val="24"/>
      <w:szCs w:val="24"/>
    </w:rPr>
  </w:style>
  <w:style w:type="paragraph" w:customStyle="1" w:styleId="RightRunningHeadOdd3">
    <w:name w:val="Right Running Head (Odd)3"/>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3">
    <w:name w:val="EXERCISE - BOX3"/>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3">
    <w:name w:val="Thick Line Below3"/>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105">
    <w:name w:val="indent 105"/>
    <w:aliases w:val="block2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4">
    <w:name w:val="indent 524"/>
    <w:aliases w:val="block6"/>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3">
    <w:name w:val="PI3"/>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3">
    <w:name w:val="indent 153"/>
    <w:aliases w:val="block13"/>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3">
    <w:name w:val="Document Map Char3"/>
    <w:basedOn w:val="DefaultParagraphFont"/>
    <w:rsid w:val="00C230B4"/>
    <w:rPr>
      <w:rFonts w:ascii="Tahoma" w:hAnsi="Tahoma" w:cs="Tahoma"/>
      <w:sz w:val="24"/>
      <w:szCs w:val="24"/>
      <w:shd w:val="clear" w:color="auto" w:fill="000080"/>
    </w:rPr>
  </w:style>
  <w:style w:type="paragraph" w:customStyle="1" w:styleId="QT13">
    <w:name w:val="QT13"/>
    <w:basedOn w:val="NormalWeb"/>
    <w:autoRedefine/>
    <w:rsid w:val="00C230B4"/>
    <w:pPr>
      <w:spacing w:after="120" w:line="300" w:lineRule="atLeast"/>
      <w:ind w:left="720" w:right="720" w:firstLine="720"/>
      <w:jc w:val="both"/>
    </w:pPr>
    <w:rPr>
      <w:rFonts w:cs="Arial"/>
      <w:i/>
    </w:rPr>
  </w:style>
  <w:style w:type="character" w:customStyle="1" w:styleId="QTChar12">
    <w:name w:val="QT Char12"/>
    <w:basedOn w:val="DefaultParagraphFont"/>
    <w:rsid w:val="00C230B4"/>
    <w:rPr>
      <w:rFonts w:cs="Arial"/>
      <w:i/>
      <w:sz w:val="24"/>
      <w:lang w:val="en-US" w:eastAsia="en-US" w:bidi="ar-SA"/>
    </w:rPr>
  </w:style>
  <w:style w:type="character" w:customStyle="1" w:styleId="BTCharCharCharChar3">
    <w:name w:val="BT Char Char Char Char3"/>
    <w:basedOn w:val="DefaultParagraphFont"/>
    <w:rsid w:val="00C230B4"/>
    <w:rPr>
      <w:sz w:val="24"/>
    </w:rPr>
  </w:style>
  <w:style w:type="paragraph" w:customStyle="1" w:styleId="BTCharCharChar3">
    <w:name w:val="BT Char Char Char3"/>
    <w:basedOn w:val="Normal"/>
    <w:autoRedefine/>
    <w:rsid w:val="00C230B4"/>
    <w:pPr>
      <w:spacing w:after="120" w:line="300" w:lineRule="exact"/>
      <w:ind w:firstLine="720"/>
      <w:jc w:val="both"/>
    </w:pPr>
    <w:rPr>
      <w:szCs w:val="20"/>
    </w:rPr>
  </w:style>
  <w:style w:type="character" w:customStyle="1" w:styleId="FNCharChar3">
    <w:name w:val="FN Char Char3"/>
    <w:basedOn w:val="DefaultParagraphFont"/>
    <w:rsid w:val="00C230B4"/>
    <w:rPr>
      <w:sz w:val="18"/>
    </w:rPr>
  </w:style>
  <w:style w:type="paragraph" w:customStyle="1" w:styleId="FNChar3">
    <w:name w:val="FN Char3"/>
    <w:basedOn w:val="FootnoteText"/>
    <w:autoRedefine/>
    <w:rsid w:val="00C230B4"/>
    <w:pPr>
      <w:contextualSpacing/>
      <w:jc w:val="both"/>
    </w:pPr>
  </w:style>
  <w:style w:type="character" w:customStyle="1" w:styleId="PlainTextChar3">
    <w:name w:val="Plain Text Char3"/>
    <w:basedOn w:val="DefaultParagraphFont"/>
    <w:rsid w:val="00C230B4"/>
    <w:rPr>
      <w:rFonts w:ascii="Courier New" w:hAnsi="Courier New" w:cs="Courier New"/>
      <w:lang w:bidi="he-IL"/>
    </w:rPr>
  </w:style>
  <w:style w:type="paragraph" w:customStyle="1" w:styleId="StyleBodyTextBold18">
    <w:name w:val="Style Body Text + Bold18"/>
    <w:basedOn w:val="Normal"/>
    <w:autoRedefine/>
    <w:rsid w:val="00C230B4"/>
    <w:pPr>
      <w:spacing w:after="120" w:line="480" w:lineRule="exact"/>
      <w:ind w:firstLine="720"/>
      <w:jc w:val="both"/>
    </w:pPr>
    <w:rPr>
      <w:b/>
      <w:bCs/>
      <w:szCs w:val="20"/>
    </w:rPr>
  </w:style>
  <w:style w:type="character" w:customStyle="1" w:styleId="StyleBodyTextBold1Char8">
    <w:name w:val="Style Body Text + Bold1 Char8"/>
    <w:basedOn w:val="BodyTextChar"/>
    <w:rsid w:val="00C230B4"/>
    <w:rPr>
      <w:b/>
      <w:bCs/>
      <w:sz w:val="24"/>
      <w:szCs w:val="24"/>
    </w:rPr>
  </w:style>
  <w:style w:type="paragraph" w:customStyle="1" w:styleId="quotation180">
    <w:name w:val="quotation1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BlockQuotation3">
    <w:name w:val="Block Quotation3"/>
    <w:basedOn w:val="Normal"/>
    <w:rsid w:val="00C230B4"/>
    <w:pPr>
      <w:keepLines/>
      <w:spacing w:after="160" w:line="480" w:lineRule="exact"/>
      <w:ind w:left="720" w:right="720" w:firstLine="720"/>
      <w:jc w:val="both"/>
    </w:pPr>
    <w:rPr>
      <w:i/>
      <w:szCs w:val="20"/>
    </w:rPr>
  </w:style>
  <w:style w:type="paragraph" w:customStyle="1" w:styleId="BlockQuotationFirst3">
    <w:name w:val="Block Quotation First3"/>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3">
    <w:name w:val="Block Quotation Last3"/>
    <w:basedOn w:val="BlockQuotation"/>
    <w:rsid w:val="00C230B4"/>
    <w:pPr>
      <w:tabs>
        <w:tab w:val="clear" w:pos="720"/>
      </w:tabs>
      <w:spacing w:before="0" w:after="240" w:line="480" w:lineRule="exact"/>
      <w:ind w:firstLine="720"/>
      <w:jc w:val="both"/>
    </w:pPr>
    <w:rPr>
      <w:szCs w:val="20"/>
    </w:rPr>
  </w:style>
  <w:style w:type="paragraph" w:customStyle="1" w:styleId="BodyTextKeep3">
    <w:name w:val="Body Text Keep3"/>
    <w:basedOn w:val="Normal"/>
    <w:rsid w:val="00C230B4"/>
    <w:pPr>
      <w:keepNext/>
      <w:spacing w:after="120" w:line="480" w:lineRule="exact"/>
      <w:ind w:firstLine="720"/>
      <w:jc w:val="both"/>
    </w:pPr>
    <w:rPr>
      <w:szCs w:val="20"/>
    </w:rPr>
  </w:style>
  <w:style w:type="paragraph" w:customStyle="1" w:styleId="ChapterLabel3">
    <w:name w:val="Chapter Label3"/>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3">
    <w:name w:val="Chapter Subtitle3"/>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3">
    <w:name w:val="Chapter Title3"/>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3">
    <w:name w:val="Document Label3"/>
    <w:basedOn w:val="Normal"/>
    <w:rsid w:val="00C230B4"/>
    <w:pPr>
      <w:keepNext/>
      <w:spacing w:before="240" w:after="360" w:line="480" w:lineRule="exact"/>
      <w:ind w:firstLine="720"/>
      <w:jc w:val="both"/>
    </w:pPr>
    <w:rPr>
      <w:b/>
      <w:kern w:val="28"/>
      <w:sz w:val="36"/>
      <w:szCs w:val="20"/>
    </w:rPr>
  </w:style>
  <w:style w:type="paragraph" w:customStyle="1" w:styleId="FooterEven3">
    <w:name w:val="Footer Even3"/>
    <w:basedOn w:val="Footer"/>
    <w:rsid w:val="00C230B4"/>
    <w:pPr>
      <w:spacing w:after="120" w:line="480" w:lineRule="exact"/>
      <w:ind w:firstLine="720"/>
      <w:jc w:val="both"/>
    </w:pPr>
    <w:rPr>
      <w:szCs w:val="20"/>
    </w:rPr>
  </w:style>
  <w:style w:type="paragraph" w:customStyle="1" w:styleId="FooterFirst3">
    <w:name w:val="Footer First3"/>
    <w:basedOn w:val="Footer"/>
    <w:rsid w:val="00C230B4"/>
    <w:pPr>
      <w:spacing w:after="120" w:line="480" w:lineRule="exact"/>
      <w:ind w:firstLine="720"/>
      <w:jc w:val="both"/>
    </w:pPr>
    <w:rPr>
      <w:szCs w:val="20"/>
    </w:rPr>
  </w:style>
  <w:style w:type="paragraph" w:customStyle="1" w:styleId="FooterOdd3">
    <w:name w:val="Footer Odd3"/>
    <w:basedOn w:val="Footer"/>
    <w:rsid w:val="00C230B4"/>
    <w:pPr>
      <w:spacing w:after="120" w:line="480" w:lineRule="exact"/>
      <w:ind w:firstLine="720"/>
      <w:jc w:val="both"/>
    </w:pPr>
    <w:rPr>
      <w:szCs w:val="20"/>
    </w:rPr>
  </w:style>
  <w:style w:type="paragraph" w:customStyle="1" w:styleId="FootnoteBase8">
    <w:name w:val="Footnote Base8"/>
    <w:basedOn w:val="Normal"/>
    <w:rsid w:val="00C230B4"/>
    <w:pPr>
      <w:tabs>
        <w:tab w:val="left" w:pos="187"/>
      </w:tabs>
      <w:spacing w:after="120" w:line="220" w:lineRule="exact"/>
      <w:ind w:left="187" w:hanging="187"/>
      <w:jc w:val="both"/>
    </w:pPr>
    <w:rPr>
      <w:sz w:val="18"/>
      <w:szCs w:val="20"/>
    </w:rPr>
  </w:style>
  <w:style w:type="paragraph" w:customStyle="1" w:styleId="HeaderBase3">
    <w:name w:val="Header Base3"/>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4">
    <w:name w:val="Header Even4"/>
    <w:basedOn w:val="Header"/>
    <w:rsid w:val="00C230B4"/>
    <w:pPr>
      <w:ind w:firstLine="720"/>
      <w:jc w:val="both"/>
    </w:pPr>
    <w:rPr>
      <w:sz w:val="56"/>
      <w:szCs w:val="56"/>
    </w:rPr>
  </w:style>
  <w:style w:type="paragraph" w:customStyle="1" w:styleId="HeaderFirst3">
    <w:name w:val="Header First3"/>
    <w:basedOn w:val="Header"/>
    <w:rsid w:val="00C230B4"/>
    <w:pPr>
      <w:ind w:firstLine="720"/>
      <w:jc w:val="center"/>
    </w:pPr>
    <w:rPr>
      <w:sz w:val="56"/>
      <w:szCs w:val="56"/>
    </w:rPr>
  </w:style>
  <w:style w:type="paragraph" w:customStyle="1" w:styleId="HeaderOdd3">
    <w:name w:val="Header Odd3"/>
    <w:basedOn w:val="Header"/>
    <w:rsid w:val="00C230B4"/>
    <w:pPr>
      <w:tabs>
        <w:tab w:val="right" w:pos="0"/>
      </w:tabs>
      <w:ind w:firstLine="720"/>
      <w:jc w:val="right"/>
    </w:pPr>
    <w:rPr>
      <w:sz w:val="56"/>
      <w:szCs w:val="56"/>
    </w:rPr>
  </w:style>
  <w:style w:type="paragraph" w:customStyle="1" w:styleId="IndexBase3">
    <w:name w:val="Index Base3"/>
    <w:basedOn w:val="Normal"/>
    <w:rsid w:val="00C230B4"/>
    <w:pPr>
      <w:tabs>
        <w:tab w:val="right" w:leader="dot" w:pos="3960"/>
      </w:tabs>
      <w:spacing w:after="120" w:line="480" w:lineRule="exact"/>
      <w:ind w:left="720" w:hanging="720"/>
      <w:jc w:val="both"/>
    </w:pPr>
    <w:rPr>
      <w:szCs w:val="20"/>
    </w:rPr>
  </w:style>
  <w:style w:type="paragraph" w:customStyle="1" w:styleId="ListBulletFirst3">
    <w:name w:val="List Bullet First3"/>
    <w:basedOn w:val="ListBullet"/>
    <w:next w:val="ListBullet"/>
    <w:rsid w:val="00C230B4"/>
    <w:pPr>
      <w:spacing w:before="80" w:line="480" w:lineRule="exact"/>
      <w:jc w:val="both"/>
    </w:pPr>
    <w:rPr>
      <w:szCs w:val="20"/>
    </w:rPr>
  </w:style>
  <w:style w:type="paragraph" w:customStyle="1" w:styleId="ListBulletLast3">
    <w:name w:val="List Bullet Last3"/>
    <w:basedOn w:val="ListBullet"/>
    <w:rsid w:val="00C230B4"/>
    <w:pPr>
      <w:spacing w:before="0" w:after="240" w:line="480" w:lineRule="exact"/>
      <w:jc w:val="both"/>
    </w:pPr>
    <w:rPr>
      <w:szCs w:val="20"/>
    </w:rPr>
  </w:style>
  <w:style w:type="paragraph" w:customStyle="1" w:styleId="ListFirst3">
    <w:name w:val="List First3"/>
    <w:basedOn w:val="List"/>
    <w:next w:val="List"/>
    <w:rsid w:val="00C230B4"/>
    <w:pPr>
      <w:tabs>
        <w:tab w:val="clear" w:pos="720"/>
      </w:tabs>
      <w:spacing w:before="80" w:line="480" w:lineRule="exact"/>
      <w:jc w:val="both"/>
    </w:pPr>
    <w:rPr>
      <w:szCs w:val="20"/>
    </w:rPr>
  </w:style>
  <w:style w:type="paragraph" w:customStyle="1" w:styleId="ListLast3">
    <w:name w:val="List Last3"/>
    <w:basedOn w:val="List"/>
    <w:rsid w:val="00C230B4"/>
    <w:pPr>
      <w:tabs>
        <w:tab w:val="clear" w:pos="720"/>
      </w:tabs>
      <w:spacing w:before="0" w:after="240" w:line="480" w:lineRule="exact"/>
      <w:jc w:val="both"/>
    </w:pPr>
    <w:rPr>
      <w:szCs w:val="20"/>
    </w:rPr>
  </w:style>
  <w:style w:type="paragraph" w:customStyle="1" w:styleId="ListNumberFirst3">
    <w:name w:val="List Number First3"/>
    <w:basedOn w:val="ListNumber"/>
    <w:next w:val="ListNumber"/>
    <w:rsid w:val="00C230B4"/>
    <w:pPr>
      <w:spacing w:before="80" w:line="480" w:lineRule="exact"/>
      <w:jc w:val="both"/>
    </w:pPr>
    <w:rPr>
      <w:szCs w:val="20"/>
    </w:rPr>
  </w:style>
  <w:style w:type="paragraph" w:customStyle="1" w:styleId="ListNumberLast3">
    <w:name w:val="List Number Last3"/>
    <w:basedOn w:val="ListNumber"/>
    <w:rsid w:val="00C230B4"/>
    <w:pPr>
      <w:spacing w:before="0" w:after="240" w:line="480" w:lineRule="exact"/>
      <w:jc w:val="both"/>
    </w:pPr>
    <w:rPr>
      <w:szCs w:val="20"/>
    </w:rPr>
  </w:style>
  <w:style w:type="paragraph" w:customStyle="1" w:styleId="PartLabel3">
    <w:name w:val="Part Label3"/>
    <w:basedOn w:val="HeadingBase"/>
    <w:next w:val="Normal"/>
    <w:rsid w:val="00C230B4"/>
    <w:pPr>
      <w:spacing w:after="120" w:line="480" w:lineRule="exact"/>
      <w:ind w:firstLine="720"/>
      <w:jc w:val="both"/>
    </w:pPr>
    <w:rPr>
      <w:szCs w:val="20"/>
    </w:rPr>
  </w:style>
  <w:style w:type="paragraph" w:customStyle="1" w:styleId="PartSubtitle3">
    <w:name w:val="Part Subtitle3"/>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3">
    <w:name w:val="Part Title3"/>
    <w:basedOn w:val="HeadingBase"/>
    <w:next w:val="PartSubtitle"/>
    <w:rsid w:val="00C230B4"/>
    <w:pPr>
      <w:spacing w:after="120" w:line="480" w:lineRule="exact"/>
      <w:ind w:firstLine="720"/>
      <w:jc w:val="both"/>
    </w:pPr>
    <w:rPr>
      <w:szCs w:val="20"/>
    </w:rPr>
  </w:style>
  <w:style w:type="paragraph" w:customStyle="1" w:styleId="Picture3">
    <w:name w:val="Picture3"/>
    <w:basedOn w:val="Normal"/>
    <w:next w:val="Caption"/>
    <w:rsid w:val="00C230B4"/>
    <w:pPr>
      <w:keepNext/>
      <w:spacing w:after="120" w:line="480" w:lineRule="exact"/>
      <w:ind w:firstLine="720"/>
      <w:jc w:val="both"/>
    </w:pPr>
    <w:rPr>
      <w:szCs w:val="20"/>
    </w:rPr>
  </w:style>
  <w:style w:type="paragraph" w:customStyle="1" w:styleId="SectionHeading3">
    <w:name w:val="Section Heading3"/>
    <w:basedOn w:val="HeadingBase"/>
    <w:rsid w:val="00C230B4"/>
    <w:pPr>
      <w:spacing w:after="120" w:line="480" w:lineRule="exact"/>
      <w:ind w:firstLine="720"/>
      <w:jc w:val="both"/>
    </w:pPr>
    <w:rPr>
      <w:szCs w:val="20"/>
    </w:rPr>
  </w:style>
  <w:style w:type="paragraph" w:customStyle="1" w:styleId="SectionLabel3">
    <w:name w:val="Section Label3"/>
    <w:basedOn w:val="HeadingBase"/>
    <w:rsid w:val="00C230B4"/>
    <w:pPr>
      <w:spacing w:after="120" w:line="480" w:lineRule="exact"/>
      <w:ind w:firstLine="720"/>
      <w:jc w:val="both"/>
    </w:pPr>
    <w:rPr>
      <w:szCs w:val="20"/>
    </w:rPr>
  </w:style>
  <w:style w:type="paragraph" w:customStyle="1" w:styleId="SubtitleCover3">
    <w:name w:val="Subtitle Cover3"/>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3">
    <w:name w:val="Title Cover3"/>
    <w:basedOn w:val="HeadingBase"/>
    <w:next w:val="SubtitleCover"/>
    <w:rsid w:val="00C230B4"/>
    <w:pPr>
      <w:spacing w:after="120" w:line="480" w:lineRule="exact"/>
      <w:ind w:firstLine="720"/>
      <w:jc w:val="both"/>
    </w:pPr>
    <w:rPr>
      <w:szCs w:val="20"/>
    </w:rPr>
  </w:style>
  <w:style w:type="paragraph" w:customStyle="1" w:styleId="TOCBase3">
    <w:name w:val="TOC Base3"/>
    <w:basedOn w:val="Normal"/>
    <w:rsid w:val="00C230B4"/>
    <w:pPr>
      <w:tabs>
        <w:tab w:val="right" w:leader="dot" w:pos="8640"/>
      </w:tabs>
      <w:spacing w:after="120" w:line="480" w:lineRule="exact"/>
      <w:ind w:firstLine="720"/>
      <w:jc w:val="both"/>
    </w:pPr>
    <w:rPr>
      <w:szCs w:val="20"/>
    </w:rPr>
  </w:style>
  <w:style w:type="paragraph" w:customStyle="1" w:styleId="HeaderlikeH13">
    <w:name w:val="Header like H13"/>
    <w:basedOn w:val="Heading2"/>
    <w:rsid w:val="00C230B4"/>
    <w:pPr>
      <w:spacing w:before="120" w:line="360" w:lineRule="exact"/>
      <w:ind w:firstLine="720"/>
      <w:outlineLvl w:val="9"/>
    </w:pPr>
    <w:rPr>
      <w:b/>
      <w:i w:val="0"/>
      <w:sz w:val="36"/>
    </w:rPr>
  </w:style>
  <w:style w:type="paragraph" w:customStyle="1" w:styleId="Greeting3">
    <w:name w:val="Greeting3"/>
    <w:basedOn w:val="Normal"/>
    <w:rsid w:val="00C230B4"/>
    <w:pPr>
      <w:spacing w:after="120" w:line="480" w:lineRule="exact"/>
      <w:ind w:firstLine="720"/>
    </w:pPr>
    <w:rPr>
      <w:szCs w:val="20"/>
    </w:rPr>
  </w:style>
  <w:style w:type="paragraph" w:customStyle="1" w:styleId="Indent56">
    <w:name w:val="Indent56"/>
    <w:basedOn w:val="Normal"/>
    <w:rsid w:val="00C230B4"/>
    <w:pPr>
      <w:spacing w:after="120" w:line="480" w:lineRule="exact"/>
      <w:ind w:left="720" w:firstLine="720"/>
      <w:jc w:val="both"/>
    </w:pPr>
    <w:rPr>
      <w:szCs w:val="20"/>
    </w:rPr>
  </w:style>
  <w:style w:type="paragraph" w:customStyle="1" w:styleId="Indent1030">
    <w:name w:val="Indent103"/>
    <w:basedOn w:val="Normal"/>
    <w:rsid w:val="00C230B4"/>
    <w:pPr>
      <w:spacing w:after="120" w:line="480" w:lineRule="exact"/>
      <w:ind w:left="1440" w:firstLine="720"/>
      <w:jc w:val="both"/>
    </w:pPr>
    <w:rPr>
      <w:szCs w:val="20"/>
    </w:rPr>
  </w:style>
  <w:style w:type="paragraph" w:customStyle="1" w:styleId="Indent1530">
    <w:name w:val="Indent153"/>
    <w:basedOn w:val="Normal"/>
    <w:rsid w:val="00C230B4"/>
    <w:pPr>
      <w:spacing w:after="120" w:line="480" w:lineRule="exact"/>
      <w:ind w:left="2160" w:firstLine="720"/>
      <w:jc w:val="both"/>
    </w:pPr>
    <w:rPr>
      <w:szCs w:val="20"/>
    </w:rPr>
  </w:style>
  <w:style w:type="paragraph" w:customStyle="1" w:styleId="Indent203">
    <w:name w:val="Indent203"/>
    <w:basedOn w:val="Normal"/>
    <w:rsid w:val="00C230B4"/>
    <w:pPr>
      <w:spacing w:after="120" w:line="480" w:lineRule="exact"/>
      <w:ind w:left="2880" w:firstLine="720"/>
      <w:jc w:val="both"/>
    </w:pPr>
    <w:rPr>
      <w:szCs w:val="20"/>
    </w:rPr>
  </w:style>
  <w:style w:type="paragraph" w:customStyle="1" w:styleId="BodyTextNotJustified3">
    <w:name w:val="Body Text Not Justified3"/>
    <w:basedOn w:val="Normal"/>
    <w:rsid w:val="00C230B4"/>
    <w:pPr>
      <w:spacing w:after="120" w:line="480" w:lineRule="exact"/>
      <w:ind w:firstLine="720"/>
    </w:pPr>
    <w:rPr>
      <w:szCs w:val="20"/>
    </w:rPr>
  </w:style>
  <w:style w:type="paragraph" w:customStyle="1" w:styleId="BoldCenterArial12pt3">
    <w:name w:val="Bold Center Arial 12 pt3"/>
    <w:basedOn w:val="Normal"/>
    <w:rsid w:val="00C230B4"/>
    <w:pPr>
      <w:spacing w:after="160" w:line="480" w:lineRule="exact"/>
      <w:ind w:firstLine="720"/>
      <w:jc w:val="center"/>
    </w:pPr>
    <w:rPr>
      <w:rFonts w:ascii="Arial" w:hAnsi="Arial"/>
      <w:b/>
      <w:szCs w:val="20"/>
    </w:rPr>
  </w:style>
  <w:style w:type="paragraph" w:customStyle="1" w:styleId="H2A3">
    <w:name w:val="H2A3"/>
    <w:basedOn w:val="H2"/>
    <w:rsid w:val="00C230B4"/>
    <w:pPr>
      <w:outlineLvl w:val="9"/>
    </w:pPr>
    <w:rPr>
      <w:rFonts w:ascii="Times New Roman" w:hAnsi="Times New Roman"/>
      <w:iCs w:val="0"/>
      <w:szCs w:val="28"/>
    </w:rPr>
  </w:style>
  <w:style w:type="paragraph" w:customStyle="1" w:styleId="H25">
    <w:name w:val="H25"/>
    <w:basedOn w:val="BT"/>
    <w:autoRedefine/>
    <w:rsid w:val="00C230B4"/>
    <w:pPr>
      <w:spacing w:line="300" w:lineRule="atLeast"/>
      <w:ind w:firstLine="720"/>
      <w:outlineLvl w:val="1"/>
    </w:pPr>
  </w:style>
  <w:style w:type="paragraph" w:customStyle="1" w:styleId="Exercise3">
    <w:name w:val="Exercise3"/>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3">
    <w:name w:val="Flush Left Bold3"/>
    <w:basedOn w:val="Normal"/>
    <w:rsid w:val="00C230B4"/>
    <w:pPr>
      <w:spacing w:before="120" w:after="120" w:line="290" w:lineRule="exact"/>
      <w:ind w:firstLine="720"/>
      <w:jc w:val="both"/>
    </w:pPr>
    <w:rPr>
      <w:b/>
      <w:snapToGrid w:val="0"/>
      <w:szCs w:val="20"/>
    </w:rPr>
  </w:style>
  <w:style w:type="paragraph" w:customStyle="1" w:styleId="Hang13">
    <w:name w:val="Hang13"/>
    <w:basedOn w:val="Normal"/>
    <w:autoRedefine/>
    <w:rsid w:val="00C230B4"/>
    <w:pPr>
      <w:spacing w:after="120" w:line="480" w:lineRule="exact"/>
      <w:ind w:left="1080" w:hanging="360"/>
      <w:jc w:val="both"/>
    </w:pPr>
    <w:rPr>
      <w:snapToGrid w:val="0"/>
      <w:szCs w:val="20"/>
    </w:rPr>
  </w:style>
  <w:style w:type="paragraph" w:customStyle="1" w:styleId="Style13">
    <w:name w:val="Style13"/>
    <w:basedOn w:val="BP"/>
    <w:next w:val="BT"/>
    <w:autoRedefine/>
    <w:rsid w:val="00C230B4"/>
    <w:pPr>
      <w:spacing w:after="120"/>
      <w:ind w:firstLine="720"/>
    </w:pPr>
    <w:rPr>
      <w:szCs w:val="20"/>
    </w:rPr>
  </w:style>
  <w:style w:type="paragraph" w:customStyle="1" w:styleId="BP3">
    <w:name w:val="BP3"/>
    <w:basedOn w:val="BT"/>
    <w:next w:val="BT"/>
    <w:autoRedefine/>
    <w:rsid w:val="00C230B4"/>
    <w:pPr>
      <w:ind w:firstLine="720"/>
    </w:pPr>
  </w:style>
  <w:style w:type="paragraph" w:customStyle="1" w:styleId="HeadingCaps3">
    <w:name w:val="Heading Caps3"/>
    <w:basedOn w:val="Heading1"/>
    <w:autoRedefine/>
    <w:rsid w:val="00C230B4"/>
    <w:pPr>
      <w:spacing w:after="120" w:line="400" w:lineRule="exact"/>
      <w:ind w:firstLine="720"/>
    </w:pPr>
    <w:rPr>
      <w:caps/>
      <w:snapToGrid w:val="0"/>
      <w:sz w:val="40"/>
      <w:szCs w:val="20"/>
    </w:rPr>
  </w:style>
  <w:style w:type="paragraph" w:customStyle="1" w:styleId="BoldLine3">
    <w:name w:val="Bold Line3"/>
    <w:basedOn w:val="Normal"/>
    <w:rsid w:val="00C230B4"/>
    <w:pPr>
      <w:pBdr>
        <w:bottom w:val="single" w:sz="36" w:space="1" w:color="auto"/>
      </w:pBdr>
      <w:spacing w:after="120" w:line="300" w:lineRule="atLeast"/>
      <w:ind w:firstLine="720"/>
      <w:jc w:val="both"/>
    </w:pPr>
    <w:rPr>
      <w:szCs w:val="20"/>
    </w:rPr>
  </w:style>
  <w:style w:type="paragraph" w:customStyle="1" w:styleId="ExerciseTitle3">
    <w:name w:val="Exercise Title3"/>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3">
    <w:name w:val="Title 23"/>
    <w:basedOn w:val="Normal"/>
    <w:rsid w:val="00C230B4"/>
    <w:pPr>
      <w:spacing w:after="120" w:line="300" w:lineRule="atLeast"/>
      <w:ind w:firstLine="720"/>
      <w:jc w:val="center"/>
    </w:pPr>
    <w:rPr>
      <w:sz w:val="52"/>
      <w:szCs w:val="20"/>
    </w:rPr>
  </w:style>
  <w:style w:type="paragraph" w:customStyle="1" w:styleId="Title13">
    <w:name w:val="Title 13"/>
    <w:basedOn w:val="Normal"/>
    <w:rsid w:val="00C230B4"/>
    <w:pPr>
      <w:spacing w:after="120" w:line="300" w:lineRule="atLeast"/>
      <w:ind w:firstLine="720"/>
      <w:jc w:val="center"/>
    </w:pPr>
    <w:rPr>
      <w:b/>
      <w:sz w:val="72"/>
      <w:szCs w:val="20"/>
    </w:rPr>
  </w:style>
  <w:style w:type="paragraph" w:customStyle="1" w:styleId="Title33">
    <w:name w:val="Title 33"/>
    <w:basedOn w:val="Title2"/>
    <w:rsid w:val="00C230B4"/>
    <w:pPr>
      <w:ind w:firstLine="720"/>
    </w:pPr>
    <w:rPr>
      <w:b/>
      <w:sz w:val="26"/>
      <w:szCs w:val="20"/>
    </w:rPr>
  </w:style>
  <w:style w:type="paragraph" w:customStyle="1" w:styleId="Title43">
    <w:name w:val="Title 43"/>
    <w:basedOn w:val="Title3"/>
    <w:rsid w:val="00C230B4"/>
    <w:pPr>
      <w:ind w:firstLine="720"/>
    </w:pPr>
    <w:rPr>
      <w:szCs w:val="20"/>
    </w:rPr>
  </w:style>
  <w:style w:type="paragraph" w:customStyle="1" w:styleId="CenterItalic3">
    <w:name w:val="Center Italic3"/>
    <w:basedOn w:val="Normal"/>
    <w:autoRedefine/>
    <w:rsid w:val="00C230B4"/>
    <w:pPr>
      <w:spacing w:after="120" w:line="480" w:lineRule="exact"/>
      <w:ind w:firstLine="720"/>
      <w:jc w:val="center"/>
    </w:pPr>
    <w:rPr>
      <w:i/>
      <w:szCs w:val="20"/>
    </w:rPr>
  </w:style>
  <w:style w:type="paragraph" w:customStyle="1" w:styleId="H4A3">
    <w:name w:val="H4A3"/>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3">
    <w:name w:val="LT3"/>
    <w:basedOn w:val="Heading2"/>
    <w:autoRedefine/>
    <w:rsid w:val="00C230B4"/>
    <w:pPr>
      <w:ind w:firstLine="720"/>
    </w:pPr>
    <w:rPr>
      <w:b/>
      <w:i w:val="0"/>
      <w:sz w:val="36"/>
    </w:rPr>
  </w:style>
  <w:style w:type="paragraph" w:customStyle="1" w:styleId="Style23">
    <w:name w:val="Style23"/>
    <w:basedOn w:val="H2A"/>
    <w:autoRedefine/>
    <w:rsid w:val="00C230B4"/>
    <w:pPr>
      <w:outlineLvl w:val="2"/>
    </w:pPr>
    <w:rPr>
      <w:i/>
      <w:snapToGrid w:val="0"/>
    </w:rPr>
  </w:style>
  <w:style w:type="paragraph" w:customStyle="1" w:styleId="LS-LessonSubtitle3">
    <w:name w:val="LS - Lesson Subtitle3"/>
    <w:basedOn w:val="H2A"/>
    <w:autoRedefine/>
    <w:rsid w:val="00C230B4"/>
    <w:pPr>
      <w:outlineLvl w:val="2"/>
    </w:pPr>
    <w:rPr>
      <w:i/>
      <w:snapToGrid w:val="0"/>
    </w:rPr>
  </w:style>
  <w:style w:type="paragraph" w:customStyle="1" w:styleId="H3A3">
    <w:name w:val="H3A3"/>
    <w:basedOn w:val="H3"/>
    <w:rsid w:val="00C230B4"/>
  </w:style>
  <w:style w:type="paragraph" w:customStyle="1" w:styleId="H34">
    <w:name w:val="H3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4">
    <w:name w:val="L14"/>
    <w:basedOn w:val="Normal"/>
    <w:autoRedefine/>
    <w:rsid w:val="00C230B4"/>
    <w:pPr>
      <w:spacing w:after="120" w:line="480" w:lineRule="exact"/>
      <w:ind w:left="720" w:hanging="720"/>
      <w:jc w:val="both"/>
    </w:pPr>
    <w:rPr>
      <w:szCs w:val="20"/>
    </w:rPr>
  </w:style>
  <w:style w:type="paragraph" w:customStyle="1" w:styleId="L23">
    <w:name w:val="L23"/>
    <w:basedOn w:val="BT"/>
    <w:autoRedefine/>
    <w:rsid w:val="00C230B4"/>
    <w:pPr>
      <w:tabs>
        <w:tab w:val="left" w:pos="720"/>
      </w:tabs>
      <w:ind w:left="1440" w:hanging="720"/>
    </w:pPr>
  </w:style>
  <w:style w:type="paragraph" w:customStyle="1" w:styleId="L33">
    <w:name w:val="L33"/>
    <w:basedOn w:val="BT"/>
    <w:autoRedefine/>
    <w:rsid w:val="00C230B4"/>
    <w:pPr>
      <w:tabs>
        <w:tab w:val="left" w:pos="720"/>
        <w:tab w:val="left" w:pos="2160"/>
      </w:tabs>
      <w:ind w:left="2160" w:hanging="720"/>
    </w:pPr>
  </w:style>
  <w:style w:type="paragraph" w:customStyle="1" w:styleId="H18">
    <w:name w:val="H18"/>
    <w:basedOn w:val="BT"/>
    <w:next w:val="BT"/>
    <w:autoRedefine/>
    <w:rsid w:val="00C230B4"/>
    <w:pPr>
      <w:spacing w:line="300" w:lineRule="atLeast"/>
      <w:ind w:firstLine="720"/>
      <w:outlineLvl w:val="0"/>
    </w:pPr>
    <w:rPr>
      <w:rFonts w:ascii="Arial" w:hAnsi="Arial"/>
      <w:b/>
      <w:kern w:val="28"/>
    </w:rPr>
  </w:style>
  <w:style w:type="paragraph" w:customStyle="1" w:styleId="H1A3">
    <w:name w:val="H1A3"/>
    <w:basedOn w:val="H1"/>
    <w:rsid w:val="00C230B4"/>
    <w:pPr>
      <w:outlineLvl w:val="9"/>
    </w:pPr>
    <w:rPr>
      <w:sz w:val="24"/>
    </w:rPr>
  </w:style>
  <w:style w:type="paragraph" w:customStyle="1" w:styleId="I14">
    <w:name w:val="I14"/>
    <w:basedOn w:val="BT"/>
    <w:autoRedefine/>
    <w:rsid w:val="00C230B4"/>
    <w:pPr>
      <w:ind w:left="720" w:firstLine="720"/>
    </w:pPr>
  </w:style>
  <w:style w:type="paragraph" w:customStyle="1" w:styleId="I23">
    <w:name w:val="I23"/>
    <w:basedOn w:val="BT"/>
    <w:autoRedefine/>
    <w:rsid w:val="00C230B4"/>
    <w:pPr>
      <w:ind w:left="1440" w:firstLine="720"/>
    </w:pPr>
  </w:style>
  <w:style w:type="paragraph" w:customStyle="1" w:styleId="I33">
    <w:name w:val="I33"/>
    <w:basedOn w:val="I1"/>
    <w:autoRedefine/>
    <w:rsid w:val="00C230B4"/>
    <w:pPr>
      <w:ind w:left="2160"/>
    </w:pPr>
  </w:style>
  <w:style w:type="paragraph" w:customStyle="1" w:styleId="GR3">
    <w:name w:val="GR3"/>
    <w:basedOn w:val="BT"/>
    <w:autoRedefine/>
    <w:rsid w:val="00C230B4"/>
    <w:pPr>
      <w:spacing w:beforeLines="60"/>
      <w:ind w:firstLine="720"/>
      <w:jc w:val="left"/>
    </w:pPr>
  </w:style>
  <w:style w:type="character" w:customStyle="1" w:styleId="GK3">
    <w:name w:val="GK3"/>
    <w:basedOn w:val="DefaultParagraphFont"/>
    <w:rsid w:val="00C230B4"/>
    <w:rPr>
      <w:rFonts w:ascii="GraecaII" w:hAnsi="GraecaII"/>
      <w:sz w:val="28"/>
    </w:rPr>
  </w:style>
  <w:style w:type="character" w:customStyle="1" w:styleId="HB2">
    <w:name w:val="HB2"/>
    <w:basedOn w:val="DefaultParagraphFont"/>
    <w:rsid w:val="00C230B4"/>
    <w:rPr>
      <w:rFonts w:ascii="HebraicaII" w:hAnsi="HebraicaII"/>
      <w:sz w:val="28"/>
      <w:szCs w:val="28"/>
    </w:rPr>
  </w:style>
  <w:style w:type="character" w:customStyle="1" w:styleId="EN3">
    <w:name w:val="EN3"/>
    <w:basedOn w:val="DefaultParagraphFont"/>
    <w:rsid w:val="00C230B4"/>
    <w:rPr>
      <w:rFonts w:ascii="Times New Roman" w:hAnsi="Times New Roman"/>
      <w:sz w:val="24"/>
      <w:szCs w:val="24"/>
    </w:rPr>
  </w:style>
  <w:style w:type="paragraph" w:customStyle="1" w:styleId="I43">
    <w:name w:val="I43"/>
    <w:basedOn w:val="I1"/>
    <w:autoRedefine/>
    <w:rsid w:val="00C230B4"/>
    <w:pPr>
      <w:ind w:left="2880"/>
    </w:pPr>
  </w:style>
  <w:style w:type="paragraph" w:customStyle="1" w:styleId="H43">
    <w:name w:val="H43"/>
    <w:basedOn w:val="H4A"/>
    <w:next w:val="Normal"/>
    <w:autoRedefine/>
    <w:rsid w:val="00C230B4"/>
  </w:style>
  <w:style w:type="paragraph" w:customStyle="1" w:styleId="CA3">
    <w:name w:val="CA3"/>
    <w:basedOn w:val="BT"/>
    <w:rsid w:val="00C230B4"/>
    <w:pPr>
      <w:ind w:firstLine="720"/>
      <w:jc w:val="left"/>
    </w:pPr>
  </w:style>
  <w:style w:type="paragraph" w:customStyle="1" w:styleId="StyleBodyText10ptBlack3">
    <w:name w:val="Style Body Text + 10 pt Black3"/>
    <w:basedOn w:val="Normal"/>
    <w:rsid w:val="00C230B4"/>
    <w:pPr>
      <w:spacing w:before="120" w:after="120" w:line="480" w:lineRule="exact"/>
      <w:ind w:firstLine="720"/>
      <w:jc w:val="both"/>
    </w:pPr>
    <w:rPr>
      <w:color w:val="000000"/>
      <w:szCs w:val="20"/>
    </w:rPr>
  </w:style>
  <w:style w:type="character" w:customStyle="1" w:styleId="grame3">
    <w:name w:val="grame3"/>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30">
    <w:name w:val="bt3"/>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3">
    <w:name w:val="en13"/>
    <w:basedOn w:val="DefaultParagraphFont"/>
    <w:rsid w:val="00C230B4"/>
    <w:rPr>
      <w:rFonts w:ascii="Times New Roman" w:hAnsi="Times New Roman" w:cs="Times New Roman" w:hint="default"/>
    </w:rPr>
  </w:style>
  <w:style w:type="character" w:customStyle="1" w:styleId="spelle3">
    <w:name w:val="spelle3"/>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4">
    <w:name w:val="Style Body Text + Bold4"/>
    <w:basedOn w:val="Normal"/>
    <w:autoRedefine/>
    <w:rsid w:val="00C230B4"/>
    <w:pPr>
      <w:spacing w:after="120" w:line="480" w:lineRule="exact"/>
      <w:ind w:firstLine="720"/>
      <w:jc w:val="both"/>
    </w:pPr>
    <w:rPr>
      <w:b/>
      <w:bCs/>
      <w:szCs w:val="20"/>
    </w:rPr>
  </w:style>
  <w:style w:type="character" w:customStyle="1" w:styleId="FootnoteTextCharCharCharCharChar12">
    <w:name w:val="Footnote Text Char Char Char Char Char12"/>
    <w:basedOn w:val="DefaultParagraphFont"/>
    <w:rsid w:val="00C230B4"/>
    <w:rPr>
      <w:lang w:val="en-US" w:eastAsia="en-US" w:bidi="ar-SA"/>
    </w:rPr>
  </w:style>
  <w:style w:type="paragraph" w:customStyle="1" w:styleId="H213">
    <w:name w:val="H213"/>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4">
    <w:name w:val="QT14"/>
    <w:basedOn w:val="NormalWeb"/>
    <w:autoRedefine/>
    <w:rsid w:val="00C230B4"/>
    <w:pPr>
      <w:spacing w:after="120" w:line="300" w:lineRule="atLeast"/>
      <w:ind w:left="720" w:right="720" w:firstLine="720"/>
      <w:jc w:val="both"/>
    </w:pPr>
    <w:rPr>
      <w:rFonts w:cs="Arial"/>
      <w:i/>
    </w:rPr>
  </w:style>
  <w:style w:type="character" w:customStyle="1" w:styleId="QTChar13">
    <w:name w:val="QT Char13"/>
    <w:basedOn w:val="DefaultParagraphFont"/>
    <w:rsid w:val="00C230B4"/>
    <w:rPr>
      <w:rFonts w:cs="Arial"/>
      <w:i/>
      <w:sz w:val="24"/>
      <w:lang w:val="en-US" w:eastAsia="en-US" w:bidi="ar-SA"/>
    </w:rPr>
  </w:style>
  <w:style w:type="character" w:customStyle="1" w:styleId="Heading1Char12">
    <w:name w:val="Heading 1 Char12"/>
    <w:basedOn w:val="DefaultParagraphFont"/>
    <w:rsid w:val="00C230B4"/>
    <w:rPr>
      <w:rFonts w:ascii="Arial" w:eastAsia="Times New Roman" w:hAnsi="Arial"/>
      <w:b/>
      <w:kern w:val="28"/>
      <w:sz w:val="32"/>
    </w:rPr>
  </w:style>
  <w:style w:type="character" w:customStyle="1" w:styleId="BodyTextChar17">
    <w:name w:val="Body Text Char17"/>
    <w:basedOn w:val="DefaultParagraphFont"/>
    <w:rsid w:val="00C230B4"/>
    <w:rPr>
      <w:rFonts w:ascii="Times New Roman" w:eastAsia="Times New Roman" w:hAnsi="Times New Roman"/>
      <w:sz w:val="24"/>
      <w:szCs w:val="24"/>
    </w:rPr>
  </w:style>
  <w:style w:type="character" w:customStyle="1" w:styleId="Heading2Char13">
    <w:name w:val="Heading 2 Char13"/>
    <w:basedOn w:val="DefaultParagraphFont"/>
    <w:rsid w:val="00C230B4"/>
    <w:rPr>
      <w:rFonts w:ascii="Arial" w:eastAsia="Times New Roman" w:hAnsi="Arial"/>
      <w:i/>
      <w:kern w:val="28"/>
      <w:sz w:val="28"/>
    </w:rPr>
  </w:style>
  <w:style w:type="character" w:customStyle="1" w:styleId="Heading3Char12">
    <w:name w:val="Heading 3 Char12"/>
    <w:basedOn w:val="DefaultParagraphFont"/>
    <w:rsid w:val="00C230B4"/>
    <w:rPr>
      <w:rFonts w:ascii="Arial" w:eastAsia="Times New Roman" w:hAnsi="Arial"/>
      <w:b/>
      <w:kern w:val="28"/>
      <w:sz w:val="24"/>
    </w:rPr>
  </w:style>
  <w:style w:type="character" w:customStyle="1" w:styleId="FootnoteTextChar23">
    <w:name w:val="Footnote Text Char23"/>
    <w:aliases w:val="Footnote Text Char Char Char Char110,Footnote Text Char Char Char1 Char110,Footnote Text Char Char Char2 Char110,Footnote Text Char Char Char11 Char110,Footnote Text Char Char Char3 Char110,Footnote Text Char Char Char12 Char110"/>
    <w:basedOn w:val="DefaultParagraphFont"/>
    <w:rsid w:val="00C230B4"/>
    <w:rPr>
      <w:rFonts w:ascii="Times New Roman" w:eastAsia="Times New Roman" w:hAnsi="Times New Roman"/>
      <w:sz w:val="18"/>
    </w:rPr>
  </w:style>
  <w:style w:type="paragraph" w:customStyle="1" w:styleId="Quotation19">
    <w:name w:val="Quotation19"/>
    <w:basedOn w:val="Normal"/>
    <w:autoRedefine/>
    <w:rsid w:val="00C230B4"/>
    <w:pPr>
      <w:spacing w:before="120" w:after="120" w:line="480" w:lineRule="exact"/>
      <w:ind w:left="720" w:right="720" w:firstLine="720"/>
      <w:jc w:val="both"/>
    </w:pPr>
    <w:rPr>
      <w:i/>
      <w:szCs w:val="20"/>
    </w:rPr>
  </w:style>
  <w:style w:type="character" w:customStyle="1" w:styleId="QuotationChar18">
    <w:name w:val="Quotation Char18"/>
    <w:basedOn w:val="BodyTextChar"/>
    <w:rsid w:val="00C230B4"/>
    <w:rPr>
      <w:rFonts w:ascii="Times New Roman" w:eastAsia="Times New Roman" w:hAnsi="Times New Roman"/>
      <w:i/>
      <w:sz w:val="24"/>
      <w:szCs w:val="24"/>
    </w:rPr>
  </w:style>
  <w:style w:type="paragraph" w:customStyle="1" w:styleId="quotation23">
    <w:name w:val="quotation2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3">
    <w:name w:val="flush left13"/>
    <w:aliases w:val="no hang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3">
    <w:name w:val="QT23"/>
    <w:basedOn w:val="NormalWeb"/>
    <w:autoRedefine/>
    <w:rsid w:val="00C230B4"/>
    <w:pPr>
      <w:spacing w:after="120" w:line="300" w:lineRule="atLeast"/>
      <w:ind w:left="720" w:right="720" w:firstLine="720"/>
      <w:jc w:val="both"/>
    </w:pPr>
    <w:rPr>
      <w:rFonts w:cs="Arial"/>
      <w:i/>
    </w:rPr>
  </w:style>
  <w:style w:type="character" w:customStyle="1" w:styleId="QTChar22">
    <w:name w:val="QT Char22"/>
    <w:basedOn w:val="DefaultParagraphFont"/>
    <w:rsid w:val="00C230B4"/>
    <w:rPr>
      <w:rFonts w:ascii="Times New Roman" w:eastAsia="Times New Roman" w:hAnsi="Times New Roman" w:cs="Arial"/>
      <w:i/>
      <w:sz w:val="24"/>
      <w:szCs w:val="20"/>
    </w:rPr>
  </w:style>
  <w:style w:type="paragraph" w:customStyle="1" w:styleId="FootnoteBase13">
    <w:name w:val="Footnote Base13"/>
    <w:basedOn w:val="Normal"/>
    <w:rsid w:val="00C230B4"/>
    <w:pPr>
      <w:tabs>
        <w:tab w:val="left" w:pos="187"/>
      </w:tabs>
      <w:spacing w:after="120" w:line="220" w:lineRule="exact"/>
      <w:ind w:left="187" w:hanging="187"/>
      <w:jc w:val="both"/>
    </w:pPr>
    <w:rPr>
      <w:sz w:val="18"/>
      <w:szCs w:val="20"/>
    </w:rPr>
  </w:style>
  <w:style w:type="paragraph" w:customStyle="1" w:styleId="Quotation220">
    <w:name w:val="Quotation22"/>
    <w:basedOn w:val="Normal"/>
    <w:autoRedefine/>
    <w:rsid w:val="00C230B4"/>
    <w:pPr>
      <w:spacing w:before="120" w:after="120" w:line="480" w:lineRule="exact"/>
      <w:ind w:left="720" w:right="720" w:firstLine="720"/>
    </w:pPr>
    <w:rPr>
      <w:i/>
      <w:szCs w:val="20"/>
    </w:rPr>
  </w:style>
  <w:style w:type="character" w:customStyle="1" w:styleId="FootnoteTextChar112">
    <w:name w:val="Footnote Text Char112"/>
    <w:aliases w:val="Footnote Text Char Char Char Char23"/>
    <w:basedOn w:val="DefaultParagraphFont"/>
    <w:rsid w:val="00C230B4"/>
    <w:rPr>
      <w:sz w:val="18"/>
    </w:rPr>
  </w:style>
  <w:style w:type="paragraph" w:customStyle="1" w:styleId="quotation32">
    <w:name w:val="quotation3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2">
    <w:name w:val="QT32"/>
    <w:basedOn w:val="NormalWeb"/>
    <w:autoRedefine/>
    <w:rsid w:val="00C230B4"/>
    <w:pPr>
      <w:spacing w:after="120" w:line="300" w:lineRule="atLeast"/>
      <w:ind w:left="720" w:right="720" w:firstLine="720"/>
      <w:jc w:val="both"/>
    </w:pPr>
    <w:rPr>
      <w:rFonts w:cs="Arial"/>
      <w:i/>
    </w:rPr>
  </w:style>
  <w:style w:type="character" w:customStyle="1" w:styleId="QTChar32">
    <w:name w:val="QT Char32"/>
    <w:basedOn w:val="DefaultParagraphFont"/>
    <w:rsid w:val="00C230B4"/>
    <w:rPr>
      <w:rFonts w:cs="Arial"/>
      <w:i/>
      <w:sz w:val="24"/>
    </w:rPr>
  </w:style>
  <w:style w:type="character" w:customStyle="1" w:styleId="BodyTextChar22">
    <w:name w:val="Body Text Char22"/>
    <w:basedOn w:val="DefaultParagraphFont"/>
    <w:rsid w:val="00C230B4"/>
    <w:rPr>
      <w:sz w:val="24"/>
      <w:szCs w:val="24"/>
    </w:rPr>
  </w:style>
  <w:style w:type="character" w:customStyle="1" w:styleId="QuotationChar22">
    <w:name w:val="Quotation Char22"/>
    <w:basedOn w:val="BodyTextChar"/>
    <w:rsid w:val="00C230B4"/>
    <w:rPr>
      <w:i/>
      <w:sz w:val="24"/>
      <w:szCs w:val="24"/>
    </w:rPr>
  </w:style>
  <w:style w:type="paragraph" w:customStyle="1" w:styleId="FootnoteBase22">
    <w:name w:val="Footnote Base22"/>
    <w:basedOn w:val="Normal"/>
    <w:rsid w:val="00C230B4"/>
    <w:pPr>
      <w:tabs>
        <w:tab w:val="left" w:pos="187"/>
      </w:tabs>
      <w:spacing w:after="120" w:line="220" w:lineRule="exact"/>
      <w:ind w:left="187" w:hanging="187"/>
      <w:jc w:val="both"/>
    </w:pPr>
    <w:rPr>
      <w:sz w:val="18"/>
      <w:szCs w:val="20"/>
    </w:rPr>
  </w:style>
  <w:style w:type="paragraph" w:customStyle="1" w:styleId="Quotation320">
    <w:name w:val="Quotation32"/>
    <w:basedOn w:val="Normal"/>
    <w:autoRedefine/>
    <w:rsid w:val="00C230B4"/>
    <w:pPr>
      <w:spacing w:before="120" w:after="120" w:line="480" w:lineRule="exact"/>
      <w:ind w:left="720" w:right="720" w:firstLine="720"/>
    </w:pPr>
    <w:rPr>
      <w:i/>
      <w:szCs w:val="20"/>
    </w:rPr>
  </w:style>
  <w:style w:type="character" w:customStyle="1" w:styleId="BodyTextChar32">
    <w:name w:val="Body Text Char32"/>
    <w:basedOn w:val="DefaultParagraphFont"/>
    <w:rsid w:val="00C230B4"/>
    <w:rPr>
      <w:sz w:val="24"/>
      <w:szCs w:val="24"/>
    </w:rPr>
  </w:style>
  <w:style w:type="character" w:customStyle="1" w:styleId="QuotationChar32">
    <w:name w:val="Quotation Char32"/>
    <w:basedOn w:val="BodyTextChar"/>
    <w:rsid w:val="00C230B4"/>
    <w:rPr>
      <w:i/>
      <w:sz w:val="24"/>
      <w:szCs w:val="24"/>
    </w:rPr>
  </w:style>
  <w:style w:type="character" w:customStyle="1" w:styleId="Heading1Char22">
    <w:name w:val="Heading 1 Char22"/>
    <w:basedOn w:val="DefaultParagraphFont"/>
    <w:rsid w:val="00C230B4"/>
    <w:rPr>
      <w:rFonts w:ascii="Arial" w:hAnsi="Arial"/>
      <w:b/>
      <w:kern w:val="28"/>
      <w:sz w:val="32"/>
    </w:rPr>
  </w:style>
  <w:style w:type="character" w:customStyle="1" w:styleId="Heading2Char22">
    <w:name w:val="Heading 2 Char22"/>
    <w:basedOn w:val="DefaultParagraphFont"/>
    <w:rsid w:val="00C230B4"/>
    <w:rPr>
      <w:rFonts w:ascii="Arial" w:hAnsi="Arial"/>
      <w:i/>
      <w:kern w:val="28"/>
      <w:sz w:val="28"/>
    </w:rPr>
  </w:style>
  <w:style w:type="character" w:customStyle="1" w:styleId="Heading3Char22">
    <w:name w:val="Heading 3 Char22"/>
    <w:basedOn w:val="DefaultParagraphFont"/>
    <w:rsid w:val="00C230B4"/>
    <w:rPr>
      <w:rFonts w:ascii="Arial" w:hAnsi="Arial"/>
      <w:b/>
      <w:kern w:val="28"/>
      <w:sz w:val="24"/>
    </w:rPr>
  </w:style>
  <w:style w:type="paragraph" w:customStyle="1" w:styleId="quotation420">
    <w:name w:val="quotation4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2">
    <w:name w:val="QT42"/>
    <w:basedOn w:val="NormalWeb"/>
    <w:autoRedefine/>
    <w:rsid w:val="00C230B4"/>
    <w:pPr>
      <w:spacing w:after="120" w:line="300" w:lineRule="atLeast"/>
      <w:ind w:left="720" w:right="720" w:firstLine="720"/>
      <w:jc w:val="both"/>
    </w:pPr>
    <w:rPr>
      <w:rFonts w:cs="Arial"/>
      <w:i/>
    </w:rPr>
  </w:style>
  <w:style w:type="character" w:customStyle="1" w:styleId="QTChar42">
    <w:name w:val="QT Char42"/>
    <w:basedOn w:val="DefaultParagraphFont"/>
    <w:rsid w:val="00C230B4"/>
    <w:rPr>
      <w:rFonts w:cs="Arial"/>
      <w:i/>
      <w:sz w:val="24"/>
    </w:rPr>
  </w:style>
  <w:style w:type="character" w:customStyle="1" w:styleId="FootnoteTextChar42">
    <w:name w:val="Footnote Text Char42"/>
    <w:aliases w:val="Footnote Text Char Char Char Char42,Footnote Text Char Char Char1 Char32,Footnote Text Char Char Char2 Char32,Footnote Text Char Char Char11 Char32,Footnote Text Char Char Char3 Char32,Footnote Text Char Char Char12 Char32"/>
    <w:basedOn w:val="DefaultParagraphFont"/>
    <w:rsid w:val="00C230B4"/>
    <w:rPr>
      <w:lang w:val="en-US" w:eastAsia="en-US" w:bidi="ar-SA"/>
    </w:rPr>
  </w:style>
  <w:style w:type="paragraph" w:customStyle="1" w:styleId="Quotation44">
    <w:name w:val="Quotation44"/>
    <w:basedOn w:val="Normal"/>
    <w:autoRedefine/>
    <w:rsid w:val="00C230B4"/>
    <w:pPr>
      <w:spacing w:before="120" w:after="120" w:line="480" w:lineRule="exact"/>
      <w:ind w:left="720" w:right="720" w:firstLine="720"/>
      <w:jc w:val="both"/>
    </w:pPr>
    <w:rPr>
      <w:i/>
      <w:szCs w:val="20"/>
    </w:rPr>
  </w:style>
  <w:style w:type="character" w:customStyle="1" w:styleId="BodyTextChar42">
    <w:name w:val="Body Text Char42"/>
    <w:basedOn w:val="DefaultParagraphFont"/>
    <w:rsid w:val="00C230B4"/>
    <w:rPr>
      <w:rFonts w:cs="Arial"/>
      <w:sz w:val="24"/>
      <w:lang w:val="en-US" w:eastAsia="en-US" w:bidi="ar-SA"/>
    </w:rPr>
  </w:style>
  <w:style w:type="character" w:customStyle="1" w:styleId="QuotationChar42">
    <w:name w:val="Quotation Char42"/>
    <w:basedOn w:val="BodyTextChar"/>
    <w:rsid w:val="00C230B4"/>
    <w:rPr>
      <w:i/>
      <w:sz w:val="24"/>
      <w:szCs w:val="24"/>
    </w:rPr>
  </w:style>
  <w:style w:type="character" w:customStyle="1" w:styleId="FootnoteTextChar52">
    <w:name w:val="Footnote Text Char52"/>
    <w:aliases w:val="Footnote Text Char Char Char Char52,Footnote Text Char Char Char1 Char42,Footnote Text Char Char Char2 Char42,Footnote Text Char Char Char11 Char42,Footnote Text Char Char Char3 Char42,Footnote Text Char Char Char12 Char42"/>
    <w:basedOn w:val="DefaultParagraphFont"/>
    <w:rsid w:val="00C230B4"/>
    <w:rPr>
      <w:lang w:val="en-US" w:eastAsia="en-US" w:bidi="ar-SA"/>
    </w:rPr>
  </w:style>
  <w:style w:type="paragraph" w:customStyle="1" w:styleId="Quotation412">
    <w:name w:val="Quotation412"/>
    <w:basedOn w:val="Normal"/>
    <w:autoRedefine/>
    <w:rsid w:val="00C230B4"/>
    <w:pPr>
      <w:spacing w:before="120" w:after="120" w:line="480" w:lineRule="exact"/>
      <w:ind w:left="720" w:right="720" w:firstLine="720"/>
      <w:jc w:val="both"/>
    </w:pPr>
    <w:rPr>
      <w:i/>
      <w:szCs w:val="20"/>
    </w:rPr>
  </w:style>
  <w:style w:type="character" w:customStyle="1" w:styleId="FootnoteTextChar62">
    <w:name w:val="Footnote Text Char62"/>
    <w:aliases w:val="Footnote Text Char Char Char Char62,Footnote Text Char Char Char1 Char52,Footnote Text Char Char Char2 Char52,Footnote Text Char Char Char11 Char52,Footnote Text Char Char Char3 Char52,Footnote Text Char Char Char12 Char52"/>
    <w:basedOn w:val="DefaultParagraphFont"/>
    <w:rsid w:val="00C230B4"/>
    <w:rPr>
      <w:lang w:val="en-US" w:eastAsia="en-US" w:bidi="ar-SA"/>
    </w:rPr>
  </w:style>
  <w:style w:type="paragraph" w:customStyle="1" w:styleId="Quotation422">
    <w:name w:val="Quotation422"/>
    <w:basedOn w:val="Normal"/>
    <w:autoRedefine/>
    <w:rsid w:val="00C230B4"/>
    <w:pPr>
      <w:spacing w:before="120" w:after="120" w:line="480" w:lineRule="exact"/>
      <w:ind w:left="720" w:right="720" w:firstLine="720"/>
      <w:jc w:val="both"/>
    </w:pPr>
    <w:rPr>
      <w:i/>
      <w:szCs w:val="20"/>
    </w:rPr>
  </w:style>
  <w:style w:type="character" w:customStyle="1" w:styleId="FooterChar12">
    <w:name w:val="Footer Char12"/>
    <w:basedOn w:val="DefaultParagraphFont"/>
    <w:rsid w:val="00C230B4"/>
    <w:rPr>
      <w:sz w:val="24"/>
    </w:rPr>
  </w:style>
  <w:style w:type="character" w:customStyle="1" w:styleId="HeaderChar12">
    <w:name w:val="Header Char12"/>
    <w:basedOn w:val="DefaultParagraphFont"/>
    <w:rsid w:val="00C230B4"/>
    <w:rPr>
      <w:i/>
      <w:sz w:val="24"/>
    </w:rPr>
  </w:style>
  <w:style w:type="character" w:customStyle="1" w:styleId="BodyTextChar52">
    <w:name w:val="Body Text Char52"/>
    <w:basedOn w:val="DefaultParagraphFont"/>
    <w:rsid w:val="00C230B4"/>
    <w:rPr>
      <w:rFonts w:cs="Arial"/>
      <w:sz w:val="24"/>
      <w:lang w:val="en-US" w:eastAsia="en-US" w:bidi="ar-SA"/>
    </w:rPr>
  </w:style>
  <w:style w:type="character" w:customStyle="1" w:styleId="FootnoteTextChar72">
    <w:name w:val="Footnote Text Char72"/>
    <w:aliases w:val="Footnote Text Char Char Char Char72,Footnote Text Char Char Char1 Char62,Footnote Text Char Char Char2 Char62,Footnote Text Char Char Char11 Char62,Footnote Text Char Char Char3 Char62,Footnote Text Char Char Char12 Char62"/>
    <w:basedOn w:val="DefaultParagraphFont"/>
    <w:rsid w:val="00C230B4"/>
    <w:rPr>
      <w:lang w:val="en-US" w:eastAsia="en-US" w:bidi="ar-SA"/>
    </w:rPr>
  </w:style>
  <w:style w:type="paragraph" w:customStyle="1" w:styleId="HeaderlikeH113">
    <w:name w:val="Header like H113"/>
    <w:basedOn w:val="Heading2"/>
    <w:rsid w:val="00C230B4"/>
    <w:pPr>
      <w:spacing w:before="120" w:line="360" w:lineRule="exact"/>
      <w:ind w:firstLine="720"/>
      <w:outlineLvl w:val="9"/>
    </w:pPr>
    <w:rPr>
      <w:b/>
      <w:i w:val="0"/>
      <w:sz w:val="36"/>
    </w:rPr>
  </w:style>
  <w:style w:type="paragraph" w:customStyle="1" w:styleId="Quotation52">
    <w:name w:val="Quotation52"/>
    <w:basedOn w:val="Normal"/>
    <w:autoRedefine/>
    <w:rsid w:val="00C230B4"/>
    <w:pPr>
      <w:spacing w:before="120" w:after="120" w:line="480" w:lineRule="exact"/>
      <w:ind w:left="720" w:right="720" w:firstLine="720"/>
      <w:jc w:val="both"/>
    </w:pPr>
    <w:rPr>
      <w:i/>
      <w:szCs w:val="20"/>
    </w:rPr>
  </w:style>
  <w:style w:type="character" w:customStyle="1" w:styleId="QuotationChar52">
    <w:name w:val="Quotation Char52"/>
    <w:basedOn w:val="BodyTextChar"/>
    <w:rsid w:val="00C230B4"/>
    <w:rPr>
      <w:i/>
      <w:sz w:val="24"/>
      <w:szCs w:val="24"/>
    </w:rPr>
  </w:style>
  <w:style w:type="paragraph" w:customStyle="1" w:styleId="Greeting13">
    <w:name w:val="Greeting13"/>
    <w:basedOn w:val="Normal"/>
    <w:rsid w:val="00C230B4"/>
    <w:pPr>
      <w:spacing w:after="120" w:line="480" w:lineRule="exact"/>
      <w:ind w:firstLine="720"/>
    </w:pPr>
    <w:rPr>
      <w:szCs w:val="20"/>
    </w:rPr>
  </w:style>
  <w:style w:type="paragraph" w:customStyle="1" w:styleId="H2A13">
    <w:name w:val="H2A13"/>
    <w:basedOn w:val="H2"/>
    <w:rsid w:val="00C230B4"/>
    <w:pPr>
      <w:outlineLvl w:val="9"/>
    </w:pPr>
    <w:rPr>
      <w:rFonts w:ascii="Times New Roman" w:hAnsi="Times New Roman"/>
      <w:iCs w:val="0"/>
      <w:szCs w:val="28"/>
    </w:rPr>
  </w:style>
  <w:style w:type="paragraph" w:customStyle="1" w:styleId="H222">
    <w:name w:val="H222"/>
    <w:basedOn w:val="BT"/>
    <w:autoRedefine/>
    <w:rsid w:val="00C230B4"/>
    <w:pPr>
      <w:spacing w:line="300" w:lineRule="atLeast"/>
      <w:ind w:firstLine="720"/>
      <w:outlineLvl w:val="1"/>
    </w:pPr>
  </w:style>
  <w:style w:type="paragraph" w:customStyle="1" w:styleId="BT12">
    <w:name w:val="BT1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2">
    <w:name w:val="BT Char12"/>
    <w:basedOn w:val="DefaultParagraphFont"/>
    <w:rsid w:val="00C230B4"/>
    <w:rPr>
      <w:sz w:val="24"/>
      <w:lang w:val="en-US" w:eastAsia="en-US" w:bidi="ar-SA"/>
    </w:rPr>
  </w:style>
  <w:style w:type="paragraph" w:customStyle="1" w:styleId="Level3Heading13">
    <w:name w:val="Level 3 Heading13"/>
    <w:rsid w:val="00C230B4"/>
    <w:pPr>
      <w:keepNext/>
      <w:keepLines/>
      <w:widowControl w:val="0"/>
      <w:spacing w:after="240" w:line="480" w:lineRule="exact"/>
      <w:jc w:val="center"/>
    </w:pPr>
    <w:rPr>
      <w:rFonts w:ascii="Times" w:hAnsi="Times"/>
      <w:b/>
      <w:snapToGrid w:val="0"/>
      <w:sz w:val="28"/>
      <w:szCs w:val="24"/>
    </w:rPr>
  </w:style>
  <w:style w:type="paragraph" w:customStyle="1" w:styleId="flushleft22">
    <w:name w:val="flush left22"/>
    <w:aliases w:val="no hang2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2">
    <w:name w:val="QT52"/>
    <w:basedOn w:val="NormalWeb"/>
    <w:autoRedefine/>
    <w:rsid w:val="00C230B4"/>
    <w:pPr>
      <w:spacing w:after="120" w:line="300" w:lineRule="atLeast"/>
      <w:ind w:left="720" w:right="720" w:firstLine="720"/>
      <w:jc w:val="both"/>
    </w:pPr>
    <w:rPr>
      <w:rFonts w:cs="Arial"/>
      <w:i/>
    </w:rPr>
  </w:style>
  <w:style w:type="character" w:customStyle="1" w:styleId="QTChar52">
    <w:name w:val="QT Char52"/>
    <w:basedOn w:val="DefaultParagraphFont"/>
    <w:rsid w:val="00C230B4"/>
    <w:rPr>
      <w:rFonts w:cs="Arial"/>
      <w:i/>
      <w:sz w:val="24"/>
      <w:lang w:val="en-US" w:eastAsia="en-US" w:bidi="ar-SA"/>
    </w:rPr>
  </w:style>
  <w:style w:type="character" w:customStyle="1" w:styleId="BTCharCharCharChar12">
    <w:name w:val="BT Char Char Char Char12"/>
    <w:basedOn w:val="DefaultParagraphFont"/>
    <w:rsid w:val="00C230B4"/>
    <w:rPr>
      <w:sz w:val="24"/>
      <w:lang w:val="en-US" w:eastAsia="en-US" w:bidi="ar-SA"/>
    </w:rPr>
  </w:style>
  <w:style w:type="paragraph" w:customStyle="1" w:styleId="BTCharCharChar12">
    <w:name w:val="BT Char Char Char12"/>
    <w:basedOn w:val="Normal"/>
    <w:autoRedefine/>
    <w:rsid w:val="00C230B4"/>
    <w:pPr>
      <w:spacing w:after="120" w:line="300" w:lineRule="exact"/>
      <w:ind w:firstLine="720"/>
      <w:jc w:val="both"/>
    </w:pPr>
    <w:rPr>
      <w:szCs w:val="20"/>
    </w:rPr>
  </w:style>
  <w:style w:type="paragraph" w:customStyle="1" w:styleId="FNChar12">
    <w:name w:val="FN Char12"/>
    <w:basedOn w:val="FootnoteText"/>
    <w:autoRedefine/>
    <w:rsid w:val="00C230B4"/>
    <w:pPr>
      <w:contextualSpacing/>
      <w:jc w:val="both"/>
    </w:pPr>
  </w:style>
  <w:style w:type="character" w:customStyle="1" w:styleId="FNCharChar12">
    <w:name w:val="FN Char Char12"/>
    <w:basedOn w:val="DefaultParagraphFont"/>
    <w:rsid w:val="00C230B4"/>
    <w:rPr>
      <w:lang w:val="en-US" w:eastAsia="en-US" w:bidi="ar-SA"/>
    </w:rPr>
  </w:style>
  <w:style w:type="paragraph" w:customStyle="1" w:styleId="StyleBodyTextBold112">
    <w:name w:val="Style Body Text + Bold112"/>
    <w:basedOn w:val="Normal"/>
    <w:autoRedefine/>
    <w:rsid w:val="00C230B4"/>
    <w:pPr>
      <w:spacing w:after="120" w:line="480" w:lineRule="exact"/>
      <w:ind w:firstLine="720"/>
      <w:jc w:val="both"/>
    </w:pPr>
    <w:rPr>
      <w:b/>
      <w:bCs/>
      <w:szCs w:val="20"/>
    </w:rPr>
  </w:style>
  <w:style w:type="character" w:customStyle="1" w:styleId="StyleBodyTextBold1Char12">
    <w:name w:val="Style Body Text + Bold1 Char12"/>
    <w:basedOn w:val="BodyTextChar"/>
    <w:rsid w:val="00C230B4"/>
    <w:rPr>
      <w:b/>
      <w:bCs/>
      <w:sz w:val="24"/>
      <w:szCs w:val="24"/>
    </w:rPr>
  </w:style>
  <w:style w:type="character" w:customStyle="1" w:styleId="HeaderChar22">
    <w:name w:val="Header Char22"/>
    <w:basedOn w:val="DefaultParagraphFont"/>
    <w:rsid w:val="00C230B4"/>
    <w:rPr>
      <w:i/>
      <w:sz w:val="24"/>
    </w:rPr>
  </w:style>
  <w:style w:type="character" w:customStyle="1" w:styleId="CommentTextChar12">
    <w:name w:val="Comment Text Char12"/>
    <w:basedOn w:val="DefaultParagraphFont"/>
    <w:rsid w:val="00C230B4"/>
    <w:rPr>
      <w:sz w:val="24"/>
      <w:szCs w:val="24"/>
    </w:rPr>
  </w:style>
  <w:style w:type="character" w:customStyle="1" w:styleId="BodyTextIndentChar12">
    <w:name w:val="Body Text Indent Char12"/>
    <w:basedOn w:val="DefaultParagraphFont"/>
    <w:rsid w:val="00C230B4"/>
    <w:rPr>
      <w:rFonts w:cs="Arial"/>
      <w:sz w:val="24"/>
    </w:rPr>
  </w:style>
  <w:style w:type="character" w:customStyle="1" w:styleId="DateChar12">
    <w:name w:val="Date Char12"/>
    <w:basedOn w:val="DefaultParagraphFont"/>
    <w:rsid w:val="00C230B4"/>
    <w:rPr>
      <w:rFonts w:cs="Arial"/>
      <w:b/>
      <w:sz w:val="24"/>
    </w:rPr>
  </w:style>
  <w:style w:type="character" w:customStyle="1" w:styleId="EndnoteTextChar12">
    <w:name w:val="Endnote Text Char12"/>
    <w:basedOn w:val="DefaultParagraphFont"/>
    <w:rsid w:val="00C230B4"/>
    <w:rPr>
      <w:sz w:val="18"/>
      <w:szCs w:val="24"/>
    </w:rPr>
  </w:style>
  <w:style w:type="character" w:customStyle="1" w:styleId="FooterChar22">
    <w:name w:val="Footer Char22"/>
    <w:basedOn w:val="DefaultParagraphFont"/>
    <w:rsid w:val="00C230B4"/>
    <w:rPr>
      <w:sz w:val="24"/>
    </w:rPr>
  </w:style>
  <w:style w:type="paragraph" w:customStyle="1" w:styleId="FooterEven13">
    <w:name w:val="Footer Even13"/>
    <w:basedOn w:val="Footer"/>
    <w:rsid w:val="00C230B4"/>
    <w:pPr>
      <w:spacing w:after="120" w:line="480" w:lineRule="exact"/>
      <w:ind w:firstLine="720"/>
      <w:jc w:val="both"/>
    </w:pPr>
    <w:rPr>
      <w:szCs w:val="20"/>
    </w:rPr>
  </w:style>
  <w:style w:type="paragraph" w:customStyle="1" w:styleId="FooterFirst13">
    <w:name w:val="Footer First13"/>
    <w:basedOn w:val="Footer"/>
    <w:rsid w:val="00C230B4"/>
    <w:pPr>
      <w:spacing w:after="120" w:line="480" w:lineRule="exact"/>
      <w:ind w:firstLine="720"/>
      <w:jc w:val="both"/>
    </w:pPr>
    <w:rPr>
      <w:szCs w:val="20"/>
    </w:rPr>
  </w:style>
  <w:style w:type="paragraph" w:customStyle="1" w:styleId="FooterOdd13">
    <w:name w:val="Footer Odd13"/>
    <w:basedOn w:val="Footer"/>
    <w:rsid w:val="00C230B4"/>
    <w:pPr>
      <w:spacing w:after="120" w:line="480" w:lineRule="exact"/>
      <w:ind w:firstLine="720"/>
      <w:jc w:val="both"/>
    </w:pPr>
    <w:rPr>
      <w:szCs w:val="20"/>
    </w:rPr>
  </w:style>
  <w:style w:type="character" w:customStyle="1" w:styleId="MacroTextChar12">
    <w:name w:val="Macro Text Char12"/>
    <w:basedOn w:val="DefaultParagraphFont"/>
    <w:rsid w:val="00C230B4"/>
    <w:rPr>
      <w:rFonts w:ascii="Courier New" w:hAnsi="Courier New" w:cs="Arial"/>
      <w:sz w:val="24"/>
    </w:rPr>
  </w:style>
  <w:style w:type="character" w:customStyle="1" w:styleId="MessageHeaderChar12">
    <w:name w:val="Message Header Char12"/>
    <w:basedOn w:val="DefaultParagraphFont"/>
    <w:rsid w:val="00C230B4"/>
    <w:rPr>
      <w:rFonts w:ascii="Arial" w:hAnsi="Arial" w:cs="Arial"/>
      <w:sz w:val="24"/>
    </w:rPr>
  </w:style>
  <w:style w:type="character" w:customStyle="1" w:styleId="SubtitleChar12">
    <w:name w:val="Subtitle Char12"/>
    <w:basedOn w:val="DefaultParagraphFont"/>
    <w:rsid w:val="00C230B4"/>
    <w:rPr>
      <w:rFonts w:ascii="Arial" w:hAnsi="Arial"/>
      <w:i/>
      <w:kern w:val="28"/>
      <w:sz w:val="28"/>
      <w:szCs w:val="24"/>
    </w:rPr>
  </w:style>
  <w:style w:type="paragraph" w:customStyle="1" w:styleId="HeadingBase13">
    <w:name w:val="Heading Base13"/>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2">
    <w:name w:val="Title Char12"/>
    <w:basedOn w:val="DefaultParagraphFont"/>
    <w:rsid w:val="00C230B4"/>
    <w:rPr>
      <w:rFonts w:ascii="Arial" w:hAnsi="Arial"/>
      <w:b/>
      <w:kern w:val="28"/>
      <w:sz w:val="40"/>
      <w:szCs w:val="24"/>
    </w:rPr>
  </w:style>
  <w:style w:type="paragraph" w:customStyle="1" w:styleId="indent532">
    <w:name w:val="indent 532"/>
    <w:aliases w:val="hang 9 (SP Parts)13"/>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3">
    <w:name w:val="flush left bold titles13"/>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3">
    <w:name w:val="Left Running Head (Even)1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3">
    <w:name w:val="Right Running Head (Odd)13"/>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3">
    <w:name w:val="EXERCISE - BOX13"/>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3">
    <w:name w:val="Thick Line Below13"/>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20">
    <w:name w:val="quotation5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3">
    <w:name w:val="indent 5113"/>
    <w:aliases w:val="hang 51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2">
    <w:name w:val="Level 1 Heading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20">
    <w:name w:val="indent 1012"/>
    <w:aliases w:val="block21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2">
    <w:name w:val="indent 5212"/>
    <w:aliases w:val="block32"/>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2">
    <w:name w:val="PI1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20">
    <w:name w:val="indent 1512"/>
    <w:aliases w:val="block112"/>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3">
    <w:name w:val="Document Map Char13"/>
    <w:basedOn w:val="DefaultParagraphFont"/>
    <w:rsid w:val="00C230B4"/>
    <w:rPr>
      <w:rFonts w:ascii="Tahoma" w:hAnsi="Tahoma" w:cs="Tahoma"/>
      <w:sz w:val="24"/>
      <w:szCs w:val="24"/>
      <w:shd w:val="clear" w:color="auto" w:fill="000080"/>
    </w:rPr>
  </w:style>
  <w:style w:type="character" w:customStyle="1" w:styleId="PlainTextChar13">
    <w:name w:val="Plain Text Char13"/>
    <w:basedOn w:val="DefaultParagraphFont"/>
    <w:rsid w:val="00C230B4"/>
    <w:rPr>
      <w:rFonts w:ascii="Courier New" w:hAnsi="Courier New" w:cs="Courier New"/>
      <w:lang w:bidi="he-IL"/>
    </w:rPr>
  </w:style>
  <w:style w:type="paragraph" w:customStyle="1" w:styleId="quotation112">
    <w:name w:val="quotation1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3">
    <w:name w:val="List First13"/>
    <w:basedOn w:val="List"/>
    <w:next w:val="List"/>
    <w:rsid w:val="00C230B4"/>
    <w:pPr>
      <w:tabs>
        <w:tab w:val="clear" w:pos="720"/>
      </w:tabs>
      <w:spacing w:before="0" w:line="480" w:lineRule="exact"/>
      <w:jc w:val="both"/>
    </w:pPr>
    <w:rPr>
      <w:szCs w:val="20"/>
    </w:rPr>
  </w:style>
  <w:style w:type="paragraph" w:customStyle="1" w:styleId="ListLast13">
    <w:name w:val="List Last13"/>
    <w:basedOn w:val="List"/>
    <w:rsid w:val="00C230B4"/>
    <w:pPr>
      <w:tabs>
        <w:tab w:val="clear" w:pos="720"/>
      </w:tabs>
      <w:spacing w:before="0" w:line="480" w:lineRule="exact"/>
      <w:jc w:val="both"/>
    </w:pPr>
    <w:rPr>
      <w:szCs w:val="20"/>
    </w:rPr>
  </w:style>
  <w:style w:type="paragraph" w:customStyle="1" w:styleId="ListNumberFirst13">
    <w:name w:val="List Number First13"/>
    <w:basedOn w:val="ListNumber"/>
    <w:next w:val="ListNumber"/>
    <w:rsid w:val="00C230B4"/>
    <w:pPr>
      <w:spacing w:before="0" w:line="480" w:lineRule="exact"/>
      <w:jc w:val="both"/>
    </w:pPr>
    <w:rPr>
      <w:szCs w:val="20"/>
    </w:rPr>
  </w:style>
  <w:style w:type="paragraph" w:customStyle="1" w:styleId="ListNumberLast13">
    <w:name w:val="List Number Last13"/>
    <w:basedOn w:val="ListNumber"/>
    <w:rsid w:val="00C230B4"/>
    <w:pPr>
      <w:spacing w:before="0" w:line="480" w:lineRule="exact"/>
      <w:jc w:val="both"/>
    </w:pPr>
    <w:rPr>
      <w:szCs w:val="20"/>
    </w:rPr>
  </w:style>
  <w:style w:type="paragraph" w:customStyle="1" w:styleId="PartLabel13">
    <w:name w:val="Part Label13"/>
    <w:basedOn w:val="HeadingBase"/>
    <w:next w:val="Normal"/>
    <w:rsid w:val="00C230B4"/>
    <w:pPr>
      <w:spacing w:after="120" w:line="480" w:lineRule="exact"/>
      <w:ind w:firstLine="720"/>
      <w:jc w:val="both"/>
    </w:pPr>
    <w:rPr>
      <w:szCs w:val="20"/>
    </w:rPr>
  </w:style>
  <w:style w:type="paragraph" w:customStyle="1" w:styleId="PartTitle13">
    <w:name w:val="Part Title13"/>
    <w:basedOn w:val="HeadingBase"/>
    <w:next w:val="PartSubtitle"/>
    <w:rsid w:val="00C230B4"/>
    <w:pPr>
      <w:spacing w:after="120" w:line="480" w:lineRule="exact"/>
      <w:ind w:firstLine="720"/>
      <w:jc w:val="both"/>
    </w:pPr>
    <w:rPr>
      <w:szCs w:val="20"/>
    </w:rPr>
  </w:style>
  <w:style w:type="paragraph" w:customStyle="1" w:styleId="PartSubtitle13">
    <w:name w:val="Part Subtitle13"/>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3">
    <w:name w:val="Section Heading13"/>
    <w:basedOn w:val="HeadingBase"/>
    <w:rsid w:val="00C230B4"/>
    <w:pPr>
      <w:spacing w:after="120" w:line="480" w:lineRule="exact"/>
      <w:ind w:firstLine="720"/>
      <w:jc w:val="both"/>
    </w:pPr>
    <w:rPr>
      <w:szCs w:val="20"/>
    </w:rPr>
  </w:style>
  <w:style w:type="paragraph" w:customStyle="1" w:styleId="SectionLabel13">
    <w:name w:val="Section Label13"/>
    <w:basedOn w:val="HeadingBase"/>
    <w:rsid w:val="00C230B4"/>
    <w:pPr>
      <w:spacing w:after="120" w:line="480" w:lineRule="exact"/>
      <w:ind w:firstLine="720"/>
      <w:jc w:val="both"/>
    </w:pPr>
    <w:rPr>
      <w:szCs w:val="20"/>
    </w:rPr>
  </w:style>
  <w:style w:type="paragraph" w:customStyle="1" w:styleId="TitleCover13">
    <w:name w:val="Title Cover13"/>
    <w:basedOn w:val="HeadingBase"/>
    <w:next w:val="SubtitleCover"/>
    <w:rsid w:val="00C230B4"/>
    <w:pPr>
      <w:spacing w:after="120" w:line="480" w:lineRule="exact"/>
      <w:ind w:firstLine="720"/>
      <w:jc w:val="both"/>
    </w:pPr>
    <w:rPr>
      <w:szCs w:val="20"/>
    </w:rPr>
  </w:style>
  <w:style w:type="paragraph" w:customStyle="1" w:styleId="SubtitleCover13">
    <w:name w:val="Subtitle Cover13"/>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3">
    <w:name w:val="Title 313"/>
    <w:basedOn w:val="Title2"/>
    <w:rsid w:val="00C230B4"/>
    <w:pPr>
      <w:ind w:firstLine="720"/>
    </w:pPr>
    <w:rPr>
      <w:szCs w:val="20"/>
    </w:rPr>
  </w:style>
  <w:style w:type="paragraph" w:customStyle="1" w:styleId="Title213">
    <w:name w:val="Title 213"/>
    <w:basedOn w:val="Normal"/>
    <w:rsid w:val="00C230B4"/>
    <w:pPr>
      <w:spacing w:after="120" w:line="300" w:lineRule="atLeast"/>
      <w:ind w:firstLine="720"/>
      <w:jc w:val="center"/>
    </w:pPr>
    <w:rPr>
      <w:sz w:val="52"/>
      <w:szCs w:val="20"/>
    </w:rPr>
  </w:style>
  <w:style w:type="paragraph" w:customStyle="1" w:styleId="H3A13">
    <w:name w:val="H3A13"/>
    <w:basedOn w:val="H3"/>
    <w:rsid w:val="00C230B4"/>
  </w:style>
  <w:style w:type="paragraph" w:customStyle="1" w:styleId="H312">
    <w:name w:val="H31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2">
    <w:name w:val="H412"/>
    <w:basedOn w:val="H4A"/>
    <w:next w:val="Normal"/>
    <w:autoRedefine/>
    <w:rsid w:val="00C230B4"/>
  </w:style>
  <w:style w:type="paragraph" w:customStyle="1" w:styleId="H4A13">
    <w:name w:val="H4A13"/>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3">
    <w:name w:val="Block Quotation First13"/>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3">
    <w:name w:val="Block Quotation13"/>
    <w:basedOn w:val="Normal"/>
    <w:rsid w:val="00C230B4"/>
    <w:pPr>
      <w:keepLines/>
      <w:spacing w:after="160" w:line="480" w:lineRule="exact"/>
      <w:ind w:left="720" w:right="720" w:firstLine="720"/>
      <w:jc w:val="both"/>
    </w:pPr>
    <w:rPr>
      <w:i/>
      <w:szCs w:val="20"/>
    </w:rPr>
  </w:style>
  <w:style w:type="paragraph" w:customStyle="1" w:styleId="BlockQuotationLast13">
    <w:name w:val="Block Quotation Last13"/>
    <w:basedOn w:val="BlockQuotation"/>
    <w:rsid w:val="00C230B4"/>
    <w:pPr>
      <w:tabs>
        <w:tab w:val="clear" w:pos="720"/>
      </w:tabs>
      <w:spacing w:before="0" w:line="480" w:lineRule="exact"/>
      <w:ind w:firstLine="720"/>
      <w:jc w:val="both"/>
    </w:pPr>
    <w:rPr>
      <w:szCs w:val="20"/>
    </w:rPr>
  </w:style>
  <w:style w:type="paragraph" w:customStyle="1" w:styleId="BodyTextKeep13">
    <w:name w:val="Body Text Keep13"/>
    <w:basedOn w:val="Normal"/>
    <w:rsid w:val="00C230B4"/>
    <w:pPr>
      <w:keepNext/>
      <w:spacing w:after="120" w:line="480" w:lineRule="exact"/>
      <w:ind w:firstLine="720"/>
      <w:jc w:val="both"/>
    </w:pPr>
    <w:rPr>
      <w:szCs w:val="20"/>
    </w:rPr>
  </w:style>
  <w:style w:type="paragraph" w:customStyle="1" w:styleId="ChapterLabel13">
    <w:name w:val="Chapter Label13"/>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3">
    <w:name w:val="Chapter Subtitle13"/>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3">
    <w:name w:val="Chapter Title13"/>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3">
    <w:name w:val="Document Label13"/>
    <w:basedOn w:val="Normal"/>
    <w:rsid w:val="00C230B4"/>
    <w:pPr>
      <w:keepNext/>
      <w:spacing w:before="240" w:after="360" w:line="480" w:lineRule="exact"/>
      <w:ind w:firstLine="720"/>
      <w:jc w:val="both"/>
    </w:pPr>
    <w:rPr>
      <w:b/>
      <w:kern w:val="28"/>
      <w:sz w:val="36"/>
      <w:szCs w:val="20"/>
    </w:rPr>
  </w:style>
  <w:style w:type="paragraph" w:customStyle="1" w:styleId="FootnoteBase32">
    <w:name w:val="Footnote Base32"/>
    <w:basedOn w:val="Normal"/>
    <w:rsid w:val="00C230B4"/>
    <w:pPr>
      <w:tabs>
        <w:tab w:val="left" w:pos="187"/>
      </w:tabs>
      <w:spacing w:after="120" w:line="220" w:lineRule="exact"/>
      <w:ind w:left="187" w:hanging="187"/>
      <w:jc w:val="both"/>
    </w:pPr>
    <w:rPr>
      <w:sz w:val="18"/>
      <w:szCs w:val="20"/>
    </w:rPr>
  </w:style>
  <w:style w:type="paragraph" w:customStyle="1" w:styleId="HeaderBase13">
    <w:name w:val="Header Base13"/>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3">
    <w:name w:val="Header Even13"/>
    <w:basedOn w:val="Header"/>
    <w:rsid w:val="00C230B4"/>
    <w:pPr>
      <w:ind w:firstLine="720"/>
      <w:jc w:val="both"/>
    </w:pPr>
    <w:rPr>
      <w:sz w:val="56"/>
      <w:szCs w:val="56"/>
    </w:rPr>
  </w:style>
  <w:style w:type="paragraph" w:customStyle="1" w:styleId="HeaderFirst13">
    <w:name w:val="Header First13"/>
    <w:basedOn w:val="Header"/>
    <w:rsid w:val="00C230B4"/>
    <w:pPr>
      <w:ind w:firstLine="720"/>
      <w:jc w:val="center"/>
    </w:pPr>
    <w:rPr>
      <w:sz w:val="56"/>
      <w:szCs w:val="56"/>
    </w:rPr>
  </w:style>
  <w:style w:type="paragraph" w:customStyle="1" w:styleId="HeaderOdd13">
    <w:name w:val="Header Odd13"/>
    <w:basedOn w:val="Header"/>
    <w:rsid w:val="00C230B4"/>
    <w:pPr>
      <w:tabs>
        <w:tab w:val="right" w:pos="0"/>
      </w:tabs>
      <w:ind w:firstLine="720"/>
      <w:jc w:val="right"/>
    </w:pPr>
    <w:rPr>
      <w:sz w:val="56"/>
      <w:szCs w:val="56"/>
    </w:rPr>
  </w:style>
  <w:style w:type="paragraph" w:customStyle="1" w:styleId="IndexBase13">
    <w:name w:val="Index Base13"/>
    <w:basedOn w:val="Normal"/>
    <w:rsid w:val="00C230B4"/>
    <w:pPr>
      <w:tabs>
        <w:tab w:val="right" w:leader="dot" w:pos="3960"/>
      </w:tabs>
      <w:spacing w:after="120" w:line="480" w:lineRule="exact"/>
      <w:ind w:left="720" w:hanging="720"/>
      <w:jc w:val="both"/>
    </w:pPr>
    <w:rPr>
      <w:szCs w:val="20"/>
    </w:rPr>
  </w:style>
  <w:style w:type="paragraph" w:customStyle="1" w:styleId="ListBulletFirst13">
    <w:name w:val="List Bullet First13"/>
    <w:basedOn w:val="ListBullet"/>
    <w:next w:val="ListBullet"/>
    <w:rsid w:val="00C230B4"/>
    <w:pPr>
      <w:spacing w:before="80" w:line="480" w:lineRule="exact"/>
      <w:jc w:val="both"/>
    </w:pPr>
    <w:rPr>
      <w:szCs w:val="20"/>
    </w:rPr>
  </w:style>
  <w:style w:type="paragraph" w:customStyle="1" w:styleId="ListBulletLast13">
    <w:name w:val="List Bullet Last13"/>
    <w:basedOn w:val="ListBullet"/>
    <w:rsid w:val="00C230B4"/>
    <w:pPr>
      <w:spacing w:before="0" w:after="240" w:line="480" w:lineRule="exact"/>
      <w:jc w:val="both"/>
    </w:pPr>
    <w:rPr>
      <w:szCs w:val="20"/>
    </w:rPr>
  </w:style>
  <w:style w:type="paragraph" w:customStyle="1" w:styleId="Picture13">
    <w:name w:val="Picture13"/>
    <w:basedOn w:val="Normal"/>
    <w:next w:val="Caption"/>
    <w:rsid w:val="00C230B4"/>
    <w:pPr>
      <w:keepNext/>
      <w:spacing w:after="120" w:line="480" w:lineRule="exact"/>
      <w:ind w:firstLine="720"/>
      <w:jc w:val="both"/>
    </w:pPr>
    <w:rPr>
      <w:szCs w:val="20"/>
    </w:rPr>
  </w:style>
  <w:style w:type="paragraph" w:customStyle="1" w:styleId="TOCBase13">
    <w:name w:val="TOC Base13"/>
    <w:basedOn w:val="Normal"/>
    <w:rsid w:val="00C230B4"/>
    <w:pPr>
      <w:tabs>
        <w:tab w:val="right" w:leader="dot" w:pos="8640"/>
      </w:tabs>
      <w:spacing w:after="120" w:line="480" w:lineRule="exact"/>
      <w:ind w:firstLine="720"/>
      <w:jc w:val="both"/>
    </w:pPr>
    <w:rPr>
      <w:szCs w:val="20"/>
    </w:rPr>
  </w:style>
  <w:style w:type="paragraph" w:customStyle="1" w:styleId="Indent5130">
    <w:name w:val="Indent513"/>
    <w:basedOn w:val="Normal"/>
    <w:rsid w:val="00C230B4"/>
    <w:pPr>
      <w:spacing w:after="120" w:line="480" w:lineRule="exact"/>
      <w:ind w:left="720" w:firstLine="720"/>
      <w:jc w:val="both"/>
    </w:pPr>
    <w:rPr>
      <w:szCs w:val="20"/>
    </w:rPr>
  </w:style>
  <w:style w:type="paragraph" w:customStyle="1" w:styleId="Indent1013">
    <w:name w:val="Indent1013"/>
    <w:basedOn w:val="Normal"/>
    <w:rsid w:val="00C230B4"/>
    <w:pPr>
      <w:spacing w:after="120" w:line="480" w:lineRule="exact"/>
      <w:ind w:left="1440" w:firstLine="720"/>
      <w:jc w:val="both"/>
    </w:pPr>
    <w:rPr>
      <w:szCs w:val="20"/>
    </w:rPr>
  </w:style>
  <w:style w:type="paragraph" w:customStyle="1" w:styleId="Indent1513">
    <w:name w:val="Indent1513"/>
    <w:basedOn w:val="Normal"/>
    <w:rsid w:val="00C230B4"/>
    <w:pPr>
      <w:spacing w:after="120" w:line="480" w:lineRule="exact"/>
      <w:ind w:left="2160" w:firstLine="720"/>
      <w:jc w:val="both"/>
    </w:pPr>
    <w:rPr>
      <w:szCs w:val="20"/>
    </w:rPr>
  </w:style>
  <w:style w:type="paragraph" w:customStyle="1" w:styleId="Indent2013">
    <w:name w:val="Indent2013"/>
    <w:basedOn w:val="Normal"/>
    <w:rsid w:val="00C230B4"/>
    <w:pPr>
      <w:spacing w:after="120" w:line="480" w:lineRule="exact"/>
      <w:ind w:left="2880" w:firstLine="720"/>
      <w:jc w:val="both"/>
    </w:pPr>
    <w:rPr>
      <w:szCs w:val="20"/>
    </w:rPr>
  </w:style>
  <w:style w:type="paragraph" w:customStyle="1" w:styleId="BodyTextNotJustified13">
    <w:name w:val="Body Text Not Justified13"/>
    <w:basedOn w:val="Normal"/>
    <w:rsid w:val="00C230B4"/>
    <w:pPr>
      <w:spacing w:after="120" w:line="480" w:lineRule="exact"/>
      <w:ind w:firstLine="720"/>
    </w:pPr>
    <w:rPr>
      <w:szCs w:val="20"/>
    </w:rPr>
  </w:style>
  <w:style w:type="paragraph" w:customStyle="1" w:styleId="BoldCenterArial12pt13">
    <w:name w:val="Bold Center Arial 12 pt13"/>
    <w:basedOn w:val="Normal"/>
    <w:rsid w:val="00C230B4"/>
    <w:pPr>
      <w:spacing w:after="160" w:line="480" w:lineRule="exact"/>
      <w:ind w:firstLine="720"/>
      <w:jc w:val="center"/>
    </w:pPr>
    <w:rPr>
      <w:rFonts w:ascii="Arial" w:hAnsi="Arial"/>
      <w:b/>
      <w:szCs w:val="20"/>
    </w:rPr>
  </w:style>
  <w:style w:type="paragraph" w:customStyle="1" w:styleId="Exercise13">
    <w:name w:val="Exercise13"/>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3">
    <w:name w:val="Flush Left Bold13"/>
    <w:basedOn w:val="Normal"/>
    <w:rsid w:val="00C230B4"/>
    <w:pPr>
      <w:spacing w:before="120" w:after="120" w:line="290" w:lineRule="exact"/>
      <w:ind w:firstLine="720"/>
      <w:jc w:val="both"/>
    </w:pPr>
    <w:rPr>
      <w:b/>
      <w:snapToGrid w:val="0"/>
      <w:szCs w:val="20"/>
    </w:rPr>
  </w:style>
  <w:style w:type="paragraph" w:customStyle="1" w:styleId="Hang113">
    <w:name w:val="Hang113"/>
    <w:basedOn w:val="Normal"/>
    <w:autoRedefine/>
    <w:rsid w:val="00C230B4"/>
    <w:pPr>
      <w:spacing w:after="120" w:line="480" w:lineRule="exact"/>
      <w:ind w:left="1080" w:hanging="360"/>
      <w:jc w:val="both"/>
    </w:pPr>
    <w:rPr>
      <w:snapToGrid w:val="0"/>
      <w:szCs w:val="20"/>
    </w:rPr>
  </w:style>
  <w:style w:type="paragraph" w:customStyle="1" w:styleId="Style113">
    <w:name w:val="Style113"/>
    <w:basedOn w:val="BP"/>
    <w:next w:val="BT"/>
    <w:autoRedefine/>
    <w:rsid w:val="00C230B4"/>
    <w:pPr>
      <w:spacing w:after="120"/>
      <w:ind w:firstLine="720"/>
    </w:pPr>
    <w:rPr>
      <w:szCs w:val="20"/>
    </w:rPr>
  </w:style>
  <w:style w:type="paragraph" w:customStyle="1" w:styleId="BP12">
    <w:name w:val="BP12"/>
    <w:basedOn w:val="BT"/>
    <w:next w:val="BT"/>
    <w:autoRedefine/>
    <w:rsid w:val="00C230B4"/>
    <w:pPr>
      <w:ind w:firstLine="720"/>
    </w:pPr>
  </w:style>
  <w:style w:type="paragraph" w:customStyle="1" w:styleId="HeadingCaps13">
    <w:name w:val="Heading Caps13"/>
    <w:basedOn w:val="Heading1"/>
    <w:autoRedefine/>
    <w:rsid w:val="00C230B4"/>
    <w:pPr>
      <w:spacing w:after="120" w:line="400" w:lineRule="exact"/>
      <w:ind w:firstLine="720"/>
    </w:pPr>
    <w:rPr>
      <w:caps/>
      <w:snapToGrid w:val="0"/>
      <w:sz w:val="40"/>
      <w:szCs w:val="20"/>
    </w:rPr>
  </w:style>
  <w:style w:type="paragraph" w:customStyle="1" w:styleId="BoldLine13">
    <w:name w:val="Bold Line13"/>
    <w:basedOn w:val="Normal"/>
    <w:rsid w:val="00C230B4"/>
    <w:pPr>
      <w:pBdr>
        <w:bottom w:val="single" w:sz="36" w:space="1" w:color="auto"/>
      </w:pBdr>
      <w:spacing w:after="120" w:line="300" w:lineRule="atLeast"/>
      <w:ind w:firstLine="720"/>
      <w:jc w:val="both"/>
    </w:pPr>
    <w:rPr>
      <w:szCs w:val="20"/>
    </w:rPr>
  </w:style>
  <w:style w:type="paragraph" w:customStyle="1" w:styleId="ExerciseTitle13">
    <w:name w:val="Exercise Title13"/>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3">
    <w:name w:val="Title 113"/>
    <w:basedOn w:val="Normal"/>
    <w:rsid w:val="00C230B4"/>
    <w:pPr>
      <w:spacing w:after="120" w:line="300" w:lineRule="atLeast"/>
      <w:ind w:firstLine="720"/>
      <w:jc w:val="center"/>
    </w:pPr>
    <w:rPr>
      <w:b/>
      <w:sz w:val="72"/>
      <w:szCs w:val="20"/>
    </w:rPr>
  </w:style>
  <w:style w:type="paragraph" w:customStyle="1" w:styleId="Title413">
    <w:name w:val="Title 413"/>
    <w:basedOn w:val="Title3"/>
    <w:rsid w:val="00C230B4"/>
    <w:pPr>
      <w:ind w:firstLine="720"/>
    </w:pPr>
    <w:rPr>
      <w:szCs w:val="20"/>
    </w:rPr>
  </w:style>
  <w:style w:type="paragraph" w:customStyle="1" w:styleId="CenterItalic13">
    <w:name w:val="Center Italic13"/>
    <w:basedOn w:val="Normal"/>
    <w:autoRedefine/>
    <w:rsid w:val="00C230B4"/>
    <w:pPr>
      <w:spacing w:after="120" w:line="480" w:lineRule="exact"/>
      <w:ind w:firstLine="720"/>
      <w:jc w:val="center"/>
    </w:pPr>
    <w:rPr>
      <w:i/>
      <w:szCs w:val="20"/>
    </w:rPr>
  </w:style>
  <w:style w:type="paragraph" w:customStyle="1" w:styleId="LT13">
    <w:name w:val="LT13"/>
    <w:basedOn w:val="Heading2"/>
    <w:autoRedefine/>
    <w:rsid w:val="00C230B4"/>
    <w:pPr>
      <w:ind w:firstLine="720"/>
    </w:pPr>
    <w:rPr>
      <w:b/>
      <w:i w:val="0"/>
      <w:sz w:val="36"/>
    </w:rPr>
  </w:style>
  <w:style w:type="paragraph" w:customStyle="1" w:styleId="Style213">
    <w:name w:val="Style213"/>
    <w:basedOn w:val="H2A"/>
    <w:autoRedefine/>
    <w:rsid w:val="00C230B4"/>
    <w:pPr>
      <w:outlineLvl w:val="2"/>
    </w:pPr>
    <w:rPr>
      <w:i/>
      <w:snapToGrid w:val="0"/>
    </w:rPr>
  </w:style>
  <w:style w:type="paragraph" w:customStyle="1" w:styleId="LS-LessonSubtitle13">
    <w:name w:val="LS - Lesson Subtitle13"/>
    <w:basedOn w:val="H2A"/>
    <w:autoRedefine/>
    <w:rsid w:val="00C230B4"/>
    <w:pPr>
      <w:outlineLvl w:val="2"/>
    </w:pPr>
    <w:rPr>
      <w:i/>
      <w:snapToGrid w:val="0"/>
    </w:rPr>
  </w:style>
  <w:style w:type="paragraph" w:customStyle="1" w:styleId="L112">
    <w:name w:val="L112"/>
    <w:basedOn w:val="Normal"/>
    <w:autoRedefine/>
    <w:rsid w:val="00C230B4"/>
    <w:pPr>
      <w:spacing w:after="120" w:line="480" w:lineRule="exact"/>
      <w:ind w:left="720" w:hanging="720"/>
      <w:jc w:val="both"/>
    </w:pPr>
    <w:rPr>
      <w:szCs w:val="20"/>
    </w:rPr>
  </w:style>
  <w:style w:type="paragraph" w:customStyle="1" w:styleId="L212">
    <w:name w:val="L212"/>
    <w:basedOn w:val="BT"/>
    <w:autoRedefine/>
    <w:rsid w:val="00C230B4"/>
    <w:pPr>
      <w:tabs>
        <w:tab w:val="left" w:pos="720"/>
      </w:tabs>
      <w:ind w:left="1440" w:hanging="720"/>
    </w:pPr>
  </w:style>
  <w:style w:type="paragraph" w:customStyle="1" w:styleId="L312">
    <w:name w:val="L312"/>
    <w:basedOn w:val="BT"/>
    <w:autoRedefine/>
    <w:rsid w:val="00C230B4"/>
    <w:pPr>
      <w:tabs>
        <w:tab w:val="left" w:pos="720"/>
        <w:tab w:val="left" w:pos="2160"/>
      </w:tabs>
      <w:ind w:left="2160" w:hanging="720"/>
    </w:pPr>
  </w:style>
  <w:style w:type="paragraph" w:customStyle="1" w:styleId="H112">
    <w:name w:val="H112"/>
    <w:basedOn w:val="BT"/>
    <w:next w:val="BT"/>
    <w:autoRedefine/>
    <w:rsid w:val="00C230B4"/>
    <w:pPr>
      <w:spacing w:line="300" w:lineRule="atLeast"/>
      <w:ind w:firstLine="720"/>
      <w:outlineLvl w:val="0"/>
    </w:pPr>
    <w:rPr>
      <w:rFonts w:ascii="Arial" w:hAnsi="Arial"/>
      <w:b/>
      <w:kern w:val="28"/>
    </w:rPr>
  </w:style>
  <w:style w:type="paragraph" w:customStyle="1" w:styleId="H1A12">
    <w:name w:val="H1A12"/>
    <w:basedOn w:val="H1"/>
    <w:rsid w:val="00C230B4"/>
    <w:pPr>
      <w:outlineLvl w:val="9"/>
    </w:pPr>
    <w:rPr>
      <w:sz w:val="24"/>
    </w:rPr>
  </w:style>
  <w:style w:type="paragraph" w:customStyle="1" w:styleId="I112">
    <w:name w:val="I112"/>
    <w:basedOn w:val="BT"/>
    <w:autoRedefine/>
    <w:rsid w:val="00C230B4"/>
    <w:pPr>
      <w:ind w:left="720" w:firstLine="720"/>
    </w:pPr>
  </w:style>
  <w:style w:type="paragraph" w:customStyle="1" w:styleId="I212">
    <w:name w:val="I212"/>
    <w:basedOn w:val="BT"/>
    <w:autoRedefine/>
    <w:rsid w:val="00C230B4"/>
    <w:pPr>
      <w:ind w:left="1440" w:firstLine="720"/>
    </w:pPr>
  </w:style>
  <w:style w:type="paragraph" w:customStyle="1" w:styleId="I312">
    <w:name w:val="I312"/>
    <w:basedOn w:val="I1"/>
    <w:autoRedefine/>
    <w:rsid w:val="00C230B4"/>
    <w:pPr>
      <w:ind w:left="2160"/>
    </w:pPr>
  </w:style>
  <w:style w:type="paragraph" w:customStyle="1" w:styleId="GR12">
    <w:name w:val="GR12"/>
    <w:basedOn w:val="BT"/>
    <w:autoRedefine/>
    <w:rsid w:val="00C230B4"/>
    <w:pPr>
      <w:spacing w:beforeLines="60"/>
      <w:ind w:firstLine="720"/>
      <w:jc w:val="left"/>
    </w:pPr>
  </w:style>
  <w:style w:type="paragraph" w:customStyle="1" w:styleId="I412">
    <w:name w:val="I412"/>
    <w:basedOn w:val="I1"/>
    <w:autoRedefine/>
    <w:rsid w:val="00C230B4"/>
    <w:pPr>
      <w:ind w:left="2880"/>
    </w:pPr>
  </w:style>
  <w:style w:type="paragraph" w:customStyle="1" w:styleId="CA12">
    <w:name w:val="CA12"/>
    <w:basedOn w:val="BT"/>
    <w:rsid w:val="00C230B4"/>
    <w:pPr>
      <w:ind w:firstLine="720"/>
      <w:jc w:val="left"/>
    </w:pPr>
  </w:style>
  <w:style w:type="paragraph" w:customStyle="1" w:styleId="StyleBodyText10ptBlack12">
    <w:name w:val="Style Body Text + 10 pt Black12"/>
    <w:basedOn w:val="Normal"/>
    <w:rsid w:val="00C230B4"/>
    <w:pPr>
      <w:spacing w:before="120" w:after="120" w:line="480" w:lineRule="exact"/>
      <w:ind w:firstLine="720"/>
      <w:jc w:val="both"/>
    </w:pPr>
    <w:rPr>
      <w:color w:val="000000"/>
      <w:szCs w:val="20"/>
    </w:rPr>
  </w:style>
  <w:style w:type="paragraph" w:customStyle="1" w:styleId="bt120">
    <w:name w:val="bt12"/>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2">
    <w:name w:val="Style Body Text + Bold22"/>
    <w:basedOn w:val="Normal"/>
    <w:autoRedefine/>
    <w:rsid w:val="00C230B4"/>
    <w:pPr>
      <w:spacing w:after="120" w:line="480" w:lineRule="exact"/>
      <w:ind w:firstLine="720"/>
      <w:jc w:val="both"/>
    </w:pPr>
    <w:rPr>
      <w:b/>
      <w:bCs/>
      <w:szCs w:val="20"/>
    </w:rPr>
  </w:style>
  <w:style w:type="paragraph" w:customStyle="1" w:styleId="H2112">
    <w:name w:val="H2112"/>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2">
    <w:name w:val="QT112"/>
    <w:basedOn w:val="NormalWeb"/>
    <w:autoRedefine/>
    <w:rsid w:val="00C230B4"/>
    <w:pPr>
      <w:spacing w:after="120" w:line="300" w:lineRule="atLeast"/>
      <w:ind w:left="720" w:right="720" w:firstLine="720"/>
      <w:jc w:val="both"/>
    </w:pPr>
    <w:rPr>
      <w:rFonts w:cs="Arial"/>
      <w:i/>
    </w:rPr>
  </w:style>
  <w:style w:type="character" w:customStyle="1" w:styleId="FootnoteTextChar82">
    <w:name w:val="Footnote Text Char82"/>
    <w:aliases w:val="Footnote Text Char Char Char Char82,Footnote Text Char Char Char1 Char72,Footnote Text Char Char Char2 Char72,Footnote Text Char Char Char11 Char72,Footnote Text Char Char Char3 Char72,Footnote Text Char Char Char12 Char72"/>
    <w:basedOn w:val="DefaultParagraphFont"/>
    <w:rsid w:val="00C230B4"/>
    <w:rPr>
      <w:lang w:val="en-US" w:eastAsia="en-US" w:bidi="ar-SA"/>
    </w:rPr>
  </w:style>
  <w:style w:type="paragraph" w:customStyle="1" w:styleId="Quotation62">
    <w:name w:val="Quotation62"/>
    <w:basedOn w:val="Normal"/>
    <w:autoRedefine/>
    <w:rsid w:val="00C230B4"/>
    <w:pPr>
      <w:spacing w:before="120" w:after="120" w:line="480" w:lineRule="exact"/>
      <w:ind w:left="720" w:right="720" w:firstLine="720"/>
      <w:jc w:val="both"/>
    </w:pPr>
    <w:rPr>
      <w:i/>
      <w:szCs w:val="20"/>
    </w:rPr>
  </w:style>
  <w:style w:type="paragraph" w:customStyle="1" w:styleId="LeftRunningHeadEven22">
    <w:name w:val="Left Running Head (Even)2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20">
    <w:name w:val="quotation6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2">
    <w:name w:val="Level 1 Heading2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2">
    <w:name w:val="Quotation Char62"/>
    <w:basedOn w:val="BodyTextChar"/>
    <w:rsid w:val="00C230B4"/>
    <w:rPr>
      <w:i/>
      <w:sz w:val="24"/>
      <w:szCs w:val="24"/>
    </w:rPr>
  </w:style>
  <w:style w:type="paragraph" w:customStyle="1" w:styleId="StyleBodyTextBold122">
    <w:name w:val="Style Body Text + Bold122"/>
    <w:basedOn w:val="Normal"/>
    <w:autoRedefine/>
    <w:rsid w:val="00C230B4"/>
    <w:pPr>
      <w:spacing w:after="120" w:line="480" w:lineRule="exact"/>
      <w:ind w:firstLine="720"/>
      <w:jc w:val="both"/>
    </w:pPr>
    <w:rPr>
      <w:b/>
      <w:bCs/>
      <w:szCs w:val="20"/>
    </w:rPr>
  </w:style>
  <w:style w:type="character" w:customStyle="1" w:styleId="StyleBodyTextBold1Char22">
    <w:name w:val="Style Body Text + Bold1 Char22"/>
    <w:basedOn w:val="BodyTextChar"/>
    <w:rsid w:val="00C230B4"/>
    <w:rPr>
      <w:b/>
      <w:bCs/>
      <w:sz w:val="24"/>
      <w:szCs w:val="24"/>
    </w:rPr>
  </w:style>
  <w:style w:type="character" w:customStyle="1" w:styleId="BalloonTextChar3">
    <w:name w:val="Balloon Text Char3"/>
    <w:basedOn w:val="DefaultParagraphFont"/>
    <w:rsid w:val="00C230B4"/>
    <w:rPr>
      <w:rFonts w:ascii="Tahoma" w:hAnsi="Tahoma" w:cs="Tahoma"/>
      <w:sz w:val="16"/>
      <w:szCs w:val="16"/>
    </w:rPr>
  </w:style>
  <w:style w:type="character" w:customStyle="1" w:styleId="FootnoteTextChar92">
    <w:name w:val="Footnote Text Char92"/>
    <w:aliases w:val="Footnote Text Char Char Char Char92,Footnote Text Char Char Char1 Char82,Footnote Text Char Char Char2 Char82,Footnote Text Char Char Char11 Char82,Footnote Text Char Char Char3 Char82,Footnote Text Char Char Char12 Char82"/>
    <w:basedOn w:val="DefaultParagraphFont"/>
    <w:rsid w:val="00C230B4"/>
    <w:rPr>
      <w:lang w:val="en-US" w:eastAsia="en-US" w:bidi="ar-SA"/>
    </w:rPr>
  </w:style>
  <w:style w:type="paragraph" w:customStyle="1" w:styleId="Quotation73">
    <w:name w:val="Quotation73"/>
    <w:basedOn w:val="Normal"/>
    <w:autoRedefine/>
    <w:rsid w:val="00C230B4"/>
    <w:pPr>
      <w:spacing w:before="120" w:after="120" w:line="480" w:lineRule="exact"/>
      <w:ind w:left="720" w:right="720" w:firstLine="720"/>
      <w:jc w:val="both"/>
    </w:pPr>
    <w:rPr>
      <w:i/>
      <w:szCs w:val="20"/>
    </w:rPr>
  </w:style>
  <w:style w:type="character" w:customStyle="1" w:styleId="QuotationChar72">
    <w:name w:val="Quotation Char72"/>
    <w:basedOn w:val="BodyTextChar"/>
    <w:rsid w:val="00C230B4"/>
    <w:rPr>
      <w:i/>
      <w:sz w:val="24"/>
      <w:szCs w:val="24"/>
    </w:rPr>
  </w:style>
  <w:style w:type="paragraph" w:customStyle="1" w:styleId="H323">
    <w:name w:val="H32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3">
    <w:name w:val="QT63"/>
    <w:basedOn w:val="NormalWeb"/>
    <w:autoRedefine/>
    <w:rsid w:val="00C230B4"/>
    <w:pPr>
      <w:spacing w:after="120" w:line="300" w:lineRule="atLeast"/>
      <w:ind w:left="720" w:right="720" w:firstLine="720"/>
      <w:jc w:val="both"/>
    </w:pPr>
    <w:rPr>
      <w:rFonts w:cs="Arial"/>
      <w:i/>
    </w:rPr>
  </w:style>
  <w:style w:type="character" w:customStyle="1" w:styleId="QTChar62">
    <w:name w:val="QT Char62"/>
    <w:basedOn w:val="DefaultParagraphFont"/>
    <w:rsid w:val="00C230B4"/>
    <w:rPr>
      <w:rFonts w:cs="Arial"/>
      <w:i/>
      <w:sz w:val="24"/>
    </w:rPr>
  </w:style>
  <w:style w:type="character" w:customStyle="1" w:styleId="Heading1Char8">
    <w:name w:val="Heading 1 Char8"/>
    <w:basedOn w:val="DefaultParagraphFont"/>
    <w:rsid w:val="00C230B4"/>
    <w:rPr>
      <w:rFonts w:ascii="Arial" w:hAnsi="Arial"/>
      <w:b/>
      <w:kern w:val="28"/>
      <w:sz w:val="32"/>
    </w:rPr>
  </w:style>
  <w:style w:type="character" w:customStyle="1" w:styleId="BodyTextChar18">
    <w:name w:val="Body Text Char18"/>
    <w:basedOn w:val="DefaultParagraphFont"/>
    <w:rsid w:val="00C230B4"/>
    <w:rPr>
      <w:rFonts w:cs="Arial"/>
      <w:sz w:val="24"/>
      <w:lang w:val="en-US" w:eastAsia="en-US" w:bidi="ar-SA"/>
    </w:rPr>
  </w:style>
  <w:style w:type="character" w:customStyle="1" w:styleId="Heading2Char14">
    <w:name w:val="Heading 2 Char14"/>
    <w:basedOn w:val="DefaultParagraphFont"/>
    <w:rsid w:val="00C230B4"/>
    <w:rPr>
      <w:rFonts w:ascii="Arial" w:hAnsi="Arial"/>
      <w:i/>
      <w:kern w:val="28"/>
      <w:sz w:val="28"/>
      <w:szCs w:val="24"/>
    </w:rPr>
  </w:style>
  <w:style w:type="character" w:customStyle="1" w:styleId="Heading3Char13">
    <w:name w:val="Heading 3 Char13"/>
    <w:basedOn w:val="DefaultParagraphFont"/>
    <w:rsid w:val="00C230B4"/>
    <w:rPr>
      <w:rFonts w:ascii="Arial" w:hAnsi="Arial"/>
      <w:b/>
      <w:kern w:val="28"/>
      <w:sz w:val="24"/>
      <w:szCs w:val="24"/>
    </w:rPr>
  </w:style>
  <w:style w:type="character" w:customStyle="1" w:styleId="Heading4Char4">
    <w:name w:val="Heading 4 Char4"/>
    <w:basedOn w:val="DefaultParagraphFont"/>
    <w:rsid w:val="00C230B4"/>
    <w:rPr>
      <w:i/>
      <w:kern w:val="28"/>
      <w:sz w:val="24"/>
      <w:szCs w:val="24"/>
    </w:rPr>
  </w:style>
  <w:style w:type="character" w:customStyle="1" w:styleId="Heading5Char3">
    <w:name w:val="Heading 5 Char3"/>
    <w:basedOn w:val="DefaultParagraphFont"/>
    <w:rsid w:val="00C230B4"/>
    <w:rPr>
      <w:rFonts w:ascii="Arial" w:hAnsi="Arial"/>
      <w:b/>
      <w:kern w:val="28"/>
      <w:sz w:val="24"/>
      <w:szCs w:val="24"/>
    </w:rPr>
  </w:style>
  <w:style w:type="character" w:customStyle="1" w:styleId="Heading6Char3">
    <w:name w:val="Heading 6 Char3"/>
    <w:basedOn w:val="DefaultParagraphFont"/>
    <w:rsid w:val="00C230B4"/>
    <w:rPr>
      <w:rFonts w:ascii="Arial" w:hAnsi="Arial"/>
      <w:b/>
      <w:i/>
      <w:kern w:val="28"/>
      <w:sz w:val="24"/>
      <w:szCs w:val="24"/>
    </w:rPr>
  </w:style>
  <w:style w:type="character" w:customStyle="1" w:styleId="Heading7Char3">
    <w:name w:val="Heading 7 Char3"/>
    <w:basedOn w:val="DefaultParagraphFont"/>
    <w:rsid w:val="00C230B4"/>
    <w:rPr>
      <w:b/>
      <w:kern w:val="28"/>
      <w:sz w:val="24"/>
      <w:szCs w:val="24"/>
    </w:rPr>
  </w:style>
  <w:style w:type="character" w:customStyle="1" w:styleId="Heading8Char3">
    <w:name w:val="Heading 8 Char3"/>
    <w:basedOn w:val="DefaultParagraphFont"/>
    <w:rsid w:val="00C230B4"/>
    <w:rPr>
      <w:b/>
      <w:i/>
      <w:kern w:val="28"/>
      <w:sz w:val="24"/>
      <w:szCs w:val="24"/>
    </w:rPr>
  </w:style>
  <w:style w:type="character" w:customStyle="1" w:styleId="Heading9Char3">
    <w:name w:val="Heading 9 Char3"/>
    <w:basedOn w:val="DefaultParagraphFont"/>
    <w:rsid w:val="00C230B4"/>
    <w:rPr>
      <w:b/>
      <w:i/>
      <w:kern w:val="28"/>
      <w:sz w:val="24"/>
      <w:szCs w:val="24"/>
    </w:rPr>
  </w:style>
  <w:style w:type="character" w:customStyle="1" w:styleId="FootnoteTextChar24">
    <w:name w:val="Footnote Text Char24"/>
    <w:aliases w:val="Footnote Text Char Char Char Char24,Footnote Text Char Char Char1 Char23,Footnote Text Char Char Char2 Char23,Footnote Text Char Char Char11 Char23,Footnote Text Char Char Char3 Char23,Footnote Text Char Char Char12 Char23"/>
    <w:basedOn w:val="DefaultParagraphFont"/>
    <w:rsid w:val="00C230B4"/>
    <w:rPr>
      <w:lang w:val="en-US" w:eastAsia="en-US" w:bidi="ar-SA"/>
    </w:rPr>
  </w:style>
  <w:style w:type="paragraph" w:customStyle="1" w:styleId="Quotation200">
    <w:name w:val="Quotation20"/>
    <w:basedOn w:val="Normal"/>
    <w:autoRedefine/>
    <w:rsid w:val="00C230B4"/>
    <w:pPr>
      <w:spacing w:before="120" w:after="120" w:line="480" w:lineRule="exact"/>
      <w:ind w:left="720" w:right="720" w:firstLine="720"/>
      <w:jc w:val="both"/>
    </w:pPr>
    <w:rPr>
      <w:i/>
      <w:szCs w:val="20"/>
    </w:rPr>
  </w:style>
  <w:style w:type="character" w:customStyle="1" w:styleId="QuotationChar19">
    <w:name w:val="Quotation Char19"/>
    <w:basedOn w:val="BodyTextChar"/>
    <w:rsid w:val="00C230B4"/>
    <w:rPr>
      <w:i/>
      <w:sz w:val="24"/>
      <w:szCs w:val="24"/>
    </w:rPr>
  </w:style>
  <w:style w:type="paragraph" w:customStyle="1" w:styleId="quotation190">
    <w:name w:val="quotation1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7">
    <w:name w:val="indent 517"/>
    <w:aliases w:val="hang 5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0">
    <w:name w:val="flush left10"/>
    <w:aliases w:val="no hang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5">
    <w:name w:val="Level 1 Heading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6">
    <w:name w:val="indent 106"/>
    <w:aliases w:val="block26"/>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BT7">
    <w:name w:val="BT7"/>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7">
    <w:name w:val="BT Char7"/>
    <w:basedOn w:val="DefaultParagraphFont"/>
    <w:rsid w:val="00C230B4"/>
    <w:rPr>
      <w:sz w:val="24"/>
      <w:lang w:val="en-US" w:eastAsia="en-US" w:bidi="ar-SA"/>
    </w:rPr>
  </w:style>
  <w:style w:type="paragraph" w:customStyle="1" w:styleId="QT15">
    <w:name w:val="QT15"/>
    <w:basedOn w:val="NormalWeb"/>
    <w:autoRedefine/>
    <w:rsid w:val="00C230B4"/>
    <w:pPr>
      <w:spacing w:after="120" w:line="300" w:lineRule="atLeast"/>
      <w:ind w:left="720" w:right="720" w:firstLine="720"/>
      <w:jc w:val="both"/>
    </w:pPr>
    <w:rPr>
      <w:rFonts w:cs="Arial"/>
      <w:i/>
    </w:rPr>
  </w:style>
  <w:style w:type="character" w:customStyle="1" w:styleId="QTChar14">
    <w:name w:val="QT Char14"/>
    <w:basedOn w:val="DefaultParagraphFont"/>
    <w:rsid w:val="00C230B4"/>
    <w:rPr>
      <w:rFonts w:cs="Arial"/>
      <w:i/>
      <w:sz w:val="24"/>
      <w:szCs w:val="24"/>
      <w:lang w:val="en-US" w:eastAsia="en-US" w:bidi="ar-SA"/>
    </w:rPr>
  </w:style>
  <w:style w:type="character" w:customStyle="1" w:styleId="BTCharCharCharChar4">
    <w:name w:val="BT Char Char Char Char4"/>
    <w:basedOn w:val="DefaultParagraphFont"/>
    <w:rsid w:val="00C230B4"/>
    <w:rPr>
      <w:sz w:val="24"/>
      <w:szCs w:val="24"/>
      <w:lang w:val="en-US" w:eastAsia="en-US" w:bidi="ar-SA"/>
    </w:rPr>
  </w:style>
  <w:style w:type="paragraph" w:customStyle="1" w:styleId="BTCharCharChar4">
    <w:name w:val="BT Char Char Char4"/>
    <w:basedOn w:val="Normal"/>
    <w:autoRedefine/>
    <w:rsid w:val="00C230B4"/>
    <w:pPr>
      <w:spacing w:after="120" w:line="300" w:lineRule="exact"/>
      <w:ind w:firstLine="720"/>
      <w:jc w:val="both"/>
    </w:pPr>
    <w:rPr>
      <w:szCs w:val="20"/>
    </w:rPr>
  </w:style>
  <w:style w:type="character" w:customStyle="1" w:styleId="EN4">
    <w:name w:val="EN4"/>
    <w:basedOn w:val="DefaultParagraphFont"/>
    <w:rsid w:val="00C230B4"/>
    <w:rPr>
      <w:rFonts w:ascii="Times New Roman" w:hAnsi="Times New Roman"/>
      <w:sz w:val="24"/>
      <w:szCs w:val="24"/>
    </w:rPr>
  </w:style>
  <w:style w:type="paragraph" w:customStyle="1" w:styleId="FNChar4">
    <w:name w:val="FN Char4"/>
    <w:basedOn w:val="FootnoteText"/>
    <w:autoRedefine/>
    <w:rsid w:val="00C230B4"/>
    <w:pPr>
      <w:contextualSpacing/>
      <w:jc w:val="both"/>
    </w:pPr>
  </w:style>
  <w:style w:type="character" w:customStyle="1" w:styleId="FNCharChar4">
    <w:name w:val="FN Char Char4"/>
    <w:basedOn w:val="DefaultParagraphFont"/>
    <w:rsid w:val="00C230B4"/>
    <w:rPr>
      <w:sz w:val="18"/>
    </w:rPr>
  </w:style>
  <w:style w:type="paragraph" w:customStyle="1" w:styleId="StyleBodyTextBold19">
    <w:name w:val="Style Body Text + Bold19"/>
    <w:basedOn w:val="Normal"/>
    <w:autoRedefine/>
    <w:rsid w:val="00C230B4"/>
    <w:pPr>
      <w:spacing w:after="120" w:line="480" w:lineRule="exact"/>
      <w:ind w:firstLine="720"/>
      <w:jc w:val="both"/>
    </w:pPr>
    <w:rPr>
      <w:b/>
      <w:bCs/>
      <w:szCs w:val="20"/>
    </w:rPr>
  </w:style>
  <w:style w:type="character" w:customStyle="1" w:styleId="StyleBodyTextBold1Char9">
    <w:name w:val="Style Body Text + Bold1 Char9"/>
    <w:basedOn w:val="BodyTextChar"/>
    <w:rsid w:val="00C230B4"/>
    <w:rPr>
      <w:b/>
      <w:bCs/>
      <w:sz w:val="24"/>
      <w:szCs w:val="24"/>
    </w:rPr>
  </w:style>
  <w:style w:type="character" w:customStyle="1" w:styleId="CommentTextChar4">
    <w:name w:val="Comment Text Char4"/>
    <w:basedOn w:val="DefaultParagraphFont"/>
    <w:rsid w:val="00C230B4"/>
    <w:rPr>
      <w:sz w:val="24"/>
      <w:szCs w:val="24"/>
    </w:rPr>
  </w:style>
  <w:style w:type="paragraph" w:customStyle="1" w:styleId="BlockQuotationFirst4">
    <w:name w:val="Block Quotation First4"/>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4">
    <w:name w:val="Block Quotation4"/>
    <w:basedOn w:val="Normal"/>
    <w:rsid w:val="00C230B4"/>
    <w:pPr>
      <w:keepLines/>
      <w:spacing w:after="160" w:line="480" w:lineRule="exact"/>
      <w:ind w:left="720" w:right="720" w:firstLine="720"/>
      <w:jc w:val="both"/>
    </w:pPr>
    <w:rPr>
      <w:i/>
      <w:szCs w:val="20"/>
    </w:rPr>
  </w:style>
  <w:style w:type="paragraph" w:customStyle="1" w:styleId="BlockQuotationLast4">
    <w:name w:val="Block Quotation Last4"/>
    <w:basedOn w:val="BlockQuotation"/>
    <w:rsid w:val="00C230B4"/>
    <w:pPr>
      <w:tabs>
        <w:tab w:val="clear" w:pos="720"/>
      </w:tabs>
      <w:spacing w:before="0" w:line="480" w:lineRule="exact"/>
      <w:ind w:firstLine="720"/>
      <w:jc w:val="both"/>
    </w:pPr>
    <w:rPr>
      <w:szCs w:val="20"/>
    </w:rPr>
  </w:style>
  <w:style w:type="character" w:customStyle="1" w:styleId="BodyTextIndentChar4">
    <w:name w:val="Body Text Indent Char4"/>
    <w:basedOn w:val="DefaultParagraphFont"/>
    <w:rsid w:val="00C230B4"/>
    <w:rPr>
      <w:rFonts w:cs="Arial"/>
      <w:sz w:val="24"/>
    </w:rPr>
  </w:style>
  <w:style w:type="character" w:customStyle="1" w:styleId="DateChar4">
    <w:name w:val="Date Char4"/>
    <w:basedOn w:val="DefaultParagraphFont"/>
    <w:rsid w:val="00C230B4"/>
    <w:rPr>
      <w:rFonts w:cs="Arial"/>
      <w:b/>
      <w:sz w:val="24"/>
    </w:rPr>
  </w:style>
  <w:style w:type="character" w:customStyle="1" w:styleId="EndnoteTextChar4">
    <w:name w:val="Endnote Text Char4"/>
    <w:basedOn w:val="DefaultParagraphFont"/>
    <w:rsid w:val="00C230B4"/>
    <w:rPr>
      <w:sz w:val="18"/>
      <w:szCs w:val="24"/>
    </w:rPr>
  </w:style>
  <w:style w:type="character" w:customStyle="1" w:styleId="FooterChar5">
    <w:name w:val="Footer Char5"/>
    <w:basedOn w:val="DefaultParagraphFont"/>
    <w:rsid w:val="00C230B4"/>
    <w:rPr>
      <w:sz w:val="24"/>
    </w:rPr>
  </w:style>
  <w:style w:type="paragraph" w:customStyle="1" w:styleId="FooterEven4">
    <w:name w:val="Footer Even4"/>
    <w:basedOn w:val="Footer"/>
    <w:rsid w:val="00C230B4"/>
    <w:pPr>
      <w:spacing w:after="120" w:line="480" w:lineRule="exact"/>
      <w:ind w:firstLine="720"/>
      <w:jc w:val="both"/>
    </w:pPr>
    <w:rPr>
      <w:szCs w:val="20"/>
    </w:rPr>
  </w:style>
  <w:style w:type="paragraph" w:customStyle="1" w:styleId="FooterFirst4">
    <w:name w:val="Footer First4"/>
    <w:basedOn w:val="Footer"/>
    <w:rsid w:val="00C230B4"/>
    <w:pPr>
      <w:spacing w:after="120" w:line="480" w:lineRule="exact"/>
      <w:ind w:firstLine="720"/>
      <w:jc w:val="both"/>
    </w:pPr>
    <w:rPr>
      <w:szCs w:val="20"/>
    </w:rPr>
  </w:style>
  <w:style w:type="paragraph" w:customStyle="1" w:styleId="FooterOdd4">
    <w:name w:val="Footer Odd4"/>
    <w:basedOn w:val="Footer"/>
    <w:rsid w:val="00C230B4"/>
    <w:pPr>
      <w:spacing w:after="120" w:line="480" w:lineRule="exact"/>
      <w:ind w:firstLine="720"/>
      <w:jc w:val="both"/>
    </w:pPr>
    <w:rPr>
      <w:szCs w:val="20"/>
    </w:rPr>
  </w:style>
  <w:style w:type="character" w:customStyle="1" w:styleId="HeaderChar6">
    <w:name w:val="Header Char6"/>
    <w:basedOn w:val="DefaultParagraphFont"/>
    <w:uiPriority w:val="99"/>
    <w:rsid w:val="00C230B4"/>
    <w:rPr>
      <w:i/>
      <w:sz w:val="24"/>
    </w:rPr>
  </w:style>
  <w:style w:type="character" w:customStyle="1" w:styleId="MacroTextChar4">
    <w:name w:val="Macro Text Char4"/>
    <w:basedOn w:val="DefaultParagraphFont"/>
    <w:rsid w:val="00C230B4"/>
    <w:rPr>
      <w:rFonts w:ascii="Courier New" w:hAnsi="Courier New" w:cs="Arial"/>
      <w:sz w:val="24"/>
    </w:rPr>
  </w:style>
  <w:style w:type="character" w:customStyle="1" w:styleId="MessageHeaderChar4">
    <w:name w:val="Message Header Char4"/>
    <w:basedOn w:val="DefaultParagraphFont"/>
    <w:rsid w:val="00C230B4"/>
    <w:rPr>
      <w:rFonts w:ascii="Arial" w:hAnsi="Arial" w:cs="Arial"/>
      <w:sz w:val="24"/>
    </w:rPr>
  </w:style>
  <w:style w:type="character" w:customStyle="1" w:styleId="SubtitleChar4">
    <w:name w:val="Subtitle Char4"/>
    <w:basedOn w:val="DefaultParagraphFont"/>
    <w:rsid w:val="00C230B4"/>
    <w:rPr>
      <w:rFonts w:ascii="Arial" w:hAnsi="Arial"/>
      <w:i/>
      <w:kern w:val="28"/>
      <w:sz w:val="28"/>
      <w:szCs w:val="24"/>
    </w:rPr>
  </w:style>
  <w:style w:type="paragraph" w:customStyle="1" w:styleId="HeadingBase4">
    <w:name w:val="Heading Base4"/>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4">
    <w:name w:val="Title Char4"/>
    <w:basedOn w:val="DefaultParagraphFont"/>
    <w:rsid w:val="00C230B4"/>
    <w:rPr>
      <w:rFonts w:ascii="Arial" w:hAnsi="Arial"/>
      <w:b/>
      <w:kern w:val="28"/>
      <w:sz w:val="40"/>
      <w:szCs w:val="24"/>
    </w:rPr>
  </w:style>
  <w:style w:type="paragraph" w:customStyle="1" w:styleId="Indent204">
    <w:name w:val="Indent204"/>
    <w:basedOn w:val="Normal"/>
    <w:rsid w:val="00C230B4"/>
    <w:pPr>
      <w:spacing w:after="120" w:line="480" w:lineRule="exact"/>
      <w:ind w:left="2880" w:firstLine="720"/>
      <w:jc w:val="both"/>
    </w:pPr>
    <w:rPr>
      <w:szCs w:val="20"/>
    </w:rPr>
  </w:style>
  <w:style w:type="paragraph" w:customStyle="1" w:styleId="BoldCenterArial12pt4">
    <w:name w:val="Bold Center Arial 12 pt4"/>
    <w:basedOn w:val="Normal"/>
    <w:rsid w:val="00C230B4"/>
    <w:pPr>
      <w:spacing w:after="160" w:line="480" w:lineRule="exact"/>
      <w:ind w:firstLine="720"/>
      <w:jc w:val="center"/>
    </w:pPr>
    <w:rPr>
      <w:rFonts w:ascii="Arial" w:hAnsi="Arial"/>
      <w:b/>
      <w:szCs w:val="20"/>
    </w:rPr>
  </w:style>
  <w:style w:type="paragraph" w:customStyle="1" w:styleId="indent560">
    <w:name w:val="indent 56"/>
    <w:aliases w:val="hang 9 (SP Parts)4"/>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4">
    <w:name w:val="Level 3 Heading4"/>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4">
    <w:name w:val="flush left bold titles4"/>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7">
    <w:name w:val="Left Running Head (Even)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4">
    <w:name w:val="Right Running Head (Odd)4"/>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4">
    <w:name w:val="EXERCISE - BOX4"/>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4">
    <w:name w:val="Thick Line Below4"/>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5">
    <w:name w:val="indent 525"/>
    <w:aliases w:val="block7"/>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4">
    <w:name w:val="PI4"/>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4">
    <w:name w:val="indent 154"/>
    <w:aliases w:val="block14"/>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4">
    <w:name w:val="Document Map Char4"/>
    <w:basedOn w:val="DefaultParagraphFont"/>
    <w:rsid w:val="00C230B4"/>
    <w:rPr>
      <w:rFonts w:ascii="Tahoma" w:hAnsi="Tahoma" w:cs="Tahoma"/>
      <w:sz w:val="24"/>
      <w:szCs w:val="24"/>
      <w:shd w:val="clear" w:color="auto" w:fill="000080"/>
    </w:rPr>
  </w:style>
  <w:style w:type="character" w:customStyle="1" w:styleId="PlainTextChar4">
    <w:name w:val="Plain Text Char4"/>
    <w:basedOn w:val="DefaultParagraphFont"/>
    <w:rsid w:val="00C230B4"/>
    <w:rPr>
      <w:rFonts w:ascii="Courier New" w:hAnsi="Courier New" w:cs="Courier New"/>
      <w:lang w:bidi="he-IL"/>
    </w:rPr>
  </w:style>
  <w:style w:type="paragraph" w:customStyle="1" w:styleId="quotation1100">
    <w:name w:val="quotation1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5">
    <w:name w:val="Header Even5"/>
    <w:basedOn w:val="Header"/>
    <w:rsid w:val="00C230B4"/>
    <w:pPr>
      <w:ind w:firstLine="720"/>
      <w:jc w:val="both"/>
    </w:pPr>
    <w:rPr>
      <w:sz w:val="56"/>
      <w:szCs w:val="56"/>
    </w:rPr>
  </w:style>
  <w:style w:type="paragraph" w:customStyle="1" w:styleId="HeaderFirst4">
    <w:name w:val="Header First4"/>
    <w:basedOn w:val="Header"/>
    <w:rsid w:val="00C230B4"/>
    <w:pPr>
      <w:ind w:firstLine="720"/>
      <w:jc w:val="both"/>
    </w:pPr>
    <w:rPr>
      <w:sz w:val="56"/>
      <w:szCs w:val="56"/>
    </w:rPr>
  </w:style>
  <w:style w:type="paragraph" w:customStyle="1" w:styleId="HeaderOdd4">
    <w:name w:val="Header Odd4"/>
    <w:basedOn w:val="Header"/>
    <w:rsid w:val="00C230B4"/>
    <w:pPr>
      <w:ind w:firstLine="720"/>
      <w:jc w:val="both"/>
    </w:pPr>
    <w:rPr>
      <w:sz w:val="56"/>
      <w:szCs w:val="56"/>
    </w:rPr>
  </w:style>
  <w:style w:type="paragraph" w:customStyle="1" w:styleId="ListBulletFirst4">
    <w:name w:val="List Bullet First4"/>
    <w:basedOn w:val="ListBullet"/>
    <w:next w:val="ListBullet"/>
    <w:rsid w:val="00C230B4"/>
    <w:pPr>
      <w:spacing w:before="0" w:line="480" w:lineRule="exact"/>
      <w:jc w:val="both"/>
    </w:pPr>
    <w:rPr>
      <w:szCs w:val="20"/>
    </w:rPr>
  </w:style>
  <w:style w:type="paragraph" w:customStyle="1" w:styleId="ListBulletLast4">
    <w:name w:val="List Bullet Last4"/>
    <w:basedOn w:val="ListBullet"/>
    <w:rsid w:val="00C230B4"/>
    <w:pPr>
      <w:spacing w:before="0" w:line="480" w:lineRule="exact"/>
      <w:jc w:val="both"/>
    </w:pPr>
    <w:rPr>
      <w:szCs w:val="20"/>
    </w:rPr>
  </w:style>
  <w:style w:type="paragraph" w:customStyle="1" w:styleId="ListFirst4">
    <w:name w:val="List First4"/>
    <w:basedOn w:val="List"/>
    <w:next w:val="List"/>
    <w:rsid w:val="00C230B4"/>
    <w:pPr>
      <w:tabs>
        <w:tab w:val="clear" w:pos="720"/>
      </w:tabs>
      <w:spacing w:before="0" w:line="480" w:lineRule="exact"/>
      <w:jc w:val="both"/>
    </w:pPr>
    <w:rPr>
      <w:szCs w:val="20"/>
    </w:rPr>
  </w:style>
  <w:style w:type="paragraph" w:customStyle="1" w:styleId="ListLast4">
    <w:name w:val="List Last4"/>
    <w:basedOn w:val="List"/>
    <w:rsid w:val="00C230B4"/>
    <w:pPr>
      <w:tabs>
        <w:tab w:val="clear" w:pos="720"/>
      </w:tabs>
      <w:spacing w:before="0" w:line="480" w:lineRule="exact"/>
      <w:jc w:val="both"/>
    </w:pPr>
    <w:rPr>
      <w:szCs w:val="20"/>
    </w:rPr>
  </w:style>
  <w:style w:type="paragraph" w:customStyle="1" w:styleId="TitleCover4">
    <w:name w:val="Title Cover4"/>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SubtitleCover4">
    <w:name w:val="Subtitle Cover4"/>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PartLabel4">
    <w:name w:val="Part Label4"/>
    <w:basedOn w:val="HeadingBase"/>
    <w:next w:val="Normal"/>
    <w:rsid w:val="00C230B4"/>
    <w:pPr>
      <w:spacing w:after="120" w:line="480" w:lineRule="exact"/>
      <w:ind w:firstLine="720"/>
      <w:jc w:val="both"/>
    </w:pPr>
    <w:rPr>
      <w:szCs w:val="20"/>
    </w:rPr>
  </w:style>
  <w:style w:type="paragraph" w:customStyle="1" w:styleId="PartTitle4">
    <w:name w:val="Part Title4"/>
    <w:basedOn w:val="HeadingBase"/>
    <w:next w:val="PartSubtitle"/>
    <w:rsid w:val="00C230B4"/>
    <w:pPr>
      <w:spacing w:after="120" w:line="480" w:lineRule="exact"/>
      <w:ind w:firstLine="720"/>
      <w:jc w:val="both"/>
    </w:pPr>
    <w:rPr>
      <w:szCs w:val="20"/>
    </w:rPr>
  </w:style>
  <w:style w:type="paragraph" w:customStyle="1" w:styleId="PartSubtitle4">
    <w:name w:val="Part Subtitle4"/>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4">
    <w:name w:val="Section Heading4"/>
    <w:basedOn w:val="HeadingBase"/>
    <w:rsid w:val="00C230B4"/>
    <w:pPr>
      <w:spacing w:after="120" w:line="480" w:lineRule="exact"/>
      <w:ind w:firstLine="720"/>
      <w:jc w:val="both"/>
    </w:pPr>
    <w:rPr>
      <w:szCs w:val="20"/>
    </w:rPr>
  </w:style>
  <w:style w:type="paragraph" w:customStyle="1" w:styleId="SectionLabel4">
    <w:name w:val="Section Label4"/>
    <w:basedOn w:val="HeadingBase"/>
    <w:rsid w:val="00C230B4"/>
    <w:pPr>
      <w:spacing w:after="120" w:line="480" w:lineRule="exact"/>
      <w:ind w:firstLine="720"/>
      <w:jc w:val="both"/>
    </w:pPr>
    <w:rPr>
      <w:szCs w:val="20"/>
    </w:rPr>
  </w:style>
  <w:style w:type="paragraph" w:customStyle="1" w:styleId="H3A4">
    <w:name w:val="H3A4"/>
    <w:basedOn w:val="H3"/>
    <w:rsid w:val="00C230B4"/>
  </w:style>
  <w:style w:type="paragraph" w:customStyle="1" w:styleId="H35">
    <w:name w:val="H3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BodyTextKeep4">
    <w:name w:val="Body Text Keep4"/>
    <w:basedOn w:val="Normal"/>
    <w:rsid w:val="00C230B4"/>
    <w:pPr>
      <w:keepNext/>
      <w:spacing w:after="120" w:line="480" w:lineRule="exact"/>
      <w:ind w:firstLine="720"/>
      <w:jc w:val="both"/>
    </w:pPr>
    <w:rPr>
      <w:szCs w:val="20"/>
    </w:rPr>
  </w:style>
  <w:style w:type="paragraph" w:customStyle="1" w:styleId="ChapterLabel4">
    <w:name w:val="Chapter Label4"/>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4">
    <w:name w:val="Chapter Subtitle4"/>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4">
    <w:name w:val="Chapter Title4"/>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4">
    <w:name w:val="Document Label4"/>
    <w:basedOn w:val="Normal"/>
    <w:rsid w:val="00C230B4"/>
    <w:pPr>
      <w:keepNext/>
      <w:spacing w:before="240" w:after="360" w:line="480" w:lineRule="exact"/>
      <w:ind w:firstLine="720"/>
      <w:jc w:val="both"/>
    </w:pPr>
    <w:rPr>
      <w:b/>
      <w:kern w:val="28"/>
      <w:sz w:val="36"/>
      <w:szCs w:val="20"/>
    </w:rPr>
  </w:style>
  <w:style w:type="paragraph" w:customStyle="1" w:styleId="FootnoteBase9">
    <w:name w:val="Footnote Base9"/>
    <w:basedOn w:val="Normal"/>
    <w:rsid w:val="00C230B4"/>
    <w:pPr>
      <w:tabs>
        <w:tab w:val="left" w:pos="187"/>
      </w:tabs>
      <w:spacing w:after="120" w:line="220" w:lineRule="exact"/>
      <w:ind w:left="187" w:hanging="187"/>
      <w:jc w:val="both"/>
    </w:pPr>
    <w:rPr>
      <w:sz w:val="18"/>
      <w:szCs w:val="20"/>
    </w:rPr>
  </w:style>
  <w:style w:type="paragraph" w:customStyle="1" w:styleId="HeaderBase4">
    <w:name w:val="Header Base4"/>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4">
    <w:name w:val="Index Base4"/>
    <w:basedOn w:val="Normal"/>
    <w:rsid w:val="00C230B4"/>
    <w:pPr>
      <w:tabs>
        <w:tab w:val="right" w:leader="dot" w:pos="3960"/>
      </w:tabs>
      <w:spacing w:after="120" w:line="480" w:lineRule="exact"/>
      <w:ind w:left="720" w:hanging="720"/>
      <w:jc w:val="both"/>
    </w:pPr>
    <w:rPr>
      <w:szCs w:val="20"/>
    </w:rPr>
  </w:style>
  <w:style w:type="paragraph" w:customStyle="1" w:styleId="ListNumberFirst4">
    <w:name w:val="List Number First4"/>
    <w:basedOn w:val="ListNumber"/>
    <w:next w:val="ListNumber"/>
    <w:rsid w:val="00C230B4"/>
    <w:pPr>
      <w:spacing w:before="80" w:line="480" w:lineRule="exact"/>
      <w:jc w:val="both"/>
    </w:pPr>
    <w:rPr>
      <w:szCs w:val="20"/>
    </w:rPr>
  </w:style>
  <w:style w:type="paragraph" w:customStyle="1" w:styleId="ListNumberLast4">
    <w:name w:val="List Number Last4"/>
    <w:basedOn w:val="ListNumber"/>
    <w:rsid w:val="00C230B4"/>
    <w:pPr>
      <w:spacing w:before="0" w:after="240" w:line="480" w:lineRule="exact"/>
      <w:jc w:val="both"/>
    </w:pPr>
    <w:rPr>
      <w:szCs w:val="20"/>
    </w:rPr>
  </w:style>
  <w:style w:type="paragraph" w:customStyle="1" w:styleId="Picture4">
    <w:name w:val="Picture4"/>
    <w:basedOn w:val="Normal"/>
    <w:next w:val="Caption"/>
    <w:rsid w:val="00C230B4"/>
    <w:pPr>
      <w:keepNext/>
      <w:spacing w:after="120" w:line="480" w:lineRule="exact"/>
      <w:ind w:firstLine="720"/>
      <w:jc w:val="both"/>
    </w:pPr>
    <w:rPr>
      <w:szCs w:val="20"/>
    </w:rPr>
  </w:style>
  <w:style w:type="paragraph" w:customStyle="1" w:styleId="TOCBase4">
    <w:name w:val="TOC Base4"/>
    <w:basedOn w:val="Normal"/>
    <w:rsid w:val="00C230B4"/>
    <w:pPr>
      <w:tabs>
        <w:tab w:val="right" w:leader="dot" w:pos="8640"/>
      </w:tabs>
      <w:spacing w:after="120" w:line="480" w:lineRule="exact"/>
      <w:ind w:firstLine="720"/>
      <w:jc w:val="both"/>
    </w:pPr>
    <w:rPr>
      <w:szCs w:val="20"/>
    </w:rPr>
  </w:style>
  <w:style w:type="paragraph" w:customStyle="1" w:styleId="HeaderlikeH14">
    <w:name w:val="Header like H14"/>
    <w:basedOn w:val="Heading2"/>
    <w:rsid w:val="00C230B4"/>
    <w:pPr>
      <w:spacing w:before="120" w:line="360" w:lineRule="exact"/>
      <w:ind w:firstLine="720"/>
      <w:outlineLvl w:val="9"/>
    </w:pPr>
    <w:rPr>
      <w:b/>
      <w:i w:val="0"/>
      <w:sz w:val="36"/>
    </w:rPr>
  </w:style>
  <w:style w:type="paragraph" w:customStyle="1" w:styleId="Greeting4">
    <w:name w:val="Greeting4"/>
    <w:basedOn w:val="Normal"/>
    <w:rsid w:val="00C230B4"/>
    <w:pPr>
      <w:spacing w:after="120" w:line="480" w:lineRule="exact"/>
      <w:ind w:firstLine="720"/>
    </w:pPr>
    <w:rPr>
      <w:szCs w:val="20"/>
    </w:rPr>
  </w:style>
  <w:style w:type="paragraph" w:customStyle="1" w:styleId="Indent1040">
    <w:name w:val="Indent104"/>
    <w:basedOn w:val="Normal"/>
    <w:rsid w:val="00C230B4"/>
    <w:pPr>
      <w:spacing w:after="120" w:line="480" w:lineRule="exact"/>
      <w:ind w:left="1440" w:firstLine="720"/>
      <w:jc w:val="both"/>
    </w:pPr>
    <w:rPr>
      <w:szCs w:val="20"/>
    </w:rPr>
  </w:style>
  <w:style w:type="paragraph" w:customStyle="1" w:styleId="Indent1540">
    <w:name w:val="Indent154"/>
    <w:basedOn w:val="Normal"/>
    <w:rsid w:val="00C230B4"/>
    <w:pPr>
      <w:spacing w:after="120" w:line="480" w:lineRule="exact"/>
      <w:ind w:left="2160" w:firstLine="720"/>
      <w:jc w:val="both"/>
    </w:pPr>
    <w:rPr>
      <w:szCs w:val="20"/>
    </w:rPr>
  </w:style>
  <w:style w:type="paragraph" w:customStyle="1" w:styleId="BodyTextNotJustified4">
    <w:name w:val="Body Text Not Justified4"/>
    <w:basedOn w:val="Normal"/>
    <w:rsid w:val="00C230B4"/>
    <w:pPr>
      <w:spacing w:after="120" w:line="480" w:lineRule="exact"/>
      <w:ind w:firstLine="720"/>
    </w:pPr>
    <w:rPr>
      <w:szCs w:val="20"/>
    </w:rPr>
  </w:style>
  <w:style w:type="paragraph" w:customStyle="1" w:styleId="H2A4">
    <w:name w:val="H2A4"/>
    <w:basedOn w:val="H2"/>
    <w:rsid w:val="00C230B4"/>
    <w:pPr>
      <w:outlineLvl w:val="9"/>
    </w:pPr>
    <w:rPr>
      <w:rFonts w:ascii="Times New Roman" w:hAnsi="Times New Roman"/>
      <w:iCs w:val="0"/>
      <w:szCs w:val="28"/>
    </w:rPr>
  </w:style>
  <w:style w:type="paragraph" w:customStyle="1" w:styleId="H26">
    <w:name w:val="H26"/>
    <w:basedOn w:val="BT"/>
    <w:autoRedefine/>
    <w:rsid w:val="00C230B4"/>
    <w:pPr>
      <w:spacing w:line="300" w:lineRule="atLeast"/>
      <w:ind w:firstLine="720"/>
      <w:outlineLvl w:val="1"/>
    </w:pPr>
  </w:style>
  <w:style w:type="paragraph" w:customStyle="1" w:styleId="Exercise4">
    <w:name w:val="Exercise4"/>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4">
    <w:name w:val="Flush Left Bold4"/>
    <w:basedOn w:val="Normal"/>
    <w:rsid w:val="00C230B4"/>
    <w:pPr>
      <w:spacing w:before="120" w:after="120" w:line="290" w:lineRule="exact"/>
      <w:ind w:firstLine="720"/>
      <w:jc w:val="both"/>
    </w:pPr>
    <w:rPr>
      <w:b/>
      <w:snapToGrid w:val="0"/>
      <w:szCs w:val="20"/>
    </w:rPr>
  </w:style>
  <w:style w:type="paragraph" w:customStyle="1" w:styleId="Hang14">
    <w:name w:val="Hang14"/>
    <w:basedOn w:val="Normal"/>
    <w:autoRedefine/>
    <w:rsid w:val="00C230B4"/>
    <w:pPr>
      <w:spacing w:after="120" w:line="480" w:lineRule="exact"/>
      <w:ind w:left="1080" w:hanging="360"/>
      <w:jc w:val="both"/>
    </w:pPr>
    <w:rPr>
      <w:snapToGrid w:val="0"/>
      <w:szCs w:val="20"/>
    </w:rPr>
  </w:style>
  <w:style w:type="paragraph" w:customStyle="1" w:styleId="Style14">
    <w:name w:val="Style14"/>
    <w:basedOn w:val="BP"/>
    <w:next w:val="BT"/>
    <w:autoRedefine/>
    <w:rsid w:val="00C230B4"/>
    <w:pPr>
      <w:spacing w:after="120"/>
      <w:ind w:firstLine="720"/>
    </w:pPr>
    <w:rPr>
      <w:szCs w:val="20"/>
    </w:rPr>
  </w:style>
  <w:style w:type="paragraph" w:customStyle="1" w:styleId="BP4">
    <w:name w:val="BP4"/>
    <w:basedOn w:val="BT"/>
    <w:next w:val="BT"/>
    <w:autoRedefine/>
    <w:rsid w:val="00C230B4"/>
    <w:pPr>
      <w:ind w:firstLine="720"/>
    </w:pPr>
  </w:style>
  <w:style w:type="paragraph" w:customStyle="1" w:styleId="HeadingCaps4">
    <w:name w:val="Heading Caps4"/>
    <w:basedOn w:val="Heading1"/>
    <w:autoRedefine/>
    <w:rsid w:val="00C230B4"/>
    <w:pPr>
      <w:spacing w:after="120" w:line="400" w:lineRule="exact"/>
      <w:ind w:firstLine="720"/>
    </w:pPr>
    <w:rPr>
      <w:caps/>
      <w:snapToGrid w:val="0"/>
      <w:sz w:val="40"/>
      <w:szCs w:val="20"/>
    </w:rPr>
  </w:style>
  <w:style w:type="paragraph" w:customStyle="1" w:styleId="BoldLine4">
    <w:name w:val="Bold Line4"/>
    <w:basedOn w:val="Normal"/>
    <w:rsid w:val="00C230B4"/>
    <w:pPr>
      <w:pBdr>
        <w:bottom w:val="single" w:sz="36" w:space="1" w:color="auto"/>
      </w:pBdr>
      <w:spacing w:after="120" w:line="300" w:lineRule="atLeast"/>
      <w:ind w:firstLine="720"/>
      <w:jc w:val="both"/>
    </w:pPr>
    <w:rPr>
      <w:szCs w:val="20"/>
    </w:rPr>
  </w:style>
  <w:style w:type="paragraph" w:customStyle="1" w:styleId="ExerciseTitle4">
    <w:name w:val="Exercise Title4"/>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4">
    <w:name w:val="Title 24"/>
    <w:basedOn w:val="Normal"/>
    <w:rsid w:val="00C230B4"/>
    <w:pPr>
      <w:spacing w:after="120" w:line="300" w:lineRule="atLeast"/>
      <w:ind w:firstLine="720"/>
      <w:jc w:val="center"/>
    </w:pPr>
    <w:rPr>
      <w:sz w:val="52"/>
      <w:szCs w:val="20"/>
    </w:rPr>
  </w:style>
  <w:style w:type="paragraph" w:customStyle="1" w:styleId="Title14">
    <w:name w:val="Title 14"/>
    <w:basedOn w:val="Normal"/>
    <w:rsid w:val="00C230B4"/>
    <w:pPr>
      <w:spacing w:after="120" w:line="300" w:lineRule="atLeast"/>
      <w:ind w:firstLine="720"/>
      <w:jc w:val="center"/>
    </w:pPr>
    <w:rPr>
      <w:b/>
      <w:sz w:val="72"/>
      <w:szCs w:val="20"/>
    </w:rPr>
  </w:style>
  <w:style w:type="paragraph" w:customStyle="1" w:styleId="Title34">
    <w:name w:val="Title 34"/>
    <w:basedOn w:val="Title2"/>
    <w:rsid w:val="00C230B4"/>
    <w:pPr>
      <w:ind w:firstLine="720"/>
    </w:pPr>
    <w:rPr>
      <w:b/>
      <w:sz w:val="26"/>
      <w:szCs w:val="20"/>
    </w:rPr>
  </w:style>
  <w:style w:type="paragraph" w:customStyle="1" w:styleId="Title44">
    <w:name w:val="Title 44"/>
    <w:basedOn w:val="Title3"/>
    <w:rsid w:val="00C230B4"/>
    <w:pPr>
      <w:ind w:firstLine="720"/>
    </w:pPr>
    <w:rPr>
      <w:szCs w:val="20"/>
    </w:rPr>
  </w:style>
  <w:style w:type="paragraph" w:customStyle="1" w:styleId="CenterItalic4">
    <w:name w:val="Center Italic4"/>
    <w:basedOn w:val="Normal"/>
    <w:autoRedefine/>
    <w:rsid w:val="00C230B4"/>
    <w:pPr>
      <w:spacing w:after="120" w:line="480" w:lineRule="exact"/>
      <w:ind w:firstLine="720"/>
      <w:jc w:val="center"/>
    </w:pPr>
    <w:rPr>
      <w:i/>
      <w:szCs w:val="20"/>
    </w:rPr>
  </w:style>
  <w:style w:type="paragraph" w:customStyle="1" w:styleId="H4A4">
    <w:name w:val="H4A4"/>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4">
    <w:name w:val="LT4"/>
    <w:basedOn w:val="Heading2"/>
    <w:autoRedefine/>
    <w:rsid w:val="00C230B4"/>
    <w:pPr>
      <w:ind w:firstLine="720"/>
    </w:pPr>
    <w:rPr>
      <w:b/>
      <w:i w:val="0"/>
      <w:sz w:val="36"/>
    </w:rPr>
  </w:style>
  <w:style w:type="paragraph" w:customStyle="1" w:styleId="Style24">
    <w:name w:val="Style24"/>
    <w:basedOn w:val="H2A"/>
    <w:autoRedefine/>
    <w:rsid w:val="00C230B4"/>
    <w:pPr>
      <w:outlineLvl w:val="2"/>
    </w:pPr>
    <w:rPr>
      <w:i/>
      <w:snapToGrid w:val="0"/>
    </w:rPr>
  </w:style>
  <w:style w:type="paragraph" w:customStyle="1" w:styleId="LS-LessonSubtitle4">
    <w:name w:val="LS - Lesson Subtitle4"/>
    <w:basedOn w:val="H2A"/>
    <w:autoRedefine/>
    <w:rsid w:val="00C230B4"/>
    <w:pPr>
      <w:outlineLvl w:val="2"/>
    </w:pPr>
    <w:rPr>
      <w:i/>
      <w:snapToGrid w:val="0"/>
    </w:rPr>
  </w:style>
  <w:style w:type="paragraph" w:customStyle="1" w:styleId="L15">
    <w:name w:val="L15"/>
    <w:basedOn w:val="Normal"/>
    <w:autoRedefine/>
    <w:rsid w:val="00C230B4"/>
    <w:pPr>
      <w:spacing w:after="120" w:line="480" w:lineRule="exact"/>
      <w:ind w:left="720" w:hanging="720"/>
      <w:jc w:val="both"/>
    </w:pPr>
    <w:rPr>
      <w:szCs w:val="20"/>
    </w:rPr>
  </w:style>
  <w:style w:type="paragraph" w:customStyle="1" w:styleId="L24">
    <w:name w:val="L24"/>
    <w:basedOn w:val="BT"/>
    <w:autoRedefine/>
    <w:rsid w:val="00C230B4"/>
    <w:pPr>
      <w:tabs>
        <w:tab w:val="left" w:pos="720"/>
      </w:tabs>
      <w:ind w:left="1440" w:hanging="720"/>
    </w:pPr>
  </w:style>
  <w:style w:type="paragraph" w:customStyle="1" w:styleId="L34">
    <w:name w:val="L34"/>
    <w:basedOn w:val="BT"/>
    <w:autoRedefine/>
    <w:rsid w:val="00C230B4"/>
    <w:pPr>
      <w:tabs>
        <w:tab w:val="left" w:pos="720"/>
        <w:tab w:val="left" w:pos="2160"/>
      </w:tabs>
      <w:ind w:left="2160" w:hanging="720"/>
    </w:pPr>
  </w:style>
  <w:style w:type="paragraph" w:customStyle="1" w:styleId="H19">
    <w:name w:val="H19"/>
    <w:basedOn w:val="BT"/>
    <w:next w:val="BT"/>
    <w:autoRedefine/>
    <w:rsid w:val="00C230B4"/>
    <w:pPr>
      <w:spacing w:line="300" w:lineRule="atLeast"/>
      <w:ind w:firstLine="720"/>
      <w:outlineLvl w:val="0"/>
    </w:pPr>
    <w:rPr>
      <w:rFonts w:ascii="Arial" w:hAnsi="Arial"/>
      <w:b/>
      <w:kern w:val="28"/>
    </w:rPr>
  </w:style>
  <w:style w:type="paragraph" w:customStyle="1" w:styleId="H1A4">
    <w:name w:val="H1A4"/>
    <w:basedOn w:val="H1"/>
    <w:rsid w:val="00C230B4"/>
    <w:pPr>
      <w:outlineLvl w:val="9"/>
    </w:pPr>
    <w:rPr>
      <w:sz w:val="24"/>
    </w:rPr>
  </w:style>
  <w:style w:type="paragraph" w:customStyle="1" w:styleId="I15">
    <w:name w:val="I15"/>
    <w:basedOn w:val="BT"/>
    <w:autoRedefine/>
    <w:rsid w:val="00C230B4"/>
    <w:pPr>
      <w:ind w:left="720" w:firstLine="720"/>
    </w:pPr>
  </w:style>
  <w:style w:type="paragraph" w:customStyle="1" w:styleId="I24">
    <w:name w:val="I24"/>
    <w:basedOn w:val="BT"/>
    <w:autoRedefine/>
    <w:rsid w:val="00C230B4"/>
    <w:pPr>
      <w:ind w:left="1440" w:firstLine="720"/>
    </w:pPr>
  </w:style>
  <w:style w:type="paragraph" w:customStyle="1" w:styleId="I34">
    <w:name w:val="I34"/>
    <w:basedOn w:val="I1"/>
    <w:autoRedefine/>
    <w:rsid w:val="00C230B4"/>
    <w:pPr>
      <w:ind w:left="2160"/>
    </w:pPr>
  </w:style>
  <w:style w:type="paragraph" w:customStyle="1" w:styleId="GR4">
    <w:name w:val="GR4"/>
    <w:basedOn w:val="BT"/>
    <w:autoRedefine/>
    <w:rsid w:val="00C230B4"/>
    <w:pPr>
      <w:spacing w:beforeLines="60"/>
      <w:ind w:firstLine="720"/>
      <w:jc w:val="left"/>
    </w:pPr>
  </w:style>
  <w:style w:type="character" w:customStyle="1" w:styleId="GK4">
    <w:name w:val="GK4"/>
    <w:basedOn w:val="DefaultParagraphFont"/>
    <w:rsid w:val="00C230B4"/>
    <w:rPr>
      <w:rFonts w:ascii="GraecaII" w:hAnsi="GraecaII"/>
      <w:sz w:val="28"/>
    </w:rPr>
  </w:style>
  <w:style w:type="character" w:customStyle="1" w:styleId="HB3">
    <w:name w:val="HB3"/>
    <w:basedOn w:val="DefaultParagraphFont"/>
    <w:rsid w:val="00C230B4"/>
    <w:rPr>
      <w:rFonts w:ascii="HebraicaII" w:hAnsi="HebraicaII"/>
      <w:sz w:val="28"/>
      <w:szCs w:val="28"/>
    </w:rPr>
  </w:style>
  <w:style w:type="paragraph" w:customStyle="1" w:styleId="I44">
    <w:name w:val="I44"/>
    <w:basedOn w:val="I1"/>
    <w:autoRedefine/>
    <w:rsid w:val="00C230B4"/>
    <w:pPr>
      <w:ind w:left="2880"/>
    </w:pPr>
  </w:style>
  <w:style w:type="paragraph" w:customStyle="1" w:styleId="H44">
    <w:name w:val="H44"/>
    <w:basedOn w:val="H4A"/>
    <w:next w:val="Normal"/>
    <w:autoRedefine/>
    <w:rsid w:val="00C230B4"/>
    <w:pPr>
      <w:snapToGrid w:val="0"/>
      <w:ind w:left="1440"/>
      <w:outlineLvl w:val="3"/>
    </w:pPr>
    <w:rPr>
      <w:snapToGrid/>
    </w:rPr>
  </w:style>
  <w:style w:type="paragraph" w:customStyle="1" w:styleId="CA4">
    <w:name w:val="CA4"/>
    <w:basedOn w:val="BT"/>
    <w:rsid w:val="00C230B4"/>
    <w:pPr>
      <w:ind w:firstLine="720"/>
      <w:jc w:val="left"/>
    </w:pPr>
  </w:style>
  <w:style w:type="paragraph" w:customStyle="1" w:styleId="StyleBodyText10ptBlack4">
    <w:name w:val="Style Body Text + 10 pt Black4"/>
    <w:basedOn w:val="Normal"/>
    <w:rsid w:val="00C230B4"/>
    <w:pPr>
      <w:spacing w:before="120" w:after="120" w:line="480" w:lineRule="exact"/>
      <w:ind w:firstLine="720"/>
      <w:jc w:val="both"/>
    </w:pPr>
    <w:rPr>
      <w:color w:val="000000"/>
      <w:szCs w:val="20"/>
    </w:rPr>
  </w:style>
  <w:style w:type="character" w:customStyle="1" w:styleId="grame4">
    <w:name w:val="grame4"/>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40">
    <w:name w:val="bt4"/>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4">
    <w:name w:val="en14"/>
    <w:basedOn w:val="DefaultParagraphFont"/>
    <w:rsid w:val="00C230B4"/>
    <w:rPr>
      <w:rFonts w:ascii="Times New Roman" w:hAnsi="Times New Roman" w:cs="Times New Roman" w:hint="default"/>
    </w:rPr>
  </w:style>
  <w:style w:type="character" w:customStyle="1" w:styleId="spelle4">
    <w:name w:val="spelle4"/>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5">
    <w:name w:val="Style Body Text + Bold5"/>
    <w:basedOn w:val="Normal"/>
    <w:autoRedefine/>
    <w:rsid w:val="00C230B4"/>
    <w:pPr>
      <w:spacing w:after="120" w:line="480" w:lineRule="exact"/>
      <w:ind w:firstLine="720"/>
      <w:jc w:val="both"/>
    </w:pPr>
    <w:rPr>
      <w:b/>
      <w:bCs/>
      <w:szCs w:val="20"/>
    </w:rPr>
  </w:style>
  <w:style w:type="character" w:customStyle="1" w:styleId="FootnoteTextCharCharCharCharChar13">
    <w:name w:val="Footnote Text Char Char Char Char Char13"/>
    <w:basedOn w:val="DefaultParagraphFont"/>
    <w:rsid w:val="00C230B4"/>
    <w:rPr>
      <w:lang w:val="en-US" w:eastAsia="en-US" w:bidi="ar-SA"/>
    </w:rPr>
  </w:style>
  <w:style w:type="paragraph" w:customStyle="1" w:styleId="H214">
    <w:name w:val="H21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6">
    <w:name w:val="QT16"/>
    <w:basedOn w:val="NormalWeb"/>
    <w:autoRedefine/>
    <w:rsid w:val="00C230B4"/>
    <w:pPr>
      <w:spacing w:after="120" w:line="300" w:lineRule="atLeast"/>
      <w:ind w:left="720" w:right="720" w:firstLine="720"/>
      <w:jc w:val="both"/>
    </w:pPr>
    <w:rPr>
      <w:rFonts w:cs="Arial"/>
      <w:i/>
    </w:rPr>
  </w:style>
  <w:style w:type="character" w:customStyle="1" w:styleId="QTChar15">
    <w:name w:val="QT Char15"/>
    <w:basedOn w:val="DefaultParagraphFont"/>
    <w:rsid w:val="00C230B4"/>
    <w:rPr>
      <w:rFonts w:cs="Arial"/>
      <w:i/>
      <w:sz w:val="24"/>
      <w:lang w:val="en-US" w:eastAsia="en-US" w:bidi="ar-SA"/>
    </w:rPr>
  </w:style>
  <w:style w:type="character" w:customStyle="1" w:styleId="Heading1Char13">
    <w:name w:val="Heading 1 Char13"/>
    <w:basedOn w:val="DefaultParagraphFont"/>
    <w:rsid w:val="00C230B4"/>
    <w:rPr>
      <w:rFonts w:ascii="Arial" w:eastAsia="Times New Roman" w:hAnsi="Arial"/>
      <w:b/>
      <w:kern w:val="28"/>
      <w:sz w:val="32"/>
    </w:rPr>
  </w:style>
  <w:style w:type="character" w:customStyle="1" w:styleId="BodyTextChar19">
    <w:name w:val="Body Text Char19"/>
    <w:basedOn w:val="DefaultParagraphFont"/>
    <w:rsid w:val="00C230B4"/>
    <w:rPr>
      <w:rFonts w:ascii="Times New Roman" w:eastAsia="Times New Roman" w:hAnsi="Times New Roman"/>
      <w:sz w:val="24"/>
      <w:szCs w:val="24"/>
    </w:rPr>
  </w:style>
  <w:style w:type="character" w:customStyle="1" w:styleId="Heading2Char15">
    <w:name w:val="Heading 2 Char15"/>
    <w:basedOn w:val="DefaultParagraphFont"/>
    <w:rsid w:val="00C230B4"/>
    <w:rPr>
      <w:rFonts w:ascii="Arial" w:eastAsia="Times New Roman" w:hAnsi="Arial"/>
      <w:i/>
      <w:kern w:val="28"/>
      <w:sz w:val="28"/>
    </w:rPr>
  </w:style>
  <w:style w:type="character" w:customStyle="1" w:styleId="Heading3Char14">
    <w:name w:val="Heading 3 Char14"/>
    <w:basedOn w:val="DefaultParagraphFont"/>
    <w:rsid w:val="00C230B4"/>
    <w:rPr>
      <w:rFonts w:ascii="Arial" w:eastAsia="Times New Roman" w:hAnsi="Arial"/>
      <w:b/>
      <w:kern w:val="28"/>
      <w:sz w:val="24"/>
    </w:rPr>
  </w:style>
  <w:style w:type="character" w:customStyle="1" w:styleId="FootnoteTextChar25">
    <w:name w:val="Footnote Text Char25"/>
    <w:aliases w:val="Footnote Text Char Char Char Char111,Footnote Text Char Char Char1 Char111,Footnote Text Char Char Char2 Char111,Footnote Text Char Char Char11 Char111,Footnote Text Char Char Char3 Char111,Footnote Text Char Char Char12 Char111"/>
    <w:basedOn w:val="DefaultParagraphFont"/>
    <w:rsid w:val="00C230B4"/>
    <w:rPr>
      <w:rFonts w:ascii="Times New Roman" w:eastAsia="Times New Roman" w:hAnsi="Times New Roman"/>
      <w:sz w:val="18"/>
    </w:rPr>
  </w:style>
  <w:style w:type="paragraph" w:customStyle="1" w:styleId="Quotation1101">
    <w:name w:val="Quotation110"/>
    <w:basedOn w:val="Normal"/>
    <w:autoRedefine/>
    <w:rsid w:val="00C230B4"/>
    <w:pPr>
      <w:spacing w:before="120" w:after="120" w:line="480" w:lineRule="exact"/>
      <w:ind w:left="720" w:right="720" w:firstLine="720"/>
      <w:jc w:val="both"/>
    </w:pPr>
    <w:rPr>
      <w:i/>
      <w:szCs w:val="20"/>
    </w:rPr>
  </w:style>
  <w:style w:type="character" w:customStyle="1" w:styleId="QuotationChar110">
    <w:name w:val="Quotation Char110"/>
    <w:basedOn w:val="BodyTextChar"/>
    <w:rsid w:val="00C230B4"/>
    <w:rPr>
      <w:rFonts w:ascii="Times New Roman" w:eastAsia="Times New Roman" w:hAnsi="Times New Roman"/>
      <w:i/>
      <w:sz w:val="24"/>
      <w:szCs w:val="24"/>
    </w:rPr>
  </w:style>
  <w:style w:type="paragraph" w:customStyle="1" w:styleId="quotation24">
    <w:name w:val="quotation2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4">
    <w:name w:val="flush left14"/>
    <w:aliases w:val="no hang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4">
    <w:name w:val="QT24"/>
    <w:basedOn w:val="NormalWeb"/>
    <w:autoRedefine/>
    <w:rsid w:val="00C230B4"/>
    <w:pPr>
      <w:spacing w:after="120" w:line="300" w:lineRule="atLeast"/>
      <w:ind w:left="720" w:right="720" w:firstLine="720"/>
      <w:jc w:val="both"/>
    </w:pPr>
    <w:rPr>
      <w:rFonts w:cs="Arial"/>
      <w:i/>
    </w:rPr>
  </w:style>
  <w:style w:type="character" w:customStyle="1" w:styleId="QTChar23">
    <w:name w:val="QT Char23"/>
    <w:basedOn w:val="DefaultParagraphFont"/>
    <w:rsid w:val="00C230B4"/>
    <w:rPr>
      <w:rFonts w:ascii="Times New Roman" w:eastAsia="Times New Roman" w:hAnsi="Times New Roman" w:cs="Arial"/>
      <w:i/>
      <w:sz w:val="24"/>
      <w:szCs w:val="20"/>
    </w:rPr>
  </w:style>
  <w:style w:type="paragraph" w:customStyle="1" w:styleId="FootnoteBase14">
    <w:name w:val="Footnote Base14"/>
    <w:basedOn w:val="Normal"/>
    <w:rsid w:val="00C230B4"/>
    <w:pPr>
      <w:tabs>
        <w:tab w:val="left" w:pos="187"/>
      </w:tabs>
      <w:spacing w:after="120" w:line="220" w:lineRule="exact"/>
      <w:ind w:left="187" w:hanging="187"/>
      <w:jc w:val="both"/>
    </w:pPr>
    <w:rPr>
      <w:sz w:val="18"/>
      <w:szCs w:val="20"/>
    </w:rPr>
  </w:style>
  <w:style w:type="paragraph" w:customStyle="1" w:styleId="Quotation230">
    <w:name w:val="Quotation23"/>
    <w:basedOn w:val="Normal"/>
    <w:autoRedefine/>
    <w:rsid w:val="00C230B4"/>
    <w:pPr>
      <w:spacing w:before="120" w:after="120" w:line="480" w:lineRule="exact"/>
      <w:ind w:left="720" w:right="720" w:firstLine="720"/>
    </w:pPr>
    <w:rPr>
      <w:i/>
      <w:szCs w:val="20"/>
    </w:rPr>
  </w:style>
  <w:style w:type="paragraph" w:customStyle="1" w:styleId="quotation33">
    <w:name w:val="quotation3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3">
    <w:name w:val="QT33"/>
    <w:basedOn w:val="NormalWeb"/>
    <w:autoRedefine/>
    <w:rsid w:val="00C230B4"/>
    <w:pPr>
      <w:spacing w:after="120" w:line="300" w:lineRule="atLeast"/>
      <w:ind w:left="720" w:right="720" w:firstLine="720"/>
      <w:jc w:val="both"/>
    </w:pPr>
    <w:rPr>
      <w:rFonts w:cs="Arial"/>
      <w:i/>
    </w:rPr>
  </w:style>
  <w:style w:type="character" w:customStyle="1" w:styleId="QTChar33">
    <w:name w:val="QT Char33"/>
    <w:basedOn w:val="DefaultParagraphFont"/>
    <w:rsid w:val="00C230B4"/>
    <w:rPr>
      <w:rFonts w:cs="Arial"/>
      <w:i/>
      <w:sz w:val="24"/>
    </w:rPr>
  </w:style>
  <w:style w:type="character" w:customStyle="1" w:styleId="BodyTextChar23">
    <w:name w:val="Body Text Char23"/>
    <w:basedOn w:val="DefaultParagraphFont"/>
    <w:rsid w:val="00C230B4"/>
    <w:rPr>
      <w:sz w:val="24"/>
      <w:szCs w:val="24"/>
    </w:rPr>
  </w:style>
  <w:style w:type="character" w:customStyle="1" w:styleId="QuotationChar23">
    <w:name w:val="Quotation Char23"/>
    <w:basedOn w:val="BodyTextChar"/>
    <w:rsid w:val="00C230B4"/>
    <w:rPr>
      <w:i/>
      <w:sz w:val="24"/>
      <w:szCs w:val="24"/>
    </w:rPr>
  </w:style>
  <w:style w:type="paragraph" w:customStyle="1" w:styleId="FootnoteBase23">
    <w:name w:val="Footnote Base23"/>
    <w:basedOn w:val="Normal"/>
    <w:rsid w:val="00C230B4"/>
    <w:pPr>
      <w:tabs>
        <w:tab w:val="left" w:pos="187"/>
      </w:tabs>
      <w:spacing w:after="120" w:line="220" w:lineRule="exact"/>
      <w:ind w:left="187" w:hanging="187"/>
      <w:jc w:val="both"/>
    </w:pPr>
    <w:rPr>
      <w:sz w:val="18"/>
      <w:szCs w:val="20"/>
    </w:rPr>
  </w:style>
  <w:style w:type="paragraph" w:customStyle="1" w:styleId="Quotation330">
    <w:name w:val="Quotation33"/>
    <w:basedOn w:val="Normal"/>
    <w:autoRedefine/>
    <w:rsid w:val="00C230B4"/>
    <w:pPr>
      <w:spacing w:before="120" w:after="120" w:line="480" w:lineRule="exact"/>
      <w:ind w:left="720" w:right="720" w:firstLine="720"/>
    </w:pPr>
    <w:rPr>
      <w:i/>
      <w:szCs w:val="20"/>
    </w:rPr>
  </w:style>
  <w:style w:type="character" w:customStyle="1" w:styleId="FootnoteTextChar33">
    <w:name w:val="Footnote Text Char33"/>
    <w:aliases w:val="Footnote Text Char Char Char Char33,Footnote Text Char Char Char1 Char24,Footnote Text Char Char Char2 Char24,Footnote Text Char Char Char11 Char24,Footnote Text Char Char Char3 Char24,Footnote Text Char Char Char12 Char24"/>
    <w:basedOn w:val="DefaultParagraphFont"/>
    <w:rsid w:val="00C230B4"/>
    <w:rPr>
      <w:sz w:val="18"/>
    </w:rPr>
  </w:style>
  <w:style w:type="character" w:customStyle="1" w:styleId="BodyTextChar33">
    <w:name w:val="Body Text Char33"/>
    <w:basedOn w:val="DefaultParagraphFont"/>
    <w:rsid w:val="00C230B4"/>
    <w:rPr>
      <w:sz w:val="24"/>
      <w:szCs w:val="24"/>
    </w:rPr>
  </w:style>
  <w:style w:type="character" w:customStyle="1" w:styleId="QuotationChar33">
    <w:name w:val="Quotation Char33"/>
    <w:basedOn w:val="BodyTextChar"/>
    <w:rsid w:val="00C230B4"/>
    <w:rPr>
      <w:i/>
      <w:sz w:val="24"/>
      <w:szCs w:val="24"/>
    </w:rPr>
  </w:style>
  <w:style w:type="character" w:customStyle="1" w:styleId="Heading1Char23">
    <w:name w:val="Heading 1 Char23"/>
    <w:basedOn w:val="DefaultParagraphFont"/>
    <w:rsid w:val="00C230B4"/>
    <w:rPr>
      <w:rFonts w:ascii="Arial" w:hAnsi="Arial"/>
      <w:b/>
      <w:kern w:val="28"/>
      <w:sz w:val="32"/>
    </w:rPr>
  </w:style>
  <w:style w:type="character" w:customStyle="1" w:styleId="Heading2Char23">
    <w:name w:val="Heading 2 Char23"/>
    <w:basedOn w:val="DefaultParagraphFont"/>
    <w:rsid w:val="00C230B4"/>
    <w:rPr>
      <w:rFonts w:ascii="Arial" w:hAnsi="Arial"/>
      <w:i/>
      <w:kern w:val="28"/>
      <w:sz w:val="28"/>
    </w:rPr>
  </w:style>
  <w:style w:type="character" w:customStyle="1" w:styleId="Heading3Char23">
    <w:name w:val="Heading 3 Char23"/>
    <w:basedOn w:val="DefaultParagraphFont"/>
    <w:rsid w:val="00C230B4"/>
    <w:rPr>
      <w:rFonts w:ascii="Arial" w:hAnsi="Arial"/>
      <w:b/>
      <w:kern w:val="28"/>
      <w:sz w:val="24"/>
    </w:rPr>
  </w:style>
  <w:style w:type="paragraph" w:customStyle="1" w:styleId="quotation430">
    <w:name w:val="quotation4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3">
    <w:name w:val="QT43"/>
    <w:basedOn w:val="NormalWeb"/>
    <w:autoRedefine/>
    <w:rsid w:val="00C230B4"/>
    <w:pPr>
      <w:spacing w:after="120" w:line="300" w:lineRule="atLeast"/>
      <w:ind w:left="720" w:right="720" w:firstLine="720"/>
      <w:jc w:val="both"/>
    </w:pPr>
    <w:rPr>
      <w:rFonts w:cs="Arial"/>
      <w:i/>
    </w:rPr>
  </w:style>
  <w:style w:type="character" w:customStyle="1" w:styleId="QTChar43">
    <w:name w:val="QT Char43"/>
    <w:basedOn w:val="DefaultParagraphFont"/>
    <w:rsid w:val="00C230B4"/>
    <w:rPr>
      <w:rFonts w:cs="Arial"/>
      <w:i/>
      <w:sz w:val="24"/>
    </w:rPr>
  </w:style>
  <w:style w:type="character" w:customStyle="1" w:styleId="FootnoteTextChar43">
    <w:name w:val="Footnote Text Char43"/>
    <w:aliases w:val="Footnote Text Char Char Char Char43,Footnote Text Char Char Char1 Char33,Footnote Text Char Char Char2 Char33,Footnote Text Char Char Char11 Char33,Footnote Text Char Char Char3 Char33,Footnote Text Char Char Char12 Char33"/>
    <w:basedOn w:val="DefaultParagraphFont"/>
    <w:rsid w:val="00C230B4"/>
    <w:rPr>
      <w:lang w:val="en-US" w:eastAsia="en-US" w:bidi="ar-SA"/>
    </w:rPr>
  </w:style>
  <w:style w:type="paragraph" w:customStyle="1" w:styleId="Quotation45">
    <w:name w:val="Quotation45"/>
    <w:basedOn w:val="Normal"/>
    <w:autoRedefine/>
    <w:rsid w:val="00C230B4"/>
    <w:pPr>
      <w:spacing w:before="120" w:after="120" w:line="480" w:lineRule="exact"/>
      <w:ind w:left="720" w:right="720" w:firstLine="720"/>
      <w:jc w:val="both"/>
    </w:pPr>
    <w:rPr>
      <w:i/>
      <w:szCs w:val="20"/>
    </w:rPr>
  </w:style>
  <w:style w:type="character" w:customStyle="1" w:styleId="BodyTextChar43">
    <w:name w:val="Body Text Char43"/>
    <w:basedOn w:val="DefaultParagraphFont"/>
    <w:rsid w:val="00C230B4"/>
    <w:rPr>
      <w:rFonts w:cs="Arial"/>
      <w:sz w:val="24"/>
      <w:lang w:val="en-US" w:eastAsia="en-US" w:bidi="ar-SA"/>
    </w:rPr>
  </w:style>
  <w:style w:type="character" w:customStyle="1" w:styleId="QuotationChar43">
    <w:name w:val="Quotation Char43"/>
    <w:basedOn w:val="BodyTextChar"/>
    <w:rsid w:val="00C230B4"/>
    <w:rPr>
      <w:i/>
      <w:sz w:val="24"/>
      <w:szCs w:val="24"/>
    </w:rPr>
  </w:style>
  <w:style w:type="character" w:customStyle="1" w:styleId="FootnoteTextChar53">
    <w:name w:val="Footnote Text Char53"/>
    <w:aliases w:val="Footnote Text Char Char Char Char53,Footnote Text Char Char Char1 Char43,Footnote Text Char Char Char2 Char43,Footnote Text Char Char Char11 Char43,Footnote Text Char Char Char3 Char43,Footnote Text Char Char Char12 Char43"/>
    <w:basedOn w:val="DefaultParagraphFont"/>
    <w:rsid w:val="00C230B4"/>
    <w:rPr>
      <w:lang w:val="en-US" w:eastAsia="en-US" w:bidi="ar-SA"/>
    </w:rPr>
  </w:style>
  <w:style w:type="paragraph" w:customStyle="1" w:styleId="Quotation413">
    <w:name w:val="Quotation413"/>
    <w:basedOn w:val="Normal"/>
    <w:autoRedefine/>
    <w:rsid w:val="00C230B4"/>
    <w:pPr>
      <w:spacing w:before="120" w:after="120" w:line="480" w:lineRule="exact"/>
      <w:ind w:left="720" w:right="720" w:firstLine="720"/>
      <w:jc w:val="both"/>
    </w:pPr>
    <w:rPr>
      <w:i/>
      <w:szCs w:val="20"/>
    </w:rPr>
  </w:style>
  <w:style w:type="character" w:customStyle="1" w:styleId="FootnoteTextChar63">
    <w:name w:val="Footnote Text Char63"/>
    <w:aliases w:val="Footnote Text Char Char Char Char63,Footnote Text Char Char Char1 Char53,Footnote Text Char Char Char2 Char53,Footnote Text Char Char Char11 Char53,Footnote Text Char Char Char3 Char53,Footnote Text Char Char Char12 Char53"/>
    <w:basedOn w:val="DefaultParagraphFont"/>
    <w:rsid w:val="00C230B4"/>
    <w:rPr>
      <w:lang w:val="en-US" w:eastAsia="en-US" w:bidi="ar-SA"/>
    </w:rPr>
  </w:style>
  <w:style w:type="paragraph" w:customStyle="1" w:styleId="Quotation423">
    <w:name w:val="Quotation423"/>
    <w:basedOn w:val="Normal"/>
    <w:autoRedefine/>
    <w:rsid w:val="00C230B4"/>
    <w:pPr>
      <w:spacing w:before="120" w:after="120" w:line="480" w:lineRule="exact"/>
      <w:ind w:left="720" w:right="720" w:firstLine="720"/>
      <w:jc w:val="both"/>
    </w:pPr>
    <w:rPr>
      <w:i/>
      <w:szCs w:val="20"/>
    </w:rPr>
  </w:style>
  <w:style w:type="character" w:customStyle="1" w:styleId="FooterChar13">
    <w:name w:val="Footer Char13"/>
    <w:basedOn w:val="DefaultParagraphFont"/>
    <w:rsid w:val="00C230B4"/>
    <w:rPr>
      <w:sz w:val="24"/>
    </w:rPr>
  </w:style>
  <w:style w:type="character" w:customStyle="1" w:styleId="HeaderChar13">
    <w:name w:val="Header Char13"/>
    <w:basedOn w:val="DefaultParagraphFont"/>
    <w:rsid w:val="00C230B4"/>
    <w:rPr>
      <w:i/>
      <w:sz w:val="24"/>
    </w:rPr>
  </w:style>
  <w:style w:type="character" w:customStyle="1" w:styleId="BodyTextChar53">
    <w:name w:val="Body Text Char53"/>
    <w:basedOn w:val="DefaultParagraphFont"/>
    <w:rsid w:val="00C230B4"/>
    <w:rPr>
      <w:rFonts w:cs="Arial"/>
      <w:sz w:val="24"/>
      <w:lang w:val="en-US" w:eastAsia="en-US" w:bidi="ar-SA"/>
    </w:rPr>
  </w:style>
  <w:style w:type="character" w:customStyle="1" w:styleId="FootnoteTextChar73">
    <w:name w:val="Footnote Text Char73"/>
    <w:aliases w:val="Footnote Text Char Char Char Char73,Footnote Text Char Char Char1 Char63,Footnote Text Char Char Char2 Char63,Footnote Text Char Char Char11 Char63,Footnote Text Char Char Char3 Char63,Footnote Text Char Char Char12 Char63"/>
    <w:basedOn w:val="DefaultParagraphFont"/>
    <w:rsid w:val="00C230B4"/>
    <w:rPr>
      <w:lang w:val="en-US" w:eastAsia="en-US" w:bidi="ar-SA"/>
    </w:rPr>
  </w:style>
  <w:style w:type="paragraph" w:customStyle="1" w:styleId="HeaderlikeH114">
    <w:name w:val="Header like H114"/>
    <w:basedOn w:val="Heading2"/>
    <w:rsid w:val="00C230B4"/>
    <w:pPr>
      <w:spacing w:before="120" w:line="360" w:lineRule="exact"/>
      <w:ind w:firstLine="720"/>
      <w:outlineLvl w:val="9"/>
    </w:pPr>
    <w:rPr>
      <w:b/>
      <w:i w:val="0"/>
      <w:sz w:val="36"/>
    </w:rPr>
  </w:style>
  <w:style w:type="paragraph" w:customStyle="1" w:styleId="Quotation53">
    <w:name w:val="Quotation53"/>
    <w:basedOn w:val="Normal"/>
    <w:autoRedefine/>
    <w:rsid w:val="00C230B4"/>
    <w:pPr>
      <w:spacing w:before="120" w:after="120" w:line="480" w:lineRule="exact"/>
      <w:ind w:left="720" w:right="720" w:firstLine="720"/>
      <w:jc w:val="both"/>
    </w:pPr>
    <w:rPr>
      <w:i/>
      <w:szCs w:val="20"/>
    </w:rPr>
  </w:style>
  <w:style w:type="character" w:customStyle="1" w:styleId="QuotationChar53">
    <w:name w:val="Quotation Char53"/>
    <w:basedOn w:val="BodyTextChar"/>
    <w:rsid w:val="00C230B4"/>
    <w:rPr>
      <w:i/>
      <w:sz w:val="24"/>
      <w:szCs w:val="24"/>
    </w:rPr>
  </w:style>
  <w:style w:type="paragraph" w:customStyle="1" w:styleId="Greeting14">
    <w:name w:val="Greeting14"/>
    <w:basedOn w:val="Normal"/>
    <w:rsid w:val="00C230B4"/>
    <w:pPr>
      <w:spacing w:after="120" w:line="480" w:lineRule="exact"/>
      <w:ind w:firstLine="720"/>
    </w:pPr>
    <w:rPr>
      <w:szCs w:val="20"/>
    </w:rPr>
  </w:style>
  <w:style w:type="paragraph" w:customStyle="1" w:styleId="H2A14">
    <w:name w:val="H2A14"/>
    <w:basedOn w:val="H2"/>
    <w:rsid w:val="00C230B4"/>
    <w:pPr>
      <w:outlineLvl w:val="9"/>
    </w:pPr>
    <w:rPr>
      <w:rFonts w:ascii="Times New Roman" w:hAnsi="Times New Roman"/>
      <w:iCs w:val="0"/>
      <w:szCs w:val="28"/>
    </w:rPr>
  </w:style>
  <w:style w:type="paragraph" w:customStyle="1" w:styleId="H223">
    <w:name w:val="H223"/>
    <w:basedOn w:val="BT"/>
    <w:autoRedefine/>
    <w:rsid w:val="00C230B4"/>
    <w:pPr>
      <w:spacing w:line="300" w:lineRule="atLeast"/>
      <w:ind w:firstLine="720"/>
      <w:outlineLvl w:val="1"/>
    </w:pPr>
  </w:style>
  <w:style w:type="paragraph" w:customStyle="1" w:styleId="BT13">
    <w:name w:val="BT13"/>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3">
    <w:name w:val="BT Char13"/>
    <w:basedOn w:val="DefaultParagraphFont"/>
    <w:rsid w:val="00C230B4"/>
    <w:rPr>
      <w:sz w:val="24"/>
      <w:lang w:val="en-US" w:eastAsia="en-US" w:bidi="ar-SA"/>
    </w:rPr>
  </w:style>
  <w:style w:type="paragraph" w:customStyle="1" w:styleId="Level3Heading14">
    <w:name w:val="Level 3 Heading14"/>
    <w:rsid w:val="00C230B4"/>
    <w:pPr>
      <w:keepNext/>
      <w:keepLines/>
      <w:widowControl w:val="0"/>
      <w:spacing w:after="240" w:line="480" w:lineRule="exact"/>
      <w:jc w:val="center"/>
    </w:pPr>
    <w:rPr>
      <w:rFonts w:ascii="Times" w:hAnsi="Times"/>
      <w:b/>
      <w:snapToGrid w:val="0"/>
      <w:sz w:val="28"/>
      <w:szCs w:val="24"/>
    </w:rPr>
  </w:style>
  <w:style w:type="paragraph" w:customStyle="1" w:styleId="flushleft23">
    <w:name w:val="flush left23"/>
    <w:aliases w:val="no hang2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3">
    <w:name w:val="QT53"/>
    <w:basedOn w:val="NormalWeb"/>
    <w:autoRedefine/>
    <w:rsid w:val="00C230B4"/>
    <w:pPr>
      <w:spacing w:after="120" w:line="300" w:lineRule="atLeast"/>
      <w:ind w:left="720" w:right="720" w:firstLine="720"/>
      <w:jc w:val="both"/>
    </w:pPr>
    <w:rPr>
      <w:rFonts w:cs="Arial"/>
      <w:i/>
    </w:rPr>
  </w:style>
  <w:style w:type="character" w:customStyle="1" w:styleId="QTChar53">
    <w:name w:val="QT Char53"/>
    <w:basedOn w:val="DefaultParagraphFont"/>
    <w:rsid w:val="00C230B4"/>
    <w:rPr>
      <w:rFonts w:cs="Arial"/>
      <w:i/>
      <w:sz w:val="24"/>
      <w:szCs w:val="24"/>
      <w:lang w:val="en-US" w:eastAsia="en-US" w:bidi="ar-SA"/>
    </w:rPr>
  </w:style>
  <w:style w:type="character" w:customStyle="1" w:styleId="BTCharCharCharChar13">
    <w:name w:val="BT Char Char Char Char13"/>
    <w:basedOn w:val="DefaultParagraphFont"/>
    <w:rsid w:val="00C230B4"/>
    <w:rPr>
      <w:sz w:val="24"/>
      <w:lang w:val="en-US" w:eastAsia="en-US" w:bidi="ar-SA"/>
    </w:rPr>
  </w:style>
  <w:style w:type="paragraph" w:customStyle="1" w:styleId="BTCharCharChar13">
    <w:name w:val="BT Char Char Char13"/>
    <w:basedOn w:val="Normal"/>
    <w:autoRedefine/>
    <w:rsid w:val="00C230B4"/>
    <w:pPr>
      <w:spacing w:after="120" w:line="300" w:lineRule="exact"/>
      <w:ind w:firstLine="720"/>
      <w:jc w:val="both"/>
    </w:pPr>
    <w:rPr>
      <w:szCs w:val="20"/>
    </w:rPr>
  </w:style>
  <w:style w:type="paragraph" w:customStyle="1" w:styleId="FNChar13">
    <w:name w:val="FN Char13"/>
    <w:basedOn w:val="FootnoteText"/>
    <w:autoRedefine/>
    <w:rsid w:val="00C230B4"/>
    <w:pPr>
      <w:contextualSpacing/>
      <w:jc w:val="both"/>
    </w:pPr>
  </w:style>
  <w:style w:type="character" w:customStyle="1" w:styleId="FNCharChar13">
    <w:name w:val="FN Char Char13"/>
    <w:basedOn w:val="DefaultParagraphFont"/>
    <w:rsid w:val="00C230B4"/>
    <w:rPr>
      <w:lang w:val="en-US" w:eastAsia="en-US" w:bidi="ar-SA"/>
    </w:rPr>
  </w:style>
  <w:style w:type="paragraph" w:customStyle="1" w:styleId="StyleBodyTextBold113">
    <w:name w:val="Style Body Text + Bold113"/>
    <w:basedOn w:val="Normal"/>
    <w:autoRedefine/>
    <w:rsid w:val="00C230B4"/>
    <w:pPr>
      <w:spacing w:after="120" w:line="480" w:lineRule="exact"/>
      <w:ind w:firstLine="720"/>
      <w:jc w:val="both"/>
    </w:pPr>
    <w:rPr>
      <w:b/>
      <w:bCs/>
      <w:szCs w:val="20"/>
    </w:rPr>
  </w:style>
  <w:style w:type="character" w:customStyle="1" w:styleId="StyleBodyTextBold1Char13">
    <w:name w:val="Style Body Text + Bold1 Char13"/>
    <w:basedOn w:val="BodyTextChar"/>
    <w:rsid w:val="00C230B4"/>
    <w:rPr>
      <w:b/>
      <w:bCs/>
      <w:sz w:val="24"/>
      <w:szCs w:val="24"/>
    </w:rPr>
  </w:style>
  <w:style w:type="character" w:customStyle="1" w:styleId="HeaderChar23">
    <w:name w:val="Header Char23"/>
    <w:basedOn w:val="DefaultParagraphFont"/>
    <w:rsid w:val="00C230B4"/>
    <w:rPr>
      <w:i/>
      <w:sz w:val="24"/>
    </w:rPr>
  </w:style>
  <w:style w:type="character" w:customStyle="1" w:styleId="CommentTextChar13">
    <w:name w:val="Comment Text Char13"/>
    <w:basedOn w:val="DefaultParagraphFont"/>
    <w:rsid w:val="00C230B4"/>
    <w:rPr>
      <w:sz w:val="24"/>
      <w:szCs w:val="24"/>
    </w:rPr>
  </w:style>
  <w:style w:type="character" w:customStyle="1" w:styleId="BodyTextIndentChar13">
    <w:name w:val="Body Text Indent Char13"/>
    <w:basedOn w:val="DefaultParagraphFont"/>
    <w:rsid w:val="00C230B4"/>
    <w:rPr>
      <w:rFonts w:cs="Arial"/>
      <w:sz w:val="24"/>
    </w:rPr>
  </w:style>
  <w:style w:type="character" w:customStyle="1" w:styleId="DateChar13">
    <w:name w:val="Date Char13"/>
    <w:basedOn w:val="DefaultParagraphFont"/>
    <w:rsid w:val="00C230B4"/>
    <w:rPr>
      <w:rFonts w:cs="Arial"/>
      <w:b/>
      <w:sz w:val="24"/>
    </w:rPr>
  </w:style>
  <w:style w:type="character" w:customStyle="1" w:styleId="EndnoteTextChar13">
    <w:name w:val="Endnote Text Char13"/>
    <w:basedOn w:val="DefaultParagraphFont"/>
    <w:rsid w:val="00C230B4"/>
    <w:rPr>
      <w:sz w:val="18"/>
      <w:szCs w:val="24"/>
    </w:rPr>
  </w:style>
  <w:style w:type="character" w:customStyle="1" w:styleId="FooterChar23">
    <w:name w:val="Footer Char23"/>
    <w:basedOn w:val="DefaultParagraphFont"/>
    <w:rsid w:val="00C230B4"/>
    <w:rPr>
      <w:sz w:val="24"/>
    </w:rPr>
  </w:style>
  <w:style w:type="paragraph" w:customStyle="1" w:styleId="FooterEven14">
    <w:name w:val="Footer Even14"/>
    <w:basedOn w:val="Footer"/>
    <w:rsid w:val="00C230B4"/>
    <w:pPr>
      <w:spacing w:after="120" w:line="480" w:lineRule="exact"/>
      <w:ind w:firstLine="720"/>
      <w:jc w:val="both"/>
    </w:pPr>
    <w:rPr>
      <w:szCs w:val="20"/>
    </w:rPr>
  </w:style>
  <w:style w:type="paragraph" w:customStyle="1" w:styleId="FooterFirst14">
    <w:name w:val="Footer First14"/>
    <w:basedOn w:val="Footer"/>
    <w:rsid w:val="00C230B4"/>
    <w:pPr>
      <w:spacing w:after="120" w:line="480" w:lineRule="exact"/>
      <w:ind w:firstLine="720"/>
      <w:jc w:val="both"/>
    </w:pPr>
    <w:rPr>
      <w:szCs w:val="20"/>
    </w:rPr>
  </w:style>
  <w:style w:type="paragraph" w:customStyle="1" w:styleId="FooterOdd14">
    <w:name w:val="Footer Odd14"/>
    <w:basedOn w:val="Footer"/>
    <w:rsid w:val="00C230B4"/>
    <w:pPr>
      <w:spacing w:after="120" w:line="480" w:lineRule="exact"/>
      <w:ind w:firstLine="720"/>
      <w:jc w:val="both"/>
    </w:pPr>
    <w:rPr>
      <w:szCs w:val="20"/>
    </w:rPr>
  </w:style>
  <w:style w:type="character" w:customStyle="1" w:styleId="MacroTextChar13">
    <w:name w:val="Macro Text Char13"/>
    <w:basedOn w:val="DefaultParagraphFont"/>
    <w:rsid w:val="00C230B4"/>
    <w:rPr>
      <w:rFonts w:ascii="Courier New" w:hAnsi="Courier New" w:cs="Arial"/>
      <w:sz w:val="24"/>
    </w:rPr>
  </w:style>
  <w:style w:type="character" w:customStyle="1" w:styleId="MessageHeaderChar13">
    <w:name w:val="Message Header Char13"/>
    <w:basedOn w:val="DefaultParagraphFont"/>
    <w:rsid w:val="00C230B4"/>
    <w:rPr>
      <w:rFonts w:ascii="Arial" w:hAnsi="Arial" w:cs="Arial"/>
      <w:sz w:val="24"/>
    </w:rPr>
  </w:style>
  <w:style w:type="character" w:customStyle="1" w:styleId="SubtitleChar13">
    <w:name w:val="Subtitle Char13"/>
    <w:basedOn w:val="DefaultParagraphFont"/>
    <w:rsid w:val="00C230B4"/>
    <w:rPr>
      <w:rFonts w:ascii="Arial" w:hAnsi="Arial"/>
      <w:i/>
      <w:kern w:val="28"/>
      <w:sz w:val="28"/>
      <w:szCs w:val="24"/>
    </w:rPr>
  </w:style>
  <w:style w:type="paragraph" w:customStyle="1" w:styleId="HeadingBase14">
    <w:name w:val="Heading Base14"/>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3">
    <w:name w:val="Title Char13"/>
    <w:basedOn w:val="DefaultParagraphFont"/>
    <w:rsid w:val="00C230B4"/>
    <w:rPr>
      <w:rFonts w:ascii="Arial" w:hAnsi="Arial"/>
      <w:b/>
      <w:kern w:val="28"/>
      <w:sz w:val="40"/>
      <w:szCs w:val="24"/>
    </w:rPr>
  </w:style>
  <w:style w:type="paragraph" w:customStyle="1" w:styleId="indent533">
    <w:name w:val="indent 533"/>
    <w:aliases w:val="hang 9 (SP Parts)14"/>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4">
    <w:name w:val="flush left bold titles14"/>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4">
    <w:name w:val="Left Running Head (Even)1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4">
    <w:name w:val="Right Running Head (Odd)14"/>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4">
    <w:name w:val="EXERCISE - BOX14"/>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4">
    <w:name w:val="Thick Line Below14"/>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30">
    <w:name w:val="quotation5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4">
    <w:name w:val="indent 5114"/>
    <w:aliases w:val="hang 51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3">
    <w:name w:val="Level 1 Heading1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30">
    <w:name w:val="indent 1013"/>
    <w:aliases w:val="block21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3">
    <w:name w:val="indent 5213"/>
    <w:aliases w:val="block33"/>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3">
    <w:name w:val="PI13"/>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30">
    <w:name w:val="indent 1513"/>
    <w:aliases w:val="block113"/>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4">
    <w:name w:val="Document Map Char14"/>
    <w:basedOn w:val="DefaultParagraphFont"/>
    <w:rsid w:val="00C230B4"/>
    <w:rPr>
      <w:rFonts w:ascii="Tahoma" w:hAnsi="Tahoma" w:cs="Tahoma"/>
      <w:sz w:val="24"/>
      <w:szCs w:val="24"/>
      <w:shd w:val="clear" w:color="auto" w:fill="000080"/>
    </w:rPr>
  </w:style>
  <w:style w:type="character" w:customStyle="1" w:styleId="PlainTextChar14">
    <w:name w:val="Plain Text Char14"/>
    <w:basedOn w:val="DefaultParagraphFont"/>
    <w:rsid w:val="00C230B4"/>
    <w:rPr>
      <w:rFonts w:ascii="Courier New" w:hAnsi="Courier New" w:cs="Courier New"/>
      <w:lang w:bidi="he-IL"/>
    </w:rPr>
  </w:style>
  <w:style w:type="paragraph" w:customStyle="1" w:styleId="quotation113">
    <w:name w:val="quotation1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4">
    <w:name w:val="List First14"/>
    <w:basedOn w:val="List"/>
    <w:next w:val="List"/>
    <w:rsid w:val="00C230B4"/>
    <w:pPr>
      <w:tabs>
        <w:tab w:val="clear" w:pos="720"/>
      </w:tabs>
      <w:spacing w:before="0" w:line="480" w:lineRule="exact"/>
      <w:jc w:val="both"/>
    </w:pPr>
    <w:rPr>
      <w:szCs w:val="20"/>
    </w:rPr>
  </w:style>
  <w:style w:type="paragraph" w:customStyle="1" w:styleId="ListLast14">
    <w:name w:val="List Last14"/>
    <w:basedOn w:val="List"/>
    <w:rsid w:val="00C230B4"/>
    <w:pPr>
      <w:tabs>
        <w:tab w:val="clear" w:pos="720"/>
      </w:tabs>
      <w:spacing w:before="0" w:line="480" w:lineRule="exact"/>
      <w:jc w:val="both"/>
    </w:pPr>
    <w:rPr>
      <w:szCs w:val="20"/>
    </w:rPr>
  </w:style>
  <w:style w:type="paragraph" w:customStyle="1" w:styleId="ListNumberFirst14">
    <w:name w:val="List Number First14"/>
    <w:basedOn w:val="ListNumber"/>
    <w:next w:val="ListNumber"/>
    <w:rsid w:val="00C230B4"/>
    <w:pPr>
      <w:spacing w:before="0" w:line="480" w:lineRule="exact"/>
      <w:jc w:val="both"/>
    </w:pPr>
    <w:rPr>
      <w:szCs w:val="20"/>
    </w:rPr>
  </w:style>
  <w:style w:type="paragraph" w:customStyle="1" w:styleId="ListNumberLast14">
    <w:name w:val="List Number Last14"/>
    <w:basedOn w:val="ListNumber"/>
    <w:rsid w:val="00C230B4"/>
    <w:pPr>
      <w:spacing w:before="0" w:line="480" w:lineRule="exact"/>
      <w:jc w:val="both"/>
    </w:pPr>
    <w:rPr>
      <w:szCs w:val="20"/>
    </w:rPr>
  </w:style>
  <w:style w:type="paragraph" w:customStyle="1" w:styleId="PartLabel14">
    <w:name w:val="Part Label14"/>
    <w:basedOn w:val="HeadingBase"/>
    <w:next w:val="Normal"/>
    <w:rsid w:val="00C230B4"/>
    <w:pPr>
      <w:spacing w:after="120" w:line="480" w:lineRule="exact"/>
      <w:ind w:firstLine="720"/>
      <w:jc w:val="both"/>
    </w:pPr>
    <w:rPr>
      <w:szCs w:val="20"/>
    </w:rPr>
  </w:style>
  <w:style w:type="paragraph" w:customStyle="1" w:styleId="PartTitle14">
    <w:name w:val="Part Title14"/>
    <w:basedOn w:val="HeadingBase"/>
    <w:next w:val="PartSubtitle"/>
    <w:rsid w:val="00C230B4"/>
    <w:pPr>
      <w:spacing w:after="120" w:line="480" w:lineRule="exact"/>
      <w:ind w:firstLine="720"/>
      <w:jc w:val="both"/>
    </w:pPr>
    <w:rPr>
      <w:szCs w:val="20"/>
    </w:rPr>
  </w:style>
  <w:style w:type="paragraph" w:customStyle="1" w:styleId="PartSubtitle14">
    <w:name w:val="Part Subtitle14"/>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4">
    <w:name w:val="Section Heading14"/>
    <w:basedOn w:val="HeadingBase"/>
    <w:rsid w:val="00C230B4"/>
    <w:pPr>
      <w:spacing w:after="120" w:line="480" w:lineRule="exact"/>
      <w:ind w:firstLine="720"/>
      <w:jc w:val="both"/>
    </w:pPr>
    <w:rPr>
      <w:szCs w:val="20"/>
    </w:rPr>
  </w:style>
  <w:style w:type="paragraph" w:customStyle="1" w:styleId="SectionLabel14">
    <w:name w:val="Section Label14"/>
    <w:basedOn w:val="HeadingBase"/>
    <w:rsid w:val="00C230B4"/>
    <w:pPr>
      <w:spacing w:after="120" w:line="480" w:lineRule="exact"/>
      <w:ind w:firstLine="720"/>
      <w:jc w:val="both"/>
    </w:pPr>
    <w:rPr>
      <w:szCs w:val="20"/>
    </w:rPr>
  </w:style>
  <w:style w:type="paragraph" w:customStyle="1" w:styleId="TitleCover14">
    <w:name w:val="Title Cover14"/>
    <w:basedOn w:val="HeadingBase"/>
    <w:next w:val="SubtitleCover"/>
    <w:rsid w:val="00C230B4"/>
    <w:pPr>
      <w:spacing w:after="120" w:line="480" w:lineRule="exact"/>
      <w:ind w:firstLine="720"/>
      <w:jc w:val="both"/>
    </w:pPr>
    <w:rPr>
      <w:szCs w:val="20"/>
    </w:rPr>
  </w:style>
  <w:style w:type="paragraph" w:customStyle="1" w:styleId="SubtitleCover14">
    <w:name w:val="Subtitle Cover14"/>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4">
    <w:name w:val="Title 314"/>
    <w:basedOn w:val="Title2"/>
    <w:rsid w:val="00C230B4"/>
    <w:pPr>
      <w:ind w:firstLine="720"/>
    </w:pPr>
    <w:rPr>
      <w:szCs w:val="20"/>
    </w:rPr>
  </w:style>
  <w:style w:type="paragraph" w:customStyle="1" w:styleId="Title214">
    <w:name w:val="Title 214"/>
    <w:basedOn w:val="Normal"/>
    <w:rsid w:val="00C230B4"/>
    <w:pPr>
      <w:spacing w:after="120" w:line="300" w:lineRule="atLeast"/>
      <w:ind w:firstLine="720"/>
      <w:jc w:val="center"/>
    </w:pPr>
    <w:rPr>
      <w:sz w:val="52"/>
      <w:szCs w:val="20"/>
    </w:rPr>
  </w:style>
  <w:style w:type="paragraph" w:customStyle="1" w:styleId="H3A14">
    <w:name w:val="H3A14"/>
    <w:basedOn w:val="H3"/>
    <w:rsid w:val="00C230B4"/>
  </w:style>
  <w:style w:type="paragraph" w:customStyle="1" w:styleId="H313">
    <w:name w:val="H31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3">
    <w:name w:val="H413"/>
    <w:basedOn w:val="H4A"/>
    <w:next w:val="Normal"/>
    <w:autoRedefine/>
    <w:rsid w:val="00C230B4"/>
  </w:style>
  <w:style w:type="paragraph" w:customStyle="1" w:styleId="H4A14">
    <w:name w:val="H4A14"/>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4">
    <w:name w:val="Block Quotation First14"/>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4">
    <w:name w:val="Block Quotation14"/>
    <w:basedOn w:val="Normal"/>
    <w:rsid w:val="00C230B4"/>
    <w:pPr>
      <w:keepLines/>
      <w:spacing w:after="160" w:line="480" w:lineRule="exact"/>
      <w:ind w:left="720" w:right="720" w:firstLine="720"/>
      <w:jc w:val="both"/>
    </w:pPr>
    <w:rPr>
      <w:i/>
      <w:szCs w:val="20"/>
    </w:rPr>
  </w:style>
  <w:style w:type="paragraph" w:customStyle="1" w:styleId="BlockQuotationLast14">
    <w:name w:val="Block Quotation Last14"/>
    <w:basedOn w:val="BlockQuotation"/>
    <w:rsid w:val="00C230B4"/>
    <w:pPr>
      <w:tabs>
        <w:tab w:val="clear" w:pos="720"/>
      </w:tabs>
      <w:spacing w:before="0" w:line="480" w:lineRule="exact"/>
      <w:ind w:firstLine="720"/>
      <w:jc w:val="both"/>
    </w:pPr>
    <w:rPr>
      <w:szCs w:val="20"/>
    </w:rPr>
  </w:style>
  <w:style w:type="paragraph" w:customStyle="1" w:styleId="BodyTextKeep14">
    <w:name w:val="Body Text Keep14"/>
    <w:basedOn w:val="Normal"/>
    <w:rsid w:val="00C230B4"/>
    <w:pPr>
      <w:keepNext/>
      <w:spacing w:after="120" w:line="480" w:lineRule="exact"/>
      <w:ind w:firstLine="720"/>
      <w:jc w:val="both"/>
    </w:pPr>
    <w:rPr>
      <w:szCs w:val="20"/>
    </w:rPr>
  </w:style>
  <w:style w:type="paragraph" w:customStyle="1" w:styleId="ChapterLabel14">
    <w:name w:val="Chapter Label14"/>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4">
    <w:name w:val="Chapter Subtitle14"/>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4">
    <w:name w:val="Chapter Title14"/>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4">
    <w:name w:val="Document Label14"/>
    <w:basedOn w:val="Normal"/>
    <w:rsid w:val="00C230B4"/>
    <w:pPr>
      <w:keepNext/>
      <w:spacing w:before="240" w:after="360" w:line="480" w:lineRule="exact"/>
      <w:ind w:firstLine="720"/>
      <w:jc w:val="both"/>
    </w:pPr>
    <w:rPr>
      <w:b/>
      <w:kern w:val="28"/>
      <w:sz w:val="36"/>
      <w:szCs w:val="20"/>
    </w:rPr>
  </w:style>
  <w:style w:type="paragraph" w:customStyle="1" w:styleId="FootnoteBase33">
    <w:name w:val="Footnote Base33"/>
    <w:basedOn w:val="Normal"/>
    <w:rsid w:val="00C230B4"/>
    <w:pPr>
      <w:tabs>
        <w:tab w:val="left" w:pos="187"/>
      </w:tabs>
      <w:spacing w:after="120" w:line="220" w:lineRule="exact"/>
      <w:ind w:left="187" w:hanging="187"/>
      <w:jc w:val="both"/>
    </w:pPr>
    <w:rPr>
      <w:sz w:val="18"/>
      <w:szCs w:val="20"/>
    </w:rPr>
  </w:style>
  <w:style w:type="paragraph" w:customStyle="1" w:styleId="HeaderBase14">
    <w:name w:val="Header Base14"/>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4">
    <w:name w:val="Header Even14"/>
    <w:basedOn w:val="Header"/>
    <w:rsid w:val="00C230B4"/>
    <w:pPr>
      <w:ind w:firstLine="720"/>
      <w:jc w:val="both"/>
    </w:pPr>
    <w:rPr>
      <w:sz w:val="56"/>
      <w:szCs w:val="56"/>
    </w:rPr>
  </w:style>
  <w:style w:type="paragraph" w:customStyle="1" w:styleId="HeaderFirst14">
    <w:name w:val="Header First14"/>
    <w:basedOn w:val="Header"/>
    <w:rsid w:val="00C230B4"/>
    <w:pPr>
      <w:ind w:firstLine="720"/>
      <w:jc w:val="center"/>
    </w:pPr>
    <w:rPr>
      <w:sz w:val="56"/>
      <w:szCs w:val="56"/>
    </w:rPr>
  </w:style>
  <w:style w:type="paragraph" w:customStyle="1" w:styleId="HeaderOdd14">
    <w:name w:val="Header Odd14"/>
    <w:basedOn w:val="Header"/>
    <w:rsid w:val="00C230B4"/>
    <w:pPr>
      <w:tabs>
        <w:tab w:val="right" w:pos="0"/>
      </w:tabs>
      <w:ind w:firstLine="720"/>
      <w:jc w:val="right"/>
    </w:pPr>
    <w:rPr>
      <w:sz w:val="56"/>
      <w:szCs w:val="56"/>
    </w:rPr>
  </w:style>
  <w:style w:type="paragraph" w:customStyle="1" w:styleId="IndexBase14">
    <w:name w:val="Index Base14"/>
    <w:basedOn w:val="Normal"/>
    <w:rsid w:val="00C230B4"/>
    <w:pPr>
      <w:tabs>
        <w:tab w:val="right" w:leader="dot" w:pos="3960"/>
      </w:tabs>
      <w:spacing w:after="120" w:line="480" w:lineRule="exact"/>
      <w:ind w:left="720" w:hanging="720"/>
      <w:jc w:val="both"/>
    </w:pPr>
    <w:rPr>
      <w:szCs w:val="20"/>
    </w:rPr>
  </w:style>
  <w:style w:type="paragraph" w:customStyle="1" w:styleId="ListBulletFirst14">
    <w:name w:val="List Bullet First14"/>
    <w:basedOn w:val="ListBullet"/>
    <w:next w:val="ListBullet"/>
    <w:rsid w:val="00C230B4"/>
    <w:pPr>
      <w:spacing w:before="80" w:line="480" w:lineRule="exact"/>
      <w:jc w:val="both"/>
    </w:pPr>
    <w:rPr>
      <w:szCs w:val="20"/>
    </w:rPr>
  </w:style>
  <w:style w:type="paragraph" w:customStyle="1" w:styleId="ListBulletLast14">
    <w:name w:val="List Bullet Last14"/>
    <w:basedOn w:val="ListBullet"/>
    <w:rsid w:val="00C230B4"/>
    <w:pPr>
      <w:spacing w:before="0" w:after="240" w:line="480" w:lineRule="exact"/>
      <w:jc w:val="both"/>
    </w:pPr>
    <w:rPr>
      <w:szCs w:val="20"/>
    </w:rPr>
  </w:style>
  <w:style w:type="paragraph" w:customStyle="1" w:styleId="Picture14">
    <w:name w:val="Picture14"/>
    <w:basedOn w:val="Normal"/>
    <w:next w:val="Caption"/>
    <w:rsid w:val="00C230B4"/>
    <w:pPr>
      <w:keepNext/>
      <w:spacing w:after="120" w:line="480" w:lineRule="exact"/>
      <w:ind w:firstLine="720"/>
      <w:jc w:val="both"/>
    </w:pPr>
    <w:rPr>
      <w:szCs w:val="20"/>
    </w:rPr>
  </w:style>
  <w:style w:type="paragraph" w:customStyle="1" w:styleId="TOCBase14">
    <w:name w:val="TOC Base14"/>
    <w:basedOn w:val="Normal"/>
    <w:rsid w:val="00C230B4"/>
    <w:pPr>
      <w:tabs>
        <w:tab w:val="right" w:leader="dot" w:pos="8640"/>
      </w:tabs>
      <w:spacing w:after="120" w:line="480" w:lineRule="exact"/>
      <w:ind w:firstLine="720"/>
      <w:jc w:val="both"/>
    </w:pPr>
    <w:rPr>
      <w:szCs w:val="20"/>
    </w:rPr>
  </w:style>
  <w:style w:type="paragraph" w:customStyle="1" w:styleId="Indent5140">
    <w:name w:val="Indent514"/>
    <w:basedOn w:val="Normal"/>
    <w:rsid w:val="00C230B4"/>
    <w:pPr>
      <w:spacing w:after="120" w:line="480" w:lineRule="exact"/>
      <w:ind w:left="720" w:firstLine="720"/>
      <w:jc w:val="both"/>
    </w:pPr>
    <w:rPr>
      <w:szCs w:val="20"/>
    </w:rPr>
  </w:style>
  <w:style w:type="paragraph" w:customStyle="1" w:styleId="Indent1014">
    <w:name w:val="Indent1014"/>
    <w:basedOn w:val="Normal"/>
    <w:rsid w:val="00C230B4"/>
    <w:pPr>
      <w:spacing w:after="120" w:line="480" w:lineRule="exact"/>
      <w:ind w:left="1440" w:firstLine="720"/>
      <w:jc w:val="both"/>
    </w:pPr>
    <w:rPr>
      <w:szCs w:val="20"/>
    </w:rPr>
  </w:style>
  <w:style w:type="paragraph" w:customStyle="1" w:styleId="Indent1514">
    <w:name w:val="Indent1514"/>
    <w:basedOn w:val="Normal"/>
    <w:rsid w:val="00C230B4"/>
    <w:pPr>
      <w:spacing w:after="120" w:line="480" w:lineRule="exact"/>
      <w:ind w:left="2160" w:firstLine="720"/>
      <w:jc w:val="both"/>
    </w:pPr>
    <w:rPr>
      <w:szCs w:val="20"/>
    </w:rPr>
  </w:style>
  <w:style w:type="paragraph" w:customStyle="1" w:styleId="Indent2014">
    <w:name w:val="Indent2014"/>
    <w:basedOn w:val="Normal"/>
    <w:rsid w:val="00C230B4"/>
    <w:pPr>
      <w:spacing w:after="120" w:line="480" w:lineRule="exact"/>
      <w:ind w:left="2880" w:firstLine="720"/>
      <w:jc w:val="both"/>
    </w:pPr>
    <w:rPr>
      <w:szCs w:val="20"/>
    </w:rPr>
  </w:style>
  <w:style w:type="paragraph" w:customStyle="1" w:styleId="BodyTextNotJustified14">
    <w:name w:val="Body Text Not Justified14"/>
    <w:basedOn w:val="Normal"/>
    <w:rsid w:val="00C230B4"/>
    <w:pPr>
      <w:spacing w:after="120" w:line="480" w:lineRule="exact"/>
      <w:ind w:firstLine="720"/>
    </w:pPr>
    <w:rPr>
      <w:szCs w:val="20"/>
    </w:rPr>
  </w:style>
  <w:style w:type="paragraph" w:customStyle="1" w:styleId="BoldCenterArial12pt14">
    <w:name w:val="Bold Center Arial 12 pt14"/>
    <w:basedOn w:val="Normal"/>
    <w:rsid w:val="00C230B4"/>
    <w:pPr>
      <w:spacing w:after="160" w:line="480" w:lineRule="exact"/>
      <w:ind w:firstLine="720"/>
      <w:jc w:val="center"/>
    </w:pPr>
    <w:rPr>
      <w:rFonts w:ascii="Arial" w:hAnsi="Arial"/>
      <w:b/>
      <w:szCs w:val="20"/>
    </w:rPr>
  </w:style>
  <w:style w:type="paragraph" w:customStyle="1" w:styleId="Exercise14">
    <w:name w:val="Exercise14"/>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4">
    <w:name w:val="Flush Left Bold14"/>
    <w:basedOn w:val="Normal"/>
    <w:rsid w:val="00C230B4"/>
    <w:pPr>
      <w:spacing w:before="120" w:after="120" w:line="290" w:lineRule="exact"/>
      <w:ind w:firstLine="720"/>
      <w:jc w:val="both"/>
    </w:pPr>
    <w:rPr>
      <w:b/>
      <w:snapToGrid w:val="0"/>
      <w:szCs w:val="20"/>
    </w:rPr>
  </w:style>
  <w:style w:type="paragraph" w:customStyle="1" w:styleId="Hang114">
    <w:name w:val="Hang114"/>
    <w:basedOn w:val="Normal"/>
    <w:autoRedefine/>
    <w:rsid w:val="00C230B4"/>
    <w:pPr>
      <w:spacing w:after="120" w:line="480" w:lineRule="exact"/>
      <w:ind w:left="1080" w:hanging="360"/>
      <w:jc w:val="both"/>
    </w:pPr>
    <w:rPr>
      <w:snapToGrid w:val="0"/>
      <w:szCs w:val="20"/>
    </w:rPr>
  </w:style>
  <w:style w:type="paragraph" w:customStyle="1" w:styleId="Style114">
    <w:name w:val="Style114"/>
    <w:basedOn w:val="BP"/>
    <w:next w:val="BT"/>
    <w:autoRedefine/>
    <w:rsid w:val="00C230B4"/>
    <w:pPr>
      <w:spacing w:after="120"/>
      <w:ind w:firstLine="720"/>
    </w:pPr>
    <w:rPr>
      <w:szCs w:val="20"/>
    </w:rPr>
  </w:style>
  <w:style w:type="paragraph" w:customStyle="1" w:styleId="BP13">
    <w:name w:val="BP13"/>
    <w:basedOn w:val="BT"/>
    <w:next w:val="BT"/>
    <w:autoRedefine/>
    <w:rsid w:val="00C230B4"/>
    <w:pPr>
      <w:ind w:firstLine="720"/>
    </w:pPr>
  </w:style>
  <w:style w:type="paragraph" w:customStyle="1" w:styleId="HeadingCaps14">
    <w:name w:val="Heading Caps14"/>
    <w:basedOn w:val="Heading1"/>
    <w:autoRedefine/>
    <w:rsid w:val="00C230B4"/>
    <w:pPr>
      <w:spacing w:after="120" w:line="400" w:lineRule="exact"/>
      <w:ind w:firstLine="720"/>
    </w:pPr>
    <w:rPr>
      <w:caps/>
      <w:snapToGrid w:val="0"/>
      <w:sz w:val="40"/>
      <w:szCs w:val="20"/>
    </w:rPr>
  </w:style>
  <w:style w:type="paragraph" w:customStyle="1" w:styleId="BoldLine14">
    <w:name w:val="Bold Line14"/>
    <w:basedOn w:val="Normal"/>
    <w:rsid w:val="00C230B4"/>
    <w:pPr>
      <w:pBdr>
        <w:bottom w:val="single" w:sz="36" w:space="1" w:color="auto"/>
      </w:pBdr>
      <w:spacing w:after="120" w:line="300" w:lineRule="atLeast"/>
      <w:ind w:firstLine="720"/>
      <w:jc w:val="both"/>
    </w:pPr>
    <w:rPr>
      <w:szCs w:val="20"/>
    </w:rPr>
  </w:style>
  <w:style w:type="paragraph" w:customStyle="1" w:styleId="ExerciseTitle14">
    <w:name w:val="Exercise Title14"/>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4">
    <w:name w:val="Title 114"/>
    <w:basedOn w:val="Normal"/>
    <w:rsid w:val="00C230B4"/>
    <w:pPr>
      <w:spacing w:after="120" w:line="300" w:lineRule="atLeast"/>
      <w:ind w:firstLine="720"/>
      <w:jc w:val="center"/>
    </w:pPr>
    <w:rPr>
      <w:b/>
      <w:sz w:val="72"/>
      <w:szCs w:val="20"/>
    </w:rPr>
  </w:style>
  <w:style w:type="paragraph" w:customStyle="1" w:styleId="Title414">
    <w:name w:val="Title 414"/>
    <w:basedOn w:val="Title3"/>
    <w:rsid w:val="00C230B4"/>
    <w:pPr>
      <w:ind w:firstLine="720"/>
    </w:pPr>
    <w:rPr>
      <w:szCs w:val="20"/>
    </w:rPr>
  </w:style>
  <w:style w:type="paragraph" w:customStyle="1" w:styleId="CenterItalic14">
    <w:name w:val="Center Italic14"/>
    <w:basedOn w:val="Normal"/>
    <w:autoRedefine/>
    <w:rsid w:val="00C230B4"/>
    <w:pPr>
      <w:spacing w:after="120" w:line="480" w:lineRule="exact"/>
      <w:ind w:firstLine="720"/>
      <w:jc w:val="center"/>
    </w:pPr>
    <w:rPr>
      <w:i/>
      <w:szCs w:val="20"/>
    </w:rPr>
  </w:style>
  <w:style w:type="paragraph" w:customStyle="1" w:styleId="LT14">
    <w:name w:val="LT14"/>
    <w:basedOn w:val="Heading2"/>
    <w:autoRedefine/>
    <w:rsid w:val="00C230B4"/>
    <w:pPr>
      <w:ind w:firstLine="720"/>
    </w:pPr>
    <w:rPr>
      <w:b/>
      <w:i w:val="0"/>
      <w:sz w:val="36"/>
    </w:rPr>
  </w:style>
  <w:style w:type="paragraph" w:customStyle="1" w:styleId="Style214">
    <w:name w:val="Style214"/>
    <w:basedOn w:val="H2A"/>
    <w:autoRedefine/>
    <w:rsid w:val="00C230B4"/>
    <w:pPr>
      <w:outlineLvl w:val="2"/>
    </w:pPr>
    <w:rPr>
      <w:i/>
      <w:snapToGrid w:val="0"/>
    </w:rPr>
  </w:style>
  <w:style w:type="paragraph" w:customStyle="1" w:styleId="LS-LessonSubtitle14">
    <w:name w:val="LS - Lesson Subtitle14"/>
    <w:basedOn w:val="H2A"/>
    <w:autoRedefine/>
    <w:rsid w:val="00C230B4"/>
    <w:pPr>
      <w:outlineLvl w:val="2"/>
    </w:pPr>
    <w:rPr>
      <w:i/>
      <w:snapToGrid w:val="0"/>
    </w:rPr>
  </w:style>
  <w:style w:type="paragraph" w:customStyle="1" w:styleId="L113">
    <w:name w:val="L113"/>
    <w:basedOn w:val="Normal"/>
    <w:autoRedefine/>
    <w:rsid w:val="00C230B4"/>
    <w:pPr>
      <w:spacing w:after="120" w:line="480" w:lineRule="exact"/>
      <w:ind w:left="720" w:hanging="720"/>
      <w:jc w:val="both"/>
    </w:pPr>
    <w:rPr>
      <w:szCs w:val="20"/>
    </w:rPr>
  </w:style>
  <w:style w:type="paragraph" w:customStyle="1" w:styleId="L213">
    <w:name w:val="L213"/>
    <w:basedOn w:val="BT"/>
    <w:autoRedefine/>
    <w:rsid w:val="00C230B4"/>
    <w:pPr>
      <w:tabs>
        <w:tab w:val="left" w:pos="720"/>
      </w:tabs>
      <w:ind w:left="1440" w:hanging="720"/>
    </w:pPr>
  </w:style>
  <w:style w:type="paragraph" w:customStyle="1" w:styleId="L313">
    <w:name w:val="L313"/>
    <w:basedOn w:val="BT"/>
    <w:autoRedefine/>
    <w:rsid w:val="00C230B4"/>
    <w:pPr>
      <w:tabs>
        <w:tab w:val="left" w:pos="720"/>
        <w:tab w:val="left" w:pos="2160"/>
      </w:tabs>
      <w:ind w:left="2160" w:hanging="720"/>
    </w:pPr>
  </w:style>
  <w:style w:type="paragraph" w:customStyle="1" w:styleId="H113">
    <w:name w:val="H113"/>
    <w:basedOn w:val="BT"/>
    <w:next w:val="BT"/>
    <w:autoRedefine/>
    <w:rsid w:val="00C230B4"/>
    <w:pPr>
      <w:spacing w:line="300" w:lineRule="atLeast"/>
      <w:ind w:firstLine="720"/>
      <w:outlineLvl w:val="0"/>
    </w:pPr>
    <w:rPr>
      <w:rFonts w:ascii="Arial" w:hAnsi="Arial"/>
      <w:b/>
      <w:kern w:val="28"/>
    </w:rPr>
  </w:style>
  <w:style w:type="paragraph" w:customStyle="1" w:styleId="H1A13">
    <w:name w:val="H1A13"/>
    <w:basedOn w:val="H1"/>
    <w:rsid w:val="00C230B4"/>
    <w:pPr>
      <w:outlineLvl w:val="9"/>
    </w:pPr>
    <w:rPr>
      <w:sz w:val="24"/>
    </w:rPr>
  </w:style>
  <w:style w:type="paragraph" w:customStyle="1" w:styleId="I113">
    <w:name w:val="I113"/>
    <w:basedOn w:val="BT"/>
    <w:autoRedefine/>
    <w:rsid w:val="00C230B4"/>
    <w:pPr>
      <w:ind w:left="720" w:firstLine="720"/>
    </w:pPr>
  </w:style>
  <w:style w:type="paragraph" w:customStyle="1" w:styleId="I213">
    <w:name w:val="I213"/>
    <w:basedOn w:val="BT"/>
    <w:autoRedefine/>
    <w:rsid w:val="00C230B4"/>
    <w:pPr>
      <w:ind w:left="1440" w:firstLine="720"/>
    </w:pPr>
  </w:style>
  <w:style w:type="paragraph" w:customStyle="1" w:styleId="I313">
    <w:name w:val="I313"/>
    <w:basedOn w:val="I1"/>
    <w:autoRedefine/>
    <w:rsid w:val="00C230B4"/>
    <w:pPr>
      <w:ind w:left="2160"/>
    </w:pPr>
  </w:style>
  <w:style w:type="paragraph" w:customStyle="1" w:styleId="GR13">
    <w:name w:val="GR13"/>
    <w:basedOn w:val="BT"/>
    <w:autoRedefine/>
    <w:rsid w:val="00C230B4"/>
    <w:pPr>
      <w:spacing w:beforeLines="60"/>
      <w:ind w:firstLine="720"/>
      <w:jc w:val="left"/>
    </w:pPr>
  </w:style>
  <w:style w:type="paragraph" w:customStyle="1" w:styleId="I413">
    <w:name w:val="I413"/>
    <w:basedOn w:val="I1"/>
    <w:autoRedefine/>
    <w:rsid w:val="00C230B4"/>
    <w:pPr>
      <w:ind w:left="2880"/>
    </w:pPr>
  </w:style>
  <w:style w:type="paragraph" w:customStyle="1" w:styleId="CA13">
    <w:name w:val="CA13"/>
    <w:basedOn w:val="BT"/>
    <w:rsid w:val="00C230B4"/>
    <w:pPr>
      <w:ind w:firstLine="720"/>
      <w:jc w:val="left"/>
    </w:pPr>
  </w:style>
  <w:style w:type="paragraph" w:customStyle="1" w:styleId="StyleBodyText10ptBlack13">
    <w:name w:val="Style Body Text + 10 pt Black13"/>
    <w:basedOn w:val="Normal"/>
    <w:rsid w:val="00C230B4"/>
    <w:pPr>
      <w:spacing w:before="120" w:after="120" w:line="480" w:lineRule="exact"/>
      <w:ind w:firstLine="720"/>
      <w:jc w:val="both"/>
    </w:pPr>
    <w:rPr>
      <w:color w:val="000000"/>
      <w:szCs w:val="20"/>
    </w:rPr>
  </w:style>
  <w:style w:type="paragraph" w:customStyle="1" w:styleId="bt130">
    <w:name w:val="bt13"/>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3">
    <w:name w:val="Style Body Text + Bold23"/>
    <w:basedOn w:val="Normal"/>
    <w:autoRedefine/>
    <w:rsid w:val="00C230B4"/>
    <w:pPr>
      <w:spacing w:after="120" w:line="480" w:lineRule="exact"/>
      <w:ind w:firstLine="720"/>
      <w:jc w:val="both"/>
    </w:pPr>
    <w:rPr>
      <w:b/>
      <w:bCs/>
      <w:szCs w:val="20"/>
    </w:rPr>
  </w:style>
  <w:style w:type="paragraph" w:customStyle="1" w:styleId="H2113">
    <w:name w:val="H2113"/>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3">
    <w:name w:val="QT113"/>
    <w:basedOn w:val="NormalWeb"/>
    <w:autoRedefine/>
    <w:rsid w:val="00C230B4"/>
    <w:pPr>
      <w:spacing w:after="120" w:line="300" w:lineRule="atLeast"/>
      <w:ind w:left="720" w:right="720" w:firstLine="720"/>
      <w:jc w:val="both"/>
    </w:pPr>
    <w:rPr>
      <w:rFonts w:cs="Arial"/>
      <w:i/>
    </w:rPr>
  </w:style>
  <w:style w:type="character" w:customStyle="1" w:styleId="FootnoteTextChar83">
    <w:name w:val="Footnote Text Char83"/>
    <w:aliases w:val="Footnote Text Char Char Char Char83,Footnote Text Char Char Char1 Char73,Footnote Text Char Char Char2 Char73,Footnote Text Char Char Char11 Char73,Footnote Text Char Char Char3 Char73,Footnote Text Char Char Char12 Char73"/>
    <w:basedOn w:val="DefaultParagraphFont"/>
    <w:rsid w:val="00C230B4"/>
    <w:rPr>
      <w:lang w:val="en-US" w:eastAsia="en-US" w:bidi="ar-SA"/>
    </w:rPr>
  </w:style>
  <w:style w:type="paragraph" w:customStyle="1" w:styleId="Quotation63">
    <w:name w:val="Quotation63"/>
    <w:basedOn w:val="Normal"/>
    <w:autoRedefine/>
    <w:rsid w:val="00C230B4"/>
    <w:pPr>
      <w:spacing w:before="120" w:after="120" w:line="480" w:lineRule="exact"/>
      <w:ind w:left="720" w:right="720" w:firstLine="720"/>
      <w:jc w:val="both"/>
    </w:pPr>
    <w:rPr>
      <w:i/>
      <w:szCs w:val="20"/>
    </w:rPr>
  </w:style>
  <w:style w:type="paragraph" w:customStyle="1" w:styleId="LeftRunningHeadEven23">
    <w:name w:val="Left Running Head (Even)2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30">
    <w:name w:val="quotation6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3">
    <w:name w:val="Level 1 Heading2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3">
    <w:name w:val="Quotation Char63"/>
    <w:basedOn w:val="BodyTextChar"/>
    <w:rsid w:val="00C230B4"/>
    <w:rPr>
      <w:i/>
      <w:sz w:val="24"/>
      <w:szCs w:val="24"/>
    </w:rPr>
  </w:style>
  <w:style w:type="paragraph" w:customStyle="1" w:styleId="StyleBodyTextBold123">
    <w:name w:val="Style Body Text + Bold123"/>
    <w:basedOn w:val="Normal"/>
    <w:autoRedefine/>
    <w:rsid w:val="00C230B4"/>
    <w:pPr>
      <w:spacing w:after="120" w:line="480" w:lineRule="exact"/>
      <w:ind w:firstLine="720"/>
      <w:jc w:val="both"/>
    </w:pPr>
    <w:rPr>
      <w:b/>
      <w:bCs/>
      <w:szCs w:val="20"/>
    </w:rPr>
  </w:style>
  <w:style w:type="character" w:customStyle="1" w:styleId="StyleBodyTextBold1Char23">
    <w:name w:val="Style Body Text + Bold1 Char23"/>
    <w:basedOn w:val="BodyTextChar"/>
    <w:rsid w:val="00C230B4"/>
    <w:rPr>
      <w:b/>
      <w:bCs/>
      <w:sz w:val="24"/>
      <w:szCs w:val="24"/>
    </w:rPr>
  </w:style>
  <w:style w:type="character" w:customStyle="1" w:styleId="BalloonTextChar4">
    <w:name w:val="Balloon Text Char4"/>
    <w:basedOn w:val="DefaultParagraphFont"/>
    <w:rsid w:val="00C230B4"/>
    <w:rPr>
      <w:rFonts w:ascii="Tahoma" w:hAnsi="Tahoma" w:cs="Tahoma"/>
      <w:sz w:val="16"/>
      <w:szCs w:val="16"/>
    </w:rPr>
  </w:style>
  <w:style w:type="character" w:customStyle="1" w:styleId="FootnoteTextChar93">
    <w:name w:val="Footnote Text Char93"/>
    <w:aliases w:val="Footnote Text Char Char Char Char93,Footnote Text Char Char Char1 Char83,Footnote Text Char Char Char2 Char83,Footnote Text Char Char Char11 Char83,Footnote Text Char Char Char3 Char83,Footnote Text Char Char Char12 Char83"/>
    <w:basedOn w:val="DefaultParagraphFont"/>
    <w:rsid w:val="00C230B4"/>
    <w:rPr>
      <w:lang w:val="en-US" w:eastAsia="en-US" w:bidi="ar-SA"/>
    </w:rPr>
  </w:style>
  <w:style w:type="paragraph" w:customStyle="1" w:styleId="Quotation74">
    <w:name w:val="Quotation74"/>
    <w:basedOn w:val="Normal"/>
    <w:autoRedefine/>
    <w:rsid w:val="00C230B4"/>
    <w:pPr>
      <w:spacing w:before="120" w:after="120" w:line="480" w:lineRule="exact"/>
      <w:ind w:left="720" w:right="720" w:firstLine="720"/>
      <w:jc w:val="both"/>
    </w:pPr>
    <w:rPr>
      <w:i/>
      <w:szCs w:val="20"/>
    </w:rPr>
  </w:style>
  <w:style w:type="character" w:customStyle="1" w:styleId="QuotationChar73">
    <w:name w:val="Quotation Char73"/>
    <w:basedOn w:val="BodyTextChar"/>
    <w:rsid w:val="00C230B4"/>
    <w:rPr>
      <w:i/>
      <w:sz w:val="24"/>
      <w:szCs w:val="24"/>
    </w:rPr>
  </w:style>
  <w:style w:type="paragraph" w:customStyle="1" w:styleId="H324">
    <w:name w:val="H32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4">
    <w:name w:val="QT64"/>
    <w:basedOn w:val="NormalWeb"/>
    <w:autoRedefine/>
    <w:rsid w:val="00C230B4"/>
    <w:pPr>
      <w:spacing w:after="120" w:line="300" w:lineRule="atLeast"/>
      <w:ind w:left="720" w:right="720" w:firstLine="720"/>
      <w:jc w:val="both"/>
    </w:pPr>
    <w:rPr>
      <w:rFonts w:cs="Arial"/>
      <w:i/>
    </w:rPr>
  </w:style>
  <w:style w:type="character" w:customStyle="1" w:styleId="QTChar63">
    <w:name w:val="QT Char63"/>
    <w:basedOn w:val="DefaultParagraphFont"/>
    <w:rsid w:val="00C230B4"/>
    <w:rPr>
      <w:rFonts w:cs="Arial"/>
      <w:i/>
      <w:sz w:val="24"/>
    </w:rPr>
  </w:style>
  <w:style w:type="character" w:customStyle="1" w:styleId="Heading1Char9">
    <w:name w:val="Heading 1 Char9"/>
    <w:basedOn w:val="DefaultParagraphFont"/>
    <w:rsid w:val="00C230B4"/>
    <w:rPr>
      <w:rFonts w:ascii="Arial" w:hAnsi="Arial"/>
      <w:b/>
      <w:kern w:val="28"/>
      <w:sz w:val="32"/>
    </w:rPr>
  </w:style>
  <w:style w:type="character" w:customStyle="1" w:styleId="BodyTextChar20">
    <w:name w:val="Body Text Char20"/>
    <w:basedOn w:val="DefaultParagraphFont"/>
    <w:rsid w:val="00C230B4"/>
    <w:rPr>
      <w:rFonts w:cs="Arial"/>
      <w:sz w:val="24"/>
      <w:lang w:val="en-US" w:eastAsia="en-US" w:bidi="ar-SA"/>
    </w:rPr>
  </w:style>
  <w:style w:type="character" w:customStyle="1" w:styleId="Heading2Char16">
    <w:name w:val="Heading 2 Char16"/>
    <w:basedOn w:val="DefaultParagraphFont"/>
    <w:rsid w:val="00C230B4"/>
    <w:rPr>
      <w:rFonts w:ascii="Arial" w:hAnsi="Arial"/>
      <w:i/>
      <w:kern w:val="28"/>
      <w:sz w:val="28"/>
      <w:szCs w:val="24"/>
    </w:rPr>
  </w:style>
  <w:style w:type="character" w:customStyle="1" w:styleId="Heading3Char15">
    <w:name w:val="Heading 3 Char15"/>
    <w:basedOn w:val="DefaultParagraphFont"/>
    <w:rsid w:val="00C230B4"/>
    <w:rPr>
      <w:rFonts w:ascii="Arial" w:hAnsi="Arial"/>
      <w:b/>
      <w:kern w:val="28"/>
      <w:sz w:val="24"/>
      <w:szCs w:val="24"/>
    </w:rPr>
  </w:style>
  <w:style w:type="character" w:customStyle="1" w:styleId="Heading4Char5">
    <w:name w:val="Heading 4 Char5"/>
    <w:basedOn w:val="DefaultParagraphFont"/>
    <w:rsid w:val="00C230B4"/>
    <w:rPr>
      <w:i/>
      <w:kern w:val="28"/>
      <w:sz w:val="24"/>
      <w:szCs w:val="24"/>
    </w:rPr>
  </w:style>
  <w:style w:type="character" w:customStyle="1" w:styleId="Heading5Char4">
    <w:name w:val="Heading 5 Char4"/>
    <w:basedOn w:val="DefaultParagraphFont"/>
    <w:rsid w:val="00C230B4"/>
    <w:rPr>
      <w:rFonts w:ascii="Arial" w:hAnsi="Arial"/>
      <w:b/>
      <w:kern w:val="28"/>
      <w:sz w:val="24"/>
      <w:szCs w:val="24"/>
    </w:rPr>
  </w:style>
  <w:style w:type="character" w:customStyle="1" w:styleId="Heading6Char4">
    <w:name w:val="Heading 6 Char4"/>
    <w:basedOn w:val="DefaultParagraphFont"/>
    <w:rsid w:val="00C230B4"/>
    <w:rPr>
      <w:rFonts w:ascii="Arial" w:hAnsi="Arial"/>
      <w:b/>
      <w:i/>
      <w:kern w:val="28"/>
      <w:sz w:val="24"/>
      <w:szCs w:val="24"/>
    </w:rPr>
  </w:style>
  <w:style w:type="character" w:customStyle="1" w:styleId="Heading7Char4">
    <w:name w:val="Heading 7 Char4"/>
    <w:basedOn w:val="DefaultParagraphFont"/>
    <w:rsid w:val="00C230B4"/>
    <w:rPr>
      <w:b/>
      <w:kern w:val="28"/>
      <w:sz w:val="24"/>
      <w:szCs w:val="24"/>
    </w:rPr>
  </w:style>
  <w:style w:type="character" w:customStyle="1" w:styleId="Heading8Char4">
    <w:name w:val="Heading 8 Char4"/>
    <w:basedOn w:val="DefaultParagraphFont"/>
    <w:rsid w:val="00C230B4"/>
    <w:rPr>
      <w:b/>
      <w:i/>
      <w:kern w:val="28"/>
      <w:sz w:val="24"/>
      <w:szCs w:val="24"/>
    </w:rPr>
  </w:style>
  <w:style w:type="character" w:customStyle="1" w:styleId="Heading9Char4">
    <w:name w:val="Heading 9 Char4"/>
    <w:basedOn w:val="DefaultParagraphFont"/>
    <w:rsid w:val="00C230B4"/>
    <w:rPr>
      <w:b/>
      <w:i/>
      <w:kern w:val="28"/>
      <w:sz w:val="24"/>
      <w:szCs w:val="24"/>
    </w:rPr>
  </w:style>
  <w:style w:type="character" w:customStyle="1" w:styleId="FootnoteTextChar26">
    <w:name w:val="Footnote Text Char26"/>
    <w:aliases w:val="Footnote Text Char Char Char Char26,Footnote Text Char Char Char1 Char25,Footnote Text Char Char Char2 Char25,Footnote Text Char Char Char11 Char25,Footnote Text Char Char Char3 Char25,Footnote Text Char Char Char12 Char25"/>
    <w:basedOn w:val="DefaultParagraphFont"/>
    <w:rsid w:val="00C230B4"/>
    <w:rPr>
      <w:lang w:val="en-US" w:eastAsia="en-US" w:bidi="ar-SA"/>
    </w:rPr>
  </w:style>
  <w:style w:type="paragraph" w:customStyle="1" w:styleId="Quotation240">
    <w:name w:val="Quotation24"/>
    <w:basedOn w:val="Normal"/>
    <w:autoRedefine/>
    <w:rsid w:val="00C230B4"/>
    <w:pPr>
      <w:spacing w:before="120" w:after="120" w:line="480" w:lineRule="exact"/>
      <w:ind w:left="720" w:right="720" w:firstLine="720"/>
      <w:jc w:val="both"/>
    </w:pPr>
    <w:rPr>
      <w:i/>
      <w:szCs w:val="20"/>
    </w:rPr>
  </w:style>
  <w:style w:type="character" w:customStyle="1" w:styleId="QuotationChar20">
    <w:name w:val="Quotation Char20"/>
    <w:basedOn w:val="BodyTextChar"/>
    <w:rsid w:val="00C230B4"/>
    <w:rPr>
      <w:i/>
      <w:sz w:val="24"/>
      <w:szCs w:val="24"/>
    </w:rPr>
  </w:style>
  <w:style w:type="paragraph" w:customStyle="1" w:styleId="quotation201">
    <w:name w:val="quotation2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8">
    <w:name w:val="indent 518"/>
    <w:aliases w:val="hang 58"/>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5">
    <w:name w:val="flush left15"/>
    <w:aliases w:val="no hang1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6">
    <w:name w:val="Level 1 Heading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7">
    <w:name w:val="indent 107"/>
    <w:aliases w:val="block27"/>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BT8">
    <w:name w:val="BT8"/>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8">
    <w:name w:val="BT Char8"/>
    <w:basedOn w:val="DefaultParagraphFont"/>
    <w:rsid w:val="00C230B4"/>
    <w:rPr>
      <w:sz w:val="24"/>
      <w:lang w:val="en-US" w:eastAsia="en-US" w:bidi="ar-SA"/>
    </w:rPr>
  </w:style>
  <w:style w:type="paragraph" w:customStyle="1" w:styleId="L25">
    <w:name w:val="L25"/>
    <w:basedOn w:val="BT"/>
    <w:autoRedefine/>
    <w:rsid w:val="00C230B4"/>
    <w:pPr>
      <w:tabs>
        <w:tab w:val="left" w:pos="720"/>
      </w:tabs>
      <w:ind w:left="1440" w:hanging="720"/>
    </w:pPr>
  </w:style>
  <w:style w:type="paragraph" w:customStyle="1" w:styleId="H110">
    <w:name w:val="H110"/>
    <w:basedOn w:val="BT"/>
    <w:next w:val="BT"/>
    <w:autoRedefine/>
    <w:rsid w:val="00C230B4"/>
    <w:pPr>
      <w:spacing w:line="300" w:lineRule="atLeast"/>
      <w:ind w:firstLine="720"/>
      <w:outlineLvl w:val="0"/>
    </w:pPr>
    <w:rPr>
      <w:rFonts w:ascii="Arial" w:hAnsi="Arial"/>
      <w:b/>
      <w:kern w:val="28"/>
    </w:rPr>
  </w:style>
  <w:style w:type="paragraph" w:customStyle="1" w:styleId="H36">
    <w:name w:val="H3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17">
    <w:name w:val="QT17"/>
    <w:basedOn w:val="NormalWeb"/>
    <w:autoRedefine/>
    <w:rsid w:val="00C230B4"/>
    <w:pPr>
      <w:spacing w:after="120" w:line="300" w:lineRule="atLeast"/>
      <w:ind w:left="720" w:right="720" w:firstLine="720"/>
      <w:jc w:val="both"/>
    </w:pPr>
    <w:rPr>
      <w:rFonts w:cs="Arial"/>
      <w:i/>
    </w:rPr>
  </w:style>
  <w:style w:type="character" w:customStyle="1" w:styleId="QTChar16">
    <w:name w:val="QT Char16"/>
    <w:basedOn w:val="DefaultParagraphFont"/>
    <w:rsid w:val="00C230B4"/>
    <w:rPr>
      <w:rFonts w:cs="Arial"/>
      <w:i/>
      <w:sz w:val="24"/>
      <w:szCs w:val="24"/>
      <w:lang w:val="en-US" w:eastAsia="en-US" w:bidi="ar-SA"/>
    </w:rPr>
  </w:style>
  <w:style w:type="character" w:customStyle="1" w:styleId="BTCharCharCharChar5">
    <w:name w:val="BT Char Char Char Char5"/>
    <w:basedOn w:val="DefaultParagraphFont"/>
    <w:rsid w:val="00C230B4"/>
    <w:rPr>
      <w:sz w:val="24"/>
      <w:szCs w:val="24"/>
      <w:lang w:val="en-US" w:eastAsia="en-US" w:bidi="ar-SA"/>
    </w:rPr>
  </w:style>
  <w:style w:type="paragraph" w:customStyle="1" w:styleId="BTCharCharChar5">
    <w:name w:val="BT Char Char Char5"/>
    <w:basedOn w:val="Normal"/>
    <w:autoRedefine/>
    <w:rsid w:val="00C230B4"/>
    <w:pPr>
      <w:spacing w:after="120" w:line="300" w:lineRule="exact"/>
      <w:ind w:firstLine="720"/>
      <w:jc w:val="both"/>
    </w:pPr>
    <w:rPr>
      <w:szCs w:val="20"/>
    </w:rPr>
  </w:style>
  <w:style w:type="paragraph" w:customStyle="1" w:styleId="I16">
    <w:name w:val="I16"/>
    <w:basedOn w:val="BT"/>
    <w:autoRedefine/>
    <w:rsid w:val="00C230B4"/>
    <w:pPr>
      <w:ind w:left="720" w:firstLine="720"/>
    </w:pPr>
  </w:style>
  <w:style w:type="paragraph" w:customStyle="1" w:styleId="GR5">
    <w:name w:val="GR5"/>
    <w:basedOn w:val="BT"/>
    <w:autoRedefine/>
    <w:rsid w:val="00C230B4"/>
    <w:pPr>
      <w:spacing w:beforeLines="60"/>
      <w:ind w:firstLine="720"/>
      <w:jc w:val="left"/>
    </w:pPr>
  </w:style>
  <w:style w:type="paragraph" w:customStyle="1" w:styleId="FNChar5">
    <w:name w:val="FN Char5"/>
    <w:basedOn w:val="FootnoteText"/>
    <w:autoRedefine/>
    <w:rsid w:val="00C230B4"/>
    <w:pPr>
      <w:contextualSpacing/>
      <w:jc w:val="both"/>
    </w:pPr>
  </w:style>
  <w:style w:type="character" w:customStyle="1" w:styleId="FNCharChar5">
    <w:name w:val="FN Char Char5"/>
    <w:basedOn w:val="DefaultParagraphFont"/>
    <w:rsid w:val="00C230B4"/>
    <w:rPr>
      <w:sz w:val="18"/>
    </w:rPr>
  </w:style>
  <w:style w:type="paragraph" w:customStyle="1" w:styleId="StyleBodyTextBold110">
    <w:name w:val="Style Body Text + Bold110"/>
    <w:basedOn w:val="Normal"/>
    <w:autoRedefine/>
    <w:rsid w:val="00C230B4"/>
    <w:pPr>
      <w:spacing w:after="120" w:line="480" w:lineRule="exact"/>
      <w:ind w:firstLine="720"/>
      <w:jc w:val="both"/>
    </w:pPr>
    <w:rPr>
      <w:b/>
      <w:bCs/>
      <w:szCs w:val="20"/>
    </w:rPr>
  </w:style>
  <w:style w:type="character" w:customStyle="1" w:styleId="StyleBodyTextBold1Char10">
    <w:name w:val="Style Body Text + Bold1 Char10"/>
    <w:basedOn w:val="BodyTextChar"/>
    <w:rsid w:val="00C230B4"/>
    <w:rPr>
      <w:b/>
      <w:bCs/>
      <w:sz w:val="24"/>
      <w:szCs w:val="24"/>
    </w:rPr>
  </w:style>
  <w:style w:type="character" w:customStyle="1" w:styleId="EN5">
    <w:name w:val="EN5"/>
    <w:basedOn w:val="DefaultParagraphFont"/>
    <w:rsid w:val="00C230B4"/>
    <w:rPr>
      <w:rFonts w:ascii="Times New Roman" w:hAnsi="Times New Roman"/>
      <w:sz w:val="24"/>
      <w:szCs w:val="24"/>
    </w:rPr>
  </w:style>
  <w:style w:type="character" w:customStyle="1" w:styleId="CommentTextChar5">
    <w:name w:val="Comment Text Char5"/>
    <w:basedOn w:val="DefaultParagraphFont"/>
    <w:rsid w:val="00C230B4"/>
    <w:rPr>
      <w:sz w:val="24"/>
      <w:szCs w:val="24"/>
    </w:rPr>
  </w:style>
  <w:style w:type="character" w:customStyle="1" w:styleId="BodyTextIndentChar5">
    <w:name w:val="Body Text Indent Char5"/>
    <w:basedOn w:val="DefaultParagraphFont"/>
    <w:rsid w:val="00C230B4"/>
    <w:rPr>
      <w:rFonts w:cs="Arial"/>
      <w:sz w:val="24"/>
    </w:rPr>
  </w:style>
  <w:style w:type="character" w:customStyle="1" w:styleId="DateChar5">
    <w:name w:val="Date Char5"/>
    <w:basedOn w:val="DefaultParagraphFont"/>
    <w:rsid w:val="00C230B4"/>
    <w:rPr>
      <w:rFonts w:cs="Arial"/>
      <w:b/>
      <w:sz w:val="24"/>
    </w:rPr>
  </w:style>
  <w:style w:type="character" w:customStyle="1" w:styleId="EndnoteTextChar5">
    <w:name w:val="Endnote Text Char5"/>
    <w:basedOn w:val="DefaultParagraphFont"/>
    <w:rsid w:val="00C230B4"/>
    <w:rPr>
      <w:sz w:val="18"/>
      <w:szCs w:val="24"/>
    </w:rPr>
  </w:style>
  <w:style w:type="character" w:customStyle="1" w:styleId="FooterChar6">
    <w:name w:val="Footer Char6"/>
    <w:basedOn w:val="DefaultParagraphFont"/>
    <w:rsid w:val="00C230B4"/>
    <w:rPr>
      <w:sz w:val="24"/>
    </w:rPr>
  </w:style>
  <w:style w:type="paragraph" w:customStyle="1" w:styleId="FooterEven5">
    <w:name w:val="Footer Even5"/>
    <w:basedOn w:val="Footer"/>
    <w:rsid w:val="00C230B4"/>
    <w:pPr>
      <w:spacing w:after="120" w:line="480" w:lineRule="exact"/>
      <w:ind w:firstLine="720"/>
      <w:jc w:val="both"/>
    </w:pPr>
    <w:rPr>
      <w:szCs w:val="20"/>
    </w:rPr>
  </w:style>
  <w:style w:type="paragraph" w:customStyle="1" w:styleId="FooterFirst5">
    <w:name w:val="Footer First5"/>
    <w:basedOn w:val="Footer"/>
    <w:rsid w:val="00C230B4"/>
    <w:pPr>
      <w:spacing w:after="120" w:line="480" w:lineRule="exact"/>
      <w:ind w:firstLine="720"/>
      <w:jc w:val="both"/>
    </w:pPr>
    <w:rPr>
      <w:szCs w:val="20"/>
    </w:rPr>
  </w:style>
  <w:style w:type="paragraph" w:customStyle="1" w:styleId="FooterOdd5">
    <w:name w:val="Footer Odd5"/>
    <w:basedOn w:val="Footer"/>
    <w:rsid w:val="00C230B4"/>
    <w:pPr>
      <w:spacing w:after="120" w:line="480" w:lineRule="exact"/>
      <w:ind w:firstLine="720"/>
      <w:jc w:val="both"/>
    </w:pPr>
    <w:rPr>
      <w:szCs w:val="20"/>
    </w:rPr>
  </w:style>
  <w:style w:type="character" w:customStyle="1" w:styleId="HeaderChar7">
    <w:name w:val="Header Char7"/>
    <w:basedOn w:val="DefaultParagraphFont"/>
    <w:uiPriority w:val="99"/>
    <w:rsid w:val="00C230B4"/>
    <w:rPr>
      <w:i/>
      <w:sz w:val="24"/>
    </w:rPr>
  </w:style>
  <w:style w:type="paragraph" w:customStyle="1" w:styleId="HeaderEven6">
    <w:name w:val="Header Even6"/>
    <w:basedOn w:val="Header"/>
    <w:rsid w:val="00C230B4"/>
    <w:pPr>
      <w:ind w:firstLine="720"/>
      <w:jc w:val="both"/>
    </w:pPr>
    <w:rPr>
      <w:sz w:val="56"/>
      <w:szCs w:val="56"/>
    </w:rPr>
  </w:style>
  <w:style w:type="paragraph" w:customStyle="1" w:styleId="HeaderFirst5">
    <w:name w:val="Header First5"/>
    <w:basedOn w:val="Header"/>
    <w:rsid w:val="00C230B4"/>
    <w:pPr>
      <w:ind w:firstLine="720"/>
      <w:jc w:val="both"/>
    </w:pPr>
    <w:rPr>
      <w:sz w:val="56"/>
      <w:szCs w:val="56"/>
    </w:rPr>
  </w:style>
  <w:style w:type="paragraph" w:customStyle="1" w:styleId="HeaderOdd5">
    <w:name w:val="Header Odd5"/>
    <w:basedOn w:val="Header"/>
    <w:rsid w:val="00C230B4"/>
    <w:pPr>
      <w:ind w:firstLine="720"/>
      <w:jc w:val="both"/>
    </w:pPr>
    <w:rPr>
      <w:sz w:val="56"/>
      <w:szCs w:val="56"/>
    </w:rPr>
  </w:style>
  <w:style w:type="character" w:customStyle="1" w:styleId="MacroTextChar5">
    <w:name w:val="Macro Text Char5"/>
    <w:basedOn w:val="DefaultParagraphFont"/>
    <w:rsid w:val="00C230B4"/>
    <w:rPr>
      <w:rFonts w:ascii="Courier New" w:hAnsi="Courier New" w:cs="Arial"/>
      <w:sz w:val="24"/>
    </w:rPr>
  </w:style>
  <w:style w:type="character" w:customStyle="1" w:styleId="MessageHeaderChar5">
    <w:name w:val="Message Header Char5"/>
    <w:basedOn w:val="DefaultParagraphFont"/>
    <w:rsid w:val="00C230B4"/>
    <w:rPr>
      <w:rFonts w:ascii="Arial" w:hAnsi="Arial" w:cs="Arial"/>
      <w:sz w:val="24"/>
    </w:rPr>
  </w:style>
  <w:style w:type="paragraph" w:customStyle="1" w:styleId="PartLabel5">
    <w:name w:val="Part Label5"/>
    <w:basedOn w:val="HeadingBase"/>
    <w:next w:val="Normal"/>
    <w:rsid w:val="00C230B4"/>
    <w:pPr>
      <w:spacing w:after="120" w:line="480" w:lineRule="exact"/>
      <w:ind w:firstLine="720"/>
      <w:jc w:val="both"/>
    </w:pPr>
    <w:rPr>
      <w:szCs w:val="20"/>
    </w:rPr>
  </w:style>
  <w:style w:type="paragraph" w:customStyle="1" w:styleId="HeadingBase5">
    <w:name w:val="Heading Base5"/>
    <w:basedOn w:val="Normal"/>
    <w:rsid w:val="00C230B4"/>
    <w:pPr>
      <w:keepNext/>
      <w:spacing w:before="240" w:after="120" w:line="480" w:lineRule="exact"/>
      <w:ind w:firstLine="720"/>
      <w:jc w:val="both"/>
    </w:pPr>
    <w:rPr>
      <w:rFonts w:ascii="Arial" w:hAnsi="Arial"/>
      <w:b/>
      <w:kern w:val="28"/>
      <w:sz w:val="36"/>
      <w:szCs w:val="20"/>
    </w:rPr>
  </w:style>
  <w:style w:type="paragraph" w:customStyle="1" w:styleId="PartTitle5">
    <w:name w:val="Part Title5"/>
    <w:basedOn w:val="HeadingBase"/>
    <w:next w:val="PartSubtitle"/>
    <w:rsid w:val="00C230B4"/>
    <w:pPr>
      <w:spacing w:after="120" w:line="480" w:lineRule="exact"/>
      <w:ind w:firstLine="720"/>
      <w:jc w:val="both"/>
    </w:pPr>
    <w:rPr>
      <w:szCs w:val="20"/>
    </w:rPr>
  </w:style>
  <w:style w:type="paragraph" w:customStyle="1" w:styleId="PartSubtitle5">
    <w:name w:val="Part Subtitle5"/>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5">
    <w:name w:val="Section Heading5"/>
    <w:basedOn w:val="HeadingBase"/>
    <w:rsid w:val="00C230B4"/>
    <w:pPr>
      <w:spacing w:after="120" w:line="480" w:lineRule="exact"/>
      <w:ind w:firstLine="720"/>
      <w:jc w:val="both"/>
    </w:pPr>
    <w:rPr>
      <w:szCs w:val="20"/>
    </w:rPr>
  </w:style>
  <w:style w:type="paragraph" w:customStyle="1" w:styleId="SectionLabel5">
    <w:name w:val="Section Label5"/>
    <w:basedOn w:val="HeadingBase"/>
    <w:rsid w:val="00C230B4"/>
    <w:pPr>
      <w:spacing w:after="120" w:line="480" w:lineRule="exact"/>
      <w:ind w:firstLine="720"/>
      <w:jc w:val="both"/>
    </w:pPr>
    <w:rPr>
      <w:szCs w:val="20"/>
    </w:rPr>
  </w:style>
  <w:style w:type="character" w:customStyle="1" w:styleId="SubtitleChar5">
    <w:name w:val="Subtitle Char5"/>
    <w:basedOn w:val="DefaultParagraphFont"/>
    <w:rsid w:val="00C230B4"/>
    <w:rPr>
      <w:rFonts w:ascii="Arial" w:hAnsi="Arial"/>
      <w:i/>
      <w:kern w:val="28"/>
      <w:sz w:val="28"/>
      <w:szCs w:val="24"/>
    </w:rPr>
  </w:style>
  <w:style w:type="character" w:customStyle="1" w:styleId="TitleChar5">
    <w:name w:val="Title Char5"/>
    <w:basedOn w:val="DefaultParagraphFont"/>
    <w:rsid w:val="00C230B4"/>
    <w:rPr>
      <w:rFonts w:ascii="Arial" w:hAnsi="Arial"/>
      <w:b/>
      <w:kern w:val="28"/>
      <w:sz w:val="40"/>
      <w:szCs w:val="24"/>
    </w:rPr>
  </w:style>
  <w:style w:type="paragraph" w:customStyle="1" w:styleId="TitleCover5">
    <w:name w:val="Title Cover5"/>
    <w:basedOn w:val="HeadingBase"/>
    <w:next w:val="SubtitleCover"/>
    <w:rsid w:val="00C230B4"/>
    <w:pPr>
      <w:spacing w:after="120" w:line="480" w:lineRule="exact"/>
      <w:ind w:firstLine="720"/>
      <w:jc w:val="both"/>
    </w:pPr>
    <w:rPr>
      <w:szCs w:val="20"/>
    </w:rPr>
  </w:style>
  <w:style w:type="paragraph" w:customStyle="1" w:styleId="SubtitleCover5">
    <w:name w:val="Subtitle Cover5"/>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indent570">
    <w:name w:val="indent 57"/>
    <w:aliases w:val="hang 9 (SP Parts)5"/>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5">
    <w:name w:val="Level 3 Heading5"/>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5">
    <w:name w:val="flush left bold titles5"/>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8">
    <w:name w:val="Left Running Head (Even)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5">
    <w:name w:val="Right Running Head (Odd)5"/>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5">
    <w:name w:val="EXERCISE - BOX5"/>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5">
    <w:name w:val="Thick Line Below5"/>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6">
    <w:name w:val="indent 526"/>
    <w:aliases w:val="block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5">
    <w:name w:val="PI5"/>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5">
    <w:name w:val="indent 155"/>
    <w:aliases w:val="block15"/>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5">
    <w:name w:val="Document Map Char5"/>
    <w:basedOn w:val="DefaultParagraphFont"/>
    <w:rsid w:val="00C230B4"/>
    <w:rPr>
      <w:rFonts w:ascii="Tahoma" w:hAnsi="Tahoma" w:cs="Tahoma"/>
      <w:sz w:val="24"/>
      <w:szCs w:val="24"/>
      <w:shd w:val="clear" w:color="auto" w:fill="000080"/>
    </w:rPr>
  </w:style>
  <w:style w:type="character" w:customStyle="1" w:styleId="PlainTextChar5">
    <w:name w:val="Plain Text Char5"/>
    <w:basedOn w:val="DefaultParagraphFont"/>
    <w:rsid w:val="00C230B4"/>
    <w:rPr>
      <w:rFonts w:ascii="Courier New" w:hAnsi="Courier New" w:cs="Courier New"/>
      <w:lang w:bidi="he-IL"/>
    </w:rPr>
  </w:style>
  <w:style w:type="paragraph" w:customStyle="1" w:styleId="quotation114">
    <w:name w:val="quotation1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BulletFirst5">
    <w:name w:val="List Bullet First5"/>
    <w:basedOn w:val="ListBullet"/>
    <w:next w:val="ListBullet"/>
    <w:rsid w:val="00C230B4"/>
    <w:pPr>
      <w:spacing w:before="0" w:line="480" w:lineRule="exact"/>
      <w:jc w:val="both"/>
    </w:pPr>
    <w:rPr>
      <w:szCs w:val="20"/>
    </w:rPr>
  </w:style>
  <w:style w:type="paragraph" w:customStyle="1" w:styleId="ListBulletLast5">
    <w:name w:val="List Bullet Last5"/>
    <w:basedOn w:val="ListBullet"/>
    <w:rsid w:val="00C230B4"/>
    <w:pPr>
      <w:spacing w:before="0" w:line="480" w:lineRule="exact"/>
      <w:jc w:val="both"/>
    </w:pPr>
    <w:rPr>
      <w:szCs w:val="20"/>
    </w:rPr>
  </w:style>
  <w:style w:type="paragraph" w:customStyle="1" w:styleId="ListNumberFirst5">
    <w:name w:val="List Number First5"/>
    <w:basedOn w:val="ListNumber"/>
    <w:next w:val="ListNumber"/>
    <w:rsid w:val="00C230B4"/>
    <w:pPr>
      <w:spacing w:before="0" w:line="480" w:lineRule="exact"/>
      <w:jc w:val="both"/>
    </w:pPr>
    <w:rPr>
      <w:szCs w:val="20"/>
    </w:rPr>
  </w:style>
  <w:style w:type="paragraph" w:customStyle="1" w:styleId="ListNumberLast5">
    <w:name w:val="List Number Last5"/>
    <w:basedOn w:val="ListNumber"/>
    <w:rsid w:val="00C230B4"/>
    <w:pPr>
      <w:spacing w:before="0" w:line="480" w:lineRule="exact"/>
      <w:jc w:val="both"/>
    </w:pPr>
    <w:rPr>
      <w:szCs w:val="20"/>
    </w:rPr>
  </w:style>
  <w:style w:type="paragraph" w:customStyle="1" w:styleId="Title45">
    <w:name w:val="Title 45"/>
    <w:basedOn w:val="Title3"/>
    <w:rsid w:val="00C230B4"/>
    <w:pPr>
      <w:ind w:firstLine="720"/>
    </w:pPr>
    <w:rPr>
      <w:szCs w:val="20"/>
    </w:rPr>
  </w:style>
  <w:style w:type="paragraph" w:customStyle="1" w:styleId="Title35">
    <w:name w:val="Title 35"/>
    <w:basedOn w:val="Title2"/>
    <w:rsid w:val="00C230B4"/>
    <w:pPr>
      <w:ind w:firstLine="720"/>
    </w:pPr>
    <w:rPr>
      <w:b/>
      <w:sz w:val="26"/>
      <w:szCs w:val="20"/>
    </w:rPr>
  </w:style>
  <w:style w:type="paragraph" w:customStyle="1" w:styleId="Title25">
    <w:name w:val="Title 25"/>
    <w:basedOn w:val="Normal"/>
    <w:rsid w:val="00C230B4"/>
    <w:pPr>
      <w:spacing w:after="120" w:line="300" w:lineRule="atLeast"/>
      <w:ind w:firstLine="720"/>
      <w:jc w:val="center"/>
    </w:pPr>
    <w:rPr>
      <w:sz w:val="52"/>
      <w:szCs w:val="20"/>
    </w:rPr>
  </w:style>
  <w:style w:type="paragraph" w:customStyle="1" w:styleId="BlockQuotationFirst5">
    <w:name w:val="Block Quotation First5"/>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5">
    <w:name w:val="Block Quotation5"/>
    <w:basedOn w:val="Normal"/>
    <w:rsid w:val="00C230B4"/>
    <w:pPr>
      <w:keepLines/>
      <w:spacing w:after="160" w:line="480" w:lineRule="exact"/>
      <w:ind w:left="720" w:right="720" w:firstLine="720"/>
      <w:jc w:val="both"/>
    </w:pPr>
    <w:rPr>
      <w:i/>
      <w:szCs w:val="20"/>
    </w:rPr>
  </w:style>
  <w:style w:type="paragraph" w:customStyle="1" w:styleId="BlockQuotationLast5">
    <w:name w:val="Block Quotation Last5"/>
    <w:basedOn w:val="BlockQuotation"/>
    <w:rsid w:val="00C230B4"/>
    <w:pPr>
      <w:tabs>
        <w:tab w:val="clear" w:pos="720"/>
      </w:tabs>
      <w:spacing w:before="0" w:line="480" w:lineRule="exact"/>
      <w:ind w:firstLine="720"/>
      <w:jc w:val="both"/>
    </w:pPr>
    <w:rPr>
      <w:szCs w:val="20"/>
    </w:rPr>
  </w:style>
  <w:style w:type="paragraph" w:customStyle="1" w:styleId="H2A5">
    <w:name w:val="H2A5"/>
    <w:basedOn w:val="H2"/>
    <w:rsid w:val="00C230B4"/>
    <w:rPr>
      <w:rFonts w:ascii="Times New Roman" w:hAnsi="Times New Roman"/>
      <w:iCs w:val="0"/>
      <w:szCs w:val="28"/>
    </w:rPr>
  </w:style>
  <w:style w:type="paragraph" w:customStyle="1" w:styleId="H27">
    <w:name w:val="H27"/>
    <w:basedOn w:val="BT"/>
    <w:autoRedefine/>
    <w:rsid w:val="00C230B4"/>
    <w:pPr>
      <w:spacing w:line="300" w:lineRule="atLeast"/>
      <w:ind w:firstLine="720"/>
      <w:outlineLvl w:val="1"/>
    </w:pPr>
  </w:style>
  <w:style w:type="paragraph" w:customStyle="1" w:styleId="Style25">
    <w:name w:val="Style25"/>
    <w:basedOn w:val="H2A"/>
    <w:autoRedefine/>
    <w:rsid w:val="00C230B4"/>
    <w:pPr>
      <w:outlineLvl w:val="1"/>
    </w:pPr>
    <w:rPr>
      <w:i/>
      <w:snapToGrid w:val="0"/>
    </w:rPr>
  </w:style>
  <w:style w:type="paragraph" w:customStyle="1" w:styleId="LS-LessonSubtitle5">
    <w:name w:val="LS - Lesson Subtitle5"/>
    <w:basedOn w:val="H2A"/>
    <w:autoRedefine/>
    <w:rsid w:val="00C230B4"/>
    <w:pPr>
      <w:outlineLvl w:val="1"/>
    </w:pPr>
    <w:rPr>
      <w:i/>
      <w:snapToGrid w:val="0"/>
    </w:rPr>
  </w:style>
  <w:style w:type="paragraph" w:customStyle="1" w:styleId="BodyTextKeep5">
    <w:name w:val="Body Text Keep5"/>
    <w:basedOn w:val="Normal"/>
    <w:rsid w:val="00C230B4"/>
    <w:pPr>
      <w:keepNext/>
      <w:spacing w:after="120" w:line="480" w:lineRule="exact"/>
      <w:ind w:firstLine="720"/>
      <w:jc w:val="both"/>
    </w:pPr>
    <w:rPr>
      <w:szCs w:val="20"/>
    </w:rPr>
  </w:style>
  <w:style w:type="paragraph" w:customStyle="1" w:styleId="ChapterLabel5">
    <w:name w:val="Chapter Label5"/>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5">
    <w:name w:val="Chapter Subtitle5"/>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5">
    <w:name w:val="Chapter Title5"/>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5">
    <w:name w:val="Document Label5"/>
    <w:basedOn w:val="Normal"/>
    <w:rsid w:val="00C230B4"/>
    <w:pPr>
      <w:keepNext/>
      <w:spacing w:before="240" w:after="360" w:line="480" w:lineRule="exact"/>
      <w:ind w:firstLine="720"/>
      <w:jc w:val="both"/>
    </w:pPr>
    <w:rPr>
      <w:b/>
      <w:kern w:val="28"/>
      <w:sz w:val="36"/>
      <w:szCs w:val="20"/>
    </w:rPr>
  </w:style>
  <w:style w:type="paragraph" w:customStyle="1" w:styleId="FootnoteBase10">
    <w:name w:val="Footnote Base10"/>
    <w:basedOn w:val="Normal"/>
    <w:rsid w:val="00C230B4"/>
    <w:pPr>
      <w:tabs>
        <w:tab w:val="left" w:pos="187"/>
      </w:tabs>
      <w:spacing w:after="120" w:line="220" w:lineRule="exact"/>
      <w:ind w:left="187" w:hanging="187"/>
      <w:jc w:val="both"/>
    </w:pPr>
    <w:rPr>
      <w:sz w:val="18"/>
      <w:szCs w:val="20"/>
    </w:rPr>
  </w:style>
  <w:style w:type="paragraph" w:customStyle="1" w:styleId="HeaderBase5">
    <w:name w:val="Header Base5"/>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5">
    <w:name w:val="Index Base5"/>
    <w:basedOn w:val="Normal"/>
    <w:rsid w:val="00C230B4"/>
    <w:pPr>
      <w:tabs>
        <w:tab w:val="right" w:leader="dot" w:pos="3960"/>
      </w:tabs>
      <w:spacing w:after="120" w:line="480" w:lineRule="exact"/>
      <w:ind w:left="720" w:hanging="720"/>
      <w:jc w:val="both"/>
    </w:pPr>
    <w:rPr>
      <w:szCs w:val="20"/>
    </w:rPr>
  </w:style>
  <w:style w:type="paragraph" w:customStyle="1" w:styleId="ListFirst5">
    <w:name w:val="List First5"/>
    <w:basedOn w:val="List"/>
    <w:next w:val="List"/>
    <w:rsid w:val="00C230B4"/>
    <w:pPr>
      <w:tabs>
        <w:tab w:val="clear" w:pos="720"/>
      </w:tabs>
      <w:spacing w:before="80" w:line="480" w:lineRule="exact"/>
      <w:jc w:val="both"/>
    </w:pPr>
    <w:rPr>
      <w:szCs w:val="20"/>
    </w:rPr>
  </w:style>
  <w:style w:type="paragraph" w:customStyle="1" w:styleId="ListLast5">
    <w:name w:val="List Last5"/>
    <w:basedOn w:val="List"/>
    <w:rsid w:val="00C230B4"/>
    <w:pPr>
      <w:tabs>
        <w:tab w:val="clear" w:pos="720"/>
      </w:tabs>
      <w:spacing w:before="0" w:after="240" w:line="480" w:lineRule="exact"/>
      <w:jc w:val="both"/>
    </w:pPr>
    <w:rPr>
      <w:szCs w:val="20"/>
    </w:rPr>
  </w:style>
  <w:style w:type="paragraph" w:customStyle="1" w:styleId="Picture5">
    <w:name w:val="Picture5"/>
    <w:basedOn w:val="Normal"/>
    <w:next w:val="Caption"/>
    <w:rsid w:val="00C230B4"/>
    <w:pPr>
      <w:keepNext/>
      <w:spacing w:after="120" w:line="480" w:lineRule="exact"/>
      <w:ind w:firstLine="720"/>
      <w:jc w:val="both"/>
    </w:pPr>
    <w:rPr>
      <w:szCs w:val="20"/>
    </w:rPr>
  </w:style>
  <w:style w:type="paragraph" w:customStyle="1" w:styleId="TOCBase5">
    <w:name w:val="TOC Base5"/>
    <w:basedOn w:val="Normal"/>
    <w:rsid w:val="00C230B4"/>
    <w:pPr>
      <w:tabs>
        <w:tab w:val="right" w:leader="dot" w:pos="8640"/>
      </w:tabs>
      <w:spacing w:after="120" w:line="480" w:lineRule="exact"/>
      <w:ind w:firstLine="720"/>
      <w:jc w:val="both"/>
    </w:pPr>
    <w:rPr>
      <w:szCs w:val="20"/>
    </w:rPr>
  </w:style>
  <w:style w:type="paragraph" w:customStyle="1" w:styleId="HeaderlikeH15">
    <w:name w:val="Header like H15"/>
    <w:basedOn w:val="Heading2"/>
    <w:rsid w:val="00C230B4"/>
    <w:pPr>
      <w:spacing w:before="120" w:line="360" w:lineRule="exact"/>
      <w:ind w:firstLine="720"/>
      <w:outlineLvl w:val="9"/>
    </w:pPr>
    <w:rPr>
      <w:b/>
      <w:i w:val="0"/>
      <w:sz w:val="36"/>
    </w:rPr>
  </w:style>
  <w:style w:type="paragraph" w:customStyle="1" w:styleId="Greeting5">
    <w:name w:val="Greeting5"/>
    <w:basedOn w:val="Normal"/>
    <w:rsid w:val="00C230B4"/>
    <w:pPr>
      <w:spacing w:after="120" w:line="480" w:lineRule="exact"/>
      <w:ind w:firstLine="720"/>
    </w:pPr>
    <w:rPr>
      <w:szCs w:val="20"/>
    </w:rPr>
  </w:style>
  <w:style w:type="paragraph" w:customStyle="1" w:styleId="Indent58">
    <w:name w:val="Indent58"/>
    <w:basedOn w:val="Normal"/>
    <w:rsid w:val="00C230B4"/>
    <w:pPr>
      <w:spacing w:after="120" w:line="480" w:lineRule="exact"/>
      <w:ind w:left="720" w:firstLine="720"/>
      <w:jc w:val="both"/>
    </w:pPr>
    <w:rPr>
      <w:szCs w:val="20"/>
    </w:rPr>
  </w:style>
  <w:style w:type="paragraph" w:customStyle="1" w:styleId="Indent1050">
    <w:name w:val="Indent105"/>
    <w:basedOn w:val="Normal"/>
    <w:rsid w:val="00C230B4"/>
    <w:pPr>
      <w:spacing w:after="120" w:line="480" w:lineRule="exact"/>
      <w:ind w:left="1440" w:firstLine="720"/>
      <w:jc w:val="both"/>
    </w:pPr>
    <w:rPr>
      <w:szCs w:val="20"/>
    </w:rPr>
  </w:style>
  <w:style w:type="paragraph" w:customStyle="1" w:styleId="Indent1550">
    <w:name w:val="Indent155"/>
    <w:basedOn w:val="Normal"/>
    <w:rsid w:val="00C230B4"/>
    <w:pPr>
      <w:spacing w:after="120" w:line="480" w:lineRule="exact"/>
      <w:ind w:left="2160" w:firstLine="720"/>
      <w:jc w:val="both"/>
    </w:pPr>
    <w:rPr>
      <w:szCs w:val="20"/>
    </w:rPr>
  </w:style>
  <w:style w:type="paragraph" w:customStyle="1" w:styleId="Indent205">
    <w:name w:val="Indent205"/>
    <w:basedOn w:val="Normal"/>
    <w:rsid w:val="00C230B4"/>
    <w:pPr>
      <w:spacing w:after="120" w:line="480" w:lineRule="exact"/>
      <w:ind w:left="2880" w:firstLine="720"/>
      <w:jc w:val="both"/>
    </w:pPr>
    <w:rPr>
      <w:szCs w:val="20"/>
    </w:rPr>
  </w:style>
  <w:style w:type="paragraph" w:customStyle="1" w:styleId="BodyTextNotJustified5">
    <w:name w:val="Body Text Not Justified5"/>
    <w:basedOn w:val="Normal"/>
    <w:rsid w:val="00C230B4"/>
    <w:pPr>
      <w:spacing w:after="120" w:line="480" w:lineRule="exact"/>
      <w:ind w:firstLine="720"/>
    </w:pPr>
    <w:rPr>
      <w:szCs w:val="20"/>
    </w:rPr>
  </w:style>
  <w:style w:type="paragraph" w:customStyle="1" w:styleId="BoldCenterArial12pt5">
    <w:name w:val="Bold Center Arial 12 pt5"/>
    <w:basedOn w:val="Normal"/>
    <w:rsid w:val="00C230B4"/>
    <w:pPr>
      <w:spacing w:after="160" w:line="480" w:lineRule="exact"/>
      <w:ind w:firstLine="720"/>
      <w:jc w:val="center"/>
    </w:pPr>
    <w:rPr>
      <w:rFonts w:ascii="Arial" w:hAnsi="Arial"/>
      <w:b/>
      <w:szCs w:val="20"/>
    </w:rPr>
  </w:style>
  <w:style w:type="paragraph" w:customStyle="1" w:styleId="Exercise5">
    <w:name w:val="Exercise5"/>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5">
    <w:name w:val="Flush Left Bold5"/>
    <w:basedOn w:val="Normal"/>
    <w:rsid w:val="00C230B4"/>
    <w:pPr>
      <w:spacing w:before="120" w:after="120" w:line="290" w:lineRule="exact"/>
      <w:ind w:firstLine="720"/>
      <w:jc w:val="both"/>
    </w:pPr>
    <w:rPr>
      <w:b/>
      <w:snapToGrid w:val="0"/>
      <w:szCs w:val="20"/>
    </w:rPr>
  </w:style>
  <w:style w:type="paragraph" w:customStyle="1" w:styleId="Hang15">
    <w:name w:val="Hang15"/>
    <w:basedOn w:val="Normal"/>
    <w:autoRedefine/>
    <w:rsid w:val="00C230B4"/>
    <w:pPr>
      <w:spacing w:after="120" w:line="480" w:lineRule="exact"/>
      <w:ind w:left="1080" w:hanging="360"/>
      <w:jc w:val="both"/>
    </w:pPr>
    <w:rPr>
      <w:snapToGrid w:val="0"/>
      <w:szCs w:val="20"/>
    </w:rPr>
  </w:style>
  <w:style w:type="paragraph" w:customStyle="1" w:styleId="Style15">
    <w:name w:val="Style15"/>
    <w:basedOn w:val="BP"/>
    <w:next w:val="BT"/>
    <w:autoRedefine/>
    <w:rsid w:val="00C230B4"/>
    <w:pPr>
      <w:spacing w:after="120"/>
      <w:ind w:firstLine="720"/>
    </w:pPr>
    <w:rPr>
      <w:szCs w:val="20"/>
    </w:rPr>
  </w:style>
  <w:style w:type="paragraph" w:customStyle="1" w:styleId="BP5">
    <w:name w:val="BP5"/>
    <w:basedOn w:val="BT"/>
    <w:next w:val="BT"/>
    <w:autoRedefine/>
    <w:rsid w:val="00C230B4"/>
    <w:pPr>
      <w:ind w:firstLine="720"/>
    </w:pPr>
  </w:style>
  <w:style w:type="paragraph" w:customStyle="1" w:styleId="HeadingCaps5">
    <w:name w:val="Heading Caps5"/>
    <w:basedOn w:val="Heading1"/>
    <w:autoRedefine/>
    <w:rsid w:val="00C230B4"/>
    <w:pPr>
      <w:spacing w:after="120" w:line="400" w:lineRule="exact"/>
      <w:ind w:firstLine="720"/>
    </w:pPr>
    <w:rPr>
      <w:caps/>
      <w:snapToGrid w:val="0"/>
      <w:sz w:val="40"/>
      <w:szCs w:val="20"/>
    </w:rPr>
  </w:style>
  <w:style w:type="paragraph" w:customStyle="1" w:styleId="BoldLine5">
    <w:name w:val="Bold Line5"/>
    <w:basedOn w:val="Normal"/>
    <w:rsid w:val="00C230B4"/>
    <w:pPr>
      <w:pBdr>
        <w:bottom w:val="single" w:sz="36" w:space="1" w:color="auto"/>
      </w:pBdr>
      <w:spacing w:after="120" w:line="300" w:lineRule="atLeast"/>
      <w:ind w:firstLine="720"/>
      <w:jc w:val="both"/>
    </w:pPr>
    <w:rPr>
      <w:szCs w:val="20"/>
    </w:rPr>
  </w:style>
  <w:style w:type="paragraph" w:customStyle="1" w:styleId="ExerciseTitle5">
    <w:name w:val="Exercise Title5"/>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5">
    <w:name w:val="Title 15"/>
    <w:basedOn w:val="Normal"/>
    <w:rsid w:val="00C230B4"/>
    <w:pPr>
      <w:spacing w:after="120" w:line="300" w:lineRule="atLeast"/>
      <w:ind w:firstLine="720"/>
      <w:jc w:val="center"/>
    </w:pPr>
    <w:rPr>
      <w:b/>
      <w:sz w:val="72"/>
      <w:szCs w:val="20"/>
    </w:rPr>
  </w:style>
  <w:style w:type="paragraph" w:customStyle="1" w:styleId="CenterItalic5">
    <w:name w:val="Center Italic5"/>
    <w:basedOn w:val="Normal"/>
    <w:autoRedefine/>
    <w:rsid w:val="00C230B4"/>
    <w:pPr>
      <w:spacing w:after="120" w:line="480" w:lineRule="exact"/>
      <w:ind w:firstLine="720"/>
      <w:jc w:val="center"/>
    </w:pPr>
    <w:rPr>
      <w:i/>
      <w:szCs w:val="20"/>
    </w:rPr>
  </w:style>
  <w:style w:type="paragraph" w:customStyle="1" w:styleId="H4A5">
    <w:name w:val="H4A5"/>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5">
    <w:name w:val="LT5"/>
    <w:basedOn w:val="Heading2"/>
    <w:autoRedefine/>
    <w:rsid w:val="00C230B4"/>
    <w:pPr>
      <w:ind w:firstLine="720"/>
    </w:pPr>
    <w:rPr>
      <w:b/>
      <w:i w:val="0"/>
      <w:sz w:val="36"/>
    </w:rPr>
  </w:style>
  <w:style w:type="paragraph" w:customStyle="1" w:styleId="H3A5">
    <w:name w:val="H3A5"/>
    <w:basedOn w:val="H3"/>
    <w:rsid w:val="00C230B4"/>
  </w:style>
  <w:style w:type="paragraph" w:customStyle="1" w:styleId="L16">
    <w:name w:val="L16"/>
    <w:basedOn w:val="Normal"/>
    <w:autoRedefine/>
    <w:rsid w:val="00C230B4"/>
    <w:pPr>
      <w:spacing w:after="120" w:line="480" w:lineRule="exact"/>
      <w:ind w:left="720" w:hanging="720"/>
      <w:jc w:val="both"/>
    </w:pPr>
    <w:rPr>
      <w:szCs w:val="20"/>
    </w:rPr>
  </w:style>
  <w:style w:type="paragraph" w:customStyle="1" w:styleId="L35">
    <w:name w:val="L35"/>
    <w:basedOn w:val="BT"/>
    <w:autoRedefine/>
    <w:rsid w:val="00C230B4"/>
    <w:pPr>
      <w:tabs>
        <w:tab w:val="left" w:pos="720"/>
        <w:tab w:val="left" w:pos="2160"/>
      </w:tabs>
      <w:ind w:left="2160" w:hanging="720"/>
    </w:pPr>
  </w:style>
  <w:style w:type="paragraph" w:customStyle="1" w:styleId="H1A5">
    <w:name w:val="H1A5"/>
    <w:basedOn w:val="H1"/>
    <w:rsid w:val="00C230B4"/>
    <w:pPr>
      <w:outlineLvl w:val="9"/>
    </w:pPr>
    <w:rPr>
      <w:sz w:val="24"/>
    </w:rPr>
  </w:style>
  <w:style w:type="paragraph" w:customStyle="1" w:styleId="I25">
    <w:name w:val="I25"/>
    <w:basedOn w:val="BT"/>
    <w:autoRedefine/>
    <w:rsid w:val="00C230B4"/>
    <w:pPr>
      <w:ind w:left="1440" w:firstLine="720"/>
    </w:pPr>
  </w:style>
  <w:style w:type="paragraph" w:customStyle="1" w:styleId="I35">
    <w:name w:val="I35"/>
    <w:basedOn w:val="I1"/>
    <w:autoRedefine/>
    <w:rsid w:val="00C230B4"/>
    <w:pPr>
      <w:ind w:left="2160"/>
    </w:pPr>
  </w:style>
  <w:style w:type="character" w:customStyle="1" w:styleId="GK5">
    <w:name w:val="GK5"/>
    <w:basedOn w:val="DefaultParagraphFont"/>
    <w:rsid w:val="00C230B4"/>
    <w:rPr>
      <w:rFonts w:ascii="GraecaII" w:hAnsi="GraecaII"/>
      <w:sz w:val="28"/>
    </w:rPr>
  </w:style>
  <w:style w:type="character" w:customStyle="1" w:styleId="HB4">
    <w:name w:val="HB4"/>
    <w:basedOn w:val="DefaultParagraphFont"/>
    <w:rsid w:val="00C230B4"/>
    <w:rPr>
      <w:rFonts w:ascii="HebraicaII" w:hAnsi="HebraicaII"/>
      <w:sz w:val="28"/>
      <w:szCs w:val="28"/>
    </w:rPr>
  </w:style>
  <w:style w:type="paragraph" w:customStyle="1" w:styleId="I45">
    <w:name w:val="I45"/>
    <w:basedOn w:val="I1"/>
    <w:autoRedefine/>
    <w:rsid w:val="00C230B4"/>
    <w:pPr>
      <w:ind w:left="2880"/>
    </w:pPr>
  </w:style>
  <w:style w:type="paragraph" w:customStyle="1" w:styleId="H45">
    <w:name w:val="H45"/>
    <w:basedOn w:val="H4A"/>
    <w:next w:val="Normal"/>
    <w:autoRedefine/>
    <w:rsid w:val="00C230B4"/>
    <w:pPr>
      <w:snapToGrid w:val="0"/>
      <w:ind w:left="1440"/>
      <w:outlineLvl w:val="3"/>
    </w:pPr>
    <w:rPr>
      <w:snapToGrid/>
    </w:rPr>
  </w:style>
  <w:style w:type="paragraph" w:customStyle="1" w:styleId="CA5">
    <w:name w:val="CA5"/>
    <w:basedOn w:val="BT"/>
    <w:rsid w:val="00C230B4"/>
    <w:pPr>
      <w:ind w:firstLine="720"/>
      <w:jc w:val="left"/>
    </w:pPr>
  </w:style>
  <w:style w:type="paragraph" w:customStyle="1" w:styleId="StyleBodyText10ptBlack5">
    <w:name w:val="Style Body Text + 10 pt Black5"/>
    <w:basedOn w:val="Normal"/>
    <w:rsid w:val="00C230B4"/>
    <w:pPr>
      <w:spacing w:before="120" w:after="120" w:line="480" w:lineRule="exact"/>
      <w:ind w:firstLine="720"/>
      <w:jc w:val="both"/>
    </w:pPr>
    <w:rPr>
      <w:color w:val="000000"/>
      <w:szCs w:val="20"/>
    </w:rPr>
  </w:style>
  <w:style w:type="character" w:customStyle="1" w:styleId="grame5">
    <w:name w:val="grame5"/>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50">
    <w:name w:val="bt5"/>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5">
    <w:name w:val="en15"/>
    <w:basedOn w:val="DefaultParagraphFont"/>
    <w:rsid w:val="00C230B4"/>
    <w:rPr>
      <w:rFonts w:ascii="Times New Roman" w:hAnsi="Times New Roman" w:cs="Times New Roman" w:hint="default"/>
    </w:rPr>
  </w:style>
  <w:style w:type="character" w:customStyle="1" w:styleId="spelle5">
    <w:name w:val="spelle5"/>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6">
    <w:name w:val="Style Body Text + Bold6"/>
    <w:basedOn w:val="Normal"/>
    <w:autoRedefine/>
    <w:rsid w:val="00C230B4"/>
    <w:pPr>
      <w:spacing w:after="120" w:line="480" w:lineRule="exact"/>
      <w:ind w:firstLine="720"/>
      <w:jc w:val="both"/>
    </w:pPr>
    <w:rPr>
      <w:b/>
      <w:bCs/>
      <w:szCs w:val="20"/>
    </w:rPr>
  </w:style>
  <w:style w:type="character" w:customStyle="1" w:styleId="FootnoteTextCharCharCharCharChar14">
    <w:name w:val="Footnote Text Char Char Char Char Char14"/>
    <w:basedOn w:val="DefaultParagraphFont"/>
    <w:rsid w:val="00C230B4"/>
    <w:rPr>
      <w:lang w:val="en-US" w:eastAsia="en-US" w:bidi="ar-SA"/>
    </w:rPr>
  </w:style>
  <w:style w:type="paragraph" w:customStyle="1" w:styleId="H215">
    <w:name w:val="H215"/>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8">
    <w:name w:val="QT18"/>
    <w:basedOn w:val="NormalWeb"/>
    <w:autoRedefine/>
    <w:rsid w:val="00C230B4"/>
    <w:pPr>
      <w:spacing w:after="120" w:line="300" w:lineRule="atLeast"/>
      <w:ind w:left="720" w:right="720" w:firstLine="720"/>
      <w:jc w:val="both"/>
    </w:pPr>
    <w:rPr>
      <w:rFonts w:cs="Arial"/>
      <w:i/>
    </w:rPr>
  </w:style>
  <w:style w:type="character" w:customStyle="1" w:styleId="QTChar17">
    <w:name w:val="QT Char17"/>
    <w:basedOn w:val="DefaultParagraphFont"/>
    <w:rsid w:val="00C230B4"/>
    <w:rPr>
      <w:rFonts w:cs="Arial"/>
      <w:i/>
      <w:sz w:val="24"/>
      <w:lang w:val="en-US" w:eastAsia="en-US" w:bidi="ar-SA"/>
    </w:rPr>
  </w:style>
  <w:style w:type="character" w:customStyle="1" w:styleId="Heading1Char14">
    <w:name w:val="Heading 1 Char14"/>
    <w:basedOn w:val="DefaultParagraphFont"/>
    <w:rsid w:val="00C230B4"/>
    <w:rPr>
      <w:rFonts w:ascii="Arial" w:eastAsia="Times New Roman" w:hAnsi="Arial"/>
      <w:b/>
      <w:kern w:val="28"/>
      <w:sz w:val="32"/>
    </w:rPr>
  </w:style>
  <w:style w:type="character" w:customStyle="1" w:styleId="BodyTextChar110">
    <w:name w:val="Body Text Char110"/>
    <w:basedOn w:val="DefaultParagraphFont"/>
    <w:rsid w:val="00C230B4"/>
    <w:rPr>
      <w:rFonts w:ascii="Times New Roman" w:eastAsia="Times New Roman" w:hAnsi="Times New Roman"/>
      <w:sz w:val="24"/>
      <w:szCs w:val="24"/>
    </w:rPr>
  </w:style>
  <w:style w:type="character" w:customStyle="1" w:styleId="Heading2Char17">
    <w:name w:val="Heading 2 Char17"/>
    <w:basedOn w:val="DefaultParagraphFont"/>
    <w:rsid w:val="00C230B4"/>
    <w:rPr>
      <w:rFonts w:ascii="Arial" w:eastAsia="Times New Roman" w:hAnsi="Arial"/>
      <w:i/>
      <w:kern w:val="28"/>
      <w:sz w:val="28"/>
    </w:rPr>
  </w:style>
  <w:style w:type="character" w:customStyle="1" w:styleId="Heading3Char16">
    <w:name w:val="Heading 3 Char16"/>
    <w:basedOn w:val="DefaultParagraphFont"/>
    <w:rsid w:val="00C230B4"/>
    <w:rPr>
      <w:rFonts w:ascii="Arial" w:eastAsia="Times New Roman" w:hAnsi="Arial"/>
      <w:b/>
      <w:kern w:val="28"/>
      <w:sz w:val="24"/>
    </w:rPr>
  </w:style>
  <w:style w:type="character" w:customStyle="1" w:styleId="FootnoteTextChar27">
    <w:name w:val="Footnote Text Char27"/>
    <w:aliases w:val="Footnote Text Char Char Char Char112,Footnote Text Char Char Char1 Char112,Footnote Text Char Char Char2 Char112,Footnote Text Char Char Char11 Char112,Footnote Text Char Char Char3 Char112,Footnote Text Char Char Char12 Char112"/>
    <w:basedOn w:val="DefaultParagraphFont"/>
    <w:rsid w:val="00C230B4"/>
    <w:rPr>
      <w:rFonts w:ascii="Times New Roman" w:eastAsia="Times New Roman" w:hAnsi="Times New Roman"/>
      <w:sz w:val="18"/>
    </w:rPr>
  </w:style>
  <w:style w:type="paragraph" w:customStyle="1" w:styleId="Quotation1120">
    <w:name w:val="Quotation112"/>
    <w:basedOn w:val="Normal"/>
    <w:autoRedefine/>
    <w:rsid w:val="00C230B4"/>
    <w:pPr>
      <w:spacing w:before="120" w:after="120" w:line="480" w:lineRule="exact"/>
      <w:ind w:left="720" w:right="720" w:firstLine="720"/>
      <w:jc w:val="both"/>
    </w:pPr>
    <w:rPr>
      <w:i/>
      <w:szCs w:val="20"/>
    </w:rPr>
  </w:style>
  <w:style w:type="character" w:customStyle="1" w:styleId="QuotationChar111">
    <w:name w:val="Quotation Char111"/>
    <w:basedOn w:val="BodyTextChar"/>
    <w:rsid w:val="00C230B4"/>
    <w:rPr>
      <w:rFonts w:ascii="Times New Roman" w:eastAsia="Times New Roman" w:hAnsi="Times New Roman"/>
      <w:i/>
      <w:sz w:val="24"/>
      <w:szCs w:val="24"/>
    </w:rPr>
  </w:style>
  <w:style w:type="paragraph" w:customStyle="1" w:styleId="quotation25">
    <w:name w:val="quotation2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6">
    <w:name w:val="flush left16"/>
    <w:aliases w:val="no hang1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5">
    <w:name w:val="QT25"/>
    <w:basedOn w:val="NormalWeb"/>
    <w:autoRedefine/>
    <w:rsid w:val="00C230B4"/>
    <w:pPr>
      <w:spacing w:after="120" w:line="300" w:lineRule="atLeast"/>
      <w:ind w:left="720" w:right="720" w:firstLine="720"/>
      <w:jc w:val="both"/>
    </w:pPr>
    <w:rPr>
      <w:rFonts w:cs="Arial"/>
      <w:i/>
    </w:rPr>
  </w:style>
  <w:style w:type="character" w:customStyle="1" w:styleId="QTChar24">
    <w:name w:val="QT Char24"/>
    <w:basedOn w:val="DefaultParagraphFont"/>
    <w:rsid w:val="00C230B4"/>
    <w:rPr>
      <w:rFonts w:ascii="Times New Roman" w:eastAsia="Times New Roman" w:hAnsi="Times New Roman" w:cs="Arial"/>
      <w:i/>
      <w:sz w:val="24"/>
      <w:szCs w:val="20"/>
    </w:rPr>
  </w:style>
  <w:style w:type="paragraph" w:customStyle="1" w:styleId="FootnoteBase15">
    <w:name w:val="Footnote Base15"/>
    <w:basedOn w:val="Normal"/>
    <w:rsid w:val="00C230B4"/>
    <w:pPr>
      <w:tabs>
        <w:tab w:val="left" w:pos="187"/>
      </w:tabs>
      <w:spacing w:after="120" w:line="220" w:lineRule="exact"/>
      <w:ind w:left="187" w:hanging="187"/>
      <w:jc w:val="both"/>
    </w:pPr>
    <w:rPr>
      <w:sz w:val="18"/>
      <w:szCs w:val="20"/>
    </w:rPr>
  </w:style>
  <w:style w:type="paragraph" w:customStyle="1" w:styleId="Quotation250">
    <w:name w:val="Quotation25"/>
    <w:basedOn w:val="Normal"/>
    <w:autoRedefine/>
    <w:rsid w:val="00C230B4"/>
    <w:pPr>
      <w:spacing w:before="120" w:after="120" w:line="480" w:lineRule="exact"/>
      <w:ind w:left="720" w:right="720" w:firstLine="720"/>
    </w:pPr>
    <w:rPr>
      <w:i/>
      <w:szCs w:val="20"/>
    </w:rPr>
  </w:style>
  <w:style w:type="character" w:customStyle="1" w:styleId="FootnoteTextChar114">
    <w:name w:val="Footnote Text Char114"/>
    <w:aliases w:val="Footnote Text Char Char Char Char27"/>
    <w:basedOn w:val="DefaultParagraphFont"/>
    <w:rsid w:val="00C230B4"/>
    <w:rPr>
      <w:sz w:val="18"/>
    </w:rPr>
  </w:style>
  <w:style w:type="paragraph" w:customStyle="1" w:styleId="quotation34">
    <w:name w:val="quotation3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4">
    <w:name w:val="QT34"/>
    <w:basedOn w:val="NormalWeb"/>
    <w:autoRedefine/>
    <w:rsid w:val="00C230B4"/>
    <w:pPr>
      <w:spacing w:after="120" w:line="300" w:lineRule="atLeast"/>
      <w:ind w:left="720" w:right="720" w:firstLine="720"/>
      <w:jc w:val="both"/>
    </w:pPr>
    <w:rPr>
      <w:rFonts w:cs="Arial"/>
      <w:i/>
    </w:rPr>
  </w:style>
  <w:style w:type="character" w:customStyle="1" w:styleId="QTChar34">
    <w:name w:val="QT Char34"/>
    <w:basedOn w:val="DefaultParagraphFont"/>
    <w:rsid w:val="00C230B4"/>
    <w:rPr>
      <w:rFonts w:cs="Arial"/>
      <w:i/>
      <w:sz w:val="24"/>
    </w:rPr>
  </w:style>
  <w:style w:type="character" w:customStyle="1" w:styleId="BodyTextChar24">
    <w:name w:val="Body Text Char24"/>
    <w:basedOn w:val="DefaultParagraphFont"/>
    <w:rsid w:val="00C230B4"/>
    <w:rPr>
      <w:sz w:val="24"/>
      <w:szCs w:val="24"/>
    </w:rPr>
  </w:style>
  <w:style w:type="character" w:customStyle="1" w:styleId="QuotationChar24">
    <w:name w:val="Quotation Char24"/>
    <w:basedOn w:val="BodyTextChar"/>
    <w:rsid w:val="00C230B4"/>
    <w:rPr>
      <w:i/>
      <w:sz w:val="24"/>
      <w:szCs w:val="24"/>
    </w:rPr>
  </w:style>
  <w:style w:type="paragraph" w:customStyle="1" w:styleId="FootnoteBase24">
    <w:name w:val="Footnote Base24"/>
    <w:basedOn w:val="Normal"/>
    <w:rsid w:val="00C230B4"/>
    <w:pPr>
      <w:tabs>
        <w:tab w:val="left" w:pos="187"/>
      </w:tabs>
      <w:spacing w:after="120" w:line="220" w:lineRule="exact"/>
      <w:ind w:left="187" w:hanging="187"/>
      <w:jc w:val="both"/>
    </w:pPr>
    <w:rPr>
      <w:sz w:val="18"/>
      <w:szCs w:val="20"/>
    </w:rPr>
  </w:style>
  <w:style w:type="paragraph" w:customStyle="1" w:styleId="Quotation340">
    <w:name w:val="Quotation34"/>
    <w:basedOn w:val="Normal"/>
    <w:autoRedefine/>
    <w:rsid w:val="00C230B4"/>
    <w:pPr>
      <w:spacing w:before="120" w:after="120" w:line="480" w:lineRule="exact"/>
      <w:ind w:left="720" w:right="720" w:firstLine="720"/>
    </w:pPr>
    <w:rPr>
      <w:i/>
      <w:szCs w:val="20"/>
    </w:rPr>
  </w:style>
  <w:style w:type="character" w:customStyle="1" w:styleId="FootnoteTextChar34">
    <w:name w:val="Footnote Text Char34"/>
    <w:aliases w:val="Footnote Text Char Char Char Char34,Footnote Text Char Char Char1 Char26,Footnote Text Char Char Char2 Char26,Footnote Text Char Char Char11 Char26,Footnote Text Char Char Char3 Char26,Footnote Text Char Char Char12 Char26"/>
    <w:basedOn w:val="DefaultParagraphFont"/>
    <w:rsid w:val="00C230B4"/>
    <w:rPr>
      <w:sz w:val="18"/>
    </w:rPr>
  </w:style>
  <w:style w:type="character" w:customStyle="1" w:styleId="BodyTextChar34">
    <w:name w:val="Body Text Char34"/>
    <w:basedOn w:val="DefaultParagraphFont"/>
    <w:rsid w:val="00C230B4"/>
    <w:rPr>
      <w:sz w:val="24"/>
      <w:szCs w:val="24"/>
    </w:rPr>
  </w:style>
  <w:style w:type="character" w:customStyle="1" w:styleId="QuotationChar34">
    <w:name w:val="Quotation Char34"/>
    <w:basedOn w:val="BodyTextChar"/>
    <w:rsid w:val="00C230B4"/>
    <w:rPr>
      <w:i/>
      <w:sz w:val="24"/>
      <w:szCs w:val="24"/>
    </w:rPr>
  </w:style>
  <w:style w:type="character" w:customStyle="1" w:styleId="Heading1Char24">
    <w:name w:val="Heading 1 Char24"/>
    <w:basedOn w:val="DefaultParagraphFont"/>
    <w:rsid w:val="00C230B4"/>
    <w:rPr>
      <w:rFonts w:ascii="Arial" w:hAnsi="Arial"/>
      <w:b/>
      <w:kern w:val="28"/>
      <w:sz w:val="32"/>
    </w:rPr>
  </w:style>
  <w:style w:type="character" w:customStyle="1" w:styleId="Heading2Char24">
    <w:name w:val="Heading 2 Char24"/>
    <w:basedOn w:val="DefaultParagraphFont"/>
    <w:rsid w:val="00C230B4"/>
    <w:rPr>
      <w:rFonts w:ascii="Arial" w:hAnsi="Arial"/>
      <w:i/>
      <w:kern w:val="28"/>
      <w:sz w:val="28"/>
    </w:rPr>
  </w:style>
  <w:style w:type="character" w:customStyle="1" w:styleId="Heading3Char24">
    <w:name w:val="Heading 3 Char24"/>
    <w:basedOn w:val="DefaultParagraphFont"/>
    <w:rsid w:val="00C230B4"/>
    <w:rPr>
      <w:rFonts w:ascii="Arial" w:hAnsi="Arial"/>
      <w:b/>
      <w:kern w:val="28"/>
      <w:sz w:val="24"/>
    </w:rPr>
  </w:style>
  <w:style w:type="paragraph" w:customStyle="1" w:styleId="quotation440">
    <w:name w:val="quotation4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4">
    <w:name w:val="QT44"/>
    <w:basedOn w:val="NormalWeb"/>
    <w:autoRedefine/>
    <w:rsid w:val="00C230B4"/>
    <w:pPr>
      <w:spacing w:after="120" w:line="300" w:lineRule="atLeast"/>
      <w:ind w:left="720" w:right="720" w:firstLine="720"/>
      <w:jc w:val="both"/>
    </w:pPr>
    <w:rPr>
      <w:rFonts w:cs="Arial"/>
      <w:i/>
    </w:rPr>
  </w:style>
  <w:style w:type="character" w:customStyle="1" w:styleId="QTChar44">
    <w:name w:val="QT Char44"/>
    <w:basedOn w:val="DefaultParagraphFont"/>
    <w:rsid w:val="00C230B4"/>
    <w:rPr>
      <w:rFonts w:cs="Arial"/>
      <w:i/>
      <w:sz w:val="24"/>
    </w:rPr>
  </w:style>
  <w:style w:type="character" w:customStyle="1" w:styleId="FootnoteTextChar44">
    <w:name w:val="Footnote Text Char44"/>
    <w:aliases w:val="Footnote Text Char Char Char Char44,Footnote Text Char Char Char1 Char34,Footnote Text Char Char Char2 Char34,Footnote Text Char Char Char11 Char34,Footnote Text Char Char Char3 Char34,Footnote Text Char Char Char12 Char34"/>
    <w:basedOn w:val="DefaultParagraphFont"/>
    <w:rsid w:val="00C230B4"/>
    <w:rPr>
      <w:lang w:val="en-US" w:eastAsia="en-US" w:bidi="ar-SA"/>
    </w:rPr>
  </w:style>
  <w:style w:type="paragraph" w:customStyle="1" w:styleId="Quotation46">
    <w:name w:val="Quotation46"/>
    <w:basedOn w:val="Normal"/>
    <w:autoRedefine/>
    <w:rsid w:val="00C230B4"/>
    <w:pPr>
      <w:spacing w:before="120" w:after="120" w:line="480" w:lineRule="exact"/>
      <w:ind w:left="720" w:right="720" w:firstLine="720"/>
      <w:jc w:val="both"/>
    </w:pPr>
    <w:rPr>
      <w:i/>
      <w:szCs w:val="20"/>
    </w:rPr>
  </w:style>
  <w:style w:type="character" w:customStyle="1" w:styleId="BodyTextChar44">
    <w:name w:val="Body Text Char44"/>
    <w:basedOn w:val="DefaultParagraphFont"/>
    <w:rsid w:val="00C230B4"/>
    <w:rPr>
      <w:rFonts w:cs="Arial"/>
      <w:sz w:val="24"/>
      <w:lang w:val="en-US" w:eastAsia="en-US" w:bidi="ar-SA"/>
    </w:rPr>
  </w:style>
  <w:style w:type="character" w:customStyle="1" w:styleId="QuotationChar44">
    <w:name w:val="Quotation Char44"/>
    <w:basedOn w:val="BodyTextChar"/>
    <w:rsid w:val="00C230B4"/>
    <w:rPr>
      <w:i/>
      <w:sz w:val="24"/>
      <w:szCs w:val="24"/>
    </w:rPr>
  </w:style>
  <w:style w:type="character" w:customStyle="1" w:styleId="FootnoteTextChar54">
    <w:name w:val="Footnote Text Char54"/>
    <w:aliases w:val="Footnote Text Char Char Char Char54,Footnote Text Char Char Char1 Char44,Footnote Text Char Char Char2 Char44,Footnote Text Char Char Char11 Char44,Footnote Text Char Char Char3 Char44,Footnote Text Char Char Char12 Char44"/>
    <w:basedOn w:val="DefaultParagraphFont"/>
    <w:rsid w:val="00C230B4"/>
    <w:rPr>
      <w:lang w:val="en-US" w:eastAsia="en-US" w:bidi="ar-SA"/>
    </w:rPr>
  </w:style>
  <w:style w:type="paragraph" w:customStyle="1" w:styleId="Quotation414">
    <w:name w:val="Quotation414"/>
    <w:basedOn w:val="Normal"/>
    <w:autoRedefine/>
    <w:rsid w:val="00C230B4"/>
    <w:pPr>
      <w:spacing w:before="120" w:after="120" w:line="480" w:lineRule="exact"/>
      <w:ind w:left="720" w:right="720" w:firstLine="720"/>
      <w:jc w:val="both"/>
    </w:pPr>
    <w:rPr>
      <w:i/>
      <w:szCs w:val="20"/>
    </w:rPr>
  </w:style>
  <w:style w:type="character" w:customStyle="1" w:styleId="FootnoteTextChar64">
    <w:name w:val="Footnote Text Char64"/>
    <w:aliases w:val="Footnote Text Char Char Char Char64,Footnote Text Char Char Char1 Char54,Footnote Text Char Char Char2 Char54,Footnote Text Char Char Char11 Char54,Footnote Text Char Char Char3 Char54,Footnote Text Char Char Char12 Char54"/>
    <w:basedOn w:val="DefaultParagraphFont"/>
    <w:rsid w:val="00C230B4"/>
    <w:rPr>
      <w:lang w:val="en-US" w:eastAsia="en-US" w:bidi="ar-SA"/>
    </w:rPr>
  </w:style>
  <w:style w:type="paragraph" w:customStyle="1" w:styleId="Quotation424">
    <w:name w:val="Quotation424"/>
    <w:basedOn w:val="Normal"/>
    <w:autoRedefine/>
    <w:rsid w:val="00C230B4"/>
    <w:pPr>
      <w:spacing w:before="120" w:after="120" w:line="480" w:lineRule="exact"/>
      <w:ind w:left="720" w:right="720" w:firstLine="720"/>
      <w:jc w:val="both"/>
    </w:pPr>
    <w:rPr>
      <w:i/>
      <w:szCs w:val="20"/>
    </w:rPr>
  </w:style>
  <w:style w:type="character" w:customStyle="1" w:styleId="FooterChar14">
    <w:name w:val="Footer Char14"/>
    <w:basedOn w:val="DefaultParagraphFont"/>
    <w:rsid w:val="00C230B4"/>
    <w:rPr>
      <w:sz w:val="24"/>
    </w:rPr>
  </w:style>
  <w:style w:type="character" w:customStyle="1" w:styleId="HeaderChar14">
    <w:name w:val="Header Char14"/>
    <w:basedOn w:val="DefaultParagraphFont"/>
    <w:rsid w:val="00C230B4"/>
    <w:rPr>
      <w:i/>
      <w:sz w:val="24"/>
    </w:rPr>
  </w:style>
  <w:style w:type="character" w:customStyle="1" w:styleId="BodyTextChar54">
    <w:name w:val="Body Text Char54"/>
    <w:basedOn w:val="DefaultParagraphFont"/>
    <w:rsid w:val="00C230B4"/>
    <w:rPr>
      <w:rFonts w:cs="Arial"/>
      <w:sz w:val="24"/>
      <w:lang w:val="en-US" w:eastAsia="en-US" w:bidi="ar-SA"/>
    </w:rPr>
  </w:style>
  <w:style w:type="character" w:customStyle="1" w:styleId="FootnoteTextChar74">
    <w:name w:val="Footnote Text Char74"/>
    <w:aliases w:val="Footnote Text Char Char Char Char74,Footnote Text Char Char Char1 Char64,Footnote Text Char Char Char2 Char64,Footnote Text Char Char Char11 Char64,Footnote Text Char Char Char3 Char64,Footnote Text Char Char Char12 Char64"/>
    <w:basedOn w:val="DefaultParagraphFont"/>
    <w:rsid w:val="00C230B4"/>
    <w:rPr>
      <w:lang w:val="en-US" w:eastAsia="en-US" w:bidi="ar-SA"/>
    </w:rPr>
  </w:style>
  <w:style w:type="paragraph" w:customStyle="1" w:styleId="HeaderlikeH115">
    <w:name w:val="Header like H115"/>
    <w:basedOn w:val="Heading2"/>
    <w:rsid w:val="00C230B4"/>
    <w:pPr>
      <w:spacing w:before="120" w:line="360" w:lineRule="exact"/>
      <w:ind w:firstLine="720"/>
      <w:outlineLvl w:val="9"/>
    </w:pPr>
    <w:rPr>
      <w:b/>
      <w:i w:val="0"/>
      <w:sz w:val="36"/>
    </w:rPr>
  </w:style>
  <w:style w:type="paragraph" w:customStyle="1" w:styleId="Quotation54">
    <w:name w:val="Quotation54"/>
    <w:basedOn w:val="Normal"/>
    <w:autoRedefine/>
    <w:rsid w:val="00C230B4"/>
    <w:pPr>
      <w:spacing w:before="120" w:after="120" w:line="480" w:lineRule="exact"/>
      <w:ind w:left="720" w:right="720" w:firstLine="720"/>
      <w:jc w:val="both"/>
    </w:pPr>
    <w:rPr>
      <w:i/>
      <w:szCs w:val="20"/>
    </w:rPr>
  </w:style>
  <w:style w:type="character" w:customStyle="1" w:styleId="QuotationChar54">
    <w:name w:val="Quotation Char54"/>
    <w:basedOn w:val="BodyTextChar"/>
    <w:rsid w:val="00C230B4"/>
    <w:rPr>
      <w:i/>
      <w:sz w:val="24"/>
      <w:szCs w:val="24"/>
    </w:rPr>
  </w:style>
  <w:style w:type="paragraph" w:customStyle="1" w:styleId="Greeting15">
    <w:name w:val="Greeting15"/>
    <w:basedOn w:val="Normal"/>
    <w:rsid w:val="00C230B4"/>
    <w:pPr>
      <w:spacing w:after="120" w:line="480" w:lineRule="exact"/>
      <w:ind w:firstLine="720"/>
    </w:pPr>
    <w:rPr>
      <w:szCs w:val="20"/>
    </w:rPr>
  </w:style>
  <w:style w:type="paragraph" w:customStyle="1" w:styleId="H2A15">
    <w:name w:val="H2A15"/>
    <w:basedOn w:val="H2"/>
    <w:rsid w:val="00C230B4"/>
    <w:pPr>
      <w:outlineLvl w:val="9"/>
    </w:pPr>
    <w:rPr>
      <w:rFonts w:ascii="Times New Roman" w:hAnsi="Times New Roman"/>
      <w:iCs w:val="0"/>
      <w:szCs w:val="28"/>
    </w:rPr>
  </w:style>
  <w:style w:type="paragraph" w:customStyle="1" w:styleId="H224">
    <w:name w:val="H224"/>
    <w:basedOn w:val="BT"/>
    <w:autoRedefine/>
    <w:rsid w:val="00C230B4"/>
    <w:pPr>
      <w:spacing w:line="300" w:lineRule="atLeast"/>
      <w:ind w:firstLine="720"/>
      <w:outlineLvl w:val="1"/>
    </w:pPr>
  </w:style>
  <w:style w:type="paragraph" w:customStyle="1" w:styleId="BT14">
    <w:name w:val="BT14"/>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4">
    <w:name w:val="BT Char14"/>
    <w:basedOn w:val="DefaultParagraphFont"/>
    <w:rsid w:val="00C230B4"/>
    <w:rPr>
      <w:sz w:val="24"/>
      <w:lang w:val="en-US" w:eastAsia="en-US" w:bidi="ar-SA"/>
    </w:rPr>
  </w:style>
  <w:style w:type="paragraph" w:customStyle="1" w:styleId="Level3Heading15">
    <w:name w:val="Level 3 Heading15"/>
    <w:rsid w:val="00C230B4"/>
    <w:pPr>
      <w:keepNext/>
      <w:keepLines/>
      <w:widowControl w:val="0"/>
      <w:spacing w:after="240" w:line="480" w:lineRule="exact"/>
      <w:jc w:val="center"/>
    </w:pPr>
    <w:rPr>
      <w:rFonts w:ascii="Times" w:hAnsi="Times"/>
      <w:b/>
      <w:snapToGrid w:val="0"/>
      <w:sz w:val="28"/>
      <w:szCs w:val="24"/>
    </w:rPr>
  </w:style>
  <w:style w:type="paragraph" w:customStyle="1" w:styleId="flushleft24">
    <w:name w:val="flush left24"/>
    <w:aliases w:val="no hang2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4">
    <w:name w:val="QT54"/>
    <w:basedOn w:val="NormalWeb"/>
    <w:autoRedefine/>
    <w:rsid w:val="00C230B4"/>
    <w:pPr>
      <w:spacing w:after="120" w:line="300" w:lineRule="atLeast"/>
      <w:ind w:left="720" w:right="720" w:firstLine="720"/>
      <w:jc w:val="both"/>
    </w:pPr>
    <w:rPr>
      <w:rFonts w:cs="Arial"/>
      <w:i/>
    </w:rPr>
  </w:style>
  <w:style w:type="character" w:customStyle="1" w:styleId="QTChar54">
    <w:name w:val="QT Char54"/>
    <w:basedOn w:val="DefaultParagraphFont"/>
    <w:rsid w:val="00C230B4"/>
    <w:rPr>
      <w:rFonts w:cs="Arial"/>
      <w:i/>
      <w:sz w:val="24"/>
      <w:szCs w:val="24"/>
      <w:lang w:val="en-US" w:eastAsia="en-US" w:bidi="ar-SA"/>
    </w:rPr>
  </w:style>
  <w:style w:type="character" w:customStyle="1" w:styleId="BTCharCharCharChar14">
    <w:name w:val="BT Char Char Char Char14"/>
    <w:basedOn w:val="DefaultParagraphFont"/>
    <w:rsid w:val="00C230B4"/>
    <w:rPr>
      <w:sz w:val="24"/>
      <w:lang w:val="en-US" w:eastAsia="en-US" w:bidi="ar-SA"/>
    </w:rPr>
  </w:style>
  <w:style w:type="paragraph" w:customStyle="1" w:styleId="BTCharCharChar14">
    <w:name w:val="BT Char Char Char14"/>
    <w:basedOn w:val="Normal"/>
    <w:autoRedefine/>
    <w:rsid w:val="00C230B4"/>
    <w:pPr>
      <w:spacing w:after="120" w:line="300" w:lineRule="exact"/>
      <w:ind w:firstLine="720"/>
      <w:jc w:val="both"/>
    </w:pPr>
    <w:rPr>
      <w:szCs w:val="20"/>
    </w:rPr>
  </w:style>
  <w:style w:type="paragraph" w:customStyle="1" w:styleId="FNChar14">
    <w:name w:val="FN Char14"/>
    <w:basedOn w:val="FootnoteText"/>
    <w:autoRedefine/>
    <w:rsid w:val="00C230B4"/>
    <w:pPr>
      <w:contextualSpacing/>
      <w:jc w:val="both"/>
    </w:pPr>
  </w:style>
  <w:style w:type="character" w:customStyle="1" w:styleId="FNCharChar14">
    <w:name w:val="FN Char Char14"/>
    <w:basedOn w:val="DefaultParagraphFont"/>
    <w:rsid w:val="00C230B4"/>
    <w:rPr>
      <w:lang w:val="en-US" w:eastAsia="en-US" w:bidi="ar-SA"/>
    </w:rPr>
  </w:style>
  <w:style w:type="paragraph" w:customStyle="1" w:styleId="StyleBodyTextBold114">
    <w:name w:val="Style Body Text + Bold114"/>
    <w:basedOn w:val="Normal"/>
    <w:autoRedefine/>
    <w:rsid w:val="00C230B4"/>
    <w:pPr>
      <w:spacing w:after="120" w:line="480" w:lineRule="exact"/>
      <w:ind w:firstLine="720"/>
      <w:jc w:val="both"/>
    </w:pPr>
    <w:rPr>
      <w:b/>
      <w:bCs/>
      <w:szCs w:val="20"/>
    </w:rPr>
  </w:style>
  <w:style w:type="character" w:customStyle="1" w:styleId="StyleBodyTextBold1Char14">
    <w:name w:val="Style Body Text + Bold1 Char14"/>
    <w:basedOn w:val="BodyTextChar"/>
    <w:rsid w:val="00C230B4"/>
    <w:rPr>
      <w:b/>
      <w:bCs/>
      <w:sz w:val="24"/>
      <w:szCs w:val="24"/>
    </w:rPr>
  </w:style>
  <w:style w:type="character" w:customStyle="1" w:styleId="HeaderChar24">
    <w:name w:val="Header Char24"/>
    <w:basedOn w:val="DefaultParagraphFont"/>
    <w:rsid w:val="00C230B4"/>
    <w:rPr>
      <w:i/>
      <w:sz w:val="24"/>
    </w:rPr>
  </w:style>
  <w:style w:type="character" w:customStyle="1" w:styleId="CommentTextChar14">
    <w:name w:val="Comment Text Char14"/>
    <w:basedOn w:val="DefaultParagraphFont"/>
    <w:rsid w:val="00C230B4"/>
    <w:rPr>
      <w:sz w:val="24"/>
      <w:szCs w:val="24"/>
    </w:rPr>
  </w:style>
  <w:style w:type="character" w:customStyle="1" w:styleId="BodyTextIndentChar14">
    <w:name w:val="Body Text Indent Char14"/>
    <w:basedOn w:val="DefaultParagraphFont"/>
    <w:rsid w:val="00C230B4"/>
    <w:rPr>
      <w:rFonts w:cs="Arial"/>
      <w:sz w:val="24"/>
    </w:rPr>
  </w:style>
  <w:style w:type="character" w:customStyle="1" w:styleId="DateChar14">
    <w:name w:val="Date Char14"/>
    <w:basedOn w:val="DefaultParagraphFont"/>
    <w:rsid w:val="00C230B4"/>
    <w:rPr>
      <w:rFonts w:cs="Arial"/>
      <w:b/>
      <w:sz w:val="24"/>
    </w:rPr>
  </w:style>
  <w:style w:type="character" w:customStyle="1" w:styleId="EndnoteTextChar14">
    <w:name w:val="Endnote Text Char14"/>
    <w:basedOn w:val="DefaultParagraphFont"/>
    <w:rsid w:val="00C230B4"/>
    <w:rPr>
      <w:sz w:val="18"/>
      <w:szCs w:val="24"/>
    </w:rPr>
  </w:style>
  <w:style w:type="character" w:customStyle="1" w:styleId="FooterChar24">
    <w:name w:val="Footer Char24"/>
    <w:basedOn w:val="DefaultParagraphFont"/>
    <w:rsid w:val="00C230B4"/>
    <w:rPr>
      <w:sz w:val="24"/>
    </w:rPr>
  </w:style>
  <w:style w:type="paragraph" w:customStyle="1" w:styleId="FooterEven15">
    <w:name w:val="Footer Even15"/>
    <w:basedOn w:val="Footer"/>
    <w:rsid w:val="00C230B4"/>
    <w:pPr>
      <w:spacing w:after="120" w:line="480" w:lineRule="exact"/>
      <w:ind w:firstLine="720"/>
      <w:jc w:val="both"/>
    </w:pPr>
    <w:rPr>
      <w:szCs w:val="20"/>
    </w:rPr>
  </w:style>
  <w:style w:type="paragraph" w:customStyle="1" w:styleId="FooterFirst15">
    <w:name w:val="Footer First15"/>
    <w:basedOn w:val="Footer"/>
    <w:rsid w:val="00C230B4"/>
    <w:pPr>
      <w:spacing w:after="120" w:line="480" w:lineRule="exact"/>
      <w:ind w:firstLine="720"/>
      <w:jc w:val="both"/>
    </w:pPr>
    <w:rPr>
      <w:szCs w:val="20"/>
    </w:rPr>
  </w:style>
  <w:style w:type="paragraph" w:customStyle="1" w:styleId="FooterOdd15">
    <w:name w:val="Footer Odd15"/>
    <w:basedOn w:val="Footer"/>
    <w:rsid w:val="00C230B4"/>
    <w:pPr>
      <w:spacing w:after="120" w:line="480" w:lineRule="exact"/>
      <w:ind w:firstLine="720"/>
      <w:jc w:val="both"/>
    </w:pPr>
    <w:rPr>
      <w:szCs w:val="20"/>
    </w:rPr>
  </w:style>
  <w:style w:type="character" w:customStyle="1" w:styleId="MacroTextChar14">
    <w:name w:val="Macro Text Char14"/>
    <w:basedOn w:val="DefaultParagraphFont"/>
    <w:rsid w:val="00C230B4"/>
    <w:rPr>
      <w:rFonts w:ascii="Courier New" w:hAnsi="Courier New" w:cs="Arial"/>
      <w:sz w:val="24"/>
    </w:rPr>
  </w:style>
  <w:style w:type="character" w:customStyle="1" w:styleId="MessageHeaderChar14">
    <w:name w:val="Message Header Char14"/>
    <w:basedOn w:val="DefaultParagraphFont"/>
    <w:rsid w:val="00C230B4"/>
    <w:rPr>
      <w:rFonts w:ascii="Arial" w:hAnsi="Arial" w:cs="Arial"/>
      <w:sz w:val="24"/>
    </w:rPr>
  </w:style>
  <w:style w:type="character" w:customStyle="1" w:styleId="SubtitleChar14">
    <w:name w:val="Subtitle Char14"/>
    <w:basedOn w:val="DefaultParagraphFont"/>
    <w:rsid w:val="00C230B4"/>
    <w:rPr>
      <w:rFonts w:ascii="Arial" w:hAnsi="Arial"/>
      <w:i/>
      <w:kern w:val="28"/>
      <w:sz w:val="28"/>
      <w:szCs w:val="24"/>
    </w:rPr>
  </w:style>
  <w:style w:type="paragraph" w:customStyle="1" w:styleId="HeadingBase15">
    <w:name w:val="Heading Base15"/>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4">
    <w:name w:val="Title Char14"/>
    <w:basedOn w:val="DefaultParagraphFont"/>
    <w:rsid w:val="00C230B4"/>
    <w:rPr>
      <w:rFonts w:ascii="Arial" w:hAnsi="Arial"/>
      <w:b/>
      <w:kern w:val="28"/>
      <w:sz w:val="40"/>
      <w:szCs w:val="24"/>
    </w:rPr>
  </w:style>
  <w:style w:type="paragraph" w:customStyle="1" w:styleId="indent534">
    <w:name w:val="indent 534"/>
    <w:aliases w:val="hang 9 (SP Parts)15"/>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5">
    <w:name w:val="flush left bold titles15"/>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5">
    <w:name w:val="Left Running Head (Even)15"/>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5">
    <w:name w:val="Right Running Head (Odd)15"/>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5">
    <w:name w:val="EXERCISE - BOX15"/>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5">
    <w:name w:val="Thick Line Below15"/>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40">
    <w:name w:val="quotation5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5">
    <w:name w:val="indent 5115"/>
    <w:aliases w:val="hang 51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4">
    <w:name w:val="Level 1 Heading1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40">
    <w:name w:val="indent 1014"/>
    <w:aliases w:val="block21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4">
    <w:name w:val="indent 5214"/>
    <w:aliases w:val="block34"/>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4">
    <w:name w:val="PI14"/>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40">
    <w:name w:val="indent 1514"/>
    <w:aliases w:val="block114"/>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5">
    <w:name w:val="Document Map Char15"/>
    <w:basedOn w:val="DefaultParagraphFont"/>
    <w:rsid w:val="00C230B4"/>
    <w:rPr>
      <w:rFonts w:ascii="Tahoma" w:hAnsi="Tahoma" w:cs="Tahoma"/>
      <w:sz w:val="24"/>
      <w:szCs w:val="24"/>
      <w:shd w:val="clear" w:color="auto" w:fill="000080"/>
    </w:rPr>
  </w:style>
  <w:style w:type="character" w:customStyle="1" w:styleId="PlainTextChar15">
    <w:name w:val="Plain Text Char15"/>
    <w:basedOn w:val="DefaultParagraphFont"/>
    <w:rsid w:val="00C230B4"/>
    <w:rPr>
      <w:rFonts w:ascii="Courier New" w:hAnsi="Courier New" w:cs="Courier New"/>
      <w:lang w:bidi="he-IL"/>
    </w:rPr>
  </w:style>
  <w:style w:type="paragraph" w:customStyle="1" w:styleId="quotation115">
    <w:name w:val="quotation1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5">
    <w:name w:val="List First15"/>
    <w:basedOn w:val="List"/>
    <w:next w:val="List"/>
    <w:rsid w:val="00C230B4"/>
    <w:pPr>
      <w:tabs>
        <w:tab w:val="clear" w:pos="720"/>
      </w:tabs>
      <w:spacing w:before="0" w:line="480" w:lineRule="exact"/>
      <w:jc w:val="both"/>
    </w:pPr>
    <w:rPr>
      <w:szCs w:val="20"/>
    </w:rPr>
  </w:style>
  <w:style w:type="paragraph" w:customStyle="1" w:styleId="ListLast15">
    <w:name w:val="List Last15"/>
    <w:basedOn w:val="List"/>
    <w:rsid w:val="00C230B4"/>
    <w:pPr>
      <w:tabs>
        <w:tab w:val="clear" w:pos="720"/>
      </w:tabs>
      <w:spacing w:before="0" w:line="480" w:lineRule="exact"/>
      <w:jc w:val="both"/>
    </w:pPr>
    <w:rPr>
      <w:szCs w:val="20"/>
    </w:rPr>
  </w:style>
  <w:style w:type="paragraph" w:customStyle="1" w:styleId="ListNumberFirst15">
    <w:name w:val="List Number First15"/>
    <w:basedOn w:val="ListNumber"/>
    <w:next w:val="ListNumber"/>
    <w:rsid w:val="00C230B4"/>
    <w:pPr>
      <w:spacing w:before="0" w:line="480" w:lineRule="exact"/>
      <w:jc w:val="both"/>
    </w:pPr>
    <w:rPr>
      <w:szCs w:val="20"/>
    </w:rPr>
  </w:style>
  <w:style w:type="paragraph" w:customStyle="1" w:styleId="ListNumberLast15">
    <w:name w:val="List Number Last15"/>
    <w:basedOn w:val="ListNumber"/>
    <w:rsid w:val="00C230B4"/>
    <w:pPr>
      <w:spacing w:before="0" w:line="480" w:lineRule="exact"/>
      <w:jc w:val="both"/>
    </w:pPr>
    <w:rPr>
      <w:szCs w:val="20"/>
    </w:rPr>
  </w:style>
  <w:style w:type="paragraph" w:customStyle="1" w:styleId="PartLabel15">
    <w:name w:val="Part Label15"/>
    <w:basedOn w:val="HeadingBase"/>
    <w:next w:val="Normal"/>
    <w:rsid w:val="00C230B4"/>
    <w:pPr>
      <w:spacing w:after="120" w:line="480" w:lineRule="exact"/>
      <w:ind w:firstLine="720"/>
      <w:jc w:val="both"/>
    </w:pPr>
    <w:rPr>
      <w:szCs w:val="20"/>
    </w:rPr>
  </w:style>
  <w:style w:type="paragraph" w:customStyle="1" w:styleId="PartTitle15">
    <w:name w:val="Part Title15"/>
    <w:basedOn w:val="HeadingBase"/>
    <w:next w:val="PartSubtitle"/>
    <w:rsid w:val="00C230B4"/>
    <w:pPr>
      <w:spacing w:after="120" w:line="480" w:lineRule="exact"/>
      <w:ind w:firstLine="720"/>
      <w:jc w:val="both"/>
    </w:pPr>
    <w:rPr>
      <w:szCs w:val="20"/>
    </w:rPr>
  </w:style>
  <w:style w:type="paragraph" w:customStyle="1" w:styleId="PartSubtitle15">
    <w:name w:val="Part Subtitle15"/>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5">
    <w:name w:val="Section Heading15"/>
    <w:basedOn w:val="HeadingBase"/>
    <w:rsid w:val="00C230B4"/>
    <w:pPr>
      <w:spacing w:after="120" w:line="480" w:lineRule="exact"/>
      <w:ind w:firstLine="720"/>
      <w:jc w:val="both"/>
    </w:pPr>
    <w:rPr>
      <w:szCs w:val="20"/>
    </w:rPr>
  </w:style>
  <w:style w:type="paragraph" w:customStyle="1" w:styleId="SectionLabel15">
    <w:name w:val="Section Label15"/>
    <w:basedOn w:val="HeadingBase"/>
    <w:rsid w:val="00C230B4"/>
    <w:pPr>
      <w:spacing w:after="120" w:line="480" w:lineRule="exact"/>
      <w:ind w:firstLine="720"/>
      <w:jc w:val="both"/>
    </w:pPr>
    <w:rPr>
      <w:szCs w:val="20"/>
    </w:rPr>
  </w:style>
  <w:style w:type="paragraph" w:customStyle="1" w:styleId="TitleCover15">
    <w:name w:val="Title Cover15"/>
    <w:basedOn w:val="HeadingBase"/>
    <w:next w:val="SubtitleCover"/>
    <w:rsid w:val="00C230B4"/>
    <w:pPr>
      <w:spacing w:after="120" w:line="480" w:lineRule="exact"/>
      <w:ind w:firstLine="720"/>
      <w:jc w:val="both"/>
    </w:pPr>
    <w:rPr>
      <w:szCs w:val="20"/>
    </w:rPr>
  </w:style>
  <w:style w:type="paragraph" w:customStyle="1" w:styleId="SubtitleCover15">
    <w:name w:val="Subtitle Cover15"/>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5">
    <w:name w:val="Title 315"/>
    <w:basedOn w:val="Title2"/>
    <w:rsid w:val="00C230B4"/>
    <w:pPr>
      <w:ind w:firstLine="720"/>
    </w:pPr>
    <w:rPr>
      <w:szCs w:val="20"/>
    </w:rPr>
  </w:style>
  <w:style w:type="paragraph" w:customStyle="1" w:styleId="Title215">
    <w:name w:val="Title 215"/>
    <w:basedOn w:val="Normal"/>
    <w:rsid w:val="00C230B4"/>
    <w:pPr>
      <w:spacing w:after="120" w:line="300" w:lineRule="atLeast"/>
      <w:ind w:firstLine="720"/>
      <w:jc w:val="center"/>
    </w:pPr>
    <w:rPr>
      <w:sz w:val="52"/>
      <w:szCs w:val="20"/>
    </w:rPr>
  </w:style>
  <w:style w:type="paragraph" w:customStyle="1" w:styleId="H3A15">
    <w:name w:val="H3A15"/>
    <w:basedOn w:val="H3"/>
    <w:rsid w:val="00C230B4"/>
  </w:style>
  <w:style w:type="paragraph" w:customStyle="1" w:styleId="H314">
    <w:name w:val="H31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4">
    <w:name w:val="H414"/>
    <w:basedOn w:val="H4A"/>
    <w:next w:val="Normal"/>
    <w:autoRedefine/>
    <w:rsid w:val="00C230B4"/>
  </w:style>
  <w:style w:type="paragraph" w:customStyle="1" w:styleId="H4A15">
    <w:name w:val="H4A15"/>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5">
    <w:name w:val="Block Quotation First15"/>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5">
    <w:name w:val="Block Quotation15"/>
    <w:basedOn w:val="Normal"/>
    <w:rsid w:val="00C230B4"/>
    <w:pPr>
      <w:keepLines/>
      <w:spacing w:after="160" w:line="480" w:lineRule="exact"/>
      <w:ind w:left="720" w:right="720" w:firstLine="720"/>
      <w:jc w:val="both"/>
    </w:pPr>
    <w:rPr>
      <w:i/>
      <w:szCs w:val="20"/>
    </w:rPr>
  </w:style>
  <w:style w:type="paragraph" w:customStyle="1" w:styleId="BlockQuotationLast15">
    <w:name w:val="Block Quotation Last15"/>
    <w:basedOn w:val="BlockQuotation"/>
    <w:rsid w:val="00C230B4"/>
    <w:pPr>
      <w:tabs>
        <w:tab w:val="clear" w:pos="720"/>
      </w:tabs>
      <w:spacing w:before="0" w:line="480" w:lineRule="exact"/>
      <w:ind w:firstLine="720"/>
      <w:jc w:val="both"/>
    </w:pPr>
    <w:rPr>
      <w:szCs w:val="20"/>
    </w:rPr>
  </w:style>
  <w:style w:type="paragraph" w:customStyle="1" w:styleId="BodyTextKeep15">
    <w:name w:val="Body Text Keep15"/>
    <w:basedOn w:val="Normal"/>
    <w:rsid w:val="00C230B4"/>
    <w:pPr>
      <w:keepNext/>
      <w:spacing w:after="120" w:line="480" w:lineRule="exact"/>
      <w:ind w:firstLine="720"/>
      <w:jc w:val="both"/>
    </w:pPr>
    <w:rPr>
      <w:szCs w:val="20"/>
    </w:rPr>
  </w:style>
  <w:style w:type="paragraph" w:customStyle="1" w:styleId="ChapterLabel15">
    <w:name w:val="Chapter Label15"/>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5">
    <w:name w:val="Chapter Subtitle15"/>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5">
    <w:name w:val="Chapter Title15"/>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5">
    <w:name w:val="Document Label15"/>
    <w:basedOn w:val="Normal"/>
    <w:rsid w:val="00C230B4"/>
    <w:pPr>
      <w:keepNext/>
      <w:spacing w:before="240" w:after="360" w:line="480" w:lineRule="exact"/>
      <w:ind w:firstLine="720"/>
      <w:jc w:val="both"/>
    </w:pPr>
    <w:rPr>
      <w:b/>
      <w:kern w:val="28"/>
      <w:sz w:val="36"/>
      <w:szCs w:val="20"/>
    </w:rPr>
  </w:style>
  <w:style w:type="paragraph" w:customStyle="1" w:styleId="FootnoteBase34">
    <w:name w:val="Footnote Base34"/>
    <w:basedOn w:val="Normal"/>
    <w:rsid w:val="00C230B4"/>
    <w:pPr>
      <w:tabs>
        <w:tab w:val="left" w:pos="187"/>
      </w:tabs>
      <w:spacing w:after="120" w:line="220" w:lineRule="exact"/>
      <w:ind w:left="187" w:hanging="187"/>
      <w:jc w:val="both"/>
    </w:pPr>
    <w:rPr>
      <w:sz w:val="18"/>
      <w:szCs w:val="20"/>
    </w:rPr>
  </w:style>
  <w:style w:type="paragraph" w:customStyle="1" w:styleId="HeaderBase15">
    <w:name w:val="Header Base15"/>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5">
    <w:name w:val="Header Even15"/>
    <w:basedOn w:val="Header"/>
    <w:rsid w:val="00C230B4"/>
    <w:pPr>
      <w:ind w:firstLine="720"/>
      <w:jc w:val="both"/>
    </w:pPr>
    <w:rPr>
      <w:sz w:val="56"/>
      <w:szCs w:val="56"/>
    </w:rPr>
  </w:style>
  <w:style w:type="paragraph" w:customStyle="1" w:styleId="HeaderFirst15">
    <w:name w:val="Header First15"/>
    <w:basedOn w:val="Header"/>
    <w:rsid w:val="00C230B4"/>
    <w:pPr>
      <w:ind w:firstLine="720"/>
      <w:jc w:val="center"/>
    </w:pPr>
    <w:rPr>
      <w:sz w:val="56"/>
      <w:szCs w:val="56"/>
    </w:rPr>
  </w:style>
  <w:style w:type="paragraph" w:customStyle="1" w:styleId="HeaderOdd15">
    <w:name w:val="Header Odd15"/>
    <w:basedOn w:val="Header"/>
    <w:rsid w:val="00C230B4"/>
    <w:pPr>
      <w:tabs>
        <w:tab w:val="right" w:pos="0"/>
      </w:tabs>
      <w:ind w:firstLine="720"/>
      <w:jc w:val="right"/>
    </w:pPr>
    <w:rPr>
      <w:sz w:val="56"/>
      <w:szCs w:val="56"/>
    </w:rPr>
  </w:style>
  <w:style w:type="paragraph" w:customStyle="1" w:styleId="IndexBase15">
    <w:name w:val="Index Base15"/>
    <w:basedOn w:val="Normal"/>
    <w:rsid w:val="00C230B4"/>
    <w:pPr>
      <w:tabs>
        <w:tab w:val="right" w:leader="dot" w:pos="3960"/>
      </w:tabs>
      <w:spacing w:after="120" w:line="480" w:lineRule="exact"/>
      <w:ind w:left="720" w:hanging="720"/>
      <w:jc w:val="both"/>
    </w:pPr>
    <w:rPr>
      <w:szCs w:val="20"/>
    </w:rPr>
  </w:style>
  <w:style w:type="paragraph" w:customStyle="1" w:styleId="ListBulletFirst15">
    <w:name w:val="List Bullet First15"/>
    <w:basedOn w:val="ListBullet"/>
    <w:next w:val="ListBullet"/>
    <w:rsid w:val="00C230B4"/>
    <w:pPr>
      <w:spacing w:before="80" w:line="480" w:lineRule="exact"/>
      <w:jc w:val="both"/>
    </w:pPr>
    <w:rPr>
      <w:szCs w:val="20"/>
    </w:rPr>
  </w:style>
  <w:style w:type="paragraph" w:customStyle="1" w:styleId="ListBulletLast15">
    <w:name w:val="List Bullet Last15"/>
    <w:basedOn w:val="ListBullet"/>
    <w:rsid w:val="00C230B4"/>
    <w:pPr>
      <w:spacing w:before="0" w:after="240" w:line="480" w:lineRule="exact"/>
      <w:jc w:val="both"/>
    </w:pPr>
    <w:rPr>
      <w:szCs w:val="20"/>
    </w:rPr>
  </w:style>
  <w:style w:type="paragraph" w:customStyle="1" w:styleId="Picture15">
    <w:name w:val="Picture15"/>
    <w:basedOn w:val="Normal"/>
    <w:next w:val="Caption"/>
    <w:rsid w:val="00C230B4"/>
    <w:pPr>
      <w:keepNext/>
      <w:spacing w:after="120" w:line="480" w:lineRule="exact"/>
      <w:ind w:firstLine="720"/>
      <w:jc w:val="both"/>
    </w:pPr>
    <w:rPr>
      <w:szCs w:val="20"/>
    </w:rPr>
  </w:style>
  <w:style w:type="paragraph" w:customStyle="1" w:styleId="TOCBase15">
    <w:name w:val="TOC Base15"/>
    <w:basedOn w:val="Normal"/>
    <w:rsid w:val="00C230B4"/>
    <w:pPr>
      <w:tabs>
        <w:tab w:val="right" w:leader="dot" w:pos="8640"/>
      </w:tabs>
      <w:spacing w:after="120" w:line="480" w:lineRule="exact"/>
      <w:ind w:firstLine="720"/>
      <w:jc w:val="both"/>
    </w:pPr>
    <w:rPr>
      <w:szCs w:val="20"/>
    </w:rPr>
  </w:style>
  <w:style w:type="paragraph" w:customStyle="1" w:styleId="Indent5150">
    <w:name w:val="Indent515"/>
    <w:basedOn w:val="Normal"/>
    <w:rsid w:val="00C230B4"/>
    <w:pPr>
      <w:spacing w:after="120" w:line="480" w:lineRule="exact"/>
      <w:ind w:left="720" w:firstLine="720"/>
      <w:jc w:val="both"/>
    </w:pPr>
    <w:rPr>
      <w:szCs w:val="20"/>
    </w:rPr>
  </w:style>
  <w:style w:type="paragraph" w:customStyle="1" w:styleId="Indent1015">
    <w:name w:val="Indent1015"/>
    <w:basedOn w:val="Normal"/>
    <w:rsid w:val="00C230B4"/>
    <w:pPr>
      <w:spacing w:after="120" w:line="480" w:lineRule="exact"/>
      <w:ind w:left="1440" w:firstLine="720"/>
      <w:jc w:val="both"/>
    </w:pPr>
    <w:rPr>
      <w:szCs w:val="20"/>
    </w:rPr>
  </w:style>
  <w:style w:type="paragraph" w:customStyle="1" w:styleId="Indent1515">
    <w:name w:val="Indent1515"/>
    <w:basedOn w:val="Normal"/>
    <w:rsid w:val="00C230B4"/>
    <w:pPr>
      <w:spacing w:after="120" w:line="480" w:lineRule="exact"/>
      <w:ind w:left="2160" w:firstLine="720"/>
      <w:jc w:val="both"/>
    </w:pPr>
    <w:rPr>
      <w:szCs w:val="20"/>
    </w:rPr>
  </w:style>
  <w:style w:type="paragraph" w:customStyle="1" w:styleId="Indent2015">
    <w:name w:val="Indent2015"/>
    <w:basedOn w:val="Normal"/>
    <w:rsid w:val="00C230B4"/>
    <w:pPr>
      <w:spacing w:after="120" w:line="480" w:lineRule="exact"/>
      <w:ind w:left="2880" w:firstLine="720"/>
      <w:jc w:val="both"/>
    </w:pPr>
    <w:rPr>
      <w:szCs w:val="20"/>
    </w:rPr>
  </w:style>
  <w:style w:type="paragraph" w:customStyle="1" w:styleId="BodyTextNotJustified15">
    <w:name w:val="Body Text Not Justified15"/>
    <w:basedOn w:val="Normal"/>
    <w:rsid w:val="00C230B4"/>
    <w:pPr>
      <w:spacing w:after="120" w:line="480" w:lineRule="exact"/>
      <w:ind w:firstLine="720"/>
    </w:pPr>
    <w:rPr>
      <w:szCs w:val="20"/>
    </w:rPr>
  </w:style>
  <w:style w:type="paragraph" w:customStyle="1" w:styleId="BoldCenterArial12pt15">
    <w:name w:val="Bold Center Arial 12 pt15"/>
    <w:basedOn w:val="Normal"/>
    <w:rsid w:val="00C230B4"/>
    <w:pPr>
      <w:spacing w:after="160" w:line="480" w:lineRule="exact"/>
      <w:ind w:firstLine="720"/>
      <w:jc w:val="center"/>
    </w:pPr>
    <w:rPr>
      <w:rFonts w:ascii="Arial" w:hAnsi="Arial"/>
      <w:b/>
      <w:szCs w:val="20"/>
    </w:rPr>
  </w:style>
  <w:style w:type="paragraph" w:customStyle="1" w:styleId="Exercise15">
    <w:name w:val="Exercise15"/>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5">
    <w:name w:val="Flush Left Bold15"/>
    <w:basedOn w:val="Normal"/>
    <w:rsid w:val="00C230B4"/>
    <w:pPr>
      <w:spacing w:before="120" w:after="120" w:line="290" w:lineRule="exact"/>
      <w:ind w:firstLine="720"/>
      <w:jc w:val="both"/>
    </w:pPr>
    <w:rPr>
      <w:b/>
      <w:snapToGrid w:val="0"/>
      <w:szCs w:val="20"/>
    </w:rPr>
  </w:style>
  <w:style w:type="paragraph" w:customStyle="1" w:styleId="Hang115">
    <w:name w:val="Hang115"/>
    <w:basedOn w:val="Normal"/>
    <w:autoRedefine/>
    <w:rsid w:val="00C230B4"/>
    <w:pPr>
      <w:spacing w:after="120" w:line="480" w:lineRule="exact"/>
      <w:ind w:left="1080" w:hanging="360"/>
      <w:jc w:val="both"/>
    </w:pPr>
    <w:rPr>
      <w:snapToGrid w:val="0"/>
      <w:szCs w:val="20"/>
    </w:rPr>
  </w:style>
  <w:style w:type="paragraph" w:customStyle="1" w:styleId="Style115">
    <w:name w:val="Style115"/>
    <w:basedOn w:val="BP"/>
    <w:next w:val="BT"/>
    <w:autoRedefine/>
    <w:rsid w:val="00C230B4"/>
    <w:pPr>
      <w:spacing w:after="120"/>
      <w:ind w:firstLine="720"/>
    </w:pPr>
    <w:rPr>
      <w:szCs w:val="20"/>
    </w:rPr>
  </w:style>
  <w:style w:type="paragraph" w:customStyle="1" w:styleId="BP14">
    <w:name w:val="BP14"/>
    <w:basedOn w:val="BT"/>
    <w:next w:val="BT"/>
    <w:autoRedefine/>
    <w:rsid w:val="00C230B4"/>
    <w:pPr>
      <w:ind w:firstLine="720"/>
    </w:pPr>
  </w:style>
  <w:style w:type="paragraph" w:customStyle="1" w:styleId="HeadingCaps15">
    <w:name w:val="Heading Caps15"/>
    <w:basedOn w:val="Heading1"/>
    <w:autoRedefine/>
    <w:rsid w:val="00C230B4"/>
    <w:pPr>
      <w:spacing w:after="120" w:line="400" w:lineRule="exact"/>
      <w:ind w:firstLine="720"/>
    </w:pPr>
    <w:rPr>
      <w:caps/>
      <w:snapToGrid w:val="0"/>
      <w:sz w:val="40"/>
      <w:szCs w:val="20"/>
    </w:rPr>
  </w:style>
  <w:style w:type="paragraph" w:customStyle="1" w:styleId="BoldLine15">
    <w:name w:val="Bold Line15"/>
    <w:basedOn w:val="Normal"/>
    <w:rsid w:val="00C230B4"/>
    <w:pPr>
      <w:pBdr>
        <w:bottom w:val="single" w:sz="36" w:space="1" w:color="auto"/>
      </w:pBdr>
      <w:spacing w:after="120" w:line="300" w:lineRule="atLeast"/>
      <w:ind w:firstLine="720"/>
      <w:jc w:val="both"/>
    </w:pPr>
    <w:rPr>
      <w:szCs w:val="20"/>
    </w:rPr>
  </w:style>
  <w:style w:type="paragraph" w:customStyle="1" w:styleId="ExerciseTitle15">
    <w:name w:val="Exercise Title15"/>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5">
    <w:name w:val="Title 115"/>
    <w:basedOn w:val="Normal"/>
    <w:rsid w:val="00C230B4"/>
    <w:pPr>
      <w:spacing w:after="120" w:line="300" w:lineRule="atLeast"/>
      <w:ind w:firstLine="720"/>
      <w:jc w:val="center"/>
    </w:pPr>
    <w:rPr>
      <w:b/>
      <w:sz w:val="72"/>
      <w:szCs w:val="20"/>
    </w:rPr>
  </w:style>
  <w:style w:type="paragraph" w:customStyle="1" w:styleId="Title415">
    <w:name w:val="Title 415"/>
    <w:basedOn w:val="Title3"/>
    <w:rsid w:val="00C230B4"/>
    <w:pPr>
      <w:ind w:firstLine="720"/>
    </w:pPr>
    <w:rPr>
      <w:szCs w:val="20"/>
    </w:rPr>
  </w:style>
  <w:style w:type="paragraph" w:customStyle="1" w:styleId="CenterItalic15">
    <w:name w:val="Center Italic15"/>
    <w:basedOn w:val="Normal"/>
    <w:autoRedefine/>
    <w:rsid w:val="00C230B4"/>
    <w:pPr>
      <w:spacing w:after="120" w:line="480" w:lineRule="exact"/>
      <w:ind w:firstLine="720"/>
      <w:jc w:val="center"/>
    </w:pPr>
    <w:rPr>
      <w:i/>
      <w:szCs w:val="20"/>
    </w:rPr>
  </w:style>
  <w:style w:type="paragraph" w:customStyle="1" w:styleId="LT15">
    <w:name w:val="LT15"/>
    <w:basedOn w:val="Heading2"/>
    <w:autoRedefine/>
    <w:rsid w:val="00C230B4"/>
    <w:pPr>
      <w:ind w:firstLine="720"/>
    </w:pPr>
    <w:rPr>
      <w:b/>
      <w:i w:val="0"/>
      <w:sz w:val="36"/>
    </w:rPr>
  </w:style>
  <w:style w:type="paragraph" w:customStyle="1" w:styleId="Style215">
    <w:name w:val="Style215"/>
    <w:basedOn w:val="H2A"/>
    <w:autoRedefine/>
    <w:rsid w:val="00C230B4"/>
    <w:pPr>
      <w:outlineLvl w:val="2"/>
    </w:pPr>
    <w:rPr>
      <w:i/>
      <w:snapToGrid w:val="0"/>
    </w:rPr>
  </w:style>
  <w:style w:type="paragraph" w:customStyle="1" w:styleId="LS-LessonSubtitle15">
    <w:name w:val="LS - Lesson Subtitle15"/>
    <w:basedOn w:val="H2A"/>
    <w:autoRedefine/>
    <w:rsid w:val="00C230B4"/>
    <w:pPr>
      <w:outlineLvl w:val="2"/>
    </w:pPr>
    <w:rPr>
      <w:i/>
      <w:snapToGrid w:val="0"/>
    </w:rPr>
  </w:style>
  <w:style w:type="paragraph" w:customStyle="1" w:styleId="L114">
    <w:name w:val="L114"/>
    <w:basedOn w:val="Normal"/>
    <w:autoRedefine/>
    <w:rsid w:val="00C230B4"/>
    <w:pPr>
      <w:spacing w:after="120" w:line="480" w:lineRule="exact"/>
      <w:ind w:left="720" w:hanging="720"/>
      <w:jc w:val="both"/>
    </w:pPr>
    <w:rPr>
      <w:szCs w:val="20"/>
    </w:rPr>
  </w:style>
  <w:style w:type="paragraph" w:customStyle="1" w:styleId="L214">
    <w:name w:val="L214"/>
    <w:basedOn w:val="BT"/>
    <w:autoRedefine/>
    <w:rsid w:val="00C230B4"/>
    <w:pPr>
      <w:tabs>
        <w:tab w:val="left" w:pos="720"/>
      </w:tabs>
      <w:ind w:left="1440" w:hanging="720"/>
    </w:pPr>
  </w:style>
  <w:style w:type="paragraph" w:customStyle="1" w:styleId="L314">
    <w:name w:val="L314"/>
    <w:basedOn w:val="BT"/>
    <w:autoRedefine/>
    <w:rsid w:val="00C230B4"/>
    <w:pPr>
      <w:tabs>
        <w:tab w:val="left" w:pos="720"/>
        <w:tab w:val="left" w:pos="2160"/>
      </w:tabs>
      <w:ind w:left="2160" w:hanging="720"/>
    </w:pPr>
  </w:style>
  <w:style w:type="paragraph" w:customStyle="1" w:styleId="H114">
    <w:name w:val="H114"/>
    <w:basedOn w:val="BT"/>
    <w:next w:val="BT"/>
    <w:autoRedefine/>
    <w:rsid w:val="00C230B4"/>
    <w:pPr>
      <w:spacing w:line="300" w:lineRule="atLeast"/>
      <w:ind w:firstLine="720"/>
      <w:outlineLvl w:val="0"/>
    </w:pPr>
    <w:rPr>
      <w:rFonts w:ascii="Arial" w:hAnsi="Arial"/>
      <w:b/>
      <w:kern w:val="28"/>
    </w:rPr>
  </w:style>
  <w:style w:type="paragraph" w:customStyle="1" w:styleId="H1A14">
    <w:name w:val="H1A14"/>
    <w:basedOn w:val="H1"/>
    <w:rsid w:val="00C230B4"/>
    <w:pPr>
      <w:outlineLvl w:val="9"/>
    </w:pPr>
    <w:rPr>
      <w:sz w:val="24"/>
    </w:rPr>
  </w:style>
  <w:style w:type="paragraph" w:customStyle="1" w:styleId="I114">
    <w:name w:val="I114"/>
    <w:basedOn w:val="BT"/>
    <w:autoRedefine/>
    <w:rsid w:val="00C230B4"/>
    <w:pPr>
      <w:ind w:left="720" w:firstLine="720"/>
    </w:pPr>
  </w:style>
  <w:style w:type="paragraph" w:customStyle="1" w:styleId="I214">
    <w:name w:val="I214"/>
    <w:basedOn w:val="BT"/>
    <w:autoRedefine/>
    <w:rsid w:val="00C230B4"/>
    <w:pPr>
      <w:ind w:left="1440" w:firstLine="720"/>
    </w:pPr>
  </w:style>
  <w:style w:type="paragraph" w:customStyle="1" w:styleId="I314">
    <w:name w:val="I314"/>
    <w:basedOn w:val="I1"/>
    <w:autoRedefine/>
    <w:rsid w:val="00C230B4"/>
    <w:pPr>
      <w:ind w:left="2160"/>
    </w:pPr>
  </w:style>
  <w:style w:type="paragraph" w:customStyle="1" w:styleId="GR14">
    <w:name w:val="GR14"/>
    <w:basedOn w:val="BT"/>
    <w:autoRedefine/>
    <w:rsid w:val="00C230B4"/>
    <w:pPr>
      <w:spacing w:beforeLines="60"/>
      <w:ind w:firstLine="720"/>
      <w:jc w:val="left"/>
    </w:pPr>
  </w:style>
  <w:style w:type="paragraph" w:customStyle="1" w:styleId="I414">
    <w:name w:val="I414"/>
    <w:basedOn w:val="I1"/>
    <w:autoRedefine/>
    <w:rsid w:val="00C230B4"/>
    <w:pPr>
      <w:ind w:left="2880"/>
    </w:pPr>
  </w:style>
  <w:style w:type="paragraph" w:customStyle="1" w:styleId="CA14">
    <w:name w:val="CA14"/>
    <w:basedOn w:val="BT"/>
    <w:rsid w:val="00C230B4"/>
    <w:pPr>
      <w:ind w:firstLine="720"/>
      <w:jc w:val="left"/>
    </w:pPr>
  </w:style>
  <w:style w:type="paragraph" w:customStyle="1" w:styleId="StyleBodyText10ptBlack14">
    <w:name w:val="Style Body Text + 10 pt Black14"/>
    <w:basedOn w:val="Normal"/>
    <w:rsid w:val="00C230B4"/>
    <w:pPr>
      <w:spacing w:before="120" w:after="120" w:line="480" w:lineRule="exact"/>
      <w:ind w:firstLine="720"/>
      <w:jc w:val="both"/>
    </w:pPr>
    <w:rPr>
      <w:color w:val="000000"/>
      <w:szCs w:val="20"/>
    </w:rPr>
  </w:style>
  <w:style w:type="paragraph" w:customStyle="1" w:styleId="bt140">
    <w:name w:val="bt14"/>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4">
    <w:name w:val="Style Body Text + Bold24"/>
    <w:basedOn w:val="Normal"/>
    <w:autoRedefine/>
    <w:rsid w:val="00C230B4"/>
    <w:pPr>
      <w:spacing w:after="120" w:line="480" w:lineRule="exact"/>
      <w:ind w:firstLine="720"/>
      <w:jc w:val="both"/>
    </w:pPr>
    <w:rPr>
      <w:b/>
      <w:bCs/>
      <w:szCs w:val="20"/>
    </w:rPr>
  </w:style>
  <w:style w:type="paragraph" w:customStyle="1" w:styleId="H2114">
    <w:name w:val="H211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4">
    <w:name w:val="QT114"/>
    <w:basedOn w:val="NormalWeb"/>
    <w:autoRedefine/>
    <w:rsid w:val="00C230B4"/>
    <w:pPr>
      <w:spacing w:after="120" w:line="300" w:lineRule="atLeast"/>
      <w:ind w:left="720" w:right="720" w:firstLine="720"/>
      <w:jc w:val="both"/>
    </w:pPr>
    <w:rPr>
      <w:rFonts w:cs="Arial"/>
      <w:i/>
    </w:rPr>
  </w:style>
  <w:style w:type="character" w:customStyle="1" w:styleId="FootnoteTextChar84">
    <w:name w:val="Footnote Text Char84"/>
    <w:aliases w:val="Footnote Text Char Char Char Char84,Footnote Text Char Char Char1 Char74,Footnote Text Char Char Char2 Char74,Footnote Text Char Char Char11 Char74,Footnote Text Char Char Char3 Char74,Footnote Text Char Char Char12 Char74"/>
    <w:basedOn w:val="DefaultParagraphFont"/>
    <w:rsid w:val="00C230B4"/>
    <w:rPr>
      <w:lang w:val="en-US" w:eastAsia="en-US" w:bidi="ar-SA"/>
    </w:rPr>
  </w:style>
  <w:style w:type="paragraph" w:customStyle="1" w:styleId="Quotation64">
    <w:name w:val="Quotation64"/>
    <w:basedOn w:val="Normal"/>
    <w:autoRedefine/>
    <w:rsid w:val="00C230B4"/>
    <w:pPr>
      <w:spacing w:before="120" w:after="120" w:line="480" w:lineRule="exact"/>
      <w:ind w:left="720" w:right="720" w:firstLine="720"/>
      <w:jc w:val="both"/>
    </w:pPr>
    <w:rPr>
      <w:i/>
      <w:szCs w:val="20"/>
    </w:rPr>
  </w:style>
  <w:style w:type="paragraph" w:customStyle="1" w:styleId="LeftRunningHeadEven24">
    <w:name w:val="Left Running Head (Even)2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40">
    <w:name w:val="quotation6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4">
    <w:name w:val="Level 1 Heading2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4">
    <w:name w:val="Quotation Char64"/>
    <w:basedOn w:val="BodyTextChar"/>
    <w:rsid w:val="00C230B4"/>
    <w:rPr>
      <w:i/>
      <w:sz w:val="24"/>
      <w:szCs w:val="24"/>
    </w:rPr>
  </w:style>
  <w:style w:type="paragraph" w:customStyle="1" w:styleId="StyleBodyTextBold124">
    <w:name w:val="Style Body Text + Bold124"/>
    <w:basedOn w:val="Normal"/>
    <w:autoRedefine/>
    <w:rsid w:val="00C230B4"/>
    <w:pPr>
      <w:spacing w:after="120" w:line="480" w:lineRule="exact"/>
      <w:ind w:firstLine="720"/>
      <w:jc w:val="both"/>
    </w:pPr>
    <w:rPr>
      <w:b/>
      <w:bCs/>
      <w:szCs w:val="20"/>
    </w:rPr>
  </w:style>
  <w:style w:type="character" w:customStyle="1" w:styleId="StyleBodyTextBold1Char24">
    <w:name w:val="Style Body Text + Bold1 Char24"/>
    <w:basedOn w:val="BodyTextChar"/>
    <w:rsid w:val="00C230B4"/>
    <w:rPr>
      <w:b/>
      <w:bCs/>
      <w:sz w:val="24"/>
      <w:szCs w:val="24"/>
    </w:rPr>
  </w:style>
  <w:style w:type="character" w:customStyle="1" w:styleId="BalloonTextChar5">
    <w:name w:val="Balloon Text Char5"/>
    <w:basedOn w:val="DefaultParagraphFont"/>
    <w:rsid w:val="00C230B4"/>
    <w:rPr>
      <w:rFonts w:ascii="Tahoma" w:hAnsi="Tahoma" w:cs="Tahoma"/>
      <w:sz w:val="16"/>
      <w:szCs w:val="16"/>
    </w:rPr>
  </w:style>
  <w:style w:type="character" w:customStyle="1" w:styleId="FootnoteTextChar94">
    <w:name w:val="Footnote Text Char94"/>
    <w:aliases w:val="Footnote Text Char Char Char Char94,Footnote Text Char Char Char1 Char84,Footnote Text Char Char Char2 Char84,Footnote Text Char Char Char11 Char84,Footnote Text Char Char Char3 Char84,Footnote Text Char Char Char12 Char84"/>
    <w:basedOn w:val="DefaultParagraphFont"/>
    <w:rsid w:val="00C230B4"/>
    <w:rPr>
      <w:lang w:val="en-US" w:eastAsia="en-US" w:bidi="ar-SA"/>
    </w:rPr>
  </w:style>
  <w:style w:type="paragraph" w:customStyle="1" w:styleId="Quotation75">
    <w:name w:val="Quotation75"/>
    <w:basedOn w:val="Normal"/>
    <w:autoRedefine/>
    <w:rsid w:val="00C230B4"/>
    <w:pPr>
      <w:spacing w:before="120" w:after="120" w:line="480" w:lineRule="exact"/>
      <w:ind w:left="720" w:right="720" w:firstLine="720"/>
      <w:jc w:val="both"/>
    </w:pPr>
    <w:rPr>
      <w:i/>
      <w:szCs w:val="20"/>
    </w:rPr>
  </w:style>
  <w:style w:type="character" w:customStyle="1" w:styleId="QuotationChar74">
    <w:name w:val="Quotation Char74"/>
    <w:basedOn w:val="BodyTextChar"/>
    <w:rsid w:val="00C230B4"/>
    <w:rPr>
      <w:i/>
      <w:sz w:val="24"/>
      <w:szCs w:val="24"/>
    </w:rPr>
  </w:style>
  <w:style w:type="paragraph" w:customStyle="1" w:styleId="H325">
    <w:name w:val="H32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5">
    <w:name w:val="QT65"/>
    <w:basedOn w:val="NormalWeb"/>
    <w:autoRedefine/>
    <w:rsid w:val="00C230B4"/>
    <w:pPr>
      <w:spacing w:after="120" w:line="300" w:lineRule="atLeast"/>
      <w:ind w:left="720" w:right="720" w:firstLine="720"/>
      <w:jc w:val="both"/>
    </w:pPr>
    <w:rPr>
      <w:rFonts w:cs="Arial"/>
      <w:i/>
    </w:rPr>
  </w:style>
  <w:style w:type="character" w:customStyle="1" w:styleId="QTChar64">
    <w:name w:val="QT Char64"/>
    <w:basedOn w:val="DefaultParagraphFont"/>
    <w:rsid w:val="00C230B4"/>
    <w:rPr>
      <w:rFonts w:cs="Arial"/>
      <w:i/>
      <w:sz w:val="24"/>
    </w:rPr>
  </w:style>
  <w:style w:type="character" w:customStyle="1" w:styleId="FootnoteTextChar28">
    <w:name w:val="Footnote Text Char28"/>
    <w:aliases w:val="Footnote Text Char Char Char Char28,Footnote Text Char Char Char1 Char27,Footnote Text Char Char Char2 Char27,Footnote Text Char Char Char11 Char27,Footnote Text Char Char Char3 Char27,Footnote Text Char Char Char12 Char27"/>
    <w:basedOn w:val="DefaultParagraphFont"/>
    <w:rsid w:val="00C230B4"/>
    <w:rPr>
      <w:lang w:val="en-US" w:eastAsia="en-US" w:bidi="ar-SA"/>
    </w:rPr>
  </w:style>
  <w:style w:type="paragraph" w:customStyle="1" w:styleId="Indent59">
    <w:name w:val="Indent59"/>
    <w:basedOn w:val="Normal"/>
    <w:rsid w:val="00C230B4"/>
    <w:pPr>
      <w:spacing w:after="120" w:line="480" w:lineRule="exact"/>
      <w:ind w:left="720" w:firstLine="720"/>
      <w:jc w:val="both"/>
    </w:pPr>
    <w:rPr>
      <w:szCs w:val="20"/>
    </w:rPr>
  </w:style>
  <w:style w:type="paragraph" w:customStyle="1" w:styleId="quotation26">
    <w:name w:val="quotation2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9">
    <w:name w:val="indent 519"/>
    <w:aliases w:val="hang 59"/>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7">
    <w:name w:val="flush left17"/>
    <w:aliases w:val="no hang1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8">
    <w:name w:val="indent 108"/>
    <w:aliases w:val="block28"/>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H115">
    <w:name w:val="H11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25">
    <w:name w:val="Body Text Char25"/>
    <w:basedOn w:val="DefaultParagraphFont"/>
    <w:rsid w:val="00C230B4"/>
    <w:rPr>
      <w:rFonts w:cs="Arial"/>
      <w:sz w:val="24"/>
      <w:lang w:val="en-US" w:eastAsia="en-US" w:bidi="ar-SA"/>
    </w:rPr>
  </w:style>
  <w:style w:type="paragraph" w:customStyle="1" w:styleId="StyleBodyTextBold115">
    <w:name w:val="Style Body Text + Bold115"/>
    <w:basedOn w:val="Normal"/>
    <w:autoRedefine/>
    <w:rsid w:val="00C230B4"/>
    <w:pPr>
      <w:spacing w:after="120" w:line="480" w:lineRule="exact"/>
      <w:ind w:firstLine="720"/>
      <w:jc w:val="both"/>
    </w:pPr>
    <w:rPr>
      <w:b/>
      <w:bCs/>
      <w:szCs w:val="20"/>
    </w:rPr>
  </w:style>
  <w:style w:type="character" w:customStyle="1" w:styleId="StyleBodyTextBold1Char15">
    <w:name w:val="Style Body Text + Bold1 Char15"/>
    <w:basedOn w:val="BodyTextChar"/>
    <w:rsid w:val="00C230B4"/>
    <w:rPr>
      <w:b/>
      <w:bCs/>
      <w:sz w:val="24"/>
      <w:szCs w:val="24"/>
    </w:rPr>
  </w:style>
  <w:style w:type="character" w:customStyle="1" w:styleId="Heading3Char17">
    <w:name w:val="Heading 3 Char17"/>
    <w:basedOn w:val="DefaultParagraphFont"/>
    <w:rsid w:val="00C230B4"/>
    <w:rPr>
      <w:rFonts w:ascii="Arial" w:hAnsi="Arial"/>
      <w:b/>
      <w:kern w:val="28"/>
      <w:sz w:val="24"/>
      <w:szCs w:val="24"/>
    </w:rPr>
  </w:style>
  <w:style w:type="character" w:customStyle="1" w:styleId="Heading2Char18">
    <w:name w:val="Heading 2 Char18"/>
    <w:basedOn w:val="DefaultParagraphFont"/>
    <w:rsid w:val="00C230B4"/>
    <w:rPr>
      <w:rFonts w:ascii="Arial" w:hAnsi="Arial"/>
      <w:i/>
      <w:kern w:val="28"/>
      <w:sz w:val="28"/>
      <w:szCs w:val="24"/>
    </w:rPr>
  </w:style>
  <w:style w:type="paragraph" w:customStyle="1" w:styleId="FootnoteBase16">
    <w:name w:val="Footnote Base16"/>
    <w:basedOn w:val="Normal"/>
    <w:rsid w:val="00C230B4"/>
    <w:pPr>
      <w:tabs>
        <w:tab w:val="left" w:pos="187"/>
      </w:tabs>
      <w:spacing w:after="120" w:line="220" w:lineRule="exact"/>
      <w:ind w:left="187" w:hanging="187"/>
      <w:jc w:val="both"/>
    </w:pPr>
    <w:rPr>
      <w:sz w:val="18"/>
      <w:szCs w:val="20"/>
    </w:rPr>
  </w:style>
  <w:style w:type="character" w:customStyle="1" w:styleId="FootnoteTextChar29">
    <w:name w:val="Footnote Text Char29"/>
    <w:aliases w:val="Footnote Text Char Char Char Char29,Footnote Text Char Char Char1 Char28,Footnote Text Char Char Char2 Char28,Footnote Text Char Char Char11 Char28,Footnote Text Char Char Char3 Char28,Footnote Text Char Char Char12 Char28"/>
    <w:basedOn w:val="DefaultParagraphFont"/>
    <w:rsid w:val="00C230B4"/>
    <w:rPr>
      <w:lang w:val="en-US" w:eastAsia="en-US" w:bidi="ar-SA"/>
    </w:rPr>
  </w:style>
  <w:style w:type="paragraph" w:customStyle="1" w:styleId="Indent5100">
    <w:name w:val="Indent510"/>
    <w:basedOn w:val="Normal"/>
    <w:rsid w:val="00C230B4"/>
    <w:pPr>
      <w:spacing w:after="120" w:line="480" w:lineRule="exact"/>
      <w:ind w:left="720" w:firstLine="720"/>
      <w:jc w:val="both"/>
    </w:pPr>
    <w:rPr>
      <w:szCs w:val="20"/>
    </w:rPr>
  </w:style>
  <w:style w:type="paragraph" w:customStyle="1" w:styleId="quotation27">
    <w:name w:val="quotation2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8">
    <w:name w:val="flush left18"/>
    <w:aliases w:val="no hang1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7">
    <w:name w:val="Level 1 Heading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9">
    <w:name w:val="indent 109"/>
    <w:aliases w:val="block29"/>
    <w:rsid w:val="00C230B4"/>
    <w:pPr>
      <w:widowControl w:val="0"/>
      <w:autoSpaceDE w:val="0"/>
      <w:autoSpaceDN w:val="0"/>
      <w:adjustRightInd w:val="0"/>
      <w:spacing w:after="120" w:line="300" w:lineRule="exact"/>
      <w:ind w:left="1440"/>
      <w:jc w:val="both"/>
    </w:pPr>
    <w:rPr>
      <w:rFonts w:ascii="Times" w:hAnsi="Times" w:cs="Times"/>
      <w:sz w:val="24"/>
      <w:szCs w:val="24"/>
    </w:rPr>
  </w:style>
  <w:style w:type="character" w:customStyle="1" w:styleId="BodyTextChar26">
    <w:name w:val="Body Text Char26"/>
    <w:basedOn w:val="DefaultParagraphFont"/>
    <w:rsid w:val="00C230B4"/>
    <w:rPr>
      <w:rFonts w:cs="Arial"/>
      <w:sz w:val="24"/>
      <w:lang w:val="en-US" w:eastAsia="en-US" w:bidi="ar-SA"/>
    </w:rPr>
  </w:style>
  <w:style w:type="paragraph" w:customStyle="1" w:styleId="StyleBodyTextBold116">
    <w:name w:val="Style Body Text + Bold116"/>
    <w:basedOn w:val="Normal"/>
    <w:autoRedefine/>
    <w:rsid w:val="00C230B4"/>
    <w:pPr>
      <w:spacing w:after="120" w:line="480" w:lineRule="exact"/>
      <w:ind w:firstLine="720"/>
      <w:jc w:val="both"/>
    </w:pPr>
    <w:rPr>
      <w:b/>
      <w:bCs/>
      <w:szCs w:val="20"/>
    </w:rPr>
  </w:style>
  <w:style w:type="character" w:customStyle="1" w:styleId="StyleBodyTextBold1Char16">
    <w:name w:val="Style Body Text + Bold1 Char16"/>
    <w:basedOn w:val="BodyTextChar"/>
    <w:rsid w:val="00C230B4"/>
    <w:rPr>
      <w:b/>
      <w:bCs/>
      <w:sz w:val="24"/>
      <w:szCs w:val="24"/>
    </w:rPr>
  </w:style>
  <w:style w:type="character" w:customStyle="1" w:styleId="Heading3Char18">
    <w:name w:val="Heading 3 Char18"/>
    <w:basedOn w:val="DefaultParagraphFont"/>
    <w:rsid w:val="00C230B4"/>
    <w:rPr>
      <w:rFonts w:ascii="Arial" w:hAnsi="Arial"/>
      <w:b/>
      <w:kern w:val="28"/>
      <w:sz w:val="24"/>
      <w:szCs w:val="24"/>
    </w:rPr>
  </w:style>
  <w:style w:type="character" w:customStyle="1" w:styleId="Heading2Char19">
    <w:name w:val="Heading 2 Char19"/>
    <w:basedOn w:val="DefaultParagraphFont"/>
    <w:rsid w:val="00C230B4"/>
    <w:rPr>
      <w:rFonts w:ascii="Arial" w:hAnsi="Arial"/>
      <w:i/>
      <w:kern w:val="28"/>
      <w:sz w:val="28"/>
      <w:szCs w:val="24"/>
    </w:rPr>
  </w:style>
  <w:style w:type="character" w:customStyle="1" w:styleId="FootnoteTextChar30">
    <w:name w:val="Footnote Text Char30"/>
    <w:aliases w:val="Footnote Text Char Char Char Char30,Footnote Text Char Char Char1 Char29,Footnote Text Char Char Char2 Char29,Footnote Text Char Char Char11 Char29,Footnote Text Char Char Char3 Char29,Footnote Text Char Char Char12 Char29"/>
    <w:basedOn w:val="DefaultParagraphFont"/>
    <w:rsid w:val="00C230B4"/>
    <w:rPr>
      <w:lang w:val="en-US" w:eastAsia="en-US" w:bidi="ar-SA"/>
    </w:rPr>
  </w:style>
  <w:style w:type="paragraph" w:customStyle="1" w:styleId="quotation28">
    <w:name w:val="quotation2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00">
    <w:name w:val="indent 5110"/>
    <w:aliases w:val="hang 51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9">
    <w:name w:val="flush left19"/>
    <w:aliases w:val="no hang1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8">
    <w:name w:val="Level 1 Heading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27">
    <w:name w:val="Body Text Char27"/>
    <w:basedOn w:val="DefaultParagraphFont"/>
    <w:rsid w:val="00C230B4"/>
    <w:rPr>
      <w:rFonts w:cs="Arial"/>
      <w:sz w:val="24"/>
      <w:lang w:val="en-US" w:eastAsia="en-US" w:bidi="ar-SA"/>
    </w:rPr>
  </w:style>
  <w:style w:type="paragraph" w:customStyle="1" w:styleId="StyleBodyTextBold117">
    <w:name w:val="Style Body Text + Bold117"/>
    <w:basedOn w:val="Normal"/>
    <w:autoRedefine/>
    <w:rsid w:val="00C230B4"/>
    <w:pPr>
      <w:spacing w:after="120" w:line="480" w:lineRule="exact"/>
      <w:ind w:firstLine="720"/>
      <w:jc w:val="both"/>
    </w:pPr>
    <w:rPr>
      <w:b/>
      <w:bCs/>
      <w:szCs w:val="20"/>
    </w:rPr>
  </w:style>
  <w:style w:type="character" w:customStyle="1" w:styleId="StyleBodyTextBold1Char17">
    <w:name w:val="Style Body Text + Bold1 Char17"/>
    <w:basedOn w:val="BodyTextChar"/>
    <w:rsid w:val="00C230B4"/>
    <w:rPr>
      <w:b/>
      <w:bCs/>
      <w:sz w:val="24"/>
      <w:szCs w:val="24"/>
    </w:rPr>
  </w:style>
  <w:style w:type="character" w:customStyle="1" w:styleId="Heading3Char19">
    <w:name w:val="Heading 3 Char19"/>
    <w:basedOn w:val="DefaultParagraphFont"/>
    <w:rsid w:val="00C230B4"/>
    <w:rPr>
      <w:rFonts w:ascii="Arial" w:hAnsi="Arial"/>
      <w:b/>
      <w:kern w:val="28"/>
      <w:sz w:val="24"/>
      <w:szCs w:val="24"/>
    </w:rPr>
  </w:style>
  <w:style w:type="character" w:customStyle="1" w:styleId="Heading2Char20">
    <w:name w:val="Heading 2 Char20"/>
    <w:basedOn w:val="DefaultParagraphFont"/>
    <w:rsid w:val="00C230B4"/>
    <w:rPr>
      <w:rFonts w:ascii="Arial" w:hAnsi="Arial"/>
      <w:i/>
      <w:kern w:val="28"/>
      <w:sz w:val="28"/>
      <w:szCs w:val="24"/>
    </w:rPr>
  </w:style>
  <w:style w:type="character" w:customStyle="1" w:styleId="FootnoteTextChar35">
    <w:name w:val="Footnote Text Char35"/>
    <w:aliases w:val="Footnote Text Char Char Char Char35,Footnote Text Char Char Char1 Char30,Footnote Text Char Char Char2 Char30,Footnote Text Char Char Char11 Char30,Footnote Text Char Char Char3 Char30,Footnote Text Char Char Char12 Char30"/>
    <w:basedOn w:val="DefaultParagraphFont"/>
    <w:rsid w:val="00C230B4"/>
    <w:rPr>
      <w:lang w:val="en-US" w:eastAsia="en-US" w:bidi="ar-SA"/>
    </w:rPr>
  </w:style>
  <w:style w:type="paragraph" w:customStyle="1" w:styleId="Quotation260">
    <w:name w:val="Quotation26"/>
    <w:basedOn w:val="Normal"/>
    <w:autoRedefine/>
    <w:rsid w:val="00C230B4"/>
    <w:pPr>
      <w:spacing w:before="120" w:after="120" w:line="480" w:lineRule="exact"/>
      <w:ind w:left="720" w:right="720" w:firstLine="720"/>
      <w:jc w:val="both"/>
    </w:pPr>
    <w:rPr>
      <w:i/>
      <w:szCs w:val="20"/>
    </w:rPr>
  </w:style>
  <w:style w:type="paragraph" w:customStyle="1" w:styleId="quotation29">
    <w:name w:val="quotation2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6">
    <w:name w:val="indent 5116"/>
    <w:aliases w:val="hang 51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0">
    <w:name w:val="flush left20"/>
    <w:aliases w:val="no hang2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9">
    <w:name w:val="Level 1 Heading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28">
    <w:name w:val="Body Text Char28"/>
    <w:basedOn w:val="DefaultParagraphFont"/>
    <w:rsid w:val="00C230B4"/>
    <w:rPr>
      <w:rFonts w:cs="Arial"/>
      <w:sz w:val="24"/>
      <w:lang w:val="en-US" w:eastAsia="en-US" w:bidi="ar-SA"/>
    </w:rPr>
  </w:style>
  <w:style w:type="character" w:customStyle="1" w:styleId="QuotationChar25">
    <w:name w:val="Quotation Char25"/>
    <w:basedOn w:val="BodyTextChar"/>
    <w:rsid w:val="00C230B4"/>
    <w:rPr>
      <w:i/>
      <w:sz w:val="24"/>
      <w:szCs w:val="24"/>
    </w:rPr>
  </w:style>
  <w:style w:type="character" w:customStyle="1" w:styleId="Heading3Char20">
    <w:name w:val="Heading 3 Char20"/>
    <w:basedOn w:val="DefaultParagraphFont"/>
    <w:rsid w:val="00C230B4"/>
    <w:rPr>
      <w:rFonts w:ascii="Arial" w:hAnsi="Arial"/>
      <w:b/>
      <w:kern w:val="28"/>
      <w:sz w:val="24"/>
      <w:szCs w:val="24"/>
    </w:rPr>
  </w:style>
  <w:style w:type="character" w:customStyle="1" w:styleId="Heading2Char25">
    <w:name w:val="Heading 2 Char25"/>
    <w:basedOn w:val="DefaultParagraphFont"/>
    <w:rsid w:val="00C230B4"/>
    <w:rPr>
      <w:rFonts w:ascii="Arial" w:hAnsi="Arial"/>
      <w:i/>
      <w:kern w:val="28"/>
      <w:sz w:val="28"/>
      <w:szCs w:val="24"/>
    </w:rPr>
  </w:style>
  <w:style w:type="character" w:customStyle="1" w:styleId="FootnoteTextChar36">
    <w:name w:val="Footnote Text Char36"/>
    <w:aliases w:val="Footnote Text Char Char Char Char36,Footnote Text Char Char Char1 Char35,Footnote Text Char Char Char2 Char35,Footnote Text Char Char Char11 Char35,Footnote Text Char Char Char3 Char35,Footnote Text Char Char Char12 Char35"/>
    <w:basedOn w:val="DefaultParagraphFont"/>
    <w:rsid w:val="00C230B4"/>
    <w:rPr>
      <w:lang w:val="en-US" w:eastAsia="en-US" w:bidi="ar-SA"/>
    </w:rPr>
  </w:style>
  <w:style w:type="paragraph" w:customStyle="1" w:styleId="quotation300">
    <w:name w:val="quotation3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5">
    <w:name w:val="flush left25"/>
    <w:aliases w:val="no hang2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16">
    <w:name w:val="H116"/>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29">
    <w:name w:val="Body Text Char29"/>
    <w:basedOn w:val="DefaultParagraphFont"/>
    <w:rsid w:val="00C230B4"/>
    <w:rPr>
      <w:rFonts w:cs="Arial"/>
      <w:sz w:val="24"/>
      <w:lang w:val="en-US" w:eastAsia="en-US" w:bidi="ar-SA"/>
    </w:rPr>
  </w:style>
  <w:style w:type="character" w:customStyle="1" w:styleId="Heading3Char25">
    <w:name w:val="Heading 3 Char25"/>
    <w:basedOn w:val="DefaultParagraphFont"/>
    <w:rsid w:val="00C230B4"/>
    <w:rPr>
      <w:rFonts w:ascii="Arial" w:hAnsi="Arial"/>
      <w:b/>
      <w:kern w:val="28"/>
      <w:sz w:val="24"/>
      <w:szCs w:val="24"/>
    </w:rPr>
  </w:style>
  <w:style w:type="character" w:customStyle="1" w:styleId="HeaderChar8">
    <w:name w:val="Header Char8"/>
    <w:basedOn w:val="DefaultParagraphFont"/>
    <w:uiPriority w:val="99"/>
    <w:rsid w:val="00C230B4"/>
    <w:rPr>
      <w:i/>
      <w:sz w:val="24"/>
    </w:rPr>
  </w:style>
  <w:style w:type="character" w:customStyle="1" w:styleId="Heading2Char26">
    <w:name w:val="Heading 2 Char26"/>
    <w:basedOn w:val="DefaultParagraphFont"/>
    <w:rsid w:val="00C230B4"/>
    <w:rPr>
      <w:rFonts w:ascii="Arial" w:hAnsi="Arial"/>
      <w:i/>
      <w:kern w:val="28"/>
      <w:sz w:val="28"/>
      <w:szCs w:val="24"/>
    </w:rPr>
  </w:style>
  <w:style w:type="character" w:customStyle="1" w:styleId="FootnoteTextChar37">
    <w:name w:val="Footnote Text Char37"/>
    <w:aliases w:val="Footnote Text Char Char Char Char37,Footnote Text Char Char Char1 Char36,Footnote Text Char Char Char2 Char36,Footnote Text Char Char Char11 Char36,Footnote Text Char Char Char3 Char36,Footnote Text Char Char Char12 Char36"/>
    <w:basedOn w:val="DefaultParagraphFont"/>
    <w:rsid w:val="00C230B4"/>
    <w:rPr>
      <w:lang w:val="en-US" w:eastAsia="en-US" w:bidi="ar-SA"/>
    </w:rPr>
  </w:style>
  <w:style w:type="paragraph" w:customStyle="1" w:styleId="Quotation270">
    <w:name w:val="Quotation27"/>
    <w:basedOn w:val="Normal"/>
    <w:autoRedefine/>
    <w:rsid w:val="00C230B4"/>
    <w:pPr>
      <w:spacing w:before="120" w:after="120" w:line="480" w:lineRule="exact"/>
      <w:ind w:left="720" w:right="720" w:firstLine="720"/>
      <w:jc w:val="both"/>
    </w:pPr>
    <w:rPr>
      <w:i/>
      <w:szCs w:val="20"/>
    </w:rPr>
  </w:style>
  <w:style w:type="paragraph" w:customStyle="1" w:styleId="quotation35">
    <w:name w:val="quotation3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28">
    <w:name w:val="H2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9">
    <w:name w:val="QT19"/>
    <w:basedOn w:val="NormalWeb"/>
    <w:autoRedefine/>
    <w:rsid w:val="00C230B4"/>
    <w:pPr>
      <w:spacing w:after="120" w:line="300" w:lineRule="atLeast"/>
      <w:ind w:left="720" w:right="720" w:firstLine="720"/>
      <w:jc w:val="both"/>
    </w:pPr>
    <w:rPr>
      <w:rFonts w:cs="Arial"/>
      <w:i/>
    </w:rPr>
  </w:style>
  <w:style w:type="character" w:customStyle="1" w:styleId="QTChar18">
    <w:name w:val="QT Char18"/>
    <w:basedOn w:val="DefaultParagraphFont"/>
    <w:rsid w:val="00C230B4"/>
    <w:rPr>
      <w:rFonts w:cs="Arial"/>
      <w:i/>
      <w:sz w:val="24"/>
      <w:lang w:val="en-US" w:eastAsia="en-US" w:bidi="ar-SA"/>
    </w:rPr>
  </w:style>
  <w:style w:type="character" w:customStyle="1" w:styleId="BodyTextChar30">
    <w:name w:val="Body Text Char30"/>
    <w:basedOn w:val="DefaultParagraphFont"/>
    <w:rsid w:val="00C230B4"/>
    <w:rPr>
      <w:rFonts w:cs="Arial"/>
      <w:sz w:val="24"/>
      <w:lang w:val="en-US" w:eastAsia="en-US" w:bidi="ar-SA"/>
    </w:rPr>
  </w:style>
  <w:style w:type="character" w:customStyle="1" w:styleId="QuotationChar26">
    <w:name w:val="Quotation Char26"/>
    <w:basedOn w:val="BodyTextChar"/>
    <w:rsid w:val="00C230B4"/>
    <w:rPr>
      <w:i/>
      <w:sz w:val="24"/>
      <w:szCs w:val="24"/>
    </w:rPr>
  </w:style>
  <w:style w:type="character" w:customStyle="1" w:styleId="Heading1Char10">
    <w:name w:val="Heading 1 Char10"/>
    <w:basedOn w:val="DefaultParagraphFont"/>
    <w:rsid w:val="00C230B4"/>
    <w:rPr>
      <w:rFonts w:ascii="Arial" w:hAnsi="Arial"/>
      <w:b/>
      <w:kern w:val="28"/>
      <w:sz w:val="32"/>
    </w:rPr>
  </w:style>
  <w:style w:type="paragraph" w:customStyle="1" w:styleId="Quotation280">
    <w:name w:val="Quotation28"/>
    <w:basedOn w:val="Normal"/>
    <w:autoRedefine/>
    <w:rsid w:val="00C230B4"/>
    <w:pPr>
      <w:spacing w:before="120" w:after="120" w:line="480" w:lineRule="exact"/>
      <w:ind w:left="720" w:right="720" w:firstLine="720"/>
      <w:jc w:val="both"/>
    </w:pPr>
    <w:rPr>
      <w:i/>
      <w:szCs w:val="20"/>
    </w:rPr>
  </w:style>
  <w:style w:type="character" w:customStyle="1" w:styleId="FootnoteTextChar38">
    <w:name w:val="Footnote Text Char38"/>
    <w:aliases w:val="Footnote Text Char Char Char Char38,Footnote Text Char Char Char1 Char37,Footnote Text Char Char Char2 Char37,Footnote Text Char Char Char11 Char37,Footnote Text Char Char Char3 Char37,Footnote Text Char Char Char12 Char37"/>
    <w:basedOn w:val="DefaultParagraphFont"/>
    <w:rsid w:val="00C230B4"/>
    <w:rPr>
      <w:sz w:val="18"/>
    </w:rPr>
  </w:style>
  <w:style w:type="paragraph" w:customStyle="1" w:styleId="QT20">
    <w:name w:val="QT20"/>
    <w:basedOn w:val="NormalWeb"/>
    <w:autoRedefine/>
    <w:rsid w:val="00C230B4"/>
    <w:pPr>
      <w:spacing w:after="120" w:line="300" w:lineRule="atLeast"/>
      <w:ind w:left="720" w:right="720" w:firstLine="720"/>
      <w:jc w:val="both"/>
    </w:pPr>
    <w:rPr>
      <w:rFonts w:cs="Arial"/>
      <w:i/>
    </w:rPr>
  </w:style>
  <w:style w:type="character" w:customStyle="1" w:styleId="QTChar19">
    <w:name w:val="QT Char19"/>
    <w:basedOn w:val="DefaultParagraphFont"/>
    <w:rsid w:val="00C230B4"/>
    <w:rPr>
      <w:rFonts w:cs="Arial"/>
      <w:i/>
      <w:sz w:val="24"/>
      <w:lang w:val="en-US" w:eastAsia="en-US" w:bidi="ar-SA"/>
    </w:rPr>
  </w:style>
  <w:style w:type="character" w:customStyle="1" w:styleId="EN6">
    <w:name w:val="EN6"/>
    <w:basedOn w:val="DefaultParagraphFont"/>
    <w:rsid w:val="00C230B4"/>
    <w:rPr>
      <w:rFonts w:ascii="Times New Roman" w:hAnsi="Times New Roman"/>
      <w:sz w:val="24"/>
      <w:szCs w:val="24"/>
    </w:rPr>
  </w:style>
  <w:style w:type="paragraph" w:customStyle="1" w:styleId="FNChar6">
    <w:name w:val="FN Char6"/>
    <w:basedOn w:val="FootnoteText"/>
    <w:autoRedefine/>
    <w:rsid w:val="00C230B4"/>
    <w:pPr>
      <w:contextualSpacing/>
      <w:jc w:val="both"/>
    </w:pPr>
  </w:style>
  <w:style w:type="character" w:customStyle="1" w:styleId="FNCharChar6">
    <w:name w:val="FN Char Char6"/>
    <w:basedOn w:val="DefaultParagraphFont"/>
    <w:rsid w:val="00C230B4"/>
    <w:rPr>
      <w:sz w:val="18"/>
    </w:rPr>
  </w:style>
  <w:style w:type="character" w:customStyle="1" w:styleId="BodyTextChar35">
    <w:name w:val="Body Text Char35"/>
    <w:basedOn w:val="DefaultParagraphFont"/>
    <w:rsid w:val="00C230B4"/>
    <w:rPr>
      <w:sz w:val="24"/>
      <w:szCs w:val="24"/>
    </w:rPr>
  </w:style>
  <w:style w:type="character" w:customStyle="1" w:styleId="QuotationChar27">
    <w:name w:val="Quotation Char27"/>
    <w:basedOn w:val="BodyTextChar"/>
    <w:rsid w:val="00C230B4"/>
    <w:rPr>
      <w:i/>
      <w:sz w:val="24"/>
      <w:szCs w:val="24"/>
    </w:rPr>
  </w:style>
  <w:style w:type="character" w:customStyle="1" w:styleId="FooterChar7">
    <w:name w:val="Footer Char7"/>
    <w:basedOn w:val="DefaultParagraphFont"/>
    <w:rsid w:val="00C230B4"/>
    <w:rPr>
      <w:sz w:val="24"/>
    </w:rPr>
  </w:style>
  <w:style w:type="character" w:customStyle="1" w:styleId="Heading1Char15">
    <w:name w:val="Heading 1 Char15"/>
    <w:basedOn w:val="DefaultParagraphFont"/>
    <w:rsid w:val="00C230B4"/>
    <w:rPr>
      <w:rFonts w:ascii="Arial" w:hAnsi="Arial"/>
      <w:b/>
      <w:kern w:val="28"/>
      <w:sz w:val="32"/>
    </w:rPr>
  </w:style>
  <w:style w:type="character" w:customStyle="1" w:styleId="HeaderChar9">
    <w:name w:val="Header Char9"/>
    <w:basedOn w:val="DefaultParagraphFont"/>
    <w:rsid w:val="00C230B4"/>
    <w:rPr>
      <w:i/>
      <w:sz w:val="24"/>
    </w:rPr>
  </w:style>
  <w:style w:type="character" w:customStyle="1" w:styleId="Heading2Char27">
    <w:name w:val="Heading 2 Char27"/>
    <w:basedOn w:val="DefaultParagraphFont"/>
    <w:rsid w:val="00C230B4"/>
    <w:rPr>
      <w:rFonts w:ascii="Arial" w:hAnsi="Arial"/>
      <w:i/>
      <w:kern w:val="28"/>
      <w:sz w:val="28"/>
    </w:rPr>
  </w:style>
  <w:style w:type="character" w:customStyle="1" w:styleId="FootnoteTextChar39">
    <w:name w:val="Footnote Text Char39"/>
    <w:aliases w:val="Footnote Text Char Char Char Char39,Footnote Text Char Char Char1 Char38,Footnote Text Char Char Char2 Char38,Footnote Text Char Char Char11 Char38,Footnote Text Char Char Char3 Char38,Footnote Text Char Char Char12 Char38"/>
    <w:basedOn w:val="DefaultParagraphFont"/>
    <w:rsid w:val="00C230B4"/>
    <w:rPr>
      <w:lang w:val="en-US" w:eastAsia="en-US" w:bidi="ar-SA"/>
    </w:rPr>
  </w:style>
  <w:style w:type="paragraph" w:customStyle="1" w:styleId="quotation36">
    <w:name w:val="quotation3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6">
    <w:name w:val="flush left26"/>
    <w:aliases w:val="no hang2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0">
    <w:name w:val="Level 1 Heading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00">
    <w:name w:val="indent 1010"/>
    <w:aliases w:val="block21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GR6">
    <w:name w:val="GR6"/>
    <w:basedOn w:val="Normal"/>
    <w:autoRedefine/>
    <w:rsid w:val="00C230B4"/>
    <w:pPr>
      <w:overflowPunct w:val="0"/>
      <w:autoSpaceDE w:val="0"/>
      <w:autoSpaceDN w:val="0"/>
      <w:adjustRightInd w:val="0"/>
      <w:spacing w:beforeLines="60" w:after="60" w:line="300" w:lineRule="exact"/>
      <w:ind w:firstLine="720"/>
      <w:jc w:val="both"/>
      <w:textAlignment w:val="baseline"/>
    </w:pPr>
    <w:rPr>
      <w:szCs w:val="20"/>
    </w:rPr>
  </w:style>
  <w:style w:type="character" w:customStyle="1" w:styleId="BodyTextChar36">
    <w:name w:val="Body Text Char36"/>
    <w:basedOn w:val="DefaultParagraphFont"/>
    <w:rsid w:val="00C230B4"/>
    <w:rPr>
      <w:rFonts w:cs="Arial"/>
      <w:sz w:val="24"/>
      <w:lang w:val="en-US" w:eastAsia="en-US" w:bidi="ar-SA"/>
    </w:rPr>
  </w:style>
  <w:style w:type="character" w:customStyle="1" w:styleId="Heading3Char26">
    <w:name w:val="Heading 3 Char26"/>
    <w:basedOn w:val="DefaultParagraphFont"/>
    <w:rsid w:val="00C230B4"/>
    <w:rPr>
      <w:rFonts w:ascii="Arial" w:hAnsi="Arial"/>
      <w:b/>
      <w:kern w:val="28"/>
      <w:sz w:val="24"/>
      <w:szCs w:val="24"/>
    </w:rPr>
  </w:style>
  <w:style w:type="character" w:customStyle="1" w:styleId="Heading2Char28">
    <w:name w:val="Heading 2 Char28"/>
    <w:basedOn w:val="DefaultParagraphFont"/>
    <w:rsid w:val="00C230B4"/>
    <w:rPr>
      <w:rFonts w:ascii="Arial" w:hAnsi="Arial"/>
      <w:i/>
      <w:kern w:val="28"/>
      <w:sz w:val="28"/>
      <w:szCs w:val="24"/>
    </w:rPr>
  </w:style>
  <w:style w:type="character" w:customStyle="1" w:styleId="FootnoteTextChar40">
    <w:name w:val="Footnote Text Char40"/>
    <w:aliases w:val="Footnote Text Char Char Char Char40,Footnote Text Char Char Char1 Char39,Footnote Text Char Char Char2 Char39,Footnote Text Char Char Char11 Char39,Footnote Text Char Char Char3 Char39,Footnote Text Char Char Char12 Char39"/>
    <w:basedOn w:val="DefaultParagraphFont"/>
    <w:rsid w:val="00C230B4"/>
    <w:rPr>
      <w:lang w:val="en-US" w:eastAsia="en-US" w:bidi="ar-SA"/>
    </w:rPr>
  </w:style>
  <w:style w:type="paragraph" w:customStyle="1" w:styleId="quotation37">
    <w:name w:val="quotation3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7">
    <w:name w:val="indent 5117"/>
    <w:aliases w:val="hang 51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7">
    <w:name w:val="flush left27"/>
    <w:aliases w:val="no hang2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5">
    <w:name w:val="Level 1 Heading1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527">
    <w:name w:val="indent 527"/>
    <w:aliases w:val="block9"/>
    <w:rsid w:val="00C230B4"/>
    <w:pPr>
      <w:widowControl w:val="0"/>
      <w:autoSpaceDE w:val="0"/>
      <w:autoSpaceDN w:val="0"/>
      <w:adjustRightInd w:val="0"/>
      <w:spacing w:after="120" w:line="300" w:lineRule="exact"/>
      <w:ind w:left="720"/>
      <w:jc w:val="both"/>
    </w:pPr>
    <w:rPr>
      <w:rFonts w:ascii="Times" w:hAnsi="Times" w:cs="Times"/>
      <w:sz w:val="24"/>
      <w:szCs w:val="24"/>
    </w:rPr>
  </w:style>
  <w:style w:type="character" w:customStyle="1" w:styleId="BodyTextChar37">
    <w:name w:val="Body Text Char37"/>
    <w:basedOn w:val="DefaultParagraphFont"/>
    <w:rsid w:val="00C230B4"/>
    <w:rPr>
      <w:rFonts w:cs="Arial"/>
      <w:sz w:val="24"/>
      <w:lang w:val="en-US" w:eastAsia="en-US" w:bidi="ar-SA"/>
    </w:rPr>
  </w:style>
  <w:style w:type="character" w:customStyle="1" w:styleId="HeaderChar10">
    <w:name w:val="Header Char10"/>
    <w:basedOn w:val="DefaultParagraphFont"/>
    <w:uiPriority w:val="99"/>
    <w:rsid w:val="00C230B4"/>
    <w:rPr>
      <w:i/>
      <w:sz w:val="24"/>
    </w:rPr>
  </w:style>
  <w:style w:type="character" w:customStyle="1" w:styleId="Heading2Char29">
    <w:name w:val="Heading 2 Char29"/>
    <w:basedOn w:val="DefaultParagraphFont"/>
    <w:rsid w:val="00C230B4"/>
    <w:rPr>
      <w:rFonts w:ascii="Arial" w:hAnsi="Arial"/>
      <w:i/>
      <w:kern w:val="28"/>
      <w:sz w:val="28"/>
      <w:szCs w:val="24"/>
    </w:rPr>
  </w:style>
  <w:style w:type="character" w:customStyle="1" w:styleId="BodyTextChar38">
    <w:name w:val="Body Text Char38"/>
    <w:basedOn w:val="DefaultParagraphFont"/>
    <w:rsid w:val="00C230B4"/>
    <w:rPr>
      <w:rFonts w:cs="Arial"/>
      <w:sz w:val="24"/>
      <w:lang w:val="en-US" w:eastAsia="en-US" w:bidi="ar-SA"/>
    </w:rPr>
  </w:style>
  <w:style w:type="character" w:customStyle="1" w:styleId="FootnoteTextChar110">
    <w:name w:val="Footnote Text Char110"/>
    <w:aliases w:val="Footnote Text Char Char Char Char45,Footnote Text Char Char Char1 Char40,Footnote Text Char Char Char2 Char40,Footnote Text Char Char Char11 Char40,Footnote Text Char Char Char3 Char40,Footnote Text Char Char Char12 Char40"/>
    <w:basedOn w:val="DefaultParagraphFont"/>
    <w:rsid w:val="00C230B4"/>
    <w:rPr>
      <w:lang w:val="en-US" w:eastAsia="en-US" w:bidi="ar-SA"/>
    </w:rPr>
  </w:style>
  <w:style w:type="paragraph" w:customStyle="1" w:styleId="H29">
    <w:name w:val="H29"/>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38">
    <w:name w:val="quotation3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26">
    <w:name w:val="QT26"/>
    <w:basedOn w:val="NormalWeb"/>
    <w:autoRedefine/>
    <w:rsid w:val="00C230B4"/>
    <w:pPr>
      <w:spacing w:after="120" w:line="300" w:lineRule="atLeast"/>
      <w:ind w:left="720" w:right="720" w:firstLine="720"/>
      <w:jc w:val="both"/>
    </w:pPr>
    <w:rPr>
      <w:rFonts w:cs="Arial"/>
      <w:i/>
    </w:rPr>
  </w:style>
  <w:style w:type="character" w:customStyle="1" w:styleId="QTChar20">
    <w:name w:val="QT Char20"/>
    <w:basedOn w:val="DefaultParagraphFont"/>
    <w:rsid w:val="00C230B4"/>
    <w:rPr>
      <w:rFonts w:cs="Arial"/>
      <w:i/>
      <w:sz w:val="24"/>
      <w:lang w:val="en-US" w:eastAsia="en-US" w:bidi="ar-SA"/>
    </w:rPr>
  </w:style>
  <w:style w:type="character" w:customStyle="1" w:styleId="GK6">
    <w:name w:val="GK6"/>
    <w:basedOn w:val="DefaultParagraphFont"/>
    <w:rsid w:val="00C230B4"/>
    <w:rPr>
      <w:rFonts w:ascii="GraecaII" w:hAnsi="GraecaII"/>
      <w:sz w:val="28"/>
    </w:rPr>
  </w:style>
  <w:style w:type="character" w:customStyle="1" w:styleId="EN7">
    <w:name w:val="EN7"/>
    <w:basedOn w:val="DefaultParagraphFont"/>
    <w:rsid w:val="00C230B4"/>
    <w:rPr>
      <w:rFonts w:ascii="Times New Roman" w:hAnsi="Times New Roman"/>
      <w:sz w:val="24"/>
      <w:szCs w:val="24"/>
    </w:rPr>
  </w:style>
  <w:style w:type="character" w:customStyle="1" w:styleId="FootnoteTextChar45">
    <w:name w:val="Footnote Text Char45"/>
    <w:basedOn w:val="DefaultParagraphFont"/>
    <w:rsid w:val="00C230B4"/>
    <w:rPr>
      <w:lang w:val="en-US" w:eastAsia="en-US" w:bidi="ar-SA"/>
    </w:rPr>
  </w:style>
  <w:style w:type="character" w:customStyle="1" w:styleId="Heading1Char16">
    <w:name w:val="Heading 1 Char16"/>
    <w:basedOn w:val="DefaultParagraphFont"/>
    <w:rsid w:val="00C230B4"/>
    <w:rPr>
      <w:rFonts w:ascii="Arial" w:hAnsi="Arial"/>
      <w:b/>
      <w:kern w:val="28"/>
      <w:sz w:val="32"/>
    </w:rPr>
  </w:style>
  <w:style w:type="character" w:customStyle="1" w:styleId="Heading2Char30">
    <w:name w:val="Heading 2 Char30"/>
    <w:basedOn w:val="DefaultParagraphFont"/>
    <w:rsid w:val="00C230B4"/>
    <w:rPr>
      <w:rFonts w:ascii="Arial" w:hAnsi="Arial"/>
      <w:i/>
      <w:kern w:val="28"/>
      <w:sz w:val="28"/>
      <w:szCs w:val="24"/>
    </w:rPr>
  </w:style>
  <w:style w:type="paragraph" w:customStyle="1" w:styleId="FootnoteBase17">
    <w:name w:val="Footnote Base17"/>
    <w:basedOn w:val="Normal"/>
    <w:rsid w:val="00C230B4"/>
    <w:pPr>
      <w:tabs>
        <w:tab w:val="left" w:pos="187"/>
      </w:tabs>
      <w:spacing w:after="120" w:line="220" w:lineRule="exact"/>
      <w:ind w:left="187" w:hanging="187"/>
      <w:jc w:val="both"/>
    </w:pPr>
    <w:rPr>
      <w:sz w:val="18"/>
      <w:szCs w:val="20"/>
    </w:rPr>
  </w:style>
  <w:style w:type="character" w:customStyle="1" w:styleId="FootnoteTextChar46">
    <w:name w:val="Footnote Text Char46"/>
    <w:aliases w:val="Footnote Text Char Char Char Char46,Footnote Text Char Char Char1 Char45,Footnote Text Char Char Char2 Char45,Footnote Text Char Char Char11 Char45,Footnote Text Char Char Char3 Char45,Footnote Text Char Char Char12 Char45"/>
    <w:basedOn w:val="DefaultParagraphFont"/>
    <w:rsid w:val="00C230B4"/>
    <w:rPr>
      <w:lang w:val="en-US" w:eastAsia="en-US" w:bidi="ar-SA"/>
    </w:rPr>
  </w:style>
  <w:style w:type="paragraph" w:customStyle="1" w:styleId="H2A6">
    <w:name w:val="H2A6"/>
    <w:basedOn w:val="Normal"/>
    <w:rsid w:val="00C230B4"/>
    <w:pPr>
      <w:overflowPunct w:val="0"/>
      <w:autoSpaceDE w:val="0"/>
      <w:autoSpaceDN w:val="0"/>
      <w:adjustRightInd w:val="0"/>
      <w:spacing w:before="120" w:after="120" w:line="300" w:lineRule="atLeast"/>
      <w:ind w:firstLine="720"/>
      <w:jc w:val="center"/>
      <w:textAlignment w:val="baseline"/>
    </w:pPr>
    <w:rPr>
      <w:i/>
      <w:iCs/>
      <w:sz w:val="32"/>
      <w:szCs w:val="32"/>
    </w:rPr>
  </w:style>
  <w:style w:type="paragraph" w:customStyle="1" w:styleId="quotation39">
    <w:name w:val="quotation3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8">
    <w:name w:val="indent 5118"/>
    <w:aliases w:val="hang 51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character" w:customStyle="1" w:styleId="BodyTextChar39">
    <w:name w:val="Body Text Char39"/>
    <w:basedOn w:val="DefaultParagraphFont"/>
    <w:rsid w:val="00C230B4"/>
    <w:rPr>
      <w:rFonts w:cs="Arial"/>
      <w:sz w:val="24"/>
      <w:lang w:val="en-US" w:eastAsia="en-US" w:bidi="ar-SA"/>
    </w:rPr>
  </w:style>
  <w:style w:type="character" w:customStyle="1" w:styleId="Heading1Char17">
    <w:name w:val="Heading 1 Char17"/>
    <w:basedOn w:val="DefaultParagraphFont"/>
    <w:rsid w:val="00C230B4"/>
    <w:rPr>
      <w:rFonts w:ascii="Arial" w:hAnsi="Arial"/>
      <w:b/>
      <w:kern w:val="28"/>
      <w:sz w:val="32"/>
    </w:rPr>
  </w:style>
  <w:style w:type="character" w:customStyle="1" w:styleId="HeaderChar15">
    <w:name w:val="Header Char15"/>
    <w:basedOn w:val="DefaultParagraphFont"/>
    <w:uiPriority w:val="99"/>
    <w:rsid w:val="00C230B4"/>
    <w:rPr>
      <w:i/>
      <w:sz w:val="24"/>
    </w:rPr>
  </w:style>
  <w:style w:type="character" w:customStyle="1" w:styleId="Heading2Char31">
    <w:name w:val="Heading 2 Char31"/>
    <w:basedOn w:val="DefaultParagraphFont"/>
    <w:rsid w:val="00C230B4"/>
    <w:rPr>
      <w:rFonts w:ascii="Arial" w:hAnsi="Arial"/>
      <w:i/>
      <w:kern w:val="28"/>
      <w:sz w:val="28"/>
      <w:szCs w:val="24"/>
    </w:rPr>
  </w:style>
  <w:style w:type="character" w:customStyle="1" w:styleId="FootnoteTextChar47">
    <w:name w:val="Footnote Text Char47"/>
    <w:aliases w:val="Footnote Text Char Char Char Char47,Footnote Text Char Char Char1 Char46,Footnote Text Char Char Char2 Char46,Footnote Text Char Char Char11 Char46,Footnote Text Char Char Char3 Char46,Footnote Text Char Char Char12 Char46"/>
    <w:basedOn w:val="DefaultParagraphFont"/>
    <w:rsid w:val="00C230B4"/>
    <w:rPr>
      <w:lang w:val="en-US" w:eastAsia="en-US" w:bidi="ar-SA"/>
    </w:rPr>
  </w:style>
  <w:style w:type="paragraph" w:customStyle="1" w:styleId="Quotation290">
    <w:name w:val="Quotation29"/>
    <w:basedOn w:val="Normal"/>
    <w:autoRedefine/>
    <w:rsid w:val="00C230B4"/>
    <w:pPr>
      <w:spacing w:before="120" w:after="120" w:line="480" w:lineRule="exact"/>
      <w:ind w:left="720" w:right="720" w:firstLine="720"/>
      <w:jc w:val="both"/>
    </w:pPr>
    <w:rPr>
      <w:i/>
      <w:szCs w:val="20"/>
    </w:rPr>
  </w:style>
  <w:style w:type="paragraph" w:customStyle="1" w:styleId="BT9">
    <w:name w:val="BT9"/>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37">
    <w:name w:val="H3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27">
    <w:name w:val="QT27"/>
    <w:basedOn w:val="NormalWeb"/>
    <w:autoRedefine/>
    <w:rsid w:val="00C230B4"/>
    <w:pPr>
      <w:spacing w:after="120" w:line="300" w:lineRule="atLeast"/>
      <w:ind w:left="720" w:right="720" w:firstLine="720"/>
      <w:jc w:val="both"/>
    </w:pPr>
    <w:rPr>
      <w:rFonts w:cs="Arial"/>
      <w:i/>
    </w:rPr>
  </w:style>
  <w:style w:type="character" w:customStyle="1" w:styleId="EN8">
    <w:name w:val="EN8"/>
    <w:basedOn w:val="DefaultParagraphFont"/>
    <w:rsid w:val="00C230B4"/>
    <w:rPr>
      <w:rFonts w:ascii="Times New Roman" w:hAnsi="Times New Roman"/>
      <w:sz w:val="24"/>
      <w:szCs w:val="24"/>
    </w:rPr>
  </w:style>
  <w:style w:type="character" w:customStyle="1" w:styleId="QTChar25">
    <w:name w:val="QT Char25"/>
    <w:basedOn w:val="DefaultParagraphFont"/>
    <w:rsid w:val="00C230B4"/>
    <w:rPr>
      <w:rFonts w:cs="Arial"/>
      <w:i/>
      <w:sz w:val="24"/>
      <w:lang w:val="en-US" w:eastAsia="en-US" w:bidi="ar-SA"/>
    </w:rPr>
  </w:style>
  <w:style w:type="character" w:customStyle="1" w:styleId="BodyTextChar40">
    <w:name w:val="Body Text Char40"/>
    <w:basedOn w:val="DefaultParagraphFont"/>
    <w:rsid w:val="00C230B4"/>
    <w:rPr>
      <w:rFonts w:cs="Arial"/>
      <w:sz w:val="24"/>
      <w:lang w:val="en-US" w:eastAsia="en-US" w:bidi="ar-SA"/>
    </w:rPr>
  </w:style>
  <w:style w:type="character" w:customStyle="1" w:styleId="QuotationChar28">
    <w:name w:val="Quotation Char28"/>
    <w:basedOn w:val="BodyTextChar"/>
    <w:rsid w:val="00C230B4"/>
    <w:rPr>
      <w:i/>
      <w:sz w:val="24"/>
      <w:szCs w:val="24"/>
    </w:rPr>
  </w:style>
  <w:style w:type="character" w:customStyle="1" w:styleId="BTChar9">
    <w:name w:val="BT Char9"/>
    <w:basedOn w:val="DefaultParagraphFont"/>
    <w:rsid w:val="00C230B4"/>
    <w:rPr>
      <w:sz w:val="24"/>
      <w:lang w:val="en-US" w:eastAsia="en-US" w:bidi="ar-SA"/>
    </w:rPr>
  </w:style>
  <w:style w:type="character" w:customStyle="1" w:styleId="Heading3Char27">
    <w:name w:val="Heading 3 Char27"/>
    <w:basedOn w:val="DefaultParagraphFont"/>
    <w:rsid w:val="00C230B4"/>
    <w:rPr>
      <w:rFonts w:ascii="Arial" w:hAnsi="Arial"/>
      <w:b/>
      <w:kern w:val="28"/>
      <w:sz w:val="24"/>
      <w:szCs w:val="24"/>
    </w:rPr>
  </w:style>
  <w:style w:type="character" w:customStyle="1" w:styleId="Heading1Char18">
    <w:name w:val="Heading 1 Char18"/>
    <w:basedOn w:val="DefaultParagraphFont"/>
    <w:rsid w:val="00C230B4"/>
    <w:rPr>
      <w:rFonts w:ascii="Arial" w:hAnsi="Arial"/>
      <w:b/>
      <w:kern w:val="28"/>
      <w:sz w:val="32"/>
    </w:rPr>
  </w:style>
  <w:style w:type="character" w:customStyle="1" w:styleId="Heading2Char32">
    <w:name w:val="Heading 2 Char32"/>
    <w:basedOn w:val="DefaultParagraphFont"/>
    <w:rsid w:val="00C230B4"/>
    <w:rPr>
      <w:rFonts w:ascii="Arial" w:hAnsi="Arial"/>
      <w:i/>
      <w:kern w:val="28"/>
      <w:sz w:val="28"/>
      <w:szCs w:val="24"/>
    </w:rPr>
  </w:style>
  <w:style w:type="paragraph" w:customStyle="1" w:styleId="FootnoteBase18">
    <w:name w:val="Footnote Base18"/>
    <w:basedOn w:val="Normal"/>
    <w:rsid w:val="00C230B4"/>
    <w:pPr>
      <w:tabs>
        <w:tab w:val="left" w:pos="187"/>
      </w:tabs>
      <w:spacing w:after="120" w:line="220" w:lineRule="exact"/>
      <w:ind w:left="187" w:hanging="187"/>
      <w:jc w:val="both"/>
    </w:pPr>
    <w:rPr>
      <w:sz w:val="18"/>
      <w:szCs w:val="20"/>
    </w:rPr>
  </w:style>
  <w:style w:type="character" w:customStyle="1" w:styleId="FootnoteTextChar48">
    <w:name w:val="Footnote Text Char48"/>
    <w:aliases w:val="Footnote Text Char Char Char Char48,Footnote Text Char Char Char1 Char47,Footnote Text Char Char Char2 Char47,Footnote Text Char Char Char11 Char47,Footnote Text Char Char Char3 Char47,Footnote Text Char Char Char12 Char47"/>
    <w:basedOn w:val="DefaultParagraphFont"/>
    <w:rsid w:val="00C230B4"/>
    <w:rPr>
      <w:lang w:val="en-US" w:eastAsia="en-US" w:bidi="ar-SA"/>
    </w:rPr>
  </w:style>
  <w:style w:type="paragraph" w:customStyle="1" w:styleId="Quotation301">
    <w:name w:val="Quotation30"/>
    <w:basedOn w:val="Normal"/>
    <w:autoRedefine/>
    <w:rsid w:val="00C230B4"/>
    <w:pPr>
      <w:spacing w:before="120" w:after="120" w:line="480" w:lineRule="exact"/>
      <w:ind w:left="720" w:right="720" w:firstLine="720"/>
      <w:jc w:val="both"/>
    </w:pPr>
    <w:rPr>
      <w:i/>
      <w:szCs w:val="20"/>
    </w:rPr>
  </w:style>
  <w:style w:type="paragraph" w:customStyle="1" w:styleId="Level3Heading6">
    <w:name w:val="Level 3 Heading6"/>
    <w:rsid w:val="00C230B4"/>
    <w:pPr>
      <w:keepNext/>
      <w:keepLines/>
      <w:widowControl w:val="0"/>
      <w:spacing w:after="240" w:line="480" w:lineRule="exact"/>
      <w:jc w:val="center"/>
    </w:pPr>
    <w:rPr>
      <w:rFonts w:ascii="Times" w:hAnsi="Times"/>
      <w:b/>
      <w:snapToGrid w:val="0"/>
      <w:sz w:val="28"/>
      <w:szCs w:val="24"/>
    </w:rPr>
  </w:style>
  <w:style w:type="paragraph" w:customStyle="1" w:styleId="quotation400">
    <w:name w:val="quotation4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8">
    <w:name w:val="flush left28"/>
    <w:aliases w:val="no hang2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6">
    <w:name w:val="Level 1 Heading1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50">
    <w:name w:val="indent 1015"/>
    <w:aliases w:val="block21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PI6">
    <w:name w:val="PI6"/>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QT28">
    <w:name w:val="QT28"/>
    <w:basedOn w:val="NormalWeb"/>
    <w:autoRedefine/>
    <w:rsid w:val="00C230B4"/>
    <w:pPr>
      <w:spacing w:after="120" w:line="300" w:lineRule="atLeast"/>
      <w:ind w:left="720" w:right="720" w:firstLine="720"/>
      <w:jc w:val="both"/>
    </w:pPr>
    <w:rPr>
      <w:rFonts w:cs="Arial"/>
      <w:i/>
    </w:rPr>
  </w:style>
  <w:style w:type="character" w:customStyle="1" w:styleId="QTChar26">
    <w:name w:val="QT Char26"/>
    <w:basedOn w:val="DefaultParagraphFont"/>
    <w:rsid w:val="00C230B4"/>
    <w:rPr>
      <w:rFonts w:cs="Arial"/>
      <w:i/>
      <w:sz w:val="24"/>
      <w:lang w:val="en-US" w:eastAsia="en-US" w:bidi="ar-SA"/>
    </w:rPr>
  </w:style>
  <w:style w:type="character" w:customStyle="1" w:styleId="BodyTextChar45">
    <w:name w:val="Body Text Char45"/>
    <w:basedOn w:val="DefaultParagraphFont"/>
    <w:rsid w:val="00C230B4"/>
    <w:rPr>
      <w:rFonts w:cs="Arial"/>
      <w:sz w:val="24"/>
      <w:lang w:val="en-US" w:eastAsia="en-US" w:bidi="ar-SA"/>
    </w:rPr>
  </w:style>
  <w:style w:type="character" w:customStyle="1" w:styleId="QuotationChar29">
    <w:name w:val="Quotation Char29"/>
    <w:basedOn w:val="BodyTextChar"/>
    <w:rsid w:val="00C230B4"/>
    <w:rPr>
      <w:i/>
      <w:sz w:val="24"/>
      <w:szCs w:val="24"/>
    </w:rPr>
  </w:style>
  <w:style w:type="character" w:customStyle="1" w:styleId="HeaderChar16">
    <w:name w:val="Header Char16"/>
    <w:basedOn w:val="DefaultParagraphFont"/>
    <w:uiPriority w:val="99"/>
    <w:rsid w:val="00C230B4"/>
    <w:rPr>
      <w:i/>
      <w:sz w:val="24"/>
    </w:rPr>
  </w:style>
  <w:style w:type="character" w:customStyle="1" w:styleId="Heading2Char33">
    <w:name w:val="Heading 2 Char33"/>
    <w:basedOn w:val="DefaultParagraphFont"/>
    <w:rsid w:val="00C230B4"/>
    <w:rPr>
      <w:rFonts w:ascii="Arial" w:hAnsi="Arial"/>
      <w:i/>
      <w:kern w:val="28"/>
      <w:sz w:val="28"/>
      <w:szCs w:val="24"/>
    </w:rPr>
  </w:style>
  <w:style w:type="character" w:customStyle="1" w:styleId="FootnoteTextChar49">
    <w:name w:val="Footnote Text Char49"/>
    <w:aliases w:val="Footnote Text Char Char Char Char49,Footnote Text Char Char Char1 Char48,Footnote Text Char Char Char2 Char48,Footnote Text Char Char Char11 Char48,Footnote Text Char Char Char3 Char48,Footnote Text Char Char Char12 Char48"/>
    <w:basedOn w:val="DefaultParagraphFont"/>
    <w:rsid w:val="00C230B4"/>
    <w:rPr>
      <w:lang w:val="en-US" w:eastAsia="en-US" w:bidi="ar-SA"/>
    </w:rPr>
  </w:style>
  <w:style w:type="paragraph" w:customStyle="1" w:styleId="quotation450">
    <w:name w:val="quotation4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9">
    <w:name w:val="indent 5119"/>
    <w:aliases w:val="hang 518"/>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7">
    <w:name w:val="Level 1 Heading1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6">
    <w:name w:val="indent 1016"/>
    <w:aliases w:val="block216"/>
    <w:rsid w:val="00C230B4"/>
    <w:pPr>
      <w:widowControl w:val="0"/>
      <w:autoSpaceDE w:val="0"/>
      <w:autoSpaceDN w:val="0"/>
      <w:adjustRightInd w:val="0"/>
      <w:spacing w:after="120" w:line="300" w:lineRule="exact"/>
      <w:ind w:left="1440"/>
      <w:jc w:val="both"/>
    </w:pPr>
    <w:rPr>
      <w:rFonts w:ascii="Times" w:hAnsi="Times" w:cs="Times"/>
      <w:sz w:val="24"/>
      <w:szCs w:val="24"/>
    </w:rPr>
  </w:style>
  <w:style w:type="character" w:customStyle="1" w:styleId="BodyTextChar46">
    <w:name w:val="Body Text Char46"/>
    <w:basedOn w:val="DefaultParagraphFont"/>
    <w:rsid w:val="00C230B4"/>
    <w:rPr>
      <w:rFonts w:cs="Arial"/>
      <w:sz w:val="24"/>
      <w:lang w:val="en-US" w:eastAsia="en-US" w:bidi="ar-SA"/>
    </w:rPr>
  </w:style>
  <w:style w:type="character" w:customStyle="1" w:styleId="Heading3Char28">
    <w:name w:val="Heading 3 Char28"/>
    <w:basedOn w:val="DefaultParagraphFont"/>
    <w:rsid w:val="00C230B4"/>
    <w:rPr>
      <w:rFonts w:ascii="Arial" w:hAnsi="Arial"/>
      <w:b/>
      <w:kern w:val="28"/>
      <w:sz w:val="24"/>
      <w:szCs w:val="24"/>
    </w:rPr>
  </w:style>
  <w:style w:type="character" w:customStyle="1" w:styleId="FooterChar8">
    <w:name w:val="Footer Char8"/>
    <w:basedOn w:val="DefaultParagraphFont"/>
    <w:rsid w:val="00C230B4"/>
    <w:rPr>
      <w:sz w:val="24"/>
    </w:rPr>
  </w:style>
  <w:style w:type="character" w:customStyle="1" w:styleId="HeaderChar17">
    <w:name w:val="Header Char17"/>
    <w:basedOn w:val="DefaultParagraphFont"/>
    <w:uiPriority w:val="99"/>
    <w:rsid w:val="00C230B4"/>
    <w:rPr>
      <w:i/>
      <w:sz w:val="24"/>
    </w:rPr>
  </w:style>
  <w:style w:type="character" w:customStyle="1" w:styleId="Heading2Char34">
    <w:name w:val="Heading 2 Char34"/>
    <w:basedOn w:val="DefaultParagraphFont"/>
    <w:rsid w:val="00C230B4"/>
    <w:rPr>
      <w:rFonts w:ascii="Arial" w:hAnsi="Arial"/>
      <w:i/>
      <w:kern w:val="28"/>
      <w:sz w:val="28"/>
      <w:szCs w:val="24"/>
    </w:rPr>
  </w:style>
  <w:style w:type="character" w:customStyle="1" w:styleId="Heading1Char19">
    <w:name w:val="Heading 1 Char19"/>
    <w:basedOn w:val="DefaultParagraphFont"/>
    <w:rsid w:val="00C230B4"/>
    <w:rPr>
      <w:rFonts w:ascii="Arial" w:hAnsi="Arial"/>
      <w:b/>
      <w:kern w:val="28"/>
      <w:sz w:val="32"/>
    </w:rPr>
  </w:style>
  <w:style w:type="character" w:customStyle="1" w:styleId="BodyTextChar47">
    <w:name w:val="Body Text Char47"/>
    <w:basedOn w:val="DefaultParagraphFont"/>
    <w:rsid w:val="00C230B4"/>
    <w:rPr>
      <w:rFonts w:cs="Arial"/>
      <w:sz w:val="24"/>
      <w:lang w:val="en-US" w:eastAsia="en-US" w:bidi="ar-SA"/>
    </w:rPr>
  </w:style>
  <w:style w:type="character" w:customStyle="1" w:styleId="Heading2Char35">
    <w:name w:val="Heading 2 Char35"/>
    <w:basedOn w:val="DefaultParagraphFont"/>
    <w:rsid w:val="00C230B4"/>
    <w:rPr>
      <w:rFonts w:ascii="Arial" w:hAnsi="Arial"/>
      <w:i/>
      <w:kern w:val="28"/>
      <w:sz w:val="28"/>
      <w:szCs w:val="24"/>
    </w:rPr>
  </w:style>
  <w:style w:type="character" w:customStyle="1" w:styleId="Heading3Char29">
    <w:name w:val="Heading 3 Char29"/>
    <w:basedOn w:val="DefaultParagraphFont"/>
    <w:rsid w:val="00C230B4"/>
    <w:rPr>
      <w:rFonts w:ascii="Arial" w:hAnsi="Arial"/>
      <w:b/>
      <w:kern w:val="28"/>
      <w:sz w:val="24"/>
      <w:szCs w:val="24"/>
    </w:rPr>
  </w:style>
  <w:style w:type="character" w:customStyle="1" w:styleId="Heading4Char6">
    <w:name w:val="Heading 4 Char6"/>
    <w:basedOn w:val="DefaultParagraphFont"/>
    <w:rsid w:val="00C230B4"/>
    <w:rPr>
      <w:i/>
      <w:kern w:val="28"/>
      <w:sz w:val="24"/>
      <w:szCs w:val="24"/>
    </w:rPr>
  </w:style>
  <w:style w:type="character" w:customStyle="1" w:styleId="Heading5Char5">
    <w:name w:val="Heading 5 Char5"/>
    <w:basedOn w:val="DefaultParagraphFont"/>
    <w:rsid w:val="00C230B4"/>
    <w:rPr>
      <w:rFonts w:ascii="Arial" w:hAnsi="Arial"/>
      <w:b/>
      <w:kern w:val="28"/>
      <w:sz w:val="24"/>
      <w:szCs w:val="24"/>
    </w:rPr>
  </w:style>
  <w:style w:type="character" w:customStyle="1" w:styleId="Heading6Char5">
    <w:name w:val="Heading 6 Char5"/>
    <w:basedOn w:val="DefaultParagraphFont"/>
    <w:rsid w:val="00C230B4"/>
    <w:rPr>
      <w:rFonts w:ascii="Arial" w:hAnsi="Arial"/>
      <w:b/>
      <w:i/>
      <w:kern w:val="28"/>
      <w:sz w:val="24"/>
      <w:szCs w:val="24"/>
    </w:rPr>
  </w:style>
  <w:style w:type="character" w:customStyle="1" w:styleId="Heading7Char5">
    <w:name w:val="Heading 7 Char5"/>
    <w:basedOn w:val="DefaultParagraphFont"/>
    <w:rsid w:val="00C230B4"/>
    <w:rPr>
      <w:b/>
      <w:kern w:val="28"/>
      <w:sz w:val="24"/>
      <w:szCs w:val="24"/>
    </w:rPr>
  </w:style>
  <w:style w:type="character" w:customStyle="1" w:styleId="Heading8Char5">
    <w:name w:val="Heading 8 Char5"/>
    <w:basedOn w:val="DefaultParagraphFont"/>
    <w:rsid w:val="00C230B4"/>
    <w:rPr>
      <w:b/>
      <w:i/>
      <w:kern w:val="28"/>
      <w:sz w:val="24"/>
      <w:szCs w:val="24"/>
    </w:rPr>
  </w:style>
  <w:style w:type="character" w:customStyle="1" w:styleId="Heading9Char5">
    <w:name w:val="Heading 9 Char5"/>
    <w:basedOn w:val="DefaultParagraphFont"/>
    <w:rsid w:val="00C230B4"/>
    <w:rPr>
      <w:b/>
      <w:i/>
      <w:kern w:val="28"/>
      <w:sz w:val="24"/>
      <w:szCs w:val="24"/>
    </w:rPr>
  </w:style>
  <w:style w:type="character" w:customStyle="1" w:styleId="FootnoteTextChar50">
    <w:name w:val="Footnote Text Char50"/>
    <w:aliases w:val="Footnote Text Char Char Char Char50,Footnote Text Char Char Char1 Char49,Footnote Text Char Char Char2 Char49,Footnote Text Char Char Char11 Char49,Footnote Text Char Char Char3 Char49,Footnote Text Char Char Char12 Char49"/>
    <w:basedOn w:val="DefaultParagraphFont"/>
    <w:rsid w:val="00C230B4"/>
    <w:rPr>
      <w:lang w:val="en-US" w:eastAsia="en-US" w:bidi="ar-SA"/>
    </w:rPr>
  </w:style>
  <w:style w:type="paragraph" w:customStyle="1" w:styleId="Quotation350">
    <w:name w:val="Quotation35"/>
    <w:basedOn w:val="Normal"/>
    <w:autoRedefine/>
    <w:rsid w:val="00C230B4"/>
    <w:pPr>
      <w:spacing w:before="120" w:after="120" w:line="480" w:lineRule="exact"/>
      <w:ind w:left="720" w:right="720" w:firstLine="720"/>
      <w:jc w:val="both"/>
    </w:pPr>
    <w:rPr>
      <w:i/>
      <w:szCs w:val="20"/>
    </w:rPr>
  </w:style>
  <w:style w:type="character" w:customStyle="1" w:styleId="QuotationChar30">
    <w:name w:val="Quotation Char30"/>
    <w:basedOn w:val="BodyTextChar"/>
    <w:rsid w:val="00C230B4"/>
    <w:rPr>
      <w:i/>
      <w:sz w:val="24"/>
      <w:szCs w:val="24"/>
    </w:rPr>
  </w:style>
  <w:style w:type="paragraph" w:customStyle="1" w:styleId="quotation460">
    <w:name w:val="quotation4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00">
    <w:name w:val="indent 5120"/>
    <w:aliases w:val="hang 519"/>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9">
    <w:name w:val="flush left29"/>
    <w:aliases w:val="no hang2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8">
    <w:name w:val="Level 1 Heading1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PI7">
    <w:name w:val="PI7"/>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BT100">
    <w:name w:val="BT1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0">
    <w:name w:val="BT Char10"/>
    <w:basedOn w:val="DefaultParagraphFont"/>
    <w:rsid w:val="00C230B4"/>
    <w:rPr>
      <w:sz w:val="24"/>
      <w:lang w:val="en-US" w:eastAsia="en-US" w:bidi="ar-SA"/>
    </w:rPr>
  </w:style>
  <w:style w:type="paragraph" w:customStyle="1" w:styleId="QT29">
    <w:name w:val="QT29"/>
    <w:basedOn w:val="NormalWeb"/>
    <w:autoRedefine/>
    <w:rsid w:val="00C230B4"/>
    <w:pPr>
      <w:spacing w:after="120" w:line="300" w:lineRule="atLeast"/>
      <w:ind w:left="720" w:right="720" w:firstLine="720"/>
      <w:jc w:val="both"/>
    </w:pPr>
    <w:rPr>
      <w:rFonts w:cs="Arial"/>
      <w:i/>
    </w:rPr>
  </w:style>
  <w:style w:type="character" w:customStyle="1" w:styleId="QTChar27">
    <w:name w:val="QT Char27"/>
    <w:basedOn w:val="DefaultParagraphFont"/>
    <w:rsid w:val="00C230B4"/>
    <w:rPr>
      <w:rFonts w:cs="Arial"/>
      <w:i/>
      <w:sz w:val="24"/>
      <w:szCs w:val="24"/>
      <w:lang w:val="en-US" w:eastAsia="en-US" w:bidi="ar-SA"/>
    </w:rPr>
  </w:style>
  <w:style w:type="character" w:customStyle="1" w:styleId="BTCharCharCharChar6">
    <w:name w:val="BT Char Char Char Char6"/>
    <w:basedOn w:val="DefaultParagraphFont"/>
    <w:rsid w:val="00C230B4"/>
    <w:rPr>
      <w:sz w:val="24"/>
      <w:szCs w:val="24"/>
      <w:lang w:val="en-US" w:eastAsia="en-US" w:bidi="ar-SA"/>
    </w:rPr>
  </w:style>
  <w:style w:type="paragraph" w:customStyle="1" w:styleId="BTCharCharChar6">
    <w:name w:val="BT Char Char Char6"/>
    <w:basedOn w:val="Normal"/>
    <w:autoRedefine/>
    <w:rsid w:val="00C230B4"/>
    <w:pPr>
      <w:spacing w:after="120" w:line="300" w:lineRule="exact"/>
      <w:ind w:firstLine="720"/>
      <w:jc w:val="both"/>
    </w:pPr>
    <w:rPr>
      <w:szCs w:val="20"/>
    </w:rPr>
  </w:style>
  <w:style w:type="paragraph" w:customStyle="1" w:styleId="FNChar7">
    <w:name w:val="FN Char7"/>
    <w:basedOn w:val="FootnoteText"/>
    <w:autoRedefine/>
    <w:rsid w:val="00C230B4"/>
    <w:pPr>
      <w:contextualSpacing/>
      <w:jc w:val="both"/>
    </w:pPr>
  </w:style>
  <w:style w:type="character" w:customStyle="1" w:styleId="FNCharChar7">
    <w:name w:val="FN Char Char7"/>
    <w:basedOn w:val="DefaultParagraphFont"/>
    <w:rsid w:val="00C230B4"/>
    <w:rPr>
      <w:sz w:val="18"/>
    </w:rPr>
  </w:style>
  <w:style w:type="paragraph" w:customStyle="1" w:styleId="StyleBodyTextBold118">
    <w:name w:val="Style Body Text + Bold118"/>
    <w:basedOn w:val="Normal"/>
    <w:autoRedefine/>
    <w:rsid w:val="00C230B4"/>
    <w:pPr>
      <w:spacing w:after="120" w:line="480" w:lineRule="exact"/>
      <w:ind w:firstLine="720"/>
      <w:jc w:val="both"/>
    </w:pPr>
    <w:rPr>
      <w:b/>
      <w:bCs/>
      <w:szCs w:val="20"/>
    </w:rPr>
  </w:style>
  <w:style w:type="character" w:customStyle="1" w:styleId="StyleBodyTextBold1Char18">
    <w:name w:val="Style Body Text + Bold1 Char18"/>
    <w:basedOn w:val="BodyTextChar"/>
    <w:rsid w:val="00C230B4"/>
    <w:rPr>
      <w:b/>
      <w:bCs/>
      <w:sz w:val="24"/>
      <w:szCs w:val="24"/>
    </w:rPr>
  </w:style>
  <w:style w:type="character" w:customStyle="1" w:styleId="HeaderChar18">
    <w:name w:val="Header Char18"/>
    <w:basedOn w:val="DefaultParagraphFont"/>
    <w:uiPriority w:val="99"/>
    <w:rsid w:val="00C230B4"/>
    <w:rPr>
      <w:i/>
      <w:sz w:val="24"/>
    </w:rPr>
  </w:style>
  <w:style w:type="character" w:customStyle="1" w:styleId="FooterChar9">
    <w:name w:val="Footer Char9"/>
    <w:basedOn w:val="DefaultParagraphFont"/>
    <w:rsid w:val="00C230B4"/>
    <w:rPr>
      <w:sz w:val="24"/>
    </w:rPr>
  </w:style>
  <w:style w:type="character" w:customStyle="1" w:styleId="CommentTextChar6">
    <w:name w:val="Comment Text Char6"/>
    <w:basedOn w:val="DefaultParagraphFont"/>
    <w:rsid w:val="00C230B4"/>
    <w:rPr>
      <w:sz w:val="24"/>
      <w:szCs w:val="24"/>
    </w:rPr>
  </w:style>
  <w:style w:type="paragraph" w:customStyle="1" w:styleId="BlockQuotationFirst6">
    <w:name w:val="Block Quotation First6"/>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6">
    <w:name w:val="Block Quotation6"/>
    <w:basedOn w:val="Normal"/>
    <w:rsid w:val="00C230B4"/>
    <w:pPr>
      <w:keepLines/>
      <w:spacing w:after="160" w:line="480" w:lineRule="exact"/>
      <w:ind w:left="720" w:right="720" w:firstLine="720"/>
      <w:jc w:val="both"/>
    </w:pPr>
    <w:rPr>
      <w:i/>
      <w:szCs w:val="20"/>
    </w:rPr>
  </w:style>
  <w:style w:type="paragraph" w:customStyle="1" w:styleId="BlockQuotationLast6">
    <w:name w:val="Block Quotation Last6"/>
    <w:basedOn w:val="BlockQuotation"/>
    <w:rsid w:val="00C230B4"/>
    <w:pPr>
      <w:tabs>
        <w:tab w:val="clear" w:pos="720"/>
      </w:tabs>
      <w:spacing w:before="0" w:line="480" w:lineRule="exact"/>
      <w:ind w:firstLine="720"/>
      <w:jc w:val="both"/>
    </w:pPr>
    <w:rPr>
      <w:szCs w:val="20"/>
    </w:rPr>
  </w:style>
  <w:style w:type="character" w:customStyle="1" w:styleId="BodyTextIndentChar6">
    <w:name w:val="Body Text Indent Char6"/>
    <w:basedOn w:val="DefaultParagraphFont"/>
    <w:rsid w:val="00C230B4"/>
    <w:rPr>
      <w:rFonts w:cs="Arial"/>
      <w:sz w:val="24"/>
    </w:rPr>
  </w:style>
  <w:style w:type="character" w:customStyle="1" w:styleId="DateChar6">
    <w:name w:val="Date Char6"/>
    <w:basedOn w:val="DefaultParagraphFont"/>
    <w:rsid w:val="00C230B4"/>
    <w:rPr>
      <w:rFonts w:cs="Arial"/>
      <w:b/>
      <w:sz w:val="24"/>
    </w:rPr>
  </w:style>
  <w:style w:type="character" w:customStyle="1" w:styleId="EndnoteTextChar6">
    <w:name w:val="Endnote Text Char6"/>
    <w:basedOn w:val="DefaultParagraphFont"/>
    <w:rsid w:val="00C230B4"/>
    <w:rPr>
      <w:sz w:val="18"/>
      <w:szCs w:val="24"/>
    </w:rPr>
  </w:style>
  <w:style w:type="paragraph" w:customStyle="1" w:styleId="FooterEven6">
    <w:name w:val="Footer Even6"/>
    <w:basedOn w:val="Footer"/>
    <w:rsid w:val="00C230B4"/>
    <w:pPr>
      <w:spacing w:after="120" w:line="480" w:lineRule="exact"/>
      <w:ind w:firstLine="720"/>
      <w:jc w:val="both"/>
    </w:pPr>
    <w:rPr>
      <w:szCs w:val="20"/>
    </w:rPr>
  </w:style>
  <w:style w:type="paragraph" w:customStyle="1" w:styleId="FooterFirst6">
    <w:name w:val="Footer First6"/>
    <w:basedOn w:val="Footer"/>
    <w:rsid w:val="00C230B4"/>
    <w:pPr>
      <w:spacing w:after="120" w:line="480" w:lineRule="exact"/>
      <w:ind w:firstLine="720"/>
      <w:jc w:val="both"/>
    </w:pPr>
    <w:rPr>
      <w:szCs w:val="20"/>
    </w:rPr>
  </w:style>
  <w:style w:type="paragraph" w:customStyle="1" w:styleId="FooterOdd6">
    <w:name w:val="Footer Odd6"/>
    <w:basedOn w:val="Footer"/>
    <w:rsid w:val="00C230B4"/>
    <w:pPr>
      <w:spacing w:after="120" w:line="480" w:lineRule="exact"/>
      <w:ind w:firstLine="720"/>
      <w:jc w:val="both"/>
    </w:pPr>
    <w:rPr>
      <w:szCs w:val="20"/>
    </w:rPr>
  </w:style>
  <w:style w:type="character" w:customStyle="1" w:styleId="MacroTextChar6">
    <w:name w:val="Macro Text Char6"/>
    <w:basedOn w:val="DefaultParagraphFont"/>
    <w:rsid w:val="00C230B4"/>
    <w:rPr>
      <w:rFonts w:ascii="Courier New" w:hAnsi="Courier New" w:cs="Arial"/>
      <w:sz w:val="24"/>
    </w:rPr>
  </w:style>
  <w:style w:type="character" w:customStyle="1" w:styleId="MessageHeaderChar6">
    <w:name w:val="Message Header Char6"/>
    <w:basedOn w:val="DefaultParagraphFont"/>
    <w:rsid w:val="00C230B4"/>
    <w:rPr>
      <w:rFonts w:ascii="Arial" w:hAnsi="Arial" w:cs="Arial"/>
      <w:sz w:val="24"/>
    </w:rPr>
  </w:style>
  <w:style w:type="character" w:customStyle="1" w:styleId="SubtitleChar6">
    <w:name w:val="Subtitle Char6"/>
    <w:basedOn w:val="DefaultParagraphFont"/>
    <w:rsid w:val="00C230B4"/>
    <w:rPr>
      <w:rFonts w:ascii="Arial" w:hAnsi="Arial"/>
      <w:i/>
      <w:kern w:val="28"/>
      <w:sz w:val="28"/>
      <w:szCs w:val="24"/>
    </w:rPr>
  </w:style>
  <w:style w:type="paragraph" w:customStyle="1" w:styleId="HeadingBase6">
    <w:name w:val="Heading Base6"/>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6">
    <w:name w:val="Title Char6"/>
    <w:basedOn w:val="DefaultParagraphFont"/>
    <w:rsid w:val="00C230B4"/>
    <w:rPr>
      <w:rFonts w:ascii="Arial" w:hAnsi="Arial"/>
      <w:b/>
      <w:kern w:val="28"/>
      <w:sz w:val="40"/>
      <w:szCs w:val="24"/>
    </w:rPr>
  </w:style>
  <w:style w:type="paragraph" w:customStyle="1" w:styleId="indent580">
    <w:name w:val="indent 58"/>
    <w:aliases w:val="hang 9 (SP Parts)6"/>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7">
    <w:name w:val="Level 3 Heading7"/>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6">
    <w:name w:val="flush left bold titles6"/>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9">
    <w:name w:val="Left Running Head (Even)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6">
    <w:name w:val="Right Running Head (Odd)6"/>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6">
    <w:name w:val="EXERCISE - BOX6"/>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6">
    <w:name w:val="Thick Line Below6"/>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1017">
    <w:name w:val="indent 1017"/>
    <w:aliases w:val="block217"/>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8">
    <w:name w:val="indent 528"/>
    <w:aliases w:val="block1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indent156">
    <w:name w:val="indent 156"/>
    <w:aliases w:val="block16"/>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6">
    <w:name w:val="Document Map Char6"/>
    <w:basedOn w:val="DefaultParagraphFont"/>
    <w:rsid w:val="00C230B4"/>
    <w:rPr>
      <w:rFonts w:ascii="Tahoma" w:hAnsi="Tahoma" w:cs="Tahoma"/>
      <w:sz w:val="24"/>
      <w:szCs w:val="24"/>
      <w:shd w:val="clear" w:color="auto" w:fill="000080"/>
    </w:rPr>
  </w:style>
  <w:style w:type="character" w:customStyle="1" w:styleId="PlainTextChar6">
    <w:name w:val="Plain Text Char6"/>
    <w:basedOn w:val="DefaultParagraphFont"/>
    <w:rsid w:val="00C230B4"/>
    <w:rPr>
      <w:rFonts w:ascii="Courier New" w:hAnsi="Courier New" w:cs="Courier New"/>
      <w:lang w:bidi="he-IL"/>
    </w:rPr>
  </w:style>
  <w:style w:type="paragraph" w:customStyle="1" w:styleId="quotation116">
    <w:name w:val="quotation1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7">
    <w:name w:val="Header Even7"/>
    <w:basedOn w:val="Header"/>
    <w:rsid w:val="00C230B4"/>
    <w:pPr>
      <w:ind w:firstLine="720"/>
      <w:jc w:val="both"/>
    </w:pPr>
    <w:rPr>
      <w:sz w:val="56"/>
      <w:szCs w:val="56"/>
    </w:rPr>
  </w:style>
  <w:style w:type="paragraph" w:customStyle="1" w:styleId="HeaderFirst6">
    <w:name w:val="Header First6"/>
    <w:basedOn w:val="Header"/>
    <w:rsid w:val="00C230B4"/>
    <w:pPr>
      <w:ind w:firstLine="720"/>
      <w:jc w:val="both"/>
    </w:pPr>
    <w:rPr>
      <w:sz w:val="56"/>
      <w:szCs w:val="56"/>
    </w:rPr>
  </w:style>
  <w:style w:type="paragraph" w:customStyle="1" w:styleId="HeaderOdd6">
    <w:name w:val="Header Odd6"/>
    <w:basedOn w:val="Header"/>
    <w:rsid w:val="00C230B4"/>
    <w:pPr>
      <w:ind w:firstLine="720"/>
      <w:jc w:val="both"/>
    </w:pPr>
    <w:rPr>
      <w:sz w:val="56"/>
      <w:szCs w:val="56"/>
    </w:rPr>
  </w:style>
  <w:style w:type="paragraph" w:customStyle="1" w:styleId="PartLabel6">
    <w:name w:val="Part Label6"/>
    <w:basedOn w:val="HeadingBase"/>
    <w:next w:val="Normal"/>
    <w:rsid w:val="00C230B4"/>
    <w:pPr>
      <w:spacing w:after="120" w:line="480" w:lineRule="exact"/>
      <w:ind w:firstLine="720"/>
      <w:jc w:val="both"/>
    </w:pPr>
    <w:rPr>
      <w:szCs w:val="20"/>
    </w:rPr>
  </w:style>
  <w:style w:type="paragraph" w:customStyle="1" w:styleId="PartTitle6">
    <w:name w:val="Part Title6"/>
    <w:basedOn w:val="HeadingBase"/>
    <w:next w:val="PartSubtitle"/>
    <w:rsid w:val="00C230B4"/>
    <w:pPr>
      <w:spacing w:after="120" w:line="480" w:lineRule="exact"/>
      <w:ind w:firstLine="720"/>
      <w:jc w:val="both"/>
    </w:pPr>
    <w:rPr>
      <w:szCs w:val="20"/>
    </w:rPr>
  </w:style>
  <w:style w:type="paragraph" w:customStyle="1" w:styleId="PartSubtitle6">
    <w:name w:val="Part Subtitle6"/>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6">
    <w:name w:val="Section Heading6"/>
    <w:basedOn w:val="HeadingBase"/>
    <w:rsid w:val="00C230B4"/>
    <w:pPr>
      <w:spacing w:after="120" w:line="480" w:lineRule="exact"/>
      <w:ind w:firstLine="720"/>
      <w:jc w:val="both"/>
    </w:pPr>
    <w:rPr>
      <w:szCs w:val="20"/>
    </w:rPr>
  </w:style>
  <w:style w:type="paragraph" w:customStyle="1" w:styleId="SectionLabel6">
    <w:name w:val="Section Label6"/>
    <w:basedOn w:val="HeadingBase"/>
    <w:rsid w:val="00C230B4"/>
    <w:pPr>
      <w:spacing w:after="120" w:line="480" w:lineRule="exact"/>
      <w:ind w:firstLine="720"/>
      <w:jc w:val="both"/>
    </w:pPr>
    <w:rPr>
      <w:szCs w:val="20"/>
    </w:rPr>
  </w:style>
  <w:style w:type="paragraph" w:customStyle="1" w:styleId="TitleCover6">
    <w:name w:val="Title Cover6"/>
    <w:basedOn w:val="HeadingBase"/>
    <w:next w:val="SubtitleCover"/>
    <w:rsid w:val="00C230B4"/>
    <w:pPr>
      <w:spacing w:after="120" w:line="480" w:lineRule="exact"/>
      <w:ind w:firstLine="720"/>
      <w:jc w:val="both"/>
    </w:pPr>
    <w:rPr>
      <w:szCs w:val="20"/>
    </w:rPr>
  </w:style>
  <w:style w:type="paragraph" w:customStyle="1" w:styleId="SubtitleCover6">
    <w:name w:val="Subtitle Cover6"/>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6">
    <w:name w:val="Title 36"/>
    <w:basedOn w:val="Title2"/>
    <w:rsid w:val="00C230B4"/>
    <w:pPr>
      <w:ind w:firstLine="720"/>
    </w:pPr>
    <w:rPr>
      <w:szCs w:val="20"/>
    </w:rPr>
  </w:style>
  <w:style w:type="paragraph" w:customStyle="1" w:styleId="Title26">
    <w:name w:val="Title 26"/>
    <w:basedOn w:val="Normal"/>
    <w:rsid w:val="00C230B4"/>
    <w:pPr>
      <w:spacing w:after="120" w:line="300" w:lineRule="atLeast"/>
      <w:ind w:firstLine="720"/>
      <w:jc w:val="center"/>
    </w:pPr>
    <w:rPr>
      <w:sz w:val="52"/>
      <w:szCs w:val="20"/>
    </w:rPr>
  </w:style>
  <w:style w:type="paragraph" w:customStyle="1" w:styleId="Title46">
    <w:name w:val="Title 46"/>
    <w:basedOn w:val="Title3"/>
    <w:rsid w:val="00C230B4"/>
    <w:pPr>
      <w:ind w:firstLine="720"/>
    </w:pPr>
    <w:rPr>
      <w:szCs w:val="20"/>
    </w:rPr>
  </w:style>
  <w:style w:type="paragraph" w:customStyle="1" w:styleId="ListNumberFirst6">
    <w:name w:val="List Number First6"/>
    <w:basedOn w:val="ListNumber"/>
    <w:next w:val="ListNumber"/>
    <w:rsid w:val="00C230B4"/>
    <w:pPr>
      <w:spacing w:before="0" w:line="480" w:lineRule="exact"/>
      <w:jc w:val="both"/>
    </w:pPr>
    <w:rPr>
      <w:szCs w:val="20"/>
    </w:rPr>
  </w:style>
  <w:style w:type="paragraph" w:customStyle="1" w:styleId="ListNumberLast6">
    <w:name w:val="List Number Last6"/>
    <w:basedOn w:val="ListNumber"/>
    <w:rsid w:val="00C230B4"/>
    <w:pPr>
      <w:spacing w:before="0" w:line="480" w:lineRule="exact"/>
      <w:jc w:val="both"/>
    </w:pPr>
    <w:rPr>
      <w:szCs w:val="20"/>
    </w:rPr>
  </w:style>
  <w:style w:type="paragraph" w:customStyle="1" w:styleId="H3A6">
    <w:name w:val="H3A6"/>
    <w:basedOn w:val="H3"/>
    <w:rsid w:val="00C230B4"/>
  </w:style>
  <w:style w:type="paragraph" w:customStyle="1" w:styleId="H38">
    <w:name w:val="H3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BodyTextKeep6">
    <w:name w:val="Body Text Keep6"/>
    <w:basedOn w:val="Normal"/>
    <w:rsid w:val="00C230B4"/>
    <w:pPr>
      <w:keepNext/>
      <w:spacing w:after="120" w:line="480" w:lineRule="exact"/>
      <w:ind w:firstLine="720"/>
      <w:jc w:val="both"/>
    </w:pPr>
    <w:rPr>
      <w:szCs w:val="20"/>
    </w:rPr>
  </w:style>
  <w:style w:type="paragraph" w:customStyle="1" w:styleId="ChapterLabel6">
    <w:name w:val="Chapter Label6"/>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6">
    <w:name w:val="Chapter Subtitle6"/>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6">
    <w:name w:val="Chapter Title6"/>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6">
    <w:name w:val="Document Label6"/>
    <w:basedOn w:val="Normal"/>
    <w:rsid w:val="00C230B4"/>
    <w:pPr>
      <w:keepNext/>
      <w:spacing w:before="240" w:after="360" w:line="480" w:lineRule="exact"/>
      <w:ind w:firstLine="720"/>
      <w:jc w:val="both"/>
    </w:pPr>
    <w:rPr>
      <w:b/>
      <w:kern w:val="28"/>
      <w:sz w:val="36"/>
      <w:szCs w:val="20"/>
    </w:rPr>
  </w:style>
  <w:style w:type="paragraph" w:customStyle="1" w:styleId="FootnoteBase19">
    <w:name w:val="Footnote Base19"/>
    <w:basedOn w:val="Normal"/>
    <w:rsid w:val="00C230B4"/>
    <w:pPr>
      <w:tabs>
        <w:tab w:val="left" w:pos="187"/>
      </w:tabs>
      <w:spacing w:after="120" w:line="220" w:lineRule="exact"/>
      <w:ind w:left="187" w:hanging="187"/>
      <w:jc w:val="both"/>
    </w:pPr>
    <w:rPr>
      <w:sz w:val="18"/>
      <w:szCs w:val="20"/>
    </w:rPr>
  </w:style>
  <w:style w:type="paragraph" w:customStyle="1" w:styleId="HeaderBase6">
    <w:name w:val="Header Base6"/>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6">
    <w:name w:val="Index Base6"/>
    <w:basedOn w:val="Normal"/>
    <w:rsid w:val="00C230B4"/>
    <w:pPr>
      <w:tabs>
        <w:tab w:val="right" w:leader="dot" w:pos="3960"/>
      </w:tabs>
      <w:spacing w:after="120" w:line="480" w:lineRule="exact"/>
      <w:ind w:left="720" w:hanging="720"/>
      <w:jc w:val="both"/>
    </w:pPr>
    <w:rPr>
      <w:szCs w:val="20"/>
    </w:rPr>
  </w:style>
  <w:style w:type="paragraph" w:customStyle="1" w:styleId="ListBulletFirst6">
    <w:name w:val="List Bullet First6"/>
    <w:basedOn w:val="ListBullet"/>
    <w:next w:val="ListBullet"/>
    <w:rsid w:val="00C230B4"/>
    <w:pPr>
      <w:spacing w:before="80" w:line="480" w:lineRule="exact"/>
      <w:jc w:val="both"/>
    </w:pPr>
    <w:rPr>
      <w:szCs w:val="20"/>
    </w:rPr>
  </w:style>
  <w:style w:type="paragraph" w:customStyle="1" w:styleId="ListBulletLast6">
    <w:name w:val="List Bullet Last6"/>
    <w:basedOn w:val="ListBullet"/>
    <w:rsid w:val="00C230B4"/>
    <w:pPr>
      <w:spacing w:before="0" w:after="240" w:line="480" w:lineRule="exact"/>
      <w:jc w:val="both"/>
    </w:pPr>
    <w:rPr>
      <w:szCs w:val="20"/>
    </w:rPr>
  </w:style>
  <w:style w:type="paragraph" w:customStyle="1" w:styleId="ListFirst6">
    <w:name w:val="List First6"/>
    <w:basedOn w:val="List"/>
    <w:next w:val="List"/>
    <w:rsid w:val="00C230B4"/>
    <w:pPr>
      <w:tabs>
        <w:tab w:val="clear" w:pos="720"/>
      </w:tabs>
      <w:spacing w:before="80" w:line="480" w:lineRule="exact"/>
      <w:jc w:val="both"/>
    </w:pPr>
    <w:rPr>
      <w:szCs w:val="20"/>
    </w:rPr>
  </w:style>
  <w:style w:type="paragraph" w:customStyle="1" w:styleId="ListLast6">
    <w:name w:val="List Last6"/>
    <w:basedOn w:val="List"/>
    <w:rsid w:val="00C230B4"/>
    <w:pPr>
      <w:tabs>
        <w:tab w:val="clear" w:pos="720"/>
      </w:tabs>
      <w:spacing w:before="0" w:after="240" w:line="480" w:lineRule="exact"/>
      <w:jc w:val="both"/>
    </w:pPr>
    <w:rPr>
      <w:szCs w:val="20"/>
    </w:rPr>
  </w:style>
  <w:style w:type="paragraph" w:customStyle="1" w:styleId="Picture6">
    <w:name w:val="Picture6"/>
    <w:basedOn w:val="Normal"/>
    <w:next w:val="Caption"/>
    <w:rsid w:val="00C230B4"/>
    <w:pPr>
      <w:keepNext/>
      <w:spacing w:after="120" w:line="480" w:lineRule="exact"/>
      <w:ind w:firstLine="720"/>
      <w:jc w:val="both"/>
    </w:pPr>
    <w:rPr>
      <w:szCs w:val="20"/>
    </w:rPr>
  </w:style>
  <w:style w:type="paragraph" w:customStyle="1" w:styleId="TOCBase6">
    <w:name w:val="TOC Base6"/>
    <w:basedOn w:val="Normal"/>
    <w:rsid w:val="00C230B4"/>
    <w:pPr>
      <w:tabs>
        <w:tab w:val="right" w:leader="dot" w:pos="8640"/>
      </w:tabs>
      <w:spacing w:after="120" w:line="480" w:lineRule="exact"/>
      <w:ind w:firstLine="720"/>
      <w:jc w:val="both"/>
    </w:pPr>
    <w:rPr>
      <w:szCs w:val="20"/>
    </w:rPr>
  </w:style>
  <w:style w:type="paragraph" w:customStyle="1" w:styleId="HeaderlikeH16">
    <w:name w:val="Header like H16"/>
    <w:basedOn w:val="Heading2"/>
    <w:rsid w:val="00C230B4"/>
    <w:pPr>
      <w:spacing w:before="120" w:line="360" w:lineRule="exact"/>
      <w:ind w:firstLine="720"/>
      <w:outlineLvl w:val="9"/>
    </w:pPr>
    <w:rPr>
      <w:b/>
      <w:i w:val="0"/>
      <w:sz w:val="36"/>
    </w:rPr>
  </w:style>
  <w:style w:type="paragraph" w:customStyle="1" w:styleId="Greeting6">
    <w:name w:val="Greeting6"/>
    <w:basedOn w:val="Normal"/>
    <w:rsid w:val="00C230B4"/>
    <w:pPr>
      <w:spacing w:after="120" w:line="480" w:lineRule="exact"/>
      <w:ind w:firstLine="720"/>
    </w:pPr>
    <w:rPr>
      <w:szCs w:val="20"/>
    </w:rPr>
  </w:style>
  <w:style w:type="paragraph" w:customStyle="1" w:styleId="Indent5160">
    <w:name w:val="Indent516"/>
    <w:basedOn w:val="Normal"/>
    <w:rsid w:val="00C230B4"/>
    <w:pPr>
      <w:spacing w:after="120" w:line="480" w:lineRule="exact"/>
      <w:ind w:left="720" w:firstLine="720"/>
      <w:jc w:val="both"/>
    </w:pPr>
    <w:rPr>
      <w:szCs w:val="20"/>
    </w:rPr>
  </w:style>
  <w:style w:type="paragraph" w:customStyle="1" w:styleId="Indent1060">
    <w:name w:val="Indent106"/>
    <w:basedOn w:val="Normal"/>
    <w:rsid w:val="00C230B4"/>
    <w:pPr>
      <w:spacing w:after="120" w:line="480" w:lineRule="exact"/>
      <w:ind w:left="1440" w:firstLine="720"/>
      <w:jc w:val="both"/>
    </w:pPr>
    <w:rPr>
      <w:szCs w:val="20"/>
    </w:rPr>
  </w:style>
  <w:style w:type="paragraph" w:customStyle="1" w:styleId="Indent1560">
    <w:name w:val="Indent156"/>
    <w:basedOn w:val="Normal"/>
    <w:rsid w:val="00C230B4"/>
    <w:pPr>
      <w:spacing w:after="120" w:line="480" w:lineRule="exact"/>
      <w:ind w:left="2160" w:firstLine="720"/>
      <w:jc w:val="both"/>
    </w:pPr>
    <w:rPr>
      <w:szCs w:val="20"/>
    </w:rPr>
  </w:style>
  <w:style w:type="paragraph" w:customStyle="1" w:styleId="Indent206">
    <w:name w:val="Indent206"/>
    <w:basedOn w:val="Normal"/>
    <w:rsid w:val="00C230B4"/>
    <w:pPr>
      <w:spacing w:after="120" w:line="480" w:lineRule="exact"/>
      <w:ind w:left="2880" w:firstLine="720"/>
      <w:jc w:val="both"/>
    </w:pPr>
    <w:rPr>
      <w:szCs w:val="20"/>
    </w:rPr>
  </w:style>
  <w:style w:type="paragraph" w:customStyle="1" w:styleId="BodyTextNotJustified6">
    <w:name w:val="Body Text Not Justified6"/>
    <w:basedOn w:val="Normal"/>
    <w:rsid w:val="00C230B4"/>
    <w:pPr>
      <w:spacing w:after="120" w:line="480" w:lineRule="exact"/>
      <w:ind w:firstLine="720"/>
    </w:pPr>
    <w:rPr>
      <w:szCs w:val="20"/>
    </w:rPr>
  </w:style>
  <w:style w:type="paragraph" w:customStyle="1" w:styleId="BoldCenterArial12pt6">
    <w:name w:val="Bold Center Arial 12 pt6"/>
    <w:basedOn w:val="Normal"/>
    <w:rsid w:val="00C230B4"/>
    <w:pPr>
      <w:spacing w:after="160" w:line="480" w:lineRule="exact"/>
      <w:ind w:firstLine="720"/>
      <w:jc w:val="center"/>
    </w:pPr>
    <w:rPr>
      <w:rFonts w:ascii="Arial" w:hAnsi="Arial"/>
      <w:b/>
      <w:szCs w:val="20"/>
    </w:rPr>
  </w:style>
  <w:style w:type="paragraph" w:customStyle="1" w:styleId="H2A7">
    <w:name w:val="H2A7"/>
    <w:basedOn w:val="H2"/>
    <w:rsid w:val="00C230B4"/>
    <w:pPr>
      <w:outlineLvl w:val="9"/>
    </w:pPr>
    <w:rPr>
      <w:rFonts w:ascii="Times New Roman" w:hAnsi="Times New Roman"/>
      <w:iCs w:val="0"/>
      <w:szCs w:val="28"/>
    </w:rPr>
  </w:style>
  <w:style w:type="paragraph" w:customStyle="1" w:styleId="H210">
    <w:name w:val="H210"/>
    <w:basedOn w:val="BT"/>
    <w:autoRedefine/>
    <w:rsid w:val="00C230B4"/>
    <w:pPr>
      <w:spacing w:line="300" w:lineRule="atLeast"/>
      <w:ind w:firstLine="720"/>
      <w:outlineLvl w:val="1"/>
    </w:pPr>
  </w:style>
  <w:style w:type="paragraph" w:customStyle="1" w:styleId="Exercise6">
    <w:name w:val="Exercise6"/>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6">
    <w:name w:val="Flush Left Bold6"/>
    <w:basedOn w:val="Normal"/>
    <w:rsid w:val="00C230B4"/>
    <w:pPr>
      <w:spacing w:before="120" w:after="120" w:line="290" w:lineRule="exact"/>
      <w:ind w:firstLine="720"/>
      <w:jc w:val="both"/>
    </w:pPr>
    <w:rPr>
      <w:b/>
      <w:snapToGrid w:val="0"/>
      <w:szCs w:val="20"/>
    </w:rPr>
  </w:style>
  <w:style w:type="paragraph" w:customStyle="1" w:styleId="Hang16">
    <w:name w:val="Hang16"/>
    <w:basedOn w:val="Normal"/>
    <w:autoRedefine/>
    <w:rsid w:val="00C230B4"/>
    <w:pPr>
      <w:spacing w:after="120" w:line="480" w:lineRule="exact"/>
      <w:ind w:left="1080" w:hanging="360"/>
      <w:jc w:val="both"/>
    </w:pPr>
    <w:rPr>
      <w:snapToGrid w:val="0"/>
      <w:szCs w:val="20"/>
    </w:rPr>
  </w:style>
  <w:style w:type="paragraph" w:customStyle="1" w:styleId="Style16">
    <w:name w:val="Style16"/>
    <w:basedOn w:val="BP"/>
    <w:next w:val="BT"/>
    <w:autoRedefine/>
    <w:rsid w:val="00C230B4"/>
    <w:pPr>
      <w:spacing w:after="120"/>
      <w:ind w:firstLine="720"/>
    </w:pPr>
    <w:rPr>
      <w:szCs w:val="20"/>
    </w:rPr>
  </w:style>
  <w:style w:type="paragraph" w:customStyle="1" w:styleId="BP6">
    <w:name w:val="BP6"/>
    <w:basedOn w:val="BT"/>
    <w:next w:val="BT"/>
    <w:autoRedefine/>
    <w:rsid w:val="00C230B4"/>
    <w:pPr>
      <w:ind w:firstLine="720"/>
    </w:pPr>
  </w:style>
  <w:style w:type="paragraph" w:customStyle="1" w:styleId="HeadingCaps6">
    <w:name w:val="Heading Caps6"/>
    <w:basedOn w:val="Heading1"/>
    <w:autoRedefine/>
    <w:rsid w:val="00C230B4"/>
    <w:pPr>
      <w:spacing w:after="120" w:line="400" w:lineRule="exact"/>
      <w:ind w:firstLine="720"/>
    </w:pPr>
    <w:rPr>
      <w:caps/>
      <w:snapToGrid w:val="0"/>
      <w:sz w:val="40"/>
      <w:szCs w:val="20"/>
    </w:rPr>
  </w:style>
  <w:style w:type="paragraph" w:customStyle="1" w:styleId="BoldLine6">
    <w:name w:val="Bold Line6"/>
    <w:basedOn w:val="Normal"/>
    <w:rsid w:val="00C230B4"/>
    <w:pPr>
      <w:pBdr>
        <w:bottom w:val="single" w:sz="36" w:space="1" w:color="auto"/>
      </w:pBdr>
      <w:spacing w:after="120" w:line="300" w:lineRule="atLeast"/>
      <w:ind w:firstLine="720"/>
      <w:jc w:val="both"/>
    </w:pPr>
    <w:rPr>
      <w:szCs w:val="20"/>
    </w:rPr>
  </w:style>
  <w:style w:type="paragraph" w:customStyle="1" w:styleId="ExerciseTitle6">
    <w:name w:val="Exercise Title6"/>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6">
    <w:name w:val="Title 16"/>
    <w:basedOn w:val="Normal"/>
    <w:rsid w:val="00C230B4"/>
    <w:pPr>
      <w:spacing w:after="120" w:line="300" w:lineRule="atLeast"/>
      <w:ind w:firstLine="720"/>
      <w:jc w:val="center"/>
    </w:pPr>
    <w:rPr>
      <w:b/>
      <w:sz w:val="72"/>
      <w:szCs w:val="20"/>
    </w:rPr>
  </w:style>
  <w:style w:type="paragraph" w:customStyle="1" w:styleId="CenterItalic6">
    <w:name w:val="Center Italic6"/>
    <w:basedOn w:val="Normal"/>
    <w:autoRedefine/>
    <w:rsid w:val="00C230B4"/>
    <w:pPr>
      <w:spacing w:after="120" w:line="480" w:lineRule="exact"/>
      <w:ind w:firstLine="720"/>
      <w:jc w:val="center"/>
    </w:pPr>
    <w:rPr>
      <w:i/>
      <w:szCs w:val="20"/>
    </w:rPr>
  </w:style>
  <w:style w:type="paragraph" w:customStyle="1" w:styleId="H4A6">
    <w:name w:val="H4A6"/>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6">
    <w:name w:val="LT6"/>
    <w:basedOn w:val="Heading2"/>
    <w:autoRedefine/>
    <w:rsid w:val="00C230B4"/>
    <w:pPr>
      <w:ind w:firstLine="720"/>
    </w:pPr>
    <w:rPr>
      <w:b/>
      <w:i w:val="0"/>
      <w:sz w:val="36"/>
    </w:rPr>
  </w:style>
  <w:style w:type="paragraph" w:customStyle="1" w:styleId="Style26">
    <w:name w:val="Style26"/>
    <w:basedOn w:val="H2A"/>
    <w:autoRedefine/>
    <w:rsid w:val="00C230B4"/>
    <w:pPr>
      <w:outlineLvl w:val="2"/>
    </w:pPr>
    <w:rPr>
      <w:i/>
      <w:snapToGrid w:val="0"/>
    </w:rPr>
  </w:style>
  <w:style w:type="paragraph" w:customStyle="1" w:styleId="LS-LessonSubtitle6">
    <w:name w:val="LS - Lesson Subtitle6"/>
    <w:basedOn w:val="H2A"/>
    <w:autoRedefine/>
    <w:rsid w:val="00C230B4"/>
    <w:pPr>
      <w:outlineLvl w:val="2"/>
    </w:pPr>
    <w:rPr>
      <w:i/>
      <w:snapToGrid w:val="0"/>
    </w:rPr>
  </w:style>
  <w:style w:type="paragraph" w:customStyle="1" w:styleId="L17">
    <w:name w:val="L17"/>
    <w:basedOn w:val="Normal"/>
    <w:autoRedefine/>
    <w:rsid w:val="00C230B4"/>
    <w:pPr>
      <w:spacing w:after="120" w:line="480" w:lineRule="exact"/>
      <w:ind w:left="720" w:hanging="720"/>
      <w:jc w:val="both"/>
    </w:pPr>
    <w:rPr>
      <w:szCs w:val="20"/>
    </w:rPr>
  </w:style>
  <w:style w:type="paragraph" w:customStyle="1" w:styleId="L26">
    <w:name w:val="L26"/>
    <w:basedOn w:val="BT"/>
    <w:autoRedefine/>
    <w:rsid w:val="00C230B4"/>
    <w:pPr>
      <w:tabs>
        <w:tab w:val="left" w:pos="720"/>
      </w:tabs>
      <w:ind w:left="1440" w:hanging="720"/>
    </w:pPr>
  </w:style>
  <w:style w:type="paragraph" w:customStyle="1" w:styleId="L36">
    <w:name w:val="L36"/>
    <w:basedOn w:val="BT"/>
    <w:autoRedefine/>
    <w:rsid w:val="00C230B4"/>
    <w:pPr>
      <w:tabs>
        <w:tab w:val="left" w:pos="720"/>
        <w:tab w:val="left" w:pos="2160"/>
      </w:tabs>
      <w:ind w:left="2160" w:hanging="720"/>
    </w:pPr>
  </w:style>
  <w:style w:type="paragraph" w:customStyle="1" w:styleId="H117">
    <w:name w:val="H117"/>
    <w:basedOn w:val="BT"/>
    <w:next w:val="BT"/>
    <w:autoRedefine/>
    <w:rsid w:val="00C230B4"/>
    <w:pPr>
      <w:spacing w:line="300" w:lineRule="atLeast"/>
      <w:ind w:firstLine="720"/>
      <w:outlineLvl w:val="0"/>
    </w:pPr>
    <w:rPr>
      <w:rFonts w:ascii="Arial" w:hAnsi="Arial"/>
      <w:b/>
      <w:kern w:val="28"/>
    </w:rPr>
  </w:style>
  <w:style w:type="paragraph" w:customStyle="1" w:styleId="H1A6">
    <w:name w:val="H1A6"/>
    <w:basedOn w:val="H1"/>
    <w:rsid w:val="00C230B4"/>
    <w:pPr>
      <w:outlineLvl w:val="9"/>
    </w:pPr>
    <w:rPr>
      <w:sz w:val="24"/>
    </w:rPr>
  </w:style>
  <w:style w:type="paragraph" w:customStyle="1" w:styleId="I17">
    <w:name w:val="I17"/>
    <w:basedOn w:val="BT"/>
    <w:autoRedefine/>
    <w:rsid w:val="00C230B4"/>
    <w:pPr>
      <w:ind w:left="720" w:firstLine="720"/>
    </w:pPr>
  </w:style>
  <w:style w:type="paragraph" w:customStyle="1" w:styleId="I26">
    <w:name w:val="I26"/>
    <w:basedOn w:val="BT"/>
    <w:autoRedefine/>
    <w:rsid w:val="00C230B4"/>
    <w:pPr>
      <w:ind w:left="1440" w:firstLine="720"/>
    </w:pPr>
  </w:style>
  <w:style w:type="paragraph" w:customStyle="1" w:styleId="I36">
    <w:name w:val="I36"/>
    <w:basedOn w:val="I1"/>
    <w:autoRedefine/>
    <w:rsid w:val="00C230B4"/>
    <w:pPr>
      <w:ind w:left="2160"/>
    </w:pPr>
  </w:style>
  <w:style w:type="paragraph" w:customStyle="1" w:styleId="GR7">
    <w:name w:val="GR7"/>
    <w:basedOn w:val="BT"/>
    <w:autoRedefine/>
    <w:rsid w:val="00C230B4"/>
    <w:pPr>
      <w:spacing w:beforeLines="60"/>
      <w:ind w:firstLine="720"/>
      <w:jc w:val="left"/>
    </w:pPr>
  </w:style>
  <w:style w:type="character" w:customStyle="1" w:styleId="GK7">
    <w:name w:val="GK7"/>
    <w:basedOn w:val="DefaultParagraphFont"/>
    <w:rsid w:val="00C230B4"/>
    <w:rPr>
      <w:rFonts w:ascii="GraecaII" w:hAnsi="GraecaII"/>
      <w:sz w:val="28"/>
    </w:rPr>
  </w:style>
  <w:style w:type="character" w:customStyle="1" w:styleId="HB5">
    <w:name w:val="HB5"/>
    <w:basedOn w:val="DefaultParagraphFont"/>
    <w:rsid w:val="00C230B4"/>
    <w:rPr>
      <w:rFonts w:ascii="HebraicaII" w:hAnsi="HebraicaII"/>
      <w:sz w:val="28"/>
      <w:szCs w:val="28"/>
    </w:rPr>
  </w:style>
  <w:style w:type="character" w:customStyle="1" w:styleId="EN9">
    <w:name w:val="EN9"/>
    <w:basedOn w:val="DefaultParagraphFont"/>
    <w:rsid w:val="00C230B4"/>
    <w:rPr>
      <w:rFonts w:ascii="Times New Roman" w:hAnsi="Times New Roman"/>
      <w:sz w:val="24"/>
      <w:szCs w:val="24"/>
    </w:rPr>
  </w:style>
  <w:style w:type="paragraph" w:customStyle="1" w:styleId="I46">
    <w:name w:val="I46"/>
    <w:basedOn w:val="I1"/>
    <w:autoRedefine/>
    <w:rsid w:val="00C230B4"/>
    <w:pPr>
      <w:ind w:left="2880"/>
    </w:pPr>
  </w:style>
  <w:style w:type="paragraph" w:customStyle="1" w:styleId="H46">
    <w:name w:val="H46"/>
    <w:basedOn w:val="H4A"/>
    <w:next w:val="Normal"/>
    <w:autoRedefine/>
    <w:rsid w:val="00C230B4"/>
    <w:pPr>
      <w:snapToGrid w:val="0"/>
      <w:ind w:left="1440"/>
      <w:outlineLvl w:val="3"/>
    </w:pPr>
    <w:rPr>
      <w:snapToGrid/>
    </w:rPr>
  </w:style>
  <w:style w:type="paragraph" w:customStyle="1" w:styleId="CA6">
    <w:name w:val="CA6"/>
    <w:basedOn w:val="BT"/>
    <w:rsid w:val="00C230B4"/>
    <w:pPr>
      <w:ind w:firstLine="720"/>
      <w:jc w:val="left"/>
    </w:pPr>
  </w:style>
  <w:style w:type="paragraph" w:customStyle="1" w:styleId="StyleBodyText10ptBlack6">
    <w:name w:val="Style Body Text + 10 pt Black6"/>
    <w:basedOn w:val="Normal"/>
    <w:rsid w:val="00C230B4"/>
    <w:pPr>
      <w:spacing w:before="120" w:after="120" w:line="480" w:lineRule="exact"/>
      <w:ind w:firstLine="720"/>
      <w:jc w:val="both"/>
    </w:pPr>
    <w:rPr>
      <w:color w:val="000000"/>
      <w:szCs w:val="20"/>
    </w:rPr>
  </w:style>
  <w:style w:type="character" w:customStyle="1" w:styleId="grame6">
    <w:name w:val="grame6"/>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60">
    <w:name w:val="bt6"/>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6">
    <w:name w:val="en16"/>
    <w:basedOn w:val="DefaultParagraphFont"/>
    <w:rsid w:val="00C230B4"/>
    <w:rPr>
      <w:rFonts w:ascii="Times New Roman" w:hAnsi="Times New Roman" w:cs="Times New Roman" w:hint="default"/>
    </w:rPr>
  </w:style>
  <w:style w:type="character" w:customStyle="1" w:styleId="spelle6">
    <w:name w:val="spelle6"/>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7">
    <w:name w:val="Style Body Text + Bold7"/>
    <w:basedOn w:val="Normal"/>
    <w:autoRedefine/>
    <w:rsid w:val="00C230B4"/>
    <w:pPr>
      <w:spacing w:after="120" w:line="480" w:lineRule="exact"/>
      <w:ind w:firstLine="720"/>
      <w:jc w:val="both"/>
    </w:pPr>
    <w:rPr>
      <w:b/>
      <w:bCs/>
      <w:szCs w:val="20"/>
    </w:rPr>
  </w:style>
  <w:style w:type="character" w:customStyle="1" w:styleId="FootnoteTextCharCharCharCharChar15">
    <w:name w:val="Footnote Text Char Char Char Char Char15"/>
    <w:basedOn w:val="DefaultParagraphFont"/>
    <w:rsid w:val="00C230B4"/>
    <w:rPr>
      <w:lang w:val="en-US" w:eastAsia="en-US" w:bidi="ar-SA"/>
    </w:rPr>
  </w:style>
  <w:style w:type="paragraph" w:customStyle="1" w:styleId="H216">
    <w:name w:val="H216"/>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0">
    <w:name w:val="QT110"/>
    <w:basedOn w:val="NormalWeb"/>
    <w:autoRedefine/>
    <w:rsid w:val="00C230B4"/>
    <w:pPr>
      <w:spacing w:after="120" w:line="300" w:lineRule="atLeast"/>
      <w:ind w:left="720" w:right="720" w:firstLine="720"/>
      <w:jc w:val="both"/>
    </w:pPr>
    <w:rPr>
      <w:rFonts w:cs="Arial"/>
      <w:i/>
    </w:rPr>
  </w:style>
  <w:style w:type="character" w:customStyle="1" w:styleId="QTChar110">
    <w:name w:val="QT Char110"/>
    <w:basedOn w:val="DefaultParagraphFont"/>
    <w:rsid w:val="00C230B4"/>
    <w:rPr>
      <w:rFonts w:cs="Arial"/>
      <w:i/>
      <w:sz w:val="24"/>
      <w:lang w:val="en-US" w:eastAsia="en-US" w:bidi="ar-SA"/>
    </w:rPr>
  </w:style>
  <w:style w:type="character" w:customStyle="1" w:styleId="Heading1Char110">
    <w:name w:val="Heading 1 Char110"/>
    <w:basedOn w:val="DefaultParagraphFont"/>
    <w:rsid w:val="00C230B4"/>
    <w:rPr>
      <w:rFonts w:ascii="Arial" w:eastAsia="Times New Roman" w:hAnsi="Arial"/>
      <w:b/>
      <w:kern w:val="28"/>
      <w:sz w:val="32"/>
    </w:rPr>
  </w:style>
  <w:style w:type="character" w:customStyle="1" w:styleId="BodyTextChar111">
    <w:name w:val="Body Text Char111"/>
    <w:basedOn w:val="DefaultParagraphFont"/>
    <w:rsid w:val="00C230B4"/>
    <w:rPr>
      <w:rFonts w:ascii="Times New Roman" w:eastAsia="Times New Roman" w:hAnsi="Times New Roman"/>
      <w:sz w:val="24"/>
      <w:szCs w:val="24"/>
    </w:rPr>
  </w:style>
  <w:style w:type="character" w:customStyle="1" w:styleId="Heading2Char110">
    <w:name w:val="Heading 2 Char110"/>
    <w:basedOn w:val="DefaultParagraphFont"/>
    <w:rsid w:val="00C230B4"/>
    <w:rPr>
      <w:rFonts w:ascii="Arial" w:eastAsia="Times New Roman" w:hAnsi="Arial"/>
      <w:i/>
      <w:kern w:val="28"/>
      <w:sz w:val="28"/>
    </w:rPr>
  </w:style>
  <w:style w:type="character" w:customStyle="1" w:styleId="Heading3Char110">
    <w:name w:val="Heading 3 Char110"/>
    <w:basedOn w:val="DefaultParagraphFont"/>
    <w:rsid w:val="00C230B4"/>
    <w:rPr>
      <w:rFonts w:ascii="Arial" w:eastAsia="Times New Roman" w:hAnsi="Arial"/>
      <w:b/>
      <w:kern w:val="28"/>
      <w:sz w:val="24"/>
    </w:rPr>
  </w:style>
  <w:style w:type="paragraph" w:customStyle="1" w:styleId="Quotation1130">
    <w:name w:val="Quotation113"/>
    <w:basedOn w:val="Normal"/>
    <w:autoRedefine/>
    <w:rsid w:val="00C230B4"/>
    <w:pPr>
      <w:spacing w:before="120" w:after="120" w:line="480" w:lineRule="exact"/>
      <w:ind w:left="720" w:right="720" w:firstLine="720"/>
      <w:jc w:val="both"/>
    </w:pPr>
    <w:rPr>
      <w:i/>
      <w:szCs w:val="20"/>
    </w:rPr>
  </w:style>
  <w:style w:type="character" w:customStyle="1" w:styleId="QuotationChar112">
    <w:name w:val="Quotation Char112"/>
    <w:basedOn w:val="BodyTextChar"/>
    <w:rsid w:val="00C230B4"/>
    <w:rPr>
      <w:rFonts w:ascii="Times New Roman" w:eastAsia="Times New Roman" w:hAnsi="Times New Roman"/>
      <w:i/>
      <w:sz w:val="24"/>
      <w:szCs w:val="24"/>
    </w:rPr>
  </w:style>
  <w:style w:type="paragraph" w:customStyle="1" w:styleId="quotation2100">
    <w:name w:val="quotation2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0">
    <w:name w:val="flush left110"/>
    <w:aliases w:val="no hang1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0">
    <w:name w:val="QT210"/>
    <w:basedOn w:val="NormalWeb"/>
    <w:autoRedefine/>
    <w:rsid w:val="00C230B4"/>
    <w:pPr>
      <w:spacing w:after="120" w:line="300" w:lineRule="atLeast"/>
      <w:ind w:left="720" w:right="720" w:firstLine="720"/>
      <w:jc w:val="both"/>
    </w:pPr>
    <w:rPr>
      <w:rFonts w:cs="Arial"/>
      <w:i/>
    </w:rPr>
  </w:style>
  <w:style w:type="character" w:customStyle="1" w:styleId="QTChar28">
    <w:name w:val="QT Char28"/>
    <w:basedOn w:val="DefaultParagraphFont"/>
    <w:rsid w:val="00C230B4"/>
    <w:rPr>
      <w:rFonts w:ascii="Times New Roman" w:eastAsia="Times New Roman" w:hAnsi="Times New Roman" w:cs="Arial"/>
      <w:i/>
      <w:sz w:val="24"/>
      <w:szCs w:val="20"/>
    </w:rPr>
  </w:style>
  <w:style w:type="paragraph" w:customStyle="1" w:styleId="FootnoteBase110">
    <w:name w:val="Footnote Base110"/>
    <w:basedOn w:val="Normal"/>
    <w:rsid w:val="00C230B4"/>
    <w:pPr>
      <w:tabs>
        <w:tab w:val="left" w:pos="187"/>
      </w:tabs>
      <w:spacing w:after="120" w:line="220" w:lineRule="exact"/>
      <w:ind w:left="187" w:hanging="187"/>
      <w:jc w:val="both"/>
    </w:pPr>
    <w:rPr>
      <w:sz w:val="18"/>
      <w:szCs w:val="20"/>
    </w:rPr>
  </w:style>
  <w:style w:type="paragraph" w:customStyle="1" w:styleId="Quotation2101">
    <w:name w:val="Quotation210"/>
    <w:basedOn w:val="Normal"/>
    <w:autoRedefine/>
    <w:rsid w:val="00C230B4"/>
    <w:pPr>
      <w:spacing w:before="120" w:after="120" w:line="480" w:lineRule="exact"/>
      <w:ind w:left="720" w:right="720" w:firstLine="720"/>
    </w:pPr>
    <w:rPr>
      <w:i/>
      <w:szCs w:val="20"/>
    </w:rPr>
  </w:style>
  <w:style w:type="paragraph" w:customStyle="1" w:styleId="quotation3100">
    <w:name w:val="quotation3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5">
    <w:name w:val="QT35"/>
    <w:basedOn w:val="NormalWeb"/>
    <w:autoRedefine/>
    <w:rsid w:val="00C230B4"/>
    <w:pPr>
      <w:spacing w:after="120" w:line="300" w:lineRule="atLeast"/>
      <w:ind w:left="720" w:right="720" w:firstLine="720"/>
      <w:jc w:val="both"/>
    </w:pPr>
    <w:rPr>
      <w:rFonts w:cs="Arial"/>
      <w:i/>
    </w:rPr>
  </w:style>
  <w:style w:type="character" w:customStyle="1" w:styleId="QTChar35">
    <w:name w:val="QT Char35"/>
    <w:basedOn w:val="DefaultParagraphFont"/>
    <w:rsid w:val="00C230B4"/>
    <w:rPr>
      <w:rFonts w:cs="Arial"/>
      <w:i/>
      <w:sz w:val="24"/>
    </w:rPr>
  </w:style>
  <w:style w:type="character" w:customStyle="1" w:styleId="BodyTextChar210">
    <w:name w:val="Body Text Char210"/>
    <w:basedOn w:val="DefaultParagraphFont"/>
    <w:rsid w:val="00C230B4"/>
    <w:rPr>
      <w:sz w:val="24"/>
      <w:szCs w:val="24"/>
    </w:rPr>
  </w:style>
  <w:style w:type="character" w:customStyle="1" w:styleId="QuotationChar210">
    <w:name w:val="Quotation Char210"/>
    <w:basedOn w:val="BodyTextChar"/>
    <w:rsid w:val="00C230B4"/>
    <w:rPr>
      <w:i/>
      <w:sz w:val="24"/>
      <w:szCs w:val="24"/>
    </w:rPr>
  </w:style>
  <w:style w:type="paragraph" w:customStyle="1" w:styleId="FootnoteBase25">
    <w:name w:val="Footnote Base25"/>
    <w:basedOn w:val="Normal"/>
    <w:rsid w:val="00C230B4"/>
    <w:pPr>
      <w:tabs>
        <w:tab w:val="left" w:pos="187"/>
      </w:tabs>
      <w:spacing w:after="120" w:line="220" w:lineRule="exact"/>
      <w:ind w:left="187" w:hanging="187"/>
      <w:jc w:val="both"/>
    </w:pPr>
    <w:rPr>
      <w:sz w:val="18"/>
      <w:szCs w:val="20"/>
    </w:rPr>
  </w:style>
  <w:style w:type="paragraph" w:customStyle="1" w:styleId="Quotation360">
    <w:name w:val="Quotation36"/>
    <w:basedOn w:val="Normal"/>
    <w:autoRedefine/>
    <w:rsid w:val="00C230B4"/>
    <w:pPr>
      <w:spacing w:before="120" w:after="120" w:line="480" w:lineRule="exact"/>
      <w:ind w:left="720" w:right="720" w:firstLine="720"/>
    </w:pPr>
    <w:rPr>
      <w:i/>
      <w:szCs w:val="20"/>
    </w:rPr>
  </w:style>
  <w:style w:type="character" w:customStyle="1" w:styleId="BodyTextChar310">
    <w:name w:val="Body Text Char310"/>
    <w:basedOn w:val="DefaultParagraphFont"/>
    <w:rsid w:val="00C230B4"/>
    <w:rPr>
      <w:sz w:val="24"/>
      <w:szCs w:val="24"/>
    </w:rPr>
  </w:style>
  <w:style w:type="character" w:customStyle="1" w:styleId="QuotationChar35">
    <w:name w:val="Quotation Char35"/>
    <w:basedOn w:val="BodyTextChar"/>
    <w:rsid w:val="00C230B4"/>
    <w:rPr>
      <w:i/>
      <w:sz w:val="24"/>
      <w:szCs w:val="24"/>
    </w:rPr>
  </w:style>
  <w:style w:type="character" w:customStyle="1" w:styleId="Heading1Char25">
    <w:name w:val="Heading 1 Char25"/>
    <w:basedOn w:val="DefaultParagraphFont"/>
    <w:rsid w:val="00C230B4"/>
    <w:rPr>
      <w:rFonts w:ascii="Arial" w:hAnsi="Arial"/>
      <w:b/>
      <w:kern w:val="28"/>
      <w:sz w:val="32"/>
    </w:rPr>
  </w:style>
  <w:style w:type="character" w:customStyle="1" w:styleId="Heading2Char210">
    <w:name w:val="Heading 2 Char210"/>
    <w:basedOn w:val="DefaultParagraphFont"/>
    <w:rsid w:val="00C230B4"/>
    <w:rPr>
      <w:rFonts w:ascii="Arial" w:hAnsi="Arial"/>
      <w:i/>
      <w:kern w:val="28"/>
      <w:sz w:val="28"/>
    </w:rPr>
  </w:style>
  <w:style w:type="character" w:customStyle="1" w:styleId="Heading3Char210">
    <w:name w:val="Heading 3 Char210"/>
    <w:basedOn w:val="DefaultParagraphFont"/>
    <w:rsid w:val="00C230B4"/>
    <w:rPr>
      <w:rFonts w:ascii="Arial" w:hAnsi="Arial"/>
      <w:b/>
      <w:kern w:val="28"/>
      <w:sz w:val="24"/>
    </w:rPr>
  </w:style>
  <w:style w:type="paragraph" w:customStyle="1" w:styleId="quotation47">
    <w:name w:val="quotation4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5">
    <w:name w:val="QT45"/>
    <w:basedOn w:val="NormalWeb"/>
    <w:autoRedefine/>
    <w:rsid w:val="00C230B4"/>
    <w:pPr>
      <w:spacing w:after="120" w:line="300" w:lineRule="atLeast"/>
      <w:ind w:left="720" w:right="720" w:firstLine="720"/>
      <w:jc w:val="both"/>
    </w:pPr>
    <w:rPr>
      <w:rFonts w:cs="Arial"/>
      <w:i/>
    </w:rPr>
  </w:style>
  <w:style w:type="character" w:customStyle="1" w:styleId="QTChar45">
    <w:name w:val="QT Char45"/>
    <w:basedOn w:val="DefaultParagraphFont"/>
    <w:rsid w:val="00C230B4"/>
    <w:rPr>
      <w:rFonts w:cs="Arial"/>
      <w:i/>
      <w:sz w:val="24"/>
    </w:rPr>
  </w:style>
  <w:style w:type="character" w:customStyle="1" w:styleId="FootnoteTextChar410">
    <w:name w:val="Footnote Text Char410"/>
    <w:aliases w:val="Footnote Text Char Char Char Char410,Footnote Text Char Char Char1 Char310,Footnote Text Char Char Char2 Char310,Footnote Text Char Char Char11 Char310,Footnote Text Char Char Char3 Char310,Footnote Text Char Char Char12 Char310"/>
    <w:basedOn w:val="DefaultParagraphFont"/>
    <w:rsid w:val="00C230B4"/>
    <w:rPr>
      <w:lang w:val="en-US" w:eastAsia="en-US" w:bidi="ar-SA"/>
    </w:rPr>
  </w:style>
  <w:style w:type="paragraph" w:customStyle="1" w:styleId="Quotation470">
    <w:name w:val="Quotation47"/>
    <w:basedOn w:val="Normal"/>
    <w:autoRedefine/>
    <w:rsid w:val="00C230B4"/>
    <w:pPr>
      <w:spacing w:before="120" w:after="120" w:line="480" w:lineRule="exact"/>
      <w:ind w:left="720" w:right="720" w:firstLine="720"/>
      <w:jc w:val="both"/>
    </w:pPr>
    <w:rPr>
      <w:i/>
      <w:szCs w:val="20"/>
    </w:rPr>
  </w:style>
  <w:style w:type="character" w:customStyle="1" w:styleId="BodyTextChar48">
    <w:name w:val="Body Text Char48"/>
    <w:basedOn w:val="DefaultParagraphFont"/>
    <w:rsid w:val="00C230B4"/>
    <w:rPr>
      <w:rFonts w:cs="Arial"/>
      <w:sz w:val="24"/>
      <w:lang w:val="en-US" w:eastAsia="en-US" w:bidi="ar-SA"/>
    </w:rPr>
  </w:style>
  <w:style w:type="character" w:customStyle="1" w:styleId="QuotationChar45">
    <w:name w:val="Quotation Char45"/>
    <w:basedOn w:val="BodyTextChar"/>
    <w:rsid w:val="00C230B4"/>
    <w:rPr>
      <w:i/>
      <w:sz w:val="24"/>
      <w:szCs w:val="24"/>
    </w:rPr>
  </w:style>
  <w:style w:type="character" w:customStyle="1" w:styleId="FootnoteTextChar55">
    <w:name w:val="Footnote Text Char55"/>
    <w:aliases w:val="Footnote Text Char Char Char Char55,Footnote Text Char Char Char1 Char410,Footnote Text Char Char Char2 Char410,Footnote Text Char Char Char11 Char410,Footnote Text Char Char Char3 Char410,Footnote Text Char Char Char12 Char410"/>
    <w:basedOn w:val="DefaultParagraphFont"/>
    <w:rsid w:val="00C230B4"/>
    <w:rPr>
      <w:lang w:val="en-US" w:eastAsia="en-US" w:bidi="ar-SA"/>
    </w:rPr>
  </w:style>
  <w:style w:type="paragraph" w:customStyle="1" w:styleId="Quotation415">
    <w:name w:val="Quotation415"/>
    <w:basedOn w:val="Normal"/>
    <w:autoRedefine/>
    <w:rsid w:val="00C230B4"/>
    <w:pPr>
      <w:spacing w:before="120" w:after="120" w:line="480" w:lineRule="exact"/>
      <w:ind w:left="720" w:right="720" w:firstLine="720"/>
      <w:jc w:val="both"/>
    </w:pPr>
    <w:rPr>
      <w:i/>
      <w:szCs w:val="20"/>
    </w:rPr>
  </w:style>
  <w:style w:type="character" w:customStyle="1" w:styleId="FootnoteTextChar65">
    <w:name w:val="Footnote Text Char65"/>
    <w:aliases w:val="Footnote Text Char Char Char Char65,Footnote Text Char Char Char1 Char55,Footnote Text Char Char Char2 Char55,Footnote Text Char Char Char11 Char55,Footnote Text Char Char Char3 Char55,Footnote Text Char Char Char12 Char55"/>
    <w:basedOn w:val="DefaultParagraphFont"/>
    <w:rsid w:val="00C230B4"/>
    <w:rPr>
      <w:lang w:val="en-US" w:eastAsia="en-US" w:bidi="ar-SA"/>
    </w:rPr>
  </w:style>
  <w:style w:type="paragraph" w:customStyle="1" w:styleId="Quotation425">
    <w:name w:val="Quotation425"/>
    <w:basedOn w:val="Normal"/>
    <w:autoRedefine/>
    <w:rsid w:val="00C230B4"/>
    <w:pPr>
      <w:spacing w:before="120" w:after="120" w:line="480" w:lineRule="exact"/>
      <w:ind w:left="720" w:right="720" w:firstLine="720"/>
      <w:jc w:val="both"/>
    </w:pPr>
    <w:rPr>
      <w:i/>
      <w:szCs w:val="20"/>
    </w:rPr>
  </w:style>
  <w:style w:type="character" w:customStyle="1" w:styleId="FooterChar15">
    <w:name w:val="Footer Char15"/>
    <w:basedOn w:val="DefaultParagraphFont"/>
    <w:rsid w:val="00C230B4"/>
    <w:rPr>
      <w:sz w:val="24"/>
    </w:rPr>
  </w:style>
  <w:style w:type="character" w:customStyle="1" w:styleId="HeaderChar19">
    <w:name w:val="Header Char19"/>
    <w:basedOn w:val="DefaultParagraphFont"/>
    <w:rsid w:val="00C230B4"/>
    <w:rPr>
      <w:i/>
      <w:sz w:val="24"/>
    </w:rPr>
  </w:style>
  <w:style w:type="character" w:customStyle="1" w:styleId="BodyTextChar55">
    <w:name w:val="Body Text Char55"/>
    <w:basedOn w:val="DefaultParagraphFont"/>
    <w:rsid w:val="00C230B4"/>
    <w:rPr>
      <w:rFonts w:cs="Arial"/>
      <w:sz w:val="24"/>
      <w:lang w:val="en-US" w:eastAsia="en-US" w:bidi="ar-SA"/>
    </w:rPr>
  </w:style>
  <w:style w:type="character" w:customStyle="1" w:styleId="FootnoteTextChar75">
    <w:name w:val="Footnote Text Char75"/>
    <w:aliases w:val="Footnote Text Char Char Char Char75,Footnote Text Char Char Char1 Char65,Footnote Text Char Char Char2 Char65,Footnote Text Char Char Char11 Char65,Footnote Text Char Char Char3 Char65,Footnote Text Char Char Char12 Char65"/>
    <w:basedOn w:val="DefaultParagraphFont"/>
    <w:rsid w:val="00C230B4"/>
    <w:rPr>
      <w:lang w:val="en-US" w:eastAsia="en-US" w:bidi="ar-SA"/>
    </w:rPr>
  </w:style>
  <w:style w:type="paragraph" w:customStyle="1" w:styleId="HeaderlikeH116">
    <w:name w:val="Header like H116"/>
    <w:basedOn w:val="Heading2"/>
    <w:rsid w:val="00C230B4"/>
    <w:pPr>
      <w:spacing w:before="120" w:line="360" w:lineRule="exact"/>
      <w:ind w:firstLine="720"/>
      <w:outlineLvl w:val="9"/>
    </w:pPr>
    <w:rPr>
      <w:b/>
      <w:i w:val="0"/>
      <w:sz w:val="36"/>
    </w:rPr>
  </w:style>
  <w:style w:type="paragraph" w:customStyle="1" w:styleId="Quotation55">
    <w:name w:val="Quotation55"/>
    <w:basedOn w:val="Normal"/>
    <w:autoRedefine/>
    <w:rsid w:val="00C230B4"/>
    <w:pPr>
      <w:spacing w:before="120" w:after="120" w:line="480" w:lineRule="exact"/>
      <w:ind w:left="720" w:right="720" w:firstLine="720"/>
      <w:jc w:val="both"/>
    </w:pPr>
    <w:rPr>
      <w:i/>
      <w:szCs w:val="20"/>
    </w:rPr>
  </w:style>
  <w:style w:type="character" w:customStyle="1" w:styleId="QuotationChar55">
    <w:name w:val="Quotation Char55"/>
    <w:basedOn w:val="BodyTextChar"/>
    <w:rsid w:val="00C230B4"/>
    <w:rPr>
      <w:i/>
      <w:sz w:val="24"/>
      <w:szCs w:val="24"/>
    </w:rPr>
  </w:style>
  <w:style w:type="paragraph" w:customStyle="1" w:styleId="Greeting16">
    <w:name w:val="Greeting16"/>
    <w:basedOn w:val="Normal"/>
    <w:rsid w:val="00C230B4"/>
    <w:pPr>
      <w:spacing w:after="120" w:line="480" w:lineRule="exact"/>
      <w:ind w:firstLine="720"/>
    </w:pPr>
    <w:rPr>
      <w:szCs w:val="20"/>
    </w:rPr>
  </w:style>
  <w:style w:type="paragraph" w:customStyle="1" w:styleId="H2A16">
    <w:name w:val="H2A16"/>
    <w:basedOn w:val="H2"/>
    <w:rsid w:val="00C230B4"/>
    <w:pPr>
      <w:outlineLvl w:val="9"/>
    </w:pPr>
    <w:rPr>
      <w:rFonts w:ascii="Times New Roman" w:hAnsi="Times New Roman"/>
      <w:iCs w:val="0"/>
      <w:szCs w:val="28"/>
    </w:rPr>
  </w:style>
  <w:style w:type="paragraph" w:customStyle="1" w:styleId="H225">
    <w:name w:val="H225"/>
    <w:basedOn w:val="BT"/>
    <w:autoRedefine/>
    <w:rsid w:val="00C230B4"/>
    <w:pPr>
      <w:spacing w:line="300" w:lineRule="atLeast"/>
      <w:ind w:firstLine="720"/>
      <w:outlineLvl w:val="1"/>
    </w:pPr>
  </w:style>
  <w:style w:type="paragraph" w:customStyle="1" w:styleId="BT15">
    <w:name w:val="BT15"/>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5">
    <w:name w:val="BT Char15"/>
    <w:basedOn w:val="DefaultParagraphFont"/>
    <w:rsid w:val="00C230B4"/>
    <w:rPr>
      <w:sz w:val="24"/>
      <w:lang w:val="en-US" w:eastAsia="en-US" w:bidi="ar-SA"/>
    </w:rPr>
  </w:style>
  <w:style w:type="paragraph" w:customStyle="1" w:styleId="Level3Heading16">
    <w:name w:val="Level 3 Heading16"/>
    <w:rsid w:val="00C230B4"/>
    <w:pPr>
      <w:keepNext/>
      <w:keepLines/>
      <w:widowControl w:val="0"/>
      <w:spacing w:after="240" w:line="480" w:lineRule="exact"/>
      <w:jc w:val="center"/>
    </w:pPr>
    <w:rPr>
      <w:rFonts w:ascii="Times" w:hAnsi="Times"/>
      <w:b/>
      <w:snapToGrid w:val="0"/>
      <w:sz w:val="28"/>
      <w:szCs w:val="24"/>
    </w:rPr>
  </w:style>
  <w:style w:type="paragraph" w:customStyle="1" w:styleId="flushleft210">
    <w:name w:val="flush left210"/>
    <w:aliases w:val="no hang2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5">
    <w:name w:val="QT55"/>
    <w:basedOn w:val="NormalWeb"/>
    <w:autoRedefine/>
    <w:rsid w:val="00C230B4"/>
    <w:pPr>
      <w:spacing w:after="120" w:line="300" w:lineRule="atLeast"/>
      <w:ind w:left="720" w:right="720" w:firstLine="720"/>
      <w:jc w:val="both"/>
    </w:pPr>
    <w:rPr>
      <w:rFonts w:cs="Arial"/>
      <w:i/>
    </w:rPr>
  </w:style>
  <w:style w:type="character" w:customStyle="1" w:styleId="QTChar55">
    <w:name w:val="QT Char55"/>
    <w:basedOn w:val="DefaultParagraphFont"/>
    <w:rsid w:val="00C230B4"/>
    <w:rPr>
      <w:rFonts w:cs="Arial"/>
      <w:i/>
      <w:sz w:val="24"/>
      <w:szCs w:val="24"/>
      <w:lang w:val="en-US" w:eastAsia="en-US" w:bidi="ar-SA"/>
    </w:rPr>
  </w:style>
  <w:style w:type="character" w:customStyle="1" w:styleId="BTCharCharCharChar15">
    <w:name w:val="BT Char Char Char Char15"/>
    <w:basedOn w:val="DefaultParagraphFont"/>
    <w:rsid w:val="00C230B4"/>
    <w:rPr>
      <w:sz w:val="24"/>
      <w:lang w:val="en-US" w:eastAsia="en-US" w:bidi="ar-SA"/>
    </w:rPr>
  </w:style>
  <w:style w:type="paragraph" w:customStyle="1" w:styleId="BTCharCharChar15">
    <w:name w:val="BT Char Char Char15"/>
    <w:basedOn w:val="Normal"/>
    <w:autoRedefine/>
    <w:rsid w:val="00C230B4"/>
    <w:pPr>
      <w:spacing w:after="120" w:line="300" w:lineRule="exact"/>
      <w:ind w:firstLine="720"/>
      <w:jc w:val="both"/>
    </w:pPr>
    <w:rPr>
      <w:szCs w:val="20"/>
    </w:rPr>
  </w:style>
  <w:style w:type="paragraph" w:customStyle="1" w:styleId="FNChar15">
    <w:name w:val="FN Char15"/>
    <w:basedOn w:val="FootnoteText"/>
    <w:autoRedefine/>
    <w:rsid w:val="00C230B4"/>
    <w:pPr>
      <w:contextualSpacing/>
      <w:jc w:val="both"/>
    </w:pPr>
  </w:style>
  <w:style w:type="character" w:customStyle="1" w:styleId="FNCharChar15">
    <w:name w:val="FN Char Char15"/>
    <w:basedOn w:val="DefaultParagraphFont"/>
    <w:rsid w:val="00C230B4"/>
    <w:rPr>
      <w:lang w:val="en-US" w:eastAsia="en-US" w:bidi="ar-SA"/>
    </w:rPr>
  </w:style>
  <w:style w:type="paragraph" w:customStyle="1" w:styleId="StyleBodyTextBold119">
    <w:name w:val="Style Body Text + Bold119"/>
    <w:basedOn w:val="Normal"/>
    <w:autoRedefine/>
    <w:rsid w:val="00C230B4"/>
    <w:pPr>
      <w:spacing w:after="120" w:line="480" w:lineRule="exact"/>
      <w:ind w:firstLine="720"/>
      <w:jc w:val="both"/>
    </w:pPr>
    <w:rPr>
      <w:b/>
      <w:bCs/>
      <w:szCs w:val="20"/>
    </w:rPr>
  </w:style>
  <w:style w:type="character" w:customStyle="1" w:styleId="StyleBodyTextBold1Char19">
    <w:name w:val="Style Body Text + Bold1 Char19"/>
    <w:basedOn w:val="BodyTextChar"/>
    <w:rsid w:val="00C230B4"/>
    <w:rPr>
      <w:b/>
      <w:bCs/>
      <w:sz w:val="24"/>
      <w:szCs w:val="24"/>
    </w:rPr>
  </w:style>
  <w:style w:type="character" w:customStyle="1" w:styleId="HeaderChar25">
    <w:name w:val="Header Char25"/>
    <w:basedOn w:val="DefaultParagraphFont"/>
    <w:rsid w:val="00C230B4"/>
    <w:rPr>
      <w:i/>
      <w:sz w:val="24"/>
    </w:rPr>
  </w:style>
  <w:style w:type="character" w:customStyle="1" w:styleId="CommentTextChar15">
    <w:name w:val="Comment Text Char15"/>
    <w:basedOn w:val="DefaultParagraphFont"/>
    <w:rsid w:val="00C230B4"/>
    <w:rPr>
      <w:sz w:val="24"/>
      <w:szCs w:val="24"/>
    </w:rPr>
  </w:style>
  <w:style w:type="character" w:customStyle="1" w:styleId="BodyTextIndentChar15">
    <w:name w:val="Body Text Indent Char15"/>
    <w:basedOn w:val="DefaultParagraphFont"/>
    <w:rsid w:val="00C230B4"/>
    <w:rPr>
      <w:rFonts w:cs="Arial"/>
      <w:sz w:val="24"/>
    </w:rPr>
  </w:style>
  <w:style w:type="character" w:customStyle="1" w:styleId="DateChar15">
    <w:name w:val="Date Char15"/>
    <w:basedOn w:val="DefaultParagraphFont"/>
    <w:rsid w:val="00C230B4"/>
    <w:rPr>
      <w:rFonts w:cs="Arial"/>
      <w:b/>
      <w:sz w:val="24"/>
    </w:rPr>
  </w:style>
  <w:style w:type="character" w:customStyle="1" w:styleId="EndnoteTextChar15">
    <w:name w:val="Endnote Text Char15"/>
    <w:basedOn w:val="DefaultParagraphFont"/>
    <w:rsid w:val="00C230B4"/>
    <w:rPr>
      <w:sz w:val="18"/>
      <w:szCs w:val="24"/>
    </w:rPr>
  </w:style>
  <w:style w:type="character" w:customStyle="1" w:styleId="FooterChar25">
    <w:name w:val="Footer Char25"/>
    <w:basedOn w:val="DefaultParagraphFont"/>
    <w:rsid w:val="00C230B4"/>
    <w:rPr>
      <w:sz w:val="24"/>
    </w:rPr>
  </w:style>
  <w:style w:type="paragraph" w:customStyle="1" w:styleId="FooterEven16">
    <w:name w:val="Footer Even16"/>
    <w:basedOn w:val="Footer"/>
    <w:rsid w:val="00C230B4"/>
    <w:pPr>
      <w:spacing w:after="120" w:line="480" w:lineRule="exact"/>
      <w:ind w:firstLine="720"/>
      <w:jc w:val="both"/>
    </w:pPr>
    <w:rPr>
      <w:szCs w:val="20"/>
    </w:rPr>
  </w:style>
  <w:style w:type="paragraph" w:customStyle="1" w:styleId="FooterFirst16">
    <w:name w:val="Footer First16"/>
    <w:basedOn w:val="Footer"/>
    <w:rsid w:val="00C230B4"/>
    <w:pPr>
      <w:spacing w:after="120" w:line="480" w:lineRule="exact"/>
      <w:ind w:firstLine="720"/>
      <w:jc w:val="both"/>
    </w:pPr>
    <w:rPr>
      <w:szCs w:val="20"/>
    </w:rPr>
  </w:style>
  <w:style w:type="paragraph" w:customStyle="1" w:styleId="FooterOdd16">
    <w:name w:val="Footer Odd16"/>
    <w:basedOn w:val="Footer"/>
    <w:rsid w:val="00C230B4"/>
    <w:pPr>
      <w:spacing w:after="120" w:line="480" w:lineRule="exact"/>
      <w:ind w:firstLine="720"/>
      <w:jc w:val="both"/>
    </w:pPr>
    <w:rPr>
      <w:szCs w:val="20"/>
    </w:rPr>
  </w:style>
  <w:style w:type="character" w:customStyle="1" w:styleId="MacroTextChar15">
    <w:name w:val="Macro Text Char15"/>
    <w:basedOn w:val="DefaultParagraphFont"/>
    <w:rsid w:val="00C230B4"/>
    <w:rPr>
      <w:rFonts w:ascii="Courier New" w:hAnsi="Courier New" w:cs="Arial"/>
      <w:sz w:val="24"/>
    </w:rPr>
  </w:style>
  <w:style w:type="character" w:customStyle="1" w:styleId="MessageHeaderChar15">
    <w:name w:val="Message Header Char15"/>
    <w:basedOn w:val="DefaultParagraphFont"/>
    <w:rsid w:val="00C230B4"/>
    <w:rPr>
      <w:rFonts w:ascii="Arial" w:hAnsi="Arial" w:cs="Arial"/>
      <w:sz w:val="24"/>
    </w:rPr>
  </w:style>
  <w:style w:type="character" w:customStyle="1" w:styleId="SubtitleChar15">
    <w:name w:val="Subtitle Char15"/>
    <w:basedOn w:val="DefaultParagraphFont"/>
    <w:rsid w:val="00C230B4"/>
    <w:rPr>
      <w:rFonts w:ascii="Arial" w:hAnsi="Arial"/>
      <w:i/>
      <w:kern w:val="28"/>
      <w:sz w:val="28"/>
      <w:szCs w:val="24"/>
    </w:rPr>
  </w:style>
  <w:style w:type="paragraph" w:customStyle="1" w:styleId="HeadingBase16">
    <w:name w:val="Heading Base16"/>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5">
    <w:name w:val="Title Char15"/>
    <w:basedOn w:val="DefaultParagraphFont"/>
    <w:rsid w:val="00C230B4"/>
    <w:rPr>
      <w:rFonts w:ascii="Arial" w:hAnsi="Arial"/>
      <w:b/>
      <w:kern w:val="28"/>
      <w:sz w:val="40"/>
      <w:szCs w:val="24"/>
    </w:rPr>
  </w:style>
  <w:style w:type="paragraph" w:customStyle="1" w:styleId="indent535">
    <w:name w:val="indent 535"/>
    <w:aliases w:val="hang 9 (SP Parts)16"/>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6">
    <w:name w:val="flush left bold titles16"/>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6">
    <w:name w:val="Left Running Head (Even)1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6">
    <w:name w:val="Right Running Head (Odd)16"/>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6">
    <w:name w:val="EXERCISE - BOX16"/>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6">
    <w:name w:val="Thick Line Below16"/>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50">
    <w:name w:val="quotation5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0">
    <w:name w:val="indent 51110"/>
    <w:aliases w:val="hang 511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9">
    <w:name w:val="Level 1 Heading1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8">
    <w:name w:val="indent 1018"/>
    <w:aliases w:val="block218"/>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5">
    <w:name w:val="indent 5215"/>
    <w:aliases w:val="block35"/>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5">
    <w:name w:val="PI15"/>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50">
    <w:name w:val="indent 1515"/>
    <w:aliases w:val="block115"/>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6">
    <w:name w:val="Document Map Char16"/>
    <w:basedOn w:val="DefaultParagraphFont"/>
    <w:rsid w:val="00C230B4"/>
    <w:rPr>
      <w:rFonts w:ascii="Tahoma" w:hAnsi="Tahoma" w:cs="Tahoma"/>
      <w:sz w:val="24"/>
      <w:szCs w:val="24"/>
      <w:shd w:val="clear" w:color="auto" w:fill="000080"/>
    </w:rPr>
  </w:style>
  <w:style w:type="character" w:customStyle="1" w:styleId="PlainTextChar16">
    <w:name w:val="Plain Text Char16"/>
    <w:basedOn w:val="DefaultParagraphFont"/>
    <w:rsid w:val="00C230B4"/>
    <w:rPr>
      <w:rFonts w:ascii="Courier New" w:hAnsi="Courier New" w:cs="Courier New"/>
      <w:lang w:bidi="he-IL"/>
    </w:rPr>
  </w:style>
  <w:style w:type="paragraph" w:customStyle="1" w:styleId="quotation117">
    <w:name w:val="quotation1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6">
    <w:name w:val="List First16"/>
    <w:basedOn w:val="List"/>
    <w:next w:val="List"/>
    <w:rsid w:val="00C230B4"/>
    <w:pPr>
      <w:tabs>
        <w:tab w:val="clear" w:pos="720"/>
      </w:tabs>
      <w:spacing w:before="0" w:line="480" w:lineRule="exact"/>
      <w:jc w:val="both"/>
    </w:pPr>
    <w:rPr>
      <w:szCs w:val="20"/>
    </w:rPr>
  </w:style>
  <w:style w:type="paragraph" w:customStyle="1" w:styleId="ListLast16">
    <w:name w:val="List Last16"/>
    <w:basedOn w:val="List"/>
    <w:rsid w:val="00C230B4"/>
    <w:pPr>
      <w:tabs>
        <w:tab w:val="clear" w:pos="720"/>
      </w:tabs>
      <w:spacing w:before="0" w:line="480" w:lineRule="exact"/>
      <w:jc w:val="both"/>
    </w:pPr>
    <w:rPr>
      <w:szCs w:val="20"/>
    </w:rPr>
  </w:style>
  <w:style w:type="paragraph" w:customStyle="1" w:styleId="ListNumberFirst16">
    <w:name w:val="List Number First16"/>
    <w:basedOn w:val="ListNumber"/>
    <w:next w:val="ListNumber"/>
    <w:rsid w:val="00C230B4"/>
    <w:pPr>
      <w:spacing w:before="0" w:line="480" w:lineRule="exact"/>
      <w:jc w:val="both"/>
    </w:pPr>
    <w:rPr>
      <w:szCs w:val="20"/>
    </w:rPr>
  </w:style>
  <w:style w:type="paragraph" w:customStyle="1" w:styleId="ListNumberLast16">
    <w:name w:val="List Number Last16"/>
    <w:basedOn w:val="ListNumber"/>
    <w:rsid w:val="00C230B4"/>
    <w:pPr>
      <w:spacing w:before="0" w:line="480" w:lineRule="exact"/>
      <w:jc w:val="both"/>
    </w:pPr>
    <w:rPr>
      <w:szCs w:val="20"/>
    </w:rPr>
  </w:style>
  <w:style w:type="paragraph" w:customStyle="1" w:styleId="PartLabel16">
    <w:name w:val="Part Label16"/>
    <w:basedOn w:val="HeadingBase"/>
    <w:next w:val="Normal"/>
    <w:rsid w:val="00C230B4"/>
    <w:pPr>
      <w:spacing w:after="120" w:line="480" w:lineRule="exact"/>
      <w:ind w:firstLine="720"/>
      <w:jc w:val="both"/>
    </w:pPr>
    <w:rPr>
      <w:szCs w:val="20"/>
    </w:rPr>
  </w:style>
  <w:style w:type="paragraph" w:customStyle="1" w:styleId="PartTitle16">
    <w:name w:val="Part Title16"/>
    <w:basedOn w:val="HeadingBase"/>
    <w:next w:val="PartSubtitle"/>
    <w:rsid w:val="00C230B4"/>
    <w:pPr>
      <w:spacing w:after="120" w:line="480" w:lineRule="exact"/>
      <w:ind w:firstLine="720"/>
      <w:jc w:val="both"/>
    </w:pPr>
    <w:rPr>
      <w:szCs w:val="20"/>
    </w:rPr>
  </w:style>
  <w:style w:type="paragraph" w:customStyle="1" w:styleId="PartSubtitle16">
    <w:name w:val="Part Subtitle16"/>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6">
    <w:name w:val="Section Heading16"/>
    <w:basedOn w:val="HeadingBase"/>
    <w:rsid w:val="00C230B4"/>
    <w:pPr>
      <w:spacing w:after="120" w:line="480" w:lineRule="exact"/>
      <w:ind w:firstLine="720"/>
      <w:jc w:val="both"/>
    </w:pPr>
    <w:rPr>
      <w:szCs w:val="20"/>
    </w:rPr>
  </w:style>
  <w:style w:type="paragraph" w:customStyle="1" w:styleId="SectionLabel16">
    <w:name w:val="Section Label16"/>
    <w:basedOn w:val="HeadingBase"/>
    <w:rsid w:val="00C230B4"/>
    <w:pPr>
      <w:spacing w:after="120" w:line="480" w:lineRule="exact"/>
      <w:ind w:firstLine="720"/>
      <w:jc w:val="both"/>
    </w:pPr>
    <w:rPr>
      <w:szCs w:val="20"/>
    </w:rPr>
  </w:style>
  <w:style w:type="paragraph" w:customStyle="1" w:styleId="TitleCover16">
    <w:name w:val="Title Cover16"/>
    <w:basedOn w:val="HeadingBase"/>
    <w:next w:val="SubtitleCover"/>
    <w:rsid w:val="00C230B4"/>
    <w:pPr>
      <w:spacing w:after="120" w:line="480" w:lineRule="exact"/>
      <w:ind w:firstLine="720"/>
      <w:jc w:val="both"/>
    </w:pPr>
    <w:rPr>
      <w:szCs w:val="20"/>
    </w:rPr>
  </w:style>
  <w:style w:type="paragraph" w:customStyle="1" w:styleId="SubtitleCover16">
    <w:name w:val="Subtitle Cover16"/>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6">
    <w:name w:val="Title 316"/>
    <w:basedOn w:val="Title2"/>
    <w:rsid w:val="00C230B4"/>
    <w:pPr>
      <w:ind w:firstLine="720"/>
    </w:pPr>
    <w:rPr>
      <w:szCs w:val="20"/>
    </w:rPr>
  </w:style>
  <w:style w:type="paragraph" w:customStyle="1" w:styleId="Title216">
    <w:name w:val="Title 216"/>
    <w:basedOn w:val="Normal"/>
    <w:rsid w:val="00C230B4"/>
    <w:pPr>
      <w:spacing w:after="120" w:line="300" w:lineRule="atLeast"/>
      <w:ind w:firstLine="720"/>
      <w:jc w:val="center"/>
    </w:pPr>
    <w:rPr>
      <w:sz w:val="52"/>
      <w:szCs w:val="20"/>
    </w:rPr>
  </w:style>
  <w:style w:type="paragraph" w:customStyle="1" w:styleId="H3A16">
    <w:name w:val="H3A16"/>
    <w:basedOn w:val="H3"/>
    <w:rsid w:val="00C230B4"/>
  </w:style>
  <w:style w:type="paragraph" w:customStyle="1" w:styleId="H315">
    <w:name w:val="H31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5">
    <w:name w:val="H415"/>
    <w:basedOn w:val="H4A"/>
    <w:next w:val="Normal"/>
    <w:autoRedefine/>
    <w:rsid w:val="00C230B4"/>
  </w:style>
  <w:style w:type="paragraph" w:customStyle="1" w:styleId="H4A16">
    <w:name w:val="H4A16"/>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6">
    <w:name w:val="Block Quotation First16"/>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6">
    <w:name w:val="Block Quotation16"/>
    <w:basedOn w:val="Normal"/>
    <w:rsid w:val="00C230B4"/>
    <w:pPr>
      <w:keepLines/>
      <w:spacing w:after="160" w:line="480" w:lineRule="exact"/>
      <w:ind w:left="720" w:right="720" w:firstLine="720"/>
      <w:jc w:val="both"/>
    </w:pPr>
    <w:rPr>
      <w:i/>
      <w:szCs w:val="20"/>
    </w:rPr>
  </w:style>
  <w:style w:type="paragraph" w:customStyle="1" w:styleId="BlockQuotationLast16">
    <w:name w:val="Block Quotation Last16"/>
    <w:basedOn w:val="BlockQuotation"/>
    <w:rsid w:val="00C230B4"/>
    <w:pPr>
      <w:tabs>
        <w:tab w:val="clear" w:pos="720"/>
      </w:tabs>
      <w:spacing w:before="0" w:line="480" w:lineRule="exact"/>
      <w:ind w:firstLine="720"/>
      <w:jc w:val="both"/>
    </w:pPr>
    <w:rPr>
      <w:szCs w:val="20"/>
    </w:rPr>
  </w:style>
  <w:style w:type="paragraph" w:customStyle="1" w:styleId="BodyTextKeep16">
    <w:name w:val="Body Text Keep16"/>
    <w:basedOn w:val="Normal"/>
    <w:rsid w:val="00C230B4"/>
    <w:pPr>
      <w:keepNext/>
      <w:spacing w:after="120" w:line="480" w:lineRule="exact"/>
      <w:ind w:firstLine="720"/>
      <w:jc w:val="both"/>
    </w:pPr>
    <w:rPr>
      <w:szCs w:val="20"/>
    </w:rPr>
  </w:style>
  <w:style w:type="paragraph" w:customStyle="1" w:styleId="ChapterLabel16">
    <w:name w:val="Chapter Label16"/>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6">
    <w:name w:val="Chapter Subtitle16"/>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6">
    <w:name w:val="Chapter Title16"/>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6">
    <w:name w:val="Document Label16"/>
    <w:basedOn w:val="Normal"/>
    <w:rsid w:val="00C230B4"/>
    <w:pPr>
      <w:keepNext/>
      <w:spacing w:before="240" w:after="360" w:line="480" w:lineRule="exact"/>
      <w:ind w:firstLine="720"/>
      <w:jc w:val="both"/>
    </w:pPr>
    <w:rPr>
      <w:b/>
      <w:kern w:val="28"/>
      <w:sz w:val="36"/>
      <w:szCs w:val="20"/>
    </w:rPr>
  </w:style>
  <w:style w:type="paragraph" w:customStyle="1" w:styleId="FootnoteBase35">
    <w:name w:val="Footnote Base35"/>
    <w:basedOn w:val="Normal"/>
    <w:rsid w:val="00C230B4"/>
    <w:pPr>
      <w:tabs>
        <w:tab w:val="left" w:pos="187"/>
      </w:tabs>
      <w:spacing w:after="120" w:line="220" w:lineRule="exact"/>
      <w:ind w:left="187" w:hanging="187"/>
      <w:jc w:val="both"/>
    </w:pPr>
    <w:rPr>
      <w:sz w:val="18"/>
      <w:szCs w:val="20"/>
    </w:rPr>
  </w:style>
  <w:style w:type="paragraph" w:customStyle="1" w:styleId="HeaderBase16">
    <w:name w:val="Header Base16"/>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6">
    <w:name w:val="Header Even16"/>
    <w:basedOn w:val="Header"/>
    <w:rsid w:val="00C230B4"/>
    <w:pPr>
      <w:ind w:firstLine="720"/>
      <w:jc w:val="both"/>
    </w:pPr>
    <w:rPr>
      <w:sz w:val="56"/>
      <w:szCs w:val="56"/>
    </w:rPr>
  </w:style>
  <w:style w:type="paragraph" w:customStyle="1" w:styleId="HeaderFirst16">
    <w:name w:val="Header First16"/>
    <w:basedOn w:val="Header"/>
    <w:rsid w:val="00C230B4"/>
    <w:pPr>
      <w:ind w:firstLine="720"/>
      <w:jc w:val="center"/>
    </w:pPr>
    <w:rPr>
      <w:sz w:val="56"/>
      <w:szCs w:val="56"/>
    </w:rPr>
  </w:style>
  <w:style w:type="paragraph" w:customStyle="1" w:styleId="HeaderOdd16">
    <w:name w:val="Header Odd16"/>
    <w:basedOn w:val="Header"/>
    <w:rsid w:val="00C230B4"/>
    <w:pPr>
      <w:tabs>
        <w:tab w:val="right" w:pos="0"/>
      </w:tabs>
      <w:ind w:firstLine="720"/>
      <w:jc w:val="right"/>
    </w:pPr>
    <w:rPr>
      <w:sz w:val="56"/>
      <w:szCs w:val="56"/>
    </w:rPr>
  </w:style>
  <w:style w:type="paragraph" w:customStyle="1" w:styleId="IndexBase16">
    <w:name w:val="Index Base16"/>
    <w:basedOn w:val="Normal"/>
    <w:rsid w:val="00C230B4"/>
    <w:pPr>
      <w:tabs>
        <w:tab w:val="right" w:leader="dot" w:pos="3960"/>
      </w:tabs>
      <w:spacing w:after="120" w:line="480" w:lineRule="exact"/>
      <w:ind w:left="720" w:hanging="720"/>
      <w:jc w:val="both"/>
    </w:pPr>
    <w:rPr>
      <w:szCs w:val="20"/>
    </w:rPr>
  </w:style>
  <w:style w:type="paragraph" w:customStyle="1" w:styleId="ListBulletFirst16">
    <w:name w:val="List Bullet First16"/>
    <w:basedOn w:val="ListBullet"/>
    <w:next w:val="ListBullet"/>
    <w:rsid w:val="00C230B4"/>
    <w:pPr>
      <w:spacing w:before="80" w:line="480" w:lineRule="exact"/>
      <w:jc w:val="both"/>
    </w:pPr>
    <w:rPr>
      <w:szCs w:val="20"/>
    </w:rPr>
  </w:style>
  <w:style w:type="paragraph" w:customStyle="1" w:styleId="ListBulletLast16">
    <w:name w:val="List Bullet Last16"/>
    <w:basedOn w:val="ListBullet"/>
    <w:rsid w:val="00C230B4"/>
    <w:pPr>
      <w:spacing w:before="0" w:after="240" w:line="480" w:lineRule="exact"/>
      <w:jc w:val="both"/>
    </w:pPr>
    <w:rPr>
      <w:szCs w:val="20"/>
    </w:rPr>
  </w:style>
  <w:style w:type="paragraph" w:customStyle="1" w:styleId="Picture16">
    <w:name w:val="Picture16"/>
    <w:basedOn w:val="Normal"/>
    <w:next w:val="Caption"/>
    <w:rsid w:val="00C230B4"/>
    <w:pPr>
      <w:keepNext/>
      <w:spacing w:after="120" w:line="480" w:lineRule="exact"/>
      <w:ind w:firstLine="720"/>
      <w:jc w:val="both"/>
    </w:pPr>
    <w:rPr>
      <w:szCs w:val="20"/>
    </w:rPr>
  </w:style>
  <w:style w:type="paragraph" w:customStyle="1" w:styleId="TOCBase16">
    <w:name w:val="TOC Base16"/>
    <w:basedOn w:val="Normal"/>
    <w:rsid w:val="00C230B4"/>
    <w:pPr>
      <w:tabs>
        <w:tab w:val="right" w:leader="dot" w:pos="8640"/>
      </w:tabs>
      <w:spacing w:after="120" w:line="480" w:lineRule="exact"/>
      <w:ind w:firstLine="720"/>
      <w:jc w:val="both"/>
    </w:pPr>
    <w:rPr>
      <w:szCs w:val="20"/>
    </w:rPr>
  </w:style>
  <w:style w:type="paragraph" w:customStyle="1" w:styleId="Indent5170">
    <w:name w:val="Indent517"/>
    <w:basedOn w:val="Normal"/>
    <w:rsid w:val="00C230B4"/>
    <w:pPr>
      <w:spacing w:after="120" w:line="480" w:lineRule="exact"/>
      <w:ind w:left="720" w:firstLine="720"/>
      <w:jc w:val="both"/>
    </w:pPr>
    <w:rPr>
      <w:szCs w:val="20"/>
    </w:rPr>
  </w:style>
  <w:style w:type="paragraph" w:customStyle="1" w:styleId="Indent10160">
    <w:name w:val="Indent1016"/>
    <w:basedOn w:val="Normal"/>
    <w:rsid w:val="00C230B4"/>
    <w:pPr>
      <w:spacing w:after="120" w:line="480" w:lineRule="exact"/>
      <w:ind w:left="1440" w:firstLine="720"/>
      <w:jc w:val="both"/>
    </w:pPr>
    <w:rPr>
      <w:szCs w:val="20"/>
    </w:rPr>
  </w:style>
  <w:style w:type="paragraph" w:customStyle="1" w:styleId="Indent1516">
    <w:name w:val="Indent1516"/>
    <w:basedOn w:val="Normal"/>
    <w:rsid w:val="00C230B4"/>
    <w:pPr>
      <w:spacing w:after="120" w:line="480" w:lineRule="exact"/>
      <w:ind w:left="2160" w:firstLine="720"/>
      <w:jc w:val="both"/>
    </w:pPr>
    <w:rPr>
      <w:szCs w:val="20"/>
    </w:rPr>
  </w:style>
  <w:style w:type="paragraph" w:customStyle="1" w:styleId="Indent2016">
    <w:name w:val="Indent2016"/>
    <w:basedOn w:val="Normal"/>
    <w:rsid w:val="00C230B4"/>
    <w:pPr>
      <w:spacing w:after="120" w:line="480" w:lineRule="exact"/>
      <w:ind w:left="2880" w:firstLine="720"/>
      <w:jc w:val="both"/>
    </w:pPr>
    <w:rPr>
      <w:szCs w:val="20"/>
    </w:rPr>
  </w:style>
  <w:style w:type="paragraph" w:customStyle="1" w:styleId="BodyTextNotJustified16">
    <w:name w:val="Body Text Not Justified16"/>
    <w:basedOn w:val="Normal"/>
    <w:rsid w:val="00C230B4"/>
    <w:pPr>
      <w:spacing w:after="120" w:line="480" w:lineRule="exact"/>
      <w:ind w:firstLine="720"/>
    </w:pPr>
    <w:rPr>
      <w:szCs w:val="20"/>
    </w:rPr>
  </w:style>
  <w:style w:type="paragraph" w:customStyle="1" w:styleId="BoldCenterArial12pt16">
    <w:name w:val="Bold Center Arial 12 pt16"/>
    <w:basedOn w:val="Normal"/>
    <w:rsid w:val="00C230B4"/>
    <w:pPr>
      <w:spacing w:after="160" w:line="480" w:lineRule="exact"/>
      <w:ind w:firstLine="720"/>
      <w:jc w:val="center"/>
    </w:pPr>
    <w:rPr>
      <w:rFonts w:ascii="Arial" w:hAnsi="Arial"/>
      <w:b/>
      <w:szCs w:val="20"/>
    </w:rPr>
  </w:style>
  <w:style w:type="paragraph" w:customStyle="1" w:styleId="Exercise16">
    <w:name w:val="Exercise16"/>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6">
    <w:name w:val="Flush Left Bold16"/>
    <w:basedOn w:val="Normal"/>
    <w:rsid w:val="00C230B4"/>
    <w:pPr>
      <w:spacing w:before="120" w:after="120" w:line="290" w:lineRule="exact"/>
      <w:ind w:firstLine="720"/>
      <w:jc w:val="both"/>
    </w:pPr>
    <w:rPr>
      <w:b/>
      <w:snapToGrid w:val="0"/>
      <w:szCs w:val="20"/>
    </w:rPr>
  </w:style>
  <w:style w:type="paragraph" w:customStyle="1" w:styleId="Hang116">
    <w:name w:val="Hang116"/>
    <w:basedOn w:val="Normal"/>
    <w:autoRedefine/>
    <w:rsid w:val="00C230B4"/>
    <w:pPr>
      <w:spacing w:after="120" w:line="480" w:lineRule="exact"/>
      <w:ind w:left="1080" w:hanging="360"/>
      <w:jc w:val="both"/>
    </w:pPr>
    <w:rPr>
      <w:snapToGrid w:val="0"/>
      <w:szCs w:val="20"/>
    </w:rPr>
  </w:style>
  <w:style w:type="paragraph" w:customStyle="1" w:styleId="Style116">
    <w:name w:val="Style116"/>
    <w:basedOn w:val="BP"/>
    <w:next w:val="BT"/>
    <w:autoRedefine/>
    <w:rsid w:val="00C230B4"/>
    <w:pPr>
      <w:spacing w:after="120"/>
      <w:ind w:firstLine="720"/>
    </w:pPr>
    <w:rPr>
      <w:szCs w:val="20"/>
    </w:rPr>
  </w:style>
  <w:style w:type="paragraph" w:customStyle="1" w:styleId="BP15">
    <w:name w:val="BP15"/>
    <w:basedOn w:val="BT"/>
    <w:next w:val="BT"/>
    <w:autoRedefine/>
    <w:rsid w:val="00C230B4"/>
    <w:pPr>
      <w:ind w:firstLine="720"/>
    </w:pPr>
  </w:style>
  <w:style w:type="paragraph" w:customStyle="1" w:styleId="HeadingCaps16">
    <w:name w:val="Heading Caps16"/>
    <w:basedOn w:val="Heading1"/>
    <w:autoRedefine/>
    <w:rsid w:val="00C230B4"/>
    <w:pPr>
      <w:spacing w:after="120" w:line="400" w:lineRule="exact"/>
      <w:ind w:firstLine="720"/>
    </w:pPr>
    <w:rPr>
      <w:caps/>
      <w:snapToGrid w:val="0"/>
      <w:sz w:val="40"/>
      <w:szCs w:val="20"/>
    </w:rPr>
  </w:style>
  <w:style w:type="paragraph" w:customStyle="1" w:styleId="BoldLine16">
    <w:name w:val="Bold Line16"/>
    <w:basedOn w:val="Normal"/>
    <w:rsid w:val="00C230B4"/>
    <w:pPr>
      <w:pBdr>
        <w:bottom w:val="single" w:sz="36" w:space="1" w:color="auto"/>
      </w:pBdr>
      <w:spacing w:after="120" w:line="300" w:lineRule="atLeast"/>
      <w:ind w:firstLine="720"/>
      <w:jc w:val="both"/>
    </w:pPr>
    <w:rPr>
      <w:szCs w:val="20"/>
    </w:rPr>
  </w:style>
  <w:style w:type="paragraph" w:customStyle="1" w:styleId="ExerciseTitle16">
    <w:name w:val="Exercise Title16"/>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6">
    <w:name w:val="Title 116"/>
    <w:basedOn w:val="Normal"/>
    <w:rsid w:val="00C230B4"/>
    <w:pPr>
      <w:spacing w:after="120" w:line="300" w:lineRule="atLeast"/>
      <w:ind w:firstLine="720"/>
      <w:jc w:val="center"/>
    </w:pPr>
    <w:rPr>
      <w:b/>
      <w:sz w:val="72"/>
      <w:szCs w:val="20"/>
    </w:rPr>
  </w:style>
  <w:style w:type="paragraph" w:customStyle="1" w:styleId="Title416">
    <w:name w:val="Title 416"/>
    <w:basedOn w:val="Title3"/>
    <w:rsid w:val="00C230B4"/>
    <w:pPr>
      <w:ind w:firstLine="720"/>
    </w:pPr>
    <w:rPr>
      <w:szCs w:val="20"/>
    </w:rPr>
  </w:style>
  <w:style w:type="paragraph" w:customStyle="1" w:styleId="CenterItalic16">
    <w:name w:val="Center Italic16"/>
    <w:basedOn w:val="Normal"/>
    <w:autoRedefine/>
    <w:rsid w:val="00C230B4"/>
    <w:pPr>
      <w:spacing w:after="120" w:line="480" w:lineRule="exact"/>
      <w:ind w:firstLine="720"/>
      <w:jc w:val="center"/>
    </w:pPr>
    <w:rPr>
      <w:i/>
      <w:szCs w:val="20"/>
    </w:rPr>
  </w:style>
  <w:style w:type="paragraph" w:customStyle="1" w:styleId="LT16">
    <w:name w:val="LT16"/>
    <w:basedOn w:val="Heading2"/>
    <w:autoRedefine/>
    <w:rsid w:val="00C230B4"/>
    <w:pPr>
      <w:ind w:firstLine="720"/>
    </w:pPr>
    <w:rPr>
      <w:b/>
      <w:i w:val="0"/>
      <w:sz w:val="36"/>
    </w:rPr>
  </w:style>
  <w:style w:type="paragraph" w:customStyle="1" w:styleId="Style216">
    <w:name w:val="Style216"/>
    <w:basedOn w:val="H2A"/>
    <w:autoRedefine/>
    <w:rsid w:val="00C230B4"/>
    <w:pPr>
      <w:outlineLvl w:val="2"/>
    </w:pPr>
    <w:rPr>
      <w:i/>
      <w:snapToGrid w:val="0"/>
    </w:rPr>
  </w:style>
  <w:style w:type="paragraph" w:customStyle="1" w:styleId="LS-LessonSubtitle16">
    <w:name w:val="LS - Lesson Subtitle16"/>
    <w:basedOn w:val="H2A"/>
    <w:autoRedefine/>
    <w:rsid w:val="00C230B4"/>
    <w:pPr>
      <w:outlineLvl w:val="2"/>
    </w:pPr>
    <w:rPr>
      <w:i/>
      <w:snapToGrid w:val="0"/>
    </w:rPr>
  </w:style>
  <w:style w:type="paragraph" w:customStyle="1" w:styleId="L115">
    <w:name w:val="L115"/>
    <w:basedOn w:val="Normal"/>
    <w:autoRedefine/>
    <w:rsid w:val="00C230B4"/>
    <w:pPr>
      <w:spacing w:after="120" w:line="480" w:lineRule="exact"/>
      <w:ind w:left="720" w:hanging="720"/>
      <w:jc w:val="both"/>
    </w:pPr>
    <w:rPr>
      <w:szCs w:val="20"/>
    </w:rPr>
  </w:style>
  <w:style w:type="paragraph" w:customStyle="1" w:styleId="L215">
    <w:name w:val="L215"/>
    <w:basedOn w:val="BT"/>
    <w:autoRedefine/>
    <w:rsid w:val="00C230B4"/>
    <w:pPr>
      <w:tabs>
        <w:tab w:val="left" w:pos="720"/>
      </w:tabs>
      <w:ind w:left="1440" w:hanging="720"/>
    </w:pPr>
  </w:style>
  <w:style w:type="paragraph" w:customStyle="1" w:styleId="L315">
    <w:name w:val="L315"/>
    <w:basedOn w:val="BT"/>
    <w:autoRedefine/>
    <w:rsid w:val="00C230B4"/>
    <w:pPr>
      <w:tabs>
        <w:tab w:val="left" w:pos="720"/>
        <w:tab w:val="left" w:pos="2160"/>
      </w:tabs>
      <w:ind w:left="2160" w:hanging="720"/>
    </w:pPr>
  </w:style>
  <w:style w:type="paragraph" w:customStyle="1" w:styleId="H118">
    <w:name w:val="H118"/>
    <w:basedOn w:val="BT"/>
    <w:next w:val="BT"/>
    <w:autoRedefine/>
    <w:rsid w:val="00C230B4"/>
    <w:pPr>
      <w:spacing w:line="300" w:lineRule="atLeast"/>
      <w:ind w:firstLine="720"/>
      <w:outlineLvl w:val="0"/>
    </w:pPr>
    <w:rPr>
      <w:rFonts w:ascii="Arial" w:hAnsi="Arial"/>
      <w:b/>
      <w:kern w:val="28"/>
    </w:rPr>
  </w:style>
  <w:style w:type="paragraph" w:customStyle="1" w:styleId="H1A15">
    <w:name w:val="H1A15"/>
    <w:basedOn w:val="H1"/>
    <w:rsid w:val="00C230B4"/>
    <w:pPr>
      <w:outlineLvl w:val="9"/>
    </w:pPr>
    <w:rPr>
      <w:sz w:val="24"/>
    </w:rPr>
  </w:style>
  <w:style w:type="paragraph" w:customStyle="1" w:styleId="I115">
    <w:name w:val="I115"/>
    <w:basedOn w:val="BT"/>
    <w:autoRedefine/>
    <w:rsid w:val="00C230B4"/>
    <w:pPr>
      <w:ind w:left="720" w:firstLine="720"/>
    </w:pPr>
  </w:style>
  <w:style w:type="paragraph" w:customStyle="1" w:styleId="I215">
    <w:name w:val="I215"/>
    <w:basedOn w:val="BT"/>
    <w:autoRedefine/>
    <w:rsid w:val="00C230B4"/>
    <w:pPr>
      <w:ind w:left="1440" w:firstLine="720"/>
    </w:pPr>
  </w:style>
  <w:style w:type="paragraph" w:customStyle="1" w:styleId="I315">
    <w:name w:val="I315"/>
    <w:basedOn w:val="I1"/>
    <w:autoRedefine/>
    <w:rsid w:val="00C230B4"/>
    <w:pPr>
      <w:ind w:left="2160"/>
    </w:pPr>
  </w:style>
  <w:style w:type="paragraph" w:customStyle="1" w:styleId="GR15">
    <w:name w:val="GR15"/>
    <w:basedOn w:val="BT"/>
    <w:autoRedefine/>
    <w:rsid w:val="00C230B4"/>
    <w:pPr>
      <w:spacing w:beforeLines="60"/>
      <w:ind w:firstLine="720"/>
      <w:jc w:val="left"/>
    </w:pPr>
  </w:style>
  <w:style w:type="paragraph" w:customStyle="1" w:styleId="I415">
    <w:name w:val="I415"/>
    <w:basedOn w:val="I1"/>
    <w:autoRedefine/>
    <w:rsid w:val="00C230B4"/>
    <w:pPr>
      <w:ind w:left="2880"/>
    </w:pPr>
  </w:style>
  <w:style w:type="paragraph" w:customStyle="1" w:styleId="CA15">
    <w:name w:val="CA15"/>
    <w:basedOn w:val="BT"/>
    <w:rsid w:val="00C230B4"/>
    <w:pPr>
      <w:ind w:firstLine="720"/>
      <w:jc w:val="left"/>
    </w:pPr>
  </w:style>
  <w:style w:type="paragraph" w:customStyle="1" w:styleId="StyleBodyText10ptBlack15">
    <w:name w:val="Style Body Text + 10 pt Black15"/>
    <w:basedOn w:val="Normal"/>
    <w:rsid w:val="00C230B4"/>
    <w:pPr>
      <w:spacing w:before="120" w:after="120" w:line="480" w:lineRule="exact"/>
      <w:ind w:firstLine="720"/>
      <w:jc w:val="both"/>
    </w:pPr>
    <w:rPr>
      <w:color w:val="000000"/>
      <w:szCs w:val="20"/>
    </w:rPr>
  </w:style>
  <w:style w:type="paragraph" w:customStyle="1" w:styleId="bt150">
    <w:name w:val="bt15"/>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5">
    <w:name w:val="Style Body Text + Bold25"/>
    <w:basedOn w:val="Normal"/>
    <w:autoRedefine/>
    <w:rsid w:val="00C230B4"/>
    <w:pPr>
      <w:spacing w:after="120" w:line="480" w:lineRule="exact"/>
      <w:ind w:firstLine="720"/>
      <w:jc w:val="both"/>
    </w:pPr>
    <w:rPr>
      <w:b/>
      <w:bCs/>
      <w:szCs w:val="20"/>
    </w:rPr>
  </w:style>
  <w:style w:type="paragraph" w:customStyle="1" w:styleId="H2115">
    <w:name w:val="H2115"/>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5">
    <w:name w:val="QT115"/>
    <w:basedOn w:val="NormalWeb"/>
    <w:autoRedefine/>
    <w:rsid w:val="00C230B4"/>
    <w:pPr>
      <w:spacing w:after="120" w:line="300" w:lineRule="atLeast"/>
      <w:ind w:left="720" w:right="720" w:firstLine="720"/>
      <w:jc w:val="both"/>
    </w:pPr>
    <w:rPr>
      <w:rFonts w:cs="Arial"/>
      <w:i/>
    </w:rPr>
  </w:style>
  <w:style w:type="character" w:customStyle="1" w:styleId="FootnoteTextChar85">
    <w:name w:val="Footnote Text Char85"/>
    <w:aliases w:val="Footnote Text Char Char Char Char85,Footnote Text Char Char Char1 Char75,Footnote Text Char Char Char2 Char75,Footnote Text Char Char Char11 Char75,Footnote Text Char Char Char3 Char75,Footnote Text Char Char Char12 Char75"/>
    <w:basedOn w:val="DefaultParagraphFont"/>
    <w:rsid w:val="00C230B4"/>
    <w:rPr>
      <w:lang w:val="en-US" w:eastAsia="en-US" w:bidi="ar-SA"/>
    </w:rPr>
  </w:style>
  <w:style w:type="paragraph" w:customStyle="1" w:styleId="Quotation65">
    <w:name w:val="Quotation65"/>
    <w:basedOn w:val="Normal"/>
    <w:autoRedefine/>
    <w:rsid w:val="00C230B4"/>
    <w:pPr>
      <w:spacing w:before="120" w:after="120" w:line="480" w:lineRule="exact"/>
      <w:ind w:left="720" w:right="720" w:firstLine="720"/>
      <w:jc w:val="both"/>
    </w:pPr>
    <w:rPr>
      <w:i/>
      <w:szCs w:val="20"/>
    </w:rPr>
  </w:style>
  <w:style w:type="paragraph" w:customStyle="1" w:styleId="LeftRunningHeadEven25">
    <w:name w:val="Left Running Head (Even)25"/>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50">
    <w:name w:val="quotation6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5">
    <w:name w:val="Level 1 Heading2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5">
    <w:name w:val="Quotation Char65"/>
    <w:basedOn w:val="BodyTextChar"/>
    <w:rsid w:val="00C230B4"/>
    <w:rPr>
      <w:i/>
      <w:sz w:val="24"/>
      <w:szCs w:val="24"/>
    </w:rPr>
  </w:style>
  <w:style w:type="paragraph" w:customStyle="1" w:styleId="StyleBodyTextBold125">
    <w:name w:val="Style Body Text + Bold125"/>
    <w:basedOn w:val="Normal"/>
    <w:autoRedefine/>
    <w:rsid w:val="00C230B4"/>
    <w:pPr>
      <w:spacing w:after="120" w:line="480" w:lineRule="exact"/>
      <w:ind w:firstLine="720"/>
      <w:jc w:val="both"/>
    </w:pPr>
    <w:rPr>
      <w:b/>
      <w:bCs/>
      <w:szCs w:val="20"/>
    </w:rPr>
  </w:style>
  <w:style w:type="character" w:customStyle="1" w:styleId="StyleBodyTextBold1Char25">
    <w:name w:val="Style Body Text + Bold1 Char25"/>
    <w:basedOn w:val="BodyTextChar"/>
    <w:rsid w:val="00C230B4"/>
    <w:rPr>
      <w:b/>
      <w:bCs/>
      <w:sz w:val="24"/>
      <w:szCs w:val="24"/>
    </w:rPr>
  </w:style>
  <w:style w:type="character" w:customStyle="1" w:styleId="BalloonTextChar6">
    <w:name w:val="Balloon Text Char6"/>
    <w:basedOn w:val="DefaultParagraphFont"/>
    <w:rsid w:val="00C230B4"/>
    <w:rPr>
      <w:rFonts w:ascii="Tahoma" w:hAnsi="Tahoma" w:cs="Tahoma"/>
      <w:sz w:val="16"/>
      <w:szCs w:val="16"/>
    </w:rPr>
  </w:style>
  <w:style w:type="character" w:customStyle="1" w:styleId="FootnoteTextChar95">
    <w:name w:val="Footnote Text Char95"/>
    <w:aliases w:val="Footnote Text Char Char Char Char95,Footnote Text Char Char Char1 Char85,Footnote Text Char Char Char2 Char85,Footnote Text Char Char Char11 Char85,Footnote Text Char Char Char3 Char85,Footnote Text Char Char Char12 Char85"/>
    <w:basedOn w:val="DefaultParagraphFont"/>
    <w:rsid w:val="00C230B4"/>
    <w:rPr>
      <w:lang w:val="en-US" w:eastAsia="en-US" w:bidi="ar-SA"/>
    </w:rPr>
  </w:style>
  <w:style w:type="paragraph" w:customStyle="1" w:styleId="Quotation76">
    <w:name w:val="Quotation76"/>
    <w:basedOn w:val="Normal"/>
    <w:autoRedefine/>
    <w:rsid w:val="00C230B4"/>
    <w:pPr>
      <w:spacing w:before="120" w:after="120" w:line="480" w:lineRule="exact"/>
      <w:ind w:left="720" w:right="720" w:firstLine="720"/>
      <w:jc w:val="both"/>
    </w:pPr>
    <w:rPr>
      <w:i/>
      <w:szCs w:val="20"/>
    </w:rPr>
  </w:style>
  <w:style w:type="character" w:customStyle="1" w:styleId="QuotationChar75">
    <w:name w:val="Quotation Char75"/>
    <w:basedOn w:val="BodyTextChar"/>
    <w:rsid w:val="00C230B4"/>
    <w:rPr>
      <w:i/>
      <w:sz w:val="24"/>
      <w:szCs w:val="24"/>
    </w:rPr>
  </w:style>
  <w:style w:type="paragraph" w:customStyle="1" w:styleId="H326">
    <w:name w:val="H32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6">
    <w:name w:val="QT66"/>
    <w:basedOn w:val="NormalWeb"/>
    <w:autoRedefine/>
    <w:rsid w:val="00C230B4"/>
    <w:pPr>
      <w:spacing w:after="120" w:line="300" w:lineRule="atLeast"/>
      <w:ind w:left="720" w:right="720" w:firstLine="720"/>
      <w:jc w:val="both"/>
    </w:pPr>
    <w:rPr>
      <w:rFonts w:cs="Arial"/>
      <w:i/>
    </w:rPr>
  </w:style>
  <w:style w:type="character" w:customStyle="1" w:styleId="QTChar65">
    <w:name w:val="QT Char65"/>
    <w:basedOn w:val="DefaultParagraphFont"/>
    <w:rsid w:val="00C230B4"/>
    <w:rPr>
      <w:rFonts w:cs="Arial"/>
      <w:i/>
      <w:sz w:val="24"/>
    </w:rPr>
  </w:style>
  <w:style w:type="character" w:customStyle="1" w:styleId="BodyTextChar49">
    <w:name w:val="Body Text Char49"/>
    <w:basedOn w:val="DefaultParagraphFont"/>
    <w:rsid w:val="00C230B4"/>
    <w:rPr>
      <w:rFonts w:cs="Arial"/>
      <w:sz w:val="24"/>
      <w:lang w:val="en-US" w:eastAsia="en-US" w:bidi="ar-SA"/>
    </w:rPr>
  </w:style>
  <w:style w:type="character" w:customStyle="1" w:styleId="Heading2Char36">
    <w:name w:val="Heading 2 Char36"/>
    <w:basedOn w:val="DefaultParagraphFont"/>
    <w:rsid w:val="00C230B4"/>
    <w:rPr>
      <w:rFonts w:ascii="Arial" w:hAnsi="Arial"/>
      <w:i/>
      <w:kern w:val="28"/>
      <w:sz w:val="28"/>
      <w:szCs w:val="24"/>
    </w:rPr>
  </w:style>
  <w:style w:type="character" w:customStyle="1" w:styleId="Heading3Char30">
    <w:name w:val="Heading 3 Char30"/>
    <w:basedOn w:val="DefaultParagraphFont"/>
    <w:rsid w:val="00C230B4"/>
    <w:rPr>
      <w:rFonts w:ascii="Arial" w:hAnsi="Arial"/>
      <w:b/>
      <w:kern w:val="28"/>
      <w:sz w:val="24"/>
      <w:szCs w:val="24"/>
    </w:rPr>
  </w:style>
  <w:style w:type="character" w:customStyle="1" w:styleId="FootnoteTextChar56">
    <w:name w:val="Footnote Text Char56"/>
    <w:aliases w:val="Footnote Text Char Char Char Char56,Footnote Text Char Char Char1 Char50,Footnote Text Char Char Char2 Char50,Footnote Text Char Char Char11 Char50,Footnote Text Char Char Char3 Char50,Footnote Text Char Char Char12 Char50"/>
    <w:basedOn w:val="DefaultParagraphFont"/>
    <w:rsid w:val="00C230B4"/>
    <w:rPr>
      <w:lang w:val="en-US" w:eastAsia="en-US" w:bidi="ar-SA"/>
    </w:rPr>
  </w:style>
  <w:style w:type="character" w:customStyle="1" w:styleId="HeaderChar20">
    <w:name w:val="Header Char20"/>
    <w:basedOn w:val="DefaultParagraphFont"/>
    <w:uiPriority w:val="99"/>
    <w:rsid w:val="00C230B4"/>
    <w:rPr>
      <w:i/>
      <w:sz w:val="24"/>
    </w:rPr>
  </w:style>
  <w:style w:type="paragraph" w:customStyle="1" w:styleId="Indent5180">
    <w:name w:val="Indent518"/>
    <w:basedOn w:val="Normal"/>
    <w:rsid w:val="00C230B4"/>
    <w:pPr>
      <w:spacing w:after="120" w:line="480" w:lineRule="exact"/>
      <w:ind w:left="720" w:firstLine="720"/>
      <w:jc w:val="both"/>
    </w:pPr>
    <w:rPr>
      <w:szCs w:val="20"/>
    </w:rPr>
  </w:style>
  <w:style w:type="paragraph" w:customStyle="1" w:styleId="quotation48">
    <w:name w:val="quotation4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1">
    <w:name w:val="indent 5121"/>
    <w:aliases w:val="hang 52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0">
    <w:name w:val="flush left30"/>
    <w:aliases w:val="no hang3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0">
    <w:name w:val="Level 1 Heading2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9">
    <w:name w:val="indent 1019"/>
    <w:aliases w:val="block219"/>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157">
    <w:name w:val="indent 157"/>
    <w:aliases w:val="block17"/>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Heading1Char20">
    <w:name w:val="Heading 1 Char20"/>
    <w:basedOn w:val="DefaultParagraphFont"/>
    <w:rsid w:val="00C230B4"/>
    <w:rPr>
      <w:rFonts w:ascii="Arial" w:hAnsi="Arial"/>
      <w:b/>
      <w:kern w:val="28"/>
      <w:sz w:val="32"/>
    </w:rPr>
  </w:style>
  <w:style w:type="character" w:customStyle="1" w:styleId="Heading4Char7">
    <w:name w:val="Heading 4 Char7"/>
    <w:basedOn w:val="DefaultParagraphFont"/>
    <w:rsid w:val="00C230B4"/>
    <w:rPr>
      <w:i/>
      <w:kern w:val="28"/>
      <w:sz w:val="24"/>
      <w:szCs w:val="24"/>
    </w:rPr>
  </w:style>
  <w:style w:type="character" w:customStyle="1" w:styleId="Heading5Char6">
    <w:name w:val="Heading 5 Char6"/>
    <w:basedOn w:val="DefaultParagraphFont"/>
    <w:rsid w:val="00C230B4"/>
    <w:rPr>
      <w:rFonts w:ascii="Arial" w:hAnsi="Arial"/>
      <w:b/>
      <w:kern w:val="28"/>
      <w:sz w:val="24"/>
      <w:szCs w:val="24"/>
    </w:rPr>
  </w:style>
  <w:style w:type="character" w:customStyle="1" w:styleId="Heading6Char6">
    <w:name w:val="Heading 6 Char6"/>
    <w:basedOn w:val="DefaultParagraphFont"/>
    <w:rsid w:val="00C230B4"/>
    <w:rPr>
      <w:rFonts w:ascii="Arial" w:hAnsi="Arial"/>
      <w:b/>
      <w:i/>
      <w:kern w:val="28"/>
      <w:sz w:val="24"/>
      <w:szCs w:val="24"/>
    </w:rPr>
  </w:style>
  <w:style w:type="character" w:customStyle="1" w:styleId="Heading7Char6">
    <w:name w:val="Heading 7 Char6"/>
    <w:basedOn w:val="DefaultParagraphFont"/>
    <w:rsid w:val="00C230B4"/>
    <w:rPr>
      <w:b/>
      <w:kern w:val="28"/>
      <w:sz w:val="24"/>
      <w:szCs w:val="24"/>
    </w:rPr>
  </w:style>
  <w:style w:type="character" w:customStyle="1" w:styleId="Heading8Char6">
    <w:name w:val="Heading 8 Char6"/>
    <w:basedOn w:val="DefaultParagraphFont"/>
    <w:rsid w:val="00C230B4"/>
    <w:rPr>
      <w:b/>
      <w:i/>
      <w:kern w:val="28"/>
      <w:sz w:val="24"/>
      <w:szCs w:val="24"/>
    </w:rPr>
  </w:style>
  <w:style w:type="character" w:customStyle="1" w:styleId="Heading9Char6">
    <w:name w:val="Heading 9 Char6"/>
    <w:basedOn w:val="DefaultParagraphFont"/>
    <w:rsid w:val="00C230B4"/>
    <w:rPr>
      <w:b/>
      <w:i/>
      <w:kern w:val="28"/>
      <w:sz w:val="24"/>
      <w:szCs w:val="24"/>
    </w:rPr>
  </w:style>
  <w:style w:type="character" w:customStyle="1" w:styleId="CommentTextChar7">
    <w:name w:val="Comment Text Char7"/>
    <w:basedOn w:val="DefaultParagraphFont"/>
    <w:rsid w:val="00C230B4"/>
    <w:rPr>
      <w:sz w:val="24"/>
      <w:szCs w:val="24"/>
    </w:rPr>
  </w:style>
  <w:style w:type="character" w:customStyle="1" w:styleId="BodyTextIndentChar7">
    <w:name w:val="Body Text Indent Char7"/>
    <w:basedOn w:val="DefaultParagraphFont"/>
    <w:rsid w:val="00C230B4"/>
    <w:rPr>
      <w:rFonts w:cs="Arial"/>
      <w:sz w:val="24"/>
    </w:rPr>
  </w:style>
  <w:style w:type="character" w:customStyle="1" w:styleId="DateChar7">
    <w:name w:val="Date Char7"/>
    <w:basedOn w:val="DefaultParagraphFont"/>
    <w:rsid w:val="00C230B4"/>
    <w:rPr>
      <w:rFonts w:cs="Arial"/>
      <w:b/>
      <w:sz w:val="24"/>
    </w:rPr>
  </w:style>
  <w:style w:type="character" w:customStyle="1" w:styleId="EndnoteTextChar7">
    <w:name w:val="Endnote Text Char7"/>
    <w:basedOn w:val="DefaultParagraphFont"/>
    <w:rsid w:val="00C230B4"/>
    <w:rPr>
      <w:sz w:val="18"/>
      <w:szCs w:val="24"/>
    </w:rPr>
  </w:style>
  <w:style w:type="character" w:customStyle="1" w:styleId="FooterChar10">
    <w:name w:val="Footer Char10"/>
    <w:basedOn w:val="DefaultParagraphFont"/>
    <w:rsid w:val="00C230B4"/>
    <w:rPr>
      <w:sz w:val="24"/>
    </w:rPr>
  </w:style>
  <w:style w:type="character" w:customStyle="1" w:styleId="MacroTextChar7">
    <w:name w:val="Macro Text Char7"/>
    <w:basedOn w:val="DefaultParagraphFont"/>
    <w:rsid w:val="00C230B4"/>
    <w:rPr>
      <w:rFonts w:ascii="Courier New" w:hAnsi="Courier New" w:cs="Arial"/>
      <w:sz w:val="24"/>
    </w:rPr>
  </w:style>
  <w:style w:type="character" w:customStyle="1" w:styleId="MessageHeaderChar7">
    <w:name w:val="Message Header Char7"/>
    <w:basedOn w:val="DefaultParagraphFont"/>
    <w:rsid w:val="00C230B4"/>
    <w:rPr>
      <w:rFonts w:ascii="Arial" w:hAnsi="Arial" w:cs="Arial"/>
      <w:sz w:val="24"/>
    </w:rPr>
  </w:style>
  <w:style w:type="character" w:customStyle="1" w:styleId="SubtitleChar7">
    <w:name w:val="Subtitle Char7"/>
    <w:basedOn w:val="DefaultParagraphFont"/>
    <w:rsid w:val="00C230B4"/>
    <w:rPr>
      <w:rFonts w:ascii="Arial" w:hAnsi="Arial"/>
      <w:i/>
      <w:kern w:val="28"/>
      <w:sz w:val="28"/>
      <w:szCs w:val="24"/>
    </w:rPr>
  </w:style>
  <w:style w:type="paragraph" w:customStyle="1" w:styleId="HeadingBase7">
    <w:name w:val="Heading Base7"/>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7">
    <w:name w:val="Title Char7"/>
    <w:basedOn w:val="DefaultParagraphFont"/>
    <w:rsid w:val="00C230B4"/>
    <w:rPr>
      <w:rFonts w:ascii="Arial" w:hAnsi="Arial"/>
      <w:b/>
      <w:kern w:val="28"/>
      <w:sz w:val="40"/>
      <w:szCs w:val="24"/>
    </w:rPr>
  </w:style>
  <w:style w:type="paragraph" w:customStyle="1" w:styleId="Quotation370">
    <w:name w:val="Quotation37"/>
    <w:basedOn w:val="Normal"/>
    <w:autoRedefine/>
    <w:rsid w:val="00C230B4"/>
    <w:pPr>
      <w:spacing w:before="120" w:after="120" w:line="480" w:lineRule="exact"/>
      <w:ind w:left="720" w:right="720" w:firstLine="720"/>
      <w:jc w:val="both"/>
    </w:pPr>
    <w:rPr>
      <w:i/>
      <w:szCs w:val="20"/>
    </w:rPr>
  </w:style>
  <w:style w:type="character" w:customStyle="1" w:styleId="QuotationChar36">
    <w:name w:val="Quotation Char36"/>
    <w:basedOn w:val="BodyTextChar"/>
    <w:rsid w:val="00C230B4"/>
    <w:rPr>
      <w:i/>
      <w:sz w:val="24"/>
      <w:szCs w:val="24"/>
    </w:rPr>
  </w:style>
  <w:style w:type="paragraph" w:customStyle="1" w:styleId="BT16">
    <w:name w:val="BT16"/>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6">
    <w:name w:val="BT Char16"/>
    <w:basedOn w:val="DefaultParagraphFont"/>
    <w:rsid w:val="00C230B4"/>
    <w:rPr>
      <w:sz w:val="24"/>
    </w:rPr>
  </w:style>
  <w:style w:type="paragraph" w:customStyle="1" w:styleId="indent590">
    <w:name w:val="indent 59"/>
    <w:aliases w:val="hang 9 (SP Parts)7"/>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8">
    <w:name w:val="Level 3 Heading8"/>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7">
    <w:name w:val="flush left bold titles7"/>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0">
    <w:name w:val="Left Running Head (Even)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7">
    <w:name w:val="Right Running Head (Odd)7"/>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7">
    <w:name w:val="EXERCISE - BOX7"/>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7">
    <w:name w:val="Thick Line Below7"/>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9">
    <w:name w:val="indent 529"/>
    <w:aliases w:val="block1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8">
    <w:name w:val="PI8"/>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DocumentMapChar7">
    <w:name w:val="Document Map Char7"/>
    <w:basedOn w:val="DefaultParagraphFont"/>
    <w:rsid w:val="00C230B4"/>
    <w:rPr>
      <w:rFonts w:ascii="Tahoma" w:hAnsi="Tahoma" w:cs="Tahoma"/>
      <w:sz w:val="24"/>
      <w:szCs w:val="24"/>
      <w:shd w:val="clear" w:color="auto" w:fill="000080"/>
    </w:rPr>
  </w:style>
  <w:style w:type="paragraph" w:customStyle="1" w:styleId="QT30">
    <w:name w:val="QT30"/>
    <w:basedOn w:val="NormalWeb"/>
    <w:autoRedefine/>
    <w:rsid w:val="00C230B4"/>
    <w:pPr>
      <w:spacing w:after="120" w:line="300" w:lineRule="atLeast"/>
      <w:ind w:left="720" w:right="720" w:firstLine="720"/>
      <w:jc w:val="both"/>
    </w:pPr>
    <w:rPr>
      <w:rFonts w:cs="Arial"/>
      <w:i/>
    </w:rPr>
  </w:style>
  <w:style w:type="character" w:customStyle="1" w:styleId="QTChar29">
    <w:name w:val="QT Char29"/>
    <w:basedOn w:val="DefaultParagraphFont"/>
    <w:rsid w:val="00C230B4"/>
    <w:rPr>
      <w:rFonts w:cs="Arial"/>
      <w:i/>
      <w:sz w:val="24"/>
      <w:lang w:val="en-US" w:eastAsia="en-US" w:bidi="ar-SA"/>
    </w:rPr>
  </w:style>
  <w:style w:type="character" w:customStyle="1" w:styleId="BTCharCharCharChar7">
    <w:name w:val="BT Char Char Char Char7"/>
    <w:basedOn w:val="DefaultParagraphFont"/>
    <w:rsid w:val="00C230B4"/>
    <w:rPr>
      <w:sz w:val="24"/>
    </w:rPr>
  </w:style>
  <w:style w:type="paragraph" w:customStyle="1" w:styleId="BTCharCharChar7">
    <w:name w:val="BT Char Char Char7"/>
    <w:basedOn w:val="Normal"/>
    <w:autoRedefine/>
    <w:rsid w:val="00C230B4"/>
    <w:pPr>
      <w:spacing w:after="120" w:line="300" w:lineRule="exact"/>
      <w:ind w:firstLine="720"/>
      <w:jc w:val="both"/>
    </w:pPr>
    <w:rPr>
      <w:szCs w:val="20"/>
    </w:rPr>
  </w:style>
  <w:style w:type="character" w:customStyle="1" w:styleId="FNCharChar8">
    <w:name w:val="FN Char Char8"/>
    <w:basedOn w:val="DefaultParagraphFont"/>
    <w:rsid w:val="00C230B4"/>
    <w:rPr>
      <w:sz w:val="18"/>
    </w:rPr>
  </w:style>
  <w:style w:type="paragraph" w:customStyle="1" w:styleId="FNChar8">
    <w:name w:val="FN Char8"/>
    <w:basedOn w:val="FootnoteText"/>
    <w:autoRedefine/>
    <w:rsid w:val="00C230B4"/>
    <w:pPr>
      <w:contextualSpacing/>
      <w:jc w:val="both"/>
    </w:pPr>
  </w:style>
  <w:style w:type="character" w:customStyle="1" w:styleId="PlainTextChar7">
    <w:name w:val="Plain Text Char7"/>
    <w:basedOn w:val="DefaultParagraphFont"/>
    <w:rsid w:val="00C230B4"/>
    <w:rPr>
      <w:rFonts w:ascii="Courier New" w:hAnsi="Courier New" w:cs="Courier New"/>
      <w:lang w:bidi="he-IL"/>
    </w:rPr>
  </w:style>
  <w:style w:type="paragraph" w:customStyle="1" w:styleId="StyleBodyTextBold120">
    <w:name w:val="Style Body Text + Bold120"/>
    <w:basedOn w:val="Normal"/>
    <w:autoRedefine/>
    <w:rsid w:val="00C230B4"/>
    <w:pPr>
      <w:spacing w:after="120" w:line="480" w:lineRule="exact"/>
      <w:ind w:firstLine="720"/>
      <w:jc w:val="both"/>
    </w:pPr>
    <w:rPr>
      <w:b/>
      <w:bCs/>
      <w:szCs w:val="20"/>
    </w:rPr>
  </w:style>
  <w:style w:type="character" w:customStyle="1" w:styleId="StyleBodyTextBold1Char20">
    <w:name w:val="Style Body Text + Bold1 Char20"/>
    <w:basedOn w:val="BodyTextChar"/>
    <w:rsid w:val="00C230B4"/>
    <w:rPr>
      <w:b/>
      <w:bCs/>
      <w:sz w:val="24"/>
      <w:szCs w:val="24"/>
    </w:rPr>
  </w:style>
  <w:style w:type="paragraph" w:customStyle="1" w:styleId="quotation118">
    <w:name w:val="quotation11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BlockQuotation7">
    <w:name w:val="Block Quotation7"/>
    <w:basedOn w:val="Normal"/>
    <w:rsid w:val="00C230B4"/>
    <w:pPr>
      <w:keepLines/>
      <w:spacing w:after="160" w:line="480" w:lineRule="exact"/>
      <w:ind w:left="720" w:right="720" w:firstLine="720"/>
      <w:jc w:val="both"/>
    </w:pPr>
    <w:rPr>
      <w:i/>
      <w:szCs w:val="20"/>
    </w:rPr>
  </w:style>
  <w:style w:type="paragraph" w:customStyle="1" w:styleId="BlockQuotationFirst7">
    <w:name w:val="Block Quotation First7"/>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7">
    <w:name w:val="Block Quotation Last7"/>
    <w:basedOn w:val="BlockQuotation"/>
    <w:rsid w:val="00C230B4"/>
    <w:pPr>
      <w:tabs>
        <w:tab w:val="clear" w:pos="720"/>
      </w:tabs>
      <w:spacing w:before="0" w:after="240" w:line="480" w:lineRule="exact"/>
      <w:ind w:firstLine="720"/>
      <w:jc w:val="both"/>
    </w:pPr>
    <w:rPr>
      <w:szCs w:val="20"/>
    </w:rPr>
  </w:style>
  <w:style w:type="paragraph" w:customStyle="1" w:styleId="BodyTextKeep7">
    <w:name w:val="Body Text Keep7"/>
    <w:basedOn w:val="Normal"/>
    <w:rsid w:val="00C230B4"/>
    <w:pPr>
      <w:keepNext/>
      <w:spacing w:after="120" w:line="480" w:lineRule="exact"/>
      <w:ind w:firstLine="720"/>
      <w:jc w:val="both"/>
    </w:pPr>
    <w:rPr>
      <w:szCs w:val="20"/>
    </w:rPr>
  </w:style>
  <w:style w:type="paragraph" w:customStyle="1" w:styleId="ChapterLabel7">
    <w:name w:val="Chapter Label7"/>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7">
    <w:name w:val="Chapter Subtitle7"/>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7">
    <w:name w:val="Chapter Title7"/>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7">
    <w:name w:val="Document Label7"/>
    <w:basedOn w:val="Normal"/>
    <w:rsid w:val="00C230B4"/>
    <w:pPr>
      <w:keepNext/>
      <w:spacing w:before="240" w:after="360" w:line="480" w:lineRule="exact"/>
      <w:ind w:firstLine="720"/>
      <w:jc w:val="both"/>
    </w:pPr>
    <w:rPr>
      <w:b/>
      <w:kern w:val="28"/>
      <w:sz w:val="36"/>
      <w:szCs w:val="20"/>
    </w:rPr>
  </w:style>
  <w:style w:type="paragraph" w:customStyle="1" w:styleId="FooterEven7">
    <w:name w:val="Footer Even7"/>
    <w:basedOn w:val="Footer"/>
    <w:rsid w:val="00C230B4"/>
    <w:pPr>
      <w:spacing w:after="120" w:line="480" w:lineRule="exact"/>
      <w:ind w:firstLine="720"/>
      <w:jc w:val="both"/>
    </w:pPr>
    <w:rPr>
      <w:szCs w:val="20"/>
    </w:rPr>
  </w:style>
  <w:style w:type="paragraph" w:customStyle="1" w:styleId="FooterFirst7">
    <w:name w:val="Footer First7"/>
    <w:basedOn w:val="Footer"/>
    <w:rsid w:val="00C230B4"/>
    <w:pPr>
      <w:spacing w:after="120" w:line="480" w:lineRule="exact"/>
      <w:ind w:firstLine="720"/>
      <w:jc w:val="both"/>
    </w:pPr>
    <w:rPr>
      <w:szCs w:val="20"/>
    </w:rPr>
  </w:style>
  <w:style w:type="paragraph" w:customStyle="1" w:styleId="FooterOdd7">
    <w:name w:val="Footer Odd7"/>
    <w:basedOn w:val="Footer"/>
    <w:rsid w:val="00C230B4"/>
    <w:pPr>
      <w:spacing w:after="120" w:line="480" w:lineRule="exact"/>
      <w:ind w:firstLine="720"/>
      <w:jc w:val="both"/>
    </w:pPr>
    <w:rPr>
      <w:szCs w:val="20"/>
    </w:rPr>
  </w:style>
  <w:style w:type="paragraph" w:customStyle="1" w:styleId="FootnoteBase20">
    <w:name w:val="Footnote Base20"/>
    <w:basedOn w:val="Normal"/>
    <w:rsid w:val="00C230B4"/>
    <w:pPr>
      <w:tabs>
        <w:tab w:val="left" w:pos="187"/>
      </w:tabs>
      <w:spacing w:after="120" w:line="220" w:lineRule="exact"/>
      <w:ind w:left="187" w:hanging="187"/>
      <w:jc w:val="both"/>
    </w:pPr>
    <w:rPr>
      <w:sz w:val="18"/>
      <w:szCs w:val="20"/>
    </w:rPr>
  </w:style>
  <w:style w:type="paragraph" w:customStyle="1" w:styleId="HeaderBase7">
    <w:name w:val="Header Base7"/>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8">
    <w:name w:val="Header Even8"/>
    <w:basedOn w:val="Header"/>
    <w:rsid w:val="00C230B4"/>
    <w:pPr>
      <w:ind w:firstLine="720"/>
      <w:jc w:val="both"/>
    </w:pPr>
    <w:rPr>
      <w:sz w:val="56"/>
      <w:szCs w:val="56"/>
    </w:rPr>
  </w:style>
  <w:style w:type="paragraph" w:customStyle="1" w:styleId="HeaderFirst7">
    <w:name w:val="Header First7"/>
    <w:basedOn w:val="Header"/>
    <w:rsid w:val="00C230B4"/>
    <w:pPr>
      <w:ind w:firstLine="720"/>
      <w:jc w:val="both"/>
    </w:pPr>
    <w:rPr>
      <w:sz w:val="56"/>
      <w:szCs w:val="56"/>
    </w:rPr>
  </w:style>
  <w:style w:type="paragraph" w:customStyle="1" w:styleId="HeaderOdd7">
    <w:name w:val="Header Odd7"/>
    <w:basedOn w:val="Header"/>
    <w:rsid w:val="00C230B4"/>
    <w:pPr>
      <w:ind w:firstLine="720"/>
      <w:jc w:val="both"/>
    </w:pPr>
    <w:rPr>
      <w:sz w:val="56"/>
      <w:szCs w:val="56"/>
    </w:rPr>
  </w:style>
  <w:style w:type="paragraph" w:customStyle="1" w:styleId="IndexBase7">
    <w:name w:val="Index Base7"/>
    <w:basedOn w:val="Normal"/>
    <w:rsid w:val="00C230B4"/>
    <w:pPr>
      <w:tabs>
        <w:tab w:val="right" w:leader="dot" w:pos="3960"/>
      </w:tabs>
      <w:spacing w:after="120" w:line="480" w:lineRule="exact"/>
      <w:ind w:left="720" w:hanging="720"/>
      <w:jc w:val="both"/>
    </w:pPr>
    <w:rPr>
      <w:szCs w:val="20"/>
    </w:rPr>
  </w:style>
  <w:style w:type="paragraph" w:customStyle="1" w:styleId="ListBulletFirst7">
    <w:name w:val="List Bullet First7"/>
    <w:basedOn w:val="ListBullet"/>
    <w:next w:val="ListBullet"/>
    <w:rsid w:val="00C230B4"/>
    <w:pPr>
      <w:spacing w:before="80" w:line="480" w:lineRule="exact"/>
      <w:jc w:val="both"/>
    </w:pPr>
    <w:rPr>
      <w:szCs w:val="20"/>
    </w:rPr>
  </w:style>
  <w:style w:type="paragraph" w:customStyle="1" w:styleId="ListBulletLast7">
    <w:name w:val="List Bullet Last7"/>
    <w:basedOn w:val="ListBullet"/>
    <w:rsid w:val="00C230B4"/>
    <w:pPr>
      <w:spacing w:before="0" w:after="240" w:line="480" w:lineRule="exact"/>
      <w:jc w:val="both"/>
    </w:pPr>
    <w:rPr>
      <w:szCs w:val="20"/>
    </w:rPr>
  </w:style>
  <w:style w:type="paragraph" w:customStyle="1" w:styleId="ListFirst7">
    <w:name w:val="List First7"/>
    <w:basedOn w:val="List"/>
    <w:next w:val="List"/>
    <w:rsid w:val="00C230B4"/>
    <w:pPr>
      <w:tabs>
        <w:tab w:val="clear" w:pos="720"/>
      </w:tabs>
      <w:spacing w:before="80" w:line="480" w:lineRule="exact"/>
      <w:jc w:val="both"/>
    </w:pPr>
    <w:rPr>
      <w:szCs w:val="20"/>
    </w:rPr>
  </w:style>
  <w:style w:type="paragraph" w:customStyle="1" w:styleId="ListLast7">
    <w:name w:val="List Last7"/>
    <w:basedOn w:val="List"/>
    <w:rsid w:val="00C230B4"/>
    <w:pPr>
      <w:tabs>
        <w:tab w:val="clear" w:pos="720"/>
      </w:tabs>
      <w:spacing w:before="0" w:after="240" w:line="480" w:lineRule="exact"/>
      <w:jc w:val="both"/>
    </w:pPr>
    <w:rPr>
      <w:szCs w:val="20"/>
    </w:rPr>
  </w:style>
  <w:style w:type="paragraph" w:customStyle="1" w:styleId="ListNumberFirst7">
    <w:name w:val="List Number First7"/>
    <w:basedOn w:val="ListNumber"/>
    <w:next w:val="ListNumber"/>
    <w:rsid w:val="00C230B4"/>
    <w:pPr>
      <w:spacing w:before="80" w:line="480" w:lineRule="exact"/>
      <w:jc w:val="both"/>
    </w:pPr>
    <w:rPr>
      <w:szCs w:val="20"/>
    </w:rPr>
  </w:style>
  <w:style w:type="paragraph" w:customStyle="1" w:styleId="ListNumberLast7">
    <w:name w:val="List Number Last7"/>
    <w:basedOn w:val="ListNumber"/>
    <w:rsid w:val="00C230B4"/>
    <w:pPr>
      <w:spacing w:before="0" w:after="240" w:line="480" w:lineRule="exact"/>
      <w:jc w:val="both"/>
    </w:pPr>
    <w:rPr>
      <w:szCs w:val="20"/>
    </w:rPr>
  </w:style>
  <w:style w:type="paragraph" w:customStyle="1" w:styleId="PartLabel7">
    <w:name w:val="Part Label7"/>
    <w:basedOn w:val="HeadingBase"/>
    <w:next w:val="Normal"/>
    <w:rsid w:val="00C230B4"/>
    <w:pPr>
      <w:spacing w:before="600" w:after="160" w:line="480" w:lineRule="exact"/>
      <w:ind w:firstLine="720"/>
      <w:jc w:val="center"/>
    </w:pPr>
    <w:rPr>
      <w:b w:val="0"/>
      <w:sz w:val="24"/>
      <w:szCs w:val="20"/>
      <w:u w:val="single"/>
    </w:rPr>
  </w:style>
  <w:style w:type="paragraph" w:customStyle="1" w:styleId="PartSubtitle7">
    <w:name w:val="Part Subtitle7"/>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7">
    <w:name w:val="Part Title7"/>
    <w:basedOn w:val="HeadingBase"/>
    <w:next w:val="PartSubtitle"/>
    <w:rsid w:val="00C230B4"/>
    <w:pPr>
      <w:spacing w:before="600" w:after="120" w:line="480" w:lineRule="exact"/>
      <w:ind w:firstLine="720"/>
      <w:jc w:val="center"/>
    </w:pPr>
    <w:rPr>
      <w:szCs w:val="20"/>
    </w:rPr>
  </w:style>
  <w:style w:type="paragraph" w:customStyle="1" w:styleId="Picture7">
    <w:name w:val="Picture7"/>
    <w:basedOn w:val="Normal"/>
    <w:next w:val="Caption"/>
    <w:rsid w:val="00C230B4"/>
    <w:pPr>
      <w:keepNext/>
      <w:spacing w:after="120" w:line="480" w:lineRule="exact"/>
      <w:ind w:firstLine="720"/>
      <w:jc w:val="both"/>
    </w:pPr>
    <w:rPr>
      <w:szCs w:val="20"/>
    </w:rPr>
  </w:style>
  <w:style w:type="paragraph" w:customStyle="1" w:styleId="SectionHeading7">
    <w:name w:val="Section Heading7"/>
    <w:basedOn w:val="HeadingBase"/>
    <w:rsid w:val="00C230B4"/>
    <w:pPr>
      <w:spacing w:before="120" w:after="160" w:line="480" w:lineRule="exact"/>
      <w:ind w:firstLine="720"/>
      <w:jc w:val="both"/>
    </w:pPr>
    <w:rPr>
      <w:sz w:val="28"/>
      <w:szCs w:val="20"/>
    </w:rPr>
  </w:style>
  <w:style w:type="paragraph" w:customStyle="1" w:styleId="SectionLabel7">
    <w:name w:val="Section Label7"/>
    <w:basedOn w:val="HeadingBase"/>
    <w:rsid w:val="00C230B4"/>
    <w:pPr>
      <w:keepLines/>
      <w:spacing w:after="360" w:line="480" w:lineRule="exact"/>
      <w:ind w:firstLine="720"/>
      <w:jc w:val="center"/>
    </w:pPr>
    <w:rPr>
      <w:szCs w:val="20"/>
    </w:rPr>
  </w:style>
  <w:style w:type="paragraph" w:customStyle="1" w:styleId="SubtitleCover7">
    <w:name w:val="Subtitle Cover7"/>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7">
    <w:name w:val="Title Cover7"/>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TOCBase7">
    <w:name w:val="TOC Base7"/>
    <w:basedOn w:val="Normal"/>
    <w:rsid w:val="00C230B4"/>
    <w:pPr>
      <w:tabs>
        <w:tab w:val="right" w:leader="dot" w:pos="8640"/>
      </w:tabs>
      <w:spacing w:after="120" w:line="480" w:lineRule="exact"/>
      <w:ind w:firstLine="720"/>
      <w:jc w:val="both"/>
    </w:pPr>
    <w:rPr>
      <w:szCs w:val="20"/>
    </w:rPr>
  </w:style>
  <w:style w:type="paragraph" w:customStyle="1" w:styleId="HeaderlikeH17">
    <w:name w:val="Header like H17"/>
    <w:basedOn w:val="Heading2"/>
    <w:rsid w:val="00C230B4"/>
    <w:pPr>
      <w:spacing w:before="120" w:line="360" w:lineRule="exact"/>
      <w:ind w:firstLine="720"/>
      <w:outlineLvl w:val="9"/>
    </w:pPr>
    <w:rPr>
      <w:b/>
      <w:i w:val="0"/>
      <w:sz w:val="36"/>
    </w:rPr>
  </w:style>
  <w:style w:type="paragraph" w:customStyle="1" w:styleId="Greeting7">
    <w:name w:val="Greeting7"/>
    <w:basedOn w:val="Normal"/>
    <w:rsid w:val="00C230B4"/>
    <w:pPr>
      <w:spacing w:after="120" w:line="480" w:lineRule="exact"/>
      <w:ind w:firstLine="720"/>
    </w:pPr>
    <w:rPr>
      <w:szCs w:val="20"/>
    </w:rPr>
  </w:style>
  <w:style w:type="paragraph" w:customStyle="1" w:styleId="Indent1070">
    <w:name w:val="Indent107"/>
    <w:basedOn w:val="Normal"/>
    <w:rsid w:val="00C230B4"/>
    <w:pPr>
      <w:spacing w:after="120" w:line="480" w:lineRule="exact"/>
      <w:ind w:left="1440" w:firstLine="720"/>
      <w:jc w:val="both"/>
    </w:pPr>
    <w:rPr>
      <w:szCs w:val="20"/>
    </w:rPr>
  </w:style>
  <w:style w:type="paragraph" w:customStyle="1" w:styleId="Indent1570">
    <w:name w:val="Indent157"/>
    <w:basedOn w:val="Normal"/>
    <w:rsid w:val="00C230B4"/>
    <w:pPr>
      <w:spacing w:after="120" w:line="480" w:lineRule="exact"/>
      <w:ind w:left="2160" w:firstLine="720"/>
      <w:jc w:val="both"/>
    </w:pPr>
    <w:rPr>
      <w:szCs w:val="20"/>
    </w:rPr>
  </w:style>
  <w:style w:type="paragraph" w:customStyle="1" w:styleId="Indent207">
    <w:name w:val="Indent207"/>
    <w:basedOn w:val="Normal"/>
    <w:rsid w:val="00C230B4"/>
    <w:pPr>
      <w:spacing w:after="120" w:line="480" w:lineRule="exact"/>
      <w:ind w:left="2880" w:firstLine="720"/>
      <w:jc w:val="both"/>
    </w:pPr>
    <w:rPr>
      <w:szCs w:val="20"/>
    </w:rPr>
  </w:style>
  <w:style w:type="paragraph" w:customStyle="1" w:styleId="BodyTextNotJustified7">
    <w:name w:val="Body Text Not Justified7"/>
    <w:basedOn w:val="Normal"/>
    <w:rsid w:val="00C230B4"/>
    <w:pPr>
      <w:spacing w:after="120" w:line="480" w:lineRule="exact"/>
      <w:ind w:firstLine="720"/>
    </w:pPr>
    <w:rPr>
      <w:szCs w:val="20"/>
    </w:rPr>
  </w:style>
  <w:style w:type="paragraph" w:customStyle="1" w:styleId="BoldCenterArial12pt7">
    <w:name w:val="Bold Center Arial 12 pt7"/>
    <w:basedOn w:val="Normal"/>
    <w:rsid w:val="00C230B4"/>
    <w:pPr>
      <w:spacing w:after="160" w:line="480" w:lineRule="exact"/>
      <w:ind w:firstLine="720"/>
      <w:jc w:val="center"/>
    </w:pPr>
    <w:rPr>
      <w:rFonts w:ascii="Arial" w:hAnsi="Arial"/>
      <w:b/>
      <w:szCs w:val="20"/>
    </w:rPr>
  </w:style>
  <w:style w:type="paragraph" w:customStyle="1" w:styleId="H2A8">
    <w:name w:val="H2A8"/>
    <w:basedOn w:val="H2"/>
    <w:rsid w:val="00C230B4"/>
    <w:pPr>
      <w:outlineLvl w:val="9"/>
    </w:pPr>
    <w:rPr>
      <w:rFonts w:ascii="Times New Roman" w:hAnsi="Times New Roman"/>
      <w:iCs w:val="0"/>
      <w:szCs w:val="28"/>
    </w:rPr>
  </w:style>
  <w:style w:type="paragraph" w:customStyle="1" w:styleId="H217">
    <w:name w:val="H217"/>
    <w:basedOn w:val="BT"/>
    <w:autoRedefine/>
    <w:rsid w:val="00C230B4"/>
    <w:pPr>
      <w:spacing w:line="300" w:lineRule="atLeast"/>
      <w:ind w:firstLine="720"/>
      <w:outlineLvl w:val="1"/>
    </w:pPr>
  </w:style>
  <w:style w:type="paragraph" w:customStyle="1" w:styleId="Exercise7">
    <w:name w:val="Exercise7"/>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7">
    <w:name w:val="Flush Left Bold7"/>
    <w:basedOn w:val="Normal"/>
    <w:rsid w:val="00C230B4"/>
    <w:pPr>
      <w:spacing w:before="120" w:after="120" w:line="290" w:lineRule="exact"/>
      <w:ind w:firstLine="720"/>
      <w:jc w:val="both"/>
    </w:pPr>
    <w:rPr>
      <w:b/>
      <w:snapToGrid w:val="0"/>
      <w:szCs w:val="20"/>
    </w:rPr>
  </w:style>
  <w:style w:type="paragraph" w:customStyle="1" w:styleId="Hang17">
    <w:name w:val="Hang17"/>
    <w:basedOn w:val="Normal"/>
    <w:autoRedefine/>
    <w:rsid w:val="00C230B4"/>
    <w:pPr>
      <w:spacing w:after="120" w:line="480" w:lineRule="exact"/>
      <w:ind w:left="1080" w:hanging="360"/>
      <w:jc w:val="both"/>
    </w:pPr>
    <w:rPr>
      <w:snapToGrid w:val="0"/>
      <w:szCs w:val="20"/>
    </w:rPr>
  </w:style>
  <w:style w:type="paragraph" w:customStyle="1" w:styleId="Style17">
    <w:name w:val="Style17"/>
    <w:basedOn w:val="BP"/>
    <w:next w:val="BT"/>
    <w:autoRedefine/>
    <w:rsid w:val="00C230B4"/>
    <w:pPr>
      <w:spacing w:after="120"/>
      <w:ind w:firstLine="720"/>
    </w:pPr>
    <w:rPr>
      <w:szCs w:val="20"/>
    </w:rPr>
  </w:style>
  <w:style w:type="paragraph" w:customStyle="1" w:styleId="BP7">
    <w:name w:val="BP7"/>
    <w:basedOn w:val="BT"/>
    <w:next w:val="BT"/>
    <w:autoRedefine/>
    <w:rsid w:val="00C230B4"/>
    <w:pPr>
      <w:ind w:firstLine="720"/>
    </w:pPr>
  </w:style>
  <w:style w:type="paragraph" w:customStyle="1" w:styleId="HeadingCaps7">
    <w:name w:val="Heading Caps7"/>
    <w:basedOn w:val="Heading1"/>
    <w:autoRedefine/>
    <w:rsid w:val="00C230B4"/>
    <w:pPr>
      <w:spacing w:after="120" w:line="400" w:lineRule="exact"/>
      <w:ind w:firstLine="720"/>
    </w:pPr>
    <w:rPr>
      <w:caps/>
      <w:snapToGrid w:val="0"/>
      <w:sz w:val="40"/>
      <w:szCs w:val="20"/>
    </w:rPr>
  </w:style>
  <w:style w:type="paragraph" w:customStyle="1" w:styleId="BoldLine7">
    <w:name w:val="Bold Line7"/>
    <w:basedOn w:val="Normal"/>
    <w:rsid w:val="00C230B4"/>
    <w:pPr>
      <w:pBdr>
        <w:bottom w:val="single" w:sz="36" w:space="1" w:color="auto"/>
      </w:pBdr>
      <w:spacing w:after="120" w:line="300" w:lineRule="atLeast"/>
      <w:ind w:firstLine="720"/>
      <w:jc w:val="both"/>
    </w:pPr>
    <w:rPr>
      <w:szCs w:val="20"/>
    </w:rPr>
  </w:style>
  <w:style w:type="paragraph" w:customStyle="1" w:styleId="ExerciseTitle7">
    <w:name w:val="Exercise Title7"/>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7">
    <w:name w:val="Title 27"/>
    <w:basedOn w:val="Normal"/>
    <w:rsid w:val="00C230B4"/>
    <w:pPr>
      <w:spacing w:after="120" w:line="300" w:lineRule="atLeast"/>
      <w:ind w:firstLine="720"/>
      <w:jc w:val="center"/>
    </w:pPr>
    <w:rPr>
      <w:sz w:val="52"/>
      <w:szCs w:val="20"/>
    </w:rPr>
  </w:style>
  <w:style w:type="paragraph" w:customStyle="1" w:styleId="Title17">
    <w:name w:val="Title 17"/>
    <w:basedOn w:val="Normal"/>
    <w:rsid w:val="00C230B4"/>
    <w:pPr>
      <w:spacing w:after="120" w:line="300" w:lineRule="atLeast"/>
      <w:ind w:firstLine="720"/>
      <w:jc w:val="center"/>
    </w:pPr>
    <w:rPr>
      <w:b/>
      <w:sz w:val="72"/>
      <w:szCs w:val="20"/>
    </w:rPr>
  </w:style>
  <w:style w:type="paragraph" w:customStyle="1" w:styleId="Title37">
    <w:name w:val="Title 37"/>
    <w:basedOn w:val="Title2"/>
    <w:rsid w:val="00C230B4"/>
    <w:pPr>
      <w:ind w:firstLine="720"/>
    </w:pPr>
    <w:rPr>
      <w:b/>
      <w:sz w:val="26"/>
      <w:szCs w:val="20"/>
    </w:rPr>
  </w:style>
  <w:style w:type="paragraph" w:customStyle="1" w:styleId="Title47">
    <w:name w:val="Title 47"/>
    <w:basedOn w:val="Title3"/>
    <w:rsid w:val="00C230B4"/>
    <w:pPr>
      <w:ind w:firstLine="720"/>
    </w:pPr>
    <w:rPr>
      <w:szCs w:val="20"/>
    </w:rPr>
  </w:style>
  <w:style w:type="paragraph" w:customStyle="1" w:styleId="CenterItalic7">
    <w:name w:val="Center Italic7"/>
    <w:basedOn w:val="Normal"/>
    <w:autoRedefine/>
    <w:rsid w:val="00C230B4"/>
    <w:pPr>
      <w:spacing w:after="120" w:line="480" w:lineRule="exact"/>
      <w:ind w:firstLine="720"/>
      <w:jc w:val="center"/>
    </w:pPr>
    <w:rPr>
      <w:i/>
      <w:szCs w:val="20"/>
    </w:rPr>
  </w:style>
  <w:style w:type="paragraph" w:customStyle="1" w:styleId="H4A7">
    <w:name w:val="H4A7"/>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7">
    <w:name w:val="LT7"/>
    <w:basedOn w:val="Heading2"/>
    <w:autoRedefine/>
    <w:rsid w:val="00C230B4"/>
    <w:pPr>
      <w:ind w:firstLine="720"/>
    </w:pPr>
    <w:rPr>
      <w:b/>
      <w:i w:val="0"/>
      <w:sz w:val="36"/>
    </w:rPr>
  </w:style>
  <w:style w:type="paragraph" w:customStyle="1" w:styleId="Style27">
    <w:name w:val="Style27"/>
    <w:basedOn w:val="H2A"/>
    <w:autoRedefine/>
    <w:rsid w:val="00C230B4"/>
    <w:pPr>
      <w:outlineLvl w:val="2"/>
    </w:pPr>
    <w:rPr>
      <w:i/>
      <w:snapToGrid w:val="0"/>
    </w:rPr>
  </w:style>
  <w:style w:type="paragraph" w:customStyle="1" w:styleId="LS-LessonSubtitle7">
    <w:name w:val="LS - Lesson Subtitle7"/>
    <w:basedOn w:val="H2A"/>
    <w:autoRedefine/>
    <w:rsid w:val="00C230B4"/>
    <w:pPr>
      <w:outlineLvl w:val="2"/>
    </w:pPr>
    <w:rPr>
      <w:i/>
      <w:snapToGrid w:val="0"/>
    </w:rPr>
  </w:style>
  <w:style w:type="paragraph" w:customStyle="1" w:styleId="H3A7">
    <w:name w:val="H3A7"/>
    <w:basedOn w:val="H3"/>
    <w:rsid w:val="00C230B4"/>
  </w:style>
  <w:style w:type="paragraph" w:customStyle="1" w:styleId="H39">
    <w:name w:val="H3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8">
    <w:name w:val="L18"/>
    <w:basedOn w:val="Normal"/>
    <w:autoRedefine/>
    <w:rsid w:val="00C230B4"/>
    <w:pPr>
      <w:spacing w:after="120" w:line="480" w:lineRule="exact"/>
      <w:ind w:left="720" w:hanging="720"/>
      <w:jc w:val="both"/>
    </w:pPr>
    <w:rPr>
      <w:szCs w:val="20"/>
    </w:rPr>
  </w:style>
  <w:style w:type="paragraph" w:customStyle="1" w:styleId="L27">
    <w:name w:val="L27"/>
    <w:basedOn w:val="BT"/>
    <w:autoRedefine/>
    <w:rsid w:val="00C230B4"/>
    <w:pPr>
      <w:tabs>
        <w:tab w:val="left" w:pos="720"/>
      </w:tabs>
      <w:ind w:left="1440" w:hanging="720"/>
    </w:pPr>
  </w:style>
  <w:style w:type="paragraph" w:customStyle="1" w:styleId="L37">
    <w:name w:val="L37"/>
    <w:basedOn w:val="BT"/>
    <w:autoRedefine/>
    <w:rsid w:val="00C230B4"/>
    <w:pPr>
      <w:tabs>
        <w:tab w:val="left" w:pos="720"/>
        <w:tab w:val="left" w:pos="2160"/>
      </w:tabs>
      <w:ind w:left="2160" w:hanging="720"/>
    </w:pPr>
  </w:style>
  <w:style w:type="paragraph" w:customStyle="1" w:styleId="H119">
    <w:name w:val="H119"/>
    <w:basedOn w:val="BT"/>
    <w:next w:val="BT"/>
    <w:autoRedefine/>
    <w:rsid w:val="00C230B4"/>
    <w:pPr>
      <w:spacing w:line="300" w:lineRule="atLeast"/>
      <w:ind w:firstLine="720"/>
      <w:outlineLvl w:val="0"/>
    </w:pPr>
    <w:rPr>
      <w:rFonts w:ascii="Arial" w:hAnsi="Arial"/>
      <w:b/>
      <w:kern w:val="28"/>
    </w:rPr>
  </w:style>
  <w:style w:type="paragraph" w:customStyle="1" w:styleId="H1A7">
    <w:name w:val="H1A7"/>
    <w:basedOn w:val="H1"/>
    <w:rsid w:val="00C230B4"/>
    <w:pPr>
      <w:outlineLvl w:val="9"/>
    </w:pPr>
    <w:rPr>
      <w:sz w:val="24"/>
    </w:rPr>
  </w:style>
  <w:style w:type="paragraph" w:customStyle="1" w:styleId="I18">
    <w:name w:val="I18"/>
    <w:basedOn w:val="BT"/>
    <w:autoRedefine/>
    <w:rsid w:val="00C230B4"/>
    <w:pPr>
      <w:ind w:left="720" w:firstLine="720"/>
    </w:pPr>
  </w:style>
  <w:style w:type="paragraph" w:customStyle="1" w:styleId="I27">
    <w:name w:val="I27"/>
    <w:basedOn w:val="BT"/>
    <w:autoRedefine/>
    <w:rsid w:val="00C230B4"/>
    <w:pPr>
      <w:ind w:left="1440" w:firstLine="720"/>
    </w:pPr>
  </w:style>
  <w:style w:type="paragraph" w:customStyle="1" w:styleId="I37">
    <w:name w:val="I37"/>
    <w:basedOn w:val="I1"/>
    <w:autoRedefine/>
    <w:rsid w:val="00C230B4"/>
    <w:pPr>
      <w:ind w:left="2160"/>
    </w:pPr>
  </w:style>
  <w:style w:type="paragraph" w:customStyle="1" w:styleId="GR8">
    <w:name w:val="GR8"/>
    <w:basedOn w:val="BT"/>
    <w:autoRedefine/>
    <w:rsid w:val="00C230B4"/>
    <w:pPr>
      <w:spacing w:beforeLines="60"/>
      <w:ind w:firstLine="720"/>
      <w:jc w:val="left"/>
    </w:pPr>
  </w:style>
  <w:style w:type="character" w:customStyle="1" w:styleId="GK8">
    <w:name w:val="GK8"/>
    <w:basedOn w:val="DefaultParagraphFont"/>
    <w:rsid w:val="00C230B4"/>
    <w:rPr>
      <w:rFonts w:ascii="GraecaII" w:hAnsi="GraecaII"/>
      <w:sz w:val="28"/>
    </w:rPr>
  </w:style>
  <w:style w:type="character" w:customStyle="1" w:styleId="HB6">
    <w:name w:val="HB6"/>
    <w:basedOn w:val="DefaultParagraphFont"/>
    <w:rsid w:val="00C230B4"/>
    <w:rPr>
      <w:rFonts w:ascii="HebraicaII" w:hAnsi="HebraicaII"/>
      <w:sz w:val="28"/>
      <w:szCs w:val="28"/>
    </w:rPr>
  </w:style>
  <w:style w:type="character" w:customStyle="1" w:styleId="EN100">
    <w:name w:val="EN10"/>
    <w:basedOn w:val="DefaultParagraphFont"/>
    <w:rsid w:val="00C230B4"/>
    <w:rPr>
      <w:rFonts w:ascii="Times New Roman" w:hAnsi="Times New Roman"/>
      <w:sz w:val="24"/>
      <w:szCs w:val="24"/>
    </w:rPr>
  </w:style>
  <w:style w:type="paragraph" w:customStyle="1" w:styleId="I47">
    <w:name w:val="I47"/>
    <w:basedOn w:val="I1"/>
    <w:autoRedefine/>
    <w:rsid w:val="00C230B4"/>
    <w:pPr>
      <w:ind w:left="2880"/>
    </w:pPr>
  </w:style>
  <w:style w:type="paragraph" w:customStyle="1" w:styleId="H47">
    <w:name w:val="H47"/>
    <w:basedOn w:val="H4A"/>
    <w:next w:val="Normal"/>
    <w:autoRedefine/>
    <w:rsid w:val="00C230B4"/>
    <w:pPr>
      <w:snapToGrid w:val="0"/>
      <w:ind w:left="1440"/>
      <w:outlineLvl w:val="3"/>
    </w:pPr>
    <w:rPr>
      <w:snapToGrid/>
    </w:rPr>
  </w:style>
  <w:style w:type="paragraph" w:customStyle="1" w:styleId="CA7">
    <w:name w:val="CA7"/>
    <w:basedOn w:val="BT"/>
    <w:rsid w:val="00C230B4"/>
    <w:pPr>
      <w:ind w:firstLine="720"/>
      <w:jc w:val="left"/>
    </w:pPr>
  </w:style>
  <w:style w:type="paragraph" w:customStyle="1" w:styleId="StyleBodyText10ptBlack7">
    <w:name w:val="Style Body Text + 10 pt Black7"/>
    <w:basedOn w:val="Normal"/>
    <w:rsid w:val="00C230B4"/>
    <w:pPr>
      <w:spacing w:before="120" w:after="120" w:line="480" w:lineRule="exact"/>
      <w:ind w:firstLine="720"/>
      <w:jc w:val="both"/>
    </w:pPr>
    <w:rPr>
      <w:color w:val="000000"/>
      <w:szCs w:val="20"/>
    </w:rPr>
  </w:style>
  <w:style w:type="character" w:customStyle="1" w:styleId="grame7">
    <w:name w:val="grame7"/>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70">
    <w:name w:val="bt7"/>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7">
    <w:name w:val="en17"/>
    <w:basedOn w:val="DefaultParagraphFont"/>
    <w:rsid w:val="00C230B4"/>
    <w:rPr>
      <w:rFonts w:ascii="Times New Roman" w:hAnsi="Times New Roman" w:cs="Times New Roman" w:hint="default"/>
    </w:rPr>
  </w:style>
  <w:style w:type="character" w:customStyle="1" w:styleId="spelle7">
    <w:name w:val="spelle7"/>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8">
    <w:name w:val="Style Body Text + Bold8"/>
    <w:basedOn w:val="Normal"/>
    <w:autoRedefine/>
    <w:rsid w:val="00C230B4"/>
    <w:pPr>
      <w:spacing w:after="120" w:line="480" w:lineRule="exact"/>
      <w:ind w:firstLine="720"/>
      <w:jc w:val="both"/>
    </w:pPr>
    <w:rPr>
      <w:b/>
      <w:bCs/>
      <w:szCs w:val="20"/>
    </w:rPr>
  </w:style>
  <w:style w:type="character" w:customStyle="1" w:styleId="FootnoteTextCharCharCharCharChar16">
    <w:name w:val="Footnote Text Char Char Char Char Char16"/>
    <w:basedOn w:val="DefaultParagraphFont"/>
    <w:rsid w:val="00C230B4"/>
    <w:rPr>
      <w:lang w:val="en-US" w:eastAsia="en-US" w:bidi="ar-SA"/>
    </w:rPr>
  </w:style>
  <w:style w:type="paragraph" w:customStyle="1" w:styleId="H218">
    <w:name w:val="H21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6">
    <w:name w:val="QT116"/>
    <w:basedOn w:val="NormalWeb"/>
    <w:autoRedefine/>
    <w:rsid w:val="00C230B4"/>
    <w:pPr>
      <w:spacing w:after="120" w:line="300" w:lineRule="atLeast"/>
      <w:ind w:left="720" w:right="720" w:firstLine="720"/>
      <w:jc w:val="both"/>
    </w:pPr>
    <w:rPr>
      <w:rFonts w:cs="Arial"/>
      <w:i/>
    </w:rPr>
  </w:style>
  <w:style w:type="character" w:customStyle="1" w:styleId="QTChar111">
    <w:name w:val="QT Char111"/>
    <w:basedOn w:val="DefaultParagraphFont"/>
    <w:rsid w:val="00C230B4"/>
    <w:rPr>
      <w:rFonts w:cs="Arial"/>
      <w:i/>
      <w:sz w:val="24"/>
      <w:lang w:val="en-US" w:eastAsia="en-US" w:bidi="ar-SA"/>
    </w:rPr>
  </w:style>
  <w:style w:type="character" w:customStyle="1" w:styleId="Heading1Char111">
    <w:name w:val="Heading 1 Char111"/>
    <w:basedOn w:val="DefaultParagraphFont"/>
    <w:rsid w:val="00C230B4"/>
    <w:rPr>
      <w:rFonts w:ascii="Arial" w:eastAsia="Times New Roman" w:hAnsi="Arial"/>
      <w:b/>
      <w:kern w:val="28"/>
      <w:sz w:val="32"/>
    </w:rPr>
  </w:style>
  <w:style w:type="character" w:customStyle="1" w:styleId="BodyTextChar112">
    <w:name w:val="Body Text Char112"/>
    <w:basedOn w:val="DefaultParagraphFont"/>
    <w:rsid w:val="00C230B4"/>
    <w:rPr>
      <w:rFonts w:ascii="Times New Roman" w:eastAsia="Times New Roman" w:hAnsi="Times New Roman"/>
      <w:sz w:val="24"/>
      <w:szCs w:val="24"/>
    </w:rPr>
  </w:style>
  <w:style w:type="character" w:customStyle="1" w:styleId="Heading2Char111">
    <w:name w:val="Heading 2 Char111"/>
    <w:basedOn w:val="DefaultParagraphFont"/>
    <w:rsid w:val="00C230B4"/>
    <w:rPr>
      <w:rFonts w:ascii="Arial" w:eastAsia="Times New Roman" w:hAnsi="Arial"/>
      <w:i/>
      <w:kern w:val="28"/>
      <w:sz w:val="28"/>
    </w:rPr>
  </w:style>
  <w:style w:type="character" w:customStyle="1" w:styleId="Heading3Char111">
    <w:name w:val="Heading 3 Char111"/>
    <w:basedOn w:val="DefaultParagraphFont"/>
    <w:rsid w:val="00C230B4"/>
    <w:rPr>
      <w:rFonts w:ascii="Arial" w:eastAsia="Times New Roman" w:hAnsi="Arial"/>
      <w:b/>
      <w:kern w:val="28"/>
      <w:sz w:val="24"/>
    </w:rPr>
  </w:style>
  <w:style w:type="paragraph" w:customStyle="1" w:styleId="Quotation1140">
    <w:name w:val="Quotation114"/>
    <w:basedOn w:val="Normal"/>
    <w:autoRedefine/>
    <w:rsid w:val="00C230B4"/>
    <w:pPr>
      <w:spacing w:before="120" w:after="120" w:line="480" w:lineRule="exact"/>
      <w:ind w:left="720" w:right="720" w:firstLine="720"/>
      <w:jc w:val="both"/>
    </w:pPr>
    <w:rPr>
      <w:i/>
      <w:szCs w:val="20"/>
    </w:rPr>
  </w:style>
  <w:style w:type="character" w:customStyle="1" w:styleId="QuotationChar113">
    <w:name w:val="Quotation Char113"/>
    <w:basedOn w:val="BodyTextChar"/>
    <w:rsid w:val="00C230B4"/>
    <w:rPr>
      <w:rFonts w:ascii="Times New Roman" w:eastAsia="Times New Roman" w:hAnsi="Times New Roman"/>
      <w:i/>
      <w:sz w:val="24"/>
      <w:szCs w:val="24"/>
    </w:rPr>
  </w:style>
  <w:style w:type="paragraph" w:customStyle="1" w:styleId="quotation211">
    <w:name w:val="quotation2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1">
    <w:name w:val="flush left111"/>
    <w:aliases w:val="no hang1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1">
    <w:name w:val="QT211"/>
    <w:basedOn w:val="NormalWeb"/>
    <w:autoRedefine/>
    <w:rsid w:val="00C230B4"/>
    <w:pPr>
      <w:spacing w:after="120" w:line="300" w:lineRule="atLeast"/>
      <w:ind w:left="720" w:right="720" w:firstLine="720"/>
      <w:jc w:val="both"/>
    </w:pPr>
    <w:rPr>
      <w:rFonts w:cs="Arial"/>
      <w:i/>
    </w:rPr>
  </w:style>
  <w:style w:type="character" w:customStyle="1" w:styleId="QTChar210">
    <w:name w:val="QT Char210"/>
    <w:basedOn w:val="DefaultParagraphFont"/>
    <w:rsid w:val="00C230B4"/>
    <w:rPr>
      <w:rFonts w:ascii="Times New Roman" w:eastAsia="Times New Roman" w:hAnsi="Times New Roman" w:cs="Arial"/>
      <w:i/>
      <w:sz w:val="24"/>
      <w:szCs w:val="20"/>
    </w:rPr>
  </w:style>
  <w:style w:type="paragraph" w:customStyle="1" w:styleId="FootnoteBase111">
    <w:name w:val="Footnote Base111"/>
    <w:basedOn w:val="Normal"/>
    <w:rsid w:val="00C230B4"/>
    <w:pPr>
      <w:tabs>
        <w:tab w:val="left" w:pos="187"/>
      </w:tabs>
      <w:spacing w:after="120" w:line="220" w:lineRule="exact"/>
      <w:ind w:left="187" w:hanging="187"/>
      <w:jc w:val="both"/>
    </w:pPr>
    <w:rPr>
      <w:sz w:val="18"/>
      <w:szCs w:val="20"/>
    </w:rPr>
  </w:style>
  <w:style w:type="paragraph" w:customStyle="1" w:styleId="Quotation2110">
    <w:name w:val="Quotation211"/>
    <w:basedOn w:val="Normal"/>
    <w:autoRedefine/>
    <w:rsid w:val="00C230B4"/>
    <w:pPr>
      <w:spacing w:before="120" w:after="120" w:line="480" w:lineRule="exact"/>
      <w:ind w:left="720" w:right="720" w:firstLine="720"/>
    </w:pPr>
    <w:rPr>
      <w:i/>
      <w:szCs w:val="20"/>
    </w:rPr>
  </w:style>
  <w:style w:type="paragraph" w:customStyle="1" w:styleId="quotation311">
    <w:name w:val="quotation3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6">
    <w:name w:val="QT36"/>
    <w:basedOn w:val="NormalWeb"/>
    <w:autoRedefine/>
    <w:rsid w:val="00C230B4"/>
    <w:pPr>
      <w:spacing w:after="120" w:line="300" w:lineRule="atLeast"/>
      <w:ind w:left="720" w:right="720" w:firstLine="720"/>
      <w:jc w:val="both"/>
    </w:pPr>
    <w:rPr>
      <w:rFonts w:cs="Arial"/>
      <w:i/>
    </w:rPr>
  </w:style>
  <w:style w:type="character" w:customStyle="1" w:styleId="QTChar36">
    <w:name w:val="QT Char36"/>
    <w:basedOn w:val="DefaultParagraphFont"/>
    <w:rsid w:val="00C230B4"/>
    <w:rPr>
      <w:rFonts w:cs="Arial"/>
      <w:i/>
      <w:sz w:val="24"/>
    </w:rPr>
  </w:style>
  <w:style w:type="character" w:customStyle="1" w:styleId="BodyTextChar211">
    <w:name w:val="Body Text Char211"/>
    <w:basedOn w:val="DefaultParagraphFont"/>
    <w:rsid w:val="00C230B4"/>
    <w:rPr>
      <w:sz w:val="24"/>
      <w:szCs w:val="24"/>
    </w:rPr>
  </w:style>
  <w:style w:type="character" w:customStyle="1" w:styleId="QuotationChar211">
    <w:name w:val="Quotation Char211"/>
    <w:basedOn w:val="BodyTextChar"/>
    <w:rsid w:val="00C230B4"/>
    <w:rPr>
      <w:i/>
      <w:sz w:val="24"/>
      <w:szCs w:val="24"/>
    </w:rPr>
  </w:style>
  <w:style w:type="paragraph" w:customStyle="1" w:styleId="FootnoteBase26">
    <w:name w:val="Footnote Base26"/>
    <w:basedOn w:val="Normal"/>
    <w:rsid w:val="00C230B4"/>
    <w:pPr>
      <w:tabs>
        <w:tab w:val="left" w:pos="187"/>
      </w:tabs>
      <w:spacing w:after="120" w:line="220" w:lineRule="exact"/>
      <w:ind w:left="187" w:hanging="187"/>
      <w:jc w:val="both"/>
    </w:pPr>
    <w:rPr>
      <w:sz w:val="18"/>
      <w:szCs w:val="20"/>
    </w:rPr>
  </w:style>
  <w:style w:type="paragraph" w:customStyle="1" w:styleId="Quotation380">
    <w:name w:val="Quotation38"/>
    <w:basedOn w:val="Normal"/>
    <w:autoRedefine/>
    <w:rsid w:val="00C230B4"/>
    <w:pPr>
      <w:spacing w:before="120" w:after="120" w:line="480" w:lineRule="exact"/>
      <w:ind w:left="720" w:right="720" w:firstLine="720"/>
    </w:pPr>
    <w:rPr>
      <w:i/>
      <w:szCs w:val="20"/>
    </w:rPr>
  </w:style>
  <w:style w:type="character" w:customStyle="1" w:styleId="BodyTextChar311">
    <w:name w:val="Body Text Char311"/>
    <w:basedOn w:val="DefaultParagraphFont"/>
    <w:rsid w:val="00C230B4"/>
    <w:rPr>
      <w:sz w:val="24"/>
      <w:szCs w:val="24"/>
    </w:rPr>
  </w:style>
  <w:style w:type="character" w:customStyle="1" w:styleId="QuotationChar37">
    <w:name w:val="Quotation Char37"/>
    <w:basedOn w:val="BodyTextChar"/>
    <w:rsid w:val="00C230B4"/>
    <w:rPr>
      <w:i/>
      <w:sz w:val="24"/>
      <w:szCs w:val="24"/>
    </w:rPr>
  </w:style>
  <w:style w:type="character" w:customStyle="1" w:styleId="Heading1Char26">
    <w:name w:val="Heading 1 Char26"/>
    <w:basedOn w:val="DefaultParagraphFont"/>
    <w:rsid w:val="00C230B4"/>
    <w:rPr>
      <w:rFonts w:ascii="Arial" w:hAnsi="Arial"/>
      <w:b/>
      <w:kern w:val="28"/>
      <w:sz w:val="32"/>
    </w:rPr>
  </w:style>
  <w:style w:type="character" w:customStyle="1" w:styleId="Heading2Char211">
    <w:name w:val="Heading 2 Char211"/>
    <w:basedOn w:val="DefaultParagraphFont"/>
    <w:rsid w:val="00C230B4"/>
    <w:rPr>
      <w:rFonts w:ascii="Arial" w:hAnsi="Arial"/>
      <w:i/>
      <w:kern w:val="28"/>
      <w:sz w:val="28"/>
    </w:rPr>
  </w:style>
  <w:style w:type="character" w:customStyle="1" w:styleId="Heading3Char211">
    <w:name w:val="Heading 3 Char211"/>
    <w:basedOn w:val="DefaultParagraphFont"/>
    <w:rsid w:val="00C230B4"/>
    <w:rPr>
      <w:rFonts w:ascii="Arial" w:hAnsi="Arial"/>
      <w:b/>
      <w:kern w:val="28"/>
      <w:sz w:val="24"/>
    </w:rPr>
  </w:style>
  <w:style w:type="paragraph" w:customStyle="1" w:styleId="quotation49">
    <w:name w:val="quotation4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6">
    <w:name w:val="QT46"/>
    <w:basedOn w:val="NormalWeb"/>
    <w:autoRedefine/>
    <w:rsid w:val="00C230B4"/>
    <w:pPr>
      <w:spacing w:after="120" w:line="300" w:lineRule="atLeast"/>
      <w:ind w:left="720" w:right="720" w:firstLine="720"/>
      <w:jc w:val="both"/>
    </w:pPr>
    <w:rPr>
      <w:rFonts w:cs="Arial"/>
      <w:i/>
    </w:rPr>
  </w:style>
  <w:style w:type="character" w:customStyle="1" w:styleId="QTChar46">
    <w:name w:val="QT Char46"/>
    <w:basedOn w:val="DefaultParagraphFont"/>
    <w:rsid w:val="00C230B4"/>
    <w:rPr>
      <w:rFonts w:cs="Arial"/>
      <w:i/>
      <w:sz w:val="24"/>
    </w:rPr>
  </w:style>
  <w:style w:type="character" w:customStyle="1" w:styleId="FootnoteTextChar411">
    <w:name w:val="Footnote Text Char411"/>
    <w:aliases w:val="Footnote Text Char Char Char Char411,Footnote Text Char Char Char1 Char311,Footnote Text Char Char Char2 Char311,Footnote Text Char Char Char11 Char311,Footnote Text Char Char Char3 Char311,Footnote Text Char Char Char12 Char311"/>
    <w:basedOn w:val="DefaultParagraphFont"/>
    <w:rsid w:val="00C230B4"/>
    <w:rPr>
      <w:lang w:val="en-US" w:eastAsia="en-US" w:bidi="ar-SA"/>
    </w:rPr>
  </w:style>
  <w:style w:type="paragraph" w:customStyle="1" w:styleId="Quotation480">
    <w:name w:val="Quotation48"/>
    <w:basedOn w:val="Normal"/>
    <w:autoRedefine/>
    <w:rsid w:val="00C230B4"/>
    <w:pPr>
      <w:spacing w:before="120" w:after="120" w:line="480" w:lineRule="exact"/>
      <w:ind w:left="720" w:right="720" w:firstLine="720"/>
      <w:jc w:val="both"/>
    </w:pPr>
    <w:rPr>
      <w:i/>
      <w:szCs w:val="20"/>
    </w:rPr>
  </w:style>
  <w:style w:type="character" w:customStyle="1" w:styleId="BodyTextChar410">
    <w:name w:val="Body Text Char410"/>
    <w:basedOn w:val="DefaultParagraphFont"/>
    <w:rsid w:val="00C230B4"/>
    <w:rPr>
      <w:rFonts w:cs="Arial"/>
      <w:sz w:val="24"/>
      <w:lang w:val="en-US" w:eastAsia="en-US" w:bidi="ar-SA"/>
    </w:rPr>
  </w:style>
  <w:style w:type="character" w:customStyle="1" w:styleId="QuotationChar46">
    <w:name w:val="Quotation Char46"/>
    <w:basedOn w:val="BodyTextChar"/>
    <w:rsid w:val="00C230B4"/>
    <w:rPr>
      <w:i/>
      <w:sz w:val="24"/>
      <w:szCs w:val="24"/>
    </w:rPr>
  </w:style>
  <w:style w:type="character" w:customStyle="1" w:styleId="FootnoteTextChar57">
    <w:name w:val="Footnote Text Char57"/>
    <w:aliases w:val="Footnote Text Char Char Char Char57,Footnote Text Char Char Char1 Char411,Footnote Text Char Char Char2 Char411,Footnote Text Char Char Char11 Char411,Footnote Text Char Char Char3 Char411,Footnote Text Char Char Char12 Char411"/>
    <w:basedOn w:val="DefaultParagraphFont"/>
    <w:rsid w:val="00C230B4"/>
    <w:rPr>
      <w:lang w:val="en-US" w:eastAsia="en-US" w:bidi="ar-SA"/>
    </w:rPr>
  </w:style>
  <w:style w:type="paragraph" w:customStyle="1" w:styleId="Quotation416">
    <w:name w:val="Quotation416"/>
    <w:basedOn w:val="Normal"/>
    <w:autoRedefine/>
    <w:rsid w:val="00C230B4"/>
    <w:pPr>
      <w:spacing w:before="120" w:after="120" w:line="480" w:lineRule="exact"/>
      <w:ind w:left="720" w:right="720" w:firstLine="720"/>
      <w:jc w:val="both"/>
    </w:pPr>
    <w:rPr>
      <w:i/>
      <w:szCs w:val="20"/>
    </w:rPr>
  </w:style>
  <w:style w:type="character" w:customStyle="1" w:styleId="FootnoteTextChar66">
    <w:name w:val="Footnote Text Char66"/>
    <w:aliases w:val="Footnote Text Char Char Char Char66,Footnote Text Char Char Char1 Char56,Footnote Text Char Char Char2 Char56,Footnote Text Char Char Char11 Char56,Footnote Text Char Char Char3 Char56,Footnote Text Char Char Char12 Char56"/>
    <w:basedOn w:val="DefaultParagraphFont"/>
    <w:rsid w:val="00C230B4"/>
    <w:rPr>
      <w:lang w:val="en-US" w:eastAsia="en-US" w:bidi="ar-SA"/>
    </w:rPr>
  </w:style>
  <w:style w:type="paragraph" w:customStyle="1" w:styleId="Quotation426">
    <w:name w:val="Quotation426"/>
    <w:basedOn w:val="Normal"/>
    <w:autoRedefine/>
    <w:rsid w:val="00C230B4"/>
    <w:pPr>
      <w:spacing w:before="120" w:after="120" w:line="480" w:lineRule="exact"/>
      <w:ind w:left="720" w:right="720" w:firstLine="720"/>
      <w:jc w:val="both"/>
    </w:pPr>
    <w:rPr>
      <w:i/>
      <w:szCs w:val="20"/>
    </w:rPr>
  </w:style>
  <w:style w:type="character" w:customStyle="1" w:styleId="FooterChar16">
    <w:name w:val="Footer Char16"/>
    <w:basedOn w:val="DefaultParagraphFont"/>
    <w:rsid w:val="00C230B4"/>
    <w:rPr>
      <w:sz w:val="24"/>
    </w:rPr>
  </w:style>
  <w:style w:type="character" w:customStyle="1" w:styleId="HeaderChar110">
    <w:name w:val="Header Char110"/>
    <w:basedOn w:val="DefaultParagraphFont"/>
    <w:rsid w:val="00C230B4"/>
    <w:rPr>
      <w:i/>
      <w:sz w:val="24"/>
    </w:rPr>
  </w:style>
  <w:style w:type="character" w:customStyle="1" w:styleId="BodyTextChar56">
    <w:name w:val="Body Text Char56"/>
    <w:basedOn w:val="DefaultParagraphFont"/>
    <w:rsid w:val="00C230B4"/>
    <w:rPr>
      <w:rFonts w:cs="Arial"/>
      <w:sz w:val="24"/>
      <w:lang w:val="en-US" w:eastAsia="en-US" w:bidi="ar-SA"/>
    </w:rPr>
  </w:style>
  <w:style w:type="character" w:customStyle="1" w:styleId="FootnoteTextChar76">
    <w:name w:val="Footnote Text Char76"/>
    <w:aliases w:val="Footnote Text Char Char Char Char76,Footnote Text Char Char Char1 Char66,Footnote Text Char Char Char2 Char66,Footnote Text Char Char Char11 Char66,Footnote Text Char Char Char3 Char66,Footnote Text Char Char Char12 Char66"/>
    <w:basedOn w:val="DefaultParagraphFont"/>
    <w:rsid w:val="00C230B4"/>
    <w:rPr>
      <w:lang w:val="en-US" w:eastAsia="en-US" w:bidi="ar-SA"/>
    </w:rPr>
  </w:style>
  <w:style w:type="paragraph" w:customStyle="1" w:styleId="HeaderlikeH117">
    <w:name w:val="Header like H117"/>
    <w:basedOn w:val="Heading2"/>
    <w:rsid w:val="00C230B4"/>
    <w:pPr>
      <w:spacing w:before="120" w:line="360" w:lineRule="exact"/>
      <w:ind w:firstLine="720"/>
      <w:outlineLvl w:val="9"/>
    </w:pPr>
    <w:rPr>
      <w:b/>
      <w:i w:val="0"/>
      <w:sz w:val="36"/>
    </w:rPr>
  </w:style>
  <w:style w:type="paragraph" w:customStyle="1" w:styleId="Quotation56">
    <w:name w:val="Quotation56"/>
    <w:basedOn w:val="Normal"/>
    <w:autoRedefine/>
    <w:rsid w:val="00C230B4"/>
    <w:pPr>
      <w:spacing w:before="120" w:after="120" w:line="480" w:lineRule="exact"/>
      <w:ind w:left="720" w:right="720" w:firstLine="720"/>
      <w:jc w:val="both"/>
    </w:pPr>
    <w:rPr>
      <w:i/>
      <w:szCs w:val="20"/>
    </w:rPr>
  </w:style>
  <w:style w:type="character" w:customStyle="1" w:styleId="QuotationChar56">
    <w:name w:val="Quotation Char56"/>
    <w:basedOn w:val="BodyTextChar"/>
    <w:rsid w:val="00C230B4"/>
    <w:rPr>
      <w:i/>
      <w:sz w:val="24"/>
      <w:szCs w:val="24"/>
    </w:rPr>
  </w:style>
  <w:style w:type="paragraph" w:customStyle="1" w:styleId="Greeting17">
    <w:name w:val="Greeting17"/>
    <w:basedOn w:val="Normal"/>
    <w:rsid w:val="00C230B4"/>
    <w:pPr>
      <w:spacing w:after="120" w:line="480" w:lineRule="exact"/>
      <w:ind w:firstLine="720"/>
    </w:pPr>
    <w:rPr>
      <w:szCs w:val="20"/>
    </w:rPr>
  </w:style>
  <w:style w:type="paragraph" w:customStyle="1" w:styleId="H2A17">
    <w:name w:val="H2A17"/>
    <w:basedOn w:val="H2"/>
    <w:rsid w:val="00C230B4"/>
    <w:pPr>
      <w:outlineLvl w:val="9"/>
    </w:pPr>
    <w:rPr>
      <w:rFonts w:ascii="Times New Roman" w:hAnsi="Times New Roman"/>
      <w:iCs w:val="0"/>
      <w:szCs w:val="28"/>
    </w:rPr>
  </w:style>
  <w:style w:type="paragraph" w:customStyle="1" w:styleId="H226">
    <w:name w:val="H226"/>
    <w:basedOn w:val="BT"/>
    <w:autoRedefine/>
    <w:rsid w:val="00C230B4"/>
    <w:pPr>
      <w:spacing w:line="300" w:lineRule="atLeast"/>
      <w:ind w:firstLine="720"/>
      <w:outlineLvl w:val="1"/>
    </w:pPr>
  </w:style>
  <w:style w:type="paragraph" w:customStyle="1" w:styleId="BT17">
    <w:name w:val="BT17"/>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7">
    <w:name w:val="BT Char17"/>
    <w:basedOn w:val="DefaultParagraphFont"/>
    <w:rsid w:val="00C230B4"/>
    <w:rPr>
      <w:sz w:val="24"/>
      <w:lang w:val="en-US" w:eastAsia="en-US" w:bidi="ar-SA"/>
    </w:rPr>
  </w:style>
  <w:style w:type="paragraph" w:customStyle="1" w:styleId="Level3Heading17">
    <w:name w:val="Level 3 Heading17"/>
    <w:rsid w:val="00C230B4"/>
    <w:pPr>
      <w:keepNext/>
      <w:keepLines/>
      <w:widowControl w:val="0"/>
      <w:spacing w:after="240" w:line="480" w:lineRule="exact"/>
      <w:jc w:val="center"/>
    </w:pPr>
    <w:rPr>
      <w:rFonts w:ascii="Times" w:hAnsi="Times"/>
      <w:b/>
      <w:snapToGrid w:val="0"/>
      <w:sz w:val="28"/>
      <w:szCs w:val="24"/>
    </w:rPr>
  </w:style>
  <w:style w:type="paragraph" w:customStyle="1" w:styleId="flushleft211">
    <w:name w:val="flush left211"/>
    <w:aliases w:val="no hang2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6">
    <w:name w:val="QT56"/>
    <w:basedOn w:val="NormalWeb"/>
    <w:autoRedefine/>
    <w:rsid w:val="00C230B4"/>
    <w:pPr>
      <w:spacing w:after="120" w:line="300" w:lineRule="atLeast"/>
      <w:ind w:left="720" w:right="720" w:firstLine="720"/>
      <w:jc w:val="both"/>
    </w:pPr>
    <w:rPr>
      <w:rFonts w:cs="Arial"/>
      <w:i/>
    </w:rPr>
  </w:style>
  <w:style w:type="character" w:customStyle="1" w:styleId="QTChar56">
    <w:name w:val="QT Char56"/>
    <w:basedOn w:val="DefaultParagraphFont"/>
    <w:rsid w:val="00C230B4"/>
    <w:rPr>
      <w:rFonts w:cs="Arial"/>
      <w:i/>
      <w:sz w:val="24"/>
      <w:lang w:val="en-US" w:eastAsia="en-US" w:bidi="ar-SA"/>
    </w:rPr>
  </w:style>
  <w:style w:type="character" w:customStyle="1" w:styleId="BTCharCharCharChar16">
    <w:name w:val="BT Char Char Char Char16"/>
    <w:basedOn w:val="DefaultParagraphFont"/>
    <w:rsid w:val="00C230B4"/>
    <w:rPr>
      <w:sz w:val="24"/>
      <w:lang w:val="en-US" w:eastAsia="en-US" w:bidi="ar-SA"/>
    </w:rPr>
  </w:style>
  <w:style w:type="paragraph" w:customStyle="1" w:styleId="BTCharCharChar16">
    <w:name w:val="BT Char Char Char16"/>
    <w:basedOn w:val="Normal"/>
    <w:autoRedefine/>
    <w:rsid w:val="00C230B4"/>
    <w:pPr>
      <w:spacing w:after="120" w:line="300" w:lineRule="exact"/>
      <w:ind w:firstLine="720"/>
      <w:jc w:val="both"/>
    </w:pPr>
    <w:rPr>
      <w:szCs w:val="20"/>
    </w:rPr>
  </w:style>
  <w:style w:type="paragraph" w:customStyle="1" w:styleId="FNChar16">
    <w:name w:val="FN Char16"/>
    <w:basedOn w:val="FootnoteText"/>
    <w:autoRedefine/>
    <w:rsid w:val="00C230B4"/>
    <w:pPr>
      <w:contextualSpacing/>
      <w:jc w:val="both"/>
    </w:pPr>
  </w:style>
  <w:style w:type="character" w:customStyle="1" w:styleId="FNCharChar16">
    <w:name w:val="FN Char Char16"/>
    <w:basedOn w:val="DefaultParagraphFont"/>
    <w:rsid w:val="00C230B4"/>
    <w:rPr>
      <w:lang w:val="en-US" w:eastAsia="en-US" w:bidi="ar-SA"/>
    </w:rPr>
  </w:style>
  <w:style w:type="paragraph" w:customStyle="1" w:styleId="StyleBodyTextBold1110">
    <w:name w:val="Style Body Text + Bold1110"/>
    <w:basedOn w:val="Normal"/>
    <w:autoRedefine/>
    <w:rsid w:val="00C230B4"/>
    <w:pPr>
      <w:spacing w:after="120" w:line="480" w:lineRule="exact"/>
      <w:ind w:firstLine="720"/>
      <w:jc w:val="both"/>
    </w:pPr>
    <w:rPr>
      <w:b/>
      <w:bCs/>
      <w:szCs w:val="20"/>
    </w:rPr>
  </w:style>
  <w:style w:type="character" w:customStyle="1" w:styleId="StyleBodyTextBold1Char110">
    <w:name w:val="Style Body Text + Bold1 Char110"/>
    <w:basedOn w:val="BodyTextChar"/>
    <w:rsid w:val="00C230B4"/>
    <w:rPr>
      <w:b/>
      <w:bCs/>
      <w:sz w:val="24"/>
      <w:szCs w:val="24"/>
    </w:rPr>
  </w:style>
  <w:style w:type="character" w:customStyle="1" w:styleId="HeaderChar26">
    <w:name w:val="Header Char26"/>
    <w:basedOn w:val="DefaultParagraphFont"/>
    <w:rsid w:val="00C230B4"/>
    <w:rPr>
      <w:i/>
      <w:sz w:val="24"/>
    </w:rPr>
  </w:style>
  <w:style w:type="character" w:customStyle="1" w:styleId="CommentTextChar16">
    <w:name w:val="Comment Text Char16"/>
    <w:basedOn w:val="DefaultParagraphFont"/>
    <w:rsid w:val="00C230B4"/>
    <w:rPr>
      <w:sz w:val="24"/>
      <w:szCs w:val="24"/>
    </w:rPr>
  </w:style>
  <w:style w:type="character" w:customStyle="1" w:styleId="BodyTextIndentChar16">
    <w:name w:val="Body Text Indent Char16"/>
    <w:basedOn w:val="DefaultParagraphFont"/>
    <w:rsid w:val="00C230B4"/>
    <w:rPr>
      <w:rFonts w:cs="Arial"/>
      <w:sz w:val="24"/>
    </w:rPr>
  </w:style>
  <w:style w:type="character" w:customStyle="1" w:styleId="DateChar16">
    <w:name w:val="Date Char16"/>
    <w:basedOn w:val="DefaultParagraphFont"/>
    <w:rsid w:val="00C230B4"/>
    <w:rPr>
      <w:rFonts w:cs="Arial"/>
      <w:b/>
      <w:sz w:val="24"/>
    </w:rPr>
  </w:style>
  <w:style w:type="character" w:customStyle="1" w:styleId="EndnoteTextChar16">
    <w:name w:val="Endnote Text Char16"/>
    <w:basedOn w:val="DefaultParagraphFont"/>
    <w:rsid w:val="00C230B4"/>
    <w:rPr>
      <w:sz w:val="18"/>
      <w:szCs w:val="24"/>
    </w:rPr>
  </w:style>
  <w:style w:type="character" w:customStyle="1" w:styleId="FooterChar26">
    <w:name w:val="Footer Char26"/>
    <w:basedOn w:val="DefaultParagraphFont"/>
    <w:rsid w:val="00C230B4"/>
    <w:rPr>
      <w:sz w:val="24"/>
    </w:rPr>
  </w:style>
  <w:style w:type="paragraph" w:customStyle="1" w:styleId="FooterEven17">
    <w:name w:val="Footer Even17"/>
    <w:basedOn w:val="Footer"/>
    <w:rsid w:val="00C230B4"/>
    <w:pPr>
      <w:spacing w:after="120" w:line="480" w:lineRule="exact"/>
      <w:ind w:firstLine="720"/>
      <w:jc w:val="both"/>
    </w:pPr>
    <w:rPr>
      <w:szCs w:val="20"/>
    </w:rPr>
  </w:style>
  <w:style w:type="paragraph" w:customStyle="1" w:styleId="FooterFirst17">
    <w:name w:val="Footer First17"/>
    <w:basedOn w:val="Footer"/>
    <w:rsid w:val="00C230B4"/>
    <w:pPr>
      <w:spacing w:after="120" w:line="480" w:lineRule="exact"/>
      <w:ind w:firstLine="720"/>
      <w:jc w:val="both"/>
    </w:pPr>
    <w:rPr>
      <w:szCs w:val="20"/>
    </w:rPr>
  </w:style>
  <w:style w:type="paragraph" w:customStyle="1" w:styleId="FooterOdd17">
    <w:name w:val="Footer Odd17"/>
    <w:basedOn w:val="Footer"/>
    <w:rsid w:val="00C230B4"/>
    <w:pPr>
      <w:spacing w:after="120" w:line="480" w:lineRule="exact"/>
      <w:ind w:firstLine="720"/>
      <w:jc w:val="both"/>
    </w:pPr>
    <w:rPr>
      <w:szCs w:val="20"/>
    </w:rPr>
  </w:style>
  <w:style w:type="character" w:customStyle="1" w:styleId="MacroTextChar16">
    <w:name w:val="Macro Text Char16"/>
    <w:basedOn w:val="DefaultParagraphFont"/>
    <w:rsid w:val="00C230B4"/>
    <w:rPr>
      <w:rFonts w:ascii="Courier New" w:hAnsi="Courier New" w:cs="Arial"/>
      <w:sz w:val="24"/>
    </w:rPr>
  </w:style>
  <w:style w:type="character" w:customStyle="1" w:styleId="MessageHeaderChar16">
    <w:name w:val="Message Header Char16"/>
    <w:basedOn w:val="DefaultParagraphFont"/>
    <w:rsid w:val="00C230B4"/>
    <w:rPr>
      <w:rFonts w:ascii="Arial" w:hAnsi="Arial" w:cs="Arial"/>
      <w:sz w:val="24"/>
    </w:rPr>
  </w:style>
  <w:style w:type="character" w:customStyle="1" w:styleId="SubtitleChar16">
    <w:name w:val="Subtitle Char16"/>
    <w:basedOn w:val="DefaultParagraphFont"/>
    <w:rsid w:val="00C230B4"/>
    <w:rPr>
      <w:rFonts w:ascii="Arial" w:hAnsi="Arial"/>
      <w:i/>
      <w:kern w:val="28"/>
      <w:sz w:val="28"/>
      <w:szCs w:val="24"/>
    </w:rPr>
  </w:style>
  <w:style w:type="paragraph" w:customStyle="1" w:styleId="HeadingBase17">
    <w:name w:val="Heading Base17"/>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6">
    <w:name w:val="Title Char16"/>
    <w:basedOn w:val="DefaultParagraphFont"/>
    <w:rsid w:val="00C230B4"/>
    <w:rPr>
      <w:rFonts w:ascii="Arial" w:hAnsi="Arial"/>
      <w:b/>
      <w:kern w:val="28"/>
      <w:sz w:val="40"/>
      <w:szCs w:val="24"/>
    </w:rPr>
  </w:style>
  <w:style w:type="paragraph" w:customStyle="1" w:styleId="indent536">
    <w:name w:val="indent 536"/>
    <w:aliases w:val="hang 9 (SP Parts)17"/>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7">
    <w:name w:val="flush left bold titles17"/>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7">
    <w:name w:val="Left Running Head (Even)1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7">
    <w:name w:val="Right Running Head (Odd)17"/>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7">
    <w:name w:val="EXERCISE - BOX17"/>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7">
    <w:name w:val="Thick Line Below17"/>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60">
    <w:name w:val="quotation5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1">
    <w:name w:val="indent 51111"/>
    <w:aliases w:val="hang 51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0">
    <w:name w:val="Level 1 Heading1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00">
    <w:name w:val="indent 10110"/>
    <w:aliases w:val="block211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6">
    <w:name w:val="indent 5216"/>
    <w:aliases w:val="block36"/>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6">
    <w:name w:val="PI16"/>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60">
    <w:name w:val="indent 1516"/>
    <w:aliases w:val="block116"/>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7">
    <w:name w:val="Document Map Char17"/>
    <w:basedOn w:val="DefaultParagraphFont"/>
    <w:rsid w:val="00C230B4"/>
    <w:rPr>
      <w:rFonts w:ascii="Tahoma" w:hAnsi="Tahoma" w:cs="Tahoma"/>
      <w:sz w:val="24"/>
      <w:szCs w:val="24"/>
      <w:shd w:val="clear" w:color="auto" w:fill="000080"/>
    </w:rPr>
  </w:style>
  <w:style w:type="character" w:customStyle="1" w:styleId="PlainTextChar17">
    <w:name w:val="Plain Text Char17"/>
    <w:basedOn w:val="DefaultParagraphFont"/>
    <w:rsid w:val="00C230B4"/>
    <w:rPr>
      <w:rFonts w:ascii="Courier New" w:hAnsi="Courier New" w:cs="Courier New"/>
      <w:lang w:bidi="he-IL"/>
    </w:rPr>
  </w:style>
  <w:style w:type="paragraph" w:customStyle="1" w:styleId="quotation119">
    <w:name w:val="quotation11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7">
    <w:name w:val="List First17"/>
    <w:basedOn w:val="List"/>
    <w:next w:val="List"/>
    <w:rsid w:val="00C230B4"/>
    <w:pPr>
      <w:tabs>
        <w:tab w:val="clear" w:pos="720"/>
      </w:tabs>
      <w:spacing w:before="0" w:line="480" w:lineRule="exact"/>
      <w:jc w:val="both"/>
    </w:pPr>
    <w:rPr>
      <w:szCs w:val="20"/>
    </w:rPr>
  </w:style>
  <w:style w:type="paragraph" w:customStyle="1" w:styleId="ListLast17">
    <w:name w:val="List Last17"/>
    <w:basedOn w:val="List"/>
    <w:rsid w:val="00C230B4"/>
    <w:pPr>
      <w:tabs>
        <w:tab w:val="clear" w:pos="720"/>
      </w:tabs>
      <w:spacing w:before="0" w:line="480" w:lineRule="exact"/>
      <w:jc w:val="both"/>
    </w:pPr>
    <w:rPr>
      <w:szCs w:val="20"/>
    </w:rPr>
  </w:style>
  <w:style w:type="paragraph" w:customStyle="1" w:styleId="ListNumberFirst17">
    <w:name w:val="List Number First17"/>
    <w:basedOn w:val="ListNumber"/>
    <w:next w:val="ListNumber"/>
    <w:rsid w:val="00C230B4"/>
    <w:pPr>
      <w:spacing w:before="0" w:line="480" w:lineRule="exact"/>
      <w:jc w:val="both"/>
    </w:pPr>
    <w:rPr>
      <w:szCs w:val="20"/>
    </w:rPr>
  </w:style>
  <w:style w:type="paragraph" w:customStyle="1" w:styleId="ListNumberLast17">
    <w:name w:val="List Number Last17"/>
    <w:basedOn w:val="ListNumber"/>
    <w:rsid w:val="00C230B4"/>
    <w:pPr>
      <w:spacing w:before="0" w:line="480" w:lineRule="exact"/>
      <w:jc w:val="both"/>
    </w:pPr>
    <w:rPr>
      <w:szCs w:val="20"/>
    </w:rPr>
  </w:style>
  <w:style w:type="paragraph" w:customStyle="1" w:styleId="PartLabel17">
    <w:name w:val="Part Label17"/>
    <w:basedOn w:val="HeadingBase"/>
    <w:next w:val="Normal"/>
    <w:rsid w:val="00C230B4"/>
    <w:pPr>
      <w:spacing w:after="120" w:line="480" w:lineRule="exact"/>
      <w:ind w:firstLine="720"/>
      <w:jc w:val="both"/>
    </w:pPr>
    <w:rPr>
      <w:szCs w:val="20"/>
    </w:rPr>
  </w:style>
  <w:style w:type="paragraph" w:customStyle="1" w:styleId="PartTitle17">
    <w:name w:val="Part Title17"/>
    <w:basedOn w:val="HeadingBase"/>
    <w:next w:val="PartSubtitle"/>
    <w:rsid w:val="00C230B4"/>
    <w:pPr>
      <w:spacing w:after="120" w:line="480" w:lineRule="exact"/>
      <w:ind w:firstLine="720"/>
      <w:jc w:val="both"/>
    </w:pPr>
    <w:rPr>
      <w:szCs w:val="20"/>
    </w:rPr>
  </w:style>
  <w:style w:type="paragraph" w:customStyle="1" w:styleId="PartSubtitle17">
    <w:name w:val="Part Subtitle17"/>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7">
    <w:name w:val="Section Heading17"/>
    <w:basedOn w:val="HeadingBase"/>
    <w:rsid w:val="00C230B4"/>
    <w:pPr>
      <w:spacing w:after="120" w:line="480" w:lineRule="exact"/>
      <w:ind w:firstLine="720"/>
      <w:jc w:val="both"/>
    </w:pPr>
    <w:rPr>
      <w:szCs w:val="20"/>
    </w:rPr>
  </w:style>
  <w:style w:type="paragraph" w:customStyle="1" w:styleId="SectionLabel17">
    <w:name w:val="Section Label17"/>
    <w:basedOn w:val="HeadingBase"/>
    <w:rsid w:val="00C230B4"/>
    <w:pPr>
      <w:spacing w:after="120" w:line="480" w:lineRule="exact"/>
      <w:ind w:firstLine="720"/>
      <w:jc w:val="both"/>
    </w:pPr>
    <w:rPr>
      <w:szCs w:val="20"/>
    </w:rPr>
  </w:style>
  <w:style w:type="paragraph" w:customStyle="1" w:styleId="TitleCover17">
    <w:name w:val="Title Cover17"/>
    <w:basedOn w:val="HeadingBase"/>
    <w:next w:val="SubtitleCover"/>
    <w:rsid w:val="00C230B4"/>
    <w:pPr>
      <w:spacing w:after="120" w:line="480" w:lineRule="exact"/>
      <w:ind w:firstLine="720"/>
      <w:jc w:val="both"/>
    </w:pPr>
    <w:rPr>
      <w:szCs w:val="20"/>
    </w:rPr>
  </w:style>
  <w:style w:type="paragraph" w:customStyle="1" w:styleId="SubtitleCover17">
    <w:name w:val="Subtitle Cover17"/>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7">
    <w:name w:val="Title 317"/>
    <w:basedOn w:val="Title2"/>
    <w:rsid w:val="00C230B4"/>
    <w:pPr>
      <w:ind w:firstLine="720"/>
    </w:pPr>
    <w:rPr>
      <w:szCs w:val="20"/>
    </w:rPr>
  </w:style>
  <w:style w:type="paragraph" w:customStyle="1" w:styleId="Title217">
    <w:name w:val="Title 217"/>
    <w:basedOn w:val="Normal"/>
    <w:rsid w:val="00C230B4"/>
    <w:pPr>
      <w:spacing w:after="120" w:line="300" w:lineRule="atLeast"/>
      <w:ind w:firstLine="720"/>
      <w:jc w:val="center"/>
    </w:pPr>
    <w:rPr>
      <w:sz w:val="52"/>
      <w:szCs w:val="20"/>
    </w:rPr>
  </w:style>
  <w:style w:type="paragraph" w:customStyle="1" w:styleId="H3A17">
    <w:name w:val="H3A17"/>
    <w:basedOn w:val="H3"/>
    <w:rsid w:val="00C230B4"/>
  </w:style>
  <w:style w:type="paragraph" w:customStyle="1" w:styleId="H316">
    <w:name w:val="H31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6">
    <w:name w:val="H416"/>
    <w:basedOn w:val="H4A"/>
    <w:next w:val="Normal"/>
    <w:autoRedefine/>
    <w:rsid w:val="00C230B4"/>
  </w:style>
  <w:style w:type="paragraph" w:customStyle="1" w:styleId="H4A17">
    <w:name w:val="H4A17"/>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7">
    <w:name w:val="Block Quotation First17"/>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7">
    <w:name w:val="Block Quotation17"/>
    <w:basedOn w:val="Normal"/>
    <w:rsid w:val="00C230B4"/>
    <w:pPr>
      <w:keepLines/>
      <w:spacing w:after="160" w:line="480" w:lineRule="exact"/>
      <w:ind w:left="720" w:right="720" w:firstLine="720"/>
      <w:jc w:val="both"/>
    </w:pPr>
    <w:rPr>
      <w:i/>
      <w:szCs w:val="20"/>
    </w:rPr>
  </w:style>
  <w:style w:type="paragraph" w:customStyle="1" w:styleId="BlockQuotationLast17">
    <w:name w:val="Block Quotation Last17"/>
    <w:basedOn w:val="BlockQuotation"/>
    <w:rsid w:val="00C230B4"/>
    <w:pPr>
      <w:tabs>
        <w:tab w:val="clear" w:pos="720"/>
      </w:tabs>
      <w:spacing w:before="0" w:line="480" w:lineRule="exact"/>
      <w:ind w:firstLine="720"/>
      <w:jc w:val="both"/>
    </w:pPr>
    <w:rPr>
      <w:szCs w:val="20"/>
    </w:rPr>
  </w:style>
  <w:style w:type="paragraph" w:customStyle="1" w:styleId="BodyTextKeep17">
    <w:name w:val="Body Text Keep17"/>
    <w:basedOn w:val="Normal"/>
    <w:rsid w:val="00C230B4"/>
    <w:pPr>
      <w:keepNext/>
      <w:spacing w:after="120" w:line="480" w:lineRule="exact"/>
      <w:ind w:firstLine="720"/>
      <w:jc w:val="both"/>
    </w:pPr>
    <w:rPr>
      <w:szCs w:val="20"/>
    </w:rPr>
  </w:style>
  <w:style w:type="paragraph" w:customStyle="1" w:styleId="ChapterLabel17">
    <w:name w:val="Chapter Label17"/>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7">
    <w:name w:val="Chapter Subtitle17"/>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7">
    <w:name w:val="Chapter Title17"/>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7">
    <w:name w:val="Document Label17"/>
    <w:basedOn w:val="Normal"/>
    <w:rsid w:val="00C230B4"/>
    <w:pPr>
      <w:keepNext/>
      <w:spacing w:before="240" w:after="360" w:line="480" w:lineRule="exact"/>
      <w:ind w:firstLine="720"/>
      <w:jc w:val="both"/>
    </w:pPr>
    <w:rPr>
      <w:b/>
      <w:kern w:val="28"/>
      <w:sz w:val="36"/>
      <w:szCs w:val="20"/>
    </w:rPr>
  </w:style>
  <w:style w:type="paragraph" w:customStyle="1" w:styleId="FootnoteBase36">
    <w:name w:val="Footnote Base36"/>
    <w:basedOn w:val="Normal"/>
    <w:rsid w:val="00C230B4"/>
    <w:pPr>
      <w:tabs>
        <w:tab w:val="left" w:pos="187"/>
      </w:tabs>
      <w:spacing w:after="120" w:line="220" w:lineRule="exact"/>
      <w:ind w:left="187" w:hanging="187"/>
      <w:jc w:val="both"/>
    </w:pPr>
    <w:rPr>
      <w:sz w:val="18"/>
      <w:szCs w:val="20"/>
    </w:rPr>
  </w:style>
  <w:style w:type="paragraph" w:customStyle="1" w:styleId="HeaderBase17">
    <w:name w:val="Header Base17"/>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7">
    <w:name w:val="Header Even17"/>
    <w:basedOn w:val="Header"/>
    <w:rsid w:val="00C230B4"/>
    <w:pPr>
      <w:ind w:firstLine="720"/>
      <w:jc w:val="both"/>
    </w:pPr>
    <w:rPr>
      <w:sz w:val="56"/>
      <w:szCs w:val="56"/>
    </w:rPr>
  </w:style>
  <w:style w:type="paragraph" w:customStyle="1" w:styleId="HeaderFirst17">
    <w:name w:val="Header First17"/>
    <w:basedOn w:val="Header"/>
    <w:rsid w:val="00C230B4"/>
    <w:pPr>
      <w:ind w:firstLine="720"/>
      <w:jc w:val="center"/>
    </w:pPr>
    <w:rPr>
      <w:sz w:val="56"/>
      <w:szCs w:val="56"/>
    </w:rPr>
  </w:style>
  <w:style w:type="paragraph" w:customStyle="1" w:styleId="HeaderOdd17">
    <w:name w:val="Header Odd17"/>
    <w:basedOn w:val="Header"/>
    <w:rsid w:val="00C230B4"/>
    <w:pPr>
      <w:tabs>
        <w:tab w:val="right" w:pos="0"/>
      </w:tabs>
      <w:ind w:firstLine="720"/>
      <w:jc w:val="right"/>
    </w:pPr>
    <w:rPr>
      <w:sz w:val="56"/>
      <w:szCs w:val="56"/>
    </w:rPr>
  </w:style>
  <w:style w:type="paragraph" w:customStyle="1" w:styleId="IndexBase17">
    <w:name w:val="Index Base17"/>
    <w:basedOn w:val="Normal"/>
    <w:rsid w:val="00C230B4"/>
    <w:pPr>
      <w:tabs>
        <w:tab w:val="right" w:leader="dot" w:pos="3960"/>
      </w:tabs>
      <w:spacing w:after="120" w:line="480" w:lineRule="exact"/>
      <w:ind w:left="720" w:hanging="720"/>
      <w:jc w:val="both"/>
    </w:pPr>
    <w:rPr>
      <w:szCs w:val="20"/>
    </w:rPr>
  </w:style>
  <w:style w:type="paragraph" w:customStyle="1" w:styleId="ListBulletFirst17">
    <w:name w:val="List Bullet First17"/>
    <w:basedOn w:val="ListBullet"/>
    <w:next w:val="ListBullet"/>
    <w:rsid w:val="00C230B4"/>
    <w:pPr>
      <w:spacing w:before="80" w:line="480" w:lineRule="exact"/>
      <w:jc w:val="both"/>
    </w:pPr>
    <w:rPr>
      <w:szCs w:val="20"/>
    </w:rPr>
  </w:style>
  <w:style w:type="paragraph" w:customStyle="1" w:styleId="ListBulletLast17">
    <w:name w:val="List Bullet Last17"/>
    <w:basedOn w:val="ListBullet"/>
    <w:rsid w:val="00C230B4"/>
    <w:pPr>
      <w:spacing w:before="0" w:after="240" w:line="480" w:lineRule="exact"/>
      <w:jc w:val="both"/>
    </w:pPr>
    <w:rPr>
      <w:szCs w:val="20"/>
    </w:rPr>
  </w:style>
  <w:style w:type="paragraph" w:customStyle="1" w:styleId="Picture17">
    <w:name w:val="Picture17"/>
    <w:basedOn w:val="Normal"/>
    <w:next w:val="Caption"/>
    <w:rsid w:val="00C230B4"/>
    <w:pPr>
      <w:keepNext/>
      <w:spacing w:after="120" w:line="480" w:lineRule="exact"/>
      <w:ind w:firstLine="720"/>
      <w:jc w:val="both"/>
    </w:pPr>
    <w:rPr>
      <w:szCs w:val="20"/>
    </w:rPr>
  </w:style>
  <w:style w:type="paragraph" w:customStyle="1" w:styleId="TOCBase17">
    <w:name w:val="TOC Base17"/>
    <w:basedOn w:val="Normal"/>
    <w:rsid w:val="00C230B4"/>
    <w:pPr>
      <w:tabs>
        <w:tab w:val="right" w:leader="dot" w:pos="8640"/>
      </w:tabs>
      <w:spacing w:after="120" w:line="480" w:lineRule="exact"/>
      <w:ind w:firstLine="720"/>
      <w:jc w:val="both"/>
    </w:pPr>
    <w:rPr>
      <w:szCs w:val="20"/>
    </w:rPr>
  </w:style>
  <w:style w:type="paragraph" w:customStyle="1" w:styleId="Indent5190">
    <w:name w:val="Indent519"/>
    <w:basedOn w:val="Normal"/>
    <w:rsid w:val="00C230B4"/>
    <w:pPr>
      <w:spacing w:after="120" w:line="480" w:lineRule="exact"/>
      <w:ind w:left="720" w:firstLine="720"/>
      <w:jc w:val="both"/>
    </w:pPr>
    <w:rPr>
      <w:szCs w:val="20"/>
    </w:rPr>
  </w:style>
  <w:style w:type="paragraph" w:customStyle="1" w:styleId="Indent10170">
    <w:name w:val="Indent1017"/>
    <w:basedOn w:val="Normal"/>
    <w:rsid w:val="00C230B4"/>
    <w:pPr>
      <w:spacing w:after="120" w:line="480" w:lineRule="exact"/>
      <w:ind w:left="1440" w:firstLine="720"/>
      <w:jc w:val="both"/>
    </w:pPr>
    <w:rPr>
      <w:szCs w:val="20"/>
    </w:rPr>
  </w:style>
  <w:style w:type="paragraph" w:customStyle="1" w:styleId="Indent1517">
    <w:name w:val="Indent1517"/>
    <w:basedOn w:val="Normal"/>
    <w:rsid w:val="00C230B4"/>
    <w:pPr>
      <w:spacing w:after="120" w:line="480" w:lineRule="exact"/>
      <w:ind w:left="2160" w:firstLine="720"/>
      <w:jc w:val="both"/>
    </w:pPr>
    <w:rPr>
      <w:szCs w:val="20"/>
    </w:rPr>
  </w:style>
  <w:style w:type="paragraph" w:customStyle="1" w:styleId="Indent2017">
    <w:name w:val="Indent2017"/>
    <w:basedOn w:val="Normal"/>
    <w:rsid w:val="00C230B4"/>
    <w:pPr>
      <w:spacing w:after="120" w:line="480" w:lineRule="exact"/>
      <w:ind w:left="2880" w:firstLine="720"/>
      <w:jc w:val="both"/>
    </w:pPr>
    <w:rPr>
      <w:szCs w:val="20"/>
    </w:rPr>
  </w:style>
  <w:style w:type="paragraph" w:customStyle="1" w:styleId="BodyTextNotJustified17">
    <w:name w:val="Body Text Not Justified17"/>
    <w:basedOn w:val="Normal"/>
    <w:rsid w:val="00C230B4"/>
    <w:pPr>
      <w:spacing w:after="120" w:line="480" w:lineRule="exact"/>
      <w:ind w:firstLine="720"/>
    </w:pPr>
    <w:rPr>
      <w:szCs w:val="20"/>
    </w:rPr>
  </w:style>
  <w:style w:type="paragraph" w:customStyle="1" w:styleId="BoldCenterArial12pt17">
    <w:name w:val="Bold Center Arial 12 pt17"/>
    <w:basedOn w:val="Normal"/>
    <w:rsid w:val="00C230B4"/>
    <w:pPr>
      <w:spacing w:after="160" w:line="480" w:lineRule="exact"/>
      <w:ind w:firstLine="720"/>
      <w:jc w:val="center"/>
    </w:pPr>
    <w:rPr>
      <w:rFonts w:ascii="Arial" w:hAnsi="Arial"/>
      <w:b/>
      <w:szCs w:val="20"/>
    </w:rPr>
  </w:style>
  <w:style w:type="paragraph" w:customStyle="1" w:styleId="Exercise17">
    <w:name w:val="Exercise17"/>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7">
    <w:name w:val="Flush Left Bold17"/>
    <w:basedOn w:val="Normal"/>
    <w:rsid w:val="00C230B4"/>
    <w:pPr>
      <w:spacing w:before="120" w:after="120" w:line="290" w:lineRule="exact"/>
      <w:ind w:firstLine="720"/>
      <w:jc w:val="both"/>
    </w:pPr>
    <w:rPr>
      <w:b/>
      <w:snapToGrid w:val="0"/>
      <w:szCs w:val="20"/>
    </w:rPr>
  </w:style>
  <w:style w:type="paragraph" w:customStyle="1" w:styleId="Hang117">
    <w:name w:val="Hang117"/>
    <w:basedOn w:val="Normal"/>
    <w:autoRedefine/>
    <w:rsid w:val="00C230B4"/>
    <w:pPr>
      <w:spacing w:after="120" w:line="480" w:lineRule="exact"/>
      <w:ind w:left="1080" w:hanging="360"/>
      <w:jc w:val="both"/>
    </w:pPr>
    <w:rPr>
      <w:snapToGrid w:val="0"/>
      <w:szCs w:val="20"/>
    </w:rPr>
  </w:style>
  <w:style w:type="paragraph" w:customStyle="1" w:styleId="Style117">
    <w:name w:val="Style117"/>
    <w:basedOn w:val="BP"/>
    <w:next w:val="BT"/>
    <w:autoRedefine/>
    <w:rsid w:val="00C230B4"/>
    <w:pPr>
      <w:spacing w:after="120"/>
      <w:ind w:firstLine="720"/>
    </w:pPr>
    <w:rPr>
      <w:szCs w:val="20"/>
    </w:rPr>
  </w:style>
  <w:style w:type="paragraph" w:customStyle="1" w:styleId="BP16">
    <w:name w:val="BP16"/>
    <w:basedOn w:val="BT"/>
    <w:next w:val="BT"/>
    <w:autoRedefine/>
    <w:rsid w:val="00C230B4"/>
    <w:pPr>
      <w:ind w:firstLine="720"/>
    </w:pPr>
  </w:style>
  <w:style w:type="paragraph" w:customStyle="1" w:styleId="HeadingCaps17">
    <w:name w:val="Heading Caps17"/>
    <w:basedOn w:val="Heading1"/>
    <w:autoRedefine/>
    <w:rsid w:val="00C230B4"/>
    <w:pPr>
      <w:spacing w:after="120" w:line="400" w:lineRule="exact"/>
      <w:ind w:firstLine="720"/>
    </w:pPr>
    <w:rPr>
      <w:caps/>
      <w:snapToGrid w:val="0"/>
      <w:sz w:val="40"/>
      <w:szCs w:val="20"/>
    </w:rPr>
  </w:style>
  <w:style w:type="paragraph" w:customStyle="1" w:styleId="BoldLine17">
    <w:name w:val="Bold Line17"/>
    <w:basedOn w:val="Normal"/>
    <w:rsid w:val="00C230B4"/>
    <w:pPr>
      <w:pBdr>
        <w:bottom w:val="single" w:sz="36" w:space="1" w:color="auto"/>
      </w:pBdr>
      <w:spacing w:after="120" w:line="300" w:lineRule="atLeast"/>
      <w:ind w:firstLine="720"/>
      <w:jc w:val="both"/>
    </w:pPr>
    <w:rPr>
      <w:szCs w:val="20"/>
    </w:rPr>
  </w:style>
  <w:style w:type="paragraph" w:customStyle="1" w:styleId="ExerciseTitle17">
    <w:name w:val="Exercise Title17"/>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7">
    <w:name w:val="Title 117"/>
    <w:basedOn w:val="Normal"/>
    <w:rsid w:val="00C230B4"/>
    <w:pPr>
      <w:spacing w:after="120" w:line="300" w:lineRule="atLeast"/>
      <w:ind w:firstLine="720"/>
      <w:jc w:val="center"/>
    </w:pPr>
    <w:rPr>
      <w:b/>
      <w:sz w:val="72"/>
      <w:szCs w:val="20"/>
    </w:rPr>
  </w:style>
  <w:style w:type="paragraph" w:customStyle="1" w:styleId="Title417">
    <w:name w:val="Title 417"/>
    <w:basedOn w:val="Title3"/>
    <w:rsid w:val="00C230B4"/>
    <w:pPr>
      <w:ind w:firstLine="720"/>
    </w:pPr>
    <w:rPr>
      <w:szCs w:val="20"/>
    </w:rPr>
  </w:style>
  <w:style w:type="paragraph" w:customStyle="1" w:styleId="CenterItalic17">
    <w:name w:val="Center Italic17"/>
    <w:basedOn w:val="Normal"/>
    <w:autoRedefine/>
    <w:rsid w:val="00C230B4"/>
    <w:pPr>
      <w:spacing w:after="120" w:line="480" w:lineRule="exact"/>
      <w:ind w:firstLine="720"/>
      <w:jc w:val="center"/>
    </w:pPr>
    <w:rPr>
      <w:i/>
      <w:szCs w:val="20"/>
    </w:rPr>
  </w:style>
  <w:style w:type="paragraph" w:customStyle="1" w:styleId="LT17">
    <w:name w:val="LT17"/>
    <w:basedOn w:val="Heading2"/>
    <w:autoRedefine/>
    <w:rsid w:val="00C230B4"/>
    <w:pPr>
      <w:ind w:firstLine="720"/>
    </w:pPr>
    <w:rPr>
      <w:b/>
      <w:i w:val="0"/>
      <w:sz w:val="36"/>
    </w:rPr>
  </w:style>
  <w:style w:type="paragraph" w:customStyle="1" w:styleId="Style217">
    <w:name w:val="Style217"/>
    <w:basedOn w:val="H2A"/>
    <w:autoRedefine/>
    <w:rsid w:val="00C230B4"/>
    <w:pPr>
      <w:outlineLvl w:val="2"/>
    </w:pPr>
    <w:rPr>
      <w:i/>
      <w:snapToGrid w:val="0"/>
    </w:rPr>
  </w:style>
  <w:style w:type="paragraph" w:customStyle="1" w:styleId="LS-LessonSubtitle17">
    <w:name w:val="LS - Lesson Subtitle17"/>
    <w:basedOn w:val="H2A"/>
    <w:autoRedefine/>
    <w:rsid w:val="00C230B4"/>
    <w:pPr>
      <w:outlineLvl w:val="2"/>
    </w:pPr>
    <w:rPr>
      <w:i/>
      <w:snapToGrid w:val="0"/>
    </w:rPr>
  </w:style>
  <w:style w:type="paragraph" w:customStyle="1" w:styleId="L116">
    <w:name w:val="L116"/>
    <w:basedOn w:val="Normal"/>
    <w:autoRedefine/>
    <w:rsid w:val="00C230B4"/>
    <w:pPr>
      <w:spacing w:after="120" w:line="480" w:lineRule="exact"/>
      <w:ind w:left="720" w:hanging="720"/>
      <w:jc w:val="both"/>
    </w:pPr>
    <w:rPr>
      <w:szCs w:val="20"/>
    </w:rPr>
  </w:style>
  <w:style w:type="paragraph" w:customStyle="1" w:styleId="L216">
    <w:name w:val="L216"/>
    <w:basedOn w:val="BT"/>
    <w:autoRedefine/>
    <w:rsid w:val="00C230B4"/>
    <w:pPr>
      <w:tabs>
        <w:tab w:val="left" w:pos="720"/>
      </w:tabs>
      <w:ind w:left="1440" w:hanging="720"/>
    </w:pPr>
  </w:style>
  <w:style w:type="paragraph" w:customStyle="1" w:styleId="L316">
    <w:name w:val="L316"/>
    <w:basedOn w:val="BT"/>
    <w:autoRedefine/>
    <w:rsid w:val="00C230B4"/>
    <w:pPr>
      <w:tabs>
        <w:tab w:val="left" w:pos="720"/>
        <w:tab w:val="left" w:pos="2160"/>
      </w:tabs>
      <w:ind w:left="2160" w:hanging="720"/>
    </w:pPr>
  </w:style>
  <w:style w:type="paragraph" w:customStyle="1" w:styleId="H1110">
    <w:name w:val="H1110"/>
    <w:basedOn w:val="BT"/>
    <w:next w:val="BT"/>
    <w:autoRedefine/>
    <w:rsid w:val="00C230B4"/>
    <w:pPr>
      <w:spacing w:line="300" w:lineRule="atLeast"/>
      <w:ind w:firstLine="720"/>
      <w:outlineLvl w:val="0"/>
    </w:pPr>
    <w:rPr>
      <w:rFonts w:ascii="Arial" w:hAnsi="Arial"/>
      <w:b/>
      <w:kern w:val="28"/>
    </w:rPr>
  </w:style>
  <w:style w:type="paragraph" w:customStyle="1" w:styleId="H1A16">
    <w:name w:val="H1A16"/>
    <w:basedOn w:val="H1"/>
    <w:rsid w:val="00C230B4"/>
    <w:pPr>
      <w:outlineLvl w:val="9"/>
    </w:pPr>
    <w:rPr>
      <w:sz w:val="24"/>
    </w:rPr>
  </w:style>
  <w:style w:type="paragraph" w:customStyle="1" w:styleId="I116">
    <w:name w:val="I116"/>
    <w:basedOn w:val="BT"/>
    <w:autoRedefine/>
    <w:rsid w:val="00C230B4"/>
    <w:pPr>
      <w:ind w:left="720" w:firstLine="720"/>
    </w:pPr>
  </w:style>
  <w:style w:type="paragraph" w:customStyle="1" w:styleId="I216">
    <w:name w:val="I216"/>
    <w:basedOn w:val="BT"/>
    <w:autoRedefine/>
    <w:rsid w:val="00C230B4"/>
    <w:pPr>
      <w:ind w:left="1440" w:firstLine="720"/>
    </w:pPr>
  </w:style>
  <w:style w:type="paragraph" w:customStyle="1" w:styleId="I316">
    <w:name w:val="I316"/>
    <w:basedOn w:val="I1"/>
    <w:autoRedefine/>
    <w:rsid w:val="00C230B4"/>
    <w:pPr>
      <w:ind w:left="2160"/>
    </w:pPr>
  </w:style>
  <w:style w:type="paragraph" w:customStyle="1" w:styleId="GR16">
    <w:name w:val="GR16"/>
    <w:basedOn w:val="BT"/>
    <w:autoRedefine/>
    <w:rsid w:val="00C230B4"/>
    <w:pPr>
      <w:spacing w:beforeLines="60"/>
      <w:ind w:firstLine="720"/>
      <w:jc w:val="left"/>
    </w:pPr>
  </w:style>
  <w:style w:type="paragraph" w:customStyle="1" w:styleId="I416">
    <w:name w:val="I416"/>
    <w:basedOn w:val="I1"/>
    <w:autoRedefine/>
    <w:rsid w:val="00C230B4"/>
    <w:pPr>
      <w:ind w:left="2880"/>
    </w:pPr>
  </w:style>
  <w:style w:type="paragraph" w:customStyle="1" w:styleId="CA16">
    <w:name w:val="CA16"/>
    <w:basedOn w:val="BT"/>
    <w:rsid w:val="00C230B4"/>
    <w:pPr>
      <w:ind w:firstLine="720"/>
      <w:jc w:val="left"/>
    </w:pPr>
  </w:style>
  <w:style w:type="paragraph" w:customStyle="1" w:styleId="StyleBodyText10ptBlack16">
    <w:name w:val="Style Body Text + 10 pt Black16"/>
    <w:basedOn w:val="Normal"/>
    <w:rsid w:val="00C230B4"/>
    <w:pPr>
      <w:spacing w:before="120" w:after="120" w:line="480" w:lineRule="exact"/>
      <w:ind w:firstLine="720"/>
      <w:jc w:val="both"/>
    </w:pPr>
    <w:rPr>
      <w:color w:val="000000"/>
      <w:szCs w:val="20"/>
    </w:rPr>
  </w:style>
  <w:style w:type="paragraph" w:customStyle="1" w:styleId="bt160">
    <w:name w:val="bt16"/>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6">
    <w:name w:val="Style Body Text + Bold26"/>
    <w:basedOn w:val="Normal"/>
    <w:autoRedefine/>
    <w:rsid w:val="00C230B4"/>
    <w:pPr>
      <w:spacing w:after="120" w:line="480" w:lineRule="exact"/>
      <w:ind w:firstLine="720"/>
      <w:jc w:val="both"/>
    </w:pPr>
    <w:rPr>
      <w:b/>
      <w:bCs/>
      <w:szCs w:val="20"/>
    </w:rPr>
  </w:style>
  <w:style w:type="paragraph" w:customStyle="1" w:styleId="H2116">
    <w:name w:val="H2116"/>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7">
    <w:name w:val="QT117"/>
    <w:basedOn w:val="NormalWeb"/>
    <w:autoRedefine/>
    <w:rsid w:val="00C230B4"/>
    <w:pPr>
      <w:spacing w:after="120" w:line="300" w:lineRule="atLeast"/>
      <w:ind w:left="720" w:right="720" w:firstLine="720"/>
      <w:jc w:val="both"/>
    </w:pPr>
    <w:rPr>
      <w:rFonts w:cs="Arial"/>
      <w:i/>
    </w:rPr>
  </w:style>
  <w:style w:type="character" w:customStyle="1" w:styleId="FootnoteTextChar86">
    <w:name w:val="Footnote Text Char86"/>
    <w:aliases w:val="Footnote Text Char Char Char Char86,Footnote Text Char Char Char1 Char76,Footnote Text Char Char Char2 Char76,Footnote Text Char Char Char11 Char76,Footnote Text Char Char Char3 Char76,Footnote Text Char Char Char12 Char76"/>
    <w:basedOn w:val="DefaultParagraphFont"/>
    <w:rsid w:val="00C230B4"/>
    <w:rPr>
      <w:lang w:val="en-US" w:eastAsia="en-US" w:bidi="ar-SA"/>
    </w:rPr>
  </w:style>
  <w:style w:type="paragraph" w:customStyle="1" w:styleId="Quotation66">
    <w:name w:val="Quotation66"/>
    <w:basedOn w:val="Normal"/>
    <w:autoRedefine/>
    <w:rsid w:val="00C230B4"/>
    <w:pPr>
      <w:spacing w:before="120" w:after="120" w:line="480" w:lineRule="exact"/>
      <w:ind w:left="720" w:right="720" w:firstLine="720"/>
      <w:jc w:val="both"/>
    </w:pPr>
    <w:rPr>
      <w:i/>
      <w:szCs w:val="20"/>
    </w:rPr>
  </w:style>
  <w:style w:type="paragraph" w:customStyle="1" w:styleId="LeftRunningHeadEven26">
    <w:name w:val="Left Running Head (Even)2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60">
    <w:name w:val="quotation6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6">
    <w:name w:val="Level 1 Heading2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6">
    <w:name w:val="Quotation Char66"/>
    <w:basedOn w:val="BodyTextChar"/>
    <w:rsid w:val="00C230B4"/>
    <w:rPr>
      <w:i/>
      <w:sz w:val="24"/>
      <w:szCs w:val="24"/>
    </w:rPr>
  </w:style>
  <w:style w:type="paragraph" w:customStyle="1" w:styleId="StyleBodyTextBold126">
    <w:name w:val="Style Body Text + Bold126"/>
    <w:basedOn w:val="Normal"/>
    <w:autoRedefine/>
    <w:rsid w:val="00C230B4"/>
    <w:pPr>
      <w:spacing w:after="120" w:line="480" w:lineRule="exact"/>
      <w:ind w:firstLine="720"/>
      <w:jc w:val="both"/>
    </w:pPr>
    <w:rPr>
      <w:b/>
      <w:bCs/>
      <w:szCs w:val="20"/>
    </w:rPr>
  </w:style>
  <w:style w:type="character" w:customStyle="1" w:styleId="StyleBodyTextBold1Char26">
    <w:name w:val="Style Body Text + Bold1 Char26"/>
    <w:basedOn w:val="BodyTextChar"/>
    <w:rsid w:val="00C230B4"/>
    <w:rPr>
      <w:b/>
      <w:bCs/>
      <w:sz w:val="24"/>
      <w:szCs w:val="24"/>
    </w:rPr>
  </w:style>
  <w:style w:type="character" w:customStyle="1" w:styleId="BalloonTextChar7">
    <w:name w:val="Balloon Text Char7"/>
    <w:basedOn w:val="DefaultParagraphFont"/>
    <w:rsid w:val="00C230B4"/>
    <w:rPr>
      <w:rFonts w:ascii="Tahoma" w:hAnsi="Tahoma" w:cs="Tahoma"/>
      <w:sz w:val="16"/>
      <w:szCs w:val="16"/>
    </w:rPr>
  </w:style>
  <w:style w:type="character" w:customStyle="1" w:styleId="FootnoteTextChar96">
    <w:name w:val="Footnote Text Char96"/>
    <w:aliases w:val="Footnote Text Char Char Char Char96,Footnote Text Char Char Char1 Char86,Footnote Text Char Char Char2 Char86,Footnote Text Char Char Char11 Char86,Footnote Text Char Char Char3 Char86,Footnote Text Char Char Char12 Char86"/>
    <w:basedOn w:val="DefaultParagraphFont"/>
    <w:rsid w:val="00C230B4"/>
    <w:rPr>
      <w:lang w:val="en-US" w:eastAsia="en-US" w:bidi="ar-SA"/>
    </w:rPr>
  </w:style>
  <w:style w:type="paragraph" w:customStyle="1" w:styleId="Quotation77">
    <w:name w:val="Quotation77"/>
    <w:basedOn w:val="Normal"/>
    <w:autoRedefine/>
    <w:rsid w:val="00C230B4"/>
    <w:pPr>
      <w:spacing w:before="120" w:after="120" w:line="480" w:lineRule="exact"/>
      <w:ind w:left="720" w:right="720" w:firstLine="720"/>
      <w:jc w:val="both"/>
    </w:pPr>
    <w:rPr>
      <w:i/>
      <w:szCs w:val="20"/>
    </w:rPr>
  </w:style>
  <w:style w:type="character" w:customStyle="1" w:styleId="QuotationChar76">
    <w:name w:val="Quotation Char76"/>
    <w:basedOn w:val="BodyTextChar"/>
    <w:rsid w:val="00C230B4"/>
    <w:rPr>
      <w:i/>
      <w:sz w:val="24"/>
      <w:szCs w:val="24"/>
    </w:rPr>
  </w:style>
  <w:style w:type="paragraph" w:customStyle="1" w:styleId="H327">
    <w:name w:val="H32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7">
    <w:name w:val="QT67"/>
    <w:basedOn w:val="NormalWeb"/>
    <w:autoRedefine/>
    <w:rsid w:val="00C230B4"/>
    <w:pPr>
      <w:spacing w:after="120" w:line="300" w:lineRule="atLeast"/>
      <w:ind w:left="720" w:right="720" w:firstLine="720"/>
      <w:jc w:val="both"/>
    </w:pPr>
    <w:rPr>
      <w:rFonts w:cs="Arial"/>
      <w:i/>
    </w:rPr>
  </w:style>
  <w:style w:type="character" w:customStyle="1" w:styleId="QTChar66">
    <w:name w:val="QT Char66"/>
    <w:basedOn w:val="DefaultParagraphFont"/>
    <w:rsid w:val="00C230B4"/>
    <w:rPr>
      <w:rFonts w:cs="Arial"/>
      <w:i/>
      <w:sz w:val="24"/>
    </w:rPr>
  </w:style>
  <w:style w:type="character" w:customStyle="1" w:styleId="FootnoteTextChar58">
    <w:name w:val="Footnote Text Char58"/>
    <w:aliases w:val="Footnote Text Char Char Char Char58,Footnote Text Char Char Char1 Char57,Footnote Text Char Char Char2 Char57,Footnote Text Char Char Char11 Char57,Footnote Text Char Char Char3 Char57,Footnote Text Char Char Char12 Char57"/>
    <w:basedOn w:val="DefaultParagraphFont"/>
    <w:rsid w:val="00C230B4"/>
    <w:rPr>
      <w:lang w:val="en-US" w:eastAsia="en-US" w:bidi="ar-SA"/>
    </w:rPr>
  </w:style>
  <w:style w:type="paragraph" w:customStyle="1" w:styleId="quotation500">
    <w:name w:val="quotation5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31">
    <w:name w:val="flush left31"/>
    <w:aliases w:val="no hang3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7">
    <w:name w:val="Level 1 Heading2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PI9">
    <w:name w:val="PI9"/>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BodyTextChar50">
    <w:name w:val="Body Text Char50"/>
    <w:basedOn w:val="DefaultParagraphFont"/>
    <w:rsid w:val="00C230B4"/>
    <w:rPr>
      <w:rFonts w:cs="Arial"/>
      <w:sz w:val="24"/>
      <w:lang w:val="en-US" w:eastAsia="en-US" w:bidi="ar-SA"/>
    </w:rPr>
  </w:style>
  <w:style w:type="character" w:customStyle="1" w:styleId="Heading3Char31">
    <w:name w:val="Heading 3 Char31"/>
    <w:basedOn w:val="DefaultParagraphFont"/>
    <w:rsid w:val="00C230B4"/>
    <w:rPr>
      <w:rFonts w:ascii="Arial" w:hAnsi="Arial"/>
      <w:b/>
      <w:kern w:val="28"/>
      <w:sz w:val="24"/>
      <w:szCs w:val="24"/>
    </w:rPr>
  </w:style>
  <w:style w:type="character" w:customStyle="1" w:styleId="HeaderChar27">
    <w:name w:val="Header Char27"/>
    <w:basedOn w:val="DefaultParagraphFont"/>
    <w:uiPriority w:val="99"/>
    <w:rsid w:val="00C230B4"/>
    <w:rPr>
      <w:i/>
      <w:sz w:val="24"/>
    </w:rPr>
  </w:style>
  <w:style w:type="character" w:customStyle="1" w:styleId="Heading2Char37">
    <w:name w:val="Heading 2 Char37"/>
    <w:basedOn w:val="DefaultParagraphFont"/>
    <w:rsid w:val="00C230B4"/>
    <w:rPr>
      <w:rFonts w:ascii="Arial" w:hAnsi="Arial"/>
      <w:i/>
      <w:kern w:val="28"/>
      <w:sz w:val="28"/>
      <w:szCs w:val="24"/>
    </w:rPr>
  </w:style>
  <w:style w:type="character" w:customStyle="1" w:styleId="FootnoteTextChar59">
    <w:name w:val="Footnote Text Char59"/>
    <w:aliases w:val="Footnote Text Char Char Char Char59,Footnote Text Char Char Char1 Char58,Footnote Text Char Char Char2 Char58,Footnote Text Char Char Char11 Char58,Footnote Text Char Char Char3 Char58,Footnote Text Char Char Char12 Char58"/>
    <w:basedOn w:val="DefaultParagraphFont"/>
    <w:rsid w:val="00C230B4"/>
    <w:rPr>
      <w:lang w:val="en-US" w:eastAsia="en-US" w:bidi="ar-SA"/>
    </w:rPr>
  </w:style>
  <w:style w:type="paragraph" w:customStyle="1" w:styleId="quotation57">
    <w:name w:val="quotation5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32">
    <w:name w:val="flush left32"/>
    <w:aliases w:val="no hang3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8">
    <w:name w:val="Level 1 Heading2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57">
    <w:name w:val="Body Text Char57"/>
    <w:basedOn w:val="DefaultParagraphFont"/>
    <w:rsid w:val="00C230B4"/>
    <w:rPr>
      <w:rFonts w:cs="Arial"/>
      <w:sz w:val="24"/>
      <w:lang w:val="en-US" w:eastAsia="en-US" w:bidi="ar-SA"/>
    </w:rPr>
  </w:style>
  <w:style w:type="character" w:customStyle="1" w:styleId="Heading3Char32">
    <w:name w:val="Heading 3 Char32"/>
    <w:basedOn w:val="DefaultParagraphFont"/>
    <w:rsid w:val="00C230B4"/>
    <w:rPr>
      <w:rFonts w:ascii="Arial" w:hAnsi="Arial"/>
      <w:b/>
      <w:kern w:val="28"/>
      <w:sz w:val="24"/>
      <w:szCs w:val="24"/>
    </w:rPr>
  </w:style>
  <w:style w:type="character" w:customStyle="1" w:styleId="HeaderChar28">
    <w:name w:val="Header Char28"/>
    <w:basedOn w:val="DefaultParagraphFont"/>
    <w:uiPriority w:val="99"/>
    <w:rsid w:val="00C230B4"/>
    <w:rPr>
      <w:i/>
      <w:sz w:val="24"/>
    </w:rPr>
  </w:style>
  <w:style w:type="character" w:customStyle="1" w:styleId="Heading2Char38">
    <w:name w:val="Heading 2 Char38"/>
    <w:basedOn w:val="DefaultParagraphFont"/>
    <w:rsid w:val="00C230B4"/>
    <w:rPr>
      <w:rFonts w:ascii="Arial" w:hAnsi="Arial"/>
      <w:i/>
      <w:kern w:val="28"/>
      <w:sz w:val="28"/>
      <w:szCs w:val="24"/>
    </w:rPr>
  </w:style>
  <w:style w:type="character" w:customStyle="1" w:styleId="PlainTextChar8">
    <w:name w:val="Plain Text Char8"/>
    <w:basedOn w:val="DefaultParagraphFont"/>
    <w:rsid w:val="00C230B4"/>
    <w:rPr>
      <w:rFonts w:ascii="Consolas" w:hAnsi="Consolas"/>
      <w:sz w:val="21"/>
      <w:szCs w:val="21"/>
    </w:rPr>
  </w:style>
  <w:style w:type="character" w:customStyle="1" w:styleId="Heading1Char27">
    <w:name w:val="Heading 1 Char27"/>
    <w:basedOn w:val="DefaultParagraphFont"/>
    <w:rsid w:val="00C230B4"/>
    <w:rPr>
      <w:rFonts w:ascii="Arial" w:eastAsia="Times New Roman" w:hAnsi="Arial" w:cs="Times New Roman"/>
      <w:b/>
      <w:kern w:val="28"/>
      <w:sz w:val="32"/>
      <w:szCs w:val="20"/>
    </w:rPr>
  </w:style>
  <w:style w:type="character" w:customStyle="1" w:styleId="Heading2Char39">
    <w:name w:val="Heading 2 Char39"/>
    <w:basedOn w:val="DefaultParagraphFont"/>
    <w:rsid w:val="00C230B4"/>
    <w:rPr>
      <w:rFonts w:ascii="Arial" w:eastAsia="Times New Roman" w:hAnsi="Arial" w:cs="Times New Roman"/>
      <w:i/>
      <w:kern w:val="28"/>
      <w:sz w:val="28"/>
      <w:szCs w:val="24"/>
    </w:rPr>
  </w:style>
  <w:style w:type="character" w:customStyle="1" w:styleId="Heading3Char33">
    <w:name w:val="Heading 3 Char33"/>
    <w:basedOn w:val="DefaultParagraphFont"/>
    <w:rsid w:val="00C230B4"/>
    <w:rPr>
      <w:rFonts w:ascii="Arial" w:eastAsia="Times New Roman" w:hAnsi="Arial" w:cs="Times New Roman"/>
      <w:b/>
      <w:kern w:val="28"/>
      <w:sz w:val="24"/>
      <w:szCs w:val="24"/>
    </w:rPr>
  </w:style>
  <w:style w:type="character" w:customStyle="1" w:styleId="Heading4Char8">
    <w:name w:val="Heading 4 Char8"/>
    <w:basedOn w:val="DefaultParagraphFont"/>
    <w:rsid w:val="00C230B4"/>
    <w:rPr>
      <w:rFonts w:ascii="Times New Roman" w:eastAsia="Times New Roman" w:hAnsi="Times New Roman" w:cs="Times New Roman"/>
      <w:i/>
      <w:kern w:val="28"/>
      <w:sz w:val="24"/>
      <w:szCs w:val="24"/>
    </w:rPr>
  </w:style>
  <w:style w:type="character" w:customStyle="1" w:styleId="Heading5Char7">
    <w:name w:val="Heading 5 Char7"/>
    <w:basedOn w:val="DefaultParagraphFont"/>
    <w:rsid w:val="00C230B4"/>
    <w:rPr>
      <w:rFonts w:ascii="Arial" w:eastAsia="Times New Roman" w:hAnsi="Arial" w:cs="Times New Roman"/>
      <w:b/>
      <w:kern w:val="28"/>
      <w:sz w:val="24"/>
      <w:szCs w:val="24"/>
    </w:rPr>
  </w:style>
  <w:style w:type="character" w:customStyle="1" w:styleId="Heading6Char7">
    <w:name w:val="Heading 6 Char7"/>
    <w:basedOn w:val="DefaultParagraphFont"/>
    <w:rsid w:val="00C230B4"/>
    <w:rPr>
      <w:rFonts w:ascii="Arial" w:eastAsia="Times New Roman" w:hAnsi="Arial" w:cs="Times New Roman"/>
      <w:b/>
      <w:i/>
      <w:kern w:val="28"/>
      <w:sz w:val="24"/>
      <w:szCs w:val="24"/>
    </w:rPr>
  </w:style>
  <w:style w:type="character" w:customStyle="1" w:styleId="Heading7Char7">
    <w:name w:val="Heading 7 Char7"/>
    <w:basedOn w:val="DefaultParagraphFont"/>
    <w:rsid w:val="00C230B4"/>
    <w:rPr>
      <w:rFonts w:ascii="Times New Roman" w:eastAsia="Times New Roman" w:hAnsi="Times New Roman" w:cs="Times New Roman"/>
      <w:b/>
      <w:kern w:val="28"/>
      <w:sz w:val="24"/>
      <w:szCs w:val="24"/>
    </w:rPr>
  </w:style>
  <w:style w:type="character" w:customStyle="1" w:styleId="Heading8Char7">
    <w:name w:val="Heading 8 Char7"/>
    <w:basedOn w:val="DefaultParagraphFont"/>
    <w:rsid w:val="00C230B4"/>
    <w:rPr>
      <w:rFonts w:ascii="Times New Roman" w:eastAsia="Times New Roman" w:hAnsi="Times New Roman" w:cs="Times New Roman"/>
      <w:b/>
      <w:i/>
      <w:kern w:val="28"/>
      <w:sz w:val="24"/>
      <w:szCs w:val="24"/>
    </w:rPr>
  </w:style>
  <w:style w:type="character" w:customStyle="1" w:styleId="Heading9Char7">
    <w:name w:val="Heading 9 Char7"/>
    <w:basedOn w:val="DefaultParagraphFont"/>
    <w:rsid w:val="00C230B4"/>
    <w:rPr>
      <w:rFonts w:ascii="Times New Roman" w:eastAsia="Times New Roman" w:hAnsi="Times New Roman" w:cs="Times New Roman"/>
      <w:b/>
      <w:i/>
      <w:kern w:val="28"/>
      <w:sz w:val="24"/>
      <w:szCs w:val="24"/>
    </w:rPr>
  </w:style>
  <w:style w:type="character" w:customStyle="1" w:styleId="BodyTextChar58">
    <w:name w:val="Body Text Char58"/>
    <w:basedOn w:val="DefaultParagraphFont"/>
    <w:rsid w:val="00C230B4"/>
    <w:rPr>
      <w:rFonts w:ascii="Times New Roman" w:eastAsia="Times New Roman" w:hAnsi="Times New Roman" w:cs="Arial"/>
      <w:sz w:val="24"/>
      <w:szCs w:val="20"/>
    </w:rPr>
  </w:style>
  <w:style w:type="character" w:customStyle="1" w:styleId="CommentTextChar8">
    <w:name w:val="Comment Text Char8"/>
    <w:basedOn w:val="DefaultParagraphFont"/>
    <w:rsid w:val="00C230B4"/>
    <w:rPr>
      <w:rFonts w:ascii="Times New Roman" w:eastAsia="Times New Roman" w:hAnsi="Times New Roman" w:cs="Times New Roman"/>
      <w:sz w:val="24"/>
      <w:szCs w:val="24"/>
    </w:rPr>
  </w:style>
  <w:style w:type="paragraph" w:customStyle="1" w:styleId="BlockQuotation8">
    <w:name w:val="Block Quotation8"/>
    <w:basedOn w:val="Normal"/>
    <w:rsid w:val="00C230B4"/>
    <w:pPr>
      <w:keepLines/>
      <w:spacing w:after="160" w:line="480" w:lineRule="exact"/>
      <w:ind w:left="720" w:right="720" w:firstLine="720"/>
      <w:jc w:val="both"/>
    </w:pPr>
    <w:rPr>
      <w:i/>
      <w:szCs w:val="20"/>
    </w:rPr>
  </w:style>
  <w:style w:type="paragraph" w:customStyle="1" w:styleId="BlockQuotationFirst8">
    <w:name w:val="Block Quotation First8"/>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8">
    <w:name w:val="Block Quotation Last8"/>
    <w:basedOn w:val="BlockQuotation"/>
    <w:rsid w:val="00C230B4"/>
    <w:pPr>
      <w:tabs>
        <w:tab w:val="clear" w:pos="720"/>
      </w:tabs>
      <w:spacing w:before="0" w:after="240" w:line="480" w:lineRule="exact"/>
      <w:ind w:firstLine="720"/>
      <w:jc w:val="both"/>
    </w:pPr>
    <w:rPr>
      <w:szCs w:val="20"/>
    </w:rPr>
  </w:style>
  <w:style w:type="character" w:customStyle="1" w:styleId="BodyTextIndentChar8">
    <w:name w:val="Body Text Indent Char8"/>
    <w:basedOn w:val="DefaultParagraphFont"/>
    <w:rsid w:val="00C230B4"/>
    <w:rPr>
      <w:rFonts w:ascii="Times New Roman" w:eastAsia="Times New Roman" w:hAnsi="Times New Roman" w:cs="Arial"/>
      <w:sz w:val="24"/>
      <w:szCs w:val="20"/>
    </w:rPr>
  </w:style>
  <w:style w:type="paragraph" w:customStyle="1" w:styleId="BodyTextKeep8">
    <w:name w:val="Body Text Keep8"/>
    <w:basedOn w:val="Normal"/>
    <w:rsid w:val="00C230B4"/>
    <w:pPr>
      <w:keepNext/>
      <w:spacing w:after="120" w:line="480" w:lineRule="exact"/>
      <w:ind w:firstLine="720"/>
      <w:jc w:val="both"/>
    </w:pPr>
    <w:rPr>
      <w:szCs w:val="20"/>
    </w:rPr>
  </w:style>
  <w:style w:type="paragraph" w:customStyle="1" w:styleId="ChapterLabel8">
    <w:name w:val="Chapter Label8"/>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8">
    <w:name w:val="Chapter Subtitle8"/>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8">
    <w:name w:val="Chapter Title8"/>
    <w:basedOn w:val="Normal"/>
    <w:next w:val="ChapterSubtitle"/>
    <w:rsid w:val="00C230B4"/>
    <w:pPr>
      <w:keepNext/>
      <w:keepLines/>
      <w:spacing w:before="600" w:after="120" w:line="20" w:lineRule="exact"/>
      <w:ind w:firstLine="720"/>
      <w:jc w:val="center"/>
    </w:pPr>
    <w:rPr>
      <w:b/>
      <w:caps/>
      <w:kern w:val="28"/>
      <w:sz w:val="36"/>
      <w:szCs w:val="20"/>
    </w:rPr>
  </w:style>
  <w:style w:type="character" w:customStyle="1" w:styleId="DateChar8">
    <w:name w:val="Date Char8"/>
    <w:basedOn w:val="DefaultParagraphFont"/>
    <w:rsid w:val="00C230B4"/>
    <w:rPr>
      <w:rFonts w:ascii="Times New Roman" w:eastAsia="Times New Roman" w:hAnsi="Times New Roman" w:cs="Arial"/>
      <w:b/>
      <w:sz w:val="24"/>
      <w:szCs w:val="20"/>
    </w:rPr>
  </w:style>
  <w:style w:type="paragraph" w:customStyle="1" w:styleId="DocumentLabel8">
    <w:name w:val="Document Label8"/>
    <w:basedOn w:val="Normal"/>
    <w:rsid w:val="00C230B4"/>
    <w:pPr>
      <w:keepNext/>
      <w:spacing w:before="240" w:after="360" w:line="480" w:lineRule="exact"/>
      <w:ind w:firstLine="720"/>
      <w:jc w:val="both"/>
    </w:pPr>
    <w:rPr>
      <w:b/>
      <w:kern w:val="28"/>
      <w:sz w:val="36"/>
      <w:szCs w:val="20"/>
    </w:rPr>
  </w:style>
  <w:style w:type="character" w:customStyle="1" w:styleId="EndnoteTextChar8">
    <w:name w:val="Endnote Text Char8"/>
    <w:basedOn w:val="DefaultParagraphFont"/>
    <w:rsid w:val="00C230B4"/>
    <w:rPr>
      <w:rFonts w:ascii="Times New Roman" w:eastAsia="Times New Roman" w:hAnsi="Times New Roman" w:cs="Times New Roman"/>
      <w:sz w:val="18"/>
      <w:szCs w:val="24"/>
    </w:rPr>
  </w:style>
  <w:style w:type="character" w:customStyle="1" w:styleId="FooterChar17">
    <w:name w:val="Footer Char17"/>
    <w:basedOn w:val="DefaultParagraphFont"/>
    <w:rsid w:val="00C230B4"/>
    <w:rPr>
      <w:rFonts w:ascii="Times New Roman" w:eastAsia="Times New Roman" w:hAnsi="Times New Roman" w:cs="Times New Roman"/>
      <w:sz w:val="24"/>
      <w:szCs w:val="20"/>
    </w:rPr>
  </w:style>
  <w:style w:type="paragraph" w:customStyle="1" w:styleId="FooterEven8">
    <w:name w:val="Footer Even8"/>
    <w:basedOn w:val="Footer"/>
    <w:rsid w:val="00C230B4"/>
    <w:pPr>
      <w:spacing w:after="120" w:line="480" w:lineRule="exact"/>
      <w:ind w:firstLine="720"/>
      <w:jc w:val="both"/>
    </w:pPr>
    <w:rPr>
      <w:szCs w:val="20"/>
    </w:rPr>
  </w:style>
  <w:style w:type="paragraph" w:customStyle="1" w:styleId="FooterFirst8">
    <w:name w:val="Footer First8"/>
    <w:basedOn w:val="Footer"/>
    <w:rsid w:val="00C230B4"/>
    <w:pPr>
      <w:tabs>
        <w:tab w:val="clear" w:pos="8640"/>
      </w:tabs>
      <w:spacing w:after="120" w:line="480" w:lineRule="exact"/>
      <w:ind w:firstLine="720"/>
      <w:jc w:val="center"/>
    </w:pPr>
    <w:rPr>
      <w:szCs w:val="20"/>
    </w:rPr>
  </w:style>
  <w:style w:type="paragraph" w:customStyle="1" w:styleId="FooterOdd8">
    <w:name w:val="Footer Odd8"/>
    <w:basedOn w:val="Footer"/>
    <w:rsid w:val="00C230B4"/>
    <w:pPr>
      <w:tabs>
        <w:tab w:val="right" w:pos="0"/>
      </w:tabs>
      <w:spacing w:after="120" w:line="480" w:lineRule="exact"/>
      <w:ind w:firstLine="720"/>
      <w:jc w:val="right"/>
    </w:pPr>
    <w:rPr>
      <w:szCs w:val="20"/>
    </w:rPr>
  </w:style>
  <w:style w:type="paragraph" w:customStyle="1" w:styleId="FootnoteBase27">
    <w:name w:val="Footnote Base27"/>
    <w:basedOn w:val="Normal"/>
    <w:rsid w:val="00C230B4"/>
    <w:pPr>
      <w:tabs>
        <w:tab w:val="left" w:pos="187"/>
      </w:tabs>
      <w:spacing w:after="120" w:line="220" w:lineRule="exact"/>
      <w:ind w:left="187" w:hanging="187"/>
      <w:jc w:val="both"/>
    </w:pPr>
    <w:rPr>
      <w:sz w:val="18"/>
      <w:szCs w:val="20"/>
    </w:rPr>
  </w:style>
  <w:style w:type="character" w:customStyle="1" w:styleId="FootnoteTextChar60">
    <w:name w:val="Footnote Text Char60"/>
    <w:basedOn w:val="DefaultParagraphFont"/>
    <w:rsid w:val="00C230B4"/>
    <w:rPr>
      <w:sz w:val="20"/>
      <w:szCs w:val="20"/>
    </w:rPr>
  </w:style>
  <w:style w:type="character" w:customStyle="1" w:styleId="HeaderChar29">
    <w:name w:val="Header Char29"/>
    <w:basedOn w:val="DefaultParagraphFont"/>
    <w:uiPriority w:val="99"/>
    <w:rsid w:val="00C230B4"/>
    <w:rPr>
      <w:rFonts w:ascii="Times New Roman" w:eastAsia="Times New Roman" w:hAnsi="Times New Roman" w:cs="Times New Roman"/>
      <w:i/>
      <w:sz w:val="24"/>
      <w:szCs w:val="20"/>
    </w:rPr>
  </w:style>
  <w:style w:type="paragraph" w:customStyle="1" w:styleId="HeaderBase8">
    <w:name w:val="Header Base8"/>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9">
    <w:name w:val="Header Even9"/>
    <w:basedOn w:val="Header"/>
    <w:rsid w:val="00C230B4"/>
    <w:pPr>
      <w:ind w:firstLine="720"/>
      <w:jc w:val="both"/>
    </w:pPr>
    <w:rPr>
      <w:sz w:val="56"/>
      <w:szCs w:val="56"/>
    </w:rPr>
  </w:style>
  <w:style w:type="paragraph" w:customStyle="1" w:styleId="HeaderFirst8">
    <w:name w:val="Header First8"/>
    <w:basedOn w:val="Header"/>
    <w:rsid w:val="00C230B4"/>
    <w:pPr>
      <w:ind w:firstLine="720"/>
      <w:jc w:val="center"/>
    </w:pPr>
    <w:rPr>
      <w:sz w:val="56"/>
      <w:szCs w:val="56"/>
    </w:rPr>
  </w:style>
  <w:style w:type="paragraph" w:customStyle="1" w:styleId="HeaderOdd8">
    <w:name w:val="Header Odd8"/>
    <w:basedOn w:val="Header"/>
    <w:rsid w:val="00C230B4"/>
    <w:pPr>
      <w:tabs>
        <w:tab w:val="right" w:pos="0"/>
      </w:tabs>
      <w:ind w:firstLine="720"/>
      <w:jc w:val="right"/>
    </w:pPr>
    <w:rPr>
      <w:sz w:val="56"/>
      <w:szCs w:val="56"/>
    </w:rPr>
  </w:style>
  <w:style w:type="paragraph" w:customStyle="1" w:styleId="HeadingBase8">
    <w:name w:val="Heading Base8"/>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xBase8">
    <w:name w:val="Index Base8"/>
    <w:basedOn w:val="Normal"/>
    <w:rsid w:val="00C230B4"/>
    <w:pPr>
      <w:tabs>
        <w:tab w:val="right" w:leader="dot" w:pos="3960"/>
      </w:tabs>
      <w:spacing w:after="120" w:line="480" w:lineRule="exact"/>
      <w:ind w:left="720" w:hanging="720"/>
      <w:jc w:val="both"/>
    </w:pPr>
    <w:rPr>
      <w:szCs w:val="20"/>
    </w:rPr>
  </w:style>
  <w:style w:type="paragraph" w:customStyle="1" w:styleId="ListBulletFirst8">
    <w:name w:val="List Bullet First8"/>
    <w:basedOn w:val="ListBullet"/>
    <w:next w:val="ListBullet"/>
    <w:rsid w:val="00C230B4"/>
    <w:pPr>
      <w:spacing w:before="80" w:line="480" w:lineRule="exact"/>
      <w:jc w:val="both"/>
    </w:pPr>
    <w:rPr>
      <w:szCs w:val="20"/>
    </w:rPr>
  </w:style>
  <w:style w:type="paragraph" w:customStyle="1" w:styleId="ListBulletLast8">
    <w:name w:val="List Bullet Last8"/>
    <w:basedOn w:val="ListBullet"/>
    <w:rsid w:val="00C230B4"/>
    <w:pPr>
      <w:spacing w:before="0" w:after="240" w:line="480" w:lineRule="exact"/>
      <w:jc w:val="both"/>
    </w:pPr>
    <w:rPr>
      <w:szCs w:val="20"/>
    </w:rPr>
  </w:style>
  <w:style w:type="paragraph" w:customStyle="1" w:styleId="ListFirst8">
    <w:name w:val="List First8"/>
    <w:basedOn w:val="List"/>
    <w:next w:val="List"/>
    <w:rsid w:val="00C230B4"/>
    <w:pPr>
      <w:tabs>
        <w:tab w:val="clear" w:pos="720"/>
      </w:tabs>
      <w:spacing w:before="80" w:line="480" w:lineRule="exact"/>
      <w:jc w:val="both"/>
    </w:pPr>
    <w:rPr>
      <w:szCs w:val="20"/>
    </w:rPr>
  </w:style>
  <w:style w:type="paragraph" w:customStyle="1" w:styleId="ListLast8">
    <w:name w:val="List Last8"/>
    <w:basedOn w:val="List"/>
    <w:rsid w:val="00C230B4"/>
    <w:pPr>
      <w:tabs>
        <w:tab w:val="clear" w:pos="720"/>
      </w:tabs>
      <w:spacing w:before="0" w:after="240" w:line="480" w:lineRule="exact"/>
      <w:jc w:val="both"/>
    </w:pPr>
    <w:rPr>
      <w:szCs w:val="20"/>
    </w:rPr>
  </w:style>
  <w:style w:type="paragraph" w:customStyle="1" w:styleId="ListNumberFirst8">
    <w:name w:val="List Number First8"/>
    <w:basedOn w:val="ListNumber"/>
    <w:next w:val="ListNumber"/>
    <w:rsid w:val="00C230B4"/>
    <w:pPr>
      <w:spacing w:before="80" w:line="480" w:lineRule="exact"/>
      <w:jc w:val="both"/>
    </w:pPr>
    <w:rPr>
      <w:szCs w:val="20"/>
    </w:rPr>
  </w:style>
  <w:style w:type="paragraph" w:customStyle="1" w:styleId="ListNumberLast8">
    <w:name w:val="List Number Last8"/>
    <w:basedOn w:val="ListNumber"/>
    <w:rsid w:val="00C230B4"/>
    <w:pPr>
      <w:spacing w:before="0" w:after="240" w:line="480" w:lineRule="exact"/>
      <w:jc w:val="both"/>
    </w:pPr>
    <w:rPr>
      <w:szCs w:val="20"/>
    </w:rPr>
  </w:style>
  <w:style w:type="character" w:customStyle="1" w:styleId="MacroTextChar8">
    <w:name w:val="Macro Text Char8"/>
    <w:basedOn w:val="DefaultParagraphFont"/>
    <w:rsid w:val="00C230B4"/>
    <w:rPr>
      <w:rFonts w:ascii="Courier New" w:eastAsia="Times New Roman" w:hAnsi="Courier New" w:cs="Arial"/>
      <w:sz w:val="24"/>
      <w:szCs w:val="20"/>
    </w:rPr>
  </w:style>
  <w:style w:type="character" w:customStyle="1" w:styleId="MessageHeaderChar8">
    <w:name w:val="Message Header Char8"/>
    <w:basedOn w:val="DefaultParagraphFont"/>
    <w:rsid w:val="00C230B4"/>
    <w:rPr>
      <w:rFonts w:ascii="Arial" w:eastAsia="Times New Roman" w:hAnsi="Arial" w:cs="Arial"/>
      <w:sz w:val="24"/>
      <w:szCs w:val="20"/>
    </w:rPr>
  </w:style>
  <w:style w:type="paragraph" w:customStyle="1" w:styleId="PartLabel8">
    <w:name w:val="Part Label8"/>
    <w:basedOn w:val="HeadingBase"/>
    <w:next w:val="Normal"/>
    <w:rsid w:val="00C230B4"/>
    <w:pPr>
      <w:spacing w:before="600" w:after="160" w:line="480" w:lineRule="exact"/>
      <w:ind w:firstLine="720"/>
      <w:jc w:val="center"/>
    </w:pPr>
    <w:rPr>
      <w:b w:val="0"/>
      <w:sz w:val="24"/>
      <w:szCs w:val="20"/>
      <w:u w:val="single"/>
    </w:rPr>
  </w:style>
  <w:style w:type="paragraph" w:customStyle="1" w:styleId="PartSubtitle8">
    <w:name w:val="Part Subtitle8"/>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8">
    <w:name w:val="Part Title8"/>
    <w:basedOn w:val="HeadingBase"/>
    <w:next w:val="PartSubtitle"/>
    <w:rsid w:val="00C230B4"/>
    <w:pPr>
      <w:spacing w:before="600" w:after="120" w:line="480" w:lineRule="exact"/>
      <w:ind w:firstLine="720"/>
      <w:jc w:val="center"/>
    </w:pPr>
    <w:rPr>
      <w:szCs w:val="20"/>
    </w:rPr>
  </w:style>
  <w:style w:type="paragraph" w:customStyle="1" w:styleId="Picture8">
    <w:name w:val="Picture8"/>
    <w:basedOn w:val="Normal"/>
    <w:next w:val="Caption"/>
    <w:rsid w:val="00C230B4"/>
    <w:pPr>
      <w:keepNext/>
      <w:spacing w:after="120" w:line="480" w:lineRule="exact"/>
      <w:ind w:firstLine="720"/>
      <w:jc w:val="both"/>
    </w:pPr>
    <w:rPr>
      <w:szCs w:val="20"/>
    </w:rPr>
  </w:style>
  <w:style w:type="paragraph" w:customStyle="1" w:styleId="SectionHeading8">
    <w:name w:val="Section Heading8"/>
    <w:basedOn w:val="HeadingBase"/>
    <w:rsid w:val="00C230B4"/>
    <w:pPr>
      <w:spacing w:before="120" w:after="160" w:line="480" w:lineRule="exact"/>
      <w:ind w:firstLine="720"/>
      <w:jc w:val="both"/>
    </w:pPr>
    <w:rPr>
      <w:sz w:val="28"/>
      <w:szCs w:val="20"/>
    </w:rPr>
  </w:style>
  <w:style w:type="paragraph" w:customStyle="1" w:styleId="SectionLabel8">
    <w:name w:val="Section Label8"/>
    <w:basedOn w:val="HeadingBase"/>
    <w:rsid w:val="00C230B4"/>
    <w:pPr>
      <w:keepLines/>
      <w:spacing w:after="360" w:line="480" w:lineRule="exact"/>
      <w:ind w:firstLine="720"/>
      <w:jc w:val="center"/>
    </w:pPr>
    <w:rPr>
      <w:szCs w:val="20"/>
    </w:rPr>
  </w:style>
  <w:style w:type="character" w:customStyle="1" w:styleId="SubtitleChar8">
    <w:name w:val="Subtitle Char8"/>
    <w:basedOn w:val="DefaultParagraphFont"/>
    <w:rsid w:val="00C230B4"/>
    <w:rPr>
      <w:rFonts w:ascii="Arial" w:eastAsia="Times New Roman" w:hAnsi="Arial" w:cs="Times New Roman"/>
      <w:i/>
      <w:kern w:val="28"/>
      <w:sz w:val="28"/>
      <w:szCs w:val="24"/>
    </w:rPr>
  </w:style>
  <w:style w:type="character" w:customStyle="1" w:styleId="TitleChar8">
    <w:name w:val="Title Char8"/>
    <w:basedOn w:val="DefaultParagraphFont"/>
    <w:rsid w:val="00C230B4"/>
    <w:rPr>
      <w:rFonts w:ascii="Arial" w:eastAsia="Times New Roman" w:hAnsi="Arial" w:cs="Times New Roman"/>
      <w:b/>
      <w:kern w:val="28"/>
      <w:sz w:val="40"/>
      <w:szCs w:val="24"/>
    </w:rPr>
  </w:style>
  <w:style w:type="paragraph" w:customStyle="1" w:styleId="SubtitleCover8">
    <w:name w:val="Subtitle Cover8"/>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8">
    <w:name w:val="Title Cover8"/>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TOCBase8">
    <w:name w:val="TOC Base8"/>
    <w:basedOn w:val="Normal"/>
    <w:rsid w:val="00C230B4"/>
    <w:pPr>
      <w:tabs>
        <w:tab w:val="right" w:leader="dot" w:pos="8640"/>
      </w:tabs>
      <w:spacing w:after="120" w:line="480" w:lineRule="exact"/>
      <w:ind w:firstLine="720"/>
      <w:jc w:val="both"/>
    </w:pPr>
    <w:rPr>
      <w:szCs w:val="20"/>
    </w:rPr>
  </w:style>
  <w:style w:type="paragraph" w:customStyle="1" w:styleId="HeaderlikeH18">
    <w:name w:val="Header like H18"/>
    <w:basedOn w:val="Heading2"/>
    <w:rsid w:val="00C230B4"/>
    <w:pPr>
      <w:spacing w:before="120" w:line="360" w:lineRule="exact"/>
      <w:ind w:firstLine="720"/>
      <w:outlineLvl w:val="9"/>
    </w:pPr>
    <w:rPr>
      <w:b/>
      <w:i w:val="0"/>
      <w:sz w:val="36"/>
    </w:rPr>
  </w:style>
  <w:style w:type="paragraph" w:customStyle="1" w:styleId="Quotation390">
    <w:name w:val="Quotation39"/>
    <w:basedOn w:val="Normal"/>
    <w:autoRedefine/>
    <w:rsid w:val="00C230B4"/>
    <w:pPr>
      <w:spacing w:before="120" w:after="120" w:line="480" w:lineRule="exact"/>
      <w:ind w:left="720" w:right="720" w:firstLine="720"/>
      <w:jc w:val="both"/>
    </w:pPr>
    <w:rPr>
      <w:i/>
      <w:szCs w:val="20"/>
    </w:rPr>
  </w:style>
  <w:style w:type="character" w:customStyle="1" w:styleId="QuotationChar38">
    <w:name w:val="Quotation Char38"/>
    <w:basedOn w:val="BodyTextChar"/>
    <w:rsid w:val="00C230B4"/>
    <w:rPr>
      <w:rFonts w:ascii="Times New Roman" w:eastAsia="Times New Roman" w:hAnsi="Times New Roman"/>
      <w:i/>
      <w:sz w:val="24"/>
      <w:szCs w:val="20"/>
    </w:rPr>
  </w:style>
  <w:style w:type="paragraph" w:customStyle="1" w:styleId="Greeting8">
    <w:name w:val="Greeting8"/>
    <w:basedOn w:val="Normal"/>
    <w:rsid w:val="00C230B4"/>
    <w:pPr>
      <w:spacing w:after="120" w:line="480" w:lineRule="exact"/>
      <w:ind w:firstLine="720"/>
    </w:pPr>
    <w:rPr>
      <w:szCs w:val="20"/>
    </w:rPr>
  </w:style>
  <w:style w:type="paragraph" w:customStyle="1" w:styleId="Indent5200">
    <w:name w:val="Indent520"/>
    <w:basedOn w:val="Normal"/>
    <w:rsid w:val="00C230B4"/>
    <w:pPr>
      <w:spacing w:after="120" w:line="480" w:lineRule="exact"/>
      <w:ind w:left="720" w:firstLine="720"/>
      <w:jc w:val="both"/>
    </w:pPr>
    <w:rPr>
      <w:szCs w:val="20"/>
    </w:rPr>
  </w:style>
  <w:style w:type="paragraph" w:customStyle="1" w:styleId="Indent1080">
    <w:name w:val="Indent108"/>
    <w:basedOn w:val="Normal"/>
    <w:rsid w:val="00C230B4"/>
    <w:pPr>
      <w:spacing w:after="120" w:line="480" w:lineRule="exact"/>
      <w:ind w:left="1440" w:firstLine="720"/>
      <w:jc w:val="both"/>
    </w:pPr>
    <w:rPr>
      <w:szCs w:val="20"/>
    </w:rPr>
  </w:style>
  <w:style w:type="paragraph" w:customStyle="1" w:styleId="Indent158">
    <w:name w:val="Indent158"/>
    <w:basedOn w:val="Normal"/>
    <w:rsid w:val="00C230B4"/>
    <w:pPr>
      <w:spacing w:after="120" w:line="480" w:lineRule="exact"/>
      <w:ind w:left="2160" w:firstLine="720"/>
      <w:jc w:val="both"/>
    </w:pPr>
    <w:rPr>
      <w:szCs w:val="20"/>
    </w:rPr>
  </w:style>
  <w:style w:type="paragraph" w:customStyle="1" w:styleId="Indent208">
    <w:name w:val="Indent208"/>
    <w:basedOn w:val="Normal"/>
    <w:rsid w:val="00C230B4"/>
    <w:pPr>
      <w:spacing w:after="120" w:line="480" w:lineRule="exact"/>
      <w:ind w:left="2880" w:firstLine="720"/>
      <w:jc w:val="both"/>
    </w:pPr>
    <w:rPr>
      <w:szCs w:val="20"/>
    </w:rPr>
  </w:style>
  <w:style w:type="paragraph" w:customStyle="1" w:styleId="BodyTextNotJustified8">
    <w:name w:val="Body Text Not Justified8"/>
    <w:basedOn w:val="Normal"/>
    <w:rsid w:val="00C230B4"/>
    <w:pPr>
      <w:spacing w:after="120" w:line="480" w:lineRule="exact"/>
      <w:ind w:firstLine="720"/>
    </w:pPr>
    <w:rPr>
      <w:szCs w:val="20"/>
    </w:rPr>
  </w:style>
  <w:style w:type="paragraph" w:customStyle="1" w:styleId="BoldCenterArial12pt8">
    <w:name w:val="Bold Center Arial 12 pt8"/>
    <w:basedOn w:val="Normal"/>
    <w:rsid w:val="00C230B4"/>
    <w:pPr>
      <w:spacing w:after="160" w:line="480" w:lineRule="exact"/>
      <w:ind w:firstLine="720"/>
      <w:jc w:val="center"/>
    </w:pPr>
    <w:rPr>
      <w:rFonts w:ascii="Arial" w:hAnsi="Arial"/>
      <w:b/>
      <w:szCs w:val="20"/>
    </w:rPr>
  </w:style>
  <w:style w:type="paragraph" w:customStyle="1" w:styleId="H2A9">
    <w:name w:val="H2A9"/>
    <w:basedOn w:val="H2"/>
    <w:rsid w:val="00C230B4"/>
    <w:pPr>
      <w:outlineLvl w:val="9"/>
    </w:pPr>
    <w:rPr>
      <w:rFonts w:ascii="Times New Roman" w:hAnsi="Times New Roman"/>
      <w:iCs w:val="0"/>
      <w:szCs w:val="28"/>
    </w:rPr>
  </w:style>
  <w:style w:type="paragraph" w:customStyle="1" w:styleId="H219">
    <w:name w:val="H219"/>
    <w:basedOn w:val="BT"/>
    <w:autoRedefine/>
    <w:rsid w:val="00C230B4"/>
    <w:pPr>
      <w:spacing w:line="300" w:lineRule="atLeast"/>
      <w:ind w:firstLine="720"/>
      <w:outlineLvl w:val="1"/>
    </w:pPr>
  </w:style>
  <w:style w:type="paragraph" w:customStyle="1" w:styleId="BT18">
    <w:name w:val="BT18"/>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8">
    <w:name w:val="BT Char18"/>
    <w:basedOn w:val="DefaultParagraphFont"/>
    <w:rsid w:val="00C230B4"/>
    <w:rPr>
      <w:rFonts w:ascii="Times New Roman" w:eastAsia="Times New Roman" w:hAnsi="Times New Roman" w:cs="Times New Roman"/>
      <w:sz w:val="24"/>
      <w:szCs w:val="20"/>
    </w:rPr>
  </w:style>
  <w:style w:type="paragraph" w:customStyle="1" w:styleId="Exercise8">
    <w:name w:val="Exercise8"/>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8">
    <w:name w:val="Flush Left Bold8"/>
    <w:basedOn w:val="Normal"/>
    <w:rsid w:val="00C230B4"/>
    <w:pPr>
      <w:spacing w:before="120" w:after="120" w:line="290" w:lineRule="exact"/>
      <w:ind w:firstLine="720"/>
      <w:jc w:val="both"/>
    </w:pPr>
    <w:rPr>
      <w:b/>
      <w:snapToGrid w:val="0"/>
      <w:szCs w:val="20"/>
    </w:rPr>
  </w:style>
  <w:style w:type="paragraph" w:customStyle="1" w:styleId="Hang18">
    <w:name w:val="Hang18"/>
    <w:basedOn w:val="Normal"/>
    <w:autoRedefine/>
    <w:rsid w:val="00C230B4"/>
    <w:pPr>
      <w:spacing w:after="120" w:line="480" w:lineRule="exact"/>
      <w:ind w:left="1080" w:hanging="360"/>
      <w:jc w:val="both"/>
    </w:pPr>
    <w:rPr>
      <w:snapToGrid w:val="0"/>
      <w:szCs w:val="20"/>
    </w:rPr>
  </w:style>
  <w:style w:type="paragraph" w:customStyle="1" w:styleId="Style18">
    <w:name w:val="Style18"/>
    <w:basedOn w:val="BP"/>
    <w:next w:val="BT"/>
    <w:autoRedefine/>
    <w:rsid w:val="00C230B4"/>
    <w:pPr>
      <w:spacing w:after="120"/>
      <w:ind w:firstLine="720"/>
    </w:pPr>
    <w:rPr>
      <w:szCs w:val="20"/>
    </w:rPr>
  </w:style>
  <w:style w:type="paragraph" w:customStyle="1" w:styleId="BP8">
    <w:name w:val="BP8"/>
    <w:basedOn w:val="BT"/>
    <w:next w:val="BT"/>
    <w:autoRedefine/>
    <w:rsid w:val="00C230B4"/>
    <w:pPr>
      <w:ind w:firstLine="720"/>
    </w:pPr>
  </w:style>
  <w:style w:type="paragraph" w:customStyle="1" w:styleId="HeadingCaps8">
    <w:name w:val="Heading Caps8"/>
    <w:basedOn w:val="Heading1"/>
    <w:autoRedefine/>
    <w:rsid w:val="00C230B4"/>
    <w:pPr>
      <w:spacing w:after="120" w:line="400" w:lineRule="exact"/>
      <w:ind w:firstLine="720"/>
    </w:pPr>
    <w:rPr>
      <w:caps/>
      <w:snapToGrid w:val="0"/>
      <w:sz w:val="40"/>
      <w:szCs w:val="20"/>
    </w:rPr>
  </w:style>
  <w:style w:type="paragraph" w:customStyle="1" w:styleId="indent5101">
    <w:name w:val="indent 510"/>
    <w:aliases w:val="hang 9 (SP Parts)8"/>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9">
    <w:name w:val="Level 3 Heading9"/>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8">
    <w:name w:val="flush left bold titles8"/>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8">
    <w:name w:val="Left Running Head (Even)1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8">
    <w:name w:val="Right Running Head (Odd)8"/>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BoldLine8">
    <w:name w:val="Bold Line8"/>
    <w:basedOn w:val="Normal"/>
    <w:rsid w:val="00C230B4"/>
    <w:pPr>
      <w:pBdr>
        <w:bottom w:val="single" w:sz="36" w:space="1" w:color="auto"/>
      </w:pBdr>
      <w:spacing w:after="120" w:line="300" w:lineRule="atLeast"/>
      <w:ind w:firstLine="720"/>
      <w:jc w:val="both"/>
    </w:pPr>
    <w:rPr>
      <w:szCs w:val="20"/>
    </w:rPr>
  </w:style>
  <w:style w:type="paragraph" w:customStyle="1" w:styleId="ExerciseTitle8">
    <w:name w:val="Exercise Title8"/>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8">
    <w:name w:val="Title 28"/>
    <w:basedOn w:val="Normal"/>
    <w:rsid w:val="00C230B4"/>
    <w:pPr>
      <w:spacing w:after="120" w:line="300" w:lineRule="atLeast"/>
      <w:ind w:firstLine="720"/>
      <w:jc w:val="center"/>
    </w:pPr>
    <w:rPr>
      <w:sz w:val="52"/>
      <w:szCs w:val="20"/>
    </w:rPr>
  </w:style>
  <w:style w:type="paragraph" w:customStyle="1" w:styleId="Title18">
    <w:name w:val="Title 18"/>
    <w:basedOn w:val="Normal"/>
    <w:rsid w:val="00C230B4"/>
    <w:pPr>
      <w:spacing w:after="120" w:line="300" w:lineRule="atLeast"/>
      <w:ind w:firstLine="720"/>
      <w:jc w:val="center"/>
    </w:pPr>
    <w:rPr>
      <w:b/>
      <w:sz w:val="72"/>
      <w:szCs w:val="20"/>
    </w:rPr>
  </w:style>
  <w:style w:type="paragraph" w:customStyle="1" w:styleId="Title38">
    <w:name w:val="Title 38"/>
    <w:basedOn w:val="Title2"/>
    <w:rsid w:val="00C230B4"/>
    <w:pPr>
      <w:ind w:firstLine="720"/>
    </w:pPr>
    <w:rPr>
      <w:b/>
      <w:sz w:val="26"/>
      <w:szCs w:val="20"/>
    </w:rPr>
  </w:style>
  <w:style w:type="paragraph" w:customStyle="1" w:styleId="Title48">
    <w:name w:val="Title 48"/>
    <w:basedOn w:val="Title3"/>
    <w:rsid w:val="00C230B4"/>
    <w:pPr>
      <w:ind w:firstLine="720"/>
    </w:pPr>
    <w:rPr>
      <w:szCs w:val="20"/>
    </w:rPr>
  </w:style>
  <w:style w:type="paragraph" w:customStyle="1" w:styleId="EXERCISE-BOX8">
    <w:name w:val="EXERCISE - BOX8"/>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8">
    <w:name w:val="Thick Line Below8"/>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CenterItalic8">
    <w:name w:val="Center Italic8"/>
    <w:basedOn w:val="Normal"/>
    <w:autoRedefine/>
    <w:rsid w:val="00C230B4"/>
    <w:pPr>
      <w:spacing w:after="120" w:line="480" w:lineRule="exact"/>
      <w:ind w:firstLine="720"/>
      <w:jc w:val="center"/>
    </w:pPr>
    <w:rPr>
      <w:i/>
      <w:szCs w:val="20"/>
    </w:rPr>
  </w:style>
  <w:style w:type="paragraph" w:customStyle="1" w:styleId="H4A8">
    <w:name w:val="H4A8"/>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8">
    <w:name w:val="LT8"/>
    <w:basedOn w:val="Heading2"/>
    <w:autoRedefine/>
    <w:rsid w:val="00C230B4"/>
    <w:pPr>
      <w:ind w:firstLine="720"/>
    </w:pPr>
    <w:rPr>
      <w:b/>
      <w:i w:val="0"/>
      <w:sz w:val="36"/>
    </w:rPr>
  </w:style>
  <w:style w:type="paragraph" w:customStyle="1" w:styleId="Style28">
    <w:name w:val="Style28"/>
    <w:basedOn w:val="H2A"/>
    <w:autoRedefine/>
    <w:rsid w:val="00C230B4"/>
    <w:pPr>
      <w:outlineLvl w:val="2"/>
    </w:pPr>
    <w:rPr>
      <w:i/>
      <w:snapToGrid w:val="0"/>
    </w:rPr>
  </w:style>
  <w:style w:type="paragraph" w:customStyle="1" w:styleId="LS-LessonSubtitle8">
    <w:name w:val="LS - Lesson Subtitle8"/>
    <w:basedOn w:val="H2A"/>
    <w:autoRedefine/>
    <w:rsid w:val="00C230B4"/>
    <w:pPr>
      <w:outlineLvl w:val="2"/>
    </w:pPr>
    <w:rPr>
      <w:i/>
      <w:snapToGrid w:val="0"/>
    </w:rPr>
  </w:style>
  <w:style w:type="paragraph" w:customStyle="1" w:styleId="H3A8">
    <w:name w:val="H3A8"/>
    <w:basedOn w:val="H3"/>
    <w:rsid w:val="00C230B4"/>
  </w:style>
  <w:style w:type="paragraph" w:customStyle="1" w:styleId="H310">
    <w:name w:val="H3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uotation58">
    <w:name w:val="quotation5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2">
    <w:name w:val="indent 5122"/>
    <w:aliases w:val="hang 52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3">
    <w:name w:val="flush left33"/>
    <w:aliases w:val="no hang3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9">
    <w:name w:val="Level 1 Heading2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00">
    <w:name w:val="indent 1020"/>
    <w:aliases w:val="block22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0">
    <w:name w:val="indent 5210"/>
    <w:aliases w:val="block19"/>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0">
    <w:name w:val="PI1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80">
    <w:name w:val="indent 158"/>
    <w:aliases w:val="block1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8">
    <w:name w:val="Document Map Char8"/>
    <w:basedOn w:val="DefaultParagraphFont"/>
    <w:rsid w:val="00C230B4"/>
    <w:rPr>
      <w:rFonts w:ascii="Tahoma" w:eastAsia="Times New Roman" w:hAnsi="Tahoma" w:cs="Tahoma"/>
      <w:sz w:val="24"/>
      <w:szCs w:val="24"/>
      <w:shd w:val="clear" w:color="auto" w:fill="000080"/>
    </w:rPr>
  </w:style>
  <w:style w:type="paragraph" w:customStyle="1" w:styleId="L19">
    <w:name w:val="L19"/>
    <w:basedOn w:val="Normal"/>
    <w:autoRedefine/>
    <w:rsid w:val="00C230B4"/>
    <w:pPr>
      <w:spacing w:after="120" w:line="480" w:lineRule="exact"/>
      <w:ind w:left="720" w:hanging="720"/>
      <w:jc w:val="both"/>
    </w:pPr>
    <w:rPr>
      <w:szCs w:val="20"/>
    </w:rPr>
  </w:style>
  <w:style w:type="paragraph" w:customStyle="1" w:styleId="L28">
    <w:name w:val="L28"/>
    <w:basedOn w:val="BT"/>
    <w:autoRedefine/>
    <w:rsid w:val="00C230B4"/>
    <w:pPr>
      <w:tabs>
        <w:tab w:val="left" w:pos="720"/>
      </w:tabs>
      <w:ind w:left="1440" w:hanging="720"/>
    </w:pPr>
  </w:style>
  <w:style w:type="paragraph" w:customStyle="1" w:styleId="L38">
    <w:name w:val="L38"/>
    <w:basedOn w:val="BT"/>
    <w:autoRedefine/>
    <w:rsid w:val="00C230B4"/>
    <w:pPr>
      <w:tabs>
        <w:tab w:val="left" w:pos="720"/>
        <w:tab w:val="left" w:pos="2160"/>
      </w:tabs>
      <w:ind w:left="2160" w:hanging="720"/>
    </w:pPr>
  </w:style>
  <w:style w:type="paragraph" w:customStyle="1" w:styleId="H120">
    <w:name w:val="H120"/>
    <w:basedOn w:val="BT"/>
    <w:next w:val="BT"/>
    <w:autoRedefine/>
    <w:rsid w:val="00C230B4"/>
    <w:pPr>
      <w:spacing w:line="300" w:lineRule="atLeast"/>
      <w:ind w:firstLine="720"/>
      <w:outlineLvl w:val="0"/>
    </w:pPr>
    <w:rPr>
      <w:rFonts w:ascii="Arial" w:hAnsi="Arial"/>
      <w:b/>
      <w:kern w:val="28"/>
    </w:rPr>
  </w:style>
  <w:style w:type="paragraph" w:customStyle="1" w:styleId="H1A8">
    <w:name w:val="H1A8"/>
    <w:basedOn w:val="H1"/>
    <w:rsid w:val="00C230B4"/>
    <w:pPr>
      <w:outlineLvl w:val="9"/>
    </w:pPr>
    <w:rPr>
      <w:sz w:val="24"/>
    </w:rPr>
  </w:style>
  <w:style w:type="paragraph" w:customStyle="1" w:styleId="QT37">
    <w:name w:val="QT37"/>
    <w:basedOn w:val="NormalWeb"/>
    <w:autoRedefine/>
    <w:rsid w:val="00C230B4"/>
    <w:pPr>
      <w:spacing w:after="120" w:line="300" w:lineRule="atLeast"/>
      <w:ind w:left="720" w:right="720" w:firstLine="720"/>
      <w:jc w:val="both"/>
    </w:pPr>
    <w:rPr>
      <w:rFonts w:cs="Arial"/>
      <w:i/>
    </w:rPr>
  </w:style>
  <w:style w:type="character" w:customStyle="1" w:styleId="QTChar30">
    <w:name w:val="QT Char30"/>
    <w:basedOn w:val="DefaultParagraphFont"/>
    <w:rsid w:val="00C230B4"/>
    <w:rPr>
      <w:rFonts w:ascii="Times New Roman" w:eastAsia="Times New Roman" w:hAnsi="Times New Roman" w:cs="Arial"/>
      <w:i/>
      <w:sz w:val="24"/>
      <w:szCs w:val="20"/>
      <w:lang w:val="en-US" w:eastAsia="en-US" w:bidi="ar-SA"/>
    </w:rPr>
  </w:style>
  <w:style w:type="character" w:customStyle="1" w:styleId="BTCharCharCharChar8">
    <w:name w:val="BT Char Char Char Char8"/>
    <w:basedOn w:val="DefaultParagraphFont"/>
    <w:rsid w:val="00C230B4"/>
    <w:rPr>
      <w:sz w:val="24"/>
    </w:rPr>
  </w:style>
  <w:style w:type="paragraph" w:customStyle="1" w:styleId="BTCharCharChar8">
    <w:name w:val="BT Char Char Char8"/>
    <w:basedOn w:val="Normal"/>
    <w:autoRedefine/>
    <w:rsid w:val="00C230B4"/>
    <w:pPr>
      <w:spacing w:after="120" w:line="300" w:lineRule="exact"/>
      <w:ind w:firstLine="720"/>
      <w:jc w:val="both"/>
    </w:pPr>
    <w:rPr>
      <w:rFonts w:asciiTheme="minorHAnsi" w:eastAsiaTheme="minorHAnsi" w:hAnsiTheme="minorHAnsi" w:cstheme="minorBidi"/>
    </w:rPr>
  </w:style>
  <w:style w:type="paragraph" w:customStyle="1" w:styleId="I19">
    <w:name w:val="I19"/>
    <w:basedOn w:val="BT"/>
    <w:autoRedefine/>
    <w:rsid w:val="00C230B4"/>
    <w:pPr>
      <w:ind w:left="720" w:firstLine="720"/>
    </w:pPr>
  </w:style>
  <w:style w:type="paragraph" w:customStyle="1" w:styleId="I28">
    <w:name w:val="I28"/>
    <w:basedOn w:val="BT"/>
    <w:autoRedefine/>
    <w:rsid w:val="00C230B4"/>
    <w:pPr>
      <w:ind w:left="1440" w:firstLine="720"/>
    </w:pPr>
  </w:style>
  <w:style w:type="paragraph" w:customStyle="1" w:styleId="I38">
    <w:name w:val="I38"/>
    <w:basedOn w:val="I1"/>
    <w:autoRedefine/>
    <w:rsid w:val="00C230B4"/>
    <w:pPr>
      <w:ind w:left="2160"/>
    </w:pPr>
  </w:style>
  <w:style w:type="paragraph" w:customStyle="1" w:styleId="GR9">
    <w:name w:val="GR9"/>
    <w:basedOn w:val="BT"/>
    <w:autoRedefine/>
    <w:rsid w:val="00C230B4"/>
    <w:pPr>
      <w:spacing w:beforeLines="60"/>
      <w:ind w:firstLine="720"/>
      <w:jc w:val="left"/>
    </w:pPr>
  </w:style>
  <w:style w:type="character" w:customStyle="1" w:styleId="GK9">
    <w:name w:val="GK9"/>
    <w:basedOn w:val="DefaultParagraphFont"/>
    <w:rsid w:val="00C230B4"/>
    <w:rPr>
      <w:rFonts w:ascii="GraecaII" w:hAnsi="GraecaII"/>
      <w:sz w:val="28"/>
    </w:rPr>
  </w:style>
  <w:style w:type="character" w:customStyle="1" w:styleId="HB7">
    <w:name w:val="HB7"/>
    <w:basedOn w:val="DefaultParagraphFont"/>
    <w:rsid w:val="00C230B4"/>
    <w:rPr>
      <w:rFonts w:ascii="HebraicaII" w:hAnsi="HebraicaII"/>
      <w:sz w:val="28"/>
      <w:szCs w:val="28"/>
    </w:rPr>
  </w:style>
  <w:style w:type="character" w:customStyle="1" w:styleId="EN110">
    <w:name w:val="EN11"/>
    <w:basedOn w:val="DefaultParagraphFont"/>
    <w:rsid w:val="00C230B4"/>
    <w:rPr>
      <w:rFonts w:ascii="Times New Roman" w:hAnsi="Times New Roman"/>
      <w:sz w:val="24"/>
      <w:szCs w:val="24"/>
    </w:rPr>
  </w:style>
  <w:style w:type="paragraph" w:customStyle="1" w:styleId="I48">
    <w:name w:val="I48"/>
    <w:basedOn w:val="I1"/>
    <w:autoRedefine/>
    <w:rsid w:val="00C230B4"/>
    <w:pPr>
      <w:ind w:left="2880"/>
    </w:pPr>
  </w:style>
  <w:style w:type="paragraph" w:customStyle="1" w:styleId="H48">
    <w:name w:val="H48"/>
    <w:basedOn w:val="H4A"/>
    <w:next w:val="Normal"/>
    <w:autoRedefine/>
    <w:rsid w:val="00C230B4"/>
    <w:pPr>
      <w:snapToGrid w:val="0"/>
      <w:ind w:left="1440"/>
      <w:outlineLvl w:val="3"/>
    </w:pPr>
    <w:rPr>
      <w:snapToGrid/>
    </w:rPr>
  </w:style>
  <w:style w:type="paragraph" w:customStyle="1" w:styleId="CA8">
    <w:name w:val="CA8"/>
    <w:basedOn w:val="BT"/>
    <w:rsid w:val="00C230B4"/>
    <w:pPr>
      <w:ind w:firstLine="720"/>
      <w:jc w:val="left"/>
    </w:pPr>
  </w:style>
  <w:style w:type="paragraph" w:customStyle="1" w:styleId="StyleBodyText10ptBlack8">
    <w:name w:val="Style Body Text + 10 pt Black8"/>
    <w:basedOn w:val="Normal"/>
    <w:rsid w:val="00C230B4"/>
    <w:pPr>
      <w:spacing w:before="120" w:after="120" w:line="480" w:lineRule="exact"/>
      <w:ind w:firstLine="720"/>
      <w:jc w:val="both"/>
    </w:pPr>
    <w:rPr>
      <w:color w:val="000000"/>
      <w:szCs w:val="20"/>
    </w:rPr>
  </w:style>
  <w:style w:type="paragraph" w:customStyle="1" w:styleId="FNChar9">
    <w:name w:val="FN Char9"/>
    <w:basedOn w:val="FootnoteText"/>
    <w:autoRedefine/>
    <w:rsid w:val="00C230B4"/>
    <w:pPr>
      <w:contextualSpacing/>
      <w:jc w:val="both"/>
    </w:pPr>
  </w:style>
  <w:style w:type="character" w:customStyle="1" w:styleId="FNCharChar9">
    <w:name w:val="FN Char Char9"/>
    <w:basedOn w:val="DefaultParagraphFont"/>
    <w:rsid w:val="00C230B4"/>
    <w:rPr>
      <w:rFonts w:ascii="Times New Roman" w:eastAsia="Times New Roman" w:hAnsi="Times New Roman" w:cs="Times New Roman"/>
      <w:sz w:val="20"/>
      <w:szCs w:val="20"/>
    </w:rPr>
  </w:style>
  <w:style w:type="character" w:customStyle="1" w:styleId="grame8">
    <w:name w:val="grame8"/>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80">
    <w:name w:val="bt8"/>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8">
    <w:name w:val="en18"/>
    <w:basedOn w:val="DefaultParagraphFont"/>
    <w:rsid w:val="00C230B4"/>
    <w:rPr>
      <w:rFonts w:ascii="Times New Roman" w:hAnsi="Times New Roman" w:cs="Times New Roman" w:hint="default"/>
    </w:rPr>
  </w:style>
  <w:style w:type="character" w:customStyle="1" w:styleId="spelle8">
    <w:name w:val="spelle8"/>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9">
    <w:name w:val="Style Body Text + Bold9"/>
    <w:basedOn w:val="Normal"/>
    <w:autoRedefine/>
    <w:rsid w:val="00C230B4"/>
    <w:pPr>
      <w:spacing w:after="120" w:line="480" w:lineRule="exact"/>
      <w:ind w:firstLine="720"/>
      <w:jc w:val="both"/>
    </w:pPr>
    <w:rPr>
      <w:b/>
      <w:bCs/>
      <w:szCs w:val="20"/>
    </w:rPr>
  </w:style>
  <w:style w:type="paragraph" w:customStyle="1" w:styleId="StyleBodyTextBold127">
    <w:name w:val="Style Body Text + Bold127"/>
    <w:basedOn w:val="Normal"/>
    <w:autoRedefine/>
    <w:rsid w:val="00C230B4"/>
    <w:pPr>
      <w:spacing w:after="120" w:line="480" w:lineRule="exact"/>
      <w:ind w:firstLine="720"/>
      <w:jc w:val="both"/>
    </w:pPr>
    <w:rPr>
      <w:b/>
      <w:bCs/>
      <w:szCs w:val="20"/>
    </w:rPr>
  </w:style>
  <w:style w:type="character" w:customStyle="1" w:styleId="StyleBodyTextBold1Char27">
    <w:name w:val="Style Body Text + Bold1 Char27"/>
    <w:basedOn w:val="BodyTextChar"/>
    <w:rsid w:val="00C230B4"/>
    <w:rPr>
      <w:rFonts w:ascii="Times New Roman" w:eastAsia="Times New Roman" w:hAnsi="Times New Roman"/>
      <w:b/>
      <w:bCs/>
      <w:sz w:val="24"/>
      <w:szCs w:val="20"/>
    </w:rPr>
  </w:style>
  <w:style w:type="character" w:customStyle="1" w:styleId="FootnoteTextCharCharCharCharChar17">
    <w:name w:val="Footnote Text Char Char Char Char Char17"/>
    <w:basedOn w:val="DefaultParagraphFont"/>
    <w:rsid w:val="00C230B4"/>
    <w:rPr>
      <w:lang w:val="en-US" w:eastAsia="en-US" w:bidi="ar-SA"/>
    </w:rPr>
  </w:style>
  <w:style w:type="paragraph" w:customStyle="1" w:styleId="H2110">
    <w:name w:val="H211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1200">
    <w:name w:val="quotation12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118">
    <w:name w:val="QT118"/>
    <w:basedOn w:val="NormalWeb"/>
    <w:autoRedefine/>
    <w:rsid w:val="00C230B4"/>
    <w:pPr>
      <w:spacing w:after="120" w:line="300" w:lineRule="atLeast"/>
      <w:ind w:left="720" w:right="720" w:firstLine="720"/>
      <w:jc w:val="both"/>
    </w:pPr>
    <w:rPr>
      <w:rFonts w:cs="Arial"/>
      <w:i/>
    </w:rPr>
  </w:style>
  <w:style w:type="character" w:customStyle="1" w:styleId="QTChar112">
    <w:name w:val="QT Char112"/>
    <w:basedOn w:val="DefaultParagraphFont"/>
    <w:rsid w:val="00C230B4"/>
    <w:rPr>
      <w:rFonts w:cs="Arial"/>
      <w:i/>
      <w:sz w:val="24"/>
      <w:lang w:val="en-US" w:eastAsia="en-US" w:bidi="ar-SA"/>
    </w:rPr>
  </w:style>
  <w:style w:type="character" w:customStyle="1" w:styleId="Heading1Char112">
    <w:name w:val="Heading 1 Char112"/>
    <w:basedOn w:val="DefaultParagraphFont"/>
    <w:rsid w:val="00C230B4"/>
    <w:rPr>
      <w:rFonts w:ascii="Arial" w:eastAsia="Times New Roman" w:hAnsi="Arial"/>
      <w:b/>
      <w:kern w:val="28"/>
      <w:sz w:val="32"/>
    </w:rPr>
  </w:style>
  <w:style w:type="character" w:customStyle="1" w:styleId="BodyTextChar113">
    <w:name w:val="Body Text Char113"/>
    <w:basedOn w:val="DefaultParagraphFont"/>
    <w:rsid w:val="00C230B4"/>
    <w:rPr>
      <w:rFonts w:ascii="Times New Roman" w:eastAsia="Times New Roman" w:hAnsi="Times New Roman"/>
      <w:sz w:val="24"/>
      <w:szCs w:val="24"/>
    </w:rPr>
  </w:style>
  <w:style w:type="character" w:customStyle="1" w:styleId="Heading2Char112">
    <w:name w:val="Heading 2 Char112"/>
    <w:basedOn w:val="DefaultParagraphFont"/>
    <w:rsid w:val="00C230B4"/>
    <w:rPr>
      <w:rFonts w:ascii="Arial" w:eastAsia="Times New Roman" w:hAnsi="Arial"/>
      <w:i/>
      <w:kern w:val="28"/>
      <w:sz w:val="28"/>
    </w:rPr>
  </w:style>
  <w:style w:type="character" w:customStyle="1" w:styleId="Heading3Char112">
    <w:name w:val="Heading 3 Char112"/>
    <w:basedOn w:val="DefaultParagraphFont"/>
    <w:rsid w:val="00C230B4"/>
    <w:rPr>
      <w:rFonts w:ascii="Arial" w:eastAsia="Times New Roman" w:hAnsi="Arial"/>
      <w:b/>
      <w:kern w:val="28"/>
      <w:sz w:val="24"/>
    </w:rPr>
  </w:style>
  <w:style w:type="paragraph" w:customStyle="1" w:styleId="Quotation1150">
    <w:name w:val="Quotation115"/>
    <w:basedOn w:val="Normal"/>
    <w:autoRedefine/>
    <w:rsid w:val="00C230B4"/>
    <w:pPr>
      <w:spacing w:before="120" w:after="120" w:line="480" w:lineRule="exact"/>
      <w:ind w:left="720" w:right="720" w:firstLine="720"/>
      <w:jc w:val="both"/>
    </w:pPr>
    <w:rPr>
      <w:i/>
      <w:szCs w:val="20"/>
    </w:rPr>
  </w:style>
  <w:style w:type="character" w:customStyle="1" w:styleId="QuotationChar114">
    <w:name w:val="Quotation Char114"/>
    <w:basedOn w:val="BodyTextChar"/>
    <w:rsid w:val="00C230B4"/>
    <w:rPr>
      <w:rFonts w:ascii="Times New Roman" w:eastAsia="Times New Roman" w:hAnsi="Times New Roman"/>
      <w:i/>
      <w:sz w:val="24"/>
      <w:szCs w:val="24"/>
    </w:rPr>
  </w:style>
  <w:style w:type="paragraph" w:customStyle="1" w:styleId="quotation212">
    <w:name w:val="quotation2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2">
    <w:name w:val="flush left112"/>
    <w:aliases w:val="no hang1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2">
    <w:name w:val="QT212"/>
    <w:basedOn w:val="NormalWeb"/>
    <w:autoRedefine/>
    <w:rsid w:val="00C230B4"/>
    <w:pPr>
      <w:spacing w:after="120" w:line="300" w:lineRule="atLeast"/>
      <w:ind w:left="720" w:right="720" w:firstLine="720"/>
      <w:jc w:val="both"/>
    </w:pPr>
    <w:rPr>
      <w:rFonts w:cs="Arial"/>
      <w:i/>
    </w:rPr>
  </w:style>
  <w:style w:type="character" w:customStyle="1" w:styleId="QTChar211">
    <w:name w:val="QT Char211"/>
    <w:basedOn w:val="DefaultParagraphFont"/>
    <w:rsid w:val="00C230B4"/>
    <w:rPr>
      <w:rFonts w:ascii="Times New Roman" w:eastAsia="Times New Roman" w:hAnsi="Times New Roman" w:cs="Arial"/>
      <w:i/>
      <w:sz w:val="24"/>
      <w:szCs w:val="20"/>
    </w:rPr>
  </w:style>
  <w:style w:type="paragraph" w:customStyle="1" w:styleId="FootnoteBase112">
    <w:name w:val="Footnote Base112"/>
    <w:basedOn w:val="Normal"/>
    <w:rsid w:val="00C230B4"/>
    <w:pPr>
      <w:tabs>
        <w:tab w:val="left" w:pos="187"/>
      </w:tabs>
      <w:spacing w:after="120" w:line="220" w:lineRule="exact"/>
      <w:ind w:left="187" w:hanging="187"/>
      <w:jc w:val="both"/>
    </w:pPr>
    <w:rPr>
      <w:sz w:val="18"/>
      <w:szCs w:val="20"/>
    </w:rPr>
  </w:style>
  <w:style w:type="paragraph" w:customStyle="1" w:styleId="Quotation2120">
    <w:name w:val="Quotation212"/>
    <w:basedOn w:val="Normal"/>
    <w:autoRedefine/>
    <w:rsid w:val="00C230B4"/>
    <w:pPr>
      <w:spacing w:before="120" w:after="120" w:line="480" w:lineRule="exact"/>
      <w:ind w:left="720" w:right="720" w:firstLine="720"/>
    </w:pPr>
    <w:rPr>
      <w:i/>
      <w:szCs w:val="20"/>
    </w:rPr>
  </w:style>
  <w:style w:type="paragraph" w:customStyle="1" w:styleId="quotation312">
    <w:name w:val="quotation3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8">
    <w:name w:val="QT38"/>
    <w:basedOn w:val="NormalWeb"/>
    <w:autoRedefine/>
    <w:rsid w:val="00C230B4"/>
    <w:pPr>
      <w:spacing w:after="120" w:line="300" w:lineRule="atLeast"/>
      <w:ind w:left="720" w:right="720" w:firstLine="720"/>
      <w:jc w:val="both"/>
    </w:pPr>
    <w:rPr>
      <w:rFonts w:cs="Arial"/>
      <w:i/>
    </w:rPr>
  </w:style>
  <w:style w:type="character" w:customStyle="1" w:styleId="QTChar37">
    <w:name w:val="QT Char37"/>
    <w:basedOn w:val="DefaultParagraphFont"/>
    <w:rsid w:val="00C230B4"/>
    <w:rPr>
      <w:rFonts w:cs="Arial"/>
      <w:i/>
      <w:sz w:val="24"/>
    </w:rPr>
  </w:style>
  <w:style w:type="character" w:customStyle="1" w:styleId="BodyTextChar212">
    <w:name w:val="Body Text Char212"/>
    <w:basedOn w:val="DefaultParagraphFont"/>
    <w:rsid w:val="00C230B4"/>
    <w:rPr>
      <w:sz w:val="24"/>
      <w:szCs w:val="24"/>
    </w:rPr>
  </w:style>
  <w:style w:type="character" w:customStyle="1" w:styleId="QuotationChar212">
    <w:name w:val="Quotation Char212"/>
    <w:basedOn w:val="BodyTextChar"/>
    <w:rsid w:val="00C230B4"/>
    <w:rPr>
      <w:rFonts w:ascii="Times New Roman" w:eastAsia="Times New Roman" w:hAnsi="Times New Roman"/>
      <w:i/>
      <w:sz w:val="24"/>
      <w:szCs w:val="24"/>
    </w:rPr>
  </w:style>
  <w:style w:type="paragraph" w:customStyle="1" w:styleId="FootnoteBase28">
    <w:name w:val="Footnote Base28"/>
    <w:basedOn w:val="Normal"/>
    <w:rsid w:val="00C230B4"/>
    <w:pPr>
      <w:tabs>
        <w:tab w:val="left" w:pos="187"/>
      </w:tabs>
      <w:spacing w:after="120" w:line="220" w:lineRule="exact"/>
      <w:ind w:left="187" w:hanging="187"/>
      <w:jc w:val="both"/>
    </w:pPr>
    <w:rPr>
      <w:sz w:val="18"/>
      <w:szCs w:val="20"/>
    </w:rPr>
  </w:style>
  <w:style w:type="paragraph" w:customStyle="1" w:styleId="Quotation3101">
    <w:name w:val="Quotation310"/>
    <w:basedOn w:val="Normal"/>
    <w:autoRedefine/>
    <w:rsid w:val="00C230B4"/>
    <w:pPr>
      <w:spacing w:before="120" w:after="120" w:line="480" w:lineRule="exact"/>
      <w:ind w:left="720" w:right="720" w:firstLine="720"/>
    </w:pPr>
    <w:rPr>
      <w:i/>
      <w:szCs w:val="20"/>
    </w:rPr>
  </w:style>
  <w:style w:type="character" w:customStyle="1" w:styleId="BodyTextChar312">
    <w:name w:val="Body Text Char312"/>
    <w:basedOn w:val="DefaultParagraphFont"/>
    <w:rsid w:val="00C230B4"/>
    <w:rPr>
      <w:sz w:val="24"/>
      <w:szCs w:val="24"/>
    </w:rPr>
  </w:style>
  <w:style w:type="character" w:customStyle="1" w:styleId="QuotationChar39">
    <w:name w:val="Quotation Char39"/>
    <w:basedOn w:val="BodyTextChar"/>
    <w:rsid w:val="00C230B4"/>
    <w:rPr>
      <w:rFonts w:ascii="Times New Roman" w:eastAsia="Times New Roman" w:hAnsi="Times New Roman"/>
      <w:i/>
      <w:sz w:val="24"/>
      <w:szCs w:val="24"/>
    </w:rPr>
  </w:style>
  <w:style w:type="character" w:customStyle="1" w:styleId="Heading1Char28">
    <w:name w:val="Heading 1 Char28"/>
    <w:basedOn w:val="DefaultParagraphFont"/>
    <w:rsid w:val="00C230B4"/>
    <w:rPr>
      <w:rFonts w:ascii="Arial" w:hAnsi="Arial"/>
      <w:b/>
      <w:kern w:val="28"/>
      <w:sz w:val="32"/>
    </w:rPr>
  </w:style>
  <w:style w:type="character" w:customStyle="1" w:styleId="Heading2Char212">
    <w:name w:val="Heading 2 Char212"/>
    <w:basedOn w:val="DefaultParagraphFont"/>
    <w:rsid w:val="00C230B4"/>
    <w:rPr>
      <w:rFonts w:ascii="Arial" w:hAnsi="Arial"/>
      <w:i/>
      <w:kern w:val="28"/>
      <w:sz w:val="28"/>
    </w:rPr>
  </w:style>
  <w:style w:type="character" w:customStyle="1" w:styleId="Heading3Char212">
    <w:name w:val="Heading 3 Char212"/>
    <w:basedOn w:val="DefaultParagraphFont"/>
    <w:rsid w:val="00C230B4"/>
    <w:rPr>
      <w:rFonts w:ascii="Arial" w:hAnsi="Arial"/>
      <w:b/>
      <w:kern w:val="28"/>
      <w:sz w:val="24"/>
    </w:rPr>
  </w:style>
  <w:style w:type="paragraph" w:customStyle="1" w:styleId="quotation4100">
    <w:name w:val="quotation4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7">
    <w:name w:val="QT47"/>
    <w:basedOn w:val="NormalWeb"/>
    <w:autoRedefine/>
    <w:rsid w:val="00C230B4"/>
    <w:pPr>
      <w:spacing w:after="120" w:line="300" w:lineRule="atLeast"/>
      <w:ind w:left="720" w:right="720" w:firstLine="720"/>
      <w:jc w:val="both"/>
    </w:pPr>
    <w:rPr>
      <w:rFonts w:cs="Arial"/>
      <w:i/>
    </w:rPr>
  </w:style>
  <w:style w:type="character" w:customStyle="1" w:styleId="QTChar47">
    <w:name w:val="QT Char47"/>
    <w:basedOn w:val="DefaultParagraphFont"/>
    <w:rsid w:val="00C230B4"/>
    <w:rPr>
      <w:rFonts w:cs="Arial"/>
      <w:i/>
      <w:sz w:val="24"/>
    </w:rPr>
  </w:style>
  <w:style w:type="character" w:customStyle="1" w:styleId="FootnoteTextChar412">
    <w:name w:val="Footnote Text Char412"/>
    <w:aliases w:val="Footnote Text Char Char Char Char412,Footnote Text Char Char Char1 Char312,Footnote Text Char Char Char2 Char312,Footnote Text Char Char Char11 Char312,Footnote Text Char Char Char3 Char312,Footnote Text Char Char Char12 Char312"/>
    <w:basedOn w:val="DefaultParagraphFont"/>
    <w:rsid w:val="00C230B4"/>
    <w:rPr>
      <w:lang w:val="en-US" w:eastAsia="en-US" w:bidi="ar-SA"/>
    </w:rPr>
  </w:style>
  <w:style w:type="paragraph" w:customStyle="1" w:styleId="Quotation490">
    <w:name w:val="Quotation49"/>
    <w:basedOn w:val="Normal"/>
    <w:autoRedefine/>
    <w:rsid w:val="00C230B4"/>
    <w:pPr>
      <w:spacing w:before="120" w:after="120" w:line="480" w:lineRule="exact"/>
      <w:ind w:left="720" w:right="720" w:firstLine="720"/>
      <w:jc w:val="both"/>
    </w:pPr>
    <w:rPr>
      <w:i/>
      <w:szCs w:val="20"/>
    </w:rPr>
  </w:style>
  <w:style w:type="character" w:customStyle="1" w:styleId="BodyTextChar411">
    <w:name w:val="Body Text Char411"/>
    <w:basedOn w:val="DefaultParagraphFont"/>
    <w:rsid w:val="00C230B4"/>
    <w:rPr>
      <w:rFonts w:cs="Arial"/>
      <w:sz w:val="24"/>
      <w:lang w:val="en-US" w:eastAsia="en-US" w:bidi="ar-SA"/>
    </w:rPr>
  </w:style>
  <w:style w:type="character" w:customStyle="1" w:styleId="QuotationChar47">
    <w:name w:val="Quotation Char47"/>
    <w:basedOn w:val="BodyTextChar"/>
    <w:rsid w:val="00C230B4"/>
    <w:rPr>
      <w:rFonts w:ascii="Times New Roman" w:eastAsia="Times New Roman" w:hAnsi="Times New Roman"/>
      <w:i/>
      <w:sz w:val="24"/>
      <w:szCs w:val="20"/>
    </w:rPr>
  </w:style>
  <w:style w:type="character" w:customStyle="1" w:styleId="FootnoteTextChar510">
    <w:name w:val="Footnote Text Char510"/>
    <w:aliases w:val="Footnote Text Char Char Char Char510,Footnote Text Char Char Char1 Char412,Footnote Text Char Char Char2 Char412,Footnote Text Char Char Char11 Char412,Footnote Text Char Char Char3 Char412,Footnote Text Char Char Char12 Char412"/>
    <w:basedOn w:val="DefaultParagraphFont"/>
    <w:rsid w:val="00C230B4"/>
    <w:rPr>
      <w:lang w:val="en-US" w:eastAsia="en-US" w:bidi="ar-SA"/>
    </w:rPr>
  </w:style>
  <w:style w:type="paragraph" w:customStyle="1" w:styleId="Quotation417">
    <w:name w:val="Quotation417"/>
    <w:basedOn w:val="Normal"/>
    <w:autoRedefine/>
    <w:rsid w:val="00C230B4"/>
    <w:pPr>
      <w:spacing w:before="120" w:after="120" w:line="480" w:lineRule="exact"/>
      <w:ind w:left="720" w:right="720" w:firstLine="720"/>
      <w:jc w:val="both"/>
    </w:pPr>
    <w:rPr>
      <w:i/>
      <w:szCs w:val="20"/>
    </w:rPr>
  </w:style>
  <w:style w:type="character" w:customStyle="1" w:styleId="FootnoteTextChar67">
    <w:name w:val="Footnote Text Char67"/>
    <w:aliases w:val="Footnote Text Char Char Char Char67,Footnote Text Char Char Char1 Char510,Footnote Text Char Char Char2 Char510,Footnote Text Char Char Char11 Char510,Footnote Text Char Char Char3 Char510,Footnote Text Char Char Char12 Char510"/>
    <w:basedOn w:val="DefaultParagraphFont"/>
    <w:rsid w:val="00C230B4"/>
    <w:rPr>
      <w:lang w:val="en-US" w:eastAsia="en-US" w:bidi="ar-SA"/>
    </w:rPr>
  </w:style>
  <w:style w:type="paragraph" w:customStyle="1" w:styleId="Quotation427">
    <w:name w:val="Quotation427"/>
    <w:basedOn w:val="Normal"/>
    <w:autoRedefine/>
    <w:rsid w:val="00C230B4"/>
    <w:pPr>
      <w:spacing w:before="120" w:after="120" w:line="480" w:lineRule="exact"/>
      <w:ind w:left="720" w:right="720" w:firstLine="720"/>
      <w:jc w:val="both"/>
    </w:pPr>
    <w:rPr>
      <w:i/>
      <w:szCs w:val="20"/>
    </w:rPr>
  </w:style>
  <w:style w:type="character" w:customStyle="1" w:styleId="FooterChar18">
    <w:name w:val="Footer Char18"/>
    <w:basedOn w:val="DefaultParagraphFont"/>
    <w:rsid w:val="00C230B4"/>
    <w:rPr>
      <w:sz w:val="24"/>
    </w:rPr>
  </w:style>
  <w:style w:type="character" w:customStyle="1" w:styleId="HeaderChar111">
    <w:name w:val="Header Char111"/>
    <w:basedOn w:val="DefaultParagraphFont"/>
    <w:rsid w:val="00C230B4"/>
    <w:rPr>
      <w:i/>
      <w:sz w:val="24"/>
    </w:rPr>
  </w:style>
  <w:style w:type="character" w:customStyle="1" w:styleId="BodyTextChar59">
    <w:name w:val="Body Text Char59"/>
    <w:basedOn w:val="DefaultParagraphFont"/>
    <w:rsid w:val="00C230B4"/>
    <w:rPr>
      <w:rFonts w:cs="Arial"/>
      <w:sz w:val="24"/>
      <w:lang w:val="en-US" w:eastAsia="en-US" w:bidi="ar-SA"/>
    </w:rPr>
  </w:style>
  <w:style w:type="character" w:customStyle="1" w:styleId="FootnoteTextChar77">
    <w:name w:val="Footnote Text Char77"/>
    <w:aliases w:val="Footnote Text Char Char Char Char77,Footnote Text Char Char Char1 Char67,Footnote Text Char Char Char2 Char67,Footnote Text Char Char Char11 Char67,Footnote Text Char Char Char3 Char67,Footnote Text Char Char Char12 Char67"/>
    <w:basedOn w:val="DefaultParagraphFont"/>
    <w:rsid w:val="00C230B4"/>
    <w:rPr>
      <w:lang w:val="en-US" w:eastAsia="en-US" w:bidi="ar-SA"/>
    </w:rPr>
  </w:style>
  <w:style w:type="paragraph" w:customStyle="1" w:styleId="HeaderlikeH118">
    <w:name w:val="Header like H118"/>
    <w:basedOn w:val="Heading2"/>
    <w:rsid w:val="00C230B4"/>
    <w:pPr>
      <w:spacing w:before="120" w:line="360" w:lineRule="exact"/>
      <w:ind w:firstLine="720"/>
      <w:outlineLvl w:val="9"/>
    </w:pPr>
    <w:rPr>
      <w:b/>
      <w:i w:val="0"/>
      <w:sz w:val="36"/>
    </w:rPr>
  </w:style>
  <w:style w:type="paragraph" w:customStyle="1" w:styleId="Quotation570">
    <w:name w:val="Quotation57"/>
    <w:basedOn w:val="Normal"/>
    <w:autoRedefine/>
    <w:rsid w:val="00C230B4"/>
    <w:pPr>
      <w:spacing w:before="120" w:after="120" w:line="480" w:lineRule="exact"/>
      <w:ind w:left="720" w:right="720" w:firstLine="720"/>
      <w:jc w:val="both"/>
    </w:pPr>
    <w:rPr>
      <w:i/>
      <w:szCs w:val="20"/>
    </w:rPr>
  </w:style>
  <w:style w:type="character" w:customStyle="1" w:styleId="QuotationChar57">
    <w:name w:val="Quotation Char57"/>
    <w:basedOn w:val="BodyTextChar"/>
    <w:rsid w:val="00C230B4"/>
    <w:rPr>
      <w:rFonts w:ascii="Times New Roman" w:eastAsia="Times New Roman" w:hAnsi="Times New Roman"/>
      <w:i/>
      <w:sz w:val="24"/>
      <w:szCs w:val="20"/>
    </w:rPr>
  </w:style>
  <w:style w:type="paragraph" w:customStyle="1" w:styleId="Greeting18">
    <w:name w:val="Greeting18"/>
    <w:basedOn w:val="Normal"/>
    <w:rsid w:val="00C230B4"/>
    <w:pPr>
      <w:spacing w:after="120" w:line="480" w:lineRule="exact"/>
      <w:ind w:firstLine="720"/>
    </w:pPr>
    <w:rPr>
      <w:szCs w:val="20"/>
    </w:rPr>
  </w:style>
  <w:style w:type="paragraph" w:customStyle="1" w:styleId="H2A18">
    <w:name w:val="H2A18"/>
    <w:basedOn w:val="H2"/>
    <w:rsid w:val="00C230B4"/>
    <w:pPr>
      <w:outlineLvl w:val="9"/>
    </w:pPr>
    <w:rPr>
      <w:rFonts w:ascii="Times New Roman" w:hAnsi="Times New Roman"/>
      <w:iCs w:val="0"/>
      <w:szCs w:val="28"/>
    </w:rPr>
  </w:style>
  <w:style w:type="paragraph" w:customStyle="1" w:styleId="H227">
    <w:name w:val="H227"/>
    <w:basedOn w:val="BT"/>
    <w:autoRedefine/>
    <w:rsid w:val="00C230B4"/>
    <w:pPr>
      <w:spacing w:line="300" w:lineRule="atLeast"/>
      <w:ind w:firstLine="720"/>
      <w:outlineLvl w:val="1"/>
    </w:pPr>
  </w:style>
  <w:style w:type="paragraph" w:customStyle="1" w:styleId="BT19">
    <w:name w:val="BT19"/>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9">
    <w:name w:val="BT Char19"/>
    <w:basedOn w:val="DefaultParagraphFont"/>
    <w:rsid w:val="00C230B4"/>
    <w:rPr>
      <w:sz w:val="24"/>
      <w:lang w:val="en-US" w:eastAsia="en-US" w:bidi="ar-SA"/>
    </w:rPr>
  </w:style>
  <w:style w:type="paragraph" w:customStyle="1" w:styleId="Level3Heading18">
    <w:name w:val="Level 3 Heading18"/>
    <w:rsid w:val="00C230B4"/>
    <w:pPr>
      <w:keepNext/>
      <w:keepLines/>
      <w:widowControl w:val="0"/>
      <w:spacing w:after="240" w:line="480" w:lineRule="exact"/>
      <w:jc w:val="center"/>
    </w:pPr>
    <w:rPr>
      <w:rFonts w:ascii="Times" w:hAnsi="Times"/>
      <w:b/>
      <w:snapToGrid w:val="0"/>
      <w:sz w:val="28"/>
      <w:szCs w:val="24"/>
    </w:rPr>
  </w:style>
  <w:style w:type="paragraph" w:customStyle="1" w:styleId="flushleft212">
    <w:name w:val="flush left212"/>
    <w:aliases w:val="no hang2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7">
    <w:name w:val="QT57"/>
    <w:basedOn w:val="NormalWeb"/>
    <w:autoRedefine/>
    <w:rsid w:val="00C230B4"/>
    <w:pPr>
      <w:spacing w:after="120" w:line="300" w:lineRule="atLeast"/>
      <w:ind w:left="720" w:right="720" w:firstLine="720"/>
      <w:jc w:val="both"/>
    </w:pPr>
    <w:rPr>
      <w:rFonts w:cs="Arial"/>
      <w:i/>
    </w:rPr>
  </w:style>
  <w:style w:type="character" w:customStyle="1" w:styleId="QTChar57">
    <w:name w:val="QT Char57"/>
    <w:basedOn w:val="DefaultParagraphFont"/>
    <w:rsid w:val="00C230B4"/>
    <w:rPr>
      <w:rFonts w:cs="Arial"/>
      <w:i/>
      <w:sz w:val="24"/>
      <w:lang w:val="en-US" w:eastAsia="en-US" w:bidi="ar-SA"/>
    </w:rPr>
  </w:style>
  <w:style w:type="character" w:customStyle="1" w:styleId="BTCharCharCharChar17">
    <w:name w:val="BT Char Char Char Char17"/>
    <w:basedOn w:val="DefaultParagraphFont"/>
    <w:rsid w:val="00C230B4"/>
    <w:rPr>
      <w:sz w:val="24"/>
      <w:lang w:val="en-US" w:eastAsia="en-US" w:bidi="ar-SA"/>
    </w:rPr>
  </w:style>
  <w:style w:type="paragraph" w:customStyle="1" w:styleId="BTCharCharChar17">
    <w:name w:val="BT Char Char Char17"/>
    <w:basedOn w:val="Normal"/>
    <w:autoRedefine/>
    <w:rsid w:val="00C230B4"/>
    <w:pPr>
      <w:spacing w:after="120" w:line="300" w:lineRule="exact"/>
      <w:ind w:firstLine="720"/>
      <w:jc w:val="both"/>
    </w:pPr>
    <w:rPr>
      <w:szCs w:val="20"/>
    </w:rPr>
  </w:style>
  <w:style w:type="paragraph" w:customStyle="1" w:styleId="FNChar17">
    <w:name w:val="FN Char17"/>
    <w:basedOn w:val="FootnoteText"/>
    <w:autoRedefine/>
    <w:rsid w:val="00C230B4"/>
    <w:pPr>
      <w:contextualSpacing/>
      <w:jc w:val="both"/>
    </w:pPr>
  </w:style>
  <w:style w:type="character" w:customStyle="1" w:styleId="FNCharChar17">
    <w:name w:val="FN Char Char17"/>
    <w:basedOn w:val="DefaultParagraphFont"/>
    <w:rsid w:val="00C230B4"/>
    <w:rPr>
      <w:lang w:val="en-US" w:eastAsia="en-US" w:bidi="ar-SA"/>
    </w:rPr>
  </w:style>
  <w:style w:type="paragraph" w:customStyle="1" w:styleId="StyleBodyTextBold1111">
    <w:name w:val="Style Body Text + Bold1111"/>
    <w:basedOn w:val="Normal"/>
    <w:autoRedefine/>
    <w:rsid w:val="00C230B4"/>
    <w:pPr>
      <w:spacing w:after="120" w:line="480" w:lineRule="exact"/>
      <w:ind w:firstLine="720"/>
      <w:jc w:val="both"/>
    </w:pPr>
    <w:rPr>
      <w:b/>
      <w:bCs/>
      <w:szCs w:val="20"/>
    </w:rPr>
  </w:style>
  <w:style w:type="character" w:customStyle="1" w:styleId="StyleBodyTextBold1Char111">
    <w:name w:val="Style Body Text + Bold1 Char111"/>
    <w:basedOn w:val="BodyTextChar"/>
    <w:rsid w:val="00C230B4"/>
    <w:rPr>
      <w:rFonts w:ascii="Times New Roman" w:eastAsia="Times New Roman" w:hAnsi="Times New Roman"/>
      <w:b/>
      <w:bCs/>
      <w:sz w:val="24"/>
      <w:szCs w:val="20"/>
    </w:rPr>
  </w:style>
  <w:style w:type="character" w:customStyle="1" w:styleId="HeaderChar210">
    <w:name w:val="Header Char210"/>
    <w:basedOn w:val="DefaultParagraphFont"/>
    <w:rsid w:val="00C230B4"/>
    <w:rPr>
      <w:i/>
      <w:sz w:val="24"/>
    </w:rPr>
  </w:style>
  <w:style w:type="character" w:customStyle="1" w:styleId="CommentTextChar17">
    <w:name w:val="Comment Text Char17"/>
    <w:basedOn w:val="DefaultParagraphFont"/>
    <w:rsid w:val="00C230B4"/>
    <w:rPr>
      <w:sz w:val="24"/>
      <w:szCs w:val="24"/>
    </w:rPr>
  </w:style>
  <w:style w:type="character" w:customStyle="1" w:styleId="BodyTextIndentChar17">
    <w:name w:val="Body Text Indent Char17"/>
    <w:basedOn w:val="DefaultParagraphFont"/>
    <w:rsid w:val="00C230B4"/>
    <w:rPr>
      <w:rFonts w:cs="Arial"/>
      <w:sz w:val="24"/>
    </w:rPr>
  </w:style>
  <w:style w:type="character" w:customStyle="1" w:styleId="DateChar17">
    <w:name w:val="Date Char17"/>
    <w:basedOn w:val="DefaultParagraphFont"/>
    <w:rsid w:val="00C230B4"/>
    <w:rPr>
      <w:rFonts w:cs="Arial"/>
      <w:b/>
      <w:sz w:val="24"/>
    </w:rPr>
  </w:style>
  <w:style w:type="character" w:customStyle="1" w:styleId="EndnoteTextChar17">
    <w:name w:val="Endnote Text Char17"/>
    <w:basedOn w:val="DefaultParagraphFont"/>
    <w:rsid w:val="00C230B4"/>
    <w:rPr>
      <w:sz w:val="18"/>
      <w:szCs w:val="24"/>
    </w:rPr>
  </w:style>
  <w:style w:type="character" w:customStyle="1" w:styleId="FooterChar27">
    <w:name w:val="Footer Char27"/>
    <w:basedOn w:val="DefaultParagraphFont"/>
    <w:rsid w:val="00C230B4"/>
    <w:rPr>
      <w:sz w:val="24"/>
    </w:rPr>
  </w:style>
  <w:style w:type="paragraph" w:customStyle="1" w:styleId="FooterEven18">
    <w:name w:val="Footer Even18"/>
    <w:basedOn w:val="Footer"/>
    <w:rsid w:val="00C230B4"/>
    <w:pPr>
      <w:spacing w:after="120" w:line="480" w:lineRule="exact"/>
      <w:ind w:firstLine="720"/>
      <w:jc w:val="both"/>
    </w:pPr>
    <w:rPr>
      <w:szCs w:val="20"/>
    </w:rPr>
  </w:style>
  <w:style w:type="paragraph" w:customStyle="1" w:styleId="FooterFirst18">
    <w:name w:val="Footer First18"/>
    <w:basedOn w:val="Footer"/>
    <w:rsid w:val="00C230B4"/>
    <w:pPr>
      <w:spacing w:after="120" w:line="480" w:lineRule="exact"/>
      <w:ind w:firstLine="720"/>
      <w:jc w:val="both"/>
    </w:pPr>
    <w:rPr>
      <w:szCs w:val="20"/>
    </w:rPr>
  </w:style>
  <w:style w:type="paragraph" w:customStyle="1" w:styleId="FooterOdd18">
    <w:name w:val="Footer Odd18"/>
    <w:basedOn w:val="Footer"/>
    <w:rsid w:val="00C230B4"/>
    <w:pPr>
      <w:spacing w:after="120" w:line="480" w:lineRule="exact"/>
      <w:ind w:firstLine="720"/>
      <w:jc w:val="both"/>
    </w:pPr>
    <w:rPr>
      <w:szCs w:val="20"/>
    </w:rPr>
  </w:style>
  <w:style w:type="character" w:customStyle="1" w:styleId="MacroTextChar17">
    <w:name w:val="Macro Text Char17"/>
    <w:basedOn w:val="DefaultParagraphFont"/>
    <w:rsid w:val="00C230B4"/>
    <w:rPr>
      <w:rFonts w:ascii="Courier New" w:hAnsi="Courier New" w:cs="Arial"/>
      <w:sz w:val="24"/>
    </w:rPr>
  </w:style>
  <w:style w:type="character" w:customStyle="1" w:styleId="MessageHeaderChar17">
    <w:name w:val="Message Header Char17"/>
    <w:basedOn w:val="DefaultParagraphFont"/>
    <w:rsid w:val="00C230B4"/>
    <w:rPr>
      <w:rFonts w:ascii="Arial" w:hAnsi="Arial" w:cs="Arial"/>
      <w:sz w:val="24"/>
    </w:rPr>
  </w:style>
  <w:style w:type="character" w:customStyle="1" w:styleId="SubtitleChar17">
    <w:name w:val="Subtitle Char17"/>
    <w:basedOn w:val="DefaultParagraphFont"/>
    <w:rsid w:val="00C230B4"/>
    <w:rPr>
      <w:rFonts w:ascii="Arial" w:hAnsi="Arial"/>
      <w:i/>
      <w:kern w:val="28"/>
      <w:sz w:val="28"/>
      <w:szCs w:val="24"/>
    </w:rPr>
  </w:style>
  <w:style w:type="paragraph" w:customStyle="1" w:styleId="HeadingBase18">
    <w:name w:val="Heading Base18"/>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7">
    <w:name w:val="Title Char17"/>
    <w:basedOn w:val="DefaultParagraphFont"/>
    <w:rsid w:val="00C230B4"/>
    <w:rPr>
      <w:rFonts w:ascii="Arial" w:hAnsi="Arial"/>
      <w:b/>
      <w:kern w:val="28"/>
      <w:sz w:val="40"/>
      <w:szCs w:val="24"/>
    </w:rPr>
  </w:style>
  <w:style w:type="paragraph" w:customStyle="1" w:styleId="indent537">
    <w:name w:val="indent 537"/>
    <w:aliases w:val="hang 9 (SP Parts)18"/>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8">
    <w:name w:val="flush left bold titles18"/>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9">
    <w:name w:val="Left Running Head (Even)1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8">
    <w:name w:val="Right Running Head (Odd)18"/>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8">
    <w:name w:val="EXERCISE - BOX18"/>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8">
    <w:name w:val="Thick Line Below18"/>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9">
    <w:name w:val="quotation5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2">
    <w:name w:val="indent 51112"/>
    <w:aliases w:val="hang 511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1">
    <w:name w:val="Level 1 Heading1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1">
    <w:name w:val="indent 10111"/>
    <w:aliases w:val="block211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7">
    <w:name w:val="indent 5217"/>
    <w:aliases w:val="block37"/>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7">
    <w:name w:val="PI17"/>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70">
    <w:name w:val="indent 1517"/>
    <w:aliases w:val="block117"/>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8">
    <w:name w:val="Document Map Char18"/>
    <w:basedOn w:val="DefaultParagraphFont"/>
    <w:rsid w:val="00C230B4"/>
    <w:rPr>
      <w:rFonts w:ascii="Tahoma" w:hAnsi="Tahoma" w:cs="Tahoma"/>
      <w:sz w:val="24"/>
      <w:szCs w:val="24"/>
      <w:shd w:val="clear" w:color="auto" w:fill="000080"/>
    </w:rPr>
  </w:style>
  <w:style w:type="character" w:customStyle="1" w:styleId="PlainTextChar18">
    <w:name w:val="Plain Text Char18"/>
    <w:basedOn w:val="DefaultParagraphFont"/>
    <w:rsid w:val="00C230B4"/>
    <w:rPr>
      <w:rFonts w:ascii="Courier New" w:hAnsi="Courier New" w:cs="Courier New"/>
      <w:lang w:bidi="he-IL"/>
    </w:rPr>
  </w:style>
  <w:style w:type="paragraph" w:customStyle="1" w:styleId="quotation11100">
    <w:name w:val="quotation11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8">
    <w:name w:val="List First18"/>
    <w:basedOn w:val="List"/>
    <w:next w:val="List"/>
    <w:rsid w:val="00C230B4"/>
    <w:pPr>
      <w:tabs>
        <w:tab w:val="clear" w:pos="720"/>
      </w:tabs>
      <w:spacing w:before="0" w:line="480" w:lineRule="exact"/>
      <w:jc w:val="both"/>
    </w:pPr>
    <w:rPr>
      <w:szCs w:val="20"/>
    </w:rPr>
  </w:style>
  <w:style w:type="paragraph" w:customStyle="1" w:styleId="ListLast18">
    <w:name w:val="List Last18"/>
    <w:basedOn w:val="List"/>
    <w:rsid w:val="00C230B4"/>
    <w:pPr>
      <w:tabs>
        <w:tab w:val="clear" w:pos="720"/>
      </w:tabs>
      <w:spacing w:before="0" w:line="480" w:lineRule="exact"/>
      <w:jc w:val="both"/>
    </w:pPr>
    <w:rPr>
      <w:szCs w:val="20"/>
    </w:rPr>
  </w:style>
  <w:style w:type="paragraph" w:customStyle="1" w:styleId="ListNumberFirst18">
    <w:name w:val="List Number First18"/>
    <w:basedOn w:val="ListNumber"/>
    <w:next w:val="ListNumber"/>
    <w:rsid w:val="00C230B4"/>
    <w:pPr>
      <w:spacing w:before="0" w:line="480" w:lineRule="exact"/>
      <w:jc w:val="both"/>
    </w:pPr>
    <w:rPr>
      <w:szCs w:val="20"/>
    </w:rPr>
  </w:style>
  <w:style w:type="paragraph" w:customStyle="1" w:styleId="ListNumberLast18">
    <w:name w:val="List Number Last18"/>
    <w:basedOn w:val="ListNumber"/>
    <w:rsid w:val="00C230B4"/>
    <w:pPr>
      <w:spacing w:before="0" w:line="480" w:lineRule="exact"/>
      <w:jc w:val="both"/>
    </w:pPr>
    <w:rPr>
      <w:szCs w:val="20"/>
    </w:rPr>
  </w:style>
  <w:style w:type="paragraph" w:customStyle="1" w:styleId="PartLabel18">
    <w:name w:val="Part Label18"/>
    <w:basedOn w:val="HeadingBase"/>
    <w:next w:val="Normal"/>
    <w:rsid w:val="00C230B4"/>
    <w:pPr>
      <w:spacing w:after="120" w:line="480" w:lineRule="exact"/>
      <w:ind w:firstLine="720"/>
      <w:jc w:val="both"/>
    </w:pPr>
    <w:rPr>
      <w:szCs w:val="20"/>
    </w:rPr>
  </w:style>
  <w:style w:type="paragraph" w:customStyle="1" w:styleId="PartTitle18">
    <w:name w:val="Part Title18"/>
    <w:basedOn w:val="HeadingBase"/>
    <w:next w:val="PartSubtitle"/>
    <w:rsid w:val="00C230B4"/>
    <w:pPr>
      <w:spacing w:after="120" w:line="480" w:lineRule="exact"/>
      <w:ind w:firstLine="720"/>
      <w:jc w:val="both"/>
    </w:pPr>
    <w:rPr>
      <w:szCs w:val="20"/>
    </w:rPr>
  </w:style>
  <w:style w:type="paragraph" w:customStyle="1" w:styleId="PartSubtitle18">
    <w:name w:val="Part Subtitle18"/>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8">
    <w:name w:val="Section Heading18"/>
    <w:basedOn w:val="HeadingBase"/>
    <w:rsid w:val="00C230B4"/>
    <w:pPr>
      <w:spacing w:after="120" w:line="480" w:lineRule="exact"/>
      <w:ind w:firstLine="720"/>
      <w:jc w:val="both"/>
    </w:pPr>
    <w:rPr>
      <w:szCs w:val="20"/>
    </w:rPr>
  </w:style>
  <w:style w:type="paragraph" w:customStyle="1" w:styleId="SectionLabel18">
    <w:name w:val="Section Label18"/>
    <w:basedOn w:val="HeadingBase"/>
    <w:rsid w:val="00C230B4"/>
    <w:pPr>
      <w:spacing w:after="120" w:line="480" w:lineRule="exact"/>
      <w:ind w:firstLine="720"/>
      <w:jc w:val="both"/>
    </w:pPr>
    <w:rPr>
      <w:szCs w:val="20"/>
    </w:rPr>
  </w:style>
  <w:style w:type="paragraph" w:customStyle="1" w:styleId="TitleCover18">
    <w:name w:val="Title Cover18"/>
    <w:basedOn w:val="HeadingBase"/>
    <w:next w:val="SubtitleCover"/>
    <w:rsid w:val="00C230B4"/>
    <w:pPr>
      <w:spacing w:after="120" w:line="480" w:lineRule="exact"/>
      <w:ind w:firstLine="720"/>
      <w:jc w:val="both"/>
    </w:pPr>
    <w:rPr>
      <w:szCs w:val="20"/>
    </w:rPr>
  </w:style>
  <w:style w:type="paragraph" w:customStyle="1" w:styleId="SubtitleCover18">
    <w:name w:val="Subtitle Cover18"/>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8">
    <w:name w:val="Title 318"/>
    <w:basedOn w:val="Title2"/>
    <w:rsid w:val="00C230B4"/>
    <w:pPr>
      <w:ind w:firstLine="720"/>
    </w:pPr>
    <w:rPr>
      <w:szCs w:val="20"/>
    </w:rPr>
  </w:style>
  <w:style w:type="paragraph" w:customStyle="1" w:styleId="Title218">
    <w:name w:val="Title 218"/>
    <w:basedOn w:val="Normal"/>
    <w:rsid w:val="00C230B4"/>
    <w:pPr>
      <w:spacing w:after="120" w:line="300" w:lineRule="atLeast"/>
      <w:ind w:firstLine="720"/>
      <w:jc w:val="center"/>
    </w:pPr>
    <w:rPr>
      <w:sz w:val="52"/>
      <w:szCs w:val="20"/>
    </w:rPr>
  </w:style>
  <w:style w:type="paragraph" w:customStyle="1" w:styleId="H3A18">
    <w:name w:val="H3A18"/>
    <w:basedOn w:val="H3"/>
    <w:rsid w:val="00C230B4"/>
  </w:style>
  <w:style w:type="paragraph" w:customStyle="1" w:styleId="H317">
    <w:name w:val="H31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7">
    <w:name w:val="H417"/>
    <w:basedOn w:val="H4A"/>
    <w:next w:val="Normal"/>
    <w:autoRedefine/>
    <w:rsid w:val="00C230B4"/>
  </w:style>
  <w:style w:type="paragraph" w:customStyle="1" w:styleId="H4A18">
    <w:name w:val="H4A18"/>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8">
    <w:name w:val="Block Quotation First18"/>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8">
    <w:name w:val="Block Quotation18"/>
    <w:basedOn w:val="Normal"/>
    <w:rsid w:val="00C230B4"/>
    <w:pPr>
      <w:keepLines/>
      <w:spacing w:after="160" w:line="480" w:lineRule="exact"/>
      <w:ind w:left="720" w:right="720" w:firstLine="720"/>
      <w:jc w:val="both"/>
    </w:pPr>
    <w:rPr>
      <w:i/>
      <w:szCs w:val="20"/>
    </w:rPr>
  </w:style>
  <w:style w:type="paragraph" w:customStyle="1" w:styleId="BlockQuotationLast18">
    <w:name w:val="Block Quotation Last18"/>
    <w:basedOn w:val="BlockQuotation"/>
    <w:rsid w:val="00C230B4"/>
    <w:pPr>
      <w:tabs>
        <w:tab w:val="clear" w:pos="720"/>
      </w:tabs>
      <w:spacing w:before="0" w:line="480" w:lineRule="exact"/>
      <w:ind w:firstLine="720"/>
      <w:jc w:val="both"/>
    </w:pPr>
    <w:rPr>
      <w:szCs w:val="20"/>
    </w:rPr>
  </w:style>
  <w:style w:type="paragraph" w:customStyle="1" w:styleId="BodyTextKeep18">
    <w:name w:val="Body Text Keep18"/>
    <w:basedOn w:val="Normal"/>
    <w:rsid w:val="00C230B4"/>
    <w:pPr>
      <w:keepNext/>
      <w:spacing w:after="120" w:line="480" w:lineRule="exact"/>
      <w:ind w:firstLine="720"/>
      <w:jc w:val="both"/>
    </w:pPr>
    <w:rPr>
      <w:szCs w:val="20"/>
    </w:rPr>
  </w:style>
  <w:style w:type="paragraph" w:customStyle="1" w:styleId="ChapterLabel18">
    <w:name w:val="Chapter Label18"/>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8">
    <w:name w:val="Chapter Subtitle18"/>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8">
    <w:name w:val="Chapter Title18"/>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8">
    <w:name w:val="Document Label18"/>
    <w:basedOn w:val="Normal"/>
    <w:rsid w:val="00C230B4"/>
    <w:pPr>
      <w:keepNext/>
      <w:spacing w:before="240" w:after="360" w:line="480" w:lineRule="exact"/>
      <w:ind w:firstLine="720"/>
      <w:jc w:val="both"/>
    </w:pPr>
    <w:rPr>
      <w:b/>
      <w:kern w:val="28"/>
      <w:sz w:val="36"/>
      <w:szCs w:val="20"/>
    </w:rPr>
  </w:style>
  <w:style w:type="paragraph" w:customStyle="1" w:styleId="FootnoteBase37">
    <w:name w:val="Footnote Base37"/>
    <w:basedOn w:val="Normal"/>
    <w:rsid w:val="00C230B4"/>
    <w:pPr>
      <w:tabs>
        <w:tab w:val="left" w:pos="187"/>
      </w:tabs>
      <w:spacing w:after="120" w:line="220" w:lineRule="exact"/>
      <w:ind w:left="187" w:hanging="187"/>
      <w:jc w:val="both"/>
    </w:pPr>
    <w:rPr>
      <w:sz w:val="18"/>
      <w:szCs w:val="20"/>
    </w:rPr>
  </w:style>
  <w:style w:type="paragraph" w:customStyle="1" w:styleId="HeaderBase18">
    <w:name w:val="Header Base18"/>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8">
    <w:name w:val="Header Even18"/>
    <w:basedOn w:val="Header"/>
    <w:rsid w:val="00C230B4"/>
    <w:pPr>
      <w:ind w:firstLine="720"/>
      <w:jc w:val="both"/>
    </w:pPr>
    <w:rPr>
      <w:sz w:val="56"/>
      <w:szCs w:val="56"/>
    </w:rPr>
  </w:style>
  <w:style w:type="paragraph" w:customStyle="1" w:styleId="HeaderFirst18">
    <w:name w:val="Header First18"/>
    <w:basedOn w:val="Header"/>
    <w:rsid w:val="00C230B4"/>
    <w:pPr>
      <w:ind w:firstLine="720"/>
      <w:jc w:val="center"/>
    </w:pPr>
    <w:rPr>
      <w:sz w:val="56"/>
      <w:szCs w:val="56"/>
    </w:rPr>
  </w:style>
  <w:style w:type="paragraph" w:customStyle="1" w:styleId="HeaderOdd18">
    <w:name w:val="Header Odd18"/>
    <w:basedOn w:val="Header"/>
    <w:rsid w:val="00C230B4"/>
    <w:pPr>
      <w:tabs>
        <w:tab w:val="right" w:pos="0"/>
      </w:tabs>
      <w:ind w:firstLine="720"/>
      <w:jc w:val="right"/>
    </w:pPr>
    <w:rPr>
      <w:sz w:val="56"/>
      <w:szCs w:val="56"/>
    </w:rPr>
  </w:style>
  <w:style w:type="paragraph" w:customStyle="1" w:styleId="IndexBase18">
    <w:name w:val="Index Base18"/>
    <w:basedOn w:val="Normal"/>
    <w:rsid w:val="00C230B4"/>
    <w:pPr>
      <w:tabs>
        <w:tab w:val="right" w:leader="dot" w:pos="3960"/>
      </w:tabs>
      <w:spacing w:after="120" w:line="480" w:lineRule="exact"/>
      <w:ind w:left="720" w:hanging="720"/>
      <w:jc w:val="both"/>
    </w:pPr>
    <w:rPr>
      <w:szCs w:val="20"/>
    </w:rPr>
  </w:style>
  <w:style w:type="paragraph" w:customStyle="1" w:styleId="ListBulletFirst18">
    <w:name w:val="List Bullet First18"/>
    <w:basedOn w:val="ListBullet"/>
    <w:next w:val="ListBullet"/>
    <w:rsid w:val="00C230B4"/>
    <w:pPr>
      <w:spacing w:before="80" w:line="480" w:lineRule="exact"/>
      <w:jc w:val="both"/>
    </w:pPr>
    <w:rPr>
      <w:szCs w:val="20"/>
    </w:rPr>
  </w:style>
  <w:style w:type="paragraph" w:customStyle="1" w:styleId="ListBulletLast18">
    <w:name w:val="List Bullet Last18"/>
    <w:basedOn w:val="ListBullet"/>
    <w:rsid w:val="00C230B4"/>
    <w:pPr>
      <w:spacing w:before="0" w:after="240" w:line="480" w:lineRule="exact"/>
      <w:jc w:val="both"/>
    </w:pPr>
    <w:rPr>
      <w:szCs w:val="20"/>
    </w:rPr>
  </w:style>
  <w:style w:type="paragraph" w:customStyle="1" w:styleId="Picture18">
    <w:name w:val="Picture18"/>
    <w:basedOn w:val="Normal"/>
    <w:next w:val="Caption"/>
    <w:rsid w:val="00C230B4"/>
    <w:pPr>
      <w:keepNext/>
      <w:spacing w:after="120" w:line="480" w:lineRule="exact"/>
      <w:ind w:firstLine="720"/>
      <w:jc w:val="both"/>
    </w:pPr>
    <w:rPr>
      <w:szCs w:val="20"/>
    </w:rPr>
  </w:style>
  <w:style w:type="paragraph" w:customStyle="1" w:styleId="TOCBase18">
    <w:name w:val="TOC Base18"/>
    <w:basedOn w:val="Normal"/>
    <w:rsid w:val="00C230B4"/>
    <w:pPr>
      <w:tabs>
        <w:tab w:val="right" w:leader="dot" w:pos="8640"/>
      </w:tabs>
      <w:spacing w:after="120" w:line="480" w:lineRule="exact"/>
      <w:ind w:firstLine="720"/>
      <w:jc w:val="both"/>
    </w:pPr>
    <w:rPr>
      <w:szCs w:val="20"/>
    </w:rPr>
  </w:style>
  <w:style w:type="paragraph" w:customStyle="1" w:styleId="Indent51101">
    <w:name w:val="Indent5110"/>
    <w:basedOn w:val="Normal"/>
    <w:rsid w:val="00C230B4"/>
    <w:pPr>
      <w:spacing w:after="120" w:line="480" w:lineRule="exact"/>
      <w:ind w:left="720" w:firstLine="720"/>
      <w:jc w:val="both"/>
    </w:pPr>
    <w:rPr>
      <w:szCs w:val="20"/>
    </w:rPr>
  </w:style>
  <w:style w:type="paragraph" w:customStyle="1" w:styleId="Indent10180">
    <w:name w:val="Indent1018"/>
    <w:basedOn w:val="Normal"/>
    <w:rsid w:val="00C230B4"/>
    <w:pPr>
      <w:spacing w:after="120" w:line="480" w:lineRule="exact"/>
      <w:ind w:left="1440" w:firstLine="720"/>
      <w:jc w:val="both"/>
    </w:pPr>
    <w:rPr>
      <w:szCs w:val="20"/>
    </w:rPr>
  </w:style>
  <w:style w:type="paragraph" w:customStyle="1" w:styleId="Indent1518">
    <w:name w:val="Indent1518"/>
    <w:basedOn w:val="Normal"/>
    <w:rsid w:val="00C230B4"/>
    <w:pPr>
      <w:spacing w:after="120" w:line="480" w:lineRule="exact"/>
      <w:ind w:left="2160" w:firstLine="720"/>
      <w:jc w:val="both"/>
    </w:pPr>
    <w:rPr>
      <w:szCs w:val="20"/>
    </w:rPr>
  </w:style>
  <w:style w:type="paragraph" w:customStyle="1" w:styleId="Indent2018">
    <w:name w:val="Indent2018"/>
    <w:basedOn w:val="Normal"/>
    <w:rsid w:val="00C230B4"/>
    <w:pPr>
      <w:spacing w:after="120" w:line="480" w:lineRule="exact"/>
      <w:ind w:left="2880" w:firstLine="720"/>
      <w:jc w:val="both"/>
    </w:pPr>
    <w:rPr>
      <w:szCs w:val="20"/>
    </w:rPr>
  </w:style>
  <w:style w:type="paragraph" w:customStyle="1" w:styleId="BodyTextNotJustified18">
    <w:name w:val="Body Text Not Justified18"/>
    <w:basedOn w:val="Normal"/>
    <w:rsid w:val="00C230B4"/>
    <w:pPr>
      <w:spacing w:after="120" w:line="480" w:lineRule="exact"/>
      <w:ind w:firstLine="720"/>
    </w:pPr>
    <w:rPr>
      <w:szCs w:val="20"/>
    </w:rPr>
  </w:style>
  <w:style w:type="paragraph" w:customStyle="1" w:styleId="BoldCenterArial12pt18">
    <w:name w:val="Bold Center Arial 12 pt18"/>
    <w:basedOn w:val="Normal"/>
    <w:rsid w:val="00C230B4"/>
    <w:pPr>
      <w:spacing w:after="160" w:line="480" w:lineRule="exact"/>
      <w:ind w:firstLine="720"/>
      <w:jc w:val="center"/>
    </w:pPr>
    <w:rPr>
      <w:rFonts w:ascii="Arial" w:hAnsi="Arial"/>
      <w:b/>
      <w:szCs w:val="20"/>
    </w:rPr>
  </w:style>
  <w:style w:type="paragraph" w:customStyle="1" w:styleId="Exercise18">
    <w:name w:val="Exercise18"/>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8">
    <w:name w:val="Flush Left Bold18"/>
    <w:basedOn w:val="Normal"/>
    <w:rsid w:val="00C230B4"/>
    <w:pPr>
      <w:spacing w:before="120" w:after="120" w:line="290" w:lineRule="exact"/>
      <w:ind w:firstLine="720"/>
      <w:jc w:val="both"/>
    </w:pPr>
    <w:rPr>
      <w:b/>
      <w:snapToGrid w:val="0"/>
      <w:szCs w:val="20"/>
    </w:rPr>
  </w:style>
  <w:style w:type="paragraph" w:customStyle="1" w:styleId="Hang118">
    <w:name w:val="Hang118"/>
    <w:basedOn w:val="Normal"/>
    <w:autoRedefine/>
    <w:rsid w:val="00C230B4"/>
    <w:pPr>
      <w:spacing w:after="120" w:line="480" w:lineRule="exact"/>
      <w:ind w:left="1080" w:hanging="360"/>
      <w:jc w:val="both"/>
    </w:pPr>
    <w:rPr>
      <w:snapToGrid w:val="0"/>
      <w:szCs w:val="20"/>
    </w:rPr>
  </w:style>
  <w:style w:type="paragraph" w:customStyle="1" w:styleId="Style118">
    <w:name w:val="Style118"/>
    <w:basedOn w:val="BP"/>
    <w:next w:val="BT"/>
    <w:autoRedefine/>
    <w:rsid w:val="00C230B4"/>
    <w:pPr>
      <w:spacing w:after="120"/>
      <w:ind w:firstLine="720"/>
    </w:pPr>
    <w:rPr>
      <w:szCs w:val="20"/>
    </w:rPr>
  </w:style>
  <w:style w:type="paragraph" w:customStyle="1" w:styleId="BP17">
    <w:name w:val="BP17"/>
    <w:basedOn w:val="BT"/>
    <w:next w:val="BT"/>
    <w:autoRedefine/>
    <w:rsid w:val="00C230B4"/>
    <w:pPr>
      <w:ind w:firstLine="720"/>
    </w:pPr>
  </w:style>
  <w:style w:type="paragraph" w:customStyle="1" w:styleId="HeadingCaps18">
    <w:name w:val="Heading Caps18"/>
    <w:basedOn w:val="Heading1"/>
    <w:autoRedefine/>
    <w:rsid w:val="00C230B4"/>
    <w:pPr>
      <w:spacing w:after="120" w:line="400" w:lineRule="exact"/>
      <w:ind w:firstLine="720"/>
    </w:pPr>
    <w:rPr>
      <w:caps/>
      <w:snapToGrid w:val="0"/>
      <w:sz w:val="40"/>
      <w:szCs w:val="20"/>
    </w:rPr>
  </w:style>
  <w:style w:type="paragraph" w:customStyle="1" w:styleId="BoldLine18">
    <w:name w:val="Bold Line18"/>
    <w:basedOn w:val="Normal"/>
    <w:rsid w:val="00C230B4"/>
    <w:pPr>
      <w:pBdr>
        <w:bottom w:val="single" w:sz="36" w:space="1" w:color="auto"/>
      </w:pBdr>
      <w:spacing w:after="120" w:line="300" w:lineRule="atLeast"/>
      <w:ind w:firstLine="720"/>
      <w:jc w:val="both"/>
    </w:pPr>
    <w:rPr>
      <w:szCs w:val="20"/>
    </w:rPr>
  </w:style>
  <w:style w:type="paragraph" w:customStyle="1" w:styleId="ExerciseTitle18">
    <w:name w:val="Exercise Title18"/>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8">
    <w:name w:val="Title 118"/>
    <w:basedOn w:val="Normal"/>
    <w:rsid w:val="00C230B4"/>
    <w:pPr>
      <w:spacing w:after="120" w:line="300" w:lineRule="atLeast"/>
      <w:ind w:firstLine="720"/>
      <w:jc w:val="center"/>
    </w:pPr>
    <w:rPr>
      <w:b/>
      <w:sz w:val="72"/>
      <w:szCs w:val="20"/>
    </w:rPr>
  </w:style>
  <w:style w:type="paragraph" w:customStyle="1" w:styleId="Title418">
    <w:name w:val="Title 418"/>
    <w:basedOn w:val="Title3"/>
    <w:rsid w:val="00C230B4"/>
    <w:pPr>
      <w:ind w:firstLine="720"/>
    </w:pPr>
    <w:rPr>
      <w:szCs w:val="20"/>
    </w:rPr>
  </w:style>
  <w:style w:type="paragraph" w:customStyle="1" w:styleId="CenterItalic18">
    <w:name w:val="Center Italic18"/>
    <w:basedOn w:val="Normal"/>
    <w:autoRedefine/>
    <w:rsid w:val="00C230B4"/>
    <w:pPr>
      <w:spacing w:after="120" w:line="480" w:lineRule="exact"/>
      <w:ind w:firstLine="720"/>
      <w:jc w:val="center"/>
    </w:pPr>
    <w:rPr>
      <w:i/>
      <w:szCs w:val="20"/>
    </w:rPr>
  </w:style>
  <w:style w:type="paragraph" w:customStyle="1" w:styleId="LT18">
    <w:name w:val="LT18"/>
    <w:basedOn w:val="Heading2"/>
    <w:autoRedefine/>
    <w:rsid w:val="00C230B4"/>
    <w:pPr>
      <w:ind w:firstLine="720"/>
    </w:pPr>
    <w:rPr>
      <w:b/>
      <w:i w:val="0"/>
      <w:sz w:val="36"/>
    </w:rPr>
  </w:style>
  <w:style w:type="paragraph" w:customStyle="1" w:styleId="Style218">
    <w:name w:val="Style218"/>
    <w:basedOn w:val="H2A"/>
    <w:autoRedefine/>
    <w:rsid w:val="00C230B4"/>
    <w:pPr>
      <w:outlineLvl w:val="2"/>
    </w:pPr>
    <w:rPr>
      <w:i/>
      <w:snapToGrid w:val="0"/>
    </w:rPr>
  </w:style>
  <w:style w:type="paragraph" w:customStyle="1" w:styleId="LS-LessonSubtitle18">
    <w:name w:val="LS - Lesson Subtitle18"/>
    <w:basedOn w:val="H2A"/>
    <w:autoRedefine/>
    <w:rsid w:val="00C230B4"/>
    <w:pPr>
      <w:outlineLvl w:val="2"/>
    </w:pPr>
    <w:rPr>
      <w:i/>
      <w:snapToGrid w:val="0"/>
    </w:rPr>
  </w:style>
  <w:style w:type="paragraph" w:customStyle="1" w:styleId="L117">
    <w:name w:val="L117"/>
    <w:basedOn w:val="Normal"/>
    <w:autoRedefine/>
    <w:rsid w:val="00C230B4"/>
    <w:pPr>
      <w:spacing w:after="120" w:line="480" w:lineRule="exact"/>
      <w:ind w:left="720" w:hanging="720"/>
      <w:jc w:val="both"/>
    </w:pPr>
    <w:rPr>
      <w:szCs w:val="20"/>
    </w:rPr>
  </w:style>
  <w:style w:type="paragraph" w:customStyle="1" w:styleId="L217">
    <w:name w:val="L217"/>
    <w:basedOn w:val="BT"/>
    <w:autoRedefine/>
    <w:rsid w:val="00C230B4"/>
    <w:pPr>
      <w:tabs>
        <w:tab w:val="left" w:pos="720"/>
      </w:tabs>
      <w:ind w:left="1440" w:hanging="720"/>
    </w:pPr>
  </w:style>
  <w:style w:type="paragraph" w:customStyle="1" w:styleId="L317">
    <w:name w:val="L317"/>
    <w:basedOn w:val="BT"/>
    <w:autoRedefine/>
    <w:rsid w:val="00C230B4"/>
    <w:pPr>
      <w:tabs>
        <w:tab w:val="left" w:pos="720"/>
        <w:tab w:val="left" w:pos="2160"/>
      </w:tabs>
      <w:ind w:left="2160" w:hanging="720"/>
    </w:pPr>
  </w:style>
  <w:style w:type="paragraph" w:customStyle="1" w:styleId="H1111">
    <w:name w:val="H1111"/>
    <w:basedOn w:val="BT"/>
    <w:next w:val="BT"/>
    <w:autoRedefine/>
    <w:rsid w:val="00C230B4"/>
    <w:pPr>
      <w:spacing w:line="300" w:lineRule="atLeast"/>
      <w:ind w:firstLine="720"/>
      <w:outlineLvl w:val="0"/>
    </w:pPr>
    <w:rPr>
      <w:rFonts w:ascii="Arial" w:hAnsi="Arial"/>
      <w:b/>
      <w:kern w:val="28"/>
    </w:rPr>
  </w:style>
  <w:style w:type="paragraph" w:customStyle="1" w:styleId="H1A17">
    <w:name w:val="H1A17"/>
    <w:basedOn w:val="H1"/>
    <w:rsid w:val="00C230B4"/>
    <w:pPr>
      <w:outlineLvl w:val="9"/>
    </w:pPr>
    <w:rPr>
      <w:sz w:val="24"/>
    </w:rPr>
  </w:style>
  <w:style w:type="paragraph" w:customStyle="1" w:styleId="I117">
    <w:name w:val="I117"/>
    <w:basedOn w:val="BT"/>
    <w:autoRedefine/>
    <w:rsid w:val="00C230B4"/>
    <w:pPr>
      <w:ind w:left="720" w:firstLine="720"/>
    </w:pPr>
  </w:style>
  <w:style w:type="paragraph" w:customStyle="1" w:styleId="I217">
    <w:name w:val="I217"/>
    <w:basedOn w:val="BT"/>
    <w:autoRedefine/>
    <w:rsid w:val="00C230B4"/>
    <w:pPr>
      <w:ind w:left="1440" w:firstLine="720"/>
    </w:pPr>
  </w:style>
  <w:style w:type="paragraph" w:customStyle="1" w:styleId="I317">
    <w:name w:val="I317"/>
    <w:basedOn w:val="I1"/>
    <w:autoRedefine/>
    <w:rsid w:val="00C230B4"/>
    <w:pPr>
      <w:ind w:left="2160"/>
    </w:pPr>
  </w:style>
  <w:style w:type="paragraph" w:customStyle="1" w:styleId="GR17">
    <w:name w:val="GR17"/>
    <w:basedOn w:val="BT"/>
    <w:autoRedefine/>
    <w:rsid w:val="00C230B4"/>
    <w:pPr>
      <w:spacing w:beforeLines="60"/>
      <w:ind w:firstLine="720"/>
      <w:jc w:val="left"/>
    </w:pPr>
  </w:style>
  <w:style w:type="paragraph" w:customStyle="1" w:styleId="I417">
    <w:name w:val="I417"/>
    <w:basedOn w:val="I1"/>
    <w:autoRedefine/>
    <w:rsid w:val="00C230B4"/>
    <w:pPr>
      <w:ind w:left="2880"/>
    </w:pPr>
  </w:style>
  <w:style w:type="paragraph" w:customStyle="1" w:styleId="CA17">
    <w:name w:val="CA17"/>
    <w:basedOn w:val="BT"/>
    <w:rsid w:val="00C230B4"/>
    <w:pPr>
      <w:ind w:firstLine="720"/>
      <w:jc w:val="left"/>
    </w:pPr>
  </w:style>
  <w:style w:type="paragraph" w:customStyle="1" w:styleId="StyleBodyText10ptBlack17">
    <w:name w:val="Style Body Text + 10 pt Black17"/>
    <w:basedOn w:val="Normal"/>
    <w:rsid w:val="00C230B4"/>
    <w:pPr>
      <w:spacing w:before="120" w:after="120" w:line="480" w:lineRule="exact"/>
      <w:ind w:firstLine="720"/>
      <w:jc w:val="both"/>
    </w:pPr>
    <w:rPr>
      <w:color w:val="000000"/>
      <w:szCs w:val="20"/>
    </w:rPr>
  </w:style>
  <w:style w:type="paragraph" w:customStyle="1" w:styleId="bt170">
    <w:name w:val="bt17"/>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7">
    <w:name w:val="Style Body Text + Bold27"/>
    <w:basedOn w:val="Normal"/>
    <w:autoRedefine/>
    <w:rsid w:val="00C230B4"/>
    <w:pPr>
      <w:spacing w:after="120" w:line="480" w:lineRule="exact"/>
      <w:ind w:firstLine="720"/>
      <w:jc w:val="both"/>
    </w:pPr>
    <w:rPr>
      <w:b/>
      <w:bCs/>
      <w:szCs w:val="20"/>
    </w:rPr>
  </w:style>
  <w:style w:type="paragraph" w:customStyle="1" w:styleId="H2117">
    <w:name w:val="H2117"/>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9">
    <w:name w:val="QT119"/>
    <w:basedOn w:val="NormalWeb"/>
    <w:autoRedefine/>
    <w:rsid w:val="00C230B4"/>
    <w:pPr>
      <w:spacing w:after="120" w:line="300" w:lineRule="atLeast"/>
      <w:ind w:left="720" w:right="720" w:firstLine="720"/>
      <w:jc w:val="both"/>
    </w:pPr>
    <w:rPr>
      <w:rFonts w:cs="Arial"/>
      <w:i/>
    </w:rPr>
  </w:style>
  <w:style w:type="character" w:customStyle="1" w:styleId="FootnoteTextChar87">
    <w:name w:val="Footnote Text Char87"/>
    <w:aliases w:val="Footnote Text Char Char Char Char87,Footnote Text Char Char Char1 Char77,Footnote Text Char Char Char2 Char77,Footnote Text Char Char Char11 Char77,Footnote Text Char Char Char3 Char77,Footnote Text Char Char Char12 Char77"/>
    <w:basedOn w:val="DefaultParagraphFont"/>
    <w:rsid w:val="00C230B4"/>
    <w:rPr>
      <w:lang w:val="en-US" w:eastAsia="en-US" w:bidi="ar-SA"/>
    </w:rPr>
  </w:style>
  <w:style w:type="paragraph" w:customStyle="1" w:styleId="Quotation67">
    <w:name w:val="Quotation67"/>
    <w:basedOn w:val="Normal"/>
    <w:autoRedefine/>
    <w:rsid w:val="00C230B4"/>
    <w:pPr>
      <w:spacing w:before="120" w:after="120" w:line="480" w:lineRule="exact"/>
      <w:ind w:left="720" w:right="720" w:firstLine="720"/>
      <w:jc w:val="both"/>
    </w:pPr>
    <w:rPr>
      <w:i/>
      <w:szCs w:val="20"/>
    </w:rPr>
  </w:style>
  <w:style w:type="paragraph" w:customStyle="1" w:styleId="LeftRunningHeadEven27">
    <w:name w:val="Left Running Head (Even)2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70">
    <w:name w:val="quotation6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0">
    <w:name w:val="Level 1 Heading2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7">
    <w:name w:val="Quotation Char67"/>
    <w:basedOn w:val="BodyTextChar"/>
    <w:rsid w:val="00C230B4"/>
    <w:rPr>
      <w:rFonts w:ascii="Times New Roman" w:eastAsia="Times New Roman" w:hAnsi="Times New Roman"/>
      <w:i/>
      <w:sz w:val="24"/>
      <w:szCs w:val="20"/>
    </w:rPr>
  </w:style>
  <w:style w:type="paragraph" w:customStyle="1" w:styleId="StyleBodyTextBold128">
    <w:name w:val="Style Body Text + Bold128"/>
    <w:basedOn w:val="Normal"/>
    <w:autoRedefine/>
    <w:rsid w:val="00C230B4"/>
    <w:pPr>
      <w:spacing w:after="120" w:line="480" w:lineRule="exact"/>
      <w:ind w:firstLine="720"/>
      <w:jc w:val="both"/>
    </w:pPr>
    <w:rPr>
      <w:b/>
      <w:bCs/>
      <w:szCs w:val="20"/>
    </w:rPr>
  </w:style>
  <w:style w:type="character" w:customStyle="1" w:styleId="StyleBodyTextBold1Char28">
    <w:name w:val="Style Body Text + Bold1 Char28"/>
    <w:basedOn w:val="BodyTextChar"/>
    <w:rsid w:val="00C230B4"/>
    <w:rPr>
      <w:rFonts w:ascii="Times New Roman" w:eastAsia="Times New Roman" w:hAnsi="Times New Roman"/>
      <w:b/>
      <w:bCs/>
      <w:sz w:val="24"/>
      <w:szCs w:val="20"/>
    </w:rPr>
  </w:style>
  <w:style w:type="character" w:customStyle="1" w:styleId="BalloonTextChar8">
    <w:name w:val="Balloon Text Char8"/>
    <w:basedOn w:val="DefaultParagraphFont"/>
    <w:rsid w:val="00C230B4"/>
    <w:rPr>
      <w:rFonts w:ascii="Tahoma" w:eastAsia="Times New Roman" w:hAnsi="Tahoma" w:cs="Tahoma"/>
      <w:sz w:val="16"/>
      <w:szCs w:val="16"/>
    </w:rPr>
  </w:style>
  <w:style w:type="character" w:customStyle="1" w:styleId="FootnoteTextChar97">
    <w:name w:val="Footnote Text Char97"/>
    <w:aliases w:val="Footnote Text Char Char Char Char97,Footnote Text Char Char Char1 Char87,Footnote Text Char Char Char2 Char87,Footnote Text Char Char Char11 Char87,Footnote Text Char Char Char3 Char87,Footnote Text Char Char Char12 Char87"/>
    <w:basedOn w:val="DefaultParagraphFont"/>
    <w:rsid w:val="00C230B4"/>
    <w:rPr>
      <w:lang w:val="en-US" w:eastAsia="en-US" w:bidi="ar-SA"/>
    </w:rPr>
  </w:style>
  <w:style w:type="paragraph" w:customStyle="1" w:styleId="Quotation78">
    <w:name w:val="Quotation78"/>
    <w:basedOn w:val="Normal"/>
    <w:autoRedefine/>
    <w:rsid w:val="00C230B4"/>
    <w:pPr>
      <w:spacing w:before="120" w:after="120" w:line="480" w:lineRule="exact"/>
      <w:ind w:left="720" w:right="720" w:firstLine="720"/>
      <w:jc w:val="both"/>
    </w:pPr>
    <w:rPr>
      <w:i/>
      <w:szCs w:val="20"/>
    </w:rPr>
  </w:style>
  <w:style w:type="character" w:customStyle="1" w:styleId="QuotationChar77">
    <w:name w:val="Quotation Char77"/>
    <w:basedOn w:val="BodyTextChar"/>
    <w:rsid w:val="00C230B4"/>
    <w:rPr>
      <w:rFonts w:ascii="Times New Roman" w:eastAsia="Times New Roman" w:hAnsi="Times New Roman"/>
      <w:i/>
      <w:sz w:val="24"/>
      <w:szCs w:val="20"/>
    </w:rPr>
  </w:style>
  <w:style w:type="paragraph" w:customStyle="1" w:styleId="H328">
    <w:name w:val="H32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8">
    <w:name w:val="QT68"/>
    <w:basedOn w:val="NormalWeb"/>
    <w:autoRedefine/>
    <w:rsid w:val="00C230B4"/>
    <w:pPr>
      <w:spacing w:after="120" w:line="300" w:lineRule="atLeast"/>
      <w:ind w:left="720" w:right="720" w:firstLine="720"/>
      <w:jc w:val="both"/>
    </w:pPr>
    <w:rPr>
      <w:rFonts w:cs="Arial"/>
      <w:i/>
    </w:rPr>
  </w:style>
  <w:style w:type="character" w:customStyle="1" w:styleId="QTChar67">
    <w:name w:val="QT Char67"/>
    <w:basedOn w:val="DefaultParagraphFont"/>
    <w:rsid w:val="00C230B4"/>
    <w:rPr>
      <w:rFonts w:cs="Arial"/>
      <w:i/>
      <w:sz w:val="24"/>
    </w:rPr>
  </w:style>
  <w:style w:type="character" w:customStyle="1" w:styleId="FootnoteTextChar68">
    <w:name w:val="Footnote Text Char68"/>
    <w:aliases w:val="Footnote Text Char Char Char Char68,Footnote Text Char Char Char1 Char60,Footnote Text Char Char Char2 Char60,Footnote Text Char Char Char11 Char60,Footnote Text Char Char Char3 Char60,Footnote Text Char Char Char12 Char60"/>
    <w:basedOn w:val="DefaultParagraphFont"/>
    <w:rsid w:val="00C230B4"/>
    <w:rPr>
      <w:lang w:val="en-US" w:eastAsia="en-US" w:bidi="ar-SA"/>
    </w:rPr>
  </w:style>
  <w:style w:type="character" w:customStyle="1" w:styleId="BodyTextChar60">
    <w:name w:val="Body Text Char60"/>
    <w:basedOn w:val="DefaultParagraphFont"/>
    <w:rsid w:val="00C230B4"/>
    <w:rPr>
      <w:rFonts w:cs="Arial"/>
      <w:sz w:val="24"/>
      <w:lang w:val="en-US" w:eastAsia="en-US" w:bidi="ar-SA"/>
    </w:rPr>
  </w:style>
  <w:style w:type="character" w:customStyle="1" w:styleId="Heading3Char34">
    <w:name w:val="Heading 3 Char34"/>
    <w:basedOn w:val="DefaultParagraphFont"/>
    <w:rsid w:val="00C230B4"/>
    <w:rPr>
      <w:rFonts w:ascii="Arial" w:hAnsi="Arial"/>
      <w:b/>
      <w:kern w:val="28"/>
      <w:sz w:val="24"/>
      <w:szCs w:val="24"/>
    </w:rPr>
  </w:style>
  <w:style w:type="character" w:customStyle="1" w:styleId="Heading1Char29">
    <w:name w:val="Heading 1 Char29"/>
    <w:basedOn w:val="DefaultParagraphFont"/>
    <w:rsid w:val="00C230B4"/>
    <w:rPr>
      <w:rFonts w:ascii="Arial" w:hAnsi="Arial"/>
      <w:b/>
      <w:kern w:val="28"/>
      <w:sz w:val="32"/>
    </w:rPr>
  </w:style>
  <w:style w:type="character" w:customStyle="1" w:styleId="Heading2Char40">
    <w:name w:val="Heading 2 Char40"/>
    <w:basedOn w:val="DefaultParagraphFont"/>
    <w:rsid w:val="00C230B4"/>
    <w:rPr>
      <w:rFonts w:ascii="Arial" w:hAnsi="Arial"/>
      <w:i/>
      <w:kern w:val="28"/>
      <w:sz w:val="28"/>
      <w:szCs w:val="24"/>
    </w:rPr>
  </w:style>
  <w:style w:type="paragraph" w:customStyle="1" w:styleId="Quotation79">
    <w:name w:val="Quotation79"/>
    <w:basedOn w:val="Normal"/>
    <w:autoRedefine/>
    <w:rsid w:val="00C230B4"/>
    <w:pPr>
      <w:spacing w:before="120" w:after="120" w:line="480" w:lineRule="exact"/>
      <w:ind w:left="720" w:right="720" w:firstLine="720"/>
      <w:jc w:val="both"/>
    </w:pPr>
    <w:rPr>
      <w:i/>
      <w:szCs w:val="20"/>
    </w:rPr>
  </w:style>
  <w:style w:type="paragraph" w:customStyle="1" w:styleId="H329">
    <w:name w:val="H32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9">
    <w:name w:val="QT69"/>
    <w:basedOn w:val="NormalWeb"/>
    <w:autoRedefine/>
    <w:rsid w:val="00C230B4"/>
    <w:pPr>
      <w:spacing w:after="120" w:line="300" w:lineRule="atLeast"/>
      <w:ind w:left="720" w:right="720" w:firstLine="720"/>
      <w:jc w:val="both"/>
    </w:pPr>
    <w:rPr>
      <w:rFonts w:cs="Arial"/>
      <w:i/>
    </w:rPr>
  </w:style>
  <w:style w:type="character" w:customStyle="1" w:styleId="Heading1Char30">
    <w:name w:val="Heading 1 Char30"/>
    <w:basedOn w:val="DefaultParagraphFont"/>
    <w:rsid w:val="00C230B4"/>
    <w:rPr>
      <w:rFonts w:ascii="Arial" w:eastAsia="Times New Roman" w:hAnsi="Arial"/>
      <w:b/>
      <w:kern w:val="28"/>
      <w:sz w:val="32"/>
    </w:rPr>
  </w:style>
  <w:style w:type="character" w:customStyle="1" w:styleId="BodyTextChar61">
    <w:name w:val="Body Text Char61"/>
    <w:basedOn w:val="DefaultParagraphFont"/>
    <w:rsid w:val="00C230B4"/>
    <w:rPr>
      <w:rFonts w:ascii="Times New Roman" w:eastAsia="Times New Roman" w:hAnsi="Times New Roman"/>
      <w:sz w:val="24"/>
      <w:szCs w:val="24"/>
    </w:rPr>
  </w:style>
  <w:style w:type="character" w:customStyle="1" w:styleId="Heading2Char41">
    <w:name w:val="Heading 2 Char41"/>
    <w:basedOn w:val="DefaultParagraphFont"/>
    <w:rsid w:val="00C230B4"/>
    <w:rPr>
      <w:rFonts w:ascii="Arial" w:eastAsia="Times New Roman" w:hAnsi="Arial"/>
      <w:i/>
      <w:kern w:val="28"/>
      <w:sz w:val="28"/>
    </w:rPr>
  </w:style>
  <w:style w:type="character" w:customStyle="1" w:styleId="Heading3Char35">
    <w:name w:val="Heading 3 Char35"/>
    <w:basedOn w:val="DefaultParagraphFont"/>
    <w:rsid w:val="00C230B4"/>
    <w:rPr>
      <w:rFonts w:ascii="Arial" w:eastAsia="Times New Roman" w:hAnsi="Arial"/>
      <w:b/>
      <w:kern w:val="28"/>
      <w:sz w:val="24"/>
    </w:rPr>
  </w:style>
  <w:style w:type="paragraph" w:customStyle="1" w:styleId="Quotation1160">
    <w:name w:val="Quotation116"/>
    <w:basedOn w:val="Normal"/>
    <w:autoRedefine/>
    <w:rsid w:val="00C230B4"/>
    <w:pPr>
      <w:spacing w:before="120" w:after="120" w:line="480" w:lineRule="exact"/>
      <w:ind w:left="720" w:right="720" w:firstLine="720"/>
      <w:jc w:val="both"/>
    </w:pPr>
    <w:rPr>
      <w:i/>
      <w:szCs w:val="20"/>
    </w:rPr>
  </w:style>
  <w:style w:type="paragraph" w:customStyle="1" w:styleId="quotation213">
    <w:name w:val="quotation2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3">
    <w:name w:val="flush left113"/>
    <w:aliases w:val="no hang1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3">
    <w:name w:val="QT213"/>
    <w:basedOn w:val="NormalWeb"/>
    <w:autoRedefine/>
    <w:rsid w:val="00C230B4"/>
    <w:pPr>
      <w:spacing w:after="120" w:line="300" w:lineRule="atLeast"/>
      <w:ind w:left="720" w:right="720" w:firstLine="720"/>
      <w:jc w:val="both"/>
    </w:pPr>
    <w:rPr>
      <w:rFonts w:cs="Arial"/>
      <w:i/>
    </w:rPr>
  </w:style>
  <w:style w:type="character" w:customStyle="1" w:styleId="FootnoteTextChar70">
    <w:name w:val="Footnote Text Char70"/>
    <w:aliases w:val="Footnote Text Char Char Char Char70,Footnote Text Char Char Char1 Char69,Footnote Text Char Char Char2 Char69,Footnote Text Char Char Char11 Char69,Footnote Text Char Char Char3 Char69,Footnote Text Char Char Char12 Char69"/>
    <w:basedOn w:val="DefaultParagraphFont"/>
    <w:rsid w:val="00C230B4"/>
    <w:rPr>
      <w:sz w:val="18"/>
    </w:rPr>
  </w:style>
  <w:style w:type="character" w:customStyle="1" w:styleId="EN120">
    <w:name w:val="EN12"/>
    <w:basedOn w:val="DefaultParagraphFont"/>
    <w:rsid w:val="00C230B4"/>
    <w:rPr>
      <w:rFonts w:ascii="Times New Roman" w:hAnsi="Times New Roman"/>
      <w:sz w:val="24"/>
      <w:szCs w:val="24"/>
    </w:rPr>
  </w:style>
  <w:style w:type="character" w:customStyle="1" w:styleId="BodyTextChar62">
    <w:name w:val="Body Text Char62"/>
    <w:basedOn w:val="DefaultParagraphFont"/>
    <w:rsid w:val="00C230B4"/>
    <w:rPr>
      <w:sz w:val="24"/>
      <w:szCs w:val="24"/>
    </w:rPr>
  </w:style>
  <w:style w:type="character" w:customStyle="1" w:styleId="Heading3Char36">
    <w:name w:val="Heading 3 Char36"/>
    <w:basedOn w:val="DefaultParagraphFont"/>
    <w:rsid w:val="00C230B4"/>
    <w:rPr>
      <w:rFonts w:ascii="Arial" w:hAnsi="Arial"/>
      <w:b/>
      <w:kern w:val="28"/>
      <w:sz w:val="24"/>
      <w:szCs w:val="24"/>
    </w:rPr>
  </w:style>
  <w:style w:type="character" w:customStyle="1" w:styleId="FooterChar19">
    <w:name w:val="Footer Char19"/>
    <w:basedOn w:val="DefaultParagraphFont"/>
    <w:rsid w:val="00C230B4"/>
    <w:rPr>
      <w:sz w:val="24"/>
      <w:szCs w:val="24"/>
    </w:rPr>
  </w:style>
  <w:style w:type="character" w:customStyle="1" w:styleId="Heading1Char31">
    <w:name w:val="Heading 1 Char31"/>
    <w:basedOn w:val="DefaultParagraphFont"/>
    <w:rsid w:val="00C230B4"/>
    <w:rPr>
      <w:rFonts w:ascii="Arial" w:hAnsi="Arial"/>
      <w:b/>
      <w:kern w:val="28"/>
      <w:sz w:val="32"/>
      <w:szCs w:val="24"/>
    </w:rPr>
  </w:style>
  <w:style w:type="character" w:customStyle="1" w:styleId="HeaderChar30">
    <w:name w:val="Header Char30"/>
    <w:basedOn w:val="DefaultParagraphFont"/>
    <w:uiPriority w:val="99"/>
    <w:rsid w:val="00C230B4"/>
    <w:rPr>
      <w:i/>
      <w:sz w:val="24"/>
      <w:szCs w:val="24"/>
    </w:rPr>
  </w:style>
  <w:style w:type="character" w:customStyle="1" w:styleId="Heading2Char42">
    <w:name w:val="Heading 2 Char42"/>
    <w:basedOn w:val="DefaultParagraphFont"/>
    <w:rsid w:val="00C230B4"/>
    <w:rPr>
      <w:rFonts w:ascii="Arial" w:hAnsi="Arial"/>
      <w:i/>
      <w:kern w:val="28"/>
      <w:sz w:val="28"/>
      <w:szCs w:val="24"/>
    </w:rPr>
  </w:style>
  <w:style w:type="paragraph" w:customStyle="1" w:styleId="FootnoteBase113">
    <w:name w:val="Footnote Base113"/>
    <w:basedOn w:val="Normal"/>
    <w:rsid w:val="00C230B4"/>
    <w:pPr>
      <w:tabs>
        <w:tab w:val="left" w:pos="187"/>
      </w:tabs>
      <w:spacing w:after="120" w:line="220" w:lineRule="exact"/>
      <w:ind w:left="187" w:hanging="187"/>
      <w:jc w:val="both"/>
    </w:pPr>
    <w:rPr>
      <w:sz w:val="18"/>
      <w:szCs w:val="20"/>
    </w:rPr>
  </w:style>
  <w:style w:type="paragraph" w:customStyle="1" w:styleId="Quotation2130">
    <w:name w:val="Quotation213"/>
    <w:basedOn w:val="Normal"/>
    <w:autoRedefine/>
    <w:rsid w:val="00C230B4"/>
    <w:pPr>
      <w:spacing w:before="120" w:after="120" w:line="480" w:lineRule="exact"/>
      <w:ind w:left="720" w:right="720" w:firstLine="720"/>
    </w:pPr>
    <w:rPr>
      <w:i/>
      <w:szCs w:val="20"/>
    </w:rPr>
  </w:style>
  <w:style w:type="paragraph" w:customStyle="1" w:styleId="quotation313">
    <w:name w:val="quotation3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9">
    <w:name w:val="QT39"/>
    <w:basedOn w:val="NormalWeb"/>
    <w:autoRedefine/>
    <w:rsid w:val="00C230B4"/>
    <w:pPr>
      <w:spacing w:after="120" w:line="300" w:lineRule="atLeast"/>
      <w:ind w:left="720" w:right="720" w:firstLine="720"/>
      <w:jc w:val="both"/>
    </w:pPr>
    <w:rPr>
      <w:rFonts w:cs="Arial"/>
      <w:i/>
    </w:rPr>
  </w:style>
  <w:style w:type="character" w:customStyle="1" w:styleId="FootnoteTextChar78">
    <w:name w:val="Footnote Text Char78"/>
    <w:aliases w:val="Footnote Text Char Char Char Char78,Footnote Text Char Char Char1 Char70,Footnote Text Char Char Char2 Char70,Footnote Text Char Char Char11 Char70,Footnote Text Char Char Char3 Char70,Footnote Text Char Char Char12 Char70"/>
    <w:basedOn w:val="DefaultParagraphFont"/>
    <w:rsid w:val="00C230B4"/>
    <w:rPr>
      <w:lang w:val="en-US" w:eastAsia="en-US" w:bidi="ar-SA"/>
    </w:rPr>
  </w:style>
  <w:style w:type="character" w:customStyle="1" w:styleId="BodyTextChar63">
    <w:name w:val="Body Text Char63"/>
    <w:basedOn w:val="DefaultParagraphFont"/>
    <w:rsid w:val="00C230B4"/>
    <w:rPr>
      <w:rFonts w:cs="Arial"/>
      <w:sz w:val="24"/>
      <w:lang w:val="en-US" w:eastAsia="en-US" w:bidi="ar-SA"/>
    </w:rPr>
  </w:style>
  <w:style w:type="character" w:customStyle="1" w:styleId="Heading1Char32">
    <w:name w:val="Heading 1 Char32"/>
    <w:basedOn w:val="DefaultParagraphFont"/>
    <w:rsid w:val="00C230B4"/>
    <w:rPr>
      <w:rFonts w:ascii="Arial" w:hAnsi="Arial"/>
      <w:b/>
      <w:kern w:val="28"/>
      <w:sz w:val="32"/>
    </w:rPr>
  </w:style>
  <w:style w:type="character" w:customStyle="1" w:styleId="Heading2Char43">
    <w:name w:val="Heading 2 Char43"/>
    <w:basedOn w:val="DefaultParagraphFont"/>
    <w:rsid w:val="00C230B4"/>
    <w:rPr>
      <w:rFonts w:ascii="Arial" w:hAnsi="Arial"/>
      <w:i/>
      <w:kern w:val="28"/>
      <w:sz w:val="28"/>
      <w:szCs w:val="24"/>
    </w:rPr>
  </w:style>
  <w:style w:type="paragraph" w:customStyle="1" w:styleId="Quotation4101">
    <w:name w:val="Quotation410"/>
    <w:basedOn w:val="Normal"/>
    <w:autoRedefine/>
    <w:rsid w:val="00C230B4"/>
    <w:pPr>
      <w:spacing w:before="120" w:after="120" w:line="480" w:lineRule="exact"/>
      <w:ind w:left="720" w:right="720" w:firstLine="720"/>
      <w:jc w:val="both"/>
    </w:pPr>
    <w:rPr>
      <w:i/>
      <w:szCs w:val="20"/>
    </w:rPr>
  </w:style>
  <w:style w:type="character" w:customStyle="1" w:styleId="FooterChar20">
    <w:name w:val="Footer Char20"/>
    <w:basedOn w:val="DefaultParagraphFont"/>
    <w:rsid w:val="00C230B4"/>
    <w:rPr>
      <w:sz w:val="24"/>
    </w:rPr>
  </w:style>
  <w:style w:type="character" w:customStyle="1" w:styleId="HeaderChar31">
    <w:name w:val="Header Char31"/>
    <w:basedOn w:val="DefaultParagraphFont"/>
    <w:uiPriority w:val="99"/>
    <w:rsid w:val="00C230B4"/>
    <w:rPr>
      <w:i/>
      <w:sz w:val="24"/>
    </w:rPr>
  </w:style>
  <w:style w:type="character" w:customStyle="1" w:styleId="FootnoteTextChar79">
    <w:name w:val="Footnote Text Char79"/>
    <w:aliases w:val="Footnote Text Char Char Char Char79,Footnote Text Char Char Char1 Char78,Footnote Text Char Char Char2 Char78,Footnote Text Char Char Char11 Char78,Footnote Text Char Char Char3 Char78,Footnote Text Char Char Char12 Char78"/>
    <w:basedOn w:val="DefaultParagraphFont"/>
    <w:rsid w:val="00C230B4"/>
    <w:rPr>
      <w:lang w:val="en-US" w:eastAsia="en-US" w:bidi="ar-SA"/>
    </w:rPr>
  </w:style>
  <w:style w:type="paragraph" w:customStyle="1" w:styleId="Quotation401">
    <w:name w:val="Quotation40"/>
    <w:basedOn w:val="Normal"/>
    <w:autoRedefine/>
    <w:rsid w:val="00C230B4"/>
    <w:pPr>
      <w:spacing w:before="120" w:after="120" w:line="480" w:lineRule="exact"/>
      <w:ind w:left="720" w:right="720" w:firstLine="720"/>
      <w:jc w:val="both"/>
    </w:pPr>
    <w:rPr>
      <w:i/>
      <w:szCs w:val="20"/>
    </w:rPr>
  </w:style>
  <w:style w:type="character" w:customStyle="1" w:styleId="BodyTextChar64">
    <w:name w:val="Body Text Char64"/>
    <w:basedOn w:val="DefaultParagraphFont"/>
    <w:rsid w:val="00C230B4"/>
    <w:rPr>
      <w:rFonts w:cs="Arial"/>
      <w:sz w:val="24"/>
      <w:lang w:val="en-US" w:eastAsia="en-US" w:bidi="ar-SA"/>
    </w:rPr>
  </w:style>
  <w:style w:type="character" w:customStyle="1" w:styleId="QuotationChar40">
    <w:name w:val="Quotation Char40"/>
    <w:basedOn w:val="BodyTextChar"/>
    <w:rsid w:val="00C230B4"/>
    <w:rPr>
      <w:i/>
      <w:sz w:val="24"/>
      <w:szCs w:val="24"/>
    </w:rPr>
  </w:style>
  <w:style w:type="character" w:customStyle="1" w:styleId="Heading1Char33">
    <w:name w:val="Heading 1 Char33"/>
    <w:basedOn w:val="DefaultParagraphFont"/>
    <w:rsid w:val="00C230B4"/>
    <w:rPr>
      <w:rFonts w:ascii="Arial" w:hAnsi="Arial"/>
      <w:b/>
      <w:kern w:val="28"/>
      <w:sz w:val="32"/>
    </w:rPr>
  </w:style>
  <w:style w:type="character" w:customStyle="1" w:styleId="Heading1Char34">
    <w:name w:val="Heading 1 Char34"/>
    <w:basedOn w:val="DefaultParagraphFont"/>
    <w:rsid w:val="00C230B4"/>
    <w:rPr>
      <w:rFonts w:ascii="Arial" w:hAnsi="Arial"/>
      <w:b/>
      <w:kern w:val="28"/>
      <w:sz w:val="32"/>
    </w:rPr>
  </w:style>
  <w:style w:type="character" w:customStyle="1" w:styleId="BodyTextChar65">
    <w:name w:val="Body Text Char65"/>
    <w:basedOn w:val="DefaultParagraphFont"/>
    <w:rsid w:val="00C230B4"/>
    <w:rPr>
      <w:rFonts w:cs="Arial"/>
      <w:sz w:val="24"/>
      <w:lang w:val="en-US" w:eastAsia="en-US" w:bidi="ar-SA"/>
    </w:rPr>
  </w:style>
  <w:style w:type="character" w:customStyle="1" w:styleId="Heading2Char44">
    <w:name w:val="Heading 2 Char44"/>
    <w:basedOn w:val="DefaultParagraphFont"/>
    <w:rsid w:val="00C230B4"/>
    <w:rPr>
      <w:rFonts w:ascii="Arial" w:hAnsi="Arial"/>
      <w:i/>
      <w:kern w:val="28"/>
      <w:sz w:val="28"/>
      <w:szCs w:val="24"/>
    </w:rPr>
  </w:style>
  <w:style w:type="character" w:customStyle="1" w:styleId="Heading3Char37">
    <w:name w:val="Heading 3 Char37"/>
    <w:basedOn w:val="DefaultParagraphFont"/>
    <w:rsid w:val="00C230B4"/>
    <w:rPr>
      <w:rFonts w:ascii="Arial" w:hAnsi="Arial"/>
      <w:b/>
      <w:kern w:val="28"/>
      <w:sz w:val="24"/>
      <w:szCs w:val="24"/>
    </w:rPr>
  </w:style>
  <w:style w:type="character" w:customStyle="1" w:styleId="Heading4Char9">
    <w:name w:val="Heading 4 Char9"/>
    <w:basedOn w:val="DefaultParagraphFont"/>
    <w:rsid w:val="00C230B4"/>
    <w:rPr>
      <w:i/>
      <w:kern w:val="28"/>
      <w:sz w:val="24"/>
      <w:szCs w:val="24"/>
    </w:rPr>
  </w:style>
  <w:style w:type="character" w:customStyle="1" w:styleId="Heading5Char8">
    <w:name w:val="Heading 5 Char8"/>
    <w:basedOn w:val="DefaultParagraphFont"/>
    <w:rsid w:val="00C230B4"/>
    <w:rPr>
      <w:rFonts w:ascii="Arial" w:hAnsi="Arial"/>
      <w:b/>
      <w:kern w:val="28"/>
      <w:sz w:val="24"/>
      <w:szCs w:val="24"/>
    </w:rPr>
  </w:style>
  <w:style w:type="character" w:customStyle="1" w:styleId="Heading6Char8">
    <w:name w:val="Heading 6 Char8"/>
    <w:basedOn w:val="DefaultParagraphFont"/>
    <w:rsid w:val="00C230B4"/>
    <w:rPr>
      <w:rFonts w:ascii="Arial" w:hAnsi="Arial"/>
      <w:b/>
      <w:i/>
      <w:kern w:val="28"/>
      <w:sz w:val="24"/>
      <w:szCs w:val="24"/>
    </w:rPr>
  </w:style>
  <w:style w:type="character" w:customStyle="1" w:styleId="Heading7Char8">
    <w:name w:val="Heading 7 Char8"/>
    <w:basedOn w:val="DefaultParagraphFont"/>
    <w:rsid w:val="00C230B4"/>
    <w:rPr>
      <w:b/>
      <w:kern w:val="28"/>
      <w:sz w:val="24"/>
      <w:szCs w:val="24"/>
    </w:rPr>
  </w:style>
  <w:style w:type="character" w:customStyle="1" w:styleId="Heading8Char8">
    <w:name w:val="Heading 8 Char8"/>
    <w:basedOn w:val="DefaultParagraphFont"/>
    <w:rsid w:val="00C230B4"/>
    <w:rPr>
      <w:b/>
      <w:i/>
      <w:kern w:val="28"/>
      <w:sz w:val="24"/>
      <w:szCs w:val="24"/>
    </w:rPr>
  </w:style>
  <w:style w:type="character" w:customStyle="1" w:styleId="Heading9Char8">
    <w:name w:val="Heading 9 Char8"/>
    <w:basedOn w:val="DefaultParagraphFont"/>
    <w:rsid w:val="00C230B4"/>
    <w:rPr>
      <w:b/>
      <w:i/>
      <w:kern w:val="28"/>
      <w:sz w:val="24"/>
      <w:szCs w:val="24"/>
    </w:rPr>
  </w:style>
  <w:style w:type="character" w:customStyle="1" w:styleId="FootnoteTextChar80">
    <w:name w:val="Footnote Text Char80"/>
    <w:aliases w:val="Footnote Text Char Char Char Char80,Footnote Text Char Char Char1 Char79,Footnote Text Char Char Char2 Char79,Footnote Text Char Char Char11 Char79,Footnote Text Char Char Char3 Char79,Footnote Text Char Char Char12 Char79"/>
    <w:basedOn w:val="DefaultParagraphFont"/>
    <w:rsid w:val="00C230B4"/>
    <w:rPr>
      <w:lang w:val="en-US" w:eastAsia="en-US" w:bidi="ar-SA"/>
    </w:rPr>
  </w:style>
  <w:style w:type="paragraph" w:customStyle="1" w:styleId="Quotation501">
    <w:name w:val="Quotation50"/>
    <w:basedOn w:val="Normal"/>
    <w:autoRedefine/>
    <w:rsid w:val="00C230B4"/>
    <w:pPr>
      <w:spacing w:before="120" w:after="120" w:line="480" w:lineRule="exact"/>
      <w:ind w:left="720" w:right="720" w:firstLine="720"/>
      <w:jc w:val="both"/>
    </w:pPr>
    <w:rPr>
      <w:i/>
      <w:szCs w:val="20"/>
    </w:rPr>
  </w:style>
  <w:style w:type="character" w:customStyle="1" w:styleId="QuotationChar48">
    <w:name w:val="Quotation Char48"/>
    <w:basedOn w:val="BodyTextChar"/>
    <w:rsid w:val="00C230B4"/>
    <w:rPr>
      <w:i/>
      <w:sz w:val="24"/>
      <w:szCs w:val="24"/>
    </w:rPr>
  </w:style>
  <w:style w:type="paragraph" w:customStyle="1" w:styleId="BT200">
    <w:name w:val="BT2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20">
    <w:name w:val="BT Char20"/>
    <w:basedOn w:val="DefaultParagraphFont"/>
    <w:rsid w:val="00C230B4"/>
    <w:rPr>
      <w:sz w:val="24"/>
      <w:lang w:val="en-US" w:eastAsia="en-US" w:bidi="ar-SA"/>
    </w:rPr>
  </w:style>
  <w:style w:type="paragraph" w:customStyle="1" w:styleId="QT40">
    <w:name w:val="QT40"/>
    <w:basedOn w:val="NormalWeb"/>
    <w:autoRedefine/>
    <w:rsid w:val="00C230B4"/>
    <w:pPr>
      <w:spacing w:after="120" w:line="300" w:lineRule="atLeast"/>
      <w:ind w:left="720" w:right="720" w:firstLine="720"/>
      <w:jc w:val="both"/>
    </w:pPr>
    <w:rPr>
      <w:rFonts w:cs="Arial"/>
      <w:i/>
    </w:rPr>
  </w:style>
  <w:style w:type="character" w:customStyle="1" w:styleId="QTChar38">
    <w:name w:val="QT Char38"/>
    <w:basedOn w:val="DefaultParagraphFont"/>
    <w:rsid w:val="00C230B4"/>
    <w:rPr>
      <w:rFonts w:cs="Arial"/>
      <w:i/>
      <w:sz w:val="24"/>
      <w:szCs w:val="24"/>
      <w:lang w:val="en-US" w:eastAsia="en-US" w:bidi="ar-SA"/>
    </w:rPr>
  </w:style>
  <w:style w:type="character" w:customStyle="1" w:styleId="BTCharCharCharChar9">
    <w:name w:val="BT Char Char Char Char9"/>
    <w:basedOn w:val="DefaultParagraphFont"/>
    <w:rsid w:val="00C230B4"/>
    <w:rPr>
      <w:sz w:val="24"/>
      <w:szCs w:val="24"/>
      <w:lang w:val="en-US" w:eastAsia="en-US" w:bidi="ar-SA"/>
    </w:rPr>
  </w:style>
  <w:style w:type="paragraph" w:customStyle="1" w:styleId="BTCharCharChar9">
    <w:name w:val="BT Char Char Char9"/>
    <w:basedOn w:val="Normal"/>
    <w:autoRedefine/>
    <w:rsid w:val="00C230B4"/>
    <w:pPr>
      <w:spacing w:after="120" w:line="300" w:lineRule="exact"/>
      <w:ind w:firstLine="720"/>
      <w:jc w:val="both"/>
    </w:pPr>
    <w:rPr>
      <w:szCs w:val="20"/>
    </w:rPr>
  </w:style>
  <w:style w:type="paragraph" w:customStyle="1" w:styleId="FNChar10">
    <w:name w:val="FN Char10"/>
    <w:basedOn w:val="FootnoteText"/>
    <w:autoRedefine/>
    <w:rsid w:val="00C230B4"/>
    <w:pPr>
      <w:contextualSpacing/>
      <w:jc w:val="both"/>
    </w:pPr>
  </w:style>
  <w:style w:type="character" w:customStyle="1" w:styleId="FNCharChar10">
    <w:name w:val="FN Char Char10"/>
    <w:basedOn w:val="DefaultParagraphFont"/>
    <w:rsid w:val="00C230B4"/>
    <w:rPr>
      <w:sz w:val="18"/>
    </w:rPr>
  </w:style>
  <w:style w:type="paragraph" w:customStyle="1" w:styleId="StyleBodyTextBold129">
    <w:name w:val="Style Body Text + Bold129"/>
    <w:basedOn w:val="Normal"/>
    <w:autoRedefine/>
    <w:rsid w:val="00C230B4"/>
    <w:pPr>
      <w:spacing w:after="120" w:line="480" w:lineRule="exact"/>
      <w:ind w:firstLine="720"/>
      <w:jc w:val="both"/>
    </w:pPr>
    <w:rPr>
      <w:b/>
      <w:bCs/>
      <w:szCs w:val="20"/>
    </w:rPr>
  </w:style>
  <w:style w:type="character" w:customStyle="1" w:styleId="StyleBodyTextBold1Char29">
    <w:name w:val="Style Body Text + Bold1 Char29"/>
    <w:basedOn w:val="BodyTextChar"/>
    <w:rsid w:val="00C230B4"/>
    <w:rPr>
      <w:b/>
      <w:bCs/>
      <w:sz w:val="24"/>
      <w:szCs w:val="24"/>
    </w:rPr>
  </w:style>
  <w:style w:type="character" w:customStyle="1" w:styleId="CommentTextChar9">
    <w:name w:val="Comment Text Char9"/>
    <w:basedOn w:val="DefaultParagraphFont"/>
    <w:rsid w:val="00C230B4"/>
    <w:rPr>
      <w:sz w:val="24"/>
      <w:szCs w:val="24"/>
    </w:rPr>
  </w:style>
  <w:style w:type="character" w:customStyle="1" w:styleId="BodyTextIndentChar9">
    <w:name w:val="Body Text Indent Char9"/>
    <w:basedOn w:val="DefaultParagraphFont"/>
    <w:rsid w:val="00C230B4"/>
    <w:rPr>
      <w:rFonts w:cs="Arial"/>
      <w:sz w:val="24"/>
    </w:rPr>
  </w:style>
  <w:style w:type="character" w:customStyle="1" w:styleId="DateChar9">
    <w:name w:val="Date Char9"/>
    <w:basedOn w:val="DefaultParagraphFont"/>
    <w:rsid w:val="00C230B4"/>
    <w:rPr>
      <w:rFonts w:cs="Arial"/>
      <w:b/>
      <w:sz w:val="24"/>
    </w:rPr>
  </w:style>
  <w:style w:type="character" w:customStyle="1" w:styleId="EndnoteTextChar9">
    <w:name w:val="Endnote Text Char9"/>
    <w:basedOn w:val="DefaultParagraphFont"/>
    <w:rsid w:val="00C230B4"/>
    <w:rPr>
      <w:sz w:val="18"/>
      <w:szCs w:val="24"/>
    </w:rPr>
  </w:style>
  <w:style w:type="character" w:customStyle="1" w:styleId="FooterChar28">
    <w:name w:val="Footer Char28"/>
    <w:basedOn w:val="DefaultParagraphFont"/>
    <w:rsid w:val="00C230B4"/>
    <w:rPr>
      <w:sz w:val="24"/>
    </w:rPr>
  </w:style>
  <w:style w:type="paragraph" w:customStyle="1" w:styleId="FooterEven9">
    <w:name w:val="Footer Even9"/>
    <w:basedOn w:val="Footer"/>
    <w:rsid w:val="00C230B4"/>
    <w:pPr>
      <w:spacing w:after="120" w:line="480" w:lineRule="exact"/>
      <w:ind w:firstLine="720"/>
      <w:jc w:val="both"/>
    </w:pPr>
    <w:rPr>
      <w:szCs w:val="20"/>
    </w:rPr>
  </w:style>
  <w:style w:type="paragraph" w:customStyle="1" w:styleId="FooterFirst9">
    <w:name w:val="Footer First9"/>
    <w:basedOn w:val="Footer"/>
    <w:rsid w:val="00C230B4"/>
    <w:pPr>
      <w:spacing w:after="120" w:line="480" w:lineRule="exact"/>
      <w:ind w:firstLine="720"/>
      <w:jc w:val="both"/>
    </w:pPr>
    <w:rPr>
      <w:szCs w:val="20"/>
    </w:rPr>
  </w:style>
  <w:style w:type="paragraph" w:customStyle="1" w:styleId="FooterOdd9">
    <w:name w:val="Footer Odd9"/>
    <w:basedOn w:val="Footer"/>
    <w:rsid w:val="00C230B4"/>
    <w:pPr>
      <w:spacing w:after="120" w:line="480" w:lineRule="exact"/>
      <w:ind w:firstLine="720"/>
      <w:jc w:val="both"/>
    </w:pPr>
    <w:rPr>
      <w:szCs w:val="20"/>
    </w:rPr>
  </w:style>
  <w:style w:type="character" w:customStyle="1" w:styleId="HeaderChar32">
    <w:name w:val="Header Char32"/>
    <w:basedOn w:val="DefaultParagraphFont"/>
    <w:uiPriority w:val="99"/>
    <w:rsid w:val="00C230B4"/>
    <w:rPr>
      <w:i/>
      <w:sz w:val="24"/>
    </w:rPr>
  </w:style>
  <w:style w:type="paragraph" w:customStyle="1" w:styleId="ListBulletFirst9">
    <w:name w:val="List Bullet First9"/>
    <w:basedOn w:val="ListBullet"/>
    <w:next w:val="ListBullet"/>
    <w:rsid w:val="00C230B4"/>
    <w:pPr>
      <w:spacing w:before="0" w:line="480" w:lineRule="exact"/>
      <w:jc w:val="both"/>
    </w:pPr>
    <w:rPr>
      <w:szCs w:val="20"/>
    </w:rPr>
  </w:style>
  <w:style w:type="paragraph" w:customStyle="1" w:styleId="ListBulletLast9">
    <w:name w:val="List Bullet Last9"/>
    <w:basedOn w:val="ListBullet"/>
    <w:rsid w:val="00C230B4"/>
    <w:pPr>
      <w:spacing w:before="0" w:line="480" w:lineRule="exact"/>
      <w:jc w:val="both"/>
    </w:pPr>
    <w:rPr>
      <w:szCs w:val="20"/>
    </w:rPr>
  </w:style>
  <w:style w:type="character" w:customStyle="1" w:styleId="MacroTextChar9">
    <w:name w:val="Macro Text Char9"/>
    <w:basedOn w:val="DefaultParagraphFont"/>
    <w:rsid w:val="00C230B4"/>
    <w:rPr>
      <w:rFonts w:ascii="Courier New" w:hAnsi="Courier New" w:cs="Arial"/>
      <w:sz w:val="24"/>
    </w:rPr>
  </w:style>
  <w:style w:type="character" w:customStyle="1" w:styleId="MessageHeaderChar9">
    <w:name w:val="Message Header Char9"/>
    <w:basedOn w:val="DefaultParagraphFont"/>
    <w:rsid w:val="00C230B4"/>
    <w:rPr>
      <w:rFonts w:ascii="Arial" w:hAnsi="Arial" w:cs="Arial"/>
      <w:sz w:val="24"/>
    </w:rPr>
  </w:style>
  <w:style w:type="character" w:customStyle="1" w:styleId="SubtitleChar9">
    <w:name w:val="Subtitle Char9"/>
    <w:basedOn w:val="DefaultParagraphFont"/>
    <w:rsid w:val="00C230B4"/>
    <w:rPr>
      <w:rFonts w:ascii="Arial" w:hAnsi="Arial"/>
      <w:i/>
      <w:kern w:val="28"/>
      <w:sz w:val="28"/>
      <w:szCs w:val="24"/>
    </w:rPr>
  </w:style>
  <w:style w:type="paragraph" w:customStyle="1" w:styleId="HeadingBase9">
    <w:name w:val="Heading Base9"/>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9">
    <w:name w:val="Title Char9"/>
    <w:basedOn w:val="DefaultParagraphFont"/>
    <w:rsid w:val="00C230B4"/>
    <w:rPr>
      <w:rFonts w:ascii="Arial" w:hAnsi="Arial"/>
      <w:b/>
      <w:kern w:val="28"/>
      <w:sz w:val="40"/>
      <w:szCs w:val="24"/>
    </w:rPr>
  </w:style>
  <w:style w:type="paragraph" w:customStyle="1" w:styleId="indent5201">
    <w:name w:val="indent 520"/>
    <w:aliases w:val="hang 9 (SP Parts)9"/>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10">
    <w:name w:val="Level 3 Heading10"/>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9">
    <w:name w:val="flush left bold titles9"/>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20">
    <w:name w:val="Left Running Head (Even)2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9">
    <w:name w:val="Right Running Head (Odd)9"/>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9">
    <w:name w:val="EXERCISE - BOX9"/>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9">
    <w:name w:val="Thick Line Below9"/>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600">
    <w:name w:val="quotation6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3">
    <w:name w:val="indent 5123"/>
    <w:aliases w:val="hang 52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4">
    <w:name w:val="flush left34"/>
    <w:aliases w:val="no hang3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0">
    <w:name w:val="Level 1 Heading3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1">
    <w:name w:val="indent 1021"/>
    <w:aliases w:val="block22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8">
    <w:name w:val="indent 5218"/>
    <w:aliases w:val="block20,block3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8">
    <w:name w:val="PI18"/>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9">
    <w:name w:val="indent 159"/>
    <w:aliases w:val="block118"/>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9">
    <w:name w:val="Document Map Char9"/>
    <w:basedOn w:val="DefaultParagraphFont"/>
    <w:rsid w:val="00C230B4"/>
    <w:rPr>
      <w:rFonts w:ascii="Tahoma" w:hAnsi="Tahoma" w:cs="Tahoma"/>
      <w:sz w:val="24"/>
      <w:szCs w:val="24"/>
      <w:shd w:val="clear" w:color="auto" w:fill="000080"/>
    </w:rPr>
  </w:style>
  <w:style w:type="character" w:customStyle="1" w:styleId="PlainTextChar9">
    <w:name w:val="Plain Text Char9"/>
    <w:basedOn w:val="DefaultParagraphFont"/>
    <w:rsid w:val="00C230B4"/>
    <w:rPr>
      <w:rFonts w:ascii="Courier New" w:hAnsi="Courier New" w:cs="Courier New"/>
      <w:lang w:bidi="he-IL"/>
    </w:rPr>
  </w:style>
  <w:style w:type="paragraph" w:customStyle="1" w:styleId="quotation121">
    <w:name w:val="quotation12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10">
    <w:name w:val="Header Even10"/>
    <w:basedOn w:val="Header"/>
    <w:rsid w:val="00C230B4"/>
    <w:pPr>
      <w:ind w:firstLine="720"/>
      <w:jc w:val="both"/>
    </w:pPr>
    <w:rPr>
      <w:sz w:val="56"/>
      <w:szCs w:val="56"/>
    </w:rPr>
  </w:style>
  <w:style w:type="paragraph" w:customStyle="1" w:styleId="HeaderFirst9">
    <w:name w:val="Header First9"/>
    <w:basedOn w:val="Header"/>
    <w:rsid w:val="00C230B4"/>
    <w:pPr>
      <w:ind w:firstLine="720"/>
      <w:jc w:val="both"/>
    </w:pPr>
    <w:rPr>
      <w:sz w:val="56"/>
      <w:szCs w:val="56"/>
    </w:rPr>
  </w:style>
  <w:style w:type="paragraph" w:customStyle="1" w:styleId="HeaderOdd9">
    <w:name w:val="Header Odd9"/>
    <w:basedOn w:val="Header"/>
    <w:rsid w:val="00C230B4"/>
    <w:pPr>
      <w:ind w:firstLine="720"/>
      <w:jc w:val="both"/>
    </w:pPr>
    <w:rPr>
      <w:sz w:val="56"/>
      <w:szCs w:val="56"/>
    </w:rPr>
  </w:style>
  <w:style w:type="paragraph" w:customStyle="1" w:styleId="BlockQuotationFirst9">
    <w:name w:val="Block Quotation First9"/>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9">
    <w:name w:val="Block Quotation9"/>
    <w:basedOn w:val="Normal"/>
    <w:rsid w:val="00C230B4"/>
    <w:pPr>
      <w:keepLines/>
      <w:spacing w:after="160" w:line="480" w:lineRule="exact"/>
      <w:ind w:left="720" w:right="720" w:firstLine="720"/>
      <w:jc w:val="both"/>
    </w:pPr>
    <w:rPr>
      <w:i/>
      <w:szCs w:val="20"/>
    </w:rPr>
  </w:style>
  <w:style w:type="paragraph" w:customStyle="1" w:styleId="BlockQuotationLast9">
    <w:name w:val="Block Quotation Last9"/>
    <w:basedOn w:val="BlockQuotation"/>
    <w:rsid w:val="00C230B4"/>
    <w:pPr>
      <w:tabs>
        <w:tab w:val="clear" w:pos="720"/>
      </w:tabs>
      <w:spacing w:before="0" w:line="480" w:lineRule="exact"/>
      <w:ind w:firstLine="720"/>
      <w:jc w:val="both"/>
    </w:pPr>
    <w:rPr>
      <w:szCs w:val="20"/>
    </w:rPr>
  </w:style>
  <w:style w:type="paragraph" w:customStyle="1" w:styleId="ListFirst9">
    <w:name w:val="List First9"/>
    <w:basedOn w:val="List"/>
    <w:next w:val="List"/>
    <w:rsid w:val="00C230B4"/>
    <w:pPr>
      <w:tabs>
        <w:tab w:val="clear" w:pos="720"/>
      </w:tabs>
      <w:spacing w:before="0" w:line="480" w:lineRule="exact"/>
      <w:jc w:val="both"/>
    </w:pPr>
    <w:rPr>
      <w:szCs w:val="20"/>
    </w:rPr>
  </w:style>
  <w:style w:type="paragraph" w:customStyle="1" w:styleId="ListLast9">
    <w:name w:val="List Last9"/>
    <w:basedOn w:val="List"/>
    <w:rsid w:val="00C230B4"/>
    <w:pPr>
      <w:tabs>
        <w:tab w:val="clear" w:pos="720"/>
      </w:tabs>
      <w:spacing w:before="0" w:line="480" w:lineRule="exact"/>
      <w:jc w:val="both"/>
    </w:pPr>
    <w:rPr>
      <w:szCs w:val="20"/>
    </w:rPr>
  </w:style>
  <w:style w:type="paragraph" w:customStyle="1" w:styleId="PartLabel9">
    <w:name w:val="Part Label9"/>
    <w:basedOn w:val="HeadingBase"/>
    <w:next w:val="Normal"/>
    <w:rsid w:val="00C230B4"/>
    <w:pPr>
      <w:spacing w:after="120" w:line="480" w:lineRule="exact"/>
      <w:ind w:firstLine="720"/>
      <w:jc w:val="both"/>
    </w:pPr>
    <w:rPr>
      <w:szCs w:val="20"/>
    </w:rPr>
  </w:style>
  <w:style w:type="paragraph" w:customStyle="1" w:styleId="PartTitle9">
    <w:name w:val="Part Title9"/>
    <w:basedOn w:val="HeadingBase"/>
    <w:next w:val="PartSubtitle"/>
    <w:rsid w:val="00C230B4"/>
    <w:pPr>
      <w:spacing w:after="120" w:line="480" w:lineRule="exact"/>
      <w:ind w:firstLine="720"/>
      <w:jc w:val="both"/>
    </w:pPr>
    <w:rPr>
      <w:szCs w:val="20"/>
    </w:rPr>
  </w:style>
  <w:style w:type="paragraph" w:customStyle="1" w:styleId="PartSubtitle9">
    <w:name w:val="Part Subtitle9"/>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9">
    <w:name w:val="Section Heading9"/>
    <w:basedOn w:val="HeadingBase"/>
    <w:rsid w:val="00C230B4"/>
    <w:pPr>
      <w:spacing w:after="120" w:line="480" w:lineRule="exact"/>
      <w:ind w:firstLine="720"/>
      <w:jc w:val="both"/>
    </w:pPr>
    <w:rPr>
      <w:szCs w:val="20"/>
    </w:rPr>
  </w:style>
  <w:style w:type="paragraph" w:customStyle="1" w:styleId="SectionLabel9">
    <w:name w:val="Section Label9"/>
    <w:basedOn w:val="HeadingBase"/>
    <w:rsid w:val="00C230B4"/>
    <w:pPr>
      <w:spacing w:after="120" w:line="480" w:lineRule="exact"/>
      <w:ind w:firstLine="720"/>
      <w:jc w:val="both"/>
    </w:pPr>
    <w:rPr>
      <w:szCs w:val="20"/>
    </w:rPr>
  </w:style>
  <w:style w:type="paragraph" w:customStyle="1" w:styleId="TitleCover9">
    <w:name w:val="Title Cover9"/>
    <w:basedOn w:val="HeadingBase"/>
    <w:next w:val="SubtitleCover"/>
    <w:rsid w:val="00C230B4"/>
    <w:pPr>
      <w:spacing w:after="120" w:line="480" w:lineRule="exact"/>
      <w:ind w:firstLine="720"/>
      <w:jc w:val="both"/>
    </w:pPr>
    <w:rPr>
      <w:szCs w:val="20"/>
    </w:rPr>
  </w:style>
  <w:style w:type="paragraph" w:customStyle="1" w:styleId="SubtitleCover9">
    <w:name w:val="Subtitle Cover9"/>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BodyTextKeep9">
    <w:name w:val="Body Text Keep9"/>
    <w:basedOn w:val="Normal"/>
    <w:rsid w:val="00C230B4"/>
    <w:pPr>
      <w:keepNext/>
      <w:spacing w:after="120" w:line="480" w:lineRule="exact"/>
      <w:ind w:firstLine="720"/>
      <w:jc w:val="both"/>
    </w:pPr>
    <w:rPr>
      <w:szCs w:val="20"/>
    </w:rPr>
  </w:style>
  <w:style w:type="paragraph" w:customStyle="1" w:styleId="ChapterLabel9">
    <w:name w:val="Chapter Label9"/>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9">
    <w:name w:val="Chapter Subtitle9"/>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9">
    <w:name w:val="Chapter Title9"/>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9">
    <w:name w:val="Document Label9"/>
    <w:basedOn w:val="Normal"/>
    <w:rsid w:val="00C230B4"/>
    <w:pPr>
      <w:keepNext/>
      <w:spacing w:before="240" w:after="360" w:line="480" w:lineRule="exact"/>
      <w:ind w:firstLine="720"/>
      <w:jc w:val="both"/>
    </w:pPr>
    <w:rPr>
      <w:b/>
      <w:kern w:val="28"/>
      <w:sz w:val="36"/>
      <w:szCs w:val="20"/>
    </w:rPr>
  </w:style>
  <w:style w:type="paragraph" w:customStyle="1" w:styleId="FootnoteBase29">
    <w:name w:val="Footnote Base29"/>
    <w:basedOn w:val="Normal"/>
    <w:rsid w:val="00C230B4"/>
    <w:pPr>
      <w:tabs>
        <w:tab w:val="left" w:pos="187"/>
      </w:tabs>
      <w:spacing w:after="120" w:line="220" w:lineRule="exact"/>
      <w:ind w:left="187" w:hanging="187"/>
      <w:jc w:val="both"/>
    </w:pPr>
    <w:rPr>
      <w:sz w:val="18"/>
      <w:szCs w:val="20"/>
    </w:rPr>
  </w:style>
  <w:style w:type="paragraph" w:customStyle="1" w:styleId="HeaderBase9">
    <w:name w:val="Header Base9"/>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9">
    <w:name w:val="Index Base9"/>
    <w:basedOn w:val="Normal"/>
    <w:rsid w:val="00C230B4"/>
    <w:pPr>
      <w:tabs>
        <w:tab w:val="right" w:leader="dot" w:pos="3960"/>
      </w:tabs>
      <w:spacing w:after="120" w:line="480" w:lineRule="exact"/>
      <w:ind w:left="720" w:hanging="720"/>
      <w:jc w:val="both"/>
    </w:pPr>
    <w:rPr>
      <w:szCs w:val="20"/>
    </w:rPr>
  </w:style>
  <w:style w:type="paragraph" w:customStyle="1" w:styleId="ListNumberFirst9">
    <w:name w:val="List Number First9"/>
    <w:basedOn w:val="ListNumber"/>
    <w:next w:val="ListNumber"/>
    <w:rsid w:val="00C230B4"/>
    <w:pPr>
      <w:spacing w:before="80" w:line="480" w:lineRule="exact"/>
      <w:jc w:val="both"/>
    </w:pPr>
    <w:rPr>
      <w:szCs w:val="20"/>
    </w:rPr>
  </w:style>
  <w:style w:type="paragraph" w:customStyle="1" w:styleId="ListNumberLast9">
    <w:name w:val="List Number Last9"/>
    <w:basedOn w:val="ListNumber"/>
    <w:rsid w:val="00C230B4"/>
    <w:pPr>
      <w:spacing w:before="0" w:after="240" w:line="480" w:lineRule="exact"/>
      <w:jc w:val="both"/>
    </w:pPr>
    <w:rPr>
      <w:szCs w:val="20"/>
    </w:rPr>
  </w:style>
  <w:style w:type="paragraph" w:customStyle="1" w:styleId="Picture9">
    <w:name w:val="Picture9"/>
    <w:basedOn w:val="Normal"/>
    <w:next w:val="Caption"/>
    <w:rsid w:val="00C230B4"/>
    <w:pPr>
      <w:keepNext/>
      <w:spacing w:after="120" w:line="480" w:lineRule="exact"/>
      <w:ind w:firstLine="720"/>
      <w:jc w:val="both"/>
    </w:pPr>
    <w:rPr>
      <w:szCs w:val="20"/>
    </w:rPr>
  </w:style>
  <w:style w:type="paragraph" w:customStyle="1" w:styleId="TOCBase9">
    <w:name w:val="TOC Base9"/>
    <w:basedOn w:val="Normal"/>
    <w:rsid w:val="00C230B4"/>
    <w:pPr>
      <w:tabs>
        <w:tab w:val="right" w:leader="dot" w:pos="8640"/>
      </w:tabs>
      <w:spacing w:after="120" w:line="480" w:lineRule="exact"/>
      <w:ind w:firstLine="720"/>
      <w:jc w:val="both"/>
    </w:pPr>
    <w:rPr>
      <w:szCs w:val="20"/>
    </w:rPr>
  </w:style>
  <w:style w:type="paragraph" w:customStyle="1" w:styleId="HeaderlikeH19">
    <w:name w:val="Header like H19"/>
    <w:basedOn w:val="Heading2"/>
    <w:rsid w:val="00C230B4"/>
    <w:pPr>
      <w:spacing w:before="120" w:line="360" w:lineRule="exact"/>
      <w:ind w:firstLine="720"/>
      <w:outlineLvl w:val="9"/>
    </w:pPr>
    <w:rPr>
      <w:b/>
      <w:i w:val="0"/>
      <w:sz w:val="36"/>
    </w:rPr>
  </w:style>
  <w:style w:type="paragraph" w:customStyle="1" w:styleId="Greeting9">
    <w:name w:val="Greeting9"/>
    <w:basedOn w:val="Normal"/>
    <w:rsid w:val="00C230B4"/>
    <w:pPr>
      <w:spacing w:after="120" w:line="480" w:lineRule="exact"/>
      <w:ind w:firstLine="720"/>
    </w:pPr>
    <w:rPr>
      <w:szCs w:val="20"/>
    </w:rPr>
  </w:style>
  <w:style w:type="paragraph" w:customStyle="1" w:styleId="Indent5219">
    <w:name w:val="Indent521"/>
    <w:basedOn w:val="Normal"/>
    <w:rsid w:val="00C230B4"/>
    <w:pPr>
      <w:spacing w:after="120" w:line="480" w:lineRule="exact"/>
      <w:ind w:left="720" w:firstLine="720"/>
      <w:jc w:val="both"/>
    </w:pPr>
    <w:rPr>
      <w:szCs w:val="20"/>
    </w:rPr>
  </w:style>
  <w:style w:type="paragraph" w:customStyle="1" w:styleId="Indent1090">
    <w:name w:val="Indent109"/>
    <w:basedOn w:val="Normal"/>
    <w:rsid w:val="00C230B4"/>
    <w:pPr>
      <w:spacing w:after="120" w:line="480" w:lineRule="exact"/>
      <w:ind w:left="1440" w:firstLine="720"/>
      <w:jc w:val="both"/>
    </w:pPr>
    <w:rPr>
      <w:szCs w:val="20"/>
    </w:rPr>
  </w:style>
  <w:style w:type="paragraph" w:customStyle="1" w:styleId="Indent1590">
    <w:name w:val="Indent159"/>
    <w:basedOn w:val="Normal"/>
    <w:rsid w:val="00C230B4"/>
    <w:pPr>
      <w:spacing w:after="120" w:line="480" w:lineRule="exact"/>
      <w:ind w:left="2160" w:firstLine="720"/>
      <w:jc w:val="both"/>
    </w:pPr>
    <w:rPr>
      <w:szCs w:val="20"/>
    </w:rPr>
  </w:style>
  <w:style w:type="paragraph" w:customStyle="1" w:styleId="Indent209">
    <w:name w:val="Indent209"/>
    <w:basedOn w:val="Normal"/>
    <w:rsid w:val="00C230B4"/>
    <w:pPr>
      <w:spacing w:after="120" w:line="480" w:lineRule="exact"/>
      <w:ind w:left="2880" w:firstLine="720"/>
      <w:jc w:val="both"/>
    </w:pPr>
    <w:rPr>
      <w:szCs w:val="20"/>
    </w:rPr>
  </w:style>
  <w:style w:type="paragraph" w:customStyle="1" w:styleId="BodyTextNotJustified9">
    <w:name w:val="Body Text Not Justified9"/>
    <w:basedOn w:val="Normal"/>
    <w:rsid w:val="00C230B4"/>
    <w:pPr>
      <w:spacing w:after="120" w:line="480" w:lineRule="exact"/>
      <w:ind w:firstLine="720"/>
    </w:pPr>
    <w:rPr>
      <w:szCs w:val="20"/>
    </w:rPr>
  </w:style>
  <w:style w:type="paragraph" w:customStyle="1" w:styleId="BoldCenterArial12pt9">
    <w:name w:val="Bold Center Arial 12 pt9"/>
    <w:basedOn w:val="Normal"/>
    <w:rsid w:val="00C230B4"/>
    <w:pPr>
      <w:spacing w:after="160" w:line="480" w:lineRule="exact"/>
      <w:ind w:firstLine="720"/>
      <w:jc w:val="center"/>
    </w:pPr>
    <w:rPr>
      <w:rFonts w:ascii="Arial" w:hAnsi="Arial"/>
      <w:b/>
      <w:szCs w:val="20"/>
    </w:rPr>
  </w:style>
  <w:style w:type="paragraph" w:customStyle="1" w:styleId="H2A10">
    <w:name w:val="H2A10"/>
    <w:basedOn w:val="H2"/>
    <w:rsid w:val="00C230B4"/>
    <w:pPr>
      <w:outlineLvl w:val="9"/>
    </w:pPr>
    <w:rPr>
      <w:rFonts w:ascii="Times New Roman" w:hAnsi="Times New Roman"/>
      <w:iCs w:val="0"/>
      <w:szCs w:val="28"/>
    </w:rPr>
  </w:style>
  <w:style w:type="paragraph" w:customStyle="1" w:styleId="H220">
    <w:name w:val="H220"/>
    <w:basedOn w:val="BT"/>
    <w:autoRedefine/>
    <w:rsid w:val="00C230B4"/>
    <w:pPr>
      <w:spacing w:line="300" w:lineRule="atLeast"/>
      <w:ind w:firstLine="720"/>
      <w:outlineLvl w:val="1"/>
    </w:pPr>
  </w:style>
  <w:style w:type="paragraph" w:customStyle="1" w:styleId="Exercise9">
    <w:name w:val="Exercise9"/>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9">
    <w:name w:val="Flush Left Bold9"/>
    <w:basedOn w:val="Normal"/>
    <w:rsid w:val="00C230B4"/>
    <w:pPr>
      <w:spacing w:before="120" w:after="120" w:line="290" w:lineRule="exact"/>
      <w:ind w:firstLine="720"/>
      <w:jc w:val="both"/>
    </w:pPr>
    <w:rPr>
      <w:b/>
      <w:snapToGrid w:val="0"/>
      <w:szCs w:val="20"/>
    </w:rPr>
  </w:style>
  <w:style w:type="paragraph" w:customStyle="1" w:styleId="Hang19">
    <w:name w:val="Hang19"/>
    <w:basedOn w:val="Normal"/>
    <w:autoRedefine/>
    <w:rsid w:val="00C230B4"/>
    <w:pPr>
      <w:spacing w:after="120" w:line="480" w:lineRule="exact"/>
      <w:ind w:left="1080" w:hanging="360"/>
      <w:jc w:val="both"/>
    </w:pPr>
    <w:rPr>
      <w:snapToGrid w:val="0"/>
      <w:szCs w:val="20"/>
    </w:rPr>
  </w:style>
  <w:style w:type="paragraph" w:customStyle="1" w:styleId="Style19">
    <w:name w:val="Style19"/>
    <w:basedOn w:val="BP"/>
    <w:next w:val="BT"/>
    <w:autoRedefine/>
    <w:rsid w:val="00C230B4"/>
    <w:pPr>
      <w:spacing w:after="120"/>
      <w:ind w:firstLine="720"/>
    </w:pPr>
    <w:rPr>
      <w:szCs w:val="20"/>
    </w:rPr>
  </w:style>
  <w:style w:type="paragraph" w:customStyle="1" w:styleId="BP9">
    <w:name w:val="BP9"/>
    <w:basedOn w:val="BT"/>
    <w:next w:val="BT"/>
    <w:autoRedefine/>
    <w:rsid w:val="00C230B4"/>
    <w:pPr>
      <w:ind w:firstLine="720"/>
    </w:pPr>
  </w:style>
  <w:style w:type="paragraph" w:customStyle="1" w:styleId="HeadingCaps9">
    <w:name w:val="Heading Caps9"/>
    <w:basedOn w:val="Heading1"/>
    <w:autoRedefine/>
    <w:rsid w:val="00C230B4"/>
    <w:pPr>
      <w:spacing w:after="120" w:line="400" w:lineRule="exact"/>
      <w:ind w:firstLine="720"/>
    </w:pPr>
    <w:rPr>
      <w:caps/>
      <w:snapToGrid w:val="0"/>
      <w:sz w:val="40"/>
      <w:szCs w:val="20"/>
    </w:rPr>
  </w:style>
  <w:style w:type="paragraph" w:customStyle="1" w:styleId="BoldLine9">
    <w:name w:val="Bold Line9"/>
    <w:basedOn w:val="Normal"/>
    <w:rsid w:val="00C230B4"/>
    <w:pPr>
      <w:pBdr>
        <w:bottom w:val="single" w:sz="36" w:space="1" w:color="auto"/>
      </w:pBdr>
      <w:spacing w:after="120" w:line="300" w:lineRule="atLeast"/>
      <w:ind w:firstLine="720"/>
      <w:jc w:val="both"/>
    </w:pPr>
    <w:rPr>
      <w:szCs w:val="20"/>
    </w:rPr>
  </w:style>
  <w:style w:type="paragraph" w:customStyle="1" w:styleId="ExerciseTitle9">
    <w:name w:val="Exercise Title9"/>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9">
    <w:name w:val="Title 29"/>
    <w:basedOn w:val="Normal"/>
    <w:rsid w:val="00C230B4"/>
    <w:pPr>
      <w:spacing w:after="120" w:line="300" w:lineRule="atLeast"/>
      <w:ind w:firstLine="720"/>
      <w:jc w:val="center"/>
    </w:pPr>
    <w:rPr>
      <w:sz w:val="52"/>
      <w:szCs w:val="20"/>
    </w:rPr>
  </w:style>
  <w:style w:type="paragraph" w:customStyle="1" w:styleId="Title19">
    <w:name w:val="Title 19"/>
    <w:basedOn w:val="Normal"/>
    <w:rsid w:val="00C230B4"/>
    <w:pPr>
      <w:spacing w:after="120" w:line="300" w:lineRule="atLeast"/>
      <w:ind w:firstLine="720"/>
      <w:jc w:val="center"/>
    </w:pPr>
    <w:rPr>
      <w:b/>
      <w:sz w:val="72"/>
      <w:szCs w:val="20"/>
    </w:rPr>
  </w:style>
  <w:style w:type="paragraph" w:customStyle="1" w:styleId="Title39">
    <w:name w:val="Title 39"/>
    <w:basedOn w:val="Title2"/>
    <w:rsid w:val="00C230B4"/>
    <w:pPr>
      <w:ind w:firstLine="720"/>
    </w:pPr>
    <w:rPr>
      <w:b/>
      <w:sz w:val="26"/>
      <w:szCs w:val="20"/>
    </w:rPr>
  </w:style>
  <w:style w:type="paragraph" w:customStyle="1" w:styleId="Title49">
    <w:name w:val="Title 49"/>
    <w:basedOn w:val="Title3"/>
    <w:rsid w:val="00C230B4"/>
    <w:pPr>
      <w:ind w:firstLine="720"/>
    </w:pPr>
    <w:rPr>
      <w:szCs w:val="20"/>
    </w:rPr>
  </w:style>
  <w:style w:type="paragraph" w:customStyle="1" w:styleId="CenterItalic9">
    <w:name w:val="Center Italic9"/>
    <w:basedOn w:val="Normal"/>
    <w:autoRedefine/>
    <w:rsid w:val="00C230B4"/>
    <w:pPr>
      <w:spacing w:after="120" w:line="480" w:lineRule="exact"/>
      <w:ind w:firstLine="720"/>
      <w:jc w:val="center"/>
    </w:pPr>
    <w:rPr>
      <w:i/>
      <w:szCs w:val="20"/>
    </w:rPr>
  </w:style>
  <w:style w:type="paragraph" w:customStyle="1" w:styleId="H4A9">
    <w:name w:val="H4A9"/>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9">
    <w:name w:val="LT9"/>
    <w:basedOn w:val="Heading2"/>
    <w:autoRedefine/>
    <w:rsid w:val="00C230B4"/>
    <w:pPr>
      <w:ind w:firstLine="720"/>
    </w:pPr>
    <w:rPr>
      <w:b/>
      <w:i w:val="0"/>
      <w:sz w:val="36"/>
    </w:rPr>
  </w:style>
  <w:style w:type="paragraph" w:customStyle="1" w:styleId="Style29">
    <w:name w:val="Style29"/>
    <w:basedOn w:val="H2A"/>
    <w:autoRedefine/>
    <w:rsid w:val="00C230B4"/>
    <w:pPr>
      <w:outlineLvl w:val="2"/>
    </w:pPr>
    <w:rPr>
      <w:i/>
      <w:snapToGrid w:val="0"/>
    </w:rPr>
  </w:style>
  <w:style w:type="paragraph" w:customStyle="1" w:styleId="LS-LessonSubtitle9">
    <w:name w:val="LS - Lesson Subtitle9"/>
    <w:basedOn w:val="H2A"/>
    <w:autoRedefine/>
    <w:rsid w:val="00C230B4"/>
    <w:pPr>
      <w:outlineLvl w:val="2"/>
    </w:pPr>
    <w:rPr>
      <w:i/>
      <w:snapToGrid w:val="0"/>
    </w:rPr>
  </w:style>
  <w:style w:type="paragraph" w:customStyle="1" w:styleId="H3A9">
    <w:name w:val="H3A9"/>
    <w:basedOn w:val="H3"/>
    <w:rsid w:val="00C230B4"/>
  </w:style>
  <w:style w:type="paragraph" w:customStyle="1" w:styleId="H318">
    <w:name w:val="H31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10">
    <w:name w:val="L110"/>
    <w:basedOn w:val="Normal"/>
    <w:autoRedefine/>
    <w:rsid w:val="00C230B4"/>
    <w:pPr>
      <w:spacing w:after="120" w:line="480" w:lineRule="exact"/>
      <w:ind w:left="720" w:hanging="720"/>
      <w:jc w:val="both"/>
    </w:pPr>
    <w:rPr>
      <w:szCs w:val="20"/>
    </w:rPr>
  </w:style>
  <w:style w:type="paragraph" w:customStyle="1" w:styleId="L29">
    <w:name w:val="L29"/>
    <w:basedOn w:val="BT"/>
    <w:autoRedefine/>
    <w:rsid w:val="00C230B4"/>
    <w:pPr>
      <w:tabs>
        <w:tab w:val="left" w:pos="720"/>
      </w:tabs>
      <w:ind w:left="1440" w:hanging="720"/>
    </w:pPr>
  </w:style>
  <w:style w:type="paragraph" w:customStyle="1" w:styleId="L39">
    <w:name w:val="L39"/>
    <w:basedOn w:val="BT"/>
    <w:autoRedefine/>
    <w:rsid w:val="00C230B4"/>
    <w:pPr>
      <w:tabs>
        <w:tab w:val="left" w:pos="720"/>
        <w:tab w:val="left" w:pos="2160"/>
      </w:tabs>
      <w:ind w:left="2160" w:hanging="720"/>
    </w:pPr>
  </w:style>
  <w:style w:type="paragraph" w:customStyle="1" w:styleId="H121">
    <w:name w:val="H121"/>
    <w:basedOn w:val="BT"/>
    <w:next w:val="BT"/>
    <w:autoRedefine/>
    <w:rsid w:val="00C230B4"/>
    <w:pPr>
      <w:spacing w:line="300" w:lineRule="atLeast"/>
      <w:ind w:firstLine="720"/>
      <w:outlineLvl w:val="0"/>
    </w:pPr>
    <w:rPr>
      <w:rFonts w:ascii="Arial" w:hAnsi="Arial"/>
      <w:b/>
      <w:kern w:val="28"/>
    </w:rPr>
  </w:style>
  <w:style w:type="paragraph" w:customStyle="1" w:styleId="H1A9">
    <w:name w:val="H1A9"/>
    <w:basedOn w:val="H1"/>
    <w:rsid w:val="00C230B4"/>
    <w:pPr>
      <w:outlineLvl w:val="9"/>
    </w:pPr>
    <w:rPr>
      <w:sz w:val="24"/>
    </w:rPr>
  </w:style>
  <w:style w:type="paragraph" w:customStyle="1" w:styleId="I110">
    <w:name w:val="I110"/>
    <w:basedOn w:val="BT"/>
    <w:autoRedefine/>
    <w:rsid w:val="00C230B4"/>
    <w:pPr>
      <w:ind w:left="720" w:firstLine="720"/>
    </w:pPr>
  </w:style>
  <w:style w:type="paragraph" w:customStyle="1" w:styleId="I29">
    <w:name w:val="I29"/>
    <w:basedOn w:val="BT"/>
    <w:autoRedefine/>
    <w:rsid w:val="00C230B4"/>
    <w:pPr>
      <w:ind w:left="1440" w:firstLine="720"/>
    </w:pPr>
  </w:style>
  <w:style w:type="paragraph" w:customStyle="1" w:styleId="I39">
    <w:name w:val="I39"/>
    <w:basedOn w:val="I1"/>
    <w:autoRedefine/>
    <w:rsid w:val="00C230B4"/>
    <w:pPr>
      <w:ind w:left="2160"/>
    </w:pPr>
  </w:style>
  <w:style w:type="paragraph" w:customStyle="1" w:styleId="GR10">
    <w:name w:val="GR10"/>
    <w:basedOn w:val="BT"/>
    <w:autoRedefine/>
    <w:rsid w:val="00C230B4"/>
    <w:pPr>
      <w:spacing w:beforeLines="60"/>
      <w:ind w:firstLine="720"/>
      <w:jc w:val="left"/>
    </w:pPr>
  </w:style>
  <w:style w:type="character" w:customStyle="1" w:styleId="GK10">
    <w:name w:val="GK10"/>
    <w:basedOn w:val="DefaultParagraphFont"/>
    <w:rsid w:val="00C230B4"/>
    <w:rPr>
      <w:rFonts w:ascii="GraecaII" w:hAnsi="GraecaII"/>
      <w:sz w:val="28"/>
    </w:rPr>
  </w:style>
  <w:style w:type="character" w:customStyle="1" w:styleId="HB8">
    <w:name w:val="HB8"/>
    <w:basedOn w:val="DefaultParagraphFont"/>
    <w:rsid w:val="00C230B4"/>
    <w:rPr>
      <w:rFonts w:ascii="HebraicaII" w:hAnsi="HebraicaII"/>
      <w:sz w:val="28"/>
      <w:szCs w:val="28"/>
    </w:rPr>
  </w:style>
  <w:style w:type="character" w:customStyle="1" w:styleId="EN130">
    <w:name w:val="EN13"/>
    <w:basedOn w:val="DefaultParagraphFont"/>
    <w:rsid w:val="00C230B4"/>
    <w:rPr>
      <w:rFonts w:ascii="Times New Roman" w:hAnsi="Times New Roman"/>
      <w:sz w:val="24"/>
      <w:szCs w:val="24"/>
    </w:rPr>
  </w:style>
  <w:style w:type="paragraph" w:customStyle="1" w:styleId="I49">
    <w:name w:val="I49"/>
    <w:basedOn w:val="I1"/>
    <w:autoRedefine/>
    <w:rsid w:val="00C230B4"/>
    <w:pPr>
      <w:ind w:left="2880"/>
    </w:pPr>
  </w:style>
  <w:style w:type="paragraph" w:customStyle="1" w:styleId="H49">
    <w:name w:val="H49"/>
    <w:basedOn w:val="H4A"/>
    <w:next w:val="Normal"/>
    <w:autoRedefine/>
    <w:rsid w:val="00C230B4"/>
    <w:pPr>
      <w:snapToGrid w:val="0"/>
      <w:ind w:left="1440"/>
      <w:outlineLvl w:val="3"/>
    </w:pPr>
    <w:rPr>
      <w:snapToGrid/>
    </w:rPr>
  </w:style>
  <w:style w:type="paragraph" w:customStyle="1" w:styleId="CA9">
    <w:name w:val="CA9"/>
    <w:basedOn w:val="BT"/>
    <w:rsid w:val="00C230B4"/>
    <w:pPr>
      <w:ind w:firstLine="720"/>
      <w:jc w:val="left"/>
    </w:pPr>
  </w:style>
  <w:style w:type="paragraph" w:customStyle="1" w:styleId="StyleBodyText10ptBlack9">
    <w:name w:val="Style Body Text + 10 pt Black9"/>
    <w:basedOn w:val="Normal"/>
    <w:rsid w:val="00C230B4"/>
    <w:pPr>
      <w:spacing w:before="120" w:after="120" w:line="480" w:lineRule="exact"/>
      <w:ind w:firstLine="720"/>
      <w:jc w:val="both"/>
    </w:pPr>
    <w:rPr>
      <w:color w:val="000000"/>
      <w:szCs w:val="20"/>
    </w:rPr>
  </w:style>
  <w:style w:type="character" w:customStyle="1" w:styleId="grame9">
    <w:name w:val="grame9"/>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90">
    <w:name w:val="bt9"/>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9">
    <w:name w:val="en19"/>
    <w:basedOn w:val="DefaultParagraphFont"/>
    <w:rsid w:val="00C230B4"/>
    <w:rPr>
      <w:rFonts w:ascii="Times New Roman" w:hAnsi="Times New Roman" w:cs="Times New Roman" w:hint="default"/>
    </w:rPr>
  </w:style>
  <w:style w:type="character" w:customStyle="1" w:styleId="spelle9">
    <w:name w:val="spelle9"/>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10">
    <w:name w:val="Style Body Text + Bold10"/>
    <w:basedOn w:val="Normal"/>
    <w:autoRedefine/>
    <w:rsid w:val="00C230B4"/>
    <w:pPr>
      <w:spacing w:after="120" w:line="480" w:lineRule="exact"/>
      <w:ind w:firstLine="720"/>
      <w:jc w:val="both"/>
    </w:pPr>
    <w:rPr>
      <w:b/>
      <w:bCs/>
      <w:szCs w:val="20"/>
    </w:rPr>
  </w:style>
  <w:style w:type="character" w:customStyle="1" w:styleId="FootnoteTextCharCharCharCharChar18">
    <w:name w:val="Footnote Text Char Char Char Char Char18"/>
    <w:basedOn w:val="DefaultParagraphFont"/>
    <w:rsid w:val="00C230B4"/>
    <w:rPr>
      <w:lang w:val="en-US" w:eastAsia="en-US" w:bidi="ar-SA"/>
    </w:rPr>
  </w:style>
  <w:style w:type="paragraph" w:customStyle="1" w:styleId="H2118">
    <w:name w:val="H211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0">
    <w:name w:val="QT120"/>
    <w:basedOn w:val="NormalWeb"/>
    <w:autoRedefine/>
    <w:rsid w:val="00C230B4"/>
    <w:pPr>
      <w:spacing w:after="120" w:line="300" w:lineRule="atLeast"/>
      <w:ind w:left="720" w:right="720" w:firstLine="720"/>
      <w:jc w:val="both"/>
    </w:pPr>
    <w:rPr>
      <w:rFonts w:cs="Arial"/>
      <w:i/>
    </w:rPr>
  </w:style>
  <w:style w:type="character" w:customStyle="1" w:styleId="QTChar113">
    <w:name w:val="QT Char113"/>
    <w:basedOn w:val="DefaultParagraphFont"/>
    <w:rsid w:val="00C230B4"/>
    <w:rPr>
      <w:rFonts w:cs="Arial"/>
      <w:i/>
      <w:sz w:val="24"/>
      <w:lang w:val="en-US" w:eastAsia="en-US" w:bidi="ar-SA"/>
    </w:rPr>
  </w:style>
  <w:style w:type="character" w:customStyle="1" w:styleId="Heading1Char113">
    <w:name w:val="Heading 1 Char113"/>
    <w:basedOn w:val="DefaultParagraphFont"/>
    <w:rsid w:val="00C230B4"/>
    <w:rPr>
      <w:rFonts w:ascii="Arial" w:eastAsia="Times New Roman" w:hAnsi="Arial"/>
      <w:b/>
      <w:kern w:val="28"/>
      <w:sz w:val="32"/>
    </w:rPr>
  </w:style>
  <w:style w:type="character" w:customStyle="1" w:styleId="BodyTextChar114">
    <w:name w:val="Body Text Char114"/>
    <w:basedOn w:val="DefaultParagraphFont"/>
    <w:rsid w:val="00C230B4"/>
    <w:rPr>
      <w:rFonts w:ascii="Times New Roman" w:eastAsia="Times New Roman" w:hAnsi="Times New Roman"/>
      <w:sz w:val="24"/>
      <w:szCs w:val="24"/>
    </w:rPr>
  </w:style>
  <w:style w:type="character" w:customStyle="1" w:styleId="Heading2Char113">
    <w:name w:val="Heading 2 Char113"/>
    <w:basedOn w:val="DefaultParagraphFont"/>
    <w:rsid w:val="00C230B4"/>
    <w:rPr>
      <w:rFonts w:ascii="Arial" w:eastAsia="Times New Roman" w:hAnsi="Arial"/>
      <w:i/>
      <w:kern w:val="28"/>
      <w:sz w:val="28"/>
    </w:rPr>
  </w:style>
  <w:style w:type="character" w:customStyle="1" w:styleId="Heading3Char113">
    <w:name w:val="Heading 3 Char113"/>
    <w:basedOn w:val="DefaultParagraphFont"/>
    <w:rsid w:val="00C230B4"/>
    <w:rPr>
      <w:rFonts w:ascii="Arial" w:eastAsia="Times New Roman" w:hAnsi="Arial"/>
      <w:b/>
      <w:kern w:val="28"/>
      <w:sz w:val="24"/>
    </w:rPr>
  </w:style>
  <w:style w:type="paragraph" w:customStyle="1" w:styleId="Quotation1170">
    <w:name w:val="Quotation117"/>
    <w:basedOn w:val="Normal"/>
    <w:autoRedefine/>
    <w:rsid w:val="00C230B4"/>
    <w:pPr>
      <w:spacing w:before="120" w:after="120" w:line="480" w:lineRule="exact"/>
      <w:ind w:left="720" w:right="720" w:firstLine="720"/>
      <w:jc w:val="both"/>
    </w:pPr>
    <w:rPr>
      <w:i/>
      <w:szCs w:val="20"/>
    </w:rPr>
  </w:style>
  <w:style w:type="character" w:customStyle="1" w:styleId="QuotationChar115">
    <w:name w:val="Quotation Char115"/>
    <w:basedOn w:val="BodyTextChar"/>
    <w:rsid w:val="00C230B4"/>
    <w:rPr>
      <w:rFonts w:ascii="Times New Roman" w:eastAsia="Times New Roman" w:hAnsi="Times New Roman"/>
      <w:i/>
      <w:sz w:val="24"/>
      <w:szCs w:val="24"/>
    </w:rPr>
  </w:style>
  <w:style w:type="paragraph" w:customStyle="1" w:styleId="quotation214">
    <w:name w:val="quotation2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4">
    <w:name w:val="flush left114"/>
    <w:aliases w:val="no hang1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4">
    <w:name w:val="QT214"/>
    <w:basedOn w:val="NormalWeb"/>
    <w:autoRedefine/>
    <w:rsid w:val="00C230B4"/>
    <w:pPr>
      <w:spacing w:after="120" w:line="300" w:lineRule="atLeast"/>
      <w:ind w:left="720" w:right="720" w:firstLine="720"/>
      <w:jc w:val="both"/>
    </w:pPr>
    <w:rPr>
      <w:rFonts w:cs="Arial"/>
      <w:i/>
    </w:rPr>
  </w:style>
  <w:style w:type="character" w:customStyle="1" w:styleId="QTChar212">
    <w:name w:val="QT Char212"/>
    <w:basedOn w:val="DefaultParagraphFont"/>
    <w:rsid w:val="00C230B4"/>
    <w:rPr>
      <w:rFonts w:ascii="Times New Roman" w:eastAsia="Times New Roman" w:hAnsi="Times New Roman" w:cs="Arial"/>
      <w:i/>
      <w:sz w:val="24"/>
      <w:szCs w:val="20"/>
    </w:rPr>
  </w:style>
  <w:style w:type="paragraph" w:customStyle="1" w:styleId="FootnoteBase114">
    <w:name w:val="Footnote Base114"/>
    <w:basedOn w:val="Normal"/>
    <w:rsid w:val="00C230B4"/>
    <w:pPr>
      <w:tabs>
        <w:tab w:val="left" w:pos="187"/>
      </w:tabs>
      <w:spacing w:after="120" w:line="220" w:lineRule="exact"/>
      <w:ind w:left="187" w:hanging="187"/>
      <w:jc w:val="both"/>
    </w:pPr>
    <w:rPr>
      <w:sz w:val="18"/>
      <w:szCs w:val="20"/>
    </w:rPr>
  </w:style>
  <w:style w:type="paragraph" w:customStyle="1" w:styleId="Quotation2140">
    <w:name w:val="Quotation214"/>
    <w:basedOn w:val="Normal"/>
    <w:autoRedefine/>
    <w:rsid w:val="00C230B4"/>
    <w:pPr>
      <w:spacing w:before="120" w:after="120" w:line="480" w:lineRule="exact"/>
      <w:ind w:left="720" w:right="720" w:firstLine="720"/>
    </w:pPr>
    <w:rPr>
      <w:i/>
      <w:szCs w:val="20"/>
    </w:rPr>
  </w:style>
  <w:style w:type="paragraph" w:customStyle="1" w:styleId="quotation314">
    <w:name w:val="quotation3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0">
    <w:name w:val="QT310"/>
    <w:basedOn w:val="NormalWeb"/>
    <w:autoRedefine/>
    <w:rsid w:val="00C230B4"/>
    <w:pPr>
      <w:spacing w:after="120" w:line="300" w:lineRule="atLeast"/>
      <w:ind w:left="720" w:right="720" w:firstLine="720"/>
      <w:jc w:val="both"/>
    </w:pPr>
    <w:rPr>
      <w:rFonts w:cs="Arial"/>
      <w:i/>
    </w:rPr>
  </w:style>
  <w:style w:type="character" w:customStyle="1" w:styleId="QTChar39">
    <w:name w:val="QT Char39"/>
    <w:basedOn w:val="DefaultParagraphFont"/>
    <w:rsid w:val="00C230B4"/>
    <w:rPr>
      <w:rFonts w:cs="Arial"/>
      <w:i/>
      <w:sz w:val="24"/>
    </w:rPr>
  </w:style>
  <w:style w:type="character" w:customStyle="1" w:styleId="BodyTextChar213">
    <w:name w:val="Body Text Char213"/>
    <w:basedOn w:val="DefaultParagraphFont"/>
    <w:rsid w:val="00C230B4"/>
    <w:rPr>
      <w:sz w:val="24"/>
      <w:szCs w:val="24"/>
    </w:rPr>
  </w:style>
  <w:style w:type="character" w:customStyle="1" w:styleId="QuotationChar213">
    <w:name w:val="Quotation Char213"/>
    <w:basedOn w:val="BodyTextChar"/>
    <w:rsid w:val="00C230B4"/>
    <w:rPr>
      <w:i/>
      <w:sz w:val="24"/>
      <w:szCs w:val="24"/>
    </w:rPr>
  </w:style>
  <w:style w:type="paragraph" w:customStyle="1" w:styleId="FootnoteBase210">
    <w:name w:val="Footnote Base210"/>
    <w:basedOn w:val="Normal"/>
    <w:rsid w:val="00C230B4"/>
    <w:pPr>
      <w:tabs>
        <w:tab w:val="left" w:pos="187"/>
      </w:tabs>
      <w:spacing w:after="120" w:line="220" w:lineRule="exact"/>
      <w:ind w:left="187" w:hanging="187"/>
      <w:jc w:val="both"/>
    </w:pPr>
    <w:rPr>
      <w:sz w:val="18"/>
      <w:szCs w:val="20"/>
    </w:rPr>
  </w:style>
  <w:style w:type="paragraph" w:customStyle="1" w:styleId="Quotation3110">
    <w:name w:val="Quotation311"/>
    <w:basedOn w:val="Normal"/>
    <w:autoRedefine/>
    <w:rsid w:val="00C230B4"/>
    <w:pPr>
      <w:spacing w:before="120" w:after="120" w:line="480" w:lineRule="exact"/>
      <w:ind w:left="720" w:right="720" w:firstLine="720"/>
    </w:pPr>
    <w:rPr>
      <w:i/>
      <w:szCs w:val="20"/>
    </w:rPr>
  </w:style>
  <w:style w:type="character" w:customStyle="1" w:styleId="BodyTextChar313">
    <w:name w:val="Body Text Char313"/>
    <w:basedOn w:val="DefaultParagraphFont"/>
    <w:rsid w:val="00C230B4"/>
    <w:rPr>
      <w:sz w:val="24"/>
      <w:szCs w:val="24"/>
    </w:rPr>
  </w:style>
  <w:style w:type="character" w:customStyle="1" w:styleId="QuotationChar310">
    <w:name w:val="Quotation Char310"/>
    <w:basedOn w:val="BodyTextChar"/>
    <w:rsid w:val="00C230B4"/>
    <w:rPr>
      <w:i/>
      <w:sz w:val="24"/>
      <w:szCs w:val="24"/>
    </w:rPr>
  </w:style>
  <w:style w:type="character" w:customStyle="1" w:styleId="Heading1Char210">
    <w:name w:val="Heading 1 Char210"/>
    <w:basedOn w:val="DefaultParagraphFont"/>
    <w:rsid w:val="00C230B4"/>
    <w:rPr>
      <w:rFonts w:ascii="Arial" w:hAnsi="Arial"/>
      <w:b/>
      <w:kern w:val="28"/>
      <w:sz w:val="32"/>
    </w:rPr>
  </w:style>
  <w:style w:type="character" w:customStyle="1" w:styleId="Heading2Char213">
    <w:name w:val="Heading 2 Char213"/>
    <w:basedOn w:val="DefaultParagraphFont"/>
    <w:rsid w:val="00C230B4"/>
    <w:rPr>
      <w:rFonts w:ascii="Arial" w:hAnsi="Arial"/>
      <w:i/>
      <w:kern w:val="28"/>
      <w:sz w:val="28"/>
    </w:rPr>
  </w:style>
  <w:style w:type="character" w:customStyle="1" w:styleId="Heading3Char213">
    <w:name w:val="Heading 3 Char213"/>
    <w:basedOn w:val="DefaultParagraphFont"/>
    <w:rsid w:val="00C230B4"/>
    <w:rPr>
      <w:rFonts w:ascii="Arial" w:hAnsi="Arial"/>
      <w:b/>
      <w:kern w:val="28"/>
      <w:sz w:val="24"/>
    </w:rPr>
  </w:style>
  <w:style w:type="paragraph" w:customStyle="1" w:styleId="quotation4110">
    <w:name w:val="quotation4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8">
    <w:name w:val="QT48"/>
    <w:basedOn w:val="NormalWeb"/>
    <w:autoRedefine/>
    <w:rsid w:val="00C230B4"/>
    <w:pPr>
      <w:spacing w:after="120" w:line="300" w:lineRule="atLeast"/>
      <w:ind w:left="720" w:right="720" w:firstLine="720"/>
      <w:jc w:val="both"/>
    </w:pPr>
    <w:rPr>
      <w:rFonts w:cs="Arial"/>
      <w:i/>
    </w:rPr>
  </w:style>
  <w:style w:type="character" w:customStyle="1" w:styleId="QTChar48">
    <w:name w:val="QT Char48"/>
    <w:basedOn w:val="DefaultParagraphFont"/>
    <w:rsid w:val="00C230B4"/>
    <w:rPr>
      <w:rFonts w:cs="Arial"/>
      <w:i/>
      <w:sz w:val="24"/>
    </w:rPr>
  </w:style>
  <w:style w:type="character" w:customStyle="1" w:styleId="FootnoteTextChar413">
    <w:name w:val="Footnote Text Char413"/>
    <w:aliases w:val="Footnote Text Char Char Char Char413,Footnote Text Char Char Char1 Char313,Footnote Text Char Char Char2 Char313,Footnote Text Char Char Char11 Char313,Footnote Text Char Char Char3 Char313,Footnote Text Char Char Char12 Char313"/>
    <w:basedOn w:val="DefaultParagraphFont"/>
    <w:rsid w:val="00C230B4"/>
    <w:rPr>
      <w:lang w:val="en-US" w:eastAsia="en-US" w:bidi="ar-SA"/>
    </w:rPr>
  </w:style>
  <w:style w:type="paragraph" w:customStyle="1" w:styleId="Quotation418">
    <w:name w:val="Quotation418"/>
    <w:basedOn w:val="Normal"/>
    <w:autoRedefine/>
    <w:rsid w:val="00C230B4"/>
    <w:pPr>
      <w:spacing w:before="120" w:after="120" w:line="480" w:lineRule="exact"/>
      <w:ind w:left="720" w:right="720" w:firstLine="720"/>
      <w:jc w:val="both"/>
    </w:pPr>
    <w:rPr>
      <w:i/>
      <w:szCs w:val="20"/>
    </w:rPr>
  </w:style>
  <w:style w:type="character" w:customStyle="1" w:styleId="BodyTextChar412">
    <w:name w:val="Body Text Char412"/>
    <w:basedOn w:val="DefaultParagraphFont"/>
    <w:rsid w:val="00C230B4"/>
    <w:rPr>
      <w:rFonts w:cs="Arial"/>
      <w:sz w:val="24"/>
      <w:lang w:val="en-US" w:eastAsia="en-US" w:bidi="ar-SA"/>
    </w:rPr>
  </w:style>
  <w:style w:type="character" w:customStyle="1" w:styleId="QuotationChar49">
    <w:name w:val="Quotation Char49"/>
    <w:basedOn w:val="BodyTextChar"/>
    <w:rsid w:val="00C230B4"/>
    <w:rPr>
      <w:i/>
      <w:sz w:val="24"/>
      <w:szCs w:val="24"/>
    </w:rPr>
  </w:style>
  <w:style w:type="character" w:customStyle="1" w:styleId="FootnoteTextChar511">
    <w:name w:val="Footnote Text Char511"/>
    <w:aliases w:val="Footnote Text Char Char Char Char511,Footnote Text Char Char Char1 Char413,Footnote Text Char Char Char2 Char413,Footnote Text Char Char Char11 Char413,Footnote Text Char Char Char3 Char413,Footnote Text Char Char Char12 Char413"/>
    <w:basedOn w:val="DefaultParagraphFont"/>
    <w:rsid w:val="00C230B4"/>
    <w:rPr>
      <w:lang w:val="en-US" w:eastAsia="en-US" w:bidi="ar-SA"/>
    </w:rPr>
  </w:style>
  <w:style w:type="paragraph" w:customStyle="1" w:styleId="Quotation419">
    <w:name w:val="Quotation419"/>
    <w:basedOn w:val="Normal"/>
    <w:autoRedefine/>
    <w:rsid w:val="00C230B4"/>
    <w:pPr>
      <w:spacing w:before="120" w:after="120" w:line="480" w:lineRule="exact"/>
      <w:ind w:left="720" w:right="720" w:firstLine="720"/>
      <w:jc w:val="both"/>
    </w:pPr>
    <w:rPr>
      <w:i/>
      <w:szCs w:val="20"/>
    </w:rPr>
  </w:style>
  <w:style w:type="character" w:customStyle="1" w:styleId="FootnoteTextChar610">
    <w:name w:val="Footnote Text Char610"/>
    <w:aliases w:val="Footnote Text Char Char Char Char610,Footnote Text Char Char Char1 Char511,Footnote Text Char Char Char2 Char511,Footnote Text Char Char Char11 Char511,Footnote Text Char Char Char3 Char511,Footnote Text Char Char Char12 Char511"/>
    <w:basedOn w:val="DefaultParagraphFont"/>
    <w:rsid w:val="00C230B4"/>
    <w:rPr>
      <w:lang w:val="en-US" w:eastAsia="en-US" w:bidi="ar-SA"/>
    </w:rPr>
  </w:style>
  <w:style w:type="paragraph" w:customStyle="1" w:styleId="Quotation428">
    <w:name w:val="Quotation428"/>
    <w:basedOn w:val="Normal"/>
    <w:autoRedefine/>
    <w:rsid w:val="00C230B4"/>
    <w:pPr>
      <w:spacing w:before="120" w:after="120" w:line="480" w:lineRule="exact"/>
      <w:ind w:left="720" w:right="720" w:firstLine="720"/>
      <w:jc w:val="both"/>
    </w:pPr>
    <w:rPr>
      <w:i/>
      <w:szCs w:val="20"/>
    </w:rPr>
  </w:style>
  <w:style w:type="character" w:customStyle="1" w:styleId="FooterChar110">
    <w:name w:val="Footer Char110"/>
    <w:basedOn w:val="DefaultParagraphFont"/>
    <w:rsid w:val="00C230B4"/>
    <w:rPr>
      <w:sz w:val="24"/>
    </w:rPr>
  </w:style>
  <w:style w:type="character" w:customStyle="1" w:styleId="HeaderChar112">
    <w:name w:val="Header Char112"/>
    <w:basedOn w:val="DefaultParagraphFont"/>
    <w:rsid w:val="00C230B4"/>
    <w:rPr>
      <w:i/>
      <w:sz w:val="24"/>
    </w:rPr>
  </w:style>
  <w:style w:type="character" w:customStyle="1" w:styleId="BodyTextChar510">
    <w:name w:val="Body Text Char510"/>
    <w:basedOn w:val="DefaultParagraphFont"/>
    <w:rsid w:val="00C230B4"/>
    <w:rPr>
      <w:rFonts w:cs="Arial"/>
      <w:sz w:val="24"/>
      <w:lang w:val="en-US" w:eastAsia="en-US" w:bidi="ar-SA"/>
    </w:rPr>
  </w:style>
  <w:style w:type="character" w:customStyle="1" w:styleId="FootnoteTextChar710">
    <w:name w:val="Footnote Text Char710"/>
    <w:aliases w:val="Footnote Text Char Char Char Char710,Footnote Text Char Char Char1 Char610,Footnote Text Char Char Char2 Char610,Footnote Text Char Char Char11 Char610,Footnote Text Char Char Char3 Char610,Footnote Text Char Char Char12 Char610"/>
    <w:basedOn w:val="DefaultParagraphFont"/>
    <w:rsid w:val="00C230B4"/>
    <w:rPr>
      <w:lang w:val="en-US" w:eastAsia="en-US" w:bidi="ar-SA"/>
    </w:rPr>
  </w:style>
  <w:style w:type="paragraph" w:customStyle="1" w:styleId="HeaderlikeH119">
    <w:name w:val="Header like H119"/>
    <w:basedOn w:val="Heading2"/>
    <w:rsid w:val="00C230B4"/>
    <w:pPr>
      <w:spacing w:before="120" w:line="360" w:lineRule="exact"/>
      <w:ind w:firstLine="720"/>
      <w:outlineLvl w:val="9"/>
    </w:pPr>
    <w:rPr>
      <w:b/>
      <w:i w:val="0"/>
      <w:sz w:val="36"/>
    </w:rPr>
  </w:style>
  <w:style w:type="paragraph" w:customStyle="1" w:styleId="Quotation580">
    <w:name w:val="Quotation58"/>
    <w:basedOn w:val="Normal"/>
    <w:autoRedefine/>
    <w:rsid w:val="00C230B4"/>
    <w:pPr>
      <w:spacing w:before="120" w:after="120" w:line="480" w:lineRule="exact"/>
      <w:ind w:left="720" w:right="720" w:firstLine="720"/>
      <w:jc w:val="both"/>
    </w:pPr>
    <w:rPr>
      <w:i/>
      <w:szCs w:val="20"/>
    </w:rPr>
  </w:style>
  <w:style w:type="character" w:customStyle="1" w:styleId="QuotationChar58">
    <w:name w:val="Quotation Char58"/>
    <w:basedOn w:val="BodyTextChar"/>
    <w:rsid w:val="00C230B4"/>
    <w:rPr>
      <w:i/>
      <w:sz w:val="24"/>
      <w:szCs w:val="24"/>
    </w:rPr>
  </w:style>
  <w:style w:type="paragraph" w:customStyle="1" w:styleId="Greeting19">
    <w:name w:val="Greeting19"/>
    <w:basedOn w:val="Normal"/>
    <w:rsid w:val="00C230B4"/>
    <w:pPr>
      <w:spacing w:after="120" w:line="480" w:lineRule="exact"/>
      <w:ind w:firstLine="720"/>
    </w:pPr>
    <w:rPr>
      <w:szCs w:val="20"/>
    </w:rPr>
  </w:style>
  <w:style w:type="paragraph" w:customStyle="1" w:styleId="H2A19">
    <w:name w:val="H2A19"/>
    <w:basedOn w:val="H2"/>
    <w:rsid w:val="00C230B4"/>
    <w:pPr>
      <w:outlineLvl w:val="9"/>
    </w:pPr>
    <w:rPr>
      <w:rFonts w:ascii="Times New Roman" w:hAnsi="Times New Roman"/>
      <w:iCs w:val="0"/>
      <w:szCs w:val="28"/>
    </w:rPr>
  </w:style>
  <w:style w:type="paragraph" w:customStyle="1" w:styleId="H228">
    <w:name w:val="H228"/>
    <w:basedOn w:val="BT"/>
    <w:autoRedefine/>
    <w:rsid w:val="00C230B4"/>
    <w:pPr>
      <w:spacing w:line="300" w:lineRule="atLeast"/>
      <w:ind w:firstLine="720"/>
      <w:outlineLvl w:val="1"/>
    </w:pPr>
  </w:style>
  <w:style w:type="paragraph" w:customStyle="1" w:styleId="BT1100">
    <w:name w:val="BT11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10">
    <w:name w:val="BT Char110"/>
    <w:basedOn w:val="DefaultParagraphFont"/>
    <w:rsid w:val="00C230B4"/>
    <w:rPr>
      <w:sz w:val="24"/>
      <w:lang w:val="en-US" w:eastAsia="en-US" w:bidi="ar-SA"/>
    </w:rPr>
  </w:style>
  <w:style w:type="paragraph" w:customStyle="1" w:styleId="Level3Heading19">
    <w:name w:val="Level 3 Heading19"/>
    <w:rsid w:val="00C230B4"/>
    <w:pPr>
      <w:keepNext/>
      <w:keepLines/>
      <w:widowControl w:val="0"/>
      <w:spacing w:after="240" w:line="480" w:lineRule="exact"/>
      <w:jc w:val="center"/>
    </w:pPr>
    <w:rPr>
      <w:rFonts w:ascii="Times" w:hAnsi="Times"/>
      <w:b/>
      <w:snapToGrid w:val="0"/>
      <w:sz w:val="28"/>
      <w:szCs w:val="24"/>
    </w:rPr>
  </w:style>
  <w:style w:type="paragraph" w:customStyle="1" w:styleId="flushleft213">
    <w:name w:val="flush left213"/>
    <w:aliases w:val="no hang2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8">
    <w:name w:val="QT58"/>
    <w:basedOn w:val="NormalWeb"/>
    <w:autoRedefine/>
    <w:rsid w:val="00C230B4"/>
    <w:pPr>
      <w:spacing w:after="120" w:line="300" w:lineRule="atLeast"/>
      <w:ind w:left="720" w:right="720" w:firstLine="720"/>
      <w:jc w:val="both"/>
    </w:pPr>
    <w:rPr>
      <w:rFonts w:cs="Arial"/>
      <w:i/>
    </w:rPr>
  </w:style>
  <w:style w:type="character" w:customStyle="1" w:styleId="QTChar58">
    <w:name w:val="QT Char58"/>
    <w:basedOn w:val="DefaultParagraphFont"/>
    <w:rsid w:val="00C230B4"/>
    <w:rPr>
      <w:rFonts w:cs="Arial"/>
      <w:i/>
      <w:sz w:val="24"/>
      <w:szCs w:val="24"/>
      <w:lang w:val="en-US" w:eastAsia="en-US" w:bidi="ar-SA"/>
    </w:rPr>
  </w:style>
  <w:style w:type="character" w:customStyle="1" w:styleId="BTCharCharCharChar18">
    <w:name w:val="BT Char Char Char Char18"/>
    <w:basedOn w:val="DefaultParagraphFont"/>
    <w:rsid w:val="00C230B4"/>
    <w:rPr>
      <w:sz w:val="24"/>
      <w:lang w:val="en-US" w:eastAsia="en-US" w:bidi="ar-SA"/>
    </w:rPr>
  </w:style>
  <w:style w:type="paragraph" w:customStyle="1" w:styleId="BTCharCharChar18">
    <w:name w:val="BT Char Char Char18"/>
    <w:basedOn w:val="Normal"/>
    <w:autoRedefine/>
    <w:rsid w:val="00C230B4"/>
    <w:pPr>
      <w:spacing w:after="120" w:line="300" w:lineRule="exact"/>
      <w:ind w:firstLine="720"/>
      <w:jc w:val="both"/>
    </w:pPr>
    <w:rPr>
      <w:szCs w:val="20"/>
    </w:rPr>
  </w:style>
  <w:style w:type="paragraph" w:customStyle="1" w:styleId="FNChar18">
    <w:name w:val="FN Char18"/>
    <w:basedOn w:val="FootnoteText"/>
    <w:autoRedefine/>
    <w:rsid w:val="00C230B4"/>
    <w:pPr>
      <w:contextualSpacing/>
      <w:jc w:val="both"/>
    </w:pPr>
  </w:style>
  <w:style w:type="character" w:customStyle="1" w:styleId="FNCharChar18">
    <w:name w:val="FN Char Char18"/>
    <w:basedOn w:val="DefaultParagraphFont"/>
    <w:rsid w:val="00C230B4"/>
    <w:rPr>
      <w:lang w:val="en-US" w:eastAsia="en-US" w:bidi="ar-SA"/>
    </w:rPr>
  </w:style>
  <w:style w:type="paragraph" w:customStyle="1" w:styleId="StyleBodyTextBold1112">
    <w:name w:val="Style Body Text + Bold1112"/>
    <w:basedOn w:val="Normal"/>
    <w:autoRedefine/>
    <w:rsid w:val="00C230B4"/>
    <w:pPr>
      <w:spacing w:after="120" w:line="480" w:lineRule="exact"/>
      <w:ind w:firstLine="720"/>
      <w:jc w:val="both"/>
    </w:pPr>
    <w:rPr>
      <w:b/>
      <w:bCs/>
      <w:szCs w:val="20"/>
    </w:rPr>
  </w:style>
  <w:style w:type="character" w:customStyle="1" w:styleId="StyleBodyTextBold1Char112">
    <w:name w:val="Style Body Text + Bold1 Char112"/>
    <w:basedOn w:val="BodyTextChar"/>
    <w:rsid w:val="00C230B4"/>
    <w:rPr>
      <w:b/>
      <w:bCs/>
      <w:sz w:val="24"/>
      <w:szCs w:val="24"/>
    </w:rPr>
  </w:style>
  <w:style w:type="character" w:customStyle="1" w:styleId="HeaderChar211">
    <w:name w:val="Header Char211"/>
    <w:basedOn w:val="DefaultParagraphFont"/>
    <w:rsid w:val="00C230B4"/>
    <w:rPr>
      <w:i/>
      <w:sz w:val="24"/>
    </w:rPr>
  </w:style>
  <w:style w:type="character" w:customStyle="1" w:styleId="CommentTextChar18">
    <w:name w:val="Comment Text Char18"/>
    <w:basedOn w:val="DefaultParagraphFont"/>
    <w:rsid w:val="00C230B4"/>
    <w:rPr>
      <w:sz w:val="24"/>
      <w:szCs w:val="24"/>
    </w:rPr>
  </w:style>
  <w:style w:type="character" w:customStyle="1" w:styleId="BodyTextIndentChar18">
    <w:name w:val="Body Text Indent Char18"/>
    <w:basedOn w:val="DefaultParagraphFont"/>
    <w:rsid w:val="00C230B4"/>
    <w:rPr>
      <w:rFonts w:cs="Arial"/>
      <w:sz w:val="24"/>
    </w:rPr>
  </w:style>
  <w:style w:type="character" w:customStyle="1" w:styleId="DateChar18">
    <w:name w:val="Date Char18"/>
    <w:basedOn w:val="DefaultParagraphFont"/>
    <w:rsid w:val="00C230B4"/>
    <w:rPr>
      <w:rFonts w:cs="Arial"/>
      <w:b/>
      <w:sz w:val="24"/>
    </w:rPr>
  </w:style>
  <w:style w:type="character" w:customStyle="1" w:styleId="EndnoteTextChar18">
    <w:name w:val="Endnote Text Char18"/>
    <w:basedOn w:val="DefaultParagraphFont"/>
    <w:rsid w:val="00C230B4"/>
    <w:rPr>
      <w:sz w:val="18"/>
      <w:szCs w:val="24"/>
    </w:rPr>
  </w:style>
  <w:style w:type="character" w:customStyle="1" w:styleId="FooterChar29">
    <w:name w:val="Footer Char29"/>
    <w:basedOn w:val="DefaultParagraphFont"/>
    <w:rsid w:val="00C230B4"/>
    <w:rPr>
      <w:sz w:val="24"/>
    </w:rPr>
  </w:style>
  <w:style w:type="paragraph" w:customStyle="1" w:styleId="FooterEven19">
    <w:name w:val="Footer Even19"/>
    <w:basedOn w:val="Footer"/>
    <w:rsid w:val="00C230B4"/>
    <w:pPr>
      <w:spacing w:after="120" w:line="480" w:lineRule="exact"/>
      <w:ind w:firstLine="720"/>
      <w:jc w:val="both"/>
    </w:pPr>
    <w:rPr>
      <w:szCs w:val="20"/>
    </w:rPr>
  </w:style>
  <w:style w:type="paragraph" w:customStyle="1" w:styleId="FooterFirst19">
    <w:name w:val="Footer First19"/>
    <w:basedOn w:val="Footer"/>
    <w:rsid w:val="00C230B4"/>
    <w:pPr>
      <w:spacing w:after="120" w:line="480" w:lineRule="exact"/>
      <w:ind w:firstLine="720"/>
      <w:jc w:val="both"/>
    </w:pPr>
    <w:rPr>
      <w:szCs w:val="20"/>
    </w:rPr>
  </w:style>
  <w:style w:type="paragraph" w:customStyle="1" w:styleId="FooterOdd19">
    <w:name w:val="Footer Odd19"/>
    <w:basedOn w:val="Footer"/>
    <w:rsid w:val="00C230B4"/>
    <w:pPr>
      <w:spacing w:after="120" w:line="480" w:lineRule="exact"/>
      <w:ind w:firstLine="720"/>
      <w:jc w:val="both"/>
    </w:pPr>
    <w:rPr>
      <w:szCs w:val="20"/>
    </w:rPr>
  </w:style>
  <w:style w:type="character" w:customStyle="1" w:styleId="MacroTextChar18">
    <w:name w:val="Macro Text Char18"/>
    <w:basedOn w:val="DefaultParagraphFont"/>
    <w:rsid w:val="00C230B4"/>
    <w:rPr>
      <w:rFonts w:ascii="Courier New" w:hAnsi="Courier New" w:cs="Arial"/>
      <w:sz w:val="24"/>
    </w:rPr>
  </w:style>
  <w:style w:type="character" w:customStyle="1" w:styleId="MessageHeaderChar18">
    <w:name w:val="Message Header Char18"/>
    <w:basedOn w:val="DefaultParagraphFont"/>
    <w:rsid w:val="00C230B4"/>
    <w:rPr>
      <w:rFonts w:ascii="Arial" w:hAnsi="Arial" w:cs="Arial"/>
      <w:sz w:val="24"/>
    </w:rPr>
  </w:style>
  <w:style w:type="character" w:customStyle="1" w:styleId="SubtitleChar18">
    <w:name w:val="Subtitle Char18"/>
    <w:basedOn w:val="DefaultParagraphFont"/>
    <w:rsid w:val="00C230B4"/>
    <w:rPr>
      <w:rFonts w:ascii="Arial" w:hAnsi="Arial"/>
      <w:i/>
      <w:kern w:val="28"/>
      <w:sz w:val="28"/>
      <w:szCs w:val="24"/>
    </w:rPr>
  </w:style>
  <w:style w:type="paragraph" w:customStyle="1" w:styleId="HeadingBase19">
    <w:name w:val="Heading Base19"/>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8">
    <w:name w:val="Title Char18"/>
    <w:basedOn w:val="DefaultParagraphFont"/>
    <w:rsid w:val="00C230B4"/>
    <w:rPr>
      <w:rFonts w:ascii="Arial" w:hAnsi="Arial"/>
      <w:b/>
      <w:kern w:val="28"/>
      <w:sz w:val="40"/>
      <w:szCs w:val="24"/>
    </w:rPr>
  </w:style>
  <w:style w:type="paragraph" w:customStyle="1" w:styleId="indent538">
    <w:name w:val="indent 538"/>
    <w:aliases w:val="hang 9 (SP Parts)19"/>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9">
    <w:name w:val="flush left bold titles19"/>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0">
    <w:name w:val="Left Running Head (Even)1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9">
    <w:name w:val="Right Running Head (Odd)19"/>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9">
    <w:name w:val="EXERCISE - BOX19"/>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9">
    <w:name w:val="Thick Line Below19"/>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00">
    <w:name w:val="quotation5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3">
    <w:name w:val="indent 51113"/>
    <w:aliases w:val="hang 511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2">
    <w:name w:val="Level 1 Heading1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2">
    <w:name w:val="indent 10112"/>
    <w:aliases w:val="block211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90">
    <w:name w:val="indent 5219"/>
    <w:aliases w:val="block3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9">
    <w:name w:val="PI19"/>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80">
    <w:name w:val="indent 1518"/>
    <w:aliases w:val="block119,indent 15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9">
    <w:name w:val="Document Map Char19"/>
    <w:basedOn w:val="DefaultParagraphFont"/>
    <w:rsid w:val="00C230B4"/>
    <w:rPr>
      <w:rFonts w:ascii="Tahoma" w:hAnsi="Tahoma" w:cs="Tahoma"/>
      <w:sz w:val="24"/>
      <w:szCs w:val="24"/>
      <w:shd w:val="clear" w:color="auto" w:fill="000080"/>
    </w:rPr>
  </w:style>
  <w:style w:type="character" w:customStyle="1" w:styleId="PlainTextChar19">
    <w:name w:val="Plain Text Char19"/>
    <w:basedOn w:val="DefaultParagraphFont"/>
    <w:rsid w:val="00C230B4"/>
    <w:rPr>
      <w:rFonts w:ascii="Courier New" w:hAnsi="Courier New" w:cs="Courier New"/>
      <w:lang w:bidi="he-IL"/>
    </w:rPr>
  </w:style>
  <w:style w:type="paragraph" w:customStyle="1" w:styleId="quotation1111">
    <w:name w:val="quotation11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9">
    <w:name w:val="List First19"/>
    <w:basedOn w:val="List"/>
    <w:next w:val="List"/>
    <w:rsid w:val="00C230B4"/>
    <w:pPr>
      <w:tabs>
        <w:tab w:val="clear" w:pos="720"/>
      </w:tabs>
      <w:spacing w:before="0" w:line="480" w:lineRule="exact"/>
      <w:jc w:val="both"/>
    </w:pPr>
    <w:rPr>
      <w:szCs w:val="20"/>
    </w:rPr>
  </w:style>
  <w:style w:type="paragraph" w:customStyle="1" w:styleId="ListLast19">
    <w:name w:val="List Last19"/>
    <w:basedOn w:val="List"/>
    <w:rsid w:val="00C230B4"/>
    <w:pPr>
      <w:tabs>
        <w:tab w:val="clear" w:pos="720"/>
      </w:tabs>
      <w:spacing w:before="0" w:line="480" w:lineRule="exact"/>
      <w:jc w:val="both"/>
    </w:pPr>
    <w:rPr>
      <w:szCs w:val="20"/>
    </w:rPr>
  </w:style>
  <w:style w:type="paragraph" w:customStyle="1" w:styleId="ListNumberFirst19">
    <w:name w:val="List Number First19"/>
    <w:basedOn w:val="ListNumber"/>
    <w:next w:val="ListNumber"/>
    <w:rsid w:val="00C230B4"/>
    <w:pPr>
      <w:spacing w:before="0" w:line="480" w:lineRule="exact"/>
      <w:jc w:val="both"/>
    </w:pPr>
    <w:rPr>
      <w:szCs w:val="20"/>
    </w:rPr>
  </w:style>
  <w:style w:type="paragraph" w:customStyle="1" w:styleId="ListNumberLast19">
    <w:name w:val="List Number Last19"/>
    <w:basedOn w:val="ListNumber"/>
    <w:rsid w:val="00C230B4"/>
    <w:pPr>
      <w:spacing w:before="0" w:line="480" w:lineRule="exact"/>
      <w:jc w:val="both"/>
    </w:pPr>
    <w:rPr>
      <w:szCs w:val="20"/>
    </w:rPr>
  </w:style>
  <w:style w:type="paragraph" w:customStyle="1" w:styleId="PartLabel19">
    <w:name w:val="Part Label19"/>
    <w:basedOn w:val="HeadingBase"/>
    <w:next w:val="Normal"/>
    <w:rsid w:val="00C230B4"/>
    <w:pPr>
      <w:spacing w:after="120" w:line="480" w:lineRule="exact"/>
      <w:ind w:firstLine="720"/>
      <w:jc w:val="both"/>
    </w:pPr>
    <w:rPr>
      <w:szCs w:val="20"/>
    </w:rPr>
  </w:style>
  <w:style w:type="paragraph" w:customStyle="1" w:styleId="PartTitle19">
    <w:name w:val="Part Title19"/>
    <w:basedOn w:val="HeadingBase"/>
    <w:next w:val="PartSubtitle"/>
    <w:rsid w:val="00C230B4"/>
    <w:pPr>
      <w:spacing w:after="120" w:line="480" w:lineRule="exact"/>
      <w:ind w:firstLine="720"/>
      <w:jc w:val="both"/>
    </w:pPr>
    <w:rPr>
      <w:szCs w:val="20"/>
    </w:rPr>
  </w:style>
  <w:style w:type="paragraph" w:customStyle="1" w:styleId="PartSubtitle19">
    <w:name w:val="Part Subtitle19"/>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9">
    <w:name w:val="Section Heading19"/>
    <w:basedOn w:val="HeadingBase"/>
    <w:rsid w:val="00C230B4"/>
    <w:pPr>
      <w:spacing w:after="120" w:line="480" w:lineRule="exact"/>
      <w:ind w:firstLine="720"/>
      <w:jc w:val="both"/>
    </w:pPr>
    <w:rPr>
      <w:szCs w:val="20"/>
    </w:rPr>
  </w:style>
  <w:style w:type="paragraph" w:customStyle="1" w:styleId="SectionLabel19">
    <w:name w:val="Section Label19"/>
    <w:basedOn w:val="HeadingBase"/>
    <w:rsid w:val="00C230B4"/>
    <w:pPr>
      <w:spacing w:after="120" w:line="480" w:lineRule="exact"/>
      <w:ind w:firstLine="720"/>
      <w:jc w:val="both"/>
    </w:pPr>
    <w:rPr>
      <w:szCs w:val="20"/>
    </w:rPr>
  </w:style>
  <w:style w:type="paragraph" w:customStyle="1" w:styleId="TitleCover19">
    <w:name w:val="Title Cover19"/>
    <w:basedOn w:val="HeadingBase"/>
    <w:next w:val="SubtitleCover"/>
    <w:rsid w:val="00C230B4"/>
    <w:pPr>
      <w:spacing w:after="120" w:line="480" w:lineRule="exact"/>
      <w:ind w:firstLine="720"/>
      <w:jc w:val="both"/>
    </w:pPr>
    <w:rPr>
      <w:szCs w:val="20"/>
    </w:rPr>
  </w:style>
  <w:style w:type="paragraph" w:customStyle="1" w:styleId="SubtitleCover19">
    <w:name w:val="Subtitle Cover19"/>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9">
    <w:name w:val="Title 319"/>
    <w:basedOn w:val="Title2"/>
    <w:rsid w:val="00C230B4"/>
    <w:pPr>
      <w:ind w:firstLine="720"/>
    </w:pPr>
    <w:rPr>
      <w:szCs w:val="20"/>
    </w:rPr>
  </w:style>
  <w:style w:type="paragraph" w:customStyle="1" w:styleId="Title219">
    <w:name w:val="Title 219"/>
    <w:basedOn w:val="Normal"/>
    <w:rsid w:val="00C230B4"/>
    <w:pPr>
      <w:spacing w:after="120" w:line="300" w:lineRule="atLeast"/>
      <w:ind w:firstLine="720"/>
      <w:jc w:val="center"/>
    </w:pPr>
    <w:rPr>
      <w:sz w:val="52"/>
      <w:szCs w:val="20"/>
    </w:rPr>
  </w:style>
  <w:style w:type="paragraph" w:customStyle="1" w:styleId="H3A19">
    <w:name w:val="H3A19"/>
    <w:basedOn w:val="H3"/>
    <w:rsid w:val="00C230B4"/>
  </w:style>
  <w:style w:type="paragraph" w:customStyle="1" w:styleId="H319">
    <w:name w:val="H31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8">
    <w:name w:val="H418"/>
    <w:basedOn w:val="H4A"/>
    <w:next w:val="Normal"/>
    <w:autoRedefine/>
    <w:rsid w:val="00C230B4"/>
  </w:style>
  <w:style w:type="paragraph" w:customStyle="1" w:styleId="H4A19">
    <w:name w:val="H4A19"/>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9">
    <w:name w:val="Block Quotation First19"/>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9">
    <w:name w:val="Block Quotation19"/>
    <w:basedOn w:val="Normal"/>
    <w:rsid w:val="00C230B4"/>
    <w:pPr>
      <w:keepLines/>
      <w:spacing w:after="160" w:line="480" w:lineRule="exact"/>
      <w:ind w:left="720" w:right="720" w:firstLine="720"/>
      <w:jc w:val="both"/>
    </w:pPr>
    <w:rPr>
      <w:i/>
      <w:szCs w:val="20"/>
    </w:rPr>
  </w:style>
  <w:style w:type="paragraph" w:customStyle="1" w:styleId="BlockQuotationLast19">
    <w:name w:val="Block Quotation Last19"/>
    <w:basedOn w:val="BlockQuotation"/>
    <w:rsid w:val="00C230B4"/>
    <w:pPr>
      <w:tabs>
        <w:tab w:val="clear" w:pos="720"/>
      </w:tabs>
      <w:spacing w:before="0" w:line="480" w:lineRule="exact"/>
      <w:ind w:firstLine="720"/>
      <w:jc w:val="both"/>
    </w:pPr>
    <w:rPr>
      <w:szCs w:val="20"/>
    </w:rPr>
  </w:style>
  <w:style w:type="paragraph" w:customStyle="1" w:styleId="BodyTextKeep19">
    <w:name w:val="Body Text Keep19"/>
    <w:basedOn w:val="Normal"/>
    <w:rsid w:val="00C230B4"/>
    <w:pPr>
      <w:keepNext/>
      <w:spacing w:after="120" w:line="480" w:lineRule="exact"/>
      <w:ind w:firstLine="720"/>
      <w:jc w:val="both"/>
    </w:pPr>
    <w:rPr>
      <w:szCs w:val="20"/>
    </w:rPr>
  </w:style>
  <w:style w:type="paragraph" w:customStyle="1" w:styleId="ChapterLabel19">
    <w:name w:val="Chapter Label19"/>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9">
    <w:name w:val="Chapter Subtitle19"/>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9">
    <w:name w:val="Chapter Title19"/>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9">
    <w:name w:val="Document Label19"/>
    <w:basedOn w:val="Normal"/>
    <w:rsid w:val="00C230B4"/>
    <w:pPr>
      <w:keepNext/>
      <w:spacing w:before="240" w:after="360" w:line="480" w:lineRule="exact"/>
      <w:ind w:firstLine="720"/>
      <w:jc w:val="both"/>
    </w:pPr>
    <w:rPr>
      <w:b/>
      <w:kern w:val="28"/>
      <w:sz w:val="36"/>
      <w:szCs w:val="20"/>
    </w:rPr>
  </w:style>
  <w:style w:type="paragraph" w:customStyle="1" w:styleId="FootnoteBase38">
    <w:name w:val="Footnote Base38"/>
    <w:basedOn w:val="Normal"/>
    <w:rsid w:val="00C230B4"/>
    <w:pPr>
      <w:tabs>
        <w:tab w:val="left" w:pos="187"/>
      </w:tabs>
      <w:spacing w:after="120" w:line="220" w:lineRule="exact"/>
      <w:ind w:left="187" w:hanging="187"/>
      <w:jc w:val="both"/>
    </w:pPr>
    <w:rPr>
      <w:sz w:val="18"/>
      <w:szCs w:val="20"/>
    </w:rPr>
  </w:style>
  <w:style w:type="paragraph" w:customStyle="1" w:styleId="HeaderBase19">
    <w:name w:val="Header Base19"/>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9">
    <w:name w:val="Header Even19"/>
    <w:basedOn w:val="Header"/>
    <w:rsid w:val="00C230B4"/>
    <w:pPr>
      <w:ind w:firstLine="720"/>
      <w:jc w:val="both"/>
    </w:pPr>
    <w:rPr>
      <w:sz w:val="56"/>
      <w:szCs w:val="56"/>
    </w:rPr>
  </w:style>
  <w:style w:type="paragraph" w:customStyle="1" w:styleId="HeaderFirst19">
    <w:name w:val="Header First19"/>
    <w:basedOn w:val="Header"/>
    <w:rsid w:val="00C230B4"/>
    <w:pPr>
      <w:ind w:firstLine="720"/>
      <w:jc w:val="center"/>
    </w:pPr>
    <w:rPr>
      <w:sz w:val="56"/>
      <w:szCs w:val="56"/>
    </w:rPr>
  </w:style>
  <w:style w:type="paragraph" w:customStyle="1" w:styleId="HeaderOdd19">
    <w:name w:val="Header Odd19"/>
    <w:basedOn w:val="Header"/>
    <w:rsid w:val="00C230B4"/>
    <w:pPr>
      <w:tabs>
        <w:tab w:val="right" w:pos="0"/>
      </w:tabs>
      <w:ind w:firstLine="720"/>
      <w:jc w:val="right"/>
    </w:pPr>
    <w:rPr>
      <w:sz w:val="56"/>
      <w:szCs w:val="56"/>
    </w:rPr>
  </w:style>
  <w:style w:type="paragraph" w:customStyle="1" w:styleId="IndexBase19">
    <w:name w:val="Index Base19"/>
    <w:basedOn w:val="Normal"/>
    <w:rsid w:val="00C230B4"/>
    <w:pPr>
      <w:tabs>
        <w:tab w:val="right" w:leader="dot" w:pos="3960"/>
      </w:tabs>
      <w:spacing w:after="120" w:line="480" w:lineRule="exact"/>
      <w:ind w:left="720" w:hanging="720"/>
      <w:jc w:val="both"/>
    </w:pPr>
    <w:rPr>
      <w:szCs w:val="20"/>
    </w:rPr>
  </w:style>
  <w:style w:type="paragraph" w:customStyle="1" w:styleId="ListBulletFirst19">
    <w:name w:val="List Bullet First19"/>
    <w:basedOn w:val="ListBullet"/>
    <w:next w:val="ListBullet"/>
    <w:rsid w:val="00C230B4"/>
    <w:pPr>
      <w:spacing w:before="80" w:line="480" w:lineRule="exact"/>
      <w:jc w:val="both"/>
    </w:pPr>
    <w:rPr>
      <w:szCs w:val="20"/>
    </w:rPr>
  </w:style>
  <w:style w:type="paragraph" w:customStyle="1" w:styleId="ListBulletLast19">
    <w:name w:val="List Bullet Last19"/>
    <w:basedOn w:val="ListBullet"/>
    <w:rsid w:val="00C230B4"/>
    <w:pPr>
      <w:spacing w:before="0" w:after="240" w:line="480" w:lineRule="exact"/>
      <w:jc w:val="both"/>
    </w:pPr>
    <w:rPr>
      <w:szCs w:val="20"/>
    </w:rPr>
  </w:style>
  <w:style w:type="paragraph" w:customStyle="1" w:styleId="Picture19">
    <w:name w:val="Picture19"/>
    <w:basedOn w:val="Normal"/>
    <w:next w:val="Caption"/>
    <w:rsid w:val="00C230B4"/>
    <w:pPr>
      <w:keepNext/>
      <w:spacing w:after="120" w:line="480" w:lineRule="exact"/>
      <w:ind w:firstLine="720"/>
      <w:jc w:val="both"/>
    </w:pPr>
    <w:rPr>
      <w:szCs w:val="20"/>
    </w:rPr>
  </w:style>
  <w:style w:type="paragraph" w:customStyle="1" w:styleId="TOCBase19">
    <w:name w:val="TOC Base19"/>
    <w:basedOn w:val="Normal"/>
    <w:rsid w:val="00C230B4"/>
    <w:pPr>
      <w:tabs>
        <w:tab w:val="right" w:leader="dot" w:pos="8640"/>
      </w:tabs>
      <w:spacing w:after="120" w:line="480" w:lineRule="exact"/>
      <w:ind w:firstLine="720"/>
      <w:jc w:val="both"/>
    </w:pPr>
    <w:rPr>
      <w:szCs w:val="20"/>
    </w:rPr>
  </w:style>
  <w:style w:type="paragraph" w:customStyle="1" w:styleId="Indent5111">
    <w:name w:val="Indent5111"/>
    <w:basedOn w:val="Normal"/>
    <w:rsid w:val="00C230B4"/>
    <w:pPr>
      <w:spacing w:after="120" w:line="480" w:lineRule="exact"/>
      <w:ind w:left="720" w:firstLine="720"/>
      <w:jc w:val="both"/>
    </w:pPr>
    <w:rPr>
      <w:szCs w:val="20"/>
    </w:rPr>
  </w:style>
  <w:style w:type="paragraph" w:customStyle="1" w:styleId="Indent10190">
    <w:name w:val="Indent1019"/>
    <w:basedOn w:val="Normal"/>
    <w:rsid w:val="00C230B4"/>
    <w:pPr>
      <w:spacing w:after="120" w:line="480" w:lineRule="exact"/>
      <w:ind w:left="1440" w:firstLine="720"/>
      <w:jc w:val="both"/>
    </w:pPr>
    <w:rPr>
      <w:szCs w:val="20"/>
    </w:rPr>
  </w:style>
  <w:style w:type="paragraph" w:customStyle="1" w:styleId="Indent1519">
    <w:name w:val="Indent1519"/>
    <w:basedOn w:val="Normal"/>
    <w:rsid w:val="00C230B4"/>
    <w:pPr>
      <w:spacing w:after="120" w:line="480" w:lineRule="exact"/>
      <w:ind w:left="2160" w:firstLine="720"/>
      <w:jc w:val="both"/>
    </w:pPr>
    <w:rPr>
      <w:szCs w:val="20"/>
    </w:rPr>
  </w:style>
  <w:style w:type="paragraph" w:customStyle="1" w:styleId="Indent2019">
    <w:name w:val="Indent2019"/>
    <w:basedOn w:val="Normal"/>
    <w:rsid w:val="00C230B4"/>
    <w:pPr>
      <w:spacing w:after="120" w:line="480" w:lineRule="exact"/>
      <w:ind w:left="2880" w:firstLine="720"/>
      <w:jc w:val="both"/>
    </w:pPr>
    <w:rPr>
      <w:szCs w:val="20"/>
    </w:rPr>
  </w:style>
  <w:style w:type="paragraph" w:customStyle="1" w:styleId="BodyTextNotJustified19">
    <w:name w:val="Body Text Not Justified19"/>
    <w:basedOn w:val="Normal"/>
    <w:rsid w:val="00C230B4"/>
    <w:pPr>
      <w:spacing w:after="120" w:line="480" w:lineRule="exact"/>
      <w:ind w:firstLine="720"/>
    </w:pPr>
    <w:rPr>
      <w:szCs w:val="20"/>
    </w:rPr>
  </w:style>
  <w:style w:type="paragraph" w:customStyle="1" w:styleId="BoldCenterArial12pt19">
    <w:name w:val="Bold Center Arial 12 pt19"/>
    <w:basedOn w:val="Normal"/>
    <w:rsid w:val="00C230B4"/>
    <w:pPr>
      <w:spacing w:after="160" w:line="480" w:lineRule="exact"/>
      <w:ind w:firstLine="720"/>
      <w:jc w:val="center"/>
    </w:pPr>
    <w:rPr>
      <w:rFonts w:ascii="Arial" w:hAnsi="Arial"/>
      <w:b/>
      <w:szCs w:val="20"/>
    </w:rPr>
  </w:style>
  <w:style w:type="paragraph" w:customStyle="1" w:styleId="Exercise19">
    <w:name w:val="Exercise19"/>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9">
    <w:name w:val="Flush Left Bold19"/>
    <w:basedOn w:val="Normal"/>
    <w:rsid w:val="00C230B4"/>
    <w:pPr>
      <w:spacing w:before="120" w:after="120" w:line="290" w:lineRule="exact"/>
      <w:ind w:firstLine="720"/>
      <w:jc w:val="both"/>
    </w:pPr>
    <w:rPr>
      <w:b/>
      <w:snapToGrid w:val="0"/>
      <w:szCs w:val="20"/>
    </w:rPr>
  </w:style>
  <w:style w:type="paragraph" w:customStyle="1" w:styleId="Hang119">
    <w:name w:val="Hang119"/>
    <w:basedOn w:val="Normal"/>
    <w:autoRedefine/>
    <w:rsid w:val="00C230B4"/>
    <w:pPr>
      <w:spacing w:after="120" w:line="480" w:lineRule="exact"/>
      <w:ind w:left="1080" w:hanging="360"/>
      <w:jc w:val="both"/>
    </w:pPr>
    <w:rPr>
      <w:snapToGrid w:val="0"/>
      <w:szCs w:val="20"/>
    </w:rPr>
  </w:style>
  <w:style w:type="paragraph" w:customStyle="1" w:styleId="Style119">
    <w:name w:val="Style119"/>
    <w:basedOn w:val="BP"/>
    <w:next w:val="BT"/>
    <w:autoRedefine/>
    <w:rsid w:val="00C230B4"/>
    <w:pPr>
      <w:spacing w:after="120"/>
      <w:ind w:firstLine="720"/>
    </w:pPr>
    <w:rPr>
      <w:szCs w:val="20"/>
    </w:rPr>
  </w:style>
  <w:style w:type="paragraph" w:customStyle="1" w:styleId="BP18">
    <w:name w:val="BP18"/>
    <w:basedOn w:val="BT"/>
    <w:next w:val="BT"/>
    <w:autoRedefine/>
    <w:rsid w:val="00C230B4"/>
    <w:pPr>
      <w:ind w:firstLine="720"/>
    </w:pPr>
  </w:style>
  <w:style w:type="paragraph" w:customStyle="1" w:styleId="HeadingCaps19">
    <w:name w:val="Heading Caps19"/>
    <w:basedOn w:val="Heading1"/>
    <w:autoRedefine/>
    <w:rsid w:val="00C230B4"/>
    <w:pPr>
      <w:spacing w:after="120" w:line="400" w:lineRule="exact"/>
      <w:ind w:firstLine="720"/>
    </w:pPr>
    <w:rPr>
      <w:caps/>
      <w:snapToGrid w:val="0"/>
      <w:sz w:val="40"/>
      <w:szCs w:val="20"/>
    </w:rPr>
  </w:style>
  <w:style w:type="paragraph" w:customStyle="1" w:styleId="BoldLine19">
    <w:name w:val="Bold Line19"/>
    <w:basedOn w:val="Normal"/>
    <w:rsid w:val="00C230B4"/>
    <w:pPr>
      <w:pBdr>
        <w:bottom w:val="single" w:sz="36" w:space="1" w:color="auto"/>
      </w:pBdr>
      <w:spacing w:after="120" w:line="300" w:lineRule="atLeast"/>
      <w:ind w:firstLine="720"/>
      <w:jc w:val="both"/>
    </w:pPr>
    <w:rPr>
      <w:szCs w:val="20"/>
    </w:rPr>
  </w:style>
  <w:style w:type="paragraph" w:customStyle="1" w:styleId="ExerciseTitle19">
    <w:name w:val="Exercise Title19"/>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9">
    <w:name w:val="Title 119"/>
    <w:basedOn w:val="Normal"/>
    <w:rsid w:val="00C230B4"/>
    <w:pPr>
      <w:spacing w:after="120" w:line="300" w:lineRule="atLeast"/>
      <w:ind w:firstLine="720"/>
      <w:jc w:val="center"/>
    </w:pPr>
    <w:rPr>
      <w:b/>
      <w:sz w:val="72"/>
      <w:szCs w:val="20"/>
    </w:rPr>
  </w:style>
  <w:style w:type="paragraph" w:customStyle="1" w:styleId="Title419">
    <w:name w:val="Title 419"/>
    <w:basedOn w:val="Title3"/>
    <w:rsid w:val="00C230B4"/>
    <w:pPr>
      <w:ind w:firstLine="720"/>
    </w:pPr>
    <w:rPr>
      <w:szCs w:val="20"/>
    </w:rPr>
  </w:style>
  <w:style w:type="paragraph" w:customStyle="1" w:styleId="CenterItalic19">
    <w:name w:val="Center Italic19"/>
    <w:basedOn w:val="Normal"/>
    <w:autoRedefine/>
    <w:rsid w:val="00C230B4"/>
    <w:pPr>
      <w:spacing w:after="120" w:line="480" w:lineRule="exact"/>
      <w:ind w:firstLine="720"/>
      <w:jc w:val="center"/>
    </w:pPr>
    <w:rPr>
      <w:i/>
      <w:szCs w:val="20"/>
    </w:rPr>
  </w:style>
  <w:style w:type="paragraph" w:customStyle="1" w:styleId="LT19">
    <w:name w:val="LT19"/>
    <w:basedOn w:val="Heading2"/>
    <w:autoRedefine/>
    <w:rsid w:val="00C230B4"/>
    <w:pPr>
      <w:ind w:firstLine="720"/>
    </w:pPr>
    <w:rPr>
      <w:b/>
      <w:i w:val="0"/>
      <w:sz w:val="36"/>
    </w:rPr>
  </w:style>
  <w:style w:type="paragraph" w:customStyle="1" w:styleId="Style219">
    <w:name w:val="Style219"/>
    <w:basedOn w:val="H2A"/>
    <w:autoRedefine/>
    <w:rsid w:val="00C230B4"/>
    <w:pPr>
      <w:outlineLvl w:val="2"/>
    </w:pPr>
    <w:rPr>
      <w:i/>
      <w:snapToGrid w:val="0"/>
    </w:rPr>
  </w:style>
  <w:style w:type="paragraph" w:customStyle="1" w:styleId="LS-LessonSubtitle19">
    <w:name w:val="LS - Lesson Subtitle19"/>
    <w:basedOn w:val="H2A"/>
    <w:autoRedefine/>
    <w:rsid w:val="00C230B4"/>
    <w:pPr>
      <w:outlineLvl w:val="2"/>
    </w:pPr>
    <w:rPr>
      <w:i/>
      <w:snapToGrid w:val="0"/>
    </w:rPr>
  </w:style>
  <w:style w:type="paragraph" w:customStyle="1" w:styleId="L118">
    <w:name w:val="L118"/>
    <w:basedOn w:val="Normal"/>
    <w:autoRedefine/>
    <w:rsid w:val="00C230B4"/>
    <w:pPr>
      <w:spacing w:after="120" w:line="480" w:lineRule="exact"/>
      <w:ind w:left="720" w:hanging="720"/>
      <w:jc w:val="both"/>
    </w:pPr>
    <w:rPr>
      <w:szCs w:val="20"/>
    </w:rPr>
  </w:style>
  <w:style w:type="paragraph" w:customStyle="1" w:styleId="L218">
    <w:name w:val="L218"/>
    <w:basedOn w:val="BT"/>
    <w:autoRedefine/>
    <w:rsid w:val="00C230B4"/>
    <w:pPr>
      <w:tabs>
        <w:tab w:val="left" w:pos="720"/>
      </w:tabs>
      <w:ind w:left="1440" w:hanging="720"/>
    </w:pPr>
  </w:style>
  <w:style w:type="paragraph" w:customStyle="1" w:styleId="L318">
    <w:name w:val="L318"/>
    <w:basedOn w:val="BT"/>
    <w:autoRedefine/>
    <w:rsid w:val="00C230B4"/>
    <w:pPr>
      <w:tabs>
        <w:tab w:val="left" w:pos="720"/>
        <w:tab w:val="left" w:pos="2160"/>
      </w:tabs>
      <w:ind w:left="2160" w:hanging="720"/>
    </w:pPr>
  </w:style>
  <w:style w:type="paragraph" w:customStyle="1" w:styleId="H1112">
    <w:name w:val="H1112"/>
    <w:basedOn w:val="BT"/>
    <w:next w:val="BT"/>
    <w:autoRedefine/>
    <w:rsid w:val="00C230B4"/>
    <w:pPr>
      <w:spacing w:line="300" w:lineRule="atLeast"/>
      <w:ind w:firstLine="720"/>
      <w:outlineLvl w:val="0"/>
    </w:pPr>
    <w:rPr>
      <w:rFonts w:ascii="Arial" w:hAnsi="Arial"/>
      <w:b/>
      <w:kern w:val="28"/>
    </w:rPr>
  </w:style>
  <w:style w:type="paragraph" w:customStyle="1" w:styleId="H1A18">
    <w:name w:val="H1A18"/>
    <w:basedOn w:val="H1"/>
    <w:rsid w:val="00C230B4"/>
    <w:pPr>
      <w:outlineLvl w:val="9"/>
    </w:pPr>
    <w:rPr>
      <w:sz w:val="24"/>
    </w:rPr>
  </w:style>
  <w:style w:type="paragraph" w:customStyle="1" w:styleId="I118">
    <w:name w:val="I118"/>
    <w:basedOn w:val="BT"/>
    <w:autoRedefine/>
    <w:rsid w:val="00C230B4"/>
    <w:pPr>
      <w:ind w:left="720" w:firstLine="720"/>
    </w:pPr>
  </w:style>
  <w:style w:type="paragraph" w:customStyle="1" w:styleId="I218">
    <w:name w:val="I218"/>
    <w:basedOn w:val="BT"/>
    <w:autoRedefine/>
    <w:rsid w:val="00C230B4"/>
    <w:pPr>
      <w:ind w:left="1440" w:firstLine="720"/>
    </w:pPr>
  </w:style>
  <w:style w:type="paragraph" w:customStyle="1" w:styleId="I318">
    <w:name w:val="I318"/>
    <w:basedOn w:val="I1"/>
    <w:autoRedefine/>
    <w:rsid w:val="00C230B4"/>
    <w:pPr>
      <w:ind w:left="2160"/>
    </w:pPr>
  </w:style>
  <w:style w:type="paragraph" w:customStyle="1" w:styleId="GR18">
    <w:name w:val="GR18"/>
    <w:basedOn w:val="BT"/>
    <w:autoRedefine/>
    <w:rsid w:val="00C230B4"/>
    <w:pPr>
      <w:spacing w:beforeLines="60"/>
      <w:ind w:firstLine="720"/>
      <w:jc w:val="left"/>
    </w:pPr>
  </w:style>
  <w:style w:type="paragraph" w:customStyle="1" w:styleId="I418">
    <w:name w:val="I418"/>
    <w:basedOn w:val="I1"/>
    <w:autoRedefine/>
    <w:rsid w:val="00C230B4"/>
    <w:pPr>
      <w:ind w:left="2880"/>
    </w:pPr>
  </w:style>
  <w:style w:type="paragraph" w:customStyle="1" w:styleId="CA18">
    <w:name w:val="CA18"/>
    <w:basedOn w:val="BT"/>
    <w:rsid w:val="00C230B4"/>
    <w:pPr>
      <w:ind w:firstLine="720"/>
      <w:jc w:val="left"/>
    </w:pPr>
  </w:style>
  <w:style w:type="paragraph" w:customStyle="1" w:styleId="StyleBodyText10ptBlack18">
    <w:name w:val="Style Body Text + 10 pt Black18"/>
    <w:basedOn w:val="Normal"/>
    <w:rsid w:val="00C230B4"/>
    <w:pPr>
      <w:spacing w:before="120" w:after="120" w:line="480" w:lineRule="exact"/>
      <w:ind w:firstLine="720"/>
      <w:jc w:val="both"/>
    </w:pPr>
    <w:rPr>
      <w:color w:val="000000"/>
      <w:szCs w:val="20"/>
    </w:rPr>
  </w:style>
  <w:style w:type="paragraph" w:customStyle="1" w:styleId="bt180">
    <w:name w:val="bt18"/>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8">
    <w:name w:val="Style Body Text + Bold28"/>
    <w:basedOn w:val="Normal"/>
    <w:autoRedefine/>
    <w:rsid w:val="00C230B4"/>
    <w:pPr>
      <w:spacing w:after="120" w:line="480" w:lineRule="exact"/>
      <w:ind w:firstLine="720"/>
      <w:jc w:val="both"/>
    </w:pPr>
    <w:rPr>
      <w:b/>
      <w:bCs/>
      <w:szCs w:val="20"/>
    </w:rPr>
  </w:style>
  <w:style w:type="paragraph" w:customStyle="1" w:styleId="H2119">
    <w:name w:val="H2119"/>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0">
    <w:name w:val="QT1110"/>
    <w:basedOn w:val="NormalWeb"/>
    <w:autoRedefine/>
    <w:rsid w:val="00C230B4"/>
    <w:pPr>
      <w:spacing w:after="120" w:line="300" w:lineRule="atLeast"/>
      <w:ind w:left="720" w:right="720" w:firstLine="720"/>
      <w:jc w:val="both"/>
    </w:pPr>
    <w:rPr>
      <w:rFonts w:cs="Arial"/>
      <w:i/>
    </w:rPr>
  </w:style>
  <w:style w:type="character" w:customStyle="1" w:styleId="FootnoteTextChar88">
    <w:name w:val="Footnote Text Char88"/>
    <w:aliases w:val="Footnote Text Char Char Char Char88,Footnote Text Char Char Char1 Char710,Footnote Text Char Char Char2 Char710,Footnote Text Char Char Char11 Char710,Footnote Text Char Char Char3 Char710,Footnote Text Char Char Char12 Char710"/>
    <w:basedOn w:val="DefaultParagraphFont"/>
    <w:rsid w:val="00C230B4"/>
    <w:rPr>
      <w:lang w:val="en-US" w:eastAsia="en-US" w:bidi="ar-SA"/>
    </w:rPr>
  </w:style>
  <w:style w:type="paragraph" w:customStyle="1" w:styleId="Quotation68">
    <w:name w:val="Quotation68"/>
    <w:basedOn w:val="Normal"/>
    <w:autoRedefine/>
    <w:rsid w:val="00C230B4"/>
    <w:pPr>
      <w:spacing w:before="120" w:after="120" w:line="480" w:lineRule="exact"/>
      <w:ind w:left="720" w:right="720" w:firstLine="720"/>
      <w:jc w:val="both"/>
    </w:pPr>
    <w:rPr>
      <w:i/>
      <w:szCs w:val="20"/>
    </w:rPr>
  </w:style>
  <w:style w:type="paragraph" w:customStyle="1" w:styleId="LeftRunningHeadEven28">
    <w:name w:val="Left Running Head (Even)2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80">
    <w:name w:val="quotation6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1">
    <w:name w:val="Level 1 Heading2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8">
    <w:name w:val="Quotation Char68"/>
    <w:basedOn w:val="BodyTextChar"/>
    <w:rsid w:val="00C230B4"/>
    <w:rPr>
      <w:i/>
      <w:sz w:val="24"/>
      <w:szCs w:val="24"/>
    </w:rPr>
  </w:style>
  <w:style w:type="paragraph" w:customStyle="1" w:styleId="StyleBodyTextBold1210">
    <w:name w:val="Style Body Text + Bold1210"/>
    <w:basedOn w:val="Normal"/>
    <w:autoRedefine/>
    <w:rsid w:val="00C230B4"/>
    <w:pPr>
      <w:spacing w:after="120" w:line="480" w:lineRule="exact"/>
      <w:ind w:firstLine="720"/>
      <w:jc w:val="both"/>
    </w:pPr>
    <w:rPr>
      <w:b/>
      <w:bCs/>
      <w:szCs w:val="20"/>
    </w:rPr>
  </w:style>
  <w:style w:type="character" w:customStyle="1" w:styleId="StyleBodyTextBold1Char210">
    <w:name w:val="Style Body Text + Bold1 Char210"/>
    <w:basedOn w:val="BodyTextChar"/>
    <w:rsid w:val="00C230B4"/>
    <w:rPr>
      <w:b/>
      <w:bCs/>
      <w:sz w:val="24"/>
      <w:szCs w:val="24"/>
    </w:rPr>
  </w:style>
  <w:style w:type="character" w:customStyle="1" w:styleId="BalloonTextChar9">
    <w:name w:val="Balloon Text Char9"/>
    <w:basedOn w:val="DefaultParagraphFont"/>
    <w:rsid w:val="00C230B4"/>
    <w:rPr>
      <w:rFonts w:ascii="Tahoma" w:hAnsi="Tahoma" w:cs="Tahoma"/>
      <w:sz w:val="16"/>
      <w:szCs w:val="16"/>
    </w:rPr>
  </w:style>
  <w:style w:type="character" w:customStyle="1" w:styleId="FootnoteTextChar98">
    <w:name w:val="Footnote Text Char98"/>
    <w:aliases w:val="Footnote Text Char Char Char Char98,Footnote Text Char Char Char1 Char88,Footnote Text Char Char Char2 Char88,Footnote Text Char Char Char11 Char88,Footnote Text Char Char Char3 Char88,Footnote Text Char Char Char12 Char88"/>
    <w:basedOn w:val="DefaultParagraphFont"/>
    <w:rsid w:val="00C230B4"/>
    <w:rPr>
      <w:lang w:val="en-US" w:eastAsia="en-US" w:bidi="ar-SA"/>
    </w:rPr>
  </w:style>
  <w:style w:type="paragraph" w:customStyle="1" w:styleId="Quotation710">
    <w:name w:val="Quotation710"/>
    <w:basedOn w:val="Normal"/>
    <w:autoRedefine/>
    <w:rsid w:val="00C230B4"/>
    <w:pPr>
      <w:spacing w:before="120" w:after="120" w:line="480" w:lineRule="exact"/>
      <w:ind w:left="720" w:right="720" w:firstLine="720"/>
      <w:jc w:val="both"/>
    </w:pPr>
    <w:rPr>
      <w:i/>
      <w:szCs w:val="20"/>
    </w:rPr>
  </w:style>
  <w:style w:type="character" w:customStyle="1" w:styleId="QuotationChar78">
    <w:name w:val="Quotation Char78"/>
    <w:basedOn w:val="BodyTextChar"/>
    <w:rsid w:val="00C230B4"/>
    <w:rPr>
      <w:i/>
      <w:sz w:val="24"/>
      <w:szCs w:val="24"/>
    </w:rPr>
  </w:style>
  <w:style w:type="paragraph" w:customStyle="1" w:styleId="H3210">
    <w:name w:val="H32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0">
    <w:name w:val="QT610"/>
    <w:basedOn w:val="NormalWeb"/>
    <w:autoRedefine/>
    <w:rsid w:val="00C230B4"/>
    <w:pPr>
      <w:spacing w:after="120" w:line="300" w:lineRule="atLeast"/>
      <w:ind w:left="720" w:right="720" w:firstLine="720"/>
      <w:jc w:val="both"/>
    </w:pPr>
    <w:rPr>
      <w:rFonts w:cs="Arial"/>
      <w:i/>
    </w:rPr>
  </w:style>
  <w:style w:type="character" w:customStyle="1" w:styleId="QTChar68">
    <w:name w:val="QT Char68"/>
    <w:basedOn w:val="DefaultParagraphFont"/>
    <w:rsid w:val="00C230B4"/>
    <w:rPr>
      <w:rFonts w:cs="Arial"/>
      <w:i/>
      <w:sz w:val="24"/>
    </w:rPr>
  </w:style>
  <w:style w:type="character" w:customStyle="1" w:styleId="FootnoteTextChar89">
    <w:name w:val="Footnote Text Char89"/>
    <w:aliases w:val="Footnote Text Char Char Char Char89,Footnote Text Char Char Char1 Char80,Footnote Text Char Char Char2 Char80,Footnote Text Char Char Char11 Char80,Footnote Text Char Char Char3 Char80,Footnote Text Char Char Char12 Char80"/>
    <w:basedOn w:val="DefaultParagraphFont"/>
    <w:rsid w:val="00C230B4"/>
    <w:rPr>
      <w:lang w:val="en-US" w:eastAsia="en-US" w:bidi="ar-SA"/>
    </w:rPr>
  </w:style>
  <w:style w:type="paragraph" w:customStyle="1" w:styleId="Quotation590">
    <w:name w:val="Quotation59"/>
    <w:basedOn w:val="Normal"/>
    <w:autoRedefine/>
    <w:rsid w:val="00C230B4"/>
    <w:pPr>
      <w:spacing w:before="120" w:after="120" w:line="480" w:lineRule="exact"/>
      <w:ind w:left="720" w:right="720" w:firstLine="720"/>
      <w:jc w:val="both"/>
    </w:pPr>
    <w:rPr>
      <w:i/>
      <w:szCs w:val="20"/>
    </w:rPr>
  </w:style>
  <w:style w:type="paragraph" w:customStyle="1" w:styleId="LeftRunningHeadEven29">
    <w:name w:val="Left Running Head (Even)2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9">
    <w:name w:val="quotation6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31">
    <w:name w:val="Level 1 Heading3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66">
    <w:name w:val="Body Text Char66"/>
    <w:basedOn w:val="DefaultParagraphFont"/>
    <w:rsid w:val="00C230B4"/>
    <w:rPr>
      <w:rFonts w:cs="Arial"/>
      <w:sz w:val="24"/>
      <w:lang w:val="en-US" w:eastAsia="en-US" w:bidi="ar-SA"/>
    </w:rPr>
  </w:style>
  <w:style w:type="character" w:customStyle="1" w:styleId="QuotationChar50">
    <w:name w:val="Quotation Char50"/>
    <w:basedOn w:val="BodyTextChar"/>
    <w:rsid w:val="00C230B4"/>
    <w:rPr>
      <w:i/>
      <w:sz w:val="24"/>
      <w:szCs w:val="24"/>
    </w:rPr>
  </w:style>
  <w:style w:type="paragraph" w:customStyle="1" w:styleId="StyleBodyTextBold130">
    <w:name w:val="Style Body Text + Bold130"/>
    <w:basedOn w:val="Normal"/>
    <w:autoRedefine/>
    <w:rsid w:val="00C230B4"/>
    <w:pPr>
      <w:spacing w:after="120" w:line="480" w:lineRule="exact"/>
      <w:ind w:firstLine="720"/>
      <w:jc w:val="both"/>
    </w:pPr>
    <w:rPr>
      <w:b/>
      <w:bCs/>
      <w:szCs w:val="20"/>
    </w:rPr>
  </w:style>
  <w:style w:type="character" w:customStyle="1" w:styleId="StyleBodyTextBold1Char30">
    <w:name w:val="Style Body Text + Bold1 Char30"/>
    <w:basedOn w:val="BodyTextChar"/>
    <w:rsid w:val="00C230B4"/>
    <w:rPr>
      <w:b/>
      <w:bCs/>
      <w:sz w:val="24"/>
      <w:szCs w:val="24"/>
    </w:rPr>
  </w:style>
  <w:style w:type="paragraph" w:customStyle="1" w:styleId="Quotation711">
    <w:name w:val="Quotation711"/>
    <w:basedOn w:val="Normal"/>
    <w:autoRedefine/>
    <w:rsid w:val="00C230B4"/>
    <w:pPr>
      <w:spacing w:before="120" w:after="120" w:line="480" w:lineRule="exact"/>
      <w:ind w:left="720" w:right="720" w:firstLine="720"/>
      <w:jc w:val="both"/>
    </w:pPr>
    <w:rPr>
      <w:i/>
      <w:szCs w:val="20"/>
    </w:rPr>
  </w:style>
  <w:style w:type="paragraph" w:customStyle="1" w:styleId="H3211">
    <w:name w:val="H32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1">
    <w:name w:val="QT611"/>
    <w:basedOn w:val="NormalWeb"/>
    <w:autoRedefine/>
    <w:rsid w:val="00C230B4"/>
    <w:pPr>
      <w:spacing w:after="120" w:line="300" w:lineRule="atLeast"/>
      <w:ind w:left="720" w:right="720" w:firstLine="720"/>
      <w:jc w:val="both"/>
    </w:pPr>
    <w:rPr>
      <w:rFonts w:cs="Arial"/>
      <w:i/>
    </w:rPr>
  </w:style>
  <w:style w:type="paragraph" w:customStyle="1" w:styleId="BT51">
    <w:name w:val="BT5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131">
    <w:name w:val="L131"/>
    <w:basedOn w:val="Normal"/>
    <w:autoRedefine/>
    <w:rsid w:val="00C230B4"/>
    <w:pPr>
      <w:spacing w:after="120" w:line="480" w:lineRule="exact"/>
      <w:ind w:left="720" w:hanging="720"/>
      <w:jc w:val="both"/>
    </w:pPr>
    <w:rPr>
      <w:szCs w:val="20"/>
    </w:rPr>
  </w:style>
  <w:style w:type="paragraph" w:customStyle="1" w:styleId="QT101">
    <w:name w:val="QT101"/>
    <w:basedOn w:val="NormalWeb"/>
    <w:autoRedefine/>
    <w:rsid w:val="00C230B4"/>
    <w:pPr>
      <w:spacing w:after="120" w:line="300" w:lineRule="atLeast"/>
      <w:ind w:left="720" w:right="720" w:firstLine="720"/>
      <w:jc w:val="both"/>
    </w:pPr>
    <w:rPr>
      <w:rFonts w:cs="Arial"/>
      <w:i/>
    </w:rPr>
  </w:style>
  <w:style w:type="paragraph" w:customStyle="1" w:styleId="Quotation171">
    <w:name w:val="Quotation171"/>
    <w:basedOn w:val="Normal"/>
    <w:autoRedefine/>
    <w:rsid w:val="00C230B4"/>
    <w:pPr>
      <w:spacing w:before="120" w:after="120" w:line="480" w:lineRule="exact"/>
      <w:ind w:left="720" w:right="720" w:firstLine="720"/>
      <w:jc w:val="both"/>
    </w:pPr>
    <w:rPr>
      <w:i/>
      <w:szCs w:val="20"/>
    </w:rPr>
  </w:style>
  <w:style w:type="paragraph" w:customStyle="1" w:styleId="quotation161">
    <w:name w:val="quotation16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FootnoteTextChar201">
    <w:name w:val="Footnote Text Char201"/>
    <w:basedOn w:val="DefaultParagraphFont"/>
    <w:rsid w:val="00C230B4"/>
    <w:rPr>
      <w:lang w:val="en-US" w:eastAsia="en-US" w:bidi="ar-SA"/>
    </w:rPr>
  </w:style>
  <w:style w:type="paragraph" w:customStyle="1" w:styleId="LeftRunningHeadEven51">
    <w:name w:val="Left Running Head (Even)51"/>
    <w:rsid w:val="00C230B4"/>
    <w:pPr>
      <w:keepLines/>
      <w:widowControl w:val="0"/>
      <w:pBdr>
        <w:bottom w:val="single" w:sz="4" w:space="1" w:color="auto"/>
      </w:pBdr>
      <w:tabs>
        <w:tab w:val="left" w:pos="720"/>
      </w:tabs>
      <w:spacing w:after="120" w:line="300" w:lineRule="exact"/>
      <w:jc w:val="both"/>
    </w:pPr>
    <w:rPr>
      <w:rFonts w:ascii="Times" w:hAnsi="Times"/>
      <w:i/>
      <w:snapToGrid w:val="0"/>
      <w:sz w:val="24"/>
      <w:szCs w:val="24"/>
    </w:rPr>
  </w:style>
  <w:style w:type="paragraph" w:customStyle="1" w:styleId="indent5124">
    <w:name w:val="indent 5124"/>
    <w:aliases w:val="hang 52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5">
    <w:name w:val="flush left35"/>
    <w:aliases w:val="no hang3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flushleft36">
    <w:name w:val="flush left36"/>
    <w:aliases w:val="no hang3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FootnoteBase30">
    <w:name w:val="Footnote Base30"/>
    <w:basedOn w:val="Normal"/>
    <w:rsid w:val="00C230B4"/>
    <w:pPr>
      <w:tabs>
        <w:tab w:val="left" w:pos="187"/>
      </w:tabs>
      <w:spacing w:after="120" w:line="220" w:lineRule="exact"/>
      <w:ind w:left="187" w:hanging="187"/>
      <w:jc w:val="both"/>
    </w:pPr>
    <w:rPr>
      <w:sz w:val="18"/>
      <w:szCs w:val="20"/>
    </w:rPr>
  </w:style>
  <w:style w:type="paragraph" w:customStyle="1" w:styleId="indent5125">
    <w:name w:val="indent 5125"/>
    <w:aliases w:val="hang 52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7">
    <w:name w:val="flush left37"/>
    <w:aliases w:val="no hang3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2">
    <w:name w:val="Level 1 Heading3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2">
    <w:name w:val="indent 1022"/>
    <w:aliases w:val="block22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H122">
    <w:name w:val="H122"/>
    <w:basedOn w:val="BT"/>
    <w:next w:val="BT"/>
    <w:autoRedefine/>
    <w:rsid w:val="00C230B4"/>
    <w:pPr>
      <w:spacing w:line="300" w:lineRule="atLeast"/>
      <w:ind w:firstLine="720"/>
      <w:outlineLvl w:val="0"/>
    </w:pPr>
    <w:rPr>
      <w:rFonts w:ascii="Arial" w:hAnsi="Arial"/>
      <w:b/>
      <w:kern w:val="28"/>
    </w:rPr>
  </w:style>
  <w:style w:type="character" w:customStyle="1" w:styleId="QuotationChar311">
    <w:name w:val="Quotation Char311"/>
    <w:basedOn w:val="BodyTextChar"/>
    <w:rsid w:val="00C230B4"/>
    <w:rPr>
      <w:rFonts w:ascii="Times New Roman" w:eastAsia="Times New Roman" w:hAnsi="Times New Roman"/>
      <w:i/>
      <w:sz w:val="24"/>
      <w:szCs w:val="24"/>
    </w:rPr>
  </w:style>
  <w:style w:type="paragraph" w:customStyle="1" w:styleId="quotation4120">
    <w:name w:val="quotation4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20">
    <w:name w:val="Indent5112"/>
    <w:basedOn w:val="Normal"/>
    <w:rsid w:val="00C230B4"/>
    <w:pPr>
      <w:spacing w:after="120" w:line="480" w:lineRule="exact"/>
      <w:ind w:left="720" w:firstLine="720"/>
      <w:jc w:val="both"/>
    </w:pPr>
    <w:rPr>
      <w:szCs w:val="20"/>
    </w:rPr>
  </w:style>
  <w:style w:type="paragraph" w:customStyle="1" w:styleId="quotation6100">
    <w:name w:val="quotation6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StyleBodyTextBold1211">
    <w:name w:val="Style Body Text + Bold1211"/>
    <w:basedOn w:val="Normal"/>
    <w:autoRedefine/>
    <w:rsid w:val="00C230B4"/>
    <w:pPr>
      <w:spacing w:after="120" w:line="480" w:lineRule="exact"/>
      <w:ind w:firstLine="720"/>
      <w:jc w:val="both"/>
    </w:pPr>
    <w:rPr>
      <w:b/>
      <w:bCs/>
      <w:szCs w:val="20"/>
    </w:rPr>
  </w:style>
  <w:style w:type="character" w:customStyle="1" w:styleId="StyleBodyTextBold1Char211">
    <w:name w:val="Style Body Text + Bold1 Char211"/>
    <w:basedOn w:val="BodyTextChar"/>
    <w:rsid w:val="00C230B4"/>
    <w:rPr>
      <w:rFonts w:ascii="Times New Roman" w:eastAsia="Times New Roman" w:hAnsi="Times New Roman"/>
      <w:b/>
      <w:bCs/>
      <w:sz w:val="24"/>
      <w:szCs w:val="20"/>
    </w:rPr>
  </w:style>
  <w:style w:type="paragraph" w:customStyle="1" w:styleId="Quotation1180">
    <w:name w:val="Quotation118"/>
    <w:basedOn w:val="Normal"/>
    <w:autoRedefine/>
    <w:rsid w:val="00C230B4"/>
    <w:pPr>
      <w:spacing w:before="120" w:after="120" w:line="480" w:lineRule="exact"/>
      <w:ind w:left="720" w:right="720" w:firstLine="720"/>
      <w:jc w:val="both"/>
    </w:pPr>
    <w:rPr>
      <w:i/>
      <w:szCs w:val="20"/>
    </w:rPr>
  </w:style>
  <w:style w:type="paragraph" w:customStyle="1" w:styleId="QT311">
    <w:name w:val="QT311"/>
    <w:basedOn w:val="NormalWeb"/>
    <w:autoRedefine/>
    <w:rsid w:val="00C230B4"/>
    <w:pPr>
      <w:spacing w:after="120" w:line="300" w:lineRule="atLeast"/>
      <w:ind w:left="720" w:right="720" w:firstLine="720"/>
      <w:jc w:val="both"/>
    </w:pPr>
    <w:rPr>
      <w:rFonts w:cs="Arial"/>
      <w:i/>
    </w:rPr>
  </w:style>
  <w:style w:type="character" w:customStyle="1" w:styleId="Heading4Char10">
    <w:name w:val="Heading 4 Char10"/>
    <w:basedOn w:val="DefaultParagraphFont"/>
    <w:rsid w:val="00C230B4"/>
    <w:rPr>
      <w:i/>
      <w:kern w:val="28"/>
      <w:sz w:val="24"/>
      <w:szCs w:val="24"/>
    </w:rPr>
  </w:style>
  <w:style w:type="character" w:customStyle="1" w:styleId="Heading5Char9">
    <w:name w:val="Heading 5 Char9"/>
    <w:basedOn w:val="DefaultParagraphFont"/>
    <w:rsid w:val="00C230B4"/>
    <w:rPr>
      <w:rFonts w:ascii="Arial" w:hAnsi="Arial"/>
      <w:b/>
      <w:kern w:val="28"/>
      <w:sz w:val="24"/>
      <w:szCs w:val="24"/>
    </w:rPr>
  </w:style>
  <w:style w:type="character" w:customStyle="1" w:styleId="Heading6Char9">
    <w:name w:val="Heading 6 Char9"/>
    <w:basedOn w:val="DefaultParagraphFont"/>
    <w:rsid w:val="00C230B4"/>
    <w:rPr>
      <w:rFonts w:ascii="Arial" w:hAnsi="Arial"/>
      <w:b/>
      <w:i/>
      <w:kern w:val="28"/>
      <w:sz w:val="24"/>
      <w:szCs w:val="24"/>
    </w:rPr>
  </w:style>
  <w:style w:type="character" w:customStyle="1" w:styleId="Heading7Char9">
    <w:name w:val="Heading 7 Char9"/>
    <w:basedOn w:val="DefaultParagraphFont"/>
    <w:rsid w:val="00C230B4"/>
    <w:rPr>
      <w:b/>
      <w:kern w:val="28"/>
      <w:sz w:val="24"/>
      <w:szCs w:val="24"/>
    </w:rPr>
  </w:style>
  <w:style w:type="character" w:customStyle="1" w:styleId="Heading8Char9">
    <w:name w:val="Heading 8 Char9"/>
    <w:basedOn w:val="DefaultParagraphFont"/>
    <w:rsid w:val="00C230B4"/>
    <w:rPr>
      <w:b/>
      <w:i/>
      <w:kern w:val="28"/>
      <w:sz w:val="24"/>
      <w:szCs w:val="24"/>
    </w:rPr>
  </w:style>
  <w:style w:type="character" w:customStyle="1" w:styleId="Heading9Char9">
    <w:name w:val="Heading 9 Char9"/>
    <w:basedOn w:val="DefaultParagraphFont"/>
    <w:rsid w:val="00C230B4"/>
    <w:rPr>
      <w:b/>
      <w:i/>
      <w:kern w:val="28"/>
      <w:sz w:val="24"/>
      <w:szCs w:val="24"/>
    </w:rPr>
  </w:style>
  <w:style w:type="paragraph" w:customStyle="1" w:styleId="Quotation601">
    <w:name w:val="Quotation60"/>
    <w:basedOn w:val="Normal"/>
    <w:autoRedefine/>
    <w:rsid w:val="00C230B4"/>
    <w:pPr>
      <w:spacing w:before="120" w:after="120" w:line="480" w:lineRule="exact"/>
      <w:ind w:left="720" w:right="720" w:firstLine="720"/>
      <w:jc w:val="both"/>
    </w:pPr>
    <w:rPr>
      <w:i/>
      <w:szCs w:val="20"/>
    </w:rPr>
  </w:style>
  <w:style w:type="paragraph" w:customStyle="1" w:styleId="QT49">
    <w:name w:val="QT49"/>
    <w:basedOn w:val="NormalWeb"/>
    <w:autoRedefine/>
    <w:rsid w:val="00C230B4"/>
    <w:pPr>
      <w:spacing w:after="120" w:line="300" w:lineRule="atLeast"/>
      <w:ind w:left="720" w:right="720" w:firstLine="720"/>
      <w:jc w:val="both"/>
    </w:pPr>
    <w:rPr>
      <w:rFonts w:cs="Arial"/>
      <w:i/>
    </w:rPr>
  </w:style>
  <w:style w:type="character" w:customStyle="1" w:styleId="BTCharCharCharChar10">
    <w:name w:val="BT Char Char Char Char10"/>
    <w:basedOn w:val="DefaultParagraphFont"/>
    <w:rsid w:val="00C230B4"/>
    <w:rPr>
      <w:sz w:val="24"/>
      <w:szCs w:val="24"/>
      <w:lang w:val="en-US" w:eastAsia="en-US" w:bidi="ar-SA"/>
    </w:rPr>
  </w:style>
  <w:style w:type="paragraph" w:customStyle="1" w:styleId="BTCharCharChar10">
    <w:name w:val="BT Char Char Char10"/>
    <w:basedOn w:val="Normal"/>
    <w:autoRedefine/>
    <w:rsid w:val="00C230B4"/>
    <w:pPr>
      <w:spacing w:after="120" w:line="300" w:lineRule="exact"/>
      <w:ind w:firstLine="720"/>
      <w:jc w:val="both"/>
    </w:pPr>
    <w:rPr>
      <w:szCs w:val="20"/>
    </w:rPr>
  </w:style>
  <w:style w:type="paragraph" w:customStyle="1" w:styleId="FNChar19">
    <w:name w:val="FN Char19"/>
    <w:basedOn w:val="FootnoteText"/>
    <w:autoRedefine/>
    <w:rsid w:val="00C230B4"/>
    <w:pPr>
      <w:contextualSpacing/>
      <w:jc w:val="both"/>
    </w:pPr>
  </w:style>
  <w:style w:type="paragraph" w:customStyle="1" w:styleId="StyleBodyTextBold131">
    <w:name w:val="Style Body Text + Bold131"/>
    <w:basedOn w:val="Normal"/>
    <w:autoRedefine/>
    <w:rsid w:val="00C230B4"/>
    <w:pPr>
      <w:spacing w:after="120" w:line="480" w:lineRule="exact"/>
      <w:ind w:firstLine="720"/>
      <w:jc w:val="both"/>
    </w:pPr>
    <w:rPr>
      <w:b/>
      <w:bCs/>
      <w:szCs w:val="20"/>
    </w:rPr>
  </w:style>
  <w:style w:type="character" w:customStyle="1" w:styleId="StyleBodyTextBold1Char31">
    <w:name w:val="Style Body Text + Bold1 Char31"/>
    <w:basedOn w:val="BodyTextChar"/>
    <w:rsid w:val="00C230B4"/>
    <w:rPr>
      <w:b/>
      <w:bCs/>
      <w:sz w:val="24"/>
      <w:szCs w:val="24"/>
    </w:rPr>
  </w:style>
  <w:style w:type="character" w:customStyle="1" w:styleId="CommentTextChar10">
    <w:name w:val="Comment Text Char10"/>
    <w:basedOn w:val="DefaultParagraphFont"/>
    <w:rsid w:val="00C230B4"/>
    <w:rPr>
      <w:sz w:val="24"/>
      <w:szCs w:val="24"/>
    </w:rPr>
  </w:style>
  <w:style w:type="character" w:customStyle="1" w:styleId="BodyTextIndentChar10">
    <w:name w:val="Body Text Indent Char10"/>
    <w:basedOn w:val="DefaultParagraphFont"/>
    <w:rsid w:val="00C230B4"/>
    <w:rPr>
      <w:rFonts w:cs="Arial"/>
      <w:sz w:val="24"/>
    </w:rPr>
  </w:style>
  <w:style w:type="character" w:customStyle="1" w:styleId="DateChar10">
    <w:name w:val="Date Char10"/>
    <w:basedOn w:val="DefaultParagraphFont"/>
    <w:rsid w:val="00C230B4"/>
    <w:rPr>
      <w:rFonts w:cs="Arial"/>
      <w:b/>
      <w:sz w:val="24"/>
    </w:rPr>
  </w:style>
  <w:style w:type="character" w:customStyle="1" w:styleId="EndnoteTextChar10">
    <w:name w:val="Endnote Text Char10"/>
    <w:basedOn w:val="DefaultParagraphFont"/>
    <w:rsid w:val="00C230B4"/>
    <w:rPr>
      <w:sz w:val="18"/>
      <w:szCs w:val="24"/>
    </w:rPr>
  </w:style>
  <w:style w:type="paragraph" w:customStyle="1" w:styleId="FooterEven10">
    <w:name w:val="Footer Even10"/>
    <w:basedOn w:val="Footer"/>
    <w:rsid w:val="00C230B4"/>
    <w:pPr>
      <w:spacing w:after="120" w:line="480" w:lineRule="exact"/>
      <w:ind w:firstLine="720"/>
      <w:jc w:val="both"/>
    </w:pPr>
    <w:rPr>
      <w:szCs w:val="20"/>
    </w:rPr>
  </w:style>
  <w:style w:type="paragraph" w:customStyle="1" w:styleId="FooterFirst10">
    <w:name w:val="Footer First10"/>
    <w:basedOn w:val="Footer"/>
    <w:rsid w:val="00C230B4"/>
    <w:pPr>
      <w:spacing w:after="120" w:line="480" w:lineRule="exact"/>
      <w:ind w:firstLine="720"/>
      <w:jc w:val="both"/>
    </w:pPr>
    <w:rPr>
      <w:szCs w:val="20"/>
    </w:rPr>
  </w:style>
  <w:style w:type="paragraph" w:customStyle="1" w:styleId="FooterOdd10">
    <w:name w:val="Footer Odd10"/>
    <w:basedOn w:val="Footer"/>
    <w:rsid w:val="00C230B4"/>
    <w:pPr>
      <w:spacing w:after="120" w:line="480" w:lineRule="exact"/>
      <w:ind w:firstLine="720"/>
      <w:jc w:val="both"/>
    </w:pPr>
    <w:rPr>
      <w:szCs w:val="20"/>
    </w:rPr>
  </w:style>
  <w:style w:type="paragraph" w:customStyle="1" w:styleId="ListBulletFirst10">
    <w:name w:val="List Bullet First10"/>
    <w:basedOn w:val="ListBullet"/>
    <w:next w:val="ListBullet"/>
    <w:rsid w:val="00C230B4"/>
    <w:pPr>
      <w:spacing w:before="0" w:line="480" w:lineRule="exact"/>
      <w:jc w:val="both"/>
    </w:pPr>
    <w:rPr>
      <w:szCs w:val="20"/>
    </w:rPr>
  </w:style>
  <w:style w:type="paragraph" w:customStyle="1" w:styleId="ListBulletLast10">
    <w:name w:val="List Bullet Last10"/>
    <w:basedOn w:val="ListBullet"/>
    <w:rsid w:val="00C230B4"/>
    <w:pPr>
      <w:spacing w:before="0" w:line="480" w:lineRule="exact"/>
      <w:jc w:val="both"/>
    </w:pPr>
    <w:rPr>
      <w:szCs w:val="20"/>
    </w:rPr>
  </w:style>
  <w:style w:type="character" w:customStyle="1" w:styleId="MacroTextChar10">
    <w:name w:val="Macro Text Char10"/>
    <w:basedOn w:val="DefaultParagraphFont"/>
    <w:rsid w:val="00C230B4"/>
    <w:rPr>
      <w:rFonts w:ascii="Courier New" w:hAnsi="Courier New" w:cs="Arial"/>
      <w:sz w:val="24"/>
    </w:rPr>
  </w:style>
  <w:style w:type="character" w:customStyle="1" w:styleId="MessageHeaderChar10">
    <w:name w:val="Message Header Char10"/>
    <w:basedOn w:val="DefaultParagraphFont"/>
    <w:rsid w:val="00C230B4"/>
    <w:rPr>
      <w:rFonts w:ascii="Arial" w:hAnsi="Arial" w:cs="Arial"/>
      <w:sz w:val="24"/>
    </w:rPr>
  </w:style>
  <w:style w:type="character" w:customStyle="1" w:styleId="SubtitleChar10">
    <w:name w:val="Subtitle Char10"/>
    <w:basedOn w:val="DefaultParagraphFont"/>
    <w:rsid w:val="00C230B4"/>
    <w:rPr>
      <w:rFonts w:ascii="Arial" w:hAnsi="Arial"/>
      <w:i/>
      <w:kern w:val="28"/>
      <w:sz w:val="28"/>
      <w:szCs w:val="24"/>
    </w:rPr>
  </w:style>
  <w:style w:type="paragraph" w:customStyle="1" w:styleId="HeadingBase10">
    <w:name w:val="Heading Base10"/>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0">
    <w:name w:val="Title Char10"/>
    <w:basedOn w:val="DefaultParagraphFont"/>
    <w:rsid w:val="00C230B4"/>
    <w:rPr>
      <w:rFonts w:ascii="Arial" w:hAnsi="Arial"/>
      <w:b/>
      <w:kern w:val="28"/>
      <w:sz w:val="40"/>
      <w:szCs w:val="24"/>
    </w:rPr>
  </w:style>
  <w:style w:type="paragraph" w:customStyle="1" w:styleId="indent5300">
    <w:name w:val="indent 530"/>
    <w:aliases w:val="hang 9 (SP Parts)1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0">
    <w:name w:val="Level 3 Heading20"/>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10">
    <w:name w:val="flush left bold titles10"/>
    <w:rsid w:val="00C230B4"/>
    <w:pPr>
      <w:keepNext/>
      <w:widowControl w:val="0"/>
      <w:spacing w:before="120" w:after="120" w:line="300" w:lineRule="exact"/>
      <w:jc w:val="both"/>
    </w:pPr>
    <w:rPr>
      <w:rFonts w:ascii="Times" w:hAnsi="Times"/>
      <w:b/>
      <w:i/>
      <w:caps/>
      <w:snapToGrid w:val="0"/>
      <w:sz w:val="24"/>
      <w:szCs w:val="24"/>
    </w:rPr>
  </w:style>
  <w:style w:type="paragraph" w:customStyle="1" w:styleId="RightRunningHeadOdd10">
    <w:name w:val="Right Running Head (Odd)10"/>
    <w:rsid w:val="00C230B4"/>
    <w:pPr>
      <w:keepLines/>
      <w:widowControl w:val="0"/>
      <w:pBdr>
        <w:bottom w:val="single" w:sz="6" w:space="0" w:color="000000"/>
      </w:pBdr>
      <w:tabs>
        <w:tab w:val="right" w:pos="9216"/>
      </w:tabs>
      <w:spacing w:after="120" w:line="290" w:lineRule="exact"/>
      <w:jc w:val="right"/>
    </w:pPr>
    <w:rPr>
      <w:rFonts w:ascii="Times" w:hAnsi="Times"/>
      <w:i/>
      <w:snapToGrid w:val="0"/>
      <w:sz w:val="24"/>
      <w:szCs w:val="24"/>
    </w:rPr>
  </w:style>
  <w:style w:type="paragraph" w:customStyle="1" w:styleId="EXERCISE-BOX10">
    <w:name w:val="EXERCISE - BOX1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0">
    <w:name w:val="Thick Line Below1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700">
    <w:name w:val="quotation7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6">
    <w:name w:val="indent 5126"/>
    <w:aliases w:val="hang 52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8">
    <w:name w:val="flush left38"/>
    <w:aliases w:val="no hang3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3">
    <w:name w:val="Level 1 Heading3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3">
    <w:name w:val="indent 1023"/>
    <w:aliases w:val="block22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0">
    <w:name w:val="indent 5220"/>
    <w:aliases w:val="block39"/>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0">
    <w:name w:val="PI2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DocumentMapChar10">
    <w:name w:val="Document Map Char10"/>
    <w:basedOn w:val="DefaultParagraphFont"/>
    <w:rsid w:val="00C230B4"/>
    <w:rPr>
      <w:rFonts w:ascii="Tahoma" w:hAnsi="Tahoma" w:cs="Tahoma"/>
      <w:sz w:val="24"/>
      <w:szCs w:val="24"/>
      <w:shd w:val="clear" w:color="auto" w:fill="000080"/>
    </w:rPr>
  </w:style>
  <w:style w:type="character" w:customStyle="1" w:styleId="PlainTextChar10">
    <w:name w:val="Plain Text Char10"/>
    <w:basedOn w:val="DefaultParagraphFont"/>
    <w:rsid w:val="00C230B4"/>
    <w:rPr>
      <w:rFonts w:ascii="Courier New" w:hAnsi="Courier New" w:cs="Courier New"/>
      <w:lang w:bidi="he-IL"/>
    </w:rPr>
  </w:style>
  <w:style w:type="paragraph" w:customStyle="1" w:styleId="quotation122">
    <w:name w:val="quotation12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0">
    <w:name w:val="Header Even20"/>
    <w:basedOn w:val="Header"/>
    <w:rsid w:val="00C230B4"/>
    <w:pPr>
      <w:ind w:firstLine="720"/>
      <w:jc w:val="both"/>
    </w:pPr>
    <w:rPr>
      <w:sz w:val="56"/>
      <w:szCs w:val="56"/>
    </w:rPr>
  </w:style>
  <w:style w:type="paragraph" w:customStyle="1" w:styleId="HeaderFirst10">
    <w:name w:val="Header First10"/>
    <w:basedOn w:val="Header"/>
    <w:rsid w:val="00C230B4"/>
    <w:pPr>
      <w:ind w:firstLine="720"/>
      <w:jc w:val="both"/>
    </w:pPr>
    <w:rPr>
      <w:sz w:val="56"/>
      <w:szCs w:val="56"/>
    </w:rPr>
  </w:style>
  <w:style w:type="paragraph" w:customStyle="1" w:styleId="HeaderOdd10">
    <w:name w:val="Header Odd10"/>
    <w:basedOn w:val="Header"/>
    <w:rsid w:val="00C230B4"/>
    <w:pPr>
      <w:ind w:firstLine="720"/>
      <w:jc w:val="both"/>
    </w:pPr>
    <w:rPr>
      <w:sz w:val="56"/>
      <w:szCs w:val="56"/>
    </w:rPr>
  </w:style>
  <w:style w:type="paragraph" w:customStyle="1" w:styleId="BlockQuotationFirst10">
    <w:name w:val="Block Quotation First1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0">
    <w:name w:val="Block Quotation10"/>
    <w:basedOn w:val="Normal"/>
    <w:rsid w:val="00C230B4"/>
    <w:pPr>
      <w:keepLines/>
      <w:spacing w:after="160" w:line="480" w:lineRule="exact"/>
      <w:ind w:left="720" w:right="720" w:firstLine="720"/>
      <w:jc w:val="both"/>
    </w:pPr>
    <w:rPr>
      <w:i/>
      <w:szCs w:val="20"/>
    </w:rPr>
  </w:style>
  <w:style w:type="paragraph" w:customStyle="1" w:styleId="BlockQuotationLast10">
    <w:name w:val="Block Quotation Last10"/>
    <w:basedOn w:val="BlockQuotation"/>
    <w:rsid w:val="00C230B4"/>
    <w:pPr>
      <w:tabs>
        <w:tab w:val="clear" w:pos="720"/>
      </w:tabs>
      <w:spacing w:before="0" w:line="480" w:lineRule="exact"/>
      <w:ind w:firstLine="720"/>
      <w:jc w:val="both"/>
    </w:pPr>
    <w:rPr>
      <w:szCs w:val="20"/>
    </w:rPr>
  </w:style>
  <w:style w:type="paragraph" w:customStyle="1" w:styleId="ListFirst10">
    <w:name w:val="List First10"/>
    <w:basedOn w:val="List"/>
    <w:next w:val="List"/>
    <w:rsid w:val="00C230B4"/>
    <w:pPr>
      <w:tabs>
        <w:tab w:val="clear" w:pos="720"/>
      </w:tabs>
      <w:spacing w:before="0" w:line="480" w:lineRule="exact"/>
      <w:jc w:val="both"/>
    </w:pPr>
    <w:rPr>
      <w:szCs w:val="20"/>
    </w:rPr>
  </w:style>
  <w:style w:type="paragraph" w:customStyle="1" w:styleId="ListLast10">
    <w:name w:val="List Last10"/>
    <w:basedOn w:val="List"/>
    <w:rsid w:val="00C230B4"/>
    <w:pPr>
      <w:tabs>
        <w:tab w:val="clear" w:pos="720"/>
      </w:tabs>
      <w:spacing w:before="0" w:line="480" w:lineRule="exact"/>
      <w:jc w:val="both"/>
    </w:pPr>
    <w:rPr>
      <w:szCs w:val="20"/>
    </w:rPr>
  </w:style>
  <w:style w:type="paragraph" w:customStyle="1" w:styleId="PartLabel10">
    <w:name w:val="Part Label10"/>
    <w:basedOn w:val="HeadingBase"/>
    <w:next w:val="Normal"/>
    <w:rsid w:val="00C230B4"/>
    <w:pPr>
      <w:spacing w:after="120" w:line="480" w:lineRule="exact"/>
      <w:ind w:firstLine="720"/>
      <w:jc w:val="both"/>
    </w:pPr>
    <w:rPr>
      <w:szCs w:val="20"/>
    </w:rPr>
  </w:style>
  <w:style w:type="paragraph" w:customStyle="1" w:styleId="PartTitle10">
    <w:name w:val="Part Title10"/>
    <w:basedOn w:val="HeadingBase"/>
    <w:next w:val="PartSubtitle"/>
    <w:rsid w:val="00C230B4"/>
    <w:pPr>
      <w:spacing w:after="120" w:line="480" w:lineRule="exact"/>
      <w:ind w:firstLine="720"/>
      <w:jc w:val="both"/>
    </w:pPr>
    <w:rPr>
      <w:szCs w:val="20"/>
    </w:rPr>
  </w:style>
  <w:style w:type="paragraph" w:customStyle="1" w:styleId="PartSubtitle10">
    <w:name w:val="Part Subtitle10"/>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0">
    <w:name w:val="Section Heading10"/>
    <w:basedOn w:val="HeadingBase"/>
    <w:rsid w:val="00C230B4"/>
    <w:pPr>
      <w:spacing w:after="120" w:line="480" w:lineRule="exact"/>
      <w:ind w:firstLine="720"/>
      <w:jc w:val="both"/>
    </w:pPr>
    <w:rPr>
      <w:szCs w:val="20"/>
    </w:rPr>
  </w:style>
  <w:style w:type="paragraph" w:customStyle="1" w:styleId="SectionLabel10">
    <w:name w:val="Section Label10"/>
    <w:basedOn w:val="HeadingBase"/>
    <w:rsid w:val="00C230B4"/>
    <w:pPr>
      <w:spacing w:after="120" w:line="480" w:lineRule="exact"/>
      <w:ind w:firstLine="720"/>
      <w:jc w:val="both"/>
    </w:pPr>
    <w:rPr>
      <w:szCs w:val="20"/>
    </w:rPr>
  </w:style>
  <w:style w:type="paragraph" w:customStyle="1" w:styleId="TitleCover10">
    <w:name w:val="Title Cover10"/>
    <w:basedOn w:val="HeadingBase"/>
    <w:next w:val="SubtitleCover"/>
    <w:rsid w:val="00C230B4"/>
    <w:pPr>
      <w:spacing w:after="120" w:line="480" w:lineRule="exact"/>
      <w:ind w:firstLine="720"/>
      <w:jc w:val="both"/>
    </w:pPr>
    <w:rPr>
      <w:szCs w:val="20"/>
    </w:rPr>
  </w:style>
  <w:style w:type="paragraph" w:customStyle="1" w:styleId="SubtitleCover10">
    <w:name w:val="Subtitle Cover10"/>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BodyTextKeep10">
    <w:name w:val="Body Text Keep10"/>
    <w:basedOn w:val="Normal"/>
    <w:rsid w:val="00C230B4"/>
    <w:pPr>
      <w:keepNext/>
      <w:spacing w:after="120" w:line="480" w:lineRule="exact"/>
      <w:ind w:firstLine="720"/>
      <w:jc w:val="both"/>
    </w:pPr>
    <w:rPr>
      <w:szCs w:val="20"/>
    </w:rPr>
  </w:style>
  <w:style w:type="paragraph" w:customStyle="1" w:styleId="ChapterLabel10">
    <w:name w:val="Chapter Label1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0">
    <w:name w:val="Chapter Subtitle1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0">
    <w:name w:val="Chapter Title1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0">
    <w:name w:val="Document Label10"/>
    <w:basedOn w:val="Normal"/>
    <w:rsid w:val="00C230B4"/>
    <w:pPr>
      <w:keepNext/>
      <w:spacing w:before="240" w:after="360" w:line="480" w:lineRule="exact"/>
      <w:ind w:firstLine="720"/>
      <w:jc w:val="both"/>
    </w:pPr>
    <w:rPr>
      <w:b/>
      <w:kern w:val="28"/>
      <w:sz w:val="36"/>
      <w:szCs w:val="20"/>
    </w:rPr>
  </w:style>
  <w:style w:type="paragraph" w:customStyle="1" w:styleId="FootnoteBase39">
    <w:name w:val="Footnote Base39"/>
    <w:basedOn w:val="Normal"/>
    <w:rsid w:val="00C230B4"/>
    <w:pPr>
      <w:tabs>
        <w:tab w:val="left" w:pos="187"/>
      </w:tabs>
      <w:spacing w:after="120" w:line="220" w:lineRule="exact"/>
      <w:ind w:left="187" w:hanging="187"/>
      <w:jc w:val="both"/>
    </w:pPr>
    <w:rPr>
      <w:sz w:val="18"/>
      <w:szCs w:val="20"/>
    </w:rPr>
  </w:style>
  <w:style w:type="paragraph" w:customStyle="1" w:styleId="HeaderBase10">
    <w:name w:val="Header Base10"/>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10">
    <w:name w:val="Index Base10"/>
    <w:basedOn w:val="Normal"/>
    <w:rsid w:val="00C230B4"/>
    <w:pPr>
      <w:tabs>
        <w:tab w:val="right" w:leader="dot" w:pos="3960"/>
      </w:tabs>
      <w:spacing w:after="120" w:line="480" w:lineRule="exact"/>
      <w:ind w:left="720" w:hanging="720"/>
      <w:jc w:val="both"/>
    </w:pPr>
    <w:rPr>
      <w:szCs w:val="20"/>
    </w:rPr>
  </w:style>
  <w:style w:type="paragraph" w:customStyle="1" w:styleId="ListNumberFirst10">
    <w:name w:val="List Number First10"/>
    <w:basedOn w:val="ListNumber"/>
    <w:next w:val="ListNumber"/>
    <w:rsid w:val="00C230B4"/>
    <w:pPr>
      <w:spacing w:before="80" w:line="480" w:lineRule="exact"/>
      <w:jc w:val="both"/>
    </w:pPr>
    <w:rPr>
      <w:szCs w:val="20"/>
    </w:rPr>
  </w:style>
  <w:style w:type="paragraph" w:customStyle="1" w:styleId="ListNumberLast10">
    <w:name w:val="List Number Last10"/>
    <w:basedOn w:val="ListNumber"/>
    <w:rsid w:val="00C230B4"/>
    <w:pPr>
      <w:spacing w:before="0" w:after="240" w:line="480" w:lineRule="exact"/>
      <w:jc w:val="both"/>
    </w:pPr>
    <w:rPr>
      <w:szCs w:val="20"/>
    </w:rPr>
  </w:style>
  <w:style w:type="paragraph" w:customStyle="1" w:styleId="Picture10">
    <w:name w:val="Picture10"/>
    <w:basedOn w:val="Normal"/>
    <w:next w:val="Caption"/>
    <w:rsid w:val="00C230B4"/>
    <w:pPr>
      <w:keepNext/>
      <w:spacing w:after="120" w:line="480" w:lineRule="exact"/>
      <w:ind w:firstLine="720"/>
      <w:jc w:val="both"/>
    </w:pPr>
    <w:rPr>
      <w:szCs w:val="20"/>
    </w:rPr>
  </w:style>
  <w:style w:type="paragraph" w:customStyle="1" w:styleId="TOCBase10">
    <w:name w:val="TOC Base10"/>
    <w:basedOn w:val="Normal"/>
    <w:rsid w:val="00C230B4"/>
    <w:pPr>
      <w:tabs>
        <w:tab w:val="right" w:leader="dot" w:pos="8640"/>
      </w:tabs>
      <w:spacing w:after="120" w:line="480" w:lineRule="exact"/>
      <w:ind w:firstLine="720"/>
      <w:jc w:val="both"/>
    </w:pPr>
    <w:rPr>
      <w:szCs w:val="20"/>
    </w:rPr>
  </w:style>
  <w:style w:type="paragraph" w:customStyle="1" w:styleId="HeaderlikeH110">
    <w:name w:val="Header like H110"/>
    <w:basedOn w:val="Heading2"/>
    <w:rsid w:val="00C230B4"/>
    <w:pPr>
      <w:spacing w:before="120" w:line="360" w:lineRule="exact"/>
      <w:ind w:firstLine="720"/>
      <w:outlineLvl w:val="9"/>
    </w:pPr>
    <w:rPr>
      <w:b/>
      <w:i w:val="0"/>
      <w:sz w:val="36"/>
    </w:rPr>
  </w:style>
  <w:style w:type="paragraph" w:customStyle="1" w:styleId="Greeting10">
    <w:name w:val="Greeting10"/>
    <w:basedOn w:val="Normal"/>
    <w:rsid w:val="00C230B4"/>
    <w:pPr>
      <w:spacing w:after="120" w:line="480" w:lineRule="exact"/>
      <w:ind w:firstLine="720"/>
    </w:pPr>
    <w:rPr>
      <w:szCs w:val="20"/>
    </w:rPr>
  </w:style>
  <w:style w:type="paragraph" w:customStyle="1" w:styleId="Indent5221">
    <w:name w:val="Indent522"/>
    <w:basedOn w:val="Normal"/>
    <w:rsid w:val="00C230B4"/>
    <w:pPr>
      <w:spacing w:after="120" w:line="480" w:lineRule="exact"/>
      <w:ind w:left="720" w:firstLine="720"/>
      <w:jc w:val="both"/>
    </w:pPr>
    <w:rPr>
      <w:szCs w:val="20"/>
    </w:rPr>
  </w:style>
  <w:style w:type="paragraph" w:customStyle="1" w:styleId="Indent10101">
    <w:name w:val="Indent1010"/>
    <w:basedOn w:val="Normal"/>
    <w:rsid w:val="00C230B4"/>
    <w:pPr>
      <w:spacing w:after="120" w:line="480" w:lineRule="exact"/>
      <w:ind w:left="1440" w:firstLine="720"/>
      <w:jc w:val="both"/>
    </w:pPr>
    <w:rPr>
      <w:szCs w:val="20"/>
    </w:rPr>
  </w:style>
  <w:style w:type="paragraph" w:customStyle="1" w:styleId="Indent15100">
    <w:name w:val="Indent1510"/>
    <w:basedOn w:val="Normal"/>
    <w:rsid w:val="00C230B4"/>
    <w:pPr>
      <w:spacing w:after="120" w:line="480" w:lineRule="exact"/>
      <w:ind w:left="2160" w:firstLine="720"/>
      <w:jc w:val="both"/>
    </w:pPr>
    <w:rPr>
      <w:szCs w:val="20"/>
    </w:rPr>
  </w:style>
  <w:style w:type="paragraph" w:customStyle="1" w:styleId="Indent2010">
    <w:name w:val="Indent2010"/>
    <w:basedOn w:val="Normal"/>
    <w:rsid w:val="00C230B4"/>
    <w:pPr>
      <w:spacing w:after="120" w:line="480" w:lineRule="exact"/>
      <w:ind w:left="2880" w:firstLine="720"/>
      <w:jc w:val="both"/>
    </w:pPr>
    <w:rPr>
      <w:szCs w:val="20"/>
    </w:rPr>
  </w:style>
  <w:style w:type="paragraph" w:customStyle="1" w:styleId="BodyTextNotJustified10">
    <w:name w:val="Body Text Not Justified10"/>
    <w:basedOn w:val="Normal"/>
    <w:rsid w:val="00C230B4"/>
    <w:pPr>
      <w:spacing w:after="120" w:line="480" w:lineRule="exact"/>
      <w:ind w:firstLine="720"/>
    </w:pPr>
    <w:rPr>
      <w:szCs w:val="20"/>
    </w:rPr>
  </w:style>
  <w:style w:type="paragraph" w:customStyle="1" w:styleId="BoldCenterArial12pt10">
    <w:name w:val="Bold Center Arial 12 pt10"/>
    <w:basedOn w:val="Normal"/>
    <w:rsid w:val="00C230B4"/>
    <w:pPr>
      <w:spacing w:after="160" w:line="480" w:lineRule="exact"/>
      <w:ind w:firstLine="720"/>
      <w:jc w:val="center"/>
    </w:pPr>
    <w:rPr>
      <w:rFonts w:ascii="Arial" w:hAnsi="Arial"/>
      <w:b/>
      <w:szCs w:val="20"/>
    </w:rPr>
  </w:style>
  <w:style w:type="paragraph" w:customStyle="1" w:styleId="H2A20">
    <w:name w:val="H2A20"/>
    <w:basedOn w:val="H2"/>
    <w:rsid w:val="00C230B4"/>
    <w:pPr>
      <w:outlineLvl w:val="9"/>
    </w:pPr>
    <w:rPr>
      <w:rFonts w:ascii="Times New Roman" w:hAnsi="Times New Roman"/>
      <w:iCs w:val="0"/>
      <w:szCs w:val="28"/>
    </w:rPr>
  </w:style>
  <w:style w:type="paragraph" w:customStyle="1" w:styleId="H229">
    <w:name w:val="H229"/>
    <w:basedOn w:val="BT"/>
    <w:autoRedefine/>
    <w:rsid w:val="00C230B4"/>
    <w:pPr>
      <w:spacing w:line="300" w:lineRule="atLeast"/>
      <w:ind w:firstLine="720"/>
      <w:outlineLvl w:val="1"/>
    </w:pPr>
  </w:style>
  <w:style w:type="paragraph" w:customStyle="1" w:styleId="Exercise10">
    <w:name w:val="Exercise1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0">
    <w:name w:val="Flush Left Bold10"/>
    <w:basedOn w:val="Normal"/>
    <w:rsid w:val="00C230B4"/>
    <w:pPr>
      <w:spacing w:before="120" w:after="120" w:line="290" w:lineRule="exact"/>
      <w:ind w:firstLine="720"/>
      <w:jc w:val="both"/>
    </w:pPr>
    <w:rPr>
      <w:b/>
      <w:snapToGrid w:val="0"/>
      <w:szCs w:val="20"/>
    </w:rPr>
  </w:style>
  <w:style w:type="paragraph" w:customStyle="1" w:styleId="Hang110">
    <w:name w:val="Hang110"/>
    <w:basedOn w:val="Normal"/>
    <w:autoRedefine/>
    <w:rsid w:val="00C230B4"/>
    <w:pPr>
      <w:spacing w:after="120" w:line="480" w:lineRule="exact"/>
      <w:ind w:left="1080" w:hanging="360"/>
      <w:jc w:val="both"/>
    </w:pPr>
    <w:rPr>
      <w:snapToGrid w:val="0"/>
      <w:szCs w:val="20"/>
    </w:rPr>
  </w:style>
  <w:style w:type="paragraph" w:customStyle="1" w:styleId="Style110">
    <w:name w:val="Style110"/>
    <w:basedOn w:val="BP"/>
    <w:next w:val="BT"/>
    <w:autoRedefine/>
    <w:rsid w:val="00C230B4"/>
    <w:pPr>
      <w:spacing w:after="120"/>
      <w:ind w:firstLine="720"/>
    </w:pPr>
    <w:rPr>
      <w:szCs w:val="20"/>
    </w:rPr>
  </w:style>
  <w:style w:type="paragraph" w:customStyle="1" w:styleId="BP10">
    <w:name w:val="BP10"/>
    <w:basedOn w:val="BT"/>
    <w:next w:val="BT"/>
    <w:autoRedefine/>
    <w:rsid w:val="00C230B4"/>
    <w:pPr>
      <w:ind w:firstLine="720"/>
    </w:pPr>
  </w:style>
  <w:style w:type="paragraph" w:customStyle="1" w:styleId="HeadingCaps10">
    <w:name w:val="Heading Caps10"/>
    <w:basedOn w:val="Heading1"/>
    <w:autoRedefine/>
    <w:rsid w:val="00C230B4"/>
    <w:pPr>
      <w:spacing w:after="120" w:line="400" w:lineRule="exact"/>
      <w:ind w:firstLine="720"/>
    </w:pPr>
    <w:rPr>
      <w:caps/>
      <w:snapToGrid w:val="0"/>
      <w:sz w:val="40"/>
      <w:szCs w:val="20"/>
    </w:rPr>
  </w:style>
  <w:style w:type="paragraph" w:customStyle="1" w:styleId="BoldLine10">
    <w:name w:val="Bold Line10"/>
    <w:basedOn w:val="Normal"/>
    <w:rsid w:val="00C230B4"/>
    <w:pPr>
      <w:pBdr>
        <w:bottom w:val="single" w:sz="36" w:space="1" w:color="auto"/>
      </w:pBdr>
      <w:spacing w:after="120" w:line="300" w:lineRule="atLeast"/>
      <w:ind w:firstLine="720"/>
      <w:jc w:val="both"/>
    </w:pPr>
    <w:rPr>
      <w:szCs w:val="20"/>
    </w:rPr>
  </w:style>
  <w:style w:type="paragraph" w:customStyle="1" w:styleId="ExerciseTitle10">
    <w:name w:val="Exercise Title1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10">
    <w:name w:val="Title 210"/>
    <w:basedOn w:val="Normal"/>
    <w:rsid w:val="00C230B4"/>
    <w:pPr>
      <w:spacing w:after="120" w:line="300" w:lineRule="atLeast"/>
      <w:ind w:firstLine="720"/>
      <w:jc w:val="center"/>
    </w:pPr>
    <w:rPr>
      <w:sz w:val="52"/>
      <w:szCs w:val="20"/>
    </w:rPr>
  </w:style>
  <w:style w:type="paragraph" w:customStyle="1" w:styleId="Title110">
    <w:name w:val="Title 110"/>
    <w:basedOn w:val="Normal"/>
    <w:rsid w:val="00C230B4"/>
    <w:pPr>
      <w:spacing w:after="120" w:line="300" w:lineRule="atLeast"/>
      <w:ind w:firstLine="720"/>
      <w:jc w:val="center"/>
    </w:pPr>
    <w:rPr>
      <w:b/>
      <w:sz w:val="72"/>
      <w:szCs w:val="20"/>
    </w:rPr>
  </w:style>
  <w:style w:type="paragraph" w:customStyle="1" w:styleId="Title310">
    <w:name w:val="Title 310"/>
    <w:basedOn w:val="Title2"/>
    <w:rsid w:val="00C230B4"/>
    <w:pPr>
      <w:ind w:firstLine="720"/>
    </w:pPr>
    <w:rPr>
      <w:b/>
      <w:sz w:val="26"/>
      <w:szCs w:val="20"/>
    </w:rPr>
  </w:style>
  <w:style w:type="paragraph" w:customStyle="1" w:styleId="Title410">
    <w:name w:val="Title 410"/>
    <w:basedOn w:val="Title3"/>
    <w:rsid w:val="00C230B4"/>
    <w:pPr>
      <w:ind w:firstLine="720"/>
    </w:pPr>
    <w:rPr>
      <w:szCs w:val="20"/>
    </w:rPr>
  </w:style>
  <w:style w:type="paragraph" w:customStyle="1" w:styleId="CenterItalic10">
    <w:name w:val="Center Italic10"/>
    <w:basedOn w:val="Normal"/>
    <w:autoRedefine/>
    <w:rsid w:val="00C230B4"/>
    <w:pPr>
      <w:spacing w:after="120" w:line="480" w:lineRule="exact"/>
      <w:ind w:firstLine="720"/>
      <w:jc w:val="center"/>
    </w:pPr>
    <w:rPr>
      <w:i/>
      <w:szCs w:val="20"/>
    </w:rPr>
  </w:style>
  <w:style w:type="paragraph" w:customStyle="1" w:styleId="H4A10">
    <w:name w:val="H4A1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10">
    <w:name w:val="LT10"/>
    <w:basedOn w:val="Heading2"/>
    <w:autoRedefine/>
    <w:rsid w:val="00C230B4"/>
    <w:pPr>
      <w:ind w:firstLine="720"/>
    </w:pPr>
    <w:rPr>
      <w:b/>
      <w:i w:val="0"/>
      <w:sz w:val="36"/>
    </w:rPr>
  </w:style>
  <w:style w:type="paragraph" w:customStyle="1" w:styleId="Style210">
    <w:name w:val="Style210"/>
    <w:basedOn w:val="H2A"/>
    <w:autoRedefine/>
    <w:rsid w:val="00C230B4"/>
    <w:pPr>
      <w:outlineLvl w:val="2"/>
    </w:pPr>
    <w:rPr>
      <w:i/>
      <w:snapToGrid w:val="0"/>
    </w:rPr>
  </w:style>
  <w:style w:type="paragraph" w:customStyle="1" w:styleId="LS-LessonSubtitle10">
    <w:name w:val="LS - Lesson Subtitle10"/>
    <w:basedOn w:val="H2A"/>
    <w:autoRedefine/>
    <w:rsid w:val="00C230B4"/>
    <w:pPr>
      <w:outlineLvl w:val="2"/>
    </w:pPr>
    <w:rPr>
      <w:i/>
      <w:snapToGrid w:val="0"/>
    </w:rPr>
  </w:style>
  <w:style w:type="paragraph" w:customStyle="1" w:styleId="H3A10">
    <w:name w:val="H3A10"/>
    <w:basedOn w:val="H3"/>
    <w:rsid w:val="00C230B4"/>
  </w:style>
  <w:style w:type="paragraph" w:customStyle="1" w:styleId="H320">
    <w:name w:val="H32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210">
    <w:name w:val="L210"/>
    <w:basedOn w:val="BT"/>
    <w:autoRedefine/>
    <w:rsid w:val="00C230B4"/>
    <w:pPr>
      <w:tabs>
        <w:tab w:val="left" w:pos="720"/>
      </w:tabs>
      <w:ind w:left="1440" w:hanging="720"/>
    </w:pPr>
  </w:style>
  <w:style w:type="paragraph" w:customStyle="1" w:styleId="L310">
    <w:name w:val="L310"/>
    <w:basedOn w:val="BT"/>
    <w:autoRedefine/>
    <w:rsid w:val="00C230B4"/>
    <w:pPr>
      <w:tabs>
        <w:tab w:val="left" w:pos="720"/>
        <w:tab w:val="left" w:pos="2160"/>
      </w:tabs>
      <w:ind w:left="2160" w:hanging="720"/>
    </w:pPr>
  </w:style>
  <w:style w:type="paragraph" w:customStyle="1" w:styleId="H123">
    <w:name w:val="H123"/>
    <w:basedOn w:val="BT"/>
    <w:next w:val="BT"/>
    <w:autoRedefine/>
    <w:rsid w:val="00C230B4"/>
    <w:pPr>
      <w:spacing w:line="300" w:lineRule="atLeast"/>
      <w:ind w:firstLine="720"/>
      <w:outlineLvl w:val="0"/>
    </w:pPr>
    <w:rPr>
      <w:rFonts w:ascii="Arial" w:hAnsi="Arial"/>
      <w:b/>
      <w:kern w:val="28"/>
    </w:rPr>
  </w:style>
  <w:style w:type="paragraph" w:customStyle="1" w:styleId="H1A10">
    <w:name w:val="H1A10"/>
    <w:basedOn w:val="H1"/>
    <w:rsid w:val="00C230B4"/>
    <w:pPr>
      <w:outlineLvl w:val="9"/>
    </w:pPr>
    <w:rPr>
      <w:sz w:val="24"/>
    </w:rPr>
  </w:style>
  <w:style w:type="paragraph" w:customStyle="1" w:styleId="I119">
    <w:name w:val="I119"/>
    <w:basedOn w:val="BT"/>
    <w:autoRedefine/>
    <w:rsid w:val="00C230B4"/>
    <w:pPr>
      <w:ind w:left="720" w:firstLine="720"/>
    </w:pPr>
  </w:style>
  <w:style w:type="paragraph" w:customStyle="1" w:styleId="I210">
    <w:name w:val="I210"/>
    <w:basedOn w:val="BT"/>
    <w:autoRedefine/>
    <w:rsid w:val="00C230B4"/>
    <w:pPr>
      <w:ind w:left="1440" w:firstLine="720"/>
    </w:pPr>
  </w:style>
  <w:style w:type="paragraph" w:customStyle="1" w:styleId="I310">
    <w:name w:val="I310"/>
    <w:basedOn w:val="I1"/>
    <w:autoRedefine/>
    <w:rsid w:val="00C230B4"/>
    <w:pPr>
      <w:ind w:left="2160"/>
    </w:pPr>
  </w:style>
  <w:style w:type="paragraph" w:customStyle="1" w:styleId="GR19">
    <w:name w:val="GR19"/>
    <w:basedOn w:val="BT"/>
    <w:autoRedefine/>
    <w:rsid w:val="00C230B4"/>
    <w:pPr>
      <w:spacing w:beforeLines="60"/>
      <w:ind w:firstLine="720"/>
      <w:jc w:val="left"/>
    </w:pPr>
  </w:style>
  <w:style w:type="paragraph" w:customStyle="1" w:styleId="I410">
    <w:name w:val="I410"/>
    <w:basedOn w:val="I1"/>
    <w:autoRedefine/>
    <w:rsid w:val="00C230B4"/>
    <w:pPr>
      <w:ind w:left="2880"/>
    </w:pPr>
  </w:style>
  <w:style w:type="paragraph" w:customStyle="1" w:styleId="H410">
    <w:name w:val="H410"/>
    <w:basedOn w:val="H4A"/>
    <w:next w:val="Normal"/>
    <w:autoRedefine/>
    <w:rsid w:val="00C230B4"/>
    <w:pPr>
      <w:snapToGrid w:val="0"/>
      <w:ind w:left="1440"/>
      <w:outlineLvl w:val="3"/>
    </w:pPr>
    <w:rPr>
      <w:snapToGrid/>
    </w:rPr>
  </w:style>
  <w:style w:type="paragraph" w:customStyle="1" w:styleId="CA10">
    <w:name w:val="CA10"/>
    <w:basedOn w:val="BT"/>
    <w:rsid w:val="00C230B4"/>
    <w:pPr>
      <w:ind w:firstLine="720"/>
      <w:jc w:val="left"/>
    </w:pPr>
  </w:style>
  <w:style w:type="paragraph" w:customStyle="1" w:styleId="StyleBodyText10ptBlack10">
    <w:name w:val="Style Body Text + 10 pt Black10"/>
    <w:basedOn w:val="Normal"/>
    <w:rsid w:val="00C230B4"/>
    <w:pPr>
      <w:spacing w:before="120" w:after="120" w:line="480" w:lineRule="exact"/>
      <w:ind w:firstLine="720"/>
      <w:jc w:val="both"/>
    </w:pPr>
    <w:rPr>
      <w:color w:val="000000"/>
      <w:szCs w:val="20"/>
    </w:rPr>
  </w:style>
  <w:style w:type="paragraph" w:customStyle="1" w:styleId="bt101">
    <w:name w:val="bt1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0">
    <w:name w:val="Style Body Text + Bold20"/>
    <w:basedOn w:val="Normal"/>
    <w:autoRedefine/>
    <w:rsid w:val="00C230B4"/>
    <w:pPr>
      <w:spacing w:after="120" w:line="480" w:lineRule="exact"/>
      <w:ind w:firstLine="720"/>
      <w:jc w:val="both"/>
    </w:pPr>
    <w:rPr>
      <w:b/>
      <w:bCs/>
      <w:szCs w:val="20"/>
    </w:rPr>
  </w:style>
  <w:style w:type="paragraph" w:customStyle="1" w:styleId="H2120">
    <w:name w:val="H212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1190">
    <w:name w:val="Quotation119"/>
    <w:basedOn w:val="Normal"/>
    <w:autoRedefine/>
    <w:rsid w:val="00C230B4"/>
    <w:pPr>
      <w:spacing w:before="120" w:after="120" w:line="480" w:lineRule="exact"/>
      <w:ind w:left="720" w:right="720" w:firstLine="720"/>
      <w:jc w:val="both"/>
    </w:pPr>
    <w:rPr>
      <w:i/>
      <w:szCs w:val="20"/>
    </w:rPr>
  </w:style>
  <w:style w:type="character" w:customStyle="1" w:styleId="QuotationChar116">
    <w:name w:val="Quotation Char116"/>
    <w:basedOn w:val="BodyTextChar"/>
    <w:rsid w:val="00C230B4"/>
    <w:rPr>
      <w:rFonts w:ascii="Times New Roman" w:eastAsia="Times New Roman" w:hAnsi="Times New Roman"/>
      <w:i/>
      <w:sz w:val="24"/>
      <w:szCs w:val="24"/>
    </w:rPr>
  </w:style>
  <w:style w:type="paragraph" w:customStyle="1" w:styleId="quotation215">
    <w:name w:val="quotation2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5">
    <w:name w:val="flush left115"/>
    <w:aliases w:val="no hang11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5">
    <w:name w:val="QT215"/>
    <w:basedOn w:val="NormalWeb"/>
    <w:autoRedefine/>
    <w:rsid w:val="00C230B4"/>
    <w:pPr>
      <w:spacing w:after="120" w:line="300" w:lineRule="atLeast"/>
      <w:ind w:left="720" w:right="720" w:firstLine="720"/>
      <w:jc w:val="both"/>
    </w:pPr>
    <w:rPr>
      <w:rFonts w:cs="Arial"/>
      <w:i/>
    </w:rPr>
  </w:style>
  <w:style w:type="paragraph" w:customStyle="1" w:styleId="QT312">
    <w:name w:val="QT312"/>
    <w:basedOn w:val="NormalWeb"/>
    <w:autoRedefine/>
    <w:rsid w:val="00C230B4"/>
    <w:pPr>
      <w:spacing w:after="120" w:line="300" w:lineRule="atLeast"/>
      <w:ind w:left="720" w:right="720" w:firstLine="720"/>
      <w:jc w:val="both"/>
    </w:pPr>
    <w:rPr>
      <w:rFonts w:cs="Arial"/>
      <w:i/>
    </w:rPr>
  </w:style>
  <w:style w:type="paragraph" w:customStyle="1" w:styleId="FootnoteBase211">
    <w:name w:val="Footnote Base211"/>
    <w:basedOn w:val="Normal"/>
    <w:rsid w:val="00C230B4"/>
    <w:pPr>
      <w:tabs>
        <w:tab w:val="left" w:pos="187"/>
      </w:tabs>
      <w:spacing w:after="120" w:line="220" w:lineRule="exact"/>
      <w:ind w:left="187" w:hanging="187"/>
      <w:jc w:val="both"/>
    </w:pPr>
    <w:rPr>
      <w:sz w:val="18"/>
      <w:szCs w:val="20"/>
    </w:rPr>
  </w:style>
  <w:style w:type="paragraph" w:customStyle="1" w:styleId="Quotation3120">
    <w:name w:val="Quotation312"/>
    <w:basedOn w:val="Normal"/>
    <w:autoRedefine/>
    <w:rsid w:val="00C230B4"/>
    <w:pPr>
      <w:spacing w:before="120" w:after="120" w:line="480" w:lineRule="exact"/>
      <w:ind w:left="720" w:right="720" w:firstLine="720"/>
    </w:pPr>
    <w:rPr>
      <w:i/>
      <w:szCs w:val="20"/>
    </w:rPr>
  </w:style>
  <w:style w:type="character" w:customStyle="1" w:styleId="QuotationChar312">
    <w:name w:val="Quotation Char312"/>
    <w:basedOn w:val="BodyTextChar"/>
    <w:rsid w:val="00C230B4"/>
    <w:rPr>
      <w:i/>
      <w:sz w:val="24"/>
      <w:szCs w:val="24"/>
    </w:rPr>
  </w:style>
  <w:style w:type="paragraph" w:customStyle="1" w:styleId="quotation4130">
    <w:name w:val="quotation4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0">
    <w:name w:val="QT410"/>
    <w:basedOn w:val="NormalWeb"/>
    <w:autoRedefine/>
    <w:rsid w:val="00C230B4"/>
    <w:pPr>
      <w:spacing w:after="120" w:line="300" w:lineRule="atLeast"/>
      <w:ind w:left="720" w:right="720" w:firstLine="720"/>
      <w:jc w:val="both"/>
    </w:pPr>
    <w:rPr>
      <w:rFonts w:cs="Arial"/>
      <w:i/>
    </w:rPr>
  </w:style>
  <w:style w:type="paragraph" w:customStyle="1" w:styleId="Quotation4200">
    <w:name w:val="Quotation420"/>
    <w:basedOn w:val="Normal"/>
    <w:autoRedefine/>
    <w:rsid w:val="00C230B4"/>
    <w:pPr>
      <w:spacing w:before="120" w:after="120" w:line="480" w:lineRule="exact"/>
      <w:ind w:left="720" w:right="720" w:firstLine="720"/>
      <w:jc w:val="both"/>
    </w:pPr>
    <w:rPr>
      <w:i/>
      <w:szCs w:val="20"/>
    </w:rPr>
  </w:style>
  <w:style w:type="character" w:customStyle="1" w:styleId="QuotationChar410">
    <w:name w:val="Quotation Char410"/>
    <w:basedOn w:val="BodyTextChar"/>
    <w:rsid w:val="00C230B4"/>
    <w:rPr>
      <w:i/>
      <w:sz w:val="24"/>
      <w:szCs w:val="24"/>
    </w:rPr>
  </w:style>
  <w:style w:type="paragraph" w:customStyle="1" w:styleId="Quotation41100">
    <w:name w:val="Quotation4110"/>
    <w:basedOn w:val="Normal"/>
    <w:autoRedefine/>
    <w:rsid w:val="00C230B4"/>
    <w:pPr>
      <w:spacing w:before="120" w:after="120" w:line="480" w:lineRule="exact"/>
      <w:ind w:left="720" w:right="720" w:firstLine="720"/>
      <w:jc w:val="both"/>
    </w:pPr>
    <w:rPr>
      <w:i/>
      <w:szCs w:val="20"/>
    </w:rPr>
  </w:style>
  <w:style w:type="paragraph" w:customStyle="1" w:styleId="Quotation429">
    <w:name w:val="Quotation429"/>
    <w:basedOn w:val="Normal"/>
    <w:autoRedefine/>
    <w:rsid w:val="00C230B4"/>
    <w:pPr>
      <w:spacing w:before="120" w:after="120" w:line="480" w:lineRule="exact"/>
      <w:ind w:left="720" w:right="720" w:firstLine="720"/>
      <w:jc w:val="both"/>
    </w:pPr>
    <w:rPr>
      <w:i/>
      <w:szCs w:val="20"/>
    </w:rPr>
  </w:style>
  <w:style w:type="paragraph" w:customStyle="1" w:styleId="HeaderlikeH1110">
    <w:name w:val="Header like H1110"/>
    <w:basedOn w:val="Heading2"/>
    <w:rsid w:val="00C230B4"/>
    <w:pPr>
      <w:spacing w:before="120" w:line="360" w:lineRule="exact"/>
      <w:ind w:firstLine="720"/>
      <w:outlineLvl w:val="9"/>
    </w:pPr>
    <w:rPr>
      <w:b/>
      <w:i w:val="0"/>
      <w:sz w:val="36"/>
    </w:rPr>
  </w:style>
  <w:style w:type="paragraph" w:customStyle="1" w:styleId="Quotation5101">
    <w:name w:val="Quotation510"/>
    <w:basedOn w:val="Normal"/>
    <w:autoRedefine/>
    <w:rsid w:val="00C230B4"/>
    <w:pPr>
      <w:spacing w:before="120" w:after="120" w:line="480" w:lineRule="exact"/>
      <w:ind w:left="720" w:right="720" w:firstLine="720"/>
      <w:jc w:val="both"/>
    </w:pPr>
    <w:rPr>
      <w:i/>
      <w:szCs w:val="20"/>
    </w:rPr>
  </w:style>
  <w:style w:type="character" w:customStyle="1" w:styleId="QuotationChar59">
    <w:name w:val="Quotation Char59"/>
    <w:basedOn w:val="BodyTextChar"/>
    <w:rsid w:val="00C230B4"/>
    <w:rPr>
      <w:i/>
      <w:sz w:val="24"/>
      <w:szCs w:val="24"/>
    </w:rPr>
  </w:style>
  <w:style w:type="paragraph" w:customStyle="1" w:styleId="Greeting110">
    <w:name w:val="Greeting110"/>
    <w:basedOn w:val="Normal"/>
    <w:rsid w:val="00C230B4"/>
    <w:pPr>
      <w:spacing w:after="120" w:line="480" w:lineRule="exact"/>
      <w:ind w:firstLine="720"/>
    </w:pPr>
    <w:rPr>
      <w:szCs w:val="20"/>
    </w:rPr>
  </w:style>
  <w:style w:type="paragraph" w:customStyle="1" w:styleId="H2A110">
    <w:name w:val="H2A110"/>
    <w:basedOn w:val="H2"/>
    <w:rsid w:val="00C230B4"/>
    <w:pPr>
      <w:outlineLvl w:val="9"/>
    </w:pPr>
    <w:rPr>
      <w:rFonts w:ascii="Times New Roman" w:hAnsi="Times New Roman"/>
      <w:iCs w:val="0"/>
      <w:szCs w:val="28"/>
    </w:rPr>
  </w:style>
  <w:style w:type="paragraph" w:customStyle="1" w:styleId="H2210">
    <w:name w:val="H2210"/>
    <w:basedOn w:val="BT"/>
    <w:autoRedefine/>
    <w:rsid w:val="00C230B4"/>
    <w:pPr>
      <w:spacing w:line="300" w:lineRule="atLeast"/>
      <w:ind w:firstLine="720"/>
      <w:outlineLvl w:val="1"/>
    </w:pPr>
  </w:style>
  <w:style w:type="paragraph" w:customStyle="1" w:styleId="BT111">
    <w:name w:val="BT11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evel3Heading110">
    <w:name w:val="Level 3 Heading110"/>
    <w:rsid w:val="00C230B4"/>
    <w:pPr>
      <w:keepNext/>
      <w:keepLines/>
      <w:widowControl w:val="0"/>
      <w:spacing w:after="240" w:line="480" w:lineRule="exact"/>
      <w:jc w:val="center"/>
    </w:pPr>
    <w:rPr>
      <w:rFonts w:ascii="Times" w:hAnsi="Times"/>
      <w:b/>
      <w:snapToGrid w:val="0"/>
      <w:sz w:val="28"/>
      <w:szCs w:val="24"/>
    </w:rPr>
  </w:style>
  <w:style w:type="paragraph" w:customStyle="1" w:styleId="QT59">
    <w:name w:val="QT59"/>
    <w:basedOn w:val="NormalWeb"/>
    <w:autoRedefine/>
    <w:rsid w:val="00C230B4"/>
    <w:pPr>
      <w:spacing w:after="120" w:line="300" w:lineRule="atLeast"/>
      <w:ind w:left="720" w:right="720" w:firstLine="720"/>
      <w:jc w:val="both"/>
    </w:pPr>
    <w:rPr>
      <w:rFonts w:cs="Arial"/>
      <w:i/>
    </w:rPr>
  </w:style>
  <w:style w:type="character" w:customStyle="1" w:styleId="QTChar59">
    <w:name w:val="QT Char59"/>
    <w:basedOn w:val="DefaultParagraphFont"/>
    <w:rsid w:val="00C230B4"/>
    <w:rPr>
      <w:rFonts w:cs="Arial"/>
      <w:i/>
      <w:sz w:val="24"/>
      <w:szCs w:val="24"/>
      <w:lang w:val="en-US" w:eastAsia="en-US" w:bidi="ar-SA"/>
    </w:rPr>
  </w:style>
  <w:style w:type="paragraph" w:customStyle="1" w:styleId="BTCharCharChar19">
    <w:name w:val="BT Char Char Char19"/>
    <w:basedOn w:val="Normal"/>
    <w:autoRedefine/>
    <w:rsid w:val="00C230B4"/>
    <w:pPr>
      <w:spacing w:after="120" w:line="300" w:lineRule="exact"/>
      <w:ind w:firstLine="720"/>
      <w:jc w:val="both"/>
    </w:pPr>
    <w:rPr>
      <w:szCs w:val="20"/>
    </w:rPr>
  </w:style>
  <w:style w:type="paragraph" w:customStyle="1" w:styleId="FNChar110">
    <w:name w:val="FN Char110"/>
    <w:basedOn w:val="FootnoteText"/>
    <w:autoRedefine/>
    <w:rsid w:val="00C230B4"/>
    <w:pPr>
      <w:contextualSpacing/>
      <w:jc w:val="both"/>
    </w:pPr>
  </w:style>
  <w:style w:type="paragraph" w:customStyle="1" w:styleId="StyleBodyTextBold1113">
    <w:name w:val="Style Body Text + Bold1113"/>
    <w:basedOn w:val="Normal"/>
    <w:autoRedefine/>
    <w:rsid w:val="00C230B4"/>
    <w:pPr>
      <w:spacing w:after="120" w:line="480" w:lineRule="exact"/>
      <w:ind w:firstLine="720"/>
      <w:jc w:val="both"/>
    </w:pPr>
    <w:rPr>
      <w:b/>
      <w:bCs/>
      <w:szCs w:val="20"/>
    </w:rPr>
  </w:style>
  <w:style w:type="character" w:customStyle="1" w:styleId="StyleBodyTextBold1Char113">
    <w:name w:val="Style Body Text + Bold1 Char113"/>
    <w:basedOn w:val="BodyTextChar"/>
    <w:rsid w:val="00C230B4"/>
    <w:rPr>
      <w:b/>
      <w:bCs/>
      <w:sz w:val="24"/>
      <w:szCs w:val="24"/>
    </w:rPr>
  </w:style>
  <w:style w:type="paragraph" w:customStyle="1" w:styleId="FooterEven110">
    <w:name w:val="Footer Even110"/>
    <w:basedOn w:val="Footer"/>
    <w:rsid w:val="00C230B4"/>
    <w:pPr>
      <w:spacing w:after="120" w:line="480" w:lineRule="exact"/>
      <w:ind w:firstLine="720"/>
      <w:jc w:val="both"/>
    </w:pPr>
    <w:rPr>
      <w:szCs w:val="20"/>
    </w:rPr>
  </w:style>
  <w:style w:type="paragraph" w:customStyle="1" w:styleId="FooterFirst110">
    <w:name w:val="Footer First110"/>
    <w:basedOn w:val="Footer"/>
    <w:rsid w:val="00C230B4"/>
    <w:pPr>
      <w:spacing w:after="120" w:line="480" w:lineRule="exact"/>
      <w:ind w:firstLine="720"/>
      <w:jc w:val="both"/>
    </w:pPr>
    <w:rPr>
      <w:szCs w:val="20"/>
    </w:rPr>
  </w:style>
  <w:style w:type="paragraph" w:customStyle="1" w:styleId="FooterOdd110">
    <w:name w:val="Footer Odd110"/>
    <w:basedOn w:val="Footer"/>
    <w:rsid w:val="00C230B4"/>
    <w:pPr>
      <w:spacing w:after="120" w:line="480" w:lineRule="exact"/>
      <w:ind w:firstLine="720"/>
      <w:jc w:val="both"/>
    </w:pPr>
    <w:rPr>
      <w:szCs w:val="20"/>
    </w:rPr>
  </w:style>
  <w:style w:type="paragraph" w:customStyle="1" w:styleId="HeadingBase110">
    <w:name w:val="Heading Base110"/>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39">
    <w:name w:val="indent 539"/>
    <w:aliases w:val="hang 9 (SP Parts)11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10">
    <w:name w:val="flush left bold titles110"/>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1">
    <w:name w:val="Left Running Head (Even)1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0">
    <w:name w:val="Right Running Head (Odd)110"/>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0">
    <w:name w:val="EXERCISE - BOX11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0">
    <w:name w:val="Thick Line Below11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1">
    <w:name w:val="quotation5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113">
    <w:name w:val="Level 1 Heading11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3">
    <w:name w:val="indent 10113"/>
    <w:aliases w:val="block211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0">
    <w:name w:val="indent 52110"/>
    <w:aliases w:val="block31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0">
    <w:name w:val="PI11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90">
    <w:name w:val="indent 1519"/>
    <w:aliases w:val="block11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10">
    <w:name w:val="Document Map Char110"/>
    <w:basedOn w:val="DefaultParagraphFont"/>
    <w:rsid w:val="00C230B4"/>
    <w:rPr>
      <w:rFonts w:ascii="Tahoma" w:hAnsi="Tahoma" w:cs="Tahoma"/>
      <w:sz w:val="24"/>
      <w:szCs w:val="24"/>
      <w:shd w:val="clear" w:color="auto" w:fill="000080"/>
    </w:rPr>
  </w:style>
  <w:style w:type="character" w:customStyle="1" w:styleId="PlainTextChar110">
    <w:name w:val="Plain Text Char110"/>
    <w:basedOn w:val="DefaultParagraphFont"/>
    <w:rsid w:val="00C230B4"/>
    <w:rPr>
      <w:rFonts w:ascii="Courier New" w:hAnsi="Courier New" w:cs="Courier New"/>
      <w:lang w:bidi="he-IL"/>
    </w:rPr>
  </w:style>
  <w:style w:type="paragraph" w:customStyle="1" w:styleId="quotation1112">
    <w:name w:val="quotation11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10">
    <w:name w:val="List First110"/>
    <w:basedOn w:val="List"/>
    <w:next w:val="List"/>
    <w:rsid w:val="00C230B4"/>
    <w:pPr>
      <w:tabs>
        <w:tab w:val="clear" w:pos="720"/>
      </w:tabs>
      <w:spacing w:before="0" w:line="480" w:lineRule="exact"/>
      <w:jc w:val="both"/>
    </w:pPr>
    <w:rPr>
      <w:szCs w:val="20"/>
    </w:rPr>
  </w:style>
  <w:style w:type="paragraph" w:customStyle="1" w:styleId="ListLast110">
    <w:name w:val="List Last110"/>
    <w:basedOn w:val="List"/>
    <w:rsid w:val="00C230B4"/>
    <w:pPr>
      <w:tabs>
        <w:tab w:val="clear" w:pos="720"/>
      </w:tabs>
      <w:spacing w:before="0" w:line="480" w:lineRule="exact"/>
      <w:jc w:val="both"/>
    </w:pPr>
    <w:rPr>
      <w:szCs w:val="20"/>
    </w:rPr>
  </w:style>
  <w:style w:type="paragraph" w:customStyle="1" w:styleId="ListNumberFirst110">
    <w:name w:val="List Number First110"/>
    <w:basedOn w:val="ListNumber"/>
    <w:next w:val="ListNumber"/>
    <w:rsid w:val="00C230B4"/>
    <w:pPr>
      <w:spacing w:before="0" w:line="480" w:lineRule="exact"/>
      <w:jc w:val="both"/>
    </w:pPr>
    <w:rPr>
      <w:szCs w:val="20"/>
    </w:rPr>
  </w:style>
  <w:style w:type="paragraph" w:customStyle="1" w:styleId="ListNumberLast110">
    <w:name w:val="List Number Last110"/>
    <w:basedOn w:val="ListNumber"/>
    <w:rsid w:val="00C230B4"/>
    <w:pPr>
      <w:spacing w:before="0" w:line="480" w:lineRule="exact"/>
      <w:jc w:val="both"/>
    </w:pPr>
    <w:rPr>
      <w:szCs w:val="20"/>
    </w:rPr>
  </w:style>
  <w:style w:type="paragraph" w:customStyle="1" w:styleId="PartLabel110">
    <w:name w:val="Part Label110"/>
    <w:basedOn w:val="HeadingBase"/>
    <w:next w:val="Normal"/>
    <w:rsid w:val="00C230B4"/>
    <w:pPr>
      <w:spacing w:after="120" w:line="480" w:lineRule="exact"/>
      <w:ind w:firstLine="720"/>
      <w:jc w:val="both"/>
    </w:pPr>
    <w:rPr>
      <w:szCs w:val="20"/>
    </w:rPr>
  </w:style>
  <w:style w:type="paragraph" w:customStyle="1" w:styleId="PartTitle110">
    <w:name w:val="Part Title110"/>
    <w:basedOn w:val="HeadingBase"/>
    <w:next w:val="PartSubtitle"/>
    <w:rsid w:val="00C230B4"/>
    <w:pPr>
      <w:spacing w:after="120" w:line="480" w:lineRule="exact"/>
      <w:ind w:firstLine="720"/>
      <w:jc w:val="both"/>
    </w:pPr>
    <w:rPr>
      <w:szCs w:val="20"/>
    </w:rPr>
  </w:style>
  <w:style w:type="paragraph" w:customStyle="1" w:styleId="PartSubtitle110">
    <w:name w:val="Part Subtitle110"/>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0">
    <w:name w:val="Section Heading110"/>
    <w:basedOn w:val="HeadingBase"/>
    <w:rsid w:val="00C230B4"/>
    <w:pPr>
      <w:spacing w:after="120" w:line="480" w:lineRule="exact"/>
      <w:ind w:firstLine="720"/>
      <w:jc w:val="both"/>
    </w:pPr>
    <w:rPr>
      <w:szCs w:val="20"/>
    </w:rPr>
  </w:style>
  <w:style w:type="paragraph" w:customStyle="1" w:styleId="SectionLabel110">
    <w:name w:val="Section Label110"/>
    <w:basedOn w:val="HeadingBase"/>
    <w:rsid w:val="00C230B4"/>
    <w:pPr>
      <w:spacing w:after="120" w:line="480" w:lineRule="exact"/>
      <w:ind w:firstLine="720"/>
      <w:jc w:val="both"/>
    </w:pPr>
    <w:rPr>
      <w:szCs w:val="20"/>
    </w:rPr>
  </w:style>
  <w:style w:type="paragraph" w:customStyle="1" w:styleId="TitleCover110">
    <w:name w:val="Title Cover110"/>
    <w:basedOn w:val="HeadingBase"/>
    <w:next w:val="SubtitleCover"/>
    <w:rsid w:val="00C230B4"/>
    <w:pPr>
      <w:spacing w:after="120" w:line="480" w:lineRule="exact"/>
      <w:ind w:firstLine="720"/>
      <w:jc w:val="both"/>
    </w:pPr>
    <w:rPr>
      <w:szCs w:val="20"/>
    </w:rPr>
  </w:style>
  <w:style w:type="paragraph" w:customStyle="1" w:styleId="SubtitleCover110">
    <w:name w:val="Subtitle Cover110"/>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0">
    <w:name w:val="Title 3110"/>
    <w:basedOn w:val="Title2"/>
    <w:rsid w:val="00C230B4"/>
    <w:pPr>
      <w:ind w:firstLine="720"/>
    </w:pPr>
    <w:rPr>
      <w:szCs w:val="20"/>
    </w:rPr>
  </w:style>
  <w:style w:type="paragraph" w:customStyle="1" w:styleId="Title2110">
    <w:name w:val="Title 2110"/>
    <w:basedOn w:val="Normal"/>
    <w:rsid w:val="00C230B4"/>
    <w:pPr>
      <w:spacing w:after="120" w:line="300" w:lineRule="atLeast"/>
      <w:ind w:firstLine="720"/>
      <w:jc w:val="center"/>
    </w:pPr>
    <w:rPr>
      <w:sz w:val="52"/>
      <w:szCs w:val="20"/>
    </w:rPr>
  </w:style>
  <w:style w:type="paragraph" w:customStyle="1" w:styleId="H3A110">
    <w:name w:val="H3A110"/>
    <w:basedOn w:val="H3"/>
    <w:rsid w:val="00C230B4"/>
  </w:style>
  <w:style w:type="paragraph" w:customStyle="1" w:styleId="H3110">
    <w:name w:val="H31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9">
    <w:name w:val="H419"/>
    <w:basedOn w:val="H4A"/>
    <w:next w:val="Normal"/>
    <w:autoRedefine/>
    <w:rsid w:val="00C230B4"/>
  </w:style>
  <w:style w:type="paragraph" w:customStyle="1" w:styleId="H4A110">
    <w:name w:val="H4A11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0">
    <w:name w:val="Block Quotation First11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0">
    <w:name w:val="Block Quotation110"/>
    <w:basedOn w:val="Normal"/>
    <w:rsid w:val="00C230B4"/>
    <w:pPr>
      <w:keepLines/>
      <w:spacing w:after="160" w:line="480" w:lineRule="exact"/>
      <w:ind w:left="720" w:right="720" w:firstLine="720"/>
      <w:jc w:val="both"/>
    </w:pPr>
    <w:rPr>
      <w:i/>
      <w:szCs w:val="20"/>
    </w:rPr>
  </w:style>
  <w:style w:type="paragraph" w:customStyle="1" w:styleId="BlockQuotationLast110">
    <w:name w:val="Block Quotation Last110"/>
    <w:basedOn w:val="BlockQuotation"/>
    <w:rsid w:val="00C230B4"/>
    <w:pPr>
      <w:tabs>
        <w:tab w:val="clear" w:pos="720"/>
      </w:tabs>
      <w:spacing w:before="0" w:line="480" w:lineRule="exact"/>
      <w:ind w:firstLine="720"/>
      <w:jc w:val="both"/>
    </w:pPr>
    <w:rPr>
      <w:szCs w:val="20"/>
    </w:rPr>
  </w:style>
  <w:style w:type="paragraph" w:customStyle="1" w:styleId="BodyTextKeep110">
    <w:name w:val="Body Text Keep110"/>
    <w:basedOn w:val="Normal"/>
    <w:rsid w:val="00C230B4"/>
    <w:pPr>
      <w:keepNext/>
      <w:spacing w:after="120" w:line="480" w:lineRule="exact"/>
      <w:ind w:firstLine="720"/>
      <w:jc w:val="both"/>
    </w:pPr>
    <w:rPr>
      <w:szCs w:val="20"/>
    </w:rPr>
  </w:style>
  <w:style w:type="paragraph" w:customStyle="1" w:styleId="ChapterLabel110">
    <w:name w:val="Chapter Label11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0">
    <w:name w:val="Chapter Subtitle11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0">
    <w:name w:val="Chapter Title11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0">
    <w:name w:val="Document Label110"/>
    <w:basedOn w:val="Normal"/>
    <w:rsid w:val="00C230B4"/>
    <w:pPr>
      <w:keepNext/>
      <w:spacing w:before="240" w:after="360" w:line="480" w:lineRule="exact"/>
      <w:ind w:firstLine="720"/>
      <w:jc w:val="both"/>
    </w:pPr>
    <w:rPr>
      <w:b/>
      <w:kern w:val="28"/>
      <w:sz w:val="36"/>
      <w:szCs w:val="20"/>
    </w:rPr>
  </w:style>
  <w:style w:type="paragraph" w:customStyle="1" w:styleId="FootnoteBase310">
    <w:name w:val="Footnote Base310"/>
    <w:basedOn w:val="Normal"/>
    <w:rsid w:val="00C230B4"/>
    <w:pPr>
      <w:tabs>
        <w:tab w:val="left" w:pos="187"/>
      </w:tabs>
      <w:spacing w:after="120" w:line="220" w:lineRule="exact"/>
      <w:ind w:left="187" w:hanging="187"/>
      <w:jc w:val="both"/>
    </w:pPr>
    <w:rPr>
      <w:sz w:val="18"/>
      <w:szCs w:val="20"/>
    </w:rPr>
  </w:style>
  <w:style w:type="paragraph" w:customStyle="1" w:styleId="HeaderBase110">
    <w:name w:val="Header Base110"/>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0">
    <w:name w:val="Header Even110"/>
    <w:basedOn w:val="Header"/>
    <w:rsid w:val="00C230B4"/>
    <w:pPr>
      <w:ind w:firstLine="720"/>
      <w:jc w:val="both"/>
    </w:pPr>
    <w:rPr>
      <w:sz w:val="56"/>
      <w:szCs w:val="56"/>
    </w:rPr>
  </w:style>
  <w:style w:type="paragraph" w:customStyle="1" w:styleId="HeaderFirst110">
    <w:name w:val="Header First110"/>
    <w:basedOn w:val="Header"/>
    <w:rsid w:val="00C230B4"/>
    <w:pPr>
      <w:ind w:firstLine="720"/>
      <w:jc w:val="center"/>
    </w:pPr>
    <w:rPr>
      <w:sz w:val="56"/>
      <w:szCs w:val="56"/>
    </w:rPr>
  </w:style>
  <w:style w:type="paragraph" w:customStyle="1" w:styleId="HeaderOdd110">
    <w:name w:val="Header Odd110"/>
    <w:basedOn w:val="Header"/>
    <w:rsid w:val="00C230B4"/>
    <w:pPr>
      <w:tabs>
        <w:tab w:val="right" w:pos="0"/>
      </w:tabs>
      <w:ind w:firstLine="720"/>
      <w:jc w:val="right"/>
    </w:pPr>
    <w:rPr>
      <w:sz w:val="56"/>
      <w:szCs w:val="56"/>
    </w:rPr>
  </w:style>
  <w:style w:type="paragraph" w:customStyle="1" w:styleId="IndexBase110">
    <w:name w:val="Index Base110"/>
    <w:basedOn w:val="Normal"/>
    <w:rsid w:val="00C230B4"/>
    <w:pPr>
      <w:tabs>
        <w:tab w:val="right" w:leader="dot" w:pos="3960"/>
      </w:tabs>
      <w:spacing w:after="120" w:line="480" w:lineRule="exact"/>
      <w:ind w:left="720" w:hanging="720"/>
      <w:jc w:val="both"/>
    </w:pPr>
    <w:rPr>
      <w:szCs w:val="20"/>
    </w:rPr>
  </w:style>
  <w:style w:type="paragraph" w:customStyle="1" w:styleId="ListBulletFirst110">
    <w:name w:val="List Bullet First110"/>
    <w:basedOn w:val="ListBullet"/>
    <w:next w:val="ListBullet"/>
    <w:rsid w:val="00C230B4"/>
    <w:pPr>
      <w:spacing w:before="80" w:line="480" w:lineRule="exact"/>
      <w:jc w:val="both"/>
    </w:pPr>
    <w:rPr>
      <w:szCs w:val="20"/>
    </w:rPr>
  </w:style>
  <w:style w:type="paragraph" w:customStyle="1" w:styleId="ListBulletLast110">
    <w:name w:val="List Bullet Last110"/>
    <w:basedOn w:val="ListBullet"/>
    <w:rsid w:val="00C230B4"/>
    <w:pPr>
      <w:spacing w:before="0" w:after="240" w:line="480" w:lineRule="exact"/>
      <w:jc w:val="both"/>
    </w:pPr>
    <w:rPr>
      <w:szCs w:val="20"/>
    </w:rPr>
  </w:style>
  <w:style w:type="paragraph" w:customStyle="1" w:styleId="Picture110">
    <w:name w:val="Picture110"/>
    <w:basedOn w:val="Normal"/>
    <w:next w:val="Caption"/>
    <w:rsid w:val="00C230B4"/>
    <w:pPr>
      <w:keepNext/>
      <w:spacing w:after="120" w:line="480" w:lineRule="exact"/>
      <w:ind w:firstLine="720"/>
      <w:jc w:val="both"/>
    </w:pPr>
    <w:rPr>
      <w:szCs w:val="20"/>
    </w:rPr>
  </w:style>
  <w:style w:type="paragraph" w:customStyle="1" w:styleId="TOCBase110">
    <w:name w:val="TOC Base110"/>
    <w:basedOn w:val="Normal"/>
    <w:rsid w:val="00C230B4"/>
    <w:pPr>
      <w:tabs>
        <w:tab w:val="right" w:leader="dot" w:pos="8640"/>
      </w:tabs>
      <w:spacing w:after="120" w:line="480" w:lineRule="exact"/>
      <w:ind w:firstLine="720"/>
      <w:jc w:val="both"/>
    </w:pPr>
    <w:rPr>
      <w:szCs w:val="20"/>
    </w:rPr>
  </w:style>
  <w:style w:type="paragraph" w:customStyle="1" w:styleId="Indent51130">
    <w:name w:val="Indent5113"/>
    <w:basedOn w:val="Normal"/>
    <w:rsid w:val="00C230B4"/>
    <w:pPr>
      <w:spacing w:after="120" w:line="480" w:lineRule="exact"/>
      <w:ind w:left="720" w:firstLine="720"/>
      <w:jc w:val="both"/>
    </w:pPr>
    <w:rPr>
      <w:szCs w:val="20"/>
    </w:rPr>
  </w:style>
  <w:style w:type="paragraph" w:customStyle="1" w:styleId="Indent101101">
    <w:name w:val="Indent10110"/>
    <w:basedOn w:val="Normal"/>
    <w:rsid w:val="00C230B4"/>
    <w:pPr>
      <w:spacing w:after="120" w:line="480" w:lineRule="exact"/>
      <w:ind w:left="1440" w:firstLine="720"/>
      <w:jc w:val="both"/>
    </w:pPr>
    <w:rPr>
      <w:szCs w:val="20"/>
    </w:rPr>
  </w:style>
  <w:style w:type="paragraph" w:customStyle="1" w:styleId="Indent151100">
    <w:name w:val="Indent15110"/>
    <w:basedOn w:val="Normal"/>
    <w:rsid w:val="00C230B4"/>
    <w:pPr>
      <w:spacing w:after="120" w:line="480" w:lineRule="exact"/>
      <w:ind w:left="2160" w:firstLine="720"/>
      <w:jc w:val="both"/>
    </w:pPr>
    <w:rPr>
      <w:szCs w:val="20"/>
    </w:rPr>
  </w:style>
  <w:style w:type="paragraph" w:customStyle="1" w:styleId="Indent20110">
    <w:name w:val="Indent20110"/>
    <w:basedOn w:val="Normal"/>
    <w:rsid w:val="00C230B4"/>
    <w:pPr>
      <w:spacing w:after="120" w:line="480" w:lineRule="exact"/>
      <w:ind w:left="2880" w:firstLine="720"/>
      <w:jc w:val="both"/>
    </w:pPr>
    <w:rPr>
      <w:szCs w:val="20"/>
    </w:rPr>
  </w:style>
  <w:style w:type="paragraph" w:customStyle="1" w:styleId="BodyTextNotJustified110">
    <w:name w:val="Body Text Not Justified110"/>
    <w:basedOn w:val="Normal"/>
    <w:rsid w:val="00C230B4"/>
    <w:pPr>
      <w:spacing w:after="120" w:line="480" w:lineRule="exact"/>
      <w:ind w:firstLine="720"/>
    </w:pPr>
    <w:rPr>
      <w:szCs w:val="20"/>
    </w:rPr>
  </w:style>
  <w:style w:type="paragraph" w:customStyle="1" w:styleId="BoldCenterArial12pt110">
    <w:name w:val="Bold Center Arial 12 pt110"/>
    <w:basedOn w:val="Normal"/>
    <w:rsid w:val="00C230B4"/>
    <w:pPr>
      <w:spacing w:after="160" w:line="480" w:lineRule="exact"/>
      <w:ind w:firstLine="720"/>
      <w:jc w:val="center"/>
    </w:pPr>
    <w:rPr>
      <w:rFonts w:ascii="Arial" w:hAnsi="Arial"/>
      <w:b/>
      <w:szCs w:val="20"/>
    </w:rPr>
  </w:style>
  <w:style w:type="paragraph" w:customStyle="1" w:styleId="Exercise110">
    <w:name w:val="Exercise11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0">
    <w:name w:val="Flush Left Bold110"/>
    <w:basedOn w:val="Normal"/>
    <w:rsid w:val="00C230B4"/>
    <w:pPr>
      <w:spacing w:before="120" w:after="120" w:line="290" w:lineRule="exact"/>
      <w:ind w:firstLine="720"/>
      <w:jc w:val="both"/>
    </w:pPr>
    <w:rPr>
      <w:b/>
      <w:snapToGrid w:val="0"/>
      <w:szCs w:val="20"/>
    </w:rPr>
  </w:style>
  <w:style w:type="paragraph" w:customStyle="1" w:styleId="Hang1110">
    <w:name w:val="Hang1110"/>
    <w:basedOn w:val="Normal"/>
    <w:autoRedefine/>
    <w:rsid w:val="00C230B4"/>
    <w:pPr>
      <w:spacing w:after="120" w:line="480" w:lineRule="exact"/>
      <w:ind w:left="1080" w:hanging="360"/>
      <w:jc w:val="both"/>
    </w:pPr>
    <w:rPr>
      <w:snapToGrid w:val="0"/>
      <w:szCs w:val="20"/>
    </w:rPr>
  </w:style>
  <w:style w:type="paragraph" w:customStyle="1" w:styleId="Style1110">
    <w:name w:val="Style1110"/>
    <w:basedOn w:val="BP"/>
    <w:next w:val="BT"/>
    <w:autoRedefine/>
    <w:rsid w:val="00C230B4"/>
    <w:pPr>
      <w:spacing w:after="120"/>
      <w:ind w:firstLine="720"/>
    </w:pPr>
    <w:rPr>
      <w:szCs w:val="20"/>
    </w:rPr>
  </w:style>
  <w:style w:type="paragraph" w:customStyle="1" w:styleId="BP19">
    <w:name w:val="BP19"/>
    <w:basedOn w:val="BT"/>
    <w:next w:val="BT"/>
    <w:autoRedefine/>
    <w:rsid w:val="00C230B4"/>
    <w:pPr>
      <w:ind w:firstLine="720"/>
    </w:pPr>
  </w:style>
  <w:style w:type="paragraph" w:customStyle="1" w:styleId="HeadingCaps110">
    <w:name w:val="Heading Caps110"/>
    <w:basedOn w:val="Heading1"/>
    <w:autoRedefine/>
    <w:rsid w:val="00C230B4"/>
    <w:pPr>
      <w:spacing w:after="120" w:line="400" w:lineRule="exact"/>
      <w:ind w:firstLine="720"/>
    </w:pPr>
    <w:rPr>
      <w:caps/>
      <w:snapToGrid w:val="0"/>
      <w:sz w:val="40"/>
      <w:szCs w:val="20"/>
    </w:rPr>
  </w:style>
  <w:style w:type="paragraph" w:customStyle="1" w:styleId="BoldLine110">
    <w:name w:val="Bold Line110"/>
    <w:basedOn w:val="Normal"/>
    <w:rsid w:val="00C230B4"/>
    <w:pPr>
      <w:pBdr>
        <w:bottom w:val="single" w:sz="36" w:space="1" w:color="auto"/>
      </w:pBdr>
      <w:spacing w:after="120" w:line="300" w:lineRule="atLeast"/>
      <w:ind w:firstLine="720"/>
      <w:jc w:val="both"/>
    </w:pPr>
    <w:rPr>
      <w:szCs w:val="20"/>
    </w:rPr>
  </w:style>
  <w:style w:type="paragraph" w:customStyle="1" w:styleId="ExerciseTitle110">
    <w:name w:val="Exercise Title11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0">
    <w:name w:val="Title 1110"/>
    <w:basedOn w:val="Normal"/>
    <w:rsid w:val="00C230B4"/>
    <w:pPr>
      <w:spacing w:after="120" w:line="300" w:lineRule="atLeast"/>
      <w:ind w:firstLine="720"/>
      <w:jc w:val="center"/>
    </w:pPr>
    <w:rPr>
      <w:b/>
      <w:sz w:val="72"/>
      <w:szCs w:val="20"/>
    </w:rPr>
  </w:style>
  <w:style w:type="paragraph" w:customStyle="1" w:styleId="Title4110">
    <w:name w:val="Title 4110"/>
    <w:basedOn w:val="Title3"/>
    <w:rsid w:val="00C230B4"/>
    <w:pPr>
      <w:ind w:firstLine="720"/>
    </w:pPr>
    <w:rPr>
      <w:szCs w:val="20"/>
    </w:rPr>
  </w:style>
  <w:style w:type="paragraph" w:customStyle="1" w:styleId="CenterItalic110">
    <w:name w:val="Center Italic110"/>
    <w:basedOn w:val="Normal"/>
    <w:autoRedefine/>
    <w:rsid w:val="00C230B4"/>
    <w:pPr>
      <w:spacing w:after="120" w:line="480" w:lineRule="exact"/>
      <w:ind w:firstLine="720"/>
      <w:jc w:val="center"/>
    </w:pPr>
    <w:rPr>
      <w:i/>
      <w:szCs w:val="20"/>
    </w:rPr>
  </w:style>
  <w:style w:type="paragraph" w:customStyle="1" w:styleId="LT110">
    <w:name w:val="LT110"/>
    <w:basedOn w:val="Heading2"/>
    <w:autoRedefine/>
    <w:rsid w:val="00C230B4"/>
    <w:pPr>
      <w:ind w:firstLine="720"/>
    </w:pPr>
    <w:rPr>
      <w:b/>
      <w:i w:val="0"/>
      <w:sz w:val="36"/>
    </w:rPr>
  </w:style>
  <w:style w:type="paragraph" w:customStyle="1" w:styleId="Style2110">
    <w:name w:val="Style2110"/>
    <w:basedOn w:val="H2A"/>
    <w:autoRedefine/>
    <w:rsid w:val="00C230B4"/>
    <w:pPr>
      <w:outlineLvl w:val="2"/>
    </w:pPr>
    <w:rPr>
      <w:i/>
      <w:snapToGrid w:val="0"/>
    </w:rPr>
  </w:style>
  <w:style w:type="paragraph" w:customStyle="1" w:styleId="LS-LessonSubtitle110">
    <w:name w:val="LS - Lesson Subtitle110"/>
    <w:basedOn w:val="H2A"/>
    <w:autoRedefine/>
    <w:rsid w:val="00C230B4"/>
    <w:pPr>
      <w:outlineLvl w:val="2"/>
    </w:pPr>
    <w:rPr>
      <w:i/>
      <w:snapToGrid w:val="0"/>
    </w:rPr>
  </w:style>
  <w:style w:type="paragraph" w:customStyle="1" w:styleId="L119">
    <w:name w:val="L119"/>
    <w:basedOn w:val="Normal"/>
    <w:autoRedefine/>
    <w:rsid w:val="00C230B4"/>
    <w:pPr>
      <w:spacing w:after="120" w:line="480" w:lineRule="exact"/>
      <w:ind w:left="720" w:hanging="720"/>
      <w:jc w:val="both"/>
    </w:pPr>
    <w:rPr>
      <w:szCs w:val="20"/>
    </w:rPr>
  </w:style>
  <w:style w:type="paragraph" w:customStyle="1" w:styleId="L219">
    <w:name w:val="L219"/>
    <w:basedOn w:val="BT"/>
    <w:autoRedefine/>
    <w:rsid w:val="00C230B4"/>
    <w:pPr>
      <w:tabs>
        <w:tab w:val="left" w:pos="720"/>
      </w:tabs>
      <w:ind w:left="1440" w:hanging="720"/>
    </w:pPr>
  </w:style>
  <w:style w:type="paragraph" w:customStyle="1" w:styleId="L319">
    <w:name w:val="L319"/>
    <w:basedOn w:val="BT"/>
    <w:autoRedefine/>
    <w:rsid w:val="00C230B4"/>
    <w:pPr>
      <w:tabs>
        <w:tab w:val="left" w:pos="720"/>
        <w:tab w:val="left" w:pos="2160"/>
      </w:tabs>
      <w:ind w:left="2160" w:hanging="720"/>
    </w:pPr>
  </w:style>
  <w:style w:type="paragraph" w:customStyle="1" w:styleId="H1113">
    <w:name w:val="H1113"/>
    <w:basedOn w:val="BT"/>
    <w:next w:val="BT"/>
    <w:autoRedefine/>
    <w:rsid w:val="00C230B4"/>
    <w:pPr>
      <w:spacing w:line="300" w:lineRule="atLeast"/>
      <w:ind w:firstLine="720"/>
      <w:outlineLvl w:val="0"/>
    </w:pPr>
    <w:rPr>
      <w:rFonts w:ascii="Arial" w:hAnsi="Arial"/>
      <w:b/>
      <w:kern w:val="28"/>
    </w:rPr>
  </w:style>
  <w:style w:type="paragraph" w:customStyle="1" w:styleId="H1A19">
    <w:name w:val="H1A19"/>
    <w:basedOn w:val="H1"/>
    <w:rsid w:val="00C230B4"/>
    <w:pPr>
      <w:outlineLvl w:val="9"/>
    </w:pPr>
    <w:rPr>
      <w:sz w:val="24"/>
    </w:rPr>
  </w:style>
  <w:style w:type="paragraph" w:customStyle="1" w:styleId="I1110">
    <w:name w:val="I1110"/>
    <w:basedOn w:val="BT"/>
    <w:autoRedefine/>
    <w:rsid w:val="00C230B4"/>
    <w:pPr>
      <w:ind w:left="720" w:firstLine="720"/>
    </w:pPr>
  </w:style>
  <w:style w:type="paragraph" w:customStyle="1" w:styleId="I219">
    <w:name w:val="I219"/>
    <w:basedOn w:val="BT"/>
    <w:autoRedefine/>
    <w:rsid w:val="00C230B4"/>
    <w:pPr>
      <w:ind w:left="1440" w:firstLine="720"/>
    </w:pPr>
  </w:style>
  <w:style w:type="paragraph" w:customStyle="1" w:styleId="I319">
    <w:name w:val="I319"/>
    <w:basedOn w:val="I1"/>
    <w:autoRedefine/>
    <w:rsid w:val="00C230B4"/>
    <w:pPr>
      <w:ind w:left="2160"/>
    </w:pPr>
  </w:style>
  <w:style w:type="paragraph" w:customStyle="1" w:styleId="GR110">
    <w:name w:val="GR110"/>
    <w:basedOn w:val="BT"/>
    <w:autoRedefine/>
    <w:rsid w:val="00C230B4"/>
    <w:pPr>
      <w:spacing w:beforeLines="60"/>
      <w:ind w:firstLine="720"/>
      <w:jc w:val="left"/>
    </w:pPr>
  </w:style>
  <w:style w:type="paragraph" w:customStyle="1" w:styleId="I419">
    <w:name w:val="I419"/>
    <w:basedOn w:val="I1"/>
    <w:autoRedefine/>
    <w:rsid w:val="00C230B4"/>
    <w:pPr>
      <w:ind w:left="2880"/>
    </w:pPr>
  </w:style>
  <w:style w:type="paragraph" w:customStyle="1" w:styleId="CA19">
    <w:name w:val="CA19"/>
    <w:basedOn w:val="BT"/>
    <w:rsid w:val="00C230B4"/>
    <w:pPr>
      <w:ind w:firstLine="720"/>
      <w:jc w:val="left"/>
    </w:pPr>
  </w:style>
  <w:style w:type="paragraph" w:customStyle="1" w:styleId="StyleBodyText10ptBlack19">
    <w:name w:val="Style Body Text + 10 pt Black19"/>
    <w:basedOn w:val="Normal"/>
    <w:rsid w:val="00C230B4"/>
    <w:pPr>
      <w:spacing w:before="120" w:after="120" w:line="480" w:lineRule="exact"/>
      <w:ind w:firstLine="720"/>
      <w:jc w:val="both"/>
    </w:pPr>
    <w:rPr>
      <w:color w:val="000000"/>
      <w:szCs w:val="20"/>
    </w:rPr>
  </w:style>
  <w:style w:type="paragraph" w:customStyle="1" w:styleId="bt190">
    <w:name w:val="bt19"/>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9">
    <w:name w:val="Style Body Text + Bold29"/>
    <w:basedOn w:val="Normal"/>
    <w:autoRedefine/>
    <w:rsid w:val="00C230B4"/>
    <w:pPr>
      <w:spacing w:after="120" w:line="480" w:lineRule="exact"/>
      <w:ind w:firstLine="720"/>
      <w:jc w:val="both"/>
    </w:pPr>
    <w:rPr>
      <w:b/>
      <w:bCs/>
      <w:szCs w:val="20"/>
    </w:rPr>
  </w:style>
  <w:style w:type="paragraph" w:customStyle="1" w:styleId="H21110">
    <w:name w:val="H2111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1">
    <w:name w:val="QT1111"/>
    <w:basedOn w:val="NormalWeb"/>
    <w:autoRedefine/>
    <w:rsid w:val="00C230B4"/>
    <w:pPr>
      <w:spacing w:after="120" w:line="300" w:lineRule="atLeast"/>
      <w:ind w:left="720" w:right="720" w:firstLine="720"/>
      <w:jc w:val="both"/>
    </w:pPr>
    <w:rPr>
      <w:rFonts w:cs="Arial"/>
      <w:i/>
    </w:rPr>
  </w:style>
  <w:style w:type="paragraph" w:customStyle="1" w:styleId="Quotation690">
    <w:name w:val="Quotation69"/>
    <w:basedOn w:val="Normal"/>
    <w:autoRedefine/>
    <w:rsid w:val="00C230B4"/>
    <w:pPr>
      <w:spacing w:before="120" w:after="120" w:line="480" w:lineRule="exact"/>
      <w:ind w:left="720" w:right="720" w:firstLine="720"/>
      <w:jc w:val="both"/>
    </w:pPr>
    <w:rPr>
      <w:i/>
      <w:szCs w:val="20"/>
    </w:rPr>
  </w:style>
  <w:style w:type="paragraph" w:customStyle="1" w:styleId="LeftRunningHeadEven210">
    <w:name w:val="Left Running Head (Even)2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1">
    <w:name w:val="quotation6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QuotationChar69">
    <w:name w:val="Quotation Char69"/>
    <w:basedOn w:val="BodyTextChar"/>
    <w:rsid w:val="00C230B4"/>
    <w:rPr>
      <w:i/>
      <w:sz w:val="24"/>
      <w:szCs w:val="24"/>
    </w:rPr>
  </w:style>
  <w:style w:type="paragraph" w:customStyle="1" w:styleId="StyleBodyTextBold1212">
    <w:name w:val="Style Body Text + Bold1212"/>
    <w:basedOn w:val="Normal"/>
    <w:autoRedefine/>
    <w:rsid w:val="00C230B4"/>
    <w:pPr>
      <w:spacing w:after="120" w:line="480" w:lineRule="exact"/>
      <w:ind w:firstLine="720"/>
      <w:jc w:val="both"/>
    </w:pPr>
    <w:rPr>
      <w:b/>
      <w:bCs/>
      <w:szCs w:val="20"/>
    </w:rPr>
  </w:style>
  <w:style w:type="character" w:customStyle="1" w:styleId="StyleBodyTextBold1Char212">
    <w:name w:val="Style Body Text + Bold1 Char212"/>
    <w:basedOn w:val="BodyTextChar"/>
    <w:rsid w:val="00C230B4"/>
    <w:rPr>
      <w:b/>
      <w:bCs/>
      <w:sz w:val="24"/>
      <w:szCs w:val="24"/>
    </w:rPr>
  </w:style>
  <w:style w:type="character" w:customStyle="1" w:styleId="BalloonTextChar10">
    <w:name w:val="Balloon Text Char10"/>
    <w:basedOn w:val="DefaultParagraphFont"/>
    <w:rsid w:val="00C230B4"/>
    <w:rPr>
      <w:rFonts w:ascii="Tahoma" w:hAnsi="Tahoma" w:cs="Tahoma"/>
      <w:sz w:val="16"/>
      <w:szCs w:val="16"/>
    </w:rPr>
  </w:style>
  <w:style w:type="paragraph" w:customStyle="1" w:styleId="Quotation712">
    <w:name w:val="Quotation712"/>
    <w:basedOn w:val="Normal"/>
    <w:autoRedefine/>
    <w:rsid w:val="00C230B4"/>
    <w:pPr>
      <w:spacing w:before="120" w:after="120" w:line="480" w:lineRule="exact"/>
      <w:ind w:left="720" w:right="720" w:firstLine="720"/>
      <w:jc w:val="both"/>
    </w:pPr>
    <w:rPr>
      <w:i/>
      <w:szCs w:val="20"/>
    </w:rPr>
  </w:style>
  <w:style w:type="character" w:customStyle="1" w:styleId="QuotationChar79">
    <w:name w:val="Quotation Char79"/>
    <w:basedOn w:val="BodyTextChar"/>
    <w:rsid w:val="00C230B4"/>
    <w:rPr>
      <w:i/>
      <w:sz w:val="24"/>
      <w:szCs w:val="24"/>
    </w:rPr>
  </w:style>
  <w:style w:type="paragraph" w:customStyle="1" w:styleId="H3212">
    <w:name w:val="H321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2">
    <w:name w:val="QT612"/>
    <w:basedOn w:val="NormalWeb"/>
    <w:autoRedefine/>
    <w:rsid w:val="00C230B4"/>
    <w:pPr>
      <w:spacing w:after="120" w:line="300" w:lineRule="atLeast"/>
      <w:ind w:left="720" w:right="720" w:firstLine="720"/>
      <w:jc w:val="both"/>
    </w:pPr>
    <w:rPr>
      <w:rFonts w:cs="Arial"/>
      <w:i/>
    </w:rPr>
  </w:style>
  <w:style w:type="paragraph" w:customStyle="1" w:styleId="Quotation701">
    <w:name w:val="Quotation70"/>
    <w:basedOn w:val="Normal"/>
    <w:autoRedefine/>
    <w:rsid w:val="00C230B4"/>
    <w:pPr>
      <w:spacing w:before="120" w:after="120" w:line="480" w:lineRule="exact"/>
      <w:ind w:left="720" w:right="720" w:firstLine="720"/>
      <w:jc w:val="both"/>
    </w:pPr>
    <w:rPr>
      <w:i/>
      <w:szCs w:val="20"/>
    </w:rPr>
  </w:style>
  <w:style w:type="paragraph" w:customStyle="1" w:styleId="LeftRunningHeadEven30">
    <w:name w:val="Left Running Head (Even)3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13">
    <w:name w:val="quotation7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34">
    <w:name w:val="Level 1 Heading3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67">
    <w:name w:val="Body Text Char67"/>
    <w:basedOn w:val="DefaultParagraphFont"/>
    <w:rsid w:val="00C230B4"/>
    <w:rPr>
      <w:rFonts w:cs="Arial"/>
      <w:sz w:val="24"/>
      <w:lang w:val="en-US" w:eastAsia="en-US" w:bidi="ar-SA"/>
    </w:rPr>
  </w:style>
  <w:style w:type="character" w:customStyle="1" w:styleId="QuotationChar60">
    <w:name w:val="Quotation Char60"/>
    <w:basedOn w:val="BodyTextChar"/>
    <w:rsid w:val="00C230B4"/>
    <w:rPr>
      <w:i/>
      <w:sz w:val="24"/>
      <w:szCs w:val="24"/>
    </w:rPr>
  </w:style>
  <w:style w:type="paragraph" w:customStyle="1" w:styleId="StyleBodyTextBold132">
    <w:name w:val="Style Body Text + Bold132"/>
    <w:basedOn w:val="Normal"/>
    <w:autoRedefine/>
    <w:rsid w:val="00C230B4"/>
    <w:pPr>
      <w:spacing w:after="120" w:line="480" w:lineRule="exact"/>
      <w:ind w:firstLine="720"/>
      <w:jc w:val="both"/>
    </w:pPr>
    <w:rPr>
      <w:b/>
      <w:bCs/>
      <w:szCs w:val="20"/>
    </w:rPr>
  </w:style>
  <w:style w:type="character" w:customStyle="1" w:styleId="StyleBodyTextBold1Char32">
    <w:name w:val="Style Body Text + Bold1 Char32"/>
    <w:basedOn w:val="BodyTextChar"/>
    <w:rsid w:val="00C230B4"/>
    <w:rPr>
      <w:b/>
      <w:bCs/>
      <w:sz w:val="24"/>
      <w:szCs w:val="24"/>
    </w:rPr>
  </w:style>
  <w:style w:type="paragraph" w:customStyle="1" w:styleId="DocumentLabel20">
    <w:name w:val="Document Label20"/>
    <w:basedOn w:val="Normal"/>
    <w:rsid w:val="00C230B4"/>
    <w:pPr>
      <w:keepNext/>
      <w:widowControl w:val="0"/>
      <w:autoSpaceDE w:val="0"/>
      <w:autoSpaceDN w:val="0"/>
      <w:adjustRightInd w:val="0"/>
      <w:spacing w:before="240" w:after="360" w:line="300" w:lineRule="exact"/>
      <w:ind w:firstLine="720"/>
      <w:jc w:val="both"/>
    </w:pPr>
    <w:rPr>
      <w:rFonts w:ascii="Times" w:hAnsi="Times" w:cs="Times"/>
      <w:b/>
      <w:kern w:val="28"/>
      <w:sz w:val="36"/>
      <w:szCs w:val="20"/>
    </w:rPr>
  </w:style>
  <w:style w:type="paragraph" w:customStyle="1" w:styleId="HeadingBase20">
    <w:name w:val="Heading Base20"/>
    <w:basedOn w:val="Normal"/>
    <w:rsid w:val="00C230B4"/>
    <w:pPr>
      <w:keepNext/>
      <w:widowControl w:val="0"/>
      <w:autoSpaceDE w:val="0"/>
      <w:autoSpaceDN w:val="0"/>
      <w:adjustRightInd w:val="0"/>
      <w:spacing w:before="240" w:after="120" w:line="300" w:lineRule="exact"/>
      <w:ind w:firstLine="720"/>
      <w:jc w:val="both"/>
    </w:pPr>
    <w:rPr>
      <w:rFonts w:ascii="Arial" w:hAnsi="Arial" w:cs="Times"/>
      <w:b/>
      <w:kern w:val="28"/>
      <w:sz w:val="36"/>
      <w:szCs w:val="20"/>
    </w:rPr>
  </w:style>
  <w:style w:type="paragraph" w:customStyle="1" w:styleId="PartSubtitle20">
    <w:name w:val="Part Subtitle20"/>
    <w:basedOn w:val="Normal"/>
    <w:rsid w:val="00C230B4"/>
    <w:pPr>
      <w:keepNext/>
      <w:widowControl w:val="0"/>
      <w:autoSpaceDE w:val="0"/>
      <w:autoSpaceDN w:val="0"/>
      <w:adjustRightInd w:val="0"/>
      <w:spacing w:before="360" w:after="120" w:line="300" w:lineRule="exact"/>
      <w:ind w:firstLine="720"/>
      <w:jc w:val="center"/>
    </w:pPr>
    <w:rPr>
      <w:rFonts w:ascii="Arial" w:hAnsi="Arial" w:cs="Times"/>
      <w:i/>
      <w:kern w:val="28"/>
      <w:sz w:val="32"/>
      <w:szCs w:val="20"/>
    </w:rPr>
  </w:style>
  <w:style w:type="paragraph" w:customStyle="1" w:styleId="SubtitleCover20">
    <w:name w:val="Subtitle Cover20"/>
    <w:basedOn w:val="Normal"/>
    <w:rsid w:val="00C230B4"/>
    <w:pPr>
      <w:keepNext/>
      <w:widowControl w:val="0"/>
      <w:autoSpaceDE w:val="0"/>
      <w:autoSpaceDN w:val="0"/>
      <w:adjustRightInd w:val="0"/>
      <w:spacing w:before="240" w:after="160" w:line="300" w:lineRule="exact"/>
      <w:ind w:firstLine="720"/>
      <w:jc w:val="center"/>
    </w:pPr>
    <w:rPr>
      <w:rFonts w:ascii="Arial" w:hAnsi="Arial" w:cs="Times"/>
      <w:i/>
      <w:kern w:val="28"/>
      <w:sz w:val="36"/>
      <w:szCs w:val="20"/>
    </w:rPr>
  </w:style>
  <w:style w:type="paragraph" w:customStyle="1" w:styleId="Quotation800">
    <w:name w:val="Quotation80"/>
    <w:basedOn w:val="Normal"/>
    <w:autoRedefine/>
    <w:rsid w:val="00C230B4"/>
    <w:pPr>
      <w:widowControl w:val="0"/>
      <w:tabs>
        <w:tab w:val="right" w:pos="8640"/>
      </w:tabs>
      <w:autoSpaceDE w:val="0"/>
      <w:autoSpaceDN w:val="0"/>
      <w:adjustRightInd w:val="0"/>
      <w:spacing w:before="120" w:after="0" w:line="480" w:lineRule="exact"/>
      <w:ind w:left="720" w:right="720" w:firstLine="720"/>
      <w:jc w:val="both"/>
    </w:pPr>
    <w:rPr>
      <w:rFonts w:ascii="Times" w:hAnsi="Times" w:cs="Times"/>
      <w:i/>
      <w:szCs w:val="20"/>
    </w:rPr>
  </w:style>
  <w:style w:type="paragraph" w:customStyle="1" w:styleId="Greeting20">
    <w:name w:val="Greeting20"/>
    <w:basedOn w:val="Normal"/>
    <w:rsid w:val="00C230B4"/>
    <w:pPr>
      <w:widowControl w:val="0"/>
      <w:tabs>
        <w:tab w:val="right" w:pos="8640"/>
      </w:tabs>
      <w:autoSpaceDE w:val="0"/>
      <w:autoSpaceDN w:val="0"/>
      <w:adjustRightInd w:val="0"/>
      <w:spacing w:before="240" w:after="0" w:line="480" w:lineRule="exact"/>
      <w:ind w:firstLine="720"/>
    </w:pPr>
    <w:rPr>
      <w:rFonts w:ascii="Times" w:hAnsi="Times" w:cs="Times"/>
      <w:szCs w:val="20"/>
    </w:rPr>
  </w:style>
  <w:style w:type="paragraph" w:customStyle="1" w:styleId="BoldLine20">
    <w:name w:val="Bold Line20"/>
    <w:basedOn w:val="Normal"/>
    <w:rsid w:val="00C230B4"/>
    <w:pPr>
      <w:widowControl w:val="0"/>
      <w:pBdr>
        <w:bottom w:val="single" w:sz="36" w:space="1" w:color="auto"/>
      </w:pBdr>
      <w:autoSpaceDE w:val="0"/>
      <w:autoSpaceDN w:val="0"/>
      <w:adjustRightInd w:val="0"/>
      <w:spacing w:before="240" w:after="120" w:line="300" w:lineRule="atLeast"/>
      <w:ind w:firstLine="720"/>
      <w:jc w:val="both"/>
    </w:pPr>
    <w:rPr>
      <w:rFonts w:ascii="Times" w:hAnsi="Times" w:cs="Times"/>
      <w:szCs w:val="20"/>
    </w:rPr>
  </w:style>
  <w:style w:type="paragraph" w:customStyle="1" w:styleId="Title220">
    <w:name w:val="Title 220"/>
    <w:basedOn w:val="Normal"/>
    <w:rsid w:val="00C230B4"/>
    <w:pPr>
      <w:widowControl w:val="0"/>
      <w:autoSpaceDE w:val="0"/>
      <w:autoSpaceDN w:val="0"/>
      <w:adjustRightInd w:val="0"/>
      <w:spacing w:before="240" w:after="120" w:line="300" w:lineRule="atLeast"/>
      <w:ind w:firstLine="720"/>
      <w:jc w:val="center"/>
    </w:pPr>
    <w:rPr>
      <w:rFonts w:ascii="Times" w:hAnsi="Times" w:cs="Times"/>
      <w:sz w:val="52"/>
      <w:szCs w:val="20"/>
    </w:rPr>
  </w:style>
  <w:style w:type="paragraph" w:customStyle="1" w:styleId="Title120">
    <w:name w:val="Title 120"/>
    <w:basedOn w:val="Normal"/>
    <w:rsid w:val="00C230B4"/>
    <w:pPr>
      <w:widowControl w:val="0"/>
      <w:autoSpaceDE w:val="0"/>
      <w:autoSpaceDN w:val="0"/>
      <w:adjustRightInd w:val="0"/>
      <w:spacing w:before="240" w:after="120" w:line="300" w:lineRule="atLeast"/>
      <w:ind w:firstLine="720"/>
      <w:jc w:val="center"/>
    </w:pPr>
    <w:rPr>
      <w:rFonts w:ascii="Times" w:hAnsi="Times" w:cs="Times"/>
      <w:b/>
      <w:sz w:val="72"/>
      <w:szCs w:val="20"/>
    </w:rPr>
  </w:style>
  <w:style w:type="character" w:customStyle="1" w:styleId="BodyTextChar68">
    <w:name w:val="Body Text Char68"/>
    <w:basedOn w:val="DefaultParagraphFont"/>
    <w:rsid w:val="00C230B4"/>
    <w:rPr>
      <w:rFonts w:cs="Arial"/>
      <w:sz w:val="24"/>
      <w:lang w:val="en-US" w:eastAsia="en-US" w:bidi="ar-SA"/>
    </w:rPr>
  </w:style>
  <w:style w:type="character" w:customStyle="1" w:styleId="Heading2Char45">
    <w:name w:val="Heading 2 Char45"/>
    <w:basedOn w:val="DefaultParagraphFont"/>
    <w:rsid w:val="00C230B4"/>
    <w:rPr>
      <w:rFonts w:ascii="Arial" w:hAnsi="Arial"/>
      <w:i/>
      <w:kern w:val="28"/>
      <w:sz w:val="28"/>
      <w:szCs w:val="24"/>
    </w:rPr>
  </w:style>
  <w:style w:type="character" w:customStyle="1" w:styleId="Heading3Char38">
    <w:name w:val="Heading 3 Char38"/>
    <w:basedOn w:val="DefaultParagraphFont"/>
    <w:rsid w:val="00C230B4"/>
    <w:rPr>
      <w:rFonts w:ascii="Arial" w:hAnsi="Arial"/>
      <w:b/>
      <w:kern w:val="28"/>
      <w:sz w:val="24"/>
      <w:szCs w:val="24"/>
    </w:rPr>
  </w:style>
  <w:style w:type="character" w:customStyle="1" w:styleId="Heading4Char11">
    <w:name w:val="Heading 4 Char11"/>
    <w:basedOn w:val="DefaultParagraphFont"/>
    <w:rsid w:val="00C230B4"/>
    <w:rPr>
      <w:i/>
      <w:kern w:val="28"/>
      <w:sz w:val="24"/>
      <w:szCs w:val="24"/>
    </w:rPr>
  </w:style>
  <w:style w:type="character" w:customStyle="1" w:styleId="Heading5Char10">
    <w:name w:val="Heading 5 Char10"/>
    <w:basedOn w:val="DefaultParagraphFont"/>
    <w:rsid w:val="00C230B4"/>
    <w:rPr>
      <w:rFonts w:ascii="Arial" w:hAnsi="Arial"/>
      <w:b/>
      <w:kern w:val="28"/>
      <w:sz w:val="24"/>
      <w:szCs w:val="24"/>
    </w:rPr>
  </w:style>
  <w:style w:type="character" w:customStyle="1" w:styleId="Heading6Char10">
    <w:name w:val="Heading 6 Char10"/>
    <w:basedOn w:val="DefaultParagraphFont"/>
    <w:rsid w:val="00C230B4"/>
    <w:rPr>
      <w:rFonts w:ascii="Arial" w:hAnsi="Arial"/>
      <w:b/>
      <w:i/>
      <w:kern w:val="28"/>
      <w:sz w:val="24"/>
      <w:szCs w:val="24"/>
    </w:rPr>
  </w:style>
  <w:style w:type="character" w:customStyle="1" w:styleId="Heading7Char10">
    <w:name w:val="Heading 7 Char10"/>
    <w:basedOn w:val="DefaultParagraphFont"/>
    <w:rsid w:val="00C230B4"/>
    <w:rPr>
      <w:b/>
      <w:kern w:val="28"/>
      <w:sz w:val="24"/>
      <w:szCs w:val="24"/>
    </w:rPr>
  </w:style>
  <w:style w:type="character" w:customStyle="1" w:styleId="Heading8Char10">
    <w:name w:val="Heading 8 Char10"/>
    <w:basedOn w:val="DefaultParagraphFont"/>
    <w:rsid w:val="00C230B4"/>
    <w:rPr>
      <w:b/>
      <w:i/>
      <w:kern w:val="28"/>
      <w:sz w:val="24"/>
      <w:szCs w:val="24"/>
    </w:rPr>
  </w:style>
  <w:style w:type="character" w:customStyle="1" w:styleId="Heading9Char10">
    <w:name w:val="Heading 9 Char10"/>
    <w:basedOn w:val="DefaultParagraphFont"/>
    <w:rsid w:val="00C230B4"/>
    <w:rPr>
      <w:b/>
      <w:i/>
      <w:kern w:val="28"/>
      <w:sz w:val="24"/>
      <w:szCs w:val="24"/>
    </w:rPr>
  </w:style>
  <w:style w:type="paragraph" w:customStyle="1" w:styleId="HeaderlikeH120">
    <w:name w:val="Header like H120"/>
    <w:basedOn w:val="Heading2"/>
    <w:rsid w:val="00C230B4"/>
    <w:pPr>
      <w:spacing w:before="120" w:line="360" w:lineRule="exact"/>
      <w:ind w:firstLine="720"/>
      <w:outlineLvl w:val="9"/>
    </w:pPr>
    <w:rPr>
      <w:b/>
      <w:i w:val="0"/>
      <w:sz w:val="36"/>
    </w:rPr>
  </w:style>
  <w:style w:type="paragraph" w:customStyle="1" w:styleId="Quotation81">
    <w:name w:val="Quotation81"/>
    <w:basedOn w:val="Normal"/>
    <w:autoRedefine/>
    <w:rsid w:val="00C230B4"/>
    <w:pPr>
      <w:spacing w:before="120" w:after="120" w:line="480" w:lineRule="exact"/>
      <w:ind w:left="720" w:right="720" w:firstLine="720"/>
      <w:jc w:val="both"/>
    </w:pPr>
    <w:rPr>
      <w:i/>
      <w:szCs w:val="20"/>
    </w:rPr>
  </w:style>
  <w:style w:type="character" w:customStyle="1" w:styleId="QuotationChar70">
    <w:name w:val="Quotation Char70"/>
    <w:basedOn w:val="BodyTextChar"/>
    <w:rsid w:val="00C230B4"/>
    <w:rPr>
      <w:i/>
      <w:sz w:val="24"/>
      <w:szCs w:val="24"/>
    </w:rPr>
  </w:style>
  <w:style w:type="paragraph" w:customStyle="1" w:styleId="Greeting21">
    <w:name w:val="Greeting21"/>
    <w:basedOn w:val="Normal"/>
    <w:rsid w:val="00C230B4"/>
    <w:pPr>
      <w:spacing w:after="120" w:line="480" w:lineRule="exact"/>
      <w:ind w:firstLine="720"/>
    </w:pPr>
    <w:rPr>
      <w:szCs w:val="20"/>
    </w:rPr>
  </w:style>
  <w:style w:type="paragraph" w:customStyle="1" w:styleId="H2A21">
    <w:name w:val="H2A21"/>
    <w:basedOn w:val="H2"/>
    <w:rsid w:val="00C230B4"/>
    <w:pPr>
      <w:outlineLvl w:val="9"/>
    </w:pPr>
    <w:rPr>
      <w:rFonts w:ascii="Times New Roman" w:hAnsi="Times New Roman"/>
      <w:iCs w:val="0"/>
      <w:szCs w:val="28"/>
    </w:rPr>
  </w:style>
  <w:style w:type="paragraph" w:customStyle="1" w:styleId="H230">
    <w:name w:val="H230"/>
    <w:basedOn w:val="BT"/>
    <w:autoRedefine/>
    <w:rsid w:val="00C230B4"/>
    <w:pPr>
      <w:spacing w:line="300" w:lineRule="atLeast"/>
      <w:ind w:firstLine="720"/>
      <w:outlineLvl w:val="1"/>
    </w:pPr>
  </w:style>
  <w:style w:type="paragraph" w:customStyle="1" w:styleId="BT21">
    <w:name w:val="BT2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21">
    <w:name w:val="BT Char21"/>
    <w:basedOn w:val="DefaultParagraphFont"/>
    <w:rsid w:val="00C230B4"/>
    <w:rPr>
      <w:sz w:val="24"/>
      <w:lang w:val="en-US" w:eastAsia="en-US" w:bidi="ar-SA"/>
    </w:rPr>
  </w:style>
  <w:style w:type="paragraph" w:customStyle="1" w:styleId="Level3Heading21">
    <w:name w:val="Level 3 Heading21"/>
    <w:rsid w:val="00C230B4"/>
    <w:pPr>
      <w:keepNext/>
      <w:keepLines/>
      <w:widowControl w:val="0"/>
      <w:spacing w:after="240" w:line="480" w:lineRule="exact"/>
      <w:jc w:val="center"/>
    </w:pPr>
    <w:rPr>
      <w:rFonts w:ascii="Times" w:hAnsi="Times"/>
      <w:b/>
      <w:snapToGrid w:val="0"/>
      <w:sz w:val="28"/>
      <w:szCs w:val="24"/>
    </w:rPr>
  </w:style>
  <w:style w:type="paragraph" w:customStyle="1" w:styleId="flushleft39">
    <w:name w:val="flush left39"/>
    <w:aliases w:val="no hang3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0">
    <w:name w:val="QT50"/>
    <w:basedOn w:val="NormalWeb"/>
    <w:autoRedefine/>
    <w:rsid w:val="00C230B4"/>
    <w:pPr>
      <w:spacing w:after="120" w:line="300" w:lineRule="atLeast"/>
      <w:ind w:left="720" w:right="720" w:firstLine="720"/>
      <w:jc w:val="both"/>
    </w:pPr>
    <w:rPr>
      <w:rFonts w:cs="Arial"/>
      <w:i/>
    </w:rPr>
  </w:style>
  <w:style w:type="character" w:customStyle="1" w:styleId="QTChar40">
    <w:name w:val="QT Char40"/>
    <w:basedOn w:val="DefaultParagraphFont"/>
    <w:rsid w:val="00C230B4"/>
    <w:rPr>
      <w:rFonts w:cs="Arial"/>
      <w:i/>
      <w:sz w:val="24"/>
      <w:lang w:val="en-US" w:eastAsia="en-US" w:bidi="ar-SA"/>
    </w:rPr>
  </w:style>
  <w:style w:type="character" w:customStyle="1" w:styleId="BTCharCharCharChar19">
    <w:name w:val="BT Char Char Char Char19"/>
    <w:basedOn w:val="DefaultParagraphFont"/>
    <w:rsid w:val="00C230B4"/>
    <w:rPr>
      <w:sz w:val="24"/>
      <w:lang w:val="en-US" w:eastAsia="en-US" w:bidi="ar-SA"/>
    </w:rPr>
  </w:style>
  <w:style w:type="paragraph" w:customStyle="1" w:styleId="BTCharCharChar20">
    <w:name w:val="BT Char Char Char20"/>
    <w:basedOn w:val="Normal"/>
    <w:autoRedefine/>
    <w:rsid w:val="00C230B4"/>
    <w:pPr>
      <w:spacing w:after="120" w:line="300" w:lineRule="exact"/>
      <w:ind w:firstLine="720"/>
      <w:jc w:val="both"/>
    </w:pPr>
    <w:rPr>
      <w:szCs w:val="20"/>
    </w:rPr>
  </w:style>
  <w:style w:type="paragraph" w:customStyle="1" w:styleId="FNChar20">
    <w:name w:val="FN Char20"/>
    <w:basedOn w:val="FootnoteText"/>
    <w:autoRedefine/>
    <w:rsid w:val="00C230B4"/>
    <w:pPr>
      <w:contextualSpacing/>
      <w:jc w:val="both"/>
    </w:pPr>
  </w:style>
  <w:style w:type="character" w:customStyle="1" w:styleId="FNCharChar19">
    <w:name w:val="FN Char Char19"/>
    <w:basedOn w:val="DefaultParagraphFont"/>
    <w:rsid w:val="00C230B4"/>
    <w:rPr>
      <w:sz w:val="18"/>
    </w:rPr>
  </w:style>
  <w:style w:type="paragraph" w:customStyle="1" w:styleId="StyleBodyTextBold133">
    <w:name w:val="Style Body Text + Bold133"/>
    <w:basedOn w:val="Normal"/>
    <w:autoRedefine/>
    <w:rsid w:val="00C230B4"/>
    <w:pPr>
      <w:spacing w:after="120" w:line="480" w:lineRule="exact"/>
      <w:ind w:firstLine="720"/>
      <w:jc w:val="both"/>
    </w:pPr>
    <w:rPr>
      <w:b/>
      <w:bCs/>
      <w:szCs w:val="20"/>
    </w:rPr>
  </w:style>
  <w:style w:type="character" w:customStyle="1" w:styleId="StyleBodyTextBold1Char33">
    <w:name w:val="Style Body Text + Bold1 Char33"/>
    <w:basedOn w:val="BodyTextChar"/>
    <w:rsid w:val="00C230B4"/>
    <w:rPr>
      <w:b/>
      <w:bCs/>
      <w:sz w:val="24"/>
      <w:szCs w:val="24"/>
    </w:rPr>
  </w:style>
  <w:style w:type="character" w:customStyle="1" w:styleId="HeaderChar33">
    <w:name w:val="Header Char33"/>
    <w:basedOn w:val="DefaultParagraphFont"/>
    <w:rsid w:val="00C230B4"/>
    <w:rPr>
      <w:i/>
      <w:sz w:val="24"/>
    </w:rPr>
  </w:style>
  <w:style w:type="character" w:customStyle="1" w:styleId="CommentTextChar19">
    <w:name w:val="Comment Text Char19"/>
    <w:basedOn w:val="DefaultParagraphFont"/>
    <w:rsid w:val="00C230B4"/>
    <w:rPr>
      <w:sz w:val="24"/>
      <w:szCs w:val="24"/>
    </w:rPr>
  </w:style>
  <w:style w:type="character" w:customStyle="1" w:styleId="BodyTextIndentChar19">
    <w:name w:val="Body Text Indent Char19"/>
    <w:basedOn w:val="DefaultParagraphFont"/>
    <w:rsid w:val="00C230B4"/>
    <w:rPr>
      <w:rFonts w:cs="Arial"/>
      <w:sz w:val="24"/>
    </w:rPr>
  </w:style>
  <w:style w:type="character" w:customStyle="1" w:styleId="DateChar19">
    <w:name w:val="Date Char19"/>
    <w:basedOn w:val="DefaultParagraphFont"/>
    <w:rsid w:val="00C230B4"/>
    <w:rPr>
      <w:rFonts w:cs="Arial"/>
      <w:b/>
      <w:sz w:val="24"/>
    </w:rPr>
  </w:style>
  <w:style w:type="character" w:customStyle="1" w:styleId="EndnoteTextChar19">
    <w:name w:val="Endnote Text Char19"/>
    <w:basedOn w:val="DefaultParagraphFont"/>
    <w:rsid w:val="00C230B4"/>
    <w:rPr>
      <w:sz w:val="18"/>
      <w:szCs w:val="24"/>
    </w:rPr>
  </w:style>
  <w:style w:type="character" w:customStyle="1" w:styleId="FooterChar30">
    <w:name w:val="Footer Char30"/>
    <w:basedOn w:val="DefaultParagraphFont"/>
    <w:rsid w:val="00C230B4"/>
    <w:rPr>
      <w:sz w:val="24"/>
    </w:rPr>
  </w:style>
  <w:style w:type="paragraph" w:customStyle="1" w:styleId="FooterEven20">
    <w:name w:val="Footer Even20"/>
    <w:basedOn w:val="Footer"/>
    <w:rsid w:val="00C230B4"/>
    <w:pPr>
      <w:spacing w:after="120" w:line="480" w:lineRule="exact"/>
      <w:ind w:firstLine="720"/>
      <w:jc w:val="both"/>
    </w:pPr>
    <w:rPr>
      <w:szCs w:val="20"/>
    </w:rPr>
  </w:style>
  <w:style w:type="paragraph" w:customStyle="1" w:styleId="FooterFirst20">
    <w:name w:val="Footer First20"/>
    <w:basedOn w:val="Footer"/>
    <w:rsid w:val="00C230B4"/>
    <w:pPr>
      <w:spacing w:after="120" w:line="480" w:lineRule="exact"/>
      <w:ind w:firstLine="720"/>
      <w:jc w:val="both"/>
    </w:pPr>
    <w:rPr>
      <w:szCs w:val="20"/>
    </w:rPr>
  </w:style>
  <w:style w:type="paragraph" w:customStyle="1" w:styleId="FooterOdd20">
    <w:name w:val="Footer Odd20"/>
    <w:basedOn w:val="Footer"/>
    <w:rsid w:val="00C230B4"/>
    <w:pPr>
      <w:spacing w:after="120" w:line="480" w:lineRule="exact"/>
      <w:ind w:firstLine="720"/>
      <w:jc w:val="both"/>
    </w:pPr>
    <w:rPr>
      <w:szCs w:val="20"/>
    </w:rPr>
  </w:style>
  <w:style w:type="character" w:customStyle="1" w:styleId="MacroTextChar19">
    <w:name w:val="Macro Text Char19"/>
    <w:basedOn w:val="DefaultParagraphFont"/>
    <w:rsid w:val="00C230B4"/>
    <w:rPr>
      <w:rFonts w:ascii="Courier New" w:hAnsi="Courier New" w:cs="Arial"/>
      <w:sz w:val="24"/>
    </w:rPr>
  </w:style>
  <w:style w:type="character" w:customStyle="1" w:styleId="MessageHeaderChar19">
    <w:name w:val="Message Header Char19"/>
    <w:basedOn w:val="DefaultParagraphFont"/>
    <w:rsid w:val="00C230B4"/>
    <w:rPr>
      <w:rFonts w:ascii="Arial" w:hAnsi="Arial" w:cs="Arial"/>
      <w:sz w:val="24"/>
    </w:rPr>
  </w:style>
  <w:style w:type="character" w:customStyle="1" w:styleId="SubtitleChar19">
    <w:name w:val="Subtitle Char19"/>
    <w:basedOn w:val="DefaultParagraphFont"/>
    <w:rsid w:val="00C230B4"/>
    <w:rPr>
      <w:rFonts w:ascii="Arial" w:hAnsi="Arial"/>
      <w:i/>
      <w:kern w:val="28"/>
      <w:sz w:val="28"/>
      <w:szCs w:val="24"/>
    </w:rPr>
  </w:style>
  <w:style w:type="paragraph" w:customStyle="1" w:styleId="HeadingBase21">
    <w:name w:val="Heading Base21"/>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9">
    <w:name w:val="Title Char19"/>
    <w:basedOn w:val="DefaultParagraphFont"/>
    <w:rsid w:val="00C230B4"/>
    <w:rPr>
      <w:rFonts w:ascii="Arial" w:hAnsi="Arial"/>
      <w:b/>
      <w:kern w:val="28"/>
      <w:sz w:val="40"/>
      <w:szCs w:val="24"/>
    </w:rPr>
  </w:style>
  <w:style w:type="paragraph" w:customStyle="1" w:styleId="indent5400">
    <w:name w:val="indent 540"/>
    <w:aliases w:val="hang 9 (SP Parts)2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20">
    <w:name w:val="flush left bold titles20"/>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31">
    <w:name w:val="Left Running Head (Even)3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0">
    <w:name w:val="Right Running Head (Odd)20"/>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0">
    <w:name w:val="EXERCISE - BOX2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0">
    <w:name w:val="Thick Line Below2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720">
    <w:name w:val="quotation7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7">
    <w:name w:val="indent 5127"/>
    <w:aliases w:val="hang 52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5">
    <w:name w:val="Level 1 Heading3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4">
    <w:name w:val="indent 1024"/>
    <w:aliases w:val="block22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10">
    <w:name w:val="indent 5221"/>
    <w:aliases w:val="block4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1">
    <w:name w:val="PI2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00">
    <w:name w:val="indent 1520"/>
    <w:aliases w:val="block12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20">
    <w:name w:val="Document Map Char20"/>
    <w:basedOn w:val="DefaultParagraphFont"/>
    <w:rsid w:val="00C230B4"/>
    <w:rPr>
      <w:rFonts w:ascii="Tahoma" w:hAnsi="Tahoma" w:cs="Tahoma"/>
      <w:sz w:val="24"/>
      <w:szCs w:val="24"/>
      <w:shd w:val="clear" w:color="auto" w:fill="000080"/>
    </w:rPr>
  </w:style>
  <w:style w:type="character" w:customStyle="1" w:styleId="PlainTextChar20">
    <w:name w:val="Plain Text Char20"/>
    <w:basedOn w:val="DefaultParagraphFont"/>
    <w:rsid w:val="00C230B4"/>
    <w:rPr>
      <w:rFonts w:ascii="Courier New" w:hAnsi="Courier New" w:cs="Courier New"/>
      <w:lang w:bidi="he-IL"/>
    </w:rPr>
  </w:style>
  <w:style w:type="paragraph" w:customStyle="1" w:styleId="quotation123">
    <w:name w:val="quotation12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20">
    <w:name w:val="List First20"/>
    <w:basedOn w:val="List"/>
    <w:next w:val="List"/>
    <w:rsid w:val="00C230B4"/>
    <w:pPr>
      <w:tabs>
        <w:tab w:val="clear" w:pos="720"/>
      </w:tabs>
      <w:spacing w:before="0" w:line="480" w:lineRule="exact"/>
      <w:jc w:val="both"/>
    </w:pPr>
    <w:rPr>
      <w:szCs w:val="20"/>
    </w:rPr>
  </w:style>
  <w:style w:type="paragraph" w:customStyle="1" w:styleId="ListLast20">
    <w:name w:val="List Last20"/>
    <w:basedOn w:val="List"/>
    <w:rsid w:val="00C230B4"/>
    <w:pPr>
      <w:tabs>
        <w:tab w:val="clear" w:pos="720"/>
      </w:tabs>
      <w:spacing w:before="0" w:line="480" w:lineRule="exact"/>
      <w:jc w:val="both"/>
    </w:pPr>
    <w:rPr>
      <w:szCs w:val="20"/>
    </w:rPr>
  </w:style>
  <w:style w:type="paragraph" w:customStyle="1" w:styleId="ListNumberFirst20">
    <w:name w:val="List Number First20"/>
    <w:basedOn w:val="ListNumber"/>
    <w:next w:val="ListNumber"/>
    <w:rsid w:val="00C230B4"/>
    <w:pPr>
      <w:spacing w:before="0" w:line="480" w:lineRule="exact"/>
      <w:jc w:val="both"/>
    </w:pPr>
    <w:rPr>
      <w:szCs w:val="20"/>
    </w:rPr>
  </w:style>
  <w:style w:type="paragraph" w:customStyle="1" w:styleId="ListNumberLast20">
    <w:name w:val="List Number Last20"/>
    <w:basedOn w:val="ListNumber"/>
    <w:rsid w:val="00C230B4"/>
    <w:pPr>
      <w:spacing w:before="0" w:line="480" w:lineRule="exact"/>
      <w:jc w:val="both"/>
    </w:pPr>
    <w:rPr>
      <w:szCs w:val="20"/>
    </w:rPr>
  </w:style>
  <w:style w:type="paragraph" w:customStyle="1" w:styleId="PartLabel20">
    <w:name w:val="Part Label20"/>
    <w:basedOn w:val="HeadingBase"/>
    <w:next w:val="Normal"/>
    <w:rsid w:val="00C230B4"/>
    <w:pPr>
      <w:spacing w:after="120" w:line="480" w:lineRule="exact"/>
      <w:ind w:firstLine="720"/>
      <w:jc w:val="both"/>
    </w:pPr>
    <w:rPr>
      <w:szCs w:val="20"/>
    </w:rPr>
  </w:style>
  <w:style w:type="paragraph" w:customStyle="1" w:styleId="PartTitle20">
    <w:name w:val="Part Title20"/>
    <w:basedOn w:val="HeadingBase"/>
    <w:next w:val="PartSubtitle"/>
    <w:rsid w:val="00C230B4"/>
    <w:pPr>
      <w:spacing w:after="120" w:line="480" w:lineRule="exact"/>
      <w:ind w:firstLine="720"/>
      <w:jc w:val="both"/>
    </w:pPr>
    <w:rPr>
      <w:szCs w:val="20"/>
    </w:rPr>
  </w:style>
  <w:style w:type="paragraph" w:customStyle="1" w:styleId="PartSubtitle21">
    <w:name w:val="Part Subtitle2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0">
    <w:name w:val="Section Heading20"/>
    <w:basedOn w:val="HeadingBase"/>
    <w:rsid w:val="00C230B4"/>
    <w:pPr>
      <w:spacing w:after="120" w:line="480" w:lineRule="exact"/>
      <w:ind w:firstLine="720"/>
      <w:jc w:val="both"/>
    </w:pPr>
    <w:rPr>
      <w:szCs w:val="20"/>
    </w:rPr>
  </w:style>
  <w:style w:type="paragraph" w:customStyle="1" w:styleId="SectionLabel20">
    <w:name w:val="Section Label20"/>
    <w:basedOn w:val="HeadingBase"/>
    <w:rsid w:val="00C230B4"/>
    <w:pPr>
      <w:spacing w:after="120" w:line="480" w:lineRule="exact"/>
      <w:ind w:firstLine="720"/>
      <w:jc w:val="both"/>
    </w:pPr>
    <w:rPr>
      <w:szCs w:val="20"/>
    </w:rPr>
  </w:style>
  <w:style w:type="paragraph" w:customStyle="1" w:styleId="TitleCover20">
    <w:name w:val="Title Cover20"/>
    <w:basedOn w:val="HeadingBase"/>
    <w:next w:val="SubtitleCover"/>
    <w:rsid w:val="00C230B4"/>
    <w:pPr>
      <w:spacing w:after="120" w:line="480" w:lineRule="exact"/>
      <w:ind w:firstLine="720"/>
      <w:jc w:val="both"/>
    </w:pPr>
    <w:rPr>
      <w:szCs w:val="20"/>
    </w:rPr>
  </w:style>
  <w:style w:type="paragraph" w:customStyle="1" w:styleId="SubtitleCover21">
    <w:name w:val="Subtitle Cover2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20">
    <w:name w:val="Title 320"/>
    <w:basedOn w:val="Title2"/>
    <w:rsid w:val="00C230B4"/>
    <w:pPr>
      <w:ind w:firstLine="720"/>
    </w:pPr>
    <w:rPr>
      <w:szCs w:val="20"/>
    </w:rPr>
  </w:style>
  <w:style w:type="paragraph" w:customStyle="1" w:styleId="Title221">
    <w:name w:val="Title 221"/>
    <w:basedOn w:val="Normal"/>
    <w:rsid w:val="00C230B4"/>
    <w:pPr>
      <w:spacing w:after="120" w:line="300" w:lineRule="atLeast"/>
      <w:ind w:firstLine="720"/>
      <w:jc w:val="center"/>
    </w:pPr>
    <w:rPr>
      <w:sz w:val="52"/>
      <w:szCs w:val="20"/>
    </w:rPr>
  </w:style>
  <w:style w:type="paragraph" w:customStyle="1" w:styleId="H3A20">
    <w:name w:val="H3A20"/>
    <w:basedOn w:val="H3"/>
    <w:rsid w:val="00C230B4"/>
  </w:style>
  <w:style w:type="paragraph" w:customStyle="1" w:styleId="H330">
    <w:name w:val="H33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20">
    <w:name w:val="H420"/>
    <w:basedOn w:val="H4A"/>
    <w:next w:val="Normal"/>
    <w:autoRedefine/>
    <w:rsid w:val="00C230B4"/>
  </w:style>
  <w:style w:type="paragraph" w:customStyle="1" w:styleId="H4A20">
    <w:name w:val="H4A2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20">
    <w:name w:val="Block Quotation First2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0">
    <w:name w:val="Block Quotation20"/>
    <w:basedOn w:val="Normal"/>
    <w:rsid w:val="00C230B4"/>
    <w:pPr>
      <w:keepLines/>
      <w:spacing w:after="160" w:line="480" w:lineRule="exact"/>
      <w:ind w:left="720" w:right="720" w:firstLine="720"/>
      <w:jc w:val="both"/>
    </w:pPr>
    <w:rPr>
      <w:i/>
      <w:szCs w:val="20"/>
    </w:rPr>
  </w:style>
  <w:style w:type="paragraph" w:customStyle="1" w:styleId="BlockQuotationLast20">
    <w:name w:val="Block Quotation Last20"/>
    <w:basedOn w:val="BlockQuotation"/>
    <w:rsid w:val="00C230B4"/>
    <w:pPr>
      <w:tabs>
        <w:tab w:val="clear" w:pos="720"/>
      </w:tabs>
      <w:spacing w:before="0" w:line="480" w:lineRule="exact"/>
      <w:ind w:firstLine="720"/>
      <w:jc w:val="both"/>
    </w:pPr>
    <w:rPr>
      <w:szCs w:val="20"/>
    </w:rPr>
  </w:style>
  <w:style w:type="paragraph" w:customStyle="1" w:styleId="BodyTextKeep20">
    <w:name w:val="Body Text Keep20"/>
    <w:basedOn w:val="Normal"/>
    <w:rsid w:val="00C230B4"/>
    <w:pPr>
      <w:keepNext/>
      <w:spacing w:after="120" w:line="480" w:lineRule="exact"/>
      <w:ind w:firstLine="720"/>
      <w:jc w:val="both"/>
    </w:pPr>
    <w:rPr>
      <w:szCs w:val="20"/>
    </w:rPr>
  </w:style>
  <w:style w:type="paragraph" w:customStyle="1" w:styleId="ChapterLabel20">
    <w:name w:val="Chapter Label2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0">
    <w:name w:val="Chapter Subtitle2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0">
    <w:name w:val="Chapter Title2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1">
    <w:name w:val="Document Label21"/>
    <w:basedOn w:val="Normal"/>
    <w:rsid w:val="00C230B4"/>
    <w:pPr>
      <w:keepNext/>
      <w:spacing w:before="240" w:after="360" w:line="480" w:lineRule="exact"/>
      <w:ind w:firstLine="720"/>
      <w:jc w:val="both"/>
    </w:pPr>
    <w:rPr>
      <w:b/>
      <w:kern w:val="28"/>
      <w:sz w:val="36"/>
      <w:szCs w:val="20"/>
    </w:rPr>
  </w:style>
  <w:style w:type="paragraph" w:customStyle="1" w:styleId="FootnoteBase40">
    <w:name w:val="Footnote Base40"/>
    <w:basedOn w:val="Normal"/>
    <w:rsid w:val="00C230B4"/>
    <w:pPr>
      <w:tabs>
        <w:tab w:val="left" w:pos="187"/>
      </w:tabs>
      <w:spacing w:after="120" w:line="220" w:lineRule="exact"/>
      <w:ind w:left="187" w:hanging="187"/>
      <w:jc w:val="both"/>
    </w:pPr>
    <w:rPr>
      <w:sz w:val="18"/>
      <w:szCs w:val="20"/>
    </w:rPr>
  </w:style>
  <w:style w:type="paragraph" w:customStyle="1" w:styleId="HeaderBase20">
    <w:name w:val="Header Base20"/>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21">
    <w:name w:val="Header Even21"/>
    <w:basedOn w:val="Header"/>
    <w:rsid w:val="00C230B4"/>
    <w:pPr>
      <w:ind w:firstLine="720"/>
      <w:jc w:val="both"/>
    </w:pPr>
    <w:rPr>
      <w:sz w:val="56"/>
      <w:szCs w:val="56"/>
    </w:rPr>
  </w:style>
  <w:style w:type="paragraph" w:customStyle="1" w:styleId="HeaderFirst20">
    <w:name w:val="Header First20"/>
    <w:basedOn w:val="Header"/>
    <w:rsid w:val="00C230B4"/>
    <w:pPr>
      <w:ind w:firstLine="720"/>
      <w:jc w:val="center"/>
    </w:pPr>
    <w:rPr>
      <w:sz w:val="56"/>
      <w:szCs w:val="56"/>
    </w:rPr>
  </w:style>
  <w:style w:type="paragraph" w:customStyle="1" w:styleId="HeaderOdd20">
    <w:name w:val="Header Odd20"/>
    <w:basedOn w:val="Header"/>
    <w:rsid w:val="00C230B4"/>
    <w:pPr>
      <w:tabs>
        <w:tab w:val="right" w:pos="0"/>
      </w:tabs>
      <w:ind w:firstLine="720"/>
      <w:jc w:val="right"/>
    </w:pPr>
    <w:rPr>
      <w:sz w:val="56"/>
      <w:szCs w:val="56"/>
    </w:rPr>
  </w:style>
  <w:style w:type="paragraph" w:customStyle="1" w:styleId="IndexBase20">
    <w:name w:val="Index Base20"/>
    <w:basedOn w:val="Normal"/>
    <w:rsid w:val="00C230B4"/>
    <w:pPr>
      <w:tabs>
        <w:tab w:val="right" w:leader="dot" w:pos="3960"/>
      </w:tabs>
      <w:spacing w:after="120" w:line="480" w:lineRule="exact"/>
      <w:ind w:left="720" w:hanging="720"/>
      <w:jc w:val="both"/>
    </w:pPr>
    <w:rPr>
      <w:szCs w:val="20"/>
    </w:rPr>
  </w:style>
  <w:style w:type="paragraph" w:customStyle="1" w:styleId="ListBulletFirst20">
    <w:name w:val="List Bullet First20"/>
    <w:basedOn w:val="ListBullet"/>
    <w:next w:val="ListBullet"/>
    <w:rsid w:val="00C230B4"/>
    <w:pPr>
      <w:spacing w:before="80" w:line="480" w:lineRule="exact"/>
      <w:jc w:val="both"/>
    </w:pPr>
    <w:rPr>
      <w:szCs w:val="20"/>
    </w:rPr>
  </w:style>
  <w:style w:type="paragraph" w:customStyle="1" w:styleId="ListBulletLast20">
    <w:name w:val="List Bullet Last20"/>
    <w:basedOn w:val="ListBullet"/>
    <w:rsid w:val="00C230B4"/>
    <w:pPr>
      <w:spacing w:before="0" w:after="240" w:line="480" w:lineRule="exact"/>
      <w:jc w:val="both"/>
    </w:pPr>
    <w:rPr>
      <w:szCs w:val="20"/>
    </w:rPr>
  </w:style>
  <w:style w:type="paragraph" w:customStyle="1" w:styleId="Picture20">
    <w:name w:val="Picture20"/>
    <w:basedOn w:val="Normal"/>
    <w:next w:val="Caption"/>
    <w:rsid w:val="00C230B4"/>
    <w:pPr>
      <w:keepNext/>
      <w:spacing w:after="120" w:line="480" w:lineRule="exact"/>
      <w:ind w:firstLine="720"/>
      <w:jc w:val="both"/>
    </w:pPr>
    <w:rPr>
      <w:szCs w:val="20"/>
    </w:rPr>
  </w:style>
  <w:style w:type="paragraph" w:customStyle="1" w:styleId="TOCBase20">
    <w:name w:val="TOC Base20"/>
    <w:basedOn w:val="Normal"/>
    <w:rsid w:val="00C230B4"/>
    <w:pPr>
      <w:tabs>
        <w:tab w:val="right" w:leader="dot" w:pos="8640"/>
      </w:tabs>
      <w:spacing w:after="120" w:line="480" w:lineRule="exact"/>
      <w:ind w:firstLine="720"/>
      <w:jc w:val="both"/>
    </w:pPr>
    <w:rPr>
      <w:szCs w:val="20"/>
    </w:rPr>
  </w:style>
  <w:style w:type="paragraph" w:customStyle="1" w:styleId="Indent5230">
    <w:name w:val="Indent523"/>
    <w:basedOn w:val="Normal"/>
    <w:rsid w:val="00C230B4"/>
    <w:pPr>
      <w:spacing w:after="120" w:line="480" w:lineRule="exact"/>
      <w:ind w:left="720" w:firstLine="720"/>
      <w:jc w:val="both"/>
    </w:pPr>
    <w:rPr>
      <w:szCs w:val="20"/>
    </w:rPr>
  </w:style>
  <w:style w:type="paragraph" w:customStyle="1" w:styleId="Indent10201">
    <w:name w:val="Indent1020"/>
    <w:basedOn w:val="Normal"/>
    <w:rsid w:val="00C230B4"/>
    <w:pPr>
      <w:spacing w:after="120" w:line="480" w:lineRule="exact"/>
      <w:ind w:left="1440" w:firstLine="720"/>
      <w:jc w:val="both"/>
    </w:pPr>
    <w:rPr>
      <w:szCs w:val="20"/>
    </w:rPr>
  </w:style>
  <w:style w:type="paragraph" w:customStyle="1" w:styleId="Indent15201">
    <w:name w:val="Indent1520"/>
    <w:basedOn w:val="Normal"/>
    <w:rsid w:val="00C230B4"/>
    <w:pPr>
      <w:spacing w:after="120" w:line="480" w:lineRule="exact"/>
      <w:ind w:left="2160" w:firstLine="720"/>
      <w:jc w:val="both"/>
    </w:pPr>
    <w:rPr>
      <w:szCs w:val="20"/>
    </w:rPr>
  </w:style>
  <w:style w:type="paragraph" w:customStyle="1" w:styleId="Indent2020">
    <w:name w:val="Indent2020"/>
    <w:basedOn w:val="Normal"/>
    <w:rsid w:val="00C230B4"/>
    <w:pPr>
      <w:spacing w:after="120" w:line="480" w:lineRule="exact"/>
      <w:ind w:left="2880" w:firstLine="720"/>
      <w:jc w:val="both"/>
    </w:pPr>
    <w:rPr>
      <w:szCs w:val="20"/>
    </w:rPr>
  </w:style>
  <w:style w:type="paragraph" w:customStyle="1" w:styleId="BodyTextNotJustified20">
    <w:name w:val="Body Text Not Justified20"/>
    <w:basedOn w:val="Normal"/>
    <w:rsid w:val="00C230B4"/>
    <w:pPr>
      <w:spacing w:after="120" w:line="480" w:lineRule="exact"/>
      <w:ind w:firstLine="720"/>
    </w:pPr>
    <w:rPr>
      <w:szCs w:val="20"/>
    </w:rPr>
  </w:style>
  <w:style w:type="paragraph" w:customStyle="1" w:styleId="BoldCenterArial12pt20">
    <w:name w:val="Bold Center Arial 12 pt20"/>
    <w:basedOn w:val="Normal"/>
    <w:rsid w:val="00C230B4"/>
    <w:pPr>
      <w:spacing w:after="160" w:line="480" w:lineRule="exact"/>
      <w:ind w:firstLine="720"/>
      <w:jc w:val="center"/>
    </w:pPr>
    <w:rPr>
      <w:rFonts w:ascii="Arial" w:hAnsi="Arial"/>
      <w:b/>
      <w:szCs w:val="20"/>
    </w:rPr>
  </w:style>
  <w:style w:type="paragraph" w:customStyle="1" w:styleId="Exercise20">
    <w:name w:val="Exercise2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0">
    <w:name w:val="Flush Left Bold20"/>
    <w:basedOn w:val="Normal"/>
    <w:rsid w:val="00C230B4"/>
    <w:pPr>
      <w:spacing w:before="120" w:after="120" w:line="290" w:lineRule="exact"/>
      <w:ind w:firstLine="720"/>
      <w:jc w:val="both"/>
    </w:pPr>
    <w:rPr>
      <w:b/>
      <w:snapToGrid w:val="0"/>
      <w:szCs w:val="20"/>
    </w:rPr>
  </w:style>
  <w:style w:type="paragraph" w:customStyle="1" w:styleId="Hang120">
    <w:name w:val="Hang120"/>
    <w:basedOn w:val="Normal"/>
    <w:autoRedefine/>
    <w:rsid w:val="00C230B4"/>
    <w:pPr>
      <w:spacing w:after="120" w:line="480" w:lineRule="exact"/>
      <w:ind w:left="1080" w:hanging="360"/>
      <w:jc w:val="both"/>
    </w:pPr>
    <w:rPr>
      <w:snapToGrid w:val="0"/>
      <w:szCs w:val="20"/>
    </w:rPr>
  </w:style>
  <w:style w:type="paragraph" w:customStyle="1" w:styleId="Style120">
    <w:name w:val="Style120"/>
    <w:basedOn w:val="BP"/>
    <w:next w:val="BT"/>
    <w:autoRedefine/>
    <w:rsid w:val="00C230B4"/>
    <w:pPr>
      <w:spacing w:after="120"/>
      <w:ind w:firstLine="720"/>
    </w:pPr>
    <w:rPr>
      <w:szCs w:val="20"/>
    </w:rPr>
  </w:style>
  <w:style w:type="paragraph" w:customStyle="1" w:styleId="BP20">
    <w:name w:val="BP20"/>
    <w:basedOn w:val="BT"/>
    <w:next w:val="BT"/>
    <w:autoRedefine/>
    <w:rsid w:val="00C230B4"/>
    <w:pPr>
      <w:ind w:firstLine="720"/>
    </w:pPr>
  </w:style>
  <w:style w:type="paragraph" w:customStyle="1" w:styleId="HeadingCaps20">
    <w:name w:val="Heading Caps20"/>
    <w:basedOn w:val="Heading1"/>
    <w:autoRedefine/>
    <w:rsid w:val="00C230B4"/>
    <w:pPr>
      <w:spacing w:after="120" w:line="400" w:lineRule="exact"/>
      <w:ind w:firstLine="720"/>
    </w:pPr>
    <w:rPr>
      <w:caps/>
      <w:snapToGrid w:val="0"/>
      <w:sz w:val="40"/>
      <w:szCs w:val="20"/>
    </w:rPr>
  </w:style>
  <w:style w:type="paragraph" w:customStyle="1" w:styleId="BoldLine21">
    <w:name w:val="Bold Line21"/>
    <w:basedOn w:val="Normal"/>
    <w:rsid w:val="00C230B4"/>
    <w:pPr>
      <w:pBdr>
        <w:bottom w:val="single" w:sz="36" w:space="1" w:color="auto"/>
      </w:pBdr>
      <w:spacing w:after="120" w:line="300" w:lineRule="atLeast"/>
      <w:ind w:firstLine="720"/>
      <w:jc w:val="both"/>
    </w:pPr>
    <w:rPr>
      <w:szCs w:val="20"/>
    </w:rPr>
  </w:style>
  <w:style w:type="paragraph" w:customStyle="1" w:styleId="ExerciseTitle20">
    <w:name w:val="Exercise Title2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21">
    <w:name w:val="Title 121"/>
    <w:basedOn w:val="Normal"/>
    <w:rsid w:val="00C230B4"/>
    <w:pPr>
      <w:spacing w:after="120" w:line="300" w:lineRule="atLeast"/>
      <w:ind w:firstLine="720"/>
      <w:jc w:val="center"/>
    </w:pPr>
    <w:rPr>
      <w:b/>
      <w:sz w:val="72"/>
      <w:szCs w:val="20"/>
    </w:rPr>
  </w:style>
  <w:style w:type="paragraph" w:customStyle="1" w:styleId="Title420">
    <w:name w:val="Title 420"/>
    <w:basedOn w:val="Title3"/>
    <w:rsid w:val="00C230B4"/>
    <w:pPr>
      <w:ind w:firstLine="720"/>
    </w:pPr>
    <w:rPr>
      <w:szCs w:val="20"/>
    </w:rPr>
  </w:style>
  <w:style w:type="paragraph" w:customStyle="1" w:styleId="CenterItalic20">
    <w:name w:val="Center Italic20"/>
    <w:basedOn w:val="Normal"/>
    <w:autoRedefine/>
    <w:rsid w:val="00C230B4"/>
    <w:pPr>
      <w:spacing w:after="120" w:line="480" w:lineRule="exact"/>
      <w:ind w:firstLine="720"/>
      <w:jc w:val="center"/>
    </w:pPr>
    <w:rPr>
      <w:i/>
      <w:szCs w:val="20"/>
    </w:rPr>
  </w:style>
  <w:style w:type="paragraph" w:customStyle="1" w:styleId="LT20">
    <w:name w:val="LT20"/>
    <w:basedOn w:val="Heading2"/>
    <w:autoRedefine/>
    <w:rsid w:val="00C230B4"/>
    <w:pPr>
      <w:ind w:firstLine="720"/>
    </w:pPr>
    <w:rPr>
      <w:b/>
      <w:i w:val="0"/>
      <w:sz w:val="36"/>
    </w:rPr>
  </w:style>
  <w:style w:type="paragraph" w:customStyle="1" w:styleId="Style220">
    <w:name w:val="Style220"/>
    <w:basedOn w:val="H2A"/>
    <w:autoRedefine/>
    <w:rsid w:val="00C230B4"/>
    <w:pPr>
      <w:outlineLvl w:val="2"/>
    </w:pPr>
    <w:rPr>
      <w:i/>
      <w:snapToGrid w:val="0"/>
    </w:rPr>
  </w:style>
  <w:style w:type="paragraph" w:customStyle="1" w:styleId="LS-LessonSubtitle20">
    <w:name w:val="LS - Lesson Subtitle20"/>
    <w:basedOn w:val="H2A"/>
    <w:autoRedefine/>
    <w:rsid w:val="00C230B4"/>
    <w:pPr>
      <w:outlineLvl w:val="2"/>
    </w:pPr>
    <w:rPr>
      <w:i/>
      <w:snapToGrid w:val="0"/>
    </w:rPr>
  </w:style>
  <w:style w:type="paragraph" w:customStyle="1" w:styleId="L120">
    <w:name w:val="L120"/>
    <w:basedOn w:val="Normal"/>
    <w:autoRedefine/>
    <w:rsid w:val="00C230B4"/>
    <w:pPr>
      <w:spacing w:after="120" w:line="480" w:lineRule="exact"/>
      <w:ind w:left="720" w:hanging="720"/>
      <w:jc w:val="both"/>
    </w:pPr>
    <w:rPr>
      <w:szCs w:val="20"/>
    </w:rPr>
  </w:style>
  <w:style w:type="paragraph" w:customStyle="1" w:styleId="L220">
    <w:name w:val="L220"/>
    <w:basedOn w:val="BT"/>
    <w:autoRedefine/>
    <w:rsid w:val="00C230B4"/>
    <w:pPr>
      <w:tabs>
        <w:tab w:val="left" w:pos="720"/>
      </w:tabs>
      <w:ind w:left="1440" w:hanging="720"/>
    </w:pPr>
  </w:style>
  <w:style w:type="paragraph" w:customStyle="1" w:styleId="L320">
    <w:name w:val="L320"/>
    <w:basedOn w:val="BT"/>
    <w:autoRedefine/>
    <w:rsid w:val="00C230B4"/>
    <w:pPr>
      <w:tabs>
        <w:tab w:val="left" w:pos="720"/>
        <w:tab w:val="left" w:pos="2160"/>
      </w:tabs>
      <w:ind w:left="2160" w:hanging="720"/>
    </w:pPr>
  </w:style>
  <w:style w:type="paragraph" w:customStyle="1" w:styleId="H124">
    <w:name w:val="H124"/>
    <w:basedOn w:val="BT"/>
    <w:next w:val="BT"/>
    <w:autoRedefine/>
    <w:rsid w:val="00C230B4"/>
    <w:pPr>
      <w:spacing w:line="300" w:lineRule="atLeast"/>
      <w:ind w:firstLine="720"/>
      <w:outlineLvl w:val="0"/>
    </w:pPr>
    <w:rPr>
      <w:rFonts w:ascii="Arial" w:hAnsi="Arial"/>
      <w:b/>
      <w:kern w:val="28"/>
    </w:rPr>
  </w:style>
  <w:style w:type="paragraph" w:customStyle="1" w:styleId="H1A20">
    <w:name w:val="H1A20"/>
    <w:basedOn w:val="H1"/>
    <w:rsid w:val="00C230B4"/>
    <w:pPr>
      <w:outlineLvl w:val="9"/>
    </w:pPr>
    <w:rPr>
      <w:sz w:val="24"/>
    </w:rPr>
  </w:style>
  <w:style w:type="paragraph" w:customStyle="1" w:styleId="I120">
    <w:name w:val="I120"/>
    <w:basedOn w:val="BT"/>
    <w:autoRedefine/>
    <w:rsid w:val="00C230B4"/>
    <w:pPr>
      <w:ind w:left="720" w:firstLine="720"/>
    </w:pPr>
  </w:style>
  <w:style w:type="paragraph" w:customStyle="1" w:styleId="I220">
    <w:name w:val="I220"/>
    <w:basedOn w:val="BT"/>
    <w:autoRedefine/>
    <w:rsid w:val="00C230B4"/>
    <w:pPr>
      <w:ind w:left="1440" w:firstLine="720"/>
    </w:pPr>
  </w:style>
  <w:style w:type="paragraph" w:customStyle="1" w:styleId="I320">
    <w:name w:val="I320"/>
    <w:basedOn w:val="I1"/>
    <w:autoRedefine/>
    <w:rsid w:val="00C230B4"/>
    <w:pPr>
      <w:ind w:left="2160"/>
    </w:pPr>
  </w:style>
  <w:style w:type="paragraph" w:customStyle="1" w:styleId="GR20">
    <w:name w:val="GR20"/>
    <w:basedOn w:val="BT"/>
    <w:autoRedefine/>
    <w:rsid w:val="00C230B4"/>
    <w:pPr>
      <w:spacing w:beforeLines="60"/>
      <w:ind w:firstLine="720"/>
      <w:jc w:val="left"/>
    </w:pPr>
  </w:style>
  <w:style w:type="paragraph" w:customStyle="1" w:styleId="I420">
    <w:name w:val="I420"/>
    <w:basedOn w:val="I1"/>
    <w:autoRedefine/>
    <w:rsid w:val="00C230B4"/>
    <w:pPr>
      <w:ind w:left="2880"/>
    </w:pPr>
  </w:style>
  <w:style w:type="paragraph" w:customStyle="1" w:styleId="CA20">
    <w:name w:val="CA20"/>
    <w:basedOn w:val="BT"/>
    <w:rsid w:val="00C230B4"/>
    <w:pPr>
      <w:ind w:firstLine="720"/>
      <w:jc w:val="left"/>
    </w:pPr>
  </w:style>
  <w:style w:type="paragraph" w:customStyle="1" w:styleId="StyleBodyText10ptBlack20">
    <w:name w:val="Style Body Text + 10 pt Black20"/>
    <w:basedOn w:val="Normal"/>
    <w:rsid w:val="00C230B4"/>
    <w:pPr>
      <w:spacing w:before="120" w:after="120" w:line="480" w:lineRule="exact"/>
      <w:ind w:firstLine="720"/>
      <w:jc w:val="both"/>
    </w:pPr>
    <w:rPr>
      <w:color w:val="000000"/>
      <w:szCs w:val="20"/>
    </w:rPr>
  </w:style>
  <w:style w:type="paragraph" w:customStyle="1" w:styleId="bt201">
    <w:name w:val="bt2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30">
    <w:name w:val="Style Body Text + Bold30"/>
    <w:basedOn w:val="Normal"/>
    <w:autoRedefine/>
    <w:rsid w:val="00C230B4"/>
    <w:pPr>
      <w:spacing w:after="120" w:line="480" w:lineRule="exact"/>
      <w:ind w:firstLine="720"/>
      <w:jc w:val="both"/>
    </w:pPr>
    <w:rPr>
      <w:b/>
      <w:bCs/>
      <w:szCs w:val="20"/>
    </w:rPr>
  </w:style>
  <w:style w:type="paragraph" w:customStyle="1" w:styleId="H2121">
    <w:name w:val="H212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1">
    <w:name w:val="QT121"/>
    <w:basedOn w:val="NormalWeb"/>
    <w:autoRedefine/>
    <w:rsid w:val="00C230B4"/>
    <w:pPr>
      <w:spacing w:after="120" w:line="300" w:lineRule="atLeast"/>
      <w:ind w:left="720" w:right="720" w:firstLine="720"/>
      <w:jc w:val="both"/>
    </w:pPr>
    <w:rPr>
      <w:rFonts w:cs="Arial"/>
      <w:i/>
    </w:rPr>
  </w:style>
  <w:style w:type="paragraph" w:customStyle="1" w:styleId="Quotation1201">
    <w:name w:val="Quotation120"/>
    <w:basedOn w:val="Normal"/>
    <w:autoRedefine/>
    <w:rsid w:val="00C230B4"/>
    <w:pPr>
      <w:spacing w:before="120" w:after="120" w:line="480" w:lineRule="exact"/>
      <w:ind w:left="720" w:right="720" w:firstLine="720"/>
      <w:jc w:val="both"/>
    </w:pPr>
    <w:rPr>
      <w:i/>
      <w:szCs w:val="20"/>
    </w:rPr>
  </w:style>
  <w:style w:type="character" w:customStyle="1" w:styleId="QuotationChar117">
    <w:name w:val="Quotation Char117"/>
    <w:basedOn w:val="BodyTextChar"/>
    <w:rsid w:val="00C230B4"/>
    <w:rPr>
      <w:rFonts w:ascii="Times New Roman" w:eastAsia="Times New Roman" w:hAnsi="Times New Roman"/>
      <w:i/>
      <w:sz w:val="24"/>
      <w:szCs w:val="24"/>
    </w:rPr>
  </w:style>
  <w:style w:type="paragraph" w:customStyle="1" w:styleId="quotation216">
    <w:name w:val="quotation2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6">
    <w:name w:val="flush left116"/>
    <w:aliases w:val="no hang11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6">
    <w:name w:val="QT216"/>
    <w:basedOn w:val="NormalWeb"/>
    <w:autoRedefine/>
    <w:rsid w:val="00C230B4"/>
    <w:pPr>
      <w:spacing w:after="120" w:line="300" w:lineRule="atLeast"/>
      <w:ind w:left="720" w:right="720" w:firstLine="720"/>
      <w:jc w:val="both"/>
    </w:pPr>
    <w:rPr>
      <w:rFonts w:cs="Arial"/>
      <w:i/>
    </w:rPr>
  </w:style>
  <w:style w:type="paragraph" w:customStyle="1" w:styleId="FootnoteBase115">
    <w:name w:val="Footnote Base115"/>
    <w:basedOn w:val="Normal"/>
    <w:rsid w:val="00C230B4"/>
    <w:pPr>
      <w:tabs>
        <w:tab w:val="left" w:pos="187"/>
      </w:tabs>
      <w:spacing w:after="120" w:line="220" w:lineRule="exact"/>
      <w:ind w:left="187" w:hanging="187"/>
      <w:jc w:val="both"/>
    </w:pPr>
    <w:rPr>
      <w:sz w:val="18"/>
      <w:szCs w:val="20"/>
    </w:rPr>
  </w:style>
  <w:style w:type="paragraph" w:customStyle="1" w:styleId="Quotation2150">
    <w:name w:val="Quotation215"/>
    <w:basedOn w:val="Normal"/>
    <w:autoRedefine/>
    <w:rsid w:val="00C230B4"/>
    <w:pPr>
      <w:spacing w:before="120" w:after="120" w:line="480" w:lineRule="exact"/>
      <w:ind w:left="720" w:right="720" w:firstLine="720"/>
    </w:pPr>
    <w:rPr>
      <w:i/>
      <w:szCs w:val="20"/>
    </w:rPr>
  </w:style>
  <w:style w:type="paragraph" w:customStyle="1" w:styleId="quotation315">
    <w:name w:val="quotation3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3">
    <w:name w:val="QT313"/>
    <w:basedOn w:val="NormalWeb"/>
    <w:autoRedefine/>
    <w:rsid w:val="00C230B4"/>
    <w:pPr>
      <w:spacing w:after="120" w:line="300" w:lineRule="atLeast"/>
      <w:ind w:left="720" w:right="720" w:firstLine="720"/>
      <w:jc w:val="both"/>
    </w:pPr>
    <w:rPr>
      <w:rFonts w:cs="Arial"/>
      <w:i/>
    </w:rPr>
  </w:style>
  <w:style w:type="character" w:customStyle="1" w:styleId="QuotationChar214">
    <w:name w:val="Quotation Char214"/>
    <w:basedOn w:val="BodyTextChar"/>
    <w:rsid w:val="00C230B4"/>
    <w:rPr>
      <w:i/>
      <w:sz w:val="24"/>
      <w:szCs w:val="24"/>
    </w:rPr>
  </w:style>
  <w:style w:type="paragraph" w:customStyle="1" w:styleId="FootnoteBase212">
    <w:name w:val="Footnote Base212"/>
    <w:basedOn w:val="Normal"/>
    <w:rsid w:val="00C230B4"/>
    <w:pPr>
      <w:tabs>
        <w:tab w:val="left" w:pos="187"/>
      </w:tabs>
      <w:spacing w:after="120" w:line="220" w:lineRule="exact"/>
      <w:ind w:left="187" w:hanging="187"/>
      <w:jc w:val="both"/>
    </w:pPr>
    <w:rPr>
      <w:sz w:val="18"/>
      <w:szCs w:val="20"/>
    </w:rPr>
  </w:style>
  <w:style w:type="paragraph" w:customStyle="1" w:styleId="Quotation3130">
    <w:name w:val="Quotation313"/>
    <w:basedOn w:val="Normal"/>
    <w:autoRedefine/>
    <w:rsid w:val="00C230B4"/>
    <w:pPr>
      <w:spacing w:before="120" w:after="120" w:line="480" w:lineRule="exact"/>
      <w:ind w:left="720" w:right="720" w:firstLine="720"/>
    </w:pPr>
    <w:rPr>
      <w:i/>
      <w:szCs w:val="20"/>
    </w:rPr>
  </w:style>
  <w:style w:type="character" w:customStyle="1" w:styleId="QuotationChar313">
    <w:name w:val="Quotation Char313"/>
    <w:basedOn w:val="BodyTextChar"/>
    <w:rsid w:val="00C230B4"/>
    <w:rPr>
      <w:i/>
      <w:sz w:val="24"/>
      <w:szCs w:val="24"/>
    </w:rPr>
  </w:style>
  <w:style w:type="paragraph" w:customStyle="1" w:styleId="quotation4140">
    <w:name w:val="quotation4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1">
    <w:name w:val="QT411"/>
    <w:basedOn w:val="NormalWeb"/>
    <w:autoRedefine/>
    <w:rsid w:val="00C230B4"/>
    <w:pPr>
      <w:spacing w:after="120" w:line="300" w:lineRule="atLeast"/>
      <w:ind w:left="720" w:right="720" w:firstLine="720"/>
      <w:jc w:val="both"/>
    </w:pPr>
    <w:rPr>
      <w:rFonts w:cs="Arial"/>
      <w:i/>
    </w:rPr>
  </w:style>
  <w:style w:type="paragraph" w:customStyle="1" w:styleId="Quotation4300">
    <w:name w:val="Quotation430"/>
    <w:basedOn w:val="Normal"/>
    <w:autoRedefine/>
    <w:rsid w:val="00C230B4"/>
    <w:pPr>
      <w:spacing w:before="120" w:after="120" w:line="480" w:lineRule="exact"/>
      <w:ind w:left="720" w:right="720" w:firstLine="720"/>
      <w:jc w:val="both"/>
    </w:pPr>
    <w:rPr>
      <w:i/>
      <w:szCs w:val="20"/>
    </w:rPr>
  </w:style>
  <w:style w:type="character" w:customStyle="1" w:styleId="QuotationChar411">
    <w:name w:val="Quotation Char411"/>
    <w:basedOn w:val="BodyTextChar"/>
    <w:rsid w:val="00C230B4"/>
    <w:rPr>
      <w:i/>
      <w:sz w:val="24"/>
      <w:szCs w:val="24"/>
    </w:rPr>
  </w:style>
  <w:style w:type="paragraph" w:customStyle="1" w:styleId="Quotation4111">
    <w:name w:val="Quotation4111"/>
    <w:basedOn w:val="Normal"/>
    <w:autoRedefine/>
    <w:rsid w:val="00C230B4"/>
    <w:pPr>
      <w:spacing w:before="120" w:after="120" w:line="480" w:lineRule="exact"/>
      <w:ind w:left="720" w:right="720" w:firstLine="720"/>
      <w:jc w:val="both"/>
    </w:pPr>
    <w:rPr>
      <w:i/>
      <w:szCs w:val="20"/>
    </w:rPr>
  </w:style>
  <w:style w:type="paragraph" w:customStyle="1" w:styleId="Quotation4210">
    <w:name w:val="Quotation4210"/>
    <w:basedOn w:val="Normal"/>
    <w:autoRedefine/>
    <w:rsid w:val="00C230B4"/>
    <w:pPr>
      <w:spacing w:before="120" w:after="120" w:line="480" w:lineRule="exact"/>
      <w:ind w:left="720" w:right="720" w:firstLine="720"/>
      <w:jc w:val="both"/>
    </w:pPr>
    <w:rPr>
      <w:i/>
      <w:szCs w:val="20"/>
    </w:rPr>
  </w:style>
  <w:style w:type="paragraph" w:customStyle="1" w:styleId="HeaderlikeH1111">
    <w:name w:val="Header like H1111"/>
    <w:basedOn w:val="Heading2"/>
    <w:rsid w:val="00C230B4"/>
    <w:pPr>
      <w:spacing w:before="120" w:line="360" w:lineRule="exact"/>
      <w:ind w:firstLine="720"/>
      <w:outlineLvl w:val="9"/>
    </w:pPr>
    <w:rPr>
      <w:b/>
      <w:i w:val="0"/>
      <w:sz w:val="36"/>
    </w:rPr>
  </w:style>
  <w:style w:type="paragraph" w:customStyle="1" w:styleId="Quotation5110">
    <w:name w:val="Quotation511"/>
    <w:basedOn w:val="Normal"/>
    <w:autoRedefine/>
    <w:rsid w:val="00C230B4"/>
    <w:pPr>
      <w:spacing w:before="120" w:after="120" w:line="480" w:lineRule="exact"/>
      <w:ind w:left="720" w:right="720" w:firstLine="720"/>
      <w:jc w:val="both"/>
    </w:pPr>
    <w:rPr>
      <w:i/>
      <w:szCs w:val="20"/>
    </w:rPr>
  </w:style>
  <w:style w:type="character" w:customStyle="1" w:styleId="QuotationChar510">
    <w:name w:val="Quotation Char510"/>
    <w:basedOn w:val="BodyTextChar"/>
    <w:rsid w:val="00C230B4"/>
    <w:rPr>
      <w:i/>
      <w:sz w:val="24"/>
      <w:szCs w:val="24"/>
    </w:rPr>
  </w:style>
  <w:style w:type="paragraph" w:customStyle="1" w:styleId="Greeting111">
    <w:name w:val="Greeting111"/>
    <w:basedOn w:val="Normal"/>
    <w:rsid w:val="00C230B4"/>
    <w:pPr>
      <w:spacing w:after="120" w:line="480" w:lineRule="exact"/>
      <w:ind w:firstLine="720"/>
    </w:pPr>
    <w:rPr>
      <w:szCs w:val="20"/>
    </w:rPr>
  </w:style>
  <w:style w:type="paragraph" w:customStyle="1" w:styleId="H2A111">
    <w:name w:val="H2A111"/>
    <w:basedOn w:val="H2"/>
    <w:rsid w:val="00C230B4"/>
    <w:pPr>
      <w:outlineLvl w:val="9"/>
    </w:pPr>
    <w:rPr>
      <w:rFonts w:ascii="Times New Roman" w:hAnsi="Times New Roman"/>
      <w:iCs w:val="0"/>
      <w:szCs w:val="28"/>
    </w:rPr>
  </w:style>
  <w:style w:type="paragraph" w:customStyle="1" w:styleId="H2211">
    <w:name w:val="H2211"/>
    <w:basedOn w:val="BT"/>
    <w:autoRedefine/>
    <w:rsid w:val="00C230B4"/>
    <w:pPr>
      <w:spacing w:line="300" w:lineRule="atLeast"/>
      <w:ind w:firstLine="720"/>
      <w:outlineLvl w:val="1"/>
    </w:pPr>
  </w:style>
  <w:style w:type="paragraph" w:customStyle="1" w:styleId="BT112">
    <w:name w:val="BT11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evel3Heading111">
    <w:name w:val="Level 3 Heading111"/>
    <w:rsid w:val="00C230B4"/>
    <w:pPr>
      <w:keepNext/>
      <w:keepLines/>
      <w:widowControl w:val="0"/>
      <w:spacing w:after="240" w:line="480" w:lineRule="exact"/>
      <w:jc w:val="center"/>
    </w:pPr>
    <w:rPr>
      <w:rFonts w:ascii="Times" w:hAnsi="Times"/>
      <w:b/>
      <w:snapToGrid w:val="0"/>
      <w:sz w:val="28"/>
      <w:szCs w:val="24"/>
    </w:rPr>
  </w:style>
  <w:style w:type="paragraph" w:customStyle="1" w:styleId="flushleft214">
    <w:name w:val="flush left214"/>
    <w:aliases w:val="no hang2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10">
    <w:name w:val="QT510"/>
    <w:basedOn w:val="NormalWeb"/>
    <w:autoRedefine/>
    <w:rsid w:val="00C230B4"/>
    <w:pPr>
      <w:spacing w:after="120" w:line="300" w:lineRule="atLeast"/>
      <w:ind w:left="720" w:right="720" w:firstLine="720"/>
      <w:jc w:val="both"/>
    </w:pPr>
    <w:rPr>
      <w:rFonts w:cs="Arial"/>
      <w:i/>
    </w:rPr>
  </w:style>
  <w:style w:type="character" w:customStyle="1" w:styleId="QTChar510">
    <w:name w:val="QT Char510"/>
    <w:basedOn w:val="DefaultParagraphFont"/>
    <w:rsid w:val="00C230B4"/>
    <w:rPr>
      <w:rFonts w:cs="Arial"/>
      <w:i/>
      <w:sz w:val="24"/>
      <w:lang w:val="en-US" w:eastAsia="en-US" w:bidi="ar-SA"/>
    </w:rPr>
  </w:style>
  <w:style w:type="paragraph" w:customStyle="1" w:styleId="BTCharCharChar110">
    <w:name w:val="BT Char Char Char110"/>
    <w:basedOn w:val="Normal"/>
    <w:autoRedefine/>
    <w:rsid w:val="00C230B4"/>
    <w:pPr>
      <w:spacing w:after="120" w:line="300" w:lineRule="exact"/>
      <w:ind w:firstLine="720"/>
      <w:jc w:val="both"/>
    </w:pPr>
    <w:rPr>
      <w:szCs w:val="20"/>
    </w:rPr>
  </w:style>
  <w:style w:type="paragraph" w:customStyle="1" w:styleId="FNChar111">
    <w:name w:val="FN Char111"/>
    <w:basedOn w:val="FootnoteText"/>
    <w:autoRedefine/>
    <w:rsid w:val="00C230B4"/>
    <w:pPr>
      <w:contextualSpacing/>
      <w:jc w:val="both"/>
    </w:pPr>
  </w:style>
  <w:style w:type="paragraph" w:customStyle="1" w:styleId="StyleBodyTextBold1114">
    <w:name w:val="Style Body Text + Bold1114"/>
    <w:basedOn w:val="Normal"/>
    <w:autoRedefine/>
    <w:rsid w:val="00C230B4"/>
    <w:pPr>
      <w:spacing w:after="120" w:line="480" w:lineRule="exact"/>
      <w:ind w:firstLine="720"/>
      <w:jc w:val="both"/>
    </w:pPr>
    <w:rPr>
      <w:b/>
      <w:bCs/>
      <w:szCs w:val="20"/>
    </w:rPr>
  </w:style>
  <w:style w:type="character" w:customStyle="1" w:styleId="StyleBodyTextBold1Char114">
    <w:name w:val="Style Body Text + Bold1 Char114"/>
    <w:basedOn w:val="BodyTextChar"/>
    <w:rsid w:val="00C230B4"/>
    <w:rPr>
      <w:b/>
      <w:bCs/>
      <w:sz w:val="24"/>
      <w:szCs w:val="24"/>
    </w:rPr>
  </w:style>
  <w:style w:type="paragraph" w:customStyle="1" w:styleId="FooterEven111">
    <w:name w:val="Footer Even111"/>
    <w:basedOn w:val="Footer"/>
    <w:rsid w:val="00C230B4"/>
    <w:pPr>
      <w:spacing w:after="120" w:line="480" w:lineRule="exact"/>
      <w:ind w:firstLine="720"/>
      <w:jc w:val="both"/>
    </w:pPr>
    <w:rPr>
      <w:szCs w:val="20"/>
    </w:rPr>
  </w:style>
  <w:style w:type="paragraph" w:customStyle="1" w:styleId="FooterFirst111">
    <w:name w:val="Footer First111"/>
    <w:basedOn w:val="Footer"/>
    <w:rsid w:val="00C230B4"/>
    <w:pPr>
      <w:spacing w:after="120" w:line="480" w:lineRule="exact"/>
      <w:ind w:firstLine="720"/>
      <w:jc w:val="both"/>
    </w:pPr>
    <w:rPr>
      <w:szCs w:val="20"/>
    </w:rPr>
  </w:style>
  <w:style w:type="paragraph" w:customStyle="1" w:styleId="FooterOdd111">
    <w:name w:val="Footer Odd111"/>
    <w:basedOn w:val="Footer"/>
    <w:rsid w:val="00C230B4"/>
    <w:pPr>
      <w:spacing w:after="120" w:line="480" w:lineRule="exact"/>
      <w:ind w:firstLine="720"/>
      <w:jc w:val="both"/>
    </w:pPr>
    <w:rPr>
      <w:szCs w:val="20"/>
    </w:rPr>
  </w:style>
  <w:style w:type="paragraph" w:customStyle="1" w:styleId="HeadingBase111">
    <w:name w:val="Heading Base111"/>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310">
    <w:name w:val="indent 5310"/>
    <w:aliases w:val="hang 9 (SP Parts)11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11">
    <w:name w:val="flush left bold titles11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2">
    <w:name w:val="Left Running Head (Even)11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1">
    <w:name w:val="Right Running Head (Odd)11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1">
    <w:name w:val="EXERCISE - BOX11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1">
    <w:name w:val="Thick Line Below11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2">
    <w:name w:val="quotation5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4">
    <w:name w:val="indent 51114"/>
    <w:aliases w:val="hang 511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4">
    <w:name w:val="Level 1 Heading11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4">
    <w:name w:val="indent 10114"/>
    <w:aliases w:val="block211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1">
    <w:name w:val="indent 52111"/>
    <w:aliases w:val="block31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1">
    <w:name w:val="PI11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101">
    <w:name w:val="indent 15110"/>
    <w:aliases w:val="block11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11">
    <w:name w:val="Document Map Char111"/>
    <w:basedOn w:val="DefaultParagraphFont"/>
    <w:rsid w:val="00C230B4"/>
    <w:rPr>
      <w:rFonts w:ascii="Tahoma" w:hAnsi="Tahoma" w:cs="Tahoma"/>
      <w:sz w:val="24"/>
      <w:szCs w:val="24"/>
      <w:shd w:val="clear" w:color="auto" w:fill="000080"/>
    </w:rPr>
  </w:style>
  <w:style w:type="character" w:customStyle="1" w:styleId="PlainTextChar111">
    <w:name w:val="Plain Text Char111"/>
    <w:basedOn w:val="DefaultParagraphFont"/>
    <w:rsid w:val="00C230B4"/>
    <w:rPr>
      <w:rFonts w:ascii="Courier New" w:hAnsi="Courier New" w:cs="Courier New"/>
      <w:lang w:bidi="he-IL"/>
    </w:rPr>
  </w:style>
  <w:style w:type="paragraph" w:customStyle="1" w:styleId="quotation1113">
    <w:name w:val="quotation11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11">
    <w:name w:val="List First111"/>
    <w:basedOn w:val="List"/>
    <w:next w:val="List"/>
    <w:rsid w:val="00C230B4"/>
    <w:pPr>
      <w:tabs>
        <w:tab w:val="clear" w:pos="720"/>
      </w:tabs>
      <w:spacing w:before="0" w:line="480" w:lineRule="exact"/>
      <w:jc w:val="both"/>
    </w:pPr>
    <w:rPr>
      <w:szCs w:val="20"/>
    </w:rPr>
  </w:style>
  <w:style w:type="paragraph" w:customStyle="1" w:styleId="ListLast111">
    <w:name w:val="List Last111"/>
    <w:basedOn w:val="List"/>
    <w:rsid w:val="00C230B4"/>
    <w:pPr>
      <w:tabs>
        <w:tab w:val="clear" w:pos="720"/>
      </w:tabs>
      <w:spacing w:before="0" w:line="480" w:lineRule="exact"/>
      <w:jc w:val="both"/>
    </w:pPr>
    <w:rPr>
      <w:szCs w:val="20"/>
    </w:rPr>
  </w:style>
  <w:style w:type="paragraph" w:customStyle="1" w:styleId="ListNumberFirst111">
    <w:name w:val="List Number First111"/>
    <w:basedOn w:val="ListNumber"/>
    <w:next w:val="ListNumber"/>
    <w:rsid w:val="00C230B4"/>
    <w:pPr>
      <w:spacing w:before="0" w:line="480" w:lineRule="exact"/>
      <w:jc w:val="both"/>
    </w:pPr>
    <w:rPr>
      <w:szCs w:val="20"/>
    </w:rPr>
  </w:style>
  <w:style w:type="paragraph" w:customStyle="1" w:styleId="ListNumberLast111">
    <w:name w:val="List Number Last111"/>
    <w:basedOn w:val="ListNumber"/>
    <w:rsid w:val="00C230B4"/>
    <w:pPr>
      <w:spacing w:before="0" w:line="480" w:lineRule="exact"/>
      <w:jc w:val="both"/>
    </w:pPr>
    <w:rPr>
      <w:szCs w:val="20"/>
    </w:rPr>
  </w:style>
  <w:style w:type="paragraph" w:customStyle="1" w:styleId="PartLabel111">
    <w:name w:val="Part Label111"/>
    <w:basedOn w:val="HeadingBase"/>
    <w:next w:val="Normal"/>
    <w:rsid w:val="00C230B4"/>
    <w:pPr>
      <w:spacing w:after="120" w:line="480" w:lineRule="exact"/>
      <w:ind w:firstLine="720"/>
      <w:jc w:val="both"/>
    </w:pPr>
    <w:rPr>
      <w:szCs w:val="20"/>
    </w:rPr>
  </w:style>
  <w:style w:type="paragraph" w:customStyle="1" w:styleId="PartTitle111">
    <w:name w:val="Part Title111"/>
    <w:basedOn w:val="HeadingBase"/>
    <w:next w:val="PartSubtitle"/>
    <w:rsid w:val="00C230B4"/>
    <w:pPr>
      <w:spacing w:after="120" w:line="480" w:lineRule="exact"/>
      <w:ind w:firstLine="720"/>
      <w:jc w:val="both"/>
    </w:pPr>
    <w:rPr>
      <w:szCs w:val="20"/>
    </w:rPr>
  </w:style>
  <w:style w:type="paragraph" w:customStyle="1" w:styleId="PartSubtitle111">
    <w:name w:val="Part Subtitle11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1">
    <w:name w:val="Section Heading111"/>
    <w:basedOn w:val="HeadingBase"/>
    <w:rsid w:val="00C230B4"/>
    <w:pPr>
      <w:spacing w:after="120" w:line="480" w:lineRule="exact"/>
      <w:ind w:firstLine="720"/>
      <w:jc w:val="both"/>
    </w:pPr>
    <w:rPr>
      <w:szCs w:val="20"/>
    </w:rPr>
  </w:style>
  <w:style w:type="paragraph" w:customStyle="1" w:styleId="SectionLabel111">
    <w:name w:val="Section Label111"/>
    <w:basedOn w:val="HeadingBase"/>
    <w:rsid w:val="00C230B4"/>
    <w:pPr>
      <w:spacing w:after="120" w:line="480" w:lineRule="exact"/>
      <w:ind w:firstLine="720"/>
      <w:jc w:val="both"/>
    </w:pPr>
    <w:rPr>
      <w:szCs w:val="20"/>
    </w:rPr>
  </w:style>
  <w:style w:type="paragraph" w:customStyle="1" w:styleId="TitleCover111">
    <w:name w:val="Title Cover111"/>
    <w:basedOn w:val="HeadingBase"/>
    <w:next w:val="SubtitleCover"/>
    <w:rsid w:val="00C230B4"/>
    <w:pPr>
      <w:spacing w:after="120" w:line="480" w:lineRule="exact"/>
      <w:ind w:firstLine="720"/>
      <w:jc w:val="both"/>
    </w:pPr>
    <w:rPr>
      <w:szCs w:val="20"/>
    </w:rPr>
  </w:style>
  <w:style w:type="paragraph" w:customStyle="1" w:styleId="SubtitleCover111">
    <w:name w:val="Subtitle Cover11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1">
    <w:name w:val="Title 3111"/>
    <w:basedOn w:val="Title2"/>
    <w:rsid w:val="00C230B4"/>
    <w:pPr>
      <w:ind w:firstLine="720"/>
    </w:pPr>
    <w:rPr>
      <w:szCs w:val="20"/>
    </w:rPr>
  </w:style>
  <w:style w:type="paragraph" w:customStyle="1" w:styleId="Title2111">
    <w:name w:val="Title 2111"/>
    <w:basedOn w:val="Normal"/>
    <w:rsid w:val="00C230B4"/>
    <w:pPr>
      <w:spacing w:after="120" w:line="300" w:lineRule="atLeast"/>
      <w:ind w:firstLine="720"/>
      <w:jc w:val="center"/>
    </w:pPr>
    <w:rPr>
      <w:sz w:val="52"/>
      <w:szCs w:val="20"/>
    </w:rPr>
  </w:style>
  <w:style w:type="paragraph" w:customStyle="1" w:styleId="H3A111">
    <w:name w:val="H3A111"/>
    <w:basedOn w:val="H3"/>
    <w:rsid w:val="00C230B4"/>
  </w:style>
  <w:style w:type="paragraph" w:customStyle="1" w:styleId="H3111">
    <w:name w:val="H31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10">
    <w:name w:val="H4110"/>
    <w:basedOn w:val="H4A"/>
    <w:next w:val="Normal"/>
    <w:autoRedefine/>
    <w:rsid w:val="00C230B4"/>
  </w:style>
  <w:style w:type="paragraph" w:customStyle="1" w:styleId="H4A111">
    <w:name w:val="H4A11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1">
    <w:name w:val="Block Quotation First11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1">
    <w:name w:val="Block Quotation111"/>
    <w:basedOn w:val="Normal"/>
    <w:rsid w:val="00C230B4"/>
    <w:pPr>
      <w:keepLines/>
      <w:spacing w:after="160" w:line="480" w:lineRule="exact"/>
      <w:ind w:left="720" w:right="720" w:firstLine="720"/>
      <w:jc w:val="both"/>
    </w:pPr>
    <w:rPr>
      <w:i/>
      <w:szCs w:val="20"/>
    </w:rPr>
  </w:style>
  <w:style w:type="paragraph" w:customStyle="1" w:styleId="BlockQuotationLast111">
    <w:name w:val="Block Quotation Last111"/>
    <w:basedOn w:val="BlockQuotation"/>
    <w:rsid w:val="00C230B4"/>
    <w:pPr>
      <w:tabs>
        <w:tab w:val="clear" w:pos="720"/>
      </w:tabs>
      <w:spacing w:before="0" w:line="480" w:lineRule="exact"/>
      <w:ind w:firstLine="720"/>
      <w:jc w:val="both"/>
    </w:pPr>
    <w:rPr>
      <w:szCs w:val="20"/>
    </w:rPr>
  </w:style>
  <w:style w:type="paragraph" w:customStyle="1" w:styleId="BodyTextKeep111">
    <w:name w:val="Body Text Keep111"/>
    <w:basedOn w:val="Normal"/>
    <w:rsid w:val="00C230B4"/>
    <w:pPr>
      <w:keepNext/>
      <w:spacing w:after="120" w:line="480" w:lineRule="exact"/>
      <w:ind w:firstLine="720"/>
      <w:jc w:val="both"/>
    </w:pPr>
    <w:rPr>
      <w:szCs w:val="20"/>
    </w:rPr>
  </w:style>
  <w:style w:type="paragraph" w:customStyle="1" w:styleId="ChapterLabel111">
    <w:name w:val="Chapter Label11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1">
    <w:name w:val="Chapter Subtitle11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1">
    <w:name w:val="Chapter Title11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1">
    <w:name w:val="Document Label111"/>
    <w:basedOn w:val="Normal"/>
    <w:rsid w:val="00C230B4"/>
    <w:pPr>
      <w:keepNext/>
      <w:spacing w:before="240" w:after="360" w:line="480" w:lineRule="exact"/>
      <w:ind w:firstLine="720"/>
      <w:jc w:val="both"/>
    </w:pPr>
    <w:rPr>
      <w:b/>
      <w:kern w:val="28"/>
      <w:sz w:val="36"/>
      <w:szCs w:val="20"/>
    </w:rPr>
  </w:style>
  <w:style w:type="paragraph" w:customStyle="1" w:styleId="FootnoteBase311">
    <w:name w:val="Footnote Base311"/>
    <w:basedOn w:val="Normal"/>
    <w:rsid w:val="00C230B4"/>
    <w:pPr>
      <w:tabs>
        <w:tab w:val="left" w:pos="187"/>
      </w:tabs>
      <w:spacing w:after="120" w:line="220" w:lineRule="exact"/>
      <w:ind w:left="187" w:hanging="187"/>
      <w:jc w:val="both"/>
    </w:pPr>
    <w:rPr>
      <w:sz w:val="18"/>
      <w:szCs w:val="20"/>
    </w:rPr>
  </w:style>
  <w:style w:type="paragraph" w:customStyle="1" w:styleId="HeaderBase111">
    <w:name w:val="Header Base11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1">
    <w:name w:val="Header Even111"/>
    <w:basedOn w:val="Header"/>
    <w:rsid w:val="00C230B4"/>
    <w:pPr>
      <w:ind w:firstLine="720"/>
      <w:jc w:val="both"/>
    </w:pPr>
    <w:rPr>
      <w:sz w:val="56"/>
      <w:szCs w:val="56"/>
    </w:rPr>
  </w:style>
  <w:style w:type="paragraph" w:customStyle="1" w:styleId="HeaderFirst111">
    <w:name w:val="Header First111"/>
    <w:basedOn w:val="Header"/>
    <w:rsid w:val="00C230B4"/>
    <w:pPr>
      <w:ind w:firstLine="720"/>
      <w:jc w:val="center"/>
    </w:pPr>
    <w:rPr>
      <w:sz w:val="56"/>
      <w:szCs w:val="56"/>
    </w:rPr>
  </w:style>
  <w:style w:type="paragraph" w:customStyle="1" w:styleId="HeaderOdd111">
    <w:name w:val="Header Odd111"/>
    <w:basedOn w:val="Header"/>
    <w:rsid w:val="00C230B4"/>
    <w:pPr>
      <w:tabs>
        <w:tab w:val="right" w:pos="0"/>
      </w:tabs>
      <w:ind w:firstLine="720"/>
      <w:jc w:val="right"/>
    </w:pPr>
    <w:rPr>
      <w:sz w:val="56"/>
      <w:szCs w:val="56"/>
    </w:rPr>
  </w:style>
  <w:style w:type="paragraph" w:customStyle="1" w:styleId="IndexBase111">
    <w:name w:val="Index Base111"/>
    <w:basedOn w:val="Normal"/>
    <w:rsid w:val="00C230B4"/>
    <w:pPr>
      <w:tabs>
        <w:tab w:val="right" w:leader="dot" w:pos="3960"/>
      </w:tabs>
      <w:spacing w:after="120" w:line="480" w:lineRule="exact"/>
      <w:ind w:left="720" w:hanging="720"/>
      <w:jc w:val="both"/>
    </w:pPr>
    <w:rPr>
      <w:szCs w:val="20"/>
    </w:rPr>
  </w:style>
  <w:style w:type="paragraph" w:customStyle="1" w:styleId="ListBulletFirst111">
    <w:name w:val="List Bullet First111"/>
    <w:basedOn w:val="ListBullet"/>
    <w:next w:val="ListBullet"/>
    <w:rsid w:val="00C230B4"/>
    <w:pPr>
      <w:spacing w:before="80" w:line="480" w:lineRule="exact"/>
      <w:jc w:val="both"/>
    </w:pPr>
    <w:rPr>
      <w:szCs w:val="20"/>
    </w:rPr>
  </w:style>
  <w:style w:type="paragraph" w:customStyle="1" w:styleId="ListBulletLast111">
    <w:name w:val="List Bullet Last111"/>
    <w:basedOn w:val="ListBullet"/>
    <w:rsid w:val="00C230B4"/>
    <w:pPr>
      <w:spacing w:before="0" w:after="240" w:line="480" w:lineRule="exact"/>
      <w:jc w:val="both"/>
    </w:pPr>
    <w:rPr>
      <w:szCs w:val="20"/>
    </w:rPr>
  </w:style>
  <w:style w:type="paragraph" w:customStyle="1" w:styleId="Picture111">
    <w:name w:val="Picture111"/>
    <w:basedOn w:val="Normal"/>
    <w:next w:val="Caption"/>
    <w:rsid w:val="00C230B4"/>
    <w:pPr>
      <w:keepNext/>
      <w:spacing w:after="120" w:line="480" w:lineRule="exact"/>
      <w:ind w:firstLine="720"/>
      <w:jc w:val="both"/>
    </w:pPr>
    <w:rPr>
      <w:szCs w:val="20"/>
    </w:rPr>
  </w:style>
  <w:style w:type="paragraph" w:customStyle="1" w:styleId="TOCBase111">
    <w:name w:val="TOC Base111"/>
    <w:basedOn w:val="Normal"/>
    <w:rsid w:val="00C230B4"/>
    <w:pPr>
      <w:tabs>
        <w:tab w:val="right" w:leader="dot" w:pos="8640"/>
      </w:tabs>
      <w:spacing w:after="120" w:line="480" w:lineRule="exact"/>
      <w:ind w:firstLine="720"/>
      <w:jc w:val="both"/>
    </w:pPr>
    <w:rPr>
      <w:szCs w:val="20"/>
    </w:rPr>
  </w:style>
  <w:style w:type="paragraph" w:customStyle="1" w:styleId="Indent51140">
    <w:name w:val="Indent5114"/>
    <w:basedOn w:val="Normal"/>
    <w:rsid w:val="00C230B4"/>
    <w:pPr>
      <w:spacing w:after="120" w:line="480" w:lineRule="exact"/>
      <w:ind w:left="720" w:firstLine="720"/>
      <w:jc w:val="both"/>
    </w:pPr>
    <w:rPr>
      <w:szCs w:val="20"/>
    </w:rPr>
  </w:style>
  <w:style w:type="paragraph" w:customStyle="1" w:styleId="Indent101110">
    <w:name w:val="Indent10111"/>
    <w:basedOn w:val="Normal"/>
    <w:rsid w:val="00C230B4"/>
    <w:pPr>
      <w:spacing w:after="120" w:line="480" w:lineRule="exact"/>
      <w:ind w:left="1440" w:firstLine="720"/>
      <w:jc w:val="both"/>
    </w:pPr>
    <w:rPr>
      <w:szCs w:val="20"/>
    </w:rPr>
  </w:style>
  <w:style w:type="paragraph" w:customStyle="1" w:styleId="Indent15111">
    <w:name w:val="Indent15111"/>
    <w:basedOn w:val="Normal"/>
    <w:rsid w:val="00C230B4"/>
    <w:pPr>
      <w:spacing w:after="120" w:line="480" w:lineRule="exact"/>
      <w:ind w:left="2160" w:firstLine="720"/>
      <w:jc w:val="both"/>
    </w:pPr>
    <w:rPr>
      <w:szCs w:val="20"/>
    </w:rPr>
  </w:style>
  <w:style w:type="paragraph" w:customStyle="1" w:styleId="Indent20111">
    <w:name w:val="Indent20111"/>
    <w:basedOn w:val="Normal"/>
    <w:rsid w:val="00C230B4"/>
    <w:pPr>
      <w:spacing w:after="120" w:line="480" w:lineRule="exact"/>
      <w:ind w:left="2880" w:firstLine="720"/>
      <w:jc w:val="both"/>
    </w:pPr>
    <w:rPr>
      <w:szCs w:val="20"/>
    </w:rPr>
  </w:style>
  <w:style w:type="paragraph" w:customStyle="1" w:styleId="BodyTextNotJustified111">
    <w:name w:val="Body Text Not Justified111"/>
    <w:basedOn w:val="Normal"/>
    <w:rsid w:val="00C230B4"/>
    <w:pPr>
      <w:spacing w:after="120" w:line="480" w:lineRule="exact"/>
      <w:ind w:firstLine="720"/>
    </w:pPr>
    <w:rPr>
      <w:szCs w:val="20"/>
    </w:rPr>
  </w:style>
  <w:style w:type="paragraph" w:customStyle="1" w:styleId="BoldCenterArial12pt111">
    <w:name w:val="Bold Center Arial 12 pt111"/>
    <w:basedOn w:val="Normal"/>
    <w:rsid w:val="00C230B4"/>
    <w:pPr>
      <w:spacing w:after="160" w:line="480" w:lineRule="exact"/>
      <w:ind w:firstLine="720"/>
      <w:jc w:val="center"/>
    </w:pPr>
    <w:rPr>
      <w:rFonts w:ascii="Arial" w:hAnsi="Arial"/>
      <w:b/>
      <w:szCs w:val="20"/>
    </w:rPr>
  </w:style>
  <w:style w:type="paragraph" w:customStyle="1" w:styleId="Exercise111">
    <w:name w:val="Exercise11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1">
    <w:name w:val="Flush Left Bold111"/>
    <w:basedOn w:val="Normal"/>
    <w:rsid w:val="00C230B4"/>
    <w:pPr>
      <w:spacing w:before="120" w:after="120" w:line="290" w:lineRule="exact"/>
      <w:ind w:firstLine="720"/>
      <w:jc w:val="both"/>
    </w:pPr>
    <w:rPr>
      <w:b/>
      <w:snapToGrid w:val="0"/>
      <w:szCs w:val="20"/>
    </w:rPr>
  </w:style>
  <w:style w:type="paragraph" w:customStyle="1" w:styleId="Hang1111">
    <w:name w:val="Hang1111"/>
    <w:basedOn w:val="Normal"/>
    <w:autoRedefine/>
    <w:rsid w:val="00C230B4"/>
    <w:pPr>
      <w:spacing w:after="120" w:line="480" w:lineRule="exact"/>
      <w:ind w:left="1080" w:hanging="360"/>
      <w:jc w:val="both"/>
    </w:pPr>
    <w:rPr>
      <w:snapToGrid w:val="0"/>
      <w:szCs w:val="20"/>
    </w:rPr>
  </w:style>
  <w:style w:type="paragraph" w:customStyle="1" w:styleId="Style1111">
    <w:name w:val="Style1111"/>
    <w:basedOn w:val="BP"/>
    <w:next w:val="BT"/>
    <w:autoRedefine/>
    <w:rsid w:val="00C230B4"/>
    <w:pPr>
      <w:spacing w:after="120"/>
      <w:ind w:firstLine="720"/>
    </w:pPr>
    <w:rPr>
      <w:szCs w:val="20"/>
    </w:rPr>
  </w:style>
  <w:style w:type="paragraph" w:customStyle="1" w:styleId="BP110">
    <w:name w:val="BP110"/>
    <w:basedOn w:val="BT"/>
    <w:next w:val="BT"/>
    <w:autoRedefine/>
    <w:rsid w:val="00C230B4"/>
    <w:pPr>
      <w:ind w:firstLine="720"/>
    </w:pPr>
  </w:style>
  <w:style w:type="paragraph" w:customStyle="1" w:styleId="HeadingCaps111">
    <w:name w:val="Heading Caps111"/>
    <w:basedOn w:val="Heading1"/>
    <w:autoRedefine/>
    <w:rsid w:val="00C230B4"/>
    <w:pPr>
      <w:spacing w:after="120" w:line="400" w:lineRule="exact"/>
      <w:ind w:firstLine="720"/>
    </w:pPr>
    <w:rPr>
      <w:caps/>
      <w:snapToGrid w:val="0"/>
      <w:sz w:val="40"/>
      <w:szCs w:val="20"/>
    </w:rPr>
  </w:style>
  <w:style w:type="paragraph" w:customStyle="1" w:styleId="BoldLine111">
    <w:name w:val="Bold Line111"/>
    <w:basedOn w:val="Normal"/>
    <w:rsid w:val="00C230B4"/>
    <w:pPr>
      <w:pBdr>
        <w:bottom w:val="single" w:sz="36" w:space="1" w:color="auto"/>
      </w:pBdr>
      <w:spacing w:after="120" w:line="300" w:lineRule="atLeast"/>
      <w:ind w:firstLine="720"/>
      <w:jc w:val="both"/>
    </w:pPr>
    <w:rPr>
      <w:szCs w:val="20"/>
    </w:rPr>
  </w:style>
  <w:style w:type="paragraph" w:customStyle="1" w:styleId="ExerciseTitle111">
    <w:name w:val="Exercise Title11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1">
    <w:name w:val="Title 1111"/>
    <w:basedOn w:val="Normal"/>
    <w:rsid w:val="00C230B4"/>
    <w:pPr>
      <w:spacing w:after="120" w:line="300" w:lineRule="atLeast"/>
      <w:ind w:firstLine="720"/>
      <w:jc w:val="center"/>
    </w:pPr>
    <w:rPr>
      <w:b/>
      <w:sz w:val="72"/>
      <w:szCs w:val="20"/>
    </w:rPr>
  </w:style>
  <w:style w:type="paragraph" w:customStyle="1" w:styleId="Title4111">
    <w:name w:val="Title 4111"/>
    <w:basedOn w:val="Title3"/>
    <w:rsid w:val="00C230B4"/>
    <w:pPr>
      <w:ind w:firstLine="720"/>
    </w:pPr>
    <w:rPr>
      <w:szCs w:val="20"/>
    </w:rPr>
  </w:style>
  <w:style w:type="paragraph" w:customStyle="1" w:styleId="CenterItalic111">
    <w:name w:val="Center Italic111"/>
    <w:basedOn w:val="Normal"/>
    <w:autoRedefine/>
    <w:rsid w:val="00C230B4"/>
    <w:pPr>
      <w:spacing w:after="120" w:line="480" w:lineRule="exact"/>
      <w:ind w:firstLine="720"/>
      <w:jc w:val="center"/>
    </w:pPr>
    <w:rPr>
      <w:i/>
      <w:szCs w:val="20"/>
    </w:rPr>
  </w:style>
  <w:style w:type="paragraph" w:customStyle="1" w:styleId="LT111">
    <w:name w:val="LT111"/>
    <w:basedOn w:val="Heading2"/>
    <w:autoRedefine/>
    <w:rsid w:val="00C230B4"/>
    <w:pPr>
      <w:ind w:firstLine="720"/>
    </w:pPr>
    <w:rPr>
      <w:b/>
      <w:i w:val="0"/>
      <w:sz w:val="36"/>
    </w:rPr>
  </w:style>
  <w:style w:type="paragraph" w:customStyle="1" w:styleId="Style2111">
    <w:name w:val="Style2111"/>
    <w:basedOn w:val="H2A"/>
    <w:autoRedefine/>
    <w:rsid w:val="00C230B4"/>
    <w:pPr>
      <w:outlineLvl w:val="2"/>
    </w:pPr>
    <w:rPr>
      <w:i/>
      <w:snapToGrid w:val="0"/>
    </w:rPr>
  </w:style>
  <w:style w:type="paragraph" w:customStyle="1" w:styleId="LS-LessonSubtitle111">
    <w:name w:val="LS - Lesson Subtitle111"/>
    <w:basedOn w:val="H2A"/>
    <w:autoRedefine/>
    <w:rsid w:val="00C230B4"/>
    <w:pPr>
      <w:outlineLvl w:val="2"/>
    </w:pPr>
    <w:rPr>
      <w:i/>
      <w:snapToGrid w:val="0"/>
    </w:rPr>
  </w:style>
  <w:style w:type="paragraph" w:customStyle="1" w:styleId="L1110">
    <w:name w:val="L1110"/>
    <w:basedOn w:val="Normal"/>
    <w:autoRedefine/>
    <w:rsid w:val="00C230B4"/>
    <w:pPr>
      <w:spacing w:after="120" w:line="480" w:lineRule="exact"/>
      <w:ind w:left="720" w:hanging="720"/>
      <w:jc w:val="both"/>
    </w:pPr>
    <w:rPr>
      <w:szCs w:val="20"/>
    </w:rPr>
  </w:style>
  <w:style w:type="paragraph" w:customStyle="1" w:styleId="L2110">
    <w:name w:val="L2110"/>
    <w:basedOn w:val="BT"/>
    <w:autoRedefine/>
    <w:rsid w:val="00C230B4"/>
    <w:pPr>
      <w:tabs>
        <w:tab w:val="left" w:pos="720"/>
      </w:tabs>
      <w:ind w:left="1440" w:hanging="720"/>
    </w:pPr>
  </w:style>
  <w:style w:type="paragraph" w:customStyle="1" w:styleId="L3110">
    <w:name w:val="L3110"/>
    <w:basedOn w:val="BT"/>
    <w:autoRedefine/>
    <w:rsid w:val="00C230B4"/>
    <w:pPr>
      <w:tabs>
        <w:tab w:val="left" w:pos="720"/>
        <w:tab w:val="left" w:pos="2160"/>
      </w:tabs>
      <w:ind w:left="2160" w:hanging="720"/>
    </w:pPr>
  </w:style>
  <w:style w:type="paragraph" w:customStyle="1" w:styleId="H1114">
    <w:name w:val="H1114"/>
    <w:basedOn w:val="BT"/>
    <w:next w:val="BT"/>
    <w:autoRedefine/>
    <w:rsid w:val="00C230B4"/>
    <w:pPr>
      <w:spacing w:line="300" w:lineRule="atLeast"/>
      <w:ind w:firstLine="720"/>
      <w:outlineLvl w:val="0"/>
    </w:pPr>
    <w:rPr>
      <w:rFonts w:ascii="Arial" w:hAnsi="Arial"/>
      <w:b/>
      <w:kern w:val="28"/>
    </w:rPr>
  </w:style>
  <w:style w:type="paragraph" w:customStyle="1" w:styleId="H1A110">
    <w:name w:val="H1A110"/>
    <w:basedOn w:val="H1"/>
    <w:rsid w:val="00C230B4"/>
    <w:pPr>
      <w:outlineLvl w:val="9"/>
    </w:pPr>
    <w:rPr>
      <w:sz w:val="24"/>
    </w:rPr>
  </w:style>
  <w:style w:type="paragraph" w:customStyle="1" w:styleId="I1111">
    <w:name w:val="I1111"/>
    <w:basedOn w:val="BT"/>
    <w:autoRedefine/>
    <w:rsid w:val="00C230B4"/>
    <w:pPr>
      <w:ind w:left="720" w:firstLine="720"/>
    </w:pPr>
  </w:style>
  <w:style w:type="paragraph" w:customStyle="1" w:styleId="I2110">
    <w:name w:val="I2110"/>
    <w:basedOn w:val="BT"/>
    <w:autoRedefine/>
    <w:rsid w:val="00C230B4"/>
    <w:pPr>
      <w:ind w:left="1440" w:firstLine="720"/>
    </w:pPr>
  </w:style>
  <w:style w:type="paragraph" w:customStyle="1" w:styleId="I3110">
    <w:name w:val="I3110"/>
    <w:basedOn w:val="I1"/>
    <w:autoRedefine/>
    <w:rsid w:val="00C230B4"/>
    <w:pPr>
      <w:ind w:left="2160"/>
    </w:pPr>
  </w:style>
  <w:style w:type="paragraph" w:customStyle="1" w:styleId="GR111">
    <w:name w:val="GR111"/>
    <w:basedOn w:val="BT"/>
    <w:autoRedefine/>
    <w:rsid w:val="00C230B4"/>
    <w:pPr>
      <w:spacing w:beforeLines="60"/>
      <w:ind w:firstLine="720"/>
      <w:jc w:val="left"/>
    </w:pPr>
  </w:style>
  <w:style w:type="paragraph" w:customStyle="1" w:styleId="I4110">
    <w:name w:val="I4110"/>
    <w:basedOn w:val="I1"/>
    <w:autoRedefine/>
    <w:rsid w:val="00C230B4"/>
    <w:pPr>
      <w:ind w:left="2880"/>
    </w:pPr>
  </w:style>
  <w:style w:type="paragraph" w:customStyle="1" w:styleId="CA110">
    <w:name w:val="CA110"/>
    <w:basedOn w:val="BT"/>
    <w:rsid w:val="00C230B4"/>
    <w:pPr>
      <w:ind w:firstLine="720"/>
      <w:jc w:val="left"/>
    </w:pPr>
  </w:style>
  <w:style w:type="paragraph" w:customStyle="1" w:styleId="StyleBodyText10ptBlack110">
    <w:name w:val="Style Body Text + 10 pt Black110"/>
    <w:basedOn w:val="Normal"/>
    <w:rsid w:val="00C230B4"/>
    <w:pPr>
      <w:spacing w:before="120" w:after="120" w:line="480" w:lineRule="exact"/>
      <w:ind w:firstLine="720"/>
      <w:jc w:val="both"/>
    </w:pPr>
    <w:rPr>
      <w:color w:val="000000"/>
      <w:szCs w:val="20"/>
    </w:rPr>
  </w:style>
  <w:style w:type="paragraph" w:customStyle="1" w:styleId="bt1101">
    <w:name w:val="bt11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10">
    <w:name w:val="Style Body Text + Bold210"/>
    <w:basedOn w:val="Normal"/>
    <w:autoRedefine/>
    <w:rsid w:val="00C230B4"/>
    <w:pPr>
      <w:spacing w:after="120" w:line="480" w:lineRule="exact"/>
      <w:ind w:firstLine="720"/>
      <w:jc w:val="both"/>
    </w:pPr>
    <w:rPr>
      <w:b/>
      <w:bCs/>
      <w:szCs w:val="20"/>
    </w:rPr>
  </w:style>
  <w:style w:type="paragraph" w:customStyle="1" w:styleId="H21111">
    <w:name w:val="H211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2">
    <w:name w:val="QT1112"/>
    <w:basedOn w:val="NormalWeb"/>
    <w:autoRedefine/>
    <w:rsid w:val="00C230B4"/>
    <w:pPr>
      <w:spacing w:after="120" w:line="300" w:lineRule="atLeast"/>
      <w:ind w:left="720" w:right="720" w:firstLine="720"/>
      <w:jc w:val="both"/>
    </w:pPr>
    <w:rPr>
      <w:rFonts w:cs="Arial"/>
      <w:i/>
    </w:rPr>
  </w:style>
  <w:style w:type="paragraph" w:customStyle="1" w:styleId="Quotation6101">
    <w:name w:val="Quotation610"/>
    <w:basedOn w:val="Normal"/>
    <w:autoRedefine/>
    <w:rsid w:val="00C230B4"/>
    <w:pPr>
      <w:spacing w:before="120" w:after="120" w:line="480" w:lineRule="exact"/>
      <w:ind w:left="720" w:right="720" w:firstLine="720"/>
      <w:jc w:val="both"/>
    </w:pPr>
    <w:rPr>
      <w:i/>
      <w:szCs w:val="20"/>
    </w:rPr>
  </w:style>
  <w:style w:type="paragraph" w:customStyle="1" w:styleId="LeftRunningHeadEven211">
    <w:name w:val="Left Running Head (Even)2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2">
    <w:name w:val="quotation6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2">
    <w:name w:val="Level 1 Heading2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10">
    <w:name w:val="Quotation Char610"/>
    <w:basedOn w:val="BodyTextChar"/>
    <w:rsid w:val="00C230B4"/>
    <w:rPr>
      <w:i/>
      <w:sz w:val="24"/>
      <w:szCs w:val="24"/>
    </w:rPr>
  </w:style>
  <w:style w:type="paragraph" w:customStyle="1" w:styleId="StyleBodyTextBold1213">
    <w:name w:val="Style Body Text + Bold1213"/>
    <w:basedOn w:val="Normal"/>
    <w:autoRedefine/>
    <w:rsid w:val="00C230B4"/>
    <w:pPr>
      <w:spacing w:after="120" w:line="480" w:lineRule="exact"/>
      <w:ind w:firstLine="720"/>
      <w:jc w:val="both"/>
    </w:pPr>
    <w:rPr>
      <w:b/>
      <w:bCs/>
      <w:szCs w:val="20"/>
    </w:rPr>
  </w:style>
  <w:style w:type="character" w:customStyle="1" w:styleId="StyleBodyTextBold1Char213">
    <w:name w:val="Style Body Text + Bold1 Char213"/>
    <w:basedOn w:val="BodyTextChar"/>
    <w:rsid w:val="00C230B4"/>
    <w:rPr>
      <w:b/>
      <w:bCs/>
      <w:sz w:val="24"/>
      <w:szCs w:val="24"/>
    </w:rPr>
  </w:style>
  <w:style w:type="character" w:customStyle="1" w:styleId="BalloonTextChar11">
    <w:name w:val="Balloon Text Char11"/>
    <w:basedOn w:val="DefaultParagraphFont"/>
    <w:rsid w:val="00C230B4"/>
    <w:rPr>
      <w:rFonts w:ascii="Tahoma" w:hAnsi="Tahoma" w:cs="Tahoma"/>
      <w:sz w:val="16"/>
      <w:szCs w:val="16"/>
    </w:rPr>
  </w:style>
  <w:style w:type="paragraph" w:customStyle="1" w:styleId="Quotation7130">
    <w:name w:val="Quotation713"/>
    <w:basedOn w:val="Normal"/>
    <w:autoRedefine/>
    <w:rsid w:val="00C230B4"/>
    <w:pPr>
      <w:spacing w:before="120" w:after="120" w:line="480" w:lineRule="exact"/>
      <w:ind w:left="720" w:right="720" w:firstLine="720"/>
      <w:jc w:val="both"/>
    </w:pPr>
    <w:rPr>
      <w:i/>
      <w:szCs w:val="20"/>
    </w:rPr>
  </w:style>
  <w:style w:type="character" w:customStyle="1" w:styleId="QuotationChar710">
    <w:name w:val="Quotation Char710"/>
    <w:basedOn w:val="BodyTextChar"/>
    <w:rsid w:val="00C230B4"/>
    <w:rPr>
      <w:i/>
      <w:sz w:val="24"/>
      <w:szCs w:val="24"/>
    </w:rPr>
  </w:style>
  <w:style w:type="paragraph" w:customStyle="1" w:styleId="H3213">
    <w:name w:val="H321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3">
    <w:name w:val="QT613"/>
    <w:basedOn w:val="NormalWeb"/>
    <w:autoRedefine/>
    <w:rsid w:val="00C230B4"/>
    <w:pPr>
      <w:spacing w:after="120" w:line="300" w:lineRule="atLeast"/>
      <w:ind w:left="720" w:right="720" w:firstLine="720"/>
      <w:jc w:val="both"/>
    </w:pPr>
    <w:rPr>
      <w:rFonts w:cs="Arial"/>
      <w:i/>
    </w:rPr>
  </w:style>
  <w:style w:type="paragraph" w:customStyle="1" w:styleId="Quotation714">
    <w:name w:val="Quotation714"/>
    <w:basedOn w:val="Normal"/>
    <w:autoRedefine/>
    <w:rsid w:val="00C230B4"/>
    <w:pPr>
      <w:spacing w:before="120" w:after="120" w:line="480" w:lineRule="exact"/>
      <w:ind w:left="720" w:right="720" w:firstLine="720"/>
      <w:jc w:val="both"/>
    </w:pPr>
    <w:rPr>
      <w:i/>
      <w:szCs w:val="20"/>
    </w:rPr>
  </w:style>
  <w:style w:type="paragraph" w:customStyle="1" w:styleId="H3214">
    <w:name w:val="H321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4">
    <w:name w:val="QT614"/>
    <w:basedOn w:val="NormalWeb"/>
    <w:autoRedefine/>
    <w:rsid w:val="00C230B4"/>
    <w:pPr>
      <w:spacing w:after="120" w:line="300" w:lineRule="atLeast"/>
      <w:ind w:left="720" w:right="720" w:firstLine="720"/>
      <w:jc w:val="both"/>
    </w:pPr>
    <w:rPr>
      <w:rFonts w:cs="Arial"/>
      <w:i/>
    </w:rPr>
  </w:style>
  <w:style w:type="paragraph" w:customStyle="1" w:styleId="Quotation11101">
    <w:name w:val="Quotation1110"/>
    <w:basedOn w:val="Normal"/>
    <w:autoRedefine/>
    <w:rsid w:val="00C230B4"/>
    <w:pPr>
      <w:spacing w:before="120" w:after="120" w:line="480" w:lineRule="exact"/>
      <w:ind w:left="720" w:right="720" w:firstLine="720"/>
      <w:jc w:val="both"/>
    </w:pPr>
    <w:rPr>
      <w:i/>
      <w:szCs w:val="20"/>
    </w:rPr>
  </w:style>
  <w:style w:type="paragraph" w:customStyle="1" w:styleId="quotation217">
    <w:name w:val="quotation2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7">
    <w:name w:val="flush left117"/>
    <w:aliases w:val="no hang11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7">
    <w:name w:val="QT217"/>
    <w:basedOn w:val="NormalWeb"/>
    <w:autoRedefine/>
    <w:rsid w:val="00C230B4"/>
    <w:pPr>
      <w:spacing w:after="120" w:line="300" w:lineRule="atLeast"/>
      <w:ind w:left="720" w:right="720" w:firstLine="720"/>
      <w:jc w:val="both"/>
    </w:pPr>
    <w:rPr>
      <w:rFonts w:cs="Arial"/>
      <w:i/>
    </w:rPr>
  </w:style>
  <w:style w:type="paragraph" w:customStyle="1" w:styleId="FootnoteBase116">
    <w:name w:val="Footnote Base116"/>
    <w:basedOn w:val="Normal"/>
    <w:rsid w:val="00C230B4"/>
    <w:pPr>
      <w:tabs>
        <w:tab w:val="left" w:pos="187"/>
      </w:tabs>
      <w:spacing w:after="120" w:line="220" w:lineRule="exact"/>
      <w:ind w:left="187" w:hanging="187"/>
      <w:jc w:val="both"/>
    </w:pPr>
    <w:rPr>
      <w:sz w:val="18"/>
      <w:szCs w:val="20"/>
    </w:rPr>
  </w:style>
  <w:style w:type="paragraph" w:customStyle="1" w:styleId="HeaderlikeH1112">
    <w:name w:val="Header like H1112"/>
    <w:basedOn w:val="Heading2"/>
    <w:rsid w:val="00C230B4"/>
    <w:pPr>
      <w:spacing w:before="120" w:line="360" w:lineRule="exact"/>
      <w:ind w:firstLine="720"/>
      <w:outlineLvl w:val="9"/>
    </w:pPr>
    <w:rPr>
      <w:b/>
      <w:i w:val="0"/>
      <w:sz w:val="36"/>
    </w:rPr>
  </w:style>
  <w:style w:type="paragraph" w:customStyle="1" w:styleId="Greeting112">
    <w:name w:val="Greeting112"/>
    <w:basedOn w:val="Normal"/>
    <w:rsid w:val="00C230B4"/>
    <w:pPr>
      <w:spacing w:after="120" w:line="480" w:lineRule="exact"/>
      <w:ind w:firstLine="720"/>
    </w:pPr>
    <w:rPr>
      <w:szCs w:val="20"/>
    </w:rPr>
  </w:style>
  <w:style w:type="paragraph" w:customStyle="1" w:styleId="H2A112">
    <w:name w:val="H2A112"/>
    <w:basedOn w:val="H2"/>
    <w:rsid w:val="00C230B4"/>
    <w:pPr>
      <w:outlineLvl w:val="9"/>
    </w:pPr>
    <w:rPr>
      <w:rFonts w:ascii="Times New Roman" w:hAnsi="Times New Roman"/>
      <w:iCs w:val="0"/>
      <w:szCs w:val="28"/>
    </w:rPr>
  </w:style>
  <w:style w:type="paragraph" w:customStyle="1" w:styleId="Level3Heading112">
    <w:name w:val="Level 3 Heading112"/>
    <w:rsid w:val="00C230B4"/>
    <w:pPr>
      <w:keepNext/>
      <w:keepLines/>
      <w:widowControl w:val="0"/>
      <w:spacing w:after="240" w:line="480" w:lineRule="exact"/>
      <w:jc w:val="center"/>
    </w:pPr>
    <w:rPr>
      <w:rFonts w:ascii="Times" w:hAnsi="Times"/>
      <w:b/>
      <w:snapToGrid w:val="0"/>
      <w:sz w:val="28"/>
      <w:szCs w:val="24"/>
    </w:rPr>
  </w:style>
  <w:style w:type="paragraph" w:customStyle="1" w:styleId="FooterEven112">
    <w:name w:val="Footer Even112"/>
    <w:basedOn w:val="Footer"/>
    <w:rsid w:val="00C230B4"/>
    <w:pPr>
      <w:spacing w:after="120" w:line="480" w:lineRule="exact"/>
      <w:ind w:firstLine="720"/>
      <w:jc w:val="both"/>
    </w:pPr>
    <w:rPr>
      <w:szCs w:val="20"/>
    </w:rPr>
  </w:style>
  <w:style w:type="paragraph" w:customStyle="1" w:styleId="FooterFirst112">
    <w:name w:val="Footer First112"/>
    <w:basedOn w:val="Footer"/>
    <w:rsid w:val="00C230B4"/>
    <w:pPr>
      <w:spacing w:after="120" w:line="480" w:lineRule="exact"/>
      <w:ind w:firstLine="720"/>
      <w:jc w:val="both"/>
    </w:pPr>
    <w:rPr>
      <w:szCs w:val="20"/>
    </w:rPr>
  </w:style>
  <w:style w:type="paragraph" w:customStyle="1" w:styleId="FooterOdd112">
    <w:name w:val="Footer Odd112"/>
    <w:basedOn w:val="Footer"/>
    <w:rsid w:val="00C230B4"/>
    <w:pPr>
      <w:spacing w:after="120" w:line="480" w:lineRule="exact"/>
      <w:ind w:firstLine="720"/>
      <w:jc w:val="both"/>
    </w:pPr>
    <w:rPr>
      <w:szCs w:val="20"/>
    </w:rPr>
  </w:style>
  <w:style w:type="paragraph" w:customStyle="1" w:styleId="HeadingBase112">
    <w:name w:val="Heading Base112"/>
    <w:basedOn w:val="Normal"/>
    <w:rsid w:val="00C230B4"/>
    <w:pPr>
      <w:keepNext/>
      <w:spacing w:before="240" w:after="120" w:line="480" w:lineRule="exact"/>
      <w:ind w:firstLine="720"/>
      <w:jc w:val="both"/>
    </w:pPr>
    <w:rPr>
      <w:rFonts w:ascii="Arial" w:hAnsi="Arial"/>
      <w:b/>
      <w:kern w:val="28"/>
      <w:sz w:val="36"/>
      <w:szCs w:val="20"/>
    </w:rPr>
  </w:style>
  <w:style w:type="paragraph" w:customStyle="1" w:styleId="flushleftboldtitles112">
    <w:name w:val="flush left bold titles11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3">
    <w:name w:val="Left Running Head (Even)11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2">
    <w:name w:val="Right Running Head (Odd)11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2">
    <w:name w:val="EXERCISE - BOX11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2">
    <w:name w:val="Thick Line Below11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ListFirst112">
    <w:name w:val="List First112"/>
    <w:basedOn w:val="List"/>
    <w:next w:val="List"/>
    <w:rsid w:val="00C230B4"/>
    <w:pPr>
      <w:tabs>
        <w:tab w:val="clear" w:pos="720"/>
      </w:tabs>
      <w:spacing w:before="0" w:line="480" w:lineRule="exact"/>
      <w:jc w:val="both"/>
    </w:pPr>
    <w:rPr>
      <w:szCs w:val="20"/>
    </w:rPr>
  </w:style>
  <w:style w:type="paragraph" w:customStyle="1" w:styleId="ListLast112">
    <w:name w:val="List Last112"/>
    <w:basedOn w:val="List"/>
    <w:rsid w:val="00C230B4"/>
    <w:pPr>
      <w:tabs>
        <w:tab w:val="clear" w:pos="720"/>
      </w:tabs>
      <w:spacing w:before="0" w:line="480" w:lineRule="exact"/>
      <w:jc w:val="both"/>
    </w:pPr>
    <w:rPr>
      <w:szCs w:val="20"/>
    </w:rPr>
  </w:style>
  <w:style w:type="paragraph" w:customStyle="1" w:styleId="ListNumberFirst112">
    <w:name w:val="List Number First112"/>
    <w:basedOn w:val="ListNumber"/>
    <w:next w:val="ListNumber"/>
    <w:rsid w:val="00C230B4"/>
    <w:pPr>
      <w:spacing w:before="0" w:line="480" w:lineRule="exact"/>
      <w:jc w:val="both"/>
    </w:pPr>
    <w:rPr>
      <w:szCs w:val="20"/>
    </w:rPr>
  </w:style>
  <w:style w:type="paragraph" w:customStyle="1" w:styleId="ListNumberLast112">
    <w:name w:val="List Number Last112"/>
    <w:basedOn w:val="ListNumber"/>
    <w:rsid w:val="00C230B4"/>
    <w:pPr>
      <w:spacing w:before="0" w:line="480" w:lineRule="exact"/>
      <w:jc w:val="both"/>
    </w:pPr>
    <w:rPr>
      <w:szCs w:val="20"/>
    </w:rPr>
  </w:style>
  <w:style w:type="paragraph" w:customStyle="1" w:styleId="PartLabel112">
    <w:name w:val="Part Label112"/>
    <w:basedOn w:val="HeadingBase"/>
    <w:next w:val="Normal"/>
    <w:rsid w:val="00C230B4"/>
    <w:pPr>
      <w:spacing w:after="120" w:line="480" w:lineRule="exact"/>
      <w:ind w:firstLine="720"/>
      <w:jc w:val="both"/>
    </w:pPr>
    <w:rPr>
      <w:szCs w:val="20"/>
    </w:rPr>
  </w:style>
  <w:style w:type="paragraph" w:customStyle="1" w:styleId="PartTitle112">
    <w:name w:val="Part Title112"/>
    <w:basedOn w:val="HeadingBase"/>
    <w:next w:val="PartSubtitle"/>
    <w:rsid w:val="00C230B4"/>
    <w:pPr>
      <w:spacing w:after="120" w:line="480" w:lineRule="exact"/>
      <w:ind w:firstLine="720"/>
      <w:jc w:val="both"/>
    </w:pPr>
    <w:rPr>
      <w:szCs w:val="20"/>
    </w:rPr>
  </w:style>
  <w:style w:type="paragraph" w:customStyle="1" w:styleId="PartSubtitle112">
    <w:name w:val="Part Subtitle11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2">
    <w:name w:val="Section Heading112"/>
    <w:basedOn w:val="HeadingBase"/>
    <w:rsid w:val="00C230B4"/>
    <w:pPr>
      <w:spacing w:after="120" w:line="480" w:lineRule="exact"/>
      <w:ind w:firstLine="720"/>
      <w:jc w:val="both"/>
    </w:pPr>
    <w:rPr>
      <w:szCs w:val="20"/>
    </w:rPr>
  </w:style>
  <w:style w:type="paragraph" w:customStyle="1" w:styleId="SectionLabel112">
    <w:name w:val="Section Label112"/>
    <w:basedOn w:val="HeadingBase"/>
    <w:rsid w:val="00C230B4"/>
    <w:pPr>
      <w:spacing w:after="120" w:line="480" w:lineRule="exact"/>
      <w:ind w:firstLine="720"/>
      <w:jc w:val="both"/>
    </w:pPr>
    <w:rPr>
      <w:szCs w:val="20"/>
    </w:rPr>
  </w:style>
  <w:style w:type="paragraph" w:customStyle="1" w:styleId="TitleCover112">
    <w:name w:val="Title Cover112"/>
    <w:basedOn w:val="HeadingBase"/>
    <w:next w:val="SubtitleCover"/>
    <w:rsid w:val="00C230B4"/>
    <w:pPr>
      <w:spacing w:after="120" w:line="480" w:lineRule="exact"/>
      <w:ind w:firstLine="720"/>
      <w:jc w:val="both"/>
    </w:pPr>
    <w:rPr>
      <w:szCs w:val="20"/>
    </w:rPr>
  </w:style>
  <w:style w:type="paragraph" w:customStyle="1" w:styleId="SubtitleCover112">
    <w:name w:val="Subtitle Cover11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2">
    <w:name w:val="Title 3112"/>
    <w:basedOn w:val="Title2"/>
    <w:rsid w:val="00C230B4"/>
    <w:pPr>
      <w:ind w:firstLine="720"/>
    </w:pPr>
    <w:rPr>
      <w:szCs w:val="20"/>
    </w:rPr>
  </w:style>
  <w:style w:type="paragraph" w:customStyle="1" w:styleId="Title2112">
    <w:name w:val="Title 2112"/>
    <w:basedOn w:val="Normal"/>
    <w:rsid w:val="00C230B4"/>
    <w:pPr>
      <w:spacing w:after="120" w:line="300" w:lineRule="atLeast"/>
      <w:ind w:firstLine="720"/>
      <w:jc w:val="center"/>
    </w:pPr>
    <w:rPr>
      <w:sz w:val="52"/>
      <w:szCs w:val="20"/>
    </w:rPr>
  </w:style>
  <w:style w:type="paragraph" w:customStyle="1" w:styleId="H3A112">
    <w:name w:val="H3A112"/>
    <w:basedOn w:val="H3"/>
    <w:rsid w:val="00C230B4"/>
  </w:style>
  <w:style w:type="paragraph" w:customStyle="1" w:styleId="H4A112">
    <w:name w:val="H4A11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2">
    <w:name w:val="Block Quotation First11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2">
    <w:name w:val="Block Quotation112"/>
    <w:basedOn w:val="Normal"/>
    <w:rsid w:val="00C230B4"/>
    <w:pPr>
      <w:keepLines/>
      <w:spacing w:after="160" w:line="480" w:lineRule="exact"/>
      <w:ind w:left="720" w:right="720" w:firstLine="720"/>
      <w:jc w:val="both"/>
    </w:pPr>
    <w:rPr>
      <w:i/>
      <w:szCs w:val="20"/>
    </w:rPr>
  </w:style>
  <w:style w:type="paragraph" w:customStyle="1" w:styleId="BlockQuotationLast112">
    <w:name w:val="Block Quotation Last112"/>
    <w:basedOn w:val="BlockQuotation"/>
    <w:rsid w:val="00C230B4"/>
    <w:pPr>
      <w:tabs>
        <w:tab w:val="clear" w:pos="720"/>
      </w:tabs>
      <w:spacing w:before="0" w:line="480" w:lineRule="exact"/>
      <w:ind w:firstLine="720"/>
      <w:jc w:val="both"/>
    </w:pPr>
    <w:rPr>
      <w:szCs w:val="20"/>
    </w:rPr>
  </w:style>
  <w:style w:type="paragraph" w:customStyle="1" w:styleId="BodyTextKeep112">
    <w:name w:val="Body Text Keep112"/>
    <w:basedOn w:val="Normal"/>
    <w:rsid w:val="00C230B4"/>
    <w:pPr>
      <w:keepNext/>
      <w:spacing w:after="120" w:line="480" w:lineRule="exact"/>
      <w:ind w:firstLine="720"/>
      <w:jc w:val="both"/>
    </w:pPr>
    <w:rPr>
      <w:szCs w:val="20"/>
    </w:rPr>
  </w:style>
  <w:style w:type="paragraph" w:customStyle="1" w:styleId="ChapterLabel112">
    <w:name w:val="Chapter Label11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2">
    <w:name w:val="Chapter Subtitle11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2">
    <w:name w:val="Chapter Title11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2">
    <w:name w:val="Document Label112"/>
    <w:basedOn w:val="Normal"/>
    <w:rsid w:val="00C230B4"/>
    <w:pPr>
      <w:keepNext/>
      <w:spacing w:before="240" w:after="360" w:line="480" w:lineRule="exact"/>
      <w:ind w:firstLine="720"/>
      <w:jc w:val="both"/>
    </w:pPr>
    <w:rPr>
      <w:b/>
      <w:kern w:val="28"/>
      <w:sz w:val="36"/>
      <w:szCs w:val="20"/>
    </w:rPr>
  </w:style>
  <w:style w:type="paragraph" w:customStyle="1" w:styleId="HeaderBase112">
    <w:name w:val="Header Base112"/>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2">
    <w:name w:val="Header Even112"/>
    <w:basedOn w:val="Header"/>
    <w:rsid w:val="00C230B4"/>
    <w:pPr>
      <w:ind w:firstLine="720"/>
      <w:jc w:val="both"/>
    </w:pPr>
    <w:rPr>
      <w:sz w:val="56"/>
      <w:szCs w:val="56"/>
    </w:rPr>
  </w:style>
  <w:style w:type="paragraph" w:customStyle="1" w:styleId="HeaderFirst112">
    <w:name w:val="Header First112"/>
    <w:basedOn w:val="Header"/>
    <w:rsid w:val="00C230B4"/>
    <w:pPr>
      <w:ind w:firstLine="720"/>
      <w:jc w:val="center"/>
    </w:pPr>
    <w:rPr>
      <w:sz w:val="56"/>
      <w:szCs w:val="56"/>
    </w:rPr>
  </w:style>
  <w:style w:type="paragraph" w:customStyle="1" w:styleId="HeaderOdd112">
    <w:name w:val="Header Odd112"/>
    <w:basedOn w:val="Header"/>
    <w:rsid w:val="00C230B4"/>
    <w:pPr>
      <w:tabs>
        <w:tab w:val="right" w:pos="0"/>
      </w:tabs>
      <w:ind w:firstLine="720"/>
      <w:jc w:val="right"/>
    </w:pPr>
    <w:rPr>
      <w:sz w:val="56"/>
      <w:szCs w:val="56"/>
    </w:rPr>
  </w:style>
  <w:style w:type="paragraph" w:customStyle="1" w:styleId="IndexBase112">
    <w:name w:val="Index Base112"/>
    <w:basedOn w:val="Normal"/>
    <w:rsid w:val="00C230B4"/>
    <w:pPr>
      <w:tabs>
        <w:tab w:val="right" w:leader="dot" w:pos="3960"/>
      </w:tabs>
      <w:spacing w:after="120" w:line="480" w:lineRule="exact"/>
      <w:ind w:left="720" w:hanging="720"/>
      <w:jc w:val="both"/>
    </w:pPr>
    <w:rPr>
      <w:szCs w:val="20"/>
    </w:rPr>
  </w:style>
  <w:style w:type="paragraph" w:customStyle="1" w:styleId="ListBulletFirst112">
    <w:name w:val="List Bullet First112"/>
    <w:basedOn w:val="ListBullet"/>
    <w:next w:val="ListBullet"/>
    <w:rsid w:val="00C230B4"/>
    <w:pPr>
      <w:spacing w:before="80" w:line="480" w:lineRule="exact"/>
      <w:jc w:val="both"/>
    </w:pPr>
    <w:rPr>
      <w:szCs w:val="20"/>
    </w:rPr>
  </w:style>
  <w:style w:type="paragraph" w:customStyle="1" w:styleId="ListBulletLast112">
    <w:name w:val="List Bullet Last112"/>
    <w:basedOn w:val="ListBullet"/>
    <w:rsid w:val="00C230B4"/>
    <w:pPr>
      <w:spacing w:before="0" w:after="240" w:line="480" w:lineRule="exact"/>
      <w:jc w:val="both"/>
    </w:pPr>
    <w:rPr>
      <w:szCs w:val="20"/>
    </w:rPr>
  </w:style>
  <w:style w:type="paragraph" w:customStyle="1" w:styleId="Picture112">
    <w:name w:val="Picture112"/>
    <w:basedOn w:val="Normal"/>
    <w:next w:val="Caption"/>
    <w:rsid w:val="00C230B4"/>
    <w:pPr>
      <w:keepNext/>
      <w:spacing w:after="120" w:line="480" w:lineRule="exact"/>
      <w:ind w:firstLine="720"/>
      <w:jc w:val="both"/>
    </w:pPr>
    <w:rPr>
      <w:szCs w:val="20"/>
    </w:rPr>
  </w:style>
  <w:style w:type="paragraph" w:customStyle="1" w:styleId="TOCBase112">
    <w:name w:val="TOC Base112"/>
    <w:basedOn w:val="Normal"/>
    <w:rsid w:val="00C230B4"/>
    <w:pPr>
      <w:tabs>
        <w:tab w:val="right" w:leader="dot" w:pos="8640"/>
      </w:tabs>
      <w:spacing w:after="120" w:line="480" w:lineRule="exact"/>
      <w:ind w:firstLine="720"/>
      <w:jc w:val="both"/>
    </w:pPr>
    <w:rPr>
      <w:szCs w:val="20"/>
    </w:rPr>
  </w:style>
  <w:style w:type="paragraph" w:customStyle="1" w:styleId="Indent51150">
    <w:name w:val="Indent5115"/>
    <w:basedOn w:val="Normal"/>
    <w:rsid w:val="00C230B4"/>
    <w:pPr>
      <w:spacing w:after="120" w:line="480" w:lineRule="exact"/>
      <w:ind w:left="720" w:firstLine="720"/>
      <w:jc w:val="both"/>
    </w:pPr>
    <w:rPr>
      <w:szCs w:val="20"/>
    </w:rPr>
  </w:style>
  <w:style w:type="paragraph" w:customStyle="1" w:styleId="Indent101120">
    <w:name w:val="Indent10112"/>
    <w:basedOn w:val="Normal"/>
    <w:rsid w:val="00C230B4"/>
    <w:pPr>
      <w:spacing w:after="120" w:line="480" w:lineRule="exact"/>
      <w:ind w:left="1440" w:firstLine="720"/>
      <w:jc w:val="both"/>
    </w:pPr>
    <w:rPr>
      <w:szCs w:val="20"/>
    </w:rPr>
  </w:style>
  <w:style w:type="paragraph" w:customStyle="1" w:styleId="Indent15112">
    <w:name w:val="Indent15112"/>
    <w:basedOn w:val="Normal"/>
    <w:rsid w:val="00C230B4"/>
    <w:pPr>
      <w:spacing w:after="120" w:line="480" w:lineRule="exact"/>
      <w:ind w:left="2160" w:firstLine="720"/>
      <w:jc w:val="both"/>
    </w:pPr>
    <w:rPr>
      <w:szCs w:val="20"/>
    </w:rPr>
  </w:style>
  <w:style w:type="paragraph" w:customStyle="1" w:styleId="Indent20112">
    <w:name w:val="Indent20112"/>
    <w:basedOn w:val="Normal"/>
    <w:rsid w:val="00C230B4"/>
    <w:pPr>
      <w:spacing w:after="120" w:line="480" w:lineRule="exact"/>
      <w:ind w:left="2880" w:firstLine="720"/>
      <w:jc w:val="both"/>
    </w:pPr>
    <w:rPr>
      <w:szCs w:val="20"/>
    </w:rPr>
  </w:style>
  <w:style w:type="paragraph" w:customStyle="1" w:styleId="BodyTextNotJustified112">
    <w:name w:val="Body Text Not Justified112"/>
    <w:basedOn w:val="Normal"/>
    <w:rsid w:val="00C230B4"/>
    <w:pPr>
      <w:spacing w:after="120" w:line="480" w:lineRule="exact"/>
      <w:ind w:firstLine="720"/>
    </w:pPr>
    <w:rPr>
      <w:szCs w:val="20"/>
    </w:rPr>
  </w:style>
  <w:style w:type="paragraph" w:customStyle="1" w:styleId="BoldCenterArial12pt112">
    <w:name w:val="Bold Center Arial 12 pt112"/>
    <w:basedOn w:val="Normal"/>
    <w:rsid w:val="00C230B4"/>
    <w:pPr>
      <w:spacing w:after="160" w:line="480" w:lineRule="exact"/>
      <w:ind w:firstLine="720"/>
      <w:jc w:val="center"/>
    </w:pPr>
    <w:rPr>
      <w:rFonts w:ascii="Arial" w:hAnsi="Arial"/>
      <w:b/>
      <w:szCs w:val="20"/>
    </w:rPr>
  </w:style>
  <w:style w:type="paragraph" w:customStyle="1" w:styleId="Exercise112">
    <w:name w:val="Exercise11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2">
    <w:name w:val="Flush Left Bold112"/>
    <w:basedOn w:val="Normal"/>
    <w:rsid w:val="00C230B4"/>
    <w:pPr>
      <w:spacing w:before="120" w:after="120" w:line="290" w:lineRule="exact"/>
      <w:ind w:firstLine="720"/>
      <w:jc w:val="both"/>
    </w:pPr>
    <w:rPr>
      <w:b/>
      <w:snapToGrid w:val="0"/>
      <w:szCs w:val="20"/>
    </w:rPr>
  </w:style>
  <w:style w:type="paragraph" w:customStyle="1" w:styleId="Hang1112">
    <w:name w:val="Hang1112"/>
    <w:basedOn w:val="Normal"/>
    <w:autoRedefine/>
    <w:rsid w:val="00C230B4"/>
    <w:pPr>
      <w:spacing w:after="120" w:line="480" w:lineRule="exact"/>
      <w:ind w:left="1080" w:hanging="360"/>
      <w:jc w:val="both"/>
    </w:pPr>
    <w:rPr>
      <w:snapToGrid w:val="0"/>
      <w:szCs w:val="20"/>
    </w:rPr>
  </w:style>
  <w:style w:type="paragraph" w:customStyle="1" w:styleId="Style1112">
    <w:name w:val="Style1112"/>
    <w:basedOn w:val="BP"/>
    <w:next w:val="BT"/>
    <w:autoRedefine/>
    <w:rsid w:val="00C230B4"/>
    <w:pPr>
      <w:spacing w:after="120"/>
      <w:ind w:firstLine="720"/>
    </w:pPr>
    <w:rPr>
      <w:szCs w:val="20"/>
    </w:rPr>
  </w:style>
  <w:style w:type="paragraph" w:customStyle="1" w:styleId="HeadingCaps112">
    <w:name w:val="Heading Caps112"/>
    <w:basedOn w:val="Heading1"/>
    <w:autoRedefine/>
    <w:rsid w:val="00C230B4"/>
    <w:pPr>
      <w:spacing w:after="120" w:line="400" w:lineRule="exact"/>
      <w:ind w:firstLine="720"/>
    </w:pPr>
    <w:rPr>
      <w:caps/>
      <w:snapToGrid w:val="0"/>
      <w:sz w:val="40"/>
      <w:szCs w:val="20"/>
    </w:rPr>
  </w:style>
  <w:style w:type="paragraph" w:customStyle="1" w:styleId="BoldLine112">
    <w:name w:val="Bold Line112"/>
    <w:basedOn w:val="Normal"/>
    <w:rsid w:val="00C230B4"/>
    <w:pPr>
      <w:pBdr>
        <w:bottom w:val="single" w:sz="36" w:space="1" w:color="auto"/>
      </w:pBdr>
      <w:spacing w:after="120" w:line="300" w:lineRule="atLeast"/>
      <w:ind w:firstLine="720"/>
      <w:jc w:val="both"/>
    </w:pPr>
    <w:rPr>
      <w:szCs w:val="20"/>
    </w:rPr>
  </w:style>
  <w:style w:type="paragraph" w:customStyle="1" w:styleId="ExerciseTitle112">
    <w:name w:val="Exercise Title11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2">
    <w:name w:val="Title 1112"/>
    <w:basedOn w:val="Normal"/>
    <w:rsid w:val="00C230B4"/>
    <w:pPr>
      <w:spacing w:after="120" w:line="300" w:lineRule="atLeast"/>
      <w:ind w:firstLine="720"/>
      <w:jc w:val="center"/>
    </w:pPr>
    <w:rPr>
      <w:b/>
      <w:sz w:val="72"/>
      <w:szCs w:val="20"/>
    </w:rPr>
  </w:style>
  <w:style w:type="paragraph" w:customStyle="1" w:styleId="Title4112">
    <w:name w:val="Title 4112"/>
    <w:basedOn w:val="Title3"/>
    <w:rsid w:val="00C230B4"/>
    <w:pPr>
      <w:ind w:firstLine="720"/>
    </w:pPr>
    <w:rPr>
      <w:szCs w:val="20"/>
    </w:rPr>
  </w:style>
  <w:style w:type="paragraph" w:customStyle="1" w:styleId="CenterItalic112">
    <w:name w:val="Center Italic112"/>
    <w:basedOn w:val="Normal"/>
    <w:autoRedefine/>
    <w:rsid w:val="00C230B4"/>
    <w:pPr>
      <w:spacing w:after="120" w:line="480" w:lineRule="exact"/>
      <w:ind w:firstLine="720"/>
      <w:jc w:val="center"/>
    </w:pPr>
    <w:rPr>
      <w:i/>
      <w:szCs w:val="20"/>
    </w:rPr>
  </w:style>
  <w:style w:type="paragraph" w:customStyle="1" w:styleId="LT112">
    <w:name w:val="LT112"/>
    <w:basedOn w:val="Heading2"/>
    <w:autoRedefine/>
    <w:rsid w:val="00C230B4"/>
    <w:pPr>
      <w:ind w:firstLine="720"/>
    </w:pPr>
    <w:rPr>
      <w:b/>
      <w:i w:val="0"/>
      <w:sz w:val="36"/>
    </w:rPr>
  </w:style>
  <w:style w:type="paragraph" w:customStyle="1" w:styleId="Style2112">
    <w:name w:val="Style2112"/>
    <w:basedOn w:val="H2A"/>
    <w:autoRedefine/>
    <w:rsid w:val="00C230B4"/>
    <w:pPr>
      <w:outlineLvl w:val="2"/>
    </w:pPr>
    <w:rPr>
      <w:i/>
      <w:snapToGrid w:val="0"/>
    </w:rPr>
  </w:style>
  <w:style w:type="paragraph" w:customStyle="1" w:styleId="LS-LessonSubtitle112">
    <w:name w:val="LS - Lesson Subtitle112"/>
    <w:basedOn w:val="H2A"/>
    <w:autoRedefine/>
    <w:rsid w:val="00C230B4"/>
    <w:pPr>
      <w:outlineLvl w:val="2"/>
    </w:pPr>
    <w:rPr>
      <w:i/>
      <w:snapToGrid w:val="0"/>
    </w:rPr>
  </w:style>
  <w:style w:type="paragraph" w:customStyle="1" w:styleId="Quotation11110">
    <w:name w:val="Quotation1111"/>
    <w:basedOn w:val="Normal"/>
    <w:autoRedefine/>
    <w:rsid w:val="00C230B4"/>
    <w:pPr>
      <w:spacing w:before="120" w:after="120" w:line="480" w:lineRule="exact"/>
      <w:ind w:left="720" w:right="720" w:firstLine="720"/>
      <w:jc w:val="both"/>
    </w:pPr>
    <w:rPr>
      <w:i/>
      <w:szCs w:val="20"/>
    </w:rPr>
  </w:style>
  <w:style w:type="paragraph" w:customStyle="1" w:styleId="FootnoteBase41">
    <w:name w:val="Footnote Base41"/>
    <w:basedOn w:val="Normal"/>
    <w:rsid w:val="00C230B4"/>
    <w:pPr>
      <w:tabs>
        <w:tab w:val="left" w:pos="187"/>
      </w:tabs>
      <w:spacing w:after="120" w:line="220" w:lineRule="exact"/>
      <w:ind w:left="187" w:hanging="187"/>
      <w:jc w:val="both"/>
    </w:pPr>
    <w:rPr>
      <w:sz w:val="18"/>
      <w:szCs w:val="20"/>
    </w:rPr>
  </w:style>
  <w:style w:type="paragraph" w:customStyle="1" w:styleId="Quotation82">
    <w:name w:val="Quotation82"/>
    <w:basedOn w:val="Normal"/>
    <w:autoRedefine/>
    <w:rsid w:val="00C230B4"/>
    <w:pPr>
      <w:spacing w:before="120" w:after="120" w:line="480" w:lineRule="exact"/>
      <w:ind w:left="720" w:right="720" w:firstLine="720"/>
      <w:jc w:val="both"/>
    </w:pPr>
    <w:rPr>
      <w:i/>
      <w:szCs w:val="20"/>
    </w:rPr>
  </w:style>
  <w:style w:type="paragraph" w:customStyle="1" w:styleId="Indent5240">
    <w:name w:val="Indent524"/>
    <w:basedOn w:val="Normal"/>
    <w:rsid w:val="00C230B4"/>
    <w:pPr>
      <w:spacing w:after="120" w:line="480" w:lineRule="exact"/>
      <w:ind w:left="720" w:firstLine="720"/>
      <w:jc w:val="both"/>
    </w:pPr>
    <w:rPr>
      <w:szCs w:val="20"/>
    </w:rPr>
  </w:style>
  <w:style w:type="paragraph" w:customStyle="1" w:styleId="LeftRunningHeadEven32">
    <w:name w:val="Left Running Head (Even)3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30">
    <w:name w:val="quotation7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8">
    <w:name w:val="indent 5128"/>
    <w:aliases w:val="hang 52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10">
    <w:name w:val="flush left310"/>
    <w:aliases w:val="no hang3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25">
    <w:name w:val="H12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QuotationChar81">
    <w:name w:val="Quotation Char81"/>
    <w:basedOn w:val="BodyTextChar"/>
    <w:rsid w:val="00C230B4"/>
    <w:rPr>
      <w:i/>
      <w:sz w:val="24"/>
      <w:szCs w:val="24"/>
    </w:rPr>
  </w:style>
  <w:style w:type="paragraph" w:customStyle="1" w:styleId="StyleBodyTextBold134">
    <w:name w:val="Style Body Text + Bold134"/>
    <w:basedOn w:val="Normal"/>
    <w:autoRedefine/>
    <w:rsid w:val="00C230B4"/>
    <w:pPr>
      <w:spacing w:after="120" w:line="480" w:lineRule="exact"/>
      <w:ind w:firstLine="720"/>
      <w:jc w:val="both"/>
    </w:pPr>
    <w:rPr>
      <w:b/>
      <w:bCs/>
      <w:szCs w:val="20"/>
    </w:rPr>
  </w:style>
  <w:style w:type="character" w:customStyle="1" w:styleId="StyleBodyTextBold1Char34">
    <w:name w:val="Style Body Text + Bold1 Char34"/>
    <w:basedOn w:val="BodyTextChar"/>
    <w:rsid w:val="00C230B4"/>
    <w:rPr>
      <w:b/>
      <w:bCs/>
      <w:sz w:val="24"/>
      <w:szCs w:val="24"/>
    </w:rPr>
  </w:style>
  <w:style w:type="paragraph" w:customStyle="1" w:styleId="Quotation91">
    <w:name w:val="Quotation91"/>
    <w:basedOn w:val="Normal"/>
    <w:autoRedefine/>
    <w:rsid w:val="00C230B4"/>
    <w:pPr>
      <w:spacing w:before="120" w:after="120" w:line="480" w:lineRule="exact"/>
      <w:ind w:left="720" w:right="720" w:firstLine="720"/>
      <w:jc w:val="both"/>
    </w:pPr>
    <w:rPr>
      <w:i/>
      <w:szCs w:val="20"/>
    </w:rPr>
  </w:style>
  <w:style w:type="paragraph" w:customStyle="1" w:styleId="quotation810">
    <w:name w:val="quotation8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41">
    <w:name w:val="flush left41"/>
    <w:aliases w:val="no hang4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22">
    <w:name w:val="BT2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31">
    <w:name w:val="H131"/>
    <w:basedOn w:val="BT"/>
    <w:next w:val="BT"/>
    <w:autoRedefine/>
    <w:rsid w:val="00C230B4"/>
    <w:pPr>
      <w:spacing w:line="300" w:lineRule="atLeast"/>
      <w:ind w:firstLine="720"/>
      <w:outlineLvl w:val="0"/>
    </w:pPr>
    <w:rPr>
      <w:rFonts w:ascii="Arial" w:hAnsi="Arial"/>
      <w:b/>
      <w:kern w:val="28"/>
    </w:rPr>
  </w:style>
  <w:style w:type="paragraph" w:customStyle="1" w:styleId="I121">
    <w:name w:val="I121"/>
    <w:basedOn w:val="BT"/>
    <w:autoRedefine/>
    <w:rsid w:val="00C230B4"/>
    <w:pPr>
      <w:ind w:left="720" w:firstLine="720"/>
    </w:pPr>
  </w:style>
  <w:style w:type="character" w:customStyle="1" w:styleId="QuotationChar91">
    <w:name w:val="Quotation Char91"/>
    <w:basedOn w:val="BodyTextChar"/>
    <w:rsid w:val="00C230B4"/>
    <w:rPr>
      <w:i/>
      <w:sz w:val="24"/>
      <w:szCs w:val="24"/>
    </w:rPr>
  </w:style>
  <w:style w:type="paragraph" w:customStyle="1" w:styleId="StyleBodyTextBold141">
    <w:name w:val="Style Body Text + Bold141"/>
    <w:basedOn w:val="Normal"/>
    <w:autoRedefine/>
    <w:rsid w:val="00C230B4"/>
    <w:pPr>
      <w:spacing w:after="120" w:line="480" w:lineRule="exact"/>
      <w:ind w:firstLine="720"/>
      <w:jc w:val="both"/>
    </w:pPr>
    <w:rPr>
      <w:b/>
      <w:bCs/>
      <w:szCs w:val="20"/>
    </w:rPr>
  </w:style>
  <w:style w:type="character" w:customStyle="1" w:styleId="StyleBodyTextBold1Char41">
    <w:name w:val="Style Body Text + Bold1 Char41"/>
    <w:basedOn w:val="BodyTextChar"/>
    <w:rsid w:val="00C230B4"/>
    <w:rPr>
      <w:b/>
      <w:bCs/>
      <w:sz w:val="24"/>
      <w:szCs w:val="24"/>
    </w:rPr>
  </w:style>
  <w:style w:type="paragraph" w:customStyle="1" w:styleId="Quotation1010">
    <w:name w:val="Quotation101"/>
    <w:basedOn w:val="Normal"/>
    <w:autoRedefine/>
    <w:rsid w:val="00C230B4"/>
    <w:pPr>
      <w:spacing w:before="120" w:after="120" w:line="480" w:lineRule="exact"/>
      <w:ind w:left="720" w:right="720" w:firstLine="720"/>
      <w:jc w:val="both"/>
    </w:pPr>
    <w:rPr>
      <w:i/>
      <w:szCs w:val="20"/>
    </w:rPr>
  </w:style>
  <w:style w:type="paragraph" w:customStyle="1" w:styleId="Indent5311">
    <w:name w:val="Indent531"/>
    <w:basedOn w:val="Normal"/>
    <w:rsid w:val="00C230B4"/>
    <w:pPr>
      <w:spacing w:after="120" w:line="480" w:lineRule="exact"/>
      <w:ind w:left="720" w:firstLine="720"/>
      <w:jc w:val="both"/>
    </w:pPr>
    <w:rPr>
      <w:szCs w:val="20"/>
    </w:rPr>
  </w:style>
  <w:style w:type="paragraph" w:customStyle="1" w:styleId="quotation910">
    <w:name w:val="quotation9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31">
    <w:name w:val="indent 5131"/>
    <w:aliases w:val="hang 53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51">
    <w:name w:val="flush left51"/>
    <w:aliases w:val="no hang5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25">
    <w:name w:val="indent 1025"/>
    <w:aliases w:val="block22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QT71">
    <w:name w:val="QT71"/>
    <w:basedOn w:val="NormalWeb"/>
    <w:autoRedefine/>
    <w:rsid w:val="00C230B4"/>
    <w:pPr>
      <w:spacing w:after="120" w:line="300" w:lineRule="atLeast"/>
      <w:ind w:left="720" w:right="720" w:firstLine="720"/>
      <w:jc w:val="both"/>
    </w:pPr>
    <w:rPr>
      <w:rFonts w:cs="Arial"/>
      <w:i/>
    </w:rPr>
  </w:style>
  <w:style w:type="character" w:customStyle="1" w:styleId="QuotationChar101">
    <w:name w:val="Quotation Char101"/>
    <w:basedOn w:val="BodyTextChar"/>
    <w:rsid w:val="00C230B4"/>
    <w:rPr>
      <w:i/>
      <w:sz w:val="24"/>
      <w:szCs w:val="24"/>
    </w:rPr>
  </w:style>
  <w:style w:type="paragraph" w:customStyle="1" w:styleId="StyleBodyTextBold151">
    <w:name w:val="Style Body Text + Bold151"/>
    <w:basedOn w:val="Normal"/>
    <w:autoRedefine/>
    <w:rsid w:val="00C230B4"/>
    <w:pPr>
      <w:spacing w:after="120" w:line="480" w:lineRule="exact"/>
      <w:ind w:firstLine="720"/>
      <w:jc w:val="both"/>
    </w:pPr>
    <w:rPr>
      <w:b/>
      <w:bCs/>
      <w:szCs w:val="20"/>
    </w:rPr>
  </w:style>
  <w:style w:type="character" w:customStyle="1" w:styleId="StyleBodyTextBold1Char51">
    <w:name w:val="Style Body Text + Bold1 Char51"/>
    <w:basedOn w:val="BodyTextChar"/>
    <w:rsid w:val="00C230B4"/>
    <w:rPr>
      <w:b/>
      <w:bCs/>
      <w:sz w:val="24"/>
      <w:szCs w:val="24"/>
    </w:rPr>
  </w:style>
  <w:style w:type="paragraph" w:customStyle="1" w:styleId="Quotation1210">
    <w:name w:val="Quotation121"/>
    <w:basedOn w:val="Normal"/>
    <w:autoRedefine/>
    <w:rsid w:val="00C230B4"/>
    <w:pPr>
      <w:spacing w:before="120" w:after="120" w:line="480" w:lineRule="exact"/>
      <w:ind w:left="720" w:right="720" w:firstLine="720"/>
      <w:jc w:val="both"/>
    </w:pPr>
    <w:rPr>
      <w:i/>
      <w:szCs w:val="20"/>
    </w:rPr>
  </w:style>
  <w:style w:type="character" w:customStyle="1" w:styleId="QuotationChar118">
    <w:name w:val="Quotation Char118"/>
    <w:basedOn w:val="BodyTextChar"/>
    <w:rsid w:val="00C230B4"/>
    <w:rPr>
      <w:i/>
      <w:sz w:val="24"/>
      <w:szCs w:val="24"/>
    </w:rPr>
  </w:style>
  <w:style w:type="paragraph" w:customStyle="1" w:styleId="quotation1011">
    <w:name w:val="quotation10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61">
    <w:name w:val="flush left61"/>
    <w:aliases w:val="no hang6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31">
    <w:name w:val="BT3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41">
    <w:name w:val="H141"/>
    <w:basedOn w:val="BT"/>
    <w:next w:val="BT"/>
    <w:autoRedefine/>
    <w:rsid w:val="00C230B4"/>
    <w:pPr>
      <w:spacing w:line="300" w:lineRule="atLeast"/>
      <w:ind w:firstLine="720"/>
      <w:outlineLvl w:val="0"/>
    </w:pPr>
    <w:rPr>
      <w:rFonts w:ascii="Arial" w:hAnsi="Arial"/>
      <w:b/>
      <w:kern w:val="28"/>
    </w:rPr>
  </w:style>
  <w:style w:type="paragraph" w:customStyle="1" w:styleId="QT81">
    <w:name w:val="QT81"/>
    <w:basedOn w:val="NormalWeb"/>
    <w:autoRedefine/>
    <w:rsid w:val="00C230B4"/>
    <w:pPr>
      <w:spacing w:after="120" w:line="300" w:lineRule="atLeast"/>
      <w:ind w:left="720" w:right="720" w:firstLine="720"/>
      <w:jc w:val="both"/>
    </w:pPr>
    <w:rPr>
      <w:rFonts w:cs="Arial"/>
      <w:i/>
    </w:rPr>
  </w:style>
  <w:style w:type="character" w:customStyle="1" w:styleId="QTChar81">
    <w:name w:val="QT Char81"/>
    <w:basedOn w:val="DefaultParagraphFont"/>
    <w:rsid w:val="00C230B4"/>
    <w:rPr>
      <w:rFonts w:cs="Arial"/>
      <w:i/>
      <w:sz w:val="24"/>
      <w:szCs w:val="24"/>
      <w:lang w:val="en-US" w:eastAsia="en-US" w:bidi="ar-SA"/>
    </w:rPr>
  </w:style>
  <w:style w:type="paragraph" w:customStyle="1" w:styleId="BTCharCharChar21">
    <w:name w:val="BT Char Char Char21"/>
    <w:basedOn w:val="Normal"/>
    <w:autoRedefine/>
    <w:rsid w:val="00C230B4"/>
    <w:pPr>
      <w:spacing w:after="120" w:line="300" w:lineRule="exact"/>
      <w:ind w:firstLine="720"/>
      <w:jc w:val="both"/>
    </w:pPr>
    <w:rPr>
      <w:szCs w:val="20"/>
    </w:rPr>
  </w:style>
  <w:style w:type="paragraph" w:customStyle="1" w:styleId="FNChar21">
    <w:name w:val="FN Char21"/>
    <w:basedOn w:val="FootnoteText"/>
    <w:autoRedefine/>
    <w:rsid w:val="00C230B4"/>
    <w:pPr>
      <w:contextualSpacing/>
      <w:jc w:val="both"/>
    </w:pPr>
  </w:style>
  <w:style w:type="character" w:customStyle="1" w:styleId="FNCharChar21">
    <w:name w:val="FN Char Char21"/>
    <w:basedOn w:val="DefaultParagraphFont"/>
    <w:rsid w:val="00C230B4"/>
    <w:rPr>
      <w:sz w:val="18"/>
    </w:rPr>
  </w:style>
  <w:style w:type="paragraph" w:customStyle="1" w:styleId="StyleBodyTextBold161">
    <w:name w:val="Style Body Text + Bold161"/>
    <w:basedOn w:val="Normal"/>
    <w:autoRedefine/>
    <w:rsid w:val="00C230B4"/>
    <w:pPr>
      <w:spacing w:after="120" w:line="480" w:lineRule="exact"/>
      <w:ind w:firstLine="720"/>
      <w:jc w:val="both"/>
    </w:pPr>
    <w:rPr>
      <w:b/>
      <w:bCs/>
      <w:szCs w:val="20"/>
    </w:rPr>
  </w:style>
  <w:style w:type="character" w:customStyle="1" w:styleId="StyleBodyTextBold1Char61">
    <w:name w:val="Style Body Text + Bold1 Char61"/>
    <w:basedOn w:val="BodyTextChar"/>
    <w:rsid w:val="00C230B4"/>
    <w:rPr>
      <w:b/>
      <w:bCs/>
      <w:sz w:val="24"/>
      <w:szCs w:val="24"/>
    </w:rPr>
  </w:style>
  <w:style w:type="paragraph" w:customStyle="1" w:styleId="BlockQuotationFirst21">
    <w:name w:val="Block Quotation First2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1">
    <w:name w:val="Block Quotation21"/>
    <w:basedOn w:val="Normal"/>
    <w:rsid w:val="00C230B4"/>
    <w:pPr>
      <w:keepLines/>
      <w:spacing w:after="160" w:line="480" w:lineRule="exact"/>
      <w:ind w:left="720" w:right="720" w:firstLine="720"/>
      <w:jc w:val="both"/>
    </w:pPr>
    <w:rPr>
      <w:i/>
      <w:szCs w:val="20"/>
    </w:rPr>
  </w:style>
  <w:style w:type="paragraph" w:customStyle="1" w:styleId="BlockQuotationLast21">
    <w:name w:val="Block Quotation Last21"/>
    <w:basedOn w:val="BlockQuotation"/>
    <w:rsid w:val="00C230B4"/>
    <w:pPr>
      <w:tabs>
        <w:tab w:val="clear" w:pos="720"/>
      </w:tabs>
      <w:spacing w:before="0" w:line="480" w:lineRule="exact"/>
      <w:ind w:firstLine="720"/>
      <w:jc w:val="both"/>
    </w:pPr>
    <w:rPr>
      <w:szCs w:val="20"/>
    </w:rPr>
  </w:style>
  <w:style w:type="paragraph" w:customStyle="1" w:styleId="FooterEven21">
    <w:name w:val="Footer Even21"/>
    <w:basedOn w:val="Footer"/>
    <w:rsid w:val="00C230B4"/>
    <w:pPr>
      <w:spacing w:after="120" w:line="480" w:lineRule="exact"/>
      <w:ind w:firstLine="720"/>
      <w:jc w:val="both"/>
    </w:pPr>
    <w:rPr>
      <w:szCs w:val="20"/>
    </w:rPr>
  </w:style>
  <w:style w:type="paragraph" w:customStyle="1" w:styleId="FooterFirst21">
    <w:name w:val="Footer First21"/>
    <w:basedOn w:val="Footer"/>
    <w:rsid w:val="00C230B4"/>
    <w:pPr>
      <w:spacing w:after="120" w:line="480" w:lineRule="exact"/>
      <w:ind w:firstLine="720"/>
      <w:jc w:val="both"/>
    </w:pPr>
    <w:rPr>
      <w:szCs w:val="20"/>
    </w:rPr>
  </w:style>
  <w:style w:type="paragraph" w:customStyle="1" w:styleId="FooterOdd21">
    <w:name w:val="Footer Odd21"/>
    <w:basedOn w:val="Footer"/>
    <w:rsid w:val="00C230B4"/>
    <w:pPr>
      <w:spacing w:after="120" w:line="480" w:lineRule="exact"/>
      <w:ind w:firstLine="720"/>
      <w:jc w:val="both"/>
    </w:pPr>
    <w:rPr>
      <w:szCs w:val="20"/>
    </w:rPr>
  </w:style>
  <w:style w:type="paragraph" w:customStyle="1" w:styleId="ListBulletFirst21">
    <w:name w:val="List Bullet First21"/>
    <w:basedOn w:val="ListBullet"/>
    <w:next w:val="ListBullet"/>
    <w:rsid w:val="00C230B4"/>
    <w:pPr>
      <w:spacing w:before="0" w:line="480" w:lineRule="exact"/>
      <w:jc w:val="both"/>
    </w:pPr>
    <w:rPr>
      <w:szCs w:val="20"/>
    </w:rPr>
  </w:style>
  <w:style w:type="paragraph" w:customStyle="1" w:styleId="ListBulletLast21">
    <w:name w:val="List Bullet Last21"/>
    <w:basedOn w:val="ListBullet"/>
    <w:rsid w:val="00C230B4"/>
    <w:pPr>
      <w:spacing w:before="0" w:line="480" w:lineRule="exact"/>
      <w:jc w:val="both"/>
    </w:pPr>
    <w:rPr>
      <w:szCs w:val="20"/>
    </w:rPr>
  </w:style>
  <w:style w:type="paragraph" w:customStyle="1" w:styleId="HeadingBase22">
    <w:name w:val="Heading Base22"/>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41">
    <w:name w:val="indent 541"/>
    <w:aliases w:val="hang 9 (SP Parts)2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2">
    <w:name w:val="Level 3 Heading22"/>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21">
    <w:name w:val="flush left bold titles2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41">
    <w:name w:val="Left Running Head (Even)4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1">
    <w:name w:val="Right Running Head (Odd)2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1">
    <w:name w:val="EXERCISE - BOX2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1">
    <w:name w:val="Thick Line Below2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141">
    <w:name w:val="indent 5141"/>
    <w:aliases w:val="hang 54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6">
    <w:name w:val="Level 1 Heading3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31">
    <w:name w:val="indent 1031"/>
    <w:aliases w:val="block23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2">
    <w:name w:val="indent 5222"/>
    <w:aliases w:val="block4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2">
    <w:name w:val="PI2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1">
    <w:name w:val="indent 1521"/>
    <w:aliases w:val="block121"/>
    <w:rsid w:val="00C230B4"/>
    <w:pPr>
      <w:widowControl w:val="0"/>
      <w:autoSpaceDE w:val="0"/>
      <w:autoSpaceDN w:val="0"/>
      <w:adjustRightInd w:val="0"/>
      <w:spacing w:after="120" w:line="300" w:lineRule="exact"/>
      <w:ind w:left="2160"/>
      <w:jc w:val="both"/>
    </w:pPr>
    <w:rPr>
      <w:rFonts w:ascii="Times" w:hAnsi="Times" w:cs="Times"/>
      <w:sz w:val="24"/>
      <w:szCs w:val="24"/>
    </w:rPr>
  </w:style>
  <w:style w:type="paragraph" w:customStyle="1" w:styleId="quotation124">
    <w:name w:val="quotation12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2">
    <w:name w:val="Header Even22"/>
    <w:basedOn w:val="Header"/>
    <w:rsid w:val="00C230B4"/>
    <w:pPr>
      <w:ind w:firstLine="720"/>
      <w:jc w:val="both"/>
    </w:pPr>
    <w:rPr>
      <w:sz w:val="56"/>
      <w:szCs w:val="56"/>
    </w:rPr>
  </w:style>
  <w:style w:type="paragraph" w:customStyle="1" w:styleId="HeaderFirst21">
    <w:name w:val="Header First21"/>
    <w:basedOn w:val="Header"/>
    <w:rsid w:val="00C230B4"/>
    <w:pPr>
      <w:ind w:firstLine="720"/>
      <w:jc w:val="both"/>
    </w:pPr>
    <w:rPr>
      <w:sz w:val="56"/>
      <w:szCs w:val="56"/>
    </w:rPr>
  </w:style>
  <w:style w:type="paragraph" w:customStyle="1" w:styleId="HeaderOdd21">
    <w:name w:val="Header Odd21"/>
    <w:basedOn w:val="Header"/>
    <w:rsid w:val="00C230B4"/>
    <w:pPr>
      <w:ind w:firstLine="720"/>
      <w:jc w:val="both"/>
    </w:pPr>
    <w:rPr>
      <w:sz w:val="56"/>
      <w:szCs w:val="56"/>
    </w:rPr>
  </w:style>
  <w:style w:type="paragraph" w:customStyle="1" w:styleId="ListFirst21">
    <w:name w:val="List First21"/>
    <w:basedOn w:val="List"/>
    <w:next w:val="List"/>
    <w:rsid w:val="00C230B4"/>
    <w:pPr>
      <w:tabs>
        <w:tab w:val="clear" w:pos="720"/>
      </w:tabs>
      <w:spacing w:before="0" w:line="480" w:lineRule="exact"/>
      <w:jc w:val="both"/>
    </w:pPr>
    <w:rPr>
      <w:szCs w:val="20"/>
    </w:rPr>
  </w:style>
  <w:style w:type="paragraph" w:customStyle="1" w:styleId="ListLast21">
    <w:name w:val="List Last21"/>
    <w:basedOn w:val="List"/>
    <w:rsid w:val="00C230B4"/>
    <w:pPr>
      <w:tabs>
        <w:tab w:val="clear" w:pos="720"/>
      </w:tabs>
      <w:spacing w:before="0" w:line="480" w:lineRule="exact"/>
      <w:jc w:val="both"/>
    </w:pPr>
    <w:rPr>
      <w:szCs w:val="20"/>
    </w:rPr>
  </w:style>
  <w:style w:type="paragraph" w:customStyle="1" w:styleId="PartLabel21">
    <w:name w:val="Part Label21"/>
    <w:basedOn w:val="HeadingBase"/>
    <w:next w:val="Normal"/>
    <w:rsid w:val="00C230B4"/>
    <w:pPr>
      <w:spacing w:after="120" w:line="480" w:lineRule="exact"/>
      <w:ind w:firstLine="720"/>
      <w:jc w:val="both"/>
    </w:pPr>
    <w:rPr>
      <w:szCs w:val="20"/>
    </w:rPr>
  </w:style>
  <w:style w:type="paragraph" w:customStyle="1" w:styleId="PartTitle21">
    <w:name w:val="Part Title21"/>
    <w:basedOn w:val="HeadingBase"/>
    <w:next w:val="PartSubtitle"/>
    <w:rsid w:val="00C230B4"/>
    <w:pPr>
      <w:spacing w:after="120" w:line="480" w:lineRule="exact"/>
      <w:ind w:firstLine="720"/>
      <w:jc w:val="both"/>
    </w:pPr>
    <w:rPr>
      <w:szCs w:val="20"/>
    </w:rPr>
  </w:style>
  <w:style w:type="paragraph" w:customStyle="1" w:styleId="PartSubtitle22">
    <w:name w:val="Part Subtitle2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1">
    <w:name w:val="Section Heading21"/>
    <w:basedOn w:val="HeadingBase"/>
    <w:rsid w:val="00C230B4"/>
    <w:pPr>
      <w:spacing w:after="120" w:line="480" w:lineRule="exact"/>
      <w:ind w:firstLine="720"/>
      <w:jc w:val="both"/>
    </w:pPr>
    <w:rPr>
      <w:szCs w:val="20"/>
    </w:rPr>
  </w:style>
  <w:style w:type="paragraph" w:customStyle="1" w:styleId="SectionLabel21">
    <w:name w:val="Section Label21"/>
    <w:basedOn w:val="HeadingBase"/>
    <w:rsid w:val="00C230B4"/>
    <w:pPr>
      <w:spacing w:after="120" w:line="480" w:lineRule="exact"/>
      <w:ind w:firstLine="720"/>
      <w:jc w:val="both"/>
    </w:pPr>
    <w:rPr>
      <w:szCs w:val="20"/>
    </w:rPr>
  </w:style>
  <w:style w:type="paragraph" w:customStyle="1" w:styleId="TitleCover21">
    <w:name w:val="Title Cover21"/>
    <w:basedOn w:val="HeadingBase"/>
    <w:next w:val="SubtitleCover"/>
    <w:rsid w:val="00C230B4"/>
    <w:pPr>
      <w:spacing w:after="120" w:line="480" w:lineRule="exact"/>
      <w:ind w:firstLine="720"/>
      <w:jc w:val="both"/>
    </w:pPr>
    <w:rPr>
      <w:szCs w:val="20"/>
    </w:rPr>
  </w:style>
  <w:style w:type="paragraph" w:customStyle="1" w:styleId="SubtitleCover22">
    <w:name w:val="Subtitle Cover2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H421">
    <w:name w:val="H421"/>
    <w:basedOn w:val="H4A"/>
    <w:next w:val="Normal"/>
    <w:autoRedefine/>
    <w:rsid w:val="00C230B4"/>
  </w:style>
  <w:style w:type="paragraph" w:customStyle="1" w:styleId="H4A21">
    <w:name w:val="H4A2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odyTextKeep21">
    <w:name w:val="Body Text Keep21"/>
    <w:basedOn w:val="Normal"/>
    <w:rsid w:val="00C230B4"/>
    <w:pPr>
      <w:keepNext/>
      <w:spacing w:after="120" w:line="480" w:lineRule="exact"/>
      <w:ind w:firstLine="720"/>
      <w:jc w:val="both"/>
    </w:pPr>
    <w:rPr>
      <w:szCs w:val="20"/>
    </w:rPr>
  </w:style>
  <w:style w:type="paragraph" w:customStyle="1" w:styleId="ChapterLabel21">
    <w:name w:val="Chapter Label2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1">
    <w:name w:val="Chapter Subtitle2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1">
    <w:name w:val="Chapter Title2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2">
    <w:name w:val="Document Label22"/>
    <w:basedOn w:val="Normal"/>
    <w:rsid w:val="00C230B4"/>
    <w:pPr>
      <w:keepNext/>
      <w:spacing w:before="240" w:after="360" w:line="480" w:lineRule="exact"/>
      <w:ind w:firstLine="720"/>
      <w:jc w:val="both"/>
    </w:pPr>
    <w:rPr>
      <w:b/>
      <w:kern w:val="28"/>
      <w:sz w:val="36"/>
      <w:szCs w:val="20"/>
    </w:rPr>
  </w:style>
  <w:style w:type="paragraph" w:customStyle="1" w:styleId="FootnoteBase51">
    <w:name w:val="Footnote Base51"/>
    <w:basedOn w:val="Normal"/>
    <w:rsid w:val="00C230B4"/>
    <w:pPr>
      <w:tabs>
        <w:tab w:val="left" w:pos="187"/>
      </w:tabs>
      <w:spacing w:after="120" w:line="220" w:lineRule="exact"/>
      <w:ind w:left="187" w:hanging="187"/>
      <w:jc w:val="both"/>
    </w:pPr>
    <w:rPr>
      <w:sz w:val="18"/>
      <w:szCs w:val="20"/>
    </w:rPr>
  </w:style>
  <w:style w:type="paragraph" w:customStyle="1" w:styleId="HeaderBase21">
    <w:name w:val="Header Base21"/>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21">
    <w:name w:val="Index Base21"/>
    <w:basedOn w:val="Normal"/>
    <w:rsid w:val="00C230B4"/>
    <w:pPr>
      <w:tabs>
        <w:tab w:val="right" w:leader="dot" w:pos="3960"/>
      </w:tabs>
      <w:spacing w:after="120" w:line="480" w:lineRule="exact"/>
      <w:ind w:left="720" w:hanging="720"/>
      <w:jc w:val="both"/>
    </w:pPr>
    <w:rPr>
      <w:szCs w:val="20"/>
    </w:rPr>
  </w:style>
  <w:style w:type="paragraph" w:customStyle="1" w:styleId="ListNumberFirst21">
    <w:name w:val="List Number First21"/>
    <w:basedOn w:val="ListNumber"/>
    <w:next w:val="ListNumber"/>
    <w:rsid w:val="00C230B4"/>
    <w:pPr>
      <w:spacing w:before="80" w:line="480" w:lineRule="exact"/>
      <w:jc w:val="both"/>
    </w:pPr>
    <w:rPr>
      <w:szCs w:val="20"/>
    </w:rPr>
  </w:style>
  <w:style w:type="paragraph" w:customStyle="1" w:styleId="ListNumberLast21">
    <w:name w:val="List Number Last21"/>
    <w:basedOn w:val="ListNumber"/>
    <w:rsid w:val="00C230B4"/>
    <w:pPr>
      <w:spacing w:before="0" w:after="240" w:line="480" w:lineRule="exact"/>
      <w:jc w:val="both"/>
    </w:pPr>
    <w:rPr>
      <w:szCs w:val="20"/>
    </w:rPr>
  </w:style>
  <w:style w:type="paragraph" w:customStyle="1" w:styleId="Picture21">
    <w:name w:val="Picture21"/>
    <w:basedOn w:val="Normal"/>
    <w:next w:val="Caption"/>
    <w:rsid w:val="00C230B4"/>
    <w:pPr>
      <w:keepNext/>
      <w:spacing w:after="120" w:line="480" w:lineRule="exact"/>
      <w:ind w:firstLine="720"/>
      <w:jc w:val="both"/>
    </w:pPr>
    <w:rPr>
      <w:szCs w:val="20"/>
    </w:rPr>
  </w:style>
  <w:style w:type="paragraph" w:customStyle="1" w:styleId="TOCBase21">
    <w:name w:val="TOC Base21"/>
    <w:basedOn w:val="Normal"/>
    <w:rsid w:val="00C230B4"/>
    <w:pPr>
      <w:tabs>
        <w:tab w:val="right" w:leader="dot" w:pos="8640"/>
      </w:tabs>
      <w:spacing w:after="120" w:line="480" w:lineRule="exact"/>
      <w:ind w:firstLine="720"/>
      <w:jc w:val="both"/>
    </w:pPr>
    <w:rPr>
      <w:szCs w:val="20"/>
    </w:rPr>
  </w:style>
  <w:style w:type="paragraph" w:customStyle="1" w:styleId="HeaderlikeH121">
    <w:name w:val="Header like H121"/>
    <w:basedOn w:val="Heading2"/>
    <w:rsid w:val="00C230B4"/>
    <w:pPr>
      <w:spacing w:before="120" w:line="360" w:lineRule="exact"/>
      <w:ind w:firstLine="720"/>
      <w:outlineLvl w:val="9"/>
    </w:pPr>
    <w:rPr>
      <w:b/>
      <w:i w:val="0"/>
      <w:sz w:val="36"/>
    </w:rPr>
  </w:style>
  <w:style w:type="paragraph" w:customStyle="1" w:styleId="Greeting22">
    <w:name w:val="Greeting22"/>
    <w:basedOn w:val="Normal"/>
    <w:rsid w:val="00C230B4"/>
    <w:pPr>
      <w:spacing w:after="120" w:line="480" w:lineRule="exact"/>
      <w:ind w:firstLine="720"/>
    </w:pPr>
    <w:rPr>
      <w:szCs w:val="20"/>
    </w:rPr>
  </w:style>
  <w:style w:type="paragraph" w:customStyle="1" w:styleId="Indent5410">
    <w:name w:val="Indent541"/>
    <w:basedOn w:val="Normal"/>
    <w:rsid w:val="00C230B4"/>
    <w:pPr>
      <w:spacing w:after="120" w:line="480" w:lineRule="exact"/>
      <w:ind w:left="720" w:firstLine="720"/>
      <w:jc w:val="both"/>
    </w:pPr>
    <w:rPr>
      <w:szCs w:val="20"/>
    </w:rPr>
  </w:style>
  <w:style w:type="paragraph" w:customStyle="1" w:styleId="Indent10210">
    <w:name w:val="Indent1021"/>
    <w:basedOn w:val="Normal"/>
    <w:rsid w:val="00C230B4"/>
    <w:pPr>
      <w:spacing w:after="120" w:line="480" w:lineRule="exact"/>
      <w:ind w:left="1440" w:firstLine="720"/>
      <w:jc w:val="both"/>
    </w:pPr>
    <w:rPr>
      <w:szCs w:val="20"/>
    </w:rPr>
  </w:style>
  <w:style w:type="paragraph" w:customStyle="1" w:styleId="Indent15210">
    <w:name w:val="Indent1521"/>
    <w:basedOn w:val="Normal"/>
    <w:rsid w:val="00C230B4"/>
    <w:pPr>
      <w:spacing w:after="120" w:line="480" w:lineRule="exact"/>
      <w:ind w:left="2160" w:firstLine="720"/>
      <w:jc w:val="both"/>
    </w:pPr>
    <w:rPr>
      <w:szCs w:val="20"/>
    </w:rPr>
  </w:style>
  <w:style w:type="paragraph" w:customStyle="1" w:styleId="Indent2021">
    <w:name w:val="Indent2021"/>
    <w:basedOn w:val="Normal"/>
    <w:rsid w:val="00C230B4"/>
    <w:pPr>
      <w:spacing w:after="120" w:line="480" w:lineRule="exact"/>
      <w:ind w:left="2880" w:firstLine="720"/>
      <w:jc w:val="both"/>
    </w:pPr>
    <w:rPr>
      <w:szCs w:val="20"/>
    </w:rPr>
  </w:style>
  <w:style w:type="paragraph" w:customStyle="1" w:styleId="BodyTextNotJustified21">
    <w:name w:val="Body Text Not Justified21"/>
    <w:basedOn w:val="Normal"/>
    <w:rsid w:val="00C230B4"/>
    <w:pPr>
      <w:spacing w:after="120" w:line="480" w:lineRule="exact"/>
      <w:ind w:firstLine="720"/>
    </w:pPr>
    <w:rPr>
      <w:szCs w:val="20"/>
    </w:rPr>
  </w:style>
  <w:style w:type="paragraph" w:customStyle="1" w:styleId="BoldCenterArial12pt21">
    <w:name w:val="Bold Center Arial 12 pt21"/>
    <w:basedOn w:val="Normal"/>
    <w:rsid w:val="00C230B4"/>
    <w:pPr>
      <w:spacing w:after="160" w:line="480" w:lineRule="exact"/>
      <w:ind w:firstLine="720"/>
      <w:jc w:val="center"/>
    </w:pPr>
    <w:rPr>
      <w:rFonts w:ascii="Arial" w:hAnsi="Arial"/>
      <w:b/>
      <w:szCs w:val="20"/>
    </w:rPr>
  </w:style>
  <w:style w:type="paragraph" w:customStyle="1" w:styleId="H2A22">
    <w:name w:val="H2A22"/>
    <w:basedOn w:val="H2"/>
    <w:rsid w:val="00C230B4"/>
    <w:pPr>
      <w:outlineLvl w:val="9"/>
    </w:pPr>
    <w:rPr>
      <w:rFonts w:ascii="Times New Roman" w:hAnsi="Times New Roman"/>
      <w:iCs w:val="0"/>
      <w:szCs w:val="28"/>
    </w:rPr>
  </w:style>
  <w:style w:type="paragraph" w:customStyle="1" w:styleId="H231">
    <w:name w:val="H231"/>
    <w:basedOn w:val="BT"/>
    <w:autoRedefine/>
    <w:rsid w:val="00C230B4"/>
    <w:pPr>
      <w:spacing w:line="300" w:lineRule="atLeast"/>
      <w:ind w:firstLine="720"/>
      <w:outlineLvl w:val="1"/>
    </w:pPr>
  </w:style>
  <w:style w:type="paragraph" w:customStyle="1" w:styleId="Exercise21">
    <w:name w:val="Exercise2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1">
    <w:name w:val="Flush Left Bold21"/>
    <w:basedOn w:val="Normal"/>
    <w:rsid w:val="00C230B4"/>
    <w:pPr>
      <w:spacing w:before="120" w:after="120" w:line="290" w:lineRule="exact"/>
      <w:ind w:firstLine="720"/>
      <w:jc w:val="both"/>
    </w:pPr>
    <w:rPr>
      <w:b/>
      <w:snapToGrid w:val="0"/>
      <w:szCs w:val="20"/>
    </w:rPr>
  </w:style>
  <w:style w:type="paragraph" w:customStyle="1" w:styleId="Hang121">
    <w:name w:val="Hang121"/>
    <w:basedOn w:val="Normal"/>
    <w:autoRedefine/>
    <w:rsid w:val="00C230B4"/>
    <w:pPr>
      <w:spacing w:after="120" w:line="480" w:lineRule="exact"/>
      <w:ind w:left="1080" w:hanging="360"/>
      <w:jc w:val="both"/>
    </w:pPr>
    <w:rPr>
      <w:snapToGrid w:val="0"/>
      <w:szCs w:val="20"/>
    </w:rPr>
  </w:style>
  <w:style w:type="paragraph" w:customStyle="1" w:styleId="Style121">
    <w:name w:val="Style121"/>
    <w:basedOn w:val="BP"/>
    <w:next w:val="BT"/>
    <w:autoRedefine/>
    <w:rsid w:val="00C230B4"/>
    <w:pPr>
      <w:spacing w:after="120"/>
      <w:ind w:firstLine="720"/>
    </w:pPr>
    <w:rPr>
      <w:szCs w:val="20"/>
    </w:rPr>
  </w:style>
  <w:style w:type="paragraph" w:customStyle="1" w:styleId="BP21">
    <w:name w:val="BP21"/>
    <w:basedOn w:val="BT"/>
    <w:next w:val="BT"/>
    <w:autoRedefine/>
    <w:rsid w:val="00C230B4"/>
    <w:pPr>
      <w:ind w:firstLine="720"/>
    </w:pPr>
  </w:style>
  <w:style w:type="paragraph" w:customStyle="1" w:styleId="HeadingCaps21">
    <w:name w:val="Heading Caps21"/>
    <w:basedOn w:val="Heading1"/>
    <w:autoRedefine/>
    <w:rsid w:val="00C230B4"/>
    <w:pPr>
      <w:spacing w:after="120" w:line="400" w:lineRule="exact"/>
      <w:ind w:firstLine="720"/>
    </w:pPr>
    <w:rPr>
      <w:caps/>
      <w:snapToGrid w:val="0"/>
      <w:sz w:val="40"/>
      <w:szCs w:val="20"/>
    </w:rPr>
  </w:style>
  <w:style w:type="paragraph" w:customStyle="1" w:styleId="BoldLine22">
    <w:name w:val="Bold Line22"/>
    <w:basedOn w:val="Normal"/>
    <w:rsid w:val="00C230B4"/>
    <w:pPr>
      <w:pBdr>
        <w:bottom w:val="single" w:sz="36" w:space="1" w:color="auto"/>
      </w:pBdr>
      <w:spacing w:after="120" w:line="300" w:lineRule="atLeast"/>
      <w:ind w:firstLine="720"/>
      <w:jc w:val="both"/>
    </w:pPr>
    <w:rPr>
      <w:szCs w:val="20"/>
    </w:rPr>
  </w:style>
  <w:style w:type="paragraph" w:customStyle="1" w:styleId="ExerciseTitle21">
    <w:name w:val="Exercise Title2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22">
    <w:name w:val="Title 222"/>
    <w:basedOn w:val="Normal"/>
    <w:rsid w:val="00C230B4"/>
    <w:pPr>
      <w:spacing w:after="120" w:line="300" w:lineRule="atLeast"/>
      <w:ind w:firstLine="720"/>
      <w:jc w:val="center"/>
    </w:pPr>
    <w:rPr>
      <w:sz w:val="52"/>
      <w:szCs w:val="20"/>
    </w:rPr>
  </w:style>
  <w:style w:type="paragraph" w:customStyle="1" w:styleId="Title122">
    <w:name w:val="Title 122"/>
    <w:basedOn w:val="Normal"/>
    <w:rsid w:val="00C230B4"/>
    <w:pPr>
      <w:spacing w:after="120" w:line="300" w:lineRule="atLeast"/>
      <w:ind w:firstLine="720"/>
      <w:jc w:val="center"/>
    </w:pPr>
    <w:rPr>
      <w:b/>
      <w:sz w:val="72"/>
      <w:szCs w:val="20"/>
    </w:rPr>
  </w:style>
  <w:style w:type="paragraph" w:customStyle="1" w:styleId="Title321">
    <w:name w:val="Title 321"/>
    <w:basedOn w:val="Title2"/>
    <w:rsid w:val="00C230B4"/>
    <w:pPr>
      <w:ind w:firstLine="720"/>
    </w:pPr>
    <w:rPr>
      <w:b/>
      <w:sz w:val="26"/>
      <w:szCs w:val="20"/>
    </w:rPr>
  </w:style>
  <w:style w:type="paragraph" w:customStyle="1" w:styleId="Title421">
    <w:name w:val="Title 421"/>
    <w:basedOn w:val="Title3"/>
    <w:rsid w:val="00C230B4"/>
    <w:pPr>
      <w:ind w:firstLine="720"/>
    </w:pPr>
    <w:rPr>
      <w:szCs w:val="20"/>
    </w:rPr>
  </w:style>
  <w:style w:type="paragraph" w:customStyle="1" w:styleId="CenterItalic21">
    <w:name w:val="Center Italic21"/>
    <w:basedOn w:val="Normal"/>
    <w:autoRedefine/>
    <w:rsid w:val="00C230B4"/>
    <w:pPr>
      <w:spacing w:after="120" w:line="480" w:lineRule="exact"/>
      <w:ind w:firstLine="720"/>
      <w:jc w:val="center"/>
    </w:pPr>
    <w:rPr>
      <w:i/>
      <w:szCs w:val="20"/>
    </w:rPr>
  </w:style>
  <w:style w:type="paragraph" w:customStyle="1" w:styleId="LT21">
    <w:name w:val="LT21"/>
    <w:basedOn w:val="Heading2"/>
    <w:autoRedefine/>
    <w:rsid w:val="00C230B4"/>
    <w:pPr>
      <w:ind w:firstLine="720"/>
    </w:pPr>
    <w:rPr>
      <w:b/>
      <w:i w:val="0"/>
      <w:sz w:val="36"/>
    </w:rPr>
  </w:style>
  <w:style w:type="paragraph" w:customStyle="1" w:styleId="Style221">
    <w:name w:val="Style221"/>
    <w:basedOn w:val="H2A"/>
    <w:autoRedefine/>
    <w:rsid w:val="00C230B4"/>
    <w:pPr>
      <w:outlineLvl w:val="2"/>
    </w:pPr>
    <w:rPr>
      <w:i/>
      <w:snapToGrid w:val="0"/>
    </w:rPr>
  </w:style>
  <w:style w:type="paragraph" w:customStyle="1" w:styleId="LS-LessonSubtitle21">
    <w:name w:val="LS - Lesson Subtitle21"/>
    <w:basedOn w:val="H2A"/>
    <w:autoRedefine/>
    <w:rsid w:val="00C230B4"/>
    <w:pPr>
      <w:outlineLvl w:val="2"/>
    </w:pPr>
    <w:rPr>
      <w:i/>
      <w:snapToGrid w:val="0"/>
    </w:rPr>
  </w:style>
  <w:style w:type="paragraph" w:customStyle="1" w:styleId="H3A21">
    <w:name w:val="H3A21"/>
    <w:basedOn w:val="H3"/>
    <w:rsid w:val="00C230B4"/>
  </w:style>
  <w:style w:type="paragraph" w:customStyle="1" w:styleId="H331">
    <w:name w:val="H33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21">
    <w:name w:val="L121"/>
    <w:basedOn w:val="Normal"/>
    <w:autoRedefine/>
    <w:rsid w:val="00C230B4"/>
    <w:pPr>
      <w:spacing w:after="120" w:line="480" w:lineRule="exact"/>
      <w:ind w:left="720" w:hanging="720"/>
      <w:jc w:val="both"/>
    </w:pPr>
    <w:rPr>
      <w:szCs w:val="20"/>
    </w:rPr>
  </w:style>
  <w:style w:type="paragraph" w:customStyle="1" w:styleId="L221">
    <w:name w:val="L221"/>
    <w:basedOn w:val="BT"/>
    <w:autoRedefine/>
    <w:rsid w:val="00C230B4"/>
    <w:pPr>
      <w:tabs>
        <w:tab w:val="left" w:pos="720"/>
      </w:tabs>
      <w:ind w:left="1440" w:hanging="720"/>
    </w:pPr>
  </w:style>
  <w:style w:type="paragraph" w:customStyle="1" w:styleId="L321">
    <w:name w:val="L321"/>
    <w:basedOn w:val="BT"/>
    <w:autoRedefine/>
    <w:rsid w:val="00C230B4"/>
    <w:pPr>
      <w:tabs>
        <w:tab w:val="left" w:pos="720"/>
        <w:tab w:val="left" w:pos="2160"/>
      </w:tabs>
      <w:ind w:left="2160" w:hanging="720"/>
    </w:pPr>
  </w:style>
  <w:style w:type="paragraph" w:customStyle="1" w:styleId="H1A21">
    <w:name w:val="H1A21"/>
    <w:basedOn w:val="H1"/>
    <w:rsid w:val="00C230B4"/>
    <w:pPr>
      <w:outlineLvl w:val="9"/>
    </w:pPr>
    <w:rPr>
      <w:sz w:val="24"/>
    </w:rPr>
  </w:style>
  <w:style w:type="paragraph" w:customStyle="1" w:styleId="I131">
    <w:name w:val="I131"/>
    <w:basedOn w:val="BT"/>
    <w:autoRedefine/>
    <w:rsid w:val="00C230B4"/>
    <w:pPr>
      <w:ind w:left="720" w:firstLine="720"/>
    </w:pPr>
  </w:style>
  <w:style w:type="paragraph" w:customStyle="1" w:styleId="I221">
    <w:name w:val="I221"/>
    <w:basedOn w:val="BT"/>
    <w:autoRedefine/>
    <w:rsid w:val="00C230B4"/>
    <w:pPr>
      <w:ind w:left="1440" w:firstLine="720"/>
    </w:pPr>
  </w:style>
  <w:style w:type="paragraph" w:customStyle="1" w:styleId="I321">
    <w:name w:val="I321"/>
    <w:basedOn w:val="I1"/>
    <w:autoRedefine/>
    <w:rsid w:val="00C230B4"/>
    <w:pPr>
      <w:ind w:left="2160"/>
    </w:pPr>
  </w:style>
  <w:style w:type="paragraph" w:customStyle="1" w:styleId="GR21">
    <w:name w:val="GR21"/>
    <w:basedOn w:val="BT"/>
    <w:autoRedefine/>
    <w:rsid w:val="00C230B4"/>
    <w:pPr>
      <w:spacing w:beforeLines="60"/>
      <w:ind w:firstLine="720"/>
      <w:jc w:val="left"/>
    </w:pPr>
  </w:style>
  <w:style w:type="paragraph" w:customStyle="1" w:styleId="I421">
    <w:name w:val="I421"/>
    <w:basedOn w:val="I1"/>
    <w:autoRedefine/>
    <w:rsid w:val="00C230B4"/>
    <w:pPr>
      <w:ind w:left="2880"/>
    </w:pPr>
  </w:style>
  <w:style w:type="paragraph" w:customStyle="1" w:styleId="CA21">
    <w:name w:val="CA21"/>
    <w:basedOn w:val="BT"/>
    <w:rsid w:val="00C230B4"/>
    <w:pPr>
      <w:ind w:firstLine="720"/>
      <w:jc w:val="left"/>
    </w:pPr>
  </w:style>
  <w:style w:type="paragraph" w:customStyle="1" w:styleId="StyleBodyText10ptBlack21">
    <w:name w:val="Style Body Text + 10 pt Black21"/>
    <w:basedOn w:val="Normal"/>
    <w:rsid w:val="00C230B4"/>
    <w:pPr>
      <w:spacing w:before="120" w:after="120" w:line="480" w:lineRule="exact"/>
      <w:ind w:firstLine="720"/>
      <w:jc w:val="both"/>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853">
      <w:bodyDiv w:val="1"/>
      <w:marLeft w:val="0"/>
      <w:marRight w:val="0"/>
      <w:marTop w:val="0"/>
      <w:marBottom w:val="0"/>
      <w:divBdr>
        <w:top w:val="none" w:sz="0" w:space="0" w:color="auto"/>
        <w:left w:val="none" w:sz="0" w:space="0" w:color="auto"/>
        <w:bottom w:val="none" w:sz="0" w:space="0" w:color="auto"/>
        <w:right w:val="none" w:sz="0" w:space="0" w:color="auto"/>
      </w:divBdr>
    </w:div>
    <w:div w:id="1024862555">
      <w:bodyDiv w:val="1"/>
      <w:marLeft w:val="0"/>
      <w:marRight w:val="0"/>
      <w:marTop w:val="0"/>
      <w:marBottom w:val="0"/>
      <w:divBdr>
        <w:top w:val="none" w:sz="0" w:space="0" w:color="auto"/>
        <w:left w:val="none" w:sz="0" w:space="0" w:color="auto"/>
        <w:bottom w:val="none" w:sz="0" w:space="0" w:color="auto"/>
        <w:right w:val="none" w:sz="0" w:space="0" w:color="auto"/>
      </w:divBdr>
    </w:div>
    <w:div w:id="1551116268">
      <w:bodyDiv w:val="1"/>
      <w:marLeft w:val="0"/>
      <w:marRight w:val="0"/>
      <w:marTop w:val="0"/>
      <w:marBottom w:val="0"/>
      <w:divBdr>
        <w:top w:val="none" w:sz="0" w:space="0" w:color="auto"/>
        <w:left w:val="none" w:sz="0" w:space="0" w:color="auto"/>
        <w:bottom w:val="none" w:sz="0" w:space="0" w:color="auto"/>
        <w:right w:val="none" w:sz="0" w:space="0" w:color="auto"/>
      </w:divBdr>
    </w:div>
    <w:div w:id="1802259819">
      <w:bodyDiv w:val="1"/>
      <w:marLeft w:val="0"/>
      <w:marRight w:val="0"/>
      <w:marTop w:val="0"/>
      <w:marBottom w:val="0"/>
      <w:divBdr>
        <w:top w:val="none" w:sz="0" w:space="0" w:color="auto"/>
        <w:left w:val="none" w:sz="0" w:space="0" w:color="auto"/>
        <w:bottom w:val="none" w:sz="0" w:space="0" w:color="auto"/>
        <w:right w:val="none" w:sz="0" w:space="0" w:color="auto"/>
      </w:divBdr>
    </w:div>
    <w:div w:id="1850872678">
      <w:bodyDiv w:val="1"/>
      <w:marLeft w:val="0"/>
      <w:marRight w:val="0"/>
      <w:marTop w:val="0"/>
      <w:marBottom w:val="0"/>
      <w:divBdr>
        <w:top w:val="none" w:sz="0" w:space="0" w:color="auto"/>
        <w:left w:val="none" w:sz="0" w:space="0" w:color="auto"/>
        <w:bottom w:val="none" w:sz="0" w:space="0" w:color="auto"/>
        <w:right w:val="none" w:sz="0" w:space="0" w:color="auto"/>
      </w:divBdr>
    </w:div>
    <w:div w:id="214468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y%20Dillow\AppData\Roaming\Microsoft\Templates\Partaker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46F535-B771-469E-86DF-679B2F46A2C0}">
  <we:reference id="wa200005983" version="2.0.0.0" store="en-US" storeType="OMEX"/>
  <we:alternateReferences>
    <we:reference id="wa20000598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32f9c6a-224d-4d2e-bfa1-72a3503f18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F3CC0D6105E648BE27CF40B2E5FAD3" ma:contentTypeVersion="19" ma:contentTypeDescription="Create a new document." ma:contentTypeScope="" ma:versionID="77b35898481c71112ca2af12f000b0d0">
  <xsd:schema xmlns:xsd="http://www.w3.org/2001/XMLSchema" xmlns:xs="http://www.w3.org/2001/XMLSchema" xmlns:p="http://schemas.microsoft.com/office/2006/metadata/properties" xmlns:ns3="07642599-6fb9-4300-9186-6ccfbdd6de14" xmlns:ns4="d32f9c6a-224d-4d2e-bfa1-72a3503f18da" targetNamespace="http://schemas.microsoft.com/office/2006/metadata/properties" ma:root="true" ma:fieldsID="170c80f3e40f2b9bda3ab632720f0208" ns3:_="" ns4:_="">
    <xsd:import namespace="07642599-6fb9-4300-9186-6ccfbdd6de14"/>
    <xsd:import namespace="d32f9c6a-224d-4d2e-bfa1-72a3503f18da"/>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3:SharedWithDetail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42599-6fb9-4300-9186-6ccfbdd6de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f9c6a-224d-4d2e-bfa1-72a3503f18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E301B-A8CD-4E9E-933E-633824E5EEF1}">
  <ds:schemaRefs>
    <ds:schemaRef ds:uri="http://schemas.microsoft.com/office/2006/metadata/properties"/>
    <ds:schemaRef ds:uri="http://schemas.microsoft.com/office/infopath/2007/PartnerControls"/>
    <ds:schemaRef ds:uri="d32f9c6a-224d-4d2e-bfa1-72a3503f18da"/>
  </ds:schemaRefs>
</ds:datastoreItem>
</file>

<file path=customXml/itemProps2.xml><?xml version="1.0" encoding="utf-8"?>
<ds:datastoreItem xmlns:ds="http://schemas.openxmlformats.org/officeDocument/2006/customXml" ds:itemID="{0D371964-1603-45A0-A255-7BBEDDF0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42599-6fb9-4300-9186-6ccfbdd6de14"/>
    <ds:schemaRef ds:uri="d32f9c6a-224d-4d2e-bfa1-72a3503f1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8C48A-A152-4F42-A973-6827ECBD07EE}">
  <ds:schemaRefs>
    <ds:schemaRef ds:uri="http://schemas.openxmlformats.org/officeDocument/2006/bibliography"/>
  </ds:schemaRefs>
</ds:datastoreItem>
</file>

<file path=customXml/itemProps4.xml><?xml version="1.0" encoding="utf-8"?>
<ds:datastoreItem xmlns:ds="http://schemas.openxmlformats.org/officeDocument/2006/customXml" ds:itemID="{2A722AB4-E6FE-4F71-B50E-019C8337F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C:\Users\Jody Dillow\AppData\Roaming\Microsoft\Templates\Partaker10.dotm</Template>
  <TotalTime>1</TotalTime>
  <Pages>13</Pages>
  <Words>7661</Words>
  <Characters>43671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Classic Manual</vt:lpstr>
    </vt:vector>
  </TitlesOfParts>
  <Company>Hewlett-Packard</Company>
  <LinksUpToDate>false</LinksUpToDate>
  <CharactersWithSpaces>51230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Classic Manual</dc:title>
  <dc:subject/>
  <dc:creator>Jody Dillow</dc:creator>
  <cp:keywords/>
  <dc:description/>
  <cp:lastModifiedBy>Rick Griffith</cp:lastModifiedBy>
  <cp:revision>3</cp:revision>
  <cp:lastPrinted>2026-07-30T00:30:00Z</cp:lastPrinted>
  <dcterms:created xsi:type="dcterms:W3CDTF">2026-08-05T22:20:00Z</dcterms:created>
  <dcterms:modified xsi:type="dcterms:W3CDTF">2026-08-05T22:20:00Z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0x01010037F3CC0D6105E648BE27CF40B2E5FAD3</vt:lpwstr>
  </property>
  <property fmtid="{D5CDD505-2E9C-101B-9397-08002B2CF9AE}" pid="3" name="_activity">
    <vt:lpwstr/>
  </property>
  <property fmtid="{D5CDD505-2E9C-101B-9397-08002B2CF9AE}" pid="4" name="GrammarlyDocumentId">
    <vt:lpwstr>0e3c8bcc-7701-456f-bda4-7d89759aa9a0</vt:lpwstr>
  </property>
</Properties>
</file>