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7D7A0" w14:textId="59F3A6CC" w:rsidR="008B6D00" w:rsidRPr="008B1F91" w:rsidRDefault="005729B2" w:rsidP="001439E1">
      <w:pPr>
        <w:tabs>
          <w:tab w:val="center" w:pos="4678"/>
          <w:tab w:val="left" w:pos="7371"/>
        </w:tabs>
        <w:ind w:right="-10"/>
        <w:rPr>
          <w:rFonts w:cs="Arial"/>
        </w:rPr>
      </w:pPr>
      <w:r>
        <w:rPr>
          <w:rFonts w:cs="Arial"/>
        </w:rPr>
        <w:t>UBTC Mongolia</w:t>
      </w:r>
      <w:r w:rsidR="00F81DAE">
        <w:rPr>
          <w:rFonts w:cs="Arial"/>
        </w:rPr>
        <w:t xml:space="preserve"> (10 June </w:t>
      </w:r>
      <w:r w:rsidR="00F81DAE" w:rsidRPr="00FD7B79">
        <w:rPr>
          <w:rFonts w:cs="Arial"/>
        </w:rPr>
        <w:t>1</w:t>
      </w:r>
      <w:r w:rsidR="00F81DAE">
        <w:rPr>
          <w:rFonts w:cs="Arial"/>
        </w:rPr>
        <w:t>6)</w:t>
      </w:r>
      <w:r>
        <w:rPr>
          <w:rFonts w:cs="Arial"/>
        </w:rPr>
        <w:t>/CIC</w:t>
      </w:r>
      <w:r w:rsidR="00F81DAE">
        <w:rPr>
          <w:rFonts w:cs="Arial"/>
        </w:rPr>
        <w:t xml:space="preserve"> (24 July 16)</w:t>
      </w:r>
      <w:r w:rsidR="00F81DAE">
        <w:rPr>
          <w:rFonts w:cs="Arial"/>
        </w:rPr>
        <w:tab/>
      </w:r>
      <w:r w:rsidR="008B6D00" w:rsidRPr="008B1F91">
        <w:rPr>
          <w:rFonts w:cs="Arial"/>
        </w:rPr>
        <w:tab/>
        <w:t>Dr. Rick Griffith</w:t>
      </w:r>
    </w:p>
    <w:p w14:paraId="1327EB5F" w14:textId="40B72D38" w:rsidR="008B6D00" w:rsidRPr="00FD7B79" w:rsidRDefault="00F81DAE" w:rsidP="001439E1">
      <w:pPr>
        <w:tabs>
          <w:tab w:val="center" w:pos="4678"/>
          <w:tab w:val="left" w:pos="7371"/>
        </w:tabs>
        <w:ind w:right="-10"/>
        <w:rPr>
          <w:rFonts w:cs="Arial"/>
        </w:rPr>
      </w:pPr>
      <w:r>
        <w:rPr>
          <w:rFonts w:cs="Arial"/>
        </w:rPr>
        <w:t>CIC again (5 Jan 20)</w:t>
      </w:r>
      <w:r w:rsidR="005729B2">
        <w:rPr>
          <w:rFonts w:cs="Arial"/>
        </w:rPr>
        <w:tab/>
      </w:r>
      <w:r w:rsidR="008B6D00" w:rsidRPr="00FD7B79">
        <w:rPr>
          <w:rFonts w:cs="Arial"/>
        </w:rPr>
        <w:tab/>
        <w:t>Message</w:t>
      </w:r>
      <w:r w:rsidR="00ED5C83">
        <w:rPr>
          <w:rFonts w:cs="Arial"/>
        </w:rPr>
        <w:t xml:space="preserve"> </w:t>
      </w:r>
      <w:r>
        <w:rPr>
          <w:rFonts w:cs="Arial"/>
        </w:rPr>
        <w:t>62 of 66</w:t>
      </w:r>
    </w:p>
    <w:p w14:paraId="7D7D519B" w14:textId="2FF4E0EF" w:rsidR="008B6D00" w:rsidRDefault="001D3072" w:rsidP="001439E1">
      <w:pPr>
        <w:tabs>
          <w:tab w:val="center" w:pos="4678"/>
          <w:tab w:val="left" w:pos="7371"/>
        </w:tabs>
        <w:ind w:right="-10"/>
        <w:rPr>
          <w:rFonts w:cs="Arial"/>
        </w:rPr>
      </w:pPr>
      <w:r w:rsidRPr="00FD7B79">
        <w:rPr>
          <w:rFonts w:cs="Arial"/>
        </w:rPr>
        <w:t>NLT</w:t>
      </w:r>
      <w:r w:rsidR="00044E11">
        <w:rPr>
          <w:rFonts w:cs="Arial"/>
        </w:rPr>
        <w:tab/>
      </w:r>
      <w:r w:rsidR="005729B2">
        <w:rPr>
          <w:rFonts w:cs="Arial"/>
        </w:rPr>
        <w:tab/>
      </w:r>
      <w:r w:rsidR="00044E11">
        <w:rPr>
          <w:rFonts w:cs="Arial"/>
        </w:rPr>
        <w:t>4</w:t>
      </w:r>
      <w:r w:rsidR="008B6D00" w:rsidRPr="00FD7B79">
        <w:rPr>
          <w:rFonts w:cs="Arial"/>
        </w:rPr>
        <w:t>0 Minutes</w:t>
      </w:r>
    </w:p>
    <w:p w14:paraId="5ECB90D4" w14:textId="77777777" w:rsidR="001439E1" w:rsidRPr="00FD7B79" w:rsidRDefault="001439E1" w:rsidP="001439E1">
      <w:pPr>
        <w:tabs>
          <w:tab w:val="center" w:pos="4678"/>
          <w:tab w:val="left" w:pos="7371"/>
        </w:tabs>
        <w:ind w:right="-10"/>
        <w:rPr>
          <w:rFonts w:cs="Arial"/>
        </w:rPr>
      </w:pPr>
    </w:p>
    <w:p w14:paraId="4BB0AD0E" w14:textId="57E26C9F" w:rsidR="008B6D00" w:rsidRPr="00FD7B79" w:rsidRDefault="005729B2">
      <w:pPr>
        <w:pStyle w:val="Header"/>
        <w:tabs>
          <w:tab w:val="clear" w:pos="4800"/>
          <w:tab w:val="center" w:pos="4950"/>
        </w:tabs>
        <w:ind w:right="-10"/>
        <w:rPr>
          <w:rFonts w:cs="Arial"/>
          <w:b/>
          <w:sz w:val="32"/>
        </w:rPr>
      </w:pPr>
      <w:r w:rsidRPr="00552064">
        <w:rPr>
          <w:rFonts w:cs="Arial"/>
          <w:b/>
          <w:noProof/>
          <w:sz w:val="32"/>
          <w:lang w:eastAsia="en-US"/>
        </w:rPr>
        <mc:AlternateContent>
          <mc:Choice Requires="wps">
            <w:drawing>
              <wp:anchor distT="0" distB="0" distL="114300" distR="114300" simplePos="0" relativeHeight="251662848" behindDoc="0" locked="0" layoutInCell="1" allowOverlap="1" wp14:anchorId="0D2E9FB8" wp14:editId="7D107ACA">
                <wp:simplePos x="0" y="0"/>
                <wp:positionH relativeFrom="column">
                  <wp:posOffset>-520065</wp:posOffset>
                </wp:positionH>
                <wp:positionV relativeFrom="paragraph">
                  <wp:posOffset>92075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A209B8" w:rsidRPr="001269F9" w:rsidRDefault="00A209B8"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left:0;text-align:left;margin-left:-40.95pt;margin-top:7.2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" filled="f">
                <v:textbox inset="0,0,0,0">
                  <w:txbxContent>
                    <w:p w14:paraId="7300D749" w14:textId="77777777" w:rsidR="00A209B8" w:rsidRPr="001269F9" w:rsidRDefault="00A209B8" w:rsidP="00D347DB">
                      <w:pPr>
                        <w:jc w:val="center"/>
                        <w:rPr>
                          <w:sz w:val="20"/>
                        </w:rPr>
                      </w:pPr>
                      <w:r w:rsidRPr="001269F9">
                        <w:rPr>
                          <w:sz w:val="20"/>
                        </w:rPr>
                        <w:t>Title</w:t>
                      </w:r>
                    </w:p>
                  </w:txbxContent>
                </v:textbox>
              </v:shape>
            </w:pict>
          </mc:Fallback>
        </mc:AlternateContent>
      </w:r>
      <w:r w:rsidR="0095178C">
        <w:rPr>
          <w:rFonts w:cs="Arial"/>
          <w:b/>
          <w:noProof/>
          <w:sz w:val="32"/>
          <w:lang w:eastAsia="en-US"/>
        </w:rPr>
        <w:t>Be</w:t>
      </w:r>
      <w:r w:rsidR="0033464F">
        <w:rPr>
          <w:rFonts w:cs="Arial"/>
          <w:b/>
          <w:sz w:val="32"/>
        </w:rPr>
        <w:t xml:space="preserve"> Fight</w:t>
      </w:r>
      <w:r w:rsidR="0095178C">
        <w:rPr>
          <w:rFonts w:cs="Arial"/>
          <w:b/>
          <w:sz w:val="32"/>
        </w:rPr>
        <w:t>ing</w:t>
      </w:r>
    </w:p>
    <w:p w14:paraId="53EBD4C4" w14:textId="1E1C3449" w:rsidR="008B6D00" w:rsidRPr="00FD7B79" w:rsidRDefault="00320F55" w:rsidP="000B4941">
      <w:pPr>
        <w:pStyle w:val="Header"/>
        <w:tabs>
          <w:tab w:val="clear" w:pos="4800"/>
          <w:tab w:val="center" w:pos="4950"/>
        </w:tabs>
        <w:ind w:right="-10"/>
        <w:rPr>
          <w:rFonts w:cs="Arial"/>
          <w:b/>
          <w:i/>
        </w:rPr>
      </w:pPr>
      <w:r>
        <w:rPr>
          <w:rFonts w:cs="Arial"/>
          <w:b/>
          <w:i/>
        </w:rPr>
        <w:t xml:space="preserve">Letter of </w:t>
      </w:r>
      <w:r w:rsidR="0033464F">
        <w:rPr>
          <w:rFonts w:cs="Arial"/>
          <w:b/>
          <w:i/>
        </w:rPr>
        <w:t>Jude</w:t>
      </w:r>
    </w:p>
    <w:p w14:paraId="194E4583" w14:textId="59B12084" w:rsidR="008B6D00" w:rsidRPr="00FD7B79" w:rsidRDefault="008B6D00" w:rsidP="000B4941">
      <w:pPr>
        <w:tabs>
          <w:tab w:val="left" w:pos="7960"/>
        </w:tabs>
        <w:ind w:left="1660" w:right="-10" w:hanging="1660"/>
        <w:rPr>
          <w:rFonts w:cs="Arial"/>
        </w:rPr>
      </w:pPr>
    </w:p>
    <w:p w14:paraId="6ACD720D" w14:textId="3AE595E1" w:rsidR="008B6D00" w:rsidRPr="00FD7B79" w:rsidRDefault="008B6D00" w:rsidP="000B4941">
      <w:pPr>
        <w:tabs>
          <w:tab w:val="left" w:pos="7960"/>
        </w:tabs>
        <w:ind w:left="1660" w:right="-10" w:hanging="1660"/>
        <w:rPr>
          <w:rFonts w:cs="Arial"/>
        </w:rPr>
      </w:pPr>
      <w:r w:rsidRPr="00FD7B79">
        <w:rPr>
          <w:rFonts w:cs="Arial"/>
          <w:b/>
        </w:rPr>
        <w:t>Topic:</w:t>
      </w:r>
      <w:r w:rsidRPr="00FD7B79">
        <w:rPr>
          <w:rFonts w:cs="Arial"/>
        </w:rPr>
        <w:tab/>
      </w:r>
      <w:r w:rsidR="00F728F1">
        <w:rPr>
          <w:rFonts w:cs="Arial"/>
        </w:rPr>
        <w:t>Pretenders</w:t>
      </w:r>
    </w:p>
    <w:p w14:paraId="669D5727" w14:textId="0390FB4B" w:rsidR="008B6D00" w:rsidRPr="00FD7B79" w:rsidRDefault="008B6D00" w:rsidP="000B4941">
      <w:pPr>
        <w:tabs>
          <w:tab w:val="left" w:pos="7960"/>
        </w:tabs>
        <w:ind w:left="1660" w:right="-10" w:hanging="1660"/>
        <w:rPr>
          <w:rFonts w:cs="Arial"/>
        </w:rPr>
      </w:pPr>
      <w:r w:rsidRPr="00FD7B79">
        <w:rPr>
          <w:rFonts w:cs="Arial"/>
          <w:b/>
        </w:rPr>
        <w:t>Subject:</w:t>
      </w:r>
      <w:r w:rsidRPr="00FD7B79">
        <w:rPr>
          <w:rFonts w:cs="Arial"/>
        </w:rPr>
        <w:tab/>
      </w:r>
      <w:r w:rsidR="006305F6">
        <w:rPr>
          <w:rFonts w:cs="Arial"/>
        </w:rPr>
        <w:t>How can you defend the faith against</w:t>
      </w:r>
      <w:r w:rsidR="006305F6" w:rsidRPr="00F728F1">
        <w:rPr>
          <w:rFonts w:cs="Arial"/>
        </w:rPr>
        <w:t xml:space="preserve"> pretenders</w:t>
      </w:r>
      <w:r w:rsidR="006305F6">
        <w:rPr>
          <w:rFonts w:cs="Arial"/>
        </w:rPr>
        <w:t>?</w:t>
      </w:r>
    </w:p>
    <w:p w14:paraId="3D256BE1" w14:textId="37B92EB7" w:rsidR="008B6D00" w:rsidRPr="00FD7B79" w:rsidRDefault="008B6D00" w:rsidP="000B4941">
      <w:pPr>
        <w:tabs>
          <w:tab w:val="left" w:pos="7960"/>
        </w:tabs>
        <w:ind w:left="1660" w:right="-10" w:hanging="1660"/>
        <w:rPr>
          <w:rFonts w:cs="Arial"/>
        </w:rPr>
      </w:pPr>
      <w:r w:rsidRPr="00FD7B79">
        <w:rPr>
          <w:rFonts w:cs="Arial"/>
          <w:b/>
        </w:rPr>
        <w:t>Complement:</w:t>
      </w:r>
      <w:r w:rsidRPr="00FD7B79">
        <w:rPr>
          <w:rFonts w:cs="Arial"/>
        </w:rPr>
        <w:tab/>
      </w:r>
      <w:r w:rsidR="006305F6">
        <w:rPr>
          <w:rFonts w:cs="Arial"/>
        </w:rPr>
        <w:t xml:space="preserve">Be a </w:t>
      </w:r>
      <w:r w:rsidR="006305F6" w:rsidRPr="006305F6">
        <w:rPr>
          <w:rFonts w:cs="Arial"/>
        </w:rPr>
        <w:t>contender</w:t>
      </w:r>
      <w:r w:rsidR="006305F6">
        <w:rPr>
          <w:rFonts w:cs="Arial"/>
        </w:rPr>
        <w:t xml:space="preserve"> against pretenders.</w:t>
      </w:r>
    </w:p>
    <w:p w14:paraId="5FA8621D" w14:textId="41C91F39" w:rsidR="008B6D00" w:rsidRPr="00FD7B79" w:rsidRDefault="008B6D00" w:rsidP="000B4941">
      <w:pPr>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832268" w:rsidRPr="00FD7B79">
        <w:rPr>
          <w:rFonts w:cs="Arial"/>
        </w:rPr>
        <w:t>will</w:t>
      </w:r>
      <w:r w:rsidR="00832268">
        <w:rPr>
          <w:rFonts w:cs="Arial"/>
        </w:rPr>
        <w:t xml:space="preserve"> fight for the gospel.</w:t>
      </w:r>
    </w:p>
    <w:p w14:paraId="59C8E865" w14:textId="2CB0BCEF" w:rsidR="0007653D" w:rsidRPr="00FD7B79" w:rsidRDefault="0007653D" w:rsidP="000B4941">
      <w:pPr>
        <w:tabs>
          <w:tab w:val="left" w:pos="7960"/>
        </w:tabs>
        <w:ind w:left="1660" w:right="-10" w:hanging="1660"/>
        <w:rPr>
          <w:rFonts w:cs="Arial"/>
        </w:rPr>
      </w:pPr>
      <w:r w:rsidRPr="00FD7B79">
        <w:rPr>
          <w:rFonts w:cs="Arial"/>
          <w:b/>
        </w:rPr>
        <w:t>Meditation:</w:t>
      </w:r>
      <w:r w:rsidRPr="00FD7B79">
        <w:rPr>
          <w:rFonts w:cs="Arial"/>
        </w:rPr>
        <w:tab/>
      </w:r>
      <w:r w:rsidR="00D868D3">
        <w:rPr>
          <w:rFonts w:cs="Arial"/>
        </w:rPr>
        <w:t>Jude 4</w:t>
      </w:r>
    </w:p>
    <w:p w14:paraId="0B88602F" w14:textId="1387E307" w:rsidR="0007653D" w:rsidRPr="00FD7B79" w:rsidRDefault="0007653D" w:rsidP="000B4941">
      <w:pPr>
        <w:tabs>
          <w:tab w:val="left" w:pos="7960"/>
        </w:tabs>
        <w:ind w:left="1660" w:right="-10" w:hanging="1660"/>
        <w:rPr>
          <w:rFonts w:cs="Arial"/>
        </w:rPr>
      </w:pPr>
      <w:r w:rsidRPr="00FD7B79">
        <w:rPr>
          <w:rFonts w:cs="Arial"/>
          <w:b/>
        </w:rPr>
        <w:t>Reading:</w:t>
      </w:r>
      <w:r w:rsidRPr="00FD7B79">
        <w:rPr>
          <w:rFonts w:cs="Arial"/>
        </w:rPr>
        <w:tab/>
      </w:r>
      <w:r w:rsidR="00D868D3">
        <w:rPr>
          <w:rFonts w:cs="Arial"/>
        </w:rPr>
        <w:t>Whole letter of Jude (25 verses)</w:t>
      </w:r>
      <w:r w:rsidR="00E22A50">
        <w:rPr>
          <w:rFonts w:cs="Arial"/>
        </w:rPr>
        <w:t xml:space="preserve"> or else Jude 1-4</w:t>
      </w:r>
    </w:p>
    <w:p w14:paraId="09DE975C" w14:textId="1B5F0149" w:rsidR="0007653D" w:rsidRPr="00FD7B79" w:rsidRDefault="0007653D" w:rsidP="00BC424C">
      <w:pPr>
        <w:tabs>
          <w:tab w:val="left" w:pos="7960"/>
        </w:tabs>
        <w:ind w:left="1660" w:right="-10" w:hanging="1660"/>
        <w:rPr>
          <w:rFonts w:cs="Arial"/>
        </w:rPr>
      </w:pPr>
      <w:r w:rsidRPr="00FD7B79">
        <w:rPr>
          <w:rFonts w:cs="Arial"/>
          <w:b/>
        </w:rPr>
        <w:t>Song:</w:t>
      </w:r>
      <w:r w:rsidRPr="00FD7B79">
        <w:rPr>
          <w:rFonts w:cs="Arial"/>
        </w:rPr>
        <w:tab/>
      </w:r>
      <w:r w:rsidR="00D868D3">
        <w:rPr>
          <w:rFonts w:cs="Arial"/>
        </w:rPr>
        <w:t xml:space="preserve">Jude 24-25 Benediction and </w:t>
      </w:r>
      <w:r w:rsidR="00BC424C">
        <w:rPr>
          <w:rFonts w:cs="Arial"/>
        </w:rPr>
        <w:t>“This I Believe” (</w:t>
      </w:r>
      <w:r w:rsidR="00BC424C" w:rsidRPr="00BC424C">
        <w:rPr>
          <w:rFonts w:cs="Arial"/>
        </w:rPr>
        <w:t xml:space="preserve">Matt Crocker </w:t>
      </w:r>
      <w:r w:rsidR="00BC424C">
        <w:rPr>
          <w:rFonts w:cs="Arial"/>
        </w:rPr>
        <w:t>&amp;</w:t>
      </w:r>
      <w:r w:rsidR="00BC424C" w:rsidRPr="00BC424C">
        <w:rPr>
          <w:rFonts w:cs="Arial"/>
        </w:rPr>
        <w:t xml:space="preserve"> Ben Fielding</w:t>
      </w:r>
      <w:r w:rsidR="00BC424C">
        <w:rPr>
          <w:rFonts w:cs="Arial"/>
        </w:rPr>
        <w:t>)</w:t>
      </w:r>
    </w:p>
    <w:p w14:paraId="5E35665B" w14:textId="77777777" w:rsidR="006305F6" w:rsidRPr="00FD7B79" w:rsidRDefault="006305F6" w:rsidP="006305F6">
      <w:pPr>
        <w:pStyle w:val="Heading1"/>
        <w:ind w:right="-10"/>
        <w:rPr>
          <w:rFonts w:cs="Arial"/>
        </w:rPr>
      </w:pPr>
      <w:r w:rsidRPr="00FD7B79">
        <w:rPr>
          <w:rFonts w:cs="Arial"/>
        </w:rPr>
        <w:t>Introduction</w:t>
      </w:r>
    </w:p>
    <w:p w14:paraId="41A49610" w14:textId="3E6BD170" w:rsidR="006305F6" w:rsidRDefault="00711249" w:rsidP="006305F6">
      <w:pPr>
        <w:pStyle w:val="Heading3"/>
        <w:ind w:right="-10"/>
        <w:rPr>
          <w:rFonts w:cs="Arial"/>
        </w:rPr>
      </w:pPr>
      <w:r w:rsidRPr="00552064">
        <w:rPr>
          <w:rFonts w:cs="Arial"/>
          <w:b/>
          <w:noProof/>
          <w:sz w:val="32"/>
          <w:lang w:eastAsia="en-US"/>
        </w:rPr>
        <mc:AlternateContent>
          <mc:Choice Requires="wps">
            <w:drawing>
              <wp:anchor distT="0" distB="0" distL="114300" distR="114300" simplePos="0" relativeHeight="251668992" behindDoc="0" locked="0" layoutInCell="1" allowOverlap="1" wp14:anchorId="29A2729E" wp14:editId="7C439123">
                <wp:simplePos x="0" y="0"/>
                <wp:positionH relativeFrom="column">
                  <wp:posOffset>-520065</wp:posOffset>
                </wp:positionH>
                <wp:positionV relativeFrom="paragraph">
                  <wp:posOffset>72390</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551B51" w14:textId="12CAD06A" w:rsidR="00A209B8" w:rsidRPr="001269F9" w:rsidRDefault="00A209B8" w:rsidP="00D347DB">
                            <w:pPr>
                              <w:jc w:val="center"/>
                              <w:rPr>
                                <w:sz w:val="20"/>
                              </w:rPr>
                            </w:pPr>
                            <w:r>
                              <w:rPr>
                                <w:sz w:val="20"/>
                              </w:rPr>
                              <w:t>Fighter?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729E" id="_x0000_s1027" type="#_x0000_t202" style="position:absolute;left:0;text-align:left;margin-left:-40.95pt;margin-top:5.7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ye/HQIAAB0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" filled="f">
                <v:textbox inset="0,0,0,0">
                  <w:txbxContent>
                    <w:p w14:paraId="2D551B51" w14:textId="12CAD06A" w:rsidR="00A209B8" w:rsidRPr="001269F9" w:rsidRDefault="00A209B8" w:rsidP="00D347DB">
                      <w:pPr>
                        <w:jc w:val="center"/>
                        <w:rPr>
                          <w:sz w:val="20"/>
                        </w:rPr>
                      </w:pPr>
                      <w:r>
                        <w:rPr>
                          <w:sz w:val="20"/>
                        </w:rPr>
                        <w:t>Fighter?</w:t>
                      </w:r>
                    </w:p>
                  </w:txbxContent>
                </v:textbox>
              </v:shape>
            </w:pict>
          </mc:Fallback>
        </mc:AlternateContent>
      </w:r>
      <w:r w:rsidR="006305F6" w:rsidRPr="00FD7B79">
        <w:rPr>
          <w:rFonts w:cs="Arial"/>
          <w:u w:val="single"/>
        </w:rPr>
        <w:t>Interest</w:t>
      </w:r>
      <w:r w:rsidR="006305F6" w:rsidRPr="00FD7B79">
        <w:rPr>
          <w:rFonts w:cs="Arial"/>
        </w:rPr>
        <w:t xml:space="preserve">: </w:t>
      </w:r>
      <w:r w:rsidR="006305F6">
        <w:rPr>
          <w:rFonts w:cs="Arial"/>
        </w:rPr>
        <w:t>Are you a fighter?</w:t>
      </w:r>
      <w:r w:rsidR="00A209B8">
        <w:rPr>
          <w:rFonts w:cs="Arial"/>
        </w:rPr>
        <w:t xml:space="preserve"> Give a “yes” or “no” answer to the person next to you.</w:t>
      </w:r>
    </w:p>
    <w:p w14:paraId="79821A9F" w14:textId="77777777" w:rsidR="0046479F" w:rsidRPr="00094176" w:rsidRDefault="0046479F" w:rsidP="00094176">
      <w:pPr>
        <w:pStyle w:val="Heading4"/>
        <w:rPr>
          <w:rFonts w:cs="Arial"/>
          <w:lang w:val="en-SG"/>
        </w:rPr>
      </w:pPr>
      <w:r w:rsidRPr="00094176">
        <w:rPr>
          <w:rFonts w:cs="Arial"/>
          <w:bCs/>
        </w:rPr>
        <w:t>What are you willing to fight for?</w:t>
      </w:r>
    </w:p>
    <w:p w14:paraId="0F443961" w14:textId="5E831199" w:rsidR="0046479F" w:rsidRPr="00094176" w:rsidRDefault="0046479F" w:rsidP="00094176">
      <w:pPr>
        <w:pStyle w:val="Heading4"/>
        <w:rPr>
          <w:rFonts w:cs="Arial"/>
          <w:lang w:val="en-SG"/>
        </w:rPr>
      </w:pPr>
      <w:r w:rsidRPr="00094176">
        <w:rPr>
          <w:rFonts w:cs="Arial"/>
          <w:bCs/>
        </w:rPr>
        <w:t>To what lengths are you willing to go to fight for your rights?</w:t>
      </w:r>
    </w:p>
    <w:p w14:paraId="4759FC34" w14:textId="77777777" w:rsidR="0046479F" w:rsidRPr="00094176" w:rsidRDefault="0046479F" w:rsidP="00094176">
      <w:pPr>
        <w:pStyle w:val="Heading4"/>
        <w:rPr>
          <w:rFonts w:cs="Arial"/>
          <w:lang w:val="en-SG"/>
        </w:rPr>
      </w:pPr>
      <w:r w:rsidRPr="00094176">
        <w:rPr>
          <w:rFonts w:cs="Arial"/>
          <w:bCs/>
        </w:rPr>
        <w:t>To what lengths are you willing to go to fight for the gospel?</w:t>
      </w:r>
    </w:p>
    <w:p w14:paraId="621DB7F5" w14:textId="30AAD3F8" w:rsidR="006305F6" w:rsidRDefault="00711249" w:rsidP="006305F6">
      <w:pPr>
        <w:pStyle w:val="Heading3"/>
        <w:ind w:right="-10"/>
        <w:rPr>
          <w:rFonts w:cs="Arial"/>
        </w:rPr>
      </w:pPr>
      <w:r w:rsidRPr="00552064">
        <w:rPr>
          <w:rFonts w:cs="Arial"/>
          <w:b/>
          <w:noProof/>
          <w:sz w:val="32"/>
          <w:lang w:eastAsia="en-US"/>
        </w:rPr>
        <mc:AlternateContent>
          <mc:Choice Requires="wps">
            <w:drawing>
              <wp:anchor distT="0" distB="0" distL="114300" distR="114300" simplePos="0" relativeHeight="251673088" behindDoc="0" locked="0" layoutInCell="1" allowOverlap="1" wp14:anchorId="24929F8C" wp14:editId="49159CFF">
                <wp:simplePos x="0" y="0"/>
                <wp:positionH relativeFrom="column">
                  <wp:posOffset>-520065</wp:posOffset>
                </wp:positionH>
                <wp:positionV relativeFrom="paragraph">
                  <wp:posOffset>77470</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6C62BB" w14:textId="2DE72F9C" w:rsidR="00A209B8" w:rsidRPr="001269F9" w:rsidRDefault="00A209B8" w:rsidP="00D347DB">
                            <w:pPr>
                              <w:jc w:val="center"/>
                              <w:rPr>
                                <w:sz w:val="20"/>
                              </w:rPr>
                            </w:pPr>
                            <w:r>
                              <w:rPr>
                                <w:sz w:val="20"/>
                              </w:rPr>
                              <w:t>Apostate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9F8C" id="_x0000_s1028" type="#_x0000_t202" style="position:absolute;left:0;text-align:left;margin-left:-40.95pt;margin-top:6.1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8AxHwIAAB0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" filled="f">
                <v:textbox inset="0,0,0,0">
                  <w:txbxContent>
                    <w:p w14:paraId="226C62BB" w14:textId="2DE72F9C" w:rsidR="00A209B8" w:rsidRPr="001269F9" w:rsidRDefault="00A209B8" w:rsidP="00D347DB">
                      <w:pPr>
                        <w:jc w:val="center"/>
                        <w:rPr>
                          <w:sz w:val="20"/>
                        </w:rPr>
                      </w:pPr>
                      <w:r>
                        <w:rPr>
                          <w:sz w:val="20"/>
                        </w:rPr>
                        <w:t>Apostate</w:t>
                      </w:r>
                    </w:p>
                  </w:txbxContent>
                </v:textbox>
              </v:shape>
            </w:pict>
          </mc:Fallback>
        </mc:AlternateContent>
      </w:r>
      <w:r w:rsidR="006305F6" w:rsidRPr="00FD7B79">
        <w:rPr>
          <w:rFonts w:cs="Arial"/>
          <w:u w:val="single"/>
        </w:rPr>
        <w:t>Need</w:t>
      </w:r>
      <w:r w:rsidR="006305F6" w:rsidRPr="00FD7B79">
        <w:rPr>
          <w:rFonts w:cs="Arial"/>
        </w:rPr>
        <w:t xml:space="preserve">: </w:t>
      </w:r>
      <w:r w:rsidR="006305F6">
        <w:rPr>
          <w:rFonts w:cs="Arial"/>
        </w:rPr>
        <w:t>Believers have failed to fight apostasy the past 200+ years.</w:t>
      </w:r>
    </w:p>
    <w:p w14:paraId="1661EFF9" w14:textId="35FAA725" w:rsidR="00431728" w:rsidRDefault="00431728" w:rsidP="00094176">
      <w:pPr>
        <w:pStyle w:val="Heading4"/>
        <w:rPr>
          <w:rFonts w:cs="Arial"/>
        </w:rPr>
      </w:pPr>
      <w:r>
        <w:rPr>
          <w:rFonts w:cs="Arial"/>
        </w:rPr>
        <w:t xml:space="preserve">Apostates are unbelievers among the saints </w:t>
      </w:r>
      <w:r w:rsidR="00E22A50">
        <w:rPr>
          <w:rFonts w:cs="Arial"/>
        </w:rPr>
        <w:t>who</w:t>
      </w:r>
      <w:r>
        <w:rPr>
          <w:rFonts w:cs="Arial"/>
        </w:rPr>
        <w:t xml:space="preserve"> destroy the church within. This has </w:t>
      </w:r>
      <w:r w:rsidR="00E22A50">
        <w:rPr>
          <w:rFonts w:cs="Arial"/>
        </w:rPr>
        <w:t>occurred</w:t>
      </w:r>
      <w:r>
        <w:rPr>
          <w:rFonts w:cs="Arial"/>
        </w:rPr>
        <w:t xml:space="preserve"> significantly in what used to be called the </w:t>
      </w:r>
      <w:r w:rsidR="00B172F6">
        <w:rPr>
          <w:rFonts w:cs="Arial"/>
        </w:rPr>
        <w:t>“</w:t>
      </w:r>
      <w:r>
        <w:rPr>
          <w:rFonts w:cs="Arial"/>
        </w:rPr>
        <w:t>Christian West.</w:t>
      </w:r>
      <w:r w:rsidR="00B172F6">
        <w:rPr>
          <w:rFonts w:cs="Arial"/>
        </w:rPr>
        <w:t>”</w:t>
      </w:r>
    </w:p>
    <w:p w14:paraId="6F6C68E3" w14:textId="43A9F0E1" w:rsidR="00094176" w:rsidRDefault="00B213A0" w:rsidP="00094176">
      <w:pPr>
        <w:pStyle w:val="Heading4"/>
        <w:rPr>
          <w:rFonts w:cs="Arial"/>
        </w:rPr>
      </w:pPr>
      <w:r w:rsidRPr="00552064">
        <w:rPr>
          <w:rFonts w:cs="Arial"/>
          <w:b/>
          <w:noProof/>
          <w:sz w:val="32"/>
          <w:lang w:eastAsia="en-US"/>
        </w:rPr>
        <mc:AlternateContent>
          <mc:Choice Requires="wps">
            <w:drawing>
              <wp:anchor distT="0" distB="0" distL="114300" distR="114300" simplePos="0" relativeHeight="251671040" behindDoc="0" locked="0" layoutInCell="1" allowOverlap="1" wp14:anchorId="59C5ADDE" wp14:editId="698AB955">
                <wp:simplePos x="0" y="0"/>
                <wp:positionH relativeFrom="column">
                  <wp:posOffset>-520065</wp:posOffset>
                </wp:positionH>
                <wp:positionV relativeFrom="paragraph">
                  <wp:posOffset>50165</wp:posOffset>
                </wp:positionV>
                <wp:extent cx="685800" cy="337820"/>
                <wp:effectExtent l="0" t="0" r="25400" b="177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CB44456" w14:textId="13DB4E1B" w:rsidR="00A209B8" w:rsidRPr="001269F9" w:rsidRDefault="00A209B8" w:rsidP="00D347DB">
                            <w:pPr>
                              <w:jc w:val="center"/>
                              <w:rPr>
                                <w:sz w:val="20"/>
                              </w:rPr>
                            </w:pPr>
                            <w:r>
                              <w:rPr>
                                <w:sz w:val="20"/>
                              </w:rPr>
                              <w:t>Nametag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ADDE" id="_x0000_s1029" type="#_x0000_t202" style="position:absolute;left:0;text-align:left;margin-left:-40.95pt;margin-top:3.9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mZcHwIAAB0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" filled="f">
                <v:textbox inset="0,0,0,0">
                  <w:txbxContent>
                    <w:p w14:paraId="7CB44456" w14:textId="13DB4E1B" w:rsidR="00A209B8" w:rsidRPr="001269F9" w:rsidRDefault="00A209B8" w:rsidP="00D347DB">
                      <w:pPr>
                        <w:jc w:val="center"/>
                        <w:rPr>
                          <w:sz w:val="20"/>
                        </w:rPr>
                      </w:pPr>
                      <w:r>
                        <w:rPr>
                          <w:sz w:val="20"/>
                        </w:rPr>
                        <w:t>Nametag</w:t>
                      </w:r>
                    </w:p>
                  </w:txbxContent>
                </v:textbox>
              </v:shape>
            </w:pict>
          </mc:Fallback>
        </mc:AlternateContent>
      </w:r>
      <w:r w:rsidR="00431728">
        <w:rPr>
          <w:rFonts w:cs="Arial"/>
        </w:rPr>
        <w:t>Too bad apostates don’t wear nametags!</w:t>
      </w:r>
    </w:p>
    <w:p w14:paraId="2EED61DC" w14:textId="4F5E5AD1" w:rsidR="002C393A" w:rsidRDefault="00711249" w:rsidP="00094176">
      <w:pPr>
        <w:pStyle w:val="Heading4"/>
        <w:rPr>
          <w:rFonts w:cs="Arial"/>
        </w:rPr>
      </w:pPr>
      <w:r w:rsidRPr="00552064">
        <w:rPr>
          <w:rFonts w:cs="Arial"/>
          <w:b/>
          <w:noProof/>
          <w:sz w:val="32"/>
          <w:lang w:eastAsia="en-US"/>
        </w:rPr>
        <mc:AlternateContent>
          <mc:Choice Requires="wps">
            <w:drawing>
              <wp:anchor distT="0" distB="0" distL="114300" distR="114300" simplePos="0" relativeHeight="251675136" behindDoc="0" locked="0" layoutInCell="1" allowOverlap="1" wp14:anchorId="71CEDD8A" wp14:editId="5D34B9DA">
                <wp:simplePos x="0" y="0"/>
                <wp:positionH relativeFrom="column">
                  <wp:posOffset>-520065</wp:posOffset>
                </wp:positionH>
                <wp:positionV relativeFrom="paragraph">
                  <wp:posOffset>74930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892811D" w14:textId="21E259F0" w:rsidR="00A209B8" w:rsidRPr="001269F9" w:rsidRDefault="00A209B8" w:rsidP="00D347DB">
                            <w:pPr>
                              <w:jc w:val="center"/>
                              <w:rPr>
                                <w:sz w:val="20"/>
                              </w:rPr>
                            </w:pPr>
                            <w:r>
                              <w:rPr>
                                <w:sz w:val="20"/>
                              </w:rPr>
                              <w:t>Swanson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EDD8A" id="_x0000_s1030" type="#_x0000_t202" style="position:absolute;left:0;text-align:left;margin-left:-40.95pt;margin-top:5.9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Wu/HwIAAB0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" filled="f">
                <v:textbox inset="0,0,0,0">
                  <w:txbxContent>
                    <w:p w14:paraId="3892811D" w14:textId="21E259F0" w:rsidR="00A209B8" w:rsidRPr="001269F9" w:rsidRDefault="00A209B8" w:rsidP="00D347DB">
                      <w:pPr>
                        <w:jc w:val="center"/>
                        <w:rPr>
                          <w:sz w:val="20"/>
                        </w:rPr>
                      </w:pPr>
                      <w:r>
                        <w:rPr>
                          <w:sz w:val="20"/>
                        </w:rPr>
                        <w:t>Swanson</w:t>
                      </w:r>
                    </w:p>
                  </w:txbxContent>
                </v:textbox>
              </v:shape>
            </w:pict>
          </mc:Fallback>
        </mc:AlternateContent>
      </w:r>
      <w:r w:rsidR="002C393A">
        <w:rPr>
          <w:rFonts w:cs="Arial"/>
        </w:rPr>
        <w:t>Kevin Swanson is one heroic writer exposing apostates.</w:t>
      </w:r>
    </w:p>
    <w:p w14:paraId="63D00E9C" w14:textId="317C1AC3" w:rsidR="002C393A" w:rsidRDefault="00B213A0" w:rsidP="002C393A">
      <w:pPr>
        <w:pStyle w:val="Heading5"/>
        <w:rPr>
          <w:rFonts w:cs="Arial"/>
        </w:rPr>
      </w:pPr>
      <w:r w:rsidRPr="00552064">
        <w:rPr>
          <w:rFonts w:cs="Arial"/>
          <w:b/>
          <w:noProof/>
          <w:sz w:val="32"/>
          <w:lang w:eastAsia="en-US"/>
        </w:rPr>
        <mc:AlternateContent>
          <mc:Choice Requires="wps">
            <w:drawing>
              <wp:anchor distT="0" distB="0" distL="114300" distR="114300" simplePos="0" relativeHeight="251742720" behindDoc="0" locked="0" layoutInCell="1" allowOverlap="1" wp14:anchorId="6E1E167F" wp14:editId="1351E5F9">
                <wp:simplePos x="0" y="0"/>
                <wp:positionH relativeFrom="column">
                  <wp:posOffset>-520065</wp:posOffset>
                </wp:positionH>
                <wp:positionV relativeFrom="paragraph">
                  <wp:posOffset>219075</wp:posOffset>
                </wp:positionV>
                <wp:extent cx="685800" cy="337820"/>
                <wp:effectExtent l="0" t="0" r="254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04DD0D5" w14:textId="76EF6598" w:rsidR="00A209B8" w:rsidRPr="001269F9" w:rsidRDefault="00A209B8" w:rsidP="00D347DB">
                            <w:pPr>
                              <w:jc w:val="center"/>
                              <w:rPr>
                                <w:sz w:val="20"/>
                              </w:rPr>
                            </w:pPr>
                            <w:r>
                              <w:rPr>
                                <w:sz w:val="20"/>
                              </w:rPr>
                              <w:t>Faces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167F" id="_x0000_s1031" type="#_x0000_t202" style="position:absolute;left:0;text-align:left;margin-left:-40.95pt;margin-top:17.2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XhIAIAAB4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" filled="f">
                <v:textbox inset="0,0,0,0">
                  <w:txbxContent>
                    <w:p w14:paraId="004DD0D5" w14:textId="76EF6598" w:rsidR="00A209B8" w:rsidRPr="001269F9" w:rsidRDefault="00A209B8" w:rsidP="00D347DB">
                      <w:pPr>
                        <w:jc w:val="center"/>
                        <w:rPr>
                          <w:sz w:val="20"/>
                        </w:rPr>
                      </w:pPr>
                      <w:r>
                        <w:rPr>
                          <w:sz w:val="20"/>
                        </w:rPr>
                        <w:t>Faces</w:t>
                      </w:r>
                    </w:p>
                  </w:txbxContent>
                </v:textbox>
              </v:shape>
            </w:pict>
          </mc:Fallback>
        </mc:AlternateContent>
      </w:r>
      <w:r w:rsidR="00FF4C72">
        <w:rPr>
          <w:rFonts w:cs="Arial"/>
        </w:rPr>
        <w:t>Who exactly are we talking about? Men like Nathaniel Hawthorne, Mark Twain, John Dewey, Jean-Paul Sartre, Charles Darwin, Karl Marx, Friedrich Nietzsche, Ernest Hemingway, and Lad</w:t>
      </w:r>
      <w:r w:rsidR="00E22A50">
        <w:rPr>
          <w:rFonts w:cs="Arial"/>
        </w:rPr>
        <w:t>y</w:t>
      </w:r>
      <w:r w:rsidR="00FF4C72">
        <w:rPr>
          <w:rFonts w:cs="Arial"/>
        </w:rPr>
        <w:t xml:space="preserve"> Gaga.</w:t>
      </w:r>
    </w:p>
    <w:p w14:paraId="0CE0F82B" w14:textId="083B158B" w:rsidR="005440B5" w:rsidRPr="005440B5" w:rsidRDefault="00711249" w:rsidP="005440B5">
      <w:pPr>
        <w:pStyle w:val="Heading5"/>
        <w:rPr>
          <w:rFonts w:cs="Arial"/>
        </w:rPr>
      </w:pPr>
      <w:r w:rsidRPr="00552064">
        <w:rPr>
          <w:rFonts w:cs="Arial"/>
          <w:b/>
          <w:noProof/>
          <w:sz w:val="32"/>
          <w:lang w:eastAsia="en-US"/>
        </w:rPr>
        <mc:AlternateContent>
          <mc:Choice Requires="wps">
            <w:drawing>
              <wp:anchor distT="0" distB="0" distL="114300" distR="114300" simplePos="0" relativeHeight="251677184" behindDoc="0" locked="0" layoutInCell="1" allowOverlap="1" wp14:anchorId="1EBA17AA" wp14:editId="4ACACA85">
                <wp:simplePos x="0" y="0"/>
                <wp:positionH relativeFrom="column">
                  <wp:posOffset>-520065</wp:posOffset>
                </wp:positionH>
                <wp:positionV relativeFrom="paragraph">
                  <wp:posOffset>41910</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CCCEA8" w14:textId="3D25A756" w:rsidR="00A209B8" w:rsidRPr="001269F9" w:rsidRDefault="00A209B8" w:rsidP="00D347DB">
                            <w:pPr>
                              <w:jc w:val="center"/>
                              <w:rPr>
                                <w:sz w:val="20"/>
                              </w:rPr>
                            </w:pPr>
                            <w:r>
                              <w:rPr>
                                <w:sz w:val="20"/>
                              </w:rPr>
                              <w:t>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17AA" id="_x0000_s1032" type="#_x0000_t202" style="position:absolute;left:0;text-align:left;margin-left:-40.95pt;margin-top:3.3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zIsHwIAAB0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" filled="f">
                <v:textbox inset="0,0,0,0">
                  <w:txbxContent>
                    <w:p w14:paraId="1CCCCEA8" w14:textId="3D25A756" w:rsidR="00A209B8" w:rsidRPr="001269F9" w:rsidRDefault="00A209B8" w:rsidP="00D347DB">
                      <w:pPr>
                        <w:jc w:val="center"/>
                        <w:rPr>
                          <w:sz w:val="20"/>
                        </w:rPr>
                      </w:pPr>
                      <w:r>
                        <w:rPr>
                          <w:sz w:val="20"/>
                        </w:rPr>
                        <w:t>Book</w:t>
                      </w:r>
                    </w:p>
                  </w:txbxContent>
                </v:textbox>
              </v:shape>
            </w:pict>
          </mc:Fallback>
        </mc:AlternateContent>
      </w:r>
      <w:r w:rsidR="005440B5">
        <w:rPr>
          <w:rFonts w:cs="Arial"/>
        </w:rPr>
        <w:t xml:space="preserve">Swanson says of these men, </w:t>
      </w:r>
      <w:r w:rsidR="005440B5" w:rsidRPr="005440B5">
        <w:rPr>
          <w:rFonts w:cs="Arial"/>
        </w:rPr>
        <w:t>"This is the story of the decline and fall of Western civilization. It is the story of uncommonly powerful men, unfathomably evil men. . . apostates."</w:t>
      </w:r>
    </w:p>
    <w:p w14:paraId="45064733" w14:textId="6756494A" w:rsidR="002C393A" w:rsidRDefault="00711249" w:rsidP="005440B5">
      <w:pPr>
        <w:pStyle w:val="Heading5"/>
        <w:rPr>
          <w:rFonts w:cs="Arial"/>
        </w:rPr>
      </w:pPr>
      <w:r w:rsidRPr="00552064">
        <w:rPr>
          <w:rFonts w:cs="Arial"/>
          <w:b/>
          <w:noProof/>
          <w:sz w:val="32"/>
          <w:lang w:eastAsia="en-US"/>
        </w:rPr>
        <mc:AlternateContent>
          <mc:Choice Requires="wps">
            <w:drawing>
              <wp:anchor distT="0" distB="0" distL="114300" distR="114300" simplePos="0" relativeHeight="251679232" behindDoc="0" locked="0" layoutInCell="1" allowOverlap="1" wp14:anchorId="34D714C9" wp14:editId="60C8207D">
                <wp:simplePos x="0" y="0"/>
                <wp:positionH relativeFrom="column">
                  <wp:posOffset>-520065</wp:posOffset>
                </wp:positionH>
                <wp:positionV relativeFrom="paragraph">
                  <wp:posOffset>93345</wp:posOffset>
                </wp:positionV>
                <wp:extent cx="685800" cy="337820"/>
                <wp:effectExtent l="0" t="0" r="25400" b="1778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4727489" w14:textId="2AC07CEB" w:rsidR="00A209B8" w:rsidRPr="001269F9" w:rsidRDefault="00A209B8" w:rsidP="00D347DB">
                            <w:pPr>
                              <w:jc w:val="center"/>
                              <w:rPr>
                                <w:sz w:val="20"/>
                              </w:rPr>
                            </w:pPr>
                            <w:r>
                              <w:rPr>
                                <w:sz w:val="20"/>
                              </w:rPr>
                              <w:t>Quotes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14C9" id="_x0000_s1033" type="#_x0000_t202" style="position:absolute;left:0;text-align:left;margin-left:-40.95pt;margin-top:7.3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" filled="f">
                <v:textbox inset="0,0,0,0">
                  <w:txbxContent>
                    <w:p w14:paraId="34727489" w14:textId="2AC07CEB" w:rsidR="00A209B8" w:rsidRPr="001269F9" w:rsidRDefault="00A209B8" w:rsidP="00D347DB">
                      <w:pPr>
                        <w:jc w:val="center"/>
                        <w:rPr>
                          <w:sz w:val="20"/>
                        </w:rPr>
                      </w:pPr>
                      <w:r>
                        <w:rPr>
                          <w:sz w:val="20"/>
                        </w:rPr>
                        <w:t>Quotes</w:t>
                      </w:r>
                    </w:p>
                  </w:txbxContent>
                </v:textbox>
              </v:shape>
            </w:pict>
          </mc:Fallback>
        </mc:AlternateContent>
      </w:r>
      <w:r w:rsidR="005440B5" w:rsidRPr="005440B5">
        <w:rPr>
          <w:rFonts w:cs="Arial"/>
        </w:rPr>
        <w:t xml:space="preserve"> </w:t>
      </w:r>
      <w:r w:rsidR="00E22A50">
        <w:rPr>
          <w:rFonts w:cs="Arial"/>
        </w:rPr>
        <w:t>Why are they significant and h</w:t>
      </w:r>
      <w:r w:rsidR="00B8249E">
        <w:rPr>
          <w:rFonts w:cs="Arial"/>
        </w:rPr>
        <w:t xml:space="preserve">ow did they </w:t>
      </w:r>
      <w:r w:rsidR="00A4376D">
        <w:rPr>
          <w:rFonts w:cs="Arial"/>
        </w:rPr>
        <w:t>destroy the Christian West</w:t>
      </w:r>
      <w:r w:rsidR="00B8249E">
        <w:rPr>
          <w:rFonts w:cs="Arial"/>
        </w:rPr>
        <w:t>?</w:t>
      </w:r>
    </w:p>
    <w:p w14:paraId="04048E6D" w14:textId="3CC78AE3" w:rsidR="00B8249E" w:rsidRDefault="0015351A" w:rsidP="00B8249E">
      <w:pPr>
        <w:pStyle w:val="Heading6"/>
        <w:rPr>
          <w:rFonts w:cs="Arial"/>
        </w:rPr>
      </w:pPr>
      <w:r w:rsidRPr="00552064">
        <w:rPr>
          <w:rFonts w:cs="Arial"/>
          <w:b/>
          <w:noProof/>
          <w:sz w:val="32"/>
          <w:lang w:eastAsia="en-US"/>
        </w:rPr>
        <mc:AlternateContent>
          <mc:Choice Requires="wps">
            <w:drawing>
              <wp:anchor distT="0" distB="0" distL="114300" distR="114300" simplePos="0" relativeHeight="251683328" behindDoc="0" locked="0" layoutInCell="1" allowOverlap="1" wp14:anchorId="63F11461" wp14:editId="6FC30074">
                <wp:simplePos x="0" y="0"/>
                <wp:positionH relativeFrom="column">
                  <wp:posOffset>-520065</wp:posOffset>
                </wp:positionH>
                <wp:positionV relativeFrom="paragraph">
                  <wp:posOffset>237490</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A22919" w14:textId="148A096C" w:rsidR="00A209B8" w:rsidRPr="001269F9" w:rsidRDefault="00A209B8" w:rsidP="00D347DB">
                            <w:pPr>
                              <w:jc w:val="center"/>
                              <w:rPr>
                                <w:sz w:val="20"/>
                              </w:rPr>
                            </w:pPr>
                            <w:r>
                              <w:rPr>
                                <w:sz w:val="20"/>
                              </w:rPr>
                              <w:t>• Dewey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1461" id="_x0000_s1034" type="#_x0000_t202" style="position:absolute;left:0;text-align:left;margin-left:-40.95pt;margin-top:18.7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lgxHwIAAB0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" filled="f">
                <v:textbox inset="0,0,0,0">
                  <w:txbxContent>
                    <w:p w14:paraId="3FA22919" w14:textId="148A096C" w:rsidR="00A209B8" w:rsidRPr="001269F9" w:rsidRDefault="00A209B8" w:rsidP="00D347DB">
                      <w:pPr>
                        <w:jc w:val="center"/>
                        <w:rPr>
                          <w:sz w:val="20"/>
                        </w:rPr>
                      </w:pPr>
                      <w:r>
                        <w:rPr>
                          <w:sz w:val="20"/>
                        </w:rPr>
                        <w:t>• Dewey</w:t>
                      </w:r>
                    </w:p>
                  </w:txbxContent>
                </v:textbox>
              </v:shape>
            </w:pict>
          </mc:Fallback>
        </mc:AlternateContent>
      </w:r>
      <w:r w:rsidR="00B8249E">
        <w:rPr>
          <w:rFonts w:cs="Arial"/>
        </w:rPr>
        <w:t>Dewey successfully established a public education system in the USA with the purpose of taking children away from the godly influence of their parents.</w:t>
      </w:r>
    </w:p>
    <w:p w14:paraId="398B9BC4" w14:textId="4F598DB3" w:rsidR="00B8249E" w:rsidRDefault="0015351A" w:rsidP="00B8249E">
      <w:pPr>
        <w:pStyle w:val="Heading6"/>
        <w:rPr>
          <w:rFonts w:cs="Arial"/>
        </w:rPr>
      </w:pPr>
      <w:r w:rsidRPr="00552064">
        <w:rPr>
          <w:rFonts w:cs="Arial"/>
          <w:b/>
          <w:noProof/>
          <w:sz w:val="32"/>
          <w:lang w:eastAsia="en-US"/>
        </w:rPr>
        <mc:AlternateContent>
          <mc:Choice Requires="wps">
            <w:drawing>
              <wp:anchor distT="0" distB="0" distL="114300" distR="114300" simplePos="0" relativeHeight="251744768" behindDoc="0" locked="0" layoutInCell="1" allowOverlap="1" wp14:anchorId="344D3E18" wp14:editId="3E59C291">
                <wp:simplePos x="0" y="0"/>
                <wp:positionH relativeFrom="column">
                  <wp:posOffset>-520065</wp:posOffset>
                </wp:positionH>
                <wp:positionV relativeFrom="paragraph">
                  <wp:posOffset>60325</wp:posOffset>
                </wp:positionV>
                <wp:extent cx="685800" cy="337820"/>
                <wp:effectExtent l="0" t="0" r="254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3AE1D04" w14:textId="0E98386C" w:rsidR="00A209B8" w:rsidRPr="001269F9" w:rsidRDefault="00A209B8" w:rsidP="00D347DB">
                            <w:pPr>
                              <w:jc w:val="center"/>
                              <w:rPr>
                                <w:sz w:val="20"/>
                              </w:rPr>
                            </w:pPr>
                            <w:r>
                              <w:rPr>
                                <w:sz w:val="20"/>
                              </w:rPr>
                              <w:t>• Darwin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3E18" id="_x0000_s1035" type="#_x0000_t202" style="position:absolute;left:0;text-align:left;margin-left:-40.95pt;margin-top:4.75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U8EIQIAAB4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" filled="f">
                <v:textbox inset="0,0,0,0">
                  <w:txbxContent>
                    <w:p w14:paraId="33AE1D04" w14:textId="0E98386C" w:rsidR="00A209B8" w:rsidRPr="001269F9" w:rsidRDefault="00A209B8" w:rsidP="00D347DB">
                      <w:pPr>
                        <w:jc w:val="center"/>
                        <w:rPr>
                          <w:sz w:val="20"/>
                        </w:rPr>
                      </w:pPr>
                      <w:r>
                        <w:rPr>
                          <w:sz w:val="20"/>
                        </w:rPr>
                        <w:t>• Darwin</w:t>
                      </w:r>
                    </w:p>
                  </w:txbxContent>
                </v:textbox>
              </v:shape>
            </w:pict>
          </mc:Fallback>
        </mc:AlternateContent>
      </w:r>
      <w:r w:rsidR="00B8249E">
        <w:rPr>
          <w:rFonts w:cs="Arial"/>
        </w:rPr>
        <w:t xml:space="preserve">Darwin </w:t>
      </w:r>
      <w:r w:rsidR="00793DE2">
        <w:rPr>
          <w:rFonts w:cs="Arial"/>
        </w:rPr>
        <w:t xml:space="preserve">successfully </w:t>
      </w:r>
      <w:r w:rsidR="00445E7F">
        <w:rPr>
          <w:rFonts w:cs="Arial"/>
        </w:rPr>
        <w:t xml:space="preserve">convinced the scientific and academic communities to abandon creationism for </w:t>
      </w:r>
      <w:r w:rsidR="00686DFF">
        <w:rPr>
          <w:rFonts w:cs="Arial"/>
        </w:rPr>
        <w:t>evolution.</w:t>
      </w:r>
    </w:p>
    <w:p w14:paraId="29B6F9DE" w14:textId="2E488FF2" w:rsidR="00686DFF" w:rsidRDefault="0015351A" w:rsidP="00B8249E">
      <w:pPr>
        <w:pStyle w:val="Heading6"/>
        <w:rPr>
          <w:rFonts w:cs="Arial"/>
        </w:rPr>
      </w:pPr>
      <w:r w:rsidRPr="00552064">
        <w:rPr>
          <w:rFonts w:cs="Arial"/>
          <w:b/>
          <w:noProof/>
          <w:sz w:val="32"/>
          <w:lang w:eastAsia="en-US"/>
        </w:rPr>
        <mc:AlternateContent>
          <mc:Choice Requires="wps">
            <w:drawing>
              <wp:anchor distT="0" distB="0" distL="114300" distR="114300" simplePos="0" relativeHeight="251746816" behindDoc="0" locked="0" layoutInCell="1" allowOverlap="1" wp14:anchorId="1CD09232" wp14:editId="09449FD8">
                <wp:simplePos x="0" y="0"/>
                <wp:positionH relativeFrom="column">
                  <wp:posOffset>-520065</wp:posOffset>
                </wp:positionH>
                <wp:positionV relativeFrom="paragraph">
                  <wp:posOffset>48895</wp:posOffset>
                </wp:positionV>
                <wp:extent cx="685800" cy="337820"/>
                <wp:effectExtent l="0" t="0" r="254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0FB74D" w14:textId="00B945F4" w:rsidR="00A209B8" w:rsidRPr="001269F9" w:rsidRDefault="00A209B8" w:rsidP="00D347DB">
                            <w:pPr>
                              <w:jc w:val="center"/>
                              <w:rPr>
                                <w:sz w:val="20"/>
                              </w:rPr>
                            </w:pPr>
                            <w:r>
                              <w:rPr>
                                <w:sz w:val="20"/>
                              </w:rPr>
                              <w:t>• Marx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9232" id="_x0000_s1036" type="#_x0000_t202" style="position:absolute;left:0;text-align:left;margin-left:-40.95pt;margin-top:3.8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" filled="f">
                <v:textbox inset="0,0,0,0">
                  <w:txbxContent>
                    <w:p w14:paraId="270FB74D" w14:textId="00B945F4" w:rsidR="00A209B8" w:rsidRPr="001269F9" w:rsidRDefault="00A209B8" w:rsidP="00D347DB">
                      <w:pPr>
                        <w:jc w:val="center"/>
                        <w:rPr>
                          <w:sz w:val="20"/>
                        </w:rPr>
                      </w:pPr>
                      <w:r>
                        <w:rPr>
                          <w:sz w:val="20"/>
                        </w:rPr>
                        <w:t>• Marx</w:t>
                      </w:r>
                    </w:p>
                  </w:txbxContent>
                </v:textbox>
              </v:shape>
            </w:pict>
          </mc:Fallback>
        </mc:AlternateContent>
      </w:r>
      <w:r w:rsidR="00686DFF">
        <w:rPr>
          <w:rFonts w:cs="Arial"/>
        </w:rPr>
        <w:t xml:space="preserve">Marx </w:t>
      </w:r>
      <w:r w:rsidR="0034176B">
        <w:rPr>
          <w:rFonts w:cs="Arial"/>
        </w:rPr>
        <w:t xml:space="preserve">successfully convinced </w:t>
      </w:r>
      <w:r w:rsidR="00BD532C">
        <w:rPr>
          <w:rFonts w:cs="Arial"/>
        </w:rPr>
        <w:t xml:space="preserve">generations </w:t>
      </w:r>
      <w:r w:rsidR="00E22A50">
        <w:rPr>
          <w:rFonts w:cs="Arial"/>
        </w:rPr>
        <w:t>within many</w:t>
      </w:r>
      <w:r w:rsidR="00BD532C">
        <w:rPr>
          <w:rFonts w:cs="Arial"/>
        </w:rPr>
        <w:t xml:space="preserve"> countries that God doesn’t exist, leading to the death of millions.</w:t>
      </w:r>
    </w:p>
    <w:p w14:paraId="6DAA8D97" w14:textId="172A1358" w:rsidR="0046479F" w:rsidRDefault="00B213A0" w:rsidP="00B8249E">
      <w:pPr>
        <w:pStyle w:val="Heading6"/>
        <w:rPr>
          <w:rFonts w:cs="Arial"/>
        </w:rPr>
      </w:pPr>
      <w:r w:rsidRPr="00552064">
        <w:rPr>
          <w:rFonts w:cs="Arial"/>
          <w:b/>
          <w:noProof/>
          <w:sz w:val="32"/>
          <w:lang w:eastAsia="en-US"/>
        </w:rPr>
        <mc:AlternateContent>
          <mc:Choice Requires="wps">
            <w:drawing>
              <wp:anchor distT="0" distB="0" distL="114300" distR="114300" simplePos="0" relativeHeight="251684352" behindDoc="0" locked="0" layoutInCell="1" allowOverlap="1" wp14:anchorId="65BE708E" wp14:editId="0F7682BE">
                <wp:simplePos x="0" y="0"/>
                <wp:positionH relativeFrom="column">
                  <wp:posOffset>-520065</wp:posOffset>
                </wp:positionH>
                <wp:positionV relativeFrom="paragraph">
                  <wp:posOffset>146685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0F6771" w14:textId="4DB42BB0" w:rsidR="00A209B8" w:rsidRPr="001269F9" w:rsidRDefault="00A209B8" w:rsidP="00D347DB">
                            <w:pPr>
                              <w:jc w:val="center"/>
                              <w:rPr>
                                <w:sz w:val="20"/>
                              </w:rPr>
                            </w:pPr>
                            <w:r>
                              <w:rPr>
                                <w:sz w:val="20"/>
                              </w:rPr>
                              <w:t>God dead</w:t>
                            </w:r>
                            <w:r>
                              <w:rPr>
                                <w:sz w:val="20"/>
                              </w:rPr>
                              <w:br/>
                              <w:t>• FN dead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E708E" id="_x0000_s1037" type="#_x0000_t202" style="position:absolute;left:0;text-align:left;margin-left:-40.95pt;margin-top:11.55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rctHg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" filled="f">
                <v:textbox inset="0,0,0,0">
                  <w:txbxContent>
                    <w:p w14:paraId="4B0F6771" w14:textId="4DB42BB0" w:rsidR="00A209B8" w:rsidRPr="001269F9" w:rsidRDefault="00A209B8" w:rsidP="00D347DB">
                      <w:pPr>
                        <w:jc w:val="center"/>
                        <w:rPr>
                          <w:sz w:val="20"/>
                        </w:rPr>
                      </w:pPr>
                      <w:r>
                        <w:rPr>
                          <w:sz w:val="20"/>
                        </w:rPr>
                        <w:t>God dead</w:t>
                      </w:r>
                      <w:r>
                        <w:rPr>
                          <w:sz w:val="20"/>
                        </w:rPr>
                        <w:br/>
                        <w:t>• FN dead</w:t>
                      </w:r>
                    </w:p>
                  </w:txbxContent>
                </v:textbox>
              </v:shape>
            </w:pict>
          </mc:Fallback>
        </mc:AlternateContent>
      </w:r>
      <w:r w:rsidR="0046479F">
        <w:rPr>
          <w:rFonts w:cs="Arial"/>
        </w:rPr>
        <w:t xml:space="preserve">Speaking of death, Nietzsche founded the “God is Dead” </w:t>
      </w:r>
      <w:r w:rsidR="000D072C">
        <w:rPr>
          <w:rFonts w:cs="Arial"/>
        </w:rPr>
        <w:t>movement. God had the last word in his life, though, as 17 years later God founded the “Nietzsche is Dead” movement.</w:t>
      </w:r>
    </w:p>
    <w:p w14:paraId="789DA687" w14:textId="1D749ED8" w:rsidR="00DF4A02" w:rsidRDefault="006801F3" w:rsidP="00DF4A02">
      <w:pPr>
        <w:pStyle w:val="Heading4"/>
        <w:rPr>
          <w:rFonts w:cs="Arial"/>
        </w:rPr>
      </w:pPr>
      <w:r>
        <w:rPr>
          <w:rFonts w:cs="Arial"/>
        </w:rPr>
        <w:t xml:space="preserve">We </w:t>
      </w:r>
      <w:r w:rsidR="00E22A50">
        <w:rPr>
          <w:rFonts w:cs="Arial"/>
        </w:rPr>
        <w:t>must also</w:t>
      </w:r>
      <w:r>
        <w:rPr>
          <w:rFonts w:cs="Arial"/>
        </w:rPr>
        <w:t xml:space="preserve"> fight apostates in our own church!</w:t>
      </w:r>
    </w:p>
    <w:p w14:paraId="29270B2C" w14:textId="13EDF45C" w:rsidR="006305F6" w:rsidRPr="00FD7B79" w:rsidRDefault="00663248" w:rsidP="006305F6">
      <w:pPr>
        <w:pStyle w:val="Heading3"/>
        <w:ind w:right="-10"/>
        <w:rPr>
          <w:rFonts w:cs="Arial"/>
        </w:rPr>
      </w:pPr>
      <w:r w:rsidRPr="00552064">
        <w:rPr>
          <w:rFonts w:cs="Arial"/>
          <w:b/>
          <w:noProof/>
          <w:sz w:val="32"/>
          <w:lang w:eastAsia="en-US"/>
        </w:rPr>
        <w:lastRenderedPageBreak/>
        <mc:AlternateContent>
          <mc:Choice Requires="wps">
            <w:drawing>
              <wp:anchor distT="0" distB="0" distL="114300" distR="114300" simplePos="0" relativeHeight="251748864" behindDoc="0" locked="0" layoutInCell="1" allowOverlap="1" wp14:anchorId="3FDB9E5F" wp14:editId="7FB8F5BC">
                <wp:simplePos x="0" y="0"/>
                <wp:positionH relativeFrom="column">
                  <wp:posOffset>-634365</wp:posOffset>
                </wp:positionH>
                <wp:positionV relativeFrom="paragraph">
                  <wp:posOffset>24130</wp:posOffset>
                </wp:positionV>
                <wp:extent cx="685800" cy="337820"/>
                <wp:effectExtent l="0" t="0" r="254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DA5B43" w14:textId="5C34DA87" w:rsidR="00A209B8" w:rsidRPr="001269F9" w:rsidRDefault="00A209B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B9E5F" id="_x0000_s1038" type="#_x0000_t202" style="position:absolute;left:0;text-align:left;margin-left:-49.95pt;margin-top:1.9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1JmIQ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" filled="f">
                <v:textbox inset="0,0,0,0">
                  <w:txbxContent>
                    <w:p w14:paraId="08DA5B43" w14:textId="5C34DA87" w:rsidR="00A209B8" w:rsidRPr="001269F9" w:rsidRDefault="00A209B8" w:rsidP="00D347DB">
                      <w:pPr>
                        <w:jc w:val="center"/>
                        <w:rPr>
                          <w:sz w:val="20"/>
                        </w:rPr>
                      </w:pPr>
                      <w:r>
                        <w:rPr>
                          <w:sz w:val="20"/>
                        </w:rPr>
                        <w:t>Subject</w:t>
                      </w:r>
                    </w:p>
                  </w:txbxContent>
                </v:textbox>
              </v:shape>
            </w:pict>
          </mc:Fallback>
        </mc:AlternateContent>
      </w:r>
      <w:r w:rsidR="006305F6" w:rsidRPr="00FD7B79">
        <w:rPr>
          <w:rFonts w:cs="Arial"/>
          <w:u w:val="single"/>
        </w:rPr>
        <w:t>Subject</w:t>
      </w:r>
      <w:r w:rsidR="006305F6" w:rsidRPr="00FD7B79">
        <w:rPr>
          <w:rFonts w:cs="Arial"/>
        </w:rPr>
        <w:t xml:space="preserve">: </w:t>
      </w:r>
      <w:r w:rsidR="006305F6">
        <w:rPr>
          <w:rFonts w:cs="Arial"/>
        </w:rPr>
        <w:t>How can you defend the faith against</w:t>
      </w:r>
      <w:r w:rsidR="006305F6" w:rsidRPr="00F728F1">
        <w:rPr>
          <w:rFonts w:cs="Arial"/>
        </w:rPr>
        <w:t xml:space="preserve"> </w:t>
      </w:r>
      <w:r w:rsidR="006305F6" w:rsidRPr="00781653">
        <w:rPr>
          <w:rFonts w:cs="Arial"/>
          <w:u w:val="single"/>
        </w:rPr>
        <w:t>pretenders</w:t>
      </w:r>
      <w:r w:rsidR="00D659FB">
        <w:rPr>
          <w:rFonts w:cs="Arial"/>
        </w:rPr>
        <w:t>? How can we fight unbelieving false teachers in our own churches?</w:t>
      </w:r>
    </w:p>
    <w:p w14:paraId="59E4504E" w14:textId="484587C5" w:rsidR="006305F6" w:rsidRDefault="00663248" w:rsidP="006305F6">
      <w:pPr>
        <w:pStyle w:val="Heading3"/>
        <w:ind w:right="-10"/>
        <w:rPr>
          <w:rFonts w:cs="Arial"/>
        </w:rPr>
      </w:pPr>
      <w:r w:rsidRPr="00552064">
        <w:rPr>
          <w:rFonts w:cs="Arial"/>
          <w:b/>
          <w:noProof/>
          <w:sz w:val="32"/>
          <w:lang w:eastAsia="en-US"/>
        </w:rPr>
        <mc:AlternateContent>
          <mc:Choice Requires="wps">
            <w:drawing>
              <wp:anchor distT="0" distB="0" distL="114300" distR="114300" simplePos="0" relativeHeight="251750912" behindDoc="0" locked="0" layoutInCell="1" allowOverlap="1" wp14:anchorId="550624A1" wp14:editId="2E767E56">
                <wp:simplePos x="0" y="0"/>
                <wp:positionH relativeFrom="column">
                  <wp:posOffset>-634365</wp:posOffset>
                </wp:positionH>
                <wp:positionV relativeFrom="paragraph">
                  <wp:posOffset>282575</wp:posOffset>
                </wp:positionV>
                <wp:extent cx="685800" cy="337820"/>
                <wp:effectExtent l="0" t="0" r="254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207BD80" w14:textId="3E1EE772" w:rsidR="00A209B8" w:rsidRPr="001269F9" w:rsidRDefault="00A209B8" w:rsidP="00D347DB">
                            <w:pPr>
                              <w:jc w:val="center"/>
                              <w:rPr>
                                <w:sz w:val="20"/>
                              </w:rPr>
                            </w:pPr>
                            <w:r>
                              <w:rPr>
                                <w:sz w:val="20"/>
                              </w:rPr>
                              <w:t>4 Books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24A1" id="_x0000_s1039" type="#_x0000_t202" style="position:absolute;left:0;text-align:left;margin-left:-49.95pt;margin-top:22.25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3nFIQ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" filled="f">
                <v:textbox inset="0,0,0,0">
                  <w:txbxContent>
                    <w:p w14:paraId="4207BD80" w14:textId="3E1EE772" w:rsidR="00A209B8" w:rsidRPr="001269F9" w:rsidRDefault="00A209B8" w:rsidP="00D347DB">
                      <w:pPr>
                        <w:jc w:val="center"/>
                        <w:rPr>
                          <w:sz w:val="20"/>
                        </w:rPr>
                      </w:pPr>
                      <w:r>
                        <w:rPr>
                          <w:sz w:val="20"/>
                        </w:rPr>
                        <w:t>4 Books</w:t>
                      </w:r>
                    </w:p>
                  </w:txbxContent>
                </v:textbox>
              </v:shape>
            </w:pict>
          </mc:Fallback>
        </mc:AlternateContent>
      </w:r>
      <w:r w:rsidR="006305F6" w:rsidRPr="00FD7B79">
        <w:rPr>
          <w:rFonts w:cs="Arial"/>
          <w:u w:val="single"/>
        </w:rPr>
        <w:t>Background</w:t>
      </w:r>
      <w:r w:rsidR="006305F6" w:rsidRPr="00FD7B79">
        <w:rPr>
          <w:rFonts w:cs="Arial"/>
        </w:rPr>
        <w:t xml:space="preserve">: </w:t>
      </w:r>
      <w:r w:rsidR="006305F6">
        <w:rPr>
          <w:rFonts w:cs="Arial"/>
        </w:rPr>
        <w:t>Jude told the Christians about AD 75 to fight for the faith.</w:t>
      </w:r>
    </w:p>
    <w:p w14:paraId="224C4710" w14:textId="4002D8D7" w:rsidR="00292153" w:rsidRDefault="00292153" w:rsidP="00292153">
      <w:pPr>
        <w:pStyle w:val="Heading4"/>
        <w:rPr>
          <w:rFonts w:cs="Arial"/>
        </w:rPr>
      </w:pPr>
      <w:r>
        <w:rPr>
          <w:rFonts w:cs="Arial"/>
        </w:rPr>
        <w:t>Only four NT “books” have but one chapter.</w:t>
      </w:r>
    </w:p>
    <w:p w14:paraId="6950E4BE" w14:textId="0D0E4356" w:rsidR="00292153" w:rsidRDefault="00663248" w:rsidP="00292153">
      <w:pPr>
        <w:pStyle w:val="Heading4"/>
        <w:rPr>
          <w:rFonts w:cs="Arial"/>
        </w:rPr>
      </w:pPr>
      <w:r w:rsidRPr="00552064">
        <w:rPr>
          <w:rFonts w:cs="Arial"/>
          <w:b/>
          <w:noProof/>
          <w:sz w:val="32"/>
          <w:lang w:eastAsia="en-US"/>
        </w:rPr>
        <mc:AlternateContent>
          <mc:Choice Requires="wps">
            <w:drawing>
              <wp:anchor distT="0" distB="0" distL="114300" distR="114300" simplePos="0" relativeHeight="251752960" behindDoc="0" locked="0" layoutInCell="1" allowOverlap="1" wp14:anchorId="101919E8" wp14:editId="2E039AC5">
                <wp:simplePos x="0" y="0"/>
                <wp:positionH relativeFrom="column">
                  <wp:posOffset>-634365</wp:posOffset>
                </wp:positionH>
                <wp:positionV relativeFrom="paragraph">
                  <wp:posOffset>456565</wp:posOffset>
                </wp:positionV>
                <wp:extent cx="685800" cy="337820"/>
                <wp:effectExtent l="0" t="0" r="254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73234E" w14:textId="1F999929" w:rsidR="00A209B8" w:rsidRPr="001269F9" w:rsidRDefault="00A209B8" w:rsidP="00D347DB">
                            <w:pPr>
                              <w:jc w:val="center"/>
                              <w:rPr>
                                <w:sz w:val="20"/>
                              </w:rPr>
                            </w:pPr>
                            <w:r>
                              <w:rPr>
                                <w:sz w:val="20"/>
                              </w:rPr>
                              <w:t>NT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919E8" id="_x0000_s1040" type="#_x0000_t202" style="position:absolute;left:0;text-align:left;margin-left:-49.95pt;margin-top:35.9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XD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" filled="f">
                <v:textbox inset="0,0,0,0">
                  <w:txbxContent>
                    <w:p w14:paraId="0D73234E" w14:textId="1F999929" w:rsidR="00A209B8" w:rsidRPr="001269F9" w:rsidRDefault="00A209B8" w:rsidP="00D347DB">
                      <w:pPr>
                        <w:jc w:val="center"/>
                        <w:rPr>
                          <w:sz w:val="20"/>
                        </w:rPr>
                      </w:pPr>
                      <w:r>
                        <w:rPr>
                          <w:sz w:val="20"/>
                        </w:rPr>
                        <w:t>NT Chart</w:t>
                      </w:r>
                    </w:p>
                  </w:txbxContent>
                </v:textbox>
              </v:shape>
            </w:pict>
          </mc:Fallback>
        </mc:AlternateContent>
      </w:r>
      <w:r w:rsidR="003C4466" w:rsidRPr="00552064">
        <w:rPr>
          <w:rFonts w:cs="Arial"/>
          <w:b/>
          <w:noProof/>
          <w:sz w:val="32"/>
          <w:lang w:eastAsia="en-US"/>
        </w:rPr>
        <mc:AlternateContent>
          <mc:Choice Requires="wps">
            <w:drawing>
              <wp:anchor distT="0" distB="0" distL="114300" distR="114300" simplePos="0" relativeHeight="251686400" behindDoc="0" locked="0" layoutInCell="1" allowOverlap="1" wp14:anchorId="1A4FF0A5" wp14:editId="71B6A4BF">
                <wp:simplePos x="0" y="0"/>
                <wp:positionH relativeFrom="column">
                  <wp:posOffset>-634365</wp:posOffset>
                </wp:positionH>
                <wp:positionV relativeFrom="paragraph">
                  <wp:posOffset>45720</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C3F4EB" w14:textId="57F0CDC1" w:rsidR="00A209B8" w:rsidRPr="001269F9" w:rsidRDefault="00A209B8" w:rsidP="00D347DB">
                            <w:pPr>
                              <w:jc w:val="center"/>
                              <w:rPr>
                                <w:sz w:val="20"/>
                              </w:rPr>
                            </w:pPr>
                            <w:r>
                              <w:rPr>
                                <w:sz w:val="20"/>
                              </w:rPr>
                              <w:t>4 Emails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F0A5" id="_x0000_s1041" type="#_x0000_t202" style="position:absolute;left:0;text-align:left;margin-left:-49.95pt;margin-top:3.6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OxWHw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" filled="f">
                <v:textbox inset="0,0,0,0">
                  <w:txbxContent>
                    <w:p w14:paraId="0DC3F4EB" w14:textId="57F0CDC1" w:rsidR="00A209B8" w:rsidRPr="001269F9" w:rsidRDefault="00A209B8" w:rsidP="00D347DB">
                      <w:pPr>
                        <w:jc w:val="center"/>
                        <w:rPr>
                          <w:sz w:val="20"/>
                        </w:rPr>
                      </w:pPr>
                      <w:r>
                        <w:rPr>
                          <w:sz w:val="20"/>
                        </w:rPr>
                        <w:t>4 Emails</w:t>
                      </w:r>
                    </w:p>
                  </w:txbxContent>
                </v:textbox>
              </v:shape>
            </w:pict>
          </mc:Fallback>
        </mc:AlternateContent>
      </w:r>
      <w:r w:rsidR="00C232C1">
        <w:rPr>
          <w:rFonts w:cs="Arial"/>
        </w:rPr>
        <w:t>Though small</w:t>
      </w:r>
      <w:r w:rsidR="004E1ED5">
        <w:rPr>
          <w:rFonts w:cs="Arial"/>
        </w:rPr>
        <w:t xml:space="preserve"> enough to be considered and email</w:t>
      </w:r>
      <w:r w:rsidR="00C232C1">
        <w:rPr>
          <w:rFonts w:cs="Arial"/>
        </w:rPr>
        <w:t xml:space="preserve">, these </w:t>
      </w:r>
      <w:r w:rsidR="00DB3EF5">
        <w:rPr>
          <w:rFonts w:cs="Arial"/>
        </w:rPr>
        <w:t xml:space="preserve">short </w:t>
      </w:r>
      <w:r w:rsidR="00C232C1">
        <w:rPr>
          <w:rFonts w:cs="Arial"/>
        </w:rPr>
        <w:t>books are incredibly impactful.</w:t>
      </w:r>
    </w:p>
    <w:p w14:paraId="70608D03" w14:textId="430E91EB" w:rsidR="00DB3EF5" w:rsidRDefault="00DB3EF5" w:rsidP="00292153">
      <w:pPr>
        <w:pStyle w:val="Heading4"/>
        <w:rPr>
          <w:rFonts w:cs="Arial"/>
        </w:rPr>
      </w:pPr>
      <w:r>
        <w:rPr>
          <w:rFonts w:cs="Arial"/>
        </w:rPr>
        <w:t>The letter of Jude was penned late and short.</w:t>
      </w:r>
    </w:p>
    <w:p w14:paraId="26E99874" w14:textId="4B7270B2" w:rsidR="006305F6" w:rsidRPr="00FD7B79" w:rsidRDefault="007A7C75" w:rsidP="006305F6">
      <w:pPr>
        <w:pStyle w:val="Heading3"/>
        <w:ind w:right="-10"/>
        <w:rPr>
          <w:rFonts w:cs="Arial"/>
        </w:rPr>
      </w:pPr>
      <w:r w:rsidRPr="00552064">
        <w:rPr>
          <w:rFonts w:cs="Arial"/>
          <w:b/>
          <w:noProof/>
          <w:sz w:val="32"/>
          <w:lang w:eastAsia="en-US"/>
        </w:rPr>
        <mc:AlternateContent>
          <mc:Choice Requires="wps">
            <w:drawing>
              <wp:anchor distT="0" distB="0" distL="114300" distR="114300" simplePos="0" relativeHeight="251755008" behindDoc="0" locked="0" layoutInCell="1" allowOverlap="1" wp14:anchorId="005A377B" wp14:editId="7FCDBC3A">
                <wp:simplePos x="0" y="0"/>
                <wp:positionH relativeFrom="column">
                  <wp:posOffset>-634365</wp:posOffset>
                </wp:positionH>
                <wp:positionV relativeFrom="paragraph">
                  <wp:posOffset>12700</wp:posOffset>
                </wp:positionV>
                <wp:extent cx="685800" cy="337820"/>
                <wp:effectExtent l="0" t="0" r="254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4F1BDA" w14:textId="36DB8C0E" w:rsidR="00A209B8" w:rsidRPr="001269F9" w:rsidRDefault="00A209B8" w:rsidP="00D347DB">
                            <w:pPr>
                              <w:jc w:val="center"/>
                              <w:rPr>
                                <w:sz w:val="20"/>
                              </w:rPr>
                            </w:pPr>
                            <w:r>
                              <w:rPr>
                                <w:sz w:val="20"/>
                              </w:rPr>
                              <w:t>4 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377B" id="_x0000_s1042" type="#_x0000_t202" style="position:absolute;left:0;text-align:left;margin-left:-49.95pt;margin-top:1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" filled="f">
                <v:textbox inset="0,0,0,0">
                  <w:txbxContent>
                    <w:p w14:paraId="084F1BDA" w14:textId="36DB8C0E" w:rsidR="00A209B8" w:rsidRPr="001269F9" w:rsidRDefault="00A209B8" w:rsidP="00D347DB">
                      <w:pPr>
                        <w:jc w:val="center"/>
                        <w:rPr>
                          <w:sz w:val="20"/>
                        </w:rPr>
                      </w:pPr>
                      <w:r>
                        <w:rPr>
                          <w:sz w:val="20"/>
                        </w:rPr>
                        <w:t>4 MPS</w:t>
                      </w:r>
                    </w:p>
                  </w:txbxContent>
                </v:textbox>
              </v:shape>
            </w:pict>
          </mc:Fallback>
        </mc:AlternateContent>
      </w:r>
      <w:r w:rsidR="006305F6" w:rsidRPr="00FD7B79">
        <w:rPr>
          <w:rFonts w:cs="Arial"/>
          <w:u w:val="single"/>
        </w:rPr>
        <w:t>Preview</w:t>
      </w:r>
      <w:r w:rsidR="006305F6" w:rsidRPr="00FD7B79">
        <w:rPr>
          <w:rFonts w:cs="Arial"/>
        </w:rPr>
        <w:t xml:space="preserve">: </w:t>
      </w:r>
      <w:r w:rsidR="006305F6">
        <w:rPr>
          <w:rFonts w:cs="Arial"/>
        </w:rPr>
        <w:t xml:space="preserve">Today </w:t>
      </w:r>
      <w:r w:rsidR="00346042">
        <w:rPr>
          <w:rFonts w:cs="Arial"/>
        </w:rPr>
        <w:t>in Jude we’</w:t>
      </w:r>
      <w:r w:rsidR="006305F6">
        <w:rPr>
          <w:rFonts w:cs="Arial"/>
        </w:rPr>
        <w:t xml:space="preserve">ll explore </w:t>
      </w:r>
      <w:r w:rsidR="00042935" w:rsidRPr="00042935">
        <w:rPr>
          <w:rFonts w:cs="Arial"/>
          <w:i/>
        </w:rPr>
        <w:t>four ways</w:t>
      </w:r>
      <w:r w:rsidR="00042935">
        <w:rPr>
          <w:rFonts w:cs="Arial"/>
        </w:rPr>
        <w:t xml:space="preserve"> </w:t>
      </w:r>
      <w:r w:rsidR="006305F6">
        <w:rPr>
          <w:rFonts w:cs="Arial"/>
        </w:rPr>
        <w:t>to fight pretenders.</w:t>
      </w:r>
    </w:p>
    <w:p w14:paraId="6A8A64FE" w14:textId="2CB977CD" w:rsidR="006305F6" w:rsidRDefault="007A7C75" w:rsidP="006305F6">
      <w:pPr>
        <w:pStyle w:val="Heading3"/>
        <w:ind w:right="-10"/>
        <w:rPr>
          <w:rFonts w:cs="Arial"/>
        </w:rPr>
      </w:pPr>
      <w:r w:rsidRPr="00552064">
        <w:rPr>
          <w:rFonts w:cs="Arial"/>
          <w:b/>
          <w:noProof/>
          <w:sz w:val="32"/>
          <w:lang w:eastAsia="en-US"/>
        </w:rPr>
        <mc:AlternateContent>
          <mc:Choice Requires="wps">
            <w:drawing>
              <wp:anchor distT="0" distB="0" distL="114300" distR="114300" simplePos="0" relativeHeight="251757056" behindDoc="0" locked="0" layoutInCell="1" allowOverlap="1" wp14:anchorId="6235C871" wp14:editId="44577024">
                <wp:simplePos x="0" y="0"/>
                <wp:positionH relativeFrom="column">
                  <wp:posOffset>-634365</wp:posOffset>
                </wp:positionH>
                <wp:positionV relativeFrom="paragraph">
                  <wp:posOffset>42545</wp:posOffset>
                </wp:positionV>
                <wp:extent cx="685800" cy="337820"/>
                <wp:effectExtent l="0" t="0" r="254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E835FB7" w14:textId="17056E07" w:rsidR="00A209B8" w:rsidRPr="001269F9" w:rsidRDefault="00A209B8" w:rsidP="00D347DB">
                            <w:pPr>
                              <w:jc w:val="center"/>
                              <w:rPr>
                                <w:sz w:val="20"/>
                              </w:rPr>
                            </w:pPr>
                            <w:r>
                              <w:rPr>
                                <w:sz w:val="20"/>
                              </w:rPr>
                              <w:t>Jude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C871" id="_x0000_s1043" type="#_x0000_t202" style="position:absolute;left:0;text-align:left;margin-left:-49.95pt;margin-top:3.35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qZ6HgIAAB8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" filled="f">
                <v:textbox inset="0,0,0,0">
                  <w:txbxContent>
                    <w:p w14:paraId="7E835FB7" w14:textId="17056E07" w:rsidR="00A209B8" w:rsidRPr="001269F9" w:rsidRDefault="00A209B8" w:rsidP="00D347DB">
                      <w:pPr>
                        <w:jc w:val="center"/>
                        <w:rPr>
                          <w:sz w:val="20"/>
                        </w:rPr>
                      </w:pPr>
                      <w:r>
                        <w:rPr>
                          <w:sz w:val="20"/>
                        </w:rPr>
                        <w:t>Jude</w:t>
                      </w:r>
                    </w:p>
                  </w:txbxContent>
                </v:textbox>
              </v:shape>
            </w:pict>
          </mc:Fallback>
        </mc:AlternateContent>
      </w:r>
      <w:r w:rsidR="006305F6" w:rsidRPr="00FD7B79">
        <w:rPr>
          <w:rFonts w:cs="Arial"/>
          <w:u w:val="single"/>
        </w:rPr>
        <w:t>Text</w:t>
      </w:r>
      <w:r w:rsidR="006305F6" w:rsidRPr="00FD7B79">
        <w:rPr>
          <w:rFonts w:cs="Arial"/>
        </w:rPr>
        <w:t xml:space="preserve">: </w:t>
      </w:r>
      <w:r w:rsidR="006305F6">
        <w:rPr>
          <w:rFonts w:cs="Arial"/>
        </w:rPr>
        <w:t>The “email” of Jude is our fighting manual.</w:t>
      </w:r>
    </w:p>
    <w:p w14:paraId="12C830D5" w14:textId="5C5F5E4F" w:rsidR="00781653" w:rsidRDefault="007A7C75" w:rsidP="00781653">
      <w:pPr>
        <w:pStyle w:val="Heading4"/>
        <w:rPr>
          <w:rFonts w:cs="Arial"/>
        </w:rPr>
      </w:pPr>
      <w:r w:rsidRPr="00552064">
        <w:rPr>
          <w:rFonts w:cs="Arial"/>
          <w:b/>
          <w:noProof/>
          <w:sz w:val="32"/>
          <w:lang w:eastAsia="en-US"/>
        </w:rPr>
        <mc:AlternateContent>
          <mc:Choice Requires="wps">
            <w:drawing>
              <wp:anchor distT="0" distB="0" distL="114300" distR="114300" simplePos="0" relativeHeight="251759104" behindDoc="0" locked="0" layoutInCell="1" allowOverlap="1" wp14:anchorId="51B1DA82" wp14:editId="2F1896F4">
                <wp:simplePos x="0" y="0"/>
                <wp:positionH relativeFrom="column">
                  <wp:posOffset>-634365</wp:posOffset>
                </wp:positionH>
                <wp:positionV relativeFrom="paragraph">
                  <wp:posOffset>72390</wp:posOffset>
                </wp:positionV>
                <wp:extent cx="685800" cy="337820"/>
                <wp:effectExtent l="0" t="0" r="254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48C52F2" w14:textId="7184C4CD" w:rsidR="00A209B8" w:rsidRPr="001269F9" w:rsidRDefault="00A209B8" w:rsidP="00D347DB">
                            <w:pPr>
                              <w:jc w:val="center"/>
                              <w:rPr>
                                <w:sz w:val="20"/>
                              </w:rPr>
                            </w:pPr>
                            <w:r>
                              <w:rPr>
                                <w:sz w:val="20"/>
                              </w:rPr>
                              <w:t>Jude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DA82" id="_x0000_s1044" type="#_x0000_t202" style="position:absolute;left:0;text-align:left;margin-left:-49.95pt;margin-top:5.7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" filled="f">
                <v:textbox inset="0,0,0,0">
                  <w:txbxContent>
                    <w:p w14:paraId="448C52F2" w14:textId="7184C4CD" w:rsidR="00A209B8" w:rsidRPr="001269F9" w:rsidRDefault="00A209B8" w:rsidP="00D347DB">
                      <w:pPr>
                        <w:jc w:val="center"/>
                        <w:rPr>
                          <w:sz w:val="20"/>
                        </w:rPr>
                      </w:pPr>
                      <w:r>
                        <w:rPr>
                          <w:sz w:val="20"/>
                        </w:rPr>
                        <w:t>Jude Chart</w:t>
                      </w:r>
                    </w:p>
                  </w:txbxContent>
                </v:textbox>
              </v:shape>
            </w:pict>
          </mc:Fallback>
        </mc:AlternateContent>
      </w:r>
      <w:r w:rsidR="00781653">
        <w:rPr>
          <w:rFonts w:cs="Arial"/>
        </w:rPr>
        <w:t>The letter is about “contending against pretenders.”</w:t>
      </w:r>
    </w:p>
    <w:p w14:paraId="1189A6D5" w14:textId="25934B86" w:rsidR="00781653" w:rsidRDefault="007A7C75" w:rsidP="00781653">
      <w:pPr>
        <w:pStyle w:val="Heading4"/>
        <w:rPr>
          <w:rFonts w:cs="Arial"/>
        </w:rPr>
      </w:pPr>
      <w:r w:rsidRPr="00552064">
        <w:rPr>
          <w:rFonts w:cs="Arial"/>
          <w:b/>
          <w:noProof/>
          <w:sz w:val="32"/>
          <w:lang w:eastAsia="en-US"/>
        </w:rPr>
        <mc:AlternateContent>
          <mc:Choice Requires="wps">
            <w:drawing>
              <wp:anchor distT="0" distB="0" distL="114300" distR="114300" simplePos="0" relativeHeight="251761152" behindDoc="0" locked="0" layoutInCell="1" allowOverlap="1" wp14:anchorId="1EC51F23" wp14:editId="0B4831D3">
                <wp:simplePos x="0" y="0"/>
                <wp:positionH relativeFrom="column">
                  <wp:posOffset>-634365</wp:posOffset>
                </wp:positionH>
                <wp:positionV relativeFrom="paragraph">
                  <wp:posOffset>102235</wp:posOffset>
                </wp:positionV>
                <wp:extent cx="685800" cy="337820"/>
                <wp:effectExtent l="0" t="0" r="254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61B25E" w14:textId="071D7470" w:rsidR="00A209B8" w:rsidRPr="001269F9" w:rsidRDefault="00A209B8" w:rsidP="00D347DB">
                            <w:pPr>
                              <w:jc w:val="center"/>
                              <w:rPr>
                                <w:sz w:val="20"/>
                              </w:rPr>
                            </w:pPr>
                            <w:r>
                              <w:rPr>
                                <w:sz w:val="20"/>
                              </w:rPr>
                              <w:t>Keys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1F23" id="_x0000_s1045" type="#_x0000_t202" style="position:absolute;left:0;text-align:left;margin-left:-49.95pt;margin-top:8.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" filled="f">
                <v:textbox inset="0,0,0,0">
                  <w:txbxContent>
                    <w:p w14:paraId="6961B25E" w14:textId="071D7470" w:rsidR="00A209B8" w:rsidRPr="001269F9" w:rsidRDefault="00A209B8" w:rsidP="00D347DB">
                      <w:pPr>
                        <w:jc w:val="center"/>
                        <w:rPr>
                          <w:sz w:val="20"/>
                        </w:rPr>
                      </w:pPr>
                      <w:r>
                        <w:rPr>
                          <w:sz w:val="20"/>
                        </w:rPr>
                        <w:t>Keys</w:t>
                      </w:r>
                    </w:p>
                  </w:txbxContent>
                </v:textbox>
              </v:shape>
            </w:pict>
          </mc:Fallback>
        </mc:AlternateContent>
      </w:r>
      <w:r w:rsidR="00781653">
        <w:rPr>
          <w:rFonts w:cs="Arial"/>
        </w:rPr>
        <w:t>Its key verse tells us to contend for (or defend) the faith.</w:t>
      </w:r>
    </w:p>
    <w:p w14:paraId="53DEBD1B" w14:textId="3322743E" w:rsidR="00781653" w:rsidRDefault="007A7C75" w:rsidP="00781653">
      <w:pPr>
        <w:pStyle w:val="Heading4"/>
        <w:rPr>
          <w:rFonts w:cs="Arial"/>
        </w:rPr>
      </w:pPr>
      <w:r w:rsidRPr="00552064">
        <w:rPr>
          <w:rFonts w:cs="Arial"/>
          <w:b/>
          <w:noProof/>
          <w:sz w:val="32"/>
          <w:lang w:eastAsia="en-US"/>
        </w:rPr>
        <mc:AlternateContent>
          <mc:Choice Requires="wps">
            <w:drawing>
              <wp:anchor distT="0" distB="0" distL="114300" distR="114300" simplePos="0" relativeHeight="251687424" behindDoc="0" locked="0" layoutInCell="1" allowOverlap="1" wp14:anchorId="42C8928F" wp14:editId="5963552B">
                <wp:simplePos x="0" y="0"/>
                <wp:positionH relativeFrom="column">
                  <wp:posOffset>-634365</wp:posOffset>
                </wp:positionH>
                <wp:positionV relativeFrom="paragraph">
                  <wp:posOffset>137160</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863307" w14:textId="34996C94" w:rsidR="00A209B8" w:rsidRPr="001269F9" w:rsidRDefault="00A209B8" w:rsidP="00D347DB">
                            <w:pPr>
                              <w:jc w:val="center"/>
                              <w:rPr>
                                <w:sz w:val="20"/>
                              </w:rPr>
                            </w:pPr>
                            <w:r>
                              <w:rPr>
                                <w:sz w:val="20"/>
                              </w:rPr>
                              <w:t>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8928F" id="_x0000_s1046" type="#_x0000_t202" style="position:absolute;left:0;text-align:left;margin-left:-49.95pt;margin-top:10.8pt;width:54pt;height:2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" filled="f">
                <v:textbox inset="0,0,0,0">
                  <w:txbxContent>
                    <w:p w14:paraId="20863307" w14:textId="34996C94" w:rsidR="00A209B8" w:rsidRPr="001269F9" w:rsidRDefault="00A209B8" w:rsidP="00D347DB">
                      <w:pPr>
                        <w:jc w:val="center"/>
                        <w:rPr>
                          <w:sz w:val="20"/>
                        </w:rPr>
                      </w:pPr>
                      <w:r>
                        <w:rPr>
                          <w:sz w:val="20"/>
                        </w:rPr>
                        <w:t>Author</w:t>
                      </w:r>
                    </w:p>
                  </w:txbxContent>
                </v:textbox>
              </v:shape>
            </w:pict>
          </mc:Fallback>
        </mc:AlternateContent>
      </w:r>
      <w:r w:rsidR="00781653">
        <w:rPr>
          <w:rFonts w:cs="Arial"/>
        </w:rPr>
        <w:t>The early church had no problem accepting this letter, despite its short size.</w:t>
      </w:r>
    </w:p>
    <w:p w14:paraId="39E7D024" w14:textId="7739E27A" w:rsidR="004B4D67" w:rsidRDefault="000C10C6" w:rsidP="00781653">
      <w:pPr>
        <w:pStyle w:val="Heading4"/>
        <w:rPr>
          <w:rFonts w:cs="Arial"/>
        </w:rPr>
      </w:pPr>
      <w:r w:rsidRPr="00552064">
        <w:rPr>
          <w:rFonts w:cs="Arial"/>
          <w:b/>
          <w:noProof/>
          <w:sz w:val="32"/>
          <w:lang w:eastAsia="en-US"/>
        </w:rPr>
        <mc:AlternateContent>
          <mc:Choice Requires="wps">
            <w:drawing>
              <wp:anchor distT="0" distB="0" distL="114300" distR="114300" simplePos="0" relativeHeight="251688448" behindDoc="0" locked="0" layoutInCell="1" allowOverlap="1" wp14:anchorId="7C28263A" wp14:editId="491ADBD0">
                <wp:simplePos x="0" y="0"/>
                <wp:positionH relativeFrom="column">
                  <wp:posOffset>-634365</wp:posOffset>
                </wp:positionH>
                <wp:positionV relativeFrom="paragraph">
                  <wp:posOffset>171662</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5145C9" w14:textId="59305414" w:rsidR="00A209B8" w:rsidRPr="001269F9" w:rsidRDefault="00A209B8" w:rsidP="00D347DB">
                            <w:pPr>
                              <w:jc w:val="center"/>
                              <w:rPr>
                                <w:sz w:val="20"/>
                              </w:rPr>
                            </w:pPr>
                            <w:r>
                              <w:rPr>
                                <w:sz w:val="20"/>
                              </w:rPr>
                              <w:t>Family of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263A" id="_x0000_s1047" type="#_x0000_t202" style="position:absolute;left:0;text-align:left;margin-left:-49.95pt;margin-top:1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wIb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" filled="f">
                <v:textbox inset="0,0,0,0">
                  <w:txbxContent>
                    <w:p w14:paraId="285145C9" w14:textId="59305414" w:rsidR="00A209B8" w:rsidRPr="001269F9" w:rsidRDefault="00A209B8" w:rsidP="00D347DB">
                      <w:pPr>
                        <w:jc w:val="center"/>
                        <w:rPr>
                          <w:sz w:val="20"/>
                        </w:rPr>
                      </w:pPr>
                      <w:r>
                        <w:rPr>
                          <w:sz w:val="20"/>
                        </w:rPr>
                        <w:t>Family of Jesus</w:t>
                      </w:r>
                    </w:p>
                  </w:txbxContent>
                </v:textbox>
              </v:shape>
            </w:pict>
          </mc:Fallback>
        </mc:AlternateContent>
      </w:r>
      <w:r w:rsidR="004B4D67">
        <w:rPr>
          <w:rFonts w:cs="Arial"/>
        </w:rPr>
        <w:t>The letter itself shows evidence of being written by the half brother of Jesus.</w:t>
      </w:r>
    </w:p>
    <w:p w14:paraId="6D83B429" w14:textId="3EF5240A" w:rsidR="004B4D67" w:rsidRPr="00FD7B79" w:rsidRDefault="0031259F" w:rsidP="00781653">
      <w:pPr>
        <w:pStyle w:val="Heading4"/>
        <w:rPr>
          <w:rFonts w:cs="Arial"/>
        </w:rPr>
      </w:pPr>
      <w:r w:rsidRPr="00552064">
        <w:rPr>
          <w:rFonts w:cs="Arial"/>
          <w:b/>
          <w:noProof/>
          <w:sz w:val="32"/>
          <w:lang w:eastAsia="en-US"/>
        </w:rPr>
        <mc:AlternateContent>
          <mc:Choice Requires="wps">
            <w:drawing>
              <wp:anchor distT="0" distB="0" distL="114300" distR="114300" simplePos="0" relativeHeight="251763200" behindDoc="0" locked="0" layoutInCell="1" allowOverlap="1" wp14:anchorId="5D747C4E" wp14:editId="58D1B305">
                <wp:simplePos x="0" y="0"/>
                <wp:positionH relativeFrom="column">
                  <wp:posOffset>-634365</wp:posOffset>
                </wp:positionH>
                <wp:positionV relativeFrom="paragraph">
                  <wp:posOffset>306070</wp:posOffset>
                </wp:positionV>
                <wp:extent cx="685800" cy="337820"/>
                <wp:effectExtent l="0" t="0" r="254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4C3AE3" w14:textId="77777777" w:rsidR="00A209B8" w:rsidRPr="001269F9" w:rsidRDefault="00A209B8" w:rsidP="00D347DB">
                            <w:pPr>
                              <w:jc w:val="center"/>
                              <w:rPr>
                                <w:sz w:val="20"/>
                              </w:rPr>
                            </w:pPr>
                            <w:r>
                              <w:rPr>
                                <w:sz w:val="20"/>
                              </w:rPr>
                              <w:t>4 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7C4E" id="_x0000_s1048" type="#_x0000_t202" style="position:absolute;left:0;text-align:left;margin-left:-49.95pt;margin-top:24.1pt;width:54pt;height:26.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" filled="f">
                <v:textbox inset="0,0,0,0">
                  <w:txbxContent>
                    <w:p w14:paraId="5D4C3AE3" w14:textId="77777777" w:rsidR="00A209B8" w:rsidRPr="001269F9" w:rsidRDefault="00A209B8" w:rsidP="00D347DB">
                      <w:pPr>
                        <w:jc w:val="center"/>
                        <w:rPr>
                          <w:sz w:val="20"/>
                        </w:rPr>
                      </w:pPr>
                      <w:r>
                        <w:rPr>
                          <w:sz w:val="20"/>
                        </w:rPr>
                        <w:t>4 MPS</w:t>
                      </w:r>
                    </w:p>
                  </w:txbxContent>
                </v:textbox>
              </v:shape>
            </w:pict>
          </mc:Fallback>
        </mc:AlternateContent>
      </w:r>
      <w:r w:rsidR="004B4D67">
        <w:rPr>
          <w:rFonts w:cs="Arial"/>
        </w:rPr>
        <w:t>Judas was a younger son of Joseph and Mary (explain).</w:t>
      </w:r>
    </w:p>
    <w:p w14:paraId="1F2872AB" w14:textId="6DC3C862" w:rsidR="00042935" w:rsidRPr="00FD7B79" w:rsidRDefault="00042935" w:rsidP="00042935">
      <w:pPr>
        <w:pStyle w:val="Heading3"/>
        <w:ind w:right="-10"/>
        <w:rPr>
          <w:rFonts w:cs="Arial"/>
        </w:rPr>
      </w:pPr>
      <w:r w:rsidRPr="00FD7B79">
        <w:rPr>
          <w:rFonts w:cs="Arial"/>
          <w:u w:val="single"/>
        </w:rPr>
        <w:t>Preview</w:t>
      </w:r>
      <w:r>
        <w:rPr>
          <w:rFonts w:cs="Arial"/>
          <w:u w:val="single"/>
        </w:rPr>
        <w:t xml:space="preserve"> Review</w:t>
      </w:r>
      <w:r w:rsidRPr="00FD7B79">
        <w:rPr>
          <w:rFonts w:cs="Arial"/>
        </w:rPr>
        <w:t xml:space="preserve">: </w:t>
      </w:r>
      <w:r>
        <w:rPr>
          <w:rFonts w:cs="Arial"/>
        </w:rPr>
        <w:t xml:space="preserve">Today in Jude we’ll explore </w:t>
      </w:r>
      <w:r w:rsidRPr="00042935">
        <w:rPr>
          <w:rFonts w:cs="Arial"/>
          <w:i/>
        </w:rPr>
        <w:t>four ways</w:t>
      </w:r>
      <w:r>
        <w:rPr>
          <w:rFonts w:cs="Arial"/>
        </w:rPr>
        <w:t xml:space="preserve"> to fight pretenders.</w:t>
      </w:r>
    </w:p>
    <w:p w14:paraId="5A514FB8" w14:textId="77777777" w:rsidR="006305F6" w:rsidRPr="00FD7B79" w:rsidRDefault="006305F6" w:rsidP="006305F6">
      <w:pPr>
        <w:rPr>
          <w:rFonts w:cs="Arial"/>
        </w:rPr>
      </w:pPr>
    </w:p>
    <w:p w14:paraId="7C6C31D0" w14:textId="77777777" w:rsidR="006305F6" w:rsidRPr="00FD7B79" w:rsidRDefault="006305F6" w:rsidP="006305F6">
      <w:pPr>
        <w:rPr>
          <w:rFonts w:cs="Arial"/>
        </w:rPr>
      </w:pPr>
      <w:r w:rsidRPr="00FD7B79">
        <w:rPr>
          <w:rFonts w:cs="Arial"/>
        </w:rPr>
        <w:t>(</w:t>
      </w:r>
      <w:r>
        <w:rPr>
          <w:rFonts w:cs="Arial"/>
        </w:rPr>
        <w:t>The first way you can defend the faith against</w:t>
      </w:r>
      <w:r w:rsidRPr="00F728F1">
        <w:rPr>
          <w:rFonts w:cs="Arial"/>
        </w:rPr>
        <w:t xml:space="preserve"> pretenders</w:t>
      </w:r>
      <w:r>
        <w:rPr>
          <w:rFonts w:cs="Arial"/>
        </w:rPr>
        <w:t xml:space="preserve"> is to..</w:t>
      </w:r>
      <w:r w:rsidRPr="00FD7B79">
        <w:rPr>
          <w:rFonts w:cs="Arial"/>
        </w:rPr>
        <w:t>.)</w:t>
      </w:r>
    </w:p>
    <w:p w14:paraId="5DBFEEF3" w14:textId="02E5A93F" w:rsidR="006305F6" w:rsidRPr="00FD7B79" w:rsidRDefault="0031259F" w:rsidP="006305F6">
      <w:pPr>
        <w:pStyle w:val="Heading1"/>
        <w:rPr>
          <w:rFonts w:cs="Arial"/>
        </w:rPr>
      </w:pPr>
      <w:r w:rsidRPr="00552064">
        <w:rPr>
          <w:rFonts w:cs="Arial"/>
          <w:b w:val="0"/>
          <w:noProof/>
          <w:sz w:val="32"/>
          <w:lang w:eastAsia="en-US"/>
        </w:rPr>
        <mc:AlternateContent>
          <mc:Choice Requires="wps">
            <w:drawing>
              <wp:anchor distT="0" distB="0" distL="114300" distR="114300" simplePos="0" relativeHeight="251689472" behindDoc="0" locked="0" layoutInCell="1" allowOverlap="1" wp14:anchorId="2270E203" wp14:editId="247DDE84">
                <wp:simplePos x="0" y="0"/>
                <wp:positionH relativeFrom="column">
                  <wp:posOffset>-634365</wp:posOffset>
                </wp:positionH>
                <wp:positionV relativeFrom="paragraph">
                  <wp:posOffset>158750</wp:posOffset>
                </wp:positionV>
                <wp:extent cx="685800" cy="337820"/>
                <wp:effectExtent l="0" t="0" r="254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AC20C77" w14:textId="0129C501" w:rsidR="00A209B8" w:rsidRPr="001269F9" w:rsidRDefault="00A209B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0E203" id="_x0000_s1049" type="#_x0000_t202" style="position:absolute;left:0;text-align:left;margin-left:-49.95pt;margin-top:12.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0McIA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" filled="f">
                <v:textbox inset="0,0,0,0">
                  <w:txbxContent>
                    <w:p w14:paraId="7AC20C77" w14:textId="0129C501" w:rsidR="00A209B8" w:rsidRPr="001269F9" w:rsidRDefault="00A209B8" w:rsidP="00D347DB">
                      <w:pPr>
                        <w:jc w:val="center"/>
                        <w:rPr>
                          <w:sz w:val="20"/>
                        </w:rPr>
                      </w:pPr>
                      <w:r>
                        <w:rPr>
                          <w:sz w:val="20"/>
                        </w:rPr>
                        <w:t>MP</w:t>
                      </w:r>
                    </w:p>
                  </w:txbxContent>
                </v:textbox>
              </v:shape>
            </w:pict>
          </mc:Fallback>
        </mc:AlternateContent>
      </w:r>
      <w:r w:rsidR="006305F6" w:rsidRPr="00FD7B79">
        <w:rPr>
          <w:rFonts w:cs="Arial"/>
        </w:rPr>
        <w:t>I.</w:t>
      </w:r>
      <w:r w:rsidR="006305F6" w:rsidRPr="00FD7B79">
        <w:rPr>
          <w:rFonts w:cs="Arial"/>
        </w:rPr>
        <w:tab/>
      </w:r>
      <w:r w:rsidR="006305F6" w:rsidRPr="00493052">
        <w:rPr>
          <w:rFonts w:cs="Arial"/>
          <w:u w:val="single"/>
        </w:rPr>
        <w:t>Affirm</w:t>
      </w:r>
      <w:r w:rsidR="006305F6">
        <w:rPr>
          <w:rFonts w:cs="Arial"/>
        </w:rPr>
        <w:t xml:space="preserve"> the saints (1-2).</w:t>
      </w:r>
    </w:p>
    <w:p w14:paraId="273EB9D2" w14:textId="77777777" w:rsidR="006305F6" w:rsidRPr="00FD7B79" w:rsidRDefault="006305F6" w:rsidP="006305F6">
      <w:pPr>
        <w:ind w:left="426"/>
        <w:rPr>
          <w:rFonts w:cs="Arial"/>
        </w:rPr>
      </w:pPr>
      <w:r w:rsidRPr="00FD7B79">
        <w:rPr>
          <w:rFonts w:cs="Arial"/>
        </w:rPr>
        <w:t>[</w:t>
      </w:r>
      <w:r>
        <w:rPr>
          <w:rFonts w:cs="Arial"/>
        </w:rPr>
        <w:t>Tell believers about their riches in Christ</w:t>
      </w:r>
      <w:r w:rsidRPr="00FD7B79">
        <w:rPr>
          <w:rFonts w:cs="Arial"/>
        </w:rPr>
        <w:t>.]</w:t>
      </w:r>
    </w:p>
    <w:p w14:paraId="2C6B6317" w14:textId="3F3DE5DA" w:rsidR="006305F6" w:rsidRPr="00FD7B79" w:rsidRDefault="00FB0542" w:rsidP="006305F6">
      <w:pPr>
        <w:pStyle w:val="Heading2"/>
        <w:rPr>
          <w:rFonts w:cs="Arial"/>
        </w:rPr>
      </w:pPr>
      <w:r w:rsidRPr="00552064">
        <w:rPr>
          <w:rFonts w:cs="Arial"/>
          <w:b/>
          <w:noProof/>
          <w:sz w:val="32"/>
          <w:lang w:eastAsia="en-US"/>
        </w:rPr>
        <mc:AlternateContent>
          <mc:Choice Requires="wps">
            <w:drawing>
              <wp:anchor distT="0" distB="0" distL="114300" distR="114300" simplePos="0" relativeHeight="251690496" behindDoc="0" locked="0" layoutInCell="1" allowOverlap="1" wp14:anchorId="6330DF06" wp14:editId="6E110AB1">
                <wp:simplePos x="0" y="0"/>
                <wp:positionH relativeFrom="column">
                  <wp:posOffset>-634365</wp:posOffset>
                </wp:positionH>
                <wp:positionV relativeFrom="paragraph">
                  <wp:posOffset>104140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03EE36" w14:textId="4C480CDA" w:rsidR="00A209B8" w:rsidRPr="001269F9" w:rsidRDefault="00A209B8" w:rsidP="00D347DB">
                            <w:pPr>
                              <w:jc w:val="center"/>
                              <w:rPr>
                                <w:sz w:val="20"/>
                              </w:rPr>
                            </w:pPr>
                            <w:r>
                              <w:rPr>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0DF06" id="_x0000_s1050" type="#_x0000_t202" style="position:absolute;left:0;text-align:left;margin-left:-49.95pt;margin-top:8.2pt;width:54pt;height:26.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k3aIA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" filled="f">
                <v:textbox inset="0,0,0,0">
                  <w:txbxContent>
                    <w:p w14:paraId="2103EE36" w14:textId="4C480CDA" w:rsidR="00A209B8" w:rsidRPr="001269F9" w:rsidRDefault="00A209B8" w:rsidP="00D347DB">
                      <w:pPr>
                        <w:jc w:val="center"/>
                        <w:rPr>
                          <w:sz w:val="20"/>
                        </w:rPr>
                      </w:pPr>
                      <w:r>
                        <w:rPr>
                          <w:sz w:val="20"/>
                        </w:rPr>
                        <w:t>1-2</w:t>
                      </w:r>
                    </w:p>
                  </w:txbxContent>
                </v:textbox>
              </v:shape>
            </w:pict>
          </mc:Fallback>
        </mc:AlternateContent>
      </w:r>
      <w:r w:rsidR="00AA706F">
        <w:rPr>
          <w:rFonts w:cs="Arial"/>
        </w:rPr>
        <w:t xml:space="preserve">God himself </w:t>
      </w:r>
      <w:r w:rsidR="00AA706F" w:rsidRPr="00AA706F">
        <w:rPr>
          <w:rFonts w:cs="Arial"/>
          <w:i/>
        </w:rPr>
        <w:t>calls</w:t>
      </w:r>
      <w:r w:rsidR="00AA706F">
        <w:rPr>
          <w:rFonts w:cs="Arial"/>
        </w:rPr>
        <w:t xml:space="preserve"> </w:t>
      </w:r>
      <w:r w:rsidR="00871085">
        <w:rPr>
          <w:rFonts w:cs="Arial"/>
        </w:rPr>
        <w:t>us</w:t>
      </w:r>
      <w:r w:rsidR="00AA706F">
        <w:rPr>
          <w:rFonts w:cs="Arial"/>
        </w:rPr>
        <w:t xml:space="preserve"> to salvation</w:t>
      </w:r>
      <w:r w:rsidR="00831E11">
        <w:rPr>
          <w:rFonts w:cs="Arial"/>
        </w:rPr>
        <w:t xml:space="preserve"> (1a)</w:t>
      </w:r>
      <w:r w:rsidR="00AA706F">
        <w:rPr>
          <w:rFonts w:cs="Arial"/>
        </w:rPr>
        <w:t>.</w:t>
      </w:r>
    </w:p>
    <w:p w14:paraId="2EC52CDE" w14:textId="2F61D274" w:rsidR="006305F6" w:rsidRDefault="00AA706F" w:rsidP="006305F6">
      <w:pPr>
        <w:pStyle w:val="Heading2"/>
        <w:rPr>
          <w:rFonts w:cs="Arial"/>
        </w:rPr>
      </w:pPr>
      <w:r>
        <w:rPr>
          <w:rFonts w:cs="Arial"/>
        </w:rPr>
        <w:t xml:space="preserve">God himself </w:t>
      </w:r>
      <w:r>
        <w:rPr>
          <w:rFonts w:cs="Arial"/>
          <w:i/>
        </w:rPr>
        <w:t>loves</w:t>
      </w:r>
      <w:r>
        <w:rPr>
          <w:rFonts w:cs="Arial"/>
        </w:rPr>
        <w:t xml:space="preserve"> </w:t>
      </w:r>
      <w:r w:rsidR="00871085">
        <w:rPr>
          <w:rFonts w:cs="Arial"/>
        </w:rPr>
        <w:t>us</w:t>
      </w:r>
      <w:r w:rsidR="00831E11">
        <w:rPr>
          <w:rFonts w:cs="Arial"/>
        </w:rPr>
        <w:t xml:space="preserve"> (1b)</w:t>
      </w:r>
      <w:r>
        <w:rPr>
          <w:rFonts w:cs="Arial"/>
        </w:rPr>
        <w:t>.</w:t>
      </w:r>
    </w:p>
    <w:p w14:paraId="59D64B72" w14:textId="099CF8D2" w:rsidR="00AA706F" w:rsidRDefault="00AA706F" w:rsidP="006305F6">
      <w:pPr>
        <w:pStyle w:val="Heading2"/>
        <w:rPr>
          <w:rFonts w:cs="Arial"/>
        </w:rPr>
      </w:pPr>
      <w:r>
        <w:rPr>
          <w:rFonts w:cs="Arial"/>
        </w:rPr>
        <w:t xml:space="preserve">God himself </w:t>
      </w:r>
      <w:r>
        <w:rPr>
          <w:rFonts w:cs="Arial"/>
          <w:i/>
        </w:rPr>
        <w:t>keeps</w:t>
      </w:r>
      <w:r>
        <w:rPr>
          <w:rFonts w:cs="Arial"/>
        </w:rPr>
        <w:t xml:space="preserve"> </w:t>
      </w:r>
      <w:r w:rsidR="00871085">
        <w:rPr>
          <w:rFonts w:cs="Arial"/>
        </w:rPr>
        <w:t>us</w:t>
      </w:r>
      <w:r>
        <w:rPr>
          <w:rFonts w:cs="Arial"/>
        </w:rPr>
        <w:t xml:space="preserve"> in his forever family</w:t>
      </w:r>
      <w:r w:rsidR="00831E11">
        <w:rPr>
          <w:rFonts w:cs="Arial"/>
        </w:rPr>
        <w:t xml:space="preserve"> (1c)</w:t>
      </w:r>
      <w:r>
        <w:rPr>
          <w:rFonts w:cs="Arial"/>
        </w:rPr>
        <w:t>.</w:t>
      </w:r>
    </w:p>
    <w:p w14:paraId="581D7F3C" w14:textId="7E537A5D" w:rsidR="00AA706F" w:rsidRPr="00FD7B79" w:rsidRDefault="00AA706F" w:rsidP="006305F6">
      <w:pPr>
        <w:pStyle w:val="Heading2"/>
        <w:rPr>
          <w:rFonts w:cs="Arial"/>
        </w:rPr>
      </w:pPr>
      <w:r>
        <w:rPr>
          <w:rFonts w:cs="Arial"/>
        </w:rPr>
        <w:t xml:space="preserve">God himself </w:t>
      </w:r>
      <w:r w:rsidR="00703ADC">
        <w:rPr>
          <w:rFonts w:cs="Arial"/>
          <w:i/>
        </w:rPr>
        <w:t>gives</w:t>
      </w:r>
      <w:r>
        <w:rPr>
          <w:rFonts w:cs="Arial"/>
        </w:rPr>
        <w:t xml:space="preserve"> </w:t>
      </w:r>
      <w:r w:rsidR="00871085">
        <w:rPr>
          <w:rFonts w:cs="Arial"/>
        </w:rPr>
        <w:t>us</w:t>
      </w:r>
      <w:r w:rsidR="00703ADC">
        <w:rPr>
          <w:rFonts w:cs="Arial"/>
        </w:rPr>
        <w:t xml:space="preserve"> mercy, peace, and love</w:t>
      </w:r>
      <w:r w:rsidR="00831E11">
        <w:rPr>
          <w:rFonts w:cs="Arial"/>
        </w:rPr>
        <w:t xml:space="preserve"> (2)</w:t>
      </w:r>
      <w:r w:rsidR="00703ADC">
        <w:rPr>
          <w:rFonts w:cs="Arial"/>
        </w:rPr>
        <w:t>.</w:t>
      </w:r>
    </w:p>
    <w:p w14:paraId="0021F5C8" w14:textId="77777777" w:rsidR="00874041" w:rsidRPr="00F728F1" w:rsidRDefault="00874041" w:rsidP="00874041">
      <w:pPr>
        <w:pStyle w:val="Heading3"/>
        <w:ind w:right="-10"/>
        <w:rPr>
          <w:rFonts w:cs="Arial"/>
        </w:rPr>
      </w:pPr>
      <w:r w:rsidRPr="00F728F1">
        <w:rPr>
          <w:rFonts w:cs="Arial"/>
        </w:rPr>
        <w:t>Mercy is the first grace to be multiplied as God's protection from merciless pretenders</w:t>
      </w:r>
      <w:r>
        <w:rPr>
          <w:rFonts w:cs="Arial"/>
        </w:rPr>
        <w:t xml:space="preserve"> </w:t>
      </w:r>
      <w:r w:rsidRPr="00F728F1">
        <w:rPr>
          <w:rFonts w:cs="Arial"/>
        </w:rPr>
        <w:t>(2a).</w:t>
      </w:r>
    </w:p>
    <w:p w14:paraId="31DEB048" w14:textId="360E7ADA" w:rsidR="00874041" w:rsidRPr="00F728F1" w:rsidRDefault="00874041" w:rsidP="00874041">
      <w:pPr>
        <w:pStyle w:val="Heading3"/>
        <w:ind w:right="-10"/>
        <w:rPr>
          <w:rFonts w:cs="Arial"/>
        </w:rPr>
      </w:pPr>
      <w:r w:rsidRPr="00F728F1">
        <w:rPr>
          <w:rFonts w:cs="Arial"/>
        </w:rPr>
        <w:t>Peace is wished upon the readers in the midst of their war against false teachers</w:t>
      </w:r>
      <w:r>
        <w:rPr>
          <w:rFonts w:cs="Arial"/>
        </w:rPr>
        <w:t xml:space="preserve"> </w:t>
      </w:r>
      <w:r w:rsidRPr="00F728F1">
        <w:rPr>
          <w:rFonts w:cs="Arial"/>
        </w:rPr>
        <w:t>(2b).</w:t>
      </w:r>
    </w:p>
    <w:p w14:paraId="471D7D98" w14:textId="48F64A0F" w:rsidR="00874041" w:rsidRPr="00F728F1" w:rsidRDefault="00874041" w:rsidP="00874041">
      <w:pPr>
        <w:pStyle w:val="Heading3"/>
        <w:ind w:right="-10"/>
        <w:rPr>
          <w:rFonts w:cs="Arial"/>
        </w:rPr>
      </w:pPr>
      <w:r w:rsidRPr="00F728F1">
        <w:rPr>
          <w:rFonts w:cs="Arial"/>
        </w:rPr>
        <w:t>Love from God is wished upon the readers as protection and assurance in their trials</w:t>
      </w:r>
      <w:r>
        <w:rPr>
          <w:rFonts w:cs="Arial"/>
        </w:rPr>
        <w:t xml:space="preserve"> </w:t>
      </w:r>
      <w:r w:rsidRPr="00F728F1">
        <w:rPr>
          <w:rFonts w:cs="Arial"/>
        </w:rPr>
        <w:t>(2c).</w:t>
      </w:r>
    </w:p>
    <w:p w14:paraId="0355CEED" w14:textId="53057B21" w:rsidR="009D215D" w:rsidRDefault="00B57F56" w:rsidP="00874041">
      <w:pPr>
        <w:rPr>
          <w:rFonts w:cs="Arial"/>
        </w:rPr>
      </w:pPr>
      <w:r w:rsidRPr="00552064">
        <w:rPr>
          <w:rFonts w:cs="Arial"/>
          <w:b/>
          <w:noProof/>
          <w:sz w:val="32"/>
          <w:lang w:eastAsia="en-US"/>
        </w:rPr>
        <mc:AlternateContent>
          <mc:Choice Requires="wps">
            <w:drawing>
              <wp:anchor distT="0" distB="0" distL="114300" distR="114300" simplePos="0" relativeHeight="251692544" behindDoc="0" locked="0" layoutInCell="1" allowOverlap="1" wp14:anchorId="3834229B" wp14:editId="7D419A0A">
                <wp:simplePos x="0" y="0"/>
                <wp:positionH relativeFrom="column">
                  <wp:posOffset>-635000</wp:posOffset>
                </wp:positionH>
                <wp:positionV relativeFrom="paragraph">
                  <wp:posOffset>223097</wp:posOffset>
                </wp:positionV>
                <wp:extent cx="685800" cy="254000"/>
                <wp:effectExtent l="0" t="0" r="12700" b="1270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40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CEC0435" w14:textId="3DDB0121" w:rsidR="00A209B8" w:rsidRPr="001269F9" w:rsidRDefault="00A209B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229B" id="_x0000_s1051" type="#_x0000_t202" style="position:absolute;margin-left:-50pt;margin-top:17.55pt;width:54pt;height:2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" filled="f">
                <v:textbox inset="0,0,0,0">
                  <w:txbxContent>
                    <w:p w14:paraId="5CEC0435" w14:textId="3DDB0121" w:rsidR="00A209B8" w:rsidRPr="001269F9" w:rsidRDefault="00A209B8" w:rsidP="00D347DB">
                      <w:pPr>
                        <w:jc w:val="center"/>
                        <w:rPr>
                          <w:sz w:val="20"/>
                        </w:rPr>
                      </w:pPr>
                      <w:r>
                        <w:rPr>
                          <w:sz w:val="20"/>
                        </w:rPr>
                        <w:t>Subject</w:t>
                      </w:r>
                    </w:p>
                  </w:txbxContent>
                </v:textbox>
              </v:shape>
            </w:pict>
          </mc:Fallback>
        </mc:AlternateContent>
      </w:r>
    </w:p>
    <w:p w14:paraId="5D570D60" w14:textId="2C2CF025" w:rsidR="006305F6" w:rsidRPr="00FD7B79" w:rsidRDefault="00B57F56" w:rsidP="00874041">
      <w:pPr>
        <w:rPr>
          <w:rFonts w:cs="Arial"/>
        </w:rPr>
      </w:pPr>
      <w:r w:rsidRPr="00552064">
        <w:rPr>
          <w:rFonts w:cs="Arial"/>
          <w:b/>
          <w:noProof/>
          <w:sz w:val="32"/>
          <w:lang w:eastAsia="en-US"/>
        </w:rPr>
        <mc:AlternateContent>
          <mc:Choice Requires="wps">
            <w:drawing>
              <wp:anchor distT="0" distB="0" distL="114300" distR="114300" simplePos="0" relativeHeight="251814400" behindDoc="0" locked="0" layoutInCell="1" allowOverlap="1" wp14:anchorId="76AEC0C7" wp14:editId="145189F7">
                <wp:simplePos x="0" y="0"/>
                <wp:positionH relativeFrom="column">
                  <wp:posOffset>-635000</wp:posOffset>
                </wp:positionH>
                <wp:positionV relativeFrom="paragraph">
                  <wp:posOffset>316442</wp:posOffset>
                </wp:positionV>
                <wp:extent cx="685800" cy="2362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62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AA8B8C3" w14:textId="54D71E95" w:rsidR="00B57F56" w:rsidRPr="001269F9" w:rsidRDefault="00B57F56"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EC0C7" id="_x0000_s1052" type="#_x0000_t202" style="position:absolute;margin-left:-50pt;margin-top:24.9pt;width:54pt;height:18.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" filled="f">
                <v:textbox inset="0,0,0,0">
                  <w:txbxContent>
                    <w:p w14:paraId="6AA8B8C3" w14:textId="54D71E95" w:rsidR="00B57F56" w:rsidRPr="001269F9" w:rsidRDefault="00B57F56" w:rsidP="00D347DB">
                      <w:pPr>
                        <w:jc w:val="center"/>
                        <w:rPr>
                          <w:sz w:val="20"/>
                        </w:rPr>
                      </w:pPr>
                      <w:r>
                        <w:rPr>
                          <w:sz w:val="20"/>
                        </w:rPr>
                        <w:t>MPI</w:t>
                      </w:r>
                    </w:p>
                  </w:txbxContent>
                </v:textbox>
              </v:shape>
            </w:pict>
          </mc:Fallback>
        </mc:AlternateContent>
      </w:r>
      <w:r w:rsidR="006305F6" w:rsidRPr="00FD7B79">
        <w:rPr>
          <w:rFonts w:cs="Arial"/>
        </w:rPr>
        <w:t>(</w:t>
      </w:r>
      <w:r w:rsidR="00B34BD6">
        <w:rPr>
          <w:rFonts w:cs="Arial"/>
        </w:rPr>
        <w:t>Our first defense against nominal Christians is to affirm the true believers of their high position in Christ</w:t>
      </w:r>
      <w:r w:rsidR="006305F6" w:rsidRPr="00FD7B79">
        <w:rPr>
          <w:rFonts w:cs="Arial"/>
        </w:rPr>
        <w:t>.</w:t>
      </w:r>
      <w:r w:rsidR="00BC582E">
        <w:rPr>
          <w:rFonts w:cs="Arial"/>
        </w:rPr>
        <w:t xml:space="preserve"> But shouldn’t</w:t>
      </w:r>
      <w:r w:rsidR="000C10C6">
        <w:rPr>
          <w:rFonts w:cs="Arial"/>
        </w:rPr>
        <w:t xml:space="preserve"> we</w:t>
      </w:r>
      <w:r w:rsidR="00BC582E">
        <w:rPr>
          <w:rFonts w:cs="Arial"/>
        </w:rPr>
        <w:t xml:space="preserve"> also make sure we know who we’re talking about?</w:t>
      </w:r>
      <w:r w:rsidR="00320334">
        <w:rPr>
          <w:rFonts w:cs="Arial"/>
        </w:rPr>
        <w:t xml:space="preserve"> Yes! Verses 3-16 tell us to…</w:t>
      </w:r>
      <w:r w:rsidR="006305F6" w:rsidRPr="00FD7B79">
        <w:rPr>
          <w:rFonts w:cs="Arial"/>
        </w:rPr>
        <w:t>)</w:t>
      </w:r>
    </w:p>
    <w:p w14:paraId="6FA8F5B6" w14:textId="7740663C" w:rsidR="006305F6" w:rsidRPr="00FD7B79" w:rsidRDefault="00A4376D" w:rsidP="006305F6">
      <w:pPr>
        <w:pStyle w:val="Heading1"/>
        <w:rPr>
          <w:rFonts w:cs="Arial"/>
        </w:rPr>
      </w:pPr>
      <w:r w:rsidRPr="00552064">
        <w:rPr>
          <w:rFonts w:cs="Arial"/>
          <w:b w:val="0"/>
          <w:noProof/>
          <w:sz w:val="32"/>
          <w:lang w:eastAsia="en-US"/>
        </w:rPr>
        <mc:AlternateContent>
          <mc:Choice Requires="wps">
            <w:drawing>
              <wp:anchor distT="0" distB="0" distL="114300" distR="114300" simplePos="0" relativeHeight="251693568" behindDoc="0" locked="0" layoutInCell="1" allowOverlap="1" wp14:anchorId="4F67CB61" wp14:editId="7C9EF704">
                <wp:simplePos x="0" y="0"/>
                <wp:positionH relativeFrom="column">
                  <wp:posOffset>-634365</wp:posOffset>
                </wp:positionH>
                <wp:positionV relativeFrom="paragraph">
                  <wp:posOffset>70485</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98D1BAC" w14:textId="7190076E" w:rsidR="00A209B8" w:rsidRPr="001269F9" w:rsidRDefault="00A209B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CB61" id="_x0000_s1053" type="#_x0000_t202" style="position:absolute;left:0;text-align:left;margin-left:-49.95pt;margin-top:5.55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" filled="f">
                <v:textbox inset="0,0,0,0">
                  <w:txbxContent>
                    <w:p w14:paraId="398D1BAC" w14:textId="7190076E" w:rsidR="00A209B8" w:rsidRPr="001269F9" w:rsidRDefault="00A209B8" w:rsidP="00D347DB">
                      <w:pPr>
                        <w:jc w:val="center"/>
                        <w:rPr>
                          <w:sz w:val="20"/>
                        </w:rPr>
                      </w:pPr>
                      <w:r>
                        <w:rPr>
                          <w:sz w:val="20"/>
                        </w:rPr>
                        <w:t>MP</w:t>
                      </w:r>
                    </w:p>
                  </w:txbxContent>
                </v:textbox>
              </v:shape>
            </w:pict>
          </mc:Fallback>
        </mc:AlternateContent>
      </w:r>
      <w:r w:rsidR="006305F6" w:rsidRPr="00FD7B79">
        <w:rPr>
          <w:rFonts w:cs="Arial"/>
        </w:rPr>
        <w:t>II.</w:t>
      </w:r>
      <w:r w:rsidR="006305F6" w:rsidRPr="00FD7B79">
        <w:rPr>
          <w:rFonts w:cs="Arial"/>
        </w:rPr>
        <w:tab/>
      </w:r>
      <w:r w:rsidR="006305F6" w:rsidRPr="00493052">
        <w:rPr>
          <w:rFonts w:cs="Arial"/>
          <w:u w:val="single"/>
        </w:rPr>
        <w:t>Identify</w:t>
      </w:r>
      <w:r w:rsidR="006305F6">
        <w:rPr>
          <w:rFonts w:cs="Arial"/>
        </w:rPr>
        <w:t xml:space="preserve"> the enemy (3-16).</w:t>
      </w:r>
    </w:p>
    <w:p w14:paraId="3FE73F27" w14:textId="38DE226C" w:rsidR="006305F6" w:rsidRPr="00FD7B79" w:rsidRDefault="006305F6" w:rsidP="006305F6">
      <w:pPr>
        <w:ind w:left="426"/>
        <w:rPr>
          <w:rFonts w:cs="Arial"/>
        </w:rPr>
      </w:pPr>
      <w:r w:rsidRPr="00FD7B79">
        <w:rPr>
          <w:rFonts w:cs="Arial"/>
        </w:rPr>
        <w:t>[</w:t>
      </w:r>
      <w:r w:rsidR="00E04493">
        <w:rPr>
          <w:rFonts w:cs="Arial"/>
        </w:rPr>
        <w:t>Know</w:t>
      </w:r>
      <w:r>
        <w:rPr>
          <w:rFonts w:cs="Arial"/>
        </w:rPr>
        <w:t xml:space="preserve"> the evil nature of the apostates who pretend to know God</w:t>
      </w:r>
      <w:r w:rsidRPr="00FD7B79">
        <w:rPr>
          <w:rFonts w:cs="Arial"/>
        </w:rPr>
        <w:t>.]</w:t>
      </w:r>
    </w:p>
    <w:p w14:paraId="708C9940" w14:textId="4C91C5E9" w:rsidR="00D77716" w:rsidRPr="00F728F1" w:rsidRDefault="00D77716" w:rsidP="00D77716">
      <w:pPr>
        <w:pStyle w:val="Heading2"/>
        <w:ind w:right="-10"/>
        <w:rPr>
          <w:rFonts w:cs="Arial"/>
        </w:rPr>
      </w:pPr>
      <w:r>
        <w:rPr>
          <w:rFonts w:cs="Arial"/>
        </w:rPr>
        <w:t>D</w:t>
      </w:r>
      <w:r w:rsidRPr="00F728F1">
        <w:rPr>
          <w:rFonts w:cs="Arial"/>
        </w:rPr>
        <w:t xml:space="preserve">efend the faith </w:t>
      </w:r>
      <w:r>
        <w:rPr>
          <w:rFonts w:cs="Arial"/>
        </w:rPr>
        <w:t>against</w:t>
      </w:r>
      <w:r w:rsidRPr="00F728F1">
        <w:rPr>
          <w:rFonts w:cs="Arial"/>
        </w:rPr>
        <w:t xml:space="preserve"> pretenders</w:t>
      </w:r>
      <w:r>
        <w:rPr>
          <w:rFonts w:cs="Arial"/>
        </w:rPr>
        <w:t xml:space="preserve"> who infiltrate</w:t>
      </w:r>
      <w:r w:rsidRPr="00F728F1">
        <w:rPr>
          <w:rFonts w:cs="Arial"/>
        </w:rPr>
        <w:t xml:space="preserve"> the church</w:t>
      </w:r>
      <w:r>
        <w:rPr>
          <w:rFonts w:cs="Arial"/>
        </w:rPr>
        <w:t xml:space="preserve"> </w:t>
      </w:r>
      <w:r w:rsidRPr="00F728F1">
        <w:rPr>
          <w:rFonts w:cs="Arial"/>
        </w:rPr>
        <w:t>(3-4).</w:t>
      </w:r>
    </w:p>
    <w:p w14:paraId="10C1EA2B" w14:textId="112043B8" w:rsidR="00C318D8" w:rsidRPr="00F728F1" w:rsidRDefault="00A4376D" w:rsidP="00C318D8">
      <w:pPr>
        <w:pStyle w:val="Heading3"/>
        <w:rPr>
          <w:rFonts w:cs="Arial"/>
        </w:rPr>
      </w:pPr>
      <w:r w:rsidRPr="00552064">
        <w:rPr>
          <w:rFonts w:cs="Arial"/>
          <w:b/>
          <w:noProof/>
          <w:sz w:val="32"/>
          <w:lang w:eastAsia="en-US"/>
        </w:rPr>
        <w:lastRenderedPageBreak/>
        <mc:AlternateContent>
          <mc:Choice Requires="wps">
            <w:drawing>
              <wp:anchor distT="0" distB="0" distL="114300" distR="114300" simplePos="0" relativeHeight="251694592" behindDoc="0" locked="0" layoutInCell="1" allowOverlap="1" wp14:anchorId="74AD3871" wp14:editId="53AB614A">
                <wp:simplePos x="0" y="0"/>
                <wp:positionH relativeFrom="column">
                  <wp:posOffset>-634365</wp:posOffset>
                </wp:positionH>
                <wp:positionV relativeFrom="paragraph">
                  <wp:posOffset>7620</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2A22D9" w14:textId="2680753C" w:rsidR="00A209B8" w:rsidRPr="001269F9" w:rsidRDefault="00A209B8" w:rsidP="00D347DB">
                            <w:pPr>
                              <w:jc w:val="center"/>
                              <w:rPr>
                                <w:sz w:val="20"/>
                              </w:rPr>
                            </w:pPr>
                            <w:r>
                              <w:rPr>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3871" id="_x0000_s1054" type="#_x0000_t202" style="position:absolute;left:0;text-align:left;margin-left:-49.95pt;margin-top:.6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xMUHwIAAB8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" filled="f">
                <v:textbox inset="0,0,0,0">
                  <w:txbxContent>
                    <w:p w14:paraId="372A22D9" w14:textId="2680753C" w:rsidR="00A209B8" w:rsidRPr="001269F9" w:rsidRDefault="00A209B8" w:rsidP="00D347DB">
                      <w:pPr>
                        <w:jc w:val="center"/>
                        <w:rPr>
                          <w:sz w:val="20"/>
                        </w:rPr>
                      </w:pPr>
                      <w:r>
                        <w:rPr>
                          <w:sz w:val="20"/>
                        </w:rPr>
                        <w:t>3</w:t>
                      </w:r>
                    </w:p>
                  </w:txbxContent>
                </v:textbox>
              </v:shape>
            </w:pict>
          </mc:Fallback>
        </mc:AlternateContent>
      </w:r>
      <w:r w:rsidR="00C318D8">
        <w:rPr>
          <w:rFonts w:cs="Arial"/>
        </w:rPr>
        <w:t>Jude changed his original intent</w:t>
      </w:r>
      <w:r w:rsidR="00C318D8" w:rsidRPr="00F728F1">
        <w:rPr>
          <w:rFonts w:cs="Arial"/>
        </w:rPr>
        <w:t xml:space="preserve"> of writing </w:t>
      </w:r>
      <w:r w:rsidR="00C318D8">
        <w:rPr>
          <w:rFonts w:cs="Arial"/>
        </w:rPr>
        <w:t>on</w:t>
      </w:r>
      <w:r w:rsidR="00C318D8" w:rsidRPr="00F728F1">
        <w:rPr>
          <w:rFonts w:cs="Arial"/>
        </w:rPr>
        <w:t xml:space="preserve"> salvation to </w:t>
      </w:r>
      <w:r w:rsidR="00C318D8">
        <w:rPr>
          <w:rFonts w:cs="Arial"/>
        </w:rPr>
        <w:t>defending</w:t>
      </w:r>
      <w:r w:rsidR="00C318D8" w:rsidRPr="00F728F1">
        <w:rPr>
          <w:rFonts w:cs="Arial"/>
        </w:rPr>
        <w:t xml:space="preserve"> the truth</w:t>
      </w:r>
      <w:r w:rsidR="00C318D8">
        <w:rPr>
          <w:rFonts w:cs="Arial"/>
        </w:rPr>
        <w:t xml:space="preserve"> </w:t>
      </w:r>
      <w:r w:rsidR="00C318D8" w:rsidRPr="00F728F1">
        <w:rPr>
          <w:rFonts w:cs="Arial"/>
        </w:rPr>
        <w:t>(3).</w:t>
      </w:r>
    </w:p>
    <w:p w14:paraId="7A41290B" w14:textId="063E3EEA" w:rsidR="00C318D8" w:rsidRPr="00F728F1" w:rsidRDefault="003C4466" w:rsidP="00C318D8">
      <w:pPr>
        <w:pStyle w:val="Heading4"/>
        <w:rPr>
          <w:rFonts w:cs="Arial"/>
        </w:rPr>
      </w:pPr>
      <w:r w:rsidRPr="00552064">
        <w:rPr>
          <w:rFonts w:cs="Arial"/>
          <w:b/>
          <w:noProof/>
          <w:sz w:val="32"/>
          <w:lang w:eastAsia="en-US"/>
        </w:rPr>
        <mc:AlternateContent>
          <mc:Choice Requires="wps">
            <w:drawing>
              <wp:anchor distT="0" distB="0" distL="114300" distR="114300" simplePos="0" relativeHeight="251702784" behindDoc="0" locked="0" layoutInCell="1" allowOverlap="1" wp14:anchorId="7DF34708" wp14:editId="4C002C69">
                <wp:simplePos x="0" y="0"/>
                <wp:positionH relativeFrom="column">
                  <wp:posOffset>-520065</wp:posOffset>
                </wp:positionH>
                <wp:positionV relativeFrom="paragraph">
                  <wp:posOffset>6149975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289B94C" w14:textId="1F0761F3" w:rsidR="00A209B8" w:rsidRPr="001269F9" w:rsidRDefault="00A209B8" w:rsidP="00D347DB">
                            <w:pPr>
                              <w:jc w:val="center"/>
                              <w:rPr>
                                <w:sz w:val="20"/>
                              </w:rPr>
                            </w:pPr>
                            <w:r>
                              <w:rPr>
                                <w:sz w:val="20"/>
                              </w:rPr>
                              <w:t>• Professors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4708" id="_x0000_s1055" type="#_x0000_t202" style="position:absolute;left:0;text-align:left;margin-left:-40.95pt;margin-top:484.25pt;width:54pt;height:26.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" filled="f">
                <v:textbox inset="0,0,0,0">
                  <w:txbxContent>
                    <w:p w14:paraId="5289B94C" w14:textId="1F0761F3" w:rsidR="00A209B8" w:rsidRPr="001269F9" w:rsidRDefault="00A209B8" w:rsidP="00D347DB">
                      <w:pPr>
                        <w:jc w:val="center"/>
                        <w:rPr>
                          <w:sz w:val="20"/>
                        </w:rPr>
                      </w:pPr>
                      <w:r>
                        <w:rPr>
                          <w:sz w:val="20"/>
                        </w:rPr>
                        <w:t>• Professors</w:t>
                      </w:r>
                    </w:p>
                  </w:txbxContent>
                </v:textbox>
              </v:shape>
            </w:pict>
          </mc:Fallback>
        </mc:AlternateContent>
      </w:r>
      <w:r w:rsidR="00C318D8">
        <w:rPr>
          <w:rFonts w:cs="Arial"/>
        </w:rPr>
        <w:t>His</w:t>
      </w:r>
      <w:r w:rsidR="00C318D8" w:rsidRPr="00F728F1">
        <w:rPr>
          <w:rFonts w:cs="Arial"/>
        </w:rPr>
        <w:t xml:space="preserve"> original purpose </w:t>
      </w:r>
      <w:r w:rsidR="00C318D8">
        <w:rPr>
          <w:rFonts w:cs="Arial"/>
        </w:rPr>
        <w:t>was to write on the salvation he shared</w:t>
      </w:r>
      <w:r w:rsidR="00C318D8" w:rsidRPr="00F728F1">
        <w:rPr>
          <w:rFonts w:cs="Arial"/>
        </w:rPr>
        <w:t xml:space="preserve"> with his readers</w:t>
      </w:r>
      <w:r w:rsidR="00C318D8">
        <w:rPr>
          <w:rFonts w:cs="Arial"/>
        </w:rPr>
        <w:t xml:space="preserve"> </w:t>
      </w:r>
      <w:r w:rsidR="00C318D8" w:rsidRPr="00F728F1">
        <w:rPr>
          <w:rFonts w:cs="Arial"/>
        </w:rPr>
        <w:t>(3a).</w:t>
      </w:r>
    </w:p>
    <w:p w14:paraId="30D07865" w14:textId="77777777" w:rsidR="00C318D8" w:rsidRPr="00F728F1" w:rsidRDefault="00C318D8" w:rsidP="00C318D8">
      <w:pPr>
        <w:pStyle w:val="Heading4"/>
        <w:rPr>
          <w:rFonts w:cs="Arial"/>
        </w:rPr>
      </w:pPr>
      <w:r>
        <w:rPr>
          <w:rFonts w:cs="Arial"/>
        </w:rPr>
        <w:t>After</w:t>
      </w:r>
      <w:r w:rsidRPr="00F728F1">
        <w:rPr>
          <w:rFonts w:cs="Arial"/>
        </w:rPr>
        <w:t xml:space="preserve"> </w:t>
      </w:r>
      <w:r>
        <w:rPr>
          <w:rFonts w:cs="Arial"/>
        </w:rPr>
        <w:t>learning that</w:t>
      </w:r>
      <w:r w:rsidRPr="00F728F1">
        <w:rPr>
          <w:rFonts w:cs="Arial"/>
        </w:rPr>
        <w:t xml:space="preserve"> his readers faced </w:t>
      </w:r>
      <w:r>
        <w:rPr>
          <w:rFonts w:cs="Arial"/>
        </w:rPr>
        <w:t xml:space="preserve">apostates among them, </w:t>
      </w:r>
      <w:r w:rsidRPr="00F728F1">
        <w:rPr>
          <w:rFonts w:cs="Arial"/>
        </w:rPr>
        <w:t xml:space="preserve">and </w:t>
      </w:r>
      <w:r>
        <w:rPr>
          <w:rFonts w:cs="Arial"/>
        </w:rPr>
        <w:t xml:space="preserve">through </w:t>
      </w:r>
      <w:r w:rsidRPr="00F728F1">
        <w:rPr>
          <w:rFonts w:cs="Arial"/>
        </w:rPr>
        <w:t xml:space="preserve">the Spirit's </w:t>
      </w:r>
      <w:r>
        <w:rPr>
          <w:rFonts w:cs="Arial"/>
        </w:rPr>
        <w:t>leading</w:t>
      </w:r>
      <w:r w:rsidRPr="00F728F1">
        <w:rPr>
          <w:rFonts w:cs="Arial"/>
        </w:rPr>
        <w:t>, Jude change</w:t>
      </w:r>
      <w:r>
        <w:rPr>
          <w:rFonts w:cs="Arial"/>
        </w:rPr>
        <w:t xml:space="preserve">d his theme to defend doctrinal </w:t>
      </w:r>
      <w:r w:rsidRPr="00F728F1">
        <w:rPr>
          <w:rFonts w:cs="Arial"/>
        </w:rPr>
        <w:t>truth</w:t>
      </w:r>
      <w:r>
        <w:rPr>
          <w:rFonts w:cs="Arial"/>
        </w:rPr>
        <w:t xml:space="preserve"> </w:t>
      </w:r>
      <w:r w:rsidRPr="00F728F1">
        <w:rPr>
          <w:rFonts w:cs="Arial"/>
        </w:rPr>
        <w:t>(3b).</w:t>
      </w:r>
    </w:p>
    <w:p w14:paraId="48A775A9" w14:textId="0BF9EC4E" w:rsidR="00C318D8" w:rsidRDefault="00A4376D" w:rsidP="00C318D8">
      <w:pPr>
        <w:pStyle w:val="Heading3"/>
        <w:rPr>
          <w:rFonts w:cs="Arial"/>
        </w:rPr>
      </w:pPr>
      <w:r w:rsidRPr="00552064">
        <w:rPr>
          <w:rFonts w:cs="Arial"/>
          <w:b/>
          <w:noProof/>
          <w:sz w:val="32"/>
          <w:lang w:eastAsia="en-US"/>
        </w:rPr>
        <mc:AlternateContent>
          <mc:Choice Requires="wps">
            <w:drawing>
              <wp:anchor distT="0" distB="0" distL="114300" distR="114300" simplePos="0" relativeHeight="251765248" behindDoc="0" locked="0" layoutInCell="1" allowOverlap="1" wp14:anchorId="4E509F36" wp14:editId="4C229473">
                <wp:simplePos x="0" y="0"/>
                <wp:positionH relativeFrom="column">
                  <wp:posOffset>-520065</wp:posOffset>
                </wp:positionH>
                <wp:positionV relativeFrom="paragraph">
                  <wp:posOffset>219710</wp:posOffset>
                </wp:positionV>
                <wp:extent cx="685800" cy="337820"/>
                <wp:effectExtent l="0" t="0" r="254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9DAE47" w14:textId="77777777" w:rsidR="00A209B8" w:rsidRPr="001269F9" w:rsidRDefault="00A209B8" w:rsidP="00D347DB">
                            <w:pPr>
                              <w:jc w:val="center"/>
                              <w:rPr>
                                <w:sz w:val="20"/>
                              </w:rPr>
                            </w:pPr>
                            <w:r>
                              <w:rPr>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9F36" id="_x0000_s1056" type="#_x0000_t202" style="position:absolute;left:0;text-align:left;margin-left:-40.95pt;margin-top:17.3pt;width:54pt;height:26.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" filled="f">
                <v:textbox inset="0,0,0,0">
                  <w:txbxContent>
                    <w:p w14:paraId="7D9DAE47" w14:textId="77777777" w:rsidR="00A209B8" w:rsidRPr="001269F9" w:rsidRDefault="00A209B8" w:rsidP="00D347DB">
                      <w:pPr>
                        <w:jc w:val="center"/>
                        <w:rPr>
                          <w:sz w:val="20"/>
                        </w:rPr>
                      </w:pPr>
                      <w:r>
                        <w:rPr>
                          <w:sz w:val="20"/>
                        </w:rPr>
                        <w:t>4</w:t>
                      </w:r>
                    </w:p>
                  </w:txbxContent>
                </v:textbox>
              </v:shape>
            </w:pict>
          </mc:Fallback>
        </mc:AlternateContent>
      </w:r>
      <w:r w:rsidR="00C318D8">
        <w:rPr>
          <w:rFonts w:cs="Arial"/>
        </w:rPr>
        <w:t>Jude changed</w:t>
      </w:r>
      <w:r w:rsidR="00C318D8" w:rsidRPr="00F728F1">
        <w:rPr>
          <w:rFonts w:cs="Arial"/>
        </w:rPr>
        <w:t xml:space="preserve"> his original purpose </w:t>
      </w:r>
      <w:r w:rsidR="00C318D8">
        <w:rPr>
          <w:rFonts w:cs="Arial"/>
        </w:rPr>
        <w:t>to write</w:t>
      </w:r>
      <w:r w:rsidR="00C318D8" w:rsidRPr="00F728F1">
        <w:rPr>
          <w:rFonts w:cs="Arial"/>
        </w:rPr>
        <w:t xml:space="preserve"> because prophesied (e.g., Isa. 8:19-22; cf. Jer. 5:12-14) unbelieving pretenders infiltrated the church (4).</w:t>
      </w:r>
    </w:p>
    <w:p w14:paraId="42F5DB48" w14:textId="45F85686" w:rsidR="00151C63" w:rsidRDefault="00A4376D" w:rsidP="00C318D8">
      <w:pPr>
        <w:pStyle w:val="Heading3"/>
        <w:rPr>
          <w:rFonts w:cs="Arial"/>
        </w:rPr>
      </w:pPr>
      <w:r w:rsidRPr="00552064">
        <w:rPr>
          <w:rFonts w:cs="Arial"/>
          <w:b/>
          <w:noProof/>
          <w:sz w:val="32"/>
          <w:lang w:eastAsia="en-US"/>
        </w:rPr>
        <mc:AlternateContent>
          <mc:Choice Requires="wps">
            <w:drawing>
              <wp:anchor distT="0" distB="0" distL="114300" distR="114300" simplePos="0" relativeHeight="251697664" behindDoc="0" locked="0" layoutInCell="1" allowOverlap="1" wp14:anchorId="054BE56F" wp14:editId="14FE1052">
                <wp:simplePos x="0" y="0"/>
                <wp:positionH relativeFrom="column">
                  <wp:posOffset>-520065</wp:posOffset>
                </wp:positionH>
                <wp:positionV relativeFrom="paragraph">
                  <wp:posOffset>83141</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84876E" w14:textId="11192A5F" w:rsidR="00A209B8" w:rsidRPr="001269F9" w:rsidRDefault="00A209B8" w:rsidP="00D347DB">
                            <w:pPr>
                              <w:jc w:val="center"/>
                              <w:rPr>
                                <w:sz w:val="20"/>
                              </w:rPr>
                            </w:pPr>
                            <w:r>
                              <w:rPr>
                                <w:sz w:val="20"/>
                              </w:rPr>
                              <w:t>Are They Christians?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BE56F" id="_x0000_s1057" type="#_x0000_t202" style="position:absolute;left:0;text-align:left;margin-left:-40.95pt;margin-top:6.55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" filled="f">
                <v:textbox inset="0,0,0,0">
                  <w:txbxContent>
                    <w:p w14:paraId="0784876E" w14:textId="11192A5F" w:rsidR="00A209B8" w:rsidRPr="001269F9" w:rsidRDefault="00A209B8" w:rsidP="00D347DB">
                      <w:pPr>
                        <w:jc w:val="center"/>
                        <w:rPr>
                          <w:sz w:val="20"/>
                        </w:rPr>
                      </w:pPr>
                      <w:r>
                        <w:rPr>
                          <w:sz w:val="20"/>
                        </w:rPr>
                        <w:t>Are They Christians?</w:t>
                      </w:r>
                    </w:p>
                  </w:txbxContent>
                </v:textbox>
              </v:shape>
            </w:pict>
          </mc:Fallback>
        </mc:AlternateContent>
      </w:r>
      <w:r w:rsidR="00151C63">
        <w:rPr>
          <w:rFonts w:cs="Arial"/>
        </w:rPr>
        <w:t>Are pretenders Christians? No. Pretenders are not true believers.</w:t>
      </w:r>
    </w:p>
    <w:p w14:paraId="6182B675" w14:textId="00E756C4" w:rsidR="00E02C57" w:rsidRPr="00151C63" w:rsidRDefault="00151C63" w:rsidP="00151C63">
      <w:pPr>
        <w:pStyle w:val="Heading4"/>
        <w:rPr>
          <w:rFonts w:cs="Arial"/>
        </w:rPr>
      </w:pPr>
      <w:r>
        <w:rPr>
          <w:rFonts w:cs="Arial"/>
        </w:rPr>
        <w:t>T</w:t>
      </w:r>
      <w:r w:rsidR="00E02C57" w:rsidRPr="00151C63">
        <w:rPr>
          <w:rFonts w:cs="Arial"/>
        </w:rPr>
        <w:t>hey are condemned, unlike believers (cf. Rom 8:1)</w:t>
      </w:r>
    </w:p>
    <w:p w14:paraId="6E9E867C" w14:textId="7F71FB1D" w:rsidR="00E02C57" w:rsidRPr="00151C63" w:rsidRDefault="00E02C57" w:rsidP="00151C63">
      <w:pPr>
        <w:pStyle w:val="Heading4"/>
        <w:rPr>
          <w:rFonts w:cs="Arial"/>
        </w:rPr>
      </w:pPr>
      <w:r w:rsidRPr="00151C63">
        <w:rPr>
          <w:rFonts w:cs="Arial"/>
        </w:rPr>
        <w:t>They are like</w:t>
      </w:r>
      <w:r w:rsidR="00B57F56">
        <w:rPr>
          <w:rFonts w:cs="Arial"/>
        </w:rPr>
        <w:t xml:space="preserve"> </w:t>
      </w:r>
      <w:r w:rsidRPr="00151C63">
        <w:rPr>
          <w:rFonts w:cs="Arial"/>
        </w:rPr>
        <w:t>demons in everlasting chains (v. 6)</w:t>
      </w:r>
    </w:p>
    <w:p w14:paraId="529A3709" w14:textId="5C3FD139" w:rsidR="00E02C57" w:rsidRPr="00151C63" w:rsidRDefault="00E02C57" w:rsidP="00151C63">
      <w:pPr>
        <w:pStyle w:val="Heading4"/>
        <w:rPr>
          <w:rFonts w:cs="Arial"/>
        </w:rPr>
      </w:pPr>
      <w:r w:rsidRPr="00151C63">
        <w:rPr>
          <w:rFonts w:cs="Arial"/>
        </w:rPr>
        <w:t>They are like</w:t>
      </w:r>
      <w:r w:rsidR="00B57F56">
        <w:rPr>
          <w:rFonts w:cs="Arial"/>
        </w:rPr>
        <w:t xml:space="preserve"> </w:t>
      </w:r>
      <w:r w:rsidRPr="00151C63">
        <w:rPr>
          <w:rFonts w:cs="Arial"/>
        </w:rPr>
        <w:t>Sodomites who suffer eternal fire (v. 7)</w:t>
      </w:r>
    </w:p>
    <w:p w14:paraId="013E3502" w14:textId="77777777" w:rsidR="00E02C57" w:rsidRPr="00151C63" w:rsidRDefault="00E02C57" w:rsidP="00151C63">
      <w:pPr>
        <w:pStyle w:val="Heading4"/>
        <w:rPr>
          <w:rFonts w:cs="Arial"/>
        </w:rPr>
      </w:pPr>
      <w:r w:rsidRPr="00151C63">
        <w:rPr>
          <w:rFonts w:cs="Arial"/>
        </w:rPr>
        <w:t>They are reserved for "blackest darkness" (v. 13)</w:t>
      </w:r>
    </w:p>
    <w:p w14:paraId="4A842DF2" w14:textId="77777777" w:rsidR="00E02C57" w:rsidRPr="00151C63" w:rsidRDefault="00E02C57" w:rsidP="00151C63">
      <w:pPr>
        <w:pStyle w:val="Heading4"/>
        <w:rPr>
          <w:rFonts w:cs="Arial"/>
        </w:rPr>
      </w:pPr>
      <w:r w:rsidRPr="00151C63">
        <w:rPr>
          <w:rFonts w:cs="Arial"/>
        </w:rPr>
        <w:t>They "do not have the Spirit" (v. 18) while all believers do have the Spirit (Rom 8:9b)</w:t>
      </w:r>
    </w:p>
    <w:p w14:paraId="665C5A1D" w14:textId="5A45127C" w:rsidR="00151C63" w:rsidRDefault="00B96DEA" w:rsidP="00151C63">
      <w:pPr>
        <w:pStyle w:val="Heading4"/>
        <w:rPr>
          <w:rFonts w:cs="Arial"/>
        </w:rPr>
      </w:pPr>
      <w:r w:rsidRPr="00552064">
        <w:rPr>
          <w:rFonts w:cs="Arial"/>
          <w:b/>
          <w:noProof/>
          <w:sz w:val="32"/>
          <w:lang w:eastAsia="en-US"/>
        </w:rPr>
        <mc:AlternateContent>
          <mc:Choice Requires="wps">
            <w:drawing>
              <wp:anchor distT="0" distB="0" distL="114300" distR="114300" simplePos="0" relativeHeight="251767296" behindDoc="0" locked="0" layoutInCell="1" allowOverlap="1" wp14:anchorId="1FF90079" wp14:editId="6D13F23C">
                <wp:simplePos x="0" y="0"/>
                <wp:positionH relativeFrom="column">
                  <wp:posOffset>-520065</wp:posOffset>
                </wp:positionH>
                <wp:positionV relativeFrom="paragraph">
                  <wp:posOffset>518160</wp:posOffset>
                </wp:positionV>
                <wp:extent cx="685800" cy="337820"/>
                <wp:effectExtent l="0" t="0" r="254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E46E08" w14:textId="1F033CED" w:rsidR="00A209B8" w:rsidRPr="001269F9" w:rsidRDefault="00A209B8" w:rsidP="00D347DB">
                            <w:pPr>
                              <w:jc w:val="center"/>
                              <w:rPr>
                                <w:sz w:val="20"/>
                              </w:rPr>
                            </w:pPr>
                            <w:r>
                              <w:rPr>
                                <w:sz w:val="20"/>
                              </w:rPr>
                              <w:t>• Kiss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90079" id="_x0000_s1058" type="#_x0000_t202" style="position:absolute;left:0;text-align:left;margin-left:-40.95pt;margin-top:40.8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LiqHw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" filled="f">
                <v:textbox inset="0,0,0,0">
                  <w:txbxContent>
                    <w:p w14:paraId="0DE46E08" w14:textId="1F033CED" w:rsidR="00A209B8" w:rsidRPr="001269F9" w:rsidRDefault="00A209B8" w:rsidP="00D347DB">
                      <w:pPr>
                        <w:jc w:val="center"/>
                        <w:rPr>
                          <w:sz w:val="20"/>
                        </w:rPr>
                      </w:pPr>
                      <w:r>
                        <w:rPr>
                          <w:sz w:val="20"/>
                        </w:rPr>
                        <w:t>• Kiss</w:t>
                      </w:r>
                    </w:p>
                  </w:txbxContent>
                </v:textbox>
              </v:shape>
            </w:pict>
          </mc:Fallback>
        </mc:AlternateContent>
      </w:r>
      <w:r w:rsidR="00A4376D" w:rsidRPr="00552064">
        <w:rPr>
          <w:rFonts w:cs="Arial"/>
          <w:b/>
          <w:noProof/>
          <w:sz w:val="32"/>
          <w:lang w:eastAsia="en-US"/>
        </w:rPr>
        <mc:AlternateContent>
          <mc:Choice Requires="wps">
            <w:drawing>
              <wp:anchor distT="0" distB="0" distL="114300" distR="114300" simplePos="0" relativeHeight="251696640" behindDoc="0" locked="0" layoutInCell="1" allowOverlap="1" wp14:anchorId="7C76DA71" wp14:editId="582894EE">
                <wp:simplePos x="0" y="0"/>
                <wp:positionH relativeFrom="column">
                  <wp:posOffset>-520065</wp:posOffset>
                </wp:positionH>
                <wp:positionV relativeFrom="paragraph">
                  <wp:posOffset>175260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320AC73" w14:textId="045F3082" w:rsidR="00A209B8" w:rsidRPr="001269F9" w:rsidRDefault="00A209B8" w:rsidP="00D347DB">
                            <w:pPr>
                              <w:jc w:val="center"/>
                              <w:rPr>
                                <w:sz w:val="20"/>
                              </w:rPr>
                            </w:pPr>
                            <w:r>
                              <w:rPr>
                                <w:sz w:val="20"/>
                              </w:rPr>
                              <w:t>Judas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DA71" id="_x0000_s1059" type="#_x0000_t202" style="position:absolute;left:0;text-align:left;margin-left:-40.95pt;margin-top:13.8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" filled="f">
                <v:textbox inset="0,0,0,0">
                  <w:txbxContent>
                    <w:p w14:paraId="3320AC73" w14:textId="045F3082" w:rsidR="00A209B8" w:rsidRPr="001269F9" w:rsidRDefault="00A209B8" w:rsidP="00D347DB">
                      <w:pPr>
                        <w:jc w:val="center"/>
                        <w:rPr>
                          <w:sz w:val="20"/>
                        </w:rPr>
                      </w:pPr>
                      <w:r>
                        <w:rPr>
                          <w:sz w:val="20"/>
                        </w:rPr>
                        <w:t>Judas</w:t>
                      </w:r>
                    </w:p>
                  </w:txbxContent>
                </v:textbox>
              </v:shape>
            </w:pict>
          </mc:Fallback>
        </mc:AlternateContent>
      </w:r>
      <w:r w:rsidR="005E51C6">
        <w:rPr>
          <w:rFonts w:cs="Arial"/>
        </w:rPr>
        <w:t>Judas was the ultimate pretender.</w:t>
      </w:r>
      <w:r w:rsidR="005C044E">
        <w:rPr>
          <w:rFonts w:cs="Arial"/>
        </w:rPr>
        <w:t xml:space="preserve"> Imagine: He was there with Jesus himself for three years but never really trusted Christ! He ate with him, heard all the teaching, even went out in evangelism paired up with another disciple—but still never knew Christ!</w:t>
      </w:r>
      <w:r>
        <w:rPr>
          <w:rFonts w:cs="Arial"/>
        </w:rPr>
        <w:t xml:space="preserve"> He betrayed him with a kiss.</w:t>
      </w:r>
    </w:p>
    <w:p w14:paraId="5B574949" w14:textId="7E91A9D8" w:rsidR="005440F9" w:rsidRDefault="00CC62A1" w:rsidP="00151C63">
      <w:pPr>
        <w:pStyle w:val="Heading4"/>
        <w:rPr>
          <w:rFonts w:cs="Arial"/>
        </w:rPr>
      </w:pPr>
      <w:r w:rsidRPr="00552064">
        <w:rPr>
          <w:rFonts w:cs="Arial"/>
          <w:b/>
          <w:noProof/>
          <w:sz w:val="32"/>
          <w:lang w:eastAsia="en-US"/>
        </w:rPr>
        <mc:AlternateContent>
          <mc:Choice Requires="wps">
            <w:drawing>
              <wp:anchor distT="0" distB="0" distL="114300" distR="114300" simplePos="0" relativeHeight="251700736" behindDoc="0" locked="0" layoutInCell="1" allowOverlap="1" wp14:anchorId="050E0693" wp14:editId="37599393">
                <wp:simplePos x="0" y="0"/>
                <wp:positionH relativeFrom="column">
                  <wp:posOffset>-520065</wp:posOffset>
                </wp:positionH>
                <wp:positionV relativeFrom="paragraph">
                  <wp:posOffset>180340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36E81D" w14:textId="1E016D87" w:rsidR="00A209B8" w:rsidRPr="001269F9" w:rsidRDefault="00A209B8" w:rsidP="00D347DB">
                            <w:pPr>
                              <w:jc w:val="center"/>
                              <w:rPr>
                                <w:sz w:val="20"/>
                              </w:rPr>
                            </w:pPr>
                            <w:r>
                              <w:rPr>
                                <w:sz w:val="20"/>
                              </w:rPr>
                              <w:t>Professing Christian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0693" id="_x0000_s1060" type="#_x0000_t202" style="position:absolute;left:0;text-align:left;margin-left:-40.95pt;margin-top:14.2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" filled="f">
                <v:textbox inset="0,0,0,0">
                  <w:txbxContent>
                    <w:p w14:paraId="3A36E81D" w14:textId="1E016D87" w:rsidR="00A209B8" w:rsidRPr="001269F9" w:rsidRDefault="00A209B8" w:rsidP="00D347DB">
                      <w:pPr>
                        <w:jc w:val="center"/>
                        <w:rPr>
                          <w:sz w:val="20"/>
                        </w:rPr>
                      </w:pPr>
                      <w:r>
                        <w:rPr>
                          <w:sz w:val="20"/>
                        </w:rPr>
                        <w:t>Professing Christian</w:t>
                      </w:r>
                    </w:p>
                  </w:txbxContent>
                </v:textbox>
              </v:shape>
            </w:pict>
          </mc:Fallback>
        </mc:AlternateContent>
      </w:r>
      <w:r w:rsidR="005440F9">
        <w:rPr>
          <w:rFonts w:cs="Arial"/>
        </w:rPr>
        <w:t>In this regard, I’d like to clarify the identity of what we call the “Professing Christian.”</w:t>
      </w:r>
    </w:p>
    <w:p w14:paraId="062F8EDD" w14:textId="26CC710D" w:rsidR="005440F9" w:rsidRDefault="00B96DEA" w:rsidP="005440F9">
      <w:pPr>
        <w:pStyle w:val="Heading5"/>
        <w:rPr>
          <w:rFonts w:cs="Arial"/>
        </w:rPr>
      </w:pPr>
      <w:r w:rsidRPr="00552064">
        <w:rPr>
          <w:rFonts w:cs="Arial"/>
          <w:b/>
          <w:noProof/>
          <w:sz w:val="32"/>
          <w:lang w:eastAsia="en-US"/>
        </w:rPr>
        <mc:AlternateContent>
          <mc:Choice Requires="wps">
            <w:drawing>
              <wp:anchor distT="0" distB="0" distL="114300" distR="114300" simplePos="0" relativeHeight="251698688" behindDoc="0" locked="0" layoutInCell="1" allowOverlap="1" wp14:anchorId="5CCE247C" wp14:editId="676AEB0C">
                <wp:simplePos x="0" y="0"/>
                <wp:positionH relativeFrom="column">
                  <wp:posOffset>-520065</wp:posOffset>
                </wp:positionH>
                <wp:positionV relativeFrom="paragraph">
                  <wp:posOffset>49530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4C3DAA" w14:textId="17679112" w:rsidR="00A209B8" w:rsidRPr="001269F9" w:rsidRDefault="00A209B8" w:rsidP="00D347DB">
                            <w:pPr>
                              <w:jc w:val="center"/>
                              <w:rPr>
                                <w:sz w:val="20"/>
                              </w:rPr>
                            </w:pPr>
                            <w:r>
                              <w:rPr>
                                <w:sz w:val="20"/>
                              </w:rPr>
                              <w:t>• All Humanity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247C" id="_x0000_s1061" type="#_x0000_t202" style="position:absolute;left:0;text-align:left;margin-left:-40.95pt;margin-top:3.9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" filled="f">
                <v:textbox inset="0,0,0,0">
                  <w:txbxContent>
                    <w:p w14:paraId="024C3DAA" w14:textId="17679112" w:rsidR="00A209B8" w:rsidRPr="001269F9" w:rsidRDefault="00A209B8" w:rsidP="00D347DB">
                      <w:pPr>
                        <w:jc w:val="center"/>
                        <w:rPr>
                          <w:sz w:val="20"/>
                        </w:rPr>
                      </w:pPr>
                      <w:r>
                        <w:rPr>
                          <w:sz w:val="20"/>
                        </w:rPr>
                        <w:t>• All Humanity</w:t>
                      </w:r>
                    </w:p>
                  </w:txbxContent>
                </v:textbox>
              </v:shape>
            </w:pict>
          </mc:Fallback>
        </mc:AlternateContent>
      </w:r>
      <w:r w:rsidR="005440F9">
        <w:rPr>
          <w:rFonts w:cs="Arial"/>
        </w:rPr>
        <w:t>Suppose this circle represents all people.</w:t>
      </w:r>
    </w:p>
    <w:p w14:paraId="69886F40" w14:textId="4F38673C" w:rsidR="005440F9" w:rsidRDefault="00CC62A1" w:rsidP="005440F9">
      <w:pPr>
        <w:pStyle w:val="Heading5"/>
        <w:rPr>
          <w:rFonts w:cs="Arial"/>
        </w:rPr>
      </w:pPr>
      <w:r w:rsidRPr="00552064">
        <w:rPr>
          <w:rFonts w:cs="Arial"/>
          <w:b/>
          <w:noProof/>
          <w:sz w:val="32"/>
          <w:lang w:eastAsia="en-US"/>
        </w:rPr>
        <mc:AlternateContent>
          <mc:Choice Requires="wps">
            <w:drawing>
              <wp:anchor distT="0" distB="0" distL="114300" distR="114300" simplePos="0" relativeHeight="251769344" behindDoc="0" locked="0" layoutInCell="1" allowOverlap="1" wp14:anchorId="6D24E41D" wp14:editId="3B501DAD">
                <wp:simplePos x="0" y="0"/>
                <wp:positionH relativeFrom="column">
                  <wp:posOffset>-520065</wp:posOffset>
                </wp:positionH>
                <wp:positionV relativeFrom="paragraph">
                  <wp:posOffset>79375</wp:posOffset>
                </wp:positionV>
                <wp:extent cx="685800" cy="337820"/>
                <wp:effectExtent l="0" t="0" r="254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1CEF90F" w14:textId="231A9E52" w:rsidR="00A209B8" w:rsidRPr="001269F9" w:rsidRDefault="00A209B8" w:rsidP="00D347DB">
                            <w:pPr>
                              <w:jc w:val="center"/>
                              <w:rPr>
                                <w:sz w:val="20"/>
                              </w:rPr>
                            </w:pPr>
                            <w:r>
                              <w:rPr>
                                <w:sz w:val="20"/>
                              </w:rPr>
                              <w:t>• Christians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E41D" id="_x0000_s1062" type="#_x0000_t202" style="position:absolute;left:0;text-align:left;margin-left:-40.95pt;margin-top:6.2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tSHw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" filled="f">
                <v:textbox inset="0,0,0,0">
                  <w:txbxContent>
                    <w:p w14:paraId="41CEF90F" w14:textId="231A9E52" w:rsidR="00A209B8" w:rsidRPr="001269F9" w:rsidRDefault="00A209B8" w:rsidP="00D347DB">
                      <w:pPr>
                        <w:jc w:val="center"/>
                        <w:rPr>
                          <w:sz w:val="20"/>
                        </w:rPr>
                      </w:pPr>
                      <w:r>
                        <w:rPr>
                          <w:sz w:val="20"/>
                        </w:rPr>
                        <w:t>• Christians</w:t>
                      </w:r>
                    </w:p>
                  </w:txbxContent>
                </v:textbox>
              </v:shape>
            </w:pict>
          </mc:Fallback>
        </mc:AlternateContent>
      </w:r>
      <w:r w:rsidR="000058CA">
        <w:rPr>
          <w:rFonts w:cs="Arial"/>
        </w:rPr>
        <w:t>A portion of all humanity is</w:t>
      </w:r>
      <w:r w:rsidR="005440F9">
        <w:rPr>
          <w:rFonts w:cs="Arial"/>
        </w:rPr>
        <w:t xml:space="preserve"> </w:t>
      </w:r>
      <w:r w:rsidR="000058CA">
        <w:rPr>
          <w:rFonts w:cs="Arial"/>
        </w:rPr>
        <w:t>the true Christian community</w:t>
      </w:r>
      <w:r w:rsidR="005440F9">
        <w:rPr>
          <w:rFonts w:cs="Arial"/>
        </w:rPr>
        <w:t xml:space="preserve"> </w:t>
      </w:r>
      <w:r w:rsidR="000058CA">
        <w:rPr>
          <w:rFonts w:cs="Arial"/>
        </w:rPr>
        <w:t>that</w:t>
      </w:r>
      <w:r w:rsidR="005440F9">
        <w:rPr>
          <w:rFonts w:cs="Arial"/>
        </w:rPr>
        <w:t xml:space="preserve"> genuinely know</w:t>
      </w:r>
      <w:r w:rsidR="000058CA">
        <w:rPr>
          <w:rFonts w:cs="Arial"/>
        </w:rPr>
        <w:t>s</w:t>
      </w:r>
      <w:r w:rsidR="005440F9">
        <w:rPr>
          <w:rFonts w:cs="Arial"/>
        </w:rPr>
        <w:t xml:space="preserve"> Christ personally.</w:t>
      </w:r>
      <w:r>
        <w:rPr>
          <w:rFonts w:cs="Arial"/>
        </w:rPr>
        <w:t xml:space="preserve"> The rest are non-Christians.</w:t>
      </w:r>
    </w:p>
    <w:p w14:paraId="3387590C" w14:textId="62B39D78" w:rsidR="005440F9" w:rsidRDefault="00E02C57" w:rsidP="005440F9">
      <w:pPr>
        <w:pStyle w:val="Heading5"/>
        <w:rPr>
          <w:rFonts w:cs="Arial"/>
        </w:rPr>
      </w:pPr>
      <w:r>
        <w:rPr>
          <w:rFonts w:cs="Arial"/>
        </w:rPr>
        <w:t>But where do we put “professing Christians”? Inside the white or the black circle?</w:t>
      </w:r>
    </w:p>
    <w:p w14:paraId="3F5707C2" w14:textId="1FACE6AD" w:rsidR="00E02C57" w:rsidRDefault="00CC62A1" w:rsidP="005440F9">
      <w:pPr>
        <w:pStyle w:val="Heading5"/>
        <w:rPr>
          <w:rFonts w:cs="Arial"/>
        </w:rPr>
      </w:pPr>
      <w:r w:rsidRPr="00552064">
        <w:rPr>
          <w:rFonts w:cs="Arial"/>
          <w:b/>
          <w:noProof/>
          <w:sz w:val="32"/>
          <w:lang w:eastAsia="en-US"/>
        </w:rPr>
        <mc:AlternateContent>
          <mc:Choice Requires="wps">
            <w:drawing>
              <wp:anchor distT="0" distB="0" distL="114300" distR="114300" simplePos="0" relativeHeight="251701760" behindDoc="0" locked="0" layoutInCell="1" allowOverlap="1" wp14:anchorId="68942B88" wp14:editId="471A4BC5">
                <wp:simplePos x="0" y="0"/>
                <wp:positionH relativeFrom="column">
                  <wp:posOffset>-520065</wp:posOffset>
                </wp:positionH>
                <wp:positionV relativeFrom="paragraph">
                  <wp:posOffset>618490</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7736F82" w14:textId="769BC212" w:rsidR="00A209B8" w:rsidRPr="001269F9" w:rsidRDefault="00A209B8" w:rsidP="00D347DB">
                            <w:pPr>
                              <w:jc w:val="center"/>
                              <w:rPr>
                                <w:sz w:val="20"/>
                              </w:rPr>
                            </w:pPr>
                            <w:r>
                              <w:rPr>
                                <w:sz w:val="20"/>
                              </w:rPr>
                              <w:t>Benny Hinn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42B88" id="_x0000_s1063" type="#_x0000_t202" style="position:absolute;left:0;text-align:left;margin-left:-40.95pt;margin-top:48.7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" filled="f">
                <v:textbox inset="0,0,0,0">
                  <w:txbxContent>
                    <w:p w14:paraId="67736F82" w14:textId="769BC212" w:rsidR="00A209B8" w:rsidRPr="001269F9" w:rsidRDefault="00A209B8" w:rsidP="00D347DB">
                      <w:pPr>
                        <w:jc w:val="center"/>
                        <w:rPr>
                          <w:sz w:val="20"/>
                        </w:rPr>
                      </w:pPr>
                      <w:r>
                        <w:rPr>
                          <w:sz w:val="20"/>
                        </w:rPr>
                        <w:t>Benny Hinn</w:t>
                      </w:r>
                    </w:p>
                  </w:txbxContent>
                </v:textbox>
              </v:shape>
            </w:pict>
          </mc:Fallback>
        </mc:AlternateContent>
      </w:r>
      <w:r w:rsidR="00E02C57">
        <w:rPr>
          <w:rFonts w:cs="Arial"/>
        </w:rPr>
        <w:t xml:space="preserve">Since </w:t>
      </w:r>
      <w:r w:rsidR="00110E03">
        <w:rPr>
          <w:rFonts w:cs="Arial"/>
        </w:rPr>
        <w:t xml:space="preserve">a </w:t>
      </w:r>
      <w:r w:rsidR="00E02C57">
        <w:rPr>
          <w:rFonts w:cs="Arial"/>
        </w:rPr>
        <w:t>“</w:t>
      </w:r>
      <w:r w:rsidR="00110E03">
        <w:rPr>
          <w:rFonts w:cs="Arial"/>
        </w:rPr>
        <w:t>professing Christian</w:t>
      </w:r>
      <w:r w:rsidR="00E02C57">
        <w:rPr>
          <w:rFonts w:cs="Arial"/>
        </w:rPr>
        <w:t xml:space="preserve">” </w:t>
      </w:r>
      <w:r w:rsidR="00110E03">
        <w:rPr>
          <w:rFonts w:cs="Arial"/>
        </w:rPr>
        <w:t>doesn’t</w:t>
      </w:r>
      <w:r w:rsidR="00E02C57">
        <w:rPr>
          <w:rFonts w:cs="Arial"/>
        </w:rPr>
        <w:t xml:space="preserve"> really know Christ, </w:t>
      </w:r>
      <w:r w:rsidR="00110E03">
        <w:rPr>
          <w:rFonts w:cs="Arial"/>
        </w:rPr>
        <w:t>is he</w:t>
      </w:r>
      <w:r w:rsidR="00E02C57">
        <w:rPr>
          <w:rFonts w:cs="Arial"/>
        </w:rPr>
        <w:t xml:space="preserve"> a type of Christian?</w:t>
      </w:r>
      <w:r w:rsidR="00110E03">
        <w:rPr>
          <w:rFonts w:cs="Arial"/>
        </w:rPr>
        <w:t xml:space="preserve"> No! He only professes to be a Christian, but in reality is a type of non-Christian. He is a pretender.</w:t>
      </w:r>
    </w:p>
    <w:p w14:paraId="7FD378E6" w14:textId="39B77AE9" w:rsidR="00D75816" w:rsidRPr="00F728F1" w:rsidRDefault="005440F9" w:rsidP="00151C63">
      <w:pPr>
        <w:pStyle w:val="Heading4"/>
        <w:rPr>
          <w:rFonts w:cs="Arial"/>
        </w:rPr>
      </w:pPr>
      <w:r>
        <w:rPr>
          <w:rFonts w:cs="Arial"/>
        </w:rPr>
        <w:t xml:space="preserve">As an example, </w:t>
      </w:r>
      <w:r w:rsidR="00D75816">
        <w:rPr>
          <w:rFonts w:cs="Arial"/>
        </w:rPr>
        <w:t>Benny Hinn teaches that we are “God” who gets God to heal every disease!</w:t>
      </w:r>
      <w:r w:rsidR="00B57F56">
        <w:rPr>
          <w:rFonts w:cs="Arial"/>
        </w:rPr>
        <w:t xml:space="preserve"> I hear that he has actually </w:t>
      </w:r>
      <w:r w:rsidR="00D80069">
        <w:rPr>
          <w:rFonts w:cs="Arial"/>
        </w:rPr>
        <w:t>renounced his teaching and truly come to know Christ. I hope that is true!</w:t>
      </w:r>
    </w:p>
    <w:p w14:paraId="5B59AC5C" w14:textId="5FA637A4" w:rsidR="00C318D8" w:rsidRPr="00F728F1" w:rsidRDefault="00BF7A51" w:rsidP="00C318D8">
      <w:pPr>
        <w:pStyle w:val="Heading2"/>
        <w:rPr>
          <w:rFonts w:cs="Arial"/>
        </w:rPr>
      </w:pPr>
      <w:r w:rsidRPr="00552064">
        <w:rPr>
          <w:rFonts w:cs="Arial"/>
          <w:b/>
          <w:noProof/>
          <w:sz w:val="32"/>
          <w:lang w:eastAsia="en-US"/>
        </w:rPr>
        <mc:AlternateContent>
          <mc:Choice Requires="wps">
            <w:drawing>
              <wp:anchor distT="0" distB="0" distL="114300" distR="114300" simplePos="0" relativeHeight="251703808" behindDoc="0" locked="0" layoutInCell="1" allowOverlap="1" wp14:anchorId="043BFE49" wp14:editId="5E4C1F26">
                <wp:simplePos x="0" y="0"/>
                <wp:positionH relativeFrom="column">
                  <wp:posOffset>-520065</wp:posOffset>
                </wp:positionH>
                <wp:positionV relativeFrom="paragraph">
                  <wp:posOffset>80776</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96881B" w14:textId="3A2D78A8" w:rsidR="00A209B8" w:rsidRPr="001269F9" w:rsidRDefault="00A209B8" w:rsidP="00D347DB">
                            <w:pPr>
                              <w:jc w:val="center"/>
                              <w:rPr>
                                <w:sz w:val="20"/>
                              </w:rPr>
                            </w:pPr>
                            <w:r>
                              <w:rPr>
                                <w:sz w:val="20"/>
                              </w:rPr>
                              <w:t>OT 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FE49" id="_x0000_s1064" type="#_x0000_t202" style="position:absolute;left:0;text-align:left;margin-left:-40.95pt;margin-top:6.3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" filled="f">
                <v:textbox inset="0,0,0,0">
                  <w:txbxContent>
                    <w:p w14:paraId="0896881B" w14:textId="3A2D78A8" w:rsidR="00A209B8" w:rsidRPr="001269F9" w:rsidRDefault="00A209B8" w:rsidP="00D347DB">
                      <w:pPr>
                        <w:jc w:val="center"/>
                        <w:rPr>
                          <w:sz w:val="20"/>
                        </w:rPr>
                      </w:pPr>
                      <w:r>
                        <w:rPr>
                          <w:sz w:val="20"/>
                        </w:rPr>
                        <w:t>OT Examples</w:t>
                      </w:r>
                    </w:p>
                  </w:txbxContent>
                </v:textbox>
              </v:shape>
            </w:pict>
          </mc:Fallback>
        </mc:AlternateContent>
      </w:r>
      <w:r w:rsidRPr="00CE48F7">
        <w:rPr>
          <w:rFonts w:cs="Arial"/>
          <w:szCs w:val="22"/>
        </w:rPr>
        <w:t xml:space="preserve">Be aware of three OT pretenders so you can avoid them </w:t>
      </w:r>
      <w:r w:rsidR="00C318D8" w:rsidRPr="00F728F1">
        <w:rPr>
          <w:rFonts w:cs="Arial"/>
        </w:rPr>
        <w:t>(5-7).</w:t>
      </w:r>
    </w:p>
    <w:p w14:paraId="1A3628B4" w14:textId="241D3481" w:rsidR="00C318D8" w:rsidRDefault="00CC62A1" w:rsidP="00C318D8">
      <w:pPr>
        <w:pStyle w:val="Heading3"/>
      </w:pPr>
      <w:r w:rsidRPr="00552064">
        <w:rPr>
          <w:rFonts w:cs="Arial"/>
          <w:b/>
          <w:noProof/>
          <w:sz w:val="32"/>
          <w:lang w:eastAsia="en-US"/>
        </w:rPr>
        <mc:AlternateContent>
          <mc:Choice Requires="wps">
            <w:drawing>
              <wp:anchor distT="0" distB="0" distL="114300" distR="114300" simplePos="0" relativeHeight="251704832" behindDoc="0" locked="0" layoutInCell="1" allowOverlap="1" wp14:anchorId="11C18E29" wp14:editId="5809F675">
                <wp:simplePos x="0" y="0"/>
                <wp:positionH relativeFrom="column">
                  <wp:posOffset>-520065</wp:posOffset>
                </wp:positionH>
                <wp:positionV relativeFrom="paragraph">
                  <wp:posOffset>111760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F03214" w14:textId="63982968" w:rsidR="00A209B8" w:rsidRPr="001269F9" w:rsidRDefault="00A209B8" w:rsidP="00D347DB">
                            <w:pPr>
                              <w:jc w:val="center"/>
                              <w:rPr>
                                <w:sz w:val="20"/>
                              </w:rPr>
                            </w:pPr>
                            <w:r>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8E29" id="_x0000_s1065" type="#_x0000_t202" style="position:absolute;left:0;text-align:left;margin-left:-40.95pt;margin-top:8.8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" filled="f">
                <v:textbox inset="0,0,0,0">
                  <w:txbxContent>
                    <w:p w14:paraId="11F03214" w14:textId="63982968" w:rsidR="00A209B8" w:rsidRPr="001269F9" w:rsidRDefault="00A209B8" w:rsidP="00D347DB">
                      <w:pPr>
                        <w:jc w:val="center"/>
                        <w:rPr>
                          <w:sz w:val="20"/>
                        </w:rPr>
                      </w:pPr>
                      <w:r>
                        <w:rPr>
                          <w:sz w:val="20"/>
                        </w:rPr>
                        <w:t>5</w:t>
                      </w:r>
                    </w:p>
                  </w:txbxContent>
                </v:textbox>
              </v:shape>
            </w:pict>
          </mc:Fallback>
        </mc:AlternateContent>
      </w:r>
      <w:r w:rsidR="00AB5715" w:rsidRPr="00CE48F7">
        <w:rPr>
          <w:rFonts w:cs="Arial"/>
          <w:szCs w:val="22"/>
        </w:rPr>
        <w:t xml:space="preserve">Of the two million Israelites delivered from Egypt, some did not believe God </w:t>
      </w:r>
      <w:r w:rsidR="00AB5715">
        <w:rPr>
          <w:rFonts w:cs="Arial"/>
          <w:szCs w:val="22"/>
        </w:rPr>
        <w:t>like the</w:t>
      </w:r>
      <w:r w:rsidR="00AB5715" w:rsidRPr="00CE48F7">
        <w:rPr>
          <w:rFonts w:cs="Arial"/>
          <w:szCs w:val="22"/>
        </w:rPr>
        <w:t xml:space="preserve"> pretenders of whom Jude warns </w:t>
      </w:r>
      <w:r w:rsidR="00C318D8" w:rsidRPr="00541A78">
        <w:t>(</w:t>
      </w:r>
      <w:r w:rsidR="00C318D8">
        <w:t xml:space="preserve">5; </w:t>
      </w:r>
      <w:r w:rsidR="00C318D8" w:rsidRPr="00541A78">
        <w:t>cf. Korah, v. 11 in Num. 16).</w:t>
      </w:r>
    </w:p>
    <w:p w14:paraId="41B226F2" w14:textId="753ABFAB" w:rsidR="00356520" w:rsidRDefault="00403709" w:rsidP="00356520">
      <w:pPr>
        <w:pStyle w:val="Heading4"/>
      </w:pPr>
      <w:r w:rsidRPr="00552064">
        <w:rPr>
          <w:rFonts w:cs="Arial"/>
          <w:b/>
          <w:noProof/>
          <w:sz w:val="32"/>
          <w:lang w:eastAsia="en-US"/>
        </w:rPr>
        <mc:AlternateContent>
          <mc:Choice Requires="wps">
            <w:drawing>
              <wp:anchor distT="0" distB="0" distL="114300" distR="114300" simplePos="0" relativeHeight="251771392" behindDoc="0" locked="0" layoutInCell="1" allowOverlap="1" wp14:anchorId="749C22A6" wp14:editId="1AF6A7AA">
                <wp:simplePos x="0" y="0"/>
                <wp:positionH relativeFrom="column">
                  <wp:posOffset>-520065</wp:posOffset>
                </wp:positionH>
                <wp:positionV relativeFrom="paragraph">
                  <wp:posOffset>53975</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566E7A" w14:textId="32FB8850" w:rsidR="00A209B8" w:rsidRPr="001269F9" w:rsidRDefault="00A209B8" w:rsidP="00D347DB">
                            <w:pPr>
                              <w:jc w:val="center"/>
                              <w:rPr>
                                <w:sz w:val="20"/>
                              </w:rPr>
                            </w:pPr>
                            <w:r>
                              <w:rPr>
                                <w:sz w:val="20"/>
                              </w:rPr>
                              <w:t>40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22A6" id="_x0000_s1066" type="#_x0000_t202" style="position:absolute;left:0;text-align:left;margin-left:-40.95pt;margin-top:4.25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" filled="f">
                <v:textbox inset="0,0,0,0">
                  <w:txbxContent>
                    <w:p w14:paraId="51566E7A" w14:textId="32FB8850" w:rsidR="00A209B8" w:rsidRPr="001269F9" w:rsidRDefault="00A209B8" w:rsidP="00D347DB">
                      <w:pPr>
                        <w:jc w:val="center"/>
                        <w:rPr>
                          <w:sz w:val="20"/>
                        </w:rPr>
                      </w:pPr>
                      <w:r>
                        <w:rPr>
                          <w:sz w:val="20"/>
                        </w:rPr>
                        <w:t>40 Years?</w:t>
                      </w:r>
                    </w:p>
                  </w:txbxContent>
                </v:textbox>
              </v:shape>
            </w:pict>
          </mc:Fallback>
        </mc:AlternateContent>
      </w:r>
      <w:r w:rsidR="00356520">
        <w:t>Judgment lasted 40 years.</w:t>
      </w:r>
    </w:p>
    <w:p w14:paraId="4BFA67E1" w14:textId="69D7E846" w:rsidR="00356520" w:rsidRPr="00541A78" w:rsidRDefault="00824637" w:rsidP="00356520">
      <w:pPr>
        <w:pStyle w:val="Heading4"/>
      </w:pPr>
      <w:r w:rsidRPr="00552064">
        <w:rPr>
          <w:rFonts w:cs="Arial"/>
          <w:b/>
          <w:noProof/>
          <w:sz w:val="32"/>
          <w:lang w:eastAsia="en-US"/>
        </w:rPr>
        <mc:AlternateContent>
          <mc:Choice Requires="wps">
            <w:drawing>
              <wp:anchor distT="0" distB="0" distL="114300" distR="114300" simplePos="0" relativeHeight="251773440" behindDoc="0" locked="0" layoutInCell="1" allowOverlap="1" wp14:anchorId="05770CA1" wp14:editId="458BDF36">
                <wp:simplePos x="0" y="0"/>
                <wp:positionH relativeFrom="column">
                  <wp:posOffset>-520065</wp:posOffset>
                </wp:positionH>
                <wp:positionV relativeFrom="paragraph">
                  <wp:posOffset>198120</wp:posOffset>
                </wp:positionV>
                <wp:extent cx="685800" cy="337820"/>
                <wp:effectExtent l="0" t="0" r="25400" b="1778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81B733F" w14:textId="45033524" w:rsidR="00A209B8" w:rsidRPr="001269F9" w:rsidRDefault="00A209B8" w:rsidP="00D347DB">
                            <w:pPr>
                              <w:jc w:val="center"/>
                              <w:rPr>
                                <w:sz w:val="20"/>
                              </w:rPr>
                            </w:pPr>
                            <w:r>
                              <w:rPr>
                                <w:sz w:val="20"/>
                              </w:rPr>
                              <w:t>Snakes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0CA1" id="Text Box 90" o:spid="_x0000_s1067" type="#_x0000_t202" style="position:absolute;left:0;text-align:left;margin-left:-40.95pt;margin-top:15.6pt;width:54pt;height:2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" filled="f">
                <v:textbox inset="0,0,0,0">
                  <w:txbxContent>
                    <w:p w14:paraId="681B733F" w14:textId="45033524" w:rsidR="00A209B8" w:rsidRPr="001269F9" w:rsidRDefault="00A209B8" w:rsidP="00D347DB">
                      <w:pPr>
                        <w:jc w:val="center"/>
                        <w:rPr>
                          <w:sz w:val="20"/>
                        </w:rPr>
                      </w:pPr>
                      <w:r>
                        <w:rPr>
                          <w:sz w:val="20"/>
                        </w:rPr>
                        <w:t>Snakes</w:t>
                      </w:r>
                    </w:p>
                  </w:txbxContent>
                </v:textbox>
              </v:shape>
            </w:pict>
          </mc:Fallback>
        </mc:AlternateContent>
      </w:r>
      <w:r w:rsidR="00356520">
        <w:t>God disciplined the people with snakes for speaking against him (Num 21:6-7).</w:t>
      </w:r>
    </w:p>
    <w:p w14:paraId="2AC44EB8" w14:textId="78D80025" w:rsidR="00C318D8" w:rsidRPr="00541A78" w:rsidRDefault="00CC62A1" w:rsidP="00C318D8">
      <w:pPr>
        <w:pStyle w:val="Heading3"/>
      </w:pPr>
      <w:r w:rsidRPr="00552064">
        <w:rPr>
          <w:rFonts w:cs="Arial"/>
          <w:b/>
          <w:noProof/>
          <w:sz w:val="32"/>
          <w:lang w:eastAsia="en-US"/>
        </w:rPr>
        <w:lastRenderedPageBreak/>
        <mc:AlternateContent>
          <mc:Choice Requires="wps">
            <w:drawing>
              <wp:anchor distT="0" distB="0" distL="114300" distR="114300" simplePos="0" relativeHeight="251681280" behindDoc="0" locked="0" layoutInCell="1" allowOverlap="1" wp14:anchorId="6604820B" wp14:editId="043136D5">
                <wp:simplePos x="0" y="0"/>
                <wp:positionH relativeFrom="column">
                  <wp:posOffset>-485978</wp:posOffset>
                </wp:positionH>
                <wp:positionV relativeFrom="paragraph">
                  <wp:posOffset>67310</wp:posOffset>
                </wp:positionV>
                <wp:extent cx="685800" cy="337820"/>
                <wp:effectExtent l="0" t="0" r="127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5B24DD8" w14:textId="50030327" w:rsidR="00A209B8" w:rsidRPr="001269F9" w:rsidRDefault="00A209B8" w:rsidP="00D347DB">
                            <w:pPr>
                              <w:jc w:val="center"/>
                              <w:rPr>
                                <w:sz w:val="20"/>
                              </w:rPr>
                            </w:pPr>
                            <w:r>
                              <w:rPr>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4820B" id="_x0000_s1068" type="#_x0000_t202" style="position:absolute;left:0;text-align:left;margin-left:-38.25pt;margin-top:5.3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K3AIQ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" filled="f">
                <v:textbox inset="0,0,0,0">
                  <w:txbxContent>
                    <w:p w14:paraId="25B24DD8" w14:textId="50030327" w:rsidR="00A209B8" w:rsidRPr="001269F9" w:rsidRDefault="00A209B8" w:rsidP="00D347DB">
                      <w:pPr>
                        <w:jc w:val="center"/>
                        <w:rPr>
                          <w:sz w:val="20"/>
                        </w:rPr>
                      </w:pPr>
                      <w:r>
                        <w:rPr>
                          <w:sz w:val="20"/>
                        </w:rPr>
                        <w:t>6</w:t>
                      </w:r>
                    </w:p>
                  </w:txbxContent>
                </v:textbox>
              </v:shape>
            </w:pict>
          </mc:Fallback>
        </mc:AlternateContent>
      </w:r>
      <w:r w:rsidR="008136B0" w:rsidRPr="00CE48F7">
        <w:rPr>
          <w:rFonts w:cs="Arial"/>
          <w:szCs w:val="22"/>
        </w:rPr>
        <w:t xml:space="preserve">Some demons </w:t>
      </w:r>
      <w:r w:rsidR="008136B0">
        <w:rPr>
          <w:rFonts w:cs="Arial"/>
          <w:szCs w:val="22"/>
        </w:rPr>
        <w:t>that</w:t>
      </w:r>
      <w:r w:rsidR="008136B0" w:rsidRPr="00CE48F7">
        <w:rPr>
          <w:rFonts w:cs="Arial"/>
          <w:szCs w:val="22"/>
        </w:rPr>
        <w:t xml:space="preserve"> possess</w:t>
      </w:r>
      <w:r w:rsidR="008136B0">
        <w:rPr>
          <w:rFonts w:cs="Arial"/>
          <w:szCs w:val="22"/>
        </w:rPr>
        <w:t>ed</w:t>
      </w:r>
      <w:r w:rsidR="008136B0" w:rsidRPr="00CE48F7">
        <w:rPr>
          <w:rFonts w:cs="Arial"/>
          <w:szCs w:val="22"/>
        </w:rPr>
        <w:t xml:space="preserve"> rulers who seduced women [Gen. 6:1-4] are now </w:t>
      </w:r>
      <w:r w:rsidR="008136B0">
        <w:rPr>
          <w:rFonts w:cs="Arial"/>
          <w:szCs w:val="22"/>
        </w:rPr>
        <w:t>punished and</w:t>
      </w:r>
      <w:r w:rsidR="008136B0" w:rsidRPr="00CE48F7">
        <w:rPr>
          <w:rFonts w:cs="Arial"/>
          <w:szCs w:val="22"/>
        </w:rPr>
        <w:t xml:space="preserve"> await</w:t>
      </w:r>
      <w:r w:rsidR="008136B0">
        <w:rPr>
          <w:rFonts w:cs="Arial"/>
          <w:szCs w:val="22"/>
        </w:rPr>
        <w:t>ing</w:t>
      </w:r>
      <w:r w:rsidR="008136B0" w:rsidRPr="00CE48F7">
        <w:rPr>
          <w:rFonts w:cs="Arial"/>
          <w:szCs w:val="22"/>
        </w:rPr>
        <w:t xml:space="preserve"> judgment </w:t>
      </w:r>
      <w:r w:rsidR="008136B0">
        <w:rPr>
          <w:rFonts w:cs="Arial"/>
          <w:szCs w:val="22"/>
        </w:rPr>
        <w:t>to</w:t>
      </w:r>
      <w:r w:rsidR="008136B0" w:rsidRPr="00CE48F7">
        <w:rPr>
          <w:rFonts w:cs="Arial"/>
          <w:szCs w:val="22"/>
        </w:rPr>
        <w:t xml:space="preserve"> illustrate the pretenders' end in hell </w:t>
      </w:r>
      <w:r w:rsidR="00C318D8" w:rsidRPr="00541A78">
        <w:t>(6).</w:t>
      </w:r>
    </w:p>
    <w:p w14:paraId="480CADB4" w14:textId="3B69EEC9" w:rsidR="00C318D8" w:rsidRPr="00541A78" w:rsidRDefault="003C4466" w:rsidP="00C318D8">
      <w:pPr>
        <w:pStyle w:val="Heading3"/>
      </w:pPr>
      <w:r w:rsidRPr="00552064">
        <w:rPr>
          <w:rFonts w:cs="Arial"/>
          <w:b/>
          <w:noProof/>
          <w:sz w:val="32"/>
          <w:lang w:eastAsia="en-US"/>
        </w:rPr>
        <mc:AlternateContent>
          <mc:Choice Requires="wps">
            <w:drawing>
              <wp:anchor distT="0" distB="0" distL="114300" distR="114300" simplePos="0" relativeHeight="251706880" behindDoc="0" locked="0" layoutInCell="1" allowOverlap="1" wp14:anchorId="5B982BA0" wp14:editId="012228B6">
                <wp:simplePos x="0" y="0"/>
                <wp:positionH relativeFrom="column">
                  <wp:posOffset>-478358</wp:posOffset>
                </wp:positionH>
                <wp:positionV relativeFrom="paragraph">
                  <wp:posOffset>127000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ECF28C" w14:textId="103F514C" w:rsidR="00A209B8" w:rsidRPr="001269F9" w:rsidRDefault="00A209B8" w:rsidP="00D347DB">
                            <w:pPr>
                              <w:jc w:val="center"/>
                              <w:rPr>
                                <w:sz w:val="20"/>
                              </w:rPr>
                            </w:pPr>
                            <w:r>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82BA0" id="_x0000_s1069" type="#_x0000_t202" style="position:absolute;left:0;text-align:left;margin-left:-37.65pt;margin-top:10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NgE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" filled="f">
                <v:textbox inset="0,0,0,0">
                  <w:txbxContent>
                    <w:p w14:paraId="4DECF28C" w14:textId="103F514C" w:rsidR="00A209B8" w:rsidRPr="001269F9" w:rsidRDefault="00A209B8" w:rsidP="00D347DB">
                      <w:pPr>
                        <w:jc w:val="center"/>
                        <w:rPr>
                          <w:sz w:val="20"/>
                        </w:rPr>
                      </w:pPr>
                      <w:r>
                        <w:rPr>
                          <w:sz w:val="20"/>
                        </w:rPr>
                        <w:t>7</w:t>
                      </w:r>
                    </w:p>
                  </w:txbxContent>
                </v:textbox>
              </v:shape>
            </w:pict>
          </mc:Fallback>
        </mc:AlternateContent>
      </w:r>
      <w:r w:rsidR="00C318D8" w:rsidRPr="00541A78">
        <w:t xml:space="preserve">Sodom, Gomorrah, and </w:t>
      </w:r>
      <w:r w:rsidR="00C318D8">
        <w:t>nearby</w:t>
      </w:r>
      <w:r w:rsidR="00C318D8" w:rsidRPr="00541A78">
        <w:t xml:space="preserve"> towns, who were judged for homosexual</w:t>
      </w:r>
      <w:r w:rsidR="00C318D8">
        <w:t>ity</w:t>
      </w:r>
      <w:r w:rsidR="00C318D8" w:rsidRPr="00541A78">
        <w:t xml:space="preserve">, </w:t>
      </w:r>
      <w:r w:rsidR="00C318D8">
        <w:t>show that</w:t>
      </w:r>
      <w:r w:rsidR="00C318D8" w:rsidRPr="00541A78">
        <w:t xml:space="preserve"> pretenders will suffer eternal fire</w:t>
      </w:r>
      <w:r w:rsidR="00C318D8">
        <w:t xml:space="preserve"> </w:t>
      </w:r>
      <w:r w:rsidR="00C318D8" w:rsidRPr="00541A78">
        <w:t>(7).</w:t>
      </w:r>
    </w:p>
    <w:p w14:paraId="2970A976" w14:textId="3CDFF3DB" w:rsidR="00C318D8" w:rsidRPr="00541A78" w:rsidRDefault="00824637" w:rsidP="00C318D8">
      <w:pPr>
        <w:pStyle w:val="Heading2"/>
      </w:pPr>
      <w:r w:rsidRPr="00552064">
        <w:rPr>
          <w:rFonts w:cs="Arial"/>
          <w:b/>
          <w:noProof/>
          <w:sz w:val="32"/>
          <w:lang w:eastAsia="en-US"/>
        </w:rPr>
        <mc:AlternateContent>
          <mc:Choice Requires="wps">
            <w:drawing>
              <wp:anchor distT="0" distB="0" distL="114300" distR="114300" simplePos="0" relativeHeight="251775488" behindDoc="0" locked="0" layoutInCell="1" allowOverlap="1" wp14:anchorId="08FC7E7D" wp14:editId="5BD8ABCE">
                <wp:simplePos x="0" y="0"/>
                <wp:positionH relativeFrom="column">
                  <wp:posOffset>-478358</wp:posOffset>
                </wp:positionH>
                <wp:positionV relativeFrom="paragraph">
                  <wp:posOffset>105410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45B8A7" w14:textId="5198B942" w:rsidR="00A209B8" w:rsidRPr="001269F9" w:rsidRDefault="00A209B8" w:rsidP="00D347DB">
                            <w:pPr>
                              <w:jc w:val="center"/>
                              <w:rPr>
                                <w:sz w:val="20"/>
                              </w:rPr>
                            </w:pPr>
                            <w:r>
                              <w:rPr>
                                <w:sz w:val="20"/>
                              </w:rPr>
                              <w:t>Behavior</w:t>
                            </w:r>
                            <w:r>
                              <w:rPr>
                                <w:sz w:val="20"/>
                              </w:rPr>
                              <w:br/>
                              <w:t>8-13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7E7D" id="_x0000_s1070" type="#_x0000_t202" style="position:absolute;left:0;text-align:left;margin-left:-37.65pt;margin-top:8.3pt;width:54pt;height:2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" filled="f">
                <v:textbox inset="0,0,0,0">
                  <w:txbxContent>
                    <w:p w14:paraId="4D45B8A7" w14:textId="5198B942" w:rsidR="00A209B8" w:rsidRPr="001269F9" w:rsidRDefault="00A209B8" w:rsidP="00D347DB">
                      <w:pPr>
                        <w:jc w:val="center"/>
                        <w:rPr>
                          <w:sz w:val="20"/>
                        </w:rPr>
                      </w:pPr>
                      <w:r>
                        <w:rPr>
                          <w:sz w:val="20"/>
                        </w:rPr>
                        <w:t>Behavior</w:t>
                      </w:r>
                      <w:r>
                        <w:rPr>
                          <w:sz w:val="20"/>
                        </w:rPr>
                        <w:br/>
                        <w:t>8-13</w:t>
                      </w:r>
                    </w:p>
                  </w:txbxContent>
                </v:textbox>
              </v:shape>
            </w:pict>
          </mc:Fallback>
        </mc:AlternateContent>
      </w:r>
      <w:r w:rsidR="00F22064" w:rsidRPr="00F22064">
        <w:rPr>
          <w:rFonts w:cs="Arial"/>
          <w:szCs w:val="22"/>
        </w:rPr>
        <w:t xml:space="preserve"> </w:t>
      </w:r>
      <w:r w:rsidR="00F22064" w:rsidRPr="00CE48F7">
        <w:rPr>
          <w:rFonts w:cs="Arial"/>
          <w:szCs w:val="22"/>
        </w:rPr>
        <w:t xml:space="preserve">Note the godless behavior of pretenders to avoid them and their practices </w:t>
      </w:r>
      <w:r w:rsidR="00C318D8" w:rsidRPr="00541A78">
        <w:t>(8-13).</w:t>
      </w:r>
    </w:p>
    <w:p w14:paraId="6221C9E4" w14:textId="77777777" w:rsidR="00C318D8" w:rsidRPr="00541A78" w:rsidRDefault="00C318D8" w:rsidP="00C318D8">
      <w:pPr>
        <w:pStyle w:val="Heading3"/>
      </w:pPr>
      <w:r w:rsidRPr="00541A78">
        <w:t>Their speech rejects all authorities, including angelic ones, unlike Michael's refusal to dispute with Satan over Moses' body</w:t>
      </w:r>
      <w:r>
        <w:t xml:space="preserve"> </w:t>
      </w:r>
      <w:r w:rsidRPr="00541A78">
        <w:t>(8-10).</w:t>
      </w:r>
    </w:p>
    <w:p w14:paraId="454B083E" w14:textId="5E8C983B" w:rsidR="00C318D8" w:rsidRPr="00541A78" w:rsidRDefault="009C1A3B" w:rsidP="00C318D8">
      <w:pPr>
        <w:pStyle w:val="Heading4"/>
      </w:pPr>
      <w:r w:rsidRPr="00552064">
        <w:rPr>
          <w:rFonts w:cs="Arial"/>
          <w:b/>
          <w:noProof/>
          <w:sz w:val="32"/>
          <w:lang w:eastAsia="en-US"/>
        </w:rPr>
        <mc:AlternateContent>
          <mc:Choice Requires="wps">
            <w:drawing>
              <wp:anchor distT="0" distB="0" distL="114300" distR="114300" simplePos="0" relativeHeight="251707904" behindDoc="0" locked="0" layoutInCell="1" allowOverlap="1" wp14:anchorId="4A3F0FCF" wp14:editId="1F302F93">
                <wp:simplePos x="0" y="0"/>
                <wp:positionH relativeFrom="column">
                  <wp:posOffset>-478358</wp:posOffset>
                </wp:positionH>
                <wp:positionV relativeFrom="paragraph">
                  <wp:posOffset>72390</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8EB1BB3" w14:textId="2717727F" w:rsidR="00A209B8" w:rsidRPr="001269F9" w:rsidRDefault="00A209B8" w:rsidP="00D347DB">
                            <w:pPr>
                              <w:jc w:val="center"/>
                              <w:rPr>
                                <w:sz w:val="20"/>
                              </w:rPr>
                            </w:pPr>
                            <w:r>
                              <w:rPr>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0FCF" id="_x0000_s1071" type="#_x0000_t202" style="position:absolute;left:0;text-align:left;margin-left:-37.65pt;margin-top:5.7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9bU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" filled="f">
                <v:textbox inset="0,0,0,0">
                  <w:txbxContent>
                    <w:p w14:paraId="28EB1BB3" w14:textId="2717727F" w:rsidR="00A209B8" w:rsidRPr="001269F9" w:rsidRDefault="00A209B8" w:rsidP="00D347DB">
                      <w:pPr>
                        <w:jc w:val="center"/>
                        <w:rPr>
                          <w:sz w:val="20"/>
                        </w:rPr>
                      </w:pPr>
                      <w:r>
                        <w:rPr>
                          <w:sz w:val="20"/>
                        </w:rPr>
                        <w:t>8</w:t>
                      </w:r>
                    </w:p>
                  </w:txbxContent>
                </v:textbox>
              </v:shape>
            </w:pict>
          </mc:Fallback>
        </mc:AlternateContent>
      </w:r>
      <w:r w:rsidR="00C318D8">
        <w:t>They</w:t>
      </w:r>
      <w:r w:rsidR="00C318D8" w:rsidRPr="00541A78">
        <w:t xml:space="preserve"> pollute their bodies and reject authorities, even speaking against angelic authorities</w:t>
      </w:r>
      <w:r w:rsidR="00C318D8">
        <w:t xml:space="preserve"> </w:t>
      </w:r>
      <w:r w:rsidR="00C318D8" w:rsidRPr="00541A78">
        <w:t>(8).</w:t>
      </w:r>
    </w:p>
    <w:p w14:paraId="6A88193F" w14:textId="0D33A566" w:rsidR="00C318D8" w:rsidRPr="00541A78" w:rsidRDefault="009C1A3B" w:rsidP="00C318D8">
      <w:pPr>
        <w:pStyle w:val="Heading4"/>
      </w:pPr>
      <w:r w:rsidRPr="00552064">
        <w:rPr>
          <w:rFonts w:cs="Arial"/>
          <w:b/>
          <w:noProof/>
          <w:sz w:val="32"/>
          <w:lang w:eastAsia="en-US"/>
        </w:rPr>
        <mc:AlternateContent>
          <mc:Choice Requires="wps">
            <w:drawing>
              <wp:anchor distT="0" distB="0" distL="114300" distR="114300" simplePos="0" relativeHeight="251708928" behindDoc="0" locked="0" layoutInCell="1" allowOverlap="1" wp14:anchorId="0A547CCA" wp14:editId="3F5D3D7F">
                <wp:simplePos x="0" y="0"/>
                <wp:positionH relativeFrom="column">
                  <wp:posOffset>-478358</wp:posOffset>
                </wp:positionH>
                <wp:positionV relativeFrom="paragraph">
                  <wp:posOffset>170180</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EF249E" w14:textId="79C1E7D7" w:rsidR="00A209B8" w:rsidRPr="001269F9" w:rsidRDefault="00A209B8" w:rsidP="00D347DB">
                            <w:pPr>
                              <w:jc w:val="center"/>
                              <w:rPr>
                                <w:sz w:val="20"/>
                              </w:rPr>
                            </w:pPr>
                            <w:r>
                              <w:rPr>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47CCA" id="_x0000_s1072" type="#_x0000_t202" style="position:absolute;left:0;text-align:left;margin-left:-37.65pt;margin-top:13.4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" filled="f">
                <v:textbox inset="0,0,0,0">
                  <w:txbxContent>
                    <w:p w14:paraId="31EF249E" w14:textId="79C1E7D7" w:rsidR="00A209B8" w:rsidRPr="001269F9" w:rsidRDefault="00A209B8" w:rsidP="00D347DB">
                      <w:pPr>
                        <w:jc w:val="center"/>
                        <w:rPr>
                          <w:sz w:val="20"/>
                        </w:rPr>
                      </w:pPr>
                      <w:r>
                        <w:rPr>
                          <w:sz w:val="20"/>
                        </w:rPr>
                        <w:t>9</w:t>
                      </w:r>
                    </w:p>
                  </w:txbxContent>
                </v:textbox>
              </v:shape>
            </w:pict>
          </mc:Fallback>
        </mc:AlternateContent>
      </w:r>
      <w:r w:rsidR="0054791D" w:rsidRPr="00CE48F7">
        <w:rPr>
          <w:rFonts w:cs="Arial"/>
          <w:szCs w:val="22"/>
        </w:rPr>
        <w:t xml:space="preserve">These men should never slander angels since Michael </w:t>
      </w:r>
      <w:r w:rsidR="0054791D">
        <w:rPr>
          <w:rFonts w:cs="Arial"/>
          <w:szCs w:val="22"/>
        </w:rPr>
        <w:t>didn’t argue</w:t>
      </w:r>
      <w:r w:rsidR="0054791D" w:rsidRPr="00CE48F7">
        <w:rPr>
          <w:rFonts w:cs="Arial"/>
          <w:szCs w:val="22"/>
        </w:rPr>
        <w:t xml:space="preserve"> with Satan over where </w:t>
      </w:r>
      <w:r w:rsidR="0054791D">
        <w:rPr>
          <w:rFonts w:cs="Arial"/>
          <w:szCs w:val="22"/>
        </w:rPr>
        <w:t xml:space="preserve">to bury </w:t>
      </w:r>
      <w:r w:rsidR="0054791D" w:rsidRPr="00CE48F7">
        <w:rPr>
          <w:rFonts w:cs="Arial"/>
          <w:szCs w:val="22"/>
        </w:rPr>
        <w:t xml:space="preserve">Moses' body but left the matter in God's hands </w:t>
      </w:r>
      <w:r w:rsidR="00C318D8" w:rsidRPr="00541A78">
        <w:t>(9).</w:t>
      </w:r>
    </w:p>
    <w:p w14:paraId="023D8738" w14:textId="3A6A4712" w:rsidR="00C318D8" w:rsidRPr="00541A78" w:rsidRDefault="00D364FD" w:rsidP="00C318D8">
      <w:pPr>
        <w:pStyle w:val="Heading5"/>
      </w:pPr>
      <w:r w:rsidRPr="0054791D">
        <w:rPr>
          <w:rFonts w:cs="Arial"/>
          <w:szCs w:val="22"/>
        </w:rPr>
        <w:t>These men should never slander angels since Michael didn’t argue with Satan over where to bury Moses' body but left it in God's hands</w:t>
      </w:r>
      <w:r w:rsidRPr="00CE48F7">
        <w:rPr>
          <w:rFonts w:cs="Arial"/>
          <w:szCs w:val="22"/>
        </w:rPr>
        <w:t xml:space="preserve"> </w:t>
      </w:r>
      <w:r w:rsidR="00C318D8" w:rsidRPr="00541A78">
        <w:t>(9a).</w:t>
      </w:r>
    </w:p>
    <w:p w14:paraId="0D791017" w14:textId="77777777" w:rsidR="00C318D8" w:rsidRDefault="00C318D8" w:rsidP="00C318D8">
      <w:pPr>
        <w:pStyle w:val="Heading5"/>
      </w:pPr>
      <w:r w:rsidRPr="00541A78">
        <w:t>Instead of arguing with Satan, Michael left the matter in God's hands [</w:t>
      </w:r>
      <w:r>
        <w:t xml:space="preserve">9b, </w:t>
      </w:r>
      <w:r w:rsidRPr="00541A78">
        <w:t xml:space="preserve">as recorded in the Pseudepigrapha book, </w:t>
      </w:r>
      <w:r w:rsidRPr="00541A78">
        <w:rPr>
          <w:i/>
        </w:rPr>
        <w:t>The Assumption of Moses</w:t>
      </w:r>
      <w:r w:rsidRPr="00541A78">
        <w:t>].</w:t>
      </w:r>
    </w:p>
    <w:p w14:paraId="2C78BB8E" w14:textId="6ADE1409" w:rsidR="004E56A8" w:rsidRPr="00541A78" w:rsidRDefault="00796787" w:rsidP="00C318D8">
      <w:pPr>
        <w:pStyle w:val="Heading5"/>
      </w:pPr>
      <w:r w:rsidRPr="00552064">
        <w:rPr>
          <w:rFonts w:cs="Arial"/>
          <w:b/>
          <w:noProof/>
          <w:sz w:val="32"/>
          <w:lang w:eastAsia="en-US"/>
        </w:rPr>
        <mc:AlternateContent>
          <mc:Choice Requires="wps">
            <w:drawing>
              <wp:anchor distT="0" distB="0" distL="114300" distR="114300" simplePos="0" relativeHeight="251709952" behindDoc="0" locked="0" layoutInCell="1" allowOverlap="1" wp14:anchorId="586A5563" wp14:editId="49E0F0B3">
                <wp:simplePos x="0" y="0"/>
                <wp:positionH relativeFrom="column">
                  <wp:posOffset>-478358</wp:posOffset>
                </wp:positionH>
                <wp:positionV relativeFrom="paragraph">
                  <wp:posOffset>27940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A545DF" w14:textId="24FE0344" w:rsidR="00A209B8" w:rsidRPr="001269F9" w:rsidRDefault="00A209B8" w:rsidP="00D347DB">
                            <w:pPr>
                              <w:jc w:val="center"/>
                              <w:rPr>
                                <w:sz w:val="20"/>
                              </w:rPr>
                            </w:pPr>
                            <w:r>
                              <w:rPr>
                                <w:sz w:val="20"/>
                              </w:rPr>
                              <w:t>I 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5563" id="_x0000_s1073" type="#_x0000_t202" style="position:absolute;left:0;text-align:left;margin-left:-37.65pt;margin-top:2.2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YlIA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" filled="f">
                <v:textbox inset="0,0,0,0">
                  <w:txbxContent>
                    <w:p w14:paraId="01A545DF" w14:textId="24FE0344" w:rsidR="00A209B8" w:rsidRPr="001269F9" w:rsidRDefault="00A209B8" w:rsidP="00D347DB">
                      <w:pPr>
                        <w:jc w:val="center"/>
                        <w:rPr>
                          <w:sz w:val="20"/>
                        </w:rPr>
                      </w:pPr>
                      <w:r>
                        <w:rPr>
                          <w:sz w:val="20"/>
                        </w:rPr>
                        <w:t>I Am</w:t>
                      </w:r>
                    </w:p>
                  </w:txbxContent>
                </v:textbox>
              </v:shape>
            </w:pict>
          </mc:Fallback>
        </mc:AlternateContent>
      </w:r>
      <w:r w:rsidR="009B08C3">
        <w:t xml:space="preserve">In a similar way, </w:t>
      </w:r>
      <w:r w:rsidR="004E56A8">
        <w:t>Joel Osteen blasphemes God by applying the divine title “I Am” to himself.</w:t>
      </w:r>
    </w:p>
    <w:p w14:paraId="786B044B" w14:textId="57315D6B" w:rsidR="00C318D8" w:rsidRPr="00541A78" w:rsidRDefault="0072546F" w:rsidP="00C318D8">
      <w:pPr>
        <w:pStyle w:val="Heading4"/>
      </w:pPr>
      <w:r>
        <w:rPr>
          <w:rFonts w:cs="Arial"/>
          <w:szCs w:val="22"/>
        </w:rPr>
        <w:t>P</w:t>
      </w:r>
      <w:r w:rsidRPr="00CE48F7">
        <w:rPr>
          <w:rFonts w:cs="Arial"/>
          <w:szCs w:val="22"/>
        </w:rPr>
        <w:t xml:space="preserve">retenders slander angels whom they don't understand and, like unreasoning animals, are destroyed by practices whose effects they know full well </w:t>
      </w:r>
      <w:r w:rsidR="00C318D8" w:rsidRPr="00541A78">
        <w:t>(10).</w:t>
      </w:r>
    </w:p>
    <w:p w14:paraId="3C909C18" w14:textId="4C2DCD06" w:rsidR="00C318D8" w:rsidRPr="00541A78" w:rsidRDefault="007E2745" w:rsidP="00C318D8">
      <w:pPr>
        <w:pStyle w:val="Heading3"/>
      </w:pPr>
      <w:r w:rsidRPr="00552064">
        <w:rPr>
          <w:rFonts w:cs="Arial"/>
          <w:b/>
          <w:noProof/>
          <w:sz w:val="32"/>
          <w:lang w:eastAsia="en-US"/>
        </w:rPr>
        <mc:AlternateContent>
          <mc:Choice Requires="wps">
            <w:drawing>
              <wp:anchor distT="0" distB="0" distL="114300" distR="114300" simplePos="0" relativeHeight="251710976" behindDoc="0" locked="0" layoutInCell="1" allowOverlap="1" wp14:anchorId="6BC78E96" wp14:editId="7FC6787D">
                <wp:simplePos x="0" y="0"/>
                <wp:positionH relativeFrom="column">
                  <wp:posOffset>-478358</wp:posOffset>
                </wp:positionH>
                <wp:positionV relativeFrom="paragraph">
                  <wp:posOffset>74930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286A2C" w14:textId="2C36BF1B" w:rsidR="00A209B8" w:rsidRPr="001269F9" w:rsidRDefault="00A209B8" w:rsidP="00D347DB">
                            <w:pPr>
                              <w:jc w:val="center"/>
                              <w:rPr>
                                <w:sz w:val="20"/>
                              </w:rPr>
                            </w:pPr>
                            <w:r>
                              <w:rPr>
                                <w:sz w:val="20"/>
                              </w:rPr>
                              <w:t>10-11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78E96" id="_x0000_s1074" type="#_x0000_t202" style="position:absolute;left:0;text-align:left;margin-left:-37.65pt;margin-top:5.9pt;width:54pt;height:26.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" filled="f">
                <v:textbox inset="0,0,0,0">
                  <w:txbxContent>
                    <w:p w14:paraId="1C286A2C" w14:textId="2C36BF1B" w:rsidR="00A209B8" w:rsidRPr="001269F9" w:rsidRDefault="00A209B8" w:rsidP="00D347DB">
                      <w:pPr>
                        <w:jc w:val="center"/>
                        <w:rPr>
                          <w:sz w:val="20"/>
                        </w:rPr>
                      </w:pPr>
                      <w:r>
                        <w:rPr>
                          <w:sz w:val="20"/>
                        </w:rPr>
                        <w:t>10-11</w:t>
                      </w:r>
                    </w:p>
                  </w:txbxContent>
                </v:textbox>
              </v:shape>
            </w:pict>
          </mc:Fallback>
        </mc:AlternateContent>
      </w:r>
      <w:r w:rsidR="00C318D8" w:rsidRPr="00541A78">
        <w:t xml:space="preserve">Their religion </w:t>
      </w:r>
      <w:r w:rsidR="00C318D8" w:rsidRPr="00E42882">
        <w:t xml:space="preserve">will kill others as Cain killed his brother Abel </w:t>
      </w:r>
      <w:r w:rsidR="00C318D8" w:rsidRPr="00541A78">
        <w:t>[Gen. 4:8]</w:t>
      </w:r>
      <w:r w:rsidR="00C318D8">
        <w:t xml:space="preserve"> </w:t>
      </w:r>
      <w:r w:rsidR="00C318D8" w:rsidRPr="00541A78">
        <w:t>(11a).</w:t>
      </w:r>
    </w:p>
    <w:p w14:paraId="12C11F76" w14:textId="4457991C" w:rsidR="00C318D8" w:rsidRDefault="00D80069" w:rsidP="00C318D8">
      <w:pPr>
        <w:pStyle w:val="Heading3"/>
      </w:pPr>
      <w:r w:rsidRPr="00552064">
        <w:rPr>
          <w:rFonts w:cs="Arial"/>
          <w:b/>
          <w:noProof/>
          <w:sz w:val="32"/>
          <w:lang w:eastAsia="en-US"/>
        </w:rPr>
        <mc:AlternateContent>
          <mc:Choice Requires="wps">
            <w:drawing>
              <wp:anchor distT="0" distB="0" distL="114300" distR="114300" simplePos="0" relativeHeight="251777536" behindDoc="0" locked="0" layoutInCell="1" allowOverlap="1" wp14:anchorId="214097CB" wp14:editId="1C9A0531">
                <wp:simplePos x="0" y="0"/>
                <wp:positionH relativeFrom="column">
                  <wp:posOffset>-478790</wp:posOffset>
                </wp:positionH>
                <wp:positionV relativeFrom="paragraph">
                  <wp:posOffset>98425</wp:posOffset>
                </wp:positionV>
                <wp:extent cx="685800" cy="337820"/>
                <wp:effectExtent l="0" t="0" r="127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0E900D" w14:textId="77777777" w:rsidR="00A209B8" w:rsidRPr="001269F9" w:rsidRDefault="00A209B8" w:rsidP="00D347DB">
                            <w:pPr>
                              <w:jc w:val="center"/>
                              <w:rPr>
                                <w:sz w:val="20"/>
                              </w:rPr>
                            </w:pPr>
                            <w:r>
                              <w:rPr>
                                <w:sz w:val="20"/>
                              </w:rPr>
                              <w:t>Balaam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097CB" id="_x0000_s1075" type="#_x0000_t202" style="position:absolute;left:0;text-align:left;margin-left:-37.7pt;margin-top:7.75pt;width:54pt;height:2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" filled="f">
                <v:textbox inset="0,0,0,0">
                  <w:txbxContent>
                    <w:p w14:paraId="370E900D" w14:textId="77777777" w:rsidR="00A209B8" w:rsidRPr="001269F9" w:rsidRDefault="00A209B8" w:rsidP="00D347DB">
                      <w:pPr>
                        <w:jc w:val="center"/>
                        <w:rPr>
                          <w:sz w:val="20"/>
                        </w:rPr>
                      </w:pPr>
                      <w:r>
                        <w:rPr>
                          <w:sz w:val="20"/>
                        </w:rPr>
                        <w:t>Balaam</w:t>
                      </w:r>
                    </w:p>
                  </w:txbxContent>
                </v:textbox>
              </v:shape>
            </w:pict>
          </mc:Fallback>
        </mc:AlternateContent>
      </w:r>
      <w:r w:rsidRPr="00552064">
        <w:rPr>
          <w:rFonts w:cs="Arial"/>
          <w:b/>
          <w:noProof/>
          <w:sz w:val="32"/>
          <w:lang w:eastAsia="en-US"/>
        </w:rPr>
        <mc:AlternateContent>
          <mc:Choice Requires="wps">
            <w:drawing>
              <wp:anchor distT="0" distB="0" distL="114300" distR="114300" simplePos="0" relativeHeight="251712000" behindDoc="0" locked="0" layoutInCell="1" allowOverlap="1" wp14:anchorId="1DEE04E6" wp14:editId="2FC136B3">
                <wp:simplePos x="0" y="0"/>
                <wp:positionH relativeFrom="column">
                  <wp:posOffset>-479425</wp:posOffset>
                </wp:positionH>
                <wp:positionV relativeFrom="paragraph">
                  <wp:posOffset>441325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142D70" w14:textId="76C76755" w:rsidR="00A209B8" w:rsidRDefault="00A209B8" w:rsidP="00D347DB">
                            <w:pPr>
                              <w:jc w:val="center"/>
                              <w:rPr>
                                <w:sz w:val="20"/>
                              </w:rPr>
                            </w:pPr>
                            <w:r>
                              <w:rPr>
                                <w:sz w:val="20"/>
                              </w:rPr>
                              <w:t>Narrative</w:t>
                            </w:r>
                          </w:p>
                          <w:p w14:paraId="5AD41EF0" w14:textId="448F0C2D" w:rsidR="001A5D65" w:rsidRPr="001269F9" w:rsidRDefault="001A5D65" w:rsidP="00D347D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E04E6" id="_x0000_s1076" type="#_x0000_t202" style="position:absolute;left:0;text-align:left;margin-left:-37.75pt;margin-top:34.75pt;width:54pt;height:26.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H0yIA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" filled="f">
                <v:textbox inset="0,0,0,0">
                  <w:txbxContent>
                    <w:p w14:paraId="5A142D70" w14:textId="76C76755" w:rsidR="00A209B8" w:rsidRDefault="00A209B8" w:rsidP="00D347DB">
                      <w:pPr>
                        <w:jc w:val="center"/>
                        <w:rPr>
                          <w:sz w:val="20"/>
                        </w:rPr>
                      </w:pPr>
                      <w:r>
                        <w:rPr>
                          <w:sz w:val="20"/>
                        </w:rPr>
                        <w:t>Narrative</w:t>
                      </w:r>
                    </w:p>
                    <w:p w14:paraId="5AD41EF0" w14:textId="448F0C2D" w:rsidR="001A5D65" w:rsidRPr="001269F9" w:rsidRDefault="001A5D65" w:rsidP="00D347DB">
                      <w:pPr>
                        <w:jc w:val="center"/>
                        <w:rPr>
                          <w:sz w:val="20"/>
                        </w:rPr>
                      </w:pPr>
                      <w:r>
                        <w:rPr>
                          <w:sz w:val="20"/>
                        </w:rPr>
                        <w:t>(3 slides)</w:t>
                      </w:r>
                    </w:p>
                  </w:txbxContent>
                </v:textbox>
              </v:shape>
            </w:pict>
          </mc:Fallback>
        </mc:AlternateContent>
      </w:r>
      <w:r w:rsidRPr="00552064">
        <w:rPr>
          <w:rFonts w:cs="Arial"/>
          <w:b/>
          <w:noProof/>
          <w:sz w:val="32"/>
          <w:lang w:eastAsia="en-US"/>
        </w:rPr>
        <mc:AlternateContent>
          <mc:Choice Requires="wps">
            <w:drawing>
              <wp:anchor distT="0" distB="0" distL="114300" distR="114300" simplePos="0" relativeHeight="251714048" behindDoc="0" locked="0" layoutInCell="1" allowOverlap="1" wp14:anchorId="0392A2E8" wp14:editId="673D9E7F">
                <wp:simplePos x="0" y="0"/>
                <wp:positionH relativeFrom="column">
                  <wp:posOffset>-479425</wp:posOffset>
                </wp:positionH>
                <wp:positionV relativeFrom="paragraph">
                  <wp:posOffset>1921510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220F257" w14:textId="0AA91C97" w:rsidR="00A209B8" w:rsidRPr="001269F9" w:rsidRDefault="00A209B8" w:rsidP="00D347DB">
                            <w:pPr>
                              <w:jc w:val="center"/>
                              <w:rPr>
                                <w:sz w:val="20"/>
                              </w:rPr>
                            </w:pPr>
                            <w:r>
                              <w:rPr>
                                <w:sz w:val="20"/>
                              </w:rPr>
                              <w:t>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2A2E8" id="_x0000_s1077" type="#_x0000_t202" style="position:absolute;left:0;text-align:left;margin-left:-37.75pt;margin-top:151.3pt;width:54pt;height:26.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" filled="f">
                <v:textbox inset="0,0,0,0">
                  <w:txbxContent>
                    <w:p w14:paraId="7220F257" w14:textId="0AA91C97" w:rsidR="00A209B8" w:rsidRPr="001269F9" w:rsidRDefault="00A209B8" w:rsidP="00D347DB">
                      <w:pPr>
                        <w:jc w:val="center"/>
                        <w:rPr>
                          <w:sz w:val="20"/>
                        </w:rPr>
                      </w:pPr>
                      <w:r>
                        <w:rPr>
                          <w:sz w:val="20"/>
                        </w:rPr>
                        <w:t>Fire</w:t>
                      </w:r>
                    </w:p>
                  </w:txbxContent>
                </v:textbox>
              </v:shape>
            </w:pict>
          </mc:Fallback>
        </mc:AlternateContent>
      </w:r>
      <w:r w:rsidR="00C318D8" w:rsidRPr="00541A78">
        <w:t xml:space="preserve">Their greed resembles Balaam’s claim to speak for God, but </w:t>
      </w:r>
      <w:r w:rsidR="00C318D8">
        <w:t xml:space="preserve">actual motive </w:t>
      </w:r>
      <w:r w:rsidR="00C318D8" w:rsidRPr="00541A78">
        <w:t>for money [Num. 22]</w:t>
      </w:r>
      <w:r w:rsidR="00C318D8">
        <w:t xml:space="preserve"> </w:t>
      </w:r>
      <w:r w:rsidR="00C318D8" w:rsidRPr="00541A78">
        <w:t>(11b).</w:t>
      </w:r>
    </w:p>
    <w:p w14:paraId="4E5C0774" w14:textId="6F99A940" w:rsidR="002C7466" w:rsidRDefault="001A5D65" w:rsidP="002C7466">
      <w:pPr>
        <w:pStyle w:val="Heading4"/>
      </w:pPr>
      <w:r w:rsidRPr="00552064">
        <w:rPr>
          <w:rFonts w:cs="Arial"/>
          <w:b/>
          <w:noProof/>
          <w:sz w:val="32"/>
          <w:lang w:eastAsia="en-US"/>
        </w:rPr>
        <mc:AlternateContent>
          <mc:Choice Requires="wps">
            <w:drawing>
              <wp:anchor distT="0" distB="0" distL="114300" distR="114300" simplePos="0" relativeHeight="251816448" behindDoc="0" locked="0" layoutInCell="1" allowOverlap="1" wp14:anchorId="78CE2885" wp14:editId="0576D80D">
                <wp:simplePos x="0" y="0"/>
                <wp:positionH relativeFrom="column">
                  <wp:posOffset>-480934</wp:posOffset>
                </wp:positionH>
                <wp:positionV relativeFrom="paragraph">
                  <wp:posOffset>323605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7BEAF3B" w14:textId="4C648299" w:rsidR="001A5D65" w:rsidRDefault="000E6209" w:rsidP="001A5D65">
                            <w:pPr>
                              <w:jc w:val="center"/>
                              <w:rPr>
                                <w:sz w:val="20"/>
                              </w:rPr>
                            </w:pPr>
                            <w:r>
                              <w:rPr>
                                <w:sz w:val="20"/>
                              </w:rPr>
                              <w:t>Map</w:t>
                            </w:r>
                          </w:p>
                          <w:p w14:paraId="395517C4" w14:textId="77777777" w:rsidR="001A5D65" w:rsidRPr="001269F9" w:rsidRDefault="001A5D65" w:rsidP="001A5D65">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E2885" id="_x0000_s1078" type="#_x0000_t202" style="position:absolute;left:0;text-align:left;margin-left:-37.85pt;margin-top:25.5pt;width:54pt;height:26.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sZ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" filled="f">
                <v:textbox inset="0,0,0,0">
                  <w:txbxContent>
                    <w:p w14:paraId="07BEAF3B" w14:textId="4C648299" w:rsidR="001A5D65" w:rsidRDefault="000E6209" w:rsidP="001A5D65">
                      <w:pPr>
                        <w:jc w:val="center"/>
                        <w:rPr>
                          <w:sz w:val="20"/>
                        </w:rPr>
                      </w:pPr>
                      <w:r>
                        <w:rPr>
                          <w:sz w:val="20"/>
                        </w:rPr>
                        <w:t>Map</w:t>
                      </w:r>
                    </w:p>
                    <w:p w14:paraId="395517C4" w14:textId="77777777" w:rsidR="001A5D65" w:rsidRPr="001269F9" w:rsidRDefault="001A5D65" w:rsidP="001A5D65">
                      <w:pPr>
                        <w:jc w:val="center"/>
                        <w:rPr>
                          <w:sz w:val="20"/>
                        </w:rPr>
                      </w:pPr>
                      <w:r>
                        <w:rPr>
                          <w:sz w:val="20"/>
                        </w:rPr>
                        <w:t>(3 slides)</w:t>
                      </w:r>
                    </w:p>
                  </w:txbxContent>
                </v:textbox>
              </v:shape>
            </w:pict>
          </mc:Fallback>
        </mc:AlternateContent>
      </w:r>
      <w:r w:rsidR="002C7466">
        <w:t>Balaam looked like he honored God (Num 22–24).</w:t>
      </w:r>
    </w:p>
    <w:p w14:paraId="3B96C987" w14:textId="5A5356D0" w:rsidR="002C7466" w:rsidRPr="00541A78" w:rsidRDefault="000E6209" w:rsidP="002C7466">
      <w:pPr>
        <w:pStyle w:val="Heading4"/>
      </w:pPr>
      <w:r>
        <w:t>But</w:t>
      </w:r>
      <w:r w:rsidR="002C7466">
        <w:t xml:space="preserve"> he got the people off into immorality</w:t>
      </w:r>
      <w:r>
        <w:t>—and made a lot of money off it.</w:t>
      </w:r>
    </w:p>
    <w:p w14:paraId="15E0A412" w14:textId="7B002C94" w:rsidR="00C318D8" w:rsidRPr="00541A78" w:rsidRDefault="007E2745" w:rsidP="00C318D8">
      <w:pPr>
        <w:pStyle w:val="Heading3"/>
      </w:pPr>
      <w:r w:rsidRPr="00552064">
        <w:rPr>
          <w:rFonts w:cs="Arial"/>
          <w:b/>
          <w:noProof/>
          <w:sz w:val="32"/>
          <w:lang w:eastAsia="en-US"/>
        </w:rPr>
        <mc:AlternateContent>
          <mc:Choice Requires="wps">
            <w:drawing>
              <wp:anchor distT="0" distB="0" distL="114300" distR="114300" simplePos="0" relativeHeight="251779584" behindDoc="0" locked="0" layoutInCell="1" allowOverlap="1" wp14:anchorId="1438E165" wp14:editId="178A9D2F">
                <wp:simplePos x="0" y="0"/>
                <wp:positionH relativeFrom="column">
                  <wp:posOffset>-478358</wp:posOffset>
                </wp:positionH>
                <wp:positionV relativeFrom="paragraph">
                  <wp:posOffset>139700</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3287F14" w14:textId="2BE6B2B0" w:rsidR="00A209B8" w:rsidRPr="001269F9" w:rsidRDefault="00A209B8" w:rsidP="00D347DB">
                            <w:pPr>
                              <w:jc w:val="center"/>
                              <w:rPr>
                                <w:sz w:val="20"/>
                              </w:rPr>
                            </w:pPr>
                            <w:r>
                              <w:rPr>
                                <w:sz w:val="20"/>
                              </w:rPr>
                              <w:t>Korah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E165" id="_x0000_s1079" type="#_x0000_t202" style="position:absolute;left:0;text-align:left;margin-left:-37.65pt;margin-top:11pt;width:54pt;height:26.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" filled="f">
                <v:textbox inset="0,0,0,0">
                  <w:txbxContent>
                    <w:p w14:paraId="63287F14" w14:textId="2BE6B2B0" w:rsidR="00A209B8" w:rsidRPr="001269F9" w:rsidRDefault="00A209B8" w:rsidP="00D347DB">
                      <w:pPr>
                        <w:jc w:val="center"/>
                        <w:rPr>
                          <w:sz w:val="20"/>
                        </w:rPr>
                      </w:pPr>
                      <w:r>
                        <w:rPr>
                          <w:sz w:val="20"/>
                        </w:rPr>
                        <w:t>Korah</w:t>
                      </w:r>
                    </w:p>
                  </w:txbxContent>
                </v:textbox>
              </v:shape>
            </w:pict>
          </mc:Fallback>
        </mc:AlternateContent>
      </w:r>
      <w:r w:rsidR="000E6209">
        <w:t>Ap</w:t>
      </w:r>
      <w:r w:rsidR="000E6209" w:rsidRPr="000E6209">
        <w:t>ostate</w:t>
      </w:r>
      <w:r w:rsidR="00C318D8" w:rsidRPr="00541A78">
        <w:t xml:space="preserve"> rebellion is against leaders whom God designated like the rebellion Korah led against Moses </w:t>
      </w:r>
      <w:r w:rsidR="00C318D8">
        <w:t>so</w:t>
      </w:r>
      <w:r w:rsidR="00C318D8" w:rsidRPr="00541A78">
        <w:t xml:space="preserve"> they will </w:t>
      </w:r>
      <w:r w:rsidR="00C318D8">
        <w:t xml:space="preserve">also </w:t>
      </w:r>
      <w:r w:rsidR="00C318D8" w:rsidRPr="00541A78">
        <w:t xml:space="preserve">suffer </w:t>
      </w:r>
      <w:r w:rsidR="00C318D8">
        <w:t>death</w:t>
      </w:r>
      <w:r w:rsidR="00C318D8" w:rsidRPr="00541A78">
        <w:t xml:space="preserve"> [Num. 16]</w:t>
      </w:r>
      <w:r w:rsidR="00C318D8">
        <w:t xml:space="preserve"> </w:t>
      </w:r>
      <w:r w:rsidR="00C318D8" w:rsidRPr="00541A78">
        <w:t>(11c).</w:t>
      </w:r>
    </w:p>
    <w:p w14:paraId="614DC56C" w14:textId="7AE1BD92" w:rsidR="00167B45" w:rsidRDefault="00167B45" w:rsidP="00167B45">
      <w:pPr>
        <w:pStyle w:val="Heading4"/>
      </w:pPr>
      <w:r>
        <w:t>Korah rebelled against Moses and the earth swallowed his family.</w:t>
      </w:r>
    </w:p>
    <w:p w14:paraId="7F31A9DA" w14:textId="3500EADF" w:rsidR="00167B45" w:rsidRDefault="00167B45" w:rsidP="00167B45">
      <w:pPr>
        <w:pStyle w:val="Heading4"/>
      </w:pPr>
      <w:r>
        <w:t>Similarly, the leaders with him were burned (Num 16:31-35).</w:t>
      </w:r>
    </w:p>
    <w:p w14:paraId="660314D6" w14:textId="4BDCD902" w:rsidR="00C318D8" w:rsidRPr="00541A78" w:rsidRDefault="00C318D8" w:rsidP="00C318D8">
      <w:pPr>
        <w:pStyle w:val="Heading3"/>
      </w:pPr>
      <w:r>
        <w:t>Nature</w:t>
      </w:r>
      <w:r w:rsidRPr="00541A78">
        <w:t xml:space="preserve"> graphically illustrate</w:t>
      </w:r>
      <w:r>
        <w:t>s</w:t>
      </w:r>
      <w:r w:rsidRPr="00541A78">
        <w:t xml:space="preserve"> the destructive lifestyles of the pretenders to warn </w:t>
      </w:r>
      <w:r>
        <w:t>us to avoid</w:t>
      </w:r>
      <w:r w:rsidRPr="00541A78">
        <w:t xml:space="preserve"> their practices</w:t>
      </w:r>
      <w:r>
        <w:t xml:space="preserve"> </w:t>
      </w:r>
      <w:r w:rsidRPr="00541A78">
        <w:t>(12-13).</w:t>
      </w:r>
    </w:p>
    <w:p w14:paraId="1F434ED4" w14:textId="2C52FA67" w:rsidR="00C318D8" w:rsidRPr="00541A78" w:rsidRDefault="00AC1C6C" w:rsidP="00C318D8">
      <w:pPr>
        <w:pStyle w:val="Heading4"/>
      </w:pPr>
      <w:r w:rsidRPr="00552064">
        <w:rPr>
          <w:rFonts w:cs="Arial"/>
          <w:b/>
          <w:noProof/>
          <w:sz w:val="32"/>
          <w:lang w:eastAsia="en-US"/>
        </w:rPr>
        <mc:AlternateContent>
          <mc:Choice Requires="wps">
            <w:drawing>
              <wp:anchor distT="0" distB="0" distL="114300" distR="114300" simplePos="0" relativeHeight="251715072" behindDoc="0" locked="0" layoutInCell="1" allowOverlap="1" wp14:anchorId="76F8182F" wp14:editId="6B3804F3">
                <wp:simplePos x="0" y="0"/>
                <wp:positionH relativeFrom="column">
                  <wp:posOffset>-478358</wp:posOffset>
                </wp:positionH>
                <wp:positionV relativeFrom="paragraph">
                  <wp:posOffset>396240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8AC903" w14:textId="39BED67B" w:rsidR="00A209B8" w:rsidRPr="001269F9" w:rsidRDefault="00A209B8" w:rsidP="00D347DB">
                            <w:pPr>
                              <w:jc w:val="center"/>
                              <w:rPr>
                                <w:sz w:val="20"/>
                              </w:rPr>
                            </w:pPr>
                            <w:r>
                              <w:rPr>
                                <w:sz w:val="20"/>
                              </w:rPr>
                              <w:t>12a</w:t>
                            </w:r>
                            <w:r>
                              <w:rPr>
                                <w:sz w:val="20"/>
                              </w:rPr>
                              <w:br/>
                              <w:t>(2 clicks)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182F" id="_x0000_s1080" type="#_x0000_t202" style="position:absolute;left:0;text-align:left;margin-left:-37.65pt;margin-top:31.2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" filled="f">
                <v:textbox inset="0,0,0,0">
                  <w:txbxContent>
                    <w:p w14:paraId="4C8AC903" w14:textId="39BED67B" w:rsidR="00A209B8" w:rsidRPr="001269F9" w:rsidRDefault="00A209B8" w:rsidP="00D347DB">
                      <w:pPr>
                        <w:jc w:val="center"/>
                        <w:rPr>
                          <w:sz w:val="20"/>
                        </w:rPr>
                      </w:pPr>
                      <w:r>
                        <w:rPr>
                          <w:sz w:val="20"/>
                        </w:rPr>
                        <w:t>12a</w:t>
                      </w:r>
                      <w:r>
                        <w:rPr>
                          <w:sz w:val="20"/>
                        </w:rPr>
                        <w:br/>
                        <w:t>(2 clicks)</w:t>
                      </w:r>
                    </w:p>
                  </w:txbxContent>
                </v:textbox>
              </v:shape>
            </w:pict>
          </mc:Fallback>
        </mc:AlternateContent>
      </w:r>
      <w:r w:rsidRPr="00CE48F7">
        <w:rPr>
          <w:rFonts w:cs="Arial"/>
          <w:szCs w:val="22"/>
        </w:rPr>
        <w:t xml:space="preserve">Like hidden reefs that wreck ships before they are detected, pretenders even join in the most intimate church celebrations while they destroy it within </w:t>
      </w:r>
      <w:r w:rsidR="00C318D8" w:rsidRPr="00541A78">
        <w:t>(12a).</w:t>
      </w:r>
      <w:r w:rsidR="00C91DDE">
        <w:t xml:space="preserve"> Reefs are beautiful for diving, but not for ships!</w:t>
      </w:r>
    </w:p>
    <w:p w14:paraId="7433E2DE" w14:textId="71AFDE86" w:rsidR="00C318D8" w:rsidRPr="00541A78" w:rsidRDefault="00C91DDE" w:rsidP="00C318D8">
      <w:pPr>
        <w:pStyle w:val="Heading4"/>
      </w:pPr>
      <w:r w:rsidRPr="00552064">
        <w:rPr>
          <w:rFonts w:cs="Arial"/>
          <w:b/>
          <w:noProof/>
          <w:sz w:val="32"/>
          <w:lang w:eastAsia="en-US"/>
        </w:rPr>
        <mc:AlternateContent>
          <mc:Choice Requires="wps">
            <w:drawing>
              <wp:anchor distT="0" distB="0" distL="114300" distR="114300" simplePos="0" relativeHeight="251781632" behindDoc="0" locked="0" layoutInCell="1" allowOverlap="1" wp14:anchorId="5F6F600A" wp14:editId="18857570">
                <wp:simplePos x="0" y="0"/>
                <wp:positionH relativeFrom="column">
                  <wp:posOffset>-478358</wp:posOffset>
                </wp:positionH>
                <wp:positionV relativeFrom="paragraph">
                  <wp:posOffset>105410</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5B1680F" w14:textId="26DF1114" w:rsidR="00A209B8" w:rsidRPr="001269F9" w:rsidRDefault="00A209B8" w:rsidP="00D347DB">
                            <w:pPr>
                              <w:jc w:val="center"/>
                              <w:rPr>
                                <w:sz w:val="20"/>
                              </w:rPr>
                            </w:pPr>
                            <w:r>
                              <w:rPr>
                                <w:sz w:val="20"/>
                              </w:rPr>
                              <w:t>12b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600A" id="_x0000_s1081" type="#_x0000_t202" style="position:absolute;left:0;text-align:left;margin-left:-37.65pt;margin-top:8.3pt;width:54pt;height:26.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DF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" filled="f">
                <v:textbox inset="0,0,0,0">
                  <w:txbxContent>
                    <w:p w14:paraId="05B1680F" w14:textId="26DF1114" w:rsidR="00A209B8" w:rsidRPr="001269F9" w:rsidRDefault="00A209B8" w:rsidP="00D347DB">
                      <w:pPr>
                        <w:jc w:val="center"/>
                        <w:rPr>
                          <w:sz w:val="20"/>
                        </w:rPr>
                      </w:pPr>
                      <w:r>
                        <w:rPr>
                          <w:sz w:val="20"/>
                        </w:rPr>
                        <w:t>12b</w:t>
                      </w:r>
                    </w:p>
                  </w:txbxContent>
                </v:textbox>
              </v:shape>
            </w:pict>
          </mc:Fallback>
        </mc:AlternateContent>
      </w:r>
      <w:r w:rsidR="00C318D8" w:rsidRPr="00541A78">
        <w:t xml:space="preserve">Like shepherds who feed themselves rather than the sheep, these </w:t>
      </w:r>
      <w:r w:rsidR="00C318D8">
        <w:t>leaders seek</w:t>
      </w:r>
      <w:r w:rsidR="00C318D8" w:rsidRPr="00541A78">
        <w:t xml:space="preserve"> only their own desires</w:t>
      </w:r>
      <w:r w:rsidR="00C318D8">
        <w:t xml:space="preserve"> </w:t>
      </w:r>
      <w:r w:rsidR="00C318D8" w:rsidRPr="00541A78">
        <w:t>(12b).</w:t>
      </w:r>
    </w:p>
    <w:p w14:paraId="05936646" w14:textId="4C906F3D" w:rsidR="00C318D8" w:rsidRPr="00541A78" w:rsidRDefault="00060F1B" w:rsidP="00C318D8">
      <w:pPr>
        <w:pStyle w:val="Heading4"/>
      </w:pPr>
      <w:r w:rsidRPr="00CE48F7">
        <w:rPr>
          <w:rFonts w:cs="Arial"/>
          <w:szCs w:val="22"/>
        </w:rPr>
        <w:t xml:space="preserve">Like clouds seemingly filled but waterless and blown around, these men appear saintly but have no teaching for thirsty souls </w:t>
      </w:r>
      <w:r w:rsidR="00C318D8" w:rsidRPr="00541A78">
        <w:t>(12c).</w:t>
      </w:r>
    </w:p>
    <w:p w14:paraId="02C73638" w14:textId="01B738C5" w:rsidR="00C318D8" w:rsidRDefault="00C318D8" w:rsidP="00C318D8">
      <w:pPr>
        <w:pStyle w:val="Heading4"/>
      </w:pPr>
      <w:r w:rsidRPr="00541A78">
        <w:lastRenderedPageBreak/>
        <w:t>Like trees lack</w:t>
      </w:r>
      <w:r>
        <w:t>ing</w:t>
      </w:r>
      <w:r w:rsidRPr="00541A78">
        <w:t xml:space="preserve"> the expected </w:t>
      </w:r>
      <w:r>
        <w:t>autumn</w:t>
      </w:r>
      <w:r w:rsidRPr="00541A78">
        <w:t xml:space="preserve"> fruit, </w:t>
      </w:r>
      <w:r>
        <w:t>they</w:t>
      </w:r>
      <w:r w:rsidRPr="00541A78">
        <w:t xml:space="preserve"> lack </w:t>
      </w:r>
      <w:r>
        <w:t>Christian</w:t>
      </w:r>
      <w:r w:rsidRPr="00541A78">
        <w:t xml:space="preserve"> character but are dead in their sins and will experience</w:t>
      </w:r>
      <w:r>
        <w:t xml:space="preserve"> </w:t>
      </w:r>
      <w:r w:rsidRPr="00541A78">
        <w:t>eternal separation from God</w:t>
      </w:r>
      <w:r>
        <w:t xml:space="preserve"> </w:t>
      </w:r>
      <w:r w:rsidRPr="00541A78">
        <w:t>(12d).</w:t>
      </w:r>
    </w:p>
    <w:p w14:paraId="4C588881" w14:textId="04D55D66" w:rsidR="00CA2614" w:rsidRDefault="00D6596D" w:rsidP="00CA2614">
      <w:pPr>
        <w:pStyle w:val="Heading5"/>
      </w:pPr>
      <w:r w:rsidRPr="00552064">
        <w:rPr>
          <w:rFonts w:cs="Arial"/>
          <w:b/>
          <w:noProof/>
          <w:sz w:val="32"/>
          <w:lang w:eastAsia="en-US"/>
        </w:rPr>
        <mc:AlternateContent>
          <mc:Choice Requires="wps">
            <w:drawing>
              <wp:anchor distT="0" distB="0" distL="114300" distR="114300" simplePos="0" relativeHeight="251718144" behindDoc="0" locked="0" layoutInCell="1" allowOverlap="1" wp14:anchorId="1B508DA6" wp14:editId="3A744F10">
                <wp:simplePos x="0" y="0"/>
                <wp:positionH relativeFrom="column">
                  <wp:posOffset>-405765</wp:posOffset>
                </wp:positionH>
                <wp:positionV relativeFrom="paragraph">
                  <wp:posOffset>-40596</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767273" w14:textId="4152889D" w:rsidR="00A209B8" w:rsidRPr="001269F9" w:rsidRDefault="00A209B8" w:rsidP="00D347DB">
                            <w:pPr>
                              <w:jc w:val="center"/>
                              <w:rPr>
                                <w:sz w:val="20"/>
                              </w:rPr>
                            </w:pPr>
                            <w:r>
                              <w:rPr>
                                <w:sz w:val="20"/>
                              </w:rPr>
                              <w:t>Prosperity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08DA6" id="_x0000_s1082" type="#_x0000_t202" style="position:absolute;left:0;text-align:left;margin-left:-31.95pt;margin-top:-3.2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" filled="f">
                <v:textbox inset="0,0,0,0">
                  <w:txbxContent>
                    <w:p w14:paraId="6E767273" w14:textId="4152889D" w:rsidR="00A209B8" w:rsidRPr="001269F9" w:rsidRDefault="00A209B8" w:rsidP="00D347DB">
                      <w:pPr>
                        <w:jc w:val="center"/>
                        <w:rPr>
                          <w:sz w:val="20"/>
                        </w:rPr>
                      </w:pPr>
                      <w:r>
                        <w:rPr>
                          <w:sz w:val="20"/>
                        </w:rPr>
                        <w:t>Prosperity</w:t>
                      </w:r>
                    </w:p>
                  </w:txbxContent>
                </v:textbox>
              </v:shape>
            </w:pict>
          </mc:Fallback>
        </mc:AlternateContent>
      </w:r>
      <w:r w:rsidR="003C4466" w:rsidRPr="00552064">
        <w:rPr>
          <w:rFonts w:cs="Arial"/>
          <w:b/>
          <w:noProof/>
          <w:sz w:val="32"/>
          <w:lang w:eastAsia="en-US"/>
        </w:rPr>
        <mc:AlternateContent>
          <mc:Choice Requires="wps">
            <w:drawing>
              <wp:anchor distT="0" distB="0" distL="114300" distR="114300" simplePos="0" relativeHeight="251722240" behindDoc="0" locked="0" layoutInCell="1" allowOverlap="1" wp14:anchorId="4DA2741D" wp14:editId="086CB3A0">
                <wp:simplePos x="0" y="0"/>
                <wp:positionH relativeFrom="column">
                  <wp:posOffset>-405765</wp:posOffset>
                </wp:positionH>
                <wp:positionV relativeFrom="paragraph">
                  <wp:posOffset>3656965</wp:posOffset>
                </wp:positionV>
                <wp:extent cx="685800" cy="337820"/>
                <wp:effectExtent l="0" t="0" r="254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F88DEA" w14:textId="07959606" w:rsidR="00A209B8" w:rsidRPr="001269F9" w:rsidRDefault="00A209B8" w:rsidP="00D347DB">
                            <w:pPr>
                              <w:jc w:val="center"/>
                              <w:rPr>
                                <w:sz w:val="20"/>
                              </w:rPr>
                            </w:pPr>
                            <w:r>
                              <w:rPr>
                                <w:sz w:val="20"/>
                              </w:rPr>
                              <w:t>Second Coming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741D" id="_x0000_s1083" type="#_x0000_t202" style="position:absolute;left:0;text-align:left;margin-left:-31.95pt;margin-top:287.95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" filled="f">
                <v:textbox inset="0,0,0,0">
                  <w:txbxContent>
                    <w:p w14:paraId="03F88DEA" w14:textId="07959606" w:rsidR="00A209B8" w:rsidRPr="001269F9" w:rsidRDefault="00A209B8" w:rsidP="00D347DB">
                      <w:pPr>
                        <w:jc w:val="center"/>
                        <w:rPr>
                          <w:sz w:val="20"/>
                        </w:rPr>
                      </w:pPr>
                      <w:r>
                        <w:rPr>
                          <w:sz w:val="20"/>
                        </w:rPr>
                        <w:t>Second Coming</w:t>
                      </w:r>
                    </w:p>
                  </w:txbxContent>
                </v:textbox>
              </v:shape>
            </w:pict>
          </mc:Fallback>
        </mc:AlternateContent>
      </w:r>
      <w:r w:rsidR="002F1BEC">
        <w:t xml:space="preserve">In this vein, what about the prosperity gospel? Well, </w:t>
      </w:r>
      <w:r w:rsidR="00CA2614">
        <w:t>God prospers us</w:t>
      </w:r>
      <w:r w:rsidR="002F1BEC">
        <w:t>—</w:t>
      </w:r>
      <w:r w:rsidR="00CA2614">
        <w:t>along with suffering</w:t>
      </w:r>
      <w:r w:rsidR="002F1BEC">
        <w:t>!</w:t>
      </w:r>
    </w:p>
    <w:p w14:paraId="11423ED4" w14:textId="0E6472DF" w:rsidR="00CA2614" w:rsidRPr="00541A78" w:rsidRDefault="006426DA" w:rsidP="00CA2614">
      <w:pPr>
        <w:pStyle w:val="Heading5"/>
      </w:pPr>
      <w:r w:rsidRPr="00552064">
        <w:rPr>
          <w:rFonts w:cs="Arial"/>
          <w:b/>
          <w:noProof/>
          <w:sz w:val="32"/>
          <w:lang w:eastAsia="en-US"/>
        </w:rPr>
        <mc:AlternateContent>
          <mc:Choice Requires="wps">
            <w:drawing>
              <wp:anchor distT="0" distB="0" distL="114300" distR="114300" simplePos="0" relativeHeight="251783680" behindDoc="0" locked="0" layoutInCell="1" allowOverlap="1" wp14:anchorId="6C72E795" wp14:editId="4D33C2FD">
                <wp:simplePos x="0" y="0"/>
                <wp:positionH relativeFrom="column">
                  <wp:posOffset>-405765</wp:posOffset>
                </wp:positionH>
                <wp:positionV relativeFrom="paragraph">
                  <wp:posOffset>-8846</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E697C2" w14:textId="67D19DD8" w:rsidR="00A209B8" w:rsidRPr="001269F9" w:rsidRDefault="00A209B8" w:rsidP="00D347DB">
                            <w:pPr>
                              <w:jc w:val="center"/>
                              <w:rPr>
                                <w:sz w:val="20"/>
                              </w:rPr>
                            </w:pPr>
                            <w:r>
                              <w:rPr>
                                <w:sz w:val="20"/>
                              </w:rPr>
                              <w:t>Osteen</w:t>
                            </w:r>
                            <w:r>
                              <w:rPr>
                                <w:sz w:val="20"/>
                              </w:rPr>
                              <w:b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E795" id="_x0000_s1084" type="#_x0000_t202" style="position:absolute;left:0;text-align:left;margin-left:-31.95pt;margin-top:-.7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" filled="f">
                <v:textbox inset="0,0,0,0">
                  <w:txbxContent>
                    <w:p w14:paraId="3BE697C2" w14:textId="67D19DD8" w:rsidR="00A209B8" w:rsidRPr="001269F9" w:rsidRDefault="00A209B8" w:rsidP="00D347DB">
                      <w:pPr>
                        <w:jc w:val="center"/>
                        <w:rPr>
                          <w:sz w:val="20"/>
                        </w:rPr>
                      </w:pPr>
                      <w:r>
                        <w:rPr>
                          <w:sz w:val="20"/>
                        </w:rPr>
                        <w:t>Osteen</w:t>
                      </w:r>
                      <w:r>
                        <w:rPr>
                          <w:sz w:val="20"/>
                        </w:rPr>
                        <w:br/>
                        <w:t>(6 slides)</w:t>
                      </w:r>
                    </w:p>
                  </w:txbxContent>
                </v:textbox>
              </v:shape>
            </w:pict>
          </mc:Fallback>
        </mc:AlternateContent>
      </w:r>
      <w:r w:rsidR="00CA2614">
        <w:t>But Joel Osteen preaches prosperity only.</w:t>
      </w:r>
    </w:p>
    <w:p w14:paraId="2F77AAF5" w14:textId="101B18BF" w:rsidR="00C318D8" w:rsidRPr="00541A78" w:rsidRDefault="006426DA" w:rsidP="00C318D8">
      <w:pPr>
        <w:pStyle w:val="Heading4"/>
      </w:pPr>
      <w:r w:rsidRPr="00552064">
        <w:rPr>
          <w:rFonts w:cs="Arial"/>
          <w:b/>
          <w:noProof/>
          <w:sz w:val="32"/>
          <w:lang w:eastAsia="en-US"/>
        </w:rPr>
        <mc:AlternateContent>
          <mc:Choice Requires="wps">
            <w:drawing>
              <wp:anchor distT="0" distB="0" distL="114300" distR="114300" simplePos="0" relativeHeight="251719168" behindDoc="0" locked="0" layoutInCell="1" allowOverlap="1" wp14:anchorId="2D02D7E7" wp14:editId="55CC30C9">
                <wp:simplePos x="0" y="0"/>
                <wp:positionH relativeFrom="column">
                  <wp:posOffset>-405765</wp:posOffset>
                </wp:positionH>
                <wp:positionV relativeFrom="paragraph">
                  <wp:posOffset>135299</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663A82" w14:textId="1A7B2C8B" w:rsidR="00A209B8" w:rsidRPr="001269F9" w:rsidRDefault="00A209B8" w:rsidP="00D347DB">
                            <w:pPr>
                              <w:jc w:val="center"/>
                              <w:rPr>
                                <w:sz w:val="20"/>
                              </w:rPr>
                            </w:pPr>
                            <w:r>
                              <w:rPr>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2D7E7" id="_x0000_s1085" type="#_x0000_t202" style="position:absolute;left:0;text-align:left;margin-left:-31.95pt;margin-top:10.65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" filled="f">
                <v:textbox inset="0,0,0,0">
                  <w:txbxContent>
                    <w:p w14:paraId="29663A82" w14:textId="1A7B2C8B" w:rsidR="00A209B8" w:rsidRPr="001269F9" w:rsidRDefault="00A209B8" w:rsidP="00D347DB">
                      <w:pPr>
                        <w:jc w:val="center"/>
                        <w:rPr>
                          <w:sz w:val="20"/>
                        </w:rPr>
                      </w:pPr>
                      <w:r>
                        <w:rPr>
                          <w:sz w:val="20"/>
                        </w:rPr>
                        <w:t>13</w:t>
                      </w:r>
                    </w:p>
                  </w:txbxContent>
                </v:textbox>
              </v:shape>
            </w:pict>
          </mc:Fallback>
        </mc:AlternateContent>
      </w:r>
      <w:r w:rsidR="00C318D8" w:rsidRPr="00541A78">
        <w:t xml:space="preserve">Like waves of the sea </w:t>
      </w:r>
      <w:r w:rsidR="00C318D8">
        <w:t>that</w:t>
      </w:r>
      <w:r w:rsidR="00C318D8" w:rsidRPr="00541A78">
        <w:t xml:space="preserve"> direct ships nowhere, these men </w:t>
      </w:r>
      <w:r w:rsidR="00C318D8">
        <w:t>give</w:t>
      </w:r>
      <w:r w:rsidR="00C318D8" w:rsidRPr="00541A78">
        <w:t xml:space="preserve"> no helpful or edifying guidance but instead practice shameful actions</w:t>
      </w:r>
      <w:r w:rsidR="00C318D8">
        <w:t xml:space="preserve"> </w:t>
      </w:r>
      <w:r w:rsidR="00C318D8" w:rsidRPr="00541A78">
        <w:t>(13a).</w:t>
      </w:r>
    </w:p>
    <w:p w14:paraId="1CE63DB8" w14:textId="0F0EAAC9" w:rsidR="00C318D8" w:rsidRPr="00541A78" w:rsidRDefault="00D6596D" w:rsidP="00C318D8">
      <w:pPr>
        <w:pStyle w:val="Heading4"/>
      </w:pPr>
      <w:r w:rsidRPr="00552064">
        <w:rPr>
          <w:rFonts w:cs="Arial"/>
          <w:b/>
          <w:noProof/>
          <w:sz w:val="32"/>
          <w:lang w:eastAsia="en-US"/>
        </w:rPr>
        <mc:AlternateContent>
          <mc:Choice Requires="wps">
            <w:drawing>
              <wp:anchor distT="0" distB="0" distL="114300" distR="114300" simplePos="0" relativeHeight="251720192" behindDoc="0" locked="0" layoutInCell="1" allowOverlap="1" wp14:anchorId="5CBAD42B" wp14:editId="157876CC">
                <wp:simplePos x="0" y="0"/>
                <wp:positionH relativeFrom="column">
                  <wp:posOffset>-405765</wp:posOffset>
                </wp:positionH>
                <wp:positionV relativeFrom="paragraph">
                  <wp:posOffset>170180</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F7C8BA2" w14:textId="32CFC3D3" w:rsidR="00A209B8" w:rsidRPr="001269F9" w:rsidRDefault="00A209B8" w:rsidP="00D347DB">
                            <w:pPr>
                              <w:jc w:val="center"/>
                              <w:rPr>
                                <w:sz w:val="20"/>
                              </w:rPr>
                            </w:pPr>
                            <w:r>
                              <w:rPr>
                                <w:sz w:val="20"/>
                              </w:rPr>
                              <w:t>Osteen</w:t>
                            </w:r>
                            <w:r>
                              <w:rPr>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AD42B" id="_x0000_s1086" type="#_x0000_t202" style="position:absolute;left:0;text-align:left;margin-left:-31.95pt;margin-top:13.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eJyIA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" filled="f">
                <v:textbox inset="0,0,0,0">
                  <w:txbxContent>
                    <w:p w14:paraId="7F7C8BA2" w14:textId="32CFC3D3" w:rsidR="00A209B8" w:rsidRPr="001269F9" w:rsidRDefault="00A209B8" w:rsidP="00D347DB">
                      <w:pPr>
                        <w:jc w:val="center"/>
                        <w:rPr>
                          <w:sz w:val="20"/>
                        </w:rPr>
                      </w:pPr>
                      <w:r>
                        <w:rPr>
                          <w:sz w:val="20"/>
                        </w:rPr>
                        <w:t>Osteen</w:t>
                      </w:r>
                      <w:r>
                        <w:rPr>
                          <w:sz w:val="20"/>
                        </w:rPr>
                        <w:br/>
                        <w:t>(2 slides)</w:t>
                      </w:r>
                    </w:p>
                  </w:txbxContent>
                </v:textbox>
              </v:shape>
            </w:pict>
          </mc:Fallback>
        </mc:AlternateContent>
      </w:r>
      <w:r w:rsidR="001B5DCE" w:rsidRPr="00CE48F7">
        <w:rPr>
          <w:rFonts w:cs="Arial"/>
          <w:szCs w:val="22"/>
        </w:rPr>
        <w:t xml:space="preserve">Like shooting stars moving across the sky and vanishing without light or direction, </w:t>
      </w:r>
      <w:r w:rsidR="00080F37">
        <w:rPr>
          <w:rFonts w:cs="Arial"/>
          <w:szCs w:val="22"/>
        </w:rPr>
        <w:t>pretenders</w:t>
      </w:r>
      <w:r w:rsidR="001B5DCE" w:rsidRPr="00CE48F7">
        <w:rPr>
          <w:rFonts w:cs="Arial"/>
          <w:szCs w:val="22"/>
        </w:rPr>
        <w:t xml:space="preserve"> lead followers astray from God's truth to hell </w:t>
      </w:r>
      <w:r w:rsidR="00C318D8" w:rsidRPr="00541A78">
        <w:t>(13b).</w:t>
      </w:r>
    </w:p>
    <w:p w14:paraId="47DA759D" w14:textId="686A36A6" w:rsidR="00C318D8" w:rsidRPr="00541A78" w:rsidRDefault="00DB227A" w:rsidP="00C318D8">
      <w:pPr>
        <w:pStyle w:val="Heading2"/>
      </w:pPr>
      <w:r w:rsidRPr="00552064">
        <w:rPr>
          <w:rFonts w:cs="Arial"/>
          <w:b/>
          <w:noProof/>
          <w:sz w:val="32"/>
          <w:lang w:eastAsia="en-US"/>
        </w:rPr>
        <mc:AlternateContent>
          <mc:Choice Requires="wps">
            <w:drawing>
              <wp:anchor distT="0" distB="0" distL="114300" distR="114300" simplePos="0" relativeHeight="251785728" behindDoc="0" locked="0" layoutInCell="1" allowOverlap="1" wp14:anchorId="4F11771C" wp14:editId="4972398A">
                <wp:simplePos x="0" y="0"/>
                <wp:positionH relativeFrom="column">
                  <wp:posOffset>-405765</wp:posOffset>
                </wp:positionH>
                <wp:positionV relativeFrom="paragraph">
                  <wp:posOffset>107315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1AB951" w14:textId="1E3EB406" w:rsidR="00A209B8" w:rsidRPr="001269F9" w:rsidRDefault="00A209B8" w:rsidP="00D347DB">
                            <w:pPr>
                              <w:jc w:val="center"/>
                              <w:rPr>
                                <w:sz w:val="20"/>
                              </w:rPr>
                            </w:pPr>
                            <w:r>
                              <w:rPr>
                                <w:sz w:val="20"/>
                              </w:rPr>
                              <w:t>Destiny</w:t>
                            </w:r>
                            <w:r>
                              <w:rPr>
                                <w:sz w:val="20"/>
                              </w:rPr>
                              <w:br/>
                              <w:t>(14-16)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1771C" id="_x0000_s1087" type="#_x0000_t202" style="position:absolute;left:0;text-align:left;margin-left:-31.95pt;margin-top:8.4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J6IIA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" filled="f">
                <v:textbox inset="0,0,0,0">
                  <w:txbxContent>
                    <w:p w14:paraId="291AB951" w14:textId="1E3EB406" w:rsidR="00A209B8" w:rsidRPr="001269F9" w:rsidRDefault="00A209B8" w:rsidP="00D347DB">
                      <w:pPr>
                        <w:jc w:val="center"/>
                        <w:rPr>
                          <w:sz w:val="20"/>
                        </w:rPr>
                      </w:pPr>
                      <w:r>
                        <w:rPr>
                          <w:sz w:val="20"/>
                        </w:rPr>
                        <w:t>Destiny</w:t>
                      </w:r>
                      <w:r>
                        <w:rPr>
                          <w:sz w:val="20"/>
                        </w:rPr>
                        <w:br/>
                        <w:t>(14-16)</w:t>
                      </w:r>
                    </w:p>
                  </w:txbxContent>
                </v:textbox>
              </v:shape>
            </w:pict>
          </mc:Fallback>
        </mc:AlternateContent>
      </w:r>
      <w:r w:rsidR="00F22064" w:rsidRPr="00F22064">
        <w:rPr>
          <w:rFonts w:cs="Arial"/>
          <w:szCs w:val="22"/>
        </w:rPr>
        <w:t xml:space="preserve"> </w:t>
      </w:r>
      <w:r w:rsidR="00F22064" w:rsidRPr="00CE48F7">
        <w:rPr>
          <w:rFonts w:cs="Arial"/>
          <w:szCs w:val="22"/>
        </w:rPr>
        <w:t xml:space="preserve">See the future judgment of pretenders for their selfishness to avoid them </w:t>
      </w:r>
      <w:r w:rsidR="00C318D8" w:rsidRPr="00541A78">
        <w:t>(14-16).</w:t>
      </w:r>
    </w:p>
    <w:p w14:paraId="22DEE39A" w14:textId="44F147FD" w:rsidR="00C318D8" w:rsidRPr="00541A78" w:rsidRDefault="00DB227A" w:rsidP="00C318D8">
      <w:pPr>
        <w:pStyle w:val="Heading3"/>
      </w:pPr>
      <w:r w:rsidRPr="00552064">
        <w:rPr>
          <w:rFonts w:cs="Arial"/>
          <w:b/>
          <w:noProof/>
          <w:sz w:val="32"/>
          <w:lang w:eastAsia="en-US"/>
        </w:rPr>
        <mc:AlternateContent>
          <mc:Choice Requires="wps">
            <w:drawing>
              <wp:anchor distT="0" distB="0" distL="114300" distR="114300" simplePos="0" relativeHeight="251787776" behindDoc="0" locked="0" layoutInCell="1" allowOverlap="1" wp14:anchorId="77637F03" wp14:editId="3E163D46">
                <wp:simplePos x="0" y="0"/>
                <wp:positionH relativeFrom="column">
                  <wp:posOffset>-405765</wp:posOffset>
                </wp:positionH>
                <wp:positionV relativeFrom="paragraph">
                  <wp:posOffset>131401</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FA1C84E" w14:textId="685EA607" w:rsidR="00A209B8" w:rsidRPr="001269F9" w:rsidRDefault="00A209B8" w:rsidP="00D347DB">
                            <w:pPr>
                              <w:jc w:val="center"/>
                              <w:rPr>
                                <w:sz w:val="20"/>
                              </w:rPr>
                            </w:pPr>
                            <w:r>
                              <w:rPr>
                                <w:sz w:val="20"/>
                              </w:rPr>
                              <w:t>14a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7F03" id="_x0000_s1088" type="#_x0000_t202" style="position:absolute;left:0;text-align:left;margin-left:-31.95pt;margin-top:10.35pt;width:54pt;height:26.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" filled="f">
                <v:textbox inset="0,0,0,0">
                  <w:txbxContent>
                    <w:p w14:paraId="4FA1C84E" w14:textId="685EA607" w:rsidR="00A209B8" w:rsidRPr="001269F9" w:rsidRDefault="00A209B8" w:rsidP="00D347DB">
                      <w:pPr>
                        <w:jc w:val="center"/>
                        <w:rPr>
                          <w:sz w:val="20"/>
                        </w:rPr>
                      </w:pPr>
                      <w:r>
                        <w:rPr>
                          <w:sz w:val="20"/>
                        </w:rPr>
                        <w:t>14a</w:t>
                      </w:r>
                    </w:p>
                  </w:txbxContent>
                </v:textbox>
              </v:shape>
            </w:pict>
          </mc:Fallback>
        </mc:AlternateContent>
      </w:r>
      <w:r w:rsidR="00C318D8" w:rsidRPr="00541A78">
        <w:t xml:space="preserve">Enoch prophesied </w:t>
      </w:r>
      <w:r w:rsidR="00C318D8">
        <w:t xml:space="preserve">the </w:t>
      </w:r>
      <w:r w:rsidR="00C318D8" w:rsidRPr="00541A78">
        <w:t xml:space="preserve">judgment of pretenders at </w:t>
      </w:r>
      <w:r w:rsidR="00C318D8">
        <w:t>Christ’s</w:t>
      </w:r>
      <w:r w:rsidR="00C318D8" w:rsidRPr="00541A78">
        <w:t xml:space="preserve"> Second Coming </w:t>
      </w:r>
      <w:r w:rsidR="00C318D8">
        <w:t xml:space="preserve">to warn people to avoid them </w:t>
      </w:r>
      <w:r w:rsidR="00C318D8" w:rsidRPr="00541A78">
        <w:t>(14-15).</w:t>
      </w:r>
    </w:p>
    <w:p w14:paraId="63F93A66" w14:textId="7D988204" w:rsidR="00DB227A" w:rsidRDefault="00D80069" w:rsidP="00C318D8">
      <w:pPr>
        <w:pStyle w:val="Heading4"/>
      </w:pPr>
      <w:r w:rsidRPr="00552064">
        <w:rPr>
          <w:rFonts w:cs="Arial"/>
          <w:b/>
          <w:noProof/>
          <w:sz w:val="32"/>
          <w:lang w:eastAsia="en-US"/>
        </w:rPr>
        <mc:AlternateContent>
          <mc:Choice Requires="wps">
            <w:drawing>
              <wp:anchor distT="0" distB="0" distL="114300" distR="114300" simplePos="0" relativeHeight="251721216" behindDoc="0" locked="0" layoutInCell="1" allowOverlap="1" wp14:anchorId="3ABE8DC7" wp14:editId="76396D9C">
                <wp:simplePos x="0" y="0"/>
                <wp:positionH relativeFrom="column">
                  <wp:posOffset>-405765</wp:posOffset>
                </wp:positionH>
                <wp:positionV relativeFrom="paragraph">
                  <wp:posOffset>108382</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E24063" w14:textId="74288AC5" w:rsidR="00A209B8" w:rsidRPr="001269F9" w:rsidRDefault="00A209B8" w:rsidP="00D347DB">
                            <w:pPr>
                              <w:jc w:val="center"/>
                              <w:rPr>
                                <w:sz w:val="20"/>
                              </w:rPr>
                            </w:pPr>
                            <w:r>
                              <w:rPr>
                                <w:sz w:val="20"/>
                              </w:rPr>
                              <w:t>No Gaps!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E8DC7" id="_x0000_s1089" type="#_x0000_t202" style="position:absolute;left:0;text-align:left;margin-left:-31.95pt;margin-top:8.5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Jx6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" filled="f">
                <v:textbox inset="0,0,0,0">
                  <w:txbxContent>
                    <w:p w14:paraId="3FE24063" w14:textId="74288AC5" w:rsidR="00A209B8" w:rsidRPr="001269F9" w:rsidRDefault="00A209B8" w:rsidP="00D347DB">
                      <w:pPr>
                        <w:jc w:val="center"/>
                        <w:rPr>
                          <w:sz w:val="20"/>
                        </w:rPr>
                      </w:pPr>
                      <w:r>
                        <w:rPr>
                          <w:sz w:val="20"/>
                        </w:rPr>
                        <w:t>No Gaps!</w:t>
                      </w:r>
                    </w:p>
                  </w:txbxContent>
                </v:textbox>
              </v:shape>
            </w:pict>
          </mc:Fallback>
        </mc:AlternateContent>
      </w:r>
      <w:r w:rsidR="00DB227A">
        <w:t>Enoch as the seventh generation from Adam reminds us to take the Bible in its normal sense! Genesis 5 has no gaps!</w:t>
      </w:r>
    </w:p>
    <w:p w14:paraId="5BCE3D12" w14:textId="0B3A59F3" w:rsidR="00C318D8" w:rsidRPr="00541A78" w:rsidRDefault="00DB227A" w:rsidP="00C318D8">
      <w:pPr>
        <w:pStyle w:val="Heading4"/>
      </w:pPr>
      <w:r w:rsidRPr="00552064">
        <w:rPr>
          <w:rFonts w:cs="Arial"/>
          <w:b/>
          <w:noProof/>
          <w:sz w:val="32"/>
          <w:lang w:eastAsia="en-US"/>
        </w:rPr>
        <mc:AlternateContent>
          <mc:Choice Requires="wps">
            <w:drawing>
              <wp:anchor distT="0" distB="0" distL="114300" distR="114300" simplePos="0" relativeHeight="251789824" behindDoc="0" locked="0" layoutInCell="1" allowOverlap="1" wp14:anchorId="0C9840A4" wp14:editId="142EE8F2">
                <wp:simplePos x="0" y="0"/>
                <wp:positionH relativeFrom="column">
                  <wp:posOffset>-405765</wp:posOffset>
                </wp:positionH>
                <wp:positionV relativeFrom="paragraph">
                  <wp:posOffset>143713</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FADF049" w14:textId="728EB911" w:rsidR="00A209B8" w:rsidRPr="001269F9" w:rsidRDefault="00A209B8" w:rsidP="00D347DB">
                            <w:pPr>
                              <w:jc w:val="center"/>
                              <w:rPr>
                                <w:sz w:val="20"/>
                              </w:rPr>
                            </w:pPr>
                            <w:r>
                              <w:rPr>
                                <w:sz w:val="20"/>
                              </w:rPr>
                              <w:t>14b-15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840A4" id="_x0000_s1090" type="#_x0000_t202" style="position:absolute;left:0;text-align:left;margin-left:-31.95pt;margin-top:11.3pt;width:54pt;height:2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rbT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" filled="f">
                <v:textbox inset="0,0,0,0">
                  <w:txbxContent>
                    <w:p w14:paraId="2FADF049" w14:textId="728EB911" w:rsidR="00A209B8" w:rsidRPr="001269F9" w:rsidRDefault="00A209B8" w:rsidP="00D347DB">
                      <w:pPr>
                        <w:jc w:val="center"/>
                        <w:rPr>
                          <w:sz w:val="20"/>
                        </w:rPr>
                      </w:pPr>
                      <w:r>
                        <w:rPr>
                          <w:sz w:val="20"/>
                        </w:rPr>
                        <w:t>14b-15</w:t>
                      </w:r>
                    </w:p>
                  </w:txbxContent>
                </v:textbox>
              </v:shape>
            </w:pict>
          </mc:Fallback>
        </mc:AlternateContent>
      </w:r>
      <w:r w:rsidR="00C318D8" w:rsidRPr="00541A78">
        <w:t>Enoch, accurately quoted by the Pseudepigrapha</w:t>
      </w:r>
      <w:r w:rsidR="00C318D8" w:rsidRPr="00541A78">
        <w:rPr>
          <w:i/>
        </w:rPr>
        <w:t xml:space="preserve"> Book of Enoch</w:t>
      </w:r>
      <w:r w:rsidR="00C318D8" w:rsidRPr="00541A78">
        <w:t xml:space="preserve"> [1:9], prophesied of the pretenders' judgment to guard believers from them</w:t>
      </w:r>
      <w:r w:rsidR="00C318D8">
        <w:t xml:space="preserve"> </w:t>
      </w:r>
      <w:r w:rsidR="00C318D8" w:rsidRPr="00541A78">
        <w:t>(14a).</w:t>
      </w:r>
    </w:p>
    <w:p w14:paraId="1209C93D" w14:textId="649DAE76" w:rsidR="00C318D8" w:rsidRPr="00541A78" w:rsidRDefault="0011615F" w:rsidP="00C318D8">
      <w:pPr>
        <w:pStyle w:val="Heading4"/>
      </w:pPr>
      <w:r w:rsidRPr="00CE48F7">
        <w:rPr>
          <w:rFonts w:cs="Arial"/>
          <w:szCs w:val="22"/>
        </w:rPr>
        <w:t xml:space="preserve">At Christ’s Second Coming with saints and angels, he will judge these men for their ungodly actions and words spoken against him </w:t>
      </w:r>
      <w:r w:rsidR="00C318D8" w:rsidRPr="00541A78">
        <w:t>(14b-15).</w:t>
      </w:r>
    </w:p>
    <w:p w14:paraId="1C79D9A4" w14:textId="644C07A8" w:rsidR="00C318D8" w:rsidRPr="00541A78" w:rsidRDefault="007F79D0" w:rsidP="00C318D8">
      <w:pPr>
        <w:pStyle w:val="Heading3"/>
      </w:pPr>
      <w:r w:rsidRPr="00552064">
        <w:rPr>
          <w:rFonts w:cs="Arial"/>
          <w:b/>
          <w:noProof/>
          <w:sz w:val="32"/>
          <w:lang w:eastAsia="en-US"/>
        </w:rPr>
        <mc:AlternateContent>
          <mc:Choice Requires="wps">
            <w:drawing>
              <wp:anchor distT="0" distB="0" distL="114300" distR="114300" simplePos="0" relativeHeight="251723264" behindDoc="0" locked="0" layoutInCell="1" allowOverlap="1" wp14:anchorId="6CFA7DED" wp14:editId="66AB3559">
                <wp:simplePos x="0" y="0"/>
                <wp:positionH relativeFrom="column">
                  <wp:posOffset>-405765</wp:posOffset>
                </wp:positionH>
                <wp:positionV relativeFrom="paragraph">
                  <wp:posOffset>308813</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192C7C" w14:textId="77979720" w:rsidR="00A209B8" w:rsidRPr="001269F9" w:rsidRDefault="00A209B8" w:rsidP="00D347DB">
                            <w:pPr>
                              <w:jc w:val="center"/>
                              <w:rPr>
                                <w:sz w:val="20"/>
                              </w:rPr>
                            </w:pPr>
                            <w:r>
                              <w:rPr>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A7DED" id="_x0000_s1091" type="#_x0000_t202" style="position:absolute;left:0;text-align:left;margin-left:-31.95pt;margin-top:24.3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H2BqIQ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" filled="f">
                <v:textbox inset="0,0,0,0">
                  <w:txbxContent>
                    <w:p w14:paraId="64192C7C" w14:textId="77979720" w:rsidR="00A209B8" w:rsidRPr="001269F9" w:rsidRDefault="00A209B8" w:rsidP="00D347DB">
                      <w:pPr>
                        <w:jc w:val="center"/>
                        <w:rPr>
                          <w:sz w:val="20"/>
                        </w:rPr>
                      </w:pPr>
                      <w:r>
                        <w:rPr>
                          <w:sz w:val="20"/>
                        </w:rPr>
                        <w:t>16</w:t>
                      </w:r>
                    </w:p>
                  </w:txbxContent>
                </v:textbox>
              </v:shape>
            </w:pict>
          </mc:Fallback>
        </mc:AlternateContent>
      </w:r>
      <w:r w:rsidR="00C318D8">
        <w:t>Their</w:t>
      </w:r>
      <w:r w:rsidR="00C318D8" w:rsidRPr="00541A78">
        <w:t xml:space="preserve"> selfish lifestyles </w:t>
      </w:r>
      <w:r w:rsidR="00C318D8">
        <w:t>show us to</w:t>
      </w:r>
      <w:r w:rsidR="00C318D8" w:rsidRPr="00541A78">
        <w:t xml:space="preserve"> recognize and avoid them</w:t>
      </w:r>
      <w:r w:rsidR="00C318D8">
        <w:t xml:space="preserve"> </w:t>
      </w:r>
      <w:r w:rsidR="00C318D8" w:rsidRPr="00541A78">
        <w:t>(16).</w:t>
      </w:r>
    </w:p>
    <w:p w14:paraId="099F3010" w14:textId="77777777" w:rsidR="00C318D8" w:rsidRPr="00541A78" w:rsidRDefault="00C318D8" w:rsidP="00C318D8">
      <w:pPr>
        <w:pStyle w:val="Heading4"/>
      </w:pPr>
      <w:r w:rsidRPr="00541A78">
        <w:t>They complain about di</w:t>
      </w:r>
      <w:r>
        <w:t>fficulties rather than rejoice</w:t>
      </w:r>
      <w:r w:rsidRPr="00541A78">
        <w:t xml:space="preserve"> in them</w:t>
      </w:r>
      <w:r>
        <w:t xml:space="preserve"> </w:t>
      </w:r>
      <w:r w:rsidRPr="00541A78">
        <w:t>(16a).</w:t>
      </w:r>
    </w:p>
    <w:p w14:paraId="3B03943A" w14:textId="77777777" w:rsidR="00C318D8" w:rsidRPr="00541A78" w:rsidRDefault="00C318D8" w:rsidP="00C318D8">
      <w:pPr>
        <w:pStyle w:val="Heading4"/>
      </w:pPr>
      <w:r w:rsidRPr="00541A78">
        <w:t>They find fault i</w:t>
      </w:r>
      <w:r>
        <w:t>n others rather than encourage</w:t>
      </w:r>
      <w:r w:rsidRPr="00541A78">
        <w:t xml:space="preserve"> them</w:t>
      </w:r>
      <w:r>
        <w:t xml:space="preserve"> </w:t>
      </w:r>
      <w:r w:rsidRPr="00541A78">
        <w:t>(16b).</w:t>
      </w:r>
    </w:p>
    <w:p w14:paraId="135A5AAD" w14:textId="77777777" w:rsidR="00C318D8" w:rsidRPr="00541A78" w:rsidRDefault="00C318D8" w:rsidP="00C318D8">
      <w:pPr>
        <w:pStyle w:val="Heading4"/>
      </w:pPr>
      <w:r w:rsidRPr="00541A78">
        <w:t>They lust for their own, sensu</w:t>
      </w:r>
      <w:r>
        <w:t>al advantage rather than serve</w:t>
      </w:r>
      <w:r w:rsidRPr="00541A78">
        <w:t xml:space="preserve"> others</w:t>
      </w:r>
      <w:r>
        <w:t xml:space="preserve"> </w:t>
      </w:r>
      <w:r w:rsidRPr="00541A78">
        <w:t>(16c).</w:t>
      </w:r>
    </w:p>
    <w:p w14:paraId="0C555E04" w14:textId="6EA3ACA4" w:rsidR="00C318D8" w:rsidRPr="00541A78" w:rsidRDefault="00C318D8" w:rsidP="00C318D8">
      <w:pPr>
        <w:pStyle w:val="Heading4"/>
      </w:pPr>
      <w:r w:rsidRPr="00541A78">
        <w:t>They boast about their own achi</w:t>
      </w:r>
      <w:r>
        <w:t>evements rather than praise</w:t>
      </w:r>
      <w:r w:rsidRPr="00541A78">
        <w:t xml:space="preserve"> others</w:t>
      </w:r>
      <w:r>
        <w:t xml:space="preserve"> </w:t>
      </w:r>
      <w:r w:rsidRPr="00541A78">
        <w:t>(16d).</w:t>
      </w:r>
    </w:p>
    <w:p w14:paraId="420477A6" w14:textId="44D74132" w:rsidR="00C318D8" w:rsidRPr="00541A78" w:rsidRDefault="00492683" w:rsidP="00C318D8">
      <w:pPr>
        <w:pStyle w:val="Heading4"/>
      </w:pPr>
      <w:r w:rsidRPr="00552064">
        <w:rPr>
          <w:rFonts w:cs="Arial"/>
          <w:b/>
          <w:noProof/>
          <w:sz w:val="32"/>
          <w:lang w:eastAsia="en-US"/>
        </w:rPr>
        <mc:AlternateContent>
          <mc:Choice Requires="wps">
            <w:drawing>
              <wp:anchor distT="0" distB="0" distL="114300" distR="114300" simplePos="0" relativeHeight="251794944" behindDoc="0" locked="0" layoutInCell="1" allowOverlap="1" wp14:anchorId="72181E2F" wp14:editId="512A8254">
                <wp:simplePos x="0" y="0"/>
                <wp:positionH relativeFrom="column">
                  <wp:posOffset>-520065</wp:posOffset>
                </wp:positionH>
                <wp:positionV relativeFrom="paragraph">
                  <wp:posOffset>238081</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A27DBC" w14:textId="0999C116" w:rsidR="00A209B8" w:rsidRPr="001269F9" w:rsidRDefault="00A209B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1E2F" id="_x0000_s1092" type="#_x0000_t202" style="position:absolute;left:0;text-align:left;margin-left:-40.95pt;margin-top:18.75pt;width:54pt;height:26.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oUh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" filled="f">
                <v:textbox inset="0,0,0,0">
                  <w:txbxContent>
                    <w:p w14:paraId="3DA27DBC" w14:textId="0999C116" w:rsidR="00A209B8" w:rsidRPr="001269F9" w:rsidRDefault="00A209B8" w:rsidP="00D347DB">
                      <w:pPr>
                        <w:jc w:val="center"/>
                        <w:rPr>
                          <w:sz w:val="20"/>
                        </w:rPr>
                      </w:pPr>
                      <w:r>
                        <w:rPr>
                          <w:sz w:val="20"/>
                        </w:rPr>
                        <w:t>Subject</w:t>
                      </w:r>
                    </w:p>
                  </w:txbxContent>
                </v:textbox>
              </v:shape>
            </w:pict>
          </mc:Fallback>
        </mc:AlternateContent>
      </w:r>
      <w:r w:rsidR="00DB4105" w:rsidRPr="00CE48F7">
        <w:rPr>
          <w:rFonts w:cs="Arial"/>
          <w:szCs w:val="22"/>
        </w:rPr>
        <w:t xml:space="preserve">They flatter others for special favors rather than unselfishly </w:t>
      </w:r>
      <w:r w:rsidR="00DB4105">
        <w:rPr>
          <w:rFonts w:cs="Arial"/>
          <w:szCs w:val="22"/>
        </w:rPr>
        <w:t xml:space="preserve">help </w:t>
      </w:r>
      <w:r w:rsidR="00DB4105" w:rsidRPr="00CE48F7">
        <w:rPr>
          <w:rFonts w:cs="Arial"/>
          <w:szCs w:val="22"/>
        </w:rPr>
        <w:t xml:space="preserve">them </w:t>
      </w:r>
      <w:r w:rsidR="00C318D8" w:rsidRPr="00541A78">
        <w:t>(16e).</w:t>
      </w:r>
    </w:p>
    <w:p w14:paraId="1225FFCE" w14:textId="2961A9E4" w:rsidR="00167EBC" w:rsidRDefault="00167EBC" w:rsidP="00026CF1">
      <w:pPr>
        <w:rPr>
          <w:rFonts w:cs="Arial"/>
        </w:rPr>
      </w:pPr>
    </w:p>
    <w:p w14:paraId="5B0E5DE1" w14:textId="0211457F" w:rsidR="006305F6" w:rsidRPr="00FD7B79" w:rsidRDefault="007F79D0" w:rsidP="00026CF1">
      <w:pPr>
        <w:rPr>
          <w:rFonts w:cs="Arial"/>
        </w:rPr>
      </w:pPr>
      <w:r w:rsidRPr="00552064">
        <w:rPr>
          <w:rFonts w:cs="Arial"/>
          <w:b/>
          <w:noProof/>
          <w:sz w:val="32"/>
          <w:lang w:eastAsia="en-US"/>
        </w:rPr>
        <mc:AlternateContent>
          <mc:Choice Requires="wps">
            <w:drawing>
              <wp:anchor distT="0" distB="0" distL="114300" distR="114300" simplePos="0" relativeHeight="251791872" behindDoc="0" locked="0" layoutInCell="1" allowOverlap="1" wp14:anchorId="68A06BB4" wp14:editId="66D6B90A">
                <wp:simplePos x="0" y="0"/>
                <wp:positionH relativeFrom="column">
                  <wp:posOffset>-520065</wp:posOffset>
                </wp:positionH>
                <wp:positionV relativeFrom="paragraph">
                  <wp:posOffset>111760</wp:posOffset>
                </wp:positionV>
                <wp:extent cx="685800" cy="337820"/>
                <wp:effectExtent l="0" t="0" r="254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8392DD" w14:textId="0DE46B4D" w:rsidR="00A209B8" w:rsidRPr="001269F9" w:rsidRDefault="00A209B8" w:rsidP="00D347DB">
                            <w:pPr>
                              <w:jc w:val="center"/>
                              <w:rPr>
                                <w:sz w:val="20"/>
                              </w:rPr>
                            </w:pPr>
                            <w:r>
                              <w:rPr>
                                <w:sz w:val="20"/>
                              </w:rPr>
                              <w:t>MPs</w:t>
                            </w:r>
                            <w:r>
                              <w:rPr>
                                <w:sz w:val="20"/>
                              </w:rPr>
                              <w:br/>
                              <w:t>(2 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6BB4" id="_x0000_s1093" type="#_x0000_t202" style="position:absolute;margin-left:-40.95pt;margin-top:8.8pt;width:54pt;height:26.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" filled="f">
                <v:textbox inset="0,0,0,0">
                  <w:txbxContent>
                    <w:p w14:paraId="1E8392DD" w14:textId="0DE46B4D" w:rsidR="00A209B8" w:rsidRPr="001269F9" w:rsidRDefault="00A209B8" w:rsidP="00D347DB">
                      <w:pPr>
                        <w:jc w:val="center"/>
                        <w:rPr>
                          <w:sz w:val="20"/>
                        </w:rPr>
                      </w:pPr>
                      <w:r>
                        <w:rPr>
                          <w:sz w:val="20"/>
                        </w:rPr>
                        <w:t>MPs</w:t>
                      </w:r>
                      <w:r>
                        <w:rPr>
                          <w:sz w:val="20"/>
                        </w:rPr>
                        <w:br/>
                        <w:t>(2 MPS)</w:t>
                      </w:r>
                    </w:p>
                  </w:txbxContent>
                </v:textbox>
              </v:shape>
            </w:pict>
          </mc:Fallback>
        </mc:AlternateContent>
      </w:r>
      <w:r w:rsidRPr="00552064">
        <w:rPr>
          <w:rFonts w:cs="Arial"/>
          <w:b/>
          <w:noProof/>
          <w:sz w:val="32"/>
          <w:lang w:eastAsia="en-US"/>
        </w:rPr>
        <mc:AlternateContent>
          <mc:Choice Requires="wps">
            <w:drawing>
              <wp:anchor distT="0" distB="0" distL="114300" distR="114300" simplePos="0" relativeHeight="251792896" behindDoc="0" locked="0" layoutInCell="1" allowOverlap="1" wp14:anchorId="51A3501D" wp14:editId="56859D62">
                <wp:simplePos x="0" y="0"/>
                <wp:positionH relativeFrom="column">
                  <wp:posOffset>-520065</wp:posOffset>
                </wp:positionH>
                <wp:positionV relativeFrom="paragraph">
                  <wp:posOffset>797560</wp:posOffset>
                </wp:positionV>
                <wp:extent cx="685800" cy="337820"/>
                <wp:effectExtent l="0" t="0" r="254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621D30" w14:textId="38CA361F" w:rsidR="00A209B8" w:rsidRPr="001269F9" w:rsidRDefault="00A209B8" w:rsidP="00D347DB">
                            <w:pPr>
                              <w:jc w:val="center"/>
                              <w:rPr>
                                <w:sz w:val="20"/>
                              </w:rPr>
                            </w:pPr>
                            <w:r>
                              <w:rPr>
                                <w:sz w:val="20"/>
                              </w:rPr>
                              <w:t>3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501D" id="_x0000_s1094" type="#_x0000_t202" style="position:absolute;margin-left:-40.95pt;margin-top:62.8pt;width:54pt;height:26.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k8xIA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" filled="f">
                <v:textbox inset="0,0,0,0">
                  <w:txbxContent>
                    <w:p w14:paraId="50621D30" w14:textId="38CA361F" w:rsidR="00A209B8" w:rsidRPr="001269F9" w:rsidRDefault="00A209B8" w:rsidP="00D347DB">
                      <w:pPr>
                        <w:jc w:val="center"/>
                        <w:rPr>
                          <w:sz w:val="20"/>
                        </w:rPr>
                      </w:pPr>
                      <w:r>
                        <w:rPr>
                          <w:sz w:val="20"/>
                        </w:rPr>
                        <w:t>3 Practices</w:t>
                      </w:r>
                    </w:p>
                  </w:txbxContent>
                </v:textbox>
              </v:shape>
            </w:pict>
          </mc:Fallback>
        </mc:AlternateContent>
      </w:r>
      <w:r w:rsidR="006305F6" w:rsidRPr="00FD7B79">
        <w:rPr>
          <w:rFonts w:cs="Arial"/>
        </w:rPr>
        <w:t>(</w:t>
      </w:r>
      <w:r w:rsidR="00100432" w:rsidRPr="00100432">
        <w:rPr>
          <w:rFonts w:cs="Arial"/>
        </w:rPr>
        <w:t>Verses 3-16 show</w:t>
      </w:r>
      <w:r w:rsidR="00100432">
        <w:rPr>
          <w:rFonts w:cs="Arial"/>
        </w:rPr>
        <w:t xml:space="preserve"> </w:t>
      </w:r>
      <w:r w:rsidR="00167EBC">
        <w:rPr>
          <w:rFonts w:cs="Arial"/>
        </w:rPr>
        <w:t>what to look for in the pretenders. But what should we look for in us? This brings us to our third way to protect ourselves from godless pretenders…)</w:t>
      </w:r>
    </w:p>
    <w:p w14:paraId="1318A70B" w14:textId="08D445AA" w:rsidR="00333238" w:rsidRPr="00FD7B79" w:rsidRDefault="007F79D0" w:rsidP="00333238">
      <w:pPr>
        <w:pStyle w:val="Heading1"/>
        <w:rPr>
          <w:rFonts w:cs="Arial"/>
        </w:rPr>
      </w:pPr>
      <w:r w:rsidRPr="00552064">
        <w:rPr>
          <w:rFonts w:cs="Arial"/>
          <w:b w:val="0"/>
          <w:noProof/>
          <w:sz w:val="32"/>
          <w:lang w:eastAsia="en-US"/>
        </w:rPr>
        <mc:AlternateContent>
          <mc:Choice Requires="wps">
            <w:drawing>
              <wp:anchor distT="0" distB="0" distL="114300" distR="114300" simplePos="0" relativeHeight="251724288" behindDoc="0" locked="0" layoutInCell="1" allowOverlap="1" wp14:anchorId="6E151972" wp14:editId="5EF38FE4">
                <wp:simplePos x="0" y="0"/>
                <wp:positionH relativeFrom="column">
                  <wp:posOffset>-520065</wp:posOffset>
                </wp:positionH>
                <wp:positionV relativeFrom="paragraph">
                  <wp:posOffset>138430</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EDC3F7" w14:textId="03593A68" w:rsidR="00A209B8" w:rsidRPr="001269F9" w:rsidRDefault="00A209B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51972" id="_x0000_s1095" type="#_x0000_t202" style="position:absolute;left:0;text-align:left;margin-left:-40.95pt;margin-top:10.9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" filled="f">
                <v:textbox inset="0,0,0,0">
                  <w:txbxContent>
                    <w:p w14:paraId="22EDC3F7" w14:textId="03593A68" w:rsidR="00A209B8" w:rsidRPr="001269F9" w:rsidRDefault="00A209B8" w:rsidP="00D347DB">
                      <w:pPr>
                        <w:jc w:val="center"/>
                        <w:rPr>
                          <w:sz w:val="20"/>
                        </w:rPr>
                      </w:pPr>
                      <w:r>
                        <w:rPr>
                          <w:sz w:val="20"/>
                        </w:rPr>
                        <w:t>MP</w:t>
                      </w:r>
                    </w:p>
                  </w:txbxContent>
                </v:textbox>
              </v:shape>
            </w:pict>
          </mc:Fallback>
        </mc:AlternateContent>
      </w:r>
      <w:r w:rsidR="00333238" w:rsidRPr="00FD7B79">
        <w:rPr>
          <w:rFonts w:cs="Arial"/>
        </w:rPr>
        <w:t>III.</w:t>
      </w:r>
      <w:r w:rsidR="00333238" w:rsidRPr="00FD7B79">
        <w:rPr>
          <w:rFonts w:cs="Arial"/>
        </w:rPr>
        <w:tab/>
      </w:r>
      <w:r w:rsidR="00A45AE3">
        <w:rPr>
          <w:rFonts w:cs="Arial"/>
          <w:u w:val="single"/>
        </w:rPr>
        <w:t>Strengthen</w:t>
      </w:r>
      <w:r w:rsidR="00333238">
        <w:rPr>
          <w:rFonts w:cs="Arial"/>
        </w:rPr>
        <w:t xml:space="preserve"> </w:t>
      </w:r>
      <w:r w:rsidR="00A45AE3">
        <w:t>your faith</w:t>
      </w:r>
      <w:r w:rsidR="00333238">
        <w:t xml:space="preserve"> </w:t>
      </w:r>
      <w:r w:rsidR="00333238" w:rsidRPr="00DE7743">
        <w:t>(17-23).</w:t>
      </w:r>
    </w:p>
    <w:p w14:paraId="644C65DA" w14:textId="313EB995" w:rsidR="006305F6" w:rsidRPr="00FD7B79" w:rsidRDefault="006305F6" w:rsidP="00333238">
      <w:pPr>
        <w:ind w:left="426"/>
        <w:rPr>
          <w:rFonts w:cs="Arial"/>
        </w:rPr>
      </w:pPr>
      <w:r w:rsidRPr="00FD7B79">
        <w:rPr>
          <w:rFonts w:cs="Arial"/>
        </w:rPr>
        <w:t>[</w:t>
      </w:r>
      <w:r w:rsidR="000C0943">
        <w:rPr>
          <w:rFonts w:cs="Arial"/>
        </w:rPr>
        <w:t>Build yourself up by following</w:t>
      </w:r>
      <w:r>
        <w:rPr>
          <w:rFonts w:cs="Arial"/>
        </w:rPr>
        <w:t xml:space="preserve"> three practices</w:t>
      </w:r>
      <w:r w:rsidRPr="00FD7B79">
        <w:rPr>
          <w:rFonts w:cs="Arial"/>
        </w:rPr>
        <w:t>.]</w:t>
      </w:r>
    </w:p>
    <w:p w14:paraId="57E5D75C" w14:textId="3597582F" w:rsidR="00C318D8" w:rsidRPr="00541A78" w:rsidRDefault="007F79D0" w:rsidP="00C318D8">
      <w:pPr>
        <w:pStyle w:val="Heading2"/>
      </w:pPr>
      <w:r w:rsidRPr="00552064">
        <w:rPr>
          <w:rFonts w:cs="Arial"/>
          <w:b/>
          <w:noProof/>
          <w:sz w:val="32"/>
          <w:lang w:eastAsia="en-US"/>
        </w:rPr>
        <mc:AlternateContent>
          <mc:Choice Requires="wps">
            <w:drawing>
              <wp:anchor distT="0" distB="0" distL="114300" distR="114300" simplePos="0" relativeHeight="251725312" behindDoc="0" locked="0" layoutInCell="1" allowOverlap="1" wp14:anchorId="135B7690" wp14:editId="40E40F1F">
                <wp:simplePos x="0" y="0"/>
                <wp:positionH relativeFrom="column">
                  <wp:posOffset>-520065</wp:posOffset>
                </wp:positionH>
                <wp:positionV relativeFrom="paragraph">
                  <wp:posOffset>312420</wp:posOffset>
                </wp:positionV>
                <wp:extent cx="685800" cy="337820"/>
                <wp:effectExtent l="0" t="0" r="254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14689AA" w14:textId="34D6D562" w:rsidR="00A209B8" w:rsidRPr="001269F9" w:rsidRDefault="00A209B8" w:rsidP="00D347DB">
                            <w:pPr>
                              <w:jc w:val="center"/>
                              <w:rPr>
                                <w:sz w:val="20"/>
                              </w:rPr>
                            </w:pPr>
                            <w:r>
                              <w:rPr>
                                <w:sz w:val="20"/>
                              </w:rPr>
                              <w:t>17-19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7690" id="_x0000_s1096" type="#_x0000_t202" style="position:absolute;left:0;text-align:left;margin-left:-40.95pt;margin-top:24.6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" filled="f">
                <v:textbox inset="0,0,0,0">
                  <w:txbxContent>
                    <w:p w14:paraId="514689AA" w14:textId="34D6D562" w:rsidR="00A209B8" w:rsidRPr="001269F9" w:rsidRDefault="00A209B8" w:rsidP="00D347DB">
                      <w:pPr>
                        <w:jc w:val="center"/>
                        <w:rPr>
                          <w:sz w:val="20"/>
                        </w:rPr>
                      </w:pPr>
                      <w:r>
                        <w:rPr>
                          <w:sz w:val="20"/>
                        </w:rPr>
                        <w:t>17-19</w:t>
                      </w:r>
                    </w:p>
                  </w:txbxContent>
                </v:textbox>
              </v:shape>
            </w:pict>
          </mc:Fallback>
        </mc:AlternateContent>
      </w:r>
      <w:r w:rsidR="00492683" w:rsidRPr="00492683">
        <w:rPr>
          <w:rFonts w:cs="Arial"/>
          <w:i/>
          <w:szCs w:val="22"/>
        </w:rPr>
        <w:t xml:space="preserve"> </w:t>
      </w:r>
      <w:r w:rsidR="00492683" w:rsidRPr="00CE48F7">
        <w:rPr>
          <w:rFonts w:cs="Arial"/>
          <w:i/>
          <w:szCs w:val="22"/>
        </w:rPr>
        <w:t>Remember</w:t>
      </w:r>
      <w:r w:rsidR="00492683" w:rsidRPr="00CE48F7">
        <w:rPr>
          <w:rFonts w:cs="Arial"/>
          <w:szCs w:val="22"/>
        </w:rPr>
        <w:t xml:space="preserve"> the apostles predicted these men so you won’t be led astray </w:t>
      </w:r>
      <w:r w:rsidR="00C318D8" w:rsidRPr="00541A78">
        <w:t>(17-19).</w:t>
      </w:r>
    </w:p>
    <w:p w14:paraId="2783CE26" w14:textId="77777777" w:rsidR="00C318D8" w:rsidRPr="00541A78" w:rsidRDefault="00C318D8" w:rsidP="00C318D8">
      <w:pPr>
        <w:pStyle w:val="Heading3"/>
      </w:pPr>
      <w:r w:rsidRPr="00541A78">
        <w:t xml:space="preserve">The apostles warned about pretenders </w:t>
      </w:r>
      <w:r>
        <w:t>so we could</w:t>
      </w:r>
      <w:r w:rsidRPr="00541A78">
        <w:t xml:space="preserve"> recognize and avoid them (</w:t>
      </w:r>
      <w:r>
        <w:t xml:space="preserve">17; </w:t>
      </w:r>
      <w:r w:rsidRPr="00541A78">
        <w:t>cf. 2 Peter 3:1f.).</w:t>
      </w:r>
    </w:p>
    <w:p w14:paraId="06884699" w14:textId="3DB8919C" w:rsidR="00C318D8" w:rsidRPr="00541A78" w:rsidRDefault="00C318D8" w:rsidP="00C318D8">
      <w:pPr>
        <w:pStyle w:val="Heading3"/>
      </w:pPr>
      <w:r w:rsidRPr="00541A78">
        <w:t xml:space="preserve">The apostles warned </w:t>
      </w:r>
      <w:r>
        <w:t>that</w:t>
      </w:r>
      <w:r w:rsidRPr="00541A78">
        <w:t xml:space="preserve"> pretenders </w:t>
      </w:r>
      <w:r>
        <w:t>would be</w:t>
      </w:r>
      <w:r w:rsidRPr="00541A78">
        <w:t xml:space="preserve"> sco</w:t>
      </w:r>
      <w:r>
        <w:t>ffing, selfish, divisive, sensual</w:t>
      </w:r>
      <w:r w:rsidRPr="00541A78">
        <w:t xml:space="preserve"> and void of the Spirit</w:t>
      </w:r>
      <w:r>
        <w:t xml:space="preserve"> </w:t>
      </w:r>
      <w:r w:rsidRPr="00541A78">
        <w:t>(18-19).</w:t>
      </w:r>
    </w:p>
    <w:p w14:paraId="3509174D" w14:textId="77777777" w:rsidR="00C318D8" w:rsidRPr="00541A78" w:rsidRDefault="00C318D8" w:rsidP="00C318D8">
      <w:pPr>
        <w:pStyle w:val="Heading4"/>
      </w:pPr>
      <w:r w:rsidRPr="00541A78">
        <w:t>They scoff at the things which God and believers hold sacred</w:t>
      </w:r>
      <w:r>
        <w:t xml:space="preserve"> </w:t>
      </w:r>
      <w:r w:rsidRPr="00541A78">
        <w:t>(18a).</w:t>
      </w:r>
    </w:p>
    <w:p w14:paraId="38CFB5E5" w14:textId="77777777" w:rsidR="00C318D8" w:rsidRPr="00541A78" w:rsidRDefault="00C318D8" w:rsidP="00C318D8">
      <w:pPr>
        <w:pStyle w:val="Heading4"/>
      </w:pPr>
      <w:r w:rsidRPr="00541A78">
        <w:t xml:space="preserve">They are led by desires </w:t>
      </w:r>
      <w:r>
        <w:t>that</w:t>
      </w:r>
      <w:r w:rsidRPr="00541A78">
        <w:t xml:space="preserve"> a godly person resists</w:t>
      </w:r>
      <w:r>
        <w:t xml:space="preserve"> </w:t>
      </w:r>
      <w:r w:rsidRPr="00541A78">
        <w:t>(18b).</w:t>
      </w:r>
    </w:p>
    <w:p w14:paraId="1381F2A1" w14:textId="77777777" w:rsidR="00C318D8" w:rsidRPr="00541A78" w:rsidRDefault="00C318D8" w:rsidP="00C318D8">
      <w:pPr>
        <w:pStyle w:val="Heading4"/>
      </w:pPr>
      <w:r w:rsidRPr="00541A78">
        <w:lastRenderedPageBreak/>
        <w:t>They divide the church into various camps with competing leaders, doctrines and emphases</w:t>
      </w:r>
      <w:r>
        <w:t xml:space="preserve"> </w:t>
      </w:r>
      <w:r w:rsidRPr="00541A78">
        <w:t>(19a).</w:t>
      </w:r>
    </w:p>
    <w:p w14:paraId="7B45B532" w14:textId="77777777" w:rsidR="00C318D8" w:rsidRPr="00541A78" w:rsidRDefault="00C318D8" w:rsidP="00C318D8">
      <w:pPr>
        <w:pStyle w:val="Heading4"/>
      </w:pPr>
      <w:r w:rsidRPr="00541A78">
        <w:t>They follow sensual instincts without restraint</w:t>
      </w:r>
      <w:r>
        <w:t xml:space="preserve"> (</w:t>
      </w:r>
      <w:r w:rsidRPr="00541A78">
        <w:t>19b).</w:t>
      </w:r>
    </w:p>
    <w:p w14:paraId="3C452D89" w14:textId="36590680" w:rsidR="00C318D8" w:rsidRPr="00541A78" w:rsidRDefault="00C318D8" w:rsidP="00C318D8">
      <w:pPr>
        <w:pStyle w:val="Heading4"/>
      </w:pPr>
      <w:r w:rsidRPr="00541A78">
        <w:t>They do not have the indwelling ministry of the Spirit as believers</w:t>
      </w:r>
      <w:r w:rsidRPr="005C6D2B">
        <w:t xml:space="preserve"> </w:t>
      </w:r>
      <w:r w:rsidRPr="00541A78">
        <w:t>do</w:t>
      </w:r>
      <w:r>
        <w:t xml:space="preserve"> </w:t>
      </w:r>
      <w:r w:rsidRPr="00541A78">
        <w:t>(19c).</w:t>
      </w:r>
    </w:p>
    <w:p w14:paraId="44F0A9AD" w14:textId="63CBDF31" w:rsidR="00C318D8" w:rsidRPr="00541A78" w:rsidRDefault="005B1416" w:rsidP="00C318D8">
      <w:pPr>
        <w:pStyle w:val="Heading2"/>
      </w:pPr>
      <w:r w:rsidRPr="00552064">
        <w:rPr>
          <w:rFonts w:cs="Arial"/>
          <w:b/>
          <w:noProof/>
          <w:sz w:val="32"/>
          <w:lang w:eastAsia="en-US"/>
        </w:rPr>
        <mc:AlternateContent>
          <mc:Choice Requires="wps">
            <w:drawing>
              <wp:anchor distT="0" distB="0" distL="114300" distR="114300" simplePos="0" relativeHeight="251796992" behindDoc="0" locked="0" layoutInCell="1" allowOverlap="1" wp14:anchorId="41C95185" wp14:editId="0824E451">
                <wp:simplePos x="0" y="0"/>
                <wp:positionH relativeFrom="column">
                  <wp:posOffset>-520065</wp:posOffset>
                </wp:positionH>
                <wp:positionV relativeFrom="paragraph">
                  <wp:posOffset>115570</wp:posOffset>
                </wp:positionV>
                <wp:extent cx="685800" cy="337820"/>
                <wp:effectExtent l="0" t="0" r="254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ADC713" w14:textId="37F130FE" w:rsidR="00A209B8" w:rsidRPr="001269F9" w:rsidRDefault="00A209B8" w:rsidP="00D347DB">
                            <w:pPr>
                              <w:jc w:val="center"/>
                              <w:rPr>
                                <w:sz w:val="20"/>
                              </w:rPr>
                            </w:pPr>
                            <w:r>
                              <w:rPr>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5185" id="_x0000_s1097" type="#_x0000_t202" style="position:absolute;left:0;text-align:left;margin-left:-40.95pt;margin-top:9.1pt;width:54pt;height:26.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W/AIA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" filled="f">
                <v:textbox inset="0,0,0,0">
                  <w:txbxContent>
                    <w:p w14:paraId="29ADC713" w14:textId="37F130FE" w:rsidR="00A209B8" w:rsidRPr="001269F9" w:rsidRDefault="00A209B8" w:rsidP="00D347DB">
                      <w:pPr>
                        <w:jc w:val="center"/>
                        <w:rPr>
                          <w:sz w:val="20"/>
                        </w:rPr>
                      </w:pPr>
                      <w:r>
                        <w:rPr>
                          <w:sz w:val="20"/>
                        </w:rPr>
                        <w:t>20-21</w:t>
                      </w:r>
                    </w:p>
                  </w:txbxContent>
                </v:textbox>
              </v:shape>
            </w:pict>
          </mc:Fallback>
        </mc:AlternateContent>
      </w:r>
      <w:r w:rsidR="0098310C" w:rsidRPr="00CE48F7">
        <w:rPr>
          <w:rFonts w:cs="Arial"/>
          <w:i/>
          <w:szCs w:val="22"/>
        </w:rPr>
        <w:t>Nurture yourself</w:t>
      </w:r>
      <w:r w:rsidR="0098310C" w:rsidRPr="00CE48F7">
        <w:rPr>
          <w:rFonts w:cs="Arial"/>
          <w:szCs w:val="22"/>
        </w:rPr>
        <w:t xml:space="preserve"> in God's love by studying the Bible, praying as the Spirit prays, and looking for the Rapture—all to protect from pretender wiles </w:t>
      </w:r>
      <w:r w:rsidR="00C318D8" w:rsidRPr="00541A78">
        <w:t>(20-21).</w:t>
      </w:r>
    </w:p>
    <w:p w14:paraId="5FAA2192" w14:textId="23BD4ECF" w:rsidR="00C318D8" w:rsidRPr="00541A78" w:rsidRDefault="00C318D8" w:rsidP="00C318D8">
      <w:pPr>
        <w:pStyle w:val="Heading3"/>
      </w:pPr>
      <w:r>
        <w:t>Nurture yourself</w:t>
      </w:r>
      <w:r w:rsidRPr="00541A78">
        <w:t xml:space="preserve"> in God's love by studying the holy faith as revealed in the Scriptures to protect </w:t>
      </w:r>
      <w:r w:rsidR="006538C8">
        <w:rPr>
          <w:rFonts w:cs="Arial"/>
          <w:szCs w:val="22"/>
        </w:rPr>
        <w:t>yourself</w:t>
      </w:r>
      <w:r w:rsidR="006538C8" w:rsidRPr="00CE48F7">
        <w:rPr>
          <w:rFonts w:cs="Arial"/>
          <w:szCs w:val="22"/>
        </w:rPr>
        <w:t xml:space="preserve"> </w:t>
      </w:r>
      <w:r w:rsidRPr="00541A78">
        <w:t>from the wiles of the pretenders</w:t>
      </w:r>
      <w:r>
        <w:t xml:space="preserve"> </w:t>
      </w:r>
      <w:r w:rsidRPr="00541A78">
        <w:t>(20a).</w:t>
      </w:r>
    </w:p>
    <w:p w14:paraId="1CD6C212" w14:textId="77777777" w:rsidR="00C318D8" w:rsidRPr="00541A78" w:rsidRDefault="00C318D8" w:rsidP="00C318D8">
      <w:pPr>
        <w:pStyle w:val="Heading3"/>
      </w:pPr>
      <w:r>
        <w:t>Nurture yourself</w:t>
      </w:r>
      <w:r w:rsidRPr="00541A78">
        <w:t xml:space="preserve"> in God's love by praying in the power of the Spirit in fellowship with God </w:t>
      </w:r>
      <w:r>
        <w:t>so</w:t>
      </w:r>
      <w:r w:rsidRPr="00541A78">
        <w:t xml:space="preserve"> the Spirit's thoughts are </w:t>
      </w:r>
      <w:r>
        <w:t>your</w:t>
      </w:r>
      <w:r w:rsidRPr="00541A78">
        <w:t xml:space="preserve"> thoughts</w:t>
      </w:r>
      <w:r>
        <w:t xml:space="preserve"> </w:t>
      </w:r>
      <w:r w:rsidRPr="00541A78">
        <w:t>(20b).</w:t>
      </w:r>
    </w:p>
    <w:p w14:paraId="75DFF2D2" w14:textId="4BB1BDA6" w:rsidR="00C318D8" w:rsidRPr="00541A78" w:rsidRDefault="006A46C7" w:rsidP="00C318D8">
      <w:pPr>
        <w:pStyle w:val="Heading3"/>
      </w:pPr>
      <w:r w:rsidRPr="00CE48F7">
        <w:rPr>
          <w:rFonts w:cs="Arial"/>
          <w:szCs w:val="22"/>
        </w:rPr>
        <w:t xml:space="preserve">Nurture yourself in God's love by eagerly anticipating his mercy when he removes us from the earth at the Rapture to begin our eternal life in his presence </w:t>
      </w:r>
      <w:r w:rsidR="00C318D8" w:rsidRPr="00541A78">
        <w:t>(21).</w:t>
      </w:r>
    </w:p>
    <w:p w14:paraId="2B734AAA" w14:textId="4025B236" w:rsidR="00C318D8" w:rsidRPr="00541A78" w:rsidRDefault="005B1416" w:rsidP="00C318D8">
      <w:pPr>
        <w:pStyle w:val="Heading2"/>
      </w:pPr>
      <w:r w:rsidRPr="00552064">
        <w:rPr>
          <w:rFonts w:cs="Arial"/>
          <w:b/>
          <w:noProof/>
          <w:sz w:val="32"/>
          <w:lang w:eastAsia="en-US"/>
        </w:rPr>
        <mc:AlternateContent>
          <mc:Choice Requires="wps">
            <w:drawing>
              <wp:anchor distT="0" distB="0" distL="114300" distR="114300" simplePos="0" relativeHeight="251798016" behindDoc="0" locked="0" layoutInCell="1" allowOverlap="1" wp14:anchorId="08588A6D" wp14:editId="0A57B8EB">
                <wp:simplePos x="0" y="0"/>
                <wp:positionH relativeFrom="column">
                  <wp:posOffset>-520065</wp:posOffset>
                </wp:positionH>
                <wp:positionV relativeFrom="paragraph">
                  <wp:posOffset>112395</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ED92FE" w14:textId="7CB7127F" w:rsidR="00A209B8" w:rsidRPr="001269F9" w:rsidRDefault="00A209B8" w:rsidP="00D347DB">
                            <w:pPr>
                              <w:jc w:val="center"/>
                              <w:rPr>
                                <w:sz w:val="20"/>
                              </w:rPr>
                            </w:pPr>
                            <w:r>
                              <w:rPr>
                                <w:sz w:val="20"/>
                              </w:rPr>
                              <w:t>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88A6D" id="_x0000_s1098" type="#_x0000_t202" style="position:absolute;left:0;text-align:left;margin-left:-40.95pt;margin-top:8.85pt;width:54pt;height:26.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" filled="f">
                <v:textbox inset="0,0,0,0">
                  <w:txbxContent>
                    <w:p w14:paraId="3FED92FE" w14:textId="7CB7127F" w:rsidR="00A209B8" w:rsidRPr="001269F9" w:rsidRDefault="00A209B8" w:rsidP="00D347DB">
                      <w:pPr>
                        <w:jc w:val="center"/>
                        <w:rPr>
                          <w:sz w:val="20"/>
                        </w:rPr>
                      </w:pPr>
                      <w:r>
                        <w:rPr>
                          <w:sz w:val="20"/>
                        </w:rPr>
                        <w:t>22-23</w:t>
                      </w:r>
                    </w:p>
                  </w:txbxContent>
                </v:textbox>
              </v:shape>
            </w:pict>
          </mc:Fallback>
        </mc:AlternateContent>
      </w:r>
      <w:r w:rsidR="000A1537" w:rsidRPr="00CE48F7">
        <w:rPr>
          <w:rFonts w:cs="Arial"/>
          <w:i/>
          <w:szCs w:val="22"/>
        </w:rPr>
        <w:t>Show mercy</w:t>
      </w:r>
      <w:r w:rsidR="000A1537" w:rsidRPr="00CE48F7">
        <w:rPr>
          <w:rFonts w:cs="Arial"/>
          <w:szCs w:val="22"/>
        </w:rPr>
        <w:t xml:space="preserve"> to the followers of the pretenders by encouraging them and witnessing to them while at the same time watching that you do not fall into their errors </w:t>
      </w:r>
      <w:r w:rsidR="00C318D8" w:rsidRPr="00541A78">
        <w:t>(22-23).</w:t>
      </w:r>
    </w:p>
    <w:p w14:paraId="010436A6" w14:textId="77777777" w:rsidR="00C318D8" w:rsidRPr="00541A78" w:rsidRDefault="00C318D8" w:rsidP="00C318D8">
      <w:pPr>
        <w:pStyle w:val="Heading3"/>
      </w:pPr>
      <w:r>
        <w:t xml:space="preserve">Show mercy </w:t>
      </w:r>
      <w:r w:rsidRPr="00541A78">
        <w:t>on and encourage, rather than slander or accuse, believers confused by the pretenders (22).</w:t>
      </w:r>
    </w:p>
    <w:p w14:paraId="19B13E72" w14:textId="0D88AC2E" w:rsidR="00C318D8" w:rsidRPr="00541A78" w:rsidRDefault="00C318D8" w:rsidP="00C318D8">
      <w:pPr>
        <w:pStyle w:val="Heading3"/>
      </w:pPr>
      <w:r>
        <w:t>Share</w:t>
      </w:r>
      <w:r w:rsidRPr="00541A78">
        <w:t xml:space="preserve"> Christ with unbelievers following the pretenders rather than </w:t>
      </w:r>
      <w:r>
        <w:t>joining pretenders in</w:t>
      </w:r>
      <w:r w:rsidRPr="00541A78">
        <w:t xml:space="preserve"> eternal fire in Hell (23a).</w:t>
      </w:r>
    </w:p>
    <w:p w14:paraId="3FB56179" w14:textId="731DB2A5" w:rsidR="00C318D8" w:rsidRPr="00541A78" w:rsidRDefault="008A665B" w:rsidP="00C318D8">
      <w:pPr>
        <w:pStyle w:val="Heading3"/>
      </w:pPr>
      <w:r w:rsidRPr="00552064">
        <w:rPr>
          <w:rFonts w:cs="Arial"/>
          <w:b/>
          <w:noProof/>
          <w:sz w:val="32"/>
          <w:lang w:eastAsia="en-US"/>
        </w:rPr>
        <mc:AlternateContent>
          <mc:Choice Requires="wps">
            <w:drawing>
              <wp:anchor distT="0" distB="0" distL="114300" distR="114300" simplePos="0" relativeHeight="251801088" behindDoc="0" locked="0" layoutInCell="1" allowOverlap="1" wp14:anchorId="4C29851D" wp14:editId="625DB967">
                <wp:simplePos x="0" y="0"/>
                <wp:positionH relativeFrom="column">
                  <wp:posOffset>-520065</wp:posOffset>
                </wp:positionH>
                <wp:positionV relativeFrom="paragraph">
                  <wp:posOffset>177800</wp:posOffset>
                </wp:positionV>
                <wp:extent cx="685800" cy="337820"/>
                <wp:effectExtent l="0" t="0" r="254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A526A88" w14:textId="77777777" w:rsidR="00A209B8" w:rsidRPr="001269F9" w:rsidRDefault="00A209B8" w:rsidP="008A665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851D" id="_x0000_s1099" type="#_x0000_t202" style="position:absolute;left:0;text-align:left;margin-left:-40.95pt;margin-top:14pt;width:54pt;height:26.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eVaHw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" filled="f">
                <v:textbox inset="0,0,0,0">
                  <w:txbxContent>
                    <w:p w14:paraId="4A526A88" w14:textId="77777777" w:rsidR="00A209B8" w:rsidRPr="001269F9" w:rsidRDefault="00A209B8" w:rsidP="008A665B">
                      <w:pPr>
                        <w:jc w:val="center"/>
                        <w:rPr>
                          <w:sz w:val="20"/>
                        </w:rPr>
                      </w:pPr>
                      <w:r>
                        <w:rPr>
                          <w:sz w:val="20"/>
                        </w:rPr>
                        <w:t>Subject</w:t>
                      </w:r>
                    </w:p>
                  </w:txbxContent>
                </v:textbox>
              </v:shape>
            </w:pict>
          </mc:Fallback>
        </mc:AlternateContent>
      </w:r>
      <w:r w:rsidR="00C318D8">
        <w:t>Show</w:t>
      </w:r>
      <w:r w:rsidR="00C318D8" w:rsidRPr="00541A78">
        <w:t xml:space="preserve"> mercy to other p</w:t>
      </w:r>
      <w:r w:rsidR="00C318D8">
        <w:t xml:space="preserve">retender followers to </w:t>
      </w:r>
      <w:r w:rsidR="00C318D8" w:rsidRPr="00541A78">
        <w:t>guard from becoming defiled by them like a disease that easily spreads from a dirty garment</w:t>
      </w:r>
      <w:r w:rsidR="00C318D8">
        <w:t xml:space="preserve"> </w:t>
      </w:r>
      <w:r w:rsidR="00C318D8" w:rsidRPr="00541A78">
        <w:t>(23b).</w:t>
      </w:r>
    </w:p>
    <w:p w14:paraId="421EB15E" w14:textId="555B4918" w:rsidR="008A665B" w:rsidRDefault="008A665B" w:rsidP="006305F6">
      <w:pPr>
        <w:rPr>
          <w:rFonts w:cs="Arial"/>
        </w:rPr>
      </w:pPr>
      <w:r w:rsidRPr="00552064">
        <w:rPr>
          <w:rFonts w:cs="Arial"/>
          <w:b/>
          <w:noProof/>
          <w:sz w:val="32"/>
          <w:lang w:eastAsia="en-US"/>
        </w:rPr>
        <mc:AlternateContent>
          <mc:Choice Requires="wps">
            <w:drawing>
              <wp:anchor distT="0" distB="0" distL="114300" distR="114300" simplePos="0" relativeHeight="251800064" behindDoc="0" locked="0" layoutInCell="1" allowOverlap="1" wp14:anchorId="41882FAE" wp14:editId="409EA0CD">
                <wp:simplePos x="0" y="0"/>
                <wp:positionH relativeFrom="column">
                  <wp:posOffset>-520065</wp:posOffset>
                </wp:positionH>
                <wp:positionV relativeFrom="paragraph">
                  <wp:posOffset>46990</wp:posOffset>
                </wp:positionV>
                <wp:extent cx="685800" cy="337820"/>
                <wp:effectExtent l="0" t="0" r="254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B9E0A5" w14:textId="6BB62CC5" w:rsidR="00A209B8" w:rsidRPr="001269F9" w:rsidRDefault="00A209B8" w:rsidP="008A665B">
                            <w:pPr>
                              <w:jc w:val="center"/>
                              <w:rPr>
                                <w:sz w:val="20"/>
                              </w:rPr>
                            </w:pPr>
                            <w:r>
                              <w:rPr>
                                <w:sz w:val="20"/>
                              </w:rPr>
                              <w:t>MPs</w:t>
                            </w:r>
                            <w:r>
                              <w:rPr>
                                <w:sz w:val="20"/>
                              </w:rPr>
                              <w:br/>
                              <w:t>(3 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82FAE" id="_x0000_s1100" type="#_x0000_t202" style="position:absolute;margin-left:-40.95pt;margin-top:3.7pt;width:54pt;height:26.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" filled="f">
                <v:textbox inset="0,0,0,0">
                  <w:txbxContent>
                    <w:p w14:paraId="57B9E0A5" w14:textId="6BB62CC5" w:rsidR="00A209B8" w:rsidRPr="001269F9" w:rsidRDefault="00A209B8" w:rsidP="008A665B">
                      <w:pPr>
                        <w:jc w:val="center"/>
                        <w:rPr>
                          <w:sz w:val="20"/>
                        </w:rPr>
                      </w:pPr>
                      <w:r>
                        <w:rPr>
                          <w:sz w:val="20"/>
                        </w:rPr>
                        <w:t>MPs</w:t>
                      </w:r>
                      <w:r>
                        <w:rPr>
                          <w:sz w:val="20"/>
                        </w:rPr>
                        <w:br/>
                        <w:t>(3 MPS)</w:t>
                      </w:r>
                    </w:p>
                  </w:txbxContent>
                </v:textbox>
              </v:shape>
            </w:pict>
          </mc:Fallback>
        </mc:AlternateContent>
      </w:r>
    </w:p>
    <w:p w14:paraId="32BF50E1" w14:textId="39EB8A39" w:rsidR="006305F6" w:rsidRPr="00FD7B79" w:rsidRDefault="006305F6" w:rsidP="006305F6">
      <w:pPr>
        <w:rPr>
          <w:rFonts w:cs="Arial"/>
        </w:rPr>
      </w:pPr>
      <w:r w:rsidRPr="00FD7B79">
        <w:rPr>
          <w:rFonts w:cs="Arial"/>
        </w:rPr>
        <w:t>(</w:t>
      </w:r>
      <w:r w:rsidR="008A665B">
        <w:rPr>
          <w:rFonts w:cs="Arial"/>
        </w:rPr>
        <w:t>Jude gives a final way to protect against the pretenders..</w:t>
      </w:r>
      <w:r w:rsidRPr="00FD7B79">
        <w:rPr>
          <w:rFonts w:cs="Arial"/>
        </w:rPr>
        <w:t>.)</w:t>
      </w:r>
    </w:p>
    <w:p w14:paraId="708E937D" w14:textId="4E1ABDD8" w:rsidR="006305F6" w:rsidRPr="00FD7B79" w:rsidRDefault="008A665B" w:rsidP="006305F6">
      <w:pPr>
        <w:pStyle w:val="Heading1"/>
        <w:rPr>
          <w:rFonts w:cs="Arial"/>
        </w:rPr>
      </w:pPr>
      <w:r w:rsidRPr="00552064">
        <w:rPr>
          <w:rFonts w:cs="Arial"/>
          <w:b w:val="0"/>
          <w:noProof/>
          <w:sz w:val="32"/>
          <w:lang w:eastAsia="en-US"/>
        </w:rPr>
        <mc:AlternateContent>
          <mc:Choice Requires="wps">
            <w:drawing>
              <wp:anchor distT="0" distB="0" distL="114300" distR="114300" simplePos="0" relativeHeight="251735552" behindDoc="0" locked="0" layoutInCell="1" allowOverlap="1" wp14:anchorId="4EA1B62A" wp14:editId="208BA008">
                <wp:simplePos x="0" y="0"/>
                <wp:positionH relativeFrom="column">
                  <wp:posOffset>-520065</wp:posOffset>
                </wp:positionH>
                <wp:positionV relativeFrom="paragraph">
                  <wp:posOffset>114935</wp:posOffset>
                </wp:positionV>
                <wp:extent cx="685800" cy="337820"/>
                <wp:effectExtent l="0" t="0" r="254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ACA8F7" w14:textId="0D8E13EA" w:rsidR="00A209B8" w:rsidRPr="001269F9" w:rsidRDefault="00A209B8"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B62A" id="_x0000_s1101" type="#_x0000_t202" style="position:absolute;left:0;text-align:left;margin-left:-40.95pt;margin-top:9.0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PvXIA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" filled="f">
                <v:textbox inset="0,0,0,0">
                  <w:txbxContent>
                    <w:p w14:paraId="60ACA8F7" w14:textId="0D8E13EA" w:rsidR="00A209B8" w:rsidRPr="001269F9" w:rsidRDefault="00A209B8" w:rsidP="00D347DB">
                      <w:pPr>
                        <w:jc w:val="center"/>
                        <w:rPr>
                          <w:sz w:val="20"/>
                        </w:rPr>
                      </w:pPr>
                      <w:r>
                        <w:rPr>
                          <w:sz w:val="20"/>
                        </w:rPr>
                        <w:t>MP</w:t>
                      </w:r>
                    </w:p>
                  </w:txbxContent>
                </v:textbox>
              </v:shape>
            </w:pict>
          </mc:Fallback>
        </mc:AlternateContent>
      </w:r>
      <w:r w:rsidR="006305F6">
        <w:rPr>
          <w:rFonts w:cs="Arial"/>
        </w:rPr>
        <w:t>IV</w:t>
      </w:r>
      <w:r w:rsidR="006305F6" w:rsidRPr="00FD7B79">
        <w:rPr>
          <w:rFonts w:cs="Arial"/>
        </w:rPr>
        <w:t>.</w:t>
      </w:r>
      <w:r w:rsidR="006305F6" w:rsidRPr="00FD7B79">
        <w:rPr>
          <w:rFonts w:cs="Arial"/>
        </w:rPr>
        <w:tab/>
      </w:r>
      <w:r w:rsidR="006305F6" w:rsidRPr="00493052">
        <w:rPr>
          <w:rFonts w:cs="Arial"/>
          <w:u w:val="single"/>
        </w:rPr>
        <w:t>Praise</w:t>
      </w:r>
      <w:r w:rsidR="006305F6">
        <w:rPr>
          <w:rFonts w:cs="Arial"/>
        </w:rPr>
        <w:t xml:space="preserve"> God for security</w:t>
      </w:r>
      <w:r w:rsidR="006305F6">
        <w:t xml:space="preserve"> (24-25</w:t>
      </w:r>
      <w:r w:rsidR="006305F6" w:rsidRPr="00DE7743">
        <w:t>).</w:t>
      </w:r>
    </w:p>
    <w:p w14:paraId="28BD14C1" w14:textId="77777777" w:rsidR="006305F6" w:rsidRPr="00FD7B79" w:rsidRDefault="006305F6" w:rsidP="006305F6">
      <w:pPr>
        <w:ind w:left="426"/>
        <w:rPr>
          <w:rFonts w:cs="Arial"/>
        </w:rPr>
      </w:pPr>
      <w:r w:rsidRPr="00FD7B79">
        <w:rPr>
          <w:rFonts w:cs="Arial"/>
        </w:rPr>
        <w:t>[</w:t>
      </w:r>
      <w:r>
        <w:rPr>
          <w:rFonts w:cs="Arial"/>
        </w:rPr>
        <w:t>Be assured of your final victory</w:t>
      </w:r>
      <w:r w:rsidRPr="00FD7B79">
        <w:rPr>
          <w:rFonts w:cs="Arial"/>
        </w:rPr>
        <w:t>.]</w:t>
      </w:r>
    </w:p>
    <w:p w14:paraId="2BB6A405" w14:textId="2DC6449E" w:rsidR="00AD2ADD" w:rsidRPr="00541A78" w:rsidRDefault="008A665B" w:rsidP="00AD2ADD">
      <w:pPr>
        <w:pStyle w:val="Heading2"/>
      </w:pPr>
      <w:r w:rsidRPr="00552064">
        <w:rPr>
          <w:rFonts w:cs="Arial"/>
          <w:b/>
          <w:noProof/>
          <w:sz w:val="32"/>
          <w:lang w:eastAsia="en-US"/>
        </w:rPr>
        <mc:AlternateContent>
          <mc:Choice Requires="wps">
            <w:drawing>
              <wp:anchor distT="0" distB="0" distL="114300" distR="114300" simplePos="0" relativeHeight="251803136" behindDoc="0" locked="0" layoutInCell="1" allowOverlap="1" wp14:anchorId="2A43304D" wp14:editId="2787184B">
                <wp:simplePos x="0" y="0"/>
                <wp:positionH relativeFrom="column">
                  <wp:posOffset>-520065</wp:posOffset>
                </wp:positionH>
                <wp:positionV relativeFrom="paragraph">
                  <wp:posOffset>128270</wp:posOffset>
                </wp:positionV>
                <wp:extent cx="685800" cy="337820"/>
                <wp:effectExtent l="0" t="0" r="254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6EF9F7" w14:textId="2475427F" w:rsidR="00A209B8" w:rsidRPr="001269F9" w:rsidRDefault="00A209B8" w:rsidP="00D347DB">
                            <w:pPr>
                              <w:jc w:val="center"/>
                              <w:rPr>
                                <w:sz w:val="20"/>
                              </w:rPr>
                            </w:pPr>
                            <w:r>
                              <w:rPr>
                                <w:sz w:val="20"/>
                              </w:rPr>
                              <w:t>24-25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304D" id="_x0000_s1102" type="#_x0000_t202" style="position:absolute;left:0;text-align:left;margin-left:-40.95pt;margin-top:10.1pt;width:54pt;height:26.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qtYIA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" filled="f">
                <v:textbox inset="0,0,0,0">
                  <w:txbxContent>
                    <w:p w14:paraId="1D6EF9F7" w14:textId="2475427F" w:rsidR="00A209B8" w:rsidRPr="001269F9" w:rsidRDefault="00A209B8" w:rsidP="00D347DB">
                      <w:pPr>
                        <w:jc w:val="center"/>
                        <w:rPr>
                          <w:sz w:val="20"/>
                        </w:rPr>
                      </w:pPr>
                      <w:r>
                        <w:rPr>
                          <w:sz w:val="20"/>
                        </w:rPr>
                        <w:t>24-25</w:t>
                      </w:r>
                    </w:p>
                  </w:txbxContent>
                </v:textbox>
              </v:shape>
            </w:pict>
          </mc:Fallback>
        </mc:AlternateContent>
      </w:r>
      <w:r w:rsidR="00AD2ADD">
        <w:t>Praise God as</w:t>
      </w:r>
      <w:r w:rsidR="00AD2ADD" w:rsidRPr="00541A78">
        <w:t xml:space="preserve"> the </w:t>
      </w:r>
      <w:r w:rsidR="00AD2ADD">
        <w:t>only one who</w:t>
      </w:r>
      <w:r w:rsidR="00AD2ADD" w:rsidRPr="00541A78">
        <w:t xml:space="preserve"> can </w:t>
      </w:r>
      <w:r w:rsidR="00AD2ADD">
        <w:t>keep us</w:t>
      </w:r>
      <w:r w:rsidR="00AD2ADD" w:rsidRPr="00541A78">
        <w:t xml:space="preserve"> from apostasy so </w:t>
      </w:r>
      <w:r w:rsidR="00AD2ADD">
        <w:t>we know that only God will make us blameless in heaven</w:t>
      </w:r>
      <w:r w:rsidR="00AD2ADD" w:rsidRPr="00541A78">
        <w:t xml:space="preserve"> (24).</w:t>
      </w:r>
    </w:p>
    <w:p w14:paraId="18BF27F7" w14:textId="77777777" w:rsidR="00AD2ADD" w:rsidRPr="00541A78" w:rsidRDefault="00AD2ADD" w:rsidP="00AD2ADD">
      <w:pPr>
        <w:pStyle w:val="Heading3"/>
      </w:pPr>
      <w:r>
        <w:t>Praise God as</w:t>
      </w:r>
      <w:r w:rsidRPr="00541A78">
        <w:t xml:space="preserve"> the </w:t>
      </w:r>
      <w:r>
        <w:t>only one who</w:t>
      </w:r>
      <w:r w:rsidRPr="00541A78">
        <w:t xml:space="preserve"> can </w:t>
      </w:r>
      <w:r>
        <w:t>keep us</w:t>
      </w:r>
      <w:r w:rsidRPr="00541A78">
        <w:t xml:space="preserve"> from apostasy (24a).</w:t>
      </w:r>
    </w:p>
    <w:p w14:paraId="786CE187" w14:textId="2187529E" w:rsidR="00AD2ADD" w:rsidRPr="00541A78" w:rsidRDefault="00AD2ADD" w:rsidP="00AD2ADD">
      <w:pPr>
        <w:pStyle w:val="Heading3"/>
      </w:pPr>
      <w:r>
        <w:t>Praise God alone that</w:t>
      </w:r>
      <w:r w:rsidRPr="00541A78">
        <w:t xml:space="preserve"> </w:t>
      </w:r>
      <w:r>
        <w:t>he</w:t>
      </w:r>
      <w:r w:rsidRPr="00541A78">
        <w:t xml:space="preserve"> will present </w:t>
      </w:r>
      <w:r>
        <w:t>us</w:t>
      </w:r>
      <w:r w:rsidRPr="00541A78">
        <w:t xml:space="preserve"> before </w:t>
      </w:r>
      <w:r>
        <w:t xml:space="preserve">him </w:t>
      </w:r>
      <w:r w:rsidRPr="00541A78">
        <w:t xml:space="preserve">in heaven sinless and with great joy </w:t>
      </w:r>
      <w:r>
        <w:t>to encourage us</w:t>
      </w:r>
      <w:r w:rsidRPr="00541A78">
        <w:t xml:space="preserve"> to live for God now</w:t>
      </w:r>
      <w:r>
        <w:t xml:space="preserve"> </w:t>
      </w:r>
      <w:r w:rsidRPr="00541A78">
        <w:t>(24b).</w:t>
      </w:r>
    </w:p>
    <w:p w14:paraId="0414FE18" w14:textId="01E648A2" w:rsidR="00AD2ADD" w:rsidRDefault="00312E49" w:rsidP="00AD2ADD">
      <w:pPr>
        <w:pStyle w:val="Heading2"/>
      </w:pPr>
      <w:r w:rsidRPr="00CE48F7">
        <w:rPr>
          <w:szCs w:val="22"/>
        </w:rPr>
        <w:t xml:space="preserve">Honor God alone as the only Savior with unlimited resources for all time to </w:t>
      </w:r>
      <w:r>
        <w:rPr>
          <w:szCs w:val="22"/>
        </w:rPr>
        <w:t xml:space="preserve">be </w:t>
      </w:r>
      <w:r w:rsidRPr="00CE48F7">
        <w:rPr>
          <w:szCs w:val="22"/>
        </w:rPr>
        <w:t>encourage</w:t>
      </w:r>
      <w:r>
        <w:rPr>
          <w:szCs w:val="22"/>
        </w:rPr>
        <w:t>d</w:t>
      </w:r>
      <w:r w:rsidRPr="00CE48F7">
        <w:rPr>
          <w:szCs w:val="22"/>
        </w:rPr>
        <w:t xml:space="preserve"> that his unlimited resources can protect us from apostasy </w:t>
      </w:r>
      <w:r w:rsidR="00AD2ADD" w:rsidRPr="00541A78">
        <w:t>(25).</w:t>
      </w:r>
    </w:p>
    <w:p w14:paraId="54830A9C" w14:textId="77777777" w:rsidR="00167EBC" w:rsidRDefault="00167EBC" w:rsidP="00545288">
      <w:pPr>
        <w:rPr>
          <w:rFonts w:cs="Arial"/>
        </w:rPr>
      </w:pPr>
    </w:p>
    <w:p w14:paraId="3DBCD6B1" w14:textId="5F794AF1" w:rsidR="00545288" w:rsidRPr="00FD7B79" w:rsidRDefault="008A665B" w:rsidP="00545288">
      <w:pPr>
        <w:rPr>
          <w:rFonts w:cs="Arial"/>
        </w:rPr>
      </w:pPr>
      <w:r w:rsidRPr="00552064">
        <w:rPr>
          <w:rFonts w:cs="Arial"/>
          <w:b/>
          <w:noProof/>
          <w:sz w:val="32"/>
          <w:lang w:eastAsia="en-US"/>
        </w:rPr>
        <mc:AlternateContent>
          <mc:Choice Requires="wps">
            <w:drawing>
              <wp:anchor distT="0" distB="0" distL="114300" distR="114300" simplePos="0" relativeHeight="251734528" behindDoc="0" locked="0" layoutInCell="1" allowOverlap="1" wp14:anchorId="0152E08C" wp14:editId="04BBB05E">
                <wp:simplePos x="0" y="0"/>
                <wp:positionH relativeFrom="column">
                  <wp:posOffset>-634365</wp:posOffset>
                </wp:positionH>
                <wp:positionV relativeFrom="paragraph">
                  <wp:posOffset>29210</wp:posOffset>
                </wp:positionV>
                <wp:extent cx="685800" cy="337820"/>
                <wp:effectExtent l="0" t="0" r="254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A5F76D4" w14:textId="4B3D0256" w:rsidR="00A209B8" w:rsidRPr="001269F9" w:rsidRDefault="00A209B8"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E08C" id="_x0000_s1103" type="#_x0000_t202" style="position:absolute;margin-left:-49.95pt;margin-top:2.3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" filled="f">
                <v:textbox inset="0,0,0,0">
                  <w:txbxContent>
                    <w:p w14:paraId="2A5F76D4" w14:textId="4B3D0256" w:rsidR="00A209B8" w:rsidRPr="001269F9" w:rsidRDefault="00A209B8" w:rsidP="00D347DB">
                      <w:pPr>
                        <w:jc w:val="center"/>
                        <w:rPr>
                          <w:sz w:val="20"/>
                        </w:rPr>
                      </w:pPr>
                      <w:r>
                        <w:rPr>
                          <w:sz w:val="20"/>
                        </w:rPr>
                        <w:t>Subject</w:t>
                      </w:r>
                    </w:p>
                  </w:txbxContent>
                </v:textbox>
              </v:shape>
            </w:pict>
          </mc:Fallback>
        </mc:AlternateContent>
      </w:r>
      <w:r w:rsidR="00545288" w:rsidRPr="00FD7B79">
        <w:rPr>
          <w:rFonts w:cs="Arial"/>
        </w:rPr>
        <w:t>(</w:t>
      </w:r>
      <w:r w:rsidR="00545288">
        <w:rPr>
          <w:rFonts w:cs="Arial"/>
        </w:rPr>
        <w:t>So how can you defend the faith against</w:t>
      </w:r>
      <w:r w:rsidR="00545288" w:rsidRPr="00F728F1">
        <w:rPr>
          <w:rFonts w:cs="Arial"/>
        </w:rPr>
        <w:t xml:space="preserve"> pretenders</w:t>
      </w:r>
      <w:r w:rsidR="00545288">
        <w:rPr>
          <w:rFonts w:cs="Arial"/>
        </w:rPr>
        <w:t>?</w:t>
      </w:r>
      <w:r w:rsidR="00545288" w:rsidRPr="00FD7B79">
        <w:rPr>
          <w:rFonts w:cs="Arial"/>
        </w:rPr>
        <w:t>)</w:t>
      </w:r>
    </w:p>
    <w:p w14:paraId="108507D0" w14:textId="67D73033" w:rsidR="00545288" w:rsidRPr="00FD7B79" w:rsidRDefault="008A665B" w:rsidP="00545288">
      <w:pPr>
        <w:pStyle w:val="Heading1"/>
        <w:rPr>
          <w:rFonts w:cs="Arial"/>
        </w:rPr>
      </w:pPr>
      <w:r w:rsidRPr="00552064">
        <w:rPr>
          <w:rFonts w:cs="Arial"/>
          <w:b w:val="0"/>
          <w:noProof/>
          <w:sz w:val="32"/>
          <w:lang w:eastAsia="en-US"/>
        </w:rPr>
        <mc:AlternateContent>
          <mc:Choice Requires="wps">
            <w:drawing>
              <wp:anchor distT="0" distB="0" distL="114300" distR="114300" simplePos="0" relativeHeight="251727360" behindDoc="0" locked="0" layoutInCell="1" allowOverlap="1" wp14:anchorId="768CF00F" wp14:editId="2F69C5B0">
                <wp:simplePos x="0" y="0"/>
                <wp:positionH relativeFrom="column">
                  <wp:posOffset>-520700</wp:posOffset>
                </wp:positionH>
                <wp:positionV relativeFrom="paragraph">
                  <wp:posOffset>320675</wp:posOffset>
                </wp:positionV>
                <wp:extent cx="685800" cy="337820"/>
                <wp:effectExtent l="0" t="0" r="254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A6F66B2" w14:textId="5B8F035F" w:rsidR="00A209B8" w:rsidRPr="001269F9" w:rsidRDefault="00A209B8" w:rsidP="00D347D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F00F" id="_x0000_s1104" type="#_x0000_t202" style="position:absolute;left:0;text-align:left;margin-left:-41pt;margin-top:25.2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oIWIA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" filled="f">
                <v:textbox inset="0,0,0,0">
                  <w:txbxContent>
                    <w:p w14:paraId="5A6F66B2" w14:textId="5B8F035F" w:rsidR="00A209B8" w:rsidRPr="001269F9" w:rsidRDefault="00A209B8" w:rsidP="00D347DB">
                      <w:pPr>
                        <w:jc w:val="center"/>
                        <w:rPr>
                          <w:sz w:val="20"/>
                        </w:rPr>
                      </w:pPr>
                      <w:r>
                        <w:rPr>
                          <w:sz w:val="20"/>
                        </w:rPr>
                        <w:t>MI</w:t>
                      </w:r>
                    </w:p>
                  </w:txbxContent>
                </v:textbox>
              </v:shape>
            </w:pict>
          </mc:Fallback>
        </mc:AlternateContent>
      </w:r>
      <w:r w:rsidR="00545288" w:rsidRPr="00FD7B79">
        <w:rPr>
          <w:rFonts w:cs="Arial"/>
        </w:rPr>
        <w:t>Conclusion</w:t>
      </w:r>
    </w:p>
    <w:p w14:paraId="5A89834A" w14:textId="1F8A98BD" w:rsidR="00545288" w:rsidRPr="00FD7B79" w:rsidRDefault="003C4466" w:rsidP="00545288">
      <w:pPr>
        <w:pStyle w:val="Heading3"/>
        <w:rPr>
          <w:rFonts w:cs="Arial"/>
        </w:rPr>
      </w:pPr>
      <w:r w:rsidRPr="00552064">
        <w:rPr>
          <w:rFonts w:cs="Arial"/>
          <w:b/>
          <w:noProof/>
          <w:sz w:val="32"/>
          <w:lang w:eastAsia="en-US"/>
        </w:rPr>
        <mc:AlternateContent>
          <mc:Choice Requires="wps">
            <w:drawing>
              <wp:anchor distT="0" distB="0" distL="114300" distR="114300" simplePos="0" relativeHeight="251733504" behindDoc="0" locked="0" layoutInCell="1" allowOverlap="1" wp14:anchorId="6AA6C33A" wp14:editId="07D1CBFB">
                <wp:simplePos x="0" y="0"/>
                <wp:positionH relativeFrom="column">
                  <wp:posOffset>-520065</wp:posOffset>
                </wp:positionH>
                <wp:positionV relativeFrom="paragraph">
                  <wp:posOffset>-4471670</wp:posOffset>
                </wp:positionV>
                <wp:extent cx="685800" cy="337820"/>
                <wp:effectExtent l="0" t="0" r="254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8B547B" w14:textId="77777777" w:rsidR="00A209B8" w:rsidRPr="001269F9" w:rsidRDefault="00A209B8"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C33A" id="_x0000_s1105" type="#_x0000_t202" style="position:absolute;left:0;text-align:left;margin-left:-40.95pt;margin-top:-352.1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" filled="f">
                <v:textbox inset="0,0,0,0">
                  <w:txbxContent>
                    <w:p w14:paraId="748B547B" w14:textId="77777777" w:rsidR="00A209B8" w:rsidRPr="001269F9" w:rsidRDefault="00A209B8" w:rsidP="00D347DB">
                      <w:pPr>
                        <w:jc w:val="center"/>
                        <w:rPr>
                          <w:sz w:val="20"/>
                        </w:rPr>
                      </w:pPr>
                      <w:r w:rsidRPr="001269F9">
                        <w:rPr>
                          <w:sz w:val="20"/>
                        </w:rPr>
                        <w:t>Title</w:t>
                      </w:r>
                    </w:p>
                  </w:txbxContent>
                </v:textbox>
              </v:shape>
            </w:pict>
          </mc:Fallback>
        </mc:AlternateContent>
      </w:r>
      <w:r w:rsidR="00545288">
        <w:rPr>
          <w:rFonts w:cs="Arial"/>
        </w:rPr>
        <w:t xml:space="preserve">Be a </w:t>
      </w:r>
      <w:r w:rsidR="00545288" w:rsidRPr="00C95F58">
        <w:rPr>
          <w:rFonts w:cs="Arial"/>
          <w:u w:val="single"/>
        </w:rPr>
        <w:t>contender</w:t>
      </w:r>
      <w:r w:rsidR="00545288">
        <w:rPr>
          <w:rFonts w:cs="Arial"/>
        </w:rPr>
        <w:t xml:space="preserve"> against pretenders</w:t>
      </w:r>
      <w:r w:rsidR="00545288" w:rsidRPr="00FD7B79">
        <w:rPr>
          <w:rFonts w:cs="Arial"/>
        </w:rPr>
        <w:t xml:space="preserve"> (M</w:t>
      </w:r>
      <w:r w:rsidR="00477DDB">
        <w:rPr>
          <w:rFonts w:cs="Arial"/>
        </w:rPr>
        <w:t>ain Idea</w:t>
      </w:r>
      <w:r w:rsidR="00545288" w:rsidRPr="00FD7B79">
        <w:rPr>
          <w:rFonts w:cs="Arial"/>
        </w:rPr>
        <w:t>).</w:t>
      </w:r>
    </w:p>
    <w:p w14:paraId="1BCEB45B" w14:textId="61160C2E" w:rsidR="00E267B7" w:rsidRPr="00FD7B79" w:rsidRDefault="008A665B" w:rsidP="00E267B7">
      <w:pPr>
        <w:pStyle w:val="Heading3"/>
        <w:rPr>
          <w:rFonts w:cs="Arial"/>
        </w:rPr>
      </w:pPr>
      <w:r w:rsidRPr="00552064">
        <w:rPr>
          <w:rFonts w:cs="Arial"/>
          <w:b/>
          <w:noProof/>
          <w:sz w:val="32"/>
          <w:lang w:eastAsia="en-US"/>
        </w:rPr>
        <mc:AlternateContent>
          <mc:Choice Requires="wps">
            <w:drawing>
              <wp:anchor distT="0" distB="0" distL="114300" distR="114300" simplePos="0" relativeHeight="251805184" behindDoc="0" locked="0" layoutInCell="1" allowOverlap="1" wp14:anchorId="328C4A60" wp14:editId="4B0E192B">
                <wp:simplePos x="0" y="0"/>
                <wp:positionH relativeFrom="column">
                  <wp:posOffset>-405765</wp:posOffset>
                </wp:positionH>
                <wp:positionV relativeFrom="paragraph">
                  <wp:posOffset>227965</wp:posOffset>
                </wp:positionV>
                <wp:extent cx="685800" cy="337820"/>
                <wp:effectExtent l="0" t="0" r="254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182137" w14:textId="1015DB3D" w:rsidR="00A209B8" w:rsidRPr="001269F9" w:rsidRDefault="00A209B8" w:rsidP="00D347D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4A60" id="_x0000_s1106" type="#_x0000_t202" style="position:absolute;left:0;text-align:left;margin-left:-31.95pt;margin-top:17.95pt;width:54pt;height:26.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R8R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" filled="f">
                <v:textbox inset="0,0,0,0">
                  <w:txbxContent>
                    <w:p w14:paraId="5F182137" w14:textId="1015DB3D" w:rsidR="00A209B8" w:rsidRPr="001269F9" w:rsidRDefault="00A209B8" w:rsidP="00D347DB">
                      <w:pPr>
                        <w:jc w:val="center"/>
                        <w:rPr>
                          <w:sz w:val="20"/>
                        </w:rPr>
                      </w:pPr>
                      <w:r>
                        <w:rPr>
                          <w:sz w:val="20"/>
                        </w:rPr>
                        <w:t>MPI</w:t>
                      </w:r>
                    </w:p>
                  </w:txbxContent>
                </v:textbox>
              </v:shape>
            </w:pict>
          </mc:Fallback>
        </mc:AlternateContent>
      </w:r>
      <w:r w:rsidRPr="00552064">
        <w:rPr>
          <w:rFonts w:cs="Arial"/>
          <w:b/>
          <w:noProof/>
          <w:sz w:val="32"/>
          <w:lang w:eastAsia="en-US"/>
        </w:rPr>
        <mc:AlternateContent>
          <mc:Choice Requires="wps">
            <w:drawing>
              <wp:anchor distT="0" distB="0" distL="114300" distR="114300" simplePos="0" relativeHeight="251806208" behindDoc="0" locked="0" layoutInCell="1" allowOverlap="1" wp14:anchorId="76E86DB8" wp14:editId="4DC629A6">
                <wp:simplePos x="0" y="0"/>
                <wp:positionH relativeFrom="column">
                  <wp:posOffset>-405765</wp:posOffset>
                </wp:positionH>
                <wp:positionV relativeFrom="paragraph">
                  <wp:posOffset>570865</wp:posOffset>
                </wp:positionV>
                <wp:extent cx="685800" cy="337820"/>
                <wp:effectExtent l="0" t="0" r="254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BF1160" w14:textId="5C2C067A" w:rsidR="00A209B8" w:rsidRPr="001269F9" w:rsidRDefault="00A209B8" w:rsidP="00D347DB">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6DB8" id="_x0000_s1107" type="#_x0000_t202" style="position:absolute;left:0;text-align:left;margin-left:-31.95pt;margin-top:44.95pt;width:54pt;height:26.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qHoIA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" filled="f">
                <v:textbox inset="0,0,0,0">
                  <w:txbxContent>
                    <w:p w14:paraId="3BBF1160" w14:textId="5C2C067A" w:rsidR="00A209B8" w:rsidRPr="001269F9" w:rsidRDefault="00A209B8" w:rsidP="00D347DB">
                      <w:pPr>
                        <w:jc w:val="center"/>
                        <w:rPr>
                          <w:sz w:val="20"/>
                        </w:rPr>
                      </w:pPr>
                      <w:r>
                        <w:rPr>
                          <w:sz w:val="20"/>
                        </w:rPr>
                        <w:t>MPII</w:t>
                      </w:r>
                    </w:p>
                  </w:txbxContent>
                </v:textbox>
              </v:shape>
            </w:pict>
          </mc:Fallback>
        </mc:AlternateContent>
      </w:r>
      <w:r w:rsidR="00E267B7">
        <w:rPr>
          <w:rFonts w:cs="Arial"/>
        </w:rPr>
        <w:t>Four ways to defend against apostasy include (M</w:t>
      </w:r>
      <w:r w:rsidR="00477DDB">
        <w:rPr>
          <w:rFonts w:cs="Arial"/>
        </w:rPr>
        <w:t>ain Points</w:t>
      </w:r>
      <w:r w:rsidR="00E267B7">
        <w:rPr>
          <w:rFonts w:cs="Arial"/>
        </w:rPr>
        <w:t>):</w:t>
      </w:r>
    </w:p>
    <w:p w14:paraId="63E9BAD5" w14:textId="77777777" w:rsidR="00E267B7" w:rsidRPr="00FD7B79" w:rsidRDefault="00E267B7" w:rsidP="00E267B7">
      <w:pPr>
        <w:pStyle w:val="Heading4"/>
        <w:rPr>
          <w:rFonts w:cs="Arial"/>
        </w:rPr>
      </w:pPr>
      <w:r w:rsidRPr="00493052">
        <w:rPr>
          <w:rFonts w:cs="Arial"/>
          <w:u w:val="single"/>
        </w:rPr>
        <w:t>Affirm</w:t>
      </w:r>
      <w:r>
        <w:rPr>
          <w:rFonts w:cs="Arial"/>
        </w:rPr>
        <w:t xml:space="preserve"> the saints (1-2).</w:t>
      </w:r>
    </w:p>
    <w:p w14:paraId="18B16AED" w14:textId="20D8ED9D" w:rsidR="00E267B7" w:rsidRPr="00FD7B79" w:rsidRDefault="00E267B7" w:rsidP="00E267B7">
      <w:pPr>
        <w:pStyle w:val="Heading4"/>
        <w:rPr>
          <w:rFonts w:cs="Arial"/>
        </w:rPr>
      </w:pPr>
      <w:r w:rsidRPr="00493052">
        <w:rPr>
          <w:rFonts w:cs="Arial"/>
          <w:u w:val="single"/>
        </w:rPr>
        <w:t>Ident</w:t>
      </w:r>
      <w:bookmarkStart w:id="0" w:name="_GoBack"/>
      <w:bookmarkEnd w:id="0"/>
      <w:r w:rsidRPr="00493052">
        <w:rPr>
          <w:rFonts w:cs="Arial"/>
          <w:u w:val="single"/>
        </w:rPr>
        <w:t>ify</w:t>
      </w:r>
      <w:r>
        <w:rPr>
          <w:rFonts w:cs="Arial"/>
        </w:rPr>
        <w:t xml:space="preserve"> the enemy (3-16).</w:t>
      </w:r>
    </w:p>
    <w:p w14:paraId="695FCF00" w14:textId="316A59AB" w:rsidR="00E267B7" w:rsidRPr="00FD7B79" w:rsidRDefault="000F72FE" w:rsidP="00E267B7">
      <w:pPr>
        <w:pStyle w:val="Heading4"/>
        <w:rPr>
          <w:rFonts w:cs="Arial"/>
        </w:rPr>
      </w:pPr>
      <w:r w:rsidRPr="00552064">
        <w:rPr>
          <w:rFonts w:cs="Arial"/>
          <w:b/>
          <w:noProof/>
          <w:sz w:val="32"/>
          <w:lang w:eastAsia="en-US"/>
        </w:rPr>
        <w:lastRenderedPageBreak/>
        <mc:AlternateContent>
          <mc:Choice Requires="wps">
            <w:drawing>
              <wp:anchor distT="0" distB="0" distL="114300" distR="114300" simplePos="0" relativeHeight="251739648" behindDoc="0" locked="0" layoutInCell="1" allowOverlap="1" wp14:anchorId="6A2E180B" wp14:editId="46AAA535">
                <wp:simplePos x="0" y="0"/>
                <wp:positionH relativeFrom="column">
                  <wp:posOffset>-405765</wp:posOffset>
                </wp:positionH>
                <wp:positionV relativeFrom="paragraph">
                  <wp:posOffset>215265</wp:posOffset>
                </wp:positionV>
                <wp:extent cx="685800" cy="337820"/>
                <wp:effectExtent l="0" t="0" r="254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4CA82E9" w14:textId="08704D20" w:rsidR="00A209B8" w:rsidRPr="001269F9" w:rsidRDefault="00A209B8" w:rsidP="00D347DB">
                            <w:pPr>
                              <w:jc w:val="center"/>
                              <w:rPr>
                                <w:sz w:val="20"/>
                              </w:rPr>
                            </w:pPr>
                            <w:r>
                              <w:rPr>
                                <w:sz w:val="20"/>
                              </w:rPr>
                              <w:t>MPIV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E180B" id="_x0000_s1108" type="#_x0000_t202" style="position:absolute;left:0;text-align:left;margin-left:-31.95pt;margin-top:16.9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gJkIQIAAB8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" filled="f">
                <v:textbox inset="0,0,0,0">
                  <w:txbxContent>
                    <w:p w14:paraId="04CA82E9" w14:textId="08704D20" w:rsidR="00A209B8" w:rsidRPr="001269F9" w:rsidRDefault="00A209B8" w:rsidP="00D347DB">
                      <w:pPr>
                        <w:jc w:val="center"/>
                        <w:rPr>
                          <w:sz w:val="20"/>
                        </w:rPr>
                      </w:pPr>
                      <w:r>
                        <w:rPr>
                          <w:sz w:val="20"/>
                        </w:rPr>
                        <w:t>MPIV</w:t>
                      </w:r>
                    </w:p>
                  </w:txbxContent>
                </v:textbox>
              </v:shape>
            </w:pict>
          </mc:Fallback>
        </mc:AlternateContent>
      </w:r>
      <w:r w:rsidRPr="00552064">
        <w:rPr>
          <w:rFonts w:cs="Arial"/>
          <w:b/>
          <w:noProof/>
          <w:sz w:val="32"/>
          <w:lang w:eastAsia="en-US"/>
        </w:rPr>
        <mc:AlternateContent>
          <mc:Choice Requires="wps">
            <w:drawing>
              <wp:anchor distT="0" distB="0" distL="114300" distR="114300" simplePos="0" relativeHeight="251738624" behindDoc="0" locked="0" layoutInCell="1" allowOverlap="1" wp14:anchorId="1DB47C43" wp14:editId="048822F6">
                <wp:simplePos x="0" y="0"/>
                <wp:positionH relativeFrom="column">
                  <wp:posOffset>-405765</wp:posOffset>
                </wp:positionH>
                <wp:positionV relativeFrom="paragraph">
                  <wp:posOffset>-127296</wp:posOffset>
                </wp:positionV>
                <wp:extent cx="685800" cy="337820"/>
                <wp:effectExtent l="0" t="0" r="254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E218AF" w14:textId="6DE8A101" w:rsidR="00A209B8" w:rsidRPr="001269F9" w:rsidRDefault="00A209B8" w:rsidP="00D347DB">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7C43" id="_x0000_s1109" type="#_x0000_t202" style="position:absolute;left:0;text-align:left;margin-left:-31.95pt;margin-top:-10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inHIA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" filled="f">
                <v:textbox inset="0,0,0,0">
                  <w:txbxContent>
                    <w:p w14:paraId="71E218AF" w14:textId="6DE8A101" w:rsidR="00A209B8" w:rsidRPr="001269F9" w:rsidRDefault="00A209B8" w:rsidP="00D347DB">
                      <w:pPr>
                        <w:jc w:val="center"/>
                        <w:rPr>
                          <w:sz w:val="20"/>
                        </w:rPr>
                      </w:pPr>
                      <w:r>
                        <w:rPr>
                          <w:sz w:val="20"/>
                        </w:rPr>
                        <w:t>MPIII</w:t>
                      </w:r>
                    </w:p>
                  </w:txbxContent>
                </v:textbox>
              </v:shape>
            </w:pict>
          </mc:Fallback>
        </mc:AlternateContent>
      </w:r>
      <w:r w:rsidR="00E267B7">
        <w:rPr>
          <w:rFonts w:cs="Arial"/>
          <w:u w:val="single"/>
        </w:rPr>
        <w:t>Strengthen</w:t>
      </w:r>
      <w:r w:rsidR="00E267B7">
        <w:rPr>
          <w:rFonts w:cs="Arial"/>
        </w:rPr>
        <w:t xml:space="preserve"> </w:t>
      </w:r>
      <w:r w:rsidR="00E267B7">
        <w:t xml:space="preserve">your faith </w:t>
      </w:r>
      <w:r w:rsidR="00E267B7" w:rsidRPr="00DE7743">
        <w:t>(17-23).</w:t>
      </w:r>
    </w:p>
    <w:p w14:paraId="1B952917" w14:textId="77777777" w:rsidR="00E267B7" w:rsidRPr="00FD7B79" w:rsidRDefault="00E267B7" w:rsidP="00E267B7">
      <w:pPr>
        <w:pStyle w:val="Heading4"/>
        <w:rPr>
          <w:rFonts w:cs="Arial"/>
        </w:rPr>
      </w:pPr>
      <w:r w:rsidRPr="00493052">
        <w:rPr>
          <w:rFonts w:cs="Arial"/>
          <w:u w:val="single"/>
        </w:rPr>
        <w:t>Praise</w:t>
      </w:r>
      <w:r>
        <w:rPr>
          <w:rFonts w:cs="Arial"/>
        </w:rPr>
        <w:t xml:space="preserve"> God for security</w:t>
      </w:r>
      <w:r>
        <w:t xml:space="preserve"> (24-25</w:t>
      </w:r>
      <w:r w:rsidRPr="00DE7743">
        <w:t>).</w:t>
      </w:r>
    </w:p>
    <w:p w14:paraId="06D9AD51" w14:textId="20F2D23E" w:rsidR="00994BF9" w:rsidRDefault="008A665B" w:rsidP="00994BF9">
      <w:pPr>
        <w:pStyle w:val="Heading3"/>
        <w:rPr>
          <w:rFonts w:cs="Arial"/>
        </w:rPr>
      </w:pPr>
      <w:r w:rsidRPr="00552064">
        <w:rPr>
          <w:rFonts w:cs="Arial"/>
          <w:b/>
          <w:noProof/>
          <w:sz w:val="32"/>
          <w:lang w:eastAsia="en-US"/>
        </w:rPr>
        <mc:AlternateContent>
          <mc:Choice Requires="wps">
            <w:drawing>
              <wp:anchor distT="0" distB="0" distL="114300" distR="114300" simplePos="0" relativeHeight="251808256" behindDoc="0" locked="0" layoutInCell="1" allowOverlap="1" wp14:anchorId="1E784EBF" wp14:editId="0871AE09">
                <wp:simplePos x="0" y="0"/>
                <wp:positionH relativeFrom="column">
                  <wp:posOffset>-405765</wp:posOffset>
                </wp:positionH>
                <wp:positionV relativeFrom="paragraph">
                  <wp:posOffset>34290</wp:posOffset>
                </wp:positionV>
                <wp:extent cx="685800" cy="337820"/>
                <wp:effectExtent l="0" t="0" r="254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F8E71D" w14:textId="3A0ACDE8" w:rsidR="00A209B8" w:rsidRPr="001269F9" w:rsidRDefault="00A209B8" w:rsidP="00D347DB">
                            <w:pPr>
                              <w:jc w:val="center"/>
                              <w:rPr>
                                <w:sz w:val="20"/>
                              </w:rPr>
                            </w:pPr>
                            <w:r>
                              <w:rPr>
                                <w:sz w:val="20"/>
                              </w:rPr>
                              <w:t>Creed</w:t>
                            </w:r>
                            <w:r>
                              <w:rPr>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4EBF" id="_x0000_s1110" type="#_x0000_t202" style="position:absolute;left:0;text-align:left;margin-left:-31.95pt;margin-top:2.7pt;width:54pt;height:26.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lDGIA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" filled="f">
                <v:textbox inset="0,0,0,0">
                  <w:txbxContent>
                    <w:p w14:paraId="16F8E71D" w14:textId="3A0ACDE8" w:rsidR="00A209B8" w:rsidRPr="001269F9" w:rsidRDefault="00A209B8" w:rsidP="00D347DB">
                      <w:pPr>
                        <w:jc w:val="center"/>
                        <w:rPr>
                          <w:sz w:val="20"/>
                        </w:rPr>
                      </w:pPr>
                      <w:r>
                        <w:rPr>
                          <w:sz w:val="20"/>
                        </w:rPr>
                        <w:t>Creed</w:t>
                      </w:r>
                      <w:r>
                        <w:rPr>
                          <w:sz w:val="20"/>
                        </w:rPr>
                        <w:br/>
                        <w:t>(4 slides)</w:t>
                      </w:r>
                    </w:p>
                  </w:txbxContent>
                </v:textbox>
              </v:shape>
            </w:pict>
          </mc:Fallback>
        </mc:AlternateContent>
      </w:r>
      <w:r w:rsidR="00994BF9">
        <w:rPr>
          <w:rFonts w:cs="Arial"/>
        </w:rPr>
        <w:t>Do you believe “The Apostle’s Creed”?</w:t>
      </w:r>
    </w:p>
    <w:p w14:paraId="67DABA50" w14:textId="5635AF5E" w:rsidR="00994BF9" w:rsidRPr="00FD7B79" w:rsidRDefault="003C4466" w:rsidP="00994BF9">
      <w:pPr>
        <w:pStyle w:val="Heading3"/>
        <w:rPr>
          <w:rFonts w:cs="Arial"/>
        </w:rPr>
      </w:pPr>
      <w:r w:rsidRPr="00552064">
        <w:rPr>
          <w:rFonts w:cs="Arial"/>
          <w:b/>
          <w:noProof/>
          <w:sz w:val="32"/>
          <w:lang w:eastAsia="en-US"/>
        </w:rPr>
        <mc:AlternateContent>
          <mc:Choice Requires="wps">
            <w:drawing>
              <wp:anchor distT="0" distB="0" distL="114300" distR="114300" simplePos="0" relativeHeight="251740672" behindDoc="0" locked="0" layoutInCell="1" allowOverlap="1" wp14:anchorId="65928EA2" wp14:editId="22EA7377">
                <wp:simplePos x="0" y="0"/>
                <wp:positionH relativeFrom="column">
                  <wp:posOffset>-405765</wp:posOffset>
                </wp:positionH>
                <wp:positionV relativeFrom="paragraph">
                  <wp:posOffset>64135</wp:posOffset>
                </wp:positionV>
                <wp:extent cx="685800" cy="337820"/>
                <wp:effectExtent l="0" t="0" r="254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1FA234" w14:textId="0D5D9E26" w:rsidR="00A209B8" w:rsidRPr="001269F9" w:rsidRDefault="00A209B8" w:rsidP="007A07EC">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8EA2" id="_x0000_s1111" type="#_x0000_t202" style="position:absolute;left:0;text-align:left;margin-left:-31.95pt;margin-top:5.0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dXXIQIAAB8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" filled="f">
                <v:textbox inset="0,0,0,0">
                  <w:txbxContent>
                    <w:p w14:paraId="4E1FA234" w14:textId="0D5D9E26" w:rsidR="00A209B8" w:rsidRPr="001269F9" w:rsidRDefault="00A209B8" w:rsidP="007A07EC">
                      <w:pPr>
                        <w:shd w:val="solid" w:color="auto" w:fill="000000" w:themeFill="text1"/>
                        <w:jc w:val="center"/>
                        <w:rPr>
                          <w:sz w:val="20"/>
                        </w:rPr>
                      </w:pPr>
                      <w:r>
                        <w:rPr>
                          <w:sz w:val="20"/>
                        </w:rPr>
                        <w:t>Prayer</w:t>
                      </w:r>
                    </w:p>
                  </w:txbxContent>
                </v:textbox>
              </v:shape>
            </w:pict>
          </mc:Fallback>
        </mc:AlternateContent>
      </w:r>
      <w:r w:rsidR="00994BF9">
        <w:rPr>
          <w:rFonts w:cs="Arial"/>
        </w:rPr>
        <w:t>Prayer</w:t>
      </w:r>
    </w:p>
    <w:p w14:paraId="22786D14"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0B4941">
      <w:pPr>
        <w:ind w:right="-10"/>
        <w:rPr>
          <w:rFonts w:cs="Arial"/>
        </w:rPr>
      </w:pPr>
    </w:p>
    <w:p w14:paraId="14ADB764" w14:textId="77777777" w:rsidR="008B6D00" w:rsidRPr="00FD7B79" w:rsidRDefault="008B6D00" w:rsidP="000B4941">
      <w:pPr>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0B4941">
      <w:pPr>
        <w:ind w:left="1440" w:right="-10" w:hanging="1440"/>
        <w:rPr>
          <w:rFonts w:cs="Arial"/>
        </w:rPr>
      </w:pPr>
    </w:p>
    <w:p w14:paraId="16DC10B1" w14:textId="77777777" w:rsidR="008B6D00" w:rsidRPr="00FD7B79" w:rsidRDefault="008B6D00" w:rsidP="000B4941">
      <w:pPr>
        <w:pStyle w:val="Heading1"/>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0B4941">
      <w:pPr>
        <w:pStyle w:val="Heading3"/>
        <w:rPr>
          <w:rFonts w:cs="Arial"/>
        </w:rPr>
      </w:pPr>
    </w:p>
    <w:p w14:paraId="273C34AA" w14:textId="77777777" w:rsidR="008B6D00" w:rsidRPr="00FD7B79" w:rsidRDefault="008B6D00" w:rsidP="000B4941">
      <w:pPr>
        <w:pStyle w:val="Heading1"/>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0B4941">
      <w:pPr>
        <w:pStyle w:val="Heading3"/>
        <w:rPr>
          <w:rFonts w:cs="Arial"/>
        </w:rPr>
      </w:pPr>
    </w:p>
    <w:p w14:paraId="30001453" w14:textId="77777777" w:rsidR="008B6D00" w:rsidRPr="00FD7B79" w:rsidRDefault="008B6D00" w:rsidP="000B4941">
      <w:pPr>
        <w:pStyle w:val="Heading1"/>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0B4941">
      <w:pPr>
        <w:pStyle w:val="Heading3"/>
        <w:rPr>
          <w:rFonts w:cs="Arial"/>
        </w:rPr>
      </w:pPr>
    </w:p>
    <w:p w14:paraId="5A912E8C" w14:textId="77777777" w:rsidR="008B6D00" w:rsidRPr="00FD7B79" w:rsidRDefault="008B6D00" w:rsidP="000B4941">
      <w:pPr>
        <w:pStyle w:val="Heading1"/>
        <w:rPr>
          <w:rFonts w:cs="Arial"/>
        </w:rPr>
      </w:pPr>
      <w:r w:rsidRPr="00FD7B79">
        <w:rPr>
          <w:rFonts w:cs="Arial"/>
        </w:rPr>
        <w:t>Questions</w:t>
      </w:r>
    </w:p>
    <w:p w14:paraId="0EB384EF" w14:textId="77777777" w:rsidR="008B6D00" w:rsidRPr="00FD7B79" w:rsidRDefault="008B6D00" w:rsidP="000B4941">
      <w:pPr>
        <w:pStyle w:val="Heading3"/>
        <w:rPr>
          <w:rFonts w:cs="Arial"/>
        </w:rPr>
      </w:pPr>
    </w:p>
    <w:p w14:paraId="17FF70A9" w14:textId="77777777" w:rsidR="008B6D00" w:rsidRPr="00FB2D6E" w:rsidRDefault="008B6D00">
      <w:pPr>
        <w:pStyle w:val="Heading1"/>
        <w:rPr>
          <w:rFonts w:cs="Arial"/>
          <w:sz w:val="36"/>
        </w:rPr>
      </w:pPr>
      <w:r w:rsidRPr="00FB2D6E">
        <w:rPr>
          <w:rFonts w:cs="Arial"/>
          <w:sz w:val="36"/>
        </w:rPr>
        <w:br w:type="page"/>
      </w:r>
      <w:r w:rsidRPr="00FB2D6E">
        <w:rPr>
          <w:rFonts w:cs="Arial"/>
          <w:sz w:val="36"/>
        </w:rPr>
        <w:lastRenderedPageBreak/>
        <w:t>Tentative Subject/Complement Statements</w:t>
      </w:r>
    </w:p>
    <w:p w14:paraId="3D91C0D6" w14:textId="77777777" w:rsidR="008B6D00" w:rsidRPr="00D422FC" w:rsidRDefault="008B6D00" w:rsidP="000B4941">
      <w:pPr>
        <w:ind w:right="-10"/>
        <w:rPr>
          <w:rFonts w:cs="Arial"/>
        </w:rPr>
      </w:pPr>
    </w:p>
    <w:p w14:paraId="3E2925A9" w14:textId="77777777" w:rsidR="00245DA7" w:rsidRPr="00FD7B79" w:rsidRDefault="00245DA7" w:rsidP="00245DA7">
      <w:pPr>
        <w:pStyle w:val="Heading1"/>
        <w:ind w:left="0" w:right="-10" w:firstLine="0"/>
        <w:rPr>
          <w:rFonts w:cs="Arial"/>
        </w:rPr>
      </w:pPr>
      <w:r w:rsidRPr="00FD7B79">
        <w:rPr>
          <w:rFonts w:cs="Arial"/>
          <w:i/>
        </w:rPr>
        <w:t>Exegetical Idea</w:t>
      </w:r>
      <w:r w:rsidRPr="00FD7B79">
        <w:rPr>
          <w:rFonts w:cs="Arial"/>
        </w:rPr>
        <w:t xml:space="preserve">: </w:t>
      </w:r>
      <w:r w:rsidRPr="00F728F1">
        <w:rPr>
          <w:rFonts w:cs="Arial"/>
        </w:rPr>
        <w:t>Jude warns Christians at large of pretenders—unbelievers who have infiltrated their churches masking themselves as Christians but perverting the truth by their lifestyles of license—in order to defend the holiness of the church.</w:t>
      </w:r>
    </w:p>
    <w:p w14:paraId="4B96A3A1" w14:textId="77777777" w:rsidR="00245DA7" w:rsidRPr="00FD7B79" w:rsidRDefault="00245DA7" w:rsidP="00245DA7">
      <w:pPr>
        <w:pStyle w:val="Heading1"/>
        <w:ind w:left="0" w:right="-10" w:firstLine="0"/>
        <w:rPr>
          <w:rFonts w:cs="Arial"/>
        </w:rPr>
      </w:pPr>
      <w:r w:rsidRPr="00FD7B79">
        <w:rPr>
          <w:rFonts w:cs="Arial"/>
          <w:i/>
        </w:rPr>
        <w:t>Exegetical Idea</w:t>
      </w:r>
      <w:r w:rsidRPr="00FD7B79">
        <w:rPr>
          <w:rFonts w:cs="Arial"/>
        </w:rPr>
        <w:t xml:space="preserve">: </w:t>
      </w:r>
      <w:r>
        <w:rPr>
          <w:rFonts w:cs="Arial"/>
        </w:rPr>
        <w:t xml:space="preserve">The purpose </w:t>
      </w:r>
      <w:r w:rsidRPr="00F728F1">
        <w:rPr>
          <w:rFonts w:cs="Arial"/>
        </w:rPr>
        <w:t xml:space="preserve">Jude warns of pretenders who have infiltrated their churches </w:t>
      </w:r>
      <w:r>
        <w:rPr>
          <w:rFonts w:cs="Arial"/>
        </w:rPr>
        <w:t>is</w:t>
      </w:r>
      <w:r w:rsidRPr="00F728F1">
        <w:rPr>
          <w:rFonts w:cs="Arial"/>
        </w:rPr>
        <w:t xml:space="preserve"> to defend the holiness of the church.</w:t>
      </w:r>
    </w:p>
    <w:p w14:paraId="5735C86C" w14:textId="77777777" w:rsidR="008B6D00" w:rsidRPr="00FB2D6E" w:rsidRDefault="008B6D00">
      <w:pPr>
        <w:pStyle w:val="Heading1"/>
        <w:rPr>
          <w:rFonts w:cs="Arial"/>
          <w:sz w:val="36"/>
        </w:rPr>
      </w:pPr>
      <w:r w:rsidRPr="00FB2D6E">
        <w:rPr>
          <w:rFonts w:cs="Arial"/>
        </w:rPr>
        <w:br w:type="page"/>
      </w:r>
      <w:r w:rsidRPr="00FB2D6E">
        <w:rPr>
          <w:rFonts w:cs="Arial"/>
          <w:sz w:val="36"/>
        </w:rPr>
        <w:lastRenderedPageBreak/>
        <w:t>Possible Illustrations</w:t>
      </w:r>
    </w:p>
    <w:p w14:paraId="4556B0EC" w14:textId="77777777" w:rsidR="008B6D00" w:rsidRPr="00FD7B79" w:rsidRDefault="008B6D00" w:rsidP="000B4941">
      <w:pPr>
        <w:pStyle w:val="Heading3"/>
        <w:rPr>
          <w:rFonts w:cs="Arial"/>
        </w:rPr>
      </w:pPr>
      <w:r w:rsidRPr="00FD7B79">
        <w:rPr>
          <w:rFonts w:cs="Arial"/>
        </w:rPr>
        <w:t>Text</w:t>
      </w:r>
    </w:p>
    <w:p w14:paraId="29CE37D6" w14:textId="77777777" w:rsidR="001A3DA2" w:rsidRPr="00FB2D6E" w:rsidRDefault="001A3DA2" w:rsidP="001A3DA2">
      <w:pPr>
        <w:pStyle w:val="Heading1"/>
        <w:rPr>
          <w:rFonts w:cs="Arial"/>
          <w:sz w:val="36"/>
        </w:rPr>
      </w:pPr>
      <w:r w:rsidRPr="00FB2D6E">
        <w:rPr>
          <w:rFonts w:cs="Arial"/>
        </w:rPr>
        <w:br w:type="page"/>
      </w:r>
      <w:r w:rsidRPr="00FB2D6E">
        <w:rPr>
          <w:rFonts w:cs="Arial"/>
          <w:sz w:val="36"/>
        </w:rPr>
        <w:lastRenderedPageBreak/>
        <w:t>Possible Applications</w:t>
      </w:r>
    </w:p>
    <w:p w14:paraId="6740C802" w14:textId="1B0875B9" w:rsidR="001A3DA2" w:rsidRDefault="007009DA" w:rsidP="001A3DA2">
      <w:pPr>
        <w:pStyle w:val="Heading3"/>
        <w:rPr>
          <w:rFonts w:cs="Arial"/>
        </w:rPr>
      </w:pPr>
      <w:r>
        <w:rPr>
          <w:rFonts w:cs="Arial"/>
        </w:rPr>
        <w:t>Read God’s Word every day.</w:t>
      </w:r>
    </w:p>
    <w:p w14:paraId="2E98F45A" w14:textId="7D3A8E47" w:rsidR="007009DA" w:rsidRDefault="007009DA" w:rsidP="001A3DA2">
      <w:pPr>
        <w:pStyle w:val="Heading3"/>
        <w:rPr>
          <w:rFonts w:cs="Arial"/>
        </w:rPr>
      </w:pPr>
      <w:r>
        <w:rPr>
          <w:rFonts w:cs="Arial"/>
        </w:rPr>
        <w:t>Check with a mature believer about the books you read and the speakers you listen to.</w:t>
      </w:r>
    </w:p>
    <w:p w14:paraId="14B3BB1F" w14:textId="4E1E5AB2" w:rsidR="00F728F1" w:rsidRDefault="00F728F1">
      <w:pPr>
        <w:rPr>
          <w:rFonts w:cs="Arial"/>
        </w:rPr>
      </w:pPr>
      <w:r>
        <w:rPr>
          <w:rFonts w:cs="Arial"/>
        </w:rPr>
        <w:br w:type="page"/>
      </w:r>
    </w:p>
    <w:p w14:paraId="7CD084F2" w14:textId="47E5D2D8" w:rsidR="00F728F1" w:rsidRPr="00541A78" w:rsidRDefault="00F728F1" w:rsidP="00F728F1">
      <w:pPr>
        <w:tabs>
          <w:tab w:val="left" w:pos="360"/>
        </w:tabs>
        <w:ind w:left="360" w:hanging="360"/>
        <w:jc w:val="center"/>
        <w:rPr>
          <w:b/>
          <w:sz w:val="46"/>
        </w:rPr>
      </w:pPr>
      <w:r w:rsidRPr="00541A78">
        <w:rPr>
          <w:b/>
          <w:sz w:val="46"/>
        </w:rPr>
        <w:lastRenderedPageBreak/>
        <w:t>Jude</w:t>
      </w:r>
    </w:p>
    <w:p w14:paraId="66892EAC" w14:textId="77777777" w:rsidR="00F728F1" w:rsidRPr="00541A78" w:rsidRDefault="00F728F1" w:rsidP="00F728F1">
      <w:pPr>
        <w:tabs>
          <w:tab w:val="left" w:pos="360"/>
        </w:tabs>
        <w:ind w:left="360" w:hanging="360"/>
        <w:jc w:val="center"/>
        <w:rPr>
          <w:b/>
          <w:sz w:val="12"/>
        </w:rPr>
      </w:pPr>
    </w:p>
    <w:p w14:paraId="37D078F1" w14:textId="77777777" w:rsidR="00F728F1" w:rsidRPr="00541A78" w:rsidRDefault="00F728F1" w:rsidP="00F728F1">
      <w:pPr>
        <w:tabs>
          <w:tab w:val="left" w:pos="360"/>
        </w:tabs>
        <w:ind w:left="360" w:hanging="360"/>
        <w:jc w:val="center"/>
        <w:rPr>
          <w:b/>
          <w:sz w:val="34"/>
        </w:rPr>
      </w:pPr>
      <w:r w:rsidRPr="00541A78">
        <w:rPr>
          <w:b/>
          <w:sz w:val="34"/>
        </w:rPr>
        <w:t>Introduction</w:t>
      </w:r>
    </w:p>
    <w:p w14:paraId="53BC8413" w14:textId="77777777" w:rsidR="00F728F1" w:rsidRPr="00541A78" w:rsidRDefault="00F728F1" w:rsidP="00F728F1">
      <w:pPr>
        <w:tabs>
          <w:tab w:val="left" w:pos="360"/>
        </w:tabs>
        <w:ind w:left="360" w:hanging="360"/>
        <w:rPr>
          <w:b/>
        </w:rPr>
      </w:pPr>
    </w:p>
    <w:p w14:paraId="0223B488" w14:textId="77777777" w:rsidR="00F728F1" w:rsidRPr="00541A78" w:rsidRDefault="00F728F1" w:rsidP="00F728F1">
      <w:pPr>
        <w:tabs>
          <w:tab w:val="left" w:pos="360"/>
        </w:tabs>
        <w:ind w:left="360" w:hanging="360"/>
        <w:rPr>
          <w:b/>
        </w:rPr>
      </w:pPr>
      <w:r w:rsidRPr="00541A78">
        <w:rPr>
          <w:b/>
        </w:rPr>
        <w:t>I.</w:t>
      </w:r>
      <w:r w:rsidRPr="00541A78">
        <w:rPr>
          <w:b/>
        </w:rPr>
        <w:tab/>
        <w:t>Title</w:t>
      </w:r>
      <w:r w:rsidRPr="00541A78">
        <w:t xml:space="preserve"> The Greek title (</w:t>
      </w:r>
      <w:r w:rsidRPr="004F029E">
        <w:rPr>
          <w:rFonts w:ascii="Times New Roman" w:hAnsi="Times New Roman"/>
        </w:rPr>
        <w:t>’</w:t>
      </w:r>
      <w:r w:rsidRPr="004F029E">
        <w:rPr>
          <w:rFonts w:ascii="Bwgrki" w:hAnsi="Bwgrki"/>
        </w:rPr>
        <w:t xml:space="preserve">Iou,da </w:t>
      </w:r>
      <w:r w:rsidRPr="00541A78">
        <w:rPr>
          <w:i/>
        </w:rPr>
        <w:t>Iouda</w:t>
      </w:r>
      <w:r w:rsidRPr="00541A78">
        <w:t>) follows the tradition of naming General Epistles after the author.</w:t>
      </w:r>
    </w:p>
    <w:p w14:paraId="2ED180E7" w14:textId="77777777" w:rsidR="00F728F1" w:rsidRPr="00541A78" w:rsidRDefault="00F728F1" w:rsidP="00F728F1">
      <w:pPr>
        <w:tabs>
          <w:tab w:val="left" w:pos="360"/>
        </w:tabs>
        <w:ind w:left="360" w:hanging="360"/>
        <w:rPr>
          <w:b/>
        </w:rPr>
      </w:pPr>
    </w:p>
    <w:p w14:paraId="364AD9F0" w14:textId="77777777" w:rsidR="00F728F1" w:rsidRPr="00541A78" w:rsidRDefault="00F728F1" w:rsidP="00F728F1">
      <w:pPr>
        <w:tabs>
          <w:tab w:val="left" w:pos="360"/>
        </w:tabs>
        <w:ind w:left="360" w:hanging="360"/>
        <w:rPr>
          <w:b/>
        </w:rPr>
      </w:pPr>
      <w:r w:rsidRPr="00541A78">
        <w:rPr>
          <w:b/>
        </w:rPr>
        <w:t>II.</w:t>
      </w:r>
      <w:r w:rsidRPr="00541A78">
        <w:rPr>
          <w:b/>
        </w:rPr>
        <w:tab/>
        <w:t>Authorship</w:t>
      </w:r>
    </w:p>
    <w:p w14:paraId="7097A99F" w14:textId="77777777" w:rsidR="00F728F1" w:rsidRPr="00541A78" w:rsidRDefault="00F728F1" w:rsidP="00F728F1">
      <w:pPr>
        <w:tabs>
          <w:tab w:val="left" w:pos="720"/>
        </w:tabs>
        <w:ind w:left="720" w:hanging="360"/>
      </w:pPr>
    </w:p>
    <w:p w14:paraId="05532603" w14:textId="7D99EAA5" w:rsidR="00F728F1" w:rsidRPr="00541A78" w:rsidRDefault="00F728F1" w:rsidP="00F728F1">
      <w:pPr>
        <w:tabs>
          <w:tab w:val="left" w:pos="720"/>
          <w:tab w:val="left" w:pos="1080"/>
          <w:tab w:val="left" w:pos="1440"/>
        </w:tabs>
        <w:ind w:left="720" w:hanging="360"/>
        <w:rPr>
          <w:b/>
        </w:rPr>
      </w:pPr>
      <w:r w:rsidRPr="00541A78">
        <w:t>A.</w:t>
      </w:r>
      <w:r w:rsidRPr="00541A78">
        <w:tab/>
      </w:r>
      <w:r w:rsidRPr="00541A78">
        <w:rPr>
          <w:u w:val="single"/>
        </w:rPr>
        <w:t>External Evidence</w:t>
      </w:r>
      <w:r w:rsidRPr="00541A78">
        <w:t>: Despite its small size and limited subject matter, Jude was accepted as authentic and quoted by the early Church Fathers, including Tertullian and Origen.  It was also included in the Murato</w:t>
      </w:r>
      <w:r w:rsidR="004F029E">
        <w:t>r</w:t>
      </w:r>
      <w:r w:rsidRPr="00541A78">
        <w:t>ian Canon (</w:t>
      </w:r>
      <w:r w:rsidRPr="00541A78">
        <w:rPr>
          <w:i/>
        </w:rPr>
        <w:t>ca.</w:t>
      </w:r>
      <w:r w:rsidRPr="00541A78">
        <w:t xml:space="preserve"> </w:t>
      </w:r>
      <w:r w:rsidRPr="00541A78">
        <w:rPr>
          <w:sz w:val="18"/>
        </w:rPr>
        <w:t>AD</w:t>
      </w:r>
      <w:r w:rsidRPr="00541A78">
        <w:t xml:space="preserve"> 170).</w:t>
      </w:r>
    </w:p>
    <w:p w14:paraId="61E5EE45" w14:textId="77777777" w:rsidR="00F728F1" w:rsidRPr="00541A78" w:rsidRDefault="00F728F1" w:rsidP="00F728F1">
      <w:pPr>
        <w:tabs>
          <w:tab w:val="left" w:pos="720"/>
        </w:tabs>
        <w:ind w:left="720" w:hanging="360"/>
      </w:pPr>
    </w:p>
    <w:p w14:paraId="4CF2BB36" w14:textId="77777777" w:rsidR="00F728F1" w:rsidRPr="00541A78" w:rsidRDefault="00F728F1" w:rsidP="00F728F1">
      <w:pPr>
        <w:tabs>
          <w:tab w:val="left" w:pos="720"/>
        </w:tabs>
        <w:ind w:left="720" w:hanging="360"/>
      </w:pPr>
      <w:r w:rsidRPr="00541A78">
        <w:t>B.</w:t>
      </w:r>
      <w:r w:rsidRPr="00541A78">
        <w:tab/>
      </w:r>
      <w:r w:rsidRPr="00541A78">
        <w:rPr>
          <w:u w:val="single"/>
        </w:rPr>
        <w:t>Internal Evidence</w:t>
      </w:r>
      <w:r w:rsidRPr="00541A78">
        <w:t>: This is the only NT letter of Jude, half-brother of Jesus Christ and son of Joseph and Mary.  Jude was also the brother of James (v. 1a), another half brother of the Lord (Matt. 13:55; Mark 6:3), the leader of the church at Jerusalem (Acts 15:13) and author of the epistle bearing his name (James 1:1).  Jude is the same as Judah or Judas and means “praise” (cf. Rom. 2:29).</w:t>
      </w:r>
    </w:p>
    <w:p w14:paraId="1704E0E9" w14:textId="77777777" w:rsidR="00F728F1" w:rsidRPr="00541A78" w:rsidRDefault="00F728F1" w:rsidP="00F728F1">
      <w:pPr>
        <w:tabs>
          <w:tab w:val="left" w:pos="360"/>
        </w:tabs>
        <w:ind w:left="360" w:hanging="360"/>
        <w:rPr>
          <w:b/>
          <w:sz w:val="14"/>
        </w:rPr>
      </w:pPr>
    </w:p>
    <w:p w14:paraId="3134F967" w14:textId="77777777" w:rsidR="00F728F1" w:rsidRPr="00541A78" w:rsidRDefault="00F728F1" w:rsidP="00F728F1">
      <w:pPr>
        <w:tabs>
          <w:tab w:val="left" w:pos="360"/>
        </w:tabs>
        <w:ind w:left="360" w:hanging="360"/>
        <w:rPr>
          <w:b/>
        </w:rPr>
      </w:pPr>
      <w:r w:rsidRPr="00541A78">
        <w:rPr>
          <w:b/>
        </w:rPr>
        <w:t>III.  Circumstances</w:t>
      </w:r>
    </w:p>
    <w:p w14:paraId="5850A514" w14:textId="77777777" w:rsidR="00F728F1" w:rsidRPr="00541A78" w:rsidRDefault="00F728F1" w:rsidP="00F728F1">
      <w:pPr>
        <w:tabs>
          <w:tab w:val="left" w:pos="720"/>
        </w:tabs>
        <w:ind w:left="720" w:hanging="360"/>
      </w:pPr>
    </w:p>
    <w:p w14:paraId="28D9E71B" w14:textId="77777777" w:rsidR="00F728F1" w:rsidRPr="00541A78" w:rsidRDefault="00F728F1" w:rsidP="00F728F1">
      <w:pPr>
        <w:tabs>
          <w:tab w:val="left" w:pos="720"/>
        </w:tabs>
        <w:ind w:left="720" w:hanging="360"/>
      </w:pPr>
      <w:r w:rsidRPr="00541A78">
        <w:t>A.</w:t>
      </w:r>
      <w:r w:rsidRPr="00541A78">
        <w:tab/>
      </w:r>
      <w:r w:rsidRPr="00541A78">
        <w:rPr>
          <w:u w:val="single"/>
        </w:rPr>
        <w:t>Date</w:t>
      </w:r>
      <w:r w:rsidRPr="00541A78">
        <w:t xml:space="preserve">: Most scholars believe Jude wrote between </w:t>
      </w:r>
      <w:r w:rsidRPr="00541A78">
        <w:rPr>
          <w:sz w:val="18"/>
        </w:rPr>
        <w:t>AD</w:t>
      </w:r>
      <w:r w:rsidRPr="00541A78">
        <w:t xml:space="preserve"> 67-80, especially since the readers themselves had heard the apostles (v. 17).  For this course a date of about </w:t>
      </w:r>
      <w:r w:rsidRPr="00541A78">
        <w:rPr>
          <w:sz w:val="18"/>
        </w:rPr>
        <w:t>AD</w:t>
      </w:r>
      <w:r w:rsidRPr="00541A78">
        <w:t xml:space="preserve"> 75 will be used (Hoehner’s dating).</w:t>
      </w:r>
    </w:p>
    <w:p w14:paraId="4A83AD6E" w14:textId="77777777" w:rsidR="00F728F1" w:rsidRPr="00541A78" w:rsidRDefault="00F728F1" w:rsidP="00F728F1">
      <w:pPr>
        <w:tabs>
          <w:tab w:val="left" w:pos="720"/>
        </w:tabs>
        <w:ind w:left="720" w:hanging="360"/>
      </w:pPr>
    </w:p>
    <w:p w14:paraId="38A13EC3" w14:textId="77777777" w:rsidR="00F728F1" w:rsidRPr="00541A78" w:rsidRDefault="00F728F1" w:rsidP="00F728F1">
      <w:pPr>
        <w:tabs>
          <w:tab w:val="left" w:pos="720"/>
          <w:tab w:val="left" w:pos="1080"/>
          <w:tab w:val="left" w:pos="1440"/>
        </w:tabs>
        <w:ind w:left="720" w:hanging="360"/>
      </w:pPr>
      <w:r w:rsidRPr="00541A78">
        <w:t>B.</w:t>
      </w:r>
      <w:r w:rsidRPr="00541A78">
        <w:tab/>
      </w:r>
      <w:r w:rsidRPr="00541A78">
        <w:rPr>
          <w:u w:val="single"/>
        </w:rPr>
        <w:t>Origin/Recipients</w:t>
      </w:r>
      <w:r w:rsidRPr="00541A78">
        <w:t xml:space="preserve">: Jude does not specify an exact church (v. 1b), but the many references to the Old Testament (Egypt, Sodom and Gomorrah, Moses, Cain, Balaam, Korah, Enoch, Adam, and fallen angels) and to extrabiblical literature suggests that the original recipients may have been Christian Jews of Palestine who were gathered into local fellowships (E. Pentecost, </w:t>
      </w:r>
      <w:r w:rsidRPr="00541A78">
        <w:rPr>
          <w:i/>
        </w:rPr>
        <w:t>BKC</w:t>
      </w:r>
      <w:r w:rsidRPr="00541A78">
        <w:t>, 2:918).</w:t>
      </w:r>
    </w:p>
    <w:p w14:paraId="1CF1849A" w14:textId="77777777" w:rsidR="00F728F1" w:rsidRPr="00541A78" w:rsidRDefault="00F728F1" w:rsidP="00F728F1">
      <w:pPr>
        <w:tabs>
          <w:tab w:val="left" w:pos="720"/>
        </w:tabs>
        <w:ind w:left="720" w:hanging="360"/>
      </w:pPr>
    </w:p>
    <w:p w14:paraId="7878BF8A" w14:textId="77777777" w:rsidR="00F728F1" w:rsidRPr="00541A78" w:rsidRDefault="00F728F1" w:rsidP="00F728F1">
      <w:pPr>
        <w:tabs>
          <w:tab w:val="left" w:pos="720"/>
        </w:tabs>
        <w:ind w:left="720" w:hanging="360"/>
      </w:pPr>
      <w:r w:rsidRPr="00541A78">
        <w:t>C.</w:t>
      </w:r>
      <w:r w:rsidRPr="00541A78">
        <w:tab/>
      </w:r>
      <w:r w:rsidRPr="00541A78">
        <w:rPr>
          <w:u w:val="single"/>
        </w:rPr>
        <w:t>Occasion</w:t>
      </w:r>
      <w:r w:rsidRPr="00541A78">
        <w:t>: The men Jude condemned were “denying the lordship of Christ (v. 4), exercising sinful license (vv. 4, 8, 16), rebelling against authority (vv. 8, 11, 18), giving into their own desires (vv. 16, 19), being concerned only with gain for themselves (vv. 11-12, 16), being divisive (v. 19), fault-finding (v. 16), and boasting (v. 16)” (Pentecost, 917).   He wrote to inform the church of these men so that believers would not fall into their error, which evidently was more behavioral than doctrinal.</w:t>
      </w:r>
    </w:p>
    <w:p w14:paraId="4B5908CB" w14:textId="77777777" w:rsidR="00F728F1" w:rsidRPr="00541A78" w:rsidRDefault="00F728F1" w:rsidP="00F728F1">
      <w:pPr>
        <w:tabs>
          <w:tab w:val="left" w:pos="360"/>
        </w:tabs>
        <w:ind w:left="360" w:hanging="360"/>
        <w:rPr>
          <w:b/>
          <w:sz w:val="14"/>
        </w:rPr>
      </w:pPr>
    </w:p>
    <w:p w14:paraId="31B330BC" w14:textId="77777777" w:rsidR="00F728F1" w:rsidRPr="00541A78" w:rsidRDefault="00F728F1" w:rsidP="00F728F1">
      <w:pPr>
        <w:tabs>
          <w:tab w:val="left" w:pos="360"/>
        </w:tabs>
        <w:ind w:left="360" w:hanging="360"/>
        <w:rPr>
          <w:b/>
        </w:rPr>
      </w:pPr>
      <w:r w:rsidRPr="00541A78">
        <w:rPr>
          <w:b/>
        </w:rPr>
        <w:t>IV.  Characteristics</w:t>
      </w:r>
    </w:p>
    <w:p w14:paraId="42615FBC" w14:textId="77777777" w:rsidR="00F728F1" w:rsidRPr="00FE57B9" w:rsidRDefault="00F728F1" w:rsidP="00F728F1">
      <w:pPr>
        <w:tabs>
          <w:tab w:val="left" w:pos="720"/>
        </w:tabs>
        <w:ind w:left="720" w:hanging="360"/>
        <w:rPr>
          <w:sz w:val="18"/>
        </w:rPr>
      </w:pPr>
    </w:p>
    <w:p w14:paraId="2CA2750E" w14:textId="77777777" w:rsidR="00F728F1" w:rsidRPr="00541A78" w:rsidRDefault="00F728F1" w:rsidP="00F728F1">
      <w:pPr>
        <w:tabs>
          <w:tab w:val="left" w:pos="720"/>
        </w:tabs>
        <w:ind w:left="720" w:hanging="360"/>
      </w:pPr>
      <w:r w:rsidRPr="00541A78">
        <w:t>A.</w:t>
      </w:r>
      <w:r w:rsidRPr="00541A78">
        <w:tab/>
        <w:t>Like 2 John, this “postcard” warns against unbelieving false leaders–especially a beginning form of Gnosticism.   Gnostics taught that the spirit was good and the body evil.  Since the body was evil “you may as well live it up!”   This led to all kinds of arrogant indulgences.</w:t>
      </w:r>
    </w:p>
    <w:p w14:paraId="6F71780B" w14:textId="77777777" w:rsidR="00F728F1" w:rsidRPr="00FE57B9" w:rsidRDefault="00F728F1" w:rsidP="00F728F1">
      <w:pPr>
        <w:tabs>
          <w:tab w:val="left" w:pos="720"/>
        </w:tabs>
        <w:ind w:left="720" w:hanging="360"/>
        <w:rPr>
          <w:sz w:val="18"/>
        </w:rPr>
      </w:pPr>
    </w:p>
    <w:p w14:paraId="6F1735A7" w14:textId="77777777" w:rsidR="00F728F1" w:rsidRPr="00541A78" w:rsidRDefault="00F728F1" w:rsidP="00F728F1">
      <w:pPr>
        <w:tabs>
          <w:tab w:val="left" w:pos="720"/>
        </w:tabs>
        <w:ind w:left="720" w:hanging="360"/>
      </w:pPr>
      <w:r w:rsidRPr="00541A78">
        <w:t>B.</w:t>
      </w:r>
      <w:r w:rsidRPr="00541A78">
        <w:tab/>
        <w:t>Jude is the only NT book that refers to the Pseudepigrapha (“falsely ascribed” books).  He alludes to the Assumption of Moses (Jude 9) and quotes 1 Enoch 1:10 (Jude 14-15).  However, he does not affirm the authority of these books.</w:t>
      </w:r>
    </w:p>
    <w:p w14:paraId="68724B04" w14:textId="77777777" w:rsidR="00F728F1" w:rsidRPr="00FE57B9" w:rsidRDefault="00F728F1" w:rsidP="00F728F1">
      <w:pPr>
        <w:tabs>
          <w:tab w:val="left" w:pos="720"/>
        </w:tabs>
        <w:ind w:left="720" w:hanging="360"/>
        <w:rPr>
          <w:sz w:val="18"/>
        </w:rPr>
      </w:pPr>
    </w:p>
    <w:p w14:paraId="03B4C255" w14:textId="77777777" w:rsidR="00F728F1" w:rsidRPr="00541A78" w:rsidRDefault="00F728F1" w:rsidP="00F728F1">
      <w:pPr>
        <w:tabs>
          <w:tab w:val="left" w:pos="720"/>
        </w:tabs>
        <w:ind w:left="720" w:hanging="360"/>
      </w:pPr>
      <w:r w:rsidRPr="00541A78">
        <w:t>C.</w:t>
      </w:r>
      <w:r w:rsidRPr="00541A78">
        <w:tab/>
        <w:t>Jude is fond of triads.  For example, he uses triads in verse 1 (Jude, servant, brother; called, sanctified, preserved), verse 2 (mercy, peace, love), and verses 5-7 (people, angels, those who did not believe), etc. (</w:t>
      </w:r>
      <w:r w:rsidRPr="00541A78">
        <w:rPr>
          <w:i/>
        </w:rPr>
        <w:t>TTTB</w:t>
      </w:r>
      <w:r w:rsidRPr="00541A78">
        <w:t>, 503).</w:t>
      </w:r>
    </w:p>
    <w:p w14:paraId="488FDD3E" w14:textId="77777777" w:rsidR="00F728F1" w:rsidRPr="00541A78" w:rsidRDefault="00F728F1" w:rsidP="00F728F1">
      <w:pPr>
        <w:tabs>
          <w:tab w:val="left" w:pos="720"/>
        </w:tabs>
        <w:ind w:left="720" w:hanging="360"/>
      </w:pPr>
    </w:p>
    <w:p w14:paraId="52276D5D" w14:textId="77777777" w:rsidR="00F728F1" w:rsidRPr="00541A78" w:rsidRDefault="00F728F1" w:rsidP="00F728F1">
      <w:pPr>
        <w:tabs>
          <w:tab w:val="left" w:pos="720"/>
        </w:tabs>
        <w:ind w:left="720" w:hanging="360"/>
      </w:pPr>
      <w:r w:rsidRPr="00541A78">
        <w:t>D.</w:t>
      </w:r>
      <w:r w:rsidRPr="00541A78">
        <w:tab/>
        <w:t>The letter of Jude summarizes 2 Peter 2 in many respects.  See pages 316a-b for comparisons.</w:t>
      </w:r>
    </w:p>
    <w:p w14:paraId="4D9B5A75" w14:textId="77777777" w:rsidR="00F728F1" w:rsidRPr="00541A78" w:rsidRDefault="00F728F1" w:rsidP="00F728F1">
      <w:pPr>
        <w:tabs>
          <w:tab w:val="left" w:pos="720"/>
        </w:tabs>
        <w:ind w:left="720" w:hanging="360"/>
      </w:pPr>
    </w:p>
    <w:p w14:paraId="6634723D" w14:textId="77777777" w:rsidR="004F029E" w:rsidRDefault="004F029E">
      <w:pPr>
        <w:rPr>
          <w:b/>
          <w:sz w:val="34"/>
        </w:rPr>
      </w:pPr>
      <w:r>
        <w:rPr>
          <w:b/>
          <w:sz w:val="34"/>
        </w:rPr>
        <w:br w:type="page"/>
      </w:r>
    </w:p>
    <w:p w14:paraId="5BEA13E4" w14:textId="14CBB6E7" w:rsidR="00F728F1" w:rsidRPr="00541A78" w:rsidRDefault="00F728F1" w:rsidP="00F728F1">
      <w:pPr>
        <w:tabs>
          <w:tab w:val="left" w:pos="720"/>
        </w:tabs>
        <w:ind w:left="720" w:hanging="720"/>
        <w:jc w:val="center"/>
        <w:rPr>
          <w:b/>
          <w:sz w:val="34"/>
        </w:rPr>
      </w:pPr>
      <w:r w:rsidRPr="00541A78">
        <w:rPr>
          <w:b/>
          <w:sz w:val="34"/>
        </w:rPr>
        <w:lastRenderedPageBreak/>
        <w:t>Argument</w:t>
      </w:r>
    </w:p>
    <w:p w14:paraId="3E0A066B" w14:textId="77777777" w:rsidR="00F728F1" w:rsidRPr="00541A78" w:rsidRDefault="00F728F1" w:rsidP="00F728F1">
      <w:pPr>
        <w:ind w:firstLine="360"/>
      </w:pPr>
    </w:p>
    <w:p w14:paraId="21A502A0" w14:textId="77777777" w:rsidR="00F728F1" w:rsidRPr="00541A78" w:rsidRDefault="00F728F1" w:rsidP="00F728F1">
      <w:r w:rsidRPr="00541A78">
        <w:t>The Letter of Jude exhorts its readers to “contend for the faith” (v. 3b) which is endangered by pretenders seeking to lead the Lord's people away from their moorings in Christ.  After the greeting and blessing (vv. 1-2), Jude exposes the pretenders of the faith within the church (vv. 3-16) so their practices can be avoided (vv. 17-23).  His closing doxology praises God as the only hope for protection from apostasy (vv. 24-25).</w:t>
      </w:r>
    </w:p>
    <w:p w14:paraId="08DFE39C" w14:textId="77777777" w:rsidR="00A62137" w:rsidRDefault="00A62137" w:rsidP="00F728F1">
      <w:pPr>
        <w:jc w:val="center"/>
        <w:rPr>
          <w:b/>
          <w:sz w:val="34"/>
        </w:rPr>
      </w:pPr>
    </w:p>
    <w:p w14:paraId="5262801A" w14:textId="1CBFE5CE" w:rsidR="00F728F1" w:rsidRPr="00541A78" w:rsidRDefault="00F728F1" w:rsidP="00F728F1">
      <w:pPr>
        <w:jc w:val="center"/>
        <w:rPr>
          <w:sz w:val="26"/>
        </w:rPr>
      </w:pPr>
      <w:r w:rsidRPr="00541A78">
        <w:rPr>
          <w:b/>
          <w:sz w:val="34"/>
        </w:rPr>
        <w:t>Synthesis</w:t>
      </w:r>
    </w:p>
    <w:p w14:paraId="27D94654" w14:textId="77777777" w:rsidR="00F728F1" w:rsidRPr="00FE57B9" w:rsidRDefault="00F728F1" w:rsidP="00F728F1">
      <w:pPr>
        <w:tabs>
          <w:tab w:val="left" w:pos="360"/>
        </w:tabs>
        <w:ind w:left="360" w:hanging="360"/>
        <w:rPr>
          <w:b/>
          <w:sz w:val="16"/>
        </w:rPr>
      </w:pPr>
    </w:p>
    <w:p w14:paraId="556BD909" w14:textId="77777777" w:rsidR="00F728F1" w:rsidRPr="00541A78" w:rsidRDefault="00F728F1" w:rsidP="00F728F1">
      <w:pPr>
        <w:tabs>
          <w:tab w:val="left" w:pos="360"/>
        </w:tabs>
        <w:ind w:left="360" w:hanging="360"/>
        <w:rPr>
          <w:b/>
        </w:rPr>
      </w:pPr>
      <w:r w:rsidRPr="00541A78">
        <w:rPr>
          <w:b/>
        </w:rPr>
        <w:t>Contending against pretenders</w:t>
      </w:r>
    </w:p>
    <w:p w14:paraId="257203EA" w14:textId="77777777" w:rsidR="00F728F1" w:rsidRPr="00FE57B9" w:rsidRDefault="00F728F1" w:rsidP="00F728F1">
      <w:pPr>
        <w:tabs>
          <w:tab w:val="left" w:pos="360"/>
        </w:tabs>
        <w:ind w:left="360" w:hanging="360"/>
        <w:rPr>
          <w:b/>
          <w:sz w:val="16"/>
        </w:rPr>
      </w:pPr>
    </w:p>
    <w:p w14:paraId="220CF317" w14:textId="77777777" w:rsidR="00F728F1" w:rsidRPr="00541A78" w:rsidRDefault="00F728F1" w:rsidP="00F728F1">
      <w:pPr>
        <w:tabs>
          <w:tab w:val="left" w:pos="2160"/>
        </w:tabs>
        <w:rPr>
          <w:b/>
        </w:rPr>
      </w:pPr>
      <w:r w:rsidRPr="00541A78">
        <w:rPr>
          <w:b/>
        </w:rPr>
        <w:t>1-2</w:t>
      </w:r>
      <w:r w:rsidRPr="00541A78">
        <w:rPr>
          <w:b/>
        </w:rPr>
        <w:tab/>
        <w:t>Greeting/blessing</w:t>
      </w:r>
    </w:p>
    <w:p w14:paraId="65D66CFB" w14:textId="77777777" w:rsidR="00F728F1" w:rsidRPr="00FE57B9" w:rsidRDefault="00F728F1" w:rsidP="00F728F1">
      <w:pPr>
        <w:tabs>
          <w:tab w:val="left" w:pos="360"/>
        </w:tabs>
        <w:ind w:left="360" w:hanging="360"/>
        <w:rPr>
          <w:b/>
          <w:sz w:val="16"/>
        </w:rPr>
      </w:pPr>
    </w:p>
    <w:p w14:paraId="6E1FB8CA" w14:textId="77777777" w:rsidR="00F728F1" w:rsidRPr="00541A78" w:rsidRDefault="00F728F1" w:rsidP="00F728F1">
      <w:pPr>
        <w:tabs>
          <w:tab w:val="left" w:pos="2160"/>
        </w:tabs>
        <w:rPr>
          <w:b/>
        </w:rPr>
      </w:pPr>
      <w:r w:rsidRPr="00541A78">
        <w:rPr>
          <w:b/>
        </w:rPr>
        <w:t>3-16</w:t>
      </w:r>
      <w:r w:rsidRPr="00541A78">
        <w:rPr>
          <w:b/>
        </w:rPr>
        <w:tab/>
        <w:t>Pretenders' practice</w:t>
      </w:r>
    </w:p>
    <w:p w14:paraId="520114E5" w14:textId="77777777" w:rsidR="00F728F1" w:rsidRPr="00541A78" w:rsidRDefault="00F728F1" w:rsidP="00F728F1">
      <w:pPr>
        <w:tabs>
          <w:tab w:val="left" w:pos="2520"/>
        </w:tabs>
        <w:ind w:left="360"/>
      </w:pPr>
      <w:r w:rsidRPr="00541A78">
        <w:t>3-4</w:t>
      </w:r>
      <w:r w:rsidRPr="00541A78">
        <w:tab/>
        <w:t>Purpose of epistle: defend the faith</w:t>
      </w:r>
    </w:p>
    <w:p w14:paraId="0E8B643E" w14:textId="77777777" w:rsidR="00F728F1" w:rsidRPr="00541A78" w:rsidRDefault="00F728F1" w:rsidP="00F728F1">
      <w:pPr>
        <w:tabs>
          <w:tab w:val="left" w:pos="2880"/>
        </w:tabs>
        <w:ind w:left="720"/>
      </w:pPr>
      <w:r w:rsidRPr="00541A78">
        <w:t>3</w:t>
      </w:r>
      <w:r w:rsidRPr="00541A78">
        <w:tab/>
        <w:t>Original intention</w:t>
      </w:r>
    </w:p>
    <w:p w14:paraId="14916A34" w14:textId="77777777" w:rsidR="00F728F1" w:rsidRPr="00541A78" w:rsidRDefault="00F728F1" w:rsidP="00F728F1">
      <w:pPr>
        <w:tabs>
          <w:tab w:val="left" w:pos="2880"/>
        </w:tabs>
        <w:ind w:left="720"/>
      </w:pPr>
      <w:r w:rsidRPr="00541A78">
        <w:t>4</w:t>
      </w:r>
      <w:r w:rsidRPr="00541A78">
        <w:tab/>
        <w:t>Present intention</w:t>
      </w:r>
    </w:p>
    <w:p w14:paraId="29A411E7" w14:textId="77777777" w:rsidR="00F728F1" w:rsidRPr="00541A78" w:rsidRDefault="00F728F1" w:rsidP="00F728F1">
      <w:pPr>
        <w:tabs>
          <w:tab w:val="left" w:pos="2520"/>
        </w:tabs>
        <w:ind w:left="360"/>
      </w:pPr>
      <w:r w:rsidRPr="00541A78">
        <w:t>5-7</w:t>
      </w:r>
      <w:r w:rsidRPr="00541A78">
        <w:tab/>
        <w:t>Old Testament pretenders</w:t>
      </w:r>
    </w:p>
    <w:p w14:paraId="164F8990" w14:textId="77777777" w:rsidR="00F728F1" w:rsidRPr="00541A78" w:rsidRDefault="00F728F1" w:rsidP="00F728F1">
      <w:pPr>
        <w:tabs>
          <w:tab w:val="left" w:pos="2880"/>
        </w:tabs>
        <w:ind w:left="720"/>
      </w:pPr>
      <w:r w:rsidRPr="00541A78">
        <w:t>5</w:t>
      </w:r>
      <w:r w:rsidRPr="00541A78">
        <w:tab/>
        <w:t>Israelites in wilderness</w:t>
      </w:r>
    </w:p>
    <w:p w14:paraId="045D0719" w14:textId="77777777" w:rsidR="00F728F1" w:rsidRPr="00541A78" w:rsidRDefault="00F728F1" w:rsidP="00F728F1">
      <w:pPr>
        <w:tabs>
          <w:tab w:val="left" w:pos="2880"/>
        </w:tabs>
        <w:ind w:left="720"/>
      </w:pPr>
      <w:r w:rsidRPr="00541A78">
        <w:t>6</w:t>
      </w:r>
      <w:r w:rsidRPr="00541A78">
        <w:tab/>
        <w:t>Chained angels</w:t>
      </w:r>
    </w:p>
    <w:p w14:paraId="7FE5FCE1" w14:textId="77777777" w:rsidR="00F728F1" w:rsidRPr="00541A78" w:rsidRDefault="00F728F1" w:rsidP="00F728F1">
      <w:pPr>
        <w:tabs>
          <w:tab w:val="left" w:pos="2880"/>
        </w:tabs>
        <w:ind w:left="720"/>
      </w:pPr>
      <w:r w:rsidRPr="00541A78">
        <w:t>7</w:t>
      </w:r>
      <w:r w:rsidRPr="00541A78">
        <w:tab/>
        <w:t>Sodom, Gomorrah, nearby towns</w:t>
      </w:r>
    </w:p>
    <w:p w14:paraId="352349C9" w14:textId="77777777" w:rsidR="00F728F1" w:rsidRPr="00541A78" w:rsidRDefault="00F728F1" w:rsidP="00F728F1">
      <w:pPr>
        <w:tabs>
          <w:tab w:val="left" w:pos="2520"/>
        </w:tabs>
        <w:ind w:left="360"/>
      </w:pPr>
      <w:r w:rsidRPr="00541A78">
        <w:t>8-13</w:t>
      </w:r>
      <w:r w:rsidRPr="00541A78">
        <w:tab/>
        <w:t>Characteristics</w:t>
      </w:r>
    </w:p>
    <w:p w14:paraId="25D27C36" w14:textId="77777777" w:rsidR="00F728F1" w:rsidRPr="00541A78" w:rsidRDefault="00F728F1" w:rsidP="00F728F1">
      <w:pPr>
        <w:tabs>
          <w:tab w:val="left" w:pos="2880"/>
        </w:tabs>
        <w:ind w:left="720"/>
      </w:pPr>
      <w:r w:rsidRPr="00541A78">
        <w:t>8-10</w:t>
      </w:r>
      <w:r w:rsidRPr="00541A78">
        <w:tab/>
        <w:t>Speech rejects authorities</w:t>
      </w:r>
    </w:p>
    <w:p w14:paraId="16F3F571" w14:textId="77777777" w:rsidR="00F728F1" w:rsidRPr="00541A78" w:rsidRDefault="00F728F1" w:rsidP="00F728F1">
      <w:pPr>
        <w:tabs>
          <w:tab w:val="left" w:pos="2880"/>
        </w:tabs>
        <w:ind w:left="720"/>
      </w:pPr>
      <w:r w:rsidRPr="00541A78">
        <w:t>11a</w:t>
      </w:r>
      <w:r w:rsidRPr="00541A78">
        <w:tab/>
        <w:t>Religion devised</w:t>
      </w:r>
    </w:p>
    <w:p w14:paraId="281BB104" w14:textId="77777777" w:rsidR="00F728F1" w:rsidRPr="00541A78" w:rsidRDefault="00F728F1" w:rsidP="00F728F1">
      <w:pPr>
        <w:tabs>
          <w:tab w:val="left" w:pos="2880"/>
        </w:tabs>
        <w:ind w:left="720"/>
      </w:pPr>
      <w:r w:rsidRPr="00541A78">
        <w:t>11b</w:t>
      </w:r>
      <w:r w:rsidRPr="00541A78">
        <w:tab/>
        <w:t>Greed</w:t>
      </w:r>
    </w:p>
    <w:p w14:paraId="4962AC70" w14:textId="77777777" w:rsidR="00F728F1" w:rsidRPr="00541A78" w:rsidRDefault="00F728F1" w:rsidP="00F728F1">
      <w:pPr>
        <w:tabs>
          <w:tab w:val="left" w:pos="2880"/>
        </w:tabs>
        <w:ind w:left="720"/>
      </w:pPr>
      <w:r w:rsidRPr="00541A78">
        <w:t>11c</w:t>
      </w:r>
      <w:r w:rsidRPr="00541A78">
        <w:tab/>
        <w:t>Rebellion</w:t>
      </w:r>
    </w:p>
    <w:p w14:paraId="697E1130" w14:textId="77777777" w:rsidR="00F728F1" w:rsidRPr="00541A78" w:rsidRDefault="00F728F1" w:rsidP="00F728F1">
      <w:pPr>
        <w:tabs>
          <w:tab w:val="left" w:pos="2880"/>
        </w:tabs>
        <w:ind w:left="720"/>
      </w:pPr>
      <w:r w:rsidRPr="00541A78">
        <w:t>12-13</w:t>
      </w:r>
      <w:r w:rsidRPr="00541A78">
        <w:tab/>
        <w:t>Destructive lifestyle</w:t>
      </w:r>
    </w:p>
    <w:p w14:paraId="246649BD" w14:textId="77777777" w:rsidR="00F728F1" w:rsidRPr="00541A78" w:rsidRDefault="00F728F1" w:rsidP="00F728F1">
      <w:pPr>
        <w:tabs>
          <w:tab w:val="left" w:pos="2520"/>
        </w:tabs>
        <w:ind w:left="360"/>
      </w:pPr>
      <w:r w:rsidRPr="00541A78">
        <w:t>14-16</w:t>
      </w:r>
      <w:r w:rsidRPr="00541A78">
        <w:tab/>
        <w:t>Future judgment</w:t>
      </w:r>
    </w:p>
    <w:p w14:paraId="03278F56" w14:textId="77777777" w:rsidR="00F728F1" w:rsidRPr="00FE57B9" w:rsidRDefault="00F728F1" w:rsidP="00F728F1">
      <w:pPr>
        <w:tabs>
          <w:tab w:val="left" w:pos="360"/>
        </w:tabs>
        <w:ind w:left="360" w:hanging="360"/>
        <w:rPr>
          <w:b/>
          <w:sz w:val="16"/>
        </w:rPr>
      </w:pPr>
    </w:p>
    <w:p w14:paraId="1FB28826" w14:textId="77777777" w:rsidR="00F728F1" w:rsidRPr="00541A78" w:rsidRDefault="00F728F1" w:rsidP="00F728F1">
      <w:pPr>
        <w:tabs>
          <w:tab w:val="left" w:pos="2160"/>
        </w:tabs>
        <w:rPr>
          <w:b/>
        </w:rPr>
      </w:pPr>
      <w:r w:rsidRPr="00541A78">
        <w:rPr>
          <w:b/>
        </w:rPr>
        <w:t>17-23</w:t>
      </w:r>
      <w:r w:rsidRPr="00541A78">
        <w:rPr>
          <w:b/>
        </w:rPr>
        <w:tab/>
        <w:t>How to avoid pretenders' snares</w:t>
      </w:r>
    </w:p>
    <w:p w14:paraId="1F1DCC3C" w14:textId="77777777" w:rsidR="00F728F1" w:rsidRPr="00541A78" w:rsidRDefault="00F728F1" w:rsidP="00F728F1">
      <w:pPr>
        <w:tabs>
          <w:tab w:val="left" w:pos="2520"/>
        </w:tabs>
        <w:ind w:left="360"/>
      </w:pPr>
      <w:r w:rsidRPr="00541A78">
        <w:t>17-19</w:t>
      </w:r>
      <w:r w:rsidRPr="00541A78">
        <w:tab/>
        <w:t>Remember apostolic predictions</w:t>
      </w:r>
    </w:p>
    <w:p w14:paraId="5530EDA4" w14:textId="77777777" w:rsidR="00F728F1" w:rsidRPr="00541A78" w:rsidRDefault="00F728F1" w:rsidP="00F728F1">
      <w:pPr>
        <w:tabs>
          <w:tab w:val="left" w:pos="2520"/>
        </w:tabs>
        <w:ind w:left="360"/>
      </w:pPr>
      <w:r w:rsidRPr="00541A78">
        <w:t>20-21</w:t>
      </w:r>
      <w:r w:rsidRPr="00541A78">
        <w:tab/>
        <w:t>Nurture oneself in God's love</w:t>
      </w:r>
    </w:p>
    <w:p w14:paraId="5119903B" w14:textId="77777777" w:rsidR="00F728F1" w:rsidRPr="00541A78" w:rsidRDefault="00F728F1" w:rsidP="00F728F1">
      <w:pPr>
        <w:tabs>
          <w:tab w:val="left" w:pos="2880"/>
        </w:tabs>
        <w:ind w:left="720"/>
      </w:pPr>
      <w:r w:rsidRPr="00541A78">
        <w:t>20a</w:t>
      </w:r>
      <w:r w:rsidRPr="00541A78">
        <w:tab/>
        <w:t>Study Scriptures</w:t>
      </w:r>
    </w:p>
    <w:p w14:paraId="5CBF179A" w14:textId="77777777" w:rsidR="00F728F1" w:rsidRPr="00541A78" w:rsidRDefault="00F728F1" w:rsidP="00F728F1">
      <w:pPr>
        <w:tabs>
          <w:tab w:val="left" w:pos="2880"/>
        </w:tabs>
        <w:ind w:left="720"/>
      </w:pPr>
      <w:r w:rsidRPr="00541A78">
        <w:t>20b</w:t>
      </w:r>
      <w:r w:rsidRPr="00541A78">
        <w:tab/>
        <w:t>Prayer</w:t>
      </w:r>
    </w:p>
    <w:p w14:paraId="29F94590" w14:textId="77777777" w:rsidR="00F728F1" w:rsidRPr="00541A78" w:rsidRDefault="00F728F1" w:rsidP="00F728F1">
      <w:pPr>
        <w:tabs>
          <w:tab w:val="left" w:pos="2880"/>
        </w:tabs>
        <w:ind w:left="720"/>
      </w:pPr>
      <w:r w:rsidRPr="00541A78">
        <w:t>21</w:t>
      </w:r>
      <w:r w:rsidRPr="00541A78">
        <w:tab/>
        <w:t>Look for rapture</w:t>
      </w:r>
    </w:p>
    <w:p w14:paraId="5AEE7E40" w14:textId="77777777" w:rsidR="00F728F1" w:rsidRPr="00541A78" w:rsidRDefault="00F728F1" w:rsidP="00F728F1">
      <w:pPr>
        <w:tabs>
          <w:tab w:val="left" w:pos="2520"/>
        </w:tabs>
        <w:ind w:left="360"/>
      </w:pPr>
      <w:r w:rsidRPr="00541A78">
        <w:t>22-23</w:t>
      </w:r>
      <w:r w:rsidRPr="00541A78">
        <w:tab/>
        <w:t>Show mercy to pretenders' followers</w:t>
      </w:r>
    </w:p>
    <w:p w14:paraId="0A6E4E65" w14:textId="77777777" w:rsidR="00F728F1" w:rsidRPr="00FE57B9" w:rsidRDefault="00F728F1" w:rsidP="00F728F1">
      <w:pPr>
        <w:tabs>
          <w:tab w:val="left" w:pos="360"/>
        </w:tabs>
        <w:ind w:left="360" w:hanging="360"/>
        <w:rPr>
          <w:b/>
          <w:sz w:val="16"/>
        </w:rPr>
      </w:pPr>
    </w:p>
    <w:p w14:paraId="44C236CF" w14:textId="77777777" w:rsidR="00F728F1" w:rsidRPr="00541A78" w:rsidRDefault="00F728F1" w:rsidP="00F728F1">
      <w:pPr>
        <w:tabs>
          <w:tab w:val="left" w:pos="2160"/>
        </w:tabs>
        <w:rPr>
          <w:b/>
        </w:rPr>
      </w:pPr>
      <w:r w:rsidRPr="00541A78">
        <w:rPr>
          <w:b/>
        </w:rPr>
        <w:t>24-25</w:t>
      </w:r>
      <w:r w:rsidRPr="00541A78">
        <w:rPr>
          <w:b/>
        </w:rPr>
        <w:tab/>
        <w:t>Praise for preservation from apostasy</w:t>
      </w:r>
    </w:p>
    <w:p w14:paraId="69BD6CED" w14:textId="77777777" w:rsidR="00F728F1" w:rsidRPr="00541A78" w:rsidRDefault="00F728F1" w:rsidP="00F728F1">
      <w:pPr>
        <w:tabs>
          <w:tab w:val="left" w:pos="360"/>
        </w:tabs>
        <w:ind w:left="360" w:hanging="360"/>
        <w:jc w:val="center"/>
        <w:rPr>
          <w:b/>
        </w:rPr>
      </w:pPr>
    </w:p>
    <w:p w14:paraId="54B8C800" w14:textId="7231A714" w:rsidR="00F728F1" w:rsidRPr="00F728F1" w:rsidRDefault="00F728F1" w:rsidP="005D462B">
      <w:pPr>
        <w:jc w:val="center"/>
        <w:rPr>
          <w:sz w:val="24"/>
        </w:rPr>
      </w:pPr>
      <w:r w:rsidRPr="00541A78">
        <w:rPr>
          <w:b/>
          <w:sz w:val="34"/>
        </w:rPr>
        <w:br w:type="page"/>
      </w:r>
      <w:r w:rsidRPr="00F728F1">
        <w:rPr>
          <w:b/>
          <w:sz w:val="32"/>
        </w:rPr>
        <w:lastRenderedPageBreak/>
        <w:t>What is the Gospel?</w:t>
      </w:r>
    </w:p>
    <w:p w14:paraId="4FDD9BD7" w14:textId="77777777" w:rsidR="00F728F1" w:rsidRPr="00F728F1" w:rsidRDefault="00F728F1" w:rsidP="00F728F1">
      <w:pPr>
        <w:ind w:right="90"/>
        <w:jc w:val="center"/>
        <w:rPr>
          <w:sz w:val="20"/>
        </w:rPr>
      </w:pPr>
      <w:r w:rsidRPr="00F728F1">
        <w:rPr>
          <w:sz w:val="20"/>
        </w:rPr>
        <w:t>(1 of 2)</w:t>
      </w:r>
    </w:p>
    <w:p w14:paraId="03B059E8" w14:textId="77777777" w:rsidR="00F728F1" w:rsidRPr="00F728F1" w:rsidRDefault="00F728F1" w:rsidP="00F728F1">
      <w:pPr>
        <w:ind w:right="90"/>
        <w:rPr>
          <w:sz w:val="20"/>
        </w:rPr>
      </w:pPr>
    </w:p>
    <w:p w14:paraId="1F75C1BF" w14:textId="77777777" w:rsidR="00F728F1" w:rsidRPr="00F728F1" w:rsidRDefault="00F728F1" w:rsidP="00F728F1">
      <w:pPr>
        <w:ind w:right="90"/>
        <w:rPr>
          <w:i/>
          <w:sz w:val="20"/>
        </w:rPr>
      </w:pPr>
      <w:r w:rsidRPr="00F728F1">
        <w:rPr>
          <w:i/>
          <w:sz w:val="20"/>
        </w:rPr>
        <w:t>Recently an evening school student wrote to ask why it took Christ’s blood to pay for our sin.  With all the false gospels around today, his question reminded me of Jude’s exhortation for Christians “to contend for the faith” (v. 3).  Yet how can we contend for something we don’t even understand?  So below is my reply to his sincere and vital question (slightly edited).</w:t>
      </w:r>
    </w:p>
    <w:p w14:paraId="3DCCBD44" w14:textId="77777777" w:rsidR="00F728F1" w:rsidRPr="00F728F1" w:rsidRDefault="00F728F1" w:rsidP="00F728F1">
      <w:pPr>
        <w:ind w:right="90"/>
        <w:rPr>
          <w:sz w:val="20"/>
        </w:rPr>
      </w:pPr>
    </w:p>
    <w:p w14:paraId="7285BD94" w14:textId="77777777" w:rsidR="00F728F1" w:rsidRPr="00F728F1" w:rsidRDefault="00F728F1" w:rsidP="00F728F1">
      <w:pPr>
        <w:tabs>
          <w:tab w:val="left" w:pos="7960"/>
        </w:tabs>
        <w:ind w:right="90"/>
        <w:rPr>
          <w:sz w:val="20"/>
        </w:rPr>
      </w:pPr>
      <w:r w:rsidRPr="00F728F1">
        <w:rPr>
          <w:sz w:val="20"/>
        </w:rPr>
        <w:t>What a great question you asked.  I agree that too few of us stop long enough to evaluate why Christ had to die for us.  We must accept it as a fact to be saved, but I think it shows maturity on your part to ask the “why” question.  I'll try to answer your question in as simple words as possible.</w:t>
      </w:r>
    </w:p>
    <w:p w14:paraId="0FC6DBD7" w14:textId="77777777" w:rsidR="00F728F1" w:rsidRPr="00F728F1" w:rsidRDefault="00F728F1" w:rsidP="00F728F1">
      <w:pPr>
        <w:tabs>
          <w:tab w:val="left" w:pos="7960"/>
        </w:tabs>
        <w:ind w:right="90"/>
        <w:rPr>
          <w:sz w:val="20"/>
        </w:rPr>
      </w:pPr>
    </w:p>
    <w:p w14:paraId="5AEC915C" w14:textId="77777777" w:rsidR="00F728F1" w:rsidRPr="00F728F1" w:rsidRDefault="00F728F1" w:rsidP="00F728F1">
      <w:pPr>
        <w:tabs>
          <w:tab w:val="left" w:pos="7960"/>
        </w:tabs>
        <w:ind w:right="90"/>
        <w:rPr>
          <w:sz w:val="20"/>
        </w:rPr>
      </w:pPr>
      <w:r w:rsidRPr="00F728F1">
        <w:rPr>
          <w:sz w:val="20"/>
        </w:rPr>
        <w:t xml:space="preserve">Part of the answer relates to the balance in God between His love on one side and His perfection and fairness on the other.  </w:t>
      </w:r>
    </w:p>
    <w:p w14:paraId="4091507C" w14:textId="77777777" w:rsidR="00F728F1" w:rsidRPr="00F728F1" w:rsidRDefault="00F728F1" w:rsidP="00F728F1">
      <w:pPr>
        <w:tabs>
          <w:tab w:val="left" w:pos="7960"/>
        </w:tabs>
        <w:ind w:right="90"/>
        <w:rPr>
          <w:sz w:val="20"/>
        </w:rPr>
      </w:pPr>
    </w:p>
    <w:p w14:paraId="21C98BA0" w14:textId="77777777" w:rsidR="00F728F1" w:rsidRPr="00F728F1" w:rsidRDefault="00F728F1" w:rsidP="00F728F1">
      <w:pPr>
        <w:tabs>
          <w:tab w:val="left" w:pos="7960"/>
        </w:tabs>
        <w:ind w:right="90"/>
        <w:rPr>
          <w:sz w:val="20"/>
          <w:u w:val="single"/>
        </w:rPr>
      </w:pPr>
      <w:r w:rsidRPr="00F728F1">
        <w:rPr>
          <w:sz w:val="20"/>
          <w:u w:val="single"/>
        </w:rPr>
        <w:t>Here's the problem...</w:t>
      </w:r>
    </w:p>
    <w:p w14:paraId="4BFE4627" w14:textId="77777777" w:rsidR="00F728F1" w:rsidRPr="00F728F1" w:rsidRDefault="00F728F1" w:rsidP="00F728F1">
      <w:pPr>
        <w:tabs>
          <w:tab w:val="left" w:pos="7960"/>
        </w:tabs>
        <w:ind w:right="90"/>
        <w:rPr>
          <w:sz w:val="20"/>
        </w:rPr>
      </w:pPr>
    </w:p>
    <w:p w14:paraId="74D61584" w14:textId="77777777" w:rsidR="00F728F1" w:rsidRPr="00F728F1" w:rsidRDefault="00F728F1" w:rsidP="00F728F1">
      <w:pPr>
        <w:tabs>
          <w:tab w:val="left" w:pos="7960"/>
        </w:tabs>
        <w:ind w:right="90"/>
        <w:rPr>
          <w:sz w:val="20"/>
        </w:rPr>
      </w:pPr>
      <w:r w:rsidRPr="00F728F1">
        <w:rPr>
          <w:sz w:val="20"/>
        </w:rPr>
        <w:t>God is perfect.  This means He cannot stand sin.  And the result for us is we cannot enter His presence with our sin.  And because He is fair He must judge sin (require a penalty) so we all owe a debt to Him for our sin.</w:t>
      </w:r>
    </w:p>
    <w:p w14:paraId="54045081" w14:textId="77777777" w:rsidR="00F728F1" w:rsidRPr="00F728F1" w:rsidRDefault="00F728F1" w:rsidP="00F728F1">
      <w:pPr>
        <w:tabs>
          <w:tab w:val="left" w:pos="7960"/>
        </w:tabs>
        <w:ind w:right="90"/>
        <w:rPr>
          <w:sz w:val="20"/>
        </w:rPr>
      </w:pPr>
    </w:p>
    <w:p w14:paraId="44913FE7" w14:textId="77777777" w:rsidR="00F728F1" w:rsidRPr="00F728F1" w:rsidRDefault="00F728F1" w:rsidP="00F728F1">
      <w:pPr>
        <w:tabs>
          <w:tab w:val="left" w:pos="7960"/>
        </w:tabs>
        <w:ind w:right="90"/>
        <w:rPr>
          <w:sz w:val="20"/>
        </w:rPr>
      </w:pPr>
      <w:r w:rsidRPr="00F728F1">
        <w:rPr>
          <w:sz w:val="20"/>
        </w:rPr>
        <w:t xml:space="preserve">What is the penalty God requires?  Our sin doesn't just separate us from a perfect God a little, so the penalty God requires for our sin is death (Rom. 6:23).  This is what the Bible means when it says that His fairness can only be satisfied with the shedding of blood (death is what we all deserve).  </w:t>
      </w:r>
    </w:p>
    <w:p w14:paraId="134D4EFF" w14:textId="77777777" w:rsidR="00F728F1" w:rsidRPr="00F728F1" w:rsidRDefault="00F728F1" w:rsidP="00F728F1">
      <w:pPr>
        <w:tabs>
          <w:tab w:val="left" w:pos="7960"/>
        </w:tabs>
        <w:ind w:right="90"/>
        <w:rPr>
          <w:sz w:val="20"/>
        </w:rPr>
      </w:pPr>
    </w:p>
    <w:p w14:paraId="17DC4A75" w14:textId="77777777" w:rsidR="00F728F1" w:rsidRPr="00F728F1" w:rsidRDefault="00F728F1" w:rsidP="00F728F1">
      <w:pPr>
        <w:tabs>
          <w:tab w:val="left" w:pos="7960"/>
        </w:tabs>
        <w:ind w:right="90"/>
        <w:rPr>
          <w:sz w:val="20"/>
        </w:rPr>
      </w:pPr>
      <w:r w:rsidRPr="00F728F1">
        <w:rPr>
          <w:sz w:val="20"/>
        </w:rPr>
        <w:t>Capital crimes deserve capital punishment.  Most of the time people don't think of themselves as having committed a capital crime like murder, but we all have.  We look at ourselves in comparison to one another—and we generally compare ourselves to the worst people!  This way we don't look so bad.</w:t>
      </w:r>
    </w:p>
    <w:p w14:paraId="7921185B" w14:textId="77777777" w:rsidR="00F728F1" w:rsidRPr="00F728F1" w:rsidRDefault="00F728F1" w:rsidP="00F728F1">
      <w:pPr>
        <w:tabs>
          <w:tab w:val="left" w:pos="7960"/>
        </w:tabs>
        <w:ind w:right="90"/>
        <w:rPr>
          <w:sz w:val="20"/>
        </w:rPr>
      </w:pPr>
    </w:p>
    <w:p w14:paraId="05B0618F" w14:textId="77777777" w:rsidR="00F728F1" w:rsidRPr="00F728F1" w:rsidRDefault="00F728F1" w:rsidP="00F728F1">
      <w:pPr>
        <w:tabs>
          <w:tab w:val="left" w:pos="7960"/>
        </w:tabs>
        <w:ind w:right="90"/>
        <w:rPr>
          <w:sz w:val="20"/>
        </w:rPr>
      </w:pPr>
      <w:r w:rsidRPr="00F728F1">
        <w:rPr>
          <w:sz w:val="20"/>
        </w:rPr>
        <w:t>That works fine on a human plane when we are only trying to legislate society to the degree that everyone doesn't kill each other.  But when we're talking about an issue of going to heaven and being with a holy God forever we must compare ourselves to this holy God!  And He says that every one of us doesn’t measure up (Rom. 3:23).</w:t>
      </w:r>
    </w:p>
    <w:p w14:paraId="5A9B6039" w14:textId="77777777" w:rsidR="00F728F1" w:rsidRPr="00F728F1" w:rsidRDefault="00F728F1" w:rsidP="00F728F1">
      <w:pPr>
        <w:tabs>
          <w:tab w:val="left" w:pos="7960"/>
        </w:tabs>
        <w:ind w:right="90"/>
        <w:rPr>
          <w:sz w:val="20"/>
        </w:rPr>
      </w:pPr>
    </w:p>
    <w:p w14:paraId="15C74A2B" w14:textId="77777777" w:rsidR="00F728F1" w:rsidRPr="00F728F1" w:rsidRDefault="00F728F1" w:rsidP="00F728F1">
      <w:pPr>
        <w:tabs>
          <w:tab w:val="left" w:pos="7960"/>
        </w:tabs>
        <w:ind w:right="90"/>
        <w:rPr>
          <w:sz w:val="20"/>
        </w:rPr>
      </w:pPr>
      <w:r w:rsidRPr="00F728F1">
        <w:rPr>
          <w:sz w:val="20"/>
        </w:rPr>
        <w:t>When we see things this way we finally realize that we are in an awful predicament.   We really are in bad shape–even the best of us!</w:t>
      </w:r>
    </w:p>
    <w:p w14:paraId="197516D6" w14:textId="77777777" w:rsidR="00F728F1" w:rsidRPr="00F728F1" w:rsidRDefault="00F728F1" w:rsidP="00F728F1">
      <w:pPr>
        <w:tabs>
          <w:tab w:val="left" w:pos="7960"/>
        </w:tabs>
        <w:ind w:right="90"/>
        <w:rPr>
          <w:sz w:val="20"/>
        </w:rPr>
      </w:pPr>
    </w:p>
    <w:p w14:paraId="3BF9C099" w14:textId="77777777" w:rsidR="00F728F1" w:rsidRPr="00F728F1" w:rsidRDefault="00F728F1" w:rsidP="00F728F1">
      <w:pPr>
        <w:tabs>
          <w:tab w:val="left" w:pos="7960"/>
        </w:tabs>
        <w:ind w:right="90"/>
        <w:rPr>
          <w:sz w:val="20"/>
          <w:u w:val="single"/>
        </w:rPr>
      </w:pPr>
      <w:r w:rsidRPr="00F728F1">
        <w:rPr>
          <w:sz w:val="20"/>
          <w:u w:val="single"/>
        </w:rPr>
        <w:t>Here's the solution...</w:t>
      </w:r>
    </w:p>
    <w:p w14:paraId="775E718A" w14:textId="77777777" w:rsidR="00F728F1" w:rsidRPr="00F728F1" w:rsidRDefault="00F728F1" w:rsidP="00F728F1">
      <w:pPr>
        <w:tabs>
          <w:tab w:val="left" w:pos="7960"/>
        </w:tabs>
        <w:ind w:right="90"/>
        <w:rPr>
          <w:sz w:val="20"/>
        </w:rPr>
      </w:pPr>
    </w:p>
    <w:p w14:paraId="7D36B1AA" w14:textId="77777777" w:rsidR="00F728F1" w:rsidRPr="00F728F1" w:rsidRDefault="00F728F1" w:rsidP="00F728F1">
      <w:pPr>
        <w:tabs>
          <w:tab w:val="left" w:pos="7960"/>
        </w:tabs>
        <w:ind w:right="90"/>
        <w:rPr>
          <w:sz w:val="20"/>
        </w:rPr>
      </w:pPr>
      <w:r w:rsidRPr="00F728F1">
        <w:rPr>
          <w:sz w:val="20"/>
        </w:rPr>
        <w:t xml:space="preserve">There's good news though!  God also loves us, so how can He show His love and yet not compromise His fairness?  He in His love provides a way for His fair demands to be met with a substitute for us.  God allows a substitute to take the penalty we deserve (Rom. 5:8).  </w:t>
      </w:r>
    </w:p>
    <w:p w14:paraId="364AD4BF" w14:textId="77777777" w:rsidR="00F728F1" w:rsidRPr="00F728F1" w:rsidRDefault="00F728F1" w:rsidP="00F728F1">
      <w:pPr>
        <w:tabs>
          <w:tab w:val="left" w:pos="7960"/>
        </w:tabs>
        <w:ind w:right="90"/>
        <w:rPr>
          <w:sz w:val="20"/>
        </w:rPr>
      </w:pPr>
    </w:p>
    <w:p w14:paraId="6FD08551" w14:textId="77777777" w:rsidR="00F728F1" w:rsidRPr="00F728F1" w:rsidRDefault="00F728F1" w:rsidP="00F728F1">
      <w:pPr>
        <w:tabs>
          <w:tab w:val="left" w:pos="7960"/>
        </w:tabs>
        <w:ind w:right="90"/>
        <w:rPr>
          <w:sz w:val="20"/>
        </w:rPr>
      </w:pPr>
      <w:r w:rsidRPr="00F728F1">
        <w:rPr>
          <w:sz w:val="20"/>
        </w:rPr>
        <w:t>Can a substitute really take our place?  If I killed someone, would the government allow someone else to die by hanging instead of me?  I can't answer this for Singapore law.  Perhaps no one has ever volunteered before!  But in some societies the demands of the law do not require that the one who takes the penalty be the one who committed the crime.  In such cases a substitute is allowed.</w:t>
      </w:r>
    </w:p>
    <w:p w14:paraId="2D975DC7" w14:textId="77777777" w:rsidR="00F728F1" w:rsidRPr="00F728F1" w:rsidRDefault="00F728F1" w:rsidP="00F728F1">
      <w:pPr>
        <w:tabs>
          <w:tab w:val="left" w:pos="7960"/>
        </w:tabs>
        <w:ind w:right="90"/>
        <w:rPr>
          <w:sz w:val="20"/>
        </w:rPr>
      </w:pPr>
    </w:p>
    <w:p w14:paraId="22F55DC2" w14:textId="77777777" w:rsidR="00F728F1" w:rsidRPr="00F728F1" w:rsidRDefault="00F728F1" w:rsidP="00F728F1">
      <w:pPr>
        <w:tabs>
          <w:tab w:val="left" w:pos="7960"/>
        </w:tabs>
        <w:ind w:right="90"/>
        <w:rPr>
          <w:sz w:val="20"/>
        </w:rPr>
      </w:pPr>
      <w:r w:rsidRPr="00F728F1">
        <w:rPr>
          <w:sz w:val="20"/>
        </w:rPr>
        <w:t>So “without the shedding of blood there is no forgiveness” (Heb. 9:22).  This has always been true.  In OT times the blood spilled was the blood of a lamb.  The worshipper placed his hand on the head of the animal and he killed it himself.  Read Leviticus 1 and you'll see that it wasn't the priest who did the actual killing.  This was a graphic way to show the worshipper that sin has a price.</w:t>
      </w:r>
    </w:p>
    <w:p w14:paraId="3A1A9360" w14:textId="77777777" w:rsidR="00F728F1" w:rsidRPr="00F728F1" w:rsidRDefault="00F728F1" w:rsidP="00F728F1">
      <w:pPr>
        <w:tabs>
          <w:tab w:val="left" w:pos="7960"/>
        </w:tabs>
        <w:ind w:right="90"/>
        <w:rPr>
          <w:sz w:val="20"/>
        </w:rPr>
      </w:pPr>
    </w:p>
    <w:p w14:paraId="289490AF" w14:textId="77777777" w:rsidR="00F728F1" w:rsidRPr="00F728F1" w:rsidRDefault="00F728F1" w:rsidP="00F728F1">
      <w:pPr>
        <w:tabs>
          <w:tab w:val="left" w:pos="7960"/>
        </w:tabs>
        <w:ind w:right="90"/>
        <w:rPr>
          <w:sz w:val="20"/>
        </w:rPr>
      </w:pPr>
      <w:r w:rsidRPr="00F728F1">
        <w:rPr>
          <w:sz w:val="20"/>
        </w:rPr>
        <w:t xml:space="preserve">Of course, we now know that an OT lamb ultimately pointed to Jesus as the final sacrifice for sin.  This is why Revelation 4 calls Jesus the “Lamb” with a capital “L.”  </w:t>
      </w:r>
    </w:p>
    <w:p w14:paraId="667F5600" w14:textId="77777777" w:rsidR="00F728F1" w:rsidRPr="00F728F1" w:rsidRDefault="00F728F1" w:rsidP="00F728F1">
      <w:pPr>
        <w:ind w:right="90"/>
        <w:rPr>
          <w:sz w:val="20"/>
        </w:rPr>
        <w:sectPr w:rsidR="00F728F1" w:rsidRPr="00F728F1" w:rsidSect="001439E1">
          <w:headerReference w:type="even" r:id="rId7"/>
          <w:headerReference w:type="default" r:id="rId8"/>
          <w:pgSz w:w="11880" w:h="16840"/>
          <w:pgMar w:top="720" w:right="1152" w:bottom="720" w:left="1440" w:header="720" w:footer="720" w:gutter="0"/>
          <w:pgNumType w:start="1"/>
          <w:cols w:space="720"/>
          <w:titlePg/>
        </w:sectPr>
      </w:pPr>
    </w:p>
    <w:p w14:paraId="3E132254" w14:textId="77777777" w:rsidR="00F728F1" w:rsidRPr="00F728F1" w:rsidRDefault="00F728F1" w:rsidP="00F728F1">
      <w:pPr>
        <w:ind w:right="90"/>
        <w:jc w:val="center"/>
        <w:rPr>
          <w:b/>
          <w:sz w:val="20"/>
        </w:rPr>
      </w:pPr>
      <w:r w:rsidRPr="00F728F1">
        <w:rPr>
          <w:b/>
          <w:sz w:val="20"/>
        </w:rPr>
        <w:lastRenderedPageBreak/>
        <w:t>What is the Gospel? (2 of 2)</w:t>
      </w:r>
    </w:p>
    <w:p w14:paraId="7F18D2AB" w14:textId="77777777" w:rsidR="00F728F1" w:rsidRPr="00F728F1" w:rsidRDefault="00F728F1" w:rsidP="00F728F1">
      <w:pPr>
        <w:tabs>
          <w:tab w:val="left" w:pos="7960"/>
        </w:tabs>
        <w:ind w:right="90"/>
        <w:rPr>
          <w:sz w:val="20"/>
        </w:rPr>
      </w:pPr>
    </w:p>
    <w:p w14:paraId="7656E85F" w14:textId="77777777" w:rsidR="00F728F1" w:rsidRPr="00F728F1" w:rsidRDefault="00F728F1" w:rsidP="00F728F1">
      <w:pPr>
        <w:tabs>
          <w:tab w:val="left" w:pos="7960"/>
        </w:tabs>
        <w:ind w:right="90"/>
        <w:rPr>
          <w:sz w:val="20"/>
        </w:rPr>
      </w:pPr>
      <w:r w:rsidRPr="00F728F1">
        <w:rPr>
          <w:sz w:val="20"/>
        </w:rPr>
        <w:t xml:space="preserve">How was Jesus the ultimate sacrifice?  For one, He was greater than man (lambs are lower in God's eyes than people, the crown of His creation).  He was God and man simultaneously so He could bear the sin of man perfectly to satisfy the justice (fairness) of God.  </w:t>
      </w:r>
    </w:p>
    <w:p w14:paraId="7F1D8742" w14:textId="77777777" w:rsidR="00F728F1" w:rsidRPr="00F728F1" w:rsidRDefault="00F728F1" w:rsidP="00F728F1">
      <w:pPr>
        <w:tabs>
          <w:tab w:val="left" w:pos="7960"/>
        </w:tabs>
        <w:ind w:right="90"/>
        <w:rPr>
          <w:sz w:val="20"/>
        </w:rPr>
      </w:pPr>
    </w:p>
    <w:p w14:paraId="2ADAEDD5" w14:textId="77777777" w:rsidR="00F728F1" w:rsidRPr="00F728F1" w:rsidRDefault="00F728F1" w:rsidP="00F728F1">
      <w:pPr>
        <w:tabs>
          <w:tab w:val="left" w:pos="7960"/>
        </w:tabs>
        <w:ind w:right="90"/>
        <w:rPr>
          <w:sz w:val="20"/>
        </w:rPr>
      </w:pPr>
      <w:r w:rsidRPr="00F728F1">
        <w:rPr>
          <w:sz w:val="20"/>
        </w:rPr>
        <w:t>Another difference is that lambs actually never sinned.  There is something innocent about little, cute lambs–perhaps because they have not been tainted by sin.  Only humans can sin since only humans have a conscience and an ability to choose between right and wrong.  And every human has failed–all have sinned.</w:t>
      </w:r>
    </w:p>
    <w:p w14:paraId="2BE2CBCA" w14:textId="77777777" w:rsidR="00F728F1" w:rsidRPr="00F728F1" w:rsidRDefault="00F728F1" w:rsidP="00F728F1">
      <w:pPr>
        <w:tabs>
          <w:tab w:val="left" w:pos="7960"/>
        </w:tabs>
        <w:ind w:right="90"/>
        <w:rPr>
          <w:sz w:val="20"/>
        </w:rPr>
      </w:pPr>
    </w:p>
    <w:p w14:paraId="36B0BBD5" w14:textId="77777777" w:rsidR="00F728F1" w:rsidRPr="00F728F1" w:rsidRDefault="00F728F1" w:rsidP="00F728F1">
      <w:pPr>
        <w:tabs>
          <w:tab w:val="left" w:pos="7960"/>
        </w:tabs>
        <w:ind w:right="90"/>
        <w:rPr>
          <w:sz w:val="20"/>
        </w:rPr>
      </w:pPr>
      <w:r w:rsidRPr="00F728F1">
        <w:rPr>
          <w:sz w:val="20"/>
        </w:rPr>
        <w:t>But Jesus was the only person that was fully human and yet without sin.  He's the only one who ever passed the sin test–being tried and found innocent in every respect.  Had Christ committed even one sin, He would have had to die for that sin.  This would have disqualified Him from bearing our sin.</w:t>
      </w:r>
    </w:p>
    <w:p w14:paraId="35229DBE" w14:textId="77777777" w:rsidR="00F728F1" w:rsidRPr="00F728F1" w:rsidRDefault="00F728F1" w:rsidP="00F728F1">
      <w:pPr>
        <w:tabs>
          <w:tab w:val="left" w:pos="7960"/>
        </w:tabs>
        <w:ind w:right="90"/>
        <w:rPr>
          <w:sz w:val="20"/>
        </w:rPr>
      </w:pPr>
    </w:p>
    <w:p w14:paraId="0C0A40D1" w14:textId="77777777" w:rsidR="00F728F1" w:rsidRPr="00F728F1" w:rsidRDefault="00F728F1" w:rsidP="00F728F1">
      <w:pPr>
        <w:tabs>
          <w:tab w:val="left" w:pos="7960"/>
        </w:tabs>
        <w:ind w:right="90"/>
        <w:rPr>
          <w:sz w:val="20"/>
        </w:rPr>
      </w:pPr>
      <w:r w:rsidRPr="00F728F1">
        <w:rPr>
          <w:sz w:val="20"/>
        </w:rPr>
        <w:t>But praise God, Jesus never did commit His first sin.  This allowed Him, if He died, to die for those that were under the penalty of sin.  So He chose to die for us, satisfying our debt to God's fairness and simultaneously demonstrating God's love.</w:t>
      </w:r>
    </w:p>
    <w:p w14:paraId="00654DA6" w14:textId="77777777" w:rsidR="00F728F1" w:rsidRPr="00F728F1" w:rsidRDefault="00F728F1" w:rsidP="00F728F1">
      <w:pPr>
        <w:tabs>
          <w:tab w:val="left" w:pos="7960"/>
        </w:tabs>
        <w:ind w:right="90"/>
        <w:rPr>
          <w:sz w:val="20"/>
        </w:rPr>
      </w:pPr>
    </w:p>
    <w:p w14:paraId="496083DD" w14:textId="77777777" w:rsidR="00F728F1" w:rsidRPr="00F728F1" w:rsidRDefault="00F728F1" w:rsidP="00F728F1">
      <w:pPr>
        <w:tabs>
          <w:tab w:val="left" w:pos="7960"/>
        </w:tabs>
        <w:ind w:right="90"/>
        <w:rPr>
          <w:sz w:val="20"/>
        </w:rPr>
      </w:pPr>
      <w:r w:rsidRPr="00F728F1">
        <w:rPr>
          <w:sz w:val="20"/>
        </w:rPr>
        <w:t xml:space="preserve">Isn't that the most wonderful news you have ever heard?  It was to me!  Now God says that for Christ's blood to apply to us we simply accept this by faith.  </w:t>
      </w:r>
    </w:p>
    <w:p w14:paraId="16AF95B9" w14:textId="77777777" w:rsidR="00F728F1" w:rsidRPr="00F728F1" w:rsidRDefault="00F728F1" w:rsidP="00F728F1">
      <w:pPr>
        <w:tabs>
          <w:tab w:val="left" w:pos="7960"/>
        </w:tabs>
        <w:ind w:right="90"/>
        <w:rPr>
          <w:sz w:val="20"/>
        </w:rPr>
      </w:pPr>
    </w:p>
    <w:p w14:paraId="690F934D" w14:textId="77777777" w:rsidR="00F728F1" w:rsidRPr="00F728F1" w:rsidRDefault="00F728F1" w:rsidP="00F728F1">
      <w:pPr>
        <w:tabs>
          <w:tab w:val="left" w:pos="7960"/>
        </w:tabs>
        <w:ind w:right="90"/>
        <w:rPr>
          <w:sz w:val="20"/>
        </w:rPr>
      </w:pPr>
      <w:r w:rsidRPr="00F728F1">
        <w:rPr>
          <w:sz w:val="20"/>
        </w:rPr>
        <w:t xml:space="preserve">Why can't Christ's blood apply to everyone–even to those without faith?  If He died for the whole world, why then isn't the whole world saved from the penalty of death?  In OT times, the person had to express his faith to God.  This was done through offering a lamb at the temple.  In like manner, today faith must be expressed for forgiveness to come.  </w:t>
      </w:r>
    </w:p>
    <w:p w14:paraId="1592DA8D" w14:textId="77777777" w:rsidR="00F728F1" w:rsidRPr="00F728F1" w:rsidRDefault="00F728F1" w:rsidP="00F728F1">
      <w:pPr>
        <w:tabs>
          <w:tab w:val="left" w:pos="7960"/>
        </w:tabs>
        <w:ind w:right="90"/>
        <w:rPr>
          <w:sz w:val="20"/>
        </w:rPr>
      </w:pPr>
    </w:p>
    <w:p w14:paraId="3DD70414" w14:textId="77777777" w:rsidR="00F728F1" w:rsidRPr="00F728F1" w:rsidRDefault="00F728F1" w:rsidP="00F728F1">
      <w:pPr>
        <w:tabs>
          <w:tab w:val="left" w:pos="7960"/>
        </w:tabs>
        <w:ind w:right="90"/>
        <w:rPr>
          <w:sz w:val="20"/>
        </w:rPr>
      </w:pPr>
      <w:r w:rsidRPr="00F728F1">
        <w:rPr>
          <w:sz w:val="20"/>
        </w:rPr>
        <w:t>But how is faith expressed?  The New Testament doesn't prescribe only one way to express faith.  Typically people express faith in Christ through prayer, but the NT never actually gives us a specific prayer to use.  Nevertheless, I think that prayer is probably the best way to show God that we want Christ's blood to apply to us.</w:t>
      </w:r>
    </w:p>
    <w:p w14:paraId="7CC43739" w14:textId="77777777" w:rsidR="00F728F1" w:rsidRPr="00F728F1" w:rsidRDefault="00F728F1" w:rsidP="00F728F1">
      <w:pPr>
        <w:tabs>
          <w:tab w:val="left" w:pos="7960"/>
        </w:tabs>
        <w:ind w:right="90"/>
        <w:rPr>
          <w:sz w:val="20"/>
        </w:rPr>
      </w:pPr>
    </w:p>
    <w:p w14:paraId="0E877C3F" w14:textId="77777777" w:rsidR="00F728F1" w:rsidRPr="00F728F1" w:rsidRDefault="00F728F1" w:rsidP="00F728F1">
      <w:pPr>
        <w:tabs>
          <w:tab w:val="left" w:pos="7960"/>
        </w:tabs>
        <w:ind w:right="90"/>
        <w:rPr>
          <w:sz w:val="20"/>
        </w:rPr>
      </w:pPr>
      <w:r w:rsidRPr="00F728F1">
        <w:rPr>
          <w:sz w:val="20"/>
        </w:rPr>
        <w:t>What should that prayer include?  Tell God you trust (believe) that Christ died for you and you want His forgiveness.  This is called accepting Him as Saviour (substitute for your sin).  Included in this is what the NT calls “repentance,” which literally means a “change of mind” concerning what you are trusting to save you from the penalty of sin.  Don't trust your good works, church attendance, baptism, or anything else since none of these takes care of your basic problem: sin.</w:t>
      </w:r>
    </w:p>
    <w:p w14:paraId="7EB63E25" w14:textId="77777777" w:rsidR="00F728F1" w:rsidRPr="00F728F1" w:rsidRDefault="00F728F1" w:rsidP="00F728F1">
      <w:pPr>
        <w:tabs>
          <w:tab w:val="left" w:pos="7960"/>
        </w:tabs>
        <w:ind w:right="90"/>
        <w:rPr>
          <w:sz w:val="20"/>
        </w:rPr>
      </w:pPr>
    </w:p>
    <w:p w14:paraId="307B19AA" w14:textId="77777777" w:rsidR="00F728F1" w:rsidRPr="00F728F1" w:rsidRDefault="00F728F1" w:rsidP="00F728F1">
      <w:pPr>
        <w:tabs>
          <w:tab w:val="left" w:pos="7960"/>
        </w:tabs>
        <w:ind w:right="90"/>
        <w:rPr>
          <w:sz w:val="20"/>
        </w:rPr>
      </w:pPr>
      <w:r w:rsidRPr="00F728F1">
        <w:rPr>
          <w:sz w:val="20"/>
        </w:rPr>
        <w:t xml:space="preserve">Sounds simple, right?  Many think it's </w:t>
      </w:r>
      <w:r w:rsidRPr="00F728F1">
        <w:rPr>
          <w:i/>
          <w:sz w:val="20"/>
        </w:rPr>
        <w:t>too</w:t>
      </w:r>
      <w:r w:rsidRPr="00F728F1">
        <w:rPr>
          <w:sz w:val="20"/>
        </w:rPr>
        <w:t xml:space="preserve"> simple–and they reject it for being too easy.  In reality it is not hard at all, unless it is hard to humble yourself to the point of admitting that you can do absolutely nothing to save yourself!  Notice that all these false ways people use to try to reach God (some listed above) are accomplished by us–and that can lead to pride.  This is why Ephesians 2:8-9 says, “For by grace you have been saved through faith, and that is not of yourselves.  It is the gift of God, not as a result of works, so that no one can boast.”  There's no such thing as a proud person in heaven.</w:t>
      </w:r>
    </w:p>
    <w:p w14:paraId="7D944AEC" w14:textId="77777777" w:rsidR="00F728F1" w:rsidRPr="00F728F1" w:rsidRDefault="00F728F1" w:rsidP="00F728F1">
      <w:pPr>
        <w:tabs>
          <w:tab w:val="left" w:pos="7960"/>
        </w:tabs>
        <w:ind w:right="90"/>
        <w:rPr>
          <w:sz w:val="20"/>
        </w:rPr>
      </w:pPr>
    </w:p>
    <w:p w14:paraId="3D0B3A78" w14:textId="77777777" w:rsidR="00F728F1" w:rsidRPr="00F728F1" w:rsidRDefault="00F728F1" w:rsidP="00F728F1">
      <w:pPr>
        <w:tabs>
          <w:tab w:val="left" w:pos="7960"/>
        </w:tabs>
        <w:ind w:right="90"/>
        <w:rPr>
          <w:sz w:val="20"/>
        </w:rPr>
      </w:pPr>
      <w:r w:rsidRPr="00F728F1">
        <w:rPr>
          <w:sz w:val="20"/>
        </w:rPr>
        <w:t>So, are you sure you have accepted the real gospel explained above?  Have you expressed your trust in Christ in this manner before?  If not, may I urge you to do it even today?  Be sure to let me know about it.</w:t>
      </w:r>
    </w:p>
    <w:p w14:paraId="72CED572" w14:textId="77777777" w:rsidR="00F728F1" w:rsidRPr="00F728F1" w:rsidRDefault="00F728F1" w:rsidP="00F728F1">
      <w:pPr>
        <w:tabs>
          <w:tab w:val="left" w:pos="7960"/>
        </w:tabs>
        <w:ind w:right="90"/>
        <w:rPr>
          <w:sz w:val="20"/>
        </w:rPr>
      </w:pPr>
    </w:p>
    <w:p w14:paraId="03DF7E0A" w14:textId="77777777" w:rsidR="00F728F1" w:rsidRPr="00F728F1" w:rsidRDefault="00F728F1" w:rsidP="00F728F1">
      <w:pPr>
        <w:tabs>
          <w:tab w:val="left" w:pos="7960"/>
        </w:tabs>
        <w:ind w:right="90"/>
        <w:rPr>
          <w:sz w:val="20"/>
        </w:rPr>
      </w:pPr>
      <w:r w:rsidRPr="00F728F1">
        <w:rPr>
          <w:sz w:val="20"/>
        </w:rPr>
        <w:t xml:space="preserve">Your friend in Christ, </w:t>
      </w:r>
    </w:p>
    <w:p w14:paraId="2FF2F06B" w14:textId="77777777" w:rsidR="00F728F1" w:rsidRPr="00F728F1" w:rsidRDefault="00F728F1" w:rsidP="00F728F1">
      <w:pPr>
        <w:tabs>
          <w:tab w:val="left" w:pos="7960"/>
        </w:tabs>
        <w:ind w:right="90"/>
        <w:rPr>
          <w:sz w:val="20"/>
        </w:rPr>
      </w:pPr>
    </w:p>
    <w:p w14:paraId="15FE07D9" w14:textId="77777777" w:rsidR="00F728F1" w:rsidRPr="00F728F1" w:rsidRDefault="00F728F1" w:rsidP="00F728F1">
      <w:pPr>
        <w:tabs>
          <w:tab w:val="left" w:pos="7960"/>
        </w:tabs>
        <w:ind w:right="90"/>
        <w:rPr>
          <w:sz w:val="20"/>
        </w:rPr>
      </w:pPr>
      <w:r w:rsidRPr="00F728F1">
        <w:rPr>
          <w:sz w:val="20"/>
        </w:rPr>
        <w:t>Rick</w:t>
      </w:r>
    </w:p>
    <w:p w14:paraId="4D7FD48A" w14:textId="77777777" w:rsidR="00F728F1" w:rsidRPr="00F728F1" w:rsidRDefault="00F728F1" w:rsidP="00F728F1">
      <w:pPr>
        <w:tabs>
          <w:tab w:val="left" w:pos="7960"/>
        </w:tabs>
        <w:ind w:right="90"/>
        <w:rPr>
          <w:sz w:val="20"/>
        </w:rPr>
      </w:pPr>
    </w:p>
    <w:p w14:paraId="3C09A1A0" w14:textId="77777777" w:rsidR="00F728F1" w:rsidRPr="00F728F1" w:rsidRDefault="00F728F1" w:rsidP="00F728F1">
      <w:pPr>
        <w:tabs>
          <w:tab w:val="left" w:pos="7960"/>
        </w:tabs>
        <w:ind w:right="90"/>
        <w:rPr>
          <w:sz w:val="20"/>
        </w:rPr>
      </w:pPr>
      <w:r w:rsidRPr="00F728F1">
        <w:rPr>
          <w:sz w:val="20"/>
        </w:rPr>
        <w:t>PS: You may have noticed that most verses cited above are from the Book of Romans.  Since this is the best full-length explanation of the gospel in the NT, I recommend you study it.  The best short explanation of how the gospel is Christ’s death and resurrection for us is 1 Corinthians 15:1-11.</w:t>
      </w:r>
    </w:p>
    <w:p w14:paraId="7D8A2E9C" w14:textId="392B0F9B" w:rsidR="00F728F1" w:rsidRPr="00F728F1" w:rsidRDefault="00F728F1">
      <w:pPr>
        <w:rPr>
          <w:rFonts w:cs="Arial"/>
          <w:sz w:val="20"/>
        </w:rPr>
      </w:pPr>
      <w:r w:rsidRPr="00F728F1">
        <w:rPr>
          <w:rFonts w:cs="Arial"/>
          <w:sz w:val="20"/>
        </w:rPr>
        <w:br w:type="page"/>
      </w:r>
    </w:p>
    <w:p w14:paraId="3B45E891" w14:textId="49BE8C8D" w:rsidR="00FD7B79" w:rsidRPr="00FD7B79" w:rsidRDefault="004F029E" w:rsidP="00FD7B79">
      <w:pPr>
        <w:pStyle w:val="Header"/>
        <w:tabs>
          <w:tab w:val="clear" w:pos="4800"/>
          <w:tab w:val="center" w:pos="4950"/>
        </w:tabs>
        <w:ind w:right="-10"/>
        <w:rPr>
          <w:rFonts w:cs="Arial"/>
          <w:b/>
          <w:sz w:val="32"/>
        </w:rPr>
      </w:pPr>
      <w:r>
        <w:rPr>
          <w:rFonts w:cs="Arial"/>
          <w:b/>
          <w:sz w:val="32"/>
        </w:rPr>
        <w:lastRenderedPageBreak/>
        <w:t>Be Fighting</w:t>
      </w:r>
    </w:p>
    <w:p w14:paraId="03F7D57A" w14:textId="57DF3D6F" w:rsidR="00FD7B79" w:rsidRPr="00FD7B79" w:rsidRDefault="005D462B" w:rsidP="00FD7B79">
      <w:pPr>
        <w:pStyle w:val="Header"/>
        <w:tabs>
          <w:tab w:val="clear" w:pos="4800"/>
          <w:tab w:val="center" w:pos="4950"/>
        </w:tabs>
        <w:ind w:right="-10"/>
        <w:rPr>
          <w:rFonts w:cs="Arial"/>
          <w:b/>
          <w:i/>
        </w:rPr>
      </w:pPr>
      <w:r>
        <w:rPr>
          <w:rFonts w:cs="Arial"/>
          <w:b/>
          <w:i/>
        </w:rPr>
        <w:t>Jude</w:t>
      </w:r>
    </w:p>
    <w:p w14:paraId="55C551C8" w14:textId="77777777" w:rsidR="00FD7B79" w:rsidRDefault="00FD7B79" w:rsidP="000B4941">
      <w:pPr>
        <w:pStyle w:val="Header"/>
        <w:tabs>
          <w:tab w:val="clear" w:pos="4800"/>
          <w:tab w:val="center" w:pos="4950"/>
        </w:tabs>
        <w:ind w:right="-10"/>
        <w:jc w:val="left"/>
        <w:rPr>
          <w:rFonts w:cs="Arial"/>
          <w:b/>
          <w:u w:val="single"/>
        </w:rPr>
      </w:pPr>
    </w:p>
    <w:p w14:paraId="0DDF42CC" w14:textId="77777777" w:rsidR="006C42F1" w:rsidRPr="00FD7B79" w:rsidRDefault="006C42F1" w:rsidP="000B4941">
      <w:pPr>
        <w:pStyle w:val="Header"/>
        <w:tabs>
          <w:tab w:val="clear" w:pos="4800"/>
          <w:tab w:val="center" w:pos="4950"/>
        </w:tabs>
        <w:ind w:right="-10"/>
        <w:jc w:val="left"/>
        <w:rPr>
          <w:rFonts w:cs="Arial"/>
          <w:b/>
          <w:i/>
        </w:rPr>
      </w:pPr>
      <w:r w:rsidRPr="00FD7B79">
        <w:rPr>
          <w:rFonts w:cs="Arial"/>
          <w:b/>
          <w:u w:val="single"/>
        </w:rPr>
        <w:t>Exegetical Outline (Steps 2-3)</w:t>
      </w:r>
    </w:p>
    <w:p w14:paraId="351C13B4" w14:textId="11629F81" w:rsidR="00A738CA" w:rsidRPr="00FD7B79" w:rsidRDefault="00A738CA" w:rsidP="00A738CA">
      <w:pPr>
        <w:pStyle w:val="Heading1"/>
        <w:ind w:left="0" w:right="-10" w:firstLine="0"/>
        <w:rPr>
          <w:rFonts w:cs="Arial"/>
        </w:rPr>
      </w:pPr>
      <w:r w:rsidRPr="00FD7B79">
        <w:rPr>
          <w:rFonts w:cs="Arial"/>
          <w:i/>
        </w:rPr>
        <w:t>Exegetical Idea</w:t>
      </w:r>
      <w:r w:rsidRPr="00FD7B79">
        <w:rPr>
          <w:rFonts w:cs="Arial"/>
        </w:rPr>
        <w:t xml:space="preserve">: </w:t>
      </w:r>
      <w:r>
        <w:rPr>
          <w:rFonts w:cs="Arial"/>
        </w:rPr>
        <w:t>The way to defend the faith against</w:t>
      </w:r>
      <w:r w:rsidRPr="00F728F1">
        <w:rPr>
          <w:rFonts w:cs="Arial"/>
        </w:rPr>
        <w:t xml:space="preserve"> pretenders </w:t>
      </w:r>
      <w:r>
        <w:rPr>
          <w:rFonts w:cs="Arial"/>
        </w:rPr>
        <w:t>infiltrating the Church</w:t>
      </w:r>
      <w:r w:rsidRPr="00F728F1">
        <w:rPr>
          <w:rFonts w:cs="Arial"/>
        </w:rPr>
        <w:t xml:space="preserve"> </w:t>
      </w:r>
      <w:r>
        <w:rPr>
          <w:rFonts w:cs="Arial"/>
        </w:rPr>
        <w:t>is</w:t>
      </w:r>
      <w:r w:rsidRPr="00F728F1">
        <w:rPr>
          <w:rFonts w:cs="Arial"/>
        </w:rPr>
        <w:t xml:space="preserve"> to defend the holiness of the church.</w:t>
      </w:r>
    </w:p>
    <w:p w14:paraId="26950A30" w14:textId="20D21C0A" w:rsidR="00961BF9" w:rsidRPr="00F728F1" w:rsidRDefault="00961BF9" w:rsidP="00961BF9">
      <w:pPr>
        <w:pStyle w:val="Heading1"/>
        <w:ind w:right="-10"/>
        <w:rPr>
          <w:rFonts w:cs="Arial"/>
        </w:rPr>
      </w:pPr>
      <w:r w:rsidRPr="00F728F1">
        <w:rPr>
          <w:rFonts w:cs="Arial"/>
        </w:rPr>
        <w:t>I.</w:t>
      </w:r>
      <w:r w:rsidRPr="00F728F1">
        <w:rPr>
          <w:rFonts w:cs="Arial"/>
        </w:rPr>
        <w:tab/>
      </w:r>
      <w:r w:rsidR="00B42EFB">
        <w:rPr>
          <w:rFonts w:cs="Arial"/>
        </w:rPr>
        <w:t xml:space="preserve">The </w:t>
      </w:r>
      <w:r w:rsidR="00A738CA">
        <w:rPr>
          <w:rFonts w:cs="Arial"/>
        </w:rPr>
        <w:t>way</w:t>
      </w:r>
      <w:r w:rsidR="00B42EFB">
        <w:rPr>
          <w:rFonts w:cs="Arial"/>
        </w:rPr>
        <w:t xml:space="preserve"> </w:t>
      </w:r>
      <w:r w:rsidR="00833710">
        <w:rPr>
          <w:rFonts w:cs="Arial"/>
        </w:rPr>
        <w:t>to defend</w:t>
      </w:r>
      <w:r w:rsidR="00A738CA">
        <w:rPr>
          <w:rFonts w:cs="Arial"/>
        </w:rPr>
        <w:t xml:space="preserve"> the faith against pretenders </w:t>
      </w:r>
      <w:r w:rsidR="00833710">
        <w:rPr>
          <w:rFonts w:cs="Arial"/>
        </w:rPr>
        <w:t>is</w:t>
      </w:r>
      <w:r w:rsidR="00A738CA">
        <w:rPr>
          <w:rFonts w:cs="Arial"/>
        </w:rPr>
        <w:t xml:space="preserve"> </w:t>
      </w:r>
      <w:r w:rsidR="00833710">
        <w:rPr>
          <w:rFonts w:cs="Arial"/>
        </w:rPr>
        <w:t>to</w:t>
      </w:r>
      <w:r w:rsidR="00A738CA">
        <w:rPr>
          <w:rFonts w:cs="Arial"/>
        </w:rPr>
        <w:t xml:space="preserve"> affirm and bless</w:t>
      </w:r>
      <w:r w:rsidR="00B42EFB">
        <w:rPr>
          <w:rFonts w:cs="Arial"/>
        </w:rPr>
        <w:t xml:space="preserve"> </w:t>
      </w:r>
      <w:r w:rsidR="00833710">
        <w:rPr>
          <w:rFonts w:cs="Arial"/>
        </w:rPr>
        <w:t>believers</w:t>
      </w:r>
      <w:r w:rsidR="00B42EFB">
        <w:rPr>
          <w:rFonts w:cs="Arial"/>
        </w:rPr>
        <w:t xml:space="preserve"> </w:t>
      </w:r>
      <w:r w:rsidRPr="00F728F1">
        <w:rPr>
          <w:rFonts w:cs="Arial"/>
        </w:rPr>
        <w:t>(1-2).</w:t>
      </w:r>
    </w:p>
    <w:p w14:paraId="127E9F90" w14:textId="1EC534A7" w:rsidR="00F728F1" w:rsidRPr="00F728F1" w:rsidRDefault="00F728F1" w:rsidP="00F728F1">
      <w:pPr>
        <w:pStyle w:val="Heading2"/>
        <w:ind w:right="-10"/>
        <w:rPr>
          <w:rFonts w:cs="Arial"/>
        </w:rPr>
      </w:pPr>
      <w:r w:rsidRPr="00F728F1">
        <w:rPr>
          <w:rFonts w:cs="Arial"/>
        </w:rPr>
        <w:t>Jude, the half-brother of Jesus Christ and full-brother of James, identifies himself as author and affirms his recipients as predestined, beloved and eternally secure believers</w:t>
      </w:r>
      <w:r>
        <w:rPr>
          <w:rFonts w:cs="Arial"/>
        </w:rPr>
        <w:t xml:space="preserve"> </w:t>
      </w:r>
      <w:r w:rsidRPr="00F728F1">
        <w:rPr>
          <w:rFonts w:cs="Arial"/>
        </w:rPr>
        <w:t>(1).</w:t>
      </w:r>
    </w:p>
    <w:p w14:paraId="3021AB9B" w14:textId="23799FAB" w:rsidR="00F728F1" w:rsidRPr="00F728F1" w:rsidRDefault="00F728F1" w:rsidP="00F728F1">
      <w:pPr>
        <w:pStyle w:val="Heading3"/>
        <w:ind w:right="-10"/>
        <w:rPr>
          <w:rFonts w:cs="Arial"/>
        </w:rPr>
      </w:pPr>
      <w:r w:rsidRPr="00F728F1">
        <w:rPr>
          <w:rFonts w:cs="Arial"/>
        </w:rPr>
        <w:t>Jude, the half-brother of Jesus Christ and full-brother of James, wrote the epistle</w:t>
      </w:r>
      <w:r>
        <w:rPr>
          <w:rFonts w:cs="Arial"/>
        </w:rPr>
        <w:t xml:space="preserve"> </w:t>
      </w:r>
      <w:r w:rsidRPr="00F728F1">
        <w:rPr>
          <w:rFonts w:cs="Arial"/>
        </w:rPr>
        <w:t>(1a).</w:t>
      </w:r>
    </w:p>
    <w:p w14:paraId="0BC5D6A3" w14:textId="7EB242CA" w:rsidR="00F728F1" w:rsidRPr="00F728F1" w:rsidRDefault="00F728F1" w:rsidP="00F728F1">
      <w:pPr>
        <w:pStyle w:val="Heading3"/>
        <w:ind w:right="-10"/>
        <w:rPr>
          <w:rFonts w:cs="Arial"/>
        </w:rPr>
      </w:pPr>
      <w:r w:rsidRPr="00F728F1">
        <w:rPr>
          <w:rFonts w:cs="Arial"/>
        </w:rPr>
        <w:t>An unknown group of predestined, loved and eternally secure believers are the recipients</w:t>
      </w:r>
      <w:r>
        <w:rPr>
          <w:rFonts w:cs="Arial"/>
        </w:rPr>
        <w:t xml:space="preserve"> </w:t>
      </w:r>
      <w:r w:rsidRPr="00F728F1">
        <w:rPr>
          <w:rFonts w:cs="Arial"/>
        </w:rPr>
        <w:t>(1b-d).</w:t>
      </w:r>
    </w:p>
    <w:p w14:paraId="72357848" w14:textId="3BB4CD60" w:rsidR="00F728F1" w:rsidRPr="00F728F1" w:rsidRDefault="00F728F1" w:rsidP="00F728F1">
      <w:pPr>
        <w:pStyle w:val="Heading4"/>
        <w:ind w:right="-10"/>
        <w:rPr>
          <w:rFonts w:cs="Arial"/>
        </w:rPr>
      </w:pPr>
      <w:r w:rsidRPr="00F728F1">
        <w:rPr>
          <w:rFonts w:cs="Arial"/>
        </w:rPr>
        <w:t>These believers are predestined by being called and chosen by God</w:t>
      </w:r>
      <w:r>
        <w:rPr>
          <w:rFonts w:cs="Arial"/>
        </w:rPr>
        <w:t xml:space="preserve"> </w:t>
      </w:r>
      <w:r w:rsidRPr="00F728F1">
        <w:rPr>
          <w:rFonts w:cs="Arial"/>
        </w:rPr>
        <w:t>(1b).</w:t>
      </w:r>
    </w:p>
    <w:p w14:paraId="240FA60E" w14:textId="41B780E1" w:rsidR="00F728F1" w:rsidRPr="00F728F1" w:rsidRDefault="00F728F1" w:rsidP="00F728F1">
      <w:pPr>
        <w:pStyle w:val="Heading4"/>
        <w:ind w:right="-10"/>
        <w:rPr>
          <w:rFonts w:cs="Arial"/>
        </w:rPr>
      </w:pPr>
      <w:r w:rsidRPr="00F728F1">
        <w:rPr>
          <w:rFonts w:cs="Arial"/>
        </w:rPr>
        <w:t>God the Father loved these believers with an incomprehensible, unconditional love</w:t>
      </w:r>
      <w:r>
        <w:rPr>
          <w:rFonts w:cs="Arial"/>
        </w:rPr>
        <w:t xml:space="preserve"> </w:t>
      </w:r>
      <w:r w:rsidRPr="00F728F1">
        <w:rPr>
          <w:rFonts w:cs="Arial"/>
        </w:rPr>
        <w:t>(1c).</w:t>
      </w:r>
    </w:p>
    <w:p w14:paraId="5E1704A4" w14:textId="36D67BC3" w:rsidR="00F728F1" w:rsidRPr="00F728F1" w:rsidRDefault="00F728F1" w:rsidP="00F728F1">
      <w:pPr>
        <w:pStyle w:val="Heading4"/>
        <w:ind w:right="-10"/>
        <w:rPr>
          <w:rFonts w:cs="Arial"/>
        </w:rPr>
      </w:pPr>
      <w:r w:rsidRPr="00F728F1">
        <w:rPr>
          <w:rFonts w:cs="Arial"/>
        </w:rPr>
        <w:t>These believers have been kept eternally secure by Jesus Christ and will continue to be saved [perfect tense]</w:t>
      </w:r>
      <w:r>
        <w:rPr>
          <w:rFonts w:cs="Arial"/>
        </w:rPr>
        <w:t xml:space="preserve"> </w:t>
      </w:r>
      <w:r w:rsidRPr="00F728F1">
        <w:rPr>
          <w:rFonts w:cs="Arial"/>
        </w:rPr>
        <w:t>(1d).</w:t>
      </w:r>
    </w:p>
    <w:p w14:paraId="61E0A0E9" w14:textId="5945AE5F" w:rsidR="00F728F1" w:rsidRPr="00F728F1" w:rsidRDefault="00F728F1" w:rsidP="00F728F1">
      <w:pPr>
        <w:pStyle w:val="Heading2"/>
        <w:ind w:right="-10"/>
        <w:rPr>
          <w:rFonts w:cs="Arial"/>
        </w:rPr>
      </w:pPr>
      <w:r w:rsidRPr="00F728F1">
        <w:rPr>
          <w:rFonts w:cs="Arial"/>
        </w:rPr>
        <w:t>Jude wishes for his recipients graces of mercy, peace and love to be multiplied in their lives because of the stiff opposition they are facing from pretenders</w:t>
      </w:r>
      <w:r>
        <w:rPr>
          <w:rFonts w:cs="Arial"/>
        </w:rPr>
        <w:t xml:space="preserve"> </w:t>
      </w:r>
      <w:r w:rsidRPr="00F728F1">
        <w:rPr>
          <w:rFonts w:cs="Arial"/>
        </w:rPr>
        <w:t>(2).</w:t>
      </w:r>
    </w:p>
    <w:p w14:paraId="23260E2D" w14:textId="7F996255" w:rsidR="00F728F1" w:rsidRPr="00F728F1" w:rsidRDefault="00F728F1" w:rsidP="00FC7B55">
      <w:pPr>
        <w:pStyle w:val="Heading3"/>
        <w:ind w:right="-10"/>
        <w:rPr>
          <w:rFonts w:cs="Arial"/>
        </w:rPr>
      </w:pPr>
      <w:r w:rsidRPr="00F728F1">
        <w:rPr>
          <w:rFonts w:cs="Arial"/>
        </w:rPr>
        <w:t>Mercy is the first grace to be multiplied as God's protection from merciless pretenders</w:t>
      </w:r>
      <w:r w:rsidR="00FC7B55">
        <w:rPr>
          <w:rFonts w:cs="Arial"/>
        </w:rPr>
        <w:t xml:space="preserve"> </w:t>
      </w:r>
      <w:r w:rsidR="00FC7B55" w:rsidRPr="00F728F1">
        <w:rPr>
          <w:rFonts w:cs="Arial"/>
        </w:rPr>
        <w:t>(2a)</w:t>
      </w:r>
      <w:r w:rsidRPr="00F728F1">
        <w:rPr>
          <w:rFonts w:cs="Arial"/>
        </w:rPr>
        <w:t>.</w:t>
      </w:r>
    </w:p>
    <w:p w14:paraId="7A7E0130" w14:textId="149FB4EC" w:rsidR="00F728F1" w:rsidRPr="00F728F1" w:rsidRDefault="00F728F1" w:rsidP="00FC7B55">
      <w:pPr>
        <w:pStyle w:val="Heading3"/>
        <w:ind w:right="-10"/>
        <w:rPr>
          <w:rFonts w:cs="Arial"/>
        </w:rPr>
      </w:pPr>
      <w:r w:rsidRPr="00F728F1">
        <w:rPr>
          <w:rFonts w:cs="Arial"/>
        </w:rPr>
        <w:t>Peace is wished upon the readers in the midst of their war against false teachers</w:t>
      </w:r>
      <w:r w:rsidR="00FC7B55">
        <w:rPr>
          <w:rFonts w:cs="Arial"/>
        </w:rPr>
        <w:t xml:space="preserve"> </w:t>
      </w:r>
      <w:r w:rsidR="00FC7B55" w:rsidRPr="00F728F1">
        <w:rPr>
          <w:rFonts w:cs="Arial"/>
        </w:rPr>
        <w:t>(2b)</w:t>
      </w:r>
      <w:r w:rsidRPr="00F728F1">
        <w:rPr>
          <w:rFonts w:cs="Arial"/>
        </w:rPr>
        <w:t>.</w:t>
      </w:r>
    </w:p>
    <w:p w14:paraId="640F63FB" w14:textId="27A11A61" w:rsidR="00F728F1" w:rsidRPr="00F728F1" w:rsidRDefault="00F728F1" w:rsidP="00FC7B55">
      <w:pPr>
        <w:pStyle w:val="Heading3"/>
        <w:ind w:right="-10"/>
        <w:rPr>
          <w:rFonts w:cs="Arial"/>
        </w:rPr>
      </w:pPr>
      <w:r w:rsidRPr="00F728F1">
        <w:rPr>
          <w:rFonts w:cs="Arial"/>
        </w:rPr>
        <w:t>Love from God is wished upon the readers as protection and assurance in their trials</w:t>
      </w:r>
      <w:r w:rsidR="00FC7B55">
        <w:rPr>
          <w:rFonts w:cs="Arial"/>
        </w:rPr>
        <w:t xml:space="preserve"> </w:t>
      </w:r>
      <w:r w:rsidR="00FC7B55" w:rsidRPr="00F728F1">
        <w:rPr>
          <w:rFonts w:cs="Arial"/>
        </w:rPr>
        <w:t>(2c)</w:t>
      </w:r>
      <w:r w:rsidRPr="00F728F1">
        <w:rPr>
          <w:rFonts w:cs="Arial"/>
        </w:rPr>
        <w:t>.</w:t>
      </w:r>
    </w:p>
    <w:p w14:paraId="43470D34" w14:textId="6BD05907" w:rsidR="00F728F1" w:rsidRPr="00F728F1" w:rsidRDefault="00F728F1" w:rsidP="00FC7B55">
      <w:pPr>
        <w:pStyle w:val="Heading1"/>
        <w:ind w:right="-10"/>
        <w:rPr>
          <w:rFonts w:cs="Arial"/>
        </w:rPr>
      </w:pPr>
      <w:r w:rsidRPr="00F728F1">
        <w:rPr>
          <w:rFonts w:cs="Arial"/>
        </w:rPr>
        <w:t>II.</w:t>
      </w:r>
      <w:r w:rsidRPr="00F728F1">
        <w:rPr>
          <w:rFonts w:cs="Arial"/>
        </w:rPr>
        <w:tab/>
      </w:r>
      <w:r w:rsidR="00A738CA">
        <w:rPr>
          <w:rFonts w:cs="Arial"/>
        </w:rPr>
        <w:t xml:space="preserve">The way </w:t>
      </w:r>
      <w:r w:rsidR="00DE6E4F">
        <w:rPr>
          <w:rFonts w:cs="Arial"/>
        </w:rPr>
        <w:t>to defend</w:t>
      </w:r>
      <w:r w:rsidR="00A738CA">
        <w:rPr>
          <w:rFonts w:cs="Arial"/>
        </w:rPr>
        <w:t xml:space="preserve"> the faith against pretenders </w:t>
      </w:r>
      <w:r w:rsidR="00DE6E4F">
        <w:rPr>
          <w:rFonts w:cs="Arial"/>
        </w:rPr>
        <w:t>is</w:t>
      </w:r>
      <w:r w:rsidR="00A738CA">
        <w:rPr>
          <w:rFonts w:cs="Arial"/>
        </w:rPr>
        <w:t xml:space="preserve"> by </w:t>
      </w:r>
      <w:r w:rsidR="00DE6E4F">
        <w:rPr>
          <w:rFonts w:cs="Arial"/>
        </w:rPr>
        <w:t xml:space="preserve">heeding Jude’s </w:t>
      </w:r>
      <w:r w:rsidR="00A738CA">
        <w:rPr>
          <w:rFonts w:cs="Arial"/>
        </w:rPr>
        <w:t>warning</w:t>
      </w:r>
      <w:r w:rsidR="00DE6E4F">
        <w:rPr>
          <w:rFonts w:cs="Arial"/>
        </w:rPr>
        <w:t xml:space="preserve"> where he </w:t>
      </w:r>
      <w:r w:rsidR="00A738CA">
        <w:rPr>
          <w:rFonts w:cs="Arial"/>
        </w:rPr>
        <w:t>illustrat</w:t>
      </w:r>
      <w:r w:rsidR="00DE6E4F">
        <w:rPr>
          <w:rFonts w:cs="Arial"/>
        </w:rPr>
        <w:t>es</w:t>
      </w:r>
      <w:r w:rsidR="00A738CA">
        <w:rPr>
          <w:rFonts w:cs="Arial"/>
        </w:rPr>
        <w:t xml:space="preserve"> and describ</w:t>
      </w:r>
      <w:r w:rsidR="00DE6E4F">
        <w:rPr>
          <w:rFonts w:cs="Arial"/>
        </w:rPr>
        <w:t>es</w:t>
      </w:r>
      <w:r w:rsidRPr="00F728F1">
        <w:rPr>
          <w:rFonts w:cs="Arial"/>
        </w:rPr>
        <w:t xml:space="preserve"> </w:t>
      </w:r>
      <w:r w:rsidR="00A738CA">
        <w:rPr>
          <w:rFonts w:cs="Arial"/>
        </w:rPr>
        <w:t>them</w:t>
      </w:r>
      <w:r w:rsidR="00FC7B55">
        <w:rPr>
          <w:rFonts w:cs="Arial"/>
        </w:rPr>
        <w:t xml:space="preserve"> </w:t>
      </w:r>
      <w:r w:rsidR="00FC7B55" w:rsidRPr="00F728F1">
        <w:rPr>
          <w:rFonts w:cs="Arial"/>
        </w:rPr>
        <w:t>(3-16)</w:t>
      </w:r>
      <w:r w:rsidRPr="00F728F1">
        <w:rPr>
          <w:rFonts w:cs="Arial"/>
        </w:rPr>
        <w:t>.</w:t>
      </w:r>
    </w:p>
    <w:p w14:paraId="4EFA39EA" w14:textId="77777777" w:rsidR="00D77716" w:rsidRPr="00F728F1" w:rsidRDefault="00D77716" w:rsidP="00D77716">
      <w:pPr>
        <w:pStyle w:val="Heading2"/>
        <w:ind w:right="-10"/>
        <w:rPr>
          <w:rFonts w:cs="Arial"/>
        </w:rPr>
      </w:pPr>
      <w:r>
        <w:rPr>
          <w:rFonts w:cs="Arial"/>
        </w:rPr>
        <w:t>D</w:t>
      </w:r>
      <w:r w:rsidRPr="00F728F1">
        <w:rPr>
          <w:rFonts w:cs="Arial"/>
        </w:rPr>
        <w:t xml:space="preserve">efend the faith </w:t>
      </w:r>
      <w:r>
        <w:rPr>
          <w:rFonts w:cs="Arial"/>
        </w:rPr>
        <w:t>against</w:t>
      </w:r>
      <w:r w:rsidRPr="00F728F1">
        <w:rPr>
          <w:rFonts w:cs="Arial"/>
        </w:rPr>
        <w:t xml:space="preserve"> pretenders</w:t>
      </w:r>
      <w:r>
        <w:rPr>
          <w:rFonts w:cs="Arial"/>
        </w:rPr>
        <w:t xml:space="preserve"> who infiltrate</w:t>
      </w:r>
      <w:r w:rsidRPr="00F728F1">
        <w:rPr>
          <w:rFonts w:cs="Arial"/>
        </w:rPr>
        <w:t xml:space="preserve"> the church</w:t>
      </w:r>
      <w:r>
        <w:rPr>
          <w:rFonts w:cs="Arial"/>
        </w:rPr>
        <w:t xml:space="preserve"> </w:t>
      </w:r>
      <w:r w:rsidRPr="00F728F1">
        <w:rPr>
          <w:rFonts w:cs="Arial"/>
        </w:rPr>
        <w:t>(3-4).</w:t>
      </w:r>
    </w:p>
    <w:p w14:paraId="25808718" w14:textId="4EA8DE00" w:rsidR="00F728F1" w:rsidRPr="00F728F1" w:rsidRDefault="007B619E" w:rsidP="00FC7B55">
      <w:pPr>
        <w:pStyle w:val="Heading3"/>
        <w:rPr>
          <w:rFonts w:cs="Arial"/>
        </w:rPr>
      </w:pPr>
      <w:r>
        <w:rPr>
          <w:rFonts w:cs="Arial"/>
        </w:rPr>
        <w:t>Jude changed his original intent</w:t>
      </w:r>
      <w:r w:rsidR="00F728F1" w:rsidRPr="00F728F1">
        <w:rPr>
          <w:rFonts w:cs="Arial"/>
        </w:rPr>
        <w:t xml:space="preserve"> of writing </w:t>
      </w:r>
      <w:r>
        <w:rPr>
          <w:rFonts w:cs="Arial"/>
        </w:rPr>
        <w:t>on</w:t>
      </w:r>
      <w:r w:rsidR="00F728F1" w:rsidRPr="00F728F1">
        <w:rPr>
          <w:rFonts w:cs="Arial"/>
        </w:rPr>
        <w:t xml:space="preserve"> salvation to </w:t>
      </w:r>
      <w:r>
        <w:rPr>
          <w:rFonts w:cs="Arial"/>
        </w:rPr>
        <w:t>defending</w:t>
      </w:r>
      <w:r w:rsidR="00F728F1" w:rsidRPr="00F728F1">
        <w:rPr>
          <w:rFonts w:cs="Arial"/>
        </w:rPr>
        <w:t xml:space="preserve"> the truth</w:t>
      </w:r>
      <w:r w:rsidR="00FC7B55">
        <w:rPr>
          <w:rFonts w:cs="Arial"/>
        </w:rPr>
        <w:t xml:space="preserve"> </w:t>
      </w:r>
      <w:r w:rsidR="00FC7B55" w:rsidRPr="00F728F1">
        <w:rPr>
          <w:rFonts w:cs="Arial"/>
        </w:rPr>
        <w:t>(3)</w:t>
      </w:r>
      <w:r w:rsidR="00F728F1" w:rsidRPr="00F728F1">
        <w:rPr>
          <w:rFonts w:cs="Arial"/>
        </w:rPr>
        <w:t>.</w:t>
      </w:r>
    </w:p>
    <w:p w14:paraId="6C554E62" w14:textId="05DC84A5" w:rsidR="00F728F1" w:rsidRPr="00F728F1" w:rsidRDefault="009550E8" w:rsidP="00FC7B55">
      <w:pPr>
        <w:pStyle w:val="Heading4"/>
        <w:rPr>
          <w:rFonts w:cs="Arial"/>
        </w:rPr>
      </w:pPr>
      <w:r>
        <w:rPr>
          <w:rFonts w:cs="Arial"/>
        </w:rPr>
        <w:t>His</w:t>
      </w:r>
      <w:r w:rsidR="00F728F1" w:rsidRPr="00F728F1">
        <w:rPr>
          <w:rFonts w:cs="Arial"/>
        </w:rPr>
        <w:t xml:space="preserve"> original purpose </w:t>
      </w:r>
      <w:r w:rsidR="006A0B41">
        <w:rPr>
          <w:rFonts w:cs="Arial"/>
        </w:rPr>
        <w:t>was to write on the salvation he shared</w:t>
      </w:r>
      <w:r w:rsidR="00F728F1" w:rsidRPr="00F728F1">
        <w:rPr>
          <w:rFonts w:cs="Arial"/>
        </w:rPr>
        <w:t xml:space="preserve"> with his readers</w:t>
      </w:r>
      <w:r w:rsidR="00FC7B55">
        <w:rPr>
          <w:rFonts w:cs="Arial"/>
        </w:rPr>
        <w:t xml:space="preserve"> </w:t>
      </w:r>
      <w:r w:rsidR="00FC7B55" w:rsidRPr="00F728F1">
        <w:rPr>
          <w:rFonts w:cs="Arial"/>
        </w:rPr>
        <w:t>(3a)</w:t>
      </w:r>
      <w:r w:rsidR="00F728F1" w:rsidRPr="00F728F1">
        <w:rPr>
          <w:rFonts w:cs="Arial"/>
        </w:rPr>
        <w:t>.</w:t>
      </w:r>
    </w:p>
    <w:p w14:paraId="480FEC43" w14:textId="7D846543" w:rsidR="00F728F1" w:rsidRPr="00F728F1" w:rsidRDefault="002A0554" w:rsidP="00FC7B55">
      <w:pPr>
        <w:pStyle w:val="Heading4"/>
        <w:rPr>
          <w:rFonts w:cs="Arial"/>
        </w:rPr>
      </w:pPr>
      <w:r>
        <w:rPr>
          <w:rFonts w:cs="Arial"/>
        </w:rPr>
        <w:t>After</w:t>
      </w:r>
      <w:r w:rsidR="00F728F1" w:rsidRPr="00F728F1">
        <w:rPr>
          <w:rFonts w:cs="Arial"/>
        </w:rPr>
        <w:t xml:space="preserve"> </w:t>
      </w:r>
      <w:r>
        <w:rPr>
          <w:rFonts w:cs="Arial"/>
        </w:rPr>
        <w:t>learning that</w:t>
      </w:r>
      <w:r w:rsidR="00F728F1" w:rsidRPr="00F728F1">
        <w:rPr>
          <w:rFonts w:cs="Arial"/>
        </w:rPr>
        <w:t xml:space="preserve"> his readers faced </w:t>
      </w:r>
      <w:r>
        <w:rPr>
          <w:rFonts w:cs="Arial"/>
        </w:rPr>
        <w:t xml:space="preserve">apostates among them, </w:t>
      </w:r>
      <w:r w:rsidR="00F728F1" w:rsidRPr="00F728F1">
        <w:rPr>
          <w:rFonts w:cs="Arial"/>
        </w:rPr>
        <w:t xml:space="preserve">and </w:t>
      </w:r>
      <w:r>
        <w:rPr>
          <w:rFonts w:cs="Arial"/>
        </w:rPr>
        <w:t xml:space="preserve">through </w:t>
      </w:r>
      <w:r w:rsidR="00F728F1" w:rsidRPr="00F728F1">
        <w:rPr>
          <w:rFonts w:cs="Arial"/>
        </w:rPr>
        <w:t xml:space="preserve">the Spirit's </w:t>
      </w:r>
      <w:r>
        <w:rPr>
          <w:rFonts w:cs="Arial"/>
        </w:rPr>
        <w:t>leading</w:t>
      </w:r>
      <w:r w:rsidR="00F728F1" w:rsidRPr="00F728F1">
        <w:rPr>
          <w:rFonts w:cs="Arial"/>
        </w:rPr>
        <w:t>, Jude change</w:t>
      </w:r>
      <w:r>
        <w:rPr>
          <w:rFonts w:cs="Arial"/>
        </w:rPr>
        <w:t>d</w:t>
      </w:r>
      <w:r w:rsidR="006B1F08">
        <w:rPr>
          <w:rFonts w:cs="Arial"/>
        </w:rPr>
        <w:t xml:space="preserve"> his theme to defend</w:t>
      </w:r>
      <w:r>
        <w:rPr>
          <w:rFonts w:cs="Arial"/>
        </w:rPr>
        <w:t xml:space="preserve"> doctrinal </w:t>
      </w:r>
      <w:r w:rsidR="00F728F1" w:rsidRPr="00F728F1">
        <w:rPr>
          <w:rFonts w:cs="Arial"/>
        </w:rPr>
        <w:t>truth</w:t>
      </w:r>
      <w:r w:rsidR="00FC7B55">
        <w:rPr>
          <w:rFonts w:cs="Arial"/>
        </w:rPr>
        <w:t xml:space="preserve"> </w:t>
      </w:r>
      <w:r w:rsidR="00FC7B55" w:rsidRPr="00F728F1">
        <w:rPr>
          <w:rFonts w:cs="Arial"/>
        </w:rPr>
        <w:t>(3b)</w:t>
      </w:r>
      <w:r w:rsidR="00F728F1" w:rsidRPr="00F728F1">
        <w:rPr>
          <w:rFonts w:cs="Arial"/>
        </w:rPr>
        <w:t>.</w:t>
      </w:r>
    </w:p>
    <w:p w14:paraId="3FC84F9A" w14:textId="4036891C" w:rsidR="00F728F1" w:rsidRPr="00F728F1" w:rsidRDefault="00AA03CA" w:rsidP="00FC7B55">
      <w:pPr>
        <w:pStyle w:val="Heading3"/>
        <w:rPr>
          <w:rFonts w:cs="Arial"/>
        </w:rPr>
      </w:pPr>
      <w:r>
        <w:rPr>
          <w:rFonts w:cs="Arial"/>
        </w:rPr>
        <w:t>Jude changed</w:t>
      </w:r>
      <w:r w:rsidR="00F728F1" w:rsidRPr="00F728F1">
        <w:rPr>
          <w:rFonts w:cs="Arial"/>
        </w:rPr>
        <w:t xml:space="preserve"> his original purpose </w:t>
      </w:r>
      <w:r>
        <w:rPr>
          <w:rFonts w:cs="Arial"/>
        </w:rPr>
        <w:t>to write</w:t>
      </w:r>
      <w:r w:rsidR="00F728F1" w:rsidRPr="00F728F1">
        <w:rPr>
          <w:rFonts w:cs="Arial"/>
        </w:rPr>
        <w:t xml:space="preserve"> because prophesied (e.g., Isa. 8:19-22; cf. Jer. 5:12-14) unbelieving pretenders infiltrated the church </w:t>
      </w:r>
      <w:r w:rsidR="00FC7B55" w:rsidRPr="00F728F1">
        <w:rPr>
          <w:rFonts w:cs="Arial"/>
        </w:rPr>
        <w:t>(4)</w:t>
      </w:r>
      <w:r w:rsidR="00F728F1" w:rsidRPr="00F728F1">
        <w:rPr>
          <w:rFonts w:cs="Arial"/>
        </w:rPr>
        <w:t>.</w:t>
      </w:r>
    </w:p>
    <w:p w14:paraId="555C4A0B" w14:textId="77777777" w:rsidR="00530955" w:rsidRPr="007D67F6" w:rsidRDefault="00530955" w:rsidP="00530955">
      <w:pPr>
        <w:pStyle w:val="Heading2"/>
        <w:rPr>
          <w:rFonts w:cs="Arial"/>
        </w:rPr>
      </w:pPr>
      <w:r>
        <w:rPr>
          <w:rFonts w:cs="Arial"/>
        </w:rPr>
        <w:t>Be aware of</w:t>
      </w:r>
      <w:r w:rsidRPr="007D67F6">
        <w:rPr>
          <w:rFonts w:cs="Arial"/>
        </w:rPr>
        <w:t xml:space="preserve"> three OT pretenders so </w:t>
      </w:r>
      <w:r>
        <w:rPr>
          <w:rFonts w:cs="Arial"/>
        </w:rPr>
        <w:t>you</w:t>
      </w:r>
      <w:r w:rsidRPr="007D67F6">
        <w:rPr>
          <w:rFonts w:cs="Arial"/>
        </w:rPr>
        <w:t xml:space="preserve"> can avoid them (5-7).</w:t>
      </w:r>
    </w:p>
    <w:p w14:paraId="75CC27D6" w14:textId="4F86B3EA" w:rsidR="00F728F1" w:rsidRPr="00541A78" w:rsidRDefault="00F728F1" w:rsidP="00FC7B55">
      <w:pPr>
        <w:pStyle w:val="Heading3"/>
      </w:pPr>
      <w:r w:rsidRPr="00541A78">
        <w:t>Of the two million Israelites delivered from Egypt, some did not believe God and thus were pretenders like those of whom Jude warns (</w:t>
      </w:r>
      <w:r w:rsidR="00FC7B55">
        <w:t xml:space="preserve">5; </w:t>
      </w:r>
      <w:r w:rsidRPr="00541A78">
        <w:t>cf. Korah, v. 11 in Num. 16).</w:t>
      </w:r>
    </w:p>
    <w:p w14:paraId="76DEC7AE" w14:textId="2600DDD6" w:rsidR="00F728F1" w:rsidRPr="00541A78" w:rsidRDefault="00227A61" w:rsidP="00FC7B55">
      <w:pPr>
        <w:pStyle w:val="Heading3"/>
      </w:pPr>
      <w:r w:rsidRPr="00CE48F7">
        <w:rPr>
          <w:rFonts w:cs="Arial"/>
          <w:szCs w:val="22"/>
        </w:rPr>
        <w:t xml:space="preserve">Some demons </w:t>
      </w:r>
      <w:r>
        <w:rPr>
          <w:rFonts w:cs="Arial"/>
          <w:szCs w:val="22"/>
        </w:rPr>
        <w:t>that</w:t>
      </w:r>
      <w:r w:rsidRPr="00CE48F7">
        <w:rPr>
          <w:rFonts w:cs="Arial"/>
          <w:szCs w:val="22"/>
        </w:rPr>
        <w:t xml:space="preserve"> possess</w:t>
      </w:r>
      <w:r>
        <w:rPr>
          <w:rFonts w:cs="Arial"/>
          <w:szCs w:val="22"/>
        </w:rPr>
        <w:t>ed</w:t>
      </w:r>
      <w:r w:rsidRPr="00CE48F7">
        <w:rPr>
          <w:rFonts w:cs="Arial"/>
          <w:szCs w:val="22"/>
        </w:rPr>
        <w:t xml:space="preserve"> rulers who seduced women [Gen. 6:1-4] are now </w:t>
      </w:r>
      <w:r>
        <w:rPr>
          <w:rFonts w:cs="Arial"/>
          <w:szCs w:val="22"/>
        </w:rPr>
        <w:t>punished and</w:t>
      </w:r>
      <w:r w:rsidRPr="00CE48F7">
        <w:rPr>
          <w:rFonts w:cs="Arial"/>
          <w:szCs w:val="22"/>
        </w:rPr>
        <w:t xml:space="preserve"> await</w:t>
      </w:r>
      <w:r>
        <w:rPr>
          <w:rFonts w:cs="Arial"/>
          <w:szCs w:val="22"/>
        </w:rPr>
        <w:t>ing</w:t>
      </w:r>
      <w:r w:rsidRPr="00CE48F7">
        <w:rPr>
          <w:rFonts w:cs="Arial"/>
          <w:szCs w:val="22"/>
        </w:rPr>
        <w:t xml:space="preserve"> judgment </w:t>
      </w:r>
      <w:r>
        <w:rPr>
          <w:rFonts w:cs="Arial"/>
          <w:szCs w:val="22"/>
        </w:rPr>
        <w:t>to</w:t>
      </w:r>
      <w:r w:rsidRPr="00CE48F7">
        <w:rPr>
          <w:rFonts w:cs="Arial"/>
          <w:szCs w:val="22"/>
        </w:rPr>
        <w:t xml:space="preserve"> illustrate the pretenders' end in hell </w:t>
      </w:r>
      <w:r w:rsidR="00FC7B55" w:rsidRPr="00541A78">
        <w:t>(6)</w:t>
      </w:r>
      <w:r w:rsidR="00F728F1" w:rsidRPr="00541A78">
        <w:t>.</w:t>
      </w:r>
    </w:p>
    <w:p w14:paraId="0A88CA9C" w14:textId="2A537841" w:rsidR="00F728F1" w:rsidRPr="00541A78" w:rsidRDefault="00F728F1" w:rsidP="00FC7B55">
      <w:pPr>
        <w:pStyle w:val="Heading3"/>
      </w:pPr>
      <w:r w:rsidRPr="00541A78">
        <w:lastRenderedPageBreak/>
        <w:t xml:space="preserve">Sodom, Gomorrah, and </w:t>
      </w:r>
      <w:r w:rsidR="005B5C2C">
        <w:t>nearby</w:t>
      </w:r>
      <w:r w:rsidRPr="00541A78">
        <w:t xml:space="preserve"> towns, who were judged for homosexual</w:t>
      </w:r>
      <w:r w:rsidR="005B5C2C">
        <w:t>ity</w:t>
      </w:r>
      <w:r w:rsidRPr="00541A78">
        <w:t xml:space="preserve">, </w:t>
      </w:r>
      <w:r w:rsidR="005B5C2C">
        <w:t>show that</w:t>
      </w:r>
      <w:r w:rsidRPr="00541A78">
        <w:t xml:space="preserve"> pretenders will suffer eternal fire</w:t>
      </w:r>
      <w:r w:rsidR="00FC7B55">
        <w:t xml:space="preserve"> </w:t>
      </w:r>
      <w:r w:rsidR="00FC7B55" w:rsidRPr="00541A78">
        <w:t>(7)</w:t>
      </w:r>
      <w:r w:rsidRPr="00541A78">
        <w:t>.</w:t>
      </w:r>
    </w:p>
    <w:p w14:paraId="74C7BBE2" w14:textId="77777777" w:rsidR="00530955" w:rsidRPr="007D67F6" w:rsidRDefault="00530955" w:rsidP="00530955">
      <w:pPr>
        <w:pStyle w:val="Heading2"/>
      </w:pPr>
      <w:r>
        <w:t>Note</w:t>
      </w:r>
      <w:r w:rsidRPr="007D67F6">
        <w:t xml:space="preserve"> the godless behavior of pretenders </w:t>
      </w:r>
      <w:r>
        <w:t>to</w:t>
      </w:r>
      <w:r w:rsidRPr="007D67F6">
        <w:t xml:space="preserve"> avoid them and their practices (8-13).</w:t>
      </w:r>
    </w:p>
    <w:p w14:paraId="648D0404" w14:textId="68AC11D8" w:rsidR="00F728F1" w:rsidRPr="00541A78" w:rsidRDefault="00F728F1" w:rsidP="00C4181B">
      <w:pPr>
        <w:pStyle w:val="Heading3"/>
      </w:pPr>
      <w:r w:rsidRPr="00541A78">
        <w:t>Their speech rejects all authorities, including angelic ones, unlike Michael's refusal to dispute with Satan over Moses' body</w:t>
      </w:r>
      <w:r w:rsidR="00C4181B">
        <w:t xml:space="preserve"> </w:t>
      </w:r>
      <w:r w:rsidR="00C4181B" w:rsidRPr="00541A78">
        <w:t>(8-10)</w:t>
      </w:r>
      <w:r w:rsidRPr="00541A78">
        <w:t>.</w:t>
      </w:r>
    </w:p>
    <w:p w14:paraId="7E5ED8DD" w14:textId="46E5199D" w:rsidR="00F728F1" w:rsidRPr="00541A78" w:rsidRDefault="007C668C" w:rsidP="00C4181B">
      <w:pPr>
        <w:pStyle w:val="Heading4"/>
      </w:pPr>
      <w:r>
        <w:t>They</w:t>
      </w:r>
      <w:r w:rsidR="00F728F1" w:rsidRPr="00541A78">
        <w:t xml:space="preserve"> pollute their bodies and reject authorities, even speaking against angelic authorities</w:t>
      </w:r>
      <w:r w:rsidR="00C4181B">
        <w:t xml:space="preserve"> </w:t>
      </w:r>
      <w:r w:rsidR="00C4181B" w:rsidRPr="00541A78">
        <w:t>(8)</w:t>
      </w:r>
      <w:r w:rsidR="00F728F1" w:rsidRPr="00541A78">
        <w:t>.</w:t>
      </w:r>
    </w:p>
    <w:p w14:paraId="3901EE0F" w14:textId="2A911DD8" w:rsidR="00F728F1" w:rsidRPr="00541A78" w:rsidRDefault="00F728F1" w:rsidP="00C4181B">
      <w:pPr>
        <w:pStyle w:val="Heading4"/>
      </w:pPr>
      <w:r w:rsidRPr="00541A78">
        <w:t>These men should never slander angels since Michael did not dispute with Satan over where Moses' body would be buried but left the matter in God's hands</w:t>
      </w:r>
      <w:r w:rsidR="00C4181B">
        <w:t xml:space="preserve"> </w:t>
      </w:r>
      <w:r w:rsidR="00C4181B" w:rsidRPr="00541A78">
        <w:t>(9)</w:t>
      </w:r>
      <w:r w:rsidRPr="00541A78">
        <w:t>.</w:t>
      </w:r>
    </w:p>
    <w:p w14:paraId="6B679F60" w14:textId="6B5EE00A" w:rsidR="00F728F1" w:rsidRPr="00541A78" w:rsidRDefault="00F728F1" w:rsidP="00101D4F">
      <w:pPr>
        <w:pStyle w:val="Heading5"/>
      </w:pPr>
      <w:r w:rsidRPr="00541A78">
        <w:t xml:space="preserve">These men should never slander angels since </w:t>
      </w:r>
      <w:r w:rsidR="003B0ECD">
        <w:t>even</w:t>
      </w:r>
      <w:r w:rsidRPr="00541A78">
        <w:t xml:space="preserve"> Michael did not argue with Satan, chief of the fallen angels, over where Moses' body is buried</w:t>
      </w:r>
      <w:r w:rsidR="00101D4F">
        <w:t xml:space="preserve"> </w:t>
      </w:r>
      <w:r w:rsidR="00101D4F" w:rsidRPr="00541A78">
        <w:t>(9a)</w:t>
      </w:r>
      <w:r w:rsidRPr="00541A78">
        <w:t>.</w:t>
      </w:r>
    </w:p>
    <w:p w14:paraId="78FB0FE0" w14:textId="5C607851" w:rsidR="00F728F1" w:rsidRPr="00541A78" w:rsidRDefault="00F728F1" w:rsidP="00101D4F">
      <w:pPr>
        <w:pStyle w:val="Heading5"/>
      </w:pPr>
      <w:r w:rsidRPr="00541A78">
        <w:t>Instead of arguing with Satan, Michael left the matter in God's hands [</w:t>
      </w:r>
      <w:r w:rsidR="00101D4F">
        <w:t xml:space="preserve">9b, </w:t>
      </w:r>
      <w:r w:rsidRPr="00541A78">
        <w:t xml:space="preserve">as recorded in the </w:t>
      </w:r>
      <w:r w:rsidR="006C4098" w:rsidRPr="00541A78">
        <w:t>Pseudepigrapha</w:t>
      </w:r>
      <w:r w:rsidRPr="00541A78">
        <w:t xml:space="preserve"> book, </w:t>
      </w:r>
      <w:r w:rsidRPr="00541A78">
        <w:rPr>
          <w:i/>
        </w:rPr>
        <w:t>The Assumption of Moses</w:t>
      </w:r>
      <w:r w:rsidRPr="00541A78">
        <w:t>].</w:t>
      </w:r>
    </w:p>
    <w:p w14:paraId="6D1E9AF7" w14:textId="12147E68" w:rsidR="00F728F1" w:rsidRPr="00541A78" w:rsidRDefault="00F728F1" w:rsidP="00101D4F">
      <w:pPr>
        <w:pStyle w:val="Heading4"/>
      </w:pPr>
      <w:r w:rsidRPr="00541A78">
        <w:t xml:space="preserve">The pretenders slander angels whom they don't understand and, like </w:t>
      </w:r>
      <w:r w:rsidR="007C668C">
        <w:t xml:space="preserve">unreasoning </w:t>
      </w:r>
      <w:r w:rsidRPr="00541A78">
        <w:t xml:space="preserve">animals, </w:t>
      </w:r>
      <w:r w:rsidR="00F93B5D">
        <w:t>are destroyed</w:t>
      </w:r>
      <w:r w:rsidRPr="00541A78">
        <w:t xml:space="preserve"> by practices whose effects they know full well</w:t>
      </w:r>
      <w:r w:rsidR="00101D4F">
        <w:t xml:space="preserve"> </w:t>
      </w:r>
      <w:r w:rsidR="00101D4F" w:rsidRPr="00541A78">
        <w:t>(10)</w:t>
      </w:r>
      <w:r w:rsidRPr="00541A78">
        <w:t>.</w:t>
      </w:r>
    </w:p>
    <w:p w14:paraId="11675C17" w14:textId="5F203DF6" w:rsidR="00F728F1" w:rsidRPr="00541A78" w:rsidRDefault="00F728F1" w:rsidP="00C4181B">
      <w:pPr>
        <w:pStyle w:val="Heading3"/>
      </w:pPr>
      <w:r w:rsidRPr="00541A78">
        <w:t xml:space="preserve">Their religion </w:t>
      </w:r>
      <w:r w:rsidRPr="00E42882">
        <w:t xml:space="preserve">will kill others as Cain killed his brother Abel </w:t>
      </w:r>
      <w:r w:rsidRPr="00541A78">
        <w:t>[Gen. 4:8]</w:t>
      </w:r>
      <w:r w:rsidR="00101D4F">
        <w:t xml:space="preserve"> </w:t>
      </w:r>
      <w:r w:rsidR="00101D4F" w:rsidRPr="00541A78">
        <w:t>(11a)</w:t>
      </w:r>
      <w:r w:rsidRPr="00541A78">
        <w:t>.</w:t>
      </w:r>
    </w:p>
    <w:p w14:paraId="765E5EB9" w14:textId="79E5797C" w:rsidR="00F728F1" w:rsidRPr="00541A78" w:rsidRDefault="00F728F1" w:rsidP="00C4181B">
      <w:pPr>
        <w:pStyle w:val="Heading3"/>
      </w:pPr>
      <w:r w:rsidRPr="00541A78">
        <w:t xml:space="preserve">Their greed resembles Balaam’s claim to speak for God, but </w:t>
      </w:r>
      <w:r w:rsidR="00750341">
        <w:t xml:space="preserve">actual motive </w:t>
      </w:r>
      <w:r w:rsidRPr="00541A78">
        <w:t>for money [Num. 22]</w:t>
      </w:r>
      <w:r w:rsidR="00101D4F">
        <w:t xml:space="preserve"> </w:t>
      </w:r>
      <w:r w:rsidR="00101D4F" w:rsidRPr="00541A78">
        <w:t>(11b)</w:t>
      </w:r>
      <w:r w:rsidRPr="00541A78">
        <w:t>.</w:t>
      </w:r>
    </w:p>
    <w:p w14:paraId="41DE70B0" w14:textId="7EAB35BF" w:rsidR="00F728F1" w:rsidRPr="00541A78" w:rsidRDefault="00F728F1" w:rsidP="00C4181B">
      <w:pPr>
        <w:pStyle w:val="Heading3"/>
      </w:pPr>
      <w:r w:rsidRPr="00541A78">
        <w:t xml:space="preserve">Their rebellion is against leaders whom God designated like the rebellion Korah led against Moses </w:t>
      </w:r>
      <w:r w:rsidR="00112546">
        <w:t>so</w:t>
      </w:r>
      <w:r w:rsidRPr="00541A78">
        <w:t xml:space="preserve"> they will </w:t>
      </w:r>
      <w:r w:rsidR="00112546">
        <w:t xml:space="preserve">also </w:t>
      </w:r>
      <w:r w:rsidRPr="00541A78">
        <w:t xml:space="preserve">suffer </w:t>
      </w:r>
      <w:r w:rsidR="00112546">
        <w:t>death</w:t>
      </w:r>
      <w:r w:rsidRPr="00541A78">
        <w:t xml:space="preserve"> [Num. 16]</w:t>
      </w:r>
      <w:r w:rsidR="00101D4F">
        <w:t xml:space="preserve"> </w:t>
      </w:r>
      <w:r w:rsidR="00101D4F" w:rsidRPr="00541A78">
        <w:t>(11c)</w:t>
      </w:r>
      <w:r w:rsidRPr="00541A78">
        <w:t>.</w:t>
      </w:r>
    </w:p>
    <w:p w14:paraId="4A86F0DA" w14:textId="7B2CEFC6" w:rsidR="00F728F1" w:rsidRPr="00541A78" w:rsidRDefault="00112546" w:rsidP="00C4181B">
      <w:pPr>
        <w:pStyle w:val="Heading3"/>
      </w:pPr>
      <w:r>
        <w:t>Nature</w:t>
      </w:r>
      <w:r w:rsidR="00F728F1" w:rsidRPr="00541A78">
        <w:t xml:space="preserve"> graphically illustrate</w:t>
      </w:r>
      <w:r>
        <w:t>s</w:t>
      </w:r>
      <w:r w:rsidR="00F728F1" w:rsidRPr="00541A78">
        <w:t xml:space="preserve"> the destructive lifestyles of the pretenders to warn </w:t>
      </w:r>
      <w:r>
        <w:t>us to avoid</w:t>
      </w:r>
      <w:r w:rsidR="00F728F1" w:rsidRPr="00541A78">
        <w:t xml:space="preserve"> their practices</w:t>
      </w:r>
      <w:r w:rsidR="00101D4F">
        <w:t xml:space="preserve"> </w:t>
      </w:r>
      <w:r w:rsidR="00101D4F" w:rsidRPr="00541A78">
        <w:t>(12-13)</w:t>
      </w:r>
      <w:r w:rsidR="00F728F1" w:rsidRPr="00541A78">
        <w:t>.</w:t>
      </w:r>
    </w:p>
    <w:p w14:paraId="7294281E" w14:textId="7B619361" w:rsidR="00F728F1" w:rsidRPr="00541A78" w:rsidRDefault="00F728F1" w:rsidP="00F5241E">
      <w:pPr>
        <w:pStyle w:val="Heading4"/>
      </w:pPr>
      <w:r w:rsidRPr="00541A78">
        <w:t xml:space="preserve">Like hidden reefs that wreck ships before they are detected, pretenders even </w:t>
      </w:r>
      <w:r w:rsidR="00F93B5D" w:rsidRPr="00541A78">
        <w:t>join</w:t>
      </w:r>
      <w:r w:rsidRPr="00541A78">
        <w:t xml:space="preserve"> in the most intimate </w:t>
      </w:r>
      <w:r w:rsidR="00112546">
        <w:t>church celebrations</w:t>
      </w:r>
      <w:r w:rsidRPr="00541A78">
        <w:t xml:space="preserve"> while they destroy </w:t>
      </w:r>
      <w:r w:rsidR="00112546">
        <w:t>it</w:t>
      </w:r>
      <w:r w:rsidRPr="00541A78">
        <w:t xml:space="preserve"> within</w:t>
      </w:r>
      <w:r w:rsidR="00F5241E">
        <w:t xml:space="preserve"> </w:t>
      </w:r>
      <w:r w:rsidR="00F5241E" w:rsidRPr="00541A78">
        <w:t>(12a)</w:t>
      </w:r>
      <w:r w:rsidRPr="00541A78">
        <w:t>.</w:t>
      </w:r>
    </w:p>
    <w:p w14:paraId="34B79518" w14:textId="4DBCF175" w:rsidR="00F728F1" w:rsidRPr="00541A78" w:rsidRDefault="00F728F1" w:rsidP="00F5241E">
      <w:pPr>
        <w:pStyle w:val="Heading4"/>
      </w:pPr>
      <w:r w:rsidRPr="00541A78">
        <w:t xml:space="preserve">Like shepherds who feed themselves rather than the sheep, these </w:t>
      </w:r>
      <w:r w:rsidR="0096673D">
        <w:t>leaders seek</w:t>
      </w:r>
      <w:r w:rsidRPr="00541A78">
        <w:t xml:space="preserve"> only their own desires</w:t>
      </w:r>
      <w:r w:rsidR="00F5241E">
        <w:t xml:space="preserve"> </w:t>
      </w:r>
      <w:r w:rsidR="00F5241E" w:rsidRPr="00541A78">
        <w:t>(12b)</w:t>
      </w:r>
      <w:r w:rsidRPr="00541A78">
        <w:t>.</w:t>
      </w:r>
    </w:p>
    <w:p w14:paraId="76B16333" w14:textId="4C46F499" w:rsidR="00F728F1" w:rsidRPr="00541A78" w:rsidRDefault="00F728F1" w:rsidP="00F5241E">
      <w:pPr>
        <w:pStyle w:val="Heading4"/>
      </w:pPr>
      <w:r w:rsidRPr="00541A78">
        <w:t xml:space="preserve">Like clouds seemingly filled but waterless and blown around, these men appear saintly but have no teaching for thirsty souls </w:t>
      </w:r>
      <w:r w:rsidR="00F5241E" w:rsidRPr="00541A78">
        <w:t>(12c)</w:t>
      </w:r>
      <w:r w:rsidRPr="00541A78">
        <w:t>.</w:t>
      </w:r>
    </w:p>
    <w:p w14:paraId="04CEAFAA" w14:textId="470A9DA8" w:rsidR="00F728F1" w:rsidRPr="00541A78" w:rsidRDefault="00F728F1" w:rsidP="00F5241E">
      <w:pPr>
        <w:pStyle w:val="Heading4"/>
      </w:pPr>
      <w:r w:rsidRPr="00541A78">
        <w:t>Like trees lack</w:t>
      </w:r>
      <w:r w:rsidR="00B815E7">
        <w:t>ing</w:t>
      </w:r>
      <w:r w:rsidRPr="00541A78">
        <w:t xml:space="preserve"> the expected </w:t>
      </w:r>
      <w:r w:rsidR="00B815E7">
        <w:t>autumn</w:t>
      </w:r>
      <w:r w:rsidRPr="00541A78">
        <w:t xml:space="preserve"> fruit, </w:t>
      </w:r>
      <w:r w:rsidR="00B815E7">
        <w:t>they</w:t>
      </w:r>
      <w:r w:rsidRPr="00541A78">
        <w:t xml:space="preserve"> lack </w:t>
      </w:r>
      <w:r w:rsidR="00B815E7">
        <w:t>Christian</w:t>
      </w:r>
      <w:r w:rsidRPr="00541A78">
        <w:t xml:space="preserve"> character but are dead in their sins and will experience</w:t>
      </w:r>
      <w:r w:rsidR="00B815E7">
        <w:t xml:space="preserve"> </w:t>
      </w:r>
      <w:r w:rsidRPr="00541A78">
        <w:t>eternal separation from God</w:t>
      </w:r>
      <w:r w:rsidR="00F5241E">
        <w:t xml:space="preserve"> </w:t>
      </w:r>
      <w:r w:rsidR="00F5241E" w:rsidRPr="00541A78">
        <w:t>(12d)</w:t>
      </w:r>
      <w:r w:rsidRPr="00541A78">
        <w:t>.</w:t>
      </w:r>
    </w:p>
    <w:p w14:paraId="10563865" w14:textId="3A242FD7" w:rsidR="00F728F1" w:rsidRPr="00541A78" w:rsidRDefault="00F728F1" w:rsidP="00F5241E">
      <w:pPr>
        <w:pStyle w:val="Heading4"/>
      </w:pPr>
      <w:r w:rsidRPr="00541A78">
        <w:t xml:space="preserve">Like waves of the sea </w:t>
      </w:r>
      <w:r w:rsidR="00F5241E">
        <w:t>that</w:t>
      </w:r>
      <w:r w:rsidRPr="00541A78">
        <w:t xml:space="preserve"> direct ships nowhere, these men </w:t>
      </w:r>
      <w:r w:rsidR="00F505F5">
        <w:t>give</w:t>
      </w:r>
      <w:r w:rsidRPr="00541A78">
        <w:t xml:space="preserve"> no helpful or edifying guidance but instead practice shameful actions</w:t>
      </w:r>
      <w:r w:rsidR="00F5241E">
        <w:t xml:space="preserve"> </w:t>
      </w:r>
      <w:r w:rsidR="00F5241E" w:rsidRPr="00541A78">
        <w:t>(13a)</w:t>
      </w:r>
      <w:r w:rsidRPr="00541A78">
        <w:t>.</w:t>
      </w:r>
    </w:p>
    <w:p w14:paraId="5B4B3EC8" w14:textId="73F2CEC9" w:rsidR="00F728F1" w:rsidRPr="00541A78" w:rsidRDefault="00F728F1" w:rsidP="00F5241E">
      <w:pPr>
        <w:pStyle w:val="Heading4"/>
      </w:pPr>
      <w:r w:rsidRPr="00541A78">
        <w:t>Like “shooting stars” mov</w:t>
      </w:r>
      <w:r w:rsidR="00F93B5D">
        <w:t>ing</w:t>
      </w:r>
      <w:r w:rsidRPr="00541A78">
        <w:t xml:space="preserve"> across the sky </w:t>
      </w:r>
      <w:r w:rsidR="00F93B5D">
        <w:t>and vanishing</w:t>
      </w:r>
      <w:r w:rsidRPr="00541A78">
        <w:t xml:space="preserve"> without light or direction, these men lead unwary followers astray from God's truth </w:t>
      </w:r>
      <w:r w:rsidR="007B65BA">
        <w:t>to hell</w:t>
      </w:r>
      <w:r w:rsidR="00F5241E">
        <w:t xml:space="preserve"> </w:t>
      </w:r>
      <w:r w:rsidR="00F5241E" w:rsidRPr="00541A78">
        <w:t>(13b)</w:t>
      </w:r>
      <w:r w:rsidRPr="00541A78">
        <w:t>.</w:t>
      </w:r>
    </w:p>
    <w:p w14:paraId="1C444BE1" w14:textId="77777777" w:rsidR="00530955" w:rsidRDefault="00530955" w:rsidP="00530955">
      <w:pPr>
        <w:pStyle w:val="Heading2"/>
      </w:pPr>
      <w:r>
        <w:t>See</w:t>
      </w:r>
      <w:r w:rsidRPr="007D67F6">
        <w:t xml:space="preserve"> the future judgment of pretenders for their selfishness </w:t>
      </w:r>
      <w:r>
        <w:t>to</w:t>
      </w:r>
      <w:r w:rsidRPr="007D67F6">
        <w:t xml:space="preserve"> avoid them (14-16).</w:t>
      </w:r>
    </w:p>
    <w:p w14:paraId="1B74BA82" w14:textId="1E8FABA8" w:rsidR="00F728F1" w:rsidRPr="00541A78" w:rsidRDefault="00F505F5" w:rsidP="00636391">
      <w:pPr>
        <w:pStyle w:val="Heading3"/>
      </w:pPr>
      <w:r w:rsidRPr="00541A78">
        <w:t xml:space="preserve">Enoch prophesied </w:t>
      </w:r>
      <w:r>
        <w:t xml:space="preserve">the </w:t>
      </w:r>
      <w:r w:rsidR="00F728F1" w:rsidRPr="00541A78">
        <w:t xml:space="preserve">judgment of pretenders </w:t>
      </w:r>
      <w:r w:rsidR="00F93B5D">
        <w:t xml:space="preserve">to occur </w:t>
      </w:r>
      <w:r w:rsidR="00F728F1" w:rsidRPr="00541A78">
        <w:t xml:space="preserve">at </w:t>
      </w:r>
      <w:r>
        <w:t>Christ’s</w:t>
      </w:r>
      <w:r w:rsidR="00F728F1" w:rsidRPr="00541A78">
        <w:t xml:space="preserve"> Second Coming </w:t>
      </w:r>
      <w:r>
        <w:t>to warn people to avoid them</w:t>
      </w:r>
      <w:r w:rsidR="00636391">
        <w:t xml:space="preserve"> </w:t>
      </w:r>
      <w:r w:rsidR="00636391" w:rsidRPr="00541A78">
        <w:t>(14-15)</w:t>
      </w:r>
      <w:r w:rsidR="00F728F1" w:rsidRPr="00541A78">
        <w:t>.</w:t>
      </w:r>
    </w:p>
    <w:p w14:paraId="3F23055F" w14:textId="34DA4E73" w:rsidR="00F728F1" w:rsidRPr="00541A78" w:rsidRDefault="00F728F1" w:rsidP="00636391">
      <w:pPr>
        <w:pStyle w:val="Heading4"/>
      </w:pPr>
      <w:r w:rsidRPr="00541A78">
        <w:t xml:space="preserve">Enoch, accurately quoted by the </w:t>
      </w:r>
      <w:r w:rsidR="00636391" w:rsidRPr="00541A78">
        <w:t>Pseudepigrapha</w:t>
      </w:r>
      <w:r w:rsidRPr="00541A78">
        <w:rPr>
          <w:i/>
        </w:rPr>
        <w:t xml:space="preserve"> Book of Enoch</w:t>
      </w:r>
      <w:r w:rsidRPr="00541A78">
        <w:t xml:space="preserve"> [1:9], prophesied of the pretenders' judgment to guard believers from them</w:t>
      </w:r>
      <w:r w:rsidR="00636391">
        <w:t xml:space="preserve"> </w:t>
      </w:r>
      <w:r w:rsidR="00636391" w:rsidRPr="00541A78">
        <w:t>(14a)</w:t>
      </w:r>
      <w:r w:rsidRPr="00541A78">
        <w:t>.</w:t>
      </w:r>
    </w:p>
    <w:p w14:paraId="22E6680A" w14:textId="7468E9FB" w:rsidR="00F728F1" w:rsidRPr="00541A78" w:rsidRDefault="00F728F1" w:rsidP="00636391">
      <w:pPr>
        <w:pStyle w:val="Heading4"/>
      </w:pPr>
      <w:r w:rsidRPr="00541A78">
        <w:lastRenderedPageBreak/>
        <w:t xml:space="preserve">At </w:t>
      </w:r>
      <w:r w:rsidR="00F93B5D">
        <w:t>Christ’s</w:t>
      </w:r>
      <w:r w:rsidRPr="00541A78">
        <w:t xml:space="preserve"> Second Coming with saints and angels</w:t>
      </w:r>
      <w:r w:rsidR="00F505F5">
        <w:t>,</w:t>
      </w:r>
      <w:r w:rsidRPr="00541A78">
        <w:t xml:space="preserve"> </w:t>
      </w:r>
      <w:r w:rsidR="00F93B5D">
        <w:t>he</w:t>
      </w:r>
      <w:r w:rsidRPr="00541A78">
        <w:t xml:space="preserve"> will judge these men for their ungodly actions and words spoken against </w:t>
      </w:r>
      <w:r w:rsidR="00F93B5D">
        <w:t>h</w:t>
      </w:r>
      <w:r w:rsidRPr="00541A78">
        <w:t>im</w:t>
      </w:r>
      <w:r w:rsidR="00636391">
        <w:t xml:space="preserve"> </w:t>
      </w:r>
      <w:r w:rsidR="00636391" w:rsidRPr="00541A78">
        <w:t>(14b-15)</w:t>
      </w:r>
      <w:r w:rsidRPr="00541A78">
        <w:t>.</w:t>
      </w:r>
    </w:p>
    <w:p w14:paraId="27E50B88" w14:textId="1E502DBC" w:rsidR="00F728F1" w:rsidRPr="00541A78" w:rsidRDefault="00F505F5" w:rsidP="00636391">
      <w:pPr>
        <w:pStyle w:val="Heading3"/>
      </w:pPr>
      <w:r>
        <w:t>Their</w:t>
      </w:r>
      <w:r w:rsidR="00F728F1" w:rsidRPr="00541A78">
        <w:t xml:space="preserve"> selfish lifestyles </w:t>
      </w:r>
      <w:r>
        <w:t>show us to</w:t>
      </w:r>
      <w:r w:rsidR="00F728F1" w:rsidRPr="00541A78">
        <w:t xml:space="preserve"> recognize and avoid them</w:t>
      </w:r>
      <w:r w:rsidR="00636391">
        <w:t xml:space="preserve"> </w:t>
      </w:r>
      <w:r w:rsidR="00636391" w:rsidRPr="00541A78">
        <w:t>(16)</w:t>
      </w:r>
      <w:r w:rsidR="00F728F1" w:rsidRPr="00541A78">
        <w:t>.</w:t>
      </w:r>
    </w:p>
    <w:p w14:paraId="020E0089" w14:textId="2DCCB9F2" w:rsidR="00F728F1" w:rsidRPr="00541A78" w:rsidRDefault="00F728F1" w:rsidP="00636391">
      <w:pPr>
        <w:pStyle w:val="Heading4"/>
      </w:pPr>
      <w:r w:rsidRPr="00541A78">
        <w:t>They complain about di</w:t>
      </w:r>
      <w:r w:rsidR="007515D7">
        <w:t>fficulties rather than rejoice</w:t>
      </w:r>
      <w:r w:rsidRPr="00541A78">
        <w:t xml:space="preserve"> in them</w:t>
      </w:r>
      <w:r w:rsidR="007A7CF1">
        <w:t xml:space="preserve"> </w:t>
      </w:r>
      <w:r w:rsidR="007A7CF1" w:rsidRPr="00541A78">
        <w:t>(16a)</w:t>
      </w:r>
      <w:r w:rsidRPr="00541A78">
        <w:t>.</w:t>
      </w:r>
    </w:p>
    <w:p w14:paraId="551A11E4" w14:textId="6825C1D6" w:rsidR="00F728F1" w:rsidRPr="00541A78" w:rsidRDefault="00F728F1" w:rsidP="00636391">
      <w:pPr>
        <w:pStyle w:val="Heading4"/>
      </w:pPr>
      <w:r w:rsidRPr="00541A78">
        <w:t>They find fault i</w:t>
      </w:r>
      <w:r w:rsidR="007515D7">
        <w:t>n others rather than encourage</w:t>
      </w:r>
      <w:r w:rsidRPr="00541A78">
        <w:t xml:space="preserve"> them</w:t>
      </w:r>
      <w:r w:rsidR="007A7CF1">
        <w:t xml:space="preserve"> </w:t>
      </w:r>
      <w:r w:rsidR="007A7CF1" w:rsidRPr="00541A78">
        <w:t>(16b)</w:t>
      </w:r>
      <w:r w:rsidRPr="00541A78">
        <w:t>.</w:t>
      </w:r>
    </w:p>
    <w:p w14:paraId="3766A14F" w14:textId="448A5360" w:rsidR="00F728F1" w:rsidRPr="00541A78" w:rsidRDefault="00F728F1" w:rsidP="00636391">
      <w:pPr>
        <w:pStyle w:val="Heading4"/>
      </w:pPr>
      <w:r w:rsidRPr="00541A78">
        <w:t>They lust for their own, sensu</w:t>
      </w:r>
      <w:r w:rsidR="007515D7">
        <w:t>al advantage rather than serve</w:t>
      </w:r>
      <w:r w:rsidRPr="00541A78">
        <w:t xml:space="preserve"> others</w:t>
      </w:r>
      <w:r w:rsidR="007A7CF1">
        <w:t xml:space="preserve"> </w:t>
      </w:r>
      <w:r w:rsidR="007A7CF1" w:rsidRPr="00541A78">
        <w:t>(16c)</w:t>
      </w:r>
      <w:r w:rsidRPr="00541A78">
        <w:t>.</w:t>
      </w:r>
    </w:p>
    <w:p w14:paraId="7DC53A2B" w14:textId="769A6D47" w:rsidR="00F728F1" w:rsidRPr="00541A78" w:rsidRDefault="00F728F1" w:rsidP="00636391">
      <w:pPr>
        <w:pStyle w:val="Heading4"/>
      </w:pPr>
      <w:r w:rsidRPr="00541A78">
        <w:t xml:space="preserve">They boast about their own </w:t>
      </w:r>
      <w:r w:rsidR="007515D7" w:rsidRPr="00541A78">
        <w:t>achi</w:t>
      </w:r>
      <w:r w:rsidR="007515D7">
        <w:t>evements rather than praise</w:t>
      </w:r>
      <w:r w:rsidRPr="00541A78">
        <w:t xml:space="preserve"> others</w:t>
      </w:r>
      <w:r w:rsidR="007A7CF1">
        <w:t xml:space="preserve"> </w:t>
      </w:r>
      <w:r w:rsidR="007A7CF1" w:rsidRPr="00541A78">
        <w:t>(16d)</w:t>
      </w:r>
      <w:r w:rsidRPr="00541A78">
        <w:t>.</w:t>
      </w:r>
    </w:p>
    <w:p w14:paraId="73FA1B0E" w14:textId="60ABEEE0" w:rsidR="00F728F1" w:rsidRPr="00541A78" w:rsidRDefault="00F728F1" w:rsidP="00636391">
      <w:pPr>
        <w:pStyle w:val="Heading4"/>
      </w:pPr>
      <w:r w:rsidRPr="00541A78">
        <w:t xml:space="preserve">They flatter others for special </w:t>
      </w:r>
      <w:r w:rsidR="00AA38CB">
        <w:t>favors</w:t>
      </w:r>
      <w:r w:rsidRPr="00541A78">
        <w:t xml:space="preserve"> rather than minister to them unselfishly</w:t>
      </w:r>
      <w:r w:rsidR="007A7CF1">
        <w:t xml:space="preserve"> </w:t>
      </w:r>
      <w:r w:rsidR="007A7CF1" w:rsidRPr="00541A78">
        <w:t>(16e)</w:t>
      </w:r>
      <w:r w:rsidRPr="00541A78">
        <w:t>.</w:t>
      </w:r>
    </w:p>
    <w:p w14:paraId="04B571F2" w14:textId="28CA035D" w:rsidR="00F728F1" w:rsidRPr="00DE7743" w:rsidRDefault="00F728F1" w:rsidP="00DE7743">
      <w:pPr>
        <w:pStyle w:val="Heading1"/>
      </w:pPr>
      <w:r w:rsidRPr="00DE7743">
        <w:t>III.</w:t>
      </w:r>
      <w:r w:rsidR="00997BB3">
        <w:tab/>
      </w:r>
      <w:r w:rsidR="00DF587D">
        <w:rPr>
          <w:rFonts w:cs="Arial"/>
        </w:rPr>
        <w:t xml:space="preserve">The way </w:t>
      </w:r>
      <w:r w:rsidR="00873815">
        <w:rPr>
          <w:rFonts w:cs="Arial"/>
        </w:rPr>
        <w:t>to defend</w:t>
      </w:r>
      <w:r w:rsidR="00DF587D">
        <w:rPr>
          <w:rFonts w:cs="Arial"/>
        </w:rPr>
        <w:t xml:space="preserve"> against pretenders </w:t>
      </w:r>
      <w:r w:rsidR="00873815">
        <w:rPr>
          <w:rFonts w:cs="Arial"/>
        </w:rPr>
        <w:t>is</w:t>
      </w:r>
      <w:r w:rsidR="00DF587D">
        <w:rPr>
          <w:rFonts w:cs="Arial"/>
        </w:rPr>
        <w:t xml:space="preserve"> by </w:t>
      </w:r>
      <w:r w:rsidR="00E1045F">
        <w:t>being holy through</w:t>
      </w:r>
      <w:r w:rsidR="00DF587D">
        <w:t xml:space="preserve"> three key spiritual disciplines</w:t>
      </w:r>
      <w:r w:rsidR="00DE7743">
        <w:t xml:space="preserve"> </w:t>
      </w:r>
      <w:r w:rsidR="00DE7743" w:rsidRPr="00DE7743">
        <w:t>(17-23)</w:t>
      </w:r>
      <w:r w:rsidRPr="00DE7743">
        <w:t>.</w:t>
      </w:r>
    </w:p>
    <w:p w14:paraId="733BD5D8" w14:textId="77777777" w:rsidR="00530955" w:rsidRPr="007D67F6" w:rsidRDefault="00530955" w:rsidP="00530955">
      <w:pPr>
        <w:pStyle w:val="Heading2"/>
      </w:pPr>
      <w:r w:rsidRPr="007D67F6">
        <w:rPr>
          <w:i/>
        </w:rPr>
        <w:t>Remember</w:t>
      </w:r>
      <w:r w:rsidRPr="007D67F6">
        <w:t xml:space="preserve"> </w:t>
      </w:r>
      <w:r>
        <w:t>the apostles predicted these men</w:t>
      </w:r>
      <w:r w:rsidRPr="007D67F6">
        <w:t xml:space="preserve"> so you won’t be led astray (17-19).</w:t>
      </w:r>
    </w:p>
    <w:p w14:paraId="5B2543EE" w14:textId="1067AEFC" w:rsidR="00D475CE" w:rsidRPr="00541A78" w:rsidRDefault="00D475CE" w:rsidP="00D475CE">
      <w:pPr>
        <w:pStyle w:val="Heading3"/>
      </w:pPr>
      <w:r w:rsidRPr="00541A78">
        <w:t xml:space="preserve">The apostles warned about pretenders </w:t>
      </w:r>
      <w:r w:rsidR="00A92DCC">
        <w:t>so we could</w:t>
      </w:r>
      <w:r w:rsidRPr="00541A78">
        <w:t xml:space="preserve"> recognize and avoid them (</w:t>
      </w:r>
      <w:r>
        <w:t xml:space="preserve">17; </w:t>
      </w:r>
      <w:r w:rsidRPr="00541A78">
        <w:t>cf. 2 Peter 3:1f.).</w:t>
      </w:r>
    </w:p>
    <w:p w14:paraId="3FABE770" w14:textId="77777777" w:rsidR="00D475CE" w:rsidRPr="00541A78" w:rsidRDefault="00D475CE" w:rsidP="00D475CE">
      <w:pPr>
        <w:pStyle w:val="Heading3"/>
      </w:pPr>
      <w:r w:rsidRPr="00541A78">
        <w:t xml:space="preserve">The apostles warned </w:t>
      </w:r>
      <w:r>
        <w:t>that</w:t>
      </w:r>
      <w:r w:rsidRPr="00541A78">
        <w:t xml:space="preserve"> pretenders </w:t>
      </w:r>
      <w:r>
        <w:t>would be</w:t>
      </w:r>
      <w:r w:rsidRPr="00541A78">
        <w:t xml:space="preserve"> sco</w:t>
      </w:r>
      <w:r>
        <w:t>ffing, selfish, divisive, sensual</w:t>
      </w:r>
      <w:r w:rsidRPr="00541A78">
        <w:t xml:space="preserve"> and void of the Spirit</w:t>
      </w:r>
      <w:r>
        <w:t xml:space="preserve"> </w:t>
      </w:r>
      <w:r w:rsidRPr="00541A78">
        <w:t>(18-19).</w:t>
      </w:r>
    </w:p>
    <w:p w14:paraId="1577363A" w14:textId="1F61E660" w:rsidR="00F728F1" w:rsidRPr="00541A78" w:rsidRDefault="00F728F1" w:rsidP="007A0C71">
      <w:pPr>
        <w:pStyle w:val="Heading4"/>
      </w:pPr>
      <w:r w:rsidRPr="00541A78">
        <w:t>They scoff at the things which God and believers hold sacred</w:t>
      </w:r>
      <w:r w:rsidR="007A0C71">
        <w:t xml:space="preserve"> </w:t>
      </w:r>
      <w:r w:rsidR="007A0C71" w:rsidRPr="00541A78">
        <w:t>(18a)</w:t>
      </w:r>
      <w:r w:rsidRPr="00541A78">
        <w:t>.</w:t>
      </w:r>
    </w:p>
    <w:p w14:paraId="47DD1385" w14:textId="71E96096" w:rsidR="00F728F1" w:rsidRPr="00541A78" w:rsidRDefault="00F728F1" w:rsidP="007A0C71">
      <w:pPr>
        <w:pStyle w:val="Heading4"/>
      </w:pPr>
      <w:r w:rsidRPr="00541A78">
        <w:t xml:space="preserve">They are led by desires </w:t>
      </w:r>
      <w:r w:rsidR="007A0C71">
        <w:t>that</w:t>
      </w:r>
      <w:r w:rsidRPr="00541A78">
        <w:t xml:space="preserve"> a godly person resists</w:t>
      </w:r>
      <w:r w:rsidR="007A0C71">
        <w:t xml:space="preserve"> </w:t>
      </w:r>
      <w:r w:rsidR="007A0C71" w:rsidRPr="00541A78">
        <w:t>(18b)</w:t>
      </w:r>
      <w:r w:rsidRPr="00541A78">
        <w:t>.</w:t>
      </w:r>
    </w:p>
    <w:p w14:paraId="2568B625" w14:textId="269B69BC" w:rsidR="00F728F1" w:rsidRPr="00541A78" w:rsidRDefault="00F728F1" w:rsidP="007A0C71">
      <w:pPr>
        <w:pStyle w:val="Heading4"/>
      </w:pPr>
      <w:r w:rsidRPr="00541A78">
        <w:t>They divide the church into various camps with competing leaders, doctrines and emphases</w:t>
      </w:r>
      <w:r w:rsidR="007A0C71">
        <w:t xml:space="preserve"> </w:t>
      </w:r>
      <w:r w:rsidR="007A0C71" w:rsidRPr="00541A78">
        <w:t>(19a)</w:t>
      </w:r>
      <w:r w:rsidRPr="00541A78">
        <w:t>.</w:t>
      </w:r>
    </w:p>
    <w:p w14:paraId="1E658BDD" w14:textId="442D8E05" w:rsidR="00F728F1" w:rsidRPr="00541A78" w:rsidRDefault="00F728F1" w:rsidP="007A0C71">
      <w:pPr>
        <w:pStyle w:val="Heading4"/>
      </w:pPr>
      <w:r w:rsidRPr="00541A78">
        <w:t>They follow sensual instincts without restraint</w:t>
      </w:r>
      <w:r w:rsidR="001533BF">
        <w:t xml:space="preserve"> (</w:t>
      </w:r>
      <w:r w:rsidR="001533BF" w:rsidRPr="00541A78">
        <w:t>19b)</w:t>
      </w:r>
      <w:r w:rsidRPr="00541A78">
        <w:t>.</w:t>
      </w:r>
    </w:p>
    <w:p w14:paraId="5441E296" w14:textId="2C87A603" w:rsidR="00F728F1" w:rsidRPr="00541A78" w:rsidRDefault="00F728F1" w:rsidP="007A0C71">
      <w:pPr>
        <w:pStyle w:val="Heading4"/>
      </w:pPr>
      <w:r w:rsidRPr="00541A78">
        <w:t>They do not have the indwelling ministry of the Spirit as believers</w:t>
      </w:r>
      <w:r w:rsidR="005C6D2B" w:rsidRPr="005C6D2B">
        <w:t xml:space="preserve"> </w:t>
      </w:r>
      <w:r w:rsidR="005C6D2B" w:rsidRPr="00541A78">
        <w:t>do</w:t>
      </w:r>
      <w:r w:rsidR="001533BF">
        <w:t xml:space="preserve"> </w:t>
      </w:r>
      <w:r w:rsidR="001533BF" w:rsidRPr="00541A78">
        <w:t>(19c)</w:t>
      </w:r>
      <w:r w:rsidRPr="00541A78">
        <w:t>.</w:t>
      </w:r>
    </w:p>
    <w:p w14:paraId="4732F959" w14:textId="77777777" w:rsidR="00530955" w:rsidRPr="007D67F6" w:rsidRDefault="00530955" w:rsidP="00530955">
      <w:pPr>
        <w:pStyle w:val="Heading2"/>
      </w:pPr>
      <w:r w:rsidRPr="007D67F6">
        <w:rPr>
          <w:i/>
        </w:rPr>
        <w:t>Nurture yourself</w:t>
      </w:r>
      <w:r w:rsidRPr="007D67F6">
        <w:t xml:space="preserve"> in God's love by studying the Bible, praying as the Spirit prays, and looking for the </w:t>
      </w:r>
      <w:r>
        <w:t>R</w:t>
      </w:r>
      <w:r w:rsidRPr="007D67F6">
        <w:t>apture</w:t>
      </w:r>
      <w:r>
        <w:t>—</w:t>
      </w:r>
      <w:r w:rsidRPr="007D67F6">
        <w:t>all to protect from pretender wiles (20-21).</w:t>
      </w:r>
    </w:p>
    <w:p w14:paraId="44202718" w14:textId="465C7B8F" w:rsidR="00F728F1" w:rsidRPr="00541A78" w:rsidRDefault="00194D87" w:rsidP="001533BF">
      <w:pPr>
        <w:pStyle w:val="Heading3"/>
      </w:pPr>
      <w:r>
        <w:t>Nurture yourself</w:t>
      </w:r>
      <w:r w:rsidR="00F728F1" w:rsidRPr="00541A78">
        <w:t xml:space="preserve"> in God's love by studying </w:t>
      </w:r>
      <w:r w:rsidR="00D91FBE">
        <w:t>the</w:t>
      </w:r>
      <w:r w:rsidR="00F728F1" w:rsidRPr="00541A78">
        <w:t xml:space="preserve"> holy faith as revealed in the Scriptures to protect </w:t>
      </w:r>
      <w:r w:rsidR="00D91FBE">
        <w:t>yourself</w:t>
      </w:r>
      <w:r w:rsidR="00F728F1" w:rsidRPr="00541A78">
        <w:t xml:space="preserve"> from the wiles of the pretenders</w:t>
      </w:r>
      <w:r w:rsidR="001533BF">
        <w:t xml:space="preserve"> </w:t>
      </w:r>
      <w:r w:rsidR="001533BF" w:rsidRPr="00541A78">
        <w:t>(20a)</w:t>
      </w:r>
      <w:r w:rsidR="00F728F1" w:rsidRPr="00541A78">
        <w:t>.</w:t>
      </w:r>
    </w:p>
    <w:p w14:paraId="34B24161" w14:textId="1EAA953D" w:rsidR="00F728F1" w:rsidRPr="00541A78" w:rsidRDefault="00194D87" w:rsidP="001533BF">
      <w:pPr>
        <w:pStyle w:val="Heading3"/>
      </w:pPr>
      <w:r>
        <w:t>Nurture yourself</w:t>
      </w:r>
      <w:r w:rsidRPr="00541A78">
        <w:t xml:space="preserve"> </w:t>
      </w:r>
      <w:r w:rsidR="00F728F1" w:rsidRPr="00541A78">
        <w:t xml:space="preserve">in God's love by praying in the power of the Spirit in fellowship with God </w:t>
      </w:r>
      <w:r w:rsidR="003A3E94">
        <w:t>so</w:t>
      </w:r>
      <w:r w:rsidR="00F728F1" w:rsidRPr="00541A78">
        <w:t xml:space="preserve"> the Spirit's thoughts are </w:t>
      </w:r>
      <w:r w:rsidR="003A3E94">
        <w:t>your</w:t>
      </w:r>
      <w:r w:rsidR="00F728F1" w:rsidRPr="00541A78">
        <w:t xml:space="preserve"> thoughts</w:t>
      </w:r>
      <w:r w:rsidR="001533BF">
        <w:t xml:space="preserve"> </w:t>
      </w:r>
      <w:r w:rsidR="001533BF" w:rsidRPr="00541A78">
        <w:t>(20b)</w:t>
      </w:r>
      <w:r w:rsidR="00F728F1" w:rsidRPr="00541A78">
        <w:t>.</w:t>
      </w:r>
    </w:p>
    <w:p w14:paraId="7D7E92BF" w14:textId="655179E0" w:rsidR="00F728F1" w:rsidRPr="00541A78" w:rsidRDefault="00964E79" w:rsidP="001533BF">
      <w:pPr>
        <w:pStyle w:val="Heading3"/>
      </w:pPr>
      <w:r>
        <w:t>Nurture yourself</w:t>
      </w:r>
      <w:r w:rsidRPr="00541A78">
        <w:t xml:space="preserve"> </w:t>
      </w:r>
      <w:r w:rsidR="00F728F1" w:rsidRPr="00541A78">
        <w:t xml:space="preserve">in God's love by </w:t>
      </w:r>
      <w:r>
        <w:t>eagerly anticipating</w:t>
      </w:r>
      <w:r w:rsidR="00F728F1" w:rsidRPr="00541A78">
        <w:t xml:space="preserve"> </w:t>
      </w:r>
      <w:r w:rsidR="00796CD1">
        <w:t>his</w:t>
      </w:r>
      <w:r w:rsidR="00F728F1" w:rsidRPr="00541A78">
        <w:t xml:space="preserve"> mercy </w:t>
      </w:r>
      <w:r w:rsidR="00796CD1">
        <w:t>to</w:t>
      </w:r>
      <w:r w:rsidR="00F728F1" w:rsidRPr="00541A78">
        <w:t xml:space="preserve"> be shown when </w:t>
      </w:r>
      <w:r w:rsidR="00796CD1">
        <w:t>h</w:t>
      </w:r>
      <w:r w:rsidR="00F728F1" w:rsidRPr="00541A78">
        <w:t xml:space="preserve">e removes </w:t>
      </w:r>
      <w:r>
        <w:t>us</w:t>
      </w:r>
      <w:r w:rsidR="00F728F1" w:rsidRPr="00541A78">
        <w:t xml:space="preserve"> from the earth at the Rapture</w:t>
      </w:r>
      <w:r w:rsidR="00796CD1">
        <w:t xml:space="preserve"> to begin </w:t>
      </w:r>
      <w:r>
        <w:t>our</w:t>
      </w:r>
      <w:r w:rsidR="00F728F1" w:rsidRPr="00541A78">
        <w:t xml:space="preserve"> eternal life in </w:t>
      </w:r>
      <w:r w:rsidR="00796CD1">
        <w:t>h</w:t>
      </w:r>
      <w:r w:rsidR="00F728F1" w:rsidRPr="00541A78">
        <w:t>is presence</w:t>
      </w:r>
      <w:r w:rsidR="001533BF">
        <w:t xml:space="preserve"> </w:t>
      </w:r>
      <w:r w:rsidR="001533BF" w:rsidRPr="00541A78">
        <w:t>(21)</w:t>
      </w:r>
      <w:r w:rsidR="00F728F1" w:rsidRPr="00541A78">
        <w:t>.</w:t>
      </w:r>
    </w:p>
    <w:p w14:paraId="25A88522" w14:textId="77777777" w:rsidR="00530955" w:rsidRPr="007D67F6" w:rsidRDefault="00530955" w:rsidP="00530955">
      <w:pPr>
        <w:pStyle w:val="Heading2"/>
      </w:pPr>
      <w:r w:rsidRPr="007D67F6">
        <w:rPr>
          <w:i/>
        </w:rPr>
        <w:t>Show mercy</w:t>
      </w:r>
      <w:r w:rsidRPr="007D67F6">
        <w:t xml:space="preserve"> to the followers of the pretenders by encouraging them and witnessing to them while at the same time watching that </w:t>
      </w:r>
      <w:r>
        <w:t>you do</w:t>
      </w:r>
      <w:r w:rsidRPr="007D67F6">
        <w:t xml:space="preserve"> not fall into their errors (22-23).</w:t>
      </w:r>
    </w:p>
    <w:p w14:paraId="35FB5898" w14:textId="7A27F4E2" w:rsidR="00F728F1" w:rsidRPr="00541A78" w:rsidRDefault="00232C89" w:rsidP="001533BF">
      <w:pPr>
        <w:pStyle w:val="Heading3"/>
      </w:pPr>
      <w:r>
        <w:t xml:space="preserve">Show mercy </w:t>
      </w:r>
      <w:r w:rsidR="00F728F1" w:rsidRPr="00541A78">
        <w:t xml:space="preserve">on and encourage, rather than slander or accuse, believers confused by the pretenders </w:t>
      </w:r>
      <w:r w:rsidR="001533BF" w:rsidRPr="00541A78">
        <w:t>(22)</w:t>
      </w:r>
      <w:r w:rsidR="00F728F1" w:rsidRPr="00541A78">
        <w:t>.</w:t>
      </w:r>
    </w:p>
    <w:p w14:paraId="57C70DB2" w14:textId="3442E8C3" w:rsidR="00F728F1" w:rsidRPr="00541A78" w:rsidRDefault="00232C89" w:rsidP="001533BF">
      <w:pPr>
        <w:pStyle w:val="Heading3"/>
      </w:pPr>
      <w:r>
        <w:t>Share</w:t>
      </w:r>
      <w:r w:rsidR="00F728F1" w:rsidRPr="00541A78">
        <w:t xml:space="preserve"> Christ with unbelievers following the pretenders rather than </w:t>
      </w:r>
      <w:r>
        <w:t>joining pretenders in</w:t>
      </w:r>
      <w:r w:rsidR="00F728F1" w:rsidRPr="00541A78">
        <w:t xml:space="preserve"> eternal fire in Hell </w:t>
      </w:r>
      <w:r w:rsidR="001533BF" w:rsidRPr="00541A78">
        <w:t>(23a)</w:t>
      </w:r>
      <w:r w:rsidR="00F728F1" w:rsidRPr="00541A78">
        <w:t>.</w:t>
      </w:r>
    </w:p>
    <w:p w14:paraId="687312D8" w14:textId="327DF5E1" w:rsidR="00F728F1" w:rsidRPr="00541A78" w:rsidRDefault="009073FB" w:rsidP="001533BF">
      <w:pPr>
        <w:pStyle w:val="Heading3"/>
      </w:pPr>
      <w:r>
        <w:lastRenderedPageBreak/>
        <w:t>Show</w:t>
      </w:r>
      <w:r w:rsidR="00F728F1" w:rsidRPr="00541A78">
        <w:t xml:space="preserve"> mercy to other p</w:t>
      </w:r>
      <w:r w:rsidR="00BC4D25">
        <w:t xml:space="preserve">retender followers to </w:t>
      </w:r>
      <w:r w:rsidR="00F728F1" w:rsidRPr="00541A78">
        <w:t xml:space="preserve">guard from becoming defiled by them like a disease that easily spreads from a </w:t>
      </w:r>
      <w:r w:rsidR="00C349A1" w:rsidRPr="00541A78">
        <w:t>dirty</w:t>
      </w:r>
      <w:r w:rsidR="00F728F1" w:rsidRPr="00541A78">
        <w:t xml:space="preserve"> garment</w:t>
      </w:r>
      <w:r w:rsidR="001533BF">
        <w:t xml:space="preserve"> </w:t>
      </w:r>
      <w:r w:rsidR="001533BF" w:rsidRPr="00541A78">
        <w:t>(23b)</w:t>
      </w:r>
      <w:r w:rsidR="00F728F1" w:rsidRPr="00541A78">
        <w:t>.</w:t>
      </w:r>
    </w:p>
    <w:p w14:paraId="19A0B286" w14:textId="24A71420" w:rsidR="00F728F1" w:rsidRPr="004E4150" w:rsidRDefault="00F728F1" w:rsidP="004E4150">
      <w:pPr>
        <w:pStyle w:val="Heading1"/>
      </w:pPr>
      <w:r w:rsidRPr="004E4150">
        <w:t xml:space="preserve">IV. </w:t>
      </w:r>
      <w:r w:rsidR="00796CD1">
        <w:tab/>
        <w:t>Praise</w:t>
      </w:r>
      <w:r w:rsidRPr="004E4150">
        <w:t xml:space="preserve"> God as the Source of victory over apostasy who will </w:t>
      </w:r>
      <w:r w:rsidR="0017288F" w:rsidRPr="004E4150">
        <w:t xml:space="preserve">alone </w:t>
      </w:r>
      <w:r w:rsidRPr="004E4150">
        <w:t xml:space="preserve">make </w:t>
      </w:r>
      <w:r w:rsidR="00796CD1">
        <w:t>us</w:t>
      </w:r>
      <w:r w:rsidRPr="004E4150">
        <w:t xml:space="preserve"> sinless </w:t>
      </w:r>
      <w:r w:rsidR="0017288F">
        <w:t>and</w:t>
      </w:r>
      <w:r w:rsidRPr="004E4150">
        <w:t xml:space="preserve"> secure </w:t>
      </w:r>
      <w:r w:rsidR="0017288F">
        <w:t>our salvation by</w:t>
      </w:r>
      <w:r w:rsidRPr="004E4150">
        <w:t xml:space="preserve"> God's unlimited resources</w:t>
      </w:r>
      <w:r w:rsidR="004E4150">
        <w:t xml:space="preserve"> </w:t>
      </w:r>
      <w:r w:rsidR="004E4150" w:rsidRPr="004E4150">
        <w:t>(24-25)</w:t>
      </w:r>
      <w:r w:rsidRPr="004E4150">
        <w:t>.</w:t>
      </w:r>
    </w:p>
    <w:p w14:paraId="65A5AA2A" w14:textId="0B2A2FC9" w:rsidR="00F728F1" w:rsidRPr="00541A78" w:rsidRDefault="006C5023" w:rsidP="004E4150">
      <w:pPr>
        <w:pStyle w:val="Heading2"/>
      </w:pPr>
      <w:r>
        <w:t>Praise God as</w:t>
      </w:r>
      <w:r w:rsidRPr="00541A78">
        <w:t xml:space="preserve"> the </w:t>
      </w:r>
      <w:r>
        <w:t>only one who</w:t>
      </w:r>
      <w:r w:rsidRPr="00541A78">
        <w:t xml:space="preserve"> can </w:t>
      </w:r>
      <w:r>
        <w:t>keep us</w:t>
      </w:r>
      <w:r w:rsidRPr="00541A78">
        <w:t xml:space="preserve"> from apostasy so </w:t>
      </w:r>
      <w:r>
        <w:t>we know that only God will make us blameless in heaven</w:t>
      </w:r>
      <w:r w:rsidRPr="00541A78">
        <w:t xml:space="preserve"> </w:t>
      </w:r>
      <w:r w:rsidR="004E4150" w:rsidRPr="00541A78">
        <w:t>(24)</w:t>
      </w:r>
      <w:r w:rsidR="00F728F1" w:rsidRPr="00541A78">
        <w:t>.</w:t>
      </w:r>
    </w:p>
    <w:p w14:paraId="3FEE8F86" w14:textId="6C77FA06" w:rsidR="00F728F1" w:rsidRPr="00541A78" w:rsidRDefault="00750782" w:rsidP="004E4150">
      <w:pPr>
        <w:pStyle w:val="Heading3"/>
      </w:pPr>
      <w:r>
        <w:t>Praise God as</w:t>
      </w:r>
      <w:r w:rsidR="00F728F1" w:rsidRPr="00541A78">
        <w:t xml:space="preserve"> the </w:t>
      </w:r>
      <w:r w:rsidR="00535880">
        <w:t xml:space="preserve">only </w:t>
      </w:r>
      <w:r w:rsidR="006C5023">
        <w:t xml:space="preserve">one </w:t>
      </w:r>
      <w:r w:rsidR="00A27813">
        <w:t>who</w:t>
      </w:r>
      <w:r w:rsidR="00F728F1" w:rsidRPr="00541A78">
        <w:t xml:space="preserve"> can </w:t>
      </w:r>
      <w:r w:rsidR="006C5023">
        <w:t>keep us</w:t>
      </w:r>
      <w:r w:rsidR="00F728F1" w:rsidRPr="00541A78">
        <w:t xml:space="preserve"> from apostasy </w:t>
      </w:r>
      <w:r w:rsidR="004E4150" w:rsidRPr="00541A78">
        <w:t>(24a)</w:t>
      </w:r>
      <w:r w:rsidR="00F728F1" w:rsidRPr="00541A78">
        <w:t>.</w:t>
      </w:r>
    </w:p>
    <w:p w14:paraId="5DBC6C6F" w14:textId="5B13477C" w:rsidR="00F728F1" w:rsidRPr="00541A78" w:rsidRDefault="00434FE2" w:rsidP="004E4150">
      <w:pPr>
        <w:pStyle w:val="Heading3"/>
      </w:pPr>
      <w:r>
        <w:t xml:space="preserve">Praise God alone </w:t>
      </w:r>
      <w:r w:rsidR="006C5023">
        <w:t>that</w:t>
      </w:r>
      <w:r w:rsidR="00F728F1" w:rsidRPr="00541A78">
        <w:t xml:space="preserve"> </w:t>
      </w:r>
      <w:r w:rsidR="00A36F1D">
        <w:t>he</w:t>
      </w:r>
      <w:r w:rsidR="00F728F1" w:rsidRPr="00541A78">
        <w:t xml:space="preserve"> will present </w:t>
      </w:r>
      <w:r w:rsidR="006C5023">
        <w:t>us</w:t>
      </w:r>
      <w:r w:rsidR="00F728F1" w:rsidRPr="00541A78">
        <w:t xml:space="preserve"> before </w:t>
      </w:r>
      <w:r w:rsidR="001457EA">
        <w:t xml:space="preserve">him </w:t>
      </w:r>
      <w:r w:rsidR="001457EA" w:rsidRPr="00541A78">
        <w:t>in heaven</w:t>
      </w:r>
      <w:r w:rsidR="00F728F1" w:rsidRPr="00541A78">
        <w:t xml:space="preserve"> sinless and with great joy </w:t>
      </w:r>
      <w:r w:rsidR="00EA12DE">
        <w:t>to encourage us</w:t>
      </w:r>
      <w:r w:rsidR="00F728F1" w:rsidRPr="00541A78">
        <w:t xml:space="preserve"> to live for God now</w:t>
      </w:r>
      <w:r w:rsidR="004E4150">
        <w:t xml:space="preserve"> </w:t>
      </w:r>
      <w:r w:rsidR="004E4150" w:rsidRPr="00541A78">
        <w:t>(24b)</w:t>
      </w:r>
      <w:r w:rsidR="00F728F1" w:rsidRPr="00541A78">
        <w:t>.</w:t>
      </w:r>
    </w:p>
    <w:p w14:paraId="1B7394A9" w14:textId="094E094B" w:rsidR="008B6D00" w:rsidRDefault="005F533A" w:rsidP="004E4150">
      <w:pPr>
        <w:pStyle w:val="Heading2"/>
      </w:pPr>
      <w:r>
        <w:t xml:space="preserve">Honor God alone </w:t>
      </w:r>
      <w:r w:rsidR="00F728F1" w:rsidRPr="00541A78">
        <w:t xml:space="preserve">as the only Savior </w:t>
      </w:r>
      <w:r w:rsidR="00117AAB">
        <w:t>with</w:t>
      </w:r>
      <w:r w:rsidR="00F728F1" w:rsidRPr="00541A78">
        <w:t xml:space="preserve"> unlimited </w:t>
      </w:r>
      <w:r w:rsidR="00152257">
        <w:t>resources for all time</w:t>
      </w:r>
      <w:r w:rsidR="00F728F1" w:rsidRPr="00541A78">
        <w:t xml:space="preserve"> to encourage that </w:t>
      </w:r>
      <w:r w:rsidR="00152257">
        <w:t>h</w:t>
      </w:r>
      <w:r w:rsidR="00F728F1" w:rsidRPr="00541A78">
        <w:t xml:space="preserve">is unlimited resources can protect </w:t>
      </w:r>
      <w:r w:rsidR="00117AAB">
        <w:t>us</w:t>
      </w:r>
      <w:r w:rsidR="00F728F1" w:rsidRPr="00541A78">
        <w:t xml:space="preserve"> from apostasy</w:t>
      </w:r>
      <w:r w:rsidR="004E4150">
        <w:t xml:space="preserve"> </w:t>
      </w:r>
      <w:r w:rsidR="004E4150" w:rsidRPr="00541A78">
        <w:t>(25)</w:t>
      </w:r>
      <w:r w:rsidR="00F728F1" w:rsidRPr="00541A78">
        <w:t>.</w:t>
      </w:r>
    </w:p>
    <w:p w14:paraId="74989E82" w14:textId="77777777" w:rsidR="00F728F1" w:rsidRPr="00FD7B79" w:rsidRDefault="00F728F1" w:rsidP="00F728F1">
      <w:pPr>
        <w:pStyle w:val="Header"/>
        <w:tabs>
          <w:tab w:val="clear" w:pos="4800"/>
          <w:tab w:val="center" w:pos="4950"/>
        </w:tabs>
        <w:ind w:right="-10"/>
        <w:jc w:val="left"/>
        <w:rPr>
          <w:rFonts w:cs="Arial"/>
        </w:rPr>
      </w:pPr>
    </w:p>
    <w:p w14:paraId="3C1AE4B9" w14:textId="77777777" w:rsidR="00741722" w:rsidRPr="00FB2D6E" w:rsidRDefault="00741722" w:rsidP="00741722">
      <w:pPr>
        <w:pStyle w:val="Header"/>
        <w:rPr>
          <w:rFonts w:cs="Arial"/>
          <w:b/>
          <w:sz w:val="28"/>
        </w:rPr>
      </w:pPr>
      <w:r w:rsidRPr="00FB2D6E">
        <w:rPr>
          <w:rFonts w:cs="Arial"/>
          <w:b/>
          <w:sz w:val="28"/>
        </w:rPr>
        <w:t>Purpose or Desired Listener Response (Step 4)</w:t>
      </w:r>
    </w:p>
    <w:p w14:paraId="6EC55210" w14:textId="3897CB6E" w:rsidR="00741722" w:rsidRPr="00FD7B79" w:rsidRDefault="00741722" w:rsidP="00741722">
      <w:pPr>
        <w:pStyle w:val="Header"/>
        <w:rPr>
          <w:rFonts w:cs="Arial"/>
        </w:rPr>
      </w:pPr>
      <w:r w:rsidRPr="00FD7B79">
        <w:rPr>
          <w:rFonts w:cs="Arial"/>
        </w:rPr>
        <w:t>The listeners will</w:t>
      </w:r>
      <w:r w:rsidR="00A959A7">
        <w:rPr>
          <w:rFonts w:cs="Arial"/>
        </w:rPr>
        <w:t xml:space="preserve"> fight for the gospel.</w:t>
      </w:r>
    </w:p>
    <w:p w14:paraId="22EA2D3F" w14:textId="77777777" w:rsidR="008B6D00" w:rsidRPr="00FD7B79" w:rsidRDefault="008B6D00" w:rsidP="000B4941">
      <w:pPr>
        <w:pStyle w:val="Header"/>
        <w:tabs>
          <w:tab w:val="clear" w:pos="4800"/>
          <w:tab w:val="center" w:pos="4950"/>
        </w:tabs>
        <w:ind w:right="-10"/>
        <w:jc w:val="left"/>
        <w:rPr>
          <w:rFonts w:cs="Arial"/>
        </w:rPr>
      </w:pPr>
    </w:p>
    <w:p w14:paraId="0CD68010" w14:textId="77777777" w:rsidR="008B6D00" w:rsidRPr="00FD7B79" w:rsidRDefault="008B6D00" w:rsidP="000B4941">
      <w:pPr>
        <w:rPr>
          <w:rFonts w:cs="Arial"/>
        </w:rPr>
      </w:pPr>
      <w:r w:rsidRPr="00FD7B79">
        <w:rPr>
          <w:rFonts w:cs="Arial"/>
          <w:b/>
          <w:u w:val="single"/>
        </w:rPr>
        <w:t>Homiletical Outline</w:t>
      </w:r>
      <w:r w:rsidRPr="00FD7B79">
        <w:rPr>
          <w:rFonts w:cs="Arial"/>
        </w:rPr>
        <w:t xml:space="preserve"> (Cyclical inductive form)</w:t>
      </w:r>
    </w:p>
    <w:p w14:paraId="1BFBA5CE" w14:textId="77777777" w:rsidR="008B6D00" w:rsidRPr="00FD7B79" w:rsidRDefault="008B6D00" w:rsidP="000B4941">
      <w:pPr>
        <w:pStyle w:val="Heading1"/>
        <w:ind w:right="-10"/>
        <w:rPr>
          <w:rFonts w:cs="Arial"/>
        </w:rPr>
      </w:pPr>
      <w:r w:rsidRPr="00FD7B79">
        <w:rPr>
          <w:rFonts w:cs="Arial"/>
        </w:rPr>
        <w:t>Introduction</w:t>
      </w:r>
    </w:p>
    <w:p w14:paraId="201487F6" w14:textId="6E409441" w:rsidR="008B6D00" w:rsidRPr="00FD7B79" w:rsidRDefault="008B6D00" w:rsidP="000B4941">
      <w:pPr>
        <w:pStyle w:val="Heading3"/>
        <w:ind w:right="-10"/>
        <w:rPr>
          <w:rFonts w:cs="Arial"/>
        </w:rPr>
      </w:pPr>
      <w:r w:rsidRPr="00FD7B79">
        <w:rPr>
          <w:rFonts w:cs="Arial"/>
          <w:u w:val="single"/>
        </w:rPr>
        <w:t>Interest</w:t>
      </w:r>
      <w:r w:rsidRPr="00FD7B79">
        <w:rPr>
          <w:rFonts w:cs="Arial"/>
        </w:rPr>
        <w:t xml:space="preserve">: </w:t>
      </w:r>
      <w:r w:rsidR="007C09B4">
        <w:rPr>
          <w:rFonts w:cs="Arial"/>
        </w:rPr>
        <w:t>Are you a fighter?</w:t>
      </w:r>
    </w:p>
    <w:p w14:paraId="4EB09DB7" w14:textId="3E847C7F" w:rsidR="008B6D00" w:rsidRPr="00FD7B79" w:rsidRDefault="008B6D00" w:rsidP="000B4941">
      <w:pPr>
        <w:pStyle w:val="Heading3"/>
        <w:ind w:right="-10"/>
        <w:rPr>
          <w:rFonts w:cs="Arial"/>
        </w:rPr>
      </w:pPr>
      <w:r w:rsidRPr="00FD7B79">
        <w:rPr>
          <w:rFonts w:cs="Arial"/>
          <w:u w:val="single"/>
        </w:rPr>
        <w:t>Need</w:t>
      </w:r>
      <w:r w:rsidRPr="00FD7B79">
        <w:rPr>
          <w:rFonts w:cs="Arial"/>
        </w:rPr>
        <w:t xml:space="preserve">: </w:t>
      </w:r>
      <w:r w:rsidR="007C09B4">
        <w:rPr>
          <w:rFonts w:cs="Arial"/>
        </w:rPr>
        <w:t>Believers have failed to fight apostasy the past 200+ years.</w:t>
      </w:r>
    </w:p>
    <w:p w14:paraId="4495B8BC" w14:textId="2B32A7ED" w:rsidR="008B6D00" w:rsidRPr="00FD7B79" w:rsidRDefault="008B6D00" w:rsidP="000B4941">
      <w:pPr>
        <w:pStyle w:val="Heading3"/>
        <w:ind w:right="-10"/>
        <w:rPr>
          <w:rFonts w:cs="Arial"/>
        </w:rPr>
      </w:pPr>
      <w:r w:rsidRPr="00FD7B79">
        <w:rPr>
          <w:rFonts w:cs="Arial"/>
          <w:u w:val="single"/>
        </w:rPr>
        <w:t>Subject</w:t>
      </w:r>
      <w:r w:rsidRPr="00FD7B79">
        <w:rPr>
          <w:rFonts w:cs="Arial"/>
        </w:rPr>
        <w:t xml:space="preserve">: </w:t>
      </w:r>
      <w:r w:rsidR="00A12B65">
        <w:rPr>
          <w:rFonts w:cs="Arial"/>
        </w:rPr>
        <w:t>How can you defend the faith against</w:t>
      </w:r>
      <w:r w:rsidR="00A12B65" w:rsidRPr="00F728F1">
        <w:rPr>
          <w:rFonts w:cs="Arial"/>
        </w:rPr>
        <w:t xml:space="preserve"> pretenders</w:t>
      </w:r>
      <w:r w:rsidR="00A12B65">
        <w:rPr>
          <w:rFonts w:cs="Arial"/>
        </w:rPr>
        <w:t>?</w:t>
      </w:r>
    </w:p>
    <w:p w14:paraId="3EDCDBE3" w14:textId="28BFBC7C" w:rsidR="008B6D00" w:rsidRDefault="008B6D00" w:rsidP="000B4941">
      <w:pPr>
        <w:pStyle w:val="Heading3"/>
        <w:ind w:right="-10"/>
        <w:rPr>
          <w:rFonts w:cs="Arial"/>
        </w:rPr>
      </w:pPr>
      <w:r w:rsidRPr="00FD7B79">
        <w:rPr>
          <w:rFonts w:cs="Arial"/>
          <w:u w:val="single"/>
        </w:rPr>
        <w:t>Background</w:t>
      </w:r>
      <w:r w:rsidRPr="00FD7B79">
        <w:rPr>
          <w:rFonts w:cs="Arial"/>
        </w:rPr>
        <w:t xml:space="preserve">: </w:t>
      </w:r>
      <w:r w:rsidR="00150AFC">
        <w:rPr>
          <w:rFonts w:cs="Arial"/>
        </w:rPr>
        <w:t>Jude told the Christians about AD 75 to fight for the faith.</w:t>
      </w:r>
    </w:p>
    <w:p w14:paraId="39EC7A44" w14:textId="4FF35172" w:rsidR="008B6D00" w:rsidRPr="00FD7B79" w:rsidRDefault="008B6D00" w:rsidP="000B4941">
      <w:pPr>
        <w:pStyle w:val="Heading3"/>
        <w:ind w:right="-10"/>
        <w:rPr>
          <w:rFonts w:cs="Arial"/>
        </w:rPr>
      </w:pPr>
      <w:r w:rsidRPr="00FD7B79">
        <w:rPr>
          <w:rFonts w:cs="Arial"/>
          <w:u w:val="single"/>
        </w:rPr>
        <w:t>Preview</w:t>
      </w:r>
      <w:r w:rsidRPr="00FD7B79">
        <w:rPr>
          <w:rFonts w:cs="Arial"/>
        </w:rPr>
        <w:t xml:space="preserve">: </w:t>
      </w:r>
      <w:r w:rsidR="00493052">
        <w:rPr>
          <w:rFonts w:cs="Arial"/>
        </w:rPr>
        <w:t xml:space="preserve">Today </w:t>
      </w:r>
      <w:r w:rsidR="00E87892">
        <w:rPr>
          <w:rFonts w:cs="Arial"/>
        </w:rPr>
        <w:t xml:space="preserve">in Jude </w:t>
      </w:r>
      <w:r w:rsidR="00493052">
        <w:rPr>
          <w:rFonts w:cs="Arial"/>
        </w:rPr>
        <w:t xml:space="preserve">we will </w:t>
      </w:r>
      <w:r w:rsidR="000313DF">
        <w:rPr>
          <w:rFonts w:cs="Arial"/>
        </w:rPr>
        <w:t>explore four ways to fight pretenders.</w:t>
      </w:r>
    </w:p>
    <w:p w14:paraId="401B64A2" w14:textId="2DC4DC7E" w:rsidR="008B6D00" w:rsidRPr="00FD7B79" w:rsidRDefault="008B6D00" w:rsidP="000B4941">
      <w:pPr>
        <w:pStyle w:val="Heading3"/>
        <w:ind w:right="-10"/>
        <w:rPr>
          <w:rFonts w:cs="Arial"/>
        </w:rPr>
      </w:pPr>
      <w:r w:rsidRPr="00FD7B79">
        <w:rPr>
          <w:rFonts w:cs="Arial"/>
          <w:u w:val="single"/>
        </w:rPr>
        <w:t>Text</w:t>
      </w:r>
      <w:r w:rsidRPr="00FD7B79">
        <w:rPr>
          <w:rFonts w:cs="Arial"/>
        </w:rPr>
        <w:t xml:space="preserve">: </w:t>
      </w:r>
      <w:r w:rsidR="000313DF">
        <w:rPr>
          <w:rFonts w:cs="Arial"/>
        </w:rPr>
        <w:t>The “email” of Jude is our fighting manual.</w:t>
      </w:r>
    </w:p>
    <w:p w14:paraId="75F08433" w14:textId="77777777" w:rsidR="00FB2D6E" w:rsidRPr="00FD7B79" w:rsidRDefault="00FB2D6E" w:rsidP="000B4941">
      <w:pPr>
        <w:rPr>
          <w:rFonts w:cs="Arial"/>
        </w:rPr>
      </w:pPr>
    </w:p>
    <w:p w14:paraId="270C8134" w14:textId="5A35CE6E" w:rsidR="00DF5D0B" w:rsidRPr="00FD7B79" w:rsidRDefault="00DF5D0B" w:rsidP="000B4941">
      <w:pPr>
        <w:rPr>
          <w:rFonts w:cs="Arial"/>
        </w:rPr>
      </w:pPr>
      <w:r w:rsidRPr="00FD7B79">
        <w:rPr>
          <w:rFonts w:cs="Arial"/>
        </w:rPr>
        <w:t>(</w:t>
      </w:r>
      <w:r w:rsidR="000313DF">
        <w:rPr>
          <w:rFonts w:cs="Arial"/>
        </w:rPr>
        <w:t>The first way you can defend the faith against</w:t>
      </w:r>
      <w:r w:rsidR="000313DF" w:rsidRPr="00F728F1">
        <w:rPr>
          <w:rFonts w:cs="Arial"/>
        </w:rPr>
        <w:t xml:space="preserve"> pretenders</w:t>
      </w:r>
      <w:r w:rsidR="000313DF">
        <w:rPr>
          <w:rFonts w:cs="Arial"/>
        </w:rPr>
        <w:t xml:space="preserve"> is to..</w:t>
      </w:r>
      <w:r w:rsidRPr="00FD7B79">
        <w:rPr>
          <w:rFonts w:cs="Arial"/>
        </w:rPr>
        <w:t>.)</w:t>
      </w:r>
    </w:p>
    <w:p w14:paraId="25C5784A" w14:textId="06843696" w:rsidR="00DF5D0B" w:rsidRPr="00FD7B79" w:rsidRDefault="00DF5D0B" w:rsidP="000B4941">
      <w:pPr>
        <w:pStyle w:val="Heading1"/>
        <w:rPr>
          <w:rFonts w:cs="Arial"/>
        </w:rPr>
      </w:pPr>
      <w:r w:rsidRPr="00FD7B79">
        <w:rPr>
          <w:rFonts w:cs="Arial"/>
        </w:rPr>
        <w:t>I.</w:t>
      </w:r>
      <w:r w:rsidRPr="00FD7B79">
        <w:rPr>
          <w:rFonts w:cs="Arial"/>
        </w:rPr>
        <w:tab/>
      </w:r>
      <w:r w:rsidR="00BF56FA" w:rsidRPr="00493052">
        <w:rPr>
          <w:rFonts w:cs="Arial"/>
          <w:u w:val="single"/>
        </w:rPr>
        <w:t>Affirm</w:t>
      </w:r>
      <w:r w:rsidR="00BF56FA">
        <w:rPr>
          <w:rFonts w:cs="Arial"/>
        </w:rPr>
        <w:t xml:space="preserve"> the saints (1-2).</w:t>
      </w:r>
    </w:p>
    <w:p w14:paraId="75B36694" w14:textId="77777777" w:rsidR="00545288" w:rsidRPr="00FD7B79" w:rsidRDefault="00545288" w:rsidP="00545288">
      <w:pPr>
        <w:pStyle w:val="Heading2"/>
        <w:rPr>
          <w:rFonts w:cs="Arial"/>
        </w:rPr>
      </w:pPr>
      <w:r>
        <w:rPr>
          <w:rFonts w:cs="Arial"/>
        </w:rPr>
        <w:t xml:space="preserve">God himself </w:t>
      </w:r>
      <w:r w:rsidRPr="00AA706F">
        <w:rPr>
          <w:rFonts w:cs="Arial"/>
          <w:i/>
        </w:rPr>
        <w:t>calls</w:t>
      </w:r>
      <w:r>
        <w:rPr>
          <w:rFonts w:cs="Arial"/>
        </w:rPr>
        <w:t xml:space="preserve"> us to salvation (1a).</w:t>
      </w:r>
    </w:p>
    <w:p w14:paraId="7E7337C5" w14:textId="77777777" w:rsidR="00545288" w:rsidRDefault="00545288" w:rsidP="00545288">
      <w:pPr>
        <w:pStyle w:val="Heading2"/>
        <w:rPr>
          <w:rFonts w:cs="Arial"/>
        </w:rPr>
      </w:pPr>
      <w:r>
        <w:rPr>
          <w:rFonts w:cs="Arial"/>
        </w:rPr>
        <w:t xml:space="preserve">God himself </w:t>
      </w:r>
      <w:r>
        <w:rPr>
          <w:rFonts w:cs="Arial"/>
          <w:i/>
        </w:rPr>
        <w:t>loves</w:t>
      </w:r>
      <w:r>
        <w:rPr>
          <w:rFonts w:cs="Arial"/>
        </w:rPr>
        <w:t xml:space="preserve"> us (1b).</w:t>
      </w:r>
    </w:p>
    <w:p w14:paraId="252F7216" w14:textId="77777777" w:rsidR="00545288" w:rsidRDefault="00545288" w:rsidP="00545288">
      <w:pPr>
        <w:pStyle w:val="Heading2"/>
        <w:rPr>
          <w:rFonts w:cs="Arial"/>
        </w:rPr>
      </w:pPr>
      <w:r>
        <w:rPr>
          <w:rFonts w:cs="Arial"/>
        </w:rPr>
        <w:t xml:space="preserve">God himself </w:t>
      </w:r>
      <w:r>
        <w:rPr>
          <w:rFonts w:cs="Arial"/>
          <w:i/>
        </w:rPr>
        <w:t>keeps</w:t>
      </w:r>
      <w:r>
        <w:rPr>
          <w:rFonts w:cs="Arial"/>
        </w:rPr>
        <w:t xml:space="preserve"> us in his forever family (1c).</w:t>
      </w:r>
    </w:p>
    <w:p w14:paraId="283870AA" w14:textId="77777777" w:rsidR="00545288" w:rsidRPr="00FD7B79" w:rsidRDefault="00545288" w:rsidP="00545288">
      <w:pPr>
        <w:pStyle w:val="Heading2"/>
        <w:rPr>
          <w:rFonts w:cs="Arial"/>
        </w:rPr>
      </w:pPr>
      <w:r>
        <w:rPr>
          <w:rFonts w:cs="Arial"/>
        </w:rPr>
        <w:t xml:space="preserve">God himself </w:t>
      </w:r>
      <w:r>
        <w:rPr>
          <w:rFonts w:cs="Arial"/>
          <w:i/>
        </w:rPr>
        <w:t>gives</w:t>
      </w:r>
      <w:r>
        <w:rPr>
          <w:rFonts w:cs="Arial"/>
        </w:rPr>
        <w:t xml:space="preserve"> us mercy, peace, and love (2).</w:t>
      </w:r>
    </w:p>
    <w:p w14:paraId="664534BA" w14:textId="192ECBE5" w:rsidR="00DF5D0B" w:rsidRPr="00FD7B79" w:rsidRDefault="00DF5D0B" w:rsidP="000B4941">
      <w:pPr>
        <w:pStyle w:val="Heading1"/>
        <w:rPr>
          <w:rFonts w:cs="Arial"/>
        </w:rPr>
      </w:pPr>
      <w:r w:rsidRPr="00FD7B79">
        <w:rPr>
          <w:rFonts w:cs="Arial"/>
        </w:rPr>
        <w:t>II.</w:t>
      </w:r>
      <w:r w:rsidRPr="00FD7B79">
        <w:rPr>
          <w:rFonts w:cs="Arial"/>
        </w:rPr>
        <w:tab/>
      </w:r>
      <w:r w:rsidR="00BF56FA" w:rsidRPr="00493052">
        <w:rPr>
          <w:rFonts w:cs="Arial"/>
          <w:u w:val="single"/>
        </w:rPr>
        <w:t>Identify</w:t>
      </w:r>
      <w:r w:rsidR="00BF56FA">
        <w:rPr>
          <w:rFonts w:cs="Arial"/>
        </w:rPr>
        <w:t xml:space="preserve"> the enemy (3-16).</w:t>
      </w:r>
    </w:p>
    <w:p w14:paraId="39ED1CE9" w14:textId="5AD7FC59" w:rsidR="00C318D8" w:rsidRPr="00F728F1" w:rsidRDefault="00430C98" w:rsidP="00C318D8">
      <w:pPr>
        <w:pStyle w:val="Heading2"/>
        <w:ind w:right="-10"/>
        <w:rPr>
          <w:rFonts w:cs="Arial"/>
        </w:rPr>
      </w:pPr>
      <w:r>
        <w:rPr>
          <w:rFonts w:cs="Arial"/>
        </w:rPr>
        <w:t>D</w:t>
      </w:r>
      <w:r w:rsidR="00C318D8" w:rsidRPr="00F728F1">
        <w:rPr>
          <w:rFonts w:cs="Arial"/>
        </w:rPr>
        <w:t xml:space="preserve">efend the faith </w:t>
      </w:r>
      <w:r w:rsidR="00C318D8">
        <w:rPr>
          <w:rFonts w:cs="Arial"/>
        </w:rPr>
        <w:t>against</w:t>
      </w:r>
      <w:r w:rsidR="00C318D8" w:rsidRPr="00F728F1">
        <w:rPr>
          <w:rFonts w:cs="Arial"/>
        </w:rPr>
        <w:t xml:space="preserve"> pretenders</w:t>
      </w:r>
      <w:r>
        <w:rPr>
          <w:rFonts w:cs="Arial"/>
        </w:rPr>
        <w:t xml:space="preserve"> who infiltrate</w:t>
      </w:r>
      <w:r w:rsidR="00C318D8" w:rsidRPr="00F728F1">
        <w:rPr>
          <w:rFonts w:cs="Arial"/>
        </w:rPr>
        <w:t xml:space="preserve"> the church</w:t>
      </w:r>
      <w:r w:rsidR="00C318D8">
        <w:rPr>
          <w:rFonts w:cs="Arial"/>
        </w:rPr>
        <w:t xml:space="preserve"> </w:t>
      </w:r>
      <w:r w:rsidR="00C318D8" w:rsidRPr="00F728F1">
        <w:rPr>
          <w:rFonts w:cs="Arial"/>
        </w:rPr>
        <w:t>(3-4).</w:t>
      </w:r>
    </w:p>
    <w:p w14:paraId="587AE911" w14:textId="77777777" w:rsidR="00C318D8" w:rsidRPr="00F728F1" w:rsidRDefault="00C318D8" w:rsidP="00C318D8">
      <w:pPr>
        <w:pStyle w:val="Heading3"/>
        <w:rPr>
          <w:rFonts w:cs="Arial"/>
        </w:rPr>
      </w:pPr>
      <w:r>
        <w:rPr>
          <w:rFonts w:cs="Arial"/>
        </w:rPr>
        <w:t>Jude changed his original intent</w:t>
      </w:r>
      <w:r w:rsidRPr="00F728F1">
        <w:rPr>
          <w:rFonts w:cs="Arial"/>
        </w:rPr>
        <w:t xml:space="preserve"> of writing </w:t>
      </w:r>
      <w:r>
        <w:rPr>
          <w:rFonts w:cs="Arial"/>
        </w:rPr>
        <w:t>on</w:t>
      </w:r>
      <w:r w:rsidRPr="00F728F1">
        <w:rPr>
          <w:rFonts w:cs="Arial"/>
        </w:rPr>
        <w:t xml:space="preserve"> salvation to </w:t>
      </w:r>
      <w:r>
        <w:rPr>
          <w:rFonts w:cs="Arial"/>
        </w:rPr>
        <w:t>defending</w:t>
      </w:r>
      <w:r w:rsidRPr="00F728F1">
        <w:rPr>
          <w:rFonts w:cs="Arial"/>
        </w:rPr>
        <w:t xml:space="preserve"> the truth</w:t>
      </w:r>
      <w:r>
        <w:rPr>
          <w:rFonts w:cs="Arial"/>
        </w:rPr>
        <w:t xml:space="preserve"> </w:t>
      </w:r>
      <w:r w:rsidRPr="00F728F1">
        <w:rPr>
          <w:rFonts w:cs="Arial"/>
        </w:rPr>
        <w:t>(3).</w:t>
      </w:r>
    </w:p>
    <w:p w14:paraId="5C25CA19" w14:textId="77777777" w:rsidR="00C318D8" w:rsidRPr="00F728F1" w:rsidRDefault="00C318D8" w:rsidP="00C318D8">
      <w:pPr>
        <w:pStyle w:val="Heading3"/>
        <w:rPr>
          <w:rFonts w:cs="Arial"/>
        </w:rPr>
      </w:pPr>
      <w:r>
        <w:rPr>
          <w:rFonts w:cs="Arial"/>
        </w:rPr>
        <w:t>Jude changed</w:t>
      </w:r>
      <w:r w:rsidRPr="00F728F1">
        <w:rPr>
          <w:rFonts w:cs="Arial"/>
        </w:rPr>
        <w:t xml:space="preserve"> his original purpose </w:t>
      </w:r>
      <w:r>
        <w:rPr>
          <w:rFonts w:cs="Arial"/>
        </w:rPr>
        <w:t>to write</w:t>
      </w:r>
      <w:r w:rsidRPr="00F728F1">
        <w:rPr>
          <w:rFonts w:cs="Arial"/>
        </w:rPr>
        <w:t xml:space="preserve"> because prophesied (e.g., Isa. 8:19-22; cf. Jer. 5:12-14) unbelieving pretenders infiltrated the church with </w:t>
      </w:r>
      <w:r>
        <w:rPr>
          <w:rFonts w:cs="Arial"/>
        </w:rPr>
        <w:t>lawless</w:t>
      </w:r>
      <w:r w:rsidRPr="00F728F1">
        <w:rPr>
          <w:rFonts w:cs="Arial"/>
        </w:rPr>
        <w:t xml:space="preserve"> practices </w:t>
      </w:r>
      <w:r>
        <w:rPr>
          <w:rFonts w:cs="Arial"/>
        </w:rPr>
        <w:t xml:space="preserve">that deny Christ as Lord </w:t>
      </w:r>
      <w:r w:rsidRPr="00F728F1">
        <w:rPr>
          <w:rFonts w:cs="Arial"/>
        </w:rPr>
        <w:t>(4).</w:t>
      </w:r>
    </w:p>
    <w:p w14:paraId="70850E31" w14:textId="77777777" w:rsidR="00430C98" w:rsidRPr="00F728F1" w:rsidRDefault="00430C98" w:rsidP="00430C98">
      <w:pPr>
        <w:pStyle w:val="Heading2"/>
        <w:rPr>
          <w:rFonts w:cs="Arial"/>
        </w:rPr>
      </w:pPr>
      <w:r w:rsidRPr="00F728F1">
        <w:rPr>
          <w:rFonts w:cs="Arial"/>
        </w:rPr>
        <w:t xml:space="preserve">Jude </w:t>
      </w:r>
      <w:r>
        <w:rPr>
          <w:rFonts w:cs="Arial"/>
        </w:rPr>
        <w:t>shares three OT</w:t>
      </w:r>
      <w:r w:rsidRPr="00F728F1">
        <w:rPr>
          <w:rFonts w:cs="Arial"/>
        </w:rPr>
        <w:t xml:space="preserve"> pretenders </w:t>
      </w:r>
      <w:r>
        <w:rPr>
          <w:rFonts w:cs="Arial"/>
        </w:rPr>
        <w:t xml:space="preserve">so believers can avoid them </w:t>
      </w:r>
      <w:r w:rsidRPr="00F728F1">
        <w:rPr>
          <w:rFonts w:cs="Arial"/>
        </w:rPr>
        <w:t>(5-7).</w:t>
      </w:r>
    </w:p>
    <w:p w14:paraId="5D109BD8" w14:textId="77777777" w:rsidR="00C318D8" w:rsidRPr="00541A78" w:rsidRDefault="00C318D8" w:rsidP="00C318D8">
      <w:pPr>
        <w:pStyle w:val="Heading3"/>
      </w:pPr>
      <w:r w:rsidRPr="00541A78">
        <w:lastRenderedPageBreak/>
        <w:t>Of the two million Israelites delivered from Egypt, some did not believe God and thus were pretenders like those of whom Jude warns (</w:t>
      </w:r>
      <w:r>
        <w:t xml:space="preserve">5; </w:t>
      </w:r>
      <w:r w:rsidRPr="00541A78">
        <w:t>cf. Korah, v. 11 in Num. 16).</w:t>
      </w:r>
    </w:p>
    <w:p w14:paraId="61379578" w14:textId="77777777" w:rsidR="00C318D8" w:rsidRPr="00541A78" w:rsidRDefault="00C318D8" w:rsidP="00C318D8">
      <w:pPr>
        <w:pStyle w:val="Heading3"/>
      </w:pPr>
      <w:r w:rsidRPr="00541A78">
        <w:t>Some fallen angels, after leaving their proper position in heaven to possess rulers who then seduced women [Gen. 6:1-4], are presently chained in punishment to await the Great White Throne Judgment and illustrate the pretenders' end in hell</w:t>
      </w:r>
      <w:r>
        <w:t xml:space="preserve"> </w:t>
      </w:r>
      <w:r w:rsidRPr="00541A78">
        <w:t>(6).</w:t>
      </w:r>
    </w:p>
    <w:p w14:paraId="2C6DFAEE" w14:textId="77777777" w:rsidR="00C318D8" w:rsidRPr="00541A78" w:rsidRDefault="00C318D8" w:rsidP="00C318D8">
      <w:pPr>
        <w:pStyle w:val="Heading3"/>
      </w:pPr>
      <w:r w:rsidRPr="00541A78">
        <w:t xml:space="preserve">Sodom, Gomorrah, and </w:t>
      </w:r>
      <w:r>
        <w:t>nearby</w:t>
      </w:r>
      <w:r w:rsidRPr="00541A78">
        <w:t xml:space="preserve"> towns, who were judged for homosexual</w:t>
      </w:r>
      <w:r>
        <w:t>ity</w:t>
      </w:r>
      <w:r w:rsidRPr="00541A78">
        <w:t xml:space="preserve">, </w:t>
      </w:r>
      <w:r>
        <w:t>show that</w:t>
      </w:r>
      <w:r w:rsidRPr="00541A78">
        <w:t xml:space="preserve"> pretenders will suffer eternal fire</w:t>
      </w:r>
      <w:r>
        <w:t xml:space="preserve"> </w:t>
      </w:r>
      <w:r w:rsidRPr="00541A78">
        <w:t>(7).</w:t>
      </w:r>
    </w:p>
    <w:p w14:paraId="12404A3D" w14:textId="3C7E4667" w:rsidR="00C318D8" w:rsidRPr="00541A78" w:rsidRDefault="00C318D8" w:rsidP="00C318D8">
      <w:pPr>
        <w:pStyle w:val="Heading2"/>
      </w:pPr>
      <w:r w:rsidRPr="00541A78">
        <w:t xml:space="preserve">Jude relates the </w:t>
      </w:r>
      <w:r>
        <w:t>godless behavior</w:t>
      </w:r>
      <w:r w:rsidRPr="00541A78">
        <w:t xml:space="preserve"> of </w:t>
      </w:r>
      <w:r>
        <w:t>pretenders</w:t>
      </w:r>
      <w:r w:rsidRPr="00541A78">
        <w:t xml:space="preserve"> so his readers </w:t>
      </w:r>
      <w:r>
        <w:t>can</w:t>
      </w:r>
      <w:r w:rsidRPr="00541A78">
        <w:t xml:space="preserve"> </w:t>
      </w:r>
      <w:r>
        <w:t>avoid</w:t>
      </w:r>
      <w:r w:rsidRPr="00541A78">
        <w:t xml:space="preserve"> them and their practices</w:t>
      </w:r>
      <w:r>
        <w:t xml:space="preserve"> </w:t>
      </w:r>
      <w:r w:rsidRPr="00541A78">
        <w:t>(8-13).</w:t>
      </w:r>
    </w:p>
    <w:p w14:paraId="476CCE77" w14:textId="77777777" w:rsidR="00C318D8" w:rsidRPr="00541A78" w:rsidRDefault="00C318D8" w:rsidP="00C318D8">
      <w:pPr>
        <w:pStyle w:val="Heading3"/>
      </w:pPr>
      <w:r w:rsidRPr="00541A78">
        <w:t>Their speech rejects all authorities, including angelic ones, unlike Michael's refusal to dispute with Satan over Moses' body</w:t>
      </w:r>
      <w:r>
        <w:t xml:space="preserve"> </w:t>
      </w:r>
      <w:r w:rsidRPr="00541A78">
        <w:t>(8-10).</w:t>
      </w:r>
    </w:p>
    <w:p w14:paraId="7A7D4419" w14:textId="77777777" w:rsidR="00C318D8" w:rsidRPr="00541A78" w:rsidRDefault="00C318D8" w:rsidP="00C318D8">
      <w:pPr>
        <w:pStyle w:val="Heading3"/>
      </w:pPr>
      <w:r w:rsidRPr="00541A78">
        <w:t xml:space="preserve">Their religion </w:t>
      </w:r>
      <w:r w:rsidRPr="00E42882">
        <w:t xml:space="preserve">will kill others as Cain killed his brother Abel </w:t>
      </w:r>
      <w:r w:rsidRPr="00541A78">
        <w:t>[Gen. 4:8]</w:t>
      </w:r>
      <w:r>
        <w:t xml:space="preserve"> </w:t>
      </w:r>
      <w:r w:rsidRPr="00541A78">
        <w:t>(11a).</w:t>
      </w:r>
    </w:p>
    <w:p w14:paraId="32AA7D67" w14:textId="77777777" w:rsidR="00C318D8" w:rsidRPr="00541A78" w:rsidRDefault="00C318D8" w:rsidP="00C318D8">
      <w:pPr>
        <w:pStyle w:val="Heading3"/>
      </w:pPr>
      <w:r w:rsidRPr="00541A78">
        <w:t xml:space="preserve">Their greed resembles Balaam’s claim to speak for God, but </w:t>
      </w:r>
      <w:r>
        <w:t xml:space="preserve">actual motive </w:t>
      </w:r>
      <w:r w:rsidRPr="00541A78">
        <w:t>for money [Num. 22]</w:t>
      </w:r>
      <w:r>
        <w:t xml:space="preserve"> </w:t>
      </w:r>
      <w:r w:rsidRPr="00541A78">
        <w:t>(11b).</w:t>
      </w:r>
    </w:p>
    <w:p w14:paraId="519997E2" w14:textId="77777777" w:rsidR="00C318D8" w:rsidRPr="00541A78" w:rsidRDefault="00C318D8" w:rsidP="00C318D8">
      <w:pPr>
        <w:pStyle w:val="Heading3"/>
      </w:pPr>
      <w:r w:rsidRPr="00541A78">
        <w:t xml:space="preserve">Their rebellion is against leaders whom God designated like the rebellion Korah led against Moses </w:t>
      </w:r>
      <w:r>
        <w:t>so</w:t>
      </w:r>
      <w:r w:rsidRPr="00541A78">
        <w:t xml:space="preserve"> they will </w:t>
      </w:r>
      <w:r>
        <w:t xml:space="preserve">also </w:t>
      </w:r>
      <w:r w:rsidRPr="00541A78">
        <w:t xml:space="preserve">suffer </w:t>
      </w:r>
      <w:r>
        <w:t>death</w:t>
      </w:r>
      <w:r w:rsidRPr="00541A78">
        <w:t xml:space="preserve"> [Num. 16]</w:t>
      </w:r>
      <w:r>
        <w:t xml:space="preserve"> </w:t>
      </w:r>
      <w:r w:rsidRPr="00541A78">
        <w:t>(11c).</w:t>
      </w:r>
    </w:p>
    <w:p w14:paraId="0C648D2D" w14:textId="77777777" w:rsidR="00C318D8" w:rsidRPr="00541A78" w:rsidRDefault="00C318D8" w:rsidP="00C318D8">
      <w:pPr>
        <w:pStyle w:val="Heading3"/>
      </w:pPr>
      <w:r>
        <w:t>Nature</w:t>
      </w:r>
      <w:r w:rsidRPr="00541A78">
        <w:t xml:space="preserve"> graphically illustrate</w:t>
      </w:r>
      <w:r>
        <w:t>s</w:t>
      </w:r>
      <w:r w:rsidRPr="00541A78">
        <w:t xml:space="preserve"> the destructive lifestyles of the pretenders to warn </w:t>
      </w:r>
      <w:r>
        <w:t>us to avoid</w:t>
      </w:r>
      <w:r w:rsidRPr="00541A78">
        <w:t xml:space="preserve"> their practices</w:t>
      </w:r>
      <w:r>
        <w:t xml:space="preserve"> </w:t>
      </w:r>
      <w:r w:rsidRPr="00541A78">
        <w:t>(12-13).</w:t>
      </w:r>
    </w:p>
    <w:p w14:paraId="689DE75F" w14:textId="77777777" w:rsidR="00C318D8" w:rsidRPr="00541A78" w:rsidRDefault="00C318D8" w:rsidP="00C318D8">
      <w:pPr>
        <w:pStyle w:val="Heading2"/>
      </w:pPr>
      <w:r w:rsidRPr="00541A78">
        <w:t xml:space="preserve">Jude reviews the future judgment of the pretenders for their selfishness so that </w:t>
      </w:r>
      <w:r>
        <w:t>we can</w:t>
      </w:r>
      <w:r w:rsidRPr="00541A78">
        <w:t xml:space="preserve"> </w:t>
      </w:r>
      <w:r>
        <w:t>avoid</w:t>
      </w:r>
      <w:r w:rsidRPr="00541A78">
        <w:t xml:space="preserve"> them</w:t>
      </w:r>
      <w:r>
        <w:t xml:space="preserve"> </w:t>
      </w:r>
      <w:r w:rsidRPr="00541A78">
        <w:t>(14-16).</w:t>
      </w:r>
    </w:p>
    <w:p w14:paraId="0CC21ECD" w14:textId="77777777" w:rsidR="00C318D8" w:rsidRPr="00541A78" w:rsidRDefault="00C318D8" w:rsidP="00C318D8">
      <w:pPr>
        <w:pStyle w:val="Heading3"/>
      </w:pPr>
      <w:r w:rsidRPr="00541A78">
        <w:t xml:space="preserve">Enoch prophesied </w:t>
      </w:r>
      <w:r>
        <w:t xml:space="preserve">the </w:t>
      </w:r>
      <w:r w:rsidRPr="00541A78">
        <w:t xml:space="preserve">judgment of pretenders at </w:t>
      </w:r>
      <w:r>
        <w:t>Christ’s</w:t>
      </w:r>
      <w:r w:rsidRPr="00541A78">
        <w:t xml:space="preserve"> Second Coming </w:t>
      </w:r>
      <w:r>
        <w:t xml:space="preserve">to warn people to avoid them </w:t>
      </w:r>
      <w:r w:rsidRPr="00541A78">
        <w:t>(14-15).</w:t>
      </w:r>
    </w:p>
    <w:p w14:paraId="0C5AB20C" w14:textId="77777777" w:rsidR="00C318D8" w:rsidRPr="00541A78" w:rsidRDefault="00C318D8" w:rsidP="00C318D8">
      <w:pPr>
        <w:pStyle w:val="Heading3"/>
      </w:pPr>
      <w:r>
        <w:t>Their</w:t>
      </w:r>
      <w:r w:rsidRPr="00541A78">
        <w:t xml:space="preserve"> selfish lifestyles </w:t>
      </w:r>
      <w:r>
        <w:t>show us to</w:t>
      </w:r>
      <w:r w:rsidRPr="00541A78">
        <w:t xml:space="preserve"> recognize and avoid them</w:t>
      </w:r>
      <w:r>
        <w:t xml:space="preserve"> </w:t>
      </w:r>
      <w:r w:rsidRPr="00541A78">
        <w:t>(16).</w:t>
      </w:r>
    </w:p>
    <w:p w14:paraId="0E6D3F31" w14:textId="77777777" w:rsidR="00C318D8" w:rsidRPr="00541A78" w:rsidRDefault="00C318D8" w:rsidP="00C318D8">
      <w:pPr>
        <w:pStyle w:val="Heading4"/>
      </w:pPr>
      <w:r w:rsidRPr="00541A78">
        <w:t>They complain about di</w:t>
      </w:r>
      <w:r>
        <w:t>fficulties rather than rejoice</w:t>
      </w:r>
      <w:r w:rsidRPr="00541A78">
        <w:t xml:space="preserve"> in them</w:t>
      </w:r>
      <w:r>
        <w:t xml:space="preserve"> </w:t>
      </w:r>
      <w:r w:rsidRPr="00541A78">
        <w:t>(16a).</w:t>
      </w:r>
    </w:p>
    <w:p w14:paraId="101E038F" w14:textId="77777777" w:rsidR="00C318D8" w:rsidRPr="00541A78" w:rsidRDefault="00C318D8" w:rsidP="00C318D8">
      <w:pPr>
        <w:pStyle w:val="Heading4"/>
      </w:pPr>
      <w:r w:rsidRPr="00541A78">
        <w:t>They find fault i</w:t>
      </w:r>
      <w:r>
        <w:t>n others rather than encourage</w:t>
      </w:r>
      <w:r w:rsidRPr="00541A78">
        <w:t xml:space="preserve"> them</w:t>
      </w:r>
      <w:r>
        <w:t xml:space="preserve"> </w:t>
      </w:r>
      <w:r w:rsidRPr="00541A78">
        <w:t>(16b).</w:t>
      </w:r>
    </w:p>
    <w:p w14:paraId="6A7B46BC" w14:textId="77777777" w:rsidR="00C318D8" w:rsidRPr="00541A78" w:rsidRDefault="00C318D8" w:rsidP="00C318D8">
      <w:pPr>
        <w:pStyle w:val="Heading4"/>
      </w:pPr>
      <w:r w:rsidRPr="00541A78">
        <w:t>They lust for their own, sensu</w:t>
      </w:r>
      <w:r>
        <w:t>al advantage rather than serve</w:t>
      </w:r>
      <w:r w:rsidRPr="00541A78">
        <w:t xml:space="preserve"> others</w:t>
      </w:r>
      <w:r>
        <w:t xml:space="preserve"> </w:t>
      </w:r>
      <w:r w:rsidRPr="00541A78">
        <w:t>(16c).</w:t>
      </w:r>
    </w:p>
    <w:p w14:paraId="16558692" w14:textId="77777777" w:rsidR="00C318D8" w:rsidRPr="00541A78" w:rsidRDefault="00C318D8" w:rsidP="00C318D8">
      <w:pPr>
        <w:pStyle w:val="Heading4"/>
      </w:pPr>
      <w:r w:rsidRPr="00541A78">
        <w:t>They boast about their own achi</w:t>
      </w:r>
      <w:r>
        <w:t>evements rather than praise</w:t>
      </w:r>
      <w:r w:rsidRPr="00541A78">
        <w:t xml:space="preserve"> others</w:t>
      </w:r>
      <w:r>
        <w:t xml:space="preserve"> </w:t>
      </w:r>
      <w:r w:rsidRPr="00541A78">
        <w:t>(16d).</w:t>
      </w:r>
    </w:p>
    <w:p w14:paraId="6A185492" w14:textId="77777777" w:rsidR="00C318D8" w:rsidRPr="00541A78" w:rsidRDefault="00C318D8" w:rsidP="00C318D8">
      <w:pPr>
        <w:pStyle w:val="Heading4"/>
      </w:pPr>
      <w:r w:rsidRPr="00541A78">
        <w:t>They flatter others for special treatment rather than minister to them unselfishly</w:t>
      </w:r>
      <w:r>
        <w:t xml:space="preserve"> </w:t>
      </w:r>
      <w:r w:rsidRPr="00541A78">
        <w:t>(16e).</w:t>
      </w:r>
    </w:p>
    <w:p w14:paraId="018D3E9A" w14:textId="77777777" w:rsidR="006558DC" w:rsidRPr="00FD7B79" w:rsidRDefault="006558DC" w:rsidP="006558DC">
      <w:pPr>
        <w:pStyle w:val="Heading1"/>
        <w:rPr>
          <w:rFonts w:cs="Arial"/>
        </w:rPr>
      </w:pPr>
      <w:r w:rsidRPr="00FD7B79">
        <w:rPr>
          <w:rFonts w:cs="Arial"/>
        </w:rPr>
        <w:t>III.</w:t>
      </w:r>
      <w:r w:rsidRPr="00FD7B79">
        <w:rPr>
          <w:rFonts w:cs="Arial"/>
        </w:rPr>
        <w:tab/>
      </w:r>
      <w:r>
        <w:rPr>
          <w:rFonts w:cs="Arial"/>
          <w:u w:val="single"/>
        </w:rPr>
        <w:t>Strengthen</w:t>
      </w:r>
      <w:r>
        <w:rPr>
          <w:rFonts w:cs="Arial"/>
        </w:rPr>
        <w:t xml:space="preserve"> </w:t>
      </w:r>
      <w:r>
        <w:t xml:space="preserve">your faith </w:t>
      </w:r>
      <w:r w:rsidRPr="00DE7743">
        <w:t>(17-23).</w:t>
      </w:r>
    </w:p>
    <w:p w14:paraId="4FDA4645" w14:textId="77777777" w:rsidR="00302E04" w:rsidRPr="00541A78" w:rsidRDefault="00302E04" w:rsidP="00302E04">
      <w:pPr>
        <w:pStyle w:val="Heading2"/>
      </w:pPr>
      <w:r w:rsidRPr="00302E04">
        <w:rPr>
          <w:i/>
        </w:rPr>
        <w:t>Remember</w:t>
      </w:r>
      <w:r w:rsidRPr="00541A78">
        <w:t xml:space="preserve"> apostolic predictions of these men and their characteristics so </w:t>
      </w:r>
      <w:r>
        <w:t>you won’t be le</w:t>
      </w:r>
      <w:r w:rsidRPr="00541A78">
        <w:t>d astray (17-19).</w:t>
      </w:r>
    </w:p>
    <w:p w14:paraId="3B77137F" w14:textId="77777777" w:rsidR="00A92DCC" w:rsidRPr="00541A78" w:rsidRDefault="00A92DCC" w:rsidP="00A92DCC">
      <w:pPr>
        <w:pStyle w:val="Heading3"/>
      </w:pPr>
      <w:r w:rsidRPr="00541A78">
        <w:t xml:space="preserve">The apostles warned about pretenders </w:t>
      </w:r>
      <w:r>
        <w:t>so we could</w:t>
      </w:r>
      <w:r w:rsidRPr="00541A78">
        <w:t xml:space="preserve"> recognize and avoid them (</w:t>
      </w:r>
      <w:r>
        <w:t xml:space="preserve">17; </w:t>
      </w:r>
      <w:r w:rsidRPr="00541A78">
        <w:t>cf. 2 Peter 3:1f.).</w:t>
      </w:r>
    </w:p>
    <w:p w14:paraId="082C6905" w14:textId="59E3F0CC" w:rsidR="00D53F9A" w:rsidRPr="00541A78" w:rsidRDefault="00D53F9A" w:rsidP="00D53F9A">
      <w:pPr>
        <w:pStyle w:val="Heading3"/>
      </w:pPr>
      <w:r w:rsidRPr="00541A78">
        <w:t xml:space="preserve">The apostles warned </w:t>
      </w:r>
      <w:r w:rsidR="00D475CE">
        <w:t>that</w:t>
      </w:r>
      <w:r w:rsidRPr="00541A78">
        <w:t xml:space="preserve"> pretenders </w:t>
      </w:r>
      <w:r w:rsidR="00D475CE">
        <w:t>would be</w:t>
      </w:r>
      <w:r w:rsidRPr="00541A78">
        <w:t xml:space="preserve"> sco</w:t>
      </w:r>
      <w:r>
        <w:t>ffing, selfish, divisive, sensual</w:t>
      </w:r>
      <w:r w:rsidRPr="00541A78">
        <w:t xml:space="preserve"> and void of the Spirit</w:t>
      </w:r>
      <w:r>
        <w:t xml:space="preserve"> </w:t>
      </w:r>
      <w:r w:rsidRPr="00541A78">
        <w:t>(18-19).</w:t>
      </w:r>
    </w:p>
    <w:p w14:paraId="638B409E" w14:textId="77777777" w:rsidR="00D53F9A" w:rsidRPr="00541A78" w:rsidRDefault="00D53F9A" w:rsidP="00D53F9A">
      <w:pPr>
        <w:pStyle w:val="Heading2"/>
      </w:pPr>
      <w:r w:rsidRPr="00302E04">
        <w:rPr>
          <w:i/>
        </w:rPr>
        <w:t>Nurture yourself</w:t>
      </w:r>
      <w:r w:rsidRPr="00541A78">
        <w:t xml:space="preserve"> in God's love by studying the </w:t>
      </w:r>
      <w:r>
        <w:t>Bible</w:t>
      </w:r>
      <w:r w:rsidRPr="00541A78">
        <w:t xml:space="preserve">, praying as the Spirit prays, and looking for the rapture–all to protect </w:t>
      </w:r>
      <w:r>
        <w:t xml:space="preserve">from pretender wiles </w:t>
      </w:r>
      <w:r w:rsidRPr="00541A78">
        <w:t>(20-21).</w:t>
      </w:r>
    </w:p>
    <w:p w14:paraId="703ADE8A" w14:textId="77777777" w:rsidR="00D53F9A" w:rsidRPr="00541A78" w:rsidRDefault="00D53F9A" w:rsidP="00D53F9A">
      <w:pPr>
        <w:pStyle w:val="Heading2"/>
      </w:pPr>
      <w:r w:rsidRPr="00302E04">
        <w:rPr>
          <w:i/>
        </w:rPr>
        <w:lastRenderedPageBreak/>
        <w:t>Show mercy</w:t>
      </w:r>
      <w:r w:rsidRPr="00541A78">
        <w:t xml:space="preserve"> to the followers of the pretenders by encouraging them and witnessing to them while at the same time watching that they not fall into their errors</w:t>
      </w:r>
      <w:r>
        <w:t xml:space="preserve"> </w:t>
      </w:r>
      <w:r w:rsidRPr="00541A78">
        <w:t>(22-23).</w:t>
      </w:r>
    </w:p>
    <w:p w14:paraId="3359079A" w14:textId="1817E136" w:rsidR="00446A33" w:rsidRPr="00FD7B79" w:rsidRDefault="00446A33" w:rsidP="00446A33">
      <w:pPr>
        <w:pStyle w:val="Heading1"/>
        <w:rPr>
          <w:rFonts w:cs="Arial"/>
        </w:rPr>
      </w:pPr>
      <w:r>
        <w:rPr>
          <w:rFonts w:cs="Arial"/>
        </w:rPr>
        <w:t>IV</w:t>
      </w:r>
      <w:r w:rsidRPr="00FD7B79">
        <w:rPr>
          <w:rFonts w:cs="Arial"/>
        </w:rPr>
        <w:t>.</w:t>
      </w:r>
      <w:r w:rsidRPr="00FD7B79">
        <w:rPr>
          <w:rFonts w:cs="Arial"/>
        </w:rPr>
        <w:tab/>
      </w:r>
      <w:r w:rsidR="00390A13" w:rsidRPr="00493052">
        <w:rPr>
          <w:rFonts w:cs="Arial"/>
          <w:u w:val="single"/>
        </w:rPr>
        <w:t>Praise</w:t>
      </w:r>
      <w:r w:rsidR="00390A13">
        <w:rPr>
          <w:rFonts w:cs="Arial"/>
        </w:rPr>
        <w:t xml:space="preserve"> God for security</w:t>
      </w:r>
      <w:r>
        <w:t xml:space="preserve"> </w:t>
      </w:r>
      <w:r w:rsidR="00390A13">
        <w:t>(24-25</w:t>
      </w:r>
      <w:r w:rsidRPr="00DE7743">
        <w:t>).</w:t>
      </w:r>
    </w:p>
    <w:p w14:paraId="2A053C9C" w14:textId="77777777" w:rsidR="006C5023" w:rsidRPr="00541A78" w:rsidRDefault="006C5023" w:rsidP="006C5023">
      <w:pPr>
        <w:pStyle w:val="Heading2"/>
      </w:pPr>
      <w:r>
        <w:t>Praise God as</w:t>
      </w:r>
      <w:r w:rsidRPr="00541A78">
        <w:t xml:space="preserve"> the </w:t>
      </w:r>
      <w:r>
        <w:t>only one who</w:t>
      </w:r>
      <w:r w:rsidRPr="00541A78">
        <w:t xml:space="preserve"> can </w:t>
      </w:r>
      <w:r>
        <w:t>keep us</w:t>
      </w:r>
      <w:r w:rsidRPr="00541A78">
        <w:t xml:space="preserve"> from apostasy so </w:t>
      </w:r>
      <w:r>
        <w:t>we know that only God will make us blameless in heaven</w:t>
      </w:r>
      <w:r w:rsidRPr="00541A78">
        <w:t xml:space="preserve"> (24).</w:t>
      </w:r>
    </w:p>
    <w:p w14:paraId="2196735B" w14:textId="77777777" w:rsidR="006C5023" w:rsidRDefault="006C5023" w:rsidP="006C5023">
      <w:pPr>
        <w:pStyle w:val="Heading2"/>
      </w:pPr>
      <w:r>
        <w:t xml:space="preserve">Honor God alone </w:t>
      </w:r>
      <w:r w:rsidRPr="00541A78">
        <w:t xml:space="preserve">as the only Savior </w:t>
      </w:r>
      <w:r>
        <w:t>with</w:t>
      </w:r>
      <w:r w:rsidRPr="00541A78">
        <w:t xml:space="preserve"> unlimited majesty, strength and dominion through Christ in eternity past, present and future to encourage that His unlimited resources can protect </w:t>
      </w:r>
      <w:r>
        <w:t>us</w:t>
      </w:r>
      <w:r w:rsidRPr="00541A78">
        <w:t xml:space="preserve"> from apostasy</w:t>
      </w:r>
      <w:r>
        <w:t xml:space="preserve"> </w:t>
      </w:r>
      <w:r w:rsidRPr="00541A78">
        <w:t>(25).</w:t>
      </w:r>
    </w:p>
    <w:p w14:paraId="508B6F63" w14:textId="77777777" w:rsidR="00D711AA" w:rsidRDefault="00D711AA" w:rsidP="00446A33">
      <w:pPr>
        <w:rPr>
          <w:rFonts w:cs="Arial"/>
        </w:rPr>
      </w:pPr>
    </w:p>
    <w:p w14:paraId="5DF8780A" w14:textId="64CABB97" w:rsidR="00DF5D0B" w:rsidRPr="00FD7B79" w:rsidRDefault="00DF5D0B" w:rsidP="00446A33">
      <w:pPr>
        <w:rPr>
          <w:rFonts w:cs="Arial"/>
        </w:rPr>
      </w:pPr>
      <w:r w:rsidRPr="00FD7B79">
        <w:rPr>
          <w:rFonts w:cs="Arial"/>
        </w:rPr>
        <w:t>(</w:t>
      </w:r>
      <w:r w:rsidR="0050655A">
        <w:rPr>
          <w:rFonts w:cs="Arial"/>
        </w:rPr>
        <w:t>So how can you defend the faith against</w:t>
      </w:r>
      <w:r w:rsidR="0050655A" w:rsidRPr="00F728F1">
        <w:rPr>
          <w:rFonts w:cs="Arial"/>
        </w:rPr>
        <w:t xml:space="preserve"> pretenders</w:t>
      </w:r>
      <w:r w:rsidR="0050655A">
        <w:rPr>
          <w:rFonts w:cs="Arial"/>
        </w:rPr>
        <w:t>?</w:t>
      </w:r>
      <w:r w:rsidRPr="00FD7B79">
        <w:rPr>
          <w:rFonts w:cs="Arial"/>
        </w:rPr>
        <w:t>)</w:t>
      </w:r>
    </w:p>
    <w:p w14:paraId="20220016" w14:textId="77777777" w:rsidR="00DF5D0B" w:rsidRPr="00FD7B79" w:rsidRDefault="00DF5D0B" w:rsidP="000B4941">
      <w:pPr>
        <w:pStyle w:val="Heading1"/>
        <w:rPr>
          <w:rFonts w:cs="Arial"/>
        </w:rPr>
      </w:pPr>
      <w:r w:rsidRPr="00FD7B79">
        <w:rPr>
          <w:rFonts w:cs="Arial"/>
        </w:rPr>
        <w:t>Conclusion</w:t>
      </w:r>
    </w:p>
    <w:p w14:paraId="536A0769" w14:textId="7365D025" w:rsidR="00DF5D0B" w:rsidRPr="00FD7B79" w:rsidRDefault="00014C3D" w:rsidP="000B4941">
      <w:pPr>
        <w:pStyle w:val="Heading3"/>
        <w:rPr>
          <w:rFonts w:cs="Arial"/>
        </w:rPr>
      </w:pPr>
      <w:r>
        <w:rPr>
          <w:rFonts w:cs="Arial"/>
        </w:rPr>
        <w:t xml:space="preserve">Be a </w:t>
      </w:r>
      <w:r w:rsidRPr="00C95F58">
        <w:rPr>
          <w:rFonts w:cs="Arial"/>
          <w:u w:val="single"/>
        </w:rPr>
        <w:t>contender</w:t>
      </w:r>
      <w:r>
        <w:rPr>
          <w:rFonts w:cs="Arial"/>
        </w:rPr>
        <w:t xml:space="preserve"> against pretenders</w:t>
      </w:r>
      <w:r w:rsidR="00FB2D6E" w:rsidRPr="00FD7B79">
        <w:rPr>
          <w:rFonts w:cs="Arial"/>
        </w:rPr>
        <w:t xml:space="preserve"> (MI</w:t>
      </w:r>
      <w:r w:rsidR="00DF5D0B" w:rsidRPr="00FD7B79">
        <w:rPr>
          <w:rFonts w:cs="Arial"/>
        </w:rPr>
        <w:t>).</w:t>
      </w:r>
    </w:p>
    <w:p w14:paraId="25AB228F" w14:textId="3DE26766" w:rsidR="00DF5D0B" w:rsidRPr="00FD7B79" w:rsidRDefault="00DC2637" w:rsidP="000B4941">
      <w:pPr>
        <w:pStyle w:val="Heading3"/>
        <w:rPr>
          <w:rFonts w:cs="Arial"/>
        </w:rPr>
      </w:pPr>
      <w:r>
        <w:rPr>
          <w:rFonts w:cs="Arial"/>
        </w:rPr>
        <w:t>Four ways to defend against apostasy include (MPs):</w:t>
      </w:r>
    </w:p>
    <w:p w14:paraId="3FCDDCE0" w14:textId="19FF1402" w:rsidR="004822A2" w:rsidRPr="00FD7B79" w:rsidRDefault="004822A2" w:rsidP="004822A2">
      <w:pPr>
        <w:pStyle w:val="Heading4"/>
        <w:rPr>
          <w:rFonts w:cs="Arial"/>
        </w:rPr>
      </w:pPr>
      <w:r w:rsidRPr="00493052">
        <w:rPr>
          <w:rFonts w:cs="Arial"/>
          <w:u w:val="single"/>
        </w:rPr>
        <w:t>Affirm</w:t>
      </w:r>
      <w:r>
        <w:rPr>
          <w:rFonts w:cs="Arial"/>
        </w:rPr>
        <w:t xml:space="preserve"> the saints (1-2).</w:t>
      </w:r>
    </w:p>
    <w:p w14:paraId="5CE0B44C" w14:textId="3F608CF7" w:rsidR="004822A2" w:rsidRPr="00FD7B79" w:rsidRDefault="004822A2" w:rsidP="004822A2">
      <w:pPr>
        <w:pStyle w:val="Heading4"/>
        <w:rPr>
          <w:rFonts w:cs="Arial"/>
        </w:rPr>
      </w:pPr>
      <w:r w:rsidRPr="00493052">
        <w:rPr>
          <w:rFonts w:cs="Arial"/>
          <w:u w:val="single"/>
        </w:rPr>
        <w:t>Identify</w:t>
      </w:r>
      <w:r>
        <w:rPr>
          <w:rFonts w:cs="Arial"/>
        </w:rPr>
        <w:t xml:space="preserve"> the enemy (3-16).</w:t>
      </w:r>
    </w:p>
    <w:p w14:paraId="11DDFF12" w14:textId="125C60C5" w:rsidR="004822A2" w:rsidRPr="00FD7B79" w:rsidRDefault="004822A2" w:rsidP="004822A2">
      <w:pPr>
        <w:pStyle w:val="Heading4"/>
        <w:rPr>
          <w:rFonts w:cs="Arial"/>
        </w:rPr>
      </w:pPr>
      <w:r>
        <w:rPr>
          <w:rFonts w:cs="Arial"/>
          <w:u w:val="single"/>
        </w:rPr>
        <w:t>Strengthen</w:t>
      </w:r>
      <w:r>
        <w:rPr>
          <w:rFonts w:cs="Arial"/>
        </w:rPr>
        <w:t xml:space="preserve"> </w:t>
      </w:r>
      <w:r>
        <w:t xml:space="preserve">your faith </w:t>
      </w:r>
      <w:r w:rsidRPr="00DE7743">
        <w:t>(17-23).</w:t>
      </w:r>
    </w:p>
    <w:p w14:paraId="6BD80BE3" w14:textId="7F5E97AB" w:rsidR="004822A2" w:rsidRPr="00FD7B79" w:rsidRDefault="004822A2" w:rsidP="004822A2">
      <w:pPr>
        <w:pStyle w:val="Heading4"/>
        <w:rPr>
          <w:rFonts w:cs="Arial"/>
        </w:rPr>
      </w:pPr>
      <w:r w:rsidRPr="00493052">
        <w:rPr>
          <w:rFonts w:cs="Arial"/>
          <w:u w:val="single"/>
        </w:rPr>
        <w:t>Praise</w:t>
      </w:r>
      <w:r>
        <w:rPr>
          <w:rFonts w:cs="Arial"/>
        </w:rPr>
        <w:t xml:space="preserve"> God for security</w:t>
      </w:r>
      <w:r>
        <w:t xml:space="preserve"> (24-25</w:t>
      </w:r>
      <w:r w:rsidRPr="00DE7743">
        <w:t>).</w:t>
      </w:r>
    </w:p>
    <w:p w14:paraId="31599281" w14:textId="238867EF" w:rsidR="00DF5D0B" w:rsidRDefault="00994BF9" w:rsidP="000B4941">
      <w:pPr>
        <w:pStyle w:val="Heading3"/>
        <w:rPr>
          <w:rFonts w:cs="Arial"/>
        </w:rPr>
      </w:pPr>
      <w:r>
        <w:rPr>
          <w:rFonts w:cs="Arial"/>
        </w:rPr>
        <w:t xml:space="preserve">Do you believe </w:t>
      </w:r>
      <w:r w:rsidR="00BA2229">
        <w:rPr>
          <w:rFonts w:cs="Arial"/>
        </w:rPr>
        <w:t>“The Apostle’s Creed”</w:t>
      </w:r>
      <w:r>
        <w:rPr>
          <w:rFonts w:cs="Arial"/>
        </w:rPr>
        <w:t>?</w:t>
      </w:r>
    </w:p>
    <w:p w14:paraId="1367C595" w14:textId="0F13A4AC" w:rsidR="00BA2229" w:rsidRPr="00FD7B79" w:rsidRDefault="00BA2229" w:rsidP="000B4941">
      <w:pPr>
        <w:pStyle w:val="Heading3"/>
        <w:rPr>
          <w:rFonts w:cs="Arial"/>
        </w:rPr>
      </w:pPr>
      <w:r>
        <w:rPr>
          <w:rFonts w:cs="Arial"/>
        </w:rPr>
        <w:t>Prayer</w:t>
      </w:r>
    </w:p>
    <w:p w14:paraId="54562E70" w14:textId="77777777" w:rsidR="004918E8" w:rsidRDefault="004918E8" w:rsidP="004918E8">
      <w:pPr>
        <w:tabs>
          <w:tab w:val="left" w:pos="7960"/>
        </w:tabs>
        <w:ind w:right="-10"/>
        <w:rPr>
          <w:rFonts w:cs="Arial"/>
        </w:rPr>
      </w:pPr>
    </w:p>
    <w:p w14:paraId="094054C9" w14:textId="77777777" w:rsidR="004918E8" w:rsidRPr="000D248D" w:rsidRDefault="004918E8" w:rsidP="004918E8">
      <w:pPr>
        <w:tabs>
          <w:tab w:val="left" w:pos="7960"/>
        </w:tabs>
        <w:ind w:right="-10"/>
        <w:rPr>
          <w:rFonts w:cs="Arial"/>
        </w:rPr>
        <w:sectPr w:rsidR="004918E8" w:rsidRPr="000D248D" w:rsidSect="005D462B">
          <w:pgSz w:w="11880" w:h="16820"/>
          <w:pgMar w:top="720" w:right="630" w:bottom="720" w:left="1240" w:header="720" w:footer="720" w:gutter="0"/>
          <w:cols w:space="720"/>
          <w:noEndnote/>
        </w:sectPr>
      </w:pPr>
    </w:p>
    <w:p w14:paraId="5554FBA1" w14:textId="179FFE06" w:rsidR="0071009C" w:rsidRPr="0071009C" w:rsidRDefault="0071009C" w:rsidP="0071009C">
      <w:pPr>
        <w:tabs>
          <w:tab w:val="right" w:pos="9356"/>
        </w:tabs>
        <w:rPr>
          <w:rFonts w:cs="Arial"/>
          <w:lang w:val="en-SG"/>
        </w:rPr>
      </w:pPr>
    </w:p>
    <w:p w14:paraId="04014B2F" w14:textId="1DEC9822" w:rsidR="004918E8" w:rsidRPr="000D248D" w:rsidRDefault="008C5059" w:rsidP="0071009C">
      <w:pPr>
        <w:tabs>
          <w:tab w:val="right" w:pos="9356"/>
        </w:tabs>
        <w:rPr>
          <w:rFonts w:cs="Arial"/>
        </w:rPr>
      </w:pPr>
      <w:r>
        <w:rPr>
          <w:rFonts w:cs="Arial"/>
          <w:noProof/>
          <w:sz w:val="20"/>
          <w:szCs w:val="22"/>
          <w:lang w:eastAsia="en-US"/>
        </w:rPr>
        <w:drawing>
          <wp:anchor distT="0" distB="0" distL="114300" distR="114300" simplePos="0" relativeHeight="251664896" behindDoc="0" locked="0" layoutInCell="1" allowOverlap="1" wp14:anchorId="18950687" wp14:editId="28282909">
            <wp:simplePos x="0" y="0"/>
            <wp:positionH relativeFrom="column">
              <wp:posOffset>4191635</wp:posOffset>
            </wp:positionH>
            <wp:positionV relativeFrom="paragraph">
              <wp:posOffset>-22860</wp:posOffset>
            </wp:positionV>
            <wp:extent cx="2171700" cy="473710"/>
            <wp:effectExtent l="0" t="0" r="12700" b="8890"/>
            <wp:wrapNone/>
            <wp:docPr id="15" name="Picture 15" descr="Description: 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0"/>
          <w:szCs w:val="22"/>
          <w:lang w:eastAsia="en-US"/>
        </w:rPr>
        <mc:AlternateContent>
          <mc:Choice Requires="wps">
            <w:drawing>
              <wp:anchor distT="0" distB="0" distL="114300" distR="114300" simplePos="0" relativeHeight="251665920" behindDoc="0" locked="0" layoutInCell="1" allowOverlap="1" wp14:anchorId="27BAF665" wp14:editId="4A8B360A">
                <wp:simplePos x="0" y="0"/>
                <wp:positionH relativeFrom="column">
                  <wp:posOffset>4293235</wp:posOffset>
                </wp:positionH>
                <wp:positionV relativeFrom="paragraph">
                  <wp:posOffset>434340</wp:posOffset>
                </wp:positionV>
                <wp:extent cx="2070100" cy="815340"/>
                <wp:effectExtent l="0" t="0" r="0" b="0"/>
                <wp:wrapTight wrapText="bothSides">
                  <wp:wrapPolygon edited="0">
                    <wp:start x="265" y="673"/>
                    <wp:lineTo x="265" y="20187"/>
                    <wp:lineTo x="20937" y="20187"/>
                    <wp:lineTo x="20937" y="673"/>
                    <wp:lineTo x="265" y="673"/>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15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B83A35" w14:textId="77777777" w:rsidR="00A209B8" w:rsidRPr="00C061B5" w:rsidRDefault="00A209B8" w:rsidP="008C5059">
                            <w:pPr>
                              <w:jc w:val="right"/>
                              <w:rPr>
                                <w:rFonts w:cs="Arial"/>
                                <w:b/>
                              </w:rPr>
                            </w:pPr>
                            <w:r w:rsidRPr="00C061B5">
                              <w:rPr>
                                <w:rFonts w:cs="Arial"/>
                                <w:b/>
                              </w:rPr>
                              <w:t>Rick Griffith</w:t>
                            </w:r>
                          </w:p>
                          <w:p w14:paraId="1B9DC8F1" w14:textId="468C3B07" w:rsidR="00A209B8" w:rsidRPr="00C061B5" w:rsidRDefault="00A209B8" w:rsidP="008C5059">
                            <w:pPr>
                              <w:jc w:val="right"/>
                              <w:rPr>
                                <w:rFonts w:cs="Arial"/>
                              </w:rPr>
                            </w:pPr>
                            <w:r>
                              <w:rPr>
                                <w:rFonts w:cs="Arial"/>
                              </w:rPr>
                              <w:t xml:space="preserve">24 July </w:t>
                            </w:r>
                            <w:r w:rsidRPr="00C061B5">
                              <w:rPr>
                                <w:rFonts w:cs="Arial"/>
                              </w:rPr>
                              <w:t>2016</w:t>
                            </w:r>
                          </w:p>
                          <w:p w14:paraId="0F32762F" w14:textId="712BD44E" w:rsidR="00A209B8" w:rsidRPr="00C061B5" w:rsidRDefault="00A209B8" w:rsidP="008C5059">
                            <w:pPr>
                              <w:jc w:val="right"/>
                              <w:rPr>
                                <w:rFonts w:cs="Arial"/>
                              </w:rPr>
                            </w:pPr>
                            <w:r>
                              <w:rPr>
                                <w:rFonts w:cs="Arial"/>
                              </w:rPr>
                              <w:t>Message 4</w:t>
                            </w:r>
                            <w:r w:rsidRPr="00C061B5">
                              <w:rPr>
                                <w:rFonts w:cs="Arial"/>
                              </w:rPr>
                              <w:t xml:space="preserve"> of 4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AF665" id="Text Box 16" o:spid="_x0000_s1112" type="#_x0000_t202" style="position:absolute;margin-left:338.05pt;margin-top:34.2pt;width:163pt;height:6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" filled="f" stroked="f">
                <v:textbox inset=",7.2pt,,7.2pt">
                  <w:txbxContent>
                    <w:p w14:paraId="29B83A35" w14:textId="77777777" w:rsidR="00A209B8" w:rsidRPr="00C061B5" w:rsidRDefault="00A209B8" w:rsidP="008C5059">
                      <w:pPr>
                        <w:jc w:val="right"/>
                        <w:rPr>
                          <w:rFonts w:cs="Arial"/>
                          <w:b/>
                        </w:rPr>
                      </w:pPr>
                      <w:r w:rsidRPr="00C061B5">
                        <w:rPr>
                          <w:rFonts w:cs="Arial"/>
                          <w:b/>
                        </w:rPr>
                        <w:t>Rick Griffith</w:t>
                      </w:r>
                    </w:p>
                    <w:p w14:paraId="1B9DC8F1" w14:textId="468C3B07" w:rsidR="00A209B8" w:rsidRPr="00C061B5" w:rsidRDefault="00A209B8" w:rsidP="008C5059">
                      <w:pPr>
                        <w:jc w:val="right"/>
                        <w:rPr>
                          <w:rFonts w:cs="Arial"/>
                        </w:rPr>
                      </w:pPr>
                      <w:r>
                        <w:rPr>
                          <w:rFonts w:cs="Arial"/>
                        </w:rPr>
                        <w:t xml:space="preserve">24 July </w:t>
                      </w:r>
                      <w:r w:rsidRPr="00C061B5">
                        <w:rPr>
                          <w:rFonts w:cs="Arial"/>
                        </w:rPr>
                        <w:t>2016</w:t>
                      </w:r>
                    </w:p>
                    <w:p w14:paraId="0F32762F" w14:textId="712BD44E" w:rsidR="00A209B8" w:rsidRPr="00C061B5" w:rsidRDefault="00A209B8" w:rsidP="008C5059">
                      <w:pPr>
                        <w:jc w:val="right"/>
                        <w:rPr>
                          <w:rFonts w:cs="Arial"/>
                        </w:rPr>
                      </w:pPr>
                      <w:r>
                        <w:rPr>
                          <w:rFonts w:cs="Arial"/>
                        </w:rPr>
                        <w:t>Message 4</w:t>
                      </w:r>
                      <w:r w:rsidRPr="00C061B5">
                        <w:rPr>
                          <w:rFonts w:cs="Arial"/>
                        </w:rPr>
                        <w:t xml:space="preserve"> of 4 </w:t>
                      </w:r>
                    </w:p>
                  </w:txbxContent>
                </v:textbox>
                <w10:wrap type="tight"/>
              </v:shape>
            </w:pict>
          </mc:Fallback>
        </mc:AlternateContent>
      </w:r>
      <w:r>
        <w:rPr>
          <w:rFonts w:cs="Arial"/>
          <w:noProof/>
          <w:sz w:val="20"/>
          <w:szCs w:val="22"/>
          <w:lang w:eastAsia="en-US"/>
        </w:rPr>
        <w:drawing>
          <wp:anchor distT="0" distB="0" distL="114300" distR="114300" simplePos="0" relativeHeight="251666944" behindDoc="0" locked="0" layoutInCell="1" allowOverlap="1" wp14:anchorId="59A5040F" wp14:editId="2A9998E7">
            <wp:simplePos x="0" y="0"/>
            <wp:positionH relativeFrom="column">
              <wp:posOffset>178435</wp:posOffset>
            </wp:positionH>
            <wp:positionV relativeFrom="paragraph">
              <wp:posOffset>-236220</wp:posOffset>
            </wp:positionV>
            <wp:extent cx="1943100" cy="1451610"/>
            <wp:effectExtent l="0" t="0" r="12700" b="0"/>
            <wp:wrapNone/>
            <wp:docPr id="17" name="Picture 17" descr="NT Emails Screen Shot 2016-06-26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 Emails Screen Shot 2016-06-26 at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E0B56" w14:textId="77777777" w:rsidR="004918E8" w:rsidRPr="000D248D" w:rsidRDefault="004918E8" w:rsidP="004918E8">
      <w:pPr>
        <w:pStyle w:val="Header"/>
        <w:tabs>
          <w:tab w:val="clear" w:pos="4800"/>
          <w:tab w:val="center" w:pos="4950"/>
        </w:tabs>
        <w:ind w:right="-10"/>
        <w:rPr>
          <w:rFonts w:cs="Arial"/>
          <w:b/>
          <w:sz w:val="32"/>
        </w:rPr>
      </w:pPr>
    </w:p>
    <w:p w14:paraId="504F534C" w14:textId="77777777" w:rsidR="008C5059" w:rsidRDefault="008C5059" w:rsidP="000B4941">
      <w:pPr>
        <w:pStyle w:val="Header"/>
        <w:tabs>
          <w:tab w:val="clear" w:pos="4800"/>
          <w:tab w:val="center" w:pos="4950"/>
        </w:tabs>
        <w:ind w:right="-10"/>
        <w:rPr>
          <w:rFonts w:cs="Arial"/>
          <w:b/>
          <w:sz w:val="32"/>
        </w:rPr>
      </w:pPr>
    </w:p>
    <w:p w14:paraId="0E3B6068" w14:textId="77777777" w:rsidR="008C5059" w:rsidRDefault="008C5059" w:rsidP="000B4941">
      <w:pPr>
        <w:pStyle w:val="Header"/>
        <w:tabs>
          <w:tab w:val="clear" w:pos="4800"/>
          <w:tab w:val="center" w:pos="4950"/>
        </w:tabs>
        <w:ind w:right="-10"/>
        <w:rPr>
          <w:rFonts w:cs="Arial"/>
          <w:b/>
          <w:sz w:val="32"/>
        </w:rPr>
      </w:pPr>
    </w:p>
    <w:p w14:paraId="16EE2870" w14:textId="77777777" w:rsidR="008C5059" w:rsidRDefault="008C5059" w:rsidP="000B4941">
      <w:pPr>
        <w:pStyle w:val="Header"/>
        <w:tabs>
          <w:tab w:val="clear" w:pos="4800"/>
          <w:tab w:val="center" w:pos="4950"/>
        </w:tabs>
        <w:ind w:right="-10"/>
        <w:rPr>
          <w:rFonts w:cs="Arial"/>
          <w:b/>
          <w:sz w:val="32"/>
        </w:rPr>
      </w:pPr>
    </w:p>
    <w:p w14:paraId="4991FC12" w14:textId="77777777" w:rsidR="008C5059" w:rsidRDefault="008C5059" w:rsidP="000B4941">
      <w:pPr>
        <w:pStyle w:val="Header"/>
        <w:tabs>
          <w:tab w:val="clear" w:pos="4800"/>
          <w:tab w:val="center" w:pos="4950"/>
        </w:tabs>
        <w:ind w:right="-10"/>
        <w:rPr>
          <w:rFonts w:cs="Arial"/>
          <w:b/>
          <w:sz w:val="32"/>
        </w:rPr>
      </w:pPr>
    </w:p>
    <w:p w14:paraId="6FF5C419" w14:textId="0B129C85" w:rsidR="00FD7B79" w:rsidRPr="00FD7B79" w:rsidRDefault="008C5059" w:rsidP="000B4941">
      <w:pPr>
        <w:pStyle w:val="Header"/>
        <w:tabs>
          <w:tab w:val="clear" w:pos="4800"/>
          <w:tab w:val="center" w:pos="4950"/>
        </w:tabs>
        <w:ind w:right="-10"/>
        <w:rPr>
          <w:rFonts w:cs="Arial"/>
          <w:b/>
          <w:sz w:val="32"/>
        </w:rPr>
      </w:pPr>
      <w:r>
        <w:rPr>
          <w:rFonts w:cs="Arial"/>
          <w:b/>
          <w:sz w:val="32"/>
        </w:rPr>
        <w:t>How Christians Should Fight</w:t>
      </w:r>
    </w:p>
    <w:p w14:paraId="4270D577" w14:textId="7D3C9F84" w:rsidR="00FD7B79" w:rsidRPr="00FD7B79" w:rsidRDefault="007D67F6" w:rsidP="000B4941">
      <w:pPr>
        <w:pStyle w:val="Header"/>
        <w:tabs>
          <w:tab w:val="clear" w:pos="4800"/>
          <w:tab w:val="center" w:pos="4950"/>
        </w:tabs>
        <w:ind w:right="-10"/>
        <w:rPr>
          <w:rFonts w:cs="Arial"/>
          <w:b/>
          <w:i/>
        </w:rPr>
      </w:pPr>
      <w:r>
        <w:rPr>
          <w:rFonts w:cs="Arial"/>
          <w:b/>
          <w:i/>
        </w:rPr>
        <w:t xml:space="preserve">The “Email” of </w:t>
      </w:r>
      <w:r w:rsidR="008C5059">
        <w:rPr>
          <w:rFonts w:cs="Arial"/>
          <w:b/>
          <w:i/>
        </w:rPr>
        <w:t>Jude</w:t>
      </w:r>
    </w:p>
    <w:p w14:paraId="282C1BC7" w14:textId="77777777" w:rsidR="004F25A1" w:rsidRPr="00FD7B79" w:rsidRDefault="004F25A1" w:rsidP="004F25A1">
      <w:pPr>
        <w:pStyle w:val="Heading1"/>
        <w:ind w:right="-10"/>
        <w:rPr>
          <w:rFonts w:cs="Arial"/>
        </w:rPr>
      </w:pPr>
      <w:r w:rsidRPr="00FD7B79">
        <w:rPr>
          <w:rFonts w:cs="Arial"/>
        </w:rPr>
        <w:t>Introduction</w:t>
      </w:r>
    </w:p>
    <w:p w14:paraId="3F3256DE" w14:textId="3B59DE4B" w:rsidR="004F25A1" w:rsidRDefault="004F25A1" w:rsidP="004F25A1">
      <w:pPr>
        <w:pStyle w:val="Heading3"/>
        <w:ind w:right="-10"/>
        <w:rPr>
          <w:rFonts w:cs="Arial"/>
        </w:rPr>
      </w:pPr>
      <w:r>
        <w:rPr>
          <w:rFonts w:cs="Arial"/>
        </w:rPr>
        <w:t>Are you a fighter?</w:t>
      </w:r>
    </w:p>
    <w:p w14:paraId="6742D3CB" w14:textId="77777777" w:rsidR="007D67F6" w:rsidRPr="007D67F6" w:rsidRDefault="007D67F6" w:rsidP="007D67F6"/>
    <w:p w14:paraId="449D217D" w14:textId="19C0896F" w:rsidR="004F25A1" w:rsidRDefault="004F25A1" w:rsidP="004F25A1">
      <w:pPr>
        <w:pStyle w:val="Heading3"/>
        <w:ind w:right="-10"/>
        <w:rPr>
          <w:rFonts w:cs="Arial"/>
        </w:rPr>
      </w:pPr>
      <w:r>
        <w:rPr>
          <w:rFonts w:cs="Arial"/>
        </w:rPr>
        <w:t>How can you defend the faith against</w:t>
      </w:r>
      <w:r w:rsidRPr="00F728F1">
        <w:rPr>
          <w:rFonts w:cs="Arial"/>
        </w:rPr>
        <w:t xml:space="preserve"> pretenders</w:t>
      </w:r>
      <w:r>
        <w:rPr>
          <w:rFonts w:cs="Arial"/>
        </w:rPr>
        <w:t>?</w:t>
      </w:r>
    </w:p>
    <w:p w14:paraId="09C3FEB9" w14:textId="77777777" w:rsidR="007D67F6" w:rsidRDefault="007D67F6" w:rsidP="007D67F6"/>
    <w:p w14:paraId="56CE2630" w14:textId="77777777" w:rsidR="007D67F6" w:rsidRPr="007D67F6" w:rsidRDefault="007D67F6" w:rsidP="007D67F6"/>
    <w:p w14:paraId="21DE6EA9" w14:textId="14FC3A05" w:rsidR="004F25A1" w:rsidRPr="007D67F6" w:rsidRDefault="004F25A1" w:rsidP="004F25A1">
      <w:pPr>
        <w:pStyle w:val="Heading1"/>
        <w:rPr>
          <w:rFonts w:cs="Arial"/>
        </w:rPr>
      </w:pPr>
      <w:r w:rsidRPr="007D67F6">
        <w:rPr>
          <w:rFonts w:cs="Arial"/>
        </w:rPr>
        <w:t>I.</w:t>
      </w:r>
      <w:r w:rsidRPr="007D67F6">
        <w:rPr>
          <w:rFonts w:cs="Arial"/>
        </w:rPr>
        <w:tab/>
      </w:r>
      <w:r w:rsidR="007D67F6">
        <w:rPr>
          <w:rFonts w:cs="Arial"/>
        </w:rPr>
        <w:t xml:space="preserve">________________ </w:t>
      </w:r>
      <w:r w:rsidRPr="007D67F6">
        <w:rPr>
          <w:rFonts w:cs="Arial"/>
        </w:rPr>
        <w:t>the saints (1-2).</w:t>
      </w:r>
    </w:p>
    <w:p w14:paraId="6D480E2D" w14:textId="77777777" w:rsidR="004F25A1" w:rsidRPr="007D67F6" w:rsidRDefault="004F25A1" w:rsidP="004F25A1">
      <w:pPr>
        <w:pStyle w:val="Heading2"/>
        <w:rPr>
          <w:rFonts w:cs="Arial"/>
        </w:rPr>
      </w:pPr>
      <w:r w:rsidRPr="007D67F6">
        <w:rPr>
          <w:rFonts w:cs="Arial"/>
        </w:rPr>
        <w:t xml:space="preserve">God himself </w:t>
      </w:r>
      <w:r w:rsidRPr="007D67F6">
        <w:rPr>
          <w:rFonts w:cs="Arial"/>
          <w:i/>
        </w:rPr>
        <w:t>calls</w:t>
      </w:r>
      <w:r w:rsidRPr="007D67F6">
        <w:rPr>
          <w:rFonts w:cs="Arial"/>
        </w:rPr>
        <w:t xml:space="preserve"> us to salvation (1a).</w:t>
      </w:r>
    </w:p>
    <w:p w14:paraId="0054CAD0" w14:textId="77777777" w:rsidR="004F25A1" w:rsidRPr="007D67F6" w:rsidRDefault="004F25A1" w:rsidP="004F25A1">
      <w:pPr>
        <w:pStyle w:val="Heading2"/>
        <w:rPr>
          <w:rFonts w:cs="Arial"/>
        </w:rPr>
      </w:pPr>
      <w:r w:rsidRPr="007D67F6">
        <w:rPr>
          <w:rFonts w:cs="Arial"/>
        </w:rPr>
        <w:t xml:space="preserve">God himself </w:t>
      </w:r>
      <w:r w:rsidRPr="007D67F6">
        <w:rPr>
          <w:rFonts w:cs="Arial"/>
          <w:i/>
        </w:rPr>
        <w:t>loves</w:t>
      </w:r>
      <w:r w:rsidRPr="007D67F6">
        <w:rPr>
          <w:rFonts w:cs="Arial"/>
        </w:rPr>
        <w:t xml:space="preserve"> us (1b).</w:t>
      </w:r>
    </w:p>
    <w:p w14:paraId="4FF547C8" w14:textId="77777777" w:rsidR="004F25A1" w:rsidRPr="007D67F6" w:rsidRDefault="004F25A1" w:rsidP="004F25A1">
      <w:pPr>
        <w:pStyle w:val="Heading2"/>
        <w:rPr>
          <w:rFonts w:cs="Arial"/>
        </w:rPr>
      </w:pPr>
      <w:r w:rsidRPr="007D67F6">
        <w:rPr>
          <w:rFonts w:cs="Arial"/>
        </w:rPr>
        <w:t xml:space="preserve">God himself </w:t>
      </w:r>
      <w:r w:rsidRPr="007D67F6">
        <w:rPr>
          <w:rFonts w:cs="Arial"/>
          <w:i/>
        </w:rPr>
        <w:t>keeps</w:t>
      </w:r>
      <w:r w:rsidRPr="007D67F6">
        <w:rPr>
          <w:rFonts w:cs="Arial"/>
        </w:rPr>
        <w:t xml:space="preserve"> us in his forever family (1c).</w:t>
      </w:r>
    </w:p>
    <w:p w14:paraId="0FCFA2AC" w14:textId="77777777" w:rsidR="004F25A1" w:rsidRDefault="004F25A1" w:rsidP="004F25A1">
      <w:pPr>
        <w:pStyle w:val="Heading2"/>
        <w:rPr>
          <w:rFonts w:cs="Arial"/>
        </w:rPr>
      </w:pPr>
      <w:r w:rsidRPr="007D67F6">
        <w:rPr>
          <w:rFonts w:cs="Arial"/>
        </w:rPr>
        <w:t xml:space="preserve">God himself </w:t>
      </w:r>
      <w:r w:rsidRPr="007D67F6">
        <w:rPr>
          <w:rFonts w:cs="Arial"/>
          <w:i/>
        </w:rPr>
        <w:t>gives</w:t>
      </w:r>
      <w:r w:rsidRPr="007D67F6">
        <w:rPr>
          <w:rFonts w:cs="Arial"/>
        </w:rPr>
        <w:t xml:space="preserve"> us mercy, peace, and love (2).</w:t>
      </w:r>
    </w:p>
    <w:p w14:paraId="3D9BDB9A" w14:textId="77777777" w:rsidR="007D67F6" w:rsidRPr="007D67F6" w:rsidRDefault="007D67F6" w:rsidP="007D67F6"/>
    <w:p w14:paraId="2BA04846" w14:textId="650ADE5D" w:rsidR="004F25A1" w:rsidRPr="007D67F6" w:rsidRDefault="004F25A1" w:rsidP="004F25A1">
      <w:pPr>
        <w:pStyle w:val="Heading1"/>
        <w:rPr>
          <w:rFonts w:cs="Arial"/>
        </w:rPr>
      </w:pPr>
      <w:r w:rsidRPr="007D67F6">
        <w:rPr>
          <w:rFonts w:cs="Arial"/>
        </w:rPr>
        <w:t>II.</w:t>
      </w:r>
      <w:r w:rsidRPr="007D67F6">
        <w:rPr>
          <w:rFonts w:cs="Arial"/>
        </w:rPr>
        <w:tab/>
      </w:r>
      <w:r w:rsidR="007D67F6">
        <w:rPr>
          <w:rFonts w:cs="Arial"/>
        </w:rPr>
        <w:t xml:space="preserve">________________ </w:t>
      </w:r>
      <w:r w:rsidRPr="007D67F6">
        <w:rPr>
          <w:rFonts w:cs="Arial"/>
        </w:rPr>
        <w:t>the enemy (3-16).</w:t>
      </w:r>
    </w:p>
    <w:p w14:paraId="3F016A37" w14:textId="77777777" w:rsidR="004F25A1" w:rsidRPr="007D67F6" w:rsidRDefault="004F25A1" w:rsidP="004F25A1">
      <w:pPr>
        <w:pStyle w:val="Heading2"/>
        <w:ind w:right="-10"/>
        <w:rPr>
          <w:rFonts w:cs="Arial"/>
        </w:rPr>
      </w:pPr>
      <w:r w:rsidRPr="007D67F6">
        <w:rPr>
          <w:rFonts w:cs="Arial"/>
        </w:rPr>
        <w:t>Defend the faith against pretenders who infiltrate the church (3-4).</w:t>
      </w:r>
    </w:p>
    <w:p w14:paraId="34549014" w14:textId="77777777" w:rsidR="004F25A1" w:rsidRPr="007D67F6" w:rsidRDefault="004F25A1" w:rsidP="004F25A1">
      <w:pPr>
        <w:pStyle w:val="Heading3"/>
        <w:rPr>
          <w:rFonts w:cs="Arial"/>
        </w:rPr>
      </w:pPr>
      <w:r w:rsidRPr="007D67F6">
        <w:rPr>
          <w:rFonts w:cs="Arial"/>
        </w:rPr>
        <w:t>Jude changed his original intent of writing on salvation to defending the truth (3).</w:t>
      </w:r>
    </w:p>
    <w:p w14:paraId="2B282FC6" w14:textId="77777777" w:rsidR="004F25A1" w:rsidRPr="007D67F6" w:rsidRDefault="004F25A1" w:rsidP="004F25A1">
      <w:pPr>
        <w:pStyle w:val="Heading3"/>
        <w:rPr>
          <w:rFonts w:cs="Arial"/>
        </w:rPr>
      </w:pPr>
      <w:r w:rsidRPr="007D67F6">
        <w:rPr>
          <w:rFonts w:cs="Arial"/>
        </w:rPr>
        <w:t>Jude changed his original purpose to write because prophesied (e.g., Isa. 8:19-22; cf. Jer. 5:12-14) unbelieving pretenders infiltrated the church with lawless practices that deny Christ as Lord (4).</w:t>
      </w:r>
    </w:p>
    <w:p w14:paraId="3FBD96F9" w14:textId="77777777" w:rsidR="004F25A1" w:rsidRPr="007D67F6" w:rsidRDefault="004F25A1" w:rsidP="004F25A1">
      <w:pPr>
        <w:pStyle w:val="Heading2"/>
        <w:rPr>
          <w:rFonts w:cs="Arial"/>
        </w:rPr>
      </w:pPr>
      <w:r w:rsidRPr="007D67F6">
        <w:rPr>
          <w:rFonts w:cs="Arial"/>
        </w:rPr>
        <w:t>Jude shares three OT pretenders so believers can avoid them (5-7).</w:t>
      </w:r>
    </w:p>
    <w:p w14:paraId="67559257" w14:textId="77777777" w:rsidR="004F25A1" w:rsidRPr="007D67F6" w:rsidRDefault="004F25A1" w:rsidP="004F25A1">
      <w:pPr>
        <w:pStyle w:val="Heading3"/>
      </w:pPr>
      <w:r w:rsidRPr="007D67F6">
        <w:t>Of the two million Israelites delivered from Egypt, some did not believe God and thus were pretenders like those of whom Jude warns (5; cf. Korah, v. 11 in Num. 16).</w:t>
      </w:r>
    </w:p>
    <w:p w14:paraId="58DC032C" w14:textId="77777777" w:rsidR="004F25A1" w:rsidRPr="007D67F6" w:rsidRDefault="004F25A1" w:rsidP="004F25A1">
      <w:pPr>
        <w:pStyle w:val="Heading3"/>
      </w:pPr>
      <w:r w:rsidRPr="007D67F6">
        <w:t>Some fallen angels, after leaving their proper position in heaven to possess rulers who then seduced women [Gen. 6:1-4], are presently chained in punishment to await the Great White Throne Judgment and illustrate the pretenders' end in hell (6).</w:t>
      </w:r>
    </w:p>
    <w:p w14:paraId="0B729A96" w14:textId="77777777" w:rsidR="004F25A1" w:rsidRPr="007D67F6" w:rsidRDefault="004F25A1" w:rsidP="004F25A1">
      <w:pPr>
        <w:pStyle w:val="Heading3"/>
      </w:pPr>
      <w:r w:rsidRPr="007D67F6">
        <w:t>Sodom, Gomorrah, and nearby towns, who were judged for homosexuality, show that pretenders will suffer eternal fire (7).</w:t>
      </w:r>
    </w:p>
    <w:p w14:paraId="46A119AD" w14:textId="77777777" w:rsidR="004F25A1" w:rsidRPr="007D67F6" w:rsidRDefault="004F25A1" w:rsidP="004F25A1">
      <w:pPr>
        <w:pStyle w:val="Heading2"/>
      </w:pPr>
      <w:r w:rsidRPr="007D67F6">
        <w:t>Jude relates the godless behavior of pretenders so his readers can avoid them and their practices (8-13).</w:t>
      </w:r>
    </w:p>
    <w:p w14:paraId="2D62C9A1" w14:textId="77777777" w:rsidR="004F25A1" w:rsidRPr="007D67F6" w:rsidRDefault="004F25A1" w:rsidP="004F25A1">
      <w:pPr>
        <w:pStyle w:val="Heading3"/>
      </w:pPr>
      <w:r w:rsidRPr="007D67F6">
        <w:lastRenderedPageBreak/>
        <w:t>Their speech rejects all authorities, including angelic ones, unlike Michael's refusal to dispute with Satan over Moses' body (8-10).</w:t>
      </w:r>
    </w:p>
    <w:p w14:paraId="41DDFFC7" w14:textId="77777777" w:rsidR="004F25A1" w:rsidRPr="007D67F6" w:rsidRDefault="004F25A1" w:rsidP="004F25A1">
      <w:pPr>
        <w:pStyle w:val="Heading3"/>
      </w:pPr>
      <w:r w:rsidRPr="007D67F6">
        <w:t>Their religion will kill others as Cain killed his brother Abel [Gen. 4:8] (11a).</w:t>
      </w:r>
    </w:p>
    <w:p w14:paraId="7CAA4A68" w14:textId="77777777" w:rsidR="004F25A1" w:rsidRPr="007D67F6" w:rsidRDefault="004F25A1" w:rsidP="004F25A1">
      <w:pPr>
        <w:pStyle w:val="Heading3"/>
      </w:pPr>
      <w:r w:rsidRPr="007D67F6">
        <w:t>Their greed resembles Balaam’s claim to speak for God, but actual motive for money [Num. 22] (11b).</w:t>
      </w:r>
    </w:p>
    <w:p w14:paraId="2BF5852C" w14:textId="77777777" w:rsidR="004F25A1" w:rsidRPr="007D67F6" w:rsidRDefault="004F25A1" w:rsidP="004F25A1">
      <w:pPr>
        <w:pStyle w:val="Heading3"/>
      </w:pPr>
      <w:r w:rsidRPr="007D67F6">
        <w:t>Their rebellion is against leaders whom God designated like the rebellion Korah led against Moses so they will also suffer death [Num. 16] (11c).</w:t>
      </w:r>
    </w:p>
    <w:p w14:paraId="0502B989" w14:textId="77777777" w:rsidR="004F25A1" w:rsidRPr="007D67F6" w:rsidRDefault="004F25A1" w:rsidP="004F25A1">
      <w:pPr>
        <w:pStyle w:val="Heading3"/>
      </w:pPr>
      <w:r w:rsidRPr="007D67F6">
        <w:t>Nature graphically illustrates the destructive lifestyles of the pretenders to warn us to avoid their practices (12-13).</w:t>
      </w:r>
    </w:p>
    <w:p w14:paraId="54947A5C" w14:textId="77777777" w:rsidR="004F25A1" w:rsidRDefault="004F25A1" w:rsidP="004F25A1">
      <w:pPr>
        <w:pStyle w:val="Heading2"/>
      </w:pPr>
      <w:r w:rsidRPr="007D67F6">
        <w:t>Jude reviews the future judgment of the pretenders for their selfishness so that we can avoid them (14-16).</w:t>
      </w:r>
    </w:p>
    <w:p w14:paraId="229AAF99" w14:textId="77777777" w:rsidR="00AB59EA" w:rsidRPr="00AB59EA" w:rsidRDefault="00AB59EA" w:rsidP="00AB59EA"/>
    <w:p w14:paraId="412C5DE7" w14:textId="6F29307F" w:rsidR="004F25A1" w:rsidRPr="007D67F6" w:rsidRDefault="004F25A1" w:rsidP="004F25A1">
      <w:pPr>
        <w:pStyle w:val="Heading1"/>
        <w:rPr>
          <w:rFonts w:cs="Arial"/>
        </w:rPr>
      </w:pPr>
      <w:r w:rsidRPr="007D67F6">
        <w:rPr>
          <w:rFonts w:cs="Arial"/>
        </w:rPr>
        <w:t>III.</w:t>
      </w:r>
      <w:r w:rsidRPr="007D67F6">
        <w:rPr>
          <w:rFonts w:cs="Arial"/>
        </w:rPr>
        <w:tab/>
      </w:r>
      <w:r w:rsidR="007D67F6">
        <w:rPr>
          <w:rFonts w:cs="Arial"/>
        </w:rPr>
        <w:t xml:space="preserve">________________ </w:t>
      </w:r>
      <w:r w:rsidRPr="007D67F6">
        <w:t>your faith (17-23).</w:t>
      </w:r>
    </w:p>
    <w:p w14:paraId="5E1B42EE" w14:textId="77777777" w:rsidR="004F25A1" w:rsidRPr="007D67F6" w:rsidRDefault="004F25A1" w:rsidP="004F25A1">
      <w:pPr>
        <w:pStyle w:val="Heading2"/>
      </w:pPr>
      <w:r w:rsidRPr="007D67F6">
        <w:rPr>
          <w:i/>
        </w:rPr>
        <w:t>Remember</w:t>
      </w:r>
      <w:r w:rsidRPr="007D67F6">
        <w:t xml:space="preserve"> apostolic predictions of these men and their characteristics so you won’t be led astray (17-19).</w:t>
      </w:r>
    </w:p>
    <w:p w14:paraId="4ED82545" w14:textId="77777777" w:rsidR="004F25A1" w:rsidRPr="007D67F6" w:rsidRDefault="004F25A1" w:rsidP="004F25A1">
      <w:pPr>
        <w:pStyle w:val="Heading2"/>
      </w:pPr>
      <w:r w:rsidRPr="007D67F6">
        <w:rPr>
          <w:i/>
        </w:rPr>
        <w:t>Nurture yourself</w:t>
      </w:r>
      <w:r w:rsidRPr="007D67F6">
        <w:t xml:space="preserve"> in God's love by studying the Bible, praying as the Spirit prays, and looking for the rapture–all to protect from pretender wiles (20-21).</w:t>
      </w:r>
    </w:p>
    <w:p w14:paraId="551AA0DB" w14:textId="77777777" w:rsidR="004F25A1" w:rsidRPr="007D67F6" w:rsidRDefault="004F25A1" w:rsidP="004F25A1">
      <w:pPr>
        <w:pStyle w:val="Heading2"/>
      </w:pPr>
      <w:r w:rsidRPr="007D67F6">
        <w:rPr>
          <w:i/>
        </w:rPr>
        <w:t>Show mercy</w:t>
      </w:r>
      <w:r w:rsidRPr="007D67F6">
        <w:t xml:space="preserve"> to the followers of the pretenders by encouraging them and witnessing to them while at the same time watching that they not fall into their errors (22-23).</w:t>
      </w:r>
    </w:p>
    <w:p w14:paraId="7999D4C3" w14:textId="34019264" w:rsidR="004F25A1" w:rsidRPr="007D67F6" w:rsidRDefault="004F25A1" w:rsidP="004F25A1">
      <w:pPr>
        <w:pStyle w:val="Heading1"/>
        <w:rPr>
          <w:rFonts w:cs="Arial"/>
        </w:rPr>
      </w:pPr>
      <w:r w:rsidRPr="007D67F6">
        <w:rPr>
          <w:rFonts w:cs="Arial"/>
        </w:rPr>
        <w:t>IV.</w:t>
      </w:r>
      <w:r w:rsidRPr="007D67F6">
        <w:rPr>
          <w:rFonts w:cs="Arial"/>
        </w:rPr>
        <w:tab/>
      </w:r>
      <w:r w:rsidR="007D67F6">
        <w:rPr>
          <w:rFonts w:cs="Arial"/>
        </w:rPr>
        <w:t xml:space="preserve">________________ </w:t>
      </w:r>
      <w:r w:rsidRPr="007D67F6">
        <w:rPr>
          <w:rFonts w:cs="Arial"/>
        </w:rPr>
        <w:t>God for security</w:t>
      </w:r>
      <w:r w:rsidRPr="007D67F6">
        <w:t xml:space="preserve"> (24-25).</w:t>
      </w:r>
    </w:p>
    <w:p w14:paraId="26CEF233" w14:textId="77777777" w:rsidR="00925122" w:rsidRDefault="00925122" w:rsidP="004F25A1">
      <w:pPr>
        <w:rPr>
          <w:rFonts w:cs="Arial"/>
        </w:rPr>
      </w:pPr>
    </w:p>
    <w:p w14:paraId="666DEDCF" w14:textId="3F89DC23" w:rsidR="004F25A1" w:rsidRPr="00FD7B79" w:rsidRDefault="004F25A1" w:rsidP="004F25A1">
      <w:pPr>
        <w:rPr>
          <w:rFonts w:cs="Arial"/>
        </w:rPr>
      </w:pPr>
      <w:r w:rsidRPr="00FD7B79">
        <w:rPr>
          <w:rFonts w:cs="Arial"/>
        </w:rPr>
        <w:t>(</w:t>
      </w:r>
      <w:r>
        <w:rPr>
          <w:rFonts w:cs="Arial"/>
        </w:rPr>
        <w:t>So how can you defend the faith against</w:t>
      </w:r>
      <w:r w:rsidRPr="00F728F1">
        <w:rPr>
          <w:rFonts w:cs="Arial"/>
        </w:rPr>
        <w:t xml:space="preserve"> pretenders</w:t>
      </w:r>
      <w:r>
        <w:rPr>
          <w:rFonts w:cs="Arial"/>
        </w:rPr>
        <w:t>?</w:t>
      </w:r>
      <w:r w:rsidRPr="00FD7B79">
        <w:rPr>
          <w:rFonts w:cs="Arial"/>
        </w:rPr>
        <w:t>)</w:t>
      </w:r>
    </w:p>
    <w:p w14:paraId="2248FA23" w14:textId="77777777" w:rsidR="004F25A1" w:rsidRPr="00FD7B79" w:rsidRDefault="004F25A1" w:rsidP="004F25A1">
      <w:pPr>
        <w:pStyle w:val="Heading1"/>
        <w:rPr>
          <w:rFonts w:cs="Arial"/>
        </w:rPr>
      </w:pPr>
      <w:r w:rsidRPr="00FD7B79">
        <w:rPr>
          <w:rFonts w:cs="Arial"/>
        </w:rPr>
        <w:t>Conclusion</w:t>
      </w:r>
    </w:p>
    <w:p w14:paraId="64B0E5AE" w14:textId="0C1B1E8B" w:rsidR="004F25A1" w:rsidRPr="00FD7B79" w:rsidRDefault="004F25A1" w:rsidP="004F25A1">
      <w:pPr>
        <w:pStyle w:val="Heading3"/>
        <w:rPr>
          <w:rFonts w:cs="Arial"/>
        </w:rPr>
      </w:pPr>
      <w:r>
        <w:rPr>
          <w:rFonts w:cs="Arial"/>
        </w:rPr>
        <w:t xml:space="preserve">Be a </w:t>
      </w:r>
      <w:r w:rsidR="008460CF">
        <w:rPr>
          <w:rFonts w:cs="Arial"/>
        </w:rPr>
        <w:t>________________</w:t>
      </w:r>
      <w:r>
        <w:rPr>
          <w:rFonts w:cs="Arial"/>
        </w:rPr>
        <w:t xml:space="preserve"> against pretenders</w:t>
      </w:r>
      <w:r w:rsidR="008460CF">
        <w:rPr>
          <w:rFonts w:cs="Arial"/>
        </w:rPr>
        <w:t xml:space="preserve"> (Main Idea</w:t>
      </w:r>
      <w:r w:rsidRPr="00FD7B79">
        <w:rPr>
          <w:rFonts w:cs="Arial"/>
        </w:rPr>
        <w:t>).</w:t>
      </w:r>
    </w:p>
    <w:p w14:paraId="032E8614" w14:textId="77777777" w:rsidR="004F25A1" w:rsidRDefault="004F25A1" w:rsidP="004F25A1">
      <w:pPr>
        <w:pStyle w:val="Heading3"/>
        <w:rPr>
          <w:rFonts w:cs="Arial"/>
        </w:rPr>
      </w:pPr>
      <w:r>
        <w:rPr>
          <w:rFonts w:cs="Arial"/>
        </w:rPr>
        <w:t>Do you believe “The Apostle’s Creed”?</w:t>
      </w:r>
    </w:p>
    <w:p w14:paraId="44D6EC77" w14:textId="77777777" w:rsidR="00BC176E" w:rsidRPr="004918E8" w:rsidRDefault="00BC176E" w:rsidP="000B4941">
      <w:pPr>
        <w:ind w:right="-10"/>
        <w:rPr>
          <w:rFonts w:cs="Arial"/>
          <w:szCs w:val="22"/>
        </w:rPr>
      </w:pPr>
    </w:p>
    <w:p w14:paraId="043A6B26" w14:textId="77777777" w:rsidR="00BC176E" w:rsidRPr="00A377CD" w:rsidRDefault="0084243B" w:rsidP="000B4941">
      <w:pPr>
        <w:ind w:right="-10"/>
        <w:rPr>
          <w:rFonts w:cs="Arial"/>
          <w:b/>
          <w:szCs w:val="22"/>
        </w:rPr>
      </w:pPr>
      <w:r w:rsidRPr="00A377CD">
        <w:rPr>
          <w:rFonts w:cs="Arial"/>
          <w:b/>
          <w:szCs w:val="22"/>
        </w:rPr>
        <w:t>Thought</w:t>
      </w:r>
      <w:r w:rsidR="00A377CD" w:rsidRPr="00A377CD">
        <w:rPr>
          <w:rFonts w:cs="Arial"/>
          <w:b/>
          <w:szCs w:val="22"/>
        </w:rPr>
        <w:t xml:space="preserve"> Questions</w:t>
      </w:r>
    </w:p>
    <w:p w14:paraId="502D4315" w14:textId="77777777" w:rsidR="00BC176E" w:rsidRPr="004918E8" w:rsidRDefault="00BC176E" w:rsidP="000B4941">
      <w:pPr>
        <w:ind w:right="-10"/>
        <w:rPr>
          <w:rFonts w:cs="Arial"/>
          <w:szCs w:val="22"/>
        </w:rPr>
      </w:pPr>
    </w:p>
    <w:p w14:paraId="737351E5" w14:textId="4D9BAEC9" w:rsidR="00BC176E" w:rsidRPr="004918E8" w:rsidRDefault="00BC176E" w:rsidP="000B4941">
      <w:pPr>
        <w:numPr>
          <w:ilvl w:val="0"/>
          <w:numId w:val="5"/>
        </w:numPr>
        <w:ind w:right="-10"/>
        <w:rPr>
          <w:rFonts w:cs="Arial"/>
          <w:szCs w:val="22"/>
        </w:rPr>
      </w:pPr>
      <w:r w:rsidRPr="004918E8">
        <w:rPr>
          <w:rFonts w:cs="Arial"/>
          <w:szCs w:val="22"/>
        </w:rPr>
        <w:t xml:space="preserve">Read </w:t>
      </w:r>
      <w:r w:rsidR="008B2C26">
        <w:rPr>
          <w:rFonts w:cs="Arial"/>
          <w:szCs w:val="22"/>
        </w:rPr>
        <w:t>Jude</w:t>
      </w:r>
      <w:r w:rsidRPr="004918E8">
        <w:rPr>
          <w:rFonts w:cs="Arial"/>
          <w:szCs w:val="22"/>
        </w:rPr>
        <w:t xml:space="preserve"> aloud.  </w:t>
      </w:r>
      <w:r w:rsidR="004F25A1">
        <w:rPr>
          <w:rFonts w:cs="Arial"/>
          <w:szCs w:val="22"/>
        </w:rPr>
        <w:t>List the pretender characteristics and where you see them today</w:t>
      </w:r>
      <w:r w:rsidRPr="004918E8">
        <w:rPr>
          <w:rFonts w:cs="Arial"/>
          <w:szCs w:val="22"/>
        </w:rPr>
        <w:t>:</w:t>
      </w:r>
    </w:p>
    <w:p w14:paraId="2A19B328" w14:textId="77777777" w:rsidR="00BC176E" w:rsidRPr="004918E8" w:rsidRDefault="00BC176E" w:rsidP="00BC176E">
      <w:pPr>
        <w:tabs>
          <w:tab w:val="left" w:pos="5812"/>
        </w:tabs>
        <w:ind w:left="1134" w:right="-10"/>
        <w:rPr>
          <w:rFonts w:cs="Arial"/>
          <w:szCs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603"/>
      </w:tblGrid>
      <w:tr w:rsidR="00BC176E" w:rsidRPr="004918E8" w14:paraId="6E3B470C" w14:textId="77777777" w:rsidTr="00A304E0">
        <w:tc>
          <w:tcPr>
            <w:tcW w:w="4111" w:type="dxa"/>
            <w:shd w:val="solid" w:color="auto" w:fill="000000"/>
          </w:tcPr>
          <w:p w14:paraId="36FACDD7" w14:textId="375E7550" w:rsidR="00BC176E" w:rsidRPr="004918E8" w:rsidRDefault="0092199C" w:rsidP="00A304E0">
            <w:pPr>
              <w:rPr>
                <w:rFonts w:cs="Arial"/>
                <w:b/>
                <w:color w:val="FFFFFF"/>
                <w:szCs w:val="22"/>
              </w:rPr>
            </w:pPr>
            <w:r>
              <w:rPr>
                <w:rFonts w:cs="Arial"/>
                <w:b/>
                <w:color w:val="FFFFFF"/>
                <w:szCs w:val="22"/>
              </w:rPr>
              <w:t>Traits</w:t>
            </w:r>
          </w:p>
        </w:tc>
        <w:tc>
          <w:tcPr>
            <w:tcW w:w="4603" w:type="dxa"/>
            <w:shd w:val="solid" w:color="auto" w:fill="000000"/>
          </w:tcPr>
          <w:p w14:paraId="4EB76F72" w14:textId="23366E15" w:rsidR="00BC176E" w:rsidRPr="004918E8" w:rsidRDefault="0092199C" w:rsidP="00A304E0">
            <w:pPr>
              <w:rPr>
                <w:rFonts w:cs="Arial"/>
                <w:b/>
                <w:color w:val="FFFFFF"/>
                <w:szCs w:val="22"/>
              </w:rPr>
            </w:pPr>
            <w:r>
              <w:rPr>
                <w:rFonts w:cs="Arial"/>
                <w:b/>
                <w:color w:val="FFFFFF"/>
                <w:szCs w:val="22"/>
              </w:rPr>
              <w:t>Modern Parallels</w:t>
            </w:r>
          </w:p>
        </w:tc>
      </w:tr>
      <w:tr w:rsidR="00BC176E" w:rsidRPr="004918E8" w14:paraId="43C51BAA" w14:textId="77777777" w:rsidTr="00A304E0">
        <w:trPr>
          <w:hidden/>
        </w:trPr>
        <w:tc>
          <w:tcPr>
            <w:tcW w:w="4111" w:type="dxa"/>
            <w:shd w:val="clear" w:color="auto" w:fill="auto"/>
          </w:tcPr>
          <w:p w14:paraId="73218101"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675F080F"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22F4597F" w14:textId="77777777" w:rsidTr="00A304E0">
        <w:trPr>
          <w:hidden/>
        </w:trPr>
        <w:tc>
          <w:tcPr>
            <w:tcW w:w="4111" w:type="dxa"/>
            <w:shd w:val="clear" w:color="auto" w:fill="auto"/>
          </w:tcPr>
          <w:p w14:paraId="7BC31807"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067DCB7E"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3E62CF0B" w14:textId="77777777" w:rsidTr="00A304E0">
        <w:trPr>
          <w:hidden/>
        </w:trPr>
        <w:tc>
          <w:tcPr>
            <w:tcW w:w="4111" w:type="dxa"/>
            <w:shd w:val="clear" w:color="auto" w:fill="auto"/>
          </w:tcPr>
          <w:p w14:paraId="131A23DF"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6CDEE778"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639CA13D" w14:textId="77777777" w:rsidTr="00A304E0">
        <w:trPr>
          <w:hidden/>
        </w:trPr>
        <w:tc>
          <w:tcPr>
            <w:tcW w:w="4111" w:type="dxa"/>
            <w:shd w:val="clear" w:color="auto" w:fill="auto"/>
          </w:tcPr>
          <w:p w14:paraId="6FADBAED"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76E8FF72"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33F6F151" w14:textId="77777777" w:rsidTr="00A304E0">
        <w:trPr>
          <w:hidden/>
        </w:trPr>
        <w:tc>
          <w:tcPr>
            <w:tcW w:w="4111" w:type="dxa"/>
            <w:shd w:val="clear" w:color="auto" w:fill="auto"/>
          </w:tcPr>
          <w:p w14:paraId="0AE27F80"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2E41F8EA"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55538264" w14:textId="77777777" w:rsidTr="00A304E0">
        <w:trPr>
          <w:hidden/>
        </w:trPr>
        <w:tc>
          <w:tcPr>
            <w:tcW w:w="4111" w:type="dxa"/>
            <w:shd w:val="clear" w:color="auto" w:fill="auto"/>
          </w:tcPr>
          <w:p w14:paraId="23946EC5"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106A33D7"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5707FB4B" w14:textId="77777777" w:rsidTr="00A304E0">
        <w:trPr>
          <w:hidden/>
        </w:trPr>
        <w:tc>
          <w:tcPr>
            <w:tcW w:w="4111" w:type="dxa"/>
            <w:shd w:val="clear" w:color="auto" w:fill="auto"/>
          </w:tcPr>
          <w:p w14:paraId="7FBE1482"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3A25CBCB"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0395A964" w14:textId="77777777" w:rsidTr="00A304E0">
        <w:trPr>
          <w:hidden/>
        </w:trPr>
        <w:tc>
          <w:tcPr>
            <w:tcW w:w="4111" w:type="dxa"/>
            <w:shd w:val="clear" w:color="auto" w:fill="auto"/>
          </w:tcPr>
          <w:p w14:paraId="68405033"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06519A35" w14:textId="77777777" w:rsidR="00BC176E" w:rsidRPr="004918E8" w:rsidRDefault="00BC176E" w:rsidP="00A304E0">
            <w:pPr>
              <w:ind w:right="-10"/>
              <w:rPr>
                <w:rFonts w:cs="Arial"/>
                <w:vanish/>
                <w:szCs w:val="22"/>
              </w:rPr>
            </w:pPr>
            <w:r w:rsidRPr="004918E8">
              <w:rPr>
                <w:rFonts w:cs="Arial"/>
                <w:vanish/>
                <w:szCs w:val="22"/>
              </w:rPr>
              <w:t>Text</w:t>
            </w:r>
          </w:p>
        </w:tc>
      </w:tr>
      <w:tr w:rsidR="00BC176E" w:rsidRPr="004918E8" w14:paraId="7B3647BD" w14:textId="77777777" w:rsidTr="00A304E0">
        <w:trPr>
          <w:hidden/>
        </w:trPr>
        <w:tc>
          <w:tcPr>
            <w:tcW w:w="4111" w:type="dxa"/>
            <w:shd w:val="clear" w:color="auto" w:fill="auto"/>
          </w:tcPr>
          <w:p w14:paraId="1F901568" w14:textId="77777777" w:rsidR="00BC176E" w:rsidRPr="004918E8" w:rsidRDefault="00BC176E" w:rsidP="00A304E0">
            <w:pPr>
              <w:ind w:right="-10"/>
              <w:rPr>
                <w:rFonts w:cs="Arial"/>
                <w:vanish/>
                <w:szCs w:val="22"/>
              </w:rPr>
            </w:pPr>
            <w:r w:rsidRPr="004918E8">
              <w:rPr>
                <w:rFonts w:cs="Arial"/>
                <w:vanish/>
                <w:szCs w:val="22"/>
              </w:rPr>
              <w:t>Text</w:t>
            </w:r>
          </w:p>
        </w:tc>
        <w:tc>
          <w:tcPr>
            <w:tcW w:w="4603" w:type="dxa"/>
            <w:shd w:val="clear" w:color="auto" w:fill="auto"/>
          </w:tcPr>
          <w:p w14:paraId="7591F378" w14:textId="77777777" w:rsidR="00BC176E" w:rsidRPr="004918E8" w:rsidRDefault="00BC176E" w:rsidP="00A304E0">
            <w:pPr>
              <w:ind w:right="-10"/>
              <w:rPr>
                <w:rFonts w:cs="Arial"/>
                <w:vanish/>
                <w:szCs w:val="22"/>
              </w:rPr>
            </w:pPr>
            <w:r w:rsidRPr="004918E8">
              <w:rPr>
                <w:rFonts w:cs="Arial"/>
                <w:vanish/>
                <w:szCs w:val="22"/>
              </w:rPr>
              <w:t>Text</w:t>
            </w:r>
          </w:p>
        </w:tc>
      </w:tr>
    </w:tbl>
    <w:p w14:paraId="6C6B1551" w14:textId="77777777" w:rsidR="00BC176E" w:rsidRPr="004918E8" w:rsidRDefault="00BC176E" w:rsidP="00BC176E">
      <w:pPr>
        <w:ind w:left="1134" w:right="-10"/>
        <w:rPr>
          <w:rFonts w:cs="Arial"/>
          <w:szCs w:val="22"/>
        </w:rPr>
      </w:pPr>
    </w:p>
    <w:p w14:paraId="631DC7C6" w14:textId="77777777" w:rsidR="00BC176E" w:rsidRPr="004918E8" w:rsidRDefault="00BC176E" w:rsidP="00BC176E">
      <w:pPr>
        <w:ind w:left="1134" w:right="-10"/>
        <w:rPr>
          <w:rFonts w:cs="Arial"/>
          <w:szCs w:val="22"/>
        </w:rPr>
      </w:pPr>
    </w:p>
    <w:p w14:paraId="0885E0CF" w14:textId="77777777" w:rsidR="00BC176E" w:rsidRPr="004918E8" w:rsidRDefault="00BC176E" w:rsidP="00BC176E">
      <w:pPr>
        <w:ind w:left="1134" w:right="-10"/>
        <w:rPr>
          <w:rFonts w:cs="Arial"/>
          <w:szCs w:val="22"/>
        </w:rPr>
      </w:pPr>
    </w:p>
    <w:p w14:paraId="130E0B91" w14:textId="77777777" w:rsidR="00BC176E" w:rsidRPr="004918E8" w:rsidRDefault="00BC176E" w:rsidP="00BC176E">
      <w:pPr>
        <w:ind w:left="1134" w:right="-10"/>
        <w:rPr>
          <w:rFonts w:cs="Arial"/>
          <w:szCs w:val="22"/>
        </w:rPr>
      </w:pPr>
    </w:p>
    <w:p w14:paraId="1CDE6D27" w14:textId="77777777" w:rsidR="00BC176E" w:rsidRPr="004918E8" w:rsidRDefault="00BC176E" w:rsidP="00BC176E">
      <w:pPr>
        <w:ind w:left="1134" w:right="-10"/>
        <w:rPr>
          <w:rFonts w:cs="Arial"/>
          <w:szCs w:val="22"/>
        </w:rPr>
      </w:pPr>
    </w:p>
    <w:p w14:paraId="1C0E42D8" w14:textId="77777777" w:rsidR="00BC176E" w:rsidRDefault="00BC176E" w:rsidP="00BC176E">
      <w:pPr>
        <w:ind w:left="1134" w:right="-10"/>
        <w:rPr>
          <w:rFonts w:cs="Arial"/>
          <w:szCs w:val="22"/>
        </w:rPr>
      </w:pPr>
    </w:p>
    <w:p w14:paraId="0E819A9C" w14:textId="77777777" w:rsidR="008B2C26" w:rsidRDefault="008B2C26" w:rsidP="00BC176E">
      <w:pPr>
        <w:ind w:left="1134" w:right="-10"/>
        <w:rPr>
          <w:rFonts w:cs="Arial"/>
          <w:szCs w:val="22"/>
        </w:rPr>
      </w:pPr>
    </w:p>
    <w:p w14:paraId="1D151057" w14:textId="77777777" w:rsidR="008B2C26" w:rsidRPr="004918E8" w:rsidRDefault="008B2C26" w:rsidP="00BC176E">
      <w:pPr>
        <w:ind w:left="1134" w:right="-10"/>
        <w:rPr>
          <w:rFonts w:cs="Arial"/>
          <w:szCs w:val="22"/>
        </w:rPr>
      </w:pPr>
    </w:p>
    <w:p w14:paraId="1B197FF6" w14:textId="77777777" w:rsidR="00BC176E" w:rsidRDefault="00BC176E" w:rsidP="00BC176E">
      <w:pPr>
        <w:ind w:left="1134" w:right="-10"/>
        <w:rPr>
          <w:rFonts w:cs="Arial"/>
          <w:szCs w:val="22"/>
        </w:rPr>
      </w:pPr>
    </w:p>
    <w:p w14:paraId="234F4EA9" w14:textId="77777777" w:rsidR="00AB59EA" w:rsidRDefault="00AB59EA" w:rsidP="00BC176E">
      <w:pPr>
        <w:ind w:left="1134" w:right="-10"/>
        <w:rPr>
          <w:rFonts w:cs="Arial"/>
          <w:szCs w:val="22"/>
        </w:rPr>
      </w:pPr>
    </w:p>
    <w:p w14:paraId="34896736" w14:textId="77777777" w:rsidR="00AB59EA" w:rsidRDefault="00AB59EA" w:rsidP="00BC176E">
      <w:pPr>
        <w:ind w:left="1134" w:right="-10"/>
        <w:rPr>
          <w:rFonts w:cs="Arial"/>
          <w:szCs w:val="22"/>
        </w:rPr>
      </w:pPr>
    </w:p>
    <w:p w14:paraId="164956D7" w14:textId="77777777" w:rsidR="00AB59EA" w:rsidRDefault="00AB59EA" w:rsidP="00BC176E">
      <w:pPr>
        <w:ind w:left="1134" w:right="-10"/>
        <w:rPr>
          <w:rFonts w:cs="Arial"/>
          <w:szCs w:val="22"/>
        </w:rPr>
      </w:pPr>
    </w:p>
    <w:p w14:paraId="16952FE1" w14:textId="77777777" w:rsidR="00AB59EA" w:rsidRPr="004918E8" w:rsidRDefault="00AB59EA" w:rsidP="00BC176E">
      <w:pPr>
        <w:ind w:left="1134" w:right="-10"/>
        <w:rPr>
          <w:rFonts w:cs="Arial"/>
          <w:szCs w:val="22"/>
        </w:rPr>
      </w:pPr>
    </w:p>
    <w:p w14:paraId="3C4EC1A1" w14:textId="62925BA7" w:rsidR="00BC176E" w:rsidRPr="004918E8" w:rsidRDefault="004F25A1" w:rsidP="00BC176E">
      <w:pPr>
        <w:numPr>
          <w:ilvl w:val="0"/>
          <w:numId w:val="5"/>
        </w:numPr>
        <w:ind w:right="-10"/>
        <w:rPr>
          <w:rFonts w:cs="Arial"/>
          <w:szCs w:val="22"/>
        </w:rPr>
      </w:pPr>
      <w:r>
        <w:rPr>
          <w:rFonts w:cs="Arial"/>
          <w:szCs w:val="22"/>
        </w:rPr>
        <w:lastRenderedPageBreak/>
        <w:t>What one thing do you need to do differently to protect yourself and others from people who are “professors but not possessors”?</w:t>
      </w:r>
    </w:p>
    <w:p w14:paraId="037F9C32" w14:textId="77777777" w:rsidR="00F81DAE" w:rsidRDefault="00F81DAE" w:rsidP="00F81DAE">
      <w:pPr>
        <w:tabs>
          <w:tab w:val="left" w:pos="7960"/>
        </w:tabs>
        <w:ind w:right="-10"/>
        <w:rPr>
          <w:rFonts w:cs="Arial"/>
        </w:rPr>
      </w:pPr>
    </w:p>
    <w:p w14:paraId="5197E6EE" w14:textId="77777777" w:rsidR="00F81DAE" w:rsidRPr="000D248D" w:rsidRDefault="00F81DAE" w:rsidP="00F81DAE">
      <w:pPr>
        <w:widowControl w:val="0"/>
        <w:tabs>
          <w:tab w:val="left" w:pos="7960"/>
        </w:tabs>
        <w:ind w:right="-10"/>
        <w:rPr>
          <w:rFonts w:cs="Arial"/>
        </w:rPr>
        <w:sectPr w:rsidR="00F81DAE" w:rsidRPr="000D248D" w:rsidSect="00A209B8">
          <w:headerReference w:type="first" r:id="rId11"/>
          <w:pgSz w:w="11880" w:h="16820"/>
          <w:pgMar w:top="720" w:right="630" w:bottom="720" w:left="1240" w:header="720" w:footer="720" w:gutter="0"/>
          <w:cols w:space="720"/>
          <w:noEndnote/>
          <w:docGrid w:linePitch="299"/>
        </w:sectPr>
      </w:pPr>
    </w:p>
    <w:p w14:paraId="4B831E37" w14:textId="77777777" w:rsidR="00F81DAE" w:rsidRPr="0071009C" w:rsidRDefault="00F81DAE" w:rsidP="00F81DAE">
      <w:pPr>
        <w:widowControl w:val="0"/>
        <w:tabs>
          <w:tab w:val="right" w:pos="9356"/>
        </w:tabs>
        <w:rPr>
          <w:rFonts w:cs="Arial"/>
          <w:lang w:val="en-SG"/>
        </w:rPr>
      </w:pPr>
      <w:r>
        <w:rPr>
          <w:noProof/>
          <w:lang w:eastAsia="en-US"/>
        </w:rPr>
        <w:lastRenderedPageBreak/>
        <w:drawing>
          <wp:anchor distT="0" distB="0" distL="114300" distR="114300" simplePos="0" relativeHeight="251812352" behindDoc="0" locked="0" layoutInCell="1" allowOverlap="1" wp14:anchorId="74F1EBD8" wp14:editId="7FF1A936">
            <wp:simplePos x="0" y="0"/>
            <wp:positionH relativeFrom="column">
              <wp:posOffset>4064635</wp:posOffset>
            </wp:positionH>
            <wp:positionV relativeFrom="paragraph">
              <wp:posOffset>55245</wp:posOffset>
            </wp:positionV>
            <wp:extent cx="2171700" cy="473710"/>
            <wp:effectExtent l="0" t="0" r="12700" b="8890"/>
            <wp:wrapNone/>
            <wp:docPr id="9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811328" behindDoc="0" locked="0" layoutInCell="1" allowOverlap="1" wp14:anchorId="74F5849C" wp14:editId="09ED4897">
            <wp:simplePos x="0" y="0"/>
            <wp:positionH relativeFrom="column">
              <wp:posOffset>0</wp:posOffset>
            </wp:positionH>
            <wp:positionV relativeFrom="paragraph">
              <wp:posOffset>-158115</wp:posOffset>
            </wp:positionV>
            <wp:extent cx="2121535" cy="1407795"/>
            <wp:effectExtent l="0" t="0" r="12065" b="0"/>
            <wp:wrapNone/>
            <wp:docPr id="97" name="Picture 9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AF116" w14:textId="77777777" w:rsidR="00F81DAE" w:rsidRPr="000D248D" w:rsidRDefault="00F81DAE" w:rsidP="00F81DAE">
      <w:pPr>
        <w:widowControl w:val="0"/>
        <w:tabs>
          <w:tab w:val="right" w:pos="9356"/>
        </w:tabs>
        <w:rPr>
          <w:rFonts w:cs="Arial"/>
        </w:rPr>
      </w:pPr>
    </w:p>
    <w:p w14:paraId="0A6F88F3" w14:textId="77777777" w:rsidR="00F81DAE" w:rsidRPr="000D248D" w:rsidRDefault="00F81DAE" w:rsidP="00F81DAE">
      <w:pPr>
        <w:pStyle w:val="Header"/>
        <w:widowControl w:val="0"/>
        <w:tabs>
          <w:tab w:val="clear" w:pos="4800"/>
          <w:tab w:val="center" w:pos="4950"/>
        </w:tabs>
        <w:ind w:right="-10"/>
        <w:rPr>
          <w:rFonts w:cs="Arial"/>
          <w:b/>
          <w:sz w:val="32"/>
        </w:rPr>
      </w:pPr>
    </w:p>
    <w:p w14:paraId="73E58F58" w14:textId="77777777" w:rsidR="00F81DAE" w:rsidRDefault="00F81DAE" w:rsidP="00F81DAE">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810304" behindDoc="0" locked="0" layoutInCell="1" allowOverlap="1" wp14:anchorId="6F067C54" wp14:editId="66DC9A8C">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65339F" w14:textId="77777777" w:rsidR="00A209B8" w:rsidRPr="00DE694D" w:rsidRDefault="00A209B8" w:rsidP="00F81DAE">
                            <w:pPr>
                              <w:rPr>
                                <w:rFonts w:cs="Arial"/>
                                <w:b/>
                              </w:rPr>
                            </w:pPr>
                            <w:r w:rsidRPr="00DE694D">
                              <w:rPr>
                                <w:rFonts w:cs="Arial"/>
                                <w:b/>
                              </w:rPr>
                              <w:t>Rick Griffith</w:t>
                            </w:r>
                          </w:p>
                          <w:p w14:paraId="217A08D8" w14:textId="77777777" w:rsidR="00A209B8" w:rsidRDefault="00A209B8" w:rsidP="00F81DAE">
                            <w:pPr>
                              <w:rPr>
                                <w:rFonts w:cs="Arial"/>
                              </w:rPr>
                            </w:pPr>
                            <w:r>
                              <w:rPr>
                                <w:rFonts w:cs="Arial"/>
                              </w:rPr>
                              <w:t>5 January 2020</w:t>
                            </w:r>
                          </w:p>
                          <w:p w14:paraId="61B21524" w14:textId="5C284A9E" w:rsidR="00A209B8" w:rsidRPr="000C6DC6" w:rsidRDefault="00A209B8" w:rsidP="00F81DAE">
                            <w:pPr>
                              <w:rPr>
                                <w:rFonts w:cs="Arial"/>
                              </w:rPr>
                            </w:pPr>
                            <w:r>
                              <w:rPr>
                                <w:rFonts w:cs="Arial"/>
                              </w:rPr>
                              <w:t xml:space="preserve">Message 62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67C54" id="Text Box 3" o:spid="_x0000_s1113" type="#_x0000_t202" style="position:absolute;left:0;text-align:left;margin-left:383.05pt;margin-top:6.85pt;width:117pt;height:5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" filled="f" stroked="f">
                <v:textbox inset=",7.2pt,,7.2pt">
                  <w:txbxContent>
                    <w:p w14:paraId="0C65339F" w14:textId="77777777" w:rsidR="00A209B8" w:rsidRPr="00DE694D" w:rsidRDefault="00A209B8" w:rsidP="00F81DAE">
                      <w:pPr>
                        <w:rPr>
                          <w:rFonts w:cs="Arial"/>
                          <w:b/>
                        </w:rPr>
                      </w:pPr>
                      <w:r w:rsidRPr="00DE694D">
                        <w:rPr>
                          <w:rFonts w:cs="Arial"/>
                          <w:b/>
                        </w:rPr>
                        <w:t>Rick Griffith</w:t>
                      </w:r>
                    </w:p>
                    <w:p w14:paraId="217A08D8" w14:textId="77777777" w:rsidR="00A209B8" w:rsidRDefault="00A209B8" w:rsidP="00F81DAE">
                      <w:pPr>
                        <w:rPr>
                          <w:rFonts w:cs="Arial"/>
                        </w:rPr>
                      </w:pPr>
                      <w:r>
                        <w:rPr>
                          <w:rFonts w:cs="Arial"/>
                        </w:rPr>
                        <w:t>5 January 2020</w:t>
                      </w:r>
                    </w:p>
                    <w:p w14:paraId="61B21524" w14:textId="5C284A9E" w:rsidR="00A209B8" w:rsidRPr="000C6DC6" w:rsidRDefault="00A209B8" w:rsidP="00F81DAE">
                      <w:pPr>
                        <w:rPr>
                          <w:rFonts w:cs="Arial"/>
                        </w:rPr>
                      </w:pPr>
                      <w:r>
                        <w:rPr>
                          <w:rFonts w:cs="Arial"/>
                        </w:rPr>
                        <w:t xml:space="preserve">Message 62 of 66 </w:t>
                      </w:r>
                    </w:p>
                  </w:txbxContent>
                </v:textbox>
                <w10:wrap type="tight"/>
              </v:shape>
            </w:pict>
          </mc:Fallback>
        </mc:AlternateContent>
      </w:r>
    </w:p>
    <w:p w14:paraId="48B90C9C" w14:textId="77777777" w:rsidR="00F81DAE" w:rsidRDefault="00F81DAE" w:rsidP="00F81DAE">
      <w:pPr>
        <w:pStyle w:val="Header"/>
        <w:tabs>
          <w:tab w:val="clear" w:pos="4800"/>
          <w:tab w:val="center" w:pos="4950"/>
        </w:tabs>
        <w:ind w:right="-10"/>
        <w:rPr>
          <w:rFonts w:cs="Arial"/>
          <w:b/>
          <w:sz w:val="32"/>
        </w:rPr>
      </w:pPr>
    </w:p>
    <w:p w14:paraId="7E258BB8" w14:textId="77777777" w:rsidR="00F81DAE" w:rsidRDefault="00F81DAE" w:rsidP="00F81DAE">
      <w:pPr>
        <w:pStyle w:val="Header"/>
        <w:tabs>
          <w:tab w:val="clear" w:pos="4800"/>
          <w:tab w:val="center" w:pos="4950"/>
        </w:tabs>
        <w:ind w:right="-10"/>
        <w:rPr>
          <w:rFonts w:cs="Arial"/>
          <w:b/>
          <w:sz w:val="32"/>
        </w:rPr>
      </w:pPr>
    </w:p>
    <w:p w14:paraId="016E03E4" w14:textId="6B14AFE6" w:rsidR="00F81DAE" w:rsidRPr="00FD7B79" w:rsidRDefault="00F81DAE" w:rsidP="00F81DAE">
      <w:pPr>
        <w:pStyle w:val="Header"/>
        <w:widowControl w:val="0"/>
        <w:tabs>
          <w:tab w:val="clear" w:pos="4800"/>
          <w:tab w:val="center" w:pos="4950"/>
        </w:tabs>
        <w:ind w:right="-10"/>
        <w:rPr>
          <w:rFonts w:cs="Arial"/>
          <w:b/>
          <w:sz w:val="32"/>
        </w:rPr>
      </w:pPr>
      <w:r>
        <w:rPr>
          <w:rFonts w:cs="Arial"/>
          <w:b/>
          <w:sz w:val="32"/>
        </w:rPr>
        <w:t>Be Fighting</w:t>
      </w:r>
    </w:p>
    <w:p w14:paraId="7497E09F" w14:textId="68D88695" w:rsidR="00F81DAE" w:rsidRPr="00FD7B79" w:rsidRDefault="00F81DAE" w:rsidP="00F81DAE">
      <w:pPr>
        <w:pStyle w:val="Header"/>
        <w:widowControl w:val="0"/>
        <w:tabs>
          <w:tab w:val="clear" w:pos="4800"/>
          <w:tab w:val="center" w:pos="4950"/>
        </w:tabs>
        <w:ind w:right="-10"/>
        <w:rPr>
          <w:rFonts w:cs="Arial"/>
          <w:b/>
          <w:i/>
        </w:rPr>
      </w:pPr>
      <w:r>
        <w:rPr>
          <w:rFonts w:cs="Arial"/>
          <w:b/>
          <w:i/>
        </w:rPr>
        <w:t>Jude</w:t>
      </w:r>
    </w:p>
    <w:p w14:paraId="1EA9CD59" w14:textId="77777777" w:rsidR="00D711AA" w:rsidRPr="00FD7B79" w:rsidRDefault="00D711AA" w:rsidP="00D711AA">
      <w:pPr>
        <w:pStyle w:val="Heading1"/>
        <w:ind w:right="-10"/>
        <w:rPr>
          <w:rFonts w:cs="Arial"/>
        </w:rPr>
      </w:pPr>
      <w:r w:rsidRPr="00FD7B79">
        <w:rPr>
          <w:rFonts w:cs="Arial"/>
        </w:rPr>
        <w:t>Introduction</w:t>
      </w:r>
    </w:p>
    <w:p w14:paraId="73378C65" w14:textId="77777777" w:rsidR="00D711AA" w:rsidRDefault="00D711AA" w:rsidP="00D711AA">
      <w:pPr>
        <w:pStyle w:val="Heading3"/>
        <w:ind w:right="-10"/>
        <w:rPr>
          <w:rFonts w:cs="Arial"/>
        </w:rPr>
      </w:pPr>
      <w:r>
        <w:rPr>
          <w:rFonts w:cs="Arial"/>
        </w:rPr>
        <w:t>Are you a fighter?</w:t>
      </w:r>
    </w:p>
    <w:p w14:paraId="0EA3068F" w14:textId="77777777" w:rsidR="00D711AA" w:rsidRDefault="00D711AA" w:rsidP="00D711AA">
      <w:pPr>
        <w:pStyle w:val="Heading3"/>
        <w:ind w:right="-10"/>
        <w:rPr>
          <w:rFonts w:cs="Arial"/>
        </w:rPr>
      </w:pPr>
      <w:r>
        <w:rPr>
          <w:rFonts w:cs="Arial"/>
        </w:rPr>
        <w:t>How can you defend the faith against</w:t>
      </w:r>
      <w:r w:rsidRPr="00F728F1">
        <w:rPr>
          <w:rFonts w:cs="Arial"/>
        </w:rPr>
        <w:t xml:space="preserve"> pretenders</w:t>
      </w:r>
      <w:r>
        <w:rPr>
          <w:rFonts w:cs="Arial"/>
        </w:rPr>
        <w:t>?</w:t>
      </w:r>
    </w:p>
    <w:p w14:paraId="7D3C2711" w14:textId="77777777" w:rsidR="00D711AA" w:rsidRPr="007D67F6" w:rsidRDefault="00D711AA" w:rsidP="00D711AA">
      <w:pPr>
        <w:pStyle w:val="Heading1"/>
        <w:rPr>
          <w:rFonts w:cs="Arial"/>
        </w:rPr>
      </w:pPr>
      <w:r w:rsidRPr="007D67F6">
        <w:rPr>
          <w:rFonts w:cs="Arial"/>
        </w:rPr>
        <w:t>I.</w:t>
      </w:r>
      <w:r w:rsidRPr="007D67F6">
        <w:rPr>
          <w:rFonts w:cs="Arial"/>
        </w:rPr>
        <w:tab/>
      </w:r>
      <w:r>
        <w:rPr>
          <w:rFonts w:cs="Arial"/>
        </w:rPr>
        <w:t xml:space="preserve">________________ </w:t>
      </w:r>
      <w:r w:rsidRPr="007D67F6">
        <w:rPr>
          <w:rFonts w:cs="Arial"/>
        </w:rPr>
        <w:t>the saints (1-2).</w:t>
      </w:r>
    </w:p>
    <w:p w14:paraId="07B3C0F9" w14:textId="77777777" w:rsidR="00D711AA" w:rsidRPr="007D67F6" w:rsidRDefault="00D711AA" w:rsidP="00D711AA">
      <w:pPr>
        <w:pStyle w:val="Heading2"/>
        <w:rPr>
          <w:rFonts w:cs="Arial"/>
        </w:rPr>
      </w:pPr>
      <w:r w:rsidRPr="007D67F6">
        <w:rPr>
          <w:rFonts w:cs="Arial"/>
        </w:rPr>
        <w:t xml:space="preserve">God himself </w:t>
      </w:r>
      <w:r w:rsidRPr="007D67F6">
        <w:rPr>
          <w:rFonts w:cs="Arial"/>
          <w:i/>
        </w:rPr>
        <w:t>calls</w:t>
      </w:r>
      <w:r w:rsidRPr="007D67F6">
        <w:rPr>
          <w:rFonts w:cs="Arial"/>
        </w:rPr>
        <w:t xml:space="preserve"> us to salvation (1a).</w:t>
      </w:r>
    </w:p>
    <w:p w14:paraId="15FEC56F" w14:textId="77777777" w:rsidR="00D711AA" w:rsidRPr="007D67F6" w:rsidRDefault="00D711AA" w:rsidP="00D711AA">
      <w:pPr>
        <w:pStyle w:val="Heading2"/>
        <w:rPr>
          <w:rFonts w:cs="Arial"/>
        </w:rPr>
      </w:pPr>
      <w:r w:rsidRPr="007D67F6">
        <w:rPr>
          <w:rFonts w:cs="Arial"/>
        </w:rPr>
        <w:t xml:space="preserve">God himself </w:t>
      </w:r>
      <w:r w:rsidRPr="007D67F6">
        <w:rPr>
          <w:rFonts w:cs="Arial"/>
          <w:i/>
        </w:rPr>
        <w:t>loves</w:t>
      </w:r>
      <w:r w:rsidRPr="007D67F6">
        <w:rPr>
          <w:rFonts w:cs="Arial"/>
        </w:rPr>
        <w:t xml:space="preserve"> us (1b).</w:t>
      </w:r>
    </w:p>
    <w:p w14:paraId="69E8F6E8" w14:textId="77777777" w:rsidR="00D711AA" w:rsidRPr="007D67F6" w:rsidRDefault="00D711AA" w:rsidP="00D711AA">
      <w:pPr>
        <w:pStyle w:val="Heading2"/>
        <w:rPr>
          <w:rFonts w:cs="Arial"/>
        </w:rPr>
      </w:pPr>
      <w:r w:rsidRPr="007D67F6">
        <w:rPr>
          <w:rFonts w:cs="Arial"/>
        </w:rPr>
        <w:t xml:space="preserve">God himself </w:t>
      </w:r>
      <w:r w:rsidRPr="007D67F6">
        <w:rPr>
          <w:rFonts w:cs="Arial"/>
          <w:i/>
        </w:rPr>
        <w:t>keeps</w:t>
      </w:r>
      <w:r w:rsidRPr="007D67F6">
        <w:rPr>
          <w:rFonts w:cs="Arial"/>
        </w:rPr>
        <w:t xml:space="preserve"> us in his forever family (1c).</w:t>
      </w:r>
    </w:p>
    <w:p w14:paraId="29551C57" w14:textId="77777777" w:rsidR="00D711AA" w:rsidRDefault="00D711AA" w:rsidP="00D711AA">
      <w:pPr>
        <w:pStyle w:val="Heading2"/>
        <w:rPr>
          <w:rFonts w:cs="Arial"/>
        </w:rPr>
      </w:pPr>
      <w:r w:rsidRPr="007D67F6">
        <w:rPr>
          <w:rFonts w:cs="Arial"/>
        </w:rPr>
        <w:t xml:space="preserve">God himself </w:t>
      </w:r>
      <w:r w:rsidRPr="007D67F6">
        <w:rPr>
          <w:rFonts w:cs="Arial"/>
          <w:i/>
        </w:rPr>
        <w:t>gives</w:t>
      </w:r>
      <w:r w:rsidRPr="007D67F6">
        <w:rPr>
          <w:rFonts w:cs="Arial"/>
        </w:rPr>
        <w:t xml:space="preserve"> us mercy, peace, and love (2).</w:t>
      </w:r>
    </w:p>
    <w:p w14:paraId="412D0B53" w14:textId="77777777" w:rsidR="00D711AA" w:rsidRPr="007D67F6" w:rsidRDefault="00D711AA" w:rsidP="00D711AA"/>
    <w:p w14:paraId="78184132" w14:textId="77777777" w:rsidR="00D711AA" w:rsidRPr="007D67F6" w:rsidRDefault="00D711AA" w:rsidP="00D711AA">
      <w:pPr>
        <w:pStyle w:val="Heading1"/>
        <w:rPr>
          <w:rFonts w:cs="Arial"/>
        </w:rPr>
      </w:pPr>
      <w:r w:rsidRPr="007D67F6">
        <w:rPr>
          <w:rFonts w:cs="Arial"/>
        </w:rPr>
        <w:t>II.</w:t>
      </w:r>
      <w:r w:rsidRPr="007D67F6">
        <w:rPr>
          <w:rFonts w:cs="Arial"/>
        </w:rPr>
        <w:tab/>
      </w:r>
      <w:r>
        <w:rPr>
          <w:rFonts w:cs="Arial"/>
        </w:rPr>
        <w:t xml:space="preserve">________________ </w:t>
      </w:r>
      <w:r w:rsidRPr="007D67F6">
        <w:rPr>
          <w:rFonts w:cs="Arial"/>
        </w:rPr>
        <w:t>the enemy (3-16).</w:t>
      </w:r>
    </w:p>
    <w:p w14:paraId="558A1765" w14:textId="77777777" w:rsidR="00D711AA" w:rsidRPr="007D67F6" w:rsidRDefault="00D711AA" w:rsidP="00D711AA">
      <w:pPr>
        <w:pStyle w:val="Heading2"/>
        <w:ind w:right="-10"/>
        <w:rPr>
          <w:rFonts w:cs="Arial"/>
        </w:rPr>
      </w:pPr>
      <w:r w:rsidRPr="007D67F6">
        <w:rPr>
          <w:rFonts w:cs="Arial"/>
        </w:rPr>
        <w:t>Defend the faith against pretenders who infiltrate the church (3-4).</w:t>
      </w:r>
    </w:p>
    <w:p w14:paraId="0B7B6D79" w14:textId="7AE45C86" w:rsidR="00D711AA" w:rsidRPr="007D67F6" w:rsidRDefault="00A05FD9" w:rsidP="00D711AA">
      <w:pPr>
        <w:pStyle w:val="Heading2"/>
        <w:rPr>
          <w:rFonts w:cs="Arial"/>
        </w:rPr>
      </w:pPr>
      <w:r>
        <w:rPr>
          <w:rFonts w:cs="Arial"/>
        </w:rPr>
        <w:t>Be aware of</w:t>
      </w:r>
      <w:r w:rsidR="00D711AA" w:rsidRPr="007D67F6">
        <w:rPr>
          <w:rFonts w:cs="Arial"/>
        </w:rPr>
        <w:t xml:space="preserve"> three OT pretenders so </w:t>
      </w:r>
      <w:r>
        <w:rPr>
          <w:rFonts w:cs="Arial"/>
        </w:rPr>
        <w:t>you</w:t>
      </w:r>
      <w:r w:rsidR="00D711AA" w:rsidRPr="007D67F6">
        <w:rPr>
          <w:rFonts w:cs="Arial"/>
        </w:rPr>
        <w:t xml:space="preserve"> can avoid them (5-7).</w:t>
      </w:r>
    </w:p>
    <w:p w14:paraId="25A12181" w14:textId="78A7ACAF" w:rsidR="00D711AA" w:rsidRPr="007D67F6" w:rsidRDefault="00A05FD9" w:rsidP="00D711AA">
      <w:pPr>
        <w:pStyle w:val="Heading2"/>
      </w:pPr>
      <w:r>
        <w:t>Note</w:t>
      </w:r>
      <w:r w:rsidR="00D711AA" w:rsidRPr="007D67F6">
        <w:t xml:space="preserve"> the godless behavior of pretenders </w:t>
      </w:r>
      <w:r>
        <w:t>to</w:t>
      </w:r>
      <w:r w:rsidR="00D711AA" w:rsidRPr="007D67F6">
        <w:t xml:space="preserve"> avoid them and their practices (8-13).</w:t>
      </w:r>
    </w:p>
    <w:p w14:paraId="382B0F36" w14:textId="3567DDE1" w:rsidR="00D711AA" w:rsidRDefault="00A05FD9" w:rsidP="00D711AA">
      <w:pPr>
        <w:pStyle w:val="Heading2"/>
      </w:pPr>
      <w:r>
        <w:t>See</w:t>
      </w:r>
      <w:r w:rsidR="00D711AA" w:rsidRPr="007D67F6">
        <w:t xml:space="preserve"> the future judgment of pretenders for their selfishness </w:t>
      </w:r>
      <w:r>
        <w:t>to</w:t>
      </w:r>
      <w:r w:rsidR="00D711AA" w:rsidRPr="007D67F6">
        <w:t xml:space="preserve"> avoid them (14-16).</w:t>
      </w:r>
    </w:p>
    <w:p w14:paraId="66F36547" w14:textId="77777777" w:rsidR="00D711AA" w:rsidRPr="00AB59EA" w:rsidRDefault="00D711AA" w:rsidP="00D711AA"/>
    <w:p w14:paraId="22814CC1" w14:textId="77777777" w:rsidR="00D711AA" w:rsidRPr="007D67F6" w:rsidRDefault="00D711AA" w:rsidP="00D711AA">
      <w:pPr>
        <w:pStyle w:val="Heading1"/>
        <w:rPr>
          <w:rFonts w:cs="Arial"/>
        </w:rPr>
      </w:pPr>
      <w:r w:rsidRPr="007D67F6">
        <w:rPr>
          <w:rFonts w:cs="Arial"/>
        </w:rPr>
        <w:t>III.</w:t>
      </w:r>
      <w:r w:rsidRPr="007D67F6">
        <w:rPr>
          <w:rFonts w:cs="Arial"/>
        </w:rPr>
        <w:tab/>
      </w:r>
      <w:r>
        <w:rPr>
          <w:rFonts w:cs="Arial"/>
        </w:rPr>
        <w:t xml:space="preserve">________________ </w:t>
      </w:r>
      <w:r w:rsidRPr="007D67F6">
        <w:t>your faith (17-23).</w:t>
      </w:r>
    </w:p>
    <w:p w14:paraId="556A5A89" w14:textId="0EC0D90D" w:rsidR="00D711AA" w:rsidRPr="007D67F6" w:rsidRDefault="00D711AA" w:rsidP="00D711AA">
      <w:pPr>
        <w:pStyle w:val="Heading2"/>
      </w:pPr>
      <w:r w:rsidRPr="007D67F6">
        <w:rPr>
          <w:i/>
        </w:rPr>
        <w:t>Remember</w:t>
      </w:r>
      <w:r w:rsidRPr="007D67F6">
        <w:t xml:space="preserve"> </w:t>
      </w:r>
      <w:r w:rsidR="000E33D7">
        <w:t>the apostles predicted these men</w:t>
      </w:r>
      <w:r w:rsidRPr="007D67F6">
        <w:t xml:space="preserve"> so you won’t be led astray (17-19).</w:t>
      </w:r>
    </w:p>
    <w:p w14:paraId="6C200C1D" w14:textId="0B605161" w:rsidR="00D711AA" w:rsidRPr="007D67F6" w:rsidRDefault="00D711AA" w:rsidP="00D711AA">
      <w:pPr>
        <w:pStyle w:val="Heading2"/>
      </w:pPr>
      <w:r w:rsidRPr="007D67F6">
        <w:rPr>
          <w:i/>
        </w:rPr>
        <w:t>Nurture yourself</w:t>
      </w:r>
      <w:r w:rsidRPr="007D67F6">
        <w:t xml:space="preserve"> in God's love by studying the Bible, praying as the Spirit prays, and looking for the </w:t>
      </w:r>
      <w:r w:rsidR="000E33D7">
        <w:t>R</w:t>
      </w:r>
      <w:r w:rsidRPr="007D67F6">
        <w:t>apture</w:t>
      </w:r>
      <w:r w:rsidR="000E33D7">
        <w:t>—</w:t>
      </w:r>
      <w:r w:rsidRPr="007D67F6">
        <w:t>all to protect from pretender wiles (20-21).</w:t>
      </w:r>
    </w:p>
    <w:p w14:paraId="247DA647" w14:textId="140D43F4" w:rsidR="00D711AA" w:rsidRPr="007D67F6" w:rsidRDefault="00D711AA" w:rsidP="00D711AA">
      <w:pPr>
        <w:pStyle w:val="Heading2"/>
      </w:pPr>
      <w:r w:rsidRPr="007D67F6">
        <w:rPr>
          <w:i/>
        </w:rPr>
        <w:t>Show mercy</w:t>
      </w:r>
      <w:r w:rsidRPr="007D67F6">
        <w:t xml:space="preserve"> to the followers of the pretenders by encouraging them and witnessing to them while at the same time watching that </w:t>
      </w:r>
      <w:r w:rsidR="003B2F4A">
        <w:t>you do</w:t>
      </w:r>
      <w:r w:rsidRPr="007D67F6">
        <w:t xml:space="preserve"> not fall into their errors (22-23).</w:t>
      </w:r>
    </w:p>
    <w:p w14:paraId="0360C172" w14:textId="77777777" w:rsidR="00D711AA" w:rsidRPr="007D67F6" w:rsidRDefault="00D711AA" w:rsidP="00D711AA">
      <w:pPr>
        <w:pStyle w:val="Heading1"/>
        <w:rPr>
          <w:rFonts w:cs="Arial"/>
        </w:rPr>
      </w:pPr>
      <w:r w:rsidRPr="007D67F6">
        <w:rPr>
          <w:rFonts w:cs="Arial"/>
        </w:rPr>
        <w:t>IV.</w:t>
      </w:r>
      <w:r w:rsidRPr="007D67F6">
        <w:rPr>
          <w:rFonts w:cs="Arial"/>
        </w:rPr>
        <w:tab/>
      </w:r>
      <w:r>
        <w:rPr>
          <w:rFonts w:cs="Arial"/>
        </w:rPr>
        <w:t xml:space="preserve">________________ </w:t>
      </w:r>
      <w:r w:rsidRPr="007D67F6">
        <w:rPr>
          <w:rFonts w:cs="Arial"/>
        </w:rPr>
        <w:t>God for security</w:t>
      </w:r>
      <w:r w:rsidRPr="007D67F6">
        <w:t xml:space="preserve"> (24-25).</w:t>
      </w:r>
    </w:p>
    <w:p w14:paraId="34232A30" w14:textId="77777777" w:rsidR="00D711AA" w:rsidRPr="00FD7B79" w:rsidRDefault="00D711AA" w:rsidP="00D711AA">
      <w:pPr>
        <w:pStyle w:val="Heading1"/>
        <w:rPr>
          <w:rFonts w:cs="Arial"/>
        </w:rPr>
      </w:pPr>
      <w:r w:rsidRPr="00FD7B79">
        <w:rPr>
          <w:rFonts w:cs="Arial"/>
        </w:rPr>
        <w:t>Conclusion</w:t>
      </w:r>
    </w:p>
    <w:p w14:paraId="441651C6" w14:textId="77777777" w:rsidR="00D711AA" w:rsidRPr="00FD7B79" w:rsidRDefault="00D711AA" w:rsidP="00D711AA">
      <w:pPr>
        <w:pStyle w:val="Heading3"/>
        <w:rPr>
          <w:rFonts w:cs="Arial"/>
        </w:rPr>
      </w:pPr>
      <w:r>
        <w:rPr>
          <w:rFonts w:cs="Arial"/>
        </w:rPr>
        <w:t xml:space="preserve">Be </w:t>
      </w:r>
      <w:proofErr w:type="spellStart"/>
      <w:r>
        <w:rPr>
          <w:rFonts w:cs="Arial"/>
        </w:rPr>
        <w:t>a</w:t>
      </w:r>
      <w:proofErr w:type="spellEnd"/>
      <w:r>
        <w:rPr>
          <w:rFonts w:cs="Arial"/>
        </w:rPr>
        <w:t xml:space="preserve"> ________________ against pretenders (Main Idea</w:t>
      </w:r>
      <w:r w:rsidRPr="00FD7B79">
        <w:rPr>
          <w:rFonts w:cs="Arial"/>
        </w:rPr>
        <w:t>).</w:t>
      </w:r>
    </w:p>
    <w:p w14:paraId="274BE6B5" w14:textId="77777777" w:rsidR="00D711AA" w:rsidRDefault="00D711AA" w:rsidP="00D711AA">
      <w:pPr>
        <w:pStyle w:val="Heading3"/>
        <w:rPr>
          <w:rFonts w:cs="Arial"/>
        </w:rPr>
      </w:pPr>
      <w:r>
        <w:rPr>
          <w:rFonts w:cs="Arial"/>
        </w:rPr>
        <w:t>Do you believe “The Apostle’s Creed”?</w:t>
      </w:r>
    </w:p>
    <w:p w14:paraId="6B3A49D5" w14:textId="77777777" w:rsidR="00F81DAE" w:rsidRPr="004918E8" w:rsidRDefault="00F81DAE" w:rsidP="00F81DAE">
      <w:pPr>
        <w:widowControl w:val="0"/>
        <w:pBdr>
          <w:bottom w:val="single" w:sz="12" w:space="1" w:color="auto"/>
        </w:pBdr>
        <w:ind w:right="-10"/>
        <w:rPr>
          <w:rFonts w:cs="Arial"/>
          <w:szCs w:val="22"/>
        </w:rPr>
      </w:pPr>
    </w:p>
    <w:p w14:paraId="362F51A3" w14:textId="77777777" w:rsidR="00F81DAE" w:rsidRDefault="00F81DAE" w:rsidP="00F81DAE">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505BAB5D" w14:textId="77777777" w:rsidR="00F81DAE" w:rsidRPr="004918E8" w:rsidRDefault="00F81DAE" w:rsidP="00F81DAE">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67C9DDC2" w14:textId="77777777" w:rsidR="00F81DAE" w:rsidRPr="004918E8" w:rsidRDefault="00F81DAE" w:rsidP="00F81DAE">
      <w:pPr>
        <w:widowControl w:val="0"/>
        <w:ind w:right="-10"/>
        <w:jc w:val="center"/>
        <w:rPr>
          <w:rFonts w:cs="Arial"/>
          <w:szCs w:val="22"/>
        </w:rPr>
      </w:pPr>
    </w:p>
    <w:p w14:paraId="7555EDFD" w14:textId="77777777" w:rsidR="006509B4" w:rsidRPr="00541A78" w:rsidRDefault="006509B4" w:rsidP="006509B4">
      <w:pPr>
        <w:ind w:left="20" w:hanging="20"/>
        <w:jc w:val="center"/>
        <w:rPr>
          <w:b/>
          <w:sz w:val="46"/>
        </w:rPr>
      </w:pPr>
      <w:r w:rsidRPr="00541A78">
        <w:rPr>
          <w:rFonts w:ascii="Chicago" w:hAnsi="Chicago"/>
          <w:b/>
          <w:sz w:val="46"/>
        </w:rPr>
        <w:lastRenderedPageBreak/>
        <w:t>Jude</w:t>
      </w:r>
    </w:p>
    <w:p w14:paraId="7C97E6DC" w14:textId="77777777" w:rsidR="006509B4" w:rsidRPr="00541A78" w:rsidRDefault="006509B4" w:rsidP="006509B4">
      <w:pPr>
        <w:ind w:left="20" w:hanging="20"/>
        <w:jc w:val="center"/>
        <w:rPr>
          <w:b/>
        </w:rPr>
      </w:pPr>
    </w:p>
    <w:tbl>
      <w:tblPr>
        <w:tblW w:w="9800" w:type="dxa"/>
        <w:tblLayout w:type="fixed"/>
        <w:tblCellMar>
          <w:left w:w="80" w:type="dxa"/>
          <w:right w:w="80" w:type="dxa"/>
        </w:tblCellMar>
        <w:tblLook w:val="0000" w:firstRow="0" w:lastRow="0" w:firstColumn="0" w:lastColumn="0" w:noHBand="0" w:noVBand="0"/>
      </w:tblPr>
      <w:tblGrid>
        <w:gridCol w:w="710"/>
        <w:gridCol w:w="646"/>
        <w:gridCol w:w="992"/>
        <w:gridCol w:w="993"/>
        <w:gridCol w:w="850"/>
        <w:gridCol w:w="1019"/>
        <w:gridCol w:w="1036"/>
        <w:gridCol w:w="854"/>
        <w:gridCol w:w="990"/>
        <w:gridCol w:w="720"/>
        <w:gridCol w:w="990"/>
      </w:tblGrid>
      <w:tr w:rsidR="006509B4" w:rsidRPr="00541A78" w14:paraId="5DD1648F" w14:textId="77777777" w:rsidTr="00A209B8">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6A80921C" w14:textId="77777777" w:rsidR="006509B4" w:rsidRPr="007657B3" w:rsidRDefault="006509B4" w:rsidP="00A209B8">
            <w:pPr>
              <w:tabs>
                <w:tab w:val="left" w:pos="9180"/>
              </w:tabs>
              <w:jc w:val="center"/>
              <w:rPr>
                <w:b/>
                <w:sz w:val="36"/>
              </w:rPr>
            </w:pPr>
          </w:p>
          <w:p w14:paraId="617236AE" w14:textId="77777777" w:rsidR="006509B4" w:rsidRPr="007657B3" w:rsidRDefault="006509B4" w:rsidP="00A209B8">
            <w:pPr>
              <w:tabs>
                <w:tab w:val="left" w:pos="9180"/>
              </w:tabs>
              <w:jc w:val="center"/>
              <w:rPr>
                <w:b/>
                <w:sz w:val="36"/>
              </w:rPr>
            </w:pPr>
            <w:r w:rsidRPr="007657B3">
              <w:rPr>
                <w:b/>
                <w:sz w:val="36"/>
              </w:rPr>
              <w:t>Contending Against Pretenders</w:t>
            </w:r>
          </w:p>
          <w:p w14:paraId="75A88A5F" w14:textId="77777777" w:rsidR="006509B4" w:rsidRPr="00541A78" w:rsidRDefault="006509B4" w:rsidP="00A209B8">
            <w:pPr>
              <w:tabs>
                <w:tab w:val="left" w:pos="9180"/>
              </w:tabs>
              <w:jc w:val="center"/>
              <w:rPr>
                <w:b/>
                <w:sz w:val="26"/>
              </w:rPr>
            </w:pPr>
          </w:p>
        </w:tc>
      </w:tr>
      <w:tr w:rsidR="006509B4" w:rsidRPr="00541A78" w14:paraId="4405C712" w14:textId="77777777" w:rsidTr="00A209B8">
        <w:tc>
          <w:tcPr>
            <w:tcW w:w="5210" w:type="dxa"/>
            <w:gridSpan w:val="6"/>
            <w:tcBorders>
              <w:top w:val="single" w:sz="6" w:space="0" w:color="auto"/>
              <w:left w:val="single" w:sz="6" w:space="0" w:color="auto"/>
              <w:bottom w:val="single" w:sz="6" w:space="0" w:color="auto"/>
              <w:right w:val="single" w:sz="6" w:space="0" w:color="auto"/>
            </w:tcBorders>
          </w:tcPr>
          <w:p w14:paraId="450B9A24" w14:textId="77777777" w:rsidR="006509B4" w:rsidRPr="00541A78" w:rsidRDefault="006509B4" w:rsidP="00A209B8">
            <w:pPr>
              <w:tabs>
                <w:tab w:val="left" w:pos="9180"/>
              </w:tabs>
              <w:jc w:val="center"/>
              <w:rPr>
                <w:b/>
              </w:rPr>
            </w:pPr>
          </w:p>
          <w:p w14:paraId="692528E6" w14:textId="77777777" w:rsidR="006509B4" w:rsidRPr="00541A78" w:rsidRDefault="006509B4" w:rsidP="00A209B8">
            <w:pPr>
              <w:tabs>
                <w:tab w:val="left" w:pos="9180"/>
              </w:tabs>
              <w:jc w:val="center"/>
              <w:rPr>
                <w:b/>
              </w:rPr>
            </w:pPr>
            <w:r w:rsidRPr="00541A78">
              <w:rPr>
                <w:b/>
              </w:rPr>
              <w:t>Why to Contend</w:t>
            </w:r>
          </w:p>
        </w:tc>
        <w:tc>
          <w:tcPr>
            <w:tcW w:w="4590" w:type="dxa"/>
            <w:gridSpan w:val="5"/>
            <w:tcBorders>
              <w:top w:val="single" w:sz="6" w:space="0" w:color="auto"/>
              <w:bottom w:val="single" w:sz="6" w:space="0" w:color="auto"/>
              <w:right w:val="single" w:sz="6" w:space="0" w:color="auto"/>
            </w:tcBorders>
          </w:tcPr>
          <w:p w14:paraId="519EE6E1" w14:textId="77777777" w:rsidR="006509B4" w:rsidRPr="00541A78" w:rsidRDefault="006509B4" w:rsidP="00A209B8">
            <w:pPr>
              <w:tabs>
                <w:tab w:val="left" w:pos="9180"/>
              </w:tabs>
              <w:jc w:val="center"/>
              <w:rPr>
                <w:b/>
              </w:rPr>
            </w:pPr>
          </w:p>
          <w:p w14:paraId="580C3215" w14:textId="77777777" w:rsidR="006509B4" w:rsidRPr="00541A78" w:rsidRDefault="006509B4" w:rsidP="00A209B8">
            <w:pPr>
              <w:tabs>
                <w:tab w:val="left" w:pos="9180"/>
              </w:tabs>
              <w:jc w:val="center"/>
              <w:rPr>
                <w:b/>
              </w:rPr>
            </w:pPr>
            <w:r w:rsidRPr="00541A78">
              <w:rPr>
                <w:b/>
              </w:rPr>
              <w:t>How to Contend</w:t>
            </w:r>
          </w:p>
          <w:p w14:paraId="66EA427E" w14:textId="77777777" w:rsidR="006509B4" w:rsidRPr="00541A78" w:rsidRDefault="006509B4" w:rsidP="00A209B8">
            <w:pPr>
              <w:tabs>
                <w:tab w:val="left" w:pos="9180"/>
              </w:tabs>
              <w:jc w:val="center"/>
              <w:rPr>
                <w:b/>
              </w:rPr>
            </w:pPr>
          </w:p>
        </w:tc>
      </w:tr>
      <w:tr w:rsidR="006509B4" w:rsidRPr="00541A78" w14:paraId="4FB108B5" w14:textId="77777777" w:rsidTr="00DC7D12">
        <w:tc>
          <w:tcPr>
            <w:tcW w:w="1356" w:type="dxa"/>
            <w:gridSpan w:val="2"/>
            <w:tcBorders>
              <w:top w:val="single" w:sz="6" w:space="0" w:color="auto"/>
              <w:left w:val="single" w:sz="6" w:space="0" w:color="auto"/>
              <w:bottom w:val="single" w:sz="6" w:space="0" w:color="auto"/>
              <w:right w:val="single" w:sz="6" w:space="0" w:color="auto"/>
            </w:tcBorders>
          </w:tcPr>
          <w:p w14:paraId="2CB2DB93" w14:textId="77777777" w:rsidR="006509B4" w:rsidRPr="00541A78" w:rsidRDefault="006509B4" w:rsidP="00A209B8">
            <w:pPr>
              <w:tabs>
                <w:tab w:val="left" w:pos="9180"/>
              </w:tabs>
              <w:jc w:val="center"/>
              <w:rPr>
                <w:b/>
              </w:rPr>
            </w:pPr>
          </w:p>
          <w:p w14:paraId="649E6EAA" w14:textId="77777777" w:rsidR="006509B4" w:rsidRPr="00541A78" w:rsidRDefault="006509B4" w:rsidP="00A209B8">
            <w:pPr>
              <w:tabs>
                <w:tab w:val="left" w:pos="9180"/>
              </w:tabs>
              <w:jc w:val="center"/>
              <w:rPr>
                <w:b/>
              </w:rPr>
            </w:pPr>
            <w:r w:rsidRPr="00541A78">
              <w:rPr>
                <w:b/>
              </w:rPr>
              <w:t xml:space="preserve">Intro </w:t>
            </w:r>
          </w:p>
        </w:tc>
        <w:tc>
          <w:tcPr>
            <w:tcW w:w="3854" w:type="dxa"/>
            <w:gridSpan w:val="4"/>
            <w:tcBorders>
              <w:top w:val="single" w:sz="6" w:space="0" w:color="auto"/>
              <w:left w:val="single" w:sz="6" w:space="0" w:color="auto"/>
              <w:bottom w:val="single" w:sz="6" w:space="0" w:color="auto"/>
              <w:right w:val="single" w:sz="6" w:space="0" w:color="auto"/>
            </w:tcBorders>
          </w:tcPr>
          <w:p w14:paraId="2D086EEA" w14:textId="77777777" w:rsidR="006509B4" w:rsidRPr="00541A78" w:rsidRDefault="006509B4" w:rsidP="00A209B8">
            <w:pPr>
              <w:tabs>
                <w:tab w:val="left" w:pos="9180"/>
              </w:tabs>
              <w:jc w:val="center"/>
              <w:rPr>
                <w:b/>
              </w:rPr>
            </w:pPr>
          </w:p>
          <w:p w14:paraId="3793C3DA" w14:textId="153E3E44" w:rsidR="006509B4" w:rsidRPr="00541A78" w:rsidRDefault="006509B4" w:rsidP="00A209B8">
            <w:pPr>
              <w:tabs>
                <w:tab w:val="left" w:pos="9180"/>
              </w:tabs>
              <w:jc w:val="center"/>
              <w:rPr>
                <w:b/>
              </w:rPr>
            </w:pPr>
            <w:r w:rsidRPr="00541A78">
              <w:rPr>
                <w:b/>
              </w:rPr>
              <w:t>Pretender</w:t>
            </w:r>
          </w:p>
          <w:p w14:paraId="3ACD488E" w14:textId="77777777" w:rsidR="006509B4" w:rsidRPr="00541A78" w:rsidRDefault="006509B4" w:rsidP="00A209B8">
            <w:pPr>
              <w:tabs>
                <w:tab w:val="left" w:pos="9180"/>
              </w:tabs>
              <w:jc w:val="center"/>
              <w:rPr>
                <w:b/>
              </w:rPr>
            </w:pPr>
            <w:r w:rsidRPr="00541A78">
              <w:rPr>
                <w:b/>
              </w:rPr>
              <w:t>Practices</w:t>
            </w:r>
          </w:p>
        </w:tc>
        <w:tc>
          <w:tcPr>
            <w:tcW w:w="2880" w:type="dxa"/>
            <w:gridSpan w:val="3"/>
            <w:tcBorders>
              <w:top w:val="single" w:sz="6" w:space="0" w:color="auto"/>
              <w:bottom w:val="single" w:sz="6" w:space="0" w:color="auto"/>
              <w:right w:val="single" w:sz="6" w:space="0" w:color="auto"/>
            </w:tcBorders>
          </w:tcPr>
          <w:p w14:paraId="70653890" w14:textId="77777777" w:rsidR="006509B4" w:rsidRPr="00541A78" w:rsidRDefault="006509B4" w:rsidP="00A209B8">
            <w:pPr>
              <w:tabs>
                <w:tab w:val="left" w:pos="9180"/>
              </w:tabs>
              <w:jc w:val="center"/>
              <w:rPr>
                <w:b/>
              </w:rPr>
            </w:pPr>
          </w:p>
          <w:p w14:paraId="7637E95D" w14:textId="77777777" w:rsidR="006509B4" w:rsidRPr="00541A78" w:rsidRDefault="006509B4" w:rsidP="00A209B8">
            <w:pPr>
              <w:tabs>
                <w:tab w:val="left" w:pos="9180"/>
              </w:tabs>
              <w:jc w:val="center"/>
              <w:rPr>
                <w:b/>
              </w:rPr>
            </w:pPr>
            <w:r w:rsidRPr="00541A78">
              <w:rPr>
                <w:b/>
              </w:rPr>
              <w:t xml:space="preserve">How to Avoid </w:t>
            </w:r>
          </w:p>
          <w:p w14:paraId="5A009B21" w14:textId="77777777" w:rsidR="006509B4" w:rsidRPr="00541A78" w:rsidRDefault="006509B4" w:rsidP="00A209B8">
            <w:pPr>
              <w:tabs>
                <w:tab w:val="left" w:pos="9180"/>
              </w:tabs>
              <w:jc w:val="center"/>
              <w:rPr>
                <w:b/>
              </w:rPr>
            </w:pPr>
            <w:r w:rsidRPr="00541A78">
              <w:rPr>
                <w:b/>
              </w:rPr>
              <w:t>Pretenders’ Snares</w:t>
            </w:r>
          </w:p>
        </w:tc>
        <w:tc>
          <w:tcPr>
            <w:tcW w:w="1710" w:type="dxa"/>
            <w:gridSpan w:val="2"/>
            <w:tcBorders>
              <w:top w:val="single" w:sz="6" w:space="0" w:color="auto"/>
              <w:left w:val="single" w:sz="6" w:space="0" w:color="auto"/>
              <w:bottom w:val="single" w:sz="6" w:space="0" w:color="auto"/>
              <w:right w:val="single" w:sz="6" w:space="0" w:color="auto"/>
            </w:tcBorders>
          </w:tcPr>
          <w:p w14:paraId="644C350D" w14:textId="77777777" w:rsidR="006509B4" w:rsidRPr="00541A78" w:rsidRDefault="006509B4" w:rsidP="00A209B8">
            <w:pPr>
              <w:tabs>
                <w:tab w:val="left" w:pos="9180"/>
              </w:tabs>
              <w:jc w:val="center"/>
              <w:rPr>
                <w:b/>
              </w:rPr>
            </w:pPr>
          </w:p>
          <w:p w14:paraId="5A9C1B6C" w14:textId="77777777" w:rsidR="006509B4" w:rsidRPr="00541A78" w:rsidRDefault="006509B4" w:rsidP="00A209B8">
            <w:pPr>
              <w:tabs>
                <w:tab w:val="left" w:pos="9180"/>
              </w:tabs>
              <w:jc w:val="center"/>
              <w:rPr>
                <w:b/>
              </w:rPr>
            </w:pPr>
            <w:r w:rsidRPr="00541A78">
              <w:rPr>
                <w:b/>
              </w:rPr>
              <w:t>Praise for Preservation</w:t>
            </w:r>
          </w:p>
          <w:p w14:paraId="31D4E70F" w14:textId="77777777" w:rsidR="006509B4" w:rsidRPr="00541A78" w:rsidRDefault="006509B4" w:rsidP="00A209B8">
            <w:pPr>
              <w:tabs>
                <w:tab w:val="left" w:pos="9180"/>
              </w:tabs>
              <w:jc w:val="center"/>
              <w:rPr>
                <w:b/>
              </w:rPr>
            </w:pPr>
          </w:p>
        </w:tc>
      </w:tr>
      <w:tr w:rsidR="006509B4" w:rsidRPr="00541A78" w14:paraId="1EE25471" w14:textId="77777777" w:rsidTr="00DC7D12">
        <w:tc>
          <w:tcPr>
            <w:tcW w:w="1356" w:type="dxa"/>
            <w:gridSpan w:val="2"/>
            <w:tcBorders>
              <w:top w:val="single" w:sz="6" w:space="0" w:color="auto"/>
              <w:left w:val="single" w:sz="6" w:space="0" w:color="auto"/>
              <w:bottom w:val="single" w:sz="6" w:space="0" w:color="auto"/>
              <w:right w:val="single" w:sz="6" w:space="0" w:color="auto"/>
            </w:tcBorders>
          </w:tcPr>
          <w:p w14:paraId="55A7F4EC" w14:textId="77777777" w:rsidR="006509B4" w:rsidRPr="00541A78" w:rsidRDefault="006509B4" w:rsidP="00A209B8">
            <w:pPr>
              <w:tabs>
                <w:tab w:val="left" w:pos="9180"/>
              </w:tabs>
              <w:jc w:val="center"/>
              <w:rPr>
                <w:b/>
              </w:rPr>
            </w:pPr>
          </w:p>
          <w:p w14:paraId="276BF487" w14:textId="77777777" w:rsidR="006509B4" w:rsidRPr="00541A78" w:rsidRDefault="006509B4" w:rsidP="00A209B8">
            <w:pPr>
              <w:tabs>
                <w:tab w:val="left" w:pos="9180"/>
              </w:tabs>
              <w:jc w:val="center"/>
              <w:rPr>
                <w:b/>
              </w:rPr>
            </w:pPr>
            <w:r w:rsidRPr="00541A78">
              <w:rPr>
                <w:b/>
              </w:rPr>
              <w:t xml:space="preserve">Verses 1-2 </w:t>
            </w:r>
          </w:p>
        </w:tc>
        <w:tc>
          <w:tcPr>
            <w:tcW w:w="3854" w:type="dxa"/>
            <w:gridSpan w:val="4"/>
            <w:tcBorders>
              <w:top w:val="single" w:sz="6" w:space="0" w:color="auto"/>
              <w:left w:val="single" w:sz="6" w:space="0" w:color="auto"/>
              <w:bottom w:val="single" w:sz="6" w:space="0" w:color="auto"/>
              <w:right w:val="single" w:sz="6" w:space="0" w:color="auto"/>
            </w:tcBorders>
          </w:tcPr>
          <w:p w14:paraId="73909D01" w14:textId="77777777" w:rsidR="006509B4" w:rsidRPr="00541A78" w:rsidRDefault="006509B4" w:rsidP="00A209B8">
            <w:pPr>
              <w:tabs>
                <w:tab w:val="left" w:pos="9180"/>
              </w:tabs>
              <w:jc w:val="center"/>
              <w:rPr>
                <w:b/>
              </w:rPr>
            </w:pPr>
          </w:p>
          <w:p w14:paraId="0DE437E3" w14:textId="77777777" w:rsidR="006509B4" w:rsidRPr="00541A78" w:rsidRDefault="006509B4" w:rsidP="00A209B8">
            <w:pPr>
              <w:tabs>
                <w:tab w:val="left" w:pos="9180"/>
              </w:tabs>
              <w:jc w:val="center"/>
              <w:rPr>
                <w:b/>
              </w:rPr>
            </w:pPr>
            <w:r w:rsidRPr="00541A78">
              <w:rPr>
                <w:b/>
              </w:rPr>
              <w:t>Verses 3-16</w:t>
            </w:r>
          </w:p>
        </w:tc>
        <w:tc>
          <w:tcPr>
            <w:tcW w:w="2880" w:type="dxa"/>
            <w:gridSpan w:val="3"/>
            <w:tcBorders>
              <w:top w:val="single" w:sz="6" w:space="0" w:color="auto"/>
              <w:bottom w:val="single" w:sz="6" w:space="0" w:color="auto"/>
              <w:right w:val="single" w:sz="6" w:space="0" w:color="auto"/>
            </w:tcBorders>
          </w:tcPr>
          <w:p w14:paraId="0740B125" w14:textId="77777777" w:rsidR="006509B4" w:rsidRPr="00541A78" w:rsidRDefault="006509B4" w:rsidP="00A209B8">
            <w:pPr>
              <w:tabs>
                <w:tab w:val="left" w:pos="9180"/>
              </w:tabs>
              <w:jc w:val="center"/>
              <w:rPr>
                <w:b/>
              </w:rPr>
            </w:pPr>
          </w:p>
          <w:p w14:paraId="57D89C53" w14:textId="77777777" w:rsidR="006509B4" w:rsidRPr="00541A78" w:rsidRDefault="006509B4" w:rsidP="00A209B8">
            <w:pPr>
              <w:tabs>
                <w:tab w:val="left" w:pos="9180"/>
              </w:tabs>
              <w:jc w:val="center"/>
              <w:rPr>
                <w:b/>
              </w:rPr>
            </w:pPr>
            <w:r w:rsidRPr="00541A78">
              <w:rPr>
                <w:b/>
              </w:rPr>
              <w:t>Verses 17-23</w:t>
            </w:r>
          </w:p>
        </w:tc>
        <w:tc>
          <w:tcPr>
            <w:tcW w:w="1710" w:type="dxa"/>
            <w:gridSpan w:val="2"/>
            <w:tcBorders>
              <w:top w:val="single" w:sz="6" w:space="0" w:color="auto"/>
              <w:left w:val="single" w:sz="6" w:space="0" w:color="auto"/>
              <w:bottom w:val="single" w:sz="6" w:space="0" w:color="auto"/>
              <w:right w:val="single" w:sz="6" w:space="0" w:color="auto"/>
            </w:tcBorders>
          </w:tcPr>
          <w:p w14:paraId="2BF20BB9" w14:textId="77777777" w:rsidR="006509B4" w:rsidRPr="00541A78" w:rsidRDefault="006509B4" w:rsidP="00A209B8">
            <w:pPr>
              <w:tabs>
                <w:tab w:val="left" w:pos="9180"/>
              </w:tabs>
              <w:jc w:val="center"/>
              <w:rPr>
                <w:b/>
              </w:rPr>
            </w:pPr>
          </w:p>
          <w:p w14:paraId="7FB87D70" w14:textId="77777777" w:rsidR="006509B4" w:rsidRPr="00541A78" w:rsidRDefault="006509B4" w:rsidP="00A209B8">
            <w:pPr>
              <w:tabs>
                <w:tab w:val="left" w:pos="9180"/>
              </w:tabs>
              <w:jc w:val="center"/>
              <w:rPr>
                <w:b/>
              </w:rPr>
            </w:pPr>
            <w:r w:rsidRPr="00541A78">
              <w:rPr>
                <w:b/>
              </w:rPr>
              <w:t>Verses 24-25</w:t>
            </w:r>
          </w:p>
          <w:p w14:paraId="63B12B98" w14:textId="77777777" w:rsidR="006509B4" w:rsidRPr="00541A78" w:rsidRDefault="006509B4" w:rsidP="00A209B8">
            <w:pPr>
              <w:tabs>
                <w:tab w:val="left" w:pos="9180"/>
              </w:tabs>
              <w:jc w:val="center"/>
              <w:rPr>
                <w:b/>
              </w:rPr>
            </w:pPr>
          </w:p>
        </w:tc>
      </w:tr>
      <w:tr w:rsidR="006509B4" w:rsidRPr="00541A78" w14:paraId="39912424" w14:textId="77777777" w:rsidTr="00DC7D12">
        <w:tblPrEx>
          <w:tblCellMar>
            <w:left w:w="79" w:type="dxa"/>
            <w:right w:w="79" w:type="dxa"/>
          </w:tblCellMar>
        </w:tblPrEx>
        <w:tc>
          <w:tcPr>
            <w:tcW w:w="710" w:type="dxa"/>
            <w:tcBorders>
              <w:top w:val="single" w:sz="6" w:space="0" w:color="auto"/>
              <w:left w:val="single" w:sz="6" w:space="0" w:color="auto"/>
              <w:bottom w:val="single" w:sz="6" w:space="0" w:color="auto"/>
              <w:right w:val="single" w:sz="6" w:space="0" w:color="auto"/>
            </w:tcBorders>
          </w:tcPr>
          <w:p w14:paraId="6BCE2DF1" w14:textId="77777777" w:rsidR="006509B4" w:rsidRPr="00541A78" w:rsidRDefault="006509B4" w:rsidP="00A209B8">
            <w:pPr>
              <w:tabs>
                <w:tab w:val="left" w:pos="9180"/>
              </w:tabs>
              <w:jc w:val="center"/>
              <w:rPr>
                <w:sz w:val="18"/>
              </w:rPr>
            </w:pPr>
          </w:p>
          <w:p w14:paraId="5FC56DE9" w14:textId="77777777" w:rsidR="006509B4" w:rsidRPr="00541A78" w:rsidRDefault="006509B4" w:rsidP="00A209B8">
            <w:pPr>
              <w:tabs>
                <w:tab w:val="left" w:pos="9180"/>
              </w:tabs>
              <w:jc w:val="center"/>
              <w:rPr>
                <w:sz w:val="18"/>
              </w:rPr>
            </w:pPr>
            <w:r w:rsidRPr="00541A78">
              <w:rPr>
                <w:sz w:val="18"/>
              </w:rPr>
              <w:t>Greet-ing</w:t>
            </w:r>
          </w:p>
          <w:p w14:paraId="34166B1F" w14:textId="77777777" w:rsidR="006509B4" w:rsidRPr="00541A78" w:rsidRDefault="006509B4" w:rsidP="00A209B8">
            <w:pPr>
              <w:tabs>
                <w:tab w:val="left" w:pos="9180"/>
              </w:tabs>
              <w:jc w:val="center"/>
              <w:rPr>
                <w:sz w:val="18"/>
              </w:rPr>
            </w:pPr>
            <w:r w:rsidRPr="00541A78">
              <w:rPr>
                <w:sz w:val="18"/>
              </w:rPr>
              <w:t>1</w:t>
            </w:r>
          </w:p>
        </w:tc>
        <w:tc>
          <w:tcPr>
            <w:tcW w:w="646" w:type="dxa"/>
            <w:tcBorders>
              <w:top w:val="single" w:sz="6" w:space="0" w:color="auto"/>
              <w:left w:val="single" w:sz="6" w:space="0" w:color="auto"/>
              <w:bottom w:val="single" w:sz="6" w:space="0" w:color="auto"/>
              <w:right w:val="single" w:sz="6" w:space="0" w:color="auto"/>
            </w:tcBorders>
          </w:tcPr>
          <w:p w14:paraId="5B18582E" w14:textId="77777777" w:rsidR="006509B4" w:rsidRPr="00541A78" w:rsidRDefault="006509B4" w:rsidP="00A209B8">
            <w:pPr>
              <w:tabs>
                <w:tab w:val="left" w:pos="9180"/>
              </w:tabs>
              <w:ind w:right="-80"/>
              <w:jc w:val="center"/>
              <w:rPr>
                <w:sz w:val="18"/>
              </w:rPr>
            </w:pPr>
          </w:p>
          <w:p w14:paraId="4FFBC755" w14:textId="77777777" w:rsidR="006509B4" w:rsidRPr="00541A78" w:rsidRDefault="006509B4" w:rsidP="00A209B8">
            <w:pPr>
              <w:tabs>
                <w:tab w:val="left" w:pos="9180"/>
              </w:tabs>
              <w:ind w:right="-80"/>
              <w:jc w:val="center"/>
              <w:rPr>
                <w:sz w:val="18"/>
              </w:rPr>
            </w:pPr>
            <w:r w:rsidRPr="00541A78">
              <w:rPr>
                <w:sz w:val="18"/>
              </w:rPr>
              <w:t>Bless-ing</w:t>
            </w:r>
          </w:p>
          <w:p w14:paraId="091AF3EE" w14:textId="77777777" w:rsidR="006509B4" w:rsidRPr="00541A78" w:rsidRDefault="006509B4" w:rsidP="00A209B8">
            <w:pPr>
              <w:tabs>
                <w:tab w:val="left" w:pos="9180"/>
              </w:tabs>
              <w:ind w:right="-80"/>
              <w:jc w:val="center"/>
              <w:rPr>
                <w:sz w:val="18"/>
              </w:rPr>
            </w:pPr>
            <w:r w:rsidRPr="00541A78">
              <w:rPr>
                <w:sz w:val="18"/>
              </w:rPr>
              <w:t>2</w:t>
            </w:r>
          </w:p>
        </w:tc>
        <w:tc>
          <w:tcPr>
            <w:tcW w:w="992" w:type="dxa"/>
            <w:tcBorders>
              <w:top w:val="single" w:sz="6" w:space="0" w:color="auto"/>
              <w:left w:val="single" w:sz="6" w:space="0" w:color="auto"/>
              <w:bottom w:val="single" w:sz="6" w:space="0" w:color="auto"/>
              <w:right w:val="single" w:sz="6" w:space="0" w:color="auto"/>
            </w:tcBorders>
          </w:tcPr>
          <w:p w14:paraId="6A0CA216" w14:textId="77777777" w:rsidR="006509B4" w:rsidRPr="00541A78" w:rsidRDefault="006509B4" w:rsidP="00A209B8">
            <w:pPr>
              <w:tabs>
                <w:tab w:val="left" w:pos="9180"/>
              </w:tabs>
              <w:jc w:val="center"/>
              <w:rPr>
                <w:sz w:val="18"/>
              </w:rPr>
            </w:pPr>
          </w:p>
          <w:p w14:paraId="01B321C7" w14:textId="77777777" w:rsidR="006509B4" w:rsidRPr="00541A78" w:rsidRDefault="006509B4" w:rsidP="00A209B8">
            <w:pPr>
              <w:tabs>
                <w:tab w:val="left" w:pos="9180"/>
              </w:tabs>
              <w:jc w:val="center"/>
              <w:rPr>
                <w:sz w:val="18"/>
              </w:rPr>
            </w:pPr>
            <w:r w:rsidRPr="00541A78">
              <w:rPr>
                <w:sz w:val="18"/>
              </w:rPr>
              <w:t>Purpose of Epistle: Defend the faith</w:t>
            </w:r>
          </w:p>
          <w:p w14:paraId="50238577" w14:textId="77777777" w:rsidR="006509B4" w:rsidRPr="00541A78" w:rsidRDefault="006509B4" w:rsidP="00A209B8">
            <w:pPr>
              <w:tabs>
                <w:tab w:val="left" w:pos="9180"/>
              </w:tabs>
              <w:jc w:val="center"/>
              <w:rPr>
                <w:sz w:val="18"/>
              </w:rPr>
            </w:pPr>
            <w:r w:rsidRPr="00541A78">
              <w:rPr>
                <w:sz w:val="18"/>
              </w:rPr>
              <w:t>3-4</w:t>
            </w:r>
          </w:p>
        </w:tc>
        <w:tc>
          <w:tcPr>
            <w:tcW w:w="993" w:type="dxa"/>
            <w:tcBorders>
              <w:top w:val="single" w:sz="6" w:space="0" w:color="auto"/>
              <w:left w:val="single" w:sz="6" w:space="0" w:color="auto"/>
              <w:bottom w:val="single" w:sz="6" w:space="0" w:color="auto"/>
              <w:right w:val="single" w:sz="6" w:space="0" w:color="auto"/>
            </w:tcBorders>
          </w:tcPr>
          <w:p w14:paraId="7DC40C95" w14:textId="77777777" w:rsidR="006509B4" w:rsidRPr="00541A78" w:rsidRDefault="006509B4" w:rsidP="00DC7D12">
            <w:pPr>
              <w:tabs>
                <w:tab w:val="left" w:pos="9180"/>
              </w:tabs>
              <w:ind w:left="-75" w:right="-42"/>
              <w:jc w:val="center"/>
              <w:rPr>
                <w:sz w:val="18"/>
              </w:rPr>
            </w:pPr>
          </w:p>
          <w:p w14:paraId="6523A59D" w14:textId="77777777" w:rsidR="006509B4" w:rsidRPr="00541A78" w:rsidRDefault="006509B4" w:rsidP="00DC7D12">
            <w:pPr>
              <w:tabs>
                <w:tab w:val="left" w:pos="9180"/>
              </w:tabs>
              <w:ind w:left="-75" w:right="-42"/>
              <w:jc w:val="center"/>
              <w:rPr>
                <w:sz w:val="18"/>
              </w:rPr>
            </w:pPr>
            <w:r w:rsidRPr="00541A78">
              <w:rPr>
                <w:sz w:val="18"/>
              </w:rPr>
              <w:t>OT Pretenders</w:t>
            </w:r>
          </w:p>
          <w:p w14:paraId="2395710C" w14:textId="77777777" w:rsidR="006509B4" w:rsidRPr="00541A78" w:rsidRDefault="006509B4" w:rsidP="00DC7D12">
            <w:pPr>
              <w:tabs>
                <w:tab w:val="left" w:pos="9180"/>
              </w:tabs>
              <w:ind w:left="-75" w:right="-42"/>
              <w:jc w:val="center"/>
              <w:rPr>
                <w:sz w:val="18"/>
              </w:rPr>
            </w:pPr>
            <w:r w:rsidRPr="00541A78">
              <w:rPr>
                <w:sz w:val="18"/>
              </w:rPr>
              <w:t>5-7</w:t>
            </w:r>
          </w:p>
          <w:p w14:paraId="371E9A40" w14:textId="77777777" w:rsidR="006509B4" w:rsidRPr="00541A78" w:rsidRDefault="006509B4" w:rsidP="00DC7D12">
            <w:pPr>
              <w:tabs>
                <w:tab w:val="left" w:pos="9180"/>
              </w:tabs>
              <w:ind w:left="-75" w:right="-42"/>
              <w:jc w:val="center"/>
              <w:rPr>
                <w:sz w:val="18"/>
              </w:rPr>
            </w:pPr>
          </w:p>
          <w:p w14:paraId="2C104844" w14:textId="77777777" w:rsidR="006509B4" w:rsidRPr="00541A78" w:rsidRDefault="006509B4" w:rsidP="00DC7D12">
            <w:pPr>
              <w:tabs>
                <w:tab w:val="left" w:pos="9180"/>
              </w:tabs>
              <w:ind w:left="-75" w:right="-42"/>
              <w:jc w:val="center"/>
              <w:rPr>
                <w:sz w:val="18"/>
              </w:rPr>
            </w:pPr>
            <w:r w:rsidRPr="00541A78">
              <w:rPr>
                <w:sz w:val="18"/>
              </w:rPr>
              <w:t>(Past)</w:t>
            </w:r>
          </w:p>
        </w:tc>
        <w:tc>
          <w:tcPr>
            <w:tcW w:w="850" w:type="dxa"/>
            <w:tcBorders>
              <w:top w:val="single" w:sz="6" w:space="0" w:color="auto"/>
              <w:left w:val="single" w:sz="6" w:space="0" w:color="auto"/>
              <w:bottom w:val="single" w:sz="6" w:space="0" w:color="auto"/>
              <w:right w:val="single" w:sz="6" w:space="0" w:color="auto"/>
            </w:tcBorders>
          </w:tcPr>
          <w:p w14:paraId="07B12954" w14:textId="77777777" w:rsidR="006509B4" w:rsidRPr="00541A78" w:rsidRDefault="006509B4" w:rsidP="00A209B8">
            <w:pPr>
              <w:tabs>
                <w:tab w:val="left" w:pos="9180"/>
              </w:tabs>
              <w:ind w:right="-79"/>
              <w:jc w:val="center"/>
              <w:rPr>
                <w:sz w:val="18"/>
              </w:rPr>
            </w:pPr>
          </w:p>
          <w:p w14:paraId="328B4013" w14:textId="77777777" w:rsidR="006509B4" w:rsidRPr="00541A78" w:rsidRDefault="006509B4" w:rsidP="00A209B8">
            <w:pPr>
              <w:tabs>
                <w:tab w:val="left" w:pos="9180"/>
              </w:tabs>
              <w:ind w:right="-79"/>
              <w:jc w:val="center"/>
              <w:rPr>
                <w:sz w:val="18"/>
              </w:rPr>
            </w:pPr>
            <w:proofErr w:type="spellStart"/>
            <w:r w:rsidRPr="00541A78">
              <w:rPr>
                <w:sz w:val="18"/>
              </w:rPr>
              <w:t>Charac-teristics</w:t>
            </w:r>
            <w:proofErr w:type="spellEnd"/>
          </w:p>
          <w:p w14:paraId="2325FA76" w14:textId="77777777" w:rsidR="006509B4" w:rsidRPr="00541A78" w:rsidRDefault="006509B4" w:rsidP="00A209B8">
            <w:pPr>
              <w:tabs>
                <w:tab w:val="left" w:pos="9180"/>
              </w:tabs>
              <w:ind w:right="-79"/>
              <w:jc w:val="center"/>
              <w:rPr>
                <w:sz w:val="18"/>
              </w:rPr>
            </w:pPr>
            <w:r w:rsidRPr="00541A78">
              <w:rPr>
                <w:sz w:val="18"/>
              </w:rPr>
              <w:t>8-13</w:t>
            </w:r>
          </w:p>
          <w:p w14:paraId="03064761" w14:textId="77777777" w:rsidR="006509B4" w:rsidRPr="00541A78" w:rsidRDefault="006509B4" w:rsidP="00A209B8">
            <w:pPr>
              <w:tabs>
                <w:tab w:val="left" w:pos="9180"/>
              </w:tabs>
              <w:ind w:right="-79"/>
              <w:jc w:val="center"/>
              <w:rPr>
                <w:sz w:val="18"/>
              </w:rPr>
            </w:pPr>
          </w:p>
          <w:p w14:paraId="22ED04CB" w14:textId="77777777" w:rsidR="006509B4" w:rsidRPr="00541A78" w:rsidRDefault="006509B4" w:rsidP="00A209B8">
            <w:pPr>
              <w:tabs>
                <w:tab w:val="left" w:pos="9180"/>
              </w:tabs>
              <w:ind w:right="-79"/>
              <w:jc w:val="center"/>
              <w:rPr>
                <w:sz w:val="18"/>
              </w:rPr>
            </w:pPr>
            <w:r w:rsidRPr="00541A78">
              <w:rPr>
                <w:sz w:val="18"/>
              </w:rPr>
              <w:t>(Present)</w:t>
            </w:r>
          </w:p>
        </w:tc>
        <w:tc>
          <w:tcPr>
            <w:tcW w:w="1019" w:type="dxa"/>
            <w:tcBorders>
              <w:top w:val="single" w:sz="6" w:space="0" w:color="auto"/>
              <w:left w:val="single" w:sz="6" w:space="0" w:color="auto"/>
              <w:bottom w:val="single" w:sz="6" w:space="0" w:color="auto"/>
              <w:right w:val="single" w:sz="6" w:space="0" w:color="auto"/>
            </w:tcBorders>
          </w:tcPr>
          <w:p w14:paraId="79DDAE32" w14:textId="77777777" w:rsidR="006509B4" w:rsidRPr="00541A78" w:rsidRDefault="006509B4" w:rsidP="00A209B8">
            <w:pPr>
              <w:tabs>
                <w:tab w:val="left" w:pos="9180"/>
              </w:tabs>
              <w:jc w:val="center"/>
              <w:rPr>
                <w:sz w:val="18"/>
              </w:rPr>
            </w:pPr>
          </w:p>
          <w:p w14:paraId="4870ABD3" w14:textId="77777777" w:rsidR="006509B4" w:rsidRPr="00541A78" w:rsidRDefault="006509B4" w:rsidP="00A209B8">
            <w:pPr>
              <w:tabs>
                <w:tab w:val="left" w:pos="9180"/>
              </w:tabs>
              <w:jc w:val="center"/>
              <w:rPr>
                <w:sz w:val="18"/>
              </w:rPr>
            </w:pPr>
            <w:r w:rsidRPr="00541A78">
              <w:rPr>
                <w:sz w:val="18"/>
              </w:rPr>
              <w:t>Judgment</w:t>
            </w:r>
          </w:p>
          <w:p w14:paraId="257C9AA4" w14:textId="77777777" w:rsidR="006509B4" w:rsidRPr="00541A78" w:rsidRDefault="006509B4" w:rsidP="00A209B8">
            <w:pPr>
              <w:tabs>
                <w:tab w:val="left" w:pos="9180"/>
              </w:tabs>
              <w:jc w:val="center"/>
              <w:rPr>
                <w:sz w:val="18"/>
              </w:rPr>
            </w:pPr>
            <w:r w:rsidRPr="00541A78">
              <w:rPr>
                <w:sz w:val="18"/>
              </w:rPr>
              <w:t>14-16</w:t>
            </w:r>
          </w:p>
          <w:p w14:paraId="38454904" w14:textId="77777777" w:rsidR="006509B4" w:rsidRPr="00541A78" w:rsidRDefault="006509B4" w:rsidP="00A209B8">
            <w:pPr>
              <w:tabs>
                <w:tab w:val="left" w:pos="9180"/>
              </w:tabs>
              <w:jc w:val="center"/>
              <w:rPr>
                <w:sz w:val="18"/>
              </w:rPr>
            </w:pPr>
          </w:p>
          <w:p w14:paraId="550EE436" w14:textId="77777777" w:rsidR="006509B4" w:rsidRPr="00541A78" w:rsidRDefault="006509B4" w:rsidP="00A209B8">
            <w:pPr>
              <w:tabs>
                <w:tab w:val="left" w:pos="9180"/>
              </w:tabs>
              <w:jc w:val="center"/>
              <w:rPr>
                <w:sz w:val="18"/>
              </w:rPr>
            </w:pPr>
          </w:p>
          <w:p w14:paraId="3755C994" w14:textId="77777777" w:rsidR="006509B4" w:rsidRPr="00541A78" w:rsidRDefault="006509B4" w:rsidP="00A209B8">
            <w:pPr>
              <w:tabs>
                <w:tab w:val="left" w:pos="9180"/>
              </w:tabs>
              <w:jc w:val="center"/>
              <w:rPr>
                <w:sz w:val="18"/>
              </w:rPr>
            </w:pPr>
            <w:r w:rsidRPr="00541A78">
              <w:rPr>
                <w:sz w:val="18"/>
              </w:rPr>
              <w:t>(Future)</w:t>
            </w:r>
          </w:p>
        </w:tc>
        <w:tc>
          <w:tcPr>
            <w:tcW w:w="1036" w:type="dxa"/>
            <w:tcBorders>
              <w:top w:val="single" w:sz="6" w:space="0" w:color="auto"/>
              <w:left w:val="single" w:sz="6" w:space="0" w:color="auto"/>
              <w:bottom w:val="single" w:sz="6" w:space="0" w:color="auto"/>
              <w:right w:val="single" w:sz="6" w:space="0" w:color="auto"/>
            </w:tcBorders>
          </w:tcPr>
          <w:p w14:paraId="7123040F" w14:textId="77777777" w:rsidR="006509B4" w:rsidRPr="00541A78" w:rsidRDefault="006509B4" w:rsidP="00A209B8">
            <w:pPr>
              <w:tabs>
                <w:tab w:val="left" w:pos="9180"/>
              </w:tabs>
              <w:jc w:val="center"/>
              <w:rPr>
                <w:sz w:val="18"/>
              </w:rPr>
            </w:pPr>
          </w:p>
          <w:p w14:paraId="675FB6B9" w14:textId="77777777" w:rsidR="006509B4" w:rsidRPr="00541A78" w:rsidRDefault="006509B4" w:rsidP="00A209B8">
            <w:pPr>
              <w:tabs>
                <w:tab w:val="left" w:pos="9180"/>
              </w:tabs>
              <w:ind w:right="-33"/>
              <w:jc w:val="center"/>
              <w:rPr>
                <w:sz w:val="18"/>
              </w:rPr>
            </w:pPr>
            <w:r w:rsidRPr="00541A78">
              <w:rPr>
                <w:sz w:val="18"/>
              </w:rPr>
              <w:t>Remember Apostles’ Predictions</w:t>
            </w:r>
          </w:p>
          <w:p w14:paraId="5DF1BA09" w14:textId="77777777" w:rsidR="006509B4" w:rsidRPr="00541A78" w:rsidRDefault="006509B4" w:rsidP="00A209B8">
            <w:pPr>
              <w:tabs>
                <w:tab w:val="left" w:pos="9180"/>
              </w:tabs>
              <w:jc w:val="center"/>
              <w:rPr>
                <w:sz w:val="18"/>
              </w:rPr>
            </w:pPr>
            <w:r w:rsidRPr="00541A78">
              <w:rPr>
                <w:sz w:val="18"/>
              </w:rPr>
              <w:t>17-19</w:t>
            </w:r>
          </w:p>
        </w:tc>
        <w:tc>
          <w:tcPr>
            <w:tcW w:w="854" w:type="dxa"/>
            <w:tcBorders>
              <w:top w:val="single" w:sz="6" w:space="0" w:color="auto"/>
              <w:left w:val="single" w:sz="6" w:space="0" w:color="auto"/>
              <w:bottom w:val="single" w:sz="6" w:space="0" w:color="auto"/>
              <w:right w:val="single" w:sz="6" w:space="0" w:color="auto"/>
            </w:tcBorders>
          </w:tcPr>
          <w:p w14:paraId="1D7ADB84" w14:textId="77777777" w:rsidR="006509B4" w:rsidRPr="00541A78" w:rsidRDefault="006509B4" w:rsidP="00A209B8">
            <w:pPr>
              <w:tabs>
                <w:tab w:val="left" w:pos="9180"/>
              </w:tabs>
              <w:jc w:val="center"/>
              <w:rPr>
                <w:sz w:val="18"/>
              </w:rPr>
            </w:pPr>
          </w:p>
          <w:p w14:paraId="0D440E2E" w14:textId="77777777" w:rsidR="006509B4" w:rsidRPr="00541A78" w:rsidRDefault="006509B4" w:rsidP="00A209B8">
            <w:pPr>
              <w:tabs>
                <w:tab w:val="left" w:pos="9180"/>
              </w:tabs>
              <w:jc w:val="center"/>
              <w:rPr>
                <w:sz w:val="18"/>
              </w:rPr>
            </w:pPr>
            <w:r w:rsidRPr="00541A78">
              <w:rPr>
                <w:sz w:val="18"/>
              </w:rPr>
              <w:t>Nurture Oneself in God’s Love</w:t>
            </w:r>
          </w:p>
          <w:p w14:paraId="06E0A92C" w14:textId="77777777" w:rsidR="006509B4" w:rsidRPr="00541A78" w:rsidRDefault="006509B4" w:rsidP="00A209B8">
            <w:pPr>
              <w:tabs>
                <w:tab w:val="left" w:pos="9180"/>
              </w:tabs>
              <w:jc w:val="center"/>
              <w:rPr>
                <w:sz w:val="18"/>
              </w:rPr>
            </w:pPr>
            <w:r w:rsidRPr="00541A78">
              <w:rPr>
                <w:sz w:val="18"/>
              </w:rPr>
              <w:t>20-21</w:t>
            </w:r>
          </w:p>
        </w:tc>
        <w:tc>
          <w:tcPr>
            <w:tcW w:w="990" w:type="dxa"/>
            <w:tcBorders>
              <w:top w:val="single" w:sz="6" w:space="0" w:color="auto"/>
              <w:left w:val="single" w:sz="6" w:space="0" w:color="auto"/>
              <w:bottom w:val="single" w:sz="6" w:space="0" w:color="auto"/>
              <w:right w:val="single" w:sz="6" w:space="0" w:color="auto"/>
            </w:tcBorders>
          </w:tcPr>
          <w:p w14:paraId="73C6A1C5" w14:textId="77777777" w:rsidR="006509B4" w:rsidRPr="00541A78" w:rsidRDefault="006509B4" w:rsidP="00A209B8">
            <w:pPr>
              <w:tabs>
                <w:tab w:val="left" w:pos="9180"/>
              </w:tabs>
              <w:ind w:left="-79" w:right="-79"/>
              <w:jc w:val="center"/>
              <w:rPr>
                <w:sz w:val="18"/>
              </w:rPr>
            </w:pPr>
          </w:p>
          <w:p w14:paraId="263909E4" w14:textId="77777777" w:rsidR="006509B4" w:rsidRPr="00541A78" w:rsidRDefault="006509B4" w:rsidP="00A209B8">
            <w:pPr>
              <w:tabs>
                <w:tab w:val="left" w:pos="9180"/>
              </w:tabs>
              <w:ind w:left="-79" w:right="-79"/>
              <w:jc w:val="center"/>
              <w:rPr>
                <w:sz w:val="18"/>
              </w:rPr>
            </w:pPr>
            <w:r w:rsidRPr="00541A78">
              <w:rPr>
                <w:sz w:val="18"/>
              </w:rPr>
              <w:t xml:space="preserve">Show Mercy to Pretenders’ Followers </w:t>
            </w:r>
          </w:p>
          <w:p w14:paraId="753D2519" w14:textId="77777777" w:rsidR="006509B4" w:rsidRPr="00541A78" w:rsidRDefault="006509B4" w:rsidP="00A209B8">
            <w:pPr>
              <w:tabs>
                <w:tab w:val="left" w:pos="9180"/>
              </w:tabs>
              <w:ind w:left="-79" w:right="-79"/>
              <w:jc w:val="center"/>
              <w:rPr>
                <w:sz w:val="18"/>
              </w:rPr>
            </w:pPr>
            <w:r w:rsidRPr="00541A78">
              <w:rPr>
                <w:sz w:val="18"/>
              </w:rPr>
              <w:t>22-23</w:t>
            </w:r>
          </w:p>
          <w:p w14:paraId="45C535E7" w14:textId="77777777" w:rsidR="006509B4" w:rsidRPr="00541A78" w:rsidRDefault="006509B4" w:rsidP="00A209B8">
            <w:pPr>
              <w:tabs>
                <w:tab w:val="left" w:pos="9180"/>
              </w:tabs>
              <w:ind w:left="-79" w:right="-79"/>
              <w:jc w:val="center"/>
              <w:rPr>
                <w:sz w:val="18"/>
              </w:rPr>
            </w:pPr>
          </w:p>
        </w:tc>
        <w:tc>
          <w:tcPr>
            <w:tcW w:w="720" w:type="dxa"/>
            <w:tcBorders>
              <w:top w:val="single" w:sz="6" w:space="0" w:color="auto"/>
              <w:left w:val="single" w:sz="6" w:space="0" w:color="auto"/>
              <w:bottom w:val="single" w:sz="6" w:space="0" w:color="auto"/>
              <w:right w:val="single" w:sz="6" w:space="0" w:color="auto"/>
            </w:tcBorders>
          </w:tcPr>
          <w:p w14:paraId="39B1C8A4" w14:textId="77777777" w:rsidR="006509B4" w:rsidRPr="00541A78" w:rsidRDefault="006509B4" w:rsidP="00A209B8">
            <w:pPr>
              <w:tabs>
                <w:tab w:val="left" w:pos="9180"/>
              </w:tabs>
              <w:jc w:val="center"/>
              <w:rPr>
                <w:sz w:val="18"/>
              </w:rPr>
            </w:pPr>
          </w:p>
          <w:p w14:paraId="746B20BA" w14:textId="77777777" w:rsidR="006509B4" w:rsidRPr="00541A78" w:rsidRDefault="006509B4" w:rsidP="00A209B8">
            <w:pPr>
              <w:tabs>
                <w:tab w:val="left" w:pos="9180"/>
              </w:tabs>
              <w:ind w:right="-75"/>
              <w:jc w:val="center"/>
              <w:rPr>
                <w:sz w:val="18"/>
              </w:rPr>
            </w:pPr>
            <w:r w:rsidRPr="00541A78">
              <w:rPr>
                <w:sz w:val="18"/>
              </w:rPr>
              <w:t>Source of Victory</w:t>
            </w:r>
          </w:p>
          <w:p w14:paraId="4CD38804" w14:textId="77777777" w:rsidR="006509B4" w:rsidRPr="00541A78" w:rsidRDefault="006509B4" w:rsidP="00A209B8">
            <w:pPr>
              <w:tabs>
                <w:tab w:val="left" w:pos="9180"/>
              </w:tabs>
              <w:jc w:val="center"/>
              <w:rPr>
                <w:sz w:val="18"/>
              </w:rPr>
            </w:pPr>
            <w:r w:rsidRPr="00541A78">
              <w:rPr>
                <w:sz w:val="18"/>
              </w:rPr>
              <w:t>24</w:t>
            </w:r>
          </w:p>
        </w:tc>
        <w:tc>
          <w:tcPr>
            <w:tcW w:w="990" w:type="dxa"/>
            <w:tcBorders>
              <w:top w:val="single" w:sz="6" w:space="0" w:color="auto"/>
              <w:left w:val="single" w:sz="6" w:space="0" w:color="auto"/>
              <w:bottom w:val="single" w:sz="6" w:space="0" w:color="auto"/>
              <w:right w:val="single" w:sz="6" w:space="0" w:color="auto"/>
            </w:tcBorders>
          </w:tcPr>
          <w:p w14:paraId="6A15D273" w14:textId="77777777" w:rsidR="006509B4" w:rsidRPr="00541A78" w:rsidRDefault="006509B4" w:rsidP="00A209B8">
            <w:pPr>
              <w:tabs>
                <w:tab w:val="left" w:pos="9180"/>
              </w:tabs>
              <w:jc w:val="center"/>
              <w:rPr>
                <w:sz w:val="18"/>
              </w:rPr>
            </w:pPr>
          </w:p>
          <w:p w14:paraId="62376D2D" w14:textId="77777777" w:rsidR="006509B4" w:rsidRPr="00541A78" w:rsidRDefault="006509B4" w:rsidP="00A209B8">
            <w:pPr>
              <w:tabs>
                <w:tab w:val="left" w:pos="9180"/>
              </w:tabs>
              <w:jc w:val="center"/>
              <w:rPr>
                <w:sz w:val="18"/>
              </w:rPr>
            </w:pPr>
            <w:r w:rsidRPr="00541A78">
              <w:rPr>
                <w:sz w:val="18"/>
              </w:rPr>
              <w:t>Only Savior</w:t>
            </w:r>
          </w:p>
          <w:p w14:paraId="03644AAB" w14:textId="77777777" w:rsidR="006509B4" w:rsidRPr="00541A78" w:rsidRDefault="006509B4" w:rsidP="00A209B8">
            <w:pPr>
              <w:tabs>
                <w:tab w:val="left" w:pos="9180"/>
              </w:tabs>
              <w:jc w:val="center"/>
              <w:rPr>
                <w:sz w:val="18"/>
              </w:rPr>
            </w:pPr>
            <w:r w:rsidRPr="00541A78">
              <w:rPr>
                <w:sz w:val="18"/>
              </w:rPr>
              <w:t>25</w:t>
            </w:r>
          </w:p>
        </w:tc>
      </w:tr>
      <w:tr w:rsidR="006509B4" w:rsidRPr="00541A78" w14:paraId="5BAD9AA1" w14:textId="77777777" w:rsidTr="00A209B8">
        <w:tc>
          <w:tcPr>
            <w:tcW w:w="9800" w:type="dxa"/>
            <w:gridSpan w:val="11"/>
            <w:tcBorders>
              <w:top w:val="single" w:sz="6" w:space="0" w:color="auto"/>
              <w:left w:val="single" w:sz="6" w:space="0" w:color="auto"/>
              <w:bottom w:val="single" w:sz="6" w:space="0" w:color="auto"/>
              <w:right w:val="single" w:sz="6" w:space="0" w:color="auto"/>
            </w:tcBorders>
          </w:tcPr>
          <w:p w14:paraId="10243E64" w14:textId="77777777" w:rsidR="006509B4" w:rsidRPr="00541A78" w:rsidRDefault="006509B4" w:rsidP="00A209B8">
            <w:pPr>
              <w:jc w:val="center"/>
              <w:rPr>
                <w:b/>
              </w:rPr>
            </w:pPr>
          </w:p>
          <w:p w14:paraId="597A367A" w14:textId="724BC800" w:rsidR="006509B4" w:rsidRPr="00541A78" w:rsidRDefault="006509B4" w:rsidP="00A209B8">
            <w:pPr>
              <w:jc w:val="center"/>
              <w:rPr>
                <w:b/>
              </w:rPr>
            </w:pPr>
            <w:r w:rsidRPr="00541A78">
              <w:rPr>
                <w:b/>
              </w:rPr>
              <w:t xml:space="preserve">Unknown Origin to Probably </w:t>
            </w:r>
            <w:r w:rsidR="00C27E9D">
              <w:rPr>
                <w:b/>
              </w:rPr>
              <w:t>Israel</w:t>
            </w:r>
          </w:p>
          <w:p w14:paraId="4088D058" w14:textId="77777777" w:rsidR="006509B4" w:rsidRPr="00541A78" w:rsidRDefault="006509B4" w:rsidP="00A209B8">
            <w:pPr>
              <w:jc w:val="center"/>
              <w:rPr>
                <w:b/>
              </w:rPr>
            </w:pPr>
          </w:p>
        </w:tc>
      </w:tr>
      <w:tr w:rsidR="006509B4" w:rsidRPr="00541A78" w14:paraId="243A6AC1" w14:textId="77777777" w:rsidTr="00A209B8">
        <w:tc>
          <w:tcPr>
            <w:tcW w:w="9800" w:type="dxa"/>
            <w:gridSpan w:val="11"/>
            <w:tcBorders>
              <w:top w:val="single" w:sz="6" w:space="0" w:color="auto"/>
              <w:left w:val="single" w:sz="6" w:space="0" w:color="auto"/>
              <w:bottom w:val="single" w:sz="6" w:space="0" w:color="auto"/>
              <w:right w:val="single" w:sz="6" w:space="0" w:color="auto"/>
            </w:tcBorders>
          </w:tcPr>
          <w:p w14:paraId="2E120A73" w14:textId="77777777" w:rsidR="006509B4" w:rsidRPr="00541A78" w:rsidRDefault="006509B4" w:rsidP="00A209B8">
            <w:pPr>
              <w:jc w:val="center"/>
              <w:rPr>
                <w:b/>
              </w:rPr>
            </w:pPr>
          </w:p>
          <w:p w14:paraId="0527B034" w14:textId="77777777" w:rsidR="006509B4" w:rsidRPr="00541A78" w:rsidRDefault="006509B4" w:rsidP="00A209B8">
            <w:pPr>
              <w:jc w:val="center"/>
              <w:rPr>
                <w:b/>
              </w:rPr>
            </w:pPr>
            <w:r w:rsidRPr="00541A78">
              <w:rPr>
                <w:b/>
              </w:rPr>
              <w:t xml:space="preserve">c. </w:t>
            </w:r>
            <w:r w:rsidRPr="00541A78">
              <w:rPr>
                <w:b/>
                <w:sz w:val="18"/>
              </w:rPr>
              <w:t>AD</w:t>
            </w:r>
            <w:r w:rsidRPr="00541A78">
              <w:rPr>
                <w:b/>
              </w:rPr>
              <w:t xml:space="preserve"> 75</w:t>
            </w:r>
          </w:p>
          <w:p w14:paraId="5E9F66DF" w14:textId="77777777" w:rsidR="006509B4" w:rsidRPr="00541A78" w:rsidRDefault="006509B4" w:rsidP="00A209B8">
            <w:pPr>
              <w:jc w:val="center"/>
              <w:rPr>
                <w:b/>
              </w:rPr>
            </w:pPr>
          </w:p>
        </w:tc>
      </w:tr>
    </w:tbl>
    <w:p w14:paraId="701E3D9C" w14:textId="77777777" w:rsidR="006509B4" w:rsidRPr="00541A78" w:rsidRDefault="006509B4" w:rsidP="006509B4">
      <w:pPr>
        <w:ind w:left="20" w:hanging="20"/>
        <w:rPr>
          <w:b/>
        </w:rPr>
      </w:pPr>
    </w:p>
    <w:p w14:paraId="532E7F29" w14:textId="77777777" w:rsidR="006509B4" w:rsidRPr="00541A78" w:rsidRDefault="006509B4" w:rsidP="006509B4">
      <w:pPr>
        <w:ind w:left="1260" w:hanging="1260"/>
        <w:rPr>
          <w:b/>
        </w:rPr>
      </w:pPr>
    </w:p>
    <w:p w14:paraId="39D11A8B" w14:textId="77777777" w:rsidR="006509B4" w:rsidRPr="00541A78" w:rsidRDefault="006509B4" w:rsidP="006509B4">
      <w:pPr>
        <w:ind w:left="1260" w:hanging="1260"/>
        <w:rPr>
          <w:b/>
        </w:rPr>
      </w:pPr>
      <w:r w:rsidRPr="00541A78">
        <w:rPr>
          <w:b/>
          <w:u w:val="single"/>
        </w:rPr>
        <w:t>Key Word</w:t>
      </w:r>
      <w:r w:rsidRPr="00541A78">
        <w:rPr>
          <w:b/>
        </w:rPr>
        <w:t>:</w:t>
      </w:r>
      <w:r w:rsidRPr="00541A78">
        <w:rPr>
          <w:b/>
        </w:rPr>
        <w:tab/>
        <w:t>Pretenders</w:t>
      </w:r>
    </w:p>
    <w:p w14:paraId="25F40763" w14:textId="77777777" w:rsidR="006509B4" w:rsidRPr="00541A78" w:rsidRDefault="006509B4" w:rsidP="006509B4">
      <w:pPr>
        <w:ind w:left="1260" w:hanging="1260"/>
        <w:rPr>
          <w:b/>
        </w:rPr>
      </w:pPr>
    </w:p>
    <w:p w14:paraId="1DCC1FFB" w14:textId="77777777" w:rsidR="006509B4" w:rsidRPr="00541A78" w:rsidRDefault="006509B4" w:rsidP="006509B4">
      <w:pPr>
        <w:ind w:left="1260" w:hanging="1260"/>
        <w:rPr>
          <w:b/>
        </w:rPr>
      </w:pPr>
      <w:r w:rsidRPr="00541A78">
        <w:rPr>
          <w:b/>
          <w:u w:val="single"/>
        </w:rPr>
        <w:t>Key Verse</w:t>
      </w:r>
      <w:r w:rsidRPr="00541A78">
        <w:rPr>
          <w:b/>
        </w:rPr>
        <w:t xml:space="preserve">: “…Contend for the faith that was once for all entrusted to the saints.  For certain men whose condemnation was written about long ago have secretly slipped in among you.  They are godless men, who change the grace of our God into a license for immorality and deny Jesus Christ our only Sovereign and Lord” (Jude 3b-4). </w:t>
      </w:r>
    </w:p>
    <w:p w14:paraId="3AF3B0CF" w14:textId="77777777" w:rsidR="006509B4" w:rsidRPr="00541A78" w:rsidRDefault="006509B4" w:rsidP="006509B4">
      <w:pPr>
        <w:ind w:left="20" w:hanging="20"/>
        <w:rPr>
          <w:b/>
        </w:rPr>
      </w:pPr>
    </w:p>
    <w:p w14:paraId="31D2B9C3" w14:textId="1E736CFF" w:rsidR="006509B4" w:rsidRPr="00541A78" w:rsidRDefault="006509B4" w:rsidP="006509B4">
      <w:pPr>
        <w:ind w:left="20" w:hanging="20"/>
        <w:rPr>
          <w:b/>
        </w:rPr>
      </w:pPr>
      <w:r w:rsidRPr="00541A78">
        <w:rPr>
          <w:b/>
          <w:u w:val="single"/>
        </w:rPr>
        <w:t>Summary Statement</w:t>
      </w:r>
      <w:r w:rsidRPr="00541A78">
        <w:rPr>
          <w:b/>
        </w:rPr>
        <w:t xml:space="preserve">: </w:t>
      </w:r>
      <w:r w:rsidR="003544A7" w:rsidRPr="003544A7">
        <w:rPr>
          <w:b/>
        </w:rPr>
        <w:t>The way to defend the faith against pretenders infiltrating the Church is to defend the holiness of the Church</w:t>
      </w:r>
      <w:r w:rsidRPr="00541A78">
        <w:rPr>
          <w:b/>
        </w:rPr>
        <w:t>.</w:t>
      </w:r>
    </w:p>
    <w:p w14:paraId="7C2D2908" w14:textId="77777777" w:rsidR="006509B4" w:rsidRPr="00541A78" w:rsidRDefault="006509B4" w:rsidP="006509B4">
      <w:pPr>
        <w:ind w:left="20" w:hanging="20"/>
        <w:rPr>
          <w:b/>
        </w:rPr>
      </w:pPr>
    </w:p>
    <w:p w14:paraId="6B8C04C6" w14:textId="77777777" w:rsidR="006509B4" w:rsidRPr="00541A78" w:rsidRDefault="006509B4" w:rsidP="006509B4">
      <w:pPr>
        <w:ind w:left="20" w:hanging="20"/>
        <w:rPr>
          <w:b/>
        </w:rPr>
      </w:pPr>
      <w:r w:rsidRPr="00541A78">
        <w:rPr>
          <w:b/>
          <w:u w:val="single"/>
        </w:rPr>
        <w:t>Application</w:t>
      </w:r>
      <w:r w:rsidRPr="00541A78">
        <w:rPr>
          <w:b/>
        </w:rPr>
        <w:t>: Do you fight those who introduce godlessness in the church—or do you let them get away with lowering the standard?</w:t>
      </w:r>
    </w:p>
    <w:p w14:paraId="78825952" w14:textId="77777777" w:rsidR="00F81DAE" w:rsidRPr="00CB1224" w:rsidRDefault="00F81DAE" w:rsidP="00F81DAE"/>
    <w:sectPr w:rsidR="00F81DAE" w:rsidRPr="00CB1224" w:rsidSect="001F056C">
      <w:headerReference w:type="default" r:id="rId13"/>
      <w:headerReference w:type="first" r:id="rId14"/>
      <w:pgSz w:w="11880" w:h="16820"/>
      <w:pgMar w:top="720" w:right="1020"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AC6D9" w14:textId="77777777" w:rsidR="00172D01" w:rsidRDefault="00172D01">
      <w:r>
        <w:separator/>
      </w:r>
    </w:p>
  </w:endnote>
  <w:endnote w:type="continuationSeparator" w:id="0">
    <w:p w14:paraId="7B7E9279" w14:textId="77777777" w:rsidR="00172D01" w:rsidRDefault="00172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Chicago">
    <w:altName w:val="Arial"/>
    <w:panose1 w:val="020B0604020202020204"/>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74DAC" w14:textId="77777777" w:rsidR="00172D01" w:rsidRDefault="00172D01">
      <w:r>
        <w:separator/>
      </w:r>
    </w:p>
  </w:footnote>
  <w:footnote w:type="continuationSeparator" w:id="0">
    <w:p w14:paraId="38D1C849" w14:textId="77777777" w:rsidR="00172D01" w:rsidRDefault="00172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64F99" w14:textId="77777777" w:rsidR="00A209B8" w:rsidRDefault="00A209B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4785AA8" w14:textId="77777777" w:rsidR="00A209B8" w:rsidRDefault="00A209B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97EA8" w14:textId="0C3D65D8" w:rsidR="00A209B8" w:rsidRDefault="00A209B8" w:rsidP="005D462B">
    <w:pPr>
      <w:pStyle w:val="Header"/>
      <w:tabs>
        <w:tab w:val="clear" w:pos="9660"/>
        <w:tab w:val="left" w:pos="8931"/>
      </w:tabs>
      <w:ind w:right="-68"/>
      <w:jc w:val="left"/>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Fighting</w:t>
    </w:r>
    <w:r w:rsidRPr="001F056C">
      <w:rPr>
        <w:rFonts w:cs="Arial"/>
        <w:i/>
        <w:u w:val="single"/>
      </w:rPr>
      <w:t xml:space="preserve"> (</w:t>
    </w:r>
    <w:r>
      <w:rPr>
        <w:rFonts w:cs="Arial"/>
        <w:i/>
        <w:u w:val="single"/>
      </w:rPr>
      <w:t>Jude</w:t>
    </w:r>
    <w:r w:rsidRPr="001F056C">
      <w:rPr>
        <w:rFonts w:cs="Arial"/>
        <w:i/>
        <w:u w:val="single"/>
      </w:rPr>
      <w:t>)</w:t>
    </w:r>
    <w:r>
      <w:rPr>
        <w:rFonts w:cs="Arial"/>
        <w:i/>
        <w:u w:val="single"/>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14:paraId="04AF1E7E" w14:textId="77777777" w:rsidR="00A209B8" w:rsidRDefault="00A209B8" w:rsidP="005D462B">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ECC3" w14:textId="77777777" w:rsidR="00A209B8" w:rsidRDefault="00A209B8">
    <w:pPr>
      <w:pStyle w:val="Header"/>
    </w:pPr>
  </w:p>
  <w:p w14:paraId="0884D101" w14:textId="77777777" w:rsidR="00A209B8" w:rsidRDefault="00A209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79D4B7C0" w:rsidR="00A209B8" w:rsidRPr="001F056C" w:rsidRDefault="00A209B8">
    <w:pPr>
      <w:pStyle w:val="Header"/>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How Christians Should Fight</w:t>
    </w:r>
    <w:r w:rsidRPr="001F056C">
      <w:rPr>
        <w:rFonts w:cs="Arial"/>
        <w:i/>
        <w:u w:val="single"/>
      </w:rPr>
      <w:t xml:space="preserve"> (</w:t>
    </w:r>
    <w:r>
      <w:rPr>
        <w:rFonts w:cs="Arial"/>
        <w:i/>
        <w:u w:val="single"/>
      </w:rPr>
      <w:t>Jude</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3</w:t>
    </w:r>
    <w:r w:rsidRPr="001F056C">
      <w:rPr>
        <w:rStyle w:val="PageNumber"/>
        <w:rFonts w:cs="Arial"/>
        <w:i/>
        <w:u w:val="single"/>
      </w:rPr>
      <w:fldChar w:fldCharType="end"/>
    </w:r>
  </w:p>
  <w:p w14:paraId="637BAAA1" w14:textId="77777777" w:rsidR="00A209B8" w:rsidRPr="001F056C" w:rsidRDefault="00A209B8">
    <w:pPr>
      <w:pStyle w:val="Header"/>
      <w:rPr>
        <w:rFonts w:cs="Arial"/>
        <w:i/>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A209B8" w:rsidRDefault="00A20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403F2F"/>
    <w:multiLevelType w:val="hybridMultilevel"/>
    <w:tmpl w:val="3F74969C"/>
    <w:lvl w:ilvl="0" w:tplc="6C184CF0">
      <w:start w:val="1"/>
      <w:numFmt w:val="bullet"/>
      <w:lvlText w:val=""/>
      <w:lvlJc w:val="left"/>
      <w:pPr>
        <w:tabs>
          <w:tab w:val="num" w:pos="720"/>
        </w:tabs>
        <w:ind w:left="720" w:hanging="360"/>
      </w:pPr>
      <w:rPr>
        <w:rFonts w:ascii="Wingdings" w:hAnsi="Wingdings" w:hint="default"/>
      </w:rPr>
    </w:lvl>
    <w:lvl w:ilvl="1" w:tplc="237EFDB0" w:tentative="1">
      <w:start w:val="1"/>
      <w:numFmt w:val="bullet"/>
      <w:lvlText w:val=""/>
      <w:lvlJc w:val="left"/>
      <w:pPr>
        <w:tabs>
          <w:tab w:val="num" w:pos="1440"/>
        </w:tabs>
        <w:ind w:left="1440" w:hanging="360"/>
      </w:pPr>
      <w:rPr>
        <w:rFonts w:ascii="Wingdings" w:hAnsi="Wingdings" w:hint="default"/>
      </w:rPr>
    </w:lvl>
    <w:lvl w:ilvl="2" w:tplc="EFA2D958" w:tentative="1">
      <w:start w:val="1"/>
      <w:numFmt w:val="bullet"/>
      <w:lvlText w:val=""/>
      <w:lvlJc w:val="left"/>
      <w:pPr>
        <w:tabs>
          <w:tab w:val="num" w:pos="2160"/>
        </w:tabs>
        <w:ind w:left="2160" w:hanging="360"/>
      </w:pPr>
      <w:rPr>
        <w:rFonts w:ascii="Wingdings" w:hAnsi="Wingdings" w:hint="default"/>
      </w:rPr>
    </w:lvl>
    <w:lvl w:ilvl="3" w:tplc="AC722444" w:tentative="1">
      <w:start w:val="1"/>
      <w:numFmt w:val="bullet"/>
      <w:lvlText w:val=""/>
      <w:lvlJc w:val="left"/>
      <w:pPr>
        <w:tabs>
          <w:tab w:val="num" w:pos="2880"/>
        </w:tabs>
        <w:ind w:left="2880" w:hanging="360"/>
      </w:pPr>
      <w:rPr>
        <w:rFonts w:ascii="Wingdings" w:hAnsi="Wingdings" w:hint="default"/>
      </w:rPr>
    </w:lvl>
    <w:lvl w:ilvl="4" w:tplc="BE823008" w:tentative="1">
      <w:start w:val="1"/>
      <w:numFmt w:val="bullet"/>
      <w:lvlText w:val=""/>
      <w:lvlJc w:val="left"/>
      <w:pPr>
        <w:tabs>
          <w:tab w:val="num" w:pos="3600"/>
        </w:tabs>
        <w:ind w:left="3600" w:hanging="360"/>
      </w:pPr>
      <w:rPr>
        <w:rFonts w:ascii="Wingdings" w:hAnsi="Wingdings" w:hint="default"/>
      </w:rPr>
    </w:lvl>
    <w:lvl w:ilvl="5" w:tplc="02FCC9F6" w:tentative="1">
      <w:start w:val="1"/>
      <w:numFmt w:val="bullet"/>
      <w:lvlText w:val=""/>
      <w:lvlJc w:val="left"/>
      <w:pPr>
        <w:tabs>
          <w:tab w:val="num" w:pos="4320"/>
        </w:tabs>
        <w:ind w:left="4320" w:hanging="360"/>
      </w:pPr>
      <w:rPr>
        <w:rFonts w:ascii="Wingdings" w:hAnsi="Wingdings" w:hint="default"/>
      </w:rPr>
    </w:lvl>
    <w:lvl w:ilvl="6" w:tplc="75861E64" w:tentative="1">
      <w:start w:val="1"/>
      <w:numFmt w:val="bullet"/>
      <w:lvlText w:val=""/>
      <w:lvlJc w:val="left"/>
      <w:pPr>
        <w:tabs>
          <w:tab w:val="num" w:pos="5040"/>
        </w:tabs>
        <w:ind w:left="5040" w:hanging="360"/>
      </w:pPr>
      <w:rPr>
        <w:rFonts w:ascii="Wingdings" w:hAnsi="Wingdings" w:hint="default"/>
      </w:rPr>
    </w:lvl>
    <w:lvl w:ilvl="7" w:tplc="6C5C6F54" w:tentative="1">
      <w:start w:val="1"/>
      <w:numFmt w:val="bullet"/>
      <w:lvlText w:val=""/>
      <w:lvlJc w:val="left"/>
      <w:pPr>
        <w:tabs>
          <w:tab w:val="num" w:pos="5760"/>
        </w:tabs>
        <w:ind w:left="5760" w:hanging="360"/>
      </w:pPr>
      <w:rPr>
        <w:rFonts w:ascii="Wingdings" w:hAnsi="Wingdings" w:hint="default"/>
      </w:rPr>
    </w:lvl>
    <w:lvl w:ilvl="8" w:tplc="5F465B6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476B02"/>
    <w:multiLevelType w:val="hybridMultilevel"/>
    <w:tmpl w:val="0FA8F62C"/>
    <w:lvl w:ilvl="0" w:tplc="83B8B326">
      <w:start w:val="1"/>
      <w:numFmt w:val="bullet"/>
      <w:lvlText w:val="•"/>
      <w:lvlJc w:val="left"/>
      <w:pPr>
        <w:tabs>
          <w:tab w:val="num" w:pos="720"/>
        </w:tabs>
        <w:ind w:left="720" w:hanging="360"/>
      </w:pPr>
      <w:rPr>
        <w:rFonts w:ascii="Arial" w:hAnsi="Arial" w:hint="default"/>
      </w:rPr>
    </w:lvl>
    <w:lvl w:ilvl="1" w:tplc="6BB2E4B4" w:tentative="1">
      <w:start w:val="1"/>
      <w:numFmt w:val="bullet"/>
      <w:lvlText w:val="•"/>
      <w:lvlJc w:val="left"/>
      <w:pPr>
        <w:tabs>
          <w:tab w:val="num" w:pos="1440"/>
        </w:tabs>
        <w:ind w:left="1440" w:hanging="360"/>
      </w:pPr>
      <w:rPr>
        <w:rFonts w:ascii="Arial" w:hAnsi="Arial" w:hint="default"/>
      </w:rPr>
    </w:lvl>
    <w:lvl w:ilvl="2" w:tplc="806E9D8E" w:tentative="1">
      <w:start w:val="1"/>
      <w:numFmt w:val="bullet"/>
      <w:lvlText w:val="•"/>
      <w:lvlJc w:val="left"/>
      <w:pPr>
        <w:tabs>
          <w:tab w:val="num" w:pos="2160"/>
        </w:tabs>
        <w:ind w:left="2160" w:hanging="360"/>
      </w:pPr>
      <w:rPr>
        <w:rFonts w:ascii="Arial" w:hAnsi="Arial" w:hint="default"/>
      </w:rPr>
    </w:lvl>
    <w:lvl w:ilvl="3" w:tplc="CFC414F8" w:tentative="1">
      <w:start w:val="1"/>
      <w:numFmt w:val="bullet"/>
      <w:lvlText w:val="•"/>
      <w:lvlJc w:val="left"/>
      <w:pPr>
        <w:tabs>
          <w:tab w:val="num" w:pos="2880"/>
        </w:tabs>
        <w:ind w:left="2880" w:hanging="360"/>
      </w:pPr>
      <w:rPr>
        <w:rFonts w:ascii="Arial" w:hAnsi="Arial" w:hint="default"/>
      </w:rPr>
    </w:lvl>
    <w:lvl w:ilvl="4" w:tplc="CE9E16D2" w:tentative="1">
      <w:start w:val="1"/>
      <w:numFmt w:val="bullet"/>
      <w:lvlText w:val="•"/>
      <w:lvlJc w:val="left"/>
      <w:pPr>
        <w:tabs>
          <w:tab w:val="num" w:pos="3600"/>
        </w:tabs>
        <w:ind w:left="3600" w:hanging="360"/>
      </w:pPr>
      <w:rPr>
        <w:rFonts w:ascii="Arial" w:hAnsi="Arial" w:hint="default"/>
      </w:rPr>
    </w:lvl>
    <w:lvl w:ilvl="5" w:tplc="E4B0F69A" w:tentative="1">
      <w:start w:val="1"/>
      <w:numFmt w:val="bullet"/>
      <w:lvlText w:val="•"/>
      <w:lvlJc w:val="left"/>
      <w:pPr>
        <w:tabs>
          <w:tab w:val="num" w:pos="4320"/>
        </w:tabs>
        <w:ind w:left="4320" w:hanging="360"/>
      </w:pPr>
      <w:rPr>
        <w:rFonts w:ascii="Arial" w:hAnsi="Arial" w:hint="default"/>
      </w:rPr>
    </w:lvl>
    <w:lvl w:ilvl="6" w:tplc="F8DCDAA6" w:tentative="1">
      <w:start w:val="1"/>
      <w:numFmt w:val="bullet"/>
      <w:lvlText w:val="•"/>
      <w:lvlJc w:val="left"/>
      <w:pPr>
        <w:tabs>
          <w:tab w:val="num" w:pos="5040"/>
        </w:tabs>
        <w:ind w:left="5040" w:hanging="360"/>
      </w:pPr>
      <w:rPr>
        <w:rFonts w:ascii="Arial" w:hAnsi="Arial" w:hint="default"/>
      </w:rPr>
    </w:lvl>
    <w:lvl w:ilvl="7" w:tplc="ADFC3204" w:tentative="1">
      <w:start w:val="1"/>
      <w:numFmt w:val="bullet"/>
      <w:lvlText w:val="•"/>
      <w:lvlJc w:val="left"/>
      <w:pPr>
        <w:tabs>
          <w:tab w:val="num" w:pos="5760"/>
        </w:tabs>
        <w:ind w:left="5760" w:hanging="360"/>
      </w:pPr>
      <w:rPr>
        <w:rFonts w:ascii="Arial" w:hAnsi="Arial" w:hint="default"/>
      </w:rPr>
    </w:lvl>
    <w:lvl w:ilvl="8" w:tplc="38F815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3"/>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4"/>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058CA"/>
    <w:rsid w:val="00014C3D"/>
    <w:rsid w:val="00026CF1"/>
    <w:rsid w:val="00030C48"/>
    <w:rsid w:val="000313DF"/>
    <w:rsid w:val="00042935"/>
    <w:rsid w:val="00044E11"/>
    <w:rsid w:val="00060F1B"/>
    <w:rsid w:val="00061558"/>
    <w:rsid w:val="0007653D"/>
    <w:rsid w:val="00080F37"/>
    <w:rsid w:val="0008547B"/>
    <w:rsid w:val="00094176"/>
    <w:rsid w:val="000A1537"/>
    <w:rsid w:val="000B3EC8"/>
    <w:rsid w:val="000B4941"/>
    <w:rsid w:val="000C0943"/>
    <w:rsid w:val="000C10C6"/>
    <w:rsid w:val="000D072C"/>
    <w:rsid w:val="000D698A"/>
    <w:rsid w:val="000E33D7"/>
    <w:rsid w:val="000E6209"/>
    <w:rsid w:val="000F72FE"/>
    <w:rsid w:val="00100432"/>
    <w:rsid w:val="00101D4F"/>
    <w:rsid w:val="00110E03"/>
    <w:rsid w:val="00112546"/>
    <w:rsid w:val="0011615F"/>
    <w:rsid w:val="00117AAB"/>
    <w:rsid w:val="001439E1"/>
    <w:rsid w:val="001457EA"/>
    <w:rsid w:val="00150AFC"/>
    <w:rsid w:val="00151C63"/>
    <w:rsid w:val="00152257"/>
    <w:rsid w:val="001533BF"/>
    <w:rsid w:val="0015351A"/>
    <w:rsid w:val="001675FB"/>
    <w:rsid w:val="00167B45"/>
    <w:rsid w:val="00167EBC"/>
    <w:rsid w:val="0017288F"/>
    <w:rsid w:val="00172D01"/>
    <w:rsid w:val="00194D87"/>
    <w:rsid w:val="001A3DA2"/>
    <w:rsid w:val="001A4F20"/>
    <w:rsid w:val="001A5D65"/>
    <w:rsid w:val="001B2BFE"/>
    <w:rsid w:val="001B5DCE"/>
    <w:rsid w:val="001D0763"/>
    <w:rsid w:val="001D3072"/>
    <w:rsid w:val="001F056C"/>
    <w:rsid w:val="00227A61"/>
    <w:rsid w:val="0023132D"/>
    <w:rsid w:val="00232C89"/>
    <w:rsid w:val="00245DA7"/>
    <w:rsid w:val="0025162C"/>
    <w:rsid w:val="00267741"/>
    <w:rsid w:val="00292153"/>
    <w:rsid w:val="00295236"/>
    <w:rsid w:val="002A0554"/>
    <w:rsid w:val="002B71F2"/>
    <w:rsid w:val="002C393A"/>
    <w:rsid w:val="002C7466"/>
    <w:rsid w:val="002F1BEC"/>
    <w:rsid w:val="002F6043"/>
    <w:rsid w:val="00302E04"/>
    <w:rsid w:val="00305816"/>
    <w:rsid w:val="0031259F"/>
    <w:rsid w:val="00312E49"/>
    <w:rsid w:val="00320334"/>
    <w:rsid w:val="00320F55"/>
    <w:rsid w:val="00333238"/>
    <w:rsid w:val="0033464F"/>
    <w:rsid w:val="0034176B"/>
    <w:rsid w:val="00346042"/>
    <w:rsid w:val="003544A7"/>
    <w:rsid w:val="00354930"/>
    <w:rsid w:val="00356520"/>
    <w:rsid w:val="003853DD"/>
    <w:rsid w:val="00390A13"/>
    <w:rsid w:val="003A3E94"/>
    <w:rsid w:val="003B0ECD"/>
    <w:rsid w:val="003B2F4A"/>
    <w:rsid w:val="003C4466"/>
    <w:rsid w:val="003F771D"/>
    <w:rsid w:val="00403709"/>
    <w:rsid w:val="0041606B"/>
    <w:rsid w:val="00430C98"/>
    <w:rsid w:val="00431728"/>
    <w:rsid w:val="00434FE2"/>
    <w:rsid w:val="00445E7F"/>
    <w:rsid w:val="00446A33"/>
    <w:rsid w:val="0046479F"/>
    <w:rsid w:val="00477DDB"/>
    <w:rsid w:val="004822A2"/>
    <w:rsid w:val="004918E8"/>
    <w:rsid w:val="00492683"/>
    <w:rsid w:val="00493052"/>
    <w:rsid w:val="004A3A2B"/>
    <w:rsid w:val="004B4D67"/>
    <w:rsid w:val="004C1A4F"/>
    <w:rsid w:val="004E1ED5"/>
    <w:rsid w:val="004E4150"/>
    <w:rsid w:val="004E56A8"/>
    <w:rsid w:val="004F029E"/>
    <w:rsid w:val="004F25A1"/>
    <w:rsid w:val="0050655A"/>
    <w:rsid w:val="005079D9"/>
    <w:rsid w:val="00530955"/>
    <w:rsid w:val="005311C6"/>
    <w:rsid w:val="00535880"/>
    <w:rsid w:val="005440B5"/>
    <w:rsid w:val="005440F9"/>
    <w:rsid w:val="00544963"/>
    <w:rsid w:val="00545288"/>
    <w:rsid w:val="0054791D"/>
    <w:rsid w:val="00552064"/>
    <w:rsid w:val="005564E4"/>
    <w:rsid w:val="00565662"/>
    <w:rsid w:val="005729B2"/>
    <w:rsid w:val="0058726E"/>
    <w:rsid w:val="005B1416"/>
    <w:rsid w:val="005B5C2C"/>
    <w:rsid w:val="005C044E"/>
    <w:rsid w:val="005C6D2B"/>
    <w:rsid w:val="005D2278"/>
    <w:rsid w:val="005D28BA"/>
    <w:rsid w:val="005D462B"/>
    <w:rsid w:val="005E51C6"/>
    <w:rsid w:val="005E66AD"/>
    <w:rsid w:val="005F24B6"/>
    <w:rsid w:val="005F533A"/>
    <w:rsid w:val="00621C90"/>
    <w:rsid w:val="006305F6"/>
    <w:rsid w:val="00636391"/>
    <w:rsid w:val="00641109"/>
    <w:rsid w:val="006426DA"/>
    <w:rsid w:val="006509B4"/>
    <w:rsid w:val="00651016"/>
    <w:rsid w:val="006538C8"/>
    <w:rsid w:val="006558DC"/>
    <w:rsid w:val="00656AF1"/>
    <w:rsid w:val="00660738"/>
    <w:rsid w:val="00660B5A"/>
    <w:rsid w:val="00663248"/>
    <w:rsid w:val="006801F3"/>
    <w:rsid w:val="00686DFF"/>
    <w:rsid w:val="0069083F"/>
    <w:rsid w:val="006A0B41"/>
    <w:rsid w:val="006A3DE1"/>
    <w:rsid w:val="006A46C7"/>
    <w:rsid w:val="006B1F08"/>
    <w:rsid w:val="006C4098"/>
    <w:rsid w:val="006C42F1"/>
    <w:rsid w:val="006C5023"/>
    <w:rsid w:val="006D2243"/>
    <w:rsid w:val="006F261A"/>
    <w:rsid w:val="007009DA"/>
    <w:rsid w:val="00703ADC"/>
    <w:rsid w:val="00703BFE"/>
    <w:rsid w:val="0071009C"/>
    <w:rsid w:val="00711249"/>
    <w:rsid w:val="007201AB"/>
    <w:rsid w:val="0072546F"/>
    <w:rsid w:val="00741722"/>
    <w:rsid w:val="00744F49"/>
    <w:rsid w:val="00750341"/>
    <w:rsid w:val="00750782"/>
    <w:rsid w:val="007515D7"/>
    <w:rsid w:val="00773109"/>
    <w:rsid w:val="00781653"/>
    <w:rsid w:val="00790585"/>
    <w:rsid w:val="00793DE2"/>
    <w:rsid w:val="00796787"/>
    <w:rsid w:val="00796CD1"/>
    <w:rsid w:val="00796DD6"/>
    <w:rsid w:val="007A07EC"/>
    <w:rsid w:val="007A0C71"/>
    <w:rsid w:val="007A0E3D"/>
    <w:rsid w:val="007A7C75"/>
    <w:rsid w:val="007A7CF1"/>
    <w:rsid w:val="007B619E"/>
    <w:rsid w:val="007B65BA"/>
    <w:rsid w:val="007C09B4"/>
    <w:rsid w:val="007C668C"/>
    <w:rsid w:val="007D4253"/>
    <w:rsid w:val="007D67F6"/>
    <w:rsid w:val="007E2745"/>
    <w:rsid w:val="007E7847"/>
    <w:rsid w:val="007F46FE"/>
    <w:rsid w:val="007F6614"/>
    <w:rsid w:val="007F79D0"/>
    <w:rsid w:val="00805383"/>
    <w:rsid w:val="008136B0"/>
    <w:rsid w:val="00824637"/>
    <w:rsid w:val="0082636E"/>
    <w:rsid w:val="00831E11"/>
    <w:rsid w:val="00832268"/>
    <w:rsid w:val="00833710"/>
    <w:rsid w:val="0084243B"/>
    <w:rsid w:val="008460CF"/>
    <w:rsid w:val="008631C0"/>
    <w:rsid w:val="00866C3F"/>
    <w:rsid w:val="00871085"/>
    <w:rsid w:val="00871F19"/>
    <w:rsid w:val="00873815"/>
    <w:rsid w:val="00874041"/>
    <w:rsid w:val="008870AC"/>
    <w:rsid w:val="0089032F"/>
    <w:rsid w:val="00894186"/>
    <w:rsid w:val="008A665B"/>
    <w:rsid w:val="008B1F91"/>
    <w:rsid w:val="008B2C26"/>
    <w:rsid w:val="008B6D00"/>
    <w:rsid w:val="008C5059"/>
    <w:rsid w:val="009073FB"/>
    <w:rsid w:val="00914ED3"/>
    <w:rsid w:val="00915E78"/>
    <w:rsid w:val="0092199C"/>
    <w:rsid w:val="00925122"/>
    <w:rsid w:val="0094186A"/>
    <w:rsid w:val="009512DD"/>
    <w:rsid w:val="0095172A"/>
    <w:rsid w:val="0095178C"/>
    <w:rsid w:val="009550E8"/>
    <w:rsid w:val="00961BF9"/>
    <w:rsid w:val="0096397F"/>
    <w:rsid w:val="00964E79"/>
    <w:rsid w:val="0096673D"/>
    <w:rsid w:val="00971A92"/>
    <w:rsid w:val="0098310C"/>
    <w:rsid w:val="009836EA"/>
    <w:rsid w:val="00994BF9"/>
    <w:rsid w:val="00997BB3"/>
    <w:rsid w:val="009B08C3"/>
    <w:rsid w:val="009B4584"/>
    <w:rsid w:val="009B587A"/>
    <w:rsid w:val="009C1A3B"/>
    <w:rsid w:val="009D215D"/>
    <w:rsid w:val="00A05FD9"/>
    <w:rsid w:val="00A12B65"/>
    <w:rsid w:val="00A17CB9"/>
    <w:rsid w:val="00A209B8"/>
    <w:rsid w:val="00A27813"/>
    <w:rsid w:val="00A304E0"/>
    <w:rsid w:val="00A36F1D"/>
    <w:rsid w:val="00A377CD"/>
    <w:rsid w:val="00A4376D"/>
    <w:rsid w:val="00A45AE3"/>
    <w:rsid w:val="00A62137"/>
    <w:rsid w:val="00A738CA"/>
    <w:rsid w:val="00A8022C"/>
    <w:rsid w:val="00A92DCC"/>
    <w:rsid w:val="00A959A7"/>
    <w:rsid w:val="00AA03CA"/>
    <w:rsid w:val="00AA38CB"/>
    <w:rsid w:val="00AA4068"/>
    <w:rsid w:val="00AA706F"/>
    <w:rsid w:val="00AA7181"/>
    <w:rsid w:val="00AB5715"/>
    <w:rsid w:val="00AB59EA"/>
    <w:rsid w:val="00AC1C6C"/>
    <w:rsid w:val="00AD2ADD"/>
    <w:rsid w:val="00AE38F6"/>
    <w:rsid w:val="00B172F6"/>
    <w:rsid w:val="00B213A0"/>
    <w:rsid w:val="00B34BD6"/>
    <w:rsid w:val="00B42EFB"/>
    <w:rsid w:val="00B52DBC"/>
    <w:rsid w:val="00B57F56"/>
    <w:rsid w:val="00B72F65"/>
    <w:rsid w:val="00B77CDF"/>
    <w:rsid w:val="00B815E7"/>
    <w:rsid w:val="00B82401"/>
    <w:rsid w:val="00B8249E"/>
    <w:rsid w:val="00B82550"/>
    <w:rsid w:val="00B96DEA"/>
    <w:rsid w:val="00BA2229"/>
    <w:rsid w:val="00BB4ED6"/>
    <w:rsid w:val="00BC176E"/>
    <w:rsid w:val="00BC424C"/>
    <w:rsid w:val="00BC4D25"/>
    <w:rsid w:val="00BC582E"/>
    <w:rsid w:val="00BD532C"/>
    <w:rsid w:val="00BF56FA"/>
    <w:rsid w:val="00BF7A51"/>
    <w:rsid w:val="00C06BD6"/>
    <w:rsid w:val="00C21C70"/>
    <w:rsid w:val="00C232C1"/>
    <w:rsid w:val="00C25818"/>
    <w:rsid w:val="00C27E9D"/>
    <w:rsid w:val="00C318D8"/>
    <w:rsid w:val="00C349A1"/>
    <w:rsid w:val="00C4181B"/>
    <w:rsid w:val="00C91DDE"/>
    <w:rsid w:val="00C95F58"/>
    <w:rsid w:val="00CA2614"/>
    <w:rsid w:val="00CA328D"/>
    <w:rsid w:val="00CA4156"/>
    <w:rsid w:val="00CB28A4"/>
    <w:rsid w:val="00CC62A1"/>
    <w:rsid w:val="00CD190E"/>
    <w:rsid w:val="00D347DB"/>
    <w:rsid w:val="00D364FD"/>
    <w:rsid w:val="00D422FC"/>
    <w:rsid w:val="00D475CE"/>
    <w:rsid w:val="00D51680"/>
    <w:rsid w:val="00D53F9A"/>
    <w:rsid w:val="00D6596D"/>
    <w:rsid w:val="00D659FB"/>
    <w:rsid w:val="00D711AA"/>
    <w:rsid w:val="00D75816"/>
    <w:rsid w:val="00D77716"/>
    <w:rsid w:val="00D80069"/>
    <w:rsid w:val="00D868D3"/>
    <w:rsid w:val="00D91FBE"/>
    <w:rsid w:val="00DA709E"/>
    <w:rsid w:val="00DB227A"/>
    <w:rsid w:val="00DB3EF5"/>
    <w:rsid w:val="00DB4105"/>
    <w:rsid w:val="00DC2637"/>
    <w:rsid w:val="00DC7D12"/>
    <w:rsid w:val="00DE6E4F"/>
    <w:rsid w:val="00DE7743"/>
    <w:rsid w:val="00DF4A02"/>
    <w:rsid w:val="00DF587D"/>
    <w:rsid w:val="00DF5D0B"/>
    <w:rsid w:val="00E02C57"/>
    <w:rsid w:val="00E04493"/>
    <w:rsid w:val="00E1045F"/>
    <w:rsid w:val="00E22A50"/>
    <w:rsid w:val="00E267B7"/>
    <w:rsid w:val="00E36B46"/>
    <w:rsid w:val="00E87892"/>
    <w:rsid w:val="00EA12DE"/>
    <w:rsid w:val="00EB16C8"/>
    <w:rsid w:val="00EB3E3E"/>
    <w:rsid w:val="00EB5948"/>
    <w:rsid w:val="00ED5C83"/>
    <w:rsid w:val="00F11A9E"/>
    <w:rsid w:val="00F22064"/>
    <w:rsid w:val="00F25959"/>
    <w:rsid w:val="00F37BC7"/>
    <w:rsid w:val="00F505F5"/>
    <w:rsid w:val="00F5241E"/>
    <w:rsid w:val="00F728F1"/>
    <w:rsid w:val="00F81DAE"/>
    <w:rsid w:val="00F93B5D"/>
    <w:rsid w:val="00FB0542"/>
    <w:rsid w:val="00FB2D6E"/>
    <w:rsid w:val="00FB53A4"/>
    <w:rsid w:val="00FC5603"/>
    <w:rsid w:val="00FC7B55"/>
    <w:rsid w:val="00FD7B79"/>
    <w:rsid w:val="00FE11AA"/>
    <w:rsid w:val="00FF1F6B"/>
    <w:rsid w:val="00FF4C72"/>
    <w:rsid w:val="00FF73EA"/>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C03A2247-CDF4-3C45-A7B3-9CE5BB8E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90081">
      <w:bodyDiv w:val="1"/>
      <w:marLeft w:val="0"/>
      <w:marRight w:val="0"/>
      <w:marTop w:val="0"/>
      <w:marBottom w:val="0"/>
      <w:divBdr>
        <w:top w:val="none" w:sz="0" w:space="0" w:color="auto"/>
        <w:left w:val="none" w:sz="0" w:space="0" w:color="auto"/>
        <w:bottom w:val="none" w:sz="0" w:space="0" w:color="auto"/>
        <w:right w:val="none" w:sz="0" w:space="0" w:color="auto"/>
      </w:divBdr>
      <w:divsChild>
        <w:div w:id="1201358546">
          <w:marLeft w:val="274"/>
          <w:marRight w:val="0"/>
          <w:marTop w:val="0"/>
          <w:marBottom w:val="0"/>
          <w:divBdr>
            <w:top w:val="none" w:sz="0" w:space="0" w:color="auto"/>
            <w:left w:val="none" w:sz="0" w:space="0" w:color="auto"/>
            <w:bottom w:val="none" w:sz="0" w:space="0" w:color="auto"/>
            <w:right w:val="none" w:sz="0" w:space="0" w:color="auto"/>
          </w:divBdr>
        </w:div>
        <w:div w:id="1963488892">
          <w:marLeft w:val="274"/>
          <w:marRight w:val="0"/>
          <w:marTop w:val="0"/>
          <w:marBottom w:val="0"/>
          <w:divBdr>
            <w:top w:val="none" w:sz="0" w:space="0" w:color="auto"/>
            <w:left w:val="none" w:sz="0" w:space="0" w:color="auto"/>
            <w:bottom w:val="none" w:sz="0" w:space="0" w:color="auto"/>
            <w:right w:val="none" w:sz="0" w:space="0" w:color="auto"/>
          </w:divBdr>
        </w:div>
        <w:div w:id="1665817419">
          <w:marLeft w:val="274"/>
          <w:marRight w:val="0"/>
          <w:marTop w:val="0"/>
          <w:marBottom w:val="0"/>
          <w:divBdr>
            <w:top w:val="none" w:sz="0" w:space="0" w:color="auto"/>
            <w:left w:val="none" w:sz="0" w:space="0" w:color="auto"/>
            <w:bottom w:val="none" w:sz="0" w:space="0" w:color="auto"/>
            <w:right w:val="none" w:sz="0" w:space="0" w:color="auto"/>
          </w:divBdr>
        </w:div>
        <w:div w:id="1043292544">
          <w:marLeft w:val="274"/>
          <w:marRight w:val="0"/>
          <w:marTop w:val="0"/>
          <w:marBottom w:val="0"/>
          <w:divBdr>
            <w:top w:val="none" w:sz="0" w:space="0" w:color="auto"/>
            <w:left w:val="none" w:sz="0" w:space="0" w:color="auto"/>
            <w:bottom w:val="none" w:sz="0" w:space="0" w:color="auto"/>
            <w:right w:val="none" w:sz="0" w:space="0" w:color="auto"/>
          </w:divBdr>
        </w:div>
        <w:div w:id="421532046">
          <w:marLeft w:val="274"/>
          <w:marRight w:val="0"/>
          <w:marTop w:val="0"/>
          <w:marBottom w:val="0"/>
          <w:divBdr>
            <w:top w:val="none" w:sz="0" w:space="0" w:color="auto"/>
            <w:left w:val="none" w:sz="0" w:space="0" w:color="auto"/>
            <w:bottom w:val="none" w:sz="0" w:space="0" w:color="auto"/>
            <w:right w:val="none" w:sz="0" w:space="0" w:color="auto"/>
          </w:divBdr>
        </w:div>
      </w:divsChild>
    </w:div>
    <w:div w:id="610942720">
      <w:bodyDiv w:val="1"/>
      <w:marLeft w:val="0"/>
      <w:marRight w:val="0"/>
      <w:marTop w:val="0"/>
      <w:marBottom w:val="0"/>
      <w:divBdr>
        <w:top w:val="none" w:sz="0" w:space="0" w:color="auto"/>
        <w:left w:val="none" w:sz="0" w:space="0" w:color="auto"/>
        <w:bottom w:val="none" w:sz="0" w:space="0" w:color="auto"/>
        <w:right w:val="none" w:sz="0" w:space="0" w:color="auto"/>
      </w:divBdr>
    </w:div>
    <w:div w:id="640769184">
      <w:bodyDiv w:val="1"/>
      <w:marLeft w:val="0"/>
      <w:marRight w:val="0"/>
      <w:marTop w:val="0"/>
      <w:marBottom w:val="0"/>
      <w:divBdr>
        <w:top w:val="none" w:sz="0" w:space="0" w:color="auto"/>
        <w:left w:val="none" w:sz="0" w:space="0" w:color="auto"/>
        <w:bottom w:val="none" w:sz="0" w:space="0" w:color="auto"/>
        <w:right w:val="none" w:sz="0" w:space="0" w:color="auto"/>
      </w:divBdr>
    </w:div>
    <w:div w:id="925958427">
      <w:bodyDiv w:val="1"/>
      <w:marLeft w:val="0"/>
      <w:marRight w:val="0"/>
      <w:marTop w:val="0"/>
      <w:marBottom w:val="0"/>
      <w:divBdr>
        <w:top w:val="none" w:sz="0" w:space="0" w:color="auto"/>
        <w:left w:val="none" w:sz="0" w:space="0" w:color="auto"/>
        <w:bottom w:val="none" w:sz="0" w:space="0" w:color="auto"/>
        <w:right w:val="none" w:sz="0" w:space="0" w:color="auto"/>
      </w:divBdr>
      <w:divsChild>
        <w:div w:id="1033534064">
          <w:marLeft w:val="547"/>
          <w:marRight w:val="0"/>
          <w:marTop w:val="173"/>
          <w:marBottom w:val="0"/>
          <w:divBdr>
            <w:top w:val="none" w:sz="0" w:space="0" w:color="auto"/>
            <w:left w:val="none" w:sz="0" w:space="0" w:color="auto"/>
            <w:bottom w:val="none" w:sz="0" w:space="0" w:color="auto"/>
            <w:right w:val="none" w:sz="0" w:space="0" w:color="auto"/>
          </w:divBdr>
        </w:div>
        <w:div w:id="1744453170">
          <w:marLeft w:val="547"/>
          <w:marRight w:val="0"/>
          <w:marTop w:val="173"/>
          <w:marBottom w:val="0"/>
          <w:divBdr>
            <w:top w:val="none" w:sz="0" w:space="0" w:color="auto"/>
            <w:left w:val="none" w:sz="0" w:space="0" w:color="auto"/>
            <w:bottom w:val="none" w:sz="0" w:space="0" w:color="auto"/>
            <w:right w:val="none" w:sz="0" w:space="0" w:color="auto"/>
          </w:divBdr>
        </w:div>
        <w:div w:id="359741275">
          <w:marLeft w:val="547"/>
          <w:marRight w:val="0"/>
          <w:marTop w:val="173"/>
          <w:marBottom w:val="0"/>
          <w:divBdr>
            <w:top w:val="none" w:sz="0" w:space="0" w:color="auto"/>
            <w:left w:val="none" w:sz="0" w:space="0" w:color="auto"/>
            <w:bottom w:val="none" w:sz="0" w:space="0" w:color="auto"/>
            <w:right w:val="none" w:sz="0" w:space="0" w:color="auto"/>
          </w:divBdr>
        </w:div>
      </w:divsChild>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2102413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469</TotalTime>
  <Pages>26</Pages>
  <Words>6470</Words>
  <Characters>36880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43264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284</cp:revision>
  <cp:lastPrinted>2020-01-04T10:17:00Z</cp:lastPrinted>
  <dcterms:created xsi:type="dcterms:W3CDTF">2016-06-08T23:12:00Z</dcterms:created>
  <dcterms:modified xsi:type="dcterms:W3CDTF">2020-01-04T13:33:00Z</dcterms:modified>
</cp:coreProperties>
</file>