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019255" w14:textId="77777777" w:rsidR="00BC31AC" w:rsidRPr="00CD48D4" w:rsidRDefault="00A3057F">
      <w:pPr>
        <w:ind w:left="20" w:hanging="20"/>
        <w:jc w:val="center"/>
        <w:rPr>
          <w:rFonts w:ascii="Arial" w:hAnsi="Arial" w:cs="Arial"/>
          <w:b/>
          <w:sz w:val="36"/>
          <w:szCs w:val="15"/>
        </w:rPr>
      </w:pPr>
      <w:r w:rsidRPr="00CD48D4">
        <w:rPr>
          <w:rFonts w:ascii="Arial" w:hAnsi="Arial" w:cs="Arial"/>
          <w:b/>
          <w:sz w:val="36"/>
          <w:szCs w:val="15"/>
        </w:rPr>
        <w:t>Matthew</w:t>
      </w:r>
    </w:p>
    <w:p w14:paraId="7D57BA57"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4468451D"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2994984A" w14:textId="77777777" w:rsidR="00DB2C13" w:rsidRPr="000618D9" w:rsidRDefault="00DB2C13" w:rsidP="00D567C3">
            <w:pPr>
              <w:ind w:right="-40"/>
              <w:jc w:val="center"/>
              <w:rPr>
                <w:rFonts w:ascii="Arial" w:hAnsi="Arial" w:cs="Arial"/>
                <w:b/>
                <w:sz w:val="28"/>
                <w:szCs w:val="16"/>
                <w:lang w:bidi="ar-SA"/>
              </w:rPr>
            </w:pPr>
          </w:p>
          <w:p w14:paraId="44A30BF3" w14:textId="77777777" w:rsidR="00DB2C13" w:rsidRPr="000618D9" w:rsidRDefault="00DB2C13" w:rsidP="00D567C3">
            <w:pPr>
              <w:ind w:right="-40"/>
              <w:jc w:val="center"/>
              <w:rPr>
                <w:rFonts w:ascii="Arial" w:hAnsi="Arial" w:cs="Arial"/>
                <w:b/>
                <w:color w:val="FFFFFF"/>
                <w:sz w:val="28"/>
                <w:szCs w:val="16"/>
                <w:lang w:bidi="ar-SA"/>
              </w:rPr>
            </w:pPr>
            <w:r w:rsidRPr="000618D9">
              <w:rPr>
                <w:rFonts w:ascii="Arial" w:hAnsi="Arial" w:cs="Arial"/>
                <w:b/>
                <w:color w:val="FFFFFF"/>
                <w:sz w:val="28"/>
                <w:szCs w:val="16"/>
                <w:lang w:bidi="ar-SA"/>
              </w:rPr>
              <w:t>Messiah with Authority over the Church</w:t>
            </w:r>
          </w:p>
          <w:p w14:paraId="3E0E448A" w14:textId="77777777" w:rsidR="00DB2C13" w:rsidRPr="000618D9" w:rsidRDefault="00DB2C13" w:rsidP="00D567C3">
            <w:pPr>
              <w:ind w:right="-40"/>
              <w:jc w:val="center"/>
              <w:rPr>
                <w:rFonts w:ascii="Arial" w:hAnsi="Arial" w:cs="Arial"/>
                <w:b/>
                <w:sz w:val="28"/>
                <w:szCs w:val="16"/>
                <w:lang w:bidi="ar-SA"/>
              </w:rPr>
            </w:pPr>
          </w:p>
        </w:tc>
      </w:tr>
      <w:tr w:rsidR="00DB2C13" w:rsidRPr="00CD48D4" w14:paraId="5E558FD8"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F304159" w14:textId="77777777" w:rsidR="00DB2C13" w:rsidRPr="00CD48D4" w:rsidRDefault="00DB2C13" w:rsidP="00D567C3">
            <w:pPr>
              <w:ind w:right="-40"/>
              <w:jc w:val="center"/>
              <w:rPr>
                <w:rFonts w:ascii="Arial" w:hAnsi="Arial" w:cs="Arial"/>
                <w:b/>
                <w:sz w:val="22"/>
                <w:szCs w:val="15"/>
                <w:lang w:bidi="ar-SA"/>
              </w:rPr>
            </w:pPr>
          </w:p>
          <w:p w14:paraId="2947EF0A"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Preliminary Evidence that </w:t>
            </w:r>
            <w:r w:rsidR="00842619" w:rsidRPr="00CD48D4">
              <w:rPr>
                <w:rFonts w:ascii="Arial" w:hAnsi="Arial" w:cs="Arial"/>
                <w:b/>
                <w:sz w:val="22"/>
                <w:szCs w:val="15"/>
                <w:lang w:bidi="ar-SA"/>
              </w:rPr>
              <w:br/>
              <w:t>Jesus</w:t>
            </w:r>
            <w:r w:rsidRPr="00CD48D4">
              <w:rPr>
                <w:rFonts w:ascii="Arial" w:hAnsi="Arial" w:cs="Arial"/>
                <w:b/>
                <w:sz w:val="22"/>
                <w:szCs w:val="15"/>
                <w:lang w:bidi="ar-SA"/>
              </w:rPr>
              <w:t xml:space="preserve"> is Messiah</w:t>
            </w:r>
          </w:p>
          <w:p w14:paraId="47AA2847"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65D7F6DE" w14:textId="77777777" w:rsidR="00DB2C13" w:rsidRPr="00CD48D4" w:rsidRDefault="00DB2C13" w:rsidP="00D567C3">
            <w:pPr>
              <w:ind w:right="-40"/>
              <w:jc w:val="center"/>
              <w:rPr>
                <w:rFonts w:ascii="Arial" w:hAnsi="Arial" w:cs="Arial"/>
                <w:b/>
                <w:sz w:val="22"/>
                <w:szCs w:val="15"/>
                <w:lang w:bidi="ar-SA"/>
              </w:rPr>
            </w:pPr>
          </w:p>
          <w:p w14:paraId="2926A301"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Rejections and </w:t>
            </w:r>
          </w:p>
          <w:p w14:paraId="4A48169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4A982FD2" w14:textId="77777777" w:rsidR="00DB2C13" w:rsidRPr="00CD48D4" w:rsidRDefault="00DB2C13" w:rsidP="00D567C3">
            <w:pPr>
              <w:ind w:right="-40"/>
              <w:jc w:val="center"/>
              <w:rPr>
                <w:rFonts w:ascii="Arial" w:hAnsi="Arial" w:cs="Arial"/>
                <w:b/>
                <w:sz w:val="22"/>
                <w:szCs w:val="15"/>
                <w:lang w:bidi="ar-SA"/>
              </w:rPr>
            </w:pPr>
          </w:p>
          <w:p w14:paraId="4B6F5A4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Final Evidence that </w:t>
            </w:r>
          </w:p>
          <w:p w14:paraId="09E6A76A" w14:textId="77777777" w:rsidR="00DB2C13" w:rsidRPr="00CD48D4" w:rsidRDefault="00842619"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Jesus </w:t>
            </w:r>
            <w:r w:rsidR="00DB2C13" w:rsidRPr="00CD48D4">
              <w:rPr>
                <w:rFonts w:ascii="Arial" w:hAnsi="Arial" w:cs="Arial"/>
                <w:b/>
                <w:sz w:val="22"/>
                <w:szCs w:val="15"/>
                <w:lang w:bidi="ar-SA"/>
              </w:rPr>
              <w:t>is Messiah</w:t>
            </w:r>
          </w:p>
          <w:p w14:paraId="70B156A3" w14:textId="77777777" w:rsidR="00DB2C13" w:rsidRPr="00CD48D4" w:rsidRDefault="00DB2C13" w:rsidP="00D567C3">
            <w:pPr>
              <w:ind w:right="-40"/>
              <w:jc w:val="center"/>
              <w:rPr>
                <w:rFonts w:ascii="Arial" w:hAnsi="Arial" w:cs="Arial"/>
                <w:b/>
                <w:sz w:val="22"/>
                <w:szCs w:val="15"/>
                <w:lang w:bidi="ar-SA"/>
              </w:rPr>
            </w:pPr>
          </w:p>
        </w:tc>
      </w:tr>
      <w:tr w:rsidR="00DB2C13" w:rsidRPr="00CD48D4" w14:paraId="5D46320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137C2936" w14:textId="77777777" w:rsidR="00DB2C13" w:rsidRPr="00CD48D4" w:rsidRDefault="00DB2C13" w:rsidP="00D567C3">
            <w:pPr>
              <w:ind w:right="-40"/>
              <w:jc w:val="center"/>
              <w:rPr>
                <w:rFonts w:ascii="Arial" w:hAnsi="Arial" w:cs="Arial"/>
                <w:b/>
                <w:sz w:val="22"/>
                <w:szCs w:val="15"/>
                <w:lang w:bidi="ar-SA"/>
              </w:rPr>
            </w:pPr>
          </w:p>
          <w:p w14:paraId="1D45CA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19894BF7" w14:textId="77777777" w:rsidR="00DB2C13" w:rsidRPr="00CD48D4" w:rsidRDefault="00DB2C13" w:rsidP="00D567C3">
            <w:pPr>
              <w:ind w:right="-40"/>
              <w:jc w:val="center"/>
              <w:rPr>
                <w:rFonts w:ascii="Arial" w:hAnsi="Arial" w:cs="Arial"/>
                <w:b/>
                <w:sz w:val="22"/>
                <w:szCs w:val="15"/>
                <w:lang w:bidi="ar-SA"/>
              </w:rPr>
            </w:pPr>
          </w:p>
          <w:p w14:paraId="43340677"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3DE8E4DD" w14:textId="77777777" w:rsidR="00DB2C13" w:rsidRPr="00CD48D4" w:rsidRDefault="00DB2C13" w:rsidP="00D567C3">
            <w:pPr>
              <w:ind w:right="-40"/>
              <w:jc w:val="center"/>
              <w:rPr>
                <w:rFonts w:ascii="Arial" w:hAnsi="Arial" w:cs="Arial"/>
                <w:b/>
                <w:sz w:val="22"/>
                <w:szCs w:val="15"/>
                <w:lang w:bidi="ar-SA"/>
              </w:rPr>
            </w:pPr>
          </w:p>
          <w:p w14:paraId="2AA0BFC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 28</w:t>
            </w:r>
          </w:p>
          <w:p w14:paraId="73E96EA2" w14:textId="77777777" w:rsidR="00DB2C13" w:rsidRPr="00CD48D4" w:rsidRDefault="00DB2C13" w:rsidP="00D567C3">
            <w:pPr>
              <w:ind w:right="-40"/>
              <w:jc w:val="center"/>
              <w:rPr>
                <w:rFonts w:ascii="Arial" w:hAnsi="Arial" w:cs="Arial"/>
                <w:b/>
                <w:sz w:val="22"/>
                <w:szCs w:val="15"/>
                <w:lang w:bidi="ar-SA"/>
              </w:rPr>
            </w:pPr>
          </w:p>
        </w:tc>
      </w:tr>
      <w:tr w:rsidR="00DB2C13" w:rsidRPr="00CD48D4" w14:paraId="4FE1DD51"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8FA86C4" w14:textId="77777777" w:rsidR="00DB2C13" w:rsidRPr="00CD48D4" w:rsidRDefault="00DB2C13" w:rsidP="00D567C3">
            <w:pPr>
              <w:ind w:right="-40"/>
              <w:jc w:val="center"/>
              <w:rPr>
                <w:rFonts w:ascii="Arial" w:hAnsi="Arial" w:cs="Arial"/>
                <w:b/>
                <w:sz w:val="22"/>
                <w:szCs w:val="15"/>
                <w:lang w:bidi="ar-SA"/>
              </w:rPr>
            </w:pPr>
          </w:p>
          <w:p w14:paraId="6E1104F0"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DF74F12" w14:textId="77777777" w:rsidR="00DB2C13" w:rsidRPr="00CD48D4" w:rsidRDefault="00DB2C13" w:rsidP="00D567C3">
            <w:pPr>
              <w:ind w:right="-40"/>
              <w:jc w:val="center"/>
              <w:rPr>
                <w:rFonts w:ascii="Arial" w:hAnsi="Arial" w:cs="Arial"/>
                <w:b/>
                <w:sz w:val="22"/>
                <w:szCs w:val="15"/>
                <w:lang w:bidi="ar-SA"/>
              </w:rPr>
            </w:pPr>
          </w:p>
          <w:p w14:paraId="33A11DF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47073797" w14:textId="77777777" w:rsidR="00DB2C13" w:rsidRPr="00CD48D4" w:rsidRDefault="00DB2C13" w:rsidP="00D567C3">
            <w:pPr>
              <w:ind w:right="-40"/>
              <w:jc w:val="center"/>
              <w:rPr>
                <w:rFonts w:ascii="Arial" w:hAnsi="Arial" w:cs="Arial"/>
                <w:b/>
                <w:sz w:val="22"/>
                <w:szCs w:val="15"/>
                <w:lang w:bidi="ar-SA"/>
              </w:rPr>
            </w:pPr>
          </w:p>
          <w:p w14:paraId="7AEC71C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Re-offered</w:t>
            </w:r>
          </w:p>
          <w:p w14:paraId="5BD6860F" w14:textId="77777777" w:rsidR="00DB2C13" w:rsidRPr="00CD48D4" w:rsidRDefault="00DB2C13" w:rsidP="00D567C3">
            <w:pPr>
              <w:ind w:right="-40"/>
              <w:jc w:val="center"/>
              <w:rPr>
                <w:rFonts w:ascii="Arial" w:hAnsi="Arial" w:cs="Arial"/>
                <w:b/>
                <w:sz w:val="22"/>
                <w:szCs w:val="15"/>
                <w:lang w:bidi="ar-SA"/>
              </w:rPr>
            </w:pPr>
          </w:p>
        </w:tc>
      </w:tr>
      <w:tr w:rsidR="00DB2C13" w:rsidRPr="00CD48D4" w14:paraId="46124BE2"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26F44D89" w14:textId="77777777" w:rsidR="00DB2C13" w:rsidRPr="00CD48D4" w:rsidRDefault="00DB2C13" w:rsidP="00D567C3">
            <w:pPr>
              <w:ind w:right="-40"/>
              <w:jc w:val="center"/>
              <w:rPr>
                <w:rFonts w:ascii="Arial" w:hAnsi="Arial" w:cs="Arial"/>
                <w:b/>
                <w:sz w:val="22"/>
                <w:szCs w:val="15"/>
                <w:lang w:bidi="ar-SA"/>
              </w:rPr>
            </w:pPr>
          </w:p>
          <w:p w14:paraId="054F43D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4CEA0BA9" w14:textId="77777777" w:rsidR="00DB2C13" w:rsidRPr="00CD48D4" w:rsidRDefault="00DB2C13" w:rsidP="00D567C3">
            <w:pPr>
              <w:ind w:right="-40"/>
              <w:jc w:val="center"/>
              <w:rPr>
                <w:rFonts w:ascii="Arial" w:hAnsi="Arial" w:cs="Arial"/>
                <w:b/>
                <w:sz w:val="22"/>
                <w:szCs w:val="15"/>
                <w:lang w:bidi="ar-SA"/>
              </w:rPr>
            </w:pPr>
          </w:p>
          <w:p w14:paraId="49CE1E99"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Disciples</w:t>
            </w:r>
          </w:p>
          <w:p w14:paraId="0378A303" w14:textId="77777777" w:rsidR="00DB2C13" w:rsidRPr="00CD48D4" w:rsidRDefault="00DB2C13" w:rsidP="00D567C3">
            <w:pPr>
              <w:ind w:right="-40"/>
              <w:jc w:val="center"/>
              <w:rPr>
                <w:rFonts w:ascii="Arial" w:hAnsi="Arial" w:cs="Arial"/>
                <w:b/>
                <w:sz w:val="22"/>
                <w:szCs w:val="15"/>
                <w:lang w:bidi="ar-SA"/>
              </w:rPr>
            </w:pPr>
          </w:p>
        </w:tc>
      </w:tr>
      <w:tr w:rsidR="00DB2C13" w:rsidRPr="00CD48D4" w14:paraId="20DAB6D4"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46F5F3DE" w14:textId="77777777" w:rsidR="00DB2C13" w:rsidRPr="00CD48D4" w:rsidRDefault="00DB2C13" w:rsidP="00D567C3">
            <w:pPr>
              <w:ind w:right="-40"/>
              <w:jc w:val="center"/>
              <w:rPr>
                <w:rFonts w:ascii="Arial" w:hAnsi="Arial" w:cs="Arial"/>
                <w:b/>
                <w:sz w:val="22"/>
                <w:szCs w:val="15"/>
                <w:lang w:bidi="ar-SA"/>
              </w:rPr>
            </w:pPr>
          </w:p>
          <w:p w14:paraId="6499728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DCB6794" w14:textId="77777777" w:rsidR="00DB2C13" w:rsidRPr="00CD48D4" w:rsidRDefault="00DB2C13" w:rsidP="00D567C3">
            <w:pPr>
              <w:ind w:right="-40"/>
              <w:jc w:val="center"/>
              <w:rPr>
                <w:rFonts w:ascii="Arial" w:hAnsi="Arial" w:cs="Arial"/>
                <w:b/>
                <w:sz w:val="22"/>
                <w:szCs w:val="15"/>
                <w:lang w:bidi="ar-SA"/>
              </w:rPr>
            </w:pPr>
          </w:p>
          <w:p w14:paraId="2F517D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Chronological</w:t>
            </w:r>
          </w:p>
          <w:p w14:paraId="645B6265" w14:textId="77777777" w:rsidR="00DB2C13" w:rsidRPr="00CD48D4" w:rsidRDefault="00DB2C13" w:rsidP="00D567C3">
            <w:pPr>
              <w:ind w:right="-40"/>
              <w:jc w:val="center"/>
              <w:rPr>
                <w:rFonts w:ascii="Arial" w:hAnsi="Arial" w:cs="Arial"/>
                <w:b/>
                <w:sz w:val="22"/>
                <w:szCs w:val="15"/>
                <w:lang w:bidi="ar-SA"/>
              </w:rPr>
            </w:pPr>
          </w:p>
        </w:tc>
      </w:tr>
      <w:tr w:rsidR="00DB2C13" w:rsidRPr="00CD48D4" w14:paraId="79565989" w14:textId="77777777" w:rsidTr="00D567C3">
        <w:tc>
          <w:tcPr>
            <w:tcW w:w="1160" w:type="dxa"/>
            <w:tcBorders>
              <w:top w:val="single" w:sz="6" w:space="0" w:color="auto"/>
              <w:left w:val="single" w:sz="6" w:space="0" w:color="auto"/>
              <w:bottom w:val="single" w:sz="6" w:space="0" w:color="auto"/>
              <w:right w:val="single" w:sz="6" w:space="0" w:color="auto"/>
            </w:tcBorders>
          </w:tcPr>
          <w:p w14:paraId="01A49958" w14:textId="77777777" w:rsidR="00DB2C13" w:rsidRPr="000618D9" w:rsidRDefault="00DB2C13" w:rsidP="00D567C3">
            <w:pPr>
              <w:ind w:right="-40"/>
              <w:jc w:val="center"/>
              <w:rPr>
                <w:rFonts w:ascii="Arial" w:hAnsi="Arial" w:cs="Arial"/>
                <w:sz w:val="18"/>
                <w:szCs w:val="18"/>
                <w:lang w:bidi="ar-SA"/>
              </w:rPr>
            </w:pPr>
          </w:p>
          <w:p w14:paraId="229B6C8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Bethlehem &amp; Nazareth </w:t>
            </w:r>
          </w:p>
          <w:p w14:paraId="3F9F73A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p w14:paraId="63248F44"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0C9911C7" w14:textId="77777777" w:rsidR="00DB2C13" w:rsidRPr="000618D9" w:rsidRDefault="00DB2C13" w:rsidP="00D567C3">
            <w:pPr>
              <w:ind w:right="-40"/>
              <w:jc w:val="center"/>
              <w:rPr>
                <w:rFonts w:ascii="Arial" w:hAnsi="Arial" w:cs="Arial"/>
                <w:sz w:val="18"/>
                <w:szCs w:val="18"/>
                <w:lang w:bidi="ar-SA"/>
              </w:rPr>
            </w:pPr>
          </w:p>
          <w:p w14:paraId="674BAC3F"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5D1BEC7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34C5E11" w14:textId="77777777" w:rsidR="00DB2C13" w:rsidRPr="000618D9" w:rsidRDefault="00DB2C13" w:rsidP="00D567C3">
            <w:pPr>
              <w:ind w:right="-40"/>
              <w:jc w:val="center"/>
              <w:rPr>
                <w:rFonts w:ascii="Arial" w:hAnsi="Arial" w:cs="Arial"/>
                <w:sz w:val="18"/>
                <w:szCs w:val="18"/>
                <w:lang w:bidi="ar-SA"/>
              </w:rPr>
            </w:pPr>
          </w:p>
          <w:p w14:paraId="73C15FC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Judea</w:t>
            </w:r>
          </w:p>
          <w:p w14:paraId="5C85536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16:13–28:15</w:t>
            </w:r>
          </w:p>
          <w:p w14:paraId="01DE6487"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4BC3400C" w14:textId="77777777" w:rsidR="00DB2C13" w:rsidRPr="000618D9" w:rsidRDefault="00DB2C13" w:rsidP="00D567C3">
            <w:pPr>
              <w:ind w:right="-40"/>
              <w:jc w:val="center"/>
              <w:rPr>
                <w:rFonts w:ascii="Arial" w:hAnsi="Arial" w:cs="Arial"/>
                <w:sz w:val="18"/>
                <w:szCs w:val="18"/>
                <w:lang w:bidi="ar-SA"/>
              </w:rPr>
            </w:pPr>
          </w:p>
          <w:p w14:paraId="1C7CDE4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7D6768E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p w14:paraId="033091CF" w14:textId="77777777" w:rsidR="00DB2C13" w:rsidRPr="000618D9" w:rsidRDefault="00DB2C13" w:rsidP="00D567C3">
            <w:pPr>
              <w:ind w:right="-40"/>
              <w:jc w:val="center"/>
              <w:rPr>
                <w:rFonts w:ascii="Arial" w:hAnsi="Arial" w:cs="Arial"/>
                <w:sz w:val="18"/>
                <w:szCs w:val="18"/>
                <w:lang w:bidi="ar-SA"/>
              </w:rPr>
            </w:pPr>
          </w:p>
        </w:tc>
      </w:tr>
      <w:tr w:rsidR="00DB2C13" w:rsidRPr="00CD48D4" w14:paraId="16368C78" w14:textId="77777777" w:rsidTr="00D567C3">
        <w:tc>
          <w:tcPr>
            <w:tcW w:w="1160" w:type="dxa"/>
            <w:tcBorders>
              <w:top w:val="single" w:sz="6" w:space="0" w:color="auto"/>
              <w:left w:val="single" w:sz="6" w:space="0" w:color="auto"/>
              <w:bottom w:val="single" w:sz="6" w:space="0" w:color="auto"/>
              <w:right w:val="single" w:sz="6" w:space="0" w:color="auto"/>
            </w:tcBorders>
          </w:tcPr>
          <w:p w14:paraId="00B5C47A" w14:textId="77777777" w:rsidR="00DB2C13" w:rsidRPr="000618D9" w:rsidRDefault="00DB2C13" w:rsidP="00D567C3">
            <w:pPr>
              <w:ind w:right="-40"/>
              <w:jc w:val="center"/>
              <w:rPr>
                <w:rFonts w:ascii="Arial" w:hAnsi="Arial" w:cs="Arial"/>
                <w:sz w:val="18"/>
                <w:szCs w:val="18"/>
                <w:lang w:bidi="ar-SA"/>
              </w:rPr>
            </w:pPr>
          </w:p>
          <w:p w14:paraId="583F2F5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Advent </w:t>
            </w:r>
          </w:p>
          <w:p w14:paraId="0B08379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&amp;</w:t>
            </w:r>
          </w:p>
          <w:p w14:paraId="5548402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Approvals</w:t>
            </w:r>
          </w:p>
          <w:p w14:paraId="4FD2759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tc>
        <w:tc>
          <w:tcPr>
            <w:tcW w:w="1247" w:type="dxa"/>
            <w:tcBorders>
              <w:top w:val="single" w:sz="6" w:space="0" w:color="auto"/>
              <w:left w:val="single" w:sz="6" w:space="0" w:color="auto"/>
              <w:bottom w:val="single" w:sz="6" w:space="0" w:color="auto"/>
              <w:right w:val="single" w:sz="6" w:space="0" w:color="auto"/>
            </w:tcBorders>
          </w:tcPr>
          <w:p w14:paraId="57F5A54D" w14:textId="77777777" w:rsidR="00DB2C13" w:rsidRPr="000618D9" w:rsidRDefault="00DB2C13" w:rsidP="00D567C3">
            <w:pPr>
              <w:ind w:right="-40"/>
              <w:jc w:val="center"/>
              <w:rPr>
                <w:rFonts w:ascii="Arial" w:hAnsi="Arial" w:cs="Arial"/>
                <w:sz w:val="18"/>
                <w:szCs w:val="18"/>
                <w:lang w:bidi="ar-SA"/>
              </w:rPr>
            </w:pPr>
          </w:p>
          <w:p w14:paraId="05D36274"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Early Ministry &amp;</w:t>
            </w:r>
          </w:p>
          <w:p w14:paraId="1974A9B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Proclamation</w:t>
            </w:r>
          </w:p>
          <w:p w14:paraId="2B9EFC4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4:12–7:29</w:t>
            </w:r>
          </w:p>
          <w:p w14:paraId="0D416892"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15559AB" w14:textId="77777777" w:rsidR="00DB2C13" w:rsidRPr="000618D9" w:rsidRDefault="00DB2C13" w:rsidP="00D567C3">
            <w:pPr>
              <w:ind w:left="-67" w:right="-102"/>
              <w:jc w:val="center"/>
              <w:rPr>
                <w:rFonts w:ascii="Arial" w:hAnsi="Arial" w:cs="Arial"/>
                <w:sz w:val="18"/>
                <w:szCs w:val="18"/>
                <w:lang w:bidi="ar-SA"/>
              </w:rPr>
            </w:pPr>
          </w:p>
          <w:p w14:paraId="625DCA8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 xml:space="preserve">Miracles </w:t>
            </w:r>
          </w:p>
          <w:p w14:paraId="432FECAB"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&amp;</w:t>
            </w:r>
          </w:p>
          <w:p w14:paraId="2097427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Authority</w:t>
            </w:r>
          </w:p>
          <w:p w14:paraId="65DDFA71"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8–10</w:t>
            </w:r>
          </w:p>
        </w:tc>
        <w:tc>
          <w:tcPr>
            <w:tcW w:w="1158" w:type="dxa"/>
            <w:tcBorders>
              <w:top w:val="single" w:sz="6" w:space="0" w:color="auto"/>
              <w:left w:val="single" w:sz="6" w:space="0" w:color="auto"/>
              <w:bottom w:val="single" w:sz="6" w:space="0" w:color="auto"/>
              <w:right w:val="single" w:sz="6" w:space="0" w:color="auto"/>
            </w:tcBorders>
          </w:tcPr>
          <w:p w14:paraId="0FDD9CC4" w14:textId="77777777" w:rsidR="00DB2C13" w:rsidRPr="000618D9" w:rsidRDefault="00DB2C13" w:rsidP="00D567C3">
            <w:pPr>
              <w:ind w:right="-40"/>
              <w:jc w:val="center"/>
              <w:rPr>
                <w:rFonts w:ascii="Arial" w:hAnsi="Arial" w:cs="Arial"/>
                <w:sz w:val="18"/>
                <w:szCs w:val="18"/>
                <w:lang w:bidi="ar-SA"/>
              </w:rPr>
            </w:pPr>
          </w:p>
          <w:p w14:paraId="43D3CB44" w14:textId="77777777" w:rsidR="00DB2C13" w:rsidRPr="000618D9" w:rsidRDefault="0029057B" w:rsidP="00D567C3">
            <w:pPr>
              <w:ind w:right="-40"/>
              <w:jc w:val="center"/>
              <w:rPr>
                <w:rFonts w:ascii="Arial" w:hAnsi="Arial" w:cs="Arial"/>
                <w:sz w:val="18"/>
                <w:szCs w:val="18"/>
                <w:lang w:bidi="ar-SA"/>
              </w:rPr>
            </w:pPr>
            <w:r w:rsidRPr="000618D9">
              <w:rPr>
                <w:rFonts w:ascii="Arial" w:hAnsi="Arial" w:cs="Arial"/>
                <w:sz w:val="18"/>
                <w:szCs w:val="18"/>
                <w:lang w:bidi="ar-SA"/>
              </w:rPr>
              <w:t>Rejection &amp; Delay</w:t>
            </w:r>
          </w:p>
          <w:p w14:paraId="2F29D52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11:1–16:12</w:t>
            </w:r>
          </w:p>
        </w:tc>
        <w:tc>
          <w:tcPr>
            <w:tcW w:w="891" w:type="dxa"/>
            <w:tcBorders>
              <w:top w:val="single" w:sz="6" w:space="0" w:color="auto"/>
              <w:left w:val="single" w:sz="6" w:space="0" w:color="auto"/>
              <w:bottom w:val="single" w:sz="6" w:space="0" w:color="auto"/>
              <w:right w:val="single" w:sz="6" w:space="0" w:color="auto"/>
            </w:tcBorders>
          </w:tcPr>
          <w:p w14:paraId="72E3371F" w14:textId="77777777" w:rsidR="00DB2C13" w:rsidRPr="000618D9" w:rsidRDefault="00DB2C13" w:rsidP="00D567C3">
            <w:pPr>
              <w:ind w:right="-40"/>
              <w:jc w:val="center"/>
              <w:rPr>
                <w:rFonts w:ascii="Arial" w:hAnsi="Arial" w:cs="Arial"/>
                <w:sz w:val="18"/>
                <w:szCs w:val="18"/>
                <w:lang w:bidi="ar-SA"/>
              </w:rPr>
            </w:pPr>
          </w:p>
          <w:p w14:paraId="11C6871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Prepares Disciples</w:t>
            </w:r>
          </w:p>
          <w:p w14:paraId="083852BF"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73CB2C5F" w14:textId="77777777" w:rsidR="00DB2C13" w:rsidRPr="000618D9" w:rsidRDefault="00DB2C13" w:rsidP="00D567C3">
            <w:pPr>
              <w:ind w:right="-40"/>
              <w:jc w:val="center"/>
              <w:rPr>
                <w:rFonts w:ascii="Arial" w:hAnsi="Arial" w:cs="Arial"/>
                <w:sz w:val="18"/>
                <w:szCs w:val="18"/>
                <w:lang w:bidi="ar-SA"/>
              </w:rPr>
            </w:pPr>
          </w:p>
          <w:p w14:paraId="5472213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Official Presentation &amp; Rejection</w:t>
            </w:r>
          </w:p>
          <w:p w14:paraId="396FFED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21–27</w:t>
            </w:r>
          </w:p>
        </w:tc>
        <w:tc>
          <w:tcPr>
            <w:tcW w:w="980" w:type="dxa"/>
            <w:tcBorders>
              <w:top w:val="single" w:sz="6" w:space="0" w:color="auto"/>
              <w:left w:val="single" w:sz="6" w:space="0" w:color="auto"/>
              <w:bottom w:val="single" w:sz="6" w:space="0" w:color="auto"/>
              <w:right w:val="single" w:sz="6" w:space="0" w:color="auto"/>
            </w:tcBorders>
          </w:tcPr>
          <w:p w14:paraId="18902DC3" w14:textId="77777777" w:rsidR="00DB2C13" w:rsidRPr="000618D9" w:rsidRDefault="00DB2C13" w:rsidP="00D567C3">
            <w:pPr>
              <w:ind w:right="-40"/>
              <w:jc w:val="center"/>
              <w:rPr>
                <w:rFonts w:ascii="Arial" w:hAnsi="Arial" w:cs="Arial"/>
                <w:sz w:val="18"/>
                <w:szCs w:val="18"/>
                <w:lang w:bidi="ar-SA"/>
              </w:rPr>
            </w:pPr>
          </w:p>
          <w:p w14:paraId="6E38596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Empty Tomb</w:t>
            </w:r>
          </w:p>
          <w:p w14:paraId="02CA637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28:1-10</w:t>
            </w:r>
          </w:p>
        </w:tc>
        <w:tc>
          <w:tcPr>
            <w:tcW w:w="891" w:type="dxa"/>
            <w:tcBorders>
              <w:top w:val="single" w:sz="6" w:space="0" w:color="auto"/>
              <w:left w:val="single" w:sz="6" w:space="0" w:color="auto"/>
              <w:bottom w:val="single" w:sz="6" w:space="0" w:color="auto"/>
              <w:right w:val="single" w:sz="6" w:space="0" w:color="auto"/>
            </w:tcBorders>
          </w:tcPr>
          <w:p w14:paraId="2955A12C" w14:textId="77777777" w:rsidR="00DB2C13" w:rsidRPr="000618D9" w:rsidRDefault="00DB2C13" w:rsidP="00D567C3">
            <w:pPr>
              <w:ind w:right="-40"/>
              <w:jc w:val="center"/>
              <w:rPr>
                <w:rFonts w:ascii="Arial" w:hAnsi="Arial" w:cs="Arial"/>
                <w:sz w:val="18"/>
                <w:szCs w:val="18"/>
                <w:lang w:bidi="ar-SA"/>
              </w:rPr>
            </w:pPr>
          </w:p>
          <w:p w14:paraId="5514D48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False Report</w:t>
            </w:r>
          </w:p>
          <w:p w14:paraId="1B2A0AB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28:11-15</w:t>
            </w:r>
          </w:p>
        </w:tc>
        <w:tc>
          <w:tcPr>
            <w:tcW w:w="1247" w:type="dxa"/>
            <w:tcBorders>
              <w:top w:val="single" w:sz="6" w:space="0" w:color="auto"/>
              <w:left w:val="single" w:sz="6" w:space="0" w:color="auto"/>
              <w:bottom w:val="single" w:sz="6" w:space="0" w:color="auto"/>
              <w:right w:val="single" w:sz="6" w:space="0" w:color="auto"/>
            </w:tcBorders>
          </w:tcPr>
          <w:p w14:paraId="36EA2038" w14:textId="77777777" w:rsidR="00DB2C13" w:rsidRPr="000618D9" w:rsidRDefault="00DB2C13" w:rsidP="00D567C3">
            <w:pPr>
              <w:ind w:right="-40"/>
              <w:jc w:val="center"/>
              <w:rPr>
                <w:rFonts w:ascii="Arial" w:hAnsi="Arial" w:cs="Arial"/>
                <w:sz w:val="18"/>
                <w:szCs w:val="18"/>
                <w:lang w:bidi="ar-SA"/>
              </w:rPr>
            </w:pPr>
          </w:p>
          <w:p w14:paraId="4EE2C2FC"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Great Commission</w:t>
            </w:r>
          </w:p>
          <w:p w14:paraId="6C5F11B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tc>
      </w:tr>
      <w:tr w:rsidR="00DB2C13" w:rsidRPr="00CD48D4" w14:paraId="1BE874FE" w14:textId="77777777" w:rsidTr="00D567C3">
        <w:tc>
          <w:tcPr>
            <w:tcW w:w="1160" w:type="dxa"/>
            <w:tcBorders>
              <w:top w:val="single" w:sz="6" w:space="0" w:color="auto"/>
              <w:left w:val="single" w:sz="6" w:space="0" w:color="auto"/>
              <w:bottom w:val="single" w:sz="6" w:space="0" w:color="auto"/>
              <w:right w:val="single" w:sz="6" w:space="0" w:color="auto"/>
            </w:tcBorders>
          </w:tcPr>
          <w:p w14:paraId="45B790EA" w14:textId="77777777" w:rsidR="00DB2C13" w:rsidRPr="000618D9" w:rsidRDefault="00DB2C13" w:rsidP="00D567C3">
            <w:pPr>
              <w:ind w:right="-40"/>
              <w:jc w:val="center"/>
              <w:rPr>
                <w:rFonts w:ascii="Arial" w:hAnsi="Arial" w:cs="Arial"/>
                <w:sz w:val="18"/>
                <w:szCs w:val="18"/>
                <w:lang w:bidi="ar-SA"/>
              </w:rPr>
            </w:pPr>
          </w:p>
          <w:p w14:paraId="2E3F392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Prelude</w:t>
            </w:r>
          </w:p>
          <w:p w14:paraId="4A7F4B7A"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107F72C5" w14:textId="77777777" w:rsidR="00DB2C13" w:rsidRPr="000618D9" w:rsidRDefault="00DB2C13" w:rsidP="00D567C3">
            <w:pPr>
              <w:ind w:right="-40"/>
              <w:jc w:val="center"/>
              <w:rPr>
                <w:rFonts w:ascii="Arial" w:hAnsi="Arial" w:cs="Arial"/>
                <w:sz w:val="18"/>
                <w:szCs w:val="18"/>
                <w:lang w:bidi="ar-SA"/>
              </w:rPr>
            </w:pPr>
          </w:p>
          <w:p w14:paraId="0462B52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59CD4F5F" w14:textId="77777777" w:rsidR="00DB2C13" w:rsidRPr="000618D9" w:rsidRDefault="00DB2C13" w:rsidP="00D567C3">
            <w:pPr>
              <w:ind w:left="-67" w:right="-102"/>
              <w:jc w:val="center"/>
              <w:rPr>
                <w:rFonts w:ascii="Arial" w:hAnsi="Arial" w:cs="Arial"/>
                <w:sz w:val="18"/>
                <w:szCs w:val="18"/>
                <w:lang w:bidi="ar-SA"/>
              </w:rPr>
            </w:pPr>
          </w:p>
          <w:p w14:paraId="346AC90D"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Power</w:t>
            </w:r>
          </w:p>
        </w:tc>
        <w:tc>
          <w:tcPr>
            <w:tcW w:w="1158" w:type="dxa"/>
            <w:tcBorders>
              <w:top w:val="single" w:sz="6" w:space="0" w:color="auto"/>
              <w:left w:val="single" w:sz="6" w:space="0" w:color="auto"/>
              <w:bottom w:val="single" w:sz="6" w:space="0" w:color="auto"/>
              <w:right w:val="single" w:sz="6" w:space="0" w:color="auto"/>
            </w:tcBorders>
          </w:tcPr>
          <w:p w14:paraId="7FAFD3E2" w14:textId="77777777" w:rsidR="00DB2C13" w:rsidRPr="000618D9" w:rsidRDefault="00DB2C13" w:rsidP="00D567C3">
            <w:pPr>
              <w:ind w:right="-40"/>
              <w:jc w:val="center"/>
              <w:rPr>
                <w:rFonts w:ascii="Arial" w:hAnsi="Arial" w:cs="Arial"/>
                <w:sz w:val="18"/>
                <w:szCs w:val="18"/>
                <w:lang w:bidi="ar-SA"/>
              </w:rPr>
            </w:pPr>
          </w:p>
          <w:p w14:paraId="17606EF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Postponed</w:t>
            </w:r>
          </w:p>
        </w:tc>
        <w:tc>
          <w:tcPr>
            <w:tcW w:w="891" w:type="dxa"/>
            <w:tcBorders>
              <w:top w:val="single" w:sz="6" w:space="0" w:color="auto"/>
              <w:left w:val="single" w:sz="6" w:space="0" w:color="auto"/>
              <w:bottom w:val="single" w:sz="6" w:space="0" w:color="auto"/>
              <w:right w:val="single" w:sz="6" w:space="0" w:color="auto"/>
            </w:tcBorders>
          </w:tcPr>
          <w:p w14:paraId="698E399F" w14:textId="77777777" w:rsidR="00DB2C13" w:rsidRPr="000618D9" w:rsidRDefault="00DB2C13" w:rsidP="00D567C3">
            <w:pPr>
              <w:ind w:left="-80" w:right="-40"/>
              <w:jc w:val="center"/>
              <w:rPr>
                <w:rFonts w:ascii="Arial" w:hAnsi="Arial" w:cs="Arial"/>
                <w:sz w:val="18"/>
                <w:szCs w:val="18"/>
                <w:lang w:bidi="ar-SA"/>
              </w:rPr>
            </w:pPr>
          </w:p>
          <w:p w14:paraId="10456993"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51EFD397" w14:textId="77777777" w:rsidR="00DB2C13" w:rsidRPr="000618D9" w:rsidRDefault="00DB2C13" w:rsidP="00D567C3">
            <w:pPr>
              <w:ind w:right="-40"/>
              <w:jc w:val="center"/>
              <w:rPr>
                <w:rFonts w:ascii="Arial" w:hAnsi="Arial" w:cs="Arial"/>
                <w:sz w:val="18"/>
                <w:szCs w:val="18"/>
                <w:lang w:bidi="ar-SA"/>
              </w:rPr>
            </w:pPr>
          </w:p>
          <w:p w14:paraId="7895219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Presented</w:t>
            </w:r>
          </w:p>
        </w:tc>
        <w:tc>
          <w:tcPr>
            <w:tcW w:w="980" w:type="dxa"/>
            <w:tcBorders>
              <w:top w:val="single" w:sz="6" w:space="0" w:color="auto"/>
              <w:left w:val="single" w:sz="6" w:space="0" w:color="auto"/>
              <w:bottom w:val="single" w:sz="6" w:space="0" w:color="auto"/>
              <w:right w:val="single" w:sz="6" w:space="0" w:color="auto"/>
            </w:tcBorders>
          </w:tcPr>
          <w:p w14:paraId="0C379B78" w14:textId="77777777" w:rsidR="00DB2C13" w:rsidRPr="000618D9" w:rsidRDefault="00DB2C13" w:rsidP="00D567C3">
            <w:pPr>
              <w:ind w:right="-40"/>
              <w:jc w:val="center"/>
              <w:rPr>
                <w:rFonts w:ascii="Arial" w:hAnsi="Arial" w:cs="Arial"/>
                <w:sz w:val="18"/>
                <w:szCs w:val="18"/>
                <w:lang w:bidi="ar-SA"/>
              </w:rPr>
            </w:pPr>
          </w:p>
          <w:p w14:paraId="4C5401D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Proof</w:t>
            </w:r>
          </w:p>
        </w:tc>
        <w:tc>
          <w:tcPr>
            <w:tcW w:w="891" w:type="dxa"/>
            <w:tcBorders>
              <w:top w:val="single" w:sz="6" w:space="0" w:color="auto"/>
              <w:left w:val="single" w:sz="6" w:space="0" w:color="auto"/>
              <w:bottom w:val="single" w:sz="6" w:space="0" w:color="auto"/>
              <w:right w:val="single" w:sz="6" w:space="0" w:color="auto"/>
            </w:tcBorders>
          </w:tcPr>
          <w:p w14:paraId="4DD683BE" w14:textId="77777777" w:rsidR="00DB2C13" w:rsidRPr="000618D9" w:rsidRDefault="00DB2C13" w:rsidP="00D567C3">
            <w:pPr>
              <w:ind w:right="-40"/>
              <w:jc w:val="center"/>
              <w:rPr>
                <w:rFonts w:ascii="Arial" w:hAnsi="Arial" w:cs="Arial"/>
                <w:sz w:val="18"/>
                <w:szCs w:val="18"/>
                <w:lang w:bidi="ar-SA"/>
              </w:rPr>
            </w:pPr>
          </w:p>
          <w:p w14:paraId="3989018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Perjury</w:t>
            </w:r>
          </w:p>
        </w:tc>
        <w:tc>
          <w:tcPr>
            <w:tcW w:w="1247" w:type="dxa"/>
            <w:tcBorders>
              <w:top w:val="single" w:sz="6" w:space="0" w:color="auto"/>
              <w:left w:val="single" w:sz="6" w:space="0" w:color="auto"/>
              <w:bottom w:val="single" w:sz="6" w:space="0" w:color="auto"/>
              <w:right w:val="single" w:sz="6" w:space="0" w:color="auto"/>
            </w:tcBorders>
          </w:tcPr>
          <w:p w14:paraId="580CEC17" w14:textId="77777777" w:rsidR="00DB2C13" w:rsidRPr="000618D9" w:rsidRDefault="00DB2C13" w:rsidP="00D567C3">
            <w:pPr>
              <w:ind w:right="-40"/>
              <w:jc w:val="center"/>
              <w:rPr>
                <w:rFonts w:ascii="Arial" w:hAnsi="Arial" w:cs="Arial"/>
                <w:sz w:val="18"/>
                <w:szCs w:val="18"/>
                <w:lang w:bidi="ar-SA"/>
              </w:rPr>
            </w:pPr>
          </w:p>
          <w:p w14:paraId="02CA09D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Plan</w:t>
            </w:r>
          </w:p>
        </w:tc>
      </w:tr>
      <w:tr w:rsidR="00DB2C13" w:rsidRPr="00CD48D4" w14:paraId="0BA0FFA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FDCFFBB" w14:textId="77777777" w:rsidR="00DB2C13" w:rsidRPr="00CD48D4" w:rsidRDefault="00DB2C13" w:rsidP="00D567C3">
            <w:pPr>
              <w:ind w:right="-40"/>
              <w:jc w:val="center"/>
              <w:rPr>
                <w:rFonts w:ascii="Arial" w:hAnsi="Arial" w:cs="Arial"/>
                <w:b/>
                <w:sz w:val="8"/>
                <w:szCs w:val="15"/>
                <w:lang w:bidi="ar-SA"/>
              </w:rPr>
            </w:pPr>
          </w:p>
          <w:p w14:paraId="1C4B700B" w14:textId="77777777" w:rsidR="00DB2C13" w:rsidRPr="00CD48D4" w:rsidRDefault="00736B8B" w:rsidP="00D567C3">
            <w:pPr>
              <w:ind w:right="-40"/>
              <w:jc w:val="center"/>
              <w:rPr>
                <w:rFonts w:ascii="Arial" w:hAnsi="Arial" w:cs="Arial"/>
                <w:b/>
                <w:sz w:val="11"/>
                <w:szCs w:val="15"/>
                <w:lang w:bidi="ar-SA"/>
              </w:rPr>
            </w:pPr>
            <w:r w:rsidRPr="00CD48D4">
              <w:rPr>
                <w:rFonts w:ascii="Arial" w:hAnsi="Arial" w:cs="Arial"/>
                <w:b/>
                <w:sz w:val="22"/>
                <w:szCs w:val="15"/>
                <w:lang w:bidi="ar-SA"/>
              </w:rPr>
              <w:t>Israel</w:t>
            </w:r>
          </w:p>
          <w:p w14:paraId="151617F0" w14:textId="77777777" w:rsidR="00DB2C13" w:rsidRPr="00CD48D4" w:rsidRDefault="00DB2C13" w:rsidP="00D567C3">
            <w:pPr>
              <w:ind w:right="-40"/>
              <w:jc w:val="center"/>
              <w:rPr>
                <w:rFonts w:ascii="Arial" w:hAnsi="Arial" w:cs="Arial"/>
                <w:b/>
                <w:sz w:val="22"/>
                <w:szCs w:val="15"/>
                <w:lang w:bidi="ar-SA"/>
              </w:rPr>
            </w:pPr>
          </w:p>
        </w:tc>
      </w:tr>
      <w:tr w:rsidR="00DB2C13" w:rsidRPr="00CD48D4" w14:paraId="452E22F2"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A7D26C7" w14:textId="77777777" w:rsidR="00DB2C13" w:rsidRPr="00CD48D4" w:rsidRDefault="00DB2C13" w:rsidP="00D567C3">
            <w:pPr>
              <w:ind w:right="-40"/>
              <w:jc w:val="center"/>
              <w:rPr>
                <w:rFonts w:ascii="Arial" w:hAnsi="Arial" w:cs="Arial"/>
                <w:b/>
                <w:sz w:val="22"/>
                <w:szCs w:val="20"/>
                <w:lang w:bidi="ar-SA"/>
              </w:rPr>
            </w:pPr>
          </w:p>
          <w:p w14:paraId="6E456A18"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Written in AD 40s</w:t>
            </w:r>
          </w:p>
          <w:p w14:paraId="780417B2"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Covers 5 BC–AD 33</w:t>
            </w:r>
          </w:p>
          <w:p w14:paraId="500E06F7" w14:textId="77777777" w:rsidR="00DB2C13" w:rsidRPr="00CD48D4" w:rsidRDefault="00DB2C13" w:rsidP="00D567C3">
            <w:pPr>
              <w:ind w:right="-40"/>
              <w:jc w:val="center"/>
              <w:rPr>
                <w:rFonts w:ascii="Arial" w:hAnsi="Arial" w:cs="Arial"/>
                <w:b/>
                <w:sz w:val="22"/>
                <w:szCs w:val="20"/>
                <w:lang w:bidi="ar-SA"/>
              </w:rPr>
            </w:pPr>
          </w:p>
        </w:tc>
      </w:tr>
    </w:tbl>
    <w:p w14:paraId="15FF895D" w14:textId="77777777" w:rsidR="00DB2C13" w:rsidRPr="00CD48D4" w:rsidRDefault="00DB2C13" w:rsidP="00DB2C13">
      <w:pPr>
        <w:ind w:left="20" w:right="90" w:hanging="20"/>
        <w:rPr>
          <w:rFonts w:ascii="Arial" w:hAnsi="Arial" w:cs="Arial"/>
          <w:b/>
          <w:sz w:val="13"/>
          <w:szCs w:val="15"/>
        </w:rPr>
      </w:pPr>
    </w:p>
    <w:p w14:paraId="07457A66" w14:textId="77777777" w:rsidR="00DB2C13" w:rsidRPr="00CD48D4" w:rsidRDefault="00DB2C13" w:rsidP="00141633">
      <w:pPr>
        <w:ind w:left="1418" w:right="90" w:hanging="1418"/>
        <w:rPr>
          <w:rFonts w:ascii="Arial" w:hAnsi="Arial" w:cs="Arial"/>
          <w:b/>
          <w:sz w:val="22"/>
          <w:szCs w:val="15"/>
        </w:rPr>
      </w:pPr>
      <w:r w:rsidRPr="00CD48D4">
        <w:rPr>
          <w:rFonts w:ascii="Arial" w:hAnsi="Arial" w:cs="Arial"/>
          <w:b/>
          <w:sz w:val="22"/>
          <w:szCs w:val="15"/>
          <w:u w:val="single"/>
        </w:rPr>
        <w:t>Key Word</w:t>
      </w:r>
      <w:r w:rsidRPr="00CD48D4">
        <w:rPr>
          <w:rFonts w:ascii="Arial" w:hAnsi="Arial" w:cs="Arial"/>
          <w:b/>
          <w:sz w:val="22"/>
          <w:szCs w:val="15"/>
        </w:rPr>
        <w:t>:</w:t>
      </w:r>
      <w:r w:rsidRPr="00CD48D4">
        <w:rPr>
          <w:rFonts w:ascii="Arial" w:hAnsi="Arial" w:cs="Arial"/>
          <w:b/>
          <w:sz w:val="22"/>
          <w:szCs w:val="15"/>
        </w:rPr>
        <w:tab/>
        <w:t>Kingdom</w:t>
      </w:r>
    </w:p>
    <w:p w14:paraId="0F7544B8" w14:textId="77777777" w:rsidR="00DB2C13" w:rsidRPr="00CD48D4" w:rsidRDefault="00DB2C13" w:rsidP="00DB2C13">
      <w:pPr>
        <w:ind w:left="20" w:right="90" w:hanging="20"/>
        <w:rPr>
          <w:rFonts w:ascii="Arial" w:hAnsi="Arial" w:cs="Arial"/>
          <w:b/>
          <w:sz w:val="13"/>
          <w:szCs w:val="15"/>
        </w:rPr>
      </w:pPr>
    </w:p>
    <w:p w14:paraId="20D9FA06" w14:textId="77777777" w:rsidR="00DB2C13" w:rsidRDefault="00DB2C13" w:rsidP="00FB70E7">
      <w:pPr>
        <w:ind w:left="1418" w:right="90" w:hanging="1418"/>
        <w:rPr>
          <w:rFonts w:ascii="Arial" w:hAnsi="Arial" w:cs="Arial"/>
          <w:b/>
          <w:sz w:val="22"/>
          <w:szCs w:val="15"/>
        </w:rPr>
      </w:pPr>
      <w:r w:rsidRPr="00CD48D4">
        <w:rPr>
          <w:rFonts w:ascii="Arial" w:hAnsi="Arial" w:cs="Arial"/>
          <w:b/>
          <w:sz w:val="22"/>
          <w:szCs w:val="15"/>
          <w:u w:val="single"/>
        </w:rPr>
        <w:t>Key Verses</w:t>
      </w:r>
      <w:r w:rsidRPr="00CD48D4">
        <w:rPr>
          <w:rFonts w:ascii="Arial" w:hAnsi="Arial" w:cs="Arial"/>
          <w:b/>
          <w:sz w:val="22"/>
          <w:szCs w:val="15"/>
        </w:rPr>
        <w:t>: “Say to the daughter of Zion, ‘See, your king comes to you, gentle and riding on a donkey, on a colt, the foal of a donkey’” (Matthew 21:5).</w:t>
      </w:r>
    </w:p>
    <w:p w14:paraId="65596DFA" w14:textId="77777777" w:rsidR="002E5479" w:rsidRPr="00CD48D4" w:rsidRDefault="002E5479" w:rsidP="00FB70E7">
      <w:pPr>
        <w:ind w:left="1418" w:right="90" w:hanging="1418"/>
        <w:rPr>
          <w:rFonts w:ascii="Arial" w:hAnsi="Arial" w:cs="Arial"/>
          <w:b/>
          <w:sz w:val="22"/>
          <w:szCs w:val="15"/>
        </w:rPr>
      </w:pPr>
    </w:p>
    <w:p w14:paraId="32DCF9B2" w14:textId="77777777" w:rsidR="00DB2C13" w:rsidRPr="00CD48D4" w:rsidRDefault="00DB2C13" w:rsidP="00FB70E7">
      <w:pPr>
        <w:ind w:left="1418" w:right="90" w:hanging="1418"/>
        <w:rPr>
          <w:rFonts w:ascii="Arial" w:hAnsi="Arial" w:cs="Arial"/>
          <w:b/>
          <w:sz w:val="4"/>
          <w:szCs w:val="15"/>
        </w:rPr>
      </w:pPr>
    </w:p>
    <w:p w14:paraId="6263EE64" w14:textId="77777777" w:rsidR="00DB2C13" w:rsidRPr="00CD48D4" w:rsidRDefault="00DB2C13" w:rsidP="00FB70E7">
      <w:pPr>
        <w:ind w:left="1418" w:right="90" w:hanging="1418"/>
        <w:rPr>
          <w:rFonts w:ascii="Arial" w:hAnsi="Arial" w:cs="Arial"/>
          <w:b/>
          <w:sz w:val="22"/>
          <w:szCs w:val="15"/>
        </w:rPr>
      </w:pPr>
      <w:r w:rsidRPr="00CD48D4">
        <w:rPr>
          <w:rFonts w:ascii="Arial" w:hAnsi="Arial" w:cs="Arial"/>
          <w:b/>
          <w:sz w:val="22"/>
          <w:szCs w:val="15"/>
        </w:rPr>
        <w:tab/>
        <w:t>“Simon Peter answered, ‘You are the Christ, the Son of the living God.’  Jesus replied, ‘…you are Peter, and on this rock I will build my church, and the gates of Hades will not overcome it’” (Matthew 16:16-18).</w:t>
      </w:r>
    </w:p>
    <w:p w14:paraId="2EBD4C2B" w14:textId="77777777" w:rsidR="00DB2C13" w:rsidRPr="00CD48D4" w:rsidRDefault="00DB2C13" w:rsidP="00DB2C13">
      <w:pPr>
        <w:ind w:left="20" w:right="90" w:hanging="20"/>
        <w:rPr>
          <w:rFonts w:ascii="Arial" w:hAnsi="Arial" w:cs="Arial"/>
          <w:b/>
          <w:sz w:val="13"/>
          <w:szCs w:val="15"/>
        </w:rPr>
      </w:pPr>
    </w:p>
    <w:p w14:paraId="2F1FDF4B" w14:textId="77777777" w:rsidR="002E5479" w:rsidRDefault="00DB2C13" w:rsidP="002E5479">
      <w:pPr>
        <w:ind w:right="-342"/>
        <w:rPr>
          <w:rFonts w:ascii="Arial" w:hAnsi="Arial" w:cs="Arial"/>
          <w:b/>
          <w:sz w:val="22"/>
          <w:szCs w:val="15"/>
        </w:rPr>
      </w:pPr>
      <w:r w:rsidRPr="00CD48D4">
        <w:rPr>
          <w:rFonts w:ascii="Arial" w:hAnsi="Arial" w:cs="Arial"/>
          <w:b/>
          <w:sz w:val="22"/>
          <w:szCs w:val="15"/>
          <w:u w:val="single"/>
        </w:rPr>
        <w:t>Summary Statement</w:t>
      </w:r>
      <w:r w:rsidRPr="00CD48D4">
        <w:rPr>
          <w:rFonts w:ascii="Arial" w:hAnsi="Arial" w:cs="Arial"/>
          <w:b/>
          <w:sz w:val="22"/>
          <w:szCs w:val="15"/>
        </w:rPr>
        <w:t xml:space="preserve">: </w:t>
      </w:r>
      <w:r w:rsidR="002E5479">
        <w:rPr>
          <w:rFonts w:ascii="Arial" w:hAnsi="Arial" w:cs="Arial"/>
          <w:b/>
          <w:sz w:val="22"/>
          <w:szCs w:val="15"/>
        </w:rPr>
        <w:t>The reason to serve</w:t>
      </w:r>
      <w:r w:rsidR="002E5479" w:rsidRPr="00CD48D4">
        <w:rPr>
          <w:rFonts w:ascii="Arial" w:hAnsi="Arial" w:cs="Arial"/>
          <w:b/>
          <w:sz w:val="22"/>
          <w:szCs w:val="15"/>
        </w:rPr>
        <w:t xml:space="preserve"> Jesus </w:t>
      </w:r>
      <w:r w:rsidR="002E5479">
        <w:rPr>
          <w:rFonts w:ascii="Arial" w:hAnsi="Arial" w:cs="Arial"/>
          <w:b/>
          <w:sz w:val="22"/>
          <w:szCs w:val="15"/>
        </w:rPr>
        <w:t>is because</w:t>
      </w:r>
      <w:r w:rsidR="00A65162">
        <w:rPr>
          <w:rFonts w:ascii="Arial" w:hAnsi="Arial" w:cs="Arial"/>
          <w:b/>
          <w:sz w:val="22"/>
          <w:szCs w:val="15"/>
        </w:rPr>
        <w:t xml:space="preserve"> he </w:t>
      </w:r>
      <w:r w:rsidR="002E5479">
        <w:rPr>
          <w:rFonts w:ascii="Arial" w:hAnsi="Arial" w:cs="Arial"/>
          <w:b/>
          <w:sz w:val="22"/>
          <w:szCs w:val="15"/>
        </w:rPr>
        <w:t>is</w:t>
      </w:r>
      <w:r w:rsidR="002E5479" w:rsidRPr="00CD48D4">
        <w:rPr>
          <w:rFonts w:ascii="Arial" w:hAnsi="Arial" w:cs="Arial"/>
          <w:b/>
          <w:sz w:val="22"/>
          <w:szCs w:val="15"/>
        </w:rPr>
        <w:t xml:space="preserve"> </w:t>
      </w:r>
      <w:r w:rsidR="002E5479" w:rsidRPr="00554CE9">
        <w:rPr>
          <w:rFonts w:ascii="Arial" w:hAnsi="Arial" w:cs="Arial"/>
          <w:b/>
          <w:iCs/>
          <w:sz w:val="22"/>
          <w:szCs w:val="15"/>
        </w:rPr>
        <w:t>Messiah for unbelieving</w:t>
      </w:r>
      <w:r w:rsidR="002E5479" w:rsidRPr="00CD48D4">
        <w:rPr>
          <w:rFonts w:ascii="Arial" w:hAnsi="Arial" w:cs="Arial"/>
          <w:b/>
          <w:sz w:val="22"/>
          <w:szCs w:val="15"/>
        </w:rPr>
        <w:t xml:space="preserve"> Jews </w:t>
      </w:r>
      <w:r w:rsidR="002E5479">
        <w:rPr>
          <w:rFonts w:ascii="Arial" w:hAnsi="Arial" w:cs="Arial"/>
          <w:b/>
          <w:sz w:val="22"/>
          <w:szCs w:val="15"/>
        </w:rPr>
        <w:t>with kingdom authority</w:t>
      </w:r>
      <w:r w:rsidR="002E5479" w:rsidRPr="00CD48D4">
        <w:rPr>
          <w:rFonts w:ascii="Arial" w:hAnsi="Arial" w:cs="Arial"/>
          <w:b/>
          <w:sz w:val="22"/>
          <w:szCs w:val="15"/>
        </w:rPr>
        <w:t xml:space="preserve"> </w:t>
      </w:r>
      <w:r w:rsidR="002E5479">
        <w:rPr>
          <w:rFonts w:ascii="Arial" w:hAnsi="Arial" w:cs="Arial"/>
          <w:b/>
          <w:sz w:val="22"/>
          <w:szCs w:val="15"/>
        </w:rPr>
        <w:t>over the Church during</w:t>
      </w:r>
      <w:r w:rsidR="002E5479" w:rsidRPr="00CD48D4">
        <w:rPr>
          <w:rFonts w:ascii="Arial" w:hAnsi="Arial" w:cs="Arial"/>
          <w:b/>
          <w:sz w:val="22"/>
          <w:szCs w:val="15"/>
        </w:rPr>
        <w:t xml:space="preserve"> Israel’s rejection.</w:t>
      </w:r>
    </w:p>
    <w:p w14:paraId="74C619A2" w14:textId="77777777" w:rsidR="00DB2C13" w:rsidRPr="00CD48D4" w:rsidRDefault="00DB2C13" w:rsidP="00DB2C13">
      <w:pPr>
        <w:ind w:left="20" w:right="90" w:hanging="20"/>
        <w:rPr>
          <w:rFonts w:ascii="Arial" w:hAnsi="Arial" w:cs="Arial"/>
          <w:b/>
          <w:sz w:val="22"/>
          <w:szCs w:val="15"/>
        </w:rPr>
      </w:pPr>
    </w:p>
    <w:p w14:paraId="6ED25070" w14:textId="77777777" w:rsidR="00DB2C13" w:rsidRPr="00CD48D4" w:rsidRDefault="00DB2C13" w:rsidP="00DB2C13">
      <w:pPr>
        <w:ind w:left="20" w:right="90" w:hanging="20"/>
        <w:rPr>
          <w:rFonts w:ascii="Arial" w:hAnsi="Arial" w:cs="Arial"/>
          <w:b/>
          <w:sz w:val="13"/>
          <w:szCs w:val="15"/>
        </w:rPr>
      </w:pPr>
    </w:p>
    <w:p w14:paraId="1564CACE"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u w:val="single"/>
        </w:rPr>
        <w:t>Application</w:t>
      </w:r>
      <w:r w:rsidRPr="00CD48D4">
        <w:rPr>
          <w:rFonts w:ascii="Arial" w:hAnsi="Arial" w:cs="Arial"/>
          <w:b/>
          <w:sz w:val="22"/>
          <w:szCs w:val="15"/>
        </w:rPr>
        <w:t xml:space="preserve">: </w:t>
      </w:r>
    </w:p>
    <w:p w14:paraId="56C50CE3"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 xml:space="preserve">Have you trusted Christ as your Saviour?  </w:t>
      </w:r>
    </w:p>
    <w:p w14:paraId="608C4850"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If not, what qualification does</w:t>
      </w:r>
      <w:r w:rsidR="00A65162">
        <w:rPr>
          <w:rFonts w:ascii="Arial" w:hAnsi="Arial" w:cs="Arial"/>
          <w:b/>
          <w:sz w:val="22"/>
          <w:szCs w:val="15"/>
        </w:rPr>
        <w:t xml:space="preserve"> he </w:t>
      </w:r>
      <w:r w:rsidRPr="00CD48D4">
        <w:rPr>
          <w:rFonts w:ascii="Arial" w:hAnsi="Arial" w:cs="Arial"/>
          <w:b/>
          <w:sz w:val="22"/>
          <w:szCs w:val="15"/>
        </w:rPr>
        <w:t>need to meet before you will accept Him?</w:t>
      </w:r>
    </w:p>
    <w:p w14:paraId="00BF1BD4" w14:textId="77777777" w:rsidR="00DB2C13" w:rsidRPr="00CD48D4" w:rsidRDefault="00DB2C13" w:rsidP="00DB2C13">
      <w:pPr>
        <w:tabs>
          <w:tab w:val="left" w:pos="360"/>
        </w:tabs>
        <w:ind w:left="360" w:right="-342" w:hanging="360"/>
        <w:jc w:val="center"/>
        <w:rPr>
          <w:rFonts w:ascii="Arial" w:hAnsi="Arial" w:cs="Arial"/>
          <w:b/>
          <w:sz w:val="36"/>
          <w:szCs w:val="15"/>
        </w:rPr>
      </w:pPr>
      <w:r w:rsidRPr="00CD48D4">
        <w:rPr>
          <w:rFonts w:ascii="Arial" w:hAnsi="Arial" w:cs="Arial"/>
          <w:sz w:val="22"/>
          <w:szCs w:val="15"/>
        </w:rPr>
        <w:br w:type="page"/>
      </w:r>
      <w:r w:rsidRPr="00CD48D4">
        <w:rPr>
          <w:rFonts w:ascii="Arial" w:hAnsi="Arial" w:cs="Arial"/>
          <w:b/>
          <w:sz w:val="36"/>
          <w:szCs w:val="15"/>
        </w:rPr>
        <w:lastRenderedPageBreak/>
        <w:t>Matthew</w:t>
      </w:r>
    </w:p>
    <w:p w14:paraId="3E9B43AC" w14:textId="77777777" w:rsidR="00DB2C13" w:rsidRPr="00CD48D4" w:rsidRDefault="00DB2C13" w:rsidP="00DB2C13">
      <w:pPr>
        <w:tabs>
          <w:tab w:val="left" w:pos="360"/>
        </w:tabs>
        <w:ind w:left="360" w:right="-342" w:hanging="360"/>
        <w:jc w:val="center"/>
        <w:rPr>
          <w:rFonts w:ascii="Arial" w:hAnsi="Arial" w:cs="Arial"/>
          <w:b/>
          <w:sz w:val="13"/>
          <w:szCs w:val="15"/>
        </w:rPr>
      </w:pPr>
    </w:p>
    <w:p w14:paraId="657FE50A"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Introduction</w:t>
      </w:r>
    </w:p>
    <w:p w14:paraId="7682A7D7" w14:textId="77777777" w:rsidR="00DB2C13" w:rsidRPr="00CD48D4" w:rsidRDefault="00DB2C13" w:rsidP="00DB2C13">
      <w:pPr>
        <w:tabs>
          <w:tab w:val="left" w:pos="360"/>
        </w:tabs>
        <w:ind w:left="360" w:right="-342" w:hanging="360"/>
        <w:rPr>
          <w:rFonts w:ascii="Arial" w:hAnsi="Arial" w:cs="Arial"/>
          <w:b/>
          <w:sz w:val="13"/>
          <w:szCs w:val="15"/>
        </w:rPr>
      </w:pPr>
    </w:p>
    <w:p w14:paraId="0D6DE2F0" w14:textId="77777777" w:rsidR="00DB2C13" w:rsidRPr="00CD48D4" w:rsidRDefault="00DB2C13" w:rsidP="00DB2C13">
      <w:pPr>
        <w:tabs>
          <w:tab w:val="left" w:pos="360"/>
          <w:tab w:val="left" w:pos="8820"/>
        </w:tabs>
        <w:ind w:left="360" w:right="-342" w:hanging="360"/>
        <w:rPr>
          <w:rFonts w:ascii="Arial" w:hAnsi="Arial" w:cs="Arial"/>
          <w:b/>
          <w:sz w:val="22"/>
          <w:szCs w:val="15"/>
        </w:rPr>
      </w:pPr>
      <w:r w:rsidRPr="00CD48D4">
        <w:rPr>
          <w:rFonts w:ascii="Arial" w:hAnsi="Arial" w:cs="Arial"/>
          <w:b/>
          <w:sz w:val="22"/>
          <w:szCs w:val="15"/>
        </w:rPr>
        <w:t>I.</w:t>
      </w:r>
      <w:r w:rsidRPr="00CD48D4">
        <w:rPr>
          <w:rFonts w:ascii="Arial" w:hAnsi="Arial" w:cs="Arial"/>
          <w:b/>
          <w:sz w:val="22"/>
          <w:szCs w:val="15"/>
        </w:rPr>
        <w:tab/>
        <w:t>Title</w:t>
      </w:r>
      <w:r w:rsidRPr="00CD48D4">
        <w:rPr>
          <w:rFonts w:ascii="Arial" w:hAnsi="Arial" w:cs="Arial"/>
          <w:sz w:val="22"/>
          <w:szCs w:val="15"/>
        </w:rPr>
        <w:t xml:space="preserve"> The earliest title (</w:t>
      </w:r>
      <w:r w:rsidRPr="00716851">
        <w:rPr>
          <w:rStyle w:val="Heading1Char"/>
          <w:rFonts w:ascii="Bwgrki" w:hAnsi="Bwgrki"/>
          <w:b w:val="0"/>
          <w:bCs/>
        </w:rPr>
        <w:t>Kata. Maqqai/on</w:t>
      </w:r>
      <w:r w:rsidRPr="00CD48D4">
        <w:rPr>
          <w:rFonts w:ascii="Arial" w:hAnsi="Arial" w:cs="Arial"/>
          <w:sz w:val="22"/>
          <w:szCs w:val="15"/>
        </w:rPr>
        <w:t xml:space="preserve"> </w:t>
      </w:r>
      <w:r w:rsidRPr="00CD48D4">
        <w:rPr>
          <w:rFonts w:ascii="Arial" w:hAnsi="Arial" w:cs="Arial"/>
          <w:i/>
          <w:sz w:val="22"/>
          <w:szCs w:val="15"/>
        </w:rPr>
        <w:t>According to Matthew</w:t>
      </w:r>
      <w:r w:rsidRPr="00CD48D4">
        <w:rPr>
          <w:rFonts w:ascii="Arial" w:hAnsi="Arial" w:cs="Arial"/>
          <w:sz w:val="22"/>
          <w:szCs w:val="15"/>
        </w:rPr>
        <w:t xml:space="preserve">) is found at the end of the second century, perhaps even as early as </w:t>
      </w:r>
      <w:r w:rsidRPr="00716851">
        <w:rPr>
          <w:rFonts w:ascii="Arial" w:hAnsi="Arial" w:cs="Arial"/>
          <w:sz w:val="18"/>
          <w:szCs w:val="20"/>
        </w:rPr>
        <w:t>AD</w:t>
      </w:r>
      <w:r w:rsidRPr="00716851">
        <w:rPr>
          <w:rFonts w:ascii="Arial" w:hAnsi="Arial" w:cs="Arial"/>
          <w:sz w:val="32"/>
          <w:szCs w:val="20"/>
        </w:rPr>
        <w:t xml:space="preserve"> </w:t>
      </w:r>
      <w:r w:rsidRPr="00CD48D4">
        <w:rPr>
          <w:rFonts w:ascii="Arial" w:hAnsi="Arial" w:cs="Arial"/>
          <w:sz w:val="22"/>
          <w:szCs w:val="15"/>
        </w:rPr>
        <w:t>125, although probably not part of the original text (Hiebert, 1:47-49).  Matthew's name means “gift of the L</w:t>
      </w:r>
      <w:r w:rsidRPr="00E718CF">
        <w:rPr>
          <w:rFonts w:ascii="Arial" w:hAnsi="Arial" w:cs="Arial"/>
          <w:sz w:val="20"/>
          <w:szCs w:val="21"/>
        </w:rPr>
        <w:t>ORD</w:t>
      </w:r>
      <w:r w:rsidRPr="00CD48D4">
        <w:rPr>
          <w:rFonts w:ascii="Arial" w:hAnsi="Arial" w:cs="Arial"/>
          <w:sz w:val="22"/>
          <w:szCs w:val="15"/>
        </w:rPr>
        <w:t>.”</w:t>
      </w:r>
    </w:p>
    <w:p w14:paraId="4BA7C004" w14:textId="77777777" w:rsidR="00DB2C13" w:rsidRPr="00CD48D4" w:rsidRDefault="00DB2C13" w:rsidP="00DB2C13">
      <w:pPr>
        <w:tabs>
          <w:tab w:val="left" w:pos="360"/>
        </w:tabs>
        <w:ind w:left="360" w:right="-342" w:hanging="360"/>
        <w:rPr>
          <w:rFonts w:ascii="Arial" w:hAnsi="Arial" w:cs="Arial"/>
          <w:b/>
          <w:sz w:val="13"/>
          <w:szCs w:val="15"/>
        </w:rPr>
      </w:pPr>
    </w:p>
    <w:p w14:paraId="7D7E4772"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w:t>
      </w:r>
      <w:r w:rsidRPr="00CD48D4">
        <w:rPr>
          <w:rFonts w:ascii="Arial" w:hAnsi="Arial" w:cs="Arial"/>
          <w:b/>
          <w:sz w:val="22"/>
          <w:szCs w:val="15"/>
        </w:rPr>
        <w:tab/>
        <w:t>Authorship</w:t>
      </w:r>
    </w:p>
    <w:p w14:paraId="7087D320" w14:textId="77777777" w:rsidR="00DB2C13" w:rsidRPr="00CD48D4" w:rsidRDefault="00DB2C13" w:rsidP="00DB2C13">
      <w:pPr>
        <w:tabs>
          <w:tab w:val="left" w:pos="720"/>
        </w:tabs>
        <w:ind w:left="720" w:right="-342" w:hanging="360"/>
        <w:rPr>
          <w:rFonts w:ascii="Arial" w:hAnsi="Arial" w:cs="Arial"/>
          <w:sz w:val="22"/>
          <w:szCs w:val="15"/>
        </w:rPr>
      </w:pPr>
    </w:p>
    <w:p w14:paraId="25BB766D"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External Evidence</w:t>
      </w:r>
      <w:r w:rsidRPr="00CD48D4">
        <w:rPr>
          <w:rFonts w:ascii="Arial" w:hAnsi="Arial" w:cs="Arial"/>
          <w:sz w:val="22"/>
          <w:szCs w:val="15"/>
        </w:rPr>
        <w:t>: All of the earliest sources attribute authorship to Matthew:</w:t>
      </w:r>
    </w:p>
    <w:p w14:paraId="23BAFA8F" w14:textId="77777777" w:rsidR="00DB2C13" w:rsidRPr="00CD48D4" w:rsidRDefault="00DB2C13" w:rsidP="00DB2C13">
      <w:pPr>
        <w:tabs>
          <w:tab w:val="left" w:pos="1080"/>
        </w:tabs>
        <w:ind w:left="1080" w:right="-342" w:hanging="360"/>
        <w:rPr>
          <w:rFonts w:ascii="Arial" w:hAnsi="Arial" w:cs="Arial"/>
          <w:sz w:val="22"/>
          <w:szCs w:val="15"/>
        </w:rPr>
      </w:pPr>
    </w:p>
    <w:p w14:paraId="572AF3F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Didache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quotes Matthew more than any other Gospel.</w:t>
      </w:r>
    </w:p>
    <w:p w14:paraId="25DD8D5E" w14:textId="77777777" w:rsidR="00DB2C13" w:rsidRPr="00CD48D4" w:rsidRDefault="00DB2C13" w:rsidP="00DB2C13">
      <w:pPr>
        <w:tabs>
          <w:tab w:val="left" w:pos="1080"/>
        </w:tabs>
        <w:ind w:left="1080" w:right="-342" w:hanging="360"/>
        <w:rPr>
          <w:rFonts w:ascii="Arial" w:hAnsi="Arial" w:cs="Arial"/>
          <w:sz w:val="22"/>
          <w:szCs w:val="15"/>
        </w:rPr>
      </w:pPr>
    </w:p>
    <w:p w14:paraId="3F850BB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letters of Ignatius and Polycarp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show a familiarity with this book.</w:t>
      </w:r>
    </w:p>
    <w:p w14:paraId="6E1E5625" w14:textId="77777777" w:rsidR="00DB2C13" w:rsidRPr="00CD48D4" w:rsidRDefault="00DB2C13" w:rsidP="00DB2C13">
      <w:pPr>
        <w:tabs>
          <w:tab w:val="left" w:pos="1080"/>
        </w:tabs>
        <w:ind w:left="1080" w:right="-342" w:hanging="360"/>
        <w:rPr>
          <w:rFonts w:ascii="Arial" w:hAnsi="Arial" w:cs="Arial"/>
          <w:sz w:val="22"/>
          <w:szCs w:val="15"/>
        </w:rPr>
      </w:pPr>
    </w:p>
    <w:p w14:paraId="1CDBC946"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Roman Christians knew about the book by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120, especially the account of the magi.</w:t>
      </w:r>
    </w:p>
    <w:p w14:paraId="36C53143" w14:textId="77777777" w:rsidR="00DB2C13" w:rsidRPr="00CD48D4" w:rsidRDefault="00DB2C13" w:rsidP="00DB2C13">
      <w:pPr>
        <w:tabs>
          <w:tab w:val="left" w:pos="1080"/>
        </w:tabs>
        <w:ind w:left="1080" w:right="-342" w:hanging="360"/>
        <w:rPr>
          <w:rFonts w:ascii="Arial" w:hAnsi="Arial" w:cs="Arial"/>
          <w:sz w:val="22"/>
          <w:szCs w:val="15"/>
        </w:rPr>
      </w:pPr>
    </w:p>
    <w:p w14:paraId="45FF9EF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The </w:t>
      </w:r>
      <w:r w:rsidRPr="00CD48D4">
        <w:rPr>
          <w:rFonts w:ascii="Arial" w:hAnsi="Arial" w:cs="Arial"/>
          <w:i/>
          <w:sz w:val="22"/>
          <w:szCs w:val="15"/>
        </w:rPr>
        <w:t>Epistle of Barnabas</w:t>
      </w:r>
      <w:r w:rsidRPr="00CD48D4">
        <w:rPr>
          <w:rFonts w:ascii="Arial" w:hAnsi="Arial" w:cs="Arial"/>
          <w:sz w:val="22"/>
          <w:szCs w:val="15"/>
        </w:rPr>
        <w:t xml:space="preserv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130) quotes Matthew 20:16; 22:14 with “it is written.”</w:t>
      </w:r>
    </w:p>
    <w:p w14:paraId="7A8282CE" w14:textId="77777777" w:rsidR="00DB2C13" w:rsidRPr="00CD48D4" w:rsidRDefault="00DB2C13" w:rsidP="00DB2C13">
      <w:pPr>
        <w:tabs>
          <w:tab w:val="left" w:pos="1080"/>
        </w:tabs>
        <w:ind w:left="1080" w:right="-342" w:hanging="360"/>
        <w:rPr>
          <w:rFonts w:ascii="Arial" w:hAnsi="Arial" w:cs="Arial"/>
          <w:sz w:val="22"/>
          <w:szCs w:val="15"/>
        </w:rPr>
      </w:pPr>
    </w:p>
    <w:p w14:paraId="7BE11C8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Papias (</w:t>
      </w:r>
      <w:r w:rsidRPr="00CD48D4">
        <w:rPr>
          <w:rFonts w:ascii="Arial" w:hAnsi="Arial" w:cs="Arial"/>
          <w:i/>
          <w:sz w:val="22"/>
          <w:szCs w:val="15"/>
        </w:rPr>
        <w:t>ca.</w:t>
      </w:r>
      <w:r w:rsidRPr="00CD48D4">
        <w:rPr>
          <w:rFonts w:ascii="Arial" w:hAnsi="Arial" w:cs="Arial"/>
          <w:sz w:val="22"/>
          <w:szCs w:val="15"/>
        </w:rPr>
        <w:t xml:space="preserve"> </w:t>
      </w:r>
      <w:r w:rsidRPr="00CD48D4">
        <w:rPr>
          <w:rFonts w:ascii="Arial" w:hAnsi="Arial" w:cs="Arial"/>
          <w:sz w:val="13"/>
          <w:szCs w:val="15"/>
        </w:rPr>
        <w:t>AD</w:t>
      </w:r>
      <w:r w:rsidRPr="00CD48D4">
        <w:rPr>
          <w:rFonts w:ascii="Arial" w:hAnsi="Arial" w:cs="Arial"/>
          <w:sz w:val="22"/>
          <w:szCs w:val="15"/>
        </w:rPr>
        <w:t xml:space="preserve"> 140) notes that, “Matthew composed the logia in the Hebrew tongue” (cited by Eusebius, </w:t>
      </w:r>
      <w:r w:rsidRPr="00CD48D4">
        <w:rPr>
          <w:rFonts w:ascii="Arial" w:hAnsi="Arial" w:cs="Arial"/>
          <w:i/>
          <w:sz w:val="22"/>
          <w:szCs w:val="15"/>
        </w:rPr>
        <w:t>Eccl. Hist.</w:t>
      </w:r>
      <w:r w:rsidRPr="00CD48D4">
        <w:rPr>
          <w:rFonts w:ascii="Arial" w:hAnsi="Arial" w:cs="Arial"/>
          <w:sz w:val="22"/>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0611803B" w14:textId="77777777" w:rsidR="00DB2C13" w:rsidRPr="00CD48D4" w:rsidRDefault="00DB2C13" w:rsidP="00DB2C13">
      <w:pPr>
        <w:tabs>
          <w:tab w:val="left" w:pos="1080"/>
        </w:tabs>
        <w:ind w:left="1080" w:right="-342" w:hanging="360"/>
        <w:rPr>
          <w:rFonts w:ascii="Arial" w:hAnsi="Arial" w:cs="Arial"/>
          <w:sz w:val="22"/>
          <w:szCs w:val="15"/>
        </w:rPr>
      </w:pPr>
    </w:p>
    <w:p w14:paraId="687108A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Irenaeus wrote, “Matthew also published a book of the Gospel among the Hebrews in their own dialect” (</w:t>
      </w:r>
      <w:r w:rsidRPr="00CD48D4">
        <w:rPr>
          <w:rFonts w:ascii="Arial" w:hAnsi="Arial" w:cs="Arial"/>
          <w:i/>
          <w:sz w:val="22"/>
          <w:szCs w:val="15"/>
        </w:rPr>
        <w:t>Against Heresies</w:t>
      </w:r>
      <w:r w:rsidRPr="00CD48D4">
        <w:rPr>
          <w:rFonts w:ascii="Arial" w:hAnsi="Arial" w:cs="Arial"/>
          <w:sz w:val="22"/>
          <w:szCs w:val="15"/>
        </w:rPr>
        <w:t xml:space="preserve"> 3.1.1).</w:t>
      </w:r>
    </w:p>
    <w:p w14:paraId="53662232" w14:textId="77777777" w:rsidR="00DB2C13" w:rsidRPr="00CD48D4" w:rsidRDefault="00DB2C13" w:rsidP="00DB2C13">
      <w:pPr>
        <w:tabs>
          <w:tab w:val="left" w:pos="1080"/>
        </w:tabs>
        <w:ind w:left="1080" w:right="-342" w:hanging="360"/>
        <w:rPr>
          <w:rFonts w:ascii="Arial" w:hAnsi="Arial" w:cs="Arial"/>
          <w:sz w:val="22"/>
          <w:szCs w:val="15"/>
        </w:rPr>
      </w:pPr>
    </w:p>
    <w:p w14:paraId="103ABA1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Origen stated, “I have learned by tradition that the first [gospel] was written by Matthew… for the converts from Judaism” (quoted by Eusebius, </w:t>
      </w:r>
      <w:r w:rsidRPr="00CD48D4">
        <w:rPr>
          <w:rFonts w:ascii="Arial" w:hAnsi="Arial" w:cs="Arial"/>
          <w:i/>
          <w:sz w:val="22"/>
          <w:szCs w:val="15"/>
        </w:rPr>
        <w:t>Eccl. Hist.</w:t>
      </w:r>
      <w:r w:rsidRPr="00CD48D4">
        <w:rPr>
          <w:rFonts w:ascii="Arial" w:hAnsi="Arial" w:cs="Arial"/>
          <w:sz w:val="22"/>
          <w:szCs w:val="15"/>
        </w:rPr>
        <w:t xml:space="preserve"> 6.25.4).</w:t>
      </w:r>
    </w:p>
    <w:p w14:paraId="38021412" w14:textId="77777777" w:rsidR="00DB2C13" w:rsidRPr="00CD48D4" w:rsidRDefault="00DB2C13" w:rsidP="00DB2C13">
      <w:pPr>
        <w:tabs>
          <w:tab w:val="left" w:pos="720"/>
        </w:tabs>
        <w:ind w:left="720" w:right="-342" w:hanging="360"/>
        <w:rPr>
          <w:rFonts w:ascii="Arial" w:hAnsi="Arial" w:cs="Arial"/>
          <w:sz w:val="22"/>
          <w:szCs w:val="15"/>
        </w:rPr>
      </w:pPr>
    </w:p>
    <w:p w14:paraId="42C8B8D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Internal Evidence</w:t>
      </w:r>
      <w:r w:rsidRPr="00CD48D4">
        <w:rPr>
          <w:rFonts w:ascii="Arial" w:hAnsi="Arial" w:cs="Arial"/>
          <w:sz w:val="22"/>
          <w:szCs w:val="15"/>
        </w:rPr>
        <w:t xml:space="preserve">: The text makes no mention of its author, but a few incidental details support the tradition that Matthew composed the account: </w:t>
      </w:r>
    </w:p>
    <w:p w14:paraId="29685385" w14:textId="77777777" w:rsidR="00DB2C13" w:rsidRPr="00CD48D4" w:rsidRDefault="00DB2C13" w:rsidP="00DB2C13">
      <w:pPr>
        <w:tabs>
          <w:tab w:val="left" w:pos="1080"/>
        </w:tabs>
        <w:ind w:left="1080" w:right="-342" w:hanging="360"/>
        <w:rPr>
          <w:rFonts w:ascii="Arial" w:hAnsi="Arial" w:cs="Arial"/>
          <w:sz w:val="22"/>
          <w:szCs w:val="15"/>
        </w:rPr>
      </w:pPr>
    </w:p>
    <w:p w14:paraId="2258E45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tax collector is called “Matthew” (9:9) whereas</w:t>
      </w:r>
      <w:r w:rsidR="00A65162">
        <w:rPr>
          <w:rFonts w:ascii="Arial" w:hAnsi="Arial" w:cs="Arial"/>
          <w:sz w:val="22"/>
          <w:szCs w:val="15"/>
        </w:rPr>
        <w:t xml:space="preserve"> he </w:t>
      </w:r>
      <w:r w:rsidRPr="00CD48D4">
        <w:rPr>
          <w:rFonts w:ascii="Arial" w:hAnsi="Arial" w:cs="Arial"/>
          <w:sz w:val="22"/>
          <w:szCs w:val="15"/>
        </w:rPr>
        <w:t>is called “Levi” in the other Synoptic Gospels (Mark 2:14; Luke 5:27).</w:t>
      </w:r>
    </w:p>
    <w:p w14:paraId="473DB5D3" w14:textId="77777777" w:rsidR="00DB2C13" w:rsidRPr="00CD48D4" w:rsidRDefault="00DB2C13" w:rsidP="00DB2C13">
      <w:pPr>
        <w:tabs>
          <w:tab w:val="left" w:pos="1080"/>
        </w:tabs>
        <w:ind w:left="1080" w:right="-342" w:hanging="360"/>
        <w:rPr>
          <w:rFonts w:ascii="Arial" w:hAnsi="Arial" w:cs="Arial"/>
          <w:sz w:val="22"/>
          <w:szCs w:val="15"/>
        </w:rPr>
      </w:pPr>
    </w:p>
    <w:p w14:paraId="25754B0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author gives more specific information regarding money than any other Gospel writer.  Matthew uses three words for money not found elsewhere in Scripture (17:24, 27; 18:24),</w:t>
      </w:r>
      <w:r w:rsidR="00A65162">
        <w:rPr>
          <w:rFonts w:ascii="Arial" w:hAnsi="Arial" w:cs="Arial"/>
          <w:sz w:val="22"/>
          <w:szCs w:val="15"/>
        </w:rPr>
        <w:t xml:space="preserve"> he </w:t>
      </w:r>
      <w:r w:rsidRPr="00CD48D4">
        <w:rPr>
          <w:rFonts w:ascii="Arial" w:hAnsi="Arial" w:cs="Arial"/>
          <w:sz w:val="22"/>
          <w:szCs w:val="15"/>
        </w:rPr>
        <w:t>notes the cost of certain items (25:15ff.; 26:6-9), and this Gospel alone records the payment of the temple tax (17:24-27) which is consistent with the author's background as a tax collector.</w:t>
      </w:r>
    </w:p>
    <w:p w14:paraId="1FCC0A2F" w14:textId="77777777" w:rsidR="00DB2C13" w:rsidRPr="00CD48D4" w:rsidRDefault="00DB2C13" w:rsidP="00DB2C13">
      <w:pPr>
        <w:tabs>
          <w:tab w:val="left" w:pos="1080"/>
        </w:tabs>
        <w:ind w:left="1080" w:right="-342" w:hanging="360"/>
        <w:rPr>
          <w:rFonts w:ascii="Arial" w:hAnsi="Arial" w:cs="Arial"/>
          <w:sz w:val="22"/>
          <w:szCs w:val="15"/>
        </w:rPr>
      </w:pPr>
    </w:p>
    <w:p w14:paraId="71AF813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As already mentioned, the superscription to the Gospel is the oldest known witness to its authorship.  Matthew's name appears in </w:t>
      </w:r>
      <w:r w:rsidRPr="00CD48D4">
        <w:rPr>
          <w:rFonts w:ascii="Arial" w:hAnsi="Arial" w:cs="Arial"/>
          <w:i/>
          <w:sz w:val="22"/>
          <w:szCs w:val="15"/>
        </w:rPr>
        <w:t>every</w:t>
      </w:r>
      <w:r w:rsidRPr="00CD48D4">
        <w:rPr>
          <w:rFonts w:ascii="Arial" w:hAnsi="Arial" w:cs="Arial"/>
          <w:sz w:val="22"/>
          <w:szCs w:val="15"/>
        </w:rPr>
        <w:t xml:space="preserve"> known manuscript of this Gospel.</w:t>
      </w:r>
    </w:p>
    <w:p w14:paraId="74FD1A81" w14:textId="77777777" w:rsidR="00DB2C13" w:rsidRPr="00CD48D4" w:rsidRDefault="00DB2C13" w:rsidP="00DB2C13">
      <w:pPr>
        <w:tabs>
          <w:tab w:val="left" w:pos="360"/>
        </w:tabs>
        <w:ind w:left="360" w:right="-342" w:hanging="360"/>
        <w:rPr>
          <w:rFonts w:ascii="Arial" w:hAnsi="Arial" w:cs="Arial"/>
          <w:b/>
          <w:sz w:val="22"/>
          <w:szCs w:val="15"/>
        </w:rPr>
      </w:pPr>
    </w:p>
    <w:p w14:paraId="2CEECCE9"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III. Circumstances</w:t>
      </w:r>
    </w:p>
    <w:p w14:paraId="6037DED5" w14:textId="77777777" w:rsidR="00DB2C13" w:rsidRPr="00CD48D4" w:rsidRDefault="00DB2C13" w:rsidP="00DB2C13">
      <w:pPr>
        <w:tabs>
          <w:tab w:val="left" w:pos="720"/>
        </w:tabs>
        <w:ind w:left="720" w:right="-342" w:hanging="360"/>
        <w:rPr>
          <w:rFonts w:ascii="Arial" w:hAnsi="Arial" w:cs="Arial"/>
          <w:sz w:val="22"/>
          <w:szCs w:val="15"/>
        </w:rPr>
      </w:pPr>
    </w:p>
    <w:p w14:paraId="5A6C8990"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Date</w:t>
      </w:r>
      <w:r w:rsidRPr="00CD48D4">
        <w:rPr>
          <w:rFonts w:ascii="Arial" w:hAnsi="Arial" w:cs="Arial"/>
          <w:sz w:val="22"/>
          <w:szCs w:val="15"/>
        </w:rPr>
        <w:t xml:space="preserve">: The date for Matthew and all three Synoptic Gospels involves the “Synoptic Problem.”  This theory tries to account for both the similarities and differences in Matthew, Mark, and Luke, which are termed “Synoptic Gospels” (Greek </w:t>
      </w:r>
      <w:r w:rsidRPr="00CD48D4">
        <w:rPr>
          <w:rFonts w:ascii="Arial" w:hAnsi="Arial" w:cs="Arial"/>
          <w:i/>
          <w:sz w:val="22"/>
          <w:szCs w:val="15"/>
        </w:rPr>
        <w:t>syn</w:t>
      </w:r>
      <w:r w:rsidRPr="00CD48D4">
        <w:rPr>
          <w:rFonts w:ascii="Arial" w:hAnsi="Arial" w:cs="Arial"/>
          <w:sz w:val="22"/>
          <w:szCs w:val="15"/>
        </w:rPr>
        <w:t xml:space="preserve">, “with,” plus </w:t>
      </w:r>
      <w:r w:rsidRPr="00CD48D4">
        <w:rPr>
          <w:rFonts w:ascii="Arial" w:hAnsi="Arial" w:cs="Arial"/>
          <w:i/>
          <w:sz w:val="22"/>
          <w:szCs w:val="15"/>
        </w:rPr>
        <w:t>opsesthai</w:t>
      </w:r>
      <w:r w:rsidRPr="00CD48D4">
        <w:rPr>
          <w:rFonts w:ascii="Arial" w:hAnsi="Arial" w:cs="Arial"/>
          <w:sz w:val="22"/>
          <w:szCs w:val="15"/>
        </w:rPr>
        <w:t xml:space="preserve">, “to see,” equals </w:t>
      </w:r>
      <w:r w:rsidRPr="00CD48D4">
        <w:rPr>
          <w:rFonts w:ascii="Arial" w:hAnsi="Arial" w:cs="Arial"/>
          <w:i/>
          <w:sz w:val="22"/>
          <w:szCs w:val="15"/>
        </w:rPr>
        <w:t>synoptic</w:t>
      </w:r>
      <w:r w:rsidRPr="00CD48D4">
        <w:rPr>
          <w:rFonts w:ascii="Arial" w:hAnsi="Arial" w:cs="Arial"/>
          <w:sz w:val="22"/>
          <w:szCs w:val="15"/>
        </w:rPr>
        <w:t>, “to see with or together”), as they have common content in contrast to John.  Since Luke admitted using other written sources (1:1-4) to compile</w:t>
      </w:r>
      <w:r w:rsidR="00AC0675">
        <w:rPr>
          <w:rFonts w:ascii="Arial" w:hAnsi="Arial" w:cs="Arial"/>
          <w:sz w:val="22"/>
          <w:szCs w:val="15"/>
        </w:rPr>
        <w:t xml:space="preserve"> his </w:t>
      </w:r>
      <w:r w:rsidRPr="00CD48D4">
        <w:rPr>
          <w:rFonts w:ascii="Arial" w:hAnsi="Arial" w:cs="Arial"/>
          <w:sz w:val="22"/>
          <w:szCs w:val="15"/>
        </w:rPr>
        <w:t>Gospel, the Synoptic debate has largely addressed whether Matthew wrote first (Matthean priority) or whether Mark wrote first (Marcan priority).  So the issue is, “Who used whom?” to write</w:t>
      </w:r>
      <w:r w:rsidR="00AC0675">
        <w:rPr>
          <w:rFonts w:ascii="Arial" w:hAnsi="Arial" w:cs="Arial"/>
          <w:sz w:val="22"/>
          <w:szCs w:val="15"/>
        </w:rPr>
        <w:t xml:space="preserve"> his </w:t>
      </w:r>
      <w:r w:rsidRPr="00CD48D4">
        <w:rPr>
          <w:rFonts w:ascii="Arial" w:hAnsi="Arial" w:cs="Arial"/>
          <w:sz w:val="22"/>
          <w:szCs w:val="15"/>
        </w:rPr>
        <w:t>account.  This issue has produced extensive debate.</w:t>
      </w:r>
    </w:p>
    <w:p w14:paraId="10E640A4" w14:textId="77777777" w:rsidR="00DB2C13" w:rsidRPr="00CD48D4" w:rsidRDefault="00DB2C13" w:rsidP="00DB2C13">
      <w:pPr>
        <w:tabs>
          <w:tab w:val="left" w:pos="720"/>
        </w:tabs>
        <w:ind w:left="720" w:right="-342" w:hanging="360"/>
        <w:rPr>
          <w:rFonts w:ascii="Arial" w:hAnsi="Arial" w:cs="Arial"/>
          <w:sz w:val="8"/>
          <w:szCs w:val="15"/>
        </w:rPr>
      </w:pPr>
    </w:p>
    <w:p w14:paraId="6C4A998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 xml:space="preserve">In response, both written sources (Luke 1:1-4) and oral tradition (Acts 20:35; 1 Cor. 7:10) were used in composing the Gospels.  Also, the writers had extensive </w:t>
      </w:r>
      <w:r w:rsidR="00596525" w:rsidRPr="00CD48D4">
        <w:rPr>
          <w:rFonts w:ascii="Arial" w:hAnsi="Arial" w:cs="Arial"/>
          <w:sz w:val="22"/>
          <w:szCs w:val="15"/>
        </w:rPr>
        <w:t>first-hand</w:t>
      </w:r>
      <w:r w:rsidRPr="00CD48D4">
        <w:rPr>
          <w:rFonts w:ascii="Arial" w:hAnsi="Arial" w:cs="Arial"/>
          <w:sz w:val="22"/>
          <w:szCs w:val="15"/>
        </w:rPr>
        <w:t xml:space="preserve"> experience </w:t>
      </w:r>
      <w:r w:rsidRPr="00CD48D4">
        <w:rPr>
          <w:rFonts w:ascii="Arial" w:hAnsi="Arial" w:cs="Arial"/>
          <w:sz w:val="22"/>
          <w:szCs w:val="15"/>
        </w:rPr>
        <w:lastRenderedPageBreak/>
        <w:t>either with the Lord (Matthew, John) or with one of</w:t>
      </w:r>
      <w:r w:rsidR="00AC0675">
        <w:rPr>
          <w:rFonts w:ascii="Arial" w:hAnsi="Arial" w:cs="Arial"/>
          <w:sz w:val="22"/>
          <w:szCs w:val="15"/>
        </w:rPr>
        <w:t xml:space="preserve"> his </w:t>
      </w:r>
      <w:r w:rsidRPr="00CD48D4">
        <w:rPr>
          <w:rFonts w:ascii="Arial" w:hAnsi="Arial" w:cs="Arial"/>
          <w:sz w:val="22"/>
          <w:szCs w:val="15"/>
        </w:rPr>
        <w:t>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04F1F5D1" w14:textId="77777777" w:rsidR="00DB2C13" w:rsidRPr="00CD48D4" w:rsidRDefault="00DB2C13" w:rsidP="00DB2C13">
      <w:pPr>
        <w:tabs>
          <w:tab w:val="left" w:pos="720"/>
        </w:tabs>
        <w:ind w:left="720" w:right="-342" w:hanging="360"/>
        <w:rPr>
          <w:rFonts w:ascii="Arial" w:hAnsi="Arial" w:cs="Arial"/>
          <w:sz w:val="8"/>
          <w:szCs w:val="15"/>
        </w:rPr>
      </w:pPr>
    </w:p>
    <w:p w14:paraId="517017E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Synoptic Problem aside, Matthew does have some indications of early composition.  The Olivet Discourse (</w:t>
      </w:r>
      <w:r w:rsidR="00642348">
        <w:rPr>
          <w:rFonts w:ascii="Arial" w:hAnsi="Arial" w:cs="Arial"/>
          <w:sz w:val="22"/>
          <w:szCs w:val="15"/>
        </w:rPr>
        <w:t xml:space="preserve">Matt </w:t>
      </w:r>
      <w:r w:rsidRPr="00CD48D4">
        <w:rPr>
          <w:rFonts w:ascii="Arial" w:hAnsi="Arial" w:cs="Arial"/>
          <w:sz w:val="22"/>
          <w:szCs w:val="15"/>
        </w:rPr>
        <w:t xml:space="preserve">24–25) anticipates the destruction of Jerusalem in </w:t>
      </w:r>
      <w:r w:rsidRPr="00CD48D4">
        <w:rPr>
          <w:rFonts w:ascii="Arial" w:hAnsi="Arial" w:cs="Arial"/>
          <w:sz w:val="13"/>
          <w:szCs w:val="15"/>
        </w:rPr>
        <w:t>AD</w:t>
      </w:r>
      <w:r w:rsidRPr="00CD48D4">
        <w:rPr>
          <w:rFonts w:ascii="Arial" w:hAnsi="Arial" w:cs="Arial"/>
          <w:sz w:val="22"/>
          <w:szCs w:val="15"/>
        </w:rPr>
        <w:t xml:space="preserve"> 70, as does the strong Jewish flavo</w:t>
      </w:r>
      <w:r w:rsidR="00C26C78">
        <w:rPr>
          <w:rFonts w:ascii="Arial" w:hAnsi="Arial" w:cs="Arial"/>
          <w:sz w:val="22"/>
          <w:szCs w:val="15"/>
        </w:rPr>
        <w:t>u</w:t>
      </w:r>
      <w:r w:rsidRPr="00CD48D4">
        <w:rPr>
          <w:rFonts w:ascii="Arial" w:hAnsi="Arial" w:cs="Arial"/>
          <w:sz w:val="22"/>
          <w:szCs w:val="15"/>
        </w:rPr>
        <w:t xml:space="preserve">r of the book.  However, the phrases “to this day” (27:8) and “until this day” (28:15) argue that the crucifixion and resurrection had not occurred recently.  Since the church tradition argued for the priority of Matthew over the other Synoptic Gospels, a date in the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 xml:space="preserve">40’s satisfies all the available data.  If Marcan priority is assumed, the date for Matthew's composition would be about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65-70.</w:t>
      </w:r>
      <w:r w:rsidR="00E74B32" w:rsidRPr="00CD48D4">
        <w:rPr>
          <w:rFonts w:ascii="Arial" w:hAnsi="Arial" w:cs="Arial"/>
          <w:sz w:val="22"/>
          <w:szCs w:val="15"/>
        </w:rPr>
        <w:t xml:space="preserve"> </w:t>
      </w:r>
      <w:r w:rsidR="00E74B32" w:rsidRPr="00CD48D4">
        <w:rPr>
          <w:rFonts w:ascii="Arial" w:hAnsi="Arial" w:cs="Arial"/>
          <w:i/>
          <w:sz w:val="20"/>
          <w:szCs w:val="15"/>
        </w:rPr>
        <w:t>See pages 49-51a, 78a.</w:t>
      </w:r>
    </w:p>
    <w:p w14:paraId="545310D4" w14:textId="77777777" w:rsidR="00DB2C13" w:rsidRPr="00CD48D4" w:rsidRDefault="00DB2C13" w:rsidP="00DB2C13">
      <w:pPr>
        <w:tabs>
          <w:tab w:val="left" w:pos="720"/>
        </w:tabs>
        <w:ind w:left="720" w:right="-342" w:hanging="360"/>
        <w:rPr>
          <w:rFonts w:ascii="Arial" w:hAnsi="Arial" w:cs="Arial"/>
          <w:sz w:val="22"/>
          <w:szCs w:val="15"/>
        </w:rPr>
      </w:pPr>
    </w:p>
    <w:p w14:paraId="11B9692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Origin/Recipients</w:t>
      </w:r>
      <w:r w:rsidRPr="00CD48D4">
        <w:rPr>
          <w:rFonts w:ascii="Arial" w:hAnsi="Arial" w:cs="Arial"/>
          <w:sz w:val="22"/>
          <w:szCs w:val="15"/>
        </w:rPr>
        <w:t>: The strong Jewish emphases suggests that the first readers were Jewish, but no one knows where Matthew wrote</w:t>
      </w:r>
      <w:r w:rsidR="00AC0675">
        <w:rPr>
          <w:rFonts w:ascii="Arial" w:hAnsi="Arial" w:cs="Arial"/>
          <w:sz w:val="22"/>
          <w:szCs w:val="15"/>
        </w:rPr>
        <w:t xml:space="preserve"> his </w:t>
      </w:r>
      <w:r w:rsidRPr="00CD48D4">
        <w:rPr>
          <w:rFonts w:ascii="Arial" w:hAnsi="Arial" w:cs="Arial"/>
          <w:sz w:val="22"/>
          <w:szCs w:val="15"/>
        </w:rPr>
        <w:t xml:space="preserve">account nor which specific group of Jews read it first.  A significant issue concerns whether these Jews were believers or non-believers, but evidence can be </w:t>
      </w:r>
      <w:r w:rsidR="00596525" w:rsidRPr="00CD48D4">
        <w:rPr>
          <w:rFonts w:ascii="Arial" w:hAnsi="Arial" w:cs="Arial"/>
          <w:sz w:val="22"/>
          <w:szCs w:val="15"/>
        </w:rPr>
        <w:t>marshalled</w:t>
      </w:r>
      <w:r w:rsidRPr="00CD48D4">
        <w:rPr>
          <w:rFonts w:ascii="Arial" w:hAnsi="Arial" w:cs="Arial"/>
          <w:sz w:val="22"/>
          <w:szCs w:val="15"/>
        </w:rPr>
        <w:t xml:space="preserve"> to prove either point (see below).  Irenaeus' comment that Matthew produced</w:t>
      </w:r>
      <w:r w:rsidR="00AC0675">
        <w:rPr>
          <w:rFonts w:ascii="Arial" w:hAnsi="Arial" w:cs="Arial"/>
          <w:sz w:val="22"/>
          <w:szCs w:val="15"/>
        </w:rPr>
        <w:t xml:space="preserve"> his </w:t>
      </w:r>
      <w:r w:rsidRPr="00CD48D4">
        <w:rPr>
          <w:rFonts w:ascii="Arial" w:hAnsi="Arial" w:cs="Arial"/>
          <w:sz w:val="22"/>
          <w:szCs w:val="15"/>
        </w:rPr>
        <w:t xml:space="preserve">gospel originally in Aramaic and among the Hebrews may argue for </w:t>
      </w:r>
      <w:r w:rsidR="00736B8B" w:rsidRPr="00CD48D4">
        <w:rPr>
          <w:rFonts w:ascii="Arial" w:hAnsi="Arial" w:cs="Arial"/>
          <w:sz w:val="22"/>
          <w:szCs w:val="15"/>
        </w:rPr>
        <w:t>Israel</w:t>
      </w:r>
      <w:r w:rsidRPr="00CD48D4">
        <w:rPr>
          <w:rFonts w:ascii="Arial" w:hAnsi="Arial" w:cs="Arial"/>
          <w:sz w:val="22"/>
          <w:szCs w:val="15"/>
        </w:rPr>
        <w:t>, but Syria (Hiebert, 1:63) and Antioch (Harrison, 164) may also be possible.</w:t>
      </w:r>
    </w:p>
    <w:p w14:paraId="11042310" w14:textId="77777777" w:rsidR="00DB2C13" w:rsidRPr="00CD48D4" w:rsidRDefault="00DB2C13" w:rsidP="00DB2C13">
      <w:pPr>
        <w:tabs>
          <w:tab w:val="left" w:pos="720"/>
        </w:tabs>
        <w:ind w:left="720" w:right="-342" w:hanging="360"/>
        <w:rPr>
          <w:rFonts w:ascii="Arial" w:hAnsi="Arial" w:cs="Arial"/>
          <w:sz w:val="22"/>
          <w:szCs w:val="15"/>
        </w:rPr>
      </w:pPr>
    </w:p>
    <w:p w14:paraId="66C1D621" w14:textId="2B1005EC"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r>
      <w:r w:rsidRPr="00CD48D4">
        <w:rPr>
          <w:rFonts w:ascii="Arial" w:hAnsi="Arial" w:cs="Arial"/>
          <w:sz w:val="22"/>
          <w:szCs w:val="15"/>
          <w:u w:val="single"/>
        </w:rPr>
        <w:t>Occasion</w:t>
      </w:r>
      <w:r w:rsidRPr="00CD48D4">
        <w:rPr>
          <w:rFonts w:ascii="Arial" w:hAnsi="Arial" w:cs="Arial"/>
          <w:sz w:val="22"/>
          <w:szCs w:val="15"/>
        </w:rPr>
        <w:t>: What influenced Matthew to write</w:t>
      </w:r>
      <w:r w:rsidR="00AC0675">
        <w:rPr>
          <w:rFonts w:ascii="Arial" w:hAnsi="Arial" w:cs="Arial"/>
          <w:sz w:val="22"/>
          <w:szCs w:val="15"/>
        </w:rPr>
        <w:t xml:space="preserve"> his </w:t>
      </w:r>
      <w:r w:rsidRPr="00CD48D4">
        <w:rPr>
          <w:rFonts w:ascii="Arial" w:hAnsi="Arial" w:cs="Arial"/>
          <w:sz w:val="22"/>
          <w:szCs w:val="15"/>
        </w:rPr>
        <w:t>account?  What issue was</w:t>
      </w:r>
      <w:r w:rsidR="00A65162">
        <w:rPr>
          <w:rFonts w:ascii="Arial" w:hAnsi="Arial" w:cs="Arial"/>
          <w:sz w:val="22"/>
          <w:szCs w:val="15"/>
        </w:rPr>
        <w:t xml:space="preserve"> he </w:t>
      </w:r>
      <w:r w:rsidRPr="00CD48D4">
        <w:rPr>
          <w:rFonts w:ascii="Arial" w:hAnsi="Arial" w:cs="Arial"/>
          <w:sz w:val="22"/>
          <w:szCs w:val="15"/>
        </w:rPr>
        <w:t>seeking to address?  Answers are varied, but</w:t>
      </w:r>
      <w:r w:rsidR="00AC0675">
        <w:rPr>
          <w:rFonts w:ascii="Arial" w:hAnsi="Arial" w:cs="Arial"/>
          <w:sz w:val="22"/>
          <w:szCs w:val="15"/>
        </w:rPr>
        <w:t xml:space="preserve"> his </w:t>
      </w:r>
      <w:r w:rsidRPr="00CD48D4">
        <w:rPr>
          <w:rFonts w:ascii="Arial" w:hAnsi="Arial" w:cs="Arial"/>
          <w:sz w:val="22"/>
          <w:szCs w:val="15"/>
        </w:rPr>
        <w:t xml:space="preserve">extensive OT quotations are designed to prove that Christ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the age-old prophecies to identify</w:t>
      </w:r>
      <w:r w:rsidR="00AC0675">
        <w:rPr>
          <w:rFonts w:ascii="Arial" w:hAnsi="Arial" w:cs="Arial"/>
          <w:sz w:val="22"/>
          <w:szCs w:val="15"/>
        </w:rPr>
        <w:t xml:space="preserve"> him </w:t>
      </w:r>
      <w:r w:rsidRPr="00CD48D4">
        <w:rPr>
          <w:rFonts w:ascii="Arial" w:hAnsi="Arial" w:cs="Arial"/>
          <w:sz w:val="22"/>
          <w:szCs w:val="15"/>
        </w:rPr>
        <w:t xml:space="preserve">as Messiah.  This apologetic purpose proves to unbelieving Jews that Jesus is Messiah and provides material for Jewish Christians to prove the same. </w:t>
      </w:r>
    </w:p>
    <w:p w14:paraId="3540AE78" w14:textId="77777777" w:rsidR="00DB2C13" w:rsidRPr="00CD48D4" w:rsidRDefault="00DB2C13" w:rsidP="00DB2C13">
      <w:pPr>
        <w:tabs>
          <w:tab w:val="left" w:pos="720"/>
        </w:tabs>
        <w:ind w:left="720" w:right="-342" w:hanging="360"/>
        <w:rPr>
          <w:rFonts w:ascii="Arial" w:hAnsi="Arial" w:cs="Arial"/>
          <w:sz w:val="22"/>
          <w:szCs w:val="15"/>
        </w:rPr>
      </w:pPr>
    </w:p>
    <w:p w14:paraId="0D71FC73"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Gospel also answers a natural question from any first century Jewish believer, ”Since Christ is Messiah and the Messiah is supposed to bring in a new earthly kingdom, where's that kingdom?”  Matthew wrote to encourage born-again Jews that God has not forgotten</w:t>
      </w:r>
      <w:r w:rsidR="00AC0675">
        <w:rPr>
          <w:rFonts w:ascii="Arial" w:hAnsi="Arial" w:cs="Arial"/>
          <w:sz w:val="22"/>
          <w:szCs w:val="15"/>
        </w:rPr>
        <w:t xml:space="preserve"> his </w:t>
      </w:r>
      <w:r w:rsidRPr="00CD48D4">
        <w:rPr>
          <w:rFonts w:ascii="Arial" w:hAnsi="Arial" w:cs="Arial"/>
          <w:sz w:val="22"/>
          <w:szCs w:val="15"/>
        </w:rPr>
        <w:t>promise to provide Israel its kingdom, but at the present time this kingdom is postponed because of the nation's unbelief.  In the meantime Gentiles are allowed into God's program and all believers are responsible to bring this message to the entire world (28:18-20) until the nation of Israel repents and accepts its Messiah.</w:t>
      </w:r>
    </w:p>
    <w:p w14:paraId="68EE8CDC" w14:textId="77777777" w:rsidR="00DB2C13" w:rsidRPr="00CD48D4" w:rsidRDefault="00DB2C13" w:rsidP="00DB2C13">
      <w:pPr>
        <w:tabs>
          <w:tab w:val="left" w:pos="360"/>
        </w:tabs>
        <w:ind w:left="360" w:right="-342" w:hanging="360"/>
        <w:rPr>
          <w:rFonts w:ascii="Arial" w:hAnsi="Arial" w:cs="Arial"/>
          <w:b/>
          <w:sz w:val="22"/>
          <w:szCs w:val="15"/>
        </w:rPr>
      </w:pPr>
    </w:p>
    <w:p w14:paraId="229EBFE5"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IV. Characteristics</w:t>
      </w:r>
    </w:p>
    <w:p w14:paraId="3F348437" w14:textId="77777777" w:rsidR="00DB2C13" w:rsidRPr="00CD48D4" w:rsidRDefault="00DB2C13" w:rsidP="00DB2C13">
      <w:pPr>
        <w:tabs>
          <w:tab w:val="left" w:pos="720"/>
        </w:tabs>
        <w:ind w:left="720" w:right="-342" w:hanging="360"/>
        <w:rPr>
          <w:rFonts w:ascii="Arial" w:hAnsi="Arial" w:cs="Arial"/>
          <w:sz w:val="22"/>
          <w:szCs w:val="15"/>
        </w:rPr>
      </w:pPr>
    </w:p>
    <w:p w14:paraId="5CC10B85"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Matthew presents Christ as Messiah in all three required aspects (Toussaint, 20-21):</w:t>
      </w:r>
    </w:p>
    <w:p w14:paraId="74E3C97A" w14:textId="77777777" w:rsidR="00DB2C13" w:rsidRPr="00CD48D4" w:rsidRDefault="00DB2C13" w:rsidP="00DB2C13">
      <w:pPr>
        <w:tabs>
          <w:tab w:val="left" w:pos="1080"/>
        </w:tabs>
        <w:ind w:left="1080" w:right="-342" w:hanging="360"/>
        <w:rPr>
          <w:rFonts w:ascii="Arial" w:hAnsi="Arial" w:cs="Arial"/>
          <w:sz w:val="22"/>
          <w:szCs w:val="15"/>
        </w:rPr>
      </w:pPr>
    </w:p>
    <w:p w14:paraId="61B5373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Prophet</w:t>
      </w:r>
      <w:r w:rsidRPr="00CD48D4">
        <w:rPr>
          <w:rFonts w:ascii="Arial" w:hAnsi="Arial" w:cs="Arial"/>
          <w:sz w:val="22"/>
          <w:szCs w:val="15"/>
        </w:rPr>
        <w:t>: Discourses (</w:t>
      </w:r>
      <w:r w:rsidR="00642348">
        <w:rPr>
          <w:rFonts w:ascii="Arial" w:hAnsi="Arial" w:cs="Arial"/>
          <w:sz w:val="22"/>
          <w:szCs w:val="15"/>
        </w:rPr>
        <w:t xml:space="preserve">Matt </w:t>
      </w:r>
      <w:r w:rsidRPr="00CD48D4">
        <w:rPr>
          <w:rFonts w:ascii="Arial" w:hAnsi="Arial" w:cs="Arial"/>
          <w:sz w:val="22"/>
          <w:szCs w:val="15"/>
        </w:rPr>
        <w:t>5–7, 10, 13, 18, 23–25)</w:t>
      </w:r>
    </w:p>
    <w:p w14:paraId="001345F8" w14:textId="77777777" w:rsidR="00DB2C13" w:rsidRPr="00CD48D4" w:rsidRDefault="00DB2C13" w:rsidP="00DB2C13">
      <w:pPr>
        <w:tabs>
          <w:tab w:val="left" w:pos="1080"/>
        </w:tabs>
        <w:ind w:left="1080" w:right="-342" w:hanging="360"/>
        <w:rPr>
          <w:rFonts w:ascii="Arial" w:hAnsi="Arial" w:cs="Arial"/>
          <w:sz w:val="22"/>
          <w:szCs w:val="15"/>
        </w:rPr>
      </w:pPr>
    </w:p>
    <w:p w14:paraId="7E6FF5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Priest</w:t>
      </w:r>
      <w:r w:rsidRPr="00CD48D4">
        <w:rPr>
          <w:rFonts w:ascii="Arial" w:hAnsi="Arial" w:cs="Arial"/>
          <w:sz w:val="22"/>
          <w:szCs w:val="15"/>
        </w:rPr>
        <w:t>: Atoning death (</w:t>
      </w:r>
      <w:r w:rsidR="00642348">
        <w:rPr>
          <w:rFonts w:ascii="Arial" w:hAnsi="Arial" w:cs="Arial"/>
          <w:sz w:val="22"/>
          <w:szCs w:val="15"/>
        </w:rPr>
        <w:t xml:space="preserve">Matt </w:t>
      </w:r>
      <w:r w:rsidRPr="00CD48D4">
        <w:rPr>
          <w:rFonts w:ascii="Arial" w:hAnsi="Arial" w:cs="Arial"/>
          <w:sz w:val="22"/>
          <w:szCs w:val="15"/>
        </w:rPr>
        <w:t>26–27)</w:t>
      </w:r>
    </w:p>
    <w:p w14:paraId="282B7CB0" w14:textId="77777777" w:rsidR="00DB2C13" w:rsidRPr="00CD48D4" w:rsidRDefault="00DB2C13" w:rsidP="00DB2C13">
      <w:pPr>
        <w:tabs>
          <w:tab w:val="left" w:pos="1080"/>
        </w:tabs>
        <w:ind w:left="1080" w:right="-342" w:hanging="360"/>
        <w:rPr>
          <w:rFonts w:ascii="Arial" w:hAnsi="Arial" w:cs="Arial"/>
          <w:sz w:val="22"/>
          <w:szCs w:val="15"/>
        </w:rPr>
      </w:pPr>
    </w:p>
    <w:p w14:paraId="275B2D0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King</w:t>
      </w:r>
      <w:r w:rsidRPr="00CD48D4">
        <w:rPr>
          <w:rFonts w:ascii="Arial" w:hAnsi="Arial" w:cs="Arial"/>
          <w:sz w:val="22"/>
          <w:szCs w:val="15"/>
        </w:rPr>
        <w:t>: Of the three offices the stress is upon Christ as King, which is the clear theme:</w:t>
      </w:r>
    </w:p>
    <w:p w14:paraId="6FDC1FA4" w14:textId="77777777" w:rsidR="00DB2C13" w:rsidRPr="00CD48D4" w:rsidRDefault="00DB2C13" w:rsidP="00DB2C13">
      <w:pPr>
        <w:tabs>
          <w:tab w:val="left" w:pos="1440"/>
        </w:tabs>
        <w:ind w:left="1440" w:right="-342" w:hanging="360"/>
        <w:rPr>
          <w:rFonts w:ascii="Arial" w:hAnsi="Arial" w:cs="Arial"/>
          <w:sz w:val="10"/>
          <w:szCs w:val="15"/>
        </w:rPr>
      </w:pPr>
    </w:p>
    <w:p w14:paraId="6AB6C133"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The beginning of the account refers to</w:t>
      </w:r>
      <w:r w:rsidR="00AC0675">
        <w:rPr>
          <w:rFonts w:ascii="Arial" w:hAnsi="Arial" w:cs="Arial"/>
          <w:sz w:val="22"/>
          <w:szCs w:val="15"/>
        </w:rPr>
        <w:t xml:space="preserve"> him </w:t>
      </w:r>
      <w:r w:rsidRPr="00CD48D4">
        <w:rPr>
          <w:rFonts w:ascii="Arial" w:hAnsi="Arial" w:cs="Arial"/>
          <w:sz w:val="22"/>
          <w:szCs w:val="15"/>
        </w:rPr>
        <w:t>as the “son of David” (1:1), who was also a king (1:6), and the end recognizes</w:t>
      </w:r>
      <w:r w:rsidR="00AC0675">
        <w:rPr>
          <w:rFonts w:ascii="Arial" w:hAnsi="Arial" w:cs="Arial"/>
          <w:sz w:val="22"/>
          <w:szCs w:val="15"/>
        </w:rPr>
        <w:t xml:space="preserve"> his </w:t>
      </w:r>
      <w:r w:rsidRPr="00CD48D4">
        <w:rPr>
          <w:rFonts w:ascii="Arial" w:hAnsi="Arial" w:cs="Arial"/>
          <w:sz w:val="22"/>
          <w:szCs w:val="15"/>
        </w:rPr>
        <w:t>ultimate authority (28:18).</w:t>
      </w:r>
    </w:p>
    <w:p w14:paraId="001EADA7" w14:textId="77777777" w:rsidR="00DB2C13" w:rsidRPr="00CD48D4" w:rsidRDefault="00DB2C13" w:rsidP="00DB2C13">
      <w:pPr>
        <w:tabs>
          <w:tab w:val="left" w:pos="1440"/>
        </w:tabs>
        <w:ind w:left="1440" w:right="-342" w:hanging="360"/>
        <w:rPr>
          <w:rFonts w:ascii="Arial" w:hAnsi="Arial" w:cs="Arial"/>
          <w:sz w:val="10"/>
          <w:szCs w:val="15"/>
        </w:rPr>
      </w:pPr>
    </w:p>
    <w:p w14:paraId="33F89744" w14:textId="5E051676"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The magi search for one born “king of the Jews” (2:2) and the prophecy of Micah 5:2 regarding Israel's great ruler's birth is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(2:6).</w:t>
      </w:r>
    </w:p>
    <w:p w14:paraId="62CFDD00" w14:textId="77777777" w:rsidR="00DB2C13" w:rsidRPr="00CD48D4" w:rsidRDefault="00DB2C13" w:rsidP="00DB2C13">
      <w:pPr>
        <w:tabs>
          <w:tab w:val="left" w:pos="1440"/>
        </w:tabs>
        <w:ind w:left="1440" w:right="-342" w:hanging="360"/>
        <w:rPr>
          <w:rFonts w:ascii="Arial" w:hAnsi="Arial" w:cs="Arial"/>
          <w:sz w:val="10"/>
          <w:szCs w:val="15"/>
        </w:rPr>
      </w:pPr>
    </w:p>
    <w:p w14:paraId="5B5E344C"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Christ is referred to as the Son of David several times (9:27; 12:23; etc.).</w:t>
      </w:r>
    </w:p>
    <w:p w14:paraId="480925A5" w14:textId="77777777" w:rsidR="00DB2C13" w:rsidRPr="00CD48D4" w:rsidRDefault="00DB2C13" w:rsidP="00DB2C13">
      <w:pPr>
        <w:tabs>
          <w:tab w:val="left" w:pos="1440"/>
        </w:tabs>
        <w:ind w:left="1440" w:right="-342" w:hanging="360"/>
        <w:rPr>
          <w:rFonts w:ascii="Arial" w:hAnsi="Arial" w:cs="Arial"/>
          <w:sz w:val="10"/>
          <w:szCs w:val="15"/>
        </w:rPr>
      </w:pPr>
    </w:p>
    <w:p w14:paraId="21F60336"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Zechariah 9:9 (which prophesies the King mounted on a donkey) portrays Jesus “not only as the Christ, but as the royal Messiah” (21:5; Toussaint, 21).</w:t>
      </w:r>
    </w:p>
    <w:p w14:paraId="75E5E10A" w14:textId="77777777" w:rsidR="00DB2C13" w:rsidRPr="00CD48D4" w:rsidRDefault="00DB2C13" w:rsidP="00DB2C13">
      <w:pPr>
        <w:tabs>
          <w:tab w:val="left" w:pos="1440"/>
        </w:tabs>
        <w:ind w:left="1440" w:right="-342" w:hanging="360"/>
        <w:rPr>
          <w:rFonts w:ascii="Arial" w:hAnsi="Arial" w:cs="Arial"/>
          <w:sz w:val="10"/>
          <w:szCs w:val="15"/>
        </w:rPr>
      </w:pPr>
    </w:p>
    <w:p w14:paraId="0EF74634"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The kingdom is frequently noted and always as a literal kingdom (see below). </w:t>
      </w:r>
    </w:p>
    <w:p w14:paraId="3F4CFF40" w14:textId="77777777" w:rsidR="00DB2C13" w:rsidRPr="00CD48D4" w:rsidRDefault="00DB2C13" w:rsidP="00DB2C13">
      <w:pPr>
        <w:tabs>
          <w:tab w:val="left" w:pos="720"/>
        </w:tabs>
        <w:ind w:left="720" w:right="-342" w:hanging="360"/>
        <w:rPr>
          <w:rFonts w:ascii="Arial" w:hAnsi="Arial" w:cs="Arial"/>
          <w:sz w:val="22"/>
          <w:szCs w:val="15"/>
        </w:rPr>
      </w:pPr>
    </w:p>
    <w:p w14:paraId="07E9033C" w14:textId="77777777" w:rsidR="00DB2C13" w:rsidRPr="00CD48D4" w:rsidRDefault="00025B53" w:rsidP="00DB2C13">
      <w:pPr>
        <w:tabs>
          <w:tab w:val="left" w:pos="720"/>
        </w:tabs>
        <w:ind w:left="720" w:right="-342" w:hanging="360"/>
        <w:rPr>
          <w:rFonts w:ascii="Arial" w:hAnsi="Arial" w:cs="Arial"/>
          <w:sz w:val="22"/>
          <w:szCs w:val="15"/>
        </w:rPr>
      </w:pPr>
      <w:r>
        <w:rPr>
          <w:rFonts w:ascii="Arial" w:hAnsi="Arial" w:cs="Arial"/>
          <w:sz w:val="22"/>
          <w:szCs w:val="15"/>
        </w:rPr>
        <w:br w:type="page"/>
      </w:r>
      <w:r w:rsidR="00DB2C13" w:rsidRPr="00CD48D4">
        <w:rPr>
          <w:rFonts w:ascii="Arial" w:hAnsi="Arial" w:cs="Arial"/>
          <w:sz w:val="22"/>
          <w:szCs w:val="15"/>
        </w:rPr>
        <w:lastRenderedPageBreak/>
        <w:t>B.</w:t>
      </w:r>
      <w:r w:rsidR="00DB2C13" w:rsidRPr="00CD48D4">
        <w:rPr>
          <w:rFonts w:ascii="Arial" w:hAnsi="Arial" w:cs="Arial"/>
          <w:sz w:val="22"/>
          <w:szCs w:val="15"/>
        </w:rPr>
        <w:tab/>
        <w:t>Support for a literal view of the kingdom is extensive:</w:t>
      </w:r>
    </w:p>
    <w:p w14:paraId="112DC521" w14:textId="77777777" w:rsidR="00DB2C13" w:rsidRPr="00CD48D4" w:rsidRDefault="00DB2C13" w:rsidP="00DB2C13">
      <w:pPr>
        <w:tabs>
          <w:tab w:val="left" w:pos="1080"/>
        </w:tabs>
        <w:ind w:left="1080" w:right="-342" w:hanging="360"/>
        <w:rPr>
          <w:rFonts w:ascii="Arial" w:hAnsi="Arial" w:cs="Arial"/>
          <w:sz w:val="22"/>
          <w:szCs w:val="15"/>
        </w:rPr>
      </w:pPr>
    </w:p>
    <w:p w14:paraId="23F03C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Jesus is qualified for the same literal kingdom as other kings in the genealogy (1:1-17).</w:t>
      </w:r>
    </w:p>
    <w:p w14:paraId="524F1A6D" w14:textId="77777777" w:rsidR="00DB2C13" w:rsidRPr="00CD48D4" w:rsidRDefault="00DB2C13" w:rsidP="00DB2C13">
      <w:pPr>
        <w:tabs>
          <w:tab w:val="left" w:pos="1080"/>
        </w:tabs>
        <w:ind w:left="1080" w:right="-342" w:hanging="360"/>
        <w:rPr>
          <w:rFonts w:ascii="Arial" w:hAnsi="Arial" w:cs="Arial"/>
          <w:sz w:val="22"/>
          <w:szCs w:val="15"/>
        </w:rPr>
      </w:pPr>
    </w:p>
    <w:p w14:paraId="3FB5AC7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most natural interpretation of “repent, for the kingdom of heaven is at hand…” preached by John (3:2) and Jesus (4:17) is that the same type of earthly kingdom seen in the Old Testament is in view (see the study beginning on page 78b).</w:t>
      </w:r>
    </w:p>
    <w:p w14:paraId="37A5A459" w14:textId="77777777" w:rsidR="00DB2C13" w:rsidRPr="00CD48D4" w:rsidRDefault="00DB2C13" w:rsidP="00DB2C13">
      <w:pPr>
        <w:tabs>
          <w:tab w:val="left" w:pos="1080"/>
        </w:tabs>
        <w:ind w:left="1080" w:right="-342" w:hanging="360"/>
        <w:rPr>
          <w:rFonts w:ascii="Arial" w:hAnsi="Arial" w:cs="Arial"/>
          <w:sz w:val="22"/>
          <w:szCs w:val="15"/>
        </w:rPr>
      </w:pPr>
    </w:p>
    <w:p w14:paraId="689ECBB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Jesus never rebuked the disciples for an incorrect view of the kingdom. </w:t>
      </w:r>
    </w:p>
    <w:p w14:paraId="2EFAF098" w14:textId="77777777" w:rsidR="00DB2C13" w:rsidRPr="00CD48D4" w:rsidRDefault="00DB2C13" w:rsidP="00DB2C13">
      <w:pPr>
        <w:tabs>
          <w:tab w:val="left" w:pos="1440"/>
        </w:tabs>
        <w:ind w:left="1440" w:right="-342" w:hanging="360"/>
        <w:rPr>
          <w:rFonts w:ascii="Arial" w:hAnsi="Arial" w:cs="Arial"/>
          <w:sz w:val="22"/>
          <w:szCs w:val="15"/>
        </w:rPr>
      </w:pPr>
    </w:p>
    <w:p w14:paraId="6BECD660"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When the disciples argued who would be greatest in the kingdom, Jesus did not correct their concept of a literal kingdom.  He only taught that humility was needed to enter it (18:1-3).</w:t>
      </w:r>
    </w:p>
    <w:p w14:paraId="77E914F0" w14:textId="77777777" w:rsidR="00DB2C13" w:rsidRPr="00CD48D4" w:rsidRDefault="00DB2C13" w:rsidP="00DB2C13">
      <w:pPr>
        <w:tabs>
          <w:tab w:val="left" w:pos="1440"/>
        </w:tabs>
        <w:ind w:left="1440" w:right="-342" w:hanging="360"/>
        <w:rPr>
          <w:rFonts w:ascii="Arial" w:hAnsi="Arial" w:cs="Arial"/>
          <w:sz w:val="22"/>
          <w:szCs w:val="15"/>
        </w:rPr>
      </w:pPr>
    </w:p>
    <w:p w14:paraId="43D522F7"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When James and John's mother asked that her sons </w:t>
      </w:r>
      <w:r w:rsidR="00A65162">
        <w:rPr>
          <w:rFonts w:ascii="Arial" w:hAnsi="Arial" w:cs="Arial"/>
          <w:sz w:val="22"/>
          <w:szCs w:val="15"/>
        </w:rPr>
        <w:t>sit with Jesus in the kingdom, h</w:t>
      </w:r>
      <w:r w:rsidRPr="00CD48D4">
        <w:rPr>
          <w:rFonts w:ascii="Arial" w:hAnsi="Arial" w:cs="Arial"/>
          <w:sz w:val="22"/>
          <w:szCs w:val="15"/>
        </w:rPr>
        <w:t>e did not say she had the wrong kingdom idea.  He only said that this decision was not</w:t>
      </w:r>
      <w:r w:rsidR="00AC0675">
        <w:rPr>
          <w:rFonts w:ascii="Arial" w:hAnsi="Arial" w:cs="Arial"/>
          <w:sz w:val="22"/>
          <w:szCs w:val="15"/>
        </w:rPr>
        <w:t xml:space="preserve"> his </w:t>
      </w:r>
      <w:r w:rsidRPr="00CD48D4">
        <w:rPr>
          <w:rFonts w:ascii="Arial" w:hAnsi="Arial" w:cs="Arial"/>
          <w:sz w:val="22"/>
          <w:szCs w:val="15"/>
        </w:rPr>
        <w:t>(20:20-28).</w:t>
      </w:r>
    </w:p>
    <w:p w14:paraId="62AB273C" w14:textId="77777777" w:rsidR="00DB2C13" w:rsidRPr="00CD48D4" w:rsidRDefault="00DB2C13" w:rsidP="00DB2C13">
      <w:pPr>
        <w:tabs>
          <w:tab w:val="left" w:pos="1080"/>
        </w:tabs>
        <w:ind w:left="1080" w:right="-342" w:hanging="360"/>
        <w:rPr>
          <w:rFonts w:ascii="Arial" w:hAnsi="Arial" w:cs="Arial"/>
          <w:sz w:val="22"/>
          <w:szCs w:val="15"/>
        </w:rPr>
      </w:pPr>
    </w:p>
    <w:p w14:paraId="5B0D09E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The kingdoms offered to</w:t>
      </w:r>
      <w:r w:rsidR="00AC0675">
        <w:rPr>
          <w:rFonts w:ascii="Arial" w:hAnsi="Arial" w:cs="Arial"/>
          <w:sz w:val="22"/>
          <w:szCs w:val="15"/>
        </w:rPr>
        <w:t xml:space="preserve"> him </w:t>
      </w:r>
      <w:r w:rsidRPr="00CD48D4">
        <w:rPr>
          <w:rFonts w:ascii="Arial" w:hAnsi="Arial" w:cs="Arial"/>
          <w:sz w:val="22"/>
          <w:szCs w:val="15"/>
        </w:rPr>
        <w:t>by Satan were literal (4:8).</w:t>
      </w:r>
    </w:p>
    <w:p w14:paraId="1E41CC58" w14:textId="77777777" w:rsidR="00DB2C13" w:rsidRPr="00CD48D4" w:rsidRDefault="00DB2C13" w:rsidP="00DB2C13">
      <w:pPr>
        <w:tabs>
          <w:tab w:val="left" w:pos="1080"/>
        </w:tabs>
        <w:ind w:left="1080" w:right="-342" w:hanging="360"/>
        <w:rPr>
          <w:rFonts w:ascii="Arial" w:hAnsi="Arial" w:cs="Arial"/>
          <w:sz w:val="22"/>
          <w:szCs w:val="15"/>
        </w:rPr>
      </w:pPr>
    </w:p>
    <w:p w14:paraId="5D49153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The references to kingdoms involve literal thrones and rules (19:28).</w:t>
      </w:r>
    </w:p>
    <w:p w14:paraId="57C10473" w14:textId="77777777" w:rsidR="00DB2C13" w:rsidRPr="00CD48D4" w:rsidRDefault="00DB2C13" w:rsidP="00DB2C13">
      <w:pPr>
        <w:tabs>
          <w:tab w:val="left" w:pos="1080"/>
        </w:tabs>
        <w:ind w:left="1080" w:right="-342" w:hanging="360"/>
        <w:rPr>
          <w:rFonts w:ascii="Arial" w:hAnsi="Arial" w:cs="Arial"/>
          <w:sz w:val="22"/>
          <w:szCs w:val="15"/>
        </w:rPr>
      </w:pPr>
    </w:p>
    <w:p w14:paraId="22D4A5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The quote of David’s (Ps. 110:1) is a literal view of the kingdom (22:44).</w:t>
      </w:r>
    </w:p>
    <w:p w14:paraId="52E073D5" w14:textId="77777777" w:rsidR="00DB2C13" w:rsidRPr="00CD48D4" w:rsidRDefault="00DB2C13" w:rsidP="00DB2C13">
      <w:pPr>
        <w:tabs>
          <w:tab w:val="left" w:pos="720"/>
        </w:tabs>
        <w:ind w:left="720" w:right="-342" w:hanging="360"/>
        <w:rPr>
          <w:rFonts w:ascii="Arial" w:hAnsi="Arial" w:cs="Arial"/>
          <w:sz w:val="22"/>
          <w:szCs w:val="15"/>
        </w:rPr>
      </w:pPr>
    </w:p>
    <w:p w14:paraId="07C8892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The Jewish character of the book is evident (Toussaint, 15-18; Blomberg, 26):</w:t>
      </w:r>
    </w:p>
    <w:p w14:paraId="33423752" w14:textId="77777777" w:rsidR="00DB2C13" w:rsidRPr="00CD48D4" w:rsidRDefault="00DB2C13" w:rsidP="00DB2C13">
      <w:pPr>
        <w:tabs>
          <w:tab w:val="left" w:pos="1080"/>
        </w:tabs>
        <w:ind w:left="1080" w:right="-342" w:hanging="360"/>
        <w:rPr>
          <w:rFonts w:ascii="Arial" w:hAnsi="Arial" w:cs="Arial"/>
          <w:sz w:val="22"/>
          <w:szCs w:val="15"/>
        </w:rPr>
      </w:pPr>
    </w:p>
    <w:p w14:paraId="0E51075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Writing Style</w:t>
      </w:r>
      <w:r w:rsidRPr="00CD48D4">
        <w:rPr>
          <w:rFonts w:ascii="Arial" w:hAnsi="Arial" w:cs="Arial"/>
          <w:sz w:val="22"/>
          <w:szCs w:val="15"/>
        </w:rPr>
        <w:t>: Hebrew parallelisms are common and connectives such as “then, at that time” (tote) occur 90 times (cf. Mark 6 times, Luke 14 times, John 10 times)</w:t>
      </w:r>
    </w:p>
    <w:p w14:paraId="5592E061" w14:textId="77777777" w:rsidR="00DB2C13" w:rsidRPr="00CD48D4" w:rsidRDefault="00DB2C13" w:rsidP="00DB2C13">
      <w:pPr>
        <w:tabs>
          <w:tab w:val="left" w:pos="1080"/>
        </w:tabs>
        <w:ind w:left="1080" w:right="-342" w:hanging="360"/>
        <w:rPr>
          <w:rFonts w:ascii="Arial" w:hAnsi="Arial" w:cs="Arial"/>
          <w:sz w:val="22"/>
          <w:szCs w:val="15"/>
        </w:rPr>
      </w:pPr>
    </w:p>
    <w:p w14:paraId="7EB6D24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Vocabulary</w:t>
      </w:r>
      <w:r w:rsidRPr="00CD48D4">
        <w:rPr>
          <w:rFonts w:ascii="Arial" w:hAnsi="Arial" w:cs="Arial"/>
          <w:sz w:val="22"/>
          <w:szCs w:val="15"/>
        </w:rPr>
        <w:t>: “kingdom of heaven” (3:2; 4:17) appears only in Matthew; Jerusalem is designated the “holy city” (4:5; 27:53)</w:t>
      </w:r>
    </w:p>
    <w:p w14:paraId="46AE2DAF" w14:textId="77777777" w:rsidR="00DB2C13" w:rsidRPr="00CD48D4" w:rsidRDefault="00DB2C13" w:rsidP="00DB2C13">
      <w:pPr>
        <w:tabs>
          <w:tab w:val="left" w:pos="1080"/>
        </w:tabs>
        <w:ind w:left="1080" w:right="-342" w:hanging="360"/>
        <w:rPr>
          <w:rFonts w:ascii="Arial" w:hAnsi="Arial" w:cs="Arial"/>
          <w:sz w:val="22"/>
          <w:szCs w:val="15"/>
        </w:rPr>
      </w:pPr>
    </w:p>
    <w:p w14:paraId="231B737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Subject Matter</w:t>
      </w:r>
      <w:r w:rsidRPr="00CD48D4">
        <w:rPr>
          <w:rFonts w:ascii="Arial" w:hAnsi="Arial" w:cs="Arial"/>
          <w:sz w:val="22"/>
          <w:szCs w:val="15"/>
        </w:rPr>
        <w:t>: The law, ceremonial defilement, Sabbath, the kingdom, Jerusalem, temple, David, Messiah, Moses, etc.</w:t>
      </w:r>
    </w:p>
    <w:p w14:paraId="6F292405" w14:textId="77777777" w:rsidR="00DB2C13" w:rsidRPr="00CD48D4" w:rsidRDefault="00DB2C13" w:rsidP="00DB2C13">
      <w:pPr>
        <w:tabs>
          <w:tab w:val="left" w:pos="1080"/>
        </w:tabs>
        <w:ind w:left="1080" w:right="-342" w:hanging="360"/>
        <w:rPr>
          <w:rFonts w:ascii="Arial" w:hAnsi="Arial" w:cs="Arial"/>
          <w:sz w:val="22"/>
          <w:szCs w:val="15"/>
        </w:rPr>
      </w:pPr>
    </w:p>
    <w:p w14:paraId="1857CFD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r>
      <w:r w:rsidRPr="00CD48D4">
        <w:rPr>
          <w:rFonts w:ascii="Arial" w:hAnsi="Arial" w:cs="Arial"/>
          <w:sz w:val="22"/>
          <w:szCs w:val="15"/>
          <w:u w:val="single"/>
        </w:rPr>
        <w:t>Old Testament References</w:t>
      </w:r>
      <w:r w:rsidRPr="00CD48D4">
        <w:rPr>
          <w:rFonts w:ascii="Arial" w:hAnsi="Arial" w:cs="Arial"/>
          <w:sz w:val="22"/>
          <w:szCs w:val="15"/>
        </w:rPr>
        <w:t>: 129 (53 citations, 76 allusions)</w:t>
      </w:r>
    </w:p>
    <w:p w14:paraId="7BCC9CCD" w14:textId="77777777" w:rsidR="00DB2C13" w:rsidRPr="00CD48D4" w:rsidRDefault="00DB2C13" w:rsidP="00DB2C13">
      <w:pPr>
        <w:tabs>
          <w:tab w:val="left" w:pos="1080"/>
        </w:tabs>
        <w:ind w:left="1080" w:right="-342" w:hanging="360"/>
        <w:rPr>
          <w:rFonts w:ascii="Arial" w:hAnsi="Arial" w:cs="Arial"/>
          <w:sz w:val="22"/>
          <w:szCs w:val="15"/>
        </w:rPr>
      </w:pPr>
    </w:p>
    <w:p w14:paraId="73A86BCA"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r>
      <w:r w:rsidRPr="00CD48D4">
        <w:rPr>
          <w:rFonts w:ascii="Arial" w:hAnsi="Arial" w:cs="Arial"/>
          <w:sz w:val="22"/>
          <w:szCs w:val="15"/>
          <w:u w:val="single"/>
        </w:rPr>
        <w:t>Genealogy</w:t>
      </w:r>
      <w:r w:rsidRPr="00CD48D4">
        <w:rPr>
          <w:rFonts w:ascii="Arial" w:hAnsi="Arial" w:cs="Arial"/>
          <w:sz w:val="22"/>
          <w:szCs w:val="15"/>
        </w:rPr>
        <w:t xml:space="preserve"> traces Christ's lineage back to Abraham (1:1)</w:t>
      </w:r>
    </w:p>
    <w:p w14:paraId="1F3C263C" w14:textId="77777777" w:rsidR="00DB2C13" w:rsidRPr="00CD48D4" w:rsidRDefault="00DB2C13" w:rsidP="00DB2C13">
      <w:pPr>
        <w:tabs>
          <w:tab w:val="left" w:pos="1080"/>
        </w:tabs>
        <w:ind w:left="1080" w:right="-342" w:hanging="360"/>
        <w:rPr>
          <w:rFonts w:ascii="Arial" w:hAnsi="Arial" w:cs="Arial"/>
          <w:sz w:val="22"/>
          <w:szCs w:val="15"/>
        </w:rPr>
      </w:pPr>
    </w:p>
    <w:p w14:paraId="61939D6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 xml:space="preserve">Emphasis on </w:t>
      </w:r>
      <w:r w:rsidRPr="00CD48D4">
        <w:rPr>
          <w:rFonts w:ascii="Arial" w:hAnsi="Arial" w:cs="Arial"/>
          <w:sz w:val="22"/>
          <w:szCs w:val="15"/>
          <w:u w:val="single"/>
        </w:rPr>
        <w:t>Peter</w:t>
      </w:r>
      <w:r w:rsidRPr="00CD48D4">
        <w:rPr>
          <w:rFonts w:ascii="Arial" w:hAnsi="Arial" w:cs="Arial"/>
          <w:sz w:val="22"/>
          <w:szCs w:val="15"/>
        </w:rPr>
        <w:t xml:space="preserve"> (apostle to the Jews) and Jewish evangelism (10:5-6, 23; 15:24)</w:t>
      </w:r>
    </w:p>
    <w:p w14:paraId="7709FE1C" w14:textId="77777777" w:rsidR="00DB2C13" w:rsidRPr="00CD48D4" w:rsidRDefault="00DB2C13" w:rsidP="00DB2C13">
      <w:pPr>
        <w:tabs>
          <w:tab w:val="left" w:pos="1080"/>
        </w:tabs>
        <w:ind w:left="1080" w:right="-342" w:hanging="360"/>
        <w:rPr>
          <w:rFonts w:ascii="Arial" w:hAnsi="Arial" w:cs="Arial"/>
          <w:sz w:val="22"/>
          <w:szCs w:val="15"/>
        </w:rPr>
      </w:pPr>
    </w:p>
    <w:p w14:paraId="556670E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r>
      <w:r w:rsidRPr="00CD48D4">
        <w:rPr>
          <w:rFonts w:ascii="Arial" w:hAnsi="Arial" w:cs="Arial"/>
          <w:sz w:val="22"/>
          <w:szCs w:val="15"/>
          <w:u w:val="single"/>
        </w:rPr>
        <w:t>Unexplained Customs</w:t>
      </w:r>
      <w:r w:rsidRPr="00CD48D4">
        <w:rPr>
          <w:rFonts w:ascii="Arial" w:hAnsi="Arial" w:cs="Arial"/>
          <w:sz w:val="22"/>
          <w:szCs w:val="15"/>
        </w:rPr>
        <w:t>: Jewish rulers (2:1, 22; 14:1), ceremonial cleansing (15:2)</w:t>
      </w:r>
    </w:p>
    <w:p w14:paraId="5605598E" w14:textId="77777777" w:rsidR="00DB2C13" w:rsidRPr="00CD48D4" w:rsidRDefault="00DB2C13" w:rsidP="00DB2C13">
      <w:pPr>
        <w:tabs>
          <w:tab w:val="left" w:pos="1080"/>
        </w:tabs>
        <w:ind w:left="1080" w:right="-342" w:hanging="360"/>
        <w:rPr>
          <w:rFonts w:ascii="Arial" w:hAnsi="Arial" w:cs="Arial"/>
          <w:sz w:val="22"/>
          <w:szCs w:val="15"/>
        </w:rPr>
      </w:pPr>
    </w:p>
    <w:p w14:paraId="2649730E" w14:textId="77777777" w:rsidR="00DB2C13" w:rsidRPr="00CD48D4" w:rsidRDefault="00DB2C13" w:rsidP="00DB2C13">
      <w:pPr>
        <w:tabs>
          <w:tab w:val="left" w:pos="1080"/>
        </w:tabs>
        <w:ind w:left="1080" w:right="-342" w:hanging="360"/>
        <w:rPr>
          <w:rFonts w:ascii="Arial" w:hAnsi="Arial" w:cs="Arial"/>
          <w:sz w:val="22"/>
          <w:szCs w:val="15"/>
          <w:lang w:val="fr-FR"/>
        </w:rPr>
      </w:pPr>
      <w:r w:rsidRPr="00CD48D4">
        <w:rPr>
          <w:rFonts w:ascii="Arial" w:hAnsi="Arial" w:cs="Arial"/>
          <w:sz w:val="22"/>
          <w:szCs w:val="15"/>
          <w:lang w:val="fr-FR"/>
        </w:rPr>
        <w:t>8.</w:t>
      </w:r>
      <w:r w:rsidRPr="00CD48D4">
        <w:rPr>
          <w:rFonts w:ascii="Arial" w:hAnsi="Arial" w:cs="Arial"/>
          <w:sz w:val="22"/>
          <w:szCs w:val="15"/>
          <w:lang w:val="fr-FR"/>
        </w:rPr>
        <w:tab/>
      </w:r>
      <w:r w:rsidRPr="00CD48D4">
        <w:rPr>
          <w:rFonts w:ascii="Arial" w:hAnsi="Arial" w:cs="Arial"/>
          <w:sz w:val="22"/>
          <w:szCs w:val="15"/>
          <w:u w:val="single"/>
          <w:lang w:val="fr-FR"/>
        </w:rPr>
        <w:t>Tradition</w:t>
      </w:r>
      <w:r w:rsidRPr="00CD48D4">
        <w:rPr>
          <w:rFonts w:ascii="Arial" w:hAnsi="Arial" w:cs="Arial"/>
          <w:sz w:val="22"/>
          <w:szCs w:val="15"/>
          <w:lang w:val="fr-FR"/>
        </w:rPr>
        <w:t>: Irenaeus, Origen, Eusebius (cf. p. 78a)</w:t>
      </w:r>
    </w:p>
    <w:p w14:paraId="6ACFAB16" w14:textId="77777777" w:rsidR="00DB2C13" w:rsidRPr="00CD48D4" w:rsidRDefault="00DB2C13" w:rsidP="00DB2C13">
      <w:pPr>
        <w:tabs>
          <w:tab w:val="left" w:pos="1080"/>
        </w:tabs>
        <w:ind w:left="1080" w:right="-342" w:hanging="360"/>
        <w:rPr>
          <w:rFonts w:ascii="Arial" w:hAnsi="Arial" w:cs="Arial"/>
          <w:sz w:val="10"/>
          <w:szCs w:val="15"/>
          <w:lang w:val="fr-FR"/>
        </w:rPr>
      </w:pPr>
    </w:p>
    <w:p w14:paraId="3BE36460"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w:t>
      </w:r>
      <w:r w:rsidRPr="00CD48D4">
        <w:rPr>
          <w:rFonts w:ascii="Arial" w:hAnsi="Arial" w:cs="Arial"/>
          <w:sz w:val="22"/>
          <w:szCs w:val="15"/>
        </w:rPr>
        <w:tab/>
        <w:t>However, only Matthew has these Gentile emphases: the Magi (2:1-12), the church (16:18; 18:17), and the commission to evangelise all peoples (28:19).  This does not detract from its Jewish emphasis but rather highlights how Israel’s rejection has opened the door of salvation to all nations until Israel finally receives her Messiah at</w:t>
      </w:r>
      <w:r w:rsidR="00AC0675">
        <w:rPr>
          <w:rFonts w:ascii="Arial" w:hAnsi="Arial" w:cs="Arial"/>
          <w:sz w:val="22"/>
          <w:szCs w:val="15"/>
        </w:rPr>
        <w:t xml:space="preserve"> his </w:t>
      </w:r>
      <w:r w:rsidRPr="00CD48D4">
        <w:rPr>
          <w:rFonts w:ascii="Arial" w:hAnsi="Arial" w:cs="Arial"/>
          <w:sz w:val="22"/>
          <w:szCs w:val="15"/>
        </w:rPr>
        <w:t>return (19:28; 23:39).</w:t>
      </w:r>
    </w:p>
    <w:p w14:paraId="1D8E9A9B" w14:textId="77777777" w:rsidR="00DB2C13" w:rsidRPr="00CD48D4" w:rsidRDefault="00DB2C13" w:rsidP="00DB2C13">
      <w:pPr>
        <w:tabs>
          <w:tab w:val="left" w:pos="720"/>
        </w:tabs>
        <w:ind w:left="720" w:right="-342" w:hanging="360"/>
        <w:rPr>
          <w:rFonts w:ascii="Arial" w:hAnsi="Arial" w:cs="Arial"/>
          <w:sz w:val="22"/>
          <w:szCs w:val="15"/>
        </w:rPr>
      </w:pPr>
    </w:p>
    <w:p w14:paraId="02CDFD1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Matthew places a great emphasis on the teaching ministry of Christ (Barbieri, </w:t>
      </w:r>
      <w:r w:rsidRPr="00CD48D4">
        <w:rPr>
          <w:rFonts w:ascii="Arial" w:hAnsi="Arial" w:cs="Arial"/>
          <w:i/>
          <w:sz w:val="22"/>
          <w:szCs w:val="15"/>
        </w:rPr>
        <w:t>BKC</w:t>
      </w:r>
      <w:r w:rsidRPr="00CD48D4">
        <w:rPr>
          <w:rFonts w:ascii="Arial" w:hAnsi="Arial" w:cs="Arial"/>
          <w:sz w:val="22"/>
          <w:szCs w:val="15"/>
        </w:rPr>
        <w:t>, 16):</w:t>
      </w:r>
    </w:p>
    <w:p w14:paraId="3372E120" w14:textId="77777777" w:rsidR="00DB2C13" w:rsidRPr="00CD48D4" w:rsidRDefault="00DB2C13" w:rsidP="00DB2C13">
      <w:pPr>
        <w:tabs>
          <w:tab w:val="left" w:pos="1080"/>
        </w:tabs>
        <w:ind w:left="1080" w:right="-342" w:hanging="360"/>
        <w:rPr>
          <w:rFonts w:ascii="Arial" w:hAnsi="Arial" w:cs="Arial"/>
          <w:sz w:val="10"/>
          <w:szCs w:val="15"/>
        </w:rPr>
      </w:pPr>
    </w:p>
    <w:p w14:paraId="593361F1" w14:textId="77777777" w:rsidR="00DB2C13" w:rsidRPr="00CD48D4" w:rsidRDefault="00A764B6" w:rsidP="00DB2C13">
      <w:pPr>
        <w:tabs>
          <w:tab w:val="left" w:pos="1080"/>
        </w:tabs>
        <w:ind w:left="1080" w:right="-342" w:hanging="360"/>
        <w:rPr>
          <w:rFonts w:ascii="Arial" w:hAnsi="Arial" w:cs="Arial"/>
          <w:sz w:val="22"/>
          <w:szCs w:val="15"/>
        </w:rPr>
      </w:pPr>
      <w:r>
        <w:rPr>
          <w:rFonts w:ascii="Arial" w:hAnsi="Arial" w:cs="Arial"/>
          <w:sz w:val="22"/>
          <w:szCs w:val="15"/>
        </w:rPr>
        <w:t>1.</w:t>
      </w:r>
      <w:r>
        <w:rPr>
          <w:rFonts w:ascii="Arial" w:hAnsi="Arial" w:cs="Arial"/>
          <w:sz w:val="22"/>
          <w:szCs w:val="15"/>
        </w:rPr>
        <w:tab/>
        <w:t>Sermon on the Mount (Matt</w:t>
      </w:r>
      <w:r w:rsidR="00DB2C13" w:rsidRPr="00CD48D4">
        <w:rPr>
          <w:rFonts w:ascii="Arial" w:hAnsi="Arial" w:cs="Arial"/>
          <w:sz w:val="22"/>
          <w:szCs w:val="15"/>
        </w:rPr>
        <w:t xml:space="preserve"> 5–7)</w:t>
      </w:r>
    </w:p>
    <w:p w14:paraId="234138D0" w14:textId="77777777" w:rsidR="00DB2C13" w:rsidRPr="00CD48D4" w:rsidRDefault="00DB2C13" w:rsidP="00DB2C13">
      <w:pPr>
        <w:tabs>
          <w:tab w:val="left" w:pos="1080"/>
        </w:tabs>
        <w:ind w:left="1080" w:right="-342" w:hanging="360"/>
        <w:rPr>
          <w:rFonts w:ascii="Arial" w:hAnsi="Arial" w:cs="Arial"/>
          <w:sz w:val="10"/>
          <w:szCs w:val="15"/>
        </w:rPr>
      </w:pPr>
    </w:p>
    <w:p w14:paraId="182D4A5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Instructions to the twelve (</w:t>
      </w:r>
      <w:r w:rsidR="00A764B6">
        <w:rPr>
          <w:rFonts w:ascii="Arial" w:hAnsi="Arial" w:cs="Arial"/>
          <w:sz w:val="22"/>
          <w:szCs w:val="15"/>
        </w:rPr>
        <w:t xml:space="preserve">Matt </w:t>
      </w:r>
      <w:r w:rsidRPr="00CD48D4">
        <w:rPr>
          <w:rFonts w:ascii="Arial" w:hAnsi="Arial" w:cs="Arial"/>
          <w:sz w:val="22"/>
          <w:szCs w:val="15"/>
        </w:rPr>
        <w:t>10)</w:t>
      </w:r>
    </w:p>
    <w:p w14:paraId="1C8AEAF1" w14:textId="77777777" w:rsidR="00DB2C13" w:rsidRPr="00CD48D4" w:rsidRDefault="00DB2C13" w:rsidP="00DB2C13">
      <w:pPr>
        <w:tabs>
          <w:tab w:val="left" w:pos="1080"/>
        </w:tabs>
        <w:ind w:left="1080" w:right="-342" w:hanging="360"/>
        <w:rPr>
          <w:rFonts w:ascii="Arial" w:hAnsi="Arial" w:cs="Arial"/>
          <w:sz w:val="10"/>
          <w:szCs w:val="15"/>
        </w:rPr>
      </w:pPr>
    </w:p>
    <w:p w14:paraId="1863DD8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Parables of the kingdom (</w:t>
      </w:r>
      <w:r w:rsidR="00A764B6">
        <w:rPr>
          <w:rFonts w:ascii="Arial" w:hAnsi="Arial" w:cs="Arial"/>
          <w:sz w:val="22"/>
          <w:szCs w:val="15"/>
        </w:rPr>
        <w:t xml:space="preserve">Matt </w:t>
      </w:r>
      <w:r w:rsidRPr="00CD48D4">
        <w:rPr>
          <w:rFonts w:ascii="Arial" w:hAnsi="Arial" w:cs="Arial"/>
          <w:sz w:val="22"/>
          <w:szCs w:val="15"/>
        </w:rPr>
        <w:t>13)</w:t>
      </w:r>
    </w:p>
    <w:p w14:paraId="4A35F31C" w14:textId="77777777" w:rsidR="00DB2C13" w:rsidRPr="00CD48D4" w:rsidRDefault="00DB2C13" w:rsidP="00DB2C13">
      <w:pPr>
        <w:tabs>
          <w:tab w:val="left" w:pos="1080"/>
        </w:tabs>
        <w:ind w:left="1080" w:right="-342" w:hanging="360"/>
        <w:rPr>
          <w:rFonts w:ascii="Arial" w:hAnsi="Arial" w:cs="Arial"/>
          <w:sz w:val="10"/>
          <w:szCs w:val="15"/>
        </w:rPr>
      </w:pPr>
    </w:p>
    <w:p w14:paraId="12BC511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Rebuke of the Jewish leaders (</w:t>
      </w:r>
      <w:r w:rsidR="00A764B6">
        <w:rPr>
          <w:rFonts w:ascii="Arial" w:hAnsi="Arial" w:cs="Arial"/>
          <w:sz w:val="22"/>
          <w:szCs w:val="15"/>
        </w:rPr>
        <w:t xml:space="preserve">Matt </w:t>
      </w:r>
      <w:r w:rsidRPr="00CD48D4">
        <w:rPr>
          <w:rFonts w:ascii="Arial" w:hAnsi="Arial" w:cs="Arial"/>
          <w:sz w:val="22"/>
          <w:szCs w:val="15"/>
        </w:rPr>
        <w:t>23)</w:t>
      </w:r>
    </w:p>
    <w:p w14:paraId="5D7EAF1F" w14:textId="77777777" w:rsidR="00DB2C13" w:rsidRPr="00CD48D4" w:rsidRDefault="00DB2C13" w:rsidP="00DB2C13">
      <w:pPr>
        <w:tabs>
          <w:tab w:val="left" w:pos="1080"/>
        </w:tabs>
        <w:ind w:left="1080" w:right="-342" w:hanging="360"/>
        <w:rPr>
          <w:rFonts w:ascii="Arial" w:hAnsi="Arial" w:cs="Arial"/>
          <w:sz w:val="10"/>
          <w:szCs w:val="15"/>
        </w:rPr>
      </w:pPr>
    </w:p>
    <w:p w14:paraId="60113012"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Olivet Discourse (</w:t>
      </w:r>
      <w:r w:rsidR="00642348">
        <w:rPr>
          <w:rFonts w:ascii="Arial" w:hAnsi="Arial" w:cs="Arial"/>
          <w:sz w:val="22"/>
          <w:szCs w:val="15"/>
        </w:rPr>
        <w:t xml:space="preserve">Matt </w:t>
      </w:r>
      <w:r w:rsidRPr="00CD48D4">
        <w:rPr>
          <w:rFonts w:ascii="Arial" w:hAnsi="Arial" w:cs="Arial"/>
          <w:sz w:val="22"/>
          <w:szCs w:val="15"/>
        </w:rPr>
        <w:t>24–25)</w:t>
      </w:r>
    </w:p>
    <w:p w14:paraId="0E6E0D64" w14:textId="77777777" w:rsidR="00836CFB" w:rsidRPr="00CD48D4" w:rsidRDefault="00836CFB" w:rsidP="00DB2C13">
      <w:pPr>
        <w:tabs>
          <w:tab w:val="left" w:pos="1080"/>
        </w:tabs>
        <w:ind w:left="1080" w:right="-342" w:hanging="360"/>
        <w:rPr>
          <w:rFonts w:ascii="Arial" w:hAnsi="Arial" w:cs="Arial"/>
          <w:sz w:val="22"/>
          <w:szCs w:val="15"/>
        </w:rPr>
      </w:pPr>
    </w:p>
    <w:p w14:paraId="2F04698E"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The arrangement is logical rather than chronological.</w:t>
      </w:r>
    </w:p>
    <w:p w14:paraId="57523737" w14:textId="77777777" w:rsidR="00DB2C13" w:rsidRPr="00CD48D4" w:rsidRDefault="00DB2C13" w:rsidP="00DB2C13">
      <w:pPr>
        <w:tabs>
          <w:tab w:val="left" w:pos="1080"/>
        </w:tabs>
        <w:ind w:left="1080" w:right="-342" w:hanging="360"/>
        <w:rPr>
          <w:rFonts w:ascii="Arial" w:hAnsi="Arial" w:cs="Arial"/>
          <w:sz w:val="22"/>
          <w:szCs w:val="15"/>
        </w:rPr>
      </w:pPr>
    </w:p>
    <w:p w14:paraId="081D0F8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genealogy is arranged into three groups of 14 names (1:1-17).</w:t>
      </w:r>
    </w:p>
    <w:p w14:paraId="5DE959A6" w14:textId="77777777" w:rsidR="00DB2C13" w:rsidRPr="00CD48D4" w:rsidRDefault="00DB2C13" w:rsidP="00DB2C13">
      <w:pPr>
        <w:tabs>
          <w:tab w:val="left" w:pos="1080"/>
        </w:tabs>
        <w:ind w:left="1080" w:right="-342" w:hanging="360"/>
        <w:rPr>
          <w:rFonts w:ascii="Arial" w:hAnsi="Arial" w:cs="Arial"/>
          <w:sz w:val="22"/>
          <w:szCs w:val="15"/>
        </w:rPr>
      </w:pPr>
    </w:p>
    <w:p w14:paraId="5C212A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Several miracles appear as a group (</w:t>
      </w:r>
      <w:r w:rsidR="00642348">
        <w:rPr>
          <w:rFonts w:ascii="Arial" w:hAnsi="Arial" w:cs="Arial"/>
          <w:sz w:val="22"/>
          <w:szCs w:val="15"/>
        </w:rPr>
        <w:t xml:space="preserve">Matt </w:t>
      </w:r>
      <w:r w:rsidRPr="00CD48D4">
        <w:rPr>
          <w:rFonts w:ascii="Arial" w:hAnsi="Arial" w:cs="Arial"/>
          <w:sz w:val="22"/>
          <w:szCs w:val="15"/>
        </w:rPr>
        <w:t>8–10).</w:t>
      </w:r>
    </w:p>
    <w:p w14:paraId="7F6AE0C7" w14:textId="77777777" w:rsidR="00DB2C13" w:rsidRPr="00CD48D4" w:rsidRDefault="00DB2C13" w:rsidP="00DB2C13">
      <w:pPr>
        <w:tabs>
          <w:tab w:val="left" w:pos="1080"/>
        </w:tabs>
        <w:ind w:left="1080" w:right="-342" w:hanging="360"/>
        <w:rPr>
          <w:rFonts w:ascii="Arial" w:hAnsi="Arial" w:cs="Arial"/>
          <w:sz w:val="22"/>
          <w:szCs w:val="15"/>
        </w:rPr>
      </w:pPr>
    </w:p>
    <w:p w14:paraId="423E25E8"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The opposition to Christ is in one section (11:2–16:12).</w:t>
      </w:r>
    </w:p>
    <w:p w14:paraId="6541199C" w14:textId="77777777" w:rsidR="00DB2C13" w:rsidRPr="00CD48D4" w:rsidRDefault="00DB2C13" w:rsidP="00DB2C13">
      <w:pPr>
        <w:tabs>
          <w:tab w:val="left" w:pos="1080"/>
        </w:tabs>
        <w:ind w:left="1080" w:right="-342" w:hanging="360"/>
        <w:rPr>
          <w:rFonts w:ascii="Arial" w:hAnsi="Arial" w:cs="Arial"/>
          <w:sz w:val="22"/>
          <w:szCs w:val="15"/>
        </w:rPr>
      </w:pPr>
    </w:p>
    <w:p w14:paraId="0D8057D5" w14:textId="7D0158E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Only the beginning (</w:t>
      </w:r>
      <w:r w:rsidR="00642348">
        <w:rPr>
          <w:rFonts w:ascii="Arial" w:hAnsi="Arial" w:cs="Arial"/>
          <w:sz w:val="22"/>
          <w:szCs w:val="15"/>
        </w:rPr>
        <w:t xml:space="preserve">Matt </w:t>
      </w:r>
      <w:r w:rsidRPr="00CD48D4">
        <w:rPr>
          <w:rFonts w:ascii="Arial" w:hAnsi="Arial" w:cs="Arial"/>
          <w:sz w:val="22"/>
          <w:szCs w:val="15"/>
        </w:rPr>
        <w:t>1–4) and the end (</w:t>
      </w:r>
      <w:r w:rsidR="00642348">
        <w:rPr>
          <w:rFonts w:ascii="Arial" w:hAnsi="Arial" w:cs="Arial"/>
          <w:sz w:val="22"/>
          <w:szCs w:val="15"/>
        </w:rPr>
        <w:t xml:space="preserve">Matt </w:t>
      </w:r>
      <w:r w:rsidRPr="00CD48D4">
        <w:rPr>
          <w:rFonts w:ascii="Arial" w:hAnsi="Arial" w:cs="Arial"/>
          <w:sz w:val="22"/>
          <w:szCs w:val="15"/>
        </w:rPr>
        <w:t xml:space="preserve">19–28) have </w:t>
      </w:r>
      <w:r w:rsidR="00A63382">
        <w:rPr>
          <w:rFonts w:ascii="Arial" w:hAnsi="Arial" w:cs="Arial"/>
          <w:sz w:val="22"/>
          <w:szCs w:val="15"/>
        </w:rPr>
        <w:t xml:space="preserve">a </w:t>
      </w:r>
      <w:r w:rsidRPr="00CD48D4">
        <w:rPr>
          <w:rFonts w:ascii="Arial" w:hAnsi="Arial" w:cs="Arial"/>
          <w:sz w:val="22"/>
          <w:szCs w:val="15"/>
        </w:rPr>
        <w:t>chronological order.</w:t>
      </w:r>
    </w:p>
    <w:p w14:paraId="0FB637E9" w14:textId="77777777" w:rsidR="00DB2C13" w:rsidRPr="00CD48D4" w:rsidRDefault="00DB2C13" w:rsidP="00DB2C13">
      <w:pPr>
        <w:tabs>
          <w:tab w:val="left" w:pos="1080"/>
        </w:tabs>
        <w:ind w:left="1080" w:right="-342" w:hanging="360"/>
        <w:rPr>
          <w:rFonts w:ascii="Arial" w:hAnsi="Arial" w:cs="Arial"/>
          <w:sz w:val="22"/>
          <w:szCs w:val="15"/>
        </w:rPr>
      </w:pPr>
    </w:p>
    <w:p w14:paraId="5C8B9B97"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The book begins with a summary statement in reverse order (1:1) and concludes with the Great Commission (28:19-20), which is God’s will for the Church in the present church age until Christ returns.  Christ promises</w:t>
      </w:r>
      <w:r w:rsidR="00AC0675">
        <w:rPr>
          <w:rFonts w:ascii="Arial" w:hAnsi="Arial" w:cs="Arial"/>
          <w:sz w:val="22"/>
          <w:szCs w:val="15"/>
        </w:rPr>
        <w:t xml:space="preserve"> his </w:t>
      </w:r>
      <w:r w:rsidRPr="00CD48D4">
        <w:rPr>
          <w:rFonts w:ascii="Arial" w:hAnsi="Arial" w:cs="Arial"/>
          <w:sz w:val="22"/>
          <w:szCs w:val="15"/>
        </w:rPr>
        <w:t>presence until the end of this time period.</w:t>
      </w:r>
    </w:p>
    <w:p w14:paraId="72DCE7AA" w14:textId="77777777" w:rsidR="00DB2C13" w:rsidRPr="00CD48D4" w:rsidRDefault="00DB2C13" w:rsidP="00DB2C13">
      <w:pPr>
        <w:tabs>
          <w:tab w:val="left" w:pos="360"/>
        </w:tabs>
        <w:ind w:left="360" w:right="-342" w:hanging="360"/>
        <w:jc w:val="center"/>
        <w:rPr>
          <w:rFonts w:ascii="Arial" w:hAnsi="Arial" w:cs="Arial"/>
          <w:b/>
          <w:sz w:val="13"/>
          <w:szCs w:val="15"/>
        </w:rPr>
      </w:pPr>
    </w:p>
    <w:p w14:paraId="1FB04F9C" w14:textId="77777777" w:rsidR="00DB2C13" w:rsidRPr="00CD48D4" w:rsidRDefault="00DB2C13" w:rsidP="00DB2C13">
      <w:pPr>
        <w:tabs>
          <w:tab w:val="left" w:pos="720"/>
        </w:tabs>
        <w:ind w:left="720" w:right="-342" w:hanging="720"/>
        <w:jc w:val="center"/>
        <w:rPr>
          <w:rFonts w:ascii="Arial" w:hAnsi="Arial" w:cs="Arial"/>
          <w:b/>
          <w:szCs w:val="15"/>
        </w:rPr>
      </w:pPr>
      <w:r w:rsidRPr="00CD48D4">
        <w:rPr>
          <w:rFonts w:ascii="Arial" w:hAnsi="Arial" w:cs="Arial"/>
          <w:b/>
          <w:szCs w:val="15"/>
        </w:rPr>
        <w:t>Argument</w:t>
      </w:r>
    </w:p>
    <w:p w14:paraId="49EAC7E6" w14:textId="77777777" w:rsidR="00DB2C13" w:rsidRPr="00CD48D4" w:rsidRDefault="00DB2C13" w:rsidP="00DB2C13">
      <w:pPr>
        <w:ind w:right="-342" w:firstLine="360"/>
        <w:rPr>
          <w:rFonts w:ascii="Arial" w:hAnsi="Arial" w:cs="Arial"/>
          <w:sz w:val="11"/>
          <w:szCs w:val="15"/>
        </w:rPr>
      </w:pPr>
    </w:p>
    <w:p w14:paraId="4F038D2F" w14:textId="170AAD75"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Matthew's Gospel is designed both to convince unbelieving Jews that </w:t>
      </w:r>
      <w:r w:rsidR="00A63382">
        <w:rPr>
          <w:rFonts w:ascii="Arial" w:hAnsi="Arial" w:cs="Arial"/>
          <w:sz w:val="22"/>
          <w:szCs w:val="15"/>
        </w:rPr>
        <w:t>Jesus</w:t>
      </w:r>
      <w:r w:rsidRPr="00CD48D4">
        <w:rPr>
          <w:rFonts w:ascii="Arial" w:hAnsi="Arial" w:cs="Arial"/>
          <w:sz w:val="22"/>
          <w:szCs w:val="15"/>
        </w:rPr>
        <w:t xml:space="preserve"> is </w:t>
      </w:r>
      <w:r w:rsidR="00A63382">
        <w:rPr>
          <w:rFonts w:ascii="Arial" w:hAnsi="Arial" w:cs="Arial"/>
          <w:sz w:val="22"/>
          <w:szCs w:val="15"/>
        </w:rPr>
        <w:t xml:space="preserve">the </w:t>
      </w:r>
      <w:r w:rsidRPr="00CD48D4">
        <w:rPr>
          <w:rFonts w:ascii="Arial" w:hAnsi="Arial" w:cs="Arial"/>
          <w:sz w:val="22"/>
          <w:szCs w:val="15"/>
        </w:rPr>
        <w:t>Messiah and to comfort Jewish Christians that God's kingdom program has not been abandoned in light of the nation's rejection of the Messiah.  The key verse (21:5) depicts the official offer of the kingdom.</w:t>
      </w:r>
    </w:p>
    <w:p w14:paraId="564C1A9E" w14:textId="77777777" w:rsidR="00DB2C13" w:rsidRPr="00CD48D4" w:rsidRDefault="00DB2C13" w:rsidP="00DB2C13">
      <w:pPr>
        <w:ind w:right="-342" w:firstLine="360"/>
        <w:rPr>
          <w:rFonts w:ascii="Arial" w:hAnsi="Arial" w:cs="Arial"/>
          <w:sz w:val="11"/>
          <w:szCs w:val="15"/>
        </w:rPr>
      </w:pPr>
    </w:p>
    <w:p w14:paraId="40A5F15F"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This first purpose, Christ's Messiahship, is demonstrated throughout each section of the book. </w:t>
      </w:r>
      <w:r w:rsidR="00AC0675">
        <w:rPr>
          <w:rFonts w:ascii="Arial" w:hAnsi="Arial" w:cs="Arial"/>
          <w:sz w:val="22"/>
          <w:szCs w:val="15"/>
        </w:rPr>
        <w:t xml:space="preserve"> his </w:t>
      </w:r>
      <w:r w:rsidRPr="00CD48D4">
        <w:rPr>
          <w:rFonts w:ascii="Arial" w:hAnsi="Arial" w:cs="Arial"/>
          <w:sz w:val="22"/>
          <w:szCs w:val="15"/>
        </w:rPr>
        <w:t>advent and approval by others provide Messianic evidence (1:1–4:11),</w:t>
      </w:r>
      <w:r w:rsidR="00AC0675">
        <w:rPr>
          <w:rFonts w:ascii="Arial" w:hAnsi="Arial" w:cs="Arial"/>
          <w:sz w:val="22"/>
          <w:szCs w:val="15"/>
        </w:rPr>
        <w:t xml:space="preserve"> his </w:t>
      </w:r>
      <w:r w:rsidRPr="00CD48D4">
        <w:rPr>
          <w:rFonts w:ascii="Arial" w:hAnsi="Arial" w:cs="Arial"/>
          <w:sz w:val="22"/>
          <w:szCs w:val="15"/>
        </w:rPr>
        <w:t>early ministry and proclamation befit the Messiah (4:12–7:29),</w:t>
      </w:r>
      <w:r w:rsidR="00A65162">
        <w:rPr>
          <w:rFonts w:ascii="Arial" w:hAnsi="Arial" w:cs="Arial"/>
          <w:sz w:val="22"/>
          <w:szCs w:val="15"/>
        </w:rPr>
        <w:t xml:space="preserve"> he </w:t>
      </w:r>
      <w:r w:rsidRPr="00CD48D4">
        <w:rPr>
          <w:rFonts w:ascii="Arial" w:hAnsi="Arial" w:cs="Arial"/>
          <w:sz w:val="22"/>
          <w:szCs w:val="15"/>
        </w:rPr>
        <w:t>shows the power and authority of the Messiah (8–10), the opposition to</w:t>
      </w:r>
      <w:r w:rsidR="00AC0675">
        <w:rPr>
          <w:rFonts w:ascii="Arial" w:hAnsi="Arial" w:cs="Arial"/>
          <w:sz w:val="22"/>
          <w:szCs w:val="15"/>
        </w:rPr>
        <w:t xml:space="preserve"> him </w:t>
      </w:r>
      <w:r w:rsidRPr="00CD48D4">
        <w:rPr>
          <w:rFonts w:ascii="Arial" w:hAnsi="Arial" w:cs="Arial"/>
          <w:sz w:val="22"/>
          <w:szCs w:val="15"/>
        </w:rPr>
        <w:t>and</w:t>
      </w:r>
      <w:r w:rsidR="00AC0675">
        <w:rPr>
          <w:rFonts w:ascii="Arial" w:hAnsi="Arial" w:cs="Arial"/>
          <w:sz w:val="22"/>
          <w:szCs w:val="15"/>
        </w:rPr>
        <w:t xml:space="preserve"> his </w:t>
      </w:r>
      <w:r w:rsidRPr="00CD48D4">
        <w:rPr>
          <w:rFonts w:ascii="Arial" w:hAnsi="Arial" w:cs="Arial"/>
          <w:sz w:val="22"/>
          <w:szCs w:val="15"/>
        </w:rPr>
        <w:t>message are prophesied of the Messiah (11:1–16:12),</w:t>
      </w:r>
      <w:r w:rsidR="00A65162">
        <w:rPr>
          <w:rFonts w:ascii="Arial" w:hAnsi="Arial" w:cs="Arial"/>
          <w:sz w:val="22"/>
          <w:szCs w:val="15"/>
        </w:rPr>
        <w:t xml:space="preserve"> he </w:t>
      </w:r>
      <w:r w:rsidRPr="00CD48D4">
        <w:rPr>
          <w:rFonts w:ascii="Arial" w:hAnsi="Arial" w:cs="Arial"/>
          <w:sz w:val="22"/>
          <w:szCs w:val="15"/>
        </w:rPr>
        <w:t>delegates</w:t>
      </w:r>
      <w:r w:rsidR="00AC0675">
        <w:rPr>
          <w:rFonts w:ascii="Arial" w:hAnsi="Arial" w:cs="Arial"/>
          <w:sz w:val="22"/>
          <w:szCs w:val="15"/>
        </w:rPr>
        <w:t xml:space="preserve"> his </w:t>
      </w:r>
      <w:r w:rsidRPr="00CD48D4">
        <w:rPr>
          <w:rFonts w:ascii="Arial" w:hAnsi="Arial" w:cs="Arial"/>
          <w:sz w:val="22"/>
          <w:szCs w:val="15"/>
        </w:rPr>
        <w:t>authority to</w:t>
      </w:r>
      <w:r w:rsidR="00AC0675">
        <w:rPr>
          <w:rFonts w:ascii="Arial" w:hAnsi="Arial" w:cs="Arial"/>
          <w:sz w:val="22"/>
          <w:szCs w:val="15"/>
        </w:rPr>
        <w:t xml:space="preserve"> his </w:t>
      </w:r>
      <w:r w:rsidRPr="00CD48D4">
        <w:rPr>
          <w:rFonts w:ascii="Arial" w:hAnsi="Arial" w:cs="Arial"/>
          <w:sz w:val="22"/>
          <w:szCs w:val="15"/>
        </w:rPr>
        <w:t>disciples as evidence of</w:t>
      </w:r>
      <w:r w:rsidR="00AC0675">
        <w:rPr>
          <w:rFonts w:ascii="Arial" w:hAnsi="Arial" w:cs="Arial"/>
          <w:sz w:val="22"/>
          <w:szCs w:val="15"/>
        </w:rPr>
        <w:t xml:space="preserve"> his </w:t>
      </w:r>
      <w:r w:rsidRPr="00CD48D4">
        <w:rPr>
          <w:rFonts w:ascii="Arial" w:hAnsi="Arial" w:cs="Arial"/>
          <w:sz w:val="22"/>
          <w:szCs w:val="15"/>
        </w:rPr>
        <w:t>Messianic authority (16:13–20:34),</w:t>
      </w:r>
      <w:r w:rsidR="00AC0675">
        <w:rPr>
          <w:rFonts w:ascii="Arial" w:hAnsi="Arial" w:cs="Arial"/>
          <w:sz w:val="22"/>
          <w:szCs w:val="15"/>
        </w:rPr>
        <w:t xml:space="preserve"> his </w:t>
      </w:r>
      <w:r w:rsidRPr="00CD48D4">
        <w:rPr>
          <w:rFonts w:ascii="Arial" w:hAnsi="Arial" w:cs="Arial"/>
          <w:sz w:val="22"/>
          <w:szCs w:val="15"/>
        </w:rPr>
        <w:t>official presentation and rejection in crucifixion confirm the postponement of the kingdom (</w:t>
      </w:r>
      <w:r w:rsidR="00642348">
        <w:rPr>
          <w:rFonts w:ascii="Arial" w:hAnsi="Arial" w:cs="Arial"/>
          <w:sz w:val="22"/>
          <w:szCs w:val="15"/>
        </w:rPr>
        <w:t xml:space="preserve">Matt </w:t>
      </w:r>
      <w:r w:rsidRPr="00CD48D4">
        <w:rPr>
          <w:rFonts w:ascii="Arial" w:hAnsi="Arial" w:cs="Arial"/>
          <w:sz w:val="22"/>
          <w:szCs w:val="15"/>
        </w:rPr>
        <w:t>21–27), and</w:t>
      </w:r>
      <w:r w:rsidR="00AC0675">
        <w:rPr>
          <w:rFonts w:ascii="Arial" w:hAnsi="Arial" w:cs="Arial"/>
          <w:sz w:val="22"/>
          <w:szCs w:val="15"/>
        </w:rPr>
        <w:t xml:space="preserve"> his </w:t>
      </w:r>
      <w:r w:rsidRPr="00CD48D4">
        <w:rPr>
          <w:rFonts w:ascii="Arial" w:hAnsi="Arial" w:cs="Arial"/>
          <w:sz w:val="22"/>
          <w:szCs w:val="15"/>
        </w:rPr>
        <w:t>victory over death confirms</w:t>
      </w:r>
      <w:r w:rsidR="00AC0675">
        <w:rPr>
          <w:rFonts w:ascii="Arial" w:hAnsi="Arial" w:cs="Arial"/>
          <w:sz w:val="22"/>
          <w:szCs w:val="15"/>
        </w:rPr>
        <w:t xml:space="preserve"> him </w:t>
      </w:r>
      <w:r w:rsidRPr="00CD48D4">
        <w:rPr>
          <w:rFonts w:ascii="Arial" w:hAnsi="Arial" w:cs="Arial"/>
          <w:sz w:val="22"/>
          <w:szCs w:val="15"/>
        </w:rPr>
        <w:t>as Messiah (</w:t>
      </w:r>
      <w:r w:rsidR="00A764B6">
        <w:rPr>
          <w:rFonts w:ascii="Arial" w:hAnsi="Arial" w:cs="Arial"/>
          <w:sz w:val="22"/>
          <w:szCs w:val="15"/>
        </w:rPr>
        <w:t xml:space="preserve">Matt </w:t>
      </w:r>
      <w:r w:rsidRPr="00CD48D4">
        <w:rPr>
          <w:rFonts w:ascii="Arial" w:hAnsi="Arial" w:cs="Arial"/>
          <w:sz w:val="22"/>
          <w:szCs w:val="15"/>
        </w:rPr>
        <w:t>28).</w:t>
      </w:r>
    </w:p>
    <w:p w14:paraId="39299869" w14:textId="77777777" w:rsidR="00DB2C13" w:rsidRPr="00CD48D4" w:rsidRDefault="00DB2C13" w:rsidP="00DB2C13">
      <w:pPr>
        <w:ind w:right="-342" w:firstLine="360"/>
        <w:rPr>
          <w:rFonts w:ascii="Arial" w:hAnsi="Arial" w:cs="Arial"/>
          <w:sz w:val="11"/>
          <w:szCs w:val="15"/>
        </w:rPr>
      </w:pPr>
    </w:p>
    <w:p w14:paraId="0BC8D841"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w:t>
      </w:r>
      <w:r w:rsidR="00E105B1" w:rsidRPr="00CD48D4">
        <w:rPr>
          <w:rFonts w:ascii="Arial" w:hAnsi="Arial" w:cs="Arial"/>
          <w:sz w:val="22"/>
          <w:szCs w:val="15"/>
        </w:rPr>
        <w:t>Interadvent A</w:t>
      </w:r>
      <w:r w:rsidRPr="00CD48D4">
        <w:rPr>
          <w:rFonts w:ascii="Arial" w:hAnsi="Arial" w:cs="Arial"/>
          <w:sz w:val="22"/>
          <w:szCs w:val="15"/>
        </w:rPr>
        <w:t>ge” between Christ's first and second comings has the kingdom in “mystery form” and is declared in Christ's parables of the kingdom (</w:t>
      </w:r>
      <w:r w:rsidR="00A764B6">
        <w:rPr>
          <w:rFonts w:ascii="Arial" w:hAnsi="Arial" w:cs="Arial"/>
          <w:sz w:val="22"/>
          <w:szCs w:val="15"/>
        </w:rPr>
        <w:t xml:space="preserve">Matt </w:t>
      </w:r>
      <w:r w:rsidRPr="00CD48D4">
        <w:rPr>
          <w:rFonts w:ascii="Arial" w:hAnsi="Arial" w:cs="Arial"/>
          <w:sz w:val="22"/>
          <w:szCs w:val="15"/>
        </w:rPr>
        <w:t>13) immediately after</w:t>
      </w:r>
      <w:r w:rsidR="00AC0675">
        <w:rPr>
          <w:rFonts w:ascii="Arial" w:hAnsi="Arial" w:cs="Arial"/>
          <w:sz w:val="22"/>
          <w:szCs w:val="15"/>
        </w:rPr>
        <w:t xml:space="preserve"> his </w:t>
      </w:r>
      <w:r w:rsidRPr="00CD48D4">
        <w:rPr>
          <w:rFonts w:ascii="Arial" w:hAnsi="Arial" w:cs="Arial"/>
          <w:sz w:val="22"/>
          <w:szCs w:val="15"/>
        </w:rPr>
        <w:t>rejection by the Jewish leaders (</w:t>
      </w:r>
      <w:r w:rsidR="00A764B6">
        <w:rPr>
          <w:rFonts w:ascii="Arial" w:hAnsi="Arial" w:cs="Arial"/>
          <w:sz w:val="22"/>
          <w:szCs w:val="15"/>
        </w:rPr>
        <w:t xml:space="preserve">Matt </w:t>
      </w:r>
      <w:r w:rsidRPr="00CD48D4">
        <w:rPr>
          <w:rFonts w:ascii="Arial" w:hAnsi="Arial" w:cs="Arial"/>
          <w:sz w:val="22"/>
          <w:szCs w:val="15"/>
        </w:rPr>
        <w:t>12).</w:t>
      </w:r>
    </w:p>
    <w:p w14:paraId="331CDC81" w14:textId="77777777" w:rsidR="00DB2C13" w:rsidRPr="00CD48D4" w:rsidRDefault="00DB2C13" w:rsidP="00DB2C13">
      <w:pPr>
        <w:ind w:right="-342" w:firstLine="360"/>
        <w:rPr>
          <w:rFonts w:ascii="Arial" w:hAnsi="Arial" w:cs="Arial"/>
          <w:sz w:val="13"/>
          <w:szCs w:val="15"/>
        </w:rPr>
      </w:pPr>
    </w:p>
    <w:p w14:paraId="7543FEC0" w14:textId="77777777" w:rsidR="00DB2C13" w:rsidRPr="00CD48D4" w:rsidRDefault="00DB2C13" w:rsidP="00DB2C13">
      <w:pPr>
        <w:ind w:right="-342"/>
        <w:jc w:val="center"/>
        <w:rPr>
          <w:rFonts w:ascii="Arial" w:hAnsi="Arial" w:cs="Arial"/>
          <w:b/>
          <w:sz w:val="22"/>
          <w:szCs w:val="15"/>
        </w:rPr>
      </w:pPr>
      <w:r w:rsidRPr="00CD48D4">
        <w:rPr>
          <w:rFonts w:ascii="Arial" w:hAnsi="Arial" w:cs="Arial"/>
          <w:b/>
          <w:szCs w:val="15"/>
        </w:rPr>
        <w:t>Synthesis</w:t>
      </w:r>
    </w:p>
    <w:p w14:paraId="4C910D4D" w14:textId="77777777" w:rsidR="00DB2C13" w:rsidRPr="00CD48D4" w:rsidRDefault="00DB2C13" w:rsidP="00DB2C13">
      <w:pPr>
        <w:tabs>
          <w:tab w:val="left" w:pos="2160"/>
        </w:tabs>
        <w:ind w:right="-342"/>
        <w:rPr>
          <w:rFonts w:ascii="Arial" w:hAnsi="Arial" w:cs="Arial"/>
          <w:b/>
          <w:sz w:val="11"/>
          <w:szCs w:val="15"/>
        </w:rPr>
      </w:pPr>
    </w:p>
    <w:p w14:paraId="73B81F0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Messiah with kingdom authority over the Church</w:t>
      </w:r>
    </w:p>
    <w:p w14:paraId="798C655A" w14:textId="77777777" w:rsidR="00DB2C13" w:rsidRPr="00CD48D4" w:rsidRDefault="00DB2C13" w:rsidP="00DB2C13">
      <w:pPr>
        <w:tabs>
          <w:tab w:val="left" w:pos="2160"/>
        </w:tabs>
        <w:ind w:right="-342"/>
        <w:rPr>
          <w:rFonts w:ascii="Arial" w:hAnsi="Arial" w:cs="Arial"/>
          <w:b/>
          <w:sz w:val="11"/>
          <w:szCs w:val="15"/>
        </w:rPr>
      </w:pPr>
    </w:p>
    <w:p w14:paraId="1A1924E9"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1:1–4:11</w:t>
      </w:r>
      <w:r w:rsidRPr="00CD48D4">
        <w:rPr>
          <w:rFonts w:ascii="Arial" w:hAnsi="Arial" w:cs="Arial"/>
          <w:b/>
          <w:sz w:val="22"/>
          <w:szCs w:val="15"/>
        </w:rPr>
        <w:tab/>
        <w:t>Advent/approvals</w:t>
      </w:r>
    </w:p>
    <w:p w14:paraId="51A9B1D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Right to throne</w:t>
      </w:r>
    </w:p>
    <w:p w14:paraId="7617A17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1:1-17</w:t>
      </w:r>
      <w:r w:rsidRPr="00CD48D4">
        <w:rPr>
          <w:rFonts w:ascii="Arial" w:hAnsi="Arial" w:cs="Arial"/>
          <w:sz w:val="22"/>
          <w:szCs w:val="15"/>
        </w:rPr>
        <w:tab/>
        <w:t>Davidic line</w:t>
      </w:r>
    </w:p>
    <w:p w14:paraId="0399A2A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1:18–2:23</w:t>
      </w:r>
      <w:r w:rsidRPr="00CD48D4">
        <w:rPr>
          <w:rFonts w:ascii="Arial" w:hAnsi="Arial" w:cs="Arial"/>
          <w:sz w:val="22"/>
          <w:szCs w:val="15"/>
        </w:rPr>
        <w:tab/>
        <w:t xml:space="preserve">Messianic </w:t>
      </w:r>
      <w:r w:rsidR="0024437C">
        <w:rPr>
          <w:rFonts w:ascii="Arial" w:hAnsi="Arial" w:cs="Arial"/>
          <w:sz w:val="22"/>
          <w:szCs w:val="15"/>
        </w:rPr>
        <w:t>fulfil</w:t>
      </w:r>
      <w:r w:rsidRPr="00CD48D4">
        <w:rPr>
          <w:rFonts w:ascii="Arial" w:hAnsi="Arial" w:cs="Arial"/>
          <w:sz w:val="22"/>
          <w:szCs w:val="15"/>
        </w:rPr>
        <w:t>ments</w:t>
      </w:r>
    </w:p>
    <w:p w14:paraId="3801AD7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1:18-25</w:t>
      </w:r>
      <w:r w:rsidRPr="00CD48D4">
        <w:rPr>
          <w:rFonts w:ascii="Arial" w:hAnsi="Arial" w:cs="Arial"/>
          <w:sz w:val="22"/>
          <w:szCs w:val="15"/>
        </w:rPr>
        <w:tab/>
        <w:t>Virgin birth</w:t>
      </w:r>
    </w:p>
    <w:p w14:paraId="3368B5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2:1-12</w:t>
      </w:r>
      <w:r w:rsidRPr="00CD48D4">
        <w:rPr>
          <w:rFonts w:ascii="Arial" w:hAnsi="Arial" w:cs="Arial"/>
          <w:sz w:val="22"/>
          <w:szCs w:val="15"/>
        </w:rPr>
        <w:tab/>
        <w:t>Bethlehem birth/Gentile worship</w:t>
      </w:r>
    </w:p>
    <w:p w14:paraId="5303FDF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2:13-18</w:t>
      </w:r>
      <w:r w:rsidRPr="00CD48D4">
        <w:rPr>
          <w:rFonts w:ascii="Arial" w:hAnsi="Arial" w:cs="Arial"/>
          <w:sz w:val="22"/>
          <w:szCs w:val="15"/>
        </w:rPr>
        <w:tab/>
        <w:t>Weeping caused by non-Davidic king</w:t>
      </w:r>
    </w:p>
    <w:p w14:paraId="5B32ECDB"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2:19-23</w:t>
      </w:r>
      <w:r w:rsidRPr="00CD48D4">
        <w:rPr>
          <w:rFonts w:ascii="Arial" w:hAnsi="Arial" w:cs="Arial"/>
          <w:sz w:val="22"/>
          <w:szCs w:val="15"/>
        </w:rPr>
        <w:tab/>
        <w:t>Humble origins</w:t>
      </w:r>
    </w:p>
    <w:p w14:paraId="4BB57EA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3:1–4:11</w:t>
      </w:r>
      <w:r w:rsidRPr="00CD48D4">
        <w:rPr>
          <w:rFonts w:ascii="Arial" w:hAnsi="Arial" w:cs="Arial"/>
          <w:sz w:val="22"/>
          <w:szCs w:val="15"/>
        </w:rPr>
        <w:tab/>
        <w:t>Opening events</w:t>
      </w:r>
    </w:p>
    <w:p w14:paraId="0CC79DA4" w14:textId="01748B8B"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3:1-12</w:t>
      </w:r>
      <w:r w:rsidRPr="00CD48D4">
        <w:rPr>
          <w:rFonts w:ascii="Arial" w:hAnsi="Arial" w:cs="Arial"/>
          <w:sz w:val="22"/>
          <w:szCs w:val="15"/>
        </w:rPr>
        <w:tab/>
        <w:t>John</w:t>
      </w:r>
      <w:r w:rsidR="00A63382">
        <w:rPr>
          <w:rFonts w:ascii="Arial" w:hAnsi="Arial" w:cs="Arial"/>
          <w:sz w:val="22"/>
          <w:szCs w:val="15"/>
        </w:rPr>
        <w:t>—</w:t>
      </w:r>
      <w:r w:rsidRPr="00CD48D4">
        <w:rPr>
          <w:rFonts w:ascii="Arial" w:hAnsi="Arial" w:cs="Arial"/>
          <w:sz w:val="22"/>
          <w:szCs w:val="15"/>
        </w:rPr>
        <w:t>escape</w:t>
      </w:r>
      <w:r w:rsidR="00AC0675">
        <w:rPr>
          <w:rFonts w:ascii="Arial" w:hAnsi="Arial" w:cs="Arial"/>
          <w:sz w:val="22"/>
          <w:szCs w:val="15"/>
        </w:rPr>
        <w:t xml:space="preserve"> his </w:t>
      </w:r>
      <w:r w:rsidRPr="00CD48D4">
        <w:rPr>
          <w:rFonts w:ascii="Arial" w:hAnsi="Arial" w:cs="Arial"/>
          <w:sz w:val="22"/>
          <w:szCs w:val="15"/>
        </w:rPr>
        <w:t>fire</w:t>
      </w:r>
    </w:p>
    <w:p w14:paraId="60F7441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3:13-17</w:t>
      </w:r>
      <w:r w:rsidRPr="00CD48D4">
        <w:rPr>
          <w:rFonts w:ascii="Arial" w:hAnsi="Arial" w:cs="Arial"/>
          <w:sz w:val="22"/>
          <w:szCs w:val="15"/>
        </w:rPr>
        <w:tab/>
        <w:t>Father–baptism</w:t>
      </w:r>
    </w:p>
    <w:p w14:paraId="08FB0F7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4:1-11</w:t>
      </w:r>
      <w:r w:rsidRPr="00CD48D4">
        <w:rPr>
          <w:rFonts w:ascii="Arial" w:hAnsi="Arial" w:cs="Arial"/>
          <w:sz w:val="22"/>
          <w:szCs w:val="15"/>
        </w:rPr>
        <w:tab/>
        <w:t>Spirit–temptations (personal, national, universal)</w:t>
      </w:r>
    </w:p>
    <w:p w14:paraId="228C8F5D" w14:textId="77777777" w:rsidR="00DB2C13" w:rsidRPr="00CD48D4" w:rsidRDefault="00DB2C13" w:rsidP="00DB2C13">
      <w:pPr>
        <w:tabs>
          <w:tab w:val="left" w:pos="2160"/>
        </w:tabs>
        <w:ind w:right="-342"/>
        <w:rPr>
          <w:rFonts w:ascii="Arial" w:hAnsi="Arial" w:cs="Arial"/>
          <w:b/>
          <w:sz w:val="11"/>
          <w:szCs w:val="15"/>
        </w:rPr>
      </w:pPr>
    </w:p>
    <w:p w14:paraId="05649B6F"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4:12–7:29</w:t>
      </w:r>
      <w:r w:rsidRPr="00CD48D4">
        <w:rPr>
          <w:rFonts w:ascii="Arial" w:hAnsi="Arial" w:cs="Arial"/>
          <w:b/>
          <w:sz w:val="22"/>
          <w:szCs w:val="15"/>
        </w:rPr>
        <w:tab/>
        <w:t>Early ministry/proclamation</w:t>
      </w:r>
    </w:p>
    <w:p w14:paraId="7FABB116"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4:12-25</w:t>
      </w:r>
      <w:r w:rsidRPr="00CD48D4">
        <w:rPr>
          <w:rFonts w:ascii="Arial" w:hAnsi="Arial" w:cs="Arial"/>
          <w:sz w:val="22"/>
          <w:szCs w:val="15"/>
        </w:rPr>
        <w:tab/>
        <w:t>Early ministry</w:t>
      </w:r>
    </w:p>
    <w:p w14:paraId="78B588E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4:12-17</w:t>
      </w:r>
      <w:r w:rsidRPr="00CD48D4">
        <w:rPr>
          <w:rFonts w:ascii="Arial" w:hAnsi="Arial" w:cs="Arial"/>
          <w:sz w:val="22"/>
          <w:szCs w:val="15"/>
        </w:rPr>
        <w:tab/>
        <w:t>Message</w:t>
      </w:r>
    </w:p>
    <w:p w14:paraId="675320E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4:18-22</w:t>
      </w:r>
      <w:r w:rsidRPr="00CD48D4">
        <w:rPr>
          <w:rFonts w:ascii="Arial" w:hAnsi="Arial" w:cs="Arial"/>
          <w:sz w:val="22"/>
          <w:szCs w:val="15"/>
        </w:rPr>
        <w:tab/>
        <w:t>Messengers</w:t>
      </w:r>
    </w:p>
    <w:p w14:paraId="7B21FCE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4:23-25</w:t>
      </w:r>
      <w:r w:rsidRPr="00CD48D4">
        <w:rPr>
          <w:rFonts w:ascii="Arial" w:hAnsi="Arial" w:cs="Arial"/>
          <w:sz w:val="22"/>
          <w:szCs w:val="15"/>
        </w:rPr>
        <w:tab/>
        <w:t>Ministry</w:t>
      </w:r>
    </w:p>
    <w:p w14:paraId="61F12D7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5–7</w:t>
      </w:r>
      <w:r w:rsidRPr="00CD48D4">
        <w:rPr>
          <w:rFonts w:ascii="Arial" w:hAnsi="Arial" w:cs="Arial"/>
          <w:sz w:val="22"/>
          <w:szCs w:val="15"/>
        </w:rPr>
        <w:tab/>
        <w:t>Sermon on the Mount (exhorts righteousness before the kingdom)</w:t>
      </w:r>
    </w:p>
    <w:p w14:paraId="7C69595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lastRenderedPageBreak/>
        <w:t>5:1-2</w:t>
      </w:r>
      <w:r w:rsidRPr="00CD48D4">
        <w:rPr>
          <w:rFonts w:ascii="Arial" w:hAnsi="Arial" w:cs="Arial"/>
          <w:sz w:val="22"/>
          <w:szCs w:val="15"/>
        </w:rPr>
        <w:tab/>
        <w:t>Hearers</w:t>
      </w:r>
    </w:p>
    <w:p w14:paraId="709519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5:3-16</w:t>
      </w:r>
      <w:r w:rsidRPr="00CD48D4">
        <w:rPr>
          <w:rFonts w:ascii="Arial" w:hAnsi="Arial" w:cs="Arial"/>
          <w:sz w:val="22"/>
          <w:szCs w:val="15"/>
        </w:rPr>
        <w:tab/>
        <w:t>Kingdom subjects</w:t>
      </w:r>
    </w:p>
    <w:p w14:paraId="230B93F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5:17–7:12</w:t>
      </w:r>
      <w:r w:rsidRPr="00CD48D4">
        <w:rPr>
          <w:rFonts w:ascii="Arial" w:hAnsi="Arial" w:cs="Arial"/>
          <w:sz w:val="22"/>
          <w:szCs w:val="15"/>
        </w:rPr>
        <w:tab/>
        <w:t>Internal, not external</w:t>
      </w:r>
    </w:p>
    <w:p w14:paraId="0E38DB2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5:17-48</w:t>
      </w:r>
      <w:r w:rsidRPr="00CD48D4">
        <w:rPr>
          <w:rFonts w:ascii="Arial" w:hAnsi="Arial" w:cs="Arial"/>
          <w:sz w:val="22"/>
          <w:szCs w:val="15"/>
        </w:rPr>
        <w:tab/>
        <w:t xml:space="preserve">Rejects Pharisee </w:t>
      </w:r>
      <w:r w:rsidR="00836CFB" w:rsidRPr="00CD48D4">
        <w:rPr>
          <w:rFonts w:ascii="Arial" w:hAnsi="Arial" w:cs="Arial"/>
          <w:sz w:val="22"/>
          <w:szCs w:val="15"/>
        </w:rPr>
        <w:t>teachings</w:t>
      </w:r>
    </w:p>
    <w:p w14:paraId="363D22C4"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6:1–7:12</w:t>
      </w:r>
      <w:r w:rsidRPr="00CD48D4">
        <w:rPr>
          <w:rFonts w:ascii="Arial" w:hAnsi="Arial" w:cs="Arial"/>
          <w:sz w:val="22"/>
          <w:szCs w:val="15"/>
        </w:rPr>
        <w:tab/>
        <w:t>Rejects Pharisee practices</w:t>
      </w:r>
    </w:p>
    <w:p w14:paraId="626B95BD"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7:13-27</w:t>
      </w:r>
      <w:r w:rsidRPr="00CD48D4">
        <w:rPr>
          <w:rFonts w:ascii="Arial" w:hAnsi="Arial" w:cs="Arial"/>
          <w:sz w:val="22"/>
          <w:szCs w:val="15"/>
        </w:rPr>
        <w:tab/>
        <w:t>Invitation</w:t>
      </w:r>
    </w:p>
    <w:p w14:paraId="545C5A0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7:28-29</w:t>
      </w:r>
      <w:r w:rsidRPr="00CD48D4">
        <w:rPr>
          <w:rFonts w:ascii="Arial" w:hAnsi="Arial" w:cs="Arial"/>
          <w:sz w:val="22"/>
          <w:szCs w:val="15"/>
        </w:rPr>
        <w:tab/>
        <w:t>Response</w:t>
      </w:r>
    </w:p>
    <w:p w14:paraId="75F60392" w14:textId="77777777" w:rsidR="00DB2C13" w:rsidRPr="00CD48D4" w:rsidRDefault="00DB2C13" w:rsidP="00DB2C13">
      <w:pPr>
        <w:tabs>
          <w:tab w:val="left" w:pos="2160"/>
        </w:tabs>
        <w:ind w:right="-342"/>
        <w:rPr>
          <w:rFonts w:ascii="Arial" w:hAnsi="Arial" w:cs="Arial"/>
          <w:b/>
          <w:sz w:val="2"/>
          <w:szCs w:val="15"/>
        </w:rPr>
      </w:pPr>
    </w:p>
    <w:p w14:paraId="79F3FA1D" w14:textId="77777777" w:rsidR="00DB2C13" w:rsidRPr="00CD48D4" w:rsidRDefault="000E2550" w:rsidP="00DB2C13">
      <w:pPr>
        <w:tabs>
          <w:tab w:val="left" w:pos="2160"/>
        </w:tabs>
        <w:ind w:right="-342"/>
        <w:rPr>
          <w:rFonts w:ascii="Arial" w:hAnsi="Arial" w:cs="Arial"/>
          <w:b/>
          <w:sz w:val="22"/>
          <w:szCs w:val="15"/>
        </w:rPr>
      </w:pPr>
      <w:r>
        <w:rPr>
          <w:rFonts w:ascii="Arial" w:hAnsi="Arial" w:cs="Arial"/>
          <w:b/>
          <w:sz w:val="22"/>
          <w:szCs w:val="15"/>
        </w:rPr>
        <w:t>8–10</w:t>
      </w:r>
      <w:r>
        <w:rPr>
          <w:rFonts w:ascii="Arial" w:hAnsi="Arial" w:cs="Arial"/>
          <w:b/>
          <w:sz w:val="22"/>
          <w:szCs w:val="15"/>
        </w:rPr>
        <w:tab/>
        <w:t>A</w:t>
      </w:r>
      <w:r w:rsidR="00DB2C13" w:rsidRPr="00CD48D4">
        <w:rPr>
          <w:rFonts w:ascii="Arial" w:hAnsi="Arial" w:cs="Arial"/>
          <w:b/>
          <w:sz w:val="22"/>
          <w:szCs w:val="15"/>
        </w:rPr>
        <w:t>uthority</w:t>
      </w:r>
    </w:p>
    <w:p w14:paraId="1FCF10F7"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8:1–9:34</w:t>
      </w:r>
      <w:r w:rsidRPr="00CD48D4">
        <w:rPr>
          <w:rFonts w:ascii="Arial" w:hAnsi="Arial" w:cs="Arial"/>
          <w:sz w:val="22"/>
          <w:szCs w:val="15"/>
        </w:rPr>
        <w:tab/>
        <w:t>Miracles/discipleship</w:t>
      </w:r>
    </w:p>
    <w:p w14:paraId="65CA92E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8:1-17</w:t>
      </w:r>
      <w:r w:rsidRPr="00CD48D4">
        <w:rPr>
          <w:rFonts w:ascii="Arial" w:hAnsi="Arial" w:cs="Arial"/>
          <w:sz w:val="22"/>
          <w:szCs w:val="15"/>
        </w:rPr>
        <w:tab/>
        <w:t>Healing</w:t>
      </w:r>
    </w:p>
    <w:p w14:paraId="277239C1"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8:18-22</w:t>
      </w:r>
      <w:r w:rsidRPr="00CD48D4">
        <w:rPr>
          <w:rFonts w:ascii="Arial" w:hAnsi="Arial" w:cs="Arial"/>
          <w:sz w:val="22"/>
          <w:szCs w:val="15"/>
        </w:rPr>
        <w:tab/>
        <w:t>–Discipleship cost</w:t>
      </w:r>
    </w:p>
    <w:p w14:paraId="641E5D6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8:23–9:8</w:t>
      </w:r>
      <w:r w:rsidRPr="00CD48D4">
        <w:rPr>
          <w:rFonts w:ascii="Arial" w:hAnsi="Arial" w:cs="Arial"/>
          <w:sz w:val="22"/>
          <w:szCs w:val="15"/>
        </w:rPr>
        <w:tab/>
        <w:t>Power</w:t>
      </w:r>
    </w:p>
    <w:p w14:paraId="7BF3274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9:9-17</w:t>
      </w:r>
      <w:r w:rsidRPr="00CD48D4">
        <w:rPr>
          <w:rFonts w:ascii="Arial" w:hAnsi="Arial" w:cs="Arial"/>
          <w:sz w:val="22"/>
          <w:szCs w:val="15"/>
        </w:rPr>
        <w:tab/>
        <w:t>–Discipleship requirements</w:t>
      </w:r>
    </w:p>
    <w:p w14:paraId="3A36418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9:18-34</w:t>
      </w:r>
      <w:r w:rsidRPr="00CD48D4">
        <w:rPr>
          <w:rFonts w:ascii="Arial" w:hAnsi="Arial" w:cs="Arial"/>
          <w:sz w:val="22"/>
          <w:szCs w:val="15"/>
        </w:rPr>
        <w:tab/>
        <w:t>Restoration</w:t>
      </w:r>
    </w:p>
    <w:p w14:paraId="4E7CD28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9:35–10:42</w:t>
      </w:r>
      <w:r w:rsidRPr="00CD48D4">
        <w:rPr>
          <w:rFonts w:ascii="Arial" w:hAnsi="Arial" w:cs="Arial"/>
          <w:sz w:val="22"/>
          <w:szCs w:val="15"/>
        </w:rPr>
        <w:tab/>
        <w:t>Delegation</w:t>
      </w:r>
    </w:p>
    <w:p w14:paraId="25A6446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9:35-38</w:t>
      </w:r>
      <w:r w:rsidRPr="00CD48D4">
        <w:rPr>
          <w:rFonts w:ascii="Arial" w:hAnsi="Arial" w:cs="Arial"/>
          <w:sz w:val="22"/>
          <w:szCs w:val="15"/>
        </w:rPr>
        <w:tab/>
        <w:t>Prayer for workers</w:t>
      </w:r>
    </w:p>
    <w:p w14:paraId="769A69A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10:1-42</w:t>
      </w:r>
      <w:r w:rsidRPr="00CD48D4">
        <w:rPr>
          <w:rFonts w:ascii="Arial" w:hAnsi="Arial" w:cs="Arial"/>
          <w:sz w:val="22"/>
          <w:szCs w:val="15"/>
        </w:rPr>
        <w:tab/>
        <w:t>Instructing healers/exorcists</w:t>
      </w:r>
    </w:p>
    <w:p w14:paraId="1CD3DD6C" w14:textId="77777777" w:rsidR="00DB2C13" w:rsidRPr="00CD48D4" w:rsidRDefault="00DB2C13" w:rsidP="00DB2C13">
      <w:pPr>
        <w:tabs>
          <w:tab w:val="left" w:pos="2160"/>
        </w:tabs>
        <w:ind w:right="-342"/>
        <w:rPr>
          <w:rFonts w:ascii="Arial" w:hAnsi="Arial" w:cs="Arial"/>
          <w:b/>
          <w:sz w:val="2"/>
          <w:szCs w:val="15"/>
        </w:rPr>
      </w:pPr>
    </w:p>
    <w:p w14:paraId="06E24317"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11:1–16:12</w:t>
      </w:r>
      <w:r w:rsidRPr="00CD48D4">
        <w:rPr>
          <w:rFonts w:ascii="Arial" w:hAnsi="Arial" w:cs="Arial"/>
          <w:b/>
          <w:sz w:val="22"/>
          <w:szCs w:val="15"/>
        </w:rPr>
        <w:tab/>
        <w:t>Rejection</w:t>
      </w:r>
    </w:p>
    <w:p w14:paraId="31348E7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11:1-30</w:t>
      </w:r>
      <w:r w:rsidRPr="00CD48D4">
        <w:rPr>
          <w:rFonts w:ascii="Arial" w:hAnsi="Arial" w:cs="Arial"/>
          <w:sz w:val="22"/>
          <w:szCs w:val="15"/>
        </w:rPr>
        <w:tab/>
        <w:t>Anticipated</w:t>
      </w:r>
    </w:p>
    <w:p w14:paraId="48494AA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Effected</w:t>
      </w:r>
    </w:p>
    <w:p w14:paraId="3EC2056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13:1-52</w:t>
      </w:r>
      <w:r w:rsidRPr="00CD48D4">
        <w:rPr>
          <w:rFonts w:ascii="Arial" w:hAnsi="Arial" w:cs="Arial"/>
          <w:sz w:val="22"/>
          <w:szCs w:val="15"/>
        </w:rPr>
        <w:tab/>
        <w:t>Mysteries</w:t>
      </w:r>
    </w:p>
    <w:p w14:paraId="3456B36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13:53–16:12</w:t>
      </w:r>
      <w:r w:rsidRPr="00CD48D4">
        <w:rPr>
          <w:rFonts w:ascii="Arial" w:hAnsi="Arial" w:cs="Arial"/>
          <w:sz w:val="22"/>
          <w:szCs w:val="15"/>
        </w:rPr>
        <w:tab/>
        <w:t>Rejecting groups</w:t>
      </w:r>
    </w:p>
    <w:p w14:paraId="7D2D9F4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13:53-58</w:t>
      </w:r>
      <w:r w:rsidRPr="00CD48D4">
        <w:rPr>
          <w:rFonts w:ascii="Arial" w:hAnsi="Arial" w:cs="Arial"/>
          <w:sz w:val="22"/>
          <w:szCs w:val="15"/>
        </w:rPr>
        <w:tab/>
        <w:t>Nazareth/few miracles</w:t>
      </w:r>
    </w:p>
    <w:p w14:paraId="5A455D3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14</w:t>
      </w:r>
      <w:r w:rsidRPr="00CD48D4">
        <w:rPr>
          <w:rFonts w:ascii="Arial" w:hAnsi="Arial" w:cs="Arial"/>
          <w:sz w:val="22"/>
          <w:szCs w:val="15"/>
        </w:rPr>
        <w:tab/>
        <w:t>Herod/5000 fed</w:t>
      </w:r>
    </w:p>
    <w:p w14:paraId="3215AD6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15</w:t>
      </w:r>
      <w:r w:rsidRPr="00CD48D4">
        <w:rPr>
          <w:rFonts w:ascii="Arial" w:hAnsi="Arial" w:cs="Arial"/>
          <w:sz w:val="22"/>
          <w:szCs w:val="15"/>
        </w:rPr>
        <w:tab/>
        <w:t>Scribes and Pharisees/4000 fed</w:t>
      </w:r>
    </w:p>
    <w:p w14:paraId="04AAC2A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16:1-12</w:t>
      </w:r>
      <w:r w:rsidRPr="00CD48D4">
        <w:rPr>
          <w:rFonts w:ascii="Arial" w:hAnsi="Arial" w:cs="Arial"/>
          <w:sz w:val="22"/>
          <w:szCs w:val="15"/>
        </w:rPr>
        <w:tab/>
        <w:t>Pharisees and Sadducees/withdrawal</w:t>
      </w:r>
    </w:p>
    <w:p w14:paraId="25FB5AC3" w14:textId="77777777" w:rsidR="00DB2C13" w:rsidRPr="00CD48D4" w:rsidRDefault="00DB2C13" w:rsidP="00DB2C13">
      <w:pPr>
        <w:tabs>
          <w:tab w:val="left" w:pos="2160"/>
        </w:tabs>
        <w:ind w:right="-342"/>
        <w:rPr>
          <w:rFonts w:ascii="Arial" w:hAnsi="Arial" w:cs="Arial"/>
          <w:b/>
          <w:sz w:val="2"/>
          <w:szCs w:val="15"/>
        </w:rPr>
      </w:pPr>
    </w:p>
    <w:p w14:paraId="36D5C49B"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16:13–20:34</w:t>
      </w:r>
      <w:r w:rsidRPr="00CD48D4">
        <w:rPr>
          <w:rFonts w:ascii="Arial" w:hAnsi="Arial" w:cs="Arial"/>
          <w:b/>
          <w:sz w:val="22"/>
          <w:szCs w:val="15"/>
        </w:rPr>
        <w:tab/>
        <w:t>Prepares disciples</w:t>
      </w:r>
    </w:p>
    <w:p w14:paraId="41E4390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16:13-17</w:t>
      </w:r>
      <w:r w:rsidRPr="00CD48D4">
        <w:rPr>
          <w:rFonts w:ascii="Arial" w:hAnsi="Arial" w:cs="Arial"/>
          <w:sz w:val="22"/>
          <w:szCs w:val="15"/>
        </w:rPr>
        <w:tab/>
        <w:t>Peter's declaration</w:t>
      </w:r>
    </w:p>
    <w:p w14:paraId="6B6C059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16:18–17:13</w:t>
      </w:r>
      <w:r w:rsidRPr="00CD48D4">
        <w:rPr>
          <w:rFonts w:ascii="Arial" w:hAnsi="Arial" w:cs="Arial"/>
          <w:sz w:val="22"/>
          <w:szCs w:val="15"/>
        </w:rPr>
        <w:tab/>
        <w:t>Program</w:t>
      </w:r>
    </w:p>
    <w:p w14:paraId="2A1FB2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16:18-20</w:t>
      </w:r>
      <w:r w:rsidRPr="00CD48D4">
        <w:rPr>
          <w:rFonts w:ascii="Arial" w:hAnsi="Arial" w:cs="Arial"/>
          <w:sz w:val="22"/>
          <w:szCs w:val="15"/>
        </w:rPr>
        <w:tab/>
        <w:t>Church</w:t>
      </w:r>
    </w:p>
    <w:p w14:paraId="1D1B0B7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16:21-28</w:t>
      </w:r>
      <w:r w:rsidRPr="00CD48D4">
        <w:rPr>
          <w:rFonts w:ascii="Arial" w:hAnsi="Arial" w:cs="Arial"/>
          <w:sz w:val="22"/>
          <w:szCs w:val="15"/>
        </w:rPr>
        <w:tab/>
        <w:t>Death/Resurrection</w:t>
      </w:r>
    </w:p>
    <w:p w14:paraId="31936F0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17:1-13</w:t>
      </w:r>
      <w:r w:rsidRPr="00CD48D4">
        <w:rPr>
          <w:rFonts w:ascii="Arial" w:hAnsi="Arial" w:cs="Arial"/>
          <w:sz w:val="22"/>
          <w:szCs w:val="15"/>
        </w:rPr>
        <w:tab/>
        <w:t>Transfiguration</w:t>
      </w:r>
    </w:p>
    <w:p w14:paraId="001846FA"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17:14–20:34</w:t>
      </w:r>
      <w:r w:rsidRPr="00CD48D4">
        <w:rPr>
          <w:rFonts w:ascii="Arial" w:hAnsi="Arial" w:cs="Arial"/>
          <w:sz w:val="22"/>
          <w:szCs w:val="15"/>
        </w:rPr>
        <w:tab/>
        <w:t>Instruction on various issues</w:t>
      </w:r>
    </w:p>
    <w:p w14:paraId="3E67A4F6"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17:14-23</w:t>
      </w:r>
      <w:r w:rsidRPr="00CD48D4">
        <w:rPr>
          <w:rFonts w:ascii="Arial" w:hAnsi="Arial" w:cs="Arial"/>
          <w:sz w:val="22"/>
          <w:szCs w:val="15"/>
        </w:rPr>
        <w:tab/>
        <w:t>Faith</w:t>
      </w:r>
      <w:r w:rsidRPr="00CD48D4">
        <w:rPr>
          <w:rFonts w:ascii="Arial" w:hAnsi="Arial" w:cs="Arial"/>
          <w:sz w:val="22"/>
          <w:szCs w:val="15"/>
        </w:rPr>
        <w:tab/>
        <w:t>Epileptic boy healed</w:t>
      </w:r>
    </w:p>
    <w:p w14:paraId="2930376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17:24-27</w:t>
      </w:r>
      <w:r w:rsidRPr="00CD48D4">
        <w:rPr>
          <w:rFonts w:ascii="Arial" w:hAnsi="Arial" w:cs="Arial"/>
          <w:sz w:val="22"/>
          <w:szCs w:val="15"/>
        </w:rPr>
        <w:tab/>
        <w:t>Responsibility</w:t>
      </w:r>
      <w:r w:rsidRPr="00CD48D4">
        <w:rPr>
          <w:rFonts w:ascii="Arial" w:hAnsi="Arial" w:cs="Arial"/>
          <w:sz w:val="22"/>
          <w:szCs w:val="15"/>
        </w:rPr>
        <w:tab/>
        <w:t>Temple tax</w:t>
      </w:r>
    </w:p>
    <w:p w14:paraId="39CB31B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18:1-14</w:t>
      </w:r>
      <w:r w:rsidRPr="00CD48D4">
        <w:rPr>
          <w:rFonts w:ascii="Arial" w:hAnsi="Arial" w:cs="Arial"/>
          <w:sz w:val="22"/>
          <w:szCs w:val="15"/>
        </w:rPr>
        <w:tab/>
        <w:t>Humility</w:t>
      </w:r>
      <w:r w:rsidRPr="00CD48D4">
        <w:rPr>
          <w:rFonts w:ascii="Arial" w:hAnsi="Arial" w:cs="Arial"/>
          <w:sz w:val="22"/>
          <w:szCs w:val="15"/>
        </w:rPr>
        <w:tab/>
        <w:t>Childlike faith</w:t>
      </w:r>
    </w:p>
    <w:p w14:paraId="433EAFD1"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18:15-20</w:t>
      </w:r>
      <w:r w:rsidRPr="00CD48D4">
        <w:rPr>
          <w:rFonts w:ascii="Arial" w:hAnsi="Arial" w:cs="Arial"/>
          <w:sz w:val="22"/>
          <w:szCs w:val="15"/>
        </w:rPr>
        <w:tab/>
        <w:t>Holiness</w:t>
      </w:r>
      <w:r w:rsidRPr="00CD48D4">
        <w:rPr>
          <w:rFonts w:ascii="Arial" w:hAnsi="Arial" w:cs="Arial"/>
          <w:sz w:val="22"/>
          <w:szCs w:val="15"/>
        </w:rPr>
        <w:tab/>
        <w:t>Church discipline</w:t>
      </w:r>
    </w:p>
    <w:p w14:paraId="56EBAE34"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18:21-35</w:t>
      </w:r>
      <w:r w:rsidRPr="00CD48D4">
        <w:rPr>
          <w:rFonts w:ascii="Arial" w:hAnsi="Arial" w:cs="Arial"/>
          <w:sz w:val="22"/>
          <w:szCs w:val="15"/>
        </w:rPr>
        <w:tab/>
        <w:t>Forgiveness</w:t>
      </w:r>
      <w:r w:rsidRPr="00CD48D4">
        <w:rPr>
          <w:rFonts w:ascii="Arial" w:hAnsi="Arial" w:cs="Arial"/>
          <w:sz w:val="22"/>
          <w:szCs w:val="15"/>
        </w:rPr>
        <w:tab/>
        <w:t>Unmerciful servant</w:t>
      </w:r>
    </w:p>
    <w:p w14:paraId="2A86F37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19:1-12</w:t>
      </w:r>
      <w:r w:rsidRPr="00CD48D4">
        <w:rPr>
          <w:rFonts w:ascii="Arial" w:hAnsi="Arial" w:cs="Arial"/>
          <w:sz w:val="22"/>
          <w:szCs w:val="15"/>
        </w:rPr>
        <w:tab/>
        <w:t>Divorce</w:t>
      </w:r>
      <w:r w:rsidRPr="00CD48D4">
        <w:rPr>
          <w:rFonts w:ascii="Arial" w:hAnsi="Arial" w:cs="Arial"/>
          <w:sz w:val="22"/>
          <w:szCs w:val="15"/>
        </w:rPr>
        <w:tab/>
        <w:t>Deut. 24 “trap”</w:t>
      </w:r>
    </w:p>
    <w:p w14:paraId="16369EE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19:13-15</w:t>
      </w:r>
      <w:r w:rsidRPr="00CD48D4">
        <w:rPr>
          <w:rFonts w:ascii="Arial" w:hAnsi="Arial" w:cs="Arial"/>
          <w:sz w:val="22"/>
          <w:szCs w:val="15"/>
        </w:rPr>
        <w:tab/>
        <w:t>Children</w:t>
      </w:r>
      <w:r w:rsidRPr="00CD48D4">
        <w:rPr>
          <w:rFonts w:ascii="Arial" w:hAnsi="Arial" w:cs="Arial"/>
          <w:sz w:val="22"/>
          <w:szCs w:val="15"/>
        </w:rPr>
        <w:tab/>
        <w:t>Blesses them</w:t>
      </w:r>
    </w:p>
    <w:p w14:paraId="487BD89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19:16-30</w:t>
      </w:r>
      <w:r w:rsidRPr="00CD48D4">
        <w:rPr>
          <w:rFonts w:ascii="Arial" w:hAnsi="Arial" w:cs="Arial"/>
          <w:sz w:val="22"/>
          <w:szCs w:val="15"/>
        </w:rPr>
        <w:tab/>
        <w:t>Sacrifice</w:t>
      </w:r>
      <w:r w:rsidRPr="00CD48D4">
        <w:rPr>
          <w:rFonts w:ascii="Arial" w:hAnsi="Arial" w:cs="Arial"/>
          <w:sz w:val="22"/>
          <w:szCs w:val="15"/>
        </w:rPr>
        <w:tab/>
        <w:t>Rich young ruler</w:t>
      </w:r>
    </w:p>
    <w:p w14:paraId="5231FC2A"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20:1-16</w:t>
      </w:r>
      <w:r w:rsidRPr="00CD48D4">
        <w:rPr>
          <w:rFonts w:ascii="Arial" w:hAnsi="Arial" w:cs="Arial"/>
          <w:sz w:val="22"/>
          <w:szCs w:val="15"/>
        </w:rPr>
        <w:tab/>
        <w:t>Church rewards</w:t>
      </w:r>
      <w:r w:rsidRPr="00CD48D4">
        <w:rPr>
          <w:rFonts w:ascii="Arial" w:hAnsi="Arial" w:cs="Arial"/>
          <w:sz w:val="22"/>
          <w:szCs w:val="15"/>
        </w:rPr>
        <w:tab/>
        <w:t>Vineyard workers</w:t>
      </w:r>
    </w:p>
    <w:p w14:paraId="62A3BE22"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20:17-19</w:t>
      </w:r>
      <w:r w:rsidRPr="00CD48D4">
        <w:rPr>
          <w:rFonts w:ascii="Arial" w:hAnsi="Arial" w:cs="Arial"/>
          <w:sz w:val="22"/>
          <w:szCs w:val="15"/>
        </w:rPr>
        <w:tab/>
        <w:t>Death/Resurrection</w:t>
      </w:r>
      <w:r w:rsidRPr="00CD48D4">
        <w:rPr>
          <w:rFonts w:ascii="Arial" w:hAnsi="Arial" w:cs="Arial"/>
          <w:sz w:val="22"/>
          <w:szCs w:val="15"/>
        </w:rPr>
        <w:tab/>
      </w:r>
    </w:p>
    <w:p w14:paraId="3EC20740"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20:20-28</w:t>
      </w:r>
      <w:r w:rsidRPr="00CD48D4">
        <w:rPr>
          <w:rFonts w:ascii="Arial" w:hAnsi="Arial" w:cs="Arial"/>
          <w:sz w:val="22"/>
          <w:szCs w:val="15"/>
        </w:rPr>
        <w:tab/>
        <w:t>Servanthood</w:t>
      </w:r>
      <w:r w:rsidRPr="00CD48D4">
        <w:rPr>
          <w:rFonts w:ascii="Arial" w:hAnsi="Arial" w:cs="Arial"/>
          <w:sz w:val="22"/>
          <w:szCs w:val="15"/>
        </w:rPr>
        <w:tab/>
        <w:t>“Momma Zebedee” request</w:t>
      </w:r>
    </w:p>
    <w:p w14:paraId="349D077B"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20:29-34</w:t>
      </w:r>
      <w:r w:rsidRPr="00CD48D4">
        <w:rPr>
          <w:rFonts w:ascii="Arial" w:hAnsi="Arial" w:cs="Arial"/>
          <w:sz w:val="22"/>
          <w:szCs w:val="15"/>
        </w:rPr>
        <w:tab/>
        <w:t>Israel's blindness</w:t>
      </w:r>
      <w:r w:rsidRPr="00CD48D4">
        <w:rPr>
          <w:rFonts w:ascii="Arial" w:hAnsi="Arial" w:cs="Arial"/>
          <w:sz w:val="22"/>
          <w:szCs w:val="15"/>
        </w:rPr>
        <w:tab/>
        <w:t>Two blind men healed</w:t>
      </w:r>
    </w:p>
    <w:p w14:paraId="0734BC60" w14:textId="77777777" w:rsidR="00DB2C13" w:rsidRPr="00CD48D4" w:rsidRDefault="00DB2C13" w:rsidP="00DB2C13">
      <w:pPr>
        <w:tabs>
          <w:tab w:val="left" w:pos="2160"/>
        </w:tabs>
        <w:ind w:right="-342"/>
        <w:rPr>
          <w:rFonts w:ascii="Arial" w:hAnsi="Arial" w:cs="Arial"/>
          <w:b/>
          <w:sz w:val="2"/>
          <w:szCs w:val="15"/>
        </w:rPr>
      </w:pPr>
    </w:p>
    <w:p w14:paraId="0D2B5551"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21–27</w:t>
      </w:r>
      <w:r w:rsidRPr="00CD48D4">
        <w:rPr>
          <w:rFonts w:ascii="Arial" w:hAnsi="Arial" w:cs="Arial"/>
          <w:b/>
          <w:sz w:val="22"/>
          <w:szCs w:val="15"/>
        </w:rPr>
        <w:tab/>
        <w:t>Official presentation/rejection</w:t>
      </w:r>
    </w:p>
    <w:p w14:paraId="5274BEDE"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21:1-11</w:t>
      </w:r>
      <w:r w:rsidRPr="00CD48D4">
        <w:rPr>
          <w:rFonts w:ascii="Arial" w:hAnsi="Arial" w:cs="Arial"/>
          <w:sz w:val="22"/>
          <w:szCs w:val="15"/>
        </w:rPr>
        <w:tab/>
        <w:t>Triumphal Entry</w:t>
      </w:r>
    </w:p>
    <w:p w14:paraId="63CB3E9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21:12-17</w:t>
      </w:r>
      <w:r w:rsidRPr="00CD48D4">
        <w:rPr>
          <w:rFonts w:ascii="Arial" w:hAnsi="Arial" w:cs="Arial"/>
          <w:sz w:val="22"/>
          <w:szCs w:val="15"/>
        </w:rPr>
        <w:tab/>
        <w:t>Temple Cleansing</w:t>
      </w:r>
    </w:p>
    <w:p w14:paraId="072BF415"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21:18–22:46</w:t>
      </w:r>
      <w:r w:rsidRPr="00CD48D4">
        <w:rPr>
          <w:rFonts w:ascii="Arial" w:hAnsi="Arial" w:cs="Arial"/>
          <w:sz w:val="22"/>
          <w:szCs w:val="15"/>
        </w:rPr>
        <w:tab/>
        <w:t>Confrontation</w:t>
      </w:r>
    </w:p>
    <w:p w14:paraId="3C3F6DF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21:18-22</w:t>
      </w:r>
      <w:r w:rsidRPr="00CD48D4">
        <w:rPr>
          <w:rFonts w:ascii="Arial" w:hAnsi="Arial" w:cs="Arial"/>
          <w:sz w:val="22"/>
          <w:szCs w:val="15"/>
        </w:rPr>
        <w:tab/>
        <w:t>Fig Tree–symbolic rejection</w:t>
      </w:r>
    </w:p>
    <w:p w14:paraId="686AA09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21:23-27</w:t>
      </w:r>
      <w:r w:rsidRPr="00CD48D4">
        <w:rPr>
          <w:rFonts w:ascii="Arial" w:hAnsi="Arial" w:cs="Arial"/>
          <w:sz w:val="22"/>
          <w:szCs w:val="15"/>
        </w:rPr>
        <w:tab/>
        <w:t>John’s Baptism–authority questioned</w:t>
      </w:r>
    </w:p>
    <w:p w14:paraId="5DA028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21:28-32</w:t>
      </w:r>
      <w:r w:rsidRPr="00CD48D4">
        <w:rPr>
          <w:rFonts w:ascii="Arial" w:hAnsi="Arial" w:cs="Arial"/>
          <w:sz w:val="22"/>
          <w:szCs w:val="15"/>
        </w:rPr>
        <w:tab/>
        <w:t>Parable of Two Sons</w:t>
      </w:r>
    </w:p>
    <w:p w14:paraId="64317C2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21:33-46</w:t>
      </w:r>
      <w:r w:rsidRPr="00CD48D4">
        <w:rPr>
          <w:rFonts w:ascii="Arial" w:hAnsi="Arial" w:cs="Arial"/>
          <w:sz w:val="22"/>
          <w:szCs w:val="15"/>
        </w:rPr>
        <w:tab/>
        <w:t>Parable of Tenants</w:t>
      </w:r>
    </w:p>
    <w:p w14:paraId="59755E3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22:1-14</w:t>
      </w:r>
      <w:r w:rsidRPr="00CD48D4">
        <w:rPr>
          <w:rFonts w:ascii="Arial" w:hAnsi="Arial" w:cs="Arial"/>
          <w:sz w:val="22"/>
          <w:szCs w:val="15"/>
        </w:rPr>
        <w:tab/>
        <w:t>Parable of Wedding Banquet</w:t>
      </w:r>
    </w:p>
    <w:p w14:paraId="06ABCFE7"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22:15-22</w:t>
      </w:r>
      <w:r w:rsidRPr="00CD48D4">
        <w:rPr>
          <w:rFonts w:ascii="Arial" w:hAnsi="Arial" w:cs="Arial"/>
          <w:sz w:val="22"/>
          <w:szCs w:val="15"/>
        </w:rPr>
        <w:tab/>
        <w:t>Taxes to Caesar</w:t>
      </w:r>
    </w:p>
    <w:p w14:paraId="085390B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22:23-33</w:t>
      </w:r>
      <w:r w:rsidRPr="00CD48D4">
        <w:rPr>
          <w:rFonts w:ascii="Arial" w:hAnsi="Arial" w:cs="Arial"/>
          <w:sz w:val="22"/>
          <w:szCs w:val="15"/>
        </w:rPr>
        <w:tab/>
        <w:t>Marriage &amp; Resurrection</w:t>
      </w:r>
    </w:p>
    <w:p w14:paraId="08E253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22:34-40</w:t>
      </w:r>
      <w:r w:rsidRPr="00CD48D4">
        <w:rPr>
          <w:rFonts w:ascii="Arial" w:hAnsi="Arial" w:cs="Arial"/>
          <w:sz w:val="22"/>
          <w:szCs w:val="15"/>
        </w:rPr>
        <w:tab/>
        <w:t>Greatest Commandment</w:t>
      </w:r>
    </w:p>
    <w:p w14:paraId="6D9CE73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22:41-46</w:t>
      </w:r>
      <w:r w:rsidRPr="00CD48D4">
        <w:rPr>
          <w:rFonts w:ascii="Arial" w:hAnsi="Arial" w:cs="Arial"/>
          <w:sz w:val="22"/>
          <w:szCs w:val="15"/>
        </w:rPr>
        <w:tab/>
        <w:t>Whose Son is Messiah?</w:t>
      </w:r>
    </w:p>
    <w:p w14:paraId="37601AD4"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lastRenderedPageBreak/>
        <w:t>23</w:t>
      </w:r>
      <w:r w:rsidRPr="00CD48D4">
        <w:rPr>
          <w:rFonts w:ascii="Arial" w:hAnsi="Arial" w:cs="Arial"/>
          <w:sz w:val="22"/>
          <w:szCs w:val="15"/>
        </w:rPr>
        <w:tab/>
        <w:t>Condemnation</w:t>
      </w:r>
    </w:p>
    <w:p w14:paraId="7CF200A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24–25</w:t>
      </w:r>
      <w:r w:rsidRPr="00CD48D4">
        <w:rPr>
          <w:rFonts w:ascii="Arial" w:hAnsi="Arial" w:cs="Arial"/>
          <w:sz w:val="22"/>
          <w:szCs w:val="15"/>
        </w:rPr>
        <w:tab/>
        <w:t>Olivet Discourse</w:t>
      </w:r>
    </w:p>
    <w:p w14:paraId="6B108F2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24:1-3</w:t>
      </w:r>
      <w:r w:rsidRPr="00CD48D4">
        <w:rPr>
          <w:rFonts w:ascii="Arial" w:hAnsi="Arial" w:cs="Arial"/>
          <w:sz w:val="22"/>
          <w:szCs w:val="15"/>
        </w:rPr>
        <w:tab/>
        <w:t>Questions: When?  What?</w:t>
      </w:r>
    </w:p>
    <w:p w14:paraId="75511F7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24:4–25:46</w:t>
      </w:r>
      <w:r w:rsidRPr="00CD48D4">
        <w:rPr>
          <w:rFonts w:ascii="Arial" w:hAnsi="Arial" w:cs="Arial"/>
          <w:sz w:val="22"/>
          <w:szCs w:val="15"/>
        </w:rPr>
        <w:tab/>
        <w:t>Answers: Israel's eschatological history</w:t>
      </w:r>
    </w:p>
    <w:p w14:paraId="442FFC2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24:4-26</w:t>
      </w:r>
      <w:r w:rsidRPr="00CD48D4">
        <w:rPr>
          <w:rFonts w:ascii="Arial" w:hAnsi="Arial" w:cs="Arial"/>
          <w:sz w:val="22"/>
          <w:szCs w:val="15"/>
        </w:rPr>
        <w:tab/>
        <w:t>Tribulation</w:t>
      </w:r>
    </w:p>
    <w:p w14:paraId="7FE956B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24:4-8</w:t>
      </w:r>
      <w:r w:rsidRPr="00CD48D4">
        <w:rPr>
          <w:rFonts w:ascii="Arial" w:hAnsi="Arial" w:cs="Arial"/>
          <w:sz w:val="22"/>
          <w:szCs w:val="15"/>
        </w:rPr>
        <w:tab/>
        <w:t>First half</w:t>
      </w:r>
    </w:p>
    <w:p w14:paraId="35B139B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24:9-14</w:t>
      </w:r>
      <w:r w:rsidRPr="00CD48D4">
        <w:rPr>
          <w:rFonts w:ascii="Arial" w:hAnsi="Arial" w:cs="Arial"/>
          <w:sz w:val="22"/>
          <w:szCs w:val="15"/>
        </w:rPr>
        <w:tab/>
        <w:t>Second half</w:t>
      </w:r>
    </w:p>
    <w:p w14:paraId="6B00365C"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24:15-26</w:t>
      </w:r>
      <w:r w:rsidRPr="00CD48D4">
        <w:rPr>
          <w:rFonts w:ascii="Arial" w:hAnsi="Arial" w:cs="Arial"/>
          <w:sz w:val="22"/>
          <w:szCs w:val="15"/>
        </w:rPr>
        <w:tab/>
        <w:t>Antichrist: climactic sign (repetition/explanation)</w:t>
      </w:r>
    </w:p>
    <w:p w14:paraId="0232648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24:27-30</w:t>
      </w:r>
      <w:r w:rsidRPr="00CD48D4">
        <w:rPr>
          <w:rFonts w:ascii="Arial" w:hAnsi="Arial" w:cs="Arial"/>
          <w:sz w:val="22"/>
          <w:szCs w:val="15"/>
        </w:rPr>
        <w:tab/>
        <w:t>Second advent</w:t>
      </w:r>
    </w:p>
    <w:p w14:paraId="62485C19"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24:31</w:t>
      </w:r>
      <w:r w:rsidRPr="00CD48D4">
        <w:rPr>
          <w:rFonts w:ascii="Arial" w:hAnsi="Arial" w:cs="Arial"/>
          <w:sz w:val="22"/>
          <w:szCs w:val="15"/>
        </w:rPr>
        <w:tab/>
        <w:t>Regathering of Israel</w:t>
      </w:r>
    </w:p>
    <w:p w14:paraId="0D0213FD"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24:32-51</w:t>
      </w:r>
      <w:r w:rsidRPr="00CD48D4">
        <w:rPr>
          <w:rFonts w:ascii="Arial" w:hAnsi="Arial" w:cs="Arial"/>
          <w:sz w:val="22"/>
          <w:szCs w:val="15"/>
        </w:rPr>
        <w:tab/>
        <w:t xml:space="preserve">Parenthetical exhortations </w:t>
      </w:r>
    </w:p>
    <w:p w14:paraId="23C5806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24:32-44</w:t>
      </w:r>
      <w:r w:rsidRPr="00CD48D4">
        <w:rPr>
          <w:rFonts w:ascii="Arial" w:hAnsi="Arial" w:cs="Arial"/>
          <w:sz w:val="22"/>
          <w:szCs w:val="15"/>
        </w:rPr>
        <w:tab/>
        <w:t>Fig tree (watchfulness/preparedness)</w:t>
      </w:r>
    </w:p>
    <w:p w14:paraId="6ADC427D"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24:45-51</w:t>
      </w:r>
      <w:r w:rsidRPr="00CD48D4">
        <w:rPr>
          <w:rFonts w:ascii="Arial" w:hAnsi="Arial" w:cs="Arial"/>
          <w:sz w:val="22"/>
          <w:szCs w:val="15"/>
        </w:rPr>
        <w:tab/>
        <w:t>Faithful servant (faithfulness)</w:t>
      </w:r>
    </w:p>
    <w:p w14:paraId="1EEFA9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25:1-30</w:t>
      </w:r>
      <w:r w:rsidRPr="00CD48D4">
        <w:rPr>
          <w:rFonts w:ascii="Arial" w:hAnsi="Arial" w:cs="Arial"/>
          <w:sz w:val="22"/>
          <w:szCs w:val="15"/>
        </w:rPr>
        <w:tab/>
        <w:t>Judgment on Israel</w:t>
      </w:r>
    </w:p>
    <w:p w14:paraId="6B428EC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25:1-13</w:t>
      </w:r>
      <w:r w:rsidRPr="00CD48D4">
        <w:rPr>
          <w:rFonts w:ascii="Arial" w:hAnsi="Arial" w:cs="Arial"/>
          <w:sz w:val="22"/>
          <w:szCs w:val="15"/>
        </w:rPr>
        <w:tab/>
        <w:t>Ten virgins (kingdom entrance)</w:t>
      </w:r>
    </w:p>
    <w:p w14:paraId="736CA1F6"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25:14-30</w:t>
      </w:r>
      <w:r w:rsidRPr="00CD48D4">
        <w:rPr>
          <w:rFonts w:ascii="Arial" w:hAnsi="Arial" w:cs="Arial"/>
          <w:sz w:val="22"/>
          <w:szCs w:val="15"/>
        </w:rPr>
        <w:tab/>
        <w:t>Talents (individual responsibility)</w:t>
      </w:r>
    </w:p>
    <w:p w14:paraId="298E5E9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25:31-46</w:t>
      </w:r>
      <w:r w:rsidRPr="00CD48D4">
        <w:rPr>
          <w:rFonts w:ascii="Arial" w:hAnsi="Arial" w:cs="Arial"/>
          <w:sz w:val="22"/>
          <w:szCs w:val="15"/>
        </w:rPr>
        <w:tab/>
        <w:t>Judgment on Gentiles</w:t>
      </w:r>
    </w:p>
    <w:p w14:paraId="55D09DC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26–27</w:t>
      </w:r>
      <w:r w:rsidRPr="00CD48D4">
        <w:rPr>
          <w:rFonts w:ascii="Arial" w:hAnsi="Arial" w:cs="Arial"/>
          <w:sz w:val="22"/>
          <w:szCs w:val="15"/>
        </w:rPr>
        <w:tab/>
        <w:t>Rejection</w:t>
      </w:r>
    </w:p>
    <w:p w14:paraId="3F42A979"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26:1-46</w:t>
      </w:r>
      <w:r w:rsidRPr="00CD48D4">
        <w:rPr>
          <w:rFonts w:ascii="Arial" w:hAnsi="Arial" w:cs="Arial"/>
          <w:sz w:val="22"/>
          <w:szCs w:val="15"/>
        </w:rPr>
        <w:tab/>
        <w:t>Preparations/Passover</w:t>
      </w:r>
    </w:p>
    <w:p w14:paraId="7B6C654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26:47–27:66</w:t>
      </w:r>
      <w:r w:rsidRPr="00CD48D4">
        <w:rPr>
          <w:rFonts w:ascii="Arial" w:hAnsi="Arial" w:cs="Arial"/>
          <w:sz w:val="22"/>
          <w:szCs w:val="15"/>
        </w:rPr>
        <w:tab/>
        <w:t>Crucifixion</w:t>
      </w:r>
    </w:p>
    <w:p w14:paraId="0876BC06" w14:textId="77777777" w:rsidR="00DB2C13" w:rsidRPr="00CD48D4" w:rsidRDefault="00DB2C13" w:rsidP="00DB2C13">
      <w:pPr>
        <w:tabs>
          <w:tab w:val="left" w:pos="2160"/>
        </w:tabs>
        <w:ind w:right="-342"/>
        <w:rPr>
          <w:rFonts w:ascii="Arial" w:hAnsi="Arial" w:cs="Arial"/>
          <w:b/>
          <w:sz w:val="22"/>
          <w:szCs w:val="15"/>
        </w:rPr>
      </w:pPr>
    </w:p>
    <w:p w14:paraId="4E17FA7C"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28</w:t>
      </w:r>
      <w:r w:rsidRPr="00CD48D4">
        <w:rPr>
          <w:rFonts w:ascii="Arial" w:hAnsi="Arial" w:cs="Arial"/>
          <w:b/>
          <w:sz w:val="22"/>
          <w:szCs w:val="15"/>
        </w:rPr>
        <w:tab/>
        <w:t>Resurrection</w:t>
      </w:r>
    </w:p>
    <w:p w14:paraId="08F14BC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28:1-10</w:t>
      </w:r>
      <w:r w:rsidRPr="00CD48D4">
        <w:rPr>
          <w:rFonts w:ascii="Arial" w:hAnsi="Arial" w:cs="Arial"/>
          <w:sz w:val="22"/>
          <w:szCs w:val="15"/>
        </w:rPr>
        <w:tab/>
        <w:t>Empty tomb</w:t>
      </w:r>
    </w:p>
    <w:p w14:paraId="2BF3E36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28:11-15</w:t>
      </w:r>
      <w:r w:rsidRPr="00CD48D4">
        <w:rPr>
          <w:rFonts w:ascii="Arial" w:hAnsi="Arial" w:cs="Arial"/>
          <w:sz w:val="22"/>
          <w:szCs w:val="15"/>
        </w:rPr>
        <w:tab/>
        <w:t>False report</w:t>
      </w:r>
    </w:p>
    <w:p w14:paraId="4667104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28:16-20</w:t>
      </w:r>
      <w:r w:rsidRPr="00CD48D4">
        <w:rPr>
          <w:rFonts w:ascii="Arial" w:hAnsi="Arial" w:cs="Arial"/>
          <w:sz w:val="22"/>
          <w:szCs w:val="15"/>
        </w:rPr>
        <w:tab/>
        <w:t>Commission</w:t>
      </w:r>
    </w:p>
    <w:p w14:paraId="7AE7456E" w14:textId="77777777" w:rsidR="00DB2C13" w:rsidRPr="00CD48D4" w:rsidRDefault="00DB2C13" w:rsidP="00DB2C13">
      <w:pPr>
        <w:ind w:right="-342" w:firstLine="360"/>
        <w:rPr>
          <w:rFonts w:ascii="Arial" w:hAnsi="Arial" w:cs="Arial"/>
          <w:sz w:val="13"/>
          <w:szCs w:val="15"/>
        </w:rPr>
      </w:pPr>
    </w:p>
    <w:p w14:paraId="155F9988"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Outline</w:t>
      </w:r>
    </w:p>
    <w:p w14:paraId="0F91A098" w14:textId="77777777" w:rsidR="00DB2C13" w:rsidRPr="00CD48D4" w:rsidRDefault="00DB2C13" w:rsidP="00DB2C13">
      <w:pPr>
        <w:tabs>
          <w:tab w:val="left" w:pos="360"/>
        </w:tabs>
        <w:ind w:left="360" w:right="-342" w:hanging="360"/>
        <w:rPr>
          <w:rFonts w:ascii="Arial" w:hAnsi="Arial" w:cs="Arial"/>
          <w:b/>
          <w:sz w:val="22"/>
          <w:szCs w:val="15"/>
        </w:rPr>
      </w:pPr>
    </w:p>
    <w:p w14:paraId="60CAA4C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u w:val="single"/>
        </w:rPr>
        <w:t>Summary Statement for the Book</w:t>
      </w:r>
    </w:p>
    <w:p w14:paraId="59217EE0" w14:textId="77777777" w:rsidR="00554CE9" w:rsidRDefault="00554CE9" w:rsidP="00554CE9">
      <w:pPr>
        <w:ind w:right="-342"/>
        <w:rPr>
          <w:rFonts w:ascii="Arial" w:hAnsi="Arial" w:cs="Arial"/>
          <w:b/>
          <w:sz w:val="22"/>
          <w:szCs w:val="15"/>
        </w:rPr>
      </w:pPr>
      <w:r>
        <w:rPr>
          <w:rFonts w:ascii="Arial" w:hAnsi="Arial" w:cs="Arial"/>
          <w:b/>
          <w:sz w:val="22"/>
          <w:szCs w:val="15"/>
        </w:rPr>
        <w:t>The reason to serve</w:t>
      </w:r>
      <w:r w:rsidRPr="00CD48D4">
        <w:rPr>
          <w:rFonts w:ascii="Arial" w:hAnsi="Arial" w:cs="Arial"/>
          <w:b/>
          <w:sz w:val="22"/>
          <w:szCs w:val="15"/>
        </w:rPr>
        <w:t xml:space="preserve"> Jesus </w:t>
      </w:r>
      <w:r>
        <w:rPr>
          <w:rFonts w:ascii="Arial" w:hAnsi="Arial" w:cs="Arial"/>
          <w:b/>
          <w:sz w:val="22"/>
          <w:szCs w:val="15"/>
        </w:rPr>
        <w:t>is because</w:t>
      </w:r>
      <w:r w:rsidR="00A65162">
        <w:rPr>
          <w:rFonts w:ascii="Arial" w:hAnsi="Arial" w:cs="Arial"/>
          <w:b/>
          <w:sz w:val="22"/>
          <w:szCs w:val="15"/>
        </w:rPr>
        <w:t xml:space="preserve"> he </w:t>
      </w:r>
      <w:r>
        <w:rPr>
          <w:rFonts w:ascii="Arial" w:hAnsi="Arial" w:cs="Arial"/>
          <w:b/>
          <w:sz w:val="22"/>
          <w:szCs w:val="15"/>
        </w:rPr>
        <w:t>is</w:t>
      </w:r>
      <w:r w:rsidRPr="00CD48D4">
        <w:rPr>
          <w:rFonts w:ascii="Arial" w:hAnsi="Arial" w:cs="Arial"/>
          <w:b/>
          <w:sz w:val="22"/>
          <w:szCs w:val="15"/>
        </w:rPr>
        <w:t xml:space="preserve"> </w:t>
      </w:r>
      <w:r w:rsidRPr="00554CE9">
        <w:rPr>
          <w:rFonts w:ascii="Arial" w:hAnsi="Arial" w:cs="Arial"/>
          <w:b/>
          <w:iCs/>
          <w:sz w:val="22"/>
          <w:szCs w:val="15"/>
        </w:rPr>
        <w:t>Messiah for unbelieving</w:t>
      </w:r>
      <w:r w:rsidRPr="00CD48D4">
        <w:rPr>
          <w:rFonts w:ascii="Arial" w:hAnsi="Arial" w:cs="Arial"/>
          <w:b/>
          <w:sz w:val="22"/>
          <w:szCs w:val="15"/>
        </w:rPr>
        <w:t xml:space="preserve"> Jews </w:t>
      </w:r>
      <w:r>
        <w:rPr>
          <w:rFonts w:ascii="Arial" w:hAnsi="Arial" w:cs="Arial"/>
          <w:b/>
          <w:sz w:val="22"/>
          <w:szCs w:val="15"/>
        </w:rPr>
        <w:t>with kingdom authority</w:t>
      </w:r>
      <w:r w:rsidRPr="00CD48D4">
        <w:rPr>
          <w:rFonts w:ascii="Arial" w:hAnsi="Arial" w:cs="Arial"/>
          <w:b/>
          <w:sz w:val="22"/>
          <w:szCs w:val="15"/>
        </w:rPr>
        <w:t xml:space="preserve"> </w:t>
      </w:r>
      <w:r>
        <w:rPr>
          <w:rFonts w:ascii="Arial" w:hAnsi="Arial" w:cs="Arial"/>
          <w:b/>
          <w:sz w:val="22"/>
          <w:szCs w:val="15"/>
        </w:rPr>
        <w:t>over the Church during</w:t>
      </w:r>
      <w:r w:rsidRPr="00CD48D4">
        <w:rPr>
          <w:rFonts w:ascii="Arial" w:hAnsi="Arial" w:cs="Arial"/>
          <w:b/>
          <w:sz w:val="22"/>
          <w:szCs w:val="15"/>
        </w:rPr>
        <w:t xml:space="preserve"> Israel’s rejection.</w:t>
      </w:r>
    </w:p>
    <w:p w14:paraId="750D43DE" w14:textId="77777777" w:rsidR="00D84365" w:rsidRPr="00D84365" w:rsidRDefault="00D84365" w:rsidP="001D4AAE">
      <w:pPr>
        <w:pStyle w:val="Heading1"/>
        <w:ind w:hanging="432"/>
        <w:rPr>
          <w:szCs w:val="22"/>
        </w:rPr>
      </w:pPr>
      <w:r w:rsidRPr="00D84365">
        <w:t>The reason to serve Jesus is because</w:t>
      </w:r>
      <w:r w:rsidR="00A65162">
        <w:t xml:space="preserve"> he </w:t>
      </w:r>
      <w:r w:rsidRPr="00D84365">
        <w:t xml:space="preserve">is </w:t>
      </w:r>
      <w:r w:rsidRPr="00D84365">
        <w:rPr>
          <w:iCs/>
        </w:rPr>
        <w:t xml:space="preserve">Messiah </w:t>
      </w:r>
      <w:r>
        <w:rPr>
          <w:iCs/>
        </w:rPr>
        <w:t xml:space="preserve">worthy of trust </w:t>
      </w:r>
      <w:r w:rsidRPr="00D84365">
        <w:rPr>
          <w:iCs/>
        </w:rPr>
        <w:t>for unbelieving</w:t>
      </w:r>
      <w:r w:rsidRPr="00D84365">
        <w:t xml:space="preserve"> Jews (Matt 1–10).</w:t>
      </w:r>
    </w:p>
    <w:p w14:paraId="18F19C74" w14:textId="77777777" w:rsidR="00DB2C13" w:rsidRPr="002357E5" w:rsidRDefault="00DB2C13" w:rsidP="00581F66">
      <w:pPr>
        <w:pStyle w:val="Heading2"/>
      </w:pPr>
      <w:r w:rsidRPr="002357E5">
        <w:t>Christ's advent and approvals reveal</w:t>
      </w:r>
      <w:r w:rsidR="00AC0675">
        <w:t xml:space="preserve"> him </w:t>
      </w:r>
      <w:r w:rsidRPr="002357E5">
        <w:t>as Messiah and rightful King of Israel</w:t>
      </w:r>
      <w:r w:rsidR="008B03C3" w:rsidRPr="002357E5">
        <w:t xml:space="preserve"> (1:1–4:11)</w:t>
      </w:r>
      <w:r w:rsidRPr="002357E5">
        <w:t>.</w:t>
      </w:r>
    </w:p>
    <w:p w14:paraId="080BCAE9" w14:textId="507D922B" w:rsidR="00DB2C13" w:rsidRPr="002357E5" w:rsidRDefault="00DB2C13" w:rsidP="001C04A5">
      <w:pPr>
        <w:pStyle w:val="Heading3"/>
        <w:ind w:left="1418" w:hanging="312"/>
      </w:pPr>
      <w:r w:rsidRPr="002357E5">
        <w:t xml:space="preserve">Christ's advent </w:t>
      </w:r>
      <w:r w:rsidR="0095746B">
        <w:t>fulfil</w:t>
      </w:r>
      <w:r w:rsidR="0095746B" w:rsidRPr="002357E5">
        <w:t>led</w:t>
      </w:r>
      <w:r w:rsidRPr="002357E5">
        <w:t xml:space="preserve"> both the Davidic line requirement and prophetic Scripture as demonstration of</w:t>
      </w:r>
      <w:r w:rsidR="00AC0675">
        <w:t xml:space="preserve"> his </w:t>
      </w:r>
      <w:r w:rsidRPr="002357E5">
        <w:t>Messianic right as heir to the throne of Israel</w:t>
      </w:r>
      <w:r w:rsidR="00355DC3" w:rsidRPr="002357E5">
        <w:t xml:space="preserve"> (</w:t>
      </w:r>
      <w:r w:rsidR="00642348">
        <w:t xml:space="preserve">Matt </w:t>
      </w:r>
      <w:r w:rsidR="00355DC3" w:rsidRPr="002357E5">
        <w:t>1–2)</w:t>
      </w:r>
      <w:r w:rsidRPr="002357E5">
        <w:t>.</w:t>
      </w:r>
    </w:p>
    <w:p w14:paraId="47740C09" w14:textId="77777777" w:rsidR="00DB2C13" w:rsidRPr="002357E5" w:rsidRDefault="00DB2C13" w:rsidP="00B45FEB">
      <w:pPr>
        <w:pStyle w:val="Heading4"/>
      </w:pPr>
      <w:r w:rsidRPr="002357E5">
        <w:t xml:space="preserve">The genealogy of Christ </w:t>
      </w:r>
      <w:r w:rsidR="009F5087" w:rsidRPr="002357E5">
        <w:t>shows</w:t>
      </w:r>
      <w:r w:rsidR="00AC0675">
        <w:t xml:space="preserve"> him </w:t>
      </w:r>
      <w:r w:rsidRPr="002357E5">
        <w:t>to be in the rightful kingly line of David and thus qualified in</w:t>
      </w:r>
      <w:r w:rsidR="00AC0675">
        <w:t xml:space="preserve"> his </w:t>
      </w:r>
      <w:r w:rsidRPr="002357E5">
        <w:t>lineage as Israel's King</w:t>
      </w:r>
      <w:r w:rsidR="00741439" w:rsidRPr="002357E5">
        <w:t xml:space="preserve"> (1:1-17)</w:t>
      </w:r>
      <w:r w:rsidRPr="002357E5">
        <w:t>.</w:t>
      </w:r>
    </w:p>
    <w:p w14:paraId="49FE825F" w14:textId="77777777" w:rsidR="00DB2C13" w:rsidRPr="002357E5" w:rsidRDefault="00DB2C13" w:rsidP="00B45FEB">
      <w:pPr>
        <w:pStyle w:val="Heading4"/>
      </w:pPr>
      <w:r w:rsidRPr="002357E5">
        <w:t>The circumstances surrounding Christ's birth verify</w:t>
      </w:r>
      <w:r w:rsidR="00AC0675">
        <w:t xml:space="preserve"> his </w:t>
      </w:r>
      <w:r w:rsidR="004F64FD" w:rsidRPr="002357E5">
        <w:t>fulfilment</w:t>
      </w:r>
      <w:r w:rsidRPr="002357E5">
        <w:t xml:space="preserve"> of Messianic prophecies to present</w:t>
      </w:r>
      <w:r w:rsidR="00AC0675">
        <w:t xml:space="preserve"> him </w:t>
      </w:r>
      <w:r w:rsidRPr="002357E5">
        <w:t>as the Messiah</w:t>
      </w:r>
      <w:r w:rsidR="00741439" w:rsidRPr="002357E5">
        <w:t xml:space="preserve"> (1:18–2:23)</w:t>
      </w:r>
      <w:r w:rsidRPr="002357E5">
        <w:t>.</w:t>
      </w:r>
    </w:p>
    <w:p w14:paraId="43DC4CD4" w14:textId="77777777" w:rsidR="00DB2C13" w:rsidRPr="002357E5" w:rsidRDefault="009F5087" w:rsidP="003C2F23">
      <w:pPr>
        <w:pStyle w:val="Heading5"/>
      </w:pPr>
      <w:r w:rsidRPr="002357E5">
        <w:t>He wa</w:t>
      </w:r>
      <w:r w:rsidR="00DB2C13" w:rsidRPr="002357E5">
        <w:t xml:space="preserve">s born of a virgin in </w:t>
      </w:r>
      <w:r w:rsidR="004F64FD" w:rsidRPr="002357E5">
        <w:t>fulfilment</w:t>
      </w:r>
      <w:r w:rsidR="00DB2C13" w:rsidRPr="002357E5">
        <w:t xml:space="preserve"> of Isaiah 7:14</w:t>
      </w:r>
      <w:r w:rsidR="00074BC1" w:rsidRPr="002357E5">
        <w:t xml:space="preserve"> (1:18-25)</w:t>
      </w:r>
      <w:r w:rsidR="00DB2C13" w:rsidRPr="002357E5">
        <w:t>.</w:t>
      </w:r>
    </w:p>
    <w:p w14:paraId="757C4471" w14:textId="77777777" w:rsidR="00DB2C13" w:rsidRPr="002357E5" w:rsidRDefault="009F5087" w:rsidP="003C2F23">
      <w:pPr>
        <w:pStyle w:val="Heading5"/>
      </w:pPr>
      <w:r w:rsidRPr="002357E5">
        <w:t>Gentiles</w:t>
      </w:r>
      <w:r w:rsidR="00DB2C13" w:rsidRPr="002357E5">
        <w:t xml:space="preserve"> worship</w:t>
      </w:r>
      <w:r w:rsidRPr="002357E5">
        <w:t>ped</w:t>
      </w:r>
      <w:r w:rsidR="00AC0675">
        <w:t xml:space="preserve"> him </w:t>
      </w:r>
      <w:r w:rsidRPr="002357E5">
        <w:t>but</w:t>
      </w:r>
      <w:r w:rsidR="00DB2C13" w:rsidRPr="002357E5">
        <w:t xml:space="preserve"> Jews reject</w:t>
      </w:r>
      <w:r w:rsidRPr="002357E5">
        <w:t>ed</w:t>
      </w:r>
      <w:r w:rsidR="00AC0675">
        <w:t xml:space="preserve"> him </w:t>
      </w:r>
      <w:r w:rsidR="005E5B62" w:rsidRPr="002357E5">
        <w:t>(2:1-12)</w:t>
      </w:r>
      <w:r w:rsidR="00DB2C13" w:rsidRPr="002357E5">
        <w:t>.</w:t>
      </w:r>
      <w:r w:rsidRPr="002357E5">
        <w:t xml:space="preserve"> </w:t>
      </w:r>
      <w:r w:rsidRPr="002357E5">
        <w:rPr>
          <w:i/>
        </w:rPr>
        <w:t xml:space="preserve">See </w:t>
      </w:r>
      <w:r w:rsidR="00CC7A7D">
        <w:rPr>
          <w:i/>
        </w:rPr>
        <w:t>pp.</w:t>
      </w:r>
      <w:r w:rsidRPr="002357E5">
        <w:rPr>
          <w:i/>
        </w:rPr>
        <w:t xml:space="preserve"> 78h-</w:t>
      </w:r>
      <w:r w:rsidR="00E44EEB" w:rsidRPr="002357E5">
        <w:rPr>
          <w:i/>
        </w:rPr>
        <w:t>79</w:t>
      </w:r>
      <w:r w:rsidRPr="002357E5">
        <w:rPr>
          <w:i/>
        </w:rPr>
        <w:t>.</w:t>
      </w:r>
    </w:p>
    <w:p w14:paraId="3B5AA4AD" w14:textId="77777777" w:rsidR="00DB2C13" w:rsidRPr="002357E5" w:rsidRDefault="00D44F94" w:rsidP="003C2F23">
      <w:pPr>
        <w:pStyle w:val="Heading5"/>
      </w:pPr>
      <w:r>
        <w:t xml:space="preserve">He is of the right lineage in contrast to the </w:t>
      </w:r>
      <w:r w:rsidRPr="002357E5">
        <w:t xml:space="preserve">Edomite </w:t>
      </w:r>
      <w:r>
        <w:t xml:space="preserve">Herod </w:t>
      </w:r>
      <w:r w:rsidR="005E5B62" w:rsidRPr="002357E5">
        <w:t>(2:13-18)</w:t>
      </w:r>
      <w:r w:rsidR="00DB2C13" w:rsidRPr="002357E5">
        <w:t>.</w:t>
      </w:r>
    </w:p>
    <w:p w14:paraId="1F6C63D5" w14:textId="77777777" w:rsidR="00DB2C13" w:rsidRPr="002357E5" w:rsidRDefault="00DB2C13" w:rsidP="003C2F23">
      <w:pPr>
        <w:pStyle w:val="Heading5"/>
      </w:pPr>
      <w:r w:rsidRPr="002357E5">
        <w:t>He is from humble origins as is expected of the Messiah</w:t>
      </w:r>
      <w:r w:rsidR="005E5B62" w:rsidRPr="002357E5">
        <w:t xml:space="preserve"> (2:19-23)</w:t>
      </w:r>
      <w:r w:rsidRPr="002357E5">
        <w:t>.</w:t>
      </w:r>
    </w:p>
    <w:p w14:paraId="1C3E93D6" w14:textId="77777777" w:rsidR="00DB2C13" w:rsidRPr="008468D7" w:rsidRDefault="00DB2C13" w:rsidP="008468D7">
      <w:pPr>
        <w:pStyle w:val="Heading3"/>
        <w:ind w:left="1418" w:hanging="312"/>
      </w:pPr>
      <w:r w:rsidRPr="008468D7">
        <w:t>Christ is approved as Messiah by John, God the Father, and the Holy Spirit in</w:t>
      </w:r>
      <w:r w:rsidR="00AC0675">
        <w:t xml:space="preserve"> his </w:t>
      </w:r>
      <w:r w:rsidRPr="008468D7">
        <w:t>first public introduction, baptism, and temptation, respectively</w:t>
      </w:r>
      <w:r w:rsidR="00991E54" w:rsidRPr="008468D7">
        <w:t xml:space="preserve"> (3:1–4:11)</w:t>
      </w:r>
      <w:r w:rsidRPr="008468D7">
        <w:t>.</w:t>
      </w:r>
    </w:p>
    <w:p w14:paraId="27BA27B9" w14:textId="77777777" w:rsidR="00DB2C13" w:rsidRPr="002357E5" w:rsidRDefault="00DB2C13" w:rsidP="00B45FEB">
      <w:pPr>
        <w:pStyle w:val="Heading4"/>
      </w:pPr>
      <w:r w:rsidRPr="002357E5">
        <w:lastRenderedPageBreak/>
        <w:t>John the Baptist's approval of Jesus demonstrates</w:t>
      </w:r>
      <w:r w:rsidR="00AC0675">
        <w:t xml:space="preserve"> him </w:t>
      </w:r>
      <w:r w:rsidRPr="002357E5">
        <w:t>to be Messiah since John's preaching carries divine approval through prophetic Scripture as the forerunner to the Messiah</w:t>
      </w:r>
      <w:r w:rsidR="005A5D50" w:rsidRPr="002357E5">
        <w:t xml:space="preserve"> (3:1-12)</w:t>
      </w:r>
      <w:r w:rsidRPr="002357E5">
        <w:t>.</w:t>
      </w:r>
    </w:p>
    <w:p w14:paraId="2B92B9C7" w14:textId="77777777" w:rsidR="00DB2C13" w:rsidRPr="002357E5" w:rsidRDefault="00DB2C13" w:rsidP="00B45FEB">
      <w:pPr>
        <w:pStyle w:val="Heading4"/>
      </w:pPr>
      <w:r w:rsidRPr="002357E5">
        <w:t>God the Father's approval of Jesus as Messiah is witnessed at Christ's baptism</w:t>
      </w:r>
      <w:r w:rsidR="005A5D50" w:rsidRPr="002357E5">
        <w:t xml:space="preserve"> (3:13-17)</w:t>
      </w:r>
      <w:r w:rsidRPr="002357E5">
        <w:t>.</w:t>
      </w:r>
    </w:p>
    <w:p w14:paraId="36EDCB67" w14:textId="77777777" w:rsidR="00DB2C13" w:rsidRPr="002357E5" w:rsidRDefault="00DB2C13" w:rsidP="00B45FEB">
      <w:pPr>
        <w:pStyle w:val="Heading4"/>
      </w:pPr>
      <w:r w:rsidRPr="002357E5">
        <w:t>The Holy Spirit's approval of Jesus as Messiah is validated in Christ's resistance to Satan's temptations in the wilderness</w:t>
      </w:r>
      <w:r w:rsidR="005A5D50" w:rsidRPr="002357E5">
        <w:t xml:space="preserve"> (4:1-11)</w:t>
      </w:r>
      <w:r w:rsidRPr="002357E5">
        <w:t>.</w:t>
      </w:r>
    </w:p>
    <w:p w14:paraId="5BA10C87" w14:textId="77777777" w:rsidR="00DB2C13" w:rsidRPr="0081725D" w:rsidRDefault="00DB2C13" w:rsidP="00581F66">
      <w:pPr>
        <w:pStyle w:val="Heading2"/>
      </w:pPr>
      <w:r w:rsidRPr="0081725D">
        <w:t>Christ's early ministry and Sermon on the Mount principles reveal</w:t>
      </w:r>
      <w:r w:rsidR="00AC0675">
        <w:t xml:space="preserve"> him </w:t>
      </w:r>
      <w:r w:rsidRPr="0081725D">
        <w:t>to have the prophetic ministry expected of the Messiah</w:t>
      </w:r>
      <w:r w:rsidR="00CB4013" w:rsidRPr="0081725D">
        <w:t xml:space="preserve"> (4:12–7:29)</w:t>
      </w:r>
      <w:r w:rsidRPr="0081725D">
        <w:t>.</w:t>
      </w:r>
    </w:p>
    <w:p w14:paraId="4C6A7647" w14:textId="77777777" w:rsidR="00DB2C13" w:rsidRPr="002357E5" w:rsidRDefault="00DB2C13" w:rsidP="0081725D">
      <w:pPr>
        <w:pStyle w:val="Heading3"/>
        <w:ind w:left="1418" w:hanging="312"/>
      </w:pPr>
      <w:r w:rsidRPr="002357E5">
        <w:t>Christ's early ministry activity further reveals</w:t>
      </w:r>
      <w:r w:rsidR="00AC0675">
        <w:t xml:space="preserve"> him </w:t>
      </w:r>
      <w:r w:rsidRPr="002357E5">
        <w:t>to be Messiah and provides the setting for</w:t>
      </w:r>
      <w:r w:rsidR="00AC0675">
        <w:t xml:space="preserve"> his </w:t>
      </w:r>
      <w:r w:rsidRPr="002357E5">
        <w:t>teaching in the Sermon on the Mount</w:t>
      </w:r>
      <w:r w:rsidR="007A1D5E" w:rsidRPr="002357E5">
        <w:t xml:space="preserve"> (4:12-25)</w:t>
      </w:r>
      <w:r w:rsidRPr="002357E5">
        <w:t>.</w:t>
      </w:r>
    </w:p>
    <w:p w14:paraId="2B485677" w14:textId="77777777" w:rsidR="00DB2C13" w:rsidRPr="002357E5" w:rsidRDefault="00DB2C13" w:rsidP="00B45FEB">
      <w:pPr>
        <w:pStyle w:val="Heading4"/>
      </w:pPr>
      <w:r w:rsidRPr="002357E5">
        <w:t>Christ's message of repentance for entrance into the kingdom is recorded to prepare for</w:t>
      </w:r>
      <w:r w:rsidR="00AC0675">
        <w:t xml:space="preserve"> his </w:t>
      </w:r>
      <w:r w:rsidRPr="002357E5">
        <w:t>fuller teaching in the Sermon on the Mount that spiritual preparation–not just physical heritage–is necessary for kingdom entrance</w:t>
      </w:r>
      <w:r w:rsidR="00D567C3" w:rsidRPr="002357E5">
        <w:t xml:space="preserve"> (4:12-17)</w:t>
      </w:r>
      <w:r w:rsidRPr="002357E5">
        <w:t>.</w:t>
      </w:r>
    </w:p>
    <w:p w14:paraId="1129D073" w14:textId="77777777" w:rsidR="00DB2C13" w:rsidRPr="002357E5" w:rsidRDefault="00DB2C13" w:rsidP="00B45FEB">
      <w:pPr>
        <w:pStyle w:val="Heading4"/>
      </w:pPr>
      <w:r w:rsidRPr="002357E5">
        <w:t>Christ's calling of disciples demonstrates</w:t>
      </w:r>
      <w:r w:rsidR="00AC0675">
        <w:t xml:space="preserve"> his </w:t>
      </w:r>
      <w:r w:rsidRPr="002357E5">
        <w:t>authority over men's lives as Messiah</w:t>
      </w:r>
      <w:r w:rsidR="00D567C3" w:rsidRPr="002357E5">
        <w:t xml:space="preserve"> (4:18-22)</w:t>
      </w:r>
      <w:r w:rsidRPr="002357E5">
        <w:t>.</w:t>
      </w:r>
    </w:p>
    <w:p w14:paraId="0C2E8E9E" w14:textId="77777777" w:rsidR="00DB2C13" w:rsidRPr="002357E5" w:rsidRDefault="00DB2C13" w:rsidP="00B45FEB">
      <w:pPr>
        <w:pStyle w:val="Heading4"/>
      </w:pPr>
      <w:r w:rsidRPr="002357E5">
        <w:t>A summary of Christ's early Galilean ministry of teaching, preaching, and healing identifies</w:t>
      </w:r>
      <w:r w:rsidR="00AC0675">
        <w:t xml:space="preserve"> him </w:t>
      </w:r>
      <w:r w:rsidRPr="002357E5">
        <w:t>as doing the work of the Messiah</w:t>
      </w:r>
      <w:r w:rsidR="00492A61" w:rsidRPr="002357E5">
        <w:t xml:space="preserve"> (4:23-25)</w:t>
      </w:r>
      <w:r w:rsidRPr="002357E5">
        <w:t>.</w:t>
      </w:r>
    </w:p>
    <w:p w14:paraId="7121F7C5" w14:textId="77777777" w:rsidR="00DB2C13" w:rsidRPr="002357E5" w:rsidRDefault="00DB2C13" w:rsidP="00F2300C">
      <w:pPr>
        <w:pStyle w:val="Heading3"/>
        <w:ind w:left="1418" w:hanging="312"/>
      </w:pPr>
      <w:r w:rsidRPr="002357E5">
        <w:t>Christ's Sermon on the Mount teaches how one in right relationship to God should live</w:t>
      </w:r>
      <w:r w:rsidR="00AC0675">
        <w:t xml:space="preserve"> his </w:t>
      </w:r>
      <w:r w:rsidRPr="002357E5">
        <w:t>life in anticipation of the kingdom</w:t>
      </w:r>
      <w:r w:rsidR="004F6036" w:rsidRPr="002357E5">
        <w:t xml:space="preserve"> (</w:t>
      </w:r>
      <w:r w:rsidR="00642348">
        <w:t xml:space="preserve">Matt </w:t>
      </w:r>
      <w:r w:rsidR="004F6036" w:rsidRPr="002357E5">
        <w:t>5–7)</w:t>
      </w:r>
      <w:r w:rsidRPr="002357E5">
        <w:t>.</w:t>
      </w:r>
    </w:p>
    <w:p w14:paraId="3F2B3F7F" w14:textId="77777777" w:rsidR="00D104F5" w:rsidRPr="002357E5" w:rsidRDefault="00D104F5" w:rsidP="00B45FEB">
      <w:pPr>
        <w:pStyle w:val="Heading4"/>
      </w:pPr>
      <w:r w:rsidRPr="002357E5">
        <w:t xml:space="preserve">People entering Messiah's kingdom should show holiness instead of mere </w:t>
      </w:r>
      <w:r w:rsidR="004F64FD" w:rsidRPr="002357E5">
        <w:t>Pharisaic</w:t>
      </w:r>
      <w:r w:rsidRPr="002357E5">
        <w:t xml:space="preserve"> observances (Matt 5:1-16; Luke 6:17-26).</w:t>
      </w:r>
    </w:p>
    <w:p w14:paraId="792FB96F" w14:textId="77777777" w:rsidR="00D104F5" w:rsidRPr="002357E5" w:rsidRDefault="00D104F5" w:rsidP="003C2F23">
      <w:pPr>
        <w:pStyle w:val="Heading5"/>
      </w:pPr>
      <w:r w:rsidRPr="002357E5">
        <w:t>The response a holy believer should have to the benefits and persecution related to trusting Christ as King is joy (Matt 5:1-12).</w:t>
      </w:r>
    </w:p>
    <w:p w14:paraId="36E9D069" w14:textId="77777777" w:rsidR="00D104F5" w:rsidRPr="00B1125B" w:rsidRDefault="00D104F5" w:rsidP="00FF4FA6">
      <w:pPr>
        <w:pStyle w:val="Heading6"/>
      </w:pPr>
      <w:r w:rsidRPr="00B1125B">
        <w:t>The setting of the sermon shows Jesus taking the role of a rabbi to teach the disciples the response of those embracing</w:t>
      </w:r>
      <w:r w:rsidR="00AC0675">
        <w:t xml:space="preserve"> him </w:t>
      </w:r>
      <w:r w:rsidRPr="00B1125B">
        <w:t>as king (Matt 5:1-2; Luke 6:17-19).</w:t>
      </w:r>
    </w:p>
    <w:p w14:paraId="42ED1400" w14:textId="77777777" w:rsidR="00D104F5" w:rsidRPr="002357E5" w:rsidRDefault="00D104F5" w:rsidP="00CD30EB">
      <w:pPr>
        <w:pStyle w:val="Heading7"/>
      </w:pPr>
      <w:r w:rsidRPr="002357E5">
        <w:t>Jesus saw the crowds and sat down on a mountainside (1a).</w:t>
      </w:r>
    </w:p>
    <w:p w14:paraId="1C252542" w14:textId="77777777" w:rsidR="00D104F5" w:rsidRPr="002357E5" w:rsidRDefault="00D104F5" w:rsidP="00CD30EB">
      <w:pPr>
        <w:pStyle w:val="Heading7"/>
      </w:pPr>
      <w:r w:rsidRPr="002357E5">
        <w:t>Jesus began teaching</w:t>
      </w:r>
      <w:r w:rsidR="00AC0675">
        <w:t xml:space="preserve"> his </w:t>
      </w:r>
      <w:r w:rsidRPr="002357E5">
        <w:t>disciples who showed initiative to listen (1b-2).</w:t>
      </w:r>
    </w:p>
    <w:p w14:paraId="581325F9" w14:textId="77777777" w:rsidR="00305F86" w:rsidRPr="002357E5" w:rsidRDefault="00305F86" w:rsidP="00FF4FA6">
      <w:pPr>
        <w:pStyle w:val="Heading6"/>
      </w:pPr>
      <w:r w:rsidRPr="002357E5">
        <w:t>The benefits of trusting Christ as King are many (Matt 5:3-11; Luke 6:20-26).</w:t>
      </w:r>
    </w:p>
    <w:p w14:paraId="71A4A8DB" w14:textId="77777777" w:rsidR="0050537C" w:rsidRPr="002357E5" w:rsidRDefault="0050537C" w:rsidP="00CD30EB">
      <w:pPr>
        <w:pStyle w:val="Heading7"/>
      </w:pPr>
      <w:r w:rsidRPr="002357E5">
        <w:t>Depending on God leads to a rich experience of life (5:3)</w:t>
      </w:r>
    </w:p>
    <w:p w14:paraId="54EECCDF" w14:textId="77777777" w:rsidR="00305F86" w:rsidRPr="002357E5" w:rsidRDefault="00305F86" w:rsidP="00CD30EB">
      <w:pPr>
        <w:pStyle w:val="Heading7"/>
      </w:pPr>
      <w:r w:rsidRPr="002357E5">
        <w:t>Admitting our needs leads to receiving God’s comfort (5:4).</w:t>
      </w:r>
    </w:p>
    <w:p w14:paraId="683675D4" w14:textId="77777777" w:rsidR="00305F86" w:rsidRPr="002357E5" w:rsidRDefault="00305F86" w:rsidP="00CD30EB">
      <w:pPr>
        <w:pStyle w:val="Heading7"/>
      </w:pPr>
      <w:r w:rsidRPr="002357E5">
        <w:t>Humility now brings hono</w:t>
      </w:r>
      <w:r w:rsidR="006365F7">
        <w:t>u</w:t>
      </w:r>
      <w:r w:rsidRPr="002357E5">
        <w:t>r in the millennial kingdom (5:5).</w:t>
      </w:r>
    </w:p>
    <w:p w14:paraId="0C5338A9" w14:textId="77777777" w:rsidR="00305F86" w:rsidRPr="002357E5" w:rsidRDefault="00305F86" w:rsidP="00CD30EB">
      <w:pPr>
        <w:pStyle w:val="Heading7"/>
      </w:pPr>
      <w:r w:rsidRPr="002357E5">
        <w:t>Holiness gives a deep satisfaction in life (5:6).</w:t>
      </w:r>
    </w:p>
    <w:p w14:paraId="6FB15B6C" w14:textId="77777777" w:rsidR="00305F86" w:rsidRPr="002357E5" w:rsidRDefault="00305F86" w:rsidP="00CD30EB">
      <w:pPr>
        <w:pStyle w:val="Heading7"/>
      </w:pPr>
      <w:r w:rsidRPr="002357E5">
        <w:t xml:space="preserve">Showing mercy to others leads to receiving </w:t>
      </w:r>
      <w:r w:rsidR="00864441" w:rsidRPr="002357E5">
        <w:t>God</w:t>
      </w:r>
      <w:r w:rsidR="00864441">
        <w:t>’s</w:t>
      </w:r>
      <w:r w:rsidR="00864441" w:rsidRPr="002357E5">
        <w:t xml:space="preserve"> </w:t>
      </w:r>
      <w:r w:rsidRPr="002357E5">
        <w:t>mercy (5:7).</w:t>
      </w:r>
    </w:p>
    <w:p w14:paraId="020D28A3" w14:textId="77777777" w:rsidR="00305F86" w:rsidRPr="002357E5" w:rsidRDefault="00305F86" w:rsidP="00CD30EB">
      <w:pPr>
        <w:pStyle w:val="Heading7"/>
      </w:pPr>
      <w:r w:rsidRPr="002357E5">
        <w:lastRenderedPageBreak/>
        <w:t>A pure lifestyle results in seeing God in our lives today (5:8).</w:t>
      </w:r>
    </w:p>
    <w:p w14:paraId="4DDCA5FE" w14:textId="77777777" w:rsidR="00305F86" w:rsidRPr="002357E5" w:rsidRDefault="00305F86" w:rsidP="00CD30EB">
      <w:pPr>
        <w:pStyle w:val="Heading7"/>
      </w:pPr>
      <w:r w:rsidRPr="002357E5">
        <w:t>Making peace with others enables us to be God’s channel (5:9).</w:t>
      </w:r>
    </w:p>
    <w:p w14:paraId="24D8E4A2" w14:textId="77777777" w:rsidR="00305F86" w:rsidRPr="002357E5" w:rsidRDefault="00305F86" w:rsidP="00CD30EB">
      <w:pPr>
        <w:pStyle w:val="Heading7"/>
      </w:pPr>
      <w:r w:rsidRPr="002357E5">
        <w:t>Persecution for Christ gives a rich experience of life (5:10-11).</w:t>
      </w:r>
    </w:p>
    <w:p w14:paraId="2FC7DFC9" w14:textId="77777777" w:rsidR="00305F86" w:rsidRPr="002357E5" w:rsidRDefault="00305F86" w:rsidP="00FF4FA6">
      <w:pPr>
        <w:pStyle w:val="Heading6"/>
      </w:pPr>
      <w:r w:rsidRPr="002357E5">
        <w:t>The response a believer should have towards persecution is joy over</w:t>
      </w:r>
      <w:r w:rsidR="00AC0675">
        <w:t xml:space="preserve"> his </w:t>
      </w:r>
      <w:r w:rsidRPr="002357E5">
        <w:t>heavenly reward and identification with persecuted OT prophets (5:12).</w:t>
      </w:r>
    </w:p>
    <w:p w14:paraId="21E1000F"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12A57885" wp14:editId="710D2F73">
            <wp:extent cx="2689860" cy="310896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9860" cy="3108960"/>
                    </a:xfrm>
                    <a:prstGeom prst="rect">
                      <a:avLst/>
                    </a:prstGeom>
                    <a:noFill/>
                    <a:ln>
                      <a:noFill/>
                    </a:ln>
                  </pic:spPr>
                </pic:pic>
              </a:graphicData>
            </a:graphic>
          </wp:inline>
        </w:drawing>
      </w:r>
    </w:p>
    <w:p w14:paraId="4FCBF15A" w14:textId="77777777" w:rsidR="00893D71" w:rsidRPr="002357E5" w:rsidRDefault="00893D71" w:rsidP="003C2F23">
      <w:pPr>
        <w:pStyle w:val="Heading5"/>
      </w:pPr>
      <w:r w:rsidRPr="002357E5">
        <w:t>The way believers create a thirst for God in others is by revealing God's righteousness and attracting them to the Lord (Matt 5:13-16).</w:t>
      </w:r>
    </w:p>
    <w:p w14:paraId="5DF6E27C" w14:textId="77777777" w:rsidR="00893D71" w:rsidRPr="002357E5" w:rsidRDefault="00893D71" w:rsidP="00FF4FA6">
      <w:pPr>
        <w:pStyle w:val="Heading6"/>
      </w:pPr>
      <w:r w:rsidRPr="002357E5">
        <w:t xml:space="preserve">The way believers </w:t>
      </w:r>
      <w:r w:rsidR="0063082C" w:rsidRPr="002357E5">
        <w:t>can</w:t>
      </w:r>
      <w:r w:rsidRPr="002357E5">
        <w:t xml:space="preserve"> bless others is </w:t>
      </w:r>
      <w:r w:rsidR="0063082C" w:rsidRPr="002357E5">
        <w:t>to help</w:t>
      </w:r>
      <w:r w:rsidRPr="002357E5">
        <w:t xml:space="preserve"> them hunger for God (5:13).</w:t>
      </w:r>
    </w:p>
    <w:p w14:paraId="635B9240" w14:textId="77777777" w:rsidR="00893D71" w:rsidRPr="002357E5" w:rsidRDefault="00893D71" w:rsidP="00CD30EB">
      <w:pPr>
        <w:pStyle w:val="Heading7"/>
      </w:pPr>
      <w:r w:rsidRPr="002357E5">
        <w:t xml:space="preserve">Christians </w:t>
      </w:r>
      <w:r w:rsidR="0063082C" w:rsidRPr="002357E5">
        <w:t>are</w:t>
      </w:r>
      <w:r w:rsidRPr="002357E5">
        <w:t xml:space="preserve"> like salt to create hunger for God in others (5:13a).</w:t>
      </w:r>
    </w:p>
    <w:p w14:paraId="4B068DF8" w14:textId="77777777" w:rsidR="00893D71" w:rsidRPr="002357E5" w:rsidRDefault="00893D71" w:rsidP="00CD30EB">
      <w:pPr>
        <w:pStyle w:val="Heading7"/>
      </w:pPr>
      <w:r w:rsidRPr="002357E5">
        <w:t xml:space="preserve">Christians who don’t </w:t>
      </w:r>
      <w:r w:rsidR="0063082C" w:rsidRPr="002357E5">
        <w:t>help others hunger for God</w:t>
      </w:r>
      <w:r w:rsidRPr="002357E5">
        <w:t xml:space="preserve"> are useless (5:13b).</w:t>
      </w:r>
    </w:p>
    <w:p w14:paraId="55815270" w14:textId="77777777" w:rsidR="00893D71" w:rsidRPr="002357E5" w:rsidRDefault="00893D71" w:rsidP="00FF4FA6">
      <w:pPr>
        <w:pStyle w:val="Heading6"/>
      </w:pPr>
      <w:r w:rsidRPr="002357E5">
        <w:t>The way believers should bless others is by helping them praise God by the good works they do (5:14-16).</w:t>
      </w:r>
    </w:p>
    <w:p w14:paraId="5D446961" w14:textId="77777777" w:rsidR="00893D71" w:rsidRPr="002357E5" w:rsidRDefault="00893D71" w:rsidP="00CD30EB">
      <w:pPr>
        <w:pStyle w:val="Heading7"/>
      </w:pPr>
      <w:r w:rsidRPr="002357E5">
        <w:t>Christians are lights to show people to God (5:14a).</w:t>
      </w:r>
    </w:p>
    <w:p w14:paraId="248B8E26" w14:textId="77777777" w:rsidR="00893D71" w:rsidRPr="002357E5" w:rsidRDefault="00893D71" w:rsidP="00CD30EB">
      <w:pPr>
        <w:pStyle w:val="Heading7"/>
      </w:pPr>
      <w:r w:rsidRPr="002357E5">
        <w:t>A city on a hill and a lamp help others see the way to go (5:14b-15).</w:t>
      </w:r>
    </w:p>
    <w:p w14:paraId="18D90E77" w14:textId="77777777" w:rsidR="00893D71" w:rsidRPr="002357E5" w:rsidRDefault="00893D71" w:rsidP="00CD30EB">
      <w:pPr>
        <w:pStyle w:val="Heading7"/>
      </w:pPr>
      <w:r w:rsidRPr="002357E5">
        <w:t>Be “light” through good deeds to help others praise God (5:16).</w:t>
      </w:r>
    </w:p>
    <w:p w14:paraId="5A0CA9B8" w14:textId="77777777" w:rsidR="00113FC5" w:rsidRPr="002357E5" w:rsidRDefault="00113FC5" w:rsidP="00B45FEB">
      <w:pPr>
        <w:pStyle w:val="Heading4"/>
      </w:pPr>
      <w:r w:rsidRPr="002357E5">
        <w:t xml:space="preserve">Christ rejects the Pharisaic views of the law that the disciples might know the proper type of righteousness </w:t>
      </w:r>
      <w:r w:rsidR="005B4008" w:rsidRPr="002357E5">
        <w:t>needed</w:t>
      </w:r>
      <w:r w:rsidRPr="002357E5">
        <w:t xml:space="preserve"> to enter the kingdom (5:17–7:6).</w:t>
      </w:r>
    </w:p>
    <w:p w14:paraId="32D7E46A" w14:textId="2A5546FB" w:rsidR="00113FC5" w:rsidRPr="002357E5" w:rsidRDefault="00113FC5" w:rsidP="003C2F23">
      <w:pPr>
        <w:pStyle w:val="Heading5"/>
      </w:pPr>
      <w:r w:rsidRPr="002357E5">
        <w:lastRenderedPageBreak/>
        <w:t xml:space="preserve">Christ </w:t>
      </w:r>
      <w:r w:rsidR="0095746B">
        <w:t>fulfil</w:t>
      </w:r>
      <w:r w:rsidR="0095746B" w:rsidRPr="002357E5">
        <w:t>led</w:t>
      </w:r>
      <w:r w:rsidRPr="002357E5">
        <w:t xml:space="preserve"> the OT and denied that Ph</w:t>
      </w:r>
      <w:r w:rsidR="00ED5191" w:rsidRPr="002357E5">
        <w:t>arisaic morality saves from sin</w:t>
      </w:r>
      <w:r w:rsidRPr="002357E5">
        <w:t xml:space="preserve"> (5:17-20).</w:t>
      </w:r>
    </w:p>
    <w:p w14:paraId="1F6297EB" w14:textId="77777777" w:rsidR="00113FC5" w:rsidRPr="002357E5" w:rsidRDefault="00113FC5" w:rsidP="00FF4FA6">
      <w:pPr>
        <w:pStyle w:val="Heading6"/>
      </w:pPr>
      <w:r w:rsidRPr="002357E5">
        <w:t xml:space="preserve">The time the OT will disappear is when all it prophesies about Jesus comes true (5:17-18). </w:t>
      </w:r>
      <w:r w:rsidR="00E44EEB" w:rsidRPr="002357E5">
        <w:rPr>
          <w:i/>
        </w:rPr>
        <w:t>See pages 80a-e.</w:t>
      </w:r>
    </w:p>
    <w:p w14:paraId="246ACAF2" w14:textId="77777777" w:rsidR="00113FC5" w:rsidRPr="002357E5" w:rsidRDefault="005C6F3C" w:rsidP="00CD30EB">
      <w:pPr>
        <w:pStyle w:val="Heading7"/>
      </w:pPr>
      <w:r>
        <w:t>Jesus came to fulfil</w:t>
      </w:r>
      <w:r w:rsidR="00113FC5" w:rsidRPr="002357E5">
        <w:t xml:space="preserve"> the OT rather than abolish it (5:17).</w:t>
      </w:r>
    </w:p>
    <w:p w14:paraId="2FF85EB6" w14:textId="0F6D89EB" w:rsidR="00113FC5" w:rsidRPr="002357E5" w:rsidRDefault="00113FC5" w:rsidP="00CD30EB">
      <w:pPr>
        <w:pStyle w:val="Heading7"/>
      </w:pPr>
      <w:r w:rsidRPr="002357E5">
        <w:t xml:space="preserve">The OT won’t disappear until every prophecy about Christ is </w:t>
      </w:r>
      <w:r w:rsidR="0095746B">
        <w:t>fulfil</w:t>
      </w:r>
      <w:r w:rsidR="0095746B" w:rsidRPr="002357E5">
        <w:t>led</w:t>
      </w:r>
      <w:r w:rsidRPr="002357E5">
        <w:t xml:space="preserve"> in the eternal state (5:18).</w:t>
      </w:r>
    </w:p>
    <w:p w14:paraId="665639D1" w14:textId="77777777" w:rsidR="00113FC5" w:rsidRPr="002357E5" w:rsidRDefault="00113FC5" w:rsidP="00CD30EB">
      <w:pPr>
        <w:pStyle w:val="Heading7"/>
      </w:pPr>
      <w:r w:rsidRPr="002357E5">
        <w:t>The way believers will be rewarded is by obeying and teaching the true spirit of Old Testament (5:19-20).</w:t>
      </w:r>
    </w:p>
    <w:p w14:paraId="14F4EEA1" w14:textId="77777777" w:rsidR="00113FC5" w:rsidRPr="002357E5" w:rsidRDefault="00113FC5" w:rsidP="00FF4FA6">
      <w:pPr>
        <w:pStyle w:val="Heading6"/>
      </w:pPr>
      <w:r w:rsidRPr="002357E5">
        <w:t>Our level of millennial rewards depends on practicing and teaching the true spirit of Old Testament (5:19).</w:t>
      </w:r>
    </w:p>
    <w:p w14:paraId="137358F4" w14:textId="77777777" w:rsidR="00113FC5" w:rsidRPr="002357E5" w:rsidRDefault="00113FC5" w:rsidP="00FF4FA6">
      <w:pPr>
        <w:pStyle w:val="Heading6"/>
      </w:pPr>
      <w:r w:rsidRPr="002357E5">
        <w:t>We won’t even enter the millennium apart from internal holiness in Christ rather than external piety of the Pharisees (5:20).</w:t>
      </w:r>
    </w:p>
    <w:p w14:paraId="4B284089" w14:textId="77777777" w:rsidR="00113FC5" w:rsidRPr="002357E5" w:rsidRDefault="00113FC5" w:rsidP="003C2F23">
      <w:pPr>
        <w:pStyle w:val="Heading5"/>
      </w:pPr>
      <w:r w:rsidRPr="002357E5">
        <w:t xml:space="preserve">Pharisaic righteousness </w:t>
      </w:r>
      <w:r w:rsidR="005C6F3C">
        <w:t>cannot</w:t>
      </w:r>
      <w:r w:rsidRPr="002357E5">
        <w:t xml:space="preserve"> bring one into the kingdom </w:t>
      </w:r>
      <w:r w:rsidR="005C6F3C">
        <w:t>so people should show</w:t>
      </w:r>
      <w:r w:rsidRPr="002357E5">
        <w:t xml:space="preserve"> proper conduct towards others (Matt 5:21-48).</w:t>
      </w:r>
    </w:p>
    <w:p w14:paraId="6240B4F0" w14:textId="77777777" w:rsidR="00113FC5" w:rsidRPr="002357E5" w:rsidRDefault="00113FC5" w:rsidP="00FF4FA6">
      <w:pPr>
        <w:pStyle w:val="Heading6"/>
      </w:pPr>
      <w:r w:rsidRPr="002357E5">
        <w:rPr>
          <w:b/>
          <w:u w:val="single"/>
        </w:rPr>
        <w:t>Murder</w:t>
      </w:r>
      <w:r w:rsidRPr="002357E5">
        <w:t xml:space="preserve">: </w:t>
      </w:r>
      <w:r w:rsidR="003B38E8" w:rsidRPr="002357E5">
        <w:t>To</w:t>
      </w:r>
      <w:r w:rsidRPr="002357E5">
        <w:t xml:space="preserve"> </w:t>
      </w:r>
      <w:r w:rsidR="003B38E8" w:rsidRPr="002357E5">
        <w:t>be better than Pharisees you</w:t>
      </w:r>
      <w:r w:rsidR="00716E35" w:rsidRPr="002357E5">
        <w:t>’</w:t>
      </w:r>
      <w:r w:rsidRPr="002357E5">
        <w:t>ll not only preserve life but will avoid the anger, hatred and poor relationships that lead to murder (Matt 5:21-26).</w:t>
      </w:r>
    </w:p>
    <w:p w14:paraId="676A4DFA" w14:textId="77777777" w:rsidR="0023502A" w:rsidRPr="002357E5" w:rsidRDefault="0023502A" w:rsidP="00CD30EB">
      <w:pPr>
        <w:pStyle w:val="Heading7"/>
      </w:pPr>
      <w:r w:rsidRPr="002357E5">
        <w:t>The way to sustain great relationships is to control the anger that leads to murder (</w:t>
      </w:r>
      <w:r w:rsidR="00BF41FD" w:rsidRPr="002357E5">
        <w:t>5:</w:t>
      </w:r>
      <w:r w:rsidRPr="002357E5">
        <w:t>21-22).</w:t>
      </w:r>
    </w:p>
    <w:p w14:paraId="743E5425" w14:textId="77777777" w:rsidR="00737806" w:rsidRPr="002357E5" w:rsidRDefault="00737806" w:rsidP="00D32750">
      <w:pPr>
        <w:pStyle w:val="Heading8"/>
      </w:pPr>
      <w:r w:rsidRPr="002357E5">
        <w:t>Murder is wrong (</w:t>
      </w:r>
      <w:r w:rsidR="00BF41FD" w:rsidRPr="002357E5">
        <w:t>5:</w:t>
      </w:r>
      <w:r w:rsidRPr="002357E5">
        <w:t>21).</w:t>
      </w:r>
    </w:p>
    <w:p w14:paraId="162F17F7" w14:textId="77777777" w:rsidR="00737806" w:rsidRPr="002357E5" w:rsidRDefault="00737806" w:rsidP="00D32750">
      <w:pPr>
        <w:pStyle w:val="Heading8"/>
      </w:pPr>
      <w:r w:rsidRPr="002357E5">
        <w:t>Anger that causes murder hurts you the most (</w:t>
      </w:r>
      <w:r w:rsidR="00BF41FD" w:rsidRPr="002357E5">
        <w:t>5:</w:t>
      </w:r>
      <w:r w:rsidRPr="002357E5">
        <w:t>22).</w:t>
      </w:r>
    </w:p>
    <w:p w14:paraId="27B71043" w14:textId="77777777" w:rsidR="00737806" w:rsidRPr="002357E5" w:rsidRDefault="009F7003" w:rsidP="00416166">
      <w:pPr>
        <w:pStyle w:val="Heading9"/>
      </w:pPr>
      <w:r w:rsidRPr="002357E5">
        <w:t>G</w:t>
      </w:r>
      <w:r w:rsidR="00737806" w:rsidRPr="002357E5">
        <w:t>od will judge you for anger (</w:t>
      </w:r>
      <w:r w:rsidR="00BF41FD" w:rsidRPr="002357E5">
        <w:t>5:</w:t>
      </w:r>
      <w:r w:rsidR="00737806" w:rsidRPr="002357E5">
        <w:t>22a).</w:t>
      </w:r>
    </w:p>
    <w:p w14:paraId="34F7904A" w14:textId="77777777" w:rsidR="00737806" w:rsidRPr="002357E5" w:rsidRDefault="00737806" w:rsidP="00416166">
      <w:pPr>
        <w:pStyle w:val="Heading9"/>
      </w:pPr>
      <w:r w:rsidRPr="002357E5">
        <w:t>Others will judge you for slander (</w:t>
      </w:r>
      <w:r w:rsidR="00BF41FD" w:rsidRPr="002357E5">
        <w:t>5:</w:t>
      </w:r>
      <w:r w:rsidRPr="002357E5">
        <w:t>22b).</w:t>
      </w:r>
    </w:p>
    <w:p w14:paraId="18673855" w14:textId="77777777" w:rsidR="00737806" w:rsidRPr="002357E5" w:rsidRDefault="00737806" w:rsidP="00416166">
      <w:pPr>
        <w:pStyle w:val="Heading9"/>
      </w:pPr>
      <w:r w:rsidRPr="002357E5">
        <w:t>If you curse others, you deserve hell (</w:t>
      </w:r>
      <w:r w:rsidR="00BF41FD" w:rsidRPr="002357E5">
        <w:t>5:</w:t>
      </w:r>
      <w:r w:rsidRPr="002357E5">
        <w:t>22c).</w:t>
      </w:r>
    </w:p>
    <w:p w14:paraId="4AE8D95D" w14:textId="77777777" w:rsidR="00737806" w:rsidRPr="002357E5" w:rsidRDefault="00737806" w:rsidP="00CD30EB">
      <w:pPr>
        <w:pStyle w:val="Heading7"/>
      </w:pPr>
      <w:r w:rsidRPr="002357E5">
        <w:t>The way to sustain great relationships is to refuse to worship God until you make a relationship right (</w:t>
      </w:r>
      <w:r w:rsidR="00BF41FD" w:rsidRPr="002357E5">
        <w:t>5:</w:t>
      </w:r>
      <w:r w:rsidRPr="002357E5">
        <w:t>23-24).</w:t>
      </w:r>
    </w:p>
    <w:p w14:paraId="61E79F5F" w14:textId="77777777" w:rsidR="009E5046" w:rsidRPr="002357E5" w:rsidRDefault="00737806" w:rsidP="00D32750">
      <w:pPr>
        <w:pStyle w:val="Heading8"/>
      </w:pPr>
      <w:r w:rsidRPr="002357E5">
        <w:t xml:space="preserve">You can try to worship God </w:t>
      </w:r>
      <w:r w:rsidR="00716E35" w:rsidRPr="002357E5">
        <w:t xml:space="preserve">until </w:t>
      </w:r>
      <w:r w:rsidR="00574133">
        <w:t>you see</w:t>
      </w:r>
      <w:r w:rsidR="00716E35" w:rsidRPr="002357E5">
        <w:t xml:space="preserve"> </w:t>
      </w:r>
      <w:r w:rsidR="00574133">
        <w:t>it</w:t>
      </w:r>
      <w:r w:rsidRPr="002357E5">
        <w:t xml:space="preserve"> hurt someone (</w:t>
      </w:r>
      <w:r w:rsidR="001929AB" w:rsidRPr="002357E5">
        <w:t>5:</w:t>
      </w:r>
      <w:r w:rsidRPr="002357E5">
        <w:t>23).</w:t>
      </w:r>
    </w:p>
    <w:p w14:paraId="0DD9F082" w14:textId="77777777" w:rsidR="009E5046" w:rsidRPr="002357E5" w:rsidRDefault="009E5046" w:rsidP="00D32750">
      <w:pPr>
        <w:pStyle w:val="Heading8"/>
      </w:pPr>
      <w:r w:rsidRPr="002357E5">
        <w:t>Reconciling with that person enables you to worship (</w:t>
      </w:r>
      <w:r w:rsidR="001929AB" w:rsidRPr="002357E5">
        <w:t>5:</w:t>
      </w:r>
      <w:r w:rsidRPr="002357E5">
        <w:t>24).</w:t>
      </w:r>
    </w:p>
    <w:p w14:paraId="7CEC5B67" w14:textId="77777777" w:rsidR="00737806" w:rsidRPr="002357E5" w:rsidRDefault="00737806" w:rsidP="00CD30EB">
      <w:pPr>
        <w:pStyle w:val="Heading7"/>
      </w:pPr>
      <w:r w:rsidRPr="002357E5">
        <w:t xml:space="preserve">The way to </w:t>
      </w:r>
      <w:r w:rsidR="00716E35" w:rsidRPr="002357E5">
        <w:t>keep</w:t>
      </w:r>
      <w:r w:rsidRPr="002357E5">
        <w:t xml:space="preserve"> </w:t>
      </w:r>
      <w:r w:rsidR="00716E35" w:rsidRPr="002357E5">
        <w:t>good</w:t>
      </w:r>
      <w:r w:rsidRPr="002357E5">
        <w:t xml:space="preserve"> relationships is pay debts quickly (</w:t>
      </w:r>
      <w:r w:rsidR="001929AB" w:rsidRPr="002357E5">
        <w:t>5:</w:t>
      </w:r>
      <w:r w:rsidRPr="002357E5">
        <w:t>25-26).</w:t>
      </w:r>
    </w:p>
    <w:p w14:paraId="127B76C2" w14:textId="77777777" w:rsidR="00737806" w:rsidRPr="002357E5" w:rsidRDefault="00737806" w:rsidP="00D32750">
      <w:pPr>
        <w:pStyle w:val="Heading8"/>
      </w:pPr>
      <w:r w:rsidRPr="002357E5">
        <w:t>Seek to resolve relationships quickly out of court (</w:t>
      </w:r>
      <w:r w:rsidR="001929AB" w:rsidRPr="002357E5">
        <w:t>5:</w:t>
      </w:r>
      <w:r w:rsidRPr="002357E5">
        <w:t>25a).</w:t>
      </w:r>
    </w:p>
    <w:p w14:paraId="25879904" w14:textId="77777777" w:rsidR="009E5046" w:rsidRPr="002357E5" w:rsidRDefault="009E5046" w:rsidP="00D32750">
      <w:pPr>
        <w:pStyle w:val="Heading8"/>
      </w:pPr>
      <w:r w:rsidRPr="002357E5">
        <w:t xml:space="preserve">If you </w:t>
      </w:r>
      <w:r w:rsidR="00EF2DF9" w:rsidRPr="002357E5">
        <w:t>neglect</w:t>
      </w:r>
      <w:r w:rsidRPr="002357E5">
        <w:t xml:space="preserve"> people, you can lose your freedom (</w:t>
      </w:r>
      <w:r w:rsidR="001929AB" w:rsidRPr="002357E5">
        <w:t>5:</w:t>
      </w:r>
      <w:r w:rsidRPr="002357E5">
        <w:t>25b).</w:t>
      </w:r>
    </w:p>
    <w:p w14:paraId="5E05EC31" w14:textId="77777777" w:rsidR="009E5046" w:rsidRPr="002357E5" w:rsidRDefault="00636CDC" w:rsidP="00D32750">
      <w:pPr>
        <w:pStyle w:val="Heading8"/>
      </w:pPr>
      <w:r w:rsidRPr="002357E5">
        <w:lastRenderedPageBreak/>
        <w:t>If you don’t prioritize people, you can lose your money (</w:t>
      </w:r>
      <w:r w:rsidR="001929AB" w:rsidRPr="002357E5">
        <w:t>5:</w:t>
      </w:r>
      <w:r w:rsidRPr="002357E5">
        <w:t>26).</w:t>
      </w:r>
    </w:p>
    <w:p w14:paraId="2443076B" w14:textId="3B6A10E7" w:rsidR="005746A2" w:rsidRPr="002357E5" w:rsidRDefault="005746A2" w:rsidP="00FF4FA6">
      <w:pPr>
        <w:pStyle w:val="Heading6"/>
      </w:pPr>
      <w:r w:rsidRPr="002357E5">
        <w:rPr>
          <w:b/>
          <w:u w:val="single"/>
        </w:rPr>
        <w:t>Adultery</w:t>
      </w:r>
      <w:r w:rsidRPr="002357E5">
        <w:t xml:space="preserve">: </w:t>
      </w:r>
      <w:r w:rsidR="008874AB" w:rsidRPr="002357E5">
        <w:t>To be better than Pharisees</w:t>
      </w:r>
      <w:r w:rsidR="005761BA">
        <w:t>,</w:t>
      </w:r>
      <w:r w:rsidR="008874AB" w:rsidRPr="002357E5">
        <w:t xml:space="preserve"> you </w:t>
      </w:r>
      <w:r w:rsidRPr="002357E5">
        <w:t xml:space="preserve">will not only be faithful to </w:t>
      </w:r>
      <w:r w:rsidR="008874AB" w:rsidRPr="002357E5">
        <w:t>your</w:t>
      </w:r>
      <w:r w:rsidRPr="002357E5">
        <w:t xml:space="preserve"> spouse but will shun the lust that causes adultery (5:27-30).</w:t>
      </w:r>
    </w:p>
    <w:p w14:paraId="3A8051C3" w14:textId="77777777" w:rsidR="005746A2" w:rsidRPr="002357E5" w:rsidRDefault="005746A2" w:rsidP="00CD30EB">
      <w:pPr>
        <w:pStyle w:val="Heading7"/>
      </w:pPr>
      <w:r w:rsidRPr="002357E5">
        <w:t>The n</w:t>
      </w:r>
      <w:r w:rsidR="00716E35" w:rsidRPr="002357E5">
        <w:t>ature of the seventh command</w:t>
      </w:r>
      <w:r w:rsidRPr="002357E5">
        <w:t xml:space="preserve"> of God is to avoid adultery (5:27).</w:t>
      </w:r>
    </w:p>
    <w:p w14:paraId="67CD8107" w14:textId="77777777" w:rsidR="006A5106" w:rsidRPr="002357E5" w:rsidRDefault="005746A2" w:rsidP="00D32750">
      <w:pPr>
        <w:pStyle w:val="Heading8"/>
      </w:pPr>
      <w:r w:rsidRPr="002357E5">
        <w:t>Jesus’ hearers knew the seventh commandment (5:27a).</w:t>
      </w:r>
    </w:p>
    <w:p w14:paraId="51DBC58E" w14:textId="77777777" w:rsidR="005746A2" w:rsidRPr="002357E5" w:rsidRDefault="005746A2" w:rsidP="00D32750">
      <w:pPr>
        <w:pStyle w:val="Heading8"/>
      </w:pPr>
      <w:r w:rsidRPr="002357E5">
        <w:t>God prohibited adultery in this command (5:27b).</w:t>
      </w:r>
    </w:p>
    <w:p w14:paraId="7736B485" w14:textId="77777777" w:rsidR="00E60AF0" w:rsidRPr="002357E5" w:rsidRDefault="005746A2" w:rsidP="00CD30EB">
      <w:pPr>
        <w:pStyle w:val="Heading7"/>
      </w:pPr>
      <w:r w:rsidRPr="002357E5">
        <w:t xml:space="preserve">The way to avoid adultery is to guard </w:t>
      </w:r>
      <w:r w:rsidR="00DE4AED" w:rsidRPr="002357E5">
        <w:t>you</w:t>
      </w:r>
      <w:r w:rsidRPr="002357E5">
        <w:t xml:space="preserve"> from lust (5:28-30).</w:t>
      </w:r>
    </w:p>
    <w:p w14:paraId="08B84DA7" w14:textId="77777777" w:rsidR="00E60AF0" w:rsidRPr="002357E5" w:rsidRDefault="005746A2" w:rsidP="00D32750">
      <w:pPr>
        <w:pStyle w:val="Heading8"/>
      </w:pPr>
      <w:r w:rsidRPr="002357E5">
        <w:t>Lust is adultery of the heart (5:28).</w:t>
      </w:r>
    </w:p>
    <w:p w14:paraId="2187B266" w14:textId="77777777" w:rsidR="005746A2" w:rsidRPr="002357E5" w:rsidRDefault="005746A2" w:rsidP="00D32750">
      <w:pPr>
        <w:pStyle w:val="Heading8"/>
      </w:pPr>
      <w:r w:rsidRPr="002357E5">
        <w:t>We must protect ourselves from lust (5:29-30).</w:t>
      </w:r>
    </w:p>
    <w:p w14:paraId="6DD3A567" w14:textId="77777777" w:rsidR="005746A2" w:rsidRPr="002357E5" w:rsidRDefault="005746A2" w:rsidP="00416166">
      <w:pPr>
        <w:pStyle w:val="Heading9"/>
      </w:pPr>
      <w:r w:rsidRPr="002357E5">
        <w:t>Avoid seeing things that stimulate lust (5:29).</w:t>
      </w:r>
    </w:p>
    <w:p w14:paraId="6B7D6304" w14:textId="77777777" w:rsidR="005746A2" w:rsidRPr="002357E5" w:rsidRDefault="005746A2" w:rsidP="00416166">
      <w:pPr>
        <w:pStyle w:val="Heading9"/>
      </w:pPr>
      <w:r w:rsidRPr="002357E5">
        <w:t>Avoid doing things that encourage lust (5:30).</w:t>
      </w:r>
    </w:p>
    <w:p w14:paraId="444C815F" w14:textId="7ED22487" w:rsidR="008623DD" w:rsidRPr="002357E5" w:rsidRDefault="008623DD" w:rsidP="00FF4FA6">
      <w:pPr>
        <w:pStyle w:val="Heading6"/>
      </w:pPr>
      <w:r w:rsidRPr="002357E5">
        <w:rPr>
          <w:b/>
          <w:u w:val="single"/>
        </w:rPr>
        <w:t>Divorce</w:t>
      </w:r>
      <w:r w:rsidRPr="002357E5">
        <w:t>: To be better than Pharisees</w:t>
      </w:r>
      <w:r w:rsidR="005761BA">
        <w:t>, never divorce your wife legally but never divorce her at all, so</w:t>
      </w:r>
      <w:r w:rsidRPr="002357E5">
        <w:t xml:space="preserve"> </w:t>
      </w:r>
      <w:r w:rsidR="005761BA">
        <w:t>she and her future husband</w:t>
      </w:r>
      <w:r w:rsidRPr="002357E5">
        <w:t xml:space="preserve"> both commit adultery when she remarries (5:31-32).</w:t>
      </w:r>
    </w:p>
    <w:p w14:paraId="460BE929" w14:textId="77B6788B" w:rsidR="008623DD" w:rsidRPr="002357E5" w:rsidRDefault="008623DD" w:rsidP="00CD30EB">
      <w:pPr>
        <w:pStyle w:val="Heading7"/>
      </w:pPr>
      <w:r w:rsidRPr="002357E5">
        <w:t>The way Jewish leaders attacked marriage was to use marriage protection as an excuse for frivolous divorce (5:31).</w:t>
      </w:r>
    </w:p>
    <w:p w14:paraId="51FCA6F4" w14:textId="77777777" w:rsidR="008623DD" w:rsidRPr="002357E5" w:rsidRDefault="008623DD" w:rsidP="00D32750">
      <w:pPr>
        <w:pStyle w:val="Heading8"/>
      </w:pPr>
      <w:r w:rsidRPr="002357E5">
        <w:t>Jesus’ listeners knew that the divorce certificate protected wives from frivolous divorce (5:31a).</w:t>
      </w:r>
    </w:p>
    <w:p w14:paraId="649DCF68" w14:textId="77777777" w:rsidR="008623DD" w:rsidRPr="002357E5" w:rsidRDefault="008623DD" w:rsidP="00D32750">
      <w:pPr>
        <w:pStyle w:val="Heading8"/>
      </w:pPr>
      <w:r w:rsidRPr="002357E5">
        <w:t>Pharisees used this OT protection to justify their frivolous divorces (5:31b).</w:t>
      </w:r>
    </w:p>
    <w:p w14:paraId="152AB0C9" w14:textId="77777777" w:rsidR="008623DD" w:rsidRPr="002357E5" w:rsidRDefault="008623DD" w:rsidP="00CD30EB">
      <w:pPr>
        <w:pStyle w:val="Heading7"/>
      </w:pPr>
      <w:r w:rsidRPr="002357E5">
        <w:t>The way Jesus defended marriage was to prohibit divorce unless promiscuity had led to adultery (5:32).</w:t>
      </w:r>
    </w:p>
    <w:p w14:paraId="21CCC6FE" w14:textId="5ED059BC" w:rsidR="008623DD" w:rsidRPr="002357E5" w:rsidRDefault="008623DD" w:rsidP="00D32750">
      <w:pPr>
        <w:pStyle w:val="Heading8"/>
      </w:pPr>
      <w:r w:rsidRPr="002357E5">
        <w:t xml:space="preserve">Jesus </w:t>
      </w:r>
      <w:r w:rsidR="0024437C">
        <w:t>honor</w:t>
      </w:r>
      <w:r w:rsidRPr="002357E5">
        <w:t>ed marriage by declaring that divorce leads to adultery unless preceded by sexual unfaithfulness (5:32a).</w:t>
      </w:r>
    </w:p>
    <w:p w14:paraId="47FACC0D" w14:textId="7A0F6386" w:rsidR="008623DD" w:rsidRPr="002357E5" w:rsidRDefault="008623DD" w:rsidP="00D32750">
      <w:pPr>
        <w:pStyle w:val="Heading8"/>
      </w:pPr>
      <w:r w:rsidRPr="002357E5">
        <w:t xml:space="preserve">Jesus </w:t>
      </w:r>
      <w:r w:rsidR="0024437C">
        <w:t>honor</w:t>
      </w:r>
      <w:r w:rsidRPr="002357E5">
        <w:t>ed marriage by declaring that divorce also leads to adultery for the person who marries the divorcee (5:32b).</w:t>
      </w:r>
    </w:p>
    <w:p w14:paraId="7B72D706" w14:textId="77777777" w:rsidR="0058070D" w:rsidRPr="002357E5" w:rsidRDefault="0058070D" w:rsidP="00FF4FA6">
      <w:pPr>
        <w:pStyle w:val="Heading6"/>
      </w:pPr>
      <w:r w:rsidRPr="002357E5">
        <w:t>Oaths: One surpassing Pharisaic righteousness will not only take oaths when affirming something which could be taken in more than one way but will have trustworthy speech at all times so oath-taking becomes unnecessary (5:33-37).</w:t>
      </w:r>
    </w:p>
    <w:p w14:paraId="7FB00C3E" w14:textId="77777777" w:rsidR="0058070D" w:rsidRPr="002357E5" w:rsidRDefault="0058070D" w:rsidP="00CD30EB">
      <w:pPr>
        <w:pStyle w:val="Heading7"/>
      </w:pPr>
      <w:r w:rsidRPr="002357E5">
        <w:t>The way we should treat our vows is to keep them (5:33).</w:t>
      </w:r>
    </w:p>
    <w:p w14:paraId="1FD2AB86" w14:textId="77777777" w:rsidR="0058070D" w:rsidRPr="002357E5" w:rsidRDefault="0058070D" w:rsidP="00D32750">
      <w:pPr>
        <w:pStyle w:val="Heading8"/>
      </w:pPr>
      <w:r w:rsidRPr="002357E5">
        <w:t>Jesus’ listeners knew about Deut. 23:21 (5:33a).</w:t>
      </w:r>
    </w:p>
    <w:p w14:paraId="700AF70A" w14:textId="77777777" w:rsidR="0058070D" w:rsidRPr="002357E5" w:rsidRDefault="0058070D" w:rsidP="00D32750">
      <w:pPr>
        <w:pStyle w:val="Heading8"/>
      </w:pPr>
      <w:r w:rsidRPr="002357E5">
        <w:lastRenderedPageBreak/>
        <w:t xml:space="preserve">The verse was God’s command to </w:t>
      </w:r>
      <w:r w:rsidR="0024437C">
        <w:t>fulfil</w:t>
      </w:r>
      <w:r w:rsidRPr="002357E5">
        <w:t xml:space="preserve"> their vows (5:33b).</w:t>
      </w:r>
    </w:p>
    <w:p w14:paraId="6FB41FC9" w14:textId="77777777" w:rsidR="0058070D" w:rsidRPr="002357E5" w:rsidRDefault="0058070D" w:rsidP="00CD30EB">
      <w:pPr>
        <w:pStyle w:val="Heading7"/>
      </w:pPr>
      <w:r w:rsidRPr="002357E5">
        <w:t>The best way to treat our vows is to make them unnecessary (5:34-37).</w:t>
      </w:r>
    </w:p>
    <w:p w14:paraId="6C344419" w14:textId="77777777" w:rsidR="0058070D" w:rsidRPr="002357E5" w:rsidRDefault="0058070D" w:rsidP="00D32750">
      <w:pPr>
        <w:pStyle w:val="Heading8"/>
      </w:pPr>
      <w:r w:rsidRPr="002357E5">
        <w:t>The way not to vow is by making them tricky (5:34-36).</w:t>
      </w:r>
    </w:p>
    <w:p w14:paraId="2C256A72" w14:textId="77777777" w:rsidR="0058070D" w:rsidRPr="002357E5" w:rsidRDefault="0058070D" w:rsidP="00D32750">
      <w:pPr>
        <w:pStyle w:val="Heading8"/>
      </w:pPr>
      <w:r w:rsidRPr="002357E5">
        <w:t>The way we should speak is to give the simple truth (5:37a).</w:t>
      </w:r>
    </w:p>
    <w:p w14:paraId="32715887" w14:textId="7850B996" w:rsidR="0058070D" w:rsidRPr="002357E5" w:rsidRDefault="0058070D" w:rsidP="00D32750">
      <w:pPr>
        <w:pStyle w:val="Heading8"/>
      </w:pPr>
      <w:r w:rsidRPr="002357E5">
        <w:t>The reason to speak truthfully is because otherwise</w:t>
      </w:r>
      <w:r w:rsidR="0095746B">
        <w:t>,</w:t>
      </w:r>
      <w:r w:rsidRPr="002357E5">
        <w:t xml:space="preserve"> we follow evil (5:37b).</w:t>
      </w:r>
    </w:p>
    <w:p w14:paraId="415E06F7" w14:textId="77777777" w:rsidR="000356DD" w:rsidRPr="002357E5" w:rsidRDefault="000356DD" w:rsidP="00FF4FA6">
      <w:pPr>
        <w:pStyle w:val="Heading6"/>
      </w:pPr>
      <w:r w:rsidRPr="002357E5">
        <w:rPr>
          <w:b/>
          <w:u w:val="single"/>
        </w:rPr>
        <w:t>Retaliation</w:t>
      </w:r>
      <w:r w:rsidRPr="002357E5">
        <w:t>: One surpassing Pharisaic righteousness will not demand</w:t>
      </w:r>
      <w:r w:rsidR="00AC0675">
        <w:t xml:space="preserve"> his </w:t>
      </w:r>
      <w:r w:rsidRPr="002357E5">
        <w:t>right for retaliation but give up such rights as a characteristic of righteousness and godliness (5:38-42).</w:t>
      </w:r>
    </w:p>
    <w:p w14:paraId="4F3DF5FD" w14:textId="4A93A8C0" w:rsidR="000356DD" w:rsidRPr="002357E5" w:rsidRDefault="000356DD" w:rsidP="00CD30EB">
      <w:pPr>
        <w:pStyle w:val="Heading7"/>
      </w:pPr>
      <w:r w:rsidRPr="002357E5">
        <w:t xml:space="preserve">Give up personal </w:t>
      </w:r>
      <w:r w:rsidR="0024437C">
        <w:t>honor</w:t>
      </w:r>
      <w:r w:rsidRPr="002357E5">
        <w:t xml:space="preserve"> (</w:t>
      </w:r>
      <w:r w:rsidR="001929AB" w:rsidRPr="002357E5">
        <w:t>5:</w:t>
      </w:r>
      <w:r w:rsidRPr="002357E5">
        <w:t>38-39)</w:t>
      </w:r>
    </w:p>
    <w:p w14:paraId="1712D6F6" w14:textId="77777777" w:rsidR="000356DD" w:rsidRPr="002357E5" w:rsidRDefault="000356DD" w:rsidP="00CD30EB">
      <w:pPr>
        <w:pStyle w:val="Heading7"/>
      </w:pPr>
      <w:r w:rsidRPr="002357E5">
        <w:t>Give up personal property (</w:t>
      </w:r>
      <w:r w:rsidR="001929AB" w:rsidRPr="002357E5">
        <w:t>5:</w:t>
      </w:r>
      <w:r w:rsidRPr="002357E5">
        <w:t>40)</w:t>
      </w:r>
    </w:p>
    <w:p w14:paraId="48CD4BFF" w14:textId="77777777" w:rsidR="000356DD" w:rsidRPr="002357E5" w:rsidRDefault="000356DD" w:rsidP="00CD30EB">
      <w:pPr>
        <w:pStyle w:val="Heading7"/>
      </w:pPr>
      <w:r w:rsidRPr="002357E5">
        <w:t>Give up personal liberty (</w:t>
      </w:r>
      <w:r w:rsidR="001929AB" w:rsidRPr="002357E5">
        <w:t>5:</w:t>
      </w:r>
      <w:r w:rsidRPr="002357E5">
        <w:t>41)</w:t>
      </w:r>
    </w:p>
    <w:p w14:paraId="06E94B0F" w14:textId="77777777" w:rsidR="000356DD" w:rsidRPr="002357E5" w:rsidRDefault="000356DD" w:rsidP="00CD30EB">
      <w:pPr>
        <w:pStyle w:val="Heading7"/>
      </w:pPr>
      <w:r w:rsidRPr="002357E5">
        <w:t>Give to the one who begs from you, and do not refuse the one who would borrow from you (</w:t>
      </w:r>
      <w:r w:rsidR="001929AB" w:rsidRPr="002357E5">
        <w:t>5:</w:t>
      </w:r>
      <w:r w:rsidRPr="002357E5">
        <w:t>42).</w:t>
      </w:r>
    </w:p>
    <w:p w14:paraId="3EF1349F" w14:textId="0FE4761B" w:rsidR="000356DD" w:rsidRPr="002357E5" w:rsidRDefault="000356DD" w:rsidP="00FF4FA6">
      <w:pPr>
        <w:pStyle w:val="Heading6"/>
      </w:pPr>
      <w:r w:rsidRPr="002357E5">
        <w:rPr>
          <w:b/>
          <w:u w:val="single"/>
        </w:rPr>
        <w:t>Love</w:t>
      </w:r>
      <w:r w:rsidRPr="002357E5">
        <w:t>: One surpassing Pharisaic righteousness will not only love</w:t>
      </w:r>
      <w:r w:rsidR="00AC0675">
        <w:t xml:space="preserve"> his </w:t>
      </w:r>
      <w:r w:rsidRPr="002357E5">
        <w:t>neighbor who will repay favors but will love</w:t>
      </w:r>
      <w:r w:rsidR="00AC0675">
        <w:t xml:space="preserve"> his </w:t>
      </w:r>
      <w:r w:rsidRPr="002357E5">
        <w:t>enemy as well</w:t>
      </w:r>
      <w:r w:rsidR="004B79C2">
        <w:t>,</w:t>
      </w:r>
      <w:r w:rsidRPr="002357E5">
        <w:t xml:space="preserve"> who will never repay favors (5:43-48).</w:t>
      </w:r>
    </w:p>
    <w:p w14:paraId="467C9E1D" w14:textId="77777777" w:rsidR="000356DD" w:rsidRPr="002357E5" w:rsidRDefault="000356DD" w:rsidP="00CD30EB">
      <w:pPr>
        <w:pStyle w:val="Heading7"/>
      </w:pPr>
      <w:r w:rsidRPr="002357E5">
        <w:t>The way to treat your enemy is to love and pray for</w:t>
      </w:r>
      <w:r w:rsidR="00AC0675">
        <w:t xml:space="preserve"> him </w:t>
      </w:r>
      <w:r w:rsidRPr="002357E5">
        <w:t>(5:43-44).</w:t>
      </w:r>
    </w:p>
    <w:p w14:paraId="35CA9D05" w14:textId="77777777" w:rsidR="000356DD" w:rsidRPr="002357E5" w:rsidRDefault="000356DD" w:rsidP="00CD30EB">
      <w:pPr>
        <w:pStyle w:val="Heading7"/>
      </w:pPr>
      <w:r w:rsidRPr="002357E5">
        <w:t xml:space="preserve">Human tradition says to love friends and hate </w:t>
      </w:r>
      <w:r w:rsidR="001E0FD8" w:rsidRPr="002357E5">
        <w:t>enemies</w:t>
      </w:r>
      <w:r w:rsidRPr="002357E5">
        <w:t xml:space="preserve"> (5:43).</w:t>
      </w:r>
    </w:p>
    <w:p w14:paraId="38F6A488" w14:textId="77777777" w:rsidR="000356DD" w:rsidRPr="002357E5" w:rsidRDefault="000356DD" w:rsidP="00CD30EB">
      <w:pPr>
        <w:pStyle w:val="Heading7"/>
      </w:pPr>
      <w:r w:rsidRPr="002357E5">
        <w:t>Jesus’ higher law says to love and pray for your enemy (5:44).</w:t>
      </w:r>
    </w:p>
    <w:p w14:paraId="6912B578" w14:textId="77777777" w:rsidR="000356DD" w:rsidRPr="002357E5" w:rsidRDefault="000356DD" w:rsidP="00CD30EB">
      <w:pPr>
        <w:pStyle w:val="Heading7"/>
      </w:pPr>
      <w:r w:rsidRPr="002357E5">
        <w:t>The reason to bless your enemy is because you live by Christ’s higher law (5:45-48).</w:t>
      </w:r>
    </w:p>
    <w:p w14:paraId="0DC8A20D" w14:textId="77777777" w:rsidR="000356DD" w:rsidRPr="002357E5" w:rsidRDefault="000356DD" w:rsidP="00CD30EB">
      <w:pPr>
        <w:pStyle w:val="Heading7"/>
      </w:pPr>
      <w:r w:rsidRPr="002357E5">
        <w:t>Blessing your enemy shows that you are God’s child (5:45a).</w:t>
      </w:r>
    </w:p>
    <w:p w14:paraId="64FD7DF3" w14:textId="77777777" w:rsidR="000356DD" w:rsidRPr="002357E5" w:rsidRDefault="000356DD" w:rsidP="00CD30EB">
      <w:pPr>
        <w:pStyle w:val="Heading7"/>
      </w:pPr>
      <w:r w:rsidRPr="002357E5">
        <w:t>Blessing your enemy shows that you also don’t deserve God’s grace (5:45b).</w:t>
      </w:r>
    </w:p>
    <w:p w14:paraId="6BD5BA14" w14:textId="77777777" w:rsidR="000356DD" w:rsidRPr="002357E5" w:rsidRDefault="000356DD" w:rsidP="00CD30EB">
      <w:pPr>
        <w:pStyle w:val="Heading7"/>
      </w:pPr>
      <w:r w:rsidRPr="002357E5">
        <w:t>Blessing your enemy shows that you live on a higher plane (5:46-47).</w:t>
      </w:r>
    </w:p>
    <w:p w14:paraId="01507333" w14:textId="77777777" w:rsidR="000356DD" w:rsidRPr="002357E5" w:rsidRDefault="000356DD" w:rsidP="00416166">
      <w:pPr>
        <w:pStyle w:val="Heading9"/>
      </w:pPr>
      <w:r w:rsidRPr="002357E5">
        <w:t>Loving only the lovable isn’t rewarded (5:46).</w:t>
      </w:r>
    </w:p>
    <w:p w14:paraId="06602E98" w14:textId="77777777" w:rsidR="000356DD" w:rsidRPr="002357E5" w:rsidRDefault="000356DD" w:rsidP="00416166">
      <w:pPr>
        <w:pStyle w:val="Heading9"/>
      </w:pPr>
      <w:r w:rsidRPr="002357E5">
        <w:t>Kindness only to the kind isn’t unique (5:47).</w:t>
      </w:r>
    </w:p>
    <w:p w14:paraId="32E82023" w14:textId="77777777" w:rsidR="000356DD" w:rsidRPr="002357E5" w:rsidRDefault="000356DD" w:rsidP="00416166">
      <w:pPr>
        <w:pStyle w:val="Heading9"/>
      </w:pPr>
      <w:r w:rsidRPr="002357E5">
        <w:t>Blessing your enemy shows that you strive for perfection (5:48).</w:t>
      </w:r>
    </w:p>
    <w:p w14:paraId="0E25B66C" w14:textId="77777777" w:rsidR="0053029F" w:rsidRPr="002357E5" w:rsidRDefault="00510F6C"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21E24444" wp14:editId="0061B75A">
            <wp:extent cx="3467100" cy="310896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7100" cy="3108960"/>
                    </a:xfrm>
                    <a:prstGeom prst="rect">
                      <a:avLst/>
                    </a:prstGeom>
                    <a:noFill/>
                    <a:ln>
                      <a:noFill/>
                    </a:ln>
                  </pic:spPr>
                </pic:pic>
              </a:graphicData>
            </a:graphic>
          </wp:inline>
        </w:drawing>
      </w:r>
    </w:p>
    <w:p w14:paraId="57D404F1" w14:textId="77777777" w:rsidR="008715A6" w:rsidRPr="002357E5" w:rsidRDefault="008715A6" w:rsidP="00B45FEB">
      <w:pPr>
        <w:pStyle w:val="Heading4"/>
      </w:pPr>
      <w:r w:rsidRPr="002357E5">
        <w:t>Jesus rejects six Pharisaic practices that emphasize external observance over heart attitude to teach that internally repentant living anticipates the kingdom (6:1–7:6).</w:t>
      </w:r>
    </w:p>
    <w:p w14:paraId="7BCE807B" w14:textId="77777777" w:rsidR="000A28AB" w:rsidRPr="002357E5" w:rsidRDefault="00BE22F3" w:rsidP="003C2F23">
      <w:pPr>
        <w:pStyle w:val="Heading5"/>
      </w:pPr>
      <w:r w:rsidRPr="002357E5">
        <w:rPr>
          <w:b/>
          <w:u w:val="single"/>
        </w:rPr>
        <w:t>Giving</w:t>
      </w:r>
      <w:r w:rsidR="000A28AB" w:rsidRPr="002357E5">
        <w:t xml:space="preserve">: </w:t>
      </w:r>
      <w:r w:rsidRPr="002357E5">
        <w:t xml:space="preserve">The rewards for giving depend on the how public it is </w:t>
      </w:r>
      <w:r w:rsidR="000A28AB" w:rsidRPr="002357E5">
        <w:t>(6:1-4).</w:t>
      </w:r>
    </w:p>
    <w:p w14:paraId="3C23D8A2" w14:textId="77777777" w:rsidR="000A28AB" w:rsidRPr="002357E5" w:rsidRDefault="000A28AB" w:rsidP="00FF4FA6">
      <w:pPr>
        <w:pStyle w:val="Heading6"/>
      </w:pPr>
      <w:r w:rsidRPr="002357E5">
        <w:t>The rewards of public giving is blessing only from people (6:1-2).</w:t>
      </w:r>
    </w:p>
    <w:p w14:paraId="463A928C" w14:textId="77777777" w:rsidR="000A28AB" w:rsidRPr="002357E5" w:rsidRDefault="000A28AB" w:rsidP="00CD30EB">
      <w:pPr>
        <w:pStyle w:val="Heading7"/>
      </w:pPr>
      <w:r w:rsidRPr="002357E5">
        <w:t>The reward for public good deeds is not from God (6:1).</w:t>
      </w:r>
    </w:p>
    <w:p w14:paraId="5014DA94" w14:textId="77777777" w:rsidR="00E6457A" w:rsidRPr="002357E5" w:rsidRDefault="00E6457A" w:rsidP="00CD30EB">
      <w:pPr>
        <w:pStyle w:val="Heading7"/>
      </w:pPr>
      <w:r w:rsidRPr="002357E5">
        <w:t>The warning for believers is not to do good deeds publicly (6:1a)</w:t>
      </w:r>
    </w:p>
    <w:p w14:paraId="4B1231D0" w14:textId="77777777" w:rsidR="00974587" w:rsidRPr="002357E5" w:rsidRDefault="00E6457A" w:rsidP="00CD30EB">
      <w:pPr>
        <w:pStyle w:val="Heading7"/>
      </w:pPr>
      <w:r w:rsidRPr="002357E5">
        <w:t>The reward for public good deeds is not from God (6:1b)</w:t>
      </w:r>
      <w:r w:rsidR="000A28AB" w:rsidRPr="002357E5">
        <w:t>.</w:t>
      </w:r>
    </w:p>
    <w:p w14:paraId="140DCE6F" w14:textId="77777777" w:rsidR="000A28AB" w:rsidRPr="002357E5" w:rsidRDefault="000A28AB" w:rsidP="00CD30EB">
      <w:pPr>
        <w:pStyle w:val="Heading7"/>
      </w:pPr>
      <w:r w:rsidRPr="002357E5">
        <w:t>The reward for publicly giving to the needy is only from people (6:2).</w:t>
      </w:r>
    </w:p>
    <w:p w14:paraId="70B531F1" w14:textId="77777777" w:rsidR="009225F4" w:rsidRPr="002357E5" w:rsidRDefault="000A28AB" w:rsidP="00CD30EB">
      <w:pPr>
        <w:pStyle w:val="Heading7"/>
      </w:pPr>
      <w:r w:rsidRPr="002357E5">
        <w:t>The way not to give to the needy is by showing off (6:2a).</w:t>
      </w:r>
    </w:p>
    <w:p w14:paraId="7249DE89" w14:textId="77777777" w:rsidR="000A28AB" w:rsidRPr="002357E5" w:rsidRDefault="000A28AB" w:rsidP="00CD30EB">
      <w:pPr>
        <w:pStyle w:val="Heading7"/>
      </w:pPr>
      <w:r w:rsidRPr="002357E5">
        <w:t>The reward for public giving to needs is only from people (6:2b).</w:t>
      </w:r>
    </w:p>
    <w:p w14:paraId="16EB34DE" w14:textId="77777777" w:rsidR="000A28AB" w:rsidRPr="002357E5" w:rsidRDefault="000A28AB" w:rsidP="00FF4FA6">
      <w:pPr>
        <w:pStyle w:val="Heading6"/>
      </w:pPr>
      <w:r w:rsidRPr="002357E5">
        <w:t>The rewards of private giving is blessing from the God who sees all (6:3-4).</w:t>
      </w:r>
    </w:p>
    <w:p w14:paraId="5857EF4E" w14:textId="77777777" w:rsidR="00ED1384" w:rsidRPr="002357E5" w:rsidRDefault="000A28AB" w:rsidP="00CD30EB">
      <w:pPr>
        <w:pStyle w:val="Heading7"/>
      </w:pPr>
      <w:r w:rsidRPr="002357E5">
        <w:t xml:space="preserve">The way to give in </w:t>
      </w:r>
      <w:r w:rsidR="0024437C">
        <w:t>honour</w:t>
      </w:r>
      <w:r w:rsidRPr="002357E5">
        <w:t xml:space="preserve"> of God is privately (6:3-4a).</w:t>
      </w:r>
    </w:p>
    <w:p w14:paraId="40846831" w14:textId="77777777" w:rsidR="000A28AB" w:rsidRPr="002357E5" w:rsidRDefault="000A28AB" w:rsidP="00CD30EB">
      <w:pPr>
        <w:pStyle w:val="Heading7"/>
      </w:pPr>
      <w:r w:rsidRPr="002357E5">
        <w:t>The result of private giving is reward from the God who sees all (6:4b)</w:t>
      </w:r>
      <w:r w:rsidR="00C97E2F" w:rsidRPr="002357E5">
        <w:t>.</w:t>
      </w:r>
    </w:p>
    <w:p w14:paraId="329DE602" w14:textId="77777777" w:rsidR="00C97E2F" w:rsidRPr="002357E5" w:rsidRDefault="00C97E2F" w:rsidP="003C2F23">
      <w:pPr>
        <w:pStyle w:val="Heading5"/>
      </w:pPr>
      <w:r w:rsidRPr="002357E5">
        <w:rPr>
          <w:b/>
          <w:u w:val="single"/>
        </w:rPr>
        <w:t>Prayer</w:t>
      </w:r>
      <w:r w:rsidRPr="002357E5">
        <w:t>: The</w:t>
      </w:r>
      <w:r w:rsidR="0091144C" w:rsidRPr="002357E5">
        <w:t xml:space="preserve"> way to pray is for God’s glory, not </w:t>
      </w:r>
      <w:r w:rsidRPr="002357E5">
        <w:t>selfish needs (6:5-15).</w:t>
      </w:r>
      <w:r w:rsidR="0091144C" w:rsidRPr="002357E5">
        <w:t xml:space="preserve"> </w:t>
      </w:r>
      <w:r w:rsidR="0091144C" w:rsidRPr="002357E5">
        <w:rPr>
          <w:i/>
        </w:rPr>
        <w:t>See pages 78.1-4.</w:t>
      </w:r>
    </w:p>
    <w:p w14:paraId="6E8DBC21" w14:textId="77777777" w:rsidR="00C97E2F" w:rsidRPr="002357E5" w:rsidRDefault="00C97E2F" w:rsidP="00FF4FA6">
      <w:pPr>
        <w:pStyle w:val="Heading6"/>
      </w:pPr>
      <w:r w:rsidRPr="002357E5">
        <w:t>The way not to pray is with self-focus like the Pharisees (6:5-8).</w:t>
      </w:r>
    </w:p>
    <w:p w14:paraId="4E774349" w14:textId="77777777" w:rsidR="00C97E2F" w:rsidRPr="002357E5" w:rsidRDefault="00C97E2F" w:rsidP="00CD30EB">
      <w:pPr>
        <w:pStyle w:val="Heading7"/>
      </w:pPr>
      <w:r w:rsidRPr="002357E5">
        <w:lastRenderedPageBreak/>
        <w:t>The way not to pray is for public show like the Pharisees (6:5-6).</w:t>
      </w:r>
    </w:p>
    <w:p w14:paraId="505D26C1" w14:textId="77777777" w:rsidR="00C97E2F" w:rsidRPr="002357E5" w:rsidRDefault="00C97E2F" w:rsidP="00CD30EB">
      <w:pPr>
        <w:pStyle w:val="Heading7"/>
      </w:pPr>
      <w:r w:rsidRPr="002357E5">
        <w:t>People admired the Pharisees for their public prayers (6:5).</w:t>
      </w:r>
    </w:p>
    <w:p w14:paraId="20A48EC9" w14:textId="77777777" w:rsidR="00C97E2F" w:rsidRPr="002357E5" w:rsidRDefault="00C97E2F" w:rsidP="00CD30EB">
      <w:pPr>
        <w:pStyle w:val="Heading7"/>
      </w:pPr>
      <w:r w:rsidRPr="002357E5">
        <w:t>God rewards us for our private prayers (6:6).</w:t>
      </w:r>
    </w:p>
    <w:p w14:paraId="6406723C" w14:textId="77777777" w:rsidR="00C97E2F" w:rsidRPr="002357E5" w:rsidRDefault="00DC6949" w:rsidP="00CD30EB">
      <w:pPr>
        <w:pStyle w:val="Heading7"/>
      </w:pPr>
      <w:r w:rsidRPr="002357E5">
        <w:t>How</w:t>
      </w:r>
      <w:r w:rsidR="00C97E2F" w:rsidRPr="002357E5">
        <w:t xml:space="preserve"> not to pray is in meaningless repetition like pagans (6:7-8).</w:t>
      </w:r>
    </w:p>
    <w:p w14:paraId="665950FF" w14:textId="77777777" w:rsidR="00C97E2F" w:rsidRPr="002357E5" w:rsidRDefault="00C97E2F" w:rsidP="00055A6C">
      <w:pPr>
        <w:pStyle w:val="Heading8"/>
      </w:pPr>
      <w:r w:rsidRPr="002357E5">
        <w:t>Pagans think their babbling will be answered (6:7).</w:t>
      </w:r>
    </w:p>
    <w:p w14:paraId="0B852161" w14:textId="77777777" w:rsidR="00C97E2F" w:rsidRPr="002357E5" w:rsidRDefault="00C97E2F" w:rsidP="00055A6C">
      <w:pPr>
        <w:pStyle w:val="Heading8"/>
      </w:pPr>
      <w:r w:rsidRPr="002357E5">
        <w:t xml:space="preserve">God forbids </w:t>
      </w:r>
      <w:r w:rsidR="00341678" w:rsidRPr="002357E5">
        <w:t>repetition</w:t>
      </w:r>
      <w:r w:rsidRPr="002357E5">
        <w:t>, as</w:t>
      </w:r>
      <w:r w:rsidR="00A65162">
        <w:t xml:space="preserve"> he </w:t>
      </w:r>
      <w:r w:rsidRPr="002357E5">
        <w:t xml:space="preserve">already knows our needs (6:8). </w:t>
      </w:r>
    </w:p>
    <w:p w14:paraId="0D5E3872" w14:textId="77777777" w:rsidR="00C97E2F" w:rsidRPr="002357E5" w:rsidRDefault="00C97E2F" w:rsidP="00FF4FA6">
      <w:pPr>
        <w:pStyle w:val="Heading6"/>
      </w:pPr>
      <w:r w:rsidRPr="002357E5">
        <w:t>The way to pray is for God’s glory and our real needs (6:9-15).</w:t>
      </w:r>
    </w:p>
    <w:p w14:paraId="72A81559" w14:textId="4F496B96" w:rsidR="00C97E2F" w:rsidRPr="002357E5" w:rsidRDefault="00C97E2F" w:rsidP="00CD30EB">
      <w:pPr>
        <w:pStyle w:val="Heading7"/>
      </w:pPr>
      <w:r w:rsidRPr="002357E5">
        <w:t xml:space="preserve">Pray for God to be </w:t>
      </w:r>
      <w:r w:rsidR="0024437C">
        <w:t>honor</w:t>
      </w:r>
      <w:r w:rsidRPr="002357E5">
        <w:t>ed (6:9-10).</w:t>
      </w:r>
      <w:r w:rsidR="00124DAF" w:rsidRPr="002357E5">
        <w:t xml:space="preserve"> </w:t>
      </w:r>
      <w:r w:rsidR="00124DAF" w:rsidRPr="002357E5">
        <w:rPr>
          <w:i/>
        </w:rPr>
        <w:t>PRAYERS acronym:</w:t>
      </w:r>
    </w:p>
    <w:p w14:paraId="3547F06B" w14:textId="4EB14C48" w:rsidR="00C97E2F" w:rsidRPr="002357E5" w:rsidRDefault="00C97E2F" w:rsidP="00CD30EB">
      <w:pPr>
        <w:pStyle w:val="Heading7"/>
      </w:pPr>
      <w:r w:rsidRPr="002357E5">
        <w:rPr>
          <w:b/>
          <w:u w:val="single"/>
        </w:rPr>
        <w:t>P</w:t>
      </w:r>
      <w:r w:rsidRPr="002357E5">
        <w:rPr>
          <w:b/>
        </w:rPr>
        <w:t>raise</w:t>
      </w:r>
      <w:r w:rsidRPr="002357E5">
        <w:t xml:space="preserve"> Him: First</w:t>
      </w:r>
      <w:r w:rsidR="00CE0412">
        <w:t>,</w:t>
      </w:r>
      <w:r w:rsidRPr="002357E5">
        <w:t xml:space="preserve"> relate to God as Father (6:9a).</w:t>
      </w:r>
    </w:p>
    <w:p w14:paraId="23DF00BB" w14:textId="77777777" w:rsidR="00C97E2F" w:rsidRPr="002357E5" w:rsidRDefault="00C97E2F" w:rsidP="00CD30EB">
      <w:pPr>
        <w:pStyle w:val="Heading7"/>
      </w:pPr>
      <w:r w:rsidRPr="002357E5">
        <w:rPr>
          <w:b/>
          <w:u w:val="single"/>
        </w:rPr>
        <w:t>R</w:t>
      </w:r>
      <w:r w:rsidRPr="002357E5">
        <w:rPr>
          <w:b/>
        </w:rPr>
        <w:t>everence</w:t>
      </w:r>
      <w:r w:rsidRPr="002357E5">
        <w:t xml:space="preserve"> Him: </w:t>
      </w:r>
      <w:r w:rsidR="0024437C">
        <w:t>Honour</w:t>
      </w:r>
      <w:r w:rsidRPr="002357E5">
        <w:t xml:space="preserve"> God’s name as holy (6:9b).</w:t>
      </w:r>
    </w:p>
    <w:p w14:paraId="3D2BC0D4" w14:textId="77777777" w:rsidR="00C97E2F" w:rsidRPr="002357E5" w:rsidRDefault="00C97E2F" w:rsidP="00CD30EB">
      <w:pPr>
        <w:pStyle w:val="Heading7"/>
      </w:pPr>
      <w:r w:rsidRPr="002357E5">
        <w:rPr>
          <w:b/>
          <w:u w:val="single"/>
        </w:rPr>
        <w:t>A</w:t>
      </w:r>
      <w:r w:rsidRPr="002357E5">
        <w:rPr>
          <w:b/>
        </w:rPr>
        <w:t>nticipate</w:t>
      </w:r>
      <w:r w:rsidR="00AC0675">
        <w:t xml:space="preserve"> his </w:t>
      </w:r>
      <w:r w:rsidRPr="002357E5">
        <w:t>Kingdom (6:10a).</w:t>
      </w:r>
    </w:p>
    <w:p w14:paraId="52915603" w14:textId="77777777" w:rsidR="00C97E2F" w:rsidRPr="002357E5" w:rsidRDefault="00C97E2F" w:rsidP="00CD30EB">
      <w:pPr>
        <w:pStyle w:val="Heading7"/>
      </w:pPr>
      <w:r w:rsidRPr="002357E5">
        <w:rPr>
          <w:b/>
          <w:u w:val="single"/>
        </w:rPr>
        <w:t>Y</w:t>
      </w:r>
      <w:r w:rsidRPr="002357E5">
        <w:rPr>
          <w:b/>
        </w:rPr>
        <w:t>ield</w:t>
      </w:r>
      <w:r w:rsidRPr="002357E5">
        <w:t xml:space="preserve"> your will to</w:t>
      </w:r>
      <w:r w:rsidR="00AC0675">
        <w:t xml:space="preserve"> his </w:t>
      </w:r>
      <w:r w:rsidRPr="002357E5">
        <w:t>(6:10b).</w:t>
      </w:r>
    </w:p>
    <w:p w14:paraId="2C9D987E" w14:textId="77777777" w:rsidR="00C97E2F" w:rsidRPr="002357E5" w:rsidRDefault="00C97E2F" w:rsidP="00CD30EB">
      <w:pPr>
        <w:pStyle w:val="Heading7"/>
      </w:pPr>
      <w:r w:rsidRPr="002357E5">
        <w:t xml:space="preserve">Pray for God to meet </w:t>
      </w:r>
      <w:r w:rsidR="000B3EF3">
        <w:t>y</w:t>
      </w:r>
      <w:r w:rsidRPr="002357E5">
        <w:t>our real needs (6:11-13).</w:t>
      </w:r>
    </w:p>
    <w:p w14:paraId="34EFE6BA" w14:textId="77777777" w:rsidR="00C97E2F" w:rsidRPr="002357E5" w:rsidRDefault="00C97E2F" w:rsidP="00CD30EB">
      <w:pPr>
        <w:pStyle w:val="Heading7"/>
      </w:pPr>
      <w:r w:rsidRPr="002357E5">
        <w:rPr>
          <w:b/>
          <w:u w:val="single"/>
        </w:rPr>
        <w:t>E</w:t>
      </w:r>
      <w:r w:rsidRPr="002357E5">
        <w:rPr>
          <w:b/>
        </w:rPr>
        <w:t>ntreat</w:t>
      </w:r>
      <w:r w:rsidRPr="002357E5">
        <w:t xml:space="preserve"> God for personal needs (6:11).</w:t>
      </w:r>
    </w:p>
    <w:p w14:paraId="727335F3" w14:textId="77777777" w:rsidR="00C97E2F" w:rsidRPr="002357E5" w:rsidRDefault="00C97E2F" w:rsidP="00CD30EB">
      <w:pPr>
        <w:pStyle w:val="Heading7"/>
      </w:pPr>
      <w:r w:rsidRPr="002357E5">
        <w:rPr>
          <w:b/>
          <w:u w:val="single"/>
        </w:rPr>
        <w:t>R</w:t>
      </w:r>
      <w:r w:rsidRPr="002357E5">
        <w:rPr>
          <w:b/>
        </w:rPr>
        <w:t>elease</w:t>
      </w:r>
      <w:r w:rsidRPr="002357E5">
        <w:t xml:space="preserve"> sins against God and man (6:12).</w:t>
      </w:r>
    </w:p>
    <w:p w14:paraId="48E996F3" w14:textId="77777777" w:rsidR="00C97E2F" w:rsidRPr="002357E5" w:rsidRDefault="00C97E2F" w:rsidP="00CD30EB">
      <w:pPr>
        <w:pStyle w:val="Heading7"/>
      </w:pPr>
      <w:r w:rsidRPr="002357E5">
        <w:rPr>
          <w:b/>
          <w:u w:val="single"/>
        </w:rPr>
        <w:t>S</w:t>
      </w:r>
      <w:r w:rsidRPr="002357E5">
        <w:rPr>
          <w:b/>
        </w:rPr>
        <w:t>ucceed</w:t>
      </w:r>
      <w:r w:rsidRPr="002357E5">
        <w:t xml:space="preserve"> over temptation (6:13).</w:t>
      </w:r>
    </w:p>
    <w:p w14:paraId="4450C2DE" w14:textId="77777777" w:rsidR="00C97E2F" w:rsidRPr="002357E5" w:rsidRDefault="00C97E2F" w:rsidP="00CD30EB">
      <w:pPr>
        <w:pStyle w:val="Heading7"/>
      </w:pPr>
      <w:r w:rsidRPr="002357E5">
        <w:t xml:space="preserve">Forgive others for fellowship with God (6:14-15). </w:t>
      </w:r>
    </w:p>
    <w:p w14:paraId="69508946" w14:textId="77777777" w:rsidR="00C97E2F" w:rsidRPr="002357E5" w:rsidRDefault="00C97E2F" w:rsidP="00CD30EB">
      <w:pPr>
        <w:pStyle w:val="Heading7"/>
      </w:pPr>
      <w:r w:rsidRPr="002357E5">
        <w:t>Forgiving people leads to experiencing God’s forgiveness (6:14).</w:t>
      </w:r>
    </w:p>
    <w:p w14:paraId="51AF3F56" w14:textId="77777777" w:rsidR="00C97E2F" w:rsidRPr="002357E5" w:rsidRDefault="00C97E2F" w:rsidP="00CD30EB">
      <w:pPr>
        <w:pStyle w:val="Heading7"/>
      </w:pPr>
      <w:r w:rsidRPr="002357E5">
        <w:t>Not forgiving others puts barriers between God and us (6:15).</w:t>
      </w:r>
    </w:p>
    <w:p w14:paraId="4B1D9837" w14:textId="77777777" w:rsidR="00ED7CB0" w:rsidRPr="002357E5" w:rsidRDefault="00ED7CB0" w:rsidP="003C2F23">
      <w:pPr>
        <w:pStyle w:val="Heading5"/>
      </w:pPr>
      <w:r w:rsidRPr="002357E5">
        <w:rPr>
          <w:b/>
          <w:u w:val="single"/>
        </w:rPr>
        <w:t>Fasting</w:t>
      </w:r>
      <w:r w:rsidRPr="002357E5">
        <w:t>: The way to get God’s praise instead of man’s praise is to fast so that only God knows (6:16</w:t>
      </w:r>
      <w:r w:rsidR="003A5F9B" w:rsidRPr="002357E5">
        <w:t>-18</w:t>
      </w:r>
      <w:r w:rsidRPr="002357E5">
        <w:t>).</w:t>
      </w:r>
    </w:p>
    <w:p w14:paraId="496544E1" w14:textId="77777777" w:rsidR="00ED7CB0" w:rsidRPr="002357E5" w:rsidRDefault="00ED7CB0" w:rsidP="00FF4FA6">
      <w:pPr>
        <w:pStyle w:val="Heading6"/>
      </w:pPr>
      <w:r w:rsidRPr="002357E5">
        <w:t>The way to fast for man’s praise is to look gloomy like Pharisees (6:16).</w:t>
      </w:r>
    </w:p>
    <w:p w14:paraId="4D104FD8" w14:textId="77777777" w:rsidR="00BD3BC5" w:rsidRPr="002357E5" w:rsidRDefault="00ED7CB0" w:rsidP="00CD30EB">
      <w:pPr>
        <w:pStyle w:val="Heading7"/>
      </w:pPr>
      <w:r w:rsidRPr="002357E5">
        <w:t>Jesus assumed that people would sometimes fast (6:16a).</w:t>
      </w:r>
    </w:p>
    <w:p w14:paraId="05D3DEB9" w14:textId="77777777" w:rsidR="00BD3BC5" w:rsidRPr="002357E5" w:rsidRDefault="00ED7CB0" w:rsidP="00CD30EB">
      <w:pPr>
        <w:pStyle w:val="Heading7"/>
      </w:pPr>
      <w:r w:rsidRPr="002357E5">
        <w:t>Those fasting should not imitate Pharisees who look gloomy (6:16b).</w:t>
      </w:r>
    </w:p>
    <w:p w14:paraId="2C141D19" w14:textId="77777777" w:rsidR="00ED7CB0" w:rsidRPr="002357E5" w:rsidRDefault="00ED7CB0" w:rsidP="00CD30EB">
      <w:pPr>
        <w:pStyle w:val="Heading7"/>
      </w:pPr>
      <w:r w:rsidRPr="002357E5">
        <w:t>The Pharisee’s motivation for fasting was to look spiritual (6:16c).</w:t>
      </w:r>
    </w:p>
    <w:p w14:paraId="1AAD2346" w14:textId="77777777" w:rsidR="00ED7CB0" w:rsidRPr="002357E5" w:rsidRDefault="00ED7CB0" w:rsidP="00FF4FA6">
      <w:pPr>
        <w:pStyle w:val="Heading6"/>
      </w:pPr>
      <w:r w:rsidRPr="002357E5">
        <w:t>The way to fast for God’s praise is to fast secretly (6:17-18).</w:t>
      </w:r>
    </w:p>
    <w:p w14:paraId="7F2EEA13" w14:textId="77777777" w:rsidR="00ED7CB0" w:rsidRPr="002357E5" w:rsidRDefault="00ED7CB0" w:rsidP="00CD30EB">
      <w:pPr>
        <w:pStyle w:val="Heading7"/>
      </w:pPr>
      <w:r w:rsidRPr="002357E5">
        <w:lastRenderedPageBreak/>
        <w:t>Those fasting should make their hair and face look good (6:17).</w:t>
      </w:r>
    </w:p>
    <w:p w14:paraId="45D6DD34" w14:textId="77777777" w:rsidR="00ED7CB0" w:rsidRPr="002357E5" w:rsidRDefault="00ED7CB0" w:rsidP="00CD30EB">
      <w:pPr>
        <w:pStyle w:val="Heading7"/>
      </w:pPr>
      <w:r w:rsidRPr="002357E5">
        <w:t>The Father rewards fasting in a way that people do not notice (6:18).</w:t>
      </w:r>
    </w:p>
    <w:p w14:paraId="5EF0E8EF" w14:textId="77777777" w:rsidR="00BD2E05" w:rsidRPr="002357E5" w:rsidRDefault="00FA2674" w:rsidP="003C2F23">
      <w:pPr>
        <w:pStyle w:val="Heading5"/>
      </w:pPr>
      <w:r w:rsidRPr="002357E5">
        <w:rPr>
          <w:b/>
          <w:u w:val="single"/>
        </w:rPr>
        <w:t>Investments</w:t>
      </w:r>
      <w:r w:rsidR="00BD2E05" w:rsidRPr="002357E5">
        <w:t>: The reason to invest in heaven is because eternal reward is better than greed (Matt 6:19-24).</w:t>
      </w:r>
    </w:p>
    <w:p w14:paraId="5B24F8E2" w14:textId="77777777" w:rsidR="00BD2E05" w:rsidRPr="002357E5" w:rsidRDefault="00BD2E05" w:rsidP="00FF4FA6">
      <w:pPr>
        <w:pStyle w:val="Heading6"/>
      </w:pPr>
      <w:r w:rsidRPr="002357E5">
        <w:t>The reason to invest in heaven is because pursuing eternal reward makes sense (6:19-21).</w:t>
      </w:r>
    </w:p>
    <w:p w14:paraId="346CCAB2" w14:textId="77777777" w:rsidR="00E05D16" w:rsidRPr="002357E5" w:rsidRDefault="00BD2E05" w:rsidP="00CD30EB">
      <w:pPr>
        <w:pStyle w:val="Heading7"/>
      </w:pPr>
      <w:r w:rsidRPr="002357E5">
        <w:t>Collect heavenly—not earthly—rewards since they’re eternal (6:19-20).</w:t>
      </w:r>
    </w:p>
    <w:p w14:paraId="4CA8EB46" w14:textId="77777777" w:rsidR="00BD2E05" w:rsidRPr="002357E5" w:rsidRDefault="00BD2E05" w:rsidP="00CD30EB">
      <w:pPr>
        <w:pStyle w:val="Heading7"/>
      </w:pPr>
      <w:r w:rsidRPr="002357E5">
        <w:t>What we value takes our time and energy (6:21).</w:t>
      </w:r>
    </w:p>
    <w:p w14:paraId="0756C9C1" w14:textId="77777777" w:rsidR="00BD2E05" w:rsidRPr="002357E5" w:rsidRDefault="00BD2E05" w:rsidP="00FF4FA6">
      <w:pPr>
        <w:pStyle w:val="Heading6"/>
      </w:pPr>
      <w:r w:rsidRPr="002357E5">
        <w:t>The reason to invest in heaven is because wisdom avoids greed (6:22-23).</w:t>
      </w:r>
    </w:p>
    <w:p w14:paraId="2786A51E" w14:textId="77777777" w:rsidR="001E6AFB" w:rsidRPr="002357E5" w:rsidRDefault="00BD2E05" w:rsidP="00CD30EB">
      <w:pPr>
        <w:pStyle w:val="Heading7"/>
      </w:pPr>
      <w:r w:rsidRPr="002357E5">
        <w:t>Lamps reveal good priorities, and wisdom prevents greed</w:t>
      </w:r>
      <w:r w:rsidR="001E6AFB" w:rsidRPr="002357E5">
        <w:t xml:space="preserve"> (6:22-23a).</w:t>
      </w:r>
    </w:p>
    <w:p w14:paraId="7379259F" w14:textId="77777777" w:rsidR="00BD2E05" w:rsidRPr="002357E5" w:rsidRDefault="00BD2E05" w:rsidP="00CD30EB">
      <w:pPr>
        <w:pStyle w:val="Heading7"/>
      </w:pPr>
      <w:r w:rsidRPr="002357E5">
        <w:t>One who thinks that greed is good is in real trouble (6:23b).</w:t>
      </w:r>
    </w:p>
    <w:p w14:paraId="09A527AC" w14:textId="77777777" w:rsidR="00BD2E05" w:rsidRPr="002357E5" w:rsidRDefault="00BD2E05" w:rsidP="00FF4FA6">
      <w:pPr>
        <w:pStyle w:val="Heading6"/>
      </w:pPr>
      <w:r w:rsidRPr="002357E5">
        <w:t>The reason to invest in heaven is because either God or money controls us (6:24).</w:t>
      </w:r>
    </w:p>
    <w:p w14:paraId="1FEF9BF9" w14:textId="77777777" w:rsidR="00BD2E05" w:rsidRPr="002357E5" w:rsidRDefault="00BD2E05" w:rsidP="00CD30EB">
      <w:pPr>
        <w:pStyle w:val="Heading7"/>
      </w:pPr>
      <w:r w:rsidRPr="002357E5">
        <w:t>We all commit to only one authority (6:24a).</w:t>
      </w:r>
    </w:p>
    <w:p w14:paraId="463F528F" w14:textId="77777777" w:rsidR="00BD2E05" w:rsidRPr="002357E5" w:rsidRDefault="00BD2E05" w:rsidP="00CD30EB">
      <w:pPr>
        <w:pStyle w:val="Heading7"/>
      </w:pPr>
      <w:r w:rsidRPr="002357E5">
        <w:t>We can’t serve both God and money (6:24b).</w:t>
      </w:r>
    </w:p>
    <w:p w14:paraId="064F0D26" w14:textId="77777777" w:rsidR="00284568" w:rsidRPr="002357E5" w:rsidRDefault="00284568" w:rsidP="003C2F23">
      <w:pPr>
        <w:pStyle w:val="Heading5"/>
      </w:pPr>
      <w:r w:rsidRPr="002357E5">
        <w:rPr>
          <w:b/>
          <w:u w:val="single"/>
        </w:rPr>
        <w:t>Worry</w:t>
      </w:r>
      <w:r w:rsidRPr="002357E5">
        <w:t>: The way to defeat worry about food and clothes is to trust God that you’ll rule with Jesus (6:25-34).</w:t>
      </w:r>
    </w:p>
    <w:p w14:paraId="21B80C13" w14:textId="77777777" w:rsidR="00284568" w:rsidRPr="002357E5" w:rsidRDefault="00284568" w:rsidP="00FF4FA6">
      <w:pPr>
        <w:pStyle w:val="Heading6"/>
      </w:pPr>
      <w:r w:rsidRPr="002357E5">
        <w:t>The way to defeat worry about food is to see that God feeds us while worry starves us (6:25-27).</w:t>
      </w:r>
    </w:p>
    <w:p w14:paraId="2CB40141" w14:textId="77777777" w:rsidR="00284568" w:rsidRPr="002357E5" w:rsidRDefault="00284568" w:rsidP="00CD30EB">
      <w:pPr>
        <w:pStyle w:val="Heading7"/>
      </w:pPr>
      <w:r w:rsidRPr="002357E5">
        <w:t>Don’t worry about food, drink, or clothes (6:25).</w:t>
      </w:r>
    </w:p>
    <w:p w14:paraId="10A0F7FA" w14:textId="77777777" w:rsidR="00284568" w:rsidRPr="002357E5" w:rsidRDefault="00284568" w:rsidP="00CD30EB">
      <w:pPr>
        <w:pStyle w:val="Heading7"/>
      </w:pPr>
      <w:r w:rsidRPr="002357E5">
        <w:t>God will feed you more than diligent birds as</w:t>
      </w:r>
      <w:r w:rsidR="00A65162">
        <w:t xml:space="preserve"> he </w:t>
      </w:r>
      <w:r w:rsidRPr="002357E5">
        <w:t>values you more (6:26).</w:t>
      </w:r>
    </w:p>
    <w:p w14:paraId="0A55F1BD" w14:textId="77777777" w:rsidR="00284568" w:rsidRPr="002357E5" w:rsidRDefault="00284568" w:rsidP="00CD30EB">
      <w:pPr>
        <w:pStyle w:val="Heading7"/>
      </w:pPr>
      <w:r w:rsidRPr="002357E5">
        <w:t>Worry doesn't help us live even one hour longer (6:27).</w:t>
      </w:r>
    </w:p>
    <w:p w14:paraId="1E2790D1" w14:textId="77777777" w:rsidR="00284568" w:rsidRPr="002357E5" w:rsidRDefault="00284568" w:rsidP="00FF4FA6">
      <w:pPr>
        <w:pStyle w:val="Heading6"/>
      </w:pPr>
      <w:r w:rsidRPr="002357E5">
        <w:t>The way to defeat worry about clothes is to see that God clothes nature without any worry (6:28-30).</w:t>
      </w:r>
    </w:p>
    <w:p w14:paraId="6EEB5B65" w14:textId="77777777" w:rsidR="00284568" w:rsidRPr="002357E5" w:rsidRDefault="00284568" w:rsidP="00CD30EB">
      <w:pPr>
        <w:pStyle w:val="Heading7"/>
      </w:pPr>
      <w:r w:rsidRPr="002357E5">
        <w:t>Don’t worry about clothes (6:28a).</w:t>
      </w:r>
    </w:p>
    <w:p w14:paraId="561E17BE" w14:textId="77777777" w:rsidR="00284568" w:rsidRPr="002357E5" w:rsidRDefault="00284568" w:rsidP="00CD30EB">
      <w:pPr>
        <w:pStyle w:val="Heading7"/>
      </w:pPr>
      <w:r w:rsidRPr="002357E5">
        <w:t>God clothes lilies even better than</w:t>
      </w:r>
      <w:r w:rsidR="00A65162">
        <w:t xml:space="preserve"> he </w:t>
      </w:r>
      <w:r w:rsidRPr="002357E5">
        <w:t>clothed Solomon (6:28b-29).</w:t>
      </w:r>
    </w:p>
    <w:p w14:paraId="5B81BCFF" w14:textId="77777777" w:rsidR="00284568" w:rsidRPr="002357E5" w:rsidRDefault="00284568" w:rsidP="00CD30EB">
      <w:pPr>
        <w:pStyle w:val="Heading7"/>
      </w:pPr>
      <w:r w:rsidRPr="002357E5">
        <w:t>God cares for passing grass, so he’ll care for precious people like us (6:30).</w:t>
      </w:r>
    </w:p>
    <w:p w14:paraId="1B3C6ED6" w14:textId="77777777" w:rsidR="00284568" w:rsidRPr="002357E5" w:rsidRDefault="00284568" w:rsidP="00FF4FA6">
      <w:pPr>
        <w:pStyle w:val="Heading6"/>
      </w:pPr>
      <w:r w:rsidRPr="002357E5">
        <w:t>The way to defeat worry about food and clothes is to trust God that you’ll rule with Jesus (6:31-34).</w:t>
      </w:r>
    </w:p>
    <w:p w14:paraId="7874C64E" w14:textId="77777777" w:rsidR="00284568" w:rsidRPr="002357E5" w:rsidRDefault="00284568" w:rsidP="00CD30EB">
      <w:pPr>
        <w:pStyle w:val="Heading7"/>
      </w:pPr>
      <w:r w:rsidRPr="002357E5">
        <w:lastRenderedPageBreak/>
        <w:t>Therefore, replace worry with seeking Christ’s rule on earth (6:31-33).</w:t>
      </w:r>
    </w:p>
    <w:p w14:paraId="32E891E0" w14:textId="3A30E6AB" w:rsidR="00284568" w:rsidRPr="002357E5" w:rsidRDefault="00284568" w:rsidP="00CD30EB">
      <w:pPr>
        <w:pStyle w:val="Heading7"/>
      </w:pPr>
      <w:r w:rsidRPr="002357E5">
        <w:t>Therefore, replace care for tomorrow with trust in God today (6:34).</w:t>
      </w:r>
    </w:p>
    <w:p w14:paraId="1F311BAA" w14:textId="010DF7B4" w:rsidR="00E6006D" w:rsidRPr="002357E5" w:rsidRDefault="00652323" w:rsidP="003C2F23">
      <w:pPr>
        <w:pStyle w:val="Heading5"/>
      </w:pPr>
      <w:r w:rsidRPr="002357E5">
        <w:rPr>
          <w:b/>
          <w:u w:val="single"/>
        </w:rPr>
        <w:t>Judging</w:t>
      </w:r>
      <w:r w:rsidR="00E6006D" w:rsidRPr="002357E5">
        <w:t>: The way to judge others is with fear, humility</w:t>
      </w:r>
      <w:r w:rsidR="004B79C2">
        <w:t>,</w:t>
      </w:r>
      <w:r w:rsidR="00E6006D" w:rsidRPr="002357E5">
        <w:t xml:space="preserve"> and wisdom (Matt 7:1-6; cf. Luke 6:37-42).</w:t>
      </w:r>
      <w:r w:rsidR="00E44EEB" w:rsidRPr="002357E5">
        <w:t xml:space="preserve"> </w:t>
      </w:r>
      <w:r w:rsidR="00E44EEB" w:rsidRPr="002357E5">
        <w:rPr>
          <w:i/>
        </w:rPr>
        <w:t>See page 80i.</w:t>
      </w:r>
    </w:p>
    <w:p w14:paraId="39FF01B4" w14:textId="77777777" w:rsidR="00E6006D" w:rsidRPr="002357E5" w:rsidRDefault="00E6006D" w:rsidP="00FF4FA6">
      <w:pPr>
        <w:pStyle w:val="Heading6"/>
      </w:pPr>
      <w:r w:rsidRPr="002357E5">
        <w:t>Fear: The way to judge others is to realize that God will judge you (7:1-2).</w:t>
      </w:r>
    </w:p>
    <w:p w14:paraId="06F13208" w14:textId="77777777" w:rsidR="00A9193C" w:rsidRPr="002357E5" w:rsidRDefault="00E6006D" w:rsidP="00CD30EB">
      <w:pPr>
        <w:pStyle w:val="Heading7"/>
      </w:pPr>
      <w:r w:rsidRPr="002357E5">
        <w:t>Don’t pick on weak areas in others when you are even weaker (7:1).</w:t>
      </w:r>
    </w:p>
    <w:p w14:paraId="6E191600" w14:textId="77777777" w:rsidR="00E6006D" w:rsidRPr="002357E5" w:rsidRDefault="00E6006D" w:rsidP="00CD30EB">
      <w:pPr>
        <w:pStyle w:val="Heading7"/>
      </w:pPr>
      <w:r w:rsidRPr="002357E5">
        <w:t>Know that God will hold you to the standard you impose on others (7:2).</w:t>
      </w:r>
    </w:p>
    <w:p w14:paraId="536DE793" w14:textId="03C2A70D" w:rsidR="00E6006D" w:rsidRPr="002357E5" w:rsidRDefault="00E6006D" w:rsidP="00FF4FA6">
      <w:pPr>
        <w:pStyle w:val="Heading6"/>
      </w:pPr>
      <w:r w:rsidRPr="002357E5">
        <w:t xml:space="preserve">Humility: The way to judge others is </w:t>
      </w:r>
      <w:r w:rsidR="004B79C2">
        <w:t>first to</w:t>
      </w:r>
      <w:r w:rsidRPr="002357E5">
        <w:t xml:space="preserve"> judge your own life (7:3-5).</w:t>
      </w:r>
    </w:p>
    <w:p w14:paraId="3A59C9B2" w14:textId="77777777" w:rsidR="00E6006D" w:rsidRPr="002357E5" w:rsidRDefault="00E6006D" w:rsidP="00CD30EB">
      <w:pPr>
        <w:pStyle w:val="Heading7"/>
      </w:pPr>
      <w:r w:rsidRPr="002357E5">
        <w:t>Don’t pick on weak areas in others when you are even weaker (7:3-4a).</w:t>
      </w:r>
    </w:p>
    <w:p w14:paraId="219B7C98" w14:textId="77777777" w:rsidR="00E6006D" w:rsidRPr="002357E5" w:rsidRDefault="00E6006D" w:rsidP="00CD30EB">
      <w:pPr>
        <w:pStyle w:val="Heading7"/>
      </w:pPr>
      <w:r w:rsidRPr="002357E5">
        <w:t>Solve your issue before helping another who struggles even less in this area (7:4b</w:t>
      </w:r>
      <w:r w:rsidR="00413968" w:rsidRPr="002357E5">
        <w:t>-5</w:t>
      </w:r>
      <w:r w:rsidRPr="002357E5">
        <w:t>).</w:t>
      </w:r>
    </w:p>
    <w:p w14:paraId="65079F45" w14:textId="40148B07" w:rsidR="00E6006D" w:rsidRPr="002357E5" w:rsidRDefault="00E6006D" w:rsidP="00FF4FA6">
      <w:pPr>
        <w:pStyle w:val="Heading6"/>
      </w:pPr>
      <w:r w:rsidRPr="002357E5">
        <w:t xml:space="preserve">Wisdom: The way to judge others is </w:t>
      </w:r>
      <w:r w:rsidR="004B79C2">
        <w:t xml:space="preserve">to </w:t>
      </w:r>
      <w:r w:rsidRPr="002357E5">
        <w:t>discern whom to invest your life (7:6).</w:t>
      </w:r>
    </w:p>
    <w:p w14:paraId="707601EA" w14:textId="77777777" w:rsidR="00A558D0" w:rsidRPr="002357E5" w:rsidRDefault="00E6006D" w:rsidP="00CD30EB">
      <w:pPr>
        <w:pStyle w:val="Heading7"/>
      </w:pPr>
      <w:r w:rsidRPr="002357E5">
        <w:t>Don’t waste valuable resources on those who could care less (7:6a).</w:t>
      </w:r>
    </w:p>
    <w:p w14:paraId="7A3464C4" w14:textId="1935A613" w:rsidR="000A28AB" w:rsidRPr="002357E5" w:rsidRDefault="00E6006D" w:rsidP="00CD30EB">
      <w:pPr>
        <w:pStyle w:val="Heading7"/>
      </w:pPr>
      <w:r w:rsidRPr="002357E5">
        <w:t xml:space="preserve">People who scorn you </w:t>
      </w:r>
      <w:r w:rsidR="004B79C2">
        <w:t xml:space="preserve">for </w:t>
      </w:r>
      <w:r w:rsidRPr="002357E5">
        <w:t>investing in them can really harm you (7:6b).</w:t>
      </w:r>
    </w:p>
    <w:p w14:paraId="470AAFA9" w14:textId="77777777" w:rsidR="002F33FD" w:rsidRPr="002357E5" w:rsidRDefault="002F33FD" w:rsidP="00B45FEB">
      <w:pPr>
        <w:pStyle w:val="Heading4"/>
      </w:pPr>
      <w:r w:rsidRPr="002357E5">
        <w:t xml:space="preserve">Despite the Pharisees' rejection, Christ </w:t>
      </w:r>
      <w:r w:rsidR="00BD0D2A" w:rsidRPr="002357E5">
        <w:t xml:space="preserve">taught </w:t>
      </w:r>
      <w:r w:rsidR="009051B3" w:rsidRPr="002357E5">
        <w:t xml:space="preserve">the way of salvation and other </w:t>
      </w:r>
      <w:r w:rsidR="00BD0D2A" w:rsidRPr="002357E5">
        <w:t xml:space="preserve">key truths to those </w:t>
      </w:r>
      <w:r w:rsidR="00A7288D" w:rsidRPr="002357E5">
        <w:t>who wanted</w:t>
      </w:r>
      <w:r w:rsidRPr="002357E5">
        <w:t xml:space="preserve"> to enter the kingdom (7:7-29).</w:t>
      </w:r>
    </w:p>
    <w:p w14:paraId="0001B500" w14:textId="77777777" w:rsidR="001F2226" w:rsidRPr="00244538" w:rsidRDefault="00E61C23" w:rsidP="003C2F23">
      <w:pPr>
        <w:pStyle w:val="Heading5"/>
      </w:pPr>
      <w:r>
        <w:t>God answers p</w:t>
      </w:r>
      <w:r w:rsidR="001F2226" w:rsidRPr="00244538">
        <w:t xml:space="preserve">ersistent prayer </w:t>
      </w:r>
      <w:r>
        <w:t>because</w:t>
      </w:r>
      <w:r w:rsidR="00A65162">
        <w:t xml:space="preserve"> he </w:t>
      </w:r>
      <w:r>
        <w:t>is a caring Father</w:t>
      </w:r>
      <w:r w:rsidR="001F2226" w:rsidRPr="00244538">
        <w:t>, not because of the endless repetitions of the Pharisees (7:7-12).</w:t>
      </w:r>
    </w:p>
    <w:p w14:paraId="5C8962DE" w14:textId="77777777" w:rsidR="001F2226" w:rsidRPr="002357E5" w:rsidRDefault="00F41D7E" w:rsidP="003C2F23">
      <w:pPr>
        <w:pStyle w:val="Heading5"/>
      </w:pPr>
      <w:r>
        <w:t xml:space="preserve">Jesus invites unbelievers into </w:t>
      </w:r>
      <w:r w:rsidR="001F2226" w:rsidRPr="002357E5">
        <w:t xml:space="preserve">the kingdom </w:t>
      </w:r>
      <w:r w:rsidR="00B07B0C" w:rsidRPr="002357E5">
        <w:t>by</w:t>
      </w:r>
      <w:r w:rsidR="001F2226" w:rsidRPr="002357E5">
        <w:t xml:space="preserve"> </w:t>
      </w:r>
      <w:r>
        <w:t>trusting</w:t>
      </w:r>
      <w:r w:rsidR="00AC0675">
        <w:t xml:space="preserve"> his </w:t>
      </w:r>
      <w:r w:rsidR="001F2226" w:rsidRPr="002357E5">
        <w:t xml:space="preserve">narrow way </w:t>
      </w:r>
      <w:r>
        <w:t>rather than the</w:t>
      </w:r>
      <w:r w:rsidR="001F2226" w:rsidRPr="002357E5">
        <w:t xml:space="preserve"> </w:t>
      </w:r>
      <w:r>
        <w:t xml:space="preserve">destructive, </w:t>
      </w:r>
      <w:r w:rsidR="001F2226" w:rsidRPr="002357E5">
        <w:t>broad way of the</w:t>
      </w:r>
      <w:r w:rsidR="00B07B0C" w:rsidRPr="002357E5">
        <w:t xml:space="preserve"> Pharisees </w:t>
      </w:r>
      <w:r w:rsidR="001F2226" w:rsidRPr="002357E5">
        <w:t>(7:13-14).</w:t>
      </w:r>
    </w:p>
    <w:p w14:paraId="1DA2BC63" w14:textId="77777777" w:rsidR="001F2226" w:rsidRPr="002357E5" w:rsidRDefault="009C0ED5" w:rsidP="003C2F23">
      <w:pPr>
        <w:pStyle w:val="Heading5"/>
      </w:pPr>
      <w:r w:rsidRPr="002357E5">
        <w:t>Ungodly heretics</w:t>
      </w:r>
      <w:r w:rsidR="001F2226" w:rsidRPr="002357E5">
        <w:t xml:space="preserve"> like the Pharisees will be judged </w:t>
      </w:r>
      <w:r w:rsidR="00B02C5B">
        <w:t>for trusting their works instead of having a</w:t>
      </w:r>
      <w:r w:rsidR="001F2226" w:rsidRPr="002357E5">
        <w:t xml:space="preserve"> relationship with the King (7:15-23).</w:t>
      </w:r>
    </w:p>
    <w:p w14:paraId="0721EC39" w14:textId="77777777" w:rsidR="001F2226" w:rsidRPr="002357E5" w:rsidRDefault="00815D48" w:rsidP="003C2F23">
      <w:pPr>
        <w:pStyle w:val="Heading5"/>
      </w:pPr>
      <w:r w:rsidRPr="002357E5">
        <w:t>Unbelievers must accept Jesus</w:t>
      </w:r>
      <w:r w:rsidR="001F2226" w:rsidRPr="002357E5">
        <w:t xml:space="preserve"> </w:t>
      </w:r>
      <w:r w:rsidR="005E080D">
        <w:t>to enter</w:t>
      </w:r>
      <w:r w:rsidR="001F2226" w:rsidRPr="002357E5">
        <w:t xml:space="preserve"> the kingdom </w:t>
      </w:r>
      <w:r w:rsidR="00E361DA">
        <w:t>while</w:t>
      </w:r>
      <w:r w:rsidR="001F2226" w:rsidRPr="002357E5">
        <w:t xml:space="preserve"> the Pharisees </w:t>
      </w:r>
      <w:r w:rsidR="00E361DA">
        <w:t>will</w:t>
      </w:r>
      <w:r w:rsidR="001F2226" w:rsidRPr="002357E5">
        <w:t xml:space="preserve"> miss </w:t>
      </w:r>
      <w:r w:rsidR="00E361DA">
        <w:t>it by trusting their</w:t>
      </w:r>
      <w:r w:rsidRPr="002357E5">
        <w:t xml:space="preserve"> external observance (7:24-</w:t>
      </w:r>
      <w:r w:rsidR="001F2226" w:rsidRPr="002357E5">
        <w:t>27).</w:t>
      </w:r>
    </w:p>
    <w:p w14:paraId="3B6FFA68" w14:textId="77777777" w:rsidR="00DB2C13" w:rsidRPr="002357E5" w:rsidRDefault="00DB2C13" w:rsidP="003C2F23">
      <w:pPr>
        <w:pStyle w:val="Heading5"/>
      </w:pPr>
      <w:r w:rsidRPr="002357E5">
        <w:t>The crowd's amazement recognize</w:t>
      </w:r>
      <w:r w:rsidR="00625964">
        <w:t>d Christ</w:t>
      </w:r>
      <w:r w:rsidRPr="002357E5">
        <w:t xml:space="preserve"> as Messiah </w:t>
      </w:r>
      <w:r w:rsidR="00625964">
        <w:t>but the Pharisee</w:t>
      </w:r>
      <w:r w:rsidRPr="002357E5">
        <w:t xml:space="preserve"> </w:t>
      </w:r>
      <w:r w:rsidR="009B5146" w:rsidRPr="002357E5">
        <w:t xml:space="preserve">system </w:t>
      </w:r>
      <w:r w:rsidRPr="002357E5">
        <w:t xml:space="preserve">lacked </w:t>
      </w:r>
      <w:r w:rsidR="00625964">
        <w:t>God’s authority and blessing</w:t>
      </w:r>
      <w:r w:rsidR="0095398A" w:rsidRPr="002357E5">
        <w:t xml:space="preserve"> (7:28-29)</w:t>
      </w:r>
      <w:r w:rsidRPr="002357E5">
        <w:t>.</w:t>
      </w:r>
    </w:p>
    <w:p w14:paraId="51E64E5B" w14:textId="77777777" w:rsidR="00DB2C13" w:rsidRPr="004E3178" w:rsidRDefault="00A82D83" w:rsidP="00581F66">
      <w:pPr>
        <w:pStyle w:val="Heading2"/>
      </w:pPr>
      <w:r w:rsidRPr="0004606D">
        <w:t xml:space="preserve">Christ </w:t>
      </w:r>
      <w:r>
        <w:t>shows</w:t>
      </w:r>
      <w:r w:rsidRPr="0004606D">
        <w:t xml:space="preserve"> the power expected of the Messiah to show</w:t>
      </w:r>
      <w:r w:rsidR="00A65162">
        <w:t xml:space="preserve"> he </w:t>
      </w:r>
      <w:r>
        <w:t>can</w:t>
      </w:r>
      <w:r w:rsidRPr="0004606D">
        <w:t xml:space="preserve"> </w:t>
      </w:r>
      <w:r>
        <w:t>give</w:t>
      </w:r>
      <w:r w:rsidRPr="0004606D">
        <w:t xml:space="preserve"> </w:t>
      </w:r>
      <w:r>
        <w:t xml:space="preserve">Israel </w:t>
      </w:r>
      <w:r w:rsidRPr="0004606D">
        <w:t xml:space="preserve">the kingdom </w:t>
      </w:r>
      <w:r>
        <w:t>when</w:t>
      </w:r>
      <w:r w:rsidRPr="0004606D">
        <w:t xml:space="preserve"> </w:t>
      </w:r>
      <w:r>
        <w:t xml:space="preserve">they are willing to </w:t>
      </w:r>
      <w:r w:rsidRPr="0004606D">
        <w:t xml:space="preserve">accept it </w:t>
      </w:r>
      <w:r w:rsidR="0037539C" w:rsidRPr="004E3178">
        <w:t>(Matt 8–10)</w:t>
      </w:r>
      <w:r w:rsidR="00DB2C13" w:rsidRPr="004E3178">
        <w:t>.</w:t>
      </w:r>
    </w:p>
    <w:p w14:paraId="0B58EC74" w14:textId="77777777" w:rsidR="00DB2C13" w:rsidRPr="002357E5" w:rsidRDefault="00046609" w:rsidP="00E34428">
      <w:pPr>
        <w:pStyle w:val="Heading3"/>
        <w:ind w:left="1418" w:hanging="312"/>
      </w:pPr>
      <w:r>
        <w:rPr>
          <w:rFonts w:cs="Times New Roman"/>
          <w:szCs w:val="24"/>
        </w:rPr>
        <w:t xml:space="preserve">Christ’s </w:t>
      </w:r>
      <w:r w:rsidR="00C611CC" w:rsidRPr="004E3178">
        <w:rPr>
          <w:rFonts w:cs="Times New Roman"/>
          <w:szCs w:val="24"/>
        </w:rPr>
        <w:t xml:space="preserve">power and authority of Messiah </w:t>
      </w:r>
      <w:r>
        <w:t>could</w:t>
      </w:r>
      <w:r w:rsidR="00DB2C13" w:rsidRPr="002357E5">
        <w:t xml:space="preserve"> soon take place in the kingdom if the nation accepts</w:t>
      </w:r>
      <w:r w:rsidR="00AC0675">
        <w:t xml:space="preserve"> him </w:t>
      </w:r>
      <w:r w:rsidR="00DB2C13" w:rsidRPr="002357E5">
        <w:t>as Messiah</w:t>
      </w:r>
      <w:r w:rsidR="006B4782" w:rsidRPr="002357E5">
        <w:t xml:space="preserve"> (8:1–9:34)</w:t>
      </w:r>
      <w:r w:rsidR="00DB2C13" w:rsidRPr="002357E5">
        <w:t>.</w:t>
      </w:r>
    </w:p>
    <w:p w14:paraId="6D73C720" w14:textId="77777777" w:rsidR="00DB2C13" w:rsidRPr="002357E5" w:rsidRDefault="00DB2C13" w:rsidP="00B45FEB">
      <w:pPr>
        <w:pStyle w:val="Heading4"/>
      </w:pPr>
      <w:r w:rsidRPr="002357E5">
        <w:lastRenderedPageBreak/>
        <w:t>His miracles of healing demonstrate</w:t>
      </w:r>
      <w:r w:rsidR="00AC0675">
        <w:t xml:space="preserve"> his </w:t>
      </w:r>
      <w:r w:rsidRPr="002357E5">
        <w:t>power as Messiah</w:t>
      </w:r>
      <w:r w:rsidR="006B4782" w:rsidRPr="002357E5">
        <w:t xml:space="preserve"> (8:1-17)</w:t>
      </w:r>
      <w:r w:rsidRPr="002357E5">
        <w:t>.</w:t>
      </w:r>
    </w:p>
    <w:p w14:paraId="0DAAFE2E" w14:textId="77777777" w:rsidR="00DB2C13" w:rsidRPr="002357E5" w:rsidRDefault="00DB2C13" w:rsidP="00B45FEB">
      <w:pPr>
        <w:pStyle w:val="Heading4"/>
      </w:pPr>
      <w:r w:rsidRPr="002357E5">
        <w:t>His detailing the cost of discipleship demonstrates</w:t>
      </w:r>
      <w:r w:rsidR="00AC0675">
        <w:t xml:space="preserve"> his </w:t>
      </w:r>
      <w:r w:rsidRPr="002357E5">
        <w:t>power as Messiah</w:t>
      </w:r>
      <w:r w:rsidR="006B4782" w:rsidRPr="002357E5">
        <w:t xml:space="preserve"> (8:18-22)</w:t>
      </w:r>
      <w:r w:rsidRPr="002357E5">
        <w:t>.</w:t>
      </w:r>
    </w:p>
    <w:p w14:paraId="73E5DF3C" w14:textId="77777777" w:rsidR="00DB2C13" w:rsidRPr="002357E5" w:rsidRDefault="00DB2C13" w:rsidP="00B45FEB">
      <w:pPr>
        <w:pStyle w:val="Heading4"/>
      </w:pPr>
      <w:r w:rsidRPr="002357E5">
        <w:t>His miracles of power demonstrate that</w:t>
      </w:r>
      <w:r w:rsidR="00A65162">
        <w:t xml:space="preserve"> he </w:t>
      </w:r>
      <w:r w:rsidRPr="002357E5">
        <w:t>is Messiah</w:t>
      </w:r>
      <w:r w:rsidR="006B4782" w:rsidRPr="002357E5">
        <w:t xml:space="preserve"> (8:23–9:8)</w:t>
      </w:r>
      <w:r w:rsidRPr="002357E5">
        <w:t>.</w:t>
      </w:r>
    </w:p>
    <w:p w14:paraId="54B1E74C" w14:textId="77777777" w:rsidR="00DB2C13" w:rsidRPr="002357E5" w:rsidRDefault="00DB2C13" w:rsidP="00B45FEB">
      <w:pPr>
        <w:pStyle w:val="Heading4"/>
      </w:pPr>
      <w:r w:rsidRPr="002357E5">
        <w:t>His distinct disciple</w:t>
      </w:r>
      <w:r w:rsidR="006B4782" w:rsidRPr="002357E5">
        <w:t>ship</w:t>
      </w:r>
      <w:r w:rsidRPr="002357E5">
        <w:t xml:space="preserve"> requirements </w:t>
      </w:r>
      <w:r w:rsidR="006B4782" w:rsidRPr="002357E5">
        <w:t>show</w:t>
      </w:r>
      <w:r w:rsidR="00AC0675">
        <w:t xml:space="preserve"> his </w:t>
      </w:r>
      <w:r w:rsidRPr="002357E5">
        <w:t>power as Messiah</w:t>
      </w:r>
      <w:r w:rsidR="006B4782" w:rsidRPr="002357E5">
        <w:t xml:space="preserve"> (9:9-17)</w:t>
      </w:r>
      <w:r w:rsidRPr="002357E5">
        <w:t>.</w:t>
      </w:r>
    </w:p>
    <w:p w14:paraId="48033B08" w14:textId="77777777" w:rsidR="00DB2C13" w:rsidRPr="002357E5" w:rsidRDefault="00DB2C13" w:rsidP="00B45FEB">
      <w:pPr>
        <w:pStyle w:val="Heading4"/>
      </w:pPr>
      <w:r w:rsidRPr="002357E5">
        <w:t>His miracles of restoration demonstrate</w:t>
      </w:r>
      <w:r w:rsidR="00AC0675">
        <w:t xml:space="preserve"> his </w:t>
      </w:r>
      <w:r w:rsidRPr="002357E5">
        <w:t>power as Messiah</w:t>
      </w:r>
      <w:r w:rsidR="006B4782" w:rsidRPr="002357E5">
        <w:t xml:space="preserve"> (9:18-34)</w:t>
      </w:r>
      <w:r w:rsidRPr="002357E5">
        <w:t>.</w:t>
      </w:r>
    </w:p>
    <w:p w14:paraId="3EFC7560" w14:textId="77777777" w:rsidR="00DB2C13" w:rsidRPr="008B5277" w:rsidRDefault="00DB2C13" w:rsidP="008B5277">
      <w:pPr>
        <w:pStyle w:val="Heading3"/>
        <w:ind w:left="1418" w:hanging="312"/>
        <w:rPr>
          <w:rFonts w:cs="Times New Roman"/>
          <w:szCs w:val="24"/>
        </w:rPr>
      </w:pPr>
      <w:r w:rsidRPr="008B5277">
        <w:rPr>
          <w:rFonts w:cs="Times New Roman"/>
          <w:szCs w:val="24"/>
        </w:rPr>
        <w:t xml:space="preserve">Jesus </w:t>
      </w:r>
      <w:r w:rsidR="00212052">
        <w:rPr>
          <w:rFonts w:cs="Times New Roman"/>
          <w:szCs w:val="24"/>
        </w:rPr>
        <w:t>shows Messianic</w:t>
      </w:r>
      <w:r w:rsidRPr="008B5277">
        <w:rPr>
          <w:rFonts w:cs="Times New Roman"/>
          <w:szCs w:val="24"/>
        </w:rPr>
        <w:t xml:space="preserve"> authority </w:t>
      </w:r>
      <w:r w:rsidR="00212052">
        <w:rPr>
          <w:rFonts w:cs="Times New Roman"/>
          <w:szCs w:val="24"/>
        </w:rPr>
        <w:t>by</w:t>
      </w:r>
      <w:r w:rsidRPr="008B5277">
        <w:rPr>
          <w:rFonts w:cs="Times New Roman"/>
          <w:szCs w:val="24"/>
        </w:rPr>
        <w:t xml:space="preserve"> delegation authority to the disciples as they are sent out to heal and exorcise demons</w:t>
      </w:r>
      <w:r w:rsidR="0097482A" w:rsidRPr="008B5277">
        <w:rPr>
          <w:rFonts w:cs="Times New Roman"/>
          <w:szCs w:val="24"/>
        </w:rPr>
        <w:t xml:space="preserve"> (9:35–10:42)</w:t>
      </w:r>
      <w:r w:rsidRPr="008B5277">
        <w:rPr>
          <w:rFonts w:cs="Times New Roman"/>
          <w:szCs w:val="24"/>
        </w:rPr>
        <w:t>.</w:t>
      </w:r>
    </w:p>
    <w:p w14:paraId="762FCB0C" w14:textId="77777777" w:rsidR="00DB2C13" w:rsidRPr="002357E5" w:rsidRDefault="00DB2C13" w:rsidP="00D84365">
      <w:pPr>
        <w:tabs>
          <w:tab w:val="left" w:pos="1800"/>
        </w:tabs>
        <w:ind w:left="1800" w:right="-342" w:hanging="360"/>
        <w:rPr>
          <w:rFonts w:ascii="Arial" w:hAnsi="Arial" w:cs="Arial"/>
          <w:sz w:val="22"/>
          <w:szCs w:val="22"/>
        </w:rPr>
      </w:pPr>
    </w:p>
    <w:p w14:paraId="228D9022"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3FC3B895" wp14:editId="528D1182">
            <wp:extent cx="4160520" cy="2788920"/>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0520" cy="2788920"/>
                    </a:xfrm>
                    <a:prstGeom prst="rect">
                      <a:avLst/>
                    </a:prstGeom>
                    <a:noFill/>
                    <a:ln>
                      <a:noFill/>
                    </a:ln>
                  </pic:spPr>
                </pic:pic>
              </a:graphicData>
            </a:graphic>
          </wp:inline>
        </w:drawing>
      </w:r>
    </w:p>
    <w:p w14:paraId="2BDF3D19" w14:textId="77777777" w:rsidR="004671EA" w:rsidRPr="001D4AAE" w:rsidRDefault="004671EA" w:rsidP="001D4AAE">
      <w:pPr>
        <w:pStyle w:val="Heading1"/>
        <w:ind w:hanging="432"/>
      </w:pPr>
      <w:r w:rsidRPr="00D84365">
        <w:t>The reason to serve Jesus is because</w:t>
      </w:r>
      <w:r w:rsidR="00A65162">
        <w:t xml:space="preserve"> he </w:t>
      </w:r>
      <w:r w:rsidR="00187592">
        <w:t>has</w:t>
      </w:r>
      <w:r w:rsidRPr="00D84365">
        <w:t xml:space="preserve"> </w:t>
      </w:r>
      <w:r w:rsidR="00187592" w:rsidRPr="00187592">
        <w:t xml:space="preserve">kingdom authority over the Church during Israel’s rejection </w:t>
      </w:r>
      <w:r>
        <w:t>(Matt 11–27</w:t>
      </w:r>
      <w:r w:rsidRPr="00D84365">
        <w:t>).</w:t>
      </w:r>
    </w:p>
    <w:p w14:paraId="2E37AC45" w14:textId="77777777" w:rsidR="00DB2C13" w:rsidRPr="00AF5EFE" w:rsidRDefault="00DB2C13" w:rsidP="00581F66">
      <w:pPr>
        <w:pStyle w:val="Heading2"/>
      </w:pPr>
      <w:r w:rsidRPr="00AF5EFE">
        <w:t>Christ</w:t>
      </w:r>
      <w:r w:rsidR="002E6D07" w:rsidRPr="00AF5EFE">
        <w:t>’s</w:t>
      </w:r>
      <w:r w:rsidRPr="00AF5EFE">
        <w:t xml:space="preserve"> </w:t>
      </w:r>
      <w:r w:rsidR="002E6D07" w:rsidRPr="00AF5EFE">
        <w:t>rejection in</w:t>
      </w:r>
      <w:r w:rsidRPr="00AF5EFE">
        <w:t xml:space="preserve"> the Interadvent Age before</w:t>
      </w:r>
      <w:r w:rsidR="00AC0675">
        <w:t xml:space="preserve"> his </w:t>
      </w:r>
      <w:r w:rsidRPr="00AF5EFE">
        <w:t xml:space="preserve">future reception </w:t>
      </w:r>
      <w:r w:rsidR="002E6D07" w:rsidRPr="00AF5EFE">
        <w:t>includes ministry</w:t>
      </w:r>
      <w:r w:rsidRPr="00AF5EFE">
        <w:t xml:space="preserve"> to Gentiles </w:t>
      </w:r>
      <w:r w:rsidR="00AA481C" w:rsidRPr="00AF5EFE">
        <w:t>(11:1–16:12)</w:t>
      </w:r>
      <w:r w:rsidRPr="00AF5EFE">
        <w:t>.</w:t>
      </w:r>
    </w:p>
    <w:p w14:paraId="28D891C8" w14:textId="77777777" w:rsidR="00DB2C13" w:rsidRPr="002357E5" w:rsidRDefault="003228A2" w:rsidP="00AF5EFE">
      <w:pPr>
        <w:pStyle w:val="Heading3"/>
        <w:ind w:left="1418" w:hanging="312"/>
      </w:pPr>
      <w:r w:rsidRPr="002357E5">
        <w:t xml:space="preserve">John's need for clarification </w:t>
      </w:r>
      <w:r>
        <w:t>anticipates</w:t>
      </w:r>
      <w:r w:rsidR="00AC0675">
        <w:t xml:space="preserve"> his </w:t>
      </w:r>
      <w:r w:rsidR="00DB2C13" w:rsidRPr="002357E5">
        <w:t xml:space="preserve">rejection by the entire nation </w:t>
      </w:r>
      <w:r w:rsidR="00FC13BF">
        <w:t>but Christ</w:t>
      </w:r>
      <w:r w:rsidR="00DB2C13" w:rsidRPr="002357E5">
        <w:t xml:space="preserve"> </w:t>
      </w:r>
      <w:r w:rsidR="00FC13BF">
        <w:t>graciously invites</w:t>
      </w:r>
      <w:r>
        <w:t xml:space="preserve"> Israel</w:t>
      </w:r>
      <w:r w:rsidR="00DB2C13" w:rsidRPr="002357E5">
        <w:t xml:space="preserve"> to accept</w:t>
      </w:r>
      <w:r w:rsidR="00AC0675">
        <w:t xml:space="preserve"> him </w:t>
      </w:r>
      <w:r w:rsidR="00DB2C13" w:rsidRPr="002357E5">
        <w:t>as Messiah</w:t>
      </w:r>
      <w:r w:rsidR="001E214D" w:rsidRPr="002357E5">
        <w:t xml:space="preserve"> (11:1-30)</w:t>
      </w:r>
      <w:r w:rsidR="00DB2C13" w:rsidRPr="002357E5">
        <w:t>.</w:t>
      </w:r>
    </w:p>
    <w:p w14:paraId="175D80C6" w14:textId="77777777" w:rsidR="00DB2C13" w:rsidRPr="002357E5" w:rsidRDefault="00D410BA" w:rsidP="00AF5EFE">
      <w:pPr>
        <w:pStyle w:val="Heading3"/>
        <w:ind w:left="1418" w:hanging="312"/>
      </w:pPr>
      <w:r>
        <w:t xml:space="preserve">The </w:t>
      </w:r>
      <w:r w:rsidRPr="002357E5">
        <w:t xml:space="preserve">Pharisees </w:t>
      </w:r>
      <w:r>
        <w:t>r</w:t>
      </w:r>
      <w:r w:rsidR="000213E2">
        <w:t>eject</w:t>
      </w:r>
      <w:r>
        <w:t xml:space="preserve"> Christ </w:t>
      </w:r>
      <w:r w:rsidR="000213E2">
        <w:t>on behalf of the nation</w:t>
      </w:r>
      <w:r w:rsidR="00DB2C13" w:rsidRPr="002357E5">
        <w:t xml:space="preserve"> </w:t>
      </w:r>
      <w:r w:rsidR="000213E2">
        <w:t>which causes</w:t>
      </w:r>
      <w:r w:rsidR="00DB2C13" w:rsidRPr="002357E5">
        <w:t xml:space="preserve"> the kingdom to be </w:t>
      </w:r>
      <w:r>
        <w:t>delayed</w:t>
      </w:r>
      <w:r w:rsidR="00DB2C13" w:rsidRPr="002357E5">
        <w:t xml:space="preserve"> until Israel repents</w:t>
      </w:r>
      <w:r w:rsidR="001E214D" w:rsidRPr="002357E5">
        <w:t xml:space="preserve"> (</w:t>
      </w:r>
      <w:r w:rsidR="00A764B6">
        <w:t xml:space="preserve">Matt </w:t>
      </w:r>
      <w:r w:rsidR="001E214D" w:rsidRPr="002357E5">
        <w:t>12)</w:t>
      </w:r>
      <w:r w:rsidR="00DB2C13" w:rsidRPr="002357E5">
        <w:t>.</w:t>
      </w:r>
    </w:p>
    <w:p w14:paraId="7921DA9B" w14:textId="77777777" w:rsidR="00DB2C13" w:rsidRPr="002357E5" w:rsidRDefault="00DB2C13" w:rsidP="00AF5EFE">
      <w:pPr>
        <w:pStyle w:val="Heading3"/>
        <w:ind w:left="1418" w:hanging="312"/>
      </w:pPr>
      <w:r w:rsidRPr="002357E5">
        <w:t xml:space="preserve">The </w:t>
      </w:r>
      <w:r w:rsidR="00A4086C" w:rsidRPr="002357E5">
        <w:t>result</w:t>
      </w:r>
      <w:r w:rsidR="00F3573B">
        <w:t xml:space="preserve"> of the rejection is Christ</w:t>
      </w:r>
      <w:r w:rsidRPr="002357E5">
        <w:t xml:space="preserve"> </w:t>
      </w:r>
      <w:r w:rsidR="00F3573B">
        <w:t>teaching</w:t>
      </w:r>
      <w:r w:rsidRPr="002357E5">
        <w:t xml:space="preserve"> the Interadvent Age </w:t>
      </w:r>
      <w:r w:rsidR="00F3573B">
        <w:t>for</w:t>
      </w:r>
      <w:r w:rsidRPr="002357E5">
        <w:t xml:space="preserve"> Gent</w:t>
      </w:r>
      <w:r w:rsidR="00D22808" w:rsidRPr="002357E5">
        <w:t xml:space="preserve">ile salvation </w:t>
      </w:r>
      <w:r w:rsidR="00F3573B">
        <w:t>and</w:t>
      </w:r>
      <w:r w:rsidR="00D22808" w:rsidRPr="002357E5">
        <w:t xml:space="preserve"> </w:t>
      </w:r>
      <w:r w:rsidRPr="002357E5">
        <w:t xml:space="preserve">new revelation to </w:t>
      </w:r>
      <w:r w:rsidR="00F3573B">
        <w:t>believers</w:t>
      </w:r>
      <w:r w:rsidR="001E214D" w:rsidRPr="002357E5">
        <w:t xml:space="preserve"> (13:1-52)</w:t>
      </w:r>
      <w:r w:rsidRPr="002357E5">
        <w:t>.</w:t>
      </w:r>
      <w:r w:rsidR="00D22808" w:rsidRPr="002357E5">
        <w:t xml:space="preserve"> </w:t>
      </w:r>
      <w:r w:rsidR="00D22808" w:rsidRPr="00AF5EFE">
        <w:t xml:space="preserve">See pages </w:t>
      </w:r>
      <w:r w:rsidR="00DA7753" w:rsidRPr="00AF5EFE">
        <w:t>79a-c</w:t>
      </w:r>
      <w:r w:rsidR="00E44EEB" w:rsidRPr="00AF5EFE">
        <w:t>, 80f-h.</w:t>
      </w:r>
    </w:p>
    <w:p w14:paraId="22CC72BB" w14:textId="640B912B"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p>
    <w:p w14:paraId="185A4488" w14:textId="6951A4A2"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lastRenderedPageBreak/>
        <w:t>Mark Bailey Expectation Diagram (Matt. 13)</w:t>
      </w:r>
    </w:p>
    <w:p w14:paraId="5A03CBA7" w14:textId="2E35A1F9" w:rsidR="00DB2C13" w:rsidRPr="002357E5" w:rsidRDefault="00CE0412"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57216" behindDoc="0" locked="0" layoutInCell="1" allowOverlap="1" wp14:anchorId="08E5873D" wp14:editId="78059729">
            <wp:simplePos x="0" y="0"/>
            <wp:positionH relativeFrom="column">
              <wp:posOffset>769620</wp:posOffset>
            </wp:positionH>
            <wp:positionV relativeFrom="paragraph">
              <wp:posOffset>156845</wp:posOffset>
            </wp:positionV>
            <wp:extent cx="4791075" cy="3268980"/>
            <wp:effectExtent l="0" t="0" r="0" b="0"/>
            <wp:wrapNone/>
            <wp:docPr id="6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8B2FD" w14:textId="3FFED4C7" w:rsidR="00A748CC" w:rsidRPr="002357E5" w:rsidRDefault="00A748CC" w:rsidP="00D84365">
      <w:pPr>
        <w:tabs>
          <w:tab w:val="left" w:pos="1080"/>
        </w:tabs>
        <w:ind w:left="1080" w:right="-342" w:hanging="360"/>
        <w:jc w:val="center"/>
        <w:rPr>
          <w:rFonts w:ascii="Arial" w:hAnsi="Arial" w:cs="Arial"/>
          <w:sz w:val="22"/>
          <w:szCs w:val="22"/>
        </w:rPr>
      </w:pPr>
    </w:p>
    <w:p w14:paraId="08E76E47" w14:textId="4D617223" w:rsidR="00A748CC" w:rsidRPr="002357E5" w:rsidRDefault="00A748CC" w:rsidP="00D84365">
      <w:pPr>
        <w:tabs>
          <w:tab w:val="left" w:pos="1080"/>
        </w:tabs>
        <w:ind w:left="1080" w:right="-342" w:hanging="360"/>
        <w:jc w:val="center"/>
        <w:rPr>
          <w:rFonts w:ascii="Arial" w:hAnsi="Arial" w:cs="Arial"/>
          <w:sz w:val="22"/>
          <w:szCs w:val="22"/>
        </w:rPr>
      </w:pPr>
    </w:p>
    <w:p w14:paraId="317E4F85" w14:textId="77777777" w:rsidR="00A748CC" w:rsidRPr="002357E5" w:rsidRDefault="00A748CC" w:rsidP="00D84365">
      <w:pPr>
        <w:tabs>
          <w:tab w:val="left" w:pos="1080"/>
        </w:tabs>
        <w:ind w:left="1080" w:right="-342" w:hanging="360"/>
        <w:jc w:val="center"/>
        <w:rPr>
          <w:rFonts w:ascii="Arial" w:hAnsi="Arial" w:cs="Arial"/>
          <w:sz w:val="22"/>
          <w:szCs w:val="22"/>
        </w:rPr>
      </w:pPr>
    </w:p>
    <w:p w14:paraId="55BD5DDC" w14:textId="77777777" w:rsidR="00A748CC" w:rsidRPr="002357E5" w:rsidRDefault="00A748CC" w:rsidP="00D84365">
      <w:pPr>
        <w:tabs>
          <w:tab w:val="left" w:pos="1080"/>
        </w:tabs>
        <w:ind w:left="1080" w:right="-342" w:hanging="360"/>
        <w:jc w:val="center"/>
        <w:rPr>
          <w:rFonts w:ascii="Arial" w:hAnsi="Arial" w:cs="Arial"/>
          <w:sz w:val="22"/>
          <w:szCs w:val="22"/>
        </w:rPr>
      </w:pPr>
    </w:p>
    <w:p w14:paraId="5CC691C5" w14:textId="77777777" w:rsidR="00A748CC" w:rsidRPr="002357E5" w:rsidRDefault="00A748CC" w:rsidP="00D84365">
      <w:pPr>
        <w:tabs>
          <w:tab w:val="left" w:pos="1080"/>
        </w:tabs>
        <w:ind w:left="1080" w:right="-342" w:hanging="360"/>
        <w:jc w:val="center"/>
        <w:rPr>
          <w:rFonts w:ascii="Arial" w:hAnsi="Arial" w:cs="Arial"/>
          <w:sz w:val="22"/>
          <w:szCs w:val="22"/>
        </w:rPr>
      </w:pPr>
    </w:p>
    <w:p w14:paraId="48D30C08" w14:textId="77777777" w:rsidR="00A748CC" w:rsidRPr="002357E5" w:rsidRDefault="00A748CC" w:rsidP="00D84365">
      <w:pPr>
        <w:tabs>
          <w:tab w:val="left" w:pos="1080"/>
        </w:tabs>
        <w:ind w:left="1080" w:right="-342" w:hanging="360"/>
        <w:jc w:val="center"/>
        <w:rPr>
          <w:rFonts w:ascii="Arial" w:hAnsi="Arial" w:cs="Arial"/>
          <w:sz w:val="22"/>
          <w:szCs w:val="22"/>
        </w:rPr>
      </w:pPr>
    </w:p>
    <w:p w14:paraId="63816419" w14:textId="77777777" w:rsidR="00A748CC" w:rsidRPr="002357E5" w:rsidRDefault="00A748CC" w:rsidP="00D84365">
      <w:pPr>
        <w:tabs>
          <w:tab w:val="left" w:pos="1080"/>
        </w:tabs>
        <w:ind w:left="1080" w:right="-342" w:hanging="360"/>
        <w:jc w:val="center"/>
        <w:rPr>
          <w:rFonts w:ascii="Arial" w:hAnsi="Arial" w:cs="Arial"/>
          <w:sz w:val="22"/>
          <w:szCs w:val="22"/>
        </w:rPr>
      </w:pPr>
    </w:p>
    <w:p w14:paraId="75EA0113" w14:textId="77777777" w:rsidR="00A748CC" w:rsidRPr="002357E5" w:rsidRDefault="00A748CC" w:rsidP="00D84365">
      <w:pPr>
        <w:tabs>
          <w:tab w:val="left" w:pos="1080"/>
        </w:tabs>
        <w:ind w:left="1080" w:right="-342" w:hanging="360"/>
        <w:jc w:val="center"/>
        <w:rPr>
          <w:rFonts w:ascii="Arial" w:hAnsi="Arial" w:cs="Arial"/>
          <w:sz w:val="22"/>
          <w:szCs w:val="22"/>
        </w:rPr>
      </w:pPr>
    </w:p>
    <w:p w14:paraId="2D38289E" w14:textId="77777777" w:rsidR="00A748CC" w:rsidRPr="002357E5" w:rsidRDefault="00A748CC" w:rsidP="00D84365">
      <w:pPr>
        <w:tabs>
          <w:tab w:val="left" w:pos="1080"/>
        </w:tabs>
        <w:ind w:left="1080" w:right="-342" w:hanging="360"/>
        <w:jc w:val="center"/>
        <w:rPr>
          <w:rFonts w:ascii="Arial" w:hAnsi="Arial" w:cs="Arial"/>
          <w:sz w:val="22"/>
          <w:szCs w:val="22"/>
        </w:rPr>
      </w:pPr>
    </w:p>
    <w:p w14:paraId="5E7B12D5" w14:textId="77777777" w:rsidR="00A748CC" w:rsidRPr="002357E5" w:rsidRDefault="00A748CC" w:rsidP="00D84365">
      <w:pPr>
        <w:tabs>
          <w:tab w:val="left" w:pos="1080"/>
        </w:tabs>
        <w:ind w:left="1080" w:right="-342" w:hanging="360"/>
        <w:jc w:val="center"/>
        <w:rPr>
          <w:rFonts w:ascii="Arial" w:hAnsi="Arial" w:cs="Arial"/>
          <w:sz w:val="22"/>
          <w:szCs w:val="22"/>
        </w:rPr>
      </w:pPr>
    </w:p>
    <w:p w14:paraId="328E62A0" w14:textId="77777777" w:rsidR="00A748CC" w:rsidRPr="002357E5" w:rsidRDefault="00A748CC" w:rsidP="00D84365">
      <w:pPr>
        <w:tabs>
          <w:tab w:val="left" w:pos="1080"/>
        </w:tabs>
        <w:ind w:left="1080" w:right="-342" w:hanging="360"/>
        <w:jc w:val="center"/>
        <w:rPr>
          <w:rFonts w:ascii="Arial" w:hAnsi="Arial" w:cs="Arial"/>
          <w:sz w:val="22"/>
          <w:szCs w:val="22"/>
        </w:rPr>
      </w:pPr>
    </w:p>
    <w:p w14:paraId="1B6A6786" w14:textId="77777777" w:rsidR="00A748CC" w:rsidRPr="002357E5" w:rsidRDefault="00A748CC" w:rsidP="00D84365">
      <w:pPr>
        <w:tabs>
          <w:tab w:val="left" w:pos="1080"/>
        </w:tabs>
        <w:ind w:left="1080" w:right="-342" w:hanging="360"/>
        <w:jc w:val="center"/>
        <w:rPr>
          <w:rFonts w:ascii="Arial" w:hAnsi="Arial" w:cs="Arial"/>
          <w:sz w:val="22"/>
          <w:szCs w:val="22"/>
        </w:rPr>
      </w:pPr>
    </w:p>
    <w:p w14:paraId="5C123986" w14:textId="77777777" w:rsidR="00A748CC" w:rsidRPr="002357E5" w:rsidRDefault="00A748CC" w:rsidP="00D84365">
      <w:pPr>
        <w:tabs>
          <w:tab w:val="left" w:pos="1080"/>
        </w:tabs>
        <w:ind w:left="1080" w:right="-342" w:hanging="360"/>
        <w:jc w:val="center"/>
        <w:rPr>
          <w:rFonts w:ascii="Arial" w:hAnsi="Arial" w:cs="Arial"/>
          <w:sz w:val="22"/>
          <w:szCs w:val="22"/>
        </w:rPr>
      </w:pPr>
    </w:p>
    <w:p w14:paraId="4235AC36" w14:textId="77777777" w:rsidR="00A748CC" w:rsidRPr="002357E5" w:rsidRDefault="00A748CC" w:rsidP="00D84365">
      <w:pPr>
        <w:tabs>
          <w:tab w:val="left" w:pos="1080"/>
        </w:tabs>
        <w:ind w:left="1080" w:right="-342" w:hanging="360"/>
        <w:jc w:val="center"/>
        <w:rPr>
          <w:rFonts w:ascii="Arial" w:hAnsi="Arial" w:cs="Arial"/>
          <w:sz w:val="22"/>
          <w:szCs w:val="22"/>
        </w:rPr>
      </w:pPr>
    </w:p>
    <w:p w14:paraId="201C67FD" w14:textId="77777777" w:rsidR="00A748CC" w:rsidRPr="002357E5" w:rsidRDefault="00A748CC" w:rsidP="00D84365">
      <w:pPr>
        <w:tabs>
          <w:tab w:val="left" w:pos="1080"/>
        </w:tabs>
        <w:ind w:left="1080" w:right="-342" w:hanging="360"/>
        <w:jc w:val="center"/>
        <w:rPr>
          <w:rFonts w:ascii="Arial" w:hAnsi="Arial" w:cs="Arial"/>
          <w:sz w:val="22"/>
          <w:szCs w:val="22"/>
        </w:rPr>
      </w:pPr>
    </w:p>
    <w:p w14:paraId="7CCE1C9D" w14:textId="77777777" w:rsidR="00A748CC" w:rsidRPr="002357E5" w:rsidRDefault="00A748CC" w:rsidP="00D84365">
      <w:pPr>
        <w:tabs>
          <w:tab w:val="left" w:pos="1080"/>
        </w:tabs>
        <w:ind w:left="1080" w:right="-342" w:hanging="360"/>
        <w:jc w:val="center"/>
        <w:rPr>
          <w:rFonts w:ascii="Arial" w:hAnsi="Arial" w:cs="Arial"/>
          <w:sz w:val="22"/>
          <w:szCs w:val="22"/>
        </w:rPr>
      </w:pPr>
    </w:p>
    <w:p w14:paraId="0A2CACB9" w14:textId="77777777" w:rsidR="00A748CC" w:rsidRPr="002357E5" w:rsidRDefault="00A748CC" w:rsidP="00D84365">
      <w:pPr>
        <w:tabs>
          <w:tab w:val="left" w:pos="1080"/>
        </w:tabs>
        <w:ind w:left="1080" w:right="-342" w:hanging="360"/>
        <w:jc w:val="center"/>
        <w:rPr>
          <w:rFonts w:ascii="Arial" w:hAnsi="Arial" w:cs="Arial"/>
          <w:sz w:val="22"/>
          <w:szCs w:val="22"/>
        </w:rPr>
      </w:pPr>
    </w:p>
    <w:p w14:paraId="6EEAE815" w14:textId="77777777" w:rsidR="00A748CC" w:rsidRPr="002357E5" w:rsidRDefault="00A748CC" w:rsidP="00D84365">
      <w:pPr>
        <w:tabs>
          <w:tab w:val="left" w:pos="1080"/>
        </w:tabs>
        <w:ind w:left="1080" w:right="-342" w:hanging="360"/>
        <w:jc w:val="center"/>
        <w:rPr>
          <w:rFonts w:ascii="Arial" w:hAnsi="Arial" w:cs="Arial"/>
          <w:sz w:val="22"/>
          <w:szCs w:val="22"/>
        </w:rPr>
      </w:pPr>
    </w:p>
    <w:p w14:paraId="44D65448" w14:textId="77777777" w:rsidR="00A748CC" w:rsidRPr="002357E5" w:rsidRDefault="00A748CC" w:rsidP="00D84365">
      <w:pPr>
        <w:tabs>
          <w:tab w:val="left" w:pos="1080"/>
        </w:tabs>
        <w:ind w:left="1080" w:right="-342" w:hanging="360"/>
        <w:jc w:val="center"/>
        <w:rPr>
          <w:rFonts w:ascii="Arial" w:hAnsi="Arial" w:cs="Arial"/>
          <w:sz w:val="22"/>
          <w:szCs w:val="22"/>
        </w:rPr>
      </w:pPr>
    </w:p>
    <w:p w14:paraId="6D6C2226" w14:textId="77777777" w:rsidR="00A748CC" w:rsidRPr="002357E5" w:rsidRDefault="00A748CC" w:rsidP="00D84365">
      <w:pPr>
        <w:tabs>
          <w:tab w:val="left" w:pos="1080"/>
        </w:tabs>
        <w:ind w:left="1080" w:right="-342" w:hanging="360"/>
        <w:jc w:val="center"/>
        <w:rPr>
          <w:rFonts w:ascii="Arial" w:hAnsi="Arial" w:cs="Arial"/>
          <w:sz w:val="22"/>
          <w:szCs w:val="22"/>
        </w:rPr>
      </w:pPr>
    </w:p>
    <w:p w14:paraId="6866FD65" w14:textId="77777777" w:rsidR="00A748CC" w:rsidRPr="002357E5" w:rsidRDefault="00A748CC" w:rsidP="00D84365">
      <w:pPr>
        <w:tabs>
          <w:tab w:val="left" w:pos="1080"/>
        </w:tabs>
        <w:ind w:left="1080" w:right="-342" w:hanging="360"/>
        <w:jc w:val="center"/>
        <w:rPr>
          <w:rFonts w:ascii="Arial" w:hAnsi="Arial" w:cs="Arial"/>
          <w:sz w:val="22"/>
          <w:szCs w:val="22"/>
        </w:rPr>
      </w:pPr>
    </w:p>
    <w:p w14:paraId="5213F39E" w14:textId="77777777" w:rsidR="00A748CC" w:rsidRPr="002357E5" w:rsidRDefault="00A748CC" w:rsidP="00D84365">
      <w:pPr>
        <w:tabs>
          <w:tab w:val="left" w:pos="1080"/>
        </w:tabs>
        <w:ind w:left="1080" w:right="-342" w:hanging="360"/>
        <w:jc w:val="center"/>
        <w:rPr>
          <w:rFonts w:ascii="Arial" w:hAnsi="Arial" w:cs="Arial"/>
          <w:sz w:val="22"/>
          <w:szCs w:val="22"/>
        </w:rPr>
      </w:pPr>
    </w:p>
    <w:p w14:paraId="6275CBC3" w14:textId="6C27CDA4" w:rsidR="00DB2C13" w:rsidRPr="002357E5" w:rsidRDefault="00435CE4" w:rsidP="000B6DD9">
      <w:pPr>
        <w:pStyle w:val="Heading3"/>
        <w:ind w:left="1418" w:hanging="312"/>
      </w:pPr>
      <w:r>
        <w:t>Other</w:t>
      </w:r>
      <w:r w:rsidR="00DB2C13" w:rsidRPr="002357E5">
        <w:t xml:space="preserve"> groups anticipate </w:t>
      </w:r>
      <w:r w:rsidR="0089401B">
        <w:t>Israel’s</w:t>
      </w:r>
      <w:r w:rsidR="00DB2C13" w:rsidRPr="002357E5">
        <w:t xml:space="preserve"> rejection at the cross</w:t>
      </w:r>
      <w:r w:rsidR="00CE0412">
        <w:t>, so Jesus withdraws from the leaders to show that he is</w:t>
      </w:r>
      <w:r w:rsidR="00DB2C13" w:rsidRPr="002357E5">
        <w:t xml:space="preserve"> King only to a believing nation</w:t>
      </w:r>
      <w:r w:rsidR="00B41D48" w:rsidRPr="002357E5">
        <w:t xml:space="preserve"> (13:53–16:12)</w:t>
      </w:r>
      <w:r w:rsidR="00DB2C13" w:rsidRPr="002357E5">
        <w:t>.</w:t>
      </w:r>
    </w:p>
    <w:p w14:paraId="5C16F019" w14:textId="77777777" w:rsidR="00DB2C13" w:rsidRPr="002357E5" w:rsidRDefault="00DB2C13" w:rsidP="00B45FEB">
      <w:pPr>
        <w:pStyle w:val="Heading4"/>
      </w:pPr>
      <w:r w:rsidRPr="002357E5">
        <w:t>His own hometown of Nazareth</w:t>
      </w:r>
      <w:r w:rsidR="00866BEA" w:rsidRPr="002357E5">
        <w:t xml:space="preserve"> rejects Christ</w:t>
      </w:r>
      <w:r w:rsidRPr="002357E5">
        <w:t xml:space="preserve"> in anticipation of the rejection by</w:t>
      </w:r>
      <w:r w:rsidR="00AC0675">
        <w:t xml:space="preserve"> his </w:t>
      </w:r>
      <w:r w:rsidRPr="002357E5">
        <w:t>own people, the Jews</w:t>
      </w:r>
      <w:r w:rsidR="00EE1713" w:rsidRPr="002357E5">
        <w:t xml:space="preserve"> (13:53-58)</w:t>
      </w:r>
      <w:r w:rsidRPr="002357E5">
        <w:t>.</w:t>
      </w:r>
    </w:p>
    <w:p w14:paraId="7705DD60" w14:textId="77777777" w:rsidR="00DB2C13" w:rsidRPr="002357E5" w:rsidRDefault="00DB2C13" w:rsidP="00B45FEB">
      <w:pPr>
        <w:pStyle w:val="Heading4"/>
      </w:pPr>
      <w:r w:rsidRPr="002357E5">
        <w:t xml:space="preserve">Herod </w:t>
      </w:r>
      <w:r w:rsidR="00866BEA" w:rsidRPr="002357E5">
        <w:t xml:space="preserve">rejects Christ </w:t>
      </w:r>
      <w:r w:rsidRPr="002357E5">
        <w:t xml:space="preserve">in anticipation of </w:t>
      </w:r>
      <w:r w:rsidR="00A218F0">
        <w:t xml:space="preserve">the Roman </w:t>
      </w:r>
      <w:r w:rsidRPr="002357E5">
        <w:t xml:space="preserve">rejection </w:t>
      </w:r>
      <w:r w:rsidR="00A218F0">
        <w:t>at the cross</w:t>
      </w:r>
      <w:r w:rsidRPr="002357E5">
        <w:t xml:space="preserve">, </w:t>
      </w:r>
      <w:r w:rsidR="00A218F0">
        <w:t>so</w:t>
      </w:r>
      <w:r w:rsidR="00A65162">
        <w:t xml:space="preserve"> he </w:t>
      </w:r>
      <w:r w:rsidR="00AF6B3D">
        <w:t>withdraws to feed</w:t>
      </w:r>
      <w:r w:rsidRPr="002357E5">
        <w:t xml:space="preserve"> 5000 as the “new Moses” </w:t>
      </w:r>
      <w:r w:rsidR="00DA32EA">
        <w:t>with</w:t>
      </w:r>
      <w:r w:rsidRPr="002357E5">
        <w:t xml:space="preserve"> spiritual food </w:t>
      </w:r>
      <w:r w:rsidR="00EE1713" w:rsidRPr="002357E5">
        <w:t>(</w:t>
      </w:r>
      <w:r w:rsidR="00A764B6">
        <w:t xml:space="preserve">Matt </w:t>
      </w:r>
      <w:r w:rsidR="00EE1713" w:rsidRPr="002357E5">
        <w:t>14)</w:t>
      </w:r>
      <w:r w:rsidRPr="002357E5">
        <w:t>.</w:t>
      </w:r>
    </w:p>
    <w:p w14:paraId="370A941A" w14:textId="77777777" w:rsidR="00DB2C13" w:rsidRPr="002357E5" w:rsidRDefault="00866BEA" w:rsidP="00B45FEB">
      <w:pPr>
        <w:pStyle w:val="Heading4"/>
      </w:pPr>
      <w:r w:rsidRPr="002357E5">
        <w:t>The</w:t>
      </w:r>
      <w:r w:rsidR="00AC0675">
        <w:t xml:space="preserve"> scribes and the Pharise</w:t>
      </w:r>
      <w:r w:rsidR="00DB2C13" w:rsidRPr="002357E5">
        <w:t xml:space="preserve">es </w:t>
      </w:r>
      <w:r w:rsidRPr="002357E5">
        <w:t xml:space="preserve">reject Christ </w:t>
      </w:r>
      <w:r w:rsidR="00DB2C13" w:rsidRPr="002357E5">
        <w:t xml:space="preserve">in anticipation of </w:t>
      </w:r>
      <w:r w:rsidR="00D321D8">
        <w:t>Israel's religious leaders so</w:t>
      </w:r>
      <w:r w:rsidR="00A65162">
        <w:t xml:space="preserve"> he </w:t>
      </w:r>
      <w:r w:rsidR="00DB2C13" w:rsidRPr="002357E5">
        <w:t xml:space="preserve">withdraws </w:t>
      </w:r>
      <w:r w:rsidR="00D321D8">
        <w:t>to feed</w:t>
      </w:r>
      <w:r w:rsidR="00DB2C13" w:rsidRPr="002357E5">
        <w:t xml:space="preserve"> 4000 Gentiles </w:t>
      </w:r>
      <w:r w:rsidR="00EE1713" w:rsidRPr="002357E5">
        <w:t>(</w:t>
      </w:r>
      <w:r w:rsidR="00A764B6">
        <w:t xml:space="preserve">Matt </w:t>
      </w:r>
      <w:r w:rsidR="00EE1713" w:rsidRPr="002357E5">
        <w:t>15)</w:t>
      </w:r>
      <w:r w:rsidR="00DB2C13" w:rsidRPr="002357E5">
        <w:t>.</w:t>
      </w:r>
    </w:p>
    <w:p w14:paraId="2BE07666" w14:textId="77777777" w:rsidR="00DB2C13" w:rsidRPr="002357E5" w:rsidRDefault="00866BEA" w:rsidP="00B45FEB">
      <w:pPr>
        <w:pStyle w:val="Heading4"/>
      </w:pPr>
      <w:r w:rsidRPr="002357E5">
        <w:t>The</w:t>
      </w:r>
      <w:r w:rsidR="00DB2C13" w:rsidRPr="002357E5">
        <w:t xml:space="preserve"> Pharisees and Sadducees</w:t>
      </w:r>
      <w:r w:rsidRPr="002357E5">
        <w:t xml:space="preserve"> reject Christ</w:t>
      </w:r>
      <w:r w:rsidR="00DB2C13" w:rsidRPr="002357E5">
        <w:t xml:space="preserve"> in their deman</w:t>
      </w:r>
      <w:r w:rsidR="006B21E0">
        <w:t>d for a sign and</w:t>
      </w:r>
      <w:r w:rsidR="00A65162">
        <w:t xml:space="preserve"> he </w:t>
      </w:r>
      <w:r w:rsidR="006B21E0">
        <w:t>withdraw</w:t>
      </w:r>
      <w:r w:rsidR="00DB2C13" w:rsidRPr="002357E5">
        <w:t>s to warn</w:t>
      </w:r>
      <w:r w:rsidR="00AC0675">
        <w:t xml:space="preserve"> his </w:t>
      </w:r>
      <w:r w:rsidR="00DB2C13" w:rsidRPr="002357E5">
        <w:t>disciples against their teaching</w:t>
      </w:r>
      <w:r w:rsidR="00EE1713" w:rsidRPr="002357E5">
        <w:t xml:space="preserve"> (16:1-12)</w:t>
      </w:r>
      <w:r w:rsidR="00DB2C13" w:rsidRPr="002357E5">
        <w:t>.</w:t>
      </w:r>
    </w:p>
    <w:p w14:paraId="5D2AEF6F" w14:textId="77777777" w:rsidR="00DB2C13" w:rsidRPr="00BB0A69" w:rsidRDefault="00307D21" w:rsidP="00581F66">
      <w:pPr>
        <w:pStyle w:val="Heading2"/>
      </w:pPr>
      <w:r w:rsidRPr="00BB0A69">
        <w:t>Christ prepares</w:t>
      </w:r>
      <w:r w:rsidR="00AC0675">
        <w:t xml:space="preserve"> his </w:t>
      </w:r>
      <w:r w:rsidRPr="00BB0A69">
        <w:t xml:space="preserve">disciples </w:t>
      </w:r>
      <w:r>
        <w:t>about</w:t>
      </w:r>
      <w:r w:rsidR="00AC0675">
        <w:t xml:space="preserve"> his </w:t>
      </w:r>
      <w:r w:rsidRPr="00BB0A69">
        <w:t xml:space="preserve">Person and </w:t>
      </w:r>
      <w:r>
        <w:t>plan</w:t>
      </w:r>
      <w:r w:rsidRPr="00BB0A69">
        <w:t xml:space="preserve"> </w:t>
      </w:r>
      <w:r>
        <w:t>to delegate</w:t>
      </w:r>
      <w:r w:rsidR="00AC0675">
        <w:t xml:space="preserve"> his </w:t>
      </w:r>
      <w:r w:rsidRPr="00BB0A69">
        <w:t>authority</w:t>
      </w:r>
      <w:r>
        <w:t xml:space="preserve"> to them after h</w:t>
      </w:r>
      <w:r w:rsidRPr="00BB0A69">
        <w:t xml:space="preserve">is death </w:t>
      </w:r>
      <w:r w:rsidR="002169CC" w:rsidRPr="00BB0A69">
        <w:t>(16:13–20:34)</w:t>
      </w:r>
      <w:r w:rsidR="00DB2C13" w:rsidRPr="00BB0A69">
        <w:t>.</w:t>
      </w:r>
    </w:p>
    <w:p w14:paraId="533060FF" w14:textId="603A287D" w:rsidR="00DB2C13" w:rsidRPr="002357E5" w:rsidRDefault="003E3AB3" w:rsidP="009F13DD">
      <w:pPr>
        <w:pStyle w:val="Heading3"/>
        <w:ind w:left="1418" w:hanging="312"/>
      </w:pPr>
      <w:r>
        <w:t xml:space="preserve">Christ reveals </w:t>
      </w:r>
      <w:r w:rsidR="00C11169">
        <w:t>His person as Messiah privately to His disciples through Peter's confession, preparing them for ministry following His</w:t>
      </w:r>
      <w:r w:rsidR="00020E76" w:rsidRPr="002357E5">
        <w:t xml:space="preserve"> </w:t>
      </w:r>
      <w:r w:rsidR="00DB2C13" w:rsidRPr="002357E5">
        <w:t>death</w:t>
      </w:r>
      <w:r w:rsidR="00E02241" w:rsidRPr="002357E5">
        <w:t xml:space="preserve"> (16:13-17)</w:t>
      </w:r>
      <w:r w:rsidR="00DB2C13" w:rsidRPr="002357E5">
        <w:t>.</w:t>
      </w:r>
    </w:p>
    <w:p w14:paraId="0205F127" w14:textId="77777777" w:rsidR="00DB2C13" w:rsidRPr="002357E5" w:rsidRDefault="00DB2C13" w:rsidP="009F13DD">
      <w:pPr>
        <w:pStyle w:val="Heading3"/>
        <w:ind w:left="1418" w:hanging="312"/>
      </w:pPr>
      <w:r w:rsidRPr="002357E5">
        <w:t xml:space="preserve">Christ reveals </w:t>
      </w:r>
      <w:r w:rsidR="00020E76">
        <w:t>his</w:t>
      </w:r>
      <w:r w:rsidR="00020E76" w:rsidRPr="002357E5">
        <w:t xml:space="preserve"> </w:t>
      </w:r>
      <w:r w:rsidRPr="002357E5">
        <w:t xml:space="preserve">program privately to </w:t>
      </w:r>
      <w:r w:rsidR="00020E76">
        <w:t>his</w:t>
      </w:r>
      <w:r w:rsidR="00020E76" w:rsidRPr="002357E5">
        <w:t xml:space="preserve"> </w:t>
      </w:r>
      <w:r w:rsidRPr="002357E5">
        <w:t xml:space="preserve">disciples </w:t>
      </w:r>
      <w:r w:rsidR="00020E76">
        <w:t>about</w:t>
      </w:r>
      <w:r w:rsidRPr="002357E5">
        <w:t xml:space="preserve"> the church, </w:t>
      </w:r>
      <w:r w:rsidR="00020E76">
        <w:t>his</w:t>
      </w:r>
      <w:r w:rsidR="00020E76" w:rsidRPr="002357E5">
        <w:t xml:space="preserve"> </w:t>
      </w:r>
      <w:r w:rsidRPr="002357E5">
        <w:t>death and resurrection, and the coming kingd</w:t>
      </w:r>
      <w:r w:rsidR="00FC2892">
        <w:t>om in h</w:t>
      </w:r>
      <w:r w:rsidR="00020E76">
        <w:t xml:space="preserve">is Transfiguration </w:t>
      </w:r>
      <w:r w:rsidR="00E02241" w:rsidRPr="002357E5">
        <w:t>(16:18–17:13)</w:t>
      </w:r>
      <w:r w:rsidRPr="002357E5">
        <w:t>.</w:t>
      </w:r>
    </w:p>
    <w:p w14:paraId="390128D4" w14:textId="77777777" w:rsidR="00117F2C" w:rsidRPr="002357E5" w:rsidRDefault="00184A90" w:rsidP="00B45FEB">
      <w:pPr>
        <w:pStyle w:val="Heading4"/>
      </w:pPr>
      <w:r w:rsidRPr="002357E5">
        <w:t>Jesus would build his Church upon the declaration of Peter that</w:t>
      </w:r>
      <w:r w:rsidR="00A65162">
        <w:t xml:space="preserve"> he </w:t>
      </w:r>
      <w:r w:rsidRPr="002357E5">
        <w:t>is King (16:18-20).</w:t>
      </w:r>
    </w:p>
    <w:p w14:paraId="7C8827AE" w14:textId="04BEAC76" w:rsidR="002B7B55" w:rsidRPr="002357E5" w:rsidRDefault="002B7B55" w:rsidP="00B45FEB">
      <w:pPr>
        <w:pStyle w:val="Heading4"/>
      </w:pPr>
      <w:r w:rsidRPr="002357E5">
        <w:t xml:space="preserve">God’s plan for the Messiah to die and </w:t>
      </w:r>
      <w:r w:rsidR="002B358D" w:rsidRPr="002357E5">
        <w:t>come back to life again</w:t>
      </w:r>
      <w:r w:rsidRPr="002357E5">
        <w:t xml:space="preserve"> would be </w:t>
      </w:r>
      <w:r w:rsidR="0024437C">
        <w:t>fulfil</w:t>
      </w:r>
      <w:r w:rsidR="004E1389">
        <w:t>l</w:t>
      </w:r>
      <w:r w:rsidRPr="002357E5">
        <w:t>ed in order to establish the Church (16:21-28).</w:t>
      </w:r>
    </w:p>
    <w:p w14:paraId="0E6726D0" w14:textId="21EAD8CD" w:rsidR="002B7B55" w:rsidRPr="002357E5" w:rsidRDefault="00ED2BFD" w:rsidP="00B45FEB">
      <w:pPr>
        <w:pStyle w:val="Heading4"/>
      </w:pPr>
      <w:r w:rsidRPr="002357E5">
        <w:t>The transfiguring of Jesus</w:t>
      </w:r>
      <w:r w:rsidR="002B358D" w:rsidRPr="002357E5">
        <w:t xml:space="preserve"> prefigured the kingdom age by revealing Jesus as the rightful king of Israel</w:t>
      </w:r>
      <w:r w:rsidR="00C11169">
        <w:t>,</w:t>
      </w:r>
      <w:r w:rsidR="002B358D" w:rsidRPr="002357E5">
        <w:t xml:space="preserve"> alone worthy of worship (17:1-13).</w:t>
      </w:r>
    </w:p>
    <w:p w14:paraId="2648C2EB" w14:textId="2BC52E05" w:rsidR="00DB2C13" w:rsidRPr="002357E5" w:rsidRDefault="00DB2C13" w:rsidP="009F13DD">
      <w:pPr>
        <w:pStyle w:val="Heading3"/>
        <w:ind w:left="1418" w:hanging="312"/>
      </w:pPr>
      <w:r w:rsidRPr="002357E5">
        <w:lastRenderedPageBreak/>
        <w:t>Christ instructs</w:t>
      </w:r>
      <w:r w:rsidR="00AC0675">
        <w:t xml:space="preserve"> his </w:t>
      </w:r>
      <w:r w:rsidRPr="002357E5">
        <w:t xml:space="preserve">disciples on many issues </w:t>
      </w:r>
      <w:r w:rsidR="00C11169">
        <w:t>that</w:t>
      </w:r>
      <w:r w:rsidRPr="002357E5">
        <w:t xml:space="preserve"> they will face after</w:t>
      </w:r>
      <w:r w:rsidR="00AC0675">
        <w:t xml:space="preserve"> his </w:t>
      </w:r>
      <w:r w:rsidRPr="002357E5">
        <w:t>death to prepare</w:t>
      </w:r>
      <w:r w:rsidR="00AC0675">
        <w:t xml:space="preserve"> </w:t>
      </w:r>
      <w:r w:rsidRPr="002357E5">
        <w:t>them for ministry</w:t>
      </w:r>
      <w:r w:rsidR="00E02241" w:rsidRPr="002357E5">
        <w:t xml:space="preserve"> (17:14–20:34)</w:t>
      </w:r>
      <w:r w:rsidRPr="002357E5">
        <w:t>.</w:t>
      </w:r>
    </w:p>
    <w:p w14:paraId="506A848A" w14:textId="77777777" w:rsidR="00117F2C" w:rsidRPr="002357E5" w:rsidRDefault="004A16F5" w:rsidP="00B45FEB">
      <w:pPr>
        <w:pStyle w:val="Heading4"/>
      </w:pPr>
      <w:r w:rsidRPr="002357E5">
        <w:rPr>
          <w:i/>
        </w:rPr>
        <w:t>F</w:t>
      </w:r>
      <w:r w:rsidR="0089757D" w:rsidRPr="002357E5">
        <w:rPr>
          <w:i/>
        </w:rPr>
        <w:t>aith</w:t>
      </w:r>
      <w:r w:rsidR="0089757D" w:rsidRPr="002357E5">
        <w:t xml:space="preserve">, including </w:t>
      </w:r>
      <w:r w:rsidRPr="002357E5">
        <w:t>trust</w:t>
      </w:r>
      <w:r w:rsidR="0089757D" w:rsidRPr="002357E5">
        <w:t xml:space="preserve"> that God will use </w:t>
      </w:r>
      <w:r w:rsidRPr="002357E5">
        <w:t>Jesus’</w:t>
      </w:r>
      <w:r w:rsidR="0089757D" w:rsidRPr="002357E5">
        <w:t xml:space="preserve"> death and resurrection, </w:t>
      </w:r>
      <w:r w:rsidRPr="002357E5">
        <w:t xml:space="preserve">is shown by Jesus </w:t>
      </w:r>
      <w:r w:rsidR="0089757D" w:rsidRPr="002357E5">
        <w:t xml:space="preserve">through </w:t>
      </w:r>
      <w:r w:rsidR="00B82654" w:rsidRPr="002357E5">
        <w:t>healing an epileptic boy (17:14-23).</w:t>
      </w:r>
    </w:p>
    <w:p w14:paraId="216B93CD" w14:textId="77777777" w:rsidR="00B82654" w:rsidRPr="002357E5" w:rsidRDefault="00DE5EDA" w:rsidP="00B45FEB">
      <w:pPr>
        <w:pStyle w:val="Heading4"/>
      </w:pPr>
      <w:r w:rsidRPr="002357E5">
        <w:rPr>
          <w:i/>
        </w:rPr>
        <w:t>Responsibility</w:t>
      </w:r>
      <w:r w:rsidRPr="002357E5">
        <w:t xml:space="preserve"> shown in paying taxes is required of believers</w:t>
      </w:r>
      <w:r w:rsidR="00E438E2" w:rsidRPr="002357E5">
        <w:t xml:space="preserve"> </w:t>
      </w:r>
      <w:r w:rsidR="0001225B" w:rsidRPr="002357E5">
        <w:t>(17:24-27).</w:t>
      </w:r>
    </w:p>
    <w:p w14:paraId="3711E801" w14:textId="77777777" w:rsidR="0001225B" w:rsidRPr="002357E5" w:rsidRDefault="00CB55A8" w:rsidP="00B45FEB">
      <w:pPr>
        <w:pStyle w:val="Heading4"/>
      </w:pPr>
      <w:r w:rsidRPr="002357E5">
        <w:rPr>
          <w:i/>
        </w:rPr>
        <w:t>Humility</w:t>
      </w:r>
      <w:r w:rsidRPr="002357E5">
        <w:t xml:space="preserve"> </w:t>
      </w:r>
      <w:r w:rsidR="003D1056" w:rsidRPr="002357E5">
        <w:t xml:space="preserve">now </w:t>
      </w:r>
      <w:r w:rsidRPr="002357E5">
        <w:t>i</w:t>
      </w:r>
      <w:r w:rsidR="00F31898" w:rsidRPr="002357E5">
        <w:t xml:space="preserve">s </w:t>
      </w:r>
      <w:r w:rsidR="008D5D7E" w:rsidRPr="002357E5">
        <w:t>vital</w:t>
      </w:r>
      <w:r w:rsidR="00F31898" w:rsidRPr="002357E5">
        <w:t xml:space="preserve"> for greatness in the kingdom (18:1-14).</w:t>
      </w:r>
    </w:p>
    <w:p w14:paraId="44FE419C" w14:textId="77777777" w:rsidR="00F31898" w:rsidRPr="002357E5" w:rsidRDefault="00A04183" w:rsidP="00B45FEB">
      <w:pPr>
        <w:pStyle w:val="Heading4"/>
      </w:pPr>
      <w:r w:rsidRPr="002357E5">
        <w:rPr>
          <w:i/>
        </w:rPr>
        <w:t>Holiness</w:t>
      </w:r>
      <w:r w:rsidRPr="002357E5">
        <w:t xml:space="preserve"> must be sustained through church discipline (18:15-20).</w:t>
      </w:r>
    </w:p>
    <w:p w14:paraId="6927CFF1" w14:textId="77777777" w:rsidR="0074112A" w:rsidRPr="002357E5" w:rsidRDefault="0074112A" w:rsidP="00B45FEB">
      <w:pPr>
        <w:pStyle w:val="Heading4"/>
      </w:pPr>
      <w:r w:rsidRPr="002357E5">
        <w:rPr>
          <w:i/>
        </w:rPr>
        <w:t>Forgiveness</w:t>
      </w:r>
      <w:r w:rsidRPr="002357E5">
        <w:t xml:space="preserve"> </w:t>
      </w:r>
      <w:r w:rsidR="00905DF6" w:rsidRPr="002357E5">
        <w:t>must be</w:t>
      </w:r>
      <w:r w:rsidR="008106EC" w:rsidRPr="002357E5">
        <w:t xml:space="preserve"> shown to others like God showed to us (18:21-35).</w:t>
      </w:r>
    </w:p>
    <w:p w14:paraId="37613B53" w14:textId="77777777" w:rsidR="00A04183" w:rsidRPr="002357E5" w:rsidRDefault="005A460A" w:rsidP="00B45FEB">
      <w:pPr>
        <w:pStyle w:val="Heading4"/>
      </w:pPr>
      <w:r w:rsidRPr="002357E5">
        <w:rPr>
          <w:i/>
        </w:rPr>
        <w:t>Divorce</w:t>
      </w:r>
      <w:r w:rsidRPr="002357E5">
        <w:t xml:space="preserve"> must not be sought by misconstruing God’s mercy to those</w:t>
      </w:r>
      <w:r w:rsidR="0074112A" w:rsidRPr="002357E5">
        <w:t xml:space="preserve"> in oppressive marriages (19:1-12</w:t>
      </w:r>
      <w:r w:rsidRPr="002357E5">
        <w:t>).</w:t>
      </w:r>
    </w:p>
    <w:p w14:paraId="282DB2C6" w14:textId="77777777" w:rsidR="003E3D87" w:rsidRPr="002357E5" w:rsidRDefault="0074112A" w:rsidP="00B45FEB">
      <w:pPr>
        <w:pStyle w:val="Heading4"/>
      </w:pPr>
      <w:r w:rsidRPr="002357E5">
        <w:rPr>
          <w:i/>
        </w:rPr>
        <w:t>Children</w:t>
      </w:r>
      <w:r w:rsidR="00523387" w:rsidRPr="002357E5">
        <w:t xml:space="preserve"> hold great value as members</w:t>
      </w:r>
      <w:r w:rsidRPr="002357E5">
        <w:t xml:space="preserve"> of God’s kingdom (19:13-15).</w:t>
      </w:r>
    </w:p>
    <w:p w14:paraId="7C3024AD" w14:textId="77777777" w:rsidR="00677EEC" w:rsidRPr="002357E5" w:rsidRDefault="00C93836" w:rsidP="00B45FEB">
      <w:pPr>
        <w:pStyle w:val="Heading4"/>
      </w:pPr>
      <w:r w:rsidRPr="002357E5">
        <w:rPr>
          <w:i/>
        </w:rPr>
        <w:t>Sacrifice</w:t>
      </w:r>
      <w:r w:rsidRPr="002357E5">
        <w:t xml:space="preserve"> is required for being fully rewarded by God (19:16-30).</w:t>
      </w:r>
    </w:p>
    <w:p w14:paraId="5DFBFD61" w14:textId="77777777" w:rsidR="00C93836" w:rsidRPr="002357E5" w:rsidRDefault="005B7B3D" w:rsidP="00B45FEB">
      <w:pPr>
        <w:pStyle w:val="Heading4"/>
      </w:pPr>
      <w:r w:rsidRPr="002357E5">
        <w:rPr>
          <w:i/>
        </w:rPr>
        <w:t>Rewards</w:t>
      </w:r>
      <w:r w:rsidRPr="002357E5">
        <w:t xml:space="preserve"> </w:t>
      </w:r>
      <w:r w:rsidR="00D619DA" w:rsidRPr="002357E5">
        <w:t>will be given based on faithfulness, not time served (20:1-16).</w:t>
      </w:r>
    </w:p>
    <w:p w14:paraId="273447BC" w14:textId="77777777" w:rsidR="00D619DA" w:rsidRPr="002357E5" w:rsidRDefault="00D619DA" w:rsidP="00B45FEB">
      <w:pPr>
        <w:pStyle w:val="Heading4"/>
        <w:rPr>
          <w:i/>
        </w:rPr>
      </w:pPr>
      <w:r w:rsidRPr="002357E5">
        <w:rPr>
          <w:i/>
        </w:rPr>
        <w:t xml:space="preserve">Models </w:t>
      </w:r>
      <w:r w:rsidRPr="002357E5">
        <w:t>of sacrifice find their fullest example in Christ, who willingly died and rose (20:17-19).</w:t>
      </w:r>
    </w:p>
    <w:p w14:paraId="1BB0B471" w14:textId="77777777" w:rsidR="00D619DA" w:rsidRPr="002357E5" w:rsidRDefault="00E5033D" w:rsidP="00B45FEB">
      <w:pPr>
        <w:pStyle w:val="Heading4"/>
        <w:rPr>
          <w:i/>
        </w:rPr>
      </w:pPr>
      <w:r w:rsidRPr="002357E5">
        <w:rPr>
          <w:i/>
        </w:rPr>
        <w:t>Servanthood</w:t>
      </w:r>
      <w:r w:rsidRPr="002357E5">
        <w:t xml:space="preserve"> precedes glory (20:20-28).</w:t>
      </w:r>
    </w:p>
    <w:p w14:paraId="65070EEB" w14:textId="77777777" w:rsidR="00E5033D" w:rsidRPr="002357E5" w:rsidRDefault="00E5033D" w:rsidP="00B45FEB">
      <w:pPr>
        <w:pStyle w:val="Heading4"/>
        <w:rPr>
          <w:i/>
        </w:rPr>
      </w:pPr>
      <w:r w:rsidRPr="002357E5">
        <w:rPr>
          <w:i/>
        </w:rPr>
        <w:t>Blindness</w:t>
      </w:r>
      <w:r w:rsidRPr="002357E5">
        <w:t xml:space="preserve"> within Israel spiritually can be healed by faith as easily as Jesus healed two physically blind men (20:29-34).</w:t>
      </w:r>
    </w:p>
    <w:p w14:paraId="5AD42C3B" w14:textId="77777777" w:rsidR="00117F2C" w:rsidRPr="002357E5" w:rsidRDefault="00117F2C" w:rsidP="00D84365">
      <w:pPr>
        <w:rPr>
          <w:rFonts w:ascii="Arial" w:hAnsi="Arial" w:cs="Arial"/>
          <w:sz w:val="22"/>
          <w:szCs w:val="22"/>
        </w:rPr>
      </w:pPr>
    </w:p>
    <w:p w14:paraId="18B1ABA0" w14:textId="77777777" w:rsidR="00DB2C13" w:rsidRPr="002357E5" w:rsidRDefault="00510F6C" w:rsidP="00D84365">
      <w:pPr>
        <w:tabs>
          <w:tab w:val="left" w:pos="720"/>
        </w:tabs>
        <w:ind w:left="720" w:right="-342" w:hanging="360"/>
        <w:rPr>
          <w:rFonts w:ascii="Arial" w:hAnsi="Arial" w:cs="Arial"/>
          <w:sz w:val="22"/>
          <w:szCs w:val="22"/>
        </w:rPr>
      </w:pPr>
      <w:r>
        <w:rPr>
          <w:noProof/>
        </w:rPr>
        <w:drawing>
          <wp:anchor distT="0" distB="0" distL="114300" distR="114300" simplePos="0" relativeHeight="251660288" behindDoc="0" locked="0" layoutInCell="1" allowOverlap="1" wp14:anchorId="5BB7C3AD" wp14:editId="33DAABED">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EAF2"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116F2D3E"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7127699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0A4C9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62970C1"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ED7A0E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143F936"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7BC50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E74AD8E"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D32D5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22F194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3E9E5A8"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1C133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1A96ED" w14:textId="77777777" w:rsidR="006C63EC" w:rsidRPr="002357E5" w:rsidRDefault="006C63EC" w:rsidP="00D84365">
      <w:pPr>
        <w:tabs>
          <w:tab w:val="left" w:pos="1080"/>
        </w:tabs>
        <w:ind w:right="-342"/>
        <w:rPr>
          <w:rFonts w:ascii="Arial" w:hAnsi="Arial" w:cs="Arial"/>
          <w:noProof/>
          <w:sz w:val="22"/>
          <w:szCs w:val="22"/>
        </w:rPr>
      </w:pPr>
    </w:p>
    <w:p w14:paraId="1E1CC96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16857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AFD4152" w14:textId="77777777" w:rsidR="006C63EC" w:rsidRPr="002357E5" w:rsidRDefault="006C63EC" w:rsidP="00D84365">
      <w:pPr>
        <w:tabs>
          <w:tab w:val="left" w:pos="1080"/>
        </w:tabs>
        <w:ind w:left="1080" w:right="-342" w:hanging="360"/>
        <w:jc w:val="center"/>
        <w:rPr>
          <w:rFonts w:ascii="Arial" w:hAnsi="Arial" w:cs="Arial"/>
          <w:sz w:val="22"/>
          <w:szCs w:val="22"/>
        </w:rPr>
      </w:pPr>
    </w:p>
    <w:p w14:paraId="50BFA534"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6331A17E" w14:textId="77777777" w:rsidR="00DB2C13" w:rsidRPr="00855A32" w:rsidRDefault="00DD0D45" w:rsidP="00581F66">
      <w:pPr>
        <w:pStyle w:val="Heading2"/>
      </w:pPr>
      <w:r w:rsidRPr="00855A32">
        <w:lastRenderedPageBreak/>
        <w:t>Christ's presentation and</w:t>
      </w:r>
      <w:r>
        <w:t xml:space="preserve"> rejection as Israel's King in h</w:t>
      </w:r>
      <w:r w:rsidRPr="00855A32">
        <w:t xml:space="preserve">is vicarious crucifixion show why the kingdom is </w:t>
      </w:r>
      <w:r>
        <w:t>delayed until h</w:t>
      </w:r>
      <w:r w:rsidRPr="00855A32">
        <w:t>is return (</w:t>
      </w:r>
      <w:r>
        <w:t xml:space="preserve">Matt </w:t>
      </w:r>
      <w:r w:rsidR="00A57C19" w:rsidRPr="00855A32">
        <w:t>21–27)</w:t>
      </w:r>
      <w:r w:rsidR="00DB2C13" w:rsidRPr="00855A32">
        <w:t>.</w:t>
      </w:r>
    </w:p>
    <w:p w14:paraId="020D444E" w14:textId="77777777" w:rsidR="00DB2C13" w:rsidRPr="002357E5" w:rsidRDefault="00DB2C13" w:rsidP="00855A32">
      <w:pPr>
        <w:pStyle w:val="Heading3"/>
        <w:ind w:left="1418" w:hanging="312"/>
      </w:pPr>
      <w:r w:rsidRPr="002357E5">
        <w:t>In the Triumphal Entry and cleansing of the temple Christ officially presents Himself to the nation as Messiah and King</w:t>
      </w:r>
      <w:r w:rsidR="00A21C0F" w:rsidRPr="002357E5">
        <w:t xml:space="preserve"> (21:1-17)</w:t>
      </w:r>
      <w:r w:rsidRPr="002357E5">
        <w:t>.</w:t>
      </w:r>
    </w:p>
    <w:p w14:paraId="52021C88" w14:textId="77777777" w:rsidR="00DB2C13" w:rsidRPr="002357E5" w:rsidRDefault="00DB2C13" w:rsidP="00855A32">
      <w:pPr>
        <w:pStyle w:val="Heading3"/>
        <w:ind w:left="1418" w:hanging="312"/>
      </w:pPr>
      <w:r w:rsidRPr="002357E5">
        <w:t>The confrontation of Christ by the religious leaders reveals their unrepentant disbelief in</w:t>
      </w:r>
      <w:r w:rsidR="00AC0675">
        <w:t xml:space="preserve"> him </w:t>
      </w:r>
      <w:r w:rsidRPr="002357E5">
        <w:t>as Messiah</w:t>
      </w:r>
      <w:r w:rsidR="00A21C0F" w:rsidRPr="002357E5">
        <w:t xml:space="preserve"> (21:18–22:46)</w:t>
      </w:r>
      <w:r w:rsidRPr="002357E5">
        <w:t>.</w:t>
      </w:r>
    </w:p>
    <w:p w14:paraId="360D7017" w14:textId="77777777" w:rsidR="00DB2C13" w:rsidRPr="002357E5" w:rsidRDefault="00DB2C13" w:rsidP="00855A32">
      <w:pPr>
        <w:pStyle w:val="Heading3"/>
        <w:ind w:left="1418" w:hanging="312"/>
      </w:pPr>
      <w:r w:rsidRPr="002357E5">
        <w:t>Christ rejects the nation in</w:t>
      </w:r>
      <w:r w:rsidR="00AC0675">
        <w:t xml:space="preserve"> his </w:t>
      </w:r>
      <w:r w:rsidRPr="002357E5">
        <w:t>condemnation of the teachers of the Law and</w:t>
      </w:r>
      <w:r w:rsidR="00AC0675">
        <w:t xml:space="preserve"> his </w:t>
      </w:r>
      <w:r w:rsidRPr="002357E5">
        <w:t>lament over Jerusalem</w:t>
      </w:r>
      <w:r w:rsidR="00A21C0F" w:rsidRPr="002357E5">
        <w:t xml:space="preserve"> (</w:t>
      </w:r>
      <w:r w:rsidR="00A764B6">
        <w:t xml:space="preserve">Matt </w:t>
      </w:r>
      <w:r w:rsidR="00A21C0F" w:rsidRPr="002357E5">
        <w:t>23)</w:t>
      </w:r>
      <w:r w:rsidRPr="002357E5">
        <w:t>.</w:t>
      </w:r>
    </w:p>
    <w:p w14:paraId="3C91F54D" w14:textId="77777777" w:rsidR="00DB2C13" w:rsidRPr="002357E5" w:rsidRDefault="00DB2C13" w:rsidP="00855A32">
      <w:pPr>
        <w:pStyle w:val="Heading3"/>
        <w:ind w:left="1418" w:hanging="312"/>
      </w:pPr>
      <w:r w:rsidRPr="002357E5">
        <w:t>Christ</w:t>
      </w:r>
      <w:r w:rsidR="00C23E56">
        <w:t>’s</w:t>
      </w:r>
      <w:r w:rsidRPr="002357E5">
        <w:t xml:space="preserve"> Olivet Discourse </w:t>
      </w:r>
      <w:r w:rsidR="00C23E56">
        <w:t>reveals</w:t>
      </w:r>
      <w:r w:rsidR="00AC0675">
        <w:t xml:space="preserve"> his </w:t>
      </w:r>
      <w:r w:rsidRPr="002357E5">
        <w:t xml:space="preserve">return </w:t>
      </w:r>
      <w:r w:rsidR="00C23E56">
        <w:t>to establish the</w:t>
      </w:r>
      <w:r w:rsidRPr="002357E5">
        <w:t xml:space="preserve"> kingdom </w:t>
      </w:r>
      <w:r w:rsidR="00C23E56">
        <w:t>after it had been delayed</w:t>
      </w:r>
      <w:r w:rsidRPr="002357E5">
        <w:t xml:space="preserve"> due to the nation's unbelief</w:t>
      </w:r>
      <w:r w:rsidR="000F21D6" w:rsidRPr="002357E5">
        <w:t xml:space="preserve"> (</w:t>
      </w:r>
      <w:r w:rsidR="00642348">
        <w:t xml:space="preserve">Matt </w:t>
      </w:r>
      <w:r w:rsidR="000F21D6" w:rsidRPr="002357E5">
        <w:t>24–25)</w:t>
      </w:r>
      <w:r w:rsidRPr="002357E5">
        <w:t>.</w:t>
      </w:r>
      <w:r w:rsidR="00683B02" w:rsidRPr="002357E5">
        <w:t xml:space="preserve"> </w:t>
      </w:r>
      <w:r w:rsidR="00683B02" w:rsidRPr="00855A32">
        <w:t>See pages 81-81a.</w:t>
      </w:r>
    </w:p>
    <w:p w14:paraId="467C67BC" w14:textId="106DE8F4" w:rsidR="00DB2C13" w:rsidRPr="002357E5" w:rsidRDefault="00DB2C13" w:rsidP="00B45FEB">
      <w:pPr>
        <w:pStyle w:val="Heading4"/>
      </w:pPr>
      <w:r w:rsidRPr="002357E5">
        <w:t>The setting is the disciples</w:t>
      </w:r>
      <w:r w:rsidR="00035812">
        <w:t>’</w:t>
      </w:r>
      <w:r w:rsidRPr="002357E5">
        <w:t xml:space="preserve"> two questions (“when?” and “what?”) </w:t>
      </w:r>
      <w:r w:rsidR="008F2084">
        <w:t xml:space="preserve">after Christ declares </w:t>
      </w:r>
      <w:r w:rsidRPr="002357E5">
        <w:t xml:space="preserve">God's judgment </w:t>
      </w:r>
      <w:r w:rsidR="008F2084">
        <w:t>on</w:t>
      </w:r>
      <w:r w:rsidRPr="002357E5">
        <w:t xml:space="preserve"> Jerusalem's temple for rejecting</w:t>
      </w:r>
      <w:r w:rsidR="00AC0675">
        <w:t xml:space="preserve"> him </w:t>
      </w:r>
      <w:r w:rsidR="00C05F5C" w:rsidRPr="002357E5">
        <w:t>(24:1-3)</w:t>
      </w:r>
      <w:r w:rsidRPr="002357E5">
        <w:t>.</w:t>
      </w:r>
    </w:p>
    <w:p w14:paraId="2DA46C31" w14:textId="77777777" w:rsidR="00DB2C13" w:rsidRPr="002357E5" w:rsidRDefault="00B61156" w:rsidP="00B45FEB">
      <w:pPr>
        <w:pStyle w:val="Heading4"/>
      </w:pPr>
      <w:r>
        <w:t>The</w:t>
      </w:r>
      <w:r w:rsidR="00DB2C13" w:rsidRPr="002357E5">
        <w:t xml:space="preserve"> Tribulation Period, Second Coming, and judgments of Israel and the nations will precede the establishment of </w:t>
      </w:r>
      <w:r>
        <w:t>the</w:t>
      </w:r>
      <w:r w:rsidR="00DB2C13" w:rsidRPr="002357E5">
        <w:t xml:space="preserve"> kingdom</w:t>
      </w:r>
      <w:r w:rsidR="00C05F5C" w:rsidRPr="002357E5">
        <w:t xml:space="preserve"> (24:4–25:46)</w:t>
      </w:r>
      <w:r w:rsidR="00DB2C13" w:rsidRPr="002357E5">
        <w:t>.</w:t>
      </w:r>
    </w:p>
    <w:p w14:paraId="17D765ED" w14:textId="77777777" w:rsidR="00DB2C13" w:rsidRPr="002357E5" w:rsidRDefault="00DB2C13" w:rsidP="00D84365">
      <w:pPr>
        <w:tabs>
          <w:tab w:val="left" w:pos="1080"/>
        </w:tabs>
        <w:ind w:left="1080" w:right="-342" w:hanging="360"/>
        <w:jc w:val="center"/>
        <w:rPr>
          <w:rFonts w:ascii="Arial" w:hAnsi="Arial" w:cs="Arial"/>
          <w:sz w:val="22"/>
          <w:szCs w:val="22"/>
        </w:rPr>
      </w:pPr>
    </w:p>
    <w:p w14:paraId="3D6DEB92" w14:textId="77777777" w:rsidR="00DB2C13" w:rsidRPr="002357E5" w:rsidRDefault="00510F6C"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62336" behindDoc="0" locked="0" layoutInCell="1" allowOverlap="1" wp14:anchorId="67026209" wp14:editId="6177E349">
            <wp:simplePos x="0" y="0"/>
            <wp:positionH relativeFrom="column">
              <wp:posOffset>826770</wp:posOffset>
            </wp:positionH>
            <wp:positionV relativeFrom="paragraph">
              <wp:posOffset>263525</wp:posOffset>
            </wp:positionV>
            <wp:extent cx="4925060" cy="3681730"/>
            <wp:effectExtent l="0" t="0" r="0" b="0"/>
            <wp:wrapNone/>
            <wp:docPr id="6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ascii="Arial" w:hAnsi="Arial" w:cs="Arial"/>
          <w:noProof/>
          <w:sz w:val="22"/>
          <w:szCs w:val="22"/>
        </w:rPr>
        <w:drawing>
          <wp:inline distT="0" distB="0" distL="0" distR="0" wp14:anchorId="4F575690" wp14:editId="64A0B37E">
            <wp:extent cx="4892040" cy="3931920"/>
            <wp:effectExtent l="0" t="0" r="0" b="0"/>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2040" cy="3931920"/>
                    </a:xfrm>
                    <a:prstGeom prst="rect">
                      <a:avLst/>
                    </a:prstGeom>
                    <a:noFill/>
                    <a:ln>
                      <a:noFill/>
                    </a:ln>
                  </pic:spPr>
                </pic:pic>
              </a:graphicData>
            </a:graphic>
          </wp:inline>
        </w:drawing>
      </w:r>
    </w:p>
    <w:p w14:paraId="3CF31BE7" w14:textId="77777777" w:rsidR="00DB2C13" w:rsidRPr="002357E5" w:rsidRDefault="00DB2C13" w:rsidP="00D84365">
      <w:pPr>
        <w:tabs>
          <w:tab w:val="left" w:pos="720"/>
        </w:tabs>
        <w:ind w:left="720" w:right="-342" w:hanging="360"/>
        <w:rPr>
          <w:rFonts w:ascii="Arial" w:hAnsi="Arial" w:cs="Arial"/>
          <w:sz w:val="22"/>
          <w:szCs w:val="22"/>
        </w:rPr>
      </w:pPr>
    </w:p>
    <w:p w14:paraId="55823AEB" w14:textId="77777777" w:rsidR="00DB2C13" w:rsidRPr="002357E5" w:rsidRDefault="00DB2C13" w:rsidP="00D84365">
      <w:pPr>
        <w:tabs>
          <w:tab w:val="left" w:pos="720"/>
        </w:tabs>
        <w:ind w:left="720" w:right="-342" w:hanging="360"/>
        <w:rPr>
          <w:rFonts w:ascii="Arial" w:hAnsi="Arial" w:cs="Arial"/>
          <w:sz w:val="22"/>
          <w:szCs w:val="22"/>
        </w:rPr>
      </w:pPr>
    </w:p>
    <w:p w14:paraId="001B2696" w14:textId="77777777" w:rsidR="00DB2C13" w:rsidRPr="002357E5" w:rsidRDefault="00DB2C13" w:rsidP="00D84365">
      <w:pPr>
        <w:tabs>
          <w:tab w:val="left" w:pos="720"/>
        </w:tabs>
        <w:ind w:left="720" w:right="-342" w:hanging="360"/>
        <w:rPr>
          <w:rFonts w:ascii="Arial" w:hAnsi="Arial" w:cs="Arial"/>
          <w:sz w:val="22"/>
          <w:szCs w:val="22"/>
        </w:rPr>
      </w:pPr>
    </w:p>
    <w:p w14:paraId="2CA3FA79" w14:textId="77777777" w:rsidR="00DB2C13" w:rsidRPr="002357E5" w:rsidRDefault="001A5C45" w:rsidP="005736C3">
      <w:pPr>
        <w:pStyle w:val="Heading3"/>
        <w:ind w:left="1418" w:hanging="312"/>
      </w:pPr>
      <w:r w:rsidRPr="002357E5">
        <w:br w:type="page"/>
      </w:r>
      <w:r w:rsidR="00DB2C13" w:rsidRPr="002357E5">
        <w:lastRenderedPageBreak/>
        <w:t>The crucifixion of Christ is Israel's ultimate act of the nation's rejection of Christ as Messiah and Passover Lamb for the nation's sin</w:t>
      </w:r>
      <w:r w:rsidR="00D63938" w:rsidRPr="002357E5">
        <w:t xml:space="preserve"> (</w:t>
      </w:r>
      <w:r w:rsidR="00642348">
        <w:t xml:space="preserve">Matt </w:t>
      </w:r>
      <w:r w:rsidR="00D63938" w:rsidRPr="002357E5">
        <w:t>26–27)</w:t>
      </w:r>
      <w:r w:rsidR="00DB2C13" w:rsidRPr="002357E5">
        <w:t>.</w:t>
      </w:r>
    </w:p>
    <w:p w14:paraId="29CCAD5B" w14:textId="77777777" w:rsidR="00DB2C13" w:rsidRPr="002357E5" w:rsidRDefault="00DB2C13" w:rsidP="00B45FEB">
      <w:pPr>
        <w:pStyle w:val="Heading4"/>
      </w:pPr>
      <w:r w:rsidRPr="002357E5">
        <w:t>The preparations and Passover of Christ portray</w:t>
      </w:r>
      <w:r w:rsidR="00AC0675">
        <w:t xml:space="preserve"> his </w:t>
      </w:r>
      <w:r w:rsidRPr="002357E5">
        <w:t>preparation as the ultimate Passover Lamb for the nation's sin</w:t>
      </w:r>
      <w:r w:rsidR="00D63938" w:rsidRPr="002357E5">
        <w:t xml:space="preserve"> (26:1-46)</w:t>
      </w:r>
      <w:r w:rsidRPr="002357E5">
        <w:t>.</w:t>
      </w:r>
    </w:p>
    <w:p w14:paraId="2C23432B" w14:textId="77777777" w:rsidR="00DB2C13" w:rsidRPr="002357E5" w:rsidRDefault="00DB2C13" w:rsidP="00B45FEB">
      <w:pPr>
        <w:pStyle w:val="Heading4"/>
      </w:pPr>
      <w:r w:rsidRPr="002357E5">
        <w:t>The crucifixion of Christ is Israel's ultimate act of the nation's rejection of</w:t>
      </w:r>
      <w:r w:rsidR="00AC0675">
        <w:t xml:space="preserve"> him </w:t>
      </w:r>
      <w:r w:rsidRPr="002357E5">
        <w:t>as Messiah</w:t>
      </w:r>
      <w:r w:rsidR="00D63938" w:rsidRPr="002357E5">
        <w:t xml:space="preserve"> (26:47–27:66)</w:t>
      </w:r>
      <w:r w:rsidRPr="002357E5">
        <w:t>.</w:t>
      </w:r>
    </w:p>
    <w:p w14:paraId="5FD48A8E" w14:textId="77777777" w:rsidR="00D51901" w:rsidRPr="009402D8" w:rsidRDefault="00D51901" w:rsidP="009402D8">
      <w:pPr>
        <w:pStyle w:val="Heading1"/>
        <w:ind w:hanging="432"/>
      </w:pPr>
      <w:r w:rsidRPr="00D84365">
        <w:t xml:space="preserve">The reason to serve Jesus </w:t>
      </w:r>
      <w:r w:rsidR="00703488">
        <w:t xml:space="preserve">as Messiah </w:t>
      </w:r>
      <w:r w:rsidRPr="00D84365">
        <w:t>is because</w:t>
      </w:r>
      <w:r w:rsidR="00A65162">
        <w:t xml:space="preserve"> he </w:t>
      </w:r>
      <w:r w:rsidR="00703488">
        <w:t>rose from the dead (Matt 28</w:t>
      </w:r>
      <w:r w:rsidRPr="00D84365">
        <w:t>).</w:t>
      </w:r>
    </w:p>
    <w:p w14:paraId="77D463CA" w14:textId="77777777" w:rsidR="00DB2C13" w:rsidRPr="002357E5" w:rsidRDefault="00DB2C13" w:rsidP="00581F66">
      <w:pPr>
        <w:pStyle w:val="Heading2"/>
      </w:pPr>
      <w:r w:rsidRPr="002357E5">
        <w:t>The empty tomb provides a continual reminder of the fact that Christ is Messiah confirmed by</w:t>
      </w:r>
      <w:r w:rsidR="00AC0675">
        <w:t xml:space="preserve"> his </w:t>
      </w:r>
      <w:r w:rsidRPr="002357E5">
        <w:t>victory over death</w:t>
      </w:r>
      <w:r w:rsidR="00C216F4" w:rsidRPr="002357E5">
        <w:t xml:space="preserve"> (28:1-10)</w:t>
      </w:r>
      <w:r w:rsidRPr="002357E5">
        <w:t>.</w:t>
      </w:r>
    </w:p>
    <w:p w14:paraId="2A054667" w14:textId="77777777" w:rsidR="00DB2C13" w:rsidRPr="002357E5" w:rsidRDefault="00DB2C13" w:rsidP="00581F66">
      <w:pPr>
        <w:pStyle w:val="Heading2"/>
      </w:pPr>
      <w:r w:rsidRPr="002357E5">
        <w:t>The false guards’ report provides a flimsy excuse for rejecting Christ as Messiah</w:t>
      </w:r>
      <w:r w:rsidR="00C216F4" w:rsidRPr="002357E5">
        <w:t xml:space="preserve"> (28:11-15)</w:t>
      </w:r>
      <w:r w:rsidRPr="002357E5">
        <w:t>.</w:t>
      </w:r>
    </w:p>
    <w:p w14:paraId="276AA739" w14:textId="77777777" w:rsidR="00DB2C13" w:rsidRPr="002357E5" w:rsidRDefault="00550E5A" w:rsidP="00581F66">
      <w:pPr>
        <w:pStyle w:val="Heading2"/>
        <w:rPr>
          <w:szCs w:val="22"/>
        </w:rPr>
      </w:pPr>
      <w:r>
        <w:t>The</w:t>
      </w:r>
      <w:r w:rsidRPr="00970D7E">
        <w:t xml:space="preserve"> Great Commission shows that </w:t>
      </w:r>
      <w:r>
        <w:t>Christ’s</w:t>
      </w:r>
      <w:r w:rsidRPr="00970D7E">
        <w:t xml:space="preserve"> highest priority is for </w:t>
      </w:r>
      <w:r>
        <w:t>us</w:t>
      </w:r>
      <w:r w:rsidRPr="00970D7E">
        <w:t xml:space="preserve"> to make disciples of every nation until he returns </w:t>
      </w:r>
      <w:r w:rsidR="00C216F4" w:rsidRPr="002357E5">
        <w:rPr>
          <w:szCs w:val="22"/>
        </w:rPr>
        <w:t>(28:16-20)</w:t>
      </w:r>
      <w:r w:rsidR="00DB2C13" w:rsidRPr="002357E5">
        <w:rPr>
          <w:szCs w:val="22"/>
        </w:rPr>
        <w:t>.</w:t>
      </w:r>
    </w:p>
    <w:p w14:paraId="419E0C53" w14:textId="77777777" w:rsidR="00355DC3" w:rsidRPr="002357E5" w:rsidRDefault="00355DC3" w:rsidP="00DB2C13">
      <w:pPr>
        <w:tabs>
          <w:tab w:val="left" w:pos="720"/>
        </w:tabs>
        <w:ind w:left="720" w:right="-342" w:hanging="360"/>
        <w:rPr>
          <w:rFonts w:ascii="Arial" w:hAnsi="Arial" w:cs="Arial"/>
          <w:sz w:val="22"/>
          <w:szCs w:val="22"/>
        </w:rPr>
      </w:pPr>
    </w:p>
    <w:p w14:paraId="674BA517" w14:textId="77777777" w:rsidR="00355DC3" w:rsidRPr="00CD48D4" w:rsidRDefault="00355DC3" w:rsidP="00DB2C13">
      <w:pPr>
        <w:tabs>
          <w:tab w:val="left" w:pos="720"/>
        </w:tabs>
        <w:ind w:left="720" w:right="-342" w:hanging="360"/>
        <w:rPr>
          <w:rFonts w:ascii="Arial" w:hAnsi="Arial" w:cs="Arial"/>
          <w:sz w:val="22"/>
          <w:szCs w:val="15"/>
        </w:rPr>
      </w:pPr>
    </w:p>
    <w:p w14:paraId="5C09547F"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6CFB709D" w14:textId="77777777" w:rsidR="00BA1B5A" w:rsidRPr="00CD48D4" w:rsidRDefault="00BA1B5A" w:rsidP="00BA1B5A">
      <w:pPr>
        <w:jc w:val="center"/>
        <w:rPr>
          <w:rFonts w:ascii="Arial" w:hAnsi="Arial" w:cs="Arial"/>
          <w:sz w:val="20"/>
          <w:szCs w:val="18"/>
        </w:rPr>
      </w:pPr>
      <w:r w:rsidRPr="00CD48D4">
        <w:rPr>
          <w:rFonts w:ascii="Arial" w:hAnsi="Arial" w:cs="Arial"/>
          <w:b/>
          <w:bCs/>
          <w:sz w:val="28"/>
          <w:szCs w:val="18"/>
        </w:rPr>
        <w:lastRenderedPageBreak/>
        <w:t>The Lord’s Prayer</w:t>
      </w:r>
    </w:p>
    <w:p w14:paraId="051C2722" w14:textId="77777777" w:rsidR="00BA1B5A" w:rsidRPr="00CD48D4" w:rsidRDefault="00BA1B5A" w:rsidP="00BA1B5A">
      <w:pPr>
        <w:jc w:val="center"/>
        <w:rPr>
          <w:rFonts w:ascii="Arial" w:hAnsi="Arial" w:cs="Arial"/>
          <w:b/>
          <w:sz w:val="20"/>
          <w:szCs w:val="18"/>
        </w:rPr>
      </w:pPr>
      <w:r w:rsidRPr="00CD48D4">
        <w:rPr>
          <w:rFonts w:ascii="Arial" w:hAnsi="Arial" w:cs="Arial"/>
          <w:b/>
          <w:sz w:val="20"/>
          <w:szCs w:val="18"/>
        </w:rPr>
        <w:t>DON’T INTERRUPT ME LORD, I’M PRAYING</w:t>
      </w:r>
    </w:p>
    <w:p w14:paraId="2415ECA4" w14:textId="77777777" w:rsidR="00BA1B5A" w:rsidRPr="00CD48D4" w:rsidRDefault="00BA1B5A" w:rsidP="00DC31B1">
      <w:pPr>
        <w:jc w:val="center"/>
        <w:rPr>
          <w:rFonts w:ascii="Arial" w:hAnsi="Arial" w:cs="Arial"/>
          <w:sz w:val="16"/>
          <w:szCs w:val="15"/>
        </w:rPr>
      </w:pPr>
      <w:r w:rsidRPr="00CD48D4">
        <w:rPr>
          <w:rFonts w:ascii="Arial" w:hAnsi="Arial" w:cs="Arial"/>
          <w:sz w:val="16"/>
          <w:szCs w:val="15"/>
        </w:rPr>
        <w:t>A 2-person skit reflecting on the Lord’s Prayer</w:t>
      </w:r>
      <w:r w:rsidR="00DC31B1" w:rsidRPr="00CD48D4">
        <w:rPr>
          <w:rFonts w:ascii="Arial" w:hAnsi="Arial" w:cs="Arial"/>
          <w:sz w:val="16"/>
          <w:szCs w:val="15"/>
        </w:rPr>
        <w:t xml:space="preserve"> b</w:t>
      </w:r>
      <w:r w:rsidRPr="00CD48D4">
        <w:rPr>
          <w:rFonts w:ascii="Arial" w:hAnsi="Arial" w:cs="Arial"/>
          <w:sz w:val="16"/>
          <w:szCs w:val="15"/>
        </w:rPr>
        <w:t>y Clyde Lee Herring</w:t>
      </w:r>
    </w:p>
    <w:p w14:paraId="78240646" w14:textId="77777777" w:rsidR="00BA1B5A" w:rsidRPr="00CD48D4" w:rsidRDefault="00BA1B5A" w:rsidP="00BA1B5A">
      <w:pPr>
        <w:jc w:val="center"/>
        <w:rPr>
          <w:rFonts w:ascii="Arial" w:hAnsi="Arial" w:cs="Arial"/>
          <w:sz w:val="16"/>
          <w:szCs w:val="15"/>
        </w:rPr>
      </w:pPr>
      <w:r w:rsidRPr="00CD48D4">
        <w:rPr>
          <w:rFonts w:ascii="Arial" w:hAnsi="Arial" w:cs="Arial"/>
          <w:sz w:val="16"/>
          <w:szCs w:val="15"/>
        </w:rPr>
        <w:t xml:space="preserve">Adapted from </w:t>
      </w:r>
      <w:r w:rsidRPr="00CD48D4">
        <w:rPr>
          <w:rFonts w:ascii="Arial" w:hAnsi="Arial" w:cs="Arial"/>
          <w:i/>
          <w:sz w:val="16"/>
          <w:szCs w:val="15"/>
        </w:rPr>
        <w:t>Bread</w:t>
      </w:r>
      <w:r w:rsidRPr="00CD48D4">
        <w:rPr>
          <w:rFonts w:ascii="Arial" w:hAnsi="Arial" w:cs="Arial"/>
          <w:sz w:val="16"/>
          <w:szCs w:val="15"/>
        </w:rPr>
        <w:t xml:space="preserve"> magazine, Nazarene Publishing House</w:t>
      </w:r>
    </w:p>
    <w:p w14:paraId="19119C33" w14:textId="77777777" w:rsidR="00BA1B5A" w:rsidRPr="00CD48D4" w:rsidRDefault="00BA1B5A" w:rsidP="00BA1B5A">
      <w:pPr>
        <w:jc w:val="center"/>
        <w:rPr>
          <w:rFonts w:ascii="Arial" w:hAnsi="Arial" w:cs="Arial"/>
          <w:iCs/>
          <w:sz w:val="13"/>
          <w:szCs w:val="18"/>
        </w:rPr>
      </w:pPr>
      <w:r w:rsidRPr="00CD48D4">
        <w:rPr>
          <w:rFonts w:ascii="Arial" w:hAnsi="Arial" w:cs="Arial"/>
          <w:iCs/>
          <w:sz w:val="13"/>
          <w:szCs w:val="18"/>
        </w:rPr>
        <w:t>Adapted from http://www.murraymoerman.com/3downloads/don%27t_interrupt_me_lord_i%27m_praying.pdf</w:t>
      </w:r>
    </w:p>
    <w:p w14:paraId="53A2123D"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BA2937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Our Father who art in Heaven....</w:t>
      </w:r>
    </w:p>
    <w:p w14:paraId="770005E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p>
    <w:p w14:paraId="56EE9E2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Don’t interrupt me. I’m praying.</w:t>
      </w:r>
    </w:p>
    <w:p w14:paraId="1B35D2A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 called me!</w:t>
      </w:r>
    </w:p>
    <w:p w14:paraId="7ADE0E2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Called you? I didn’t call you. I’m praying. “Our Father who art in Heaven...”</w:t>
      </w:r>
    </w:p>
    <w:p w14:paraId="33D1D9B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you did it again.</w:t>
      </w:r>
    </w:p>
    <w:p w14:paraId="149927F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Did what?</w:t>
      </w:r>
    </w:p>
    <w:p w14:paraId="529E8E8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Called me. You said, “Our Father who art in Heaven.” Here I am.... What’s on your mind?</w:t>
      </w:r>
    </w:p>
    <w:p w14:paraId="27CE0D6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I didn’t mean anything by it. I was, you know, just saying my prayers for the day. I always say the Lord’s Prayer. It makes me feel good, sort of like getting a job done.</w:t>
      </w:r>
    </w:p>
    <w:p w14:paraId="26E4419E"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All right, go on.</w:t>
      </w:r>
    </w:p>
    <w:p w14:paraId="1DB61C2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“Hallowed be thy name...”</w:t>
      </w:r>
    </w:p>
    <w:p w14:paraId="6E6297C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Hold it! What do you mean by that?</w:t>
      </w:r>
    </w:p>
    <w:p w14:paraId="57665D9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By what?</w:t>
      </w:r>
    </w:p>
    <w:p w14:paraId="0D20C2F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By “Hallowed be thy name?”</w:t>
      </w:r>
    </w:p>
    <w:p w14:paraId="3CE4738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It means... It means... Good grief. I don’t know what it means. How should I know? It’s just part of the prayer... By the way, what does it mean?</w:t>
      </w:r>
    </w:p>
    <w:p w14:paraId="23307D7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It means honoured, holy, wonderful</w:t>
      </w:r>
    </w:p>
    <w:p w14:paraId="164A61BA"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Ah! That makes sense. I never thought about what “hallowed” meant before. .... “Thy kingdom come, thy will be done on earth as it is in Heaven.”</w:t>
      </w:r>
    </w:p>
    <w:p w14:paraId="3E93DD1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really mean that?</w:t>
      </w:r>
    </w:p>
    <w:p w14:paraId="4995578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Of course, why not?</w:t>
      </w:r>
    </w:p>
    <w:p w14:paraId="014BBB4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are you going to do about it?</w:t>
      </w:r>
    </w:p>
    <w:p w14:paraId="515C2F1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 Nothing I suppose. I just think it would be rather good if you got control of everything down here as you have up there.</w:t>
      </w:r>
    </w:p>
    <w:p w14:paraId="58885EB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Have I got control of you?</w:t>
      </w:r>
    </w:p>
    <w:p w14:paraId="02A5E54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I go to church!</w:t>
      </w:r>
    </w:p>
    <w:p w14:paraId="315A808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That isn’t what I asked you. What about your bad temper? You’ve really got a problem there you know. Then there’s the way you spend your money.....all on yourself; and what about the kind of books you read?</w:t>
      </w:r>
    </w:p>
    <w:p w14:paraId="7800C44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Stop picking on me! I’m just as good as some of the rest of those hypocrites down at the church!</w:t>
      </w:r>
    </w:p>
    <w:p w14:paraId="5076F2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 xml:space="preserve">Excuse me. I thought you were praying for my will to be done. If that is to happen it will have to </w:t>
      </w:r>
      <w:r w:rsidRPr="00CD48D4">
        <w:rPr>
          <w:rFonts w:ascii="Arial" w:hAnsi="Arial" w:cs="Arial"/>
          <w:b/>
          <w:i/>
          <w:sz w:val="20"/>
          <w:szCs w:val="18"/>
        </w:rPr>
        <w:lastRenderedPageBreak/>
        <w:t>start with the ones who are praying for it. Like you, for example.</w:t>
      </w:r>
    </w:p>
    <w:p w14:paraId="7E4E351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I guess I do have some hang-ups now that you mention it. I could probably name some others.</w:t>
      </w:r>
    </w:p>
    <w:p w14:paraId="19575B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So could I.</w:t>
      </w:r>
    </w:p>
    <w:p w14:paraId="476A3E1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haven’t thought about it very much until now, but I really would like to cut out some of those things. I would like to, you know, be really free.</w:t>
      </w:r>
    </w:p>
    <w:p w14:paraId="51DBBD2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Now we’re getting somewhere. We’ll work together, you and I. Some victories can truly be won. I’m proud of you.</w:t>
      </w:r>
    </w:p>
    <w:p w14:paraId="75F597F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Look, Lord, I need to finish up here. This is taking a lot longer than it usually does.... ‘Give us this day our daily bread.’</w:t>
      </w:r>
    </w:p>
    <w:p w14:paraId="69D34A5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need to cut out the bread. You’re overweight as it is.</w:t>
      </w:r>
    </w:p>
    <w:p w14:paraId="69D828F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Hey, wait a minute! What is this? ‘Criticise Me Day?’ Here I was, doing my religious duty, and all of a sudden you break in and remind me of all my hang-ups.</w:t>
      </w:r>
    </w:p>
    <w:p w14:paraId="24A7CC5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Praying is a dangerous thing. You could wind up changed, you know! That’s what I’m trying to get across to you. You called me and here I am. It’s too late to stop now. Keep on praying. I’m interested in the next part of your prayer....... (pause) Well, go on.</w:t>
      </w:r>
    </w:p>
    <w:p w14:paraId="54570C2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scared to.</w:t>
      </w:r>
    </w:p>
    <w:p w14:paraId="2A7B341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Scared? Of what?</w:t>
      </w:r>
    </w:p>
    <w:p w14:paraId="538A98C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know what you’ll say.</w:t>
      </w:r>
    </w:p>
    <w:p w14:paraId="07148B4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Try me and see</w:t>
      </w:r>
    </w:p>
    <w:p w14:paraId="3A30BD8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‘Forgive us our debts as we also have forgiven our debtors.’</w:t>
      </w:r>
    </w:p>
    <w:p w14:paraId="7AE297A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about Bill?</w:t>
      </w:r>
    </w:p>
    <w:p w14:paraId="61E034A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See! I knew it! I knew you would bring</w:t>
      </w:r>
      <w:r w:rsidR="00AC0675">
        <w:rPr>
          <w:rFonts w:ascii="Arial" w:hAnsi="Arial" w:cs="Arial"/>
          <w:sz w:val="20"/>
          <w:szCs w:val="18"/>
        </w:rPr>
        <w:t xml:space="preserve"> him </w:t>
      </w:r>
      <w:r w:rsidRPr="00CD48D4">
        <w:rPr>
          <w:rFonts w:ascii="Arial" w:hAnsi="Arial" w:cs="Arial"/>
          <w:sz w:val="20"/>
          <w:szCs w:val="18"/>
        </w:rPr>
        <w:t>up! Why, Lord. He’s told lies about me, cheated me out of some money. He never paid back that debt</w:t>
      </w:r>
      <w:r w:rsidR="00A65162">
        <w:rPr>
          <w:rFonts w:ascii="Arial" w:hAnsi="Arial" w:cs="Arial"/>
          <w:sz w:val="20"/>
          <w:szCs w:val="18"/>
        </w:rPr>
        <w:t xml:space="preserve"> he </w:t>
      </w:r>
      <w:r w:rsidRPr="00CD48D4">
        <w:rPr>
          <w:rFonts w:ascii="Arial" w:hAnsi="Arial" w:cs="Arial"/>
          <w:sz w:val="20"/>
          <w:szCs w:val="18"/>
        </w:rPr>
        <w:t>owes me. I’ve sworn to get even with him!</w:t>
      </w:r>
    </w:p>
    <w:p w14:paraId="715024C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your prayer? What about your prayer?</w:t>
      </w:r>
    </w:p>
    <w:p w14:paraId="2A9F149F"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didn’t mean it</w:t>
      </w:r>
    </w:p>
    <w:p w14:paraId="33E6F20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Well, at least you’re honest, but it’s not much fun carrying that load of bitterness around inside, is it?</w:t>
      </w:r>
    </w:p>
    <w:p w14:paraId="3DE0B1D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I’ll feel better as soon as I get even. Boy, have I got some plans for old Bill! He’ll wish</w:t>
      </w:r>
      <w:r w:rsidR="00A65162">
        <w:rPr>
          <w:rFonts w:ascii="Arial" w:hAnsi="Arial" w:cs="Arial"/>
          <w:sz w:val="20"/>
          <w:szCs w:val="18"/>
        </w:rPr>
        <w:t xml:space="preserve"> he </w:t>
      </w:r>
      <w:r w:rsidRPr="00CD48D4">
        <w:rPr>
          <w:rFonts w:ascii="Arial" w:hAnsi="Arial" w:cs="Arial"/>
          <w:sz w:val="20"/>
          <w:szCs w:val="18"/>
        </w:rPr>
        <w:t>never did me any harm.</w:t>
      </w:r>
    </w:p>
    <w:p w14:paraId="70136C2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won’t feel any better. You’ll feel worse. Revenge isn’t sweet. Think of how unhappy you already are; but I can change all that.</w:t>
      </w:r>
    </w:p>
    <w:p w14:paraId="342824D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You can? How?</w:t>
      </w:r>
    </w:p>
    <w:p w14:paraId="03198FA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Forgive Bill. Then I’ll forgive you. Then the hate and sin will be Bill’s problems and not yours. You may lose the money, but you will have settled your heart.</w:t>
      </w:r>
    </w:p>
    <w:p w14:paraId="06A84A0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Lord, I can’t forgive Bill.</w:t>
      </w:r>
    </w:p>
    <w:p w14:paraId="012C413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Then I can’t forgive you.</w:t>
      </w:r>
    </w:p>
    <w:p w14:paraId="19CEA99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you’re right. You always are; and more than I want revenge on Bill, I want to be right with you......(pause…sigh). All right, all right. I forgive him. Help</w:t>
      </w:r>
      <w:r w:rsidR="00AC0675">
        <w:rPr>
          <w:rFonts w:ascii="Arial" w:hAnsi="Arial" w:cs="Arial"/>
          <w:sz w:val="20"/>
          <w:szCs w:val="18"/>
        </w:rPr>
        <w:t xml:space="preserve"> him </w:t>
      </w:r>
      <w:r w:rsidRPr="00CD48D4">
        <w:rPr>
          <w:rFonts w:ascii="Arial" w:hAnsi="Arial" w:cs="Arial"/>
          <w:sz w:val="20"/>
          <w:szCs w:val="18"/>
        </w:rPr>
        <w:t xml:space="preserve">to find the right road in life. Lord, he’s bound </w:t>
      </w:r>
      <w:r w:rsidRPr="00CD48D4">
        <w:rPr>
          <w:rFonts w:ascii="Arial" w:hAnsi="Arial" w:cs="Arial"/>
          <w:sz w:val="20"/>
          <w:szCs w:val="18"/>
        </w:rPr>
        <w:lastRenderedPageBreak/>
        <w:t>to be awfully miserable now that I think about it. Anybody who goes round doing the things</w:t>
      </w:r>
      <w:r w:rsidR="00A65162">
        <w:rPr>
          <w:rFonts w:ascii="Arial" w:hAnsi="Arial" w:cs="Arial"/>
          <w:sz w:val="20"/>
          <w:szCs w:val="18"/>
        </w:rPr>
        <w:t xml:space="preserve"> he </w:t>
      </w:r>
      <w:r w:rsidRPr="00CD48D4">
        <w:rPr>
          <w:rFonts w:ascii="Arial" w:hAnsi="Arial" w:cs="Arial"/>
          <w:sz w:val="20"/>
          <w:szCs w:val="18"/>
        </w:rPr>
        <w:t>does to others has to be mixed up inside. Someway, somehow show</w:t>
      </w:r>
      <w:r w:rsidR="00AC0675">
        <w:rPr>
          <w:rFonts w:ascii="Arial" w:hAnsi="Arial" w:cs="Arial"/>
          <w:sz w:val="20"/>
          <w:szCs w:val="18"/>
        </w:rPr>
        <w:t xml:space="preserve"> him </w:t>
      </w:r>
      <w:r w:rsidRPr="00CD48D4">
        <w:rPr>
          <w:rFonts w:ascii="Arial" w:hAnsi="Arial" w:cs="Arial"/>
          <w:sz w:val="20"/>
          <w:szCs w:val="18"/>
        </w:rPr>
        <w:t>the right way.</w:t>
      </w:r>
    </w:p>
    <w:p w14:paraId="284C535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now! Wonderful! How do you feel?</w:t>
      </w:r>
    </w:p>
    <w:p w14:paraId="1327290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605E7A6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You’re not through with your prayer. Go on.</w:t>
      </w:r>
    </w:p>
    <w:p w14:paraId="238B122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‘And lead us not into temptation, but deliver us from evil.’</w:t>
      </w:r>
    </w:p>
    <w:p w14:paraId="2944D76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Good! I’ll do just that. Just don’t put yourself in a place where you can be tempted.</w:t>
      </w:r>
    </w:p>
    <w:p w14:paraId="51089E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What do you mean?</w:t>
      </w:r>
    </w:p>
    <w:p w14:paraId="52A905AE" w14:textId="77777777" w:rsidR="00BA1B5A" w:rsidRPr="00CD48D4" w:rsidRDefault="006C7CC1"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Change some of your friend</w:t>
      </w:r>
      <w:r w:rsidR="00BA1B5A" w:rsidRPr="00CD48D4">
        <w:rPr>
          <w:rFonts w:ascii="Arial" w:hAnsi="Arial" w:cs="Arial"/>
          <w:b/>
          <w:i/>
          <w:sz w:val="20"/>
          <w:szCs w:val="18"/>
        </w:rPr>
        <w:t xml:space="preserve">s. Some of your so-called friends are </w:t>
      </w:r>
      <w:r w:rsidRPr="00CD48D4">
        <w:rPr>
          <w:rFonts w:ascii="Arial" w:hAnsi="Arial" w:cs="Arial"/>
          <w:b/>
          <w:i/>
          <w:sz w:val="20"/>
          <w:szCs w:val="18"/>
        </w:rPr>
        <w:t>starting</w:t>
      </w:r>
      <w:r w:rsidR="00BA1B5A" w:rsidRPr="00CD48D4">
        <w:rPr>
          <w:rFonts w:ascii="Arial" w:hAnsi="Arial" w:cs="Arial"/>
          <w:b/>
          <w:i/>
          <w:sz w:val="20"/>
          <w:szCs w:val="18"/>
        </w:rPr>
        <w:t xml:space="preserve"> to get to you. They’ll have you completely involved in wrong things before long. Don’t be fooled. They advertise that they’re having fun, but for you it would be ruin. Don’t use me for an escape hatch.</w:t>
      </w:r>
    </w:p>
    <w:p w14:paraId="394BBC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don’t understand.</w:t>
      </w:r>
    </w:p>
    <w:p w14:paraId="297EEDA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you do. You’ve done it a lot of times. You get caught in a bad situation. You get into trouble and then you come running to me. ‘Lord help me out of this mess and I promise you I’ll never do it again.’ You remember some of those bargains you tried to make with me?</w:t>
      </w:r>
    </w:p>
    <w:p w14:paraId="056F06D1"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Yes, and I’m ashamed, Lord, I really am.</w:t>
      </w:r>
    </w:p>
    <w:p w14:paraId="0F6544C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Which bargain are you remembering?</w:t>
      </w:r>
    </w:p>
    <w:p w14:paraId="3B0CAA1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6FE5EA6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She didn’t tell your mother, but you didn’t keep your promise, did you?</w:t>
      </w:r>
    </w:p>
    <w:p w14:paraId="625D63A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sorry, Lord, I really am. Up until now I thought that just praying was enough. I didn’t expect you to answer like this.</w:t>
      </w:r>
    </w:p>
    <w:p w14:paraId="33C4E465"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 ahead and finish your prayer.</w:t>
      </w:r>
    </w:p>
    <w:p w14:paraId="237AD1A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 thine is the kingdom, and the power, and the glory, forever, Amen’</w:t>
      </w:r>
    </w:p>
    <w:p w14:paraId="39C9E12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know what would bring me glory? What would really make me happy?</w:t>
      </w:r>
    </w:p>
    <w:p w14:paraId="10CEE40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I’d like to know. I want now to please you. Now I can see how good it would be to be a real follower of you.</w:t>
      </w:r>
    </w:p>
    <w:p w14:paraId="6C0E414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just answered the question.</w:t>
      </w:r>
    </w:p>
    <w:p w14:paraId="79EBE44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w:t>
      </w:r>
    </w:p>
    <w:p w14:paraId="69A0CE8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The thing that would bring me glory is to have people like you truly love and follow me; and I see that happening between us. Now that some of these old sins are exposed and out of the way, well there’s no telling what we can do together.</w:t>
      </w:r>
    </w:p>
    <w:p w14:paraId="591F27E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Lord, let’s see what we can make of me, ok?</w:t>
      </w:r>
    </w:p>
    <w:p w14:paraId="1B4B4248" w14:textId="77777777" w:rsidR="00DB2C13" w:rsidRPr="00CD48D4" w:rsidRDefault="00BA1B5A" w:rsidP="006C7CC1">
      <w:pPr>
        <w:widowControl w:val="0"/>
        <w:autoSpaceDE w:val="0"/>
        <w:autoSpaceDN w:val="0"/>
        <w:adjustRightInd w:val="0"/>
        <w:spacing w:after="240"/>
        <w:rPr>
          <w:rFonts w:ascii="Arial" w:hAnsi="Arial" w:cs="Arial"/>
          <w:sz w:val="22"/>
          <w:szCs w:val="15"/>
        </w:rPr>
      </w:pPr>
      <w:r w:rsidRPr="00CD48D4">
        <w:rPr>
          <w:rFonts w:ascii="Arial" w:hAnsi="Arial" w:cs="Arial"/>
          <w:b/>
          <w:i/>
          <w:sz w:val="20"/>
          <w:szCs w:val="18"/>
        </w:rPr>
        <w:t>Yes, let’s see.</w:t>
      </w:r>
    </w:p>
    <w:p w14:paraId="313A8AD1" w14:textId="77777777" w:rsidR="00DB2C13" w:rsidRPr="00CD48D4" w:rsidRDefault="00DB2C13" w:rsidP="00FD6A1C">
      <w:pPr>
        <w:ind w:right="-342"/>
        <w:rPr>
          <w:rFonts w:ascii="Arial" w:hAnsi="Arial" w:cs="Arial"/>
          <w:sz w:val="22"/>
          <w:szCs w:val="15"/>
        </w:rPr>
        <w:sectPr w:rsidR="00DB2C13" w:rsidRPr="00CD48D4" w:rsidSect="00A97ED4">
          <w:headerReference w:type="default" r:id="rId18"/>
          <w:pgSz w:w="11880" w:h="16840"/>
          <w:pgMar w:top="720" w:right="942" w:bottom="720" w:left="1440" w:header="720" w:footer="720" w:gutter="0"/>
          <w:pgNumType w:start="1"/>
          <w:cols w:space="720"/>
        </w:sectPr>
      </w:pPr>
    </w:p>
    <w:p w14:paraId="2DEC326B" w14:textId="77777777" w:rsidR="00DB2C13" w:rsidRPr="00296814" w:rsidRDefault="00DB2C13" w:rsidP="00FD6A1C">
      <w:pPr>
        <w:ind w:right="-342"/>
        <w:jc w:val="center"/>
        <w:rPr>
          <w:rFonts w:ascii="Arial" w:hAnsi="Arial" w:cs="Arial"/>
          <w:b/>
          <w:sz w:val="28"/>
          <w:szCs w:val="16"/>
        </w:rPr>
      </w:pPr>
      <w:r w:rsidRPr="00296814">
        <w:rPr>
          <w:rFonts w:ascii="Arial" w:hAnsi="Arial" w:cs="Arial"/>
          <w:b/>
          <w:sz w:val="28"/>
          <w:szCs w:val="16"/>
        </w:rPr>
        <w:lastRenderedPageBreak/>
        <w:t>Indicators that Matthew Wrote the First Gospel</w:t>
      </w:r>
    </w:p>
    <w:p w14:paraId="5956F914"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7AB56069" w14:textId="77777777" w:rsidTr="00D567C3">
        <w:tc>
          <w:tcPr>
            <w:tcW w:w="4338" w:type="dxa"/>
            <w:tcBorders>
              <w:right w:val="single" w:sz="4" w:space="0" w:color="auto"/>
            </w:tcBorders>
          </w:tcPr>
          <w:p w14:paraId="789E55AB"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#1:</w:t>
            </w:r>
          </w:p>
          <w:p w14:paraId="6D49866B"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Testimony of Eusebius/Origin</w:t>
            </w:r>
          </w:p>
          <w:p w14:paraId="38B6961B" w14:textId="77777777" w:rsidR="00DB2C13" w:rsidRPr="00CD48D4" w:rsidRDefault="00DB2C13" w:rsidP="00D567C3">
            <w:pPr>
              <w:rPr>
                <w:rFonts w:ascii="Arial" w:hAnsi="Arial" w:cs="Arial"/>
                <w:b/>
                <w:i/>
                <w:sz w:val="22"/>
                <w:szCs w:val="15"/>
                <w:lang w:bidi="ar-SA"/>
              </w:rPr>
            </w:pPr>
            <w:r w:rsidRPr="00CD48D4">
              <w:rPr>
                <w:rFonts w:ascii="Arial" w:hAnsi="Arial" w:cs="Arial"/>
                <w:b/>
                <w:i/>
                <w:sz w:val="22"/>
                <w:szCs w:val="15"/>
                <w:lang w:bidi="ar-SA"/>
              </w:rPr>
              <w:t>Eusebius was a 4</w:t>
            </w:r>
            <w:r w:rsidRPr="00CD48D4">
              <w:rPr>
                <w:rFonts w:ascii="Arial" w:hAnsi="Arial" w:cs="Arial"/>
                <w:b/>
                <w:i/>
                <w:sz w:val="22"/>
                <w:szCs w:val="15"/>
                <w:vertAlign w:val="superscript"/>
                <w:lang w:bidi="ar-SA"/>
              </w:rPr>
              <w:t>th</w:t>
            </w:r>
            <w:r w:rsidRPr="00CD48D4">
              <w:rPr>
                <w:rFonts w:ascii="Arial" w:hAnsi="Arial" w:cs="Arial"/>
                <w:b/>
                <w:i/>
                <w:sz w:val="22"/>
                <w:szCs w:val="15"/>
                <w:lang w:bidi="ar-SA"/>
              </w:rPr>
              <w:t xml:space="preserve"> century historian who quoted Origen, a 2nd century scholar and the earliest voice on which gospel was written first.</w:t>
            </w:r>
          </w:p>
          <w:p w14:paraId="4FA95E8D" w14:textId="77777777" w:rsidR="00DB2C13" w:rsidRPr="00CD48D4" w:rsidRDefault="00DB2C13" w:rsidP="00D567C3">
            <w:pPr>
              <w:rPr>
                <w:rFonts w:ascii="Arial" w:hAnsi="Arial" w:cs="Arial"/>
                <w:b/>
                <w:sz w:val="22"/>
                <w:szCs w:val="15"/>
                <w:lang w:bidi="ar-SA"/>
              </w:rPr>
            </w:pPr>
          </w:p>
          <w:p w14:paraId="2F9D31C6" w14:textId="77777777" w:rsidR="00DB2C13" w:rsidRPr="00CD48D4" w:rsidRDefault="00DB2C13" w:rsidP="00D567C3">
            <w:pPr>
              <w:rPr>
                <w:rFonts w:ascii="Arial" w:hAnsi="Arial" w:cs="Arial"/>
                <w:sz w:val="22"/>
                <w:szCs w:val="15"/>
                <w:lang w:bidi="ar-SA"/>
              </w:rPr>
            </w:pPr>
            <w:r w:rsidRPr="00CD48D4">
              <w:rPr>
                <w:rFonts w:ascii="Arial" w:hAnsi="Arial" w:cs="Arial"/>
                <w:sz w:val="22"/>
                <w:szCs w:val="15"/>
                <w:lang w:bidi="ar-SA"/>
              </w:rPr>
              <w:t>“Among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w:t>
            </w:r>
            <w:r w:rsidR="00AC0675">
              <w:rPr>
                <w:rFonts w:ascii="Arial" w:hAnsi="Arial" w:cs="Arial"/>
                <w:sz w:val="22"/>
                <w:szCs w:val="15"/>
                <w:lang w:bidi="ar-SA"/>
              </w:rPr>
              <w:t xml:space="preserve"> his </w:t>
            </w:r>
            <w:r w:rsidRPr="00CD48D4">
              <w:rPr>
                <w:rFonts w:ascii="Arial" w:hAnsi="Arial" w:cs="Arial"/>
                <w:sz w:val="22"/>
                <w:szCs w:val="15"/>
                <w:lang w:bidi="ar-SA"/>
              </w:rPr>
              <w:t>Catholic [i.e., General] epistle acknowledges</w:t>
            </w:r>
            <w:r w:rsidR="00AC0675">
              <w:rPr>
                <w:rFonts w:ascii="Arial" w:hAnsi="Arial" w:cs="Arial"/>
                <w:sz w:val="22"/>
                <w:szCs w:val="15"/>
                <w:lang w:bidi="ar-SA"/>
              </w:rPr>
              <w:t xml:space="preserve"> him </w:t>
            </w:r>
            <w:r w:rsidRPr="00CD48D4">
              <w:rPr>
                <w:rFonts w:ascii="Arial" w:hAnsi="Arial" w:cs="Arial"/>
                <w:sz w:val="22"/>
                <w:szCs w:val="15"/>
                <w:lang w:bidi="ar-SA"/>
              </w:rPr>
              <w:t xml:space="preserve">as a son, saying, ‘The church that is at Babylon elected together with you, saluteth you, and so doth Marcus, my son.’  And the third by Luke, the Gospel commended by Paul, and composed for Gentile converts.  Last of all that by John” (Eusebius, </w:t>
            </w:r>
            <w:r w:rsidRPr="00CD48D4">
              <w:rPr>
                <w:rFonts w:ascii="Arial" w:hAnsi="Arial" w:cs="Arial"/>
                <w:i/>
                <w:sz w:val="22"/>
                <w:szCs w:val="15"/>
                <w:lang w:bidi="ar-SA"/>
              </w:rPr>
              <w:t>Eccl. Hist.</w:t>
            </w:r>
            <w:r w:rsidRPr="00CD48D4">
              <w:rPr>
                <w:rFonts w:ascii="Arial" w:hAnsi="Arial" w:cs="Arial"/>
                <w:sz w:val="22"/>
                <w:szCs w:val="15"/>
                <w:lang w:bidi="ar-SA"/>
              </w:rPr>
              <w:t xml:space="preserve"> 6.25.4 quoting Origen of the 2</w:t>
            </w:r>
            <w:r w:rsidRPr="00CD48D4">
              <w:rPr>
                <w:rFonts w:ascii="Arial" w:hAnsi="Arial" w:cs="Arial"/>
                <w:sz w:val="22"/>
                <w:szCs w:val="15"/>
                <w:vertAlign w:val="superscript"/>
                <w:lang w:bidi="ar-SA"/>
              </w:rPr>
              <w:t>nd</w:t>
            </w:r>
            <w:r w:rsidRPr="00CD48D4">
              <w:rPr>
                <w:rFonts w:ascii="Arial" w:hAnsi="Arial" w:cs="Arial"/>
                <w:sz w:val="22"/>
                <w:szCs w:val="15"/>
                <w:lang w:bidi="ar-SA"/>
              </w:rPr>
              <w:t xml:space="preserve"> century).</w:t>
            </w:r>
          </w:p>
          <w:p w14:paraId="3C8B37A5" w14:textId="77777777" w:rsidR="00DB2C13" w:rsidRPr="00CD48D4" w:rsidRDefault="00DB2C13" w:rsidP="00D567C3">
            <w:pPr>
              <w:rPr>
                <w:rFonts w:ascii="Arial" w:hAnsi="Arial" w:cs="Arial"/>
                <w:b/>
                <w:sz w:val="21"/>
                <w:szCs w:val="15"/>
                <w:lang w:bidi="ar-SA"/>
              </w:rPr>
            </w:pPr>
          </w:p>
          <w:p w14:paraId="43E2900E"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#3:</w:t>
            </w:r>
          </w:p>
          <w:p w14:paraId="65BD3E21"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Placement First in the NT</w:t>
            </w:r>
          </w:p>
          <w:p w14:paraId="2805580C" w14:textId="77777777" w:rsidR="00DB2C13" w:rsidRPr="00CD48D4" w:rsidRDefault="00DB2C13" w:rsidP="00567BA2">
            <w:pPr>
              <w:ind w:right="72"/>
              <w:rPr>
                <w:rFonts w:ascii="Arial" w:hAnsi="Arial" w:cs="Arial"/>
                <w:sz w:val="22"/>
                <w:szCs w:val="15"/>
                <w:lang w:bidi="ar-SA"/>
              </w:rPr>
            </w:pPr>
            <w:r w:rsidRPr="00CD48D4">
              <w:rPr>
                <w:rFonts w:ascii="Arial" w:hAnsi="Arial" w:cs="Arial"/>
                <w:sz w:val="22"/>
                <w:szCs w:val="15"/>
                <w:lang w:bidi="ar-SA"/>
              </w:rPr>
              <w:t>Matthew’s gospel was placed first among the gospels so that it appears right at the beginning of the NT.  It makes the natural bridge from Malachi because it continues the prophetic message to Jews.</w:t>
            </w:r>
          </w:p>
          <w:p w14:paraId="700F98F3"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216BA541"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#2:</w:t>
            </w:r>
          </w:p>
          <w:p w14:paraId="39AF7592" w14:textId="77777777" w:rsidR="00DB2C13" w:rsidRPr="00CD48D4" w:rsidRDefault="00DB2C13" w:rsidP="00D567C3">
            <w:pPr>
              <w:rPr>
                <w:rFonts w:ascii="Arial" w:hAnsi="Arial" w:cs="Arial"/>
                <w:bCs/>
                <w:sz w:val="15"/>
                <w:szCs w:val="8"/>
                <w:lang w:bidi="ar-SA"/>
              </w:rPr>
            </w:pPr>
            <w:r w:rsidRPr="00CD48D4">
              <w:rPr>
                <w:rFonts w:ascii="Arial" w:hAnsi="Arial" w:cs="Arial"/>
                <w:b/>
                <w:sz w:val="21"/>
                <w:szCs w:val="15"/>
                <w:lang w:bidi="ar-SA"/>
              </w:rPr>
              <w:t xml:space="preserve">Papyrus of Fragments from Matthew 26 </w:t>
            </w:r>
            <w:r w:rsidRPr="00CD48D4">
              <w:rPr>
                <w:rFonts w:ascii="Arial" w:hAnsi="Arial" w:cs="Arial"/>
                <w:b/>
                <w:sz w:val="20"/>
                <w:szCs w:val="13"/>
                <w:lang w:bidi="ar-SA"/>
              </w:rPr>
              <w:t xml:space="preserve">dated about </w:t>
            </w:r>
            <w:r w:rsidRPr="00CD48D4">
              <w:rPr>
                <w:rFonts w:ascii="Arial" w:hAnsi="Arial" w:cs="Arial"/>
                <w:b/>
                <w:sz w:val="13"/>
                <w:szCs w:val="13"/>
                <w:lang w:bidi="ar-SA"/>
              </w:rPr>
              <w:t xml:space="preserve">AD </w:t>
            </w:r>
            <w:r w:rsidRPr="00CD48D4">
              <w:rPr>
                <w:rFonts w:ascii="Arial" w:hAnsi="Arial" w:cs="Arial"/>
                <w:b/>
                <w:sz w:val="20"/>
                <w:szCs w:val="13"/>
                <w:lang w:bidi="ar-SA"/>
              </w:rPr>
              <w:t>50</w:t>
            </w:r>
          </w:p>
          <w:p w14:paraId="1B3E3C68" w14:textId="77777777" w:rsidR="00DB2C13" w:rsidRPr="00CD48D4" w:rsidRDefault="00DB2C13" w:rsidP="00D567C3">
            <w:pPr>
              <w:rPr>
                <w:rFonts w:ascii="Arial" w:hAnsi="Arial" w:cs="Arial"/>
                <w:bCs/>
                <w:sz w:val="15"/>
                <w:szCs w:val="8"/>
                <w:lang w:bidi="ar-SA"/>
              </w:rPr>
            </w:pPr>
            <w:r w:rsidRPr="00CD48D4">
              <w:rPr>
                <w:rFonts w:ascii="Arial" w:hAnsi="Arial" w:cs="Arial"/>
                <w:bCs/>
                <w:sz w:val="15"/>
                <w:szCs w:val="8"/>
                <w:lang w:bidi="ar-SA"/>
              </w:rPr>
              <w:t>See C.P. Thiede, ‘Papyrus Magdalen Greek 17 (Gregory-Aland P64): A Reappraisal’, TynB 46 (1995) 29-42.  Thiede’s article was originally published in ZPE 105 (1995) 13-20</w:t>
            </w:r>
          </w:p>
          <w:p w14:paraId="3DA01781" w14:textId="77777777" w:rsidR="00DB2C13" w:rsidRPr="00CD48D4" w:rsidRDefault="00510F6C" w:rsidP="00D567C3">
            <w:pPr>
              <w:rPr>
                <w:rFonts w:ascii="Arial" w:hAnsi="Arial" w:cs="Arial"/>
                <w:b/>
                <w:sz w:val="22"/>
                <w:szCs w:val="15"/>
                <w:lang w:bidi="ar-SA"/>
              </w:rPr>
            </w:pPr>
            <w:r>
              <w:rPr>
                <w:noProof/>
              </w:rPr>
              <w:drawing>
                <wp:anchor distT="0" distB="0" distL="114300" distR="114300" simplePos="0" relativeHeight="251626496" behindDoc="0" locked="0" layoutInCell="1" allowOverlap="1" wp14:anchorId="0412D92B" wp14:editId="62220BC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92C5" w14:textId="77777777" w:rsidR="009B2589" w:rsidRPr="00CD48D4" w:rsidRDefault="009B2589" w:rsidP="00D567C3">
            <w:pPr>
              <w:rPr>
                <w:rFonts w:ascii="Arial" w:hAnsi="Arial" w:cs="Arial"/>
                <w:b/>
                <w:sz w:val="22"/>
                <w:szCs w:val="15"/>
                <w:lang w:bidi="ar-SA"/>
              </w:rPr>
            </w:pPr>
          </w:p>
        </w:tc>
      </w:tr>
      <w:tr w:rsidR="00DB2C13" w:rsidRPr="00CD48D4" w14:paraId="4DE4554E" w14:textId="77777777" w:rsidTr="00D567C3">
        <w:tc>
          <w:tcPr>
            <w:tcW w:w="4338" w:type="dxa"/>
            <w:tcBorders>
              <w:right w:val="single" w:sz="4" w:space="0" w:color="auto"/>
            </w:tcBorders>
          </w:tcPr>
          <w:p w14:paraId="1B409BFA"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Internal Indicator:</w:t>
            </w:r>
          </w:p>
          <w:p w14:paraId="18AC74A7"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Matthew wrote to Jews</w:t>
            </w:r>
          </w:p>
          <w:p w14:paraId="2B03F24D" w14:textId="77777777" w:rsidR="00DB2C13" w:rsidRPr="00CD48D4" w:rsidRDefault="00DB2C13" w:rsidP="00AA7D65">
            <w:pPr>
              <w:ind w:right="162"/>
              <w:rPr>
                <w:rFonts w:ascii="Arial" w:hAnsi="Arial" w:cs="Arial"/>
                <w:sz w:val="22"/>
                <w:szCs w:val="15"/>
                <w:lang w:bidi="ar-SA"/>
              </w:rPr>
            </w:pPr>
            <w:r w:rsidRPr="00CD48D4">
              <w:rPr>
                <w:rFonts w:ascii="Arial" w:hAnsi="Arial" w:cs="Arial"/>
                <w:sz w:val="22"/>
                <w:szCs w:val="15"/>
                <w:lang w:bidi="ar-SA"/>
              </w:rPr>
              <w:t xml:space="preserve">Jews were the first to need a gospel since the church was entirely Jewish from </w:t>
            </w:r>
            <w:r w:rsidRPr="00CD48D4">
              <w:rPr>
                <w:rFonts w:ascii="Arial" w:hAnsi="Arial" w:cs="Arial"/>
                <w:sz w:val="13"/>
                <w:szCs w:val="15"/>
                <w:lang w:bidi="ar-SA"/>
              </w:rPr>
              <w:t xml:space="preserve">AD </w:t>
            </w:r>
            <w:r w:rsidRPr="00CD48D4">
              <w:rPr>
                <w:rFonts w:ascii="Arial" w:hAnsi="Arial" w:cs="Arial"/>
                <w:sz w:val="22"/>
                <w:szCs w:val="15"/>
                <w:lang w:bidi="ar-SA"/>
              </w:rPr>
              <w:t>33-48.  Jewish believers needed a gospel far more in the 40s and 50s than they did later when fewer Jews responded to the gospel message.</w:t>
            </w:r>
          </w:p>
          <w:p w14:paraId="51734053" w14:textId="77777777" w:rsidR="002F4826" w:rsidRPr="00CD48D4" w:rsidRDefault="002F4826" w:rsidP="00AA7D65">
            <w:pPr>
              <w:pBdr>
                <w:bottom w:val="single" w:sz="12" w:space="1" w:color="auto"/>
              </w:pBdr>
              <w:ind w:right="162"/>
              <w:rPr>
                <w:rFonts w:ascii="Arial" w:hAnsi="Arial" w:cs="Arial"/>
                <w:sz w:val="22"/>
                <w:szCs w:val="15"/>
                <w:lang w:bidi="ar-SA"/>
              </w:rPr>
            </w:pPr>
          </w:p>
          <w:p w14:paraId="4D778D83" w14:textId="77777777" w:rsidR="002F4826" w:rsidRPr="00CD48D4" w:rsidRDefault="002F4826" w:rsidP="002F4826">
            <w:pPr>
              <w:rPr>
                <w:rFonts w:ascii="Arial" w:hAnsi="Arial" w:cs="Arial"/>
                <w:bCs/>
                <w:sz w:val="21"/>
                <w:szCs w:val="18"/>
                <w:lang w:bidi="ar-SA"/>
              </w:rPr>
            </w:pPr>
          </w:p>
          <w:p w14:paraId="7E7CC0DD" w14:textId="77777777" w:rsidR="002F4826" w:rsidRPr="00CD48D4" w:rsidRDefault="002F4826" w:rsidP="002F4826">
            <w:pPr>
              <w:rPr>
                <w:rFonts w:ascii="Arial" w:hAnsi="Arial" w:cs="Arial"/>
                <w:bCs/>
                <w:sz w:val="15"/>
                <w:szCs w:val="8"/>
                <w:lang w:bidi="ar-SA"/>
              </w:rPr>
            </w:pPr>
            <w:r w:rsidRPr="00CD48D4">
              <w:rPr>
                <w:rFonts w:ascii="Arial" w:hAnsi="Arial" w:cs="Arial"/>
                <w:bCs/>
                <w:sz w:val="15"/>
                <w:szCs w:val="8"/>
                <w:lang w:bidi="ar-SA"/>
              </w:rPr>
              <w:t>For a rebuttal to Thiede at the right, see:</w:t>
            </w:r>
          </w:p>
          <w:p w14:paraId="12FFDC2B"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Peter M. Head, “The Date of the Magdalen Papyrus of Matthew (P. Magd. Gr. 17 = P64): A Response to C.P. Thiede[1]” </w:t>
            </w:r>
          </w:p>
          <w:p w14:paraId="7CAE1716" w14:textId="77777777" w:rsidR="002F4826" w:rsidRPr="00CD48D4" w:rsidRDefault="002F4826" w:rsidP="002F4826">
            <w:pPr>
              <w:rPr>
                <w:rFonts w:ascii="Arial" w:hAnsi="Arial" w:cs="Arial"/>
                <w:bCs/>
                <w:sz w:val="15"/>
                <w:szCs w:val="6"/>
                <w:lang w:bidi="ar-SA"/>
              </w:rPr>
            </w:pPr>
          </w:p>
          <w:p w14:paraId="3DB8B369"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Published in </w:t>
            </w:r>
            <w:r w:rsidRPr="00CD48D4">
              <w:rPr>
                <w:rFonts w:ascii="Arial" w:hAnsi="Arial" w:cs="Arial"/>
                <w:bCs/>
                <w:i/>
                <w:iCs/>
                <w:sz w:val="15"/>
                <w:szCs w:val="6"/>
                <w:lang w:bidi="ar-SA"/>
              </w:rPr>
              <w:t>Tyndale Bulletin</w:t>
            </w:r>
            <w:r w:rsidRPr="00CD48D4">
              <w:rPr>
                <w:rFonts w:ascii="Arial" w:hAnsi="Arial" w:cs="Arial"/>
                <w:bCs/>
                <w:sz w:val="15"/>
                <w:szCs w:val="6"/>
                <w:lang w:bidi="ar-SA"/>
              </w:rPr>
              <w:t xml:space="preserve"> 46 (1995):251-85</w:t>
            </w:r>
          </w:p>
          <w:p w14:paraId="71C785C1"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(reprinted here with minor alterations)</w:t>
            </w:r>
          </w:p>
          <w:p w14:paraId="0E632950"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at </w:t>
            </w:r>
            <w:hyperlink r:id="rId20" w:history="1">
              <w:r w:rsidRPr="00CD48D4">
                <w:rPr>
                  <w:rStyle w:val="Hyperlink"/>
                  <w:rFonts w:ascii="Arial" w:hAnsi="Arial" w:cs="Arial"/>
                  <w:bCs/>
                  <w:sz w:val="15"/>
                  <w:szCs w:val="6"/>
                  <w:lang w:bidi="ar-SA"/>
                </w:rPr>
                <w:t>http://www.tyndalehouse.com/staff/Head/P64TB.htm</w:t>
              </w:r>
            </w:hyperlink>
          </w:p>
          <w:p w14:paraId="0D34A0A2" w14:textId="77777777" w:rsidR="002F4826" w:rsidRPr="00CD48D4" w:rsidRDefault="002F4826" w:rsidP="002F4826">
            <w:pPr>
              <w:rPr>
                <w:rFonts w:ascii="Arial" w:hAnsi="Arial" w:cs="Arial"/>
                <w:bCs/>
                <w:sz w:val="15"/>
                <w:szCs w:val="6"/>
                <w:lang w:bidi="ar-SA"/>
              </w:rPr>
            </w:pPr>
          </w:p>
          <w:p w14:paraId="37030DAA" w14:textId="77777777" w:rsidR="00AA7D65" w:rsidRPr="00CD48D4" w:rsidRDefault="002F4826" w:rsidP="003D08A5">
            <w:pPr>
              <w:ind w:right="162"/>
              <w:rPr>
                <w:rFonts w:ascii="Arial" w:hAnsi="Arial" w:cs="Arial"/>
                <w:bCs/>
                <w:sz w:val="21"/>
                <w:szCs w:val="18"/>
                <w:lang w:bidi="ar-SA"/>
              </w:rPr>
            </w:pPr>
            <w:r w:rsidRPr="00CD48D4">
              <w:rPr>
                <w:rFonts w:ascii="Arial" w:hAnsi="Arial" w:cs="Arial"/>
                <w:bCs/>
                <w:sz w:val="15"/>
                <w:szCs w:val="6"/>
                <w:lang w:bidi="ar-SA"/>
              </w:rPr>
              <w:t>Head holds an AD 200 date for the fragment.</w:t>
            </w:r>
          </w:p>
        </w:tc>
        <w:tc>
          <w:tcPr>
            <w:tcW w:w="4730" w:type="dxa"/>
            <w:tcBorders>
              <w:left w:val="nil"/>
            </w:tcBorders>
          </w:tcPr>
          <w:p w14:paraId="0B30100C" w14:textId="77777777" w:rsidR="00DB2C13" w:rsidRPr="00CD48D4" w:rsidRDefault="00DB2C13" w:rsidP="00D567C3">
            <w:pPr>
              <w:rPr>
                <w:rFonts w:ascii="Arial" w:hAnsi="Arial" w:cs="Arial"/>
                <w:b/>
                <w:sz w:val="22"/>
                <w:szCs w:val="15"/>
                <w:lang w:bidi="ar-SA"/>
              </w:rPr>
            </w:pPr>
          </w:p>
        </w:tc>
      </w:tr>
    </w:tbl>
    <w:p w14:paraId="4BA96CF9" w14:textId="77777777" w:rsidR="00DB2C13" w:rsidRPr="00296814" w:rsidRDefault="00DB2C13" w:rsidP="00FD6A1C">
      <w:pPr>
        <w:ind w:right="-342"/>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What Kind of Kingdom Did Isaiah (and Matthew) Envision?</w:t>
      </w:r>
    </w:p>
    <w:p w14:paraId="3DC66BEB" w14:textId="77777777" w:rsidR="00DB2C13" w:rsidRPr="00CD48D4" w:rsidRDefault="00DB2C13" w:rsidP="00DB2C13">
      <w:pPr>
        <w:ind w:left="540" w:hanging="540"/>
        <w:rPr>
          <w:rFonts w:ascii="Arial" w:hAnsi="Arial" w:cs="Arial"/>
          <w:sz w:val="11"/>
          <w:szCs w:val="15"/>
        </w:rPr>
      </w:pPr>
    </w:p>
    <w:p w14:paraId="0026D996"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Christians often talk about Jesus being king.  It is especially discussed about</w:t>
      </w:r>
      <w:r w:rsidR="00AC0675">
        <w:rPr>
          <w:rFonts w:ascii="Arial" w:hAnsi="Arial" w:cs="Arial"/>
          <w:sz w:val="22"/>
          <w:szCs w:val="15"/>
        </w:rPr>
        <w:t xml:space="preserve"> him </w:t>
      </w:r>
      <w:r w:rsidRPr="00CD48D4">
        <w:rPr>
          <w:rFonts w:ascii="Arial" w:hAnsi="Arial" w:cs="Arial"/>
          <w:sz w:val="22"/>
          <w:szCs w:val="15"/>
        </w:rPr>
        <w:t xml:space="preserve">being </w:t>
      </w:r>
      <w:r w:rsidRPr="00CD48D4">
        <w:rPr>
          <w:rFonts w:ascii="Arial" w:hAnsi="Arial" w:cs="Arial"/>
          <w:i/>
          <w:sz w:val="22"/>
          <w:szCs w:val="15"/>
        </w:rPr>
        <w:t>born</w:t>
      </w:r>
      <w:r w:rsidRPr="00CD48D4">
        <w:rPr>
          <w:rFonts w:ascii="Arial" w:hAnsi="Arial" w:cs="Arial"/>
          <w:sz w:val="22"/>
          <w:szCs w:val="15"/>
        </w:rPr>
        <w:t xml:space="preserve"> king at Christmas.  But this raises two important questions:</w:t>
      </w:r>
    </w:p>
    <w:p w14:paraId="6D760058" w14:textId="77777777" w:rsidR="00DB2C13" w:rsidRPr="00CD48D4" w:rsidRDefault="00DB2C13" w:rsidP="003A4F9A">
      <w:pPr>
        <w:ind w:left="540" w:hanging="540"/>
        <w:rPr>
          <w:rFonts w:ascii="Arial" w:hAnsi="Arial" w:cs="Arial"/>
          <w:sz w:val="11"/>
          <w:szCs w:val="15"/>
        </w:rPr>
      </w:pPr>
    </w:p>
    <w:p w14:paraId="62F81A4B"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3158DBB" w14:textId="77777777" w:rsidR="00DB2C13" w:rsidRPr="00CD48D4" w:rsidRDefault="00DB2C13" w:rsidP="003A4F9A">
      <w:pPr>
        <w:ind w:left="540" w:hanging="540"/>
        <w:rPr>
          <w:rFonts w:ascii="Arial" w:hAnsi="Arial" w:cs="Arial"/>
          <w:sz w:val="11"/>
          <w:szCs w:val="15"/>
        </w:rPr>
      </w:pPr>
    </w:p>
    <w:p w14:paraId="4CEB1AA5"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sidR="0024437C">
        <w:rPr>
          <w:rFonts w:ascii="Arial" w:hAnsi="Arial" w:cs="Arial"/>
          <w:sz w:val="22"/>
          <w:szCs w:val="15"/>
        </w:rPr>
        <w:t>fulfil</w:t>
      </w:r>
      <w:r w:rsidRPr="00CD48D4">
        <w:rPr>
          <w:rFonts w:ascii="Arial" w:hAnsi="Arial" w:cs="Arial"/>
          <w:sz w:val="22"/>
          <w:szCs w:val="15"/>
        </w:rPr>
        <w:t>ment would have occurred (Deut. 30:3-10).  One should assume that this kingdom was the same kingdom that the OT prophets preached.  Otherwise, Jesus and John would have misled the people.</w:t>
      </w:r>
    </w:p>
    <w:p w14:paraId="726A125E" w14:textId="77777777" w:rsidR="00DB2C13" w:rsidRPr="00CD48D4" w:rsidRDefault="00DB2C13" w:rsidP="003A4F9A">
      <w:pPr>
        <w:ind w:left="540" w:hanging="540"/>
        <w:rPr>
          <w:rFonts w:ascii="Arial" w:hAnsi="Arial" w:cs="Arial"/>
          <w:sz w:val="11"/>
          <w:szCs w:val="15"/>
        </w:rPr>
      </w:pPr>
    </w:p>
    <w:p w14:paraId="6A4F8599"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Since Israel rejected this kingdom, Christ will not rule over it until the nation believes (see verses below in the “Spiritual” section).  So after Israel finally believes in the future and Christ returns to establish</w:t>
      </w:r>
      <w:r w:rsidR="00AC0675">
        <w:rPr>
          <w:rFonts w:ascii="Arial" w:hAnsi="Arial" w:cs="Arial"/>
          <w:sz w:val="22"/>
          <w:szCs w:val="15"/>
        </w:rPr>
        <w:t xml:space="preserve"> his </w:t>
      </w:r>
      <w:r w:rsidRPr="00CD48D4">
        <w:rPr>
          <w:rFonts w:ascii="Arial" w:hAnsi="Arial" w:cs="Arial"/>
          <w:sz w:val="22"/>
          <w:szCs w:val="15"/>
        </w:rPr>
        <w:t xml:space="preserve">kingdom on earth (Rev. 19), what will this new period look like?  Revelation 20:1-6 reveals the length of this era as 1000 years when saints will rule (cf. Rev. 5:10) and Satan will be bound from deceiving the nations (cf. Rev. 20:1-3).  However, Isaiah gives the best </w:t>
      </w:r>
      <w:r w:rsidRPr="00CD48D4">
        <w:rPr>
          <w:rFonts w:ascii="Arial" w:hAnsi="Arial" w:cs="Arial"/>
          <w:i/>
          <w:sz w:val="22"/>
          <w:szCs w:val="15"/>
        </w:rPr>
        <w:t>total</w:t>
      </w:r>
      <w:r w:rsidRPr="00CD48D4">
        <w:rPr>
          <w:rFonts w:ascii="Arial" w:hAnsi="Arial" w:cs="Arial"/>
          <w:sz w:val="22"/>
          <w:szCs w:val="15"/>
        </w:rPr>
        <w:t xml:space="preserve"> picture of what the kingdom will be like with more information than any other book in Scripture.  This is the correct background one should know to understand Matthew’s concept of the kingdom.</w:t>
      </w:r>
    </w:p>
    <w:p w14:paraId="07C53C8A"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34B03A92"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w:t>
      </w:r>
      <w:r w:rsidRPr="00CD48D4">
        <w:rPr>
          <w:rFonts w:ascii="Arial" w:hAnsi="Arial" w:cs="Arial"/>
          <w:b/>
          <w:sz w:val="21"/>
          <w:szCs w:val="15"/>
        </w:rPr>
        <w:tab/>
        <w:t>Political</w:t>
      </w:r>
    </w:p>
    <w:p w14:paraId="67C3D4F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ECE177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Jerusalem</w:t>
      </w:r>
    </w:p>
    <w:p w14:paraId="236632B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Capital of the earth (2:2b)</w:t>
      </w:r>
    </w:p>
    <w:p w14:paraId="22B4D9E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A safe refuge for people (14:32; 25:4; 26:1-4; 32:18; 33:20-24; 35:9; 60:18; 62:8-9; 66:12)</w:t>
      </w:r>
    </w:p>
    <w:p w14:paraId="0F17F5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City of glory without unbelievers (33:24b; 35:8-10; 52:1-3, 6)</w:t>
      </w:r>
    </w:p>
    <w:p w14:paraId="2528173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Accessible (11:15-16; 33:21; 35:8; 60:15)</w:t>
      </w:r>
    </w:p>
    <w:p w14:paraId="0E0EEAE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D565E8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Israel’s Political Blessings</w:t>
      </w:r>
    </w:p>
    <w:p w14:paraId="257668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Enemies judged by Messiah (2:12-21; 24:21-23; 29:20-21; 45:14; 61:2; 66:24)</w:t>
      </w:r>
    </w:p>
    <w:p w14:paraId="4A8439F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Exalted above the Gentiles (2:3; 14:1-2; 18:7; 49:22-23; 60:5, 14-17; 61:5-9; 62:1-4)</w:t>
      </w:r>
    </w:p>
    <w:p w14:paraId="4DB052A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Serves as a nation of witnesses for God (44:8, 21)</w:t>
      </w:r>
    </w:p>
    <w:p w14:paraId="005FCB0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5FC96C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Messiah’s Rule</w:t>
      </w:r>
    </w:p>
    <w:p w14:paraId="7630EB7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His Second Advent precedes the kingdom (60:2; 61:11)</w:t>
      </w:r>
    </w:p>
    <w:p w14:paraId="4DC7267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Extent of</w:t>
      </w:r>
      <w:r w:rsidR="00AC0675">
        <w:rPr>
          <w:rFonts w:ascii="Arial" w:hAnsi="Arial" w:cs="Arial"/>
          <w:sz w:val="22"/>
          <w:szCs w:val="15"/>
        </w:rPr>
        <w:t xml:space="preserve"> his </w:t>
      </w:r>
      <w:r w:rsidRPr="00CD48D4">
        <w:rPr>
          <w:rFonts w:ascii="Arial" w:hAnsi="Arial" w:cs="Arial"/>
          <w:sz w:val="22"/>
          <w:szCs w:val="15"/>
        </w:rPr>
        <w:t>rule</w:t>
      </w:r>
    </w:p>
    <w:p w14:paraId="6C1AF659" w14:textId="6E418BD3"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Rules on David’s throne as Davidic covenant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(4:2; 9:6-7; 16:5a)</w:t>
      </w:r>
    </w:p>
    <w:p w14:paraId="616995B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as King over the world (9:6-7; 11:3-5; 16:5; 24:21-23; 40:10)</w:t>
      </w:r>
    </w:p>
    <w:p w14:paraId="2AA2529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as King from Jerusalem (2:3; 24:23b; 33:17-22)</w:t>
      </w:r>
    </w:p>
    <w:p w14:paraId="3047706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Nature of</w:t>
      </w:r>
      <w:r w:rsidR="00AC0675">
        <w:rPr>
          <w:rFonts w:ascii="Arial" w:hAnsi="Arial" w:cs="Arial"/>
          <w:sz w:val="22"/>
          <w:szCs w:val="15"/>
        </w:rPr>
        <w:t xml:space="preserve"> his </w:t>
      </w:r>
      <w:r w:rsidRPr="00CD48D4">
        <w:rPr>
          <w:rFonts w:ascii="Arial" w:hAnsi="Arial" w:cs="Arial"/>
          <w:sz w:val="22"/>
          <w:szCs w:val="15"/>
        </w:rPr>
        <w:t>rule</w:t>
      </w:r>
    </w:p>
    <w:p w14:paraId="3FAF06F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Rules gloriously (4:2; 24:23; 35:2; 40:5; 60:1, 2)</w:t>
      </w:r>
    </w:p>
    <w:p w14:paraId="38AA0CE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wisely (11:2)</w:t>
      </w:r>
    </w:p>
    <w:p w14:paraId="6EBD494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meekly (42:3)</w:t>
      </w:r>
    </w:p>
    <w:p w14:paraId="6EB17A2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Rules righteously (32:1)</w:t>
      </w:r>
    </w:p>
    <w:p w14:paraId="29A7A44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Rules nations with justice (9:7; 11:5; 16:5b; 32:1; 42:1, 4)</w:t>
      </w:r>
    </w:p>
    <w:p w14:paraId="1F54F7C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Rule unquestioned (11:4; 25:1-5; 29:17-21; 30:30-33; 42:13; 49:24-26; 66:14-19)</w:t>
      </w:r>
    </w:p>
    <w:p w14:paraId="19B16C0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Rule in kingdom merges with eternal state (9:7; 33:20)</w:t>
      </w:r>
    </w:p>
    <w:p w14:paraId="468AE66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9B588F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Other Rulers</w:t>
      </w:r>
    </w:p>
    <w:p w14:paraId="2453F7C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Elders or rulers serve with Messiah in Jerusalem (24:23b; 32:1)</w:t>
      </w:r>
    </w:p>
    <w:p w14:paraId="445609F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Judges serving as counselors (1:26)</w:t>
      </w:r>
    </w:p>
    <w:p w14:paraId="33C89C0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Positions of responsibility given as rewards (40:10)</w:t>
      </w:r>
    </w:p>
    <w:p w14:paraId="321574F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C3597D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Worldwide peace rather than war (2:4; 9:4-7; 32:17-18; 55:12; 54:13; 60:18)</w:t>
      </w:r>
    </w:p>
    <w:p w14:paraId="2F104C49"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II.</w:t>
      </w:r>
      <w:r w:rsidRPr="00CD48D4">
        <w:rPr>
          <w:rFonts w:ascii="Arial" w:hAnsi="Arial" w:cs="Arial"/>
          <w:b/>
          <w:sz w:val="21"/>
          <w:szCs w:val="15"/>
        </w:rPr>
        <w:tab/>
        <w:t>Physical</w:t>
      </w:r>
    </w:p>
    <w:p w14:paraId="1F4B532E"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7C2CA3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Earth and heavens renewed (65:17; 66:22)</w:t>
      </w:r>
    </w:p>
    <w:p w14:paraId="76D3F3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Sun and moon</w:t>
      </w:r>
    </w:p>
    <w:p w14:paraId="3C21E77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Light from both diminished in the Tribulation (13:10)</w:t>
      </w:r>
    </w:p>
    <w:p w14:paraId="7BBA855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Sun still rises (41:25; 45:6; 59:19) </w:t>
      </w:r>
    </w:p>
    <w:p w14:paraId="3D9A602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 xml:space="preserve">Moonshine equals the sun, which itself is seven times brighter (30:26) </w:t>
      </w:r>
    </w:p>
    <w:p w14:paraId="66669FB0" w14:textId="0F76CB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Yet the sun and moon </w:t>
      </w:r>
      <w:r w:rsidR="00E559B0">
        <w:rPr>
          <w:rFonts w:ascii="Arial" w:hAnsi="Arial" w:cs="Arial"/>
          <w:sz w:val="22"/>
          <w:szCs w:val="15"/>
        </w:rPr>
        <w:t xml:space="preserve">are </w:t>
      </w:r>
      <w:r w:rsidRPr="00CD48D4">
        <w:rPr>
          <w:rFonts w:ascii="Arial" w:hAnsi="Arial" w:cs="Arial"/>
          <w:sz w:val="22"/>
          <w:szCs w:val="15"/>
        </w:rPr>
        <w:t xml:space="preserve">less intense and not harmful (24:23a; 49:10) </w:t>
      </w:r>
    </w:p>
    <w:p w14:paraId="0A090AA4" w14:textId="0C3AEF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Both 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17E9F80B"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Land of Israel</w:t>
      </w:r>
    </w:p>
    <w:p w14:paraId="05DD75E5"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Borders enlarged (26:15; 33:17; 54:2-3; 61:7)</w:t>
      </w:r>
    </w:p>
    <w:p w14:paraId="1C00990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Land rebuilt after destruction (32:16-18; 49:8, 19; 61:4-5)</w:t>
      </w:r>
    </w:p>
    <w:p w14:paraId="5DFA616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Much rainfall and water in the desert (30:23-25; 35:1-2, 6-7; 41:17-18; 49:10b)</w:t>
      </w:r>
    </w:p>
    <w:p w14:paraId="697876E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Broad rivers flowing from the temple (33:20-21)</w:t>
      </w:r>
    </w:p>
    <w:p w14:paraId="4D77444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Animals blessed with much food (30:23)</w:t>
      </w:r>
    </w:p>
    <w:p w14:paraId="7382498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Crops abundant (27:6; 35:1-2, 6-7) with the Genesis 3:17-19; Romans 8:19-22 curse on the earth removed (11:6-9; 35:9; 65:25)</w:t>
      </w:r>
    </w:p>
    <w:p w14:paraId="684AB62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 xml:space="preserve">Verdant trees replace </w:t>
      </w:r>
      <w:r w:rsidR="00025B53" w:rsidRPr="00CD48D4">
        <w:rPr>
          <w:rFonts w:ascii="Arial" w:hAnsi="Arial" w:cs="Arial"/>
          <w:sz w:val="22"/>
          <w:szCs w:val="15"/>
        </w:rPr>
        <w:t>thorn bushes</w:t>
      </w:r>
      <w:r w:rsidRPr="00CD48D4">
        <w:rPr>
          <w:rFonts w:ascii="Arial" w:hAnsi="Arial" w:cs="Arial"/>
          <w:sz w:val="22"/>
          <w:szCs w:val="15"/>
        </w:rPr>
        <w:t xml:space="preserve"> and briers (55:13)</w:t>
      </w:r>
    </w:p>
    <w:p w14:paraId="153BADC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h.</w:t>
      </w:r>
      <w:r w:rsidRPr="00CD48D4">
        <w:rPr>
          <w:rFonts w:ascii="Arial" w:hAnsi="Arial" w:cs="Arial"/>
          <w:sz w:val="22"/>
          <w:szCs w:val="15"/>
        </w:rPr>
        <w:tab/>
        <w:t>Mountain trees in previous desert wastelands (41:19)</w:t>
      </w:r>
    </w:p>
    <w:p w14:paraId="2D872F98"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i.</w:t>
      </w:r>
      <w:r w:rsidRPr="00CD48D4">
        <w:rPr>
          <w:rFonts w:ascii="Arial" w:hAnsi="Arial" w:cs="Arial"/>
          <w:sz w:val="22"/>
          <w:szCs w:val="15"/>
        </w:rPr>
        <w:tab/>
        <w:t>Israel beautified and prosperous from the wealth of many nations (60:5; 61:6; 62:3; 66:10-12)</w:t>
      </w:r>
    </w:p>
    <w:p w14:paraId="3639B4CF"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j.</w:t>
      </w:r>
      <w:r w:rsidRPr="00CD48D4">
        <w:rPr>
          <w:rFonts w:ascii="Arial" w:hAnsi="Arial" w:cs="Arial"/>
          <w:sz w:val="22"/>
          <w:szCs w:val="15"/>
        </w:rPr>
        <w:tab/>
        <w:t>Glorified (60:1-9)</w:t>
      </w:r>
    </w:p>
    <w:p w14:paraId="5EDA33D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Jerusalem</w:t>
      </w:r>
    </w:p>
    <w:p w14:paraId="7403228E" w14:textId="68AE653E"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Topographical changes with temple mount at </w:t>
      </w:r>
      <w:r w:rsidR="00E559B0">
        <w:rPr>
          <w:rFonts w:ascii="Arial" w:hAnsi="Arial" w:cs="Arial"/>
          <w:sz w:val="22"/>
          <w:szCs w:val="15"/>
        </w:rPr>
        <w:t xml:space="preserve">the </w:t>
      </w:r>
      <w:r w:rsidRPr="00CD48D4">
        <w:rPr>
          <w:rFonts w:ascii="Arial" w:hAnsi="Arial" w:cs="Arial"/>
          <w:sz w:val="22"/>
          <w:szCs w:val="15"/>
        </w:rPr>
        <w:t>city’s high point (2:2)</w:t>
      </w:r>
    </w:p>
    <w:p w14:paraId="375199E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Cloud of smoke and pillar of fire protects Jerusalem (4:5-6)</w:t>
      </w:r>
    </w:p>
    <w:p w14:paraId="508AC1A2"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Temple mount holy (11:9; 27:13; 56:7; 57:13; 65:25; 66:20)</w:t>
      </w:r>
    </w:p>
    <w:p w14:paraId="763347F4"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85C4F42"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Humans living in unique circumstances</w:t>
      </w:r>
    </w:p>
    <w:p w14:paraId="785954F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Some Israelites living in glorified bodies after tribulation (26:19-20)</w:t>
      </w:r>
    </w:p>
    <w:p w14:paraId="161C83B6"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Babies still born to those in mortal bodies (44:3; 61:9; 65:20, 23)</w:t>
      </w:r>
    </w:p>
    <w:p w14:paraId="5EF58EA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Longevity of life where immaturity is rare but death is still existent (65:20)</w:t>
      </w:r>
    </w:p>
    <w:p w14:paraId="0D6E2C4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Food for people plentiful (30:23; 62:8-9; 65:21-22)</w:t>
      </w:r>
    </w:p>
    <w:p w14:paraId="56A48B0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Protection from harm with wild animals tamed (11:6-9; 35:9; 41:8-14; 65:25)</w:t>
      </w:r>
    </w:p>
    <w:p w14:paraId="0177A94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Work existent but always protective (62:8-9; 65:21-23)</w:t>
      </w:r>
    </w:p>
    <w:p w14:paraId="66A6A33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Blind, deaf, lame, and mute all healed (29:17-19; 35:5-6)</w:t>
      </w:r>
    </w:p>
    <w:p w14:paraId="21CFA62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Illness in Jerusalem eradicated (33:24; 65:23)</w:t>
      </w:r>
    </w:p>
    <w:p w14:paraId="36262E8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Death eventually destroyed in Jerusalem (25:7)</w:t>
      </w:r>
    </w:p>
    <w:p w14:paraId="71D42E16"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3F8E68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III.</w:t>
      </w:r>
      <w:r w:rsidRPr="00CD48D4">
        <w:rPr>
          <w:rFonts w:ascii="Arial" w:hAnsi="Arial" w:cs="Arial"/>
          <w:b/>
          <w:sz w:val="21"/>
          <w:szCs w:val="15"/>
        </w:rPr>
        <w:tab/>
        <w:t>Emotional</w:t>
      </w:r>
    </w:p>
    <w:p w14:paraId="2EB1598F"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4C58E8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Strength replaces fear (35:3-4; 41:10, 13-14)</w:t>
      </w:r>
    </w:p>
    <w:p w14:paraId="09FA9BA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Joy and gladness replace weeping, sorrow and sighing (9:1-4; 12:3, 6; 25:8-9; 30:29; 35:10; 42:10-11; 45:25; 52:8-9; 55:12; 60:15; 61:3, 7; 65:18-19; 66:10-11, 14)</w:t>
      </w:r>
    </w:p>
    <w:p w14:paraId="6E31323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Israel’s sentiment</w:t>
      </w:r>
    </w:p>
    <w:p w14:paraId="7061950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name “Israel” replaced with the new names Hephzibah (Heb. “my delight is in her”) and Beulah (Heb. “married”; 62:2)</w:t>
      </w:r>
    </w:p>
    <w:p w14:paraId="6A9EBD8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no longer feeling shame (25:8; 29:22)</w:t>
      </w:r>
    </w:p>
    <w:p w14:paraId="66D8CB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the praise of the earth (43:4; 62:7, 10) due to unique “marriage” to the LORD (54:1, 4-7; 62:5 NIV margin)</w:t>
      </w:r>
    </w:p>
    <w:p w14:paraId="2611BA7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singing (14:7; 30:29; 42:10-11; 52:9)</w:t>
      </w:r>
    </w:p>
    <w:p w14:paraId="112C727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1309213"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IV.</w:t>
      </w:r>
      <w:r w:rsidRPr="00CD48D4">
        <w:rPr>
          <w:rFonts w:ascii="Arial" w:hAnsi="Arial" w:cs="Arial"/>
          <w:b/>
          <w:sz w:val="21"/>
          <w:szCs w:val="15"/>
        </w:rPr>
        <w:tab/>
        <w:t>Intellectual</w:t>
      </w:r>
    </w:p>
    <w:p w14:paraId="6F60E85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Knowledge fills the earth based on the fear of the Lord (2:3; 11:9; 33:6)</w:t>
      </w:r>
    </w:p>
    <w:p w14:paraId="73BE8B8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Knowledge of God’s work seen in mountain trees flourishing in the desert (41:19)</w:t>
      </w:r>
    </w:p>
    <w:p w14:paraId="6FFAA05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People taught by the Lord himself (49:10; 54:13)</w:t>
      </w:r>
    </w:p>
    <w:p w14:paraId="7CE6FB2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Teachers succeed in providing direction (30:20-21)</w:t>
      </w:r>
    </w:p>
    <w:p w14:paraId="443E129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People listen, understand, and articulate God’s values (32:3-4)</w:t>
      </w:r>
    </w:p>
    <w:p w14:paraId="1C5CC5D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V.</w:t>
      </w:r>
      <w:r w:rsidRPr="00CD48D4">
        <w:rPr>
          <w:rFonts w:ascii="Arial" w:hAnsi="Arial" w:cs="Arial"/>
          <w:b/>
          <w:sz w:val="21"/>
          <w:szCs w:val="15"/>
        </w:rPr>
        <w:tab/>
        <w:t>Spiritual</w:t>
      </w:r>
    </w:p>
    <w:p w14:paraId="2E1F64E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57000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Satan bound (14:15)</w:t>
      </w:r>
    </w:p>
    <w:p w14:paraId="34DA0DC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C50974A"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Gentiles (Church)</w:t>
      </w:r>
    </w:p>
    <w:p w14:paraId="2AC8CA9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Converted (16:5; 18:7; 49:6; 55:5; 60:3)</w:t>
      </w:r>
    </w:p>
    <w:p w14:paraId="74112BD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Disciplined for sin (19:19-22)</w:t>
      </w:r>
    </w:p>
    <w:p w14:paraId="51CAE1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F440B2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Jerusalem</w:t>
      </w:r>
    </w:p>
    <w:p w14:paraId="206D713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Righteousness and holiness in the city (1:26-27; 4:3-4; 11:4-5; 35:8-9; 42:1-4; 52:1; 60:21; 61:3b) and desert (32:16)</w:t>
      </w:r>
    </w:p>
    <w:p w14:paraId="219C7FA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Justice in the city (29:18-24; 65:21-23) and desert (32:16)</w:t>
      </w:r>
    </w:p>
    <w:p w14:paraId="0BDAFB0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ADBD8B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Israel’s spiritual restoration</w:t>
      </w:r>
    </w:p>
    <w:p w14:paraId="0F1684C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cleansed by God’s judgment before the kingdom (1:25; 4:2-4; 29:1-4; 30:26b; 31:6-7)</w:t>
      </w:r>
    </w:p>
    <w:p w14:paraId="6DF1AAE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reunited and regathered to the land (11:10-13, 15-16; 43:1, 5; 49:6; 61:4; 65:8-9)</w:t>
      </w:r>
    </w:p>
    <w:p w14:paraId="6B353D9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victorious over enemies (2:12-21; 11:14; 24:21-23; 41:11-14; 45:14; 61:2; 66:14b)</w:t>
      </w:r>
    </w:p>
    <w:p w14:paraId="7489EC5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free from oppression (14:3-6; 42:6-7; 49:8-9)</w:t>
      </w:r>
    </w:p>
    <w:p w14:paraId="6A3C3E2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Israel believing in Messiah (2:5; 10:20-22; 25:8-9; 26:2; 29:23; 40:9; 45:17, 25; 52:3, 6-7, 9-11; 54:7-10; 62:12)</w:t>
      </w:r>
    </w:p>
    <w:p w14:paraId="242A920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Israel forgiven, redeemed and righteous (1:25-27; 2:3; 4:3-4; 33:24; 44:22-24; 45:25; 48:17; 63:16)</w:t>
      </w:r>
    </w:p>
    <w:p w14:paraId="1030E12D" w14:textId="1B4186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blessed and rewarded by Christ (19:25; 40:10; 62:11; 61:8)</w:t>
      </w:r>
    </w:p>
    <w:p w14:paraId="3E3B2B8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Israel comforted by Christ (12:1-2; 40:1-2, 11; 49:12; 51:3; 65:18-19; 66:11-13)</w:t>
      </w:r>
    </w:p>
    <w:p w14:paraId="7F01AC03" w14:textId="746C1CB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 xml:space="preserve">filled/empowered by </w:t>
      </w:r>
      <w:r w:rsidR="00E559B0">
        <w:rPr>
          <w:rFonts w:ascii="Arial" w:hAnsi="Arial" w:cs="Arial"/>
          <w:sz w:val="22"/>
          <w:szCs w:val="15"/>
        </w:rPr>
        <w:t xml:space="preserve">the </w:t>
      </w:r>
      <w:r w:rsidRPr="00CD48D4">
        <w:rPr>
          <w:rFonts w:ascii="Arial" w:hAnsi="Arial" w:cs="Arial"/>
          <w:sz w:val="22"/>
          <w:szCs w:val="15"/>
        </w:rPr>
        <w:t>Holy Spirit as never before (32:15; 44:3; 59:21)</w:t>
      </w:r>
    </w:p>
    <w:p w14:paraId="7E30E459" w14:textId="62D543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10.</w:t>
      </w:r>
      <w:r w:rsidRPr="00CD48D4">
        <w:rPr>
          <w:rFonts w:ascii="Arial" w:hAnsi="Arial" w:cs="Arial"/>
          <w:sz w:val="22"/>
          <w:szCs w:val="15"/>
        </w:rPr>
        <w:tab/>
        <w:t xml:space="preserve">Israel’s covenants </w:t>
      </w:r>
      <w:r w:rsidR="00510F6C">
        <w:rPr>
          <w:rFonts w:ascii="Arial" w:hAnsi="Arial" w:cs="Arial"/>
          <w:sz w:val="22"/>
          <w:szCs w:val="15"/>
        </w:rPr>
        <w:t>fulfil</w:t>
      </w:r>
      <w:r w:rsidR="00510F6C" w:rsidRPr="00CD48D4">
        <w:rPr>
          <w:rFonts w:ascii="Arial" w:hAnsi="Arial" w:cs="Arial"/>
          <w:sz w:val="22"/>
          <w:szCs w:val="15"/>
        </w:rPr>
        <w:t>led</w:t>
      </w:r>
      <w:r w:rsidRPr="00CD48D4">
        <w:rPr>
          <w:rFonts w:ascii="Arial" w:hAnsi="Arial" w:cs="Arial"/>
          <w:sz w:val="22"/>
          <w:szCs w:val="15"/>
        </w:rPr>
        <w:t xml:space="preserve"> (42:6; 49:8; 54:10; 61:8)</w:t>
      </w:r>
    </w:p>
    <w:p w14:paraId="34B534E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Abrahamic (19:25; 41:8-10)</w:t>
      </w:r>
    </w:p>
    <w:p w14:paraId="26BA49A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Davidic (9:7; 11:1-2; 55:3)</w:t>
      </w:r>
    </w:p>
    <w:p w14:paraId="53A90C3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Palestinian (11:11-16; 65:9)</w:t>
      </w:r>
    </w:p>
    <w:p w14:paraId="1746BE2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New (32:15; 44:3; 49:6; 59:21; 66:22)</w:t>
      </w:r>
    </w:p>
    <w:p w14:paraId="0FF990A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42FDA4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Millennial worship</w:t>
      </w:r>
    </w:p>
    <w:p w14:paraId="6AD657D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worshipping the true God (12:1-6; 25:9–26:19; 56:7)</w:t>
      </w:r>
    </w:p>
    <w:p w14:paraId="3BF4E930" w14:textId="457EE6EF"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Jerusalem as </w:t>
      </w:r>
      <w:r w:rsidR="00E559B0">
        <w:rPr>
          <w:rFonts w:ascii="Arial" w:hAnsi="Arial" w:cs="Arial"/>
          <w:sz w:val="22"/>
          <w:szCs w:val="15"/>
        </w:rPr>
        <w:t xml:space="preserve">the </w:t>
      </w:r>
      <w:r w:rsidRPr="00CD48D4">
        <w:rPr>
          <w:rFonts w:ascii="Arial" w:hAnsi="Arial" w:cs="Arial"/>
          <w:sz w:val="22"/>
          <w:szCs w:val="15"/>
        </w:rPr>
        <w:t>capital of nations’ (Gentile) worship (2:2-4; 11:12; 27:13; 30:29; 44:22-24)</w:t>
      </w:r>
    </w:p>
    <w:p w14:paraId="3DA2A9AF" w14:textId="28C6488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00E559B0">
        <w:rPr>
          <w:rFonts w:ascii="Arial" w:hAnsi="Arial" w:cs="Arial"/>
          <w:sz w:val="22"/>
          <w:szCs w:val="15"/>
        </w:rPr>
        <w:t>The w</w:t>
      </w:r>
      <w:r w:rsidRPr="00CD48D4">
        <w:rPr>
          <w:rFonts w:ascii="Arial" w:hAnsi="Arial" w:cs="Arial"/>
          <w:sz w:val="22"/>
          <w:szCs w:val="15"/>
        </w:rPr>
        <w:t>hole earth knows God–at least initially (11:9b)</w:t>
      </w:r>
    </w:p>
    <w:p w14:paraId="245470D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Temple worship (56:5)</w:t>
      </w:r>
    </w:p>
    <w:p w14:paraId="5679F9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Priests and Levites serving the Lord (61:6; 66:21)</w:t>
      </w:r>
    </w:p>
    <w:p w14:paraId="205B932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Animal sacrifices (56:7; 66:20-23)</w:t>
      </w:r>
    </w:p>
    <w:p w14:paraId="7428C13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Monthly New Moon celebrations (66:23)</w:t>
      </w:r>
    </w:p>
    <w:p w14:paraId="5A884AF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Reinstitution of the Sabbath (56:4; 66:23)</w:t>
      </w:r>
    </w:p>
    <w:p w14:paraId="39B0E19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1CB1AF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 xml:space="preserve">Millennium absorbed into eternity </w:t>
      </w:r>
    </w:p>
    <w:p w14:paraId="77D78A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Kingdom age ends though salvation does not (51:6, 8)</w:t>
      </w:r>
    </w:p>
    <w:p w14:paraId="22F7458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Prosperity forever as a sign of God’s blessing (55:13)</w:t>
      </w:r>
    </w:p>
    <w:p w14:paraId="0332646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Temple eunuchs blessed forever (56:5)</w:t>
      </w:r>
    </w:p>
    <w:p w14:paraId="3F432EB1" w14:textId="15DEC841"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Both </w:t>
      </w:r>
      <w:r w:rsidR="00E559B0">
        <w:rPr>
          <w:rFonts w:ascii="Arial" w:hAnsi="Arial" w:cs="Arial"/>
          <w:sz w:val="22"/>
          <w:szCs w:val="15"/>
        </w:rPr>
        <w:t xml:space="preserve">the </w:t>
      </w:r>
      <w:r w:rsidRPr="00CD48D4">
        <w:rPr>
          <w:rFonts w:ascii="Arial" w:hAnsi="Arial" w:cs="Arial"/>
          <w:sz w:val="22"/>
          <w:szCs w:val="15"/>
        </w:rPr>
        <w:t xml:space="preserve">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0F6323A2" w14:textId="45F0B82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 xml:space="preserve">Divine covenant continues on to be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in eternity (55:3; 61:8)</w:t>
      </w:r>
    </w:p>
    <w:p w14:paraId="57CA6FC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0C2E2B3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Concluding Applications</w:t>
      </w:r>
    </w:p>
    <w:p w14:paraId="623D7AC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B9B35C5"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we will rule the world, we better start showing discernment now (1 Cor. 6:1-3)</w:t>
      </w:r>
    </w:p>
    <w:p w14:paraId="3C6AC9D7" w14:textId="21045A29"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this world must last 1000 more years (Rev. 20:1-6), take good care of it.</w:t>
      </w:r>
    </w:p>
    <w:p w14:paraId="67CE1FEF"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Work for Christ now before the 1000-year Sabbath comes with its restful service (Heb. 4:9-11).</w:t>
      </w:r>
    </w:p>
    <w:p w14:paraId="69AC0411" w14:textId="77777777" w:rsidR="00DB2C13" w:rsidRPr="00296814" w:rsidRDefault="00DB2C13" w:rsidP="00DB3F33">
      <w:pPr>
        <w:ind w:right="-670"/>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The Kingdom Diagrammed</w:t>
      </w:r>
    </w:p>
    <w:p w14:paraId="0724DDC4"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5408" behindDoc="0" locked="0" layoutInCell="0" allowOverlap="1" wp14:anchorId="4F2AC43B" wp14:editId="36B6FDB3">
                <wp:simplePos x="0" y="0"/>
                <wp:positionH relativeFrom="column">
                  <wp:posOffset>4025900</wp:posOffset>
                </wp:positionH>
                <wp:positionV relativeFrom="paragraph">
                  <wp:posOffset>0</wp:posOffset>
                </wp:positionV>
                <wp:extent cx="640080" cy="608330"/>
                <wp:effectExtent l="12700" t="12700" r="0" b="1270"/>
                <wp:wrapNone/>
                <wp:docPr id="132746878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2D15E4" id="Oval 59" o:spid="_x0000_s1026" style="position:absolute;margin-left:317pt;margin-top:0;width:50.4pt;height:4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2640" behindDoc="0" locked="0" layoutInCell="0" allowOverlap="1" wp14:anchorId="252F95F1" wp14:editId="2D981731">
                <wp:simplePos x="0" y="0"/>
                <wp:positionH relativeFrom="column">
                  <wp:posOffset>5334000</wp:posOffset>
                </wp:positionH>
                <wp:positionV relativeFrom="paragraph">
                  <wp:posOffset>177800</wp:posOffset>
                </wp:positionV>
                <wp:extent cx="1000760" cy="914400"/>
                <wp:effectExtent l="12700" t="0" r="0" b="0"/>
                <wp:wrapNone/>
                <wp:docPr id="11772067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95F1"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6432" behindDoc="0" locked="0" layoutInCell="0" allowOverlap="1" wp14:anchorId="3EBE8812" wp14:editId="2E76E924">
                <wp:simplePos x="0" y="0"/>
                <wp:positionH relativeFrom="column">
                  <wp:posOffset>4127500</wp:posOffset>
                </wp:positionH>
                <wp:positionV relativeFrom="paragraph">
                  <wp:posOffset>140335</wp:posOffset>
                </wp:positionV>
                <wp:extent cx="661035" cy="463550"/>
                <wp:effectExtent l="12700" t="0" r="0" b="6350"/>
                <wp:wrapNone/>
                <wp:docPr id="16954833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E8812" id="AutoShape 57" o:spid="_x0000_s1027" type="#_x0000_t42" style="position:absolute;margin-left:325pt;margin-top:11.05pt;width:52.0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31616" behindDoc="0" locked="0" layoutInCell="0" allowOverlap="1" wp14:anchorId="22DAD250" wp14:editId="3FC2FE6F">
                <wp:simplePos x="0" y="0"/>
                <wp:positionH relativeFrom="column">
                  <wp:posOffset>-279400</wp:posOffset>
                </wp:positionH>
                <wp:positionV relativeFrom="paragraph">
                  <wp:posOffset>44450</wp:posOffset>
                </wp:positionV>
                <wp:extent cx="1931035" cy="769620"/>
                <wp:effectExtent l="0" t="0" r="0" b="0"/>
                <wp:wrapNone/>
                <wp:docPr id="18086894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AD250" id="Rectangle 56" o:spid="_x0000_s1028" style="position:absolute;margin-left:-22pt;margin-top:3.5pt;width:152.05pt;height:60.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v:textbox>
              </v:rect>
            </w:pict>
          </mc:Fallback>
        </mc:AlternateContent>
      </w:r>
    </w:p>
    <w:p w14:paraId="2C5C56A9" w14:textId="77777777" w:rsidR="00DB2C13" w:rsidRPr="00CD48D4" w:rsidRDefault="00DB2C13" w:rsidP="00DB2C13">
      <w:pPr>
        <w:tabs>
          <w:tab w:val="left" w:pos="4410"/>
          <w:tab w:val="left" w:pos="6480"/>
        </w:tabs>
        <w:rPr>
          <w:rFonts w:ascii="Arial" w:hAnsi="Arial" w:cs="Arial"/>
          <w:b/>
          <w:sz w:val="22"/>
          <w:szCs w:val="15"/>
        </w:rPr>
      </w:pPr>
    </w:p>
    <w:p w14:paraId="6D755C8C" w14:textId="77777777" w:rsidR="00DB2C13" w:rsidRPr="00CD48D4" w:rsidRDefault="00510F6C"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9264" behindDoc="0" locked="0" layoutInCell="0" allowOverlap="1" wp14:anchorId="36A7CB15" wp14:editId="5E26A78A">
                <wp:simplePos x="0" y="0"/>
                <wp:positionH relativeFrom="column">
                  <wp:posOffset>2273300</wp:posOffset>
                </wp:positionH>
                <wp:positionV relativeFrom="paragraph">
                  <wp:posOffset>50800</wp:posOffset>
                </wp:positionV>
                <wp:extent cx="2654935" cy="863600"/>
                <wp:effectExtent l="0" t="0" r="0" b="0"/>
                <wp:wrapNone/>
                <wp:docPr id="75934192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A4B08" id="Rectangle 55" o:spid="_x0000_s1026" style="position:absolute;margin-left:179pt;margin-top:4pt;width:209.05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3360" behindDoc="0" locked="0" layoutInCell="0" allowOverlap="1" wp14:anchorId="0BF63AD8" wp14:editId="003C1E8E">
                <wp:simplePos x="0" y="0"/>
                <wp:positionH relativeFrom="column">
                  <wp:posOffset>3833495</wp:posOffset>
                </wp:positionH>
                <wp:positionV relativeFrom="paragraph">
                  <wp:posOffset>26035</wp:posOffset>
                </wp:positionV>
                <wp:extent cx="197485" cy="273050"/>
                <wp:effectExtent l="0" t="0" r="5715" b="6350"/>
                <wp:wrapNone/>
                <wp:docPr id="77384896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59639" id="Line 54"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39808" behindDoc="0" locked="0" layoutInCell="0" allowOverlap="1" wp14:anchorId="1D6CD5E6" wp14:editId="7356A7C1">
                <wp:simplePos x="0" y="0"/>
                <wp:positionH relativeFrom="column">
                  <wp:posOffset>726440</wp:posOffset>
                </wp:positionH>
                <wp:positionV relativeFrom="paragraph">
                  <wp:posOffset>102235</wp:posOffset>
                </wp:positionV>
                <wp:extent cx="91440" cy="914400"/>
                <wp:effectExtent l="0" t="0" r="645160" b="127000"/>
                <wp:wrapNone/>
                <wp:docPr id="114359056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64166"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D5E6" id="AutoShape 53" o:spid="_x0000_s1029" type="#_x0000_t42" style="position:absolute;margin-left:57.2pt;margin-top:8.05pt;width:7.2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10B64166" w14:textId="77777777" w:rsidR="008E585B" w:rsidRDefault="008E585B" w:rsidP="00DB2C13"/>
                  </w:txbxContent>
                </v:textbox>
                <o:callout v:ext="edit" minusx="t" minusy="t"/>
              </v:shape>
            </w:pict>
          </mc:Fallback>
        </mc:AlternateContent>
      </w:r>
    </w:p>
    <w:p w14:paraId="4A6C47D1"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4384" behindDoc="0" locked="0" layoutInCell="0" allowOverlap="1" wp14:anchorId="5E6E7F1D" wp14:editId="500F59DF">
                <wp:simplePos x="0" y="0"/>
                <wp:positionH relativeFrom="column">
                  <wp:posOffset>4812665</wp:posOffset>
                </wp:positionH>
                <wp:positionV relativeFrom="paragraph">
                  <wp:posOffset>78105</wp:posOffset>
                </wp:positionV>
                <wp:extent cx="588645" cy="838835"/>
                <wp:effectExtent l="0" t="0" r="8255" b="12065"/>
                <wp:wrapNone/>
                <wp:docPr id="14605243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86C34A" id="Line 5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7456" behindDoc="0" locked="0" layoutInCell="0" allowOverlap="1" wp14:anchorId="77F78DC9" wp14:editId="6F0746B0">
                <wp:simplePos x="0" y="0"/>
                <wp:positionH relativeFrom="column">
                  <wp:posOffset>368300</wp:posOffset>
                </wp:positionH>
                <wp:positionV relativeFrom="paragraph">
                  <wp:posOffset>102870</wp:posOffset>
                </wp:positionV>
                <wp:extent cx="5613400" cy="5175885"/>
                <wp:effectExtent l="12700" t="12700" r="0" b="5715"/>
                <wp:wrapNone/>
                <wp:docPr id="245005453"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E50D4D" id="Oval 51" o:spid="_x0000_s1026" alt="5%" style="position:absolute;margin-left:29pt;margin-top:8.1pt;width:442pt;height:4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2" o:title="5%" recolor="t" type="tile"/>
                <v:path arrowok="t"/>
              </v:oval>
            </w:pict>
          </mc:Fallback>
        </mc:AlternateContent>
      </w:r>
      <w:r w:rsidRPr="000E2734">
        <w:rPr>
          <w:b/>
          <w:noProof/>
          <w:sz w:val="22"/>
        </w:rPr>
        <mc:AlternateContent>
          <mc:Choice Requires="wps">
            <w:drawing>
              <wp:anchor distT="0" distB="0" distL="114300" distR="114300" simplePos="0" relativeHeight="251629568" behindDoc="0" locked="0" layoutInCell="0" allowOverlap="1" wp14:anchorId="052FB2B8" wp14:editId="11E7FC29">
                <wp:simplePos x="0" y="0"/>
                <wp:positionH relativeFrom="column">
                  <wp:posOffset>368300</wp:posOffset>
                </wp:positionH>
                <wp:positionV relativeFrom="paragraph">
                  <wp:posOffset>102870</wp:posOffset>
                </wp:positionV>
                <wp:extent cx="5613400" cy="5175885"/>
                <wp:effectExtent l="12700" t="12700" r="0" b="5715"/>
                <wp:wrapNone/>
                <wp:docPr id="250176861"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F300D" id="Oval 50" o:spid="_x0000_s1026" alt="5%" style="position:absolute;margin-left:29pt;margin-top:8.1pt;width:442pt;height:407.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2" o:title="5%" recolor="t" type="tile"/>
                <v:path arrowok="t"/>
              </v:oval>
            </w:pict>
          </mc:Fallback>
        </mc:AlternateContent>
      </w:r>
    </w:p>
    <w:p w14:paraId="370BF86A"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7696" behindDoc="0" locked="0" layoutInCell="0" allowOverlap="1" wp14:anchorId="0BC17708" wp14:editId="180021FC">
                <wp:simplePos x="0" y="0"/>
                <wp:positionH relativeFrom="column">
                  <wp:posOffset>2177415</wp:posOffset>
                </wp:positionH>
                <wp:positionV relativeFrom="paragraph">
                  <wp:posOffset>139700</wp:posOffset>
                </wp:positionV>
                <wp:extent cx="196215" cy="391160"/>
                <wp:effectExtent l="76200" t="25400" r="19685" b="15240"/>
                <wp:wrapNone/>
                <wp:docPr id="46550021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D3BD" id="Rectangle 49" o:spid="_x0000_s1026" style="position:absolute;margin-left:171.45pt;margin-top:11pt;width:15.45pt;height:30.8pt;rotation:-1469956fd;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0592" behindDoc="0" locked="0" layoutInCell="0" allowOverlap="1" wp14:anchorId="58247D3D" wp14:editId="0AE56BF3">
                <wp:simplePos x="0" y="0"/>
                <wp:positionH relativeFrom="column">
                  <wp:posOffset>-279400</wp:posOffset>
                </wp:positionH>
                <wp:positionV relativeFrom="paragraph">
                  <wp:posOffset>-5715</wp:posOffset>
                </wp:positionV>
                <wp:extent cx="1097280" cy="1148715"/>
                <wp:effectExtent l="12700" t="12700" r="0" b="0"/>
                <wp:wrapNone/>
                <wp:docPr id="199827335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0A4C7" id="Rectangle 48" o:spid="_x0000_s1026" style="position:absolute;margin-left:-22pt;margin-top:-.45pt;width:86.4pt;height:90.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r w:rsidRPr="000E2734">
        <w:rPr>
          <w:noProof/>
          <w:sz w:val="18"/>
        </w:rPr>
        <mc:AlternateContent>
          <mc:Choice Requires="wps">
            <w:drawing>
              <wp:anchor distT="0" distB="0" distL="114300" distR="114300" simplePos="0" relativeHeight="251638784" behindDoc="0" locked="0" layoutInCell="0" allowOverlap="1" wp14:anchorId="1E6AF424" wp14:editId="0824B8A9">
                <wp:simplePos x="0" y="0"/>
                <wp:positionH relativeFrom="column">
                  <wp:posOffset>-175260</wp:posOffset>
                </wp:positionH>
                <wp:positionV relativeFrom="paragraph">
                  <wp:posOffset>113665</wp:posOffset>
                </wp:positionV>
                <wp:extent cx="823595" cy="744855"/>
                <wp:effectExtent l="0" t="0" r="0" b="0"/>
                <wp:wrapNone/>
                <wp:docPr id="21098736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AF424" id="Rectangle 47" o:spid="_x0000_s1030" style="position:absolute;margin-left:-13.8pt;margin-top:8.95pt;width:64.85pt;height:58.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" o:allowincell="f" filled="f" stroked="f">
                <v:path arrowok="t"/>
                <v:textbox inset="1pt,1pt,1pt,1pt">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v:textbox>
              </v:rect>
            </w:pict>
          </mc:Fallback>
        </mc:AlternateContent>
      </w:r>
    </w:p>
    <w:p w14:paraId="6145CC07"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9744" behindDoc="0" locked="0" layoutInCell="0" allowOverlap="1" wp14:anchorId="03CCEBFD" wp14:editId="6785EC0D">
                <wp:simplePos x="0" y="0"/>
                <wp:positionH relativeFrom="column">
                  <wp:posOffset>2107565</wp:posOffset>
                </wp:positionH>
                <wp:positionV relativeFrom="paragraph">
                  <wp:posOffset>0</wp:posOffset>
                </wp:positionV>
                <wp:extent cx="191135" cy="457835"/>
                <wp:effectExtent l="12700" t="12700" r="0" b="0"/>
                <wp:wrapNone/>
                <wp:docPr id="197935096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E96F26" id="Line 46"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4DB11A5C" w14:textId="77777777" w:rsidR="00DB2C13" w:rsidRPr="00CD48D4" w:rsidRDefault="00DB2C13" w:rsidP="00DB2C13">
      <w:pPr>
        <w:tabs>
          <w:tab w:val="left" w:pos="4410"/>
          <w:tab w:val="left" w:pos="6480"/>
        </w:tabs>
        <w:rPr>
          <w:rFonts w:ascii="Arial" w:hAnsi="Arial" w:cs="Arial"/>
          <w:b/>
          <w:sz w:val="22"/>
          <w:szCs w:val="15"/>
        </w:rPr>
      </w:pPr>
    </w:p>
    <w:p w14:paraId="1E4D11E4"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192" behindDoc="0" locked="0" layoutInCell="0" allowOverlap="1" wp14:anchorId="17BD8FD5" wp14:editId="5E43A170">
                <wp:simplePos x="0" y="0"/>
                <wp:positionH relativeFrom="column">
                  <wp:posOffset>4925695</wp:posOffset>
                </wp:positionH>
                <wp:positionV relativeFrom="paragraph">
                  <wp:posOffset>74930</wp:posOffset>
                </wp:positionV>
                <wp:extent cx="1180465" cy="4044950"/>
                <wp:effectExtent l="0" t="0" r="0" b="0"/>
                <wp:wrapNone/>
                <wp:docPr id="210272367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62F39" id="Rectangle 45" o:spid="_x0000_s1026" style="position:absolute;margin-left:387.85pt;margin-top:5.9pt;width:92.95pt;height:3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1792" behindDoc="0" locked="0" layoutInCell="0" allowOverlap="1" wp14:anchorId="63953554" wp14:editId="6E2BCA14">
                <wp:simplePos x="0" y="0"/>
                <wp:positionH relativeFrom="column">
                  <wp:posOffset>2983865</wp:posOffset>
                </wp:positionH>
                <wp:positionV relativeFrom="paragraph">
                  <wp:posOffset>144780</wp:posOffset>
                </wp:positionV>
                <wp:extent cx="1931035" cy="2258695"/>
                <wp:effectExtent l="12700" t="12700" r="0" b="1905"/>
                <wp:wrapNone/>
                <wp:docPr id="87220035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8A94F" id="Rectangle 44" o:spid="_x0000_s1026" style="position:absolute;margin-left:234.95pt;margin-top:11.4pt;width:152.05pt;height:17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3600" behindDoc="0" locked="0" layoutInCell="0" allowOverlap="1" wp14:anchorId="20F4570E" wp14:editId="58BC7C3E">
                <wp:simplePos x="0" y="0"/>
                <wp:positionH relativeFrom="column">
                  <wp:posOffset>1524000</wp:posOffset>
                </wp:positionH>
                <wp:positionV relativeFrom="paragraph">
                  <wp:posOffset>144780</wp:posOffset>
                </wp:positionV>
                <wp:extent cx="1461135" cy="1016635"/>
                <wp:effectExtent l="12700" t="12700" r="0" b="0"/>
                <wp:wrapNone/>
                <wp:docPr id="1756871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3068" id="Rectangle 43" o:spid="_x0000_s1026" style="position:absolute;margin-left:120pt;margin-top:11.4pt;width:115.05pt;height: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0DB422D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0048" behindDoc="0" locked="0" layoutInCell="0" allowOverlap="1" wp14:anchorId="51F72D4A" wp14:editId="129156C3">
                <wp:simplePos x="0" y="0"/>
                <wp:positionH relativeFrom="column">
                  <wp:posOffset>3939540</wp:posOffset>
                </wp:positionH>
                <wp:positionV relativeFrom="paragraph">
                  <wp:posOffset>635</wp:posOffset>
                </wp:positionV>
                <wp:extent cx="0" cy="1053465"/>
                <wp:effectExtent l="0" t="0" r="0" b="635"/>
                <wp:wrapNone/>
                <wp:docPr id="154126107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AE1EF" id="Line 4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3904" behindDoc="0" locked="0" layoutInCell="0" allowOverlap="1" wp14:anchorId="6CBA3960" wp14:editId="3F37FD1A">
                <wp:simplePos x="0" y="0"/>
                <wp:positionH relativeFrom="column">
                  <wp:posOffset>2984500</wp:posOffset>
                </wp:positionH>
                <wp:positionV relativeFrom="paragraph">
                  <wp:posOffset>635</wp:posOffset>
                </wp:positionV>
                <wp:extent cx="1943735" cy="3758565"/>
                <wp:effectExtent l="12700" t="12700" r="0" b="635"/>
                <wp:wrapNone/>
                <wp:docPr id="2318961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B077" id="Rectangle 41" o:spid="_x0000_s1026" style="position:absolute;margin-left:235pt;margin-top:.05pt;width:153.05pt;height:29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52A9186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000" behindDoc="0" locked="0" layoutInCell="1" allowOverlap="1" wp14:anchorId="61F5B791" wp14:editId="2A902FCF">
                <wp:simplePos x="0" y="0"/>
                <wp:positionH relativeFrom="column">
                  <wp:posOffset>4030980</wp:posOffset>
                </wp:positionH>
                <wp:positionV relativeFrom="paragraph">
                  <wp:posOffset>-95885</wp:posOffset>
                </wp:positionV>
                <wp:extent cx="808355" cy="927735"/>
                <wp:effectExtent l="0" t="0" r="0" b="0"/>
                <wp:wrapNone/>
                <wp:docPr id="90179861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5B791" id="Rectangle 40" o:spid="_x0000_s1031" style="position:absolute;left:0;text-align:left;margin-left:317.4pt;margin-top:-7.55pt;width:63.65pt;height:7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" filled="f" stroked="f" strokeweight="2pt">
                <v:path arrowok="t"/>
                <v:textbox inset="1pt,1pt,1pt,1pt">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51072" behindDoc="0" locked="0" layoutInCell="0" allowOverlap="1" wp14:anchorId="7886F4E2" wp14:editId="6C6D7663">
                <wp:simplePos x="0" y="0"/>
                <wp:positionH relativeFrom="column">
                  <wp:posOffset>3025140</wp:posOffset>
                </wp:positionH>
                <wp:positionV relativeFrom="paragraph">
                  <wp:posOffset>96520</wp:posOffset>
                </wp:positionV>
                <wp:extent cx="808355" cy="740410"/>
                <wp:effectExtent l="0" t="0" r="0" b="0"/>
                <wp:wrapNone/>
                <wp:docPr id="16179009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9FECD" w14:textId="77777777" w:rsidR="008E585B" w:rsidRDefault="008E585B" w:rsidP="00DB2C13">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6F4E2" id="Rectangle 39" o:spid="_x0000_s1032" style="position:absolute;left:0;text-align:left;margin-left:238.2pt;margin-top:7.6pt;width:63.65pt;height:5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0FF9FECD" w14:textId="77777777" w:rsidR="008E585B" w:rsidRDefault="008E585B" w:rsidP="00DB2C13">
                      <w:pPr>
                        <w:ind w:right="30"/>
                        <w:jc w:val="center"/>
                      </w:pPr>
                      <w:r>
                        <w:rPr>
                          <w:b/>
                        </w:rPr>
                        <w:t>Saints prior to Moses</w:t>
                      </w:r>
                    </w:p>
                  </w:txbxContent>
                </v:textbox>
              </v:rect>
            </w:pict>
          </mc:Fallback>
        </mc:AlternateContent>
      </w:r>
    </w:p>
    <w:p w14:paraId="3C19E4C9"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3664" behindDoc="0" locked="0" layoutInCell="0" allowOverlap="1" wp14:anchorId="3E63B092" wp14:editId="1179AD94">
                <wp:simplePos x="0" y="0"/>
                <wp:positionH relativeFrom="column">
                  <wp:posOffset>1803400</wp:posOffset>
                </wp:positionH>
                <wp:positionV relativeFrom="paragraph">
                  <wp:posOffset>39370</wp:posOffset>
                </wp:positionV>
                <wp:extent cx="983615" cy="366395"/>
                <wp:effectExtent l="0" t="0" r="0" b="0"/>
                <wp:wrapNone/>
                <wp:docPr id="12507174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312BBA" w14:textId="77777777" w:rsidR="008E585B" w:rsidRDefault="008E585B" w:rsidP="00DB2C13">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3B092" id="Rectangle 38" o:spid="_x0000_s1033" style="position:absolute;left:0;text-align:left;margin-left:142pt;margin-top:3.1pt;width:77.45pt;height:28.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0C312BBA" w14:textId="77777777" w:rsidR="008E585B" w:rsidRDefault="008E585B" w:rsidP="00DB2C13">
                      <w:pPr>
                        <w:ind w:right="80"/>
                        <w:jc w:val="center"/>
                      </w:pPr>
                      <w:r>
                        <w:rPr>
                          <w:b/>
                        </w:rPr>
                        <w:t>Unsaved Before Christ</w:t>
                      </w:r>
                    </w:p>
                  </w:txbxContent>
                </v:textbox>
              </v:rect>
            </w:pict>
          </mc:Fallback>
        </mc:AlternateContent>
      </w:r>
    </w:p>
    <w:p w14:paraId="486AC3C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2E615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FC9C4D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A91335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168" behindDoc="0" locked="0" layoutInCell="0" allowOverlap="1" wp14:anchorId="0404C6C2" wp14:editId="4649B899">
                <wp:simplePos x="0" y="0"/>
                <wp:positionH relativeFrom="column">
                  <wp:posOffset>596900</wp:posOffset>
                </wp:positionH>
                <wp:positionV relativeFrom="paragraph">
                  <wp:posOffset>139700</wp:posOffset>
                </wp:positionV>
                <wp:extent cx="876300" cy="1905000"/>
                <wp:effectExtent l="0" t="0" r="0" b="0"/>
                <wp:wrapNone/>
                <wp:docPr id="91582057"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4C6C2"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3" o:title="5%" recolor="t" type="tile"/>
                <v:path arrowok="t"/>
                <v:textbo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4928" behindDoc="0" locked="0" layoutInCell="0" allowOverlap="1" wp14:anchorId="153BA14C" wp14:editId="2BA7A0AD">
                <wp:simplePos x="0" y="0"/>
                <wp:positionH relativeFrom="column">
                  <wp:posOffset>2857500</wp:posOffset>
                </wp:positionH>
                <wp:positionV relativeFrom="paragraph">
                  <wp:posOffset>140335</wp:posOffset>
                </wp:positionV>
                <wp:extent cx="2070735" cy="635"/>
                <wp:effectExtent l="0" t="12700" r="12065" b="12065"/>
                <wp:wrapNone/>
                <wp:docPr id="10016170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34ABB" id="Line 36"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832" behindDoc="0" locked="0" layoutInCell="0" allowOverlap="1" wp14:anchorId="58CBCBF0" wp14:editId="1D5B8DC8">
                <wp:simplePos x="0" y="0"/>
                <wp:positionH relativeFrom="column">
                  <wp:posOffset>1524000</wp:posOffset>
                </wp:positionH>
                <wp:positionV relativeFrom="paragraph">
                  <wp:posOffset>139700</wp:posOffset>
                </wp:positionV>
                <wp:extent cx="3353435" cy="1242695"/>
                <wp:effectExtent l="12700" t="12700" r="0" b="1905"/>
                <wp:wrapNone/>
                <wp:docPr id="76948110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D0107" id="Rectangle 35" o:spid="_x0000_s1026" style="position:absolute;margin-left:120pt;margin-top:11pt;width:264.05pt;height:97.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3F6C46A9"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7DF8CFF"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630F70B"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5952" behindDoc="0" locked="0" layoutInCell="0" allowOverlap="1" wp14:anchorId="5C5AF218" wp14:editId="280664A7">
                <wp:simplePos x="0" y="0"/>
                <wp:positionH relativeFrom="column">
                  <wp:posOffset>3594100</wp:posOffset>
                </wp:positionH>
                <wp:positionV relativeFrom="paragraph">
                  <wp:posOffset>114935</wp:posOffset>
                </wp:positionV>
                <wp:extent cx="787400" cy="215265"/>
                <wp:effectExtent l="0" t="0" r="0" b="0"/>
                <wp:wrapNone/>
                <wp:docPr id="9305056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3D5BC0" w14:textId="77777777" w:rsidR="008E585B" w:rsidRDefault="008E585B" w:rsidP="00DB2C13">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AF218" id="Rectangle 34" o:spid="_x0000_s1035" style="position:absolute;left:0;text-align:left;margin-left:283pt;margin-top:9.05pt;width:62pt;height:1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713D5BC0" w14:textId="77777777" w:rsidR="008E585B" w:rsidRDefault="008E585B" w:rsidP="00DB2C13">
                      <w:r>
                        <w:rPr>
                          <w:b/>
                        </w:rPr>
                        <w:t>Church</w:t>
                      </w:r>
                    </w:p>
                  </w:txbxContent>
                </v:textbox>
              </v:rect>
            </w:pict>
          </mc:Fallback>
        </mc:AlternateContent>
      </w:r>
      <w:r w:rsidRPr="000E2734">
        <w:rPr>
          <w:noProof/>
          <w:sz w:val="18"/>
        </w:rPr>
        <mc:AlternateContent>
          <mc:Choice Requires="wps">
            <w:drawing>
              <wp:anchor distT="0" distB="0" distL="114300" distR="114300" simplePos="0" relativeHeight="251634688" behindDoc="0" locked="0" layoutInCell="0" allowOverlap="1" wp14:anchorId="18501DA8" wp14:editId="548E7858">
                <wp:simplePos x="0" y="0"/>
                <wp:positionH relativeFrom="column">
                  <wp:posOffset>1803400</wp:posOffset>
                </wp:positionH>
                <wp:positionV relativeFrom="paragraph">
                  <wp:posOffset>114935</wp:posOffset>
                </wp:positionV>
                <wp:extent cx="983615" cy="366395"/>
                <wp:effectExtent l="0" t="0" r="0" b="0"/>
                <wp:wrapNone/>
                <wp:docPr id="21131817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19E4D6" w14:textId="77777777" w:rsidR="008E585B" w:rsidRDefault="008E585B" w:rsidP="00DB2C13">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01DA8" id="Rectangle 33" o:spid="_x0000_s1036" style="position:absolute;left:0;text-align:left;margin-left:142pt;margin-top:9.05pt;width:77.45pt;height:28.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4719E4D6" w14:textId="77777777" w:rsidR="008E585B" w:rsidRDefault="008E585B" w:rsidP="00DB2C13">
                      <w:pPr>
                        <w:ind w:right="50"/>
                        <w:jc w:val="center"/>
                      </w:pPr>
                      <w:r>
                        <w:rPr>
                          <w:b/>
                        </w:rPr>
                        <w:t>Present Unbelievers</w:t>
                      </w:r>
                    </w:p>
                  </w:txbxContent>
                </v:textbox>
              </v:rect>
            </w:pict>
          </mc:Fallback>
        </mc:AlternateContent>
      </w:r>
    </w:p>
    <w:p w14:paraId="6F8223C1"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EA29D3E"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024" behindDoc="0" locked="0" layoutInCell="0" allowOverlap="1" wp14:anchorId="78AB984A" wp14:editId="69FE444B">
                <wp:simplePos x="0" y="0"/>
                <wp:positionH relativeFrom="column">
                  <wp:posOffset>1689100</wp:posOffset>
                </wp:positionH>
                <wp:positionV relativeFrom="paragraph">
                  <wp:posOffset>88900</wp:posOffset>
                </wp:positionV>
                <wp:extent cx="1727835" cy="381635"/>
                <wp:effectExtent l="0" t="0" r="12065" b="12065"/>
                <wp:wrapNone/>
                <wp:docPr id="5973642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CA1C2" id="Line 3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6F775692"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9504" behindDoc="0" locked="0" layoutInCell="0" allowOverlap="1" wp14:anchorId="5A8EE35C" wp14:editId="36B532C3">
                <wp:simplePos x="0" y="0"/>
                <wp:positionH relativeFrom="column">
                  <wp:posOffset>5118100</wp:posOffset>
                </wp:positionH>
                <wp:positionV relativeFrom="paragraph">
                  <wp:posOffset>102870</wp:posOffset>
                </wp:positionV>
                <wp:extent cx="660400" cy="215265"/>
                <wp:effectExtent l="0" t="0" r="0" b="0"/>
                <wp:wrapNone/>
                <wp:docPr id="121863136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4F30B1" w14:textId="77777777" w:rsidR="008E585B" w:rsidRDefault="008E585B" w:rsidP="00DB2C13">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E35C" id="Rectangle 31" o:spid="_x0000_s1037" style="position:absolute;left:0;text-align:left;margin-left:403pt;margin-top:8.1pt;width:52pt;height:1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314F30B1" w14:textId="77777777" w:rsidR="008E585B" w:rsidRDefault="008E585B" w:rsidP="00DB2C13">
                      <w:r>
                        <w:rPr>
                          <w:b/>
                        </w:rPr>
                        <w:t>Angels</w:t>
                      </w:r>
                    </w:p>
                  </w:txbxContent>
                </v:textbox>
              </v:rect>
            </w:pict>
          </mc:Fallback>
        </mc:AlternateContent>
      </w:r>
    </w:p>
    <w:p w14:paraId="5041136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B9233B4"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2D65FB3"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5648" behindDoc="0" locked="0" layoutInCell="0" allowOverlap="1" wp14:anchorId="606943B8" wp14:editId="4157E4BA">
                <wp:simplePos x="0" y="0"/>
                <wp:positionH relativeFrom="column">
                  <wp:posOffset>1525905</wp:posOffset>
                </wp:positionH>
                <wp:positionV relativeFrom="paragraph">
                  <wp:posOffset>66675</wp:posOffset>
                </wp:positionV>
                <wp:extent cx="3391535" cy="1407160"/>
                <wp:effectExtent l="12700" t="12700" r="0" b="2540"/>
                <wp:wrapNone/>
                <wp:docPr id="210663575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DD91" id="Rectangle 30" o:spid="_x0000_s1026" style="position:absolute;margin-left:120.15pt;margin-top:5.25pt;width:267.05pt;height:1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2880" behindDoc="0" locked="0" layoutInCell="0" allowOverlap="1" wp14:anchorId="63EE8936" wp14:editId="5112CE0F">
                <wp:simplePos x="0" y="0"/>
                <wp:positionH relativeFrom="column">
                  <wp:posOffset>2514600</wp:posOffset>
                </wp:positionH>
                <wp:positionV relativeFrom="paragraph">
                  <wp:posOffset>10795</wp:posOffset>
                </wp:positionV>
                <wp:extent cx="2400935" cy="1905"/>
                <wp:effectExtent l="0" t="12700" r="12065" b="10795"/>
                <wp:wrapNone/>
                <wp:docPr id="3949256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D238C2" id="Line 2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552231AA"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976" behindDoc="0" locked="0" layoutInCell="0" allowOverlap="1" wp14:anchorId="5977EF70" wp14:editId="69297B4B">
                <wp:simplePos x="0" y="0"/>
                <wp:positionH relativeFrom="column">
                  <wp:posOffset>3263900</wp:posOffset>
                </wp:positionH>
                <wp:positionV relativeFrom="paragraph">
                  <wp:posOffset>50800</wp:posOffset>
                </wp:positionV>
                <wp:extent cx="1118235" cy="445135"/>
                <wp:effectExtent l="0" t="0" r="0" b="0"/>
                <wp:wrapNone/>
                <wp:docPr id="157800597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994524" w14:textId="77777777" w:rsidR="008E585B" w:rsidRDefault="008E585B" w:rsidP="00DB2C13">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7EF70" id="Rectangle 28" o:spid="_x0000_s1038" style="position:absolute;left:0;text-align:left;margin-left:257pt;margin-top:4pt;width:88.05pt;height:3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4B994524" w14:textId="77777777" w:rsidR="008E585B" w:rsidRDefault="008E585B" w:rsidP="00DB2C13">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37760" behindDoc="0" locked="0" layoutInCell="0" allowOverlap="1" wp14:anchorId="776BE3C1" wp14:editId="010D5875">
                <wp:simplePos x="0" y="0"/>
                <wp:positionH relativeFrom="column">
                  <wp:posOffset>1825625</wp:posOffset>
                </wp:positionH>
                <wp:positionV relativeFrom="paragraph">
                  <wp:posOffset>62865</wp:posOffset>
                </wp:positionV>
                <wp:extent cx="927100" cy="457835"/>
                <wp:effectExtent l="0" t="0" r="0" b="0"/>
                <wp:wrapNone/>
                <wp:docPr id="9530534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2CCA8" w14:textId="77777777" w:rsidR="008E585B" w:rsidRDefault="008E585B" w:rsidP="00DB2C13">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BE3C1" id="Rectangle 27" o:spid="_x0000_s1039" style="position:absolute;left:0;text-align:left;margin-left:143.75pt;margin-top:4.95pt;width:73pt;height:3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25A2CCA8" w14:textId="77777777" w:rsidR="008E585B" w:rsidRDefault="008E585B" w:rsidP="00DB2C13">
                      <w:pPr>
                        <w:ind w:right="60"/>
                        <w:jc w:val="center"/>
                      </w:pPr>
                      <w:r>
                        <w:rPr>
                          <w:b/>
                        </w:rPr>
                        <w:t>Millennial Unbelievers</w:t>
                      </w:r>
                    </w:p>
                  </w:txbxContent>
                </v:textbox>
              </v:rect>
            </w:pict>
          </mc:Fallback>
        </mc:AlternateContent>
      </w:r>
    </w:p>
    <w:p w14:paraId="1BD8263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E3EF58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05F1FC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480" behindDoc="0" locked="0" layoutInCell="0" allowOverlap="1" wp14:anchorId="78071ED9" wp14:editId="44375A54">
                <wp:simplePos x="0" y="0"/>
                <wp:positionH relativeFrom="column">
                  <wp:posOffset>3035300</wp:posOffset>
                </wp:positionH>
                <wp:positionV relativeFrom="paragraph">
                  <wp:posOffset>24130</wp:posOffset>
                </wp:positionV>
                <wp:extent cx="327025" cy="1372870"/>
                <wp:effectExtent l="0" t="0" r="3175" b="0"/>
                <wp:wrapNone/>
                <wp:docPr id="9985672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32A686" id="Line 2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3C53E5C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3120" behindDoc="0" locked="0" layoutInCell="1" allowOverlap="1" wp14:anchorId="1A911253" wp14:editId="4A78AA68">
                <wp:simplePos x="0" y="0"/>
                <wp:positionH relativeFrom="column">
                  <wp:posOffset>1955800</wp:posOffset>
                </wp:positionH>
                <wp:positionV relativeFrom="paragraph">
                  <wp:posOffset>51435</wp:posOffset>
                </wp:positionV>
                <wp:extent cx="571500" cy="522605"/>
                <wp:effectExtent l="0" t="0" r="0" b="0"/>
                <wp:wrapNone/>
                <wp:docPr id="25153292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BEAB53" w14:textId="77777777" w:rsidR="008E585B" w:rsidRDefault="008E585B" w:rsidP="00DB2C13">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1253" id="Rectangle 25" o:spid="_x0000_s1040" style="position:absolute;left:0;text-align:left;margin-left:154pt;margin-top:4.05pt;width:45pt;height:4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" filled="f" stroked="f" strokeweight="1pt">
                <v:path arrowok="t"/>
                <v:textbox inset="1pt,1pt,1pt,1pt">
                  <w:txbxContent>
                    <w:p w14:paraId="09BEAB53" w14:textId="77777777" w:rsidR="008E585B" w:rsidRDefault="008E585B" w:rsidP="00DB2C13">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54144" behindDoc="0" locked="0" layoutInCell="1" allowOverlap="1" wp14:anchorId="122E30B9" wp14:editId="110FF3FD">
                <wp:simplePos x="0" y="0"/>
                <wp:positionH relativeFrom="column">
                  <wp:posOffset>3568700</wp:posOffset>
                </wp:positionH>
                <wp:positionV relativeFrom="paragraph">
                  <wp:posOffset>39370</wp:posOffset>
                </wp:positionV>
                <wp:extent cx="635000" cy="536575"/>
                <wp:effectExtent l="0" t="0" r="0" b="0"/>
                <wp:wrapNone/>
                <wp:docPr id="3848679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E30B9" id="Rectangle 24" o:spid="_x0000_s1041" style="position:absolute;left:0;text-align:left;margin-left:281pt;margin-top:3.1pt;width:50pt;height:4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" filled="f" stroked="f" strokeweight="2pt">
                <v:path arrowok="t"/>
                <v:textbox inset="1pt,1pt,1pt,1pt">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52096" behindDoc="0" locked="0" layoutInCell="0" allowOverlap="1" wp14:anchorId="2C0FEF07" wp14:editId="7A51A945">
                <wp:simplePos x="0" y="0"/>
                <wp:positionH relativeFrom="column">
                  <wp:posOffset>1524000</wp:posOffset>
                </wp:positionH>
                <wp:positionV relativeFrom="paragraph">
                  <wp:posOffset>0</wp:posOffset>
                </wp:positionV>
                <wp:extent cx="3404235" cy="0"/>
                <wp:effectExtent l="0" t="0" r="0" b="0"/>
                <wp:wrapNone/>
                <wp:docPr id="166565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CCAA4" id="Line 23"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79A3934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35618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8FBD2D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FD49A1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1552" behindDoc="0" locked="0" layoutInCell="0" allowOverlap="1" wp14:anchorId="29D7B215" wp14:editId="52D78667">
                <wp:simplePos x="0" y="0"/>
                <wp:positionH relativeFrom="column">
                  <wp:posOffset>2162810</wp:posOffset>
                </wp:positionH>
                <wp:positionV relativeFrom="paragraph">
                  <wp:posOffset>100965</wp:posOffset>
                </wp:positionV>
                <wp:extent cx="215900" cy="788670"/>
                <wp:effectExtent l="12700" t="12700" r="0" b="0"/>
                <wp:wrapNone/>
                <wp:docPr id="138338825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F0CADC" id="Line 2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8240" behindDoc="0" locked="0" layoutInCell="0" allowOverlap="1" wp14:anchorId="314BEECB" wp14:editId="49149F43">
                <wp:simplePos x="0" y="0"/>
                <wp:positionH relativeFrom="column">
                  <wp:posOffset>2273300</wp:posOffset>
                </wp:positionH>
                <wp:positionV relativeFrom="paragraph">
                  <wp:posOffset>101600</wp:posOffset>
                </wp:positionV>
                <wp:extent cx="2642235" cy="863600"/>
                <wp:effectExtent l="0" t="0" r="0" b="0"/>
                <wp:wrapNone/>
                <wp:docPr id="82497296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6A13" id="Rectangle 21" o:spid="_x0000_s1026" style="position:absolute;margin-left:179pt;margin-top:8pt;width:208.05pt;height: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3A27196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70528" behindDoc="0" locked="0" layoutInCell="0" allowOverlap="1" wp14:anchorId="372EAC0D" wp14:editId="148B38FB">
                <wp:simplePos x="0" y="0"/>
                <wp:positionH relativeFrom="column">
                  <wp:posOffset>2177415</wp:posOffset>
                </wp:positionH>
                <wp:positionV relativeFrom="paragraph">
                  <wp:posOffset>111125</wp:posOffset>
                </wp:positionV>
                <wp:extent cx="196215" cy="431800"/>
                <wp:effectExtent l="76200" t="25400" r="57785" b="12700"/>
                <wp:wrapNone/>
                <wp:docPr id="194352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58A84" id="Rectangle 20" o:spid="_x0000_s1026" style="position:absolute;margin-left:171.45pt;margin-top:8.75pt;width:15.45pt;height:34pt;rotation:1316880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09054F3F"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6736" behindDoc="0" locked="0" layoutInCell="0" allowOverlap="1" wp14:anchorId="3C15A8E2" wp14:editId="25FCCCAE">
                <wp:simplePos x="0" y="0"/>
                <wp:positionH relativeFrom="column">
                  <wp:posOffset>-266700</wp:posOffset>
                </wp:positionH>
                <wp:positionV relativeFrom="paragraph">
                  <wp:posOffset>0</wp:posOffset>
                </wp:positionV>
                <wp:extent cx="1397635" cy="660400"/>
                <wp:effectExtent l="12700" t="12700" r="0" b="0"/>
                <wp:wrapNone/>
                <wp:docPr id="100623124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C5B9" id="Rectangle 19" o:spid="_x0000_s1026" style="position:absolute;margin-left:-21pt;margin-top:0;width:110.05pt;height: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5712" behindDoc="0" locked="0" layoutInCell="0" allowOverlap="1" wp14:anchorId="6E44FC3C" wp14:editId="678D7F82">
                <wp:simplePos x="0" y="0"/>
                <wp:positionH relativeFrom="column">
                  <wp:posOffset>-175260</wp:posOffset>
                </wp:positionH>
                <wp:positionV relativeFrom="paragraph">
                  <wp:posOffset>133985</wp:posOffset>
                </wp:positionV>
                <wp:extent cx="1207135" cy="420370"/>
                <wp:effectExtent l="0" t="2387600" r="685165" b="0"/>
                <wp:wrapNone/>
                <wp:docPr id="17055490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BF888" w14:textId="77777777" w:rsidR="008E585B" w:rsidRDefault="008E585B" w:rsidP="00DB2C13">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FC3C" id="AutoShape 18" o:spid="_x0000_s1042" type="#_x0000_t42" style="position:absolute;left:0;text-align:left;margin-left:-13.8pt;margin-top:10.55pt;width:95.0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29EBF888" w14:textId="77777777" w:rsidR="008E585B" w:rsidRDefault="008E585B" w:rsidP="00DB2C13">
                      <w:pPr>
                        <w:ind w:right="160"/>
                        <w:jc w:val="center"/>
                      </w:pPr>
                      <w:r>
                        <w:rPr>
                          <w:b/>
                        </w:rPr>
                        <w:t>Mystery Form of the Kingdom</w:t>
                      </w:r>
                    </w:p>
                  </w:txbxContent>
                </v:textbox>
                <o:callout v:ext="edit" minusx="t"/>
              </v:shape>
            </w:pict>
          </mc:Fallback>
        </mc:AlternateContent>
      </w:r>
    </w:p>
    <w:p w14:paraId="2BBDCF6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1856" behindDoc="0" locked="0" layoutInCell="0" allowOverlap="1" wp14:anchorId="3A6185DA" wp14:editId="4A58DE0D">
                <wp:simplePos x="0" y="0"/>
                <wp:positionH relativeFrom="column">
                  <wp:posOffset>5003165</wp:posOffset>
                </wp:positionH>
                <wp:positionV relativeFrom="paragraph">
                  <wp:posOffset>50800</wp:posOffset>
                </wp:positionV>
                <wp:extent cx="1257935" cy="368935"/>
                <wp:effectExtent l="12700" t="12700" r="0" b="0"/>
                <wp:wrapNone/>
                <wp:docPr id="2271620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3F23A" id="Rectangle 17" o:spid="_x0000_s1026" style="position:absolute;margin-left:393.95pt;margin-top:4pt;width:99.05pt;height:29.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1312" behindDoc="0" locked="0" layoutInCell="0" allowOverlap="1" wp14:anchorId="4E4B7B1A" wp14:editId="40BE813E">
                <wp:simplePos x="0" y="0"/>
                <wp:positionH relativeFrom="column">
                  <wp:posOffset>5067300</wp:posOffset>
                </wp:positionH>
                <wp:positionV relativeFrom="paragraph">
                  <wp:posOffset>50800</wp:posOffset>
                </wp:positionV>
                <wp:extent cx="1092200" cy="402590"/>
                <wp:effectExtent l="2425700" t="1282700" r="0" b="0"/>
                <wp:wrapNone/>
                <wp:docPr id="124717719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7B1A" id="AutoShape 16" o:spid="_x0000_s1043" type="#_x0000_t42" style="position:absolute;left:0;text-align:left;margin-left:399pt;margin-top:4pt;width:86pt;height:3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v:textbox>
              </v:shape>
            </w:pict>
          </mc:Fallback>
        </mc:AlternateContent>
      </w:r>
    </w:p>
    <w:p w14:paraId="2BCB2A2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C1D7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130E2E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06B2BD67" w14:textId="77777777" w:rsidTr="003D08A5">
        <w:tc>
          <w:tcPr>
            <w:tcW w:w="2628" w:type="dxa"/>
          </w:tcPr>
          <w:p w14:paraId="4B7E5F82"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Kingdom</w:t>
            </w:r>
            <w:r w:rsidR="004E1389">
              <w:rPr>
                <w:rFonts w:ascii="Arial" w:hAnsi="Arial" w:cs="Arial"/>
                <w:b/>
                <w:i/>
                <w:sz w:val="21"/>
                <w:szCs w:val="13"/>
                <w:u w:val="single"/>
                <w:lang w:bidi="ar-SA"/>
              </w:rPr>
              <w:t xml:space="preserve"> </w:t>
            </w:r>
            <w:r w:rsidR="004E1389" w:rsidRPr="004E1389">
              <w:rPr>
                <w:rFonts w:ascii="Arial" w:hAnsi="Arial" w:cs="Arial"/>
                <w:b/>
                <w:i/>
                <w:sz w:val="21"/>
                <w:szCs w:val="13"/>
                <w:u w:val="single"/>
                <w:lang w:bidi="ar-SA"/>
              </w:rPr>
              <w:t>Aspect</w:t>
            </w:r>
          </w:p>
        </w:tc>
        <w:tc>
          <w:tcPr>
            <w:tcW w:w="4302" w:type="dxa"/>
          </w:tcPr>
          <w:p w14:paraId="4A22EE05"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Description</w:t>
            </w:r>
          </w:p>
        </w:tc>
        <w:tc>
          <w:tcPr>
            <w:tcW w:w="2898" w:type="dxa"/>
          </w:tcPr>
          <w:p w14:paraId="39121B6B" w14:textId="77777777" w:rsidR="00DB2C13" w:rsidRPr="004E1389" w:rsidRDefault="00DB2C13" w:rsidP="00D567C3">
            <w:pPr>
              <w:ind w:right="-18"/>
              <w:rPr>
                <w:rFonts w:ascii="Arial" w:hAnsi="Arial" w:cs="Arial"/>
                <w:b/>
                <w:i/>
                <w:sz w:val="21"/>
                <w:szCs w:val="13"/>
                <w:lang w:bidi="ar-SA"/>
              </w:rPr>
            </w:pPr>
            <w:r w:rsidRPr="004E1389">
              <w:rPr>
                <w:rFonts w:ascii="Arial" w:hAnsi="Arial" w:cs="Arial"/>
                <w:b/>
                <w:i/>
                <w:sz w:val="21"/>
                <w:szCs w:val="13"/>
                <w:u w:val="single"/>
                <w:lang w:bidi="ar-SA"/>
              </w:rPr>
              <w:t>Scripture</w:t>
            </w:r>
          </w:p>
        </w:tc>
      </w:tr>
      <w:tr w:rsidR="00DB2C13" w:rsidRPr="00CD48D4" w14:paraId="297ADBD9" w14:textId="77777777" w:rsidTr="003D08A5">
        <w:tc>
          <w:tcPr>
            <w:tcW w:w="2628" w:type="dxa"/>
          </w:tcPr>
          <w:p w14:paraId="1218D09E" w14:textId="77777777" w:rsidR="00DB2C13" w:rsidRPr="004E1389" w:rsidRDefault="00DB2C13" w:rsidP="00D567C3">
            <w:pPr>
              <w:ind w:right="130"/>
              <w:rPr>
                <w:rFonts w:ascii="Arial" w:hAnsi="Arial" w:cs="Arial"/>
                <w:sz w:val="21"/>
                <w:szCs w:val="13"/>
                <w:lang w:bidi="ar-SA"/>
              </w:rPr>
            </w:pPr>
          </w:p>
        </w:tc>
        <w:tc>
          <w:tcPr>
            <w:tcW w:w="4302" w:type="dxa"/>
          </w:tcPr>
          <w:p w14:paraId="5D07F9B7" w14:textId="77777777" w:rsidR="00DB2C13" w:rsidRPr="004E1389" w:rsidRDefault="00DB2C13" w:rsidP="00D567C3">
            <w:pPr>
              <w:ind w:right="130"/>
              <w:rPr>
                <w:rFonts w:ascii="Arial" w:hAnsi="Arial" w:cs="Arial"/>
                <w:sz w:val="21"/>
                <w:szCs w:val="13"/>
                <w:lang w:bidi="ar-SA"/>
              </w:rPr>
            </w:pPr>
          </w:p>
        </w:tc>
        <w:tc>
          <w:tcPr>
            <w:tcW w:w="2898" w:type="dxa"/>
          </w:tcPr>
          <w:p w14:paraId="1603C3CA" w14:textId="77777777" w:rsidR="00DB2C13" w:rsidRPr="004E1389" w:rsidRDefault="00DB2C13" w:rsidP="00D567C3">
            <w:pPr>
              <w:ind w:right="-18"/>
              <w:rPr>
                <w:rFonts w:ascii="Arial" w:hAnsi="Arial" w:cs="Arial"/>
                <w:sz w:val="21"/>
                <w:szCs w:val="13"/>
                <w:lang w:bidi="ar-SA"/>
              </w:rPr>
            </w:pPr>
          </w:p>
        </w:tc>
      </w:tr>
      <w:tr w:rsidR="00DB2C13" w:rsidRPr="00CD48D4" w14:paraId="15402059" w14:textId="77777777" w:rsidTr="003D08A5">
        <w:tc>
          <w:tcPr>
            <w:tcW w:w="2628" w:type="dxa"/>
          </w:tcPr>
          <w:p w14:paraId="6950E7E6"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Universal Kingdom</w:t>
            </w:r>
          </w:p>
        </w:tc>
        <w:tc>
          <w:tcPr>
            <w:tcW w:w="4302" w:type="dxa"/>
          </w:tcPr>
          <w:p w14:paraId="5FDD5B1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creation of every age</w:t>
            </w:r>
          </w:p>
        </w:tc>
        <w:tc>
          <w:tcPr>
            <w:tcW w:w="2898" w:type="dxa"/>
          </w:tcPr>
          <w:p w14:paraId="49FD4B5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Ps. 145:13; 1 Chron. 29:12</w:t>
            </w:r>
          </w:p>
        </w:tc>
      </w:tr>
      <w:tr w:rsidR="00DB2C13" w:rsidRPr="00CD48D4" w14:paraId="4534BD70" w14:textId="77777777" w:rsidTr="003D08A5">
        <w:tc>
          <w:tcPr>
            <w:tcW w:w="2628" w:type="dxa"/>
          </w:tcPr>
          <w:p w14:paraId="5825C4B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Spiritual Kingdom</w:t>
            </w:r>
          </w:p>
        </w:tc>
        <w:tc>
          <w:tcPr>
            <w:tcW w:w="4302" w:type="dxa"/>
          </w:tcPr>
          <w:p w14:paraId="3BF82D72"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saved of every age (white above)</w:t>
            </w:r>
          </w:p>
        </w:tc>
        <w:tc>
          <w:tcPr>
            <w:tcW w:w="2898" w:type="dxa"/>
          </w:tcPr>
          <w:p w14:paraId="3AF4322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Heb. 12:22-24; Col. 1:13b</w:t>
            </w:r>
          </w:p>
        </w:tc>
      </w:tr>
      <w:tr w:rsidR="00DB2C13" w:rsidRPr="00CD48D4" w14:paraId="05E97BC9" w14:textId="77777777" w:rsidTr="003D08A5">
        <w:tc>
          <w:tcPr>
            <w:tcW w:w="2628" w:type="dxa"/>
          </w:tcPr>
          <w:p w14:paraId="13543F2B"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Kingdom of Darkness</w:t>
            </w:r>
          </w:p>
        </w:tc>
        <w:tc>
          <w:tcPr>
            <w:tcW w:w="4302" w:type="dxa"/>
          </w:tcPr>
          <w:p w14:paraId="2208010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unsaved of every age (dark above)</w:t>
            </w:r>
          </w:p>
        </w:tc>
        <w:tc>
          <w:tcPr>
            <w:tcW w:w="2898" w:type="dxa"/>
          </w:tcPr>
          <w:p w14:paraId="281D44E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Col. 1:13a</w:t>
            </w:r>
          </w:p>
        </w:tc>
      </w:tr>
      <w:tr w:rsidR="00DB2C13" w:rsidRPr="00CD48D4" w14:paraId="748E942A" w14:textId="77777777" w:rsidTr="003D08A5">
        <w:tc>
          <w:tcPr>
            <w:tcW w:w="2628" w:type="dxa"/>
          </w:tcPr>
          <w:p w14:paraId="693E7907"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Unsaved Before Christ</w:t>
            </w:r>
          </w:p>
        </w:tc>
        <w:tc>
          <w:tcPr>
            <w:tcW w:w="4302" w:type="dxa"/>
          </w:tcPr>
          <w:p w14:paraId="1CB5E56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prior to Christ’s death</w:t>
            </w:r>
          </w:p>
        </w:tc>
        <w:tc>
          <w:tcPr>
            <w:tcW w:w="2898" w:type="dxa"/>
          </w:tcPr>
          <w:p w14:paraId="092F3EF3"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Gal. 3:21-22</w:t>
            </w:r>
          </w:p>
        </w:tc>
      </w:tr>
      <w:tr w:rsidR="00DB2C13" w:rsidRPr="00CD48D4" w14:paraId="3A9BA984" w14:textId="77777777" w:rsidTr="003D08A5">
        <w:tc>
          <w:tcPr>
            <w:tcW w:w="2628" w:type="dxa"/>
          </w:tcPr>
          <w:p w14:paraId="1CD70FB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Saints Before Moses</w:t>
            </w:r>
          </w:p>
        </w:tc>
        <w:tc>
          <w:tcPr>
            <w:tcW w:w="4302" w:type="dxa"/>
          </w:tcPr>
          <w:p w14:paraId="01819328"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Those with faith in God (e.g., Noah)</w:t>
            </w:r>
          </w:p>
        </w:tc>
        <w:tc>
          <w:tcPr>
            <w:tcW w:w="2898" w:type="dxa"/>
          </w:tcPr>
          <w:p w14:paraId="62F70C31"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Gen. 6:9; 15:6 (Abraham)</w:t>
            </w:r>
          </w:p>
        </w:tc>
      </w:tr>
      <w:tr w:rsidR="00DB2C13" w:rsidRPr="00CD48D4" w14:paraId="1024DD58" w14:textId="77777777" w:rsidTr="003D08A5">
        <w:tc>
          <w:tcPr>
            <w:tcW w:w="2628" w:type="dxa"/>
          </w:tcPr>
          <w:p w14:paraId="00C2F99C"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Theocratic Kingdom</w:t>
            </w:r>
          </w:p>
        </w:tc>
        <w:tc>
          <w:tcPr>
            <w:tcW w:w="4302" w:type="dxa"/>
          </w:tcPr>
          <w:p w14:paraId="52EE822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God’s rule over Israel as mediators</w:t>
            </w:r>
          </w:p>
        </w:tc>
        <w:tc>
          <w:tcPr>
            <w:tcW w:w="2898" w:type="dxa"/>
          </w:tcPr>
          <w:p w14:paraId="2304F482"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Exod. 19:6</w:t>
            </w:r>
          </w:p>
        </w:tc>
      </w:tr>
      <w:tr w:rsidR="00DB2C13" w:rsidRPr="00CD48D4" w14:paraId="5CE515EB" w14:textId="77777777" w:rsidTr="003D08A5">
        <w:tc>
          <w:tcPr>
            <w:tcW w:w="2628" w:type="dxa"/>
          </w:tcPr>
          <w:p w14:paraId="714C42B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Mystery Form</w:t>
            </w:r>
          </w:p>
        </w:tc>
        <w:tc>
          <w:tcPr>
            <w:tcW w:w="4302" w:type="dxa"/>
          </w:tcPr>
          <w:p w14:paraId="15A79C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Present saved &amp; unsaved</w:t>
            </w:r>
          </w:p>
        </w:tc>
        <w:tc>
          <w:tcPr>
            <w:tcW w:w="2898" w:type="dxa"/>
          </w:tcPr>
          <w:p w14:paraId="5A3275F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13:24-30, 47-50</w:t>
            </w:r>
          </w:p>
        </w:tc>
      </w:tr>
      <w:tr w:rsidR="00DB2C13" w:rsidRPr="00CD48D4" w14:paraId="7F7CE1D2" w14:textId="77777777" w:rsidTr="003D08A5">
        <w:tc>
          <w:tcPr>
            <w:tcW w:w="2628" w:type="dxa"/>
          </w:tcPr>
          <w:p w14:paraId="5B86BC4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Church</w:t>
            </w:r>
          </w:p>
        </w:tc>
        <w:tc>
          <w:tcPr>
            <w:tcW w:w="4302" w:type="dxa"/>
          </w:tcPr>
          <w:p w14:paraId="5AF0C1F5"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between Pentecost &amp; Rapture</w:t>
            </w:r>
          </w:p>
        </w:tc>
        <w:tc>
          <w:tcPr>
            <w:tcW w:w="2898" w:type="dxa"/>
          </w:tcPr>
          <w:p w14:paraId="614DC49F"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13:38</w:t>
            </w:r>
          </w:p>
        </w:tc>
      </w:tr>
      <w:tr w:rsidR="00DB2C13" w:rsidRPr="00CD48D4" w14:paraId="6679434A" w14:textId="77777777" w:rsidTr="003D08A5">
        <w:tc>
          <w:tcPr>
            <w:tcW w:w="2628" w:type="dxa"/>
          </w:tcPr>
          <w:p w14:paraId="74F0423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Present Unbelievers</w:t>
            </w:r>
          </w:p>
        </w:tc>
        <w:tc>
          <w:tcPr>
            <w:tcW w:w="4302" w:type="dxa"/>
          </w:tcPr>
          <w:p w14:paraId="40299E89"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Church Age</w:t>
            </w:r>
          </w:p>
        </w:tc>
        <w:tc>
          <w:tcPr>
            <w:tcW w:w="2898" w:type="dxa"/>
          </w:tcPr>
          <w:p w14:paraId="17B3C42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2 Cor. 2:15</w:t>
            </w:r>
          </w:p>
        </w:tc>
      </w:tr>
      <w:tr w:rsidR="00DB2C13" w:rsidRPr="00CD48D4" w14:paraId="1B0A4ACF" w14:textId="77777777" w:rsidTr="003D08A5">
        <w:tc>
          <w:tcPr>
            <w:tcW w:w="2628" w:type="dxa"/>
          </w:tcPr>
          <w:p w14:paraId="55176B63"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Millennium</w:t>
            </w:r>
          </w:p>
        </w:tc>
        <w:tc>
          <w:tcPr>
            <w:tcW w:w="4302" w:type="dxa"/>
          </w:tcPr>
          <w:p w14:paraId="7E7F9851"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people of Millennium</w:t>
            </w:r>
          </w:p>
        </w:tc>
        <w:tc>
          <w:tcPr>
            <w:tcW w:w="2898" w:type="dxa"/>
          </w:tcPr>
          <w:p w14:paraId="0003561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Isa. 65:20</w:t>
            </w:r>
          </w:p>
        </w:tc>
      </w:tr>
      <w:tr w:rsidR="00DB2C13" w:rsidRPr="00CD48D4" w14:paraId="1302461E" w14:textId="77777777" w:rsidTr="003D08A5">
        <w:tc>
          <w:tcPr>
            <w:tcW w:w="2628" w:type="dxa"/>
          </w:tcPr>
          <w:p w14:paraId="74E49F3E"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Unbelievers</w:t>
            </w:r>
          </w:p>
        </w:tc>
        <w:tc>
          <w:tcPr>
            <w:tcW w:w="4302" w:type="dxa"/>
          </w:tcPr>
          <w:p w14:paraId="01BE1676"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Unsaved of Millennium</w:t>
            </w:r>
          </w:p>
        </w:tc>
        <w:tc>
          <w:tcPr>
            <w:tcW w:w="2898" w:type="dxa"/>
          </w:tcPr>
          <w:p w14:paraId="74704B3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20:7-10</w:t>
            </w:r>
          </w:p>
        </w:tc>
      </w:tr>
      <w:tr w:rsidR="00DB2C13" w:rsidRPr="00CD48D4" w14:paraId="3487F0E8" w14:textId="77777777" w:rsidTr="003D08A5">
        <w:tc>
          <w:tcPr>
            <w:tcW w:w="2628" w:type="dxa"/>
          </w:tcPr>
          <w:p w14:paraId="59489BB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Believers</w:t>
            </w:r>
          </w:p>
        </w:tc>
        <w:tc>
          <w:tcPr>
            <w:tcW w:w="4302" w:type="dxa"/>
          </w:tcPr>
          <w:p w14:paraId="518B1C90"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of the Millennium</w:t>
            </w:r>
          </w:p>
        </w:tc>
        <w:tc>
          <w:tcPr>
            <w:tcW w:w="2898" w:type="dxa"/>
          </w:tcPr>
          <w:p w14:paraId="60D3B30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Zech. 8:23</w:t>
            </w:r>
          </w:p>
        </w:tc>
      </w:tr>
      <w:tr w:rsidR="00DB2C13" w:rsidRPr="00CD48D4" w14:paraId="7897140C" w14:textId="77777777" w:rsidTr="003D08A5">
        <w:tc>
          <w:tcPr>
            <w:tcW w:w="2628" w:type="dxa"/>
          </w:tcPr>
          <w:p w14:paraId="5E31B43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Second Death</w:t>
            </w:r>
          </w:p>
        </w:tc>
        <w:tc>
          <w:tcPr>
            <w:tcW w:w="4302" w:type="dxa"/>
          </w:tcPr>
          <w:p w14:paraId="33DAB9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Hell</w:t>
            </w:r>
          </w:p>
        </w:tc>
        <w:tc>
          <w:tcPr>
            <w:tcW w:w="2898" w:type="dxa"/>
          </w:tcPr>
          <w:p w14:paraId="6912280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20:14</w:t>
            </w:r>
          </w:p>
        </w:tc>
      </w:tr>
      <w:tr w:rsidR="00DB2C13" w:rsidRPr="00CD48D4" w14:paraId="74385971" w14:textId="77777777" w:rsidTr="003D08A5">
        <w:tc>
          <w:tcPr>
            <w:tcW w:w="2628" w:type="dxa"/>
          </w:tcPr>
          <w:p w14:paraId="56E8F95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Eternal Kingdom</w:t>
            </w:r>
          </w:p>
        </w:tc>
        <w:tc>
          <w:tcPr>
            <w:tcW w:w="4302" w:type="dxa"/>
          </w:tcPr>
          <w:p w14:paraId="42B21E27"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Spiritual Kingdom in new creation</w:t>
            </w:r>
          </w:p>
        </w:tc>
        <w:tc>
          <w:tcPr>
            <w:tcW w:w="2898" w:type="dxa"/>
          </w:tcPr>
          <w:p w14:paraId="463B83B4"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Dan. 2:44; Rev. 21–22</w:t>
            </w:r>
          </w:p>
        </w:tc>
      </w:tr>
    </w:tbl>
    <w:p w14:paraId="30CC4813"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27F5DCB1" w14:textId="77777777" w:rsidR="00DC23F5" w:rsidRPr="00CD48D4" w:rsidRDefault="00DB2C13" w:rsidP="00DC23F5">
      <w:pPr>
        <w:pStyle w:val="Header"/>
        <w:tabs>
          <w:tab w:val="clear" w:pos="4800"/>
        </w:tabs>
        <w:ind w:right="-10"/>
        <w:rPr>
          <w:rFonts w:ascii="Arial" w:hAnsi="Arial" w:cs="Arial"/>
          <w:b/>
          <w:sz w:val="28"/>
          <w:szCs w:val="16"/>
        </w:rPr>
      </w:pPr>
      <w:r w:rsidRPr="00CD48D4">
        <w:rPr>
          <w:rFonts w:ascii="Arial" w:hAnsi="Arial" w:cs="Arial"/>
          <w:sz w:val="22"/>
          <w:szCs w:val="15"/>
        </w:rPr>
        <w:br w:type="page"/>
      </w:r>
      <w:r w:rsidR="00DC23F5" w:rsidRPr="00CD48D4">
        <w:rPr>
          <w:rFonts w:ascii="Arial" w:hAnsi="Arial" w:cs="Arial"/>
          <w:b/>
          <w:sz w:val="28"/>
          <w:szCs w:val="16"/>
        </w:rPr>
        <w:lastRenderedPageBreak/>
        <w:t>The Davidic Covenant</w:t>
      </w:r>
    </w:p>
    <w:p w14:paraId="1E203956" w14:textId="77777777" w:rsidR="00DC23F5" w:rsidRPr="00CD48D4" w:rsidRDefault="00DC23F5" w:rsidP="001C2E02">
      <w:pPr>
        <w:pStyle w:val="Heading1"/>
        <w:numPr>
          <w:ilvl w:val="0"/>
          <w:numId w:val="4"/>
        </w:numPr>
        <w:ind w:hanging="290"/>
      </w:pPr>
      <w:r w:rsidRPr="00CD48D4">
        <w:t>Background</w:t>
      </w:r>
    </w:p>
    <w:p w14:paraId="55445336"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39391695"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A.</w:t>
      </w:r>
      <w:r>
        <w:rPr>
          <w:rFonts w:ascii="Arial" w:hAnsi="Arial" w:cs="Arial"/>
          <w:sz w:val="22"/>
          <w:szCs w:val="15"/>
        </w:rPr>
        <w:tab/>
      </w:r>
      <w:r w:rsidR="00DC23F5" w:rsidRPr="009402D8">
        <w:rPr>
          <w:rFonts w:ascii="Arial" w:hAnsi="Arial" w:cs="Arial"/>
          <w:sz w:val="22"/>
          <w:szCs w:val="15"/>
        </w:rPr>
        <w:t>Most Christians today can’t understand the idea of Christ being king.  This may be due to little Bible teaching on the subject and the decline of monarchies worldwide.</w:t>
      </w:r>
    </w:p>
    <w:p w14:paraId="5E243568"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2E21CA79"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9402D8">
        <w:rPr>
          <w:rFonts w:ascii="Arial" w:hAnsi="Arial" w:cs="Arial"/>
          <w:sz w:val="22"/>
          <w:szCs w:val="15"/>
        </w:rPr>
        <w:t>But the kingdom of God is actually the key theme of the Bible—starting in Genesis 1 itself.  Here God showed himself king over</w:t>
      </w:r>
      <w:r w:rsidR="00AC0675">
        <w:rPr>
          <w:rFonts w:ascii="Arial" w:hAnsi="Arial" w:cs="Arial"/>
          <w:sz w:val="22"/>
          <w:szCs w:val="15"/>
        </w:rPr>
        <w:t xml:space="preserve"> his </w:t>
      </w:r>
      <w:r w:rsidR="00DC23F5" w:rsidRPr="009402D8">
        <w:rPr>
          <w:rFonts w:ascii="Arial" w:hAnsi="Arial" w:cs="Arial"/>
          <w:sz w:val="22"/>
          <w:szCs w:val="15"/>
        </w:rPr>
        <w:t>newly created universe, and</w:t>
      </w:r>
      <w:r w:rsidR="00A65162">
        <w:rPr>
          <w:rFonts w:ascii="Arial" w:hAnsi="Arial" w:cs="Arial"/>
          <w:sz w:val="22"/>
          <w:szCs w:val="15"/>
        </w:rPr>
        <w:t xml:space="preserve"> he </w:t>
      </w:r>
      <w:r w:rsidR="00DC23F5" w:rsidRPr="009402D8">
        <w:rPr>
          <w:rFonts w:ascii="Arial" w:hAnsi="Arial" w:cs="Arial"/>
          <w:sz w:val="22"/>
          <w:szCs w:val="15"/>
        </w:rPr>
        <w:t>also placed humans on earth to rule with</w:t>
      </w:r>
      <w:r w:rsidR="00AC0675">
        <w:rPr>
          <w:rFonts w:ascii="Arial" w:hAnsi="Arial" w:cs="Arial"/>
          <w:sz w:val="22"/>
          <w:szCs w:val="15"/>
        </w:rPr>
        <w:t xml:space="preserve"> him </w:t>
      </w:r>
      <w:r w:rsidR="00DC23F5" w:rsidRPr="009402D8">
        <w:rPr>
          <w:rFonts w:ascii="Arial" w:hAnsi="Arial" w:cs="Arial"/>
          <w:sz w:val="22"/>
          <w:szCs w:val="15"/>
        </w:rPr>
        <w:t>over creation (Gen. 1:26-27).</w:t>
      </w:r>
    </w:p>
    <w:p w14:paraId="616148D0"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6C3350FD"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sidRPr="009402D8">
        <w:rPr>
          <w:rFonts w:ascii="Arial" w:hAnsi="Arial" w:cs="Arial"/>
          <w:sz w:val="22"/>
          <w:szCs w:val="15"/>
        </w:rPr>
        <w:t>C.</w:t>
      </w:r>
      <w:r>
        <w:rPr>
          <w:rFonts w:ascii="Arial" w:hAnsi="Arial" w:cs="Arial"/>
          <w:sz w:val="22"/>
          <w:szCs w:val="15"/>
        </w:rPr>
        <w:tab/>
      </w:r>
      <w:r w:rsidR="00DC23F5" w:rsidRPr="009402D8">
        <w:rPr>
          <w:rFonts w:ascii="Arial" w:hAnsi="Arial" w:cs="Arial"/>
          <w:sz w:val="22"/>
          <w:szCs w:val="15"/>
        </w:rPr>
        <w:t>After man sinned (Gen. 3) and relinquished</w:t>
      </w:r>
      <w:r w:rsidR="00AC0675">
        <w:rPr>
          <w:rFonts w:ascii="Arial" w:hAnsi="Arial" w:cs="Arial"/>
          <w:sz w:val="22"/>
          <w:szCs w:val="15"/>
        </w:rPr>
        <w:t xml:space="preserve"> his </w:t>
      </w:r>
      <w:r w:rsidR="00DC23F5" w:rsidRPr="009402D8">
        <w:rPr>
          <w:rFonts w:ascii="Arial" w:hAnsi="Arial" w:cs="Arial"/>
          <w:sz w:val="22"/>
          <w:szCs w:val="15"/>
        </w:rPr>
        <w:t>rule (at least partially) over to Satan (2 Cor. 4:4), God gave a three-part promise to Abraham (2000 BC)—to give</w:t>
      </w:r>
      <w:r w:rsidR="00AC0675">
        <w:rPr>
          <w:rFonts w:ascii="Arial" w:hAnsi="Arial" w:cs="Arial"/>
          <w:sz w:val="22"/>
          <w:szCs w:val="15"/>
        </w:rPr>
        <w:t xml:space="preserve"> him </w:t>
      </w:r>
      <w:r w:rsidR="00DC23F5" w:rsidRPr="009402D8">
        <w:rPr>
          <w:rFonts w:ascii="Arial" w:hAnsi="Arial" w:cs="Arial"/>
          <w:sz w:val="22"/>
          <w:szCs w:val="15"/>
        </w:rPr>
        <w:t>and</w:t>
      </w:r>
      <w:r w:rsidR="00AC0675">
        <w:rPr>
          <w:rFonts w:ascii="Arial" w:hAnsi="Arial" w:cs="Arial"/>
          <w:sz w:val="22"/>
          <w:szCs w:val="15"/>
        </w:rPr>
        <w:t xml:space="preserve"> his </w:t>
      </w:r>
      <w:r w:rsidR="00DC23F5" w:rsidRPr="009402D8">
        <w:rPr>
          <w:rFonts w:ascii="Arial" w:hAnsi="Arial" w:cs="Arial"/>
          <w:sz w:val="22"/>
          <w:szCs w:val="15"/>
        </w:rPr>
        <w:t xml:space="preserve">descendants their own land, to make them a great and blessed nation, and to make the children of Abraham the source of divine blessing to the whole earth (Gen. 12:1-3). </w:t>
      </w:r>
    </w:p>
    <w:p w14:paraId="07B6FCAA"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1207B7E3" w14:textId="77777777" w:rsidR="00DC23F5" w:rsidRPr="009402D8" w:rsidRDefault="00DC23F5" w:rsidP="009402D8">
      <w:pPr>
        <w:pStyle w:val="Header"/>
        <w:numPr>
          <w:ilvl w:val="0"/>
          <w:numId w:val="1"/>
        </w:numPr>
        <w:tabs>
          <w:tab w:val="center" w:pos="4950"/>
          <w:tab w:val="right" w:pos="9630"/>
        </w:tabs>
        <w:ind w:right="-342"/>
        <w:jc w:val="left"/>
        <w:rPr>
          <w:rFonts w:ascii="Arial" w:hAnsi="Arial" w:cs="Arial"/>
          <w:sz w:val="22"/>
          <w:szCs w:val="15"/>
        </w:rPr>
      </w:pPr>
      <w:r w:rsidRPr="009402D8">
        <w:rPr>
          <w:rFonts w:ascii="Arial" w:hAnsi="Arial" w:cs="Arial"/>
          <w:sz w:val="22"/>
          <w:szCs w:val="15"/>
        </w:rPr>
        <w:t>Around 1000 BC, God promised David wonderful things to fulfil</w:t>
      </w:r>
      <w:r w:rsidR="00AC0675">
        <w:rPr>
          <w:rFonts w:ascii="Arial" w:hAnsi="Arial" w:cs="Arial"/>
          <w:sz w:val="22"/>
          <w:szCs w:val="15"/>
        </w:rPr>
        <w:t xml:space="preserve"> his </w:t>
      </w:r>
      <w:r w:rsidRPr="009402D8">
        <w:rPr>
          <w:rFonts w:ascii="Arial" w:hAnsi="Arial" w:cs="Arial"/>
          <w:sz w:val="22"/>
          <w:szCs w:val="15"/>
        </w:rPr>
        <w:t xml:space="preserve">covenant with Abraham (2 Sam. 7).  Here God enlarged and confirmed the seed promises to Abraham. </w:t>
      </w:r>
    </w:p>
    <w:p w14:paraId="4D2646CC" w14:textId="77777777" w:rsidR="00DC23F5" w:rsidRPr="00CD48D4" w:rsidRDefault="00DC23F5" w:rsidP="009402D8">
      <w:pPr>
        <w:pStyle w:val="Heading1"/>
        <w:numPr>
          <w:ilvl w:val="0"/>
          <w:numId w:val="4"/>
        </w:numPr>
        <w:ind w:hanging="290"/>
      </w:pPr>
      <w:r w:rsidRPr="00CD48D4">
        <w:t>God’s Promises to David</w:t>
      </w:r>
    </w:p>
    <w:p w14:paraId="5076D6F3"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A21161E" w14:textId="77777777" w:rsidR="00DC23F5" w:rsidRPr="00FC343C" w:rsidRDefault="00FC343C" w:rsidP="00581F66">
      <w:pPr>
        <w:pStyle w:val="Heading2"/>
        <w:numPr>
          <w:ilvl w:val="0"/>
          <w:numId w:val="0"/>
        </w:numPr>
        <w:ind w:left="990"/>
      </w:pPr>
      <w:r w:rsidRPr="00FC343C">
        <w:t>A.</w:t>
      </w:r>
      <w:r>
        <w:tab/>
      </w:r>
      <w:r w:rsidR="00DC23F5" w:rsidRPr="00FC343C">
        <w:t>The David Covenant essentially promises an eternal throne to David.  The Messiah, the Eternal King, will reign on David's throne "forever."</w:t>
      </w:r>
      <w:r w:rsidR="00DC23F5" w:rsidRPr="00FC343C">
        <w:footnoteReference w:id="1"/>
      </w:r>
      <w:r w:rsidR="00DC23F5" w:rsidRPr="00FC343C">
        <w:t xml:space="preserve">  The key text is 2 Samuel 7:12-16.  What can you learn here about God’s promise to David?  List these things below:</w:t>
      </w:r>
    </w:p>
    <w:p w14:paraId="625A880A"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David’s kingdom will continue in descendants (12)</w:t>
      </w:r>
    </w:p>
    <w:p w14:paraId="4621CD4F"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Solomon will build the temple (13a)</w:t>
      </w:r>
    </w:p>
    <w:p w14:paraId="19CE3C33"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The kingdom will be eternal (13b, 16)</w:t>
      </w:r>
    </w:p>
    <w:p w14:paraId="17E8249B"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3FD10B00"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However, the kingdom promises are unconditional (15)</w:t>
      </w:r>
    </w:p>
    <w:p w14:paraId="519FDDC9"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D0C393D"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FC343C">
        <w:rPr>
          <w:rFonts w:ascii="Arial" w:hAnsi="Arial" w:cs="Arial"/>
          <w:sz w:val="22"/>
          <w:szCs w:val="15"/>
        </w:rPr>
        <w:t>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w:t>
      </w:r>
      <w:r w:rsidR="00AC0675">
        <w:rPr>
          <w:rFonts w:ascii="Arial" w:hAnsi="Arial" w:cs="Arial"/>
          <w:sz w:val="22"/>
          <w:szCs w:val="15"/>
        </w:rPr>
        <w:t xml:space="preserve"> his </w:t>
      </w:r>
      <w:r w:rsidR="00DC23F5" w:rsidRPr="00FC343C">
        <w:rPr>
          <w:rFonts w:ascii="Arial" w:hAnsi="Arial" w:cs="Arial"/>
          <w:sz w:val="22"/>
          <w:szCs w:val="15"/>
        </w:rPr>
        <w:t xml:space="preserve">throne in Jerusalem (Isa. 2:3; 9:6-7). </w:t>
      </w:r>
    </w:p>
    <w:p w14:paraId="58FCD577"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961D41" w14:textId="593C5C4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C.</w:t>
      </w:r>
      <w:r>
        <w:rPr>
          <w:rFonts w:ascii="Arial" w:hAnsi="Arial" w:cs="Arial"/>
          <w:sz w:val="22"/>
          <w:szCs w:val="15"/>
        </w:rPr>
        <w:tab/>
      </w:r>
      <w:r w:rsidR="00DC23F5" w:rsidRPr="00FC343C">
        <w:rPr>
          <w:rFonts w:ascii="Arial" w:hAnsi="Arial" w:cs="Arial"/>
          <w:sz w:val="22"/>
          <w:szCs w:val="15"/>
        </w:rPr>
        <w:t>The foundation for messianic theology lies in the hope that one day</w:t>
      </w:r>
      <w:r w:rsidR="00C5269F">
        <w:rPr>
          <w:rFonts w:ascii="Arial" w:hAnsi="Arial" w:cs="Arial"/>
          <w:sz w:val="22"/>
          <w:szCs w:val="15"/>
        </w:rPr>
        <w:t>,</w:t>
      </w:r>
      <w:r w:rsidR="00DC23F5" w:rsidRPr="00FC343C">
        <w:rPr>
          <w:rFonts w:ascii="Arial" w:hAnsi="Arial" w:cs="Arial"/>
          <w:sz w:val="22"/>
          <w:szCs w:val="15"/>
        </w:rPr>
        <w:t xml:space="preserve"> a Davidic king will meet the conditions and restore the full Davidic covenant (Jer. 33:14-22). Jesus Christ, ideal Davidic king, will fulfil the Davidic covenant with a truly eternal kingdom.  Christ came to build the spiritual temple in the hearts of all who believe in</w:t>
      </w:r>
      <w:r w:rsidR="00AC0675">
        <w:rPr>
          <w:rFonts w:ascii="Arial" w:hAnsi="Arial" w:cs="Arial"/>
          <w:sz w:val="22"/>
          <w:szCs w:val="15"/>
        </w:rPr>
        <w:t xml:space="preserve"> him </w:t>
      </w:r>
      <w:r w:rsidR="00DC23F5" w:rsidRPr="00FC343C">
        <w:rPr>
          <w:rFonts w:ascii="Arial" w:hAnsi="Arial" w:cs="Arial"/>
          <w:sz w:val="22"/>
          <w:szCs w:val="15"/>
        </w:rPr>
        <w:t>(Eph. 2:19-22).  At</w:t>
      </w:r>
      <w:r w:rsidR="00AC0675">
        <w:rPr>
          <w:rFonts w:ascii="Arial" w:hAnsi="Arial" w:cs="Arial"/>
          <w:sz w:val="22"/>
          <w:szCs w:val="15"/>
        </w:rPr>
        <w:t xml:space="preserve"> his </w:t>
      </w:r>
      <w:r w:rsidR="00DC23F5" w:rsidRPr="00FC343C">
        <w:rPr>
          <w:rFonts w:ascii="Arial" w:hAnsi="Arial" w:cs="Arial"/>
          <w:sz w:val="22"/>
          <w:szCs w:val="15"/>
        </w:rPr>
        <w:t>Second Coming</w:t>
      </w:r>
      <w:r w:rsidR="00A65162">
        <w:rPr>
          <w:rFonts w:ascii="Arial" w:hAnsi="Arial" w:cs="Arial"/>
          <w:sz w:val="22"/>
          <w:szCs w:val="15"/>
        </w:rPr>
        <w:t xml:space="preserve"> he </w:t>
      </w:r>
      <w:r w:rsidR="00DC23F5" w:rsidRPr="00FC343C">
        <w:rPr>
          <w:rFonts w:ascii="Arial" w:hAnsi="Arial" w:cs="Arial"/>
          <w:sz w:val="22"/>
          <w:szCs w:val="15"/>
        </w:rPr>
        <w:t xml:space="preserve">will rule from David’s throne (Matt. 19:28).  </w:t>
      </w:r>
    </w:p>
    <w:p w14:paraId="77ED3D72"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635B41C3"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D.</w:t>
      </w:r>
      <w:r>
        <w:rPr>
          <w:rFonts w:ascii="Arial" w:hAnsi="Arial" w:cs="Arial"/>
          <w:sz w:val="22"/>
          <w:szCs w:val="15"/>
        </w:rPr>
        <w:tab/>
      </w:r>
      <w:r w:rsidR="00DC23F5" w:rsidRPr="00FC343C">
        <w:rPr>
          <w:rFonts w:ascii="Arial" w:hAnsi="Arial" w:cs="Arial"/>
          <w:sz w:val="22"/>
          <w:szCs w:val="15"/>
        </w:rPr>
        <w:t xml:space="preserve">The Davidic Covenant comes as part of a sequence of covenants in the Old Testament. These covenants—with Adam, Noah, Abraham, Moses, David, and Jeremiah—form the narrative structure of the Old Testament. </w:t>
      </w:r>
    </w:p>
    <w:p w14:paraId="3EF6BFB7" w14:textId="77777777" w:rsidR="00DC23F5" w:rsidRPr="00CD48D4" w:rsidRDefault="00DC23F5" w:rsidP="00E35E45">
      <w:pPr>
        <w:pStyle w:val="Heading1"/>
        <w:numPr>
          <w:ilvl w:val="0"/>
          <w:numId w:val="4"/>
        </w:numPr>
        <w:ind w:hanging="290"/>
      </w:pPr>
      <w:r w:rsidRPr="00CD48D4">
        <w:br w:type="page"/>
      </w:r>
      <w:r w:rsidRPr="00CD48D4">
        <w:lastRenderedPageBreak/>
        <w:t>Do You Agree or Disagree?</w:t>
      </w:r>
    </w:p>
    <w:p w14:paraId="1B259C36" w14:textId="77777777" w:rsidR="00DC23F5" w:rsidRPr="00CD48D4" w:rsidRDefault="00DC23F5" w:rsidP="00DC23F5">
      <w:pPr>
        <w:ind w:left="450"/>
        <w:rPr>
          <w:rFonts w:ascii="Arial" w:hAnsi="Arial" w:cs="Arial"/>
          <w:sz w:val="21"/>
          <w:szCs w:val="16"/>
        </w:rPr>
      </w:pPr>
      <w:r w:rsidRPr="00CD48D4">
        <w:rPr>
          <w:rFonts w:ascii="Arial" w:hAnsi="Arial" w:cs="Arial"/>
          <w:sz w:val="21"/>
          <w:szCs w:val="16"/>
        </w:rPr>
        <w:t>To explore your own ideas on this subject, answer any questions below that you can.</w:t>
      </w:r>
    </w:p>
    <w:p w14:paraId="0CE67719" w14:textId="77777777" w:rsidR="00DC23F5" w:rsidRPr="00CD48D4" w:rsidRDefault="00DC23F5" w:rsidP="00581F66">
      <w:pPr>
        <w:pStyle w:val="Heading2"/>
      </w:pPr>
      <w:r w:rsidRPr="00CD48D4">
        <w:t xml:space="preserve">Does the Church </w:t>
      </w:r>
      <w:r w:rsidRPr="00CD48D4">
        <w:rPr>
          <w:i/>
        </w:rPr>
        <w:t>replace</w:t>
      </w:r>
      <w:r w:rsidRPr="00CD48D4">
        <w:t xml:space="preserve"> Israel as the people of God? </w:t>
      </w:r>
    </w:p>
    <w:p w14:paraId="0073A565" w14:textId="77777777" w:rsidR="00DC23F5" w:rsidRPr="00CD48D4" w:rsidRDefault="00DC23F5" w:rsidP="00581F66">
      <w:pPr>
        <w:pStyle w:val="Heading2"/>
      </w:pPr>
      <w:r w:rsidRPr="00CD48D4">
        <w:t xml:space="preserve">If the Church is the “new Israel,” how then does God view </w:t>
      </w:r>
      <w:r w:rsidRPr="00CD48D4">
        <w:rPr>
          <w:i/>
        </w:rPr>
        <w:t>national</w:t>
      </w:r>
      <w:r w:rsidRPr="00CD48D4">
        <w:t xml:space="preserve"> Israel today? </w:t>
      </w:r>
    </w:p>
    <w:p w14:paraId="6F9CC6B7" w14:textId="77777777" w:rsidR="00DC23F5" w:rsidRPr="00CD48D4" w:rsidRDefault="00DC23F5" w:rsidP="00581F66">
      <w:pPr>
        <w:pStyle w:val="Heading2"/>
      </w:pPr>
      <w:r w:rsidRPr="00CD48D4">
        <w:t xml:space="preserve">If the Church is the “new Israel,” what will happen to God’s </w:t>
      </w:r>
      <w:r w:rsidRPr="00CD48D4">
        <w:rPr>
          <w:i/>
        </w:rPr>
        <w:t>land promises</w:t>
      </w:r>
      <w:r w:rsidRPr="00CD48D4">
        <w:t xml:space="preserve"> to Israel? </w:t>
      </w:r>
    </w:p>
    <w:p w14:paraId="6C804F11" w14:textId="77777777" w:rsidR="00DC23F5" w:rsidRPr="00CD48D4" w:rsidRDefault="00DC23F5" w:rsidP="00581F66">
      <w:pPr>
        <w:pStyle w:val="Heading2"/>
      </w:pPr>
      <w:r w:rsidRPr="00CD48D4">
        <w:t xml:space="preserve">If the Church is the “new Israel,” does Israel have </w:t>
      </w:r>
      <w:r w:rsidRPr="00CD48D4">
        <w:rPr>
          <w:i/>
        </w:rPr>
        <w:t>any promises</w:t>
      </w:r>
      <w:r w:rsidRPr="00CD48D4">
        <w:t xml:space="preserve"> awaiting </w:t>
      </w:r>
      <w:r w:rsidR="0024437C">
        <w:t>fulfil</w:t>
      </w:r>
      <w:r w:rsidRPr="00CD48D4">
        <w:t xml:space="preserve">ment? </w:t>
      </w:r>
    </w:p>
    <w:p w14:paraId="11663CD5" w14:textId="77777777" w:rsidR="00DC23F5" w:rsidRPr="00CD48D4" w:rsidRDefault="00DC23F5" w:rsidP="00581F66">
      <w:pPr>
        <w:pStyle w:val="Heading2"/>
      </w:pPr>
      <w:r w:rsidRPr="00CD48D4">
        <w:t xml:space="preserve">Will the nation Israel be </w:t>
      </w:r>
      <w:r w:rsidRPr="00CD48D4">
        <w:rPr>
          <w:i/>
        </w:rPr>
        <w:t>re-established</w:t>
      </w:r>
      <w:r w:rsidRPr="00CD48D4">
        <w:t xml:space="preserve"> and restored under her Messiah? </w:t>
      </w:r>
    </w:p>
    <w:p w14:paraId="1A388262" w14:textId="18E80925" w:rsidR="00DC23F5" w:rsidRPr="00CD48D4" w:rsidRDefault="00DC23F5" w:rsidP="00581F66">
      <w:pPr>
        <w:pStyle w:val="Heading2"/>
      </w:pPr>
      <w:r w:rsidRPr="00CD48D4">
        <w:t xml:space="preserve">Are all the promises in the covenants </w:t>
      </w:r>
      <w:r w:rsidR="0095746B">
        <w:rPr>
          <w:i/>
        </w:rPr>
        <w:t>fulfil</w:t>
      </w:r>
      <w:r w:rsidR="0095746B" w:rsidRPr="00CD48D4">
        <w:rPr>
          <w:i/>
        </w:rPr>
        <w:t>led</w:t>
      </w:r>
      <w:r w:rsidRPr="00CD48D4">
        <w:t xml:space="preserve"> or do we still await their </w:t>
      </w:r>
      <w:r w:rsidR="0024437C">
        <w:t>fulfil</w:t>
      </w:r>
      <w:r w:rsidRPr="00CD48D4">
        <w:t xml:space="preserve">ment? </w:t>
      </w:r>
    </w:p>
    <w:p w14:paraId="04EEBCA0" w14:textId="77777777" w:rsidR="00DC23F5" w:rsidRPr="00CD48D4" w:rsidRDefault="00DC23F5" w:rsidP="00581F66">
      <w:pPr>
        <w:pStyle w:val="Heading2"/>
      </w:pPr>
      <w:r w:rsidRPr="00CD48D4">
        <w:t xml:space="preserve">Is the kingdom </w:t>
      </w:r>
      <w:r w:rsidRPr="00CD48D4">
        <w:rPr>
          <w:i/>
        </w:rPr>
        <w:t>present or future</w:t>
      </w:r>
      <w:r w:rsidRPr="00CD48D4">
        <w:t xml:space="preserve">? </w:t>
      </w:r>
    </w:p>
    <w:p w14:paraId="55C7037E" w14:textId="77777777" w:rsidR="00DC23F5" w:rsidRPr="00CD48D4" w:rsidRDefault="00DC23F5" w:rsidP="001C2E02">
      <w:pPr>
        <w:pStyle w:val="Heading1"/>
      </w:pPr>
      <w:r w:rsidRPr="00CD48D4">
        <w:t>Covenant and Dispensational Contrasts</w:t>
      </w:r>
    </w:p>
    <w:p w14:paraId="4EDDC98C"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B44A039" w14:textId="77777777" w:rsidTr="00E21B78">
        <w:tc>
          <w:tcPr>
            <w:tcW w:w="1908" w:type="dxa"/>
            <w:shd w:val="solid" w:color="000000" w:fill="FFFFFF"/>
          </w:tcPr>
          <w:p w14:paraId="2D89D25B"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Issues</w:t>
            </w:r>
          </w:p>
        </w:tc>
        <w:tc>
          <w:tcPr>
            <w:tcW w:w="3420" w:type="dxa"/>
            <w:shd w:val="solid" w:color="000000" w:fill="FFFFFF"/>
          </w:tcPr>
          <w:p w14:paraId="1B57C660"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Covenant Theology</w:t>
            </w:r>
          </w:p>
        </w:tc>
        <w:tc>
          <w:tcPr>
            <w:tcW w:w="4590" w:type="dxa"/>
            <w:shd w:val="solid" w:color="000000" w:fill="FFFFFF"/>
          </w:tcPr>
          <w:p w14:paraId="11621823"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Dispensationalism</w:t>
            </w:r>
          </w:p>
        </w:tc>
      </w:tr>
      <w:tr w:rsidR="00DC23F5" w:rsidRPr="00CD48D4" w14:paraId="6D630E03" w14:textId="77777777" w:rsidTr="00E21B78">
        <w:tc>
          <w:tcPr>
            <w:tcW w:w="1908" w:type="dxa"/>
          </w:tcPr>
          <w:p w14:paraId="12C39CAD"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David Throne</w:t>
            </w:r>
          </w:p>
        </w:tc>
        <w:tc>
          <w:tcPr>
            <w:tcW w:w="3420" w:type="dxa"/>
          </w:tcPr>
          <w:p w14:paraId="755E56F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 xml:space="preserve">Christ is the </w:t>
            </w:r>
            <w:r w:rsidR="0024437C">
              <w:rPr>
                <w:rFonts w:ascii="Arial" w:hAnsi="Arial" w:cs="Arial"/>
                <w:i/>
                <w:sz w:val="20"/>
                <w:szCs w:val="11"/>
                <w:lang w:bidi="ar-SA"/>
              </w:rPr>
              <w:t>fulfil</w:t>
            </w:r>
            <w:r w:rsidRPr="00CD48D4">
              <w:rPr>
                <w:rFonts w:ascii="Arial" w:hAnsi="Arial" w:cs="Arial"/>
                <w:i/>
                <w:sz w:val="20"/>
                <w:szCs w:val="11"/>
                <w:lang w:bidi="ar-SA"/>
              </w:rPr>
              <w:t>ment of the Davidic promise and is reigning at the right hand of God now (Acts 2:30-36; 13:32-37; Ps. 2)</w:t>
            </w:r>
          </w:p>
        </w:tc>
        <w:tc>
          <w:tcPr>
            <w:tcW w:w="4590" w:type="dxa"/>
          </w:tcPr>
          <w:p w14:paraId="3F3B0B7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Christ is seated at the right hand of God, but</w:t>
            </w:r>
            <w:r w:rsidR="00AC0675">
              <w:rPr>
                <w:rFonts w:ascii="Arial" w:hAnsi="Arial" w:cs="Arial"/>
                <w:i/>
                <w:sz w:val="20"/>
                <w:szCs w:val="11"/>
                <w:lang w:bidi="ar-SA"/>
              </w:rPr>
              <w:t xml:space="preserve"> his </w:t>
            </w:r>
            <w:r w:rsidRPr="00CD48D4">
              <w:rPr>
                <w:rFonts w:ascii="Arial" w:hAnsi="Arial" w:cs="Arial"/>
                <w:i/>
                <w:sz w:val="20"/>
                <w:szCs w:val="11"/>
                <w:lang w:bidi="ar-SA"/>
              </w:rPr>
              <w:t>Davidic rule will not begin until</w:t>
            </w:r>
            <w:r w:rsidR="00A65162">
              <w:rPr>
                <w:rFonts w:ascii="Arial" w:hAnsi="Arial" w:cs="Arial"/>
                <w:i/>
                <w:sz w:val="20"/>
                <w:szCs w:val="11"/>
                <w:lang w:bidi="ar-SA"/>
              </w:rPr>
              <w:t xml:space="preserve"> he </w:t>
            </w:r>
            <w:r w:rsidRPr="00CD48D4">
              <w:rPr>
                <w:rFonts w:ascii="Arial" w:hAnsi="Arial" w:cs="Arial"/>
                <w:i/>
                <w:sz w:val="20"/>
                <w:szCs w:val="11"/>
                <w:lang w:bidi="ar-SA"/>
              </w:rPr>
              <w:t>sits down on a literal throne in a literal Jerusalem on a literal earth (Luke 1:31-33)</w:t>
            </w:r>
          </w:p>
          <w:p w14:paraId="57337D84" w14:textId="77777777" w:rsidR="00DC23F5" w:rsidRPr="00CD48D4" w:rsidRDefault="00DC23F5" w:rsidP="00E21B78">
            <w:pPr>
              <w:rPr>
                <w:rFonts w:ascii="Arial" w:hAnsi="Arial" w:cs="Arial"/>
                <w:i/>
                <w:sz w:val="20"/>
                <w:szCs w:val="11"/>
                <w:lang w:bidi="ar-SA"/>
              </w:rPr>
            </w:pPr>
          </w:p>
        </w:tc>
      </w:tr>
      <w:tr w:rsidR="00DC23F5" w:rsidRPr="00CD48D4" w14:paraId="19B26230" w14:textId="77777777" w:rsidTr="00E21B78">
        <w:tc>
          <w:tcPr>
            <w:tcW w:w="1908" w:type="dxa"/>
          </w:tcPr>
          <w:p w14:paraId="0C1D79DC"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Church &amp; Israel</w:t>
            </w:r>
          </w:p>
        </w:tc>
        <w:tc>
          <w:tcPr>
            <w:tcW w:w="3420" w:type="dxa"/>
          </w:tcPr>
          <w:p w14:paraId="61D8AEA2"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is the new Israel.  All promises to Israel are realized in the church  (Gal. 3:28-29; Eph 2:11)</w:t>
            </w:r>
          </w:p>
        </w:tc>
        <w:tc>
          <w:tcPr>
            <w:tcW w:w="4590" w:type="dxa"/>
          </w:tcPr>
          <w:p w14:paraId="50B06227"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has not replaced Israel.  Israel will always have a future (Jer. 23:5-8; 31:35-40)</w:t>
            </w:r>
          </w:p>
        </w:tc>
      </w:tr>
      <w:tr w:rsidR="00DC23F5" w:rsidRPr="00CD48D4" w14:paraId="32B50F6D" w14:textId="77777777" w:rsidTr="00E21B78">
        <w:tc>
          <w:tcPr>
            <w:tcW w:w="1908" w:type="dxa"/>
          </w:tcPr>
          <w:p w14:paraId="6B6D941E" w14:textId="77777777" w:rsidR="00DC23F5" w:rsidRPr="00CD48D4" w:rsidRDefault="00DC23F5" w:rsidP="00E21B78">
            <w:pPr>
              <w:rPr>
                <w:rFonts w:ascii="Arial" w:hAnsi="Arial" w:cs="Arial"/>
                <w:i/>
                <w:sz w:val="20"/>
                <w:szCs w:val="11"/>
                <w:lang w:bidi="ar-SA"/>
              </w:rPr>
            </w:pPr>
          </w:p>
        </w:tc>
        <w:tc>
          <w:tcPr>
            <w:tcW w:w="3420" w:type="dxa"/>
          </w:tcPr>
          <w:p w14:paraId="65D82414" w14:textId="77777777" w:rsidR="00DC23F5" w:rsidRPr="00CD48D4" w:rsidRDefault="00DC23F5" w:rsidP="00E21B78">
            <w:pPr>
              <w:rPr>
                <w:rFonts w:ascii="Arial" w:hAnsi="Arial" w:cs="Arial"/>
                <w:sz w:val="20"/>
                <w:szCs w:val="11"/>
                <w:lang w:bidi="ar-SA"/>
              </w:rPr>
            </w:pPr>
          </w:p>
        </w:tc>
        <w:tc>
          <w:tcPr>
            <w:tcW w:w="4590" w:type="dxa"/>
          </w:tcPr>
          <w:p w14:paraId="2FED03BC" w14:textId="77777777" w:rsidR="00DC23F5" w:rsidRPr="00CD48D4" w:rsidRDefault="00DC23F5" w:rsidP="00E21B78">
            <w:pPr>
              <w:rPr>
                <w:rFonts w:ascii="Arial" w:hAnsi="Arial" w:cs="Arial"/>
                <w:sz w:val="20"/>
                <w:szCs w:val="11"/>
                <w:lang w:bidi="ar-SA"/>
              </w:rPr>
            </w:pPr>
          </w:p>
        </w:tc>
      </w:tr>
    </w:tbl>
    <w:p w14:paraId="671D910D" w14:textId="77777777" w:rsidR="00DC23F5" w:rsidRPr="00CD48D4" w:rsidRDefault="00DC23F5" w:rsidP="001C2E02">
      <w:pPr>
        <w:pStyle w:val="Heading1"/>
      </w:pPr>
      <w:r w:rsidRPr="00CD48D4">
        <w:t>What Does This Mean to You?</w:t>
      </w:r>
    </w:p>
    <w:p w14:paraId="7452925C" w14:textId="77777777" w:rsidR="00DC23F5" w:rsidRDefault="00DC23F5" w:rsidP="00DC23F5">
      <w:pPr>
        <w:rPr>
          <w:rFonts w:ascii="Arial" w:hAnsi="Arial" w:cs="Arial"/>
          <w:sz w:val="22"/>
          <w:szCs w:val="22"/>
        </w:rPr>
      </w:pPr>
    </w:p>
    <w:p w14:paraId="37D00C61" w14:textId="77777777" w:rsidR="00C5269F" w:rsidRDefault="00C5269F" w:rsidP="00DC23F5">
      <w:pPr>
        <w:rPr>
          <w:rFonts w:ascii="Arial" w:hAnsi="Arial" w:cs="Arial"/>
          <w:sz w:val="22"/>
          <w:szCs w:val="22"/>
        </w:rPr>
      </w:pPr>
    </w:p>
    <w:p w14:paraId="64E168D0" w14:textId="77777777" w:rsidR="00C5269F" w:rsidRDefault="00C5269F" w:rsidP="00DC23F5">
      <w:pPr>
        <w:rPr>
          <w:rFonts w:ascii="Arial" w:hAnsi="Arial" w:cs="Arial"/>
          <w:sz w:val="22"/>
          <w:szCs w:val="22"/>
        </w:rPr>
      </w:pPr>
    </w:p>
    <w:p w14:paraId="3DEA886E" w14:textId="77777777" w:rsidR="00C5269F" w:rsidRPr="00CD48D4" w:rsidRDefault="00C5269F" w:rsidP="00DC23F5">
      <w:pPr>
        <w:rPr>
          <w:rFonts w:ascii="Arial" w:hAnsi="Arial" w:cs="Arial"/>
          <w:sz w:val="22"/>
          <w:szCs w:val="22"/>
        </w:rPr>
      </w:pPr>
    </w:p>
    <w:p w14:paraId="1EC5D02E" w14:textId="77777777" w:rsidR="00DC23F5" w:rsidRPr="00CD48D4" w:rsidRDefault="00DC23F5" w:rsidP="00DC23F5">
      <w:pPr>
        <w:pStyle w:val="PlainText"/>
        <w:spacing w:line="360" w:lineRule="auto"/>
        <w:rPr>
          <w:rFonts w:ascii="Arial" w:hAnsi="Arial" w:cs="Arial"/>
          <w:sz w:val="22"/>
          <w:szCs w:val="22"/>
        </w:rPr>
      </w:pPr>
    </w:p>
    <w:p w14:paraId="25D038D3" w14:textId="77777777" w:rsidR="00DC23F5" w:rsidRPr="00296814" w:rsidRDefault="00DC23F5" w:rsidP="00DC23F5">
      <w:pPr>
        <w:pStyle w:val="PlainText"/>
        <w:spacing w:line="360" w:lineRule="auto"/>
        <w:rPr>
          <w:rFonts w:ascii="Arial" w:hAnsi="Arial" w:cs="Arial"/>
          <w:b/>
        </w:rPr>
      </w:pPr>
      <w:r w:rsidRPr="00296814">
        <w:rPr>
          <w:rFonts w:ascii="Arial" w:hAnsi="Arial" w:cs="Arial"/>
          <w:b/>
        </w:rPr>
        <w:t>FOR FURTHER STUDY</w:t>
      </w:r>
    </w:p>
    <w:p w14:paraId="4020AE66" w14:textId="77777777" w:rsidR="00DC23F5" w:rsidRPr="00296814" w:rsidRDefault="00DC23F5" w:rsidP="00DC23F5">
      <w:pPr>
        <w:rPr>
          <w:rFonts w:ascii="Arial" w:hAnsi="Arial" w:cs="Arial"/>
          <w:sz w:val="18"/>
        </w:rPr>
      </w:pPr>
      <w:r w:rsidRPr="00296814">
        <w:rPr>
          <w:rFonts w:ascii="Arial" w:hAnsi="Arial" w:cs="Arial"/>
          <w:sz w:val="18"/>
        </w:rPr>
        <w:t xml:space="preserve">Blaising, Craig A. </w:t>
      </w:r>
      <w:r w:rsidRPr="00296814">
        <w:rPr>
          <w:rFonts w:ascii="Arial" w:hAnsi="Arial" w:cs="Arial"/>
          <w:i/>
          <w:sz w:val="18"/>
        </w:rPr>
        <w:t>Dispensationalism, Israel and the Church: The Search for Definition</w:t>
      </w:r>
      <w:r w:rsidRPr="00296814">
        <w:rPr>
          <w:rFonts w:ascii="Arial" w:hAnsi="Arial" w:cs="Arial"/>
          <w:sz w:val="18"/>
        </w:rPr>
        <w:t xml:space="preserve">. Grand </w:t>
      </w:r>
    </w:p>
    <w:p w14:paraId="40CF5E4A" w14:textId="77777777" w:rsidR="00DC23F5" w:rsidRPr="00296814" w:rsidRDefault="00DC23F5" w:rsidP="00DC23F5">
      <w:pPr>
        <w:rPr>
          <w:rFonts w:ascii="Arial" w:hAnsi="Arial" w:cs="Arial"/>
          <w:sz w:val="18"/>
        </w:rPr>
      </w:pPr>
      <w:r w:rsidRPr="00296814">
        <w:rPr>
          <w:rFonts w:ascii="Arial" w:hAnsi="Arial" w:cs="Arial"/>
          <w:sz w:val="18"/>
        </w:rPr>
        <w:t xml:space="preserve">       Rapids: Zondervan, 1992.</w:t>
      </w:r>
    </w:p>
    <w:p w14:paraId="6E61118D" w14:textId="77777777" w:rsidR="00DC23F5" w:rsidRPr="00296814" w:rsidRDefault="00DC23F5" w:rsidP="00DC23F5">
      <w:pPr>
        <w:rPr>
          <w:rFonts w:ascii="Arial" w:hAnsi="Arial" w:cs="Arial"/>
          <w:sz w:val="18"/>
        </w:rPr>
      </w:pPr>
    </w:p>
    <w:p w14:paraId="1CEB31CE" w14:textId="77777777" w:rsidR="00DC23F5" w:rsidRPr="00296814" w:rsidRDefault="00DC23F5" w:rsidP="00DC23F5">
      <w:pPr>
        <w:rPr>
          <w:rFonts w:ascii="Arial" w:hAnsi="Arial" w:cs="Arial"/>
          <w:sz w:val="18"/>
        </w:rPr>
      </w:pPr>
      <w:r w:rsidRPr="00296814">
        <w:rPr>
          <w:rFonts w:ascii="Arial" w:hAnsi="Arial" w:cs="Arial"/>
          <w:sz w:val="18"/>
        </w:rPr>
        <w:t xml:space="preserve">Gibson, Jonathan. </w:t>
      </w:r>
      <w:r w:rsidRPr="00296814">
        <w:rPr>
          <w:rFonts w:ascii="Arial" w:hAnsi="Arial" w:cs="Arial"/>
          <w:i/>
          <w:sz w:val="18"/>
        </w:rPr>
        <w:t>The Story of a Kingdom: A Simple Explanation of the Whole Bible</w:t>
      </w:r>
      <w:r w:rsidRPr="00296814">
        <w:rPr>
          <w:rFonts w:ascii="Arial" w:hAnsi="Arial" w:cs="Arial"/>
          <w:sz w:val="18"/>
        </w:rPr>
        <w:t>. 2004.</w:t>
      </w:r>
    </w:p>
    <w:p w14:paraId="05E26EC0" w14:textId="77777777" w:rsidR="00DC23F5" w:rsidRPr="00296814" w:rsidRDefault="00DC23F5" w:rsidP="00DC23F5">
      <w:pPr>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ABF7718" w14:textId="77777777" w:rsidR="00DC23F5" w:rsidRPr="00296814" w:rsidRDefault="00DC23F5" w:rsidP="00DC23F5">
      <w:pPr>
        <w:rPr>
          <w:rFonts w:ascii="Arial" w:hAnsi="Arial" w:cs="Arial"/>
          <w:sz w:val="18"/>
        </w:rPr>
      </w:pPr>
    </w:p>
    <w:p w14:paraId="7E48A829" w14:textId="77777777" w:rsidR="00DC23F5" w:rsidRPr="00296814" w:rsidRDefault="00DC23F5" w:rsidP="00DC23F5">
      <w:pPr>
        <w:rPr>
          <w:rFonts w:ascii="Arial" w:hAnsi="Arial" w:cs="Arial"/>
          <w:sz w:val="18"/>
        </w:rPr>
      </w:pPr>
      <w:r w:rsidRPr="00296814">
        <w:rPr>
          <w:rFonts w:ascii="Arial" w:hAnsi="Arial" w:cs="Arial"/>
          <w:sz w:val="18"/>
        </w:rPr>
        <w:t xml:space="preserve">Kaynor, Keith. </w:t>
      </w:r>
      <w:r w:rsidRPr="00296814">
        <w:rPr>
          <w:rFonts w:ascii="Arial" w:hAnsi="Arial" w:cs="Arial"/>
          <w:i/>
          <w:sz w:val="18"/>
        </w:rPr>
        <w:t xml:space="preserve">When God Chooses: The Life of David. </w:t>
      </w:r>
      <w:r w:rsidRPr="00296814">
        <w:rPr>
          <w:rFonts w:ascii="Arial" w:hAnsi="Arial" w:cs="Arial"/>
          <w:sz w:val="18"/>
        </w:rPr>
        <w:t xml:space="preserve">Illinois: Regular Baptist Press, 1989.   </w:t>
      </w:r>
    </w:p>
    <w:p w14:paraId="446821EF" w14:textId="77777777" w:rsidR="00DC23F5" w:rsidRPr="00296814" w:rsidRDefault="00DC23F5" w:rsidP="00DC23F5">
      <w:pPr>
        <w:rPr>
          <w:rFonts w:ascii="Arial" w:hAnsi="Arial" w:cs="Arial"/>
          <w:sz w:val="18"/>
        </w:rPr>
      </w:pPr>
    </w:p>
    <w:p w14:paraId="69EA9D05" w14:textId="77777777" w:rsidR="00DC23F5" w:rsidRPr="00296814" w:rsidRDefault="00DC23F5" w:rsidP="00DC23F5">
      <w:pPr>
        <w:rPr>
          <w:rFonts w:ascii="Arial" w:hAnsi="Arial" w:cs="Arial"/>
          <w:sz w:val="18"/>
        </w:rPr>
      </w:pPr>
      <w:r w:rsidRPr="00296814">
        <w:rPr>
          <w:rFonts w:ascii="Arial" w:hAnsi="Arial" w:cs="Arial"/>
          <w:sz w:val="18"/>
        </w:rPr>
        <w:t xml:space="preserve">Keathley IV, Hampton. </w:t>
      </w:r>
      <w:r w:rsidRPr="00296814">
        <w:rPr>
          <w:rFonts w:ascii="Arial" w:hAnsi="Arial" w:cs="Arial"/>
          <w:i/>
          <w:sz w:val="18"/>
        </w:rPr>
        <w:t xml:space="preserve">The Relationship of the Church to Israel. </w:t>
      </w:r>
    </w:p>
    <w:p w14:paraId="6896C8CB"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BA1F6DF" w14:textId="77777777" w:rsidR="00DC23F5" w:rsidRPr="00296814" w:rsidRDefault="00DC23F5" w:rsidP="00DC23F5">
      <w:pPr>
        <w:rPr>
          <w:rFonts w:ascii="Arial" w:hAnsi="Arial" w:cs="Arial"/>
          <w:sz w:val="18"/>
        </w:rPr>
      </w:pPr>
    </w:p>
    <w:p w14:paraId="0F88D522" w14:textId="77777777" w:rsidR="00DC23F5" w:rsidRPr="00296814" w:rsidRDefault="00DC23F5" w:rsidP="00DC23F5">
      <w:pPr>
        <w:rPr>
          <w:rFonts w:ascii="Arial" w:hAnsi="Arial" w:cs="Arial"/>
          <w:sz w:val="18"/>
        </w:rPr>
      </w:pPr>
      <w:r w:rsidRPr="00296814">
        <w:rPr>
          <w:rFonts w:ascii="Arial" w:hAnsi="Arial" w:cs="Arial"/>
          <w:sz w:val="18"/>
        </w:rPr>
        <w:t xml:space="preserve">Pentecost, Dwight D. </w:t>
      </w:r>
      <w:r w:rsidRPr="00296814">
        <w:rPr>
          <w:rFonts w:ascii="Arial" w:hAnsi="Arial" w:cs="Arial"/>
          <w:i/>
          <w:sz w:val="18"/>
        </w:rPr>
        <w:t>The Biblical Covenants and Eschatology.</w:t>
      </w:r>
      <w:r w:rsidRPr="00296814">
        <w:rPr>
          <w:rFonts w:ascii="Arial" w:hAnsi="Arial" w:cs="Arial"/>
          <w:sz w:val="18"/>
        </w:rPr>
        <w:t xml:space="preserve">    </w:t>
      </w:r>
    </w:p>
    <w:p w14:paraId="0F652018" w14:textId="77777777" w:rsidR="00DC23F5" w:rsidRPr="00296814" w:rsidRDefault="00DC23F5" w:rsidP="00DC23F5">
      <w:pPr>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358CE8AC" w14:textId="77777777" w:rsidR="00DC23F5" w:rsidRPr="00296814" w:rsidRDefault="00DC23F5" w:rsidP="00DC23F5">
      <w:pPr>
        <w:rPr>
          <w:rFonts w:ascii="Arial" w:hAnsi="Arial" w:cs="Arial"/>
          <w:sz w:val="18"/>
        </w:rPr>
      </w:pPr>
    </w:p>
    <w:p w14:paraId="79C6F1E9" w14:textId="77777777" w:rsidR="00DC23F5" w:rsidRPr="00296814" w:rsidRDefault="00DC23F5" w:rsidP="00DC23F5">
      <w:pPr>
        <w:rPr>
          <w:rFonts w:ascii="Arial" w:hAnsi="Arial" w:cs="Arial"/>
          <w:color w:val="000000"/>
          <w:sz w:val="18"/>
        </w:rPr>
      </w:pPr>
      <w:r w:rsidRPr="00296814">
        <w:rPr>
          <w:rFonts w:ascii="Arial" w:hAnsi="Arial" w:cs="Arial"/>
          <w:sz w:val="18"/>
        </w:rPr>
        <w:t xml:space="preserve">Smith, Lee. </w:t>
      </w:r>
      <w:r w:rsidRPr="00296814">
        <w:rPr>
          <w:rFonts w:ascii="Arial" w:hAnsi="Arial" w:cs="Arial"/>
          <w:i/>
          <w:sz w:val="18"/>
        </w:rPr>
        <w:t>The Genealogy of Jesus Christ</w:t>
      </w: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603B7945" w14:textId="77777777" w:rsidR="00DC23F5" w:rsidRPr="00296814" w:rsidRDefault="00DC23F5" w:rsidP="00DC23F5">
      <w:pPr>
        <w:rPr>
          <w:rFonts w:ascii="Arial" w:hAnsi="Arial" w:cs="Arial"/>
          <w:sz w:val="18"/>
        </w:rPr>
      </w:pPr>
    </w:p>
    <w:p w14:paraId="64A82F0B" w14:textId="77777777" w:rsidR="00DC23F5" w:rsidRPr="00296814" w:rsidRDefault="00DC23F5" w:rsidP="00DC23F5">
      <w:pPr>
        <w:rPr>
          <w:rFonts w:ascii="Arial" w:hAnsi="Arial" w:cs="Arial"/>
          <w:sz w:val="18"/>
        </w:rPr>
      </w:pPr>
      <w:r w:rsidRPr="00296814">
        <w:rPr>
          <w:rFonts w:ascii="Arial" w:hAnsi="Arial" w:cs="Arial"/>
          <w:sz w:val="18"/>
        </w:rPr>
        <w:t xml:space="preserve">St. Paul Center for Biblical Theology. </w:t>
      </w:r>
      <w:r w:rsidRPr="00296814">
        <w:rPr>
          <w:rFonts w:ascii="Arial" w:hAnsi="Arial" w:cs="Arial"/>
          <w:i/>
          <w:sz w:val="18"/>
        </w:rPr>
        <w:t>David’s Son, David’s Lord</w:t>
      </w:r>
      <w:r w:rsidRPr="00296814">
        <w:rPr>
          <w:rFonts w:ascii="Arial" w:hAnsi="Arial" w:cs="Arial"/>
          <w:sz w:val="18"/>
        </w:rPr>
        <w:t xml:space="preserve">.  </w:t>
      </w:r>
    </w:p>
    <w:p w14:paraId="2321B72D"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5F7D0EB0" w14:textId="77777777" w:rsidR="00DC23F5" w:rsidRPr="00296814" w:rsidRDefault="00DC23F5" w:rsidP="00DC23F5">
      <w:pPr>
        <w:rPr>
          <w:rFonts w:ascii="Arial" w:hAnsi="Arial" w:cs="Arial"/>
          <w:sz w:val="16"/>
          <w:szCs w:val="16"/>
        </w:rPr>
      </w:pPr>
    </w:p>
    <w:p w14:paraId="5BA971DE" w14:textId="77777777" w:rsidR="00DC23F5" w:rsidRPr="00296814" w:rsidRDefault="00DC23F5" w:rsidP="00DC23F5">
      <w:pPr>
        <w:rPr>
          <w:rFonts w:ascii="Arial" w:hAnsi="Arial" w:cs="Arial"/>
          <w:sz w:val="16"/>
          <w:szCs w:val="16"/>
        </w:rPr>
      </w:pPr>
      <w:r w:rsidRPr="00296814">
        <w:rPr>
          <w:rFonts w:ascii="Arial" w:hAnsi="Arial" w:cs="Arial"/>
          <w:sz w:val="16"/>
          <w:szCs w:val="16"/>
        </w:rPr>
        <w:t>All graphics and images on the Davidic Covenant presentation are taken from these websites:</w:t>
      </w:r>
    </w:p>
    <w:p w14:paraId="0E823C20" w14:textId="77777777" w:rsidR="00DC23F5" w:rsidRPr="00296814" w:rsidRDefault="00DC23F5" w:rsidP="00DC23F5">
      <w:pPr>
        <w:rPr>
          <w:rFonts w:ascii="Arial" w:hAnsi="Arial" w:cs="Arial"/>
          <w:sz w:val="16"/>
          <w:szCs w:val="16"/>
        </w:rPr>
      </w:pPr>
      <w:r w:rsidRPr="00296814">
        <w:rPr>
          <w:rFonts w:ascii="Arial" w:hAnsi="Arial" w:cs="Arial"/>
          <w:sz w:val="16"/>
          <w:szCs w:val="16"/>
        </w:rPr>
        <w:t>http://www.christcenteredart.com/</w:t>
      </w:r>
    </w:p>
    <w:p w14:paraId="35494F5F" w14:textId="77777777" w:rsidR="00DC23F5" w:rsidRPr="00296814" w:rsidRDefault="00DC23F5" w:rsidP="00DC23F5">
      <w:pPr>
        <w:rPr>
          <w:rFonts w:ascii="Arial" w:hAnsi="Arial" w:cs="Arial"/>
          <w:sz w:val="16"/>
          <w:szCs w:val="16"/>
        </w:rPr>
      </w:pPr>
      <w:r w:rsidRPr="00296814">
        <w:rPr>
          <w:rFonts w:ascii="Arial" w:hAnsi="Arial" w:cs="Arial"/>
          <w:sz w:val="16"/>
          <w:szCs w:val="16"/>
        </w:rPr>
        <w:t>http://religion-cults.com/gallery.htm</w:t>
      </w:r>
    </w:p>
    <w:p w14:paraId="5876CEBF" w14:textId="77777777" w:rsidR="00DC23F5" w:rsidRPr="00296814" w:rsidRDefault="00DC23F5" w:rsidP="00DC23F5">
      <w:pPr>
        <w:rPr>
          <w:rFonts w:ascii="Arial" w:hAnsi="Arial" w:cs="Arial"/>
          <w:sz w:val="16"/>
          <w:szCs w:val="16"/>
        </w:rPr>
      </w:pPr>
      <w:r w:rsidRPr="00296814">
        <w:rPr>
          <w:rFonts w:ascii="Arial" w:hAnsi="Arial" w:cs="Arial"/>
          <w:sz w:val="16"/>
          <w:szCs w:val="16"/>
        </w:rPr>
        <w:t>http://biblia.com/bible</w:t>
      </w:r>
    </w:p>
    <w:p w14:paraId="60E64A0E" w14:textId="77777777" w:rsidR="00DC23F5" w:rsidRPr="00296814" w:rsidRDefault="00DC23F5" w:rsidP="00DC23F5">
      <w:pPr>
        <w:rPr>
          <w:rFonts w:ascii="Arial" w:hAnsi="Arial" w:cs="Arial"/>
        </w:rPr>
      </w:pPr>
      <w:r w:rsidRPr="00296814">
        <w:rPr>
          <w:rFonts w:ascii="Arial" w:hAnsi="Arial" w:cs="Arial"/>
          <w:sz w:val="16"/>
          <w:szCs w:val="16"/>
        </w:rPr>
        <w:t>http://thebiblerevival.com/clipart.htm</w:t>
      </w:r>
    </w:p>
    <w:p w14:paraId="7DB3DEAA" w14:textId="77777777" w:rsidR="00DB2C13" w:rsidRPr="00296814" w:rsidRDefault="00DB2C13" w:rsidP="004211B8">
      <w:pPr>
        <w:ind w:right="-342"/>
        <w:jc w:val="center"/>
        <w:rPr>
          <w:rFonts w:ascii="Arial" w:hAnsi="Arial" w:cs="Arial"/>
          <w:b/>
          <w:sz w:val="28"/>
          <w:szCs w:val="16"/>
        </w:rPr>
      </w:pPr>
      <w:r w:rsidRPr="00CD48D4">
        <w:rPr>
          <w:rFonts w:ascii="Arial" w:hAnsi="Arial" w:cs="Arial"/>
          <w:b/>
          <w:szCs w:val="15"/>
        </w:rPr>
        <w:br w:type="page"/>
      </w:r>
      <w:r w:rsidRPr="00296814">
        <w:rPr>
          <w:rFonts w:ascii="Arial" w:hAnsi="Arial" w:cs="Arial"/>
          <w:b/>
          <w:sz w:val="28"/>
          <w:szCs w:val="16"/>
        </w:rPr>
        <w:lastRenderedPageBreak/>
        <w:t>Christmas for the Unexpected</w:t>
      </w:r>
    </w:p>
    <w:p w14:paraId="787208F4" w14:textId="77777777" w:rsidR="00DB2C13" w:rsidRPr="00296814" w:rsidRDefault="00A822C2" w:rsidP="00527A3B">
      <w:pPr>
        <w:jc w:val="center"/>
        <w:rPr>
          <w:rFonts w:ascii="Arial" w:hAnsi="Arial" w:cs="Arial"/>
          <w:sz w:val="16"/>
          <w:szCs w:val="18"/>
        </w:rPr>
      </w:pPr>
      <w:r w:rsidRPr="00296814">
        <w:rPr>
          <w:rFonts w:ascii="Arial" w:hAnsi="Arial" w:cs="Arial"/>
          <w:sz w:val="16"/>
          <w:szCs w:val="18"/>
        </w:rPr>
        <w:t xml:space="preserve">Based on </w:t>
      </w:r>
      <w:r w:rsidR="00DB2C13" w:rsidRPr="00296814">
        <w:rPr>
          <w:rFonts w:ascii="Arial" w:hAnsi="Arial" w:cs="Arial"/>
          <w:sz w:val="16"/>
          <w:szCs w:val="18"/>
        </w:rPr>
        <w:t xml:space="preserve">Tony Maalouf, </w:t>
      </w:r>
      <w:r w:rsidR="00DB2C13" w:rsidRPr="00296814">
        <w:rPr>
          <w:rFonts w:ascii="Arial" w:hAnsi="Arial" w:cs="Arial"/>
          <w:i/>
          <w:sz w:val="16"/>
          <w:szCs w:val="18"/>
        </w:rPr>
        <w:t>Arabs in the Shadow of Israel: The Unfolding of God’s Prophetic Plan for Ishmael’s Descendants</w:t>
      </w:r>
      <w:r w:rsidR="00DB2C13" w:rsidRPr="00296814">
        <w:rPr>
          <w:rFonts w:ascii="Arial" w:hAnsi="Arial" w:cs="Arial"/>
          <w:sz w:val="16"/>
          <w:szCs w:val="18"/>
        </w:rPr>
        <w:t xml:space="preserve"> </w:t>
      </w:r>
      <w:r w:rsidR="00527A3B" w:rsidRPr="00296814">
        <w:rPr>
          <w:rFonts w:ascii="Arial" w:hAnsi="Arial" w:cs="Arial"/>
          <w:sz w:val="16"/>
          <w:szCs w:val="18"/>
        </w:rPr>
        <w:br/>
      </w:r>
      <w:r w:rsidR="00DB2C13" w:rsidRPr="00296814">
        <w:rPr>
          <w:rFonts w:ascii="Arial" w:hAnsi="Arial" w:cs="Arial"/>
          <w:sz w:val="16"/>
          <w:szCs w:val="18"/>
        </w:rPr>
        <w:t>(Grand Rapids: Trade Paperback, Kregel, Dec 2003)</w:t>
      </w:r>
    </w:p>
    <w:p w14:paraId="49CE79BE" w14:textId="77777777" w:rsidR="00DB2C13" w:rsidRPr="00CD48D4" w:rsidRDefault="00DB2C13" w:rsidP="00DB2C13">
      <w:pPr>
        <w:ind w:right="18"/>
        <w:rPr>
          <w:rFonts w:ascii="Arial" w:hAnsi="Arial" w:cs="Arial"/>
          <w:sz w:val="20"/>
          <w:szCs w:val="15"/>
        </w:rPr>
      </w:pPr>
    </w:p>
    <w:p w14:paraId="112146AB" w14:textId="77777777" w:rsidR="00145699" w:rsidRPr="00CD48D4" w:rsidRDefault="00145699" w:rsidP="00DB2C13">
      <w:pPr>
        <w:ind w:right="18"/>
        <w:rPr>
          <w:rFonts w:ascii="Arial" w:hAnsi="Arial" w:cs="Arial"/>
          <w:sz w:val="20"/>
          <w:szCs w:val="15"/>
        </w:rPr>
      </w:pPr>
    </w:p>
    <w:p w14:paraId="44A0BD07" w14:textId="77777777" w:rsidR="004211B8" w:rsidRPr="00CD48D4" w:rsidRDefault="004211B8" w:rsidP="004211B8">
      <w:pPr>
        <w:rPr>
          <w:rFonts w:ascii="Arial" w:hAnsi="Arial" w:cs="Arial"/>
          <w:sz w:val="21"/>
          <w:szCs w:val="21"/>
        </w:rPr>
      </w:pPr>
      <w:r w:rsidRPr="00CD48D4">
        <w:rPr>
          <w:rFonts w:ascii="Arial" w:hAnsi="Arial"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ascii="Arial" w:hAnsi="Arial" w:cs="Arial"/>
          <w:i/>
          <w:sz w:val="21"/>
          <w:szCs w:val="21"/>
        </w:rPr>
        <w:t>Gentile</w:t>
      </w:r>
      <w:r w:rsidRPr="00CD48D4">
        <w:rPr>
          <w:rFonts w:ascii="Arial" w:hAnsi="Arial" w:cs="Arial"/>
          <w:sz w:val="21"/>
          <w:szCs w:val="21"/>
        </w:rPr>
        <w:t xml:space="preserve"> magi that sought long and hard to give this baby the worship</w:t>
      </w:r>
      <w:r w:rsidR="00A65162">
        <w:rPr>
          <w:rFonts w:ascii="Arial" w:hAnsi="Arial" w:cs="Arial"/>
          <w:sz w:val="21"/>
          <w:szCs w:val="21"/>
        </w:rPr>
        <w:t xml:space="preserve"> he </w:t>
      </w:r>
      <w:r w:rsidRPr="00CD48D4">
        <w:rPr>
          <w:rFonts w:ascii="Arial" w:hAnsi="Arial" w:cs="Arial"/>
          <w:sz w:val="21"/>
          <w:szCs w:val="21"/>
        </w:rPr>
        <w:t>deserved.  But who were these magi?</w:t>
      </w:r>
    </w:p>
    <w:p w14:paraId="65808424" w14:textId="77777777" w:rsidR="004211B8" w:rsidRPr="00CD48D4" w:rsidRDefault="004211B8" w:rsidP="004211B8">
      <w:pPr>
        <w:rPr>
          <w:rFonts w:ascii="Arial" w:hAnsi="Arial" w:cs="Arial"/>
          <w:color w:val="000000"/>
          <w:sz w:val="21"/>
          <w:szCs w:val="21"/>
          <w:lang w:bidi="x-none"/>
        </w:rPr>
      </w:pPr>
    </w:p>
    <w:p w14:paraId="0E5A47AD"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ascii="Arial" w:hAnsi="Arial" w:cs="Arial"/>
          <w:i/>
          <w:color w:val="000000"/>
          <w:sz w:val="21"/>
          <w:szCs w:val="21"/>
          <w:lang w:bidi="x-none"/>
        </w:rPr>
        <w:t>northeast</w:t>
      </w:r>
      <w:r w:rsidRPr="00CD48D4">
        <w:rPr>
          <w:rFonts w:ascii="Arial" w:hAnsi="Arial" w:cs="Arial"/>
          <w:color w:val="000000"/>
          <w:sz w:val="21"/>
          <w:szCs w:val="21"/>
          <w:lang w:bidi="x-none"/>
        </w:rPr>
        <w:t xml:space="preserve"> of Israel.  Also, Babylonians are known to be stargazers and the star the magi saw was “in the east” (Matt. 2:2).</w:t>
      </w:r>
    </w:p>
    <w:p w14:paraId="387C6F38" w14:textId="77777777" w:rsidR="004211B8" w:rsidRPr="00CD48D4" w:rsidRDefault="004211B8" w:rsidP="004211B8">
      <w:pPr>
        <w:rPr>
          <w:rFonts w:ascii="Arial" w:hAnsi="Arial" w:cs="Arial"/>
          <w:color w:val="000000"/>
          <w:sz w:val="21"/>
          <w:szCs w:val="21"/>
          <w:lang w:bidi="x-none"/>
        </w:rPr>
      </w:pPr>
    </w:p>
    <w:p w14:paraId="18C39A1A"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However, three lines of evidence not often considered may indicate that the magi were in fact Arabs from the Arabian Peninsula </w:t>
      </w:r>
      <w:r w:rsidRPr="00CD48D4">
        <w:rPr>
          <w:rFonts w:ascii="Arial" w:hAnsi="Arial" w:cs="Arial"/>
          <w:i/>
          <w:color w:val="000000"/>
          <w:sz w:val="21"/>
          <w:szCs w:val="21"/>
          <w:lang w:bidi="x-none"/>
        </w:rPr>
        <w:t>southeast</w:t>
      </w:r>
      <w:r w:rsidRPr="00CD48D4">
        <w:rPr>
          <w:rFonts w:ascii="Arial" w:hAnsi="Arial" w:cs="Arial"/>
          <w:color w:val="000000"/>
          <w:sz w:val="21"/>
          <w:szCs w:val="21"/>
          <w:lang w:bidi="x-none"/>
        </w:rPr>
        <w:t xml:space="preserve"> of Israel.</w:t>
      </w:r>
      <w:r w:rsidRPr="00CD48D4">
        <w:rPr>
          <w:rStyle w:val="FootnoteReference"/>
          <w:rFonts w:ascii="Arial" w:hAnsi="Arial" w:cs="Arial"/>
          <w:color w:val="000000"/>
          <w:szCs w:val="21"/>
          <w:lang w:bidi="x-none"/>
        </w:rPr>
        <w:footnoteReference w:id="2"/>
      </w:r>
    </w:p>
    <w:p w14:paraId="22FB9A5C" w14:textId="77777777" w:rsidR="00145699" w:rsidRPr="00CD48D4" w:rsidRDefault="00145699" w:rsidP="004211B8">
      <w:pPr>
        <w:rPr>
          <w:rFonts w:ascii="Arial" w:hAnsi="Arial" w:cs="Arial"/>
          <w:color w:val="000000"/>
          <w:sz w:val="21"/>
          <w:szCs w:val="21"/>
          <w:lang w:bidi="x-none"/>
        </w:rPr>
      </w:pPr>
    </w:p>
    <w:p w14:paraId="295D76C4" w14:textId="77777777" w:rsidR="004211B8" w:rsidRPr="00CD48D4" w:rsidRDefault="004211B8" w:rsidP="004211B8">
      <w:pPr>
        <w:rPr>
          <w:rFonts w:ascii="Arial" w:hAnsi="Arial" w:cs="Arial"/>
          <w:color w:val="000000"/>
          <w:sz w:val="21"/>
          <w:szCs w:val="21"/>
          <w:lang w:bidi="x-none"/>
        </w:rPr>
      </w:pPr>
    </w:p>
    <w:p w14:paraId="01A211A7"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Location</w:t>
      </w:r>
    </w:p>
    <w:p w14:paraId="418BDBFB" w14:textId="77777777" w:rsidR="004211B8" w:rsidRPr="00CD48D4" w:rsidRDefault="004211B8" w:rsidP="004211B8">
      <w:pPr>
        <w:rPr>
          <w:rFonts w:ascii="Arial" w:hAnsi="Arial" w:cs="Arial"/>
          <w:color w:val="000000"/>
          <w:sz w:val="21"/>
          <w:szCs w:val="21"/>
          <w:lang w:bidi="x-none"/>
        </w:rPr>
      </w:pPr>
    </w:p>
    <w:p w14:paraId="2D82FB6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Biblically speaking, the “east” was not Mesopotamia but land just east of Israel.  Job lived in Uz and was deemed  “the greatest of the people of the east” (Job 1:3).  Some sources place Uz in the northeast near Syria,</w:t>
      </w:r>
      <w:r w:rsidRPr="00CD48D4">
        <w:rPr>
          <w:rStyle w:val="FootnoteReference"/>
          <w:rFonts w:ascii="Arial" w:hAnsi="Arial" w:cs="Arial"/>
          <w:color w:val="000000"/>
          <w:sz w:val="21"/>
          <w:szCs w:val="21"/>
          <w:lang w:bidi="x-none"/>
        </w:rPr>
        <w:footnoteReference w:id="3"/>
      </w:r>
      <w:r w:rsidRPr="00CD48D4">
        <w:rPr>
          <w:rFonts w:ascii="Arial" w:hAnsi="Arial" w:cs="Arial"/>
          <w:color w:val="000000"/>
          <w:sz w:val="21"/>
          <w:szCs w:val="21"/>
          <w:lang w:bidi="x-none"/>
        </w:rPr>
        <w:t xml:space="preserve"> while others place the region southeast of Israel in the land of the Edomites near Arabia.</w:t>
      </w:r>
      <w:r w:rsidRPr="00CD48D4">
        <w:rPr>
          <w:rStyle w:val="FootnoteReference"/>
          <w:rFonts w:ascii="Arial" w:hAnsi="Arial" w:cs="Arial"/>
          <w:color w:val="000000"/>
          <w:sz w:val="21"/>
          <w:szCs w:val="21"/>
          <w:lang w:bidi="x-none"/>
        </w:rPr>
        <w:footnoteReference w:id="4"/>
      </w:r>
      <w:r w:rsidRPr="00CD48D4">
        <w:rPr>
          <w:rFonts w:ascii="Arial" w:hAnsi="Arial" w:cs="Arial"/>
          <w:color w:val="000000"/>
          <w:sz w:val="21"/>
          <w:szCs w:val="21"/>
          <w:lang w:bidi="x-none"/>
        </w:rPr>
        <w:t xml:space="preserve">  Perhaps both of these are true, but descendants of the son of Ishmael named Kedar (Gen. 25:13) became the Arabian tribe living south and southeast of Israel (Ezek. 27:21).  Interestingly, these Arabs were called "people of the east" (Jer 49:28)!</w:t>
      </w:r>
    </w:p>
    <w:p w14:paraId="14F2C3AF" w14:textId="77777777" w:rsidR="004211B8" w:rsidRPr="00CD48D4" w:rsidRDefault="004211B8" w:rsidP="004211B8">
      <w:pPr>
        <w:rPr>
          <w:rFonts w:ascii="Arial" w:hAnsi="Arial" w:cs="Arial"/>
          <w:color w:val="000000"/>
          <w:sz w:val="21"/>
          <w:szCs w:val="21"/>
          <w:lang w:bidi="x-none"/>
        </w:rPr>
      </w:pPr>
    </w:p>
    <w:p w14:paraId="4049C55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any event, magi from “the east” could not have come from Mesopotamia since Assyria, Babylonia and Persia were always called lands of the north (Jer. 1:13-15; 6:22; 25:9).</w:t>
      </w:r>
    </w:p>
    <w:p w14:paraId="6923D632" w14:textId="77777777" w:rsidR="00145699" w:rsidRPr="00CD48D4" w:rsidRDefault="00145699" w:rsidP="004211B8">
      <w:pPr>
        <w:rPr>
          <w:rFonts w:ascii="Arial" w:hAnsi="Arial" w:cs="Arial"/>
          <w:color w:val="000000"/>
          <w:sz w:val="21"/>
          <w:szCs w:val="21"/>
          <w:lang w:bidi="x-none"/>
        </w:rPr>
      </w:pPr>
    </w:p>
    <w:p w14:paraId="1EDD1C39" w14:textId="77777777" w:rsidR="004211B8" w:rsidRPr="00CD48D4" w:rsidRDefault="004211B8" w:rsidP="004211B8">
      <w:pPr>
        <w:rPr>
          <w:rFonts w:ascii="Arial" w:hAnsi="Arial" w:cs="Arial"/>
          <w:color w:val="000000"/>
          <w:sz w:val="21"/>
          <w:szCs w:val="21"/>
          <w:lang w:bidi="x-none"/>
        </w:rPr>
      </w:pPr>
    </w:p>
    <w:p w14:paraId="23908B4E"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Gifts</w:t>
      </w:r>
    </w:p>
    <w:p w14:paraId="7B3CE595" w14:textId="77777777" w:rsidR="004211B8" w:rsidRPr="00CD48D4" w:rsidRDefault="004211B8" w:rsidP="004211B8">
      <w:pPr>
        <w:rPr>
          <w:rFonts w:ascii="Arial" w:hAnsi="Arial" w:cs="Arial"/>
          <w:color w:val="000000"/>
          <w:sz w:val="21"/>
          <w:szCs w:val="21"/>
          <w:lang w:bidi="x-none"/>
        </w:rPr>
      </w:pPr>
    </w:p>
    <w:p w14:paraId="6A407272"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Gifts given by the magi (Matt. 2:11) all came from Spice Trade route southeast of Israel.  Isaiah wrote, </w:t>
      </w:r>
      <w:r w:rsidRPr="00CD48D4">
        <w:rPr>
          <w:rFonts w:ascii="Arial" w:hAnsi="Arial" w:cs="Arial"/>
          <w:sz w:val="21"/>
          <w:szCs w:val="21"/>
        </w:rPr>
        <w:t>"And all from Sheba will come, bearing gold and incense" (Isa. 60:6; cf. Ps. 72:10).  Sheba was the land of present-day southern Saudi Arabia.  Also, frankincense came only from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ascii="Arial" w:hAnsi="Arial" w:cs="Arial"/>
          <w:sz w:val="21"/>
          <w:szCs w:val="21"/>
        </w:rPr>
        <w:footnoteReference w:id="5"/>
      </w:r>
    </w:p>
    <w:p w14:paraId="45738037" w14:textId="77777777" w:rsidR="004211B8" w:rsidRPr="00CD48D4" w:rsidRDefault="004211B8" w:rsidP="004211B8">
      <w:pPr>
        <w:rPr>
          <w:rFonts w:ascii="Arial" w:hAnsi="Arial" w:cs="Arial"/>
          <w:sz w:val="22"/>
          <w:szCs w:val="22"/>
          <w:lang w:bidi="x-none"/>
        </w:rPr>
      </w:pPr>
    </w:p>
    <w:p w14:paraId="7B0AA108" w14:textId="77777777" w:rsidR="00662C02" w:rsidRPr="00CD48D4" w:rsidRDefault="00662C02" w:rsidP="00662C02">
      <w:pPr>
        <w:rPr>
          <w:rFonts w:ascii="Arial" w:hAnsi="Arial" w:cs="Arial"/>
          <w:sz w:val="22"/>
          <w:szCs w:val="22"/>
        </w:rPr>
      </w:pPr>
    </w:p>
    <w:p w14:paraId="61D0B50D"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510F6C" w:rsidRPr="00D40D6D">
        <w:rPr>
          <w:rFonts w:ascii="Arial" w:hAnsi="Arial" w:cs="Arial"/>
          <w:noProof/>
          <w:sz w:val="22"/>
          <w:szCs w:val="22"/>
        </w:rPr>
        <w:drawing>
          <wp:inline distT="0" distB="0" distL="0" distR="0" wp14:anchorId="6770F778" wp14:editId="73D2AF86">
            <wp:extent cx="5890260" cy="3307080"/>
            <wp:effectExtent l="0" t="0" r="0" b="0"/>
            <wp:docPr id="5"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260" cy="3307080"/>
                    </a:xfrm>
                    <a:prstGeom prst="rect">
                      <a:avLst/>
                    </a:prstGeom>
                    <a:noFill/>
                    <a:ln>
                      <a:noFill/>
                    </a:ln>
                  </pic:spPr>
                </pic:pic>
              </a:graphicData>
            </a:graphic>
          </wp:inline>
        </w:drawing>
      </w:r>
      <w:r w:rsidRPr="00CD48D4">
        <w:rPr>
          <w:rFonts w:ascii="Arial" w:hAnsi="Arial" w:cs="Arial"/>
          <w:sz w:val="22"/>
          <w:szCs w:val="22"/>
        </w:rPr>
        <w:fldChar w:fldCharType="end"/>
      </w:r>
    </w:p>
    <w:p w14:paraId="1EBEAB63" w14:textId="77777777" w:rsidR="00662C02" w:rsidRPr="00CD48D4" w:rsidRDefault="00662C02" w:rsidP="004211B8">
      <w:pPr>
        <w:rPr>
          <w:rFonts w:ascii="Arial" w:hAnsi="Arial" w:cs="Arial"/>
          <w:b/>
          <w:color w:val="000000"/>
          <w:sz w:val="22"/>
          <w:szCs w:val="22"/>
          <w:u w:val="single"/>
          <w:lang w:bidi="x-none"/>
        </w:rPr>
      </w:pPr>
    </w:p>
    <w:p w14:paraId="13C1AB84" w14:textId="77777777" w:rsidR="00662C02" w:rsidRPr="00CD48D4" w:rsidRDefault="00662C02" w:rsidP="004211B8">
      <w:pPr>
        <w:rPr>
          <w:rFonts w:ascii="Arial" w:hAnsi="Arial" w:cs="Arial"/>
          <w:b/>
          <w:color w:val="000000"/>
          <w:sz w:val="21"/>
          <w:szCs w:val="21"/>
          <w:u w:val="single"/>
          <w:lang w:bidi="x-none"/>
        </w:rPr>
      </w:pPr>
    </w:p>
    <w:p w14:paraId="07DDA36D"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Role</w:t>
      </w:r>
    </w:p>
    <w:p w14:paraId="5CD3301D" w14:textId="77777777" w:rsidR="004211B8" w:rsidRPr="00CD48D4" w:rsidRDefault="004211B8" w:rsidP="004211B8">
      <w:pPr>
        <w:rPr>
          <w:rFonts w:ascii="Arial" w:hAnsi="Arial" w:cs="Arial"/>
          <w:color w:val="000000"/>
          <w:sz w:val="21"/>
          <w:szCs w:val="21"/>
          <w:lang w:bidi="x-none"/>
        </w:rPr>
      </w:pPr>
    </w:p>
    <w:p w14:paraId="2CE9A61F"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One final indicator of Arab magi is the biblical pattern of threats against God's redeemer from the covenant community itself that find deliverance by Arabia!  Joseph was threatened by</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brothers but then saved from death by Ishmaelites of Arabia who brought</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 xml:space="preserve">to Egypt (Gen. 37:27-28; Acts 7:9-10).  He went on to become a redeemer of the nation.  </w:t>
      </w:r>
    </w:p>
    <w:p w14:paraId="1A96C815" w14:textId="77777777" w:rsidR="004211B8" w:rsidRPr="00CD48D4" w:rsidRDefault="004211B8" w:rsidP="004211B8">
      <w:pPr>
        <w:rPr>
          <w:rFonts w:ascii="Arial" w:hAnsi="Arial" w:cs="Arial"/>
          <w:color w:val="000000"/>
          <w:sz w:val="21"/>
          <w:szCs w:val="21"/>
          <w:lang w:bidi="x-none"/>
        </w:rPr>
      </w:pPr>
    </w:p>
    <w:p w14:paraId="258698C9"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Also, God later called Moses as deliverer, and Pharaoh tried to kill</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after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murder of an Egyptian (Exod. 2:5).  But opposition from Israel's own elders also contributed to force Moses to seek refuge in Midian of Arabia (Exod. 2:13-15; 5:21; Acts 7:25-29).  God therefore used this area of Arabia to preserve the very deliverer of the Exodus.  Even in the future tribulation, Israel will find refuge in the desert (Rev. 12:14), presumably in Arabia.</w:t>
      </w:r>
    </w:p>
    <w:p w14:paraId="37A0119D" w14:textId="77777777" w:rsidR="004211B8" w:rsidRPr="00CD48D4" w:rsidRDefault="004211B8" w:rsidP="004211B8">
      <w:pPr>
        <w:rPr>
          <w:rFonts w:ascii="Arial" w:hAnsi="Arial" w:cs="Arial"/>
          <w:color w:val="000000"/>
          <w:sz w:val="21"/>
          <w:szCs w:val="21"/>
          <w:lang w:bidi="x-none"/>
        </w:rPr>
      </w:pPr>
    </w:p>
    <w:p w14:paraId="12D08F87"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other words, Scripture often notes how God raised up Arabs for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purposes—even to save the people of God from death by their own countrymen!  Such are the wonderful ways of our mighty God.</w:t>
      </w:r>
    </w:p>
    <w:p w14:paraId="661ED933" w14:textId="77777777" w:rsidR="00145699" w:rsidRPr="00CD48D4" w:rsidRDefault="00145699" w:rsidP="004211B8">
      <w:pPr>
        <w:rPr>
          <w:rFonts w:ascii="Arial" w:hAnsi="Arial" w:cs="Arial"/>
          <w:color w:val="000000"/>
          <w:sz w:val="21"/>
          <w:szCs w:val="21"/>
          <w:lang w:bidi="x-none"/>
        </w:rPr>
      </w:pPr>
    </w:p>
    <w:p w14:paraId="487F6B58" w14:textId="77777777" w:rsidR="004211B8" w:rsidRPr="00CD48D4" w:rsidRDefault="004211B8" w:rsidP="004211B8">
      <w:pPr>
        <w:rPr>
          <w:rFonts w:ascii="Arial" w:hAnsi="Arial" w:cs="Arial"/>
          <w:color w:val="000000"/>
          <w:sz w:val="21"/>
          <w:szCs w:val="21"/>
          <w:lang w:bidi="x-none"/>
        </w:rPr>
      </w:pPr>
    </w:p>
    <w:p w14:paraId="5B45E56F"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Conclusion</w:t>
      </w:r>
    </w:p>
    <w:p w14:paraId="237FC4B1" w14:textId="77777777" w:rsidR="004211B8" w:rsidRPr="00CD48D4" w:rsidRDefault="004211B8" w:rsidP="004211B8">
      <w:pPr>
        <w:rPr>
          <w:rFonts w:ascii="Arial" w:hAnsi="Arial" w:cs="Arial"/>
          <w:color w:val="000000"/>
          <w:sz w:val="21"/>
          <w:szCs w:val="21"/>
          <w:lang w:bidi="x-none"/>
        </w:rPr>
      </w:pPr>
    </w:p>
    <w:p w14:paraId="77A98D51"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Arabs seeking the Jewish Messiah should cause us to ponder again the wonder of Christmas.  The Jewish community largely missed their Messiah born right in their midst—only six </w:t>
      </w:r>
      <w:r w:rsidR="00662C02" w:rsidRPr="00CD48D4">
        <w:rPr>
          <w:rFonts w:ascii="Arial" w:hAnsi="Arial" w:cs="Arial"/>
          <w:color w:val="000000"/>
          <w:sz w:val="21"/>
          <w:szCs w:val="21"/>
          <w:lang w:bidi="x-none"/>
        </w:rPr>
        <w:t>kilometres</w:t>
      </w:r>
      <w:r w:rsidRPr="00CD48D4">
        <w:rPr>
          <w:rFonts w:ascii="Arial" w:hAnsi="Arial" w:cs="Arial"/>
          <w:color w:val="000000"/>
          <w:sz w:val="21"/>
          <w:szCs w:val="21"/>
          <w:lang w:bidi="x-none"/>
        </w:rPr>
        <w:t xml:space="preserve"> south of Jerusalem—a short walk reached by horseback in but a few minutes.  Do we also neglect to see that the </w:t>
      </w:r>
      <w:r w:rsidRPr="00CD48D4">
        <w:rPr>
          <w:rFonts w:ascii="Arial" w:hAnsi="Arial" w:cs="Arial"/>
          <w:i/>
          <w:color w:val="000000"/>
          <w:sz w:val="21"/>
          <w:szCs w:val="21"/>
          <w:lang w:bidi="x-none"/>
        </w:rPr>
        <w:t>unlikely</w:t>
      </w:r>
      <w:r w:rsidRPr="00CD48D4">
        <w:rPr>
          <w:rFonts w:ascii="Arial" w:hAnsi="Arial" w:cs="Arial"/>
          <w:color w:val="000000"/>
          <w:sz w:val="21"/>
          <w:szCs w:val="21"/>
          <w:lang w:bidi="x-none"/>
        </w:rPr>
        <w:t xml:space="preserve"> people often respond most readily to Jesus during this time of the year?  Who is </w:t>
      </w:r>
      <w:r w:rsidRPr="00CD48D4">
        <w:rPr>
          <w:rFonts w:ascii="Arial" w:hAnsi="Arial" w:cs="Arial"/>
          <w:i/>
          <w:color w:val="000000"/>
          <w:sz w:val="21"/>
          <w:szCs w:val="21"/>
          <w:lang w:bidi="x-none"/>
        </w:rPr>
        <w:t>your</w:t>
      </w:r>
      <w:r w:rsidRPr="00CD48D4">
        <w:rPr>
          <w:rFonts w:ascii="Arial" w:hAnsi="Arial" w:cs="Arial"/>
          <w:color w:val="000000"/>
          <w:sz w:val="21"/>
          <w:szCs w:val="21"/>
          <w:lang w:bidi="x-none"/>
        </w:rPr>
        <w:t xml:space="preserve"> unlikely Gentile that God wants you to direct to the Saviour this Christmas?</w:t>
      </w:r>
    </w:p>
    <w:p w14:paraId="3E9F6685" w14:textId="77777777" w:rsidR="00A822C2" w:rsidRPr="00CD48D4" w:rsidRDefault="00A822C2" w:rsidP="00DB2C13">
      <w:pPr>
        <w:ind w:right="18"/>
        <w:rPr>
          <w:rFonts w:ascii="Arial" w:hAnsi="Arial" w:cs="Arial"/>
          <w:sz w:val="20"/>
          <w:szCs w:val="15"/>
        </w:rPr>
      </w:pPr>
    </w:p>
    <w:p w14:paraId="042CCD2B" w14:textId="77777777" w:rsidR="00DB2C13" w:rsidRPr="00296814" w:rsidRDefault="00DB2C13" w:rsidP="00DB2C13">
      <w:pPr>
        <w:ind w:right="18"/>
        <w:jc w:val="center"/>
        <w:rPr>
          <w:rFonts w:ascii="Arial" w:hAnsi="Arial" w:cs="Arial"/>
          <w:b/>
          <w:sz w:val="28"/>
          <w:szCs w:val="16"/>
        </w:rPr>
      </w:pPr>
      <w:r w:rsidRPr="00CD48D4">
        <w:rPr>
          <w:rFonts w:ascii="Arial" w:hAnsi="Arial" w:cs="Arial"/>
          <w:sz w:val="20"/>
          <w:szCs w:val="15"/>
        </w:rPr>
        <w:br w:type="page"/>
      </w:r>
      <w:r w:rsidRPr="00296814">
        <w:rPr>
          <w:rFonts w:ascii="Arial" w:hAnsi="Arial" w:cs="Arial"/>
          <w:b/>
          <w:sz w:val="28"/>
          <w:szCs w:val="16"/>
        </w:rPr>
        <w:lastRenderedPageBreak/>
        <w:t xml:space="preserve"> Christmas Reflections from a Wise Man </w:t>
      </w:r>
    </w:p>
    <w:p w14:paraId="45C79DB9" w14:textId="77777777" w:rsidR="00F52860" w:rsidRPr="00043612" w:rsidRDefault="008D4AD2" w:rsidP="00F52860">
      <w:pPr>
        <w:tabs>
          <w:tab w:val="left" w:pos="7960"/>
        </w:tabs>
        <w:ind w:left="1660" w:right="180" w:hanging="1660"/>
        <w:jc w:val="center"/>
        <w:rPr>
          <w:rFonts w:ascii="Arial" w:hAnsi="Arial" w:cs="Arial"/>
          <w:i/>
          <w:iCs/>
          <w:sz w:val="18"/>
        </w:rPr>
      </w:pPr>
      <w:r w:rsidRPr="00043612">
        <w:rPr>
          <w:rFonts w:ascii="Arial" w:hAnsi="Arial" w:cs="Arial"/>
          <w:i/>
          <w:iCs/>
          <w:sz w:val="18"/>
        </w:rPr>
        <w:t>A First-Person Monologue</w:t>
      </w:r>
      <w:r w:rsidR="00043612" w:rsidRPr="00043612">
        <w:rPr>
          <w:rFonts w:ascii="Arial" w:hAnsi="Arial" w:cs="Arial"/>
          <w:i/>
          <w:iCs/>
          <w:sz w:val="18"/>
        </w:rPr>
        <w:t xml:space="preserve"> for Christmas</w:t>
      </w:r>
    </w:p>
    <w:p w14:paraId="15FA9767" w14:textId="77777777" w:rsidR="00F52860" w:rsidRPr="00CD48D4" w:rsidRDefault="00F52860" w:rsidP="00F52860">
      <w:pPr>
        <w:tabs>
          <w:tab w:val="left" w:pos="7960"/>
        </w:tabs>
        <w:ind w:left="1180" w:right="180" w:hanging="1180"/>
        <w:rPr>
          <w:rFonts w:ascii="Arial" w:hAnsi="Arial" w:cs="Arial"/>
          <w:sz w:val="18"/>
          <w:szCs w:val="22"/>
        </w:rPr>
      </w:pPr>
    </w:p>
    <w:p w14:paraId="498F120D" w14:textId="77777777" w:rsidR="00F52860" w:rsidRPr="003129E0" w:rsidRDefault="00F52860" w:rsidP="00F52860">
      <w:pPr>
        <w:tabs>
          <w:tab w:val="left" w:pos="7960"/>
        </w:tabs>
        <w:ind w:left="1180" w:right="-960" w:hanging="1180"/>
        <w:rPr>
          <w:rFonts w:ascii="Arial" w:hAnsi="Arial" w:cs="Arial"/>
          <w:sz w:val="20"/>
        </w:rPr>
      </w:pPr>
      <w:r w:rsidRPr="003129E0">
        <w:rPr>
          <w:rFonts w:ascii="Arial" w:hAnsi="Arial" w:cs="Arial"/>
          <w:sz w:val="20"/>
        </w:rPr>
        <w:t>Main Idea:</w:t>
      </w:r>
      <w:r w:rsidRPr="003129E0">
        <w:rPr>
          <w:rFonts w:ascii="Arial" w:hAnsi="Arial" w:cs="Arial"/>
          <w:sz w:val="20"/>
        </w:rPr>
        <w:tab/>
        <w:t>Jews ignored Christ but Gentiles worshipped Him.  How about you?</w:t>
      </w:r>
    </w:p>
    <w:p w14:paraId="10B44914" w14:textId="77777777" w:rsidR="00F52860" w:rsidRPr="003129E0" w:rsidRDefault="00F52860" w:rsidP="00F52860">
      <w:pPr>
        <w:ind w:right="173"/>
        <w:rPr>
          <w:rFonts w:ascii="Arial" w:hAnsi="Arial" w:cs="Arial"/>
          <w:b/>
          <w:sz w:val="20"/>
        </w:rPr>
      </w:pPr>
    </w:p>
    <w:p w14:paraId="6F643B43" w14:textId="77777777" w:rsidR="00F52860" w:rsidRPr="003129E0" w:rsidRDefault="00F52860" w:rsidP="00F52860">
      <w:pPr>
        <w:ind w:right="173"/>
        <w:rPr>
          <w:rFonts w:ascii="Arial" w:hAnsi="Arial" w:cs="Arial"/>
          <w:b/>
          <w:sz w:val="20"/>
        </w:rPr>
      </w:pPr>
      <w:r w:rsidRPr="003129E0">
        <w:rPr>
          <w:rFonts w:ascii="Arial" w:hAnsi="Arial" w:cs="Arial"/>
          <w:b/>
          <w:sz w:val="20"/>
        </w:rPr>
        <w:t>Part 1: Follow Star</w:t>
      </w:r>
    </w:p>
    <w:p w14:paraId="73425F9D"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545B07FD" w14:textId="77777777" w:rsidR="00F52860" w:rsidRPr="003129E0" w:rsidRDefault="00F52860" w:rsidP="00F52860">
      <w:pPr>
        <w:ind w:right="173"/>
        <w:rPr>
          <w:rFonts w:ascii="Arial" w:hAnsi="Arial" w:cs="Arial"/>
          <w:sz w:val="20"/>
        </w:rPr>
      </w:pPr>
      <w:r w:rsidRPr="003129E0">
        <w:rPr>
          <w:rFonts w:ascii="Arial" w:hAnsi="Arial" w:cs="Arial"/>
          <w:sz w:val="20"/>
        </w:rPr>
        <w:t>Salam!  I was asked to share some of my own experiences about a very unique birth.  As far as I can remember, the story begins one starry night when I lived in Babylon…</w:t>
      </w:r>
    </w:p>
    <w:p w14:paraId="434E5BC9" w14:textId="77777777" w:rsidR="00F52860" w:rsidRPr="003129E0" w:rsidRDefault="00F52860" w:rsidP="00F52860">
      <w:pPr>
        <w:tabs>
          <w:tab w:val="left" w:pos="7960"/>
        </w:tabs>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E443BA7" w14:textId="77777777" w:rsidTr="00E21B78">
        <w:tc>
          <w:tcPr>
            <w:tcW w:w="980" w:type="dxa"/>
          </w:tcPr>
          <w:p w14:paraId="302416E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73901A9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A5948A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2AB1568D" w14:textId="77777777" w:rsidR="00F52860" w:rsidRPr="003129E0" w:rsidRDefault="00F52860" w:rsidP="00F52860">
      <w:pPr>
        <w:ind w:right="173"/>
        <w:rPr>
          <w:rFonts w:ascii="Arial" w:hAnsi="Arial" w:cs="Arial"/>
          <w:sz w:val="20"/>
        </w:rPr>
      </w:pPr>
    </w:p>
    <w:p w14:paraId="705233BD" w14:textId="77777777" w:rsidR="00F52860" w:rsidRPr="003129E0" w:rsidRDefault="00F52860" w:rsidP="00F52860">
      <w:pPr>
        <w:ind w:right="173"/>
        <w:rPr>
          <w:rFonts w:ascii="Arial" w:hAnsi="Arial" w:cs="Arial"/>
          <w:sz w:val="20"/>
        </w:rPr>
      </w:pPr>
      <w:r w:rsidRPr="003129E0">
        <w:rPr>
          <w:rFonts w:ascii="Arial" w:hAnsi="Arial" w:cs="Arial"/>
          <w:sz w:val="20"/>
        </w:rPr>
        <w:t>Then Sheshbazzar, my fellow astronomer, suddenly had a curious and wonderful look on</w:t>
      </w:r>
      <w:r w:rsidR="00AC0675">
        <w:rPr>
          <w:rFonts w:ascii="Arial" w:hAnsi="Arial" w:cs="Arial"/>
          <w:sz w:val="20"/>
        </w:rPr>
        <w:t xml:space="preserve"> his </w:t>
      </w:r>
      <w:r w:rsidRPr="003129E0">
        <w:rPr>
          <w:rFonts w:ascii="Arial" w:hAnsi="Arial" w:cs="Arial"/>
          <w:sz w:val="20"/>
        </w:rPr>
        <w:t>face.  “Do you see it?”</w:t>
      </w:r>
      <w:r w:rsidR="00A65162">
        <w:rPr>
          <w:rFonts w:ascii="Arial" w:hAnsi="Arial" w:cs="Arial"/>
          <w:sz w:val="20"/>
        </w:rPr>
        <w:t xml:space="preserve"> he </w:t>
      </w:r>
      <w:r w:rsidRPr="003129E0">
        <w:rPr>
          <w:rFonts w:ascii="Arial" w:hAnsi="Arial" w:cs="Arial"/>
          <w:sz w:val="20"/>
        </w:rPr>
        <w:t>said.  “Do you see that star in the southwest coordinates?  It’s not on our charts!”</w:t>
      </w:r>
    </w:p>
    <w:p w14:paraId="1C97D5AB" w14:textId="77777777" w:rsidR="00F52860" w:rsidRPr="003129E0" w:rsidRDefault="00F52860" w:rsidP="00F52860">
      <w:pPr>
        <w:ind w:right="173"/>
        <w:rPr>
          <w:rFonts w:ascii="Arial" w:hAnsi="Arial" w:cs="Arial"/>
          <w:sz w:val="20"/>
        </w:rPr>
      </w:pPr>
    </w:p>
    <w:p w14:paraId="07ECCC47" w14:textId="77777777" w:rsidR="00F52860" w:rsidRPr="003129E0" w:rsidRDefault="00F52860" w:rsidP="00F52860">
      <w:pPr>
        <w:ind w:right="173"/>
        <w:rPr>
          <w:rFonts w:ascii="Arial" w:hAnsi="Arial" w:cs="Arial"/>
          <w:sz w:val="20"/>
        </w:rPr>
      </w:pPr>
      <w:r w:rsidRPr="003129E0">
        <w:rPr>
          <w:rFonts w:ascii="Arial" w:hAnsi="Arial" w:cs="Arial"/>
          <w:sz w:val="20"/>
        </w:rPr>
        <w:t>I looked intently where</w:t>
      </w:r>
      <w:r w:rsidR="00A65162">
        <w:rPr>
          <w:rFonts w:ascii="Arial" w:hAnsi="Arial" w:cs="Arial"/>
          <w:sz w:val="20"/>
        </w:rPr>
        <w:t xml:space="preserve"> he </w:t>
      </w:r>
      <w:r w:rsidRPr="003129E0">
        <w:rPr>
          <w:rFonts w:ascii="Arial" w:hAnsi="Arial" w:cs="Arial"/>
          <w:sz w:val="20"/>
        </w:rPr>
        <w:t>had pointed.  Sure enough, it was a star—at least it looked like a star—but it was so low and brighter than all the others.  I noticed that it hung directly over the land of Israel.  I asked, “Do we have anything in the library about a star at that location?”</w:t>
      </w:r>
    </w:p>
    <w:p w14:paraId="22657A64" w14:textId="77777777" w:rsidR="00F52860" w:rsidRPr="003129E0" w:rsidRDefault="00F52860" w:rsidP="00F52860">
      <w:pPr>
        <w:ind w:right="173"/>
        <w:rPr>
          <w:rFonts w:ascii="Arial" w:hAnsi="Arial" w:cs="Arial"/>
          <w:sz w:val="20"/>
        </w:rPr>
      </w:pPr>
    </w:p>
    <w:p w14:paraId="2A150374" w14:textId="77777777" w:rsidR="00F52860" w:rsidRPr="003129E0" w:rsidRDefault="00F52860" w:rsidP="00F52860">
      <w:pPr>
        <w:ind w:right="173"/>
        <w:rPr>
          <w:rFonts w:ascii="Arial" w:hAnsi="Arial" w:cs="Arial"/>
          <w:sz w:val="20"/>
        </w:rPr>
      </w:pPr>
      <w:r w:rsidRPr="003129E0">
        <w:rPr>
          <w:rFonts w:ascii="Arial" w:hAnsi="Arial" w:cs="Arial"/>
          <w:sz w:val="20"/>
        </w:rPr>
        <w:t>“No, wait.  The ancient Jewish scroll of Numbers quotes one of our own magi.  Yes, one of our ancestors named Balaam was a diviner who talked about a star.  Remember?  He said:</w:t>
      </w:r>
    </w:p>
    <w:p w14:paraId="03324AAB" w14:textId="77777777" w:rsidR="00F52860" w:rsidRPr="003129E0" w:rsidRDefault="00F52860" w:rsidP="00F52860">
      <w:pPr>
        <w:ind w:right="173"/>
        <w:rPr>
          <w:rFonts w:ascii="Arial" w:hAnsi="Arial" w:cs="Arial"/>
          <w:sz w:val="20"/>
        </w:rPr>
      </w:pPr>
    </w:p>
    <w:p w14:paraId="3B672736" w14:textId="77777777" w:rsidR="00F52860" w:rsidRPr="003129E0" w:rsidRDefault="00F52860" w:rsidP="00F52860">
      <w:pPr>
        <w:ind w:right="173"/>
        <w:rPr>
          <w:rFonts w:ascii="Arial" w:hAnsi="Arial" w:cs="Arial"/>
          <w:sz w:val="20"/>
        </w:rPr>
      </w:pPr>
      <w:r w:rsidRPr="003129E0">
        <w:rPr>
          <w:rFonts w:ascii="Arial" w:hAnsi="Arial" w:cs="Arial"/>
          <w:sz w:val="20"/>
        </w:rPr>
        <w:t>‘A star will come out of Jacob;</w:t>
      </w:r>
    </w:p>
    <w:p w14:paraId="7F581915" w14:textId="77777777" w:rsidR="00F52860" w:rsidRPr="003129E0" w:rsidRDefault="00F52860" w:rsidP="00F52860">
      <w:pPr>
        <w:ind w:right="173"/>
        <w:rPr>
          <w:rFonts w:ascii="Arial" w:hAnsi="Arial" w:cs="Arial"/>
          <w:sz w:val="20"/>
        </w:rPr>
      </w:pPr>
      <w:r w:rsidRPr="003129E0">
        <w:rPr>
          <w:rFonts w:ascii="Arial" w:hAnsi="Arial" w:cs="Arial"/>
          <w:sz w:val="20"/>
        </w:rPr>
        <w:t xml:space="preserve">a </w:t>
      </w:r>
      <w:r w:rsidR="0020026B" w:rsidRPr="003129E0">
        <w:rPr>
          <w:rFonts w:ascii="Arial" w:hAnsi="Arial" w:cs="Arial"/>
          <w:sz w:val="20"/>
        </w:rPr>
        <w:t>sceptre</w:t>
      </w:r>
      <w:r w:rsidRPr="003129E0">
        <w:rPr>
          <w:rFonts w:ascii="Arial" w:hAnsi="Arial" w:cs="Arial"/>
          <w:sz w:val="20"/>
        </w:rPr>
        <w:t xml:space="preserve"> will rise out of Israel’ [Num. 24:17].”</w:t>
      </w:r>
    </w:p>
    <w:p w14:paraId="71C742FF" w14:textId="77777777" w:rsidR="00F52860" w:rsidRPr="003129E0" w:rsidRDefault="00F52860" w:rsidP="00F52860">
      <w:pPr>
        <w:ind w:right="173"/>
        <w:rPr>
          <w:rFonts w:ascii="Arial" w:hAnsi="Arial" w:cs="Arial"/>
          <w:sz w:val="20"/>
        </w:rPr>
      </w:pPr>
    </w:p>
    <w:p w14:paraId="046220F5" w14:textId="77777777" w:rsidR="00F52860" w:rsidRPr="003129E0" w:rsidRDefault="00F52860" w:rsidP="00F52860">
      <w:pPr>
        <w:ind w:right="173"/>
        <w:rPr>
          <w:rFonts w:ascii="Arial" w:hAnsi="Arial" w:cs="Arial"/>
          <w:sz w:val="20"/>
        </w:rPr>
      </w:pPr>
      <w:r w:rsidRPr="003129E0">
        <w:rPr>
          <w:rFonts w:ascii="Arial" w:hAnsi="Arial" w:cs="Arial"/>
          <w:sz w:val="20"/>
        </w:rPr>
        <w:t xml:space="preserve">Sheshbazzar looked at me with curiosity, “A star will rise in Israel?  How odd!  And why the </w:t>
      </w:r>
      <w:r w:rsidR="00025B53" w:rsidRPr="003129E0">
        <w:rPr>
          <w:rFonts w:ascii="Arial" w:hAnsi="Arial" w:cs="Arial"/>
          <w:sz w:val="20"/>
        </w:rPr>
        <w:t>sceptre</w:t>
      </w:r>
      <w:r w:rsidRPr="003129E0">
        <w:rPr>
          <w:rFonts w:ascii="Arial" w:hAnsi="Arial" w:cs="Arial"/>
          <w:sz w:val="20"/>
        </w:rPr>
        <w:t>?”</w:t>
      </w:r>
    </w:p>
    <w:p w14:paraId="43971545" w14:textId="77777777" w:rsidR="00F52860" w:rsidRPr="003129E0" w:rsidRDefault="00F52860" w:rsidP="00F52860">
      <w:pPr>
        <w:ind w:right="173"/>
        <w:rPr>
          <w:rFonts w:ascii="Arial" w:hAnsi="Arial" w:cs="Arial"/>
          <w:sz w:val="20"/>
        </w:rPr>
      </w:pPr>
    </w:p>
    <w:p w14:paraId="1617CFBC" w14:textId="77777777" w:rsidR="00F52860" w:rsidRPr="003129E0" w:rsidRDefault="00F52860" w:rsidP="00F52860">
      <w:pPr>
        <w:ind w:right="173"/>
        <w:rPr>
          <w:rFonts w:ascii="Arial" w:hAnsi="Arial" w:cs="Arial"/>
          <w:sz w:val="20"/>
        </w:rPr>
      </w:pPr>
      <w:r w:rsidRPr="003129E0">
        <w:rPr>
          <w:rFonts w:ascii="Arial" w:hAnsi="Arial" w:cs="Arial"/>
          <w:sz w:val="20"/>
        </w:rPr>
        <w:t>“</w:t>
      </w:r>
      <w:r w:rsidR="0020026B" w:rsidRPr="003129E0">
        <w:rPr>
          <w:rFonts w:ascii="Arial" w:hAnsi="Arial" w:cs="Arial"/>
          <w:sz w:val="20"/>
        </w:rPr>
        <w:t>Sceptres</w:t>
      </w:r>
      <w:r w:rsidRPr="003129E0">
        <w:rPr>
          <w:rFonts w:ascii="Arial" w:hAnsi="Arial" w:cs="Arial"/>
          <w:sz w:val="20"/>
        </w:rPr>
        <w:t xml:space="preserve"> go with kings!” I replied excitedly.  “But isn’t Israel under Herod’s jurisdiction?  He’s ruled Israel for 33 years already.  Why would the star appear now?”</w:t>
      </w:r>
    </w:p>
    <w:p w14:paraId="2A8926B5" w14:textId="77777777" w:rsidR="00F52860" w:rsidRPr="003129E0" w:rsidRDefault="00F52860" w:rsidP="00F52860">
      <w:pPr>
        <w:ind w:right="173"/>
        <w:rPr>
          <w:rFonts w:ascii="Arial" w:hAnsi="Arial" w:cs="Arial"/>
          <w:sz w:val="20"/>
        </w:rPr>
      </w:pPr>
    </w:p>
    <w:p w14:paraId="6A9EA533" w14:textId="77777777" w:rsidR="00F52860" w:rsidRPr="003129E0" w:rsidRDefault="00F52860" w:rsidP="00F52860">
      <w:pPr>
        <w:ind w:right="173"/>
        <w:rPr>
          <w:rFonts w:ascii="Arial" w:hAnsi="Arial" w:cs="Arial"/>
          <w:sz w:val="20"/>
        </w:rPr>
      </w:pPr>
      <w:r w:rsidRPr="003129E0">
        <w:rPr>
          <w:rFonts w:ascii="Arial" w:hAnsi="Arial" w:cs="Arial"/>
          <w:sz w:val="20"/>
        </w:rPr>
        <w:t xml:space="preserve">“Ah!” my friend said.  “A </w:t>
      </w:r>
      <w:r w:rsidRPr="003129E0">
        <w:rPr>
          <w:rFonts w:ascii="Arial" w:hAnsi="Arial" w:cs="Arial"/>
          <w:i/>
          <w:sz w:val="20"/>
        </w:rPr>
        <w:t>new</w:t>
      </w:r>
      <w:r w:rsidRPr="003129E0">
        <w:rPr>
          <w:rFonts w:ascii="Arial" w:hAnsi="Arial" w:cs="Arial"/>
          <w:sz w:val="20"/>
        </w:rPr>
        <w:t xml:space="preserve"> king!  Perhaps one has just been born!  Maybe Herod just had a son!”</w:t>
      </w:r>
    </w:p>
    <w:p w14:paraId="63347F40"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3129E0" w14:paraId="1EE7468A" w14:textId="77777777" w:rsidTr="00E21B78">
        <w:tc>
          <w:tcPr>
            <w:tcW w:w="1070" w:type="dxa"/>
          </w:tcPr>
          <w:p w14:paraId="70029F6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2FAA14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AE143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“No, that wouldn’t make sense,” I said, “The Jews are looking for a descendant of </w:t>
            </w:r>
            <w:r w:rsidRPr="003129E0">
              <w:rPr>
                <w:rFonts w:ascii="Arial" w:hAnsi="Arial" w:cs="Arial"/>
                <w:i/>
                <w:sz w:val="20"/>
                <w:lang w:bidi="ar-SA"/>
              </w:rPr>
              <w:t>David</w:t>
            </w:r>
            <w:r w:rsidRPr="003129E0">
              <w:rPr>
                <w:rFonts w:ascii="Arial" w:hAnsi="Arial" w:cs="Arial"/>
                <w:sz w:val="20"/>
                <w:lang w:bidi="ar-SA"/>
              </w:rPr>
              <w:t xml:space="preserve"> to be their king to free them from Rome.  Herod is not a Jew but a collaborator with Rome.  It must be another king…” </w:t>
            </w:r>
          </w:p>
        </w:tc>
      </w:tr>
    </w:tbl>
    <w:p w14:paraId="2989E916" w14:textId="77777777" w:rsidR="00F52860" w:rsidRPr="003129E0" w:rsidRDefault="00F52860" w:rsidP="00F52860">
      <w:pPr>
        <w:ind w:right="173"/>
        <w:rPr>
          <w:rFonts w:ascii="Arial" w:hAnsi="Arial" w:cs="Arial"/>
          <w:sz w:val="20"/>
        </w:rPr>
      </w:pPr>
    </w:p>
    <w:p w14:paraId="2ABFB960" w14:textId="77777777" w:rsidR="00F52860" w:rsidRPr="003129E0" w:rsidRDefault="00F52860" w:rsidP="00F52860">
      <w:pPr>
        <w:ind w:right="173"/>
        <w:rPr>
          <w:rFonts w:ascii="Arial" w:hAnsi="Arial" w:cs="Arial"/>
          <w:sz w:val="20"/>
        </w:rPr>
      </w:pPr>
      <w:r w:rsidRPr="003129E0">
        <w:rPr>
          <w:rFonts w:ascii="Arial" w:hAnsi="Arial" w:cs="Arial"/>
          <w:sz w:val="20"/>
        </w:rPr>
        <w:t xml:space="preserve">(Stops) Then it dawned on me.  A miraculous star points to a </w:t>
      </w:r>
      <w:r w:rsidRPr="003129E0">
        <w:rPr>
          <w:rFonts w:ascii="Arial" w:hAnsi="Arial" w:cs="Arial"/>
          <w:i/>
          <w:sz w:val="20"/>
        </w:rPr>
        <w:t>miraculous</w:t>
      </w:r>
      <w:r w:rsidRPr="003129E0">
        <w:rPr>
          <w:rFonts w:ascii="Arial" w:hAnsi="Arial" w:cs="Arial"/>
          <w:sz w:val="20"/>
        </w:rPr>
        <w:t xml:space="preserve"> birth—not just </w:t>
      </w:r>
      <w:r w:rsidRPr="003129E0">
        <w:rPr>
          <w:rFonts w:ascii="Arial" w:hAnsi="Arial" w:cs="Arial"/>
          <w:i/>
          <w:sz w:val="20"/>
        </w:rPr>
        <w:t>any</w:t>
      </w:r>
      <w:r w:rsidRPr="003129E0">
        <w:rPr>
          <w:rFonts w:ascii="Arial" w:hAnsi="Arial" w:cs="Arial"/>
          <w:sz w:val="20"/>
        </w:rPr>
        <w:t xml:space="preserve"> birth.  This new king of the Jews just born must be </w:t>
      </w:r>
      <w:r w:rsidRPr="003129E0">
        <w:rPr>
          <w:rFonts w:ascii="Arial" w:hAnsi="Arial" w:cs="Arial"/>
          <w:i/>
          <w:sz w:val="20"/>
        </w:rPr>
        <w:t>from God</w:t>
      </w:r>
      <w:r w:rsidRPr="003129E0">
        <w:rPr>
          <w:rFonts w:ascii="Arial" w:hAnsi="Arial" w:cs="Arial"/>
          <w:sz w:val="20"/>
        </w:rPr>
        <w:t>—the one the Jews have expected all these centuries!  Perhaps he is divine Himself, for what human has a miraculous star attest to</w:t>
      </w:r>
      <w:r w:rsidR="00AC0675">
        <w:rPr>
          <w:rFonts w:ascii="Arial" w:hAnsi="Arial" w:cs="Arial"/>
          <w:sz w:val="20"/>
        </w:rPr>
        <w:t xml:space="preserve"> his </w:t>
      </w:r>
      <w:r w:rsidRPr="003129E0">
        <w:rPr>
          <w:rFonts w:ascii="Arial" w:hAnsi="Arial" w:cs="Arial"/>
          <w:sz w:val="20"/>
        </w:rPr>
        <w:t xml:space="preserve">birth?  </w:t>
      </w:r>
    </w:p>
    <w:p w14:paraId="18375D30" w14:textId="77777777" w:rsidR="00F52860" w:rsidRPr="003129E0" w:rsidRDefault="00F52860" w:rsidP="00F52860">
      <w:pPr>
        <w:ind w:right="173"/>
        <w:rPr>
          <w:rFonts w:ascii="Arial" w:hAnsi="Arial" w:cs="Arial"/>
          <w:sz w:val="20"/>
        </w:rPr>
      </w:pPr>
    </w:p>
    <w:p w14:paraId="1EFEAE97" w14:textId="77777777" w:rsidR="00F52860" w:rsidRPr="003129E0" w:rsidRDefault="00F52860" w:rsidP="00F52860">
      <w:pPr>
        <w:ind w:right="173"/>
        <w:rPr>
          <w:rFonts w:ascii="Arial" w:hAnsi="Arial" w:cs="Arial"/>
          <w:sz w:val="20"/>
        </w:rPr>
      </w:pPr>
      <w:r w:rsidRPr="003129E0">
        <w:rPr>
          <w:rFonts w:ascii="Arial" w:hAnsi="Arial" w:cs="Arial"/>
          <w:sz w:val="20"/>
        </w:rPr>
        <w:t>“Something wonderful has happened this night!” I declared finally.  “We must go at once to Israel to see this Babe with our own eyes—and offer the worship</w:t>
      </w:r>
      <w:r w:rsidR="00A65162">
        <w:rPr>
          <w:rFonts w:ascii="Arial" w:hAnsi="Arial" w:cs="Arial"/>
          <w:sz w:val="20"/>
        </w:rPr>
        <w:t xml:space="preserve"> he </w:t>
      </w:r>
      <w:r w:rsidRPr="003129E0">
        <w:rPr>
          <w:rFonts w:ascii="Arial" w:hAnsi="Arial" w:cs="Arial"/>
          <w:sz w:val="20"/>
        </w:rPr>
        <w:t xml:space="preserve">is due!” </w:t>
      </w:r>
    </w:p>
    <w:p w14:paraId="2B7C9A84" w14:textId="77777777" w:rsidR="00F52860" w:rsidRPr="003129E0" w:rsidRDefault="00F52860" w:rsidP="00F52860">
      <w:pPr>
        <w:ind w:right="173"/>
        <w:rPr>
          <w:rFonts w:ascii="Arial" w:hAnsi="Arial" w:cs="Arial"/>
          <w:sz w:val="10"/>
        </w:rPr>
      </w:pPr>
    </w:p>
    <w:p w14:paraId="6640949D" w14:textId="77777777" w:rsidR="00F52860" w:rsidRPr="003129E0" w:rsidRDefault="00F52860" w:rsidP="00F52860">
      <w:pPr>
        <w:ind w:right="173"/>
        <w:rPr>
          <w:rFonts w:ascii="Arial" w:hAnsi="Arial" w:cs="Arial"/>
          <w:b/>
          <w:sz w:val="20"/>
        </w:rPr>
      </w:pPr>
      <w:r w:rsidRPr="003129E0">
        <w:rPr>
          <w:rFonts w:ascii="Arial" w:hAnsi="Arial" w:cs="Arial"/>
          <w:b/>
          <w:sz w:val="20"/>
        </w:rPr>
        <w:t>Part 2: Trip &amp; Jerusalem</w:t>
      </w:r>
    </w:p>
    <w:p w14:paraId="569242F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3129E0" w14:paraId="7691A8C4" w14:textId="77777777" w:rsidTr="00E21B78">
        <w:tc>
          <w:tcPr>
            <w:tcW w:w="1070" w:type="dxa"/>
          </w:tcPr>
          <w:p w14:paraId="4421030F"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417F28C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464CE57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F0CBBEA" w14:textId="77777777" w:rsidR="00F52860" w:rsidRPr="003129E0" w:rsidRDefault="00F52860" w:rsidP="00E21B78">
            <w:pPr>
              <w:ind w:right="173"/>
              <w:rPr>
                <w:rFonts w:ascii="Arial" w:hAnsi="Arial" w:cs="Arial"/>
                <w:sz w:val="20"/>
                <w:lang w:bidi="ar-SA"/>
              </w:rPr>
            </w:pPr>
          </w:p>
        </w:tc>
      </w:tr>
    </w:tbl>
    <w:p w14:paraId="4D046036" w14:textId="77777777" w:rsidR="00F52860" w:rsidRPr="003129E0" w:rsidRDefault="00F52860" w:rsidP="00F52860">
      <w:pPr>
        <w:ind w:right="173"/>
        <w:rPr>
          <w:rFonts w:ascii="Arial" w:hAnsi="Arial" w:cs="Arial"/>
          <w:sz w:val="20"/>
        </w:rPr>
      </w:pPr>
      <w:r w:rsidRPr="003129E0">
        <w:rPr>
          <w:rFonts w:ascii="Arial" w:hAnsi="Arial" w:cs="Arial"/>
          <w:sz w:val="20"/>
        </w:rPr>
        <w:t xml:space="preserve">I laugh when I see our journey depicted as three men trekking alone in the desert.  Had we </w:t>
      </w:r>
      <w:r w:rsidR="00025B53" w:rsidRPr="003129E0">
        <w:rPr>
          <w:rFonts w:ascii="Arial" w:hAnsi="Arial" w:cs="Arial"/>
          <w:sz w:val="20"/>
        </w:rPr>
        <w:t>travelled</w:t>
      </w:r>
      <w:r w:rsidRPr="003129E0">
        <w:rPr>
          <w:rFonts w:ascii="Arial" w:hAnsi="Arial" w:cs="Arial"/>
          <w:sz w:val="20"/>
        </w:rPr>
        <w:t xml:space="preserve"> in this manner, our gifts would have ended in the hands of bandits rather than the Christ!  No, we were a </w:t>
      </w:r>
      <w:r w:rsidRPr="003129E0">
        <w:rPr>
          <w:rFonts w:ascii="Arial" w:hAnsi="Arial" w:cs="Arial"/>
          <w:i/>
          <w:sz w:val="20"/>
        </w:rPr>
        <w:t>large</w:t>
      </w:r>
      <w:r w:rsidRPr="003129E0">
        <w:rPr>
          <w:rFonts w:ascii="Arial" w:hAnsi="Arial" w:cs="Arial"/>
          <w:sz w:val="20"/>
        </w:rPr>
        <w:t xml:space="preserve"> group traveling slowly near the rivers (not the desert) for over five months from Babylon to Israel—a long train of camels led by a donkey, for camels are much too stubborn to lead.</w:t>
      </w:r>
    </w:p>
    <w:p w14:paraId="3BEBDEF2" w14:textId="77777777" w:rsidR="00F52860" w:rsidRPr="003129E0" w:rsidRDefault="00F52860" w:rsidP="00F52860">
      <w:pPr>
        <w:ind w:right="173"/>
        <w:rPr>
          <w:rFonts w:ascii="Arial" w:hAnsi="Arial" w:cs="Arial"/>
          <w:sz w:val="20"/>
        </w:rPr>
      </w:p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Pr>
        <w:t xml:space="preserve">And some think us kings.  I wish this had been the case!  No, we were </w:t>
      </w:r>
      <w:r w:rsidRPr="003129E0">
        <w:rPr>
          <w:rFonts w:ascii="Arial" w:hAnsi="Arial" w:cs="Arial"/>
          <w:i/>
          <w:sz w:val="20"/>
        </w:rPr>
        <w:t>searching</w:t>
      </w:r>
      <w:r w:rsidRPr="003129E0">
        <w:rPr>
          <w:rFonts w:ascii="Arial" w:hAnsi="Arial" w:cs="Arial"/>
          <w:sz w:val="20"/>
        </w:rPr>
        <w:t xml:space="preserve"> for the King!</w:t>
      </w:r>
    </w:p>
    <w:p w14:paraId="146CD70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3869A879" w14:textId="77777777" w:rsidTr="00E21B78">
        <w:tc>
          <w:tcPr>
            <w:tcW w:w="980" w:type="dxa"/>
          </w:tcPr>
          <w:p w14:paraId="2E831F6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7757D0A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7EEBD57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At any rate, the star still shone before us as we arrived at the hill country of Judea, but then, for some reason it disappeared.  “Where should we go?” I asked.  “Surely the king </w:t>
            </w:r>
            <w:r w:rsidRPr="003129E0">
              <w:rPr>
                <w:rFonts w:ascii="Arial" w:hAnsi="Arial" w:cs="Arial"/>
                <w:sz w:val="20"/>
                <w:lang w:bidi="ar-SA"/>
              </w:rPr>
              <w:lastRenderedPageBreak/>
              <w:t>of the Jews would be born in the capital city,” Beltezer replied.  So at last we arrived at Jerusalem, bearing the dust of a thousand miles.</w:t>
            </w:r>
          </w:p>
        </w:tc>
      </w:tr>
    </w:tbl>
    <w:p w14:paraId="48710D3D" w14:textId="77777777" w:rsidR="00F52860" w:rsidRPr="003129E0" w:rsidRDefault="00F52860" w:rsidP="00F52860">
      <w:pPr>
        <w:ind w:right="173"/>
        <w:rPr>
          <w:rFonts w:ascii="Arial" w:hAnsi="Arial" w:cs="Arial"/>
          <w:sz w:val="20"/>
        </w:rPr>
      </w:pPr>
    </w:p>
    <w:p w14:paraId="3415AA7D" w14:textId="77777777" w:rsidR="00F52860" w:rsidRPr="003129E0" w:rsidRDefault="00F52860" w:rsidP="00F52860">
      <w:pPr>
        <w:ind w:right="173"/>
        <w:rPr>
          <w:rFonts w:ascii="Arial" w:hAnsi="Arial" w:cs="Arial"/>
          <w:sz w:val="20"/>
        </w:rPr>
      </w:pPr>
      <w:r w:rsidRPr="003129E0">
        <w:rPr>
          <w:rFonts w:ascii="Arial" w:hAnsi="Arial" w:cs="Arial"/>
          <w:sz w:val="20"/>
        </w:rPr>
        <w:t>And what a stir we caused!  We did not intend to make such commotion, but someone in our group disclosed our purpose—that we had come to worship the new king of the Jews.</w:t>
      </w:r>
    </w:p>
    <w:p w14:paraId="3E3A4245" w14:textId="77777777" w:rsidR="00F52860" w:rsidRPr="003129E0" w:rsidRDefault="00F52860" w:rsidP="00F52860">
      <w:pPr>
        <w:ind w:right="173"/>
        <w:rPr>
          <w:rFonts w:ascii="Arial" w:hAnsi="Arial" w:cs="Arial"/>
          <w:sz w:val="10"/>
        </w:rPr>
      </w:pPr>
    </w:p>
    <w:p w14:paraId="5C0D2822" w14:textId="77777777" w:rsidR="00F52860" w:rsidRPr="003129E0" w:rsidRDefault="00F52860" w:rsidP="00F52860">
      <w:pPr>
        <w:ind w:right="173"/>
        <w:rPr>
          <w:rFonts w:ascii="Arial" w:hAnsi="Arial" w:cs="Arial"/>
          <w:sz w:val="20"/>
        </w:rPr>
      </w:pPr>
      <w:r w:rsidRPr="003129E0">
        <w:rPr>
          <w:rFonts w:ascii="Arial" w:hAnsi="Arial" w:cs="Arial"/>
          <w:sz w:val="20"/>
        </w:rPr>
        <w:t xml:space="preserve">We thought this was good news—so much so we bore the heat of the day for months.  But we soon saw that </w:t>
      </w:r>
      <w:r w:rsidRPr="003129E0">
        <w:rPr>
          <w:rFonts w:ascii="Arial" w:hAnsi="Arial" w:cs="Arial"/>
          <w:i/>
          <w:sz w:val="20"/>
        </w:rPr>
        <w:t>Herod</w:t>
      </w:r>
      <w:r w:rsidRPr="003129E0">
        <w:rPr>
          <w:rFonts w:ascii="Arial" w:hAnsi="Arial" w:cs="Arial"/>
          <w:sz w:val="20"/>
        </w:rPr>
        <w:t xml:space="preserve"> had not fathered another son recently.  In fact, he recently had killed one of</w:t>
      </w:r>
      <w:r w:rsidR="00AC0675">
        <w:rPr>
          <w:rFonts w:ascii="Arial" w:hAnsi="Arial" w:cs="Arial"/>
          <w:sz w:val="20"/>
        </w:rPr>
        <w:t xml:space="preserve"> his </w:t>
      </w:r>
      <w:r w:rsidRPr="003129E0">
        <w:rPr>
          <w:rFonts w:ascii="Arial" w:hAnsi="Arial" w:cs="Arial"/>
          <w:sz w:val="20"/>
        </w:rPr>
        <w:t>ten wives and two sons.  The saying began to be told that it was safer to be Herod’s pig than to be</w:t>
      </w:r>
      <w:r w:rsidR="00AC0675">
        <w:rPr>
          <w:rFonts w:ascii="Arial" w:hAnsi="Arial" w:cs="Arial"/>
          <w:sz w:val="20"/>
        </w:rPr>
        <w:t xml:space="preserve"> his </w:t>
      </w:r>
      <w:r w:rsidRPr="003129E0">
        <w:rPr>
          <w:rFonts w:ascii="Arial" w:hAnsi="Arial" w:cs="Arial"/>
          <w:sz w:val="20"/>
        </w:rPr>
        <w:t>son!</w:t>
      </w:r>
    </w:p>
    <w:p w14:paraId="7FC97CBC" w14:textId="77777777" w:rsidR="00F52860" w:rsidRPr="003129E0" w:rsidRDefault="00F52860" w:rsidP="00F52860">
      <w:pPr>
        <w:ind w:right="173"/>
        <w:rPr>
          <w:rFonts w:ascii="Arial" w:hAnsi="Arial" w:cs="Arial"/>
          <w:sz w:val="20"/>
        </w:rPr>
      </w:pPr>
    </w:p>
    <w:p w14:paraId="6FC33713" w14:textId="77777777" w:rsidR="00F52860" w:rsidRPr="003129E0" w:rsidRDefault="00F52860" w:rsidP="00F52860">
      <w:pPr>
        <w:ind w:right="173"/>
        <w:rPr>
          <w:rFonts w:ascii="Arial" w:hAnsi="Arial" w:cs="Arial"/>
          <w:sz w:val="20"/>
        </w:rPr>
      </w:pPr>
      <w:r w:rsidRPr="003129E0">
        <w:rPr>
          <w:rFonts w:ascii="Arial" w:hAnsi="Arial" w:cs="Arial"/>
          <w:sz w:val="20"/>
        </w:rPr>
        <w:t>When Herod heard why we had come to Jerusalem, he called in the entire Sanhedrin for questioning.  I understand that many of them thought they would all be executed on the spot, for when Herod got angry, heads flew.  But when he asked where the Christ was to be born, they had an answer from Micah’s prophecy.  The Messiah would be born in Bethlehem.  In fact, this was common knowledge among all the people—at least any who went to synagogue—which certainly did not include Herod.</w:t>
      </w:r>
    </w:p>
    <w:p w14:paraId="2F24BAA1" w14:textId="77777777" w:rsidR="00F52860" w:rsidRPr="003129E0" w:rsidRDefault="00F52860" w:rsidP="00F52860">
      <w:pPr>
        <w:ind w:right="173"/>
        <w:rPr>
          <w:rFonts w:ascii="Arial" w:hAnsi="Arial" w:cs="Arial"/>
          <w:sz w:val="20"/>
        </w:rPr>
      </w:pPr>
    </w:p>
    <w:p w14:paraId="2F188D87" w14:textId="77777777" w:rsidR="00F52860" w:rsidRPr="003129E0" w:rsidRDefault="00F52860" w:rsidP="00F52860">
      <w:pPr>
        <w:ind w:right="173"/>
        <w:rPr>
          <w:rFonts w:ascii="Arial" w:hAnsi="Arial" w:cs="Arial"/>
          <w:sz w:val="20"/>
        </w:rPr>
      </w:pPr>
      <w:r w:rsidRPr="003129E0">
        <w:rPr>
          <w:rFonts w:ascii="Arial" w:hAnsi="Arial" w:cs="Arial"/>
          <w:sz w:val="20"/>
        </w:rPr>
        <w:t>We had not intended on having an audience with Herod, but that very afternoon we were secretly ushered into</w:t>
      </w:r>
      <w:r w:rsidR="00AC0675">
        <w:rPr>
          <w:rFonts w:ascii="Arial" w:hAnsi="Arial" w:cs="Arial"/>
          <w:sz w:val="20"/>
        </w:rPr>
        <w:t xml:space="preserve"> his </w:t>
      </w:r>
      <w:r w:rsidRPr="003129E0">
        <w:rPr>
          <w:rFonts w:ascii="Arial" w:hAnsi="Arial" w:cs="Arial"/>
          <w:sz w:val="20"/>
        </w:rPr>
        <w:t>court for questioning.  I must say, I was impressed and fearful at the same time.  But he too was disturbed.  In fact, Matthew notes that Herod was “troubled” or “shaken.”</w:t>
      </w:r>
    </w:p>
    <w:p w14:paraId="5BFA421E"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399FBD46" w14:textId="77777777" w:rsidTr="00E21B78">
        <w:tc>
          <w:tcPr>
            <w:tcW w:w="980" w:type="dxa"/>
          </w:tcPr>
          <w:p w14:paraId="2AC75D1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3D4A9C7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262212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So Herod interrogated us, trying to sound objective and compassionate.  We were treated quite well.  But he seemed for some reason to be very concerned about the exact time the star appeared, though he did not tell us why.  We told</w:t>
            </w:r>
            <w:r w:rsidR="00AC0675">
              <w:rPr>
                <w:rFonts w:ascii="Arial" w:hAnsi="Arial" w:cs="Arial"/>
                <w:sz w:val="20"/>
                <w:lang w:bidi="ar-SA"/>
              </w:rPr>
              <w:t xml:space="preserve"> him </w:t>
            </w:r>
            <w:r w:rsidRPr="003129E0">
              <w:rPr>
                <w:rFonts w:ascii="Arial" w:hAnsi="Arial" w:cs="Arial"/>
                <w:sz w:val="20"/>
                <w:lang w:bidi="ar-SA"/>
              </w:rPr>
              <w:t>it had been many months, and then he surprised us by actually encouraging us to go to Bethlehem.  He told us to return and tell</w:t>
            </w:r>
            <w:r w:rsidR="00AC0675">
              <w:rPr>
                <w:rFonts w:ascii="Arial" w:hAnsi="Arial" w:cs="Arial"/>
                <w:sz w:val="20"/>
                <w:lang w:bidi="ar-SA"/>
              </w:rPr>
              <w:t xml:space="preserve"> him </w:t>
            </w:r>
            <w:r w:rsidRPr="003129E0">
              <w:rPr>
                <w:rFonts w:ascii="Arial" w:hAnsi="Arial" w:cs="Arial"/>
                <w:sz w:val="20"/>
                <w:lang w:bidi="ar-SA"/>
              </w:rPr>
              <w:t xml:space="preserve">the exact location so he could worship the child as well. </w:t>
            </w:r>
          </w:p>
        </w:tc>
      </w:tr>
    </w:tbl>
    <w:p w14:paraId="402CFEEC" w14:textId="77777777" w:rsidR="00F52860" w:rsidRPr="003129E0" w:rsidRDefault="00F52860" w:rsidP="00F52860">
      <w:pPr>
        <w:ind w:right="173"/>
        <w:rPr>
          <w:rFonts w:ascii="Arial" w:hAnsi="Arial" w:cs="Arial"/>
          <w:sz w:val="20"/>
        </w:rPr>
      </w:pPr>
    </w:p>
    <w:p w14:paraId="193C6B12" w14:textId="77777777" w:rsidR="00F52860" w:rsidRPr="003129E0" w:rsidRDefault="00F52860" w:rsidP="00F52860">
      <w:pPr>
        <w:ind w:right="173"/>
        <w:rPr>
          <w:rFonts w:ascii="Arial" w:hAnsi="Arial" w:cs="Arial"/>
          <w:sz w:val="20"/>
        </w:rPr>
      </w:pPr>
      <w:r w:rsidRPr="003129E0">
        <w:rPr>
          <w:rFonts w:ascii="Arial" w:hAnsi="Arial"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of the members of the Sanhedrin desired to go.  I remember thinking, “Are not any of these Jews interested in the birth of their king?  After all, this is </w:t>
      </w:r>
      <w:r w:rsidRPr="003129E0">
        <w:rPr>
          <w:rFonts w:ascii="Arial" w:hAnsi="Arial" w:cs="Arial"/>
          <w:i/>
          <w:sz w:val="20"/>
        </w:rPr>
        <w:t>their</w:t>
      </w:r>
      <w:r w:rsidRPr="003129E0">
        <w:rPr>
          <w:rFonts w:ascii="Arial" w:hAnsi="Arial" w:cs="Arial"/>
          <w:sz w:val="20"/>
        </w:rPr>
        <w:t xml:space="preserve"> king, not the king of us Gentiles!  Will no one investigate this miraculous birth—the appearance for which Israel has awaited for centuries?  Could it be that Jews are so caught up with their daily routine that they exert no effort to seek the very God of the Universe near them?”  This kind of news one should shout from the mountain!</w:t>
      </w:r>
    </w:p>
    <w:p w14:paraId="3DE44205" w14:textId="77777777" w:rsidR="00F52860" w:rsidRPr="003129E0" w:rsidRDefault="00F52860" w:rsidP="00F52860">
      <w:pPr>
        <w:ind w:right="173"/>
        <w:rPr>
          <w:rFonts w:ascii="Arial" w:hAnsi="Arial" w:cs="Arial"/>
          <w:b/>
          <w:sz w:val="20"/>
        </w:rPr>
      </w:pPr>
    </w:p>
    <w:p w14:paraId="78C5814B" w14:textId="77777777" w:rsidR="00F52860" w:rsidRPr="003129E0" w:rsidRDefault="00F52860" w:rsidP="00F52860">
      <w:pPr>
        <w:ind w:right="173"/>
        <w:rPr>
          <w:rFonts w:ascii="Arial" w:hAnsi="Arial" w:cs="Arial"/>
          <w:b/>
          <w:sz w:val="20"/>
        </w:rPr>
      </w:pPr>
      <w:r w:rsidRPr="003129E0">
        <w:rPr>
          <w:rFonts w:ascii="Arial" w:hAnsi="Arial" w:cs="Arial"/>
          <w:b/>
          <w:sz w:val="20"/>
        </w:rPr>
        <w:t>Part 3: Bethlehem</w:t>
      </w:r>
    </w:p>
    <w:p w14:paraId="4BFE2563"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02534FBD" w14:textId="77777777" w:rsidTr="00E21B78">
        <w:tc>
          <w:tcPr>
            <w:tcW w:w="980" w:type="dxa"/>
          </w:tcPr>
          <w:p w14:paraId="6FED2CA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78D67C1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5762BF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5126C50C" w14:textId="77777777" w:rsidR="00F52860" w:rsidRPr="003129E0" w:rsidRDefault="00F52860" w:rsidP="00F52860">
      <w:pPr>
        <w:tabs>
          <w:tab w:val="left" w:pos="7960"/>
        </w:tabs>
        <w:ind w:right="173"/>
        <w:rPr>
          <w:rFonts w:ascii="Arial" w:hAnsi="Arial" w:cs="Arial"/>
          <w:sz w:val="20"/>
        </w:rPr>
      </w:pPr>
    </w:p>
    <w:p w14:paraId="576250D3"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Soon a common-looking peasant woman invited us into her humble dwelling.  With crude walls, woodworking tools, and sawdust everywhere, I almost felt it improper for us to give our lavish gifts of gold, incense, and myrrh.  But we did.  We bowed and worshipped a young toddler without hesitation.</w:t>
      </w:r>
    </w:p>
    <w:p w14:paraId="71C39BF8" w14:textId="77777777" w:rsidR="00F52860" w:rsidRPr="003129E0" w:rsidRDefault="00F52860" w:rsidP="00F52860">
      <w:pPr>
        <w:tabs>
          <w:tab w:val="left" w:pos="7960"/>
        </w:tabs>
        <w:ind w:right="173"/>
        <w:rPr>
          <w:rFonts w:ascii="Arial" w:hAnsi="Arial" w:cs="Arial"/>
          <w:sz w:val="20"/>
        </w:rPr>
      </w:pPr>
    </w:p>
    <w:p w14:paraId="784379D1"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The young couple was honoured by our visit.  They had few visitors—only the lowest strata of society, shepherds.  To my surprise, they asked us to stay the night—but we declined and stayed at an inn.</w:t>
      </w:r>
    </w:p>
    <w:p w14:paraId="4FA54960" w14:textId="77777777" w:rsidR="00F52860" w:rsidRPr="003129E0" w:rsidRDefault="00F52860" w:rsidP="00F52860">
      <w:pPr>
        <w:tabs>
          <w:tab w:val="left" w:pos="7960"/>
        </w:tabs>
        <w:ind w:right="173"/>
        <w:rPr>
          <w:rFonts w:ascii="Arial" w:hAnsi="Arial" w:cs="Arial"/>
          <w:sz w:val="20"/>
        </w:rPr>
      </w:pPr>
    </w:p>
    <w:p w14:paraId="12FCCADC"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That night each of us had a dream—the same dream.  God warned us not to return to Herod.  I tell you, this was a relief!  So we went back to Jericho through the back route and on to Babylon from there.  Such a long journey for so short a visit!  But all the way we marvelled about the privilege of visiting the very God who had visited us.  But what an irony!  Those who lived closest to Bethlehem had missed this great privilege.  Jews ignored Christ but Gentiles worshipped Him.  How about you?  The Jews who should have worshipped the new-born King ignored Him—but Gentiles like me embraced</w:t>
      </w:r>
      <w:r w:rsidR="00AC0675">
        <w:rPr>
          <w:rFonts w:ascii="Arial" w:hAnsi="Arial" w:cs="Arial"/>
          <w:sz w:val="20"/>
        </w:rPr>
        <w:t xml:space="preserve"> him </w:t>
      </w:r>
      <w:r w:rsidRPr="003129E0">
        <w:rPr>
          <w:rFonts w:ascii="Arial" w:hAnsi="Arial" w:cs="Arial"/>
          <w:sz w:val="20"/>
        </w:rPr>
        <w:t>as God.  Have you?  (MI restated)  They had no room in their hearts for Him—just as there was no room for</w:t>
      </w:r>
      <w:r w:rsidR="00AC0675">
        <w:rPr>
          <w:rFonts w:ascii="Arial" w:hAnsi="Arial" w:cs="Arial"/>
          <w:sz w:val="20"/>
        </w:rPr>
        <w:t xml:space="preserve"> him </w:t>
      </w:r>
      <w:r w:rsidRPr="003129E0">
        <w:rPr>
          <w:rFonts w:ascii="Arial" w:hAnsi="Arial" w:cs="Arial"/>
          <w:sz w:val="20"/>
        </w:rPr>
        <w:t>months earlier at the inn.</w:t>
      </w:r>
    </w:p>
    <w:p w14:paraId="06FF0B61" w14:textId="77777777" w:rsidR="00F52860" w:rsidRPr="00CD48D4" w:rsidRDefault="00F52860" w:rsidP="00F52860">
      <w:pPr>
        <w:ind w:right="18"/>
        <w:jc w:val="center"/>
        <w:rPr>
          <w:rFonts w:ascii="Arial" w:hAnsi="Arial" w:cs="Arial"/>
          <w:sz w:val="20"/>
          <w:szCs w:val="15"/>
        </w:rPr>
      </w:pPr>
    </w:p>
    <w:p w14:paraId="01643739" w14:textId="77777777" w:rsidR="00DB2C13" w:rsidRPr="00CD48D4" w:rsidRDefault="00DB2C13" w:rsidP="00DB2C13">
      <w:pPr>
        <w:rPr>
          <w:rFonts w:ascii="Arial" w:hAnsi="Arial" w:cs="Arial"/>
          <w:sz w:val="22"/>
          <w:szCs w:val="15"/>
        </w:rPr>
      </w:pPr>
    </w:p>
    <w:p w14:paraId="7CA734E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35A5B91F" w14:textId="77777777" w:rsidR="00DB2C13" w:rsidRDefault="00DB2C13" w:rsidP="00AE337A">
      <w:pPr>
        <w:jc w:val="center"/>
        <w:rPr>
          <w:rFonts w:ascii="Arial" w:hAnsi="Arial" w:cs="Arial"/>
          <w:b/>
          <w:sz w:val="28"/>
          <w:szCs w:val="21"/>
        </w:rPr>
      </w:pPr>
      <w:r w:rsidRPr="00F74BDF">
        <w:rPr>
          <w:rFonts w:ascii="Arial" w:hAnsi="Arial" w:cs="Arial"/>
          <w:b/>
          <w:sz w:val="28"/>
          <w:szCs w:val="21"/>
        </w:rPr>
        <w:lastRenderedPageBreak/>
        <w:t>Jesus’ Infant Journeys, Baptism &amp; Temptation</w:t>
      </w:r>
    </w:p>
    <w:p w14:paraId="31BB9D79" w14:textId="77777777" w:rsidR="001C00AD" w:rsidRPr="00F74BDF" w:rsidRDefault="001C00AD" w:rsidP="00AE337A">
      <w:pPr>
        <w:jc w:val="center"/>
        <w:rPr>
          <w:rFonts w:ascii="Arial" w:hAnsi="Arial" w:cs="Arial"/>
          <w:b/>
          <w:vanish/>
          <w:sz w:val="28"/>
          <w:szCs w:val="21"/>
        </w:rPr>
      </w:pPr>
    </w:p>
    <w:p w14:paraId="0595022D" w14:textId="77777777" w:rsidR="00DB2C13" w:rsidRPr="00CD48D4" w:rsidRDefault="00DB2C13" w:rsidP="00DB2C13">
      <w:pPr>
        <w:ind w:right="-342"/>
        <w:jc w:val="center"/>
        <w:rPr>
          <w:rFonts w:ascii="Arial" w:hAnsi="Arial" w:cs="Arial"/>
          <w:sz w:val="21"/>
          <w:szCs w:val="13"/>
        </w:rPr>
      </w:pPr>
      <w:r w:rsidRPr="00CD48D4">
        <w:rPr>
          <w:rFonts w:ascii="Arial" w:hAnsi="Arial" w:cs="Arial"/>
          <w:i/>
          <w:sz w:val="21"/>
          <w:szCs w:val="13"/>
        </w:rPr>
        <w:t xml:space="preserve">Bible Visual Resource Book, </w:t>
      </w:r>
      <w:r w:rsidRPr="00CD48D4">
        <w:rPr>
          <w:rFonts w:ascii="Arial" w:hAnsi="Arial" w:cs="Arial"/>
          <w:sz w:val="21"/>
          <w:szCs w:val="13"/>
        </w:rPr>
        <w:t>183</w:t>
      </w:r>
    </w:p>
    <w:p w14:paraId="40813C4F" w14:textId="77777777" w:rsidR="00592400" w:rsidRPr="00CD48D4" w:rsidRDefault="00592400" w:rsidP="00DB2C13">
      <w:pPr>
        <w:ind w:right="-342"/>
        <w:jc w:val="center"/>
        <w:rPr>
          <w:rFonts w:ascii="Arial" w:hAnsi="Arial" w:cs="Arial"/>
          <w:sz w:val="22"/>
          <w:szCs w:val="15"/>
        </w:rPr>
      </w:pPr>
    </w:p>
    <w:p w14:paraId="38F372E0" w14:textId="77777777" w:rsidR="00592400" w:rsidRPr="00CD48D4" w:rsidRDefault="00510F6C" w:rsidP="00DB2C13">
      <w:pPr>
        <w:ind w:right="-342"/>
        <w:jc w:val="center"/>
        <w:rPr>
          <w:rFonts w:ascii="Arial" w:hAnsi="Arial" w:cs="Arial"/>
          <w:sz w:val="22"/>
          <w:szCs w:val="15"/>
        </w:rPr>
      </w:pPr>
      <w:r>
        <w:rPr>
          <w:noProof/>
        </w:rPr>
        <w:drawing>
          <wp:anchor distT="0" distB="0" distL="114300" distR="114300" simplePos="0" relativeHeight="251627520" behindDoc="0" locked="0" layoutInCell="1" allowOverlap="1" wp14:anchorId="74A4AE53" wp14:editId="6CC08FB9">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BC7C" w14:textId="77777777" w:rsidR="00592400" w:rsidRPr="00CD48D4" w:rsidRDefault="00592400" w:rsidP="00DB2C13">
      <w:pPr>
        <w:ind w:right="-342"/>
        <w:jc w:val="center"/>
        <w:rPr>
          <w:rFonts w:ascii="Arial" w:hAnsi="Arial" w:cs="Arial"/>
          <w:sz w:val="22"/>
          <w:szCs w:val="15"/>
        </w:rPr>
      </w:pPr>
    </w:p>
    <w:p w14:paraId="5B6DDB54"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20841024" w14:textId="77777777" w:rsidR="00DB2C13" w:rsidRPr="00F74BDF" w:rsidRDefault="00DB2C13" w:rsidP="00DB2C13">
      <w:pPr>
        <w:ind w:right="-342"/>
        <w:jc w:val="center"/>
        <w:rPr>
          <w:rFonts w:ascii="Arial" w:hAnsi="Arial" w:cs="Arial"/>
          <w:b/>
          <w:sz w:val="28"/>
          <w:szCs w:val="16"/>
        </w:rPr>
      </w:pPr>
      <w:r w:rsidRPr="00F74BDF">
        <w:rPr>
          <w:rFonts w:ascii="Arial" w:hAnsi="Arial" w:cs="Arial"/>
          <w:b/>
          <w:sz w:val="28"/>
          <w:szCs w:val="16"/>
        </w:rPr>
        <w:lastRenderedPageBreak/>
        <w:t>The Parables of Matthew 13</w:t>
      </w:r>
    </w:p>
    <w:p w14:paraId="056BFAC4" w14:textId="77777777" w:rsidR="00DB2C13" w:rsidRPr="00CD48D4" w:rsidRDefault="00DB2C13" w:rsidP="00DB2C13">
      <w:pPr>
        <w:ind w:right="-342"/>
        <w:jc w:val="center"/>
        <w:rPr>
          <w:rFonts w:ascii="Arial" w:hAnsi="Arial" w:cs="Arial"/>
          <w:i/>
          <w:sz w:val="15"/>
          <w:szCs w:val="16"/>
        </w:rPr>
      </w:pPr>
      <w:r w:rsidRPr="00CD48D4">
        <w:rPr>
          <w:rFonts w:ascii="Arial" w:hAnsi="Arial" w:cs="Arial"/>
          <w:i/>
          <w:sz w:val="15"/>
          <w:szCs w:val="16"/>
        </w:rPr>
        <w:t>Adapted from Mark L. Bailey, Dallas Theological Seminary</w:t>
      </w:r>
    </w:p>
    <w:p w14:paraId="1A7FE1D6" w14:textId="77777777" w:rsidR="00DB2C13" w:rsidRPr="00CD48D4" w:rsidRDefault="00DB2C13" w:rsidP="00DB2C13">
      <w:pPr>
        <w:ind w:right="-342"/>
        <w:rPr>
          <w:rFonts w:ascii="Arial" w:hAnsi="Arial" w:cs="Arial"/>
          <w:sz w:val="11"/>
          <w:szCs w:val="16"/>
        </w:rPr>
      </w:pPr>
    </w:p>
    <w:p w14:paraId="37077DCC" w14:textId="35CACB94" w:rsidR="00DB2C13" w:rsidRPr="00CD48D4" w:rsidRDefault="00DB2C13" w:rsidP="00DB2C13">
      <w:pPr>
        <w:ind w:right="-342"/>
        <w:rPr>
          <w:rFonts w:ascii="Arial" w:hAnsi="Arial" w:cs="Arial"/>
          <w:sz w:val="36"/>
          <w:szCs w:val="21"/>
        </w:rPr>
      </w:pPr>
      <w:r w:rsidRPr="00CD48D4">
        <w:rPr>
          <w:rFonts w:ascii="Arial" w:hAnsi="Arial" w:cs="Arial"/>
          <w:sz w:val="20"/>
          <w:szCs w:val="21"/>
        </w:rPr>
        <w:t>Only after the Jewish leaders attributed Christ’s power to Satan (Matt. 12) did</w:t>
      </w:r>
      <w:r w:rsidR="00A65162">
        <w:rPr>
          <w:rFonts w:ascii="Arial" w:hAnsi="Arial" w:cs="Arial"/>
          <w:sz w:val="20"/>
          <w:szCs w:val="21"/>
        </w:rPr>
        <w:t xml:space="preserve"> he </w:t>
      </w:r>
      <w:r w:rsidRPr="00CD48D4">
        <w:rPr>
          <w:rFonts w:ascii="Arial" w:hAnsi="Arial" w:cs="Arial"/>
          <w:sz w:val="20"/>
          <w:szCs w:val="21"/>
        </w:rPr>
        <w:t xml:space="preserve">begin to hide </w:t>
      </w:r>
      <w:r w:rsidR="00581F66">
        <w:rPr>
          <w:rFonts w:ascii="Arial" w:hAnsi="Arial" w:cs="Arial"/>
          <w:sz w:val="20"/>
          <w:szCs w:val="21"/>
        </w:rPr>
        <w:t xml:space="preserve">the </w:t>
      </w:r>
      <w:r w:rsidRPr="00CD48D4">
        <w:rPr>
          <w:rFonts w:ascii="Arial" w:hAnsi="Arial" w:cs="Arial"/>
          <w:sz w:val="20"/>
          <w:szCs w:val="21"/>
        </w:rPr>
        <w:t xml:space="preserve">truth from them in parables (13:3, 10-11).  These parables in Matthew 13 show that, due to the nation’s rejection of the King, the kingdom would not come at that time in its political form.  Why not?  There was one </w:t>
      </w:r>
      <w:r w:rsidR="0095746B" w:rsidRPr="00CD48D4">
        <w:rPr>
          <w:rFonts w:ascii="Arial" w:hAnsi="Arial" w:cs="Arial"/>
          <w:sz w:val="20"/>
          <w:szCs w:val="21"/>
        </w:rPr>
        <w:t>un</w:t>
      </w:r>
      <w:r w:rsidR="0095746B">
        <w:rPr>
          <w:rFonts w:ascii="Arial" w:hAnsi="Arial" w:cs="Arial"/>
          <w:sz w:val="20"/>
          <w:szCs w:val="21"/>
        </w:rPr>
        <w:t>fulfil</w:t>
      </w:r>
      <w:r w:rsidR="0095746B" w:rsidRPr="00CD48D4">
        <w:rPr>
          <w:rFonts w:ascii="Arial" w:hAnsi="Arial" w:cs="Arial"/>
          <w:sz w:val="20"/>
          <w:szCs w:val="21"/>
        </w:rPr>
        <w:t>led</w:t>
      </w:r>
      <w:r w:rsidRPr="00CD48D4">
        <w:rPr>
          <w:rFonts w:ascii="Arial" w:hAnsi="Arial" w:cs="Arial"/>
          <w:sz w:val="20"/>
          <w:szCs w:val="21"/>
        </w:rPr>
        <w:t xml:space="preserve"> requirement of the nation– repentance.  The OT often noted that the nation must be a believing nation for the kingdom to begin (Deut. 30:1-10; Jer. 31:34; cf. John 3:3-5; Rom. 11:26-27).  Thus Jesus began to explain how the kingdom would first come in a form unforeseen (“mystery”) by the OT (i.e., spiritually before physically).</w:t>
      </w:r>
    </w:p>
    <w:p w14:paraId="3571D7A6" w14:textId="77777777" w:rsidR="00DB2C13" w:rsidRPr="00CD48D4" w:rsidRDefault="00DB2C13" w:rsidP="00DB2C13">
      <w:pPr>
        <w:ind w:right="-342"/>
        <w:rPr>
          <w:rFonts w:ascii="Arial" w:hAnsi="Arial" w:cs="Arial"/>
          <w:szCs w:val="16"/>
        </w:rPr>
      </w:pPr>
    </w:p>
    <w:p w14:paraId="6B6ABB4B" w14:textId="77777777" w:rsidR="00DB2C13" w:rsidRPr="009B1483" w:rsidRDefault="00DB2C13" w:rsidP="00DB2C13">
      <w:pPr>
        <w:ind w:right="-342"/>
        <w:rPr>
          <w:rFonts w:ascii="Arial" w:hAnsi="Arial" w:cs="Arial"/>
          <w:b/>
          <w:bCs/>
          <w:szCs w:val="16"/>
        </w:rPr>
      </w:pPr>
      <w:r w:rsidRPr="009B1483">
        <w:rPr>
          <w:rFonts w:ascii="Arial" w:hAnsi="Arial" w:cs="Arial"/>
          <w:b/>
          <w:bCs/>
          <w:szCs w:val="16"/>
          <w:u w:val="single"/>
        </w:rPr>
        <w:t>Parables by the Sea</w:t>
      </w:r>
      <w:r w:rsidRPr="009B1483">
        <w:rPr>
          <w:rFonts w:ascii="Arial" w:hAnsi="Arial" w:cs="Arial"/>
          <w:b/>
          <w:bCs/>
          <w:szCs w:val="16"/>
        </w:rPr>
        <w:t xml:space="preserve"> (outside the house to the multitudes)</w:t>
      </w:r>
    </w:p>
    <w:p w14:paraId="78A00ABA" w14:textId="77777777" w:rsidR="00DB2C13" w:rsidRPr="009B1483" w:rsidRDefault="00DB2C13" w:rsidP="00DB2C13">
      <w:pPr>
        <w:ind w:left="450" w:right="-342" w:hanging="450"/>
        <w:rPr>
          <w:rFonts w:ascii="Arial" w:hAnsi="Arial" w:cs="Arial"/>
          <w:sz w:val="16"/>
          <w:szCs w:val="21"/>
        </w:rPr>
      </w:pPr>
    </w:p>
    <w:p w14:paraId="2EC883B9"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Soils (13:3-9, 18-23)</w:t>
      </w:r>
      <w:r w:rsidRPr="009B1483">
        <w:rPr>
          <w:rFonts w:ascii="Arial" w:hAnsi="Arial" w:cs="Arial"/>
          <w:b/>
          <w:sz w:val="22"/>
          <w:szCs w:val="22"/>
        </w:rPr>
        <w:tab/>
        <w:t>Planting</w:t>
      </w:r>
    </w:p>
    <w:p w14:paraId="5D721750" w14:textId="77777777" w:rsidR="00DB2C13" w:rsidRPr="009B1483" w:rsidRDefault="00DB2C13" w:rsidP="00DB2C13">
      <w:pPr>
        <w:ind w:left="450" w:right="-342"/>
        <w:rPr>
          <w:rFonts w:ascii="Arial" w:hAnsi="Arial" w:cs="Arial"/>
          <w:sz w:val="15"/>
          <w:szCs w:val="21"/>
        </w:rPr>
      </w:pPr>
    </w:p>
    <w:p w14:paraId="7CF5405C"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Why have Israel and the leaders rejected the Messiah?</w:t>
      </w:r>
    </w:p>
    <w:p w14:paraId="67B303A1" w14:textId="77777777" w:rsidR="00DB2C13" w:rsidRPr="009B1483" w:rsidRDefault="00DB2C13" w:rsidP="00DB2C13">
      <w:pPr>
        <w:ind w:left="450" w:right="-342"/>
        <w:rPr>
          <w:rFonts w:ascii="Arial" w:hAnsi="Arial" w:cs="Arial"/>
          <w:sz w:val="15"/>
          <w:szCs w:val="21"/>
        </w:rPr>
      </w:pPr>
    </w:p>
    <w:p w14:paraId="599F1B3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Productivity is determined by receptivity, which is a heart issue.</w:t>
      </w:r>
    </w:p>
    <w:p w14:paraId="47E4041E" w14:textId="77777777" w:rsidR="00DB2C13" w:rsidRPr="009B1483" w:rsidRDefault="00DB2C13" w:rsidP="00DB2C13">
      <w:pPr>
        <w:ind w:left="450" w:right="-342" w:hanging="450"/>
        <w:rPr>
          <w:rFonts w:ascii="Arial" w:hAnsi="Arial" w:cs="Arial"/>
          <w:sz w:val="16"/>
          <w:szCs w:val="21"/>
        </w:rPr>
      </w:pPr>
    </w:p>
    <w:p w14:paraId="117EC566"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Tares (13:24-30, 36-43)</w:t>
      </w:r>
      <w:r w:rsidRPr="009B1483">
        <w:rPr>
          <w:rFonts w:ascii="Arial" w:hAnsi="Arial" w:cs="Arial"/>
          <w:b/>
          <w:sz w:val="22"/>
          <w:szCs w:val="22"/>
        </w:rPr>
        <w:tab/>
        <w:t>Planting</w:t>
      </w:r>
    </w:p>
    <w:p w14:paraId="47678D01" w14:textId="77777777" w:rsidR="00DB2C13" w:rsidRPr="009B1483" w:rsidRDefault="00DB2C13" w:rsidP="00DB2C13">
      <w:pPr>
        <w:ind w:left="450" w:right="-342"/>
        <w:rPr>
          <w:rFonts w:ascii="Arial" w:hAnsi="Arial" w:cs="Arial"/>
          <w:sz w:val="15"/>
          <w:szCs w:val="21"/>
        </w:rPr>
      </w:pPr>
    </w:p>
    <w:p w14:paraId="6A994CFB"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accounts for the false religiosity in the world?</w:t>
      </w:r>
    </w:p>
    <w:p w14:paraId="162B2F6C" w14:textId="77777777" w:rsidR="00DB2C13" w:rsidRPr="009B1483" w:rsidRDefault="00DB2C13" w:rsidP="00DB2C13">
      <w:pPr>
        <w:ind w:left="450" w:right="-342"/>
        <w:rPr>
          <w:rFonts w:ascii="Arial" w:hAnsi="Arial" w:cs="Arial"/>
          <w:sz w:val="15"/>
          <w:szCs w:val="21"/>
        </w:rPr>
      </w:pPr>
    </w:p>
    <w:p w14:paraId="11C70DD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Satan’s counterfeit kingdom in the world will not be fully revealed until the judgment.</w:t>
      </w:r>
    </w:p>
    <w:p w14:paraId="1C6AAF26" w14:textId="77777777" w:rsidR="00DB2C13" w:rsidRPr="009B1483" w:rsidRDefault="00DB2C13" w:rsidP="00DB2C13">
      <w:pPr>
        <w:ind w:left="450" w:right="-342" w:hanging="450"/>
        <w:rPr>
          <w:rFonts w:ascii="Arial" w:hAnsi="Arial" w:cs="Arial"/>
          <w:sz w:val="16"/>
          <w:szCs w:val="21"/>
        </w:rPr>
      </w:pPr>
    </w:p>
    <w:p w14:paraId="43CE0791"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Mustard Seed (13:31-32)</w:t>
      </w:r>
      <w:r w:rsidRPr="009B1483">
        <w:rPr>
          <w:rFonts w:ascii="Arial" w:hAnsi="Arial" w:cs="Arial"/>
          <w:b/>
          <w:sz w:val="22"/>
          <w:szCs w:val="22"/>
        </w:rPr>
        <w:tab/>
        <w:t>Growth</w:t>
      </w:r>
    </w:p>
    <w:p w14:paraId="52051972" w14:textId="77777777" w:rsidR="00DB2C13" w:rsidRPr="009B1483" w:rsidRDefault="00DB2C13" w:rsidP="00DB2C13">
      <w:pPr>
        <w:ind w:left="450" w:right="-342"/>
        <w:rPr>
          <w:rFonts w:ascii="Arial" w:hAnsi="Arial" w:cs="Arial"/>
          <w:sz w:val="15"/>
          <w:szCs w:val="21"/>
        </w:rPr>
      </w:pPr>
    </w:p>
    <w:p w14:paraId="28AE071A"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Will this </w:t>
      </w:r>
      <w:r w:rsidR="00B529C9" w:rsidRPr="009B1483">
        <w:rPr>
          <w:rFonts w:ascii="Arial" w:hAnsi="Arial" w:cs="Arial"/>
          <w:sz w:val="21"/>
          <w:szCs w:val="21"/>
        </w:rPr>
        <w:t>Interadvent</w:t>
      </w:r>
      <w:r w:rsidRPr="009B1483">
        <w:rPr>
          <w:rFonts w:ascii="Arial" w:hAnsi="Arial" w:cs="Arial"/>
          <w:sz w:val="21"/>
          <w:szCs w:val="21"/>
        </w:rPr>
        <w:t xml:space="preserve"> kingdom survive?</w:t>
      </w:r>
    </w:p>
    <w:p w14:paraId="37533E5F" w14:textId="77777777" w:rsidR="00DB2C13" w:rsidRPr="009B1483" w:rsidRDefault="00DB2C13" w:rsidP="00DB2C13">
      <w:pPr>
        <w:ind w:left="450" w:right="-342"/>
        <w:rPr>
          <w:rFonts w:ascii="Arial" w:hAnsi="Arial" w:cs="Arial"/>
          <w:sz w:val="15"/>
          <w:szCs w:val="21"/>
        </w:rPr>
      </w:pPr>
    </w:p>
    <w:p w14:paraId="0F8C98C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Though starting small, the new program will grow to world-wide dimensions.</w:t>
      </w:r>
    </w:p>
    <w:p w14:paraId="1FCD0094" w14:textId="77777777" w:rsidR="00DB2C13" w:rsidRPr="009B1483" w:rsidRDefault="00DB2C13" w:rsidP="00DB2C13">
      <w:pPr>
        <w:ind w:left="450" w:right="-342" w:hanging="450"/>
        <w:rPr>
          <w:rFonts w:ascii="Arial" w:hAnsi="Arial" w:cs="Arial"/>
          <w:sz w:val="16"/>
          <w:szCs w:val="21"/>
        </w:rPr>
      </w:pPr>
    </w:p>
    <w:p w14:paraId="169BE6CA"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Leavening Process (13:33)</w:t>
      </w:r>
      <w:r w:rsidRPr="009B1483">
        <w:rPr>
          <w:rFonts w:ascii="Arial" w:hAnsi="Arial" w:cs="Arial"/>
          <w:b/>
          <w:sz w:val="22"/>
          <w:szCs w:val="22"/>
        </w:rPr>
        <w:tab/>
        <w:t>Growth</w:t>
      </w:r>
    </w:p>
    <w:p w14:paraId="75F18F9F" w14:textId="77777777" w:rsidR="00DB2C13" w:rsidRPr="009B1483" w:rsidRDefault="00DB2C13" w:rsidP="00DB2C13">
      <w:pPr>
        <w:ind w:left="450" w:right="-342"/>
        <w:rPr>
          <w:rFonts w:ascii="Arial" w:hAnsi="Arial" w:cs="Arial"/>
          <w:sz w:val="15"/>
          <w:szCs w:val="21"/>
        </w:rPr>
      </w:pPr>
    </w:p>
    <w:p w14:paraId="4F1FC87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will this new kingdom grow?</w:t>
      </w:r>
    </w:p>
    <w:p w14:paraId="115A40E5" w14:textId="77777777" w:rsidR="00DB2C13" w:rsidRPr="009B1483" w:rsidRDefault="00DB2C13" w:rsidP="00DB2C13">
      <w:pPr>
        <w:ind w:left="450" w:right="-342"/>
        <w:rPr>
          <w:rFonts w:ascii="Arial" w:hAnsi="Arial" w:cs="Arial"/>
          <w:sz w:val="15"/>
          <w:szCs w:val="21"/>
        </w:rPr>
      </w:pPr>
    </w:p>
    <w:p w14:paraId="4E78457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will grow from an internal dynamic (Holy Spirit), not from external organisation (Judaism).</w:t>
      </w:r>
    </w:p>
    <w:p w14:paraId="770EC45E" w14:textId="77777777" w:rsidR="00DB2C13" w:rsidRPr="009B1483" w:rsidRDefault="00DB2C13" w:rsidP="00DB2C13">
      <w:pPr>
        <w:ind w:right="-342"/>
        <w:rPr>
          <w:rFonts w:ascii="Arial" w:hAnsi="Arial" w:cs="Arial"/>
          <w:sz w:val="21"/>
          <w:szCs w:val="21"/>
        </w:rPr>
      </w:pPr>
    </w:p>
    <w:p w14:paraId="0C9042F0" w14:textId="77777777" w:rsidR="00DB2C13" w:rsidRPr="009B1483" w:rsidRDefault="00DB2C13" w:rsidP="00DB2C13">
      <w:pPr>
        <w:ind w:right="-342"/>
        <w:rPr>
          <w:rFonts w:ascii="Arial" w:hAnsi="Arial" w:cs="Arial"/>
          <w:b/>
          <w:bCs/>
        </w:rPr>
      </w:pPr>
      <w:r w:rsidRPr="009B1483">
        <w:rPr>
          <w:rFonts w:ascii="Arial" w:hAnsi="Arial" w:cs="Arial"/>
          <w:b/>
          <w:bCs/>
          <w:u w:val="single"/>
        </w:rPr>
        <w:t>Parables in the House</w:t>
      </w:r>
      <w:r w:rsidRPr="009B1483">
        <w:rPr>
          <w:rFonts w:ascii="Arial" w:hAnsi="Arial" w:cs="Arial"/>
          <w:b/>
          <w:bCs/>
        </w:rPr>
        <w:t xml:space="preserve"> (inside the house to the disciples)</w:t>
      </w:r>
    </w:p>
    <w:p w14:paraId="15649D2C" w14:textId="77777777" w:rsidR="00DB2C13" w:rsidRPr="009B1483" w:rsidRDefault="00DB2C13" w:rsidP="00DB2C13">
      <w:pPr>
        <w:ind w:left="450" w:right="-342" w:hanging="450"/>
        <w:rPr>
          <w:rFonts w:ascii="Arial" w:hAnsi="Arial" w:cs="Arial"/>
          <w:sz w:val="16"/>
          <w:szCs w:val="21"/>
        </w:rPr>
      </w:pPr>
    </w:p>
    <w:p w14:paraId="4FEE6C5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Hid Treasure (13:44)</w:t>
      </w:r>
      <w:r w:rsidRPr="009B1483">
        <w:rPr>
          <w:rFonts w:ascii="Arial" w:hAnsi="Arial" w:cs="Arial"/>
          <w:b/>
          <w:sz w:val="22"/>
          <w:szCs w:val="22"/>
        </w:rPr>
        <w:tab/>
        <w:t>Value</w:t>
      </w:r>
    </w:p>
    <w:p w14:paraId="08BFFB4A" w14:textId="77777777" w:rsidR="00DB2C13" w:rsidRPr="009B1483" w:rsidRDefault="00DB2C13" w:rsidP="00DB2C13">
      <w:pPr>
        <w:ind w:left="450" w:right="-342"/>
        <w:rPr>
          <w:rFonts w:ascii="Arial" w:hAnsi="Arial" w:cs="Arial"/>
          <w:sz w:val="15"/>
          <w:szCs w:val="21"/>
        </w:rPr>
      </w:pPr>
    </w:p>
    <w:p w14:paraId="4817EEA5"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should this new-found program of God be </w:t>
      </w:r>
      <w:r w:rsidRPr="009B1483">
        <w:rPr>
          <w:rFonts w:ascii="Arial" w:hAnsi="Arial" w:cs="Arial"/>
          <w:sz w:val="21"/>
          <w:szCs w:val="21"/>
          <w:u w:val="single"/>
        </w:rPr>
        <w:t>to us</w:t>
      </w:r>
      <w:r w:rsidRPr="009B1483">
        <w:rPr>
          <w:rFonts w:ascii="Arial" w:hAnsi="Arial" w:cs="Arial"/>
          <w:sz w:val="21"/>
          <w:szCs w:val="21"/>
        </w:rPr>
        <w:t>?</w:t>
      </w:r>
    </w:p>
    <w:p w14:paraId="592B0296" w14:textId="77777777" w:rsidR="00DB2C13" w:rsidRPr="009B1483" w:rsidRDefault="00DB2C13" w:rsidP="00DB2C13">
      <w:pPr>
        <w:ind w:left="450" w:right="-342"/>
        <w:rPr>
          <w:rFonts w:ascii="Arial" w:hAnsi="Arial" w:cs="Arial"/>
          <w:sz w:val="15"/>
          <w:szCs w:val="21"/>
        </w:rPr>
      </w:pPr>
    </w:p>
    <w:p w14:paraId="620F1BB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God’s kingdom is so valuable a man should give up everything to be part of it.</w:t>
      </w:r>
    </w:p>
    <w:p w14:paraId="78A82D66" w14:textId="77777777" w:rsidR="00DB2C13" w:rsidRPr="009B1483" w:rsidRDefault="00DB2C13" w:rsidP="00DB2C13">
      <w:pPr>
        <w:ind w:left="450" w:right="-342" w:hanging="450"/>
        <w:rPr>
          <w:rFonts w:ascii="Arial" w:hAnsi="Arial" w:cs="Arial"/>
          <w:sz w:val="16"/>
          <w:szCs w:val="21"/>
        </w:rPr>
      </w:pPr>
    </w:p>
    <w:p w14:paraId="66E2990A"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Pearl Merchant (13:45-46)</w:t>
      </w:r>
      <w:r w:rsidRPr="009B1483">
        <w:rPr>
          <w:rFonts w:ascii="Arial" w:hAnsi="Arial" w:cs="Arial"/>
          <w:b/>
          <w:sz w:val="22"/>
          <w:szCs w:val="22"/>
        </w:rPr>
        <w:tab/>
        <w:t>Value</w:t>
      </w:r>
    </w:p>
    <w:p w14:paraId="1E15FF8F" w14:textId="77777777" w:rsidR="00DB2C13" w:rsidRPr="009B1483" w:rsidRDefault="00DB2C13" w:rsidP="00DB2C13">
      <w:pPr>
        <w:ind w:left="450" w:right="-342"/>
        <w:rPr>
          <w:rFonts w:ascii="Arial" w:hAnsi="Arial" w:cs="Arial"/>
          <w:sz w:val="15"/>
          <w:szCs w:val="21"/>
        </w:rPr>
      </w:pPr>
    </w:p>
    <w:p w14:paraId="4CF9CC24"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is this kingdom </w:t>
      </w:r>
      <w:r w:rsidRPr="009B1483">
        <w:rPr>
          <w:rFonts w:ascii="Arial" w:hAnsi="Arial" w:cs="Arial"/>
          <w:sz w:val="21"/>
          <w:szCs w:val="21"/>
          <w:u w:val="single"/>
        </w:rPr>
        <w:t>to Christ</w:t>
      </w:r>
      <w:r w:rsidRPr="009B1483">
        <w:rPr>
          <w:rFonts w:ascii="Arial" w:hAnsi="Arial" w:cs="Arial"/>
          <w:sz w:val="21"/>
          <w:szCs w:val="21"/>
        </w:rPr>
        <w:t>?</w:t>
      </w:r>
    </w:p>
    <w:p w14:paraId="26196DF3" w14:textId="77777777" w:rsidR="00DB2C13" w:rsidRPr="009B1483" w:rsidRDefault="00DB2C13" w:rsidP="00DB2C13">
      <w:pPr>
        <w:ind w:left="450" w:right="-342"/>
        <w:rPr>
          <w:rFonts w:ascii="Arial" w:hAnsi="Arial" w:cs="Arial"/>
          <w:sz w:val="15"/>
          <w:szCs w:val="21"/>
        </w:rPr>
      </w:pPr>
    </w:p>
    <w:p w14:paraId="389BDA3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was established though Christ’s total self-sacrifice.</w:t>
      </w:r>
    </w:p>
    <w:p w14:paraId="4E0E7E9D" w14:textId="77777777" w:rsidR="00DB2C13" w:rsidRPr="009B1483" w:rsidRDefault="00DB2C13" w:rsidP="00DB2C13">
      <w:pPr>
        <w:ind w:left="450" w:right="-342" w:hanging="450"/>
        <w:rPr>
          <w:rFonts w:ascii="Arial" w:hAnsi="Arial" w:cs="Arial"/>
          <w:sz w:val="16"/>
          <w:szCs w:val="21"/>
        </w:rPr>
      </w:pPr>
    </w:p>
    <w:p w14:paraId="1D1C2DB2"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Dragnet (13:47-50)</w:t>
      </w:r>
      <w:r w:rsidRPr="009B1483">
        <w:rPr>
          <w:rFonts w:ascii="Arial" w:hAnsi="Arial" w:cs="Arial"/>
          <w:b/>
          <w:sz w:val="22"/>
          <w:szCs w:val="22"/>
        </w:rPr>
        <w:tab/>
        <w:t>Responsibilities</w:t>
      </w:r>
    </w:p>
    <w:p w14:paraId="5D11C547" w14:textId="77777777" w:rsidR="00DB2C13" w:rsidRPr="009B1483" w:rsidRDefault="00DB2C13" w:rsidP="00DB2C13">
      <w:pPr>
        <w:ind w:left="450" w:right="-342"/>
        <w:rPr>
          <w:rFonts w:ascii="Arial" w:hAnsi="Arial" w:cs="Arial"/>
          <w:sz w:val="15"/>
          <w:szCs w:val="21"/>
        </w:rPr>
      </w:pPr>
    </w:p>
    <w:p w14:paraId="0DCA16CD"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wide should the invitation to the kingdom be made?</w:t>
      </w:r>
    </w:p>
    <w:p w14:paraId="1CD9806E" w14:textId="77777777" w:rsidR="00DB2C13" w:rsidRPr="009B1483" w:rsidRDefault="00DB2C13" w:rsidP="00DB2C13">
      <w:pPr>
        <w:ind w:left="450" w:right="-342"/>
        <w:rPr>
          <w:rFonts w:ascii="Arial" w:hAnsi="Arial" w:cs="Arial"/>
          <w:sz w:val="15"/>
          <w:szCs w:val="21"/>
        </w:rPr>
      </w:pPr>
    </w:p>
    <w:p w14:paraId="5F20BA2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Evangelism should be done without discrimination.</w:t>
      </w:r>
    </w:p>
    <w:p w14:paraId="05923ADF" w14:textId="77777777" w:rsidR="00DB2C13" w:rsidRPr="009B1483" w:rsidRDefault="00DB2C13" w:rsidP="00DB2C13">
      <w:pPr>
        <w:ind w:left="450" w:right="-342" w:hanging="450"/>
        <w:rPr>
          <w:rFonts w:ascii="Arial" w:hAnsi="Arial" w:cs="Arial"/>
          <w:sz w:val="16"/>
          <w:szCs w:val="21"/>
        </w:rPr>
      </w:pPr>
    </w:p>
    <w:p w14:paraId="55E9222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Householder (13:52)</w:t>
      </w:r>
      <w:r w:rsidRPr="009B1483">
        <w:rPr>
          <w:rFonts w:ascii="Arial" w:hAnsi="Arial" w:cs="Arial"/>
          <w:b/>
          <w:sz w:val="22"/>
          <w:szCs w:val="22"/>
        </w:rPr>
        <w:tab/>
        <w:t>Responsibilities</w:t>
      </w:r>
    </w:p>
    <w:p w14:paraId="6BD0F5C8" w14:textId="77777777" w:rsidR="00DB2C13" w:rsidRPr="009B1483" w:rsidRDefault="00DB2C13" w:rsidP="00DB2C13">
      <w:pPr>
        <w:ind w:left="450" w:right="-342"/>
        <w:rPr>
          <w:rFonts w:ascii="Arial" w:hAnsi="Arial" w:cs="Arial"/>
          <w:sz w:val="15"/>
          <w:szCs w:val="21"/>
        </w:rPr>
      </w:pPr>
    </w:p>
    <w:p w14:paraId="4A71E6E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are the responsibilities of disciples in the kingdom?</w:t>
      </w:r>
    </w:p>
    <w:p w14:paraId="0EB3FF51" w14:textId="77777777" w:rsidR="00DB2C13" w:rsidRPr="009B1483" w:rsidRDefault="00DB2C13" w:rsidP="00DB2C13">
      <w:pPr>
        <w:ind w:left="450" w:right="-342"/>
        <w:rPr>
          <w:rFonts w:ascii="Arial" w:hAnsi="Arial" w:cs="Arial"/>
          <w:sz w:val="15"/>
          <w:szCs w:val="21"/>
        </w:rPr>
      </w:pPr>
    </w:p>
    <w:p w14:paraId="2A56804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5383B999"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F73F6F3"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1ED5B659" w14:textId="77777777" w:rsidR="00E21B78" w:rsidRPr="00CD48D4" w:rsidRDefault="00E21B78" w:rsidP="00E21B78">
      <w:pPr>
        <w:pStyle w:val="Header"/>
        <w:tabs>
          <w:tab w:val="clear" w:pos="4800"/>
          <w:tab w:val="center" w:pos="4950"/>
        </w:tabs>
        <w:ind w:right="-10"/>
        <w:rPr>
          <w:rFonts w:ascii="Arial" w:hAnsi="Arial" w:cs="Arial"/>
          <w:b/>
          <w:sz w:val="32"/>
          <w:szCs w:val="22"/>
        </w:rPr>
      </w:pPr>
      <w:r w:rsidRPr="00CD48D4">
        <w:rPr>
          <w:rFonts w:ascii="Arial" w:hAnsi="Arial" w:cs="Arial"/>
          <w:b/>
          <w:sz w:val="32"/>
          <w:szCs w:val="22"/>
        </w:rPr>
        <w:lastRenderedPageBreak/>
        <w:t>Why Parables?</w:t>
      </w:r>
    </w:p>
    <w:p w14:paraId="07C147BB" w14:textId="77777777" w:rsidR="00E21B78" w:rsidRPr="00CD48D4" w:rsidRDefault="00E21B78" w:rsidP="001C2E02">
      <w:pPr>
        <w:pStyle w:val="Heading1"/>
        <w:numPr>
          <w:ilvl w:val="0"/>
          <w:numId w:val="0"/>
        </w:numPr>
      </w:pPr>
      <w:r w:rsidRPr="00CD48D4">
        <w:t>Introduction</w:t>
      </w:r>
    </w:p>
    <w:p w14:paraId="1CE98AC8" w14:textId="77777777" w:rsidR="00E21B78" w:rsidRPr="00CD48D4" w:rsidRDefault="00E21B78" w:rsidP="00E21B78">
      <w:pPr>
        <w:rPr>
          <w:rFonts w:ascii="Arial" w:hAnsi="Arial" w:cs="Arial"/>
          <w:sz w:val="22"/>
          <w:szCs w:val="22"/>
        </w:rPr>
      </w:pPr>
    </w:p>
    <w:p w14:paraId="467DD6D3" w14:textId="6980B3C2" w:rsidR="00E21B78" w:rsidRPr="00CD48D4" w:rsidRDefault="00E21B78" w:rsidP="00E21B78">
      <w:pPr>
        <w:rPr>
          <w:rFonts w:ascii="Arial" w:hAnsi="Arial" w:cs="Arial"/>
          <w:sz w:val="22"/>
          <w:szCs w:val="22"/>
        </w:rPr>
      </w:pPr>
      <w:r w:rsidRPr="00CD48D4">
        <w:rPr>
          <w:rFonts w:ascii="Arial" w:hAnsi="Arial" w:cs="Arial"/>
          <w:sz w:val="22"/>
          <w:szCs w:val="22"/>
        </w:rPr>
        <w:t xml:space="preserve">Why did Jesus speak in parables (Matt. 13:10)?  Don’t teachers always want to be </w:t>
      </w:r>
      <w:r w:rsidRPr="00CD48D4">
        <w:rPr>
          <w:rFonts w:ascii="Arial" w:hAnsi="Arial" w:cs="Arial"/>
          <w:i/>
          <w:sz w:val="22"/>
          <w:szCs w:val="22"/>
        </w:rPr>
        <w:t>understood</w:t>
      </w:r>
      <w:r w:rsidRPr="00CD48D4">
        <w:rPr>
          <w:rFonts w:ascii="Arial" w:hAnsi="Arial" w:cs="Arial"/>
          <w:sz w:val="22"/>
          <w:szCs w:val="22"/>
        </w:rPr>
        <w:t xml:space="preserve"> by their listeners (I do!)?  When Jesus used parables, many people </w:t>
      </w:r>
      <w:r w:rsidRPr="00CD48D4">
        <w:rPr>
          <w:rFonts w:ascii="Arial" w:hAnsi="Arial" w:cs="Arial"/>
          <w:i/>
          <w:sz w:val="22"/>
          <w:szCs w:val="22"/>
        </w:rPr>
        <w:t>couldn’t</w:t>
      </w:r>
      <w:r w:rsidRPr="00CD48D4">
        <w:rPr>
          <w:rFonts w:ascii="Arial" w:hAnsi="Arial" w:cs="Arial"/>
          <w:sz w:val="22"/>
          <w:szCs w:val="22"/>
        </w:rPr>
        <w:t xml:space="preserve"> understand, but the following benefits came about…</w:t>
      </w:r>
    </w:p>
    <w:p w14:paraId="64A73105" w14:textId="77777777" w:rsidR="00E21B78" w:rsidRPr="00CD48D4" w:rsidRDefault="00E21B78" w:rsidP="001C2E02">
      <w:pPr>
        <w:pStyle w:val="Heading1"/>
        <w:numPr>
          <w:ilvl w:val="0"/>
          <w:numId w:val="6"/>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D107AE2" w14:textId="77777777" w:rsidR="00E21B78" w:rsidRPr="00CD48D4" w:rsidRDefault="00E21B78" w:rsidP="00581F66">
      <w:pPr>
        <w:pStyle w:val="Heading2"/>
      </w:pPr>
      <w:r w:rsidRPr="00CD48D4">
        <w:t>Jesus said, “The secrets of the kingdom of heaven are given to you.”</w:t>
      </w:r>
    </w:p>
    <w:p w14:paraId="7C4729C8" w14:textId="77777777" w:rsidR="00E21B78" w:rsidRPr="00CD48D4" w:rsidRDefault="00E21B78" w:rsidP="00581F66">
      <w:pPr>
        <w:pStyle w:val="Heading2"/>
      </w:pPr>
      <w:r w:rsidRPr="00CD48D4">
        <w:t>By not teaching in a direct manner, Christ encourages those who really want to know</w:t>
      </w:r>
      <w:r w:rsidR="00AC0675">
        <w:t xml:space="preserve"> his </w:t>
      </w:r>
      <w:r w:rsidRPr="00CD48D4">
        <w:t>truth to ponder what</w:t>
      </w:r>
      <w:r w:rsidR="00A65162">
        <w:t xml:space="preserve"> he </w:t>
      </w:r>
      <w:r w:rsidRPr="00CD48D4">
        <w:t>means.</w:t>
      </w:r>
    </w:p>
    <w:p w14:paraId="511ADD42" w14:textId="77777777" w:rsidR="00E21B78" w:rsidRPr="00CD48D4" w:rsidRDefault="00E21B78" w:rsidP="00E35E45">
      <w:pPr>
        <w:pStyle w:val="Heading1"/>
        <w:numPr>
          <w:ilvl w:val="0"/>
          <w:numId w:val="6"/>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EA713B5" w14:textId="77777777" w:rsidR="00E21B78" w:rsidRPr="00CD48D4" w:rsidRDefault="00E21B78" w:rsidP="00581F66">
      <w:pPr>
        <w:pStyle w:val="Heading2"/>
      </w:pPr>
      <w:r w:rsidRPr="00CD48D4">
        <w:t xml:space="preserve">Christ’s highest teaching priority was </w:t>
      </w:r>
      <w:r w:rsidRPr="00F74BDF">
        <w:t>not</w:t>
      </w:r>
      <w:r w:rsidRPr="00CD48D4">
        <w:t xml:space="preserve"> to be understood.  It was to be believed!</w:t>
      </w:r>
    </w:p>
    <w:p w14:paraId="3AABBB5B" w14:textId="77777777" w:rsidR="00E21B78" w:rsidRPr="00CD48D4" w:rsidRDefault="00E21B78" w:rsidP="00581F66">
      <w:pPr>
        <w:pStyle w:val="Heading2"/>
      </w:pPr>
      <w:r w:rsidRPr="00CD48D4">
        <w:t>Speaking plainly could have led to opposition from</w:t>
      </w:r>
      <w:r w:rsidR="00AC0675">
        <w:t xml:space="preserve"> his </w:t>
      </w:r>
      <w:r w:rsidRPr="00CD48D4">
        <w:t>enemies to the extent that they killed</w:t>
      </w:r>
      <w:r w:rsidR="00AC0675">
        <w:t xml:space="preserve"> him </w:t>
      </w:r>
      <w:r w:rsidRPr="00CD48D4">
        <w:t>prematurely.</w:t>
      </w:r>
    </w:p>
    <w:p w14:paraId="693F592A" w14:textId="77777777" w:rsidR="00E21B78" w:rsidRPr="00CD48D4" w:rsidRDefault="00E21B78" w:rsidP="00581F66">
      <w:pPr>
        <w:pStyle w:val="Heading2"/>
      </w:pPr>
      <w:r w:rsidRPr="00CD48D4">
        <w:t>Parables also hid truth from listeners who had already decided to reject him.  As such, they received less spiritual light and therefore less judgment for their rejection (Matt. 11:20-24).</w:t>
      </w:r>
    </w:p>
    <w:p w14:paraId="3E4C888F" w14:textId="77777777" w:rsidR="00E21B78" w:rsidRPr="00CD48D4" w:rsidRDefault="00E21B78" w:rsidP="00E35E45">
      <w:pPr>
        <w:pStyle w:val="Heading1"/>
        <w:numPr>
          <w:ilvl w:val="0"/>
          <w:numId w:val="6"/>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truth.</w:t>
      </w:r>
    </w:p>
    <w:p w14:paraId="191FA9CC" w14:textId="77777777" w:rsidR="00E21B78" w:rsidRPr="00CD48D4" w:rsidRDefault="00E21B78" w:rsidP="00581F66">
      <w:pPr>
        <w:pStyle w:val="Heading2"/>
      </w:pPr>
      <w:r w:rsidRPr="00CD48D4">
        <w:t>Everyone loves a story.  How much more so this is true of those with little education, which describes the majority of those listening to Jesus.</w:t>
      </w:r>
    </w:p>
    <w:p w14:paraId="6EC1B466" w14:textId="77777777" w:rsidR="00E21B78" w:rsidRPr="00CD48D4" w:rsidRDefault="00E21B78" w:rsidP="00581F66">
      <w:pPr>
        <w:pStyle w:val="Heading2"/>
      </w:pPr>
      <w:r w:rsidRPr="00CD48D4">
        <w:t>Jesus was a master teacher.  He angered many with</w:t>
      </w:r>
      <w:r w:rsidR="00AC0675">
        <w:t xml:space="preserve"> his </w:t>
      </w:r>
      <w:r w:rsidRPr="00CD48D4">
        <w:t>words, but</w:t>
      </w:r>
      <w:r w:rsidR="00A65162">
        <w:t xml:space="preserve"> he </w:t>
      </w:r>
      <w:r w:rsidRPr="00CD48D4">
        <w:t>never bored them!</w:t>
      </w:r>
    </w:p>
    <w:p w14:paraId="18329D3A" w14:textId="77777777" w:rsidR="00E21B78" w:rsidRPr="00CD48D4" w:rsidRDefault="00E21B78" w:rsidP="001C2E02">
      <w:pPr>
        <w:pStyle w:val="Heading1"/>
        <w:numPr>
          <w:ilvl w:val="0"/>
          <w:numId w:val="0"/>
        </w:numPr>
      </w:pPr>
      <w:r w:rsidRPr="00CD48D4">
        <w:t>Conclusion</w:t>
      </w:r>
    </w:p>
    <w:p w14:paraId="68C66A66" w14:textId="77777777" w:rsidR="00E21B78" w:rsidRPr="00CD48D4" w:rsidRDefault="00E21B78" w:rsidP="00E21B78">
      <w:pPr>
        <w:ind w:right="-10"/>
        <w:rPr>
          <w:rFonts w:ascii="Arial" w:hAnsi="Arial" w:cs="Arial"/>
          <w:sz w:val="22"/>
          <w:szCs w:val="22"/>
        </w:rPr>
      </w:pPr>
    </w:p>
    <w:p w14:paraId="1EECAAF7" w14:textId="77777777" w:rsidR="00E21B78" w:rsidRPr="00CD48D4" w:rsidRDefault="00E21B78" w:rsidP="00E21B78">
      <w:pPr>
        <w:ind w:left="450" w:right="-10"/>
        <w:rPr>
          <w:rFonts w:ascii="Arial" w:hAnsi="Arial" w:cs="Arial"/>
          <w:sz w:val="22"/>
          <w:szCs w:val="22"/>
        </w:rPr>
      </w:pPr>
      <w:r w:rsidRPr="00CD48D4">
        <w:rPr>
          <w:rFonts w:ascii="Arial" w:hAnsi="Arial" w:cs="Arial"/>
          <w:sz w:val="22"/>
          <w:szCs w:val="22"/>
        </w:rPr>
        <w:t>We should follow the example of Jesus to be more concerned about the response of listeners to the message than we are concerned about our need to be understood.</w:t>
      </w:r>
    </w:p>
    <w:p w14:paraId="78678C62" w14:textId="77777777" w:rsidR="00E21B78" w:rsidRPr="00CD48D4" w:rsidRDefault="00E21B78" w:rsidP="00E21B78">
      <w:pPr>
        <w:rPr>
          <w:rFonts w:ascii="Arial" w:hAnsi="Arial" w:cs="Arial"/>
          <w:sz w:val="18"/>
          <w:szCs w:val="22"/>
        </w:rPr>
      </w:pPr>
    </w:p>
    <w:p w14:paraId="378196D2" w14:textId="77777777" w:rsidR="00DB2C13" w:rsidRPr="00CD48D4" w:rsidRDefault="00DB2C13" w:rsidP="00DB2C13">
      <w:pPr>
        <w:ind w:right="-342"/>
        <w:rPr>
          <w:rFonts w:ascii="Arial" w:hAnsi="Arial" w:cs="Arial"/>
          <w:sz w:val="22"/>
          <w:szCs w:val="15"/>
        </w:rPr>
      </w:pPr>
    </w:p>
    <w:p w14:paraId="0183BC80"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35E3358B" w14:textId="77777777" w:rsidR="00DB2C13" w:rsidRPr="003C7F09" w:rsidRDefault="00DB2C13" w:rsidP="00AE337A">
      <w:pPr>
        <w:ind w:right="-342"/>
        <w:jc w:val="center"/>
        <w:rPr>
          <w:rFonts w:ascii="Arial" w:hAnsi="Arial" w:cs="Arial"/>
          <w:b/>
          <w:bCs/>
          <w:sz w:val="28"/>
          <w:szCs w:val="18"/>
        </w:rPr>
      </w:pPr>
      <w:r w:rsidRPr="003C7F09">
        <w:rPr>
          <w:rFonts w:ascii="Arial" w:hAnsi="Arial" w:cs="Arial"/>
          <w:b/>
          <w:bCs/>
          <w:sz w:val="28"/>
          <w:szCs w:val="18"/>
        </w:rPr>
        <w:lastRenderedPageBreak/>
        <w:t>Jerusalem During the Ministry of Jesus</w:t>
      </w:r>
    </w:p>
    <w:p w14:paraId="6889F46E" w14:textId="77777777" w:rsidR="00DB2C13" w:rsidRPr="00CD48D4" w:rsidRDefault="00DB2C13" w:rsidP="00DB2C13">
      <w:pPr>
        <w:tabs>
          <w:tab w:val="left" w:pos="360"/>
        </w:tabs>
        <w:ind w:left="360" w:right="-342" w:hanging="360"/>
        <w:jc w:val="center"/>
        <w:rPr>
          <w:rFonts w:ascii="Arial" w:hAnsi="Arial" w:cs="Arial"/>
          <w:sz w:val="22"/>
          <w:szCs w:val="15"/>
        </w:rPr>
      </w:pPr>
      <w:r w:rsidRPr="00CD48D4">
        <w:rPr>
          <w:rFonts w:ascii="Arial" w:hAnsi="Arial" w:cs="Arial"/>
          <w:i/>
          <w:sz w:val="22"/>
          <w:szCs w:val="15"/>
        </w:rPr>
        <w:t xml:space="preserve">Bible Visual Resource Book, </w:t>
      </w:r>
      <w:r w:rsidRPr="00CD48D4">
        <w:rPr>
          <w:rFonts w:ascii="Arial" w:hAnsi="Arial" w:cs="Arial"/>
          <w:sz w:val="22"/>
          <w:szCs w:val="15"/>
        </w:rPr>
        <w:t>191</w:t>
      </w:r>
    </w:p>
    <w:p w14:paraId="0F730A96" w14:textId="77777777" w:rsidR="00DB2C13" w:rsidRPr="00CD48D4" w:rsidRDefault="00510F6C" w:rsidP="00A252EC">
      <w:pPr>
        <w:tabs>
          <w:tab w:val="left" w:pos="810"/>
          <w:tab w:val="left" w:pos="7380"/>
          <w:tab w:val="left" w:pos="8819"/>
        </w:tabs>
        <w:ind w:right="-342"/>
        <w:rPr>
          <w:rFonts w:ascii="Arial" w:hAnsi="Arial" w:cs="Arial"/>
          <w:b/>
          <w:szCs w:val="15"/>
        </w:rPr>
        <w:sectPr w:rsidR="00DB2C13" w:rsidRPr="00CD48D4" w:rsidSect="00A748CC">
          <w:headerReference w:type="even" r:id="rId35"/>
          <w:headerReference w:type="default" r:id="rId36"/>
          <w:pgSz w:w="11880" w:h="16840"/>
          <w:pgMar w:top="720" w:right="1152" w:bottom="720" w:left="1440" w:header="720" w:footer="720" w:gutter="0"/>
          <w:pgNumType w:start="80"/>
          <w:cols w:space="720"/>
        </w:sectPr>
      </w:pPr>
      <w:r>
        <w:rPr>
          <w:noProof/>
        </w:rPr>
        <w:drawing>
          <wp:anchor distT="0" distB="0" distL="114300" distR="114300" simplePos="0" relativeHeight="251688960" behindDoc="0" locked="0" layoutInCell="1" allowOverlap="1" wp14:anchorId="3256A9DD" wp14:editId="41BF4E4A">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22D" w14:textId="77777777" w:rsidR="00ED4E34" w:rsidRPr="00C5115F" w:rsidRDefault="00510F6C" w:rsidP="00ED4E34">
      <w:pPr>
        <w:ind w:right="-385"/>
        <w:jc w:val="center"/>
        <w:rPr>
          <w:rFonts w:ascii="Arial" w:hAnsi="Arial" w:cs="Arial"/>
          <w:vanish/>
          <w:sz w:val="16"/>
          <w:szCs w:val="18"/>
        </w:rPr>
      </w:pPr>
      <w:r>
        <w:rPr>
          <w:noProof/>
        </w:rPr>
        <w:lastRenderedPageBreak/>
        <w:drawing>
          <wp:anchor distT="0" distB="0" distL="114300" distR="114300" simplePos="0" relativeHeight="251686912" behindDoc="0" locked="0" layoutInCell="1" allowOverlap="1" wp14:anchorId="632B3FE7" wp14:editId="18B73DA0">
            <wp:simplePos x="0" y="0"/>
            <wp:positionH relativeFrom="column">
              <wp:posOffset>-1452043</wp:posOffset>
            </wp:positionH>
            <wp:positionV relativeFrom="paragraph">
              <wp:posOffset>1802764</wp:posOffset>
            </wp:positionV>
            <wp:extent cx="8909887" cy="6019655"/>
            <wp:effectExtent l="0" t="2540" r="3175" b="3175"/>
            <wp:wrapNone/>
            <wp:docPr id="1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928059" cy="60319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ascii="Arial" w:hAnsi="Arial" w:cs="Arial"/>
          <w:noProof/>
          <w:vanish/>
          <w:sz w:val="16"/>
          <w:szCs w:val="18"/>
        </w:rPr>
        <w:drawing>
          <wp:inline distT="0" distB="0" distL="0" distR="0" wp14:anchorId="54050514" wp14:editId="5FA0A2C3">
            <wp:extent cx="5905500" cy="3924300"/>
            <wp:effectExtent l="0" t="0" r="0" b="0"/>
            <wp:docPr id="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sidR="00ED4E34" w:rsidRPr="00C5115F">
        <w:rPr>
          <w:rFonts w:ascii="Arial" w:hAnsi="Arial" w:cs="Arial"/>
          <w:b/>
          <w:sz w:val="28"/>
          <w:szCs w:val="18"/>
        </w:rPr>
        <w:t xml:space="preserve">Does the Law of Moses Apply to Me? </w:t>
      </w:r>
      <w:r w:rsidR="00ED4E34" w:rsidRPr="00C5115F">
        <w:rPr>
          <w:rFonts w:ascii="Arial" w:hAnsi="Arial" w:cs="Arial"/>
          <w:vanish/>
          <w:sz w:val="13"/>
          <w:szCs w:val="18"/>
        </w:rPr>
        <w:fldChar w:fldCharType="begin"/>
      </w:r>
      <w:r w:rsidR="00ED4E34" w:rsidRPr="00C5115F">
        <w:rPr>
          <w:rFonts w:ascii="Arial" w:hAnsi="Arial" w:cs="Arial"/>
          <w:vanish/>
          <w:sz w:val="13"/>
          <w:szCs w:val="18"/>
        </w:rPr>
        <w:instrText xml:space="preserve"> TC </w:instrText>
      </w:r>
      <w:r w:rsidR="00ED4E34" w:rsidRPr="00C5115F">
        <w:rPr>
          <w:rFonts w:ascii="Arial" w:hAnsi="Arial" w:cs="Arial"/>
          <w:sz w:val="13"/>
          <w:szCs w:val="18"/>
        </w:rPr>
        <w:instrText xml:space="preserve"> " Does the Law of Moses Apply to Me?" \l 4 </w:instrText>
      </w:r>
      <w:r w:rsidR="00ED4E34" w:rsidRPr="00C5115F">
        <w:rPr>
          <w:rFonts w:ascii="Arial" w:hAnsi="Arial" w:cs="Arial"/>
          <w:vanish/>
          <w:sz w:val="13"/>
          <w:szCs w:val="18"/>
        </w:rPr>
        <w:fldChar w:fldCharType="end"/>
      </w:r>
    </w:p>
    <w:p w14:paraId="3816AF57" w14:textId="77777777" w:rsidR="00ED4E34" w:rsidRPr="00C5115F" w:rsidRDefault="00ED4E34" w:rsidP="00ED4E34">
      <w:pPr>
        <w:ind w:right="-385"/>
        <w:jc w:val="center"/>
        <w:rPr>
          <w:rFonts w:ascii="Arial" w:hAnsi="Arial" w:cs="Arial"/>
          <w:vanish/>
          <w:sz w:val="16"/>
          <w:szCs w:val="18"/>
        </w:rPr>
      </w:pPr>
    </w:p>
    <w:p w14:paraId="59517206" w14:textId="77777777" w:rsidR="00ED4E34" w:rsidRPr="00C5115F" w:rsidRDefault="00ED4E34" w:rsidP="00ED4E34">
      <w:pPr>
        <w:ind w:right="-385"/>
        <w:jc w:val="center"/>
        <w:rPr>
          <w:rFonts w:ascii="Arial" w:hAnsi="Arial" w:cs="Arial"/>
          <w:b/>
          <w:sz w:val="22"/>
          <w:szCs w:val="18"/>
        </w:rPr>
      </w:pPr>
      <w:r w:rsidRPr="00C5115F">
        <w:rPr>
          <w:rFonts w:ascii="Arial" w:hAnsi="Arial" w:cs="Arial"/>
          <w:b/>
          <w:sz w:val="22"/>
          <w:szCs w:val="18"/>
        </w:rPr>
        <w:br w:type="page"/>
      </w:r>
      <w:r w:rsidRPr="00C5115F">
        <w:rPr>
          <w:rFonts w:ascii="Arial" w:hAnsi="Arial" w:cs="Arial"/>
          <w:b/>
          <w:sz w:val="22"/>
          <w:szCs w:val="18"/>
        </w:rPr>
        <w:lastRenderedPageBreak/>
        <w:t>Does the Law of Moses Apply to Me (2 of 2)?</w:t>
      </w:r>
    </w:p>
    <w:p w14:paraId="24902CB8" w14:textId="77777777" w:rsidR="00ED4E34" w:rsidRDefault="00ED4E34" w:rsidP="00ED4E34">
      <w:pPr>
        <w:ind w:right="-385"/>
        <w:jc w:val="center"/>
        <w:rPr>
          <w:rFonts w:ascii="Arial" w:hAnsi="Arial" w:cs="Arial"/>
          <w:b/>
          <w:sz w:val="28"/>
          <w:szCs w:val="18"/>
        </w:rPr>
      </w:pPr>
      <w:r w:rsidRPr="00C5115F">
        <w:rPr>
          <w:rFonts w:ascii="Arial" w:hAnsi="Arial" w:cs="Arial"/>
          <w:b/>
          <w:sz w:val="28"/>
          <w:szCs w:val="18"/>
        </w:rPr>
        <w:t xml:space="preserve"> </w:t>
      </w:r>
    </w:p>
    <w:p w14:paraId="4A104ED5" w14:textId="77777777" w:rsidR="00945541" w:rsidRPr="00C5115F" w:rsidRDefault="00510F6C" w:rsidP="00ED4E34">
      <w:pPr>
        <w:ind w:right="-385"/>
        <w:jc w:val="center"/>
        <w:rPr>
          <w:rFonts w:ascii="Arial" w:hAnsi="Arial" w:cs="Arial"/>
          <w:b/>
          <w:sz w:val="28"/>
          <w:szCs w:val="18"/>
        </w:rPr>
      </w:pPr>
      <w:r w:rsidRPr="00401BB6">
        <w:rPr>
          <w:rFonts w:ascii="Arial" w:hAnsi="Arial" w:cs="Arial"/>
          <w:b/>
          <w:noProof/>
          <w:sz w:val="28"/>
          <w:szCs w:val="18"/>
        </w:rPr>
        <w:drawing>
          <wp:inline distT="0" distB="0" distL="0" distR="0" wp14:anchorId="3090EC28" wp14:editId="42C081CA">
            <wp:extent cx="8542020" cy="5890260"/>
            <wp:effectExtent l="5080" t="0" r="0" b="0"/>
            <wp:docPr id="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8542020" cy="5890260"/>
                    </a:xfrm>
                    <a:prstGeom prst="rect">
                      <a:avLst/>
                    </a:prstGeom>
                    <a:noFill/>
                    <a:ln>
                      <a:noFill/>
                    </a:ln>
                  </pic:spPr>
                </pic:pic>
              </a:graphicData>
            </a:graphic>
          </wp:inline>
        </w:drawing>
      </w:r>
    </w:p>
    <w:p w14:paraId="21D457AD" w14:textId="77777777" w:rsidR="00404D35" w:rsidRPr="00404D35" w:rsidRDefault="00ED4E34" w:rsidP="00404D35">
      <w:pPr>
        <w:ind w:right="-385"/>
        <w:jc w:val="center"/>
        <w:rPr>
          <w:rFonts w:ascii="Arial" w:eastAsia="Times" w:hAnsi="Arial" w:cs="Arial"/>
          <w:b/>
          <w:sz w:val="28"/>
          <w:szCs w:val="18"/>
          <w:lang w:val="en-US" w:eastAsia="en-US" w:bidi="ar-SA"/>
        </w:rPr>
      </w:pPr>
      <w:r w:rsidRPr="00C5115F">
        <w:rPr>
          <w:rFonts w:ascii="Arial" w:hAnsi="Arial" w:cs="Arial"/>
          <w:b/>
          <w:sz w:val="28"/>
          <w:szCs w:val="18"/>
        </w:rPr>
        <w:br w:type="page"/>
      </w:r>
      <w:r w:rsidR="00404D35" w:rsidRPr="00404D35">
        <w:rPr>
          <w:rFonts w:ascii="Arial" w:eastAsia="Times" w:hAnsi="Arial" w:cs="Arial"/>
          <w:b/>
          <w:sz w:val="28"/>
          <w:szCs w:val="18"/>
          <w:lang w:val="en-US" w:eastAsia="en-US" w:bidi="ar-SA"/>
        </w:rPr>
        <w:lastRenderedPageBreak/>
        <w:t>Should Christians Follow the Ten Commandments?</w:t>
      </w:r>
    </w:p>
    <w:p w14:paraId="6A34424A" w14:textId="77777777" w:rsidR="00404D35" w:rsidRPr="00404D35" w:rsidRDefault="00404D35" w:rsidP="00404D35">
      <w:pPr>
        <w:ind w:right="-385"/>
        <w:jc w:val="center"/>
        <w:rPr>
          <w:rFonts w:ascii="Arial" w:eastAsia="Times" w:hAnsi="Arial" w:cs="Arial"/>
          <w:sz w:val="16"/>
          <w:szCs w:val="18"/>
          <w:lang w:val="en-US" w:eastAsia="en-US" w:bidi="ar-SA"/>
        </w:rPr>
      </w:pPr>
      <w:bookmarkStart w:id="0" w:name="_Toc393736845"/>
      <w:r w:rsidRPr="00404D35">
        <w:rPr>
          <w:rFonts w:ascii="Arial" w:eastAsia="Times" w:hAnsi="Arial" w:cs="Arial"/>
          <w:sz w:val="16"/>
          <w:szCs w:val="18"/>
          <w:lang w:val="en-US" w:eastAsia="en-US" w:bidi="ar-SA"/>
        </w:rPr>
        <w:t>Adapted from my 1990 dissertation, “The Eschatological Significance of the Sabbath,” Dallas Seminary, 148-53</w:t>
      </w:r>
      <w:bookmarkEnd w:id="0"/>
    </w:p>
    <w:p w14:paraId="71E004CB" w14:textId="77777777" w:rsidR="00404D35" w:rsidRPr="00404D35" w:rsidRDefault="00404D35" w:rsidP="00404D35">
      <w:pPr>
        <w:ind w:right="-385"/>
        <w:jc w:val="center"/>
        <w:rPr>
          <w:rFonts w:ascii="Arial" w:eastAsia="Times" w:hAnsi="Arial" w:cs="Arial"/>
          <w:sz w:val="21"/>
          <w:szCs w:val="18"/>
          <w:lang w:val="en-US" w:eastAsia="en-US" w:bidi="ar-SA"/>
        </w:rPr>
      </w:pPr>
    </w:p>
    <w:p w14:paraId="3A24DFE0" w14:textId="77777777" w:rsidR="00404D35" w:rsidRPr="00404D35" w:rsidRDefault="00404D35" w:rsidP="00404D35">
      <w:pPr>
        <w:ind w:right="-385" w:firstLine="1170"/>
        <w:rPr>
          <w:rFonts w:ascii="Arial" w:eastAsia="Times" w:hAnsi="Arial" w:cs="Arial"/>
          <w:sz w:val="21"/>
          <w:szCs w:val="18"/>
          <w:lang w:val="en-US" w:eastAsia="en-US" w:bidi="ar-SA"/>
        </w:rPr>
      </w:pPr>
      <w:bookmarkStart w:id="1" w:name="_Toc393736846"/>
      <w:r w:rsidRPr="00404D35">
        <w:rPr>
          <w:rFonts w:ascii="Arial" w:eastAsia="Times" w:hAnsi="Arial" w:cs="Arial"/>
          <w:sz w:val="21"/>
          <w:szCs w:val="18"/>
          <w:lang w:val="en-US" w:eastAsia="en-US" w:bidi="ar-SA"/>
        </w:rPr>
        <w:t>Despite the popularity of the belief that the Law is presently valid for believers, the New Testament treats the entire law as abrogated.</w:t>
      </w:r>
      <w:r w:rsidRPr="00404D35">
        <w:rPr>
          <w:rFonts w:ascii="Arial" w:eastAsia="Times" w:hAnsi="Arial" w:cs="Arial"/>
          <w:sz w:val="18"/>
          <w:szCs w:val="22"/>
          <w:vertAlign w:val="superscript"/>
          <w:lang w:val="en-US" w:eastAsia="en-US" w:bidi="ar-SA"/>
        </w:rPr>
        <w:footnoteReference w:id="6"/>
      </w:r>
      <w:r w:rsidRPr="00404D35">
        <w:rPr>
          <w:rFonts w:ascii="Arial" w:eastAsia="Times" w:hAnsi="Arial" w:cs="Arial"/>
          <w:sz w:val="21"/>
          <w:szCs w:val="18"/>
          <w:lang w:val="en-US" w:eastAsia="en-US" w:bidi="ar-SA"/>
        </w:rPr>
        <w:t xml:space="preserve">  This is a major tenant of the Book of Galatians, written in response to the error of supposing that some of the law was still in effect.  Paul's readers were falsely led into believing that </w:t>
      </w:r>
      <w:r w:rsidRPr="00404D35">
        <w:rPr>
          <w:rFonts w:ascii="Arial" w:eastAsia="Times" w:hAnsi="Arial" w:cs="Arial"/>
          <w:i/>
          <w:sz w:val="21"/>
          <w:szCs w:val="18"/>
          <w:lang w:val="en-US" w:eastAsia="en-US" w:bidi="ar-SA"/>
        </w:rPr>
        <w:t>most</w:t>
      </w:r>
      <w:r w:rsidRPr="00404D35">
        <w:rPr>
          <w:rFonts w:ascii="Arial" w:eastAsia="Times" w:hAnsi="Arial" w:cs="Arial"/>
          <w:sz w:val="21"/>
          <w:szCs w:val="18"/>
          <w:lang w:val="en-US" w:eastAsia="en-US" w:bidi="ar-SA"/>
        </w:rPr>
        <w:t xml:space="preserve"> of the law was abrogated (e.g., the sacrificial system, dietary laws, etc.), but </w:t>
      </w:r>
      <w:r w:rsidRPr="00404D35">
        <w:rPr>
          <w:rFonts w:ascii="Arial" w:eastAsia="Times" w:hAnsi="Arial" w:cs="Arial"/>
          <w:i/>
          <w:iCs/>
          <w:sz w:val="21"/>
          <w:szCs w:val="18"/>
          <w:lang w:val="en-US" w:eastAsia="en-US" w:bidi="ar-SA"/>
        </w:rPr>
        <w:t>specific</w:t>
      </w:r>
      <w:r w:rsidRPr="00404D35">
        <w:rPr>
          <w:rFonts w:ascii="Arial" w:eastAsia="Times" w:hAnsi="Arial" w:cs="Arial"/>
          <w:sz w:val="21"/>
          <w:szCs w:val="18"/>
          <w:lang w:val="en-US" w:eastAsia="en-US" w:bidi="ar-SA"/>
        </w:rPr>
        <w:t xml:space="preserve"> laws remained, particularly circumcision.  Paul forcefully took issue with such teaching:</w:t>
      </w:r>
      <w:bookmarkEnd w:id="1"/>
      <w:r w:rsidRPr="00404D35">
        <w:rPr>
          <w:rFonts w:ascii="Arial" w:eastAsia="Times" w:hAnsi="Arial" w:cs="Arial"/>
          <w:sz w:val="21"/>
          <w:szCs w:val="18"/>
          <w:lang w:val="en-US" w:eastAsia="en-US" w:bidi="ar-SA"/>
        </w:rPr>
        <w:t xml:space="preserve"> </w:t>
      </w:r>
    </w:p>
    <w:p w14:paraId="33AD5F14"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2" w:name="_Toc393736847"/>
      <w:r w:rsidRPr="00404D35">
        <w:rPr>
          <w:rFonts w:ascii="Arial" w:eastAsia="Times" w:hAnsi="Arial" w:cs="Arial"/>
          <w:sz w:val="16"/>
          <w:szCs w:val="18"/>
          <w:lang w:val="en-US" w:eastAsia="en-US" w:bidi="ar-SA"/>
        </w:rPr>
        <w:t>Mark my words!  I, Paul, tell you that if you let yourselves be circumcised, Christ will be of no value to you at all.  Again, I declare to every man who lets himself be circumcised that he is obligated to obey the whole law (Gal. 5:2-3).</w:t>
      </w:r>
      <w:bookmarkEnd w:id="2"/>
    </w:p>
    <w:p w14:paraId="1D255FC7" w14:textId="77777777" w:rsidR="00404D35" w:rsidRPr="00404D35" w:rsidRDefault="00404D35" w:rsidP="00404D35">
      <w:pPr>
        <w:ind w:right="-385"/>
        <w:rPr>
          <w:rFonts w:ascii="Arial" w:eastAsia="Times" w:hAnsi="Arial" w:cs="Arial"/>
          <w:sz w:val="21"/>
          <w:szCs w:val="18"/>
          <w:lang w:val="en-US" w:eastAsia="en-US" w:bidi="ar-SA"/>
        </w:rPr>
      </w:pPr>
    </w:p>
    <w:p w14:paraId="3DD82325" w14:textId="77777777" w:rsidR="00404D35" w:rsidRPr="00404D35" w:rsidRDefault="00404D35" w:rsidP="00404D35">
      <w:pPr>
        <w:ind w:right="-385"/>
        <w:rPr>
          <w:rFonts w:ascii="Arial" w:eastAsia="Times" w:hAnsi="Arial" w:cs="Arial"/>
          <w:sz w:val="21"/>
          <w:szCs w:val="18"/>
          <w:lang w:val="en-US" w:eastAsia="en-US" w:bidi="ar-SA"/>
        </w:rPr>
      </w:pPr>
      <w:bookmarkStart w:id="3" w:name="_Toc393736848"/>
      <w:r w:rsidRPr="00404D35">
        <w:rPr>
          <w:rFonts w:ascii="Arial" w:eastAsia="Times" w:hAnsi="Arial" w:cs="Arial"/>
          <w:sz w:val="21"/>
          <w:szCs w:val="18"/>
          <w:lang w:val="en-US" w:eastAsia="en-US" w:bidi="ar-SA"/>
        </w:rPr>
        <w:t xml:space="preserve">The issue to be emphasized here is Paul's view of the law as a whole.  His point is that if one must keep </w:t>
      </w:r>
      <w:r w:rsidRPr="00404D35">
        <w:rPr>
          <w:rFonts w:ascii="Arial" w:eastAsia="Times" w:hAnsi="Arial" w:cs="Arial"/>
          <w:i/>
          <w:sz w:val="21"/>
          <w:szCs w:val="18"/>
          <w:lang w:val="en-US" w:eastAsia="en-US" w:bidi="ar-SA"/>
        </w:rPr>
        <w:t>any</w:t>
      </w:r>
      <w:r w:rsidRPr="00404D35">
        <w:rPr>
          <w:rFonts w:ascii="Arial" w:eastAsia="Times" w:hAnsi="Arial" w:cs="Arial"/>
          <w:sz w:val="21"/>
          <w:szCs w:val="18"/>
          <w:lang w:val="en-US" w:eastAsia="en-US" w:bidi="ar-SA"/>
        </w:rPr>
        <w:t xml:space="preserve"> part of it, he must keep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 xml:space="preserve">of it.  Conversely stated, if the believer is free from the law, he is free from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of it.  This applies whether the part referred to is circumcision, the Sabbath, or any other part.</w:t>
      </w:r>
      <w:r w:rsidRPr="00404D35">
        <w:rPr>
          <w:rFonts w:ascii="Arial" w:eastAsia="Times" w:hAnsi="Arial" w:cs="Arial"/>
          <w:sz w:val="18"/>
          <w:szCs w:val="22"/>
          <w:vertAlign w:val="superscript"/>
          <w:lang w:val="en-US" w:eastAsia="en-US" w:bidi="ar-SA"/>
        </w:rPr>
        <w:footnoteReference w:id="7"/>
      </w:r>
      <w:bookmarkEnd w:id="3"/>
    </w:p>
    <w:p w14:paraId="27C911B8" w14:textId="77777777" w:rsidR="00404D35" w:rsidRPr="00404D35" w:rsidRDefault="00404D35" w:rsidP="00404D35">
      <w:pPr>
        <w:ind w:right="-385" w:firstLine="1170"/>
        <w:rPr>
          <w:rFonts w:ascii="Arial" w:eastAsia="Times" w:hAnsi="Arial" w:cs="Arial"/>
          <w:sz w:val="21"/>
          <w:szCs w:val="18"/>
          <w:lang w:val="en-US" w:eastAsia="en-US" w:bidi="ar-SA"/>
        </w:rPr>
      </w:pPr>
    </w:p>
    <w:p w14:paraId="67B97A10" w14:textId="77777777" w:rsidR="00404D35" w:rsidRPr="00404D35" w:rsidRDefault="00404D35" w:rsidP="00404D35">
      <w:pPr>
        <w:ind w:right="-385" w:firstLine="1170"/>
        <w:rPr>
          <w:rFonts w:ascii="Arial" w:eastAsia="Times" w:hAnsi="Arial" w:cs="Arial"/>
          <w:sz w:val="21"/>
          <w:szCs w:val="18"/>
          <w:lang w:val="en-US" w:eastAsia="en-US" w:bidi="ar-SA"/>
        </w:rPr>
      </w:pPr>
      <w:bookmarkStart w:id="4" w:name="_Toc393736849"/>
      <w:r w:rsidRPr="00404D35">
        <w:rPr>
          <w:rFonts w:ascii="Arial" w:eastAsia="Times" w:hAnsi="Arial" w:cs="Arial"/>
          <w:sz w:val="21"/>
          <w:szCs w:val="18"/>
          <w:lang w:val="en-US" w:eastAsia="en-US" w:bidi="ar-SA"/>
        </w:rPr>
        <w:t xml:space="preserve">The Pauline epistles uphold abolishing the </w:t>
      </w:r>
      <w:r w:rsidRPr="00404D35">
        <w:rPr>
          <w:rFonts w:ascii="Arial" w:eastAsia="Times" w:hAnsi="Arial" w:cs="Arial"/>
          <w:i/>
          <w:sz w:val="21"/>
          <w:szCs w:val="18"/>
          <w:lang w:val="en-US" w:eastAsia="en-US" w:bidi="ar-SA"/>
        </w:rPr>
        <w:t>entire</w:t>
      </w:r>
      <w:r w:rsidRPr="00404D35">
        <w:rPr>
          <w:rFonts w:ascii="Arial" w:eastAsia="Times" w:hAnsi="Arial" w:cs="Arial"/>
          <w:sz w:val="21"/>
          <w:szCs w:val="18"/>
          <w:lang w:val="en-US" w:eastAsia="en-US" w:bidi="ar-SA"/>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had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404D35">
        <w:rPr>
          <w:rFonts w:ascii="Arial" w:eastAsia="Times" w:hAnsi="Arial" w:cs="Arial"/>
          <w:sz w:val="18"/>
          <w:szCs w:val="22"/>
          <w:vertAlign w:val="superscript"/>
          <w:lang w:val="en-US" w:eastAsia="en-US" w:bidi="ar-SA"/>
        </w:rPr>
        <w:footnoteReference w:id="8"/>
      </w:r>
      <w:r w:rsidRPr="00404D35">
        <w:rPr>
          <w:rFonts w:ascii="Arial" w:eastAsia="Times" w:hAnsi="Arial" w:cs="Arial"/>
          <w:sz w:val="21"/>
          <w:szCs w:val="18"/>
          <w:lang w:val="en-US" w:eastAsia="en-US" w:bidi="ar-SA"/>
        </w:rPr>
        <w:t xml:space="preserve">  Finally, in 1 Corinthians 9:20, Paul very clearly declares himself free from the law:</w:t>
      </w:r>
      <w:bookmarkEnd w:id="4"/>
    </w:p>
    <w:p w14:paraId="518C96D2"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5" w:name="_Toc393736850"/>
      <w:r w:rsidRPr="00404D35">
        <w:rPr>
          <w:rFonts w:ascii="Arial" w:eastAsia="Times" w:hAnsi="Arial" w:cs="Arial"/>
          <w:sz w:val="16"/>
          <w:szCs w:val="18"/>
          <w:lang w:val="en-US" w:eastAsia="en-US" w:bidi="ar-SA"/>
        </w:rPr>
        <w:t>To the Jews, I became like a Jew to win the Jews.  To those under the law, I became like one under the law (though I myself am not under the law) to win those under the law.</w:t>
      </w:r>
      <w:bookmarkEnd w:id="5"/>
    </w:p>
    <w:p w14:paraId="1982DC6B" w14:textId="77777777" w:rsidR="00404D35" w:rsidRPr="00404D35" w:rsidRDefault="00404D35" w:rsidP="00404D35">
      <w:pPr>
        <w:ind w:right="-385"/>
        <w:rPr>
          <w:rFonts w:ascii="Arial" w:eastAsia="Times" w:hAnsi="Arial" w:cs="Arial"/>
          <w:sz w:val="21"/>
          <w:szCs w:val="18"/>
          <w:lang w:val="en-US" w:eastAsia="en-US" w:bidi="ar-SA"/>
        </w:rPr>
      </w:pPr>
    </w:p>
    <w:p w14:paraId="4C4EBE73" w14:textId="77777777" w:rsidR="00404D35" w:rsidRPr="00404D35" w:rsidRDefault="00404D35" w:rsidP="00404D35">
      <w:pPr>
        <w:ind w:right="-385"/>
        <w:rPr>
          <w:rFonts w:ascii="Arial" w:eastAsia="Times" w:hAnsi="Arial" w:cs="Arial"/>
          <w:sz w:val="21"/>
          <w:szCs w:val="18"/>
          <w:lang w:val="en-US" w:eastAsia="en-US" w:bidi="ar-SA"/>
        </w:rPr>
      </w:pPr>
      <w:bookmarkStart w:id="6" w:name="_Toc393736851"/>
      <w:r w:rsidRPr="00404D35">
        <w:rPr>
          <w:rFonts w:ascii="Arial" w:eastAsia="Times" w:hAnsi="Arial" w:cs="Arial"/>
          <w:sz w:val="21"/>
          <w:szCs w:val="18"/>
          <w:lang w:val="en-US" w:eastAsia="en-US" w:bidi="ar-SA"/>
        </w:rPr>
        <w:t>Paul could not have stated more clearly that he was not under the law.  He makes the same claim for his Roman readers as well: "You are not under the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404D35">
        <w:rPr>
          <w:rFonts w:ascii="Arial" w:eastAsia="Times" w:hAnsi="Arial" w:cs="Arial"/>
          <w:sz w:val="18"/>
          <w:szCs w:val="22"/>
          <w:vertAlign w:val="superscript"/>
          <w:lang w:val="en-US" w:eastAsia="en-US" w:bidi="ar-SA"/>
        </w:rPr>
        <w:footnoteReference w:id="9"/>
      </w:r>
      <w:bookmarkEnd w:id="6"/>
    </w:p>
    <w:p w14:paraId="03ED29DB" w14:textId="77777777" w:rsidR="00404D35" w:rsidRPr="00404D35" w:rsidRDefault="00404D35" w:rsidP="00404D35">
      <w:pPr>
        <w:spacing w:before="240"/>
        <w:ind w:right="-385"/>
        <w:rPr>
          <w:rFonts w:ascii="Arial" w:eastAsia="Times" w:hAnsi="Arial" w:cs="Arial"/>
          <w:sz w:val="21"/>
          <w:szCs w:val="18"/>
          <w:lang w:val="en-US" w:eastAsia="en-US" w:bidi="ar-SA"/>
        </w:rPr>
      </w:pPr>
      <w:bookmarkStart w:id="7" w:name="_Toc393736852"/>
      <w:r w:rsidRPr="00404D35">
        <w:rPr>
          <w:rFonts w:ascii="Arial" w:eastAsia="Times" w:hAnsi="Arial" w:cs="Arial"/>
          <w:sz w:val="21"/>
          <w:szCs w:val="18"/>
          <w:u w:val="single"/>
          <w:lang w:val="en-US" w:eastAsia="en-US" w:bidi="ar-SA"/>
        </w:rPr>
        <w:t>Paul and the Decalogue</w:t>
      </w:r>
      <w:bookmarkEnd w:id="7"/>
    </w:p>
    <w:p w14:paraId="3C6B7580" w14:textId="77777777" w:rsidR="00404D35" w:rsidRPr="00404D35" w:rsidRDefault="00404D35" w:rsidP="00404D35">
      <w:pPr>
        <w:ind w:right="-385" w:firstLine="1170"/>
        <w:rPr>
          <w:rFonts w:ascii="Arial" w:eastAsia="Times" w:hAnsi="Arial" w:cs="Arial"/>
          <w:sz w:val="21"/>
          <w:szCs w:val="18"/>
          <w:lang w:val="en-US" w:eastAsia="en-US" w:bidi="ar-SA"/>
        </w:rPr>
      </w:pPr>
      <w:bookmarkStart w:id="8" w:name="_Toc393736853"/>
      <w:r w:rsidRPr="00404D35">
        <w:rPr>
          <w:rFonts w:ascii="Arial" w:eastAsia="Times" w:hAnsi="Arial" w:cs="Arial"/>
          <w:sz w:val="21"/>
          <w:szCs w:val="18"/>
          <w:lang w:val="en-US" w:eastAsia="en-US" w:bidi="ar-SA"/>
        </w:rPr>
        <w:t>While many passages have been cited above to show the end of the law, those most pertinent to the present study are two texts explicitly pointing to the end of the Ten Commandments in the present age.  The first text is Romans 7.  Here, Paul emphatically states that the believer has died to the law by being joined to Christ (v. 4) with the result that he is released from the law (v. 6).  His following illustration specifies this "law" as the Decalogue refers to the tenth commandment</w:t>
      </w:r>
      <w:bookmarkEnd w:id="8"/>
      <w:r w:rsidRPr="00404D35">
        <w:rPr>
          <w:rFonts w:ascii="Arial" w:eastAsia="Times" w:hAnsi="Arial" w:cs="Arial"/>
          <w:sz w:val="21"/>
          <w:szCs w:val="18"/>
          <w:lang w:val="en-US" w:eastAsia="en-US" w:bidi="ar-SA"/>
        </w:rPr>
        <w:t xml:space="preserve"> </w:t>
      </w:r>
      <w:bookmarkStart w:id="9" w:name="_Toc393736854"/>
      <w:r w:rsidRPr="00404D35">
        <w:rPr>
          <w:rFonts w:ascii="Arial" w:eastAsia="Times" w:hAnsi="Arial" w:cs="Arial"/>
          <w:sz w:val="21"/>
          <w:szCs w:val="18"/>
          <w:lang w:val="en-US" w:eastAsia="en-US" w:bidi="ar-SA"/>
        </w:rPr>
        <w:t>which prohibits coveting (vv. 7f.).  The purpose of this prohibition was to reveal Israel's inability to obey the law of God.  Specifically, Paul claims freedom from the law because it has already fulfilled its purpose in exposing sin.  Further, since the Decalogue is an essential unity, the abolition of one of its commandments (coveting) shows the abolition of them all.</w:t>
      </w:r>
      <w:r w:rsidRPr="00404D35">
        <w:rPr>
          <w:rFonts w:ascii="Arial" w:eastAsia="Times" w:hAnsi="Arial" w:cs="Arial"/>
          <w:sz w:val="18"/>
          <w:szCs w:val="22"/>
          <w:vertAlign w:val="superscript"/>
          <w:lang w:val="en-US" w:eastAsia="en-US" w:bidi="ar-SA"/>
        </w:rPr>
        <w:footnoteReference w:id="10"/>
      </w:r>
      <w:r w:rsidRPr="00404D35">
        <w:rPr>
          <w:rFonts w:ascii="Arial" w:eastAsia="Times" w:hAnsi="Arial" w:cs="Arial"/>
          <w:sz w:val="21"/>
          <w:szCs w:val="18"/>
          <w:lang w:val="en-US" w:eastAsia="en-US" w:bidi="ar-SA"/>
        </w:rPr>
        <w:t xml:space="preserve">  In other words, since his illustration </w:t>
      </w:r>
      <w:r w:rsidRPr="00404D35">
        <w:rPr>
          <w:rFonts w:ascii="Arial" w:eastAsia="Times" w:hAnsi="Arial" w:cs="Arial"/>
          <w:sz w:val="21"/>
          <w:szCs w:val="18"/>
          <w:lang w:val="en-US" w:eastAsia="en-US" w:bidi="ar-SA"/>
        </w:rPr>
        <w:lastRenderedPageBreak/>
        <w:t xml:space="preserve">denotes that believers are free from </w:t>
      </w:r>
      <w:r w:rsidRPr="00404D35">
        <w:rPr>
          <w:rFonts w:ascii="Arial" w:eastAsia="Times" w:hAnsi="Arial" w:cs="Arial"/>
          <w:i/>
          <w:sz w:val="21"/>
          <w:szCs w:val="18"/>
          <w:lang w:val="en-US" w:eastAsia="en-US" w:bidi="ar-SA"/>
        </w:rPr>
        <w:t>one</w:t>
      </w:r>
      <w:r w:rsidRPr="00404D35">
        <w:rPr>
          <w:rFonts w:ascii="Arial" w:eastAsia="Times" w:hAnsi="Arial" w:cs="Arial"/>
          <w:sz w:val="21"/>
          <w:szCs w:val="18"/>
          <w:lang w:val="en-US" w:eastAsia="en-US" w:bidi="ar-SA"/>
        </w:rPr>
        <w:t xml:space="preserve"> of the Ten Commandments, and the Decalogue is a unity, it follows that believers are also free from </w:t>
      </w:r>
      <w:r w:rsidRPr="00404D35">
        <w:rPr>
          <w:rFonts w:ascii="Arial" w:eastAsia="Times" w:hAnsi="Arial" w:cs="Arial"/>
          <w:i/>
          <w:sz w:val="21"/>
          <w:szCs w:val="18"/>
          <w:lang w:val="en-US" w:eastAsia="en-US" w:bidi="ar-SA"/>
        </w:rPr>
        <w:t>all</w:t>
      </w:r>
      <w:r w:rsidRPr="00404D35">
        <w:rPr>
          <w:rFonts w:ascii="Arial" w:eastAsia="Times" w:hAnsi="Arial" w:cs="Arial"/>
          <w:sz w:val="21"/>
          <w:szCs w:val="18"/>
          <w:lang w:val="en-US" w:eastAsia="en-US" w:bidi="ar-SA"/>
        </w:rPr>
        <w:t xml:space="preserve"> of the commandments, which includes the Sabbath.</w:t>
      </w:r>
      <w:bookmarkEnd w:id="9"/>
    </w:p>
    <w:p w14:paraId="01877929" w14:textId="77777777" w:rsidR="00404D35" w:rsidRPr="00404D35" w:rsidRDefault="00404D35" w:rsidP="00404D35">
      <w:pPr>
        <w:ind w:right="-385" w:firstLine="1170"/>
        <w:rPr>
          <w:rFonts w:ascii="Arial" w:eastAsia="Times" w:hAnsi="Arial" w:cs="Arial"/>
          <w:sz w:val="21"/>
          <w:szCs w:val="18"/>
          <w:lang w:val="en-US" w:eastAsia="en-US" w:bidi="ar-SA"/>
        </w:rPr>
      </w:pPr>
    </w:p>
    <w:p w14:paraId="453FBC36" w14:textId="77777777" w:rsidR="00404D35" w:rsidRPr="00404D35" w:rsidRDefault="00404D35" w:rsidP="00404D35">
      <w:pPr>
        <w:ind w:right="-385" w:firstLine="1170"/>
        <w:rPr>
          <w:rFonts w:ascii="Arial" w:eastAsia="Times" w:hAnsi="Arial" w:cs="Arial"/>
          <w:sz w:val="21"/>
          <w:szCs w:val="18"/>
          <w:lang w:val="en-US" w:eastAsia="en-US" w:bidi="ar-SA"/>
        </w:rPr>
      </w:pPr>
      <w:bookmarkStart w:id="10" w:name="_Toc393736855"/>
      <w:r w:rsidRPr="00404D35">
        <w:rPr>
          <w:rFonts w:ascii="Arial" w:eastAsia="Times" w:hAnsi="Arial" w:cs="Arial"/>
          <w:sz w:val="21"/>
          <w:szCs w:val="18"/>
          <w:lang w:val="en-US" w:eastAsia="en-US" w:bidi="ar-SA"/>
        </w:rPr>
        <w:t>Second Corinthians 3 is a second passage that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404D35">
        <w:rPr>
          <w:rFonts w:ascii="Arial" w:eastAsia="Times" w:hAnsi="Arial" w:cs="Arial"/>
          <w:sz w:val="18"/>
          <w:szCs w:val="22"/>
          <w:vertAlign w:val="superscript"/>
          <w:lang w:val="en-US" w:eastAsia="en-US" w:bidi="ar-SA"/>
        </w:rPr>
        <w:footnoteReference w:id="11"/>
      </w:r>
      <w:r w:rsidRPr="00404D35">
        <w:rPr>
          <w:rFonts w:ascii="Arial" w:eastAsia="Times" w:hAnsi="Arial" w:cs="Arial"/>
          <w:sz w:val="21"/>
          <w:szCs w:val="18"/>
          <w:lang w:val="en-US" w:eastAsia="en-US" w:bidi="ar-SA"/>
        </w:rPr>
        <w:t xml:space="preserve">  Conversely, the Old Covenant was engraved upon tablets of stone (3:3, 7).  The crucial issue here is </w:t>
      </w:r>
      <w:r w:rsidRPr="00404D35">
        <w:rPr>
          <w:rFonts w:ascii="Arial" w:eastAsia="Times" w:hAnsi="Arial" w:cs="Arial"/>
          <w:i/>
          <w:sz w:val="21"/>
          <w:szCs w:val="18"/>
          <w:lang w:val="en-US" w:eastAsia="en-US" w:bidi="ar-SA"/>
        </w:rPr>
        <w:t>what</w:t>
      </w:r>
      <w:r w:rsidRPr="00404D35">
        <w:rPr>
          <w:rFonts w:ascii="Arial" w:eastAsia="Times" w:hAnsi="Arial" w:cs="Arial"/>
          <w:sz w:val="21"/>
          <w:szCs w:val="18"/>
          <w:lang w:val="en-US" w:eastAsia="en-US" w:bidi="ar-SA"/>
        </w:rPr>
        <w:t xml:space="preserve"> was written on stone in the Old Testament.  Was it the entire law?  No, only the Ten Commandments were engraved upon the tablets at Sinai (Deut. 4:13; 5:22).</w:t>
      </w:r>
      <w:r w:rsidRPr="00404D35">
        <w:rPr>
          <w:rFonts w:ascii="Arial" w:eastAsia="Times" w:hAnsi="Arial" w:cs="Arial"/>
          <w:sz w:val="18"/>
          <w:szCs w:val="22"/>
          <w:vertAlign w:val="superscript"/>
          <w:lang w:val="en-US" w:eastAsia="en-US" w:bidi="ar-SA"/>
        </w:rPr>
        <w:footnoteReference w:id="12"/>
      </w:r>
      <w:r w:rsidRPr="00404D35">
        <w:rPr>
          <w:rFonts w:ascii="Arial" w:eastAsia="Times" w:hAnsi="Arial" w:cs="Arial"/>
          <w:sz w:val="21"/>
          <w:szCs w:val="18"/>
          <w:lang w:val="en-US" w:eastAsia="en-US" w:bidi="ar-SA"/>
        </w:rPr>
        <w:t xml:space="preserve">  In other words, Paul equates the Old Covenant with the Decalogue.</w:t>
      </w:r>
      <w:r w:rsidRPr="00404D35">
        <w:rPr>
          <w:rFonts w:ascii="Arial" w:eastAsia="Times" w:hAnsi="Arial" w:cs="Arial"/>
          <w:sz w:val="18"/>
          <w:szCs w:val="22"/>
          <w:vertAlign w:val="superscript"/>
          <w:lang w:val="en-US" w:eastAsia="en-US" w:bidi="ar-SA"/>
        </w:rPr>
        <w:footnoteReference w:id="13"/>
      </w:r>
      <w:r w:rsidRPr="00404D35">
        <w:rPr>
          <w:rFonts w:ascii="Arial" w:eastAsia="Times" w:hAnsi="Arial" w:cs="Arial"/>
          <w:sz w:val="21"/>
          <w:szCs w:val="18"/>
          <w:lang w:val="en-US" w:eastAsia="en-US" w:bidi="ar-SA"/>
        </w:rPr>
        <w:t xml:space="preserve">  This law had a fading glory (i.e., lacked permanent validity)</w:t>
      </w:r>
      <w:r w:rsidRPr="00404D35">
        <w:rPr>
          <w:rFonts w:ascii="Arial" w:eastAsia="Times" w:hAnsi="Arial" w:cs="Arial"/>
          <w:sz w:val="18"/>
          <w:szCs w:val="22"/>
          <w:vertAlign w:val="superscript"/>
          <w:lang w:val="en-US" w:eastAsia="en-US" w:bidi="ar-SA"/>
        </w:rPr>
        <w:footnoteReference w:id="14"/>
      </w:r>
      <w:r w:rsidRPr="00404D35">
        <w:rPr>
          <w:rFonts w:ascii="Arial" w:eastAsia="Times" w:hAnsi="Arial" w:cs="Arial"/>
          <w:sz w:val="21"/>
          <w:szCs w:val="18"/>
          <w:lang w:val="en-US" w:eastAsia="en-US" w:bidi="ar-SA"/>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404D35">
        <w:rPr>
          <w:rFonts w:ascii="Arial" w:eastAsia="Times" w:hAnsi="Arial" w:cs="Arial"/>
          <w:sz w:val="18"/>
          <w:szCs w:val="22"/>
          <w:vertAlign w:val="superscript"/>
          <w:lang w:val="en-US" w:eastAsia="en-US" w:bidi="ar-SA"/>
        </w:rPr>
        <w:footnoteReference w:id="15"/>
      </w:r>
      <w:r w:rsidRPr="00404D35">
        <w:rPr>
          <w:rFonts w:ascii="Arial" w:eastAsia="Times" w:hAnsi="Arial" w:cs="Arial"/>
          <w:sz w:val="21"/>
          <w:szCs w:val="18"/>
          <w:lang w:val="en-US" w:eastAsia="en-US" w:bidi="ar-SA"/>
        </w:rPr>
        <w:t xml:space="preserve">  That the Sabbath is included within this abolished Decalogue also is supported in that the New Testament never enforces the death penalty for disobeying the Ten Commandments.</w:t>
      </w:r>
      <w:r w:rsidRPr="00404D35">
        <w:rPr>
          <w:rFonts w:ascii="Arial" w:eastAsia="Times" w:hAnsi="Arial" w:cs="Arial"/>
          <w:sz w:val="18"/>
          <w:szCs w:val="22"/>
          <w:vertAlign w:val="superscript"/>
          <w:lang w:val="en-US" w:eastAsia="en-US" w:bidi="ar-SA"/>
        </w:rPr>
        <w:footnoteReference w:id="16"/>
      </w:r>
      <w:r w:rsidRPr="00404D35">
        <w:rPr>
          <w:rFonts w:ascii="Arial" w:eastAsia="Times" w:hAnsi="Arial" w:cs="Arial"/>
          <w:sz w:val="21"/>
          <w:szCs w:val="18"/>
          <w:lang w:val="en-US" w:eastAsia="en-US" w:bidi="ar-SA"/>
        </w:rPr>
        <w:t xml:space="preserve">  It is inconsistent to argue for the continuance of the Sabbath requirement in the present age without a continued penalty for neglecting it.</w:t>
      </w:r>
      <w:bookmarkEnd w:id="10"/>
    </w:p>
    <w:p w14:paraId="392444CD" w14:textId="77777777" w:rsidR="00404D35" w:rsidRPr="00404D35" w:rsidRDefault="00404D35" w:rsidP="00404D35">
      <w:pPr>
        <w:tabs>
          <w:tab w:val="left" w:pos="810"/>
          <w:tab w:val="left" w:pos="7380"/>
          <w:tab w:val="left" w:pos="8819"/>
        </w:tabs>
        <w:ind w:left="450" w:right="-342" w:hanging="450"/>
        <w:jc w:val="center"/>
        <w:rPr>
          <w:rFonts w:ascii="Arial" w:eastAsia="Times" w:hAnsi="Arial" w:cs="Arial"/>
          <w:b/>
          <w:sz w:val="32"/>
          <w:szCs w:val="18"/>
          <w:lang w:val="en-US" w:eastAsia="en-US" w:bidi="ar-SA"/>
        </w:rPr>
      </w:pPr>
      <w:r w:rsidRPr="00404D35">
        <w:rPr>
          <w:rFonts w:ascii="Arial" w:eastAsia="Times" w:hAnsi="Arial" w:cs="Arial"/>
          <w:sz w:val="28"/>
          <w:szCs w:val="18"/>
          <w:lang w:val="en-US" w:eastAsia="en-US" w:bidi="ar-SA"/>
        </w:rPr>
        <w:br w:type="page"/>
      </w:r>
      <w:r w:rsidRPr="00404D35">
        <w:rPr>
          <w:rFonts w:ascii="Arial" w:eastAsia="Times" w:hAnsi="Arial" w:cs="Arial"/>
          <w:b/>
          <w:sz w:val="32"/>
          <w:szCs w:val="18"/>
          <w:lang w:val="en-US" w:eastAsia="en-US" w:bidi="ar-SA"/>
        </w:rPr>
        <w:lastRenderedPageBreak/>
        <w:t>Fulfilling the Law (Matt. 5:17-18)</w:t>
      </w:r>
    </w:p>
    <w:p w14:paraId="3F7041F7" w14:textId="77777777" w:rsidR="00404D35" w:rsidRPr="00404D35" w:rsidRDefault="00404D35" w:rsidP="00404D35">
      <w:pPr>
        <w:jc w:val="center"/>
        <w:rPr>
          <w:rFonts w:ascii="Arial" w:eastAsia="Times" w:hAnsi="Arial" w:cs="Arial"/>
          <w:sz w:val="21"/>
          <w:szCs w:val="18"/>
          <w:lang w:val="en-US" w:eastAsia="en-US" w:bidi="ar-SA"/>
        </w:rPr>
      </w:pPr>
    </w:p>
    <w:p w14:paraId="509F843C"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12A0D408" w14:textId="77777777" w:rsidR="00404D35" w:rsidRPr="00404D35" w:rsidRDefault="00404D35" w:rsidP="00404D35">
      <w:pPr>
        <w:spacing w:before="240"/>
        <w:ind w:left="540"/>
        <w:rPr>
          <w:rFonts w:ascii="Arial" w:eastAsia="Times" w:hAnsi="Arial" w:cs="Arial"/>
          <w:sz w:val="20"/>
          <w:szCs w:val="21"/>
          <w:lang w:val="en-US" w:eastAsia="en-US" w:bidi="ar-SA"/>
        </w:rPr>
      </w:pPr>
      <w:r w:rsidRPr="00404D35">
        <w:rPr>
          <w:rFonts w:ascii="Arial" w:eastAsia="Times" w:hAnsi="Arial" w:cs="Arial"/>
          <w:sz w:val="20"/>
          <w:szCs w:val="21"/>
          <w:lang w:val="en-US" w:eastAsia="en-US" w:bidi="ar-SA"/>
        </w:rPr>
        <w:t>Do not think that I have come to abolish the Law and the Prophets; I have not come to abolish them but to fulfill them.  I tell you the truth, until heaven and earth disappear, not the smallest letter, not the least stroke of a pen, will by any means disappear from the Law until everything is accomplished.</w:t>
      </w:r>
    </w:p>
    <w:p w14:paraId="3EF2EF67" w14:textId="77777777" w:rsidR="00404D35" w:rsidRPr="00404D35" w:rsidRDefault="00404D35" w:rsidP="00404D35">
      <w:pPr>
        <w:rPr>
          <w:rFonts w:ascii="Arial" w:eastAsia="Times" w:hAnsi="Arial" w:cs="Arial"/>
          <w:sz w:val="21"/>
          <w:szCs w:val="18"/>
          <w:lang w:val="en-US" w:eastAsia="en-US" w:bidi="ar-SA"/>
        </w:rPr>
      </w:pPr>
    </w:p>
    <w:p w14:paraId="08D71A9D"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 xml:space="preserve">At first glance, it appears Jesus said the law would be in effect until the new heavens and earth.  Equally tricky is Paul's statement in Romans 3:31 that faith does not nullify the law, but rather, one should "uphold the law."  This law is deemed later in Romans as "holy, righteous, and good" (7:12).  Similarly, Paul expresses a positive attitude towards law keeping in Galatians 1:14 and Philippians 3:4-6.  </w:t>
      </w:r>
    </w:p>
    <w:p w14:paraId="3F24A47E" w14:textId="77777777" w:rsidR="00404D35" w:rsidRPr="00404D35" w:rsidRDefault="00404D35" w:rsidP="00404D35">
      <w:pPr>
        <w:rPr>
          <w:rFonts w:ascii="Arial" w:eastAsia="Times" w:hAnsi="Arial" w:cs="Arial"/>
          <w:sz w:val="21"/>
          <w:szCs w:val="18"/>
          <w:lang w:val="en-US" w:eastAsia="en-US" w:bidi="ar-SA"/>
        </w:rPr>
      </w:pPr>
    </w:p>
    <w:p w14:paraId="7BC75D19"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A closer look indicates that the above passages can be reconciled with the many texts that reveal the abolishment of the law in the present age.  First, the proper interpretation of what Jesus meant in Matthew 5:17-18 must be addressed.</w:t>
      </w:r>
      <w:r w:rsidRPr="00404D35">
        <w:rPr>
          <w:rFonts w:ascii="Arial" w:eastAsia="Times" w:hAnsi="Arial" w:cs="Arial"/>
          <w:sz w:val="22"/>
          <w:szCs w:val="18"/>
          <w:vertAlign w:val="superscript"/>
          <w:lang w:val="en-US" w:eastAsia="en-US" w:bidi="ar-SA"/>
        </w:rPr>
        <w:footnoteReference w:id="17"/>
      </w:r>
      <w:r w:rsidRPr="00404D35">
        <w:rPr>
          <w:rFonts w:ascii="Arial" w:eastAsia="Times" w:hAnsi="Arial" w:cs="Arial"/>
          <w:sz w:val="21"/>
          <w:szCs w:val="18"/>
          <w:lang w:val="en-US" w:eastAsia="en-US" w:bidi="ar-SA"/>
        </w:rPr>
        <w:t xml:space="preserve"> Because Jesus seems to have abrogated the entire law by His abrogation of the laws of clean and unclean (Mark 7:19), one could rightly wonder how He came not to abolish the law.  Some suppose that He abolished only the ceremonial and civil law while confirming the moral law,</w:t>
      </w:r>
      <w:r w:rsidRPr="00404D35">
        <w:rPr>
          <w:rFonts w:ascii="Arial" w:eastAsia="Times" w:hAnsi="Arial" w:cs="Arial"/>
          <w:sz w:val="22"/>
          <w:szCs w:val="18"/>
          <w:vertAlign w:val="superscript"/>
          <w:lang w:val="en-US" w:eastAsia="en-US" w:bidi="ar-SA"/>
        </w:rPr>
        <w:footnoteReference w:id="18"/>
      </w:r>
      <w:r w:rsidRPr="00404D35">
        <w:rPr>
          <w:rFonts w:ascii="Arial" w:eastAsia="Times" w:hAnsi="Arial" w:cs="Arial"/>
          <w:sz w:val="21"/>
          <w:szCs w:val="18"/>
          <w:lang w:val="en-US" w:eastAsia="en-US" w:bidi="ar-SA"/>
        </w:rPr>
        <w:t xml:space="preserve"> but this fails to account for the continuance of the all-inclusive "not the smallest letter, not the least stroke of a pen" (v. 18; NASB).</w:t>
      </w:r>
    </w:p>
    <w:p w14:paraId="2A4B746E" w14:textId="77777777" w:rsidR="00404D35" w:rsidRPr="00404D35" w:rsidRDefault="00404D35" w:rsidP="00404D35">
      <w:pPr>
        <w:rPr>
          <w:rFonts w:ascii="Arial" w:eastAsia="Times" w:hAnsi="Arial" w:cs="Arial"/>
          <w:sz w:val="21"/>
          <w:szCs w:val="18"/>
          <w:lang w:val="en-US" w:eastAsia="en-US" w:bidi="ar-SA"/>
        </w:rPr>
      </w:pPr>
    </w:p>
    <w:p w14:paraId="2BBE6C77" w14:textId="77777777" w:rsidR="00404D35" w:rsidRPr="00404D35" w:rsidRDefault="00404D35" w:rsidP="00404D35">
      <w:pPr>
        <w:rPr>
          <w:rFonts w:ascii="Arial" w:eastAsia="Times" w:hAnsi="Arial" w:cs="Arial"/>
          <w:sz w:val="22"/>
          <w:szCs w:val="18"/>
          <w:lang w:val="en-US" w:eastAsia="en-US" w:bidi="ar-SA"/>
        </w:rPr>
      </w:pPr>
      <w:r w:rsidRPr="00404D35">
        <w:rPr>
          <w:rFonts w:ascii="Arial" w:eastAsia="Times" w:hAnsi="Arial" w:cs="Arial"/>
          <w:sz w:val="21"/>
          <w:szCs w:val="18"/>
          <w:lang w:val="en-US" w:eastAsia="en-US" w:bidi="ar-SA"/>
        </w:rPr>
        <w:t>The proper interpretation of Jesus' statement lies in considering precisely what Jesus said would not be abolished.  He did not refer to the Law (Mosaic Code); He said He came not to abolish the "Law or the Prophets."  The formula "the Law and/or the Prophets" refers not to a moral, ceremonial, or civil code but was a standard designation by the Jews of Jesus' day to refer to the Old Testament canon as a whole.</w:t>
      </w:r>
      <w:r w:rsidRPr="00404D35">
        <w:rPr>
          <w:rFonts w:ascii="Arial" w:eastAsia="Times" w:hAnsi="Arial" w:cs="Arial"/>
          <w:sz w:val="22"/>
          <w:szCs w:val="18"/>
          <w:vertAlign w:val="superscript"/>
          <w:lang w:val="en-US" w:eastAsia="en-US" w:bidi="ar-SA"/>
        </w:rPr>
        <w:footnoteReference w:id="19"/>
      </w:r>
      <w:r w:rsidRPr="00404D35">
        <w:rPr>
          <w:rFonts w:ascii="Arial" w:eastAsia="Times" w:hAnsi="Arial" w:cs="Arial"/>
          <w:sz w:val="21"/>
          <w:szCs w:val="18"/>
          <w:lang w:val="en-US" w:eastAsia="en-US" w:bidi="ar-SA"/>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 His opponents accused, Christ came to carry it out in complete obedience; the Old Testament pointed to Him as the One who would completely fulfill God's commands.</w:t>
      </w:r>
      <w:r w:rsidRPr="00404D35">
        <w:rPr>
          <w:rFonts w:ascii="Arial" w:eastAsia="Times" w:hAnsi="Arial" w:cs="Arial"/>
          <w:sz w:val="22"/>
          <w:szCs w:val="18"/>
          <w:vertAlign w:val="superscript"/>
          <w:lang w:val="en-US" w:eastAsia="en-US" w:bidi="ar-SA"/>
        </w:rPr>
        <w:footnoteReference w:id="20"/>
      </w:r>
      <w:r w:rsidRPr="00404D35">
        <w:rPr>
          <w:rFonts w:ascii="Arial" w:eastAsia="Times" w:hAnsi="Arial" w:cs="Arial"/>
          <w:sz w:val="21"/>
          <w:szCs w:val="18"/>
          <w:lang w:val="en-US" w:eastAsia="en-US" w:bidi="ar-SA"/>
        </w:rPr>
        <w:t xml:space="preserve">  Therefore, the issue here is not how long the law would remain in effect as the guiding covenant for Israel. Instead, the issue is whether the Old Testament would remain authoritative as canon.  With this interpretation in mind, Jesus' claim here is entirely consistent with the abrogation of the law taught in the rest of the New Testament.</w:t>
      </w:r>
    </w:p>
    <w:p w14:paraId="6F55F43C" w14:textId="4353D62A" w:rsidR="00DB2C13" w:rsidRPr="00252B24" w:rsidRDefault="00ED4E34" w:rsidP="00404D35">
      <w:pPr>
        <w:ind w:right="-385"/>
        <w:jc w:val="center"/>
        <w:rPr>
          <w:rFonts w:ascii="Arial" w:hAnsi="Arial" w:cs="Arial"/>
          <w:b/>
          <w:sz w:val="28"/>
          <w:szCs w:val="16"/>
        </w:rPr>
      </w:pPr>
      <w:r>
        <w:rPr>
          <w:rFonts w:ascii="Arial" w:hAnsi="Arial" w:cs="Arial"/>
          <w:b/>
          <w:sz w:val="28"/>
          <w:szCs w:val="16"/>
        </w:rPr>
        <w:br w:type="page"/>
      </w:r>
      <w:r w:rsidR="00DB2C13" w:rsidRPr="00252B24">
        <w:rPr>
          <w:rFonts w:ascii="Arial" w:hAnsi="Arial" w:cs="Arial"/>
          <w:b/>
          <w:sz w:val="28"/>
          <w:szCs w:val="16"/>
        </w:rPr>
        <w:lastRenderedPageBreak/>
        <w:t>Chiastic Structure in Matthew</w:t>
      </w:r>
    </w:p>
    <w:p w14:paraId="4F879A81" w14:textId="77777777" w:rsidR="00DB2C13" w:rsidRPr="00CD48D4" w:rsidRDefault="00DB2C13" w:rsidP="00DB2C13">
      <w:pPr>
        <w:jc w:val="center"/>
        <w:rPr>
          <w:rFonts w:ascii="Arial" w:hAnsi="Arial" w:cs="Arial"/>
          <w:sz w:val="15"/>
          <w:szCs w:val="15"/>
        </w:rPr>
      </w:pPr>
      <w:r w:rsidRPr="00CD48D4">
        <w:rPr>
          <w:rFonts w:ascii="Arial" w:hAnsi="Arial" w:cs="Arial"/>
          <w:sz w:val="15"/>
          <w:szCs w:val="15"/>
        </w:rPr>
        <w:t xml:space="preserve">Adapted from Gary W. Dereksen, “Matthew’s Chiastic Structure and Its Dispensational Implications,” </w:t>
      </w:r>
    </w:p>
    <w:p w14:paraId="203F38AE" w14:textId="77777777" w:rsidR="00DB2C13" w:rsidRPr="00CD48D4" w:rsidRDefault="00DB2C13" w:rsidP="00DB2C13">
      <w:pPr>
        <w:jc w:val="center"/>
        <w:rPr>
          <w:rFonts w:ascii="Arial" w:hAnsi="Arial" w:cs="Arial"/>
          <w:sz w:val="15"/>
          <w:szCs w:val="15"/>
        </w:rPr>
      </w:pPr>
      <w:r w:rsidRPr="00CD48D4">
        <w:rPr>
          <w:rFonts w:ascii="Arial" w:hAnsi="Arial" w:cs="Arial"/>
          <w:i/>
          <w:sz w:val="15"/>
          <w:szCs w:val="15"/>
        </w:rPr>
        <w:t>Bibliotheca Sacra</w:t>
      </w:r>
      <w:r w:rsidRPr="00CD48D4">
        <w:rPr>
          <w:rFonts w:ascii="Arial" w:hAnsi="Arial" w:cs="Arial"/>
          <w:sz w:val="15"/>
          <w:szCs w:val="15"/>
        </w:rPr>
        <w:t xml:space="preserve"> 163 (Oct-Dec 2006): 423-37 (esp. p. 426)</w:t>
      </w:r>
    </w:p>
    <w:p w14:paraId="346E41AE" w14:textId="77777777" w:rsidR="00DB2C13" w:rsidRPr="00CD48D4" w:rsidRDefault="00DB2C13" w:rsidP="00DB2C13">
      <w:pPr>
        <w:rPr>
          <w:rFonts w:ascii="Arial" w:hAnsi="Arial" w:cs="Arial"/>
          <w:sz w:val="22"/>
          <w:szCs w:val="15"/>
        </w:rPr>
      </w:pPr>
    </w:p>
    <w:p w14:paraId="04DA7B38" w14:textId="77777777" w:rsidR="00DB2C13" w:rsidRPr="00CD48D4" w:rsidRDefault="00DB2C13" w:rsidP="00DB2C13">
      <w:pPr>
        <w:rPr>
          <w:rFonts w:ascii="Arial" w:hAnsi="Arial" w:cs="Arial"/>
          <w:sz w:val="22"/>
          <w:szCs w:val="15"/>
        </w:rPr>
      </w:pPr>
      <w:r w:rsidRPr="00CD48D4">
        <w:rPr>
          <w:rFonts w:ascii="Arial" w:hAnsi="Arial" w:cs="Arial"/>
          <w:sz w:val="22"/>
          <w:szCs w:val="15"/>
        </w:rPr>
        <w:t>Another way to see Matthew’s arrangement of material is to see</w:t>
      </w:r>
      <w:r w:rsidR="00AC0675">
        <w:rPr>
          <w:rFonts w:ascii="Arial" w:hAnsi="Arial" w:cs="Arial"/>
          <w:sz w:val="22"/>
          <w:szCs w:val="15"/>
        </w:rPr>
        <w:t xml:space="preserve"> him </w:t>
      </w:r>
      <w:r w:rsidRPr="00CD48D4">
        <w:rPr>
          <w:rFonts w:ascii="Arial" w:hAnsi="Arial" w:cs="Arial"/>
          <w:sz w:val="22"/>
          <w:szCs w:val="15"/>
        </w:rPr>
        <w:t>repeating earlier elements of</w:t>
      </w:r>
      <w:r w:rsidR="00AC0675">
        <w:rPr>
          <w:rFonts w:ascii="Arial" w:hAnsi="Arial" w:cs="Arial"/>
          <w:sz w:val="22"/>
          <w:szCs w:val="15"/>
        </w:rPr>
        <w:t xml:space="preserve"> his </w:t>
      </w:r>
      <w:r w:rsidRPr="00CD48D4">
        <w:rPr>
          <w:rFonts w:ascii="Arial" w:hAnsi="Arial" w:cs="Arial"/>
          <w:sz w:val="22"/>
          <w:szCs w:val="15"/>
        </w:rPr>
        <w:t>gospel in reverse order (called a “chiasm,” after the Greek letter that looks like our letter “X”).  Thus the first section A below parallels the last section called A’ (A prime), and likewise B matches B’ in the second section and the second-to-last sections.  Why this structure?  This makes the central element (F) the focal point of the gospel: to highlight how Israel’s rejection of the kingdom has delayed the earthly kingdom for the nation until later when Jews repent.  This chiastic structure was a common literary tool in biblical times to show the reader the central teaching of a piece of literature.</w:t>
      </w:r>
    </w:p>
    <w:p w14:paraId="4CB5C000" w14:textId="77777777" w:rsidR="00DB2C13" w:rsidRPr="00CD48D4" w:rsidRDefault="00DB2C13" w:rsidP="00DB2C13">
      <w:pPr>
        <w:rPr>
          <w:rFonts w:ascii="Arial" w:hAnsi="Arial" w:cs="Arial"/>
          <w:sz w:val="22"/>
          <w:szCs w:val="15"/>
        </w:rPr>
      </w:pPr>
    </w:p>
    <w:p w14:paraId="7393A3BA" w14:textId="77777777" w:rsidR="00DB2C13" w:rsidRPr="00CD48D4" w:rsidRDefault="00DB2C13" w:rsidP="00DB2C13">
      <w:pPr>
        <w:rPr>
          <w:rFonts w:ascii="Arial" w:hAnsi="Arial" w:cs="Arial"/>
          <w:sz w:val="22"/>
          <w:szCs w:val="15"/>
        </w:rPr>
      </w:pPr>
    </w:p>
    <w:p w14:paraId="01FD0DB6" w14:textId="77777777" w:rsidR="00DB2C13" w:rsidRPr="00CD48D4" w:rsidRDefault="00DB2C13" w:rsidP="00DB2C13">
      <w:pPr>
        <w:rPr>
          <w:rFonts w:ascii="Arial" w:hAnsi="Arial" w:cs="Arial"/>
          <w:b/>
          <w:sz w:val="20"/>
          <w:szCs w:val="15"/>
        </w:rPr>
      </w:pPr>
      <w:r w:rsidRPr="00CD48D4">
        <w:rPr>
          <w:rFonts w:ascii="Arial" w:hAnsi="Arial" w:cs="Arial"/>
          <w:b/>
          <w:sz w:val="20"/>
          <w:szCs w:val="15"/>
        </w:rPr>
        <w:t>A. Demonstration of J</w:t>
      </w:r>
      <w:r w:rsidR="00490308" w:rsidRPr="00CD48D4">
        <w:rPr>
          <w:rFonts w:ascii="Arial" w:hAnsi="Arial" w:cs="Arial"/>
          <w:b/>
          <w:sz w:val="20"/>
          <w:szCs w:val="15"/>
        </w:rPr>
        <w:t>esus’ Qualifications as King (1–</w:t>
      </w:r>
      <w:r w:rsidRPr="00CD48D4">
        <w:rPr>
          <w:rFonts w:ascii="Arial" w:hAnsi="Arial" w:cs="Arial"/>
          <w:b/>
          <w:sz w:val="20"/>
          <w:szCs w:val="15"/>
        </w:rPr>
        <w:t>4)</w:t>
      </w:r>
    </w:p>
    <w:p w14:paraId="6403AB40" w14:textId="77777777" w:rsidR="00DB2C13" w:rsidRPr="00CD48D4" w:rsidRDefault="00DB2C13" w:rsidP="00DB2C13">
      <w:pPr>
        <w:rPr>
          <w:rFonts w:ascii="Arial" w:hAnsi="Arial" w:cs="Arial"/>
          <w:b/>
          <w:sz w:val="20"/>
          <w:szCs w:val="15"/>
        </w:rPr>
      </w:pPr>
    </w:p>
    <w:p w14:paraId="7BCD8F90" w14:textId="77777777" w:rsidR="00DB2C13" w:rsidRPr="00CD48D4" w:rsidRDefault="00DB2C13" w:rsidP="00DB2C13">
      <w:pPr>
        <w:ind w:firstLine="720"/>
        <w:rPr>
          <w:rFonts w:ascii="Arial" w:hAnsi="Arial" w:cs="Arial"/>
          <w:b/>
          <w:sz w:val="20"/>
          <w:szCs w:val="15"/>
        </w:rPr>
      </w:pPr>
      <w:r w:rsidRPr="00CD48D4">
        <w:rPr>
          <w:rFonts w:ascii="Arial" w:hAnsi="Arial" w:cs="Arial"/>
          <w:b/>
          <w:sz w:val="20"/>
          <w:szCs w:val="15"/>
        </w:rPr>
        <w:t>B. Sermon on the Moun</w:t>
      </w:r>
      <w:r w:rsidR="00490308" w:rsidRPr="00CD48D4">
        <w:rPr>
          <w:rFonts w:ascii="Arial" w:hAnsi="Arial" w:cs="Arial"/>
          <w:b/>
          <w:sz w:val="20"/>
          <w:szCs w:val="15"/>
        </w:rPr>
        <w:t>t: Who Can Enter His Kingdom (5–</w:t>
      </w:r>
      <w:r w:rsidRPr="00CD48D4">
        <w:rPr>
          <w:rFonts w:ascii="Arial" w:hAnsi="Arial" w:cs="Arial"/>
          <w:b/>
          <w:sz w:val="20"/>
          <w:szCs w:val="15"/>
        </w:rPr>
        <w:t>7)</w:t>
      </w:r>
    </w:p>
    <w:p w14:paraId="18098BF0" w14:textId="77777777" w:rsidR="00DB2C13" w:rsidRPr="00CD48D4" w:rsidRDefault="00DB2C13" w:rsidP="00DB2C13">
      <w:pPr>
        <w:rPr>
          <w:rFonts w:ascii="Arial" w:hAnsi="Arial" w:cs="Arial"/>
          <w:b/>
          <w:sz w:val="20"/>
          <w:szCs w:val="15"/>
        </w:rPr>
      </w:pPr>
    </w:p>
    <w:p w14:paraId="414A3CFF" w14:textId="77777777" w:rsidR="00DB2C13" w:rsidRPr="00CD48D4" w:rsidRDefault="00490308" w:rsidP="00DB2C13">
      <w:pPr>
        <w:ind w:left="720" w:firstLine="720"/>
        <w:rPr>
          <w:rFonts w:ascii="Arial" w:hAnsi="Arial" w:cs="Arial"/>
          <w:b/>
          <w:sz w:val="20"/>
          <w:szCs w:val="15"/>
        </w:rPr>
      </w:pPr>
      <w:r w:rsidRPr="00CD48D4">
        <w:rPr>
          <w:rFonts w:ascii="Arial" w:hAnsi="Arial" w:cs="Arial"/>
          <w:b/>
          <w:sz w:val="20"/>
          <w:szCs w:val="15"/>
        </w:rPr>
        <w:t>C. Miracles and Instruction (8–</w:t>
      </w:r>
      <w:r w:rsidR="00DB2C13" w:rsidRPr="00CD48D4">
        <w:rPr>
          <w:rFonts w:ascii="Arial" w:hAnsi="Arial" w:cs="Arial"/>
          <w:b/>
          <w:sz w:val="20"/>
          <w:szCs w:val="15"/>
        </w:rPr>
        <w:t>9)</w:t>
      </w:r>
    </w:p>
    <w:p w14:paraId="5812CF10" w14:textId="77777777" w:rsidR="00DB2C13" w:rsidRPr="00CD48D4" w:rsidRDefault="00DB2C13" w:rsidP="00DB2C13">
      <w:pPr>
        <w:rPr>
          <w:rFonts w:ascii="Arial" w:hAnsi="Arial" w:cs="Arial"/>
          <w:b/>
          <w:sz w:val="20"/>
          <w:szCs w:val="15"/>
        </w:rPr>
      </w:pPr>
    </w:p>
    <w:p w14:paraId="649E7D24" w14:textId="77777777" w:rsidR="00DB2C13" w:rsidRPr="00CD48D4" w:rsidRDefault="00DB2C13" w:rsidP="00DB2C13">
      <w:pPr>
        <w:ind w:left="1440" w:firstLine="720"/>
        <w:rPr>
          <w:rFonts w:ascii="Arial" w:hAnsi="Arial" w:cs="Arial"/>
          <w:b/>
          <w:sz w:val="20"/>
          <w:szCs w:val="15"/>
        </w:rPr>
      </w:pPr>
      <w:r w:rsidRPr="00CD48D4">
        <w:rPr>
          <w:rFonts w:ascii="Arial" w:hAnsi="Arial" w:cs="Arial"/>
          <w:b/>
          <w:sz w:val="20"/>
          <w:szCs w:val="15"/>
        </w:rPr>
        <w:t>D. Teaching the 12: Authority/Message for Israel (10)</w:t>
      </w:r>
    </w:p>
    <w:p w14:paraId="2F33B03C" w14:textId="77777777" w:rsidR="00DB2C13" w:rsidRPr="00CD48D4" w:rsidRDefault="00510F6C"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4864" behindDoc="0" locked="0" layoutInCell="1" allowOverlap="1" wp14:anchorId="6E3FF241" wp14:editId="263D9995">
                <wp:simplePos x="0" y="0"/>
                <wp:positionH relativeFrom="column">
                  <wp:posOffset>287655</wp:posOffset>
                </wp:positionH>
                <wp:positionV relativeFrom="paragraph">
                  <wp:posOffset>106045</wp:posOffset>
                </wp:positionV>
                <wp:extent cx="1402080" cy="854710"/>
                <wp:effectExtent l="0" t="0" r="7620" b="0"/>
                <wp:wrapNone/>
                <wp:docPr id="13076242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0689D"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5888" behindDoc="0" locked="0" layoutInCell="1" allowOverlap="1" wp14:anchorId="2439A73F" wp14:editId="52D1E59E">
                <wp:simplePos x="0" y="0"/>
                <wp:positionH relativeFrom="column">
                  <wp:posOffset>279400</wp:posOffset>
                </wp:positionH>
                <wp:positionV relativeFrom="paragraph">
                  <wp:posOffset>100330</wp:posOffset>
                </wp:positionV>
                <wp:extent cx="914400" cy="797560"/>
                <wp:effectExtent l="0" t="0" r="0" b="0"/>
                <wp:wrapNone/>
                <wp:docPr id="13786294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39A73F" id="Rectangle 11" o:spid="_x0000_s1044" style="position:absolute;margin-left:22pt;margin-top:7.9pt;width:1in;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6CFCC5AF" w14:textId="77777777" w:rsidR="00DB2C13" w:rsidRPr="00CD48D4" w:rsidRDefault="00DB2C13" w:rsidP="00DB2C13">
      <w:pPr>
        <w:ind w:left="2160" w:firstLine="720"/>
        <w:rPr>
          <w:rFonts w:ascii="Arial" w:hAnsi="Arial" w:cs="Arial"/>
          <w:b/>
          <w:sz w:val="20"/>
          <w:szCs w:val="15"/>
        </w:rPr>
      </w:pPr>
      <w:r w:rsidRPr="00CD48D4">
        <w:rPr>
          <w:rFonts w:ascii="Arial" w:hAnsi="Arial" w:cs="Arial"/>
          <w:b/>
          <w:sz w:val="20"/>
          <w:szCs w:val="15"/>
        </w:rPr>
        <w:t>E. Oppo</w:t>
      </w:r>
      <w:r w:rsidR="00490308" w:rsidRPr="00CD48D4">
        <w:rPr>
          <w:rFonts w:ascii="Arial" w:hAnsi="Arial" w:cs="Arial"/>
          <w:b/>
          <w:sz w:val="20"/>
          <w:szCs w:val="15"/>
        </w:rPr>
        <w:t>sition: Israel Rejects King (11–</w:t>
      </w:r>
      <w:r w:rsidRPr="00CD48D4">
        <w:rPr>
          <w:rFonts w:ascii="Arial" w:hAnsi="Arial" w:cs="Arial"/>
          <w:b/>
          <w:sz w:val="20"/>
          <w:szCs w:val="15"/>
        </w:rPr>
        <w:t>12)</w:t>
      </w:r>
    </w:p>
    <w:p w14:paraId="3838CD40" w14:textId="77777777" w:rsidR="00DB2C13" w:rsidRPr="00CD48D4" w:rsidRDefault="00510F6C"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3840" behindDoc="0" locked="0" layoutInCell="1" allowOverlap="1" wp14:anchorId="5962AE0C" wp14:editId="39BBDF6C">
                <wp:simplePos x="0" y="0"/>
                <wp:positionH relativeFrom="column">
                  <wp:posOffset>1764030</wp:posOffset>
                </wp:positionH>
                <wp:positionV relativeFrom="paragraph">
                  <wp:posOffset>41910</wp:posOffset>
                </wp:positionV>
                <wp:extent cx="4572000" cy="360680"/>
                <wp:effectExtent l="25400" t="25400" r="25400" b="20320"/>
                <wp:wrapNone/>
                <wp:docPr id="1833681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41609" id="Rectangle 10" o:spid="_x0000_s1026" style="position:absolute;margin-left:138.9pt;margin-top:3.3pt;width:5in;height:28.4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7626E1B2" w14:textId="77777777" w:rsidR="00DB2C13" w:rsidRPr="00CD48D4" w:rsidRDefault="00DB2C13" w:rsidP="00DB2C13">
      <w:pPr>
        <w:widowControl w:val="0"/>
        <w:autoSpaceDE w:val="0"/>
        <w:autoSpaceDN w:val="0"/>
        <w:adjustRightInd w:val="0"/>
        <w:ind w:left="2880" w:firstLine="720"/>
        <w:rPr>
          <w:rFonts w:ascii="Arial" w:hAnsi="Arial" w:cs="Arial"/>
          <w:b/>
          <w:sz w:val="20"/>
          <w:szCs w:val="36"/>
        </w:rPr>
      </w:pPr>
      <w:r w:rsidRPr="00CD48D4">
        <w:rPr>
          <w:rFonts w:ascii="Arial" w:hAnsi="Arial" w:cs="Arial"/>
          <w:b/>
          <w:sz w:val="20"/>
          <w:szCs w:val="36"/>
        </w:rPr>
        <w:t>F. Parables of Kingdom: Kingdom Postponed (13)</w:t>
      </w:r>
    </w:p>
    <w:p w14:paraId="4CAD5483" w14:textId="77777777" w:rsidR="00DB2C13" w:rsidRPr="00CD48D4" w:rsidRDefault="00DB2C13" w:rsidP="00DB2C13">
      <w:pPr>
        <w:rPr>
          <w:rFonts w:ascii="Arial" w:hAnsi="Arial" w:cs="Arial"/>
          <w:sz w:val="20"/>
          <w:szCs w:val="15"/>
        </w:rPr>
      </w:pPr>
    </w:p>
    <w:p w14:paraId="3090002E" w14:textId="77777777" w:rsidR="00DB2C13" w:rsidRPr="00CD48D4" w:rsidRDefault="00DB2C13" w:rsidP="00DB2C13">
      <w:pPr>
        <w:widowControl w:val="0"/>
        <w:autoSpaceDE w:val="0"/>
        <w:autoSpaceDN w:val="0"/>
        <w:adjustRightInd w:val="0"/>
        <w:ind w:left="2160" w:firstLine="720"/>
        <w:rPr>
          <w:rFonts w:ascii="Arial" w:hAnsi="Arial" w:cs="Arial"/>
          <w:b/>
          <w:sz w:val="20"/>
          <w:szCs w:val="36"/>
        </w:rPr>
      </w:pPr>
      <w:r w:rsidRPr="00CD48D4">
        <w:rPr>
          <w:rFonts w:ascii="Arial" w:hAnsi="Arial" w:cs="Arial"/>
          <w:b/>
          <w:sz w:val="20"/>
          <w:szCs w:val="36"/>
        </w:rPr>
        <w:t>E.’ Opposition: Israel Rejects Ki</w:t>
      </w:r>
      <w:r w:rsidR="00490308" w:rsidRPr="00CD48D4">
        <w:rPr>
          <w:rFonts w:ascii="Arial" w:hAnsi="Arial" w:cs="Arial"/>
          <w:b/>
          <w:sz w:val="20"/>
          <w:szCs w:val="36"/>
        </w:rPr>
        <w:t>ng (14–</w:t>
      </w:r>
      <w:r w:rsidRPr="00CD48D4">
        <w:rPr>
          <w:rFonts w:ascii="Arial" w:hAnsi="Arial" w:cs="Arial"/>
          <w:b/>
          <w:sz w:val="20"/>
          <w:szCs w:val="36"/>
        </w:rPr>
        <w:t>17)</w:t>
      </w:r>
    </w:p>
    <w:p w14:paraId="1F63AF58" w14:textId="77777777" w:rsidR="00DB2C13" w:rsidRPr="00CD48D4" w:rsidRDefault="00DB2C13" w:rsidP="00DB2C13">
      <w:pPr>
        <w:widowControl w:val="0"/>
        <w:autoSpaceDE w:val="0"/>
        <w:autoSpaceDN w:val="0"/>
        <w:adjustRightInd w:val="0"/>
        <w:rPr>
          <w:rFonts w:ascii="Arial" w:hAnsi="Arial" w:cs="Arial"/>
          <w:b/>
          <w:sz w:val="20"/>
          <w:szCs w:val="36"/>
        </w:rPr>
      </w:pPr>
    </w:p>
    <w:p w14:paraId="4E4A7326" w14:textId="77777777" w:rsidR="00DB2C13" w:rsidRPr="00CD48D4" w:rsidRDefault="00DB2C13" w:rsidP="00DB2C13">
      <w:pPr>
        <w:widowControl w:val="0"/>
        <w:autoSpaceDE w:val="0"/>
        <w:autoSpaceDN w:val="0"/>
        <w:adjustRightInd w:val="0"/>
        <w:ind w:left="1440" w:firstLine="720"/>
        <w:rPr>
          <w:rFonts w:ascii="Arial" w:hAnsi="Arial" w:cs="Arial"/>
          <w:b/>
          <w:sz w:val="20"/>
          <w:szCs w:val="36"/>
        </w:rPr>
      </w:pPr>
      <w:r w:rsidRPr="00CD48D4">
        <w:rPr>
          <w:rFonts w:ascii="Arial" w:hAnsi="Arial" w:cs="Arial"/>
          <w:b/>
          <w:sz w:val="20"/>
          <w:szCs w:val="36"/>
        </w:rPr>
        <w:t>D.’ Teaching the 12: Authority/Message for Church (18)</w:t>
      </w:r>
    </w:p>
    <w:p w14:paraId="19304AC7" w14:textId="77777777" w:rsidR="00DB2C13" w:rsidRPr="00CD48D4" w:rsidRDefault="00DB2C13" w:rsidP="00DB2C13">
      <w:pPr>
        <w:widowControl w:val="0"/>
        <w:autoSpaceDE w:val="0"/>
        <w:autoSpaceDN w:val="0"/>
        <w:adjustRightInd w:val="0"/>
        <w:rPr>
          <w:rFonts w:ascii="Arial" w:hAnsi="Arial" w:cs="Arial"/>
          <w:b/>
          <w:sz w:val="20"/>
          <w:szCs w:val="36"/>
        </w:rPr>
      </w:pPr>
    </w:p>
    <w:p w14:paraId="6CB18331" w14:textId="77777777" w:rsidR="00DB2C13" w:rsidRPr="00CD48D4" w:rsidRDefault="00DB2C13" w:rsidP="00DB2C13">
      <w:pPr>
        <w:widowControl w:val="0"/>
        <w:autoSpaceDE w:val="0"/>
        <w:autoSpaceDN w:val="0"/>
        <w:adjustRightInd w:val="0"/>
        <w:ind w:left="1440"/>
        <w:rPr>
          <w:rFonts w:ascii="Arial" w:hAnsi="Arial" w:cs="Arial"/>
          <w:b/>
          <w:sz w:val="20"/>
          <w:szCs w:val="36"/>
        </w:rPr>
      </w:pPr>
      <w:r w:rsidRPr="00CD48D4">
        <w:rPr>
          <w:rFonts w:ascii="Arial" w:hAnsi="Arial" w:cs="Arial"/>
          <w:b/>
          <w:sz w:val="20"/>
          <w:szCs w:val="36"/>
        </w:rPr>
        <w:t>C</w:t>
      </w:r>
      <w:r w:rsidR="00490308" w:rsidRPr="00CD48D4">
        <w:rPr>
          <w:rFonts w:ascii="Arial" w:hAnsi="Arial" w:cs="Arial"/>
          <w:b/>
          <w:sz w:val="20"/>
          <w:szCs w:val="36"/>
        </w:rPr>
        <w:t>.’ Miracles and Instruction (19–</w:t>
      </w:r>
      <w:r w:rsidRPr="00CD48D4">
        <w:rPr>
          <w:rFonts w:ascii="Arial" w:hAnsi="Arial" w:cs="Arial"/>
          <w:b/>
          <w:sz w:val="20"/>
          <w:szCs w:val="36"/>
        </w:rPr>
        <w:t>23)</w:t>
      </w:r>
    </w:p>
    <w:p w14:paraId="7102D2E7" w14:textId="77777777" w:rsidR="00DB2C13" w:rsidRPr="00CD48D4" w:rsidRDefault="00DB2C13" w:rsidP="00DB2C13">
      <w:pPr>
        <w:widowControl w:val="0"/>
        <w:autoSpaceDE w:val="0"/>
        <w:autoSpaceDN w:val="0"/>
        <w:adjustRightInd w:val="0"/>
        <w:rPr>
          <w:rFonts w:ascii="Arial" w:hAnsi="Arial" w:cs="Arial"/>
          <w:b/>
          <w:sz w:val="20"/>
          <w:szCs w:val="36"/>
        </w:rPr>
      </w:pPr>
    </w:p>
    <w:p w14:paraId="1461DB89" w14:textId="77777777" w:rsidR="00DB2C13" w:rsidRPr="00CD48D4" w:rsidRDefault="00DB2C13" w:rsidP="00DB2C13">
      <w:pPr>
        <w:widowControl w:val="0"/>
        <w:autoSpaceDE w:val="0"/>
        <w:autoSpaceDN w:val="0"/>
        <w:adjustRightInd w:val="0"/>
        <w:ind w:firstLine="720"/>
        <w:rPr>
          <w:rFonts w:ascii="Arial" w:hAnsi="Arial" w:cs="Arial"/>
          <w:b/>
          <w:sz w:val="20"/>
          <w:szCs w:val="36"/>
        </w:rPr>
      </w:pPr>
      <w:r w:rsidRPr="00CD48D4">
        <w:rPr>
          <w:rFonts w:ascii="Arial" w:hAnsi="Arial" w:cs="Arial"/>
          <w:b/>
          <w:sz w:val="20"/>
          <w:szCs w:val="36"/>
        </w:rPr>
        <w:t>B.’ Olivet Discourse:</w:t>
      </w:r>
      <w:r w:rsidR="00490308" w:rsidRPr="00CD48D4">
        <w:rPr>
          <w:rFonts w:ascii="Arial" w:hAnsi="Arial" w:cs="Arial"/>
          <w:b/>
          <w:sz w:val="20"/>
          <w:szCs w:val="36"/>
        </w:rPr>
        <w:t xml:space="preserve"> When the Kingdom Will Come (24–</w:t>
      </w:r>
      <w:r w:rsidRPr="00CD48D4">
        <w:rPr>
          <w:rFonts w:ascii="Arial" w:hAnsi="Arial" w:cs="Arial"/>
          <w:b/>
          <w:sz w:val="20"/>
          <w:szCs w:val="36"/>
        </w:rPr>
        <w:t>25)</w:t>
      </w:r>
    </w:p>
    <w:p w14:paraId="092FD4BD" w14:textId="77777777" w:rsidR="00DB2C13" w:rsidRPr="00CD48D4" w:rsidRDefault="00DB2C13" w:rsidP="00DB2C13">
      <w:pPr>
        <w:rPr>
          <w:rFonts w:ascii="Arial" w:hAnsi="Arial" w:cs="Arial"/>
          <w:sz w:val="20"/>
          <w:szCs w:val="15"/>
        </w:rPr>
      </w:pPr>
    </w:p>
    <w:p w14:paraId="0B011275" w14:textId="77777777" w:rsidR="00DB2C13" w:rsidRPr="00CD48D4" w:rsidRDefault="00DB2C13" w:rsidP="00DB2C13">
      <w:pPr>
        <w:widowControl w:val="0"/>
        <w:autoSpaceDE w:val="0"/>
        <w:autoSpaceDN w:val="0"/>
        <w:adjustRightInd w:val="0"/>
        <w:rPr>
          <w:rFonts w:ascii="Arial" w:hAnsi="Arial" w:cs="Arial"/>
          <w:b/>
          <w:sz w:val="20"/>
          <w:szCs w:val="36"/>
        </w:rPr>
      </w:pPr>
      <w:r w:rsidRPr="00CD48D4">
        <w:rPr>
          <w:rFonts w:ascii="Arial" w:hAnsi="Arial" w:cs="Arial"/>
          <w:b/>
          <w:sz w:val="20"/>
          <w:szCs w:val="36"/>
        </w:rPr>
        <w:t>A.’ Demonstration of Je</w:t>
      </w:r>
      <w:r w:rsidR="00490308" w:rsidRPr="00CD48D4">
        <w:rPr>
          <w:rFonts w:ascii="Arial" w:hAnsi="Arial" w:cs="Arial"/>
          <w:b/>
          <w:sz w:val="20"/>
          <w:szCs w:val="36"/>
        </w:rPr>
        <w:t>sus’ Qualifications as King (26–</w:t>
      </w:r>
      <w:r w:rsidRPr="00CD48D4">
        <w:rPr>
          <w:rFonts w:ascii="Arial" w:hAnsi="Arial" w:cs="Arial"/>
          <w:b/>
          <w:sz w:val="20"/>
          <w:szCs w:val="36"/>
        </w:rPr>
        <w:t>28)</w:t>
      </w:r>
    </w:p>
    <w:p w14:paraId="432DC408" w14:textId="77777777" w:rsidR="00DB2C13" w:rsidRPr="00CD48D4" w:rsidRDefault="00DB2C13" w:rsidP="00DB2C13">
      <w:pPr>
        <w:rPr>
          <w:rFonts w:ascii="Arial" w:hAnsi="Arial" w:cs="Arial"/>
          <w:sz w:val="20"/>
          <w:szCs w:val="15"/>
        </w:rPr>
      </w:pPr>
    </w:p>
    <w:p w14:paraId="4DC64338" w14:textId="77777777" w:rsidR="00E54E7C" w:rsidRPr="008D4AFF" w:rsidRDefault="00E54E7C" w:rsidP="00E54E7C">
      <w:pPr>
        <w:pStyle w:val="Header"/>
        <w:tabs>
          <w:tab w:val="clear" w:pos="4800"/>
          <w:tab w:val="center" w:pos="4950"/>
        </w:tabs>
        <w:ind w:right="-10"/>
        <w:rPr>
          <w:rFonts w:ascii="Arial" w:hAnsi="Arial" w:cs="Arial"/>
          <w:b/>
          <w:sz w:val="28"/>
          <w:szCs w:val="21"/>
        </w:rPr>
      </w:pPr>
      <w:r w:rsidRPr="00CD48D4">
        <w:rPr>
          <w:rFonts w:ascii="Arial" w:hAnsi="Arial" w:cs="Arial"/>
          <w:sz w:val="20"/>
          <w:szCs w:val="15"/>
        </w:rPr>
        <w:br w:type="page"/>
      </w:r>
      <w:r w:rsidRPr="008D4AFF">
        <w:rPr>
          <w:rFonts w:ascii="Arial" w:hAnsi="Arial" w:cs="Arial"/>
          <w:b/>
          <w:sz w:val="28"/>
          <w:szCs w:val="21"/>
        </w:rPr>
        <w:lastRenderedPageBreak/>
        <w:t>Judging versus Discerning</w:t>
      </w:r>
    </w:p>
    <w:p w14:paraId="4A0D8CCA" w14:textId="77777777" w:rsidR="00E54E7C" w:rsidRPr="00CD48D4" w:rsidRDefault="00E54E7C" w:rsidP="00E54E7C">
      <w:pPr>
        <w:rPr>
          <w:rFonts w:ascii="Arial" w:hAnsi="Arial" w:cs="Arial"/>
          <w:sz w:val="22"/>
          <w:szCs w:val="22"/>
        </w:rPr>
      </w:pPr>
    </w:p>
    <w:p w14:paraId="04DF0C3C" w14:textId="77777777" w:rsidR="00E54E7C" w:rsidRPr="00CD48D4" w:rsidRDefault="00E54E7C" w:rsidP="00E54E7C">
      <w:pPr>
        <w:rPr>
          <w:rFonts w:ascii="Arial" w:hAnsi="Arial" w:cs="Arial"/>
          <w:sz w:val="22"/>
          <w:szCs w:val="22"/>
        </w:rPr>
      </w:pPr>
      <w:r w:rsidRPr="00CD48D4">
        <w:rPr>
          <w:rFonts w:ascii="Arial" w:hAnsi="Arial" w:cs="Arial"/>
          <w:sz w:val="22"/>
          <w:szCs w:val="22"/>
        </w:rPr>
        <w:t xml:space="preserve">Jesus commands, “Do not judge others so that you will not be judged” (Matt. 7:1 </w:t>
      </w:r>
      <w:r w:rsidRPr="00CD48D4">
        <w:rPr>
          <w:rFonts w:ascii="Arial" w:hAnsi="Arial" w:cs="Arial"/>
          <w:sz w:val="18"/>
          <w:szCs w:val="22"/>
        </w:rPr>
        <w:t>NAU</w:t>
      </w:r>
      <w:r w:rsidRPr="00CD48D4">
        <w:rPr>
          <w:rFonts w:ascii="Arial" w:hAnsi="Arial" w:cs="Arial"/>
          <w:sz w:val="22"/>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7BE50E05" w14:textId="77777777" w:rsidR="00E54E7C" w:rsidRPr="00CD48D4" w:rsidRDefault="00E54E7C" w:rsidP="001C2E02">
      <w:pPr>
        <w:pStyle w:val="Heading1"/>
        <w:numPr>
          <w:ilvl w:val="0"/>
          <w:numId w:val="5"/>
        </w:numPr>
        <w:ind w:hanging="432"/>
      </w:pPr>
      <w:r w:rsidRPr="00CD48D4">
        <w:t>Definitions</w:t>
      </w:r>
    </w:p>
    <w:p w14:paraId="1D57C6D0" w14:textId="77777777" w:rsidR="00E54E7C" w:rsidRPr="00CD48D4" w:rsidRDefault="00E54E7C" w:rsidP="00581F66">
      <w:pPr>
        <w:pStyle w:val="Heading2"/>
      </w:pPr>
      <w:r w:rsidRPr="00CD48D4">
        <w:t>“Judging” is used in these two passages in two different ways.  In the first text, Christ is referring to acting in a negative manner.</w:t>
      </w:r>
    </w:p>
    <w:p w14:paraId="4B72C9BE" w14:textId="77777777" w:rsidR="00E54E7C" w:rsidRPr="00CD48D4" w:rsidRDefault="00E54E7C" w:rsidP="00581F66">
      <w:pPr>
        <w:pStyle w:val="Heading2"/>
      </w:pPr>
      <w:r w:rsidRPr="00CD48D4">
        <w:t>However, the judgment Paul commanded of the Corinthians is a positive action.  One might even call this type of judging a use of “discernment.”</w:t>
      </w:r>
    </w:p>
    <w:p w14:paraId="0DB25000" w14:textId="77777777" w:rsidR="00E54E7C" w:rsidRPr="00CD48D4" w:rsidRDefault="00E54E7C" w:rsidP="00EF39F5">
      <w:pPr>
        <w:pStyle w:val="Heading1"/>
        <w:numPr>
          <w:ilvl w:val="0"/>
          <w:numId w:val="5"/>
        </w:numPr>
        <w:ind w:hanging="432"/>
      </w:pPr>
      <w:r w:rsidRPr="00CD48D4">
        <w:t>Contrasts between Making a Judgment and Showing Discernment</w:t>
      </w:r>
    </w:p>
    <w:p w14:paraId="0CB3B88A"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2742276E" w14:textId="77777777" w:rsidTr="00E21B78">
        <w:tc>
          <w:tcPr>
            <w:tcW w:w="1418" w:type="dxa"/>
            <w:shd w:val="solid" w:color="000000" w:fill="FFFFFF"/>
          </w:tcPr>
          <w:p w14:paraId="65BB43DF"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Issues</w:t>
            </w:r>
          </w:p>
        </w:tc>
        <w:tc>
          <w:tcPr>
            <w:tcW w:w="3969" w:type="dxa"/>
            <w:shd w:val="solid" w:color="000000" w:fill="FFFFFF"/>
          </w:tcPr>
          <w:p w14:paraId="5C27B5A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Judging</w:t>
            </w:r>
          </w:p>
        </w:tc>
        <w:tc>
          <w:tcPr>
            <w:tcW w:w="4111" w:type="dxa"/>
            <w:shd w:val="solid" w:color="000000" w:fill="FFFFFF"/>
          </w:tcPr>
          <w:p w14:paraId="7A6F9F6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Discerning</w:t>
            </w:r>
          </w:p>
        </w:tc>
      </w:tr>
      <w:tr w:rsidR="00E54E7C" w:rsidRPr="00CD48D4" w14:paraId="0797D62E" w14:textId="77777777" w:rsidTr="00E21B78">
        <w:tc>
          <w:tcPr>
            <w:tcW w:w="1418" w:type="dxa"/>
          </w:tcPr>
          <w:p w14:paraId="2FEF5CB0" w14:textId="77777777" w:rsidR="00E54E7C" w:rsidRPr="00CD48D4" w:rsidRDefault="00E54E7C" w:rsidP="00E21B78">
            <w:pPr>
              <w:rPr>
                <w:rFonts w:ascii="Arial" w:hAnsi="Arial" w:cs="Arial"/>
                <w:i/>
                <w:sz w:val="22"/>
                <w:szCs w:val="22"/>
                <w:lang w:bidi="ar-SA"/>
              </w:rPr>
            </w:pPr>
          </w:p>
          <w:p w14:paraId="0CC3887C"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Scripture</w:t>
            </w:r>
          </w:p>
        </w:tc>
        <w:tc>
          <w:tcPr>
            <w:tcW w:w="3969" w:type="dxa"/>
          </w:tcPr>
          <w:p w14:paraId="4457A788" w14:textId="77777777" w:rsidR="00E54E7C" w:rsidRPr="00CD48D4" w:rsidRDefault="00E54E7C" w:rsidP="00E21B78">
            <w:pPr>
              <w:rPr>
                <w:rFonts w:ascii="Arial" w:hAnsi="Arial" w:cs="Arial"/>
                <w:sz w:val="22"/>
                <w:szCs w:val="22"/>
                <w:lang w:bidi="ar-SA"/>
              </w:rPr>
            </w:pPr>
          </w:p>
          <w:p w14:paraId="71C2E5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Matt. 7:1; Isa. 11:3b</w:t>
            </w:r>
          </w:p>
        </w:tc>
        <w:tc>
          <w:tcPr>
            <w:tcW w:w="4111" w:type="dxa"/>
          </w:tcPr>
          <w:p w14:paraId="5CF97134" w14:textId="77777777" w:rsidR="00E54E7C" w:rsidRPr="00CD48D4" w:rsidRDefault="00E54E7C" w:rsidP="00E21B78">
            <w:pPr>
              <w:rPr>
                <w:rFonts w:ascii="Arial" w:hAnsi="Arial" w:cs="Arial"/>
                <w:sz w:val="22"/>
                <w:szCs w:val="22"/>
                <w:lang w:bidi="ar-SA"/>
              </w:rPr>
            </w:pPr>
          </w:p>
          <w:p w14:paraId="6878C5F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1 Cor. 5:12-13; Isa. 11:3a</w:t>
            </w:r>
          </w:p>
          <w:p w14:paraId="7C4F41AF" w14:textId="77777777" w:rsidR="00E54E7C" w:rsidRPr="00CD48D4" w:rsidRDefault="00E54E7C" w:rsidP="00E21B78">
            <w:pPr>
              <w:rPr>
                <w:rFonts w:ascii="Arial" w:hAnsi="Arial" w:cs="Arial"/>
                <w:sz w:val="22"/>
                <w:szCs w:val="22"/>
                <w:lang w:bidi="ar-SA"/>
              </w:rPr>
            </w:pPr>
          </w:p>
        </w:tc>
      </w:tr>
      <w:tr w:rsidR="00E54E7C" w:rsidRPr="00CD48D4" w14:paraId="2C58AF5B" w14:textId="77777777" w:rsidTr="00E21B78">
        <w:tc>
          <w:tcPr>
            <w:tcW w:w="1418" w:type="dxa"/>
          </w:tcPr>
          <w:p w14:paraId="67006313"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Context</w:t>
            </w:r>
          </w:p>
        </w:tc>
        <w:tc>
          <w:tcPr>
            <w:tcW w:w="3969" w:type="dxa"/>
          </w:tcPr>
          <w:p w14:paraId="14E5AA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Takes things out of context</w:t>
            </w:r>
          </w:p>
        </w:tc>
        <w:tc>
          <w:tcPr>
            <w:tcW w:w="4111" w:type="dxa"/>
          </w:tcPr>
          <w:p w14:paraId="49D8CDC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Sees an issue in context</w:t>
            </w:r>
          </w:p>
          <w:p w14:paraId="1D5A4D6A" w14:textId="77777777" w:rsidR="00E54E7C" w:rsidRPr="00CD48D4" w:rsidRDefault="00E54E7C" w:rsidP="00E21B78">
            <w:pPr>
              <w:rPr>
                <w:rFonts w:ascii="Arial" w:hAnsi="Arial" w:cs="Arial"/>
                <w:sz w:val="22"/>
                <w:szCs w:val="22"/>
                <w:lang w:bidi="ar-SA"/>
              </w:rPr>
            </w:pPr>
          </w:p>
        </w:tc>
      </w:tr>
      <w:tr w:rsidR="00E54E7C" w:rsidRPr="00CD48D4" w14:paraId="4C324BE2" w14:textId="77777777" w:rsidTr="00E21B78">
        <w:tc>
          <w:tcPr>
            <w:tcW w:w="1418" w:type="dxa"/>
          </w:tcPr>
          <w:p w14:paraId="614BF35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Research</w:t>
            </w:r>
          </w:p>
        </w:tc>
        <w:tc>
          <w:tcPr>
            <w:tcW w:w="3969" w:type="dxa"/>
          </w:tcPr>
          <w:p w14:paraId="39C38D8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Does not do the hard research</w:t>
            </w:r>
          </w:p>
        </w:tc>
        <w:tc>
          <w:tcPr>
            <w:tcW w:w="4111" w:type="dxa"/>
          </w:tcPr>
          <w:p w14:paraId="1E183E1F"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Checks out the facts</w:t>
            </w:r>
          </w:p>
          <w:p w14:paraId="2313DDD7" w14:textId="77777777" w:rsidR="00E54E7C" w:rsidRPr="00CD48D4" w:rsidRDefault="00E54E7C" w:rsidP="00E21B78">
            <w:pPr>
              <w:rPr>
                <w:rFonts w:ascii="Arial" w:hAnsi="Arial" w:cs="Arial"/>
                <w:sz w:val="22"/>
                <w:szCs w:val="22"/>
                <w:lang w:bidi="ar-SA"/>
              </w:rPr>
            </w:pPr>
          </w:p>
        </w:tc>
      </w:tr>
      <w:tr w:rsidR="00E54E7C" w:rsidRPr="00CD48D4" w14:paraId="4CF556D9" w14:textId="77777777" w:rsidTr="00E21B78">
        <w:tc>
          <w:tcPr>
            <w:tcW w:w="1418" w:type="dxa"/>
          </w:tcPr>
          <w:p w14:paraId="40960195"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Perspective</w:t>
            </w:r>
          </w:p>
        </w:tc>
        <w:tc>
          <w:tcPr>
            <w:tcW w:w="3969" w:type="dxa"/>
          </w:tcPr>
          <w:p w14:paraId="55C77ADB"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Negative: knows only the problem</w:t>
            </w:r>
          </w:p>
        </w:tc>
        <w:tc>
          <w:tcPr>
            <w:tcW w:w="4111" w:type="dxa"/>
          </w:tcPr>
          <w:p w14:paraId="60C1199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Positive: knows what needs to change</w:t>
            </w:r>
          </w:p>
          <w:p w14:paraId="6AFED319" w14:textId="77777777" w:rsidR="00E54E7C" w:rsidRPr="00CD48D4" w:rsidRDefault="00E54E7C" w:rsidP="00E21B78">
            <w:pPr>
              <w:rPr>
                <w:rFonts w:ascii="Arial" w:hAnsi="Arial" w:cs="Arial"/>
                <w:sz w:val="22"/>
                <w:szCs w:val="22"/>
                <w:lang w:bidi="ar-SA"/>
              </w:rPr>
            </w:pPr>
          </w:p>
        </w:tc>
      </w:tr>
      <w:tr w:rsidR="00E54E7C" w:rsidRPr="00CD48D4" w14:paraId="26A1231A" w14:textId="77777777" w:rsidTr="00E21B78">
        <w:tc>
          <w:tcPr>
            <w:tcW w:w="1418" w:type="dxa"/>
          </w:tcPr>
          <w:p w14:paraId="7B11AAE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Prayer</w:t>
            </w:r>
          </w:p>
        </w:tc>
        <w:tc>
          <w:tcPr>
            <w:tcW w:w="3969" w:type="dxa"/>
          </w:tcPr>
          <w:p w14:paraId="6FD66B9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rarely or wrongly about it</w:t>
            </w:r>
          </w:p>
        </w:tc>
        <w:tc>
          <w:tcPr>
            <w:tcW w:w="4111" w:type="dxa"/>
          </w:tcPr>
          <w:p w14:paraId="0FEA232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for God to be glorified</w:t>
            </w:r>
          </w:p>
          <w:p w14:paraId="24533190" w14:textId="77777777" w:rsidR="00E54E7C" w:rsidRPr="00CD48D4" w:rsidRDefault="00E54E7C" w:rsidP="00E21B78">
            <w:pPr>
              <w:rPr>
                <w:rFonts w:ascii="Arial" w:hAnsi="Arial" w:cs="Arial"/>
                <w:sz w:val="22"/>
                <w:szCs w:val="22"/>
                <w:lang w:bidi="ar-SA"/>
              </w:rPr>
            </w:pPr>
          </w:p>
        </w:tc>
      </w:tr>
      <w:tr w:rsidR="00E54E7C" w:rsidRPr="00CD48D4" w14:paraId="5B587724" w14:textId="77777777" w:rsidTr="00E21B78">
        <w:tc>
          <w:tcPr>
            <w:tcW w:w="1418" w:type="dxa"/>
          </w:tcPr>
          <w:p w14:paraId="0ECC625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Hypocrisy</w:t>
            </w:r>
          </w:p>
        </w:tc>
        <w:tc>
          <w:tcPr>
            <w:tcW w:w="3969" w:type="dxa"/>
          </w:tcPr>
          <w:p w14:paraId="51E60297"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Has little self-evaluation (Matt. 7:3-5)</w:t>
            </w:r>
          </w:p>
        </w:tc>
        <w:tc>
          <w:tcPr>
            <w:tcW w:w="4111" w:type="dxa"/>
          </w:tcPr>
          <w:p w14:paraId="7FFE4A4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Extends grace (Gal. 6:1b)</w:t>
            </w:r>
          </w:p>
          <w:p w14:paraId="59743D17" w14:textId="77777777" w:rsidR="00E54E7C" w:rsidRPr="00CD48D4" w:rsidRDefault="00E54E7C" w:rsidP="00E21B78">
            <w:pPr>
              <w:rPr>
                <w:rFonts w:ascii="Arial" w:hAnsi="Arial" w:cs="Arial"/>
                <w:sz w:val="22"/>
                <w:szCs w:val="22"/>
                <w:lang w:bidi="ar-SA"/>
              </w:rPr>
            </w:pPr>
          </w:p>
        </w:tc>
      </w:tr>
      <w:tr w:rsidR="00E54E7C" w:rsidRPr="00CD48D4" w14:paraId="06F941A1" w14:textId="77777777" w:rsidTr="00E21B78">
        <w:tc>
          <w:tcPr>
            <w:tcW w:w="1418" w:type="dxa"/>
          </w:tcPr>
          <w:p w14:paraId="6BDF8D7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Shows</w:t>
            </w:r>
          </w:p>
        </w:tc>
        <w:tc>
          <w:tcPr>
            <w:tcW w:w="3969" w:type="dxa"/>
          </w:tcPr>
          <w:p w14:paraId="7A433C49"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Concern only for self</w:t>
            </w:r>
          </w:p>
        </w:tc>
        <w:tc>
          <w:tcPr>
            <w:tcW w:w="4111" w:type="dxa"/>
          </w:tcPr>
          <w:p w14:paraId="006CBAE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Cares for others</w:t>
            </w:r>
          </w:p>
          <w:p w14:paraId="664BDA0E" w14:textId="77777777" w:rsidR="00E54E7C" w:rsidRPr="00CD48D4" w:rsidRDefault="00E54E7C" w:rsidP="00E21B78">
            <w:pPr>
              <w:rPr>
                <w:rFonts w:ascii="Arial" w:hAnsi="Arial" w:cs="Arial"/>
                <w:sz w:val="22"/>
                <w:szCs w:val="22"/>
                <w:lang w:bidi="ar-SA"/>
              </w:rPr>
            </w:pPr>
          </w:p>
        </w:tc>
      </w:tr>
      <w:tr w:rsidR="00E54E7C" w:rsidRPr="00CD48D4" w14:paraId="5656010A" w14:textId="77777777" w:rsidTr="00E21B78">
        <w:tc>
          <w:tcPr>
            <w:tcW w:w="1418" w:type="dxa"/>
          </w:tcPr>
          <w:p w14:paraId="235763B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Style</w:t>
            </w:r>
          </w:p>
        </w:tc>
        <w:tc>
          <w:tcPr>
            <w:tcW w:w="3969" w:type="dxa"/>
          </w:tcPr>
          <w:p w14:paraId="6A98BC4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Critical spirit</w:t>
            </w:r>
          </w:p>
        </w:tc>
        <w:tc>
          <w:tcPr>
            <w:tcW w:w="4111" w:type="dxa"/>
          </w:tcPr>
          <w:p w14:paraId="007C632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Constructive spirit</w:t>
            </w:r>
          </w:p>
          <w:p w14:paraId="3EF4F489" w14:textId="77777777" w:rsidR="00E54E7C" w:rsidRPr="00CD48D4" w:rsidRDefault="00E54E7C" w:rsidP="00E21B78">
            <w:pPr>
              <w:rPr>
                <w:rFonts w:ascii="Arial" w:hAnsi="Arial" w:cs="Arial"/>
                <w:sz w:val="22"/>
                <w:szCs w:val="22"/>
                <w:lang w:bidi="ar-SA"/>
              </w:rPr>
            </w:pPr>
          </w:p>
        </w:tc>
      </w:tr>
      <w:tr w:rsidR="00E54E7C" w:rsidRPr="00CD48D4" w14:paraId="18E87C98" w14:textId="77777777" w:rsidTr="00E21B78">
        <w:tc>
          <w:tcPr>
            <w:tcW w:w="1418" w:type="dxa"/>
          </w:tcPr>
          <w:p w14:paraId="3C72B6B2"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Motivation</w:t>
            </w:r>
          </w:p>
        </w:tc>
        <w:tc>
          <w:tcPr>
            <w:tcW w:w="3969" w:type="dxa"/>
          </w:tcPr>
          <w:p w14:paraId="17D7B13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Prideful exaltation of self</w:t>
            </w:r>
          </w:p>
        </w:tc>
        <w:tc>
          <w:tcPr>
            <w:tcW w:w="4111" w:type="dxa"/>
          </w:tcPr>
          <w:p w14:paraId="48B7648D"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Humbly exalts God (Rom. 12:3)</w:t>
            </w:r>
          </w:p>
          <w:p w14:paraId="3E994492" w14:textId="77777777" w:rsidR="00E54E7C" w:rsidRPr="00CD48D4" w:rsidRDefault="00E54E7C" w:rsidP="00E21B78">
            <w:pPr>
              <w:rPr>
                <w:rFonts w:ascii="Arial" w:hAnsi="Arial" w:cs="Arial"/>
                <w:sz w:val="22"/>
                <w:szCs w:val="22"/>
                <w:lang w:bidi="ar-SA"/>
              </w:rPr>
            </w:pPr>
          </w:p>
        </w:tc>
      </w:tr>
      <w:tr w:rsidR="00E54E7C" w:rsidRPr="00CD48D4" w14:paraId="5D028B0E" w14:textId="77777777" w:rsidTr="00E21B78">
        <w:tc>
          <w:tcPr>
            <w:tcW w:w="1418" w:type="dxa"/>
          </w:tcPr>
          <w:p w14:paraId="2A0087BF"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Source</w:t>
            </w:r>
          </w:p>
        </w:tc>
        <w:tc>
          <w:tcPr>
            <w:tcW w:w="3969" w:type="dxa"/>
          </w:tcPr>
          <w:p w14:paraId="71646A8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self</w:t>
            </w:r>
          </w:p>
        </w:tc>
        <w:tc>
          <w:tcPr>
            <w:tcW w:w="4111" w:type="dxa"/>
          </w:tcPr>
          <w:p w14:paraId="3457831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the Spirit</w:t>
            </w:r>
          </w:p>
          <w:p w14:paraId="1C4D4FFE" w14:textId="77777777" w:rsidR="00E54E7C" w:rsidRPr="00CD48D4" w:rsidRDefault="00E54E7C" w:rsidP="00E21B78">
            <w:pPr>
              <w:rPr>
                <w:rFonts w:ascii="Arial" w:hAnsi="Arial" w:cs="Arial"/>
                <w:sz w:val="22"/>
                <w:szCs w:val="22"/>
                <w:lang w:bidi="ar-SA"/>
              </w:rPr>
            </w:pPr>
          </w:p>
        </w:tc>
      </w:tr>
      <w:tr w:rsidR="00E54E7C" w:rsidRPr="00CD48D4" w14:paraId="6299B866" w14:textId="77777777" w:rsidTr="00E21B78">
        <w:tc>
          <w:tcPr>
            <w:tcW w:w="1418" w:type="dxa"/>
          </w:tcPr>
          <w:p w14:paraId="459D7260"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Standard</w:t>
            </w:r>
          </w:p>
        </w:tc>
        <w:tc>
          <w:tcPr>
            <w:tcW w:w="3969" w:type="dxa"/>
          </w:tcPr>
          <w:p w14:paraId="4439A1F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Oneself or others strong in that area</w:t>
            </w:r>
          </w:p>
        </w:tc>
        <w:tc>
          <w:tcPr>
            <w:tcW w:w="4111" w:type="dxa"/>
          </w:tcPr>
          <w:p w14:paraId="7208744C"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God’s perspective or God’s Word</w:t>
            </w:r>
          </w:p>
          <w:p w14:paraId="49627E72" w14:textId="77777777" w:rsidR="00E54E7C" w:rsidRPr="00CD48D4" w:rsidRDefault="00E54E7C" w:rsidP="00E21B78">
            <w:pPr>
              <w:rPr>
                <w:rFonts w:ascii="Arial" w:hAnsi="Arial" w:cs="Arial"/>
                <w:sz w:val="22"/>
                <w:szCs w:val="22"/>
                <w:lang w:bidi="ar-SA"/>
              </w:rPr>
            </w:pPr>
          </w:p>
        </w:tc>
      </w:tr>
      <w:tr w:rsidR="00E54E7C" w:rsidRPr="00CD48D4" w14:paraId="1AB97841" w14:textId="77777777" w:rsidTr="00E21B78">
        <w:tc>
          <w:tcPr>
            <w:tcW w:w="1418" w:type="dxa"/>
          </w:tcPr>
          <w:p w14:paraId="3E440AD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Emotions</w:t>
            </w:r>
          </w:p>
        </w:tc>
        <w:tc>
          <w:tcPr>
            <w:tcW w:w="3969" w:type="dxa"/>
          </w:tcPr>
          <w:p w14:paraId="5361395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Reactive</w:t>
            </w:r>
          </w:p>
        </w:tc>
        <w:tc>
          <w:tcPr>
            <w:tcW w:w="4111" w:type="dxa"/>
          </w:tcPr>
          <w:p w14:paraId="53E0B663"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Evaluative</w:t>
            </w:r>
          </w:p>
          <w:p w14:paraId="6EC1C542" w14:textId="77777777" w:rsidR="00E54E7C" w:rsidRPr="00CD48D4" w:rsidRDefault="00E54E7C" w:rsidP="00E21B78">
            <w:pPr>
              <w:rPr>
                <w:rFonts w:ascii="Arial" w:hAnsi="Arial" w:cs="Arial"/>
                <w:sz w:val="22"/>
                <w:szCs w:val="22"/>
                <w:lang w:bidi="ar-SA"/>
              </w:rPr>
            </w:pPr>
          </w:p>
        </w:tc>
      </w:tr>
      <w:tr w:rsidR="00E54E7C" w:rsidRPr="00CD48D4" w14:paraId="365DA012" w14:textId="77777777" w:rsidTr="00E21B78">
        <w:tc>
          <w:tcPr>
            <w:tcW w:w="1418" w:type="dxa"/>
          </w:tcPr>
          <w:p w14:paraId="5847121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Objects</w:t>
            </w:r>
          </w:p>
        </w:tc>
        <w:tc>
          <w:tcPr>
            <w:tcW w:w="3969" w:type="dxa"/>
          </w:tcPr>
          <w:p w14:paraId="398D798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 xml:space="preserve">Judging unbelievers is improper </w:t>
            </w:r>
            <w:r w:rsidRPr="00CD48D4">
              <w:rPr>
                <w:rFonts w:ascii="Arial" w:hAnsi="Arial" w:cs="Arial"/>
                <w:sz w:val="22"/>
                <w:szCs w:val="22"/>
                <w:lang w:bidi="ar-SA"/>
              </w:rPr>
              <w:br/>
              <w:t>(1 Cor. 5:12a, 13a)</w:t>
            </w:r>
          </w:p>
          <w:p w14:paraId="037B4DD1" w14:textId="77777777" w:rsidR="00E54E7C" w:rsidRPr="00CD48D4" w:rsidRDefault="00E54E7C" w:rsidP="00E21B78">
            <w:pPr>
              <w:rPr>
                <w:rFonts w:ascii="Arial" w:hAnsi="Arial" w:cs="Arial"/>
                <w:sz w:val="22"/>
                <w:szCs w:val="22"/>
                <w:lang w:bidi="ar-SA"/>
              </w:rPr>
            </w:pPr>
          </w:p>
        </w:tc>
        <w:tc>
          <w:tcPr>
            <w:tcW w:w="4111" w:type="dxa"/>
          </w:tcPr>
          <w:p w14:paraId="2C64F96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Judging believers (positively) is mandated (1 Cor. 5:12b, 13b)</w:t>
            </w:r>
          </w:p>
          <w:p w14:paraId="38BFEFC1" w14:textId="77777777" w:rsidR="00E54E7C" w:rsidRPr="00CD48D4" w:rsidRDefault="00E54E7C" w:rsidP="00E21B78">
            <w:pPr>
              <w:rPr>
                <w:rFonts w:ascii="Arial" w:hAnsi="Arial" w:cs="Arial"/>
                <w:sz w:val="22"/>
                <w:szCs w:val="22"/>
                <w:lang w:bidi="ar-SA"/>
              </w:rPr>
            </w:pPr>
          </w:p>
        </w:tc>
      </w:tr>
      <w:tr w:rsidR="00E54E7C" w:rsidRPr="00CD48D4" w14:paraId="08FAF0A4" w14:textId="77777777" w:rsidTr="00E21B78">
        <w:tc>
          <w:tcPr>
            <w:tcW w:w="1418" w:type="dxa"/>
          </w:tcPr>
          <w:p w14:paraId="40D2AE0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Procedure</w:t>
            </w:r>
          </w:p>
        </w:tc>
        <w:tc>
          <w:tcPr>
            <w:tcW w:w="3969" w:type="dxa"/>
          </w:tcPr>
          <w:p w14:paraId="6D6B141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publicly to others about the problem person</w:t>
            </w:r>
          </w:p>
          <w:p w14:paraId="3FED9BA1" w14:textId="77777777" w:rsidR="00E54E7C" w:rsidRPr="00CD48D4" w:rsidRDefault="00E54E7C" w:rsidP="00E21B78">
            <w:pPr>
              <w:rPr>
                <w:rFonts w:ascii="Arial" w:hAnsi="Arial" w:cs="Arial"/>
                <w:sz w:val="22"/>
                <w:szCs w:val="22"/>
                <w:lang w:bidi="ar-SA"/>
              </w:rPr>
            </w:pPr>
          </w:p>
        </w:tc>
        <w:tc>
          <w:tcPr>
            <w:tcW w:w="4111" w:type="dxa"/>
          </w:tcPr>
          <w:p w14:paraId="19784608"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privately to the problem person (Matt. 18:15)</w:t>
            </w:r>
          </w:p>
          <w:p w14:paraId="362372E1" w14:textId="77777777" w:rsidR="00E54E7C" w:rsidRPr="00CD48D4" w:rsidRDefault="00E54E7C" w:rsidP="00E21B78">
            <w:pPr>
              <w:rPr>
                <w:rFonts w:ascii="Arial" w:hAnsi="Arial" w:cs="Arial"/>
                <w:sz w:val="22"/>
                <w:szCs w:val="22"/>
                <w:lang w:bidi="ar-SA"/>
              </w:rPr>
            </w:pPr>
          </w:p>
        </w:tc>
      </w:tr>
    </w:tbl>
    <w:p w14:paraId="1DEE8152" w14:textId="77777777" w:rsidR="00E54E7C" w:rsidRPr="00CD48D4" w:rsidRDefault="00E54E7C" w:rsidP="00EF39F5">
      <w:pPr>
        <w:pStyle w:val="Heading1"/>
        <w:numPr>
          <w:ilvl w:val="0"/>
          <w:numId w:val="5"/>
        </w:numPr>
        <w:ind w:hanging="432"/>
      </w:pPr>
      <w:r w:rsidRPr="00CD48D4">
        <w:t>Application</w:t>
      </w:r>
    </w:p>
    <w:p w14:paraId="61E3F40A" w14:textId="77777777" w:rsidR="00E54E7C" w:rsidRPr="00CD48D4" w:rsidRDefault="00E54E7C" w:rsidP="00E54E7C">
      <w:pPr>
        <w:ind w:right="-10"/>
        <w:rPr>
          <w:rFonts w:ascii="Arial" w:hAnsi="Arial" w:cs="Arial"/>
          <w:sz w:val="22"/>
          <w:szCs w:val="22"/>
        </w:rPr>
      </w:pPr>
    </w:p>
    <w:p w14:paraId="011607E4" w14:textId="77777777" w:rsidR="00E54E7C" w:rsidRPr="00CD48D4" w:rsidRDefault="00E54E7C" w:rsidP="00E54E7C">
      <w:pPr>
        <w:ind w:left="450" w:right="-10"/>
        <w:rPr>
          <w:rFonts w:ascii="Arial" w:hAnsi="Arial" w:cs="Arial"/>
          <w:sz w:val="22"/>
          <w:szCs w:val="22"/>
        </w:rPr>
      </w:pPr>
      <w:r w:rsidRPr="00CD48D4">
        <w:rPr>
          <w:rFonts w:ascii="Arial" w:hAnsi="Arial" w:cs="Arial"/>
          <w:sz w:val="22"/>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45396AA7" w14:textId="77777777" w:rsidR="00293173" w:rsidRPr="00293173" w:rsidRDefault="00293173" w:rsidP="00293173">
      <w:pPr>
        <w:pStyle w:val="Header"/>
        <w:tabs>
          <w:tab w:val="clear" w:pos="4800"/>
          <w:tab w:val="center" w:pos="4950"/>
        </w:tabs>
        <w:ind w:right="-10"/>
        <w:rPr>
          <w:rFonts w:ascii="Arial" w:hAnsi="Arial" w:cs="Arial"/>
          <w:b/>
          <w:sz w:val="28"/>
          <w:szCs w:val="21"/>
        </w:rPr>
      </w:pPr>
      <w:r w:rsidRPr="00293173">
        <w:rPr>
          <w:rFonts w:ascii="Arial" w:hAnsi="Arial" w:cs="Arial"/>
          <w:sz w:val="20"/>
          <w:szCs w:val="15"/>
        </w:rPr>
        <w:br w:type="page"/>
      </w:r>
      <w:r w:rsidRPr="00293173">
        <w:rPr>
          <w:rFonts w:ascii="Arial" w:hAnsi="Arial" w:cs="Arial"/>
          <w:b/>
          <w:sz w:val="28"/>
          <w:szCs w:val="21"/>
        </w:rPr>
        <w:lastRenderedPageBreak/>
        <w:t>Was the Kingdom Delayed?</w:t>
      </w:r>
    </w:p>
    <w:p w14:paraId="46BD64AE" w14:textId="77777777" w:rsidR="00293173" w:rsidRPr="00293173" w:rsidRDefault="00293173" w:rsidP="0038632E">
      <w:pPr>
        <w:pStyle w:val="Heading1"/>
        <w:numPr>
          <w:ilvl w:val="0"/>
          <w:numId w:val="45"/>
        </w:numPr>
        <w:ind w:hanging="432"/>
      </w:pPr>
      <w:r w:rsidRPr="00293173">
        <w:t>Introduction</w:t>
      </w:r>
    </w:p>
    <w:p w14:paraId="6ACC4E9C" w14:textId="6C868F27" w:rsidR="00293173" w:rsidRPr="00293173" w:rsidRDefault="00293173" w:rsidP="00581F66">
      <w:pPr>
        <w:pStyle w:val="Heading2"/>
        <w:numPr>
          <w:ilvl w:val="0"/>
          <w:numId w:val="0"/>
        </w:numPr>
        <w:ind w:left="450"/>
      </w:pPr>
      <w:r w:rsidRPr="00293173">
        <w:t xml:space="preserve">Scholars agree that Matthew wrote to prove Jesus is Israel’s Messiah, but </w:t>
      </w:r>
      <w:r w:rsidR="00367ECE">
        <w:t xml:space="preserve">the </w:t>
      </w:r>
      <w:r w:rsidRPr="00293173">
        <w:t xml:space="preserve">agreement ends here. </w:t>
      </w:r>
      <w:r w:rsidR="00581F66">
        <w:t>We still must determine the nature of his kingdom, the timing of his rule, Israel's identity</w:t>
      </w:r>
      <w:r w:rsidRPr="00293173">
        <w:t>, and God’s response to Israel rejecting Christ as King—including whether God postponed or delayed the arrival of Israel’s kingdom.</w:t>
      </w:r>
    </w:p>
    <w:p w14:paraId="3AF0A9FD" w14:textId="77777777" w:rsidR="00293173" w:rsidRPr="00293173" w:rsidRDefault="00293173" w:rsidP="0038632E">
      <w:pPr>
        <w:pStyle w:val="Heading1"/>
        <w:numPr>
          <w:ilvl w:val="0"/>
          <w:numId w:val="45"/>
        </w:numPr>
        <w:ind w:hanging="432"/>
      </w:pPr>
      <w:r w:rsidRPr="00293173">
        <w:t>Do You Agree or Disagree?</w:t>
      </w:r>
    </w:p>
    <w:p w14:paraId="3DB6175E" w14:textId="77777777" w:rsidR="00293173" w:rsidRPr="00293173" w:rsidRDefault="00293173" w:rsidP="00293173">
      <w:pPr>
        <w:ind w:left="450"/>
        <w:rPr>
          <w:rFonts w:ascii="Arial" w:hAnsi="Arial" w:cs="Arial"/>
        </w:rPr>
      </w:pPr>
      <w:r w:rsidRPr="00293173">
        <w:rPr>
          <w:rFonts w:ascii="Arial" w:hAnsi="Arial" w:cs="Arial"/>
        </w:rPr>
        <w:t>To explore your own ideas on this vital subject, please circle A, U, or D beside each statement below to show whether you Agree, are Unsure, or Disagree with the teaching.</w:t>
      </w:r>
    </w:p>
    <w:p w14:paraId="0DAB3D6E" w14:textId="77777777" w:rsidR="00293173" w:rsidRPr="00293173" w:rsidRDefault="00293173" w:rsidP="00DB2B1B">
      <w:pPr>
        <w:pStyle w:val="Heading2"/>
        <w:tabs>
          <w:tab w:val="left" w:pos="8550"/>
          <w:tab w:val="left" w:pos="8820"/>
          <w:tab w:val="left" w:pos="9090"/>
        </w:tabs>
      </w:pPr>
      <w:r w:rsidRPr="00293173">
        <w:t>Christ’s kingdom will have the same political nature as that promised by Isaiah</w:t>
      </w:r>
      <w:r w:rsidRPr="00293173">
        <w:tab/>
        <w:t>A</w:t>
      </w:r>
      <w:r w:rsidRPr="00293173">
        <w:tab/>
        <w:t>U</w:t>
      </w:r>
      <w:r w:rsidRPr="00293173">
        <w:tab/>
        <w:t>D</w:t>
      </w:r>
    </w:p>
    <w:p w14:paraId="7D6054FD" w14:textId="77777777" w:rsidR="00293173" w:rsidRPr="00293173" w:rsidRDefault="00293173" w:rsidP="00DB2B1B">
      <w:pPr>
        <w:pStyle w:val="Heading2"/>
        <w:tabs>
          <w:tab w:val="left" w:pos="8550"/>
          <w:tab w:val="left" w:pos="8820"/>
          <w:tab w:val="left" w:pos="9090"/>
        </w:tabs>
      </w:pPr>
      <w:r w:rsidRPr="00293173">
        <w:t>Christ is ruling on the throne of David right now</w:t>
      </w:r>
      <w:r w:rsidRPr="00293173">
        <w:tab/>
        <w:t>A</w:t>
      </w:r>
      <w:r w:rsidRPr="00293173">
        <w:tab/>
        <w:t>U</w:t>
      </w:r>
      <w:r w:rsidRPr="00293173">
        <w:tab/>
        <w:t>D</w:t>
      </w:r>
    </w:p>
    <w:p w14:paraId="73A9584E" w14:textId="77777777" w:rsidR="00293173" w:rsidRPr="00293173" w:rsidRDefault="00293173" w:rsidP="00DB2B1B">
      <w:pPr>
        <w:pStyle w:val="Heading2"/>
        <w:tabs>
          <w:tab w:val="left" w:pos="8550"/>
          <w:tab w:val="left" w:pos="8820"/>
          <w:tab w:val="left" w:pos="9090"/>
        </w:tabs>
      </w:pPr>
      <w:r w:rsidRPr="00293173">
        <w:t>Matthew’s reference to “Israel” today designates all Christians</w:t>
      </w:r>
      <w:r w:rsidRPr="00293173">
        <w:tab/>
        <w:t>A</w:t>
      </w:r>
      <w:r w:rsidRPr="00293173">
        <w:tab/>
        <w:t>U</w:t>
      </w:r>
      <w:r w:rsidRPr="00293173">
        <w:tab/>
        <w:t>D</w:t>
      </w:r>
    </w:p>
    <w:p w14:paraId="42ADA5D7" w14:textId="3FF0BB84" w:rsidR="00293173" w:rsidRPr="00293173" w:rsidRDefault="00293173" w:rsidP="00DB2B1B">
      <w:pPr>
        <w:pStyle w:val="Heading2"/>
        <w:tabs>
          <w:tab w:val="left" w:pos="8550"/>
          <w:tab w:val="left" w:pos="8820"/>
          <w:tab w:val="left" w:pos="9090"/>
        </w:tabs>
      </w:pPr>
      <w:r w:rsidRPr="00293173">
        <w:t>God rejected Israel</w:t>
      </w:r>
      <w:r w:rsidR="00581F66">
        <w:t>,</w:t>
      </w:r>
      <w:r w:rsidRPr="00293173">
        <w:t xml:space="preserve"> so the nation has no prophetic future remaining</w:t>
      </w:r>
      <w:r w:rsidRPr="00293173">
        <w:tab/>
        <w:t>A</w:t>
      </w:r>
      <w:r w:rsidRPr="00293173">
        <w:tab/>
        <w:t>U</w:t>
      </w:r>
      <w:r w:rsidRPr="00293173">
        <w:tab/>
        <w:t>D</w:t>
      </w:r>
    </w:p>
    <w:p w14:paraId="1AC00C8A" w14:textId="77777777" w:rsidR="00293173" w:rsidRPr="00293173" w:rsidRDefault="00293173" w:rsidP="00DB2B1B">
      <w:pPr>
        <w:pStyle w:val="Heading2"/>
        <w:tabs>
          <w:tab w:val="left" w:pos="8550"/>
          <w:tab w:val="left" w:pos="8820"/>
          <w:tab w:val="left" w:pos="9090"/>
        </w:tabs>
      </w:pPr>
      <w:r w:rsidRPr="00293173">
        <w:t>God delayed the kingdom for ethnic Israel after the nation rejected Christ</w:t>
      </w:r>
      <w:r w:rsidRPr="00293173">
        <w:tab/>
        <w:t>A</w:t>
      </w:r>
      <w:r w:rsidRPr="00293173">
        <w:tab/>
        <w:t>U</w:t>
      </w:r>
      <w:r w:rsidRPr="00293173">
        <w:tab/>
        <w:t>D</w:t>
      </w:r>
    </w:p>
    <w:p w14:paraId="54ADBF08" w14:textId="77777777" w:rsidR="00293173" w:rsidRPr="00293173" w:rsidRDefault="00293173" w:rsidP="0038632E">
      <w:pPr>
        <w:pStyle w:val="Heading1"/>
        <w:numPr>
          <w:ilvl w:val="0"/>
          <w:numId w:val="45"/>
        </w:numPr>
        <w:ind w:hanging="432"/>
      </w:pPr>
      <w:r w:rsidRPr="00293173">
        <w:t xml:space="preserve">Contrasting the Major Views </w:t>
      </w:r>
    </w:p>
    <w:p w14:paraId="288678E3"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351205A6" w14:textId="77777777" w:rsidTr="00401BB6">
        <w:tc>
          <w:tcPr>
            <w:tcW w:w="2538" w:type="dxa"/>
            <w:shd w:val="solid" w:color="000000" w:fill="FFFFFF"/>
          </w:tcPr>
          <w:p w14:paraId="49D87448"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Issues</w:t>
            </w:r>
          </w:p>
        </w:tc>
        <w:tc>
          <w:tcPr>
            <w:tcW w:w="3524" w:type="dxa"/>
            <w:shd w:val="solid" w:color="000000" w:fill="FFFFFF"/>
          </w:tcPr>
          <w:p w14:paraId="0FF1C38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Covenant View</w:t>
            </w:r>
          </w:p>
        </w:tc>
        <w:tc>
          <w:tcPr>
            <w:tcW w:w="3856" w:type="dxa"/>
            <w:shd w:val="solid" w:color="000000" w:fill="FFFFFF"/>
          </w:tcPr>
          <w:p w14:paraId="48E5DB1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Dispensational View</w:t>
            </w:r>
          </w:p>
        </w:tc>
      </w:tr>
      <w:tr w:rsidR="00293173" w:rsidRPr="00293173" w14:paraId="28B9D7ED" w14:textId="77777777" w:rsidTr="00401BB6">
        <w:tc>
          <w:tcPr>
            <w:tcW w:w="2538" w:type="dxa"/>
          </w:tcPr>
          <w:p w14:paraId="0F6F8F6B"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the Kingdom</w:t>
            </w:r>
          </w:p>
          <w:p w14:paraId="45DDB4BE" w14:textId="77777777" w:rsidR="00293173" w:rsidRPr="003B43CD" w:rsidRDefault="00293173" w:rsidP="00401BB6">
            <w:pPr>
              <w:rPr>
                <w:rFonts w:ascii="Arial" w:hAnsi="Arial" w:cs="Arial"/>
                <w:i/>
                <w:sz w:val="22"/>
                <w:szCs w:val="20"/>
              </w:rPr>
            </w:pPr>
          </w:p>
        </w:tc>
        <w:tc>
          <w:tcPr>
            <w:tcW w:w="3524" w:type="dxa"/>
          </w:tcPr>
          <w:p w14:paraId="656BB1B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w:t>
            </w:r>
          </w:p>
        </w:tc>
        <w:tc>
          <w:tcPr>
            <w:tcW w:w="3856" w:type="dxa"/>
          </w:tcPr>
          <w:p w14:paraId="6F8CB6E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 but also political after Christ returns</w:t>
            </w:r>
          </w:p>
          <w:p w14:paraId="0450BEF1" w14:textId="77777777" w:rsidR="00293173" w:rsidRPr="003B43CD" w:rsidRDefault="00293173" w:rsidP="00401BB6">
            <w:pPr>
              <w:rPr>
                <w:rFonts w:ascii="Arial" w:hAnsi="Arial" w:cs="Arial"/>
                <w:sz w:val="22"/>
                <w:szCs w:val="20"/>
              </w:rPr>
            </w:pPr>
          </w:p>
        </w:tc>
      </w:tr>
      <w:tr w:rsidR="00293173" w:rsidRPr="00293173" w14:paraId="4C24B741" w14:textId="77777777" w:rsidTr="00401BB6">
        <w:tc>
          <w:tcPr>
            <w:tcW w:w="2538" w:type="dxa"/>
          </w:tcPr>
          <w:p w14:paraId="7C9D77A9" w14:textId="77777777" w:rsidR="00293173" w:rsidRPr="003B43CD" w:rsidRDefault="00293173" w:rsidP="00401BB6">
            <w:pPr>
              <w:rPr>
                <w:rFonts w:ascii="Arial" w:hAnsi="Arial" w:cs="Arial"/>
                <w:i/>
                <w:sz w:val="22"/>
                <w:szCs w:val="20"/>
              </w:rPr>
            </w:pPr>
            <w:r w:rsidRPr="003B43CD">
              <w:rPr>
                <w:rFonts w:ascii="Arial" w:hAnsi="Arial" w:cs="Arial"/>
                <w:i/>
                <w:sz w:val="22"/>
                <w:szCs w:val="20"/>
              </w:rPr>
              <w:t>Time of Christ’s Rule</w:t>
            </w:r>
          </w:p>
          <w:p w14:paraId="4004830F" w14:textId="77777777" w:rsidR="00293173" w:rsidRPr="003B43CD" w:rsidRDefault="00293173" w:rsidP="00401BB6">
            <w:pPr>
              <w:rPr>
                <w:rFonts w:ascii="Arial" w:hAnsi="Arial" w:cs="Arial"/>
                <w:i/>
                <w:sz w:val="22"/>
                <w:szCs w:val="20"/>
              </w:rPr>
            </w:pPr>
          </w:p>
        </w:tc>
        <w:tc>
          <w:tcPr>
            <w:tcW w:w="3524" w:type="dxa"/>
          </w:tcPr>
          <w:p w14:paraId="0824A940" w14:textId="77777777" w:rsidR="00293173" w:rsidRPr="003B43CD" w:rsidRDefault="00293173" w:rsidP="00401BB6">
            <w:pPr>
              <w:rPr>
                <w:rFonts w:ascii="Arial" w:hAnsi="Arial" w:cs="Arial"/>
                <w:sz w:val="22"/>
                <w:szCs w:val="20"/>
              </w:rPr>
            </w:pPr>
            <w:r w:rsidRPr="003B43CD">
              <w:rPr>
                <w:rFonts w:ascii="Arial" w:hAnsi="Arial" w:cs="Arial"/>
                <w:sz w:val="22"/>
                <w:szCs w:val="20"/>
              </w:rPr>
              <w:t>Present</w:t>
            </w:r>
          </w:p>
        </w:tc>
        <w:tc>
          <w:tcPr>
            <w:tcW w:w="3856" w:type="dxa"/>
          </w:tcPr>
          <w:p w14:paraId="017DA4B7" w14:textId="77777777" w:rsidR="00293173" w:rsidRPr="003B43CD" w:rsidRDefault="00293173" w:rsidP="00401BB6">
            <w:pPr>
              <w:rPr>
                <w:rFonts w:ascii="Arial" w:hAnsi="Arial" w:cs="Arial"/>
                <w:sz w:val="22"/>
                <w:szCs w:val="20"/>
              </w:rPr>
            </w:pPr>
            <w:r w:rsidRPr="003B43CD">
              <w:rPr>
                <w:rFonts w:ascii="Arial" w:hAnsi="Arial" w:cs="Arial"/>
                <w:sz w:val="22"/>
                <w:szCs w:val="20"/>
              </w:rPr>
              <w:t>Future (except progressives)</w:t>
            </w:r>
          </w:p>
        </w:tc>
      </w:tr>
      <w:tr w:rsidR="00293173" w:rsidRPr="00293173" w14:paraId="459A696C" w14:textId="77777777" w:rsidTr="00401BB6">
        <w:tc>
          <w:tcPr>
            <w:tcW w:w="2538" w:type="dxa"/>
          </w:tcPr>
          <w:p w14:paraId="379709FD" w14:textId="77777777" w:rsidR="00293173" w:rsidRPr="003B43CD" w:rsidRDefault="00293173" w:rsidP="00401BB6">
            <w:pPr>
              <w:rPr>
                <w:rFonts w:ascii="Arial" w:hAnsi="Arial" w:cs="Arial"/>
                <w:i/>
                <w:sz w:val="22"/>
                <w:szCs w:val="20"/>
              </w:rPr>
            </w:pPr>
            <w:r w:rsidRPr="003B43CD">
              <w:rPr>
                <w:rFonts w:ascii="Arial" w:hAnsi="Arial" w:cs="Arial"/>
                <w:i/>
                <w:sz w:val="22"/>
                <w:szCs w:val="20"/>
              </w:rPr>
              <w:t>Israel</w:t>
            </w:r>
          </w:p>
          <w:p w14:paraId="3866F7E4" w14:textId="77777777" w:rsidR="00293173" w:rsidRPr="003B43CD" w:rsidRDefault="00293173" w:rsidP="00401BB6">
            <w:pPr>
              <w:rPr>
                <w:rFonts w:ascii="Arial" w:hAnsi="Arial" w:cs="Arial"/>
                <w:i/>
                <w:sz w:val="22"/>
                <w:szCs w:val="20"/>
              </w:rPr>
            </w:pPr>
          </w:p>
          <w:p w14:paraId="6140BC85" w14:textId="77777777" w:rsidR="00293173" w:rsidRPr="003B43CD" w:rsidRDefault="00293173" w:rsidP="00401BB6">
            <w:pPr>
              <w:rPr>
                <w:rFonts w:ascii="Arial" w:hAnsi="Arial" w:cs="Arial"/>
                <w:i/>
                <w:sz w:val="22"/>
                <w:szCs w:val="20"/>
              </w:rPr>
            </w:pPr>
          </w:p>
        </w:tc>
        <w:tc>
          <w:tcPr>
            <w:tcW w:w="3524" w:type="dxa"/>
          </w:tcPr>
          <w:p w14:paraId="0B8D1A3A" w14:textId="77777777" w:rsidR="00293173" w:rsidRPr="003B43CD" w:rsidRDefault="00293173" w:rsidP="00401BB6">
            <w:pPr>
              <w:rPr>
                <w:rFonts w:ascii="Arial" w:hAnsi="Arial" w:cs="Arial"/>
                <w:sz w:val="22"/>
                <w:szCs w:val="20"/>
              </w:rPr>
            </w:pPr>
            <w:r w:rsidRPr="003B43CD">
              <w:rPr>
                <w:rFonts w:ascii="Arial" w:hAnsi="Arial" w:cs="Arial"/>
                <w:sz w:val="22"/>
                <w:szCs w:val="20"/>
              </w:rPr>
              <w:t>Believers (Jew &amp; Gentile) identifying with Abraham’s faith</w:t>
            </w:r>
          </w:p>
        </w:tc>
        <w:tc>
          <w:tcPr>
            <w:tcW w:w="3856" w:type="dxa"/>
          </w:tcPr>
          <w:p w14:paraId="3F33E9BA" w14:textId="77777777" w:rsidR="00293173" w:rsidRPr="003B43CD" w:rsidRDefault="00293173" w:rsidP="00401BB6">
            <w:pPr>
              <w:rPr>
                <w:rFonts w:ascii="Arial" w:hAnsi="Arial" w:cs="Arial"/>
                <w:sz w:val="22"/>
                <w:szCs w:val="20"/>
              </w:rPr>
            </w:pPr>
            <w:r w:rsidRPr="003B43CD">
              <w:rPr>
                <w:rFonts w:ascii="Arial" w:hAnsi="Arial" w:cs="Arial"/>
                <w:sz w:val="22"/>
                <w:szCs w:val="20"/>
              </w:rPr>
              <w:t>Ethnic descendants of Abraham through Isaac</w:t>
            </w:r>
          </w:p>
        </w:tc>
      </w:tr>
      <w:tr w:rsidR="00293173" w:rsidRPr="00293173" w14:paraId="4A12E734" w14:textId="77777777" w:rsidTr="00401BB6">
        <w:tc>
          <w:tcPr>
            <w:tcW w:w="2538" w:type="dxa"/>
          </w:tcPr>
          <w:p w14:paraId="4FCB40CE"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God’s Rejection</w:t>
            </w:r>
          </w:p>
          <w:p w14:paraId="4382003E" w14:textId="77777777" w:rsidR="00293173" w:rsidRPr="003B43CD" w:rsidRDefault="00293173" w:rsidP="00401BB6">
            <w:pPr>
              <w:rPr>
                <w:rFonts w:ascii="Arial" w:hAnsi="Arial" w:cs="Arial"/>
                <w:i/>
                <w:sz w:val="22"/>
                <w:szCs w:val="20"/>
              </w:rPr>
            </w:pPr>
          </w:p>
          <w:p w14:paraId="6D502975" w14:textId="77777777" w:rsidR="00293173" w:rsidRPr="003B43CD" w:rsidRDefault="00293173" w:rsidP="00401BB6">
            <w:pPr>
              <w:rPr>
                <w:rFonts w:ascii="Arial" w:hAnsi="Arial" w:cs="Arial"/>
                <w:i/>
                <w:sz w:val="22"/>
                <w:szCs w:val="20"/>
              </w:rPr>
            </w:pPr>
          </w:p>
        </w:tc>
        <w:tc>
          <w:tcPr>
            <w:tcW w:w="3524" w:type="dxa"/>
          </w:tcPr>
          <w:p w14:paraId="37534CAA"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and replaced them with the church as the “new Israel”</w:t>
            </w:r>
          </w:p>
        </w:tc>
        <w:tc>
          <w:tcPr>
            <w:tcW w:w="3856" w:type="dxa"/>
          </w:tcPr>
          <w:p w14:paraId="11B0E376"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until the latter days when Jews will trust in Messiah</w:t>
            </w:r>
          </w:p>
        </w:tc>
      </w:tr>
      <w:tr w:rsidR="00293173" w:rsidRPr="00293173" w14:paraId="233F084E" w14:textId="77777777" w:rsidTr="00401BB6">
        <w:tc>
          <w:tcPr>
            <w:tcW w:w="2538" w:type="dxa"/>
          </w:tcPr>
          <w:p w14:paraId="523C9EB7" w14:textId="77777777" w:rsidR="00293173" w:rsidRPr="003B43CD" w:rsidRDefault="00293173" w:rsidP="00401BB6">
            <w:pPr>
              <w:rPr>
                <w:rFonts w:ascii="Arial" w:hAnsi="Arial" w:cs="Arial"/>
                <w:i/>
                <w:sz w:val="22"/>
                <w:szCs w:val="20"/>
              </w:rPr>
            </w:pPr>
            <w:r w:rsidRPr="003B43CD">
              <w:rPr>
                <w:rFonts w:ascii="Arial" w:hAnsi="Arial" w:cs="Arial"/>
                <w:i/>
                <w:sz w:val="22"/>
                <w:szCs w:val="20"/>
              </w:rPr>
              <w:t>View on a kingdom postponement</w:t>
            </w:r>
          </w:p>
          <w:p w14:paraId="7AA1B0BD" w14:textId="77777777" w:rsidR="00293173" w:rsidRPr="003B43CD" w:rsidRDefault="00293173" w:rsidP="00401BB6">
            <w:pPr>
              <w:rPr>
                <w:rFonts w:ascii="Arial" w:hAnsi="Arial" w:cs="Arial"/>
                <w:i/>
                <w:sz w:val="22"/>
                <w:szCs w:val="20"/>
              </w:rPr>
            </w:pPr>
          </w:p>
        </w:tc>
        <w:tc>
          <w:tcPr>
            <w:tcW w:w="3524" w:type="dxa"/>
          </w:tcPr>
          <w:p w14:paraId="28062FD5" w14:textId="77777777" w:rsidR="00293173" w:rsidRPr="003B43CD" w:rsidRDefault="00293173" w:rsidP="00401BB6">
            <w:pPr>
              <w:rPr>
                <w:rFonts w:ascii="Arial" w:hAnsi="Arial" w:cs="Arial"/>
                <w:sz w:val="22"/>
                <w:szCs w:val="20"/>
              </w:rPr>
            </w:pPr>
            <w:r w:rsidRPr="003B43CD">
              <w:rPr>
                <w:rFonts w:ascii="Arial" w:hAnsi="Arial" w:cs="Arial"/>
                <w:sz w:val="22"/>
                <w:szCs w:val="20"/>
              </w:rPr>
              <w:t>Rejected by all covenant scholars since God no longer deals with ethnic Israel as an entity</w:t>
            </w:r>
          </w:p>
          <w:p w14:paraId="1065CAE2" w14:textId="77777777" w:rsidR="00293173" w:rsidRPr="003B43CD" w:rsidRDefault="00293173" w:rsidP="00401BB6">
            <w:pPr>
              <w:rPr>
                <w:rFonts w:ascii="Arial" w:hAnsi="Arial" w:cs="Arial"/>
                <w:sz w:val="22"/>
                <w:szCs w:val="20"/>
              </w:rPr>
            </w:pPr>
          </w:p>
        </w:tc>
        <w:tc>
          <w:tcPr>
            <w:tcW w:w="3856" w:type="dxa"/>
          </w:tcPr>
          <w:p w14:paraId="2C25050A" w14:textId="77777777" w:rsidR="00293173" w:rsidRPr="003B43CD" w:rsidRDefault="00293173" w:rsidP="00401BB6">
            <w:pPr>
              <w:rPr>
                <w:rFonts w:ascii="Arial" w:hAnsi="Arial" w:cs="Arial"/>
                <w:sz w:val="22"/>
                <w:szCs w:val="20"/>
              </w:rPr>
            </w:pPr>
            <w:r w:rsidRPr="003B43CD">
              <w:rPr>
                <w:rFonts w:ascii="Arial" w:hAnsi="Arial" w:cs="Arial"/>
                <w:sz w:val="22"/>
                <w:szCs w:val="20"/>
              </w:rPr>
              <w:t>Accepted by many dispensationalists but rejected by the progressive dispensationalists</w:t>
            </w:r>
          </w:p>
        </w:tc>
      </w:tr>
    </w:tbl>
    <w:p w14:paraId="442E709A" w14:textId="77777777" w:rsidR="00293173" w:rsidRPr="00293173" w:rsidRDefault="00293173" w:rsidP="0038632E">
      <w:pPr>
        <w:pStyle w:val="Heading1"/>
        <w:numPr>
          <w:ilvl w:val="0"/>
          <w:numId w:val="45"/>
        </w:numPr>
        <w:ind w:hanging="432"/>
      </w:pPr>
      <w:r w:rsidRPr="00293173">
        <w:t>Matthew’s Teaching</w:t>
      </w:r>
    </w:p>
    <w:p w14:paraId="44A29CBC" w14:textId="181A54D5" w:rsidR="00293173" w:rsidRPr="00293173" w:rsidRDefault="00293173" w:rsidP="00581F66">
      <w:pPr>
        <w:pStyle w:val="Heading2"/>
      </w:pPr>
      <w:r w:rsidRPr="00293173">
        <w:t xml:space="preserve">What kingdom was John talking about when he announced, “Repent of your sins and turn to God, for the Kingdom of Heaven is near” (Matt. 3:17 </w:t>
      </w:r>
      <w:r w:rsidRPr="00293173">
        <w:rPr>
          <w:sz w:val="20"/>
        </w:rPr>
        <w:t>NLT</w:t>
      </w:r>
      <w:r w:rsidRPr="00293173">
        <w:t>)?  Unless we have good reason to think otherwise, we should assume that John (and Jesus, 4:17) referred to the same kingdom that was lost in the OT times—a literal, political, geographical kingdom.  This finds support in Matthew</w:t>
      </w:r>
      <w:r w:rsidR="00581F66">
        <w:t>,</w:t>
      </w:r>
      <w:r w:rsidRPr="00293173">
        <w:t xml:space="preserve"> where Jesus notes that the kingdom would be one in which “when the world is made new and the Son of Man sits upon his glorious throne, you who have been my followers will also sit on twelve thrones, judging the twelve tribes of Israel” (19:28).  See also pages 78b-d.</w:t>
      </w:r>
    </w:p>
    <w:p w14:paraId="2D63BB81" w14:textId="31E72426" w:rsidR="00293173" w:rsidRPr="00293173" w:rsidRDefault="003B43CD" w:rsidP="00581F66">
      <w:pPr>
        <w:pStyle w:val="Heading2"/>
      </w:pPr>
      <w:r>
        <w:br w:type="page"/>
      </w:r>
      <w:r w:rsidR="00293173" w:rsidRPr="00293173">
        <w:lastRenderedPageBreak/>
        <w:t xml:space="preserve">Note also that in Matt. 19:28 Christ saw this kingdom as </w:t>
      </w:r>
      <w:r w:rsidR="00293173" w:rsidRPr="00293173">
        <w:rPr>
          <w:i/>
        </w:rPr>
        <w:t>future</w:t>
      </w:r>
      <w:r w:rsidR="00293173" w:rsidRPr="00293173">
        <w:t xml:space="preserve"> over which he would reign (see also pages 78f-g). While grammatically</w:t>
      </w:r>
      <w:r w:rsidR="00581F66">
        <w:t>, “the Kingdom of Heaven is near” (Matt. 3:17) could also be rendered as</w:t>
      </w:r>
      <w:r w:rsidR="00293173" w:rsidRPr="00293173">
        <w:t xml:space="preserve"> “has come” (= is present now) or “is coming soon,” Matthew is clear that there was a conditional element here—to repent.  This is consistent with numerous OT prophecies that declare Israel’s repentance as a requisite for the kingdom to arrive (e.g. Zech. 12:10-14).  Since Israel did not repent, Jesus is not presently ruling over the nation from Jerusalem </w:t>
      </w:r>
      <w:r w:rsidR="00581F66">
        <w:t>to fulfill</w:t>
      </w:r>
      <w:r w:rsidR="00293173" w:rsidRPr="00293173">
        <w:t xml:space="preserve"> Isaiah 2:4.</w:t>
      </w:r>
    </w:p>
    <w:p w14:paraId="661D0A38" w14:textId="08853B9C" w:rsidR="00293173" w:rsidRPr="00293173" w:rsidRDefault="00293173" w:rsidP="00581F66">
      <w:pPr>
        <w:pStyle w:val="Heading2"/>
      </w:pPr>
      <w:r w:rsidRPr="00293173">
        <w:t>As to the nature of “Israel” and God’s rejection of the nation noted above, nothing in Matthew</w:t>
      </w:r>
      <w:r w:rsidR="00581F66">
        <w:t xml:space="preserve"> or the NT indicates that the identity of the nation ever changed to refer instead to the church.</w:t>
      </w:r>
      <w:r w:rsidRPr="00293173">
        <w:t xml:space="preserve"> The term still refers today to ethnic descendants of Jacob (see pages 131-132 in the Romans notes).</w:t>
      </w:r>
    </w:p>
    <w:p w14:paraId="031DF5B1" w14:textId="77777777" w:rsidR="00293173" w:rsidRPr="00293173" w:rsidRDefault="00293173" w:rsidP="00581F66">
      <w:pPr>
        <w:pStyle w:val="Heading2"/>
      </w:pPr>
      <w:r w:rsidRPr="00293173">
        <w:t xml:space="preserve">But was the kingdom </w:t>
      </w:r>
      <w:r w:rsidRPr="00293173">
        <w:rPr>
          <w:i/>
        </w:rPr>
        <w:t>delayed</w:t>
      </w:r>
      <w:r w:rsidRPr="00293173">
        <w:t xml:space="preserve">?  And what does this mean anyway?  To say that the kingdom was postponed does </w:t>
      </w:r>
      <w:r w:rsidRPr="00293173">
        <w:rPr>
          <w:i/>
        </w:rPr>
        <w:t>not</w:t>
      </w:r>
      <w:r w:rsidRPr="00293173">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2F6737A2" w14:textId="667F39D7" w:rsidR="00293173" w:rsidRPr="00293173" w:rsidRDefault="00293173" w:rsidP="00D66CEE">
      <w:pPr>
        <w:pStyle w:val="Heading3"/>
        <w:ind w:left="1134" w:hanging="283"/>
      </w:pPr>
      <w:r w:rsidRPr="00293173">
        <w:t>The nation is encouraged to repent only until the climactic rejection of Christ in Matthew 12</w:t>
      </w:r>
      <w:r w:rsidR="00581F66">
        <w:t>, when Israel’s leaders attribute his healing power to Satan. After this point, Jesus begins to speak in parables to introduce the present age between his two comings, which</w:t>
      </w:r>
      <w:r w:rsidRPr="00293173">
        <w:t xml:space="preserve"> was not previously revealed in the OT.</w:t>
      </w:r>
    </w:p>
    <w:p w14:paraId="25CDFB67" w14:textId="77777777" w:rsidR="00293173" w:rsidRPr="00293173" w:rsidRDefault="00293173" w:rsidP="00D66CEE">
      <w:pPr>
        <w:pStyle w:val="Heading3"/>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6A3255B6" w14:textId="77777777" w:rsidR="00293173" w:rsidRPr="00293173" w:rsidRDefault="00293173" w:rsidP="0038632E">
      <w:pPr>
        <w:pStyle w:val="Heading1"/>
        <w:numPr>
          <w:ilvl w:val="0"/>
          <w:numId w:val="45"/>
        </w:numPr>
        <w:ind w:hanging="432"/>
      </w:pPr>
      <w:r w:rsidRPr="00293173">
        <w:t>A Problem and Response</w:t>
      </w:r>
    </w:p>
    <w:p w14:paraId="280F2945" w14:textId="77777777" w:rsidR="00293173" w:rsidRPr="00293173" w:rsidRDefault="00293173" w:rsidP="00581F66">
      <w:pPr>
        <w:pStyle w:val="Heading2"/>
      </w:pPr>
      <w:r w:rsidRPr="00293173">
        <w:t xml:space="preserve">But what about Matthew 21:43, where Jesus declared after the Jewish leaders rejected him, “I tell you, the Kingdom of God will be taken away from you and given to a nation that will produce the proper fruit”?  Isn’t this “nation” the church?  </w:t>
      </w:r>
    </w:p>
    <w:p w14:paraId="68AF0319" w14:textId="77777777" w:rsidR="00293173" w:rsidRPr="00293173" w:rsidRDefault="00293173" w:rsidP="00581F66">
      <w:pPr>
        <w:pStyle w:val="Heading2"/>
      </w:pPr>
      <w:r w:rsidRPr="00293173">
        <w:t>This might seem plausible in light of Gentiles being called a nation (Rom. 10:19; 1 Pet. 2:9-10), but the use of the singular need not refer to the church.  Instead, “Jesus was using the term ‘nation’ in the sense of generation (cf. Matt. 23:36),”</w:t>
      </w:r>
      <w:r w:rsidRPr="00A05775">
        <w:footnoteReference w:id="21"/>
      </w:r>
      <w:r w:rsidRPr="00293173">
        <w:t xml:space="preserve"> so it more likely refers to a future nation of Israel that repents (cf. Matt. 21:18-22; Rom. 11:26-27).</w:t>
      </w:r>
    </w:p>
    <w:p w14:paraId="1D16B76B" w14:textId="77777777" w:rsidR="00293173" w:rsidRPr="00293173" w:rsidRDefault="00293173" w:rsidP="0038632E">
      <w:pPr>
        <w:pStyle w:val="Heading1"/>
        <w:numPr>
          <w:ilvl w:val="0"/>
          <w:numId w:val="45"/>
        </w:numPr>
        <w:ind w:hanging="432"/>
      </w:pPr>
      <w:r w:rsidRPr="00293173">
        <w:t>Conclusion</w:t>
      </w:r>
    </w:p>
    <w:p w14:paraId="0B87357A" w14:textId="77777777" w:rsidR="00293173" w:rsidRPr="00293173" w:rsidRDefault="00293173" w:rsidP="00293173">
      <w:pPr>
        <w:ind w:right="-10"/>
        <w:rPr>
          <w:rFonts w:ascii="Arial" w:hAnsi="Arial" w:cs="Arial"/>
        </w:rPr>
      </w:pPr>
    </w:p>
    <w:p w14:paraId="5D1B463C" w14:textId="3EACD69E" w:rsidR="00293173" w:rsidRPr="00400759" w:rsidRDefault="00293173" w:rsidP="00293173">
      <w:pPr>
        <w:ind w:left="450" w:right="-10"/>
        <w:rPr>
          <w:rFonts w:ascii="Arial" w:hAnsi="Arial" w:cs="Arial"/>
          <w:sz w:val="22"/>
          <w:szCs w:val="22"/>
        </w:rPr>
      </w:pPr>
      <w:r w:rsidRPr="00400759">
        <w:rPr>
          <w:rFonts w:ascii="Arial" w:hAnsi="Arial" w:cs="Arial"/>
          <w:sz w:val="22"/>
          <w:szCs w:val="22"/>
        </w:rPr>
        <w:t xml:space="preserve">The rejection of Messiah by Israel forfeited that generation from experiencing the blessings of the kingdom.  However, there still remains a future nation where all </w:t>
      </w:r>
      <w:r w:rsidR="00581F66">
        <w:rPr>
          <w:rFonts w:ascii="Arial" w:hAnsi="Arial" w:cs="Arial"/>
          <w:sz w:val="22"/>
          <w:szCs w:val="22"/>
        </w:rPr>
        <w:t xml:space="preserve">of </w:t>
      </w:r>
      <w:r w:rsidRPr="00400759">
        <w:rPr>
          <w:rFonts w:ascii="Arial" w:hAnsi="Arial" w:cs="Arial"/>
          <w:sz w:val="22"/>
          <w:szCs w:val="22"/>
        </w:rPr>
        <w:t>Israel will be saved (Rom. 11:26-27) so that they can experience God’s promise of the kingdom.  As noted many times in the OT (e.g., Isa. 65–66), Gentiles will also join that kingdom as well.</w:t>
      </w:r>
    </w:p>
    <w:p w14:paraId="7A625F7C" w14:textId="77777777" w:rsidR="00E54E7C" w:rsidRPr="00CD48D4" w:rsidRDefault="00E54E7C" w:rsidP="00DB2C13">
      <w:pPr>
        <w:rPr>
          <w:rFonts w:ascii="Arial" w:hAnsi="Arial" w:cs="Arial"/>
          <w:sz w:val="20"/>
          <w:szCs w:val="15"/>
        </w:rPr>
      </w:pPr>
    </w:p>
    <w:p w14:paraId="2AF60345" w14:textId="77777777" w:rsidR="00DB2C13" w:rsidRPr="00CD48D4" w:rsidRDefault="00510F6C"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7936" behindDoc="0" locked="0" layoutInCell="1" allowOverlap="1" wp14:anchorId="7776FCA3" wp14:editId="2AC6E138">
                <wp:simplePos x="0" y="0"/>
                <wp:positionH relativeFrom="column">
                  <wp:posOffset>-304800</wp:posOffset>
                </wp:positionH>
                <wp:positionV relativeFrom="paragraph">
                  <wp:posOffset>779780</wp:posOffset>
                </wp:positionV>
                <wp:extent cx="7772400" cy="533400"/>
                <wp:effectExtent l="0" t="0" r="0" b="0"/>
                <wp:wrapNone/>
                <wp:docPr id="119200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B07BE8F"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76FCA3" id="Rectangle 9" o:spid="_x0000_s1045" style="position:absolute;left:0;text-align:left;margin-left:-24pt;margin-top:61.4pt;width:612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B07BE8F"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2816" behindDoc="0" locked="0" layoutInCell="1" allowOverlap="1" wp14:anchorId="2ABAD951" wp14:editId="5D2FC633">
                <wp:simplePos x="0" y="0"/>
                <wp:positionH relativeFrom="column">
                  <wp:posOffset>699135</wp:posOffset>
                </wp:positionH>
                <wp:positionV relativeFrom="paragraph">
                  <wp:posOffset>5845810</wp:posOffset>
                </wp:positionV>
                <wp:extent cx="7391400" cy="533400"/>
                <wp:effectExtent l="0" t="0" r="0" b="0"/>
                <wp:wrapNone/>
                <wp:docPr id="1644919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BAD951" id="Rectangle 8" o:spid="_x0000_s1046" style="position:absolute;left:0;text-align:left;margin-left:55.05pt;margin-top:460.3pt;width:582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80768" behindDoc="0" locked="0" layoutInCell="1" allowOverlap="1" wp14:anchorId="0CD38133" wp14:editId="29103FDF">
                <wp:simplePos x="0" y="0"/>
                <wp:positionH relativeFrom="column">
                  <wp:posOffset>408940</wp:posOffset>
                </wp:positionH>
                <wp:positionV relativeFrom="paragraph">
                  <wp:posOffset>6379210</wp:posOffset>
                </wp:positionV>
                <wp:extent cx="6489065" cy="533400"/>
                <wp:effectExtent l="0" t="0" r="0" b="0"/>
                <wp:wrapNone/>
                <wp:docPr id="4080529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D38133" id="Rectangle 7" o:spid="_x0000_s1047" style="position:absolute;left:0;text-align:left;margin-left:32.2pt;margin-top:502.3pt;width:510.9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8720" behindDoc="0" locked="0" layoutInCell="1" allowOverlap="1" wp14:anchorId="6F6F0648" wp14:editId="1150E1CF">
                <wp:simplePos x="0" y="0"/>
                <wp:positionH relativeFrom="column">
                  <wp:posOffset>8890</wp:posOffset>
                </wp:positionH>
                <wp:positionV relativeFrom="paragraph">
                  <wp:posOffset>6912610</wp:posOffset>
                </wp:positionV>
                <wp:extent cx="8167370" cy="533400"/>
                <wp:effectExtent l="0" t="0" r="0" b="0"/>
                <wp:wrapNone/>
                <wp:docPr id="9036929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0648" id="Rectangle 6" o:spid="_x0000_s1048" style="position:absolute;left:0;text-align:left;margin-left:.7pt;margin-top:544.3pt;width:643.1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6672" behindDoc="0" locked="0" layoutInCell="1" allowOverlap="1" wp14:anchorId="66F37A05" wp14:editId="259CF805">
                <wp:simplePos x="0" y="0"/>
                <wp:positionH relativeFrom="column">
                  <wp:posOffset>-367665</wp:posOffset>
                </wp:positionH>
                <wp:positionV relativeFrom="paragraph">
                  <wp:posOffset>7446010</wp:posOffset>
                </wp:positionV>
                <wp:extent cx="7772400" cy="533400"/>
                <wp:effectExtent l="0" t="0" r="0" b="0"/>
                <wp:wrapNone/>
                <wp:docPr id="124559556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F37A05" id="Rectangle 5" o:spid="_x0000_s1049" style="position:absolute;left:0;text-align:left;margin-left:-28.95pt;margin-top:586.3pt;width:61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4624" behindDoc="0" locked="0" layoutInCell="1" allowOverlap="1" wp14:anchorId="11E3A85E" wp14:editId="65BEDBBD">
                <wp:simplePos x="0" y="0"/>
                <wp:positionH relativeFrom="column">
                  <wp:posOffset>-748665</wp:posOffset>
                </wp:positionH>
                <wp:positionV relativeFrom="paragraph">
                  <wp:posOffset>7979410</wp:posOffset>
                </wp:positionV>
                <wp:extent cx="8839200" cy="533400"/>
                <wp:effectExtent l="0" t="0" r="0" b="0"/>
                <wp:wrapNone/>
                <wp:docPr id="15166472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3A85E" id="Rectangle 4" o:spid="_x0000_s1050" style="position:absolute;left:0;text-align:left;margin-left:-58.95pt;margin-top:628.3pt;width:696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2576" behindDoc="0" locked="0" layoutInCell="1" allowOverlap="1" wp14:anchorId="6600C756" wp14:editId="46EC1ABD">
                <wp:simplePos x="0" y="0"/>
                <wp:positionH relativeFrom="column">
                  <wp:posOffset>-977265</wp:posOffset>
                </wp:positionH>
                <wp:positionV relativeFrom="paragraph">
                  <wp:posOffset>8512810</wp:posOffset>
                </wp:positionV>
                <wp:extent cx="9144000" cy="533400"/>
                <wp:effectExtent l="0" t="0" r="0" b="0"/>
                <wp:wrapNone/>
                <wp:docPr id="18395446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00C756" id="Rectangle 3" o:spid="_x0000_s1051" style="position:absolute;left:0;text-align:left;margin-left:-76.95pt;margin-top:670.3pt;width:10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3AE84535"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0"/>
          <w:pgSz w:w="11880" w:h="16840"/>
          <w:pgMar w:top="720" w:right="1152" w:bottom="720" w:left="1440" w:header="720" w:footer="720" w:gutter="0"/>
          <w:pgNumType w:fmt="lowerLetter" w:start="1"/>
          <w:cols w:space="720"/>
        </w:sectPr>
      </w:pPr>
    </w:p>
    <w:p w14:paraId="7BB3E59B" w14:textId="77777777" w:rsidR="00DB2C13" w:rsidRPr="00252B24" w:rsidRDefault="00DB2C13" w:rsidP="00DB2C13">
      <w:pPr>
        <w:tabs>
          <w:tab w:val="left" w:pos="810"/>
          <w:tab w:val="left" w:pos="7380"/>
          <w:tab w:val="left" w:pos="8819"/>
        </w:tabs>
        <w:ind w:left="450" w:right="-342" w:hanging="450"/>
        <w:jc w:val="center"/>
        <w:rPr>
          <w:rFonts w:ascii="Arial" w:hAnsi="Arial" w:cs="Arial"/>
          <w:b/>
          <w:sz w:val="28"/>
          <w:szCs w:val="16"/>
        </w:rPr>
      </w:pPr>
      <w:r w:rsidRPr="00252B24">
        <w:rPr>
          <w:rFonts w:ascii="Arial" w:hAnsi="Arial" w:cs="Arial"/>
          <w:b/>
          <w:sz w:val="28"/>
          <w:szCs w:val="16"/>
        </w:rPr>
        <w:lastRenderedPageBreak/>
        <w:t>Matthew 24–25 (The Olivet Discourse)</w:t>
      </w:r>
    </w:p>
    <w:p w14:paraId="3F7C65F7"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22609BE9" w14:textId="77777777" w:rsidR="00DB2C13" w:rsidRPr="009045C4" w:rsidRDefault="00DB2C13" w:rsidP="00DB2C13">
      <w:pPr>
        <w:ind w:left="360" w:right="-342"/>
        <w:rPr>
          <w:rFonts w:ascii="Arial" w:hAnsi="Arial" w:cs="Arial"/>
          <w:sz w:val="21"/>
          <w:szCs w:val="13"/>
        </w:rPr>
      </w:pPr>
      <w:r w:rsidRPr="009045C4">
        <w:rPr>
          <w:rFonts w:ascii="Arial" w:hAnsi="Arial" w:cs="Arial"/>
          <w:sz w:val="21"/>
          <w:szCs w:val="13"/>
        </w:rPr>
        <w:t>Although the Olivet Discourse is mentioned in Mark 13 and Luke 19 as well as Matthew's gospel, the following outline follows Matthew's as his account is the most complete of the three.  The entire discourse relates to Israel as the church is not in view.</w:t>
      </w:r>
    </w:p>
    <w:p w14:paraId="6F49F1B0" w14:textId="77777777" w:rsidR="00DB2C13" w:rsidRPr="009045C4" w:rsidRDefault="00DB2C13" w:rsidP="00DB2C13">
      <w:pPr>
        <w:tabs>
          <w:tab w:val="left" w:pos="2160"/>
        </w:tabs>
        <w:ind w:left="2160" w:right="-342" w:hanging="1800"/>
        <w:rPr>
          <w:rFonts w:ascii="Arial" w:hAnsi="Arial" w:cs="Arial"/>
          <w:sz w:val="21"/>
          <w:szCs w:val="13"/>
        </w:rPr>
      </w:pPr>
    </w:p>
    <w:p w14:paraId="02C9E80C"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24:1-3</w:t>
      </w:r>
      <w:r w:rsidRPr="009045C4">
        <w:rPr>
          <w:rFonts w:ascii="Arial" w:hAnsi="Arial" w:cs="Arial"/>
          <w:sz w:val="21"/>
          <w:szCs w:val="13"/>
        </w:rPr>
        <w:tab/>
      </w:r>
      <w:r w:rsidRPr="009045C4">
        <w:rPr>
          <w:rFonts w:ascii="Arial" w:hAnsi="Arial" w:cs="Arial"/>
          <w:sz w:val="21"/>
          <w:szCs w:val="13"/>
          <w:u w:val="single"/>
        </w:rPr>
        <w:t>Questions</w:t>
      </w:r>
      <w:r w:rsidRPr="009045C4">
        <w:rPr>
          <w:rFonts w:ascii="Arial" w:hAnsi="Arial"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16D7D89F" w14:textId="77777777" w:rsidR="00DB2C13" w:rsidRPr="009045C4" w:rsidRDefault="00DB2C13" w:rsidP="00DB2C13">
      <w:pPr>
        <w:tabs>
          <w:tab w:val="left" w:pos="2160"/>
        </w:tabs>
        <w:ind w:left="2160" w:right="-342" w:hanging="1800"/>
        <w:rPr>
          <w:rFonts w:ascii="Arial" w:hAnsi="Arial" w:cs="Arial"/>
          <w:sz w:val="21"/>
          <w:szCs w:val="13"/>
        </w:rPr>
      </w:pPr>
    </w:p>
    <w:p w14:paraId="719E1172"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24:4–25:46</w:t>
      </w:r>
      <w:r w:rsidRPr="009045C4">
        <w:rPr>
          <w:rFonts w:ascii="Arial" w:hAnsi="Arial" w:cs="Arial"/>
          <w:sz w:val="21"/>
          <w:szCs w:val="13"/>
        </w:rPr>
        <w:tab/>
      </w:r>
      <w:r w:rsidRPr="009045C4">
        <w:rPr>
          <w:rFonts w:ascii="Arial" w:hAnsi="Arial" w:cs="Arial"/>
          <w:sz w:val="21"/>
          <w:szCs w:val="13"/>
          <w:u w:val="single"/>
        </w:rPr>
        <w:t>Answers</w:t>
      </w:r>
      <w:r w:rsidRPr="009045C4">
        <w:rPr>
          <w:rFonts w:ascii="Arial" w:hAnsi="Arial" w:cs="Arial"/>
          <w:sz w:val="21"/>
          <w:szCs w:val="13"/>
        </w:rPr>
        <w:t xml:space="preserve">: In Luke's account Jesus answers the first question by prophesying Titus' destruction of the temple in </w:t>
      </w:r>
      <w:r w:rsidRPr="009045C4">
        <w:rPr>
          <w:rFonts w:ascii="Arial" w:hAnsi="Arial" w:cs="Arial"/>
          <w:sz w:val="11"/>
          <w:szCs w:val="13"/>
        </w:rPr>
        <w:t>AD</w:t>
      </w:r>
      <w:r w:rsidRPr="009045C4">
        <w:rPr>
          <w:rFonts w:ascii="Arial" w:hAnsi="Arial" w:cs="Arial"/>
          <w:sz w:val="21"/>
          <w:szCs w:val="13"/>
        </w:rPr>
        <w:t xml:space="preserve"> 70.  Matthew only records Jesus' answer to the second question about Israel's future time period prophesied as Daniel's 70th week.</w:t>
      </w:r>
    </w:p>
    <w:p w14:paraId="58103068" w14:textId="77777777" w:rsidR="00DB2C13" w:rsidRPr="009045C4" w:rsidRDefault="00DB2C13" w:rsidP="00DB2C13">
      <w:pPr>
        <w:tabs>
          <w:tab w:val="left" w:pos="2160"/>
        </w:tabs>
        <w:ind w:left="2160" w:right="-342" w:hanging="1800"/>
        <w:rPr>
          <w:rFonts w:ascii="Arial" w:hAnsi="Arial" w:cs="Arial"/>
          <w:sz w:val="21"/>
          <w:szCs w:val="13"/>
        </w:rPr>
      </w:pPr>
    </w:p>
    <w:p w14:paraId="001DF880"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24:4-26</w:t>
      </w:r>
      <w:r w:rsidRPr="009045C4">
        <w:rPr>
          <w:rFonts w:ascii="Arial" w:hAnsi="Arial" w:cs="Arial"/>
          <w:sz w:val="21"/>
          <w:szCs w:val="13"/>
        </w:rPr>
        <w:tab/>
      </w:r>
      <w:r w:rsidRPr="009045C4">
        <w:rPr>
          <w:rFonts w:ascii="Arial" w:hAnsi="Arial" w:cs="Arial"/>
          <w:sz w:val="21"/>
          <w:szCs w:val="13"/>
          <w:u w:val="single"/>
        </w:rPr>
        <w:t>Tribulation</w:t>
      </w:r>
      <w:r w:rsidRPr="009045C4">
        <w:rPr>
          <w:rFonts w:ascii="Arial" w:hAnsi="Arial" w:cs="Arial"/>
          <w:sz w:val="21"/>
          <w:szCs w:val="13"/>
        </w:rPr>
        <w:t>: Persecution and judgment will befall Israel.</w:t>
      </w:r>
    </w:p>
    <w:p w14:paraId="18D2FD80" w14:textId="77777777" w:rsidR="00DB2C13" w:rsidRPr="009045C4" w:rsidRDefault="00DB2C13" w:rsidP="00DB2C13">
      <w:pPr>
        <w:tabs>
          <w:tab w:val="left" w:pos="2520"/>
        </w:tabs>
        <w:ind w:left="2520" w:right="-342" w:hanging="1800"/>
        <w:rPr>
          <w:rFonts w:ascii="Arial" w:hAnsi="Arial" w:cs="Arial"/>
          <w:sz w:val="21"/>
          <w:szCs w:val="13"/>
        </w:rPr>
      </w:pPr>
    </w:p>
    <w:p w14:paraId="7153D76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24:4-8</w:t>
      </w:r>
      <w:r w:rsidRPr="009045C4">
        <w:rPr>
          <w:rFonts w:ascii="Arial" w:hAnsi="Arial" w:cs="Arial"/>
          <w:sz w:val="21"/>
          <w:szCs w:val="13"/>
        </w:rPr>
        <w:tab/>
      </w:r>
      <w:r w:rsidRPr="009045C4">
        <w:rPr>
          <w:rFonts w:ascii="Arial" w:hAnsi="Arial" w:cs="Arial"/>
          <w:sz w:val="21"/>
          <w:szCs w:val="13"/>
          <w:u w:val="single"/>
        </w:rPr>
        <w:t>First half</w:t>
      </w:r>
      <w:r w:rsidRPr="009045C4">
        <w:rPr>
          <w:rFonts w:ascii="Arial" w:hAnsi="Arial" w:cs="Arial"/>
          <w:sz w:val="21"/>
          <w:szCs w:val="13"/>
        </w:rPr>
        <w:t>: The beginning will have wars, rumors of wars, earthquakes, false Christs, etc. (cf. Rev. 6).  However, this only begins the “birth pangs.”</w:t>
      </w:r>
    </w:p>
    <w:p w14:paraId="387BE364" w14:textId="77777777" w:rsidR="00DB2C13" w:rsidRPr="009045C4" w:rsidRDefault="00DB2C13" w:rsidP="00DB2C13">
      <w:pPr>
        <w:tabs>
          <w:tab w:val="left" w:pos="2700"/>
        </w:tabs>
        <w:ind w:left="2700" w:right="-342" w:hanging="1620"/>
        <w:rPr>
          <w:rFonts w:ascii="Arial" w:hAnsi="Arial" w:cs="Arial"/>
          <w:sz w:val="21"/>
          <w:szCs w:val="13"/>
        </w:rPr>
      </w:pPr>
    </w:p>
    <w:p w14:paraId="03CF562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24:9-14</w:t>
      </w:r>
      <w:r w:rsidRPr="009045C4">
        <w:rPr>
          <w:rFonts w:ascii="Arial" w:hAnsi="Arial" w:cs="Arial"/>
          <w:sz w:val="21"/>
          <w:szCs w:val="13"/>
        </w:rPr>
        <w:tab/>
      </w:r>
      <w:r w:rsidRPr="009045C4">
        <w:rPr>
          <w:rFonts w:ascii="Arial" w:hAnsi="Arial" w:cs="Arial"/>
          <w:sz w:val="21"/>
          <w:szCs w:val="13"/>
          <w:u w:val="single"/>
        </w:rPr>
        <w:t>Second half</w:t>
      </w:r>
      <w:r w:rsidRPr="009045C4">
        <w:rPr>
          <w:rFonts w:ascii="Arial" w:hAnsi="Arial" w:cs="Arial"/>
          <w:sz w:val="21"/>
          <w:szCs w:val="13"/>
        </w:rPr>
        <w:t>: As the judgments intensify the nation will wonder when the Messiah will return.  Several will declare that</w:t>
      </w:r>
      <w:r w:rsidR="00A65162">
        <w:rPr>
          <w:rFonts w:ascii="Arial" w:hAnsi="Arial" w:cs="Arial"/>
          <w:sz w:val="21"/>
          <w:szCs w:val="13"/>
        </w:rPr>
        <w:t xml:space="preserve"> he </w:t>
      </w:r>
      <w:r w:rsidRPr="009045C4">
        <w:rPr>
          <w:rFonts w:ascii="Arial" w:hAnsi="Arial" w:cs="Arial"/>
          <w:sz w:val="21"/>
          <w:szCs w:val="13"/>
        </w:rPr>
        <w:t>has come in certain places, but they will all be false.</w:t>
      </w:r>
    </w:p>
    <w:p w14:paraId="44292CC6" w14:textId="77777777" w:rsidR="00DB2C13" w:rsidRPr="009045C4" w:rsidRDefault="00DB2C13" w:rsidP="00DB2C13">
      <w:pPr>
        <w:tabs>
          <w:tab w:val="left" w:pos="2700"/>
        </w:tabs>
        <w:ind w:left="2700" w:right="-342" w:hanging="1620"/>
        <w:rPr>
          <w:rFonts w:ascii="Arial" w:hAnsi="Arial" w:cs="Arial"/>
          <w:sz w:val="21"/>
          <w:szCs w:val="13"/>
        </w:rPr>
      </w:pPr>
    </w:p>
    <w:p w14:paraId="7AA78583"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24:15-26</w:t>
      </w:r>
      <w:r w:rsidRPr="009045C4">
        <w:rPr>
          <w:rFonts w:ascii="Arial" w:hAnsi="Arial" w:cs="Arial"/>
          <w:sz w:val="21"/>
          <w:szCs w:val="13"/>
        </w:rPr>
        <w:tab/>
      </w:r>
      <w:r w:rsidRPr="009045C4">
        <w:rPr>
          <w:rFonts w:ascii="Arial" w:hAnsi="Arial" w:cs="Arial"/>
          <w:sz w:val="21"/>
          <w:szCs w:val="13"/>
          <w:u w:val="single"/>
        </w:rPr>
        <w:t>Climactic sign</w:t>
      </w:r>
      <w:r w:rsidRPr="009045C4">
        <w:rPr>
          <w:rFonts w:ascii="Arial" w:hAnsi="Arial" w:cs="Arial"/>
          <w:sz w:val="21"/>
          <w:szCs w:val="13"/>
        </w:rPr>
        <w:t>: The rise of Antichrist, who will desecrate the temple and demand worship after breaking his covenant with Israel, is the ultimate sign of the Tribulation.</w:t>
      </w:r>
    </w:p>
    <w:p w14:paraId="07B9EDC7" w14:textId="77777777" w:rsidR="00DB2C13" w:rsidRPr="009045C4" w:rsidRDefault="00DB2C13" w:rsidP="00DB2C13">
      <w:pPr>
        <w:tabs>
          <w:tab w:val="left" w:pos="2880"/>
        </w:tabs>
        <w:ind w:left="2880" w:right="-342" w:hanging="1800"/>
        <w:rPr>
          <w:rFonts w:ascii="Arial" w:hAnsi="Arial" w:cs="Arial"/>
          <w:sz w:val="21"/>
          <w:szCs w:val="13"/>
        </w:rPr>
      </w:pPr>
    </w:p>
    <w:p w14:paraId="02E39016"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24:27-30</w:t>
      </w:r>
      <w:r w:rsidRPr="009045C4">
        <w:rPr>
          <w:rFonts w:ascii="Arial" w:hAnsi="Arial" w:cs="Arial"/>
          <w:sz w:val="21"/>
          <w:szCs w:val="13"/>
        </w:rPr>
        <w:tab/>
      </w:r>
      <w:r w:rsidRPr="009045C4">
        <w:rPr>
          <w:rFonts w:ascii="Arial" w:hAnsi="Arial" w:cs="Arial"/>
          <w:sz w:val="21"/>
          <w:szCs w:val="13"/>
          <w:u w:val="single"/>
        </w:rPr>
        <w:t>Second advent</w:t>
      </w:r>
      <w:r w:rsidRPr="009045C4">
        <w:rPr>
          <w:rFonts w:ascii="Arial" w:hAnsi="Arial" w:cs="Arial"/>
          <w:sz w:val="21"/>
          <w:szCs w:val="13"/>
        </w:rPr>
        <w:t>: When Christ returns there will be no question that</w:t>
      </w:r>
      <w:r w:rsidR="00A65162">
        <w:rPr>
          <w:rFonts w:ascii="Arial" w:hAnsi="Arial" w:cs="Arial"/>
          <w:sz w:val="21"/>
          <w:szCs w:val="13"/>
        </w:rPr>
        <w:t xml:space="preserve"> he </w:t>
      </w:r>
      <w:r w:rsidRPr="009045C4">
        <w:rPr>
          <w:rFonts w:ascii="Arial" w:hAnsi="Arial" w:cs="Arial"/>
          <w:sz w:val="21"/>
          <w:szCs w:val="13"/>
        </w:rPr>
        <w:t>came (in contrast to the false christs).  His coming is described as lightning in the sky.  Also, “every eye will see Him” (Rev. 1:7).</w:t>
      </w:r>
    </w:p>
    <w:p w14:paraId="6F1B5695" w14:textId="77777777" w:rsidR="00DB2C13" w:rsidRPr="009045C4" w:rsidRDefault="00DB2C13" w:rsidP="00DB2C13">
      <w:pPr>
        <w:tabs>
          <w:tab w:val="left" w:pos="2520"/>
        </w:tabs>
        <w:ind w:left="2520" w:right="-342" w:hanging="1800"/>
        <w:rPr>
          <w:rFonts w:ascii="Arial" w:hAnsi="Arial" w:cs="Arial"/>
          <w:sz w:val="21"/>
          <w:szCs w:val="13"/>
        </w:rPr>
      </w:pPr>
    </w:p>
    <w:p w14:paraId="06D593FC"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24:31</w:t>
      </w:r>
      <w:r w:rsidRPr="009045C4">
        <w:rPr>
          <w:rFonts w:ascii="Arial" w:hAnsi="Arial" w:cs="Arial"/>
          <w:sz w:val="21"/>
          <w:szCs w:val="13"/>
        </w:rPr>
        <w:tab/>
      </w:r>
      <w:r w:rsidRPr="009045C4">
        <w:rPr>
          <w:rFonts w:ascii="Arial" w:hAnsi="Arial" w:cs="Arial"/>
          <w:sz w:val="21"/>
          <w:szCs w:val="13"/>
          <w:u w:val="single"/>
        </w:rPr>
        <w:t>Regathering of Israel</w:t>
      </w:r>
      <w:r w:rsidRPr="009045C4">
        <w:rPr>
          <w:rFonts w:ascii="Arial" w:hAnsi="Arial" w:cs="Arial"/>
          <w:sz w:val="21"/>
          <w:szCs w:val="13"/>
        </w:rPr>
        <w:t>: Angels will regather Jews (“elect”) worldwide to judge the nation and lead Israel into the Millennium.</w:t>
      </w:r>
    </w:p>
    <w:p w14:paraId="4A9AECB5" w14:textId="77777777" w:rsidR="00DB2C13" w:rsidRPr="009045C4" w:rsidRDefault="00DB2C13" w:rsidP="00DB2C13">
      <w:pPr>
        <w:tabs>
          <w:tab w:val="left" w:pos="2520"/>
        </w:tabs>
        <w:ind w:left="2520" w:right="-342" w:hanging="1800"/>
        <w:rPr>
          <w:rFonts w:ascii="Arial" w:hAnsi="Arial" w:cs="Arial"/>
          <w:sz w:val="21"/>
          <w:szCs w:val="13"/>
        </w:rPr>
      </w:pPr>
    </w:p>
    <w:p w14:paraId="3477C481"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24:32-51</w:t>
      </w:r>
      <w:r w:rsidRPr="009045C4">
        <w:rPr>
          <w:rFonts w:ascii="Arial" w:hAnsi="Arial" w:cs="Arial"/>
          <w:sz w:val="21"/>
          <w:szCs w:val="13"/>
        </w:rPr>
        <w:tab/>
      </w:r>
      <w:r w:rsidRPr="009045C4">
        <w:rPr>
          <w:rFonts w:ascii="Arial" w:hAnsi="Arial" w:cs="Arial"/>
          <w:sz w:val="21"/>
          <w:szCs w:val="13"/>
          <w:u w:val="single"/>
        </w:rPr>
        <w:t>Parenthetical exhortations</w:t>
      </w:r>
      <w:r w:rsidRPr="009045C4">
        <w:rPr>
          <w:rFonts w:ascii="Arial" w:hAnsi="Arial" w:cs="Arial"/>
          <w:sz w:val="21"/>
          <w:szCs w:val="13"/>
        </w:rPr>
        <w:t xml:space="preserve">: </w:t>
      </w:r>
    </w:p>
    <w:p w14:paraId="71BA6027" w14:textId="77777777" w:rsidR="00DB2C13" w:rsidRPr="009045C4" w:rsidRDefault="00DB2C13" w:rsidP="00DB2C13">
      <w:pPr>
        <w:tabs>
          <w:tab w:val="left" w:pos="2520"/>
        </w:tabs>
        <w:ind w:left="2520" w:right="-342" w:hanging="1800"/>
        <w:rPr>
          <w:rFonts w:ascii="Arial" w:hAnsi="Arial" w:cs="Arial"/>
          <w:sz w:val="21"/>
          <w:szCs w:val="13"/>
        </w:rPr>
      </w:pPr>
    </w:p>
    <w:p w14:paraId="1607A976"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24:32-44</w:t>
      </w:r>
      <w:r w:rsidRPr="009045C4">
        <w:rPr>
          <w:rFonts w:ascii="Arial" w:hAnsi="Arial" w:cs="Arial"/>
          <w:sz w:val="21"/>
          <w:szCs w:val="13"/>
        </w:rPr>
        <w:tab/>
        <w:t>Fig tree (watchfulness/preparedness): Using the figure of a fig tree, Christ declares that the nation should pay attention to the signs of the times as it does to the signs of the approaching harvest of figs.  Otherwise,</w:t>
      </w:r>
      <w:r w:rsidR="00AC0675">
        <w:rPr>
          <w:rFonts w:ascii="Arial" w:hAnsi="Arial" w:cs="Arial"/>
          <w:sz w:val="21"/>
          <w:szCs w:val="13"/>
        </w:rPr>
        <w:t xml:space="preserve"> his </w:t>
      </w:r>
      <w:r w:rsidRPr="009045C4">
        <w:rPr>
          <w:rFonts w:ascii="Arial" w:hAnsi="Arial" w:cs="Arial"/>
          <w:sz w:val="21"/>
          <w:szCs w:val="13"/>
        </w:rPr>
        <w:t>coming will be so sudden that men and women will be taken away into judgment without warning.</w:t>
      </w:r>
    </w:p>
    <w:p w14:paraId="3EFCDFEB" w14:textId="77777777" w:rsidR="00DB2C13" w:rsidRPr="009045C4" w:rsidRDefault="00DB2C13" w:rsidP="00DB2C13">
      <w:pPr>
        <w:tabs>
          <w:tab w:val="left" w:pos="2880"/>
        </w:tabs>
        <w:ind w:left="2880" w:right="-342" w:hanging="1800"/>
        <w:rPr>
          <w:rFonts w:ascii="Arial" w:hAnsi="Arial" w:cs="Arial"/>
          <w:sz w:val="21"/>
          <w:szCs w:val="13"/>
        </w:rPr>
      </w:pPr>
    </w:p>
    <w:p w14:paraId="0627223A"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24:45-51</w:t>
      </w:r>
      <w:r w:rsidRPr="009045C4">
        <w:rPr>
          <w:rFonts w:ascii="Arial" w:hAnsi="Arial" w:cs="Arial"/>
          <w:sz w:val="21"/>
          <w:szCs w:val="13"/>
        </w:rPr>
        <w:tab/>
        <w:t>Faithful servant (faithfulness): Jesus warns Israel to be prepared for</w:t>
      </w:r>
      <w:r w:rsidR="00AC0675">
        <w:rPr>
          <w:rFonts w:ascii="Arial" w:hAnsi="Arial" w:cs="Arial"/>
          <w:sz w:val="21"/>
          <w:szCs w:val="13"/>
        </w:rPr>
        <w:t xml:space="preserve"> his </w:t>
      </w:r>
      <w:r w:rsidRPr="009045C4">
        <w:rPr>
          <w:rFonts w:ascii="Arial" w:hAnsi="Arial" w:cs="Arial"/>
          <w:sz w:val="21"/>
          <w:szCs w:val="13"/>
        </w:rPr>
        <w:t>return through the illustration of two servants: the faithful servant who was ready for</w:t>
      </w:r>
      <w:r w:rsidR="00AC0675">
        <w:rPr>
          <w:rFonts w:ascii="Arial" w:hAnsi="Arial" w:cs="Arial"/>
          <w:sz w:val="21"/>
          <w:szCs w:val="13"/>
        </w:rPr>
        <w:t xml:space="preserve"> his </w:t>
      </w:r>
      <w:r w:rsidRPr="009045C4">
        <w:rPr>
          <w:rFonts w:ascii="Arial" w:hAnsi="Arial" w:cs="Arial"/>
          <w:sz w:val="21"/>
          <w:szCs w:val="13"/>
        </w:rPr>
        <w:t xml:space="preserve">master’s return and the unfaithful servant who lived irresponsibly. </w:t>
      </w:r>
    </w:p>
    <w:p w14:paraId="2658B51B" w14:textId="77777777" w:rsidR="00DB2C13" w:rsidRPr="009045C4" w:rsidRDefault="00DB2C13" w:rsidP="00DB2C13">
      <w:pPr>
        <w:tabs>
          <w:tab w:val="left" w:pos="2520"/>
        </w:tabs>
        <w:ind w:left="2520" w:right="-342" w:hanging="1800"/>
        <w:rPr>
          <w:rFonts w:ascii="Arial" w:hAnsi="Arial" w:cs="Arial"/>
          <w:sz w:val="8"/>
          <w:szCs w:val="13"/>
        </w:rPr>
      </w:pPr>
    </w:p>
    <w:p w14:paraId="3428A2D4"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25:1-30</w:t>
      </w:r>
      <w:r w:rsidRPr="009045C4">
        <w:rPr>
          <w:rFonts w:ascii="Arial" w:hAnsi="Arial" w:cs="Arial"/>
          <w:sz w:val="21"/>
          <w:szCs w:val="13"/>
        </w:rPr>
        <w:tab/>
      </w:r>
      <w:r w:rsidRPr="009045C4">
        <w:rPr>
          <w:rFonts w:ascii="Arial" w:hAnsi="Arial" w:cs="Arial"/>
          <w:sz w:val="21"/>
          <w:szCs w:val="13"/>
          <w:u w:val="single"/>
        </w:rPr>
        <w:t>Judgment of Israel</w:t>
      </w:r>
      <w:r w:rsidRPr="009045C4">
        <w:rPr>
          <w:rFonts w:ascii="Arial" w:hAnsi="Arial" w:cs="Arial"/>
          <w:sz w:val="21"/>
          <w:szCs w:val="13"/>
        </w:rPr>
        <w:t>: Israel will experience judgment at the close of the Tribulation Period.</w:t>
      </w:r>
    </w:p>
    <w:p w14:paraId="15FB6693" w14:textId="77777777" w:rsidR="00DB2C13" w:rsidRPr="009045C4" w:rsidRDefault="00DB2C13" w:rsidP="00DB2C13">
      <w:pPr>
        <w:tabs>
          <w:tab w:val="left" w:pos="2520"/>
        </w:tabs>
        <w:ind w:left="2520" w:right="-342" w:hanging="1800"/>
        <w:rPr>
          <w:rFonts w:ascii="Arial" w:hAnsi="Arial" w:cs="Arial"/>
          <w:sz w:val="8"/>
          <w:szCs w:val="13"/>
        </w:rPr>
      </w:pPr>
    </w:p>
    <w:p w14:paraId="689ADAC9"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25:31-46</w:t>
      </w:r>
      <w:r w:rsidRPr="009045C4">
        <w:rPr>
          <w:rFonts w:ascii="Arial" w:hAnsi="Arial" w:cs="Arial"/>
          <w:sz w:val="21"/>
          <w:szCs w:val="13"/>
        </w:rPr>
        <w:tab/>
      </w:r>
      <w:r w:rsidRPr="009045C4">
        <w:rPr>
          <w:rFonts w:ascii="Arial" w:hAnsi="Arial" w:cs="Arial"/>
          <w:sz w:val="21"/>
          <w:szCs w:val="13"/>
          <w:u w:val="single"/>
        </w:rPr>
        <w:t>Judgment of Gentiles</w:t>
      </w:r>
      <w:r w:rsidRPr="009045C4">
        <w:rPr>
          <w:rFonts w:ascii="Arial" w:hAnsi="Arial"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17C83281" w14:textId="77777777" w:rsidR="00DB2C13" w:rsidRDefault="00DB2C13" w:rsidP="00DB2C13">
      <w:pPr>
        <w:tabs>
          <w:tab w:val="left" w:pos="2520"/>
        </w:tabs>
        <w:ind w:left="2520" w:right="-342" w:hanging="1800"/>
        <w:rPr>
          <w:rFonts w:ascii="Arial" w:hAnsi="Arial" w:cs="Arial"/>
          <w:sz w:val="8"/>
          <w:szCs w:val="13"/>
        </w:rPr>
      </w:pPr>
    </w:p>
    <w:p w14:paraId="76463E66" w14:textId="77777777" w:rsidR="00627F27" w:rsidRPr="009045C4" w:rsidRDefault="00627F27" w:rsidP="00DB2C13">
      <w:pPr>
        <w:tabs>
          <w:tab w:val="left" w:pos="2520"/>
        </w:tabs>
        <w:ind w:left="2520" w:right="-342" w:hanging="1800"/>
        <w:rPr>
          <w:rFonts w:ascii="Arial" w:hAnsi="Arial" w:cs="Arial"/>
          <w:sz w:val="8"/>
          <w:szCs w:val="13"/>
        </w:rPr>
      </w:pPr>
    </w:p>
    <w:p w14:paraId="7FD4D074" w14:textId="77777777" w:rsidR="00DB2C13" w:rsidRPr="009045C4" w:rsidRDefault="00DB2C13" w:rsidP="00DB2C13">
      <w:pPr>
        <w:ind w:right="-342"/>
        <w:rPr>
          <w:rFonts w:ascii="Arial" w:hAnsi="Arial" w:cs="Arial"/>
          <w:sz w:val="21"/>
          <w:szCs w:val="13"/>
        </w:rPr>
      </w:pPr>
      <w:r w:rsidRPr="009045C4">
        <w:rPr>
          <w:rFonts w:ascii="Arial" w:hAnsi="Arial" w:cs="Arial"/>
          <w:sz w:val="21"/>
          <w:szCs w:val="13"/>
        </w:rPr>
        <w:t xml:space="preserve">See the next page summary of the article by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138 (April-June 1981): 158-72.  (He says “no”–only Israel.)</w:t>
      </w:r>
    </w:p>
    <w:p w14:paraId="224DE6A8" w14:textId="77777777" w:rsidR="009045C4" w:rsidRPr="00CD48D4" w:rsidRDefault="009045C4" w:rsidP="00DB2C13">
      <w:pPr>
        <w:ind w:right="-342"/>
        <w:rPr>
          <w:rFonts w:ascii="Arial" w:hAnsi="Arial" w:cs="Arial"/>
          <w:sz w:val="22"/>
          <w:szCs w:val="15"/>
        </w:rPr>
      </w:pPr>
    </w:p>
    <w:p w14:paraId="21967FE4" w14:textId="77777777" w:rsidR="00DB2C13" w:rsidRPr="00CD48D4" w:rsidRDefault="00DB2C13" w:rsidP="00DB2C13">
      <w:pPr>
        <w:ind w:right="-342"/>
        <w:rPr>
          <w:rFonts w:ascii="Arial" w:hAnsi="Arial" w:cs="Arial"/>
          <w:sz w:val="22"/>
          <w:szCs w:val="15"/>
        </w:rPr>
        <w:sectPr w:rsidR="00DB2C13" w:rsidRPr="00CD48D4" w:rsidSect="00A748CC">
          <w:headerReference w:type="default" r:id="rId41"/>
          <w:pgSz w:w="11880" w:h="16840"/>
          <w:pgMar w:top="720" w:right="1152" w:bottom="720" w:left="1440" w:header="720" w:footer="720" w:gutter="0"/>
          <w:pgNumType w:start="81"/>
          <w:cols w:space="720"/>
        </w:sectPr>
      </w:pPr>
    </w:p>
    <w:p w14:paraId="25B524E6" w14:textId="77777777" w:rsidR="00DB2C13" w:rsidRPr="009045C4" w:rsidRDefault="00DB2C13" w:rsidP="00DB2C13">
      <w:pPr>
        <w:tabs>
          <w:tab w:val="left" w:pos="7960"/>
        </w:tabs>
        <w:ind w:right="-342"/>
        <w:jc w:val="center"/>
        <w:rPr>
          <w:rFonts w:ascii="Arial" w:hAnsi="Arial" w:cs="Arial"/>
          <w:sz w:val="11"/>
          <w:szCs w:val="16"/>
        </w:rPr>
      </w:pPr>
      <w:r w:rsidRPr="009045C4">
        <w:rPr>
          <w:rFonts w:ascii="Arial" w:hAnsi="Arial" w:cs="Arial"/>
          <w:b/>
          <w:sz w:val="28"/>
          <w:szCs w:val="16"/>
        </w:rPr>
        <w:lastRenderedPageBreak/>
        <w:t>Is the Church in View in Matthew 24–25?</w:t>
      </w:r>
    </w:p>
    <w:p w14:paraId="31554194" w14:textId="77777777" w:rsidR="00DB2C13" w:rsidRPr="00CD48D4" w:rsidRDefault="00DB2C13" w:rsidP="00DB2C13">
      <w:pPr>
        <w:tabs>
          <w:tab w:val="left" w:pos="1080"/>
          <w:tab w:val="left" w:pos="7960"/>
        </w:tabs>
        <w:ind w:left="1080" w:right="-342" w:hanging="360"/>
        <w:rPr>
          <w:rFonts w:ascii="Arial" w:hAnsi="Arial" w:cs="Arial"/>
          <w:sz w:val="10"/>
          <w:szCs w:val="15"/>
        </w:rPr>
      </w:pPr>
    </w:p>
    <w:p w14:paraId="2EC1A32F" w14:textId="77777777" w:rsidR="00DB2C13" w:rsidRPr="009045C4" w:rsidRDefault="00DB2C13" w:rsidP="00DB2C13">
      <w:pPr>
        <w:tabs>
          <w:tab w:val="left" w:pos="7960"/>
        </w:tabs>
        <w:ind w:right="-342"/>
        <w:rPr>
          <w:rFonts w:ascii="Arial" w:hAnsi="Arial" w:cs="Arial"/>
          <w:sz w:val="21"/>
          <w:szCs w:val="13"/>
        </w:rPr>
      </w:pPr>
      <w:r w:rsidRPr="009045C4">
        <w:rPr>
          <w:rFonts w:ascii="Arial" w:hAnsi="Arial"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(April-June 1981):158-72.  Ware’s article argues against Robert Gundry, </w:t>
      </w:r>
      <w:r w:rsidRPr="009045C4">
        <w:rPr>
          <w:rFonts w:ascii="Arial" w:hAnsi="Arial" w:cs="Arial"/>
          <w:i/>
          <w:sz w:val="21"/>
          <w:szCs w:val="13"/>
        </w:rPr>
        <w:t>The Church and the Tribulation</w:t>
      </w:r>
      <w:r w:rsidRPr="009045C4">
        <w:rPr>
          <w:rFonts w:ascii="Arial" w:hAnsi="Arial" w:cs="Arial"/>
          <w:sz w:val="21"/>
          <w:szCs w:val="13"/>
        </w:rPr>
        <w:t>, which claims that Matthew refers to the church.</w:t>
      </w:r>
    </w:p>
    <w:p w14:paraId="559E0270" w14:textId="77777777" w:rsidR="00DB2C13" w:rsidRPr="009045C4" w:rsidRDefault="00DB2C13" w:rsidP="00DB2C13">
      <w:pPr>
        <w:tabs>
          <w:tab w:val="left" w:pos="7960"/>
        </w:tabs>
        <w:ind w:left="360" w:right="-342" w:hanging="360"/>
        <w:rPr>
          <w:rFonts w:ascii="Arial" w:hAnsi="Arial" w:cs="Arial"/>
          <w:sz w:val="21"/>
          <w:szCs w:val="13"/>
        </w:rPr>
      </w:pPr>
    </w:p>
    <w:p w14:paraId="29D05DA7"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a.</w:t>
      </w:r>
      <w:r w:rsidRPr="009045C4">
        <w:rPr>
          <w:rFonts w:ascii="Arial" w:hAnsi="Arial" w:cs="Arial"/>
          <w:sz w:val="21"/>
          <w:szCs w:val="13"/>
        </w:rPr>
        <w:tab/>
        <w:t xml:space="preserve">Some “Jewish elements” here could possibly relate either to </w:t>
      </w:r>
      <w:r w:rsidRPr="009045C4">
        <w:rPr>
          <w:rFonts w:ascii="Arial" w:hAnsi="Arial" w:cs="Arial"/>
          <w:i/>
          <w:sz w:val="21"/>
          <w:szCs w:val="13"/>
        </w:rPr>
        <w:t>Jewish</w:t>
      </w:r>
      <w:r w:rsidRPr="009045C4">
        <w:rPr>
          <w:rFonts w:ascii="Arial" w:hAnsi="Arial" w:cs="Arial"/>
          <w:sz w:val="21"/>
          <w:szCs w:val="13"/>
        </w:rPr>
        <w:t xml:space="preserve"> saints who trust in Christ during the tribulation or to the </w:t>
      </w:r>
      <w:r w:rsidRPr="009045C4">
        <w:rPr>
          <w:rFonts w:ascii="Arial" w:hAnsi="Arial" w:cs="Arial"/>
          <w:i/>
          <w:sz w:val="21"/>
          <w:szCs w:val="13"/>
        </w:rPr>
        <w:t>church</w:t>
      </w:r>
      <w:r w:rsidRPr="009045C4">
        <w:rPr>
          <w:rFonts w:ascii="Arial" w:hAnsi="Arial" w:cs="Arial"/>
          <w:sz w:val="21"/>
          <w:szCs w:val="13"/>
        </w:rPr>
        <w:t xml:space="preserve"> in the tribulation.  These “Jewish elements” include: </w:t>
      </w:r>
    </w:p>
    <w:p w14:paraId="39A596C7" w14:textId="77777777" w:rsidR="00DB2C13" w:rsidRPr="009045C4" w:rsidRDefault="00DB2C13" w:rsidP="00DB2C13">
      <w:pPr>
        <w:tabs>
          <w:tab w:val="left" w:pos="7960"/>
        </w:tabs>
        <w:ind w:left="720" w:right="-342" w:hanging="420"/>
        <w:rPr>
          <w:rFonts w:ascii="Arial" w:hAnsi="Arial" w:cs="Arial"/>
          <w:sz w:val="21"/>
          <w:szCs w:val="13"/>
        </w:rPr>
      </w:pPr>
    </w:p>
    <w:p w14:paraId="2096123B"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38463547" w14:textId="77777777" w:rsidR="00DB2C13" w:rsidRPr="009045C4" w:rsidRDefault="00DB2C13" w:rsidP="00DB2C13">
      <w:pPr>
        <w:tabs>
          <w:tab w:val="left" w:pos="7960"/>
        </w:tabs>
        <w:ind w:left="720" w:right="-342" w:hanging="420"/>
        <w:rPr>
          <w:rFonts w:ascii="Arial" w:hAnsi="Arial" w:cs="Arial"/>
          <w:sz w:val="21"/>
          <w:szCs w:val="13"/>
        </w:rPr>
      </w:pPr>
    </w:p>
    <w:p w14:paraId="7876C87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7FF4AD94" w14:textId="77777777" w:rsidR="00DB2C13" w:rsidRPr="009045C4" w:rsidRDefault="00DB2C13" w:rsidP="00DB2C13">
      <w:pPr>
        <w:tabs>
          <w:tab w:val="left" w:pos="7960"/>
        </w:tabs>
        <w:ind w:left="720" w:right="-342" w:hanging="420"/>
        <w:rPr>
          <w:rFonts w:ascii="Arial" w:hAnsi="Arial" w:cs="Arial"/>
          <w:sz w:val="21"/>
          <w:szCs w:val="13"/>
        </w:rPr>
      </w:pPr>
    </w:p>
    <w:p w14:paraId="68B403D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“Pray that your flight will not take place…on the Sabbath” (24:20) may refer either to Jews or Christians since in Israel neither can travel on the Sabbath due to rabbinic restrictions.</w:t>
      </w:r>
    </w:p>
    <w:p w14:paraId="5D036F45" w14:textId="77777777" w:rsidR="00DB2C13" w:rsidRPr="009045C4" w:rsidRDefault="00DB2C13" w:rsidP="00DB2C13">
      <w:pPr>
        <w:tabs>
          <w:tab w:val="left" w:pos="7960"/>
        </w:tabs>
        <w:ind w:left="360" w:right="-342" w:hanging="360"/>
        <w:rPr>
          <w:rFonts w:ascii="Arial" w:hAnsi="Arial" w:cs="Arial"/>
          <w:sz w:val="21"/>
          <w:szCs w:val="13"/>
        </w:rPr>
      </w:pPr>
    </w:p>
    <w:p w14:paraId="67D09E0E"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b.</w:t>
      </w:r>
      <w:r w:rsidRPr="009045C4">
        <w:rPr>
          <w:rFonts w:ascii="Arial" w:hAnsi="Arial" w:cs="Arial"/>
          <w:sz w:val="21"/>
          <w:szCs w:val="13"/>
        </w:rPr>
        <w:tab/>
        <w:t>The above is inconclusive, but other conclusive reasons show Israel is in view (not the church):</w:t>
      </w:r>
    </w:p>
    <w:p w14:paraId="494C5FD1" w14:textId="77777777" w:rsidR="00DB2C13" w:rsidRPr="009045C4" w:rsidRDefault="00DB2C13" w:rsidP="00DB2C13">
      <w:pPr>
        <w:tabs>
          <w:tab w:val="left" w:pos="7960"/>
        </w:tabs>
        <w:ind w:left="720" w:right="-342" w:hanging="420"/>
        <w:rPr>
          <w:rFonts w:ascii="Arial" w:hAnsi="Arial" w:cs="Arial"/>
          <w:sz w:val="21"/>
          <w:szCs w:val="13"/>
        </w:rPr>
      </w:pPr>
    </w:p>
    <w:p w14:paraId="1204C1E0"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The context argues for Israel. Matthew had previously described Israel’s rejection of Christ as Messiah which resulted in God rejecting Israel (21:43).  It makes sense best to see this discourse as further revelation concerning God’s response to the nation which rejected him.  In fact, the preceding chapter 23 shows how Christ spoke serious words to Israel’s leaders.  This concluded with</w:t>
      </w:r>
      <w:r w:rsidR="00AC0675">
        <w:rPr>
          <w:rFonts w:ascii="Arial" w:hAnsi="Arial" w:cs="Arial"/>
          <w:sz w:val="21"/>
          <w:szCs w:val="13"/>
        </w:rPr>
        <w:t xml:space="preserve"> his </w:t>
      </w:r>
      <w:r w:rsidRPr="009045C4">
        <w:rPr>
          <w:rFonts w:ascii="Arial" w:hAnsi="Arial" w:cs="Arial"/>
          <w:sz w:val="21"/>
          <w:szCs w:val="13"/>
        </w:rPr>
        <w:t>lament over Jerusalem in verses 37-39, and even the temple itself is addressed in 24:2.  All this puts the immediate context into a Jewish framework.</w:t>
      </w:r>
    </w:p>
    <w:p w14:paraId="5B8E65E5" w14:textId="77777777" w:rsidR="00DB2C13" w:rsidRPr="009045C4" w:rsidRDefault="00DB2C13" w:rsidP="00DB2C13">
      <w:pPr>
        <w:tabs>
          <w:tab w:val="left" w:pos="7960"/>
        </w:tabs>
        <w:ind w:left="720" w:right="-342" w:hanging="420"/>
        <w:rPr>
          <w:rFonts w:ascii="Arial" w:hAnsi="Arial" w:cs="Arial"/>
          <w:sz w:val="21"/>
          <w:szCs w:val="13"/>
        </w:rPr>
      </w:pPr>
    </w:p>
    <w:p w14:paraId="00E7F2E3"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Up to this point in Matthew 24:1 the disciples had no instruction on the rapture of the church.  Christ first mentioned this two days later on the night before</w:t>
      </w:r>
      <w:r w:rsidR="00AC0675">
        <w:rPr>
          <w:rFonts w:ascii="Arial" w:hAnsi="Arial" w:cs="Arial"/>
          <w:sz w:val="21"/>
          <w:szCs w:val="13"/>
        </w:rPr>
        <w:t xml:space="preserve"> his </w:t>
      </w:r>
      <w:r w:rsidRPr="009045C4">
        <w:rPr>
          <w:rFonts w:ascii="Arial" w:hAnsi="Arial" w:cs="Arial"/>
          <w:sz w:val="21"/>
          <w:szCs w:val="13"/>
        </w:rPr>
        <w:t>death in John 14:1-3.  In fact, Christ had explicitly taught them only two things about the church before this time: that</w:t>
      </w:r>
      <w:r w:rsidR="00A65162">
        <w:rPr>
          <w:rFonts w:ascii="Arial" w:hAnsi="Arial" w:cs="Arial"/>
          <w:sz w:val="21"/>
          <w:szCs w:val="13"/>
        </w:rPr>
        <w:t xml:space="preserve"> he </w:t>
      </w:r>
      <w:r w:rsidRPr="009045C4">
        <w:rPr>
          <w:rFonts w:ascii="Arial" w:hAnsi="Arial" w:cs="Arial"/>
          <w:sz w:val="21"/>
          <w:szCs w:val="13"/>
        </w:rPr>
        <w:t>would build</w:t>
      </w:r>
      <w:r w:rsidR="00AC0675">
        <w:rPr>
          <w:rFonts w:ascii="Arial" w:hAnsi="Arial" w:cs="Arial"/>
          <w:sz w:val="21"/>
          <w:szCs w:val="13"/>
        </w:rPr>
        <w:t xml:space="preserve"> his </w:t>
      </w:r>
      <w:r w:rsidRPr="009045C4">
        <w:rPr>
          <w:rFonts w:ascii="Arial" w:hAnsi="Arial" w:cs="Arial"/>
          <w:sz w:val="21"/>
          <w:szCs w:val="13"/>
        </w:rPr>
        <w:t xml:space="preserve">church (16:18) and the right approach for dealing with sin in the church (18:15-18).  So what would be on their minds most would not be the rapture of the church, but what would happen to Israel after the destruction of the temple. </w:t>
      </w:r>
    </w:p>
    <w:p w14:paraId="5D5DA922" w14:textId="77777777" w:rsidR="00DB2C13" w:rsidRPr="009045C4" w:rsidRDefault="00DB2C13" w:rsidP="00DB2C13">
      <w:pPr>
        <w:tabs>
          <w:tab w:val="left" w:pos="7960"/>
        </w:tabs>
        <w:ind w:left="720" w:right="-342" w:hanging="420"/>
        <w:rPr>
          <w:rFonts w:ascii="Arial" w:hAnsi="Arial" w:cs="Arial"/>
          <w:sz w:val="21"/>
          <w:szCs w:val="13"/>
        </w:rPr>
      </w:pPr>
    </w:p>
    <w:p w14:paraId="6D2E5FCE"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The “abomination that causes desolation” (24:15) is strictly a Jewish element as it relates back to Daniel 9:27.  Daniel’s prophecy relates to Israel and a seven year covenant the Antichrist will make with the nation but break at the half-way point.</w:t>
      </w:r>
    </w:p>
    <w:p w14:paraId="271E6111" w14:textId="77777777" w:rsidR="00DB2C13" w:rsidRPr="009045C4" w:rsidRDefault="00DB2C13" w:rsidP="00DB2C13">
      <w:pPr>
        <w:tabs>
          <w:tab w:val="left" w:pos="7960"/>
        </w:tabs>
        <w:ind w:left="720" w:right="-342" w:hanging="420"/>
        <w:rPr>
          <w:rFonts w:ascii="Arial" w:hAnsi="Arial" w:cs="Arial"/>
          <w:sz w:val="21"/>
          <w:szCs w:val="13"/>
        </w:rPr>
      </w:pPr>
    </w:p>
    <w:p w14:paraId="537E8CFC"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(4)</w:t>
      </w:r>
      <w:r w:rsidRPr="009045C4">
        <w:rPr>
          <w:rFonts w:ascii="Arial" w:hAnsi="Arial" w:cs="Arial"/>
          <w:sz w:val="21"/>
          <w:szCs w:val="13"/>
        </w:rPr>
        <w:tab/>
        <w:t>The “false prophets” who mislead many (24:11, 24; Mark 13:22) elsewhere designate Jewish false prophets (Matt. 7:15; Luke 6:26; Acts 13:6; 2 Pet. 2:1 contrasts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38F38826" w14:textId="77777777" w:rsidR="00DB2C13" w:rsidRPr="009045C4" w:rsidRDefault="00DB2C13" w:rsidP="00DB2C13">
      <w:pPr>
        <w:tabs>
          <w:tab w:val="left" w:pos="7960"/>
        </w:tabs>
        <w:ind w:left="720" w:right="-342" w:hanging="420"/>
        <w:rPr>
          <w:rFonts w:ascii="Arial" w:hAnsi="Arial" w:cs="Arial"/>
          <w:sz w:val="21"/>
          <w:szCs w:val="13"/>
        </w:rPr>
      </w:pPr>
    </w:p>
    <w:p w14:paraId="71BAE328"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(5)</w:t>
      </w:r>
      <w:r w:rsidRPr="009045C4">
        <w:rPr>
          <w:rFonts w:ascii="Arial" w:hAnsi="Arial" w:cs="Arial"/>
          <w:sz w:val="21"/>
          <w:szCs w:val="13"/>
        </w:rPr>
        <w:tab/>
        <w:t>The “false Christs”(lit. “false Messiahs”) and those claiming to be “the Christ” (24:5, 23-24) must also relate to Israel.  A Christian is in no danger of following a false Christ since</w:t>
      </w:r>
      <w:r w:rsidR="00A65162">
        <w:rPr>
          <w:rFonts w:ascii="Arial" w:hAnsi="Arial" w:cs="Arial"/>
          <w:sz w:val="21"/>
          <w:szCs w:val="13"/>
        </w:rPr>
        <w:t xml:space="preserve"> he </w:t>
      </w:r>
      <w:r w:rsidRPr="009045C4">
        <w:rPr>
          <w:rFonts w:ascii="Arial" w:hAnsi="Arial" w:cs="Arial"/>
          <w:sz w:val="21"/>
          <w:szCs w:val="13"/>
        </w:rPr>
        <w:t>already follows the true one.  In contrast, “Israel is in danger of following false Christs because she has not yet followed the true Christ” (Ware, 169).  Unbelieving Gentiles do not look for the Messiah anyway.</w:t>
      </w:r>
    </w:p>
    <w:p w14:paraId="29A96F11"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416AA7A" w14:textId="77777777" w:rsidR="00AA5AA4" w:rsidRDefault="00DB2C13" w:rsidP="00123D56">
      <w:pPr>
        <w:tabs>
          <w:tab w:val="left" w:pos="7960"/>
        </w:tabs>
        <w:ind w:right="-342"/>
        <w:rPr>
          <w:rFonts w:ascii="Arial" w:hAnsi="Arial" w:cs="Arial"/>
          <w:sz w:val="21"/>
          <w:szCs w:val="13"/>
        </w:rPr>
      </w:pPr>
      <w:r w:rsidRPr="009045C4">
        <w:rPr>
          <w:rFonts w:ascii="Arial" w:hAnsi="Arial" w:cs="Arial"/>
          <w:sz w:val="21"/>
          <w:szCs w:val="13"/>
        </w:rPr>
        <w:t xml:space="preserve">Therefore, Matthew’s account of the tribulation refers to Israel and not to the church.  This doesn’t </w:t>
      </w:r>
      <w:r w:rsidRPr="009045C4">
        <w:rPr>
          <w:rFonts w:ascii="Arial" w:hAnsi="Arial" w:cs="Arial"/>
          <w:i/>
          <w:sz w:val="21"/>
          <w:szCs w:val="13"/>
        </w:rPr>
        <w:t>prove</w:t>
      </w:r>
      <w:r w:rsidRPr="009045C4">
        <w:rPr>
          <w:rFonts w:ascii="Arial" w:hAnsi="Arial" w:cs="Arial"/>
          <w:sz w:val="21"/>
          <w:szCs w:val="13"/>
        </w:rPr>
        <w:t xml:space="preserve"> that the Rapture will be pretribulational just because Christians are not mentioned here (arguments from silence are always weak), but the passage does support the pretrib position.</w:t>
      </w:r>
    </w:p>
    <w:p w14:paraId="5496F937" w14:textId="77777777" w:rsidR="00AA5AA4" w:rsidRPr="00D13A34" w:rsidRDefault="00AA5AA4" w:rsidP="00AA5AA4">
      <w:pPr>
        <w:pStyle w:val="Header"/>
        <w:tabs>
          <w:tab w:val="clear" w:pos="4800"/>
          <w:tab w:val="center" w:pos="4950"/>
        </w:tabs>
        <w:ind w:right="-10"/>
        <w:rPr>
          <w:rFonts w:ascii="Arial" w:hAnsi="Arial" w:cs="Arial"/>
          <w:b/>
          <w:sz w:val="28"/>
          <w:szCs w:val="16"/>
        </w:rPr>
      </w:pPr>
      <w:r>
        <w:rPr>
          <w:rFonts w:ascii="Arial" w:hAnsi="Arial" w:cs="Arial"/>
          <w:sz w:val="21"/>
          <w:szCs w:val="13"/>
        </w:rPr>
        <w:br w:type="page"/>
      </w:r>
      <w:r w:rsidRPr="00D13A34">
        <w:rPr>
          <w:rFonts w:ascii="Arial" w:hAnsi="Arial" w:cs="Arial"/>
          <w:b/>
          <w:sz w:val="28"/>
          <w:szCs w:val="16"/>
        </w:rPr>
        <w:lastRenderedPageBreak/>
        <w:t xml:space="preserve"> Prophecies </w:t>
      </w:r>
      <w:r w:rsidR="0024437C">
        <w:rPr>
          <w:rFonts w:ascii="Arial" w:hAnsi="Arial" w:cs="Arial"/>
          <w:b/>
          <w:sz w:val="28"/>
          <w:szCs w:val="16"/>
        </w:rPr>
        <w:t>Fulfil</w:t>
      </w:r>
      <w:r w:rsidR="00230B51">
        <w:rPr>
          <w:rFonts w:ascii="Arial" w:hAnsi="Arial" w:cs="Arial"/>
          <w:b/>
          <w:sz w:val="28"/>
          <w:szCs w:val="16"/>
        </w:rPr>
        <w:t>l</w:t>
      </w:r>
      <w:r w:rsidR="009C49AD" w:rsidRPr="00D13A34">
        <w:rPr>
          <w:rFonts w:ascii="Arial" w:hAnsi="Arial" w:cs="Arial"/>
          <w:b/>
          <w:sz w:val="28"/>
          <w:szCs w:val="16"/>
        </w:rPr>
        <w:t xml:space="preserve">ed </w:t>
      </w:r>
      <w:r>
        <w:rPr>
          <w:rFonts w:ascii="Arial" w:hAnsi="Arial" w:cs="Arial"/>
          <w:b/>
          <w:sz w:val="28"/>
          <w:szCs w:val="16"/>
        </w:rPr>
        <w:t>by</w:t>
      </w:r>
      <w:r w:rsidRPr="00D13A34">
        <w:rPr>
          <w:rFonts w:ascii="Arial" w:hAnsi="Arial" w:cs="Arial"/>
          <w:b/>
          <w:sz w:val="28"/>
          <w:szCs w:val="16"/>
        </w:rPr>
        <w:t xml:space="preserve"> Christ</w:t>
      </w:r>
    </w:p>
    <w:p w14:paraId="3EE3863A" w14:textId="77777777" w:rsidR="00AA5AA4" w:rsidRPr="00D13A34" w:rsidRDefault="00AA5AA4" w:rsidP="00AA5AA4">
      <w:pPr>
        <w:rPr>
          <w:rFonts w:ascii="Arial" w:hAnsi="Arial" w:cs="Arial"/>
          <w:sz w:val="22"/>
          <w:szCs w:val="18"/>
        </w:rPr>
      </w:pPr>
    </w:p>
    <w:p w14:paraId="39A1315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born of a Virgin (Isaiah 7:14 and Matthew 1:18). </w:t>
      </w:r>
    </w:p>
    <w:p w14:paraId="77EEC160"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the tribe of Judah (Genesis 49:10 and Luke 3:23, 33).</w:t>
      </w:r>
    </w:p>
    <w:p w14:paraId="1D7D79DC"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King David’s seed (Jeremiah 23:5 and Luke 3:23, 31).</w:t>
      </w:r>
    </w:p>
    <w:p w14:paraId="71B8BBA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born in Bethlehem (Micah 5:2 and Matthew 21:11).</w:t>
      </w:r>
    </w:p>
    <w:p w14:paraId="57048BA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 prophet (Deuteronomy 18:18-19 and Matthew 21:11). </w:t>
      </w:r>
    </w:p>
    <w:p w14:paraId="646E5B2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teach with parables (Psalms 78:2 and Matthew 13:34). </w:t>
      </w:r>
    </w:p>
    <w:p w14:paraId="78AC176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preceded by a messenger (Isaiah 40:3, Malachi 3:1, and Matthew 3:1-2). </w:t>
      </w:r>
    </w:p>
    <w:p w14:paraId="7D0A864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enter Jerusalem on a colt (Zechariah 9:9 and Luke 19:35-37). </w:t>
      </w:r>
    </w:p>
    <w:p w14:paraId="17CE7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by a friend (Psalms 41:9 and Matthew 26:47-50). </w:t>
      </w:r>
    </w:p>
    <w:p w14:paraId="67AFAA5F"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for 30 pieces of silver (Zechariah 11:12 and Matthew 26:15). </w:t>
      </w:r>
    </w:p>
    <w:p w14:paraId="5927F98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forsaken by</w:t>
      </w:r>
      <w:r w:rsidR="00AC0675">
        <w:rPr>
          <w:rFonts w:ascii="Arial" w:hAnsi="Arial" w:cs="Arial"/>
          <w:bCs/>
          <w:sz w:val="22"/>
          <w:szCs w:val="18"/>
        </w:rPr>
        <w:t xml:space="preserve"> his </w:t>
      </w:r>
      <w:r w:rsidRPr="00D13A34">
        <w:rPr>
          <w:rFonts w:ascii="Arial" w:hAnsi="Arial" w:cs="Arial"/>
          <w:bCs/>
          <w:sz w:val="22"/>
          <w:szCs w:val="18"/>
        </w:rPr>
        <w:t xml:space="preserve">disciples (Zechariah 13:7 and Mark 14:50). </w:t>
      </w:r>
    </w:p>
    <w:p w14:paraId="6D9D2D13"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The money would be thrown in the temple and used to buy the potter's field (Zechariah 11:13 and Matthew 27:5-7). </w:t>
      </w:r>
    </w:p>
    <w:p w14:paraId="41D71B1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accused by false witnesses (Psalms 35:11 and Matthew 26:59-60). </w:t>
      </w:r>
    </w:p>
    <w:p w14:paraId="74378F2E"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silent before</w:t>
      </w:r>
      <w:r w:rsidR="00AC0675">
        <w:rPr>
          <w:rFonts w:ascii="Arial" w:hAnsi="Arial" w:cs="Arial"/>
          <w:bCs/>
          <w:sz w:val="22"/>
          <w:szCs w:val="18"/>
        </w:rPr>
        <w:t xml:space="preserve"> his </w:t>
      </w:r>
      <w:r w:rsidRPr="00D13A34">
        <w:rPr>
          <w:rFonts w:ascii="Arial" w:hAnsi="Arial" w:cs="Arial"/>
          <w:bCs/>
          <w:sz w:val="22"/>
          <w:szCs w:val="18"/>
        </w:rPr>
        <w:t xml:space="preserve">accusers (Isaiah 53:7 and Matthew 27:12-14). </w:t>
      </w:r>
    </w:p>
    <w:p w14:paraId="127CD6A4"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beaten by</w:t>
      </w:r>
      <w:r w:rsidR="00AC0675">
        <w:rPr>
          <w:rFonts w:ascii="Arial" w:hAnsi="Arial" w:cs="Arial"/>
          <w:bCs/>
          <w:sz w:val="22"/>
          <w:szCs w:val="18"/>
        </w:rPr>
        <w:t xml:space="preserve"> his </w:t>
      </w:r>
      <w:r w:rsidRPr="00D13A34">
        <w:rPr>
          <w:rFonts w:ascii="Arial" w:hAnsi="Arial" w:cs="Arial"/>
          <w:bCs/>
          <w:sz w:val="22"/>
          <w:szCs w:val="18"/>
        </w:rPr>
        <w:t xml:space="preserve">enemies (Isaiah 50:6, 53:5, and Matthew 27:26). </w:t>
      </w:r>
    </w:p>
    <w:p w14:paraId="5A431FE0" w14:textId="702C40E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sp</w:t>
      </w:r>
      <w:r w:rsidR="006F4C90">
        <w:rPr>
          <w:rFonts w:ascii="Arial" w:hAnsi="Arial" w:cs="Arial"/>
          <w:bCs/>
          <w:sz w:val="22"/>
          <w:szCs w:val="18"/>
        </w:rPr>
        <w:t>a</w:t>
      </w:r>
      <w:r w:rsidRPr="00D13A34">
        <w:rPr>
          <w:rFonts w:ascii="Arial" w:hAnsi="Arial" w:cs="Arial"/>
          <w:bCs/>
          <w:sz w:val="22"/>
          <w:szCs w:val="18"/>
        </w:rPr>
        <w:t xml:space="preserve">t upon and beaten (Isaiah 50:6 and Matthew 27:30). </w:t>
      </w:r>
    </w:p>
    <w:p w14:paraId="5C2AC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struck in the head with a rod (Micah 5:1 and Matthew 27:30). </w:t>
      </w:r>
    </w:p>
    <w:p w14:paraId="7118EFB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mocked (Psalms 22:7-8 and Matthew 27:29, 31). </w:t>
      </w:r>
    </w:p>
    <w:p w14:paraId="64B16D76"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His hands and feet would be pierced (Psalms 22:16, Luke 23:33, and John 20:25)—note that this was predicted hundreds of years before crucifixion was invented. </w:t>
      </w:r>
    </w:p>
    <w:p w14:paraId="05C13F3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Men would gamble for</w:t>
      </w:r>
      <w:r w:rsidR="00AC0675">
        <w:rPr>
          <w:rFonts w:ascii="Arial" w:hAnsi="Arial" w:cs="Arial"/>
          <w:bCs/>
          <w:sz w:val="22"/>
          <w:szCs w:val="18"/>
        </w:rPr>
        <w:t xml:space="preserve"> his </w:t>
      </w:r>
      <w:r w:rsidRPr="00D13A34">
        <w:rPr>
          <w:rFonts w:ascii="Arial" w:hAnsi="Arial" w:cs="Arial"/>
          <w:bCs/>
          <w:sz w:val="22"/>
          <w:szCs w:val="18"/>
        </w:rPr>
        <w:t xml:space="preserve">clothing (Psalms 22:18 and John 19:23-24). </w:t>
      </w:r>
    </w:p>
    <w:p w14:paraId="61A37B7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intercede in prayer for</w:t>
      </w:r>
      <w:r w:rsidR="00AC0675">
        <w:rPr>
          <w:rFonts w:ascii="Arial" w:hAnsi="Arial" w:cs="Arial"/>
          <w:bCs/>
          <w:sz w:val="22"/>
          <w:szCs w:val="18"/>
        </w:rPr>
        <w:t xml:space="preserve"> his </w:t>
      </w:r>
      <w:r w:rsidRPr="00D13A34">
        <w:rPr>
          <w:rFonts w:ascii="Arial" w:hAnsi="Arial" w:cs="Arial"/>
          <w:bCs/>
          <w:sz w:val="22"/>
          <w:szCs w:val="18"/>
        </w:rPr>
        <w:t xml:space="preserve">transgressors (Isaiah 53:12 and Luke 23:34). </w:t>
      </w:r>
    </w:p>
    <w:p w14:paraId="57C49DE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suffer thirst (Psalms 22:15 and John 19:28). </w:t>
      </w:r>
    </w:p>
    <w:p w14:paraId="2CEABC0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offered gall and water (Psalms 69:21 and Matthew 27:34). </w:t>
      </w:r>
    </w:p>
    <w:p w14:paraId="443C1DD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cry, "My God, My God, why hast thou forsaken me!" (Psalms 22:1 and Matthew 27:46). </w:t>
      </w:r>
    </w:p>
    <w:p w14:paraId="51520EB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cut down in</w:t>
      </w:r>
      <w:r w:rsidR="00AC0675">
        <w:rPr>
          <w:rFonts w:ascii="Arial" w:hAnsi="Arial" w:cs="Arial"/>
          <w:bCs/>
          <w:sz w:val="22"/>
          <w:szCs w:val="18"/>
        </w:rPr>
        <w:t xml:space="preserve"> his </w:t>
      </w:r>
      <w:r w:rsidRPr="00D13A34">
        <w:rPr>
          <w:rFonts w:ascii="Arial" w:hAnsi="Arial" w:cs="Arial"/>
          <w:bCs/>
          <w:sz w:val="22"/>
          <w:szCs w:val="18"/>
        </w:rPr>
        <w:t xml:space="preserve">prime (Psalms 89:45 and 102:23-24). </w:t>
      </w:r>
    </w:p>
    <w:p w14:paraId="540B1FC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None of</w:t>
      </w:r>
      <w:r w:rsidR="00AC0675">
        <w:rPr>
          <w:rFonts w:ascii="Arial" w:hAnsi="Arial" w:cs="Arial"/>
          <w:bCs/>
          <w:sz w:val="22"/>
          <w:szCs w:val="18"/>
        </w:rPr>
        <w:t xml:space="preserve"> his </w:t>
      </w:r>
      <w:r w:rsidRPr="00D13A34">
        <w:rPr>
          <w:rFonts w:ascii="Arial" w:hAnsi="Arial" w:cs="Arial"/>
          <w:bCs/>
          <w:sz w:val="22"/>
          <w:szCs w:val="18"/>
        </w:rPr>
        <w:t xml:space="preserve">bones would be broken (Exodus 12:46, Psalms 34:20, and John 19:32-33). </w:t>
      </w:r>
    </w:p>
    <w:p w14:paraId="49CEEFF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They would look upon</w:t>
      </w:r>
      <w:r w:rsidR="00AC0675">
        <w:rPr>
          <w:rFonts w:ascii="Arial" w:hAnsi="Arial" w:cs="Arial"/>
          <w:bCs/>
          <w:sz w:val="22"/>
          <w:szCs w:val="18"/>
        </w:rPr>
        <w:t xml:space="preserve"> him </w:t>
      </w:r>
      <w:r w:rsidRPr="00D13A34">
        <w:rPr>
          <w:rFonts w:ascii="Arial" w:hAnsi="Arial" w:cs="Arial"/>
          <w:bCs/>
          <w:sz w:val="22"/>
          <w:szCs w:val="18"/>
        </w:rPr>
        <w:t xml:space="preserve">whom they had pierced (Zechariah 12:10 and John 19:34). </w:t>
      </w:r>
    </w:p>
    <w:p w14:paraId="22D85B9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executed with thieves (Isaiah 53:12 and Matthew 27:38). </w:t>
      </w:r>
    </w:p>
    <w:p w14:paraId="613EF55D" w14:textId="77777777" w:rsidR="00AA5AA4" w:rsidRPr="00D13A34" w:rsidRDefault="00AA5AA4" w:rsidP="00AA5AA4">
      <w:pPr>
        <w:spacing w:before="28" w:after="28" w:line="276" w:lineRule="auto"/>
        <w:rPr>
          <w:rFonts w:ascii="Arial" w:hAnsi="Arial" w:cs="Arial"/>
          <w:bCs/>
          <w:sz w:val="22"/>
          <w:szCs w:val="18"/>
          <w:u w:val="single"/>
        </w:rPr>
      </w:pPr>
      <w:r w:rsidRPr="00D13A34">
        <w:rPr>
          <w:rFonts w:ascii="Arial" w:hAnsi="Arial" w:cs="Arial"/>
          <w:bCs/>
          <w:sz w:val="22"/>
          <w:szCs w:val="18"/>
        </w:rPr>
        <w:t>He would be buried in a rich man's tomb (Isaiah 53:9 and Matthew 27:57-60).</w:t>
      </w:r>
    </w:p>
    <w:p w14:paraId="4757E97F" w14:textId="77777777" w:rsidR="003C3117" w:rsidRPr="009045C4" w:rsidRDefault="00510F6C"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8544" behindDoc="0" locked="0" layoutInCell="1" allowOverlap="1" wp14:anchorId="6ACA9F19" wp14:editId="7A466522">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42E7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2"/>
      <w:footerReference w:type="default" r:id="rId43"/>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0471B0" w14:textId="77777777" w:rsidR="00A35317" w:rsidRDefault="00A35317">
      <w:r>
        <w:separator/>
      </w:r>
    </w:p>
  </w:endnote>
  <w:endnote w:type="continuationSeparator" w:id="0">
    <w:p w14:paraId="1431B8D2" w14:textId="77777777" w:rsidR="00A35317" w:rsidRDefault="00A35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1B565" w14:textId="07703C7E"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C11169">
      <w:rPr>
        <w:noProof/>
        <w:sz w:val="16"/>
      </w:rPr>
      <w:t>21-Jun-25</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D8A96C" w14:textId="77777777" w:rsidR="00A35317" w:rsidRDefault="00A35317">
      <w:r>
        <w:separator/>
      </w:r>
    </w:p>
  </w:footnote>
  <w:footnote w:type="continuationSeparator" w:id="0">
    <w:p w14:paraId="6C5D436B" w14:textId="77777777" w:rsidR="00A35317" w:rsidRDefault="00A35317">
      <w:r>
        <w:continuationSeparator/>
      </w:r>
    </w:p>
  </w:footnote>
  <w:footnote w:id="1">
    <w:p w14:paraId="1D0EDACB" w14:textId="77777777" w:rsidR="008E585B" w:rsidRDefault="008E585B" w:rsidP="00DC23F5">
      <w:pPr>
        <w:pStyle w:val="FootnoteText"/>
        <w:ind w:firstLine="450"/>
      </w:pPr>
      <w:r>
        <w:rPr>
          <w:rStyle w:val="FootnoteReference"/>
        </w:rPr>
        <w:footnoteRef/>
      </w:r>
      <w:r>
        <w:t xml:space="preserve"> </w:t>
      </w:r>
      <w:r w:rsidRPr="00212F2D">
        <w:t>2 Sam. 7:13, 16; 1 Kings 2: 4, 45; 9:5; 1 Chron. 22: 8-10; 28:4-7; 2 Chron. 7:17-18; Ps. 89:3-4, 27-29, 34-37; 132:11; Isa. 9:6-7; 11:1, 10; Jer. 22:29; 23:5-6; 30:9; 33:20-21; Ezek. 34:23-25; 37:24-28; 43:6-9; Dan. 3:5; Hos. 3:5; Amos 9:11-12; Mic. 5:2, 4; Zech. 3:8, 9; 6:12, 13; 9:10; 12:8; 13:1; Matt. 1:1-18;</w:t>
      </w:r>
      <w:r w:rsidRPr="00B16A05">
        <w:t xml:space="preserve"> </w:t>
      </w:r>
      <w:r w:rsidRPr="00212F2D">
        <w:t>Luke 1:30-33.  These verses and this handout are adapted from a 2005 SBC class presentation.</w:t>
      </w:r>
    </w:p>
  </w:footnote>
  <w:footnote w:id="2">
    <w:p w14:paraId="5DEC68BF"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Much of the information in this study can be found in </w:t>
      </w:r>
      <w:r w:rsidRPr="000D2CA5">
        <w:rPr>
          <w:rFonts w:cs="Arial"/>
          <w:lang w:bidi="x-none"/>
        </w:rPr>
        <w:t xml:space="preserve">Tony Maalouf, </w:t>
      </w:r>
      <w:r w:rsidRPr="000D2CA5">
        <w:rPr>
          <w:rFonts w:cs="Arial"/>
          <w:i/>
          <w:lang w:bidi="x-none"/>
        </w:rPr>
        <w:t>Arabs in the Shadow of Israel: The Unfolding of God’s Prophetic Plan for Ishmael’s Descendants</w:t>
      </w:r>
      <w:r w:rsidRPr="000D2CA5">
        <w:rPr>
          <w:rFonts w:cs="Arial"/>
          <w:lang w:bidi="x-none"/>
        </w:rPr>
        <w:t xml:space="preserve"> (Grand Rapids: Trade Paperback, Kregel, 2003).</w:t>
      </w:r>
    </w:p>
  </w:footnote>
  <w:footnote w:id="3">
    <w:p w14:paraId="517B60C5"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See Barry J. Beitzel, </w:t>
      </w:r>
      <w:r w:rsidRPr="000D2CA5">
        <w:rPr>
          <w:rFonts w:cs="Arial"/>
          <w:i/>
        </w:rPr>
        <w:t>The Moody Atlas of Bible Lands</w:t>
      </w:r>
      <w:r w:rsidRPr="000D2CA5">
        <w:rPr>
          <w:rFonts w:cs="Arial"/>
        </w:rPr>
        <w:t xml:space="preserve"> (Chicago: Moody, 1985), 78-79.  Here he follows the first-century Jewish historian Josephus, who placed Uz in Trachonitus northeast of the Sea of Galilee.  A man named Uz descended from Aram in this region (Gen. 10:23; 1 Chron. 1:17; cf. son of Nahor in Gen. 22:21).</w:t>
      </w:r>
    </w:p>
  </w:footnote>
  <w:footnote w:id="4">
    <w:p w14:paraId="053C494D" w14:textId="77777777" w:rsidR="008E585B" w:rsidRPr="000D2CA5" w:rsidRDefault="008E585B" w:rsidP="00145699">
      <w:pPr>
        <w:pStyle w:val="FootnoteText"/>
        <w:ind w:firstLine="709"/>
        <w:rPr>
          <w:rFonts w:cs="Arial"/>
          <w:i/>
        </w:rPr>
      </w:pPr>
      <w:r w:rsidRPr="000D2CA5">
        <w:rPr>
          <w:rStyle w:val="FootnoteReference"/>
          <w:rFonts w:cs="Arial"/>
        </w:rPr>
        <w:footnoteRef/>
      </w:r>
      <w:r w:rsidRPr="000D2CA5">
        <w:rPr>
          <w:rFonts w:cs="Arial"/>
        </w:rPr>
        <w:t xml:space="preserve"> 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0D2CA5">
        <w:rPr>
          <w:rFonts w:cs="Arial"/>
          <w:i/>
        </w:rPr>
        <w:t>The</w:t>
      </w:r>
      <w:r w:rsidRPr="000D2CA5">
        <w:rPr>
          <w:rFonts w:cs="Arial"/>
        </w:rPr>
        <w:t xml:space="preserve"> </w:t>
      </w:r>
      <w:r w:rsidRPr="000D2CA5">
        <w:rPr>
          <w:rFonts w:cs="Arial"/>
          <w:i/>
        </w:rPr>
        <w:t>NIV Atlas of the Bible</w:t>
      </w:r>
      <w:r w:rsidRPr="000D2CA5">
        <w:rPr>
          <w:rFonts w:cs="Arial"/>
        </w:rPr>
        <w:t xml:space="preserve"> (Grand Rapids: Zondervan, 1989), 255.</w:t>
      </w:r>
      <w:r w:rsidRPr="000D2CA5">
        <w:rPr>
          <w:rFonts w:cs="Arial"/>
          <w:i/>
        </w:rPr>
        <w:t xml:space="preserve"> </w:t>
      </w:r>
    </w:p>
  </w:footnote>
  <w:footnote w:id="5">
    <w:p w14:paraId="74D4B961"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See 1 Kings 9:28; 10:11; 22:48; 1 Chron. 29:4; 2 Chron. 8:18; Job 22:24; 28:16; Ps. 45:9; Isa. 13:12.</w:t>
      </w:r>
    </w:p>
  </w:footnote>
  <w:footnote w:id="6">
    <w:p w14:paraId="024BE74C"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J. Moo, "Jesus and the Authority of the Mosaic Law," </w:t>
      </w:r>
      <w:r w:rsidRPr="00EB233E">
        <w:rPr>
          <w:rFonts w:ascii="Arial" w:hAnsi="Arial" w:cs="Arial"/>
          <w:i/>
          <w:sz w:val="18"/>
          <w:szCs w:val="18"/>
        </w:rPr>
        <w:t xml:space="preserve">JSNT </w:t>
      </w:r>
      <w:r w:rsidRPr="00EB233E">
        <w:rPr>
          <w:rFonts w:ascii="Arial" w:hAnsi="Arial" w:cs="Arial"/>
          <w:sz w:val="18"/>
          <w:szCs w:val="18"/>
        </w:rPr>
        <w:t xml:space="preserve">20 (February 1984): 3-49; Roy L. Aldrich, "Causes for Confusion of Law and Grace," </w:t>
      </w:r>
      <w:r w:rsidRPr="00EB233E">
        <w:rPr>
          <w:rFonts w:ascii="Arial" w:hAnsi="Arial" w:cs="Arial"/>
          <w:i/>
          <w:sz w:val="18"/>
          <w:szCs w:val="18"/>
        </w:rPr>
        <w:t xml:space="preserve">BS </w:t>
      </w:r>
      <w:r w:rsidRPr="00EB233E">
        <w:rPr>
          <w:rFonts w:ascii="Arial" w:hAnsi="Arial" w:cs="Arial"/>
          <w:sz w:val="18"/>
          <w:szCs w:val="18"/>
        </w:rPr>
        <w:t xml:space="preserve">116 (July-September 1959): 221-29; id., "Has the Mosaic Law Been Abolished?" 322-35; id., "The Mosaic Ten Commandments Compared to Their Restatements in the New Testament," </w:t>
      </w:r>
      <w:r w:rsidRPr="00EB233E">
        <w:rPr>
          <w:rFonts w:ascii="Arial" w:hAnsi="Arial" w:cs="Arial"/>
          <w:i/>
          <w:sz w:val="18"/>
          <w:szCs w:val="18"/>
        </w:rPr>
        <w:t xml:space="preserve">BS </w:t>
      </w:r>
      <w:r w:rsidRPr="00EB233E">
        <w:rPr>
          <w:rFonts w:ascii="Arial" w:hAnsi="Arial" w:cs="Arial"/>
          <w:sz w:val="18"/>
          <w:szCs w:val="18"/>
        </w:rPr>
        <w:t>118 (July-September 1961): 251-58.</w:t>
      </w:r>
    </w:p>
    <w:p w14:paraId="34F50083" w14:textId="77777777" w:rsidR="00404D35" w:rsidRPr="00EB233E" w:rsidRDefault="00404D35" w:rsidP="00404D35">
      <w:pPr>
        <w:pStyle w:val="FootnoteText"/>
        <w:widowControl w:val="0"/>
        <w:ind w:firstLine="720"/>
        <w:rPr>
          <w:rFonts w:ascii="Arial" w:hAnsi="Arial" w:cs="Arial"/>
          <w:sz w:val="18"/>
          <w:szCs w:val="18"/>
        </w:rPr>
      </w:pPr>
    </w:p>
  </w:footnote>
  <w:footnote w:id="7">
    <w:p w14:paraId="36217A6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3D60D572" w14:textId="77777777" w:rsidR="00404D35" w:rsidRPr="00EB233E" w:rsidRDefault="00404D35" w:rsidP="00404D35">
      <w:pPr>
        <w:pStyle w:val="FootnoteText"/>
        <w:widowControl w:val="0"/>
        <w:ind w:firstLine="720"/>
        <w:rPr>
          <w:rFonts w:ascii="Arial" w:hAnsi="Arial" w:cs="Arial"/>
          <w:sz w:val="18"/>
          <w:szCs w:val="18"/>
        </w:rPr>
      </w:pPr>
    </w:p>
  </w:footnote>
  <w:footnote w:id="8">
    <w:p w14:paraId="46E95A1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R. de Lacey, "The Sabbath/Sunday Question and the Law in the Pauline Corpus," in </w:t>
      </w:r>
      <w:r w:rsidRPr="00EB233E">
        <w:rPr>
          <w:rFonts w:ascii="Arial" w:hAnsi="Arial" w:cs="Arial"/>
          <w:i/>
          <w:sz w:val="18"/>
          <w:szCs w:val="18"/>
        </w:rPr>
        <w:t>From Sabbath to Lord's Day: A Biblical, Historical, and Theological Investigation.</w:t>
      </w:r>
      <w:r w:rsidRPr="00EB233E">
        <w:rPr>
          <w:rFonts w:ascii="Arial" w:hAnsi="Arial" w:cs="Arial"/>
          <w:sz w:val="18"/>
          <w:szCs w:val="18"/>
        </w:rPr>
        <w:t>, ed. D. A. Carson, 159-95 (Grand Rapids: Zondervan, 1982), 166.</w:t>
      </w:r>
    </w:p>
    <w:p w14:paraId="01312E59" w14:textId="77777777" w:rsidR="00404D35" w:rsidRPr="00EB233E" w:rsidRDefault="00404D35" w:rsidP="00404D35">
      <w:pPr>
        <w:pStyle w:val="FootnoteText"/>
        <w:widowControl w:val="0"/>
        <w:ind w:firstLine="720"/>
        <w:rPr>
          <w:rFonts w:ascii="Arial" w:hAnsi="Arial" w:cs="Arial"/>
          <w:sz w:val="18"/>
          <w:szCs w:val="18"/>
        </w:rPr>
      </w:pPr>
    </w:p>
  </w:footnote>
  <w:footnote w:id="9">
    <w:p w14:paraId="56CBBC96" w14:textId="77777777" w:rsidR="00404D35" w:rsidRPr="00EB233E" w:rsidRDefault="00404D35" w:rsidP="00404D35">
      <w:pPr>
        <w:pStyle w:val="FootnoteText"/>
        <w:widowControl w:val="0"/>
        <w:ind w:firstLine="720"/>
        <w:rPr>
          <w:rFonts w:ascii="Arial" w:hAnsi="Arial" w:cs="Arial"/>
          <w:sz w:val="16"/>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 P. Sanders, </w:t>
      </w:r>
      <w:r w:rsidRPr="00EB233E">
        <w:rPr>
          <w:rFonts w:ascii="Arial" w:hAnsi="Arial" w:cs="Arial"/>
          <w:i/>
          <w:sz w:val="18"/>
          <w:szCs w:val="18"/>
        </w:rPr>
        <w:t xml:space="preserve">Paul, the Law, and the Jewish People </w:t>
      </w:r>
      <w:r w:rsidRPr="00EB233E">
        <w:rPr>
          <w:rFonts w:ascii="Arial" w:hAnsi="Arial" w:cs="Arial"/>
          <w:sz w:val="18"/>
          <w:szCs w:val="18"/>
        </w:rPr>
        <w:t>(Philadelphia: Fortress Press, 1983), 144.</w:t>
      </w:r>
    </w:p>
    <w:p w14:paraId="610E9F6E" w14:textId="77777777" w:rsidR="00404D35" w:rsidRPr="00EB233E" w:rsidRDefault="00404D35" w:rsidP="00404D35">
      <w:pPr>
        <w:pStyle w:val="FootnoteText"/>
        <w:widowControl w:val="0"/>
        <w:ind w:firstLine="720"/>
        <w:rPr>
          <w:rFonts w:ascii="Arial" w:hAnsi="Arial" w:cs="Arial"/>
          <w:sz w:val="18"/>
          <w:szCs w:val="18"/>
        </w:rPr>
      </w:pPr>
    </w:p>
  </w:footnote>
  <w:footnote w:id="10">
    <w:p w14:paraId="09073B9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75850622" w14:textId="77777777" w:rsidR="00404D35" w:rsidRPr="00EB233E" w:rsidRDefault="00404D35" w:rsidP="00404D35">
      <w:pPr>
        <w:pStyle w:val="FootnoteText"/>
        <w:widowControl w:val="0"/>
        <w:ind w:firstLine="720"/>
        <w:rPr>
          <w:rFonts w:ascii="Arial" w:hAnsi="Arial" w:cs="Arial"/>
          <w:sz w:val="18"/>
          <w:szCs w:val="18"/>
        </w:rPr>
      </w:pPr>
    </w:p>
  </w:footnote>
  <w:footnote w:id="11">
    <w:p w14:paraId="0B494C1A"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Bernardin Schneider, "The Meaning of St. Paul's Antithesis 'The Letter and the Spirit,'" </w:t>
      </w:r>
      <w:r w:rsidRPr="00EB233E">
        <w:rPr>
          <w:rFonts w:ascii="Arial" w:hAnsi="Arial" w:cs="Arial"/>
          <w:i/>
          <w:sz w:val="18"/>
          <w:szCs w:val="18"/>
        </w:rPr>
        <w:t xml:space="preserve">CBQ </w:t>
      </w:r>
      <w:r w:rsidRPr="00EB233E">
        <w:rPr>
          <w:rFonts w:ascii="Arial" w:hAnsi="Arial" w:cs="Arial"/>
          <w:sz w:val="18"/>
          <w:szCs w:val="18"/>
        </w:rPr>
        <w:t>15 (1953): 193-207.</w:t>
      </w:r>
    </w:p>
    <w:p w14:paraId="15F93DC4" w14:textId="77777777" w:rsidR="00404D35" w:rsidRPr="00EB233E" w:rsidRDefault="00404D35" w:rsidP="00404D35">
      <w:pPr>
        <w:pStyle w:val="FootnoteText"/>
        <w:widowControl w:val="0"/>
        <w:ind w:firstLine="720"/>
        <w:rPr>
          <w:rFonts w:ascii="Arial" w:hAnsi="Arial" w:cs="Arial"/>
          <w:sz w:val="18"/>
          <w:szCs w:val="18"/>
        </w:rPr>
      </w:pPr>
    </w:p>
  </w:footnote>
  <w:footnote w:id="12">
    <w:p w14:paraId="15C34426"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Charles Hodge, </w:t>
      </w:r>
      <w:r w:rsidRPr="00EB233E">
        <w:rPr>
          <w:rFonts w:ascii="Arial" w:hAnsi="Arial" w:cs="Arial"/>
          <w:i/>
          <w:sz w:val="18"/>
          <w:szCs w:val="18"/>
        </w:rPr>
        <w:t>A Commentary on 1 &amp; 2 Corinthians</w:t>
      </w:r>
      <w:r w:rsidRPr="00EB233E">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EB233E">
        <w:rPr>
          <w:rFonts w:ascii="Arial" w:hAnsi="Arial" w:cs="Arial"/>
          <w:i/>
          <w:sz w:val="18"/>
          <w:szCs w:val="18"/>
        </w:rPr>
        <w:t>II Corinthians</w:t>
      </w:r>
      <w:r w:rsidRPr="00EB233E">
        <w:rPr>
          <w:rFonts w:ascii="Arial" w:hAnsi="Arial" w:cs="Arial"/>
          <w:sz w:val="18"/>
          <w:szCs w:val="18"/>
        </w:rPr>
        <w:t xml:space="preserve">, AB, 200; Bultmann, 73-75; Frederick W. Danker, </w:t>
      </w:r>
      <w:r w:rsidRPr="00EB233E">
        <w:rPr>
          <w:rFonts w:ascii="Arial" w:hAnsi="Arial" w:cs="Arial"/>
          <w:i/>
          <w:sz w:val="18"/>
          <w:szCs w:val="18"/>
        </w:rPr>
        <w:t>II Corinthians</w:t>
      </w:r>
      <w:r w:rsidRPr="00EB233E">
        <w:rPr>
          <w:rFonts w:ascii="Arial" w:hAnsi="Arial" w:cs="Arial"/>
          <w:sz w:val="18"/>
          <w:szCs w:val="18"/>
        </w:rPr>
        <w:t xml:space="preserve">, ACNT, 54; Colin Kruse, </w:t>
      </w:r>
      <w:r w:rsidRPr="00EB233E">
        <w:rPr>
          <w:rFonts w:ascii="Arial" w:hAnsi="Arial" w:cs="Arial"/>
          <w:i/>
          <w:sz w:val="18"/>
          <w:szCs w:val="18"/>
        </w:rPr>
        <w:t>The Second Epistle of the Paul to the Corinthians</w:t>
      </w:r>
      <w:r w:rsidRPr="00EB233E">
        <w:rPr>
          <w:rFonts w:ascii="Arial" w:hAnsi="Arial" w:cs="Arial"/>
          <w:sz w:val="18"/>
          <w:szCs w:val="18"/>
        </w:rPr>
        <w:t xml:space="preserve">, TNTC, 91-93; Knofel Staton, </w:t>
      </w:r>
      <w:r w:rsidRPr="00EB233E">
        <w:rPr>
          <w:rFonts w:ascii="Arial" w:hAnsi="Arial" w:cs="Arial"/>
          <w:i/>
          <w:sz w:val="18"/>
          <w:szCs w:val="18"/>
        </w:rPr>
        <w:t>Second Corinthians</w:t>
      </w:r>
      <w:r w:rsidRPr="00EB233E">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EB233E">
        <w:rPr>
          <w:rFonts w:ascii="Arial" w:hAnsi="Arial" w:cs="Arial"/>
          <w:i/>
          <w:sz w:val="18"/>
          <w:szCs w:val="18"/>
        </w:rPr>
        <w:t>entire</w:t>
      </w:r>
      <w:r w:rsidRPr="00EB233E">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F1A2544" w14:textId="77777777" w:rsidR="00404D35" w:rsidRPr="00EB233E" w:rsidRDefault="00404D35" w:rsidP="00404D35">
      <w:pPr>
        <w:pStyle w:val="FootnoteText"/>
        <w:widowControl w:val="0"/>
        <w:ind w:firstLine="720"/>
        <w:rPr>
          <w:rFonts w:ascii="Arial" w:hAnsi="Arial" w:cs="Arial"/>
          <w:sz w:val="18"/>
          <w:szCs w:val="18"/>
        </w:rPr>
      </w:pPr>
    </w:p>
  </w:footnote>
  <w:footnote w:id="13">
    <w:p w14:paraId="29149C23"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De Lacey, "The Sabbath/Sunday Question and the Law in the Pauline Corpus," 167.</w:t>
      </w:r>
    </w:p>
    <w:p w14:paraId="16B6BCEA" w14:textId="77777777" w:rsidR="00404D35" w:rsidRPr="00EB233E" w:rsidRDefault="00404D35" w:rsidP="00404D35">
      <w:pPr>
        <w:pStyle w:val="FootnoteText"/>
        <w:widowControl w:val="0"/>
        <w:ind w:firstLine="720"/>
        <w:rPr>
          <w:rFonts w:ascii="Arial" w:hAnsi="Arial" w:cs="Arial"/>
          <w:sz w:val="16"/>
          <w:szCs w:val="18"/>
        </w:rPr>
      </w:pPr>
    </w:p>
  </w:footnote>
  <w:footnote w:id="14">
    <w:p w14:paraId="7B7A1A7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Ernest Best, </w:t>
      </w:r>
      <w:r w:rsidRPr="00EB233E">
        <w:rPr>
          <w:rFonts w:ascii="Arial" w:hAnsi="Arial" w:cs="Arial"/>
          <w:i/>
          <w:sz w:val="18"/>
          <w:szCs w:val="18"/>
        </w:rPr>
        <w:t xml:space="preserve">Second Corinthians,  </w:t>
      </w:r>
      <w:r w:rsidRPr="00EB233E">
        <w:rPr>
          <w:rFonts w:ascii="Arial" w:hAnsi="Arial" w:cs="Arial"/>
          <w:sz w:val="18"/>
          <w:szCs w:val="18"/>
        </w:rPr>
        <w:t>Interp., 31.</w:t>
      </w:r>
    </w:p>
    <w:p w14:paraId="16558585" w14:textId="77777777" w:rsidR="00404D35" w:rsidRPr="00EB233E" w:rsidRDefault="00404D35" w:rsidP="00404D35">
      <w:pPr>
        <w:pStyle w:val="FootnoteText"/>
        <w:widowControl w:val="0"/>
        <w:ind w:firstLine="720"/>
        <w:rPr>
          <w:rFonts w:ascii="Arial" w:hAnsi="Arial" w:cs="Arial"/>
          <w:sz w:val="18"/>
          <w:szCs w:val="18"/>
        </w:rPr>
      </w:pPr>
    </w:p>
  </w:footnote>
  <w:footnote w:id="15">
    <w:p w14:paraId="69F00DC4"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Even Paul's statement that circumcision is nothing but rather what matters is "keeping the commandments of God" (1 Cor. 7:19) is inadequate proof that believers are to keep the Ten Commandments.  There is no evidence that</w:t>
      </w:r>
      <w:r>
        <w:rPr>
          <w:rFonts w:ascii="Arial" w:hAnsi="Arial" w:cs="Arial"/>
          <w:sz w:val="18"/>
          <w:szCs w:val="18"/>
        </w:rPr>
        <w:t xml:space="preserve"> “</w:t>
      </w:r>
      <w:r w:rsidRPr="00EB233E">
        <w:rPr>
          <w:rFonts w:ascii="Arial" w:hAnsi="Arial" w:cs="Arial"/>
          <w:sz w:val="18"/>
          <w:szCs w:val="18"/>
        </w:rPr>
        <w:t xml:space="preserve">commandments of God" refers exclusively or even primarily to the Decalogue (C. K. Barrett, </w:t>
      </w:r>
      <w:r w:rsidRPr="00EB233E">
        <w:rPr>
          <w:rFonts w:ascii="Arial" w:hAnsi="Arial" w:cs="Arial"/>
          <w:i/>
          <w:sz w:val="18"/>
          <w:szCs w:val="18"/>
        </w:rPr>
        <w:t>1 Corinthians</w:t>
      </w:r>
      <w:r w:rsidRPr="00EB233E">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w:t>
      </w:r>
      <w:r>
        <w:rPr>
          <w:rFonts w:ascii="Arial" w:hAnsi="Arial" w:cs="Arial"/>
          <w:sz w:val="18"/>
          <w:szCs w:val="18"/>
        </w:rPr>
        <w:t>,</w:t>
      </w:r>
      <w:r w:rsidRPr="00EB233E">
        <w:rPr>
          <w:rFonts w:ascii="Arial" w:hAnsi="Arial" w:cs="Arial"/>
          <w:sz w:val="18"/>
          <w:szCs w:val="18"/>
        </w:rPr>
        <w:t xml:space="preserve"> the primary motive for children obeying their parents is not the Decalogue, but because this is part of one's calling in Christ (4:1) and is right (v. 1b).  The appeal to the Ten Commandments is at best a third motivation (ibid., 176).</w:t>
      </w:r>
    </w:p>
    <w:p w14:paraId="394CF8DD" w14:textId="77777777" w:rsidR="00404D35" w:rsidRPr="00EB233E" w:rsidRDefault="00404D35" w:rsidP="00404D35">
      <w:pPr>
        <w:pStyle w:val="FootnoteText"/>
        <w:widowControl w:val="0"/>
        <w:ind w:firstLine="720"/>
        <w:rPr>
          <w:rFonts w:ascii="Arial" w:hAnsi="Arial" w:cs="Arial"/>
          <w:sz w:val="18"/>
          <w:szCs w:val="18"/>
        </w:rPr>
      </w:pPr>
    </w:p>
  </w:footnote>
  <w:footnote w:id="16">
    <w:p w14:paraId="58F3F5E6"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222D5A90" w14:textId="77777777" w:rsidR="00404D35" w:rsidRPr="00EB233E" w:rsidRDefault="00404D35" w:rsidP="00404D35">
      <w:pPr>
        <w:widowControl w:val="0"/>
        <w:ind w:right="-385" w:firstLine="720"/>
        <w:rPr>
          <w:rFonts w:ascii="Arial" w:hAnsi="Arial" w:cs="Arial"/>
          <w:sz w:val="18"/>
          <w:szCs w:val="18"/>
        </w:rPr>
      </w:pPr>
    </w:p>
  </w:footnote>
  <w:footnote w:id="17">
    <w:p w14:paraId="40F81044"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a discussion of critical viewpoints on this verse see D. A. Carson, "Matthew," EBC, 8:142-44; W. D. Davies, "Matthew 5:17, 18," in </w:t>
      </w:r>
      <w:r w:rsidRPr="00EB233E">
        <w:rPr>
          <w:rFonts w:ascii="Arial" w:hAnsi="Arial" w:cs="Arial"/>
          <w:i/>
          <w:sz w:val="18"/>
          <w:szCs w:val="18"/>
        </w:rPr>
        <w:t>Christian Origins and Judaism</w:t>
      </w:r>
      <w:r w:rsidRPr="00EB233E">
        <w:rPr>
          <w:rFonts w:ascii="Arial" w:hAnsi="Arial" w:cs="Arial"/>
          <w:sz w:val="18"/>
          <w:szCs w:val="18"/>
        </w:rPr>
        <w:t>, 31-66.</w:t>
      </w:r>
    </w:p>
    <w:p w14:paraId="0794E543" w14:textId="77777777" w:rsidR="00404D35" w:rsidRPr="00EB233E" w:rsidRDefault="00404D35" w:rsidP="00404D35">
      <w:pPr>
        <w:ind w:firstLine="720"/>
        <w:rPr>
          <w:rFonts w:ascii="Arial" w:hAnsi="Arial" w:cs="Arial"/>
          <w:sz w:val="18"/>
          <w:szCs w:val="18"/>
        </w:rPr>
      </w:pPr>
    </w:p>
  </w:footnote>
  <w:footnote w:id="18">
    <w:p w14:paraId="762BE5AC"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example, see David Wenham, "Jesus and the Law: an Exegesis of Matthew 5:17-20," </w:t>
      </w:r>
      <w:r w:rsidRPr="00EB233E">
        <w:rPr>
          <w:rFonts w:ascii="Arial" w:hAnsi="Arial" w:cs="Arial"/>
          <w:i/>
          <w:sz w:val="18"/>
          <w:szCs w:val="18"/>
        </w:rPr>
        <w:t xml:space="preserve">Themelios </w:t>
      </w:r>
      <w:r w:rsidRPr="00EB233E">
        <w:rPr>
          <w:rFonts w:ascii="Arial" w:hAnsi="Arial" w:cs="Arial"/>
          <w:sz w:val="18"/>
          <w:szCs w:val="18"/>
        </w:rPr>
        <w:t>4 (1979): 92-96.</w:t>
      </w:r>
    </w:p>
    <w:p w14:paraId="0D16E961" w14:textId="77777777" w:rsidR="00404D35" w:rsidRPr="00EB233E" w:rsidRDefault="00404D35" w:rsidP="00404D35">
      <w:pPr>
        <w:ind w:firstLine="720"/>
        <w:rPr>
          <w:rFonts w:ascii="Arial" w:hAnsi="Arial" w:cs="Arial"/>
          <w:sz w:val="18"/>
          <w:szCs w:val="18"/>
        </w:rPr>
      </w:pPr>
    </w:p>
  </w:footnote>
  <w:footnote w:id="19">
    <w:p w14:paraId="4303E550"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Matt. 7:12; 11:13; 22:40; Luke 16:16; John 1:45; Acts 13:15; 24:14; 28:23; Rom. 3:21.  Other designations include "the Law of Moses and the Prophets and the Psalms" (Luke 24:44) or simply "Law" (Matt. 5:18; John 10:34; 12:34; 15:25; 1 Cor. 14:21; cf. Carson, </w:t>
      </w:r>
      <w:r w:rsidRPr="00EB233E">
        <w:rPr>
          <w:rFonts w:ascii="Arial" w:hAnsi="Arial" w:cs="Arial"/>
          <w:i/>
          <w:sz w:val="18"/>
          <w:szCs w:val="18"/>
        </w:rPr>
        <w:t>EBC</w:t>
      </w:r>
      <w:r w:rsidRPr="00EB233E">
        <w:rPr>
          <w:rFonts w:ascii="Arial" w:hAnsi="Arial" w:cs="Arial"/>
          <w:sz w:val="18"/>
          <w:szCs w:val="18"/>
        </w:rPr>
        <w:t xml:space="preserve">, 8:142; D. Martyn Lloyd-Jones, </w:t>
      </w:r>
      <w:r w:rsidRPr="00EB233E">
        <w:rPr>
          <w:rFonts w:ascii="Arial" w:hAnsi="Arial" w:cs="Arial"/>
          <w:i/>
          <w:sz w:val="18"/>
          <w:szCs w:val="18"/>
        </w:rPr>
        <w:t>Studies in the Sermon on the Mount</w:t>
      </w:r>
      <w:r w:rsidRPr="00EB233E">
        <w:rPr>
          <w:rFonts w:ascii="Arial" w:hAnsi="Arial" w:cs="Arial"/>
          <w:sz w:val="18"/>
          <w:szCs w:val="18"/>
        </w:rPr>
        <w:t>, 1:184, 187; Richard E.  Clark, "An Exegesis of the Ten Commandments," Th.M. thesis, Dallas Theological Seminary, 1972, 68-69).</w:t>
      </w:r>
    </w:p>
    <w:p w14:paraId="0780F4F3" w14:textId="77777777" w:rsidR="00404D35" w:rsidRPr="00EB233E" w:rsidRDefault="00404D35" w:rsidP="00404D35">
      <w:pPr>
        <w:ind w:firstLine="720"/>
        <w:rPr>
          <w:rFonts w:ascii="Arial" w:hAnsi="Arial" w:cs="Arial"/>
          <w:sz w:val="18"/>
          <w:szCs w:val="18"/>
        </w:rPr>
      </w:pPr>
    </w:p>
  </w:footnote>
  <w:footnote w:id="20">
    <w:p w14:paraId="7941BB4E"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This interpretation is consistent with Matthew's use of </w:t>
      </w:r>
      <w:r>
        <w:rPr>
          <w:rFonts w:ascii="Arial" w:hAnsi="Arial" w:cs="Arial"/>
          <w:sz w:val="18"/>
          <w:szCs w:val="18"/>
          <w:lang w:val="el-GR"/>
        </w:rPr>
        <w:t xml:space="preserve">πληρόω </w:t>
      </w:r>
      <w:r w:rsidRPr="00EB233E">
        <w:rPr>
          <w:rFonts w:ascii="Arial" w:hAnsi="Arial" w:cs="Arial"/>
          <w:sz w:val="18"/>
          <w:szCs w:val="18"/>
        </w:rPr>
        <w:t xml:space="preserve">(“fulfill”; e.g., Matt. 2:15; 11:13), which refers to the prophetic nature of the Old Testament.  When Christ came as the eschatological </w:t>
      </w:r>
      <w:r w:rsidRPr="00EB233E">
        <w:rPr>
          <w:rFonts w:ascii="Arial" w:hAnsi="Arial" w:cs="Arial"/>
          <w:sz w:val="18"/>
          <w:szCs w:val="18"/>
        </w:rPr>
        <w:t xml:space="preserve">fulfillment of the Law, "the Law lost its main function of pointing ahead; it ceased to hold the center of the stage.   Jesus, not the Law, is now the center of the Christian's (and Mt's) attention, devotion, and obedience—and that includes moral observance" (John P. Meier, </w:t>
      </w:r>
      <w:r w:rsidRPr="00EB233E">
        <w:rPr>
          <w:rFonts w:ascii="Arial" w:hAnsi="Arial" w:cs="Arial"/>
          <w:i/>
          <w:sz w:val="18"/>
          <w:szCs w:val="18"/>
        </w:rPr>
        <w:t>Law and History in Matthew's Gospel</w:t>
      </w:r>
      <w:r w:rsidRPr="00EB233E">
        <w:rPr>
          <w:rFonts w:ascii="Arial" w:hAnsi="Arial" w:cs="Arial"/>
          <w:sz w:val="18"/>
          <w:szCs w:val="18"/>
        </w:rPr>
        <w:t xml:space="preserve">, 87).  For elaboration of this view see Carson, EBC, 8:143-44; Lloyd-Jones, 1:185-86; Robert Banks, "Matthew's Understanding of the Law: Authenticity and Interpretation in Matthew 5:17-20," </w:t>
      </w:r>
      <w:r w:rsidRPr="00EB233E">
        <w:rPr>
          <w:rFonts w:ascii="Arial" w:hAnsi="Arial" w:cs="Arial"/>
          <w:i/>
          <w:sz w:val="18"/>
          <w:szCs w:val="18"/>
        </w:rPr>
        <w:t xml:space="preserve">JBL </w:t>
      </w:r>
      <w:r w:rsidRPr="00EB233E">
        <w:rPr>
          <w:rFonts w:ascii="Arial" w:hAnsi="Arial" w:cs="Arial"/>
          <w:sz w:val="18"/>
          <w:szCs w:val="18"/>
        </w:rPr>
        <w:t>93 (1974): 226-42, esp. 242; Moo, "Jesus and the Authority of the Mosaic Law," 3-49.</w:t>
      </w:r>
    </w:p>
    <w:p w14:paraId="69BBA5E8" w14:textId="77777777" w:rsidR="00404D35" w:rsidRPr="00EB233E" w:rsidRDefault="00404D35" w:rsidP="00404D35">
      <w:pPr>
        <w:ind w:firstLine="720"/>
        <w:rPr>
          <w:rFonts w:ascii="Arial" w:hAnsi="Arial" w:cs="Arial"/>
          <w:sz w:val="18"/>
          <w:szCs w:val="18"/>
        </w:rPr>
      </w:pPr>
    </w:p>
  </w:footnote>
  <w:footnote w:id="21">
    <w:p w14:paraId="2B2A0C39" w14:textId="77777777" w:rsidR="008E585B" w:rsidRPr="008D0348" w:rsidRDefault="008E585B" w:rsidP="00293173">
      <w:pPr>
        <w:pStyle w:val="FootnoteText"/>
        <w:rPr>
          <w:rFonts w:ascii="Arial" w:hAnsi="Arial" w:cs="Arial"/>
          <w:sz w:val="18"/>
          <w:szCs w:val="22"/>
        </w:rPr>
      </w:pPr>
      <w:r w:rsidRPr="008D0348">
        <w:rPr>
          <w:rStyle w:val="FootnoteReference"/>
          <w:rFonts w:ascii="Arial" w:hAnsi="Arial" w:cs="Arial"/>
          <w:sz w:val="18"/>
          <w:szCs w:val="22"/>
        </w:rPr>
        <w:footnoteRef/>
      </w:r>
      <w:r w:rsidRPr="008D0348">
        <w:rPr>
          <w:rFonts w:ascii="Arial" w:hAnsi="Arial" w:cs="Arial"/>
          <w:sz w:val="18"/>
          <w:szCs w:val="22"/>
        </w:rPr>
        <w:t xml:space="preserve"> </w:t>
      </w:r>
      <w:r w:rsidRPr="008D0348">
        <w:rPr>
          <w:rFonts w:ascii="Arial" w:hAnsi="Arial" w:cs="Arial"/>
          <w:sz w:val="16"/>
          <w:szCs w:val="22"/>
        </w:rPr>
        <w:t xml:space="preserve">Louis A. Barbieri, Jr., “Matthew,” in </w:t>
      </w:r>
      <w:r w:rsidRPr="008D0348">
        <w:rPr>
          <w:rFonts w:ascii="Arial" w:hAnsi="Arial" w:cs="Arial"/>
          <w:i/>
          <w:sz w:val="16"/>
          <w:szCs w:val="22"/>
        </w:rPr>
        <w:t xml:space="preserve">The Bible Knowledge Commentary, </w:t>
      </w:r>
      <w:r w:rsidRPr="008D0348">
        <w:rPr>
          <w:rFonts w:ascii="Arial" w:hAnsi="Arial" w:cs="Arial"/>
          <w:sz w:val="16"/>
          <w:szCs w:val="22"/>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F11A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9A62119"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506A3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9087BC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58258E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499E2F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A6303E"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3801F"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77F6DB0F"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214F5" w14:textId="77777777" w:rsidR="008E585B" w:rsidRPr="006716F3" w:rsidRDefault="008E585B" w:rsidP="00E6710D">
    <w:pPr>
      <w:pStyle w:val="Header"/>
      <w:widowControl w:val="0"/>
      <w:tabs>
        <w:tab w:val="right" w:pos="9288"/>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80</w:t>
    </w:r>
    <w:r w:rsidRPr="006716F3">
      <w:rPr>
        <w:rStyle w:val="PageNumber"/>
        <w:rFonts w:ascii="Arial" w:hAnsi="Arial" w:cs="Arial"/>
        <w:i/>
        <w:iCs/>
        <w:sz w:val="20"/>
        <w:szCs w:val="20"/>
        <w:u w:val="single"/>
      </w:rPr>
      <w:fldChar w:fldCharType="end"/>
    </w:r>
  </w:p>
  <w:p w14:paraId="6D5AB572"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1D25B" w14:textId="77777777" w:rsidR="008E585B" w:rsidRPr="00D40D6D" w:rsidRDefault="008E585B" w:rsidP="00401BB6">
    <w:pPr>
      <w:pStyle w:val="Header"/>
      <w:framePr w:wrap="none" w:vAnchor="text" w:hAnchor="margin" w:xAlign="right" w:y="1"/>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175FBEBC" w14:textId="77777777" w:rsidR="008E585B" w:rsidRPr="00D40D6D" w:rsidRDefault="008E585B" w:rsidP="00D40D6D">
    <w:pPr>
      <w:pStyle w:val="Header"/>
      <w:widowControl w:val="0"/>
      <w:tabs>
        <w:tab w:val="right" w:pos="9180"/>
      </w:tabs>
      <w:rPr>
        <w:rFonts w:ascii="Arial" w:hAnsi="Arial" w:cs="Arial"/>
        <w:i/>
        <w:iCs/>
        <w:sz w:val="20"/>
        <w:szCs w:val="20"/>
        <w:u w:val="single"/>
      </w:rPr>
    </w:pPr>
    <w:r w:rsidRPr="00D40D6D">
      <w:rPr>
        <w:rFonts w:ascii="Arial" w:hAnsi="Arial" w:cs="Arial"/>
        <w:i/>
        <w:iCs/>
        <w:sz w:val="20"/>
        <w:szCs w:val="20"/>
        <w:u w:val="single"/>
      </w:rPr>
      <w:t>Dr Rick Griffith</w:t>
    </w:r>
    <w:r w:rsidRPr="00D40D6D">
      <w:rPr>
        <w:rFonts w:ascii="Arial" w:hAnsi="Arial" w:cs="Arial"/>
        <w:i/>
        <w:iCs/>
        <w:sz w:val="20"/>
        <w:szCs w:val="20"/>
        <w:u w:val="single"/>
      </w:rPr>
      <w:tab/>
      <w:t>New Testament Survey: Matthew</w:t>
    </w:r>
    <w:r w:rsidRPr="00D40D6D">
      <w:rPr>
        <w:rFonts w:ascii="Arial" w:hAnsi="Arial" w:cs="Arial"/>
        <w:i/>
        <w:iCs/>
        <w:sz w:val="20"/>
        <w:szCs w:val="20"/>
        <w:u w:val="single"/>
      </w:rPr>
      <w:tab/>
    </w:r>
  </w:p>
  <w:p w14:paraId="4F24E553"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3A7FD"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4BD08740" w14:textId="77777777" w:rsidR="008E585B" w:rsidRPr="006716F3" w:rsidRDefault="008E585B" w:rsidP="00E6710D">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81</w:t>
    </w:r>
    <w:r w:rsidRPr="006716F3">
      <w:rPr>
        <w:rStyle w:val="PageNumber"/>
        <w:rFonts w:ascii="Arial" w:hAnsi="Arial" w:cs="Arial"/>
        <w:i/>
        <w:iCs/>
        <w:sz w:val="20"/>
        <w:szCs w:val="20"/>
        <w:u w:val="single"/>
      </w:rPr>
      <w:fldChar w:fldCharType="end"/>
    </w:r>
  </w:p>
  <w:p w14:paraId="19E18323"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FD7A8" w14:textId="77777777" w:rsidR="008E585B" w:rsidRPr="00627F27" w:rsidRDefault="008E585B">
    <w:pPr>
      <w:pStyle w:val="Header"/>
      <w:tabs>
        <w:tab w:val="clear" w:pos="4800"/>
        <w:tab w:val="clear" w:pos="9660"/>
        <w:tab w:val="center" w:pos="4950"/>
        <w:tab w:val="right" w:pos="9540"/>
      </w:tabs>
      <w:ind w:right="-10"/>
      <w:jc w:val="left"/>
      <w:rPr>
        <w:rFonts w:ascii="Arial" w:hAnsi="Arial" w:cs="Arial"/>
        <w:i/>
        <w:iCs/>
        <w:sz w:val="20"/>
        <w:szCs w:val="20"/>
        <w:u w:val="single"/>
      </w:rPr>
    </w:pPr>
    <w:r w:rsidRPr="00627F27">
      <w:rPr>
        <w:rFonts w:ascii="Arial" w:hAnsi="Arial" w:cs="Arial"/>
        <w:i/>
        <w:iCs/>
        <w:sz w:val="20"/>
        <w:szCs w:val="20"/>
        <w:u w:val="single"/>
      </w:rPr>
      <w:t>Rick Griffith, PhD</w:t>
    </w:r>
    <w:r w:rsidRPr="00627F27">
      <w:rPr>
        <w:rFonts w:ascii="Arial" w:hAnsi="Arial" w:cs="Arial"/>
        <w:i/>
        <w:iCs/>
        <w:sz w:val="20"/>
        <w:szCs w:val="20"/>
        <w:u w:val="single"/>
      </w:rPr>
      <w:tab/>
      <w:t>New Testament Survey: Matthew</w:t>
    </w:r>
    <w:r w:rsidRPr="00627F27">
      <w:rPr>
        <w:rFonts w:ascii="Arial" w:hAnsi="Arial" w:cs="Arial"/>
        <w:i/>
        <w:iCs/>
        <w:sz w:val="20"/>
        <w:szCs w:val="20"/>
        <w:u w:val="single"/>
      </w:rPr>
      <w:tab/>
      <w:t>81</w:t>
    </w:r>
    <w:r w:rsidRPr="00627F27">
      <w:rPr>
        <w:rStyle w:val="PageNumber"/>
        <w:rFonts w:ascii="Arial" w:hAnsi="Arial" w:cs="Arial"/>
        <w:i/>
        <w:iCs/>
        <w:sz w:val="20"/>
        <w:szCs w:val="20"/>
        <w:u w:val="single"/>
      </w:rPr>
      <w:fldChar w:fldCharType="begin"/>
    </w:r>
    <w:r w:rsidRPr="00627F27">
      <w:rPr>
        <w:rStyle w:val="PageNumber"/>
        <w:rFonts w:ascii="Arial" w:hAnsi="Arial" w:cs="Arial"/>
        <w:i/>
        <w:iCs/>
        <w:sz w:val="20"/>
        <w:szCs w:val="20"/>
        <w:u w:val="single"/>
      </w:rPr>
      <w:instrText xml:space="preserve"> PAGE </w:instrText>
    </w:r>
    <w:r w:rsidRPr="00627F27">
      <w:rPr>
        <w:rStyle w:val="PageNumber"/>
        <w:rFonts w:ascii="Arial" w:hAnsi="Arial" w:cs="Arial"/>
        <w:i/>
        <w:iCs/>
        <w:sz w:val="20"/>
        <w:szCs w:val="20"/>
        <w:u w:val="single"/>
      </w:rPr>
      <w:fldChar w:fldCharType="separate"/>
    </w:r>
    <w:r w:rsidRPr="00627F27">
      <w:rPr>
        <w:rStyle w:val="PageNumber"/>
        <w:rFonts w:ascii="Arial" w:hAnsi="Arial" w:cs="Arial"/>
        <w:i/>
        <w:iCs/>
        <w:noProof/>
        <w:sz w:val="20"/>
        <w:szCs w:val="20"/>
        <w:u w:val="single"/>
      </w:rPr>
      <w:t>a</w:t>
    </w:r>
    <w:r w:rsidRPr="00627F27">
      <w:rPr>
        <w:rStyle w:val="PageNumber"/>
        <w:rFonts w:ascii="Arial" w:hAnsi="Arial" w:cs="Arial"/>
        <w:i/>
        <w:iCs/>
        <w:sz w:val="20"/>
        <w:szCs w:val="20"/>
        <w:u w:val="single"/>
      </w:rPr>
      <w:fldChar w:fldCharType="end"/>
    </w:r>
  </w:p>
  <w:p w14:paraId="11811330"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BD23F" w14:textId="77777777" w:rsidR="008E585B" w:rsidRPr="00F43D0E" w:rsidRDefault="008E585B" w:rsidP="004D6231">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Pr>
        <w:rStyle w:val="PageNumber"/>
        <w:rFonts w:ascii="Arial" w:eastAsia="Arial Unicode MS" w:hAnsi="Arial" w:cs="Arial"/>
        <w:i/>
        <w:iCs/>
        <w:sz w:val="20"/>
        <w:szCs w:val="20"/>
        <w:u w:val="single"/>
      </w:rPr>
      <w:t>77</w:t>
    </w:r>
    <w:r w:rsidRPr="00F43D0E">
      <w:rPr>
        <w:rStyle w:val="PageNumber"/>
        <w:rFonts w:ascii="Arial" w:eastAsia="Arial Unicode MS" w:hAnsi="Arial" w:cs="Arial"/>
        <w:i/>
        <w:iCs/>
        <w:sz w:val="20"/>
        <w:szCs w:val="20"/>
        <w:u w:val="single"/>
      </w:rPr>
      <w:fldChar w:fldCharType="end"/>
    </w:r>
  </w:p>
  <w:p w14:paraId="391D7F99"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FFBF" w14:textId="77777777" w:rsidR="008E585B" w:rsidRPr="00F43D0E" w:rsidRDefault="008E585B" w:rsidP="001F13E5">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sidRPr="00F43D0E">
      <w:rPr>
        <w:rStyle w:val="PageNumber"/>
        <w:rFonts w:ascii="Arial" w:eastAsia="Arial Unicode MS" w:hAnsi="Arial" w:cs="Arial"/>
        <w:i/>
        <w:iCs/>
        <w:noProof/>
        <w:sz w:val="20"/>
        <w:szCs w:val="20"/>
        <w:u w:val="single"/>
      </w:rPr>
      <w:t>78</w:t>
    </w:r>
    <w:r w:rsidRPr="00F43D0E">
      <w:rPr>
        <w:rStyle w:val="PageNumber"/>
        <w:rFonts w:ascii="Arial" w:eastAsia="Arial Unicode MS" w:hAnsi="Arial" w:cs="Arial"/>
        <w:i/>
        <w:iCs/>
        <w:sz w:val="20"/>
        <w:szCs w:val="20"/>
        <w:u w:val="single"/>
      </w:rPr>
      <w:fldChar w:fldCharType="end"/>
    </w:r>
  </w:p>
  <w:p w14:paraId="3B301A0E"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D8996" w14:textId="77777777" w:rsidR="008E585B" w:rsidRPr="00495EB5" w:rsidRDefault="008E585B" w:rsidP="007364F5">
    <w:pPr>
      <w:pStyle w:val="Header"/>
      <w:framePr w:w="567" w:wrap="none" w:vAnchor="text" w:hAnchor="margin" w:xAlign="right" w:y="1"/>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305402DB" w14:textId="77777777" w:rsidR="008E585B" w:rsidRPr="00495EB5" w:rsidRDefault="008E585B" w:rsidP="007364F5">
    <w:pPr>
      <w:pStyle w:val="Header"/>
      <w:widowControl w:val="0"/>
      <w:tabs>
        <w:tab w:val="right" w:pos="9288"/>
      </w:tabs>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p>
  <w:p w14:paraId="21FE4A5A"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D256D"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t>78</w:t>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k</w:t>
    </w:r>
    <w:r w:rsidRPr="00495EB5">
      <w:rPr>
        <w:rStyle w:val="PageNumber"/>
        <w:rFonts w:ascii="Arial" w:hAnsi="Arial" w:cs="Arial"/>
        <w:i/>
        <w:iCs/>
        <w:sz w:val="20"/>
        <w:szCs w:val="20"/>
        <w:u w:val="single"/>
      </w:rPr>
      <w:fldChar w:fldCharType="end"/>
    </w:r>
  </w:p>
  <w:p w14:paraId="73D1CD64"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94327"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79</w:t>
    </w:r>
    <w:r w:rsidRPr="00495EB5">
      <w:rPr>
        <w:rStyle w:val="PageNumber"/>
        <w:rFonts w:ascii="Arial" w:hAnsi="Arial" w:cs="Arial"/>
        <w:i/>
        <w:iCs/>
        <w:sz w:val="20"/>
        <w:szCs w:val="20"/>
        <w:u w:val="single"/>
      </w:rPr>
      <w:fldChar w:fldCharType="end"/>
    </w:r>
  </w:p>
  <w:p w14:paraId="04122136"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9B421" w14:textId="77777777" w:rsidR="008E585B" w:rsidRPr="0009632D" w:rsidRDefault="008E585B" w:rsidP="00E16A34">
    <w:pPr>
      <w:pStyle w:val="Header"/>
      <w:widowControl w:val="0"/>
      <w:tabs>
        <w:tab w:val="right" w:pos="9180"/>
      </w:tabs>
      <w:ind w:right="-864"/>
      <w:jc w:val="left"/>
      <w:rPr>
        <w:rFonts w:ascii="Arial" w:hAnsi="Arial" w:cs="Arial"/>
        <w:i/>
        <w:iCs/>
        <w:sz w:val="20"/>
        <w:szCs w:val="20"/>
        <w:u w:val="single"/>
      </w:rPr>
    </w:pPr>
    <w:r w:rsidRPr="0009632D">
      <w:rPr>
        <w:rFonts w:ascii="Arial" w:hAnsi="Arial" w:cs="Arial"/>
        <w:i/>
        <w:iCs/>
        <w:sz w:val="20"/>
        <w:szCs w:val="20"/>
        <w:u w:val="single"/>
      </w:rPr>
      <w:t>Dr Rick Griffith</w:t>
    </w:r>
    <w:r w:rsidRPr="0009632D">
      <w:rPr>
        <w:rFonts w:ascii="Arial" w:hAnsi="Arial" w:cs="Arial"/>
        <w:i/>
        <w:iCs/>
        <w:sz w:val="20"/>
        <w:szCs w:val="20"/>
        <w:u w:val="single"/>
      </w:rPr>
      <w:tab/>
      <w:t>New Testament Survey: Matthew</w:t>
    </w:r>
    <w:r w:rsidRPr="0009632D">
      <w:rPr>
        <w:rFonts w:ascii="Arial" w:hAnsi="Arial" w:cs="Arial"/>
        <w:i/>
        <w:iCs/>
        <w:sz w:val="20"/>
        <w:szCs w:val="20"/>
        <w:u w:val="single"/>
      </w:rPr>
      <w:tab/>
    </w:r>
    <w:r w:rsidRPr="0009632D">
      <w:rPr>
        <w:rStyle w:val="PageNumber"/>
        <w:rFonts w:ascii="Arial" w:hAnsi="Arial" w:cs="Arial"/>
        <w:i/>
        <w:iCs/>
        <w:sz w:val="20"/>
        <w:szCs w:val="20"/>
        <w:u w:val="single"/>
      </w:rPr>
      <w:t>79</w:t>
    </w:r>
    <w:r w:rsidRPr="0009632D">
      <w:rPr>
        <w:rStyle w:val="PageNumber"/>
        <w:rFonts w:ascii="Arial" w:hAnsi="Arial" w:cs="Arial"/>
        <w:i/>
        <w:iCs/>
        <w:sz w:val="20"/>
        <w:szCs w:val="20"/>
        <w:u w:val="single"/>
      </w:rPr>
      <w:fldChar w:fldCharType="begin"/>
    </w:r>
    <w:r w:rsidRPr="0009632D">
      <w:rPr>
        <w:rStyle w:val="PageNumber"/>
        <w:rFonts w:ascii="Arial" w:hAnsi="Arial" w:cs="Arial"/>
        <w:i/>
        <w:iCs/>
        <w:sz w:val="20"/>
        <w:szCs w:val="20"/>
        <w:u w:val="single"/>
      </w:rPr>
      <w:instrText xml:space="preserve"> PAGE </w:instrText>
    </w:r>
    <w:r w:rsidRPr="0009632D">
      <w:rPr>
        <w:rStyle w:val="PageNumber"/>
        <w:rFonts w:ascii="Arial" w:hAnsi="Arial" w:cs="Arial"/>
        <w:i/>
        <w:iCs/>
        <w:sz w:val="20"/>
        <w:szCs w:val="20"/>
        <w:u w:val="single"/>
      </w:rPr>
      <w:fldChar w:fldCharType="separate"/>
    </w:r>
    <w:r w:rsidRPr="0009632D">
      <w:rPr>
        <w:rStyle w:val="PageNumber"/>
        <w:rFonts w:ascii="Arial" w:hAnsi="Arial" w:cs="Arial"/>
        <w:i/>
        <w:iCs/>
        <w:noProof/>
        <w:sz w:val="20"/>
        <w:szCs w:val="20"/>
        <w:u w:val="single"/>
      </w:rPr>
      <w:t>a</w:t>
    </w:r>
    <w:r w:rsidRPr="0009632D">
      <w:rPr>
        <w:rStyle w:val="PageNumber"/>
        <w:rFonts w:ascii="Arial" w:hAnsi="Arial" w:cs="Arial"/>
        <w:i/>
        <w:iCs/>
        <w:sz w:val="20"/>
        <w:szCs w:val="20"/>
        <w:u w:val="single"/>
      </w:rPr>
      <w:fldChar w:fldCharType="end"/>
    </w:r>
  </w:p>
  <w:p w14:paraId="2F802A22"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2EA3"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A1FFB55"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40F61" w14:textId="77777777" w:rsidR="008E585B" w:rsidRPr="006716F3" w:rsidRDefault="008E585B" w:rsidP="00E16A34">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t>79c</w:t>
    </w:r>
  </w:p>
  <w:p w14:paraId="352EE836"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4D0420AA"/>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num w:numId="1" w16cid:durableId="33119238">
    <w:abstractNumId w:val="0"/>
  </w:num>
  <w:num w:numId="2" w16cid:durableId="465397212">
    <w:abstractNumId w:val="1"/>
  </w:num>
  <w:num w:numId="3" w16cid:durableId="1720280936">
    <w:abstractNumId w:val="2"/>
  </w:num>
  <w:num w:numId="4" w16cid:durableId="12232962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64644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62625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68189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42300792">
    <w:abstractNumId w:val="1"/>
  </w:num>
  <w:num w:numId="9" w16cid:durableId="898706806">
    <w:abstractNumId w:val="1"/>
  </w:num>
  <w:num w:numId="10" w16cid:durableId="883175492">
    <w:abstractNumId w:val="1"/>
  </w:num>
  <w:num w:numId="11" w16cid:durableId="1847862503">
    <w:abstractNumId w:val="1"/>
  </w:num>
  <w:num w:numId="12" w16cid:durableId="1625847030">
    <w:abstractNumId w:val="1"/>
  </w:num>
  <w:num w:numId="13" w16cid:durableId="1100948418">
    <w:abstractNumId w:val="1"/>
  </w:num>
  <w:num w:numId="14" w16cid:durableId="283272839">
    <w:abstractNumId w:val="1"/>
  </w:num>
  <w:num w:numId="15" w16cid:durableId="651174668">
    <w:abstractNumId w:val="1"/>
  </w:num>
  <w:num w:numId="16" w16cid:durableId="1049762204">
    <w:abstractNumId w:val="1"/>
  </w:num>
  <w:num w:numId="17" w16cid:durableId="962812025">
    <w:abstractNumId w:val="1"/>
  </w:num>
  <w:num w:numId="18" w16cid:durableId="1601334744">
    <w:abstractNumId w:val="1"/>
  </w:num>
  <w:num w:numId="19" w16cid:durableId="888691584">
    <w:abstractNumId w:val="1"/>
  </w:num>
  <w:num w:numId="20" w16cid:durableId="412555117">
    <w:abstractNumId w:val="1"/>
  </w:num>
  <w:num w:numId="21" w16cid:durableId="1701936471">
    <w:abstractNumId w:val="1"/>
  </w:num>
  <w:num w:numId="22" w16cid:durableId="1040325925">
    <w:abstractNumId w:val="1"/>
  </w:num>
  <w:num w:numId="23" w16cid:durableId="949124043">
    <w:abstractNumId w:val="1"/>
  </w:num>
  <w:num w:numId="24" w16cid:durableId="1860386033">
    <w:abstractNumId w:val="1"/>
  </w:num>
  <w:num w:numId="25" w16cid:durableId="748043132">
    <w:abstractNumId w:val="1"/>
  </w:num>
  <w:num w:numId="26" w16cid:durableId="964315603">
    <w:abstractNumId w:val="1"/>
  </w:num>
  <w:num w:numId="27" w16cid:durableId="1529173602">
    <w:abstractNumId w:val="1"/>
  </w:num>
  <w:num w:numId="28" w16cid:durableId="731538050">
    <w:abstractNumId w:val="1"/>
  </w:num>
  <w:num w:numId="29" w16cid:durableId="1910267084">
    <w:abstractNumId w:val="1"/>
  </w:num>
  <w:num w:numId="30" w16cid:durableId="1317218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8323101">
    <w:abstractNumId w:val="1"/>
  </w:num>
  <w:num w:numId="32" w16cid:durableId="1619676061">
    <w:abstractNumId w:val="1"/>
  </w:num>
  <w:num w:numId="33" w16cid:durableId="100414859">
    <w:abstractNumId w:val="1"/>
  </w:num>
  <w:num w:numId="34" w16cid:durableId="1357345255">
    <w:abstractNumId w:val="1"/>
  </w:num>
  <w:num w:numId="35" w16cid:durableId="2043894969">
    <w:abstractNumId w:val="1"/>
  </w:num>
  <w:num w:numId="36" w16cid:durableId="27688338">
    <w:abstractNumId w:val="1"/>
  </w:num>
  <w:num w:numId="37" w16cid:durableId="531114392">
    <w:abstractNumId w:val="1"/>
  </w:num>
  <w:num w:numId="38" w16cid:durableId="1798717817">
    <w:abstractNumId w:val="1"/>
  </w:num>
  <w:num w:numId="39" w16cid:durableId="137500283">
    <w:abstractNumId w:val="1"/>
  </w:num>
  <w:num w:numId="40" w16cid:durableId="604311875">
    <w:abstractNumId w:val="1"/>
  </w:num>
  <w:num w:numId="41" w16cid:durableId="2111512125">
    <w:abstractNumId w:val="1"/>
  </w:num>
  <w:num w:numId="42" w16cid:durableId="1232617254">
    <w:abstractNumId w:val="1"/>
  </w:num>
  <w:num w:numId="43" w16cid:durableId="1335062991">
    <w:abstractNumId w:val="1"/>
  </w:num>
  <w:num w:numId="44" w16cid:durableId="1727752291">
    <w:abstractNumId w:val="1"/>
  </w:num>
  <w:num w:numId="45" w16cid:durableId="19809120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4697739">
    <w:abstractNumId w:val="1"/>
  </w:num>
  <w:num w:numId="47" w16cid:durableId="411925757">
    <w:abstractNumId w:val="1"/>
  </w:num>
  <w:num w:numId="48" w16cid:durableId="1382825566">
    <w:abstractNumId w:val="1"/>
  </w:num>
  <w:num w:numId="49" w16cid:durableId="1402481981">
    <w:abstractNumId w:val="1"/>
  </w:num>
  <w:num w:numId="50" w16cid:durableId="1120225771">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6"/>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673E"/>
    <w:rsid w:val="00010200"/>
    <w:rsid w:val="0001225B"/>
    <w:rsid w:val="00012A4C"/>
    <w:rsid w:val="00020CFC"/>
    <w:rsid w:val="00020E76"/>
    <w:rsid w:val="000213E2"/>
    <w:rsid w:val="000240AF"/>
    <w:rsid w:val="000245A0"/>
    <w:rsid w:val="00025098"/>
    <w:rsid w:val="00025B53"/>
    <w:rsid w:val="00027DF9"/>
    <w:rsid w:val="000317BC"/>
    <w:rsid w:val="00033702"/>
    <w:rsid w:val="000356DD"/>
    <w:rsid w:val="00035812"/>
    <w:rsid w:val="000415AF"/>
    <w:rsid w:val="00041DD3"/>
    <w:rsid w:val="00043612"/>
    <w:rsid w:val="0004380E"/>
    <w:rsid w:val="00045D53"/>
    <w:rsid w:val="00046609"/>
    <w:rsid w:val="000520AB"/>
    <w:rsid w:val="00055567"/>
    <w:rsid w:val="00055A6C"/>
    <w:rsid w:val="000618D9"/>
    <w:rsid w:val="00062636"/>
    <w:rsid w:val="00074337"/>
    <w:rsid w:val="000746FA"/>
    <w:rsid w:val="00074BC1"/>
    <w:rsid w:val="0007705A"/>
    <w:rsid w:val="000860B9"/>
    <w:rsid w:val="00087449"/>
    <w:rsid w:val="00095BB4"/>
    <w:rsid w:val="00095D62"/>
    <w:rsid w:val="00095E6A"/>
    <w:rsid w:val="0009632D"/>
    <w:rsid w:val="000A2387"/>
    <w:rsid w:val="000A28AB"/>
    <w:rsid w:val="000B0A09"/>
    <w:rsid w:val="000B0A31"/>
    <w:rsid w:val="000B2AFF"/>
    <w:rsid w:val="000B3EF3"/>
    <w:rsid w:val="000B4F8E"/>
    <w:rsid w:val="000B5EC7"/>
    <w:rsid w:val="000B6DD9"/>
    <w:rsid w:val="000C2C8C"/>
    <w:rsid w:val="000D2375"/>
    <w:rsid w:val="000D6DE9"/>
    <w:rsid w:val="000D732A"/>
    <w:rsid w:val="000E2213"/>
    <w:rsid w:val="000E2550"/>
    <w:rsid w:val="000E5604"/>
    <w:rsid w:val="000E6820"/>
    <w:rsid w:val="000E698B"/>
    <w:rsid w:val="000F21D6"/>
    <w:rsid w:val="000F4EC4"/>
    <w:rsid w:val="001129A9"/>
    <w:rsid w:val="00113FC5"/>
    <w:rsid w:val="001178CE"/>
    <w:rsid w:val="00117CBE"/>
    <w:rsid w:val="00117F2C"/>
    <w:rsid w:val="001218E5"/>
    <w:rsid w:val="00123D56"/>
    <w:rsid w:val="00124DAF"/>
    <w:rsid w:val="00130890"/>
    <w:rsid w:val="00141633"/>
    <w:rsid w:val="00145699"/>
    <w:rsid w:val="00146EBA"/>
    <w:rsid w:val="00153AA6"/>
    <w:rsid w:val="00155AF4"/>
    <w:rsid w:val="00166CEA"/>
    <w:rsid w:val="00170480"/>
    <w:rsid w:val="00173505"/>
    <w:rsid w:val="00173D6F"/>
    <w:rsid w:val="001748EF"/>
    <w:rsid w:val="00175F1A"/>
    <w:rsid w:val="00177E08"/>
    <w:rsid w:val="00184A90"/>
    <w:rsid w:val="00184DAC"/>
    <w:rsid w:val="0018624D"/>
    <w:rsid w:val="00187592"/>
    <w:rsid w:val="00187D72"/>
    <w:rsid w:val="001929AB"/>
    <w:rsid w:val="00194F31"/>
    <w:rsid w:val="001975CF"/>
    <w:rsid w:val="001A5C45"/>
    <w:rsid w:val="001B1C40"/>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2052"/>
    <w:rsid w:val="002169CC"/>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54548"/>
    <w:rsid w:val="002606EC"/>
    <w:rsid w:val="002628FD"/>
    <w:rsid w:val="00264E58"/>
    <w:rsid w:val="002816BA"/>
    <w:rsid w:val="00282B29"/>
    <w:rsid w:val="00284568"/>
    <w:rsid w:val="00284ED9"/>
    <w:rsid w:val="00285580"/>
    <w:rsid w:val="0029057B"/>
    <w:rsid w:val="00293173"/>
    <w:rsid w:val="00296814"/>
    <w:rsid w:val="002A5D84"/>
    <w:rsid w:val="002B358D"/>
    <w:rsid w:val="002B76E2"/>
    <w:rsid w:val="002B7B55"/>
    <w:rsid w:val="002C17A4"/>
    <w:rsid w:val="002C17D0"/>
    <w:rsid w:val="002C3B3D"/>
    <w:rsid w:val="002D0804"/>
    <w:rsid w:val="002D3071"/>
    <w:rsid w:val="002E12E2"/>
    <w:rsid w:val="002E2AFD"/>
    <w:rsid w:val="002E5479"/>
    <w:rsid w:val="002E6D07"/>
    <w:rsid w:val="002F33FD"/>
    <w:rsid w:val="002F4826"/>
    <w:rsid w:val="002F5643"/>
    <w:rsid w:val="00303544"/>
    <w:rsid w:val="003059B8"/>
    <w:rsid w:val="00305B43"/>
    <w:rsid w:val="00305F86"/>
    <w:rsid w:val="00307D21"/>
    <w:rsid w:val="00311820"/>
    <w:rsid w:val="003129E0"/>
    <w:rsid w:val="00312C25"/>
    <w:rsid w:val="0031502E"/>
    <w:rsid w:val="003228A2"/>
    <w:rsid w:val="00337DF4"/>
    <w:rsid w:val="00341678"/>
    <w:rsid w:val="0034288C"/>
    <w:rsid w:val="00354FD3"/>
    <w:rsid w:val="00355DC3"/>
    <w:rsid w:val="00357005"/>
    <w:rsid w:val="00360D55"/>
    <w:rsid w:val="003620EC"/>
    <w:rsid w:val="00362C5F"/>
    <w:rsid w:val="003677D3"/>
    <w:rsid w:val="00367ECE"/>
    <w:rsid w:val="0037539C"/>
    <w:rsid w:val="003755C6"/>
    <w:rsid w:val="003804C6"/>
    <w:rsid w:val="00380621"/>
    <w:rsid w:val="0038632E"/>
    <w:rsid w:val="0038757F"/>
    <w:rsid w:val="00390083"/>
    <w:rsid w:val="00392512"/>
    <w:rsid w:val="003A1C09"/>
    <w:rsid w:val="003A4F9A"/>
    <w:rsid w:val="003A5F9B"/>
    <w:rsid w:val="003B38E8"/>
    <w:rsid w:val="003B43CD"/>
    <w:rsid w:val="003B4B39"/>
    <w:rsid w:val="003C2F23"/>
    <w:rsid w:val="003C3117"/>
    <w:rsid w:val="003C7F09"/>
    <w:rsid w:val="003D08A5"/>
    <w:rsid w:val="003D1056"/>
    <w:rsid w:val="003D4760"/>
    <w:rsid w:val="003D701D"/>
    <w:rsid w:val="003E3769"/>
    <w:rsid w:val="003E3AB3"/>
    <w:rsid w:val="003E3D87"/>
    <w:rsid w:val="003F7FE2"/>
    <w:rsid w:val="00400759"/>
    <w:rsid w:val="00401BB6"/>
    <w:rsid w:val="00404741"/>
    <w:rsid w:val="00404D35"/>
    <w:rsid w:val="004102FD"/>
    <w:rsid w:val="00411CCC"/>
    <w:rsid w:val="00413968"/>
    <w:rsid w:val="004157F1"/>
    <w:rsid w:val="00416166"/>
    <w:rsid w:val="00416237"/>
    <w:rsid w:val="004211B8"/>
    <w:rsid w:val="00426E27"/>
    <w:rsid w:val="0042752B"/>
    <w:rsid w:val="00431F10"/>
    <w:rsid w:val="00435CE4"/>
    <w:rsid w:val="00443161"/>
    <w:rsid w:val="0044503B"/>
    <w:rsid w:val="00446218"/>
    <w:rsid w:val="00450AC0"/>
    <w:rsid w:val="004531A1"/>
    <w:rsid w:val="00453AB9"/>
    <w:rsid w:val="00455A24"/>
    <w:rsid w:val="004647A6"/>
    <w:rsid w:val="004671EA"/>
    <w:rsid w:val="00475246"/>
    <w:rsid w:val="004800AD"/>
    <w:rsid w:val="004803C2"/>
    <w:rsid w:val="00486547"/>
    <w:rsid w:val="004875F2"/>
    <w:rsid w:val="00490308"/>
    <w:rsid w:val="00492A61"/>
    <w:rsid w:val="00495EB5"/>
    <w:rsid w:val="00497B85"/>
    <w:rsid w:val="004A16F5"/>
    <w:rsid w:val="004A38B9"/>
    <w:rsid w:val="004A6CDB"/>
    <w:rsid w:val="004A7D8D"/>
    <w:rsid w:val="004B79C2"/>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537C"/>
    <w:rsid w:val="00510F6C"/>
    <w:rsid w:val="00511EE3"/>
    <w:rsid w:val="00512D72"/>
    <w:rsid w:val="0051332C"/>
    <w:rsid w:val="005210FE"/>
    <w:rsid w:val="00523387"/>
    <w:rsid w:val="005273CE"/>
    <w:rsid w:val="00527A3B"/>
    <w:rsid w:val="00527B25"/>
    <w:rsid w:val="0053029F"/>
    <w:rsid w:val="00530FBE"/>
    <w:rsid w:val="0054267E"/>
    <w:rsid w:val="00543EAD"/>
    <w:rsid w:val="00543FD6"/>
    <w:rsid w:val="00550E5A"/>
    <w:rsid w:val="00551407"/>
    <w:rsid w:val="005533FC"/>
    <w:rsid w:val="00553848"/>
    <w:rsid w:val="00554CE9"/>
    <w:rsid w:val="0056499F"/>
    <w:rsid w:val="00567BA2"/>
    <w:rsid w:val="005736C3"/>
    <w:rsid w:val="0057402C"/>
    <w:rsid w:val="00574133"/>
    <w:rsid w:val="005746A2"/>
    <w:rsid w:val="005761BA"/>
    <w:rsid w:val="0058070D"/>
    <w:rsid w:val="00581F66"/>
    <w:rsid w:val="005822EF"/>
    <w:rsid w:val="00584FF3"/>
    <w:rsid w:val="005864F3"/>
    <w:rsid w:val="0059050A"/>
    <w:rsid w:val="0059083F"/>
    <w:rsid w:val="00591919"/>
    <w:rsid w:val="00592400"/>
    <w:rsid w:val="00592557"/>
    <w:rsid w:val="00596525"/>
    <w:rsid w:val="005965F6"/>
    <w:rsid w:val="005A460A"/>
    <w:rsid w:val="005A5D50"/>
    <w:rsid w:val="005A710F"/>
    <w:rsid w:val="005B1A47"/>
    <w:rsid w:val="005B4008"/>
    <w:rsid w:val="005B7B3D"/>
    <w:rsid w:val="005C3953"/>
    <w:rsid w:val="005C455E"/>
    <w:rsid w:val="005C6516"/>
    <w:rsid w:val="005C6F3C"/>
    <w:rsid w:val="005D266D"/>
    <w:rsid w:val="005E080D"/>
    <w:rsid w:val="005E1411"/>
    <w:rsid w:val="005E5B62"/>
    <w:rsid w:val="005E5C68"/>
    <w:rsid w:val="005F6C7D"/>
    <w:rsid w:val="00601A00"/>
    <w:rsid w:val="00612DAF"/>
    <w:rsid w:val="00616BF1"/>
    <w:rsid w:val="00625964"/>
    <w:rsid w:val="00627F27"/>
    <w:rsid w:val="0063082C"/>
    <w:rsid w:val="00632DBB"/>
    <w:rsid w:val="006365F7"/>
    <w:rsid w:val="00636CDC"/>
    <w:rsid w:val="00642098"/>
    <w:rsid w:val="00642348"/>
    <w:rsid w:val="00652323"/>
    <w:rsid w:val="00653554"/>
    <w:rsid w:val="006570A3"/>
    <w:rsid w:val="00660C95"/>
    <w:rsid w:val="00662C02"/>
    <w:rsid w:val="00670049"/>
    <w:rsid w:val="006716F3"/>
    <w:rsid w:val="00677EEC"/>
    <w:rsid w:val="006818B8"/>
    <w:rsid w:val="00682937"/>
    <w:rsid w:val="00683B02"/>
    <w:rsid w:val="00686417"/>
    <w:rsid w:val="006911FC"/>
    <w:rsid w:val="006916E4"/>
    <w:rsid w:val="00691715"/>
    <w:rsid w:val="0069249B"/>
    <w:rsid w:val="006974C5"/>
    <w:rsid w:val="006A4FB4"/>
    <w:rsid w:val="006A5106"/>
    <w:rsid w:val="006B1F3B"/>
    <w:rsid w:val="006B21E0"/>
    <w:rsid w:val="006B2F03"/>
    <w:rsid w:val="006B4782"/>
    <w:rsid w:val="006B57DD"/>
    <w:rsid w:val="006C0D4A"/>
    <w:rsid w:val="006C1D82"/>
    <w:rsid w:val="006C5FA6"/>
    <w:rsid w:val="006C63EC"/>
    <w:rsid w:val="006C7CC1"/>
    <w:rsid w:val="006E2888"/>
    <w:rsid w:val="006E4E30"/>
    <w:rsid w:val="006F4242"/>
    <w:rsid w:val="006F4C90"/>
    <w:rsid w:val="006F6F28"/>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112A"/>
    <w:rsid w:val="00741439"/>
    <w:rsid w:val="00741E0A"/>
    <w:rsid w:val="0074206C"/>
    <w:rsid w:val="007627BD"/>
    <w:rsid w:val="0076320A"/>
    <w:rsid w:val="007632FB"/>
    <w:rsid w:val="007753A3"/>
    <w:rsid w:val="00776F17"/>
    <w:rsid w:val="00782429"/>
    <w:rsid w:val="0079105B"/>
    <w:rsid w:val="00793277"/>
    <w:rsid w:val="0079508C"/>
    <w:rsid w:val="00796189"/>
    <w:rsid w:val="007A1D5E"/>
    <w:rsid w:val="007A21B8"/>
    <w:rsid w:val="007A3B27"/>
    <w:rsid w:val="007A50B2"/>
    <w:rsid w:val="007B23E7"/>
    <w:rsid w:val="007E59C1"/>
    <w:rsid w:val="007F04C4"/>
    <w:rsid w:val="007F088D"/>
    <w:rsid w:val="007F4E7D"/>
    <w:rsid w:val="007F6C07"/>
    <w:rsid w:val="00805B1E"/>
    <w:rsid w:val="008106EC"/>
    <w:rsid w:val="00815D48"/>
    <w:rsid w:val="0081725D"/>
    <w:rsid w:val="008177CF"/>
    <w:rsid w:val="00821250"/>
    <w:rsid w:val="008218B1"/>
    <w:rsid w:val="00835251"/>
    <w:rsid w:val="00836CFB"/>
    <w:rsid w:val="00842430"/>
    <w:rsid w:val="00842619"/>
    <w:rsid w:val="008468D7"/>
    <w:rsid w:val="00847D3D"/>
    <w:rsid w:val="008502FF"/>
    <w:rsid w:val="008532C2"/>
    <w:rsid w:val="00855A32"/>
    <w:rsid w:val="00860A09"/>
    <w:rsid w:val="00861111"/>
    <w:rsid w:val="008622A1"/>
    <w:rsid w:val="008623DD"/>
    <w:rsid w:val="00864441"/>
    <w:rsid w:val="00866302"/>
    <w:rsid w:val="00866BEA"/>
    <w:rsid w:val="008715A6"/>
    <w:rsid w:val="00871C34"/>
    <w:rsid w:val="00872031"/>
    <w:rsid w:val="00877061"/>
    <w:rsid w:val="00880510"/>
    <w:rsid w:val="00880867"/>
    <w:rsid w:val="00881DCB"/>
    <w:rsid w:val="008874AB"/>
    <w:rsid w:val="00893D71"/>
    <w:rsid w:val="0089401B"/>
    <w:rsid w:val="008956AF"/>
    <w:rsid w:val="00895F27"/>
    <w:rsid w:val="0089757D"/>
    <w:rsid w:val="008B03C3"/>
    <w:rsid w:val="008B33AE"/>
    <w:rsid w:val="008B5277"/>
    <w:rsid w:val="008D0302"/>
    <w:rsid w:val="008D0348"/>
    <w:rsid w:val="008D3132"/>
    <w:rsid w:val="008D4636"/>
    <w:rsid w:val="008D4AD2"/>
    <w:rsid w:val="008D4AFF"/>
    <w:rsid w:val="008D5D7E"/>
    <w:rsid w:val="008D77D4"/>
    <w:rsid w:val="008E585B"/>
    <w:rsid w:val="008F2084"/>
    <w:rsid w:val="008F2281"/>
    <w:rsid w:val="008F386A"/>
    <w:rsid w:val="008F7582"/>
    <w:rsid w:val="009045C4"/>
    <w:rsid w:val="009046B6"/>
    <w:rsid w:val="009051B3"/>
    <w:rsid w:val="00905DF6"/>
    <w:rsid w:val="0091144C"/>
    <w:rsid w:val="00913FD1"/>
    <w:rsid w:val="009225F4"/>
    <w:rsid w:val="009244E8"/>
    <w:rsid w:val="009248AF"/>
    <w:rsid w:val="009305E4"/>
    <w:rsid w:val="00930967"/>
    <w:rsid w:val="00930992"/>
    <w:rsid w:val="00931F7E"/>
    <w:rsid w:val="00934F9C"/>
    <w:rsid w:val="009402D8"/>
    <w:rsid w:val="00945541"/>
    <w:rsid w:val="00946EFC"/>
    <w:rsid w:val="0095398A"/>
    <w:rsid w:val="0095746B"/>
    <w:rsid w:val="00971E10"/>
    <w:rsid w:val="00974587"/>
    <w:rsid w:val="0097482A"/>
    <w:rsid w:val="00977277"/>
    <w:rsid w:val="00977491"/>
    <w:rsid w:val="0098072B"/>
    <w:rsid w:val="00981569"/>
    <w:rsid w:val="00982B6D"/>
    <w:rsid w:val="00990C3E"/>
    <w:rsid w:val="00991E54"/>
    <w:rsid w:val="009A3305"/>
    <w:rsid w:val="009A72D1"/>
    <w:rsid w:val="009B1483"/>
    <w:rsid w:val="009B1988"/>
    <w:rsid w:val="009B2589"/>
    <w:rsid w:val="009B5146"/>
    <w:rsid w:val="009C0ED5"/>
    <w:rsid w:val="009C49AD"/>
    <w:rsid w:val="009D1360"/>
    <w:rsid w:val="009E0718"/>
    <w:rsid w:val="009E266F"/>
    <w:rsid w:val="009E3408"/>
    <w:rsid w:val="009E500F"/>
    <w:rsid w:val="009E5046"/>
    <w:rsid w:val="009E63FB"/>
    <w:rsid w:val="009E6448"/>
    <w:rsid w:val="009E6BDC"/>
    <w:rsid w:val="009F13DD"/>
    <w:rsid w:val="009F5087"/>
    <w:rsid w:val="009F7003"/>
    <w:rsid w:val="00A04183"/>
    <w:rsid w:val="00A05775"/>
    <w:rsid w:val="00A20ED3"/>
    <w:rsid w:val="00A218F0"/>
    <w:rsid w:val="00A21C0F"/>
    <w:rsid w:val="00A224E6"/>
    <w:rsid w:val="00A2260F"/>
    <w:rsid w:val="00A252EC"/>
    <w:rsid w:val="00A25F1F"/>
    <w:rsid w:val="00A26050"/>
    <w:rsid w:val="00A3057F"/>
    <w:rsid w:val="00A3148D"/>
    <w:rsid w:val="00A35317"/>
    <w:rsid w:val="00A37BB9"/>
    <w:rsid w:val="00A4086C"/>
    <w:rsid w:val="00A40BA8"/>
    <w:rsid w:val="00A4363B"/>
    <w:rsid w:val="00A45A30"/>
    <w:rsid w:val="00A514E5"/>
    <w:rsid w:val="00A523B6"/>
    <w:rsid w:val="00A526EA"/>
    <w:rsid w:val="00A558D0"/>
    <w:rsid w:val="00A57C19"/>
    <w:rsid w:val="00A63382"/>
    <w:rsid w:val="00A65162"/>
    <w:rsid w:val="00A723DC"/>
    <w:rsid w:val="00A7288D"/>
    <w:rsid w:val="00A748CC"/>
    <w:rsid w:val="00A764B6"/>
    <w:rsid w:val="00A80AFA"/>
    <w:rsid w:val="00A81457"/>
    <w:rsid w:val="00A822C2"/>
    <w:rsid w:val="00A82D83"/>
    <w:rsid w:val="00A84655"/>
    <w:rsid w:val="00A8724A"/>
    <w:rsid w:val="00A9193C"/>
    <w:rsid w:val="00A92034"/>
    <w:rsid w:val="00A97ED4"/>
    <w:rsid w:val="00AA27B0"/>
    <w:rsid w:val="00AA481C"/>
    <w:rsid w:val="00AA5AA4"/>
    <w:rsid w:val="00AA7D65"/>
    <w:rsid w:val="00AB2B2F"/>
    <w:rsid w:val="00AB77BC"/>
    <w:rsid w:val="00AC0675"/>
    <w:rsid w:val="00AC1DB0"/>
    <w:rsid w:val="00AC4DD3"/>
    <w:rsid w:val="00AD5635"/>
    <w:rsid w:val="00AD7BB9"/>
    <w:rsid w:val="00AE337A"/>
    <w:rsid w:val="00AE422D"/>
    <w:rsid w:val="00AF3F37"/>
    <w:rsid w:val="00AF4FB2"/>
    <w:rsid w:val="00AF5EFE"/>
    <w:rsid w:val="00AF6B3D"/>
    <w:rsid w:val="00B010AE"/>
    <w:rsid w:val="00B02C5B"/>
    <w:rsid w:val="00B07B0C"/>
    <w:rsid w:val="00B1125B"/>
    <w:rsid w:val="00B11C1E"/>
    <w:rsid w:val="00B131BC"/>
    <w:rsid w:val="00B21398"/>
    <w:rsid w:val="00B22A8A"/>
    <w:rsid w:val="00B27A38"/>
    <w:rsid w:val="00B365E3"/>
    <w:rsid w:val="00B369E4"/>
    <w:rsid w:val="00B41D48"/>
    <w:rsid w:val="00B4282A"/>
    <w:rsid w:val="00B45FEB"/>
    <w:rsid w:val="00B5034C"/>
    <w:rsid w:val="00B512C0"/>
    <w:rsid w:val="00B529C9"/>
    <w:rsid w:val="00B55C84"/>
    <w:rsid w:val="00B55D45"/>
    <w:rsid w:val="00B60917"/>
    <w:rsid w:val="00B61156"/>
    <w:rsid w:val="00B63274"/>
    <w:rsid w:val="00B66589"/>
    <w:rsid w:val="00B67B4E"/>
    <w:rsid w:val="00B764AA"/>
    <w:rsid w:val="00B77576"/>
    <w:rsid w:val="00B8165C"/>
    <w:rsid w:val="00B82654"/>
    <w:rsid w:val="00B83F11"/>
    <w:rsid w:val="00B87949"/>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22F3"/>
    <w:rsid w:val="00BE53A4"/>
    <w:rsid w:val="00BF0295"/>
    <w:rsid w:val="00BF41FD"/>
    <w:rsid w:val="00BF57D7"/>
    <w:rsid w:val="00BF68DC"/>
    <w:rsid w:val="00C05F5C"/>
    <w:rsid w:val="00C06AB9"/>
    <w:rsid w:val="00C11169"/>
    <w:rsid w:val="00C160F5"/>
    <w:rsid w:val="00C17B9C"/>
    <w:rsid w:val="00C21432"/>
    <w:rsid w:val="00C216F4"/>
    <w:rsid w:val="00C23E56"/>
    <w:rsid w:val="00C25AD0"/>
    <w:rsid w:val="00C2623F"/>
    <w:rsid w:val="00C26698"/>
    <w:rsid w:val="00C26C78"/>
    <w:rsid w:val="00C3030E"/>
    <w:rsid w:val="00C309BF"/>
    <w:rsid w:val="00C406D7"/>
    <w:rsid w:val="00C453C1"/>
    <w:rsid w:val="00C45AE8"/>
    <w:rsid w:val="00C5269F"/>
    <w:rsid w:val="00C6097E"/>
    <w:rsid w:val="00C611CC"/>
    <w:rsid w:val="00C61D4A"/>
    <w:rsid w:val="00C6729E"/>
    <w:rsid w:val="00C70587"/>
    <w:rsid w:val="00C7544E"/>
    <w:rsid w:val="00C84C17"/>
    <w:rsid w:val="00C92500"/>
    <w:rsid w:val="00C93836"/>
    <w:rsid w:val="00C97E2F"/>
    <w:rsid w:val="00CA3D66"/>
    <w:rsid w:val="00CB2F29"/>
    <w:rsid w:val="00CB4013"/>
    <w:rsid w:val="00CB55A8"/>
    <w:rsid w:val="00CB6F53"/>
    <w:rsid w:val="00CC2525"/>
    <w:rsid w:val="00CC7A7D"/>
    <w:rsid w:val="00CD30EB"/>
    <w:rsid w:val="00CD48D4"/>
    <w:rsid w:val="00CE0412"/>
    <w:rsid w:val="00CE13A9"/>
    <w:rsid w:val="00CE4F3F"/>
    <w:rsid w:val="00CF3F2E"/>
    <w:rsid w:val="00CF42BE"/>
    <w:rsid w:val="00D018D5"/>
    <w:rsid w:val="00D101B2"/>
    <w:rsid w:val="00D104F5"/>
    <w:rsid w:val="00D17D1C"/>
    <w:rsid w:val="00D21566"/>
    <w:rsid w:val="00D215BE"/>
    <w:rsid w:val="00D22808"/>
    <w:rsid w:val="00D2451E"/>
    <w:rsid w:val="00D24F3B"/>
    <w:rsid w:val="00D30E38"/>
    <w:rsid w:val="00D31D18"/>
    <w:rsid w:val="00D321D8"/>
    <w:rsid w:val="00D32750"/>
    <w:rsid w:val="00D32C9E"/>
    <w:rsid w:val="00D40D6D"/>
    <w:rsid w:val="00D410BA"/>
    <w:rsid w:val="00D44F94"/>
    <w:rsid w:val="00D51901"/>
    <w:rsid w:val="00D52414"/>
    <w:rsid w:val="00D5293A"/>
    <w:rsid w:val="00D567C3"/>
    <w:rsid w:val="00D607D4"/>
    <w:rsid w:val="00D619DA"/>
    <w:rsid w:val="00D630A5"/>
    <w:rsid w:val="00D63938"/>
    <w:rsid w:val="00D66CEE"/>
    <w:rsid w:val="00D80653"/>
    <w:rsid w:val="00D827D2"/>
    <w:rsid w:val="00D84365"/>
    <w:rsid w:val="00D84D4A"/>
    <w:rsid w:val="00D9795A"/>
    <w:rsid w:val="00DA32EA"/>
    <w:rsid w:val="00DA52EB"/>
    <w:rsid w:val="00DA6E77"/>
    <w:rsid w:val="00DA7753"/>
    <w:rsid w:val="00DB2B1B"/>
    <w:rsid w:val="00DB2C13"/>
    <w:rsid w:val="00DB319F"/>
    <w:rsid w:val="00DB3F33"/>
    <w:rsid w:val="00DB4CEB"/>
    <w:rsid w:val="00DC17F9"/>
    <w:rsid w:val="00DC23F5"/>
    <w:rsid w:val="00DC31B1"/>
    <w:rsid w:val="00DC5F53"/>
    <w:rsid w:val="00DC6949"/>
    <w:rsid w:val="00DD0B4C"/>
    <w:rsid w:val="00DD0D45"/>
    <w:rsid w:val="00DD4F40"/>
    <w:rsid w:val="00DE13BD"/>
    <w:rsid w:val="00DE4AED"/>
    <w:rsid w:val="00DE5EDA"/>
    <w:rsid w:val="00DF0FFD"/>
    <w:rsid w:val="00E014BE"/>
    <w:rsid w:val="00E02241"/>
    <w:rsid w:val="00E053D8"/>
    <w:rsid w:val="00E05B87"/>
    <w:rsid w:val="00E05D16"/>
    <w:rsid w:val="00E105B1"/>
    <w:rsid w:val="00E151F4"/>
    <w:rsid w:val="00E16A34"/>
    <w:rsid w:val="00E20AF5"/>
    <w:rsid w:val="00E21B78"/>
    <w:rsid w:val="00E30C72"/>
    <w:rsid w:val="00E3327C"/>
    <w:rsid w:val="00E34428"/>
    <w:rsid w:val="00E35E45"/>
    <w:rsid w:val="00E361DA"/>
    <w:rsid w:val="00E3648F"/>
    <w:rsid w:val="00E375C6"/>
    <w:rsid w:val="00E37980"/>
    <w:rsid w:val="00E438E2"/>
    <w:rsid w:val="00E44EEB"/>
    <w:rsid w:val="00E469DA"/>
    <w:rsid w:val="00E46D3F"/>
    <w:rsid w:val="00E47F8F"/>
    <w:rsid w:val="00E5033D"/>
    <w:rsid w:val="00E54A32"/>
    <w:rsid w:val="00E54E7C"/>
    <w:rsid w:val="00E559B0"/>
    <w:rsid w:val="00E57915"/>
    <w:rsid w:val="00E6006D"/>
    <w:rsid w:val="00E60AF0"/>
    <w:rsid w:val="00E61C23"/>
    <w:rsid w:val="00E6457A"/>
    <w:rsid w:val="00E6710D"/>
    <w:rsid w:val="00E701C1"/>
    <w:rsid w:val="00E70BA4"/>
    <w:rsid w:val="00E718CF"/>
    <w:rsid w:val="00E720C5"/>
    <w:rsid w:val="00E74B32"/>
    <w:rsid w:val="00E84745"/>
    <w:rsid w:val="00E93B19"/>
    <w:rsid w:val="00E93DAB"/>
    <w:rsid w:val="00EA3A0B"/>
    <w:rsid w:val="00EB6E46"/>
    <w:rsid w:val="00EC1F51"/>
    <w:rsid w:val="00EC4B5F"/>
    <w:rsid w:val="00EC5707"/>
    <w:rsid w:val="00ED104D"/>
    <w:rsid w:val="00ED1384"/>
    <w:rsid w:val="00ED2BFD"/>
    <w:rsid w:val="00ED34B9"/>
    <w:rsid w:val="00ED4E34"/>
    <w:rsid w:val="00ED5191"/>
    <w:rsid w:val="00ED7CB0"/>
    <w:rsid w:val="00EE0823"/>
    <w:rsid w:val="00EE1713"/>
    <w:rsid w:val="00EE2A1D"/>
    <w:rsid w:val="00EE327F"/>
    <w:rsid w:val="00EE3CAD"/>
    <w:rsid w:val="00EE4540"/>
    <w:rsid w:val="00EF1D65"/>
    <w:rsid w:val="00EF2DF9"/>
    <w:rsid w:val="00EF39F5"/>
    <w:rsid w:val="00EF647C"/>
    <w:rsid w:val="00F01530"/>
    <w:rsid w:val="00F03498"/>
    <w:rsid w:val="00F2300C"/>
    <w:rsid w:val="00F24EBD"/>
    <w:rsid w:val="00F31898"/>
    <w:rsid w:val="00F318A9"/>
    <w:rsid w:val="00F32F91"/>
    <w:rsid w:val="00F34CC9"/>
    <w:rsid w:val="00F3573B"/>
    <w:rsid w:val="00F35D5C"/>
    <w:rsid w:val="00F3798F"/>
    <w:rsid w:val="00F40778"/>
    <w:rsid w:val="00F41D7E"/>
    <w:rsid w:val="00F43D0E"/>
    <w:rsid w:val="00F4435F"/>
    <w:rsid w:val="00F469DB"/>
    <w:rsid w:val="00F5010C"/>
    <w:rsid w:val="00F52860"/>
    <w:rsid w:val="00F62A23"/>
    <w:rsid w:val="00F65DB8"/>
    <w:rsid w:val="00F67031"/>
    <w:rsid w:val="00F67373"/>
    <w:rsid w:val="00F71524"/>
    <w:rsid w:val="00F71ADB"/>
    <w:rsid w:val="00F740AB"/>
    <w:rsid w:val="00F74BDF"/>
    <w:rsid w:val="00F75612"/>
    <w:rsid w:val="00F771A9"/>
    <w:rsid w:val="00F86D38"/>
    <w:rsid w:val="00F90373"/>
    <w:rsid w:val="00F96CE6"/>
    <w:rsid w:val="00F976D0"/>
    <w:rsid w:val="00FA2674"/>
    <w:rsid w:val="00FA6B14"/>
    <w:rsid w:val="00FA6D15"/>
    <w:rsid w:val="00FA7300"/>
    <w:rsid w:val="00FB022E"/>
    <w:rsid w:val="00FB317B"/>
    <w:rsid w:val="00FB3677"/>
    <w:rsid w:val="00FB56E6"/>
    <w:rsid w:val="00FB6B63"/>
    <w:rsid w:val="00FB70E7"/>
    <w:rsid w:val="00FC13BF"/>
    <w:rsid w:val="00FC2892"/>
    <w:rsid w:val="00FC309D"/>
    <w:rsid w:val="00FC343C"/>
    <w:rsid w:val="00FC44A7"/>
    <w:rsid w:val="00FC487E"/>
    <w:rsid w:val="00FD2DE9"/>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6014E2B"/>
  <w14:defaultImageDpi w14:val="300"/>
  <w15:chartTrackingRefBased/>
  <w15:docId w15:val="{79C4CB0F-5E19-F446-9DD7-2ED4A19C8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581F66"/>
    <w:pPr>
      <w:numPr>
        <w:ilvl w:val="1"/>
        <w:numId w:val="2"/>
      </w:numPr>
      <w:spacing w:before="240" w:after="60"/>
      <w:ind w:left="709" w:hanging="301"/>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B45FEB"/>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581F66"/>
    <w:rPr>
      <w:rFonts w:eastAsia="Times New Roman" w:cs="Times New Roman"/>
      <w:sz w:val="22"/>
      <w:szCs w:val="24"/>
      <w:lang w:val="en-SG" w:bidi="my-MM"/>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B45FEB"/>
    <w:rPr>
      <w:rFonts w:eastAsia="Times New Roman" w:cs="Times New Roman"/>
      <w:sz w:val="22"/>
      <w:szCs w:val="24"/>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arlev.clara.net/genealog.htm" TargetMode="External"/><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image" Target="media/image14.png"/><Relationship Id="rId40" Type="http://schemas.openxmlformats.org/officeDocument/2006/relationships/header" Target="header1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2.jpeg"/><Relationship Id="rId36" Type="http://schemas.openxmlformats.org/officeDocument/2006/relationships/header" Target="header1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6.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image" Target="media/image15.png"/><Relationship Id="rId20" Type="http://schemas.openxmlformats.org/officeDocument/2006/relationships/hyperlink" Target="http://www.tyndalehouse.com/staff/Head/P64TB.htm" TargetMode="External"/><Relationship Id="rId41" Type="http://schemas.openxmlformats.org/officeDocument/2006/relationships/header" Target="header1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2F85-7383-FF4C-B8E6-1E8E64DE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21</TotalTime>
  <Pages>51</Pages>
  <Words>15478</Words>
  <Characters>88231</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103502</CharactersWithSpaces>
  <SharedDoc>false</SharedDoc>
  <HLinks>
    <vt:vector size="30" baseType="variant">
      <vt:variant>
        <vt:i4>5570654</vt:i4>
      </vt:variant>
      <vt:variant>
        <vt:i4>12</vt:i4>
      </vt:variant>
      <vt:variant>
        <vt:i4>0</vt:i4>
      </vt:variant>
      <vt:variant>
        <vt:i4>5</vt:i4>
      </vt:variant>
      <vt:variant>
        <vt:lpwstr>http://www.salvationhistory.com/online/advanced/class1_lesson6_1.cfm</vt:lpwstr>
      </vt:variant>
      <vt:variant>
        <vt:lpwstr/>
      </vt:variant>
      <vt:variant>
        <vt:i4>7602288</vt:i4>
      </vt:variant>
      <vt:variant>
        <vt:i4>9</vt:i4>
      </vt:variant>
      <vt:variant>
        <vt:i4>0</vt:i4>
      </vt:variant>
      <vt:variant>
        <vt:i4>5</vt:i4>
      </vt:variant>
      <vt:variant>
        <vt:lpwstr>http://www.arlev.clara.net/genealog.htm</vt:lpwstr>
      </vt:variant>
      <vt:variant>
        <vt:lpwstr/>
      </vt:variant>
      <vt:variant>
        <vt:i4>5963866</vt:i4>
      </vt:variant>
      <vt:variant>
        <vt:i4>6</vt:i4>
      </vt:variant>
      <vt:variant>
        <vt:i4>0</vt:i4>
      </vt:variant>
      <vt:variant>
        <vt:i4>5</vt:i4>
      </vt:variant>
      <vt:variant>
        <vt:lpwstr>http://www.biblefragrances.com/studies/covenants.html</vt:lpwstr>
      </vt:variant>
      <vt:variant>
        <vt:lpwstr/>
      </vt:variant>
      <vt:variant>
        <vt:i4>5439512</vt:i4>
      </vt:variant>
      <vt:variant>
        <vt:i4>3</vt:i4>
      </vt:variant>
      <vt:variant>
        <vt:i4>0</vt:i4>
      </vt:variant>
      <vt:variant>
        <vt:i4>5</vt:i4>
      </vt:variant>
      <vt:variant>
        <vt:lpwstr>http://bible.org/docs/theology/dispen/ct.htm</vt:lpwstr>
      </vt:variant>
      <vt:variant>
        <vt:lpwstr/>
      </vt:variant>
      <vt:variant>
        <vt:i4>5767197</vt:i4>
      </vt:variant>
      <vt:variant>
        <vt:i4>0</vt:i4>
      </vt:variant>
      <vt:variant>
        <vt:i4>0</vt:i4>
      </vt:variant>
      <vt:variant>
        <vt:i4>5</vt:i4>
      </vt:variant>
      <vt:variant>
        <vt:lpwstr>http://www.tyndalehouse.com/staff/Head/P64TB.htm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17</cp:revision>
  <cp:lastPrinted>2024-07-01T17:30:00Z</cp:lastPrinted>
  <dcterms:created xsi:type="dcterms:W3CDTF">2024-07-01T17:26:00Z</dcterms:created>
  <dcterms:modified xsi:type="dcterms:W3CDTF">2025-06-21T18:54:00Z</dcterms:modified>
</cp:coreProperties>
</file>