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84335" w14:textId="77777777" w:rsidR="003F4D4B" w:rsidRPr="008B1F91" w:rsidRDefault="00D347DB" w:rsidP="003F4D4B">
      <w:pPr>
        <w:widowControl w:val="0"/>
        <w:tabs>
          <w:tab w:val="left" w:pos="7960"/>
        </w:tabs>
        <w:ind w:right="-10"/>
        <w:rPr>
          <w:rFonts w:cs="Arial"/>
        </w:rPr>
      </w:pPr>
      <w:r w:rsidRPr="008B1F91">
        <w:rPr>
          <w:rFonts w:cs="Arial"/>
          <w:noProof/>
          <w:lang w:eastAsia="en-US"/>
        </w:rPr>
        <mc:AlternateContent>
          <mc:Choice Requires="wps">
            <w:drawing>
              <wp:anchor distT="0" distB="0" distL="114300" distR="114300" simplePos="0" relativeHeight="251662848" behindDoc="0" locked="0" layoutInCell="1" allowOverlap="1" wp14:anchorId="0D2E9FB8" wp14:editId="3F143D32">
                <wp:simplePos x="0" y="0"/>
                <wp:positionH relativeFrom="column">
                  <wp:posOffset>-335915</wp:posOffset>
                </wp:positionH>
                <wp:positionV relativeFrom="paragraph">
                  <wp:posOffset>572135</wp:posOffset>
                </wp:positionV>
                <wp:extent cx="685800" cy="337820"/>
                <wp:effectExtent l="0" t="0" r="254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300D749" w14:textId="77777777" w:rsidR="0030712F" w:rsidRPr="001269F9" w:rsidRDefault="0030712F"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7" o:spid="_x0000_s1026" type="#_x0000_t202" style="position:absolute;margin-left:-26.4pt;margin-top:45.05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" filled="f">
                <v:textbox inset="0,0,0,0">
                  <w:txbxContent>
                    <w:p w14:paraId="7300D749" w14:textId="77777777" w:rsidR="0030712F" w:rsidRPr="001269F9" w:rsidRDefault="0030712F" w:rsidP="00D347DB">
                      <w:pPr>
                        <w:jc w:val="center"/>
                        <w:rPr>
                          <w:sz w:val="20"/>
                        </w:rPr>
                      </w:pPr>
                      <w:r w:rsidRPr="001269F9">
                        <w:rPr>
                          <w:sz w:val="20"/>
                        </w:rPr>
                        <w:t>Title</w:t>
                      </w:r>
                    </w:p>
                  </w:txbxContent>
                </v:textbox>
              </v:shape>
            </w:pict>
          </mc:Fallback>
        </mc:AlternateContent>
      </w:r>
      <w:r w:rsidR="001D3072" w:rsidRPr="008B1F91">
        <w:rPr>
          <w:rFonts w:cs="Arial"/>
        </w:rPr>
        <w:t>C</w:t>
      </w:r>
      <w:r w:rsidR="003F4D4B" w:rsidRPr="008B1F91">
        <w:rPr>
          <w:rFonts w:cs="Arial"/>
        </w:rPr>
        <w:t>rossroads International Church</w:t>
      </w:r>
      <w:r w:rsidR="003F4D4B">
        <w:rPr>
          <w:rFonts w:cs="Arial"/>
        </w:rPr>
        <w:t xml:space="preserve"> Singapore</w:t>
      </w:r>
      <w:r w:rsidR="003F4D4B" w:rsidRPr="008B1F91">
        <w:rPr>
          <w:rFonts w:cs="Arial"/>
        </w:rPr>
        <w:tab/>
        <w:t>Dr. Rick Griffith</w:t>
      </w:r>
    </w:p>
    <w:p w14:paraId="617713B4" w14:textId="2E52A1DC" w:rsidR="003F4D4B" w:rsidRPr="00FD7B79" w:rsidRDefault="00CC242D" w:rsidP="003F4D4B">
      <w:pPr>
        <w:widowControl w:val="0"/>
        <w:tabs>
          <w:tab w:val="left" w:pos="7960"/>
        </w:tabs>
        <w:ind w:right="-10"/>
        <w:rPr>
          <w:rFonts w:cs="Arial"/>
        </w:rPr>
      </w:pPr>
      <w:r>
        <w:rPr>
          <w:rFonts w:cs="Arial"/>
        </w:rPr>
        <w:t xml:space="preserve">21 Jan </w:t>
      </w:r>
      <w:r w:rsidR="003F4D4B" w:rsidRPr="00FD7B79">
        <w:rPr>
          <w:rFonts w:cs="Arial"/>
        </w:rPr>
        <w:t>201</w:t>
      </w:r>
      <w:r w:rsidR="00703A5E">
        <w:rPr>
          <w:rFonts w:cs="Arial"/>
        </w:rPr>
        <w:t>8</w:t>
      </w:r>
      <w:r w:rsidR="003F4D4B" w:rsidRPr="00FD7B79">
        <w:rPr>
          <w:rFonts w:cs="Arial"/>
        </w:rPr>
        <w:tab/>
        <w:t>Message</w:t>
      </w:r>
      <w:r w:rsidR="003F4D4B">
        <w:rPr>
          <w:rFonts w:cs="Arial"/>
        </w:rPr>
        <w:t xml:space="preserve"> </w:t>
      </w:r>
      <w:r>
        <w:rPr>
          <w:rFonts w:cs="Arial"/>
        </w:rPr>
        <w:t>13</w:t>
      </w:r>
      <w:r w:rsidR="003F4D4B">
        <w:rPr>
          <w:rFonts w:cs="Arial"/>
        </w:rPr>
        <w:t xml:space="preserve"> of 66</w:t>
      </w:r>
    </w:p>
    <w:p w14:paraId="7D7D519B" w14:textId="303BDD39" w:rsidR="008B6D00" w:rsidRPr="00FD7B79" w:rsidRDefault="003F4D4B" w:rsidP="003F4D4B">
      <w:pPr>
        <w:widowControl w:val="0"/>
        <w:tabs>
          <w:tab w:val="left" w:pos="7960"/>
        </w:tabs>
        <w:ind w:right="-10"/>
        <w:rPr>
          <w:rFonts w:cs="Arial"/>
        </w:rPr>
      </w:pPr>
      <w:r w:rsidRPr="00FD7B79">
        <w:rPr>
          <w:rFonts w:cs="Arial"/>
        </w:rPr>
        <w:t>NLT</w:t>
      </w:r>
      <w:r>
        <w:rPr>
          <w:rFonts w:cs="Arial"/>
        </w:rPr>
        <w:tab/>
        <w:t>6</w:t>
      </w:r>
      <w:r w:rsidRPr="00FD7B79">
        <w:rPr>
          <w:rFonts w:cs="Arial"/>
        </w:rPr>
        <w:t>0 Minutes</w:t>
      </w:r>
    </w:p>
    <w:p w14:paraId="4BB0AD0E" w14:textId="172C0B5E" w:rsidR="008B6D00" w:rsidRPr="00FD7B79" w:rsidRDefault="007246D6" w:rsidP="00DA3A1D">
      <w:pPr>
        <w:pStyle w:val="Header"/>
        <w:widowControl w:val="0"/>
        <w:tabs>
          <w:tab w:val="clear" w:pos="4800"/>
          <w:tab w:val="center" w:pos="4950"/>
        </w:tabs>
        <w:ind w:right="-10"/>
        <w:rPr>
          <w:rFonts w:cs="Arial"/>
          <w:b/>
          <w:sz w:val="32"/>
        </w:rPr>
      </w:pPr>
      <w:r>
        <w:rPr>
          <w:rFonts w:cs="Arial"/>
          <w:b/>
          <w:sz w:val="32"/>
        </w:rPr>
        <w:t xml:space="preserve">Be </w:t>
      </w:r>
      <w:r w:rsidR="00CC242D">
        <w:rPr>
          <w:rFonts w:cs="Arial"/>
          <w:b/>
          <w:sz w:val="32"/>
        </w:rPr>
        <w:t>Established</w:t>
      </w:r>
    </w:p>
    <w:p w14:paraId="53EBD4C4" w14:textId="582476E6" w:rsidR="008B6D00" w:rsidRPr="00FD7B79" w:rsidRDefault="00FA7888" w:rsidP="00DA3A1D">
      <w:pPr>
        <w:pStyle w:val="Header"/>
        <w:widowControl w:val="0"/>
        <w:tabs>
          <w:tab w:val="clear" w:pos="4800"/>
          <w:tab w:val="center" w:pos="4950"/>
        </w:tabs>
        <w:ind w:right="-10"/>
        <w:rPr>
          <w:rFonts w:cs="Arial"/>
          <w:b/>
          <w:i/>
        </w:rPr>
      </w:pPr>
      <w:r>
        <w:rPr>
          <w:rFonts w:cs="Arial"/>
          <w:b/>
          <w:i/>
        </w:rPr>
        <w:t xml:space="preserve">Book of </w:t>
      </w:r>
      <w:r w:rsidR="00CC242D">
        <w:rPr>
          <w:rFonts w:cs="Arial"/>
          <w:b/>
          <w:i/>
        </w:rPr>
        <w:t>1 Chronicles</w:t>
      </w:r>
    </w:p>
    <w:p w14:paraId="194E4583" w14:textId="77777777" w:rsidR="008B6D00" w:rsidRPr="00FD7B79" w:rsidRDefault="008B6D00" w:rsidP="00DA3A1D">
      <w:pPr>
        <w:widowControl w:val="0"/>
        <w:tabs>
          <w:tab w:val="left" w:pos="7960"/>
        </w:tabs>
        <w:ind w:left="1660" w:right="-10" w:hanging="1660"/>
        <w:rPr>
          <w:rFonts w:cs="Arial"/>
        </w:rPr>
      </w:pPr>
    </w:p>
    <w:p w14:paraId="6ACD720D" w14:textId="104837BD" w:rsidR="008B6D00" w:rsidRPr="00FD7B79" w:rsidRDefault="008B6D00" w:rsidP="00DA3A1D">
      <w:pPr>
        <w:widowControl w:val="0"/>
        <w:tabs>
          <w:tab w:val="left" w:pos="7960"/>
        </w:tabs>
        <w:ind w:left="1660" w:right="-10" w:hanging="1660"/>
        <w:rPr>
          <w:rFonts w:cs="Arial"/>
        </w:rPr>
      </w:pPr>
      <w:r w:rsidRPr="00FD7B79">
        <w:rPr>
          <w:rFonts w:cs="Arial"/>
          <w:b/>
        </w:rPr>
        <w:t>Topic:</w:t>
      </w:r>
      <w:r w:rsidRPr="00FD7B79">
        <w:rPr>
          <w:rFonts w:cs="Arial"/>
        </w:rPr>
        <w:tab/>
      </w:r>
      <w:r w:rsidR="00501EB3">
        <w:rPr>
          <w:rFonts w:cs="Arial"/>
        </w:rPr>
        <w:t>Security</w:t>
      </w:r>
    </w:p>
    <w:p w14:paraId="669D5727" w14:textId="4259F63C" w:rsidR="008B6D00" w:rsidRPr="00FD7B79" w:rsidRDefault="008B6D00" w:rsidP="00DA3A1D">
      <w:pPr>
        <w:widowControl w:val="0"/>
        <w:tabs>
          <w:tab w:val="left" w:pos="7960"/>
        </w:tabs>
        <w:ind w:left="1660" w:right="-10" w:hanging="1660"/>
        <w:rPr>
          <w:rFonts w:cs="Arial"/>
        </w:rPr>
      </w:pPr>
      <w:r w:rsidRPr="00FD7B79">
        <w:rPr>
          <w:rFonts w:cs="Arial"/>
          <w:b/>
        </w:rPr>
        <w:t>Subject:</w:t>
      </w:r>
      <w:r w:rsidRPr="00FD7B79">
        <w:rPr>
          <w:rFonts w:cs="Arial"/>
        </w:rPr>
        <w:tab/>
      </w:r>
      <w:r w:rsidR="00501EB3">
        <w:rPr>
          <w:rFonts w:cs="Arial"/>
        </w:rPr>
        <w:t>How can you be firmly established in a shaky world?</w:t>
      </w:r>
    </w:p>
    <w:p w14:paraId="3D256BE1" w14:textId="00543C1C" w:rsidR="008B6D00" w:rsidRPr="00FD7B79" w:rsidRDefault="008B6D00" w:rsidP="00DA3A1D">
      <w:pPr>
        <w:widowControl w:val="0"/>
        <w:tabs>
          <w:tab w:val="left" w:pos="7960"/>
        </w:tabs>
        <w:ind w:left="1660" w:right="-10" w:hanging="1660"/>
        <w:rPr>
          <w:rFonts w:cs="Arial"/>
        </w:rPr>
      </w:pPr>
      <w:r w:rsidRPr="00FD7B79">
        <w:rPr>
          <w:rFonts w:cs="Arial"/>
          <w:b/>
        </w:rPr>
        <w:t>Complement:</w:t>
      </w:r>
      <w:r w:rsidRPr="00FD7B79">
        <w:rPr>
          <w:rFonts w:cs="Arial"/>
        </w:rPr>
        <w:tab/>
      </w:r>
      <w:r w:rsidR="00501EB3">
        <w:rPr>
          <w:rFonts w:cs="Arial"/>
        </w:rPr>
        <w:t xml:space="preserve">Be established with </w:t>
      </w:r>
      <w:r w:rsidR="00501EB3" w:rsidRPr="00501EB3">
        <w:rPr>
          <w:rFonts w:cs="Arial"/>
        </w:rPr>
        <w:t>Christ</w:t>
      </w:r>
      <w:r w:rsidR="00501EB3">
        <w:rPr>
          <w:rFonts w:cs="Arial"/>
        </w:rPr>
        <w:t xml:space="preserve"> as your foundation.</w:t>
      </w:r>
    </w:p>
    <w:p w14:paraId="5FA8621D" w14:textId="312B8DBA" w:rsidR="008B6D00" w:rsidRPr="00FD7B79" w:rsidRDefault="008B6D00" w:rsidP="00DA3A1D">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will </w:t>
      </w:r>
      <w:r w:rsidR="007D1678">
        <w:rPr>
          <w:rFonts w:cs="Arial"/>
        </w:rPr>
        <w:t>establish their trust in Jesus alone.</w:t>
      </w:r>
    </w:p>
    <w:p w14:paraId="59C8E865" w14:textId="528EE797" w:rsidR="0007653D" w:rsidRPr="00FD7B79" w:rsidRDefault="00F00819" w:rsidP="00DA3A1D">
      <w:pPr>
        <w:widowControl w:val="0"/>
        <w:tabs>
          <w:tab w:val="left" w:pos="7960"/>
        </w:tabs>
        <w:ind w:left="1660" w:right="-10" w:hanging="1660"/>
        <w:rPr>
          <w:rFonts w:cs="Arial"/>
        </w:rPr>
      </w:pPr>
      <w:r>
        <w:rPr>
          <w:rFonts w:cs="Arial"/>
          <w:b/>
        </w:rPr>
        <w:t>Attribute</w:t>
      </w:r>
      <w:r w:rsidR="0007653D" w:rsidRPr="00FD7B79">
        <w:rPr>
          <w:rFonts w:cs="Arial"/>
          <w:b/>
        </w:rPr>
        <w:t>:</w:t>
      </w:r>
      <w:r w:rsidR="0007653D" w:rsidRPr="00FD7B79">
        <w:rPr>
          <w:rFonts w:cs="Arial"/>
        </w:rPr>
        <w:tab/>
      </w:r>
      <w:r>
        <w:rPr>
          <w:rFonts w:cs="Arial"/>
        </w:rPr>
        <w:t xml:space="preserve">We worship the God of </w:t>
      </w:r>
      <w:r w:rsidR="002C16C6">
        <w:rPr>
          <w:rFonts w:cs="Arial"/>
        </w:rPr>
        <w:t>Firm Foundation</w:t>
      </w:r>
    </w:p>
    <w:p w14:paraId="0B88602F" w14:textId="6DBDBBD2" w:rsidR="0007653D" w:rsidRPr="00FD7B79" w:rsidRDefault="0007653D" w:rsidP="00DA3A1D">
      <w:pPr>
        <w:widowControl w:val="0"/>
        <w:tabs>
          <w:tab w:val="left" w:pos="7960"/>
        </w:tabs>
        <w:ind w:left="1660" w:right="-10" w:hanging="1660"/>
        <w:rPr>
          <w:rFonts w:cs="Arial"/>
        </w:rPr>
      </w:pPr>
      <w:r w:rsidRPr="00FD7B79">
        <w:rPr>
          <w:rFonts w:cs="Arial"/>
          <w:b/>
        </w:rPr>
        <w:t>Reading:</w:t>
      </w:r>
      <w:r w:rsidRPr="00FD7B79">
        <w:rPr>
          <w:rFonts w:cs="Arial"/>
        </w:rPr>
        <w:tab/>
      </w:r>
      <w:r w:rsidR="00584DE6">
        <w:rPr>
          <w:rFonts w:cs="Arial"/>
        </w:rPr>
        <w:t>1 Chron 17:</w:t>
      </w:r>
      <w:r w:rsidR="002C16C6">
        <w:rPr>
          <w:rFonts w:cs="Arial"/>
        </w:rPr>
        <w:t>11-14</w:t>
      </w:r>
    </w:p>
    <w:p w14:paraId="09DE975C" w14:textId="080F88C0" w:rsidR="0007653D" w:rsidRPr="00FD7B79" w:rsidRDefault="0007653D" w:rsidP="00DA3A1D">
      <w:pPr>
        <w:widowControl w:val="0"/>
        <w:tabs>
          <w:tab w:val="left" w:pos="7960"/>
        </w:tabs>
        <w:ind w:left="1660" w:right="-10" w:hanging="1660"/>
        <w:rPr>
          <w:rFonts w:cs="Arial"/>
        </w:rPr>
      </w:pPr>
      <w:r w:rsidRPr="00FD7B79">
        <w:rPr>
          <w:rFonts w:cs="Arial"/>
          <w:b/>
        </w:rPr>
        <w:t>Song:</w:t>
      </w:r>
      <w:r w:rsidRPr="00FD7B79">
        <w:rPr>
          <w:rFonts w:cs="Arial"/>
        </w:rPr>
        <w:tab/>
      </w:r>
      <w:r w:rsidR="00584DE6">
        <w:rPr>
          <w:rFonts w:cs="Arial"/>
        </w:rPr>
        <w:t>Firm Foundation, How Firm a Foundation</w:t>
      </w:r>
    </w:p>
    <w:p w14:paraId="36C18F99" w14:textId="77777777" w:rsidR="00501EB3" w:rsidRPr="00FD7B79" w:rsidRDefault="00501EB3" w:rsidP="00501EB3">
      <w:pPr>
        <w:pStyle w:val="Heading1"/>
        <w:ind w:right="-10"/>
        <w:rPr>
          <w:rFonts w:cs="Arial"/>
        </w:rPr>
      </w:pPr>
      <w:r w:rsidRPr="00FD7B79">
        <w:rPr>
          <w:rFonts w:cs="Arial"/>
        </w:rPr>
        <w:t>Introduction</w:t>
      </w:r>
    </w:p>
    <w:p w14:paraId="3AAEB733" w14:textId="77575A6D" w:rsidR="00501EB3" w:rsidRPr="00FD7B79" w:rsidRDefault="00834C68" w:rsidP="00501EB3">
      <w:pPr>
        <w:pStyle w:val="Heading3"/>
        <w:ind w:right="-10"/>
        <w:rPr>
          <w:rFonts w:cs="Arial"/>
        </w:rPr>
      </w:pPr>
      <w:r w:rsidRPr="008B1F91">
        <w:rPr>
          <w:rFonts w:cs="Arial"/>
          <w:noProof/>
          <w:lang w:eastAsia="en-US"/>
        </w:rPr>
        <mc:AlternateContent>
          <mc:Choice Requires="wps">
            <w:drawing>
              <wp:anchor distT="0" distB="0" distL="114300" distR="114300" simplePos="0" relativeHeight="251671040" behindDoc="0" locked="0" layoutInCell="1" allowOverlap="1" wp14:anchorId="6D34FA89" wp14:editId="5FC0C53F">
                <wp:simplePos x="0" y="0"/>
                <wp:positionH relativeFrom="column">
                  <wp:posOffset>-335915</wp:posOffset>
                </wp:positionH>
                <wp:positionV relativeFrom="paragraph">
                  <wp:posOffset>461645</wp:posOffset>
                </wp:positionV>
                <wp:extent cx="685800" cy="337820"/>
                <wp:effectExtent l="0" t="0" r="25400" b="1778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305F705" w14:textId="22C173A0" w:rsidR="0030712F" w:rsidRDefault="0030712F" w:rsidP="00D347DB">
                            <w:pPr>
                              <w:jc w:val="center"/>
                              <w:rPr>
                                <w:sz w:val="20"/>
                              </w:rPr>
                            </w:pPr>
                            <w:r>
                              <w:rPr>
                                <w:sz w:val="20"/>
                              </w:rPr>
                              <w:t>Genealogy</w:t>
                            </w:r>
                          </w:p>
                          <w:p w14:paraId="4ECCD2D7" w14:textId="727D7BB7" w:rsidR="0030712F" w:rsidRPr="001269F9" w:rsidRDefault="0030712F" w:rsidP="00D347DB">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27" type="#_x0000_t202" style="position:absolute;left:0;text-align:left;margin-left:-26.4pt;margin-top:36.35pt;width:54pt;height:26.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3VkHsCAAAF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" filled="f">
                <v:textbox inset="0,0,0,0">
                  <w:txbxContent>
                    <w:p w14:paraId="7305F705" w14:textId="22C173A0" w:rsidR="0030712F" w:rsidRDefault="0030712F" w:rsidP="00D347DB">
                      <w:pPr>
                        <w:jc w:val="center"/>
                        <w:rPr>
                          <w:sz w:val="20"/>
                        </w:rPr>
                      </w:pPr>
                      <w:r>
                        <w:rPr>
                          <w:sz w:val="20"/>
                        </w:rPr>
                        <w:t>Genealogy</w:t>
                      </w:r>
                    </w:p>
                    <w:p w14:paraId="4ECCD2D7" w14:textId="727D7BB7" w:rsidR="0030712F" w:rsidRPr="001269F9" w:rsidRDefault="0030712F" w:rsidP="00D347DB">
                      <w:pPr>
                        <w:jc w:val="center"/>
                        <w:rPr>
                          <w:sz w:val="20"/>
                        </w:rPr>
                      </w:pPr>
                      <w:r>
                        <w:rPr>
                          <w:sz w:val="20"/>
                        </w:rPr>
                        <w:t>(4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668992" behindDoc="0" locked="0" layoutInCell="1" allowOverlap="1" wp14:anchorId="0A9254EC" wp14:editId="015BF009">
                <wp:simplePos x="0" y="0"/>
                <wp:positionH relativeFrom="column">
                  <wp:posOffset>-335915</wp:posOffset>
                </wp:positionH>
                <wp:positionV relativeFrom="paragraph">
                  <wp:posOffset>118745</wp:posOffset>
                </wp:positionV>
                <wp:extent cx="685800" cy="337820"/>
                <wp:effectExtent l="0" t="0" r="25400" b="1778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A9B0104" w14:textId="09180A49" w:rsidR="0030712F" w:rsidRPr="001269F9" w:rsidRDefault="0030712F" w:rsidP="00D347DB">
                            <w:pPr>
                              <w:jc w:val="center"/>
                              <w:rPr>
                                <w:sz w:val="20"/>
                              </w:rPr>
                            </w:pPr>
                            <w:r>
                              <w:rPr>
                                <w:sz w:val="20"/>
                              </w:rPr>
                              <w:t>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28" type="#_x0000_t202" style="position:absolute;left:0;text-align:left;margin-left:-26.4pt;margin-top:9.35pt;width:54pt;height:26.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" filled="f">
                <v:textbox inset="0,0,0,0">
                  <w:txbxContent>
                    <w:p w14:paraId="7A9B0104" w14:textId="09180A49" w:rsidR="0030712F" w:rsidRPr="001269F9" w:rsidRDefault="0030712F" w:rsidP="00D347DB">
                      <w:pPr>
                        <w:jc w:val="center"/>
                        <w:rPr>
                          <w:sz w:val="20"/>
                        </w:rPr>
                      </w:pPr>
                      <w:r>
                        <w:rPr>
                          <w:sz w:val="20"/>
                        </w:rPr>
                        <w:t>Study</w:t>
                      </w:r>
                    </w:p>
                  </w:txbxContent>
                </v:textbox>
              </v:shape>
            </w:pict>
          </mc:Fallback>
        </mc:AlternateContent>
      </w:r>
      <w:r w:rsidR="00501EB3" w:rsidRPr="00FD7B79">
        <w:rPr>
          <w:rFonts w:cs="Arial"/>
          <w:u w:val="single"/>
        </w:rPr>
        <w:t>Interest</w:t>
      </w:r>
      <w:r w:rsidR="00501EB3" w:rsidRPr="00FD7B79">
        <w:rPr>
          <w:rFonts w:cs="Arial"/>
        </w:rPr>
        <w:t xml:space="preserve">: </w:t>
      </w:r>
      <w:r w:rsidR="00501EB3">
        <w:rPr>
          <w:rFonts w:cs="Arial"/>
        </w:rPr>
        <w:t xml:space="preserve">Sometimes the Bible just doesn’t make sense—so we abandon our read-through-the-Bible program. </w:t>
      </w:r>
    </w:p>
    <w:p w14:paraId="5BB6F877" w14:textId="77777777" w:rsidR="00501EB3" w:rsidRPr="00FD7B79" w:rsidRDefault="00501EB3" w:rsidP="00501EB3">
      <w:pPr>
        <w:pStyle w:val="Heading3"/>
        <w:ind w:right="-10"/>
        <w:rPr>
          <w:rFonts w:cs="Arial"/>
        </w:rPr>
      </w:pPr>
      <w:r>
        <w:rPr>
          <w:rFonts w:cs="Arial"/>
          <w:u w:val="single"/>
        </w:rPr>
        <w:t>Curiosity</w:t>
      </w:r>
      <w:r w:rsidRPr="00FD7B79">
        <w:rPr>
          <w:rFonts w:cs="Arial"/>
        </w:rPr>
        <w:t xml:space="preserve">: </w:t>
      </w:r>
      <w:r>
        <w:rPr>
          <w:rFonts w:cs="Arial"/>
        </w:rPr>
        <w:t>In no book is this more evident than 1 Chronicles. Why Chronicles?</w:t>
      </w:r>
    </w:p>
    <w:p w14:paraId="1566DE60" w14:textId="77777777" w:rsidR="00501EB3" w:rsidRDefault="00501EB3" w:rsidP="00501EB3">
      <w:pPr>
        <w:pStyle w:val="Heading4"/>
        <w:rPr>
          <w:rFonts w:cs="Arial"/>
        </w:rPr>
      </w:pPr>
      <w:r>
        <w:rPr>
          <w:rFonts w:cs="Arial"/>
        </w:rPr>
        <w:t>The nine chapters of genealogies are boring!</w:t>
      </w:r>
    </w:p>
    <w:p w14:paraId="266DC6FE" w14:textId="77777777" w:rsidR="00501EB3" w:rsidRDefault="00501EB3" w:rsidP="00501EB3">
      <w:pPr>
        <w:pStyle w:val="Heading4"/>
        <w:rPr>
          <w:rFonts w:cs="Arial"/>
        </w:rPr>
      </w:pPr>
      <w:r>
        <w:rPr>
          <w:rFonts w:cs="Arial"/>
        </w:rPr>
        <w:t>It is also another book about David when we’ve already read Samuel and Kings. Why Chronicles?</w:t>
      </w:r>
    </w:p>
    <w:p w14:paraId="79ED5CEB" w14:textId="6FF32A57" w:rsidR="00042C63" w:rsidRPr="00FD7B79" w:rsidRDefault="00D50ECA" w:rsidP="00501EB3">
      <w:pPr>
        <w:pStyle w:val="Heading4"/>
        <w:rPr>
          <w:rFonts w:cs="Arial"/>
        </w:rPr>
      </w:pPr>
      <w:r w:rsidRPr="008B1F91">
        <w:rPr>
          <w:rFonts w:cs="Arial"/>
          <w:noProof/>
          <w:lang w:eastAsia="en-US"/>
        </w:rPr>
        <mc:AlternateContent>
          <mc:Choice Requires="wps">
            <w:drawing>
              <wp:anchor distT="0" distB="0" distL="114300" distR="114300" simplePos="0" relativeHeight="251701760" behindDoc="0" locked="0" layoutInCell="1" allowOverlap="1" wp14:anchorId="5EAC31E2" wp14:editId="6312B543">
                <wp:simplePos x="0" y="0"/>
                <wp:positionH relativeFrom="column">
                  <wp:posOffset>-335915</wp:posOffset>
                </wp:positionH>
                <wp:positionV relativeFrom="paragraph">
                  <wp:posOffset>145415</wp:posOffset>
                </wp:positionV>
                <wp:extent cx="685800" cy="337820"/>
                <wp:effectExtent l="0" t="0" r="254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D28F50B" w14:textId="73837260" w:rsidR="0030712F" w:rsidRPr="001269F9" w:rsidRDefault="0030712F" w:rsidP="00D347DB">
                            <w:pPr>
                              <w:jc w:val="center"/>
                              <w:rPr>
                                <w:sz w:val="20"/>
                              </w:rPr>
                            </w:pPr>
                            <w:r>
                              <w:rPr>
                                <w:sz w:val="20"/>
                              </w:rPr>
                              <w:t>Map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29" type="#_x0000_t202" style="position:absolute;left:0;text-align:left;margin-left:-26.4pt;margin-top:11.45pt;width:54pt;height:26.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" filled="f">
                <v:textbox inset="0,0,0,0">
                  <w:txbxContent>
                    <w:p w14:paraId="0D28F50B" w14:textId="73837260" w:rsidR="0030712F" w:rsidRPr="001269F9" w:rsidRDefault="0030712F" w:rsidP="00D347DB">
                      <w:pPr>
                        <w:jc w:val="center"/>
                        <w:rPr>
                          <w:sz w:val="20"/>
                        </w:rPr>
                      </w:pPr>
                      <w:r>
                        <w:rPr>
                          <w:sz w:val="20"/>
                        </w:rPr>
                        <w:t>Map</w:t>
                      </w:r>
                    </w:p>
                  </w:txbxContent>
                </v:textbox>
              </v:shape>
            </w:pict>
          </mc:Fallback>
        </mc:AlternateContent>
      </w:r>
      <w:r w:rsidR="00042C63">
        <w:rPr>
          <w:rFonts w:cs="Arial"/>
        </w:rPr>
        <w:t>The preceding history that the people knew about was the account in Kings—a history that had been around for 100 years. Wasn’t that enough?</w:t>
      </w:r>
    </w:p>
    <w:p w14:paraId="2828508B" w14:textId="77777777" w:rsidR="00042C63" w:rsidRDefault="00042C63" w:rsidP="00042C63">
      <w:pPr>
        <w:pStyle w:val="Heading5"/>
        <w:rPr>
          <w:rFonts w:cs="Arial"/>
        </w:rPr>
      </w:pPr>
      <w:r>
        <w:rPr>
          <w:rFonts w:cs="Arial"/>
        </w:rPr>
        <w:t>Well, is one gospel sufficient? God seems not to think so, for he gave us four gospels.</w:t>
      </w:r>
    </w:p>
    <w:p w14:paraId="2DA6B605" w14:textId="64B7249D" w:rsidR="00042C63" w:rsidRPr="00FD7B79" w:rsidRDefault="00D50ECA" w:rsidP="00042C63">
      <w:pPr>
        <w:pStyle w:val="Heading5"/>
        <w:rPr>
          <w:rFonts w:cs="Arial"/>
        </w:rPr>
      </w:pPr>
      <w:r w:rsidRPr="008B1F91">
        <w:rPr>
          <w:rFonts w:cs="Arial"/>
          <w:noProof/>
          <w:lang w:eastAsia="en-US"/>
        </w:rPr>
        <mc:AlternateContent>
          <mc:Choice Requires="wps">
            <w:drawing>
              <wp:anchor distT="0" distB="0" distL="114300" distR="114300" simplePos="0" relativeHeight="251703808" behindDoc="0" locked="0" layoutInCell="1" allowOverlap="1" wp14:anchorId="61047D44" wp14:editId="79C3AEB8">
                <wp:simplePos x="0" y="0"/>
                <wp:positionH relativeFrom="column">
                  <wp:posOffset>-335915</wp:posOffset>
                </wp:positionH>
                <wp:positionV relativeFrom="paragraph">
                  <wp:posOffset>113030</wp:posOffset>
                </wp:positionV>
                <wp:extent cx="685800" cy="337820"/>
                <wp:effectExtent l="0" t="0" r="254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1027EA6" w14:textId="125C12E7" w:rsidR="0030712F" w:rsidRPr="001269F9" w:rsidRDefault="0030712F" w:rsidP="00D347DB">
                            <w:pPr>
                              <w:jc w:val="center"/>
                              <w:rPr>
                                <w:sz w:val="20"/>
                              </w:rPr>
                            </w:pPr>
                            <w:r>
                              <w:rPr>
                                <w:sz w:val="20"/>
                              </w:rPr>
                              <w:t>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0" type="#_x0000_t202" style="position:absolute;left:0;text-align:left;margin-left:-26.4pt;margin-top:8.9pt;width:54pt;height:26.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MWUXwCAAAG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" filled="f">
                <v:textbox inset="0,0,0,0">
                  <w:txbxContent>
                    <w:p w14:paraId="31027EA6" w14:textId="125C12E7" w:rsidR="0030712F" w:rsidRPr="001269F9" w:rsidRDefault="0030712F" w:rsidP="00D347DB">
                      <w:pPr>
                        <w:jc w:val="center"/>
                        <w:rPr>
                          <w:sz w:val="20"/>
                        </w:rPr>
                      </w:pPr>
                      <w:r>
                        <w:rPr>
                          <w:sz w:val="20"/>
                        </w:rPr>
                        <w:t>Chart</w:t>
                      </w:r>
                    </w:p>
                  </w:txbxContent>
                </v:textbox>
              </v:shape>
            </w:pict>
          </mc:Fallback>
        </mc:AlternateContent>
      </w:r>
      <w:r w:rsidR="00834C68" w:rsidRPr="008B1F91">
        <w:rPr>
          <w:rFonts w:cs="Arial"/>
          <w:noProof/>
          <w:lang w:eastAsia="en-US"/>
        </w:rPr>
        <mc:AlternateContent>
          <mc:Choice Requires="wps">
            <w:drawing>
              <wp:anchor distT="0" distB="0" distL="114300" distR="114300" simplePos="0" relativeHeight="251673088" behindDoc="0" locked="0" layoutInCell="1" allowOverlap="1" wp14:anchorId="6DDB8E8B" wp14:editId="6DD404A9">
                <wp:simplePos x="0" y="0"/>
                <wp:positionH relativeFrom="column">
                  <wp:posOffset>-335915</wp:posOffset>
                </wp:positionH>
                <wp:positionV relativeFrom="paragraph">
                  <wp:posOffset>455930</wp:posOffset>
                </wp:positionV>
                <wp:extent cx="685800" cy="337820"/>
                <wp:effectExtent l="0" t="0" r="25400" b="1778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CDF42FD" w14:textId="224BDE9A" w:rsidR="0030712F" w:rsidRPr="001269F9" w:rsidRDefault="0030712F"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1" type="#_x0000_t202" style="position:absolute;left:0;text-align:left;margin-left:-26.4pt;margin-top:35.9pt;width:54pt;height:26.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BVWXwCAAAF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" filled="f">
                <v:textbox inset="0,0,0,0">
                  <w:txbxContent>
                    <w:p w14:paraId="1CDF42FD" w14:textId="224BDE9A" w:rsidR="0030712F" w:rsidRPr="001269F9" w:rsidRDefault="0030712F" w:rsidP="00D347DB">
                      <w:pPr>
                        <w:jc w:val="center"/>
                        <w:rPr>
                          <w:sz w:val="20"/>
                        </w:rPr>
                      </w:pPr>
                      <w:r>
                        <w:rPr>
                          <w:sz w:val="20"/>
                        </w:rPr>
                        <w:t>Subject</w:t>
                      </w:r>
                    </w:p>
                  </w:txbxContent>
                </v:textbox>
              </v:shape>
            </w:pict>
          </mc:Fallback>
        </mc:AlternateContent>
      </w:r>
      <w:r w:rsidR="00042C63">
        <w:rPr>
          <w:rFonts w:cs="Arial"/>
        </w:rPr>
        <w:t>Likewise, the Lord obviously felt the need for us to have at least two accounts of Israel’s history, so he moved godly men to give the Chronicles.</w:t>
      </w:r>
    </w:p>
    <w:p w14:paraId="5C77C800" w14:textId="77777777" w:rsidR="00501EB3" w:rsidRPr="00FD7B79" w:rsidRDefault="00501EB3" w:rsidP="00501EB3">
      <w:pPr>
        <w:pStyle w:val="Heading3"/>
        <w:ind w:right="-10"/>
        <w:rPr>
          <w:rFonts w:cs="Arial"/>
        </w:rPr>
      </w:pPr>
      <w:r>
        <w:rPr>
          <w:rFonts w:cs="Arial"/>
          <w:u w:val="single"/>
        </w:rPr>
        <w:t>Intro to MPI</w:t>
      </w:r>
      <w:r w:rsidRPr="00FD7B79">
        <w:rPr>
          <w:rFonts w:cs="Arial"/>
        </w:rPr>
        <w:t xml:space="preserve">: </w:t>
      </w:r>
      <w:r>
        <w:rPr>
          <w:rFonts w:cs="Arial"/>
        </w:rPr>
        <w:t>Why would God invest six books about David?</w:t>
      </w:r>
    </w:p>
    <w:p w14:paraId="7A409E02" w14:textId="5639BF2A" w:rsidR="00501EB3" w:rsidRPr="00FD7B79" w:rsidRDefault="00501EB3" w:rsidP="00501EB3">
      <w:pPr>
        <w:pStyle w:val="Heading3"/>
        <w:ind w:right="-10"/>
        <w:rPr>
          <w:rFonts w:cs="Arial"/>
        </w:rPr>
      </w:pPr>
      <w:r w:rsidRPr="00FD7B79">
        <w:rPr>
          <w:rFonts w:cs="Arial"/>
          <w:u w:val="single"/>
        </w:rPr>
        <w:t>Preview</w:t>
      </w:r>
      <w:r w:rsidRPr="00FD7B79">
        <w:rPr>
          <w:rFonts w:cs="Arial"/>
        </w:rPr>
        <w:t xml:space="preserve">: </w:t>
      </w:r>
      <w:r>
        <w:rPr>
          <w:rFonts w:cs="Arial"/>
        </w:rPr>
        <w:t>Today we’ll see why God focused so much on David—and then why God sent Jesus as David’s descendant 1000 years later.</w:t>
      </w:r>
    </w:p>
    <w:p w14:paraId="1BFAB627" w14:textId="05C86032" w:rsidR="00501EB3" w:rsidRPr="00FD7B79" w:rsidRDefault="000A24AA" w:rsidP="00501EB3">
      <w:pPr>
        <w:pStyle w:val="Heading3"/>
        <w:ind w:right="-10"/>
        <w:rPr>
          <w:rFonts w:cs="Arial"/>
        </w:rPr>
      </w:pPr>
      <w:r w:rsidRPr="008B1F91">
        <w:rPr>
          <w:rFonts w:cs="Arial"/>
          <w:noProof/>
          <w:lang w:eastAsia="en-US"/>
        </w:rPr>
        <mc:AlternateContent>
          <mc:Choice Requires="wps">
            <w:drawing>
              <wp:anchor distT="0" distB="0" distL="114300" distR="114300" simplePos="0" relativeHeight="251675136" behindDoc="0" locked="0" layoutInCell="1" allowOverlap="1" wp14:anchorId="4044DB5F" wp14:editId="137E42C4">
                <wp:simplePos x="0" y="0"/>
                <wp:positionH relativeFrom="column">
                  <wp:posOffset>-335915</wp:posOffset>
                </wp:positionH>
                <wp:positionV relativeFrom="paragraph">
                  <wp:posOffset>-4445</wp:posOffset>
                </wp:positionV>
                <wp:extent cx="685800" cy="337820"/>
                <wp:effectExtent l="0" t="0" r="25400" b="1778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12CF312" w14:textId="739095E8" w:rsidR="0030712F" w:rsidRDefault="0030712F" w:rsidP="00D347DB">
                            <w:pPr>
                              <w:jc w:val="center"/>
                              <w:rPr>
                                <w:sz w:val="20"/>
                              </w:rPr>
                            </w:pPr>
                            <w:r>
                              <w:rPr>
                                <w:sz w:val="20"/>
                              </w:rPr>
                              <w:t>2 Histories</w:t>
                            </w:r>
                          </w:p>
                          <w:p w14:paraId="4255E074" w14:textId="0CD3E856" w:rsidR="0030712F" w:rsidRPr="001269F9" w:rsidRDefault="0030712F"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2" type="#_x0000_t202" style="position:absolute;left:0;text-align:left;margin-left:-26.4pt;margin-top:-.3pt;width:54pt;height:26.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" filled="f">
                <v:textbox inset="0,0,0,0">
                  <w:txbxContent>
                    <w:p w14:paraId="412CF312" w14:textId="739095E8" w:rsidR="0030712F" w:rsidRDefault="0030712F" w:rsidP="00D347DB">
                      <w:pPr>
                        <w:jc w:val="center"/>
                        <w:rPr>
                          <w:sz w:val="20"/>
                        </w:rPr>
                      </w:pPr>
                      <w:r>
                        <w:rPr>
                          <w:sz w:val="20"/>
                        </w:rPr>
                        <w:t>2 Histories</w:t>
                      </w:r>
                    </w:p>
                    <w:p w14:paraId="4255E074" w14:textId="0CD3E856" w:rsidR="0030712F" w:rsidRPr="001269F9" w:rsidRDefault="0030712F" w:rsidP="00D347DB">
                      <w:pPr>
                        <w:jc w:val="center"/>
                        <w:rPr>
                          <w:sz w:val="20"/>
                        </w:rPr>
                      </w:pPr>
                      <w:r>
                        <w:rPr>
                          <w:sz w:val="20"/>
                        </w:rPr>
                        <w:t>(2 slides)</w:t>
                      </w:r>
                    </w:p>
                  </w:txbxContent>
                </v:textbox>
              </v:shape>
            </w:pict>
          </mc:Fallback>
        </mc:AlternateContent>
      </w:r>
      <w:r w:rsidR="00501EB3" w:rsidRPr="00FD7B79">
        <w:rPr>
          <w:rFonts w:cs="Arial"/>
          <w:u w:val="single"/>
        </w:rPr>
        <w:t>Text</w:t>
      </w:r>
      <w:r w:rsidR="00501EB3" w:rsidRPr="00FD7B79">
        <w:rPr>
          <w:rFonts w:cs="Arial"/>
        </w:rPr>
        <w:t xml:space="preserve">: </w:t>
      </w:r>
      <w:r w:rsidR="00501EB3">
        <w:rPr>
          <w:rFonts w:cs="Arial"/>
        </w:rPr>
        <w:t>We’ll survey the first part of the Book of Chronicles called 1 Chronicles.</w:t>
      </w:r>
      <w:r>
        <w:rPr>
          <w:rFonts w:cs="Arial"/>
        </w:rPr>
        <w:t xml:space="preserve"> It is </w:t>
      </w:r>
      <w:r w:rsidR="007E5284">
        <w:rPr>
          <w:rFonts w:cs="Arial"/>
        </w:rPr>
        <w:t>one</w:t>
      </w:r>
      <w:r>
        <w:rPr>
          <w:rFonts w:cs="Arial"/>
        </w:rPr>
        <w:t xml:space="preserve"> of the two histories God planned for Israel. </w:t>
      </w:r>
    </w:p>
    <w:p w14:paraId="7C2AC0B8" w14:textId="2853C299" w:rsidR="00501EB3" w:rsidRPr="00FD7B79" w:rsidRDefault="00501EB3" w:rsidP="00501EB3">
      <w:pPr>
        <w:rPr>
          <w:rFonts w:cs="Arial"/>
        </w:rPr>
      </w:pPr>
    </w:p>
    <w:p w14:paraId="0F3048C9" w14:textId="28CFEFE1" w:rsidR="00501EB3" w:rsidRPr="00FD7B79" w:rsidRDefault="00501EB3" w:rsidP="00501EB3">
      <w:pPr>
        <w:rPr>
          <w:rFonts w:cs="Arial"/>
        </w:rPr>
      </w:pPr>
      <w:r w:rsidRPr="00FD7B79">
        <w:rPr>
          <w:rFonts w:cs="Arial"/>
        </w:rPr>
        <w:t>(</w:t>
      </w:r>
      <w:r>
        <w:rPr>
          <w:rFonts w:cs="Arial"/>
        </w:rPr>
        <w:t xml:space="preserve">So why this huge emphasis on David in 1 Chronicles? Well, what was Israel’s </w:t>
      </w:r>
      <w:r w:rsidRPr="002828B8">
        <w:rPr>
          <w:rFonts w:cs="Arial"/>
          <w:i/>
        </w:rPr>
        <w:t>major problem</w:t>
      </w:r>
      <w:r>
        <w:rPr>
          <w:rFonts w:cs="Arial"/>
        </w:rPr>
        <w:t xml:space="preserve"> through the ages? Was it the economy where they didn’t have enough money? Was it climate change? No, none of these…)</w:t>
      </w:r>
    </w:p>
    <w:p w14:paraId="4A64F6E6" w14:textId="4C8C4E21" w:rsidR="00501EB3" w:rsidRPr="00A80A02" w:rsidRDefault="000A24AA" w:rsidP="00501EB3">
      <w:pPr>
        <w:pStyle w:val="Heading1"/>
        <w:rPr>
          <w:rFonts w:cs="Arial"/>
        </w:rPr>
      </w:pPr>
      <w:r w:rsidRPr="008B1F91">
        <w:rPr>
          <w:rFonts w:cs="Arial"/>
          <w:noProof/>
          <w:lang w:eastAsia="en-US"/>
        </w:rPr>
        <mc:AlternateContent>
          <mc:Choice Requires="wps">
            <w:drawing>
              <wp:anchor distT="0" distB="0" distL="114300" distR="114300" simplePos="0" relativeHeight="251705856" behindDoc="0" locked="0" layoutInCell="1" allowOverlap="1" wp14:anchorId="5C782D71" wp14:editId="2DDD07BA">
                <wp:simplePos x="0" y="0"/>
                <wp:positionH relativeFrom="column">
                  <wp:posOffset>-335915</wp:posOffset>
                </wp:positionH>
                <wp:positionV relativeFrom="paragraph">
                  <wp:posOffset>73660</wp:posOffset>
                </wp:positionV>
                <wp:extent cx="685800" cy="337820"/>
                <wp:effectExtent l="0" t="0" r="254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79EA7B7" w14:textId="18898851" w:rsidR="0030712F" w:rsidRDefault="0030712F" w:rsidP="000A24AA">
                            <w:pPr>
                              <w:jc w:val="center"/>
                              <w:rPr>
                                <w:sz w:val="20"/>
                              </w:rPr>
                            </w:pPr>
                            <w:r>
                              <w:rPr>
                                <w:sz w:val="20"/>
                              </w:rPr>
                              <w:t>MP</w:t>
                            </w:r>
                          </w:p>
                          <w:p w14:paraId="111DB3F2" w14:textId="3B8D0F79" w:rsidR="0030712F" w:rsidRPr="001269F9" w:rsidRDefault="0030712F" w:rsidP="000A24AA">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3" type="#_x0000_t202" style="position:absolute;left:0;text-align:left;margin-left:-26.4pt;margin-top:5.8pt;width:54pt;height:26.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" filled="f">
                <v:textbox inset="0,0,0,0">
                  <w:txbxContent>
                    <w:p w14:paraId="179EA7B7" w14:textId="18898851" w:rsidR="0030712F" w:rsidRDefault="0030712F" w:rsidP="000A24AA">
                      <w:pPr>
                        <w:jc w:val="center"/>
                        <w:rPr>
                          <w:sz w:val="20"/>
                        </w:rPr>
                      </w:pPr>
                      <w:r>
                        <w:rPr>
                          <w:sz w:val="20"/>
                        </w:rPr>
                        <w:t>MP</w:t>
                      </w:r>
                    </w:p>
                    <w:p w14:paraId="111DB3F2" w14:textId="3B8D0F79" w:rsidR="0030712F" w:rsidRPr="001269F9" w:rsidRDefault="0030712F" w:rsidP="000A24AA">
                      <w:pPr>
                        <w:jc w:val="center"/>
                        <w:rPr>
                          <w:sz w:val="20"/>
                        </w:rPr>
                      </w:pPr>
                      <w:r>
                        <w:rPr>
                          <w:sz w:val="20"/>
                        </w:rPr>
                        <w:t>(3 slides)</w:t>
                      </w:r>
                    </w:p>
                  </w:txbxContent>
                </v:textbox>
              </v:shape>
            </w:pict>
          </mc:Fallback>
        </mc:AlternateContent>
      </w:r>
      <w:r w:rsidR="00501EB3" w:rsidRPr="00A80A02">
        <w:rPr>
          <w:rFonts w:cs="Arial"/>
        </w:rPr>
        <w:t>I.</w:t>
      </w:r>
      <w:r w:rsidR="00501EB3" w:rsidRPr="00A80A02">
        <w:rPr>
          <w:rFonts w:cs="Arial"/>
        </w:rPr>
        <w:tab/>
        <w:t xml:space="preserve">God established David’s kingdom to promote </w:t>
      </w:r>
      <w:r w:rsidR="00501EB3" w:rsidRPr="00A80A02">
        <w:rPr>
          <w:rFonts w:cs="Arial"/>
          <w:u w:val="single"/>
        </w:rPr>
        <w:t>temple</w:t>
      </w:r>
      <w:r w:rsidR="00501EB3" w:rsidRPr="00A80A02">
        <w:rPr>
          <w:rFonts w:cs="Arial"/>
        </w:rPr>
        <w:t xml:space="preserve"> </w:t>
      </w:r>
      <w:r w:rsidR="00501EB3" w:rsidRPr="00A80A02">
        <w:rPr>
          <w:rFonts w:cs="Arial"/>
          <w:u w:val="single"/>
        </w:rPr>
        <w:t>worship</w:t>
      </w:r>
      <w:r w:rsidR="00501EB3" w:rsidRPr="00A80A02">
        <w:rPr>
          <w:rFonts w:cs="Arial"/>
        </w:rPr>
        <w:t xml:space="preserve"> over idolatry.</w:t>
      </w:r>
    </w:p>
    <w:p w14:paraId="1E60B205" w14:textId="02EF6FC8" w:rsidR="00501EB3" w:rsidRPr="00FD7B79" w:rsidRDefault="00501EB3" w:rsidP="00501EB3">
      <w:pPr>
        <w:ind w:left="426"/>
        <w:rPr>
          <w:rFonts w:cs="Arial"/>
        </w:rPr>
      </w:pPr>
      <w:r>
        <w:rPr>
          <w:rFonts w:cs="Arial"/>
        </w:rPr>
        <w:t>[The L</w:t>
      </w:r>
      <w:r w:rsidRPr="00CC780B">
        <w:rPr>
          <w:rFonts w:cs="Arial"/>
          <w:sz w:val="20"/>
        </w:rPr>
        <w:t>ORD</w:t>
      </w:r>
      <w:r>
        <w:rPr>
          <w:rFonts w:cs="Arial"/>
        </w:rPr>
        <w:t xml:space="preserve"> exalted David because David exalted God.</w:t>
      </w:r>
      <w:r w:rsidRPr="00FD7B79">
        <w:rPr>
          <w:rFonts w:cs="Arial"/>
        </w:rPr>
        <w:t>]</w:t>
      </w:r>
    </w:p>
    <w:p w14:paraId="7E9A22D5" w14:textId="4BBFA5A4" w:rsidR="00501EB3" w:rsidRPr="0061084D" w:rsidRDefault="00213A4B" w:rsidP="00501EB3">
      <w:pPr>
        <w:pStyle w:val="Heading2"/>
      </w:pPr>
      <w:r w:rsidRPr="008B1F91">
        <w:rPr>
          <w:rFonts w:cs="Arial"/>
          <w:noProof/>
          <w:lang w:eastAsia="en-US"/>
        </w:rPr>
        <mc:AlternateContent>
          <mc:Choice Requires="wps">
            <w:drawing>
              <wp:anchor distT="0" distB="0" distL="114300" distR="114300" simplePos="0" relativeHeight="251707904" behindDoc="0" locked="0" layoutInCell="1" allowOverlap="1" wp14:anchorId="54B2C34A" wp14:editId="199CC277">
                <wp:simplePos x="0" y="0"/>
                <wp:positionH relativeFrom="column">
                  <wp:posOffset>-335915</wp:posOffset>
                </wp:positionH>
                <wp:positionV relativeFrom="paragraph">
                  <wp:posOffset>81915</wp:posOffset>
                </wp:positionV>
                <wp:extent cx="685800" cy="337820"/>
                <wp:effectExtent l="0" t="0" r="254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F970BD6" w14:textId="73795779" w:rsidR="0030712F" w:rsidRDefault="0030712F" w:rsidP="009211B5">
                            <w:pPr>
                              <w:jc w:val="center"/>
                              <w:rPr>
                                <w:sz w:val="20"/>
                              </w:rPr>
                            </w:pPr>
                            <w:r>
                              <w:rPr>
                                <w:sz w:val="20"/>
                              </w:rPr>
                              <w:t>1</w:t>
                            </w:r>
                          </w:p>
                          <w:p w14:paraId="174934A7" w14:textId="6E759959" w:rsidR="0030712F" w:rsidRPr="001269F9" w:rsidRDefault="0030712F" w:rsidP="009211B5">
                            <w:pPr>
                              <w:jc w:val="center"/>
                              <w:rPr>
                                <w:sz w:val="20"/>
                              </w:rPr>
                            </w:pPr>
                            <w:r>
                              <w:rPr>
                                <w:sz w:val="20"/>
                              </w:rPr>
                              <w:t>(7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4" type="#_x0000_t202" style="position:absolute;left:0;text-align:left;margin-left:-26.4pt;margin-top:6.45pt;width:54pt;height:26.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" filled="f">
                <v:textbox inset="0,0,0,0">
                  <w:txbxContent>
                    <w:p w14:paraId="3F970BD6" w14:textId="73795779" w:rsidR="0030712F" w:rsidRDefault="0030712F" w:rsidP="009211B5">
                      <w:pPr>
                        <w:jc w:val="center"/>
                        <w:rPr>
                          <w:sz w:val="20"/>
                        </w:rPr>
                      </w:pPr>
                      <w:r>
                        <w:rPr>
                          <w:sz w:val="20"/>
                        </w:rPr>
                        <w:t>1</w:t>
                      </w:r>
                    </w:p>
                    <w:p w14:paraId="174934A7" w14:textId="6E759959" w:rsidR="0030712F" w:rsidRPr="001269F9" w:rsidRDefault="0030712F" w:rsidP="009211B5">
                      <w:pPr>
                        <w:jc w:val="center"/>
                        <w:rPr>
                          <w:sz w:val="20"/>
                        </w:rPr>
                      </w:pPr>
                      <w:r>
                        <w:rPr>
                          <w:sz w:val="20"/>
                        </w:rPr>
                        <w:t>(7 slides)</w:t>
                      </w:r>
                    </w:p>
                  </w:txbxContent>
                </v:textbox>
              </v:shape>
            </w:pict>
          </mc:Fallback>
        </mc:AlternateContent>
      </w:r>
      <w:r w:rsidR="00501EB3" w:rsidRPr="0061084D">
        <w:t xml:space="preserve">The genealogy from Adam to 450 BC </w:t>
      </w:r>
      <w:r w:rsidR="00501EB3">
        <w:t>showed</w:t>
      </w:r>
      <w:r w:rsidR="00501EB3" w:rsidRPr="0061084D">
        <w:t xml:space="preserve"> </w:t>
      </w:r>
      <w:r w:rsidR="00501EB3">
        <w:t>David’s throne absent but</w:t>
      </w:r>
      <w:r w:rsidR="00501EB3" w:rsidRPr="0061084D">
        <w:t xml:space="preserve"> his line still present due to God’s grace (1 Chron 1–9).</w:t>
      </w:r>
    </w:p>
    <w:p w14:paraId="7A374E58" w14:textId="56F9E47E" w:rsidR="00501EB3" w:rsidRDefault="00501EB3" w:rsidP="00501EB3">
      <w:pPr>
        <w:pStyle w:val="Heading3"/>
      </w:pPr>
      <w:r w:rsidRPr="0061084D">
        <w:t>Genealogies back to Adam emphasizing David’s line taught that his throne was absent but his line still existed due to God’s grace even eight generations after the exile (1 Chron 1–3).</w:t>
      </w:r>
    </w:p>
    <w:p w14:paraId="36C587AC" w14:textId="77777777" w:rsidR="00501EB3" w:rsidRDefault="00501EB3" w:rsidP="00501EB3">
      <w:pPr>
        <w:pStyle w:val="Heading4"/>
        <w:rPr>
          <w:rFonts w:cs="Arial"/>
        </w:rPr>
      </w:pPr>
      <w:r w:rsidRPr="00FD7B79">
        <w:rPr>
          <w:rFonts w:cs="Arial"/>
          <w:u w:val="single"/>
        </w:rPr>
        <w:t>Background</w:t>
      </w:r>
      <w:r w:rsidRPr="00FD7B79">
        <w:rPr>
          <w:rFonts w:cs="Arial"/>
        </w:rPr>
        <w:t xml:space="preserve">: </w:t>
      </w:r>
      <w:r>
        <w:rPr>
          <w:rFonts w:cs="Arial"/>
        </w:rPr>
        <w:t>Chronicles doesn’t just rehash Israel’s history. It gives hope.</w:t>
      </w:r>
    </w:p>
    <w:p w14:paraId="52F29525" w14:textId="3088CB64" w:rsidR="00501EB3" w:rsidRDefault="00501EB3" w:rsidP="00501EB3">
      <w:pPr>
        <w:pStyle w:val="Heading5"/>
        <w:rPr>
          <w:rFonts w:cs="Arial"/>
        </w:rPr>
      </w:pPr>
      <w:r>
        <w:rPr>
          <w:rFonts w:cs="Arial"/>
        </w:rPr>
        <w:lastRenderedPageBreak/>
        <w:t xml:space="preserve">It was written </w:t>
      </w:r>
      <w:r w:rsidR="00475122">
        <w:rPr>
          <w:rFonts w:cs="Arial"/>
        </w:rPr>
        <w:t>about 12</w:t>
      </w:r>
      <w:r w:rsidR="002B18BF">
        <w:rPr>
          <w:rFonts w:cs="Arial"/>
        </w:rPr>
        <w:t>0</w:t>
      </w:r>
      <w:r>
        <w:rPr>
          <w:rFonts w:cs="Arial"/>
        </w:rPr>
        <w:t xml:space="preserve"> years after Kings to show that David’s line still existed among the people.</w:t>
      </w:r>
    </w:p>
    <w:p w14:paraId="3F50871B" w14:textId="77777777" w:rsidR="00501EB3" w:rsidRDefault="00501EB3" w:rsidP="00501EB3">
      <w:pPr>
        <w:pStyle w:val="Heading5"/>
        <w:rPr>
          <w:rFonts w:cs="Arial"/>
        </w:rPr>
      </w:pPr>
      <w:r>
        <w:rPr>
          <w:rFonts w:cs="Arial"/>
        </w:rPr>
        <w:t>Consider all that had transpired—the entire nation destroyed, the king and the people deported, living among the most idolatrous nation ever (Babylon), and worst of all that the temple system gone for generations with no sacrifices. Was there any hope?</w:t>
      </w:r>
    </w:p>
    <w:p w14:paraId="0F5BE869" w14:textId="77777777" w:rsidR="00501EB3" w:rsidRDefault="00501EB3" w:rsidP="00501EB3">
      <w:pPr>
        <w:pStyle w:val="Heading5"/>
        <w:rPr>
          <w:rFonts w:cs="Arial"/>
        </w:rPr>
      </w:pPr>
      <w:r>
        <w:rPr>
          <w:rFonts w:cs="Arial"/>
        </w:rPr>
        <w:t xml:space="preserve">The answer? Yes, there is always hope! Not only were David’s descendants among them, but the temple was soon rebuilt on its ancient spot! </w:t>
      </w:r>
    </w:p>
    <w:p w14:paraId="53EFB034" w14:textId="77777777" w:rsidR="00501EB3" w:rsidRDefault="00501EB3" w:rsidP="00501EB3">
      <w:pPr>
        <w:pStyle w:val="Heading5"/>
        <w:rPr>
          <w:rFonts w:cs="Arial"/>
        </w:rPr>
      </w:pPr>
      <w:r>
        <w:rPr>
          <w:rFonts w:cs="Arial"/>
        </w:rPr>
        <w:t>“They needed to be reminded that the Lord was with them and that they still had a glorious future because God was faithful to His covenants. The nation’s apostasy had brought it down, but the nation would rise again.”</w:t>
      </w:r>
      <w:r>
        <w:rPr>
          <w:rStyle w:val="FootnoteReference"/>
          <w:rFonts w:cs="Arial"/>
        </w:rPr>
        <w:footnoteReference w:id="1"/>
      </w:r>
    </w:p>
    <w:p w14:paraId="2E799123" w14:textId="092D5699" w:rsidR="007E17F4" w:rsidRDefault="007E17F4" w:rsidP="007E17F4">
      <w:pPr>
        <w:pStyle w:val="Heading5"/>
        <w:rPr>
          <w:rFonts w:cs="Arial"/>
        </w:rPr>
      </w:pPr>
      <w:r w:rsidRPr="00C202FB">
        <w:rPr>
          <w:rFonts w:cs="Arial"/>
        </w:rPr>
        <w:t xml:space="preserve">“All the books of the Bible, thus far, from Genesis to II Kings have pursued a chronological succession of events, right from Adam's creation to Judah's captivity; but now with the Chronicles we come to a writing which does not carry us forward . . . but goes back and reviews the whole story in order to derive and apply a vital lesson, namely, that </w:t>
      </w:r>
      <w:r w:rsidRPr="00C202FB">
        <w:rPr>
          <w:rFonts w:cs="Arial"/>
          <w:i/>
        </w:rPr>
        <w:t>the nation's response to God is the decisive factor in its history and destiny”</w:t>
      </w:r>
      <w:r w:rsidRPr="00C202FB">
        <w:rPr>
          <w:rFonts w:cs="Arial"/>
        </w:rPr>
        <w:t xml:space="preserve"> (J. Sidlow Baxter, 2:179).  Technically, 2 Chronicles 36:21-23 does carry the account forward, but these three verses cover only 48 more years to the return from exile under Cyrus.</w:t>
      </w:r>
    </w:p>
    <w:p w14:paraId="2D478D3D" w14:textId="77777777" w:rsidR="00501EB3" w:rsidRPr="00FD7B79" w:rsidRDefault="00501EB3" w:rsidP="00501EB3">
      <w:pPr>
        <w:pStyle w:val="Heading4"/>
        <w:rPr>
          <w:rFonts w:cs="Arial"/>
        </w:rPr>
      </w:pPr>
      <w:r w:rsidRPr="00FD7B79">
        <w:rPr>
          <w:rFonts w:cs="Arial"/>
          <w:u w:val="single"/>
        </w:rPr>
        <w:t>Need</w:t>
      </w:r>
      <w:r w:rsidRPr="00FD7B79">
        <w:rPr>
          <w:rFonts w:cs="Arial"/>
        </w:rPr>
        <w:t xml:space="preserve">: </w:t>
      </w:r>
      <w:r>
        <w:rPr>
          <w:rFonts w:cs="Arial"/>
        </w:rPr>
        <w:t>Are you firmly established in a shaky world? Do you also need reassurance?</w:t>
      </w:r>
    </w:p>
    <w:p w14:paraId="2D02288A" w14:textId="77777777" w:rsidR="00501EB3" w:rsidRDefault="00501EB3" w:rsidP="00501EB3">
      <w:pPr>
        <w:pStyle w:val="Heading5"/>
        <w:rPr>
          <w:rFonts w:cs="Arial"/>
        </w:rPr>
      </w:pPr>
      <w:r>
        <w:rPr>
          <w:rFonts w:cs="Arial"/>
        </w:rPr>
        <w:t>Imagine the opposition towards your faith—yet the Lord is with you as well!</w:t>
      </w:r>
    </w:p>
    <w:p w14:paraId="46DA05A2" w14:textId="4F906FA7" w:rsidR="00501EB3" w:rsidRDefault="00AA56C4" w:rsidP="00501EB3">
      <w:pPr>
        <w:pStyle w:val="Heading5"/>
        <w:rPr>
          <w:rFonts w:cs="Arial"/>
        </w:rPr>
      </w:pPr>
      <w:r w:rsidRPr="008B1F91">
        <w:rPr>
          <w:rFonts w:cs="Arial"/>
          <w:noProof/>
          <w:lang w:eastAsia="en-US"/>
        </w:rPr>
        <mc:AlternateContent>
          <mc:Choice Requires="wps">
            <w:drawing>
              <wp:anchor distT="0" distB="0" distL="114300" distR="114300" simplePos="0" relativeHeight="251678208" behindDoc="0" locked="0" layoutInCell="1" allowOverlap="1" wp14:anchorId="65961563" wp14:editId="17EE828A">
                <wp:simplePos x="0" y="0"/>
                <wp:positionH relativeFrom="column">
                  <wp:posOffset>-278765</wp:posOffset>
                </wp:positionH>
                <wp:positionV relativeFrom="paragraph">
                  <wp:posOffset>155575</wp:posOffset>
                </wp:positionV>
                <wp:extent cx="685800" cy="337820"/>
                <wp:effectExtent l="0" t="0" r="25400" b="1778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8A22A8C" w14:textId="625CBB1E" w:rsidR="0030712F" w:rsidRDefault="0030712F" w:rsidP="00D347DB">
                            <w:pPr>
                              <w:jc w:val="center"/>
                              <w:rPr>
                                <w:sz w:val="20"/>
                              </w:rPr>
                            </w:pPr>
                            <w:r>
                              <w:rPr>
                                <w:sz w:val="20"/>
                              </w:rPr>
                              <w:t>2-3</w:t>
                            </w:r>
                          </w:p>
                          <w:p w14:paraId="25705AEB" w14:textId="1A834E42" w:rsidR="0030712F" w:rsidRPr="001269F9" w:rsidRDefault="0030712F" w:rsidP="00D347DB">
                            <w:pPr>
                              <w:jc w:val="center"/>
                              <w:rPr>
                                <w:sz w:val="20"/>
                              </w:rPr>
                            </w:pPr>
                            <w:r>
                              <w:rPr>
                                <w:sz w:val="20"/>
                              </w:rPr>
                              <w:t>(10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5" type="#_x0000_t202" style="position:absolute;left:0;text-align:left;margin-left:-21.9pt;margin-top:12.25pt;width:54pt;height:26.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" filled="f">
                <v:textbox inset="0,0,0,0">
                  <w:txbxContent>
                    <w:p w14:paraId="28A22A8C" w14:textId="625CBB1E" w:rsidR="0030712F" w:rsidRDefault="0030712F" w:rsidP="00D347DB">
                      <w:pPr>
                        <w:jc w:val="center"/>
                        <w:rPr>
                          <w:sz w:val="20"/>
                        </w:rPr>
                      </w:pPr>
                      <w:r>
                        <w:rPr>
                          <w:sz w:val="20"/>
                        </w:rPr>
                        <w:t>2-3</w:t>
                      </w:r>
                    </w:p>
                    <w:p w14:paraId="25705AEB" w14:textId="1A834E42" w:rsidR="0030712F" w:rsidRPr="001269F9" w:rsidRDefault="0030712F" w:rsidP="00D347DB">
                      <w:pPr>
                        <w:jc w:val="center"/>
                        <w:rPr>
                          <w:sz w:val="20"/>
                        </w:rPr>
                      </w:pPr>
                      <w:r>
                        <w:rPr>
                          <w:sz w:val="20"/>
                        </w:rPr>
                        <w:t>(10 slides)</w:t>
                      </w:r>
                    </w:p>
                  </w:txbxContent>
                </v:textbox>
              </v:shape>
            </w:pict>
          </mc:Fallback>
        </mc:AlternateContent>
      </w:r>
      <w:r w:rsidR="00501EB3">
        <w:rPr>
          <w:rFonts w:cs="Arial"/>
        </w:rPr>
        <w:t>Our genealogy goes even farther than this one because it ultimately arrives at Jesus (Matt 1:1-17).</w:t>
      </w:r>
    </w:p>
    <w:p w14:paraId="1781E825" w14:textId="1D04AB24" w:rsidR="007E17F4" w:rsidRPr="00C202FB" w:rsidRDefault="007E17F4" w:rsidP="007E17F4">
      <w:pPr>
        <w:pStyle w:val="Heading5"/>
        <w:rPr>
          <w:rFonts w:cs="Arial"/>
        </w:rPr>
      </w:pPr>
      <w:r>
        <w:rPr>
          <w:rFonts w:cs="Arial"/>
        </w:rPr>
        <w:t>More specifically, our response must be one of worship! Chronicles teaches that we are truly established like David when we worship the true God.</w:t>
      </w:r>
    </w:p>
    <w:p w14:paraId="3516E6FA" w14:textId="572658D2" w:rsidR="00501EB3" w:rsidRPr="0061084D" w:rsidRDefault="00AA56C4" w:rsidP="00501EB3">
      <w:pPr>
        <w:pStyle w:val="Heading3"/>
      </w:pPr>
      <w:r w:rsidRPr="008B1F91">
        <w:rPr>
          <w:rFonts w:cs="Arial"/>
          <w:noProof/>
          <w:lang w:eastAsia="en-US"/>
        </w:rPr>
        <mc:AlternateContent>
          <mc:Choice Requires="wps">
            <w:drawing>
              <wp:anchor distT="0" distB="0" distL="114300" distR="114300" simplePos="0" relativeHeight="251679232" behindDoc="0" locked="0" layoutInCell="1" allowOverlap="1" wp14:anchorId="50CD03FC" wp14:editId="34E6DE64">
                <wp:simplePos x="0" y="0"/>
                <wp:positionH relativeFrom="column">
                  <wp:posOffset>-278765</wp:posOffset>
                </wp:positionH>
                <wp:positionV relativeFrom="paragraph">
                  <wp:posOffset>13970</wp:posOffset>
                </wp:positionV>
                <wp:extent cx="685800" cy="337820"/>
                <wp:effectExtent l="0" t="0" r="254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FB85B7B" w14:textId="09549F90" w:rsidR="0030712F" w:rsidRDefault="0030712F" w:rsidP="00AA56C4">
                            <w:pPr>
                              <w:jc w:val="center"/>
                              <w:rPr>
                                <w:sz w:val="20"/>
                              </w:rPr>
                            </w:pPr>
                            <w:r>
                              <w:rPr>
                                <w:sz w:val="20"/>
                              </w:rPr>
                              <w:t>4-8</w:t>
                            </w:r>
                          </w:p>
                          <w:p w14:paraId="2A07D3C9" w14:textId="0E7A0D1D" w:rsidR="0030712F" w:rsidRPr="001269F9" w:rsidRDefault="0030712F" w:rsidP="00AA56C4">
                            <w:pPr>
                              <w:jc w:val="center"/>
                              <w:rPr>
                                <w:sz w:val="20"/>
                              </w:rPr>
                            </w:pPr>
                            <w:r>
                              <w:rPr>
                                <w:sz w:val="20"/>
                              </w:rPr>
                              <w:t>(15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6" type="#_x0000_t202" style="position:absolute;left:0;text-align:left;margin-left:-21.9pt;margin-top:1.1pt;width:54pt;height:26.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" filled="f">
                <v:textbox inset="0,0,0,0">
                  <w:txbxContent>
                    <w:p w14:paraId="0FB85B7B" w14:textId="09549F90" w:rsidR="0030712F" w:rsidRDefault="0030712F" w:rsidP="00AA56C4">
                      <w:pPr>
                        <w:jc w:val="center"/>
                        <w:rPr>
                          <w:sz w:val="20"/>
                        </w:rPr>
                      </w:pPr>
                      <w:r>
                        <w:rPr>
                          <w:sz w:val="20"/>
                        </w:rPr>
                        <w:t>4-8</w:t>
                      </w:r>
                    </w:p>
                    <w:p w14:paraId="2A07D3C9" w14:textId="0E7A0D1D" w:rsidR="0030712F" w:rsidRPr="001269F9" w:rsidRDefault="0030712F" w:rsidP="00AA56C4">
                      <w:pPr>
                        <w:jc w:val="center"/>
                        <w:rPr>
                          <w:sz w:val="20"/>
                        </w:rPr>
                      </w:pPr>
                      <w:r>
                        <w:rPr>
                          <w:sz w:val="20"/>
                        </w:rPr>
                        <w:t>(15 slides)</w:t>
                      </w:r>
                    </w:p>
                  </w:txbxContent>
                </v:textbox>
              </v:shape>
            </w:pict>
          </mc:Fallback>
        </mc:AlternateContent>
      </w:r>
      <w:r w:rsidR="00501EB3" w:rsidRPr="0061084D">
        <w:t>Genealogies of the 12 tribes emphasized Judah (4:1-23), Benjamin, and Levi (6:3-80) to remind Israel to respect the Davidic and priestly lines (1 Chron 4–8).</w:t>
      </w:r>
    </w:p>
    <w:p w14:paraId="4295E50F" w14:textId="77777777" w:rsidR="00E443D0" w:rsidRDefault="00E443D0" w:rsidP="00E443D0">
      <w:pPr>
        <w:pStyle w:val="Heading4"/>
        <w:rPr>
          <w:rFonts w:cs="Arial"/>
        </w:rPr>
      </w:pPr>
      <w:r>
        <w:rPr>
          <w:rFonts w:cs="Arial"/>
        </w:rPr>
        <w:t>By the time we get to Chronicles, the nation had been judged, sent into exile and returned to the land. Yet the question remained: Had the Jews learned the lessons from history? Were they committed to be the people of God or once again get caught up in idolatry?</w:t>
      </w:r>
    </w:p>
    <w:p w14:paraId="0B813FBA" w14:textId="77777777" w:rsidR="00E443D0" w:rsidRDefault="00E443D0" w:rsidP="00E443D0">
      <w:pPr>
        <w:pStyle w:val="Heading4"/>
        <w:rPr>
          <w:rFonts w:cs="Arial"/>
        </w:rPr>
      </w:pPr>
      <w:r>
        <w:rPr>
          <w:rFonts w:cs="Arial"/>
        </w:rPr>
        <w:t>We learn from parallel accounts at this time (such as Ezra 1–6, Haggai and Zechariah) that they still struggled with some key problems:</w:t>
      </w:r>
    </w:p>
    <w:p w14:paraId="78767CC9" w14:textId="77777777" w:rsidR="00E443D0" w:rsidRDefault="00E443D0" w:rsidP="00E443D0">
      <w:pPr>
        <w:pStyle w:val="Heading5"/>
        <w:rPr>
          <w:rFonts w:cs="Arial"/>
        </w:rPr>
      </w:pPr>
      <w:r>
        <w:rPr>
          <w:rFonts w:cs="Arial"/>
        </w:rPr>
        <w:t>The brave Jews who returned to Jerusalem from modern-day Iraq came back to a “city” with broken down walls, little infrastructure, no homes for them to live in, and fields that needed to be plowed again so they could even have food.</w:t>
      </w:r>
    </w:p>
    <w:p w14:paraId="749E3064" w14:textId="77777777" w:rsidR="00E443D0" w:rsidRDefault="00E443D0" w:rsidP="00E443D0">
      <w:pPr>
        <w:pStyle w:val="Heading5"/>
        <w:rPr>
          <w:rFonts w:cs="Arial"/>
        </w:rPr>
      </w:pPr>
      <w:r>
        <w:rPr>
          <w:rFonts w:cs="Arial"/>
        </w:rPr>
        <w:t>No more kings of Israel ruled on the throne in Jerusalem. Instead, they had to submit to their Persian overlords.</w:t>
      </w:r>
    </w:p>
    <w:p w14:paraId="73B35274" w14:textId="77777777" w:rsidR="00E443D0" w:rsidRDefault="00E443D0" w:rsidP="00E443D0">
      <w:pPr>
        <w:pStyle w:val="Heading5"/>
        <w:rPr>
          <w:rFonts w:cs="Arial"/>
        </w:rPr>
      </w:pPr>
      <w:r>
        <w:rPr>
          <w:rFonts w:cs="Arial"/>
        </w:rPr>
        <w:t>A new group of people just to the north called Samaritans had resulted from intermarriage of Jews and other conquered peoples brought into the land. Another 100 years later they also struggled with intermarriage with pagans (Ezra 9; Neh 10).</w:t>
      </w:r>
    </w:p>
    <w:p w14:paraId="416F1C29" w14:textId="166D630D" w:rsidR="00E443D0" w:rsidRDefault="00E443D0" w:rsidP="00E443D0">
      <w:pPr>
        <w:pStyle w:val="Heading5"/>
        <w:rPr>
          <w:rFonts w:cs="Arial"/>
        </w:rPr>
      </w:pPr>
      <w:r>
        <w:rPr>
          <w:rFonts w:cs="Arial"/>
        </w:rPr>
        <w:lastRenderedPageBreak/>
        <w:t>The remnant of Judah misplaced priorities by building their paneled homes instead of rebuilding the house of the L</w:t>
      </w:r>
      <w:r w:rsidRPr="00366066">
        <w:rPr>
          <w:rFonts w:cs="Arial"/>
          <w:sz w:val="20"/>
        </w:rPr>
        <w:t>ORD</w:t>
      </w:r>
      <w:r>
        <w:rPr>
          <w:rFonts w:cs="Arial"/>
        </w:rPr>
        <w:t xml:space="preserve"> (Haggai 1:6)</w:t>
      </w:r>
    </w:p>
    <w:p w14:paraId="5E9819A6" w14:textId="77777777" w:rsidR="00E443D0" w:rsidRDefault="00E443D0" w:rsidP="00E443D0">
      <w:pPr>
        <w:pStyle w:val="Heading5"/>
        <w:rPr>
          <w:rFonts w:cs="Arial"/>
        </w:rPr>
      </w:pPr>
      <w:r>
        <w:rPr>
          <w:rFonts w:cs="Arial"/>
        </w:rPr>
        <w:t>When the temple was finally finished 20 years later, it was a far cry from the glory of Solomon’s temple (Hag 2:3).</w:t>
      </w:r>
    </w:p>
    <w:p w14:paraId="0C1CDD75" w14:textId="77777777" w:rsidR="00E443D0" w:rsidRPr="00FD7B79" w:rsidRDefault="00E443D0" w:rsidP="00E443D0">
      <w:pPr>
        <w:pStyle w:val="Heading5"/>
        <w:rPr>
          <w:rFonts w:cs="Arial"/>
        </w:rPr>
      </w:pPr>
      <w:r>
        <w:rPr>
          <w:rFonts w:cs="Arial"/>
        </w:rPr>
        <w:t>The grand kingdom promised by the prophets certainly hadn’t arrived yet! No doubt they were tempted towards discouragement.</w:t>
      </w:r>
    </w:p>
    <w:p w14:paraId="4AA7D777" w14:textId="18170C78" w:rsidR="00501EB3" w:rsidRDefault="00AA56C4" w:rsidP="00501EB3">
      <w:pPr>
        <w:pStyle w:val="Heading3"/>
      </w:pPr>
      <w:r w:rsidRPr="008B1F91">
        <w:rPr>
          <w:rFonts w:cs="Arial"/>
          <w:noProof/>
          <w:lang w:eastAsia="en-US"/>
        </w:rPr>
        <mc:AlternateContent>
          <mc:Choice Requires="wps">
            <w:drawing>
              <wp:anchor distT="0" distB="0" distL="114300" distR="114300" simplePos="0" relativeHeight="251680256" behindDoc="0" locked="0" layoutInCell="1" allowOverlap="1" wp14:anchorId="07575E86" wp14:editId="600E2B64">
                <wp:simplePos x="0" y="0"/>
                <wp:positionH relativeFrom="column">
                  <wp:posOffset>-278765</wp:posOffset>
                </wp:positionH>
                <wp:positionV relativeFrom="paragraph">
                  <wp:posOffset>88900</wp:posOffset>
                </wp:positionV>
                <wp:extent cx="685800" cy="337820"/>
                <wp:effectExtent l="0" t="0" r="254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B31B63E" w14:textId="547FC962" w:rsidR="0030712F" w:rsidRDefault="0030712F" w:rsidP="00D347DB">
                            <w:pPr>
                              <w:jc w:val="center"/>
                              <w:rPr>
                                <w:sz w:val="20"/>
                              </w:rPr>
                            </w:pPr>
                            <w:r>
                              <w:rPr>
                                <w:sz w:val="20"/>
                              </w:rPr>
                              <w:t>9</w:t>
                            </w:r>
                          </w:p>
                          <w:p w14:paraId="0FDAB5DE" w14:textId="455D963C" w:rsidR="0030712F" w:rsidRPr="001269F9" w:rsidRDefault="0030712F"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7" type="#_x0000_t202" style="position:absolute;left:0;text-align:left;margin-left:-21.9pt;margin-top:7pt;width:54pt;height:26.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" filled="f">
                <v:textbox inset="0,0,0,0">
                  <w:txbxContent>
                    <w:p w14:paraId="2B31B63E" w14:textId="547FC962" w:rsidR="0030712F" w:rsidRDefault="0030712F" w:rsidP="00D347DB">
                      <w:pPr>
                        <w:jc w:val="center"/>
                        <w:rPr>
                          <w:sz w:val="20"/>
                        </w:rPr>
                      </w:pPr>
                      <w:r>
                        <w:rPr>
                          <w:sz w:val="20"/>
                        </w:rPr>
                        <w:t>9</w:t>
                      </w:r>
                    </w:p>
                    <w:p w14:paraId="0FDAB5DE" w14:textId="455D963C" w:rsidR="0030712F" w:rsidRPr="001269F9" w:rsidRDefault="0030712F" w:rsidP="00D347DB">
                      <w:pPr>
                        <w:jc w:val="center"/>
                        <w:rPr>
                          <w:sz w:val="20"/>
                        </w:rPr>
                      </w:pPr>
                      <w:r>
                        <w:rPr>
                          <w:sz w:val="20"/>
                        </w:rPr>
                        <w:t>(3 slides)</w:t>
                      </w:r>
                    </w:p>
                  </w:txbxContent>
                </v:textbox>
              </v:shape>
            </w:pict>
          </mc:Fallback>
        </mc:AlternateContent>
      </w:r>
      <w:r w:rsidR="00501EB3" w:rsidRPr="0061084D">
        <w:t>The genealogy of priests and Levites close to the time of the compiler emphasized the legitimate priesthood required to worship the L</w:t>
      </w:r>
      <w:r w:rsidR="00501EB3" w:rsidRPr="00EA04F2">
        <w:rPr>
          <w:sz w:val="18"/>
        </w:rPr>
        <w:t>ORD</w:t>
      </w:r>
      <w:r w:rsidR="00501EB3" w:rsidRPr="0061084D">
        <w:t xml:space="preserve"> (9:1-34).</w:t>
      </w:r>
    </w:p>
    <w:p w14:paraId="2401D77C" w14:textId="608BE0AB" w:rsidR="00501EB3" w:rsidRDefault="00501EB3" w:rsidP="00501EB3">
      <w:pPr>
        <w:pStyle w:val="Heading4"/>
      </w:pPr>
      <w:r>
        <w:t>Priests needed to descend directly from Aaron, so here Israel was instructed that the actual, legitimate priestly line was among them as well as the kingly line.</w:t>
      </w:r>
    </w:p>
    <w:p w14:paraId="75B46F0F" w14:textId="7136D829" w:rsidR="00501EB3" w:rsidRPr="0061084D" w:rsidRDefault="00AA56C4" w:rsidP="00501EB3">
      <w:pPr>
        <w:pStyle w:val="Heading4"/>
      </w:pPr>
      <w:r w:rsidRPr="008B1F91">
        <w:rPr>
          <w:rFonts w:cs="Arial"/>
          <w:noProof/>
          <w:lang w:eastAsia="en-US"/>
        </w:rPr>
        <mc:AlternateContent>
          <mc:Choice Requires="wps">
            <w:drawing>
              <wp:anchor distT="0" distB="0" distL="114300" distR="114300" simplePos="0" relativeHeight="251681280" behindDoc="0" locked="0" layoutInCell="1" allowOverlap="1" wp14:anchorId="37C75BEE" wp14:editId="4527E848">
                <wp:simplePos x="0" y="0"/>
                <wp:positionH relativeFrom="column">
                  <wp:posOffset>-278765</wp:posOffset>
                </wp:positionH>
                <wp:positionV relativeFrom="paragraph">
                  <wp:posOffset>175260</wp:posOffset>
                </wp:positionV>
                <wp:extent cx="685800" cy="337820"/>
                <wp:effectExtent l="0" t="0" r="254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E630F52" w14:textId="1363DC4E" w:rsidR="0030712F" w:rsidRDefault="0030712F" w:rsidP="00D347DB">
                            <w:pPr>
                              <w:jc w:val="center"/>
                              <w:rPr>
                                <w:sz w:val="20"/>
                              </w:rPr>
                            </w:pPr>
                            <w:r>
                              <w:rPr>
                                <w:sz w:val="20"/>
                              </w:rPr>
                              <w:t>USA</w:t>
                            </w:r>
                          </w:p>
                          <w:p w14:paraId="4D6AC066" w14:textId="7907483E" w:rsidR="0030712F" w:rsidRPr="001269F9" w:rsidRDefault="0030712F" w:rsidP="00D347DB">
                            <w:pPr>
                              <w:jc w:val="center"/>
                              <w:rPr>
                                <w:sz w:val="20"/>
                              </w:rPr>
                            </w:pPr>
                            <w:r>
                              <w:rPr>
                                <w:sz w:val="20"/>
                              </w:rPr>
                              <w:t>(12 slides0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8" type="#_x0000_t202" style="position:absolute;left:0;text-align:left;margin-left:-21.9pt;margin-top:13.8pt;width:54pt;height:26.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" filled="f">
                <v:textbox inset="0,0,0,0">
                  <w:txbxContent>
                    <w:p w14:paraId="1E630F52" w14:textId="1363DC4E" w:rsidR="0030712F" w:rsidRDefault="0030712F" w:rsidP="00D347DB">
                      <w:pPr>
                        <w:jc w:val="center"/>
                        <w:rPr>
                          <w:sz w:val="20"/>
                        </w:rPr>
                      </w:pPr>
                      <w:r>
                        <w:rPr>
                          <w:sz w:val="20"/>
                        </w:rPr>
                        <w:t>USA</w:t>
                      </w:r>
                    </w:p>
                    <w:p w14:paraId="4D6AC066" w14:textId="7907483E" w:rsidR="0030712F" w:rsidRPr="001269F9" w:rsidRDefault="0030712F" w:rsidP="00D347DB">
                      <w:pPr>
                        <w:jc w:val="center"/>
                        <w:rPr>
                          <w:sz w:val="20"/>
                        </w:rPr>
                      </w:pPr>
                      <w:r>
                        <w:rPr>
                          <w:sz w:val="20"/>
                        </w:rPr>
                        <w:t>(12 slides0</w:t>
                      </w:r>
                    </w:p>
                  </w:txbxContent>
                </v:textbox>
              </v:shape>
            </w:pict>
          </mc:Fallback>
        </mc:AlternateContent>
      </w:r>
      <w:r w:rsidR="00501EB3">
        <w:t>God always preserves us to worship him. We may not have all the perks of freedom to worship, but we can always still worship.</w:t>
      </w:r>
      <w:r>
        <w:t xml:space="preserve"> The founding of the USA is an example of God preserving Christians to worship him.</w:t>
      </w:r>
    </w:p>
    <w:p w14:paraId="26158970" w14:textId="77777777" w:rsidR="00501EB3" w:rsidRPr="0061084D" w:rsidRDefault="00501EB3" w:rsidP="00501EB3">
      <w:pPr>
        <w:pStyle w:val="Heading3"/>
      </w:pPr>
      <w:r w:rsidRPr="0061084D">
        <w:t>The genealogy of Saul repeats 8:29-40 almost identically to introduce the death of Saul and succession of David that immediately follows (9:35-44).</w:t>
      </w:r>
    </w:p>
    <w:p w14:paraId="1A90BC13" w14:textId="65C9DF96" w:rsidR="004177ED" w:rsidRPr="0061084D" w:rsidRDefault="00834C68" w:rsidP="004177ED">
      <w:pPr>
        <w:pStyle w:val="Heading2"/>
      </w:pPr>
      <w:r w:rsidRPr="008B1F91">
        <w:rPr>
          <w:rFonts w:cs="Arial"/>
          <w:noProof/>
          <w:lang w:eastAsia="en-US"/>
        </w:rPr>
        <mc:AlternateContent>
          <mc:Choice Requires="wps">
            <w:drawing>
              <wp:anchor distT="0" distB="0" distL="114300" distR="114300" simplePos="0" relativeHeight="251683328" behindDoc="0" locked="0" layoutInCell="1" allowOverlap="1" wp14:anchorId="53C9A3F9" wp14:editId="0029B660">
                <wp:simplePos x="0" y="0"/>
                <wp:positionH relativeFrom="column">
                  <wp:posOffset>-278765</wp:posOffset>
                </wp:positionH>
                <wp:positionV relativeFrom="paragraph">
                  <wp:posOffset>39370</wp:posOffset>
                </wp:positionV>
                <wp:extent cx="685800" cy="337820"/>
                <wp:effectExtent l="0" t="0" r="25400" b="177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68050AF" w14:textId="2503860E" w:rsidR="0030712F" w:rsidRDefault="0030712F" w:rsidP="00D347DB">
                            <w:pPr>
                              <w:jc w:val="center"/>
                              <w:rPr>
                                <w:sz w:val="20"/>
                              </w:rPr>
                            </w:pPr>
                            <w:r>
                              <w:rPr>
                                <w:sz w:val="20"/>
                              </w:rPr>
                              <w:t>10</w:t>
                            </w:r>
                          </w:p>
                          <w:p w14:paraId="5CE7004E" w14:textId="133A9923" w:rsidR="0030712F" w:rsidRPr="001269F9" w:rsidRDefault="0030712F" w:rsidP="00D347DB">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9" type="#_x0000_t202" style="position:absolute;left:0;text-align:left;margin-left:-21.9pt;margin-top:3.1pt;width:54pt;height:26.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" filled="f">
                <v:textbox inset="0,0,0,0">
                  <w:txbxContent>
                    <w:p w14:paraId="468050AF" w14:textId="2503860E" w:rsidR="0030712F" w:rsidRDefault="0030712F" w:rsidP="00D347DB">
                      <w:pPr>
                        <w:jc w:val="center"/>
                        <w:rPr>
                          <w:sz w:val="20"/>
                        </w:rPr>
                      </w:pPr>
                      <w:r>
                        <w:rPr>
                          <w:sz w:val="20"/>
                        </w:rPr>
                        <w:t>10</w:t>
                      </w:r>
                    </w:p>
                    <w:p w14:paraId="5CE7004E" w14:textId="133A9923" w:rsidR="0030712F" w:rsidRPr="001269F9" w:rsidRDefault="0030712F" w:rsidP="00D347DB">
                      <w:pPr>
                        <w:jc w:val="center"/>
                        <w:rPr>
                          <w:sz w:val="20"/>
                        </w:rPr>
                      </w:pPr>
                      <w:r>
                        <w:rPr>
                          <w:sz w:val="20"/>
                        </w:rPr>
                        <w:t>(4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684352" behindDoc="0" locked="0" layoutInCell="1" allowOverlap="1" wp14:anchorId="347CF807" wp14:editId="65B9B4E8">
                <wp:simplePos x="0" y="0"/>
                <wp:positionH relativeFrom="column">
                  <wp:posOffset>-279400</wp:posOffset>
                </wp:positionH>
                <wp:positionV relativeFrom="paragraph">
                  <wp:posOffset>2098675</wp:posOffset>
                </wp:positionV>
                <wp:extent cx="685800" cy="337820"/>
                <wp:effectExtent l="0" t="0" r="254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87CC760" w14:textId="325B96C0" w:rsidR="0030712F" w:rsidRDefault="0030712F" w:rsidP="00D347DB">
                            <w:pPr>
                              <w:jc w:val="center"/>
                              <w:rPr>
                                <w:sz w:val="20"/>
                              </w:rPr>
                            </w:pPr>
                            <w:r>
                              <w:rPr>
                                <w:sz w:val="20"/>
                              </w:rPr>
                              <w:t>13</w:t>
                            </w:r>
                          </w:p>
                          <w:p w14:paraId="65596A9B" w14:textId="7EB30070" w:rsidR="0030712F" w:rsidRPr="001269F9" w:rsidRDefault="0030712F"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0" type="#_x0000_t202" style="position:absolute;left:0;text-align:left;margin-left:-21.95pt;margin-top:165.25pt;width:54pt;height:26.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" filled="f">
                <v:textbox inset="0,0,0,0">
                  <w:txbxContent>
                    <w:p w14:paraId="087CC760" w14:textId="325B96C0" w:rsidR="0030712F" w:rsidRDefault="0030712F" w:rsidP="00D347DB">
                      <w:pPr>
                        <w:jc w:val="center"/>
                        <w:rPr>
                          <w:sz w:val="20"/>
                        </w:rPr>
                      </w:pPr>
                      <w:r>
                        <w:rPr>
                          <w:sz w:val="20"/>
                        </w:rPr>
                        <w:t>13</w:t>
                      </w:r>
                    </w:p>
                    <w:p w14:paraId="65596A9B" w14:textId="7EB30070" w:rsidR="0030712F" w:rsidRPr="001269F9" w:rsidRDefault="0030712F" w:rsidP="00D347DB">
                      <w:pPr>
                        <w:jc w:val="center"/>
                        <w:rPr>
                          <w:sz w:val="20"/>
                        </w:rPr>
                      </w:pPr>
                      <w:r>
                        <w:rPr>
                          <w:sz w:val="20"/>
                        </w:rPr>
                        <w:t>(3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686400" behindDoc="0" locked="0" layoutInCell="1" allowOverlap="1" wp14:anchorId="0C093694" wp14:editId="6F05530D">
                <wp:simplePos x="0" y="0"/>
                <wp:positionH relativeFrom="column">
                  <wp:posOffset>-279400</wp:posOffset>
                </wp:positionH>
                <wp:positionV relativeFrom="paragraph">
                  <wp:posOffset>4956175</wp:posOffset>
                </wp:positionV>
                <wp:extent cx="685800" cy="337820"/>
                <wp:effectExtent l="0" t="0" r="254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B499C88" w14:textId="049CAC0B" w:rsidR="0030712F" w:rsidRDefault="0030712F" w:rsidP="00D347DB">
                            <w:pPr>
                              <w:jc w:val="center"/>
                              <w:rPr>
                                <w:sz w:val="20"/>
                              </w:rPr>
                            </w:pPr>
                            <w:r>
                              <w:rPr>
                                <w:sz w:val="20"/>
                              </w:rPr>
                              <w:t>21</w:t>
                            </w:r>
                          </w:p>
                          <w:p w14:paraId="0FF6A821" w14:textId="3078BE63" w:rsidR="0030712F" w:rsidRPr="001269F9" w:rsidRDefault="0030712F" w:rsidP="00D347DB">
                            <w:pPr>
                              <w:jc w:val="center"/>
                              <w:rPr>
                                <w:sz w:val="20"/>
                              </w:rPr>
                            </w:pPr>
                            <w:r>
                              <w:rPr>
                                <w:sz w:val="20"/>
                              </w:rPr>
                              <w:t>(8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1" type="#_x0000_t202" style="position:absolute;left:0;text-align:left;margin-left:-21.95pt;margin-top:390.25pt;width:54pt;height:26.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" filled="f">
                <v:textbox inset="0,0,0,0">
                  <w:txbxContent>
                    <w:p w14:paraId="5B499C88" w14:textId="049CAC0B" w:rsidR="0030712F" w:rsidRDefault="0030712F" w:rsidP="00D347DB">
                      <w:pPr>
                        <w:jc w:val="center"/>
                        <w:rPr>
                          <w:sz w:val="20"/>
                        </w:rPr>
                      </w:pPr>
                      <w:r>
                        <w:rPr>
                          <w:sz w:val="20"/>
                        </w:rPr>
                        <w:t>21</w:t>
                      </w:r>
                    </w:p>
                    <w:p w14:paraId="0FF6A821" w14:textId="3078BE63" w:rsidR="0030712F" w:rsidRPr="001269F9" w:rsidRDefault="0030712F" w:rsidP="00D347DB">
                      <w:pPr>
                        <w:jc w:val="center"/>
                        <w:rPr>
                          <w:sz w:val="20"/>
                        </w:rPr>
                      </w:pPr>
                      <w:r>
                        <w:rPr>
                          <w:sz w:val="20"/>
                        </w:rPr>
                        <w:t>(8 slides)</w:t>
                      </w:r>
                    </w:p>
                  </w:txbxContent>
                </v:textbox>
              </v:shape>
            </w:pict>
          </mc:Fallback>
        </mc:AlternateContent>
      </w:r>
      <w:r w:rsidR="004177ED">
        <w:rPr>
          <w:rFonts w:cs="Arial"/>
        </w:rPr>
        <w:t xml:space="preserve">God </w:t>
      </w:r>
      <w:r w:rsidR="004177ED">
        <w:t>blessed David so Israel would imitate his</w:t>
      </w:r>
      <w:r w:rsidR="004177ED" w:rsidRPr="0061084D">
        <w:t xml:space="preserve"> passion </w:t>
      </w:r>
      <w:r w:rsidR="004177ED">
        <w:t>for temple worship</w:t>
      </w:r>
      <w:r w:rsidR="004177ED" w:rsidRPr="0061084D">
        <w:t xml:space="preserve"> (1 Chron 10–29).</w:t>
      </w:r>
    </w:p>
    <w:p w14:paraId="5BCE1C71" w14:textId="77777777" w:rsidR="00501EB3" w:rsidRPr="0061084D" w:rsidRDefault="00501EB3" w:rsidP="00501EB3">
      <w:pPr>
        <w:pStyle w:val="Heading3"/>
      </w:pPr>
      <w:r w:rsidRPr="00E56579">
        <w:rPr>
          <w:i/>
        </w:rPr>
        <w:t>God made David king</w:t>
      </w:r>
      <w:r w:rsidRPr="0061084D">
        <w:t xml:space="preserve"> after </w:t>
      </w:r>
      <w:r>
        <w:t xml:space="preserve">God removed </w:t>
      </w:r>
      <w:r w:rsidRPr="0061084D">
        <w:t>Saul as unfit for the kingship to show David as the ideal king (1 Chron 10–12).</w:t>
      </w:r>
    </w:p>
    <w:p w14:paraId="69391BD8" w14:textId="77777777" w:rsidR="005D11DD" w:rsidRPr="005D11DD" w:rsidRDefault="005D11DD" w:rsidP="005D11DD">
      <w:pPr>
        <w:pStyle w:val="Heading4"/>
      </w:pPr>
      <w:r w:rsidRPr="005D11DD">
        <w:t>Saul’s shameful death contrasts with David’s exaltation as the Messianic ideal, upon whom the rest of Chronicles is based (1 Chron 10).</w:t>
      </w:r>
    </w:p>
    <w:p w14:paraId="4EEE250E" w14:textId="7FDB8789" w:rsidR="005D11DD" w:rsidRPr="005D11DD" w:rsidRDefault="00AA56C4" w:rsidP="005D11DD">
      <w:pPr>
        <w:pStyle w:val="Heading4"/>
      </w:pPr>
      <w:r w:rsidRPr="008B1F91">
        <w:rPr>
          <w:rFonts w:cs="Arial"/>
          <w:noProof/>
          <w:lang w:eastAsia="en-US"/>
        </w:rPr>
        <mc:AlternateContent>
          <mc:Choice Requires="wps">
            <w:drawing>
              <wp:anchor distT="0" distB="0" distL="114300" distR="114300" simplePos="0" relativeHeight="251709952" behindDoc="0" locked="0" layoutInCell="1" allowOverlap="1" wp14:anchorId="23EBA1F6" wp14:editId="21B11257">
                <wp:simplePos x="0" y="0"/>
                <wp:positionH relativeFrom="column">
                  <wp:posOffset>-278765</wp:posOffset>
                </wp:positionH>
                <wp:positionV relativeFrom="paragraph">
                  <wp:posOffset>201930</wp:posOffset>
                </wp:positionV>
                <wp:extent cx="685800" cy="337820"/>
                <wp:effectExtent l="0" t="0" r="25400" b="1778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AB293C4" w14:textId="5C687F82" w:rsidR="0030712F" w:rsidRDefault="0030712F" w:rsidP="00D347DB">
                            <w:pPr>
                              <w:jc w:val="center"/>
                              <w:rPr>
                                <w:sz w:val="20"/>
                              </w:rPr>
                            </w:pPr>
                            <w:r>
                              <w:rPr>
                                <w:sz w:val="20"/>
                              </w:rPr>
                              <w:t>11-12</w:t>
                            </w:r>
                          </w:p>
                          <w:p w14:paraId="5324FE2E" w14:textId="3B9643AB" w:rsidR="0030712F" w:rsidRPr="001269F9" w:rsidRDefault="0030712F"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2" type="#_x0000_t202" style="position:absolute;left:0;text-align:left;margin-left:-21.9pt;margin-top:15.9pt;width:54pt;height:26.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Oio30CAAAH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" filled="f">
                <v:textbox inset="0,0,0,0">
                  <w:txbxContent>
                    <w:p w14:paraId="0AB293C4" w14:textId="5C687F82" w:rsidR="0030712F" w:rsidRDefault="0030712F" w:rsidP="00D347DB">
                      <w:pPr>
                        <w:jc w:val="center"/>
                        <w:rPr>
                          <w:sz w:val="20"/>
                        </w:rPr>
                      </w:pPr>
                      <w:r>
                        <w:rPr>
                          <w:sz w:val="20"/>
                        </w:rPr>
                        <w:t>11-12</w:t>
                      </w:r>
                    </w:p>
                    <w:p w14:paraId="5324FE2E" w14:textId="3B9643AB" w:rsidR="0030712F" w:rsidRPr="001269F9" w:rsidRDefault="0030712F" w:rsidP="00D347DB">
                      <w:pPr>
                        <w:jc w:val="center"/>
                        <w:rPr>
                          <w:sz w:val="20"/>
                        </w:rPr>
                      </w:pPr>
                      <w:r>
                        <w:rPr>
                          <w:sz w:val="20"/>
                        </w:rPr>
                        <w:t>(3 slides)</w:t>
                      </w:r>
                    </w:p>
                  </w:txbxContent>
                </v:textbox>
              </v:shape>
            </w:pict>
          </mc:Fallback>
        </mc:AlternateContent>
      </w:r>
      <w:r w:rsidR="005D11DD" w:rsidRPr="005D11DD">
        <w:t>David's best warriors who secured his kingdom and Jerusalem are listed to show that David as a near ideal king could rally strong support from his men (1 Chron 11–12).</w:t>
      </w:r>
    </w:p>
    <w:p w14:paraId="0D2607ED" w14:textId="77777777" w:rsidR="00501EB3" w:rsidRPr="0061084D" w:rsidRDefault="00501EB3" w:rsidP="00501EB3">
      <w:pPr>
        <w:pStyle w:val="Heading3"/>
      </w:pPr>
      <w:r w:rsidRPr="00E56579">
        <w:rPr>
          <w:i/>
        </w:rPr>
        <w:t>God rewarded David's respect for the ark</w:t>
      </w:r>
      <w:r w:rsidRPr="0061084D">
        <w:t xml:space="preserve"> by promising</w:t>
      </w:r>
      <w:r>
        <w:t xml:space="preserve"> the </w:t>
      </w:r>
      <w:r w:rsidRPr="0061084D">
        <w:t xml:space="preserve">permanent dynasty </w:t>
      </w:r>
      <w:r>
        <w:t xml:space="preserve">of the Davidic Covenant </w:t>
      </w:r>
      <w:r w:rsidRPr="0061084D">
        <w:t>to show how obedience leads to blessing (1 Chron 13–17).</w:t>
      </w:r>
    </w:p>
    <w:p w14:paraId="47BD4EAD" w14:textId="2066580D" w:rsidR="005D11DD" w:rsidRPr="005D11DD" w:rsidRDefault="005D11DD" w:rsidP="005D11DD">
      <w:pPr>
        <w:pStyle w:val="Heading4"/>
      </w:pPr>
      <w:r w:rsidRPr="005D11DD">
        <w:t>God taught his holiness to David by killing Uzzah when David incorrectly brought the ark to Jerusalem as the new religious and political capital (1 Chron 13).</w:t>
      </w:r>
    </w:p>
    <w:p w14:paraId="448029B9" w14:textId="114CA864" w:rsidR="005D11DD" w:rsidRPr="005D11DD" w:rsidRDefault="00AA56C4" w:rsidP="005D11DD">
      <w:pPr>
        <w:pStyle w:val="Heading4"/>
      </w:pPr>
      <w:r w:rsidRPr="008B1F91">
        <w:rPr>
          <w:rFonts w:cs="Arial"/>
          <w:noProof/>
          <w:lang w:eastAsia="en-US"/>
        </w:rPr>
        <mc:AlternateContent>
          <mc:Choice Requires="wps">
            <w:drawing>
              <wp:anchor distT="0" distB="0" distL="114300" distR="114300" simplePos="0" relativeHeight="251685376" behindDoc="0" locked="0" layoutInCell="1" allowOverlap="1" wp14:anchorId="0190FB1F" wp14:editId="10D7C62D">
                <wp:simplePos x="0" y="0"/>
                <wp:positionH relativeFrom="column">
                  <wp:posOffset>-279400</wp:posOffset>
                </wp:positionH>
                <wp:positionV relativeFrom="paragraph">
                  <wp:posOffset>111760</wp:posOffset>
                </wp:positionV>
                <wp:extent cx="685800" cy="337820"/>
                <wp:effectExtent l="0" t="0" r="254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D6E7078" w14:textId="545D003B" w:rsidR="0030712F" w:rsidRDefault="0030712F" w:rsidP="00D347DB">
                            <w:pPr>
                              <w:jc w:val="center"/>
                              <w:rPr>
                                <w:sz w:val="20"/>
                              </w:rPr>
                            </w:pPr>
                            <w:r>
                              <w:rPr>
                                <w:sz w:val="20"/>
                              </w:rPr>
                              <w:t>14</w:t>
                            </w:r>
                          </w:p>
                          <w:p w14:paraId="15756980" w14:textId="0EDEC223" w:rsidR="0030712F" w:rsidRPr="001269F9" w:rsidRDefault="0030712F"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3" type="#_x0000_t202" style="position:absolute;left:0;text-align:left;margin-left:-21.95pt;margin-top:8.8pt;width:54pt;height:26.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" filled="f">
                <v:textbox inset="0,0,0,0">
                  <w:txbxContent>
                    <w:p w14:paraId="3D6E7078" w14:textId="545D003B" w:rsidR="0030712F" w:rsidRDefault="0030712F" w:rsidP="00D347DB">
                      <w:pPr>
                        <w:jc w:val="center"/>
                        <w:rPr>
                          <w:sz w:val="20"/>
                        </w:rPr>
                      </w:pPr>
                      <w:r>
                        <w:rPr>
                          <w:sz w:val="20"/>
                        </w:rPr>
                        <w:t>14</w:t>
                      </w:r>
                    </w:p>
                    <w:p w14:paraId="15756980" w14:textId="0EDEC223" w:rsidR="0030712F" w:rsidRPr="001269F9" w:rsidRDefault="0030712F" w:rsidP="00D347DB">
                      <w:pPr>
                        <w:jc w:val="center"/>
                        <w:rPr>
                          <w:sz w:val="20"/>
                        </w:rPr>
                      </w:pPr>
                      <w:r>
                        <w:rPr>
                          <w:sz w:val="20"/>
                        </w:rPr>
                        <w:t>(2 slides)</w:t>
                      </w:r>
                    </w:p>
                  </w:txbxContent>
                </v:textbox>
              </v:shape>
            </w:pict>
          </mc:Fallback>
        </mc:AlternateContent>
      </w:r>
      <w:r w:rsidR="005D11DD" w:rsidRPr="005D11DD">
        <w:t>God blessed David as king though his palace, numerous wives and children, and victories over the Philistines (1 Chron 14).</w:t>
      </w:r>
    </w:p>
    <w:p w14:paraId="03CD871C" w14:textId="37CE68F6" w:rsidR="005D11DD" w:rsidRPr="005D11DD" w:rsidRDefault="00AA56C4" w:rsidP="005D11DD">
      <w:pPr>
        <w:pStyle w:val="Heading4"/>
      </w:pPr>
      <w:r w:rsidRPr="008B1F91">
        <w:rPr>
          <w:rFonts w:cs="Arial"/>
          <w:noProof/>
          <w:lang w:eastAsia="en-US"/>
        </w:rPr>
        <mc:AlternateContent>
          <mc:Choice Requires="wps">
            <w:drawing>
              <wp:anchor distT="0" distB="0" distL="114300" distR="114300" simplePos="0" relativeHeight="251712000" behindDoc="0" locked="0" layoutInCell="1" allowOverlap="1" wp14:anchorId="049D765E" wp14:editId="27D2B530">
                <wp:simplePos x="0" y="0"/>
                <wp:positionH relativeFrom="column">
                  <wp:posOffset>-278765</wp:posOffset>
                </wp:positionH>
                <wp:positionV relativeFrom="paragraph">
                  <wp:posOffset>204470</wp:posOffset>
                </wp:positionV>
                <wp:extent cx="685800" cy="337820"/>
                <wp:effectExtent l="0" t="0" r="25400" b="1778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09CC07D" w14:textId="652599EA" w:rsidR="0030712F" w:rsidRDefault="0030712F" w:rsidP="00D347DB">
                            <w:pPr>
                              <w:jc w:val="center"/>
                              <w:rPr>
                                <w:sz w:val="20"/>
                              </w:rPr>
                            </w:pPr>
                            <w:r>
                              <w:rPr>
                                <w:sz w:val="20"/>
                              </w:rPr>
                              <w:t>15-16</w:t>
                            </w:r>
                          </w:p>
                          <w:p w14:paraId="5346FB5A" w14:textId="6E8E8743" w:rsidR="0030712F" w:rsidRDefault="0030712F" w:rsidP="00D347DB">
                            <w:pPr>
                              <w:jc w:val="center"/>
                              <w:rPr>
                                <w:sz w:val="20"/>
                              </w:rPr>
                            </w:pPr>
                            <w:r>
                              <w:rPr>
                                <w:sz w:val="20"/>
                              </w:rPr>
                              <w:t>(5 slides)</w:t>
                            </w:r>
                          </w:p>
                          <w:p w14:paraId="5878CE1C" w14:textId="77777777" w:rsidR="0030712F" w:rsidRPr="001269F9" w:rsidRDefault="0030712F" w:rsidP="00D347DB">
                            <w:pPr>
                              <w:jc w:val="cente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4" type="#_x0000_t202" style="position:absolute;left:0;text-align:left;margin-left:-21.9pt;margin-top:16.1pt;width:54pt;height:26.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" filled="f">
                <v:textbox inset="0,0,0,0">
                  <w:txbxContent>
                    <w:p w14:paraId="209CC07D" w14:textId="652599EA" w:rsidR="0030712F" w:rsidRDefault="0030712F" w:rsidP="00D347DB">
                      <w:pPr>
                        <w:jc w:val="center"/>
                        <w:rPr>
                          <w:sz w:val="20"/>
                        </w:rPr>
                      </w:pPr>
                      <w:r>
                        <w:rPr>
                          <w:sz w:val="20"/>
                        </w:rPr>
                        <w:t>15-16</w:t>
                      </w:r>
                    </w:p>
                    <w:p w14:paraId="5346FB5A" w14:textId="6E8E8743" w:rsidR="0030712F" w:rsidRDefault="0030712F" w:rsidP="00D347DB">
                      <w:pPr>
                        <w:jc w:val="center"/>
                        <w:rPr>
                          <w:sz w:val="20"/>
                        </w:rPr>
                      </w:pPr>
                      <w:r>
                        <w:rPr>
                          <w:sz w:val="20"/>
                        </w:rPr>
                        <w:t>(5 slides)</w:t>
                      </w:r>
                    </w:p>
                    <w:p w14:paraId="5878CE1C" w14:textId="77777777" w:rsidR="0030712F" w:rsidRPr="001269F9" w:rsidRDefault="0030712F" w:rsidP="00D347DB">
                      <w:pPr>
                        <w:jc w:val="center"/>
                        <w:rPr>
                          <w:sz w:val="20"/>
                        </w:rPr>
                      </w:pPr>
                    </w:p>
                  </w:txbxContent>
                </v:textbox>
              </v:shape>
            </w:pict>
          </mc:Fallback>
        </mc:AlternateContent>
      </w:r>
      <w:r w:rsidR="005D11DD" w:rsidRPr="005D11DD">
        <w:t>God blessed David’s humility after the Uzzah incident when David respectfully transported the ark to Jerusalem with sacrifices, music, and dancing (1 Chron 15–16).</w:t>
      </w:r>
    </w:p>
    <w:p w14:paraId="7EC4FC09" w14:textId="550C1127" w:rsidR="005D11DD" w:rsidRPr="005D11DD" w:rsidRDefault="005F411E" w:rsidP="005D11DD">
      <w:pPr>
        <w:pStyle w:val="Heading4"/>
      </w:pPr>
      <w:r w:rsidRPr="008B1F91">
        <w:rPr>
          <w:rFonts w:cs="Arial"/>
          <w:noProof/>
          <w:lang w:eastAsia="en-US"/>
        </w:rPr>
        <mc:AlternateContent>
          <mc:Choice Requires="wps">
            <w:drawing>
              <wp:anchor distT="0" distB="0" distL="114300" distR="114300" simplePos="0" relativeHeight="251714048" behindDoc="0" locked="0" layoutInCell="1" allowOverlap="1" wp14:anchorId="2324E44A" wp14:editId="154461A9">
                <wp:simplePos x="0" y="0"/>
                <wp:positionH relativeFrom="column">
                  <wp:posOffset>-278765</wp:posOffset>
                </wp:positionH>
                <wp:positionV relativeFrom="paragraph">
                  <wp:posOffset>27305</wp:posOffset>
                </wp:positionV>
                <wp:extent cx="685800" cy="337820"/>
                <wp:effectExtent l="0" t="0" r="25400" b="1778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EC3004D" w14:textId="0EB3CF38" w:rsidR="0030712F" w:rsidRDefault="0030712F" w:rsidP="00D347DB">
                            <w:pPr>
                              <w:jc w:val="center"/>
                              <w:rPr>
                                <w:sz w:val="20"/>
                              </w:rPr>
                            </w:pPr>
                            <w:r>
                              <w:rPr>
                                <w:sz w:val="20"/>
                              </w:rPr>
                              <w:t>17</w:t>
                            </w:r>
                          </w:p>
                          <w:p w14:paraId="3B56DEF2" w14:textId="23216100" w:rsidR="0030712F" w:rsidRPr="001269F9" w:rsidRDefault="0030712F"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5" type="#_x0000_t202" style="position:absolute;left:0;text-align:left;margin-left:-21.9pt;margin-top:2.15pt;width:54pt;height:26.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" filled="f">
                <v:textbox inset="0,0,0,0">
                  <w:txbxContent>
                    <w:p w14:paraId="6EC3004D" w14:textId="0EB3CF38" w:rsidR="0030712F" w:rsidRDefault="0030712F" w:rsidP="00D347DB">
                      <w:pPr>
                        <w:jc w:val="center"/>
                        <w:rPr>
                          <w:sz w:val="20"/>
                        </w:rPr>
                      </w:pPr>
                      <w:r>
                        <w:rPr>
                          <w:sz w:val="20"/>
                        </w:rPr>
                        <w:t>17</w:t>
                      </w:r>
                    </w:p>
                    <w:p w14:paraId="3B56DEF2" w14:textId="23216100" w:rsidR="0030712F" w:rsidRPr="001269F9" w:rsidRDefault="0030712F" w:rsidP="00D347DB">
                      <w:pPr>
                        <w:jc w:val="center"/>
                        <w:rPr>
                          <w:sz w:val="20"/>
                        </w:rPr>
                      </w:pPr>
                      <w:r>
                        <w:rPr>
                          <w:sz w:val="20"/>
                        </w:rPr>
                        <w:t>(3 slides)</w:t>
                      </w:r>
                    </w:p>
                  </w:txbxContent>
                </v:textbox>
              </v:shape>
            </w:pict>
          </mc:Fallback>
        </mc:AlternateContent>
      </w:r>
      <w:r w:rsidR="005D11DD" w:rsidRPr="005D11DD">
        <w:t>God rewarded David's desire to build God a house by promising David a house (dynasty) in the Davidic Covenant to teach blessing for obedience (1 Chron 17).</w:t>
      </w:r>
    </w:p>
    <w:p w14:paraId="070ABFA8" w14:textId="4AFADEDB" w:rsidR="00501EB3" w:rsidRPr="0061084D" w:rsidRDefault="005F411E" w:rsidP="00501EB3">
      <w:pPr>
        <w:pStyle w:val="Heading3"/>
      </w:pPr>
      <w:r w:rsidRPr="008B1F91">
        <w:rPr>
          <w:rFonts w:cs="Arial"/>
          <w:noProof/>
          <w:lang w:eastAsia="en-US"/>
        </w:rPr>
        <mc:AlternateContent>
          <mc:Choice Requires="wps">
            <w:drawing>
              <wp:anchor distT="0" distB="0" distL="114300" distR="114300" simplePos="0" relativeHeight="251716096" behindDoc="0" locked="0" layoutInCell="1" allowOverlap="1" wp14:anchorId="095F1F9E" wp14:editId="2DF1C2EA">
                <wp:simplePos x="0" y="0"/>
                <wp:positionH relativeFrom="column">
                  <wp:posOffset>-278765</wp:posOffset>
                </wp:positionH>
                <wp:positionV relativeFrom="paragraph">
                  <wp:posOffset>15875</wp:posOffset>
                </wp:positionV>
                <wp:extent cx="685800" cy="337820"/>
                <wp:effectExtent l="0" t="0" r="254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6E20FDF" w14:textId="3E2A76F4" w:rsidR="0030712F" w:rsidRDefault="0030712F" w:rsidP="005F411E">
                            <w:pPr>
                              <w:jc w:val="center"/>
                              <w:rPr>
                                <w:sz w:val="20"/>
                              </w:rPr>
                            </w:pPr>
                            <w:r>
                              <w:rPr>
                                <w:sz w:val="20"/>
                              </w:rPr>
                              <w:t>18-20</w:t>
                            </w:r>
                          </w:p>
                          <w:p w14:paraId="3987B6A7" w14:textId="643497D3" w:rsidR="0030712F" w:rsidRPr="001269F9" w:rsidRDefault="0030712F" w:rsidP="005F411E">
                            <w:pPr>
                              <w:jc w:val="center"/>
                              <w:rPr>
                                <w:sz w:val="20"/>
                              </w:rPr>
                            </w:pPr>
                            <w:r>
                              <w:rPr>
                                <w:sz w:val="20"/>
                              </w:rPr>
                              <w:t>(7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6" type="#_x0000_t202" style="position:absolute;left:0;text-align:left;margin-left:-21.9pt;margin-top:1.25pt;width:54pt;height:26.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CEbHs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" filled="f">
                <v:textbox inset="0,0,0,0">
                  <w:txbxContent>
                    <w:p w14:paraId="56E20FDF" w14:textId="3E2A76F4" w:rsidR="0030712F" w:rsidRDefault="0030712F" w:rsidP="005F411E">
                      <w:pPr>
                        <w:jc w:val="center"/>
                        <w:rPr>
                          <w:sz w:val="20"/>
                        </w:rPr>
                      </w:pPr>
                      <w:r>
                        <w:rPr>
                          <w:sz w:val="20"/>
                        </w:rPr>
                        <w:t>18-20</w:t>
                      </w:r>
                    </w:p>
                    <w:p w14:paraId="3987B6A7" w14:textId="643497D3" w:rsidR="0030712F" w:rsidRPr="001269F9" w:rsidRDefault="0030712F" w:rsidP="005F411E">
                      <w:pPr>
                        <w:jc w:val="center"/>
                        <w:rPr>
                          <w:sz w:val="20"/>
                        </w:rPr>
                      </w:pPr>
                      <w:r>
                        <w:rPr>
                          <w:sz w:val="20"/>
                        </w:rPr>
                        <w:t>(7 slides)</w:t>
                      </w:r>
                    </w:p>
                  </w:txbxContent>
                </v:textbox>
              </v:shape>
            </w:pict>
          </mc:Fallback>
        </mc:AlternateContent>
      </w:r>
      <w:r w:rsidR="00501EB3" w:rsidRPr="00E56579">
        <w:rPr>
          <w:i/>
        </w:rPr>
        <w:t>God rewarded David with victory</w:t>
      </w:r>
      <w:r w:rsidR="00501EB3" w:rsidRPr="0061084D">
        <w:t xml:space="preserve"> over the Philistines and other nations to show him as a righteous king to whom God had promised an </w:t>
      </w:r>
      <w:r w:rsidR="00501EB3">
        <w:t>eternal</w:t>
      </w:r>
      <w:r w:rsidR="00501EB3" w:rsidRPr="0061084D">
        <w:t xml:space="preserve"> dynasty (1 Chron 18–20).</w:t>
      </w:r>
    </w:p>
    <w:p w14:paraId="4267381E" w14:textId="77777777" w:rsidR="00501EB3" w:rsidRPr="0061084D" w:rsidRDefault="00501EB3" w:rsidP="00501EB3">
      <w:pPr>
        <w:pStyle w:val="Heading3"/>
      </w:pPr>
      <w:r w:rsidRPr="00E56579">
        <w:rPr>
          <w:i/>
        </w:rPr>
        <w:t>God blessed David’s worship</w:t>
      </w:r>
      <w:r w:rsidRPr="0061084D">
        <w:t xml:space="preserve"> by selecting the temple site, organizing the materials and leaders, and commissioning the work to encourage temple worship (1 Chron 21–29).</w:t>
      </w:r>
    </w:p>
    <w:p w14:paraId="196818C6" w14:textId="0278D1D8" w:rsidR="00E644AE" w:rsidRPr="00773573" w:rsidRDefault="00E644AE" w:rsidP="00773573">
      <w:pPr>
        <w:pStyle w:val="Heading4"/>
      </w:pPr>
      <w:r w:rsidRPr="00773573">
        <w:t>God identified the temple site in David's prideful census of his military might by stopping his judgment at this site (1 Chron 21).</w:t>
      </w:r>
    </w:p>
    <w:p w14:paraId="498B31EE" w14:textId="7016F8F3" w:rsidR="00E644AE" w:rsidRPr="00773573" w:rsidRDefault="009B64A0" w:rsidP="00773573">
      <w:pPr>
        <w:pStyle w:val="Heading4"/>
      </w:pPr>
      <w:r w:rsidRPr="008B1F91">
        <w:rPr>
          <w:rFonts w:cs="Arial"/>
          <w:noProof/>
          <w:lang w:eastAsia="en-US"/>
        </w:rPr>
        <w:lastRenderedPageBreak/>
        <mc:AlternateContent>
          <mc:Choice Requires="wps">
            <w:drawing>
              <wp:anchor distT="0" distB="0" distL="114300" distR="114300" simplePos="0" relativeHeight="251687424" behindDoc="0" locked="0" layoutInCell="1" allowOverlap="1" wp14:anchorId="30003B16" wp14:editId="3C5965EF">
                <wp:simplePos x="0" y="0"/>
                <wp:positionH relativeFrom="column">
                  <wp:posOffset>-164465</wp:posOffset>
                </wp:positionH>
                <wp:positionV relativeFrom="paragraph">
                  <wp:posOffset>24130</wp:posOffset>
                </wp:positionV>
                <wp:extent cx="685800" cy="337820"/>
                <wp:effectExtent l="0" t="0" r="254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0FB89DD" w14:textId="0561E914" w:rsidR="0030712F" w:rsidRDefault="0030712F" w:rsidP="00D347DB">
                            <w:pPr>
                              <w:jc w:val="center"/>
                              <w:rPr>
                                <w:sz w:val="20"/>
                              </w:rPr>
                            </w:pPr>
                            <w:r>
                              <w:rPr>
                                <w:sz w:val="20"/>
                              </w:rPr>
                              <w:t>22</w:t>
                            </w:r>
                          </w:p>
                          <w:p w14:paraId="72DF8E45" w14:textId="1837490F" w:rsidR="0030712F" w:rsidRPr="001269F9" w:rsidRDefault="0030712F"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7" type="#_x0000_t202" style="position:absolute;left:0;text-align:left;margin-left:-12.9pt;margin-top:1.9pt;width:54pt;height:26.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" filled="f">
                <v:textbox inset="0,0,0,0">
                  <w:txbxContent>
                    <w:p w14:paraId="50FB89DD" w14:textId="0561E914" w:rsidR="0030712F" w:rsidRDefault="0030712F" w:rsidP="00D347DB">
                      <w:pPr>
                        <w:jc w:val="center"/>
                        <w:rPr>
                          <w:sz w:val="20"/>
                        </w:rPr>
                      </w:pPr>
                      <w:r>
                        <w:rPr>
                          <w:sz w:val="20"/>
                        </w:rPr>
                        <w:t>22</w:t>
                      </w:r>
                    </w:p>
                    <w:p w14:paraId="72DF8E45" w14:textId="1837490F" w:rsidR="0030712F" w:rsidRPr="001269F9" w:rsidRDefault="0030712F" w:rsidP="00D347DB">
                      <w:pPr>
                        <w:jc w:val="center"/>
                        <w:rPr>
                          <w:sz w:val="20"/>
                        </w:rPr>
                      </w:pPr>
                      <w:r>
                        <w:rPr>
                          <w:sz w:val="20"/>
                        </w:rPr>
                        <w:t>(3 slides)</w:t>
                      </w:r>
                    </w:p>
                  </w:txbxContent>
                </v:textbox>
              </v:shape>
            </w:pict>
          </mc:Fallback>
        </mc:AlternateContent>
      </w:r>
      <w:r w:rsidR="00E644AE" w:rsidRPr="00773573">
        <w:t>David prepared for the temple construction by collecting the materials and charging Solomon and Israel's leaders to build it (1 Chron 22).</w:t>
      </w:r>
    </w:p>
    <w:p w14:paraId="7C0754AB" w14:textId="77777777" w:rsidR="00E644AE" w:rsidRPr="00773573" w:rsidRDefault="00E644AE" w:rsidP="00773573">
      <w:pPr>
        <w:pStyle w:val="Heading4"/>
      </w:pPr>
      <w:r w:rsidRPr="00773573">
        <w:t>David prepared for the temple service by organizing the leaders for the new temple worship since the tabernacle would soon be obsolete (1 Chron 23–26).</w:t>
      </w:r>
    </w:p>
    <w:p w14:paraId="404822D3" w14:textId="71D95B42" w:rsidR="00E644AE" w:rsidRPr="00773573" w:rsidRDefault="009B64A0" w:rsidP="00773573">
      <w:pPr>
        <w:pStyle w:val="Heading5"/>
      </w:pPr>
      <w:r w:rsidRPr="008B1F91">
        <w:rPr>
          <w:rFonts w:cs="Arial"/>
          <w:noProof/>
          <w:lang w:eastAsia="en-US"/>
        </w:rPr>
        <mc:AlternateContent>
          <mc:Choice Requires="wps">
            <w:drawing>
              <wp:anchor distT="0" distB="0" distL="114300" distR="114300" simplePos="0" relativeHeight="251718144" behindDoc="0" locked="0" layoutInCell="1" allowOverlap="1" wp14:anchorId="3A8EE4F1" wp14:editId="4DDF8E52">
                <wp:simplePos x="0" y="0"/>
                <wp:positionH relativeFrom="column">
                  <wp:posOffset>-164465</wp:posOffset>
                </wp:positionH>
                <wp:positionV relativeFrom="paragraph">
                  <wp:posOffset>105410</wp:posOffset>
                </wp:positionV>
                <wp:extent cx="685800" cy="337820"/>
                <wp:effectExtent l="0" t="0" r="254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1FA79A1" w14:textId="50480DBC" w:rsidR="0030712F" w:rsidRDefault="0030712F" w:rsidP="00D347DB">
                            <w:pPr>
                              <w:jc w:val="center"/>
                              <w:rPr>
                                <w:sz w:val="20"/>
                              </w:rPr>
                            </w:pPr>
                            <w:r>
                              <w:rPr>
                                <w:sz w:val="20"/>
                              </w:rPr>
                              <w:t>23</w:t>
                            </w:r>
                          </w:p>
                          <w:p w14:paraId="578CD158" w14:textId="7743CD4B" w:rsidR="0030712F" w:rsidRPr="001269F9" w:rsidRDefault="0030712F"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8" type="#_x0000_t202" style="position:absolute;left:0;text-align:left;margin-left:-12.9pt;margin-top:8.3pt;width:54pt;height:26.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" filled="f">
                <v:textbox inset="0,0,0,0">
                  <w:txbxContent>
                    <w:p w14:paraId="41FA79A1" w14:textId="50480DBC" w:rsidR="0030712F" w:rsidRDefault="0030712F" w:rsidP="00D347DB">
                      <w:pPr>
                        <w:jc w:val="center"/>
                        <w:rPr>
                          <w:sz w:val="20"/>
                        </w:rPr>
                      </w:pPr>
                      <w:r>
                        <w:rPr>
                          <w:sz w:val="20"/>
                        </w:rPr>
                        <w:t>23</w:t>
                      </w:r>
                    </w:p>
                    <w:p w14:paraId="578CD158" w14:textId="7743CD4B" w:rsidR="0030712F" w:rsidRPr="001269F9" w:rsidRDefault="0030712F" w:rsidP="00D347DB">
                      <w:pPr>
                        <w:jc w:val="center"/>
                        <w:rPr>
                          <w:sz w:val="20"/>
                        </w:rPr>
                      </w:pPr>
                      <w:r>
                        <w:rPr>
                          <w:sz w:val="20"/>
                        </w:rPr>
                        <w:t>(2 slides)</w:t>
                      </w:r>
                    </w:p>
                  </w:txbxContent>
                </v:textbox>
              </v:shape>
            </w:pict>
          </mc:Fallback>
        </mc:AlternateContent>
      </w:r>
      <w:r w:rsidR="00E644AE" w:rsidRPr="00773573">
        <w:t>The Levites (Gershonites, Kohathites, and Merarites) took new maintenance roles since their tabernacle moving roles would be unnecessary (1 Chron 23).</w:t>
      </w:r>
    </w:p>
    <w:p w14:paraId="2A6CD87D" w14:textId="48B92FF3" w:rsidR="00E644AE" w:rsidRPr="00773573" w:rsidRDefault="009B64A0" w:rsidP="00773573">
      <w:pPr>
        <w:pStyle w:val="Heading5"/>
      </w:pPr>
      <w:r w:rsidRPr="008B1F91">
        <w:rPr>
          <w:rFonts w:cs="Arial"/>
          <w:noProof/>
          <w:lang w:eastAsia="en-US"/>
        </w:rPr>
        <mc:AlternateContent>
          <mc:Choice Requires="wps">
            <w:drawing>
              <wp:anchor distT="0" distB="0" distL="114300" distR="114300" simplePos="0" relativeHeight="251720192" behindDoc="0" locked="0" layoutInCell="1" allowOverlap="1" wp14:anchorId="037165BC" wp14:editId="164C1478">
                <wp:simplePos x="0" y="0"/>
                <wp:positionH relativeFrom="column">
                  <wp:posOffset>-164465</wp:posOffset>
                </wp:positionH>
                <wp:positionV relativeFrom="paragraph">
                  <wp:posOffset>88900</wp:posOffset>
                </wp:positionV>
                <wp:extent cx="685800" cy="337820"/>
                <wp:effectExtent l="0" t="0" r="25400" b="1778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E3BE710" w14:textId="51C97C2B" w:rsidR="0030712F" w:rsidRDefault="0030712F" w:rsidP="00D347DB">
                            <w:pPr>
                              <w:jc w:val="center"/>
                              <w:rPr>
                                <w:sz w:val="20"/>
                              </w:rPr>
                            </w:pPr>
                            <w:r>
                              <w:rPr>
                                <w:sz w:val="20"/>
                              </w:rPr>
                              <w:t>24</w:t>
                            </w:r>
                          </w:p>
                          <w:p w14:paraId="7B1C1DC3" w14:textId="77777777" w:rsidR="0030712F" w:rsidRPr="001269F9" w:rsidRDefault="0030712F"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9" type="#_x0000_t202" style="position:absolute;left:0;text-align:left;margin-left:-12.9pt;margin-top:7pt;width:54pt;height:26.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" filled="f">
                <v:textbox inset="0,0,0,0">
                  <w:txbxContent>
                    <w:p w14:paraId="1E3BE710" w14:textId="51C97C2B" w:rsidR="0030712F" w:rsidRDefault="0030712F" w:rsidP="00D347DB">
                      <w:pPr>
                        <w:jc w:val="center"/>
                        <w:rPr>
                          <w:sz w:val="20"/>
                        </w:rPr>
                      </w:pPr>
                      <w:r>
                        <w:rPr>
                          <w:sz w:val="20"/>
                        </w:rPr>
                        <w:t>24</w:t>
                      </w:r>
                    </w:p>
                    <w:p w14:paraId="7B1C1DC3" w14:textId="77777777" w:rsidR="0030712F" w:rsidRPr="001269F9" w:rsidRDefault="0030712F" w:rsidP="00D347DB">
                      <w:pPr>
                        <w:jc w:val="center"/>
                        <w:rPr>
                          <w:sz w:val="20"/>
                        </w:rPr>
                      </w:pPr>
                      <w:r>
                        <w:rPr>
                          <w:sz w:val="20"/>
                        </w:rPr>
                        <w:t>(2 slides)</w:t>
                      </w:r>
                    </w:p>
                  </w:txbxContent>
                </v:textbox>
              </v:shape>
            </w:pict>
          </mc:Fallback>
        </mc:AlternateContent>
      </w:r>
      <w:r w:rsidR="00E644AE" w:rsidRPr="00773573">
        <w:t xml:space="preserve">The priests </w:t>
      </w:r>
      <w:r w:rsidR="004F3073">
        <w:t>became</w:t>
      </w:r>
      <w:r w:rsidR="00E644AE" w:rsidRPr="00773573">
        <w:t xml:space="preserve"> 24 divisions to offer sacrifices before the L</w:t>
      </w:r>
      <w:r w:rsidR="00E644AE" w:rsidRPr="00773573">
        <w:rPr>
          <w:sz w:val="20"/>
        </w:rPr>
        <w:t>ORD</w:t>
      </w:r>
      <w:r w:rsidR="00E644AE" w:rsidRPr="00773573">
        <w:t xml:space="preserve"> in two-week rotations each year (1 Chron 24).</w:t>
      </w:r>
    </w:p>
    <w:p w14:paraId="2CB9F31A" w14:textId="39D708E7" w:rsidR="00E644AE" w:rsidRPr="00773573" w:rsidRDefault="009B64A0" w:rsidP="00773573">
      <w:pPr>
        <w:pStyle w:val="Heading5"/>
      </w:pPr>
      <w:r w:rsidRPr="008B1F91">
        <w:rPr>
          <w:rFonts w:cs="Arial"/>
          <w:noProof/>
          <w:lang w:eastAsia="en-US"/>
        </w:rPr>
        <mc:AlternateContent>
          <mc:Choice Requires="wps">
            <w:drawing>
              <wp:anchor distT="0" distB="0" distL="114300" distR="114300" simplePos="0" relativeHeight="251722240" behindDoc="0" locked="0" layoutInCell="1" allowOverlap="1" wp14:anchorId="097D6707" wp14:editId="2AE63A9B">
                <wp:simplePos x="0" y="0"/>
                <wp:positionH relativeFrom="column">
                  <wp:posOffset>-164465</wp:posOffset>
                </wp:positionH>
                <wp:positionV relativeFrom="paragraph">
                  <wp:posOffset>72390</wp:posOffset>
                </wp:positionV>
                <wp:extent cx="685800" cy="337820"/>
                <wp:effectExtent l="0" t="0" r="25400" b="177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66C693F" w14:textId="5D6824DF" w:rsidR="0030712F" w:rsidRDefault="0030712F" w:rsidP="00D347DB">
                            <w:pPr>
                              <w:jc w:val="center"/>
                              <w:rPr>
                                <w:sz w:val="20"/>
                              </w:rPr>
                            </w:pPr>
                            <w:r>
                              <w:rPr>
                                <w:sz w:val="20"/>
                              </w:rPr>
                              <w:t>25</w:t>
                            </w:r>
                          </w:p>
                          <w:p w14:paraId="780E62C3" w14:textId="7185D12C" w:rsidR="0030712F" w:rsidRPr="001269F9" w:rsidRDefault="0030712F"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0" type="#_x0000_t202" style="position:absolute;left:0;text-align:left;margin-left:-12.9pt;margin-top:5.7pt;width:54pt;height:26.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" filled="f">
                <v:textbox inset="0,0,0,0">
                  <w:txbxContent>
                    <w:p w14:paraId="366C693F" w14:textId="5D6824DF" w:rsidR="0030712F" w:rsidRDefault="0030712F" w:rsidP="00D347DB">
                      <w:pPr>
                        <w:jc w:val="center"/>
                        <w:rPr>
                          <w:sz w:val="20"/>
                        </w:rPr>
                      </w:pPr>
                      <w:r>
                        <w:rPr>
                          <w:sz w:val="20"/>
                        </w:rPr>
                        <w:t>25</w:t>
                      </w:r>
                    </w:p>
                    <w:p w14:paraId="780E62C3" w14:textId="7185D12C" w:rsidR="0030712F" w:rsidRPr="001269F9" w:rsidRDefault="0030712F" w:rsidP="00D347DB">
                      <w:pPr>
                        <w:jc w:val="center"/>
                        <w:rPr>
                          <w:sz w:val="20"/>
                        </w:rPr>
                      </w:pPr>
                      <w:r>
                        <w:rPr>
                          <w:sz w:val="20"/>
                        </w:rPr>
                        <w:t>(3 slides)</w:t>
                      </w:r>
                    </w:p>
                  </w:txbxContent>
                </v:textbox>
              </v:shape>
            </w:pict>
          </mc:Fallback>
        </mc:AlternateContent>
      </w:r>
      <w:r w:rsidR="00E644AE" w:rsidRPr="00773573">
        <w:t>The musicians were organized into instrumentalists and singers to offer praise to the L</w:t>
      </w:r>
      <w:r w:rsidR="00E644AE" w:rsidRPr="00773573">
        <w:rPr>
          <w:sz w:val="20"/>
        </w:rPr>
        <w:t>ORD</w:t>
      </w:r>
      <w:r w:rsidR="00E644AE" w:rsidRPr="00773573">
        <w:t xml:space="preserve"> in the ministry of prophesying (1 Chron 25).</w:t>
      </w:r>
    </w:p>
    <w:p w14:paraId="74AFEF0E" w14:textId="4E59E755" w:rsidR="00E644AE" w:rsidRPr="00773573" w:rsidRDefault="009B64A0" w:rsidP="00773573">
      <w:pPr>
        <w:pStyle w:val="Heading5"/>
      </w:pPr>
      <w:r w:rsidRPr="008B1F91">
        <w:rPr>
          <w:rFonts w:cs="Arial"/>
          <w:noProof/>
          <w:lang w:eastAsia="en-US"/>
        </w:rPr>
        <mc:AlternateContent>
          <mc:Choice Requires="wps">
            <w:drawing>
              <wp:anchor distT="0" distB="0" distL="114300" distR="114300" simplePos="0" relativeHeight="251724288" behindDoc="0" locked="0" layoutInCell="1" allowOverlap="1" wp14:anchorId="6A0C7D85" wp14:editId="1913A57E">
                <wp:simplePos x="0" y="0"/>
                <wp:positionH relativeFrom="column">
                  <wp:posOffset>-164465</wp:posOffset>
                </wp:positionH>
                <wp:positionV relativeFrom="paragraph">
                  <wp:posOffset>55880</wp:posOffset>
                </wp:positionV>
                <wp:extent cx="685800" cy="337820"/>
                <wp:effectExtent l="0" t="0" r="254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E96849A" w14:textId="1C8F0120" w:rsidR="0030712F" w:rsidRDefault="0030712F" w:rsidP="00D347DB">
                            <w:pPr>
                              <w:jc w:val="center"/>
                              <w:rPr>
                                <w:sz w:val="20"/>
                              </w:rPr>
                            </w:pPr>
                            <w:r>
                              <w:rPr>
                                <w:sz w:val="20"/>
                              </w:rPr>
                              <w:t>26</w:t>
                            </w:r>
                          </w:p>
                          <w:p w14:paraId="5F69C490" w14:textId="77777777" w:rsidR="0030712F" w:rsidRPr="001269F9" w:rsidRDefault="0030712F"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1" type="#_x0000_t202" style="position:absolute;left:0;text-align:left;margin-left:-12.9pt;margin-top:4.4pt;width:54pt;height:26.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Ie6X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" filled="f">
                <v:textbox inset="0,0,0,0">
                  <w:txbxContent>
                    <w:p w14:paraId="2E96849A" w14:textId="1C8F0120" w:rsidR="0030712F" w:rsidRDefault="0030712F" w:rsidP="00D347DB">
                      <w:pPr>
                        <w:jc w:val="center"/>
                        <w:rPr>
                          <w:sz w:val="20"/>
                        </w:rPr>
                      </w:pPr>
                      <w:r>
                        <w:rPr>
                          <w:sz w:val="20"/>
                        </w:rPr>
                        <w:t>26</w:t>
                      </w:r>
                    </w:p>
                    <w:p w14:paraId="5F69C490" w14:textId="77777777" w:rsidR="0030712F" w:rsidRPr="001269F9" w:rsidRDefault="0030712F" w:rsidP="00D347DB">
                      <w:pPr>
                        <w:jc w:val="center"/>
                        <w:rPr>
                          <w:sz w:val="20"/>
                        </w:rPr>
                      </w:pPr>
                      <w:r>
                        <w:rPr>
                          <w:sz w:val="20"/>
                        </w:rPr>
                        <w:t>(2 slides)</w:t>
                      </w:r>
                    </w:p>
                  </w:txbxContent>
                </v:textbox>
              </v:shape>
            </w:pict>
          </mc:Fallback>
        </mc:AlternateContent>
      </w:r>
      <w:r w:rsidR="00E644AE" w:rsidRPr="00773573">
        <w:t>The temple officers were organized into gatekeepers, treasurers, and administrators for smooth functioning of the temple (1 Chron 26).</w:t>
      </w:r>
    </w:p>
    <w:p w14:paraId="1C72D849" w14:textId="5C7F50DA" w:rsidR="00E644AE" w:rsidRPr="00773573" w:rsidRDefault="009B64A0" w:rsidP="00773573">
      <w:pPr>
        <w:pStyle w:val="Heading4"/>
      </w:pPr>
      <w:r w:rsidRPr="008B1F91">
        <w:rPr>
          <w:rFonts w:cs="Arial"/>
          <w:noProof/>
          <w:lang w:eastAsia="en-US"/>
        </w:rPr>
        <mc:AlternateContent>
          <mc:Choice Requires="wps">
            <w:drawing>
              <wp:anchor distT="0" distB="0" distL="114300" distR="114300" simplePos="0" relativeHeight="251726336" behindDoc="0" locked="0" layoutInCell="1" allowOverlap="1" wp14:anchorId="63801BE6" wp14:editId="10989152">
                <wp:simplePos x="0" y="0"/>
                <wp:positionH relativeFrom="column">
                  <wp:posOffset>-164465</wp:posOffset>
                </wp:positionH>
                <wp:positionV relativeFrom="paragraph">
                  <wp:posOffset>39370</wp:posOffset>
                </wp:positionV>
                <wp:extent cx="685800" cy="337820"/>
                <wp:effectExtent l="0" t="0" r="25400" b="1778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53ECAF5" w14:textId="02114A12" w:rsidR="0030712F" w:rsidRDefault="0030712F" w:rsidP="00D347DB">
                            <w:pPr>
                              <w:jc w:val="center"/>
                              <w:rPr>
                                <w:sz w:val="20"/>
                              </w:rPr>
                            </w:pPr>
                            <w:r>
                              <w:rPr>
                                <w:sz w:val="20"/>
                              </w:rPr>
                              <w:t>27</w:t>
                            </w:r>
                          </w:p>
                          <w:p w14:paraId="64FD0559" w14:textId="77777777" w:rsidR="0030712F" w:rsidRPr="001269F9" w:rsidRDefault="0030712F"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2" type="#_x0000_t202" style="position:absolute;left:0;text-align:left;margin-left:-12.9pt;margin-top:3.1pt;width:54pt;height:26.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WCEX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" filled="f">
                <v:textbox inset="0,0,0,0">
                  <w:txbxContent>
                    <w:p w14:paraId="553ECAF5" w14:textId="02114A12" w:rsidR="0030712F" w:rsidRDefault="0030712F" w:rsidP="00D347DB">
                      <w:pPr>
                        <w:jc w:val="center"/>
                        <w:rPr>
                          <w:sz w:val="20"/>
                        </w:rPr>
                      </w:pPr>
                      <w:r>
                        <w:rPr>
                          <w:sz w:val="20"/>
                        </w:rPr>
                        <w:t>27</w:t>
                      </w:r>
                    </w:p>
                    <w:p w14:paraId="64FD0559" w14:textId="77777777" w:rsidR="0030712F" w:rsidRPr="001269F9" w:rsidRDefault="0030712F" w:rsidP="00D347DB">
                      <w:pPr>
                        <w:jc w:val="center"/>
                        <w:rPr>
                          <w:sz w:val="20"/>
                        </w:rPr>
                      </w:pPr>
                      <w:r>
                        <w:rPr>
                          <w:sz w:val="20"/>
                        </w:rPr>
                        <w:t>(2 slides)</w:t>
                      </w:r>
                    </w:p>
                  </w:txbxContent>
                </v:textbox>
              </v:shape>
            </w:pict>
          </mc:Fallback>
        </mc:AlternateContent>
      </w:r>
      <w:r w:rsidR="00E644AE" w:rsidRPr="00773573">
        <w:t>David organized the leaders of the nation of Israel into a unified military and political structure to safeguard the temple from enemies (1 Chron 27).</w:t>
      </w:r>
    </w:p>
    <w:p w14:paraId="7CE02715" w14:textId="52FD3EE4" w:rsidR="00E644AE" w:rsidRPr="00773573" w:rsidRDefault="009B64A0" w:rsidP="00773573">
      <w:pPr>
        <w:pStyle w:val="Heading4"/>
      </w:pPr>
      <w:r w:rsidRPr="008B1F91">
        <w:rPr>
          <w:rFonts w:cs="Arial"/>
          <w:noProof/>
          <w:lang w:eastAsia="en-US"/>
        </w:rPr>
        <mc:AlternateContent>
          <mc:Choice Requires="wps">
            <w:drawing>
              <wp:anchor distT="0" distB="0" distL="114300" distR="114300" simplePos="0" relativeHeight="251728384" behindDoc="0" locked="0" layoutInCell="1" allowOverlap="1" wp14:anchorId="58629BAD" wp14:editId="0C7D735F">
                <wp:simplePos x="0" y="0"/>
                <wp:positionH relativeFrom="column">
                  <wp:posOffset>-164465</wp:posOffset>
                </wp:positionH>
                <wp:positionV relativeFrom="paragraph">
                  <wp:posOffset>22860</wp:posOffset>
                </wp:positionV>
                <wp:extent cx="685800" cy="337820"/>
                <wp:effectExtent l="0" t="0" r="25400" b="1778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7E89946" w14:textId="31A9CA25" w:rsidR="0030712F" w:rsidRDefault="0030712F" w:rsidP="00D347DB">
                            <w:pPr>
                              <w:jc w:val="center"/>
                              <w:rPr>
                                <w:sz w:val="20"/>
                              </w:rPr>
                            </w:pPr>
                            <w:r>
                              <w:rPr>
                                <w:sz w:val="20"/>
                              </w:rPr>
                              <w:t>28</w:t>
                            </w:r>
                          </w:p>
                          <w:p w14:paraId="414CEA52" w14:textId="7F7283F4" w:rsidR="0030712F" w:rsidRPr="001269F9" w:rsidRDefault="0030712F"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3" type="#_x0000_t202" style="position:absolute;left:0;text-align:left;margin-left:-12.9pt;margin-top:1.8pt;width:54pt;height:26.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" filled="f">
                <v:textbox inset="0,0,0,0">
                  <w:txbxContent>
                    <w:p w14:paraId="47E89946" w14:textId="31A9CA25" w:rsidR="0030712F" w:rsidRDefault="0030712F" w:rsidP="00D347DB">
                      <w:pPr>
                        <w:jc w:val="center"/>
                        <w:rPr>
                          <w:sz w:val="20"/>
                        </w:rPr>
                      </w:pPr>
                      <w:r>
                        <w:rPr>
                          <w:sz w:val="20"/>
                        </w:rPr>
                        <w:t>28</w:t>
                      </w:r>
                    </w:p>
                    <w:p w14:paraId="414CEA52" w14:textId="7F7283F4" w:rsidR="0030712F" w:rsidRPr="001269F9" w:rsidRDefault="0030712F" w:rsidP="00D347DB">
                      <w:pPr>
                        <w:jc w:val="center"/>
                        <w:rPr>
                          <w:sz w:val="20"/>
                        </w:rPr>
                      </w:pPr>
                      <w:r>
                        <w:rPr>
                          <w:sz w:val="20"/>
                        </w:rPr>
                        <w:t>(3 slides)</w:t>
                      </w:r>
                    </w:p>
                  </w:txbxContent>
                </v:textbox>
              </v:shape>
            </w:pict>
          </mc:Fallback>
        </mc:AlternateContent>
      </w:r>
      <w:r w:rsidR="00E644AE" w:rsidRPr="00773573">
        <w:t>David's final acts before his death affirmed the temple's importance (1 Chron 28–29).</w:t>
      </w:r>
    </w:p>
    <w:p w14:paraId="3E48442B" w14:textId="58319D2C" w:rsidR="00E644AE" w:rsidRPr="00773573" w:rsidRDefault="009B64A0" w:rsidP="00773573">
      <w:pPr>
        <w:pStyle w:val="Heading5"/>
      </w:pPr>
      <w:r w:rsidRPr="008B1F91">
        <w:rPr>
          <w:rFonts w:cs="Arial"/>
          <w:noProof/>
          <w:lang w:eastAsia="en-US"/>
        </w:rPr>
        <mc:AlternateContent>
          <mc:Choice Requires="wps">
            <w:drawing>
              <wp:anchor distT="0" distB="0" distL="114300" distR="114300" simplePos="0" relativeHeight="251689472" behindDoc="0" locked="0" layoutInCell="1" allowOverlap="1" wp14:anchorId="6D9CAE30" wp14:editId="43BFCD2B">
                <wp:simplePos x="0" y="0"/>
                <wp:positionH relativeFrom="column">
                  <wp:posOffset>-164465</wp:posOffset>
                </wp:positionH>
                <wp:positionV relativeFrom="paragraph">
                  <wp:posOffset>395605</wp:posOffset>
                </wp:positionV>
                <wp:extent cx="685800" cy="337820"/>
                <wp:effectExtent l="0" t="0" r="254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157D744" w14:textId="19851AF4" w:rsidR="0030712F" w:rsidRDefault="0030712F" w:rsidP="00D347DB">
                            <w:pPr>
                              <w:jc w:val="center"/>
                              <w:rPr>
                                <w:sz w:val="20"/>
                              </w:rPr>
                            </w:pPr>
                            <w:r>
                              <w:rPr>
                                <w:sz w:val="20"/>
                              </w:rPr>
                              <w:t>29</w:t>
                            </w:r>
                          </w:p>
                          <w:p w14:paraId="3A27877A" w14:textId="2267CEFF" w:rsidR="0030712F" w:rsidRPr="001269F9" w:rsidRDefault="0030712F"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4" type="#_x0000_t202" style="position:absolute;left:0;text-align:left;margin-left:-12.9pt;margin-top:31.15pt;width:54pt;height:26.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" filled="f">
                <v:textbox inset="0,0,0,0">
                  <w:txbxContent>
                    <w:p w14:paraId="0157D744" w14:textId="19851AF4" w:rsidR="0030712F" w:rsidRDefault="0030712F" w:rsidP="00D347DB">
                      <w:pPr>
                        <w:jc w:val="center"/>
                        <w:rPr>
                          <w:sz w:val="20"/>
                        </w:rPr>
                      </w:pPr>
                      <w:r>
                        <w:rPr>
                          <w:sz w:val="20"/>
                        </w:rPr>
                        <w:t>29</w:t>
                      </w:r>
                    </w:p>
                    <w:p w14:paraId="3A27877A" w14:textId="2267CEFF" w:rsidR="0030712F" w:rsidRPr="001269F9" w:rsidRDefault="0030712F" w:rsidP="00D347DB">
                      <w:pPr>
                        <w:jc w:val="center"/>
                        <w:rPr>
                          <w:sz w:val="20"/>
                        </w:rPr>
                      </w:pPr>
                      <w:r>
                        <w:rPr>
                          <w:sz w:val="20"/>
                        </w:rPr>
                        <w:t>(3 slides)</w:t>
                      </w:r>
                    </w:p>
                  </w:txbxContent>
                </v:textbox>
              </v:shape>
            </w:pict>
          </mc:Fallback>
        </mc:AlternateContent>
      </w:r>
      <w:r w:rsidR="00E644AE" w:rsidRPr="00773573">
        <w:t>David commissioned Israel and Solomon to follow God’s design for the temple building and service by Levites and priests (1 Chron 28).</w:t>
      </w:r>
    </w:p>
    <w:p w14:paraId="756C030E" w14:textId="77777777" w:rsidR="00E644AE" w:rsidRPr="00773573" w:rsidRDefault="00E644AE" w:rsidP="00773573">
      <w:pPr>
        <w:pStyle w:val="Heading5"/>
      </w:pPr>
      <w:r w:rsidRPr="00773573">
        <w:t>David gave his own wealth, accepted the people's gifts, praised God publicly, and reaffirmed Solomon as heir to affirm the temple's importance (1 Chron 29).</w:t>
      </w:r>
    </w:p>
    <w:p w14:paraId="44C0964E" w14:textId="77777777" w:rsidR="00A55FD2" w:rsidRDefault="00A55FD2" w:rsidP="00E644AE">
      <w:pPr>
        <w:rPr>
          <w:rFonts w:cs="Arial"/>
        </w:rPr>
      </w:pPr>
    </w:p>
    <w:p w14:paraId="0CE0B78F" w14:textId="5FEF8543" w:rsidR="00501EB3" w:rsidRPr="00FD7B79" w:rsidRDefault="00BE6863" w:rsidP="00E644AE">
      <w:pPr>
        <w:rPr>
          <w:rFonts w:cs="Arial"/>
        </w:rPr>
      </w:pPr>
      <w:r w:rsidRPr="008B1F91">
        <w:rPr>
          <w:rFonts w:cs="Arial"/>
          <w:noProof/>
          <w:lang w:eastAsia="en-US"/>
        </w:rPr>
        <mc:AlternateContent>
          <mc:Choice Requires="wps">
            <w:drawing>
              <wp:anchor distT="0" distB="0" distL="114300" distR="114300" simplePos="0" relativeHeight="251690496" behindDoc="0" locked="0" layoutInCell="1" allowOverlap="1" wp14:anchorId="7A90061F" wp14:editId="302EB34E">
                <wp:simplePos x="0" y="0"/>
                <wp:positionH relativeFrom="column">
                  <wp:posOffset>-507365</wp:posOffset>
                </wp:positionH>
                <wp:positionV relativeFrom="paragraph">
                  <wp:posOffset>87630</wp:posOffset>
                </wp:positionV>
                <wp:extent cx="457835" cy="337820"/>
                <wp:effectExtent l="0" t="0" r="24765"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7CD0673" w14:textId="5616AF70" w:rsidR="0030712F" w:rsidRPr="001269F9" w:rsidRDefault="0030712F" w:rsidP="00D347DB">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5" type="#_x0000_t202" style="position:absolute;margin-left:-39.9pt;margin-top:6.9pt;width:36.05pt;height:26.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" filled="f">
                <v:textbox inset="0,0,0,0">
                  <w:txbxContent>
                    <w:p w14:paraId="27CD0673" w14:textId="5616AF70" w:rsidR="0030712F" w:rsidRPr="001269F9" w:rsidRDefault="0030712F" w:rsidP="00D347DB">
                      <w:pPr>
                        <w:jc w:val="center"/>
                        <w:rPr>
                          <w:sz w:val="20"/>
                        </w:rPr>
                      </w:pPr>
                      <w:r>
                        <w:rPr>
                          <w:sz w:val="20"/>
                        </w:rPr>
                        <w:t>MPI</w:t>
                      </w:r>
                    </w:p>
                  </w:txbxContent>
                </v:textbox>
              </v:shape>
            </w:pict>
          </mc:Fallback>
        </mc:AlternateContent>
      </w:r>
      <w:r w:rsidR="00E644AE" w:rsidRPr="00FD7B79">
        <w:rPr>
          <w:rFonts w:cs="Arial"/>
        </w:rPr>
        <w:t xml:space="preserve"> </w:t>
      </w:r>
      <w:r w:rsidR="00501EB3" w:rsidRPr="00FD7B79">
        <w:rPr>
          <w:rFonts w:cs="Arial"/>
        </w:rPr>
        <w:t>(</w:t>
      </w:r>
      <w:r w:rsidR="006A7171">
        <w:rPr>
          <w:rFonts w:cs="Arial"/>
        </w:rPr>
        <w:t>God established Israel</w:t>
      </w:r>
      <w:r w:rsidR="00D1301D">
        <w:rPr>
          <w:rFonts w:cs="Arial"/>
        </w:rPr>
        <w:t xml:space="preserve"> in a shaky time</w:t>
      </w:r>
      <w:r w:rsidR="006A7171">
        <w:rPr>
          <w:rFonts w:cs="Arial"/>
        </w:rPr>
        <w:t xml:space="preserve"> by assuring them that the Davidic line would remain among them so they should continue their temple construction and worship. But for you here is your </w:t>
      </w:r>
      <w:r w:rsidR="00D07C3A">
        <w:rPr>
          <w:rFonts w:cs="Arial"/>
        </w:rPr>
        <w:t>s</w:t>
      </w:r>
      <w:r w:rsidR="00501EB3">
        <w:rPr>
          <w:rFonts w:cs="Arial"/>
        </w:rPr>
        <w:t>ubject: How can you be firmly established in a shaky world?</w:t>
      </w:r>
      <w:r w:rsidR="00501EB3" w:rsidRPr="00FD7B79">
        <w:rPr>
          <w:rFonts w:cs="Arial"/>
        </w:rPr>
        <w:t>)</w:t>
      </w:r>
    </w:p>
    <w:p w14:paraId="23EEA891" w14:textId="0DAA20F1" w:rsidR="00501EB3" w:rsidRPr="00FD7B79" w:rsidRDefault="00BE6863" w:rsidP="00501EB3">
      <w:pPr>
        <w:pStyle w:val="Heading1"/>
        <w:rPr>
          <w:rFonts w:cs="Arial"/>
        </w:rPr>
      </w:pPr>
      <w:r w:rsidRPr="008B1F91">
        <w:rPr>
          <w:rFonts w:cs="Arial"/>
          <w:noProof/>
          <w:lang w:eastAsia="en-US"/>
        </w:rPr>
        <mc:AlternateContent>
          <mc:Choice Requires="wps">
            <w:drawing>
              <wp:anchor distT="0" distB="0" distL="114300" distR="114300" simplePos="0" relativeHeight="251691520" behindDoc="0" locked="0" layoutInCell="1" allowOverlap="1" wp14:anchorId="17B6777F" wp14:editId="0AA17229">
                <wp:simplePos x="0" y="0"/>
                <wp:positionH relativeFrom="column">
                  <wp:posOffset>-507365</wp:posOffset>
                </wp:positionH>
                <wp:positionV relativeFrom="paragraph">
                  <wp:posOffset>177800</wp:posOffset>
                </wp:positionV>
                <wp:extent cx="685800" cy="337820"/>
                <wp:effectExtent l="0" t="0" r="254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EA2BF2A" w14:textId="43EA8298" w:rsidR="0030712F" w:rsidRPr="001269F9" w:rsidRDefault="0030712F"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6" type="#_x0000_t202" style="position:absolute;left:0;text-align:left;margin-left:-39.9pt;margin-top:14pt;width:54pt;height:26.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" filled="f">
                <v:textbox inset="0,0,0,0">
                  <w:txbxContent>
                    <w:p w14:paraId="7EA2BF2A" w14:textId="43EA8298" w:rsidR="0030712F" w:rsidRPr="001269F9" w:rsidRDefault="0030712F" w:rsidP="00D347DB">
                      <w:pPr>
                        <w:jc w:val="center"/>
                        <w:rPr>
                          <w:sz w:val="20"/>
                        </w:rPr>
                      </w:pPr>
                      <w:r>
                        <w:rPr>
                          <w:sz w:val="20"/>
                        </w:rPr>
                        <w:t>MP</w:t>
                      </w:r>
                    </w:p>
                  </w:txbxContent>
                </v:textbox>
              </v:shape>
            </w:pict>
          </mc:Fallback>
        </mc:AlternateContent>
      </w:r>
      <w:r w:rsidR="00501EB3" w:rsidRPr="00FD7B79">
        <w:rPr>
          <w:rFonts w:cs="Arial"/>
        </w:rPr>
        <w:t>II.</w:t>
      </w:r>
      <w:r w:rsidR="00501EB3" w:rsidRPr="00FD7B79">
        <w:rPr>
          <w:rFonts w:cs="Arial"/>
        </w:rPr>
        <w:tab/>
      </w:r>
      <w:r w:rsidR="00501EB3" w:rsidRPr="0067419C">
        <w:rPr>
          <w:rFonts w:cs="Arial"/>
        </w:rPr>
        <w:t xml:space="preserve">Be established by </w:t>
      </w:r>
      <w:r w:rsidR="00501EB3" w:rsidRPr="0067419C">
        <w:rPr>
          <w:rFonts w:cs="Arial"/>
          <w:u w:val="single"/>
        </w:rPr>
        <w:t>worshipping</w:t>
      </w:r>
      <w:r w:rsidR="00501EB3" w:rsidRPr="0067419C">
        <w:rPr>
          <w:rFonts w:cs="Arial"/>
        </w:rPr>
        <w:t xml:space="preserve"> </w:t>
      </w:r>
      <w:r w:rsidR="00501EB3" w:rsidRPr="0067419C">
        <w:rPr>
          <w:rFonts w:cs="Arial"/>
          <w:u w:val="single"/>
        </w:rPr>
        <w:t>Jesus</w:t>
      </w:r>
      <w:r w:rsidR="00501EB3" w:rsidRPr="0067419C">
        <w:rPr>
          <w:rFonts w:cs="Arial"/>
        </w:rPr>
        <w:t xml:space="preserve"> as David’s heir.</w:t>
      </w:r>
    </w:p>
    <w:p w14:paraId="15C57E52" w14:textId="77777777" w:rsidR="00501EB3" w:rsidRPr="00FD7B79" w:rsidRDefault="00501EB3" w:rsidP="00501EB3">
      <w:pPr>
        <w:ind w:left="426"/>
        <w:rPr>
          <w:rFonts w:cs="Arial"/>
        </w:rPr>
      </w:pPr>
      <w:r>
        <w:rPr>
          <w:rFonts w:cs="Arial"/>
        </w:rPr>
        <w:t xml:space="preserve"> [Worship Christ as your firm foundation—He alone fulfills the promises to David.]</w:t>
      </w:r>
    </w:p>
    <w:p w14:paraId="548BD9BE" w14:textId="65999139" w:rsidR="00501EB3" w:rsidRDefault="00BF6E8C" w:rsidP="00501EB3">
      <w:pPr>
        <w:pStyle w:val="Heading2"/>
        <w:rPr>
          <w:rFonts w:cs="Arial"/>
        </w:rPr>
      </w:pPr>
      <w:r w:rsidRPr="009F68FF">
        <w:rPr>
          <w:rFonts w:cs="Arial"/>
          <w:noProof/>
          <w:lang w:eastAsia="en-US"/>
        </w:rPr>
        <mc:AlternateContent>
          <mc:Choice Requires="wps">
            <w:drawing>
              <wp:anchor distT="0" distB="0" distL="114300" distR="114300" simplePos="0" relativeHeight="251733504" behindDoc="0" locked="0" layoutInCell="1" allowOverlap="1" wp14:anchorId="4F651451" wp14:editId="6EA5328F">
                <wp:simplePos x="0" y="0"/>
                <wp:positionH relativeFrom="column">
                  <wp:posOffset>-507365</wp:posOffset>
                </wp:positionH>
                <wp:positionV relativeFrom="paragraph">
                  <wp:posOffset>8890</wp:posOffset>
                </wp:positionV>
                <wp:extent cx="685800" cy="337820"/>
                <wp:effectExtent l="0" t="0" r="25400" b="1778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259816A" w14:textId="10823E8A" w:rsidR="0030712F" w:rsidRDefault="0030712F" w:rsidP="009F68FF">
                            <w:pPr>
                              <w:jc w:val="center"/>
                              <w:rPr>
                                <w:sz w:val="20"/>
                              </w:rPr>
                            </w:pPr>
                            <w:r>
                              <w:rPr>
                                <w:sz w:val="20"/>
                              </w:rPr>
                              <w:t>Destroyed</w:t>
                            </w:r>
                          </w:p>
                          <w:p w14:paraId="02D71661" w14:textId="6FA5E98E" w:rsidR="0030712F" w:rsidRPr="001269F9" w:rsidRDefault="0030712F" w:rsidP="009F68FF">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7" type="#_x0000_t202" style="position:absolute;left:0;text-align:left;margin-left:-39.9pt;margin-top:.7pt;width:54pt;height:26.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" filled="f">
                <v:textbox inset="0,0,0,0">
                  <w:txbxContent>
                    <w:p w14:paraId="1259816A" w14:textId="10823E8A" w:rsidR="0030712F" w:rsidRDefault="0030712F" w:rsidP="009F68FF">
                      <w:pPr>
                        <w:jc w:val="center"/>
                        <w:rPr>
                          <w:sz w:val="20"/>
                        </w:rPr>
                      </w:pPr>
                      <w:r>
                        <w:rPr>
                          <w:sz w:val="20"/>
                        </w:rPr>
                        <w:t>Destroyed</w:t>
                      </w:r>
                    </w:p>
                    <w:p w14:paraId="02D71661" w14:textId="6FA5E98E" w:rsidR="0030712F" w:rsidRPr="001269F9" w:rsidRDefault="0030712F" w:rsidP="009F68FF">
                      <w:pPr>
                        <w:jc w:val="center"/>
                        <w:rPr>
                          <w:sz w:val="20"/>
                        </w:rPr>
                      </w:pPr>
                      <w:r>
                        <w:rPr>
                          <w:sz w:val="20"/>
                        </w:rPr>
                        <w:t>(3 slides)</w:t>
                      </w:r>
                    </w:p>
                  </w:txbxContent>
                </v:textbox>
              </v:shape>
            </w:pict>
          </mc:Fallback>
        </mc:AlternateContent>
      </w:r>
      <w:r w:rsidRPr="009F68FF">
        <w:rPr>
          <w:rFonts w:cs="Arial"/>
          <w:noProof/>
          <w:lang w:eastAsia="en-US"/>
        </w:rPr>
        <mc:AlternateContent>
          <mc:Choice Requires="wps">
            <w:drawing>
              <wp:anchor distT="0" distB="0" distL="114300" distR="114300" simplePos="0" relativeHeight="251734528" behindDoc="0" locked="0" layoutInCell="1" allowOverlap="1" wp14:anchorId="0DC4FDC1" wp14:editId="52918378">
                <wp:simplePos x="0" y="0"/>
                <wp:positionH relativeFrom="column">
                  <wp:posOffset>-507365</wp:posOffset>
                </wp:positionH>
                <wp:positionV relativeFrom="paragraph">
                  <wp:posOffset>694690</wp:posOffset>
                </wp:positionV>
                <wp:extent cx="685800" cy="337820"/>
                <wp:effectExtent l="0" t="0" r="25400" b="1778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D403A46" w14:textId="64DEBFC8" w:rsidR="0030712F" w:rsidRPr="001269F9" w:rsidRDefault="0030712F" w:rsidP="009F68FF">
                            <w:pPr>
                              <w:jc w:val="center"/>
                              <w:rPr>
                                <w:sz w:val="20"/>
                              </w:rPr>
                            </w:pPr>
                            <w:r>
                              <w:rPr>
                                <w:sz w:val="20"/>
                              </w:rPr>
                              <w:t>1 Cor 6:19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8" type="#_x0000_t202" style="position:absolute;left:0;text-align:left;margin-left:-39.9pt;margin-top:54.7pt;width:54pt;height:26.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" filled="f">
                <v:textbox inset="0,0,0,0">
                  <w:txbxContent>
                    <w:p w14:paraId="6D403A46" w14:textId="64DEBFC8" w:rsidR="0030712F" w:rsidRPr="001269F9" w:rsidRDefault="0030712F" w:rsidP="009F68FF">
                      <w:pPr>
                        <w:jc w:val="center"/>
                        <w:rPr>
                          <w:sz w:val="20"/>
                        </w:rPr>
                      </w:pPr>
                      <w:r>
                        <w:rPr>
                          <w:sz w:val="20"/>
                        </w:rPr>
                        <w:t>1 Cor 6:19</w:t>
                      </w:r>
                    </w:p>
                  </w:txbxContent>
                </v:textbox>
              </v:shape>
            </w:pict>
          </mc:Fallback>
        </mc:AlternateContent>
      </w:r>
      <w:r w:rsidR="00501EB3">
        <w:rPr>
          <w:rFonts w:cs="Arial"/>
        </w:rPr>
        <w:t xml:space="preserve">We have had no temple in Jerusalem for nearly 2000 years. </w:t>
      </w:r>
    </w:p>
    <w:p w14:paraId="788680D6" w14:textId="3E7B0B9B" w:rsidR="0074149C" w:rsidRPr="00FD7B79" w:rsidRDefault="00794AD7" w:rsidP="0074149C">
      <w:pPr>
        <w:pStyle w:val="Heading2"/>
        <w:rPr>
          <w:rFonts w:cs="Arial"/>
        </w:rPr>
      </w:pPr>
      <w:r w:rsidRPr="009F68FF">
        <w:rPr>
          <w:rFonts w:cs="Arial"/>
          <w:noProof/>
          <w:lang w:eastAsia="en-US"/>
        </w:rPr>
        <mc:AlternateContent>
          <mc:Choice Requires="wps">
            <w:drawing>
              <wp:anchor distT="0" distB="0" distL="114300" distR="114300" simplePos="0" relativeHeight="251736576" behindDoc="0" locked="0" layoutInCell="1" allowOverlap="1" wp14:anchorId="11791E3D" wp14:editId="336D859C">
                <wp:simplePos x="0" y="0"/>
                <wp:positionH relativeFrom="column">
                  <wp:posOffset>-507365</wp:posOffset>
                </wp:positionH>
                <wp:positionV relativeFrom="paragraph">
                  <wp:posOffset>635</wp:posOffset>
                </wp:positionV>
                <wp:extent cx="685800" cy="337820"/>
                <wp:effectExtent l="0" t="0" r="25400" b="1778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D58B955" w14:textId="67BBAF3A" w:rsidR="0030712F" w:rsidRDefault="0030712F" w:rsidP="009F68FF">
                            <w:pPr>
                              <w:jc w:val="center"/>
                              <w:rPr>
                                <w:sz w:val="20"/>
                              </w:rPr>
                            </w:pPr>
                            <w:r>
                              <w:rPr>
                                <w:sz w:val="20"/>
                              </w:rPr>
                              <w:t>John 2</w:t>
                            </w:r>
                          </w:p>
                          <w:p w14:paraId="77A09D33" w14:textId="3A7B2962" w:rsidR="0030712F" w:rsidRPr="001269F9" w:rsidRDefault="0030712F" w:rsidP="009F68FF">
                            <w:pPr>
                              <w:jc w:val="center"/>
                              <w:rPr>
                                <w:sz w:val="20"/>
                              </w:rPr>
                            </w:pPr>
                            <w:r>
                              <w:rPr>
                                <w:sz w:val="20"/>
                              </w:rPr>
                              <w:t>(19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9" type="#_x0000_t202" style="position:absolute;left:0;text-align:left;margin-left:-39.9pt;margin-top:.05pt;width:54pt;height:26.6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" filled="f">
                <v:textbox inset="0,0,0,0">
                  <w:txbxContent>
                    <w:p w14:paraId="0D58B955" w14:textId="67BBAF3A" w:rsidR="0030712F" w:rsidRDefault="0030712F" w:rsidP="009F68FF">
                      <w:pPr>
                        <w:jc w:val="center"/>
                        <w:rPr>
                          <w:sz w:val="20"/>
                        </w:rPr>
                      </w:pPr>
                      <w:r>
                        <w:rPr>
                          <w:sz w:val="20"/>
                        </w:rPr>
                        <w:t>John 2</w:t>
                      </w:r>
                    </w:p>
                    <w:p w14:paraId="77A09D33" w14:textId="3A7B2962" w:rsidR="0030712F" w:rsidRPr="001269F9" w:rsidRDefault="0030712F" w:rsidP="009F68FF">
                      <w:pPr>
                        <w:jc w:val="center"/>
                        <w:rPr>
                          <w:sz w:val="20"/>
                        </w:rPr>
                      </w:pPr>
                      <w:r>
                        <w:rPr>
                          <w:sz w:val="20"/>
                        </w:rPr>
                        <w:t>(19 slides)</w:t>
                      </w:r>
                    </w:p>
                  </w:txbxContent>
                </v:textbox>
              </v:shape>
            </w:pict>
          </mc:Fallback>
        </mc:AlternateContent>
      </w:r>
      <w:r w:rsidR="0074149C">
        <w:rPr>
          <w:rFonts w:cs="Arial"/>
        </w:rPr>
        <w:t>Jesus is the true temple today—so worship him instead of idols for a firm foundation (John 2).</w:t>
      </w:r>
    </w:p>
    <w:p w14:paraId="24FA2877" w14:textId="77777777" w:rsidR="00501EB3" w:rsidRPr="00FD7B79" w:rsidRDefault="00501EB3" w:rsidP="00501EB3">
      <w:pPr>
        <w:pStyle w:val="Heading2"/>
        <w:rPr>
          <w:rFonts w:cs="Arial"/>
        </w:rPr>
      </w:pPr>
      <w:r>
        <w:rPr>
          <w:rFonts w:cs="Arial"/>
        </w:rPr>
        <w:t>Our bodies are also temples of the Spirit—so we should likewise be holy (1 Cor 6:19).</w:t>
      </w:r>
    </w:p>
    <w:p w14:paraId="0101DFA9" w14:textId="522DA8C1" w:rsidR="003666DA" w:rsidRDefault="006D21F4" w:rsidP="00501EB3">
      <w:pPr>
        <w:rPr>
          <w:rFonts w:cs="Arial"/>
        </w:rPr>
      </w:pPr>
      <w:r w:rsidRPr="009F68FF">
        <w:rPr>
          <w:rFonts w:cs="Arial"/>
          <w:noProof/>
          <w:lang w:eastAsia="en-US"/>
        </w:rPr>
        <mc:AlternateContent>
          <mc:Choice Requires="wps">
            <w:drawing>
              <wp:anchor distT="0" distB="0" distL="114300" distR="114300" simplePos="0" relativeHeight="251738624" behindDoc="0" locked="0" layoutInCell="1" allowOverlap="1" wp14:anchorId="3CAFE747" wp14:editId="0BAB848C">
                <wp:simplePos x="0" y="0"/>
                <wp:positionH relativeFrom="column">
                  <wp:posOffset>-507365</wp:posOffset>
                </wp:positionH>
                <wp:positionV relativeFrom="paragraph">
                  <wp:posOffset>60325</wp:posOffset>
                </wp:positionV>
                <wp:extent cx="685800" cy="337820"/>
                <wp:effectExtent l="0" t="0" r="25400" b="1778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F63060C" w14:textId="4EB9FAC3" w:rsidR="0030712F" w:rsidRPr="001269F9" w:rsidRDefault="0030712F" w:rsidP="009F68FF">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0" type="#_x0000_t202" style="position:absolute;margin-left:-39.9pt;margin-top:4.75pt;width:54pt;height:26.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VBXH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" filled="f">
                <v:textbox inset="0,0,0,0">
                  <w:txbxContent>
                    <w:p w14:paraId="1F63060C" w14:textId="4EB9FAC3" w:rsidR="0030712F" w:rsidRPr="001269F9" w:rsidRDefault="0030712F" w:rsidP="009F68FF">
                      <w:pPr>
                        <w:jc w:val="center"/>
                        <w:rPr>
                          <w:sz w:val="20"/>
                        </w:rPr>
                      </w:pPr>
                      <w:r>
                        <w:rPr>
                          <w:sz w:val="20"/>
                        </w:rPr>
                        <w:t>Subject</w:t>
                      </w:r>
                    </w:p>
                  </w:txbxContent>
                </v:textbox>
              </v:shape>
            </w:pict>
          </mc:Fallback>
        </mc:AlternateContent>
      </w:r>
    </w:p>
    <w:p w14:paraId="2BEF28C2" w14:textId="77777777" w:rsidR="00501EB3" w:rsidRPr="00FD7B79" w:rsidRDefault="00501EB3" w:rsidP="00501EB3">
      <w:pPr>
        <w:rPr>
          <w:rFonts w:cs="Arial"/>
        </w:rPr>
      </w:pPr>
      <w:r w:rsidRPr="00FD7B79">
        <w:rPr>
          <w:rFonts w:cs="Arial"/>
        </w:rPr>
        <w:t>(</w:t>
      </w:r>
      <w:r>
        <w:rPr>
          <w:rFonts w:cs="Arial"/>
        </w:rPr>
        <w:t>How can you be firmly established in a shaky world?</w:t>
      </w:r>
      <w:r w:rsidRPr="00FD7B79">
        <w:rPr>
          <w:rFonts w:cs="Arial"/>
        </w:rPr>
        <w:t>)</w:t>
      </w:r>
    </w:p>
    <w:p w14:paraId="10FB77EA" w14:textId="77777777" w:rsidR="00501EB3" w:rsidRPr="00FD7B79" w:rsidRDefault="00501EB3" w:rsidP="00501EB3">
      <w:pPr>
        <w:pStyle w:val="Heading1"/>
        <w:rPr>
          <w:rFonts w:cs="Arial"/>
        </w:rPr>
      </w:pPr>
      <w:r w:rsidRPr="00FD7B79">
        <w:rPr>
          <w:rFonts w:cs="Arial"/>
        </w:rPr>
        <w:t>Conclusion</w:t>
      </w:r>
    </w:p>
    <w:p w14:paraId="1A3412E5" w14:textId="03B98D5B" w:rsidR="00501EB3" w:rsidRPr="00FD7B79" w:rsidRDefault="009F68FF" w:rsidP="00501EB3">
      <w:pPr>
        <w:pStyle w:val="Heading3"/>
        <w:rPr>
          <w:rFonts w:cs="Arial"/>
        </w:rPr>
      </w:pPr>
      <w:r w:rsidRPr="009F68FF">
        <w:rPr>
          <w:rFonts w:cs="Arial"/>
          <w:noProof/>
          <w:lang w:eastAsia="en-US"/>
        </w:rPr>
        <mc:AlternateContent>
          <mc:Choice Requires="wps">
            <w:drawing>
              <wp:anchor distT="0" distB="0" distL="114300" distR="114300" simplePos="0" relativeHeight="251730432" behindDoc="0" locked="0" layoutInCell="1" allowOverlap="1" wp14:anchorId="1E4F1C14" wp14:editId="78675718">
                <wp:simplePos x="0" y="0"/>
                <wp:positionH relativeFrom="column">
                  <wp:posOffset>-506730</wp:posOffset>
                </wp:positionH>
                <wp:positionV relativeFrom="paragraph">
                  <wp:posOffset>73660</wp:posOffset>
                </wp:positionV>
                <wp:extent cx="685800" cy="337820"/>
                <wp:effectExtent l="0" t="0" r="2540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7FBF017" w14:textId="2E392646" w:rsidR="0030712F" w:rsidRPr="001269F9" w:rsidRDefault="0030712F" w:rsidP="009F68FF">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1" type="#_x0000_t202" style="position:absolute;left:0;text-align:left;margin-left:-39.85pt;margin-top:5.8pt;width:54pt;height:26.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" filled="f">
                <v:textbox inset="0,0,0,0">
                  <w:txbxContent>
                    <w:p w14:paraId="07FBF017" w14:textId="2E392646" w:rsidR="0030712F" w:rsidRPr="001269F9" w:rsidRDefault="0030712F" w:rsidP="009F68FF">
                      <w:pPr>
                        <w:jc w:val="center"/>
                        <w:rPr>
                          <w:sz w:val="20"/>
                        </w:rPr>
                      </w:pPr>
                      <w:r>
                        <w:rPr>
                          <w:sz w:val="20"/>
                        </w:rPr>
                        <w:t>MI</w:t>
                      </w:r>
                    </w:p>
                  </w:txbxContent>
                </v:textbox>
              </v:shape>
            </w:pict>
          </mc:Fallback>
        </mc:AlternateContent>
      </w:r>
      <w:r w:rsidR="00501EB3">
        <w:rPr>
          <w:rFonts w:cs="Arial"/>
        </w:rPr>
        <w:t xml:space="preserve">Be established with </w:t>
      </w:r>
      <w:r w:rsidR="00501EB3" w:rsidRPr="00883353">
        <w:rPr>
          <w:rFonts w:cs="Arial"/>
          <w:u w:val="single"/>
        </w:rPr>
        <w:t>Christ</w:t>
      </w:r>
      <w:r w:rsidR="00501EB3">
        <w:rPr>
          <w:rFonts w:cs="Arial"/>
        </w:rPr>
        <w:t xml:space="preserve"> as your foundation (Main Idea</w:t>
      </w:r>
      <w:r w:rsidR="00501EB3" w:rsidRPr="00FD7B79">
        <w:rPr>
          <w:rFonts w:cs="Arial"/>
        </w:rPr>
        <w:t>).</w:t>
      </w:r>
    </w:p>
    <w:p w14:paraId="5AC58839" w14:textId="31CAB23F" w:rsidR="00501EB3" w:rsidRDefault="0030712F" w:rsidP="00501EB3">
      <w:pPr>
        <w:pStyle w:val="Heading3"/>
        <w:rPr>
          <w:rFonts w:cs="Arial"/>
        </w:rPr>
      </w:pPr>
      <w:r w:rsidRPr="009F68FF">
        <w:rPr>
          <w:rFonts w:cs="Arial"/>
          <w:noProof/>
          <w:lang w:eastAsia="en-US"/>
        </w:rPr>
        <mc:AlternateContent>
          <mc:Choice Requires="wps">
            <w:drawing>
              <wp:anchor distT="0" distB="0" distL="114300" distR="114300" simplePos="0" relativeHeight="251740672" behindDoc="0" locked="0" layoutInCell="1" allowOverlap="1" wp14:anchorId="5565FCD8" wp14:editId="4E149A63">
                <wp:simplePos x="0" y="0"/>
                <wp:positionH relativeFrom="column">
                  <wp:posOffset>-507365</wp:posOffset>
                </wp:positionH>
                <wp:positionV relativeFrom="paragraph">
                  <wp:posOffset>217805</wp:posOffset>
                </wp:positionV>
                <wp:extent cx="685800" cy="337820"/>
                <wp:effectExtent l="0" t="0" r="25400" b="1778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833B72D" w14:textId="7975149E" w:rsidR="0030712F" w:rsidRPr="001269F9" w:rsidRDefault="0030712F" w:rsidP="0030712F">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2" type="#_x0000_t202" style="position:absolute;left:0;text-align:left;margin-left:-39.9pt;margin-top:17.15pt;width:54pt;height:26.6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YtBX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" filled="f">
                <v:textbox inset="0,0,0,0">
                  <w:txbxContent>
                    <w:p w14:paraId="5833B72D" w14:textId="7975149E" w:rsidR="0030712F" w:rsidRPr="001269F9" w:rsidRDefault="0030712F" w:rsidP="0030712F">
                      <w:pPr>
                        <w:jc w:val="center"/>
                        <w:rPr>
                          <w:sz w:val="20"/>
                        </w:rPr>
                      </w:pPr>
                      <w:r>
                        <w:rPr>
                          <w:sz w:val="20"/>
                        </w:rPr>
                        <w:t>MPI</w:t>
                      </w:r>
                    </w:p>
                  </w:txbxContent>
                </v:textbox>
              </v:shape>
            </w:pict>
          </mc:Fallback>
        </mc:AlternateContent>
      </w:r>
      <w:r w:rsidR="00501EB3" w:rsidRPr="00FD7B79">
        <w:rPr>
          <w:rFonts w:cs="Arial"/>
        </w:rPr>
        <w:t>Main Points</w:t>
      </w:r>
    </w:p>
    <w:p w14:paraId="6707D2EA" w14:textId="50ED11A4" w:rsidR="00501EB3" w:rsidRDefault="009F68FF" w:rsidP="00501EB3">
      <w:pPr>
        <w:pStyle w:val="Heading4"/>
        <w:rPr>
          <w:rFonts w:cs="Arial"/>
        </w:rPr>
      </w:pPr>
      <w:r w:rsidRPr="009F68FF">
        <w:rPr>
          <w:rFonts w:cs="Arial"/>
          <w:noProof/>
          <w:lang w:eastAsia="en-US"/>
        </w:rPr>
        <mc:AlternateContent>
          <mc:Choice Requires="wps">
            <w:drawing>
              <wp:anchor distT="0" distB="0" distL="114300" distR="114300" simplePos="0" relativeHeight="251731456" behindDoc="0" locked="0" layoutInCell="1" allowOverlap="1" wp14:anchorId="603F4096" wp14:editId="3FDEFB6E">
                <wp:simplePos x="0" y="0"/>
                <wp:positionH relativeFrom="column">
                  <wp:posOffset>-506730</wp:posOffset>
                </wp:positionH>
                <wp:positionV relativeFrom="paragraph">
                  <wp:posOffset>234315</wp:posOffset>
                </wp:positionV>
                <wp:extent cx="685800" cy="337820"/>
                <wp:effectExtent l="0" t="0" r="25400" b="1778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8B03343" w14:textId="213D19A0" w:rsidR="0030712F" w:rsidRPr="001269F9" w:rsidRDefault="0030712F" w:rsidP="009F68FF">
                            <w:pPr>
                              <w:jc w:val="center"/>
                              <w:rPr>
                                <w:sz w:val="20"/>
                              </w:rPr>
                            </w:pPr>
                            <w:r>
                              <w:rPr>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3" type="#_x0000_t202" style="position:absolute;left:0;text-align:left;margin-left:-39.85pt;margin-top:18.45pt;width:54pt;height:26.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" filled="f">
                <v:textbox inset="0,0,0,0">
                  <w:txbxContent>
                    <w:p w14:paraId="28B03343" w14:textId="213D19A0" w:rsidR="0030712F" w:rsidRPr="001269F9" w:rsidRDefault="0030712F" w:rsidP="009F68FF">
                      <w:pPr>
                        <w:jc w:val="center"/>
                        <w:rPr>
                          <w:sz w:val="20"/>
                        </w:rPr>
                      </w:pPr>
                      <w:r>
                        <w:rPr>
                          <w:sz w:val="20"/>
                        </w:rPr>
                        <w:t>MPII</w:t>
                      </w:r>
                    </w:p>
                  </w:txbxContent>
                </v:textbox>
              </v:shape>
            </w:pict>
          </mc:Fallback>
        </mc:AlternateContent>
      </w:r>
      <w:r w:rsidR="00501EB3">
        <w:rPr>
          <w:rFonts w:cs="Arial"/>
        </w:rPr>
        <w:t xml:space="preserve">God established David’s kingdom </w:t>
      </w:r>
      <w:r w:rsidR="00501EB3" w:rsidRPr="00186FD2">
        <w:rPr>
          <w:rFonts w:cs="Arial"/>
          <w:i/>
        </w:rPr>
        <w:t xml:space="preserve">to promote </w:t>
      </w:r>
      <w:r w:rsidR="00501EB3" w:rsidRPr="00BE3887">
        <w:rPr>
          <w:rFonts w:cs="Arial"/>
          <w:i/>
          <w:u w:val="single"/>
        </w:rPr>
        <w:t>temple</w:t>
      </w:r>
      <w:r w:rsidR="00501EB3" w:rsidRPr="00BE3887">
        <w:rPr>
          <w:rFonts w:cs="Arial"/>
          <w:i/>
        </w:rPr>
        <w:t xml:space="preserve"> </w:t>
      </w:r>
      <w:r w:rsidR="00501EB3" w:rsidRPr="00BE3887">
        <w:rPr>
          <w:rFonts w:cs="Arial"/>
          <w:i/>
          <w:u w:val="single"/>
        </w:rPr>
        <w:t>worship</w:t>
      </w:r>
      <w:r w:rsidR="00501EB3">
        <w:rPr>
          <w:rFonts w:cs="Arial"/>
        </w:rPr>
        <w:t xml:space="preserve"> over idolatry.</w:t>
      </w:r>
    </w:p>
    <w:p w14:paraId="32333D8A" w14:textId="535395C7" w:rsidR="00501EB3" w:rsidRPr="0067419C" w:rsidRDefault="0030712F" w:rsidP="00501EB3">
      <w:pPr>
        <w:pStyle w:val="Heading4"/>
        <w:rPr>
          <w:rFonts w:cs="Arial"/>
        </w:rPr>
      </w:pPr>
      <w:r w:rsidRPr="008B1F91">
        <w:rPr>
          <w:rFonts w:cs="Arial"/>
          <w:noProof/>
          <w:lang w:eastAsia="en-US"/>
        </w:rPr>
        <mc:AlternateContent>
          <mc:Choice Requires="wps">
            <w:drawing>
              <wp:anchor distT="0" distB="0" distL="114300" distR="114300" simplePos="0" relativeHeight="251693568" behindDoc="0" locked="0" layoutInCell="1" allowOverlap="1" wp14:anchorId="5191B52C" wp14:editId="31583DF9">
                <wp:simplePos x="0" y="0"/>
                <wp:positionH relativeFrom="column">
                  <wp:posOffset>-507365</wp:posOffset>
                </wp:positionH>
                <wp:positionV relativeFrom="paragraph">
                  <wp:posOffset>282575</wp:posOffset>
                </wp:positionV>
                <wp:extent cx="685800" cy="337820"/>
                <wp:effectExtent l="0" t="0" r="254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C3C1547" w14:textId="26BE8D46" w:rsidR="0030712F" w:rsidRDefault="0030712F" w:rsidP="00D347DB">
                            <w:pPr>
                              <w:jc w:val="center"/>
                              <w:rPr>
                                <w:sz w:val="20"/>
                              </w:rPr>
                            </w:pPr>
                            <w:r>
                              <w:rPr>
                                <w:sz w:val="20"/>
                              </w:rPr>
                              <w:t>Firm</w:t>
                            </w:r>
                          </w:p>
                          <w:p w14:paraId="44D47CA5" w14:textId="773E8D45" w:rsidR="0030712F" w:rsidRPr="001269F9" w:rsidRDefault="0030712F" w:rsidP="00D347DB">
                            <w:pPr>
                              <w:jc w:val="center"/>
                              <w:rPr>
                                <w:sz w:val="20"/>
                              </w:rPr>
                            </w:pPr>
                            <w:r>
                              <w:rPr>
                                <w:sz w:val="20"/>
                              </w:rPr>
                              <w:t>(9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4" type="#_x0000_t202" style="position:absolute;left:0;text-align:left;margin-left:-39.9pt;margin-top:22.25pt;width:54pt;height:26.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" filled="f">
                <v:textbox inset="0,0,0,0">
                  <w:txbxContent>
                    <w:p w14:paraId="4C3C1547" w14:textId="26BE8D46" w:rsidR="0030712F" w:rsidRDefault="0030712F" w:rsidP="00D347DB">
                      <w:pPr>
                        <w:jc w:val="center"/>
                        <w:rPr>
                          <w:sz w:val="20"/>
                        </w:rPr>
                      </w:pPr>
                      <w:r>
                        <w:rPr>
                          <w:sz w:val="20"/>
                        </w:rPr>
                        <w:t>Firm</w:t>
                      </w:r>
                    </w:p>
                    <w:p w14:paraId="44D47CA5" w14:textId="773E8D45" w:rsidR="0030712F" w:rsidRPr="001269F9" w:rsidRDefault="0030712F" w:rsidP="00D347DB">
                      <w:pPr>
                        <w:jc w:val="center"/>
                        <w:rPr>
                          <w:sz w:val="20"/>
                        </w:rPr>
                      </w:pPr>
                      <w:r>
                        <w:rPr>
                          <w:sz w:val="20"/>
                        </w:rPr>
                        <w:t>(9 slides)</w:t>
                      </w:r>
                    </w:p>
                  </w:txbxContent>
                </v:textbox>
              </v:shape>
            </w:pict>
          </mc:Fallback>
        </mc:AlternateContent>
      </w:r>
      <w:r w:rsidR="00501EB3" w:rsidRPr="0067419C">
        <w:rPr>
          <w:rFonts w:cs="Arial"/>
        </w:rPr>
        <w:t xml:space="preserve">Be established by </w:t>
      </w:r>
      <w:r w:rsidR="00501EB3" w:rsidRPr="0067419C">
        <w:rPr>
          <w:rFonts w:cs="Arial"/>
          <w:u w:val="single"/>
        </w:rPr>
        <w:t>worshipping</w:t>
      </w:r>
      <w:r w:rsidR="00501EB3" w:rsidRPr="0067419C">
        <w:rPr>
          <w:rFonts w:cs="Arial"/>
        </w:rPr>
        <w:t xml:space="preserve"> </w:t>
      </w:r>
      <w:r w:rsidR="00501EB3" w:rsidRPr="0067419C">
        <w:rPr>
          <w:rFonts w:cs="Arial"/>
          <w:u w:val="single"/>
        </w:rPr>
        <w:t>Jesus</w:t>
      </w:r>
      <w:r w:rsidR="00501EB3" w:rsidRPr="0067419C">
        <w:rPr>
          <w:rFonts w:cs="Arial"/>
        </w:rPr>
        <w:t xml:space="preserve"> as David’s heir.</w:t>
      </w:r>
    </w:p>
    <w:p w14:paraId="5BD25775" w14:textId="5A78E09F" w:rsidR="0030712F" w:rsidRDefault="00C42148" w:rsidP="0005781D">
      <w:pPr>
        <w:pStyle w:val="Heading3"/>
        <w:rPr>
          <w:rFonts w:cs="Arial"/>
        </w:rPr>
      </w:pPr>
      <w:r w:rsidRPr="008B1F91">
        <w:rPr>
          <w:rFonts w:cs="Arial"/>
          <w:noProof/>
          <w:lang w:eastAsia="en-US"/>
        </w:rPr>
        <mc:AlternateContent>
          <mc:Choice Requires="wps">
            <w:drawing>
              <wp:anchor distT="0" distB="0" distL="114300" distR="114300" simplePos="0" relativeHeight="251692544" behindDoc="0" locked="0" layoutInCell="1" allowOverlap="1" wp14:anchorId="49A860E8" wp14:editId="6A4E2BA5">
                <wp:simplePos x="0" y="0"/>
                <wp:positionH relativeFrom="column">
                  <wp:posOffset>-507365</wp:posOffset>
                </wp:positionH>
                <wp:positionV relativeFrom="paragraph">
                  <wp:posOffset>421640</wp:posOffset>
                </wp:positionV>
                <wp:extent cx="685800" cy="337820"/>
                <wp:effectExtent l="0" t="0" r="25400" b="177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7B4153B" w14:textId="4588229E" w:rsidR="0030712F" w:rsidRPr="001269F9" w:rsidRDefault="0030712F" w:rsidP="00C42148">
                            <w:pPr>
                              <w:jc w:val="center"/>
                              <w:rPr>
                                <w:sz w:val="20"/>
                              </w:rPr>
                            </w:pPr>
                            <w:r>
                              <w:rPr>
                                <w:sz w:val="20"/>
                              </w:rPr>
                              <w:t>How Firm</w:t>
                            </w:r>
                            <w:r w:rsidR="00C42148">
                              <w:rPr>
                                <w:sz w:val="20"/>
                              </w:rPr>
                              <w:t xml:space="preserve"> a Found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5" type="#_x0000_t202" style="position:absolute;left:0;text-align:left;margin-left:-39.9pt;margin-top:33.2pt;width:54pt;height:26.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" filled="f">
                <v:textbox inset="0,0,0,0">
                  <w:txbxContent>
                    <w:p w14:paraId="47B4153B" w14:textId="4588229E" w:rsidR="0030712F" w:rsidRPr="001269F9" w:rsidRDefault="0030712F" w:rsidP="00C42148">
                      <w:pPr>
                        <w:jc w:val="center"/>
                        <w:rPr>
                          <w:sz w:val="20"/>
                        </w:rPr>
                      </w:pPr>
                      <w:r>
                        <w:rPr>
                          <w:sz w:val="20"/>
                        </w:rPr>
                        <w:t>How Firm</w:t>
                      </w:r>
                      <w:r w:rsidR="00C42148">
                        <w:rPr>
                          <w:sz w:val="20"/>
                        </w:rPr>
                        <w:t xml:space="preserve"> a Found</w:t>
                      </w:r>
                    </w:p>
                  </w:txbxContent>
                </v:textbox>
              </v:shape>
            </w:pict>
          </mc:Fallback>
        </mc:AlternateContent>
      </w:r>
      <w:r w:rsidR="0030712F">
        <w:rPr>
          <w:rFonts w:cs="Arial"/>
        </w:rPr>
        <w:t xml:space="preserve">Your firm foundation </w:t>
      </w:r>
      <w:r w:rsidR="0003766F">
        <w:rPr>
          <w:rFonts w:cs="Arial"/>
        </w:rPr>
        <w:t xml:space="preserve">against life’s storms so you do not sink </w:t>
      </w:r>
      <w:r w:rsidR="0030712F">
        <w:rPr>
          <w:rFonts w:cs="Arial"/>
        </w:rPr>
        <w:t xml:space="preserve">must be built upon </w:t>
      </w:r>
      <w:r w:rsidR="0003766F">
        <w:rPr>
          <w:rFonts w:cs="Arial"/>
        </w:rPr>
        <w:t>brick-by-brick as you build on God’s Word.</w:t>
      </w:r>
    </w:p>
    <w:p w14:paraId="303FFFAD" w14:textId="4F93217F" w:rsidR="0005781D" w:rsidRDefault="0005781D" w:rsidP="0005781D">
      <w:pPr>
        <w:pStyle w:val="Heading3"/>
        <w:rPr>
          <w:rFonts w:cs="Arial"/>
        </w:rPr>
      </w:pPr>
      <w:r w:rsidRPr="00FD7B79">
        <w:rPr>
          <w:rFonts w:cs="Arial"/>
        </w:rPr>
        <w:t>Exhort</w:t>
      </w:r>
      <w:r>
        <w:rPr>
          <w:rFonts w:cs="Arial"/>
        </w:rPr>
        <w:t>ation: “</w:t>
      </w:r>
      <w:r w:rsidRPr="006B74D8">
        <w:rPr>
          <w:rFonts w:cs="Arial"/>
        </w:rPr>
        <w:t>How Firm a Foundation</w:t>
      </w:r>
      <w:r>
        <w:rPr>
          <w:rFonts w:cs="Arial"/>
        </w:rPr>
        <w:t>” shows that Jesus is our sure foundation for living.</w:t>
      </w:r>
    </w:p>
    <w:p w14:paraId="30DC3B92" w14:textId="2CB7B383" w:rsidR="00501EB3" w:rsidRPr="00A061E4" w:rsidRDefault="00C42148" w:rsidP="00501EB3">
      <w:pPr>
        <w:pStyle w:val="Heading4"/>
        <w:ind w:left="1418" w:firstLine="0"/>
        <w:rPr>
          <w:rFonts w:cs="Arial"/>
        </w:rPr>
      </w:pPr>
      <w:r w:rsidRPr="008B1F91">
        <w:rPr>
          <w:rFonts w:cs="Arial"/>
          <w:noProof/>
          <w:lang w:eastAsia="en-US"/>
        </w:rPr>
        <w:lastRenderedPageBreak/>
        <mc:AlternateContent>
          <mc:Choice Requires="wps">
            <w:drawing>
              <wp:anchor distT="0" distB="0" distL="114300" distR="114300" simplePos="0" relativeHeight="251695616" behindDoc="0" locked="0" layoutInCell="1" allowOverlap="1" wp14:anchorId="2F8BC599" wp14:editId="063F133D">
                <wp:simplePos x="0" y="0"/>
                <wp:positionH relativeFrom="column">
                  <wp:posOffset>-335915</wp:posOffset>
                </wp:positionH>
                <wp:positionV relativeFrom="paragraph">
                  <wp:posOffset>24130</wp:posOffset>
                </wp:positionV>
                <wp:extent cx="685800" cy="337820"/>
                <wp:effectExtent l="0" t="0" r="254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AD983C9" w14:textId="2A10F93A" w:rsidR="0030712F" w:rsidRDefault="00C42148" w:rsidP="00D347DB">
                            <w:pPr>
                              <w:jc w:val="center"/>
                              <w:rPr>
                                <w:sz w:val="20"/>
                              </w:rPr>
                            </w:pPr>
                            <w:r>
                              <w:rPr>
                                <w:sz w:val="20"/>
                              </w:rPr>
                              <w:t>How Firm</w:t>
                            </w:r>
                          </w:p>
                          <w:p w14:paraId="5B2809E8" w14:textId="72FBE6FF" w:rsidR="00C42148" w:rsidRPr="001269F9" w:rsidRDefault="00C42148" w:rsidP="00D347DB">
                            <w:pPr>
                              <w:jc w:val="center"/>
                              <w:rPr>
                                <w:sz w:val="20"/>
                              </w:rPr>
                            </w:pPr>
                            <w:r>
                              <w:rPr>
                                <w:sz w:val="20"/>
                              </w:rPr>
                              <w:t xml:space="preserve">V. </w:t>
                            </w:r>
                            <w:r w:rsidR="008D3F70">
                              <w:rPr>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6" type="#_x0000_t202" style="position:absolute;left:0;text-align:left;margin-left:-26.4pt;margin-top:1.9pt;width:54pt;height:26.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LG3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" filled="f">
                <v:textbox inset="0,0,0,0">
                  <w:txbxContent>
                    <w:p w14:paraId="4AD983C9" w14:textId="2A10F93A" w:rsidR="0030712F" w:rsidRDefault="00C42148" w:rsidP="00D347DB">
                      <w:pPr>
                        <w:jc w:val="center"/>
                        <w:rPr>
                          <w:sz w:val="20"/>
                        </w:rPr>
                      </w:pPr>
                      <w:r>
                        <w:rPr>
                          <w:sz w:val="20"/>
                        </w:rPr>
                        <w:t>How Firm</w:t>
                      </w:r>
                    </w:p>
                    <w:p w14:paraId="5B2809E8" w14:textId="72FBE6FF" w:rsidR="00C42148" w:rsidRPr="001269F9" w:rsidRDefault="00C42148" w:rsidP="00D347DB">
                      <w:pPr>
                        <w:jc w:val="center"/>
                        <w:rPr>
                          <w:sz w:val="20"/>
                        </w:rPr>
                      </w:pPr>
                      <w:r>
                        <w:rPr>
                          <w:sz w:val="20"/>
                        </w:rPr>
                        <w:t xml:space="preserve">V. </w:t>
                      </w:r>
                      <w:r w:rsidR="008D3F70">
                        <w:rPr>
                          <w:sz w:val="20"/>
                        </w:rPr>
                        <w:t>1</w:t>
                      </w:r>
                      <w:bookmarkStart w:id="1" w:name="_GoBack"/>
                      <w:bookmarkEnd w:id="1"/>
                    </w:p>
                  </w:txbxContent>
                </v:textbox>
              </v:shape>
            </w:pict>
          </mc:Fallback>
        </mc:AlternateContent>
      </w:r>
      <w:r w:rsidR="00501EB3" w:rsidRPr="00A061E4">
        <w:rPr>
          <w:rFonts w:cs="Arial"/>
        </w:rPr>
        <w:t>Verse 1</w:t>
      </w:r>
    </w:p>
    <w:p w14:paraId="0BE62370" w14:textId="09DC047A" w:rsidR="00501EB3" w:rsidRPr="00A061E4" w:rsidRDefault="006B1E63" w:rsidP="00501EB3">
      <w:pPr>
        <w:pStyle w:val="NormalWeb"/>
        <w:ind w:left="1418"/>
        <w:rPr>
          <w:rFonts w:ascii="Arial" w:hAnsi="Arial" w:cs="Arial"/>
        </w:rPr>
      </w:pPr>
      <w:r w:rsidRPr="008B1F91">
        <w:rPr>
          <w:rFonts w:cs="Arial"/>
          <w:noProof/>
        </w:rPr>
        <mc:AlternateContent>
          <mc:Choice Requires="wps">
            <w:drawing>
              <wp:anchor distT="0" distB="0" distL="114300" distR="114300" simplePos="0" relativeHeight="251742720" behindDoc="0" locked="0" layoutInCell="1" allowOverlap="1" wp14:anchorId="58A47F9B" wp14:editId="55E9D28B">
                <wp:simplePos x="0" y="0"/>
                <wp:positionH relativeFrom="column">
                  <wp:posOffset>-335915</wp:posOffset>
                </wp:positionH>
                <wp:positionV relativeFrom="paragraph">
                  <wp:posOffset>922655</wp:posOffset>
                </wp:positionV>
                <wp:extent cx="685800" cy="337820"/>
                <wp:effectExtent l="0" t="0" r="25400" b="1778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CA6D25B" w14:textId="77777777" w:rsidR="006B1E63" w:rsidRDefault="006B1E63" w:rsidP="00D347DB">
                            <w:pPr>
                              <w:jc w:val="center"/>
                              <w:rPr>
                                <w:sz w:val="20"/>
                              </w:rPr>
                            </w:pPr>
                            <w:r>
                              <w:rPr>
                                <w:sz w:val="20"/>
                              </w:rPr>
                              <w:t>How Firm</w:t>
                            </w:r>
                          </w:p>
                          <w:p w14:paraId="56E0D1C3" w14:textId="232C3BB9" w:rsidR="006B1E63" w:rsidRPr="001269F9" w:rsidRDefault="006B1E63" w:rsidP="00D347DB">
                            <w:pPr>
                              <w:jc w:val="center"/>
                              <w:rPr>
                                <w:sz w:val="20"/>
                              </w:rPr>
                            </w:pPr>
                            <w:r>
                              <w:rPr>
                                <w:sz w:val="20"/>
                              </w:rPr>
                              <w:t xml:space="preserve">V. </w:t>
                            </w:r>
                            <w:r w:rsidR="008D3F70">
                              <w:rPr>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7" type="#_x0000_t202" style="position:absolute;left:0;text-align:left;margin-left:-26.4pt;margin-top:72.65pt;width:54pt;height:26.6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gnM3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" filled="f">
                <v:textbox inset="0,0,0,0">
                  <w:txbxContent>
                    <w:p w14:paraId="6CA6D25B" w14:textId="77777777" w:rsidR="006B1E63" w:rsidRDefault="006B1E63" w:rsidP="00D347DB">
                      <w:pPr>
                        <w:jc w:val="center"/>
                        <w:rPr>
                          <w:sz w:val="20"/>
                        </w:rPr>
                      </w:pPr>
                      <w:r>
                        <w:rPr>
                          <w:sz w:val="20"/>
                        </w:rPr>
                        <w:t>How Firm</w:t>
                      </w:r>
                    </w:p>
                    <w:p w14:paraId="56E0D1C3" w14:textId="232C3BB9" w:rsidR="006B1E63" w:rsidRPr="001269F9" w:rsidRDefault="006B1E63" w:rsidP="00D347DB">
                      <w:pPr>
                        <w:jc w:val="center"/>
                        <w:rPr>
                          <w:sz w:val="20"/>
                        </w:rPr>
                      </w:pPr>
                      <w:r>
                        <w:rPr>
                          <w:sz w:val="20"/>
                        </w:rPr>
                        <w:t xml:space="preserve">V. </w:t>
                      </w:r>
                      <w:r w:rsidR="008D3F70">
                        <w:rPr>
                          <w:sz w:val="20"/>
                        </w:rPr>
                        <w:t>2</w:t>
                      </w:r>
                    </w:p>
                  </w:txbxContent>
                </v:textbox>
              </v:shape>
            </w:pict>
          </mc:Fallback>
        </mc:AlternateContent>
      </w:r>
      <w:r w:rsidR="00501EB3" w:rsidRPr="00A061E4">
        <w:rPr>
          <w:rFonts w:ascii="Arial" w:hAnsi="Arial" w:cs="Arial"/>
        </w:rPr>
        <w:t>How firm a foundation ye saints of the Lord</w:t>
      </w:r>
      <w:r w:rsidR="00501EB3" w:rsidRPr="00A061E4">
        <w:rPr>
          <w:rFonts w:ascii="Arial" w:hAnsi="Arial" w:cs="Arial"/>
        </w:rPr>
        <w:br/>
        <w:t>Is laid for your faith in His excellent word</w:t>
      </w:r>
      <w:r w:rsidR="00501EB3" w:rsidRPr="00A061E4">
        <w:rPr>
          <w:rFonts w:ascii="Arial" w:hAnsi="Arial" w:cs="Arial"/>
        </w:rPr>
        <w:br/>
        <w:t>What more can He say than to you He hath said</w:t>
      </w:r>
      <w:r w:rsidR="00501EB3" w:rsidRPr="00A061E4">
        <w:rPr>
          <w:rFonts w:ascii="Arial" w:hAnsi="Arial" w:cs="Arial"/>
        </w:rPr>
        <w:br/>
        <w:t>To you who for refuge to Jesus have fled</w:t>
      </w:r>
    </w:p>
    <w:p w14:paraId="16EA3989" w14:textId="4EC8834A" w:rsidR="00501EB3" w:rsidRPr="00A061E4" w:rsidRDefault="00501EB3" w:rsidP="00501EB3">
      <w:pPr>
        <w:pStyle w:val="Heading4"/>
        <w:ind w:left="1418" w:firstLine="0"/>
        <w:rPr>
          <w:rFonts w:cs="Arial"/>
        </w:rPr>
      </w:pPr>
      <w:r w:rsidRPr="00A061E4">
        <w:rPr>
          <w:rFonts w:cs="Arial"/>
        </w:rPr>
        <w:t>Verse 2</w:t>
      </w:r>
    </w:p>
    <w:p w14:paraId="32ADF8F0" w14:textId="614A21AA" w:rsidR="00501EB3" w:rsidRPr="00A061E4" w:rsidRDefault="006B1E63" w:rsidP="00501EB3">
      <w:pPr>
        <w:pStyle w:val="NormalWeb"/>
        <w:ind w:left="1418"/>
        <w:rPr>
          <w:rFonts w:ascii="Arial" w:hAnsi="Arial" w:cs="Arial"/>
        </w:rPr>
      </w:pPr>
      <w:r w:rsidRPr="008B1F91">
        <w:rPr>
          <w:rFonts w:cs="Arial"/>
          <w:noProof/>
        </w:rPr>
        <mc:AlternateContent>
          <mc:Choice Requires="wps">
            <w:drawing>
              <wp:anchor distT="0" distB="0" distL="114300" distR="114300" simplePos="0" relativeHeight="251744768" behindDoc="0" locked="0" layoutInCell="1" allowOverlap="1" wp14:anchorId="73FA53E4" wp14:editId="530DDD26">
                <wp:simplePos x="0" y="0"/>
                <wp:positionH relativeFrom="column">
                  <wp:posOffset>-335915</wp:posOffset>
                </wp:positionH>
                <wp:positionV relativeFrom="paragraph">
                  <wp:posOffset>919480</wp:posOffset>
                </wp:positionV>
                <wp:extent cx="685800" cy="337820"/>
                <wp:effectExtent l="0" t="0" r="25400" b="17780"/>
                <wp:wrapNone/>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7A48262" w14:textId="77777777" w:rsidR="006B1E63" w:rsidRDefault="006B1E63" w:rsidP="00D347DB">
                            <w:pPr>
                              <w:jc w:val="center"/>
                              <w:rPr>
                                <w:sz w:val="20"/>
                              </w:rPr>
                            </w:pPr>
                            <w:r>
                              <w:rPr>
                                <w:sz w:val="20"/>
                              </w:rPr>
                              <w:t>How Firm</w:t>
                            </w:r>
                          </w:p>
                          <w:p w14:paraId="2D2AE2C3" w14:textId="0DE19C0C" w:rsidR="006B1E63" w:rsidRPr="001269F9" w:rsidRDefault="006B1E63" w:rsidP="00D347DB">
                            <w:pPr>
                              <w:jc w:val="center"/>
                              <w:rPr>
                                <w:sz w:val="20"/>
                              </w:rPr>
                            </w:pPr>
                            <w:r>
                              <w:rPr>
                                <w:sz w:val="20"/>
                              </w:rPr>
                              <w:t xml:space="preserve">V. </w:t>
                            </w:r>
                            <w:r w:rsidR="008D3F70">
                              <w:rPr>
                                <w:sz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8" type="#_x0000_t202" style="position:absolute;left:0;text-align:left;margin-left:-26.4pt;margin-top:72.4pt;width:54pt;height:26.6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9ai3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" filled="f">
                <v:textbox inset="0,0,0,0">
                  <w:txbxContent>
                    <w:p w14:paraId="67A48262" w14:textId="77777777" w:rsidR="006B1E63" w:rsidRDefault="006B1E63" w:rsidP="00D347DB">
                      <w:pPr>
                        <w:jc w:val="center"/>
                        <w:rPr>
                          <w:sz w:val="20"/>
                        </w:rPr>
                      </w:pPr>
                      <w:r>
                        <w:rPr>
                          <w:sz w:val="20"/>
                        </w:rPr>
                        <w:t>How Firm</w:t>
                      </w:r>
                    </w:p>
                    <w:p w14:paraId="2D2AE2C3" w14:textId="0DE19C0C" w:rsidR="006B1E63" w:rsidRPr="001269F9" w:rsidRDefault="006B1E63" w:rsidP="00D347DB">
                      <w:pPr>
                        <w:jc w:val="center"/>
                        <w:rPr>
                          <w:sz w:val="20"/>
                        </w:rPr>
                      </w:pPr>
                      <w:r>
                        <w:rPr>
                          <w:sz w:val="20"/>
                        </w:rPr>
                        <w:t xml:space="preserve">V. </w:t>
                      </w:r>
                      <w:r w:rsidR="008D3F70">
                        <w:rPr>
                          <w:sz w:val="20"/>
                        </w:rPr>
                        <w:t>3</w:t>
                      </w:r>
                    </w:p>
                  </w:txbxContent>
                </v:textbox>
              </v:shape>
            </w:pict>
          </mc:Fallback>
        </mc:AlternateContent>
      </w:r>
      <w:r w:rsidR="00501EB3" w:rsidRPr="00A061E4">
        <w:rPr>
          <w:rFonts w:ascii="Arial" w:hAnsi="Arial" w:cs="Arial"/>
        </w:rPr>
        <w:t>Fear not I am with thee O be not dismayed</w:t>
      </w:r>
      <w:r w:rsidR="00501EB3" w:rsidRPr="00A061E4">
        <w:rPr>
          <w:rFonts w:ascii="Arial" w:hAnsi="Arial" w:cs="Arial"/>
        </w:rPr>
        <w:br/>
        <w:t>For I am thy God I will still give thee aid</w:t>
      </w:r>
      <w:r w:rsidR="00501EB3" w:rsidRPr="00A061E4">
        <w:rPr>
          <w:rFonts w:ascii="Arial" w:hAnsi="Arial" w:cs="Arial"/>
        </w:rPr>
        <w:br/>
        <w:t>I'll strengthen thee help thee</w:t>
      </w:r>
      <w:r w:rsidR="00501EB3" w:rsidRPr="00A061E4">
        <w:rPr>
          <w:rFonts w:ascii="Arial" w:hAnsi="Arial" w:cs="Arial"/>
        </w:rPr>
        <w:br/>
        <w:t>And cause thee to stand</w:t>
      </w:r>
      <w:r w:rsidR="00501EB3" w:rsidRPr="00A061E4">
        <w:rPr>
          <w:rFonts w:ascii="Arial" w:hAnsi="Arial" w:cs="Arial"/>
        </w:rPr>
        <w:br/>
        <w:t>Upheld by My gracious omnipotent hand</w:t>
      </w:r>
    </w:p>
    <w:p w14:paraId="5733E38E" w14:textId="77777777" w:rsidR="00501EB3" w:rsidRPr="00A061E4" w:rsidRDefault="00501EB3" w:rsidP="00501EB3">
      <w:pPr>
        <w:pStyle w:val="Heading4"/>
        <w:ind w:left="1418" w:firstLine="0"/>
        <w:rPr>
          <w:rFonts w:cs="Arial"/>
        </w:rPr>
      </w:pPr>
      <w:r w:rsidRPr="00A061E4">
        <w:rPr>
          <w:rFonts w:cs="Arial"/>
        </w:rPr>
        <w:t>Verse 3</w:t>
      </w:r>
    </w:p>
    <w:p w14:paraId="7CADACA7" w14:textId="0B906E61" w:rsidR="00501EB3" w:rsidRPr="00A061E4" w:rsidRDefault="006B1E63" w:rsidP="00501EB3">
      <w:pPr>
        <w:pStyle w:val="NormalWeb"/>
        <w:ind w:left="1418"/>
        <w:rPr>
          <w:rFonts w:ascii="Arial" w:hAnsi="Arial" w:cs="Arial"/>
        </w:rPr>
      </w:pPr>
      <w:r w:rsidRPr="008B1F91">
        <w:rPr>
          <w:rFonts w:cs="Arial"/>
          <w:noProof/>
        </w:rPr>
        <mc:AlternateContent>
          <mc:Choice Requires="wps">
            <w:drawing>
              <wp:anchor distT="0" distB="0" distL="114300" distR="114300" simplePos="0" relativeHeight="251746816" behindDoc="0" locked="0" layoutInCell="1" allowOverlap="1" wp14:anchorId="3EE747FE" wp14:editId="7B5DA848">
                <wp:simplePos x="0" y="0"/>
                <wp:positionH relativeFrom="column">
                  <wp:posOffset>-335915</wp:posOffset>
                </wp:positionH>
                <wp:positionV relativeFrom="paragraph">
                  <wp:posOffset>770255</wp:posOffset>
                </wp:positionV>
                <wp:extent cx="685800" cy="337820"/>
                <wp:effectExtent l="0" t="0" r="25400" b="17780"/>
                <wp:wrapNone/>
                <wp:docPr id="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2A01056" w14:textId="77777777" w:rsidR="006B1E63" w:rsidRDefault="006B1E63" w:rsidP="00D347DB">
                            <w:pPr>
                              <w:jc w:val="center"/>
                              <w:rPr>
                                <w:sz w:val="20"/>
                              </w:rPr>
                            </w:pPr>
                            <w:r>
                              <w:rPr>
                                <w:sz w:val="20"/>
                              </w:rPr>
                              <w:t>How Firm</w:t>
                            </w:r>
                          </w:p>
                          <w:p w14:paraId="719F691D" w14:textId="6E3BF98E" w:rsidR="006B1E63" w:rsidRPr="001269F9" w:rsidRDefault="006B1E63" w:rsidP="00D347DB">
                            <w:pPr>
                              <w:jc w:val="center"/>
                              <w:rPr>
                                <w:sz w:val="20"/>
                              </w:rPr>
                            </w:pPr>
                            <w:r>
                              <w:rPr>
                                <w:sz w:val="20"/>
                              </w:rPr>
                              <w:t xml:space="preserve">V. </w:t>
                            </w:r>
                            <w:r w:rsidR="008D3F70">
                              <w:rPr>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9" type="#_x0000_t202" style="position:absolute;left:0;text-align:left;margin-left:-26.4pt;margin-top:60.65pt;width:54pt;height:26.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jGc30CAAAHBQAADgAAAGRycy9lMm9Eb2MueG1srFTLbtswELwX6D8QvNuSbMt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" filled="f">
                <v:textbox inset="0,0,0,0">
                  <w:txbxContent>
                    <w:p w14:paraId="22A01056" w14:textId="77777777" w:rsidR="006B1E63" w:rsidRDefault="006B1E63" w:rsidP="00D347DB">
                      <w:pPr>
                        <w:jc w:val="center"/>
                        <w:rPr>
                          <w:sz w:val="20"/>
                        </w:rPr>
                      </w:pPr>
                      <w:r>
                        <w:rPr>
                          <w:sz w:val="20"/>
                        </w:rPr>
                        <w:t>How Firm</w:t>
                      </w:r>
                    </w:p>
                    <w:p w14:paraId="719F691D" w14:textId="6E3BF98E" w:rsidR="006B1E63" w:rsidRPr="001269F9" w:rsidRDefault="006B1E63" w:rsidP="00D347DB">
                      <w:pPr>
                        <w:jc w:val="center"/>
                        <w:rPr>
                          <w:sz w:val="20"/>
                        </w:rPr>
                      </w:pPr>
                      <w:r>
                        <w:rPr>
                          <w:sz w:val="20"/>
                        </w:rPr>
                        <w:t xml:space="preserve">V. </w:t>
                      </w:r>
                      <w:r w:rsidR="008D3F70">
                        <w:rPr>
                          <w:sz w:val="20"/>
                        </w:rPr>
                        <w:t>4</w:t>
                      </w:r>
                    </w:p>
                  </w:txbxContent>
                </v:textbox>
              </v:shape>
            </w:pict>
          </mc:Fallback>
        </mc:AlternateContent>
      </w:r>
      <w:r w:rsidR="00501EB3" w:rsidRPr="00A061E4">
        <w:rPr>
          <w:rFonts w:ascii="Arial" w:hAnsi="Arial" w:cs="Arial"/>
        </w:rPr>
        <w:t>In every condition in sickness in health</w:t>
      </w:r>
      <w:r w:rsidR="00501EB3" w:rsidRPr="00A061E4">
        <w:rPr>
          <w:rFonts w:ascii="Arial" w:hAnsi="Arial" w:cs="Arial"/>
        </w:rPr>
        <w:br/>
        <w:t>In poverty's vale or abounding in wealth</w:t>
      </w:r>
      <w:r w:rsidR="00501EB3" w:rsidRPr="00A061E4">
        <w:rPr>
          <w:rFonts w:ascii="Arial" w:hAnsi="Arial" w:cs="Arial"/>
        </w:rPr>
        <w:br/>
        <w:t>At home and abroad on the land on the sea</w:t>
      </w:r>
      <w:r w:rsidR="00501EB3" w:rsidRPr="00A061E4">
        <w:rPr>
          <w:rFonts w:ascii="Arial" w:hAnsi="Arial" w:cs="Arial"/>
        </w:rPr>
        <w:br/>
        <w:t>As thy days may demand shall thy strength ever be</w:t>
      </w:r>
    </w:p>
    <w:p w14:paraId="2DC57C5A" w14:textId="77777777" w:rsidR="00501EB3" w:rsidRPr="00A061E4" w:rsidRDefault="00501EB3" w:rsidP="00501EB3">
      <w:pPr>
        <w:pStyle w:val="Heading4"/>
        <w:ind w:left="1418" w:firstLine="0"/>
        <w:rPr>
          <w:rFonts w:cs="Arial"/>
        </w:rPr>
      </w:pPr>
      <w:r w:rsidRPr="00A061E4">
        <w:rPr>
          <w:rFonts w:cs="Arial"/>
        </w:rPr>
        <w:t>Verse 4</w:t>
      </w:r>
    </w:p>
    <w:p w14:paraId="0C4061F0" w14:textId="73EB4B33" w:rsidR="00501EB3" w:rsidRPr="00A061E4" w:rsidRDefault="006B1E63" w:rsidP="00501EB3">
      <w:pPr>
        <w:pStyle w:val="NormalWeb"/>
        <w:ind w:left="1418"/>
        <w:rPr>
          <w:rFonts w:ascii="Arial" w:hAnsi="Arial" w:cs="Arial"/>
        </w:rPr>
      </w:pPr>
      <w:r w:rsidRPr="008B1F91">
        <w:rPr>
          <w:rFonts w:cs="Arial"/>
          <w:noProof/>
        </w:rPr>
        <mc:AlternateContent>
          <mc:Choice Requires="wps">
            <w:drawing>
              <wp:anchor distT="0" distB="0" distL="114300" distR="114300" simplePos="0" relativeHeight="251748864" behindDoc="0" locked="0" layoutInCell="1" allowOverlap="1" wp14:anchorId="24B0CB15" wp14:editId="75092858">
                <wp:simplePos x="0" y="0"/>
                <wp:positionH relativeFrom="column">
                  <wp:posOffset>-335915</wp:posOffset>
                </wp:positionH>
                <wp:positionV relativeFrom="paragraph">
                  <wp:posOffset>767080</wp:posOffset>
                </wp:positionV>
                <wp:extent cx="685800" cy="337820"/>
                <wp:effectExtent l="0" t="0" r="25400" b="17780"/>
                <wp:wrapNone/>
                <wp:docPr id="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64F2EB4" w14:textId="77777777" w:rsidR="006B1E63" w:rsidRDefault="006B1E63" w:rsidP="00D347DB">
                            <w:pPr>
                              <w:jc w:val="center"/>
                              <w:rPr>
                                <w:sz w:val="20"/>
                              </w:rPr>
                            </w:pPr>
                            <w:r>
                              <w:rPr>
                                <w:sz w:val="20"/>
                              </w:rPr>
                              <w:t>How Firm</w:t>
                            </w:r>
                          </w:p>
                          <w:p w14:paraId="76BF5D78" w14:textId="457680E7" w:rsidR="006B1E63" w:rsidRPr="001269F9" w:rsidRDefault="006B1E63" w:rsidP="00D347DB">
                            <w:pPr>
                              <w:jc w:val="center"/>
                              <w:rPr>
                                <w:sz w:val="20"/>
                              </w:rPr>
                            </w:pPr>
                            <w:r>
                              <w:rPr>
                                <w:sz w:val="20"/>
                              </w:rPr>
                              <w:t xml:space="preserve">V. </w:t>
                            </w:r>
                            <w:r w:rsidR="008D3F70">
                              <w:rPr>
                                <w:sz w:val="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0" type="#_x0000_t202" style="position:absolute;left:0;text-align:left;margin-left:-26.4pt;margin-top:60.4pt;width:54pt;height:26.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Jf4n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" filled="f">
                <v:textbox inset="0,0,0,0">
                  <w:txbxContent>
                    <w:p w14:paraId="164F2EB4" w14:textId="77777777" w:rsidR="006B1E63" w:rsidRDefault="006B1E63" w:rsidP="00D347DB">
                      <w:pPr>
                        <w:jc w:val="center"/>
                        <w:rPr>
                          <w:sz w:val="20"/>
                        </w:rPr>
                      </w:pPr>
                      <w:r>
                        <w:rPr>
                          <w:sz w:val="20"/>
                        </w:rPr>
                        <w:t>How Firm</w:t>
                      </w:r>
                    </w:p>
                    <w:p w14:paraId="76BF5D78" w14:textId="457680E7" w:rsidR="006B1E63" w:rsidRPr="001269F9" w:rsidRDefault="006B1E63" w:rsidP="00D347DB">
                      <w:pPr>
                        <w:jc w:val="center"/>
                        <w:rPr>
                          <w:sz w:val="20"/>
                        </w:rPr>
                      </w:pPr>
                      <w:r>
                        <w:rPr>
                          <w:sz w:val="20"/>
                        </w:rPr>
                        <w:t xml:space="preserve">V. </w:t>
                      </w:r>
                      <w:r w:rsidR="008D3F70">
                        <w:rPr>
                          <w:sz w:val="20"/>
                        </w:rPr>
                        <w:t>5</w:t>
                      </w:r>
                    </w:p>
                  </w:txbxContent>
                </v:textbox>
              </v:shape>
            </w:pict>
          </mc:Fallback>
        </mc:AlternateContent>
      </w:r>
      <w:r w:rsidR="00501EB3" w:rsidRPr="00A061E4">
        <w:rPr>
          <w:rFonts w:ascii="Arial" w:hAnsi="Arial" w:cs="Arial"/>
        </w:rPr>
        <w:t>When through the deep waters He calls thee to go</w:t>
      </w:r>
      <w:r w:rsidR="00501EB3" w:rsidRPr="00A061E4">
        <w:rPr>
          <w:rFonts w:ascii="Arial" w:hAnsi="Arial" w:cs="Arial"/>
        </w:rPr>
        <w:br/>
        <w:t>The rivers of grief shall not thee overflow</w:t>
      </w:r>
      <w:r w:rsidR="00501EB3" w:rsidRPr="00A061E4">
        <w:rPr>
          <w:rFonts w:ascii="Arial" w:hAnsi="Arial" w:cs="Arial"/>
        </w:rPr>
        <w:br/>
        <w:t>For He will be with thee in trouble to bless</w:t>
      </w:r>
      <w:r w:rsidR="00501EB3" w:rsidRPr="00A061E4">
        <w:rPr>
          <w:rFonts w:ascii="Arial" w:hAnsi="Arial" w:cs="Arial"/>
        </w:rPr>
        <w:br/>
        <w:t>And sanctify to thee thy deepest distress</w:t>
      </w:r>
    </w:p>
    <w:p w14:paraId="1CF9F47A" w14:textId="77777777" w:rsidR="00501EB3" w:rsidRPr="00A061E4" w:rsidRDefault="00501EB3" w:rsidP="00501EB3">
      <w:pPr>
        <w:pStyle w:val="Heading4"/>
        <w:ind w:left="1418" w:firstLine="0"/>
        <w:rPr>
          <w:rFonts w:cs="Arial"/>
        </w:rPr>
      </w:pPr>
      <w:r w:rsidRPr="00A061E4">
        <w:rPr>
          <w:rFonts w:cs="Arial"/>
        </w:rPr>
        <w:t>Verse 5</w:t>
      </w:r>
    </w:p>
    <w:p w14:paraId="3C24C051" w14:textId="7848BE70" w:rsidR="00501EB3" w:rsidRPr="00A061E4" w:rsidRDefault="006B1E63" w:rsidP="00501EB3">
      <w:pPr>
        <w:pStyle w:val="NormalWeb"/>
        <w:ind w:left="1418"/>
        <w:rPr>
          <w:rFonts w:ascii="Arial" w:hAnsi="Arial" w:cs="Arial"/>
        </w:rPr>
      </w:pPr>
      <w:r w:rsidRPr="008B1F91">
        <w:rPr>
          <w:rFonts w:cs="Arial"/>
          <w:noProof/>
        </w:rPr>
        <mc:AlternateContent>
          <mc:Choice Requires="wps">
            <w:drawing>
              <wp:anchor distT="0" distB="0" distL="114300" distR="114300" simplePos="0" relativeHeight="251750912" behindDoc="0" locked="0" layoutInCell="1" allowOverlap="1" wp14:anchorId="19BEC9DF" wp14:editId="6E9F6C43">
                <wp:simplePos x="0" y="0"/>
                <wp:positionH relativeFrom="column">
                  <wp:posOffset>-335915</wp:posOffset>
                </wp:positionH>
                <wp:positionV relativeFrom="paragraph">
                  <wp:posOffset>763905</wp:posOffset>
                </wp:positionV>
                <wp:extent cx="685800" cy="337820"/>
                <wp:effectExtent l="0" t="0" r="25400" b="17780"/>
                <wp:wrapNone/>
                <wp:docPr id="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258ED2D" w14:textId="77777777" w:rsidR="006B1E63" w:rsidRDefault="006B1E63" w:rsidP="00D347DB">
                            <w:pPr>
                              <w:jc w:val="center"/>
                              <w:rPr>
                                <w:sz w:val="20"/>
                              </w:rPr>
                            </w:pPr>
                            <w:r>
                              <w:rPr>
                                <w:sz w:val="20"/>
                              </w:rPr>
                              <w:t>How Firm</w:t>
                            </w:r>
                          </w:p>
                          <w:p w14:paraId="088FBA2F" w14:textId="7305ED88" w:rsidR="006B1E63" w:rsidRPr="001269F9" w:rsidRDefault="006B1E63" w:rsidP="00D347DB">
                            <w:pPr>
                              <w:jc w:val="center"/>
                              <w:rPr>
                                <w:sz w:val="20"/>
                              </w:rPr>
                            </w:pPr>
                            <w:r>
                              <w:rPr>
                                <w:sz w:val="20"/>
                              </w:rPr>
                              <w:t xml:space="preserve">V. </w:t>
                            </w:r>
                            <w:r w:rsidR="008D3F70">
                              <w:rPr>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1" type="#_x0000_t202" style="position:absolute;left:0;text-align:left;margin-left:-26.4pt;margin-top:60.15pt;width:54pt;height:26.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" filled="f">
                <v:textbox inset="0,0,0,0">
                  <w:txbxContent>
                    <w:p w14:paraId="6258ED2D" w14:textId="77777777" w:rsidR="006B1E63" w:rsidRDefault="006B1E63" w:rsidP="00D347DB">
                      <w:pPr>
                        <w:jc w:val="center"/>
                        <w:rPr>
                          <w:sz w:val="20"/>
                        </w:rPr>
                      </w:pPr>
                      <w:r>
                        <w:rPr>
                          <w:sz w:val="20"/>
                        </w:rPr>
                        <w:t>How Firm</w:t>
                      </w:r>
                    </w:p>
                    <w:p w14:paraId="088FBA2F" w14:textId="7305ED88" w:rsidR="006B1E63" w:rsidRPr="001269F9" w:rsidRDefault="006B1E63" w:rsidP="00D347DB">
                      <w:pPr>
                        <w:jc w:val="center"/>
                        <w:rPr>
                          <w:sz w:val="20"/>
                        </w:rPr>
                      </w:pPr>
                      <w:r>
                        <w:rPr>
                          <w:sz w:val="20"/>
                        </w:rPr>
                        <w:t xml:space="preserve">V. </w:t>
                      </w:r>
                      <w:r w:rsidR="008D3F70">
                        <w:rPr>
                          <w:sz w:val="20"/>
                        </w:rPr>
                        <w:t>6</w:t>
                      </w:r>
                    </w:p>
                  </w:txbxContent>
                </v:textbox>
              </v:shape>
            </w:pict>
          </mc:Fallback>
        </mc:AlternateContent>
      </w:r>
      <w:r w:rsidR="00501EB3" w:rsidRPr="00A061E4">
        <w:rPr>
          <w:rFonts w:ascii="Arial" w:hAnsi="Arial" w:cs="Arial"/>
        </w:rPr>
        <w:t>When through fiery trials thy pathway shall lie</w:t>
      </w:r>
      <w:r w:rsidR="00501EB3" w:rsidRPr="00A061E4">
        <w:rPr>
          <w:rFonts w:ascii="Arial" w:hAnsi="Arial" w:cs="Arial"/>
        </w:rPr>
        <w:br/>
        <w:t>My grace all-sufficient shall be thy supply</w:t>
      </w:r>
      <w:r w:rsidR="00501EB3" w:rsidRPr="00A061E4">
        <w:rPr>
          <w:rFonts w:ascii="Arial" w:hAnsi="Arial" w:cs="Arial"/>
        </w:rPr>
        <w:br/>
        <w:t>The flames shall not hurt thee I only design</w:t>
      </w:r>
      <w:r w:rsidR="00501EB3" w:rsidRPr="00A061E4">
        <w:rPr>
          <w:rFonts w:ascii="Arial" w:hAnsi="Arial" w:cs="Arial"/>
        </w:rPr>
        <w:br/>
        <w:t>Thy dross to consume and thy gold to refine</w:t>
      </w:r>
    </w:p>
    <w:p w14:paraId="68F2AEA7" w14:textId="77777777" w:rsidR="00501EB3" w:rsidRPr="00A061E4" w:rsidRDefault="00501EB3" w:rsidP="00501EB3">
      <w:pPr>
        <w:pStyle w:val="Heading4"/>
        <w:ind w:left="1418" w:firstLine="0"/>
        <w:rPr>
          <w:rFonts w:cs="Arial"/>
        </w:rPr>
      </w:pPr>
      <w:r w:rsidRPr="00A061E4">
        <w:rPr>
          <w:rFonts w:cs="Arial"/>
        </w:rPr>
        <w:t>Verse 6</w:t>
      </w:r>
    </w:p>
    <w:p w14:paraId="41232498" w14:textId="77777777" w:rsidR="00501EB3" w:rsidRPr="00A061E4" w:rsidRDefault="00501EB3" w:rsidP="00501EB3">
      <w:pPr>
        <w:pStyle w:val="NormalWeb"/>
        <w:ind w:left="1418"/>
        <w:rPr>
          <w:rFonts w:ascii="Arial" w:hAnsi="Arial" w:cs="Arial"/>
        </w:rPr>
      </w:pPr>
      <w:r w:rsidRPr="00A061E4">
        <w:rPr>
          <w:rFonts w:ascii="Arial" w:hAnsi="Arial" w:cs="Arial"/>
        </w:rPr>
        <w:t>The soul that on Jesus hath leaned for repose</w:t>
      </w:r>
      <w:r w:rsidRPr="00A061E4">
        <w:rPr>
          <w:rFonts w:ascii="Arial" w:hAnsi="Arial" w:cs="Arial"/>
        </w:rPr>
        <w:br/>
        <w:t>I will not I will not desert to its foes</w:t>
      </w:r>
      <w:r w:rsidRPr="00A061E4">
        <w:rPr>
          <w:rFonts w:ascii="Arial" w:hAnsi="Arial" w:cs="Arial"/>
        </w:rPr>
        <w:br/>
        <w:t xml:space="preserve">That soul though all hell should </w:t>
      </w:r>
      <w:proofErr w:type="spellStart"/>
      <w:r w:rsidRPr="00A061E4">
        <w:rPr>
          <w:rFonts w:ascii="Arial" w:hAnsi="Arial" w:cs="Arial"/>
        </w:rPr>
        <w:t>endeavor</w:t>
      </w:r>
      <w:proofErr w:type="spellEnd"/>
      <w:r w:rsidRPr="00A061E4">
        <w:rPr>
          <w:rFonts w:ascii="Arial" w:hAnsi="Arial" w:cs="Arial"/>
        </w:rPr>
        <w:t xml:space="preserve"> to shake</w:t>
      </w:r>
      <w:r w:rsidRPr="00A061E4">
        <w:rPr>
          <w:rFonts w:ascii="Arial" w:hAnsi="Arial" w:cs="Arial"/>
        </w:rPr>
        <w:br/>
        <w:t>I'll never no never no never forsake</w:t>
      </w:r>
    </w:p>
    <w:p w14:paraId="7C3FB295" w14:textId="77777777" w:rsidR="00501EB3" w:rsidRPr="00A061E4" w:rsidRDefault="00501EB3" w:rsidP="00C42148">
      <w:pPr>
        <w:jc w:val="right"/>
      </w:pPr>
      <w:r w:rsidRPr="00A061E4">
        <w:t>CCLI Song # 107816</w:t>
      </w:r>
    </w:p>
    <w:p w14:paraId="32B2F664" w14:textId="77777777" w:rsidR="00501EB3" w:rsidRPr="00A061E4" w:rsidRDefault="00501EB3" w:rsidP="00C42148">
      <w:pPr>
        <w:jc w:val="right"/>
      </w:pPr>
      <w:r w:rsidRPr="00A061E4">
        <w:t>Unknown</w:t>
      </w:r>
    </w:p>
    <w:p w14:paraId="16A32256" w14:textId="77777777" w:rsidR="00501EB3" w:rsidRPr="00A061E4" w:rsidRDefault="00501EB3" w:rsidP="00C42148">
      <w:pPr>
        <w:jc w:val="right"/>
      </w:pPr>
      <w:r w:rsidRPr="00A061E4">
        <w:t xml:space="preserve">© Words: Public Domain </w:t>
      </w:r>
    </w:p>
    <w:p w14:paraId="0B690613" w14:textId="77777777" w:rsidR="00501EB3" w:rsidRPr="00A061E4" w:rsidRDefault="00501EB3" w:rsidP="00C42148">
      <w:pPr>
        <w:jc w:val="right"/>
      </w:pPr>
      <w:r w:rsidRPr="00A061E4">
        <w:t xml:space="preserve">Music: Public Domain </w:t>
      </w:r>
    </w:p>
    <w:p w14:paraId="571ACFA8" w14:textId="77777777" w:rsidR="00501EB3" w:rsidRPr="00A061E4" w:rsidRDefault="00501EB3" w:rsidP="00C42148">
      <w:pPr>
        <w:jc w:val="right"/>
      </w:pPr>
      <w:r w:rsidRPr="00A061E4">
        <w:t xml:space="preserve">For use solely with the </w:t>
      </w:r>
      <w:proofErr w:type="spellStart"/>
      <w:r w:rsidRPr="00A061E4">
        <w:t>SongSelect</w:t>
      </w:r>
      <w:proofErr w:type="spellEnd"/>
      <w:r w:rsidRPr="00A061E4">
        <w:t xml:space="preserve">® </w:t>
      </w:r>
      <w:hyperlink r:id="rId7" w:history="1">
        <w:r w:rsidRPr="00A061E4">
          <w:t>Terms of Use</w:t>
        </w:r>
      </w:hyperlink>
      <w:r w:rsidRPr="00A061E4">
        <w:t xml:space="preserve">. All rights reserved. </w:t>
      </w:r>
      <w:hyperlink r:id="rId8" w:history="1">
        <w:r w:rsidRPr="00A061E4">
          <w:t>www.ccli.com</w:t>
        </w:r>
      </w:hyperlink>
    </w:p>
    <w:p w14:paraId="3A9D482F" w14:textId="77777777" w:rsidR="00501EB3" w:rsidRDefault="00501EB3" w:rsidP="00C42148">
      <w:pPr>
        <w:jc w:val="right"/>
      </w:pPr>
      <w:r w:rsidRPr="00A061E4">
        <w:t>CCLI License # 277507</w:t>
      </w:r>
    </w:p>
    <w:p w14:paraId="7932CEF4" w14:textId="47CFBF86" w:rsidR="00C42148" w:rsidRPr="00C42148" w:rsidRDefault="00C42148" w:rsidP="00C42148">
      <w:pPr>
        <w:pStyle w:val="Heading3"/>
        <w:rPr>
          <w:rFonts w:cs="Arial"/>
        </w:rPr>
      </w:pPr>
      <w:r w:rsidRPr="008B1F91">
        <w:rPr>
          <w:rFonts w:cs="Arial"/>
          <w:noProof/>
          <w:lang w:eastAsia="en-US"/>
        </w:rPr>
        <mc:AlternateContent>
          <mc:Choice Requires="wps">
            <w:drawing>
              <wp:anchor distT="0" distB="0" distL="114300" distR="114300" simplePos="0" relativeHeight="251699712" behindDoc="0" locked="0" layoutInCell="1" allowOverlap="1" wp14:anchorId="206935F5" wp14:editId="07F350FF">
                <wp:simplePos x="0" y="0"/>
                <wp:positionH relativeFrom="column">
                  <wp:posOffset>-393065</wp:posOffset>
                </wp:positionH>
                <wp:positionV relativeFrom="paragraph">
                  <wp:posOffset>84455</wp:posOffset>
                </wp:positionV>
                <wp:extent cx="685800" cy="337820"/>
                <wp:effectExtent l="0" t="0" r="254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9F60B05" w14:textId="1E5CDA11" w:rsidR="0030712F" w:rsidRPr="001269F9" w:rsidRDefault="00C42148" w:rsidP="00C42148">
                            <w:pPr>
                              <w:shd w:val="solid" w:color="auto" w:fill="000000"/>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2" type="#_x0000_t202" style="position:absolute;left:0;text-align:left;margin-left:-30.9pt;margin-top:6.65pt;width:54pt;height:26.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" filled="f">
                <v:textbox inset="0,0,0,0">
                  <w:txbxContent>
                    <w:p w14:paraId="69F60B05" w14:textId="1E5CDA11" w:rsidR="0030712F" w:rsidRPr="001269F9" w:rsidRDefault="00C42148" w:rsidP="00C42148">
                      <w:pPr>
                        <w:shd w:val="solid" w:color="auto" w:fill="000000"/>
                        <w:jc w:val="center"/>
                        <w:rPr>
                          <w:sz w:val="20"/>
                        </w:rPr>
                      </w:pPr>
                      <w:r>
                        <w:rPr>
                          <w:sz w:val="20"/>
                        </w:rPr>
                        <w:t>Prayer</w:t>
                      </w:r>
                    </w:p>
                  </w:txbxContent>
                </v:textbox>
              </v:shape>
            </w:pict>
          </mc:Fallback>
        </mc:AlternateContent>
      </w:r>
      <w:r w:rsidRPr="00C42148">
        <w:rPr>
          <w:rFonts w:cs="Arial"/>
        </w:rPr>
        <w:t>Prayer</w:t>
      </w:r>
    </w:p>
    <w:p w14:paraId="3EE6F8FC" w14:textId="77777777" w:rsidR="00501EB3" w:rsidRDefault="00501EB3" w:rsidP="00501EB3">
      <w:pPr>
        <w:tabs>
          <w:tab w:val="left" w:pos="7960"/>
        </w:tabs>
        <w:ind w:right="-10"/>
        <w:rPr>
          <w:rFonts w:cs="Arial"/>
        </w:rPr>
      </w:pPr>
    </w:p>
    <w:p w14:paraId="22786D14" w14:textId="77777777" w:rsidR="008B6D00" w:rsidRPr="00FB2D6E" w:rsidRDefault="008B6D00" w:rsidP="00DA3A1D">
      <w:pPr>
        <w:pStyle w:val="Heading1"/>
        <w:widowControl w:val="0"/>
        <w:rPr>
          <w:rFonts w:cs="Arial"/>
          <w:sz w:val="36"/>
        </w:rPr>
      </w:pPr>
      <w:r w:rsidRPr="00FB2D6E">
        <w:rPr>
          <w:rFonts w:cs="Arial"/>
        </w:rPr>
        <w:br w:type="page"/>
      </w:r>
      <w:r w:rsidRPr="00FB2D6E">
        <w:rPr>
          <w:rFonts w:cs="Arial"/>
          <w:sz w:val="36"/>
        </w:rPr>
        <w:lastRenderedPageBreak/>
        <w:t>Preliminary Questions</w:t>
      </w:r>
    </w:p>
    <w:p w14:paraId="00FD68E5" w14:textId="77777777" w:rsidR="008B6D00" w:rsidRPr="00FD7B79" w:rsidRDefault="008B6D00" w:rsidP="00DA3A1D">
      <w:pPr>
        <w:widowControl w:val="0"/>
        <w:ind w:right="-10"/>
        <w:rPr>
          <w:rFonts w:cs="Arial"/>
        </w:rPr>
      </w:pPr>
    </w:p>
    <w:p w14:paraId="14ADB764" w14:textId="77777777" w:rsidR="008B6D00" w:rsidRPr="00FD7B79" w:rsidRDefault="008B6D00" w:rsidP="00DA3A1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67613285" w14:textId="77777777" w:rsidR="008B6D00" w:rsidRPr="00FD7B79" w:rsidRDefault="008B6D00" w:rsidP="00DA3A1D">
      <w:pPr>
        <w:widowControl w:val="0"/>
        <w:ind w:left="1440" w:right="-10" w:hanging="1440"/>
        <w:rPr>
          <w:rFonts w:cs="Arial"/>
        </w:rPr>
      </w:pPr>
    </w:p>
    <w:p w14:paraId="16DC10B1" w14:textId="77777777" w:rsidR="008B6D00" w:rsidRPr="00FD7B79" w:rsidRDefault="008B6D00" w:rsidP="00DA3A1D">
      <w:pPr>
        <w:pStyle w:val="Heading1"/>
        <w:widowControl w:val="0"/>
        <w:rPr>
          <w:rFonts w:cs="Arial"/>
        </w:rPr>
      </w:pPr>
      <w:r w:rsidRPr="00FD7B79">
        <w:rPr>
          <w:rFonts w:cs="Arial"/>
        </w:rPr>
        <w:t>Context:</w:t>
      </w:r>
      <w:r w:rsidRPr="00FD7B79">
        <w:rPr>
          <w:rFonts w:cs="Arial"/>
        </w:rPr>
        <w:tab/>
        <w:t>What did the author record just prior to this passage?</w:t>
      </w:r>
    </w:p>
    <w:p w14:paraId="1379158B" w14:textId="76AD32BA" w:rsidR="008B6D00" w:rsidRDefault="006342BA" w:rsidP="00DA3A1D">
      <w:pPr>
        <w:pStyle w:val="Heading3"/>
        <w:widowControl w:val="0"/>
        <w:rPr>
          <w:rFonts w:cs="Arial"/>
        </w:rPr>
      </w:pPr>
      <w:r>
        <w:rPr>
          <w:rFonts w:cs="Arial"/>
        </w:rPr>
        <w:t>The preceding history that the people knew about was the account in Kings</w:t>
      </w:r>
      <w:r w:rsidR="009A1D4C">
        <w:rPr>
          <w:rFonts w:cs="Arial"/>
        </w:rPr>
        <w:t>—a history that had been around for 100 years</w:t>
      </w:r>
      <w:r>
        <w:rPr>
          <w:rFonts w:cs="Arial"/>
        </w:rPr>
        <w:t xml:space="preserve">. Wasn’t that enough? </w:t>
      </w:r>
    </w:p>
    <w:p w14:paraId="583BF0CF" w14:textId="13664F2C" w:rsidR="00E03BF5" w:rsidRDefault="00E03BF5" w:rsidP="00E03BF5">
      <w:pPr>
        <w:pStyle w:val="Heading4"/>
        <w:rPr>
          <w:rFonts w:cs="Arial"/>
        </w:rPr>
      </w:pPr>
      <w:r>
        <w:rPr>
          <w:rFonts w:cs="Arial"/>
        </w:rPr>
        <w:t>Well, is one gospel sufficient? God seems not to think so, for he gave us four gospels.</w:t>
      </w:r>
    </w:p>
    <w:p w14:paraId="0E9208BF" w14:textId="1EDD4520" w:rsidR="00E03BF5" w:rsidRPr="00FD7B79" w:rsidRDefault="00E03BF5" w:rsidP="00E03BF5">
      <w:pPr>
        <w:pStyle w:val="Heading4"/>
        <w:rPr>
          <w:rFonts w:cs="Arial"/>
        </w:rPr>
      </w:pPr>
      <w:r>
        <w:rPr>
          <w:rFonts w:cs="Arial"/>
        </w:rPr>
        <w:t>Likewise, the Lord obviously felt the need for us to have at least two accounts of Israel’s history, so he moved godly men to give the Chronicles.</w:t>
      </w:r>
    </w:p>
    <w:p w14:paraId="273C34AA" w14:textId="77777777" w:rsidR="008B6D00" w:rsidRPr="00FD7B79" w:rsidRDefault="008B6D00" w:rsidP="00DA3A1D">
      <w:pPr>
        <w:pStyle w:val="Heading1"/>
        <w:widowControl w:val="0"/>
        <w:rPr>
          <w:rFonts w:cs="Arial"/>
        </w:rPr>
      </w:pPr>
      <w:r w:rsidRPr="00FD7B79">
        <w:rPr>
          <w:rFonts w:cs="Arial"/>
        </w:rPr>
        <w:t>Purpose:</w:t>
      </w:r>
      <w:r w:rsidRPr="00FD7B79">
        <w:rPr>
          <w:rFonts w:cs="Arial"/>
        </w:rPr>
        <w:tab/>
        <w:t>Why is this passage in the Bible?</w:t>
      </w:r>
    </w:p>
    <w:p w14:paraId="4BBD15F4" w14:textId="51D07388" w:rsidR="008B6D00" w:rsidRDefault="00C202FB" w:rsidP="00DA3A1D">
      <w:pPr>
        <w:pStyle w:val="Heading3"/>
        <w:widowControl w:val="0"/>
        <w:rPr>
          <w:rFonts w:cs="Arial"/>
        </w:rPr>
      </w:pPr>
      <w:r w:rsidRPr="00C202FB">
        <w:rPr>
          <w:rFonts w:cs="Arial"/>
        </w:rPr>
        <w:t xml:space="preserve">“All the books of the Bible, thus far, from Genesis to II Kings have pursued a chronological succession of events, right from Adam's creation to Judah's captivity; but now with the Chronicles we come to a writing which does not carry us forward . . . but goes back and reviews the whole story in order to derive and apply a vital lesson, namely, that </w:t>
      </w:r>
      <w:r w:rsidRPr="00C202FB">
        <w:rPr>
          <w:rFonts w:cs="Arial"/>
          <w:i/>
        </w:rPr>
        <w:t>the nation's response to God is the decisive factor in its history and destiny”</w:t>
      </w:r>
      <w:r w:rsidRPr="00C202FB">
        <w:rPr>
          <w:rFonts w:cs="Arial"/>
        </w:rPr>
        <w:t xml:space="preserve"> (J. Sidlow Baxter, 2:179).  Technically, 2 Chronicles 36:21-23 does carry the account forward, but these three verses cover only 48 more years to the return from exile under Cyrus.</w:t>
      </w:r>
    </w:p>
    <w:p w14:paraId="53D39929" w14:textId="6C3B1074" w:rsidR="00906465" w:rsidRPr="00C202FB" w:rsidRDefault="00906465" w:rsidP="00DA3A1D">
      <w:pPr>
        <w:pStyle w:val="Heading3"/>
        <w:widowControl w:val="0"/>
        <w:rPr>
          <w:rFonts w:cs="Arial"/>
        </w:rPr>
      </w:pPr>
      <w:r>
        <w:rPr>
          <w:rFonts w:cs="Arial"/>
        </w:rPr>
        <w:t>More specifically, our response must be one of worship!</w:t>
      </w:r>
      <w:r w:rsidR="00804F1B">
        <w:rPr>
          <w:rFonts w:cs="Arial"/>
        </w:rPr>
        <w:t xml:space="preserve"> Chronicles teaches that we are truly established like David when we worship the true God.</w:t>
      </w:r>
    </w:p>
    <w:p w14:paraId="30001453" w14:textId="77777777" w:rsidR="008B6D00" w:rsidRPr="00FD7B79" w:rsidRDefault="008B6D00" w:rsidP="00DA3A1D">
      <w:pPr>
        <w:pStyle w:val="Heading1"/>
        <w:widowControl w:val="0"/>
        <w:rPr>
          <w:rFonts w:cs="Arial"/>
        </w:rPr>
      </w:pPr>
      <w:r w:rsidRPr="00FD7B79">
        <w:rPr>
          <w:rFonts w:cs="Arial"/>
        </w:rPr>
        <w:t>Background:</w:t>
      </w:r>
      <w:r w:rsidRPr="00FD7B79">
        <w:rPr>
          <w:rFonts w:cs="Arial"/>
        </w:rPr>
        <w:tab/>
        <w:t>What historical context helps us understand this passage?</w:t>
      </w:r>
    </w:p>
    <w:p w14:paraId="0E187019" w14:textId="4EA07D80" w:rsidR="008B6D00" w:rsidRDefault="003B1E93" w:rsidP="00DA3A1D">
      <w:pPr>
        <w:pStyle w:val="Heading3"/>
        <w:widowControl w:val="0"/>
        <w:rPr>
          <w:rFonts w:cs="Arial"/>
        </w:rPr>
      </w:pPr>
      <w:r>
        <w:rPr>
          <w:rFonts w:cs="Arial"/>
        </w:rPr>
        <w:t xml:space="preserve">By the time we get to Chronicles, </w:t>
      </w:r>
      <w:r w:rsidR="00CC6FCB">
        <w:rPr>
          <w:rFonts w:cs="Arial"/>
        </w:rPr>
        <w:t>the nation had been judged, sent into exile and returned to the land. Yet the question remained: Had the Jews learned the lessons from history?</w:t>
      </w:r>
      <w:r w:rsidR="00472628">
        <w:rPr>
          <w:rFonts w:cs="Arial"/>
        </w:rPr>
        <w:t xml:space="preserve"> Were they committed to be the people of God or once again get caught up in idolatry?</w:t>
      </w:r>
    </w:p>
    <w:p w14:paraId="4E224EFA" w14:textId="3CE9648C" w:rsidR="007E2B1E" w:rsidRDefault="007E2B1E" w:rsidP="00DA3A1D">
      <w:pPr>
        <w:pStyle w:val="Heading3"/>
        <w:widowControl w:val="0"/>
        <w:rPr>
          <w:rFonts w:cs="Arial"/>
        </w:rPr>
      </w:pPr>
      <w:r>
        <w:rPr>
          <w:rFonts w:cs="Arial"/>
        </w:rPr>
        <w:t>We learn from parallel accounts at this time (such as Ezra</w:t>
      </w:r>
      <w:r w:rsidR="000654B9">
        <w:rPr>
          <w:rFonts w:cs="Arial"/>
        </w:rPr>
        <w:t xml:space="preserve"> 1–6</w:t>
      </w:r>
      <w:r>
        <w:rPr>
          <w:rFonts w:cs="Arial"/>
        </w:rPr>
        <w:t>, Haggai and Zechariah) that they still struggled with some key problems:</w:t>
      </w:r>
    </w:p>
    <w:p w14:paraId="4DCD4476" w14:textId="13AC9DAD" w:rsidR="009517FC" w:rsidRDefault="007E2E5C" w:rsidP="007E2B1E">
      <w:pPr>
        <w:pStyle w:val="Heading4"/>
        <w:rPr>
          <w:rFonts w:cs="Arial"/>
        </w:rPr>
      </w:pPr>
      <w:r>
        <w:rPr>
          <w:rFonts w:cs="Arial"/>
        </w:rPr>
        <w:t xml:space="preserve">The brave Jews who returned to Jerusalem from modern-day Iraq came back to </w:t>
      </w:r>
      <w:r w:rsidR="00313C3B">
        <w:rPr>
          <w:rFonts w:cs="Arial"/>
        </w:rPr>
        <w:t>a “city” with broken down walls</w:t>
      </w:r>
      <w:r w:rsidR="00EA0B75">
        <w:rPr>
          <w:rFonts w:cs="Arial"/>
        </w:rPr>
        <w:t>, little infrastructure, no homes for them to live in, and fields that needed to be plowed again so they could even have food.</w:t>
      </w:r>
    </w:p>
    <w:p w14:paraId="60C3204E" w14:textId="30B0F5CA" w:rsidR="00DC7A65" w:rsidRDefault="00891E67" w:rsidP="007E2B1E">
      <w:pPr>
        <w:pStyle w:val="Heading4"/>
        <w:rPr>
          <w:rFonts w:cs="Arial"/>
        </w:rPr>
      </w:pPr>
      <w:r>
        <w:rPr>
          <w:rFonts w:cs="Arial"/>
        </w:rPr>
        <w:t>No more kings of Israel ruled on the throne in Jerusalem. Instead, they had to submit to their Persian overlords.</w:t>
      </w:r>
    </w:p>
    <w:p w14:paraId="6115573E" w14:textId="0C4ECD98" w:rsidR="008D4C25" w:rsidRDefault="008D4C25" w:rsidP="007E2B1E">
      <w:pPr>
        <w:pStyle w:val="Heading4"/>
        <w:rPr>
          <w:rFonts w:cs="Arial"/>
        </w:rPr>
      </w:pPr>
      <w:r>
        <w:rPr>
          <w:rFonts w:cs="Arial"/>
        </w:rPr>
        <w:t>A new group of people just to the north called Samaritans had resulted from intermarriage of Jews and other conquered peoples brought into the land.</w:t>
      </w:r>
      <w:r w:rsidR="00BB70AF">
        <w:rPr>
          <w:rFonts w:cs="Arial"/>
        </w:rPr>
        <w:t xml:space="preserve"> Another 100 years later they also struggled with intermarriage with pagans (Ezra 9; Neh 10).</w:t>
      </w:r>
    </w:p>
    <w:p w14:paraId="0994F825" w14:textId="4BBB084C" w:rsidR="002C07E7" w:rsidRDefault="002C07E7" w:rsidP="007E2B1E">
      <w:pPr>
        <w:pStyle w:val="Heading4"/>
        <w:rPr>
          <w:rFonts w:cs="Arial"/>
        </w:rPr>
      </w:pPr>
      <w:r>
        <w:rPr>
          <w:rFonts w:cs="Arial"/>
        </w:rPr>
        <w:t>The</w:t>
      </w:r>
      <w:r w:rsidR="00AC5DEA">
        <w:rPr>
          <w:rFonts w:cs="Arial"/>
        </w:rPr>
        <w:t xml:space="preserve"> remnant of Judah</w:t>
      </w:r>
      <w:r w:rsidR="00F636F8">
        <w:rPr>
          <w:rFonts w:cs="Arial"/>
        </w:rPr>
        <w:t xml:space="preserve"> misplaced priorities by building </w:t>
      </w:r>
      <w:r>
        <w:rPr>
          <w:rFonts w:cs="Arial"/>
        </w:rPr>
        <w:t>their</w:t>
      </w:r>
      <w:r w:rsidR="00F636F8">
        <w:rPr>
          <w:rFonts w:cs="Arial"/>
        </w:rPr>
        <w:t xml:space="preserve"> paneled</w:t>
      </w:r>
      <w:r>
        <w:rPr>
          <w:rFonts w:cs="Arial"/>
        </w:rPr>
        <w:t xml:space="preserve"> homes instead of</w:t>
      </w:r>
      <w:r w:rsidR="00F636F8">
        <w:rPr>
          <w:rFonts w:cs="Arial"/>
        </w:rPr>
        <w:t xml:space="preserve"> rebuilding</w:t>
      </w:r>
      <w:r>
        <w:rPr>
          <w:rFonts w:cs="Arial"/>
        </w:rPr>
        <w:t xml:space="preserve"> the house of the L</w:t>
      </w:r>
      <w:r w:rsidRPr="00366066">
        <w:rPr>
          <w:rFonts w:cs="Arial"/>
          <w:sz w:val="20"/>
        </w:rPr>
        <w:t>ORD</w:t>
      </w:r>
      <w:r>
        <w:rPr>
          <w:rFonts w:cs="Arial"/>
        </w:rPr>
        <w:t xml:space="preserve"> (Haggai 1:6)</w:t>
      </w:r>
    </w:p>
    <w:p w14:paraId="153CA204" w14:textId="0F00CEC4" w:rsidR="007E2B1E" w:rsidRDefault="00726123" w:rsidP="007E2B1E">
      <w:pPr>
        <w:pStyle w:val="Heading4"/>
        <w:rPr>
          <w:rFonts w:cs="Arial"/>
        </w:rPr>
      </w:pPr>
      <w:r>
        <w:rPr>
          <w:rFonts w:cs="Arial"/>
        </w:rPr>
        <w:t xml:space="preserve">When the temple was finally finished 20 years later, it was a far cry from the glory of Solomon’s temple </w:t>
      </w:r>
      <w:r w:rsidR="007811CF">
        <w:rPr>
          <w:rFonts w:cs="Arial"/>
        </w:rPr>
        <w:t>(</w:t>
      </w:r>
      <w:r w:rsidR="00AB5DED">
        <w:rPr>
          <w:rFonts w:cs="Arial"/>
        </w:rPr>
        <w:t>Hag 2:3).</w:t>
      </w:r>
    </w:p>
    <w:p w14:paraId="2AF9D87C" w14:textId="10F3C43A" w:rsidR="00366066" w:rsidRPr="00FD7B79" w:rsidRDefault="0050459E" w:rsidP="007E2B1E">
      <w:pPr>
        <w:pStyle w:val="Heading4"/>
        <w:rPr>
          <w:rFonts w:cs="Arial"/>
        </w:rPr>
      </w:pPr>
      <w:r>
        <w:rPr>
          <w:rFonts w:cs="Arial"/>
        </w:rPr>
        <w:lastRenderedPageBreak/>
        <w:t>The grand kingdom promised by the prophets certainly hadn’t arrived yet!</w:t>
      </w:r>
      <w:r w:rsidR="001C6BD4">
        <w:rPr>
          <w:rFonts w:cs="Arial"/>
        </w:rPr>
        <w:t xml:space="preserve"> No doubt they were tempted towards discouragement.</w:t>
      </w:r>
    </w:p>
    <w:p w14:paraId="5A912E8C" w14:textId="77777777" w:rsidR="008B6D00" w:rsidRPr="00FD7B79" w:rsidRDefault="008B6D00" w:rsidP="00DA3A1D">
      <w:pPr>
        <w:pStyle w:val="Heading1"/>
        <w:widowControl w:val="0"/>
        <w:rPr>
          <w:rFonts w:cs="Arial"/>
        </w:rPr>
      </w:pPr>
      <w:r w:rsidRPr="00FD7B79">
        <w:rPr>
          <w:rFonts w:cs="Arial"/>
        </w:rPr>
        <w:t>Questions</w:t>
      </w:r>
    </w:p>
    <w:p w14:paraId="0EB384EF" w14:textId="13D96A57" w:rsidR="008B6D00" w:rsidRDefault="002327C8" w:rsidP="00DA3A1D">
      <w:pPr>
        <w:pStyle w:val="Heading3"/>
        <w:widowControl w:val="0"/>
        <w:rPr>
          <w:rFonts w:cs="Arial"/>
        </w:rPr>
      </w:pPr>
      <w:r>
        <w:rPr>
          <w:rFonts w:cs="Arial"/>
        </w:rPr>
        <w:t xml:space="preserve">Why </w:t>
      </w:r>
      <w:r w:rsidR="00073C6F">
        <w:rPr>
          <w:rFonts w:cs="Arial"/>
        </w:rPr>
        <w:t>was it so important for</w:t>
      </w:r>
      <w:r>
        <w:rPr>
          <w:rFonts w:cs="Arial"/>
        </w:rPr>
        <w:t xml:space="preserve"> God </w:t>
      </w:r>
      <w:r w:rsidR="00073C6F">
        <w:rPr>
          <w:rFonts w:cs="Arial"/>
        </w:rPr>
        <w:t xml:space="preserve">to </w:t>
      </w:r>
      <w:r>
        <w:rPr>
          <w:rFonts w:cs="Arial"/>
        </w:rPr>
        <w:t>bring the people back to the land?</w:t>
      </w:r>
    </w:p>
    <w:p w14:paraId="69AF5458" w14:textId="67F95901" w:rsidR="002327C8" w:rsidRPr="00FD7B79" w:rsidRDefault="008620BA" w:rsidP="00DA3A1D">
      <w:pPr>
        <w:pStyle w:val="Heading3"/>
        <w:widowControl w:val="0"/>
        <w:rPr>
          <w:rFonts w:cs="Arial"/>
        </w:rPr>
      </w:pPr>
      <w:r>
        <w:rPr>
          <w:rFonts w:cs="Arial"/>
        </w:rPr>
        <w:t xml:space="preserve">Why do we have a second historical account that covers the same time period as </w:t>
      </w:r>
      <w:r w:rsidR="00DD6D2F">
        <w:rPr>
          <w:rFonts w:cs="Arial"/>
        </w:rPr>
        <w:t xml:space="preserve">Samuel and </w:t>
      </w:r>
      <w:r>
        <w:rPr>
          <w:rFonts w:cs="Arial"/>
        </w:rPr>
        <w:t>Kings?</w:t>
      </w:r>
    </w:p>
    <w:p w14:paraId="17FF70A9" w14:textId="3C375069" w:rsidR="008B6D00" w:rsidRPr="00FB2D6E" w:rsidRDefault="008B6D00" w:rsidP="00DA3A1D">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sidR="000D4ADA">
        <w:rPr>
          <w:rFonts w:cs="Arial"/>
          <w:sz w:val="36"/>
        </w:rPr>
        <w:t>Main Ideas</w:t>
      </w:r>
    </w:p>
    <w:p w14:paraId="3D91C0D6" w14:textId="77777777" w:rsidR="008B6D00" w:rsidRPr="00D422FC" w:rsidRDefault="008B6D00" w:rsidP="00DA3A1D">
      <w:pPr>
        <w:widowControl w:val="0"/>
        <w:ind w:right="-10"/>
        <w:rPr>
          <w:rFonts w:cs="Arial"/>
        </w:rPr>
      </w:pPr>
    </w:p>
    <w:p w14:paraId="1B9FA97C" w14:textId="5FF80A82" w:rsidR="008B6D00" w:rsidRDefault="00D74CBA" w:rsidP="00DA3A1D">
      <w:pPr>
        <w:widowControl w:val="0"/>
        <w:ind w:right="-10"/>
        <w:rPr>
          <w:rFonts w:cs="Arial"/>
        </w:rPr>
      </w:pPr>
      <w:r>
        <w:rPr>
          <w:rFonts w:cs="Arial"/>
        </w:rPr>
        <w:t>Be established in your worship</w:t>
      </w:r>
    </w:p>
    <w:p w14:paraId="0DCBD6B1" w14:textId="6C42ED52" w:rsidR="00D74CBA" w:rsidRPr="00D422FC" w:rsidRDefault="00D74CBA" w:rsidP="00DA3A1D">
      <w:pPr>
        <w:widowControl w:val="0"/>
        <w:ind w:right="-10"/>
        <w:rPr>
          <w:rFonts w:cs="Arial"/>
        </w:rPr>
      </w:pPr>
      <w:r>
        <w:rPr>
          <w:rFonts w:cs="Arial"/>
        </w:rPr>
        <w:t xml:space="preserve">How does God establish us when </w:t>
      </w:r>
      <w:r w:rsidR="00D40983">
        <w:rPr>
          <w:rFonts w:cs="Arial"/>
        </w:rPr>
        <w:t xml:space="preserve">our foundations are </w:t>
      </w:r>
      <w:r w:rsidR="00220F97">
        <w:rPr>
          <w:rFonts w:cs="Arial"/>
        </w:rPr>
        <w:t>destroyed?</w:t>
      </w:r>
    </w:p>
    <w:p w14:paraId="5735C86C" w14:textId="5594D896" w:rsidR="00DA1DEF" w:rsidRDefault="008B6D00" w:rsidP="00DA1DEF">
      <w:pPr>
        <w:pStyle w:val="Heading1"/>
        <w:widowControl w:val="0"/>
        <w:rPr>
          <w:rFonts w:cs="Arial"/>
          <w:sz w:val="36"/>
        </w:rPr>
      </w:pPr>
      <w:r w:rsidRPr="00FB2D6E">
        <w:rPr>
          <w:rFonts w:cs="Arial"/>
        </w:rPr>
        <w:br w:type="page"/>
      </w:r>
    </w:p>
    <w:p w14:paraId="0AFF97E6" w14:textId="6120CF75" w:rsidR="00D04409" w:rsidRPr="00FB2D6E" w:rsidRDefault="00DA1DEF" w:rsidP="00DA3A1D">
      <w:pPr>
        <w:pStyle w:val="Heading1"/>
        <w:widowControl w:val="0"/>
        <w:rPr>
          <w:rFonts w:cs="Arial"/>
          <w:sz w:val="36"/>
        </w:rPr>
      </w:pPr>
      <w:r>
        <w:rPr>
          <w:rFonts w:cs="Arial"/>
          <w:sz w:val="36"/>
        </w:rPr>
        <w:lastRenderedPageBreak/>
        <w:t>Illustrations That Apply</w:t>
      </w:r>
    </w:p>
    <w:p w14:paraId="0A7308CE" w14:textId="639372E5" w:rsidR="00D04409" w:rsidRDefault="00327786" w:rsidP="00DA3A1D">
      <w:pPr>
        <w:pStyle w:val="Heading3"/>
        <w:widowControl w:val="0"/>
        <w:rPr>
          <w:rFonts w:cs="Arial"/>
        </w:rPr>
      </w:pPr>
      <w:r>
        <w:rPr>
          <w:rFonts w:cs="Arial"/>
        </w:rPr>
        <w:t xml:space="preserve">Julie Andrews in </w:t>
      </w:r>
      <w:r>
        <w:rPr>
          <w:rFonts w:cs="Arial"/>
          <w:i/>
        </w:rPr>
        <w:t>The Sound of Music</w:t>
      </w:r>
      <w:r>
        <w:rPr>
          <w:rFonts w:cs="Arial"/>
        </w:rPr>
        <w:t xml:space="preserve"> sings</w:t>
      </w:r>
      <w:r w:rsidR="00987390">
        <w:rPr>
          <w:rFonts w:cs="Arial"/>
        </w:rPr>
        <w:t>,</w:t>
      </w:r>
      <w:r>
        <w:rPr>
          <w:rFonts w:cs="Arial"/>
        </w:rPr>
        <w:t xml:space="preserve"> “Let’s start at the very beginning” to assure the Von Trapp family that is good to build upon a good foundation of music before we move onto more difficult music. </w:t>
      </w:r>
      <w:r w:rsidR="00987390">
        <w:rPr>
          <w:rFonts w:cs="Arial"/>
        </w:rPr>
        <w:t>The same is true in our spiritual foundation, so the book of Chronicles starts right at “the very beginning” with Adam and builds from there.</w:t>
      </w:r>
    </w:p>
    <w:p w14:paraId="55F6F293" w14:textId="5F244922" w:rsidR="00811B1D" w:rsidRPr="00FD7B79" w:rsidRDefault="00811B1D" w:rsidP="00DA3A1D">
      <w:pPr>
        <w:pStyle w:val="Heading3"/>
        <w:widowControl w:val="0"/>
        <w:rPr>
          <w:rFonts w:cs="Arial"/>
        </w:rPr>
      </w:pPr>
      <w:r>
        <w:rPr>
          <w:rFonts w:cs="Arial"/>
        </w:rPr>
        <w:t xml:space="preserve">Our church has had more people and programs in the past than we have today—just like the remnant community </w:t>
      </w:r>
      <w:r w:rsidR="004F5948">
        <w:rPr>
          <w:rFonts w:cs="Arial"/>
        </w:rPr>
        <w:t>that first read Chronicles</w:t>
      </w:r>
      <w:r w:rsidR="00632598">
        <w:rPr>
          <w:rFonts w:cs="Arial"/>
        </w:rPr>
        <w:t xml:space="preserve"> could look back in their memory at Solomon’s amazing temple</w:t>
      </w:r>
      <w:r w:rsidR="004F5948">
        <w:rPr>
          <w:rFonts w:cs="Arial"/>
        </w:rPr>
        <w:t xml:space="preserve">. </w:t>
      </w:r>
      <w:r w:rsidR="00632598">
        <w:rPr>
          <w:rFonts w:cs="Arial"/>
        </w:rPr>
        <w:t>Yet—just like them—e</w:t>
      </w:r>
      <w:r>
        <w:rPr>
          <w:rFonts w:cs="Arial"/>
        </w:rPr>
        <w:t xml:space="preserve">ven if things are not as glorious as previous days, God is still with us. </w:t>
      </w:r>
    </w:p>
    <w:p w14:paraId="0A20C8D1" w14:textId="6173E324" w:rsidR="00D15F5D" w:rsidRPr="00FB2D6E" w:rsidRDefault="00D04409" w:rsidP="00D15F5D">
      <w:pPr>
        <w:pStyle w:val="Heading1"/>
        <w:widowControl w:val="0"/>
        <w:rPr>
          <w:rFonts w:cs="Arial"/>
          <w:sz w:val="36"/>
        </w:rPr>
      </w:pPr>
      <w:r w:rsidRPr="00DA3A1D">
        <w:rPr>
          <w:rFonts w:cs="Arial"/>
          <w:sz w:val="18"/>
        </w:rPr>
        <w:br w:type="page"/>
      </w:r>
      <w:r w:rsidR="00D15F5D">
        <w:rPr>
          <w:rFonts w:cs="Arial"/>
        </w:rPr>
        <w:lastRenderedPageBreak/>
        <w:t xml:space="preserve"> </w:t>
      </w:r>
      <w:r w:rsidR="00D15F5D">
        <w:rPr>
          <w:rFonts w:cs="Arial"/>
          <w:sz w:val="36"/>
        </w:rPr>
        <w:t>Old Testament Survey Notes</w:t>
      </w:r>
    </w:p>
    <w:p w14:paraId="2DEF31FD" w14:textId="77777777" w:rsidR="002B6176" w:rsidRPr="00100B16" w:rsidRDefault="002B6176" w:rsidP="002B6176">
      <w:pPr>
        <w:ind w:left="20" w:right="-385" w:hanging="20"/>
        <w:jc w:val="center"/>
        <w:outlineLvl w:val="0"/>
        <w:rPr>
          <w:b/>
          <w:sz w:val="40"/>
        </w:rPr>
      </w:pPr>
      <w:r w:rsidRPr="00100B16">
        <w:rPr>
          <w:b/>
          <w:sz w:val="40"/>
        </w:rPr>
        <w:t>1 Chronicles</w:t>
      </w:r>
    </w:p>
    <w:p w14:paraId="4C5D9325" w14:textId="77777777" w:rsidR="002B6176" w:rsidRPr="00100B16" w:rsidRDefault="002B6176" w:rsidP="002B6176">
      <w:pPr>
        <w:ind w:left="20" w:right="-8" w:hanging="20"/>
        <w:jc w:val="center"/>
        <w:rPr>
          <w:b/>
          <w:sz w:val="20"/>
        </w:rPr>
      </w:pPr>
    </w:p>
    <w:tbl>
      <w:tblPr>
        <w:tblW w:w="0" w:type="auto"/>
        <w:tblLayout w:type="fixed"/>
        <w:tblCellMar>
          <w:left w:w="80" w:type="dxa"/>
          <w:right w:w="80" w:type="dxa"/>
        </w:tblCellMar>
        <w:tblLook w:val="0000" w:firstRow="0" w:lastRow="0" w:firstColumn="0" w:lastColumn="0" w:noHBand="0" w:noVBand="0"/>
      </w:tblPr>
      <w:tblGrid>
        <w:gridCol w:w="1120"/>
        <w:gridCol w:w="1140"/>
        <w:gridCol w:w="1330"/>
        <w:gridCol w:w="1260"/>
        <w:gridCol w:w="1260"/>
        <w:gridCol w:w="1080"/>
        <w:gridCol w:w="1170"/>
        <w:gridCol w:w="1261"/>
      </w:tblGrid>
      <w:tr w:rsidR="002B6176" w:rsidRPr="00100B16" w14:paraId="6A0FA741" w14:textId="77777777" w:rsidTr="0061084D">
        <w:tc>
          <w:tcPr>
            <w:tcW w:w="9620" w:type="dxa"/>
            <w:gridSpan w:val="8"/>
            <w:tcBorders>
              <w:top w:val="single" w:sz="6" w:space="0" w:color="auto"/>
              <w:left w:val="single" w:sz="6" w:space="0" w:color="auto"/>
              <w:bottom w:val="single" w:sz="6" w:space="0" w:color="auto"/>
              <w:right w:val="single" w:sz="6" w:space="0" w:color="auto"/>
            </w:tcBorders>
            <w:shd w:val="clear" w:color="auto" w:fill="000000"/>
          </w:tcPr>
          <w:p w14:paraId="3CE2E349" w14:textId="77777777" w:rsidR="002B6176" w:rsidRPr="00100B16" w:rsidRDefault="002B6176" w:rsidP="0061084D">
            <w:pPr>
              <w:ind w:right="-8"/>
              <w:jc w:val="center"/>
              <w:rPr>
                <w:b/>
              </w:rPr>
            </w:pPr>
          </w:p>
          <w:p w14:paraId="6736301F" w14:textId="77777777" w:rsidR="002B6176" w:rsidRPr="00100B16" w:rsidRDefault="002B6176" w:rsidP="0061084D">
            <w:pPr>
              <w:ind w:right="-8"/>
              <w:jc w:val="center"/>
              <w:rPr>
                <w:b/>
                <w:sz w:val="32"/>
              </w:rPr>
            </w:pPr>
            <w:r w:rsidRPr="00100B16">
              <w:rPr>
                <w:b/>
                <w:sz w:val="32"/>
              </w:rPr>
              <w:t>David’s Line Established</w:t>
            </w:r>
          </w:p>
          <w:p w14:paraId="24E115D7" w14:textId="77777777" w:rsidR="002B6176" w:rsidRPr="00100B16" w:rsidRDefault="002B6176" w:rsidP="0061084D">
            <w:pPr>
              <w:ind w:right="-8"/>
              <w:jc w:val="center"/>
              <w:rPr>
                <w:b/>
              </w:rPr>
            </w:pPr>
          </w:p>
        </w:tc>
      </w:tr>
      <w:tr w:rsidR="002B6176" w:rsidRPr="00100B16" w14:paraId="1B2159FD" w14:textId="77777777" w:rsidTr="0061084D">
        <w:tc>
          <w:tcPr>
            <w:tcW w:w="4850" w:type="dxa"/>
            <w:gridSpan w:val="4"/>
            <w:tcBorders>
              <w:top w:val="single" w:sz="6" w:space="0" w:color="auto"/>
              <w:left w:val="single" w:sz="6" w:space="0" w:color="auto"/>
              <w:bottom w:val="single" w:sz="6" w:space="0" w:color="auto"/>
              <w:right w:val="single" w:sz="6" w:space="0" w:color="auto"/>
            </w:tcBorders>
          </w:tcPr>
          <w:p w14:paraId="759053C2" w14:textId="77777777" w:rsidR="002B6176" w:rsidRPr="00100B16" w:rsidRDefault="002B6176" w:rsidP="0061084D">
            <w:pPr>
              <w:ind w:right="-8"/>
              <w:jc w:val="center"/>
              <w:rPr>
                <w:b/>
                <w:sz w:val="20"/>
              </w:rPr>
            </w:pPr>
          </w:p>
          <w:p w14:paraId="3CEA2FF0" w14:textId="77777777" w:rsidR="002B6176" w:rsidRPr="00100B16" w:rsidRDefault="002B6176" w:rsidP="0061084D">
            <w:pPr>
              <w:ind w:right="-8"/>
              <w:jc w:val="center"/>
              <w:rPr>
                <w:b/>
                <w:sz w:val="20"/>
              </w:rPr>
            </w:pPr>
            <w:r w:rsidRPr="00100B16">
              <w:rPr>
                <w:b/>
                <w:sz w:val="20"/>
              </w:rPr>
              <w:t>David’s Line</w:t>
            </w:r>
          </w:p>
        </w:tc>
        <w:tc>
          <w:tcPr>
            <w:tcW w:w="4770" w:type="dxa"/>
            <w:gridSpan w:val="4"/>
            <w:tcBorders>
              <w:top w:val="single" w:sz="6" w:space="0" w:color="auto"/>
              <w:left w:val="single" w:sz="6" w:space="0" w:color="auto"/>
              <w:bottom w:val="single" w:sz="6" w:space="0" w:color="auto"/>
              <w:right w:val="single" w:sz="6" w:space="0" w:color="auto"/>
            </w:tcBorders>
          </w:tcPr>
          <w:p w14:paraId="7F3DEAC4" w14:textId="77777777" w:rsidR="002B6176" w:rsidRPr="00100B16" w:rsidRDefault="002B6176" w:rsidP="0061084D">
            <w:pPr>
              <w:ind w:right="-8"/>
              <w:jc w:val="center"/>
              <w:rPr>
                <w:b/>
                <w:sz w:val="20"/>
              </w:rPr>
            </w:pPr>
          </w:p>
          <w:p w14:paraId="05646694" w14:textId="77777777" w:rsidR="002B6176" w:rsidRPr="00100B16" w:rsidRDefault="002B6176" w:rsidP="0061084D">
            <w:pPr>
              <w:ind w:right="-8"/>
              <w:jc w:val="center"/>
              <w:rPr>
                <w:b/>
                <w:sz w:val="20"/>
              </w:rPr>
            </w:pPr>
            <w:r w:rsidRPr="00100B16">
              <w:rPr>
                <w:b/>
                <w:sz w:val="20"/>
              </w:rPr>
              <w:t>David’s Concern (Ark/Temple)</w:t>
            </w:r>
          </w:p>
          <w:p w14:paraId="77BFFB87" w14:textId="77777777" w:rsidR="002B6176" w:rsidRPr="00100B16" w:rsidRDefault="002B6176" w:rsidP="0061084D">
            <w:pPr>
              <w:ind w:right="-8"/>
              <w:jc w:val="center"/>
              <w:rPr>
                <w:b/>
                <w:sz w:val="20"/>
              </w:rPr>
            </w:pPr>
          </w:p>
        </w:tc>
      </w:tr>
      <w:tr w:rsidR="002B6176" w:rsidRPr="00100B16" w14:paraId="1B5A3CC5" w14:textId="77777777" w:rsidTr="0061084D">
        <w:tc>
          <w:tcPr>
            <w:tcW w:w="4850" w:type="dxa"/>
            <w:gridSpan w:val="4"/>
            <w:tcBorders>
              <w:top w:val="single" w:sz="6" w:space="0" w:color="auto"/>
              <w:left w:val="single" w:sz="6" w:space="0" w:color="auto"/>
              <w:bottom w:val="single" w:sz="6" w:space="0" w:color="auto"/>
              <w:right w:val="single" w:sz="6" w:space="0" w:color="auto"/>
            </w:tcBorders>
          </w:tcPr>
          <w:p w14:paraId="698600C5" w14:textId="77777777" w:rsidR="002B6176" w:rsidRPr="00100B16" w:rsidRDefault="002B6176" w:rsidP="0061084D">
            <w:pPr>
              <w:ind w:right="-8"/>
              <w:jc w:val="center"/>
              <w:rPr>
                <w:b/>
                <w:sz w:val="20"/>
              </w:rPr>
            </w:pPr>
          </w:p>
          <w:p w14:paraId="54D878CE" w14:textId="77777777" w:rsidR="002B6176" w:rsidRPr="00100B16" w:rsidRDefault="002B6176" w:rsidP="0061084D">
            <w:pPr>
              <w:ind w:right="-8"/>
              <w:jc w:val="center"/>
              <w:rPr>
                <w:b/>
                <w:sz w:val="20"/>
              </w:rPr>
            </w:pPr>
            <w:r w:rsidRPr="00100B16">
              <w:rPr>
                <w:b/>
                <w:sz w:val="20"/>
              </w:rPr>
              <w:t>Chapters 1–9</w:t>
            </w:r>
          </w:p>
        </w:tc>
        <w:tc>
          <w:tcPr>
            <w:tcW w:w="4770" w:type="dxa"/>
            <w:gridSpan w:val="4"/>
            <w:tcBorders>
              <w:top w:val="single" w:sz="6" w:space="0" w:color="auto"/>
              <w:left w:val="single" w:sz="6" w:space="0" w:color="auto"/>
              <w:bottom w:val="single" w:sz="6" w:space="0" w:color="auto"/>
              <w:right w:val="single" w:sz="6" w:space="0" w:color="auto"/>
            </w:tcBorders>
          </w:tcPr>
          <w:p w14:paraId="0F9F5E9D" w14:textId="77777777" w:rsidR="002B6176" w:rsidRPr="00100B16" w:rsidRDefault="002B6176" w:rsidP="0061084D">
            <w:pPr>
              <w:ind w:right="-8"/>
              <w:jc w:val="center"/>
              <w:rPr>
                <w:b/>
                <w:sz w:val="20"/>
              </w:rPr>
            </w:pPr>
          </w:p>
          <w:p w14:paraId="6FFD7676" w14:textId="77777777" w:rsidR="002B6176" w:rsidRPr="00100B16" w:rsidRDefault="002B6176" w:rsidP="0061084D">
            <w:pPr>
              <w:ind w:right="-8"/>
              <w:jc w:val="center"/>
              <w:rPr>
                <w:b/>
                <w:sz w:val="20"/>
              </w:rPr>
            </w:pPr>
            <w:r w:rsidRPr="00100B16">
              <w:rPr>
                <w:b/>
                <w:sz w:val="20"/>
              </w:rPr>
              <w:t>Chapters 10–29</w:t>
            </w:r>
          </w:p>
          <w:p w14:paraId="69B68D5E" w14:textId="77777777" w:rsidR="002B6176" w:rsidRPr="00100B16" w:rsidRDefault="002B6176" w:rsidP="0061084D">
            <w:pPr>
              <w:ind w:right="-8"/>
              <w:jc w:val="center"/>
              <w:rPr>
                <w:b/>
                <w:sz w:val="20"/>
              </w:rPr>
            </w:pPr>
          </w:p>
        </w:tc>
      </w:tr>
      <w:tr w:rsidR="002B6176" w:rsidRPr="00100B16" w14:paraId="711211EE" w14:textId="77777777" w:rsidTr="0061084D">
        <w:tc>
          <w:tcPr>
            <w:tcW w:w="4850" w:type="dxa"/>
            <w:gridSpan w:val="4"/>
            <w:tcBorders>
              <w:top w:val="single" w:sz="6" w:space="0" w:color="auto"/>
              <w:left w:val="single" w:sz="6" w:space="0" w:color="auto"/>
              <w:bottom w:val="single" w:sz="6" w:space="0" w:color="auto"/>
              <w:right w:val="single" w:sz="6" w:space="0" w:color="auto"/>
            </w:tcBorders>
          </w:tcPr>
          <w:p w14:paraId="6FDA2170" w14:textId="77777777" w:rsidR="002B6176" w:rsidRPr="00100B16" w:rsidRDefault="002B6176" w:rsidP="0061084D">
            <w:pPr>
              <w:ind w:right="-8"/>
              <w:jc w:val="center"/>
              <w:rPr>
                <w:b/>
                <w:sz w:val="20"/>
              </w:rPr>
            </w:pPr>
          </w:p>
          <w:p w14:paraId="1E41B7A8" w14:textId="77777777" w:rsidR="002B6176" w:rsidRPr="00100B16" w:rsidRDefault="002B6176" w:rsidP="0061084D">
            <w:pPr>
              <w:ind w:right="-8"/>
              <w:jc w:val="center"/>
              <w:rPr>
                <w:b/>
                <w:sz w:val="20"/>
              </w:rPr>
            </w:pPr>
            <w:r w:rsidRPr="00100B16">
              <w:rPr>
                <w:b/>
                <w:sz w:val="20"/>
              </w:rPr>
              <w:t xml:space="preserve">Genealogy </w:t>
            </w:r>
          </w:p>
        </w:tc>
        <w:tc>
          <w:tcPr>
            <w:tcW w:w="4770" w:type="dxa"/>
            <w:gridSpan w:val="4"/>
            <w:tcBorders>
              <w:top w:val="single" w:sz="6" w:space="0" w:color="auto"/>
              <w:left w:val="single" w:sz="6" w:space="0" w:color="auto"/>
              <w:bottom w:val="single" w:sz="6" w:space="0" w:color="auto"/>
              <w:right w:val="single" w:sz="6" w:space="0" w:color="auto"/>
            </w:tcBorders>
          </w:tcPr>
          <w:p w14:paraId="5A2F6625" w14:textId="77777777" w:rsidR="002B6176" w:rsidRPr="00100B16" w:rsidRDefault="002B6176" w:rsidP="0061084D">
            <w:pPr>
              <w:ind w:right="-8"/>
              <w:jc w:val="center"/>
              <w:rPr>
                <w:b/>
                <w:sz w:val="20"/>
              </w:rPr>
            </w:pPr>
          </w:p>
          <w:p w14:paraId="676E8988" w14:textId="77777777" w:rsidR="002B6176" w:rsidRPr="00100B16" w:rsidRDefault="002B6176" w:rsidP="0061084D">
            <w:pPr>
              <w:ind w:right="-8"/>
              <w:jc w:val="center"/>
              <w:rPr>
                <w:b/>
                <w:sz w:val="20"/>
              </w:rPr>
            </w:pPr>
            <w:r w:rsidRPr="00100B16">
              <w:rPr>
                <w:b/>
                <w:sz w:val="20"/>
              </w:rPr>
              <w:t xml:space="preserve">History </w:t>
            </w:r>
          </w:p>
          <w:p w14:paraId="169F1C6C" w14:textId="77777777" w:rsidR="002B6176" w:rsidRPr="00100B16" w:rsidRDefault="002B6176" w:rsidP="0061084D">
            <w:pPr>
              <w:ind w:right="-8"/>
              <w:jc w:val="center"/>
              <w:rPr>
                <w:b/>
                <w:sz w:val="20"/>
              </w:rPr>
            </w:pPr>
          </w:p>
        </w:tc>
      </w:tr>
      <w:tr w:rsidR="002B6176" w:rsidRPr="00100B16" w14:paraId="42357608" w14:textId="77777777" w:rsidTr="0061084D">
        <w:tc>
          <w:tcPr>
            <w:tcW w:w="4850" w:type="dxa"/>
            <w:gridSpan w:val="4"/>
            <w:tcBorders>
              <w:top w:val="single" w:sz="6" w:space="0" w:color="auto"/>
              <w:left w:val="single" w:sz="6" w:space="0" w:color="auto"/>
              <w:bottom w:val="single" w:sz="6" w:space="0" w:color="auto"/>
              <w:right w:val="single" w:sz="6" w:space="0" w:color="auto"/>
            </w:tcBorders>
          </w:tcPr>
          <w:p w14:paraId="5D46C83A" w14:textId="77777777" w:rsidR="002B6176" w:rsidRPr="00100B16" w:rsidRDefault="002B6176" w:rsidP="0061084D">
            <w:pPr>
              <w:ind w:right="-8"/>
              <w:jc w:val="center"/>
              <w:rPr>
                <w:b/>
                <w:sz w:val="20"/>
              </w:rPr>
            </w:pPr>
          </w:p>
          <w:p w14:paraId="7F7C4124" w14:textId="77777777" w:rsidR="002B6176" w:rsidRPr="00100B16" w:rsidRDefault="002B6176" w:rsidP="0061084D">
            <w:pPr>
              <w:ind w:right="-8"/>
              <w:jc w:val="center"/>
              <w:rPr>
                <w:b/>
                <w:sz w:val="20"/>
              </w:rPr>
            </w:pPr>
            <w:r w:rsidRPr="00100B16">
              <w:rPr>
                <w:b/>
                <w:sz w:val="20"/>
              </w:rPr>
              <w:t xml:space="preserve">Ancestry </w:t>
            </w:r>
          </w:p>
        </w:tc>
        <w:tc>
          <w:tcPr>
            <w:tcW w:w="4770" w:type="dxa"/>
            <w:gridSpan w:val="4"/>
            <w:tcBorders>
              <w:top w:val="single" w:sz="6" w:space="0" w:color="auto"/>
              <w:left w:val="single" w:sz="6" w:space="0" w:color="auto"/>
              <w:bottom w:val="single" w:sz="6" w:space="0" w:color="auto"/>
              <w:right w:val="single" w:sz="6" w:space="0" w:color="auto"/>
            </w:tcBorders>
          </w:tcPr>
          <w:p w14:paraId="5CDC0DBE" w14:textId="77777777" w:rsidR="002B6176" w:rsidRPr="00100B16" w:rsidRDefault="002B6176" w:rsidP="0061084D">
            <w:pPr>
              <w:ind w:right="-8"/>
              <w:jc w:val="center"/>
              <w:rPr>
                <w:b/>
                <w:sz w:val="20"/>
              </w:rPr>
            </w:pPr>
          </w:p>
          <w:p w14:paraId="0108220C" w14:textId="77777777" w:rsidR="002B6176" w:rsidRPr="00100B16" w:rsidRDefault="002B6176" w:rsidP="0061084D">
            <w:pPr>
              <w:ind w:right="-8"/>
              <w:jc w:val="center"/>
              <w:rPr>
                <w:b/>
                <w:sz w:val="20"/>
              </w:rPr>
            </w:pPr>
            <w:r w:rsidRPr="00100B16">
              <w:rPr>
                <w:b/>
                <w:sz w:val="20"/>
              </w:rPr>
              <w:t xml:space="preserve">Activity </w:t>
            </w:r>
          </w:p>
          <w:p w14:paraId="300EC8AE" w14:textId="77777777" w:rsidR="002B6176" w:rsidRPr="00100B16" w:rsidRDefault="002B6176" w:rsidP="0061084D">
            <w:pPr>
              <w:ind w:right="-8"/>
              <w:jc w:val="center"/>
              <w:rPr>
                <w:b/>
                <w:sz w:val="20"/>
              </w:rPr>
            </w:pPr>
          </w:p>
        </w:tc>
      </w:tr>
      <w:tr w:rsidR="002B6176" w:rsidRPr="00100B16" w14:paraId="55CE9152" w14:textId="77777777" w:rsidTr="0061084D">
        <w:tc>
          <w:tcPr>
            <w:tcW w:w="4850" w:type="dxa"/>
            <w:gridSpan w:val="4"/>
            <w:tcBorders>
              <w:top w:val="single" w:sz="6" w:space="0" w:color="auto"/>
              <w:left w:val="single" w:sz="6" w:space="0" w:color="auto"/>
              <w:bottom w:val="single" w:sz="6" w:space="0" w:color="auto"/>
              <w:right w:val="single" w:sz="6" w:space="0" w:color="auto"/>
            </w:tcBorders>
          </w:tcPr>
          <w:p w14:paraId="17FDE671" w14:textId="77777777" w:rsidR="002B6176" w:rsidRPr="00100B16" w:rsidRDefault="002B6176" w:rsidP="0061084D">
            <w:pPr>
              <w:ind w:right="-8"/>
              <w:jc w:val="center"/>
              <w:rPr>
                <w:b/>
                <w:sz w:val="20"/>
              </w:rPr>
            </w:pPr>
          </w:p>
          <w:p w14:paraId="027E2A76" w14:textId="77777777" w:rsidR="002B6176" w:rsidRPr="00100B16" w:rsidRDefault="002B6176" w:rsidP="0061084D">
            <w:pPr>
              <w:ind w:right="-8"/>
              <w:jc w:val="center"/>
              <w:rPr>
                <w:b/>
                <w:sz w:val="20"/>
              </w:rPr>
            </w:pPr>
            <w:r w:rsidRPr="00100B16">
              <w:rPr>
                <w:b/>
                <w:sz w:val="20"/>
              </w:rPr>
              <w:t xml:space="preserve">Saul’s Throne to David </w:t>
            </w:r>
          </w:p>
        </w:tc>
        <w:tc>
          <w:tcPr>
            <w:tcW w:w="4770" w:type="dxa"/>
            <w:gridSpan w:val="4"/>
            <w:tcBorders>
              <w:top w:val="single" w:sz="6" w:space="0" w:color="auto"/>
              <w:left w:val="single" w:sz="6" w:space="0" w:color="auto"/>
              <w:bottom w:val="single" w:sz="6" w:space="0" w:color="auto"/>
              <w:right w:val="single" w:sz="6" w:space="0" w:color="auto"/>
            </w:tcBorders>
          </w:tcPr>
          <w:p w14:paraId="3D2FA731" w14:textId="77777777" w:rsidR="002B6176" w:rsidRPr="00100B16" w:rsidRDefault="002B6176" w:rsidP="0061084D">
            <w:pPr>
              <w:ind w:right="-8"/>
              <w:jc w:val="center"/>
              <w:rPr>
                <w:b/>
                <w:sz w:val="20"/>
              </w:rPr>
            </w:pPr>
          </w:p>
          <w:p w14:paraId="682DD0BA" w14:textId="77777777" w:rsidR="002B6176" w:rsidRPr="00100B16" w:rsidRDefault="002B6176" w:rsidP="0061084D">
            <w:pPr>
              <w:ind w:right="-8"/>
              <w:jc w:val="center"/>
              <w:rPr>
                <w:b/>
                <w:sz w:val="20"/>
              </w:rPr>
            </w:pPr>
            <w:r w:rsidRPr="00100B16">
              <w:rPr>
                <w:b/>
                <w:sz w:val="20"/>
              </w:rPr>
              <w:t>David’s Throne to Solomon</w:t>
            </w:r>
          </w:p>
          <w:p w14:paraId="40AD5CD1" w14:textId="77777777" w:rsidR="002B6176" w:rsidRPr="00100B16" w:rsidRDefault="002B6176" w:rsidP="0061084D">
            <w:pPr>
              <w:ind w:right="-8"/>
              <w:jc w:val="center"/>
              <w:rPr>
                <w:b/>
                <w:sz w:val="20"/>
              </w:rPr>
            </w:pPr>
          </w:p>
        </w:tc>
      </w:tr>
      <w:tr w:rsidR="002B6176" w:rsidRPr="00100B16" w14:paraId="1B76DD4F" w14:textId="77777777" w:rsidTr="0061084D">
        <w:tc>
          <w:tcPr>
            <w:tcW w:w="4850" w:type="dxa"/>
            <w:gridSpan w:val="4"/>
            <w:tcBorders>
              <w:top w:val="single" w:sz="6" w:space="0" w:color="auto"/>
              <w:left w:val="single" w:sz="6" w:space="0" w:color="auto"/>
              <w:bottom w:val="single" w:sz="6" w:space="0" w:color="auto"/>
              <w:right w:val="single" w:sz="6" w:space="0" w:color="auto"/>
            </w:tcBorders>
          </w:tcPr>
          <w:p w14:paraId="70A9D6FF" w14:textId="77777777" w:rsidR="002B6176" w:rsidRPr="00100B16" w:rsidRDefault="002B6176" w:rsidP="0061084D">
            <w:pPr>
              <w:ind w:right="-8"/>
              <w:jc w:val="center"/>
              <w:rPr>
                <w:b/>
                <w:sz w:val="20"/>
              </w:rPr>
            </w:pPr>
          </w:p>
          <w:p w14:paraId="3EA9D72B" w14:textId="77777777" w:rsidR="002B6176" w:rsidRPr="00100B16" w:rsidRDefault="002B6176" w:rsidP="0061084D">
            <w:pPr>
              <w:ind w:right="-8"/>
              <w:jc w:val="center"/>
              <w:rPr>
                <w:b/>
                <w:sz w:val="20"/>
              </w:rPr>
            </w:pPr>
            <w:r w:rsidRPr="00100B16">
              <w:rPr>
                <w:b/>
                <w:sz w:val="20"/>
              </w:rPr>
              <w:t xml:space="preserve">4143-1011 </w:t>
            </w:r>
            <w:r w:rsidRPr="00100B16">
              <w:rPr>
                <w:b/>
                <w:sz w:val="16"/>
              </w:rPr>
              <w:t>BC</w:t>
            </w:r>
            <w:r w:rsidRPr="00100B16">
              <w:rPr>
                <w:b/>
                <w:sz w:val="20"/>
              </w:rPr>
              <w:t xml:space="preserve"> (3132 years)</w:t>
            </w:r>
          </w:p>
        </w:tc>
        <w:tc>
          <w:tcPr>
            <w:tcW w:w="4770" w:type="dxa"/>
            <w:gridSpan w:val="4"/>
            <w:tcBorders>
              <w:top w:val="single" w:sz="6" w:space="0" w:color="auto"/>
              <w:left w:val="single" w:sz="6" w:space="0" w:color="auto"/>
              <w:bottom w:val="single" w:sz="6" w:space="0" w:color="auto"/>
              <w:right w:val="single" w:sz="6" w:space="0" w:color="auto"/>
            </w:tcBorders>
          </w:tcPr>
          <w:p w14:paraId="14B06111" w14:textId="77777777" w:rsidR="002B6176" w:rsidRPr="00100B16" w:rsidRDefault="002B6176" w:rsidP="0061084D">
            <w:pPr>
              <w:ind w:right="-8"/>
              <w:jc w:val="center"/>
              <w:rPr>
                <w:b/>
                <w:sz w:val="20"/>
              </w:rPr>
            </w:pPr>
          </w:p>
          <w:p w14:paraId="4D8897DA" w14:textId="77777777" w:rsidR="002B6176" w:rsidRPr="00100B16" w:rsidRDefault="002B6176" w:rsidP="0061084D">
            <w:pPr>
              <w:ind w:right="-8"/>
              <w:jc w:val="center"/>
              <w:rPr>
                <w:b/>
                <w:sz w:val="20"/>
              </w:rPr>
            </w:pPr>
            <w:r w:rsidRPr="00100B16">
              <w:rPr>
                <w:b/>
                <w:sz w:val="20"/>
              </w:rPr>
              <w:t xml:space="preserve">1011-971 </w:t>
            </w:r>
            <w:r w:rsidRPr="00100B16">
              <w:rPr>
                <w:b/>
                <w:sz w:val="16"/>
              </w:rPr>
              <w:t>BC</w:t>
            </w:r>
            <w:r w:rsidRPr="00100B16">
              <w:rPr>
                <w:b/>
                <w:sz w:val="20"/>
              </w:rPr>
              <w:t xml:space="preserve"> (40 years)</w:t>
            </w:r>
          </w:p>
          <w:p w14:paraId="0C365566" w14:textId="77777777" w:rsidR="002B6176" w:rsidRPr="00100B16" w:rsidRDefault="002B6176" w:rsidP="0061084D">
            <w:pPr>
              <w:ind w:right="-8"/>
              <w:jc w:val="center"/>
              <w:rPr>
                <w:b/>
                <w:sz w:val="20"/>
              </w:rPr>
            </w:pPr>
          </w:p>
        </w:tc>
      </w:tr>
      <w:tr w:rsidR="002B6176" w:rsidRPr="00100B16" w14:paraId="63774C5E" w14:textId="77777777" w:rsidTr="0061084D">
        <w:tc>
          <w:tcPr>
            <w:tcW w:w="1120" w:type="dxa"/>
            <w:tcBorders>
              <w:top w:val="single" w:sz="6" w:space="0" w:color="auto"/>
              <w:left w:val="single" w:sz="6" w:space="0" w:color="auto"/>
              <w:bottom w:val="single" w:sz="6" w:space="0" w:color="auto"/>
              <w:right w:val="single" w:sz="6" w:space="0" w:color="auto"/>
            </w:tcBorders>
          </w:tcPr>
          <w:p w14:paraId="3A14DC77" w14:textId="77777777" w:rsidR="002B6176" w:rsidRPr="00100B16" w:rsidRDefault="002B6176" w:rsidP="0061084D">
            <w:pPr>
              <w:ind w:right="-8"/>
              <w:jc w:val="center"/>
              <w:rPr>
                <w:b/>
                <w:sz w:val="16"/>
              </w:rPr>
            </w:pPr>
          </w:p>
          <w:p w14:paraId="4D5AA6FC" w14:textId="77777777" w:rsidR="002B6176" w:rsidRPr="00100B16" w:rsidRDefault="002B6176" w:rsidP="0061084D">
            <w:pPr>
              <w:ind w:right="-8"/>
              <w:jc w:val="center"/>
              <w:rPr>
                <w:b/>
                <w:sz w:val="16"/>
              </w:rPr>
            </w:pPr>
            <w:r w:rsidRPr="00100B16">
              <w:rPr>
                <w:b/>
                <w:sz w:val="16"/>
              </w:rPr>
              <w:t>Davidic Line</w:t>
            </w:r>
          </w:p>
          <w:p w14:paraId="29C4DEA6" w14:textId="77777777" w:rsidR="002B6176" w:rsidRPr="00100B16" w:rsidRDefault="002B6176" w:rsidP="0061084D">
            <w:pPr>
              <w:ind w:right="-8"/>
              <w:jc w:val="center"/>
              <w:rPr>
                <w:b/>
                <w:sz w:val="16"/>
              </w:rPr>
            </w:pPr>
            <w:r w:rsidRPr="00100B16">
              <w:rPr>
                <w:b/>
                <w:sz w:val="16"/>
              </w:rPr>
              <w:t>1–3</w:t>
            </w:r>
          </w:p>
        </w:tc>
        <w:tc>
          <w:tcPr>
            <w:tcW w:w="1140" w:type="dxa"/>
            <w:tcBorders>
              <w:top w:val="single" w:sz="6" w:space="0" w:color="auto"/>
              <w:left w:val="single" w:sz="6" w:space="0" w:color="auto"/>
              <w:bottom w:val="single" w:sz="6" w:space="0" w:color="auto"/>
              <w:right w:val="single" w:sz="6" w:space="0" w:color="auto"/>
            </w:tcBorders>
          </w:tcPr>
          <w:p w14:paraId="009E5CA0" w14:textId="77777777" w:rsidR="002B6176" w:rsidRPr="00100B16" w:rsidRDefault="002B6176" w:rsidP="0061084D">
            <w:pPr>
              <w:ind w:right="-8"/>
              <w:jc w:val="center"/>
              <w:rPr>
                <w:b/>
                <w:sz w:val="16"/>
              </w:rPr>
            </w:pPr>
          </w:p>
          <w:p w14:paraId="56542331" w14:textId="77777777" w:rsidR="002B6176" w:rsidRPr="00100B16" w:rsidRDefault="002B6176" w:rsidP="0061084D">
            <w:pPr>
              <w:ind w:right="-8"/>
              <w:jc w:val="center"/>
              <w:rPr>
                <w:b/>
                <w:sz w:val="16"/>
              </w:rPr>
            </w:pPr>
            <w:r w:rsidRPr="00100B16">
              <w:rPr>
                <w:b/>
                <w:sz w:val="16"/>
              </w:rPr>
              <w:t xml:space="preserve">Tribal </w:t>
            </w:r>
          </w:p>
          <w:p w14:paraId="74D6EA10" w14:textId="77777777" w:rsidR="002B6176" w:rsidRPr="00100B16" w:rsidRDefault="002B6176" w:rsidP="0061084D">
            <w:pPr>
              <w:ind w:right="-8"/>
              <w:jc w:val="center"/>
              <w:rPr>
                <w:b/>
                <w:sz w:val="16"/>
              </w:rPr>
            </w:pPr>
            <w:r w:rsidRPr="00100B16">
              <w:rPr>
                <w:b/>
                <w:sz w:val="16"/>
              </w:rPr>
              <w:t>Lines</w:t>
            </w:r>
          </w:p>
          <w:p w14:paraId="73DE5641" w14:textId="77777777" w:rsidR="002B6176" w:rsidRPr="00100B16" w:rsidRDefault="002B6176" w:rsidP="0061084D">
            <w:pPr>
              <w:ind w:right="-8"/>
              <w:jc w:val="center"/>
              <w:rPr>
                <w:b/>
                <w:sz w:val="16"/>
              </w:rPr>
            </w:pPr>
            <w:r w:rsidRPr="00100B16">
              <w:rPr>
                <w:b/>
                <w:sz w:val="16"/>
              </w:rPr>
              <w:t>4–8</w:t>
            </w:r>
          </w:p>
        </w:tc>
        <w:tc>
          <w:tcPr>
            <w:tcW w:w="1330" w:type="dxa"/>
            <w:tcBorders>
              <w:top w:val="single" w:sz="6" w:space="0" w:color="auto"/>
              <w:left w:val="single" w:sz="6" w:space="0" w:color="auto"/>
              <w:bottom w:val="single" w:sz="6" w:space="0" w:color="auto"/>
              <w:right w:val="single" w:sz="6" w:space="0" w:color="auto"/>
            </w:tcBorders>
          </w:tcPr>
          <w:p w14:paraId="339FF1ED" w14:textId="77777777" w:rsidR="002B6176" w:rsidRPr="00100B16" w:rsidRDefault="002B6176" w:rsidP="0061084D">
            <w:pPr>
              <w:ind w:right="-8"/>
              <w:jc w:val="center"/>
              <w:rPr>
                <w:b/>
                <w:sz w:val="16"/>
              </w:rPr>
            </w:pPr>
          </w:p>
          <w:p w14:paraId="1A10E3BF" w14:textId="77777777" w:rsidR="002B6176" w:rsidRPr="00100B16" w:rsidRDefault="002B6176" w:rsidP="0061084D">
            <w:pPr>
              <w:ind w:right="-8"/>
              <w:jc w:val="center"/>
              <w:rPr>
                <w:b/>
                <w:sz w:val="16"/>
              </w:rPr>
            </w:pPr>
            <w:r w:rsidRPr="00100B16">
              <w:rPr>
                <w:b/>
                <w:sz w:val="16"/>
              </w:rPr>
              <w:t>Priests/</w:t>
            </w:r>
          </w:p>
          <w:p w14:paraId="14FDD747" w14:textId="77777777" w:rsidR="002B6176" w:rsidRPr="00100B16" w:rsidRDefault="002B6176" w:rsidP="0061084D">
            <w:pPr>
              <w:ind w:right="-8"/>
              <w:jc w:val="center"/>
              <w:rPr>
                <w:b/>
                <w:sz w:val="16"/>
              </w:rPr>
            </w:pPr>
            <w:r w:rsidRPr="00100B16">
              <w:rPr>
                <w:b/>
                <w:sz w:val="16"/>
              </w:rPr>
              <w:t>Levites</w:t>
            </w:r>
          </w:p>
          <w:p w14:paraId="69387DCE" w14:textId="77777777" w:rsidR="002B6176" w:rsidRPr="00100B16" w:rsidRDefault="002B6176" w:rsidP="0061084D">
            <w:pPr>
              <w:ind w:right="-8"/>
              <w:jc w:val="center"/>
              <w:rPr>
                <w:b/>
                <w:sz w:val="16"/>
              </w:rPr>
            </w:pPr>
            <w:r w:rsidRPr="00100B16">
              <w:rPr>
                <w:b/>
                <w:sz w:val="16"/>
              </w:rPr>
              <w:t>9:1-34</w:t>
            </w:r>
          </w:p>
        </w:tc>
        <w:tc>
          <w:tcPr>
            <w:tcW w:w="1260" w:type="dxa"/>
            <w:tcBorders>
              <w:top w:val="single" w:sz="6" w:space="0" w:color="auto"/>
              <w:left w:val="single" w:sz="6" w:space="0" w:color="auto"/>
              <w:bottom w:val="single" w:sz="6" w:space="0" w:color="auto"/>
              <w:right w:val="single" w:sz="6" w:space="0" w:color="auto"/>
            </w:tcBorders>
          </w:tcPr>
          <w:p w14:paraId="373F3ED3" w14:textId="77777777" w:rsidR="002B6176" w:rsidRPr="00100B16" w:rsidRDefault="002B6176" w:rsidP="0061084D">
            <w:pPr>
              <w:ind w:right="-8"/>
              <w:jc w:val="center"/>
              <w:rPr>
                <w:b/>
                <w:sz w:val="16"/>
              </w:rPr>
            </w:pPr>
          </w:p>
          <w:p w14:paraId="1059E937" w14:textId="77777777" w:rsidR="002B6176" w:rsidRPr="00100B16" w:rsidRDefault="002B6176" w:rsidP="0061084D">
            <w:pPr>
              <w:ind w:right="-8"/>
              <w:jc w:val="center"/>
              <w:rPr>
                <w:b/>
                <w:sz w:val="16"/>
              </w:rPr>
            </w:pPr>
            <w:r w:rsidRPr="00100B16">
              <w:rPr>
                <w:b/>
                <w:sz w:val="16"/>
              </w:rPr>
              <w:t>Saul’s Line</w:t>
            </w:r>
          </w:p>
          <w:p w14:paraId="64549E2C" w14:textId="77777777" w:rsidR="002B6176" w:rsidRPr="00100B16" w:rsidRDefault="002B6176" w:rsidP="0061084D">
            <w:pPr>
              <w:ind w:right="-8"/>
              <w:jc w:val="center"/>
              <w:rPr>
                <w:b/>
                <w:sz w:val="16"/>
              </w:rPr>
            </w:pPr>
            <w:r w:rsidRPr="00100B16">
              <w:rPr>
                <w:b/>
                <w:sz w:val="16"/>
              </w:rPr>
              <w:t>9:35-44</w:t>
            </w:r>
          </w:p>
        </w:tc>
        <w:tc>
          <w:tcPr>
            <w:tcW w:w="1260" w:type="dxa"/>
            <w:tcBorders>
              <w:top w:val="single" w:sz="6" w:space="0" w:color="auto"/>
              <w:left w:val="single" w:sz="6" w:space="0" w:color="auto"/>
              <w:bottom w:val="single" w:sz="6" w:space="0" w:color="auto"/>
              <w:right w:val="single" w:sz="6" w:space="0" w:color="auto"/>
            </w:tcBorders>
          </w:tcPr>
          <w:p w14:paraId="1D44EADC" w14:textId="77777777" w:rsidR="002B6176" w:rsidRPr="00100B16" w:rsidRDefault="002B6176" w:rsidP="0061084D">
            <w:pPr>
              <w:ind w:right="-8"/>
              <w:jc w:val="center"/>
              <w:rPr>
                <w:b/>
                <w:sz w:val="16"/>
              </w:rPr>
            </w:pPr>
          </w:p>
          <w:p w14:paraId="77F2AA79" w14:textId="77777777" w:rsidR="002B6176" w:rsidRPr="00100B16" w:rsidRDefault="002B6176" w:rsidP="0061084D">
            <w:pPr>
              <w:ind w:right="-8"/>
              <w:jc w:val="center"/>
              <w:rPr>
                <w:b/>
                <w:sz w:val="16"/>
              </w:rPr>
            </w:pPr>
            <w:r w:rsidRPr="00100B16">
              <w:rPr>
                <w:b/>
                <w:sz w:val="16"/>
              </w:rPr>
              <w:t>Accession</w:t>
            </w:r>
          </w:p>
          <w:p w14:paraId="3382D8C5" w14:textId="77777777" w:rsidR="002B6176" w:rsidRPr="00100B16" w:rsidRDefault="002B6176" w:rsidP="0061084D">
            <w:pPr>
              <w:ind w:right="-8"/>
              <w:jc w:val="center"/>
              <w:rPr>
                <w:b/>
                <w:sz w:val="16"/>
              </w:rPr>
            </w:pPr>
            <w:r w:rsidRPr="00100B16">
              <w:rPr>
                <w:b/>
                <w:sz w:val="16"/>
              </w:rPr>
              <w:t>to Throne</w:t>
            </w:r>
          </w:p>
          <w:p w14:paraId="3DC2DE4D" w14:textId="77777777" w:rsidR="002B6176" w:rsidRPr="00100B16" w:rsidRDefault="002B6176" w:rsidP="0061084D">
            <w:pPr>
              <w:ind w:right="-8"/>
              <w:jc w:val="center"/>
              <w:rPr>
                <w:b/>
                <w:sz w:val="16"/>
              </w:rPr>
            </w:pPr>
            <w:r w:rsidRPr="00100B16">
              <w:rPr>
                <w:b/>
                <w:sz w:val="16"/>
              </w:rPr>
              <w:t>10–12</w:t>
            </w:r>
          </w:p>
        </w:tc>
        <w:tc>
          <w:tcPr>
            <w:tcW w:w="1080" w:type="dxa"/>
            <w:tcBorders>
              <w:top w:val="single" w:sz="6" w:space="0" w:color="auto"/>
              <w:left w:val="single" w:sz="6" w:space="0" w:color="auto"/>
              <w:bottom w:val="single" w:sz="6" w:space="0" w:color="auto"/>
              <w:right w:val="single" w:sz="6" w:space="0" w:color="auto"/>
            </w:tcBorders>
          </w:tcPr>
          <w:p w14:paraId="77D6F68D" w14:textId="77777777" w:rsidR="002B6176" w:rsidRPr="00100B16" w:rsidRDefault="002B6176" w:rsidP="0061084D">
            <w:pPr>
              <w:ind w:right="-8"/>
              <w:jc w:val="center"/>
              <w:rPr>
                <w:b/>
                <w:sz w:val="16"/>
              </w:rPr>
            </w:pPr>
          </w:p>
          <w:p w14:paraId="0CBD8379" w14:textId="77777777" w:rsidR="002B6176" w:rsidRPr="00100B16" w:rsidRDefault="002B6176" w:rsidP="0061084D">
            <w:pPr>
              <w:ind w:right="-8"/>
              <w:jc w:val="center"/>
              <w:rPr>
                <w:b/>
                <w:sz w:val="16"/>
              </w:rPr>
            </w:pPr>
            <w:r w:rsidRPr="00100B16">
              <w:rPr>
                <w:b/>
                <w:sz w:val="16"/>
              </w:rPr>
              <w:t>Respect for Ark</w:t>
            </w:r>
          </w:p>
          <w:p w14:paraId="5D69835C" w14:textId="77777777" w:rsidR="002B6176" w:rsidRPr="00100B16" w:rsidRDefault="002B6176" w:rsidP="0061084D">
            <w:pPr>
              <w:ind w:right="-8"/>
              <w:jc w:val="center"/>
              <w:rPr>
                <w:b/>
                <w:sz w:val="16"/>
              </w:rPr>
            </w:pPr>
            <w:r w:rsidRPr="00100B16">
              <w:rPr>
                <w:b/>
                <w:sz w:val="16"/>
              </w:rPr>
              <w:t>13–17</w:t>
            </w:r>
          </w:p>
        </w:tc>
        <w:tc>
          <w:tcPr>
            <w:tcW w:w="1170" w:type="dxa"/>
            <w:tcBorders>
              <w:top w:val="single" w:sz="6" w:space="0" w:color="auto"/>
              <w:left w:val="single" w:sz="6" w:space="0" w:color="auto"/>
              <w:bottom w:val="single" w:sz="6" w:space="0" w:color="auto"/>
              <w:right w:val="single" w:sz="6" w:space="0" w:color="auto"/>
            </w:tcBorders>
          </w:tcPr>
          <w:p w14:paraId="33E1486C" w14:textId="77777777" w:rsidR="002B6176" w:rsidRPr="00100B16" w:rsidRDefault="002B6176" w:rsidP="0061084D">
            <w:pPr>
              <w:ind w:right="-8"/>
              <w:jc w:val="center"/>
              <w:rPr>
                <w:b/>
                <w:sz w:val="16"/>
              </w:rPr>
            </w:pPr>
          </w:p>
          <w:p w14:paraId="64A43591" w14:textId="77777777" w:rsidR="002B6176" w:rsidRPr="00100B16" w:rsidRDefault="002B6176" w:rsidP="0061084D">
            <w:pPr>
              <w:ind w:right="-8"/>
              <w:jc w:val="center"/>
              <w:rPr>
                <w:b/>
                <w:sz w:val="16"/>
              </w:rPr>
            </w:pPr>
            <w:r w:rsidRPr="00100B16">
              <w:rPr>
                <w:b/>
                <w:sz w:val="16"/>
              </w:rPr>
              <w:t>Military Victories</w:t>
            </w:r>
          </w:p>
          <w:p w14:paraId="0AA7EFD1" w14:textId="77777777" w:rsidR="002B6176" w:rsidRPr="00100B16" w:rsidRDefault="002B6176" w:rsidP="0061084D">
            <w:pPr>
              <w:ind w:right="-8"/>
              <w:jc w:val="center"/>
              <w:rPr>
                <w:b/>
                <w:sz w:val="16"/>
              </w:rPr>
            </w:pPr>
            <w:r w:rsidRPr="00100B16">
              <w:rPr>
                <w:b/>
                <w:sz w:val="16"/>
              </w:rPr>
              <w:t>18–20</w:t>
            </w:r>
          </w:p>
        </w:tc>
        <w:tc>
          <w:tcPr>
            <w:tcW w:w="1261" w:type="dxa"/>
            <w:tcBorders>
              <w:top w:val="single" w:sz="6" w:space="0" w:color="auto"/>
              <w:left w:val="single" w:sz="6" w:space="0" w:color="auto"/>
              <w:bottom w:val="single" w:sz="6" w:space="0" w:color="auto"/>
              <w:right w:val="single" w:sz="6" w:space="0" w:color="auto"/>
            </w:tcBorders>
          </w:tcPr>
          <w:p w14:paraId="67A7ED3B" w14:textId="77777777" w:rsidR="002B6176" w:rsidRPr="00100B16" w:rsidRDefault="002B6176" w:rsidP="0061084D">
            <w:pPr>
              <w:ind w:right="-8"/>
              <w:jc w:val="center"/>
              <w:rPr>
                <w:b/>
                <w:sz w:val="16"/>
              </w:rPr>
            </w:pPr>
          </w:p>
          <w:p w14:paraId="3044D523" w14:textId="77777777" w:rsidR="002B6176" w:rsidRPr="00100B16" w:rsidRDefault="002B6176" w:rsidP="0061084D">
            <w:pPr>
              <w:ind w:right="-8"/>
              <w:jc w:val="center"/>
              <w:rPr>
                <w:b/>
                <w:sz w:val="16"/>
              </w:rPr>
            </w:pPr>
            <w:r w:rsidRPr="00100B16">
              <w:rPr>
                <w:b/>
                <w:sz w:val="16"/>
              </w:rPr>
              <w:t xml:space="preserve">Temple </w:t>
            </w:r>
            <w:r w:rsidRPr="00100B16">
              <w:rPr>
                <w:b/>
                <w:sz w:val="16"/>
              </w:rPr>
              <w:br/>
              <w:t>Prep.</w:t>
            </w:r>
          </w:p>
          <w:p w14:paraId="5BB17E59" w14:textId="77777777" w:rsidR="002B6176" w:rsidRPr="00100B16" w:rsidRDefault="002B6176" w:rsidP="0061084D">
            <w:pPr>
              <w:ind w:right="-8"/>
              <w:jc w:val="center"/>
              <w:rPr>
                <w:b/>
                <w:sz w:val="16"/>
              </w:rPr>
            </w:pPr>
            <w:r w:rsidRPr="00100B16">
              <w:rPr>
                <w:b/>
                <w:sz w:val="16"/>
              </w:rPr>
              <w:t>21–29</w:t>
            </w:r>
          </w:p>
          <w:p w14:paraId="434905FB" w14:textId="77777777" w:rsidR="002B6176" w:rsidRPr="00100B16" w:rsidRDefault="002B6176" w:rsidP="0061084D">
            <w:pPr>
              <w:ind w:right="-8"/>
              <w:jc w:val="center"/>
              <w:rPr>
                <w:b/>
                <w:sz w:val="16"/>
              </w:rPr>
            </w:pPr>
          </w:p>
        </w:tc>
      </w:tr>
    </w:tbl>
    <w:p w14:paraId="72B99859" w14:textId="77777777" w:rsidR="002B6176" w:rsidRPr="00100B16" w:rsidRDefault="002B6176" w:rsidP="002B6176">
      <w:pPr>
        <w:ind w:left="20" w:right="-385" w:hanging="20"/>
        <w:rPr>
          <w:b/>
          <w:sz w:val="20"/>
        </w:rPr>
      </w:pPr>
    </w:p>
    <w:p w14:paraId="5516853E" w14:textId="77777777" w:rsidR="002B6176" w:rsidRPr="00100B16" w:rsidRDefault="002B6176" w:rsidP="002B6176">
      <w:pPr>
        <w:ind w:left="1260" w:right="-385" w:hanging="1260"/>
        <w:rPr>
          <w:b/>
          <w:sz w:val="20"/>
        </w:rPr>
      </w:pPr>
    </w:p>
    <w:p w14:paraId="5C027F8D" w14:textId="77777777" w:rsidR="002B6176" w:rsidRPr="00100B16" w:rsidRDefault="002B6176" w:rsidP="002B6176">
      <w:pPr>
        <w:ind w:left="1260" w:right="-385" w:hanging="1260"/>
        <w:outlineLvl w:val="0"/>
        <w:rPr>
          <w:b/>
          <w:sz w:val="20"/>
        </w:rPr>
      </w:pPr>
      <w:r w:rsidRPr="00100B16">
        <w:rPr>
          <w:b/>
          <w:sz w:val="20"/>
          <w:u w:val="single"/>
        </w:rPr>
        <w:t>Key Word</w:t>
      </w:r>
      <w:r w:rsidRPr="00100B16">
        <w:rPr>
          <w:b/>
          <w:sz w:val="20"/>
        </w:rPr>
        <w:t>:</w:t>
      </w:r>
      <w:r w:rsidRPr="00100B16">
        <w:rPr>
          <w:b/>
          <w:sz w:val="20"/>
        </w:rPr>
        <w:tab/>
        <w:t>Establishment</w:t>
      </w:r>
    </w:p>
    <w:p w14:paraId="66E430DE" w14:textId="77777777" w:rsidR="002B6176" w:rsidRPr="00100B16" w:rsidRDefault="002B6176" w:rsidP="002B6176">
      <w:pPr>
        <w:ind w:left="1260" w:right="-385" w:hanging="1260"/>
        <w:rPr>
          <w:b/>
          <w:sz w:val="20"/>
        </w:rPr>
      </w:pPr>
    </w:p>
    <w:p w14:paraId="5B339D06" w14:textId="77777777" w:rsidR="002B6176" w:rsidRPr="00100B16" w:rsidRDefault="002B6176" w:rsidP="002B6176">
      <w:pPr>
        <w:ind w:left="1260" w:right="-385" w:hanging="1260"/>
        <w:rPr>
          <w:b/>
          <w:sz w:val="20"/>
        </w:rPr>
      </w:pPr>
      <w:r w:rsidRPr="00100B16">
        <w:rPr>
          <w:b/>
          <w:sz w:val="20"/>
          <w:u w:val="single"/>
        </w:rPr>
        <w:t>Key Verse</w:t>
      </w:r>
      <w:r w:rsidRPr="00100B16">
        <w:rPr>
          <w:b/>
          <w:sz w:val="20"/>
        </w:rPr>
        <w:t>:</w:t>
      </w:r>
      <w:r w:rsidRPr="00100B16">
        <w:rPr>
          <w:b/>
          <w:sz w:val="20"/>
        </w:rPr>
        <w:tab/>
        <w:t>“I declare that the L</w:t>
      </w:r>
      <w:r w:rsidRPr="00100B16">
        <w:rPr>
          <w:b/>
          <w:sz w:val="14"/>
        </w:rPr>
        <w:t>ORD</w:t>
      </w:r>
      <w:r w:rsidRPr="00100B16">
        <w:rPr>
          <w:b/>
          <w:sz w:val="20"/>
        </w:rPr>
        <w:t xml:space="preserve"> will build a house for you: When your days are over and you go to be with your fathers, I will raise up your offspring to succeed you, one of your own sons, and I will establish his kingdom.  He is the one who will build a house for me, and I will establish his throne forever.  I will be his father, and he will be my son.  I will never take my love away from him, as I took it away from your predecessor.  I will set him over my house and my kingdom forever; his throne will be established forever” (1 Chron. 17:10b-14).</w:t>
      </w:r>
    </w:p>
    <w:p w14:paraId="661BC9FE" w14:textId="77777777" w:rsidR="002B6176" w:rsidRPr="00100B16" w:rsidRDefault="002B6176" w:rsidP="002B6176">
      <w:pPr>
        <w:ind w:left="20" w:right="-385" w:hanging="20"/>
        <w:rPr>
          <w:b/>
          <w:sz w:val="20"/>
        </w:rPr>
      </w:pPr>
    </w:p>
    <w:p w14:paraId="5320F4CE" w14:textId="77777777" w:rsidR="002B6176" w:rsidRPr="00100B16" w:rsidRDefault="002B6176" w:rsidP="002B6176">
      <w:pPr>
        <w:ind w:left="20" w:right="-385" w:hanging="20"/>
        <w:outlineLvl w:val="0"/>
        <w:rPr>
          <w:b/>
          <w:sz w:val="20"/>
        </w:rPr>
      </w:pPr>
      <w:r w:rsidRPr="00100B16">
        <w:rPr>
          <w:b/>
          <w:sz w:val="20"/>
          <w:u w:val="single"/>
        </w:rPr>
        <w:t>Summary Statement</w:t>
      </w:r>
      <w:r w:rsidRPr="00100B16">
        <w:rPr>
          <w:b/>
          <w:sz w:val="20"/>
        </w:rPr>
        <w:t>:</w:t>
      </w:r>
    </w:p>
    <w:p w14:paraId="325C7361" w14:textId="77777777" w:rsidR="002B6176" w:rsidRPr="00100B16" w:rsidRDefault="002B6176" w:rsidP="002B6176">
      <w:pPr>
        <w:ind w:right="-385"/>
        <w:rPr>
          <w:b/>
          <w:sz w:val="20"/>
        </w:rPr>
      </w:pPr>
      <w:r w:rsidRPr="00100B16">
        <w:rPr>
          <w:b/>
          <w:sz w:val="20"/>
        </w:rPr>
        <w:t xml:space="preserve">The spiritual view on the </w:t>
      </w:r>
      <w:r w:rsidRPr="00100B16">
        <w:rPr>
          <w:b/>
          <w:i/>
          <w:sz w:val="20"/>
        </w:rPr>
        <w:t>establishment</w:t>
      </w:r>
      <w:r w:rsidRPr="00100B16">
        <w:rPr>
          <w:b/>
          <w:sz w:val="20"/>
        </w:rPr>
        <w:t xml:space="preserve"> of David’s kingdom admonishes the remnant to </w:t>
      </w:r>
      <w:r w:rsidRPr="00100B16">
        <w:rPr>
          <w:b/>
          <w:i/>
          <w:sz w:val="20"/>
        </w:rPr>
        <w:t>proper temple worship</w:t>
      </w:r>
      <w:r w:rsidRPr="00100B16">
        <w:rPr>
          <w:b/>
          <w:sz w:val="20"/>
        </w:rPr>
        <w:t>—not the idolatry of the past.</w:t>
      </w:r>
    </w:p>
    <w:p w14:paraId="1FC32356" w14:textId="77777777" w:rsidR="002B6176" w:rsidRPr="00100B16" w:rsidRDefault="002B6176" w:rsidP="002B6176">
      <w:pPr>
        <w:ind w:left="20" w:right="-385" w:hanging="20"/>
        <w:rPr>
          <w:b/>
          <w:sz w:val="20"/>
        </w:rPr>
      </w:pPr>
    </w:p>
    <w:p w14:paraId="1C2F5E94" w14:textId="77777777" w:rsidR="002B6176" w:rsidRPr="00100B16" w:rsidRDefault="002B6176" w:rsidP="002B6176">
      <w:pPr>
        <w:ind w:left="20" w:right="-385" w:hanging="20"/>
        <w:outlineLvl w:val="0"/>
        <w:rPr>
          <w:b/>
          <w:sz w:val="20"/>
        </w:rPr>
      </w:pPr>
      <w:r w:rsidRPr="00100B16">
        <w:rPr>
          <w:b/>
          <w:sz w:val="20"/>
          <w:u w:val="single"/>
        </w:rPr>
        <w:t>Applications</w:t>
      </w:r>
      <w:r w:rsidRPr="00100B16">
        <w:rPr>
          <w:b/>
          <w:sz w:val="20"/>
        </w:rPr>
        <w:t>:</w:t>
      </w:r>
    </w:p>
    <w:p w14:paraId="604C206A" w14:textId="77777777" w:rsidR="002B6176" w:rsidRPr="00100B16" w:rsidRDefault="002B6176" w:rsidP="002B6176">
      <w:pPr>
        <w:ind w:left="20" w:right="-385" w:hanging="20"/>
        <w:outlineLvl w:val="0"/>
        <w:rPr>
          <w:b/>
          <w:sz w:val="20"/>
        </w:rPr>
      </w:pPr>
      <w:r w:rsidRPr="00100B16">
        <w:rPr>
          <w:b/>
          <w:sz w:val="20"/>
        </w:rPr>
        <w:t>Trust in God’s unconditional promises.</w:t>
      </w:r>
    </w:p>
    <w:p w14:paraId="63847BBD" w14:textId="77777777" w:rsidR="002B6176" w:rsidRPr="00100B16" w:rsidRDefault="002B6176" w:rsidP="002B6176">
      <w:pPr>
        <w:ind w:left="20" w:right="-385" w:hanging="20"/>
        <w:rPr>
          <w:b/>
          <w:sz w:val="20"/>
        </w:rPr>
      </w:pPr>
    </w:p>
    <w:p w14:paraId="6C8BFDD0" w14:textId="77777777" w:rsidR="002B6176" w:rsidRPr="00100B16" w:rsidRDefault="002B6176" w:rsidP="002B6176">
      <w:pPr>
        <w:ind w:left="20" w:right="-385" w:hanging="20"/>
        <w:outlineLvl w:val="0"/>
        <w:rPr>
          <w:b/>
          <w:sz w:val="20"/>
        </w:rPr>
      </w:pPr>
      <w:r w:rsidRPr="00100B16">
        <w:rPr>
          <w:b/>
          <w:sz w:val="20"/>
        </w:rPr>
        <w:t>Worship God in his way—not in your own.</w:t>
      </w:r>
    </w:p>
    <w:p w14:paraId="519513F1" w14:textId="77777777" w:rsidR="002B6176" w:rsidRPr="00100B16" w:rsidRDefault="002B6176" w:rsidP="002B6176">
      <w:pPr>
        <w:ind w:left="20" w:right="-385" w:hanging="20"/>
        <w:rPr>
          <w:b/>
          <w:sz w:val="20"/>
        </w:rPr>
      </w:pPr>
    </w:p>
    <w:p w14:paraId="5F2AD64C" w14:textId="77777777" w:rsidR="002B6176" w:rsidRPr="00100B16" w:rsidRDefault="002B6176" w:rsidP="002B6176">
      <w:pPr>
        <w:ind w:left="20" w:right="-385" w:hanging="20"/>
        <w:outlineLvl w:val="0"/>
        <w:rPr>
          <w:b/>
          <w:sz w:val="20"/>
        </w:rPr>
      </w:pPr>
      <w:r w:rsidRPr="00100B16">
        <w:rPr>
          <w:b/>
          <w:sz w:val="20"/>
        </w:rPr>
        <w:t>Ask God to enable you to see history and world events from his divine perspective.</w:t>
      </w:r>
    </w:p>
    <w:p w14:paraId="096C01F9" w14:textId="77777777" w:rsidR="002B6176" w:rsidRPr="00100B16" w:rsidRDefault="002B6176" w:rsidP="002B6176">
      <w:pPr>
        <w:tabs>
          <w:tab w:val="left" w:pos="360"/>
        </w:tabs>
        <w:ind w:left="360" w:right="-385" w:hanging="360"/>
        <w:jc w:val="center"/>
        <w:outlineLvl w:val="0"/>
        <w:rPr>
          <w:b/>
          <w:sz w:val="40"/>
        </w:rPr>
      </w:pPr>
      <w:r w:rsidRPr="00100B16">
        <w:rPr>
          <w:b/>
          <w:sz w:val="40"/>
        </w:rPr>
        <w:br w:type="page"/>
      </w:r>
      <w:r w:rsidRPr="00100B16">
        <w:rPr>
          <w:b/>
          <w:sz w:val="40"/>
        </w:rPr>
        <w:lastRenderedPageBreak/>
        <w:t>1 Chronicles</w:t>
      </w:r>
    </w:p>
    <w:p w14:paraId="0F945133" w14:textId="77777777" w:rsidR="002B6176" w:rsidRPr="00100B16" w:rsidRDefault="002B6176" w:rsidP="002B6176">
      <w:pPr>
        <w:tabs>
          <w:tab w:val="left" w:pos="360"/>
        </w:tabs>
        <w:ind w:left="360" w:right="-385" w:hanging="360"/>
        <w:jc w:val="center"/>
        <w:rPr>
          <w:b/>
          <w:sz w:val="8"/>
        </w:rPr>
      </w:pPr>
    </w:p>
    <w:p w14:paraId="47FBDDA8" w14:textId="77777777" w:rsidR="002B6176" w:rsidRPr="00100B16" w:rsidRDefault="002B6176" w:rsidP="002B6176">
      <w:pPr>
        <w:tabs>
          <w:tab w:val="left" w:pos="360"/>
        </w:tabs>
        <w:ind w:left="360" w:right="-385" w:hanging="360"/>
        <w:jc w:val="center"/>
        <w:outlineLvl w:val="0"/>
        <w:rPr>
          <w:b/>
          <w:sz w:val="16"/>
        </w:rPr>
      </w:pPr>
      <w:r w:rsidRPr="00100B16">
        <w:rPr>
          <w:b/>
          <w:sz w:val="28"/>
        </w:rPr>
        <w:t>Introduction</w:t>
      </w:r>
    </w:p>
    <w:p w14:paraId="24733E7D" w14:textId="77777777" w:rsidR="002B6176" w:rsidRPr="00100B16" w:rsidRDefault="002B6176" w:rsidP="002B6176">
      <w:pPr>
        <w:tabs>
          <w:tab w:val="left" w:pos="360"/>
        </w:tabs>
        <w:ind w:left="360" w:right="-385" w:hanging="360"/>
        <w:rPr>
          <w:b/>
          <w:sz w:val="20"/>
        </w:rPr>
      </w:pPr>
    </w:p>
    <w:p w14:paraId="74310DAF" w14:textId="77777777" w:rsidR="002B6176" w:rsidRPr="00100B16" w:rsidRDefault="002B6176" w:rsidP="002B6176">
      <w:pPr>
        <w:tabs>
          <w:tab w:val="left" w:pos="360"/>
        </w:tabs>
        <w:ind w:left="360" w:right="-385" w:hanging="360"/>
        <w:rPr>
          <w:b/>
          <w:sz w:val="20"/>
        </w:rPr>
      </w:pPr>
      <w:r w:rsidRPr="00100B16">
        <w:rPr>
          <w:b/>
          <w:sz w:val="20"/>
        </w:rPr>
        <w:t>I.</w:t>
      </w:r>
      <w:r w:rsidRPr="00100B16">
        <w:rPr>
          <w:b/>
          <w:sz w:val="20"/>
        </w:rPr>
        <w:tab/>
        <w:t>Title</w:t>
      </w:r>
      <w:r w:rsidRPr="00100B16">
        <w:rPr>
          <w:sz w:val="20"/>
        </w:rPr>
        <w:t xml:space="preserve">   Like the Books of Samuel and Kings, so the Books of Chronicles originally comprised one scroll.  The Hebrew name (</w:t>
      </w:r>
      <w:r w:rsidRPr="006E4C7A">
        <w:rPr>
          <w:rFonts w:ascii="Bwhebb" w:hAnsi="Bwhebb"/>
          <w:sz w:val="20"/>
        </w:rPr>
        <w:t>~</w:t>
      </w:r>
      <w:proofErr w:type="spellStart"/>
      <w:r w:rsidRPr="006E4C7A">
        <w:rPr>
          <w:rFonts w:ascii="Bwhebb" w:hAnsi="Bwhebb"/>
          <w:sz w:val="20"/>
        </w:rPr>
        <w:t>ymyh</w:t>
      </w:r>
      <w:proofErr w:type="spellEnd"/>
      <w:r w:rsidRPr="006E4C7A">
        <w:rPr>
          <w:rFonts w:ascii="Bwhebb" w:hAnsi="Bwhebb"/>
          <w:sz w:val="20"/>
        </w:rPr>
        <w:t xml:space="preserve"> </w:t>
      </w:r>
      <w:proofErr w:type="spellStart"/>
      <w:r w:rsidRPr="006E4C7A">
        <w:rPr>
          <w:rFonts w:ascii="Bwhebb" w:hAnsi="Bwhebb"/>
          <w:sz w:val="20"/>
        </w:rPr>
        <w:t>yrbd</w:t>
      </w:r>
      <w:proofErr w:type="spellEnd"/>
      <w:r w:rsidRPr="00100B16">
        <w:rPr>
          <w:sz w:val="20"/>
        </w:rPr>
        <w:t xml:space="preserve"> </w:t>
      </w:r>
      <w:r w:rsidRPr="00100B16">
        <w:rPr>
          <w:i/>
          <w:sz w:val="20"/>
          <w:u w:val="single"/>
        </w:rPr>
        <w:t>D</w:t>
      </w:r>
      <w:r w:rsidRPr="00100B16">
        <w:rPr>
          <w:i/>
          <w:sz w:val="20"/>
        </w:rPr>
        <w:t>i</w:t>
      </w:r>
      <w:r w:rsidRPr="00100B16">
        <w:rPr>
          <w:i/>
          <w:sz w:val="20"/>
          <w:u w:val="single"/>
        </w:rPr>
        <w:t>b</w:t>
      </w:r>
      <w:r w:rsidRPr="00100B16">
        <w:rPr>
          <w:i/>
          <w:position w:val="6"/>
          <w:sz w:val="20"/>
        </w:rPr>
        <w:t>e</w:t>
      </w:r>
      <w:r w:rsidRPr="00100B16">
        <w:rPr>
          <w:i/>
          <w:sz w:val="20"/>
        </w:rPr>
        <w:t xml:space="preserve">re </w:t>
      </w:r>
      <w:proofErr w:type="spellStart"/>
      <w:r w:rsidRPr="00100B16">
        <w:rPr>
          <w:i/>
          <w:sz w:val="20"/>
        </w:rPr>
        <w:t>Hayyamim</w:t>
      </w:r>
      <w:proofErr w:type="spellEnd"/>
      <w:r w:rsidRPr="00100B16">
        <w:rPr>
          <w:sz w:val="20"/>
        </w:rPr>
        <w:t xml:space="preserve">) translates "The Words (Accounts, Events) of the Days," which in modern idiom means "The Events of the Times."  The book was divided in the 250 </w:t>
      </w:r>
      <w:r w:rsidRPr="00100B16">
        <w:rPr>
          <w:sz w:val="18"/>
        </w:rPr>
        <w:t xml:space="preserve">BC </w:t>
      </w:r>
      <w:r w:rsidRPr="00100B16">
        <w:rPr>
          <w:sz w:val="20"/>
        </w:rPr>
        <w:t xml:space="preserve">Septuagint with the name </w:t>
      </w:r>
      <w:proofErr w:type="spellStart"/>
      <w:r w:rsidRPr="00100B16">
        <w:rPr>
          <w:i/>
          <w:sz w:val="20"/>
        </w:rPr>
        <w:t>Paraleipomenon</w:t>
      </w:r>
      <w:proofErr w:type="spellEnd"/>
      <w:r w:rsidRPr="00100B16">
        <w:rPr>
          <w:sz w:val="20"/>
        </w:rPr>
        <w:t xml:space="preserve">, "Of Things Omitted," referring to data lacking in Samuel and Kings.  However, this title wrongly implies that Chronicles merely supplies omissions in Kings, which does not explain the parallel accounts and different emphases.  The English title "Chronicles" is perhaps best.  It stems from Jerome's Latin Vulgate (ca. </w:t>
      </w:r>
      <w:r w:rsidRPr="00100B16">
        <w:rPr>
          <w:sz w:val="16"/>
        </w:rPr>
        <w:t>AD</w:t>
      </w:r>
      <w:r w:rsidRPr="00100B16">
        <w:rPr>
          <w:sz w:val="20"/>
        </w:rPr>
        <w:t xml:space="preserve"> 395) as he felt it chronicles the entire sacred history.</w:t>
      </w:r>
    </w:p>
    <w:p w14:paraId="18E6EF55" w14:textId="77777777" w:rsidR="002B6176" w:rsidRPr="00100B16" w:rsidRDefault="002B6176" w:rsidP="002B6176">
      <w:pPr>
        <w:tabs>
          <w:tab w:val="left" w:pos="360"/>
        </w:tabs>
        <w:ind w:left="360" w:right="-385" w:hanging="360"/>
        <w:rPr>
          <w:b/>
          <w:sz w:val="20"/>
        </w:rPr>
      </w:pPr>
    </w:p>
    <w:p w14:paraId="6E7853FC" w14:textId="77777777" w:rsidR="002B6176" w:rsidRPr="00100B16" w:rsidRDefault="002B6176" w:rsidP="002B6176">
      <w:pPr>
        <w:tabs>
          <w:tab w:val="left" w:pos="360"/>
        </w:tabs>
        <w:ind w:left="360" w:right="-385" w:hanging="360"/>
        <w:rPr>
          <w:b/>
          <w:sz w:val="20"/>
        </w:rPr>
      </w:pPr>
      <w:r w:rsidRPr="00100B16">
        <w:rPr>
          <w:b/>
          <w:sz w:val="20"/>
        </w:rPr>
        <w:t>II. Authorship</w:t>
      </w:r>
    </w:p>
    <w:p w14:paraId="193AEF06" w14:textId="77777777" w:rsidR="002B6176" w:rsidRPr="00100B16" w:rsidRDefault="002B6176" w:rsidP="002B6176">
      <w:pPr>
        <w:tabs>
          <w:tab w:val="left" w:pos="720"/>
        </w:tabs>
        <w:ind w:left="720" w:right="-385" w:hanging="360"/>
        <w:rPr>
          <w:sz w:val="20"/>
        </w:rPr>
      </w:pPr>
    </w:p>
    <w:p w14:paraId="04F0720E" w14:textId="77777777" w:rsidR="002B6176" w:rsidRPr="00100B16" w:rsidRDefault="002B6176" w:rsidP="002B6176">
      <w:pPr>
        <w:tabs>
          <w:tab w:val="left" w:pos="720"/>
        </w:tabs>
        <w:ind w:left="720" w:right="-385" w:hanging="360"/>
        <w:rPr>
          <w:sz w:val="20"/>
        </w:rPr>
      </w:pPr>
      <w:r w:rsidRPr="00100B16">
        <w:rPr>
          <w:sz w:val="20"/>
        </w:rPr>
        <w:t>A.</w:t>
      </w:r>
      <w:r w:rsidRPr="00100B16">
        <w:rPr>
          <w:sz w:val="20"/>
        </w:rPr>
        <w:tab/>
      </w:r>
      <w:r w:rsidRPr="00100B16">
        <w:rPr>
          <w:sz w:val="20"/>
          <w:u w:val="single"/>
        </w:rPr>
        <w:t>External Evidence</w:t>
      </w:r>
      <w:r w:rsidRPr="00100B16">
        <w:rPr>
          <w:sz w:val="20"/>
        </w:rPr>
        <w:t xml:space="preserve">: The Talmud maintains that Ezra the priest authored the work, while some Talmudists believe that Nehemiah completed the genealogical tables (1 Chron. 1–9).  </w:t>
      </w:r>
    </w:p>
    <w:p w14:paraId="17543165" w14:textId="77777777" w:rsidR="002B6176" w:rsidRPr="00100B16" w:rsidRDefault="002B6176" w:rsidP="002B6176">
      <w:pPr>
        <w:tabs>
          <w:tab w:val="left" w:pos="720"/>
        </w:tabs>
        <w:ind w:left="720" w:right="-385" w:hanging="360"/>
        <w:rPr>
          <w:sz w:val="20"/>
        </w:rPr>
      </w:pPr>
    </w:p>
    <w:p w14:paraId="13F7ACE9" w14:textId="77777777" w:rsidR="002B6176" w:rsidRPr="00100B16" w:rsidRDefault="002B6176" w:rsidP="002B6176">
      <w:pPr>
        <w:tabs>
          <w:tab w:val="left" w:pos="720"/>
        </w:tabs>
        <w:ind w:left="720" w:right="-385" w:hanging="360"/>
        <w:rPr>
          <w:sz w:val="20"/>
        </w:rPr>
      </w:pPr>
      <w:r w:rsidRPr="00100B16">
        <w:rPr>
          <w:sz w:val="20"/>
        </w:rPr>
        <w:t>B.</w:t>
      </w:r>
      <w:r w:rsidRPr="00100B16">
        <w:rPr>
          <w:sz w:val="20"/>
        </w:rPr>
        <w:tab/>
      </w:r>
      <w:r w:rsidRPr="00100B16">
        <w:rPr>
          <w:sz w:val="20"/>
          <w:u w:val="single"/>
        </w:rPr>
        <w:t>Internal Evidence</w:t>
      </w:r>
      <w:r w:rsidRPr="00100B16">
        <w:rPr>
          <w:sz w:val="20"/>
        </w:rPr>
        <w:t>: The content verifies Ezra’s authorship since it emphasizes the temple, the priesthood, and the kingly line of David in Judah.  The style is very similar to the Book of Ezra, and both share a priestly perspective: genealogies, temple worship, priestly ministry, and obeying the Law (</w:t>
      </w:r>
      <w:r w:rsidRPr="00100B16">
        <w:rPr>
          <w:i/>
          <w:sz w:val="20"/>
        </w:rPr>
        <w:t>TTTB</w:t>
      </w:r>
      <w:r w:rsidRPr="00100B16">
        <w:rPr>
          <w:sz w:val="20"/>
        </w:rPr>
        <w:t>, 100).  Ezra's authorship is especially supported by the fact that Ezra 1:1-3 repeats the closing verses of 2 Chronicles 36:22-23 almost identically.</w:t>
      </w:r>
    </w:p>
    <w:p w14:paraId="1FB1297C" w14:textId="77777777" w:rsidR="002B6176" w:rsidRPr="00100B16" w:rsidRDefault="002B6176" w:rsidP="002B6176">
      <w:pPr>
        <w:tabs>
          <w:tab w:val="left" w:pos="360"/>
        </w:tabs>
        <w:ind w:left="360" w:right="-385" w:hanging="360"/>
        <w:rPr>
          <w:b/>
          <w:sz w:val="20"/>
        </w:rPr>
      </w:pPr>
    </w:p>
    <w:p w14:paraId="6A912E6B" w14:textId="77777777" w:rsidR="002B6176" w:rsidRPr="00100B16" w:rsidRDefault="002B6176" w:rsidP="002B6176">
      <w:pPr>
        <w:tabs>
          <w:tab w:val="left" w:pos="360"/>
        </w:tabs>
        <w:ind w:left="360" w:right="-385" w:hanging="360"/>
        <w:rPr>
          <w:b/>
          <w:sz w:val="20"/>
        </w:rPr>
      </w:pPr>
      <w:r w:rsidRPr="00100B16">
        <w:rPr>
          <w:b/>
          <w:sz w:val="20"/>
        </w:rPr>
        <w:t>III. Circumstances</w:t>
      </w:r>
    </w:p>
    <w:p w14:paraId="5EAEBDCC" w14:textId="77777777" w:rsidR="002B6176" w:rsidRPr="00100B16" w:rsidRDefault="002B6176" w:rsidP="002B6176">
      <w:pPr>
        <w:tabs>
          <w:tab w:val="left" w:pos="720"/>
        </w:tabs>
        <w:ind w:left="720" w:right="-385" w:hanging="360"/>
        <w:rPr>
          <w:sz w:val="20"/>
        </w:rPr>
      </w:pPr>
    </w:p>
    <w:p w14:paraId="70B42FC5" w14:textId="77777777" w:rsidR="002B6176" w:rsidRPr="00100B16" w:rsidRDefault="002B6176" w:rsidP="002B6176">
      <w:pPr>
        <w:tabs>
          <w:tab w:val="left" w:pos="720"/>
        </w:tabs>
        <w:ind w:left="720" w:right="-385" w:hanging="360"/>
        <w:rPr>
          <w:sz w:val="20"/>
        </w:rPr>
      </w:pPr>
      <w:r w:rsidRPr="00100B16">
        <w:rPr>
          <w:sz w:val="20"/>
        </w:rPr>
        <w:t>A.</w:t>
      </w:r>
      <w:r w:rsidRPr="00100B16">
        <w:rPr>
          <w:sz w:val="20"/>
        </w:rPr>
        <w:tab/>
      </w:r>
      <w:r w:rsidRPr="00100B16">
        <w:rPr>
          <w:sz w:val="20"/>
          <w:u w:val="single"/>
        </w:rPr>
        <w:t>Date</w:t>
      </w:r>
      <w:r w:rsidRPr="00100B16">
        <w:rPr>
          <w:sz w:val="20"/>
        </w:rPr>
        <w:t xml:space="preserve">: References to Judah’s deportation (1 Chron. 6:15; 9:1) show that the work was compiled after 586 </w:t>
      </w:r>
      <w:r w:rsidRPr="00100B16">
        <w:rPr>
          <w:sz w:val="16"/>
        </w:rPr>
        <w:t>BC</w:t>
      </w:r>
      <w:r w:rsidRPr="00100B16">
        <w:rPr>
          <w:sz w:val="20"/>
        </w:rPr>
        <w:t xml:space="preserve">, but another key passage shows the books were compiled after the return from Babylon.  This passage (1 Chron. 3:17-24) reveals that the latest person recorded in Chronicles is Anani (v. 24) of the eighth generation from Jehoiachin (v. 17), who was taken captive to Babylon in 598 </w:t>
      </w:r>
      <w:r w:rsidRPr="00100B16">
        <w:rPr>
          <w:sz w:val="16"/>
        </w:rPr>
        <w:t xml:space="preserve">BC.  </w:t>
      </w:r>
      <w:r w:rsidRPr="00100B16">
        <w:rPr>
          <w:sz w:val="20"/>
        </w:rPr>
        <w:t xml:space="preserve">Assuming 25 years for each of these eight generations places Anani's birth ca. 425 to 400 </w:t>
      </w:r>
      <w:r w:rsidRPr="00100B16">
        <w:rPr>
          <w:sz w:val="16"/>
        </w:rPr>
        <w:t xml:space="preserve">BC.  </w:t>
      </w:r>
      <w:r w:rsidRPr="00100B16">
        <w:rPr>
          <w:sz w:val="20"/>
        </w:rPr>
        <w:t xml:space="preserve">However, Ezra authored the work and his ministry in Scripture does not stretch beyond ca. 445 (cf. Neh. 12:36).  Therefore, the best estimate of the time of the compilation is between about 450-425 </w:t>
      </w:r>
      <w:r w:rsidRPr="00100B16">
        <w:rPr>
          <w:sz w:val="16"/>
        </w:rPr>
        <w:t xml:space="preserve">BC.  </w:t>
      </w:r>
      <w:r w:rsidRPr="00100B16">
        <w:rPr>
          <w:sz w:val="20"/>
        </w:rPr>
        <w:t>The record of the Return (2 Chron. 36:22-23) also argues for a postexilic date.</w:t>
      </w:r>
    </w:p>
    <w:p w14:paraId="4B9991A6" w14:textId="77777777" w:rsidR="002B6176" w:rsidRPr="00100B16" w:rsidRDefault="002B6176" w:rsidP="002B6176">
      <w:pPr>
        <w:tabs>
          <w:tab w:val="left" w:pos="720"/>
        </w:tabs>
        <w:ind w:left="720" w:right="-385" w:hanging="360"/>
        <w:rPr>
          <w:sz w:val="20"/>
        </w:rPr>
      </w:pPr>
    </w:p>
    <w:p w14:paraId="5D757B86" w14:textId="77777777" w:rsidR="002B6176" w:rsidRPr="00100B16" w:rsidRDefault="002B6176" w:rsidP="002B6176">
      <w:pPr>
        <w:tabs>
          <w:tab w:val="left" w:pos="720"/>
        </w:tabs>
        <w:ind w:left="720" w:right="-385" w:hanging="360"/>
        <w:rPr>
          <w:sz w:val="20"/>
        </w:rPr>
      </w:pPr>
      <w:r w:rsidRPr="00100B16">
        <w:rPr>
          <w:sz w:val="20"/>
        </w:rPr>
        <w:t>B.</w:t>
      </w:r>
      <w:r w:rsidRPr="00100B16">
        <w:rPr>
          <w:sz w:val="20"/>
        </w:rPr>
        <w:tab/>
      </w:r>
      <w:r w:rsidRPr="00100B16">
        <w:rPr>
          <w:sz w:val="20"/>
          <w:u w:val="single"/>
        </w:rPr>
        <w:t>Recipients</w:t>
      </w:r>
      <w:r w:rsidRPr="00100B16">
        <w:rPr>
          <w:sz w:val="20"/>
        </w:rPr>
        <w:t xml:space="preserve">: Using the above date of 450-425 </w:t>
      </w:r>
      <w:r w:rsidRPr="00100B16">
        <w:rPr>
          <w:sz w:val="16"/>
        </w:rPr>
        <w:t>BC</w:t>
      </w:r>
      <w:r w:rsidRPr="00100B16">
        <w:rPr>
          <w:sz w:val="20"/>
        </w:rPr>
        <w:t xml:space="preserve"> for compilation, the original readers must have been Jews who had been back in the land for about a century and probably had recently experienced the reconstruction of the Jerusalem walls under Nehemiah.</w:t>
      </w:r>
    </w:p>
    <w:p w14:paraId="7F10A4EF" w14:textId="77777777" w:rsidR="002B6176" w:rsidRPr="00100B16" w:rsidRDefault="002B6176" w:rsidP="002B6176">
      <w:pPr>
        <w:tabs>
          <w:tab w:val="left" w:pos="720"/>
        </w:tabs>
        <w:ind w:left="720" w:right="-385" w:hanging="360"/>
        <w:rPr>
          <w:sz w:val="20"/>
        </w:rPr>
      </w:pPr>
    </w:p>
    <w:p w14:paraId="3C945C2F" w14:textId="77777777" w:rsidR="002B6176" w:rsidRPr="00100B16" w:rsidRDefault="002B6176" w:rsidP="002B6176">
      <w:pPr>
        <w:tabs>
          <w:tab w:val="left" w:pos="720"/>
        </w:tabs>
        <w:ind w:left="720" w:right="-385" w:hanging="360"/>
        <w:rPr>
          <w:sz w:val="20"/>
        </w:rPr>
      </w:pPr>
      <w:r w:rsidRPr="00100B16">
        <w:rPr>
          <w:sz w:val="20"/>
        </w:rPr>
        <w:t>C.</w:t>
      </w:r>
      <w:r w:rsidRPr="00100B16">
        <w:rPr>
          <w:sz w:val="20"/>
        </w:rPr>
        <w:tab/>
      </w:r>
      <w:r w:rsidRPr="00100B16">
        <w:rPr>
          <w:sz w:val="20"/>
          <w:u w:val="single"/>
        </w:rPr>
        <w:t>Occasion</w:t>
      </w:r>
      <w:r w:rsidRPr="00100B16">
        <w:rPr>
          <w:sz w:val="20"/>
        </w:rPr>
        <w:t xml:space="preserve">: The Book of Kings (covering about the same period as Chronicles) had been written a century earlier (ca. 550 </w:t>
      </w:r>
      <w:r w:rsidRPr="00100B16">
        <w:rPr>
          <w:sz w:val="16"/>
        </w:rPr>
        <w:t>BC</w:t>
      </w:r>
      <w:r w:rsidRPr="00100B16">
        <w:rPr>
          <w:sz w:val="20"/>
        </w:rPr>
        <w:t>) and would certainly have been deposited in Jerusalem.  They already had the book of Kings, so why did Ezra see a need to re-write the nation’s history in Chronicles?  The answer lies in his focus on the temple, designed to prevent the people from ever returning to the high places.  Thus Kings records the history from a political/ethical standpoint, but Chronicles provides the spiritual/priestly view.  It reminded the people that David's royal line still remained to encourage the small remnant that had returned and built a meager temple compared to Solomon's (cf. Hag. 2:3).  Thus Chronicles was recorded to bolster the hopes of those who saw only a vague reminiscence of the glory of former days.</w:t>
      </w:r>
    </w:p>
    <w:p w14:paraId="22A15E8D" w14:textId="77777777" w:rsidR="002B6176" w:rsidRPr="00100B16" w:rsidRDefault="002B6176" w:rsidP="002B6176">
      <w:pPr>
        <w:tabs>
          <w:tab w:val="left" w:pos="360"/>
        </w:tabs>
        <w:ind w:left="360" w:right="-385" w:hanging="360"/>
        <w:rPr>
          <w:b/>
          <w:sz w:val="20"/>
        </w:rPr>
      </w:pPr>
    </w:p>
    <w:p w14:paraId="23B51B25" w14:textId="77777777" w:rsidR="002B6176" w:rsidRPr="00100B16" w:rsidRDefault="002B6176" w:rsidP="002B6176">
      <w:pPr>
        <w:tabs>
          <w:tab w:val="left" w:pos="360"/>
        </w:tabs>
        <w:ind w:left="360" w:right="-385" w:hanging="360"/>
        <w:rPr>
          <w:b/>
          <w:sz w:val="20"/>
        </w:rPr>
      </w:pPr>
      <w:r w:rsidRPr="00100B16">
        <w:rPr>
          <w:b/>
          <w:sz w:val="20"/>
        </w:rPr>
        <w:t>IV. Characteristics</w:t>
      </w:r>
    </w:p>
    <w:p w14:paraId="75DF1EB3" w14:textId="77777777" w:rsidR="002B6176" w:rsidRPr="00100B16" w:rsidRDefault="002B6176" w:rsidP="002B6176">
      <w:pPr>
        <w:tabs>
          <w:tab w:val="left" w:pos="720"/>
        </w:tabs>
        <w:ind w:left="720" w:right="-385" w:hanging="360"/>
        <w:rPr>
          <w:sz w:val="20"/>
        </w:rPr>
      </w:pPr>
    </w:p>
    <w:p w14:paraId="0BA9A514" w14:textId="77777777" w:rsidR="002B6176" w:rsidRPr="00100B16" w:rsidRDefault="002B6176" w:rsidP="002B6176">
      <w:pPr>
        <w:tabs>
          <w:tab w:val="left" w:pos="720"/>
        </w:tabs>
        <w:ind w:left="720" w:right="-385" w:hanging="360"/>
        <w:rPr>
          <w:sz w:val="20"/>
        </w:rPr>
      </w:pPr>
      <w:r w:rsidRPr="00100B16">
        <w:rPr>
          <w:sz w:val="20"/>
        </w:rPr>
        <w:t>A.</w:t>
      </w:r>
      <w:r w:rsidRPr="00100B16">
        <w:rPr>
          <w:sz w:val="20"/>
        </w:rPr>
        <w:tab/>
        <w:t xml:space="preserve">“All the books of the Bible, thus far, from Genesis to II Kings have pursued a chronological succession of events, right from Adam's creation to Judah's captivity; but now with the Chronicles we come to a writing which does not carry us forward . . . but goes back and reviews the whole story in order to derive and apply a vital lesson, namely, that </w:t>
      </w:r>
      <w:r w:rsidRPr="00100B16">
        <w:rPr>
          <w:i/>
          <w:sz w:val="20"/>
        </w:rPr>
        <w:t>the nation's response to God is the decisive factor in its history and destiny”</w:t>
      </w:r>
      <w:r w:rsidRPr="00100B16">
        <w:rPr>
          <w:sz w:val="20"/>
        </w:rPr>
        <w:t xml:space="preserve"> (J. Sidlow Baxter, 2:179).  Technically, 2 Chronicles 36:21-23 does carry the account forward, but these three verses cover only 48 more years to the return from exile under Cyrus.</w:t>
      </w:r>
    </w:p>
    <w:p w14:paraId="062EA10C" w14:textId="77777777" w:rsidR="002B6176" w:rsidRPr="00100B16" w:rsidRDefault="002B6176" w:rsidP="002B6176">
      <w:pPr>
        <w:tabs>
          <w:tab w:val="left" w:pos="720"/>
        </w:tabs>
        <w:ind w:left="720" w:right="-385" w:hanging="360"/>
        <w:rPr>
          <w:sz w:val="20"/>
        </w:rPr>
      </w:pPr>
    </w:p>
    <w:p w14:paraId="45E5065A" w14:textId="77777777" w:rsidR="002B6176" w:rsidRDefault="002B6176" w:rsidP="002B6176">
      <w:pPr>
        <w:rPr>
          <w:sz w:val="20"/>
        </w:rPr>
      </w:pPr>
      <w:r>
        <w:rPr>
          <w:sz w:val="20"/>
        </w:rPr>
        <w:br w:type="page"/>
      </w:r>
    </w:p>
    <w:p w14:paraId="7E317EFC" w14:textId="77777777" w:rsidR="002B6176" w:rsidRPr="00100B16" w:rsidRDefault="002B6176" w:rsidP="002B6176">
      <w:pPr>
        <w:tabs>
          <w:tab w:val="left" w:pos="720"/>
        </w:tabs>
        <w:ind w:left="720" w:right="-385" w:hanging="360"/>
        <w:rPr>
          <w:sz w:val="20"/>
        </w:rPr>
      </w:pPr>
      <w:r w:rsidRPr="00100B16">
        <w:rPr>
          <w:sz w:val="20"/>
        </w:rPr>
        <w:lastRenderedPageBreak/>
        <w:t>B.</w:t>
      </w:r>
      <w:r w:rsidRPr="00100B16">
        <w:rPr>
          <w:sz w:val="20"/>
        </w:rPr>
        <w:tab/>
        <w:t>Chronicles covers the same period of Jewish history begun in 2 Samuel (=1 Chron.) and stretches past 2 Kings (= 2 Chron.).  This kingdom period charted appears as such:</w:t>
      </w:r>
    </w:p>
    <w:p w14:paraId="4BE19703" w14:textId="77777777" w:rsidR="002B6176" w:rsidRPr="00100B16" w:rsidRDefault="002B6176" w:rsidP="002B6176">
      <w:pPr>
        <w:tabs>
          <w:tab w:val="left" w:pos="720"/>
        </w:tabs>
        <w:ind w:left="720" w:right="-1888" w:hanging="360"/>
        <w:rPr>
          <w:sz w:val="20"/>
        </w:rPr>
      </w:pPr>
    </w:p>
    <w:tbl>
      <w:tblPr>
        <w:tblW w:w="0" w:type="auto"/>
        <w:tblInd w:w="900" w:type="dxa"/>
        <w:tblLayout w:type="fixed"/>
        <w:tblCellMar>
          <w:left w:w="80" w:type="dxa"/>
          <w:right w:w="80" w:type="dxa"/>
        </w:tblCellMar>
        <w:tblLook w:val="0000" w:firstRow="0" w:lastRow="0" w:firstColumn="0" w:lastColumn="0" w:noHBand="0" w:noVBand="0"/>
      </w:tblPr>
      <w:tblGrid>
        <w:gridCol w:w="1110"/>
        <w:gridCol w:w="1210"/>
        <w:gridCol w:w="1360"/>
        <w:gridCol w:w="20"/>
        <w:gridCol w:w="1340"/>
        <w:gridCol w:w="20"/>
        <w:gridCol w:w="600"/>
        <w:gridCol w:w="750"/>
        <w:gridCol w:w="530"/>
        <w:gridCol w:w="60"/>
        <w:gridCol w:w="340"/>
        <w:gridCol w:w="660"/>
        <w:gridCol w:w="220"/>
      </w:tblGrid>
      <w:tr w:rsidR="002B6176" w:rsidRPr="00100B16" w14:paraId="7EDE5768" w14:textId="77777777" w:rsidTr="0061084D">
        <w:trPr>
          <w:gridAfter w:val="2"/>
          <w:wAfter w:w="880" w:type="dxa"/>
        </w:trPr>
        <w:tc>
          <w:tcPr>
            <w:tcW w:w="1110" w:type="dxa"/>
          </w:tcPr>
          <w:p w14:paraId="286B2588" w14:textId="77777777" w:rsidR="002B6176" w:rsidRPr="00100B16" w:rsidRDefault="002B6176" w:rsidP="0061084D">
            <w:pPr>
              <w:ind w:right="-30"/>
              <w:rPr>
                <w:i/>
                <w:position w:val="3"/>
                <w:sz w:val="16"/>
              </w:rPr>
            </w:pPr>
          </w:p>
          <w:p w14:paraId="318BAB46" w14:textId="77777777" w:rsidR="002B6176" w:rsidRPr="00100B16" w:rsidRDefault="002B6176" w:rsidP="0061084D">
            <w:pPr>
              <w:ind w:right="-30"/>
              <w:rPr>
                <w:i/>
                <w:sz w:val="20"/>
              </w:rPr>
            </w:pPr>
          </w:p>
        </w:tc>
        <w:tc>
          <w:tcPr>
            <w:tcW w:w="1210" w:type="dxa"/>
          </w:tcPr>
          <w:p w14:paraId="5636603D" w14:textId="77777777" w:rsidR="002B6176" w:rsidRPr="00100B16" w:rsidRDefault="002B6176" w:rsidP="0061084D">
            <w:pPr>
              <w:ind w:right="-30"/>
              <w:rPr>
                <w:sz w:val="20"/>
              </w:rPr>
            </w:pPr>
          </w:p>
        </w:tc>
        <w:tc>
          <w:tcPr>
            <w:tcW w:w="1380" w:type="dxa"/>
            <w:gridSpan w:val="2"/>
            <w:tcBorders>
              <w:top w:val="single" w:sz="6" w:space="0" w:color="auto"/>
              <w:left w:val="single" w:sz="6" w:space="0" w:color="auto"/>
              <w:bottom w:val="single" w:sz="6" w:space="0" w:color="auto"/>
              <w:right w:val="single" w:sz="6" w:space="0" w:color="auto"/>
            </w:tcBorders>
          </w:tcPr>
          <w:p w14:paraId="7F16ECC2" w14:textId="77777777" w:rsidR="002B6176" w:rsidRPr="00100B16" w:rsidRDefault="002B6176" w:rsidP="0061084D">
            <w:pPr>
              <w:spacing w:before="240"/>
              <w:ind w:right="-30"/>
              <w:rPr>
                <w:sz w:val="20"/>
              </w:rPr>
            </w:pPr>
            <w:r w:rsidRPr="00100B16">
              <w:rPr>
                <w:sz w:val="20"/>
              </w:rPr>
              <w:t>1 Chronicles</w:t>
            </w:r>
          </w:p>
        </w:tc>
        <w:tc>
          <w:tcPr>
            <w:tcW w:w="3640" w:type="dxa"/>
            <w:gridSpan w:val="7"/>
            <w:tcBorders>
              <w:top w:val="single" w:sz="6" w:space="0" w:color="auto"/>
              <w:left w:val="single" w:sz="6" w:space="0" w:color="auto"/>
              <w:bottom w:val="single" w:sz="6" w:space="0" w:color="auto"/>
              <w:right w:val="single" w:sz="6" w:space="0" w:color="auto"/>
            </w:tcBorders>
          </w:tcPr>
          <w:p w14:paraId="2D85BE32" w14:textId="77777777" w:rsidR="002B6176" w:rsidRPr="00100B16" w:rsidRDefault="002B6176" w:rsidP="0061084D">
            <w:pPr>
              <w:spacing w:before="240"/>
              <w:ind w:right="-30"/>
              <w:rPr>
                <w:sz w:val="20"/>
              </w:rPr>
            </w:pPr>
            <w:r w:rsidRPr="00100B16">
              <w:rPr>
                <w:sz w:val="20"/>
              </w:rPr>
              <w:t>2 Chronicles</w:t>
            </w:r>
          </w:p>
        </w:tc>
      </w:tr>
      <w:tr w:rsidR="002B6176" w:rsidRPr="00100B16" w14:paraId="1C92875D" w14:textId="77777777" w:rsidTr="0061084D">
        <w:trPr>
          <w:gridAfter w:val="5"/>
          <w:wAfter w:w="1810" w:type="dxa"/>
        </w:trPr>
        <w:tc>
          <w:tcPr>
            <w:tcW w:w="1110" w:type="dxa"/>
          </w:tcPr>
          <w:p w14:paraId="32CC296B" w14:textId="77777777" w:rsidR="002B6176" w:rsidRPr="00100B16" w:rsidRDefault="002B6176" w:rsidP="0061084D">
            <w:pPr>
              <w:ind w:right="-30"/>
              <w:rPr>
                <w:i/>
                <w:sz w:val="20"/>
              </w:rPr>
            </w:pPr>
            <w:r w:rsidRPr="00100B16">
              <w:rPr>
                <w:i/>
                <w:sz w:val="20"/>
              </w:rPr>
              <w:t>Books</w:t>
            </w:r>
          </w:p>
        </w:tc>
        <w:tc>
          <w:tcPr>
            <w:tcW w:w="1210" w:type="dxa"/>
            <w:tcBorders>
              <w:top w:val="single" w:sz="6" w:space="0" w:color="auto"/>
              <w:left w:val="single" w:sz="6" w:space="0" w:color="auto"/>
              <w:bottom w:val="single" w:sz="6" w:space="0" w:color="auto"/>
              <w:right w:val="single" w:sz="6" w:space="0" w:color="auto"/>
            </w:tcBorders>
          </w:tcPr>
          <w:p w14:paraId="5D5DB26E" w14:textId="77777777" w:rsidR="002B6176" w:rsidRPr="00100B16" w:rsidRDefault="002B6176" w:rsidP="0061084D">
            <w:pPr>
              <w:spacing w:before="240"/>
              <w:ind w:right="-30"/>
              <w:rPr>
                <w:sz w:val="20"/>
              </w:rPr>
            </w:pPr>
            <w:r w:rsidRPr="00100B16">
              <w:rPr>
                <w:sz w:val="20"/>
              </w:rPr>
              <w:t xml:space="preserve">  1 Samuel</w:t>
            </w:r>
          </w:p>
        </w:tc>
        <w:tc>
          <w:tcPr>
            <w:tcW w:w="1380" w:type="dxa"/>
            <w:gridSpan w:val="2"/>
            <w:tcBorders>
              <w:top w:val="single" w:sz="6" w:space="0" w:color="auto"/>
              <w:left w:val="single" w:sz="6" w:space="0" w:color="auto"/>
              <w:bottom w:val="single" w:sz="6" w:space="0" w:color="auto"/>
              <w:right w:val="single" w:sz="6" w:space="0" w:color="auto"/>
            </w:tcBorders>
          </w:tcPr>
          <w:p w14:paraId="6E930784" w14:textId="77777777" w:rsidR="002B6176" w:rsidRPr="00100B16" w:rsidRDefault="002B6176" w:rsidP="0061084D">
            <w:pPr>
              <w:spacing w:before="240"/>
              <w:ind w:right="-30"/>
              <w:rPr>
                <w:sz w:val="20"/>
              </w:rPr>
            </w:pPr>
            <w:r w:rsidRPr="00100B16">
              <w:rPr>
                <w:sz w:val="20"/>
              </w:rPr>
              <w:t>2 Samuel</w:t>
            </w:r>
          </w:p>
        </w:tc>
        <w:tc>
          <w:tcPr>
            <w:tcW w:w="1360" w:type="dxa"/>
            <w:gridSpan w:val="2"/>
            <w:tcBorders>
              <w:top w:val="single" w:sz="6" w:space="0" w:color="auto"/>
              <w:left w:val="single" w:sz="6" w:space="0" w:color="auto"/>
              <w:bottom w:val="single" w:sz="6" w:space="0" w:color="auto"/>
              <w:right w:val="single" w:sz="6" w:space="0" w:color="auto"/>
            </w:tcBorders>
          </w:tcPr>
          <w:p w14:paraId="19943FD4" w14:textId="77777777" w:rsidR="002B6176" w:rsidRPr="00100B16" w:rsidRDefault="002B6176" w:rsidP="0061084D">
            <w:pPr>
              <w:spacing w:before="240"/>
              <w:ind w:right="-30"/>
              <w:rPr>
                <w:sz w:val="20"/>
              </w:rPr>
            </w:pPr>
            <w:r w:rsidRPr="00100B16">
              <w:rPr>
                <w:sz w:val="20"/>
              </w:rPr>
              <w:t>1 Kings</w:t>
            </w:r>
          </w:p>
        </w:tc>
        <w:tc>
          <w:tcPr>
            <w:tcW w:w="1350" w:type="dxa"/>
            <w:gridSpan w:val="2"/>
            <w:tcBorders>
              <w:top w:val="single" w:sz="6" w:space="0" w:color="auto"/>
              <w:left w:val="single" w:sz="6" w:space="0" w:color="auto"/>
              <w:bottom w:val="single" w:sz="6" w:space="0" w:color="auto"/>
              <w:right w:val="single" w:sz="6" w:space="0" w:color="auto"/>
            </w:tcBorders>
          </w:tcPr>
          <w:p w14:paraId="676158A4" w14:textId="77777777" w:rsidR="002B6176" w:rsidRPr="00100B16" w:rsidRDefault="002B6176" w:rsidP="0061084D">
            <w:pPr>
              <w:spacing w:before="240"/>
              <w:ind w:right="-30"/>
              <w:rPr>
                <w:sz w:val="20"/>
              </w:rPr>
            </w:pPr>
            <w:r w:rsidRPr="00100B16">
              <w:rPr>
                <w:sz w:val="20"/>
              </w:rPr>
              <w:t>2 Kings</w:t>
            </w:r>
          </w:p>
        </w:tc>
      </w:tr>
      <w:tr w:rsidR="002B6176" w:rsidRPr="00100B16" w14:paraId="28D4E5AB" w14:textId="77777777" w:rsidTr="0061084D">
        <w:trPr>
          <w:gridAfter w:val="5"/>
          <w:wAfter w:w="1810" w:type="dxa"/>
        </w:trPr>
        <w:tc>
          <w:tcPr>
            <w:tcW w:w="1110" w:type="dxa"/>
          </w:tcPr>
          <w:p w14:paraId="3C5FB0F5" w14:textId="77777777" w:rsidR="002B6176" w:rsidRPr="00100B16" w:rsidRDefault="002B6176" w:rsidP="0061084D">
            <w:pPr>
              <w:ind w:right="-30"/>
              <w:rPr>
                <w:i/>
                <w:sz w:val="20"/>
              </w:rPr>
            </w:pPr>
          </w:p>
        </w:tc>
        <w:tc>
          <w:tcPr>
            <w:tcW w:w="1210" w:type="dxa"/>
            <w:tcBorders>
              <w:top w:val="single" w:sz="6" w:space="0" w:color="auto"/>
            </w:tcBorders>
          </w:tcPr>
          <w:p w14:paraId="3E148D5B" w14:textId="77777777" w:rsidR="002B6176" w:rsidRPr="00100B16" w:rsidRDefault="002B6176" w:rsidP="0061084D">
            <w:pPr>
              <w:ind w:right="-30"/>
              <w:rPr>
                <w:sz w:val="20"/>
              </w:rPr>
            </w:pPr>
          </w:p>
        </w:tc>
        <w:tc>
          <w:tcPr>
            <w:tcW w:w="1380" w:type="dxa"/>
            <w:gridSpan w:val="2"/>
            <w:tcBorders>
              <w:top w:val="single" w:sz="6" w:space="0" w:color="auto"/>
            </w:tcBorders>
          </w:tcPr>
          <w:p w14:paraId="357FBA8B" w14:textId="77777777" w:rsidR="002B6176" w:rsidRPr="00100B16" w:rsidRDefault="002B6176" w:rsidP="0061084D">
            <w:pPr>
              <w:ind w:right="-30"/>
              <w:rPr>
                <w:sz w:val="20"/>
              </w:rPr>
            </w:pPr>
          </w:p>
        </w:tc>
        <w:tc>
          <w:tcPr>
            <w:tcW w:w="1360" w:type="dxa"/>
            <w:gridSpan w:val="2"/>
            <w:tcBorders>
              <w:top w:val="single" w:sz="6" w:space="0" w:color="auto"/>
            </w:tcBorders>
          </w:tcPr>
          <w:p w14:paraId="00244236" w14:textId="77777777" w:rsidR="002B6176" w:rsidRPr="00100B16" w:rsidRDefault="002B6176" w:rsidP="0061084D">
            <w:pPr>
              <w:ind w:right="-30"/>
              <w:rPr>
                <w:sz w:val="20"/>
              </w:rPr>
            </w:pPr>
          </w:p>
        </w:tc>
        <w:tc>
          <w:tcPr>
            <w:tcW w:w="1350" w:type="dxa"/>
            <w:gridSpan w:val="2"/>
            <w:tcBorders>
              <w:top w:val="single" w:sz="6" w:space="0" w:color="auto"/>
            </w:tcBorders>
          </w:tcPr>
          <w:p w14:paraId="0A0CD1AF" w14:textId="77777777" w:rsidR="002B6176" w:rsidRPr="00100B16" w:rsidRDefault="002B6176" w:rsidP="0061084D">
            <w:pPr>
              <w:ind w:right="-30"/>
              <w:rPr>
                <w:sz w:val="20"/>
              </w:rPr>
            </w:pPr>
          </w:p>
        </w:tc>
      </w:tr>
      <w:tr w:rsidR="002B6176" w:rsidRPr="00100B16" w14:paraId="116E871C" w14:textId="77777777" w:rsidTr="0061084D">
        <w:trPr>
          <w:gridAfter w:val="5"/>
          <w:wAfter w:w="1810" w:type="dxa"/>
        </w:trPr>
        <w:tc>
          <w:tcPr>
            <w:tcW w:w="1110" w:type="dxa"/>
          </w:tcPr>
          <w:p w14:paraId="0A7B90BB" w14:textId="77777777" w:rsidR="002B6176" w:rsidRPr="00100B16" w:rsidRDefault="002B6176" w:rsidP="0061084D">
            <w:pPr>
              <w:ind w:right="-30"/>
              <w:rPr>
                <w:i/>
                <w:sz w:val="20"/>
              </w:rPr>
            </w:pPr>
            <w:r w:rsidRPr="00100B16">
              <w:rPr>
                <w:i/>
                <w:sz w:val="20"/>
              </w:rPr>
              <w:t>Kings</w:t>
            </w:r>
          </w:p>
        </w:tc>
        <w:tc>
          <w:tcPr>
            <w:tcW w:w="1210" w:type="dxa"/>
          </w:tcPr>
          <w:p w14:paraId="416C0254" w14:textId="77777777" w:rsidR="002B6176" w:rsidRPr="00100B16" w:rsidRDefault="002B6176" w:rsidP="0061084D">
            <w:pPr>
              <w:ind w:right="-30"/>
              <w:rPr>
                <w:sz w:val="20"/>
              </w:rPr>
            </w:pPr>
            <w:r w:rsidRPr="00100B16">
              <w:rPr>
                <w:sz w:val="20"/>
              </w:rPr>
              <w:t xml:space="preserve">  Saul</w:t>
            </w:r>
          </w:p>
        </w:tc>
        <w:tc>
          <w:tcPr>
            <w:tcW w:w="1380" w:type="dxa"/>
            <w:gridSpan w:val="2"/>
          </w:tcPr>
          <w:p w14:paraId="67A22F09" w14:textId="77777777" w:rsidR="002B6176" w:rsidRPr="00100B16" w:rsidRDefault="002B6176" w:rsidP="0061084D">
            <w:pPr>
              <w:ind w:right="-30"/>
              <w:rPr>
                <w:sz w:val="20"/>
              </w:rPr>
            </w:pPr>
            <w:r w:rsidRPr="00100B16">
              <w:rPr>
                <w:sz w:val="20"/>
              </w:rPr>
              <w:t>David</w:t>
            </w:r>
          </w:p>
        </w:tc>
        <w:tc>
          <w:tcPr>
            <w:tcW w:w="1360" w:type="dxa"/>
            <w:gridSpan w:val="2"/>
          </w:tcPr>
          <w:p w14:paraId="53F35E9C" w14:textId="77777777" w:rsidR="002B6176" w:rsidRPr="00100B16" w:rsidRDefault="002B6176" w:rsidP="0061084D">
            <w:pPr>
              <w:ind w:right="-30"/>
              <w:rPr>
                <w:sz w:val="20"/>
              </w:rPr>
            </w:pPr>
            <w:r w:rsidRPr="00100B16">
              <w:rPr>
                <w:sz w:val="20"/>
              </w:rPr>
              <w:t>Solomon-Ahaziah</w:t>
            </w:r>
          </w:p>
        </w:tc>
        <w:tc>
          <w:tcPr>
            <w:tcW w:w="1350" w:type="dxa"/>
            <w:gridSpan w:val="2"/>
          </w:tcPr>
          <w:p w14:paraId="3A81678E" w14:textId="77777777" w:rsidR="002B6176" w:rsidRPr="00100B16" w:rsidRDefault="002B6176" w:rsidP="0061084D">
            <w:pPr>
              <w:ind w:right="-30"/>
              <w:rPr>
                <w:sz w:val="20"/>
              </w:rPr>
            </w:pPr>
            <w:r w:rsidRPr="00100B16">
              <w:rPr>
                <w:sz w:val="20"/>
              </w:rPr>
              <w:t>Ahaziah-Zedekiah</w:t>
            </w:r>
          </w:p>
        </w:tc>
      </w:tr>
      <w:tr w:rsidR="002B6176" w:rsidRPr="00100B16" w14:paraId="4DE04DC2" w14:textId="77777777" w:rsidTr="0061084D">
        <w:trPr>
          <w:gridAfter w:val="5"/>
          <w:wAfter w:w="1810" w:type="dxa"/>
        </w:trPr>
        <w:tc>
          <w:tcPr>
            <w:tcW w:w="1110" w:type="dxa"/>
          </w:tcPr>
          <w:p w14:paraId="5841EC73" w14:textId="77777777" w:rsidR="002B6176" w:rsidRPr="00100B16" w:rsidRDefault="002B6176" w:rsidP="0061084D">
            <w:pPr>
              <w:ind w:right="-30"/>
              <w:rPr>
                <w:i/>
                <w:sz w:val="20"/>
              </w:rPr>
            </w:pPr>
          </w:p>
        </w:tc>
        <w:tc>
          <w:tcPr>
            <w:tcW w:w="1210" w:type="dxa"/>
          </w:tcPr>
          <w:p w14:paraId="7418E937" w14:textId="77777777" w:rsidR="002B6176" w:rsidRPr="00100B16" w:rsidRDefault="002B6176" w:rsidP="0061084D">
            <w:pPr>
              <w:ind w:right="-30"/>
              <w:rPr>
                <w:sz w:val="20"/>
              </w:rPr>
            </w:pPr>
          </w:p>
        </w:tc>
        <w:tc>
          <w:tcPr>
            <w:tcW w:w="1380" w:type="dxa"/>
            <w:gridSpan w:val="2"/>
          </w:tcPr>
          <w:p w14:paraId="7AB7E354" w14:textId="77777777" w:rsidR="002B6176" w:rsidRPr="00100B16" w:rsidRDefault="002B6176" w:rsidP="0061084D">
            <w:pPr>
              <w:ind w:right="-30"/>
              <w:rPr>
                <w:sz w:val="20"/>
              </w:rPr>
            </w:pPr>
          </w:p>
        </w:tc>
        <w:tc>
          <w:tcPr>
            <w:tcW w:w="1360" w:type="dxa"/>
            <w:gridSpan w:val="2"/>
          </w:tcPr>
          <w:p w14:paraId="7B99138F" w14:textId="77777777" w:rsidR="002B6176" w:rsidRPr="00100B16" w:rsidRDefault="002B6176" w:rsidP="0061084D">
            <w:pPr>
              <w:ind w:right="-30"/>
              <w:rPr>
                <w:sz w:val="20"/>
              </w:rPr>
            </w:pPr>
          </w:p>
        </w:tc>
        <w:tc>
          <w:tcPr>
            <w:tcW w:w="1350" w:type="dxa"/>
            <w:gridSpan w:val="2"/>
          </w:tcPr>
          <w:p w14:paraId="3A905381" w14:textId="77777777" w:rsidR="002B6176" w:rsidRPr="00100B16" w:rsidRDefault="002B6176" w:rsidP="0061084D">
            <w:pPr>
              <w:ind w:right="-30"/>
              <w:rPr>
                <w:sz w:val="20"/>
              </w:rPr>
            </w:pPr>
          </w:p>
        </w:tc>
      </w:tr>
      <w:tr w:rsidR="002B6176" w:rsidRPr="00100B16" w14:paraId="114C2753" w14:textId="77777777" w:rsidTr="0061084D">
        <w:trPr>
          <w:gridAfter w:val="1"/>
          <w:wAfter w:w="220" w:type="dxa"/>
        </w:trPr>
        <w:tc>
          <w:tcPr>
            <w:tcW w:w="1110" w:type="dxa"/>
          </w:tcPr>
          <w:p w14:paraId="3113F9C6" w14:textId="77777777" w:rsidR="002B6176" w:rsidRPr="00100B16" w:rsidRDefault="002B6176" w:rsidP="0061084D">
            <w:pPr>
              <w:ind w:right="-30"/>
              <w:rPr>
                <w:i/>
                <w:sz w:val="20"/>
              </w:rPr>
            </w:pPr>
            <w:r w:rsidRPr="00100B16">
              <w:rPr>
                <w:i/>
                <w:sz w:val="20"/>
              </w:rPr>
              <w:t>Dates</w:t>
            </w:r>
          </w:p>
        </w:tc>
        <w:tc>
          <w:tcPr>
            <w:tcW w:w="1210" w:type="dxa"/>
          </w:tcPr>
          <w:p w14:paraId="6661E2CA" w14:textId="77777777" w:rsidR="002B6176" w:rsidRPr="00100B16" w:rsidRDefault="002B6176" w:rsidP="0061084D">
            <w:pPr>
              <w:ind w:right="-30"/>
              <w:rPr>
                <w:sz w:val="20"/>
              </w:rPr>
            </w:pPr>
            <w:r w:rsidRPr="00100B16">
              <w:rPr>
                <w:sz w:val="20"/>
              </w:rPr>
              <w:t xml:space="preserve">  1043</w:t>
            </w:r>
          </w:p>
        </w:tc>
        <w:tc>
          <w:tcPr>
            <w:tcW w:w="1380" w:type="dxa"/>
            <w:gridSpan w:val="2"/>
          </w:tcPr>
          <w:p w14:paraId="5446529F" w14:textId="77777777" w:rsidR="002B6176" w:rsidRPr="00100B16" w:rsidRDefault="002B6176" w:rsidP="0061084D">
            <w:pPr>
              <w:ind w:right="-30"/>
              <w:rPr>
                <w:sz w:val="20"/>
              </w:rPr>
            </w:pPr>
            <w:r w:rsidRPr="00100B16">
              <w:rPr>
                <w:sz w:val="20"/>
              </w:rPr>
              <w:t>1011</w:t>
            </w:r>
          </w:p>
        </w:tc>
        <w:tc>
          <w:tcPr>
            <w:tcW w:w="1340" w:type="dxa"/>
          </w:tcPr>
          <w:p w14:paraId="28DC858A" w14:textId="77777777" w:rsidR="002B6176" w:rsidRPr="00100B16" w:rsidRDefault="002B6176" w:rsidP="0061084D">
            <w:pPr>
              <w:ind w:right="-30"/>
              <w:rPr>
                <w:sz w:val="20"/>
              </w:rPr>
            </w:pPr>
            <w:r w:rsidRPr="00100B16">
              <w:rPr>
                <w:sz w:val="20"/>
              </w:rPr>
              <w:t>971        852</w:t>
            </w:r>
          </w:p>
        </w:tc>
        <w:tc>
          <w:tcPr>
            <w:tcW w:w="1960" w:type="dxa"/>
            <w:gridSpan w:val="5"/>
          </w:tcPr>
          <w:p w14:paraId="2EFBC890" w14:textId="77777777" w:rsidR="002B6176" w:rsidRPr="00100B16" w:rsidRDefault="002B6176" w:rsidP="0061084D">
            <w:pPr>
              <w:ind w:right="-30"/>
              <w:rPr>
                <w:sz w:val="20"/>
              </w:rPr>
            </w:pPr>
            <w:r w:rsidRPr="00100B16">
              <w:rPr>
                <w:sz w:val="20"/>
              </w:rPr>
              <w:t>852    722   586  560</w:t>
            </w:r>
          </w:p>
        </w:tc>
        <w:tc>
          <w:tcPr>
            <w:tcW w:w="1000" w:type="dxa"/>
            <w:gridSpan w:val="2"/>
          </w:tcPr>
          <w:p w14:paraId="0C4A1674" w14:textId="77777777" w:rsidR="002B6176" w:rsidRPr="00100B16" w:rsidRDefault="002B6176" w:rsidP="0061084D">
            <w:pPr>
              <w:ind w:right="-30"/>
              <w:rPr>
                <w:sz w:val="20"/>
              </w:rPr>
            </w:pPr>
            <w:r w:rsidRPr="00100B16">
              <w:rPr>
                <w:sz w:val="20"/>
              </w:rPr>
              <w:t>538</w:t>
            </w:r>
          </w:p>
        </w:tc>
      </w:tr>
      <w:tr w:rsidR="002B6176" w:rsidRPr="00100B16" w14:paraId="79563224" w14:textId="77777777" w:rsidTr="0061084D">
        <w:trPr>
          <w:gridAfter w:val="1"/>
          <w:wAfter w:w="220" w:type="dxa"/>
        </w:trPr>
        <w:tc>
          <w:tcPr>
            <w:tcW w:w="1110" w:type="dxa"/>
          </w:tcPr>
          <w:p w14:paraId="318D640F" w14:textId="77777777" w:rsidR="002B6176" w:rsidRPr="00100B16" w:rsidRDefault="002B6176" w:rsidP="0061084D">
            <w:pPr>
              <w:ind w:right="-30"/>
              <w:rPr>
                <w:i/>
                <w:sz w:val="20"/>
              </w:rPr>
            </w:pPr>
          </w:p>
        </w:tc>
        <w:tc>
          <w:tcPr>
            <w:tcW w:w="1210" w:type="dxa"/>
          </w:tcPr>
          <w:p w14:paraId="1844632D" w14:textId="77777777" w:rsidR="002B6176" w:rsidRPr="00100B16" w:rsidRDefault="002B6176" w:rsidP="0061084D">
            <w:pPr>
              <w:ind w:right="-30"/>
              <w:rPr>
                <w:sz w:val="20"/>
              </w:rPr>
            </w:pPr>
          </w:p>
        </w:tc>
        <w:tc>
          <w:tcPr>
            <w:tcW w:w="1380" w:type="dxa"/>
            <w:gridSpan w:val="2"/>
          </w:tcPr>
          <w:p w14:paraId="129D7304" w14:textId="77777777" w:rsidR="002B6176" w:rsidRPr="00100B16" w:rsidRDefault="002B6176" w:rsidP="0061084D">
            <w:pPr>
              <w:ind w:right="-30"/>
              <w:rPr>
                <w:sz w:val="20"/>
              </w:rPr>
            </w:pPr>
          </w:p>
        </w:tc>
        <w:tc>
          <w:tcPr>
            <w:tcW w:w="1340" w:type="dxa"/>
          </w:tcPr>
          <w:p w14:paraId="3D5226BD" w14:textId="77777777" w:rsidR="002B6176" w:rsidRPr="00100B16" w:rsidRDefault="002B6176" w:rsidP="0061084D">
            <w:pPr>
              <w:ind w:right="-30"/>
              <w:rPr>
                <w:sz w:val="20"/>
              </w:rPr>
            </w:pPr>
          </w:p>
        </w:tc>
        <w:tc>
          <w:tcPr>
            <w:tcW w:w="1960" w:type="dxa"/>
            <w:gridSpan w:val="5"/>
          </w:tcPr>
          <w:p w14:paraId="13A4E2AD" w14:textId="77777777" w:rsidR="002B6176" w:rsidRPr="00100B16" w:rsidRDefault="002B6176" w:rsidP="0061084D">
            <w:pPr>
              <w:ind w:right="-30"/>
              <w:rPr>
                <w:sz w:val="20"/>
              </w:rPr>
            </w:pPr>
          </w:p>
        </w:tc>
        <w:tc>
          <w:tcPr>
            <w:tcW w:w="1000" w:type="dxa"/>
            <w:gridSpan w:val="2"/>
          </w:tcPr>
          <w:p w14:paraId="3798BB4C" w14:textId="77777777" w:rsidR="002B6176" w:rsidRPr="00100B16" w:rsidRDefault="002B6176" w:rsidP="0061084D">
            <w:pPr>
              <w:ind w:right="-30"/>
              <w:rPr>
                <w:sz w:val="20"/>
              </w:rPr>
            </w:pPr>
          </w:p>
        </w:tc>
      </w:tr>
      <w:tr w:rsidR="002B6176" w:rsidRPr="00100B16" w14:paraId="5FD0DA27" w14:textId="77777777" w:rsidTr="0061084D">
        <w:tc>
          <w:tcPr>
            <w:tcW w:w="1110" w:type="dxa"/>
          </w:tcPr>
          <w:p w14:paraId="7ACE7F9E" w14:textId="77777777" w:rsidR="002B6176" w:rsidRPr="00100B16" w:rsidRDefault="002B6176" w:rsidP="0061084D">
            <w:pPr>
              <w:ind w:right="-30"/>
              <w:rPr>
                <w:i/>
                <w:sz w:val="20"/>
              </w:rPr>
            </w:pPr>
            <w:r w:rsidRPr="00100B16">
              <w:rPr>
                <w:i/>
                <w:sz w:val="20"/>
              </w:rPr>
              <w:t>Kingdom</w:t>
            </w:r>
          </w:p>
        </w:tc>
        <w:tc>
          <w:tcPr>
            <w:tcW w:w="2570" w:type="dxa"/>
            <w:gridSpan w:val="2"/>
          </w:tcPr>
          <w:p w14:paraId="5F02CA01" w14:textId="77777777" w:rsidR="002B6176" w:rsidRPr="00100B16" w:rsidRDefault="002B6176" w:rsidP="0061084D">
            <w:pPr>
              <w:ind w:right="-30"/>
              <w:rPr>
                <w:sz w:val="20"/>
              </w:rPr>
            </w:pPr>
            <w:r w:rsidRPr="00100B16">
              <w:rPr>
                <w:sz w:val="20"/>
              </w:rPr>
              <w:t>----------United------------</w:t>
            </w:r>
          </w:p>
        </w:tc>
        <w:tc>
          <w:tcPr>
            <w:tcW w:w="1980" w:type="dxa"/>
            <w:gridSpan w:val="4"/>
          </w:tcPr>
          <w:p w14:paraId="090C8114" w14:textId="77777777" w:rsidR="002B6176" w:rsidRPr="00100B16" w:rsidRDefault="002B6176" w:rsidP="0061084D">
            <w:pPr>
              <w:ind w:right="-30"/>
              <w:rPr>
                <w:sz w:val="20"/>
              </w:rPr>
            </w:pPr>
            <w:r w:rsidRPr="00100B16">
              <w:rPr>
                <w:sz w:val="20"/>
              </w:rPr>
              <w:t xml:space="preserve"> ------Divided------- </w:t>
            </w:r>
          </w:p>
        </w:tc>
        <w:tc>
          <w:tcPr>
            <w:tcW w:w="1280" w:type="dxa"/>
            <w:gridSpan w:val="2"/>
          </w:tcPr>
          <w:p w14:paraId="3FC08148" w14:textId="77777777" w:rsidR="002B6176" w:rsidRPr="00100B16" w:rsidRDefault="002B6176" w:rsidP="0061084D">
            <w:pPr>
              <w:ind w:right="-30"/>
              <w:rPr>
                <w:sz w:val="20"/>
              </w:rPr>
            </w:pPr>
            <w:r w:rsidRPr="00100B16">
              <w:rPr>
                <w:sz w:val="20"/>
              </w:rPr>
              <w:t>-Surviving-</w:t>
            </w:r>
          </w:p>
        </w:tc>
        <w:tc>
          <w:tcPr>
            <w:tcW w:w="1280" w:type="dxa"/>
            <w:gridSpan w:val="4"/>
          </w:tcPr>
          <w:p w14:paraId="572C76A7" w14:textId="77777777" w:rsidR="002B6176" w:rsidRPr="00100B16" w:rsidRDefault="002B6176" w:rsidP="0061084D">
            <w:pPr>
              <w:ind w:right="-30"/>
              <w:rPr>
                <w:sz w:val="20"/>
              </w:rPr>
            </w:pPr>
            <w:r w:rsidRPr="00100B16">
              <w:rPr>
                <w:sz w:val="20"/>
              </w:rPr>
              <w:t>-Returned-</w:t>
            </w:r>
          </w:p>
        </w:tc>
      </w:tr>
    </w:tbl>
    <w:p w14:paraId="6A4E032D" w14:textId="77777777" w:rsidR="002B6176" w:rsidRPr="00100B16" w:rsidRDefault="002B6176" w:rsidP="002B6176">
      <w:pPr>
        <w:tabs>
          <w:tab w:val="left" w:pos="720"/>
        </w:tabs>
        <w:ind w:left="720" w:right="-385" w:hanging="360"/>
        <w:rPr>
          <w:sz w:val="20"/>
        </w:rPr>
      </w:pPr>
    </w:p>
    <w:p w14:paraId="4DDCBC99" w14:textId="77777777" w:rsidR="002B6176" w:rsidRPr="00100B16" w:rsidRDefault="002B6176" w:rsidP="002B6176">
      <w:pPr>
        <w:tabs>
          <w:tab w:val="left" w:pos="720"/>
        </w:tabs>
        <w:ind w:left="720" w:right="-385" w:hanging="360"/>
        <w:rPr>
          <w:sz w:val="20"/>
        </w:rPr>
      </w:pPr>
      <w:r w:rsidRPr="00100B16">
        <w:rPr>
          <w:sz w:val="20"/>
        </w:rPr>
        <w:t>C.</w:t>
      </w:r>
      <w:r w:rsidRPr="00100B16">
        <w:rPr>
          <w:sz w:val="20"/>
        </w:rPr>
        <w:tab/>
        <w:t xml:space="preserve">By way of review (this section repeated from 1 Kings notes, p. 221), while the Books of Kings and Chronicles overlap in their records of the kingdom period, some notable differences in emphases can be cited (Constable, </w:t>
      </w:r>
      <w:r w:rsidRPr="00100B16">
        <w:rPr>
          <w:i/>
          <w:sz w:val="20"/>
        </w:rPr>
        <w:t>BKC</w:t>
      </w:r>
      <w:r w:rsidRPr="00100B16">
        <w:rPr>
          <w:sz w:val="20"/>
        </w:rPr>
        <w:t xml:space="preserve">, 1:484; Merrill, </w:t>
      </w:r>
      <w:r w:rsidRPr="00100B16">
        <w:rPr>
          <w:i/>
          <w:sz w:val="20"/>
        </w:rPr>
        <w:t>BKC</w:t>
      </w:r>
      <w:r w:rsidRPr="00100B16">
        <w:rPr>
          <w:sz w:val="20"/>
        </w:rPr>
        <w:t xml:space="preserve">, 1:591; Zuck, </w:t>
      </w:r>
      <w:r w:rsidRPr="00100B16">
        <w:rPr>
          <w:i/>
          <w:sz w:val="20"/>
        </w:rPr>
        <w:t>BTOT</w:t>
      </w:r>
      <w:r w:rsidRPr="00100B16">
        <w:rPr>
          <w:sz w:val="20"/>
        </w:rPr>
        <w:t>, 162):</w:t>
      </w:r>
    </w:p>
    <w:p w14:paraId="283C1EF6" w14:textId="77777777" w:rsidR="002B6176" w:rsidRPr="00100B16" w:rsidRDefault="002B6176" w:rsidP="002B6176">
      <w:pPr>
        <w:tabs>
          <w:tab w:val="left" w:pos="720"/>
        </w:tabs>
        <w:ind w:left="720" w:right="-385" w:hanging="360"/>
        <w:rPr>
          <w:sz w:val="20"/>
        </w:rPr>
      </w:pPr>
    </w:p>
    <w:tbl>
      <w:tblPr>
        <w:tblW w:w="0" w:type="auto"/>
        <w:tblInd w:w="700" w:type="dxa"/>
        <w:tblBorders>
          <w:top w:val="single" w:sz="12" w:space="0" w:color="000000"/>
          <w:left w:val="single" w:sz="12" w:space="0" w:color="000000"/>
          <w:bottom w:val="single" w:sz="12" w:space="0" w:color="000000"/>
          <w:right w:val="single" w:sz="12" w:space="0" w:color="000000"/>
          <w:insideH w:val="nil"/>
          <w:insideV w:val="nil"/>
        </w:tblBorders>
        <w:tblLayout w:type="fixed"/>
        <w:tblCellMar>
          <w:left w:w="80" w:type="dxa"/>
          <w:right w:w="80" w:type="dxa"/>
        </w:tblCellMar>
        <w:tblLook w:val="00A0" w:firstRow="1" w:lastRow="0" w:firstColumn="1" w:lastColumn="0" w:noHBand="0" w:noVBand="0"/>
      </w:tblPr>
      <w:tblGrid>
        <w:gridCol w:w="1480"/>
        <w:gridCol w:w="3300"/>
        <w:gridCol w:w="4100"/>
      </w:tblGrid>
      <w:tr w:rsidR="002B6176" w:rsidRPr="00100B16" w14:paraId="65722CB1" w14:textId="77777777" w:rsidTr="0061084D">
        <w:tc>
          <w:tcPr>
            <w:tcW w:w="1480" w:type="dxa"/>
            <w:tcBorders>
              <w:top w:val="single" w:sz="12" w:space="0" w:color="000000"/>
              <w:right w:val="single" w:sz="6" w:space="0" w:color="auto"/>
            </w:tcBorders>
            <w:shd w:val="solid" w:color="000000" w:fill="FFFFFF"/>
          </w:tcPr>
          <w:p w14:paraId="257C93FE" w14:textId="77777777" w:rsidR="002B6176" w:rsidRPr="00100B16" w:rsidRDefault="002B6176" w:rsidP="0061084D">
            <w:pPr>
              <w:spacing w:before="240"/>
              <w:rPr>
                <w:b/>
                <w:color w:val="FFFFFF"/>
              </w:rPr>
            </w:pPr>
          </w:p>
        </w:tc>
        <w:tc>
          <w:tcPr>
            <w:tcW w:w="3300" w:type="dxa"/>
            <w:tcBorders>
              <w:left w:val="single" w:sz="6" w:space="0" w:color="auto"/>
            </w:tcBorders>
            <w:shd w:val="solid" w:color="000000" w:fill="FFFFFF"/>
          </w:tcPr>
          <w:p w14:paraId="37463BD5" w14:textId="77777777" w:rsidR="002B6176" w:rsidRPr="00100B16" w:rsidRDefault="002B6176" w:rsidP="0061084D">
            <w:pPr>
              <w:spacing w:before="240"/>
              <w:rPr>
                <w:b/>
                <w:color w:val="FFFFFF"/>
                <w:sz w:val="28"/>
              </w:rPr>
            </w:pPr>
            <w:r w:rsidRPr="00100B16">
              <w:rPr>
                <w:b/>
                <w:color w:val="FFFFFF"/>
                <w:sz w:val="28"/>
              </w:rPr>
              <w:t>Kings</w:t>
            </w:r>
          </w:p>
        </w:tc>
        <w:tc>
          <w:tcPr>
            <w:tcW w:w="4100" w:type="dxa"/>
            <w:shd w:val="solid" w:color="000000" w:fill="FFFFFF"/>
          </w:tcPr>
          <w:p w14:paraId="1C723BF0" w14:textId="77777777" w:rsidR="002B6176" w:rsidRPr="00100B16" w:rsidRDefault="002B6176" w:rsidP="0061084D">
            <w:pPr>
              <w:spacing w:before="240"/>
              <w:rPr>
                <w:b/>
                <w:color w:val="FFFFFF"/>
                <w:sz w:val="28"/>
              </w:rPr>
            </w:pPr>
            <w:r w:rsidRPr="00100B16">
              <w:rPr>
                <w:b/>
                <w:color w:val="FFFFFF"/>
                <w:sz w:val="28"/>
              </w:rPr>
              <w:t>Chronicles</w:t>
            </w:r>
          </w:p>
        </w:tc>
      </w:tr>
      <w:tr w:rsidR="002B6176" w:rsidRPr="00100B16" w14:paraId="68A45836" w14:textId="77777777" w:rsidTr="0061084D">
        <w:tc>
          <w:tcPr>
            <w:tcW w:w="1480" w:type="dxa"/>
            <w:tcBorders>
              <w:right w:val="single" w:sz="6" w:space="0" w:color="auto"/>
            </w:tcBorders>
          </w:tcPr>
          <w:p w14:paraId="68297F94" w14:textId="77777777" w:rsidR="002B6176" w:rsidRPr="00100B16" w:rsidRDefault="002B6176" w:rsidP="0061084D">
            <w:pPr>
              <w:spacing w:before="240"/>
              <w:rPr>
                <w:b/>
                <w:sz w:val="20"/>
              </w:rPr>
            </w:pPr>
            <w:r w:rsidRPr="00100B16">
              <w:rPr>
                <w:b/>
                <w:sz w:val="20"/>
              </w:rPr>
              <w:t>Kings of…</w:t>
            </w:r>
          </w:p>
        </w:tc>
        <w:tc>
          <w:tcPr>
            <w:tcW w:w="3300" w:type="dxa"/>
            <w:tcBorders>
              <w:left w:val="single" w:sz="6" w:space="0" w:color="auto"/>
            </w:tcBorders>
          </w:tcPr>
          <w:p w14:paraId="1B104595" w14:textId="77777777" w:rsidR="002B6176" w:rsidRPr="00100B16" w:rsidRDefault="002B6176" w:rsidP="0061084D">
            <w:pPr>
              <w:spacing w:before="240"/>
              <w:rPr>
                <w:sz w:val="20"/>
              </w:rPr>
            </w:pPr>
            <w:r w:rsidRPr="00100B16">
              <w:rPr>
                <w:sz w:val="20"/>
              </w:rPr>
              <w:t>Israel and Judah</w:t>
            </w:r>
          </w:p>
        </w:tc>
        <w:tc>
          <w:tcPr>
            <w:tcW w:w="4100" w:type="dxa"/>
          </w:tcPr>
          <w:p w14:paraId="5A4A1F6C" w14:textId="77777777" w:rsidR="002B6176" w:rsidRPr="00100B16" w:rsidRDefault="002B6176" w:rsidP="0061084D">
            <w:pPr>
              <w:spacing w:before="240"/>
              <w:rPr>
                <w:sz w:val="20"/>
              </w:rPr>
            </w:pPr>
            <w:r w:rsidRPr="00100B16">
              <w:rPr>
                <w:sz w:val="20"/>
              </w:rPr>
              <w:t>Judah (almost exclusively)</w:t>
            </w:r>
          </w:p>
        </w:tc>
      </w:tr>
      <w:tr w:rsidR="002B6176" w:rsidRPr="00100B16" w14:paraId="2EBA58FD" w14:textId="77777777" w:rsidTr="0061084D">
        <w:tc>
          <w:tcPr>
            <w:tcW w:w="1480" w:type="dxa"/>
            <w:tcBorders>
              <w:right w:val="single" w:sz="6" w:space="0" w:color="auto"/>
            </w:tcBorders>
          </w:tcPr>
          <w:p w14:paraId="03D8F1A1" w14:textId="77777777" w:rsidR="002B6176" w:rsidRPr="00100B16" w:rsidRDefault="002B6176" w:rsidP="0061084D">
            <w:pPr>
              <w:spacing w:before="240"/>
              <w:rPr>
                <w:b/>
                <w:sz w:val="20"/>
              </w:rPr>
            </w:pPr>
            <w:r w:rsidRPr="00100B16">
              <w:rPr>
                <w:b/>
                <w:sz w:val="20"/>
              </w:rPr>
              <w:t>Elements</w:t>
            </w:r>
          </w:p>
        </w:tc>
        <w:tc>
          <w:tcPr>
            <w:tcW w:w="3300" w:type="dxa"/>
            <w:tcBorders>
              <w:left w:val="single" w:sz="6" w:space="0" w:color="auto"/>
            </w:tcBorders>
          </w:tcPr>
          <w:p w14:paraId="34BA5115" w14:textId="77777777" w:rsidR="002B6176" w:rsidRPr="00100B16" w:rsidRDefault="002B6176" w:rsidP="0061084D">
            <w:pPr>
              <w:spacing w:before="240"/>
              <w:rPr>
                <w:sz w:val="20"/>
              </w:rPr>
            </w:pPr>
            <w:r w:rsidRPr="00100B16">
              <w:rPr>
                <w:sz w:val="20"/>
              </w:rPr>
              <w:t>Royal/prophetic</w:t>
            </w:r>
          </w:p>
        </w:tc>
        <w:tc>
          <w:tcPr>
            <w:tcW w:w="4100" w:type="dxa"/>
          </w:tcPr>
          <w:p w14:paraId="6AC550D1" w14:textId="77777777" w:rsidR="002B6176" w:rsidRPr="00100B16" w:rsidRDefault="002B6176" w:rsidP="0061084D">
            <w:pPr>
              <w:spacing w:before="240"/>
              <w:rPr>
                <w:sz w:val="20"/>
              </w:rPr>
            </w:pPr>
            <w:r w:rsidRPr="00100B16">
              <w:rPr>
                <w:sz w:val="20"/>
              </w:rPr>
              <w:t>Priestly (temple and worship)</w:t>
            </w:r>
          </w:p>
        </w:tc>
      </w:tr>
      <w:tr w:rsidR="002B6176" w:rsidRPr="00100B16" w14:paraId="0B3F5FE7" w14:textId="77777777" w:rsidTr="0061084D">
        <w:tc>
          <w:tcPr>
            <w:tcW w:w="1480" w:type="dxa"/>
            <w:tcBorders>
              <w:right w:val="single" w:sz="6" w:space="0" w:color="auto"/>
            </w:tcBorders>
          </w:tcPr>
          <w:p w14:paraId="3DF4AD83" w14:textId="77777777" w:rsidR="002B6176" w:rsidRPr="00100B16" w:rsidRDefault="002B6176" w:rsidP="0061084D">
            <w:pPr>
              <w:spacing w:before="240"/>
              <w:rPr>
                <w:b/>
                <w:sz w:val="20"/>
              </w:rPr>
            </w:pPr>
            <w:r w:rsidRPr="00100B16">
              <w:rPr>
                <w:b/>
                <w:sz w:val="20"/>
              </w:rPr>
              <w:t>Evaluation</w:t>
            </w:r>
          </w:p>
        </w:tc>
        <w:tc>
          <w:tcPr>
            <w:tcW w:w="3300" w:type="dxa"/>
            <w:tcBorders>
              <w:left w:val="single" w:sz="6" w:space="0" w:color="auto"/>
            </w:tcBorders>
          </w:tcPr>
          <w:p w14:paraId="6EB15EFE" w14:textId="77777777" w:rsidR="002B6176" w:rsidRPr="00100B16" w:rsidRDefault="002B6176" w:rsidP="0061084D">
            <w:pPr>
              <w:spacing w:before="240"/>
              <w:rPr>
                <w:sz w:val="20"/>
              </w:rPr>
            </w:pPr>
            <w:r w:rsidRPr="00100B16">
              <w:rPr>
                <w:sz w:val="20"/>
              </w:rPr>
              <w:t>Based on Mosaic Law</w:t>
            </w:r>
          </w:p>
        </w:tc>
        <w:tc>
          <w:tcPr>
            <w:tcW w:w="4100" w:type="dxa"/>
          </w:tcPr>
          <w:p w14:paraId="25961F66" w14:textId="77777777" w:rsidR="002B6176" w:rsidRPr="00100B16" w:rsidRDefault="002B6176" w:rsidP="0061084D">
            <w:pPr>
              <w:spacing w:before="240"/>
              <w:rPr>
                <w:sz w:val="20"/>
              </w:rPr>
            </w:pPr>
            <w:r w:rsidRPr="00100B16">
              <w:rPr>
                <w:sz w:val="20"/>
              </w:rPr>
              <w:t>Based on David/worship of Yahweh</w:t>
            </w:r>
          </w:p>
        </w:tc>
      </w:tr>
      <w:tr w:rsidR="002B6176" w:rsidRPr="00100B16" w14:paraId="65F25423" w14:textId="77777777" w:rsidTr="0061084D">
        <w:tc>
          <w:tcPr>
            <w:tcW w:w="1480" w:type="dxa"/>
            <w:tcBorders>
              <w:right w:val="single" w:sz="6" w:space="0" w:color="auto"/>
            </w:tcBorders>
          </w:tcPr>
          <w:p w14:paraId="194EDE36" w14:textId="77777777" w:rsidR="002B6176" w:rsidRPr="00100B16" w:rsidRDefault="002B6176" w:rsidP="0061084D">
            <w:pPr>
              <w:spacing w:before="240"/>
              <w:rPr>
                <w:b/>
                <w:sz w:val="20"/>
              </w:rPr>
            </w:pPr>
            <w:r w:rsidRPr="00100B16">
              <w:rPr>
                <w:b/>
                <w:sz w:val="20"/>
              </w:rPr>
              <w:t>Purpose</w:t>
            </w:r>
          </w:p>
        </w:tc>
        <w:tc>
          <w:tcPr>
            <w:tcW w:w="3300" w:type="dxa"/>
            <w:tcBorders>
              <w:left w:val="single" w:sz="6" w:space="0" w:color="auto"/>
            </w:tcBorders>
          </w:tcPr>
          <w:p w14:paraId="01AF876D" w14:textId="77777777" w:rsidR="002B6176" w:rsidRPr="00100B16" w:rsidRDefault="002B6176" w:rsidP="0061084D">
            <w:pPr>
              <w:spacing w:before="240"/>
              <w:rPr>
                <w:sz w:val="20"/>
              </w:rPr>
            </w:pPr>
            <w:r w:rsidRPr="00100B16">
              <w:rPr>
                <w:sz w:val="20"/>
              </w:rPr>
              <w:t>Ethical: Judging both nations</w:t>
            </w:r>
          </w:p>
        </w:tc>
        <w:tc>
          <w:tcPr>
            <w:tcW w:w="4100" w:type="dxa"/>
          </w:tcPr>
          <w:p w14:paraId="45EB10DA" w14:textId="77777777" w:rsidR="002B6176" w:rsidRPr="00100B16" w:rsidRDefault="002B6176" w:rsidP="0061084D">
            <w:pPr>
              <w:spacing w:before="240"/>
              <w:rPr>
                <w:sz w:val="20"/>
              </w:rPr>
            </w:pPr>
            <w:r w:rsidRPr="00100B16">
              <w:rPr>
                <w:sz w:val="20"/>
              </w:rPr>
              <w:t xml:space="preserve">Covenant: Blessing Judah due to David </w:t>
            </w:r>
          </w:p>
        </w:tc>
      </w:tr>
      <w:tr w:rsidR="002B6176" w:rsidRPr="00100B16" w14:paraId="7DFC6FDD" w14:textId="77777777" w:rsidTr="0061084D">
        <w:tc>
          <w:tcPr>
            <w:tcW w:w="1480" w:type="dxa"/>
            <w:tcBorders>
              <w:right w:val="single" w:sz="6" w:space="0" w:color="auto"/>
            </w:tcBorders>
          </w:tcPr>
          <w:p w14:paraId="1C92A480" w14:textId="77777777" w:rsidR="002B6176" w:rsidRPr="00100B16" w:rsidRDefault="002B6176" w:rsidP="0061084D">
            <w:pPr>
              <w:spacing w:before="240"/>
              <w:rPr>
                <w:b/>
                <w:sz w:val="20"/>
              </w:rPr>
            </w:pPr>
            <w:r w:rsidRPr="00100B16">
              <w:rPr>
                <w:b/>
                <w:sz w:val="20"/>
              </w:rPr>
              <w:t>Author</w:t>
            </w:r>
          </w:p>
        </w:tc>
        <w:tc>
          <w:tcPr>
            <w:tcW w:w="3300" w:type="dxa"/>
            <w:tcBorders>
              <w:left w:val="single" w:sz="6" w:space="0" w:color="auto"/>
            </w:tcBorders>
          </w:tcPr>
          <w:p w14:paraId="40BD778D" w14:textId="77777777" w:rsidR="002B6176" w:rsidRPr="00100B16" w:rsidRDefault="002B6176" w:rsidP="0061084D">
            <w:pPr>
              <w:spacing w:before="240"/>
              <w:rPr>
                <w:sz w:val="20"/>
              </w:rPr>
            </w:pPr>
            <w:r w:rsidRPr="00100B16">
              <w:rPr>
                <w:sz w:val="20"/>
              </w:rPr>
              <w:t>Jeremiah the prophet/priest</w:t>
            </w:r>
          </w:p>
        </w:tc>
        <w:tc>
          <w:tcPr>
            <w:tcW w:w="4100" w:type="dxa"/>
          </w:tcPr>
          <w:p w14:paraId="3FA026C7" w14:textId="77777777" w:rsidR="002B6176" w:rsidRPr="00100B16" w:rsidRDefault="002B6176" w:rsidP="0061084D">
            <w:pPr>
              <w:spacing w:before="240"/>
              <w:rPr>
                <w:sz w:val="20"/>
              </w:rPr>
            </w:pPr>
            <w:r w:rsidRPr="00100B16">
              <w:rPr>
                <w:sz w:val="20"/>
              </w:rPr>
              <w:t>Ezra the priest</w:t>
            </w:r>
          </w:p>
        </w:tc>
      </w:tr>
      <w:tr w:rsidR="002B6176" w:rsidRPr="00100B16" w14:paraId="780ADACA" w14:textId="77777777" w:rsidTr="0061084D">
        <w:tc>
          <w:tcPr>
            <w:tcW w:w="1480" w:type="dxa"/>
            <w:tcBorders>
              <w:right w:val="single" w:sz="6" w:space="0" w:color="auto"/>
            </w:tcBorders>
          </w:tcPr>
          <w:p w14:paraId="585C6DBD" w14:textId="77777777" w:rsidR="002B6176" w:rsidRPr="00100B16" w:rsidRDefault="002B6176" w:rsidP="0061084D">
            <w:pPr>
              <w:spacing w:before="240"/>
              <w:rPr>
                <w:b/>
                <w:sz w:val="20"/>
              </w:rPr>
            </w:pPr>
            <w:r w:rsidRPr="00100B16">
              <w:rPr>
                <w:b/>
                <w:sz w:val="20"/>
              </w:rPr>
              <w:t>Faith</w:t>
            </w:r>
          </w:p>
        </w:tc>
        <w:tc>
          <w:tcPr>
            <w:tcW w:w="3300" w:type="dxa"/>
            <w:tcBorders>
              <w:left w:val="single" w:sz="6" w:space="0" w:color="auto"/>
            </w:tcBorders>
          </w:tcPr>
          <w:p w14:paraId="6CEAE09F" w14:textId="77777777" w:rsidR="002B6176" w:rsidRPr="00100B16" w:rsidRDefault="002B6176" w:rsidP="0061084D">
            <w:pPr>
              <w:spacing w:before="240"/>
              <w:rPr>
                <w:sz w:val="20"/>
              </w:rPr>
            </w:pPr>
            <w:r w:rsidRPr="00100B16">
              <w:rPr>
                <w:sz w:val="20"/>
              </w:rPr>
              <w:t>Man's faithlessness</w:t>
            </w:r>
          </w:p>
        </w:tc>
        <w:tc>
          <w:tcPr>
            <w:tcW w:w="4100" w:type="dxa"/>
          </w:tcPr>
          <w:p w14:paraId="09B8225C" w14:textId="77777777" w:rsidR="002B6176" w:rsidRPr="00100B16" w:rsidRDefault="002B6176" w:rsidP="0061084D">
            <w:pPr>
              <w:spacing w:before="240"/>
              <w:rPr>
                <w:sz w:val="20"/>
              </w:rPr>
            </w:pPr>
            <w:r w:rsidRPr="00100B16">
              <w:rPr>
                <w:sz w:val="20"/>
              </w:rPr>
              <w:t>God's faithfulness</w:t>
            </w:r>
          </w:p>
        </w:tc>
      </w:tr>
      <w:tr w:rsidR="002B6176" w:rsidRPr="00100B16" w14:paraId="129CDD72" w14:textId="77777777" w:rsidTr="0061084D">
        <w:tc>
          <w:tcPr>
            <w:tcW w:w="1480" w:type="dxa"/>
            <w:tcBorders>
              <w:right w:val="single" w:sz="6" w:space="0" w:color="auto"/>
            </w:tcBorders>
          </w:tcPr>
          <w:p w14:paraId="53788080" w14:textId="77777777" w:rsidR="002B6176" w:rsidRPr="00100B16" w:rsidRDefault="002B6176" w:rsidP="0061084D">
            <w:pPr>
              <w:spacing w:before="240"/>
              <w:rPr>
                <w:b/>
                <w:sz w:val="20"/>
              </w:rPr>
            </w:pPr>
            <w:r w:rsidRPr="00100B16">
              <w:rPr>
                <w:b/>
                <w:sz w:val="20"/>
              </w:rPr>
              <w:t>Outlook</w:t>
            </w:r>
          </w:p>
        </w:tc>
        <w:tc>
          <w:tcPr>
            <w:tcW w:w="3300" w:type="dxa"/>
            <w:tcBorders>
              <w:left w:val="single" w:sz="6" w:space="0" w:color="auto"/>
            </w:tcBorders>
          </w:tcPr>
          <w:p w14:paraId="50E697EC" w14:textId="77777777" w:rsidR="002B6176" w:rsidRPr="00100B16" w:rsidRDefault="002B6176" w:rsidP="0061084D">
            <w:pPr>
              <w:spacing w:before="240"/>
              <w:rPr>
                <w:sz w:val="20"/>
              </w:rPr>
            </w:pPr>
            <w:r w:rsidRPr="00100B16">
              <w:rPr>
                <w:sz w:val="20"/>
              </w:rPr>
              <w:t>Negative: rebellion/tragedy</w:t>
            </w:r>
          </w:p>
        </w:tc>
        <w:tc>
          <w:tcPr>
            <w:tcW w:w="4100" w:type="dxa"/>
          </w:tcPr>
          <w:p w14:paraId="395F2861" w14:textId="77777777" w:rsidR="002B6176" w:rsidRPr="00100B16" w:rsidRDefault="002B6176" w:rsidP="0061084D">
            <w:pPr>
              <w:spacing w:before="240"/>
              <w:rPr>
                <w:sz w:val="20"/>
              </w:rPr>
            </w:pPr>
            <w:r w:rsidRPr="00100B16">
              <w:rPr>
                <w:sz w:val="20"/>
              </w:rPr>
              <w:t>Positive: hope amidst apostasy/tragedy</w:t>
            </w:r>
          </w:p>
        </w:tc>
      </w:tr>
      <w:tr w:rsidR="002B6176" w:rsidRPr="00100B16" w14:paraId="0B2C28DF" w14:textId="77777777" w:rsidTr="0061084D">
        <w:tc>
          <w:tcPr>
            <w:tcW w:w="1480" w:type="dxa"/>
            <w:tcBorders>
              <w:right w:val="single" w:sz="6" w:space="0" w:color="auto"/>
            </w:tcBorders>
          </w:tcPr>
          <w:p w14:paraId="26E8077A" w14:textId="77777777" w:rsidR="002B6176" w:rsidRPr="00100B16" w:rsidRDefault="002B6176" w:rsidP="0061084D">
            <w:pPr>
              <w:spacing w:before="240"/>
              <w:rPr>
                <w:b/>
                <w:sz w:val="20"/>
              </w:rPr>
            </w:pPr>
            <w:r w:rsidRPr="00100B16">
              <w:rPr>
                <w:b/>
                <w:sz w:val="20"/>
              </w:rPr>
              <w:t>Recipients</w:t>
            </w:r>
          </w:p>
        </w:tc>
        <w:tc>
          <w:tcPr>
            <w:tcW w:w="3300" w:type="dxa"/>
            <w:tcBorders>
              <w:left w:val="single" w:sz="6" w:space="0" w:color="auto"/>
            </w:tcBorders>
          </w:tcPr>
          <w:p w14:paraId="2E739B7A" w14:textId="16BC064F" w:rsidR="002B6176" w:rsidRPr="00100B16" w:rsidRDefault="00B57813" w:rsidP="0061084D">
            <w:pPr>
              <w:spacing w:before="240"/>
              <w:rPr>
                <w:sz w:val="20"/>
              </w:rPr>
            </w:pPr>
            <w:r>
              <w:rPr>
                <w:sz w:val="20"/>
              </w:rPr>
              <w:t>Exilic Jews (ca. 56</w:t>
            </w:r>
            <w:r w:rsidR="002B6176" w:rsidRPr="00100B16">
              <w:rPr>
                <w:sz w:val="20"/>
              </w:rPr>
              <w:t xml:space="preserve">0 </w:t>
            </w:r>
            <w:r w:rsidR="002B6176" w:rsidRPr="00100B16">
              <w:rPr>
                <w:sz w:val="16"/>
              </w:rPr>
              <w:t>BC</w:t>
            </w:r>
            <w:r w:rsidR="002B6176" w:rsidRPr="00100B16">
              <w:rPr>
                <w:sz w:val="20"/>
              </w:rPr>
              <w:t>)</w:t>
            </w:r>
          </w:p>
        </w:tc>
        <w:tc>
          <w:tcPr>
            <w:tcW w:w="4100" w:type="dxa"/>
          </w:tcPr>
          <w:p w14:paraId="24206E17" w14:textId="77777777" w:rsidR="002B6176" w:rsidRPr="00100B16" w:rsidRDefault="002B6176" w:rsidP="0061084D">
            <w:pPr>
              <w:spacing w:before="240"/>
              <w:rPr>
                <w:sz w:val="20"/>
              </w:rPr>
            </w:pPr>
            <w:r w:rsidRPr="00100B16">
              <w:rPr>
                <w:sz w:val="20"/>
              </w:rPr>
              <w:t xml:space="preserve">Postexilic Jews (ca. 440 </w:t>
            </w:r>
            <w:r w:rsidRPr="00100B16">
              <w:rPr>
                <w:sz w:val="16"/>
              </w:rPr>
              <w:t>BC</w:t>
            </w:r>
            <w:r w:rsidRPr="00100B16">
              <w:rPr>
                <w:sz w:val="20"/>
              </w:rPr>
              <w:t>)</w:t>
            </w:r>
          </w:p>
        </w:tc>
      </w:tr>
      <w:tr w:rsidR="002B6176" w:rsidRPr="00100B16" w14:paraId="5CFC1CCC" w14:textId="77777777" w:rsidTr="0061084D">
        <w:tc>
          <w:tcPr>
            <w:tcW w:w="1480" w:type="dxa"/>
            <w:tcBorders>
              <w:right w:val="single" w:sz="6" w:space="0" w:color="auto"/>
            </w:tcBorders>
          </w:tcPr>
          <w:p w14:paraId="3828B58D" w14:textId="18229358" w:rsidR="002B6176" w:rsidRPr="00100B16" w:rsidRDefault="002B6176" w:rsidP="0061084D">
            <w:pPr>
              <w:spacing w:before="240"/>
              <w:rPr>
                <w:b/>
                <w:sz w:val="20"/>
              </w:rPr>
            </w:pPr>
            <w:r w:rsidRPr="00100B16">
              <w:rPr>
                <w:b/>
                <w:sz w:val="20"/>
              </w:rPr>
              <w:t>Chronology</w:t>
            </w:r>
          </w:p>
        </w:tc>
        <w:tc>
          <w:tcPr>
            <w:tcW w:w="3300" w:type="dxa"/>
            <w:tcBorders>
              <w:left w:val="single" w:sz="6" w:space="0" w:color="auto"/>
            </w:tcBorders>
          </w:tcPr>
          <w:p w14:paraId="0CC9A117" w14:textId="77777777" w:rsidR="002B6176" w:rsidRPr="00100B16" w:rsidRDefault="002B6176" w:rsidP="0061084D">
            <w:pPr>
              <w:spacing w:before="240"/>
              <w:rPr>
                <w:sz w:val="20"/>
              </w:rPr>
            </w:pPr>
            <w:r w:rsidRPr="00100B16">
              <w:rPr>
                <w:sz w:val="20"/>
              </w:rPr>
              <w:t xml:space="preserve">971-586 </w:t>
            </w:r>
            <w:r w:rsidRPr="00100B16">
              <w:rPr>
                <w:sz w:val="16"/>
              </w:rPr>
              <w:t>BC</w:t>
            </w:r>
          </w:p>
        </w:tc>
        <w:tc>
          <w:tcPr>
            <w:tcW w:w="4100" w:type="dxa"/>
          </w:tcPr>
          <w:p w14:paraId="2E35B20B" w14:textId="77777777" w:rsidR="002B6176" w:rsidRPr="00100B16" w:rsidRDefault="002B6176" w:rsidP="0061084D">
            <w:pPr>
              <w:spacing w:before="240"/>
              <w:rPr>
                <w:sz w:val="20"/>
              </w:rPr>
            </w:pPr>
            <w:r w:rsidRPr="00100B16">
              <w:rPr>
                <w:sz w:val="20"/>
              </w:rPr>
              <w:t xml:space="preserve">1011-538 </w:t>
            </w:r>
            <w:r w:rsidRPr="00100B16">
              <w:rPr>
                <w:sz w:val="16"/>
              </w:rPr>
              <w:t>BC</w:t>
            </w:r>
          </w:p>
        </w:tc>
      </w:tr>
      <w:tr w:rsidR="002B6176" w:rsidRPr="00100B16" w14:paraId="33752E5B" w14:textId="77777777" w:rsidTr="0061084D">
        <w:tc>
          <w:tcPr>
            <w:tcW w:w="1480" w:type="dxa"/>
            <w:tcBorders>
              <w:right w:val="single" w:sz="6" w:space="0" w:color="auto"/>
            </w:tcBorders>
          </w:tcPr>
          <w:p w14:paraId="4EE99EEB" w14:textId="77777777" w:rsidR="002B6176" w:rsidRPr="00100B16" w:rsidRDefault="002B6176" w:rsidP="0061084D">
            <w:pPr>
              <w:spacing w:before="240"/>
              <w:rPr>
                <w:b/>
                <w:sz w:val="20"/>
              </w:rPr>
            </w:pPr>
            <w:r w:rsidRPr="00100B16">
              <w:rPr>
                <w:b/>
                <w:sz w:val="20"/>
              </w:rPr>
              <w:t>Emphasis</w:t>
            </w:r>
          </w:p>
        </w:tc>
        <w:tc>
          <w:tcPr>
            <w:tcW w:w="3300" w:type="dxa"/>
            <w:tcBorders>
              <w:left w:val="single" w:sz="6" w:space="0" w:color="auto"/>
            </w:tcBorders>
          </w:tcPr>
          <w:p w14:paraId="73826AEB" w14:textId="77777777" w:rsidR="002B6176" w:rsidRPr="00100B16" w:rsidRDefault="002B6176" w:rsidP="0061084D">
            <w:pPr>
              <w:spacing w:before="240"/>
              <w:rPr>
                <w:sz w:val="20"/>
              </w:rPr>
            </w:pPr>
            <w:r w:rsidRPr="00100B16">
              <w:rPr>
                <w:sz w:val="20"/>
              </w:rPr>
              <w:t>Political: emphasizes the throne</w:t>
            </w:r>
          </w:p>
        </w:tc>
        <w:tc>
          <w:tcPr>
            <w:tcW w:w="4100" w:type="dxa"/>
          </w:tcPr>
          <w:p w14:paraId="6D4CB97F" w14:textId="77777777" w:rsidR="002B6176" w:rsidRPr="00100B16" w:rsidRDefault="002B6176" w:rsidP="0061084D">
            <w:pPr>
              <w:spacing w:before="240"/>
              <w:rPr>
                <w:sz w:val="20"/>
              </w:rPr>
            </w:pPr>
            <w:r w:rsidRPr="00100B16">
              <w:rPr>
                <w:sz w:val="20"/>
              </w:rPr>
              <w:t>Spiritual: emphasizes the temple</w:t>
            </w:r>
          </w:p>
        </w:tc>
      </w:tr>
      <w:tr w:rsidR="002B6176" w:rsidRPr="00100B16" w14:paraId="22BD7222" w14:textId="77777777" w:rsidTr="0061084D">
        <w:tc>
          <w:tcPr>
            <w:tcW w:w="1480" w:type="dxa"/>
            <w:tcBorders>
              <w:right w:val="single" w:sz="6" w:space="0" w:color="auto"/>
            </w:tcBorders>
          </w:tcPr>
          <w:p w14:paraId="31801E38" w14:textId="77777777" w:rsidR="002B6176" w:rsidRPr="00100B16" w:rsidRDefault="002B6176" w:rsidP="0061084D">
            <w:pPr>
              <w:spacing w:before="240"/>
              <w:rPr>
                <w:b/>
                <w:sz w:val="20"/>
              </w:rPr>
            </w:pPr>
            <w:r w:rsidRPr="00100B16">
              <w:rPr>
                <w:b/>
                <w:sz w:val="20"/>
              </w:rPr>
              <w:t>Content</w:t>
            </w:r>
          </w:p>
        </w:tc>
        <w:tc>
          <w:tcPr>
            <w:tcW w:w="3300" w:type="dxa"/>
            <w:tcBorders>
              <w:left w:val="single" w:sz="6" w:space="0" w:color="auto"/>
            </w:tcBorders>
          </w:tcPr>
          <w:p w14:paraId="1B1416EC" w14:textId="77777777" w:rsidR="002B6176" w:rsidRPr="00100B16" w:rsidRDefault="002B6176" w:rsidP="0061084D">
            <w:pPr>
              <w:spacing w:before="240"/>
              <w:rPr>
                <w:sz w:val="20"/>
              </w:rPr>
            </w:pPr>
            <w:r w:rsidRPr="00100B16">
              <w:rPr>
                <w:sz w:val="20"/>
              </w:rPr>
              <w:t>Historical</w:t>
            </w:r>
          </w:p>
        </w:tc>
        <w:tc>
          <w:tcPr>
            <w:tcW w:w="4100" w:type="dxa"/>
          </w:tcPr>
          <w:p w14:paraId="6CC027A2" w14:textId="77777777" w:rsidR="002B6176" w:rsidRPr="00100B16" w:rsidRDefault="002B6176" w:rsidP="0061084D">
            <w:pPr>
              <w:spacing w:before="240"/>
              <w:rPr>
                <w:sz w:val="20"/>
              </w:rPr>
            </w:pPr>
            <w:r w:rsidRPr="00100B16">
              <w:rPr>
                <w:sz w:val="20"/>
              </w:rPr>
              <w:t>Theological</w:t>
            </w:r>
          </w:p>
        </w:tc>
      </w:tr>
      <w:tr w:rsidR="002B6176" w:rsidRPr="00100B16" w14:paraId="5542E57F" w14:textId="77777777" w:rsidTr="0061084D">
        <w:tc>
          <w:tcPr>
            <w:tcW w:w="1480" w:type="dxa"/>
            <w:tcBorders>
              <w:right w:val="single" w:sz="6" w:space="0" w:color="auto"/>
            </w:tcBorders>
          </w:tcPr>
          <w:p w14:paraId="58D034A1" w14:textId="77777777" w:rsidR="002B6176" w:rsidRPr="00100B16" w:rsidRDefault="002B6176" w:rsidP="0061084D">
            <w:pPr>
              <w:spacing w:before="240"/>
              <w:rPr>
                <w:b/>
                <w:sz w:val="20"/>
              </w:rPr>
            </w:pPr>
            <w:r w:rsidRPr="00100B16">
              <w:rPr>
                <w:b/>
                <w:sz w:val="20"/>
              </w:rPr>
              <w:t>Attributes</w:t>
            </w:r>
          </w:p>
        </w:tc>
        <w:tc>
          <w:tcPr>
            <w:tcW w:w="3300" w:type="dxa"/>
            <w:tcBorders>
              <w:left w:val="single" w:sz="6" w:space="0" w:color="auto"/>
            </w:tcBorders>
          </w:tcPr>
          <w:p w14:paraId="467FD9C2" w14:textId="77777777" w:rsidR="002B6176" w:rsidRPr="00100B16" w:rsidRDefault="002B6176" w:rsidP="0061084D">
            <w:pPr>
              <w:spacing w:before="240"/>
              <w:rPr>
                <w:sz w:val="20"/>
              </w:rPr>
            </w:pPr>
            <w:r w:rsidRPr="00100B16">
              <w:rPr>
                <w:sz w:val="20"/>
              </w:rPr>
              <w:t>God's justice</w:t>
            </w:r>
          </w:p>
        </w:tc>
        <w:tc>
          <w:tcPr>
            <w:tcW w:w="4100" w:type="dxa"/>
          </w:tcPr>
          <w:p w14:paraId="31D1B614" w14:textId="77777777" w:rsidR="002B6176" w:rsidRPr="00100B16" w:rsidRDefault="002B6176" w:rsidP="0061084D">
            <w:pPr>
              <w:spacing w:before="240"/>
              <w:rPr>
                <w:sz w:val="20"/>
              </w:rPr>
            </w:pPr>
            <w:r w:rsidRPr="00100B16">
              <w:rPr>
                <w:sz w:val="20"/>
              </w:rPr>
              <w:t>God's grace</w:t>
            </w:r>
          </w:p>
        </w:tc>
      </w:tr>
      <w:tr w:rsidR="002B6176" w:rsidRPr="00100B16" w14:paraId="10A64C08" w14:textId="77777777" w:rsidTr="0061084D">
        <w:tc>
          <w:tcPr>
            <w:tcW w:w="1480" w:type="dxa"/>
            <w:tcBorders>
              <w:bottom w:val="single" w:sz="12" w:space="0" w:color="000000"/>
              <w:right w:val="single" w:sz="6" w:space="0" w:color="auto"/>
            </w:tcBorders>
          </w:tcPr>
          <w:p w14:paraId="026B16E0" w14:textId="77777777" w:rsidR="002B6176" w:rsidRPr="00100B16" w:rsidRDefault="002B6176" w:rsidP="0061084D">
            <w:pPr>
              <w:spacing w:before="240"/>
              <w:rPr>
                <w:b/>
                <w:sz w:val="20"/>
              </w:rPr>
            </w:pPr>
            <w:r w:rsidRPr="00100B16">
              <w:rPr>
                <w:b/>
                <w:sz w:val="20"/>
              </w:rPr>
              <w:t>Protagonist</w:t>
            </w:r>
          </w:p>
        </w:tc>
        <w:tc>
          <w:tcPr>
            <w:tcW w:w="3300" w:type="dxa"/>
            <w:tcBorders>
              <w:left w:val="single" w:sz="6" w:space="0" w:color="auto"/>
            </w:tcBorders>
          </w:tcPr>
          <w:p w14:paraId="61594BC4" w14:textId="77777777" w:rsidR="002B6176" w:rsidRPr="00100B16" w:rsidRDefault="002B6176" w:rsidP="0061084D">
            <w:pPr>
              <w:spacing w:before="240"/>
              <w:rPr>
                <w:sz w:val="20"/>
              </w:rPr>
            </w:pPr>
            <w:r w:rsidRPr="00100B16">
              <w:rPr>
                <w:sz w:val="20"/>
              </w:rPr>
              <w:t>Human responsibility</w:t>
            </w:r>
          </w:p>
        </w:tc>
        <w:tc>
          <w:tcPr>
            <w:tcW w:w="4100" w:type="dxa"/>
          </w:tcPr>
          <w:p w14:paraId="39BC877B" w14:textId="77777777" w:rsidR="002B6176" w:rsidRPr="00100B16" w:rsidRDefault="002B6176" w:rsidP="0061084D">
            <w:pPr>
              <w:spacing w:before="240"/>
              <w:rPr>
                <w:sz w:val="20"/>
              </w:rPr>
            </w:pPr>
            <w:r w:rsidRPr="00100B16">
              <w:rPr>
                <w:sz w:val="20"/>
              </w:rPr>
              <w:t>Divine sovereignty</w:t>
            </w:r>
          </w:p>
        </w:tc>
      </w:tr>
    </w:tbl>
    <w:p w14:paraId="56BF9A48" w14:textId="77777777" w:rsidR="002B6176" w:rsidRPr="00100B16" w:rsidRDefault="002B6176" w:rsidP="002B6176">
      <w:pPr>
        <w:tabs>
          <w:tab w:val="left" w:pos="1350"/>
          <w:tab w:val="left" w:pos="4680"/>
        </w:tabs>
        <w:ind w:left="1350" w:right="-385" w:hanging="770"/>
        <w:rPr>
          <w:sz w:val="10"/>
        </w:rPr>
      </w:pPr>
    </w:p>
    <w:p w14:paraId="0F8EB206" w14:textId="77777777" w:rsidR="002B6176" w:rsidRPr="00100B16" w:rsidRDefault="002B6176" w:rsidP="002B6176">
      <w:pPr>
        <w:tabs>
          <w:tab w:val="left" w:pos="1350"/>
          <w:tab w:val="left" w:pos="4680"/>
        </w:tabs>
        <w:ind w:left="1350" w:right="-385" w:hanging="630"/>
        <w:outlineLvl w:val="0"/>
        <w:rPr>
          <w:sz w:val="20"/>
        </w:rPr>
      </w:pPr>
      <w:r w:rsidRPr="00100B16">
        <w:rPr>
          <w:sz w:val="20"/>
        </w:rPr>
        <w:t>Memory Acronym: KEEP A FORCE CAP (using the first letters of each category above)</w:t>
      </w:r>
    </w:p>
    <w:p w14:paraId="705038F0" w14:textId="77777777" w:rsidR="002B6176" w:rsidRPr="00100B16" w:rsidRDefault="002B6176" w:rsidP="002B6176">
      <w:pPr>
        <w:tabs>
          <w:tab w:val="left" w:pos="720"/>
        </w:tabs>
        <w:ind w:left="720" w:right="-385" w:hanging="360"/>
        <w:rPr>
          <w:sz w:val="12"/>
        </w:rPr>
      </w:pPr>
    </w:p>
    <w:p w14:paraId="50A54832" w14:textId="77777777" w:rsidR="002B6176" w:rsidRPr="00100B16" w:rsidRDefault="002B6176" w:rsidP="002B6176">
      <w:pPr>
        <w:tabs>
          <w:tab w:val="left" w:pos="720"/>
        </w:tabs>
        <w:ind w:left="720" w:right="-385" w:hanging="360"/>
        <w:rPr>
          <w:sz w:val="20"/>
        </w:rPr>
      </w:pPr>
      <w:r w:rsidRPr="00100B16">
        <w:rPr>
          <w:sz w:val="20"/>
        </w:rPr>
        <w:t>D.</w:t>
      </w:r>
      <w:r w:rsidRPr="00100B16">
        <w:rPr>
          <w:sz w:val="20"/>
        </w:rPr>
        <w:tab/>
        <w:t xml:space="preserve">If one includes the genealogical section (1 Chron. 1–9; beginning 4143 </w:t>
      </w:r>
      <w:r w:rsidRPr="00100B16">
        <w:rPr>
          <w:sz w:val="16"/>
        </w:rPr>
        <w:t>BC</w:t>
      </w:r>
      <w:r w:rsidRPr="00100B16">
        <w:rPr>
          <w:sz w:val="20"/>
        </w:rPr>
        <w:t xml:space="preserve">, see p. 84) with the narrative (1 Chron. 10–2 Chron. 36; concluding 538 </w:t>
      </w:r>
      <w:r w:rsidRPr="00100B16">
        <w:rPr>
          <w:sz w:val="16"/>
        </w:rPr>
        <w:t>BC</w:t>
      </w:r>
      <w:r w:rsidRPr="00100B16">
        <w:rPr>
          <w:sz w:val="20"/>
        </w:rPr>
        <w:t>) the original single book of Chronicles covers more time than any book of Scripture (3606 years!).</w:t>
      </w:r>
    </w:p>
    <w:p w14:paraId="6FCF8D7D" w14:textId="77777777" w:rsidR="002B6176" w:rsidRPr="00100B16" w:rsidRDefault="002B6176" w:rsidP="002B6176">
      <w:pPr>
        <w:tabs>
          <w:tab w:val="left" w:pos="720"/>
        </w:tabs>
        <w:ind w:left="720" w:right="-385" w:hanging="360"/>
        <w:rPr>
          <w:sz w:val="12"/>
        </w:rPr>
      </w:pPr>
    </w:p>
    <w:p w14:paraId="0873E0C3" w14:textId="77777777" w:rsidR="002B6176" w:rsidRPr="00100B16" w:rsidRDefault="002B6176" w:rsidP="002B6176">
      <w:pPr>
        <w:tabs>
          <w:tab w:val="left" w:pos="720"/>
        </w:tabs>
        <w:ind w:left="720" w:right="-385" w:hanging="360"/>
        <w:rPr>
          <w:sz w:val="20"/>
        </w:rPr>
      </w:pPr>
      <w:r w:rsidRPr="00100B16">
        <w:rPr>
          <w:sz w:val="20"/>
        </w:rPr>
        <w:t>E.</w:t>
      </w:r>
      <w:r w:rsidRPr="00100B16">
        <w:rPr>
          <w:sz w:val="20"/>
        </w:rPr>
        <w:tab/>
        <w:t>Chronicles is unique in that it contains the largest genealogy in the Bible (1 Chron. 1–9).</w:t>
      </w:r>
    </w:p>
    <w:p w14:paraId="60823F20" w14:textId="77777777" w:rsidR="002B6176" w:rsidRPr="00100B16" w:rsidRDefault="002B6176" w:rsidP="002B6176">
      <w:pPr>
        <w:tabs>
          <w:tab w:val="left" w:pos="720"/>
        </w:tabs>
        <w:ind w:left="720" w:right="-385" w:hanging="360"/>
        <w:rPr>
          <w:sz w:val="12"/>
        </w:rPr>
      </w:pPr>
    </w:p>
    <w:p w14:paraId="7FBCA7DB" w14:textId="77777777" w:rsidR="002B6176" w:rsidRPr="00100B16" w:rsidRDefault="002B6176" w:rsidP="002B6176">
      <w:pPr>
        <w:tabs>
          <w:tab w:val="left" w:pos="720"/>
        </w:tabs>
        <w:ind w:left="720" w:right="-385" w:hanging="360"/>
        <w:rPr>
          <w:sz w:val="20"/>
        </w:rPr>
      </w:pPr>
      <w:r w:rsidRPr="00100B16">
        <w:rPr>
          <w:sz w:val="20"/>
        </w:rPr>
        <w:t>F.</w:t>
      </w:r>
      <w:r w:rsidRPr="00100B16">
        <w:rPr>
          <w:sz w:val="20"/>
        </w:rPr>
        <w:tab/>
        <w:t>The Book of Chronicles appears last in the Hebrew Bible (see p. 51).</w:t>
      </w:r>
    </w:p>
    <w:p w14:paraId="038078B8" w14:textId="77777777" w:rsidR="002B6176" w:rsidRPr="00100B16" w:rsidRDefault="002B6176" w:rsidP="002B6176">
      <w:pPr>
        <w:tabs>
          <w:tab w:val="left" w:pos="720"/>
        </w:tabs>
        <w:ind w:left="720" w:right="-385" w:hanging="720"/>
        <w:jc w:val="center"/>
        <w:outlineLvl w:val="0"/>
        <w:rPr>
          <w:b/>
          <w:sz w:val="28"/>
        </w:rPr>
      </w:pPr>
      <w:r w:rsidRPr="00100B16">
        <w:rPr>
          <w:b/>
          <w:sz w:val="28"/>
        </w:rPr>
        <w:br w:type="page"/>
      </w:r>
      <w:r w:rsidRPr="00100B16">
        <w:rPr>
          <w:b/>
          <w:sz w:val="28"/>
        </w:rPr>
        <w:lastRenderedPageBreak/>
        <w:t>Argument</w:t>
      </w:r>
    </w:p>
    <w:p w14:paraId="72A3DD91" w14:textId="77777777" w:rsidR="002B6176" w:rsidRPr="00100B16" w:rsidRDefault="002B6176" w:rsidP="002B6176">
      <w:pPr>
        <w:ind w:right="-385" w:firstLine="360"/>
        <w:rPr>
          <w:sz w:val="20"/>
        </w:rPr>
      </w:pPr>
    </w:p>
    <w:p w14:paraId="137802C2" w14:textId="77777777" w:rsidR="002B6176" w:rsidRDefault="002B6176" w:rsidP="002B6176">
      <w:pPr>
        <w:ind w:right="-385"/>
        <w:rPr>
          <w:sz w:val="20"/>
        </w:rPr>
      </w:pPr>
      <w:r w:rsidRPr="00100B16">
        <w:rPr>
          <w:sz w:val="20"/>
        </w:rPr>
        <w:t xml:space="preserve">The central idea in Chronicles that unifies the entire account is the temple.  The author emphasizes the temple to encourage the returned remnant with the spiritual/divine view that while the Davidic </w:t>
      </w:r>
      <w:r w:rsidRPr="00100B16">
        <w:rPr>
          <w:i/>
          <w:sz w:val="20"/>
        </w:rPr>
        <w:t>throne</w:t>
      </w:r>
      <w:r w:rsidRPr="00100B16">
        <w:rPr>
          <w:sz w:val="20"/>
        </w:rPr>
        <w:t xml:space="preserve"> is not among them, the Davidic </w:t>
      </w:r>
      <w:r w:rsidRPr="00100B16">
        <w:rPr>
          <w:i/>
          <w:sz w:val="20"/>
        </w:rPr>
        <w:t>line</w:t>
      </w:r>
      <w:r w:rsidRPr="00100B16">
        <w:rPr>
          <w:sz w:val="20"/>
        </w:rPr>
        <w:t xml:space="preserve"> and </w:t>
      </w:r>
      <w:r w:rsidRPr="00100B16">
        <w:rPr>
          <w:i/>
          <w:sz w:val="20"/>
        </w:rPr>
        <w:t>God Himself</w:t>
      </w:r>
      <w:r w:rsidRPr="00100B16">
        <w:rPr>
          <w:sz w:val="20"/>
        </w:rPr>
        <w:t xml:space="preserve"> is (1 Chron. 1–9); consequently, the people should learn from the judgment of their ancestors' idolatry and worship him correctly with the temple as the center of the nation's worship.  The chief matter in David's reign is his abundant preparations for building the temple (1 Chron. 10–29), the major part of the account of Solomon's reign is the construction and dedication of the temple (2 Chron. 1–9), and the remainder of the book includes only the kings of Judah as the northern kingdom is not related to the temple and the Davidic line (2 Chron. 10–36).  Thus the emphasis on temple worship in Jerusalem alone is given to re-establish proper worship after many years of idolatry at various worship places.</w:t>
      </w:r>
    </w:p>
    <w:p w14:paraId="7E0E8259" w14:textId="77777777" w:rsidR="002B6176" w:rsidRPr="00100B16" w:rsidRDefault="002B6176" w:rsidP="002B6176">
      <w:pPr>
        <w:ind w:right="-385"/>
        <w:rPr>
          <w:sz w:val="20"/>
        </w:rPr>
      </w:pPr>
    </w:p>
    <w:p w14:paraId="0DAB812D" w14:textId="77777777" w:rsidR="002B6176" w:rsidRPr="00100B16" w:rsidRDefault="002B6176" w:rsidP="002B6176">
      <w:pPr>
        <w:ind w:right="-385" w:firstLine="360"/>
        <w:rPr>
          <w:sz w:val="10"/>
        </w:rPr>
      </w:pPr>
    </w:p>
    <w:p w14:paraId="0787641B" w14:textId="77777777" w:rsidR="002B6176" w:rsidRPr="00100B16" w:rsidRDefault="002B6176" w:rsidP="002B6176">
      <w:pPr>
        <w:ind w:right="-385"/>
        <w:jc w:val="center"/>
        <w:outlineLvl w:val="0"/>
        <w:rPr>
          <w:b/>
          <w:sz w:val="20"/>
        </w:rPr>
      </w:pPr>
      <w:r w:rsidRPr="00100B16">
        <w:rPr>
          <w:b/>
          <w:sz w:val="28"/>
        </w:rPr>
        <w:t>Synthesis</w:t>
      </w:r>
    </w:p>
    <w:p w14:paraId="70182198" w14:textId="77777777" w:rsidR="002B6176" w:rsidRPr="00100B16" w:rsidRDefault="002B6176" w:rsidP="002B6176">
      <w:pPr>
        <w:tabs>
          <w:tab w:val="left" w:pos="360"/>
        </w:tabs>
        <w:ind w:left="360" w:right="-385" w:hanging="360"/>
        <w:rPr>
          <w:b/>
          <w:sz w:val="20"/>
        </w:rPr>
      </w:pPr>
    </w:p>
    <w:p w14:paraId="68CDB07D" w14:textId="77777777" w:rsidR="002B6176" w:rsidRPr="00100B16" w:rsidRDefault="002B6176" w:rsidP="002B6176">
      <w:pPr>
        <w:tabs>
          <w:tab w:val="left" w:pos="360"/>
        </w:tabs>
        <w:ind w:left="360" w:right="-385" w:hanging="360"/>
        <w:outlineLvl w:val="0"/>
        <w:rPr>
          <w:b/>
          <w:sz w:val="20"/>
        </w:rPr>
      </w:pPr>
      <w:r w:rsidRPr="00100B16">
        <w:rPr>
          <w:b/>
          <w:sz w:val="20"/>
        </w:rPr>
        <w:t>David’s line established</w:t>
      </w:r>
    </w:p>
    <w:p w14:paraId="35F89762" w14:textId="77777777" w:rsidR="002B6176" w:rsidRPr="00100B16" w:rsidRDefault="002B6176" w:rsidP="002B6176">
      <w:pPr>
        <w:tabs>
          <w:tab w:val="left" w:pos="2160"/>
        </w:tabs>
        <w:ind w:right="-385"/>
        <w:rPr>
          <w:b/>
          <w:sz w:val="20"/>
        </w:rPr>
      </w:pPr>
    </w:p>
    <w:p w14:paraId="1CD45AA1" w14:textId="77777777" w:rsidR="002B6176" w:rsidRPr="00100B16" w:rsidRDefault="002B6176" w:rsidP="002B6176">
      <w:pPr>
        <w:tabs>
          <w:tab w:val="left" w:pos="2160"/>
        </w:tabs>
        <w:ind w:right="-385"/>
        <w:rPr>
          <w:b/>
          <w:sz w:val="20"/>
        </w:rPr>
      </w:pPr>
      <w:r w:rsidRPr="00100B16">
        <w:rPr>
          <w:b/>
          <w:sz w:val="20"/>
        </w:rPr>
        <w:t>1–9</w:t>
      </w:r>
      <w:r w:rsidRPr="00100B16">
        <w:rPr>
          <w:b/>
          <w:sz w:val="20"/>
        </w:rPr>
        <w:tab/>
        <w:t>Genealogy of Davidic line</w:t>
      </w:r>
    </w:p>
    <w:p w14:paraId="19A585AB" w14:textId="77777777" w:rsidR="002B6176" w:rsidRPr="00100B16" w:rsidRDefault="002B6176" w:rsidP="002B6176">
      <w:pPr>
        <w:tabs>
          <w:tab w:val="left" w:pos="2520"/>
        </w:tabs>
        <w:ind w:left="360" w:right="-385"/>
        <w:rPr>
          <w:sz w:val="20"/>
        </w:rPr>
      </w:pPr>
      <w:r w:rsidRPr="00100B16">
        <w:rPr>
          <w:sz w:val="20"/>
        </w:rPr>
        <w:t>1–3</w:t>
      </w:r>
      <w:r w:rsidRPr="00100B16">
        <w:rPr>
          <w:sz w:val="20"/>
        </w:rPr>
        <w:tab/>
        <w:t>Davidic line back to Adam</w:t>
      </w:r>
    </w:p>
    <w:p w14:paraId="7E05A6EB" w14:textId="77777777" w:rsidR="002B6176" w:rsidRPr="00100B16" w:rsidRDefault="002B6176" w:rsidP="002B6176">
      <w:pPr>
        <w:tabs>
          <w:tab w:val="left" w:pos="2520"/>
        </w:tabs>
        <w:ind w:left="360" w:right="-385"/>
        <w:rPr>
          <w:sz w:val="20"/>
        </w:rPr>
      </w:pPr>
      <w:r w:rsidRPr="00100B16">
        <w:rPr>
          <w:sz w:val="20"/>
        </w:rPr>
        <w:t>4–8</w:t>
      </w:r>
      <w:r w:rsidRPr="00100B16">
        <w:rPr>
          <w:sz w:val="20"/>
        </w:rPr>
        <w:tab/>
        <w:t>Tribes (esp. Judah, Benjamin, Levi)</w:t>
      </w:r>
    </w:p>
    <w:p w14:paraId="39E16F3F" w14:textId="77777777" w:rsidR="002B6176" w:rsidRPr="00100B16" w:rsidRDefault="002B6176" w:rsidP="002B6176">
      <w:pPr>
        <w:tabs>
          <w:tab w:val="left" w:pos="2520"/>
        </w:tabs>
        <w:ind w:left="360" w:right="-385"/>
        <w:rPr>
          <w:sz w:val="20"/>
        </w:rPr>
      </w:pPr>
      <w:r w:rsidRPr="00100B16">
        <w:rPr>
          <w:sz w:val="20"/>
        </w:rPr>
        <w:t>9:1-34</w:t>
      </w:r>
      <w:r w:rsidRPr="00100B16">
        <w:rPr>
          <w:sz w:val="20"/>
        </w:rPr>
        <w:tab/>
        <w:t>Remnant priests/Levites</w:t>
      </w:r>
    </w:p>
    <w:p w14:paraId="187590B1" w14:textId="77777777" w:rsidR="002B6176" w:rsidRPr="00100B16" w:rsidRDefault="002B6176" w:rsidP="002B6176">
      <w:pPr>
        <w:tabs>
          <w:tab w:val="left" w:pos="2520"/>
        </w:tabs>
        <w:ind w:left="360" w:right="-385"/>
        <w:rPr>
          <w:sz w:val="20"/>
        </w:rPr>
      </w:pPr>
      <w:r w:rsidRPr="00100B16">
        <w:rPr>
          <w:sz w:val="20"/>
        </w:rPr>
        <w:t>9:35-44</w:t>
      </w:r>
      <w:r w:rsidRPr="00100B16">
        <w:rPr>
          <w:sz w:val="20"/>
        </w:rPr>
        <w:tab/>
        <w:t>Saul</w:t>
      </w:r>
    </w:p>
    <w:p w14:paraId="713C90BE" w14:textId="77777777" w:rsidR="002B6176" w:rsidRPr="00100B16" w:rsidRDefault="002B6176" w:rsidP="002B6176">
      <w:pPr>
        <w:tabs>
          <w:tab w:val="left" w:pos="2160"/>
        </w:tabs>
        <w:ind w:right="-385"/>
        <w:rPr>
          <w:b/>
          <w:sz w:val="20"/>
        </w:rPr>
      </w:pPr>
    </w:p>
    <w:p w14:paraId="3B89BCF0" w14:textId="77777777" w:rsidR="002B6176" w:rsidRPr="00100B16" w:rsidRDefault="002B6176" w:rsidP="002B6176">
      <w:pPr>
        <w:tabs>
          <w:tab w:val="left" w:pos="2160"/>
        </w:tabs>
        <w:ind w:right="-385"/>
        <w:rPr>
          <w:b/>
          <w:sz w:val="20"/>
        </w:rPr>
      </w:pPr>
      <w:r w:rsidRPr="00100B16">
        <w:rPr>
          <w:b/>
          <w:sz w:val="20"/>
        </w:rPr>
        <w:t>10–29</w:t>
      </w:r>
      <w:r w:rsidRPr="00100B16">
        <w:rPr>
          <w:b/>
          <w:sz w:val="20"/>
        </w:rPr>
        <w:tab/>
        <w:t>David's concern for the ark/temple</w:t>
      </w:r>
    </w:p>
    <w:p w14:paraId="2E221D07" w14:textId="77777777" w:rsidR="002B6176" w:rsidRPr="00100B16" w:rsidRDefault="002B6176" w:rsidP="002B6176">
      <w:pPr>
        <w:tabs>
          <w:tab w:val="left" w:pos="2520"/>
        </w:tabs>
        <w:ind w:left="360" w:right="-385"/>
        <w:rPr>
          <w:sz w:val="20"/>
        </w:rPr>
      </w:pPr>
      <w:r w:rsidRPr="00100B16">
        <w:rPr>
          <w:sz w:val="20"/>
        </w:rPr>
        <w:t>10–12</w:t>
      </w:r>
      <w:r w:rsidRPr="00100B16">
        <w:rPr>
          <w:sz w:val="20"/>
        </w:rPr>
        <w:tab/>
        <w:t>Accession</w:t>
      </w:r>
    </w:p>
    <w:p w14:paraId="6DC06736" w14:textId="77777777" w:rsidR="002B6176" w:rsidRPr="00100B16" w:rsidRDefault="002B6176" w:rsidP="002B6176">
      <w:pPr>
        <w:tabs>
          <w:tab w:val="left" w:pos="2880"/>
        </w:tabs>
        <w:ind w:left="720" w:right="-385"/>
        <w:rPr>
          <w:sz w:val="20"/>
        </w:rPr>
      </w:pPr>
      <w:r w:rsidRPr="00100B16">
        <w:rPr>
          <w:sz w:val="20"/>
        </w:rPr>
        <w:t>10</w:t>
      </w:r>
      <w:r w:rsidRPr="00100B16">
        <w:rPr>
          <w:sz w:val="20"/>
        </w:rPr>
        <w:tab/>
        <w:t>Saul's death</w:t>
      </w:r>
    </w:p>
    <w:p w14:paraId="09448260" w14:textId="77777777" w:rsidR="002B6176" w:rsidRPr="00100B16" w:rsidRDefault="002B6176" w:rsidP="002B6176">
      <w:pPr>
        <w:tabs>
          <w:tab w:val="left" w:pos="2880"/>
        </w:tabs>
        <w:ind w:left="720" w:right="-385"/>
        <w:rPr>
          <w:sz w:val="20"/>
        </w:rPr>
      </w:pPr>
      <w:r w:rsidRPr="00100B16">
        <w:rPr>
          <w:sz w:val="20"/>
        </w:rPr>
        <w:t>11–12</w:t>
      </w:r>
      <w:r w:rsidRPr="00100B16">
        <w:rPr>
          <w:sz w:val="20"/>
        </w:rPr>
        <w:tab/>
        <w:t>David's heroes</w:t>
      </w:r>
    </w:p>
    <w:p w14:paraId="244A44D0" w14:textId="77777777" w:rsidR="002B6176" w:rsidRPr="00100B16" w:rsidRDefault="002B6176" w:rsidP="002B6176">
      <w:pPr>
        <w:tabs>
          <w:tab w:val="left" w:pos="2520"/>
        </w:tabs>
        <w:ind w:left="360" w:right="-385"/>
        <w:rPr>
          <w:sz w:val="20"/>
        </w:rPr>
      </w:pPr>
      <w:r w:rsidRPr="00100B16">
        <w:rPr>
          <w:sz w:val="20"/>
        </w:rPr>
        <w:t>13–17</w:t>
      </w:r>
      <w:r w:rsidRPr="00100B16">
        <w:rPr>
          <w:sz w:val="20"/>
        </w:rPr>
        <w:tab/>
        <w:t>Respect for ark</w:t>
      </w:r>
    </w:p>
    <w:p w14:paraId="503EB248" w14:textId="77777777" w:rsidR="002B6176" w:rsidRPr="00100B16" w:rsidRDefault="002B6176" w:rsidP="002B6176">
      <w:pPr>
        <w:tabs>
          <w:tab w:val="left" w:pos="2880"/>
        </w:tabs>
        <w:ind w:left="720" w:right="-385"/>
        <w:rPr>
          <w:sz w:val="20"/>
        </w:rPr>
      </w:pPr>
      <w:r w:rsidRPr="00100B16">
        <w:rPr>
          <w:sz w:val="20"/>
        </w:rPr>
        <w:t>13</w:t>
      </w:r>
      <w:r w:rsidRPr="00100B16">
        <w:rPr>
          <w:sz w:val="20"/>
        </w:rPr>
        <w:tab/>
        <w:t>Incorrect transport</w:t>
      </w:r>
    </w:p>
    <w:p w14:paraId="104A6261" w14:textId="77777777" w:rsidR="002B6176" w:rsidRPr="00100B16" w:rsidRDefault="002B6176" w:rsidP="002B6176">
      <w:pPr>
        <w:tabs>
          <w:tab w:val="left" w:pos="2880"/>
        </w:tabs>
        <w:ind w:left="720" w:right="-385"/>
        <w:rPr>
          <w:sz w:val="20"/>
        </w:rPr>
      </w:pPr>
      <w:r w:rsidRPr="00100B16">
        <w:rPr>
          <w:sz w:val="20"/>
        </w:rPr>
        <w:t>14</w:t>
      </w:r>
      <w:r w:rsidRPr="00100B16">
        <w:rPr>
          <w:sz w:val="20"/>
        </w:rPr>
        <w:tab/>
        <w:t>Prosperity</w:t>
      </w:r>
    </w:p>
    <w:p w14:paraId="10ACDE23" w14:textId="77777777" w:rsidR="002B6176" w:rsidRPr="00100B16" w:rsidRDefault="002B6176" w:rsidP="002B6176">
      <w:pPr>
        <w:tabs>
          <w:tab w:val="left" w:pos="2880"/>
        </w:tabs>
        <w:ind w:left="720" w:right="-385"/>
        <w:rPr>
          <w:sz w:val="20"/>
        </w:rPr>
      </w:pPr>
      <w:r w:rsidRPr="00100B16">
        <w:rPr>
          <w:sz w:val="20"/>
        </w:rPr>
        <w:t>15–16</w:t>
      </w:r>
      <w:r w:rsidRPr="00100B16">
        <w:rPr>
          <w:sz w:val="20"/>
        </w:rPr>
        <w:tab/>
        <w:t>Correct transport</w:t>
      </w:r>
    </w:p>
    <w:p w14:paraId="52D28F59" w14:textId="77777777" w:rsidR="002B6176" w:rsidRPr="00100B16" w:rsidRDefault="002B6176" w:rsidP="002B6176">
      <w:pPr>
        <w:tabs>
          <w:tab w:val="left" w:pos="2880"/>
        </w:tabs>
        <w:ind w:left="720" w:right="-385"/>
        <w:rPr>
          <w:sz w:val="20"/>
        </w:rPr>
      </w:pPr>
      <w:r w:rsidRPr="00100B16">
        <w:rPr>
          <w:sz w:val="20"/>
        </w:rPr>
        <w:t>17</w:t>
      </w:r>
      <w:r w:rsidRPr="00100B16">
        <w:rPr>
          <w:sz w:val="20"/>
        </w:rPr>
        <w:tab/>
        <w:t xml:space="preserve">Davidic Covenant </w:t>
      </w:r>
    </w:p>
    <w:p w14:paraId="72D230BB" w14:textId="77777777" w:rsidR="002B6176" w:rsidRPr="00100B16" w:rsidRDefault="002B6176" w:rsidP="002B6176">
      <w:pPr>
        <w:tabs>
          <w:tab w:val="left" w:pos="2520"/>
        </w:tabs>
        <w:ind w:left="360" w:right="-385"/>
        <w:rPr>
          <w:sz w:val="20"/>
        </w:rPr>
      </w:pPr>
      <w:r w:rsidRPr="00100B16">
        <w:rPr>
          <w:sz w:val="20"/>
        </w:rPr>
        <w:t>18–20</w:t>
      </w:r>
      <w:r w:rsidRPr="00100B16">
        <w:rPr>
          <w:sz w:val="20"/>
        </w:rPr>
        <w:tab/>
        <w:t>Military victories</w:t>
      </w:r>
    </w:p>
    <w:p w14:paraId="04A46941" w14:textId="77777777" w:rsidR="002B6176" w:rsidRPr="00100B16" w:rsidRDefault="002B6176" w:rsidP="002B6176">
      <w:pPr>
        <w:tabs>
          <w:tab w:val="left" w:pos="2520"/>
        </w:tabs>
        <w:ind w:left="360" w:right="-385"/>
        <w:rPr>
          <w:sz w:val="20"/>
        </w:rPr>
      </w:pPr>
      <w:r w:rsidRPr="00100B16">
        <w:rPr>
          <w:sz w:val="20"/>
        </w:rPr>
        <w:t>21–29</w:t>
      </w:r>
      <w:r w:rsidRPr="00100B16">
        <w:rPr>
          <w:sz w:val="20"/>
        </w:rPr>
        <w:tab/>
        <w:t>Temple preparations</w:t>
      </w:r>
    </w:p>
    <w:p w14:paraId="326684B5" w14:textId="77777777" w:rsidR="002B6176" w:rsidRPr="00100B16" w:rsidRDefault="002B6176" w:rsidP="002B6176">
      <w:pPr>
        <w:tabs>
          <w:tab w:val="left" w:pos="2880"/>
        </w:tabs>
        <w:ind w:left="720" w:right="-385"/>
        <w:rPr>
          <w:sz w:val="20"/>
        </w:rPr>
      </w:pPr>
      <w:r w:rsidRPr="00100B16">
        <w:rPr>
          <w:sz w:val="20"/>
        </w:rPr>
        <w:t>21</w:t>
      </w:r>
      <w:r w:rsidRPr="00100B16">
        <w:rPr>
          <w:sz w:val="20"/>
        </w:rPr>
        <w:tab/>
        <w:t>Sinful census</w:t>
      </w:r>
    </w:p>
    <w:p w14:paraId="21FDE008" w14:textId="77777777" w:rsidR="002B6176" w:rsidRPr="00100B16" w:rsidRDefault="002B6176" w:rsidP="002B6176">
      <w:pPr>
        <w:tabs>
          <w:tab w:val="left" w:pos="2880"/>
        </w:tabs>
        <w:ind w:left="720" w:right="-385"/>
        <w:rPr>
          <w:sz w:val="20"/>
        </w:rPr>
      </w:pPr>
      <w:r w:rsidRPr="00100B16">
        <w:rPr>
          <w:sz w:val="20"/>
        </w:rPr>
        <w:t>22</w:t>
      </w:r>
      <w:r w:rsidRPr="00100B16">
        <w:rPr>
          <w:sz w:val="20"/>
        </w:rPr>
        <w:tab/>
        <w:t>Materials and charge</w:t>
      </w:r>
    </w:p>
    <w:p w14:paraId="2388694D" w14:textId="77777777" w:rsidR="002B6176" w:rsidRPr="00100B16" w:rsidRDefault="002B6176" w:rsidP="002B6176">
      <w:pPr>
        <w:tabs>
          <w:tab w:val="left" w:pos="2880"/>
        </w:tabs>
        <w:ind w:left="720" w:right="-385"/>
        <w:rPr>
          <w:sz w:val="20"/>
        </w:rPr>
      </w:pPr>
      <w:r w:rsidRPr="00100B16">
        <w:rPr>
          <w:sz w:val="20"/>
        </w:rPr>
        <w:t>23–26</w:t>
      </w:r>
      <w:r w:rsidRPr="00100B16">
        <w:rPr>
          <w:sz w:val="20"/>
        </w:rPr>
        <w:tab/>
        <w:t>Temple leader reorganization</w:t>
      </w:r>
    </w:p>
    <w:p w14:paraId="433C7302" w14:textId="77777777" w:rsidR="002B6176" w:rsidRPr="00100B16" w:rsidRDefault="002B6176" w:rsidP="002B6176">
      <w:pPr>
        <w:tabs>
          <w:tab w:val="left" w:pos="2880"/>
        </w:tabs>
        <w:ind w:left="720" w:right="-385"/>
        <w:rPr>
          <w:sz w:val="20"/>
        </w:rPr>
      </w:pPr>
      <w:r w:rsidRPr="00100B16">
        <w:rPr>
          <w:sz w:val="20"/>
        </w:rPr>
        <w:t>27</w:t>
      </w:r>
      <w:r w:rsidRPr="00100B16">
        <w:rPr>
          <w:sz w:val="20"/>
        </w:rPr>
        <w:tab/>
        <w:t>Civil/Military leader reorganization</w:t>
      </w:r>
    </w:p>
    <w:p w14:paraId="0114EADF" w14:textId="77777777" w:rsidR="002B6176" w:rsidRPr="00100B16" w:rsidRDefault="002B6176" w:rsidP="002B6176">
      <w:pPr>
        <w:tabs>
          <w:tab w:val="left" w:pos="2880"/>
        </w:tabs>
        <w:ind w:left="720" w:right="-385"/>
        <w:rPr>
          <w:sz w:val="20"/>
        </w:rPr>
      </w:pPr>
      <w:r w:rsidRPr="00100B16">
        <w:rPr>
          <w:sz w:val="20"/>
        </w:rPr>
        <w:t>28–29</w:t>
      </w:r>
      <w:r w:rsidRPr="00100B16">
        <w:rPr>
          <w:sz w:val="20"/>
        </w:rPr>
        <w:tab/>
        <w:t>Temple priority–last acts of commissioning and offering</w:t>
      </w:r>
    </w:p>
    <w:p w14:paraId="1A832A02" w14:textId="77777777" w:rsidR="002B6176" w:rsidRDefault="002B6176" w:rsidP="002B6176">
      <w:pPr>
        <w:ind w:right="-385" w:firstLine="360"/>
        <w:rPr>
          <w:sz w:val="20"/>
        </w:rPr>
      </w:pPr>
    </w:p>
    <w:p w14:paraId="34EF3CA9" w14:textId="77777777" w:rsidR="002B6176" w:rsidRPr="00100B16" w:rsidRDefault="002B6176" w:rsidP="002B6176">
      <w:pPr>
        <w:ind w:right="-385" w:firstLine="360"/>
        <w:rPr>
          <w:sz w:val="20"/>
        </w:rPr>
      </w:pPr>
    </w:p>
    <w:p w14:paraId="58F6EBA2" w14:textId="77777777" w:rsidR="002B6176" w:rsidRPr="00100B16" w:rsidRDefault="002B6176" w:rsidP="002B6176">
      <w:pPr>
        <w:tabs>
          <w:tab w:val="left" w:pos="360"/>
        </w:tabs>
        <w:ind w:left="360" w:right="-385" w:hanging="360"/>
        <w:jc w:val="center"/>
        <w:outlineLvl w:val="0"/>
        <w:rPr>
          <w:b/>
          <w:sz w:val="16"/>
        </w:rPr>
      </w:pPr>
      <w:r w:rsidRPr="00100B16">
        <w:rPr>
          <w:b/>
          <w:sz w:val="28"/>
        </w:rPr>
        <w:t>Outline</w:t>
      </w:r>
    </w:p>
    <w:p w14:paraId="13BA8BF2" w14:textId="77777777" w:rsidR="002B6176" w:rsidRPr="00100B16" w:rsidRDefault="002B6176" w:rsidP="002B6176">
      <w:pPr>
        <w:tabs>
          <w:tab w:val="left" w:pos="360"/>
        </w:tabs>
        <w:ind w:left="360" w:right="-385" w:hanging="360"/>
        <w:rPr>
          <w:b/>
          <w:sz w:val="20"/>
        </w:rPr>
      </w:pPr>
    </w:p>
    <w:p w14:paraId="769775DD" w14:textId="77777777" w:rsidR="002B6176" w:rsidRPr="000522D1" w:rsidRDefault="002B6176" w:rsidP="002B6176">
      <w:pPr>
        <w:tabs>
          <w:tab w:val="left" w:pos="360"/>
        </w:tabs>
        <w:ind w:left="360" w:right="-385" w:hanging="360"/>
        <w:outlineLvl w:val="0"/>
        <w:rPr>
          <w:b/>
          <w:sz w:val="20"/>
        </w:rPr>
      </w:pPr>
      <w:r w:rsidRPr="000522D1">
        <w:rPr>
          <w:b/>
          <w:sz w:val="20"/>
          <w:u w:val="single"/>
        </w:rPr>
        <w:t>Summary Statement for 1 Chronicles</w:t>
      </w:r>
    </w:p>
    <w:p w14:paraId="2B918CE8" w14:textId="77777777" w:rsidR="002B6176" w:rsidRPr="000522D1" w:rsidRDefault="002B6176" w:rsidP="002B6176">
      <w:pPr>
        <w:ind w:right="-385"/>
        <w:rPr>
          <w:b/>
          <w:sz w:val="20"/>
        </w:rPr>
      </w:pPr>
      <w:r w:rsidRPr="000522D1">
        <w:rPr>
          <w:b/>
          <w:sz w:val="20"/>
        </w:rPr>
        <w:t xml:space="preserve">The spiritual view on the </w:t>
      </w:r>
      <w:r w:rsidRPr="000522D1">
        <w:rPr>
          <w:b/>
          <w:i/>
          <w:sz w:val="20"/>
        </w:rPr>
        <w:t>establishment</w:t>
      </w:r>
      <w:r w:rsidRPr="000522D1">
        <w:rPr>
          <w:b/>
          <w:sz w:val="20"/>
        </w:rPr>
        <w:t xml:space="preserve"> of David’s kingdom admonishes the remnant to </w:t>
      </w:r>
      <w:r w:rsidRPr="000522D1">
        <w:rPr>
          <w:b/>
          <w:i/>
          <w:sz w:val="20"/>
        </w:rPr>
        <w:t>proper temple worship</w:t>
      </w:r>
      <w:r w:rsidRPr="000522D1">
        <w:rPr>
          <w:b/>
          <w:sz w:val="20"/>
        </w:rPr>
        <w:t>—not the idolatry of the past.</w:t>
      </w:r>
    </w:p>
    <w:p w14:paraId="09D7703C" w14:textId="77777777" w:rsidR="002B6176" w:rsidRPr="000522D1" w:rsidRDefault="002B6176" w:rsidP="002B6176">
      <w:pPr>
        <w:pStyle w:val="Heading1"/>
        <w:numPr>
          <w:ilvl w:val="0"/>
          <w:numId w:val="25"/>
        </w:numPr>
        <w:ind w:hanging="432"/>
        <w:rPr>
          <w:sz w:val="20"/>
        </w:rPr>
      </w:pPr>
      <w:r w:rsidRPr="000522D1">
        <w:rPr>
          <w:sz w:val="20"/>
        </w:rPr>
        <w:t>The genealogy from Adam to about 450 BC encouraged the remnant that while David’s throne was absent, his line was still present due to God’s grace (1 Chron 1–9).</w:t>
      </w:r>
    </w:p>
    <w:p w14:paraId="28F95A02" w14:textId="77777777" w:rsidR="002B6176" w:rsidRPr="000522D1" w:rsidRDefault="002B6176" w:rsidP="002B6176">
      <w:pPr>
        <w:pStyle w:val="Heading2"/>
        <w:numPr>
          <w:ilvl w:val="1"/>
          <w:numId w:val="25"/>
        </w:numPr>
        <w:ind w:left="851" w:hanging="425"/>
        <w:rPr>
          <w:sz w:val="20"/>
        </w:rPr>
      </w:pPr>
      <w:r w:rsidRPr="000522D1">
        <w:rPr>
          <w:sz w:val="20"/>
        </w:rPr>
        <w:t>Genealogies back to Adam emphasizing David’s line taught that his throne was absent but his line still existed due to God’s grace even eight generations after the exile (1 Chron 1–3).</w:t>
      </w:r>
    </w:p>
    <w:p w14:paraId="00FEB8A6" w14:textId="77777777" w:rsidR="002B6176" w:rsidRPr="000522D1" w:rsidRDefault="002B6176" w:rsidP="002B6176">
      <w:pPr>
        <w:pStyle w:val="Heading2"/>
        <w:numPr>
          <w:ilvl w:val="1"/>
          <w:numId w:val="25"/>
        </w:numPr>
        <w:ind w:left="851" w:hanging="425"/>
        <w:rPr>
          <w:sz w:val="20"/>
        </w:rPr>
      </w:pPr>
      <w:r w:rsidRPr="000522D1">
        <w:rPr>
          <w:sz w:val="20"/>
        </w:rPr>
        <w:t>Genealogies of the 12 tribes emphasized Judah (4:1-23), Benjamin, and Levi (6:3-80) to remind Israel to respect the Davidic and priestly lines (1 Chron 4–8).</w:t>
      </w:r>
    </w:p>
    <w:p w14:paraId="46FE7B71" w14:textId="77777777" w:rsidR="002B6176" w:rsidRPr="000522D1" w:rsidRDefault="002B6176" w:rsidP="002B6176">
      <w:pPr>
        <w:pStyle w:val="Heading2"/>
        <w:numPr>
          <w:ilvl w:val="1"/>
          <w:numId w:val="25"/>
        </w:numPr>
        <w:ind w:left="851" w:hanging="425"/>
        <w:rPr>
          <w:sz w:val="20"/>
        </w:rPr>
      </w:pPr>
      <w:r w:rsidRPr="000522D1">
        <w:rPr>
          <w:sz w:val="20"/>
        </w:rPr>
        <w:t>The genealogy of priests and Levites close to the time of the compiler emphasized the legitimate priesthood required to worship the L</w:t>
      </w:r>
      <w:r w:rsidRPr="00624E48">
        <w:rPr>
          <w:sz w:val="18"/>
        </w:rPr>
        <w:t>ORD</w:t>
      </w:r>
      <w:r w:rsidRPr="000522D1">
        <w:rPr>
          <w:sz w:val="20"/>
        </w:rPr>
        <w:t xml:space="preserve"> (9:1-34).</w:t>
      </w:r>
    </w:p>
    <w:p w14:paraId="2BD26E4D" w14:textId="77777777" w:rsidR="002B6176" w:rsidRPr="000522D1" w:rsidRDefault="002B6176" w:rsidP="002B6176">
      <w:pPr>
        <w:pStyle w:val="Heading2"/>
        <w:numPr>
          <w:ilvl w:val="1"/>
          <w:numId w:val="25"/>
        </w:numPr>
        <w:ind w:left="851" w:hanging="425"/>
        <w:rPr>
          <w:sz w:val="20"/>
        </w:rPr>
      </w:pPr>
      <w:r w:rsidRPr="000522D1">
        <w:rPr>
          <w:sz w:val="20"/>
        </w:rPr>
        <w:t>The genealogy of Saul repeats 8:29-40 almost identically to introduce the death of Saul and succession of David that immediately follows (9:35-44).</w:t>
      </w:r>
    </w:p>
    <w:p w14:paraId="42DE5385" w14:textId="77777777" w:rsidR="002B6176" w:rsidRPr="000522D1" w:rsidRDefault="002B6176" w:rsidP="002B6176">
      <w:pPr>
        <w:rPr>
          <w:b/>
          <w:kern w:val="28"/>
          <w:sz w:val="20"/>
        </w:rPr>
      </w:pPr>
      <w:r w:rsidRPr="000522D1">
        <w:rPr>
          <w:sz w:val="20"/>
        </w:rPr>
        <w:br w:type="page"/>
      </w:r>
    </w:p>
    <w:p w14:paraId="6636DD19" w14:textId="77777777" w:rsidR="002B6176" w:rsidRPr="000522D1" w:rsidRDefault="002B6176" w:rsidP="002B6176">
      <w:pPr>
        <w:pStyle w:val="Heading1"/>
        <w:numPr>
          <w:ilvl w:val="0"/>
          <w:numId w:val="25"/>
        </w:numPr>
        <w:ind w:hanging="432"/>
        <w:rPr>
          <w:sz w:val="20"/>
        </w:rPr>
      </w:pPr>
      <w:r w:rsidRPr="000522D1">
        <w:rPr>
          <w:sz w:val="20"/>
        </w:rPr>
        <w:lastRenderedPageBreak/>
        <w:t>God blessed David’s reign for his passion to build a temple for the ark to show Israel proper worship (1 Chron 10–29).</w:t>
      </w:r>
    </w:p>
    <w:p w14:paraId="61CCE25E" w14:textId="77777777" w:rsidR="002B6176" w:rsidRPr="000522D1" w:rsidRDefault="002B6176" w:rsidP="002B6176">
      <w:pPr>
        <w:pStyle w:val="Heading2"/>
        <w:numPr>
          <w:ilvl w:val="1"/>
          <w:numId w:val="25"/>
        </w:numPr>
        <w:ind w:left="851" w:hanging="425"/>
        <w:rPr>
          <w:sz w:val="20"/>
        </w:rPr>
      </w:pPr>
      <w:r w:rsidRPr="000522D1">
        <w:rPr>
          <w:sz w:val="20"/>
        </w:rPr>
        <w:t>God made David king after Saul was removed as unfit for the kingship to show David as the ideal king (1 Chron 10–12).</w:t>
      </w:r>
    </w:p>
    <w:p w14:paraId="0C152BA2" w14:textId="77777777" w:rsidR="002B6176" w:rsidRPr="000522D1" w:rsidRDefault="002B6176" w:rsidP="002B6176">
      <w:pPr>
        <w:pStyle w:val="Heading3"/>
        <w:numPr>
          <w:ilvl w:val="2"/>
          <w:numId w:val="25"/>
        </w:numPr>
        <w:ind w:left="1276" w:hanging="454"/>
        <w:rPr>
          <w:sz w:val="20"/>
        </w:rPr>
      </w:pPr>
      <w:r w:rsidRPr="000522D1">
        <w:rPr>
          <w:sz w:val="20"/>
        </w:rPr>
        <w:t>Saul’s shameful death contrasts with David’s exaltation as the Messianic ideal, upon whom the rest of Chronicles is based (1 Chron 10).</w:t>
      </w:r>
    </w:p>
    <w:p w14:paraId="2337A684" w14:textId="77777777" w:rsidR="002B6176" w:rsidRPr="000522D1" w:rsidRDefault="002B6176" w:rsidP="002B6176">
      <w:pPr>
        <w:pStyle w:val="Heading3"/>
        <w:numPr>
          <w:ilvl w:val="2"/>
          <w:numId w:val="25"/>
        </w:numPr>
        <w:ind w:left="1276" w:hanging="454"/>
        <w:rPr>
          <w:sz w:val="20"/>
        </w:rPr>
      </w:pPr>
      <w:r w:rsidRPr="000522D1">
        <w:rPr>
          <w:sz w:val="20"/>
        </w:rPr>
        <w:t>David's best warriors who secured his kingdom and Jerusalem are listed to show that David as a near ideal king could rally strong support from his men (1 Chron 11–12).</w:t>
      </w:r>
    </w:p>
    <w:p w14:paraId="28FBE66E" w14:textId="77777777" w:rsidR="002B6176" w:rsidRPr="000522D1" w:rsidRDefault="002B6176" w:rsidP="002B6176">
      <w:pPr>
        <w:pStyle w:val="Heading2"/>
        <w:numPr>
          <w:ilvl w:val="1"/>
          <w:numId w:val="25"/>
        </w:numPr>
        <w:ind w:left="851" w:hanging="425"/>
        <w:rPr>
          <w:sz w:val="20"/>
        </w:rPr>
      </w:pPr>
      <w:r w:rsidRPr="000522D1">
        <w:rPr>
          <w:sz w:val="20"/>
        </w:rPr>
        <w:t>God rewarded David's respect for the ark by promising the Davidic Covenant with a permanent dynasty to show how obedience leads to blessing (1 Chron 13–17).</w:t>
      </w:r>
    </w:p>
    <w:p w14:paraId="62C3C095" w14:textId="77777777" w:rsidR="002B6176" w:rsidRPr="000522D1" w:rsidRDefault="002B6176" w:rsidP="002B6176">
      <w:pPr>
        <w:pStyle w:val="Heading3"/>
        <w:numPr>
          <w:ilvl w:val="2"/>
          <w:numId w:val="25"/>
        </w:numPr>
        <w:ind w:left="1276" w:hanging="454"/>
        <w:rPr>
          <w:sz w:val="20"/>
        </w:rPr>
      </w:pPr>
      <w:r w:rsidRPr="000522D1">
        <w:rPr>
          <w:sz w:val="20"/>
        </w:rPr>
        <w:t>God taught his holiness to David by killing Uzzah when David incorrectly brought the ark to Jerusalem as the new religious and political capital (1 Chron 13).</w:t>
      </w:r>
    </w:p>
    <w:p w14:paraId="0ABFFDEE" w14:textId="77777777" w:rsidR="002B6176" w:rsidRPr="000522D1" w:rsidRDefault="002B6176" w:rsidP="002B6176">
      <w:pPr>
        <w:pStyle w:val="Heading3"/>
        <w:numPr>
          <w:ilvl w:val="2"/>
          <w:numId w:val="25"/>
        </w:numPr>
        <w:ind w:left="1276" w:hanging="454"/>
        <w:rPr>
          <w:sz w:val="20"/>
        </w:rPr>
      </w:pPr>
      <w:r w:rsidRPr="000522D1">
        <w:rPr>
          <w:sz w:val="20"/>
        </w:rPr>
        <w:t>God blessed David as king though his palace, numerous wives and children, and victories over the Philistines (1 Chron 14).</w:t>
      </w:r>
    </w:p>
    <w:p w14:paraId="027D5939" w14:textId="77777777" w:rsidR="002B6176" w:rsidRPr="000522D1" w:rsidRDefault="002B6176" w:rsidP="002B6176">
      <w:pPr>
        <w:pStyle w:val="Heading3"/>
        <w:numPr>
          <w:ilvl w:val="2"/>
          <w:numId w:val="25"/>
        </w:numPr>
        <w:ind w:left="1276" w:hanging="454"/>
        <w:rPr>
          <w:sz w:val="20"/>
        </w:rPr>
      </w:pPr>
      <w:r w:rsidRPr="000522D1">
        <w:rPr>
          <w:sz w:val="20"/>
        </w:rPr>
        <w:t>God blessed David’s humility after the Uzzah incident when David respectfully transported the ark to Jerusalem with sacrifices, music, and dancing (1 Chron 15–16).</w:t>
      </w:r>
    </w:p>
    <w:p w14:paraId="1DD4974E" w14:textId="77777777" w:rsidR="002B6176" w:rsidRPr="000522D1" w:rsidRDefault="002B6176" w:rsidP="002B6176">
      <w:pPr>
        <w:pStyle w:val="Heading3"/>
        <w:numPr>
          <w:ilvl w:val="2"/>
          <w:numId w:val="25"/>
        </w:numPr>
        <w:ind w:left="1276" w:hanging="454"/>
        <w:rPr>
          <w:sz w:val="20"/>
        </w:rPr>
      </w:pPr>
      <w:r w:rsidRPr="000522D1">
        <w:rPr>
          <w:sz w:val="20"/>
        </w:rPr>
        <w:t>God rewarded David's desire to build God a house by promising David a house (dynasty) in the Davidic Covenant to teach blessing for obedience (1 Chron 17).</w:t>
      </w:r>
    </w:p>
    <w:p w14:paraId="7FBD5CA2" w14:textId="77777777" w:rsidR="002B6176" w:rsidRPr="000522D1" w:rsidRDefault="002B6176" w:rsidP="002B6176">
      <w:pPr>
        <w:pStyle w:val="Heading2"/>
        <w:numPr>
          <w:ilvl w:val="1"/>
          <w:numId w:val="25"/>
        </w:numPr>
        <w:ind w:left="851" w:hanging="425"/>
        <w:rPr>
          <w:sz w:val="20"/>
        </w:rPr>
      </w:pPr>
      <w:r w:rsidRPr="000522D1">
        <w:rPr>
          <w:sz w:val="20"/>
        </w:rPr>
        <w:t>God rewarded David with victory over the Philistines and other nations to show him as a righteous king to whom God had promised an everlasting dynasty (1 Chron 18–20).</w:t>
      </w:r>
    </w:p>
    <w:p w14:paraId="1E97A6C5" w14:textId="77777777" w:rsidR="002B6176" w:rsidRPr="000522D1" w:rsidRDefault="002B6176" w:rsidP="002B6176">
      <w:pPr>
        <w:pStyle w:val="Heading2"/>
        <w:numPr>
          <w:ilvl w:val="1"/>
          <w:numId w:val="25"/>
        </w:numPr>
        <w:ind w:left="851" w:hanging="425"/>
        <w:rPr>
          <w:sz w:val="20"/>
        </w:rPr>
      </w:pPr>
      <w:r w:rsidRPr="000522D1">
        <w:rPr>
          <w:sz w:val="20"/>
        </w:rPr>
        <w:t>God blessed David’s worship by selecting the temple site, organizing the materials and leaders, and commissioning the work to encourage temple worship (1 Chron 21–29).</w:t>
      </w:r>
    </w:p>
    <w:p w14:paraId="3AE5870B" w14:textId="77777777" w:rsidR="002B6176" w:rsidRPr="000522D1" w:rsidRDefault="002B6176" w:rsidP="002B6176">
      <w:pPr>
        <w:pStyle w:val="Heading3"/>
        <w:numPr>
          <w:ilvl w:val="2"/>
          <w:numId w:val="25"/>
        </w:numPr>
        <w:ind w:left="1276" w:hanging="454"/>
        <w:rPr>
          <w:sz w:val="20"/>
        </w:rPr>
      </w:pPr>
      <w:r w:rsidRPr="000522D1">
        <w:rPr>
          <w:sz w:val="20"/>
        </w:rPr>
        <w:t>God identified the temple site in David's prideful census of his military might by stopping his judgment at this site (1 Chron 21).</w:t>
      </w:r>
    </w:p>
    <w:p w14:paraId="127A82AC" w14:textId="77777777" w:rsidR="002B6176" w:rsidRPr="000522D1" w:rsidRDefault="002B6176" w:rsidP="002B6176">
      <w:pPr>
        <w:pStyle w:val="Heading3"/>
        <w:numPr>
          <w:ilvl w:val="2"/>
          <w:numId w:val="25"/>
        </w:numPr>
        <w:ind w:left="1276" w:hanging="454"/>
        <w:rPr>
          <w:sz w:val="20"/>
        </w:rPr>
      </w:pPr>
      <w:r w:rsidRPr="000522D1">
        <w:rPr>
          <w:sz w:val="20"/>
        </w:rPr>
        <w:t>David prepared for the temple construction by collecting the materials and charging Solomon and Israel's leaders to build it (1 Chron 22).</w:t>
      </w:r>
    </w:p>
    <w:p w14:paraId="00F3B384" w14:textId="77777777" w:rsidR="002B6176" w:rsidRPr="000522D1" w:rsidRDefault="002B6176" w:rsidP="002B6176">
      <w:pPr>
        <w:pStyle w:val="Heading3"/>
        <w:numPr>
          <w:ilvl w:val="2"/>
          <w:numId w:val="25"/>
        </w:numPr>
        <w:ind w:left="1276" w:hanging="454"/>
        <w:rPr>
          <w:sz w:val="20"/>
        </w:rPr>
      </w:pPr>
      <w:r w:rsidRPr="000522D1">
        <w:rPr>
          <w:sz w:val="20"/>
        </w:rPr>
        <w:t>David prepared for the temple service by organizing the leaders for the new temple worship since the tabernacle would soon be obsolete (1 Chron 23–26).</w:t>
      </w:r>
    </w:p>
    <w:p w14:paraId="203A76D1" w14:textId="77777777" w:rsidR="002B6176" w:rsidRPr="000522D1" w:rsidRDefault="002B6176" w:rsidP="002B6176">
      <w:pPr>
        <w:pStyle w:val="Heading4"/>
        <w:numPr>
          <w:ilvl w:val="3"/>
          <w:numId w:val="25"/>
        </w:numPr>
        <w:ind w:left="1701" w:hanging="465"/>
        <w:rPr>
          <w:sz w:val="20"/>
        </w:rPr>
      </w:pPr>
      <w:r w:rsidRPr="000522D1">
        <w:rPr>
          <w:sz w:val="20"/>
        </w:rPr>
        <w:t>The Levites (Gershonites, Kohathites, and Merarites) took new maintenance roles since their tabernacle moving roles would be unnecessary (1 Chron 23).</w:t>
      </w:r>
    </w:p>
    <w:p w14:paraId="7DECFBAD" w14:textId="77777777" w:rsidR="002B6176" w:rsidRPr="000522D1" w:rsidRDefault="002B6176" w:rsidP="002B6176">
      <w:pPr>
        <w:pStyle w:val="Heading4"/>
        <w:numPr>
          <w:ilvl w:val="3"/>
          <w:numId w:val="25"/>
        </w:numPr>
        <w:ind w:left="1701" w:hanging="465"/>
        <w:rPr>
          <w:sz w:val="20"/>
        </w:rPr>
      </w:pPr>
      <w:r w:rsidRPr="000522D1">
        <w:rPr>
          <w:sz w:val="20"/>
        </w:rPr>
        <w:t>The priests divided into 24 divisions to offer sacrifices before the L</w:t>
      </w:r>
      <w:r w:rsidRPr="00624E48">
        <w:rPr>
          <w:sz w:val="18"/>
        </w:rPr>
        <w:t>ORD</w:t>
      </w:r>
      <w:r w:rsidRPr="000522D1">
        <w:rPr>
          <w:sz w:val="20"/>
        </w:rPr>
        <w:t xml:space="preserve"> in two-week rotations each year (1 Chron 24).</w:t>
      </w:r>
    </w:p>
    <w:p w14:paraId="078019B2" w14:textId="77777777" w:rsidR="002B6176" w:rsidRPr="000522D1" w:rsidRDefault="002B6176" w:rsidP="002B6176">
      <w:pPr>
        <w:pStyle w:val="Heading4"/>
        <w:numPr>
          <w:ilvl w:val="3"/>
          <w:numId w:val="25"/>
        </w:numPr>
        <w:ind w:left="1701" w:hanging="465"/>
        <w:rPr>
          <w:sz w:val="20"/>
        </w:rPr>
      </w:pPr>
      <w:r w:rsidRPr="000522D1">
        <w:rPr>
          <w:sz w:val="20"/>
        </w:rPr>
        <w:t>The musicians were organized into instrumentalists and singers to offer praise to the L</w:t>
      </w:r>
      <w:r w:rsidRPr="00624E48">
        <w:rPr>
          <w:sz w:val="18"/>
        </w:rPr>
        <w:t>ORD</w:t>
      </w:r>
      <w:r w:rsidRPr="000522D1">
        <w:rPr>
          <w:sz w:val="20"/>
        </w:rPr>
        <w:t xml:space="preserve"> in the ministry of prophesying (1 Chron 25).</w:t>
      </w:r>
    </w:p>
    <w:p w14:paraId="58666481" w14:textId="77777777" w:rsidR="002B6176" w:rsidRPr="000522D1" w:rsidRDefault="002B6176" w:rsidP="002B6176">
      <w:pPr>
        <w:pStyle w:val="Heading4"/>
        <w:numPr>
          <w:ilvl w:val="3"/>
          <w:numId w:val="25"/>
        </w:numPr>
        <w:ind w:left="1701" w:hanging="465"/>
        <w:rPr>
          <w:sz w:val="20"/>
        </w:rPr>
      </w:pPr>
      <w:r w:rsidRPr="000522D1">
        <w:rPr>
          <w:sz w:val="20"/>
        </w:rPr>
        <w:t>The temple officers were organized into gatekeepers, treasurers, and administrators for smooth functioning of the temple (1 Chron 26).</w:t>
      </w:r>
    </w:p>
    <w:p w14:paraId="6B2A9475" w14:textId="77777777" w:rsidR="002B6176" w:rsidRPr="000522D1" w:rsidRDefault="002B6176" w:rsidP="002B6176">
      <w:pPr>
        <w:pStyle w:val="Heading3"/>
        <w:numPr>
          <w:ilvl w:val="2"/>
          <w:numId w:val="25"/>
        </w:numPr>
        <w:ind w:left="1276" w:hanging="454"/>
        <w:rPr>
          <w:sz w:val="20"/>
        </w:rPr>
      </w:pPr>
      <w:r w:rsidRPr="000522D1">
        <w:rPr>
          <w:sz w:val="20"/>
        </w:rPr>
        <w:t>David organized the leaders of the nation of Israel into a unified military and political structure to safeguard the temple from enemies (1 Chron 27).</w:t>
      </w:r>
    </w:p>
    <w:p w14:paraId="5B8E4669" w14:textId="77777777" w:rsidR="002B6176" w:rsidRPr="000522D1" w:rsidRDefault="002B6176" w:rsidP="002B6176">
      <w:pPr>
        <w:pStyle w:val="Heading3"/>
        <w:numPr>
          <w:ilvl w:val="2"/>
          <w:numId w:val="25"/>
        </w:numPr>
        <w:ind w:left="1276" w:hanging="454"/>
        <w:rPr>
          <w:sz w:val="20"/>
        </w:rPr>
      </w:pPr>
      <w:r w:rsidRPr="000522D1">
        <w:rPr>
          <w:sz w:val="20"/>
        </w:rPr>
        <w:t>David's final acts before his death affirmed the temple's importance (1 Chron 28–29).</w:t>
      </w:r>
    </w:p>
    <w:p w14:paraId="7C30185C" w14:textId="77777777" w:rsidR="002B6176" w:rsidRPr="000522D1" w:rsidRDefault="002B6176" w:rsidP="002B6176">
      <w:pPr>
        <w:pStyle w:val="Heading4"/>
        <w:numPr>
          <w:ilvl w:val="3"/>
          <w:numId w:val="25"/>
        </w:numPr>
        <w:ind w:left="1701" w:hanging="465"/>
        <w:rPr>
          <w:sz w:val="20"/>
        </w:rPr>
      </w:pPr>
      <w:r w:rsidRPr="000522D1">
        <w:rPr>
          <w:sz w:val="20"/>
        </w:rPr>
        <w:t>David commissioned Israel and Solomon to follow God’s design for the temple building and service by Levites and priests (1 Chron 28).</w:t>
      </w:r>
    </w:p>
    <w:p w14:paraId="3C20F908" w14:textId="5C23890A" w:rsidR="00D04409" w:rsidRPr="000522D1" w:rsidRDefault="002B6176" w:rsidP="000522D1">
      <w:pPr>
        <w:pStyle w:val="Heading4"/>
        <w:numPr>
          <w:ilvl w:val="3"/>
          <w:numId w:val="25"/>
        </w:numPr>
        <w:ind w:left="1701" w:hanging="465"/>
        <w:rPr>
          <w:sz w:val="20"/>
        </w:rPr>
      </w:pPr>
      <w:r w:rsidRPr="000522D1">
        <w:rPr>
          <w:sz w:val="20"/>
        </w:rPr>
        <w:lastRenderedPageBreak/>
        <w:t>David gave his own wealth, accepted the people's gifts, praised God publicly, and reaffirmed Solomon as heir to affirm the temple's importance (1 Chron 29).</w:t>
      </w:r>
    </w:p>
    <w:p w14:paraId="547753E6" w14:textId="77777777" w:rsidR="000522D1" w:rsidRPr="000522D1" w:rsidRDefault="000522D1" w:rsidP="000522D1"/>
    <w:p w14:paraId="3B45E891" w14:textId="6BDE48B1" w:rsidR="00FD7B79" w:rsidRPr="00FD7B79" w:rsidRDefault="008B6D00" w:rsidP="00DA3A1D">
      <w:pPr>
        <w:pStyle w:val="Header"/>
        <w:widowControl w:val="0"/>
        <w:tabs>
          <w:tab w:val="clear" w:pos="4800"/>
          <w:tab w:val="center" w:pos="4950"/>
        </w:tabs>
        <w:ind w:right="-10"/>
        <w:rPr>
          <w:rFonts w:cs="Arial"/>
          <w:b/>
          <w:sz w:val="32"/>
        </w:rPr>
      </w:pPr>
      <w:r w:rsidRPr="00FB2D6E">
        <w:rPr>
          <w:rFonts w:cs="Arial"/>
        </w:rPr>
        <w:br w:type="page"/>
      </w:r>
      <w:r w:rsidR="007246D6">
        <w:rPr>
          <w:rFonts w:cs="Arial"/>
          <w:b/>
          <w:sz w:val="32"/>
        </w:rPr>
        <w:lastRenderedPageBreak/>
        <w:t xml:space="preserve">Be </w:t>
      </w:r>
      <w:r w:rsidR="0084366B">
        <w:rPr>
          <w:rFonts w:cs="Arial"/>
          <w:b/>
          <w:sz w:val="32"/>
        </w:rPr>
        <w:t>Established</w:t>
      </w:r>
    </w:p>
    <w:p w14:paraId="03F7D57A" w14:textId="59455119" w:rsidR="00FD7B79" w:rsidRPr="00FD7B79" w:rsidRDefault="0084366B" w:rsidP="00DA3A1D">
      <w:pPr>
        <w:pStyle w:val="Header"/>
        <w:widowControl w:val="0"/>
        <w:tabs>
          <w:tab w:val="clear" w:pos="4800"/>
          <w:tab w:val="center" w:pos="4950"/>
        </w:tabs>
        <w:ind w:right="-10"/>
        <w:rPr>
          <w:rFonts w:cs="Arial"/>
          <w:b/>
          <w:i/>
        </w:rPr>
      </w:pPr>
      <w:r>
        <w:rPr>
          <w:rFonts w:cs="Arial"/>
          <w:b/>
          <w:i/>
        </w:rPr>
        <w:t>1 Chronicles</w:t>
      </w:r>
    </w:p>
    <w:p w14:paraId="55C551C8" w14:textId="77777777" w:rsidR="00FD7B79" w:rsidRDefault="00FD7B79" w:rsidP="00DA3A1D">
      <w:pPr>
        <w:pStyle w:val="Header"/>
        <w:widowControl w:val="0"/>
        <w:tabs>
          <w:tab w:val="clear" w:pos="4800"/>
          <w:tab w:val="center" w:pos="4950"/>
        </w:tabs>
        <w:ind w:right="-10"/>
        <w:jc w:val="left"/>
        <w:rPr>
          <w:rFonts w:cs="Arial"/>
          <w:b/>
          <w:u w:val="single"/>
        </w:rPr>
      </w:pPr>
    </w:p>
    <w:p w14:paraId="0DDF42CC" w14:textId="77777777" w:rsidR="006C42F1" w:rsidRPr="00FD7B79" w:rsidRDefault="006C42F1" w:rsidP="00DA3A1D">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63E1D107" w14:textId="59685C69" w:rsidR="003813A2" w:rsidRDefault="008B6D00" w:rsidP="00C74687">
      <w:pPr>
        <w:pStyle w:val="Heading1"/>
        <w:widowControl w:val="0"/>
        <w:ind w:left="0" w:right="-10" w:firstLine="0"/>
        <w:rPr>
          <w:rFonts w:cs="Arial"/>
        </w:rPr>
      </w:pPr>
      <w:r w:rsidRPr="00FD7B79">
        <w:rPr>
          <w:rFonts w:cs="Arial"/>
          <w:i/>
        </w:rPr>
        <w:t>Exegetical Idea</w:t>
      </w:r>
      <w:r w:rsidRPr="00FD7B79">
        <w:rPr>
          <w:rFonts w:cs="Arial"/>
        </w:rPr>
        <w:t xml:space="preserve">: </w:t>
      </w:r>
      <w:r w:rsidR="003813A2">
        <w:rPr>
          <w:rFonts w:cs="Arial"/>
        </w:rPr>
        <w:t>The reason God established David’s kingdom was to exalt temple worship instead of idolatry.</w:t>
      </w:r>
    </w:p>
    <w:p w14:paraId="3DB81973" w14:textId="395C8C26" w:rsidR="0061084D" w:rsidRPr="0061084D" w:rsidRDefault="0061084D" w:rsidP="0061084D">
      <w:pPr>
        <w:pStyle w:val="Heading1"/>
        <w:numPr>
          <w:ilvl w:val="0"/>
          <w:numId w:val="27"/>
        </w:numPr>
        <w:ind w:hanging="432"/>
      </w:pPr>
      <w:r w:rsidRPr="0061084D">
        <w:t xml:space="preserve">The </w:t>
      </w:r>
      <w:r w:rsidR="003813A2">
        <w:t xml:space="preserve">reason for the </w:t>
      </w:r>
      <w:r w:rsidRPr="0061084D">
        <w:t xml:space="preserve">genealogy from Adam to 450 BC </w:t>
      </w:r>
      <w:r w:rsidR="003813A2">
        <w:t>was to encourage</w:t>
      </w:r>
      <w:r w:rsidRPr="0061084D">
        <w:t xml:space="preserve"> the remnant that </w:t>
      </w:r>
      <w:r w:rsidR="003813A2">
        <w:t>David’s throne was absent but</w:t>
      </w:r>
      <w:r w:rsidRPr="0061084D">
        <w:t xml:space="preserve"> his line still present due to God’s grace (1 Chron 1–9).</w:t>
      </w:r>
    </w:p>
    <w:p w14:paraId="5AB5278B" w14:textId="77777777" w:rsidR="0061084D" w:rsidRPr="0061084D" w:rsidRDefault="0061084D" w:rsidP="0061084D">
      <w:pPr>
        <w:pStyle w:val="Heading2"/>
        <w:numPr>
          <w:ilvl w:val="1"/>
          <w:numId w:val="25"/>
        </w:numPr>
        <w:ind w:left="851" w:hanging="425"/>
      </w:pPr>
      <w:r w:rsidRPr="0061084D">
        <w:t>Genealogies back to Adam emphasizing David’s line taught that his throne was absent but his line still existed due to God’s grace even eight generations after the exile (1 Chron 1–3).</w:t>
      </w:r>
    </w:p>
    <w:p w14:paraId="72BAE65F" w14:textId="77777777" w:rsidR="0061084D" w:rsidRPr="0061084D" w:rsidRDefault="0061084D" w:rsidP="0061084D">
      <w:pPr>
        <w:pStyle w:val="Heading2"/>
        <w:numPr>
          <w:ilvl w:val="1"/>
          <w:numId w:val="25"/>
        </w:numPr>
        <w:ind w:left="851" w:hanging="425"/>
      </w:pPr>
      <w:r w:rsidRPr="0061084D">
        <w:t>Genealogies of the 12 tribes emphasized Judah (4:1-23), Benjamin, and Levi (6:3-80) to remind Israel to respect the Davidic and priestly lines (1 Chron 4–8).</w:t>
      </w:r>
    </w:p>
    <w:p w14:paraId="0724B36A" w14:textId="77777777" w:rsidR="0061084D" w:rsidRPr="0061084D" w:rsidRDefault="0061084D" w:rsidP="0061084D">
      <w:pPr>
        <w:pStyle w:val="Heading2"/>
        <w:numPr>
          <w:ilvl w:val="1"/>
          <w:numId w:val="25"/>
        </w:numPr>
        <w:ind w:left="851" w:hanging="425"/>
      </w:pPr>
      <w:r w:rsidRPr="0061084D">
        <w:t>The genealogy of priests and Levites close to the time of the compiler emphasized the legitimate priesthood required to worship the L</w:t>
      </w:r>
      <w:r w:rsidRPr="0061084D">
        <w:rPr>
          <w:sz w:val="20"/>
        </w:rPr>
        <w:t>ORD</w:t>
      </w:r>
      <w:r w:rsidRPr="0061084D">
        <w:t xml:space="preserve"> (9:1-34).</w:t>
      </w:r>
    </w:p>
    <w:p w14:paraId="2603A860" w14:textId="77777777" w:rsidR="0061084D" w:rsidRPr="0061084D" w:rsidRDefault="0061084D" w:rsidP="0061084D">
      <w:pPr>
        <w:pStyle w:val="Heading2"/>
        <w:numPr>
          <w:ilvl w:val="1"/>
          <w:numId w:val="25"/>
        </w:numPr>
        <w:ind w:left="851" w:hanging="425"/>
      </w:pPr>
      <w:r w:rsidRPr="0061084D">
        <w:t>The genealogy of Saul repeats 8:29-40 almost identically to introduce the death of Saul and succession of David that immediately follows (9:35-44).</w:t>
      </w:r>
    </w:p>
    <w:p w14:paraId="5F63BA1D" w14:textId="2900A920" w:rsidR="0061084D" w:rsidRPr="0061084D" w:rsidRDefault="006228FA" w:rsidP="0061084D">
      <w:pPr>
        <w:pStyle w:val="Heading1"/>
        <w:numPr>
          <w:ilvl w:val="0"/>
          <w:numId w:val="25"/>
        </w:numPr>
        <w:ind w:hanging="432"/>
      </w:pPr>
      <w:r>
        <w:rPr>
          <w:rFonts w:cs="Arial"/>
        </w:rPr>
        <w:t xml:space="preserve">The reason God established and </w:t>
      </w:r>
      <w:r w:rsidR="0061084D" w:rsidRPr="0061084D">
        <w:t xml:space="preserve">blessed David’s reign </w:t>
      </w:r>
      <w:r>
        <w:t>was to encourage Israel to imitate David’s</w:t>
      </w:r>
      <w:r w:rsidR="0061084D" w:rsidRPr="0061084D">
        <w:t xml:space="preserve"> passion </w:t>
      </w:r>
      <w:r>
        <w:t>for temple worship</w:t>
      </w:r>
      <w:r w:rsidR="0061084D" w:rsidRPr="0061084D">
        <w:t xml:space="preserve"> (1 Chron 10–29).</w:t>
      </w:r>
    </w:p>
    <w:p w14:paraId="0FE7CB6C" w14:textId="77777777" w:rsidR="0061084D" w:rsidRPr="0061084D" w:rsidRDefault="0061084D" w:rsidP="0061084D">
      <w:pPr>
        <w:pStyle w:val="Heading2"/>
        <w:numPr>
          <w:ilvl w:val="1"/>
          <w:numId w:val="25"/>
        </w:numPr>
        <w:ind w:left="851" w:hanging="425"/>
      </w:pPr>
      <w:r w:rsidRPr="00E56579">
        <w:rPr>
          <w:i/>
        </w:rPr>
        <w:t>God made David king</w:t>
      </w:r>
      <w:r w:rsidRPr="0061084D">
        <w:t xml:space="preserve"> after Saul was removed as unfit for the kingship to show David as the ideal king (1 Chron 10–12).</w:t>
      </w:r>
    </w:p>
    <w:p w14:paraId="4A739C64" w14:textId="77777777" w:rsidR="0061084D" w:rsidRPr="0061084D" w:rsidRDefault="0061084D" w:rsidP="0061084D">
      <w:pPr>
        <w:pStyle w:val="Heading3"/>
        <w:numPr>
          <w:ilvl w:val="2"/>
          <w:numId w:val="25"/>
        </w:numPr>
        <w:ind w:left="1276" w:hanging="454"/>
      </w:pPr>
      <w:r w:rsidRPr="0061084D">
        <w:t>Saul’s shameful death contrasts with David’s exaltation as the Messianic ideal, upon whom the rest of Chronicles is based (1 Chron 10).</w:t>
      </w:r>
    </w:p>
    <w:p w14:paraId="50437DF8" w14:textId="77777777" w:rsidR="0061084D" w:rsidRPr="0061084D" w:rsidRDefault="0061084D" w:rsidP="0061084D">
      <w:pPr>
        <w:pStyle w:val="Heading3"/>
        <w:numPr>
          <w:ilvl w:val="2"/>
          <w:numId w:val="25"/>
        </w:numPr>
        <w:ind w:left="1276" w:hanging="454"/>
      </w:pPr>
      <w:r w:rsidRPr="0061084D">
        <w:t>David's best warriors who secured his kingdom and Jerusalem are listed to show that David as a near ideal king could rally strong support from his men (1 Chron 11–12).</w:t>
      </w:r>
    </w:p>
    <w:p w14:paraId="48448489" w14:textId="77777777" w:rsidR="0061084D" w:rsidRPr="0061084D" w:rsidRDefault="0061084D" w:rsidP="0061084D">
      <w:pPr>
        <w:pStyle w:val="Heading2"/>
        <w:numPr>
          <w:ilvl w:val="1"/>
          <w:numId w:val="25"/>
        </w:numPr>
        <w:ind w:left="851" w:hanging="425"/>
      </w:pPr>
      <w:r w:rsidRPr="00E56579">
        <w:rPr>
          <w:i/>
        </w:rPr>
        <w:t>God rewarded David's respect for the ark</w:t>
      </w:r>
      <w:r w:rsidRPr="0061084D">
        <w:t xml:space="preserve"> by promising the Davidic Covenant with a permanent dynasty to show how obedience leads to blessing (1 Chron 13–17).</w:t>
      </w:r>
    </w:p>
    <w:p w14:paraId="079D55C3" w14:textId="77777777" w:rsidR="0061084D" w:rsidRPr="0061084D" w:rsidRDefault="0061084D" w:rsidP="0061084D">
      <w:pPr>
        <w:pStyle w:val="Heading3"/>
        <w:numPr>
          <w:ilvl w:val="2"/>
          <w:numId w:val="25"/>
        </w:numPr>
        <w:ind w:left="1276" w:hanging="454"/>
      </w:pPr>
      <w:r w:rsidRPr="0061084D">
        <w:t>God taught his holiness to David by killing Uzzah when David incorrectly brought the ark to Jerusalem as the new religious and political capital (1 Chron 13).</w:t>
      </w:r>
    </w:p>
    <w:p w14:paraId="39EFD316" w14:textId="77777777" w:rsidR="0061084D" w:rsidRPr="0061084D" w:rsidRDefault="0061084D" w:rsidP="0061084D">
      <w:pPr>
        <w:pStyle w:val="Heading3"/>
        <w:numPr>
          <w:ilvl w:val="2"/>
          <w:numId w:val="25"/>
        </w:numPr>
        <w:ind w:left="1276" w:hanging="454"/>
      </w:pPr>
      <w:r w:rsidRPr="0061084D">
        <w:t>God blessed David as king though his palace, numerous wives and children, and victories over the Philistines (1 Chron 14).</w:t>
      </w:r>
    </w:p>
    <w:p w14:paraId="4081C424" w14:textId="77777777" w:rsidR="0061084D" w:rsidRPr="0061084D" w:rsidRDefault="0061084D" w:rsidP="0061084D">
      <w:pPr>
        <w:pStyle w:val="Heading3"/>
        <w:numPr>
          <w:ilvl w:val="2"/>
          <w:numId w:val="25"/>
        </w:numPr>
        <w:ind w:left="1276" w:hanging="454"/>
      </w:pPr>
      <w:r w:rsidRPr="0061084D">
        <w:t>God blessed David’s humility after the Uzzah incident when David respectfully transported the ark to Jerusalem with sacrifices, music, and dancing (1 Chron 15–16).</w:t>
      </w:r>
    </w:p>
    <w:p w14:paraId="4D4E680D" w14:textId="77777777" w:rsidR="0061084D" w:rsidRPr="0061084D" w:rsidRDefault="0061084D" w:rsidP="0061084D">
      <w:pPr>
        <w:pStyle w:val="Heading3"/>
        <w:numPr>
          <w:ilvl w:val="2"/>
          <w:numId w:val="25"/>
        </w:numPr>
        <w:ind w:left="1276" w:hanging="454"/>
      </w:pPr>
      <w:r w:rsidRPr="0061084D">
        <w:t>God rewarded David's desire to build God a house by promising David a house (dynasty) in the Davidic Covenant to teach blessing for obedience (1 Chron 17).</w:t>
      </w:r>
    </w:p>
    <w:p w14:paraId="53FAA5CB" w14:textId="77777777" w:rsidR="0061084D" w:rsidRPr="0061084D" w:rsidRDefault="0061084D" w:rsidP="0061084D">
      <w:pPr>
        <w:pStyle w:val="Heading2"/>
        <w:numPr>
          <w:ilvl w:val="1"/>
          <w:numId w:val="25"/>
        </w:numPr>
        <w:ind w:left="851" w:hanging="425"/>
      </w:pPr>
      <w:r w:rsidRPr="00E56579">
        <w:rPr>
          <w:i/>
        </w:rPr>
        <w:t>God rewarded David with victory</w:t>
      </w:r>
      <w:r w:rsidRPr="0061084D">
        <w:t xml:space="preserve"> over the Philistines and other nations to show him as a righteous king to whom God had promised an everlasting dynasty (1 Chron 18–20).</w:t>
      </w:r>
    </w:p>
    <w:p w14:paraId="51B74C3D" w14:textId="77777777" w:rsidR="0061084D" w:rsidRPr="0061084D" w:rsidRDefault="0061084D" w:rsidP="0061084D">
      <w:pPr>
        <w:pStyle w:val="Heading2"/>
        <w:numPr>
          <w:ilvl w:val="1"/>
          <w:numId w:val="25"/>
        </w:numPr>
        <w:ind w:left="851" w:hanging="425"/>
      </w:pPr>
      <w:r w:rsidRPr="00E56579">
        <w:rPr>
          <w:i/>
        </w:rPr>
        <w:t>God blessed David’s worship</w:t>
      </w:r>
      <w:r w:rsidRPr="0061084D">
        <w:t xml:space="preserve"> by selecting the temple site, organizing the materials and leaders, and commissioning the work to encourage temple worship (1 Chron 21–29).</w:t>
      </w:r>
    </w:p>
    <w:p w14:paraId="1B7394A9" w14:textId="77777777" w:rsidR="008B6D00" w:rsidRPr="00FD7B79" w:rsidRDefault="008B6D00" w:rsidP="00DA3A1D">
      <w:pPr>
        <w:pStyle w:val="Header"/>
        <w:widowControl w:val="0"/>
        <w:tabs>
          <w:tab w:val="clear" w:pos="4800"/>
          <w:tab w:val="center" w:pos="4950"/>
        </w:tabs>
        <w:ind w:right="-10"/>
        <w:jc w:val="left"/>
        <w:rPr>
          <w:rFonts w:cs="Arial"/>
        </w:rPr>
      </w:pPr>
    </w:p>
    <w:p w14:paraId="3C1AE4B9" w14:textId="77777777" w:rsidR="00741722" w:rsidRPr="00FB2D6E" w:rsidRDefault="00741722" w:rsidP="00DA3A1D">
      <w:pPr>
        <w:pStyle w:val="Header"/>
        <w:widowControl w:val="0"/>
        <w:rPr>
          <w:rFonts w:cs="Arial"/>
          <w:b/>
          <w:sz w:val="28"/>
        </w:rPr>
      </w:pPr>
      <w:r w:rsidRPr="00FB2D6E">
        <w:rPr>
          <w:rFonts w:cs="Arial"/>
          <w:b/>
          <w:sz w:val="28"/>
        </w:rPr>
        <w:t>Purpose or Desired Listener Response (Step 4)</w:t>
      </w:r>
    </w:p>
    <w:p w14:paraId="6EC55210" w14:textId="1FCD0807" w:rsidR="00741722" w:rsidRPr="00FD7B79" w:rsidRDefault="00741722" w:rsidP="00DA3A1D">
      <w:pPr>
        <w:pStyle w:val="Header"/>
        <w:widowControl w:val="0"/>
        <w:rPr>
          <w:rFonts w:cs="Arial"/>
        </w:rPr>
      </w:pPr>
      <w:r w:rsidRPr="00FD7B79">
        <w:rPr>
          <w:rFonts w:cs="Arial"/>
        </w:rPr>
        <w:t>The listeners will</w:t>
      </w:r>
      <w:r w:rsidR="00E81B49">
        <w:rPr>
          <w:rFonts w:cs="Arial"/>
        </w:rPr>
        <w:t xml:space="preserve"> </w:t>
      </w:r>
      <w:r w:rsidR="007D1678">
        <w:rPr>
          <w:rFonts w:cs="Arial"/>
        </w:rPr>
        <w:t>establish their trust</w:t>
      </w:r>
      <w:r w:rsidR="00E81B49">
        <w:rPr>
          <w:rFonts w:cs="Arial"/>
        </w:rPr>
        <w:t xml:space="preserve"> in Jesus</w:t>
      </w:r>
      <w:r w:rsidR="007D1678">
        <w:rPr>
          <w:rFonts w:cs="Arial"/>
        </w:rPr>
        <w:t xml:space="preserve"> alone</w:t>
      </w:r>
    </w:p>
    <w:p w14:paraId="22EA2D3F" w14:textId="77777777" w:rsidR="008B6D00" w:rsidRPr="00FD7B79" w:rsidRDefault="008B6D00" w:rsidP="00DA3A1D">
      <w:pPr>
        <w:pStyle w:val="Header"/>
        <w:widowControl w:val="0"/>
        <w:tabs>
          <w:tab w:val="clear" w:pos="4800"/>
          <w:tab w:val="center" w:pos="4950"/>
        </w:tabs>
        <w:ind w:right="-10"/>
        <w:jc w:val="left"/>
        <w:rPr>
          <w:rFonts w:cs="Arial"/>
        </w:rPr>
      </w:pPr>
    </w:p>
    <w:p w14:paraId="0CD68010" w14:textId="77777777" w:rsidR="008B6D00" w:rsidRPr="00FD7B79" w:rsidRDefault="008B6D00" w:rsidP="00DA3A1D">
      <w:pPr>
        <w:widowControl w:val="0"/>
        <w:rPr>
          <w:rFonts w:cs="Arial"/>
        </w:rPr>
      </w:pPr>
      <w:r w:rsidRPr="00FD7B79">
        <w:rPr>
          <w:rFonts w:cs="Arial"/>
          <w:b/>
          <w:u w:val="single"/>
        </w:rPr>
        <w:t>Homiletical Outline</w:t>
      </w:r>
      <w:r w:rsidRPr="00FD7B79">
        <w:rPr>
          <w:rFonts w:cs="Arial"/>
        </w:rPr>
        <w:t xml:space="preserve"> (Cyclical inductive form)</w:t>
      </w:r>
    </w:p>
    <w:p w14:paraId="5A5B9D6F" w14:textId="77777777" w:rsidR="00660C84" w:rsidRPr="00FD7B79" w:rsidRDefault="00660C84" w:rsidP="00660C84">
      <w:pPr>
        <w:pStyle w:val="Heading1"/>
        <w:ind w:right="-10"/>
        <w:rPr>
          <w:rFonts w:cs="Arial"/>
        </w:rPr>
      </w:pPr>
      <w:r w:rsidRPr="00FD7B79">
        <w:rPr>
          <w:rFonts w:cs="Arial"/>
        </w:rPr>
        <w:t>Introduction</w:t>
      </w:r>
    </w:p>
    <w:p w14:paraId="07B39953" w14:textId="0DD5EA60" w:rsidR="00660C84" w:rsidRPr="00FD7B79" w:rsidRDefault="00660C84" w:rsidP="00660C84">
      <w:pPr>
        <w:pStyle w:val="Heading3"/>
        <w:ind w:right="-10"/>
        <w:rPr>
          <w:rFonts w:cs="Arial"/>
        </w:rPr>
      </w:pPr>
      <w:r w:rsidRPr="00FD7B79">
        <w:rPr>
          <w:rFonts w:cs="Arial"/>
          <w:u w:val="single"/>
        </w:rPr>
        <w:t>Interest</w:t>
      </w:r>
      <w:r w:rsidRPr="00FD7B79">
        <w:rPr>
          <w:rFonts w:cs="Arial"/>
        </w:rPr>
        <w:t xml:space="preserve">: </w:t>
      </w:r>
      <w:r w:rsidR="002D03CD">
        <w:rPr>
          <w:rFonts w:cs="Arial"/>
        </w:rPr>
        <w:t>Sometimes the Bible just doesn’t make sense—so we abandon our read-through-the-Bible program.</w:t>
      </w:r>
      <w:r w:rsidR="00AC5062">
        <w:rPr>
          <w:rFonts w:cs="Arial"/>
        </w:rPr>
        <w:t xml:space="preserve"> </w:t>
      </w:r>
    </w:p>
    <w:p w14:paraId="100DAB25" w14:textId="628D2AC8" w:rsidR="00660C84" w:rsidRPr="00FD7B79" w:rsidRDefault="003A4033" w:rsidP="00660C84">
      <w:pPr>
        <w:pStyle w:val="Heading3"/>
        <w:ind w:right="-10"/>
        <w:rPr>
          <w:rFonts w:cs="Arial"/>
        </w:rPr>
      </w:pPr>
      <w:r>
        <w:rPr>
          <w:rFonts w:cs="Arial"/>
          <w:u w:val="single"/>
        </w:rPr>
        <w:t>Curiosity</w:t>
      </w:r>
      <w:r w:rsidR="00660C84" w:rsidRPr="00FD7B79">
        <w:rPr>
          <w:rFonts w:cs="Arial"/>
        </w:rPr>
        <w:t xml:space="preserve">: </w:t>
      </w:r>
      <w:r w:rsidR="00AC5062">
        <w:rPr>
          <w:rFonts w:cs="Arial"/>
        </w:rPr>
        <w:t xml:space="preserve">In no book is this more evident than 1 Chronicles. </w:t>
      </w:r>
      <w:r>
        <w:rPr>
          <w:rFonts w:cs="Arial"/>
        </w:rPr>
        <w:t>Why Chronicles?</w:t>
      </w:r>
    </w:p>
    <w:p w14:paraId="6D85EBF6" w14:textId="798CC021" w:rsidR="00660C84" w:rsidRPr="00FD7B79" w:rsidRDefault="00EA2DC2" w:rsidP="00660C84">
      <w:pPr>
        <w:pStyle w:val="Heading3"/>
        <w:ind w:right="-10"/>
        <w:rPr>
          <w:rFonts w:cs="Arial"/>
        </w:rPr>
      </w:pPr>
      <w:r>
        <w:rPr>
          <w:rFonts w:cs="Arial"/>
          <w:u w:val="single"/>
        </w:rPr>
        <w:t>Intro to MPI</w:t>
      </w:r>
      <w:r w:rsidR="00660C84" w:rsidRPr="00FD7B79">
        <w:rPr>
          <w:rFonts w:cs="Arial"/>
        </w:rPr>
        <w:t xml:space="preserve">: </w:t>
      </w:r>
      <w:r w:rsidR="00232D30">
        <w:rPr>
          <w:rFonts w:cs="Arial"/>
        </w:rPr>
        <w:t xml:space="preserve">Why </w:t>
      </w:r>
      <w:r w:rsidR="005D7BD0">
        <w:rPr>
          <w:rFonts w:cs="Arial"/>
        </w:rPr>
        <w:t>would</w:t>
      </w:r>
      <w:r w:rsidR="00232D30">
        <w:rPr>
          <w:rFonts w:cs="Arial"/>
        </w:rPr>
        <w:t xml:space="preserve"> God invest six books about David</w:t>
      </w:r>
      <w:r w:rsidR="00EB500E">
        <w:rPr>
          <w:rFonts w:cs="Arial"/>
        </w:rPr>
        <w:t>?</w:t>
      </w:r>
    </w:p>
    <w:p w14:paraId="145C42AB" w14:textId="145ABB9B" w:rsidR="00660C84" w:rsidRPr="00FD7B79" w:rsidRDefault="00660C84" w:rsidP="00660C84">
      <w:pPr>
        <w:pStyle w:val="Heading3"/>
        <w:ind w:right="-10"/>
        <w:rPr>
          <w:rFonts w:cs="Arial"/>
        </w:rPr>
      </w:pPr>
      <w:r w:rsidRPr="00FD7B79">
        <w:rPr>
          <w:rFonts w:cs="Arial"/>
          <w:u w:val="single"/>
        </w:rPr>
        <w:t>Preview</w:t>
      </w:r>
      <w:r w:rsidRPr="00FD7B79">
        <w:rPr>
          <w:rFonts w:cs="Arial"/>
        </w:rPr>
        <w:t xml:space="preserve">: </w:t>
      </w:r>
      <w:r w:rsidR="00EA04F2">
        <w:rPr>
          <w:rFonts w:cs="Arial"/>
        </w:rPr>
        <w:t>Today w</w:t>
      </w:r>
      <w:r w:rsidR="00D56568">
        <w:rPr>
          <w:rFonts w:cs="Arial"/>
        </w:rPr>
        <w:t>e’</w:t>
      </w:r>
      <w:r w:rsidR="005B5B8C">
        <w:rPr>
          <w:rFonts w:cs="Arial"/>
        </w:rPr>
        <w:t xml:space="preserve">ll see why God </w:t>
      </w:r>
      <w:r w:rsidR="00C60C3B">
        <w:rPr>
          <w:rFonts w:cs="Arial"/>
        </w:rPr>
        <w:t>focused so much on</w:t>
      </w:r>
      <w:r w:rsidR="005B5B8C">
        <w:rPr>
          <w:rFonts w:cs="Arial"/>
        </w:rPr>
        <w:t xml:space="preserve"> David—and then why </w:t>
      </w:r>
      <w:r w:rsidR="00D56568">
        <w:rPr>
          <w:rFonts w:cs="Arial"/>
        </w:rPr>
        <w:t xml:space="preserve">God </w:t>
      </w:r>
      <w:r w:rsidR="00C60C3B">
        <w:rPr>
          <w:rFonts w:cs="Arial"/>
        </w:rPr>
        <w:t>sent</w:t>
      </w:r>
      <w:r w:rsidR="005B5B8C">
        <w:rPr>
          <w:rFonts w:cs="Arial"/>
        </w:rPr>
        <w:t xml:space="preserve"> Jesus</w:t>
      </w:r>
      <w:r w:rsidR="00C60C3B">
        <w:rPr>
          <w:rFonts w:cs="Arial"/>
        </w:rPr>
        <w:t xml:space="preserve"> as David’s descendant 1000 years later</w:t>
      </w:r>
      <w:r w:rsidR="005B5B8C">
        <w:rPr>
          <w:rFonts w:cs="Arial"/>
        </w:rPr>
        <w:t>.</w:t>
      </w:r>
    </w:p>
    <w:p w14:paraId="32765CA9" w14:textId="56E6E30C" w:rsidR="00660C84" w:rsidRPr="00FD7B79" w:rsidRDefault="00660C84" w:rsidP="00660C84">
      <w:pPr>
        <w:pStyle w:val="Heading3"/>
        <w:ind w:right="-10"/>
        <w:rPr>
          <w:rFonts w:cs="Arial"/>
        </w:rPr>
      </w:pPr>
      <w:r w:rsidRPr="00FD7B79">
        <w:rPr>
          <w:rFonts w:cs="Arial"/>
          <w:u w:val="single"/>
        </w:rPr>
        <w:t>Text</w:t>
      </w:r>
      <w:r w:rsidRPr="00FD7B79">
        <w:rPr>
          <w:rFonts w:cs="Arial"/>
        </w:rPr>
        <w:t xml:space="preserve">: </w:t>
      </w:r>
      <w:r w:rsidR="004B610E">
        <w:rPr>
          <w:rFonts w:cs="Arial"/>
        </w:rPr>
        <w:t>We’ll survey the first part of the Book of Chronicles called 1 Chronicles.</w:t>
      </w:r>
    </w:p>
    <w:p w14:paraId="01CD7E43" w14:textId="77777777" w:rsidR="00660C84" w:rsidRPr="00FD7B79" w:rsidRDefault="00660C84" w:rsidP="00660C84">
      <w:pPr>
        <w:rPr>
          <w:rFonts w:cs="Arial"/>
        </w:rPr>
      </w:pPr>
    </w:p>
    <w:p w14:paraId="43719307" w14:textId="7588CAE0" w:rsidR="00660C84" w:rsidRPr="00FD7B79" w:rsidRDefault="00660C84" w:rsidP="00660C84">
      <w:pPr>
        <w:rPr>
          <w:rFonts w:cs="Arial"/>
        </w:rPr>
      </w:pPr>
      <w:r w:rsidRPr="00FD7B79">
        <w:rPr>
          <w:rFonts w:cs="Arial"/>
        </w:rPr>
        <w:t>(</w:t>
      </w:r>
      <w:r w:rsidR="002828B8">
        <w:rPr>
          <w:rFonts w:cs="Arial"/>
        </w:rPr>
        <w:t>So w</w:t>
      </w:r>
      <w:r w:rsidR="007F274C">
        <w:rPr>
          <w:rFonts w:cs="Arial"/>
        </w:rPr>
        <w:t xml:space="preserve">hy this huge emphasis on David in </w:t>
      </w:r>
      <w:r w:rsidR="00C6243D">
        <w:rPr>
          <w:rFonts w:cs="Arial"/>
        </w:rPr>
        <w:t xml:space="preserve">1 </w:t>
      </w:r>
      <w:r w:rsidR="007F274C">
        <w:rPr>
          <w:rFonts w:cs="Arial"/>
        </w:rPr>
        <w:t>Chronicles?</w:t>
      </w:r>
      <w:r w:rsidR="002828B8">
        <w:rPr>
          <w:rFonts w:cs="Arial"/>
        </w:rPr>
        <w:t xml:space="preserve"> Well, what was Israel’s </w:t>
      </w:r>
      <w:r w:rsidR="002828B8" w:rsidRPr="002828B8">
        <w:rPr>
          <w:rFonts w:cs="Arial"/>
          <w:i/>
        </w:rPr>
        <w:t>major problem</w:t>
      </w:r>
      <w:r w:rsidR="002828B8">
        <w:rPr>
          <w:rFonts w:cs="Arial"/>
        </w:rPr>
        <w:t xml:space="preserve"> through the ages? Was it the economy where they didn’t have enough money? Was it climate change? No, none of these…</w:t>
      </w:r>
      <w:r w:rsidR="007F274C">
        <w:rPr>
          <w:rFonts w:cs="Arial"/>
        </w:rPr>
        <w:t>)</w:t>
      </w:r>
    </w:p>
    <w:p w14:paraId="77224058" w14:textId="27E5E848" w:rsidR="00660C84" w:rsidRPr="00401BC0" w:rsidRDefault="00660C84" w:rsidP="00660C84">
      <w:pPr>
        <w:pStyle w:val="Heading1"/>
        <w:rPr>
          <w:rFonts w:cs="Arial"/>
        </w:rPr>
      </w:pPr>
      <w:r w:rsidRPr="00401BC0">
        <w:rPr>
          <w:rFonts w:cs="Arial"/>
        </w:rPr>
        <w:t>I.</w:t>
      </w:r>
      <w:r w:rsidRPr="00401BC0">
        <w:rPr>
          <w:rFonts w:cs="Arial"/>
        </w:rPr>
        <w:tab/>
      </w:r>
      <w:r w:rsidR="00447EFC" w:rsidRPr="00401BC0">
        <w:rPr>
          <w:rFonts w:cs="Arial"/>
        </w:rPr>
        <w:t xml:space="preserve">God established David’s kingdom to </w:t>
      </w:r>
      <w:r w:rsidR="00AD75CC" w:rsidRPr="00401BC0">
        <w:rPr>
          <w:rFonts w:cs="Arial"/>
        </w:rPr>
        <w:t>promote</w:t>
      </w:r>
      <w:r w:rsidR="00447EFC" w:rsidRPr="00401BC0">
        <w:rPr>
          <w:rFonts w:cs="Arial"/>
        </w:rPr>
        <w:t xml:space="preserve"> </w:t>
      </w:r>
      <w:r w:rsidR="00447EFC" w:rsidRPr="00401BC0">
        <w:rPr>
          <w:rFonts w:cs="Arial"/>
          <w:u w:val="single"/>
        </w:rPr>
        <w:t>temple</w:t>
      </w:r>
      <w:r w:rsidR="00447EFC" w:rsidRPr="00401BC0">
        <w:rPr>
          <w:rFonts w:cs="Arial"/>
        </w:rPr>
        <w:t xml:space="preserve"> </w:t>
      </w:r>
      <w:r w:rsidR="00447EFC" w:rsidRPr="00401BC0">
        <w:rPr>
          <w:rFonts w:cs="Arial"/>
          <w:u w:val="single"/>
        </w:rPr>
        <w:t>worship</w:t>
      </w:r>
      <w:r w:rsidR="00447EFC" w:rsidRPr="00401BC0">
        <w:rPr>
          <w:rFonts w:cs="Arial"/>
        </w:rPr>
        <w:t xml:space="preserve"> </w:t>
      </w:r>
      <w:r w:rsidR="005C2C89" w:rsidRPr="00401BC0">
        <w:rPr>
          <w:rFonts w:cs="Arial"/>
        </w:rPr>
        <w:t>over</w:t>
      </w:r>
      <w:r w:rsidR="00447EFC" w:rsidRPr="00401BC0">
        <w:rPr>
          <w:rFonts w:cs="Arial"/>
        </w:rPr>
        <w:t xml:space="preserve"> idolatry.</w:t>
      </w:r>
    </w:p>
    <w:p w14:paraId="25303445" w14:textId="2FD7807B" w:rsidR="00447EFC" w:rsidRPr="0061084D" w:rsidRDefault="00447EFC" w:rsidP="00447EFC">
      <w:pPr>
        <w:pStyle w:val="Heading2"/>
      </w:pPr>
      <w:r w:rsidRPr="0061084D">
        <w:t xml:space="preserve">The genealogy from Adam to 450 BC </w:t>
      </w:r>
      <w:r>
        <w:t>showed</w:t>
      </w:r>
      <w:r w:rsidRPr="0061084D">
        <w:t xml:space="preserve"> </w:t>
      </w:r>
      <w:r>
        <w:t>David’s throne absent but</w:t>
      </w:r>
      <w:r w:rsidRPr="0061084D">
        <w:t xml:space="preserve"> his line still present due to God’s grace (1 Chron 1–9).</w:t>
      </w:r>
    </w:p>
    <w:p w14:paraId="45520A1E" w14:textId="77777777" w:rsidR="00447EFC" w:rsidRDefault="00447EFC" w:rsidP="00447EFC">
      <w:pPr>
        <w:pStyle w:val="Heading3"/>
      </w:pPr>
      <w:r w:rsidRPr="0061084D">
        <w:t>Genealogies back to Adam emphasizing David’s line taught that his throne was absent but his line still existed due to God’s grace even eight generations after the exile (1 Chron 1–3).</w:t>
      </w:r>
    </w:p>
    <w:p w14:paraId="775AEC93" w14:textId="77777777" w:rsidR="00447EFC" w:rsidRPr="0061084D" w:rsidRDefault="00447EFC" w:rsidP="00447EFC">
      <w:pPr>
        <w:pStyle w:val="Heading3"/>
      </w:pPr>
      <w:r w:rsidRPr="0061084D">
        <w:t>Genealogies of the 12 tribes emphasized Judah (4:1-23), Benjamin, and Levi (6:3-80) to remind Israel to respect the Davidic and priestly lines (1 Chron 4–8).</w:t>
      </w:r>
    </w:p>
    <w:p w14:paraId="7632AEC6" w14:textId="77777777" w:rsidR="00447EFC" w:rsidRDefault="00447EFC" w:rsidP="00447EFC">
      <w:pPr>
        <w:pStyle w:val="Heading3"/>
      </w:pPr>
      <w:r w:rsidRPr="0061084D">
        <w:t>The genealogy of priests and Levites close to the time of the compiler emphasized the legitimate priesthood required to worship the L</w:t>
      </w:r>
      <w:r w:rsidRPr="00EA04F2">
        <w:rPr>
          <w:sz w:val="18"/>
        </w:rPr>
        <w:t>ORD</w:t>
      </w:r>
      <w:r w:rsidRPr="0061084D">
        <w:t xml:space="preserve"> (9:1-34).</w:t>
      </w:r>
    </w:p>
    <w:p w14:paraId="1167C703" w14:textId="77777777" w:rsidR="00447EFC" w:rsidRPr="0061084D" w:rsidRDefault="00447EFC" w:rsidP="00447EFC">
      <w:pPr>
        <w:pStyle w:val="Heading3"/>
      </w:pPr>
      <w:r w:rsidRPr="0061084D">
        <w:t>The genealogy of Saul repeats 8:29-40 almost identically to introduce the death of Saul and succession of David that immediately follows (9:35-44).</w:t>
      </w:r>
    </w:p>
    <w:p w14:paraId="72215184" w14:textId="77777777" w:rsidR="00C44A1D" w:rsidRPr="0061084D" w:rsidRDefault="00C44A1D" w:rsidP="00C44A1D">
      <w:pPr>
        <w:pStyle w:val="Heading2"/>
      </w:pPr>
      <w:r>
        <w:rPr>
          <w:rFonts w:cs="Arial"/>
        </w:rPr>
        <w:t xml:space="preserve">God </w:t>
      </w:r>
      <w:r>
        <w:t>blessed David so Israel would imitate his</w:t>
      </w:r>
      <w:r w:rsidRPr="0061084D">
        <w:t xml:space="preserve"> passion </w:t>
      </w:r>
      <w:r>
        <w:t>for temple worship</w:t>
      </w:r>
      <w:r w:rsidRPr="0061084D">
        <w:t xml:space="preserve"> (1 Chron 10–29).</w:t>
      </w:r>
    </w:p>
    <w:p w14:paraId="24275706" w14:textId="37A11073" w:rsidR="00447EFC" w:rsidRPr="0061084D" w:rsidRDefault="00447EFC" w:rsidP="00447EFC">
      <w:pPr>
        <w:pStyle w:val="Heading3"/>
      </w:pPr>
      <w:r w:rsidRPr="00E56579">
        <w:rPr>
          <w:i/>
        </w:rPr>
        <w:t>God made David king</w:t>
      </w:r>
      <w:r w:rsidRPr="0061084D">
        <w:t xml:space="preserve"> after </w:t>
      </w:r>
      <w:r w:rsidR="00814EF1">
        <w:t xml:space="preserve">God removed </w:t>
      </w:r>
      <w:r w:rsidRPr="0061084D">
        <w:t>Saul as unfit for the kingship to show David as the ideal king (1 Chron 10–12).</w:t>
      </w:r>
    </w:p>
    <w:p w14:paraId="3FBB81B8" w14:textId="7B6735F8" w:rsidR="00447EFC" w:rsidRPr="0061084D" w:rsidRDefault="00447EFC" w:rsidP="00447EFC">
      <w:pPr>
        <w:pStyle w:val="Heading3"/>
      </w:pPr>
      <w:r w:rsidRPr="00E56579">
        <w:rPr>
          <w:i/>
        </w:rPr>
        <w:t>God rewarded David's respect for the ark</w:t>
      </w:r>
      <w:r w:rsidRPr="0061084D">
        <w:t xml:space="preserve"> by promising</w:t>
      </w:r>
      <w:r w:rsidR="00814EF1">
        <w:t xml:space="preserve"> the </w:t>
      </w:r>
      <w:r w:rsidR="00814EF1" w:rsidRPr="0061084D">
        <w:t xml:space="preserve">permanent dynasty </w:t>
      </w:r>
      <w:r w:rsidR="00814EF1">
        <w:t xml:space="preserve">of the Davidic Covenant </w:t>
      </w:r>
      <w:r w:rsidRPr="0061084D">
        <w:t>to show how obedience leads to blessing (1 Chron 13–17).</w:t>
      </w:r>
    </w:p>
    <w:p w14:paraId="63554108" w14:textId="57C55427" w:rsidR="00447EFC" w:rsidRPr="0061084D" w:rsidRDefault="00447EFC" w:rsidP="00447EFC">
      <w:pPr>
        <w:pStyle w:val="Heading3"/>
      </w:pPr>
      <w:r w:rsidRPr="00E56579">
        <w:rPr>
          <w:i/>
        </w:rPr>
        <w:t>God rewarded David with victory</w:t>
      </w:r>
      <w:r w:rsidRPr="0061084D">
        <w:t xml:space="preserve"> over the Philistines and other nations to show him as a righteous king to whom God had promised an </w:t>
      </w:r>
      <w:r w:rsidR="00420DB7">
        <w:t>eternal</w:t>
      </w:r>
      <w:r w:rsidRPr="0061084D">
        <w:t xml:space="preserve"> dynasty (1 Chron 18–20).</w:t>
      </w:r>
    </w:p>
    <w:p w14:paraId="58ACC46B" w14:textId="77777777" w:rsidR="00447EFC" w:rsidRPr="0061084D" w:rsidRDefault="00447EFC" w:rsidP="00447EFC">
      <w:pPr>
        <w:pStyle w:val="Heading3"/>
      </w:pPr>
      <w:r w:rsidRPr="00E56579">
        <w:rPr>
          <w:i/>
        </w:rPr>
        <w:t>God blessed David’s worship</w:t>
      </w:r>
      <w:r w:rsidRPr="0061084D">
        <w:t xml:space="preserve"> by selecting the temple site, organizing the materials and leaders, and commissioning the work to encourage temple worship (1 Chron 21–29).</w:t>
      </w:r>
    </w:p>
    <w:p w14:paraId="1A2C91EA" w14:textId="77777777" w:rsidR="007B7A3F" w:rsidRDefault="007B7A3F" w:rsidP="00660C84">
      <w:pPr>
        <w:rPr>
          <w:rFonts w:cs="Arial"/>
        </w:rPr>
      </w:pPr>
    </w:p>
    <w:p w14:paraId="1F32FF83" w14:textId="3A05571D" w:rsidR="00660C84" w:rsidRPr="00FD7B79" w:rsidRDefault="00660C84" w:rsidP="00660C84">
      <w:pPr>
        <w:rPr>
          <w:rFonts w:cs="Arial"/>
        </w:rPr>
      </w:pPr>
      <w:r w:rsidRPr="00FD7B79">
        <w:rPr>
          <w:rFonts w:cs="Arial"/>
        </w:rPr>
        <w:t>(</w:t>
      </w:r>
      <w:r w:rsidR="00EA2DC2">
        <w:rPr>
          <w:rFonts w:cs="Arial"/>
        </w:rPr>
        <w:t xml:space="preserve">Subject: How can </w:t>
      </w:r>
      <w:r w:rsidR="00B758F7">
        <w:rPr>
          <w:rFonts w:cs="Arial"/>
        </w:rPr>
        <w:t>you</w:t>
      </w:r>
      <w:r w:rsidR="00EA2DC2">
        <w:rPr>
          <w:rFonts w:cs="Arial"/>
        </w:rPr>
        <w:t xml:space="preserve"> be firmly established in a shaky world?</w:t>
      </w:r>
      <w:r w:rsidRPr="00FD7B79">
        <w:rPr>
          <w:rFonts w:cs="Arial"/>
        </w:rPr>
        <w:t>)</w:t>
      </w:r>
    </w:p>
    <w:p w14:paraId="6B985027" w14:textId="2CE74567" w:rsidR="009150DB" w:rsidRPr="00FD7B79" w:rsidRDefault="009150DB" w:rsidP="009150DB">
      <w:pPr>
        <w:pStyle w:val="Heading1"/>
        <w:rPr>
          <w:rFonts w:cs="Arial"/>
        </w:rPr>
      </w:pPr>
      <w:r w:rsidRPr="00FD7B79">
        <w:rPr>
          <w:rFonts w:cs="Arial"/>
        </w:rPr>
        <w:t>II.</w:t>
      </w:r>
      <w:r w:rsidRPr="00FD7B79">
        <w:rPr>
          <w:rFonts w:cs="Arial"/>
        </w:rPr>
        <w:tab/>
      </w:r>
      <w:r w:rsidRPr="0067419C">
        <w:rPr>
          <w:rFonts w:cs="Arial"/>
        </w:rPr>
        <w:t xml:space="preserve">Be established by </w:t>
      </w:r>
      <w:r w:rsidRPr="0067419C">
        <w:rPr>
          <w:rFonts w:cs="Arial"/>
          <w:u w:val="single"/>
        </w:rPr>
        <w:t>worshipping</w:t>
      </w:r>
      <w:r w:rsidRPr="0067419C">
        <w:rPr>
          <w:rFonts w:cs="Arial"/>
        </w:rPr>
        <w:t xml:space="preserve"> </w:t>
      </w:r>
      <w:r w:rsidRPr="0067419C">
        <w:rPr>
          <w:rFonts w:cs="Arial"/>
          <w:u w:val="single"/>
        </w:rPr>
        <w:t>Jesus</w:t>
      </w:r>
      <w:r w:rsidRPr="0067419C">
        <w:rPr>
          <w:rFonts w:cs="Arial"/>
        </w:rPr>
        <w:t xml:space="preserve"> as David’s heir.</w:t>
      </w:r>
    </w:p>
    <w:p w14:paraId="32522F7E" w14:textId="6AD2FADD" w:rsidR="001F2268" w:rsidRDefault="001F2268" w:rsidP="00660C84">
      <w:pPr>
        <w:pStyle w:val="Heading2"/>
        <w:rPr>
          <w:rFonts w:cs="Arial"/>
        </w:rPr>
      </w:pPr>
      <w:r>
        <w:rPr>
          <w:rFonts w:cs="Arial"/>
        </w:rPr>
        <w:t xml:space="preserve">We have had no temple in Jerusalem for nearly 2000 years. </w:t>
      </w:r>
    </w:p>
    <w:p w14:paraId="133878FF" w14:textId="77777777" w:rsidR="0074149C" w:rsidRPr="00FD7B79" w:rsidRDefault="0074149C" w:rsidP="0074149C">
      <w:pPr>
        <w:pStyle w:val="Heading2"/>
        <w:rPr>
          <w:rFonts w:cs="Arial"/>
        </w:rPr>
      </w:pPr>
      <w:r>
        <w:rPr>
          <w:rFonts w:cs="Arial"/>
        </w:rPr>
        <w:lastRenderedPageBreak/>
        <w:t>Jesus is the true temple today—so worship him instead of idols for a firm foundation (John 2).</w:t>
      </w:r>
    </w:p>
    <w:p w14:paraId="491D67B1" w14:textId="0DA4325C" w:rsidR="00660C84" w:rsidRPr="00FD7B79" w:rsidRDefault="00AE7CD4" w:rsidP="00660C84">
      <w:pPr>
        <w:pStyle w:val="Heading2"/>
        <w:rPr>
          <w:rFonts w:cs="Arial"/>
        </w:rPr>
      </w:pPr>
      <w:r>
        <w:rPr>
          <w:rFonts w:cs="Arial"/>
        </w:rPr>
        <w:t>Our bodies are also temples of the Spirit—so we should likewise be holy</w:t>
      </w:r>
      <w:r w:rsidR="003E3E9B">
        <w:rPr>
          <w:rFonts w:cs="Arial"/>
        </w:rPr>
        <w:t xml:space="preserve"> (1 Cor 6:19)</w:t>
      </w:r>
      <w:r>
        <w:rPr>
          <w:rFonts w:cs="Arial"/>
        </w:rPr>
        <w:t>.</w:t>
      </w:r>
    </w:p>
    <w:p w14:paraId="1075E6F4" w14:textId="77777777" w:rsidR="002B2308" w:rsidRDefault="002B2308" w:rsidP="00660C84">
      <w:pPr>
        <w:rPr>
          <w:rFonts w:cs="Arial"/>
        </w:rPr>
      </w:pPr>
    </w:p>
    <w:p w14:paraId="680EDDC3" w14:textId="46ED5997" w:rsidR="00660C84" w:rsidRPr="00FD7B79" w:rsidRDefault="00660C84" w:rsidP="00660C84">
      <w:pPr>
        <w:rPr>
          <w:rFonts w:cs="Arial"/>
        </w:rPr>
      </w:pPr>
      <w:r w:rsidRPr="00FD7B79">
        <w:rPr>
          <w:rFonts w:cs="Arial"/>
        </w:rPr>
        <w:t>(</w:t>
      </w:r>
      <w:r w:rsidR="00B758F7">
        <w:rPr>
          <w:rFonts w:cs="Arial"/>
        </w:rPr>
        <w:t>How can you be firmly established in a shaky world?</w:t>
      </w:r>
      <w:r w:rsidR="00B758F7" w:rsidRPr="00FD7B79">
        <w:rPr>
          <w:rFonts w:cs="Arial"/>
        </w:rPr>
        <w:t>)</w:t>
      </w:r>
    </w:p>
    <w:p w14:paraId="1D5E74B5" w14:textId="77777777" w:rsidR="00660C84" w:rsidRPr="00FD7B79" w:rsidRDefault="00660C84" w:rsidP="00660C84">
      <w:pPr>
        <w:pStyle w:val="Heading1"/>
        <w:rPr>
          <w:rFonts w:cs="Arial"/>
        </w:rPr>
      </w:pPr>
      <w:r w:rsidRPr="00FD7B79">
        <w:rPr>
          <w:rFonts w:cs="Arial"/>
        </w:rPr>
        <w:t>Conclusion</w:t>
      </w:r>
    </w:p>
    <w:p w14:paraId="4BB008B0" w14:textId="1B5541CC" w:rsidR="00660C84" w:rsidRPr="00FD7B79" w:rsidRDefault="00F95FD5" w:rsidP="00660C84">
      <w:pPr>
        <w:pStyle w:val="Heading3"/>
        <w:rPr>
          <w:rFonts w:cs="Arial"/>
        </w:rPr>
      </w:pPr>
      <w:r>
        <w:rPr>
          <w:rFonts w:cs="Arial"/>
        </w:rPr>
        <w:t xml:space="preserve">Be established with </w:t>
      </w:r>
      <w:r w:rsidRPr="00883353">
        <w:rPr>
          <w:rFonts w:cs="Arial"/>
          <w:u w:val="single"/>
        </w:rPr>
        <w:t>Christ</w:t>
      </w:r>
      <w:r>
        <w:rPr>
          <w:rFonts w:cs="Arial"/>
        </w:rPr>
        <w:t xml:space="preserve"> as your foundation</w:t>
      </w:r>
      <w:r w:rsidR="00EA2DC2">
        <w:rPr>
          <w:rFonts w:cs="Arial"/>
        </w:rPr>
        <w:t xml:space="preserve"> (Main Idea</w:t>
      </w:r>
      <w:r w:rsidR="00660C84" w:rsidRPr="00FD7B79">
        <w:rPr>
          <w:rFonts w:cs="Arial"/>
        </w:rPr>
        <w:t>).</w:t>
      </w:r>
    </w:p>
    <w:p w14:paraId="3B4A25F9" w14:textId="77777777" w:rsidR="00660C84" w:rsidRDefault="00660C84" w:rsidP="00660C84">
      <w:pPr>
        <w:pStyle w:val="Heading3"/>
        <w:rPr>
          <w:rFonts w:cs="Arial"/>
        </w:rPr>
      </w:pPr>
      <w:r w:rsidRPr="00FD7B79">
        <w:rPr>
          <w:rFonts w:cs="Arial"/>
        </w:rPr>
        <w:t>Main Points</w:t>
      </w:r>
    </w:p>
    <w:p w14:paraId="5A02B0F1" w14:textId="4DB84ABC" w:rsidR="0067419C" w:rsidRDefault="0067419C" w:rsidP="0067419C">
      <w:pPr>
        <w:pStyle w:val="Heading4"/>
        <w:rPr>
          <w:rFonts w:cs="Arial"/>
        </w:rPr>
      </w:pPr>
      <w:r>
        <w:rPr>
          <w:rFonts w:cs="Arial"/>
        </w:rPr>
        <w:t xml:space="preserve">God established David’s kingdom </w:t>
      </w:r>
      <w:r w:rsidRPr="00186FD2">
        <w:rPr>
          <w:rFonts w:cs="Arial"/>
          <w:i/>
        </w:rPr>
        <w:t xml:space="preserve">to promote </w:t>
      </w:r>
      <w:r w:rsidRPr="00BE3887">
        <w:rPr>
          <w:rFonts w:cs="Arial"/>
          <w:i/>
          <w:u w:val="single"/>
        </w:rPr>
        <w:t>temple</w:t>
      </w:r>
      <w:r w:rsidRPr="00BE3887">
        <w:rPr>
          <w:rFonts w:cs="Arial"/>
          <w:i/>
        </w:rPr>
        <w:t xml:space="preserve"> </w:t>
      </w:r>
      <w:r w:rsidRPr="00BE3887">
        <w:rPr>
          <w:rFonts w:cs="Arial"/>
          <w:i/>
          <w:u w:val="single"/>
        </w:rPr>
        <w:t>worship</w:t>
      </w:r>
      <w:r>
        <w:rPr>
          <w:rFonts w:cs="Arial"/>
        </w:rPr>
        <w:t xml:space="preserve"> over idolatry.</w:t>
      </w:r>
    </w:p>
    <w:p w14:paraId="344AF27B" w14:textId="3A4525DC" w:rsidR="0067419C" w:rsidRPr="0067419C" w:rsidRDefault="0067419C" w:rsidP="0067419C">
      <w:pPr>
        <w:pStyle w:val="Heading4"/>
        <w:rPr>
          <w:rFonts w:cs="Arial"/>
        </w:rPr>
      </w:pPr>
      <w:r w:rsidRPr="0067419C">
        <w:rPr>
          <w:rFonts w:cs="Arial"/>
        </w:rPr>
        <w:t xml:space="preserve">Be established by </w:t>
      </w:r>
      <w:r w:rsidRPr="0067419C">
        <w:rPr>
          <w:rFonts w:cs="Arial"/>
          <w:u w:val="single"/>
        </w:rPr>
        <w:t>worshipping</w:t>
      </w:r>
      <w:r w:rsidRPr="0067419C">
        <w:rPr>
          <w:rFonts w:cs="Arial"/>
        </w:rPr>
        <w:t xml:space="preserve"> </w:t>
      </w:r>
      <w:r w:rsidRPr="0067419C">
        <w:rPr>
          <w:rFonts w:cs="Arial"/>
          <w:u w:val="single"/>
        </w:rPr>
        <w:t>Jesus</w:t>
      </w:r>
      <w:r w:rsidRPr="0067419C">
        <w:rPr>
          <w:rFonts w:cs="Arial"/>
        </w:rPr>
        <w:t xml:space="preserve"> as David’s heir.</w:t>
      </w:r>
    </w:p>
    <w:p w14:paraId="269F99B9" w14:textId="5847BADE" w:rsidR="00660C84" w:rsidRDefault="00660C84" w:rsidP="00660C84">
      <w:pPr>
        <w:pStyle w:val="Heading3"/>
        <w:rPr>
          <w:rFonts w:cs="Arial"/>
        </w:rPr>
      </w:pPr>
      <w:r w:rsidRPr="00FD7B79">
        <w:rPr>
          <w:rFonts w:cs="Arial"/>
        </w:rPr>
        <w:t>Exhort</w:t>
      </w:r>
      <w:r w:rsidR="00597AE9">
        <w:rPr>
          <w:rFonts w:cs="Arial"/>
        </w:rPr>
        <w:t>ation</w:t>
      </w:r>
      <w:r w:rsidR="006B74D8">
        <w:rPr>
          <w:rFonts w:cs="Arial"/>
        </w:rPr>
        <w:t>: “</w:t>
      </w:r>
      <w:r w:rsidR="006B74D8" w:rsidRPr="006B74D8">
        <w:rPr>
          <w:rFonts w:cs="Arial"/>
        </w:rPr>
        <w:t>How Firm a Foundation</w:t>
      </w:r>
      <w:r w:rsidR="006B74D8">
        <w:rPr>
          <w:rFonts w:cs="Arial"/>
        </w:rPr>
        <w:t xml:space="preserve">” </w:t>
      </w:r>
      <w:r w:rsidR="002B2308">
        <w:rPr>
          <w:rFonts w:cs="Arial"/>
        </w:rPr>
        <w:t>shows</w:t>
      </w:r>
      <w:r w:rsidR="006B74D8">
        <w:rPr>
          <w:rFonts w:cs="Arial"/>
        </w:rPr>
        <w:t xml:space="preserve"> </w:t>
      </w:r>
      <w:r w:rsidR="00A061E4">
        <w:rPr>
          <w:rFonts w:cs="Arial"/>
        </w:rPr>
        <w:t xml:space="preserve">that </w:t>
      </w:r>
      <w:r w:rsidR="00E81B49">
        <w:rPr>
          <w:rFonts w:cs="Arial"/>
        </w:rPr>
        <w:t>Jesus is</w:t>
      </w:r>
      <w:r w:rsidR="002B2308">
        <w:rPr>
          <w:rFonts w:cs="Arial"/>
        </w:rPr>
        <w:t xml:space="preserve"> our sure foundation for living.</w:t>
      </w:r>
    </w:p>
    <w:p w14:paraId="46583B97" w14:textId="77777777" w:rsidR="006C23E6" w:rsidRPr="000D248D" w:rsidRDefault="006C23E6" w:rsidP="00DA3A1D">
      <w:pPr>
        <w:widowControl w:val="0"/>
        <w:tabs>
          <w:tab w:val="left" w:pos="7960"/>
        </w:tabs>
        <w:ind w:right="-10"/>
        <w:rPr>
          <w:rFonts w:cs="Arial"/>
        </w:rPr>
        <w:sectPr w:rsidR="006C23E6" w:rsidRPr="000D248D" w:rsidSect="00651016">
          <w:headerReference w:type="default" r:id="rId9"/>
          <w:pgSz w:w="11880" w:h="16820"/>
          <w:pgMar w:top="720" w:right="630" w:bottom="720" w:left="1240" w:header="720" w:footer="720" w:gutter="0"/>
          <w:cols w:space="720"/>
          <w:noEndnote/>
          <w:titlePg/>
        </w:sectPr>
      </w:pPr>
    </w:p>
    <w:p w14:paraId="5554FBA1" w14:textId="27A58E33" w:rsidR="0071009C" w:rsidRPr="0071009C" w:rsidRDefault="00CE26CC" w:rsidP="00DA3A1D">
      <w:pPr>
        <w:widowControl w:val="0"/>
        <w:tabs>
          <w:tab w:val="right" w:pos="9356"/>
        </w:tabs>
        <w:rPr>
          <w:rFonts w:cs="Arial"/>
          <w:lang w:val="en-SG"/>
        </w:rPr>
      </w:pPr>
      <w:r>
        <w:rPr>
          <w:noProof/>
          <w:lang w:eastAsia="en-US"/>
        </w:rPr>
        <w:lastRenderedPageBreak/>
        <w:drawing>
          <wp:anchor distT="0" distB="0" distL="114300" distR="114300" simplePos="0" relativeHeight="251666944" behindDoc="0" locked="0" layoutInCell="1" allowOverlap="1" wp14:anchorId="154D157E" wp14:editId="3393E82F">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Pr>
          <w:rFonts w:cs="Arial"/>
          <w:noProof/>
          <w:lang w:eastAsia="en-US"/>
        </w:rPr>
        <w:drawing>
          <wp:anchor distT="0" distB="0" distL="114300" distR="114300" simplePos="0" relativeHeight="251664896" behindDoc="0" locked="0" layoutInCell="1" allowOverlap="1" wp14:anchorId="0B7C4911" wp14:editId="19A8475A">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4B2F" w14:textId="33FC3D92" w:rsidR="004918E8" w:rsidRPr="000D248D" w:rsidRDefault="004918E8" w:rsidP="00DA3A1D">
      <w:pPr>
        <w:widowControl w:val="0"/>
        <w:tabs>
          <w:tab w:val="right" w:pos="9356"/>
        </w:tabs>
        <w:rPr>
          <w:rFonts w:cs="Arial"/>
        </w:rPr>
      </w:pPr>
    </w:p>
    <w:p w14:paraId="40AE0B56" w14:textId="78974EC9" w:rsidR="004918E8" w:rsidRPr="000D248D" w:rsidRDefault="004918E8" w:rsidP="00DA3A1D">
      <w:pPr>
        <w:pStyle w:val="Header"/>
        <w:widowControl w:val="0"/>
        <w:tabs>
          <w:tab w:val="clear" w:pos="4800"/>
          <w:tab w:val="center" w:pos="4950"/>
        </w:tabs>
        <w:ind w:right="-10"/>
        <w:rPr>
          <w:rFonts w:cs="Arial"/>
          <w:b/>
          <w:sz w:val="32"/>
        </w:rPr>
      </w:pPr>
    </w:p>
    <w:p w14:paraId="533DC551" w14:textId="6ED2C8C0" w:rsidR="00D27AD7" w:rsidRDefault="00D27AD7" w:rsidP="00604394">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60800" behindDoc="0" locked="0" layoutInCell="1" allowOverlap="1" wp14:anchorId="76366A48" wp14:editId="4743F811">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0A2AF33" w14:textId="77777777" w:rsidR="0030712F" w:rsidRPr="00DE694D" w:rsidRDefault="0030712F" w:rsidP="00816815">
                            <w:pPr>
                              <w:rPr>
                                <w:rFonts w:cs="Arial"/>
                                <w:b/>
                              </w:rPr>
                            </w:pPr>
                            <w:r w:rsidRPr="00DE694D">
                              <w:rPr>
                                <w:rFonts w:cs="Arial"/>
                                <w:b/>
                              </w:rPr>
                              <w:t>Rick Griffith</w:t>
                            </w:r>
                          </w:p>
                          <w:p w14:paraId="0C28157E" w14:textId="4E938E1A" w:rsidR="0030712F" w:rsidRDefault="0030712F" w:rsidP="00816815">
                            <w:pPr>
                              <w:rPr>
                                <w:rFonts w:cs="Arial"/>
                              </w:rPr>
                            </w:pPr>
                            <w:r>
                              <w:rPr>
                                <w:rFonts w:cs="Arial"/>
                              </w:rPr>
                              <w:t>13 Jan 2018</w:t>
                            </w:r>
                          </w:p>
                          <w:p w14:paraId="78CD44B5" w14:textId="0DBF4EEB" w:rsidR="0030712F" w:rsidRPr="000C6DC6" w:rsidRDefault="0030712F" w:rsidP="00816815">
                            <w:pPr>
                              <w:rPr>
                                <w:rFonts w:cs="Arial"/>
                              </w:rPr>
                            </w:pPr>
                            <w:r>
                              <w:rPr>
                                <w:rFonts w:cs="Arial"/>
                              </w:rPr>
                              <w:t xml:space="preserve">Message 13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 o:spid="_x0000_s1073" type="#_x0000_t202" style="position:absolute;left:0;text-align:left;margin-left:383.05pt;margin-top:6.8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" filled="f" stroked="f">
                <v:textbox inset=",7.2pt,,7.2pt">
                  <w:txbxContent>
                    <w:p w14:paraId="50A2AF33" w14:textId="77777777" w:rsidR="0030712F" w:rsidRPr="00DE694D" w:rsidRDefault="0030712F" w:rsidP="00816815">
                      <w:pPr>
                        <w:rPr>
                          <w:rFonts w:cs="Arial"/>
                          <w:b/>
                        </w:rPr>
                      </w:pPr>
                      <w:r w:rsidRPr="00DE694D">
                        <w:rPr>
                          <w:rFonts w:cs="Arial"/>
                          <w:b/>
                        </w:rPr>
                        <w:t>Rick Griffith</w:t>
                      </w:r>
                    </w:p>
                    <w:p w14:paraId="0C28157E" w14:textId="4E938E1A" w:rsidR="0030712F" w:rsidRDefault="0030712F" w:rsidP="00816815">
                      <w:pPr>
                        <w:rPr>
                          <w:rFonts w:cs="Arial"/>
                        </w:rPr>
                      </w:pPr>
                      <w:r>
                        <w:rPr>
                          <w:rFonts w:cs="Arial"/>
                        </w:rPr>
                        <w:t>13 Jan 2018</w:t>
                      </w:r>
                    </w:p>
                    <w:p w14:paraId="78CD44B5" w14:textId="0DBF4EEB" w:rsidR="0030712F" w:rsidRPr="000C6DC6" w:rsidRDefault="0030712F" w:rsidP="00816815">
                      <w:pPr>
                        <w:rPr>
                          <w:rFonts w:cs="Arial"/>
                        </w:rPr>
                      </w:pPr>
                      <w:r>
                        <w:rPr>
                          <w:rFonts w:cs="Arial"/>
                        </w:rPr>
                        <w:t xml:space="preserve">Message 13 of 66 </w:t>
                      </w:r>
                    </w:p>
                  </w:txbxContent>
                </v:textbox>
                <w10:wrap type="tight"/>
              </v:shape>
            </w:pict>
          </mc:Fallback>
        </mc:AlternateContent>
      </w:r>
    </w:p>
    <w:p w14:paraId="03C7965C" w14:textId="77777777" w:rsidR="00D27AD7" w:rsidRDefault="00D27AD7" w:rsidP="00604394">
      <w:pPr>
        <w:pStyle w:val="Header"/>
        <w:tabs>
          <w:tab w:val="clear" w:pos="4800"/>
          <w:tab w:val="center" w:pos="4950"/>
        </w:tabs>
        <w:ind w:right="-10"/>
        <w:rPr>
          <w:rFonts w:cs="Arial"/>
          <w:b/>
          <w:sz w:val="32"/>
        </w:rPr>
      </w:pPr>
    </w:p>
    <w:p w14:paraId="1FFC2075" w14:textId="77777777" w:rsidR="00D27AD7" w:rsidRDefault="00D27AD7" w:rsidP="001F26D1">
      <w:pPr>
        <w:pStyle w:val="Header"/>
        <w:tabs>
          <w:tab w:val="clear" w:pos="4800"/>
          <w:tab w:val="center" w:pos="5103"/>
        </w:tabs>
        <w:ind w:right="-10"/>
        <w:rPr>
          <w:rFonts w:cs="Arial"/>
          <w:b/>
          <w:sz w:val="32"/>
        </w:rPr>
      </w:pPr>
    </w:p>
    <w:p w14:paraId="45233C2D" w14:textId="040DAC81" w:rsidR="00604394" w:rsidRPr="00FD7B79" w:rsidRDefault="001F26D1" w:rsidP="001F26D1">
      <w:pPr>
        <w:pStyle w:val="Header"/>
        <w:tabs>
          <w:tab w:val="clear" w:pos="4800"/>
          <w:tab w:val="center" w:pos="5529"/>
        </w:tabs>
        <w:ind w:right="-10"/>
        <w:rPr>
          <w:rFonts w:cs="Arial"/>
          <w:b/>
          <w:sz w:val="32"/>
        </w:rPr>
      </w:pPr>
      <w:r>
        <w:rPr>
          <w:rFonts w:cs="Arial"/>
          <w:b/>
          <w:sz w:val="32"/>
        </w:rPr>
        <w:t xml:space="preserve">                        </w:t>
      </w:r>
      <w:r w:rsidR="005B1089">
        <w:rPr>
          <w:rFonts w:cs="Arial"/>
          <w:b/>
          <w:sz w:val="32"/>
        </w:rPr>
        <w:t xml:space="preserve">Be </w:t>
      </w:r>
      <w:r w:rsidR="00CC242D">
        <w:rPr>
          <w:rFonts w:cs="Arial"/>
          <w:b/>
          <w:sz w:val="32"/>
        </w:rPr>
        <w:t>Established</w:t>
      </w:r>
    </w:p>
    <w:p w14:paraId="73C85B0B" w14:textId="345F4CCB" w:rsidR="00604394" w:rsidRPr="00FD7B79" w:rsidRDefault="00CC242D" w:rsidP="00604394">
      <w:pPr>
        <w:pStyle w:val="Header"/>
        <w:tabs>
          <w:tab w:val="clear" w:pos="4800"/>
          <w:tab w:val="center" w:pos="4950"/>
        </w:tabs>
        <w:ind w:right="-10"/>
        <w:rPr>
          <w:rFonts w:cs="Arial"/>
          <w:b/>
          <w:i/>
        </w:rPr>
      </w:pPr>
      <w:r>
        <w:rPr>
          <w:rFonts w:cs="Arial"/>
          <w:b/>
          <w:i/>
        </w:rPr>
        <w:t>1 Chronicles</w:t>
      </w:r>
    </w:p>
    <w:p w14:paraId="21B3A1A2" w14:textId="77777777" w:rsidR="007C686A" w:rsidRPr="00FD7B79" w:rsidRDefault="007C686A" w:rsidP="007C686A">
      <w:pPr>
        <w:pStyle w:val="Heading1"/>
        <w:ind w:right="-10"/>
        <w:rPr>
          <w:rFonts w:cs="Arial"/>
        </w:rPr>
      </w:pPr>
      <w:r w:rsidRPr="00FD7B79">
        <w:rPr>
          <w:rFonts w:cs="Arial"/>
        </w:rPr>
        <w:t>Introduction</w:t>
      </w:r>
    </w:p>
    <w:p w14:paraId="1219B3CF" w14:textId="7DC11EB2" w:rsidR="007C686A" w:rsidRPr="00FD7B79" w:rsidRDefault="0082737B" w:rsidP="0082737B">
      <w:pPr>
        <w:ind w:firstLine="432"/>
      </w:pPr>
      <w:r>
        <w:t xml:space="preserve">* </w:t>
      </w:r>
      <w:r w:rsidR="007C686A">
        <w:t>Why would God invest six books about David?</w:t>
      </w:r>
    </w:p>
    <w:p w14:paraId="117DED48" w14:textId="3D3E3610" w:rsidR="007C686A" w:rsidRPr="00FD7B79" w:rsidRDefault="007C686A" w:rsidP="007C686A">
      <w:pPr>
        <w:pStyle w:val="Heading1"/>
        <w:rPr>
          <w:rFonts w:cs="Arial"/>
        </w:rPr>
      </w:pPr>
      <w:r w:rsidRPr="00FD7B79">
        <w:rPr>
          <w:rFonts w:cs="Arial"/>
        </w:rPr>
        <w:t>I.</w:t>
      </w:r>
      <w:r w:rsidRPr="00FD7B79">
        <w:rPr>
          <w:rFonts w:cs="Arial"/>
        </w:rPr>
        <w:tab/>
      </w:r>
      <w:r>
        <w:rPr>
          <w:rFonts w:cs="Arial"/>
        </w:rPr>
        <w:t xml:space="preserve">God established David’s kingdom </w:t>
      </w:r>
      <w:r w:rsidRPr="00E0246C">
        <w:rPr>
          <w:rFonts w:cs="Arial"/>
        </w:rPr>
        <w:t>to promote</w:t>
      </w:r>
      <w:r w:rsidRPr="00186FD2">
        <w:rPr>
          <w:rFonts w:cs="Arial"/>
          <w:i/>
        </w:rPr>
        <w:t xml:space="preserve"> </w:t>
      </w:r>
      <w:r w:rsidR="00E0246C">
        <w:rPr>
          <w:rFonts w:cs="Arial"/>
        </w:rPr>
        <w:t>______________  ___________</w:t>
      </w:r>
      <w:r>
        <w:rPr>
          <w:rFonts w:cs="Arial"/>
        </w:rPr>
        <w:t xml:space="preserve"> over idolatry.</w:t>
      </w:r>
    </w:p>
    <w:p w14:paraId="2704907D" w14:textId="1FA11594" w:rsidR="007C686A" w:rsidRPr="0061084D" w:rsidRDefault="00611195" w:rsidP="007C686A">
      <w:pPr>
        <w:pStyle w:val="Heading2"/>
      </w:pPr>
      <w:r>
        <w:t>The genealogy from Adam to 44</w:t>
      </w:r>
      <w:r w:rsidR="007C686A" w:rsidRPr="0061084D">
        <w:t xml:space="preserve">0 BC </w:t>
      </w:r>
      <w:r w:rsidR="007C686A">
        <w:t>showed</w:t>
      </w:r>
      <w:r w:rsidR="007C686A" w:rsidRPr="0061084D">
        <w:t xml:space="preserve"> </w:t>
      </w:r>
      <w:r w:rsidR="007C686A">
        <w:t>David’s throne absent but</w:t>
      </w:r>
      <w:r w:rsidR="007C686A" w:rsidRPr="0061084D">
        <w:t xml:space="preserve"> his line still present due to God’s grace (1 Chron 1–9).</w:t>
      </w:r>
    </w:p>
    <w:p w14:paraId="7527E120" w14:textId="156CFD71" w:rsidR="007C686A" w:rsidRDefault="007C686A" w:rsidP="007C686A">
      <w:pPr>
        <w:pStyle w:val="Heading3"/>
      </w:pPr>
      <w:r w:rsidRPr="0061084D">
        <w:t xml:space="preserve">Genealogies back to Adam emphasizing David’s line taught that his throne was absent but his line still existed due to God’s grace </w:t>
      </w:r>
      <w:r w:rsidR="001506C9">
        <w:t xml:space="preserve">after eight generations of exile </w:t>
      </w:r>
      <w:r w:rsidRPr="0061084D">
        <w:t>(1 Chron 1–3).</w:t>
      </w:r>
    </w:p>
    <w:p w14:paraId="15F4810A" w14:textId="77777777" w:rsidR="007C686A" w:rsidRPr="0061084D" w:rsidRDefault="007C686A" w:rsidP="007C686A">
      <w:pPr>
        <w:pStyle w:val="Heading3"/>
      </w:pPr>
      <w:r w:rsidRPr="0061084D">
        <w:t>Genealogies of the 12 tribes emphasized Judah (4:1-23), Benjamin, and Levi (6:3-80) to remind Israel to respect the Davidic and priestly lines (1 Chron 4–8).</w:t>
      </w:r>
    </w:p>
    <w:p w14:paraId="60070C36" w14:textId="77777777" w:rsidR="007C686A" w:rsidRDefault="007C686A" w:rsidP="007C686A">
      <w:pPr>
        <w:pStyle w:val="Heading3"/>
      </w:pPr>
      <w:r w:rsidRPr="0061084D">
        <w:t>The genealogy of priests and Levites close to the time of the compiler emphasized the legitimate priesthood required to worship the L</w:t>
      </w:r>
      <w:r w:rsidRPr="00EA04F2">
        <w:rPr>
          <w:sz w:val="18"/>
        </w:rPr>
        <w:t>ORD</w:t>
      </w:r>
      <w:r w:rsidRPr="0061084D">
        <w:t xml:space="preserve"> (9:1-34).</w:t>
      </w:r>
    </w:p>
    <w:p w14:paraId="096C5A93" w14:textId="77777777" w:rsidR="007C686A" w:rsidRPr="0061084D" w:rsidRDefault="007C686A" w:rsidP="007C686A">
      <w:pPr>
        <w:pStyle w:val="Heading3"/>
      </w:pPr>
      <w:r w:rsidRPr="0061084D">
        <w:t>The genealogy of Saul repeats 8:29-40 almost identically to introduce the death of Saul and succession of David that immediately follows (9:35-44).</w:t>
      </w:r>
    </w:p>
    <w:p w14:paraId="1CDB5C8C" w14:textId="6D543682" w:rsidR="007C686A" w:rsidRPr="0061084D" w:rsidRDefault="007C686A" w:rsidP="007C686A">
      <w:pPr>
        <w:pStyle w:val="Heading2"/>
      </w:pPr>
      <w:r>
        <w:rPr>
          <w:rFonts w:cs="Arial"/>
        </w:rPr>
        <w:t xml:space="preserve">God </w:t>
      </w:r>
      <w:r w:rsidR="001506C9">
        <w:t xml:space="preserve">blessed David </w:t>
      </w:r>
      <w:r>
        <w:t xml:space="preserve">so Israel would imitate </w:t>
      </w:r>
      <w:r w:rsidR="001506C9">
        <w:t>his</w:t>
      </w:r>
      <w:r w:rsidRPr="0061084D">
        <w:t xml:space="preserve"> passion </w:t>
      </w:r>
      <w:r>
        <w:t>for temple worship</w:t>
      </w:r>
      <w:r w:rsidRPr="0061084D">
        <w:t xml:space="preserve"> (1 Chron 10–29).</w:t>
      </w:r>
    </w:p>
    <w:p w14:paraId="267A219B" w14:textId="77777777" w:rsidR="007C686A" w:rsidRPr="0061084D" w:rsidRDefault="007C686A" w:rsidP="007C686A">
      <w:pPr>
        <w:pStyle w:val="Heading3"/>
      </w:pPr>
      <w:r w:rsidRPr="00E56579">
        <w:rPr>
          <w:i/>
        </w:rPr>
        <w:t>God made David king</w:t>
      </w:r>
      <w:r w:rsidRPr="0061084D">
        <w:t xml:space="preserve"> after </w:t>
      </w:r>
      <w:r>
        <w:t xml:space="preserve">God removed </w:t>
      </w:r>
      <w:r w:rsidRPr="0061084D">
        <w:t>Saul as unfit for the kingship to show David as the ideal king (1 Chron 10–12).</w:t>
      </w:r>
    </w:p>
    <w:p w14:paraId="3667FA5F" w14:textId="77777777" w:rsidR="007C686A" w:rsidRPr="0061084D" w:rsidRDefault="007C686A" w:rsidP="007C686A">
      <w:pPr>
        <w:pStyle w:val="Heading3"/>
      </w:pPr>
      <w:r w:rsidRPr="00E56579">
        <w:rPr>
          <w:i/>
        </w:rPr>
        <w:t>God rewarded David's respect for the ark</w:t>
      </w:r>
      <w:r w:rsidRPr="0061084D">
        <w:t xml:space="preserve"> by promising</w:t>
      </w:r>
      <w:r>
        <w:t xml:space="preserve"> the </w:t>
      </w:r>
      <w:r w:rsidRPr="0061084D">
        <w:t xml:space="preserve">permanent dynasty </w:t>
      </w:r>
      <w:r>
        <w:t xml:space="preserve">of the Davidic Covenant </w:t>
      </w:r>
      <w:r w:rsidRPr="0061084D">
        <w:t>to show how obedience leads to blessing (1 Chron 13–17).</w:t>
      </w:r>
    </w:p>
    <w:p w14:paraId="4DFCD7CB" w14:textId="77777777" w:rsidR="007C686A" w:rsidRPr="0061084D" w:rsidRDefault="007C686A" w:rsidP="007C686A">
      <w:pPr>
        <w:pStyle w:val="Heading3"/>
      </w:pPr>
      <w:r w:rsidRPr="00E56579">
        <w:rPr>
          <w:i/>
        </w:rPr>
        <w:t>God rewarded David with victory</w:t>
      </w:r>
      <w:r w:rsidRPr="0061084D">
        <w:t xml:space="preserve"> over the Philistines and other nations to show him as a righteous king to whom God had promised an </w:t>
      </w:r>
      <w:r>
        <w:t>eternal</w:t>
      </w:r>
      <w:r w:rsidRPr="0061084D">
        <w:t xml:space="preserve"> dynasty (1 Chron 18–20).</w:t>
      </w:r>
    </w:p>
    <w:p w14:paraId="77EF52F2" w14:textId="77777777" w:rsidR="007C686A" w:rsidRPr="0061084D" w:rsidRDefault="007C686A" w:rsidP="007C686A">
      <w:pPr>
        <w:pStyle w:val="Heading3"/>
      </w:pPr>
      <w:r w:rsidRPr="00E56579">
        <w:rPr>
          <w:i/>
        </w:rPr>
        <w:t>God blessed David’s worship</w:t>
      </w:r>
      <w:r w:rsidRPr="0061084D">
        <w:t xml:space="preserve"> by selecting the temple site, organizing the materials and leaders, and commissioning the work to encourage temple worship (1 Chron 21–29).</w:t>
      </w:r>
    </w:p>
    <w:p w14:paraId="7CB0499F" w14:textId="62813AEF" w:rsidR="007C686A" w:rsidRPr="00FD7B79" w:rsidRDefault="007C686A" w:rsidP="007C686A">
      <w:pPr>
        <w:pStyle w:val="Heading1"/>
        <w:rPr>
          <w:rFonts w:cs="Arial"/>
        </w:rPr>
      </w:pPr>
      <w:r w:rsidRPr="00FD7B79">
        <w:rPr>
          <w:rFonts w:cs="Arial"/>
        </w:rPr>
        <w:t>II.</w:t>
      </w:r>
      <w:r w:rsidRPr="00FD7B79">
        <w:rPr>
          <w:rFonts w:cs="Arial"/>
        </w:rPr>
        <w:tab/>
      </w:r>
      <w:r w:rsidRPr="0067419C">
        <w:rPr>
          <w:rFonts w:cs="Arial"/>
        </w:rPr>
        <w:t xml:space="preserve">Be established by </w:t>
      </w:r>
      <w:r w:rsidR="00E0246C">
        <w:rPr>
          <w:rFonts w:cs="Arial"/>
        </w:rPr>
        <w:t>__________________  _______________</w:t>
      </w:r>
      <w:r w:rsidRPr="0067419C">
        <w:rPr>
          <w:rFonts w:cs="Arial"/>
        </w:rPr>
        <w:t xml:space="preserve"> as David’s heir.</w:t>
      </w:r>
    </w:p>
    <w:p w14:paraId="7426F6F9" w14:textId="304DA92C" w:rsidR="007C686A" w:rsidRPr="00FD7B79" w:rsidRDefault="007C686A" w:rsidP="007C686A">
      <w:pPr>
        <w:pStyle w:val="Heading2"/>
        <w:rPr>
          <w:rFonts w:cs="Arial"/>
        </w:rPr>
      </w:pPr>
      <w:r>
        <w:rPr>
          <w:rFonts w:cs="Arial"/>
        </w:rPr>
        <w:t xml:space="preserve">Jesus is the true temple today—so worship </w:t>
      </w:r>
      <w:r w:rsidR="002C673F">
        <w:rPr>
          <w:rFonts w:cs="Arial"/>
        </w:rPr>
        <w:t>him</w:t>
      </w:r>
      <w:r>
        <w:rPr>
          <w:rFonts w:cs="Arial"/>
        </w:rPr>
        <w:t xml:space="preserve"> instead of idols </w:t>
      </w:r>
      <w:r w:rsidR="002C673F">
        <w:rPr>
          <w:rFonts w:cs="Arial"/>
        </w:rPr>
        <w:t>for</w:t>
      </w:r>
      <w:r>
        <w:rPr>
          <w:rFonts w:cs="Arial"/>
        </w:rPr>
        <w:t xml:space="preserve"> a firm foundation (John 2).</w:t>
      </w:r>
    </w:p>
    <w:p w14:paraId="15DD9AA8" w14:textId="77777777" w:rsidR="007C686A" w:rsidRPr="00FD7B79" w:rsidRDefault="007C686A" w:rsidP="007C686A">
      <w:pPr>
        <w:pStyle w:val="Heading2"/>
        <w:rPr>
          <w:rFonts w:cs="Arial"/>
        </w:rPr>
      </w:pPr>
      <w:r>
        <w:rPr>
          <w:rFonts w:cs="Arial"/>
        </w:rPr>
        <w:t>Our bodies are also temples of the Spirit—so we should likewise be holy (1 Cor 6:19).</w:t>
      </w:r>
    </w:p>
    <w:p w14:paraId="64A906E9" w14:textId="77777777" w:rsidR="007C686A" w:rsidRPr="00FD7B79" w:rsidRDefault="007C686A" w:rsidP="007C686A">
      <w:pPr>
        <w:pStyle w:val="Heading1"/>
        <w:rPr>
          <w:rFonts w:cs="Arial"/>
        </w:rPr>
      </w:pPr>
      <w:r w:rsidRPr="00FD7B79">
        <w:rPr>
          <w:rFonts w:cs="Arial"/>
        </w:rPr>
        <w:t>Conclusion</w:t>
      </w:r>
    </w:p>
    <w:p w14:paraId="437B05E4" w14:textId="5D3550D6" w:rsidR="007C686A" w:rsidRPr="00FD7B79" w:rsidRDefault="007C686A" w:rsidP="007C686A">
      <w:pPr>
        <w:pStyle w:val="Heading3"/>
        <w:rPr>
          <w:rFonts w:cs="Arial"/>
        </w:rPr>
      </w:pPr>
      <w:r>
        <w:rPr>
          <w:rFonts w:cs="Arial"/>
        </w:rPr>
        <w:t xml:space="preserve">Be established with </w:t>
      </w:r>
      <w:r w:rsidR="00E0246C">
        <w:rPr>
          <w:rFonts w:cs="Arial"/>
        </w:rPr>
        <w:t>__________________</w:t>
      </w:r>
      <w:r>
        <w:rPr>
          <w:rFonts w:cs="Arial"/>
        </w:rPr>
        <w:t xml:space="preserve"> as your foundation (Main Idea</w:t>
      </w:r>
      <w:r w:rsidRPr="00FD7B79">
        <w:rPr>
          <w:rFonts w:cs="Arial"/>
        </w:rPr>
        <w:t>).</w:t>
      </w:r>
    </w:p>
    <w:p w14:paraId="117E0E95" w14:textId="70279E83" w:rsidR="007C686A" w:rsidRDefault="007C686A" w:rsidP="007C686A">
      <w:pPr>
        <w:pStyle w:val="Heading3"/>
        <w:rPr>
          <w:rFonts w:cs="Arial"/>
        </w:rPr>
      </w:pPr>
      <w:r>
        <w:rPr>
          <w:rFonts w:cs="Arial"/>
        </w:rPr>
        <w:t>“</w:t>
      </w:r>
      <w:r w:rsidRPr="006B74D8">
        <w:rPr>
          <w:rFonts w:cs="Arial"/>
        </w:rPr>
        <w:t>How Firm a Foundation</w:t>
      </w:r>
      <w:r>
        <w:rPr>
          <w:rFonts w:cs="Arial"/>
        </w:rPr>
        <w:t>” shows that Jesus is our sure foundation for living.</w:t>
      </w:r>
    </w:p>
    <w:p w14:paraId="07C407E9" w14:textId="77777777" w:rsidR="00A41780" w:rsidRPr="004918E8" w:rsidRDefault="00A41780" w:rsidP="00A41780">
      <w:pPr>
        <w:widowControl w:val="0"/>
        <w:pBdr>
          <w:bottom w:val="single" w:sz="12" w:space="1" w:color="auto"/>
        </w:pBdr>
        <w:ind w:right="-10"/>
        <w:rPr>
          <w:rFonts w:cs="Arial"/>
          <w:szCs w:val="22"/>
        </w:rPr>
      </w:pPr>
    </w:p>
    <w:p w14:paraId="06702D78" w14:textId="1E42258F"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eStudyDownloads.org/resource/old</w:t>
      </w:r>
      <w:r w:rsidRPr="002B6EC9">
        <w:rPr>
          <w:rFonts w:cs="Arial"/>
          <w:sz w:val="18"/>
          <w:szCs w:val="22"/>
        </w:rPr>
        <w:t>-testament-preaching/</w:t>
      </w:r>
    </w:p>
    <w:p w14:paraId="7755B6DE" w14:textId="56D9A042" w:rsidR="00A41780" w:rsidRPr="004918E8" w:rsidRDefault="00A41780" w:rsidP="00A41780">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p>
    <w:p w14:paraId="418210B3" w14:textId="23BC9007" w:rsidR="00F91FFF" w:rsidRDefault="00F91FFF">
      <w:pPr>
        <w:rPr>
          <w:rFonts w:cs="Arial"/>
          <w:szCs w:val="22"/>
        </w:rPr>
      </w:pPr>
      <w:r>
        <w:rPr>
          <w:rFonts w:cs="Arial"/>
          <w:szCs w:val="22"/>
        </w:rPr>
        <w:br w:type="page"/>
      </w:r>
    </w:p>
    <w:p w14:paraId="1C5137B5" w14:textId="77777777" w:rsidR="006E096B" w:rsidRPr="00100B16" w:rsidRDefault="006E096B" w:rsidP="006E096B">
      <w:pPr>
        <w:ind w:left="20" w:right="-385" w:hanging="20"/>
        <w:jc w:val="center"/>
        <w:outlineLvl w:val="0"/>
        <w:rPr>
          <w:b/>
          <w:sz w:val="40"/>
        </w:rPr>
      </w:pPr>
      <w:r w:rsidRPr="00100B16">
        <w:rPr>
          <w:b/>
          <w:sz w:val="40"/>
        </w:rPr>
        <w:lastRenderedPageBreak/>
        <w:t>1 Chronicles</w:t>
      </w:r>
    </w:p>
    <w:p w14:paraId="72D2E90D" w14:textId="77777777" w:rsidR="006E096B" w:rsidRPr="00100B16" w:rsidRDefault="006E096B" w:rsidP="006E096B">
      <w:pPr>
        <w:ind w:left="20" w:right="-8" w:hanging="20"/>
        <w:jc w:val="center"/>
        <w:rPr>
          <w:b/>
          <w:sz w:val="20"/>
        </w:rPr>
      </w:pPr>
    </w:p>
    <w:tbl>
      <w:tblPr>
        <w:tblW w:w="0" w:type="auto"/>
        <w:tblLayout w:type="fixed"/>
        <w:tblCellMar>
          <w:left w:w="80" w:type="dxa"/>
          <w:right w:w="80" w:type="dxa"/>
        </w:tblCellMar>
        <w:tblLook w:val="0000" w:firstRow="0" w:lastRow="0" w:firstColumn="0" w:lastColumn="0" w:noHBand="0" w:noVBand="0"/>
      </w:tblPr>
      <w:tblGrid>
        <w:gridCol w:w="1120"/>
        <w:gridCol w:w="1140"/>
        <w:gridCol w:w="1330"/>
        <w:gridCol w:w="1260"/>
        <w:gridCol w:w="1260"/>
        <w:gridCol w:w="1080"/>
        <w:gridCol w:w="1170"/>
        <w:gridCol w:w="1261"/>
      </w:tblGrid>
      <w:tr w:rsidR="006E096B" w:rsidRPr="00100B16" w14:paraId="613597F7" w14:textId="77777777" w:rsidTr="009211B5">
        <w:tc>
          <w:tcPr>
            <w:tcW w:w="9620" w:type="dxa"/>
            <w:gridSpan w:val="8"/>
            <w:tcBorders>
              <w:top w:val="single" w:sz="6" w:space="0" w:color="auto"/>
              <w:left w:val="single" w:sz="6" w:space="0" w:color="auto"/>
              <w:bottom w:val="single" w:sz="6" w:space="0" w:color="auto"/>
              <w:right w:val="single" w:sz="6" w:space="0" w:color="auto"/>
            </w:tcBorders>
            <w:shd w:val="clear" w:color="auto" w:fill="000000"/>
          </w:tcPr>
          <w:p w14:paraId="204390CF" w14:textId="77777777" w:rsidR="006E096B" w:rsidRPr="00100B16" w:rsidRDefault="006E096B" w:rsidP="009211B5">
            <w:pPr>
              <w:ind w:right="-8"/>
              <w:jc w:val="center"/>
              <w:rPr>
                <w:b/>
              </w:rPr>
            </w:pPr>
          </w:p>
          <w:p w14:paraId="5B171D0E" w14:textId="77777777" w:rsidR="006E096B" w:rsidRPr="00100B16" w:rsidRDefault="006E096B" w:rsidP="009211B5">
            <w:pPr>
              <w:ind w:right="-8"/>
              <w:jc w:val="center"/>
              <w:rPr>
                <w:b/>
                <w:sz w:val="32"/>
              </w:rPr>
            </w:pPr>
            <w:r w:rsidRPr="00100B16">
              <w:rPr>
                <w:b/>
                <w:sz w:val="32"/>
              </w:rPr>
              <w:t>David’s Line Established</w:t>
            </w:r>
          </w:p>
          <w:p w14:paraId="20C28358" w14:textId="77777777" w:rsidR="006E096B" w:rsidRPr="00100B16" w:rsidRDefault="006E096B" w:rsidP="009211B5">
            <w:pPr>
              <w:ind w:right="-8"/>
              <w:jc w:val="center"/>
              <w:rPr>
                <w:b/>
              </w:rPr>
            </w:pPr>
          </w:p>
        </w:tc>
      </w:tr>
      <w:tr w:rsidR="006E096B" w:rsidRPr="00100B16" w14:paraId="5D3F2E2A" w14:textId="77777777" w:rsidTr="009211B5">
        <w:tc>
          <w:tcPr>
            <w:tcW w:w="4850" w:type="dxa"/>
            <w:gridSpan w:val="4"/>
            <w:tcBorders>
              <w:top w:val="single" w:sz="6" w:space="0" w:color="auto"/>
              <w:left w:val="single" w:sz="6" w:space="0" w:color="auto"/>
              <w:bottom w:val="single" w:sz="6" w:space="0" w:color="auto"/>
              <w:right w:val="single" w:sz="6" w:space="0" w:color="auto"/>
            </w:tcBorders>
          </w:tcPr>
          <w:p w14:paraId="6013C621" w14:textId="77777777" w:rsidR="006E096B" w:rsidRPr="00100B16" w:rsidRDefault="006E096B" w:rsidP="009211B5">
            <w:pPr>
              <w:ind w:right="-8"/>
              <w:jc w:val="center"/>
              <w:rPr>
                <w:b/>
                <w:sz w:val="20"/>
              </w:rPr>
            </w:pPr>
          </w:p>
          <w:p w14:paraId="71A4D34D" w14:textId="77777777" w:rsidR="006E096B" w:rsidRPr="00100B16" w:rsidRDefault="006E096B" w:rsidP="009211B5">
            <w:pPr>
              <w:ind w:right="-8"/>
              <w:jc w:val="center"/>
              <w:rPr>
                <w:b/>
                <w:sz w:val="20"/>
              </w:rPr>
            </w:pPr>
            <w:r w:rsidRPr="00100B16">
              <w:rPr>
                <w:b/>
                <w:sz w:val="20"/>
              </w:rPr>
              <w:t>David’s Line</w:t>
            </w:r>
          </w:p>
        </w:tc>
        <w:tc>
          <w:tcPr>
            <w:tcW w:w="4770" w:type="dxa"/>
            <w:gridSpan w:val="4"/>
            <w:tcBorders>
              <w:top w:val="single" w:sz="6" w:space="0" w:color="auto"/>
              <w:left w:val="single" w:sz="6" w:space="0" w:color="auto"/>
              <w:bottom w:val="single" w:sz="6" w:space="0" w:color="auto"/>
              <w:right w:val="single" w:sz="6" w:space="0" w:color="auto"/>
            </w:tcBorders>
          </w:tcPr>
          <w:p w14:paraId="5B4B1FB7" w14:textId="77777777" w:rsidR="006E096B" w:rsidRPr="00100B16" w:rsidRDefault="006E096B" w:rsidP="009211B5">
            <w:pPr>
              <w:ind w:right="-8"/>
              <w:jc w:val="center"/>
              <w:rPr>
                <w:b/>
                <w:sz w:val="20"/>
              </w:rPr>
            </w:pPr>
          </w:p>
          <w:p w14:paraId="6C0C9B4D" w14:textId="77777777" w:rsidR="006E096B" w:rsidRPr="00100B16" w:rsidRDefault="006E096B" w:rsidP="009211B5">
            <w:pPr>
              <w:ind w:right="-8"/>
              <w:jc w:val="center"/>
              <w:rPr>
                <w:b/>
                <w:sz w:val="20"/>
              </w:rPr>
            </w:pPr>
            <w:r w:rsidRPr="00100B16">
              <w:rPr>
                <w:b/>
                <w:sz w:val="20"/>
              </w:rPr>
              <w:t>David’s Concern (Ark/Temple)</w:t>
            </w:r>
          </w:p>
          <w:p w14:paraId="3AAEC16C" w14:textId="77777777" w:rsidR="006E096B" w:rsidRPr="00100B16" w:rsidRDefault="006E096B" w:rsidP="009211B5">
            <w:pPr>
              <w:ind w:right="-8"/>
              <w:jc w:val="center"/>
              <w:rPr>
                <w:b/>
                <w:sz w:val="20"/>
              </w:rPr>
            </w:pPr>
          </w:p>
        </w:tc>
      </w:tr>
      <w:tr w:rsidR="006E096B" w:rsidRPr="00100B16" w14:paraId="6E8D40C8" w14:textId="77777777" w:rsidTr="009211B5">
        <w:tc>
          <w:tcPr>
            <w:tcW w:w="4850" w:type="dxa"/>
            <w:gridSpan w:val="4"/>
            <w:tcBorders>
              <w:top w:val="single" w:sz="6" w:space="0" w:color="auto"/>
              <w:left w:val="single" w:sz="6" w:space="0" w:color="auto"/>
              <w:bottom w:val="single" w:sz="6" w:space="0" w:color="auto"/>
              <w:right w:val="single" w:sz="6" w:space="0" w:color="auto"/>
            </w:tcBorders>
          </w:tcPr>
          <w:p w14:paraId="5BDAEA9B" w14:textId="77777777" w:rsidR="006E096B" w:rsidRPr="00100B16" w:rsidRDefault="006E096B" w:rsidP="009211B5">
            <w:pPr>
              <w:ind w:right="-8"/>
              <w:jc w:val="center"/>
              <w:rPr>
                <w:b/>
                <w:sz w:val="20"/>
              </w:rPr>
            </w:pPr>
          </w:p>
          <w:p w14:paraId="786724FB" w14:textId="77777777" w:rsidR="006E096B" w:rsidRPr="00100B16" w:rsidRDefault="006E096B" w:rsidP="009211B5">
            <w:pPr>
              <w:ind w:right="-8"/>
              <w:jc w:val="center"/>
              <w:rPr>
                <w:b/>
                <w:sz w:val="20"/>
              </w:rPr>
            </w:pPr>
            <w:r w:rsidRPr="00100B16">
              <w:rPr>
                <w:b/>
                <w:sz w:val="20"/>
              </w:rPr>
              <w:t>Chapters 1–9</w:t>
            </w:r>
          </w:p>
        </w:tc>
        <w:tc>
          <w:tcPr>
            <w:tcW w:w="4770" w:type="dxa"/>
            <w:gridSpan w:val="4"/>
            <w:tcBorders>
              <w:top w:val="single" w:sz="6" w:space="0" w:color="auto"/>
              <w:left w:val="single" w:sz="6" w:space="0" w:color="auto"/>
              <w:bottom w:val="single" w:sz="6" w:space="0" w:color="auto"/>
              <w:right w:val="single" w:sz="6" w:space="0" w:color="auto"/>
            </w:tcBorders>
          </w:tcPr>
          <w:p w14:paraId="2802A7DF" w14:textId="77777777" w:rsidR="006E096B" w:rsidRPr="00100B16" w:rsidRDefault="006E096B" w:rsidP="009211B5">
            <w:pPr>
              <w:ind w:right="-8"/>
              <w:jc w:val="center"/>
              <w:rPr>
                <w:b/>
                <w:sz w:val="20"/>
              </w:rPr>
            </w:pPr>
          </w:p>
          <w:p w14:paraId="08EEE511" w14:textId="77777777" w:rsidR="006E096B" w:rsidRPr="00100B16" w:rsidRDefault="006E096B" w:rsidP="009211B5">
            <w:pPr>
              <w:ind w:right="-8"/>
              <w:jc w:val="center"/>
              <w:rPr>
                <w:b/>
                <w:sz w:val="20"/>
              </w:rPr>
            </w:pPr>
            <w:r w:rsidRPr="00100B16">
              <w:rPr>
                <w:b/>
                <w:sz w:val="20"/>
              </w:rPr>
              <w:t>Chapters 10–29</w:t>
            </w:r>
          </w:p>
          <w:p w14:paraId="4FD6627D" w14:textId="77777777" w:rsidR="006E096B" w:rsidRPr="00100B16" w:rsidRDefault="006E096B" w:rsidP="009211B5">
            <w:pPr>
              <w:ind w:right="-8"/>
              <w:jc w:val="center"/>
              <w:rPr>
                <w:b/>
                <w:sz w:val="20"/>
              </w:rPr>
            </w:pPr>
          </w:p>
        </w:tc>
      </w:tr>
      <w:tr w:rsidR="006E096B" w:rsidRPr="00100B16" w14:paraId="3B3849A4" w14:textId="77777777" w:rsidTr="009211B5">
        <w:tc>
          <w:tcPr>
            <w:tcW w:w="4850" w:type="dxa"/>
            <w:gridSpan w:val="4"/>
            <w:tcBorders>
              <w:top w:val="single" w:sz="6" w:space="0" w:color="auto"/>
              <w:left w:val="single" w:sz="6" w:space="0" w:color="auto"/>
              <w:bottom w:val="single" w:sz="6" w:space="0" w:color="auto"/>
              <w:right w:val="single" w:sz="6" w:space="0" w:color="auto"/>
            </w:tcBorders>
          </w:tcPr>
          <w:p w14:paraId="3BFB1DA9" w14:textId="77777777" w:rsidR="006E096B" w:rsidRPr="00100B16" w:rsidRDefault="006E096B" w:rsidP="009211B5">
            <w:pPr>
              <w:ind w:right="-8"/>
              <w:jc w:val="center"/>
              <w:rPr>
                <w:b/>
                <w:sz w:val="20"/>
              </w:rPr>
            </w:pPr>
          </w:p>
          <w:p w14:paraId="2BADB08A" w14:textId="77777777" w:rsidR="006E096B" w:rsidRPr="00100B16" w:rsidRDefault="006E096B" w:rsidP="009211B5">
            <w:pPr>
              <w:ind w:right="-8"/>
              <w:jc w:val="center"/>
              <w:rPr>
                <w:b/>
                <w:sz w:val="20"/>
              </w:rPr>
            </w:pPr>
            <w:r w:rsidRPr="00100B16">
              <w:rPr>
                <w:b/>
                <w:sz w:val="20"/>
              </w:rPr>
              <w:t xml:space="preserve">Genealogy </w:t>
            </w:r>
          </w:p>
        </w:tc>
        <w:tc>
          <w:tcPr>
            <w:tcW w:w="4770" w:type="dxa"/>
            <w:gridSpan w:val="4"/>
            <w:tcBorders>
              <w:top w:val="single" w:sz="6" w:space="0" w:color="auto"/>
              <w:left w:val="single" w:sz="6" w:space="0" w:color="auto"/>
              <w:bottom w:val="single" w:sz="6" w:space="0" w:color="auto"/>
              <w:right w:val="single" w:sz="6" w:space="0" w:color="auto"/>
            </w:tcBorders>
          </w:tcPr>
          <w:p w14:paraId="415A774C" w14:textId="77777777" w:rsidR="006E096B" w:rsidRPr="00100B16" w:rsidRDefault="006E096B" w:rsidP="009211B5">
            <w:pPr>
              <w:ind w:right="-8"/>
              <w:jc w:val="center"/>
              <w:rPr>
                <w:b/>
                <w:sz w:val="20"/>
              </w:rPr>
            </w:pPr>
          </w:p>
          <w:p w14:paraId="469F7E4B" w14:textId="77777777" w:rsidR="006E096B" w:rsidRPr="00100B16" w:rsidRDefault="006E096B" w:rsidP="009211B5">
            <w:pPr>
              <w:ind w:right="-8"/>
              <w:jc w:val="center"/>
              <w:rPr>
                <w:b/>
                <w:sz w:val="20"/>
              </w:rPr>
            </w:pPr>
            <w:r w:rsidRPr="00100B16">
              <w:rPr>
                <w:b/>
                <w:sz w:val="20"/>
              </w:rPr>
              <w:t xml:space="preserve">History </w:t>
            </w:r>
          </w:p>
          <w:p w14:paraId="6FBCDB5C" w14:textId="77777777" w:rsidR="006E096B" w:rsidRPr="00100B16" w:rsidRDefault="006E096B" w:rsidP="009211B5">
            <w:pPr>
              <w:ind w:right="-8"/>
              <w:jc w:val="center"/>
              <w:rPr>
                <w:b/>
                <w:sz w:val="20"/>
              </w:rPr>
            </w:pPr>
          </w:p>
        </w:tc>
      </w:tr>
      <w:tr w:rsidR="006E096B" w:rsidRPr="00100B16" w14:paraId="6E3E744A" w14:textId="77777777" w:rsidTr="009211B5">
        <w:tc>
          <w:tcPr>
            <w:tcW w:w="4850" w:type="dxa"/>
            <w:gridSpan w:val="4"/>
            <w:tcBorders>
              <w:top w:val="single" w:sz="6" w:space="0" w:color="auto"/>
              <w:left w:val="single" w:sz="6" w:space="0" w:color="auto"/>
              <w:bottom w:val="single" w:sz="6" w:space="0" w:color="auto"/>
              <w:right w:val="single" w:sz="6" w:space="0" w:color="auto"/>
            </w:tcBorders>
          </w:tcPr>
          <w:p w14:paraId="796DDDBC" w14:textId="77777777" w:rsidR="006E096B" w:rsidRPr="00100B16" w:rsidRDefault="006E096B" w:rsidP="009211B5">
            <w:pPr>
              <w:ind w:right="-8"/>
              <w:jc w:val="center"/>
              <w:rPr>
                <w:b/>
                <w:sz w:val="20"/>
              </w:rPr>
            </w:pPr>
          </w:p>
          <w:p w14:paraId="06E0683E" w14:textId="77777777" w:rsidR="006E096B" w:rsidRPr="00100B16" w:rsidRDefault="006E096B" w:rsidP="009211B5">
            <w:pPr>
              <w:ind w:right="-8"/>
              <w:jc w:val="center"/>
              <w:rPr>
                <w:b/>
                <w:sz w:val="20"/>
              </w:rPr>
            </w:pPr>
            <w:r w:rsidRPr="00100B16">
              <w:rPr>
                <w:b/>
                <w:sz w:val="20"/>
              </w:rPr>
              <w:t xml:space="preserve">Ancestry </w:t>
            </w:r>
          </w:p>
        </w:tc>
        <w:tc>
          <w:tcPr>
            <w:tcW w:w="4770" w:type="dxa"/>
            <w:gridSpan w:val="4"/>
            <w:tcBorders>
              <w:top w:val="single" w:sz="6" w:space="0" w:color="auto"/>
              <w:left w:val="single" w:sz="6" w:space="0" w:color="auto"/>
              <w:bottom w:val="single" w:sz="6" w:space="0" w:color="auto"/>
              <w:right w:val="single" w:sz="6" w:space="0" w:color="auto"/>
            </w:tcBorders>
          </w:tcPr>
          <w:p w14:paraId="6A0BB836" w14:textId="77777777" w:rsidR="006E096B" w:rsidRPr="00100B16" w:rsidRDefault="006E096B" w:rsidP="009211B5">
            <w:pPr>
              <w:ind w:right="-8"/>
              <w:jc w:val="center"/>
              <w:rPr>
                <w:b/>
                <w:sz w:val="20"/>
              </w:rPr>
            </w:pPr>
          </w:p>
          <w:p w14:paraId="5EA6D777" w14:textId="77777777" w:rsidR="006E096B" w:rsidRPr="00100B16" w:rsidRDefault="006E096B" w:rsidP="009211B5">
            <w:pPr>
              <w:ind w:right="-8"/>
              <w:jc w:val="center"/>
              <w:rPr>
                <w:b/>
                <w:sz w:val="20"/>
              </w:rPr>
            </w:pPr>
            <w:r w:rsidRPr="00100B16">
              <w:rPr>
                <w:b/>
                <w:sz w:val="20"/>
              </w:rPr>
              <w:t xml:space="preserve">Activity </w:t>
            </w:r>
          </w:p>
          <w:p w14:paraId="41A4E6FE" w14:textId="77777777" w:rsidR="006E096B" w:rsidRPr="00100B16" w:rsidRDefault="006E096B" w:rsidP="009211B5">
            <w:pPr>
              <w:ind w:right="-8"/>
              <w:jc w:val="center"/>
              <w:rPr>
                <w:b/>
                <w:sz w:val="20"/>
              </w:rPr>
            </w:pPr>
          </w:p>
        </w:tc>
      </w:tr>
      <w:tr w:rsidR="006E096B" w:rsidRPr="00100B16" w14:paraId="3965F284" w14:textId="77777777" w:rsidTr="009211B5">
        <w:tc>
          <w:tcPr>
            <w:tcW w:w="4850" w:type="dxa"/>
            <w:gridSpan w:val="4"/>
            <w:tcBorders>
              <w:top w:val="single" w:sz="6" w:space="0" w:color="auto"/>
              <w:left w:val="single" w:sz="6" w:space="0" w:color="auto"/>
              <w:bottom w:val="single" w:sz="6" w:space="0" w:color="auto"/>
              <w:right w:val="single" w:sz="6" w:space="0" w:color="auto"/>
            </w:tcBorders>
          </w:tcPr>
          <w:p w14:paraId="6D0028CD" w14:textId="77777777" w:rsidR="006E096B" w:rsidRPr="00100B16" w:rsidRDefault="006E096B" w:rsidP="009211B5">
            <w:pPr>
              <w:ind w:right="-8"/>
              <w:jc w:val="center"/>
              <w:rPr>
                <w:b/>
                <w:sz w:val="20"/>
              </w:rPr>
            </w:pPr>
          </w:p>
          <w:p w14:paraId="3A2A2C4C" w14:textId="77777777" w:rsidR="006E096B" w:rsidRPr="00100B16" w:rsidRDefault="006E096B" w:rsidP="009211B5">
            <w:pPr>
              <w:ind w:right="-8"/>
              <w:jc w:val="center"/>
              <w:rPr>
                <w:b/>
                <w:sz w:val="20"/>
              </w:rPr>
            </w:pPr>
            <w:r w:rsidRPr="00100B16">
              <w:rPr>
                <w:b/>
                <w:sz w:val="20"/>
              </w:rPr>
              <w:t xml:space="preserve">Saul’s Throne to David </w:t>
            </w:r>
          </w:p>
        </w:tc>
        <w:tc>
          <w:tcPr>
            <w:tcW w:w="4770" w:type="dxa"/>
            <w:gridSpan w:val="4"/>
            <w:tcBorders>
              <w:top w:val="single" w:sz="6" w:space="0" w:color="auto"/>
              <w:left w:val="single" w:sz="6" w:space="0" w:color="auto"/>
              <w:bottom w:val="single" w:sz="6" w:space="0" w:color="auto"/>
              <w:right w:val="single" w:sz="6" w:space="0" w:color="auto"/>
            </w:tcBorders>
          </w:tcPr>
          <w:p w14:paraId="7EF221C4" w14:textId="77777777" w:rsidR="006E096B" w:rsidRPr="00100B16" w:rsidRDefault="006E096B" w:rsidP="009211B5">
            <w:pPr>
              <w:ind w:right="-8"/>
              <w:jc w:val="center"/>
              <w:rPr>
                <w:b/>
                <w:sz w:val="20"/>
              </w:rPr>
            </w:pPr>
          </w:p>
          <w:p w14:paraId="2A066B51" w14:textId="77777777" w:rsidR="006E096B" w:rsidRPr="00100B16" w:rsidRDefault="006E096B" w:rsidP="009211B5">
            <w:pPr>
              <w:ind w:right="-8"/>
              <w:jc w:val="center"/>
              <w:rPr>
                <w:b/>
                <w:sz w:val="20"/>
              </w:rPr>
            </w:pPr>
            <w:r w:rsidRPr="00100B16">
              <w:rPr>
                <w:b/>
                <w:sz w:val="20"/>
              </w:rPr>
              <w:t>David’s Throne to Solomon</w:t>
            </w:r>
          </w:p>
          <w:p w14:paraId="534FD9DE" w14:textId="77777777" w:rsidR="006E096B" w:rsidRPr="00100B16" w:rsidRDefault="006E096B" w:rsidP="009211B5">
            <w:pPr>
              <w:ind w:right="-8"/>
              <w:jc w:val="center"/>
              <w:rPr>
                <w:b/>
                <w:sz w:val="20"/>
              </w:rPr>
            </w:pPr>
          </w:p>
        </w:tc>
      </w:tr>
      <w:tr w:rsidR="006E096B" w:rsidRPr="00100B16" w14:paraId="78865D2F" w14:textId="77777777" w:rsidTr="009211B5">
        <w:tc>
          <w:tcPr>
            <w:tcW w:w="4850" w:type="dxa"/>
            <w:gridSpan w:val="4"/>
            <w:tcBorders>
              <w:top w:val="single" w:sz="6" w:space="0" w:color="auto"/>
              <w:left w:val="single" w:sz="6" w:space="0" w:color="auto"/>
              <w:bottom w:val="single" w:sz="6" w:space="0" w:color="auto"/>
              <w:right w:val="single" w:sz="6" w:space="0" w:color="auto"/>
            </w:tcBorders>
          </w:tcPr>
          <w:p w14:paraId="171575C4" w14:textId="77777777" w:rsidR="006E096B" w:rsidRPr="00100B16" w:rsidRDefault="006E096B" w:rsidP="009211B5">
            <w:pPr>
              <w:ind w:right="-8"/>
              <w:jc w:val="center"/>
              <w:rPr>
                <w:b/>
                <w:sz w:val="20"/>
              </w:rPr>
            </w:pPr>
          </w:p>
          <w:p w14:paraId="2D53A271" w14:textId="77777777" w:rsidR="006E096B" w:rsidRPr="00100B16" w:rsidRDefault="006E096B" w:rsidP="009211B5">
            <w:pPr>
              <w:ind w:right="-8"/>
              <w:jc w:val="center"/>
              <w:rPr>
                <w:b/>
                <w:sz w:val="20"/>
              </w:rPr>
            </w:pPr>
            <w:r w:rsidRPr="00100B16">
              <w:rPr>
                <w:b/>
                <w:sz w:val="20"/>
              </w:rPr>
              <w:t xml:space="preserve">4143-1011 </w:t>
            </w:r>
            <w:r w:rsidRPr="00100B16">
              <w:rPr>
                <w:b/>
                <w:sz w:val="16"/>
              </w:rPr>
              <w:t>BC</w:t>
            </w:r>
            <w:r w:rsidRPr="00100B16">
              <w:rPr>
                <w:b/>
                <w:sz w:val="20"/>
              </w:rPr>
              <w:t xml:space="preserve"> (3132 years)</w:t>
            </w:r>
          </w:p>
        </w:tc>
        <w:tc>
          <w:tcPr>
            <w:tcW w:w="4770" w:type="dxa"/>
            <w:gridSpan w:val="4"/>
            <w:tcBorders>
              <w:top w:val="single" w:sz="6" w:space="0" w:color="auto"/>
              <w:left w:val="single" w:sz="6" w:space="0" w:color="auto"/>
              <w:bottom w:val="single" w:sz="6" w:space="0" w:color="auto"/>
              <w:right w:val="single" w:sz="6" w:space="0" w:color="auto"/>
            </w:tcBorders>
          </w:tcPr>
          <w:p w14:paraId="7C8B9267" w14:textId="77777777" w:rsidR="006E096B" w:rsidRPr="00100B16" w:rsidRDefault="006E096B" w:rsidP="009211B5">
            <w:pPr>
              <w:ind w:right="-8"/>
              <w:jc w:val="center"/>
              <w:rPr>
                <w:b/>
                <w:sz w:val="20"/>
              </w:rPr>
            </w:pPr>
          </w:p>
          <w:p w14:paraId="117C72F4" w14:textId="77777777" w:rsidR="006E096B" w:rsidRPr="00100B16" w:rsidRDefault="006E096B" w:rsidP="009211B5">
            <w:pPr>
              <w:ind w:right="-8"/>
              <w:jc w:val="center"/>
              <w:rPr>
                <w:b/>
                <w:sz w:val="20"/>
              </w:rPr>
            </w:pPr>
            <w:r w:rsidRPr="00100B16">
              <w:rPr>
                <w:b/>
                <w:sz w:val="20"/>
              </w:rPr>
              <w:t xml:space="preserve">1011-971 </w:t>
            </w:r>
            <w:r w:rsidRPr="00100B16">
              <w:rPr>
                <w:b/>
                <w:sz w:val="16"/>
              </w:rPr>
              <w:t>BC</w:t>
            </w:r>
            <w:r w:rsidRPr="00100B16">
              <w:rPr>
                <w:b/>
                <w:sz w:val="20"/>
              </w:rPr>
              <w:t xml:space="preserve"> (40 years)</w:t>
            </w:r>
          </w:p>
          <w:p w14:paraId="6E52C617" w14:textId="77777777" w:rsidR="006E096B" w:rsidRPr="00100B16" w:rsidRDefault="006E096B" w:rsidP="009211B5">
            <w:pPr>
              <w:ind w:right="-8"/>
              <w:jc w:val="center"/>
              <w:rPr>
                <w:b/>
                <w:sz w:val="20"/>
              </w:rPr>
            </w:pPr>
          </w:p>
        </w:tc>
      </w:tr>
      <w:tr w:rsidR="006E096B" w:rsidRPr="00100B16" w14:paraId="255E9E0B" w14:textId="77777777" w:rsidTr="009211B5">
        <w:tc>
          <w:tcPr>
            <w:tcW w:w="1120" w:type="dxa"/>
            <w:tcBorders>
              <w:top w:val="single" w:sz="6" w:space="0" w:color="auto"/>
              <w:left w:val="single" w:sz="6" w:space="0" w:color="auto"/>
              <w:bottom w:val="single" w:sz="6" w:space="0" w:color="auto"/>
              <w:right w:val="single" w:sz="6" w:space="0" w:color="auto"/>
            </w:tcBorders>
          </w:tcPr>
          <w:p w14:paraId="55B1C597" w14:textId="77777777" w:rsidR="006E096B" w:rsidRPr="00100B16" w:rsidRDefault="006E096B" w:rsidP="009211B5">
            <w:pPr>
              <w:ind w:right="-8"/>
              <w:jc w:val="center"/>
              <w:rPr>
                <w:b/>
                <w:sz w:val="16"/>
              </w:rPr>
            </w:pPr>
          </w:p>
          <w:p w14:paraId="1FF612E4" w14:textId="77777777" w:rsidR="006E096B" w:rsidRPr="00100B16" w:rsidRDefault="006E096B" w:rsidP="009211B5">
            <w:pPr>
              <w:ind w:right="-8"/>
              <w:jc w:val="center"/>
              <w:rPr>
                <w:b/>
                <w:sz w:val="16"/>
              </w:rPr>
            </w:pPr>
            <w:r w:rsidRPr="00100B16">
              <w:rPr>
                <w:b/>
                <w:sz w:val="16"/>
              </w:rPr>
              <w:t>Davidic Line</w:t>
            </w:r>
          </w:p>
          <w:p w14:paraId="3E3F70EC" w14:textId="77777777" w:rsidR="006E096B" w:rsidRPr="00100B16" w:rsidRDefault="006E096B" w:rsidP="009211B5">
            <w:pPr>
              <w:ind w:right="-8"/>
              <w:jc w:val="center"/>
              <w:rPr>
                <w:b/>
                <w:sz w:val="16"/>
              </w:rPr>
            </w:pPr>
            <w:r w:rsidRPr="00100B16">
              <w:rPr>
                <w:b/>
                <w:sz w:val="16"/>
              </w:rPr>
              <w:t>1–3</w:t>
            </w:r>
          </w:p>
        </w:tc>
        <w:tc>
          <w:tcPr>
            <w:tcW w:w="1140" w:type="dxa"/>
            <w:tcBorders>
              <w:top w:val="single" w:sz="6" w:space="0" w:color="auto"/>
              <w:left w:val="single" w:sz="6" w:space="0" w:color="auto"/>
              <w:bottom w:val="single" w:sz="6" w:space="0" w:color="auto"/>
              <w:right w:val="single" w:sz="6" w:space="0" w:color="auto"/>
            </w:tcBorders>
          </w:tcPr>
          <w:p w14:paraId="22DBDB23" w14:textId="77777777" w:rsidR="006E096B" w:rsidRPr="00100B16" w:rsidRDefault="006E096B" w:rsidP="009211B5">
            <w:pPr>
              <w:ind w:right="-8"/>
              <w:jc w:val="center"/>
              <w:rPr>
                <w:b/>
                <w:sz w:val="16"/>
              </w:rPr>
            </w:pPr>
          </w:p>
          <w:p w14:paraId="6772998A" w14:textId="77777777" w:rsidR="006E096B" w:rsidRPr="00100B16" w:rsidRDefault="006E096B" w:rsidP="009211B5">
            <w:pPr>
              <w:ind w:right="-8"/>
              <w:jc w:val="center"/>
              <w:rPr>
                <w:b/>
                <w:sz w:val="16"/>
              </w:rPr>
            </w:pPr>
            <w:r w:rsidRPr="00100B16">
              <w:rPr>
                <w:b/>
                <w:sz w:val="16"/>
              </w:rPr>
              <w:t xml:space="preserve">Tribal </w:t>
            </w:r>
          </w:p>
          <w:p w14:paraId="32793C71" w14:textId="77777777" w:rsidR="006E096B" w:rsidRPr="00100B16" w:rsidRDefault="006E096B" w:rsidP="009211B5">
            <w:pPr>
              <w:ind w:right="-8"/>
              <w:jc w:val="center"/>
              <w:rPr>
                <w:b/>
                <w:sz w:val="16"/>
              </w:rPr>
            </w:pPr>
            <w:r w:rsidRPr="00100B16">
              <w:rPr>
                <w:b/>
                <w:sz w:val="16"/>
              </w:rPr>
              <w:t>Lines</w:t>
            </w:r>
          </w:p>
          <w:p w14:paraId="701097CF" w14:textId="77777777" w:rsidR="006E096B" w:rsidRPr="00100B16" w:rsidRDefault="006E096B" w:rsidP="009211B5">
            <w:pPr>
              <w:ind w:right="-8"/>
              <w:jc w:val="center"/>
              <w:rPr>
                <w:b/>
                <w:sz w:val="16"/>
              </w:rPr>
            </w:pPr>
            <w:r w:rsidRPr="00100B16">
              <w:rPr>
                <w:b/>
                <w:sz w:val="16"/>
              </w:rPr>
              <w:t>4–8</w:t>
            </w:r>
          </w:p>
        </w:tc>
        <w:tc>
          <w:tcPr>
            <w:tcW w:w="1330" w:type="dxa"/>
            <w:tcBorders>
              <w:top w:val="single" w:sz="6" w:space="0" w:color="auto"/>
              <w:left w:val="single" w:sz="6" w:space="0" w:color="auto"/>
              <w:bottom w:val="single" w:sz="6" w:space="0" w:color="auto"/>
              <w:right w:val="single" w:sz="6" w:space="0" w:color="auto"/>
            </w:tcBorders>
          </w:tcPr>
          <w:p w14:paraId="479CDB75" w14:textId="77777777" w:rsidR="006E096B" w:rsidRPr="00100B16" w:rsidRDefault="006E096B" w:rsidP="009211B5">
            <w:pPr>
              <w:ind w:right="-8"/>
              <w:jc w:val="center"/>
              <w:rPr>
                <w:b/>
                <w:sz w:val="16"/>
              </w:rPr>
            </w:pPr>
          </w:p>
          <w:p w14:paraId="679BE9B3" w14:textId="77777777" w:rsidR="006E096B" w:rsidRPr="00100B16" w:rsidRDefault="006E096B" w:rsidP="009211B5">
            <w:pPr>
              <w:ind w:right="-8"/>
              <w:jc w:val="center"/>
              <w:rPr>
                <w:b/>
                <w:sz w:val="16"/>
              </w:rPr>
            </w:pPr>
            <w:r w:rsidRPr="00100B16">
              <w:rPr>
                <w:b/>
                <w:sz w:val="16"/>
              </w:rPr>
              <w:t>Priests/</w:t>
            </w:r>
          </w:p>
          <w:p w14:paraId="63615BD4" w14:textId="77777777" w:rsidR="006E096B" w:rsidRPr="00100B16" w:rsidRDefault="006E096B" w:rsidP="009211B5">
            <w:pPr>
              <w:ind w:right="-8"/>
              <w:jc w:val="center"/>
              <w:rPr>
                <w:b/>
                <w:sz w:val="16"/>
              </w:rPr>
            </w:pPr>
            <w:r w:rsidRPr="00100B16">
              <w:rPr>
                <w:b/>
                <w:sz w:val="16"/>
              </w:rPr>
              <w:t>Levites</w:t>
            </w:r>
          </w:p>
          <w:p w14:paraId="290CD21F" w14:textId="77777777" w:rsidR="006E096B" w:rsidRPr="00100B16" w:rsidRDefault="006E096B" w:rsidP="009211B5">
            <w:pPr>
              <w:ind w:right="-8"/>
              <w:jc w:val="center"/>
              <w:rPr>
                <w:b/>
                <w:sz w:val="16"/>
              </w:rPr>
            </w:pPr>
            <w:r w:rsidRPr="00100B16">
              <w:rPr>
                <w:b/>
                <w:sz w:val="16"/>
              </w:rPr>
              <w:t>9:1-34</w:t>
            </w:r>
          </w:p>
        </w:tc>
        <w:tc>
          <w:tcPr>
            <w:tcW w:w="1260" w:type="dxa"/>
            <w:tcBorders>
              <w:top w:val="single" w:sz="6" w:space="0" w:color="auto"/>
              <w:left w:val="single" w:sz="6" w:space="0" w:color="auto"/>
              <w:bottom w:val="single" w:sz="6" w:space="0" w:color="auto"/>
              <w:right w:val="single" w:sz="6" w:space="0" w:color="auto"/>
            </w:tcBorders>
          </w:tcPr>
          <w:p w14:paraId="6BE5BDA2" w14:textId="77777777" w:rsidR="006E096B" w:rsidRPr="00100B16" w:rsidRDefault="006E096B" w:rsidP="009211B5">
            <w:pPr>
              <w:ind w:right="-8"/>
              <w:jc w:val="center"/>
              <w:rPr>
                <w:b/>
                <w:sz w:val="16"/>
              </w:rPr>
            </w:pPr>
          </w:p>
          <w:p w14:paraId="67A8EFE7" w14:textId="77777777" w:rsidR="006E096B" w:rsidRPr="00100B16" w:rsidRDefault="006E096B" w:rsidP="009211B5">
            <w:pPr>
              <w:ind w:right="-8"/>
              <w:jc w:val="center"/>
              <w:rPr>
                <w:b/>
                <w:sz w:val="16"/>
              </w:rPr>
            </w:pPr>
            <w:r w:rsidRPr="00100B16">
              <w:rPr>
                <w:b/>
                <w:sz w:val="16"/>
              </w:rPr>
              <w:t>Saul’s Line</w:t>
            </w:r>
          </w:p>
          <w:p w14:paraId="57085B17" w14:textId="77777777" w:rsidR="006E096B" w:rsidRPr="00100B16" w:rsidRDefault="006E096B" w:rsidP="009211B5">
            <w:pPr>
              <w:ind w:right="-8"/>
              <w:jc w:val="center"/>
              <w:rPr>
                <w:b/>
                <w:sz w:val="16"/>
              </w:rPr>
            </w:pPr>
            <w:r w:rsidRPr="00100B16">
              <w:rPr>
                <w:b/>
                <w:sz w:val="16"/>
              </w:rPr>
              <w:t>9:35-44</w:t>
            </w:r>
          </w:p>
        </w:tc>
        <w:tc>
          <w:tcPr>
            <w:tcW w:w="1260" w:type="dxa"/>
            <w:tcBorders>
              <w:top w:val="single" w:sz="6" w:space="0" w:color="auto"/>
              <w:left w:val="single" w:sz="6" w:space="0" w:color="auto"/>
              <w:bottom w:val="single" w:sz="6" w:space="0" w:color="auto"/>
              <w:right w:val="single" w:sz="6" w:space="0" w:color="auto"/>
            </w:tcBorders>
          </w:tcPr>
          <w:p w14:paraId="769B69F4" w14:textId="77777777" w:rsidR="006E096B" w:rsidRPr="00100B16" w:rsidRDefault="006E096B" w:rsidP="009211B5">
            <w:pPr>
              <w:ind w:right="-8"/>
              <w:jc w:val="center"/>
              <w:rPr>
                <w:b/>
                <w:sz w:val="16"/>
              </w:rPr>
            </w:pPr>
          </w:p>
          <w:p w14:paraId="433CA55C" w14:textId="77777777" w:rsidR="006E096B" w:rsidRPr="00100B16" w:rsidRDefault="006E096B" w:rsidP="009211B5">
            <w:pPr>
              <w:ind w:right="-8"/>
              <w:jc w:val="center"/>
              <w:rPr>
                <w:b/>
                <w:sz w:val="16"/>
              </w:rPr>
            </w:pPr>
            <w:r w:rsidRPr="00100B16">
              <w:rPr>
                <w:b/>
                <w:sz w:val="16"/>
              </w:rPr>
              <w:t>Accession</w:t>
            </w:r>
          </w:p>
          <w:p w14:paraId="08A08DAC" w14:textId="77777777" w:rsidR="006E096B" w:rsidRPr="00100B16" w:rsidRDefault="006E096B" w:rsidP="009211B5">
            <w:pPr>
              <w:ind w:right="-8"/>
              <w:jc w:val="center"/>
              <w:rPr>
                <w:b/>
                <w:sz w:val="16"/>
              </w:rPr>
            </w:pPr>
            <w:r w:rsidRPr="00100B16">
              <w:rPr>
                <w:b/>
                <w:sz w:val="16"/>
              </w:rPr>
              <w:t>to Throne</w:t>
            </w:r>
          </w:p>
          <w:p w14:paraId="1267AB65" w14:textId="77777777" w:rsidR="006E096B" w:rsidRPr="00100B16" w:rsidRDefault="006E096B" w:rsidP="009211B5">
            <w:pPr>
              <w:ind w:right="-8"/>
              <w:jc w:val="center"/>
              <w:rPr>
                <w:b/>
                <w:sz w:val="16"/>
              </w:rPr>
            </w:pPr>
            <w:r w:rsidRPr="00100B16">
              <w:rPr>
                <w:b/>
                <w:sz w:val="16"/>
              </w:rPr>
              <w:t>10–12</w:t>
            </w:r>
          </w:p>
        </w:tc>
        <w:tc>
          <w:tcPr>
            <w:tcW w:w="1080" w:type="dxa"/>
            <w:tcBorders>
              <w:top w:val="single" w:sz="6" w:space="0" w:color="auto"/>
              <w:left w:val="single" w:sz="6" w:space="0" w:color="auto"/>
              <w:bottom w:val="single" w:sz="6" w:space="0" w:color="auto"/>
              <w:right w:val="single" w:sz="6" w:space="0" w:color="auto"/>
            </w:tcBorders>
          </w:tcPr>
          <w:p w14:paraId="2E27061A" w14:textId="77777777" w:rsidR="006E096B" w:rsidRPr="00100B16" w:rsidRDefault="006E096B" w:rsidP="009211B5">
            <w:pPr>
              <w:ind w:right="-8"/>
              <w:jc w:val="center"/>
              <w:rPr>
                <w:b/>
                <w:sz w:val="16"/>
              </w:rPr>
            </w:pPr>
          </w:p>
          <w:p w14:paraId="2A21E711" w14:textId="77777777" w:rsidR="006E096B" w:rsidRPr="00100B16" w:rsidRDefault="006E096B" w:rsidP="009211B5">
            <w:pPr>
              <w:ind w:right="-8"/>
              <w:jc w:val="center"/>
              <w:rPr>
                <w:b/>
                <w:sz w:val="16"/>
              </w:rPr>
            </w:pPr>
            <w:r w:rsidRPr="00100B16">
              <w:rPr>
                <w:b/>
                <w:sz w:val="16"/>
              </w:rPr>
              <w:t>Respect for Ark</w:t>
            </w:r>
          </w:p>
          <w:p w14:paraId="71AA45EC" w14:textId="77777777" w:rsidR="006E096B" w:rsidRPr="00100B16" w:rsidRDefault="006E096B" w:rsidP="009211B5">
            <w:pPr>
              <w:ind w:right="-8"/>
              <w:jc w:val="center"/>
              <w:rPr>
                <w:b/>
                <w:sz w:val="16"/>
              </w:rPr>
            </w:pPr>
            <w:r w:rsidRPr="00100B16">
              <w:rPr>
                <w:b/>
                <w:sz w:val="16"/>
              </w:rPr>
              <w:t>13–17</w:t>
            </w:r>
          </w:p>
        </w:tc>
        <w:tc>
          <w:tcPr>
            <w:tcW w:w="1170" w:type="dxa"/>
            <w:tcBorders>
              <w:top w:val="single" w:sz="6" w:space="0" w:color="auto"/>
              <w:left w:val="single" w:sz="6" w:space="0" w:color="auto"/>
              <w:bottom w:val="single" w:sz="6" w:space="0" w:color="auto"/>
              <w:right w:val="single" w:sz="6" w:space="0" w:color="auto"/>
            </w:tcBorders>
          </w:tcPr>
          <w:p w14:paraId="2C496B44" w14:textId="77777777" w:rsidR="006E096B" w:rsidRPr="00100B16" w:rsidRDefault="006E096B" w:rsidP="009211B5">
            <w:pPr>
              <w:ind w:right="-8"/>
              <w:jc w:val="center"/>
              <w:rPr>
                <w:b/>
                <w:sz w:val="16"/>
              </w:rPr>
            </w:pPr>
          </w:p>
          <w:p w14:paraId="17A4E559" w14:textId="77777777" w:rsidR="006E096B" w:rsidRPr="00100B16" w:rsidRDefault="006E096B" w:rsidP="009211B5">
            <w:pPr>
              <w:ind w:right="-8"/>
              <w:jc w:val="center"/>
              <w:rPr>
                <w:b/>
                <w:sz w:val="16"/>
              </w:rPr>
            </w:pPr>
            <w:r w:rsidRPr="00100B16">
              <w:rPr>
                <w:b/>
                <w:sz w:val="16"/>
              </w:rPr>
              <w:t>Military Victories</w:t>
            </w:r>
          </w:p>
          <w:p w14:paraId="2BFF5269" w14:textId="77777777" w:rsidR="006E096B" w:rsidRPr="00100B16" w:rsidRDefault="006E096B" w:rsidP="009211B5">
            <w:pPr>
              <w:ind w:right="-8"/>
              <w:jc w:val="center"/>
              <w:rPr>
                <w:b/>
                <w:sz w:val="16"/>
              </w:rPr>
            </w:pPr>
            <w:r w:rsidRPr="00100B16">
              <w:rPr>
                <w:b/>
                <w:sz w:val="16"/>
              </w:rPr>
              <w:t>18–20</w:t>
            </w:r>
          </w:p>
        </w:tc>
        <w:tc>
          <w:tcPr>
            <w:tcW w:w="1261" w:type="dxa"/>
            <w:tcBorders>
              <w:top w:val="single" w:sz="6" w:space="0" w:color="auto"/>
              <w:left w:val="single" w:sz="6" w:space="0" w:color="auto"/>
              <w:bottom w:val="single" w:sz="6" w:space="0" w:color="auto"/>
              <w:right w:val="single" w:sz="6" w:space="0" w:color="auto"/>
            </w:tcBorders>
          </w:tcPr>
          <w:p w14:paraId="7D096021" w14:textId="77777777" w:rsidR="006E096B" w:rsidRPr="00100B16" w:rsidRDefault="006E096B" w:rsidP="009211B5">
            <w:pPr>
              <w:ind w:right="-8"/>
              <w:jc w:val="center"/>
              <w:rPr>
                <w:b/>
                <w:sz w:val="16"/>
              </w:rPr>
            </w:pPr>
          </w:p>
          <w:p w14:paraId="6BB9D7F5" w14:textId="77777777" w:rsidR="006E096B" w:rsidRPr="00100B16" w:rsidRDefault="006E096B" w:rsidP="009211B5">
            <w:pPr>
              <w:ind w:right="-8"/>
              <w:jc w:val="center"/>
              <w:rPr>
                <w:b/>
                <w:sz w:val="16"/>
              </w:rPr>
            </w:pPr>
            <w:r w:rsidRPr="00100B16">
              <w:rPr>
                <w:b/>
                <w:sz w:val="16"/>
              </w:rPr>
              <w:t xml:space="preserve">Temple </w:t>
            </w:r>
            <w:r w:rsidRPr="00100B16">
              <w:rPr>
                <w:b/>
                <w:sz w:val="16"/>
              </w:rPr>
              <w:br/>
              <w:t>Prep.</w:t>
            </w:r>
          </w:p>
          <w:p w14:paraId="539EC983" w14:textId="77777777" w:rsidR="006E096B" w:rsidRPr="00100B16" w:rsidRDefault="006E096B" w:rsidP="009211B5">
            <w:pPr>
              <w:ind w:right="-8"/>
              <w:jc w:val="center"/>
              <w:rPr>
                <w:b/>
                <w:sz w:val="16"/>
              </w:rPr>
            </w:pPr>
            <w:r w:rsidRPr="00100B16">
              <w:rPr>
                <w:b/>
                <w:sz w:val="16"/>
              </w:rPr>
              <w:t>21–29</w:t>
            </w:r>
          </w:p>
          <w:p w14:paraId="0DA59C02" w14:textId="77777777" w:rsidR="006E096B" w:rsidRPr="00100B16" w:rsidRDefault="006E096B" w:rsidP="009211B5">
            <w:pPr>
              <w:ind w:right="-8"/>
              <w:jc w:val="center"/>
              <w:rPr>
                <w:b/>
                <w:sz w:val="16"/>
              </w:rPr>
            </w:pPr>
          </w:p>
        </w:tc>
      </w:tr>
    </w:tbl>
    <w:p w14:paraId="39E1D101" w14:textId="77777777" w:rsidR="006E096B" w:rsidRPr="00100B16" w:rsidRDefault="006E096B" w:rsidP="006E096B">
      <w:pPr>
        <w:ind w:left="20" w:right="-385" w:hanging="20"/>
        <w:rPr>
          <w:b/>
          <w:sz w:val="20"/>
        </w:rPr>
      </w:pPr>
    </w:p>
    <w:p w14:paraId="271BF85E" w14:textId="77777777" w:rsidR="006E096B" w:rsidRPr="00100B16" w:rsidRDefault="006E096B" w:rsidP="006E096B">
      <w:pPr>
        <w:ind w:left="1260" w:right="-385" w:hanging="1260"/>
        <w:rPr>
          <w:b/>
          <w:sz w:val="20"/>
        </w:rPr>
      </w:pPr>
    </w:p>
    <w:p w14:paraId="7714024A" w14:textId="77777777" w:rsidR="006E096B" w:rsidRPr="00100B16" w:rsidRDefault="006E096B" w:rsidP="006E096B">
      <w:pPr>
        <w:ind w:left="1260" w:right="-385" w:hanging="1260"/>
        <w:outlineLvl w:val="0"/>
        <w:rPr>
          <w:b/>
          <w:sz w:val="20"/>
        </w:rPr>
      </w:pPr>
      <w:r w:rsidRPr="00100B16">
        <w:rPr>
          <w:b/>
          <w:sz w:val="20"/>
          <w:u w:val="single"/>
        </w:rPr>
        <w:t>Key Word</w:t>
      </w:r>
      <w:r w:rsidRPr="00100B16">
        <w:rPr>
          <w:b/>
          <w:sz w:val="20"/>
        </w:rPr>
        <w:t>:</w:t>
      </w:r>
      <w:r w:rsidRPr="00100B16">
        <w:rPr>
          <w:b/>
          <w:sz w:val="20"/>
        </w:rPr>
        <w:tab/>
        <w:t>Establishment</w:t>
      </w:r>
    </w:p>
    <w:p w14:paraId="55A8D069" w14:textId="77777777" w:rsidR="006E096B" w:rsidRPr="00100B16" w:rsidRDefault="006E096B" w:rsidP="006E096B">
      <w:pPr>
        <w:ind w:left="1260" w:right="-385" w:hanging="1260"/>
        <w:rPr>
          <w:b/>
          <w:sz w:val="20"/>
        </w:rPr>
      </w:pPr>
    </w:p>
    <w:p w14:paraId="48502BFA" w14:textId="77777777" w:rsidR="006E096B" w:rsidRPr="00100B16" w:rsidRDefault="006E096B" w:rsidP="006E096B">
      <w:pPr>
        <w:ind w:left="1260" w:right="-385" w:hanging="1260"/>
        <w:rPr>
          <w:b/>
          <w:sz w:val="20"/>
        </w:rPr>
      </w:pPr>
      <w:r w:rsidRPr="00100B16">
        <w:rPr>
          <w:b/>
          <w:sz w:val="20"/>
          <w:u w:val="single"/>
        </w:rPr>
        <w:t>Key Verse</w:t>
      </w:r>
      <w:r w:rsidRPr="00100B16">
        <w:rPr>
          <w:b/>
          <w:sz w:val="20"/>
        </w:rPr>
        <w:t>:</w:t>
      </w:r>
      <w:r w:rsidRPr="00100B16">
        <w:rPr>
          <w:b/>
          <w:sz w:val="20"/>
        </w:rPr>
        <w:tab/>
        <w:t>“I declare that the L</w:t>
      </w:r>
      <w:r w:rsidRPr="00100B16">
        <w:rPr>
          <w:b/>
          <w:sz w:val="14"/>
        </w:rPr>
        <w:t>ORD</w:t>
      </w:r>
      <w:r w:rsidRPr="00100B16">
        <w:rPr>
          <w:b/>
          <w:sz w:val="20"/>
        </w:rPr>
        <w:t xml:space="preserve"> will build a house for you: When your days are over and you go to be with your fathers, I will raise up your offspring to succeed you, one of your own sons, and I will establish his kingdom.  He is the one who will build a house for me, and I will establish his throne forever.  I will be his father, and he will be my son.  I will never take my love away from him, as I took it away from your predecessor.  I will set him over my house and my kingdom forever; his throne will be established forever” (1 Chron. 17:10b-14).</w:t>
      </w:r>
    </w:p>
    <w:p w14:paraId="46B3FBDF" w14:textId="77777777" w:rsidR="006E096B" w:rsidRPr="00100B16" w:rsidRDefault="006E096B" w:rsidP="006E096B">
      <w:pPr>
        <w:ind w:left="20" w:right="-385" w:hanging="20"/>
        <w:rPr>
          <w:b/>
          <w:sz w:val="20"/>
        </w:rPr>
      </w:pPr>
    </w:p>
    <w:p w14:paraId="01D282FE" w14:textId="77777777" w:rsidR="006E096B" w:rsidRPr="00100B16" w:rsidRDefault="006E096B" w:rsidP="006E096B">
      <w:pPr>
        <w:ind w:left="20" w:right="-385" w:hanging="20"/>
        <w:outlineLvl w:val="0"/>
        <w:rPr>
          <w:b/>
          <w:sz w:val="20"/>
        </w:rPr>
      </w:pPr>
      <w:r w:rsidRPr="00100B16">
        <w:rPr>
          <w:b/>
          <w:sz w:val="20"/>
          <w:u w:val="single"/>
        </w:rPr>
        <w:t>Summary Statement</w:t>
      </w:r>
      <w:r w:rsidRPr="00100B16">
        <w:rPr>
          <w:b/>
          <w:sz w:val="20"/>
        </w:rPr>
        <w:t>:</w:t>
      </w:r>
    </w:p>
    <w:p w14:paraId="03F7E9BF" w14:textId="77777777" w:rsidR="006E096B" w:rsidRPr="00100B16" w:rsidRDefault="006E096B" w:rsidP="006E096B">
      <w:pPr>
        <w:ind w:right="-385"/>
        <w:rPr>
          <w:b/>
          <w:sz w:val="20"/>
        </w:rPr>
      </w:pPr>
      <w:r w:rsidRPr="00100B16">
        <w:rPr>
          <w:b/>
          <w:sz w:val="20"/>
        </w:rPr>
        <w:t xml:space="preserve">The spiritual view on the </w:t>
      </w:r>
      <w:r w:rsidRPr="00100B16">
        <w:rPr>
          <w:b/>
          <w:i/>
          <w:sz w:val="20"/>
        </w:rPr>
        <w:t>establishment</w:t>
      </w:r>
      <w:r w:rsidRPr="00100B16">
        <w:rPr>
          <w:b/>
          <w:sz w:val="20"/>
        </w:rPr>
        <w:t xml:space="preserve"> of David’s kingdom admonishes the remnant to </w:t>
      </w:r>
      <w:r w:rsidRPr="00100B16">
        <w:rPr>
          <w:b/>
          <w:i/>
          <w:sz w:val="20"/>
        </w:rPr>
        <w:t>proper temple worship</w:t>
      </w:r>
      <w:r w:rsidRPr="00100B16">
        <w:rPr>
          <w:b/>
          <w:sz w:val="20"/>
        </w:rPr>
        <w:t>—not the idolatry of the past.</w:t>
      </w:r>
    </w:p>
    <w:p w14:paraId="58CF02F4" w14:textId="77777777" w:rsidR="006E096B" w:rsidRPr="00100B16" w:rsidRDefault="006E096B" w:rsidP="006E096B">
      <w:pPr>
        <w:ind w:left="20" w:right="-385" w:hanging="20"/>
        <w:rPr>
          <w:b/>
          <w:sz w:val="20"/>
        </w:rPr>
      </w:pPr>
    </w:p>
    <w:p w14:paraId="18B12ED0" w14:textId="77777777" w:rsidR="006E096B" w:rsidRPr="00100B16" w:rsidRDefault="006E096B" w:rsidP="006E096B">
      <w:pPr>
        <w:ind w:left="20" w:right="-385" w:hanging="20"/>
        <w:outlineLvl w:val="0"/>
        <w:rPr>
          <w:b/>
          <w:sz w:val="20"/>
        </w:rPr>
      </w:pPr>
      <w:r w:rsidRPr="00100B16">
        <w:rPr>
          <w:b/>
          <w:sz w:val="20"/>
          <w:u w:val="single"/>
        </w:rPr>
        <w:t>Applications</w:t>
      </w:r>
      <w:r w:rsidRPr="00100B16">
        <w:rPr>
          <w:b/>
          <w:sz w:val="20"/>
        </w:rPr>
        <w:t>:</w:t>
      </w:r>
    </w:p>
    <w:p w14:paraId="605DA67F" w14:textId="77777777" w:rsidR="006E096B" w:rsidRPr="00100B16" w:rsidRDefault="006E096B" w:rsidP="006E096B">
      <w:pPr>
        <w:ind w:left="20" w:right="-385" w:hanging="20"/>
        <w:outlineLvl w:val="0"/>
        <w:rPr>
          <w:b/>
          <w:sz w:val="20"/>
        </w:rPr>
      </w:pPr>
      <w:r w:rsidRPr="00100B16">
        <w:rPr>
          <w:b/>
          <w:sz w:val="20"/>
        </w:rPr>
        <w:t>Trust in God’s unconditional promises.</w:t>
      </w:r>
    </w:p>
    <w:p w14:paraId="03C9342D" w14:textId="77777777" w:rsidR="006E096B" w:rsidRPr="00100B16" w:rsidRDefault="006E096B" w:rsidP="006E096B">
      <w:pPr>
        <w:ind w:left="20" w:right="-385" w:hanging="20"/>
        <w:rPr>
          <w:b/>
          <w:sz w:val="20"/>
        </w:rPr>
      </w:pPr>
    </w:p>
    <w:p w14:paraId="58E35440" w14:textId="77777777" w:rsidR="006E096B" w:rsidRPr="00100B16" w:rsidRDefault="006E096B" w:rsidP="006E096B">
      <w:pPr>
        <w:ind w:left="20" w:right="-385" w:hanging="20"/>
        <w:outlineLvl w:val="0"/>
        <w:rPr>
          <w:b/>
          <w:sz w:val="20"/>
        </w:rPr>
      </w:pPr>
      <w:r w:rsidRPr="00100B16">
        <w:rPr>
          <w:b/>
          <w:sz w:val="20"/>
        </w:rPr>
        <w:t>Worship God in his way—not in your own.</w:t>
      </w:r>
    </w:p>
    <w:p w14:paraId="2423F40B" w14:textId="77777777" w:rsidR="006E096B" w:rsidRPr="00100B16" w:rsidRDefault="006E096B" w:rsidP="006E096B">
      <w:pPr>
        <w:ind w:left="20" w:right="-385" w:hanging="20"/>
        <w:rPr>
          <w:b/>
          <w:sz w:val="20"/>
        </w:rPr>
      </w:pPr>
    </w:p>
    <w:p w14:paraId="125606D7" w14:textId="77777777" w:rsidR="006E096B" w:rsidRPr="00100B16" w:rsidRDefault="006E096B" w:rsidP="006E096B">
      <w:pPr>
        <w:ind w:left="20" w:right="-385" w:hanging="20"/>
        <w:outlineLvl w:val="0"/>
        <w:rPr>
          <w:b/>
          <w:sz w:val="20"/>
        </w:rPr>
      </w:pPr>
      <w:r w:rsidRPr="00100B16">
        <w:rPr>
          <w:b/>
          <w:sz w:val="20"/>
        </w:rPr>
        <w:t>Ask God to enable you to see history and world events from his divine perspective.</w:t>
      </w:r>
    </w:p>
    <w:p w14:paraId="13EE1BA3" w14:textId="07352175" w:rsidR="00600D74" w:rsidRPr="004918E8" w:rsidRDefault="00600D74" w:rsidP="006E096B">
      <w:pPr>
        <w:widowControl w:val="0"/>
        <w:ind w:right="-10"/>
        <w:jc w:val="center"/>
        <w:rPr>
          <w:rFonts w:cs="Arial"/>
          <w:szCs w:val="22"/>
        </w:rPr>
      </w:pPr>
    </w:p>
    <w:sectPr w:rsidR="00600D74" w:rsidRPr="004918E8" w:rsidSect="000506C5">
      <w:headerReference w:type="default" r:id="rId12"/>
      <w:headerReference w:type="first" r:id="rId13"/>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AFAA9" w14:textId="77777777" w:rsidR="006D0C06" w:rsidRDefault="006D0C06">
      <w:r>
        <w:separator/>
      </w:r>
    </w:p>
  </w:endnote>
  <w:endnote w:type="continuationSeparator" w:id="0">
    <w:p w14:paraId="402863DF" w14:textId="77777777" w:rsidR="006D0C06" w:rsidRDefault="006D0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ew York">
    <w:altName w:val="Times New Roman"/>
    <w:panose1 w:val="020B0604020202020204"/>
    <w:charset w:val="4D"/>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altName w:val="Times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Bwhebb">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D77AF" w14:textId="77777777" w:rsidR="006D0C06" w:rsidRDefault="006D0C06">
      <w:r>
        <w:separator/>
      </w:r>
    </w:p>
  </w:footnote>
  <w:footnote w:type="continuationSeparator" w:id="0">
    <w:p w14:paraId="044F32B4" w14:textId="77777777" w:rsidR="006D0C06" w:rsidRDefault="006D0C06">
      <w:r>
        <w:continuationSeparator/>
      </w:r>
    </w:p>
  </w:footnote>
  <w:footnote w:id="1">
    <w:p w14:paraId="3DEAA115" w14:textId="77777777" w:rsidR="0030712F" w:rsidRDefault="0030712F" w:rsidP="00501EB3">
      <w:pPr>
        <w:pStyle w:val="FootnoteText"/>
      </w:pPr>
      <w:r>
        <w:rPr>
          <w:rStyle w:val="FootnoteReference"/>
        </w:rPr>
        <w:footnoteRef/>
      </w:r>
      <w:r>
        <w:t xml:space="preserve"> </w:t>
      </w:r>
      <w:r>
        <w:rPr>
          <w:rFonts w:cs="Arial"/>
        </w:rPr>
        <w:t xml:space="preserve">Paul N. Benware, </w:t>
      </w:r>
      <w:r>
        <w:rPr>
          <w:rFonts w:cs="Arial"/>
          <w:i/>
        </w:rPr>
        <w:t>Survey of the OT,</w:t>
      </w:r>
      <w:r>
        <w:rPr>
          <w:rFonts w:cs="Arial"/>
        </w:rPr>
        <w:t xml:space="preserve"> 2</w:t>
      </w:r>
      <w:r w:rsidRPr="00A964EC">
        <w:rPr>
          <w:rFonts w:cs="Arial"/>
          <w:vertAlign w:val="superscript"/>
        </w:rPr>
        <w:t>nd</w:t>
      </w:r>
      <w:r>
        <w:rPr>
          <w:rFonts w:cs="Arial"/>
        </w:rPr>
        <w:t xml:space="preserve"> ed. (Chicago: Moody, 1993), 132-33.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038E7" w14:textId="45A0EB60" w:rsidR="0030712F" w:rsidRPr="00285C7F" w:rsidRDefault="0030712F"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w:t>
    </w:r>
    <w:r w:rsidRPr="001F056C">
      <w:rPr>
        <w:rFonts w:cs="Arial"/>
        <w:i/>
        <w:u w:val="single"/>
      </w:rPr>
      <w:t xml:space="preserve"> </w:t>
    </w:r>
    <w:r>
      <w:rPr>
        <w:rFonts w:cs="Arial"/>
        <w:i/>
        <w:u w:val="single"/>
      </w:rPr>
      <w:t xml:space="preserve">Established </w:t>
    </w:r>
    <w:r w:rsidRPr="001F056C">
      <w:rPr>
        <w:rFonts w:cs="Arial"/>
        <w:i/>
        <w:u w:val="single"/>
      </w:rPr>
      <w:t>(</w:t>
    </w:r>
    <w:r>
      <w:rPr>
        <w:rFonts w:cs="Arial"/>
        <w:i/>
        <w:u w:val="single"/>
      </w:rPr>
      <w:t>Book of 1 Chronicles</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sidR="008D3F70">
      <w:rPr>
        <w:rStyle w:val="PageNumber"/>
        <w:rFonts w:cs="Arial"/>
        <w:i/>
        <w:noProof/>
        <w:szCs w:val="22"/>
      </w:rPr>
      <w:t>5</w:t>
    </w:r>
    <w:r w:rsidRPr="00285C7F">
      <w:rPr>
        <w:rStyle w:val="PageNumber"/>
        <w:rFonts w:cs="Arial"/>
        <w:i/>
        <w:szCs w:val="22"/>
      </w:rPr>
      <w:fldChar w:fldCharType="end"/>
    </w:r>
  </w:p>
  <w:p w14:paraId="3D23DBAC" w14:textId="77777777" w:rsidR="0030712F" w:rsidRPr="00285C7F" w:rsidRDefault="0030712F" w:rsidP="00651016">
    <w:pPr>
      <w:pStyle w:val="Header"/>
      <w:jc w:val="left"/>
      <w:rPr>
        <w:rFonts w:cs="Arial"/>
        <w:i/>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EAAD0" w14:textId="73F665E6" w:rsidR="0030712F" w:rsidRPr="001F056C" w:rsidRDefault="0030712F"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w:t>
    </w:r>
    <w:r w:rsidRPr="001F056C">
      <w:rPr>
        <w:rFonts w:cs="Arial"/>
        <w:i/>
        <w:u w:val="single"/>
      </w:rPr>
      <w:t xml:space="preserve"> </w:t>
    </w:r>
    <w:r>
      <w:rPr>
        <w:rFonts w:cs="Arial"/>
        <w:i/>
        <w:u w:val="single"/>
      </w:rPr>
      <w:t xml:space="preserve">Established </w:t>
    </w:r>
    <w:r w:rsidRPr="001F056C">
      <w:rPr>
        <w:rFonts w:cs="Arial"/>
        <w:i/>
        <w:u w:val="single"/>
      </w:rPr>
      <w:t>(</w:t>
    </w:r>
    <w:r>
      <w:rPr>
        <w:rFonts w:cs="Arial"/>
        <w:i/>
        <w:u w:val="single"/>
      </w:rPr>
      <w:t>Book of 1 Chronicles</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sidR="008D3F70">
      <w:rPr>
        <w:rStyle w:val="PageNumber"/>
        <w:rFonts w:cs="Arial"/>
        <w:i/>
        <w:noProof/>
        <w:u w:val="single"/>
      </w:rPr>
      <w:t>2</w:t>
    </w:r>
    <w:r w:rsidRPr="001F056C">
      <w:rPr>
        <w:rStyle w:val="PageNumber"/>
        <w:rFonts w:cs="Arial"/>
        <w:i/>
        <w:u w:val="single"/>
      </w:rPr>
      <w:fldChar w:fldCharType="end"/>
    </w:r>
  </w:p>
  <w:p w14:paraId="637BAAA1" w14:textId="77777777" w:rsidR="0030712F" w:rsidRPr="001F056C" w:rsidRDefault="0030712F">
    <w:pPr>
      <w:pStyle w:val="Header"/>
      <w:rPr>
        <w:rFonts w:cs="Arial"/>
        <w:i/>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551BB" w14:textId="77777777" w:rsidR="0030712F" w:rsidRDefault="003071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0000002"/>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0B7A7BD6"/>
    <w:multiLevelType w:val="multilevel"/>
    <w:tmpl w:val="603EAF8E"/>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4" w15:restartNumberingAfterBreak="0">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19251BE"/>
    <w:multiLevelType w:val="multilevel"/>
    <w:tmpl w:val="44ECA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6"/>
  </w:num>
  <w:num w:numId="5">
    <w:abstractNumId w:val="4"/>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3"/>
  </w:num>
  <w:num w:numId="26">
    <w:abstractNumId w:val="0"/>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0"/>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1016"/>
    <w:rsid w:val="00030C48"/>
    <w:rsid w:val="0003766F"/>
    <w:rsid w:val="00041EF8"/>
    <w:rsid w:val="00042C63"/>
    <w:rsid w:val="00044E11"/>
    <w:rsid w:val="000506C5"/>
    <w:rsid w:val="000522D1"/>
    <w:rsid w:val="0005781D"/>
    <w:rsid w:val="00061558"/>
    <w:rsid w:val="000654B9"/>
    <w:rsid w:val="00073C6F"/>
    <w:rsid w:val="0007653D"/>
    <w:rsid w:val="000A24AA"/>
    <w:rsid w:val="000B4941"/>
    <w:rsid w:val="000D4ADA"/>
    <w:rsid w:val="000D698A"/>
    <w:rsid w:val="000D76A5"/>
    <w:rsid w:val="000F3AB9"/>
    <w:rsid w:val="00130FC8"/>
    <w:rsid w:val="001427B9"/>
    <w:rsid w:val="001506C9"/>
    <w:rsid w:val="00166D1C"/>
    <w:rsid w:val="001675FB"/>
    <w:rsid w:val="00174424"/>
    <w:rsid w:val="00186FD2"/>
    <w:rsid w:val="001A3DA2"/>
    <w:rsid w:val="001B0E4D"/>
    <w:rsid w:val="001C6BD4"/>
    <w:rsid w:val="001D0763"/>
    <w:rsid w:val="001D3072"/>
    <w:rsid w:val="001F056C"/>
    <w:rsid w:val="001F2268"/>
    <w:rsid w:val="001F26D1"/>
    <w:rsid w:val="001F7A6B"/>
    <w:rsid w:val="00213A4B"/>
    <w:rsid w:val="00220F97"/>
    <w:rsid w:val="002327C8"/>
    <w:rsid w:val="00232D30"/>
    <w:rsid w:val="00232D60"/>
    <w:rsid w:val="0028182C"/>
    <w:rsid w:val="00282646"/>
    <w:rsid w:val="002828B8"/>
    <w:rsid w:val="002924BE"/>
    <w:rsid w:val="00292DB9"/>
    <w:rsid w:val="002A07AA"/>
    <w:rsid w:val="002B18BF"/>
    <w:rsid w:val="002B2308"/>
    <w:rsid w:val="002B494F"/>
    <w:rsid w:val="002B6176"/>
    <w:rsid w:val="002C07E7"/>
    <w:rsid w:val="002C16C6"/>
    <w:rsid w:val="002C673F"/>
    <w:rsid w:val="002D03CD"/>
    <w:rsid w:val="002F15B7"/>
    <w:rsid w:val="00305816"/>
    <w:rsid w:val="0030712F"/>
    <w:rsid w:val="00313C3B"/>
    <w:rsid w:val="003155DF"/>
    <w:rsid w:val="00327786"/>
    <w:rsid w:val="00366066"/>
    <w:rsid w:val="003666DA"/>
    <w:rsid w:val="00370534"/>
    <w:rsid w:val="00372FA4"/>
    <w:rsid w:val="00373E54"/>
    <w:rsid w:val="003813A2"/>
    <w:rsid w:val="00390AA1"/>
    <w:rsid w:val="003A4033"/>
    <w:rsid w:val="003B1E93"/>
    <w:rsid w:val="003C6789"/>
    <w:rsid w:val="003E3E9B"/>
    <w:rsid w:val="003F12D7"/>
    <w:rsid w:val="003F4D4B"/>
    <w:rsid w:val="003F771D"/>
    <w:rsid w:val="00401BC0"/>
    <w:rsid w:val="004053DA"/>
    <w:rsid w:val="004177ED"/>
    <w:rsid w:val="00420DB7"/>
    <w:rsid w:val="0042191F"/>
    <w:rsid w:val="00425E0A"/>
    <w:rsid w:val="00437043"/>
    <w:rsid w:val="00447EFC"/>
    <w:rsid w:val="00457667"/>
    <w:rsid w:val="00472628"/>
    <w:rsid w:val="00475122"/>
    <w:rsid w:val="00491382"/>
    <w:rsid w:val="004918E8"/>
    <w:rsid w:val="004B5389"/>
    <w:rsid w:val="004B610E"/>
    <w:rsid w:val="004C1A4F"/>
    <w:rsid w:val="004C3715"/>
    <w:rsid w:val="004C5C74"/>
    <w:rsid w:val="004F1EF8"/>
    <w:rsid w:val="004F3073"/>
    <w:rsid w:val="004F5644"/>
    <w:rsid w:val="004F5948"/>
    <w:rsid w:val="004F6BF2"/>
    <w:rsid w:val="00501EB3"/>
    <w:rsid w:val="0050459E"/>
    <w:rsid w:val="00526395"/>
    <w:rsid w:val="00542FDD"/>
    <w:rsid w:val="00544963"/>
    <w:rsid w:val="00581151"/>
    <w:rsid w:val="00584DE6"/>
    <w:rsid w:val="0058726E"/>
    <w:rsid w:val="005900A0"/>
    <w:rsid w:val="00597AE9"/>
    <w:rsid w:val="005A2D43"/>
    <w:rsid w:val="005B1089"/>
    <w:rsid w:val="005B5B8C"/>
    <w:rsid w:val="005C2C89"/>
    <w:rsid w:val="005C55E1"/>
    <w:rsid w:val="005D11DD"/>
    <w:rsid w:val="005D28BA"/>
    <w:rsid w:val="005D3403"/>
    <w:rsid w:val="005D5CE2"/>
    <w:rsid w:val="005D7BD0"/>
    <w:rsid w:val="005F411E"/>
    <w:rsid w:val="00600D74"/>
    <w:rsid w:val="00604394"/>
    <w:rsid w:val="0061084D"/>
    <w:rsid w:val="00611195"/>
    <w:rsid w:val="006228FA"/>
    <w:rsid w:val="00624E48"/>
    <w:rsid w:val="00632598"/>
    <w:rsid w:val="006342BA"/>
    <w:rsid w:val="00651016"/>
    <w:rsid w:val="00655E26"/>
    <w:rsid w:val="00660C84"/>
    <w:rsid w:val="0067224E"/>
    <w:rsid w:val="0067419C"/>
    <w:rsid w:val="006A1AF6"/>
    <w:rsid w:val="006A7171"/>
    <w:rsid w:val="006B1E63"/>
    <w:rsid w:val="006B2AA4"/>
    <w:rsid w:val="006B34F5"/>
    <w:rsid w:val="006B3D8C"/>
    <w:rsid w:val="006B50CA"/>
    <w:rsid w:val="006B74D8"/>
    <w:rsid w:val="006C23E6"/>
    <w:rsid w:val="006C28FF"/>
    <w:rsid w:val="006C42F1"/>
    <w:rsid w:val="006C51C4"/>
    <w:rsid w:val="006C661B"/>
    <w:rsid w:val="006D0C06"/>
    <w:rsid w:val="006D21F4"/>
    <w:rsid w:val="006D2243"/>
    <w:rsid w:val="006E096B"/>
    <w:rsid w:val="006E5A16"/>
    <w:rsid w:val="0070263B"/>
    <w:rsid w:val="00703A5E"/>
    <w:rsid w:val="0071009C"/>
    <w:rsid w:val="007246D6"/>
    <w:rsid w:val="00726123"/>
    <w:rsid w:val="00732524"/>
    <w:rsid w:val="0073718A"/>
    <w:rsid w:val="0074149C"/>
    <w:rsid w:val="00741722"/>
    <w:rsid w:val="00773109"/>
    <w:rsid w:val="00773573"/>
    <w:rsid w:val="00777598"/>
    <w:rsid w:val="007811CF"/>
    <w:rsid w:val="007902EB"/>
    <w:rsid w:val="00790E2E"/>
    <w:rsid w:val="00794AD7"/>
    <w:rsid w:val="00796DD6"/>
    <w:rsid w:val="007A0E3D"/>
    <w:rsid w:val="007B7A3F"/>
    <w:rsid w:val="007C20A4"/>
    <w:rsid w:val="007C686A"/>
    <w:rsid w:val="007D1678"/>
    <w:rsid w:val="007E17F4"/>
    <w:rsid w:val="007E2B1E"/>
    <w:rsid w:val="007E2E5C"/>
    <w:rsid w:val="007E5284"/>
    <w:rsid w:val="007F1AB4"/>
    <w:rsid w:val="007F274C"/>
    <w:rsid w:val="007F46FE"/>
    <w:rsid w:val="00804F1B"/>
    <w:rsid w:val="00811B1D"/>
    <w:rsid w:val="00814EF1"/>
    <w:rsid w:val="00816815"/>
    <w:rsid w:val="0082737B"/>
    <w:rsid w:val="00830A95"/>
    <w:rsid w:val="00834C68"/>
    <w:rsid w:val="0084243B"/>
    <w:rsid w:val="0084366B"/>
    <w:rsid w:val="00851BA5"/>
    <w:rsid w:val="008610F7"/>
    <w:rsid w:val="008620BA"/>
    <w:rsid w:val="0086542E"/>
    <w:rsid w:val="00871F19"/>
    <w:rsid w:val="00883353"/>
    <w:rsid w:val="00885F11"/>
    <w:rsid w:val="00891E67"/>
    <w:rsid w:val="008A06B4"/>
    <w:rsid w:val="008B1F91"/>
    <w:rsid w:val="008B6D00"/>
    <w:rsid w:val="008C3A64"/>
    <w:rsid w:val="008C60DE"/>
    <w:rsid w:val="008D3F70"/>
    <w:rsid w:val="008D4C25"/>
    <w:rsid w:val="00906465"/>
    <w:rsid w:val="00910F74"/>
    <w:rsid w:val="009150DB"/>
    <w:rsid w:val="00920FFD"/>
    <w:rsid w:val="009211B5"/>
    <w:rsid w:val="009326F9"/>
    <w:rsid w:val="00943E43"/>
    <w:rsid w:val="009512DD"/>
    <w:rsid w:val="0095172A"/>
    <w:rsid w:val="009517FC"/>
    <w:rsid w:val="00951C11"/>
    <w:rsid w:val="00953C2D"/>
    <w:rsid w:val="00961DEF"/>
    <w:rsid w:val="009843CF"/>
    <w:rsid w:val="00987390"/>
    <w:rsid w:val="00994BEF"/>
    <w:rsid w:val="009A0F5E"/>
    <w:rsid w:val="009A1D4C"/>
    <w:rsid w:val="009A2733"/>
    <w:rsid w:val="009B4A7C"/>
    <w:rsid w:val="009B64A0"/>
    <w:rsid w:val="009D45BD"/>
    <w:rsid w:val="009F68FF"/>
    <w:rsid w:val="00A061E4"/>
    <w:rsid w:val="00A17CB9"/>
    <w:rsid w:val="00A304E0"/>
    <w:rsid w:val="00A377CD"/>
    <w:rsid w:val="00A41780"/>
    <w:rsid w:val="00A46E61"/>
    <w:rsid w:val="00A50DDF"/>
    <w:rsid w:val="00A55FD2"/>
    <w:rsid w:val="00A73F4E"/>
    <w:rsid w:val="00A8022C"/>
    <w:rsid w:val="00A80A02"/>
    <w:rsid w:val="00A81D3B"/>
    <w:rsid w:val="00A95319"/>
    <w:rsid w:val="00A964EC"/>
    <w:rsid w:val="00AA56C4"/>
    <w:rsid w:val="00AA7181"/>
    <w:rsid w:val="00AB5DED"/>
    <w:rsid w:val="00AC2FA9"/>
    <w:rsid w:val="00AC4B50"/>
    <w:rsid w:val="00AC5062"/>
    <w:rsid w:val="00AC5281"/>
    <w:rsid w:val="00AC5DEA"/>
    <w:rsid w:val="00AD75CC"/>
    <w:rsid w:val="00AE38F6"/>
    <w:rsid w:val="00AE7CD4"/>
    <w:rsid w:val="00B16D6D"/>
    <w:rsid w:val="00B16DEF"/>
    <w:rsid w:val="00B27F70"/>
    <w:rsid w:val="00B33F9B"/>
    <w:rsid w:val="00B41D9B"/>
    <w:rsid w:val="00B54232"/>
    <w:rsid w:val="00B57813"/>
    <w:rsid w:val="00B758F7"/>
    <w:rsid w:val="00B80B90"/>
    <w:rsid w:val="00BB70AF"/>
    <w:rsid w:val="00BC176E"/>
    <w:rsid w:val="00BE3887"/>
    <w:rsid w:val="00BE6863"/>
    <w:rsid w:val="00BF352D"/>
    <w:rsid w:val="00BF6E8C"/>
    <w:rsid w:val="00BF6F02"/>
    <w:rsid w:val="00C20213"/>
    <w:rsid w:val="00C202FB"/>
    <w:rsid w:val="00C21C70"/>
    <w:rsid w:val="00C25D5E"/>
    <w:rsid w:val="00C42148"/>
    <w:rsid w:val="00C44A1D"/>
    <w:rsid w:val="00C60C3B"/>
    <w:rsid w:val="00C6243D"/>
    <w:rsid w:val="00C74687"/>
    <w:rsid w:val="00C9015B"/>
    <w:rsid w:val="00CC242D"/>
    <w:rsid w:val="00CC6FCB"/>
    <w:rsid w:val="00CC7608"/>
    <w:rsid w:val="00CC780B"/>
    <w:rsid w:val="00CD190E"/>
    <w:rsid w:val="00CD4042"/>
    <w:rsid w:val="00CE26CC"/>
    <w:rsid w:val="00CF2EE8"/>
    <w:rsid w:val="00D04409"/>
    <w:rsid w:val="00D07C3A"/>
    <w:rsid w:val="00D1301D"/>
    <w:rsid w:val="00D15F5D"/>
    <w:rsid w:val="00D22558"/>
    <w:rsid w:val="00D238D7"/>
    <w:rsid w:val="00D27AD7"/>
    <w:rsid w:val="00D347DB"/>
    <w:rsid w:val="00D3513F"/>
    <w:rsid w:val="00D40983"/>
    <w:rsid w:val="00D422FC"/>
    <w:rsid w:val="00D47EE8"/>
    <w:rsid w:val="00D50ECA"/>
    <w:rsid w:val="00D51680"/>
    <w:rsid w:val="00D56568"/>
    <w:rsid w:val="00D61D19"/>
    <w:rsid w:val="00D72E2C"/>
    <w:rsid w:val="00D74CBA"/>
    <w:rsid w:val="00D85822"/>
    <w:rsid w:val="00DA1DEF"/>
    <w:rsid w:val="00DA3A1D"/>
    <w:rsid w:val="00DB506F"/>
    <w:rsid w:val="00DB57F2"/>
    <w:rsid w:val="00DC7A65"/>
    <w:rsid w:val="00DD2C2F"/>
    <w:rsid w:val="00DD6D2F"/>
    <w:rsid w:val="00DF5D0B"/>
    <w:rsid w:val="00E0246C"/>
    <w:rsid w:val="00E03BF5"/>
    <w:rsid w:val="00E17B60"/>
    <w:rsid w:val="00E21886"/>
    <w:rsid w:val="00E443D0"/>
    <w:rsid w:val="00E50776"/>
    <w:rsid w:val="00E56579"/>
    <w:rsid w:val="00E644AE"/>
    <w:rsid w:val="00E81B49"/>
    <w:rsid w:val="00E871D2"/>
    <w:rsid w:val="00E97124"/>
    <w:rsid w:val="00EA04F2"/>
    <w:rsid w:val="00EA0B75"/>
    <w:rsid w:val="00EA2DC2"/>
    <w:rsid w:val="00EA4FA6"/>
    <w:rsid w:val="00EB1527"/>
    <w:rsid w:val="00EB3E3E"/>
    <w:rsid w:val="00EB500E"/>
    <w:rsid w:val="00EE199D"/>
    <w:rsid w:val="00EE50F2"/>
    <w:rsid w:val="00EF2F9D"/>
    <w:rsid w:val="00F00819"/>
    <w:rsid w:val="00F14950"/>
    <w:rsid w:val="00F25959"/>
    <w:rsid w:val="00F37BC7"/>
    <w:rsid w:val="00F50F32"/>
    <w:rsid w:val="00F636F8"/>
    <w:rsid w:val="00F91FFF"/>
    <w:rsid w:val="00F95FD5"/>
    <w:rsid w:val="00FA4A05"/>
    <w:rsid w:val="00FA7888"/>
    <w:rsid w:val="00FB2D6E"/>
    <w:rsid w:val="00FC5574"/>
    <w:rsid w:val="00FD7B79"/>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63D00ED"/>
  <w14:defaultImageDpi w14:val="300"/>
  <w15:docId w15:val="{4BDDF545-3DCD-394F-816A-B16464BE7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 w:type="paragraph" w:styleId="NormalWeb">
    <w:name w:val="Normal (Web)"/>
    <w:basedOn w:val="Normal"/>
    <w:uiPriority w:val="99"/>
    <w:semiHidden/>
    <w:unhideWhenUsed/>
    <w:rsid w:val="00A061E4"/>
    <w:pPr>
      <w:spacing w:before="100" w:beforeAutospacing="1" w:after="100" w:afterAutospacing="1"/>
    </w:pPr>
    <w:rPr>
      <w:rFonts w:ascii="Times New Roman" w:hAnsi="Times New Roman"/>
      <w:sz w:val="20"/>
      <w:lang w:val="en-SG" w:eastAsia="en-US"/>
    </w:rPr>
  </w:style>
  <w:style w:type="paragraph" w:customStyle="1" w:styleId="songnumber">
    <w:name w:val="songnumber"/>
    <w:basedOn w:val="Normal"/>
    <w:rsid w:val="00A061E4"/>
    <w:pPr>
      <w:spacing w:before="100" w:beforeAutospacing="1" w:after="100" w:afterAutospacing="1"/>
    </w:pPr>
    <w:rPr>
      <w:rFonts w:ascii="Times New Roman" w:hAnsi="Times New Roman"/>
      <w:sz w:val="20"/>
      <w:lang w:val="en-SG" w:eastAsia="en-US"/>
    </w:rPr>
  </w:style>
  <w:style w:type="paragraph" w:customStyle="1" w:styleId="contributor">
    <w:name w:val="contributor"/>
    <w:basedOn w:val="Normal"/>
    <w:rsid w:val="00A061E4"/>
    <w:pPr>
      <w:spacing w:before="100" w:beforeAutospacing="1" w:after="100" w:afterAutospacing="1"/>
    </w:pPr>
    <w:rPr>
      <w:rFonts w:ascii="Times New Roman" w:hAnsi="Times New Roman"/>
      <w:sz w:val="20"/>
      <w:lang w:val="en-SG" w:eastAsia="en-US"/>
    </w:rPr>
  </w:style>
  <w:style w:type="paragraph" w:customStyle="1" w:styleId="disclaimer">
    <w:name w:val="disclaimer"/>
    <w:basedOn w:val="Normal"/>
    <w:rsid w:val="00A061E4"/>
    <w:pPr>
      <w:spacing w:before="100" w:beforeAutospacing="1" w:after="100" w:afterAutospacing="1"/>
    </w:pPr>
    <w:rPr>
      <w:rFonts w:ascii="Times New Roman" w:hAnsi="Times New Roman"/>
      <w:sz w:val="20"/>
      <w:lang w:val="en-SG" w:eastAsia="en-US"/>
    </w:rPr>
  </w:style>
  <w:style w:type="character" w:styleId="Hyperlink">
    <w:name w:val="Hyperlink"/>
    <w:basedOn w:val="DefaultParagraphFont"/>
    <w:uiPriority w:val="99"/>
    <w:semiHidden/>
    <w:unhideWhenUsed/>
    <w:rsid w:val="00A061E4"/>
    <w:rPr>
      <w:color w:val="0000FF"/>
      <w:u w:val="single"/>
    </w:rPr>
  </w:style>
  <w:style w:type="paragraph" w:customStyle="1" w:styleId="licenseno">
    <w:name w:val="licenseno"/>
    <w:basedOn w:val="Normal"/>
    <w:rsid w:val="00A061E4"/>
    <w:pPr>
      <w:spacing w:before="100" w:beforeAutospacing="1" w:after="100" w:afterAutospacing="1"/>
    </w:pPr>
    <w:rPr>
      <w:rFonts w:ascii="Times New Roman" w:hAnsi="Times New Roman"/>
      <w:sz w:val="20"/>
      <w:lang w:val="en-S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 w:id="1599866602">
      <w:bodyDiv w:val="1"/>
      <w:marLeft w:val="0"/>
      <w:marRight w:val="0"/>
      <w:marTop w:val="0"/>
      <w:marBottom w:val="0"/>
      <w:divBdr>
        <w:top w:val="none" w:sz="0" w:space="0" w:color="auto"/>
        <w:left w:val="none" w:sz="0" w:space="0" w:color="auto"/>
        <w:bottom w:val="none" w:sz="0" w:space="0" w:color="auto"/>
        <w:right w:val="none" w:sz="0" w:space="0" w:color="auto"/>
      </w:divBdr>
      <w:divsChild>
        <w:div w:id="800224010">
          <w:marLeft w:val="0"/>
          <w:marRight w:val="0"/>
          <w:marTop w:val="0"/>
          <w:marBottom w:val="0"/>
          <w:divBdr>
            <w:top w:val="none" w:sz="0" w:space="0" w:color="auto"/>
            <w:left w:val="none" w:sz="0" w:space="0" w:color="auto"/>
            <w:bottom w:val="none" w:sz="0" w:space="0" w:color="auto"/>
            <w:right w:val="none" w:sz="0" w:space="0" w:color="auto"/>
          </w:divBdr>
          <w:divsChild>
            <w:div w:id="198596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cli.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songselect.ccli.com/about/termsofuse"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Rick%20SSD:Users:griffith:Library:Application%20Support:Microsoft:Office:User%20Templates:My%20Templates:Sermon.dotx</Template>
  <TotalTime>397</TotalTime>
  <Pages>20</Pages>
  <Words>5640</Words>
  <Characters>32152</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37717</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283</cp:revision>
  <cp:lastPrinted>2018-01-20T13:03:00Z</cp:lastPrinted>
  <dcterms:created xsi:type="dcterms:W3CDTF">2016-01-15T01:17:00Z</dcterms:created>
  <dcterms:modified xsi:type="dcterms:W3CDTF">2021-10-05T07:02:00Z</dcterms:modified>
</cp:coreProperties>
</file>