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18984AE8"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6CB8F970" w:rsidR="003F4D4B" w:rsidRPr="00FD7B79" w:rsidRDefault="004F6BBE" w:rsidP="003F4D4B">
      <w:pPr>
        <w:widowControl w:val="0"/>
        <w:tabs>
          <w:tab w:val="left" w:pos="7960"/>
        </w:tabs>
        <w:ind w:right="-10"/>
        <w:rPr>
          <w:rFonts w:cs="Arial"/>
        </w:rPr>
      </w:pPr>
      <w:r>
        <w:rPr>
          <w:rFonts w:cs="Arial"/>
        </w:rPr>
        <w:t xml:space="preserve">24 December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sidR="008D1B81">
        <w:rPr>
          <w:rFonts w:cs="Arial"/>
        </w:rPr>
        <w:t>10</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7482FE6" w:rsidR="008B6D00" w:rsidRPr="00FD7B79" w:rsidRDefault="000F31C1"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EDBA425">
                <wp:simplePos x="0" y="0"/>
                <wp:positionH relativeFrom="column">
                  <wp:posOffset>-278765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732064" w:rsidRPr="001269F9" w:rsidRDefault="0073206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1.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" filled="f">
                <v:textbox inset="0,0,0,0">
                  <w:txbxContent>
                    <w:p w14:paraId="7300D749" w14:textId="77777777" w:rsidR="00732064" w:rsidRPr="001269F9" w:rsidRDefault="00732064"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68992" behindDoc="0" locked="0" layoutInCell="1" allowOverlap="1" wp14:anchorId="2031DB61" wp14:editId="1FB8E1A8">
                <wp:simplePos x="0" y="0"/>
                <wp:positionH relativeFrom="column">
                  <wp:posOffset>-278765</wp:posOffset>
                </wp:positionH>
                <wp:positionV relativeFrom="paragraph">
                  <wp:posOffset>2611755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296612" w14:textId="60CDDD0C" w:rsidR="00732064" w:rsidRPr="001269F9" w:rsidRDefault="00732064" w:rsidP="000F31C1">
                            <w:pPr>
                              <w:jc w:val="center"/>
                              <w:rPr>
                                <w:sz w:val="20"/>
                              </w:rPr>
                            </w:pPr>
                            <w:r>
                              <w:rPr>
                                <w:sz w:val="20"/>
                              </w:rPr>
                              <w:t>Annual 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205.6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" filled="f">
                <v:textbox inset="0,0,0,0">
                  <w:txbxContent>
                    <w:p w14:paraId="63296612" w14:textId="60CDDD0C" w:rsidR="00732064" w:rsidRPr="001269F9" w:rsidRDefault="00732064" w:rsidP="000F31C1">
                      <w:pPr>
                        <w:jc w:val="center"/>
                        <w:rPr>
                          <w:sz w:val="20"/>
                        </w:rPr>
                      </w:pPr>
                      <w:r>
                        <w:rPr>
                          <w:sz w:val="20"/>
                        </w:rPr>
                        <w:t>Annual Calendar</w:t>
                      </w:r>
                    </w:p>
                  </w:txbxContent>
                </v:textbox>
              </v:shape>
            </w:pict>
          </mc:Fallback>
        </mc:AlternateContent>
      </w:r>
      <w:r w:rsidR="00741B6C">
        <w:rPr>
          <w:rFonts w:cs="Arial"/>
          <w:b/>
          <w:sz w:val="32"/>
        </w:rPr>
        <w:t>Be Kind</w:t>
      </w:r>
    </w:p>
    <w:p w14:paraId="53EBD4C4" w14:textId="4C703FC1"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4F6BBE">
        <w:rPr>
          <w:rFonts w:cs="Arial"/>
          <w:b/>
          <w:i/>
        </w:rPr>
        <w:t>2 Samuel</w:t>
      </w:r>
    </w:p>
    <w:p w14:paraId="194E4583" w14:textId="00CA1429" w:rsidR="008B6D00" w:rsidRPr="00FD7B79" w:rsidRDefault="008B6D00" w:rsidP="00DA3A1D">
      <w:pPr>
        <w:widowControl w:val="0"/>
        <w:tabs>
          <w:tab w:val="left" w:pos="7960"/>
        </w:tabs>
        <w:ind w:left="1660" w:right="-10" w:hanging="1660"/>
        <w:rPr>
          <w:rFonts w:cs="Arial"/>
        </w:rPr>
      </w:pPr>
    </w:p>
    <w:p w14:paraId="6ACD720D" w14:textId="366EA1A7"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9D4A15">
        <w:rPr>
          <w:rFonts w:cs="Arial"/>
        </w:rPr>
        <w:t>Kindness</w:t>
      </w:r>
    </w:p>
    <w:p w14:paraId="669D5727" w14:textId="10A72388"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944EFC">
        <w:rPr>
          <w:rFonts w:cs="Arial"/>
        </w:rPr>
        <w:t>How does God model kindness to us so we can be kind to others?</w:t>
      </w:r>
    </w:p>
    <w:p w14:paraId="3D256BE1" w14:textId="6BB78761"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944EFC">
        <w:rPr>
          <w:rFonts w:cs="Arial"/>
        </w:rPr>
        <w:t>God will rule the world through David’s Descendent, Jesus.</w:t>
      </w:r>
    </w:p>
    <w:p w14:paraId="5FA8621D" w14:textId="27C1036C"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553FAD" w:rsidRPr="00FD7B79">
        <w:rPr>
          <w:rFonts w:cs="Arial"/>
        </w:rPr>
        <w:t>will</w:t>
      </w:r>
      <w:r w:rsidR="00553FAD">
        <w:rPr>
          <w:rFonts w:cs="Arial"/>
        </w:rPr>
        <w:t xml:space="preserve"> show the same kind of kindness to others that God has shown to them.</w:t>
      </w:r>
    </w:p>
    <w:p w14:paraId="59C8E865" w14:textId="7477F078"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7675E2">
        <w:rPr>
          <w:rFonts w:cs="Arial"/>
        </w:rPr>
        <w:t>Kindness</w:t>
      </w:r>
    </w:p>
    <w:p w14:paraId="0B88602F" w14:textId="760990B1"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7151E5">
        <w:rPr>
          <w:rFonts w:cs="Arial"/>
        </w:rPr>
        <w:t>2 Samuel 7:12-16</w:t>
      </w:r>
    </w:p>
    <w:p w14:paraId="09DE975C" w14:textId="77A3FBC5"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7151E5">
        <w:rPr>
          <w:rFonts w:cs="Arial"/>
        </w:rPr>
        <w:t>Joy to the World</w:t>
      </w:r>
    </w:p>
    <w:p w14:paraId="3EF01564" w14:textId="62CD3631" w:rsidR="0081032D" w:rsidRPr="00FD7B79" w:rsidRDefault="0081032D" w:rsidP="0081032D">
      <w:pPr>
        <w:pStyle w:val="Heading1"/>
        <w:ind w:right="-10"/>
        <w:rPr>
          <w:rFonts w:cs="Arial"/>
        </w:rPr>
      </w:pPr>
      <w:r w:rsidRPr="00FD7B79">
        <w:rPr>
          <w:rFonts w:cs="Arial"/>
        </w:rPr>
        <w:t>Introduction</w:t>
      </w:r>
    </w:p>
    <w:p w14:paraId="48885663" w14:textId="54C48CB0" w:rsidR="00EE297E" w:rsidRDefault="0062473B" w:rsidP="00EE297E">
      <w:pPr>
        <w:pStyle w:val="Heading3"/>
        <w:ind w:right="-10"/>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13561E19" wp14:editId="69CD569B">
                <wp:simplePos x="0" y="0"/>
                <wp:positionH relativeFrom="column">
                  <wp:posOffset>-278765</wp:posOffset>
                </wp:positionH>
                <wp:positionV relativeFrom="paragraph">
                  <wp:posOffset>72390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0C44C" w14:textId="307C891F" w:rsidR="00732064" w:rsidRPr="001269F9" w:rsidRDefault="00732064" w:rsidP="000F31C1">
                            <w:pPr>
                              <w:jc w:val="center"/>
                              <w:rPr>
                                <w:sz w:val="20"/>
                              </w:rPr>
                            </w:pPr>
                            <w:r>
                              <w:rPr>
                                <w:sz w:val="20"/>
                              </w:rPr>
                              <w:t>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5.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YwH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" filled="f">
                <v:textbox inset="0,0,0,0">
                  <w:txbxContent>
                    <w:p w14:paraId="7B80C44C" w14:textId="307C891F" w:rsidR="00732064" w:rsidRPr="001269F9" w:rsidRDefault="00732064" w:rsidP="000F31C1">
                      <w:pPr>
                        <w:jc w:val="center"/>
                        <w:rPr>
                          <w:sz w:val="20"/>
                        </w:rPr>
                      </w:pPr>
                      <w:r>
                        <w:rPr>
                          <w:sz w:val="20"/>
                        </w:rPr>
                        <w:t>Welcome!</w:t>
                      </w:r>
                    </w:p>
                  </w:txbxContent>
                </v:textbox>
              </v:shape>
            </w:pict>
          </mc:Fallback>
        </mc:AlternateContent>
      </w:r>
      <w:r w:rsidR="00EE297E" w:rsidRPr="00FD7B79">
        <w:rPr>
          <w:rFonts w:cs="Arial"/>
          <w:u w:val="single"/>
        </w:rPr>
        <w:t>Interest</w:t>
      </w:r>
      <w:r w:rsidR="00EE297E" w:rsidRPr="00FD7B79">
        <w:rPr>
          <w:rFonts w:cs="Arial"/>
        </w:rPr>
        <w:t xml:space="preserve">: </w:t>
      </w:r>
      <w:r w:rsidR="00487D52">
        <w:rPr>
          <w:rFonts w:cs="Arial"/>
        </w:rPr>
        <w:t>[</w:t>
      </w:r>
      <w:r w:rsidR="00EE297E">
        <w:rPr>
          <w:rFonts w:cs="Arial"/>
        </w:rPr>
        <w:t>People need kindness at Christmas more than any day of the year.</w:t>
      </w:r>
      <w:r w:rsidR="00487D52">
        <w:rPr>
          <w:rFonts w:cs="Arial"/>
        </w:rPr>
        <w:t>]</w:t>
      </w:r>
    </w:p>
    <w:p w14:paraId="542E0FF9" w14:textId="040C05FE" w:rsidR="00EE297E" w:rsidRDefault="00732064" w:rsidP="00EE297E">
      <w:pPr>
        <w:pStyle w:val="Heading4"/>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1A9BCCA9" wp14:editId="578F03EE">
                <wp:simplePos x="0" y="0"/>
                <wp:positionH relativeFrom="column">
                  <wp:posOffset>-278130</wp:posOffset>
                </wp:positionH>
                <wp:positionV relativeFrom="paragraph">
                  <wp:posOffset>673735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5BED2" w14:textId="7F124F76" w:rsidR="00732064" w:rsidRPr="001269F9" w:rsidRDefault="00732064" w:rsidP="000F31C1">
                            <w:pPr>
                              <w:jc w:val="center"/>
                              <w:rPr>
                                <w:sz w:val="20"/>
                              </w:rPr>
                            </w:pPr>
                            <w:r>
                              <w:rPr>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85pt;margin-top:53.0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" filled="f">
                <v:textbox inset="0,0,0,0">
                  <w:txbxContent>
                    <w:p w14:paraId="3AE5BED2" w14:textId="7F124F76" w:rsidR="00732064" w:rsidRPr="001269F9" w:rsidRDefault="00732064" w:rsidP="000F31C1">
                      <w:pPr>
                        <w:jc w:val="center"/>
                        <w:rPr>
                          <w:sz w:val="20"/>
                        </w:rPr>
                      </w:pPr>
                      <w:r>
                        <w:rPr>
                          <w:sz w:val="20"/>
                        </w:rPr>
                        <w:t>25</w:t>
                      </w:r>
                    </w:p>
                  </w:txbxContent>
                </v:textbox>
              </v:shape>
            </w:pict>
          </mc:Fallback>
        </mc:AlternateContent>
      </w:r>
      <w:r w:rsidR="0081032D">
        <w:rPr>
          <w:rFonts w:cs="Arial"/>
        </w:rPr>
        <w:t>One of my good friends wrote this week, “</w:t>
      </w:r>
      <w:r w:rsidR="0081032D" w:rsidRPr="00871C00">
        <w:rPr>
          <w:rFonts w:cs="Arial"/>
        </w:rPr>
        <w:t xml:space="preserve">Isn't December a strange month?  Well, at least I think it is.  Doesn't it seem like more people die in December than any other time of year?  According to an article in </w:t>
      </w:r>
      <w:r w:rsidR="0081032D" w:rsidRPr="00871C00">
        <w:rPr>
          <w:rFonts w:cs="Arial"/>
          <w:i/>
        </w:rPr>
        <w:t>Consumer News</w:t>
      </w:r>
      <w:r w:rsidR="0081032D" w:rsidRPr="00871C00">
        <w:rPr>
          <w:rFonts w:cs="Arial"/>
        </w:rPr>
        <w:t xml:space="preserve"> (2013), Christmas Day actually </w:t>
      </w:r>
      <w:r w:rsidR="0081032D" w:rsidRPr="00871C00">
        <w:rPr>
          <w:rFonts w:cs="Arial"/>
          <w:i/>
        </w:rPr>
        <w:t>does</w:t>
      </w:r>
      <w:r w:rsidR="0081032D" w:rsidRPr="00871C00">
        <w:rPr>
          <w:rFonts w:cs="Arial"/>
        </w:rPr>
        <w:t xml:space="preserve"> have more deaths than any other day of the year.  Wow.  How strange that what should be the most joyful of all days would also be the saddest for many.  </w:t>
      </w:r>
    </w:p>
    <w:p w14:paraId="1B71632A" w14:textId="101B5802" w:rsidR="0081032D" w:rsidRPr="00FD7B79" w:rsidRDefault="00C674B6" w:rsidP="00EE297E">
      <w:pPr>
        <w:pStyle w:val="Heading4"/>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1671057D" wp14:editId="711EE120">
                <wp:simplePos x="0" y="0"/>
                <wp:positionH relativeFrom="column">
                  <wp:posOffset>-278765</wp:posOffset>
                </wp:positionH>
                <wp:positionV relativeFrom="paragraph">
                  <wp:posOffset>1089660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75DDE" w14:textId="6E6EB7BC" w:rsidR="00732064" w:rsidRPr="001269F9" w:rsidRDefault="00732064" w:rsidP="000F31C1">
                            <w:pPr>
                              <w:jc w:val="center"/>
                              <w:rPr>
                                <w:sz w:val="20"/>
                              </w:rPr>
                            </w:pPr>
                            <w:r>
                              <w:rPr>
                                <w:sz w:val="20"/>
                              </w:rPr>
                              <w:t>Kindness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85.8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VZ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3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" filled="f">
                <v:textbox inset="0,0,0,0">
                  <w:txbxContent>
                    <w:p w14:paraId="5AB75DDE" w14:textId="6E6EB7BC" w:rsidR="00732064" w:rsidRPr="001269F9" w:rsidRDefault="00732064" w:rsidP="000F31C1">
                      <w:pPr>
                        <w:jc w:val="center"/>
                        <w:rPr>
                          <w:sz w:val="20"/>
                        </w:rPr>
                      </w:pPr>
                      <w:r>
                        <w:rPr>
                          <w:sz w:val="20"/>
                        </w:rPr>
                        <w:t>Kindness Needed</w:t>
                      </w:r>
                    </w:p>
                  </w:txbxContent>
                </v:textbox>
              </v:shape>
            </w:pict>
          </mc:Fallback>
        </mc:AlternateContent>
      </w:r>
      <w:r w:rsidR="00EE297E">
        <w:rPr>
          <w:rFonts w:cs="Arial"/>
        </w:rPr>
        <w:t>“</w:t>
      </w:r>
      <w:r w:rsidR="0081032D" w:rsidRPr="00871C00">
        <w:rPr>
          <w:rFonts w:cs="Arial"/>
        </w:rPr>
        <w:t>One theory is that the expectation of joy and cheer exaggerates the reality of darkness and depression for those who feel they have little reason to celebrate.  May it not be so for those who have made</w:t>
      </w:r>
      <w:r w:rsidR="0081032D">
        <w:rPr>
          <w:rFonts w:cs="Arial"/>
        </w:rPr>
        <w:t xml:space="preserve"> the Babe of Bethlehem's manger</w:t>
      </w:r>
      <w:r w:rsidR="0081032D" w:rsidRPr="00871C00">
        <w:rPr>
          <w:rFonts w:cs="Arial"/>
        </w:rPr>
        <w:t xml:space="preserve"> the Source of their </w:t>
      </w:r>
      <w:proofErr w:type="gramStart"/>
      <w:r w:rsidR="0081032D" w:rsidRPr="00871C00">
        <w:rPr>
          <w:rFonts w:cs="Arial"/>
        </w:rPr>
        <w:t>salvation.</w:t>
      </w:r>
      <w:proofErr w:type="gramEnd"/>
      <w:r w:rsidR="0081032D" w:rsidRPr="00871C00">
        <w:rPr>
          <w:rFonts w:cs="Arial"/>
        </w:rPr>
        <w:t xml:space="preserve">  May we also be reminded that, in the midst of our </w:t>
      </w:r>
      <w:r w:rsidR="0081032D" w:rsidRPr="00871C00">
        <w:rPr>
          <w:rFonts w:cs="Arial"/>
          <w:i/>
        </w:rPr>
        <w:t>great joy</w:t>
      </w:r>
      <w:r w:rsidR="0081032D" w:rsidRPr="00871C00">
        <w:rPr>
          <w:rFonts w:cs="Arial"/>
        </w:rPr>
        <w:t xml:space="preserve"> others around us may be suffering; let's be His arms and hands to them.</w:t>
      </w:r>
      <w:r w:rsidR="0081032D">
        <w:rPr>
          <w:rFonts w:cs="Arial"/>
        </w:rPr>
        <w:t>”</w:t>
      </w:r>
      <w:r w:rsidR="009C7CF6">
        <w:rPr>
          <w:rFonts w:cs="Arial"/>
        </w:rPr>
        <w:t>—Dr. Joe Hale</w:t>
      </w:r>
      <w:r w:rsidR="00EE5BBA">
        <w:rPr>
          <w:rFonts w:cs="Arial"/>
        </w:rPr>
        <w:t>, NICS</w:t>
      </w:r>
    </w:p>
    <w:p w14:paraId="67F600D2" w14:textId="382DDEC5" w:rsidR="0081032D" w:rsidRPr="00FD7B79" w:rsidRDefault="00C674B6" w:rsidP="0081032D">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2022D35B" wp14:editId="5CE64B13">
                <wp:simplePos x="0" y="0"/>
                <wp:positionH relativeFrom="column">
                  <wp:posOffset>-278765</wp:posOffset>
                </wp:positionH>
                <wp:positionV relativeFrom="paragraph">
                  <wp:posOffset>316865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8543C7" w14:textId="791619DC" w:rsidR="00732064" w:rsidRPr="001269F9" w:rsidRDefault="00732064" w:rsidP="000F31C1">
                            <w:pPr>
                              <w:jc w:val="center"/>
                              <w:rPr>
                                <w:sz w:val="20"/>
                              </w:rPr>
                            </w:pPr>
                            <w:r>
                              <w:rPr>
                                <w:sz w:val="20"/>
                              </w:rPr>
                              <w:t>Beggar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24.9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" filled="f">
                <v:textbox inset="0,0,0,0">
                  <w:txbxContent>
                    <w:p w14:paraId="0A8543C7" w14:textId="791619DC" w:rsidR="00732064" w:rsidRPr="001269F9" w:rsidRDefault="00732064" w:rsidP="000F31C1">
                      <w:pPr>
                        <w:jc w:val="center"/>
                        <w:rPr>
                          <w:sz w:val="20"/>
                        </w:rPr>
                      </w:pPr>
                      <w:r>
                        <w:rPr>
                          <w:sz w:val="20"/>
                        </w:rPr>
                        <w:t>Beggar</w:t>
                      </w:r>
                    </w:p>
                  </w:txbxContent>
                </v:textbox>
              </v:shape>
            </w:pict>
          </mc:Fallback>
        </mc:AlternateContent>
      </w:r>
      <w:r w:rsidR="0081032D" w:rsidRPr="00FD7B79">
        <w:rPr>
          <w:rFonts w:cs="Arial"/>
          <w:u w:val="single"/>
        </w:rPr>
        <w:t>Need</w:t>
      </w:r>
      <w:r w:rsidR="0081032D" w:rsidRPr="00FD7B79">
        <w:rPr>
          <w:rFonts w:cs="Arial"/>
        </w:rPr>
        <w:t xml:space="preserve">: </w:t>
      </w:r>
      <w:r w:rsidR="0081032D">
        <w:rPr>
          <w:rFonts w:cs="Arial"/>
        </w:rPr>
        <w:t>People need kindness. How are you doing at showing kindness when others are sad?</w:t>
      </w:r>
    </w:p>
    <w:p w14:paraId="638A6BD4" w14:textId="083300E1" w:rsidR="0081032D" w:rsidRPr="00FD7B79" w:rsidRDefault="00507801" w:rsidP="0081032D">
      <w:pPr>
        <w:pStyle w:val="Heading3"/>
        <w:ind w:right="-10"/>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4F2826CA" wp14:editId="7612AC52">
                <wp:simplePos x="0" y="0"/>
                <wp:positionH relativeFrom="column">
                  <wp:posOffset>-278765</wp:posOffset>
                </wp:positionH>
                <wp:positionV relativeFrom="paragraph">
                  <wp:posOffset>528955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39A2A" w14:textId="2C5873E2" w:rsidR="00732064" w:rsidRPr="001269F9" w:rsidRDefault="00732064" w:rsidP="000F31C1">
                            <w:pPr>
                              <w:jc w:val="center"/>
                              <w:rPr>
                                <w:sz w:val="20"/>
                              </w:rPr>
                            </w:pPr>
                            <w:r>
                              <w:rPr>
                                <w:sz w:val="20"/>
                              </w:rPr>
                              <w:t>Follow Star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41.6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9GwH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" filled="f">
                <v:textbox inset="0,0,0,0">
                  <w:txbxContent>
                    <w:p w14:paraId="47139A2A" w14:textId="2C5873E2" w:rsidR="00732064" w:rsidRPr="001269F9" w:rsidRDefault="00732064" w:rsidP="000F31C1">
                      <w:pPr>
                        <w:jc w:val="center"/>
                        <w:rPr>
                          <w:sz w:val="20"/>
                        </w:rPr>
                      </w:pPr>
                      <w:r>
                        <w:rPr>
                          <w:sz w:val="20"/>
                        </w:rPr>
                        <w:t>Follow Star</w:t>
                      </w:r>
                    </w:p>
                  </w:txbxContent>
                </v:textbox>
              </v:shape>
            </w:pict>
          </mc:Fallback>
        </mc:AlternateContent>
      </w:r>
      <w:r w:rsidR="00C674B6" w:rsidRPr="008B1F91">
        <w:rPr>
          <w:rFonts w:cs="Arial"/>
          <w:noProof/>
          <w:lang w:eastAsia="en-US"/>
        </w:rPr>
        <mc:AlternateContent>
          <mc:Choice Requires="wps">
            <w:drawing>
              <wp:anchor distT="0" distB="0" distL="114300" distR="114300" simplePos="0" relativeHeight="251709952" behindDoc="0" locked="0" layoutInCell="1" allowOverlap="1" wp14:anchorId="30E3DB65" wp14:editId="048E3159">
                <wp:simplePos x="0" y="0"/>
                <wp:positionH relativeFrom="column">
                  <wp:posOffset>-278765</wp:posOffset>
                </wp:positionH>
                <wp:positionV relativeFrom="paragraph">
                  <wp:posOffset>186055</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DFA56C" w14:textId="69EE0159" w:rsidR="00732064" w:rsidRPr="001269F9" w:rsidRDefault="00732064" w:rsidP="000F31C1">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14.6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Jn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" filled="f">
                <v:textbox inset="0,0,0,0">
                  <w:txbxContent>
                    <w:p w14:paraId="09DFA56C" w14:textId="69EE0159" w:rsidR="00732064" w:rsidRPr="001269F9" w:rsidRDefault="00732064" w:rsidP="000F31C1">
                      <w:pPr>
                        <w:jc w:val="center"/>
                        <w:rPr>
                          <w:sz w:val="20"/>
                        </w:rPr>
                      </w:pPr>
                      <w:r>
                        <w:rPr>
                          <w:sz w:val="20"/>
                        </w:rPr>
                        <w:t>Subject</w:t>
                      </w:r>
                    </w:p>
                  </w:txbxContent>
                </v:textbox>
              </v:shape>
            </w:pict>
          </mc:Fallback>
        </mc:AlternateContent>
      </w:r>
      <w:r w:rsidR="0081032D" w:rsidRPr="00FD7B79">
        <w:rPr>
          <w:rFonts w:cs="Arial"/>
          <w:u w:val="single"/>
        </w:rPr>
        <w:t>Subject</w:t>
      </w:r>
      <w:r w:rsidR="0081032D" w:rsidRPr="00FD7B79">
        <w:rPr>
          <w:rFonts w:cs="Arial"/>
        </w:rPr>
        <w:t xml:space="preserve">: </w:t>
      </w:r>
      <w:r w:rsidR="0081032D">
        <w:rPr>
          <w:rFonts w:cs="Arial"/>
        </w:rPr>
        <w:t xml:space="preserve">How does God model </w:t>
      </w:r>
      <w:r w:rsidR="0081032D" w:rsidRPr="009F0429">
        <w:rPr>
          <w:rFonts w:cs="Arial"/>
          <w:u w:val="single"/>
        </w:rPr>
        <w:t>kindness</w:t>
      </w:r>
      <w:r w:rsidR="0081032D">
        <w:rPr>
          <w:rFonts w:cs="Arial"/>
        </w:rPr>
        <w:t xml:space="preserve"> to us so we can be kind to others?</w:t>
      </w:r>
      <w:r>
        <w:rPr>
          <w:rFonts w:cs="Arial"/>
        </w:rPr>
        <w:t xml:space="preserve"> He shows it to us in the Christmas story probably more than anywhere else in Scripture with the exception of the death of Christ.</w:t>
      </w:r>
    </w:p>
    <w:p w14:paraId="5057814D" w14:textId="5228D11F" w:rsidR="0081032D" w:rsidRDefault="00507801" w:rsidP="0081032D">
      <w:pPr>
        <w:pStyle w:val="Heading3"/>
        <w:ind w:right="-10"/>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38DD993A" wp14:editId="1B5741DD">
                <wp:simplePos x="0" y="0"/>
                <wp:positionH relativeFrom="column">
                  <wp:posOffset>-278765</wp:posOffset>
                </wp:positionH>
                <wp:positionV relativeFrom="paragraph">
                  <wp:posOffset>237490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A2C7D" w14:textId="5901FB7A" w:rsidR="00732064" w:rsidRDefault="00732064" w:rsidP="000F31C1">
                            <w:pPr>
                              <w:jc w:val="center"/>
                              <w:rPr>
                                <w:sz w:val="20"/>
                              </w:rPr>
                            </w:pPr>
                            <w:r>
                              <w:rPr>
                                <w:sz w:val="20"/>
                              </w:rPr>
                              <w:t>Backgrnd</w:t>
                            </w:r>
                          </w:p>
                          <w:p w14:paraId="42FC02BE" w14:textId="3C1969F6" w:rsidR="00732064" w:rsidRPr="001269F9" w:rsidRDefault="00732064" w:rsidP="000F31C1">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18.7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" filled="f">
                <v:textbox inset="0,0,0,0">
                  <w:txbxContent>
                    <w:p w14:paraId="65DA2C7D" w14:textId="5901FB7A" w:rsidR="00732064" w:rsidRDefault="00732064" w:rsidP="000F31C1">
                      <w:pPr>
                        <w:jc w:val="center"/>
                        <w:rPr>
                          <w:sz w:val="20"/>
                        </w:rPr>
                      </w:pPr>
                      <w:r>
                        <w:rPr>
                          <w:sz w:val="20"/>
                        </w:rPr>
                        <w:t>Backgrnd</w:t>
                      </w:r>
                    </w:p>
                    <w:p w14:paraId="42FC02BE" w14:textId="3C1969F6" w:rsidR="00732064" w:rsidRPr="001269F9" w:rsidRDefault="00732064" w:rsidP="000F31C1">
                      <w:pPr>
                        <w:jc w:val="center"/>
                        <w:rPr>
                          <w:sz w:val="20"/>
                        </w:rPr>
                      </w:pPr>
                      <w:r>
                        <w:rPr>
                          <w:sz w:val="20"/>
                        </w:rPr>
                        <w:t>(4 slides)</w:t>
                      </w:r>
                    </w:p>
                  </w:txbxContent>
                </v:textbox>
              </v:shape>
            </w:pict>
          </mc:Fallback>
        </mc:AlternateContent>
      </w:r>
      <w:r w:rsidR="0081032D" w:rsidRPr="00FD7B79">
        <w:rPr>
          <w:rFonts w:cs="Arial"/>
          <w:u w:val="single"/>
        </w:rPr>
        <w:t>Background</w:t>
      </w:r>
      <w:r w:rsidR="0081032D" w:rsidRPr="00FD7B79">
        <w:rPr>
          <w:rFonts w:cs="Arial"/>
        </w:rPr>
        <w:t xml:space="preserve">: </w:t>
      </w:r>
      <w:r w:rsidR="004145A6">
        <w:rPr>
          <w:rFonts w:cs="Arial"/>
        </w:rPr>
        <w:t>We last studi</w:t>
      </w:r>
      <w:bookmarkStart w:id="0" w:name="_GoBack"/>
      <w:bookmarkEnd w:id="0"/>
      <w:r w:rsidR="004145A6">
        <w:rPr>
          <w:rFonts w:cs="Arial"/>
        </w:rPr>
        <w:t xml:space="preserve">ed 1 Samuel where we saw three key transitions—the priest Eli to the last judge Samuel, who established the monarchy under Saul as the first king. But Saul was unworthy of his position, so God appointed David. </w:t>
      </w:r>
      <w:r w:rsidR="0081032D">
        <w:rPr>
          <w:rFonts w:cs="Arial"/>
        </w:rPr>
        <w:t xml:space="preserve">By the time we get to 2 Samuel, Saul has just died but David hasn’t been crowned king yet. </w:t>
      </w:r>
    </w:p>
    <w:p w14:paraId="27C35AE4" w14:textId="50473193" w:rsidR="00613679" w:rsidRDefault="000F31C1" w:rsidP="00613679">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6DEDB9AC" wp14:editId="49ECB5B0">
                <wp:simplePos x="0" y="0"/>
                <wp:positionH relativeFrom="column">
                  <wp:posOffset>-278765</wp:posOffset>
                </wp:positionH>
                <wp:positionV relativeFrom="paragraph">
                  <wp:posOffset>247650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D4256" w14:textId="7EEA3B1C" w:rsidR="00732064" w:rsidRPr="001269F9" w:rsidRDefault="00732064" w:rsidP="000F31C1">
                            <w:pPr>
                              <w:jc w:val="center"/>
                              <w:rPr>
                                <w:sz w:val="20"/>
                              </w:rPr>
                            </w:pPr>
                            <w:r>
                              <w:rPr>
                                <w:sz w:val="20"/>
                              </w:rPr>
                              <w:t>Chess 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19.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gj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" filled="f">
                <v:textbox inset="0,0,0,0">
                  <w:txbxContent>
                    <w:p w14:paraId="0E4D4256" w14:textId="7EEA3B1C" w:rsidR="00732064" w:rsidRPr="001269F9" w:rsidRDefault="00732064" w:rsidP="000F31C1">
                      <w:pPr>
                        <w:jc w:val="center"/>
                        <w:rPr>
                          <w:sz w:val="20"/>
                        </w:rPr>
                      </w:pPr>
                      <w:r>
                        <w:rPr>
                          <w:sz w:val="20"/>
                        </w:rPr>
                        <w:t>Chess King</w:t>
                      </w:r>
                    </w:p>
                  </w:txbxContent>
                </v:textbox>
              </v:shape>
            </w:pict>
          </mc:Fallback>
        </mc:AlternateContent>
      </w:r>
      <w:r w:rsidR="00613679">
        <w:rPr>
          <w:rFonts w:cs="Arial"/>
        </w:rPr>
        <w:t>The account begins right after Saul’s death in 1 Samuel 31.</w:t>
      </w:r>
    </w:p>
    <w:p w14:paraId="0C829C98" w14:textId="3B217BE5" w:rsidR="00613679" w:rsidRDefault="00265453" w:rsidP="00613679">
      <w:pPr>
        <w:pStyle w:val="Heading4"/>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49C263C7" wp14:editId="6599F75A">
                <wp:simplePos x="0" y="0"/>
                <wp:positionH relativeFrom="column">
                  <wp:posOffset>-278765</wp:posOffset>
                </wp:positionH>
                <wp:positionV relativeFrom="paragraph">
                  <wp:posOffset>272415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60593" w14:textId="4F1701D9" w:rsidR="00732064" w:rsidRDefault="00732064" w:rsidP="00265453">
                            <w:pPr>
                              <w:jc w:val="center"/>
                              <w:rPr>
                                <w:sz w:val="20"/>
                              </w:rPr>
                            </w:pPr>
                            <w:r>
                              <w:rPr>
                                <w:sz w:val="20"/>
                              </w:rPr>
                              <w:t>Bethlehem</w:t>
                            </w:r>
                          </w:p>
                          <w:p w14:paraId="772B3180" w14:textId="40AEAF88" w:rsidR="00732064" w:rsidRPr="001269F9" w:rsidRDefault="00732064" w:rsidP="00265453">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21.4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92EHw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" filled="f">
                <v:textbox inset="0,0,0,0">
                  <w:txbxContent>
                    <w:p w14:paraId="68160593" w14:textId="4F1701D9" w:rsidR="00732064" w:rsidRDefault="00732064" w:rsidP="00265453">
                      <w:pPr>
                        <w:jc w:val="center"/>
                        <w:rPr>
                          <w:sz w:val="20"/>
                        </w:rPr>
                      </w:pPr>
                      <w:r>
                        <w:rPr>
                          <w:sz w:val="20"/>
                        </w:rPr>
                        <w:t>Bethlehem</w:t>
                      </w:r>
                    </w:p>
                    <w:p w14:paraId="772B3180" w14:textId="40AEAF88" w:rsidR="00732064" w:rsidRPr="001269F9" w:rsidRDefault="00732064" w:rsidP="00265453">
                      <w:pPr>
                        <w:jc w:val="center"/>
                        <w:rPr>
                          <w:sz w:val="20"/>
                        </w:rPr>
                      </w:pPr>
                      <w:r>
                        <w:rPr>
                          <w:sz w:val="20"/>
                        </w:rPr>
                        <w:t>(3 slides)</w:t>
                      </w:r>
                    </w:p>
                  </w:txbxContent>
                </v:textbox>
              </v:shape>
            </w:pict>
          </mc:Fallback>
        </mc:AlternateContent>
      </w:r>
      <w:r w:rsidR="00613679">
        <w:rPr>
          <w:rFonts w:cs="Arial"/>
        </w:rPr>
        <w:t>Saul is now out of the way—so how will David respond?</w:t>
      </w:r>
    </w:p>
    <w:p w14:paraId="4AA45E60" w14:textId="5F8E7A86" w:rsidR="00613679" w:rsidRPr="00FD7B79" w:rsidRDefault="00613679" w:rsidP="00613679">
      <w:pPr>
        <w:pStyle w:val="Heading4"/>
        <w:rPr>
          <w:rFonts w:cs="Arial"/>
        </w:rPr>
      </w:pPr>
      <w:r>
        <w:rPr>
          <w:rFonts w:cs="Arial"/>
        </w:rPr>
        <w:t>How God works in the story of 2 Samuel is the prequel to the Christmas story.</w:t>
      </w:r>
    </w:p>
    <w:p w14:paraId="48084648" w14:textId="1D544B56" w:rsidR="0081032D" w:rsidRPr="00FD7B79" w:rsidRDefault="00265453" w:rsidP="0081032D">
      <w:pPr>
        <w:pStyle w:val="Heading3"/>
        <w:ind w:right="-10"/>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61F6F355" wp14:editId="7BAF72B0">
                <wp:simplePos x="0" y="0"/>
                <wp:positionH relativeFrom="column">
                  <wp:posOffset>-278765</wp:posOffset>
                </wp:positionH>
                <wp:positionV relativeFrom="paragraph">
                  <wp:posOffset>103505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6D1DF" w14:textId="33DE958F" w:rsidR="00732064" w:rsidRPr="001269F9" w:rsidRDefault="00732064" w:rsidP="000F31C1">
                            <w:pPr>
                              <w:jc w:val="center"/>
                              <w:rPr>
                                <w:sz w:val="20"/>
                              </w:rPr>
                            </w:pPr>
                            <w:r>
                              <w:rPr>
                                <w:sz w:val="20"/>
                              </w:rPr>
                              <w:t>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8.1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" filled="f">
                <v:textbox inset="0,0,0,0">
                  <w:txbxContent>
                    <w:p w14:paraId="2CF6D1DF" w14:textId="33DE958F" w:rsidR="00732064" w:rsidRPr="001269F9" w:rsidRDefault="00732064" w:rsidP="000F31C1">
                      <w:pPr>
                        <w:jc w:val="center"/>
                        <w:rPr>
                          <w:sz w:val="20"/>
                        </w:rPr>
                      </w:pPr>
                      <w:r>
                        <w:rPr>
                          <w:sz w:val="20"/>
                        </w:rPr>
                        <w:t>2 Ways</w:t>
                      </w:r>
                    </w:p>
                  </w:txbxContent>
                </v:textbox>
              </v:shape>
            </w:pict>
          </mc:Fallback>
        </mc:AlternateContent>
      </w:r>
      <w:r w:rsidR="0081032D" w:rsidRPr="00FD7B79">
        <w:rPr>
          <w:rFonts w:cs="Arial"/>
          <w:u w:val="single"/>
        </w:rPr>
        <w:t>Preview</w:t>
      </w:r>
      <w:r w:rsidR="0081032D" w:rsidRPr="00FD7B79">
        <w:rPr>
          <w:rFonts w:cs="Arial"/>
        </w:rPr>
        <w:t xml:space="preserve">: </w:t>
      </w:r>
      <w:r w:rsidR="0081032D">
        <w:rPr>
          <w:rFonts w:cs="Arial"/>
        </w:rPr>
        <w:t xml:space="preserve">Today we’ll see two ways that God shows kindness—to David and to us. Each implies that he wants us to show kindness as well. </w:t>
      </w:r>
    </w:p>
    <w:p w14:paraId="007D13CC" w14:textId="40041316" w:rsidR="0081032D" w:rsidRPr="00FD7B79" w:rsidRDefault="005B076C" w:rsidP="0081032D">
      <w:pPr>
        <w:pStyle w:val="Heading3"/>
        <w:ind w:right="-10"/>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3D4283B8" wp14:editId="48352AE1">
                <wp:simplePos x="0" y="0"/>
                <wp:positionH relativeFrom="column">
                  <wp:posOffset>-278765</wp:posOffset>
                </wp:positionH>
                <wp:positionV relativeFrom="paragraph">
                  <wp:posOffset>92075</wp:posOffset>
                </wp:positionV>
                <wp:extent cx="800100" cy="337820"/>
                <wp:effectExtent l="0" t="0" r="381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DC829E" w14:textId="06120297" w:rsidR="00732064" w:rsidRPr="001269F9" w:rsidRDefault="00732064" w:rsidP="005B076C">
                            <w:pPr>
                              <w:jc w:val="center"/>
                              <w:rPr>
                                <w:sz w:val="20"/>
                              </w:rPr>
                            </w:pPr>
                            <w:r>
                              <w:rPr>
                                <w:sz w:val="20"/>
                              </w:rPr>
                              <w:t>Bible: Book-by-Book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7.25pt;width:63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" filled="f">
                <v:textbox inset="0,0,0,0">
                  <w:txbxContent>
                    <w:p w14:paraId="2FDC829E" w14:textId="06120297" w:rsidR="00732064" w:rsidRPr="001269F9" w:rsidRDefault="00732064" w:rsidP="005B076C">
                      <w:pPr>
                        <w:jc w:val="center"/>
                        <w:rPr>
                          <w:sz w:val="20"/>
                        </w:rPr>
                      </w:pPr>
                      <w:r>
                        <w:rPr>
                          <w:sz w:val="20"/>
                        </w:rPr>
                        <w:t>Bible: Book-by-Book</w:t>
                      </w:r>
                    </w:p>
                  </w:txbxContent>
                </v:textbox>
              </v:shape>
            </w:pict>
          </mc:Fallback>
        </mc:AlternateContent>
      </w:r>
      <w:r w:rsidR="0081032D" w:rsidRPr="00FD7B79">
        <w:rPr>
          <w:rFonts w:cs="Arial"/>
          <w:u w:val="single"/>
        </w:rPr>
        <w:t>Text</w:t>
      </w:r>
      <w:r w:rsidR="0081032D" w:rsidRPr="00FD7B79">
        <w:rPr>
          <w:rFonts w:cs="Arial"/>
        </w:rPr>
        <w:t xml:space="preserve">: </w:t>
      </w:r>
      <w:r w:rsidR="0081032D">
        <w:rPr>
          <w:rFonts w:cs="Arial"/>
        </w:rPr>
        <w:t>We’ll see these two ways the LORD shows kindness in 2 Samue</w:t>
      </w:r>
      <w:r>
        <w:rPr>
          <w:rFonts w:cs="Arial"/>
        </w:rPr>
        <w:t>l. We’ll survey the whole book as part of our series through the Bible, book by book.</w:t>
      </w:r>
    </w:p>
    <w:p w14:paraId="596D3234" w14:textId="775D0FD4" w:rsidR="0081032D" w:rsidRPr="00FD7B79" w:rsidRDefault="0008790E" w:rsidP="0081032D">
      <w:pPr>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412150F8" wp14:editId="4CB14FE1">
                <wp:simplePos x="0" y="0"/>
                <wp:positionH relativeFrom="column">
                  <wp:posOffset>-507365</wp:posOffset>
                </wp:positionH>
                <wp:positionV relativeFrom="paragraph">
                  <wp:posOffset>75565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8D55FE" w14:textId="77777777" w:rsidR="00732064" w:rsidRPr="001269F9" w:rsidRDefault="00732064" w:rsidP="0008790E">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9.9pt;margin-top:5.9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t+G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" filled="f">
                <v:textbox inset="0,0,0,0">
                  <w:txbxContent>
                    <w:p w14:paraId="728D55FE" w14:textId="77777777" w:rsidR="00732064" w:rsidRPr="001269F9" w:rsidRDefault="00732064" w:rsidP="0008790E">
                      <w:pPr>
                        <w:jc w:val="center"/>
                        <w:rPr>
                          <w:sz w:val="20"/>
                        </w:rPr>
                      </w:pPr>
                      <w:r>
                        <w:rPr>
                          <w:sz w:val="20"/>
                        </w:rPr>
                        <w:t>Subject</w:t>
                      </w:r>
                    </w:p>
                  </w:txbxContent>
                </v:textbox>
              </v:shape>
            </w:pict>
          </mc:Fallback>
        </mc:AlternateContent>
      </w:r>
    </w:p>
    <w:p w14:paraId="4D2BDE77" w14:textId="226C650D" w:rsidR="0081032D" w:rsidRPr="00FD7B79" w:rsidRDefault="0081032D" w:rsidP="0081032D">
      <w:pPr>
        <w:rPr>
          <w:rFonts w:cs="Arial"/>
        </w:rPr>
      </w:pPr>
      <w:r w:rsidRPr="00FD7B79">
        <w:rPr>
          <w:rFonts w:cs="Arial"/>
        </w:rPr>
        <w:t>(</w:t>
      </w:r>
      <w:r>
        <w:rPr>
          <w:rFonts w:cs="Arial"/>
        </w:rPr>
        <w:t xml:space="preserve">How does God model </w:t>
      </w:r>
      <w:r w:rsidRPr="00A2631D">
        <w:rPr>
          <w:rFonts w:cs="Arial"/>
        </w:rPr>
        <w:t>kindness</w:t>
      </w:r>
      <w:r>
        <w:rPr>
          <w:rFonts w:cs="Arial"/>
        </w:rPr>
        <w:t xml:space="preserve"> to us so we can be kind to others?</w:t>
      </w:r>
      <w:r w:rsidRPr="00FD7B79">
        <w:rPr>
          <w:rFonts w:cs="Arial"/>
        </w:rPr>
        <w:t>)</w:t>
      </w:r>
    </w:p>
    <w:p w14:paraId="27025DEA" w14:textId="336D7300" w:rsidR="0081032D" w:rsidRPr="00FD7B79" w:rsidRDefault="00265453" w:rsidP="0081032D">
      <w:pPr>
        <w:pStyle w:val="Heading1"/>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18932D91" wp14:editId="08885D86">
                <wp:simplePos x="0" y="0"/>
                <wp:positionH relativeFrom="column">
                  <wp:posOffset>-507365</wp:posOffset>
                </wp:positionH>
                <wp:positionV relativeFrom="paragraph">
                  <wp:posOffset>97155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F34A1" w14:textId="1F2524EC" w:rsidR="00732064" w:rsidRPr="001269F9" w:rsidRDefault="00732064" w:rsidP="00265453">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9.9pt;margin-top:7.6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EOH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" filled="f">
                <v:textbox inset="0,0,0,0">
                  <w:txbxContent>
                    <w:p w14:paraId="780F34A1" w14:textId="1F2524EC" w:rsidR="00732064" w:rsidRPr="001269F9" w:rsidRDefault="00732064" w:rsidP="00265453">
                      <w:pPr>
                        <w:jc w:val="center"/>
                        <w:rPr>
                          <w:sz w:val="20"/>
                        </w:rPr>
                      </w:pPr>
                      <w:r>
                        <w:rPr>
                          <w:sz w:val="20"/>
                        </w:rPr>
                        <w:t>MP</w:t>
                      </w:r>
                    </w:p>
                  </w:txbxContent>
                </v:textbox>
              </v:shape>
            </w:pict>
          </mc:Fallback>
        </mc:AlternateContent>
      </w:r>
      <w:r w:rsidR="0081032D" w:rsidRPr="00FD7B79">
        <w:rPr>
          <w:rFonts w:cs="Arial"/>
        </w:rPr>
        <w:t>I.</w:t>
      </w:r>
      <w:r w:rsidR="0081032D" w:rsidRPr="00FD7B79">
        <w:rPr>
          <w:rFonts w:cs="Arial"/>
        </w:rPr>
        <w:tab/>
      </w:r>
      <w:r w:rsidR="0081032D">
        <w:rPr>
          <w:rFonts w:cs="Arial"/>
        </w:rPr>
        <w:t xml:space="preserve">God’s kindness gives us </w:t>
      </w:r>
      <w:r w:rsidR="0081032D" w:rsidRPr="00825F89">
        <w:rPr>
          <w:rFonts w:cs="Arial"/>
          <w:u w:val="single"/>
        </w:rPr>
        <w:t>leaders</w:t>
      </w:r>
      <w:r w:rsidR="0081032D">
        <w:rPr>
          <w:rFonts w:cs="Arial"/>
        </w:rPr>
        <w:t xml:space="preserve"> (2 Sam 1–10).</w:t>
      </w:r>
    </w:p>
    <w:p w14:paraId="20D995F4" w14:textId="77777777" w:rsidR="0081032D" w:rsidRPr="00FD7B79" w:rsidRDefault="0081032D" w:rsidP="0081032D">
      <w:pPr>
        <w:ind w:left="426"/>
        <w:rPr>
          <w:rFonts w:cs="Arial"/>
        </w:rPr>
      </w:pPr>
      <w:r w:rsidRPr="00FD7B79">
        <w:rPr>
          <w:rFonts w:cs="Arial"/>
        </w:rPr>
        <w:t>[</w:t>
      </w:r>
      <w:r>
        <w:rPr>
          <w:rFonts w:cs="Arial"/>
        </w:rPr>
        <w:t>The L</w:t>
      </w:r>
      <w:r w:rsidRPr="00560181">
        <w:rPr>
          <w:rFonts w:cs="Arial"/>
          <w:sz w:val="20"/>
        </w:rPr>
        <w:t>ORD</w:t>
      </w:r>
      <w:r>
        <w:rPr>
          <w:rFonts w:cs="Arial"/>
        </w:rPr>
        <w:t xml:space="preserve"> grants us his divinely appointed kings to follow</w:t>
      </w:r>
      <w:r w:rsidRPr="00FD7B79">
        <w:rPr>
          <w:rFonts w:cs="Arial"/>
        </w:rPr>
        <w:t>.]</w:t>
      </w:r>
    </w:p>
    <w:p w14:paraId="565A711B" w14:textId="22FBC02C" w:rsidR="0081032D" w:rsidRPr="001B5E27" w:rsidRDefault="00FB5DDA" w:rsidP="001952E6">
      <w:pPr>
        <w:pStyle w:val="Heading2"/>
        <w:numPr>
          <w:ilvl w:val="1"/>
          <w:numId w:val="2"/>
        </w:numPr>
        <w:ind w:left="851" w:hanging="425"/>
      </w:pPr>
      <w:r w:rsidRPr="008B1F91">
        <w:rPr>
          <w:rFonts w:cs="Arial"/>
          <w:noProof/>
          <w:lang w:eastAsia="en-US"/>
        </w:rPr>
        <w:lastRenderedPageBreak/>
        <mc:AlternateContent>
          <mc:Choice Requires="wps">
            <w:drawing>
              <wp:anchor distT="0" distB="0" distL="114300" distR="114300" simplePos="0" relativeHeight="251724288" behindDoc="0" locked="0" layoutInCell="1" allowOverlap="1" wp14:anchorId="2F0827B6" wp14:editId="66E82EC8">
                <wp:simplePos x="0" y="0"/>
                <wp:positionH relativeFrom="column">
                  <wp:posOffset>-507365</wp:posOffset>
                </wp:positionH>
                <wp:positionV relativeFrom="paragraph">
                  <wp:posOffset>24130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05C28" w14:textId="5FEDC159" w:rsidR="00732064" w:rsidRPr="001269F9" w:rsidRDefault="00732064" w:rsidP="00D347DB">
                            <w:pPr>
                              <w:jc w:val="center"/>
                              <w:rPr>
                                <w:sz w:val="20"/>
                              </w:rPr>
                            </w:pPr>
                            <w:r>
                              <w:rPr>
                                <w:sz w:val="20"/>
                              </w:rPr>
                              <w:t>David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1.9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Y/H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F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Fg4mPx9AgAABwUA&#10;AA4AAAAAAAAAAAAAAAAALAIAAGRycy9lMm9Eb2MueG1sUEsBAi0AFAAGAAgAAAAhAGSGMwzeAAAA&#10;BwEAAA8AAAAAAAAAAAAAAAAA1QQAAGRycy9kb3ducmV2LnhtbFBLBQYAAAAABAAEAPMAAADgBQAA&#10;AAA=&#10;" filled="f">
                <v:textbox inset="0,0,0,0">
                  <w:txbxContent>
                    <w:p w14:paraId="4C505C28" w14:textId="5FEDC159" w:rsidR="00732064" w:rsidRPr="001269F9" w:rsidRDefault="00732064" w:rsidP="00D347DB">
                      <w:pPr>
                        <w:jc w:val="center"/>
                        <w:rPr>
                          <w:sz w:val="20"/>
                        </w:rPr>
                      </w:pPr>
                      <w:r>
                        <w:rPr>
                          <w:sz w:val="20"/>
                        </w:rPr>
                        <w:t>David</w:t>
                      </w:r>
                    </w:p>
                  </w:txbxContent>
                </v:textbox>
              </v:shape>
            </w:pict>
          </mc:Fallback>
        </mc:AlternateContent>
      </w:r>
      <w:r w:rsidR="0081032D" w:rsidRPr="001B5E27">
        <w:t xml:space="preserve">God </w:t>
      </w:r>
      <w:r w:rsidR="001C3E70">
        <w:t>led Israel by establishing</w:t>
      </w:r>
      <w:r w:rsidR="0081032D" w:rsidRPr="001B5E27">
        <w:t xml:space="preserve"> David as king over a renewed, perpetual kingdom (2 Sam 1–10). </w:t>
      </w:r>
    </w:p>
    <w:p w14:paraId="66B1ECE0" w14:textId="0F98C096" w:rsidR="0081032D" w:rsidRPr="00EC4828" w:rsidRDefault="0008790E" w:rsidP="0081032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5643D96B" wp14:editId="187332A8">
                <wp:simplePos x="0" y="0"/>
                <wp:positionH relativeFrom="column">
                  <wp:posOffset>-507365</wp:posOffset>
                </wp:positionH>
                <wp:positionV relativeFrom="paragraph">
                  <wp:posOffset>121920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A1D43" w14:textId="6E53D646" w:rsidR="00732064" w:rsidRDefault="00732064" w:rsidP="00D347DB">
                            <w:pPr>
                              <w:jc w:val="center"/>
                              <w:rPr>
                                <w:sz w:val="20"/>
                              </w:rPr>
                            </w:pPr>
                            <w:r>
                              <w:rPr>
                                <w:sz w:val="20"/>
                              </w:rPr>
                              <w:t>2 Sam 1</w:t>
                            </w:r>
                          </w:p>
                          <w:p w14:paraId="21502AB3" w14:textId="1B82E4D4" w:rsidR="00732064" w:rsidRPr="001269F9" w:rsidRDefault="00732064"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pt;margin-top:9.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a33oCAAAF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" filled="f">
                <v:textbox inset="0,0,0,0">
                  <w:txbxContent>
                    <w:p w14:paraId="55FA1D43" w14:textId="6E53D646" w:rsidR="00732064" w:rsidRDefault="00732064" w:rsidP="00D347DB">
                      <w:pPr>
                        <w:jc w:val="center"/>
                        <w:rPr>
                          <w:sz w:val="20"/>
                        </w:rPr>
                      </w:pPr>
                      <w:r>
                        <w:rPr>
                          <w:sz w:val="20"/>
                        </w:rPr>
                        <w:t>2 Sam 1</w:t>
                      </w:r>
                    </w:p>
                    <w:p w14:paraId="21502AB3" w14:textId="1B82E4D4" w:rsidR="00732064" w:rsidRPr="001269F9" w:rsidRDefault="00732064" w:rsidP="00D347DB">
                      <w:pPr>
                        <w:jc w:val="center"/>
                        <w:rPr>
                          <w:sz w:val="20"/>
                        </w:rPr>
                      </w:pPr>
                      <w:r>
                        <w:rPr>
                          <w:sz w:val="20"/>
                        </w:rPr>
                        <w:t>(6 slides)</w:t>
                      </w:r>
                    </w:p>
                  </w:txbxContent>
                </v:textbox>
              </v:shape>
            </w:pict>
          </mc:Fallback>
        </mc:AlternateContent>
      </w:r>
      <w:r w:rsidR="0081032D" w:rsidRPr="00EC4828">
        <w:rPr>
          <w:rFonts w:cs="Arial"/>
          <w:szCs w:val="22"/>
        </w:rPr>
        <w:t>David reigned over Judah at Hebron after Saul's death and trusted God to prepare the entire kingdom without force (2 Sam 1–4).</w:t>
      </w:r>
    </w:p>
    <w:p w14:paraId="025EFE90" w14:textId="4D8B044B" w:rsidR="001A2F54" w:rsidRPr="00E573DF" w:rsidRDefault="00E51E43"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680256" behindDoc="0" locked="0" layoutInCell="1" allowOverlap="1" wp14:anchorId="78BAC6A1" wp14:editId="2A1DB481">
                <wp:simplePos x="0" y="0"/>
                <wp:positionH relativeFrom="column">
                  <wp:posOffset>-393065</wp:posOffset>
                </wp:positionH>
                <wp:positionV relativeFrom="paragraph">
                  <wp:posOffset>2529205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BBE42" w14:textId="6E5FA192" w:rsidR="00732064" w:rsidRDefault="00732064" w:rsidP="000F31C1">
                            <w:pPr>
                              <w:jc w:val="center"/>
                              <w:rPr>
                                <w:sz w:val="20"/>
                              </w:rPr>
                            </w:pPr>
                            <w:r>
                              <w:rPr>
                                <w:sz w:val="20"/>
                              </w:rPr>
                              <w:t>2 Sam 5</w:t>
                            </w:r>
                          </w:p>
                          <w:p w14:paraId="6EBD4727" w14:textId="65C6485C" w:rsidR="00732064" w:rsidRPr="001269F9" w:rsidRDefault="00732064" w:rsidP="000F31C1">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99.1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OE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" filled="f">
                <v:textbox inset="0,0,0,0">
                  <w:txbxContent>
                    <w:p w14:paraId="22BBBE42" w14:textId="6E5FA192" w:rsidR="00732064" w:rsidRDefault="00732064" w:rsidP="000F31C1">
                      <w:pPr>
                        <w:jc w:val="center"/>
                        <w:rPr>
                          <w:sz w:val="20"/>
                        </w:rPr>
                      </w:pPr>
                      <w:r>
                        <w:rPr>
                          <w:sz w:val="20"/>
                        </w:rPr>
                        <w:t>2 Sam 5</w:t>
                      </w:r>
                    </w:p>
                    <w:p w14:paraId="6EBD4727" w14:textId="65C6485C" w:rsidR="00732064" w:rsidRPr="001269F9" w:rsidRDefault="00732064" w:rsidP="000F31C1">
                      <w:pPr>
                        <w:jc w:val="center"/>
                        <w:rPr>
                          <w:sz w:val="20"/>
                        </w:rPr>
                      </w:pPr>
                      <w:r>
                        <w:rPr>
                          <w:sz w:val="20"/>
                        </w:rPr>
                        <w:t>(7 slides)</w:t>
                      </w:r>
                    </w:p>
                  </w:txbxContent>
                </v:textbox>
              </v:shape>
            </w:pict>
          </mc:Fallback>
        </mc:AlternateContent>
      </w:r>
      <w:r w:rsidR="001A2F54" w:rsidRPr="00E573DF">
        <w:t>David received word of Saul and Jonathan’s deaths, killed the messenger, and lamented to respect God’s inaugurated kingship (2 Sam 1).</w:t>
      </w:r>
    </w:p>
    <w:p w14:paraId="115882DA" w14:textId="558E1FF8" w:rsidR="001A2F54" w:rsidRPr="00E573DF" w:rsidRDefault="0008790E"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28384" behindDoc="0" locked="0" layoutInCell="1" allowOverlap="1" wp14:anchorId="486D516C" wp14:editId="35EFE295">
                <wp:simplePos x="0" y="0"/>
                <wp:positionH relativeFrom="column">
                  <wp:posOffset>-507365</wp:posOffset>
                </wp:positionH>
                <wp:positionV relativeFrom="paragraph">
                  <wp:posOffset>88900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8D877" w14:textId="27FCBB2B" w:rsidR="00732064" w:rsidRDefault="00732064" w:rsidP="00D347DB">
                            <w:pPr>
                              <w:jc w:val="center"/>
                              <w:rPr>
                                <w:sz w:val="20"/>
                              </w:rPr>
                            </w:pPr>
                            <w:r>
                              <w:rPr>
                                <w:sz w:val="20"/>
                              </w:rPr>
                              <w:t>2 Sam 2</w:t>
                            </w:r>
                          </w:p>
                          <w:p w14:paraId="0D151C22" w14:textId="4EDD513F" w:rsidR="00732064" w:rsidRPr="001269F9" w:rsidRDefault="0073206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7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xRn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" filled="f">
                <v:textbox inset="0,0,0,0">
                  <w:txbxContent>
                    <w:p w14:paraId="4E78D877" w14:textId="27FCBB2B" w:rsidR="00732064" w:rsidRDefault="00732064" w:rsidP="00D347DB">
                      <w:pPr>
                        <w:jc w:val="center"/>
                        <w:rPr>
                          <w:sz w:val="20"/>
                        </w:rPr>
                      </w:pPr>
                      <w:r>
                        <w:rPr>
                          <w:sz w:val="20"/>
                        </w:rPr>
                        <w:t>2 Sam 2</w:t>
                      </w:r>
                    </w:p>
                    <w:p w14:paraId="0D151C22" w14:textId="4EDD513F" w:rsidR="00732064" w:rsidRPr="001269F9" w:rsidRDefault="00732064" w:rsidP="00D347DB">
                      <w:pPr>
                        <w:jc w:val="center"/>
                        <w:rPr>
                          <w:sz w:val="20"/>
                        </w:rPr>
                      </w:pPr>
                      <w:r>
                        <w:rPr>
                          <w:sz w:val="20"/>
                        </w:rPr>
                        <w:t>(2 slides)</w:t>
                      </w:r>
                    </w:p>
                  </w:txbxContent>
                </v:textbox>
              </v:shape>
            </w:pict>
          </mc:Fallback>
        </mc:AlternateContent>
      </w:r>
      <w:r w:rsidR="001A2F54" w:rsidRPr="00E573DF">
        <w:t>David became king of Judah at Hebron, but Saul's commander Abner crowned Saul's son Ish-Bosheth king over Judah against God's purpose</w:t>
      </w:r>
      <w:r w:rsidR="001A2F54">
        <w:t>s</w:t>
      </w:r>
      <w:r w:rsidR="001A2F54" w:rsidRPr="00E573DF">
        <w:t xml:space="preserve"> (2:1-11).</w:t>
      </w:r>
    </w:p>
    <w:p w14:paraId="0BA0A2F1" w14:textId="77777777" w:rsidR="001A2F54" w:rsidRPr="00E573DF" w:rsidRDefault="001A2F54" w:rsidP="001952E6">
      <w:pPr>
        <w:pStyle w:val="Heading4"/>
        <w:numPr>
          <w:ilvl w:val="3"/>
          <w:numId w:val="2"/>
        </w:numPr>
        <w:ind w:left="1843" w:hanging="567"/>
      </w:pPr>
      <w:r w:rsidRPr="00E573DF">
        <w:t>David refused to take the kingdom by force but trusted God to judge rivals to his throne (2:12–4:12).</w:t>
      </w:r>
    </w:p>
    <w:p w14:paraId="2C97B571" w14:textId="72046626" w:rsidR="001A2F54" w:rsidRPr="00276A54" w:rsidRDefault="0008790E" w:rsidP="00587F7A">
      <w:pPr>
        <w:pStyle w:val="Heading5"/>
      </w:pPr>
      <w:r w:rsidRPr="008B1F91">
        <w:rPr>
          <w:rFonts w:cs="Arial"/>
          <w:noProof/>
          <w:lang w:eastAsia="en-US"/>
        </w:rPr>
        <mc:AlternateContent>
          <mc:Choice Requires="wps">
            <w:drawing>
              <wp:anchor distT="0" distB="0" distL="114300" distR="114300" simplePos="0" relativeHeight="251730432" behindDoc="0" locked="0" layoutInCell="1" allowOverlap="1" wp14:anchorId="2DCFA5C9" wp14:editId="6C476922">
                <wp:simplePos x="0" y="0"/>
                <wp:positionH relativeFrom="column">
                  <wp:posOffset>-393065</wp:posOffset>
                </wp:positionH>
                <wp:positionV relativeFrom="paragraph">
                  <wp:posOffset>170180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E8D809" w14:textId="41D6BB63" w:rsidR="00732064" w:rsidRDefault="00732064" w:rsidP="00D347DB">
                            <w:pPr>
                              <w:jc w:val="center"/>
                              <w:rPr>
                                <w:sz w:val="20"/>
                              </w:rPr>
                            </w:pPr>
                            <w:r>
                              <w:rPr>
                                <w:sz w:val="20"/>
                              </w:rPr>
                              <w:t>2 Sam 3</w:t>
                            </w:r>
                          </w:p>
                          <w:p w14:paraId="73B496A6" w14:textId="77777777" w:rsidR="00732064" w:rsidRPr="001269F9" w:rsidRDefault="0073206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9pt;margin-top:13.4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" filled="f">
                <v:textbox inset="0,0,0,0">
                  <w:txbxContent>
                    <w:p w14:paraId="04E8D809" w14:textId="41D6BB63" w:rsidR="00732064" w:rsidRDefault="00732064" w:rsidP="00D347DB">
                      <w:pPr>
                        <w:jc w:val="center"/>
                        <w:rPr>
                          <w:sz w:val="20"/>
                        </w:rPr>
                      </w:pPr>
                      <w:r>
                        <w:rPr>
                          <w:sz w:val="20"/>
                        </w:rPr>
                        <w:t>2 Sam 3</w:t>
                      </w:r>
                    </w:p>
                    <w:p w14:paraId="73B496A6" w14:textId="77777777" w:rsidR="00732064" w:rsidRPr="001269F9" w:rsidRDefault="00732064" w:rsidP="00D347DB">
                      <w:pPr>
                        <w:jc w:val="center"/>
                        <w:rPr>
                          <w:sz w:val="20"/>
                        </w:rPr>
                      </w:pPr>
                      <w:r>
                        <w:rPr>
                          <w:sz w:val="20"/>
                        </w:rPr>
                        <w:t>(2 slides)</w:t>
                      </w:r>
                    </w:p>
                  </w:txbxContent>
                </v:textbox>
              </v:shape>
            </w:pict>
          </mc:Fallback>
        </mc:AlternateContent>
      </w:r>
      <w:r w:rsidR="001A2F54" w:rsidRPr="00276A54">
        <w:t>Abner initially fought David's commander Joab but then defected to David's side and Joab killed him to remove a potential rival to the throne (2:12–3:39).</w:t>
      </w:r>
    </w:p>
    <w:p w14:paraId="53188B3D" w14:textId="54C7CD34" w:rsidR="001A2F54" w:rsidRPr="00276A54" w:rsidRDefault="0008790E" w:rsidP="00587F7A">
      <w:pPr>
        <w:pStyle w:val="Heading5"/>
      </w:pPr>
      <w:r w:rsidRPr="008B1F91">
        <w:rPr>
          <w:rFonts w:cs="Arial"/>
          <w:noProof/>
          <w:lang w:eastAsia="en-US"/>
        </w:rPr>
        <mc:AlternateContent>
          <mc:Choice Requires="wps">
            <w:drawing>
              <wp:anchor distT="0" distB="0" distL="114300" distR="114300" simplePos="0" relativeHeight="251732480" behindDoc="0" locked="0" layoutInCell="1" allowOverlap="1" wp14:anchorId="10183988" wp14:editId="0C63D0A1">
                <wp:simplePos x="0" y="0"/>
                <wp:positionH relativeFrom="column">
                  <wp:posOffset>-393065</wp:posOffset>
                </wp:positionH>
                <wp:positionV relativeFrom="paragraph">
                  <wp:posOffset>153670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8D33C3" w14:textId="2FF2EF57" w:rsidR="00732064" w:rsidRDefault="00732064" w:rsidP="00D347DB">
                            <w:pPr>
                              <w:jc w:val="center"/>
                              <w:rPr>
                                <w:sz w:val="20"/>
                              </w:rPr>
                            </w:pPr>
                            <w:r>
                              <w:rPr>
                                <w:sz w:val="20"/>
                              </w:rPr>
                              <w:t>2 Sam 4</w:t>
                            </w:r>
                          </w:p>
                          <w:p w14:paraId="6B079EC6" w14:textId="77777777" w:rsidR="00732064" w:rsidRPr="001269F9" w:rsidRDefault="0073206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12.1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fn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" filled="f">
                <v:textbox inset="0,0,0,0">
                  <w:txbxContent>
                    <w:p w14:paraId="538D33C3" w14:textId="2FF2EF57" w:rsidR="00732064" w:rsidRDefault="00732064" w:rsidP="00D347DB">
                      <w:pPr>
                        <w:jc w:val="center"/>
                        <w:rPr>
                          <w:sz w:val="20"/>
                        </w:rPr>
                      </w:pPr>
                      <w:r>
                        <w:rPr>
                          <w:sz w:val="20"/>
                        </w:rPr>
                        <w:t>2 Sam 4</w:t>
                      </w:r>
                    </w:p>
                    <w:p w14:paraId="6B079EC6" w14:textId="77777777" w:rsidR="00732064" w:rsidRPr="001269F9" w:rsidRDefault="00732064" w:rsidP="00D347DB">
                      <w:pPr>
                        <w:jc w:val="center"/>
                        <w:rPr>
                          <w:sz w:val="20"/>
                        </w:rPr>
                      </w:pPr>
                      <w:r>
                        <w:rPr>
                          <w:sz w:val="20"/>
                        </w:rPr>
                        <w:t>(2 slides)</w:t>
                      </w:r>
                    </w:p>
                  </w:txbxContent>
                </v:textbox>
              </v:shape>
            </w:pict>
          </mc:Fallback>
        </mc:AlternateContent>
      </w:r>
      <w:r w:rsidR="001A2F54" w:rsidRPr="00276A54">
        <w:t>David killed Ish-Bosheth’s murderers to punish seizing his kingdom for him by force (2 Sam 4).</w:t>
      </w:r>
    </w:p>
    <w:p w14:paraId="52D945EF" w14:textId="77777777" w:rsidR="0081032D" w:rsidRPr="00EC4828" w:rsidRDefault="0081032D" w:rsidP="0081032D">
      <w:pPr>
        <w:pStyle w:val="Heading3"/>
        <w:ind w:right="-10"/>
        <w:rPr>
          <w:rFonts w:cs="Arial"/>
          <w:szCs w:val="22"/>
        </w:rPr>
      </w:pPr>
      <w:r w:rsidRPr="00EC4828">
        <w:rPr>
          <w:rFonts w:cs="Arial"/>
          <w:szCs w:val="22"/>
        </w:rPr>
        <w:t>David reigned over all Israel at Jerusalem and renewed the kingdom as evidence of God's blessing on him and his dynasty (2 Sam 5–10).</w:t>
      </w:r>
    </w:p>
    <w:p w14:paraId="0AD935C4" w14:textId="77777777" w:rsidR="00312EAE" w:rsidRPr="00276A54" w:rsidRDefault="00312EAE" w:rsidP="001952E6">
      <w:pPr>
        <w:pStyle w:val="Heading4"/>
        <w:numPr>
          <w:ilvl w:val="3"/>
          <w:numId w:val="8"/>
        </w:numPr>
        <w:ind w:left="1843" w:hanging="567"/>
      </w:pPr>
      <w:r w:rsidRPr="00276A54">
        <w:t xml:space="preserve">David reigned over all Israel and defeated the Jebusites and Philistines, establishing Jerusalem as the </w:t>
      </w:r>
      <w:r w:rsidRPr="00312EAE">
        <w:t xml:space="preserve">new </w:t>
      </w:r>
      <w:r w:rsidRPr="00312EAE">
        <w:rPr>
          <w:b/>
          <w:u w:val="single"/>
        </w:rPr>
        <w:t>capital</w:t>
      </w:r>
      <w:r w:rsidRPr="00276A54">
        <w:t xml:space="preserve"> (2 Sam 5).</w:t>
      </w:r>
    </w:p>
    <w:p w14:paraId="49F05973" w14:textId="1659F2E3" w:rsidR="00312EAE" w:rsidRPr="00276A54" w:rsidRDefault="00C804C9"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34528" behindDoc="0" locked="0" layoutInCell="1" allowOverlap="1" wp14:anchorId="13C7AB29" wp14:editId="4FF124F7">
                <wp:simplePos x="0" y="0"/>
                <wp:positionH relativeFrom="column">
                  <wp:posOffset>-393065</wp:posOffset>
                </wp:positionH>
                <wp:positionV relativeFrom="paragraph">
                  <wp:posOffset>104140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B3D7B3" w14:textId="06938E1D" w:rsidR="00732064" w:rsidRDefault="00732064" w:rsidP="000F31C1">
                            <w:pPr>
                              <w:jc w:val="center"/>
                              <w:rPr>
                                <w:sz w:val="20"/>
                              </w:rPr>
                            </w:pPr>
                            <w:r>
                              <w:rPr>
                                <w:sz w:val="20"/>
                              </w:rPr>
                              <w:t>2 Sam 6</w:t>
                            </w:r>
                          </w:p>
                          <w:p w14:paraId="5F66AD57" w14:textId="049E5AB3" w:rsidR="00732064" w:rsidRPr="001269F9" w:rsidRDefault="00732064" w:rsidP="000F31C1">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8.2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" filled="f">
                <v:textbox inset="0,0,0,0">
                  <w:txbxContent>
                    <w:p w14:paraId="05B3D7B3" w14:textId="06938E1D" w:rsidR="00732064" w:rsidRDefault="00732064" w:rsidP="000F31C1">
                      <w:pPr>
                        <w:jc w:val="center"/>
                        <w:rPr>
                          <w:sz w:val="20"/>
                        </w:rPr>
                      </w:pPr>
                      <w:r>
                        <w:rPr>
                          <w:sz w:val="20"/>
                        </w:rPr>
                        <w:t>2 Sam 6</w:t>
                      </w:r>
                    </w:p>
                    <w:p w14:paraId="5F66AD57" w14:textId="049E5AB3" w:rsidR="00732064" w:rsidRPr="001269F9" w:rsidRDefault="00732064" w:rsidP="000F31C1">
                      <w:pPr>
                        <w:jc w:val="center"/>
                        <w:rPr>
                          <w:sz w:val="20"/>
                        </w:rPr>
                      </w:pPr>
                      <w:r>
                        <w:rPr>
                          <w:sz w:val="20"/>
                        </w:rPr>
                        <w:t>(3 slides)</w:t>
                      </w:r>
                    </w:p>
                  </w:txbxContent>
                </v:textbox>
              </v:shape>
            </w:pict>
          </mc:Fallback>
        </mc:AlternateContent>
      </w:r>
      <w:r w:rsidR="00312EAE" w:rsidRPr="00276A54">
        <w:t xml:space="preserve">Jerusalem became the </w:t>
      </w:r>
      <w:r w:rsidR="00312EAE" w:rsidRPr="00312EAE">
        <w:t xml:space="preserve">new </w:t>
      </w:r>
      <w:r w:rsidR="00312EAE" w:rsidRPr="00312EAE">
        <w:rPr>
          <w:b/>
          <w:u w:val="single"/>
        </w:rPr>
        <w:t>worship center</w:t>
      </w:r>
      <w:r w:rsidR="00312EAE" w:rsidRPr="00276A54">
        <w:t xml:space="preserve"> when David brought the ark into the city (2 Sam 6).</w:t>
      </w:r>
    </w:p>
    <w:p w14:paraId="13E252E0" w14:textId="60189F74" w:rsidR="00312EAE" w:rsidRPr="00276A54" w:rsidRDefault="00C804C9"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36576" behindDoc="0" locked="0" layoutInCell="1" allowOverlap="1" wp14:anchorId="2BAA1D8D" wp14:editId="383C8017">
                <wp:simplePos x="0" y="0"/>
                <wp:positionH relativeFrom="column">
                  <wp:posOffset>-393065</wp:posOffset>
                </wp:positionH>
                <wp:positionV relativeFrom="paragraph">
                  <wp:posOffset>87630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06CA9" w14:textId="20EBB52B" w:rsidR="00732064" w:rsidRDefault="00732064" w:rsidP="000F31C1">
                            <w:pPr>
                              <w:jc w:val="center"/>
                              <w:rPr>
                                <w:sz w:val="20"/>
                              </w:rPr>
                            </w:pPr>
                            <w:r>
                              <w:rPr>
                                <w:sz w:val="20"/>
                              </w:rPr>
                              <w:t>2 Sam 7</w:t>
                            </w:r>
                          </w:p>
                          <w:p w14:paraId="2D4552FB" w14:textId="20A079CB" w:rsidR="00732064" w:rsidRPr="001269F9" w:rsidRDefault="00732064" w:rsidP="000F31C1">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6.9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B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" filled="f">
                <v:textbox inset="0,0,0,0">
                  <w:txbxContent>
                    <w:p w14:paraId="0AB06CA9" w14:textId="20EBB52B" w:rsidR="00732064" w:rsidRDefault="00732064" w:rsidP="000F31C1">
                      <w:pPr>
                        <w:jc w:val="center"/>
                        <w:rPr>
                          <w:sz w:val="20"/>
                        </w:rPr>
                      </w:pPr>
                      <w:r>
                        <w:rPr>
                          <w:sz w:val="20"/>
                        </w:rPr>
                        <w:t>2 Sam 7</w:t>
                      </w:r>
                    </w:p>
                    <w:p w14:paraId="2D4552FB" w14:textId="20A079CB" w:rsidR="00732064" w:rsidRPr="001269F9" w:rsidRDefault="00732064" w:rsidP="000F31C1">
                      <w:pPr>
                        <w:jc w:val="center"/>
                        <w:rPr>
                          <w:sz w:val="20"/>
                        </w:rPr>
                      </w:pPr>
                      <w:r>
                        <w:rPr>
                          <w:sz w:val="20"/>
                        </w:rPr>
                        <w:t>(15 slides)</w:t>
                      </w:r>
                    </w:p>
                  </w:txbxContent>
                </v:textbox>
              </v:shape>
            </w:pict>
          </mc:Fallback>
        </mc:AlternateContent>
      </w:r>
      <w:r w:rsidR="00312EAE" w:rsidRPr="00276A54">
        <w:t xml:space="preserve">When David tried to build a </w:t>
      </w:r>
      <w:r w:rsidR="00312EAE" w:rsidRPr="0053081E">
        <w:t>temporal</w:t>
      </w:r>
      <w:r w:rsidR="00312EAE" w:rsidRPr="00276A54">
        <w:t xml:space="preserve"> house </w:t>
      </w:r>
      <w:r w:rsidR="00312EAE" w:rsidRPr="0053081E">
        <w:t>for God</w:t>
      </w:r>
      <w:r w:rsidR="00312EAE" w:rsidRPr="00276A54">
        <w:t>, the L</w:t>
      </w:r>
      <w:r w:rsidR="00312EAE" w:rsidRPr="0053081E">
        <w:t>ORD</w:t>
      </w:r>
      <w:r w:rsidR="00312EAE" w:rsidRPr="00276A54">
        <w:t xml:space="preserve"> promised to build an </w:t>
      </w:r>
      <w:r w:rsidR="00312EAE" w:rsidRPr="0053081E">
        <w:t>eternal</w:t>
      </w:r>
      <w:r w:rsidR="00312EAE" w:rsidRPr="00276A54">
        <w:t xml:space="preserve"> "house" </w:t>
      </w:r>
      <w:r w:rsidR="00312EAE" w:rsidRPr="0053081E">
        <w:t>for him</w:t>
      </w:r>
      <w:r w:rsidR="00312EAE" w:rsidRPr="00276A54">
        <w:t xml:space="preserve"> as the father of a </w:t>
      </w:r>
      <w:r w:rsidR="00312EAE" w:rsidRPr="00312EAE">
        <w:t xml:space="preserve">new </w:t>
      </w:r>
      <w:r w:rsidR="00312EAE" w:rsidRPr="00312EAE">
        <w:rPr>
          <w:b/>
          <w:u w:val="single"/>
        </w:rPr>
        <w:t>dynasty</w:t>
      </w:r>
      <w:r w:rsidR="00312EAE" w:rsidRPr="00276A54">
        <w:t xml:space="preserve"> in the Davidic Covenant (2 Sam 7).</w:t>
      </w:r>
    </w:p>
    <w:p w14:paraId="064C5EB1" w14:textId="4AC5E8F1" w:rsidR="00670600" w:rsidRDefault="00670600" w:rsidP="00670600">
      <w:pPr>
        <w:pStyle w:val="Heading5"/>
        <w:rPr>
          <w:rFonts w:cs="Arial"/>
        </w:rPr>
      </w:pPr>
      <w:r>
        <w:rPr>
          <w:rFonts w:cs="Arial"/>
        </w:rPr>
        <w:t>The primary concern of kings as they look at the future is to preserve their legacy. This still comes today by kings having as many sons as possible to assure an heir to the throne. The worst possible thing to happen would be to cut off all of a king’s descendants—as nearly happened to Saul’s line (except for Mephibosheth).</w:t>
      </w:r>
    </w:p>
    <w:p w14:paraId="3AD96120" w14:textId="04D64DDE" w:rsidR="00670600" w:rsidRPr="00FD7B79" w:rsidRDefault="00670600" w:rsidP="00670600">
      <w:pPr>
        <w:pStyle w:val="Heading5"/>
        <w:rPr>
          <w:rFonts w:cs="Arial"/>
        </w:rPr>
      </w:pPr>
      <w:r>
        <w:rPr>
          <w:rFonts w:cs="Arial"/>
        </w:rPr>
        <w:t xml:space="preserve">Imagine </w:t>
      </w:r>
      <w:r w:rsidRPr="00DF5D5B">
        <w:rPr>
          <w:rFonts w:cs="Arial"/>
          <w:i/>
        </w:rPr>
        <w:t>God himself</w:t>
      </w:r>
      <w:r>
        <w:rPr>
          <w:rFonts w:cs="Arial"/>
        </w:rPr>
        <w:t xml:space="preserve"> promising that David’s lineage would last into </w:t>
      </w:r>
      <w:r w:rsidRPr="00DF5D5B">
        <w:rPr>
          <w:rFonts w:cs="Arial"/>
          <w:i/>
        </w:rPr>
        <w:t>eternity</w:t>
      </w:r>
      <w:r>
        <w:rPr>
          <w:rFonts w:cs="Arial"/>
        </w:rPr>
        <w:t>! That is exactly what 2 Samuel 7:12-16 promises.</w:t>
      </w:r>
    </w:p>
    <w:p w14:paraId="6C9220FB" w14:textId="2C75FBB1" w:rsidR="00312EAE" w:rsidRPr="00276A54" w:rsidRDefault="004E319B"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42720" behindDoc="0" locked="0" layoutInCell="1" allowOverlap="1" wp14:anchorId="6B6D5BDD" wp14:editId="45457810">
                <wp:simplePos x="0" y="0"/>
                <wp:positionH relativeFrom="column">
                  <wp:posOffset>-393065</wp:posOffset>
                </wp:positionH>
                <wp:positionV relativeFrom="paragraph">
                  <wp:posOffset>81915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02A2D" w14:textId="67441DD0" w:rsidR="00732064" w:rsidRDefault="00732064" w:rsidP="000F31C1">
                            <w:pPr>
                              <w:jc w:val="center"/>
                              <w:rPr>
                                <w:sz w:val="20"/>
                              </w:rPr>
                            </w:pPr>
                            <w:r>
                              <w:rPr>
                                <w:sz w:val="20"/>
                              </w:rPr>
                              <w:t>2 Sam 8</w:t>
                            </w:r>
                          </w:p>
                          <w:p w14:paraId="695EDF0E" w14:textId="77777777" w:rsidR="00732064" w:rsidRPr="001269F9" w:rsidRDefault="00732064" w:rsidP="000F31C1">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6.4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x/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" filled="f">
                <v:textbox inset="0,0,0,0">
                  <w:txbxContent>
                    <w:p w14:paraId="68002A2D" w14:textId="67441DD0" w:rsidR="00732064" w:rsidRDefault="00732064" w:rsidP="000F31C1">
                      <w:pPr>
                        <w:jc w:val="center"/>
                        <w:rPr>
                          <w:sz w:val="20"/>
                        </w:rPr>
                      </w:pPr>
                      <w:r>
                        <w:rPr>
                          <w:sz w:val="20"/>
                        </w:rPr>
                        <w:t>2 Sam 8</w:t>
                      </w:r>
                    </w:p>
                    <w:p w14:paraId="695EDF0E" w14:textId="77777777" w:rsidR="00732064" w:rsidRPr="001269F9" w:rsidRDefault="00732064" w:rsidP="000F31C1">
                      <w:pPr>
                        <w:jc w:val="center"/>
                        <w:rPr>
                          <w:sz w:val="20"/>
                        </w:rPr>
                      </w:pPr>
                      <w:r>
                        <w:rPr>
                          <w:sz w:val="20"/>
                        </w:rPr>
                        <w:t>(3 slides)</w:t>
                      </w:r>
                    </w:p>
                  </w:txbxContent>
                </v:textbox>
              </v:shape>
            </w:pict>
          </mc:Fallback>
        </mc:AlternateContent>
      </w:r>
      <w:r w:rsidR="00312EAE" w:rsidRPr="00276A54">
        <w:t xml:space="preserve">David expanded the kingdom with a </w:t>
      </w:r>
      <w:r w:rsidR="00312EAE" w:rsidRPr="00312EAE">
        <w:t xml:space="preserve">new </w:t>
      </w:r>
      <w:r w:rsidR="00312EAE" w:rsidRPr="00312EAE">
        <w:rPr>
          <w:b/>
          <w:u w:val="single"/>
        </w:rPr>
        <w:t>boundary</w:t>
      </w:r>
      <w:r w:rsidR="00312EAE" w:rsidRPr="00276A54">
        <w:t xml:space="preserve"> through military victories in the north and south as God's fulfillment of his promise to give Israel rest from its enemies (2 Sam 8).</w:t>
      </w:r>
    </w:p>
    <w:p w14:paraId="3D083392" w14:textId="305DDCF9" w:rsidR="00312EAE" w:rsidRPr="00276A54" w:rsidRDefault="004E319B"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38624" behindDoc="0" locked="0" layoutInCell="1" allowOverlap="1" wp14:anchorId="1BF30836" wp14:editId="1598B0F9">
                <wp:simplePos x="0" y="0"/>
                <wp:positionH relativeFrom="column">
                  <wp:posOffset>-393065</wp:posOffset>
                </wp:positionH>
                <wp:positionV relativeFrom="paragraph">
                  <wp:posOffset>19050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72AB93" w14:textId="06F4FB0C" w:rsidR="00732064" w:rsidRDefault="00732064" w:rsidP="000F31C1">
                            <w:pPr>
                              <w:jc w:val="center"/>
                              <w:rPr>
                                <w:sz w:val="20"/>
                              </w:rPr>
                            </w:pPr>
                            <w:r>
                              <w:rPr>
                                <w:sz w:val="20"/>
                              </w:rPr>
                              <w:t>2 Sam 9</w:t>
                            </w:r>
                          </w:p>
                          <w:p w14:paraId="432CFFCB" w14:textId="2F2C96D4"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RBFn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" filled="f">
                <v:textbox inset="0,0,0,0">
                  <w:txbxContent>
                    <w:p w14:paraId="4D72AB93" w14:textId="06F4FB0C" w:rsidR="00732064" w:rsidRDefault="00732064" w:rsidP="000F31C1">
                      <w:pPr>
                        <w:jc w:val="center"/>
                        <w:rPr>
                          <w:sz w:val="20"/>
                        </w:rPr>
                      </w:pPr>
                      <w:r>
                        <w:rPr>
                          <w:sz w:val="20"/>
                        </w:rPr>
                        <w:t>2 Sam 9</w:t>
                      </w:r>
                    </w:p>
                    <w:p w14:paraId="432CFFCB" w14:textId="2F2C96D4" w:rsidR="00732064" w:rsidRPr="001269F9" w:rsidRDefault="00732064" w:rsidP="000F31C1">
                      <w:pPr>
                        <w:jc w:val="center"/>
                        <w:rPr>
                          <w:sz w:val="20"/>
                        </w:rPr>
                      </w:pPr>
                      <w:r>
                        <w:rPr>
                          <w:sz w:val="20"/>
                        </w:rPr>
                        <w:t>(2 slides)</w:t>
                      </w:r>
                    </w:p>
                  </w:txbxContent>
                </v:textbox>
              </v:shape>
            </w:pict>
          </mc:Fallback>
        </mc:AlternateContent>
      </w:r>
      <w:r w:rsidR="00312EAE" w:rsidRPr="00276A54">
        <w:t xml:space="preserve">David honored Jonathan's son Mephibosheth as a </w:t>
      </w:r>
      <w:r w:rsidR="00312EAE" w:rsidRPr="00312EAE">
        <w:t xml:space="preserve">new </w:t>
      </w:r>
      <w:r w:rsidR="00312EAE" w:rsidRPr="00312EAE">
        <w:rPr>
          <w:b/>
          <w:u w:val="single"/>
        </w:rPr>
        <w:t>son</w:t>
      </w:r>
      <w:r w:rsidR="00312EAE" w:rsidRPr="00276A54">
        <w:t xml:space="preserve"> to show loyalty to Saul (2 Sam 9).</w:t>
      </w:r>
    </w:p>
    <w:p w14:paraId="7EAF4193" w14:textId="464EB2E7" w:rsidR="00312EAE" w:rsidRPr="00276A54" w:rsidRDefault="004E319B"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40672" behindDoc="0" locked="0" layoutInCell="1" allowOverlap="1" wp14:anchorId="54321385" wp14:editId="2023B9B9">
                <wp:simplePos x="0" y="0"/>
                <wp:positionH relativeFrom="column">
                  <wp:posOffset>-393065</wp:posOffset>
                </wp:positionH>
                <wp:positionV relativeFrom="paragraph">
                  <wp:posOffset>116840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61A01" w14:textId="77B0D993" w:rsidR="00732064" w:rsidRDefault="00732064" w:rsidP="000F31C1">
                            <w:pPr>
                              <w:jc w:val="center"/>
                              <w:rPr>
                                <w:sz w:val="20"/>
                              </w:rPr>
                            </w:pPr>
                            <w:r>
                              <w:rPr>
                                <w:sz w:val="20"/>
                              </w:rPr>
                              <w:t>2 Sam 10</w:t>
                            </w:r>
                          </w:p>
                          <w:p w14:paraId="248088AF" w14:textId="77777777" w:rsidR="00732064" w:rsidRPr="001269F9" w:rsidRDefault="00732064" w:rsidP="000F31C1">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9.2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" filled="f">
                <v:textbox inset="0,0,0,0">
                  <w:txbxContent>
                    <w:p w14:paraId="66E61A01" w14:textId="77B0D993" w:rsidR="00732064" w:rsidRDefault="00732064" w:rsidP="000F31C1">
                      <w:pPr>
                        <w:jc w:val="center"/>
                        <w:rPr>
                          <w:sz w:val="20"/>
                        </w:rPr>
                      </w:pPr>
                      <w:r>
                        <w:rPr>
                          <w:sz w:val="20"/>
                        </w:rPr>
                        <w:t>2 Sam 10</w:t>
                      </w:r>
                    </w:p>
                    <w:p w14:paraId="248088AF" w14:textId="77777777" w:rsidR="00732064" w:rsidRPr="001269F9" w:rsidRDefault="00732064" w:rsidP="000F31C1">
                      <w:pPr>
                        <w:jc w:val="center"/>
                        <w:rPr>
                          <w:sz w:val="20"/>
                        </w:rPr>
                      </w:pPr>
                      <w:r>
                        <w:rPr>
                          <w:sz w:val="20"/>
                        </w:rPr>
                        <w:t>(3 slides)</w:t>
                      </w:r>
                    </w:p>
                  </w:txbxContent>
                </v:textbox>
              </v:shape>
            </w:pict>
          </mc:Fallback>
        </mc:AlternateContent>
      </w:r>
      <w:r w:rsidR="00312EAE" w:rsidRPr="00276A54">
        <w:t xml:space="preserve">David’s victory over ungrateful Ammon and Syria acquired them as </w:t>
      </w:r>
      <w:r w:rsidR="00312EAE" w:rsidRPr="00312EAE">
        <w:t xml:space="preserve">new </w:t>
      </w:r>
      <w:r w:rsidR="00312EAE" w:rsidRPr="00312EAE">
        <w:rPr>
          <w:b/>
          <w:u w:val="single"/>
        </w:rPr>
        <w:t>vassals</w:t>
      </w:r>
      <w:r w:rsidR="00312EAE" w:rsidRPr="00276A54">
        <w:t xml:space="preserve"> (2 Sam 10).</w:t>
      </w:r>
    </w:p>
    <w:p w14:paraId="745CC5A0" w14:textId="1678E45C" w:rsidR="0081032D" w:rsidRDefault="004E319B" w:rsidP="001952E6">
      <w:pPr>
        <w:pStyle w:val="Heading2"/>
        <w:numPr>
          <w:ilvl w:val="1"/>
          <w:numId w:val="2"/>
        </w:numPr>
        <w:ind w:left="851" w:hanging="425"/>
      </w:pPr>
      <w:r w:rsidRPr="008B1F91">
        <w:rPr>
          <w:rFonts w:cs="Arial"/>
          <w:noProof/>
          <w:lang w:eastAsia="en-US"/>
        </w:rPr>
        <mc:AlternateContent>
          <mc:Choice Requires="wps">
            <w:drawing>
              <wp:anchor distT="0" distB="0" distL="114300" distR="114300" simplePos="0" relativeHeight="251684352" behindDoc="0" locked="0" layoutInCell="1" allowOverlap="1" wp14:anchorId="24BFED63" wp14:editId="64752DB7">
                <wp:simplePos x="0" y="0"/>
                <wp:positionH relativeFrom="column">
                  <wp:posOffset>-507365</wp:posOffset>
                </wp:positionH>
                <wp:positionV relativeFrom="paragraph">
                  <wp:posOffset>105410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19DC2" w14:textId="3B0BE7EA" w:rsidR="00732064" w:rsidRPr="001269F9" w:rsidRDefault="00732064" w:rsidP="000F31C1">
                            <w:pPr>
                              <w:jc w:val="center"/>
                              <w:rPr>
                                <w:sz w:val="20"/>
                              </w:rPr>
                            </w:pPr>
                            <w:r>
                              <w:rPr>
                                <w:sz w:val="20"/>
                              </w:rPr>
                              <w:t>Jesus as 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pt;margin-top:8.3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2S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" filled="f">
                <v:textbox inset="0,0,0,0">
                  <w:txbxContent>
                    <w:p w14:paraId="49519DC2" w14:textId="3B0BE7EA" w:rsidR="00732064" w:rsidRPr="001269F9" w:rsidRDefault="00732064" w:rsidP="000F31C1">
                      <w:pPr>
                        <w:jc w:val="center"/>
                        <w:rPr>
                          <w:sz w:val="20"/>
                        </w:rPr>
                      </w:pPr>
                      <w:r>
                        <w:rPr>
                          <w:sz w:val="20"/>
                        </w:rPr>
                        <w:t>Jesus as King</w:t>
                      </w:r>
                    </w:p>
                  </w:txbxContent>
                </v:textbox>
              </v:shape>
            </w:pict>
          </mc:Fallback>
        </mc:AlternateContent>
      </w:r>
      <w:r w:rsidR="0081032D">
        <w:t>God is kind to give us Jesus as king.</w:t>
      </w:r>
    </w:p>
    <w:p w14:paraId="4B876817" w14:textId="36DD5791" w:rsidR="00046D56" w:rsidRDefault="00B67112" w:rsidP="00046D56">
      <w:pPr>
        <w:pStyle w:val="Heading3"/>
        <w:numPr>
          <w:ilvl w:val="2"/>
          <w:numId w:val="4"/>
        </w:numPr>
        <w:ind w:right="-10"/>
        <w:rPr>
          <w:rFonts w:cs="Arial"/>
          <w:szCs w:val="22"/>
        </w:rPr>
      </w:pPr>
      <w:r w:rsidRPr="008B1F91">
        <w:rPr>
          <w:rFonts w:cs="Arial"/>
          <w:noProof/>
          <w:lang w:eastAsia="en-US"/>
        </w:rPr>
        <mc:AlternateContent>
          <mc:Choice Requires="wps">
            <w:drawing>
              <wp:anchor distT="0" distB="0" distL="114300" distR="114300" simplePos="0" relativeHeight="251744768" behindDoc="0" locked="0" layoutInCell="1" allowOverlap="1" wp14:anchorId="61747B85" wp14:editId="27ABC0A7">
                <wp:simplePos x="0" y="0"/>
                <wp:positionH relativeFrom="column">
                  <wp:posOffset>-507365</wp:posOffset>
                </wp:positionH>
                <wp:positionV relativeFrom="paragraph">
                  <wp:posOffset>135255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14700" w14:textId="481E7F85" w:rsidR="00732064" w:rsidRPr="001269F9" w:rsidRDefault="00732064" w:rsidP="00B67112">
                            <w:pPr>
                              <w:jc w:val="center"/>
                              <w:rPr>
                                <w:sz w:val="20"/>
                              </w:rPr>
                            </w:pPr>
                            <w:r>
                              <w:rPr>
                                <w:sz w:val="20"/>
                              </w:rPr>
                              <w:t>Democracy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10.65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UFX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" filled="f">
                <v:textbox inset="0,0,0,0">
                  <w:txbxContent>
                    <w:p w14:paraId="1D114700" w14:textId="481E7F85" w:rsidR="00732064" w:rsidRPr="001269F9" w:rsidRDefault="00732064" w:rsidP="00B67112">
                      <w:pPr>
                        <w:jc w:val="center"/>
                        <w:rPr>
                          <w:sz w:val="20"/>
                        </w:rPr>
                      </w:pPr>
                      <w:r>
                        <w:rPr>
                          <w:sz w:val="20"/>
                        </w:rPr>
                        <w:t>Democracy</w:t>
                      </w:r>
                    </w:p>
                  </w:txbxContent>
                </v:textbox>
              </v:shape>
            </w:pict>
          </mc:Fallback>
        </mc:AlternateContent>
      </w:r>
      <w:r w:rsidR="00046D56">
        <w:rPr>
          <w:rFonts w:cs="Arial"/>
          <w:szCs w:val="22"/>
        </w:rPr>
        <w:t xml:space="preserve">Our human tendency is to like to be in control. </w:t>
      </w:r>
    </w:p>
    <w:p w14:paraId="452943B1" w14:textId="24B11DDD" w:rsidR="00046D56" w:rsidRDefault="00046D56" w:rsidP="00046D56">
      <w:pPr>
        <w:pStyle w:val="Heading4"/>
        <w:rPr>
          <w:rFonts w:cs="Arial"/>
          <w:szCs w:val="22"/>
        </w:rPr>
      </w:pPr>
      <w:r>
        <w:rPr>
          <w:rFonts w:cs="Arial"/>
          <w:szCs w:val="22"/>
        </w:rPr>
        <w:t>We like to elect our leaders because we feel that we can do the best job in directing our lives.</w:t>
      </w:r>
    </w:p>
    <w:p w14:paraId="7031B1AD" w14:textId="7C719737" w:rsidR="00046D56" w:rsidRDefault="00046D56" w:rsidP="00046D56">
      <w:pPr>
        <w:pStyle w:val="Heading4"/>
        <w:rPr>
          <w:rFonts w:cs="Arial"/>
          <w:szCs w:val="22"/>
        </w:rPr>
      </w:pPr>
      <w:r>
        <w:rPr>
          <w:rFonts w:cs="Arial"/>
          <w:szCs w:val="22"/>
        </w:rPr>
        <w:lastRenderedPageBreak/>
        <w:t>But how are we doing at being in control? Just look at the world we live in where we seize control! If you haven’t noticed, it’s a mess.</w:t>
      </w:r>
    </w:p>
    <w:p w14:paraId="737D4F3A" w14:textId="6D885576" w:rsidR="00046D56" w:rsidRDefault="00B67112" w:rsidP="00046D56">
      <w:pPr>
        <w:pStyle w:val="Heading3"/>
        <w:numPr>
          <w:ilvl w:val="2"/>
          <w:numId w:val="4"/>
        </w:numPr>
        <w:ind w:right="-10"/>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6A5BF6E5" wp14:editId="1CC4DB09">
                <wp:simplePos x="0" y="0"/>
                <wp:positionH relativeFrom="column">
                  <wp:posOffset>-507365</wp:posOffset>
                </wp:positionH>
                <wp:positionV relativeFrom="paragraph">
                  <wp:posOffset>464820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424C1" w14:textId="6213101B" w:rsidR="00732064" w:rsidRPr="001269F9" w:rsidRDefault="00732064" w:rsidP="00D347DB">
                            <w:pPr>
                              <w:jc w:val="center"/>
                              <w:rPr>
                                <w:sz w:val="20"/>
                              </w:rPr>
                            </w:pPr>
                            <w:r>
                              <w:rPr>
                                <w:sz w:val="20"/>
                              </w:rPr>
                              <w:t>Italy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36.6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G3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G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" filled="f">
                <v:textbox inset="0,0,0,0">
                  <w:txbxContent>
                    <w:p w14:paraId="17B424C1" w14:textId="6213101B" w:rsidR="00732064" w:rsidRPr="001269F9" w:rsidRDefault="00732064" w:rsidP="00D347DB">
                      <w:pPr>
                        <w:jc w:val="center"/>
                        <w:rPr>
                          <w:sz w:val="20"/>
                        </w:rPr>
                      </w:pPr>
                      <w:r>
                        <w:rPr>
                          <w:sz w:val="20"/>
                        </w:rPr>
                        <w:t>Italy</w:t>
                      </w:r>
                    </w:p>
                  </w:txbxContent>
                </v:textbox>
              </v:shape>
            </w:pict>
          </mc:Fallback>
        </mc:AlternateContent>
      </w:r>
      <w:r w:rsidRPr="008B1F91">
        <w:rPr>
          <w:rFonts w:cs="Arial"/>
          <w:noProof/>
          <w:lang w:eastAsia="en-US"/>
        </w:rPr>
        <mc:AlternateContent>
          <mc:Choice Requires="wps">
            <w:drawing>
              <wp:anchor distT="0" distB="0" distL="114300" distR="114300" simplePos="0" relativeHeight="251746816" behindDoc="0" locked="0" layoutInCell="1" allowOverlap="1" wp14:anchorId="63E6482A" wp14:editId="72B65218">
                <wp:simplePos x="0" y="0"/>
                <wp:positionH relativeFrom="column">
                  <wp:posOffset>-507365</wp:posOffset>
                </wp:positionH>
                <wp:positionV relativeFrom="paragraph">
                  <wp:posOffset>110490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F4325" w14:textId="7A0484F1" w:rsidR="00732064" w:rsidRPr="001269F9" w:rsidRDefault="00732064" w:rsidP="00D347DB">
                            <w:pPr>
                              <w:jc w:val="center"/>
                              <w:rPr>
                                <w:sz w:val="20"/>
                              </w:rPr>
                            </w:pPr>
                            <w:r>
                              <w:rPr>
                                <w:sz w:val="20"/>
                              </w:rPr>
                              <w:t>Crown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8.7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QvX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M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" filled="f">
                <v:textbox inset="0,0,0,0">
                  <w:txbxContent>
                    <w:p w14:paraId="546F4325" w14:textId="7A0484F1" w:rsidR="00732064" w:rsidRPr="001269F9" w:rsidRDefault="00732064" w:rsidP="00D347DB">
                      <w:pPr>
                        <w:jc w:val="center"/>
                        <w:rPr>
                          <w:sz w:val="20"/>
                        </w:rPr>
                      </w:pPr>
                      <w:r>
                        <w:rPr>
                          <w:sz w:val="20"/>
                        </w:rPr>
                        <w:t>Crown</w:t>
                      </w:r>
                    </w:p>
                  </w:txbxContent>
                </v:textbox>
              </v:shape>
            </w:pict>
          </mc:Fallback>
        </mc:AlternateContent>
      </w:r>
      <w:r w:rsidR="00E51E43" w:rsidRPr="008B1F91">
        <w:rPr>
          <w:rFonts w:cs="Arial"/>
          <w:noProof/>
          <w:lang w:eastAsia="en-US"/>
        </w:rPr>
        <mc:AlternateContent>
          <mc:Choice Requires="wps">
            <w:drawing>
              <wp:anchor distT="0" distB="0" distL="114300" distR="114300" simplePos="0" relativeHeight="251687424" behindDoc="0" locked="0" layoutInCell="1" allowOverlap="1" wp14:anchorId="6DA6BB17" wp14:editId="10A503A5">
                <wp:simplePos x="0" y="0"/>
                <wp:positionH relativeFrom="column">
                  <wp:posOffset>-507365</wp:posOffset>
                </wp:positionH>
                <wp:positionV relativeFrom="paragraph">
                  <wp:posOffset>2774315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86B1A" w14:textId="6DD34A17" w:rsidR="00732064" w:rsidRDefault="00732064" w:rsidP="000F31C1">
                            <w:pPr>
                              <w:jc w:val="center"/>
                              <w:rPr>
                                <w:sz w:val="20"/>
                              </w:rPr>
                            </w:pPr>
                            <w:r>
                              <w:rPr>
                                <w:sz w:val="20"/>
                              </w:rPr>
                              <w:t>2 Sam 11</w:t>
                            </w:r>
                          </w:p>
                          <w:p w14:paraId="0D862201" w14:textId="7E6B3794" w:rsidR="00732064" w:rsidRPr="001269F9" w:rsidRDefault="00732064" w:rsidP="000F31C1">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218.4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Y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" filled="f">
                <v:textbox inset="0,0,0,0">
                  <w:txbxContent>
                    <w:p w14:paraId="21E86B1A" w14:textId="6DD34A17" w:rsidR="00732064" w:rsidRDefault="00732064" w:rsidP="000F31C1">
                      <w:pPr>
                        <w:jc w:val="center"/>
                        <w:rPr>
                          <w:sz w:val="20"/>
                        </w:rPr>
                      </w:pPr>
                      <w:r>
                        <w:rPr>
                          <w:sz w:val="20"/>
                        </w:rPr>
                        <w:t>2 Sam 11</w:t>
                      </w:r>
                    </w:p>
                    <w:p w14:paraId="0D862201" w14:textId="7E6B3794" w:rsidR="00732064" w:rsidRPr="001269F9" w:rsidRDefault="00732064" w:rsidP="000F31C1">
                      <w:pPr>
                        <w:jc w:val="center"/>
                        <w:rPr>
                          <w:sz w:val="20"/>
                        </w:rPr>
                      </w:pPr>
                      <w:r>
                        <w:rPr>
                          <w:sz w:val="20"/>
                        </w:rPr>
                        <w:t>(9 slides)</w:t>
                      </w:r>
                    </w:p>
                  </w:txbxContent>
                </v:textbox>
              </v:shape>
            </w:pict>
          </mc:Fallback>
        </mc:AlternateContent>
      </w:r>
      <w:r w:rsidR="00E51E43" w:rsidRPr="008B1F91">
        <w:rPr>
          <w:rFonts w:cs="Arial"/>
          <w:noProof/>
          <w:lang w:eastAsia="en-US"/>
        </w:rPr>
        <mc:AlternateContent>
          <mc:Choice Requires="wps">
            <w:drawing>
              <wp:anchor distT="0" distB="0" distL="114300" distR="114300" simplePos="0" relativeHeight="251688448" behindDoc="0" locked="0" layoutInCell="1" allowOverlap="1" wp14:anchorId="15C03F8B" wp14:editId="58752067">
                <wp:simplePos x="0" y="0"/>
                <wp:positionH relativeFrom="column">
                  <wp:posOffset>-507365</wp:posOffset>
                </wp:positionH>
                <wp:positionV relativeFrom="paragraph">
                  <wp:posOffset>1288415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50E36" w14:textId="45A90C01" w:rsidR="00732064" w:rsidRPr="001269F9" w:rsidRDefault="00732064" w:rsidP="000F31C1">
                            <w:pPr>
                              <w:jc w:val="center"/>
                              <w:rPr>
                                <w:sz w:val="20"/>
                              </w:rPr>
                            </w:pPr>
                            <w:r>
                              <w:rPr>
                                <w:sz w:val="20"/>
                              </w:rPr>
                              <w:t>1000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101.4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2MXw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" filled="f">
                <v:textbox inset="0,0,0,0">
                  <w:txbxContent>
                    <w:p w14:paraId="74B50E36" w14:textId="45A90C01" w:rsidR="00732064" w:rsidRPr="001269F9" w:rsidRDefault="00732064" w:rsidP="000F31C1">
                      <w:pPr>
                        <w:jc w:val="center"/>
                        <w:rPr>
                          <w:sz w:val="20"/>
                        </w:rPr>
                      </w:pPr>
                      <w:r>
                        <w:rPr>
                          <w:sz w:val="20"/>
                        </w:rPr>
                        <w:t>1000 Years!</w:t>
                      </w:r>
                    </w:p>
                  </w:txbxContent>
                </v:textbox>
              </v:shape>
            </w:pict>
          </mc:Fallback>
        </mc:AlternateContent>
      </w:r>
      <w:r w:rsidR="009D398C">
        <w:rPr>
          <w:rFonts w:cs="Arial"/>
          <w:szCs w:val="22"/>
        </w:rPr>
        <w:t>We are far</w:t>
      </w:r>
      <w:r w:rsidR="00046D56">
        <w:rPr>
          <w:rFonts w:cs="Arial"/>
          <w:szCs w:val="22"/>
        </w:rPr>
        <w:t xml:space="preserve"> better to </w:t>
      </w:r>
      <w:r w:rsidR="009D398C">
        <w:rPr>
          <w:rFonts w:cs="Arial"/>
          <w:szCs w:val="22"/>
        </w:rPr>
        <w:t>see</w:t>
      </w:r>
      <w:r w:rsidR="00046D56">
        <w:rPr>
          <w:rFonts w:cs="Arial"/>
          <w:szCs w:val="22"/>
        </w:rPr>
        <w:t xml:space="preserve"> that God shows his kindness to us </w:t>
      </w:r>
      <w:r w:rsidR="009D398C">
        <w:rPr>
          <w:rFonts w:cs="Arial"/>
          <w:szCs w:val="22"/>
        </w:rPr>
        <w:t>when he gives the leader</w:t>
      </w:r>
      <w:r w:rsidR="00046D56">
        <w:rPr>
          <w:rFonts w:cs="Arial"/>
          <w:szCs w:val="22"/>
        </w:rPr>
        <w:t xml:space="preserve"> we really need in Christ.</w:t>
      </w:r>
    </w:p>
    <w:p w14:paraId="46E97F14" w14:textId="00CDB3BD" w:rsidR="00B67112" w:rsidRPr="00B67112" w:rsidRDefault="00B67112" w:rsidP="00B67112">
      <w:pPr>
        <w:pStyle w:val="Heading4"/>
        <w:rPr>
          <w:rFonts w:cs="Arial"/>
          <w:szCs w:val="22"/>
          <w:lang w:val="en-SG"/>
        </w:rPr>
      </w:pPr>
      <w:r w:rsidRPr="00B67112">
        <w:rPr>
          <w:rFonts w:cs="Arial"/>
          <w:szCs w:val="22"/>
        </w:rPr>
        <w:t>How are we doing with rule from Rome now like there was in the first century?</w:t>
      </w:r>
    </w:p>
    <w:p w14:paraId="356FC258" w14:textId="260D76FD" w:rsidR="00E4393E" w:rsidRDefault="0070620D" w:rsidP="00E4393E">
      <w:pPr>
        <w:pStyle w:val="Heading4"/>
        <w:rPr>
          <w:rFonts w:cs="Arial"/>
          <w:szCs w:val="22"/>
        </w:rPr>
      </w:pPr>
      <w:r w:rsidRPr="008B1F91">
        <w:rPr>
          <w:rFonts w:cs="Arial"/>
          <w:noProof/>
          <w:lang w:eastAsia="en-US"/>
        </w:rPr>
        <mc:AlternateContent>
          <mc:Choice Requires="wps">
            <w:drawing>
              <wp:anchor distT="0" distB="0" distL="114300" distR="114300" simplePos="0" relativeHeight="251748864" behindDoc="0" locked="0" layoutInCell="1" allowOverlap="1" wp14:anchorId="6D9AA1E6" wp14:editId="11407F3A">
                <wp:simplePos x="0" y="0"/>
                <wp:positionH relativeFrom="column">
                  <wp:posOffset>-507365</wp:posOffset>
                </wp:positionH>
                <wp:positionV relativeFrom="paragraph">
                  <wp:posOffset>20955</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92538" w14:textId="77E84B2F" w:rsidR="00732064" w:rsidRPr="001269F9" w:rsidRDefault="00732064" w:rsidP="000F31C1">
                            <w:pPr>
                              <w:jc w:val="center"/>
                              <w:rPr>
                                <w:sz w:val="20"/>
                              </w:rPr>
                            </w:pPr>
                            <w:r>
                              <w:rPr>
                                <w:sz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1.6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UBH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d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" filled="f">
                <v:textbox inset="0,0,0,0">
                  <w:txbxContent>
                    <w:p w14:paraId="29B92538" w14:textId="77E84B2F" w:rsidR="00732064" w:rsidRPr="001269F9" w:rsidRDefault="00732064" w:rsidP="000F31C1">
                      <w:pPr>
                        <w:jc w:val="center"/>
                        <w:rPr>
                          <w:sz w:val="20"/>
                        </w:rPr>
                      </w:pPr>
                      <w:r>
                        <w:rPr>
                          <w:sz w:val="20"/>
                        </w:rPr>
                        <w:t>Jerusalem</w:t>
                      </w:r>
                    </w:p>
                  </w:txbxContent>
                </v:textbox>
              </v:shape>
            </w:pict>
          </mc:Fallback>
        </mc:AlternateContent>
      </w:r>
      <w:r w:rsidR="00E4393E">
        <w:rPr>
          <w:rFonts w:cs="Arial"/>
          <w:szCs w:val="22"/>
        </w:rPr>
        <w:t>Matthew 2 shows us that the Jews were more disturbed at the birth of Jesus than they were with Herod’s rule!</w:t>
      </w:r>
    </w:p>
    <w:p w14:paraId="4384BE59" w14:textId="7C13E390" w:rsidR="00D426DA" w:rsidRPr="00046D56" w:rsidRDefault="00D426DA" w:rsidP="00E4393E">
      <w:pPr>
        <w:pStyle w:val="Heading4"/>
        <w:rPr>
          <w:rFonts w:cs="Arial"/>
          <w:szCs w:val="22"/>
        </w:rPr>
      </w:pPr>
      <w:r>
        <w:rPr>
          <w:rFonts w:cs="Arial"/>
          <w:szCs w:val="22"/>
        </w:rPr>
        <w:t>Yet Jesus is</w:t>
      </w:r>
      <w:r w:rsidR="009513EB">
        <w:rPr>
          <w:rFonts w:cs="Arial"/>
          <w:szCs w:val="22"/>
        </w:rPr>
        <w:t xml:space="preserve"> the Prince of Peace to those who believe: “Peace on earth to all with whom he is pleased.”</w:t>
      </w:r>
      <w:r w:rsidR="009177B8">
        <w:rPr>
          <w:rFonts w:cs="Arial"/>
          <w:szCs w:val="22"/>
        </w:rPr>
        <w:t xml:space="preserve"> He will rule in peace for 1000 years over those who believe!</w:t>
      </w:r>
    </w:p>
    <w:p w14:paraId="2616893B" w14:textId="77777777" w:rsidR="0081032D" w:rsidRDefault="0081032D" w:rsidP="0081032D">
      <w:pPr>
        <w:rPr>
          <w:rFonts w:cs="Arial"/>
        </w:rPr>
      </w:pPr>
    </w:p>
    <w:p w14:paraId="499B6AE2" w14:textId="44D1B417" w:rsidR="0081032D" w:rsidRPr="00FD7B79" w:rsidRDefault="00062D0B" w:rsidP="0081032D">
      <w:pPr>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3BF6AE9F" wp14:editId="725D812D">
                <wp:simplePos x="0" y="0"/>
                <wp:positionH relativeFrom="column">
                  <wp:posOffset>-621665</wp:posOffset>
                </wp:positionH>
                <wp:positionV relativeFrom="paragraph">
                  <wp:posOffset>55880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8048E2" w14:textId="0F77DA37" w:rsidR="00732064" w:rsidRDefault="00732064" w:rsidP="000F31C1">
                            <w:pPr>
                              <w:jc w:val="center"/>
                              <w:rPr>
                                <w:sz w:val="20"/>
                              </w:rPr>
                            </w:pPr>
                            <w:r>
                              <w:rPr>
                                <w:sz w:val="20"/>
                              </w:rPr>
                              <w:t>Sub/MPI</w:t>
                            </w:r>
                          </w:p>
                          <w:p w14:paraId="19ACA663" w14:textId="03FB36F1"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8.9pt;margin-top:4.4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" filled="f">
                <v:textbox inset="0,0,0,0">
                  <w:txbxContent>
                    <w:p w14:paraId="568048E2" w14:textId="0F77DA37" w:rsidR="00732064" w:rsidRDefault="00732064" w:rsidP="000F31C1">
                      <w:pPr>
                        <w:jc w:val="center"/>
                        <w:rPr>
                          <w:sz w:val="20"/>
                        </w:rPr>
                      </w:pPr>
                      <w:r>
                        <w:rPr>
                          <w:sz w:val="20"/>
                        </w:rPr>
                        <w:t>Sub/MPI</w:t>
                      </w:r>
                    </w:p>
                    <w:p w14:paraId="19ACA663" w14:textId="03FB36F1" w:rsidR="00732064" w:rsidRPr="001269F9" w:rsidRDefault="00732064" w:rsidP="000F31C1">
                      <w:pPr>
                        <w:jc w:val="center"/>
                        <w:rPr>
                          <w:sz w:val="20"/>
                        </w:rPr>
                      </w:pPr>
                      <w:r>
                        <w:rPr>
                          <w:sz w:val="20"/>
                        </w:rPr>
                        <w:t>(2 slides)</w:t>
                      </w:r>
                    </w:p>
                  </w:txbxContent>
                </v:textbox>
              </v:shape>
            </w:pict>
          </mc:Fallback>
        </mc:AlternateContent>
      </w:r>
      <w:r w:rsidR="0081032D" w:rsidRPr="00FD7B79">
        <w:rPr>
          <w:rFonts w:cs="Arial"/>
        </w:rPr>
        <w:t>(</w:t>
      </w:r>
      <w:r w:rsidR="00E41AC1">
        <w:rPr>
          <w:rFonts w:cs="Arial"/>
        </w:rPr>
        <w:t>So God’s kindness gives us leaders—David for Israel and Jesus for us. But h</w:t>
      </w:r>
      <w:r w:rsidR="0081032D">
        <w:rPr>
          <w:rFonts w:cs="Arial"/>
        </w:rPr>
        <w:t xml:space="preserve">ow </w:t>
      </w:r>
      <w:r w:rsidR="00E41AC1">
        <w:rPr>
          <w:rFonts w:cs="Arial"/>
        </w:rPr>
        <w:t xml:space="preserve">else </w:t>
      </w:r>
      <w:r w:rsidR="0081032D">
        <w:rPr>
          <w:rFonts w:cs="Arial"/>
        </w:rPr>
        <w:t xml:space="preserve">does God model </w:t>
      </w:r>
      <w:r w:rsidR="0081032D" w:rsidRPr="00A2631D">
        <w:rPr>
          <w:rFonts w:cs="Arial"/>
        </w:rPr>
        <w:t>kindness</w:t>
      </w:r>
      <w:r w:rsidR="0081032D">
        <w:rPr>
          <w:rFonts w:cs="Arial"/>
        </w:rPr>
        <w:t xml:space="preserve"> to us so we can be kind to others?</w:t>
      </w:r>
      <w:r w:rsidR="0081032D" w:rsidRPr="00FD7B79">
        <w:rPr>
          <w:rFonts w:cs="Arial"/>
        </w:rPr>
        <w:t>)</w:t>
      </w:r>
    </w:p>
    <w:p w14:paraId="6A6040C2" w14:textId="627DDE8E" w:rsidR="0081032D" w:rsidRPr="00FD7B79" w:rsidRDefault="006B5ABB" w:rsidP="0081032D">
      <w:pPr>
        <w:pStyle w:val="Heading1"/>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11CFEBC5" wp14:editId="08318287">
                <wp:simplePos x="0" y="0"/>
                <wp:positionH relativeFrom="column">
                  <wp:posOffset>-621665</wp:posOffset>
                </wp:positionH>
                <wp:positionV relativeFrom="paragraph">
                  <wp:posOffset>77470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1AAD6" w14:textId="27A9CE8B" w:rsidR="00732064" w:rsidRPr="001269F9" w:rsidRDefault="00732064" w:rsidP="000F31C1">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8.9pt;margin-top:6.1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a8sH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U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" filled="f">
                <v:textbox inset="0,0,0,0">
                  <w:txbxContent>
                    <w:p w14:paraId="19E1AAD6" w14:textId="27A9CE8B" w:rsidR="00732064" w:rsidRPr="001269F9" w:rsidRDefault="00732064" w:rsidP="000F31C1">
                      <w:pPr>
                        <w:jc w:val="center"/>
                        <w:rPr>
                          <w:sz w:val="20"/>
                        </w:rPr>
                      </w:pPr>
                      <w:r>
                        <w:rPr>
                          <w:sz w:val="20"/>
                        </w:rPr>
                        <w:t>MP</w:t>
                      </w:r>
                    </w:p>
                  </w:txbxContent>
                </v:textbox>
              </v:shape>
            </w:pict>
          </mc:Fallback>
        </mc:AlternateContent>
      </w:r>
      <w:r w:rsidR="0081032D" w:rsidRPr="00FD7B79">
        <w:rPr>
          <w:rFonts w:cs="Arial"/>
        </w:rPr>
        <w:t>II.</w:t>
      </w:r>
      <w:r w:rsidR="0081032D" w:rsidRPr="00FD7B79">
        <w:rPr>
          <w:rFonts w:cs="Arial"/>
        </w:rPr>
        <w:tab/>
      </w:r>
      <w:r w:rsidR="0081032D">
        <w:rPr>
          <w:rFonts w:cs="Arial"/>
        </w:rPr>
        <w:t xml:space="preserve">God’s kindness gives us </w:t>
      </w:r>
      <w:r w:rsidR="0081032D" w:rsidRPr="004525C8">
        <w:rPr>
          <w:rFonts w:cs="Arial"/>
          <w:u w:val="single"/>
        </w:rPr>
        <w:t>discipline</w:t>
      </w:r>
      <w:r w:rsidR="0081032D">
        <w:rPr>
          <w:rFonts w:cs="Arial"/>
        </w:rPr>
        <w:t xml:space="preserve"> (2 Sam 11–24).</w:t>
      </w:r>
    </w:p>
    <w:p w14:paraId="09A13875" w14:textId="77777777" w:rsidR="0081032D" w:rsidRPr="00FD7B79" w:rsidRDefault="0081032D" w:rsidP="0081032D">
      <w:pPr>
        <w:ind w:left="426"/>
        <w:rPr>
          <w:rFonts w:cs="Arial"/>
        </w:rPr>
      </w:pPr>
      <w:r w:rsidRPr="00FD7B79">
        <w:rPr>
          <w:rFonts w:cs="Arial"/>
        </w:rPr>
        <w:t>[</w:t>
      </w:r>
      <w:r>
        <w:rPr>
          <w:rFonts w:cs="Arial"/>
        </w:rPr>
        <w:t>The L</w:t>
      </w:r>
      <w:r w:rsidRPr="00560181">
        <w:rPr>
          <w:rFonts w:cs="Arial"/>
          <w:sz w:val="20"/>
        </w:rPr>
        <w:t>ORD</w:t>
      </w:r>
      <w:r>
        <w:rPr>
          <w:rFonts w:cs="Arial"/>
        </w:rPr>
        <w:t xml:space="preserve"> blesses us with inconveniences to turn us back to him</w:t>
      </w:r>
      <w:r w:rsidRPr="00FD7B79">
        <w:rPr>
          <w:rFonts w:cs="Arial"/>
        </w:rPr>
        <w:t>.]</w:t>
      </w:r>
    </w:p>
    <w:p w14:paraId="08FF9C27" w14:textId="77777777" w:rsidR="0081032D" w:rsidRPr="00276A54" w:rsidRDefault="0081032D" w:rsidP="001952E6">
      <w:pPr>
        <w:pStyle w:val="Heading2"/>
        <w:numPr>
          <w:ilvl w:val="1"/>
          <w:numId w:val="9"/>
        </w:numPr>
        <w:ind w:left="851" w:hanging="425"/>
      </w:pPr>
      <w:r w:rsidRPr="00276A54">
        <w:t>David</w:t>
      </w:r>
      <w:r>
        <w:t xml:space="preserve"> lacked kindness</w:t>
      </w:r>
      <w:r w:rsidRPr="00276A54">
        <w:t xml:space="preserve"> despite God choosing his dynasty (2 Sam 11).</w:t>
      </w:r>
    </w:p>
    <w:p w14:paraId="511627C2" w14:textId="77777777" w:rsidR="0081032D" w:rsidRPr="0090226B" w:rsidRDefault="0081032D" w:rsidP="001952E6">
      <w:pPr>
        <w:pStyle w:val="Heading3"/>
        <w:numPr>
          <w:ilvl w:val="2"/>
          <w:numId w:val="4"/>
        </w:numPr>
        <w:ind w:right="-10"/>
        <w:rPr>
          <w:rFonts w:cs="Arial"/>
          <w:szCs w:val="22"/>
        </w:rPr>
      </w:pPr>
      <w:r w:rsidRPr="0090226B">
        <w:rPr>
          <w:rFonts w:cs="Arial"/>
          <w:szCs w:val="22"/>
        </w:rPr>
        <w:t>David’s adultery with Bathsheba resulted in a problem pregnancy (11:1-5).</w:t>
      </w:r>
    </w:p>
    <w:p w14:paraId="5A002207" w14:textId="77777777" w:rsidR="0081032D" w:rsidRPr="00242F26" w:rsidRDefault="0081032D" w:rsidP="0081032D">
      <w:pPr>
        <w:pStyle w:val="Heading3"/>
        <w:ind w:right="-10"/>
        <w:rPr>
          <w:rFonts w:cs="Arial"/>
          <w:szCs w:val="22"/>
        </w:rPr>
      </w:pPr>
      <w:r w:rsidRPr="00242F26">
        <w:rPr>
          <w:rFonts w:cs="Arial"/>
          <w:szCs w:val="22"/>
        </w:rPr>
        <w:t>David’s murder of Uriah the Hittite—a loyal husband and soldier—shows that even God’s servants can sin greatly (11:6-26).</w:t>
      </w:r>
    </w:p>
    <w:p w14:paraId="52265D9A" w14:textId="77777777" w:rsidR="0081032D" w:rsidRPr="00242F26" w:rsidRDefault="0081032D" w:rsidP="0081032D">
      <w:pPr>
        <w:pStyle w:val="Heading3"/>
        <w:ind w:right="-10"/>
        <w:rPr>
          <w:rFonts w:cs="Arial"/>
          <w:szCs w:val="22"/>
        </w:rPr>
      </w:pPr>
      <w:r w:rsidRPr="00242F26">
        <w:rPr>
          <w:rFonts w:cs="Arial"/>
          <w:szCs w:val="22"/>
        </w:rPr>
        <w:t>David’s marriage to Bathsheba bore him an illegitimate son (11:27).</w:t>
      </w:r>
    </w:p>
    <w:p w14:paraId="24E1CED7" w14:textId="70DD68B4" w:rsidR="0081032D" w:rsidRPr="00276A54" w:rsidRDefault="002D0AA2" w:rsidP="001952E6">
      <w:pPr>
        <w:pStyle w:val="Heading2"/>
        <w:numPr>
          <w:ilvl w:val="1"/>
          <w:numId w:val="2"/>
        </w:numPr>
        <w:ind w:left="851" w:hanging="425"/>
      </w:pPr>
      <w:r w:rsidRPr="008B1F91">
        <w:rPr>
          <w:rFonts w:cs="Arial"/>
          <w:noProof/>
          <w:lang w:eastAsia="en-US"/>
        </w:rPr>
        <mc:AlternateContent>
          <mc:Choice Requires="wps">
            <w:drawing>
              <wp:anchor distT="0" distB="0" distL="114300" distR="114300" simplePos="0" relativeHeight="251689472" behindDoc="0" locked="0" layoutInCell="1" allowOverlap="1" wp14:anchorId="76EF60D2" wp14:editId="6E692D29">
                <wp:simplePos x="0" y="0"/>
                <wp:positionH relativeFrom="column">
                  <wp:posOffset>-507365</wp:posOffset>
                </wp:positionH>
                <wp:positionV relativeFrom="paragraph">
                  <wp:posOffset>57785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53F7D" w14:textId="02D99CAC" w:rsidR="00732064" w:rsidRDefault="00732064" w:rsidP="000F31C1">
                            <w:pPr>
                              <w:jc w:val="center"/>
                              <w:rPr>
                                <w:sz w:val="20"/>
                              </w:rPr>
                            </w:pPr>
                            <w:r>
                              <w:rPr>
                                <w:sz w:val="20"/>
                              </w:rPr>
                              <w:t>2 Sam 12</w:t>
                            </w:r>
                          </w:p>
                          <w:p w14:paraId="013900A0" w14:textId="1F31C94B" w:rsidR="00732064" w:rsidRPr="001269F9" w:rsidRDefault="00732064" w:rsidP="000F31C1">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4.5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7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" filled="f">
                <v:textbox inset="0,0,0,0">
                  <w:txbxContent>
                    <w:p w14:paraId="50453F7D" w14:textId="02D99CAC" w:rsidR="00732064" w:rsidRDefault="00732064" w:rsidP="000F31C1">
                      <w:pPr>
                        <w:jc w:val="center"/>
                        <w:rPr>
                          <w:sz w:val="20"/>
                        </w:rPr>
                      </w:pPr>
                      <w:r>
                        <w:rPr>
                          <w:sz w:val="20"/>
                        </w:rPr>
                        <w:t>2 Sam 12</w:t>
                      </w:r>
                    </w:p>
                    <w:p w14:paraId="013900A0" w14:textId="1F31C94B" w:rsidR="00732064" w:rsidRPr="001269F9" w:rsidRDefault="00732064" w:rsidP="000F31C1">
                      <w:pPr>
                        <w:jc w:val="center"/>
                        <w:rPr>
                          <w:sz w:val="20"/>
                        </w:rPr>
                      </w:pPr>
                      <w:r>
                        <w:rPr>
                          <w:sz w:val="20"/>
                        </w:rPr>
                        <w:t>(4 slides)</w:t>
                      </w:r>
                    </w:p>
                  </w:txbxContent>
                </v:textbox>
              </v:shape>
            </w:pict>
          </mc:Fallback>
        </mc:AlternateContent>
      </w:r>
      <w:r w:rsidR="0081032D">
        <w:t>God gave David</w:t>
      </w:r>
      <w:r w:rsidR="0081032D" w:rsidRPr="00276A54">
        <w:t xml:space="preserve"> family and political penalties for his sin </w:t>
      </w:r>
      <w:r w:rsidR="0081032D">
        <w:t xml:space="preserve">but this </w:t>
      </w:r>
      <w:r w:rsidR="0081032D" w:rsidRPr="00276A54">
        <w:t xml:space="preserve">actually purged all rivals to his throne </w:t>
      </w:r>
      <w:r w:rsidR="0081032D">
        <w:t>due to God’s kindness</w:t>
      </w:r>
      <w:r w:rsidR="0081032D" w:rsidRPr="00276A54">
        <w:t xml:space="preserve"> (2 Sam 12–20). </w:t>
      </w:r>
    </w:p>
    <w:p w14:paraId="05C8C52F" w14:textId="77777777" w:rsidR="0081032D" w:rsidRPr="0090226B" w:rsidRDefault="0081032D" w:rsidP="001952E6">
      <w:pPr>
        <w:pStyle w:val="Heading3"/>
        <w:numPr>
          <w:ilvl w:val="2"/>
          <w:numId w:val="5"/>
        </w:numPr>
        <w:ind w:right="-10"/>
        <w:rPr>
          <w:rFonts w:cs="Arial"/>
          <w:szCs w:val="22"/>
        </w:rPr>
      </w:pPr>
      <w:r w:rsidRPr="0090226B">
        <w:rPr>
          <w:rFonts w:cs="Arial"/>
          <w:szCs w:val="22"/>
        </w:rPr>
        <w:t>David's family troubles in the deaths of two sons, incest, and estrangement remove</w:t>
      </w:r>
      <w:r>
        <w:rPr>
          <w:rFonts w:cs="Arial"/>
          <w:szCs w:val="22"/>
        </w:rPr>
        <w:t>d</w:t>
      </w:r>
      <w:r w:rsidRPr="0090226B">
        <w:rPr>
          <w:rFonts w:cs="Arial"/>
          <w:szCs w:val="22"/>
        </w:rPr>
        <w:t xml:space="preserve"> Amnon as a rival to the throne (2 Sam 12–14).</w:t>
      </w:r>
    </w:p>
    <w:p w14:paraId="1A8F3E60" w14:textId="77777777" w:rsidR="00E310FD" w:rsidRPr="00276A54" w:rsidRDefault="00E310FD" w:rsidP="001952E6">
      <w:pPr>
        <w:pStyle w:val="Heading4"/>
        <w:numPr>
          <w:ilvl w:val="3"/>
          <w:numId w:val="2"/>
        </w:numPr>
        <w:ind w:left="1843" w:hanging="567"/>
      </w:pPr>
      <w:r w:rsidRPr="00276A54">
        <w:t>David and Bathsheba’s son died to fulfill Nathan the prophet's words, but God gave them Solomon to fulfill the covenant promise to show both the severity and grace of God (2 Sam 12).</w:t>
      </w:r>
    </w:p>
    <w:p w14:paraId="0458AC77" w14:textId="3DBAE33A" w:rsidR="00E310FD" w:rsidRPr="00276A54" w:rsidRDefault="002D0AA2"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690496" behindDoc="0" locked="0" layoutInCell="1" allowOverlap="1" wp14:anchorId="4DF861F8" wp14:editId="53F67FF8">
                <wp:simplePos x="0" y="0"/>
                <wp:positionH relativeFrom="column">
                  <wp:posOffset>-507365</wp:posOffset>
                </wp:positionH>
                <wp:positionV relativeFrom="paragraph">
                  <wp:posOffset>191135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CADFC" w14:textId="2E56FAAD" w:rsidR="00732064" w:rsidRDefault="00732064" w:rsidP="000F31C1">
                            <w:pPr>
                              <w:jc w:val="center"/>
                              <w:rPr>
                                <w:sz w:val="20"/>
                              </w:rPr>
                            </w:pPr>
                            <w:r>
                              <w:rPr>
                                <w:sz w:val="20"/>
                              </w:rPr>
                              <w:t>2 Sam 13</w:t>
                            </w:r>
                          </w:p>
                          <w:p w14:paraId="4A8368C4" w14:textId="54040502" w:rsidR="00732064" w:rsidRPr="001269F9" w:rsidRDefault="00732064" w:rsidP="000F31C1">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15.0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" filled="f">
                <v:textbox inset="0,0,0,0">
                  <w:txbxContent>
                    <w:p w14:paraId="4B6CADFC" w14:textId="2E56FAAD" w:rsidR="00732064" w:rsidRDefault="00732064" w:rsidP="000F31C1">
                      <w:pPr>
                        <w:jc w:val="center"/>
                        <w:rPr>
                          <w:sz w:val="20"/>
                        </w:rPr>
                      </w:pPr>
                      <w:r>
                        <w:rPr>
                          <w:sz w:val="20"/>
                        </w:rPr>
                        <w:t>2 Sam 13</w:t>
                      </w:r>
                    </w:p>
                    <w:p w14:paraId="4A8368C4" w14:textId="54040502" w:rsidR="00732064" w:rsidRPr="001269F9" w:rsidRDefault="00732064" w:rsidP="000F31C1">
                      <w:pPr>
                        <w:jc w:val="center"/>
                        <w:rPr>
                          <w:sz w:val="20"/>
                        </w:rPr>
                      </w:pPr>
                      <w:r>
                        <w:rPr>
                          <w:sz w:val="20"/>
                        </w:rPr>
                        <w:t>(6 slides)</w:t>
                      </w:r>
                    </w:p>
                  </w:txbxContent>
                </v:textbox>
              </v:shape>
            </w:pict>
          </mc:Fallback>
        </mc:AlternateContent>
      </w:r>
      <w:r w:rsidR="00E310FD" w:rsidRPr="00276A54">
        <w:t>Amnon’s rape of Tamar repeated David's immorality with Bathsheba and Absalom’s murder of Amnon repeated David's murder of Uriah to show the costs of disobeying God (2 Sam 13).</w:t>
      </w:r>
    </w:p>
    <w:p w14:paraId="58DCFE90" w14:textId="589BCBA9" w:rsidR="00E310FD" w:rsidRPr="00276A54" w:rsidRDefault="002D0AA2" w:rsidP="001952E6">
      <w:pPr>
        <w:pStyle w:val="Heading4"/>
        <w:numPr>
          <w:ilvl w:val="3"/>
          <w:numId w:val="2"/>
        </w:numPr>
        <w:ind w:left="1843" w:hanging="567"/>
      </w:pPr>
      <w:r w:rsidRPr="008B1F91">
        <w:rPr>
          <w:rFonts w:cs="Arial"/>
          <w:noProof/>
          <w:lang w:eastAsia="en-US"/>
        </w:rPr>
        <mc:AlternateContent>
          <mc:Choice Requires="wps">
            <w:drawing>
              <wp:anchor distT="0" distB="0" distL="114300" distR="114300" simplePos="0" relativeHeight="251755008" behindDoc="0" locked="0" layoutInCell="1" allowOverlap="1" wp14:anchorId="6BE0EDBB" wp14:editId="32983386">
                <wp:simplePos x="0" y="0"/>
                <wp:positionH relativeFrom="column">
                  <wp:posOffset>-507365</wp:posOffset>
                </wp:positionH>
                <wp:positionV relativeFrom="paragraph">
                  <wp:posOffset>128270</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E8FF6" w14:textId="65709329" w:rsidR="00732064" w:rsidRDefault="00732064" w:rsidP="000F31C1">
                            <w:pPr>
                              <w:jc w:val="center"/>
                              <w:rPr>
                                <w:sz w:val="20"/>
                              </w:rPr>
                            </w:pPr>
                            <w:r>
                              <w:rPr>
                                <w:sz w:val="20"/>
                              </w:rPr>
                              <w:t>2 Sam 14</w:t>
                            </w:r>
                          </w:p>
                          <w:p w14:paraId="4985ACD4" w14:textId="3296847F"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10.1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R143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" filled="f">
                <v:textbox inset="0,0,0,0">
                  <w:txbxContent>
                    <w:p w14:paraId="621E8FF6" w14:textId="65709329" w:rsidR="00732064" w:rsidRDefault="00732064" w:rsidP="000F31C1">
                      <w:pPr>
                        <w:jc w:val="center"/>
                        <w:rPr>
                          <w:sz w:val="20"/>
                        </w:rPr>
                      </w:pPr>
                      <w:r>
                        <w:rPr>
                          <w:sz w:val="20"/>
                        </w:rPr>
                        <w:t>2 Sam 14</w:t>
                      </w:r>
                    </w:p>
                    <w:p w14:paraId="4985ACD4" w14:textId="3296847F" w:rsidR="00732064" w:rsidRPr="001269F9" w:rsidRDefault="00732064" w:rsidP="000F31C1">
                      <w:pPr>
                        <w:jc w:val="center"/>
                        <w:rPr>
                          <w:sz w:val="20"/>
                        </w:rPr>
                      </w:pPr>
                      <w:r>
                        <w:rPr>
                          <w:sz w:val="20"/>
                        </w:rPr>
                        <w:t>(2 slides)</w:t>
                      </w:r>
                    </w:p>
                  </w:txbxContent>
                </v:textbox>
              </v:shape>
            </w:pict>
          </mc:Fallback>
        </mc:AlternateContent>
      </w:r>
      <w:r w:rsidR="00E310FD" w:rsidRPr="00276A54">
        <w:t>David was estranged from Absalom two years even after his return to Jerusalem (2 Sam 14).</w:t>
      </w:r>
    </w:p>
    <w:p w14:paraId="02413C99" w14:textId="4E1CD1E2" w:rsidR="0081032D" w:rsidRPr="00276A54" w:rsidRDefault="006500B5" w:rsidP="0081032D">
      <w:pPr>
        <w:pStyle w:val="Heading3"/>
        <w:ind w:right="-10"/>
      </w:pPr>
      <w:r w:rsidRPr="008B1F91">
        <w:rPr>
          <w:rFonts w:cs="Arial"/>
          <w:noProof/>
          <w:lang w:eastAsia="en-US"/>
        </w:rPr>
        <mc:AlternateContent>
          <mc:Choice Requires="wps">
            <w:drawing>
              <wp:anchor distT="0" distB="0" distL="114300" distR="114300" simplePos="0" relativeHeight="251757056" behindDoc="0" locked="0" layoutInCell="1" allowOverlap="1" wp14:anchorId="42ACB1FA" wp14:editId="13FD5AC6">
                <wp:simplePos x="0" y="0"/>
                <wp:positionH relativeFrom="column">
                  <wp:posOffset>-507365</wp:posOffset>
                </wp:positionH>
                <wp:positionV relativeFrom="paragraph">
                  <wp:posOffset>111760</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7B56F" w14:textId="35993087" w:rsidR="00732064" w:rsidRDefault="00732064" w:rsidP="000F31C1">
                            <w:pPr>
                              <w:jc w:val="center"/>
                              <w:rPr>
                                <w:sz w:val="20"/>
                              </w:rPr>
                            </w:pPr>
                            <w:r>
                              <w:rPr>
                                <w:sz w:val="20"/>
                              </w:rPr>
                              <w:t>2 Sam 15</w:t>
                            </w:r>
                          </w:p>
                          <w:p w14:paraId="667A7F17" w14:textId="046A792A" w:rsidR="00732064" w:rsidRPr="001269F9" w:rsidRDefault="00732064" w:rsidP="000F31C1">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8.8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Cein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" filled="f">
                <v:textbox inset="0,0,0,0">
                  <w:txbxContent>
                    <w:p w14:paraId="4987B56F" w14:textId="35993087" w:rsidR="00732064" w:rsidRDefault="00732064" w:rsidP="000F31C1">
                      <w:pPr>
                        <w:jc w:val="center"/>
                        <w:rPr>
                          <w:sz w:val="20"/>
                        </w:rPr>
                      </w:pPr>
                      <w:r>
                        <w:rPr>
                          <w:sz w:val="20"/>
                        </w:rPr>
                        <w:t>2 Sam 15</w:t>
                      </w:r>
                    </w:p>
                    <w:p w14:paraId="667A7F17" w14:textId="046A792A" w:rsidR="00732064" w:rsidRPr="001269F9" w:rsidRDefault="00732064" w:rsidP="000F31C1">
                      <w:pPr>
                        <w:jc w:val="center"/>
                        <w:rPr>
                          <w:sz w:val="20"/>
                        </w:rPr>
                      </w:pPr>
                      <w:r>
                        <w:rPr>
                          <w:sz w:val="20"/>
                        </w:rPr>
                        <w:t>(7 slides)</w:t>
                      </w:r>
                    </w:p>
                  </w:txbxContent>
                </v:textbox>
              </v:shape>
            </w:pict>
          </mc:Fallback>
        </mc:AlternateContent>
      </w:r>
      <w:r w:rsidR="0081032D" w:rsidRPr="00242F26">
        <w:rPr>
          <w:rFonts w:cs="Arial"/>
          <w:szCs w:val="22"/>
        </w:rPr>
        <w:t>David's political troubles from Absalom and Sheba's rebellions</w:t>
      </w:r>
      <w:r w:rsidR="0081032D">
        <w:rPr>
          <w:rFonts w:cs="Arial"/>
          <w:szCs w:val="22"/>
        </w:rPr>
        <w:t xml:space="preserve"> actually removed</w:t>
      </w:r>
      <w:r w:rsidR="0081032D" w:rsidRPr="00242F26">
        <w:rPr>
          <w:rFonts w:cs="Arial"/>
          <w:szCs w:val="22"/>
        </w:rPr>
        <w:t xml:space="preserve"> Absalom as a rival to David’s throne (2 Sam</w:t>
      </w:r>
      <w:r w:rsidR="0081032D" w:rsidRPr="00276A54">
        <w:t xml:space="preserve"> 15–20).</w:t>
      </w:r>
    </w:p>
    <w:p w14:paraId="31CEA5AD" w14:textId="36139802" w:rsidR="001952E6" w:rsidRPr="00276A54" w:rsidRDefault="001952E6" w:rsidP="001952E6">
      <w:pPr>
        <w:pStyle w:val="Heading4"/>
        <w:numPr>
          <w:ilvl w:val="3"/>
          <w:numId w:val="10"/>
        </w:numPr>
        <w:ind w:left="1843" w:hanging="567"/>
      </w:pPr>
      <w:r w:rsidRPr="00276A54">
        <w:t>Absalom rivaled his father's throne but David refused to protect his kingdom by force, resulting in Absalom's death and the protection of David’s dynasty (2 Sam 15–18).</w:t>
      </w:r>
    </w:p>
    <w:p w14:paraId="5FB69FEF" w14:textId="528F9A14" w:rsidR="001952E6" w:rsidRPr="00276A54" w:rsidRDefault="006500B5" w:rsidP="001952E6">
      <w:pPr>
        <w:pStyle w:val="Heading5"/>
      </w:pPr>
      <w:r w:rsidRPr="008B1F91">
        <w:rPr>
          <w:rFonts w:cs="Arial"/>
          <w:noProof/>
          <w:lang w:eastAsia="en-US"/>
        </w:rPr>
        <mc:AlternateContent>
          <mc:Choice Requires="wps">
            <w:drawing>
              <wp:anchor distT="0" distB="0" distL="114300" distR="114300" simplePos="0" relativeHeight="251691520" behindDoc="0" locked="0" layoutInCell="1" allowOverlap="1" wp14:anchorId="5F1006C3" wp14:editId="74A2B31B">
                <wp:simplePos x="0" y="0"/>
                <wp:positionH relativeFrom="column">
                  <wp:posOffset>-507365</wp:posOffset>
                </wp:positionH>
                <wp:positionV relativeFrom="paragraph">
                  <wp:posOffset>284480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F060" w14:textId="37804061" w:rsidR="00732064" w:rsidRDefault="00732064" w:rsidP="000F31C1">
                            <w:pPr>
                              <w:jc w:val="center"/>
                              <w:rPr>
                                <w:sz w:val="20"/>
                              </w:rPr>
                            </w:pPr>
                            <w:r>
                              <w:rPr>
                                <w:sz w:val="20"/>
                              </w:rPr>
                              <w:t>2 Sam 16</w:t>
                            </w:r>
                          </w:p>
                          <w:p w14:paraId="5D4EEA52" w14:textId="4E3294FE"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22.4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knn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" filled="f">
                <v:textbox inset="0,0,0,0">
                  <w:txbxContent>
                    <w:p w14:paraId="05EAF060" w14:textId="37804061" w:rsidR="00732064" w:rsidRDefault="00732064" w:rsidP="000F31C1">
                      <w:pPr>
                        <w:jc w:val="center"/>
                        <w:rPr>
                          <w:sz w:val="20"/>
                        </w:rPr>
                      </w:pPr>
                      <w:r>
                        <w:rPr>
                          <w:sz w:val="20"/>
                        </w:rPr>
                        <w:t>2 Sam 16</w:t>
                      </w:r>
                    </w:p>
                    <w:p w14:paraId="5D4EEA52" w14:textId="4E3294FE" w:rsidR="00732064" w:rsidRPr="001269F9" w:rsidRDefault="00732064" w:rsidP="000F31C1">
                      <w:pPr>
                        <w:jc w:val="center"/>
                        <w:rPr>
                          <w:sz w:val="20"/>
                        </w:rPr>
                      </w:pPr>
                      <w:r>
                        <w:rPr>
                          <w:sz w:val="20"/>
                        </w:rPr>
                        <w:t>(2 slides)</w:t>
                      </w:r>
                    </w:p>
                  </w:txbxContent>
                </v:textbox>
              </v:shape>
            </w:pict>
          </mc:Fallback>
        </mc:AlternateContent>
      </w:r>
      <w:r w:rsidR="001952E6" w:rsidRPr="00276A54">
        <w:t>Absalom won over many in Israel to become king, forcing David from Jerusalem into exile since he was unwilling to protect his kingdom by force (15:1–16:14).</w:t>
      </w:r>
    </w:p>
    <w:p w14:paraId="7C22759A" w14:textId="6A16DD29" w:rsidR="001952E6" w:rsidRPr="00276A54" w:rsidRDefault="006500B5" w:rsidP="001952E6">
      <w:pPr>
        <w:pStyle w:val="Heading5"/>
      </w:pPr>
      <w:r w:rsidRPr="008B1F91">
        <w:rPr>
          <w:rFonts w:cs="Arial"/>
          <w:noProof/>
          <w:lang w:eastAsia="en-US"/>
        </w:rPr>
        <mc:AlternateContent>
          <mc:Choice Requires="wps">
            <w:drawing>
              <wp:anchor distT="0" distB="0" distL="114300" distR="114300" simplePos="0" relativeHeight="251759104" behindDoc="0" locked="0" layoutInCell="1" allowOverlap="1" wp14:anchorId="2D0D4D48" wp14:editId="20BDF617">
                <wp:simplePos x="0" y="0"/>
                <wp:positionH relativeFrom="column">
                  <wp:posOffset>-507365</wp:posOffset>
                </wp:positionH>
                <wp:positionV relativeFrom="paragraph">
                  <wp:posOffset>135255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377204" w14:textId="572EE74E" w:rsidR="00732064" w:rsidRDefault="00732064" w:rsidP="006500B5">
                            <w:pPr>
                              <w:jc w:val="center"/>
                              <w:rPr>
                                <w:sz w:val="20"/>
                              </w:rPr>
                            </w:pPr>
                            <w:r>
                              <w:rPr>
                                <w:sz w:val="20"/>
                              </w:rPr>
                              <w:t>2 Sam 17</w:t>
                            </w:r>
                          </w:p>
                          <w:p w14:paraId="5D1DAC11" w14:textId="184E81D6" w:rsidR="00732064" w:rsidRPr="001269F9" w:rsidRDefault="00732064" w:rsidP="006500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10.6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JX2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" filled="f">
                <v:textbox inset="0,0,0,0">
                  <w:txbxContent>
                    <w:p w14:paraId="0F377204" w14:textId="572EE74E" w:rsidR="00732064" w:rsidRDefault="00732064" w:rsidP="006500B5">
                      <w:pPr>
                        <w:jc w:val="center"/>
                        <w:rPr>
                          <w:sz w:val="20"/>
                        </w:rPr>
                      </w:pPr>
                      <w:r>
                        <w:rPr>
                          <w:sz w:val="20"/>
                        </w:rPr>
                        <w:t>2 Sam 17</w:t>
                      </w:r>
                    </w:p>
                    <w:p w14:paraId="5D1DAC11" w14:textId="184E81D6" w:rsidR="00732064" w:rsidRPr="001269F9" w:rsidRDefault="00732064" w:rsidP="006500B5">
                      <w:pPr>
                        <w:jc w:val="center"/>
                        <w:rPr>
                          <w:sz w:val="20"/>
                        </w:rPr>
                      </w:pPr>
                      <w:r>
                        <w:rPr>
                          <w:sz w:val="20"/>
                        </w:rPr>
                        <w:t>(3 slides)</w:t>
                      </w:r>
                    </w:p>
                  </w:txbxContent>
                </v:textbox>
              </v:shape>
            </w:pict>
          </mc:Fallback>
        </mc:AlternateContent>
      </w:r>
      <w:r w:rsidR="001952E6" w:rsidRPr="00276A54">
        <w:t>Absalom followed Hushai's bad advice to wait to fight David instead of Ahithophel's good advice to attack David immediately as God's design to protect David (16:15–17:29).</w:t>
      </w:r>
    </w:p>
    <w:p w14:paraId="510696B8" w14:textId="73F3D5C3" w:rsidR="001952E6" w:rsidRPr="00276A54" w:rsidRDefault="007740D6" w:rsidP="001952E6">
      <w:pPr>
        <w:pStyle w:val="Heading5"/>
      </w:pPr>
      <w:r w:rsidRPr="008B1F91">
        <w:rPr>
          <w:rFonts w:cs="Arial"/>
          <w:noProof/>
          <w:lang w:eastAsia="en-US"/>
        </w:rPr>
        <w:lastRenderedPageBreak/>
        <mc:AlternateContent>
          <mc:Choice Requires="wps">
            <w:drawing>
              <wp:anchor distT="0" distB="0" distL="114300" distR="114300" simplePos="0" relativeHeight="251761152" behindDoc="0" locked="0" layoutInCell="1" allowOverlap="1" wp14:anchorId="6C5C9984" wp14:editId="377A4A93">
                <wp:simplePos x="0" y="0"/>
                <wp:positionH relativeFrom="column">
                  <wp:posOffset>-507365</wp:posOffset>
                </wp:positionH>
                <wp:positionV relativeFrom="paragraph">
                  <wp:posOffset>24130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16C1F" w14:textId="68A904FC" w:rsidR="00732064" w:rsidRDefault="00732064" w:rsidP="00D347DB">
                            <w:pPr>
                              <w:jc w:val="center"/>
                              <w:rPr>
                                <w:sz w:val="20"/>
                              </w:rPr>
                            </w:pPr>
                            <w:r>
                              <w:rPr>
                                <w:sz w:val="20"/>
                              </w:rPr>
                              <w:t>2 Sam 18</w:t>
                            </w:r>
                          </w:p>
                          <w:p w14:paraId="30528444" w14:textId="3731210C" w:rsidR="00732064" w:rsidRPr="001269F9" w:rsidRDefault="00732064"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9pt;margin-top:1.9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jXo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T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" filled="f">
                <v:textbox inset="0,0,0,0">
                  <w:txbxContent>
                    <w:p w14:paraId="50B16C1F" w14:textId="68A904FC" w:rsidR="00732064" w:rsidRDefault="00732064" w:rsidP="00D347DB">
                      <w:pPr>
                        <w:jc w:val="center"/>
                        <w:rPr>
                          <w:sz w:val="20"/>
                        </w:rPr>
                      </w:pPr>
                      <w:r>
                        <w:rPr>
                          <w:sz w:val="20"/>
                        </w:rPr>
                        <w:t>2 Sam 18</w:t>
                      </w:r>
                    </w:p>
                    <w:p w14:paraId="30528444" w14:textId="3731210C" w:rsidR="00732064" w:rsidRPr="001269F9" w:rsidRDefault="00732064" w:rsidP="00D347DB">
                      <w:pPr>
                        <w:jc w:val="center"/>
                        <w:rPr>
                          <w:sz w:val="20"/>
                        </w:rPr>
                      </w:pPr>
                      <w:r>
                        <w:rPr>
                          <w:sz w:val="20"/>
                        </w:rPr>
                        <w:t>(4 slides)</w:t>
                      </w:r>
                    </w:p>
                  </w:txbxContent>
                </v:textbox>
              </v:shape>
            </w:pict>
          </mc:Fallback>
        </mc:AlternateContent>
      </w:r>
      <w:r w:rsidR="001952E6" w:rsidRPr="00276A54">
        <w:t>David's army defeated Absalom's and Joab killed his cousin Absalom but David mourned his death, showing how God protected David’s dynasty since Absalom had no sons (2 Sam 18).</w:t>
      </w:r>
    </w:p>
    <w:p w14:paraId="04D101C4" w14:textId="02BEFCA8" w:rsidR="001952E6" w:rsidRPr="00276A54" w:rsidRDefault="001952E6" w:rsidP="001952E6">
      <w:pPr>
        <w:pStyle w:val="Heading4"/>
        <w:numPr>
          <w:ilvl w:val="3"/>
          <w:numId w:val="10"/>
        </w:numPr>
        <w:ind w:left="1843" w:hanging="567"/>
      </w:pPr>
      <w:r w:rsidRPr="00276A54">
        <w:t>God restored David's kingdom in Jerusalem and subdued Sheba's rebellion in the north to show his faithfulness to protect David’s dynasty (2 Sam 19–20).</w:t>
      </w:r>
    </w:p>
    <w:p w14:paraId="613D6569" w14:textId="7D2914E9" w:rsidR="001952E6" w:rsidRPr="008355BC" w:rsidRDefault="005B003A" w:rsidP="001952E6">
      <w:pPr>
        <w:pStyle w:val="Heading5"/>
        <w:numPr>
          <w:ilvl w:val="4"/>
          <w:numId w:val="11"/>
        </w:numPr>
      </w:pPr>
      <w:r w:rsidRPr="008B1F91">
        <w:rPr>
          <w:rFonts w:cs="Arial"/>
          <w:noProof/>
          <w:lang w:eastAsia="en-US"/>
        </w:rPr>
        <mc:AlternateContent>
          <mc:Choice Requires="wps">
            <w:drawing>
              <wp:anchor distT="0" distB="0" distL="114300" distR="114300" simplePos="0" relativeHeight="251693568" behindDoc="0" locked="0" layoutInCell="1" allowOverlap="1" wp14:anchorId="367F5AA0" wp14:editId="7D749C98">
                <wp:simplePos x="0" y="0"/>
                <wp:positionH relativeFrom="column">
                  <wp:posOffset>-507365</wp:posOffset>
                </wp:positionH>
                <wp:positionV relativeFrom="paragraph">
                  <wp:posOffset>64135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845D9" w14:textId="548ABDC1" w:rsidR="00732064" w:rsidRDefault="00732064" w:rsidP="00D347DB">
                            <w:pPr>
                              <w:jc w:val="center"/>
                              <w:rPr>
                                <w:sz w:val="20"/>
                              </w:rPr>
                            </w:pPr>
                            <w:r>
                              <w:rPr>
                                <w:sz w:val="20"/>
                              </w:rPr>
                              <w:t>2 Sam 19</w:t>
                            </w:r>
                          </w:p>
                          <w:p w14:paraId="0802BB4A" w14:textId="6BD7BCBA" w:rsidR="00732064" w:rsidRPr="001269F9" w:rsidRDefault="0073206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5.0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rwX0CAAAH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" filled="f">
                <v:textbox inset="0,0,0,0">
                  <w:txbxContent>
                    <w:p w14:paraId="159845D9" w14:textId="548ABDC1" w:rsidR="00732064" w:rsidRDefault="00732064" w:rsidP="00D347DB">
                      <w:pPr>
                        <w:jc w:val="center"/>
                        <w:rPr>
                          <w:sz w:val="20"/>
                        </w:rPr>
                      </w:pPr>
                      <w:r>
                        <w:rPr>
                          <w:sz w:val="20"/>
                        </w:rPr>
                        <w:t>2 Sam 19</w:t>
                      </w:r>
                    </w:p>
                    <w:p w14:paraId="0802BB4A" w14:textId="6BD7BCBA" w:rsidR="00732064" w:rsidRPr="001269F9" w:rsidRDefault="00732064" w:rsidP="00D347DB">
                      <w:pPr>
                        <w:jc w:val="center"/>
                        <w:rPr>
                          <w:sz w:val="20"/>
                        </w:rPr>
                      </w:pPr>
                      <w:r>
                        <w:rPr>
                          <w:sz w:val="20"/>
                        </w:rPr>
                        <w:t>(2 slides)</w:t>
                      </w:r>
                    </w:p>
                  </w:txbxContent>
                </v:textbox>
              </v:shape>
            </w:pict>
          </mc:Fallback>
        </mc:AlternateContent>
      </w:r>
      <w:r w:rsidR="001952E6" w:rsidRPr="008355BC">
        <w:t>David returned to a restored kingdom in Jerusalem but the north-south division persisted (2 Sam 19).</w:t>
      </w:r>
    </w:p>
    <w:p w14:paraId="0B68699B" w14:textId="641CD262" w:rsidR="001952E6" w:rsidRPr="008355BC" w:rsidRDefault="005B003A" w:rsidP="001952E6">
      <w:pPr>
        <w:pStyle w:val="Heading5"/>
      </w:pPr>
      <w:r w:rsidRPr="008B1F91">
        <w:rPr>
          <w:rFonts w:cs="Arial"/>
          <w:noProof/>
          <w:lang w:eastAsia="en-US"/>
        </w:rPr>
        <mc:AlternateContent>
          <mc:Choice Requires="wps">
            <w:drawing>
              <wp:anchor distT="0" distB="0" distL="114300" distR="114300" simplePos="0" relativeHeight="251695616" behindDoc="0" locked="0" layoutInCell="1" allowOverlap="1" wp14:anchorId="1D9DB5D0" wp14:editId="48FCC6B4">
                <wp:simplePos x="0" y="0"/>
                <wp:positionH relativeFrom="column">
                  <wp:posOffset>-507365</wp:posOffset>
                </wp:positionH>
                <wp:positionV relativeFrom="paragraph">
                  <wp:posOffset>42545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D34905" w14:textId="5863B437" w:rsidR="00732064" w:rsidRDefault="00732064" w:rsidP="000F31C1">
                            <w:pPr>
                              <w:jc w:val="center"/>
                              <w:rPr>
                                <w:sz w:val="20"/>
                              </w:rPr>
                            </w:pPr>
                            <w:r>
                              <w:rPr>
                                <w:sz w:val="20"/>
                              </w:rPr>
                              <w:t>2 Sam 20</w:t>
                            </w:r>
                          </w:p>
                          <w:p w14:paraId="08DB193B" w14:textId="04057C46"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pt;margin-top:3.3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Lj4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" filled="f">
                <v:textbox inset="0,0,0,0">
                  <w:txbxContent>
                    <w:p w14:paraId="3FD34905" w14:textId="5863B437" w:rsidR="00732064" w:rsidRDefault="00732064" w:rsidP="000F31C1">
                      <w:pPr>
                        <w:jc w:val="center"/>
                        <w:rPr>
                          <w:sz w:val="20"/>
                        </w:rPr>
                      </w:pPr>
                      <w:r>
                        <w:rPr>
                          <w:sz w:val="20"/>
                        </w:rPr>
                        <w:t>2 Sam 20</w:t>
                      </w:r>
                    </w:p>
                    <w:p w14:paraId="08DB193B" w14:textId="04057C46" w:rsidR="00732064" w:rsidRPr="001269F9" w:rsidRDefault="00732064" w:rsidP="000F31C1">
                      <w:pPr>
                        <w:jc w:val="center"/>
                        <w:rPr>
                          <w:sz w:val="20"/>
                        </w:rPr>
                      </w:pPr>
                      <w:r>
                        <w:rPr>
                          <w:sz w:val="20"/>
                        </w:rPr>
                        <w:t>(2 slides)</w:t>
                      </w:r>
                    </w:p>
                  </w:txbxContent>
                </v:textbox>
              </v:shape>
            </w:pict>
          </mc:Fallback>
        </mc:AlternateContent>
      </w:r>
      <w:r w:rsidR="001952E6" w:rsidRPr="008355BC">
        <w:t>The northern tribes followed Sheba the Benjamite’s rebellion and Joab regained his commander position by murdering Amasa and Sheba, thus restoring David's rule over all Israel (2 Sam 20).</w:t>
      </w:r>
    </w:p>
    <w:p w14:paraId="1BBE669E" w14:textId="19C74703" w:rsidR="0081032D" w:rsidRDefault="005B003A" w:rsidP="001952E6">
      <w:pPr>
        <w:pStyle w:val="Heading2"/>
        <w:numPr>
          <w:ilvl w:val="1"/>
          <w:numId w:val="2"/>
        </w:numPr>
        <w:ind w:left="851" w:hanging="425"/>
      </w:pPr>
      <w:r w:rsidRPr="008B1F91">
        <w:rPr>
          <w:rFonts w:cs="Arial"/>
          <w:noProof/>
          <w:lang w:eastAsia="en-US"/>
        </w:rPr>
        <mc:AlternateContent>
          <mc:Choice Requires="wps">
            <w:drawing>
              <wp:anchor distT="0" distB="0" distL="114300" distR="114300" simplePos="0" relativeHeight="251763200" behindDoc="0" locked="0" layoutInCell="1" allowOverlap="1" wp14:anchorId="0CFC093F" wp14:editId="1AB2A4CF">
                <wp:simplePos x="0" y="0"/>
                <wp:positionH relativeFrom="column">
                  <wp:posOffset>-507365</wp:posOffset>
                </wp:positionH>
                <wp:positionV relativeFrom="paragraph">
                  <wp:posOffset>93980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E969C" w14:textId="2F5E5B9D" w:rsidR="00732064" w:rsidRPr="001269F9" w:rsidRDefault="00732064" w:rsidP="000F31C1">
                            <w:pPr>
                              <w:jc w:val="center"/>
                              <w:rPr>
                                <w:sz w:val="20"/>
                              </w:rPr>
                            </w:pPr>
                            <w:r>
                              <w:rPr>
                                <w:sz w:val="20"/>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7.4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e8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" filled="f">
                <v:textbox inset="0,0,0,0">
                  <w:txbxContent>
                    <w:p w14:paraId="15EE969C" w14:textId="2F5E5B9D" w:rsidR="00732064" w:rsidRPr="001269F9" w:rsidRDefault="00732064" w:rsidP="000F31C1">
                      <w:pPr>
                        <w:jc w:val="center"/>
                        <w:rPr>
                          <w:sz w:val="20"/>
                        </w:rPr>
                      </w:pPr>
                      <w:r>
                        <w:rPr>
                          <w:sz w:val="20"/>
                        </w:rPr>
                        <w:t>Summary</w:t>
                      </w:r>
                    </w:p>
                  </w:txbxContent>
                </v:textbox>
              </v:shape>
            </w:pict>
          </mc:Fallback>
        </mc:AlternateContent>
      </w:r>
      <w:r w:rsidR="0081032D" w:rsidRPr="00276A54">
        <w:t xml:space="preserve">An appendix of David's failures and successes in his final years </w:t>
      </w:r>
      <w:r w:rsidR="0081032D">
        <w:t>proves God</w:t>
      </w:r>
      <w:r w:rsidR="0081032D" w:rsidRPr="00276A54">
        <w:t xml:space="preserve"> </w:t>
      </w:r>
      <w:r w:rsidR="0081032D">
        <w:t>blessed</w:t>
      </w:r>
      <w:r w:rsidR="0081032D" w:rsidRPr="00276A54">
        <w:t xml:space="preserve"> his line while punishing sin (2 Sam 21–24).</w:t>
      </w:r>
    </w:p>
    <w:p w14:paraId="18CBCDCD" w14:textId="44FECD58" w:rsidR="0037062C" w:rsidRPr="0037062C" w:rsidRDefault="005B003A" w:rsidP="0037062C">
      <w:pPr>
        <w:pStyle w:val="Heading3"/>
        <w:numPr>
          <w:ilvl w:val="2"/>
          <w:numId w:val="14"/>
        </w:numPr>
        <w:ind w:right="-10"/>
        <w:rPr>
          <w:rFonts w:cs="Arial"/>
          <w:szCs w:val="22"/>
        </w:rPr>
      </w:pPr>
      <w:r w:rsidRPr="008B1F91">
        <w:rPr>
          <w:rFonts w:cs="Arial"/>
          <w:noProof/>
          <w:lang w:eastAsia="en-US"/>
        </w:rPr>
        <mc:AlternateContent>
          <mc:Choice Requires="wps">
            <w:drawing>
              <wp:anchor distT="0" distB="0" distL="114300" distR="114300" simplePos="0" relativeHeight="251765248" behindDoc="0" locked="0" layoutInCell="1" allowOverlap="1" wp14:anchorId="7E188D98" wp14:editId="0EFCFE40">
                <wp:simplePos x="0" y="0"/>
                <wp:positionH relativeFrom="column">
                  <wp:posOffset>-507365</wp:posOffset>
                </wp:positionH>
                <wp:positionV relativeFrom="paragraph">
                  <wp:posOffset>77470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5E27C" w14:textId="3D7262C6" w:rsidR="00732064" w:rsidRDefault="00732064" w:rsidP="000F31C1">
                            <w:pPr>
                              <w:jc w:val="center"/>
                              <w:rPr>
                                <w:sz w:val="20"/>
                              </w:rPr>
                            </w:pPr>
                            <w:r>
                              <w:rPr>
                                <w:sz w:val="20"/>
                              </w:rPr>
                              <w:t>2 Sam 21</w:t>
                            </w:r>
                          </w:p>
                          <w:p w14:paraId="74D57EE7" w14:textId="68440D56"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6.1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H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" filled="f">
                <v:textbox inset="0,0,0,0">
                  <w:txbxContent>
                    <w:p w14:paraId="7025E27C" w14:textId="3D7262C6" w:rsidR="00732064" w:rsidRDefault="00732064" w:rsidP="000F31C1">
                      <w:pPr>
                        <w:jc w:val="center"/>
                        <w:rPr>
                          <w:sz w:val="20"/>
                        </w:rPr>
                      </w:pPr>
                      <w:r>
                        <w:rPr>
                          <w:sz w:val="20"/>
                        </w:rPr>
                        <w:t>2 Sam 21</w:t>
                      </w:r>
                    </w:p>
                    <w:p w14:paraId="74D57EE7" w14:textId="68440D56" w:rsidR="00732064" w:rsidRPr="001269F9" w:rsidRDefault="00732064" w:rsidP="000F31C1">
                      <w:pPr>
                        <w:jc w:val="center"/>
                        <w:rPr>
                          <w:sz w:val="20"/>
                        </w:rPr>
                      </w:pPr>
                      <w:r>
                        <w:rPr>
                          <w:sz w:val="20"/>
                        </w:rPr>
                        <w:t>(2 slides)</w:t>
                      </w:r>
                    </w:p>
                  </w:txbxContent>
                </v:textbox>
              </v:shape>
            </w:pict>
          </mc:Fallback>
        </mc:AlternateContent>
      </w:r>
      <w:r w:rsidR="0037062C" w:rsidRPr="0037062C">
        <w:rPr>
          <w:rFonts w:cs="Arial"/>
          <w:szCs w:val="22"/>
        </w:rPr>
        <w:t>David ended a three-year famine in Israel due to Saul breaking the Gibeonite covenant by David’s killing seven of Saul's sons to show his commitment to fulfill oaths (21:1-14).</w:t>
      </w:r>
    </w:p>
    <w:p w14:paraId="5DA2E818" w14:textId="585DB091" w:rsidR="0037062C" w:rsidRPr="0037062C" w:rsidRDefault="0037062C" w:rsidP="0037062C">
      <w:pPr>
        <w:pStyle w:val="Heading3"/>
        <w:numPr>
          <w:ilvl w:val="2"/>
          <w:numId w:val="5"/>
        </w:numPr>
        <w:ind w:right="-10"/>
        <w:rPr>
          <w:rFonts w:cs="Arial"/>
          <w:szCs w:val="22"/>
        </w:rPr>
      </w:pPr>
      <w:r w:rsidRPr="0037062C">
        <w:rPr>
          <w:rFonts w:cs="Arial"/>
          <w:szCs w:val="22"/>
        </w:rPr>
        <w:t>David's victories over the Philistines and the rest of Goliath's family in his later years show the completeness of David's victories due to God's blessing on his life (21:15-22).</w:t>
      </w:r>
    </w:p>
    <w:p w14:paraId="4DAECA84" w14:textId="1D4B8CC2" w:rsidR="0037062C" w:rsidRPr="0037062C" w:rsidRDefault="005B003A" w:rsidP="0037062C">
      <w:pPr>
        <w:pStyle w:val="Heading3"/>
        <w:numPr>
          <w:ilvl w:val="2"/>
          <w:numId w:val="5"/>
        </w:numPr>
        <w:ind w:right="-10"/>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61070C6C" wp14:editId="7663BF65">
                <wp:simplePos x="0" y="0"/>
                <wp:positionH relativeFrom="column">
                  <wp:posOffset>-507365</wp:posOffset>
                </wp:positionH>
                <wp:positionV relativeFrom="paragraph">
                  <wp:posOffset>158750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D3D332" w14:textId="78EC04FF" w:rsidR="00732064" w:rsidRDefault="00732064" w:rsidP="000F31C1">
                            <w:pPr>
                              <w:jc w:val="center"/>
                              <w:rPr>
                                <w:sz w:val="20"/>
                              </w:rPr>
                            </w:pPr>
                            <w:r>
                              <w:rPr>
                                <w:sz w:val="20"/>
                              </w:rPr>
                              <w:t>2 Sam 22</w:t>
                            </w:r>
                          </w:p>
                          <w:p w14:paraId="3BC4688F" w14:textId="11889CAE"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9.9pt;margin-top:12.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Jhp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" filled="f">
                <v:textbox inset="0,0,0,0">
                  <w:txbxContent>
                    <w:p w14:paraId="0AD3D332" w14:textId="78EC04FF" w:rsidR="00732064" w:rsidRDefault="00732064" w:rsidP="000F31C1">
                      <w:pPr>
                        <w:jc w:val="center"/>
                        <w:rPr>
                          <w:sz w:val="20"/>
                        </w:rPr>
                      </w:pPr>
                      <w:r>
                        <w:rPr>
                          <w:sz w:val="20"/>
                        </w:rPr>
                        <w:t>2 Sam 22</w:t>
                      </w:r>
                    </w:p>
                    <w:p w14:paraId="3BC4688F" w14:textId="11889CAE" w:rsidR="00732064" w:rsidRPr="001269F9" w:rsidRDefault="00732064" w:rsidP="000F31C1">
                      <w:pPr>
                        <w:jc w:val="center"/>
                        <w:rPr>
                          <w:sz w:val="20"/>
                        </w:rPr>
                      </w:pPr>
                      <w:r>
                        <w:rPr>
                          <w:sz w:val="20"/>
                        </w:rPr>
                        <w:t>(2 slides)</w:t>
                      </w:r>
                    </w:p>
                  </w:txbxContent>
                </v:textbox>
              </v:shape>
            </w:pict>
          </mc:Fallback>
        </mc:AlternateContent>
      </w:r>
      <w:r w:rsidR="0037062C" w:rsidRPr="0037062C">
        <w:rPr>
          <w:rFonts w:cs="Arial"/>
          <w:szCs w:val="22"/>
        </w:rPr>
        <w:t>David's song of praise and last words supplement the story to display his faithful and humble trust in God's deliverance—not in his own power (22:1–23:7).</w:t>
      </w:r>
    </w:p>
    <w:p w14:paraId="459C1613" w14:textId="77777777" w:rsidR="0037062C" w:rsidRPr="0037062C" w:rsidRDefault="0037062C" w:rsidP="0037062C">
      <w:pPr>
        <w:pStyle w:val="Heading4"/>
        <w:numPr>
          <w:ilvl w:val="3"/>
          <w:numId w:val="10"/>
        </w:numPr>
        <w:ind w:left="1843" w:hanging="567"/>
      </w:pPr>
      <w:r w:rsidRPr="0037062C">
        <w:t>David's song of praise for deliverance from his enemies and Saul shows his faithful and humble trust in the LORD's deliverance rather than in his own power (2 Sam 22).</w:t>
      </w:r>
    </w:p>
    <w:p w14:paraId="1007B4DE" w14:textId="77777777" w:rsidR="0037062C" w:rsidRPr="0037062C" w:rsidRDefault="0037062C" w:rsidP="0037062C">
      <w:pPr>
        <w:pStyle w:val="Heading4"/>
        <w:numPr>
          <w:ilvl w:val="3"/>
          <w:numId w:val="10"/>
        </w:numPr>
        <w:ind w:left="1843" w:hanging="567"/>
      </w:pPr>
      <w:r w:rsidRPr="0037062C">
        <w:t>David's last words supplement the history to reveal his faithful and humble trust in the LORD's deliverance rather than in his own power (23:1-7).</w:t>
      </w:r>
    </w:p>
    <w:p w14:paraId="12B25396" w14:textId="7DDDE8E3" w:rsidR="0037062C" w:rsidRPr="0037062C" w:rsidRDefault="005B003A" w:rsidP="0037062C">
      <w:pPr>
        <w:pStyle w:val="Heading3"/>
        <w:numPr>
          <w:ilvl w:val="2"/>
          <w:numId w:val="5"/>
        </w:numPr>
        <w:ind w:right="-10"/>
        <w:rPr>
          <w:rFonts w:cs="Arial"/>
          <w:szCs w:val="22"/>
        </w:rPr>
      </w:pPr>
      <w:r w:rsidRPr="008B1F91">
        <w:rPr>
          <w:rFonts w:cs="Arial"/>
          <w:noProof/>
          <w:lang w:eastAsia="en-US"/>
        </w:rPr>
        <mc:AlternateContent>
          <mc:Choice Requires="wps">
            <w:drawing>
              <wp:anchor distT="0" distB="0" distL="114300" distR="114300" simplePos="0" relativeHeight="251696640" behindDoc="0" locked="0" layoutInCell="1" allowOverlap="1" wp14:anchorId="3B1E882E" wp14:editId="1DD29D80">
                <wp:simplePos x="0" y="0"/>
                <wp:positionH relativeFrom="column">
                  <wp:posOffset>-507365</wp:posOffset>
                </wp:positionH>
                <wp:positionV relativeFrom="paragraph">
                  <wp:posOffset>63500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CF43A" w14:textId="75868D99" w:rsidR="00732064" w:rsidRDefault="00732064" w:rsidP="000F31C1">
                            <w:pPr>
                              <w:jc w:val="center"/>
                              <w:rPr>
                                <w:sz w:val="20"/>
                              </w:rPr>
                            </w:pPr>
                            <w:r>
                              <w:rPr>
                                <w:sz w:val="20"/>
                              </w:rPr>
                              <w:t>2 Sam 23</w:t>
                            </w:r>
                          </w:p>
                          <w:p w14:paraId="3AB2B996" w14:textId="45F32C2E" w:rsidR="00732064" w:rsidRPr="001269F9" w:rsidRDefault="00732064" w:rsidP="000F31C1">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9.9pt;margin-top: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Gn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" filled="f">
                <v:textbox inset="0,0,0,0">
                  <w:txbxContent>
                    <w:p w14:paraId="033CF43A" w14:textId="75868D99" w:rsidR="00732064" w:rsidRDefault="00732064" w:rsidP="000F31C1">
                      <w:pPr>
                        <w:jc w:val="center"/>
                        <w:rPr>
                          <w:sz w:val="20"/>
                        </w:rPr>
                      </w:pPr>
                      <w:r>
                        <w:rPr>
                          <w:sz w:val="20"/>
                        </w:rPr>
                        <w:t>2 Sam 23</w:t>
                      </w:r>
                    </w:p>
                    <w:p w14:paraId="3AB2B996" w14:textId="45F32C2E" w:rsidR="00732064" w:rsidRPr="001269F9" w:rsidRDefault="00732064" w:rsidP="000F31C1">
                      <w:pPr>
                        <w:jc w:val="center"/>
                        <w:rPr>
                          <w:sz w:val="20"/>
                        </w:rPr>
                      </w:pPr>
                      <w:r>
                        <w:rPr>
                          <w:sz w:val="20"/>
                        </w:rPr>
                        <w:t>(4 slides)</w:t>
                      </w:r>
                    </w:p>
                  </w:txbxContent>
                </v:textbox>
              </v:shape>
            </w:pict>
          </mc:Fallback>
        </mc:AlternateContent>
      </w:r>
      <w:r w:rsidR="0037062C" w:rsidRPr="0037062C">
        <w:rPr>
          <w:rFonts w:cs="Arial"/>
          <w:szCs w:val="22"/>
        </w:rPr>
        <w:t>A list of David's famous soldiers concludes the military summary of his reign (23:8-39).</w:t>
      </w:r>
    </w:p>
    <w:p w14:paraId="5E3D580A" w14:textId="29C51EB7" w:rsidR="0037062C" w:rsidRPr="002D429D" w:rsidRDefault="00C641FD" w:rsidP="002D429D">
      <w:pPr>
        <w:pStyle w:val="Heading3"/>
        <w:numPr>
          <w:ilvl w:val="2"/>
          <w:numId w:val="5"/>
        </w:numPr>
        <w:ind w:right="-10"/>
        <w:rPr>
          <w:rFonts w:cs="Arial"/>
          <w:szCs w:val="22"/>
        </w:rPr>
      </w:pPr>
      <w:r w:rsidRPr="008B1F91">
        <w:rPr>
          <w:rFonts w:cs="Arial"/>
          <w:noProof/>
          <w:lang w:eastAsia="en-US"/>
        </w:rPr>
        <mc:AlternateContent>
          <mc:Choice Requires="wps">
            <w:drawing>
              <wp:anchor distT="0" distB="0" distL="114300" distR="114300" simplePos="0" relativeHeight="251767296" behindDoc="0" locked="0" layoutInCell="1" allowOverlap="1" wp14:anchorId="0A381A57" wp14:editId="25573680">
                <wp:simplePos x="0" y="0"/>
                <wp:positionH relativeFrom="column">
                  <wp:posOffset>-507365</wp:posOffset>
                </wp:positionH>
                <wp:positionV relativeFrom="paragraph">
                  <wp:posOffset>207645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8BA6F" w14:textId="3E7B9316" w:rsidR="00732064" w:rsidRDefault="00732064" w:rsidP="000F31C1">
                            <w:pPr>
                              <w:jc w:val="center"/>
                              <w:rPr>
                                <w:sz w:val="20"/>
                              </w:rPr>
                            </w:pPr>
                            <w:r>
                              <w:rPr>
                                <w:sz w:val="20"/>
                              </w:rPr>
                              <w:t>2 Sam 24</w:t>
                            </w:r>
                          </w:p>
                          <w:p w14:paraId="004511B0" w14:textId="4A77D72F" w:rsidR="00732064" w:rsidRPr="001269F9" w:rsidRDefault="00732064" w:rsidP="000F31C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9.9pt;margin-top:16.3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0ATX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" filled="f">
                <v:textbox inset="0,0,0,0">
                  <w:txbxContent>
                    <w:p w14:paraId="49E8BA6F" w14:textId="3E7B9316" w:rsidR="00732064" w:rsidRDefault="00732064" w:rsidP="000F31C1">
                      <w:pPr>
                        <w:jc w:val="center"/>
                        <w:rPr>
                          <w:sz w:val="20"/>
                        </w:rPr>
                      </w:pPr>
                      <w:r>
                        <w:rPr>
                          <w:sz w:val="20"/>
                        </w:rPr>
                        <w:t>2 Sam 24</w:t>
                      </w:r>
                    </w:p>
                    <w:p w14:paraId="004511B0" w14:textId="4A77D72F" w:rsidR="00732064" w:rsidRPr="001269F9" w:rsidRDefault="00732064" w:rsidP="000F31C1">
                      <w:pPr>
                        <w:jc w:val="center"/>
                        <w:rPr>
                          <w:sz w:val="20"/>
                        </w:rPr>
                      </w:pPr>
                      <w:r>
                        <w:rPr>
                          <w:sz w:val="20"/>
                        </w:rPr>
                        <w:t>(2 slides)</w:t>
                      </w:r>
                    </w:p>
                  </w:txbxContent>
                </v:textbox>
              </v:shape>
            </w:pict>
          </mc:Fallback>
        </mc:AlternateContent>
      </w:r>
      <w:r w:rsidR="0037062C" w:rsidRPr="002D429D">
        <w:rPr>
          <w:rFonts w:cs="Arial"/>
          <w:szCs w:val="22"/>
        </w:rPr>
        <w:t>David’s prideful census of his army to boast in his military might brought God's judgment in a plague that killed 70,000 Israelites up to where the temple would soon be built (2 Sam 24).</w:t>
      </w:r>
    </w:p>
    <w:p w14:paraId="7273753E" w14:textId="7F54309E" w:rsidR="0081032D" w:rsidRDefault="005B003A" w:rsidP="001952E6">
      <w:pPr>
        <w:pStyle w:val="Heading2"/>
        <w:numPr>
          <w:ilvl w:val="1"/>
          <w:numId w:val="2"/>
        </w:numPr>
        <w:ind w:left="851" w:hanging="425"/>
      </w:pPr>
      <w:r w:rsidRPr="008B1F91">
        <w:rPr>
          <w:rFonts w:cs="Arial"/>
          <w:noProof/>
          <w:lang w:eastAsia="en-US"/>
        </w:rPr>
        <mc:AlternateContent>
          <mc:Choice Requires="wps">
            <w:drawing>
              <wp:anchor distT="0" distB="0" distL="114300" distR="114300" simplePos="0" relativeHeight="251697664" behindDoc="0" locked="0" layoutInCell="1" allowOverlap="1" wp14:anchorId="4BE5CC46" wp14:editId="5B1E5E23">
                <wp:simplePos x="0" y="0"/>
                <wp:positionH relativeFrom="column">
                  <wp:posOffset>-507365</wp:posOffset>
                </wp:positionH>
                <wp:positionV relativeFrom="paragraph">
                  <wp:posOffset>30480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C7C8E" w14:textId="559BAFFD" w:rsidR="00732064" w:rsidRPr="001269F9" w:rsidRDefault="00732064" w:rsidP="000F31C1">
                            <w:pPr>
                              <w:jc w:val="center"/>
                              <w:rPr>
                                <w:sz w:val="20"/>
                              </w:rPr>
                            </w:pPr>
                            <w:r>
                              <w:rPr>
                                <w:sz w:val="20"/>
                              </w:rPr>
                              <w:t>Discipline of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9.9pt;margin-top:2.4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wR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" filled="f">
                <v:textbox inset="0,0,0,0">
                  <w:txbxContent>
                    <w:p w14:paraId="350C7C8E" w14:textId="559BAFFD" w:rsidR="00732064" w:rsidRPr="001269F9" w:rsidRDefault="00732064" w:rsidP="000F31C1">
                      <w:pPr>
                        <w:jc w:val="center"/>
                        <w:rPr>
                          <w:sz w:val="20"/>
                        </w:rPr>
                      </w:pPr>
                      <w:r>
                        <w:rPr>
                          <w:sz w:val="20"/>
                        </w:rPr>
                        <w:t>Discipline of Us</w:t>
                      </w:r>
                    </w:p>
                  </w:txbxContent>
                </v:textbox>
              </v:shape>
            </w:pict>
          </mc:Fallback>
        </mc:AlternateContent>
      </w:r>
      <w:r w:rsidR="0081032D">
        <w:t>God also shows his kindness to us in his discipline.</w:t>
      </w:r>
    </w:p>
    <w:p w14:paraId="575F753F" w14:textId="52935B85" w:rsidR="00BC7C53" w:rsidRDefault="00847959" w:rsidP="00847959">
      <w:pPr>
        <w:pStyle w:val="Heading3"/>
        <w:numPr>
          <w:ilvl w:val="2"/>
          <w:numId w:val="19"/>
        </w:numPr>
        <w:ind w:right="-10"/>
        <w:rPr>
          <w:rFonts w:cs="Arial"/>
          <w:szCs w:val="22"/>
        </w:rPr>
      </w:pPr>
      <w:r>
        <w:rPr>
          <w:rFonts w:cs="Arial"/>
          <w:szCs w:val="22"/>
        </w:rPr>
        <w:t xml:space="preserve">We seem to understand horizontal discipline better than vertical discipline. </w:t>
      </w:r>
    </w:p>
    <w:p w14:paraId="49DCDBF8" w14:textId="21FF60D0" w:rsidR="00701F19" w:rsidRDefault="00701F19" w:rsidP="00701F19">
      <w:pPr>
        <w:pStyle w:val="Heading4"/>
        <w:rPr>
          <w:rFonts w:cs="Arial"/>
          <w:szCs w:val="22"/>
        </w:rPr>
      </w:pPr>
      <w:r>
        <w:rPr>
          <w:rFonts w:cs="Arial"/>
          <w:szCs w:val="22"/>
        </w:rPr>
        <w:t>We can see how valuable it is for a mother or father to discipline their children—that’s a horizontal discipline on a human level.</w:t>
      </w:r>
    </w:p>
    <w:p w14:paraId="7419FA77" w14:textId="3C682D50" w:rsidR="00701F19" w:rsidRDefault="00701F19" w:rsidP="00701F19">
      <w:pPr>
        <w:pStyle w:val="Heading4"/>
        <w:rPr>
          <w:rFonts w:cs="Arial"/>
          <w:szCs w:val="22"/>
        </w:rPr>
      </w:pPr>
      <w:r>
        <w:rPr>
          <w:rFonts w:cs="Arial"/>
          <w:szCs w:val="22"/>
        </w:rPr>
        <w:t xml:space="preserve">However, we seem to struggle with giving this same privilege to the God who knows </w:t>
      </w:r>
      <w:r>
        <w:rPr>
          <w:rFonts w:cs="Arial"/>
          <w:i/>
          <w:szCs w:val="22"/>
        </w:rPr>
        <w:t>best</w:t>
      </w:r>
      <w:r>
        <w:rPr>
          <w:rFonts w:cs="Arial"/>
          <w:szCs w:val="22"/>
        </w:rPr>
        <w:t xml:space="preserve"> how to discipline us!</w:t>
      </w:r>
    </w:p>
    <w:p w14:paraId="6AF2F650" w14:textId="1FCC371F" w:rsidR="002A3195" w:rsidRDefault="00E64CA4" w:rsidP="00847959">
      <w:pPr>
        <w:pStyle w:val="Heading3"/>
        <w:numPr>
          <w:ilvl w:val="2"/>
          <w:numId w:val="19"/>
        </w:numPr>
        <w:ind w:right="-10"/>
        <w:rPr>
          <w:rFonts w:cs="Arial"/>
          <w:szCs w:val="22"/>
        </w:rPr>
      </w:pPr>
      <w:r w:rsidRPr="008B1F91">
        <w:rPr>
          <w:rFonts w:cs="Arial"/>
          <w:noProof/>
          <w:lang w:eastAsia="en-US"/>
        </w:rPr>
        <mc:AlternateContent>
          <mc:Choice Requires="wps">
            <w:drawing>
              <wp:anchor distT="0" distB="0" distL="114300" distR="114300" simplePos="0" relativeHeight="251793920" behindDoc="0" locked="0" layoutInCell="1" allowOverlap="1" wp14:anchorId="78C271B0" wp14:editId="10D775FB">
                <wp:simplePos x="0" y="0"/>
                <wp:positionH relativeFrom="column">
                  <wp:posOffset>-507365</wp:posOffset>
                </wp:positionH>
                <wp:positionV relativeFrom="paragraph">
                  <wp:posOffset>57150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85EEB" w14:textId="2712A95D" w:rsidR="00732064" w:rsidRPr="001269F9" w:rsidRDefault="00732064" w:rsidP="002A3195">
                            <w:pPr>
                              <w:jc w:val="center"/>
                              <w:rPr>
                                <w:sz w:val="20"/>
                              </w:rPr>
                            </w:pPr>
                            <w:r>
                              <w:rPr>
                                <w:sz w:val="20"/>
                              </w:rPr>
                              <w:t>Jesus Central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9.9pt;margin-top:4.5pt;width:54pt;height:26.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mv3s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" filled="f">
                <v:textbox inset="0,0,0,0">
                  <w:txbxContent>
                    <w:p w14:paraId="39E85EEB" w14:textId="2712A95D" w:rsidR="00732064" w:rsidRPr="001269F9" w:rsidRDefault="00732064" w:rsidP="002A3195">
                      <w:pPr>
                        <w:jc w:val="center"/>
                        <w:rPr>
                          <w:sz w:val="20"/>
                        </w:rPr>
                      </w:pPr>
                      <w:r>
                        <w:rPr>
                          <w:sz w:val="20"/>
                        </w:rPr>
                        <w:t>Jesus Central</w:t>
                      </w:r>
                    </w:p>
                  </w:txbxContent>
                </v:textbox>
              </v:shape>
            </w:pict>
          </mc:Fallback>
        </mc:AlternateContent>
      </w:r>
      <w:r>
        <w:rPr>
          <w:rFonts w:cs="Arial"/>
          <w:szCs w:val="22"/>
        </w:rPr>
        <w:t xml:space="preserve">Yet </w:t>
      </w:r>
      <w:r w:rsidR="002A3195" w:rsidRPr="002A3195">
        <w:rPr>
          <w:rFonts w:cs="Arial"/>
          <w:szCs w:val="22"/>
        </w:rPr>
        <w:t>Jesus is central to history despite God's discipline.</w:t>
      </w:r>
    </w:p>
    <w:p w14:paraId="226065DE" w14:textId="3BF7E0E2" w:rsidR="00446D55" w:rsidRPr="00847959" w:rsidRDefault="00446D55" w:rsidP="00847959">
      <w:pPr>
        <w:pStyle w:val="Heading3"/>
        <w:numPr>
          <w:ilvl w:val="2"/>
          <w:numId w:val="19"/>
        </w:numPr>
        <w:ind w:right="-10"/>
        <w:rPr>
          <w:rFonts w:cs="Arial"/>
          <w:szCs w:val="22"/>
        </w:rPr>
      </w:pPr>
      <w:r>
        <w:rPr>
          <w:rFonts w:cs="Arial"/>
          <w:szCs w:val="22"/>
        </w:rPr>
        <w:t>God is kind to get your attention</w:t>
      </w:r>
      <w:r w:rsidR="005264CA">
        <w:rPr>
          <w:rFonts w:cs="Arial"/>
          <w:szCs w:val="22"/>
        </w:rPr>
        <w:t xml:space="preserve"> and my attention by not allowing things to go our way all the time. If we always got what we wanted, we’d be spoiled little brats!</w:t>
      </w:r>
    </w:p>
    <w:p w14:paraId="6DC49B06" w14:textId="3A5161DC" w:rsidR="00653295" w:rsidRDefault="00653295" w:rsidP="0081032D">
      <w:pPr>
        <w:rPr>
          <w:rFonts w:cs="Arial"/>
        </w:rPr>
      </w:pPr>
    </w:p>
    <w:p w14:paraId="5265C50E" w14:textId="5F240DDC" w:rsidR="0081032D" w:rsidRPr="00FD7B79" w:rsidRDefault="00C54588" w:rsidP="0081032D">
      <w:pPr>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5F0E9282" wp14:editId="0534A211">
                <wp:simplePos x="0" y="0"/>
                <wp:positionH relativeFrom="column">
                  <wp:posOffset>-735965</wp:posOffset>
                </wp:positionH>
                <wp:positionV relativeFrom="paragraph">
                  <wp:posOffset>-635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6FD20F" w14:textId="010AB879" w:rsidR="00732064" w:rsidRDefault="00732064" w:rsidP="000F31C1">
                            <w:pPr>
                              <w:jc w:val="center"/>
                              <w:rPr>
                                <w:sz w:val="20"/>
                              </w:rPr>
                            </w:pPr>
                            <w:r>
                              <w:rPr>
                                <w:sz w:val="20"/>
                              </w:rPr>
                              <w:t>Transition</w:t>
                            </w:r>
                          </w:p>
                          <w:p w14:paraId="048F1AFB" w14:textId="1353B0A8" w:rsidR="00732064" w:rsidRPr="001269F9" w:rsidRDefault="00732064" w:rsidP="000F31C1">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57.9pt;margin-top:0;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02M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" filled="f">
                <v:textbox inset="0,0,0,0">
                  <w:txbxContent>
                    <w:p w14:paraId="656FD20F" w14:textId="010AB879" w:rsidR="00732064" w:rsidRDefault="00732064" w:rsidP="000F31C1">
                      <w:pPr>
                        <w:jc w:val="center"/>
                        <w:rPr>
                          <w:sz w:val="20"/>
                        </w:rPr>
                      </w:pPr>
                      <w:r>
                        <w:rPr>
                          <w:sz w:val="20"/>
                        </w:rPr>
                        <w:t>Transition</w:t>
                      </w:r>
                    </w:p>
                    <w:p w14:paraId="048F1AFB" w14:textId="1353B0A8" w:rsidR="00732064" w:rsidRPr="001269F9" w:rsidRDefault="00732064" w:rsidP="000F31C1">
                      <w:pPr>
                        <w:jc w:val="center"/>
                        <w:rPr>
                          <w:sz w:val="20"/>
                        </w:rPr>
                      </w:pPr>
                      <w:r>
                        <w:rPr>
                          <w:sz w:val="20"/>
                        </w:rPr>
                        <w:t>(3 slides)</w:t>
                      </w:r>
                    </w:p>
                  </w:txbxContent>
                </v:textbox>
              </v:shape>
            </w:pict>
          </mc:Fallback>
        </mc:AlternateContent>
      </w:r>
      <w:r w:rsidR="0081032D" w:rsidRPr="00FD7B79">
        <w:rPr>
          <w:rFonts w:cs="Arial"/>
        </w:rPr>
        <w:t>(</w:t>
      </w:r>
      <w:r w:rsidR="00747070">
        <w:rPr>
          <w:rFonts w:cs="Arial"/>
        </w:rPr>
        <w:t>So God’s kindness gives us leaders and discipline as he did for Israel regarding David. But h</w:t>
      </w:r>
      <w:r w:rsidR="0081032D">
        <w:rPr>
          <w:rFonts w:cs="Arial"/>
        </w:rPr>
        <w:t xml:space="preserve">ow does all this kindness </w:t>
      </w:r>
      <w:r w:rsidR="0081032D" w:rsidRPr="00B14477">
        <w:rPr>
          <w:rFonts w:cs="Arial"/>
          <w:i/>
        </w:rPr>
        <w:t>to</w:t>
      </w:r>
      <w:r w:rsidR="0081032D">
        <w:rPr>
          <w:rFonts w:cs="Arial"/>
        </w:rPr>
        <w:t xml:space="preserve"> David and </w:t>
      </w:r>
      <w:r w:rsidR="0081032D" w:rsidRPr="00B14477">
        <w:rPr>
          <w:rFonts w:cs="Arial"/>
          <w:i/>
        </w:rPr>
        <w:t>from</w:t>
      </w:r>
      <w:r w:rsidR="0081032D">
        <w:rPr>
          <w:rFonts w:cs="Arial"/>
        </w:rPr>
        <w:t xml:space="preserve"> David relate to Jesus?</w:t>
      </w:r>
      <w:r w:rsidR="0025495B">
        <w:rPr>
          <w:rFonts w:cs="Arial"/>
        </w:rPr>
        <w:t xml:space="preserve"> Well, connecting the dots between the OT and NT, we see that…</w:t>
      </w:r>
      <w:r w:rsidR="0081032D" w:rsidRPr="00FD7B79">
        <w:rPr>
          <w:rFonts w:cs="Arial"/>
        </w:rPr>
        <w:t>)</w:t>
      </w:r>
    </w:p>
    <w:p w14:paraId="25459BE7" w14:textId="242B800B" w:rsidR="0081032D" w:rsidRPr="00FD7B79" w:rsidRDefault="00C54588" w:rsidP="0081032D">
      <w:pPr>
        <w:pStyle w:val="Heading1"/>
        <w:rPr>
          <w:rFonts w:cs="Arial"/>
        </w:rPr>
      </w:pPr>
      <w:r w:rsidRPr="008B1F91">
        <w:rPr>
          <w:rFonts w:cs="Arial"/>
          <w:noProof/>
          <w:lang w:eastAsia="en-US"/>
        </w:rPr>
        <mc:AlternateContent>
          <mc:Choice Requires="wps">
            <w:drawing>
              <wp:anchor distT="0" distB="0" distL="114300" distR="114300" simplePos="0" relativeHeight="251781632" behindDoc="0" locked="0" layoutInCell="1" allowOverlap="1" wp14:anchorId="15532B11" wp14:editId="33DBE815">
                <wp:simplePos x="0" y="0"/>
                <wp:positionH relativeFrom="column">
                  <wp:posOffset>-735965</wp:posOffset>
                </wp:positionH>
                <wp:positionV relativeFrom="paragraph">
                  <wp:posOffset>88900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8C6F9" w14:textId="7AEA4A8E" w:rsidR="00732064" w:rsidRPr="001269F9" w:rsidRDefault="00732064" w:rsidP="00C54588">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57.9pt;margin-top:7pt;width:54pt;height:2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gX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H2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" filled="f">
                <v:textbox inset="0,0,0,0">
                  <w:txbxContent>
                    <w:p w14:paraId="4EB8C6F9" w14:textId="7AEA4A8E" w:rsidR="00732064" w:rsidRPr="001269F9" w:rsidRDefault="00732064" w:rsidP="00C54588">
                      <w:pPr>
                        <w:jc w:val="center"/>
                        <w:rPr>
                          <w:sz w:val="20"/>
                        </w:rPr>
                      </w:pPr>
                      <w:r>
                        <w:rPr>
                          <w:sz w:val="20"/>
                        </w:rPr>
                        <w:t>MP</w:t>
                      </w:r>
                    </w:p>
                  </w:txbxContent>
                </v:textbox>
              </v:shape>
            </w:pict>
          </mc:Fallback>
        </mc:AlternateContent>
      </w:r>
      <w:r w:rsidR="0081032D" w:rsidRPr="00FD7B79">
        <w:rPr>
          <w:rFonts w:cs="Arial"/>
        </w:rPr>
        <w:t>III.</w:t>
      </w:r>
      <w:r w:rsidR="0081032D" w:rsidRPr="00FD7B79">
        <w:rPr>
          <w:rFonts w:cs="Arial"/>
        </w:rPr>
        <w:tab/>
      </w:r>
      <w:r w:rsidR="0081032D">
        <w:rPr>
          <w:rFonts w:cs="Arial"/>
        </w:rPr>
        <w:t xml:space="preserve">David pictures </w:t>
      </w:r>
      <w:r w:rsidR="0081032D" w:rsidRPr="004525C8">
        <w:rPr>
          <w:rFonts w:cs="Arial"/>
          <w:u w:val="single"/>
        </w:rPr>
        <w:t>Jesus</w:t>
      </w:r>
      <w:r w:rsidR="0081032D">
        <w:rPr>
          <w:rFonts w:cs="Arial"/>
        </w:rPr>
        <w:t>.</w:t>
      </w:r>
    </w:p>
    <w:p w14:paraId="7A7AC362" w14:textId="77777777" w:rsidR="0081032D" w:rsidRDefault="0081032D" w:rsidP="0081032D">
      <w:pPr>
        <w:ind w:left="426"/>
        <w:rPr>
          <w:rFonts w:cs="Arial"/>
        </w:rPr>
      </w:pPr>
      <w:r w:rsidRPr="00FD7B79">
        <w:rPr>
          <w:rFonts w:cs="Arial"/>
        </w:rPr>
        <w:t>[</w:t>
      </w:r>
      <w:r>
        <w:rPr>
          <w:rFonts w:cs="Arial"/>
        </w:rPr>
        <w:t>God’s kindness to David recalls God’s kindness to us through Jesus.]</w:t>
      </w:r>
    </w:p>
    <w:p w14:paraId="52A677F8" w14:textId="77777777" w:rsidR="0081032D" w:rsidRPr="00FD7B79" w:rsidRDefault="0081032D" w:rsidP="0081032D">
      <w:pPr>
        <w:ind w:left="426"/>
        <w:rPr>
          <w:rFonts w:cs="Arial"/>
        </w:rPr>
      </w:pPr>
      <w:r>
        <w:rPr>
          <w:rFonts w:cs="Arial"/>
        </w:rPr>
        <w:t>[Many qualities of David are also true of Jesus.</w:t>
      </w:r>
      <w:r w:rsidRPr="00FD7B79">
        <w:rPr>
          <w:rFonts w:cs="Arial"/>
        </w:rPr>
        <w:t>]</w:t>
      </w:r>
    </w:p>
    <w:p w14:paraId="57553830" w14:textId="42861979" w:rsidR="0081032D" w:rsidRPr="00FD7B79" w:rsidRDefault="001377A3" w:rsidP="0081032D">
      <w:pPr>
        <w:pStyle w:val="Heading2"/>
        <w:rPr>
          <w:rFonts w:cs="Arial"/>
        </w:rPr>
      </w:pPr>
      <w:r w:rsidRPr="008B1F91">
        <w:rPr>
          <w:rFonts w:cs="Arial"/>
          <w:noProof/>
          <w:lang w:eastAsia="en-US"/>
        </w:rPr>
        <w:lastRenderedPageBreak/>
        <mc:AlternateContent>
          <mc:Choice Requires="wps">
            <w:drawing>
              <wp:anchor distT="0" distB="0" distL="114300" distR="114300" simplePos="0" relativeHeight="251700736" behindDoc="0" locked="0" layoutInCell="1" allowOverlap="1" wp14:anchorId="769D3923" wp14:editId="692DE863">
                <wp:simplePos x="0" y="0"/>
                <wp:positionH relativeFrom="column">
                  <wp:posOffset>-621665</wp:posOffset>
                </wp:positionH>
                <wp:positionV relativeFrom="paragraph">
                  <wp:posOffset>29210</wp:posOffset>
                </wp:positionV>
                <wp:extent cx="685800" cy="223520"/>
                <wp:effectExtent l="0" t="0" r="25400" b="304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A441D" w14:textId="4DEE2FC6" w:rsidR="00732064" w:rsidRPr="001269F9" w:rsidRDefault="00732064" w:rsidP="00D347DB">
                            <w:pPr>
                              <w:jc w:val="center"/>
                              <w:rPr>
                                <w:sz w:val="20"/>
                              </w:rPr>
                            </w:pPr>
                            <w:r>
                              <w:rPr>
                                <w:sz w:val="20"/>
                              </w:rPr>
                              <w:t>• Judah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8.9pt;margin-top:2.3pt;width:54pt;height:17.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" filled="f">
                <v:textbox inset="0,0,0,0">
                  <w:txbxContent>
                    <w:p w14:paraId="38DA441D" w14:textId="4DEE2FC6" w:rsidR="00732064" w:rsidRPr="001269F9" w:rsidRDefault="00732064" w:rsidP="00D347DB">
                      <w:pPr>
                        <w:jc w:val="center"/>
                        <w:rPr>
                          <w:sz w:val="20"/>
                        </w:rPr>
                      </w:pPr>
                      <w:r>
                        <w:rPr>
                          <w:sz w:val="20"/>
                        </w:rPr>
                        <w:t>• Judah</w:t>
                      </w:r>
                    </w:p>
                  </w:txbxContent>
                </v:textbox>
              </v:shape>
            </w:pict>
          </mc:Fallback>
        </mc:AlternateContent>
      </w:r>
      <w:r w:rsidR="0081032D">
        <w:rPr>
          <w:rFonts w:cs="Arial"/>
        </w:rPr>
        <w:t>Both came from the line of Judah (Gen 49:10).</w:t>
      </w:r>
    </w:p>
    <w:p w14:paraId="7B597422" w14:textId="190D0539" w:rsidR="0081032D" w:rsidRDefault="001377A3" w:rsidP="0081032D">
      <w:pPr>
        <w:pStyle w:val="Heading2"/>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0039FA55" wp14:editId="21391268">
                <wp:simplePos x="0" y="0"/>
                <wp:positionH relativeFrom="column">
                  <wp:posOffset>-621665</wp:posOffset>
                </wp:positionH>
                <wp:positionV relativeFrom="paragraph">
                  <wp:posOffset>135255</wp:posOffset>
                </wp:positionV>
                <wp:extent cx="685800" cy="223520"/>
                <wp:effectExtent l="0" t="0" r="25400" b="304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ABA8D7" w14:textId="5A7CAF7D" w:rsidR="00732064" w:rsidRPr="001269F9" w:rsidRDefault="00732064" w:rsidP="000F31C1">
                            <w:pPr>
                              <w:jc w:val="center"/>
                              <w:rPr>
                                <w:sz w:val="20"/>
                              </w:rPr>
                            </w:pPr>
                            <w:r>
                              <w:rPr>
                                <w:sz w:val="20"/>
                              </w:rPr>
                              <w:t>• Beth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48.9pt;margin-top:10.65pt;width:54pt;height:17.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" filled="f">
                <v:textbox inset="0,0,0,0">
                  <w:txbxContent>
                    <w:p w14:paraId="62ABA8D7" w14:textId="5A7CAF7D" w:rsidR="00732064" w:rsidRPr="001269F9" w:rsidRDefault="00732064" w:rsidP="000F31C1">
                      <w:pPr>
                        <w:jc w:val="center"/>
                        <w:rPr>
                          <w:sz w:val="20"/>
                        </w:rPr>
                      </w:pPr>
                      <w:r>
                        <w:rPr>
                          <w:sz w:val="20"/>
                        </w:rPr>
                        <w:t>• Beth</w:t>
                      </w:r>
                    </w:p>
                  </w:txbxContent>
                </v:textbox>
              </v:shape>
            </w:pict>
          </mc:Fallback>
        </mc:AlternateContent>
      </w:r>
      <w:r w:rsidR="0081032D">
        <w:rPr>
          <w:rFonts w:cs="Arial"/>
        </w:rPr>
        <w:t>Both were born in Bethlehem (1 Sam 15; Matt 2:1).</w:t>
      </w:r>
    </w:p>
    <w:p w14:paraId="31C92F5E" w14:textId="47323B6E" w:rsidR="0081032D" w:rsidRDefault="001377A3" w:rsidP="0081032D">
      <w:pPr>
        <w:pStyle w:val="Heading2"/>
        <w:rPr>
          <w:rFonts w:cs="Arial"/>
        </w:rPr>
      </w:pPr>
      <w:r w:rsidRPr="008B1F91">
        <w:rPr>
          <w:rFonts w:cs="Arial"/>
          <w:noProof/>
          <w:lang w:eastAsia="en-US"/>
        </w:rPr>
        <mc:AlternateContent>
          <mc:Choice Requires="wps">
            <w:drawing>
              <wp:anchor distT="0" distB="0" distL="114300" distR="114300" simplePos="0" relativeHeight="251783680" behindDoc="0" locked="0" layoutInCell="1" allowOverlap="1" wp14:anchorId="6EDC3C64" wp14:editId="2583DD99">
                <wp:simplePos x="0" y="0"/>
                <wp:positionH relativeFrom="column">
                  <wp:posOffset>-621665</wp:posOffset>
                </wp:positionH>
                <wp:positionV relativeFrom="paragraph">
                  <wp:posOffset>127000</wp:posOffset>
                </wp:positionV>
                <wp:extent cx="685800" cy="223520"/>
                <wp:effectExtent l="0" t="0" r="25400" b="304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C10DA" w14:textId="5315EAC5" w:rsidR="00732064" w:rsidRPr="001269F9" w:rsidRDefault="00732064" w:rsidP="00D347DB">
                            <w:pPr>
                              <w:jc w:val="center"/>
                              <w:rPr>
                                <w:sz w:val="20"/>
                              </w:rPr>
                            </w:pPr>
                            <w:r>
                              <w:rPr>
                                <w:sz w:val="20"/>
                              </w:rPr>
                              <w:t>• Humble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48.9pt;margin-top:10pt;width:54pt;height:17.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8Dn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" filled="f">
                <v:textbox inset="0,0,0,0">
                  <w:txbxContent>
                    <w:p w14:paraId="041C10DA" w14:textId="5315EAC5" w:rsidR="00732064" w:rsidRPr="001269F9" w:rsidRDefault="00732064" w:rsidP="00D347DB">
                      <w:pPr>
                        <w:jc w:val="center"/>
                        <w:rPr>
                          <w:sz w:val="20"/>
                        </w:rPr>
                      </w:pPr>
                      <w:r>
                        <w:rPr>
                          <w:sz w:val="20"/>
                        </w:rPr>
                        <w:t>• Humble</w:t>
                      </w:r>
                    </w:p>
                  </w:txbxContent>
                </v:textbox>
              </v:shape>
            </w:pict>
          </mc:Fallback>
        </mc:AlternateContent>
      </w:r>
      <w:r w:rsidR="0081032D">
        <w:rPr>
          <w:rFonts w:cs="Arial"/>
        </w:rPr>
        <w:t>Both came from humble roots—a shepherd and carpenter.</w:t>
      </w:r>
    </w:p>
    <w:p w14:paraId="0E2AFC19" w14:textId="6D1EC1E0" w:rsidR="0081032D" w:rsidRDefault="001377A3" w:rsidP="0081032D">
      <w:pPr>
        <w:pStyle w:val="Heading2"/>
        <w:rPr>
          <w:rFonts w:cs="Arial"/>
        </w:rPr>
      </w:pPr>
      <w:r w:rsidRPr="008B1F91">
        <w:rPr>
          <w:rFonts w:cs="Arial"/>
          <w:noProof/>
          <w:lang w:eastAsia="en-US"/>
        </w:rPr>
        <mc:AlternateContent>
          <mc:Choice Requires="wps">
            <w:drawing>
              <wp:anchor distT="0" distB="0" distL="114300" distR="114300" simplePos="0" relativeHeight="251784704" behindDoc="0" locked="0" layoutInCell="1" allowOverlap="1" wp14:anchorId="034F76B5" wp14:editId="4ED90ACD">
                <wp:simplePos x="0" y="0"/>
                <wp:positionH relativeFrom="column">
                  <wp:posOffset>-621665</wp:posOffset>
                </wp:positionH>
                <wp:positionV relativeFrom="paragraph">
                  <wp:posOffset>118745</wp:posOffset>
                </wp:positionV>
                <wp:extent cx="685800" cy="223520"/>
                <wp:effectExtent l="0" t="0" r="25400" b="304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8B3C7" w14:textId="454C5089" w:rsidR="00732064" w:rsidRPr="001269F9" w:rsidRDefault="00732064" w:rsidP="000F31C1">
                            <w:pPr>
                              <w:jc w:val="center"/>
                              <w:rPr>
                                <w:sz w:val="20"/>
                              </w:rPr>
                            </w:pPr>
                            <w:r>
                              <w:rPr>
                                <w:sz w:val="20"/>
                              </w:rPr>
                              <w:t>• Protect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48.9pt;margin-top:9.35pt;width:54pt;height:17.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Cr43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" filled="f">
                <v:textbox inset="0,0,0,0">
                  <w:txbxContent>
                    <w:p w14:paraId="1AB8B3C7" w14:textId="454C5089" w:rsidR="00732064" w:rsidRPr="001269F9" w:rsidRDefault="00732064" w:rsidP="000F31C1">
                      <w:pPr>
                        <w:jc w:val="center"/>
                        <w:rPr>
                          <w:sz w:val="20"/>
                        </w:rPr>
                      </w:pPr>
                      <w:r>
                        <w:rPr>
                          <w:sz w:val="20"/>
                        </w:rPr>
                        <w:t>• Protect</w:t>
                      </w:r>
                    </w:p>
                  </w:txbxContent>
                </v:textbox>
              </v:shape>
            </w:pict>
          </mc:Fallback>
        </mc:AlternateContent>
      </w:r>
      <w:r w:rsidR="0081032D">
        <w:rPr>
          <w:rFonts w:cs="Arial"/>
        </w:rPr>
        <w:t>Both protect from evil with courage but also with the heart of a shepherd.</w:t>
      </w:r>
    </w:p>
    <w:p w14:paraId="2216017B" w14:textId="09A8C2A8" w:rsidR="0081032D" w:rsidRDefault="001377A3" w:rsidP="0081032D">
      <w:pPr>
        <w:pStyle w:val="Heading2"/>
        <w:rPr>
          <w:rFonts w:cs="Arial"/>
        </w:rPr>
      </w:pPr>
      <w:r w:rsidRPr="008B1F91">
        <w:rPr>
          <w:rFonts w:cs="Arial"/>
          <w:noProof/>
          <w:lang w:eastAsia="en-US"/>
        </w:rPr>
        <mc:AlternateContent>
          <mc:Choice Requires="wps">
            <w:drawing>
              <wp:anchor distT="0" distB="0" distL="114300" distR="114300" simplePos="0" relativeHeight="251786752" behindDoc="0" locked="0" layoutInCell="1" allowOverlap="1" wp14:anchorId="78149AAD" wp14:editId="497ED310">
                <wp:simplePos x="0" y="0"/>
                <wp:positionH relativeFrom="column">
                  <wp:posOffset>-621665</wp:posOffset>
                </wp:positionH>
                <wp:positionV relativeFrom="paragraph">
                  <wp:posOffset>67310</wp:posOffset>
                </wp:positionV>
                <wp:extent cx="685800" cy="223520"/>
                <wp:effectExtent l="0" t="0" r="25400" b="304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28F0E" w14:textId="16E76EA8" w:rsidR="00732064" w:rsidRPr="001269F9" w:rsidRDefault="00732064" w:rsidP="00D347DB">
                            <w:pPr>
                              <w:jc w:val="center"/>
                              <w:rPr>
                                <w:sz w:val="20"/>
                              </w:rPr>
                            </w:pPr>
                            <w:r>
                              <w:rPr>
                                <w:sz w:val="20"/>
                              </w:rPr>
                              <w:t>• Appoint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48.9pt;margin-top:5.3pt;width:54pt;height:17.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" filled="f">
                <v:textbox inset="0,0,0,0">
                  <w:txbxContent>
                    <w:p w14:paraId="68E28F0E" w14:textId="16E76EA8" w:rsidR="00732064" w:rsidRPr="001269F9" w:rsidRDefault="00732064" w:rsidP="00D347DB">
                      <w:pPr>
                        <w:jc w:val="center"/>
                        <w:rPr>
                          <w:sz w:val="20"/>
                        </w:rPr>
                      </w:pPr>
                      <w:r>
                        <w:rPr>
                          <w:sz w:val="20"/>
                        </w:rPr>
                        <w:t>• Appoint</w:t>
                      </w:r>
                    </w:p>
                  </w:txbxContent>
                </v:textbox>
              </v:shape>
            </w:pict>
          </mc:Fallback>
        </mc:AlternateContent>
      </w:r>
      <w:r w:rsidRPr="008B1F91">
        <w:rPr>
          <w:rFonts w:cs="Arial"/>
          <w:noProof/>
          <w:lang w:eastAsia="en-US"/>
        </w:rPr>
        <mc:AlternateContent>
          <mc:Choice Requires="wps">
            <w:drawing>
              <wp:anchor distT="0" distB="0" distL="114300" distR="114300" simplePos="0" relativeHeight="251787776" behindDoc="0" locked="0" layoutInCell="1" allowOverlap="1" wp14:anchorId="2173DC2A" wp14:editId="74D1F871">
                <wp:simplePos x="0" y="0"/>
                <wp:positionH relativeFrom="column">
                  <wp:posOffset>-621665</wp:posOffset>
                </wp:positionH>
                <wp:positionV relativeFrom="paragraph">
                  <wp:posOffset>372110</wp:posOffset>
                </wp:positionV>
                <wp:extent cx="685800" cy="223520"/>
                <wp:effectExtent l="0" t="0" r="25400" b="304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3C512" w14:textId="005EB2CB" w:rsidR="00732064" w:rsidRPr="001269F9" w:rsidRDefault="00732064" w:rsidP="000F31C1">
                            <w:pPr>
                              <w:jc w:val="center"/>
                              <w:rPr>
                                <w:sz w:val="20"/>
                              </w:rPr>
                            </w:pPr>
                            <w:r>
                              <w:rPr>
                                <w:sz w:val="20"/>
                              </w:rPr>
                              <w:t>• Exalted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48.9pt;margin-top:29.3pt;width:54pt;height:17.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" filled="f">
                <v:textbox inset="0,0,0,0">
                  <w:txbxContent>
                    <w:p w14:paraId="7BB3C512" w14:textId="005EB2CB" w:rsidR="00732064" w:rsidRPr="001269F9" w:rsidRDefault="00732064" w:rsidP="000F31C1">
                      <w:pPr>
                        <w:jc w:val="center"/>
                        <w:rPr>
                          <w:sz w:val="20"/>
                        </w:rPr>
                      </w:pPr>
                      <w:r>
                        <w:rPr>
                          <w:sz w:val="20"/>
                        </w:rPr>
                        <w:t>• Exalted</w:t>
                      </w:r>
                    </w:p>
                  </w:txbxContent>
                </v:textbox>
              </v:shape>
            </w:pict>
          </mc:Fallback>
        </mc:AlternateContent>
      </w:r>
      <w:r w:rsidRPr="008B1F91">
        <w:rPr>
          <w:rFonts w:cs="Arial"/>
          <w:noProof/>
          <w:lang w:eastAsia="en-US"/>
        </w:rPr>
        <mc:AlternateContent>
          <mc:Choice Requires="wps">
            <w:drawing>
              <wp:anchor distT="0" distB="0" distL="114300" distR="114300" simplePos="0" relativeHeight="251788800" behindDoc="0" locked="0" layoutInCell="1" allowOverlap="1" wp14:anchorId="3635084E" wp14:editId="2B8C588D">
                <wp:simplePos x="0" y="0"/>
                <wp:positionH relativeFrom="column">
                  <wp:posOffset>-621665</wp:posOffset>
                </wp:positionH>
                <wp:positionV relativeFrom="paragraph">
                  <wp:posOffset>676910</wp:posOffset>
                </wp:positionV>
                <wp:extent cx="685800" cy="223520"/>
                <wp:effectExtent l="0" t="0" r="25400" b="304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870850" w14:textId="5F79DFC5" w:rsidR="00732064" w:rsidRPr="001269F9" w:rsidRDefault="00732064" w:rsidP="00D347DB">
                            <w:pPr>
                              <w:jc w:val="center"/>
                              <w:rPr>
                                <w:sz w:val="20"/>
                              </w:rPr>
                            </w:pPr>
                            <w:r>
                              <w:rPr>
                                <w:sz w:val="20"/>
                              </w:rPr>
                              <w:t>• 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48.9pt;margin-top:53.3pt;width:54pt;height:17.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" filled="f">
                <v:textbox inset="0,0,0,0">
                  <w:txbxContent>
                    <w:p w14:paraId="14870850" w14:textId="5F79DFC5" w:rsidR="00732064" w:rsidRPr="001269F9" w:rsidRDefault="00732064" w:rsidP="00D347DB">
                      <w:pPr>
                        <w:jc w:val="center"/>
                        <w:rPr>
                          <w:sz w:val="20"/>
                        </w:rPr>
                      </w:pPr>
                      <w:r>
                        <w:rPr>
                          <w:sz w:val="20"/>
                        </w:rPr>
                        <w:t>• Jerusalem</w:t>
                      </w:r>
                    </w:p>
                  </w:txbxContent>
                </v:textbox>
              </v:shape>
            </w:pict>
          </mc:Fallback>
        </mc:AlternateContent>
      </w:r>
      <w:r w:rsidR="0081032D">
        <w:rPr>
          <w:rFonts w:cs="Arial"/>
        </w:rPr>
        <w:t>Both were appointed to rule Israel without seeking it.</w:t>
      </w:r>
    </w:p>
    <w:p w14:paraId="4143A094" w14:textId="77777777" w:rsidR="0081032D" w:rsidRPr="00FD7B79" w:rsidRDefault="0081032D" w:rsidP="0081032D">
      <w:pPr>
        <w:pStyle w:val="Heading2"/>
        <w:rPr>
          <w:rFonts w:cs="Arial"/>
        </w:rPr>
      </w:pPr>
      <w:r>
        <w:rPr>
          <w:rFonts w:cs="Arial"/>
        </w:rPr>
        <w:t>Both were exalted to rule the whole world.</w:t>
      </w:r>
    </w:p>
    <w:p w14:paraId="5A741FE3" w14:textId="77777777" w:rsidR="0081032D" w:rsidRDefault="0081032D" w:rsidP="0081032D">
      <w:pPr>
        <w:pStyle w:val="Heading2"/>
        <w:rPr>
          <w:rFonts w:cs="Arial"/>
        </w:rPr>
      </w:pPr>
      <w:r>
        <w:rPr>
          <w:rFonts w:cs="Arial"/>
        </w:rPr>
        <w:t>Both not only start in Bethlehem but also end in Jerusalem.</w:t>
      </w:r>
    </w:p>
    <w:p w14:paraId="582FD6B1" w14:textId="2A4060A7" w:rsidR="001377A3" w:rsidRPr="001377A3" w:rsidRDefault="001377A3" w:rsidP="001377A3">
      <w:r w:rsidRPr="008B1F91">
        <w:rPr>
          <w:rFonts w:cs="Arial"/>
          <w:noProof/>
          <w:lang w:eastAsia="en-US"/>
        </w:rPr>
        <mc:AlternateContent>
          <mc:Choice Requires="wps">
            <w:drawing>
              <wp:anchor distT="0" distB="0" distL="114300" distR="114300" simplePos="0" relativeHeight="251789824" behindDoc="0" locked="0" layoutInCell="1" allowOverlap="1" wp14:anchorId="422DE640" wp14:editId="5E46080A">
                <wp:simplePos x="0" y="0"/>
                <wp:positionH relativeFrom="column">
                  <wp:posOffset>-621665</wp:posOffset>
                </wp:positionH>
                <wp:positionV relativeFrom="paragraph">
                  <wp:posOffset>4445</wp:posOffset>
                </wp:positionV>
                <wp:extent cx="685800" cy="342900"/>
                <wp:effectExtent l="0" t="0" r="25400" b="3810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20BC7" w14:textId="42BD01A1" w:rsidR="00732064" w:rsidRPr="001269F9" w:rsidRDefault="00732064" w:rsidP="000F31C1">
                            <w:pPr>
                              <w:jc w:val="center"/>
                              <w:rPr>
                                <w:sz w:val="20"/>
                              </w:rPr>
                            </w:pPr>
                            <w:r>
                              <w:rPr>
                                <w:sz w:val="20"/>
                              </w:rPr>
                              <w:t>Mic 4:6-8</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48.9pt;margin-top:.35pt;width:54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" filled="f">
                <v:textbox inset="0,0,0,0">
                  <w:txbxContent>
                    <w:p w14:paraId="65320BC7" w14:textId="42BD01A1" w:rsidR="00732064" w:rsidRPr="001269F9" w:rsidRDefault="00732064" w:rsidP="000F31C1">
                      <w:pPr>
                        <w:jc w:val="center"/>
                        <w:rPr>
                          <w:sz w:val="20"/>
                        </w:rPr>
                      </w:pPr>
                      <w:r>
                        <w:rPr>
                          <w:sz w:val="20"/>
                        </w:rPr>
                        <w:t>Mic 4:6-8</w:t>
                      </w:r>
                      <w:r>
                        <w:rPr>
                          <w:sz w:val="20"/>
                        </w:rPr>
                        <w:br/>
                        <w:t>(2 slides)</w:t>
                      </w:r>
                    </w:p>
                  </w:txbxContent>
                </v:textbox>
              </v:shape>
            </w:pict>
          </mc:Fallback>
        </mc:AlternateContent>
      </w:r>
    </w:p>
    <w:p w14:paraId="2E0E183D" w14:textId="77777777" w:rsidR="00653295" w:rsidRDefault="00653295" w:rsidP="0081032D">
      <w:pPr>
        <w:rPr>
          <w:rFonts w:cs="Arial"/>
        </w:rPr>
      </w:pPr>
    </w:p>
    <w:p w14:paraId="33F8244D" w14:textId="3FE85AFD" w:rsidR="0081032D" w:rsidRPr="00FD7B79" w:rsidRDefault="001377A3" w:rsidP="0081032D">
      <w:pPr>
        <w:rPr>
          <w:rFonts w:cs="Arial"/>
        </w:rPr>
      </w:pPr>
      <w:r w:rsidRPr="008B1F91">
        <w:rPr>
          <w:rFonts w:cs="Arial"/>
          <w:noProof/>
          <w:lang w:eastAsia="en-US"/>
        </w:rPr>
        <mc:AlternateContent>
          <mc:Choice Requires="wps">
            <w:drawing>
              <wp:anchor distT="0" distB="0" distL="114300" distR="114300" simplePos="0" relativeHeight="251791872" behindDoc="0" locked="0" layoutInCell="1" allowOverlap="1" wp14:anchorId="4FF76231" wp14:editId="607EDA2D">
                <wp:simplePos x="0" y="0"/>
                <wp:positionH relativeFrom="column">
                  <wp:posOffset>-621665</wp:posOffset>
                </wp:positionH>
                <wp:positionV relativeFrom="paragraph">
                  <wp:posOffset>26035</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1894C0" w14:textId="4FC01D37" w:rsidR="00732064" w:rsidRPr="001269F9" w:rsidRDefault="00732064" w:rsidP="000F31C1">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48.9pt;margin-top:2.05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BpMns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" filled="f">
                <v:textbox inset="0,0,0,0">
                  <w:txbxContent>
                    <w:p w14:paraId="461894C0" w14:textId="4FC01D37" w:rsidR="00732064" w:rsidRPr="001269F9" w:rsidRDefault="00732064" w:rsidP="000F31C1">
                      <w:pPr>
                        <w:jc w:val="center"/>
                        <w:rPr>
                          <w:sz w:val="20"/>
                        </w:rPr>
                      </w:pPr>
                      <w:r>
                        <w:rPr>
                          <w:sz w:val="20"/>
                        </w:rPr>
                        <w:t>Subject</w:t>
                      </w:r>
                    </w:p>
                  </w:txbxContent>
                </v:textbox>
              </v:shape>
            </w:pict>
          </mc:Fallback>
        </mc:AlternateContent>
      </w:r>
      <w:r w:rsidR="0081032D" w:rsidRPr="00FD7B79">
        <w:rPr>
          <w:rFonts w:cs="Arial"/>
        </w:rPr>
        <w:t>(</w:t>
      </w:r>
      <w:r w:rsidR="0081032D">
        <w:rPr>
          <w:rFonts w:cs="Arial"/>
        </w:rPr>
        <w:t>How does God model kindness to us so we can be kind to others?</w:t>
      </w:r>
      <w:r w:rsidR="0081032D" w:rsidRPr="00FD7B79">
        <w:rPr>
          <w:rFonts w:cs="Arial"/>
        </w:rPr>
        <w:t>)</w:t>
      </w:r>
    </w:p>
    <w:p w14:paraId="519579D6" w14:textId="1AEF8229" w:rsidR="0081032D" w:rsidRPr="00FD7B79" w:rsidRDefault="0081032D" w:rsidP="0081032D">
      <w:pPr>
        <w:pStyle w:val="Heading1"/>
        <w:rPr>
          <w:rFonts w:cs="Arial"/>
        </w:rPr>
      </w:pPr>
      <w:r w:rsidRPr="00FD7B79">
        <w:rPr>
          <w:rFonts w:cs="Arial"/>
        </w:rPr>
        <w:t>Conclusion</w:t>
      </w:r>
    </w:p>
    <w:p w14:paraId="6E6FD4BD" w14:textId="25143360" w:rsidR="0081032D" w:rsidRPr="00FD7B79" w:rsidRDefault="00D91545" w:rsidP="0081032D">
      <w:pPr>
        <w:pStyle w:val="Heading3"/>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5FBC8503" wp14:editId="1F63CF6A">
                <wp:simplePos x="0" y="0"/>
                <wp:positionH relativeFrom="column">
                  <wp:posOffset>-621665</wp:posOffset>
                </wp:positionH>
                <wp:positionV relativeFrom="paragraph">
                  <wp:posOffset>17780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4643B" w14:textId="793F3914" w:rsidR="00732064" w:rsidRPr="001269F9" w:rsidRDefault="00732064" w:rsidP="000F31C1">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48.9pt;margin-top:1.4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yvX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" filled="f">
                <v:textbox inset="0,0,0,0">
                  <w:txbxContent>
                    <w:p w14:paraId="0134643B" w14:textId="793F3914" w:rsidR="00732064" w:rsidRPr="001269F9" w:rsidRDefault="00732064" w:rsidP="000F31C1">
                      <w:pPr>
                        <w:jc w:val="center"/>
                        <w:rPr>
                          <w:sz w:val="20"/>
                        </w:rPr>
                      </w:pPr>
                      <w:r>
                        <w:rPr>
                          <w:sz w:val="20"/>
                        </w:rPr>
                        <w:t>MI</w:t>
                      </w:r>
                    </w:p>
                  </w:txbxContent>
                </v:textbox>
              </v:shape>
            </w:pict>
          </mc:Fallback>
        </mc:AlternateContent>
      </w:r>
      <w:r w:rsidR="0081032D">
        <w:rPr>
          <w:rFonts w:cs="Arial"/>
        </w:rPr>
        <w:t>God will rule the world through David’s Descendent, Jesus (Main Idea</w:t>
      </w:r>
      <w:r w:rsidR="0081032D" w:rsidRPr="00FD7B79">
        <w:rPr>
          <w:rFonts w:cs="Arial"/>
        </w:rPr>
        <w:t>).</w:t>
      </w:r>
    </w:p>
    <w:p w14:paraId="53415A3C" w14:textId="75F5AE0E" w:rsidR="0081032D" w:rsidRDefault="00741C8E" w:rsidP="0081032D">
      <w:pPr>
        <w:pStyle w:val="Heading3"/>
        <w:rPr>
          <w:rFonts w:cs="Arial"/>
        </w:rPr>
      </w:pPr>
      <w:r w:rsidRPr="008B1F91">
        <w:rPr>
          <w:rFonts w:cs="Arial"/>
          <w:noProof/>
          <w:lang w:eastAsia="en-US"/>
        </w:rPr>
        <mc:AlternateContent>
          <mc:Choice Requires="wps">
            <w:drawing>
              <wp:anchor distT="0" distB="0" distL="114300" distR="114300" simplePos="0" relativeHeight="251775488" behindDoc="0" locked="0" layoutInCell="1" allowOverlap="1" wp14:anchorId="6D2347A5" wp14:editId="5B3B6953">
                <wp:simplePos x="0" y="0"/>
                <wp:positionH relativeFrom="column">
                  <wp:posOffset>-621665</wp:posOffset>
                </wp:positionH>
                <wp:positionV relativeFrom="paragraph">
                  <wp:posOffset>161925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24CB2" w14:textId="7DAEED32" w:rsidR="00732064" w:rsidRPr="001269F9" w:rsidRDefault="00732064" w:rsidP="000F31C1">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48.9pt;margin-top:12.75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ft3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W2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" filled="f">
                <v:textbox inset="0,0,0,0">
                  <w:txbxContent>
                    <w:p w14:paraId="2EA24CB2" w14:textId="7DAEED32" w:rsidR="00732064" w:rsidRPr="001269F9" w:rsidRDefault="00732064" w:rsidP="000F31C1">
                      <w:pPr>
                        <w:jc w:val="center"/>
                        <w:rPr>
                          <w:sz w:val="20"/>
                        </w:rPr>
                      </w:pPr>
                      <w:r>
                        <w:rPr>
                          <w:sz w:val="20"/>
                        </w:rPr>
                        <w:t>MPI</w:t>
                      </w:r>
                    </w:p>
                  </w:txbxContent>
                </v:textbox>
              </v:shape>
            </w:pict>
          </mc:Fallback>
        </mc:AlternateContent>
      </w:r>
      <w:r w:rsidR="0081032D" w:rsidRPr="00FD7B79">
        <w:rPr>
          <w:rFonts w:cs="Arial"/>
        </w:rPr>
        <w:t>Main Points</w:t>
      </w:r>
    </w:p>
    <w:p w14:paraId="0D2F8824" w14:textId="63A99278" w:rsidR="0081032D" w:rsidRDefault="00741C8E" w:rsidP="0081032D">
      <w:pPr>
        <w:pStyle w:val="Heading4"/>
        <w:rPr>
          <w:rFonts w:cs="Arial"/>
        </w:rPr>
      </w:pPr>
      <w:r w:rsidRPr="008B1F91">
        <w:rPr>
          <w:rFonts w:cs="Arial"/>
          <w:noProof/>
          <w:lang w:eastAsia="en-US"/>
        </w:rPr>
        <mc:AlternateContent>
          <mc:Choice Requires="wps">
            <w:drawing>
              <wp:anchor distT="0" distB="0" distL="114300" distR="114300" simplePos="0" relativeHeight="251777536" behindDoc="0" locked="0" layoutInCell="1" allowOverlap="1" wp14:anchorId="7B64EFD7" wp14:editId="65D298C3">
                <wp:simplePos x="0" y="0"/>
                <wp:positionH relativeFrom="column">
                  <wp:posOffset>-621665</wp:posOffset>
                </wp:positionH>
                <wp:positionV relativeFrom="paragraph">
                  <wp:posOffset>191770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86F94" w14:textId="6B03C3EE" w:rsidR="00732064" w:rsidRPr="001269F9" w:rsidRDefault="00732064" w:rsidP="000F31C1">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48.9pt;margin-top:15.1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jSq3w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" filled="f">
                <v:textbox inset="0,0,0,0">
                  <w:txbxContent>
                    <w:p w14:paraId="45B86F94" w14:textId="6B03C3EE" w:rsidR="00732064" w:rsidRPr="001269F9" w:rsidRDefault="00732064" w:rsidP="000F31C1">
                      <w:pPr>
                        <w:jc w:val="center"/>
                        <w:rPr>
                          <w:sz w:val="20"/>
                        </w:rPr>
                      </w:pPr>
                      <w:r>
                        <w:rPr>
                          <w:sz w:val="20"/>
                        </w:rPr>
                        <w:t>MPII</w:t>
                      </w:r>
                    </w:p>
                  </w:txbxContent>
                </v:textbox>
              </v:shape>
            </w:pict>
          </mc:Fallback>
        </mc:AlternateContent>
      </w:r>
      <w:r w:rsidR="0081032D">
        <w:rPr>
          <w:rFonts w:cs="Arial"/>
        </w:rPr>
        <w:t xml:space="preserve">God’s kindness gives us </w:t>
      </w:r>
      <w:r w:rsidR="0081032D" w:rsidRPr="00825F89">
        <w:rPr>
          <w:rFonts w:cs="Arial"/>
          <w:u w:val="single"/>
        </w:rPr>
        <w:t>leaders</w:t>
      </w:r>
      <w:r w:rsidR="0081032D">
        <w:rPr>
          <w:rFonts w:cs="Arial"/>
        </w:rPr>
        <w:t xml:space="preserve"> </w:t>
      </w:r>
      <w:r w:rsidR="0081032D" w:rsidRPr="00B575A2">
        <w:rPr>
          <w:rFonts w:cs="Arial"/>
        </w:rPr>
        <w:t>(2 Sam 1–10).</w:t>
      </w:r>
    </w:p>
    <w:p w14:paraId="73868678" w14:textId="72F81641" w:rsidR="0081032D" w:rsidRDefault="00741C8E" w:rsidP="0081032D">
      <w:pPr>
        <w:pStyle w:val="Heading4"/>
        <w:rPr>
          <w:rFonts w:cs="Arial"/>
        </w:rPr>
      </w:pPr>
      <w:r w:rsidRPr="008B1F91">
        <w:rPr>
          <w:rFonts w:cs="Arial"/>
          <w:noProof/>
          <w:lang w:eastAsia="en-US"/>
        </w:rPr>
        <mc:AlternateContent>
          <mc:Choice Requires="wps">
            <w:drawing>
              <wp:anchor distT="0" distB="0" distL="114300" distR="114300" simplePos="0" relativeHeight="251779584" behindDoc="0" locked="0" layoutInCell="1" allowOverlap="1" wp14:anchorId="6994B16C" wp14:editId="114471FE">
                <wp:simplePos x="0" y="0"/>
                <wp:positionH relativeFrom="column">
                  <wp:posOffset>-621665</wp:posOffset>
                </wp:positionH>
                <wp:positionV relativeFrom="paragraph">
                  <wp:posOffset>221615</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1B6EF" w14:textId="09D5D2C7" w:rsidR="00732064" w:rsidRPr="001269F9" w:rsidRDefault="00732064" w:rsidP="000F31C1">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48.9pt;margin-top:17.45pt;width:54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ob+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" filled="f">
                <v:textbox inset="0,0,0,0">
                  <w:txbxContent>
                    <w:p w14:paraId="21D1B6EF" w14:textId="09D5D2C7" w:rsidR="00732064" w:rsidRPr="001269F9" w:rsidRDefault="00732064" w:rsidP="000F31C1">
                      <w:pPr>
                        <w:jc w:val="center"/>
                        <w:rPr>
                          <w:sz w:val="20"/>
                        </w:rPr>
                      </w:pPr>
                      <w:r>
                        <w:rPr>
                          <w:sz w:val="20"/>
                        </w:rPr>
                        <w:t>MPIII</w:t>
                      </w:r>
                    </w:p>
                  </w:txbxContent>
                </v:textbox>
              </v:shape>
            </w:pict>
          </mc:Fallback>
        </mc:AlternateContent>
      </w:r>
      <w:r w:rsidR="0081032D">
        <w:rPr>
          <w:rFonts w:cs="Arial"/>
        </w:rPr>
        <w:t xml:space="preserve">God’s kindness gives us </w:t>
      </w:r>
      <w:r w:rsidR="0081032D" w:rsidRPr="00B575A2">
        <w:rPr>
          <w:rFonts w:cs="Arial"/>
          <w:u w:val="single"/>
        </w:rPr>
        <w:t>discipline</w:t>
      </w:r>
      <w:r w:rsidR="0081032D" w:rsidRPr="00B575A2">
        <w:rPr>
          <w:rFonts w:cs="Arial"/>
        </w:rPr>
        <w:t xml:space="preserve"> (2 Sam 11–24).</w:t>
      </w:r>
    </w:p>
    <w:p w14:paraId="0AE1AF0B" w14:textId="4B8CC897" w:rsidR="0081032D" w:rsidRPr="00FD7B79" w:rsidRDefault="00741C8E" w:rsidP="0081032D">
      <w:pPr>
        <w:pStyle w:val="Heading4"/>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37CAF45E" wp14:editId="51145085">
                <wp:simplePos x="0" y="0"/>
                <wp:positionH relativeFrom="column">
                  <wp:posOffset>-621030</wp:posOffset>
                </wp:positionH>
                <wp:positionV relativeFrom="paragraph">
                  <wp:posOffset>251460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D224F" w14:textId="06E8FA72" w:rsidR="00732064" w:rsidRPr="001269F9" w:rsidRDefault="00732064" w:rsidP="000F31C1">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8.85pt;margin-top:19.8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ov3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" filled="f">
                <v:textbox inset="0,0,0,0">
                  <w:txbxContent>
                    <w:p w14:paraId="379D224F" w14:textId="06E8FA72" w:rsidR="00732064" w:rsidRPr="001269F9" w:rsidRDefault="00732064" w:rsidP="000F31C1">
                      <w:pPr>
                        <w:jc w:val="center"/>
                        <w:rPr>
                          <w:sz w:val="20"/>
                        </w:rPr>
                      </w:pPr>
                      <w:r>
                        <w:rPr>
                          <w:sz w:val="20"/>
                        </w:rPr>
                        <w:t>APP</w:t>
                      </w:r>
                    </w:p>
                  </w:txbxContent>
                </v:textbox>
              </v:shape>
            </w:pict>
          </mc:Fallback>
        </mc:AlternateContent>
      </w:r>
      <w:r w:rsidR="0081032D">
        <w:rPr>
          <w:rFonts w:cs="Arial"/>
        </w:rPr>
        <w:t xml:space="preserve">David pictures </w:t>
      </w:r>
      <w:r w:rsidR="0081032D" w:rsidRPr="004525C8">
        <w:rPr>
          <w:rFonts w:cs="Arial"/>
          <w:u w:val="single"/>
        </w:rPr>
        <w:t>Jesus</w:t>
      </w:r>
      <w:r w:rsidR="0081032D">
        <w:rPr>
          <w:rFonts w:cs="Arial"/>
        </w:rPr>
        <w:t>.</w:t>
      </w:r>
    </w:p>
    <w:p w14:paraId="0F04FFCF" w14:textId="2CFE2D43" w:rsidR="0081032D" w:rsidRDefault="00741C8E" w:rsidP="0081032D">
      <w:pPr>
        <w:pStyle w:val="Heading3"/>
        <w:rPr>
          <w:rFonts w:cs="Arial"/>
        </w:rPr>
      </w:pPr>
      <w:r w:rsidRPr="008B1F91">
        <w:rPr>
          <w:rFonts w:cs="Arial"/>
          <w:noProof/>
          <w:lang w:eastAsia="en-US"/>
        </w:rPr>
        <mc:AlternateContent>
          <mc:Choice Requires="wps">
            <w:drawing>
              <wp:anchor distT="0" distB="0" distL="114300" distR="114300" simplePos="0" relativeHeight="251769344" behindDoc="0" locked="0" layoutInCell="1" allowOverlap="1" wp14:anchorId="3A6FA4AF" wp14:editId="1BC8BF4A">
                <wp:simplePos x="0" y="0"/>
                <wp:positionH relativeFrom="column">
                  <wp:posOffset>-621665</wp:posOffset>
                </wp:positionH>
                <wp:positionV relativeFrom="paragraph">
                  <wp:posOffset>281305</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1652E" w14:textId="11CC1678" w:rsidR="00732064" w:rsidRPr="001269F9" w:rsidRDefault="00732064" w:rsidP="000F31C1">
                            <w:pPr>
                              <w:jc w:val="center"/>
                              <w:rPr>
                                <w:sz w:val="20"/>
                              </w:rPr>
                            </w:pPr>
                            <w:r>
                              <w:rPr>
                                <w:sz w:val="20"/>
                              </w:rPr>
                              <w:t>• 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48.9pt;margin-top:22.1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hE9H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" filled="f">
                <v:textbox inset="0,0,0,0">
                  <w:txbxContent>
                    <w:p w14:paraId="7691652E" w14:textId="11CC1678" w:rsidR="00732064" w:rsidRPr="001269F9" w:rsidRDefault="00732064" w:rsidP="000F31C1">
                      <w:pPr>
                        <w:jc w:val="center"/>
                        <w:rPr>
                          <w:sz w:val="20"/>
                        </w:rPr>
                      </w:pPr>
                      <w:r>
                        <w:rPr>
                          <w:sz w:val="20"/>
                        </w:rPr>
                        <w:t>• Trust</w:t>
                      </w:r>
                    </w:p>
                  </w:txbxContent>
                </v:textbox>
              </v:shape>
            </w:pict>
          </mc:Fallback>
        </mc:AlternateContent>
      </w:r>
      <w:r w:rsidR="0081032D">
        <w:rPr>
          <w:rFonts w:cs="Arial"/>
        </w:rPr>
        <w:t>Exhortation: How do you respond to God’s kindness in Jesus?</w:t>
      </w:r>
    </w:p>
    <w:p w14:paraId="4DD64E43" w14:textId="6ADFF671" w:rsidR="0081032D" w:rsidRDefault="0081032D" w:rsidP="0081032D">
      <w:pPr>
        <w:pStyle w:val="Heading4"/>
        <w:rPr>
          <w:rFonts w:cs="Arial"/>
        </w:rPr>
      </w:pPr>
      <w:r>
        <w:rPr>
          <w:rFonts w:cs="Arial"/>
        </w:rPr>
        <w:t>Trust Jesus as your Savior and coming King.</w:t>
      </w:r>
    </w:p>
    <w:p w14:paraId="318544AC" w14:textId="6EF42A05" w:rsidR="0081032D" w:rsidRDefault="000C35C2" w:rsidP="0081032D">
      <w:pPr>
        <w:pStyle w:val="Heading4"/>
        <w:rPr>
          <w:rFonts w:cs="Arial"/>
        </w:rPr>
      </w:pPr>
      <w:r w:rsidRPr="008B1F91">
        <w:rPr>
          <w:rFonts w:cs="Arial"/>
          <w:noProof/>
          <w:lang w:eastAsia="en-US"/>
        </w:rPr>
        <mc:AlternateContent>
          <mc:Choice Requires="wps">
            <w:drawing>
              <wp:anchor distT="0" distB="0" distL="114300" distR="114300" simplePos="0" relativeHeight="251771392" behindDoc="0" locked="0" layoutInCell="1" allowOverlap="1" wp14:anchorId="27FD02FF" wp14:editId="61949298">
                <wp:simplePos x="0" y="0"/>
                <wp:positionH relativeFrom="column">
                  <wp:posOffset>-621665</wp:posOffset>
                </wp:positionH>
                <wp:positionV relativeFrom="paragraph">
                  <wp:posOffset>-6985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96688" w14:textId="01A9E56C" w:rsidR="00732064" w:rsidRPr="001269F9" w:rsidRDefault="00732064" w:rsidP="000F31C1">
                            <w:pPr>
                              <w:jc w:val="center"/>
                              <w:rPr>
                                <w:sz w:val="20"/>
                              </w:rPr>
                            </w:pPr>
                            <w:r>
                              <w:rPr>
                                <w:sz w:val="20"/>
                              </w:rPr>
                              <w:t>• Kind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48.9pt;margin-top:-.5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qNp3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" filled="f">
                <v:textbox inset="0,0,0,0">
                  <w:txbxContent>
                    <w:p w14:paraId="24296688" w14:textId="01A9E56C" w:rsidR="00732064" w:rsidRPr="001269F9" w:rsidRDefault="00732064" w:rsidP="000F31C1">
                      <w:pPr>
                        <w:jc w:val="center"/>
                        <w:rPr>
                          <w:sz w:val="20"/>
                        </w:rPr>
                      </w:pPr>
                      <w:r>
                        <w:rPr>
                          <w:sz w:val="20"/>
                        </w:rPr>
                        <w:t>• Kind</w:t>
                      </w:r>
                    </w:p>
                  </w:txbxContent>
                </v:textbox>
              </v:shape>
            </w:pict>
          </mc:Fallback>
        </mc:AlternateContent>
      </w:r>
      <w:r w:rsidR="0081032D">
        <w:rPr>
          <w:rFonts w:cs="Arial"/>
        </w:rPr>
        <w:t>Show God’s kindness to others.</w:t>
      </w:r>
    </w:p>
    <w:p w14:paraId="1361E69F" w14:textId="0A1F36FD" w:rsidR="00741C8E" w:rsidRDefault="00741C8E" w:rsidP="0081032D">
      <w:pPr>
        <w:pStyle w:val="Heading3"/>
        <w:rPr>
          <w:rFonts w:cs="Arial"/>
        </w:rPr>
      </w:pPr>
      <w:r w:rsidRPr="008B1F91">
        <w:rPr>
          <w:rFonts w:cs="Arial"/>
          <w:noProof/>
          <w:lang w:eastAsia="en-US"/>
        </w:rPr>
        <mc:AlternateContent>
          <mc:Choice Requires="wps">
            <w:drawing>
              <wp:anchor distT="0" distB="0" distL="114300" distR="114300" simplePos="0" relativeHeight="251773440" behindDoc="0" locked="0" layoutInCell="1" allowOverlap="1" wp14:anchorId="6A8D40A1" wp14:editId="47F54D95">
                <wp:simplePos x="0" y="0"/>
                <wp:positionH relativeFrom="column">
                  <wp:posOffset>-621665</wp:posOffset>
                </wp:positionH>
                <wp:positionV relativeFrom="paragraph">
                  <wp:posOffset>27940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C79A5" w14:textId="05F8EF1D" w:rsidR="00732064" w:rsidRDefault="00732064" w:rsidP="000F31C1">
                            <w:pPr>
                              <w:jc w:val="center"/>
                              <w:rPr>
                                <w:sz w:val="20"/>
                              </w:rPr>
                            </w:pPr>
                            <w:r>
                              <w:rPr>
                                <w:sz w:val="20"/>
                              </w:rPr>
                              <w:t>Kindness</w:t>
                            </w:r>
                          </w:p>
                          <w:p w14:paraId="06738C28" w14:textId="3FA2E225" w:rsidR="00732064" w:rsidRPr="001269F9" w:rsidRDefault="00732064" w:rsidP="000F31C1">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48.9pt;margin-top:2.2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uW5H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g0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" filled="f">
                <v:textbox inset="0,0,0,0">
                  <w:txbxContent>
                    <w:p w14:paraId="531C79A5" w14:textId="05F8EF1D" w:rsidR="00732064" w:rsidRDefault="00732064" w:rsidP="000F31C1">
                      <w:pPr>
                        <w:jc w:val="center"/>
                        <w:rPr>
                          <w:sz w:val="20"/>
                        </w:rPr>
                      </w:pPr>
                      <w:r>
                        <w:rPr>
                          <w:sz w:val="20"/>
                        </w:rPr>
                        <w:t>Kindness</w:t>
                      </w:r>
                    </w:p>
                    <w:p w14:paraId="06738C28" w14:textId="3FA2E225" w:rsidR="00732064" w:rsidRPr="001269F9" w:rsidRDefault="00732064" w:rsidP="000F31C1">
                      <w:pPr>
                        <w:jc w:val="center"/>
                        <w:rPr>
                          <w:sz w:val="20"/>
                        </w:rPr>
                      </w:pPr>
                      <w:r>
                        <w:rPr>
                          <w:sz w:val="20"/>
                        </w:rPr>
                        <w:t>(6 slides)</w:t>
                      </w:r>
                    </w:p>
                  </w:txbxContent>
                </v:textbox>
              </v:shape>
            </w:pict>
          </mc:Fallback>
        </mc:AlternateContent>
      </w:r>
      <w:r>
        <w:rPr>
          <w:rFonts w:cs="Arial"/>
        </w:rPr>
        <w:t>How should we show kindness? Many ways!</w:t>
      </w:r>
    </w:p>
    <w:p w14:paraId="60A83647" w14:textId="210BAECC" w:rsidR="0081032D" w:rsidRDefault="00511482" w:rsidP="0081032D">
      <w:pPr>
        <w:pStyle w:val="Heading3"/>
        <w:rPr>
          <w:rFonts w:cs="Arial"/>
        </w:rPr>
      </w:pPr>
      <w:r w:rsidRPr="008B1F91">
        <w:rPr>
          <w:rFonts w:cs="Arial"/>
          <w:noProof/>
          <w:lang w:eastAsia="en-US"/>
        </w:rPr>
        <mc:AlternateContent>
          <mc:Choice Requires="wps">
            <w:drawing>
              <wp:anchor distT="0" distB="0" distL="114300" distR="114300" simplePos="0" relativeHeight="251704832" behindDoc="0" locked="0" layoutInCell="1" allowOverlap="1" wp14:anchorId="21C85B8B" wp14:editId="55954B48">
                <wp:simplePos x="0" y="0"/>
                <wp:positionH relativeFrom="column">
                  <wp:posOffset>-621665</wp:posOffset>
                </wp:positionH>
                <wp:positionV relativeFrom="paragraph">
                  <wp:posOffset>125730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5F9A0C" w14:textId="50B919A9" w:rsidR="00732064" w:rsidRDefault="00732064" w:rsidP="000F31C1">
                            <w:pPr>
                              <w:jc w:val="center"/>
                              <w:rPr>
                                <w:sz w:val="20"/>
                              </w:rPr>
                            </w:pPr>
                            <w:r>
                              <w:rPr>
                                <w:sz w:val="20"/>
                              </w:rPr>
                              <w:t>Joy World</w:t>
                            </w:r>
                          </w:p>
                          <w:p w14:paraId="61AD4EE9" w14:textId="5135576F" w:rsidR="00732064" w:rsidRPr="001269F9" w:rsidRDefault="00732064" w:rsidP="000F31C1">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48.9pt;margin-top:9.9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n4H0CAAAH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" filled="f">
                <v:textbox inset="0,0,0,0">
                  <w:txbxContent>
                    <w:p w14:paraId="285F9A0C" w14:textId="50B919A9" w:rsidR="00732064" w:rsidRDefault="00732064" w:rsidP="000F31C1">
                      <w:pPr>
                        <w:jc w:val="center"/>
                        <w:rPr>
                          <w:sz w:val="20"/>
                        </w:rPr>
                      </w:pPr>
                      <w:r>
                        <w:rPr>
                          <w:sz w:val="20"/>
                        </w:rPr>
                        <w:t>Joy World</w:t>
                      </w:r>
                    </w:p>
                    <w:p w14:paraId="61AD4EE9" w14:textId="5135576F" w:rsidR="00732064" w:rsidRPr="001269F9" w:rsidRDefault="00732064" w:rsidP="000F31C1">
                      <w:pPr>
                        <w:jc w:val="center"/>
                        <w:rPr>
                          <w:sz w:val="20"/>
                        </w:rPr>
                      </w:pPr>
                      <w:r>
                        <w:rPr>
                          <w:sz w:val="20"/>
                        </w:rPr>
                        <w:t>(5 slides)</w:t>
                      </w:r>
                    </w:p>
                  </w:txbxContent>
                </v:textbox>
              </v:shape>
            </w:pict>
          </mc:Fallback>
        </mc:AlternateContent>
      </w:r>
      <w:r w:rsidR="0081032D">
        <w:rPr>
          <w:rFonts w:cs="Arial"/>
        </w:rPr>
        <w:t>“Joy to the World” points to Christ’s second coming more than his first. Here we will see God’s kindness in full display!</w:t>
      </w:r>
    </w:p>
    <w:p w14:paraId="303719AF" w14:textId="726F9878" w:rsidR="0081032D" w:rsidRPr="00FD7B79" w:rsidRDefault="00E51E43" w:rsidP="0081032D">
      <w:pPr>
        <w:pStyle w:val="Heading3"/>
        <w:rPr>
          <w:rFonts w:cs="Arial"/>
        </w:rPr>
      </w:pPr>
      <w:r w:rsidRPr="008B1F91">
        <w:rPr>
          <w:rFonts w:cs="Arial"/>
          <w:noProof/>
          <w:lang w:eastAsia="en-US"/>
        </w:rPr>
        <mc:AlternateContent>
          <mc:Choice Requires="wps">
            <w:drawing>
              <wp:anchor distT="0" distB="0" distL="114300" distR="114300" simplePos="0" relativeHeight="251705856" behindDoc="0" locked="0" layoutInCell="1" allowOverlap="1" wp14:anchorId="4B0D5E0B" wp14:editId="1E55349E">
                <wp:simplePos x="0" y="0"/>
                <wp:positionH relativeFrom="column">
                  <wp:posOffset>-621665</wp:posOffset>
                </wp:positionH>
                <wp:positionV relativeFrom="paragraph">
                  <wp:posOffset>11430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C0C76" w14:textId="6541F0C4" w:rsidR="00732064" w:rsidRPr="001269F9" w:rsidRDefault="00732064" w:rsidP="00511482">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48.9pt;margin-top:.9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tXI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" filled="f">
                <v:textbox inset="0,0,0,0">
                  <w:txbxContent>
                    <w:p w14:paraId="472C0C76" w14:textId="6541F0C4" w:rsidR="00732064" w:rsidRPr="001269F9" w:rsidRDefault="00732064" w:rsidP="00511482">
                      <w:pPr>
                        <w:shd w:val="solid" w:color="auto" w:fill="000000"/>
                        <w:jc w:val="center"/>
                        <w:rPr>
                          <w:sz w:val="20"/>
                        </w:rPr>
                      </w:pPr>
                      <w:r>
                        <w:rPr>
                          <w:sz w:val="20"/>
                        </w:rPr>
                        <w:t>Prayer</w:t>
                      </w:r>
                    </w:p>
                  </w:txbxContent>
                </v:textbox>
              </v:shape>
            </w:pict>
          </mc:Fallback>
        </mc:AlternateContent>
      </w:r>
      <w:r w:rsidR="0081032D">
        <w:rPr>
          <w:rFonts w:cs="Arial"/>
        </w:rPr>
        <w:t>Prayer</w:t>
      </w:r>
    </w:p>
    <w:p w14:paraId="22786D14" w14:textId="47576C5A"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62B7F07A" w:rsidR="008B6D00" w:rsidRDefault="00B80D79" w:rsidP="00DA3A1D">
      <w:pPr>
        <w:pStyle w:val="Heading3"/>
        <w:widowControl w:val="0"/>
        <w:rPr>
          <w:rFonts w:cs="Arial"/>
        </w:rPr>
      </w:pPr>
      <w:r>
        <w:rPr>
          <w:rFonts w:cs="Arial"/>
        </w:rPr>
        <w:t>The account begins right after Saul’s death in 1 Samuel 31.</w:t>
      </w:r>
    </w:p>
    <w:p w14:paraId="3744BA9D" w14:textId="3F7BF160" w:rsidR="00B80D79" w:rsidRPr="00FD7B79" w:rsidRDefault="00B80D79" w:rsidP="00DA3A1D">
      <w:pPr>
        <w:pStyle w:val="Heading3"/>
        <w:widowControl w:val="0"/>
        <w:rPr>
          <w:rFonts w:cs="Arial"/>
        </w:rPr>
      </w:pPr>
      <w:r>
        <w:rPr>
          <w:rFonts w:cs="Arial"/>
        </w:rPr>
        <w:t>Saul is now out of the way—so how will David respond?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C530675" w:rsidR="008B6D00" w:rsidRDefault="003D03E2" w:rsidP="00DA3A1D">
      <w:pPr>
        <w:pStyle w:val="Heading3"/>
        <w:widowControl w:val="0"/>
        <w:rPr>
          <w:rFonts w:cs="Arial"/>
        </w:rPr>
      </w:pPr>
      <w:r>
        <w:rPr>
          <w:rFonts w:cs="Arial"/>
        </w:rPr>
        <w:t>The Davidic Covenant is the prominent text in 2 Samuel that promises that David an eternal lineage of kings.</w:t>
      </w:r>
    </w:p>
    <w:p w14:paraId="75C54773" w14:textId="3C7065C0" w:rsidR="003D03E2" w:rsidRPr="00FD7B79" w:rsidRDefault="003D03E2" w:rsidP="00DA3A1D">
      <w:pPr>
        <w:pStyle w:val="Heading3"/>
        <w:widowControl w:val="0"/>
        <w:rPr>
          <w:rFonts w:cs="Arial"/>
        </w:rPr>
      </w:pPr>
      <w:r>
        <w:rPr>
          <w:rFonts w:cs="Arial"/>
        </w:rPr>
        <w:t xml:space="preserve">But what does that indicate? The key idea is God’s covenant </w:t>
      </w:r>
      <w:r>
        <w:rPr>
          <w:rFonts w:cs="Arial"/>
          <w:i/>
        </w:rPr>
        <w:t>kindness</w:t>
      </w:r>
      <w:r>
        <w:rPr>
          <w:rFonts w:cs="Arial"/>
        </w:rPr>
        <w:t xml:space="preserve"> that is completely undeserved.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477F2417" w:rsidR="008B6D00" w:rsidRDefault="003D03E2" w:rsidP="00DA3A1D">
      <w:pPr>
        <w:pStyle w:val="Heading3"/>
        <w:widowControl w:val="0"/>
        <w:rPr>
          <w:rFonts w:cs="Arial"/>
        </w:rPr>
      </w:pPr>
      <w:r>
        <w:rPr>
          <w:rFonts w:cs="Arial"/>
        </w:rPr>
        <w:t xml:space="preserve">The primary concern of kings as they look at the future is to preserve their legacy. This still comes today by kings having as many sons as possible to assure an heir to the throne. The worst possible thing to happen would be </w:t>
      </w:r>
      <w:r w:rsidR="00107573">
        <w:rPr>
          <w:rFonts w:cs="Arial"/>
        </w:rPr>
        <w:t>to cut off all of</w:t>
      </w:r>
      <w:r>
        <w:rPr>
          <w:rFonts w:cs="Arial"/>
        </w:rPr>
        <w:t xml:space="preserve"> a king’s descendants</w:t>
      </w:r>
      <w:r w:rsidR="0083779A">
        <w:rPr>
          <w:rFonts w:cs="Arial"/>
        </w:rPr>
        <w:t>—as nearly happened to Saul’s line (except for Mephibosheth)</w:t>
      </w:r>
      <w:r>
        <w:rPr>
          <w:rFonts w:cs="Arial"/>
        </w:rPr>
        <w:t>.</w:t>
      </w:r>
    </w:p>
    <w:p w14:paraId="28B95FD0" w14:textId="09D631E9" w:rsidR="00DF5D5B" w:rsidRPr="00FD7B79" w:rsidRDefault="00DF5D5B" w:rsidP="00DA3A1D">
      <w:pPr>
        <w:pStyle w:val="Heading3"/>
        <w:widowControl w:val="0"/>
        <w:rPr>
          <w:rFonts w:cs="Arial"/>
        </w:rPr>
      </w:pPr>
      <w:r>
        <w:rPr>
          <w:rFonts w:cs="Arial"/>
        </w:rPr>
        <w:t xml:space="preserve">Imagine </w:t>
      </w:r>
      <w:r w:rsidRPr="00DF5D5B">
        <w:rPr>
          <w:rFonts w:cs="Arial"/>
          <w:i/>
        </w:rPr>
        <w:t>God himself</w:t>
      </w:r>
      <w:r>
        <w:rPr>
          <w:rFonts w:cs="Arial"/>
        </w:rPr>
        <w:t xml:space="preserve"> promising that David’s lineage would last into </w:t>
      </w:r>
      <w:r w:rsidRPr="00DF5D5B">
        <w:rPr>
          <w:rFonts w:cs="Arial"/>
          <w:i/>
        </w:rPr>
        <w:t>eternity</w:t>
      </w:r>
      <w:r>
        <w:rPr>
          <w:rFonts w:cs="Arial"/>
        </w:rPr>
        <w:t>!</w:t>
      </w:r>
      <w:r w:rsidR="00F2786F">
        <w:rPr>
          <w:rFonts w:cs="Arial"/>
        </w:rPr>
        <w:t xml:space="preserve"> That is exactly what 2 Samuel 7:12-16 promises.</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4FD5E79F" w:rsidR="008B6D00" w:rsidRDefault="005F3C85" w:rsidP="00DA3A1D">
      <w:pPr>
        <w:pStyle w:val="Heading3"/>
        <w:widowControl w:val="0"/>
        <w:rPr>
          <w:rFonts w:cs="Arial"/>
        </w:rPr>
      </w:pPr>
      <w:r>
        <w:rPr>
          <w:rFonts w:cs="Arial"/>
        </w:rPr>
        <w:t>Why did God choose David</w:t>
      </w:r>
      <w:r w:rsidR="004D0E57">
        <w:rPr>
          <w:rFonts w:cs="Arial"/>
        </w:rPr>
        <w:t xml:space="preserve"> to be king</w:t>
      </w:r>
      <w:r>
        <w:rPr>
          <w:rFonts w:cs="Arial"/>
        </w:rPr>
        <w:t>?</w:t>
      </w:r>
    </w:p>
    <w:p w14:paraId="3F455DE5" w14:textId="658000A6" w:rsidR="005F3C85" w:rsidRPr="00FD7B79" w:rsidRDefault="004D0E57" w:rsidP="00DA3A1D">
      <w:pPr>
        <w:pStyle w:val="Heading3"/>
        <w:widowControl w:val="0"/>
        <w:rPr>
          <w:rFonts w:cs="Arial"/>
        </w:rPr>
      </w:pPr>
      <w:r>
        <w:rPr>
          <w:rFonts w:cs="Arial"/>
        </w:rPr>
        <w:t>Why would God promise an eternal reign to David’s seed?</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5EFBD7A3" w14:textId="77777777" w:rsidR="00BC7164" w:rsidRPr="00BC7164" w:rsidRDefault="00BC7164" w:rsidP="00D15F5D">
      <w:pPr>
        <w:pStyle w:val="Heading1"/>
        <w:widowControl w:val="0"/>
        <w:rPr>
          <w:rFonts w:cs="Arial"/>
          <w:sz w:val="36"/>
        </w:rPr>
      </w:pPr>
    </w:p>
    <w:p w14:paraId="6B26B60C" w14:textId="77777777" w:rsidR="00BC7164" w:rsidRDefault="00BC7164" w:rsidP="00BC7164">
      <w:pPr>
        <w:pStyle w:val="size-16"/>
        <w:spacing w:before="0" w:beforeAutospacing="0" w:after="0" w:afterAutospacing="0" w:line="360" w:lineRule="atLeast"/>
        <w:rPr>
          <w:rFonts w:ascii="PT Serif" w:hAnsi="PT Serif"/>
          <w:color w:val="7C7E7F"/>
          <w:sz w:val="24"/>
          <w:szCs w:val="24"/>
          <w:lang w:val="uz-Cyrl-UZ"/>
        </w:rPr>
      </w:pPr>
      <w:r>
        <w:rPr>
          <w:rStyle w:val="Emphasis"/>
          <w:rFonts w:ascii="PT Serif" w:hAnsi="PT Serif"/>
          <w:b/>
          <w:bCs/>
          <w:color w:val="080808"/>
          <w:sz w:val="24"/>
          <w:szCs w:val="24"/>
          <w:lang w:val="uz-Cyrl-UZ"/>
        </w:rPr>
        <w:t>Just a Thought...</w:t>
      </w:r>
    </w:p>
    <w:p w14:paraId="4722E6AA" w14:textId="77777777" w:rsidR="00BC7164" w:rsidRDefault="00BC7164" w:rsidP="00BC7164">
      <w:pPr>
        <w:pStyle w:val="NormalWeb"/>
        <w:spacing w:before="300" w:beforeAutospacing="0" w:after="0" w:afterAutospacing="0"/>
        <w:rPr>
          <w:rFonts w:ascii="PT Serif" w:hAnsi="PT Serif"/>
          <w:color w:val="7C7E7F"/>
          <w:sz w:val="21"/>
          <w:szCs w:val="21"/>
        </w:rPr>
      </w:pPr>
      <w:r>
        <w:rPr>
          <w:rFonts w:ascii="PT Serif" w:hAnsi="PT Serif"/>
          <w:color w:val="0A0A0A"/>
          <w:sz w:val="21"/>
          <w:szCs w:val="21"/>
        </w:rPr>
        <w:t>Dear Rick &amp; Susan,</w:t>
      </w:r>
    </w:p>
    <w:p w14:paraId="20F7EEC9" w14:textId="77777777" w:rsidR="00BC7164" w:rsidRDefault="00BC7164" w:rsidP="00BC7164">
      <w:pPr>
        <w:pStyle w:val="NormalWeb"/>
        <w:spacing w:before="300" w:beforeAutospacing="0" w:after="0" w:afterAutospacing="0"/>
        <w:rPr>
          <w:rFonts w:ascii="PT Serif" w:hAnsi="PT Serif"/>
          <w:color w:val="7C7E7F"/>
          <w:sz w:val="21"/>
          <w:szCs w:val="21"/>
        </w:rPr>
      </w:pPr>
      <w:r>
        <w:rPr>
          <w:rFonts w:ascii="PT Serif" w:hAnsi="PT Serif"/>
          <w:color w:val="080808"/>
          <w:sz w:val="21"/>
          <w:szCs w:val="21"/>
        </w:rPr>
        <w:t>Isn't December a strange month?  Well, at least I think it is.  Doesn't it seem like more people die in December than any other time of year?  According to an article in </w:t>
      </w:r>
      <w:r>
        <w:rPr>
          <w:rStyle w:val="Emphasis"/>
          <w:rFonts w:ascii="PT Serif" w:hAnsi="PT Serif"/>
          <w:color w:val="080808"/>
          <w:sz w:val="21"/>
          <w:szCs w:val="21"/>
        </w:rPr>
        <w:t>Consumer News </w:t>
      </w:r>
      <w:r>
        <w:rPr>
          <w:rFonts w:ascii="PT Serif" w:hAnsi="PT Serif"/>
          <w:color w:val="080808"/>
          <w:sz w:val="21"/>
          <w:szCs w:val="21"/>
        </w:rPr>
        <w:t>(2013), Christmas Day actually</w:t>
      </w:r>
      <w:r>
        <w:rPr>
          <w:rStyle w:val="apple-converted-space"/>
          <w:rFonts w:ascii="PT Serif" w:hAnsi="PT Serif"/>
          <w:color w:val="080808"/>
          <w:sz w:val="21"/>
          <w:szCs w:val="21"/>
        </w:rPr>
        <w:t> </w:t>
      </w:r>
      <w:r>
        <w:rPr>
          <w:rStyle w:val="Emphasis"/>
          <w:rFonts w:ascii="PT Serif" w:hAnsi="PT Serif"/>
          <w:color w:val="080808"/>
          <w:sz w:val="21"/>
          <w:szCs w:val="21"/>
        </w:rPr>
        <w:t>does </w:t>
      </w:r>
      <w:r>
        <w:rPr>
          <w:rFonts w:ascii="PT Serif" w:hAnsi="PT Serif"/>
          <w:color w:val="080808"/>
          <w:sz w:val="21"/>
          <w:szCs w:val="21"/>
        </w:rPr>
        <w:t>have more deaths than any other day of the year.  Wow.  How strange that what should be the most joyful of all days would also be the saddest for many.  One theory is that the expectation of joy and cheer exaggerates the reality of darkness and depression for those who feel they have little reason to celebrate.  May it not be so for those who have made the Babe of Bethlehem's manger, the Source of their salvation.  May we also be reminded that, in the midst of our </w:t>
      </w:r>
      <w:r>
        <w:rPr>
          <w:rStyle w:val="Emphasis"/>
          <w:rFonts w:ascii="PT Serif" w:hAnsi="PT Serif"/>
          <w:color w:val="080808"/>
          <w:sz w:val="21"/>
          <w:szCs w:val="21"/>
        </w:rPr>
        <w:t>great joy</w:t>
      </w:r>
      <w:r>
        <w:rPr>
          <w:rFonts w:ascii="PT Serif" w:hAnsi="PT Serif"/>
          <w:color w:val="080808"/>
          <w:sz w:val="21"/>
          <w:szCs w:val="21"/>
        </w:rPr>
        <w:t> others around us may be suffering; let's be His arms and hands to them.</w:t>
      </w:r>
    </w:p>
    <w:p w14:paraId="6290657E" w14:textId="77777777" w:rsidR="00BC7164" w:rsidRDefault="00BC7164" w:rsidP="00BC7164">
      <w:pPr>
        <w:pStyle w:val="size-16"/>
        <w:spacing w:before="300" w:beforeAutospacing="0" w:after="0" w:afterAutospacing="0" w:line="360" w:lineRule="atLeast"/>
        <w:rPr>
          <w:rFonts w:ascii="Rockwell" w:hAnsi="Rockwell"/>
          <w:color w:val="7C7E7F"/>
          <w:sz w:val="24"/>
          <w:szCs w:val="24"/>
          <w:lang w:val="uz-Cyrl-UZ"/>
        </w:rPr>
      </w:pPr>
      <w:r>
        <w:rPr>
          <w:rStyle w:val="Emphasis"/>
          <w:rFonts w:ascii="Rockwell" w:hAnsi="Rockwell"/>
          <w:b/>
          <w:bCs/>
          <w:color w:val="080808"/>
          <w:sz w:val="24"/>
          <w:szCs w:val="24"/>
          <w:lang w:val="uz-Cyrl-UZ"/>
        </w:rPr>
        <w:t>"Merry" Christmas!</w:t>
      </w:r>
    </w:p>
    <w:p w14:paraId="58926FC2" w14:textId="61D02B2E" w:rsidR="00BC7164" w:rsidRDefault="00BC7164" w:rsidP="00BC7164">
      <w:pPr>
        <w:pStyle w:val="NormalWeb"/>
        <w:spacing w:before="300" w:beforeAutospacing="0" w:after="300" w:afterAutospacing="0"/>
        <w:rPr>
          <w:rStyle w:val="Emphasis"/>
          <w:rFonts w:ascii="PT Serif" w:hAnsi="PT Serif"/>
          <w:b/>
          <w:bCs/>
          <w:color w:val="0A0A0A"/>
          <w:sz w:val="21"/>
          <w:szCs w:val="21"/>
        </w:rPr>
      </w:pPr>
      <w:r>
        <w:rPr>
          <w:rStyle w:val="Emphasis"/>
          <w:rFonts w:ascii="PT Serif" w:hAnsi="PT Serif"/>
          <w:b/>
          <w:bCs/>
          <w:color w:val="0A0A0A"/>
          <w:sz w:val="21"/>
          <w:szCs w:val="21"/>
        </w:rPr>
        <w:t>Joe Hale email on 15 dec 2017</w:t>
      </w:r>
    </w:p>
    <w:p w14:paraId="09423F17" w14:textId="77777777" w:rsidR="00560E62" w:rsidRDefault="00560E62" w:rsidP="00BC7164">
      <w:pPr>
        <w:pStyle w:val="NormalWeb"/>
        <w:spacing w:before="300" w:beforeAutospacing="0" w:after="300" w:afterAutospacing="0"/>
        <w:rPr>
          <w:rStyle w:val="Emphasis"/>
          <w:rFonts w:ascii="PT Serif" w:hAnsi="PT Serif"/>
          <w:b/>
          <w:bCs/>
          <w:color w:val="0A0A0A"/>
          <w:sz w:val="21"/>
          <w:szCs w:val="21"/>
        </w:rPr>
      </w:pPr>
    </w:p>
    <w:p w14:paraId="402A0EDE" w14:textId="77777777" w:rsidR="00560E62" w:rsidRDefault="00560E62" w:rsidP="00560E62">
      <w:pPr>
        <w:pStyle w:val="Heading1"/>
      </w:pPr>
      <w:r>
        <w:t>An Invitation to Touch the Skin of Infinite God</w:t>
      </w:r>
    </w:p>
    <w:p w14:paraId="2889292D" w14:textId="77777777" w:rsidR="00560E62" w:rsidRDefault="00560E62" w:rsidP="00560E62">
      <w:pPr>
        <w:pStyle w:val="p1"/>
      </w:pPr>
      <w:r>
        <w:rPr>
          <w:i/>
          <w:iCs/>
        </w:rPr>
        <w:t xml:space="preserve">“Behold, the virgin shall be with child, and bear a Son,  and they shall call His name Immanuel,” which is translated, “God with us.” </w:t>
      </w:r>
    </w:p>
    <w:p w14:paraId="30FD649D" w14:textId="77777777" w:rsidR="00560E62" w:rsidRDefault="00560E62" w:rsidP="00560E62">
      <w:pPr>
        <w:pStyle w:val="p1"/>
      </w:pPr>
      <w:r>
        <w:rPr>
          <w:i/>
          <w:iCs/>
        </w:rPr>
        <w:t xml:space="preserve">(Matthew 1:23, </w:t>
      </w:r>
      <w:r>
        <w:rPr>
          <w:rStyle w:val="s1"/>
          <w:i/>
          <w:iCs/>
        </w:rPr>
        <w:t>NKJV</w:t>
      </w:r>
      <w:r>
        <w:rPr>
          <w:i/>
          <w:iCs/>
        </w:rPr>
        <w:t>)</w:t>
      </w:r>
    </w:p>
    <w:p w14:paraId="04099688" w14:textId="77777777" w:rsidR="00560E62" w:rsidRDefault="00560E62" w:rsidP="00560E62">
      <w:r>
        <w:pict w14:anchorId="5700437E">
          <v:rect id="_x0000_i1025" style="width:0;height:1.5pt" o:hralign="center" o:hrstd="t" o:hr="t" fillcolor="#aaa" stroked="f"/>
        </w:pict>
      </w:r>
    </w:p>
    <w:p w14:paraId="7EE09B6C" w14:textId="77777777" w:rsidR="00560E62" w:rsidRDefault="00560E62" w:rsidP="00560E62">
      <w:pPr>
        <w:pStyle w:val="p1"/>
      </w:pPr>
      <w:r>
        <w:rPr>
          <w:rStyle w:val="s1"/>
          <w:b/>
          <w:bCs/>
        </w:rPr>
        <w:t>C</w:t>
      </w:r>
      <w:r>
        <w:rPr>
          <w:b/>
          <w:bCs/>
        </w:rPr>
        <w:t>hildbirth</w:t>
      </w:r>
      <w:r>
        <w:t xml:space="preserve"> is something no man can completely appreciate. We can marvel as an observer, but we cannot experience it as a woman would. My wife tells me, “I cannot completely describe the feeling that came over me as the doctor held up Curt, our firstborn, cut the cord, and then laid him right across my tummy. I thought, </w:t>
      </w:r>
      <w:r>
        <w:rPr>
          <w:i/>
          <w:iCs/>
        </w:rPr>
        <w:t>How incredible! This little life came from us!”</w:t>
      </w:r>
    </w:p>
    <w:p w14:paraId="09B76B09" w14:textId="77777777" w:rsidR="00560E62" w:rsidRDefault="00560E62" w:rsidP="00560E62">
      <w:pPr>
        <w:pStyle w:val="p1"/>
      </w:pPr>
      <w:r>
        <w:t>This time of year adds a completely new dimension to the miracle of childbirth. Long ago in a quiet, crude place where animals sleep, Mary reached down and felt the soft, human skin of infinite God.</w:t>
      </w:r>
    </w:p>
    <w:p w14:paraId="5C91E1DA" w14:textId="77777777" w:rsidR="00560E62" w:rsidRDefault="00560E62" w:rsidP="00560E62">
      <w:pPr>
        <w:pStyle w:val="p1"/>
      </w:pPr>
      <w:r>
        <w:t>The humanity of this scene pulls us in for a closer look. We can identify with Joseph’s amazement, Mary’s wonder, and the irony of God’s quiet arrival in such an inhospitable world…all of those thoughts are magnificent to ponder. But we cannot stop there. These are only an entrance to wonders far more significant. Just beneath the soft, newborn skin of this beautiful story is the flesh and bone of a theological truth.</w:t>
      </w:r>
    </w:p>
    <w:p w14:paraId="63926121" w14:textId="77777777" w:rsidR="00560E62" w:rsidRDefault="00560E62" w:rsidP="00560E62">
      <w:pPr>
        <w:pStyle w:val="p1"/>
      </w:pPr>
      <w:r>
        <w:t>The Incarnation—God becoming flesh—is a doctrine that is foundational to everything we believe as Christians. Two millennia ago, God Almighty became Immanuel, “God with us.” He lived as we live, suffered as we suffer, died as we die, yet without sin. And He, being the God-Man, overcame the power of death in order to give us eternal life.</w:t>
      </w:r>
    </w:p>
    <w:p w14:paraId="01A50F46" w14:textId="77777777" w:rsidR="00560E62" w:rsidRDefault="00560E62" w:rsidP="00560E62">
      <w:pPr>
        <w:pStyle w:val="p1"/>
      </w:pPr>
      <w:r>
        <w:t>As you ponder the humanity of the first Christmas, remember that it is an invitation to slow down and think deeper. I invite you to touch the infant skin of the God-Man with your imagination. I invite you to wonder as the shepherds wondered and to worship as the wise men did. I invite you to allow the God-Man, Jesus, to take your problem of sin and make it His. If you can accept my invitation, you will receive the greatest Christmas present on earth: God’s indescribable gift.</w:t>
      </w:r>
    </w:p>
    <w:p w14:paraId="3447B391" w14:textId="77777777" w:rsidR="00560E62" w:rsidRDefault="00560E62" w:rsidP="00560E62">
      <w:pPr>
        <w:pStyle w:val="NormalWeb"/>
      </w:pPr>
      <w:r>
        <w:rPr>
          <w:sz w:val="16"/>
          <w:szCs w:val="16"/>
        </w:rPr>
        <w:t>Taken from Charles R. Swindoll, “An Invitation to Touch the Skin of Infinite God,” Insights (December 2005): 1-2. Copyright © 2005, Charles R. Swindoll, Inc. All rights reserved worldwide.</w:t>
      </w:r>
    </w:p>
    <w:p w14:paraId="4D7B10D9" w14:textId="662D9846" w:rsidR="00560E62" w:rsidRDefault="00560E62" w:rsidP="00BC7164">
      <w:pPr>
        <w:pStyle w:val="NormalWeb"/>
        <w:pBdr>
          <w:bottom w:val="single" w:sz="12" w:space="1" w:color="auto"/>
        </w:pBdr>
        <w:spacing w:before="300" w:beforeAutospacing="0" w:after="300" w:afterAutospacing="0"/>
        <w:rPr>
          <w:rFonts w:ascii="PT Serif" w:hAnsi="PT Serif"/>
          <w:color w:val="7C7E7F"/>
          <w:sz w:val="21"/>
          <w:szCs w:val="21"/>
        </w:rPr>
      </w:pPr>
      <w:hyperlink r:id="rId8" w:history="1">
        <w:r w:rsidRPr="00E461E5">
          <w:rPr>
            <w:rStyle w:val="Hyperlink"/>
            <w:rFonts w:ascii="PT Serif" w:hAnsi="PT Serif"/>
            <w:sz w:val="21"/>
            <w:szCs w:val="21"/>
          </w:rPr>
          <w:t>https://christmas.dts.edu/2017/12/01/invitation-touch-skin-infinite-god/?utm_medium=email&amp;utm_source=housefile&amp;utm_campaign=cye2017&amp;utm_content=email8&amp;_hsenc=p2ANqtz--yItcdXIDp6mgs5Zl914gKqFDEBqqbx-H_AXpnz0wS6SW8GPF7BgvktqvLyDkrFH5olfhSa3WvDA1u7VcvfXgqzBdzMQ&amp;_hsmi=59589791</w:t>
        </w:r>
      </w:hyperlink>
      <w:r>
        <w:rPr>
          <w:rFonts w:ascii="PT Serif" w:hAnsi="PT Serif"/>
          <w:color w:val="7C7E7F"/>
          <w:sz w:val="21"/>
          <w:szCs w:val="21"/>
        </w:rPr>
        <w:t xml:space="preserve"> accessed 22 Dec 2017</w:t>
      </w:r>
    </w:p>
    <w:p w14:paraId="1C34C464" w14:textId="77777777" w:rsidR="00FD2781" w:rsidRDefault="00FD2781" w:rsidP="00BC7164">
      <w:pPr>
        <w:pStyle w:val="NormalWeb"/>
        <w:pBdr>
          <w:bottom w:val="single" w:sz="12" w:space="1" w:color="auto"/>
        </w:pBdr>
        <w:spacing w:before="300" w:beforeAutospacing="0" w:after="300" w:afterAutospacing="0"/>
        <w:rPr>
          <w:rFonts w:ascii="PT Serif" w:hAnsi="PT Serif"/>
          <w:color w:val="7C7E7F"/>
          <w:sz w:val="21"/>
          <w:szCs w:val="21"/>
        </w:rPr>
      </w:pPr>
    </w:p>
    <w:p w14:paraId="213DA929" w14:textId="6497CC37" w:rsidR="00FD2781" w:rsidRDefault="00FD2781" w:rsidP="00FD2781">
      <w:pPr>
        <w:pStyle w:val="NormalWeb"/>
      </w:pPr>
      <w:r>
        <w:t>Yesterday, I had my friend Dr. Naim Khoury, pastor of First Baptist Church of Bethlehem on our “Washington Watch” radio program. Since meeting Dr. Khoury at his church in Bethlehem, I’ve had him on our radio program every Christmas. (It’s hard to top an interview with a Baptist preacher in the Little Town of Bethlehem at Christmas time.) Dr. Khoury spoke of the increased tension in the region and the continued hostility from the Palestinian Authority, which has jurisdiction over Bethlehem. Here at home, the hostility is mostly contained to mocking and maligning. In the Middle East, it’s bombs and bullets. (Dr. Khoury’s church has been bombed over a dozen times, and he’s personally been shot three times.)</w:t>
      </w:r>
    </w:p>
    <w:p w14:paraId="558F5738" w14:textId="77777777" w:rsidR="00FD2781" w:rsidRDefault="00FD2781" w:rsidP="00FD2781">
      <w:pPr>
        <w:pStyle w:val="NormalWeb"/>
      </w:pPr>
      <w:r>
        <w:t>When I asked him how we could pray for him and the other Christians who are in the extreme minority there and in other parts of the Middle East, he responded by asking that we pray for their safety in these dangerous times, but also that they would have the strength to proclaim the gospel of Jesus Christ.</w:t>
      </w:r>
    </w:p>
    <w:p w14:paraId="7711EA90" w14:textId="77777777" w:rsidR="00FD2781" w:rsidRDefault="00FD2781" w:rsidP="00FD2781">
      <w:pPr>
        <w:pStyle w:val="NormalWeb"/>
      </w:pPr>
      <w:r>
        <w:t>As we celebrate the miracle that took place in Bethlehem over 2,000 years ago, join me in praying for the safety and strength of Dr. Khoury and our brothers and sisters in the Middle East. But let us also pray that for ourselves -- that we would have the strength, the courage, and the boldness to share the remarkable story of God’s grace delivered in a manager and then displayed upon a cross.</w:t>
      </w:r>
    </w:p>
    <w:p w14:paraId="056093BF" w14:textId="77777777" w:rsidR="00FD2781" w:rsidRDefault="00FD2781" w:rsidP="00FD2781">
      <w:pPr>
        <w:pStyle w:val="NormalWeb"/>
      </w:pPr>
      <w:r>
        <w:t>Merry Christmas from all of us here at Family Research Council.</w:t>
      </w:r>
    </w:p>
    <w:p w14:paraId="2F5EF0C5" w14:textId="77777777" w:rsidR="00FD2781" w:rsidRDefault="00FD2781" w:rsidP="00FD2781">
      <w:pPr>
        <w:pStyle w:val="NormalWeb"/>
      </w:pPr>
    </w:p>
    <w:p w14:paraId="68477122" w14:textId="17CC0EB4" w:rsidR="00FD2781" w:rsidRDefault="00FD2781" w:rsidP="00FD2781">
      <w:pPr>
        <w:pStyle w:val="NormalWeb"/>
      </w:pPr>
      <w:r>
        <w:t>Tony Perkins, FRC email 23 Dec 2017</w:t>
      </w:r>
    </w:p>
    <w:p w14:paraId="0A20C8D1" w14:textId="6510BC8F" w:rsidR="00D15F5D" w:rsidRPr="00FB2D6E" w:rsidRDefault="00FD2781" w:rsidP="00FD2781">
      <w:pPr>
        <w:pStyle w:val="Heading1"/>
        <w:widowControl w:val="0"/>
        <w:jc w:val="center"/>
        <w:rPr>
          <w:rFonts w:cs="Arial"/>
          <w:sz w:val="36"/>
        </w:rPr>
      </w:pPr>
      <w:r w:rsidRPr="00DA3A1D">
        <w:rPr>
          <w:rFonts w:cs="Arial"/>
          <w:sz w:val="18"/>
        </w:rPr>
        <w:t xml:space="preserve"> </w:t>
      </w:r>
      <w:r w:rsidR="00D04409" w:rsidRPr="00DA3A1D">
        <w:rPr>
          <w:rFonts w:cs="Arial"/>
          <w:sz w:val="18"/>
        </w:rPr>
        <w:br w:type="page"/>
      </w:r>
      <w:r w:rsidR="00D15F5D">
        <w:rPr>
          <w:rFonts w:cs="Arial"/>
          <w:sz w:val="36"/>
        </w:rPr>
        <w:lastRenderedPageBreak/>
        <w:t>Old Testament Survey Notes</w:t>
      </w:r>
    </w:p>
    <w:p w14:paraId="27AD3B14" w14:textId="7B05FD28" w:rsidR="007415C7" w:rsidRPr="00276A54" w:rsidRDefault="007415C7" w:rsidP="007415C7">
      <w:pPr>
        <w:tabs>
          <w:tab w:val="left" w:pos="360"/>
        </w:tabs>
        <w:ind w:left="360" w:right="-385" w:hanging="360"/>
        <w:jc w:val="center"/>
        <w:outlineLvl w:val="0"/>
        <w:rPr>
          <w:rFonts w:cs="Arial"/>
          <w:b/>
          <w:sz w:val="40"/>
        </w:rPr>
      </w:pPr>
      <w:bookmarkStart w:id="1" w:name="_Toc393738770"/>
      <w:r w:rsidRPr="00276A54">
        <w:rPr>
          <w:rFonts w:cs="Arial"/>
          <w:b/>
          <w:sz w:val="40"/>
        </w:rPr>
        <w:t>2 Samuel</w:t>
      </w:r>
      <w:bookmarkEnd w:id="1"/>
    </w:p>
    <w:p w14:paraId="3BC04017" w14:textId="77777777" w:rsidR="007415C7" w:rsidRPr="00276A54" w:rsidRDefault="007415C7" w:rsidP="007415C7">
      <w:pPr>
        <w:tabs>
          <w:tab w:val="left" w:pos="360"/>
        </w:tabs>
        <w:ind w:left="360" w:right="-385" w:hanging="360"/>
        <w:jc w:val="center"/>
        <w:rPr>
          <w:rFonts w:cs="Arial"/>
          <w:b/>
          <w:sz w:val="20"/>
        </w:rPr>
      </w:pPr>
    </w:p>
    <w:p w14:paraId="59677351" w14:textId="77777777" w:rsidR="007415C7" w:rsidRPr="00276A54" w:rsidRDefault="007415C7" w:rsidP="007415C7">
      <w:pPr>
        <w:tabs>
          <w:tab w:val="left" w:pos="360"/>
        </w:tabs>
        <w:ind w:left="360" w:right="-385" w:hanging="360"/>
        <w:jc w:val="center"/>
        <w:outlineLvl w:val="0"/>
        <w:rPr>
          <w:rFonts w:cs="Arial"/>
          <w:b/>
          <w:sz w:val="16"/>
        </w:rPr>
      </w:pPr>
      <w:bookmarkStart w:id="2" w:name="_Toc393738771"/>
      <w:r w:rsidRPr="00276A54">
        <w:rPr>
          <w:rFonts w:cs="Arial"/>
          <w:b/>
          <w:sz w:val="28"/>
        </w:rPr>
        <w:t>Introduction</w:t>
      </w:r>
      <w:bookmarkEnd w:id="2"/>
    </w:p>
    <w:p w14:paraId="70BFD6C5" w14:textId="77777777" w:rsidR="007415C7" w:rsidRPr="00276A54" w:rsidRDefault="007415C7" w:rsidP="007415C7">
      <w:pPr>
        <w:tabs>
          <w:tab w:val="left" w:pos="360"/>
        </w:tabs>
        <w:ind w:left="360" w:right="-385" w:hanging="360"/>
        <w:rPr>
          <w:rFonts w:cs="Arial"/>
          <w:b/>
          <w:sz w:val="20"/>
        </w:rPr>
      </w:pPr>
    </w:p>
    <w:p w14:paraId="0A9F366F" w14:textId="77777777" w:rsidR="007415C7" w:rsidRPr="00276A54" w:rsidRDefault="007415C7" w:rsidP="007415C7">
      <w:pPr>
        <w:tabs>
          <w:tab w:val="left" w:pos="360"/>
        </w:tabs>
        <w:ind w:left="360" w:right="-385" w:hanging="360"/>
        <w:outlineLvl w:val="0"/>
        <w:rPr>
          <w:rFonts w:cs="Arial"/>
          <w:sz w:val="20"/>
        </w:rPr>
      </w:pPr>
      <w:bookmarkStart w:id="3" w:name="_Toc393738772"/>
      <w:r w:rsidRPr="00276A54">
        <w:rPr>
          <w:rFonts w:cs="Arial"/>
          <w:sz w:val="20"/>
        </w:rPr>
        <w:t>Note: The introduction in some part reiterates the introduction to 1 Samuel.</w:t>
      </w:r>
      <w:bookmarkEnd w:id="3"/>
    </w:p>
    <w:p w14:paraId="18F80556" w14:textId="77777777" w:rsidR="007415C7" w:rsidRPr="00276A54" w:rsidRDefault="007415C7" w:rsidP="007415C7">
      <w:pPr>
        <w:tabs>
          <w:tab w:val="left" w:pos="360"/>
        </w:tabs>
        <w:ind w:left="360" w:right="-385" w:hanging="360"/>
        <w:rPr>
          <w:rFonts w:cs="Arial"/>
          <w:sz w:val="20"/>
        </w:rPr>
      </w:pPr>
    </w:p>
    <w:p w14:paraId="7DF172E1" w14:textId="77777777" w:rsidR="007415C7" w:rsidRPr="00276A54" w:rsidRDefault="007415C7" w:rsidP="007415C7">
      <w:pPr>
        <w:tabs>
          <w:tab w:val="left" w:pos="360"/>
        </w:tabs>
        <w:ind w:left="360" w:right="-385" w:hanging="360"/>
        <w:rPr>
          <w:rFonts w:cs="Arial"/>
          <w:color w:val="000000"/>
          <w:sz w:val="28"/>
        </w:rPr>
      </w:pPr>
      <w:bookmarkStart w:id="4" w:name="_Toc393738773"/>
      <w:r w:rsidRPr="00276A54">
        <w:rPr>
          <w:rFonts w:cs="Arial"/>
          <w:b/>
          <w:sz w:val="20"/>
        </w:rPr>
        <w:t>I.</w:t>
      </w:r>
      <w:r w:rsidRPr="00276A54">
        <w:rPr>
          <w:rFonts w:cs="Arial"/>
          <w:b/>
          <w:sz w:val="20"/>
        </w:rPr>
        <w:tab/>
        <w:t>Title</w:t>
      </w:r>
      <w:r w:rsidRPr="00276A54">
        <w:rPr>
          <w:rFonts w:cs="Arial"/>
          <w:sz w:val="20"/>
        </w:rPr>
        <w:t xml:space="preserve"> "Samuel" (</w:t>
      </w:r>
      <w:r w:rsidRPr="00276A54">
        <w:rPr>
          <w:rFonts w:ascii="Bwhebb" w:hAnsi="Bwhebb" w:cs="Arial"/>
          <w:color w:val="000000"/>
          <w:sz w:val="32"/>
        </w:rPr>
        <w:t xml:space="preserve">laeWmv. </w:t>
      </w:r>
      <w:r w:rsidRPr="00276A54">
        <w:rPr>
          <w:rFonts w:cs="Arial"/>
          <w:i/>
          <w:sz w:val="20"/>
        </w:rPr>
        <w:t>semuel</w:t>
      </w:r>
      <w:r w:rsidRPr="00276A54">
        <w:rPr>
          <w:rFonts w:cs="Arial"/>
          <w:sz w:val="20"/>
        </w:rPr>
        <w:t xml:space="preserve">) means "name of El [God]" or "his name is El [God]" (BDB 1028d 1) from </w:t>
      </w:r>
      <w:r w:rsidRPr="00276A54">
        <w:rPr>
          <w:rFonts w:ascii="Bwhebb" w:hAnsi="Bwhebb" w:cs="Arial"/>
          <w:sz w:val="32"/>
        </w:rPr>
        <w:t>mv</w:t>
      </w:r>
      <w:r w:rsidRPr="00276A54">
        <w:rPr>
          <w:rFonts w:ascii="Bwhebb" w:hAnsi="Bwhebb" w:cs="Arial"/>
        </w:rPr>
        <w:t>e</w:t>
      </w:r>
      <w:r w:rsidRPr="00276A54">
        <w:rPr>
          <w:rFonts w:ascii="Bwhebb" w:hAnsi="Bwhebb" w:cs="Arial"/>
          <w:sz w:val="20"/>
        </w:rPr>
        <w:t>,</w:t>
      </w:r>
      <w:r w:rsidRPr="00276A54">
        <w:rPr>
          <w:rFonts w:cs="Arial"/>
          <w:sz w:val="20"/>
        </w:rPr>
        <w:t xml:space="preserve"> "name," plus </w:t>
      </w:r>
      <w:r w:rsidRPr="00276A54">
        <w:rPr>
          <w:rFonts w:ascii="Bwhebb" w:hAnsi="Bwhebb" w:cs="Arial"/>
          <w:sz w:val="32"/>
        </w:rPr>
        <w:t>lae</w:t>
      </w:r>
      <w:r w:rsidRPr="00276A54">
        <w:rPr>
          <w:rFonts w:ascii="Bwhebb" w:hAnsi="Bwhebb" w:cs="Arial"/>
          <w:sz w:val="20"/>
        </w:rPr>
        <w:t>,</w:t>
      </w:r>
      <w:r w:rsidRPr="00276A54">
        <w:rPr>
          <w:rFonts w:cs="Arial"/>
          <w:sz w:val="20"/>
        </w:rPr>
        <w:t xml:space="preserve"> "El," the singular form of  </w:t>
      </w:r>
      <w:r w:rsidRPr="00276A54">
        <w:rPr>
          <w:rFonts w:ascii="Bwhebb" w:hAnsi="Bwhebb" w:cs="Arial"/>
          <w:color w:val="000000"/>
          <w:sz w:val="32"/>
        </w:rPr>
        <w:t>~</w:t>
      </w:r>
      <w:proofErr w:type="gramStart"/>
      <w:r w:rsidRPr="00276A54">
        <w:rPr>
          <w:rFonts w:ascii="Bwhebb" w:hAnsi="Bwhebb" w:cs="Arial"/>
          <w:color w:val="000000"/>
          <w:sz w:val="32"/>
        </w:rPr>
        <w:t>yhil{</w:t>
      </w:r>
      <w:proofErr w:type="gramEnd"/>
      <w:r w:rsidRPr="00276A54">
        <w:rPr>
          <w:rFonts w:ascii="Bwhebb" w:hAnsi="Bwhebb" w:cs="Arial"/>
          <w:color w:val="000000"/>
          <w:sz w:val="32"/>
        </w:rPr>
        <w:t>a</w:t>
      </w:r>
      <w:r w:rsidRPr="00276A54">
        <w:rPr>
          <w:rFonts w:ascii="Bwhebb" w:hAnsi="Bwhebb" w:cs="Arial"/>
          <w:color w:val="000000"/>
          <w:sz w:val="20"/>
        </w:rPr>
        <w:t>/</w:t>
      </w:r>
      <w:r w:rsidRPr="00276A54">
        <w:rPr>
          <w:rFonts w:ascii="Bwhebb" w:hAnsi="Bwhebb" w:cs="Arial"/>
          <w:sz w:val="20"/>
        </w:rPr>
        <w:t>,</w:t>
      </w:r>
      <w:r w:rsidRPr="00276A54">
        <w:rPr>
          <w:rFonts w:cs="Arial"/>
          <w:sz w:val="20"/>
        </w:rPr>
        <w:t xml:space="preserve"> "Elohim."  It sounds like the Hebrew for "ask, inquire" (from</w:t>
      </w:r>
      <w:r w:rsidRPr="00276A54">
        <w:rPr>
          <w:rFonts w:cs="Arial"/>
          <w:color w:val="000000"/>
          <w:sz w:val="20"/>
        </w:rPr>
        <w:t xml:space="preserve"> </w:t>
      </w:r>
      <w:r w:rsidRPr="00276A54">
        <w:rPr>
          <w:rFonts w:ascii="Bwhebb" w:hAnsi="Bwhebb" w:cs="Arial"/>
          <w:color w:val="000000"/>
          <w:sz w:val="28"/>
        </w:rPr>
        <w:t>la</w:t>
      </w:r>
      <w:proofErr w:type="gramStart"/>
      <w:r w:rsidRPr="00276A54">
        <w:rPr>
          <w:rFonts w:ascii="Bwhebb" w:hAnsi="Bwhebb" w:cs="Arial"/>
          <w:color w:val="000000"/>
          <w:sz w:val="28"/>
        </w:rPr>
        <w:t>;v'</w:t>
      </w:r>
      <w:proofErr w:type="gramEnd"/>
      <w:r w:rsidRPr="00276A54">
        <w:rPr>
          <w:rFonts w:ascii="Bwhebb" w:hAnsi="Bwhebb" w:cs="Arial"/>
          <w:color w:val="000000"/>
          <w:sz w:val="20"/>
        </w:rPr>
        <w:t xml:space="preserve"> </w:t>
      </w:r>
      <w:r w:rsidRPr="00276A54">
        <w:rPr>
          <w:rFonts w:cs="Arial"/>
          <w:color w:val="000000"/>
          <w:sz w:val="20"/>
        </w:rPr>
        <w:t>1 Sam 1</w:t>
      </w:r>
      <w:r w:rsidRPr="00276A54">
        <w:rPr>
          <w:rFonts w:cs="Arial"/>
          <w:sz w:val="20"/>
        </w:rPr>
        <w:t xml:space="preserve">:20).  The Books of Samuel originally formed a single scroll called "Samuel" after its first key character.  The Septuagint first divided the book into two with the titles First and Second Kingdoms.  First and Second </w:t>
      </w:r>
      <w:proofErr w:type="gramStart"/>
      <w:r w:rsidRPr="00276A54">
        <w:rPr>
          <w:rFonts w:cs="Arial"/>
          <w:sz w:val="20"/>
        </w:rPr>
        <w:t>Kings</w:t>
      </w:r>
      <w:proofErr w:type="gramEnd"/>
      <w:r w:rsidRPr="00276A54">
        <w:rPr>
          <w:rFonts w:cs="Arial"/>
          <w:sz w:val="20"/>
        </w:rPr>
        <w:t xml:space="preserve"> then followed with the titles Third and Fourth Kingdoms.</w:t>
      </w:r>
      <w:bookmarkEnd w:id="4"/>
    </w:p>
    <w:p w14:paraId="32D11C3F" w14:textId="77777777" w:rsidR="007415C7" w:rsidRPr="00276A54" w:rsidRDefault="007415C7" w:rsidP="007415C7">
      <w:pPr>
        <w:tabs>
          <w:tab w:val="left" w:pos="360"/>
        </w:tabs>
        <w:ind w:left="360" w:right="-385" w:hanging="360"/>
        <w:rPr>
          <w:rFonts w:cs="Arial"/>
          <w:b/>
          <w:sz w:val="20"/>
        </w:rPr>
      </w:pPr>
    </w:p>
    <w:p w14:paraId="1B357621" w14:textId="77777777" w:rsidR="007415C7" w:rsidRPr="00276A54" w:rsidRDefault="007415C7" w:rsidP="007415C7">
      <w:pPr>
        <w:tabs>
          <w:tab w:val="left" w:pos="360"/>
        </w:tabs>
        <w:ind w:left="360" w:right="-385" w:hanging="360"/>
        <w:rPr>
          <w:rFonts w:cs="Arial"/>
          <w:b/>
          <w:sz w:val="20"/>
        </w:rPr>
      </w:pPr>
      <w:bookmarkStart w:id="5" w:name="_Toc393738774"/>
      <w:r w:rsidRPr="00276A54">
        <w:rPr>
          <w:rFonts w:cs="Arial"/>
          <w:b/>
          <w:sz w:val="20"/>
        </w:rPr>
        <w:t>II. Authorship</w:t>
      </w:r>
      <w:bookmarkEnd w:id="5"/>
    </w:p>
    <w:p w14:paraId="6D019046" w14:textId="77777777" w:rsidR="007415C7" w:rsidRPr="00276A54" w:rsidRDefault="007415C7" w:rsidP="007415C7">
      <w:pPr>
        <w:tabs>
          <w:tab w:val="left" w:pos="720"/>
        </w:tabs>
        <w:ind w:left="720" w:right="-385" w:hanging="360"/>
        <w:rPr>
          <w:rFonts w:cs="Arial"/>
          <w:sz w:val="20"/>
        </w:rPr>
      </w:pPr>
    </w:p>
    <w:p w14:paraId="7008C7C9" w14:textId="77777777" w:rsidR="007415C7" w:rsidRPr="00276A54" w:rsidRDefault="007415C7" w:rsidP="007415C7">
      <w:pPr>
        <w:tabs>
          <w:tab w:val="left" w:pos="720"/>
        </w:tabs>
        <w:ind w:left="720" w:right="-385" w:hanging="360"/>
        <w:rPr>
          <w:rFonts w:cs="Arial"/>
          <w:sz w:val="20"/>
        </w:rPr>
      </w:pPr>
      <w:bookmarkStart w:id="6" w:name="_Toc393738775"/>
      <w:r w:rsidRPr="00276A54">
        <w:rPr>
          <w:rFonts w:cs="Arial"/>
          <w:sz w:val="20"/>
        </w:rPr>
        <w:t>A.</w:t>
      </w:r>
      <w:r w:rsidRPr="00276A54">
        <w:rPr>
          <w:rFonts w:cs="Arial"/>
          <w:sz w:val="20"/>
        </w:rPr>
        <w:tab/>
      </w:r>
      <w:r w:rsidRPr="00276A54">
        <w:rPr>
          <w:rFonts w:cs="Arial"/>
          <w:sz w:val="20"/>
          <w:u w:val="single"/>
        </w:rPr>
        <w:t>External Evidence</w:t>
      </w:r>
      <w:r w:rsidRPr="00276A54">
        <w:rPr>
          <w:rFonts w:cs="Arial"/>
          <w:sz w:val="20"/>
        </w:rPr>
        <w:t>: The Jewish Talmudic tradition ascribed the authorship of First and Second Samuel to Samuel, but he could not have written beyond 1 Samuel 25:1 since this verse records his death.  First Chronicles 29:29 refers to "the Book of Samuel the Seer," "the Book of Nathan the Prophet," and "the Book of Gad the Seer."  This may refer to the threefold authorship of the Books of Samuel that may have been complied in their final form by a member of the prophetic school.  Since they originally formed a single scroll entitled "Samuel," this may account for his name being attached to both books.</w:t>
      </w:r>
      <w:bookmarkEnd w:id="6"/>
    </w:p>
    <w:p w14:paraId="1BE55BB0" w14:textId="77777777" w:rsidR="007415C7" w:rsidRPr="00276A54" w:rsidRDefault="007415C7" w:rsidP="007415C7">
      <w:pPr>
        <w:tabs>
          <w:tab w:val="left" w:pos="720"/>
        </w:tabs>
        <w:ind w:left="720" w:right="-385" w:hanging="360"/>
        <w:rPr>
          <w:rFonts w:cs="Arial"/>
          <w:sz w:val="20"/>
        </w:rPr>
      </w:pPr>
    </w:p>
    <w:p w14:paraId="48FB378B" w14:textId="77777777" w:rsidR="007415C7" w:rsidRPr="00276A54" w:rsidRDefault="007415C7" w:rsidP="007415C7">
      <w:pPr>
        <w:tabs>
          <w:tab w:val="left" w:pos="720"/>
        </w:tabs>
        <w:ind w:left="720" w:right="-385" w:hanging="360"/>
        <w:rPr>
          <w:rFonts w:cs="Arial"/>
          <w:sz w:val="20"/>
        </w:rPr>
      </w:pPr>
      <w:bookmarkStart w:id="7" w:name="_Toc393738776"/>
      <w:r w:rsidRPr="00276A54">
        <w:rPr>
          <w:rFonts w:cs="Arial"/>
          <w:sz w:val="20"/>
        </w:rPr>
        <w:t>B.</w:t>
      </w:r>
      <w:r w:rsidRPr="00276A54">
        <w:rPr>
          <w:rFonts w:cs="Arial"/>
          <w:sz w:val="20"/>
        </w:rPr>
        <w:tab/>
      </w:r>
      <w:r w:rsidRPr="00276A54">
        <w:rPr>
          <w:rFonts w:cs="Arial"/>
          <w:sz w:val="20"/>
          <w:u w:val="single"/>
        </w:rPr>
        <w:t>Internal Evidence</w:t>
      </w:r>
      <w:r w:rsidRPr="00276A54">
        <w:rPr>
          <w:rFonts w:cs="Arial"/>
          <w:sz w:val="20"/>
        </w:rPr>
        <w:t xml:space="preserve">: The book provides little, if any, evidence to identify the author(s).  </w:t>
      </w:r>
      <w:bookmarkEnd w:id="7"/>
    </w:p>
    <w:p w14:paraId="688EA9B5" w14:textId="77777777" w:rsidR="007415C7" w:rsidRPr="00276A54" w:rsidRDefault="007415C7" w:rsidP="007415C7">
      <w:pPr>
        <w:tabs>
          <w:tab w:val="left" w:pos="360"/>
        </w:tabs>
        <w:ind w:left="360" w:right="-385" w:hanging="360"/>
        <w:rPr>
          <w:rFonts w:cs="Arial"/>
          <w:sz w:val="20"/>
        </w:rPr>
      </w:pPr>
    </w:p>
    <w:p w14:paraId="44117944" w14:textId="77777777" w:rsidR="007415C7" w:rsidRPr="00276A54" w:rsidRDefault="007415C7" w:rsidP="007415C7">
      <w:pPr>
        <w:tabs>
          <w:tab w:val="left" w:pos="360"/>
        </w:tabs>
        <w:ind w:left="360" w:right="-385" w:hanging="360"/>
        <w:rPr>
          <w:rFonts w:cs="Arial"/>
          <w:b/>
          <w:sz w:val="20"/>
        </w:rPr>
      </w:pPr>
      <w:bookmarkStart w:id="8" w:name="_Toc393738777"/>
      <w:r w:rsidRPr="00276A54">
        <w:rPr>
          <w:rFonts w:cs="Arial"/>
          <w:b/>
          <w:sz w:val="20"/>
        </w:rPr>
        <w:t>III. Circumstances</w:t>
      </w:r>
      <w:bookmarkEnd w:id="8"/>
    </w:p>
    <w:p w14:paraId="6D6610D9" w14:textId="77777777" w:rsidR="007415C7" w:rsidRPr="00276A54" w:rsidRDefault="007415C7" w:rsidP="007415C7">
      <w:pPr>
        <w:tabs>
          <w:tab w:val="left" w:pos="720"/>
        </w:tabs>
        <w:ind w:left="720" w:right="-385" w:hanging="360"/>
        <w:rPr>
          <w:rFonts w:cs="Arial"/>
          <w:sz w:val="20"/>
        </w:rPr>
      </w:pPr>
    </w:p>
    <w:p w14:paraId="7FA14B4A" w14:textId="77777777" w:rsidR="007415C7" w:rsidRPr="00276A54" w:rsidRDefault="007415C7" w:rsidP="007415C7">
      <w:pPr>
        <w:tabs>
          <w:tab w:val="left" w:pos="720"/>
        </w:tabs>
        <w:ind w:left="720" w:right="-385" w:hanging="360"/>
        <w:rPr>
          <w:rFonts w:cs="Arial"/>
          <w:sz w:val="20"/>
        </w:rPr>
      </w:pPr>
      <w:bookmarkStart w:id="9" w:name="_Toc393738778"/>
      <w:r w:rsidRPr="00276A54">
        <w:rPr>
          <w:rFonts w:cs="Arial"/>
          <w:sz w:val="20"/>
        </w:rPr>
        <w:t>A.</w:t>
      </w:r>
      <w:r w:rsidRPr="00276A54">
        <w:rPr>
          <w:rFonts w:cs="Arial"/>
          <w:sz w:val="20"/>
        </w:rPr>
        <w:tab/>
      </w:r>
      <w:r w:rsidRPr="00276A54">
        <w:rPr>
          <w:rFonts w:cs="Arial"/>
          <w:sz w:val="20"/>
          <w:u w:val="single"/>
        </w:rPr>
        <w:t>Date</w:t>
      </w:r>
      <w:r w:rsidRPr="00276A54">
        <w:rPr>
          <w:rFonts w:cs="Arial"/>
          <w:sz w:val="20"/>
        </w:rPr>
        <w:t>: Although Samuel wrote 1 Samuel 1–24 at the end of his life (born ca.</w:t>
      </w:r>
      <w:r w:rsidRPr="00276A54">
        <w:rPr>
          <w:rFonts w:cs="Arial"/>
          <w:i/>
          <w:sz w:val="20"/>
        </w:rPr>
        <w:t xml:space="preserve"> </w:t>
      </w:r>
      <w:r w:rsidRPr="00276A54">
        <w:rPr>
          <w:rFonts w:cs="Arial"/>
          <w:sz w:val="20"/>
        </w:rPr>
        <w:t xml:space="preserve">1105 </w:t>
      </w:r>
      <w:r w:rsidRPr="00276A54">
        <w:rPr>
          <w:rFonts w:cs="Arial"/>
          <w:sz w:val="16"/>
        </w:rPr>
        <w:t>BC</w:t>
      </w:r>
      <w:r w:rsidRPr="00276A54">
        <w:rPr>
          <w:rFonts w:cs="Arial"/>
          <w:sz w:val="20"/>
        </w:rPr>
        <w:t>, died ca.</w:t>
      </w:r>
      <w:r w:rsidRPr="00276A54">
        <w:rPr>
          <w:rFonts w:cs="Arial"/>
          <w:i/>
          <w:sz w:val="20"/>
        </w:rPr>
        <w:t xml:space="preserve"> </w:t>
      </w:r>
      <w:r w:rsidRPr="00276A54">
        <w:rPr>
          <w:rFonts w:cs="Arial"/>
          <w:sz w:val="20"/>
        </w:rPr>
        <w:t xml:space="preserve">1015 </w:t>
      </w:r>
      <w:r w:rsidRPr="00276A54">
        <w:rPr>
          <w:rFonts w:cs="Arial"/>
          <w:sz w:val="16"/>
        </w:rPr>
        <w:t>BC</w:t>
      </w:r>
      <w:r w:rsidRPr="00276A54">
        <w:rPr>
          <w:rFonts w:cs="Arial"/>
          <w:sz w:val="20"/>
        </w:rPr>
        <w:t xml:space="preserve">), the rest of the Books of Samuel must have been composed over 85 years later after the division of the kingdom between Israel and Judah in 931 </w:t>
      </w:r>
      <w:r w:rsidRPr="00276A54">
        <w:rPr>
          <w:rFonts w:cs="Arial"/>
          <w:sz w:val="16"/>
        </w:rPr>
        <w:t xml:space="preserve">BC.  </w:t>
      </w:r>
      <w:r w:rsidRPr="00276A54">
        <w:rPr>
          <w:rFonts w:cs="Arial"/>
          <w:sz w:val="20"/>
        </w:rPr>
        <w:t xml:space="preserve">This is seen in references to the divided monarchy (1 Sam 11:8; 17:52; 19:16; 2 Sam 5:5; 11:11; 12:8; 19:42-43; 24:1, 9) and the reference to Ziklag, a Philistine city that the writer says, "has belonged to the kings of Judah to this day" (1 Sam 27:6).  In regard to the </w:t>
      </w:r>
      <w:r w:rsidRPr="00276A54">
        <w:rPr>
          <w:rFonts w:cs="Arial"/>
          <w:i/>
          <w:sz w:val="20"/>
        </w:rPr>
        <w:t xml:space="preserve">latest </w:t>
      </w:r>
      <w:r w:rsidRPr="00276A54">
        <w:rPr>
          <w:rFonts w:cs="Arial"/>
          <w:sz w:val="20"/>
        </w:rPr>
        <w:t xml:space="preserve">possible date of composition, the absence of reference to the fall of Samaria in 722 </w:t>
      </w:r>
      <w:r w:rsidRPr="00276A54">
        <w:rPr>
          <w:rFonts w:cs="Arial"/>
          <w:sz w:val="16"/>
        </w:rPr>
        <w:t>BC</w:t>
      </w:r>
      <w:r w:rsidRPr="00276A54">
        <w:rPr>
          <w:rFonts w:cs="Arial"/>
          <w:sz w:val="20"/>
        </w:rPr>
        <w:t xml:space="preserve"> is notable.  Therefore, the time of final composition most likely falls between 931 </w:t>
      </w:r>
      <w:r w:rsidRPr="00276A54">
        <w:rPr>
          <w:rFonts w:cs="Arial"/>
          <w:sz w:val="16"/>
        </w:rPr>
        <w:t>BC</w:t>
      </w:r>
      <w:r w:rsidRPr="00276A54">
        <w:rPr>
          <w:rFonts w:cs="Arial"/>
          <w:sz w:val="20"/>
        </w:rPr>
        <w:t xml:space="preserve"> and 722 </w:t>
      </w:r>
      <w:r w:rsidRPr="00276A54">
        <w:rPr>
          <w:rFonts w:cs="Arial"/>
          <w:sz w:val="16"/>
        </w:rPr>
        <w:t>BC</w:t>
      </w:r>
      <w:bookmarkEnd w:id="9"/>
      <w:r w:rsidRPr="00276A54">
        <w:rPr>
          <w:rFonts w:cs="Arial"/>
          <w:sz w:val="16"/>
        </w:rPr>
        <w:t>.</w:t>
      </w:r>
    </w:p>
    <w:p w14:paraId="69D25CD4" w14:textId="77777777" w:rsidR="007415C7" w:rsidRPr="00276A54" w:rsidRDefault="007415C7" w:rsidP="007415C7">
      <w:pPr>
        <w:tabs>
          <w:tab w:val="left" w:pos="720"/>
        </w:tabs>
        <w:ind w:left="720" w:right="-385" w:hanging="360"/>
        <w:rPr>
          <w:rFonts w:cs="Arial"/>
          <w:sz w:val="20"/>
        </w:rPr>
      </w:pPr>
    </w:p>
    <w:p w14:paraId="46401019" w14:textId="77777777" w:rsidR="007415C7" w:rsidRPr="00276A54" w:rsidRDefault="007415C7" w:rsidP="007415C7">
      <w:pPr>
        <w:tabs>
          <w:tab w:val="left" w:pos="720"/>
        </w:tabs>
        <w:ind w:left="720" w:right="-385" w:hanging="360"/>
        <w:rPr>
          <w:rFonts w:cs="Arial"/>
          <w:sz w:val="20"/>
        </w:rPr>
      </w:pPr>
      <w:bookmarkStart w:id="10" w:name="_Toc393738779"/>
      <w:r w:rsidRPr="00276A54">
        <w:rPr>
          <w:rFonts w:cs="Arial"/>
          <w:sz w:val="20"/>
        </w:rPr>
        <w:t>B.</w:t>
      </w:r>
      <w:r w:rsidRPr="00276A54">
        <w:rPr>
          <w:rFonts w:cs="Arial"/>
          <w:sz w:val="20"/>
        </w:rPr>
        <w:tab/>
      </w:r>
      <w:r w:rsidRPr="00276A54">
        <w:rPr>
          <w:rFonts w:cs="Arial"/>
          <w:sz w:val="20"/>
          <w:u w:val="single"/>
        </w:rPr>
        <w:t>Recipients</w:t>
      </w:r>
      <w:r w:rsidRPr="00276A54">
        <w:rPr>
          <w:rFonts w:cs="Arial"/>
          <w:sz w:val="20"/>
        </w:rPr>
        <w:t>: As the Books of Samuel mention the divided monarchy (see above), those who read the books in their final form must have lived shortly after the reigns of David and Solomon.  As inhabitants of a divided kingdom, this account of the nation unified under one king would have proved valuable from a historical context.</w:t>
      </w:r>
      <w:bookmarkEnd w:id="10"/>
    </w:p>
    <w:p w14:paraId="22B67C2E" w14:textId="77777777" w:rsidR="007415C7" w:rsidRPr="00276A54" w:rsidRDefault="007415C7" w:rsidP="007415C7">
      <w:pPr>
        <w:tabs>
          <w:tab w:val="left" w:pos="720"/>
        </w:tabs>
        <w:ind w:left="720" w:right="-385" w:hanging="360"/>
        <w:rPr>
          <w:rFonts w:cs="Arial"/>
          <w:sz w:val="20"/>
        </w:rPr>
      </w:pPr>
    </w:p>
    <w:p w14:paraId="4DC6B62B" w14:textId="77777777" w:rsidR="007415C7" w:rsidRPr="00276A54" w:rsidRDefault="007415C7" w:rsidP="007415C7">
      <w:pPr>
        <w:tabs>
          <w:tab w:val="left" w:pos="720"/>
        </w:tabs>
        <w:ind w:left="720" w:right="-385" w:hanging="360"/>
        <w:rPr>
          <w:rFonts w:cs="Arial"/>
          <w:sz w:val="20"/>
        </w:rPr>
      </w:pPr>
      <w:bookmarkStart w:id="11" w:name="_Toc393738780"/>
      <w:r w:rsidRPr="00276A54">
        <w:rPr>
          <w:rFonts w:cs="Arial"/>
          <w:sz w:val="20"/>
        </w:rPr>
        <w:t>C.</w:t>
      </w:r>
      <w:r w:rsidRPr="00276A54">
        <w:rPr>
          <w:rFonts w:cs="Arial"/>
          <w:sz w:val="20"/>
        </w:rPr>
        <w:tab/>
      </w:r>
      <w:r w:rsidRPr="00276A54">
        <w:rPr>
          <w:rFonts w:cs="Arial"/>
          <w:sz w:val="20"/>
          <w:u w:val="single"/>
        </w:rPr>
        <w:t>Occasion</w:t>
      </w:r>
      <w:r w:rsidRPr="00276A54">
        <w:rPr>
          <w:rFonts w:cs="Arial"/>
          <w:sz w:val="20"/>
        </w:rPr>
        <w:t>: Second Samuel picks up where the first left off. There is no real break between 1 Samuel 31:13 and 2 Samuel 1:1. God's approval of the Davidic dynasty is veiled in 1 Samuel 1–15, but it is clear in 1 Samuel 16 to 2 Samuel 24.  Therefore, in 2 Samuel the purpose is to defend the Davidic dynasty (cf. 2 Sam. 7), especially when two reigns coexisted in the north and the south.  Whereas nine dynasties eventually reigned in the northern kingdom, God, true to his promise (2 Sam 7:4-17), sustained the southern kingdom under one dynasty––David's.</w:t>
      </w:r>
      <w:bookmarkEnd w:id="11"/>
    </w:p>
    <w:p w14:paraId="5B477812" w14:textId="77777777" w:rsidR="007415C7" w:rsidRPr="00276A54" w:rsidRDefault="007415C7" w:rsidP="007415C7">
      <w:pPr>
        <w:tabs>
          <w:tab w:val="left" w:pos="360"/>
        </w:tabs>
        <w:ind w:left="360" w:right="-385" w:hanging="360"/>
        <w:rPr>
          <w:rFonts w:cs="Arial"/>
          <w:b/>
          <w:sz w:val="20"/>
        </w:rPr>
      </w:pPr>
    </w:p>
    <w:p w14:paraId="5FD62C52" w14:textId="77777777" w:rsidR="007415C7" w:rsidRPr="00276A54" w:rsidRDefault="007415C7" w:rsidP="007415C7">
      <w:pPr>
        <w:tabs>
          <w:tab w:val="left" w:pos="360"/>
        </w:tabs>
        <w:ind w:left="360" w:right="-385" w:hanging="360"/>
        <w:rPr>
          <w:rFonts w:cs="Arial"/>
          <w:b/>
          <w:sz w:val="20"/>
        </w:rPr>
      </w:pPr>
      <w:bookmarkStart w:id="12" w:name="_Toc393738781"/>
      <w:r w:rsidRPr="00276A54">
        <w:rPr>
          <w:rFonts w:cs="Arial"/>
          <w:b/>
          <w:sz w:val="20"/>
        </w:rPr>
        <w:t>IV. Characteristics</w:t>
      </w:r>
      <w:bookmarkEnd w:id="12"/>
    </w:p>
    <w:p w14:paraId="366F2134" w14:textId="77777777" w:rsidR="007415C7" w:rsidRPr="00276A54" w:rsidRDefault="007415C7" w:rsidP="007415C7">
      <w:pPr>
        <w:tabs>
          <w:tab w:val="left" w:pos="720"/>
        </w:tabs>
        <w:ind w:left="720" w:right="-385" w:hanging="360"/>
        <w:rPr>
          <w:rFonts w:cs="Arial"/>
          <w:sz w:val="20"/>
        </w:rPr>
      </w:pPr>
    </w:p>
    <w:p w14:paraId="60599271" w14:textId="77777777" w:rsidR="007415C7" w:rsidRPr="00276A54" w:rsidRDefault="007415C7" w:rsidP="007415C7">
      <w:pPr>
        <w:tabs>
          <w:tab w:val="left" w:pos="720"/>
        </w:tabs>
        <w:ind w:left="720" w:right="-385" w:hanging="360"/>
        <w:rPr>
          <w:rFonts w:cs="Arial"/>
          <w:sz w:val="20"/>
        </w:rPr>
      </w:pPr>
      <w:bookmarkStart w:id="13" w:name="_Toc393738782"/>
      <w:r w:rsidRPr="00276A54">
        <w:rPr>
          <w:rFonts w:cs="Arial"/>
          <w:sz w:val="20"/>
        </w:rPr>
        <w:t>A.</w:t>
      </w:r>
      <w:r w:rsidRPr="00276A54">
        <w:rPr>
          <w:rFonts w:cs="Arial"/>
          <w:sz w:val="20"/>
        </w:rPr>
        <w:tab/>
        <w:t xml:space="preserve">Second Samuel paints a </w:t>
      </w:r>
      <w:r w:rsidRPr="00276A54">
        <w:rPr>
          <w:rFonts w:cs="Arial"/>
          <w:sz w:val="20"/>
          <w:u w:val="single"/>
        </w:rPr>
        <w:t>very real picture of David</w:t>
      </w:r>
      <w:r w:rsidRPr="00276A54">
        <w:rPr>
          <w:rFonts w:cs="Arial"/>
          <w:sz w:val="20"/>
        </w:rPr>
        <w:t>––both strengths and weaknesses.  While it lists his greatest achievements (2 Sam 1–10), it also does not hide his greatest failures (2 Sam 11).  This chapter is the turning point of the book after which it’s mostly downhill.</w:t>
      </w:r>
      <w:bookmarkEnd w:id="13"/>
    </w:p>
    <w:p w14:paraId="6753EEFC" w14:textId="77777777" w:rsidR="007415C7" w:rsidRPr="00276A54" w:rsidRDefault="007415C7" w:rsidP="007415C7">
      <w:pPr>
        <w:tabs>
          <w:tab w:val="left" w:pos="720"/>
        </w:tabs>
        <w:ind w:left="720" w:right="-385" w:hanging="360"/>
        <w:rPr>
          <w:rFonts w:cs="Arial"/>
          <w:sz w:val="20"/>
        </w:rPr>
      </w:pPr>
    </w:p>
    <w:p w14:paraId="1A043601" w14:textId="77777777" w:rsidR="007415C7" w:rsidRDefault="007415C7" w:rsidP="007415C7">
      <w:pPr>
        <w:tabs>
          <w:tab w:val="left" w:pos="720"/>
        </w:tabs>
        <w:ind w:left="720" w:right="-385" w:hanging="360"/>
        <w:rPr>
          <w:rFonts w:cs="Arial"/>
          <w:sz w:val="20"/>
        </w:rPr>
      </w:pPr>
      <w:bookmarkStart w:id="14" w:name="_Toc393738783"/>
      <w:r w:rsidRPr="00276A54">
        <w:rPr>
          <w:rFonts w:cs="Arial"/>
          <w:sz w:val="20"/>
        </w:rPr>
        <w:t>B.</w:t>
      </w:r>
      <w:r w:rsidRPr="00276A54">
        <w:rPr>
          <w:rFonts w:cs="Arial"/>
          <w:sz w:val="20"/>
        </w:rPr>
        <w:tab/>
        <w:t xml:space="preserve">David in 2 Samuel is one of the most important types of Jesus Christ in the Old Testament.  In particular, David seeks to build a house </w:t>
      </w:r>
      <w:r w:rsidRPr="00276A54">
        <w:rPr>
          <w:rFonts w:cs="Arial"/>
          <w:i/>
          <w:sz w:val="20"/>
        </w:rPr>
        <w:t>for God</w:t>
      </w:r>
      <w:r w:rsidRPr="00276A54">
        <w:rPr>
          <w:rFonts w:cs="Arial"/>
          <w:sz w:val="20"/>
        </w:rPr>
        <w:t>, which the L</w:t>
      </w:r>
      <w:r w:rsidRPr="00276A54">
        <w:rPr>
          <w:rFonts w:cs="Arial"/>
          <w:sz w:val="16"/>
        </w:rPr>
        <w:t>ORD</w:t>
      </w:r>
      <w:r w:rsidRPr="00276A54">
        <w:rPr>
          <w:rFonts w:cs="Arial"/>
          <w:sz w:val="20"/>
        </w:rPr>
        <w:t xml:space="preserve"> refuses in order to build a “house” </w:t>
      </w:r>
      <w:r w:rsidRPr="00276A54">
        <w:rPr>
          <w:rFonts w:cs="Arial"/>
          <w:i/>
          <w:sz w:val="20"/>
        </w:rPr>
        <w:t>for David</w:t>
      </w:r>
      <w:r w:rsidRPr="00276A54">
        <w:rPr>
          <w:rFonts w:cs="Arial"/>
          <w:sz w:val="20"/>
        </w:rPr>
        <w:t xml:space="preserve"> (7:4-17), called the Davidic Covenant.  The </w:t>
      </w:r>
      <w:r w:rsidRPr="00276A54">
        <w:rPr>
          <w:rFonts w:cs="Arial"/>
          <w:sz w:val="20"/>
          <w:u w:val="single"/>
        </w:rPr>
        <w:t>Davidic Covenant</w:t>
      </w:r>
      <w:r w:rsidRPr="00276A54">
        <w:rPr>
          <w:rFonts w:cs="Arial"/>
          <w:sz w:val="20"/>
        </w:rPr>
        <w:t xml:space="preserve"> also finds its source in the Abrahamic Covenant and further expands the original seed promise to Abraham (cf. notes, 61).  God's promise of a seed to Abraham (Gen 12:1-3) from his own body (Gen 15:1-9) that will become a great nation is further explained in his promise to David (2 Sam. 7:10-16).  The Davidic Covenant guarantees David that each king who will sit on the throne of Israel will be one of his direct descendants.  Also, since this covenant is eternal (v. 16), it guarantees Israel that in the future a descendant of David will again occupy the throne in the kingdom</w:t>
      </w:r>
      <w:bookmarkEnd w:id="14"/>
      <w:r w:rsidRPr="00276A54">
        <w:rPr>
          <w:rFonts w:cs="Arial"/>
          <w:sz w:val="20"/>
        </w:rPr>
        <w:t>––none other than our King Jesus (see. also p. 218b).</w:t>
      </w:r>
    </w:p>
    <w:p w14:paraId="2E9892E4" w14:textId="77777777" w:rsidR="007415C7" w:rsidRPr="00276A54" w:rsidRDefault="007415C7" w:rsidP="007415C7">
      <w:pPr>
        <w:tabs>
          <w:tab w:val="left" w:pos="720"/>
        </w:tabs>
        <w:ind w:left="720" w:right="-385" w:hanging="360"/>
        <w:rPr>
          <w:rFonts w:cs="Arial"/>
          <w:sz w:val="20"/>
        </w:rPr>
      </w:pPr>
    </w:p>
    <w:p w14:paraId="2E47F618" w14:textId="77777777" w:rsidR="007415C7" w:rsidRPr="00276A54" w:rsidRDefault="007415C7" w:rsidP="007415C7">
      <w:pPr>
        <w:tabs>
          <w:tab w:val="left" w:pos="360"/>
        </w:tabs>
        <w:ind w:left="360" w:right="-385" w:hanging="360"/>
        <w:jc w:val="center"/>
        <w:rPr>
          <w:rFonts w:cs="Arial"/>
          <w:b/>
          <w:sz w:val="16"/>
        </w:rPr>
      </w:pPr>
    </w:p>
    <w:p w14:paraId="19B8B237" w14:textId="77777777" w:rsidR="007415C7" w:rsidRPr="00276A54" w:rsidRDefault="007415C7" w:rsidP="007415C7">
      <w:pPr>
        <w:tabs>
          <w:tab w:val="left" w:pos="720"/>
        </w:tabs>
        <w:ind w:left="720" w:right="-385" w:hanging="720"/>
        <w:jc w:val="center"/>
        <w:outlineLvl w:val="0"/>
        <w:rPr>
          <w:rFonts w:cs="Arial"/>
          <w:b/>
          <w:sz w:val="28"/>
        </w:rPr>
      </w:pPr>
      <w:bookmarkStart w:id="15" w:name="_Toc393738784"/>
      <w:r w:rsidRPr="00276A54">
        <w:rPr>
          <w:rFonts w:cs="Arial"/>
          <w:b/>
          <w:sz w:val="28"/>
        </w:rPr>
        <w:t>Argument</w:t>
      </w:r>
      <w:bookmarkEnd w:id="15"/>
    </w:p>
    <w:p w14:paraId="5D99A3FF" w14:textId="77777777" w:rsidR="007415C7" w:rsidRPr="00276A54" w:rsidRDefault="007415C7" w:rsidP="007415C7">
      <w:pPr>
        <w:ind w:right="-385" w:firstLine="360"/>
        <w:rPr>
          <w:rFonts w:cs="Arial"/>
          <w:sz w:val="20"/>
        </w:rPr>
      </w:pPr>
    </w:p>
    <w:p w14:paraId="6A355A6E" w14:textId="77777777" w:rsidR="007415C7" w:rsidRPr="00276A54" w:rsidRDefault="007415C7" w:rsidP="007415C7">
      <w:pPr>
        <w:ind w:right="-385" w:firstLine="360"/>
        <w:rPr>
          <w:rFonts w:cs="Arial"/>
          <w:sz w:val="20"/>
        </w:rPr>
      </w:pPr>
      <w:bookmarkStart w:id="16" w:name="_Toc393738785"/>
      <w:r w:rsidRPr="00276A54">
        <w:rPr>
          <w:rFonts w:cs="Arial"/>
          <w:sz w:val="20"/>
        </w:rPr>
        <w:t>Second Samuel continues the argument of First Samuel––that God is working out his divine purposes through his covenant kindness to David and his seed.  This is seen in David’s triumphs as ruler over a renewed kingdom (2 Sam 1–10) and God's faithfulness despite David's sin (2 Sam 11).  God judges this sin (2 Sam 12–20), but never takes away the dynasty like he did with Saul. This is because the Davidic Covenant amplifies the unconditional Abrahamic Covenant and thus is also unconditional.  A final section (2 Sam 21–24) is an appendix of David's final years with more accounts of his failures and successes to show God's continued blessing upon his line while still punishing sin.  Throughout the account God delegates dominion or sovereignty first to David, which sets the stage for the same authority delegated to his descendants who later also sit on the throne in Jerusalem in the books of Kings and Chronicles.</w:t>
      </w:r>
      <w:bookmarkEnd w:id="16"/>
    </w:p>
    <w:p w14:paraId="1BDB2446" w14:textId="77777777" w:rsidR="007415C7" w:rsidRPr="00276A54" w:rsidRDefault="007415C7" w:rsidP="007415C7">
      <w:pPr>
        <w:ind w:right="-385" w:firstLine="360"/>
        <w:rPr>
          <w:rFonts w:cs="Arial"/>
          <w:sz w:val="20"/>
        </w:rPr>
      </w:pPr>
    </w:p>
    <w:p w14:paraId="410B6400" w14:textId="77777777" w:rsidR="007415C7" w:rsidRDefault="007415C7" w:rsidP="007415C7">
      <w:pPr>
        <w:ind w:right="-385" w:firstLine="360"/>
        <w:rPr>
          <w:rFonts w:cs="Arial"/>
          <w:sz w:val="20"/>
        </w:rPr>
      </w:pPr>
      <w:bookmarkStart w:id="17" w:name="_Toc393738786"/>
      <w:r w:rsidRPr="00276A54">
        <w:rPr>
          <w:rFonts w:cs="Arial"/>
          <w:sz w:val="20"/>
        </w:rPr>
        <w:t xml:space="preserve">In regard to spiritual truths in 2 Samuel, the most prominent one reiterates the cause and effect principle stated in every book since Genesis: obedience (2 Sam 1–7) always brings God's blessings (2 Sam 8–10), but disobedience (2 Sam 11) always brings his judgment (2 Sam 12–24; </w:t>
      </w:r>
      <w:r w:rsidRPr="00276A54">
        <w:rPr>
          <w:rFonts w:cs="Arial"/>
          <w:i/>
          <w:sz w:val="20"/>
        </w:rPr>
        <w:t>TTTB</w:t>
      </w:r>
      <w:r w:rsidRPr="00276A54">
        <w:rPr>
          <w:rFonts w:cs="Arial"/>
          <w:sz w:val="20"/>
        </w:rPr>
        <w:t>, 78).</w:t>
      </w:r>
      <w:bookmarkEnd w:id="17"/>
    </w:p>
    <w:p w14:paraId="6D083448" w14:textId="77777777" w:rsidR="007415C7" w:rsidRPr="00276A54" w:rsidRDefault="007415C7" w:rsidP="007415C7">
      <w:pPr>
        <w:ind w:right="-385" w:firstLine="360"/>
        <w:rPr>
          <w:rFonts w:cs="Arial"/>
          <w:sz w:val="20"/>
        </w:rPr>
      </w:pPr>
    </w:p>
    <w:p w14:paraId="6ECA97A7" w14:textId="77777777" w:rsidR="007415C7" w:rsidRPr="00276A54" w:rsidRDefault="007415C7" w:rsidP="007415C7">
      <w:pPr>
        <w:ind w:right="-385" w:firstLine="360"/>
        <w:rPr>
          <w:rFonts w:cs="Arial"/>
          <w:sz w:val="14"/>
        </w:rPr>
      </w:pPr>
    </w:p>
    <w:p w14:paraId="6D28D847" w14:textId="77777777" w:rsidR="007415C7" w:rsidRPr="00276A54" w:rsidRDefault="007415C7" w:rsidP="007415C7">
      <w:pPr>
        <w:ind w:right="-385"/>
        <w:jc w:val="center"/>
        <w:outlineLvl w:val="0"/>
        <w:rPr>
          <w:rFonts w:cs="Arial"/>
          <w:b/>
          <w:sz w:val="20"/>
        </w:rPr>
      </w:pPr>
      <w:bookmarkStart w:id="18" w:name="_Toc393738787"/>
      <w:r w:rsidRPr="00276A54">
        <w:rPr>
          <w:rFonts w:cs="Arial"/>
          <w:b/>
          <w:sz w:val="28"/>
        </w:rPr>
        <w:t>Synthesis</w:t>
      </w:r>
      <w:bookmarkEnd w:id="18"/>
    </w:p>
    <w:p w14:paraId="52FE0A50" w14:textId="77777777" w:rsidR="007415C7" w:rsidRPr="00276A54" w:rsidRDefault="007415C7" w:rsidP="007415C7">
      <w:pPr>
        <w:tabs>
          <w:tab w:val="left" w:pos="360"/>
        </w:tabs>
        <w:ind w:left="360" w:right="-385" w:hanging="360"/>
        <w:rPr>
          <w:rFonts w:cs="Arial"/>
          <w:b/>
          <w:sz w:val="16"/>
        </w:rPr>
      </w:pPr>
    </w:p>
    <w:p w14:paraId="76DE75E7" w14:textId="77777777" w:rsidR="007415C7" w:rsidRPr="00276A54" w:rsidRDefault="007415C7" w:rsidP="007415C7">
      <w:pPr>
        <w:tabs>
          <w:tab w:val="left" w:pos="360"/>
        </w:tabs>
        <w:ind w:left="360" w:right="-385" w:hanging="360"/>
        <w:outlineLvl w:val="0"/>
        <w:rPr>
          <w:rFonts w:cs="Arial"/>
          <w:b/>
          <w:sz w:val="20"/>
        </w:rPr>
      </w:pPr>
      <w:bookmarkStart w:id="19" w:name="_Toc393738788"/>
      <w:r w:rsidRPr="00276A54">
        <w:rPr>
          <w:rFonts w:cs="Arial"/>
          <w:b/>
          <w:sz w:val="20"/>
        </w:rPr>
        <w:t>Covenant kindness towards Davidic dynasty</w:t>
      </w:r>
      <w:bookmarkEnd w:id="19"/>
    </w:p>
    <w:p w14:paraId="4F5E0CC3" w14:textId="77777777" w:rsidR="007415C7" w:rsidRPr="00276A54" w:rsidRDefault="007415C7" w:rsidP="007415C7">
      <w:pPr>
        <w:tabs>
          <w:tab w:val="left" w:pos="2160"/>
        </w:tabs>
        <w:ind w:right="-385"/>
        <w:rPr>
          <w:rFonts w:cs="Arial"/>
          <w:b/>
          <w:sz w:val="20"/>
        </w:rPr>
      </w:pPr>
    </w:p>
    <w:p w14:paraId="661C79C4" w14:textId="77777777" w:rsidR="007415C7" w:rsidRPr="00276A54" w:rsidRDefault="007415C7" w:rsidP="007415C7">
      <w:pPr>
        <w:tabs>
          <w:tab w:val="left" w:pos="2160"/>
        </w:tabs>
        <w:ind w:right="-385"/>
        <w:rPr>
          <w:rFonts w:cs="Arial"/>
          <w:b/>
          <w:sz w:val="20"/>
        </w:rPr>
      </w:pPr>
      <w:r w:rsidRPr="00276A54">
        <w:rPr>
          <w:rFonts w:cs="Arial"/>
          <w:b/>
          <w:sz w:val="20"/>
        </w:rPr>
        <w:t>1–10</w:t>
      </w:r>
      <w:r w:rsidRPr="00276A54">
        <w:rPr>
          <w:rFonts w:cs="Arial"/>
          <w:b/>
          <w:sz w:val="20"/>
        </w:rPr>
        <w:tab/>
        <w:t>Establishment</w:t>
      </w:r>
    </w:p>
    <w:p w14:paraId="6D7847BD" w14:textId="77777777" w:rsidR="007415C7" w:rsidRPr="00276A54" w:rsidRDefault="007415C7" w:rsidP="007415C7">
      <w:pPr>
        <w:tabs>
          <w:tab w:val="left" w:pos="2520"/>
        </w:tabs>
        <w:ind w:left="360" w:right="-385"/>
        <w:rPr>
          <w:rFonts w:cs="Arial"/>
          <w:sz w:val="20"/>
        </w:rPr>
      </w:pPr>
      <w:r w:rsidRPr="00276A54">
        <w:rPr>
          <w:rFonts w:cs="Arial"/>
          <w:sz w:val="20"/>
        </w:rPr>
        <w:t>1–4</w:t>
      </w:r>
      <w:r w:rsidRPr="00276A54">
        <w:rPr>
          <w:rFonts w:cs="Arial"/>
          <w:sz w:val="20"/>
        </w:rPr>
        <w:tab/>
        <w:t>Over Judah at Hebron</w:t>
      </w:r>
    </w:p>
    <w:p w14:paraId="3A65214F" w14:textId="77777777" w:rsidR="007415C7" w:rsidRPr="00276A54" w:rsidRDefault="007415C7" w:rsidP="007415C7">
      <w:pPr>
        <w:tabs>
          <w:tab w:val="left" w:pos="2880"/>
        </w:tabs>
        <w:ind w:left="720" w:right="-385"/>
        <w:rPr>
          <w:rFonts w:cs="Arial"/>
          <w:sz w:val="20"/>
        </w:rPr>
      </w:pPr>
      <w:r w:rsidRPr="00276A54">
        <w:rPr>
          <w:rFonts w:cs="Arial"/>
          <w:sz w:val="20"/>
        </w:rPr>
        <w:t>1</w:t>
      </w:r>
      <w:r w:rsidRPr="00276A54">
        <w:rPr>
          <w:rFonts w:cs="Arial"/>
          <w:sz w:val="20"/>
        </w:rPr>
        <w:tab/>
        <w:t>Respect for Saul</w:t>
      </w:r>
    </w:p>
    <w:p w14:paraId="54BBB315" w14:textId="77777777" w:rsidR="007415C7" w:rsidRPr="00276A54" w:rsidRDefault="007415C7" w:rsidP="007415C7">
      <w:pPr>
        <w:tabs>
          <w:tab w:val="left" w:pos="2880"/>
        </w:tabs>
        <w:ind w:left="720" w:right="-385"/>
        <w:rPr>
          <w:rFonts w:cs="Arial"/>
          <w:sz w:val="20"/>
        </w:rPr>
      </w:pPr>
      <w:r w:rsidRPr="00276A54">
        <w:rPr>
          <w:rFonts w:cs="Arial"/>
          <w:sz w:val="20"/>
        </w:rPr>
        <w:t>2:1-11</w:t>
      </w:r>
      <w:r w:rsidRPr="00276A54">
        <w:rPr>
          <w:rFonts w:cs="Arial"/>
          <w:sz w:val="20"/>
        </w:rPr>
        <w:tab/>
        <w:t>Ish-Bosheth crowned</w:t>
      </w:r>
    </w:p>
    <w:p w14:paraId="3FD20F3C" w14:textId="77777777" w:rsidR="007415C7" w:rsidRPr="00276A54" w:rsidRDefault="007415C7" w:rsidP="007415C7">
      <w:pPr>
        <w:tabs>
          <w:tab w:val="left" w:pos="2880"/>
        </w:tabs>
        <w:ind w:left="720" w:right="-385"/>
        <w:rPr>
          <w:rFonts w:cs="Arial"/>
          <w:sz w:val="20"/>
        </w:rPr>
      </w:pPr>
      <w:r w:rsidRPr="00276A54">
        <w:rPr>
          <w:rFonts w:cs="Arial"/>
          <w:sz w:val="20"/>
        </w:rPr>
        <w:t>2:12–4:12</w:t>
      </w:r>
      <w:r w:rsidRPr="00276A54">
        <w:rPr>
          <w:rFonts w:cs="Arial"/>
          <w:sz w:val="20"/>
        </w:rPr>
        <w:tab/>
        <w:t>Rivals eliminated–refusal of force</w:t>
      </w:r>
    </w:p>
    <w:p w14:paraId="789F4C22" w14:textId="77777777" w:rsidR="007415C7" w:rsidRPr="00276A54" w:rsidRDefault="007415C7" w:rsidP="007415C7">
      <w:pPr>
        <w:tabs>
          <w:tab w:val="left" w:pos="2520"/>
        </w:tabs>
        <w:ind w:left="360" w:right="-385"/>
        <w:rPr>
          <w:rFonts w:cs="Arial"/>
          <w:sz w:val="20"/>
        </w:rPr>
      </w:pPr>
      <w:r w:rsidRPr="00276A54">
        <w:rPr>
          <w:rFonts w:cs="Arial"/>
          <w:sz w:val="20"/>
        </w:rPr>
        <w:t>5–10</w:t>
      </w:r>
      <w:r w:rsidRPr="00276A54">
        <w:rPr>
          <w:rFonts w:cs="Arial"/>
          <w:sz w:val="20"/>
        </w:rPr>
        <w:tab/>
      </w:r>
      <w:proofErr w:type="gramStart"/>
      <w:r w:rsidRPr="00276A54">
        <w:rPr>
          <w:rFonts w:cs="Arial"/>
          <w:sz w:val="20"/>
        </w:rPr>
        <w:t>Over</w:t>
      </w:r>
      <w:proofErr w:type="gramEnd"/>
      <w:r w:rsidRPr="00276A54">
        <w:rPr>
          <w:rFonts w:cs="Arial"/>
          <w:sz w:val="20"/>
        </w:rPr>
        <w:t xml:space="preserve"> all Israel at Jerusalem with new…</w:t>
      </w:r>
    </w:p>
    <w:p w14:paraId="12389E4E" w14:textId="77777777" w:rsidR="007415C7" w:rsidRPr="00276A54" w:rsidRDefault="007415C7" w:rsidP="007415C7">
      <w:pPr>
        <w:tabs>
          <w:tab w:val="left" w:pos="2880"/>
          <w:tab w:val="left" w:pos="7200"/>
        </w:tabs>
        <w:ind w:left="720" w:right="-385"/>
        <w:rPr>
          <w:rFonts w:cs="Arial"/>
          <w:sz w:val="20"/>
        </w:rPr>
      </w:pPr>
      <w:r w:rsidRPr="00276A54">
        <w:rPr>
          <w:rFonts w:cs="Arial"/>
          <w:sz w:val="20"/>
        </w:rPr>
        <w:t>5</w:t>
      </w:r>
      <w:r w:rsidRPr="00276A54">
        <w:rPr>
          <w:rFonts w:cs="Arial"/>
          <w:sz w:val="20"/>
        </w:rPr>
        <w:tab/>
        <w:t>Capital</w:t>
      </w:r>
      <w:r w:rsidRPr="00276A54">
        <w:rPr>
          <w:rFonts w:cs="Arial"/>
          <w:sz w:val="20"/>
        </w:rPr>
        <w:tab/>
        <w:t>(Jerusalem)</w:t>
      </w:r>
    </w:p>
    <w:p w14:paraId="211DC3D2" w14:textId="77777777" w:rsidR="007415C7" w:rsidRPr="00276A54" w:rsidRDefault="007415C7" w:rsidP="007415C7">
      <w:pPr>
        <w:tabs>
          <w:tab w:val="left" w:pos="2880"/>
          <w:tab w:val="left" w:pos="7200"/>
        </w:tabs>
        <w:ind w:left="720" w:right="-385"/>
        <w:rPr>
          <w:rFonts w:cs="Arial"/>
          <w:sz w:val="20"/>
        </w:rPr>
      </w:pPr>
      <w:r w:rsidRPr="00276A54">
        <w:rPr>
          <w:rFonts w:cs="Arial"/>
          <w:sz w:val="20"/>
        </w:rPr>
        <w:t>6</w:t>
      </w:r>
      <w:r w:rsidRPr="00276A54">
        <w:rPr>
          <w:rFonts w:cs="Arial"/>
          <w:sz w:val="20"/>
        </w:rPr>
        <w:tab/>
        <w:t>Worship center</w:t>
      </w:r>
      <w:r w:rsidRPr="00276A54">
        <w:rPr>
          <w:rFonts w:cs="Arial"/>
          <w:sz w:val="20"/>
        </w:rPr>
        <w:tab/>
        <w:t>(Ark moved)</w:t>
      </w:r>
    </w:p>
    <w:p w14:paraId="0DEE0C95" w14:textId="77777777" w:rsidR="007415C7" w:rsidRPr="00276A54" w:rsidRDefault="007415C7" w:rsidP="007415C7">
      <w:pPr>
        <w:tabs>
          <w:tab w:val="left" w:pos="2880"/>
          <w:tab w:val="left" w:pos="7200"/>
        </w:tabs>
        <w:ind w:left="720" w:right="-385"/>
        <w:rPr>
          <w:rFonts w:cs="Arial"/>
          <w:sz w:val="20"/>
        </w:rPr>
      </w:pPr>
      <w:r w:rsidRPr="00276A54">
        <w:rPr>
          <w:rFonts w:cs="Arial"/>
          <w:sz w:val="20"/>
        </w:rPr>
        <w:t>7</w:t>
      </w:r>
      <w:r w:rsidRPr="00276A54">
        <w:rPr>
          <w:rFonts w:cs="Arial"/>
          <w:sz w:val="20"/>
        </w:rPr>
        <w:tab/>
        <w:t>Dynasty</w:t>
      </w:r>
      <w:r w:rsidRPr="00276A54">
        <w:rPr>
          <w:rFonts w:cs="Arial"/>
          <w:sz w:val="20"/>
        </w:rPr>
        <w:tab/>
        <w:t>(Davidic Covenant)</w:t>
      </w:r>
    </w:p>
    <w:p w14:paraId="006579F0" w14:textId="77777777" w:rsidR="007415C7" w:rsidRPr="00276A54" w:rsidRDefault="007415C7" w:rsidP="007415C7">
      <w:pPr>
        <w:tabs>
          <w:tab w:val="left" w:pos="2880"/>
          <w:tab w:val="left" w:pos="7200"/>
        </w:tabs>
        <w:ind w:left="720" w:right="-385"/>
        <w:rPr>
          <w:rFonts w:cs="Arial"/>
          <w:sz w:val="20"/>
        </w:rPr>
      </w:pPr>
      <w:r w:rsidRPr="00276A54">
        <w:rPr>
          <w:rFonts w:cs="Arial"/>
          <w:sz w:val="20"/>
        </w:rPr>
        <w:t>8</w:t>
      </w:r>
      <w:r w:rsidRPr="00276A54">
        <w:rPr>
          <w:rFonts w:cs="Arial"/>
          <w:sz w:val="20"/>
        </w:rPr>
        <w:tab/>
        <w:t>Boundary</w:t>
      </w:r>
      <w:r w:rsidRPr="00276A54">
        <w:rPr>
          <w:rFonts w:cs="Arial"/>
          <w:sz w:val="20"/>
        </w:rPr>
        <w:tab/>
        <w:t>(Kingdom Expansion)</w:t>
      </w:r>
    </w:p>
    <w:p w14:paraId="50039C71" w14:textId="77777777" w:rsidR="007415C7" w:rsidRPr="00276A54" w:rsidRDefault="007415C7" w:rsidP="007415C7">
      <w:pPr>
        <w:tabs>
          <w:tab w:val="left" w:pos="2880"/>
          <w:tab w:val="left" w:pos="7200"/>
        </w:tabs>
        <w:ind w:left="720" w:right="-385"/>
        <w:rPr>
          <w:rFonts w:cs="Arial"/>
          <w:sz w:val="20"/>
        </w:rPr>
      </w:pPr>
      <w:r w:rsidRPr="00276A54">
        <w:rPr>
          <w:rFonts w:cs="Arial"/>
          <w:sz w:val="20"/>
        </w:rPr>
        <w:t>9</w:t>
      </w:r>
      <w:r w:rsidRPr="00276A54">
        <w:rPr>
          <w:rFonts w:cs="Arial"/>
          <w:sz w:val="20"/>
        </w:rPr>
        <w:tab/>
        <w:t xml:space="preserve">Son </w:t>
      </w:r>
      <w:r w:rsidRPr="00276A54">
        <w:rPr>
          <w:rFonts w:cs="Arial"/>
          <w:sz w:val="20"/>
        </w:rPr>
        <w:tab/>
        <w:t>(Mephibosheth)</w:t>
      </w:r>
    </w:p>
    <w:p w14:paraId="359573FE" w14:textId="77777777" w:rsidR="007415C7" w:rsidRPr="00276A54" w:rsidRDefault="007415C7" w:rsidP="007415C7">
      <w:pPr>
        <w:tabs>
          <w:tab w:val="left" w:pos="2880"/>
          <w:tab w:val="left" w:pos="7200"/>
        </w:tabs>
        <w:ind w:left="720" w:right="-385"/>
        <w:rPr>
          <w:rFonts w:cs="Arial"/>
          <w:sz w:val="20"/>
        </w:rPr>
      </w:pPr>
      <w:r w:rsidRPr="00276A54">
        <w:rPr>
          <w:rFonts w:cs="Arial"/>
          <w:sz w:val="20"/>
        </w:rPr>
        <w:t>10</w:t>
      </w:r>
      <w:r w:rsidRPr="00276A54">
        <w:rPr>
          <w:rFonts w:cs="Arial"/>
          <w:sz w:val="20"/>
        </w:rPr>
        <w:tab/>
        <w:t xml:space="preserve">Vassals </w:t>
      </w:r>
      <w:r w:rsidRPr="00276A54">
        <w:rPr>
          <w:rFonts w:cs="Arial"/>
          <w:sz w:val="20"/>
        </w:rPr>
        <w:tab/>
        <w:t>(Ammon and Syria)</w:t>
      </w:r>
    </w:p>
    <w:p w14:paraId="418FB070" w14:textId="77777777" w:rsidR="007415C7" w:rsidRPr="00276A54" w:rsidRDefault="007415C7" w:rsidP="007415C7">
      <w:pPr>
        <w:tabs>
          <w:tab w:val="left" w:pos="360"/>
        </w:tabs>
        <w:ind w:left="360" w:right="-385" w:hanging="360"/>
        <w:rPr>
          <w:rFonts w:cs="Arial"/>
          <w:b/>
          <w:sz w:val="16"/>
        </w:rPr>
      </w:pPr>
    </w:p>
    <w:p w14:paraId="4070985F" w14:textId="77777777" w:rsidR="007415C7" w:rsidRPr="00276A54" w:rsidRDefault="007415C7" w:rsidP="007415C7">
      <w:pPr>
        <w:tabs>
          <w:tab w:val="left" w:pos="2160"/>
          <w:tab w:val="left" w:pos="7200"/>
        </w:tabs>
        <w:ind w:right="-385"/>
        <w:rPr>
          <w:rFonts w:cs="Arial"/>
          <w:b/>
          <w:sz w:val="20"/>
        </w:rPr>
      </w:pPr>
      <w:r w:rsidRPr="00276A54">
        <w:rPr>
          <w:rFonts w:cs="Arial"/>
          <w:b/>
          <w:sz w:val="20"/>
        </w:rPr>
        <w:t>11</w:t>
      </w:r>
      <w:r w:rsidRPr="00276A54">
        <w:rPr>
          <w:rFonts w:cs="Arial"/>
          <w:b/>
          <w:sz w:val="20"/>
        </w:rPr>
        <w:tab/>
        <w:t>Sin</w:t>
      </w:r>
    </w:p>
    <w:p w14:paraId="3A924CA1" w14:textId="77777777" w:rsidR="007415C7" w:rsidRPr="00276A54" w:rsidRDefault="007415C7" w:rsidP="007415C7">
      <w:pPr>
        <w:tabs>
          <w:tab w:val="left" w:pos="2520"/>
          <w:tab w:val="left" w:pos="7200"/>
        </w:tabs>
        <w:ind w:left="360" w:right="-385"/>
        <w:rPr>
          <w:rFonts w:cs="Arial"/>
          <w:sz w:val="20"/>
        </w:rPr>
      </w:pPr>
      <w:r w:rsidRPr="00276A54">
        <w:rPr>
          <w:rFonts w:cs="Arial"/>
          <w:sz w:val="20"/>
        </w:rPr>
        <w:t>11:1-5</w:t>
      </w:r>
      <w:r w:rsidRPr="00276A54">
        <w:rPr>
          <w:rFonts w:cs="Arial"/>
          <w:sz w:val="20"/>
        </w:rPr>
        <w:tab/>
        <w:t>Adultery</w:t>
      </w:r>
    </w:p>
    <w:p w14:paraId="19928758" w14:textId="77777777" w:rsidR="007415C7" w:rsidRPr="00276A54" w:rsidRDefault="007415C7" w:rsidP="007415C7">
      <w:pPr>
        <w:tabs>
          <w:tab w:val="left" w:pos="2520"/>
          <w:tab w:val="left" w:pos="7200"/>
        </w:tabs>
        <w:ind w:left="360" w:right="-385"/>
        <w:rPr>
          <w:rFonts w:cs="Arial"/>
          <w:sz w:val="20"/>
        </w:rPr>
      </w:pPr>
      <w:r w:rsidRPr="00276A54">
        <w:rPr>
          <w:rFonts w:cs="Arial"/>
          <w:sz w:val="20"/>
        </w:rPr>
        <w:t>11:6-26</w:t>
      </w:r>
      <w:r w:rsidRPr="00276A54">
        <w:rPr>
          <w:rFonts w:cs="Arial"/>
          <w:sz w:val="20"/>
        </w:rPr>
        <w:tab/>
        <w:t>Murder</w:t>
      </w:r>
    </w:p>
    <w:p w14:paraId="255F000E" w14:textId="77777777" w:rsidR="007415C7" w:rsidRPr="00276A54" w:rsidRDefault="007415C7" w:rsidP="007415C7">
      <w:pPr>
        <w:tabs>
          <w:tab w:val="left" w:pos="2520"/>
          <w:tab w:val="left" w:pos="7200"/>
        </w:tabs>
        <w:ind w:left="360" w:right="-385"/>
        <w:rPr>
          <w:rFonts w:cs="Arial"/>
          <w:sz w:val="20"/>
        </w:rPr>
      </w:pPr>
      <w:r w:rsidRPr="00276A54">
        <w:rPr>
          <w:rFonts w:cs="Arial"/>
          <w:sz w:val="20"/>
        </w:rPr>
        <w:t>11:27</w:t>
      </w:r>
      <w:r w:rsidRPr="00276A54">
        <w:rPr>
          <w:rFonts w:cs="Arial"/>
          <w:sz w:val="20"/>
        </w:rPr>
        <w:tab/>
      </w:r>
      <w:proofErr w:type="gramStart"/>
      <w:r w:rsidRPr="00276A54">
        <w:rPr>
          <w:rFonts w:cs="Arial"/>
          <w:sz w:val="20"/>
        </w:rPr>
        <w:t>Illegitimate</w:t>
      </w:r>
      <w:proofErr w:type="gramEnd"/>
      <w:r w:rsidRPr="00276A54">
        <w:rPr>
          <w:rFonts w:cs="Arial"/>
          <w:sz w:val="20"/>
        </w:rPr>
        <w:t xml:space="preserve"> son</w:t>
      </w:r>
    </w:p>
    <w:p w14:paraId="4891DEB2" w14:textId="77777777" w:rsidR="007415C7" w:rsidRPr="00276A54" w:rsidRDefault="007415C7" w:rsidP="007415C7">
      <w:pPr>
        <w:tabs>
          <w:tab w:val="left" w:pos="360"/>
        </w:tabs>
        <w:ind w:left="360" w:right="-385" w:hanging="360"/>
        <w:rPr>
          <w:rFonts w:cs="Arial"/>
          <w:b/>
          <w:sz w:val="16"/>
        </w:rPr>
      </w:pPr>
    </w:p>
    <w:p w14:paraId="1F1922B1" w14:textId="77777777" w:rsidR="007415C7" w:rsidRPr="00276A54" w:rsidRDefault="007415C7" w:rsidP="007415C7">
      <w:pPr>
        <w:tabs>
          <w:tab w:val="left" w:pos="2160"/>
          <w:tab w:val="left" w:pos="7200"/>
        </w:tabs>
        <w:ind w:right="-385"/>
        <w:rPr>
          <w:rFonts w:cs="Arial"/>
          <w:b/>
          <w:sz w:val="20"/>
        </w:rPr>
      </w:pPr>
      <w:r w:rsidRPr="00276A54">
        <w:rPr>
          <w:rFonts w:cs="Arial"/>
          <w:b/>
          <w:sz w:val="20"/>
        </w:rPr>
        <w:t>12–20</w:t>
      </w:r>
      <w:r w:rsidRPr="00276A54">
        <w:rPr>
          <w:rFonts w:cs="Arial"/>
          <w:b/>
          <w:sz w:val="20"/>
        </w:rPr>
        <w:tab/>
        <w:t>Consequences</w:t>
      </w:r>
    </w:p>
    <w:p w14:paraId="2254937B" w14:textId="77777777" w:rsidR="007415C7" w:rsidRPr="00276A54" w:rsidRDefault="007415C7" w:rsidP="007415C7">
      <w:pPr>
        <w:tabs>
          <w:tab w:val="left" w:pos="2520"/>
          <w:tab w:val="left" w:pos="7200"/>
        </w:tabs>
        <w:ind w:left="360" w:right="-385"/>
        <w:rPr>
          <w:rFonts w:cs="Arial"/>
          <w:sz w:val="20"/>
        </w:rPr>
      </w:pPr>
      <w:r w:rsidRPr="00276A54">
        <w:rPr>
          <w:rFonts w:cs="Arial"/>
          <w:sz w:val="20"/>
        </w:rPr>
        <w:t>12–14</w:t>
      </w:r>
      <w:r w:rsidRPr="00276A54">
        <w:rPr>
          <w:rFonts w:cs="Arial"/>
          <w:sz w:val="20"/>
        </w:rPr>
        <w:tab/>
        <w:t>Family troubles</w:t>
      </w:r>
    </w:p>
    <w:p w14:paraId="21AA8B7C" w14:textId="77777777" w:rsidR="007415C7" w:rsidRPr="00276A54" w:rsidRDefault="007415C7" w:rsidP="007415C7">
      <w:pPr>
        <w:tabs>
          <w:tab w:val="left" w:pos="2880"/>
          <w:tab w:val="left" w:pos="7200"/>
        </w:tabs>
        <w:ind w:left="720" w:right="-385"/>
        <w:rPr>
          <w:rFonts w:cs="Arial"/>
          <w:sz w:val="20"/>
        </w:rPr>
      </w:pPr>
      <w:r w:rsidRPr="00276A54">
        <w:rPr>
          <w:rFonts w:cs="Arial"/>
          <w:sz w:val="20"/>
        </w:rPr>
        <w:t>12</w:t>
      </w:r>
      <w:r w:rsidRPr="00276A54">
        <w:rPr>
          <w:rFonts w:cs="Arial"/>
          <w:sz w:val="20"/>
        </w:rPr>
        <w:tab/>
        <w:t>Son dies</w:t>
      </w:r>
      <w:r w:rsidRPr="00276A54">
        <w:rPr>
          <w:rFonts w:cs="Arial"/>
          <w:sz w:val="20"/>
        </w:rPr>
        <w:tab/>
        <w:t>(Solomon chosen)</w:t>
      </w:r>
    </w:p>
    <w:p w14:paraId="26B5D78F" w14:textId="77777777" w:rsidR="007415C7" w:rsidRPr="00276A54" w:rsidRDefault="007415C7" w:rsidP="007415C7">
      <w:pPr>
        <w:tabs>
          <w:tab w:val="left" w:pos="2880"/>
          <w:tab w:val="left" w:pos="7200"/>
        </w:tabs>
        <w:ind w:left="720" w:right="-385"/>
        <w:rPr>
          <w:rFonts w:cs="Arial"/>
          <w:sz w:val="20"/>
        </w:rPr>
      </w:pPr>
      <w:r w:rsidRPr="00276A54">
        <w:rPr>
          <w:rFonts w:cs="Arial"/>
          <w:sz w:val="20"/>
        </w:rPr>
        <w:t>13</w:t>
      </w:r>
      <w:r w:rsidRPr="00276A54">
        <w:rPr>
          <w:rFonts w:cs="Arial"/>
          <w:sz w:val="20"/>
        </w:rPr>
        <w:tab/>
        <w:t>Amnon (immorality)/Absalom (murder)</w:t>
      </w:r>
      <w:r w:rsidRPr="00276A54">
        <w:rPr>
          <w:rFonts w:cs="Arial"/>
          <w:sz w:val="20"/>
        </w:rPr>
        <w:tab/>
        <w:t>(Rival eliminated)</w:t>
      </w:r>
    </w:p>
    <w:p w14:paraId="291B55AD" w14:textId="77777777" w:rsidR="007415C7" w:rsidRPr="00276A54" w:rsidRDefault="007415C7" w:rsidP="007415C7">
      <w:pPr>
        <w:tabs>
          <w:tab w:val="left" w:pos="2880"/>
          <w:tab w:val="left" w:pos="7200"/>
        </w:tabs>
        <w:ind w:left="720" w:right="-385"/>
        <w:rPr>
          <w:rFonts w:cs="Arial"/>
          <w:sz w:val="20"/>
        </w:rPr>
      </w:pPr>
      <w:r w:rsidRPr="00276A54">
        <w:rPr>
          <w:rFonts w:cs="Arial"/>
          <w:sz w:val="20"/>
        </w:rPr>
        <w:t>14</w:t>
      </w:r>
      <w:r w:rsidRPr="00276A54">
        <w:rPr>
          <w:rFonts w:cs="Arial"/>
          <w:sz w:val="20"/>
        </w:rPr>
        <w:tab/>
        <w:t>Estrangement</w:t>
      </w:r>
    </w:p>
    <w:p w14:paraId="18B2A7B0" w14:textId="77777777" w:rsidR="007415C7" w:rsidRPr="00276A54" w:rsidRDefault="007415C7" w:rsidP="007415C7">
      <w:pPr>
        <w:tabs>
          <w:tab w:val="left" w:pos="2520"/>
          <w:tab w:val="left" w:pos="7200"/>
        </w:tabs>
        <w:ind w:left="360" w:right="-385"/>
        <w:rPr>
          <w:rFonts w:cs="Arial"/>
          <w:sz w:val="20"/>
        </w:rPr>
      </w:pPr>
      <w:r w:rsidRPr="00276A54">
        <w:rPr>
          <w:rFonts w:cs="Arial"/>
          <w:sz w:val="20"/>
        </w:rPr>
        <w:t>15–20</w:t>
      </w:r>
      <w:r w:rsidRPr="00276A54">
        <w:rPr>
          <w:rFonts w:cs="Arial"/>
          <w:sz w:val="20"/>
        </w:rPr>
        <w:tab/>
        <w:t>Political troubles</w:t>
      </w:r>
    </w:p>
    <w:p w14:paraId="18D7DC9D" w14:textId="77777777" w:rsidR="007415C7" w:rsidRPr="00276A54" w:rsidRDefault="007415C7" w:rsidP="007415C7">
      <w:pPr>
        <w:tabs>
          <w:tab w:val="left" w:pos="2880"/>
          <w:tab w:val="left" w:pos="7200"/>
        </w:tabs>
        <w:ind w:left="720" w:right="-385"/>
        <w:rPr>
          <w:rFonts w:cs="Arial"/>
          <w:sz w:val="20"/>
        </w:rPr>
      </w:pPr>
      <w:r w:rsidRPr="00276A54">
        <w:rPr>
          <w:rFonts w:cs="Arial"/>
          <w:sz w:val="20"/>
        </w:rPr>
        <w:t>15–18</w:t>
      </w:r>
      <w:r w:rsidRPr="00276A54">
        <w:rPr>
          <w:rFonts w:cs="Arial"/>
          <w:sz w:val="20"/>
        </w:rPr>
        <w:tab/>
        <w:t>Absalom's rival</w:t>
      </w:r>
      <w:r w:rsidRPr="00276A54">
        <w:rPr>
          <w:rFonts w:cs="Arial"/>
          <w:sz w:val="20"/>
        </w:rPr>
        <w:tab/>
        <w:t>(Rival eliminated)</w:t>
      </w:r>
    </w:p>
    <w:p w14:paraId="2C372610" w14:textId="77777777" w:rsidR="007415C7" w:rsidRPr="00276A54" w:rsidRDefault="007415C7" w:rsidP="007415C7">
      <w:pPr>
        <w:tabs>
          <w:tab w:val="left" w:pos="3240"/>
        </w:tabs>
        <w:ind w:left="1080" w:right="-385"/>
        <w:rPr>
          <w:rFonts w:cs="Arial"/>
          <w:sz w:val="20"/>
        </w:rPr>
      </w:pPr>
      <w:r w:rsidRPr="00276A54">
        <w:rPr>
          <w:rFonts w:cs="Arial"/>
          <w:sz w:val="20"/>
        </w:rPr>
        <w:t>15:1–16:14</w:t>
      </w:r>
      <w:r w:rsidRPr="00276A54">
        <w:rPr>
          <w:rFonts w:cs="Arial"/>
          <w:sz w:val="20"/>
        </w:rPr>
        <w:tab/>
        <w:t>Absalom's self-coronation</w:t>
      </w:r>
    </w:p>
    <w:p w14:paraId="5ABC0209" w14:textId="77777777" w:rsidR="007415C7" w:rsidRPr="00276A54" w:rsidRDefault="007415C7" w:rsidP="007415C7">
      <w:pPr>
        <w:tabs>
          <w:tab w:val="left" w:pos="3240"/>
        </w:tabs>
        <w:ind w:left="1080" w:right="-385"/>
        <w:rPr>
          <w:rFonts w:cs="Arial"/>
          <w:sz w:val="20"/>
        </w:rPr>
      </w:pPr>
      <w:r w:rsidRPr="00276A54">
        <w:rPr>
          <w:rFonts w:cs="Arial"/>
          <w:sz w:val="20"/>
        </w:rPr>
        <w:t>16:15–17:29</w:t>
      </w:r>
      <w:r w:rsidRPr="00276A54">
        <w:rPr>
          <w:rFonts w:cs="Arial"/>
          <w:sz w:val="20"/>
        </w:rPr>
        <w:tab/>
        <w:t>Hushai's bad advice</w:t>
      </w:r>
    </w:p>
    <w:p w14:paraId="79A70562" w14:textId="77777777" w:rsidR="007415C7" w:rsidRPr="00276A54" w:rsidRDefault="007415C7" w:rsidP="007415C7">
      <w:pPr>
        <w:tabs>
          <w:tab w:val="left" w:pos="3240"/>
        </w:tabs>
        <w:ind w:left="1080" w:right="-385"/>
        <w:rPr>
          <w:rFonts w:cs="Arial"/>
          <w:sz w:val="20"/>
        </w:rPr>
      </w:pPr>
      <w:r w:rsidRPr="00276A54">
        <w:rPr>
          <w:rFonts w:cs="Arial"/>
          <w:sz w:val="20"/>
        </w:rPr>
        <w:t>18</w:t>
      </w:r>
      <w:r w:rsidRPr="00276A54">
        <w:rPr>
          <w:rFonts w:cs="Arial"/>
          <w:sz w:val="20"/>
        </w:rPr>
        <w:tab/>
        <w:t>Joab kills Absalom</w:t>
      </w:r>
    </w:p>
    <w:p w14:paraId="178672F2" w14:textId="77777777" w:rsidR="007415C7" w:rsidRPr="00276A54" w:rsidRDefault="007415C7" w:rsidP="007415C7">
      <w:pPr>
        <w:tabs>
          <w:tab w:val="left" w:pos="2880"/>
        </w:tabs>
        <w:ind w:left="720" w:right="-385"/>
        <w:rPr>
          <w:rFonts w:cs="Arial"/>
          <w:sz w:val="20"/>
        </w:rPr>
      </w:pPr>
      <w:r w:rsidRPr="00276A54">
        <w:rPr>
          <w:rFonts w:cs="Arial"/>
          <w:sz w:val="20"/>
        </w:rPr>
        <w:t>19–20</w:t>
      </w:r>
      <w:r w:rsidRPr="00276A54">
        <w:rPr>
          <w:rFonts w:cs="Arial"/>
          <w:sz w:val="20"/>
        </w:rPr>
        <w:tab/>
        <w:t>David's restoration</w:t>
      </w:r>
    </w:p>
    <w:p w14:paraId="1BF46896" w14:textId="77777777" w:rsidR="007415C7" w:rsidRPr="00276A54" w:rsidRDefault="007415C7" w:rsidP="007415C7">
      <w:pPr>
        <w:tabs>
          <w:tab w:val="left" w:pos="3240"/>
        </w:tabs>
        <w:ind w:left="1080" w:right="-385"/>
        <w:rPr>
          <w:rFonts w:cs="Arial"/>
          <w:sz w:val="20"/>
        </w:rPr>
      </w:pPr>
      <w:r w:rsidRPr="00276A54">
        <w:rPr>
          <w:rFonts w:cs="Arial"/>
          <w:sz w:val="20"/>
        </w:rPr>
        <w:t>19</w:t>
      </w:r>
      <w:r w:rsidRPr="00276A54">
        <w:rPr>
          <w:rFonts w:cs="Arial"/>
          <w:sz w:val="20"/>
        </w:rPr>
        <w:tab/>
        <w:t>Returned but divided</w:t>
      </w:r>
    </w:p>
    <w:p w14:paraId="0A5CFE97" w14:textId="77777777" w:rsidR="007415C7" w:rsidRPr="00276A54" w:rsidRDefault="007415C7" w:rsidP="007415C7">
      <w:pPr>
        <w:tabs>
          <w:tab w:val="left" w:pos="3240"/>
        </w:tabs>
        <w:ind w:left="1080" w:right="-385"/>
        <w:rPr>
          <w:rFonts w:cs="Arial"/>
          <w:sz w:val="20"/>
        </w:rPr>
      </w:pPr>
      <w:r w:rsidRPr="00276A54">
        <w:rPr>
          <w:rFonts w:cs="Arial"/>
          <w:sz w:val="20"/>
        </w:rPr>
        <w:t>20</w:t>
      </w:r>
      <w:r w:rsidRPr="00276A54">
        <w:rPr>
          <w:rFonts w:cs="Arial"/>
          <w:sz w:val="20"/>
        </w:rPr>
        <w:tab/>
        <w:t>Joab kills Sheba</w:t>
      </w:r>
    </w:p>
    <w:p w14:paraId="2C9F8DE5" w14:textId="77777777" w:rsidR="007415C7" w:rsidRPr="00276A54" w:rsidRDefault="007415C7" w:rsidP="007415C7">
      <w:pPr>
        <w:tabs>
          <w:tab w:val="left" w:pos="2160"/>
        </w:tabs>
        <w:ind w:right="-385"/>
        <w:rPr>
          <w:rFonts w:cs="Arial"/>
          <w:b/>
          <w:sz w:val="20"/>
        </w:rPr>
      </w:pPr>
    </w:p>
    <w:p w14:paraId="00135606" w14:textId="77777777" w:rsidR="007415C7" w:rsidRPr="00276A54" w:rsidRDefault="007415C7" w:rsidP="007415C7">
      <w:pPr>
        <w:tabs>
          <w:tab w:val="left" w:pos="2160"/>
        </w:tabs>
        <w:ind w:right="-385"/>
        <w:rPr>
          <w:rFonts w:cs="Arial"/>
          <w:b/>
          <w:sz w:val="20"/>
        </w:rPr>
      </w:pPr>
      <w:r w:rsidRPr="00276A54">
        <w:rPr>
          <w:rFonts w:cs="Arial"/>
          <w:b/>
          <w:sz w:val="20"/>
        </w:rPr>
        <w:t>21–24</w:t>
      </w:r>
      <w:r w:rsidRPr="00276A54">
        <w:rPr>
          <w:rFonts w:cs="Arial"/>
          <w:b/>
          <w:sz w:val="20"/>
        </w:rPr>
        <w:tab/>
        <w:t>Appendix</w:t>
      </w:r>
    </w:p>
    <w:p w14:paraId="00D7D0C4" w14:textId="77777777" w:rsidR="007415C7" w:rsidRPr="00276A54" w:rsidRDefault="007415C7" w:rsidP="007415C7">
      <w:pPr>
        <w:tabs>
          <w:tab w:val="left" w:pos="2520"/>
        </w:tabs>
        <w:ind w:left="360" w:right="-385"/>
        <w:rPr>
          <w:rFonts w:cs="Arial"/>
          <w:sz w:val="20"/>
        </w:rPr>
      </w:pPr>
      <w:r w:rsidRPr="00276A54">
        <w:rPr>
          <w:rFonts w:cs="Arial"/>
          <w:sz w:val="20"/>
        </w:rPr>
        <w:t>21:1-15</w:t>
      </w:r>
      <w:r w:rsidRPr="00276A54">
        <w:rPr>
          <w:rFonts w:cs="Arial"/>
          <w:sz w:val="20"/>
        </w:rPr>
        <w:tab/>
        <w:t>Famine over Gibeonite oath</w:t>
      </w:r>
    </w:p>
    <w:p w14:paraId="7270A59A" w14:textId="77777777" w:rsidR="007415C7" w:rsidRPr="00276A54" w:rsidRDefault="007415C7" w:rsidP="007415C7">
      <w:pPr>
        <w:tabs>
          <w:tab w:val="left" w:pos="2520"/>
        </w:tabs>
        <w:ind w:left="360" w:right="-385"/>
        <w:rPr>
          <w:rFonts w:cs="Arial"/>
          <w:sz w:val="20"/>
        </w:rPr>
      </w:pPr>
      <w:r w:rsidRPr="00276A54">
        <w:rPr>
          <w:rFonts w:cs="Arial"/>
          <w:sz w:val="20"/>
        </w:rPr>
        <w:t>21:16-22</w:t>
      </w:r>
      <w:r w:rsidRPr="00276A54">
        <w:rPr>
          <w:rFonts w:cs="Arial"/>
          <w:sz w:val="20"/>
        </w:rPr>
        <w:tab/>
        <w:t>Victories</w:t>
      </w:r>
    </w:p>
    <w:p w14:paraId="668DE77E" w14:textId="77777777" w:rsidR="007415C7" w:rsidRPr="00276A54" w:rsidRDefault="007415C7" w:rsidP="007415C7">
      <w:pPr>
        <w:tabs>
          <w:tab w:val="left" w:pos="2520"/>
        </w:tabs>
        <w:ind w:left="360" w:right="-385"/>
        <w:rPr>
          <w:rFonts w:cs="Arial"/>
          <w:sz w:val="20"/>
        </w:rPr>
      </w:pPr>
      <w:r w:rsidRPr="00276A54">
        <w:rPr>
          <w:rFonts w:cs="Arial"/>
          <w:sz w:val="20"/>
        </w:rPr>
        <w:t>22:1–23:7</w:t>
      </w:r>
      <w:r w:rsidRPr="00276A54">
        <w:rPr>
          <w:rFonts w:cs="Arial"/>
          <w:sz w:val="20"/>
        </w:rPr>
        <w:tab/>
        <w:t>Song/Last words</w:t>
      </w:r>
    </w:p>
    <w:p w14:paraId="6CF6B43F" w14:textId="77777777" w:rsidR="007415C7" w:rsidRPr="00276A54" w:rsidRDefault="007415C7" w:rsidP="007415C7">
      <w:pPr>
        <w:tabs>
          <w:tab w:val="left" w:pos="2520"/>
        </w:tabs>
        <w:ind w:left="360" w:right="-385"/>
        <w:rPr>
          <w:rFonts w:cs="Arial"/>
          <w:sz w:val="20"/>
        </w:rPr>
      </w:pPr>
      <w:r w:rsidRPr="00276A54">
        <w:rPr>
          <w:rFonts w:cs="Arial"/>
          <w:sz w:val="20"/>
        </w:rPr>
        <w:t>23:8-39</w:t>
      </w:r>
      <w:r w:rsidRPr="00276A54">
        <w:rPr>
          <w:rFonts w:cs="Arial"/>
          <w:sz w:val="20"/>
        </w:rPr>
        <w:tab/>
        <w:t>Mighty men</w:t>
      </w:r>
    </w:p>
    <w:p w14:paraId="4F6DCF2B" w14:textId="77777777" w:rsidR="007415C7" w:rsidRPr="00276A54" w:rsidRDefault="007415C7" w:rsidP="007415C7">
      <w:pPr>
        <w:tabs>
          <w:tab w:val="left" w:pos="2520"/>
        </w:tabs>
        <w:ind w:left="360" w:right="-385"/>
        <w:rPr>
          <w:rFonts w:cs="Arial"/>
          <w:sz w:val="20"/>
        </w:rPr>
      </w:pPr>
      <w:r w:rsidRPr="00276A54">
        <w:rPr>
          <w:rFonts w:cs="Arial"/>
          <w:sz w:val="20"/>
        </w:rPr>
        <w:t>24</w:t>
      </w:r>
      <w:r w:rsidRPr="00276A54">
        <w:rPr>
          <w:rFonts w:cs="Arial"/>
          <w:sz w:val="20"/>
        </w:rPr>
        <w:tab/>
        <w:t>Census</w:t>
      </w:r>
    </w:p>
    <w:p w14:paraId="42B18F3F" w14:textId="77777777" w:rsidR="007415C7" w:rsidRPr="00276A54" w:rsidRDefault="007415C7" w:rsidP="007415C7">
      <w:pPr>
        <w:ind w:right="-385" w:firstLine="360"/>
        <w:rPr>
          <w:rFonts w:cs="Arial"/>
          <w:sz w:val="16"/>
        </w:rPr>
      </w:pPr>
    </w:p>
    <w:p w14:paraId="63349D07" w14:textId="77777777" w:rsidR="007415C7" w:rsidRPr="00276A54" w:rsidRDefault="007415C7" w:rsidP="007415C7">
      <w:pPr>
        <w:tabs>
          <w:tab w:val="left" w:pos="360"/>
        </w:tabs>
        <w:ind w:left="360" w:right="-385" w:hanging="360"/>
        <w:jc w:val="center"/>
        <w:outlineLvl w:val="0"/>
        <w:rPr>
          <w:rFonts w:cs="Arial"/>
          <w:b/>
          <w:sz w:val="16"/>
        </w:rPr>
      </w:pPr>
      <w:r w:rsidRPr="00276A54">
        <w:rPr>
          <w:rFonts w:cs="Arial"/>
          <w:b/>
          <w:sz w:val="28"/>
        </w:rPr>
        <w:t>Outline</w:t>
      </w:r>
    </w:p>
    <w:p w14:paraId="74791152" w14:textId="77777777" w:rsidR="007415C7" w:rsidRPr="00276A54" w:rsidRDefault="007415C7" w:rsidP="007415C7">
      <w:pPr>
        <w:tabs>
          <w:tab w:val="left" w:pos="360"/>
        </w:tabs>
        <w:ind w:left="360" w:right="-385" w:hanging="360"/>
        <w:rPr>
          <w:rFonts w:cs="Arial"/>
          <w:b/>
          <w:sz w:val="20"/>
        </w:rPr>
      </w:pPr>
    </w:p>
    <w:p w14:paraId="639A79B0" w14:textId="77777777" w:rsidR="007415C7" w:rsidRPr="00276A54" w:rsidRDefault="007415C7" w:rsidP="007415C7">
      <w:pPr>
        <w:tabs>
          <w:tab w:val="left" w:pos="360"/>
        </w:tabs>
        <w:ind w:left="360" w:right="-385" w:hanging="360"/>
        <w:outlineLvl w:val="0"/>
        <w:rPr>
          <w:rFonts w:cs="Arial"/>
          <w:b/>
          <w:sz w:val="20"/>
        </w:rPr>
      </w:pPr>
      <w:r w:rsidRPr="00276A54">
        <w:rPr>
          <w:rFonts w:cs="Arial"/>
          <w:b/>
          <w:sz w:val="20"/>
          <w:u w:val="single"/>
        </w:rPr>
        <w:lastRenderedPageBreak/>
        <w:t>Summary Statement for the Book</w:t>
      </w:r>
    </w:p>
    <w:p w14:paraId="383B3B5E" w14:textId="77777777" w:rsidR="007415C7" w:rsidRPr="00B54FCF" w:rsidRDefault="007415C7" w:rsidP="007415C7">
      <w:pPr>
        <w:ind w:right="-385"/>
        <w:rPr>
          <w:rFonts w:cs="Arial"/>
          <w:b/>
        </w:rPr>
      </w:pPr>
      <w:r w:rsidRPr="00B54FCF">
        <w:rPr>
          <w:rFonts w:cs="Arial"/>
          <w:b/>
        </w:rPr>
        <w:t xml:space="preserve">God’s </w:t>
      </w:r>
      <w:r w:rsidRPr="00B54FCF">
        <w:rPr>
          <w:rFonts w:cs="Arial"/>
          <w:b/>
          <w:i/>
        </w:rPr>
        <w:t xml:space="preserve">covenant kindness to David </w:t>
      </w:r>
      <w:r w:rsidRPr="00B54FCF">
        <w:rPr>
          <w:rFonts w:cs="Arial"/>
          <w:b/>
        </w:rPr>
        <w:t>revealed his faithfulness to David’s dynasty and justice to punish his sin</w:t>
      </w:r>
      <w:r w:rsidRPr="00B54FCF">
        <w:rPr>
          <w:rFonts w:cs="Arial"/>
          <w:b/>
          <w:i/>
        </w:rPr>
        <w:t>.</w:t>
      </w:r>
    </w:p>
    <w:p w14:paraId="5361443D" w14:textId="77777777" w:rsidR="007415C7" w:rsidRPr="001B5E27" w:rsidRDefault="007415C7" w:rsidP="001952E6">
      <w:pPr>
        <w:pStyle w:val="Heading1"/>
        <w:numPr>
          <w:ilvl w:val="0"/>
          <w:numId w:val="6"/>
        </w:numPr>
        <w:ind w:hanging="432"/>
      </w:pPr>
      <w:r w:rsidRPr="001B5E27">
        <w:t xml:space="preserve">God established David as king over a renewed, perpetual kingdom to bless him and his dynasty (2 Sam 1–10). </w:t>
      </w:r>
    </w:p>
    <w:p w14:paraId="5583AFC0" w14:textId="77777777" w:rsidR="007415C7" w:rsidRPr="00BB3CEC" w:rsidRDefault="007415C7" w:rsidP="001952E6">
      <w:pPr>
        <w:pStyle w:val="Heading2"/>
        <w:numPr>
          <w:ilvl w:val="1"/>
          <w:numId w:val="2"/>
        </w:numPr>
        <w:ind w:left="851" w:hanging="425"/>
      </w:pPr>
      <w:r w:rsidRPr="00BB3CEC">
        <w:t>David reigned over Judah at Hebron after Saul's death and trusted God to prepare the entire kingdom without force (2 Sam 1–4).</w:t>
      </w:r>
    </w:p>
    <w:p w14:paraId="37FA3F8D" w14:textId="77777777" w:rsidR="007415C7" w:rsidRPr="00E573DF" w:rsidRDefault="007415C7" w:rsidP="001952E6">
      <w:pPr>
        <w:pStyle w:val="Heading3"/>
        <w:numPr>
          <w:ilvl w:val="2"/>
          <w:numId w:val="2"/>
        </w:numPr>
        <w:ind w:left="1276" w:hanging="425"/>
      </w:pPr>
      <w:r w:rsidRPr="00E573DF">
        <w:t>David received word of Saul and Jonathan’s deaths, killed the messenger, and lamented to respect God’s inaugurated kingship (2 Sam 1).</w:t>
      </w:r>
    </w:p>
    <w:p w14:paraId="1664E628" w14:textId="3F46C9F6" w:rsidR="007415C7" w:rsidRPr="00E573DF" w:rsidRDefault="007415C7" w:rsidP="001952E6">
      <w:pPr>
        <w:pStyle w:val="Heading3"/>
        <w:numPr>
          <w:ilvl w:val="2"/>
          <w:numId w:val="2"/>
        </w:numPr>
        <w:ind w:left="1276" w:hanging="425"/>
      </w:pPr>
      <w:r w:rsidRPr="00E573DF">
        <w:t>David became king of Judah at Hebron, but Saul's commander Abner crowned Saul's son Ish-Bosheth king over Judah against God's purpose</w:t>
      </w:r>
      <w:r w:rsidR="00434956">
        <w:t>s</w:t>
      </w:r>
      <w:r w:rsidRPr="00E573DF">
        <w:t xml:space="preserve"> (2:1-11).</w:t>
      </w:r>
    </w:p>
    <w:p w14:paraId="37DE4F85" w14:textId="77777777" w:rsidR="007415C7" w:rsidRPr="00E573DF" w:rsidRDefault="007415C7" w:rsidP="001952E6">
      <w:pPr>
        <w:pStyle w:val="Heading3"/>
        <w:numPr>
          <w:ilvl w:val="2"/>
          <w:numId w:val="2"/>
        </w:numPr>
        <w:ind w:left="1276" w:hanging="425"/>
      </w:pPr>
      <w:r w:rsidRPr="00E573DF">
        <w:t>David refused to take the kingdom by force but trusted God to judge rivals to his throne (2:12–4:12).</w:t>
      </w:r>
    </w:p>
    <w:p w14:paraId="669D63A0" w14:textId="77777777" w:rsidR="007415C7" w:rsidRPr="00276A54" w:rsidRDefault="007415C7" w:rsidP="001952E6">
      <w:pPr>
        <w:pStyle w:val="Heading4"/>
        <w:numPr>
          <w:ilvl w:val="3"/>
          <w:numId w:val="2"/>
        </w:numPr>
        <w:ind w:left="1843" w:hanging="567"/>
      </w:pPr>
      <w:r w:rsidRPr="00276A54">
        <w:t>Abner initially fought David's commander Joab but then defected to David's side and Joab killed him to remove a potential rival to the throne (2:12–3:39).</w:t>
      </w:r>
    </w:p>
    <w:p w14:paraId="3F03E7D0" w14:textId="77777777" w:rsidR="007415C7" w:rsidRPr="00276A54" w:rsidRDefault="007415C7" w:rsidP="001952E6">
      <w:pPr>
        <w:pStyle w:val="Heading4"/>
        <w:numPr>
          <w:ilvl w:val="3"/>
          <w:numId w:val="2"/>
        </w:numPr>
        <w:ind w:left="1843" w:hanging="567"/>
      </w:pPr>
      <w:r w:rsidRPr="00276A54">
        <w:t>David killed Ish-Bosheth’s murderers to punish seizing his kingdom for him by force (2 Sam 4).</w:t>
      </w:r>
    </w:p>
    <w:p w14:paraId="13E0E59D" w14:textId="77777777" w:rsidR="007415C7" w:rsidRPr="00276A54" w:rsidRDefault="007415C7" w:rsidP="001952E6">
      <w:pPr>
        <w:pStyle w:val="Heading2"/>
        <w:numPr>
          <w:ilvl w:val="1"/>
          <w:numId w:val="2"/>
        </w:numPr>
        <w:ind w:left="851" w:hanging="425"/>
      </w:pPr>
      <w:r w:rsidRPr="00276A54">
        <w:t>David reigned over all Israel at Jerusalem and renewed the kingdom as evidence of God's blessing on him and his dynasty (2 Sam 5–10).</w:t>
      </w:r>
    </w:p>
    <w:p w14:paraId="35D583B7" w14:textId="77777777" w:rsidR="007415C7" w:rsidRPr="00276A54" w:rsidRDefault="007415C7" w:rsidP="001952E6">
      <w:pPr>
        <w:pStyle w:val="Heading3"/>
        <w:numPr>
          <w:ilvl w:val="2"/>
          <w:numId w:val="2"/>
        </w:numPr>
        <w:ind w:left="1276" w:hanging="425"/>
      </w:pPr>
      <w:r w:rsidRPr="00276A54">
        <w:t xml:space="preserve">David reigned over all Israel and defeated the Jebusites and Philistines, establishing Jerusalem as the </w:t>
      </w:r>
      <w:r w:rsidRPr="000D4C55">
        <w:rPr>
          <w:u w:val="single"/>
        </w:rPr>
        <w:t>new capital</w:t>
      </w:r>
      <w:r w:rsidRPr="00276A54">
        <w:t xml:space="preserve"> (2 Sam 5).</w:t>
      </w:r>
    </w:p>
    <w:p w14:paraId="5B2AC87D" w14:textId="77777777" w:rsidR="007415C7" w:rsidRPr="00276A54" w:rsidRDefault="007415C7" w:rsidP="001952E6">
      <w:pPr>
        <w:pStyle w:val="Heading3"/>
        <w:numPr>
          <w:ilvl w:val="2"/>
          <w:numId w:val="2"/>
        </w:numPr>
        <w:ind w:left="1276" w:hanging="425"/>
      </w:pPr>
      <w:r w:rsidRPr="00276A54">
        <w:t xml:space="preserve">Jerusalem became the </w:t>
      </w:r>
      <w:r w:rsidRPr="000D4C55">
        <w:rPr>
          <w:u w:val="single"/>
        </w:rPr>
        <w:t>new worship center</w:t>
      </w:r>
      <w:r w:rsidRPr="00276A54">
        <w:t xml:space="preserve"> when David brought the ark into the city (2 Sam 6).</w:t>
      </w:r>
    </w:p>
    <w:p w14:paraId="135A486B" w14:textId="77777777" w:rsidR="007415C7" w:rsidRPr="00276A54" w:rsidRDefault="007415C7" w:rsidP="007415C7">
      <w:pPr>
        <w:tabs>
          <w:tab w:val="left" w:pos="1080"/>
        </w:tabs>
        <w:ind w:right="-385"/>
        <w:rPr>
          <w:rFonts w:cs="Arial"/>
          <w:sz w:val="20"/>
        </w:rPr>
      </w:pPr>
    </w:p>
    <w:tbl>
      <w:tblPr>
        <w:tblW w:w="87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163"/>
        <w:gridCol w:w="3163"/>
      </w:tblGrid>
      <w:tr w:rsidR="007415C7" w:rsidRPr="00276A54" w14:paraId="5F4269ED" w14:textId="77777777" w:rsidTr="00B03AFF">
        <w:tc>
          <w:tcPr>
            <w:tcW w:w="2430" w:type="dxa"/>
            <w:shd w:val="solid" w:color="auto" w:fill="auto"/>
          </w:tcPr>
          <w:p w14:paraId="0998DEA8" w14:textId="77777777" w:rsidR="007415C7" w:rsidRPr="00276A54" w:rsidRDefault="007415C7" w:rsidP="00B03AFF">
            <w:pPr>
              <w:ind w:right="-23"/>
              <w:jc w:val="center"/>
              <w:rPr>
                <w:rFonts w:cs="Arial"/>
                <w:b/>
              </w:rPr>
            </w:pPr>
            <w:r w:rsidRPr="00276A54">
              <w:rPr>
                <w:rFonts w:cs="Arial"/>
                <w:b/>
              </w:rPr>
              <w:t>Service</w:t>
            </w:r>
          </w:p>
        </w:tc>
        <w:tc>
          <w:tcPr>
            <w:tcW w:w="3163" w:type="dxa"/>
            <w:shd w:val="solid" w:color="auto" w:fill="auto"/>
          </w:tcPr>
          <w:p w14:paraId="48A285D5" w14:textId="77777777" w:rsidR="007415C7" w:rsidRPr="00276A54" w:rsidRDefault="007415C7" w:rsidP="00B03AFF">
            <w:pPr>
              <w:ind w:right="-23"/>
              <w:jc w:val="center"/>
              <w:rPr>
                <w:rFonts w:cs="Arial"/>
                <w:b/>
              </w:rPr>
            </w:pPr>
            <w:r w:rsidRPr="00276A54">
              <w:rPr>
                <w:rFonts w:cs="Arial"/>
                <w:b/>
              </w:rPr>
              <w:t>Man’s Way</w:t>
            </w:r>
          </w:p>
        </w:tc>
        <w:tc>
          <w:tcPr>
            <w:tcW w:w="3163" w:type="dxa"/>
            <w:shd w:val="solid" w:color="auto" w:fill="auto"/>
          </w:tcPr>
          <w:p w14:paraId="1DF51C11" w14:textId="77777777" w:rsidR="007415C7" w:rsidRPr="00276A54" w:rsidRDefault="007415C7" w:rsidP="00B03AFF">
            <w:pPr>
              <w:ind w:right="-23"/>
              <w:jc w:val="center"/>
              <w:rPr>
                <w:rFonts w:cs="Arial"/>
                <w:b/>
              </w:rPr>
            </w:pPr>
            <w:r w:rsidRPr="00276A54">
              <w:rPr>
                <w:rFonts w:cs="Arial"/>
                <w:b/>
              </w:rPr>
              <w:t>God’s Way</w:t>
            </w:r>
          </w:p>
        </w:tc>
      </w:tr>
      <w:tr w:rsidR="007415C7" w:rsidRPr="00276A54" w14:paraId="76CB098C" w14:textId="77777777" w:rsidTr="00B03AFF">
        <w:trPr>
          <w:trHeight w:val="845"/>
        </w:trPr>
        <w:tc>
          <w:tcPr>
            <w:tcW w:w="2430" w:type="dxa"/>
            <w:vAlign w:val="center"/>
          </w:tcPr>
          <w:p w14:paraId="11E69A51" w14:textId="77777777" w:rsidR="007415C7" w:rsidRPr="00276A54" w:rsidRDefault="007415C7" w:rsidP="00B03AFF">
            <w:pPr>
              <w:ind w:right="-23"/>
              <w:jc w:val="center"/>
              <w:rPr>
                <w:rFonts w:cs="Arial"/>
                <w:sz w:val="20"/>
              </w:rPr>
            </w:pPr>
            <w:r w:rsidRPr="00276A54">
              <w:rPr>
                <w:rFonts w:cs="Arial"/>
                <w:sz w:val="20"/>
              </w:rPr>
              <w:t>Mode of Transporting the Ark</w:t>
            </w:r>
          </w:p>
        </w:tc>
        <w:tc>
          <w:tcPr>
            <w:tcW w:w="3163" w:type="dxa"/>
            <w:vAlign w:val="center"/>
          </w:tcPr>
          <w:p w14:paraId="56BADA82" w14:textId="77777777" w:rsidR="007415C7" w:rsidRPr="00276A54" w:rsidRDefault="007415C7" w:rsidP="00B03AFF">
            <w:pPr>
              <w:ind w:right="-23"/>
              <w:jc w:val="center"/>
              <w:rPr>
                <w:rFonts w:cs="Arial"/>
                <w:sz w:val="20"/>
              </w:rPr>
            </w:pPr>
            <w:r w:rsidRPr="00276A54">
              <w:rPr>
                <w:rFonts w:cs="Arial"/>
                <w:sz w:val="20"/>
              </w:rPr>
              <w:t>Dishonored God by use of cart (6:3)</w:t>
            </w:r>
          </w:p>
        </w:tc>
        <w:tc>
          <w:tcPr>
            <w:tcW w:w="3163" w:type="dxa"/>
            <w:vAlign w:val="center"/>
          </w:tcPr>
          <w:p w14:paraId="595D9932" w14:textId="77777777" w:rsidR="007415C7" w:rsidRPr="00276A54" w:rsidRDefault="007415C7" w:rsidP="00B03AFF">
            <w:pPr>
              <w:ind w:right="-23"/>
              <w:jc w:val="center"/>
              <w:rPr>
                <w:rFonts w:cs="Arial"/>
                <w:sz w:val="20"/>
              </w:rPr>
            </w:pPr>
            <w:r w:rsidRPr="00276A54">
              <w:rPr>
                <w:rFonts w:cs="Arial"/>
                <w:sz w:val="20"/>
              </w:rPr>
              <w:t>Honored God by having priests carry it by hand (6:13)</w:t>
            </w:r>
          </w:p>
        </w:tc>
      </w:tr>
      <w:tr w:rsidR="007415C7" w:rsidRPr="00276A54" w14:paraId="45A224FE" w14:textId="77777777" w:rsidTr="00B03AFF">
        <w:trPr>
          <w:trHeight w:val="653"/>
        </w:trPr>
        <w:tc>
          <w:tcPr>
            <w:tcW w:w="2430" w:type="dxa"/>
            <w:vAlign w:val="center"/>
          </w:tcPr>
          <w:p w14:paraId="663A3FC3" w14:textId="77777777" w:rsidR="007415C7" w:rsidRPr="00276A54" w:rsidRDefault="007415C7" w:rsidP="00B03AFF">
            <w:pPr>
              <w:ind w:right="-23"/>
              <w:jc w:val="center"/>
              <w:rPr>
                <w:rFonts w:cs="Arial"/>
                <w:sz w:val="20"/>
              </w:rPr>
            </w:pPr>
            <w:r w:rsidRPr="00276A54">
              <w:rPr>
                <w:rFonts w:cs="Arial"/>
                <w:sz w:val="20"/>
              </w:rPr>
              <w:t>David’s Role</w:t>
            </w:r>
          </w:p>
        </w:tc>
        <w:tc>
          <w:tcPr>
            <w:tcW w:w="3163" w:type="dxa"/>
            <w:vAlign w:val="center"/>
          </w:tcPr>
          <w:p w14:paraId="63ACF813" w14:textId="77777777" w:rsidR="007415C7" w:rsidRPr="00276A54" w:rsidRDefault="007415C7" w:rsidP="00B03AFF">
            <w:pPr>
              <w:ind w:right="-23"/>
              <w:jc w:val="center"/>
              <w:rPr>
                <w:rFonts w:cs="Arial"/>
                <w:sz w:val="20"/>
              </w:rPr>
            </w:pPr>
            <w:r w:rsidRPr="00276A54">
              <w:rPr>
                <w:rFonts w:cs="Arial"/>
                <w:sz w:val="20"/>
              </w:rPr>
              <w:t>King who forces priests to go against biblical commands</w:t>
            </w:r>
          </w:p>
        </w:tc>
        <w:tc>
          <w:tcPr>
            <w:tcW w:w="3163" w:type="dxa"/>
            <w:vAlign w:val="center"/>
          </w:tcPr>
          <w:p w14:paraId="7DB5E1BE" w14:textId="77777777" w:rsidR="007415C7" w:rsidRPr="00276A54" w:rsidRDefault="007415C7" w:rsidP="00B03AFF">
            <w:pPr>
              <w:ind w:right="-23"/>
              <w:jc w:val="center"/>
              <w:rPr>
                <w:rFonts w:cs="Arial"/>
                <w:sz w:val="20"/>
              </w:rPr>
            </w:pPr>
            <w:r w:rsidRPr="00276A54">
              <w:rPr>
                <w:rFonts w:cs="Arial"/>
                <w:sz w:val="20"/>
              </w:rPr>
              <w:t>King who honors priests</w:t>
            </w:r>
          </w:p>
        </w:tc>
      </w:tr>
      <w:tr w:rsidR="007415C7" w:rsidRPr="00276A54" w14:paraId="04877B97" w14:textId="77777777" w:rsidTr="00B03AFF">
        <w:trPr>
          <w:trHeight w:val="1326"/>
        </w:trPr>
        <w:tc>
          <w:tcPr>
            <w:tcW w:w="2430" w:type="dxa"/>
            <w:vAlign w:val="center"/>
          </w:tcPr>
          <w:p w14:paraId="7871FE8F" w14:textId="77777777" w:rsidR="007415C7" w:rsidRPr="00276A54" w:rsidRDefault="007415C7" w:rsidP="00B03AFF">
            <w:pPr>
              <w:ind w:right="-23"/>
              <w:jc w:val="center"/>
              <w:rPr>
                <w:rFonts w:cs="Arial"/>
                <w:sz w:val="20"/>
              </w:rPr>
            </w:pPr>
            <w:r w:rsidRPr="00276A54">
              <w:rPr>
                <w:rFonts w:cs="Arial"/>
                <w:sz w:val="20"/>
              </w:rPr>
              <w:t>Results</w:t>
            </w:r>
          </w:p>
        </w:tc>
        <w:tc>
          <w:tcPr>
            <w:tcW w:w="3163" w:type="dxa"/>
            <w:vAlign w:val="center"/>
          </w:tcPr>
          <w:p w14:paraId="483FAF6E" w14:textId="77777777" w:rsidR="007415C7" w:rsidRPr="00276A54" w:rsidRDefault="007415C7" w:rsidP="00B03AFF">
            <w:pPr>
              <w:ind w:right="-23"/>
              <w:jc w:val="center"/>
              <w:rPr>
                <w:rFonts w:cs="Arial"/>
                <w:sz w:val="20"/>
              </w:rPr>
            </w:pPr>
            <w:r w:rsidRPr="00276A54">
              <w:rPr>
                <w:rFonts w:cs="Arial"/>
                <w:sz w:val="20"/>
              </w:rPr>
              <w:t>Uzzah dies trying to stabilize the cart (6:6); blessing goes to Obed-Edom instead of David (6:11)</w:t>
            </w:r>
          </w:p>
        </w:tc>
        <w:tc>
          <w:tcPr>
            <w:tcW w:w="3163" w:type="dxa"/>
            <w:vAlign w:val="center"/>
          </w:tcPr>
          <w:p w14:paraId="4E39F5FD" w14:textId="77777777" w:rsidR="007415C7" w:rsidRPr="00276A54" w:rsidRDefault="007415C7" w:rsidP="00B03AFF">
            <w:pPr>
              <w:ind w:right="-23"/>
              <w:jc w:val="center"/>
              <w:rPr>
                <w:rFonts w:cs="Arial"/>
                <w:sz w:val="20"/>
              </w:rPr>
            </w:pPr>
            <w:r w:rsidRPr="00276A54">
              <w:rPr>
                <w:rFonts w:cs="Arial"/>
                <w:sz w:val="20"/>
              </w:rPr>
              <w:t>Rest from enemies (7:1, 11)</w:t>
            </w:r>
          </w:p>
          <w:p w14:paraId="209EBB63" w14:textId="77777777" w:rsidR="007415C7" w:rsidRPr="00276A54" w:rsidRDefault="007415C7" w:rsidP="00B03AFF">
            <w:pPr>
              <w:ind w:right="-23"/>
              <w:jc w:val="center"/>
              <w:rPr>
                <w:rFonts w:cs="Arial"/>
                <w:sz w:val="20"/>
              </w:rPr>
            </w:pPr>
            <w:r w:rsidRPr="00276A54">
              <w:rPr>
                <w:rFonts w:cs="Arial"/>
                <w:sz w:val="20"/>
              </w:rPr>
              <w:t>Nation united under God</w:t>
            </w:r>
          </w:p>
        </w:tc>
      </w:tr>
    </w:tbl>
    <w:p w14:paraId="5C9D134A" w14:textId="77777777" w:rsidR="007415C7" w:rsidRPr="00276A54" w:rsidRDefault="007415C7" w:rsidP="001952E6">
      <w:pPr>
        <w:pStyle w:val="Heading3"/>
        <w:numPr>
          <w:ilvl w:val="2"/>
          <w:numId w:val="2"/>
        </w:numPr>
        <w:ind w:left="1276" w:hanging="425"/>
      </w:pPr>
      <w:r w:rsidRPr="00276A54">
        <w:t xml:space="preserve">When David tried to build a </w:t>
      </w:r>
      <w:r w:rsidRPr="0053081E">
        <w:t>temporal</w:t>
      </w:r>
      <w:r w:rsidRPr="00276A54">
        <w:t xml:space="preserve"> house </w:t>
      </w:r>
      <w:r w:rsidRPr="0053081E">
        <w:t>for God</w:t>
      </w:r>
      <w:r w:rsidRPr="00276A54">
        <w:t>, the L</w:t>
      </w:r>
      <w:r w:rsidRPr="0053081E">
        <w:t>ORD</w:t>
      </w:r>
      <w:r w:rsidRPr="00276A54">
        <w:t xml:space="preserve"> promised to build an </w:t>
      </w:r>
      <w:r w:rsidRPr="0053081E">
        <w:t>eternal</w:t>
      </w:r>
      <w:r w:rsidRPr="00276A54">
        <w:t xml:space="preserve"> "house" </w:t>
      </w:r>
      <w:r w:rsidRPr="0053081E">
        <w:t>for him</w:t>
      </w:r>
      <w:r w:rsidRPr="00276A54">
        <w:t xml:space="preserve"> as the father of a </w:t>
      </w:r>
      <w:r w:rsidRPr="00EB386C">
        <w:rPr>
          <w:u w:val="single"/>
        </w:rPr>
        <w:t>new dynasty</w:t>
      </w:r>
      <w:r w:rsidRPr="00276A54">
        <w:t xml:space="preserve"> in the Davidic Covenant (2 Sam 7).</w:t>
      </w:r>
    </w:p>
    <w:p w14:paraId="10F9EA02" w14:textId="77777777" w:rsidR="007415C7" w:rsidRPr="00276A54" w:rsidRDefault="007415C7" w:rsidP="001952E6">
      <w:pPr>
        <w:pStyle w:val="Heading3"/>
        <w:numPr>
          <w:ilvl w:val="2"/>
          <w:numId w:val="2"/>
        </w:numPr>
        <w:ind w:left="1276" w:hanging="425"/>
      </w:pPr>
      <w:r w:rsidRPr="00276A54">
        <w:t xml:space="preserve">David expanded the kingdom with a </w:t>
      </w:r>
      <w:r w:rsidRPr="00EB386C">
        <w:rPr>
          <w:u w:val="single"/>
        </w:rPr>
        <w:t>new boundary</w:t>
      </w:r>
      <w:r w:rsidRPr="00276A54">
        <w:t xml:space="preserve"> through military victories in the north and south as God's fulfillment of his promise to give Israel rest from its enemies (2 Sam 8).</w:t>
      </w:r>
    </w:p>
    <w:p w14:paraId="5E930652" w14:textId="77777777" w:rsidR="007415C7" w:rsidRPr="00276A54" w:rsidRDefault="007415C7" w:rsidP="001952E6">
      <w:pPr>
        <w:pStyle w:val="Heading3"/>
        <w:numPr>
          <w:ilvl w:val="2"/>
          <w:numId w:val="2"/>
        </w:numPr>
        <w:ind w:left="1276" w:hanging="425"/>
      </w:pPr>
      <w:r w:rsidRPr="00276A54">
        <w:t xml:space="preserve">David honored Jonathan's son Mephibosheth as a </w:t>
      </w:r>
      <w:r w:rsidRPr="00EB386C">
        <w:rPr>
          <w:u w:val="single"/>
        </w:rPr>
        <w:t>new son</w:t>
      </w:r>
      <w:r w:rsidRPr="00276A54">
        <w:t xml:space="preserve"> to show loyalty to Saul (2 Sam 9).</w:t>
      </w:r>
    </w:p>
    <w:p w14:paraId="49666F73" w14:textId="77777777" w:rsidR="007415C7" w:rsidRPr="00276A54" w:rsidRDefault="007415C7" w:rsidP="001952E6">
      <w:pPr>
        <w:pStyle w:val="Heading3"/>
        <w:numPr>
          <w:ilvl w:val="2"/>
          <w:numId w:val="2"/>
        </w:numPr>
        <w:ind w:left="1276" w:hanging="425"/>
      </w:pPr>
      <w:r w:rsidRPr="00276A54">
        <w:t xml:space="preserve">David’s victory over ungrateful Ammon and Syria acquired them as </w:t>
      </w:r>
      <w:r w:rsidRPr="00EB386C">
        <w:rPr>
          <w:u w:val="single"/>
        </w:rPr>
        <w:t>new vassals</w:t>
      </w:r>
      <w:r w:rsidRPr="00276A54">
        <w:t xml:space="preserve"> (2 Sam 10).</w:t>
      </w:r>
    </w:p>
    <w:p w14:paraId="7F0621C4" w14:textId="77777777" w:rsidR="007415C7" w:rsidRPr="00276A54" w:rsidRDefault="007415C7" w:rsidP="001952E6">
      <w:pPr>
        <w:pStyle w:val="Heading1"/>
        <w:numPr>
          <w:ilvl w:val="0"/>
          <w:numId w:val="2"/>
        </w:numPr>
        <w:ind w:hanging="432"/>
      </w:pPr>
      <w:r w:rsidRPr="00276A54">
        <w:lastRenderedPageBreak/>
        <w:t>David’s adultery and murder showed his sinful, fallen nature, despite God choosing his dynasty (2 Sam 11).</w:t>
      </w:r>
    </w:p>
    <w:p w14:paraId="294A4C86" w14:textId="77777777" w:rsidR="007415C7" w:rsidRPr="00276A54" w:rsidRDefault="007415C7" w:rsidP="001952E6">
      <w:pPr>
        <w:pStyle w:val="Heading2"/>
        <w:numPr>
          <w:ilvl w:val="1"/>
          <w:numId w:val="2"/>
        </w:numPr>
        <w:ind w:left="851" w:hanging="425"/>
      </w:pPr>
      <w:r w:rsidRPr="00276A54">
        <w:t>David’s adultery with Bathsheba resulted in a problem pregnancy (11:1-5).</w:t>
      </w:r>
    </w:p>
    <w:p w14:paraId="22666EF2" w14:textId="77777777" w:rsidR="007415C7" w:rsidRPr="00276A54" w:rsidRDefault="007415C7" w:rsidP="001952E6">
      <w:pPr>
        <w:pStyle w:val="Heading2"/>
        <w:numPr>
          <w:ilvl w:val="1"/>
          <w:numId w:val="2"/>
        </w:numPr>
        <w:ind w:left="851" w:hanging="425"/>
      </w:pPr>
      <w:r w:rsidRPr="00276A54">
        <w:t>David’s murder of Uriah the Hittite—a loyal husband and soldier—shows that even God’s servants can sin greatly (11:6-26).</w:t>
      </w:r>
    </w:p>
    <w:p w14:paraId="4EBB1194" w14:textId="77777777" w:rsidR="007415C7" w:rsidRPr="00276A54" w:rsidRDefault="007415C7" w:rsidP="001952E6">
      <w:pPr>
        <w:pStyle w:val="Heading2"/>
        <w:numPr>
          <w:ilvl w:val="1"/>
          <w:numId w:val="2"/>
        </w:numPr>
        <w:ind w:left="851" w:hanging="425"/>
      </w:pPr>
      <w:r w:rsidRPr="00276A54">
        <w:t>David’s marriage to Bathsheba bore him an illegitimate son (11:27).</w:t>
      </w:r>
    </w:p>
    <w:p w14:paraId="799E4888" w14:textId="77777777" w:rsidR="007415C7" w:rsidRPr="00276A54" w:rsidRDefault="007415C7" w:rsidP="001952E6">
      <w:pPr>
        <w:pStyle w:val="Heading1"/>
        <w:numPr>
          <w:ilvl w:val="0"/>
          <w:numId w:val="2"/>
        </w:numPr>
        <w:ind w:hanging="432"/>
      </w:pPr>
      <w:r w:rsidRPr="00276A54">
        <w:t xml:space="preserve">David’s family and political penalties for his sin actually purged all rivals to his throne due to God’s kingdom promise to show both God’s justice and faithfulness (2 Sam 12–20). </w:t>
      </w:r>
    </w:p>
    <w:p w14:paraId="48518D94" w14:textId="77777777" w:rsidR="007415C7" w:rsidRPr="00276A54" w:rsidRDefault="007415C7" w:rsidP="001952E6">
      <w:pPr>
        <w:pStyle w:val="Heading2"/>
        <w:numPr>
          <w:ilvl w:val="1"/>
          <w:numId w:val="2"/>
        </w:numPr>
        <w:ind w:left="851" w:hanging="425"/>
      </w:pPr>
      <w:r w:rsidRPr="00276A54">
        <w:t xml:space="preserve">David's sin led to </w:t>
      </w:r>
      <w:r w:rsidRPr="00B81EE9">
        <w:rPr>
          <w:u w:val="single"/>
        </w:rPr>
        <w:t>family troubles</w:t>
      </w:r>
      <w:r w:rsidRPr="00276A54">
        <w:t xml:space="preserve"> in the deaths of two sons, incest, and estrangement to teach both the costs of disobedience and God’s means to remove Amnon as a rival to the throne (2 Sam 12–14).</w:t>
      </w:r>
    </w:p>
    <w:p w14:paraId="7BB1507C" w14:textId="77777777" w:rsidR="007415C7" w:rsidRPr="00276A54" w:rsidRDefault="007415C7" w:rsidP="001952E6">
      <w:pPr>
        <w:pStyle w:val="Heading3"/>
        <w:numPr>
          <w:ilvl w:val="2"/>
          <w:numId w:val="2"/>
        </w:numPr>
        <w:ind w:left="1418" w:hanging="567"/>
      </w:pPr>
      <w:r w:rsidRPr="00276A54">
        <w:t>David and Bathsheba’s son died to fulfill Nathan the prophet's words, but God gave them Solomon to fulfill the covenant promise to show both the severity and grace of God (2 Sam 12).</w:t>
      </w:r>
    </w:p>
    <w:p w14:paraId="5C69B090" w14:textId="77777777" w:rsidR="007415C7" w:rsidRPr="00276A54" w:rsidRDefault="007415C7" w:rsidP="001952E6">
      <w:pPr>
        <w:pStyle w:val="Heading3"/>
        <w:numPr>
          <w:ilvl w:val="2"/>
          <w:numId w:val="2"/>
        </w:numPr>
        <w:ind w:left="1418" w:hanging="567"/>
      </w:pPr>
      <w:r w:rsidRPr="00276A54">
        <w:t>Amnon’s rape of Tamar repeated David's immorality with Bathsheba and Absalom’s murder of Amnon repeated David's murder of Uriah to show the costs of disobeying God (2 Sam 13).</w:t>
      </w:r>
    </w:p>
    <w:p w14:paraId="5DA7668B" w14:textId="77777777" w:rsidR="007415C7" w:rsidRPr="00276A54" w:rsidRDefault="007415C7" w:rsidP="001952E6">
      <w:pPr>
        <w:pStyle w:val="Heading3"/>
        <w:numPr>
          <w:ilvl w:val="2"/>
          <w:numId w:val="2"/>
        </w:numPr>
        <w:ind w:left="1418" w:hanging="567"/>
      </w:pPr>
      <w:r w:rsidRPr="00276A54">
        <w:t>David was estranged from Absalom two years even after his return to Jerusalem (2 Sam 14).</w:t>
      </w:r>
    </w:p>
    <w:p w14:paraId="7A15C15A" w14:textId="77777777" w:rsidR="007415C7" w:rsidRPr="00276A54" w:rsidRDefault="007415C7" w:rsidP="001952E6">
      <w:pPr>
        <w:pStyle w:val="Heading2"/>
        <w:numPr>
          <w:ilvl w:val="1"/>
          <w:numId w:val="2"/>
        </w:numPr>
        <w:ind w:left="851" w:hanging="425"/>
      </w:pPr>
      <w:r w:rsidRPr="00276A54">
        <w:t xml:space="preserve">David's sin led to </w:t>
      </w:r>
      <w:r w:rsidRPr="00C92CD9">
        <w:rPr>
          <w:u w:val="single"/>
        </w:rPr>
        <w:t>political troubles</w:t>
      </w:r>
      <w:r w:rsidRPr="00276A54">
        <w:t xml:space="preserve"> from Absalom and Sheba's rebellions, yet God restored his kingdom to protect David’s dynasty by purging Absalom as a rival to David’s throne (2 Sam 15–20).</w:t>
      </w:r>
    </w:p>
    <w:p w14:paraId="2FA79840" w14:textId="77777777" w:rsidR="007415C7" w:rsidRPr="00276A54" w:rsidRDefault="007415C7" w:rsidP="001952E6">
      <w:pPr>
        <w:pStyle w:val="Heading3"/>
        <w:numPr>
          <w:ilvl w:val="2"/>
          <w:numId w:val="2"/>
        </w:numPr>
        <w:ind w:left="1276" w:hanging="425"/>
      </w:pPr>
      <w:r w:rsidRPr="00276A54">
        <w:t>Absalom rivaled his father's throne but David refused to protect his kingdom by force, resulting in Absalom's death and the protection of David’s dynasty (2 Sam 15–18).</w:t>
      </w:r>
    </w:p>
    <w:p w14:paraId="4B88A125" w14:textId="77777777" w:rsidR="007415C7" w:rsidRPr="00276A54" w:rsidRDefault="007415C7" w:rsidP="001952E6">
      <w:pPr>
        <w:pStyle w:val="Heading4"/>
        <w:numPr>
          <w:ilvl w:val="3"/>
          <w:numId w:val="2"/>
        </w:numPr>
        <w:ind w:left="1701" w:hanging="425"/>
      </w:pPr>
      <w:r w:rsidRPr="00276A54">
        <w:t>Absalom won over many in Israel to become king, forcing David from Jerusalem into exile since he was unwilling to protect his kingdom by force (15:1–16:14).</w:t>
      </w:r>
    </w:p>
    <w:p w14:paraId="539AF6BC" w14:textId="77777777" w:rsidR="007415C7" w:rsidRPr="00276A54" w:rsidRDefault="007415C7" w:rsidP="001952E6">
      <w:pPr>
        <w:pStyle w:val="Heading4"/>
        <w:numPr>
          <w:ilvl w:val="3"/>
          <w:numId w:val="2"/>
        </w:numPr>
        <w:ind w:left="1701" w:hanging="425"/>
      </w:pPr>
      <w:r w:rsidRPr="00276A54">
        <w:t>Absalom followed Hushai's bad advice to wait to fight David instead of Ahithophel's good advice to attack David immediately as God's design to protect David (16:15–17:29).</w:t>
      </w:r>
    </w:p>
    <w:p w14:paraId="7AF87285" w14:textId="77777777" w:rsidR="007415C7" w:rsidRPr="00276A54" w:rsidRDefault="007415C7" w:rsidP="001952E6">
      <w:pPr>
        <w:pStyle w:val="Heading4"/>
        <w:numPr>
          <w:ilvl w:val="3"/>
          <w:numId w:val="2"/>
        </w:numPr>
        <w:ind w:left="1701" w:hanging="425"/>
      </w:pPr>
      <w:r w:rsidRPr="00276A54">
        <w:t>David's army defeated Absalom's and Joab killed his cousin Absalom but David mourned his death, showing how God protected David’s dynasty since Absalom had no sons (2 Sam 18).</w:t>
      </w:r>
    </w:p>
    <w:p w14:paraId="284E4B8F" w14:textId="77777777" w:rsidR="007415C7" w:rsidRPr="00276A54" w:rsidRDefault="007415C7" w:rsidP="001952E6">
      <w:pPr>
        <w:pStyle w:val="Heading3"/>
        <w:numPr>
          <w:ilvl w:val="2"/>
          <w:numId w:val="2"/>
        </w:numPr>
        <w:ind w:left="1276" w:hanging="425"/>
      </w:pPr>
      <w:r w:rsidRPr="00276A54">
        <w:t>God restored David's kingdom in Jerusalem and subdued Sheba's rebellion in the north to show his faithfulness to protect David’s dynasty (2 Sam 19–20).</w:t>
      </w:r>
    </w:p>
    <w:p w14:paraId="5EB56E83" w14:textId="77777777" w:rsidR="007415C7" w:rsidRPr="008355BC" w:rsidRDefault="007415C7" w:rsidP="001952E6">
      <w:pPr>
        <w:pStyle w:val="Heading4"/>
        <w:numPr>
          <w:ilvl w:val="3"/>
          <w:numId w:val="2"/>
        </w:numPr>
        <w:ind w:left="1701" w:hanging="425"/>
      </w:pPr>
      <w:r w:rsidRPr="008355BC">
        <w:t>David returned to a restored kingdom in Jerusalem but the north-south division persisted (2 Sam 19).</w:t>
      </w:r>
    </w:p>
    <w:p w14:paraId="715D6EF4" w14:textId="77777777" w:rsidR="007415C7" w:rsidRPr="008355BC" w:rsidRDefault="007415C7" w:rsidP="001952E6">
      <w:pPr>
        <w:pStyle w:val="Heading4"/>
        <w:numPr>
          <w:ilvl w:val="3"/>
          <w:numId w:val="2"/>
        </w:numPr>
        <w:ind w:left="1701" w:hanging="425"/>
      </w:pPr>
      <w:r w:rsidRPr="008355BC">
        <w:t>The northern tribes followed Sheba the Benjamite’s rebellion and Joab regained his commander position by murdering Amasa and Sheba, thus restoring David's rule over all Israel (2 Sam 20).</w:t>
      </w:r>
    </w:p>
    <w:p w14:paraId="28767EE7" w14:textId="77777777" w:rsidR="007415C7" w:rsidRPr="00276A54" w:rsidRDefault="007415C7" w:rsidP="001952E6">
      <w:pPr>
        <w:pStyle w:val="Heading1"/>
        <w:numPr>
          <w:ilvl w:val="0"/>
          <w:numId w:val="2"/>
        </w:numPr>
        <w:ind w:hanging="432"/>
      </w:pPr>
      <w:r w:rsidRPr="00276A54">
        <w:t>An appendix of David's failures and successes in his final years gives more proof of God's continued blessing on his line while still punishing sin (2 Sam 21–24).</w:t>
      </w:r>
    </w:p>
    <w:p w14:paraId="64EF2BEC" w14:textId="77777777" w:rsidR="007415C7" w:rsidRPr="00276A54" w:rsidRDefault="007415C7" w:rsidP="001952E6">
      <w:pPr>
        <w:pStyle w:val="Heading2"/>
        <w:numPr>
          <w:ilvl w:val="1"/>
          <w:numId w:val="2"/>
        </w:numPr>
        <w:ind w:left="851" w:hanging="425"/>
      </w:pPr>
      <w:r w:rsidRPr="00276A54">
        <w:lastRenderedPageBreak/>
        <w:t>David ended a three-year famine in Israel due to Saul breaking the Gibeonite covenant by David’s killing seven of Saul's sons to show his commitment to fulfill oaths (21:1-14).</w:t>
      </w:r>
    </w:p>
    <w:p w14:paraId="4674EBEE" w14:textId="02A9573D" w:rsidR="007415C7" w:rsidRPr="00276A54" w:rsidRDefault="007415C7" w:rsidP="001952E6">
      <w:pPr>
        <w:pStyle w:val="Heading2"/>
        <w:numPr>
          <w:ilvl w:val="1"/>
          <w:numId w:val="2"/>
        </w:numPr>
        <w:ind w:left="851" w:hanging="425"/>
      </w:pPr>
      <w:r w:rsidRPr="00276A54">
        <w:t>David's victories over the Philistines and the rest of Goliath's</w:t>
      </w:r>
      <w:r w:rsidR="00A150AF">
        <w:t xml:space="preserve"> family in his later years show</w:t>
      </w:r>
      <w:r w:rsidRPr="00276A54">
        <w:t xml:space="preserve"> the completeness of David's victories due to God's blessing on his life (21:15-22).</w:t>
      </w:r>
    </w:p>
    <w:p w14:paraId="0E8BD238" w14:textId="77777777" w:rsidR="007415C7" w:rsidRPr="00276A54" w:rsidRDefault="007415C7" w:rsidP="001952E6">
      <w:pPr>
        <w:pStyle w:val="Heading2"/>
        <w:numPr>
          <w:ilvl w:val="1"/>
          <w:numId w:val="2"/>
        </w:numPr>
        <w:ind w:left="851" w:hanging="425"/>
      </w:pPr>
      <w:r w:rsidRPr="00276A54">
        <w:t>David's song of praise and last words supplement the story to display his faithful and humble trust in God's deliverance—not in his own power (22:1–23:7).</w:t>
      </w:r>
    </w:p>
    <w:p w14:paraId="250C7022" w14:textId="77777777" w:rsidR="007415C7" w:rsidRPr="000C783E" w:rsidRDefault="007415C7" w:rsidP="001952E6">
      <w:pPr>
        <w:pStyle w:val="Heading3"/>
        <w:numPr>
          <w:ilvl w:val="2"/>
          <w:numId w:val="2"/>
        </w:numPr>
        <w:ind w:left="1276" w:hanging="425"/>
      </w:pPr>
      <w:r w:rsidRPr="000C783E">
        <w:t>David's song of praise for deliverance from his enemies and Saul shows his faithful and humble trust in the LORD's deliverance rather than in his own power (2 Sam 22).</w:t>
      </w:r>
    </w:p>
    <w:p w14:paraId="69368E42" w14:textId="77777777" w:rsidR="007415C7" w:rsidRPr="000C783E" w:rsidRDefault="007415C7" w:rsidP="001952E6">
      <w:pPr>
        <w:pStyle w:val="Heading3"/>
        <w:numPr>
          <w:ilvl w:val="2"/>
          <w:numId w:val="2"/>
        </w:numPr>
        <w:ind w:left="1276" w:hanging="425"/>
      </w:pPr>
      <w:r w:rsidRPr="000C783E">
        <w:t>David's last words supplement the history to reveal his faithful and humble trust in the LORD's deliverance rather than in his own power (23:1-7).</w:t>
      </w:r>
    </w:p>
    <w:p w14:paraId="6CFC65DF" w14:textId="77777777" w:rsidR="007415C7" w:rsidRPr="00276A54" w:rsidRDefault="007415C7" w:rsidP="001952E6">
      <w:pPr>
        <w:pStyle w:val="Heading2"/>
        <w:numPr>
          <w:ilvl w:val="1"/>
          <w:numId w:val="2"/>
        </w:numPr>
        <w:ind w:left="851" w:hanging="425"/>
      </w:pPr>
      <w:r w:rsidRPr="00276A54">
        <w:t>A list of David's famous soldiers concludes the military summary of his reign (23:8-39).</w:t>
      </w:r>
    </w:p>
    <w:p w14:paraId="29DD0B6F" w14:textId="77777777" w:rsidR="007415C7" w:rsidRPr="00276A54" w:rsidRDefault="007415C7" w:rsidP="001952E6">
      <w:pPr>
        <w:pStyle w:val="Heading2"/>
        <w:numPr>
          <w:ilvl w:val="1"/>
          <w:numId w:val="2"/>
        </w:numPr>
        <w:ind w:left="851" w:hanging="425"/>
      </w:pPr>
      <w:r w:rsidRPr="00276A54">
        <w:t>David’s prideful census of his army to boast in his military might brought God's judgment in a plague that killed 70,000 Israelites up to where the temple would soon be built (2 Sam 24).</w:t>
      </w:r>
    </w:p>
    <w:p w14:paraId="3C20F908" w14:textId="3EB78CB2" w:rsidR="00D04409" w:rsidRDefault="00D04409" w:rsidP="00D15F5D">
      <w:pPr>
        <w:pStyle w:val="Heading1"/>
        <w:widowControl w:val="0"/>
        <w:jc w:val="center"/>
        <w:rPr>
          <w:rFonts w:cs="Arial"/>
        </w:rPr>
      </w:pPr>
    </w:p>
    <w:p w14:paraId="3B45E891" w14:textId="51A66C36"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E50617">
        <w:rPr>
          <w:rFonts w:cs="Arial"/>
          <w:b/>
          <w:sz w:val="32"/>
        </w:rPr>
        <w:lastRenderedPageBreak/>
        <w:t>Be Kind</w:t>
      </w:r>
    </w:p>
    <w:p w14:paraId="03F7D57A" w14:textId="1DEED043" w:rsidR="00FD7B79" w:rsidRPr="00FD7B79" w:rsidRDefault="00E50617" w:rsidP="00DA3A1D">
      <w:pPr>
        <w:pStyle w:val="Header"/>
        <w:widowControl w:val="0"/>
        <w:tabs>
          <w:tab w:val="clear" w:pos="4800"/>
          <w:tab w:val="center" w:pos="4950"/>
        </w:tabs>
        <w:ind w:right="-10"/>
        <w:rPr>
          <w:rFonts w:cs="Arial"/>
          <w:b/>
          <w:i/>
        </w:rPr>
      </w:pPr>
      <w:r>
        <w:rPr>
          <w:rFonts w:cs="Arial"/>
          <w:b/>
          <w:i/>
        </w:rPr>
        <w:t>2 Samuel</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69903B0D" w14:textId="2A24D0B8" w:rsidR="00F3755B" w:rsidRPr="00FB5C85" w:rsidRDefault="00126A82" w:rsidP="00F3755B">
      <w:pPr>
        <w:ind w:right="-385"/>
        <w:rPr>
          <w:rFonts w:cs="Arial"/>
          <w:b/>
        </w:rPr>
      </w:pPr>
      <w:r>
        <w:rPr>
          <w:rFonts w:cs="Arial"/>
          <w:b/>
        </w:rPr>
        <w:t>The way that God showed his</w:t>
      </w:r>
      <w:r w:rsidR="00F3755B" w:rsidRPr="00B54FCF">
        <w:rPr>
          <w:rFonts w:cs="Arial"/>
          <w:b/>
        </w:rPr>
        <w:t xml:space="preserve"> </w:t>
      </w:r>
      <w:r w:rsidR="00F3755B" w:rsidRPr="00B54FCF">
        <w:rPr>
          <w:rFonts w:cs="Arial"/>
          <w:b/>
          <w:i/>
        </w:rPr>
        <w:t xml:space="preserve">covenant kindness to David </w:t>
      </w:r>
      <w:r>
        <w:rPr>
          <w:rFonts w:cs="Arial"/>
          <w:b/>
        </w:rPr>
        <w:t>was by</w:t>
      </w:r>
      <w:r w:rsidR="00F3755B" w:rsidRPr="00B54FCF">
        <w:rPr>
          <w:rFonts w:cs="Arial"/>
          <w:b/>
        </w:rPr>
        <w:t xml:space="preserve"> </w:t>
      </w:r>
      <w:r>
        <w:rPr>
          <w:rFonts w:cs="Arial"/>
          <w:b/>
        </w:rPr>
        <w:t xml:space="preserve">his </w:t>
      </w:r>
      <w:r w:rsidR="00F3755B" w:rsidRPr="00B54FCF">
        <w:rPr>
          <w:rFonts w:cs="Arial"/>
          <w:b/>
        </w:rPr>
        <w:t xml:space="preserve">faithfulness to </w:t>
      </w:r>
      <w:r>
        <w:rPr>
          <w:rFonts w:cs="Arial"/>
          <w:b/>
        </w:rPr>
        <w:t xml:space="preserve">begin </w:t>
      </w:r>
      <w:r w:rsidR="00F3755B" w:rsidRPr="00B54FCF">
        <w:rPr>
          <w:rFonts w:cs="Arial"/>
          <w:b/>
        </w:rPr>
        <w:t xml:space="preserve">David’s dynasty and </w:t>
      </w:r>
      <w:r>
        <w:rPr>
          <w:rFonts w:cs="Arial"/>
          <w:b/>
        </w:rPr>
        <w:t xml:space="preserve">by his </w:t>
      </w:r>
      <w:r w:rsidR="00F3755B" w:rsidRPr="00B54FCF">
        <w:rPr>
          <w:rFonts w:cs="Arial"/>
          <w:b/>
        </w:rPr>
        <w:t>justice to punish his sin</w:t>
      </w:r>
      <w:r w:rsidR="00F3755B" w:rsidRPr="00B54FCF">
        <w:rPr>
          <w:rFonts w:cs="Arial"/>
          <w:b/>
          <w:i/>
        </w:rPr>
        <w:t>.</w:t>
      </w:r>
    </w:p>
    <w:p w14:paraId="5D365915" w14:textId="45E156E9" w:rsidR="00F3755B" w:rsidRPr="001B5E27" w:rsidRDefault="003D7990" w:rsidP="001952E6">
      <w:pPr>
        <w:pStyle w:val="Heading1"/>
        <w:numPr>
          <w:ilvl w:val="0"/>
          <w:numId w:val="3"/>
        </w:numPr>
        <w:ind w:hanging="432"/>
      </w:pPr>
      <w:r w:rsidRPr="003D7990">
        <w:t xml:space="preserve">God led Israel by establishing David as king over a renewed, perpetual kingdom </w:t>
      </w:r>
      <w:r w:rsidR="00F3755B" w:rsidRPr="001B5E27">
        <w:t xml:space="preserve">(2 Sam 1–10). </w:t>
      </w:r>
    </w:p>
    <w:p w14:paraId="09046209" w14:textId="77777777" w:rsidR="00F3755B" w:rsidRPr="00BB3CEC" w:rsidRDefault="00F3755B" w:rsidP="001952E6">
      <w:pPr>
        <w:pStyle w:val="Heading2"/>
        <w:numPr>
          <w:ilvl w:val="1"/>
          <w:numId w:val="2"/>
        </w:numPr>
        <w:ind w:left="851" w:hanging="425"/>
      </w:pPr>
      <w:r w:rsidRPr="00BB3CEC">
        <w:t>David reigned over Judah at Hebron after Saul's death and trusted God to prepare the entire kingdom without force (2 Sam 1–4).</w:t>
      </w:r>
    </w:p>
    <w:p w14:paraId="082DEDC3" w14:textId="77777777" w:rsidR="00F3755B" w:rsidRPr="00276A54" w:rsidRDefault="00F3755B" w:rsidP="001952E6">
      <w:pPr>
        <w:pStyle w:val="Heading2"/>
        <w:numPr>
          <w:ilvl w:val="1"/>
          <w:numId w:val="2"/>
        </w:numPr>
        <w:ind w:left="851" w:hanging="425"/>
      </w:pPr>
      <w:r w:rsidRPr="00276A54">
        <w:t>David reigned over all Israel at Jerusalem and renewed the kingdom as evidence of God's blessing on him and his dynasty (2 Sam 5–10).</w:t>
      </w:r>
    </w:p>
    <w:p w14:paraId="2955BA08" w14:textId="77777777" w:rsidR="00F3755B" w:rsidRPr="00276A54" w:rsidRDefault="00F3755B" w:rsidP="001952E6">
      <w:pPr>
        <w:pStyle w:val="Heading1"/>
        <w:numPr>
          <w:ilvl w:val="0"/>
          <w:numId w:val="2"/>
        </w:numPr>
        <w:ind w:hanging="432"/>
      </w:pPr>
      <w:r w:rsidRPr="00276A54">
        <w:t>David’s adultery and murder showed his sinful, fallen nature, despite God choosing his dynasty (2 Sam 11).</w:t>
      </w:r>
    </w:p>
    <w:p w14:paraId="58CE96A7" w14:textId="77777777" w:rsidR="00F3755B" w:rsidRPr="00276A54" w:rsidRDefault="00F3755B" w:rsidP="001952E6">
      <w:pPr>
        <w:pStyle w:val="Heading2"/>
        <w:numPr>
          <w:ilvl w:val="1"/>
          <w:numId w:val="2"/>
        </w:numPr>
        <w:ind w:left="851" w:hanging="425"/>
      </w:pPr>
      <w:r w:rsidRPr="00276A54">
        <w:t>David’s adultery with Bathsheba resulted in a problem pregnancy (11:1-5).</w:t>
      </w:r>
    </w:p>
    <w:p w14:paraId="08766508" w14:textId="77777777" w:rsidR="00F3755B" w:rsidRPr="00276A54" w:rsidRDefault="00F3755B" w:rsidP="001952E6">
      <w:pPr>
        <w:pStyle w:val="Heading2"/>
        <w:numPr>
          <w:ilvl w:val="1"/>
          <w:numId w:val="2"/>
        </w:numPr>
        <w:ind w:left="851" w:hanging="425"/>
      </w:pPr>
      <w:r w:rsidRPr="00276A54">
        <w:t>David’s murder of Uriah the Hittite—a loyal husband and soldier—shows that even God’s servants can sin greatly (11:6-26).</w:t>
      </w:r>
    </w:p>
    <w:p w14:paraId="410E87A6" w14:textId="77777777" w:rsidR="00F3755B" w:rsidRPr="00276A54" w:rsidRDefault="00F3755B" w:rsidP="001952E6">
      <w:pPr>
        <w:pStyle w:val="Heading2"/>
        <w:numPr>
          <w:ilvl w:val="1"/>
          <w:numId w:val="2"/>
        </w:numPr>
        <w:ind w:left="851" w:hanging="425"/>
      </w:pPr>
      <w:r w:rsidRPr="00276A54">
        <w:t>David’s marriage to Bathsheba bore him an illegitimate son (11:27).</w:t>
      </w:r>
    </w:p>
    <w:p w14:paraId="6576B76E" w14:textId="77777777" w:rsidR="00F3755B" w:rsidRPr="00276A54" w:rsidRDefault="00F3755B" w:rsidP="001952E6">
      <w:pPr>
        <w:pStyle w:val="Heading1"/>
        <w:numPr>
          <w:ilvl w:val="0"/>
          <w:numId w:val="2"/>
        </w:numPr>
        <w:ind w:hanging="432"/>
      </w:pPr>
      <w:r w:rsidRPr="00276A54">
        <w:t xml:space="preserve">David’s family and political penalties for his sin actually purged all rivals to his throne due to God’s kingdom promise to show both God’s justice and faithfulness (2 Sam 12–20). </w:t>
      </w:r>
    </w:p>
    <w:p w14:paraId="1667E5C8" w14:textId="77777777" w:rsidR="00F3755B" w:rsidRPr="00276A54" w:rsidRDefault="00F3755B" w:rsidP="001952E6">
      <w:pPr>
        <w:pStyle w:val="Heading2"/>
        <w:numPr>
          <w:ilvl w:val="1"/>
          <w:numId w:val="2"/>
        </w:numPr>
        <w:ind w:left="851" w:hanging="425"/>
      </w:pPr>
      <w:r w:rsidRPr="00276A54">
        <w:t xml:space="preserve">David's sin led to </w:t>
      </w:r>
      <w:r w:rsidRPr="00B81EE9">
        <w:rPr>
          <w:u w:val="single"/>
        </w:rPr>
        <w:t>family troubles</w:t>
      </w:r>
      <w:r w:rsidRPr="00276A54">
        <w:t xml:space="preserve"> in the deaths of two sons, incest, and estrangement to teach both the costs of disobedience and God’s means to remove Amnon as a rival to the throne (2 Sam 12–14).</w:t>
      </w:r>
    </w:p>
    <w:p w14:paraId="2823D062" w14:textId="77777777" w:rsidR="00F3755B" w:rsidRPr="00276A54" w:rsidRDefault="00F3755B" w:rsidP="001952E6">
      <w:pPr>
        <w:pStyle w:val="Heading2"/>
        <w:numPr>
          <w:ilvl w:val="1"/>
          <w:numId w:val="2"/>
        </w:numPr>
        <w:ind w:left="851" w:hanging="425"/>
      </w:pPr>
      <w:r w:rsidRPr="00276A54">
        <w:t xml:space="preserve">David's sin led to </w:t>
      </w:r>
      <w:r w:rsidRPr="00C92CD9">
        <w:rPr>
          <w:u w:val="single"/>
        </w:rPr>
        <w:t>political troubles</w:t>
      </w:r>
      <w:r w:rsidRPr="00276A54">
        <w:t xml:space="preserve"> from Absalom and Sheba's rebellions, yet God restored his kingdom to protect David’s dynasty by purging Absalom as a rival to David’s throne (2 Sam 15–20).</w:t>
      </w:r>
    </w:p>
    <w:p w14:paraId="4100366C" w14:textId="77777777" w:rsidR="00F3755B" w:rsidRPr="00276A54" w:rsidRDefault="00F3755B" w:rsidP="001952E6">
      <w:pPr>
        <w:pStyle w:val="Heading1"/>
        <w:numPr>
          <w:ilvl w:val="0"/>
          <w:numId w:val="2"/>
        </w:numPr>
        <w:ind w:hanging="432"/>
      </w:pPr>
      <w:r w:rsidRPr="00276A54">
        <w:t>An appendix of David's failures and successes in his final years gives more proof of God's continued blessing on his line while still punishing sin (2 Sam 21–24).</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6B1EC2CA" w:rsidR="00741722" w:rsidRPr="00FD7B79" w:rsidRDefault="00741722" w:rsidP="00DA3A1D">
      <w:pPr>
        <w:pStyle w:val="Header"/>
        <w:widowControl w:val="0"/>
        <w:rPr>
          <w:rFonts w:cs="Arial"/>
        </w:rPr>
      </w:pPr>
      <w:r w:rsidRPr="00FD7B79">
        <w:rPr>
          <w:rFonts w:cs="Arial"/>
        </w:rPr>
        <w:t>The listeners will</w:t>
      </w:r>
      <w:r w:rsidR="00193B19">
        <w:rPr>
          <w:rFonts w:cs="Arial"/>
        </w:rPr>
        <w:t xml:space="preserve"> show the same kind of kindness to others that God has shown to them.</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4CE12AE3" w14:textId="725A2C82" w:rsidR="0081032D" w:rsidRDefault="00660C84" w:rsidP="00660C84">
      <w:pPr>
        <w:pStyle w:val="Heading3"/>
        <w:ind w:right="-10"/>
        <w:rPr>
          <w:rFonts w:cs="Arial"/>
        </w:rPr>
      </w:pPr>
      <w:r w:rsidRPr="00FD7B79">
        <w:rPr>
          <w:rFonts w:cs="Arial"/>
          <w:u w:val="single"/>
        </w:rPr>
        <w:t>Interest</w:t>
      </w:r>
      <w:r w:rsidRPr="00FD7B79">
        <w:rPr>
          <w:rFonts w:cs="Arial"/>
        </w:rPr>
        <w:t xml:space="preserve">: </w:t>
      </w:r>
      <w:r w:rsidR="0081032D">
        <w:rPr>
          <w:rFonts w:cs="Arial"/>
        </w:rPr>
        <w:t>People need kindness at Christmas more than any day of the year.</w:t>
      </w:r>
    </w:p>
    <w:p w14:paraId="100DAB25" w14:textId="1E1894A5"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F627A8">
        <w:rPr>
          <w:rFonts w:cs="Arial"/>
        </w:rPr>
        <w:t xml:space="preserve">People need kindness. </w:t>
      </w:r>
      <w:r w:rsidR="008E28D8">
        <w:rPr>
          <w:rFonts w:cs="Arial"/>
        </w:rPr>
        <w:t>How are you doing at showing kindness when others are sad?</w:t>
      </w:r>
    </w:p>
    <w:p w14:paraId="6D85EBF6" w14:textId="2AD93BA3"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5E5279">
        <w:rPr>
          <w:rFonts w:cs="Arial"/>
        </w:rPr>
        <w:t xml:space="preserve">How does God model </w:t>
      </w:r>
      <w:r w:rsidR="005E5279" w:rsidRPr="009F0429">
        <w:rPr>
          <w:rFonts w:cs="Arial"/>
          <w:u w:val="single"/>
        </w:rPr>
        <w:t>kindness</w:t>
      </w:r>
      <w:r w:rsidR="005E5279">
        <w:rPr>
          <w:rFonts w:cs="Arial"/>
        </w:rPr>
        <w:t xml:space="preserve"> to us so we can be kind to others?</w:t>
      </w:r>
    </w:p>
    <w:p w14:paraId="45BA3A52" w14:textId="1DEF212B"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F15B48">
        <w:rPr>
          <w:rFonts w:cs="Arial"/>
        </w:rPr>
        <w:t>By the time we get to 2 Samuel, Saul has just died but David hasn’t been crowned king yet.</w:t>
      </w:r>
      <w:r w:rsidR="00702CEC">
        <w:rPr>
          <w:rFonts w:cs="Arial"/>
        </w:rPr>
        <w:t xml:space="preserve"> The narrative of 2 Samuel is the prequel to the Christmas story.</w:t>
      </w:r>
    </w:p>
    <w:p w14:paraId="145C42AB" w14:textId="17F7E2F7" w:rsidR="00660C84" w:rsidRPr="00FD7B79" w:rsidRDefault="00660C84" w:rsidP="00660C84">
      <w:pPr>
        <w:pStyle w:val="Heading3"/>
        <w:ind w:right="-10"/>
        <w:rPr>
          <w:rFonts w:cs="Arial"/>
        </w:rPr>
      </w:pPr>
      <w:r w:rsidRPr="00FD7B79">
        <w:rPr>
          <w:rFonts w:cs="Arial"/>
          <w:u w:val="single"/>
        </w:rPr>
        <w:lastRenderedPageBreak/>
        <w:t>Preview</w:t>
      </w:r>
      <w:r w:rsidRPr="00FD7B79">
        <w:rPr>
          <w:rFonts w:cs="Arial"/>
        </w:rPr>
        <w:t xml:space="preserve">: </w:t>
      </w:r>
      <w:r w:rsidR="00C23837">
        <w:rPr>
          <w:rFonts w:cs="Arial"/>
        </w:rPr>
        <w:t>Today we’ll see two ways that God shows kindness</w:t>
      </w:r>
      <w:r w:rsidR="00F85DA2">
        <w:rPr>
          <w:rFonts w:cs="Arial"/>
        </w:rPr>
        <w:t>—to David and to us</w:t>
      </w:r>
      <w:r w:rsidR="00C23837">
        <w:rPr>
          <w:rFonts w:cs="Arial"/>
        </w:rPr>
        <w:t xml:space="preserve">. Each </w:t>
      </w:r>
      <w:r w:rsidR="00A2631D">
        <w:rPr>
          <w:rFonts w:cs="Arial"/>
        </w:rPr>
        <w:t xml:space="preserve">implies that he wants us to show kindness as well. </w:t>
      </w:r>
    </w:p>
    <w:p w14:paraId="32765CA9" w14:textId="04315531"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A2631D">
        <w:rPr>
          <w:rFonts w:cs="Arial"/>
        </w:rPr>
        <w:t xml:space="preserve">We’ll see these two ways the LORD shows kindness in 2 Samuel. We’ll survey the whole book. </w:t>
      </w:r>
    </w:p>
    <w:p w14:paraId="01CD7E43" w14:textId="77777777" w:rsidR="00660C84" w:rsidRPr="00FD7B79" w:rsidRDefault="00660C84" w:rsidP="00660C84">
      <w:pPr>
        <w:rPr>
          <w:rFonts w:cs="Arial"/>
        </w:rPr>
      </w:pPr>
    </w:p>
    <w:p w14:paraId="43719307" w14:textId="35C8DE8A" w:rsidR="00660C84" w:rsidRPr="00FD7B79" w:rsidRDefault="00660C84" w:rsidP="00660C84">
      <w:pPr>
        <w:rPr>
          <w:rFonts w:cs="Arial"/>
        </w:rPr>
      </w:pPr>
      <w:r w:rsidRPr="00FD7B79">
        <w:rPr>
          <w:rFonts w:cs="Arial"/>
        </w:rPr>
        <w:t>(</w:t>
      </w:r>
      <w:r w:rsidR="00A2631D">
        <w:rPr>
          <w:rFonts w:cs="Arial"/>
        </w:rPr>
        <w:t xml:space="preserve">How does God model </w:t>
      </w:r>
      <w:r w:rsidR="00A2631D" w:rsidRPr="00A2631D">
        <w:rPr>
          <w:rFonts w:cs="Arial"/>
        </w:rPr>
        <w:t>kindness</w:t>
      </w:r>
      <w:r w:rsidR="00A2631D">
        <w:rPr>
          <w:rFonts w:cs="Arial"/>
        </w:rPr>
        <w:t xml:space="preserve"> to us so we can be kind to others?</w:t>
      </w:r>
      <w:r w:rsidRPr="00FD7B79">
        <w:rPr>
          <w:rFonts w:cs="Arial"/>
        </w:rPr>
        <w:t>)</w:t>
      </w:r>
    </w:p>
    <w:p w14:paraId="77224058" w14:textId="0E02C48D" w:rsidR="00660C84" w:rsidRPr="00FD7B79" w:rsidRDefault="00660C84" w:rsidP="00660C84">
      <w:pPr>
        <w:pStyle w:val="Heading1"/>
        <w:rPr>
          <w:rFonts w:cs="Arial"/>
        </w:rPr>
      </w:pPr>
      <w:r w:rsidRPr="00FD7B79">
        <w:rPr>
          <w:rFonts w:cs="Arial"/>
        </w:rPr>
        <w:t>I.</w:t>
      </w:r>
      <w:r w:rsidRPr="00FD7B79">
        <w:rPr>
          <w:rFonts w:cs="Arial"/>
        </w:rPr>
        <w:tab/>
      </w:r>
      <w:r w:rsidR="00301151">
        <w:rPr>
          <w:rFonts w:cs="Arial"/>
        </w:rPr>
        <w:t>God’s kindness gives us</w:t>
      </w:r>
      <w:r w:rsidR="00825F89">
        <w:rPr>
          <w:rFonts w:cs="Arial"/>
        </w:rPr>
        <w:t xml:space="preserve"> </w:t>
      </w:r>
      <w:r w:rsidR="00825F89" w:rsidRPr="00825F89">
        <w:rPr>
          <w:rFonts w:cs="Arial"/>
          <w:u w:val="single"/>
        </w:rPr>
        <w:t>leaders</w:t>
      </w:r>
      <w:r w:rsidR="00301151">
        <w:rPr>
          <w:rFonts w:cs="Arial"/>
        </w:rPr>
        <w:t xml:space="preserve"> </w:t>
      </w:r>
      <w:r w:rsidR="001D56E4">
        <w:rPr>
          <w:rFonts w:cs="Arial"/>
        </w:rPr>
        <w:t>(2 Sam 1–10).</w:t>
      </w:r>
    </w:p>
    <w:p w14:paraId="1DB23559" w14:textId="7915A888" w:rsidR="006F70C8" w:rsidRPr="001B5E27" w:rsidRDefault="003D7990" w:rsidP="001952E6">
      <w:pPr>
        <w:pStyle w:val="Heading2"/>
        <w:numPr>
          <w:ilvl w:val="1"/>
          <w:numId w:val="2"/>
        </w:numPr>
        <w:ind w:left="851" w:hanging="425"/>
      </w:pPr>
      <w:r w:rsidRPr="001B5E27">
        <w:t xml:space="preserve">God </w:t>
      </w:r>
      <w:r>
        <w:t>led Israel by establishing</w:t>
      </w:r>
      <w:r w:rsidRPr="001B5E27">
        <w:t xml:space="preserve"> David as king over a renewed, perpetual kingdom </w:t>
      </w:r>
      <w:r w:rsidR="006F70C8" w:rsidRPr="001B5E27">
        <w:t xml:space="preserve">(2 Sam 1–10). </w:t>
      </w:r>
    </w:p>
    <w:p w14:paraId="56A8A79C" w14:textId="4F4BBC5C" w:rsidR="00660C84" w:rsidRPr="00EC4828" w:rsidRDefault="00EC4828" w:rsidP="001952E6">
      <w:pPr>
        <w:pStyle w:val="Heading2"/>
        <w:numPr>
          <w:ilvl w:val="1"/>
          <w:numId w:val="2"/>
        </w:numPr>
        <w:ind w:left="851" w:hanging="425"/>
      </w:pPr>
      <w:r>
        <w:t xml:space="preserve">God </w:t>
      </w:r>
      <w:r w:rsidR="00825F89">
        <w:t>is kind to give us Jesus as king.</w:t>
      </w:r>
    </w:p>
    <w:p w14:paraId="1AD898DC" w14:textId="77777777" w:rsidR="00EC4828" w:rsidRDefault="00EC4828" w:rsidP="00660C84">
      <w:pPr>
        <w:rPr>
          <w:rFonts w:cs="Arial"/>
        </w:rPr>
      </w:pPr>
    </w:p>
    <w:p w14:paraId="1F32FF83" w14:textId="435E9E3B" w:rsidR="00660C84" w:rsidRPr="00FD7B79" w:rsidRDefault="00660C84" w:rsidP="00660C84">
      <w:pPr>
        <w:rPr>
          <w:rFonts w:cs="Arial"/>
        </w:rPr>
      </w:pPr>
      <w:r w:rsidRPr="00FD7B79">
        <w:rPr>
          <w:rFonts w:cs="Arial"/>
        </w:rPr>
        <w:t>(</w:t>
      </w:r>
      <w:r w:rsidR="002B1EFC">
        <w:rPr>
          <w:rFonts w:cs="Arial"/>
        </w:rPr>
        <w:t xml:space="preserve">How does God model </w:t>
      </w:r>
      <w:r w:rsidR="002B1EFC" w:rsidRPr="00A2631D">
        <w:rPr>
          <w:rFonts w:cs="Arial"/>
        </w:rPr>
        <w:t>kindness</w:t>
      </w:r>
      <w:r w:rsidR="002B1EFC">
        <w:rPr>
          <w:rFonts w:cs="Arial"/>
        </w:rPr>
        <w:t xml:space="preserve"> to us so we can be kind to others?</w:t>
      </w:r>
      <w:r w:rsidRPr="00FD7B79">
        <w:rPr>
          <w:rFonts w:cs="Arial"/>
        </w:rPr>
        <w:t>)</w:t>
      </w:r>
    </w:p>
    <w:p w14:paraId="02811764" w14:textId="178BAD04" w:rsidR="00660C84" w:rsidRPr="00FD7B79" w:rsidRDefault="00660C84" w:rsidP="00660C84">
      <w:pPr>
        <w:pStyle w:val="Heading1"/>
        <w:rPr>
          <w:rFonts w:cs="Arial"/>
        </w:rPr>
      </w:pPr>
      <w:r w:rsidRPr="00FD7B79">
        <w:rPr>
          <w:rFonts w:cs="Arial"/>
        </w:rPr>
        <w:t>II.</w:t>
      </w:r>
      <w:r w:rsidRPr="00FD7B79">
        <w:rPr>
          <w:rFonts w:cs="Arial"/>
        </w:rPr>
        <w:tab/>
      </w:r>
      <w:r w:rsidR="00301151">
        <w:rPr>
          <w:rFonts w:cs="Arial"/>
        </w:rPr>
        <w:t xml:space="preserve">God’s kindness gives us </w:t>
      </w:r>
      <w:r w:rsidR="00FD0F95" w:rsidRPr="004525C8">
        <w:rPr>
          <w:rFonts w:cs="Arial"/>
          <w:u w:val="single"/>
        </w:rPr>
        <w:t>discipline</w:t>
      </w:r>
      <w:r w:rsidR="00FD0F95">
        <w:rPr>
          <w:rFonts w:cs="Arial"/>
        </w:rPr>
        <w:t xml:space="preserve"> (2 Sam 11–24).</w:t>
      </w:r>
    </w:p>
    <w:p w14:paraId="0640FF79" w14:textId="225A89AC" w:rsidR="00795698" w:rsidRPr="00276A54" w:rsidRDefault="00795698" w:rsidP="001952E6">
      <w:pPr>
        <w:pStyle w:val="Heading2"/>
        <w:numPr>
          <w:ilvl w:val="1"/>
          <w:numId w:val="7"/>
        </w:numPr>
        <w:ind w:left="851" w:hanging="425"/>
      </w:pPr>
      <w:r w:rsidRPr="00276A54">
        <w:t>David</w:t>
      </w:r>
      <w:r w:rsidR="00E54649">
        <w:t xml:space="preserve"> lacked kindness</w:t>
      </w:r>
      <w:r w:rsidRPr="00276A54">
        <w:t xml:space="preserve"> despite God choosing his dynasty (2 Sam 11).</w:t>
      </w:r>
    </w:p>
    <w:p w14:paraId="7FF9850E" w14:textId="48AEDD85" w:rsidR="00E54649" w:rsidRPr="00276A54" w:rsidRDefault="00E54649" w:rsidP="001952E6">
      <w:pPr>
        <w:pStyle w:val="Heading2"/>
        <w:numPr>
          <w:ilvl w:val="1"/>
          <w:numId w:val="2"/>
        </w:numPr>
        <w:ind w:left="851" w:hanging="425"/>
      </w:pPr>
      <w:r>
        <w:t>God gave David</w:t>
      </w:r>
      <w:r w:rsidRPr="00276A54">
        <w:t xml:space="preserve"> family and political penalties for his sin </w:t>
      </w:r>
      <w:r>
        <w:t xml:space="preserve">but this </w:t>
      </w:r>
      <w:r w:rsidRPr="00276A54">
        <w:t xml:space="preserve">actually purged all rivals to his throne </w:t>
      </w:r>
      <w:r>
        <w:t>due to God’s kindness</w:t>
      </w:r>
      <w:r w:rsidRPr="00276A54">
        <w:t xml:space="preserve"> (2 Sam 12–20). </w:t>
      </w:r>
    </w:p>
    <w:p w14:paraId="6FBBE9C8" w14:textId="11DA3809" w:rsidR="00795698" w:rsidRDefault="00795698" w:rsidP="001952E6">
      <w:pPr>
        <w:pStyle w:val="Heading2"/>
        <w:numPr>
          <w:ilvl w:val="1"/>
          <w:numId w:val="2"/>
        </w:numPr>
        <w:ind w:left="851" w:hanging="425"/>
      </w:pPr>
      <w:r w:rsidRPr="00276A54">
        <w:t xml:space="preserve">An appendix of David's failures and successes in his final years </w:t>
      </w:r>
      <w:r w:rsidR="00E54649">
        <w:t>proves</w:t>
      </w:r>
      <w:r w:rsidR="000D0CA0">
        <w:t xml:space="preserve"> God</w:t>
      </w:r>
      <w:r w:rsidRPr="00276A54">
        <w:t xml:space="preserve"> </w:t>
      </w:r>
      <w:r w:rsidR="000D0CA0">
        <w:t>blessed</w:t>
      </w:r>
      <w:r w:rsidRPr="00276A54">
        <w:t xml:space="preserve"> his line while punishing sin (2 Sam 21–24).</w:t>
      </w:r>
    </w:p>
    <w:p w14:paraId="2F133606" w14:textId="18E8DA1C" w:rsidR="0093568A" w:rsidRDefault="0093568A" w:rsidP="001952E6">
      <w:pPr>
        <w:pStyle w:val="Heading2"/>
        <w:numPr>
          <w:ilvl w:val="1"/>
          <w:numId w:val="2"/>
        </w:numPr>
        <w:ind w:left="851" w:hanging="425"/>
      </w:pPr>
      <w:r>
        <w:t>God also shows his kindness to us in his discipline.</w:t>
      </w:r>
    </w:p>
    <w:p w14:paraId="3D08EFEA" w14:textId="77777777" w:rsidR="00124037" w:rsidRDefault="00124037" w:rsidP="00660C84">
      <w:pPr>
        <w:rPr>
          <w:rFonts w:cs="Arial"/>
        </w:rPr>
      </w:pPr>
    </w:p>
    <w:p w14:paraId="081FCC31" w14:textId="3BBB5908" w:rsidR="00660C84" w:rsidRPr="00FD7B79" w:rsidRDefault="00660C84" w:rsidP="00660C84">
      <w:pPr>
        <w:rPr>
          <w:rFonts w:cs="Arial"/>
        </w:rPr>
      </w:pPr>
      <w:r w:rsidRPr="00FD7B79">
        <w:rPr>
          <w:rFonts w:cs="Arial"/>
        </w:rPr>
        <w:t>(</w:t>
      </w:r>
      <w:r w:rsidR="004D7DBD">
        <w:rPr>
          <w:rFonts w:cs="Arial"/>
        </w:rPr>
        <w:t xml:space="preserve">How does </w:t>
      </w:r>
      <w:r w:rsidR="004D5C8B">
        <w:rPr>
          <w:rFonts w:cs="Arial"/>
        </w:rPr>
        <w:t xml:space="preserve">all this kindness </w:t>
      </w:r>
      <w:r w:rsidR="004D5C8B" w:rsidRPr="00B14477">
        <w:rPr>
          <w:rFonts w:cs="Arial"/>
          <w:i/>
        </w:rPr>
        <w:t>to</w:t>
      </w:r>
      <w:r w:rsidR="004D5C8B">
        <w:rPr>
          <w:rFonts w:cs="Arial"/>
        </w:rPr>
        <w:t xml:space="preserve"> David and </w:t>
      </w:r>
      <w:r w:rsidR="004D5C8B" w:rsidRPr="00B14477">
        <w:rPr>
          <w:rFonts w:cs="Arial"/>
          <w:i/>
        </w:rPr>
        <w:t>from</w:t>
      </w:r>
      <w:r w:rsidR="004D5C8B">
        <w:rPr>
          <w:rFonts w:cs="Arial"/>
        </w:rPr>
        <w:t xml:space="preserve"> David relate to Jesus</w:t>
      </w:r>
      <w:r w:rsidR="004D7DBD">
        <w:rPr>
          <w:rFonts w:cs="Arial"/>
        </w:rPr>
        <w:t>?</w:t>
      </w:r>
      <w:r w:rsidRPr="00FD7B79">
        <w:rPr>
          <w:rFonts w:cs="Arial"/>
        </w:rPr>
        <w:t>)</w:t>
      </w:r>
    </w:p>
    <w:p w14:paraId="46E933F0" w14:textId="07B342B2" w:rsidR="00660C84" w:rsidRPr="00FD7B79" w:rsidRDefault="00660C84" w:rsidP="00660C84">
      <w:pPr>
        <w:pStyle w:val="Heading1"/>
        <w:rPr>
          <w:rFonts w:cs="Arial"/>
        </w:rPr>
      </w:pPr>
      <w:r w:rsidRPr="00FD7B79">
        <w:rPr>
          <w:rFonts w:cs="Arial"/>
        </w:rPr>
        <w:t>III.</w:t>
      </w:r>
      <w:r w:rsidRPr="00FD7B79">
        <w:rPr>
          <w:rFonts w:cs="Arial"/>
        </w:rPr>
        <w:tab/>
      </w:r>
      <w:r w:rsidR="00364C13">
        <w:rPr>
          <w:rFonts w:cs="Arial"/>
        </w:rPr>
        <w:t>David</w:t>
      </w:r>
      <w:r w:rsidR="00E6158E">
        <w:rPr>
          <w:rFonts w:cs="Arial"/>
        </w:rPr>
        <w:t xml:space="preserve"> pictures </w:t>
      </w:r>
      <w:r w:rsidR="00364C13" w:rsidRPr="004525C8">
        <w:rPr>
          <w:rFonts w:cs="Arial"/>
          <w:u w:val="single"/>
        </w:rPr>
        <w:t>Jesus</w:t>
      </w:r>
      <w:r w:rsidR="00364C13">
        <w:rPr>
          <w:rFonts w:cs="Arial"/>
        </w:rPr>
        <w:t>.</w:t>
      </w:r>
    </w:p>
    <w:p w14:paraId="2258B625" w14:textId="023145A2" w:rsidR="00660C84" w:rsidRPr="00FD7B79" w:rsidRDefault="0067791C" w:rsidP="00660C84">
      <w:pPr>
        <w:pStyle w:val="Heading2"/>
        <w:rPr>
          <w:rFonts w:cs="Arial"/>
        </w:rPr>
      </w:pPr>
      <w:r>
        <w:rPr>
          <w:rFonts w:cs="Arial"/>
        </w:rPr>
        <w:t>B</w:t>
      </w:r>
      <w:r w:rsidR="00556A77">
        <w:rPr>
          <w:rFonts w:cs="Arial"/>
        </w:rPr>
        <w:t xml:space="preserve">oth </w:t>
      </w:r>
      <w:r>
        <w:rPr>
          <w:rFonts w:cs="Arial"/>
        </w:rPr>
        <w:t>came from</w:t>
      </w:r>
      <w:r w:rsidR="00556A77">
        <w:rPr>
          <w:rFonts w:cs="Arial"/>
        </w:rPr>
        <w:t xml:space="preserve"> the line of</w:t>
      </w:r>
      <w:r w:rsidR="00CF703C">
        <w:rPr>
          <w:rFonts w:cs="Arial"/>
        </w:rPr>
        <w:t xml:space="preserve"> Judah (Gen 49:10).</w:t>
      </w:r>
    </w:p>
    <w:p w14:paraId="40506A68" w14:textId="05A0E596" w:rsidR="00660C84" w:rsidRDefault="0067791C" w:rsidP="00660C84">
      <w:pPr>
        <w:pStyle w:val="Heading2"/>
        <w:rPr>
          <w:rFonts w:cs="Arial"/>
        </w:rPr>
      </w:pPr>
      <w:r>
        <w:rPr>
          <w:rFonts w:cs="Arial"/>
        </w:rPr>
        <w:t>Both were</w:t>
      </w:r>
      <w:r w:rsidR="00227918">
        <w:rPr>
          <w:rFonts w:cs="Arial"/>
        </w:rPr>
        <w:t xml:space="preserve"> born in Bethlehem (1 Sam 15; Matt 2:1).</w:t>
      </w:r>
    </w:p>
    <w:p w14:paraId="027D599B" w14:textId="4F08BE3A" w:rsidR="0067791C" w:rsidRDefault="007C5705" w:rsidP="00660C84">
      <w:pPr>
        <w:pStyle w:val="Heading2"/>
        <w:rPr>
          <w:rFonts w:cs="Arial"/>
        </w:rPr>
      </w:pPr>
      <w:r>
        <w:rPr>
          <w:rFonts w:cs="Arial"/>
        </w:rPr>
        <w:t>Both came from humble roots—a shepherd and carpenter.</w:t>
      </w:r>
    </w:p>
    <w:p w14:paraId="0B7C3A9F" w14:textId="2A2D76FF" w:rsidR="00793AF9" w:rsidRDefault="00793AF9" w:rsidP="00660C84">
      <w:pPr>
        <w:pStyle w:val="Heading2"/>
        <w:rPr>
          <w:rFonts w:cs="Arial"/>
        </w:rPr>
      </w:pPr>
      <w:r>
        <w:rPr>
          <w:rFonts w:cs="Arial"/>
        </w:rPr>
        <w:t>Both protect from evil with courage but also with the heart of a shepherd.</w:t>
      </w:r>
    </w:p>
    <w:p w14:paraId="00A6D0DF" w14:textId="54266870" w:rsidR="00227382" w:rsidRDefault="0067791C" w:rsidP="00660C84">
      <w:pPr>
        <w:pStyle w:val="Heading2"/>
        <w:rPr>
          <w:rFonts w:cs="Arial"/>
        </w:rPr>
      </w:pPr>
      <w:r>
        <w:rPr>
          <w:rFonts w:cs="Arial"/>
        </w:rPr>
        <w:t>Both were</w:t>
      </w:r>
      <w:r w:rsidR="00231163">
        <w:rPr>
          <w:rFonts w:cs="Arial"/>
        </w:rPr>
        <w:t xml:space="preserve"> appointed </w:t>
      </w:r>
      <w:r w:rsidR="00227382">
        <w:rPr>
          <w:rFonts w:cs="Arial"/>
        </w:rPr>
        <w:t>to rule Israel</w:t>
      </w:r>
      <w:r w:rsidR="00231163">
        <w:rPr>
          <w:rFonts w:cs="Arial"/>
        </w:rPr>
        <w:t xml:space="preserve"> without seeking it</w:t>
      </w:r>
      <w:r>
        <w:rPr>
          <w:rFonts w:cs="Arial"/>
        </w:rPr>
        <w:t>.</w:t>
      </w:r>
    </w:p>
    <w:p w14:paraId="2D59412F" w14:textId="00E8E726" w:rsidR="0067791C" w:rsidRPr="00FD7B79" w:rsidRDefault="0067791C" w:rsidP="00660C84">
      <w:pPr>
        <w:pStyle w:val="Heading2"/>
        <w:rPr>
          <w:rFonts w:cs="Arial"/>
        </w:rPr>
      </w:pPr>
      <w:r>
        <w:rPr>
          <w:rFonts w:cs="Arial"/>
        </w:rPr>
        <w:t xml:space="preserve">Both were </w:t>
      </w:r>
      <w:r w:rsidR="00793AF9">
        <w:rPr>
          <w:rFonts w:cs="Arial"/>
        </w:rPr>
        <w:t>exalted to</w:t>
      </w:r>
      <w:r>
        <w:rPr>
          <w:rFonts w:cs="Arial"/>
        </w:rPr>
        <w:t xml:space="preserve"> </w:t>
      </w:r>
      <w:r w:rsidR="00D63650">
        <w:rPr>
          <w:rFonts w:cs="Arial"/>
        </w:rPr>
        <w:t>rule</w:t>
      </w:r>
      <w:r>
        <w:rPr>
          <w:rFonts w:cs="Arial"/>
        </w:rPr>
        <w:t xml:space="preserve"> the whole world.</w:t>
      </w:r>
    </w:p>
    <w:p w14:paraId="01CA0DC3" w14:textId="10DA70AB" w:rsidR="0094441D" w:rsidRDefault="0094441D" w:rsidP="00660C84">
      <w:pPr>
        <w:pStyle w:val="Heading2"/>
        <w:rPr>
          <w:rFonts w:cs="Arial"/>
        </w:rPr>
      </w:pPr>
      <w:r>
        <w:rPr>
          <w:rFonts w:cs="Arial"/>
        </w:rPr>
        <w:t>Both not only start in Bethlehem but also end in Jerusalem.</w:t>
      </w:r>
    </w:p>
    <w:p w14:paraId="2BCE6202" w14:textId="77777777" w:rsidR="00E71040" w:rsidRDefault="00E71040" w:rsidP="00660C84">
      <w:pPr>
        <w:rPr>
          <w:rFonts w:cs="Arial"/>
        </w:rPr>
      </w:pPr>
    </w:p>
    <w:p w14:paraId="680EDDC3" w14:textId="49491915" w:rsidR="00660C84" w:rsidRPr="00FD7B79" w:rsidRDefault="00660C84" w:rsidP="00660C84">
      <w:pPr>
        <w:rPr>
          <w:rFonts w:cs="Arial"/>
        </w:rPr>
      </w:pPr>
      <w:r w:rsidRPr="00FD7B79">
        <w:rPr>
          <w:rFonts w:cs="Arial"/>
        </w:rPr>
        <w:t>(</w:t>
      </w:r>
      <w:r w:rsidR="00AB55AF">
        <w:rPr>
          <w:rFonts w:cs="Arial"/>
        </w:rPr>
        <w:t>How does God model kindness to us so we can be kind to others?</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4E747C62" w:rsidR="00660C84" w:rsidRPr="00FD7B79" w:rsidRDefault="00AB55AF" w:rsidP="00660C84">
      <w:pPr>
        <w:pStyle w:val="Heading3"/>
        <w:rPr>
          <w:rFonts w:cs="Arial"/>
        </w:rPr>
      </w:pPr>
      <w:r>
        <w:rPr>
          <w:rFonts w:cs="Arial"/>
        </w:rPr>
        <w:t xml:space="preserve">God </w:t>
      </w:r>
      <w:r w:rsidR="009B3460">
        <w:rPr>
          <w:rFonts w:cs="Arial"/>
        </w:rPr>
        <w:t>will rule the world</w:t>
      </w:r>
      <w:r>
        <w:rPr>
          <w:rFonts w:cs="Arial"/>
        </w:rPr>
        <w:t xml:space="preserve"> </w:t>
      </w:r>
      <w:r w:rsidR="009B3460">
        <w:rPr>
          <w:rFonts w:cs="Arial"/>
        </w:rPr>
        <w:t xml:space="preserve">through David’s Descendent, </w:t>
      </w:r>
      <w:r>
        <w:rPr>
          <w:rFonts w:cs="Arial"/>
        </w:rPr>
        <w:t xml:space="preserve">Jesus </w:t>
      </w:r>
      <w:r w:rsidR="00CD6D97">
        <w:rPr>
          <w:rFonts w:cs="Arial"/>
        </w:rPr>
        <w:t>(Main Idea</w:t>
      </w:r>
      <w:r w:rsidR="00660C84" w:rsidRPr="00FD7B79">
        <w:rPr>
          <w:rFonts w:cs="Arial"/>
        </w:rPr>
        <w:t>).</w:t>
      </w:r>
    </w:p>
    <w:p w14:paraId="3B4A25F9" w14:textId="77777777" w:rsidR="00660C84" w:rsidRDefault="00660C84" w:rsidP="00660C84">
      <w:pPr>
        <w:pStyle w:val="Heading3"/>
        <w:rPr>
          <w:rFonts w:cs="Arial"/>
        </w:rPr>
      </w:pPr>
      <w:r w:rsidRPr="00FD7B79">
        <w:rPr>
          <w:rFonts w:cs="Arial"/>
        </w:rPr>
        <w:t>Main Points</w:t>
      </w:r>
    </w:p>
    <w:p w14:paraId="61E47EDE" w14:textId="6AE2AC7F" w:rsidR="00B575A2" w:rsidRDefault="00301151" w:rsidP="00B575A2">
      <w:pPr>
        <w:pStyle w:val="Heading4"/>
        <w:rPr>
          <w:rFonts w:cs="Arial"/>
        </w:rPr>
      </w:pPr>
      <w:r>
        <w:rPr>
          <w:rFonts w:cs="Arial"/>
        </w:rPr>
        <w:t xml:space="preserve">God’s kindness gives us </w:t>
      </w:r>
      <w:r w:rsidRPr="00825F89">
        <w:rPr>
          <w:rFonts w:cs="Arial"/>
          <w:u w:val="single"/>
        </w:rPr>
        <w:t>leaders</w:t>
      </w:r>
      <w:r>
        <w:rPr>
          <w:rFonts w:cs="Arial"/>
        </w:rPr>
        <w:t xml:space="preserve"> </w:t>
      </w:r>
      <w:r w:rsidR="00B575A2" w:rsidRPr="00B575A2">
        <w:rPr>
          <w:rFonts w:cs="Arial"/>
        </w:rPr>
        <w:t>(2 Sam 1–10).</w:t>
      </w:r>
    </w:p>
    <w:p w14:paraId="2A4D65EE" w14:textId="2B682820" w:rsidR="00B575A2" w:rsidRDefault="00301151" w:rsidP="00B575A2">
      <w:pPr>
        <w:pStyle w:val="Heading4"/>
        <w:rPr>
          <w:rFonts w:cs="Arial"/>
        </w:rPr>
      </w:pPr>
      <w:r>
        <w:rPr>
          <w:rFonts w:cs="Arial"/>
        </w:rPr>
        <w:t xml:space="preserve">God’s kindness gives us </w:t>
      </w:r>
      <w:r w:rsidR="00B575A2" w:rsidRPr="00B575A2">
        <w:rPr>
          <w:rFonts w:cs="Arial"/>
          <w:u w:val="single"/>
        </w:rPr>
        <w:t>discipline</w:t>
      </w:r>
      <w:r w:rsidR="00B575A2" w:rsidRPr="00B575A2">
        <w:rPr>
          <w:rFonts w:cs="Arial"/>
        </w:rPr>
        <w:t xml:space="preserve"> (2 Sam 11–24).</w:t>
      </w:r>
    </w:p>
    <w:p w14:paraId="7FEB4B90" w14:textId="00BEDDDC" w:rsidR="00427D35" w:rsidRPr="00FD7B79" w:rsidRDefault="00427D35" w:rsidP="00B575A2">
      <w:pPr>
        <w:pStyle w:val="Heading4"/>
        <w:rPr>
          <w:rFonts w:cs="Arial"/>
        </w:rPr>
      </w:pPr>
      <w:r>
        <w:rPr>
          <w:rFonts w:cs="Arial"/>
        </w:rPr>
        <w:lastRenderedPageBreak/>
        <w:t xml:space="preserve">David pictures </w:t>
      </w:r>
      <w:r w:rsidRPr="004525C8">
        <w:rPr>
          <w:rFonts w:cs="Arial"/>
          <w:u w:val="single"/>
        </w:rPr>
        <w:t>Jesus</w:t>
      </w:r>
      <w:r>
        <w:rPr>
          <w:rFonts w:cs="Arial"/>
        </w:rPr>
        <w:t>.</w:t>
      </w:r>
    </w:p>
    <w:p w14:paraId="269F99B9" w14:textId="28ABDD5A" w:rsidR="00660C84" w:rsidRDefault="00350562" w:rsidP="00660C84">
      <w:pPr>
        <w:pStyle w:val="Heading3"/>
        <w:rPr>
          <w:rFonts w:cs="Arial"/>
        </w:rPr>
      </w:pPr>
      <w:r>
        <w:rPr>
          <w:rFonts w:cs="Arial"/>
        </w:rPr>
        <w:t xml:space="preserve">Exhortation: How </w:t>
      </w:r>
      <w:r w:rsidR="00597EA0">
        <w:rPr>
          <w:rFonts w:cs="Arial"/>
        </w:rPr>
        <w:t>do</w:t>
      </w:r>
      <w:r>
        <w:rPr>
          <w:rFonts w:cs="Arial"/>
        </w:rPr>
        <w:t xml:space="preserve"> you respond to God’s kindness in Jesus?</w:t>
      </w:r>
    </w:p>
    <w:p w14:paraId="06CB30E0" w14:textId="56DA7AF3" w:rsidR="00350562" w:rsidRDefault="00350562" w:rsidP="00350562">
      <w:pPr>
        <w:pStyle w:val="Heading4"/>
        <w:rPr>
          <w:rFonts w:cs="Arial"/>
        </w:rPr>
      </w:pPr>
      <w:r>
        <w:rPr>
          <w:rFonts w:cs="Arial"/>
        </w:rPr>
        <w:t xml:space="preserve">Trust </w:t>
      </w:r>
      <w:r w:rsidR="00597EA0">
        <w:rPr>
          <w:rFonts w:cs="Arial"/>
        </w:rPr>
        <w:t xml:space="preserve">Jesus </w:t>
      </w:r>
      <w:r>
        <w:rPr>
          <w:rFonts w:cs="Arial"/>
        </w:rPr>
        <w:t>as your Savior and coming King.</w:t>
      </w:r>
    </w:p>
    <w:p w14:paraId="3C1EC4F6" w14:textId="4C6E3C88" w:rsidR="00350562" w:rsidRDefault="00350562" w:rsidP="00350562">
      <w:pPr>
        <w:pStyle w:val="Heading4"/>
        <w:rPr>
          <w:rFonts w:cs="Arial"/>
        </w:rPr>
      </w:pPr>
      <w:r>
        <w:rPr>
          <w:rFonts w:cs="Arial"/>
        </w:rPr>
        <w:t xml:space="preserve">Show </w:t>
      </w:r>
      <w:r w:rsidR="00597EA0">
        <w:rPr>
          <w:rFonts w:cs="Arial"/>
        </w:rPr>
        <w:t>God’s</w:t>
      </w:r>
      <w:r>
        <w:rPr>
          <w:rFonts w:cs="Arial"/>
        </w:rPr>
        <w:t xml:space="preserve"> kindness to others.</w:t>
      </w:r>
    </w:p>
    <w:p w14:paraId="65D4A540" w14:textId="5812A325" w:rsidR="00CD6D97" w:rsidRDefault="00CD6D97" w:rsidP="001B6673">
      <w:pPr>
        <w:pStyle w:val="Heading3"/>
        <w:rPr>
          <w:rFonts w:cs="Arial"/>
        </w:rPr>
      </w:pPr>
      <w:r>
        <w:rPr>
          <w:rFonts w:cs="Arial"/>
        </w:rPr>
        <w:t>“Joy to the World” points to Christ’s second coming more than his first.</w:t>
      </w:r>
      <w:r w:rsidR="00E35E99">
        <w:rPr>
          <w:rFonts w:cs="Arial"/>
        </w:rPr>
        <w:t xml:space="preserve"> Here we will see God’s kindness in full display!</w:t>
      </w:r>
    </w:p>
    <w:p w14:paraId="27C4592E" w14:textId="329DFB20" w:rsidR="001B6673" w:rsidRPr="00FD7B79" w:rsidRDefault="001B6673" w:rsidP="001B6673">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732064" w:rsidRPr="00DE694D" w:rsidRDefault="00732064" w:rsidP="00816815">
                            <w:pPr>
                              <w:rPr>
                                <w:rFonts w:cs="Arial"/>
                                <w:b/>
                              </w:rPr>
                            </w:pPr>
                            <w:r w:rsidRPr="00DE694D">
                              <w:rPr>
                                <w:rFonts w:cs="Arial"/>
                                <w:b/>
                              </w:rPr>
                              <w:t>Rick Griffith</w:t>
                            </w:r>
                          </w:p>
                          <w:p w14:paraId="0C28157E" w14:textId="13E20B8A" w:rsidR="00732064" w:rsidRDefault="00732064" w:rsidP="00816815">
                            <w:pPr>
                              <w:rPr>
                                <w:rFonts w:cs="Arial"/>
                              </w:rPr>
                            </w:pPr>
                            <w:r>
                              <w:rPr>
                                <w:rFonts w:cs="Arial"/>
                              </w:rPr>
                              <w:t>24 December 2017</w:t>
                            </w:r>
                          </w:p>
                          <w:p w14:paraId="78CD44B5" w14:textId="664583E6" w:rsidR="00732064" w:rsidRPr="000C6DC6" w:rsidRDefault="00732064" w:rsidP="00816815">
                            <w:pPr>
                              <w:rPr>
                                <w:rFonts w:cs="Arial"/>
                              </w:rPr>
                            </w:pPr>
                            <w:r>
                              <w:rPr>
                                <w:rFonts w:cs="Arial"/>
                              </w:rPr>
                              <w:t xml:space="preserve">Message 10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8"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732064" w:rsidRPr="00DE694D" w:rsidRDefault="00732064" w:rsidP="00816815">
                      <w:pPr>
                        <w:rPr>
                          <w:rFonts w:cs="Arial"/>
                          <w:b/>
                        </w:rPr>
                      </w:pPr>
                      <w:r w:rsidRPr="00DE694D">
                        <w:rPr>
                          <w:rFonts w:cs="Arial"/>
                          <w:b/>
                        </w:rPr>
                        <w:t>Rick Griffith</w:t>
                      </w:r>
                    </w:p>
                    <w:p w14:paraId="0C28157E" w14:textId="13E20B8A" w:rsidR="00732064" w:rsidRDefault="00732064" w:rsidP="00816815">
                      <w:pPr>
                        <w:rPr>
                          <w:rFonts w:cs="Arial"/>
                        </w:rPr>
                      </w:pPr>
                      <w:r>
                        <w:rPr>
                          <w:rFonts w:cs="Arial"/>
                        </w:rPr>
                        <w:t>24 December 2017</w:t>
                      </w:r>
                    </w:p>
                    <w:p w14:paraId="78CD44B5" w14:textId="664583E6" w:rsidR="00732064" w:rsidRPr="000C6DC6" w:rsidRDefault="00732064" w:rsidP="00816815">
                      <w:pPr>
                        <w:rPr>
                          <w:rFonts w:cs="Arial"/>
                        </w:rPr>
                      </w:pPr>
                      <w:r>
                        <w:rPr>
                          <w:rFonts w:cs="Arial"/>
                        </w:rPr>
                        <w:t xml:space="preserve">Message 10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1E2193E6" w:rsidR="00604394" w:rsidRPr="00FD7B79" w:rsidRDefault="007F3535" w:rsidP="00604394">
      <w:pPr>
        <w:pStyle w:val="Header"/>
        <w:tabs>
          <w:tab w:val="clear" w:pos="4800"/>
          <w:tab w:val="center" w:pos="4950"/>
        </w:tabs>
        <w:ind w:right="-10"/>
        <w:rPr>
          <w:rFonts w:cs="Arial"/>
          <w:b/>
          <w:sz w:val="32"/>
        </w:rPr>
      </w:pPr>
      <w:r>
        <w:rPr>
          <w:rFonts w:cs="Arial"/>
          <w:b/>
          <w:sz w:val="32"/>
        </w:rPr>
        <w:t>Be Kind</w:t>
      </w:r>
    </w:p>
    <w:p w14:paraId="73C85B0B" w14:textId="1C0E3C37" w:rsidR="00604394" w:rsidRPr="00FD7B79" w:rsidRDefault="007F3535" w:rsidP="00604394">
      <w:pPr>
        <w:pStyle w:val="Header"/>
        <w:tabs>
          <w:tab w:val="clear" w:pos="4800"/>
          <w:tab w:val="center" w:pos="4950"/>
        </w:tabs>
        <w:ind w:right="-10"/>
        <w:rPr>
          <w:rFonts w:cs="Arial"/>
          <w:b/>
          <w:i/>
        </w:rPr>
      </w:pPr>
      <w:r>
        <w:rPr>
          <w:rFonts w:cs="Arial"/>
          <w:b/>
          <w:i/>
        </w:rPr>
        <w:t>2 Samuel</w:t>
      </w:r>
    </w:p>
    <w:p w14:paraId="2B2E5F08" w14:textId="77777777" w:rsidR="007809E8" w:rsidRPr="00FD7B79" w:rsidRDefault="007809E8" w:rsidP="007809E8">
      <w:pPr>
        <w:pStyle w:val="Heading1"/>
        <w:ind w:right="-10"/>
        <w:rPr>
          <w:rFonts w:cs="Arial"/>
        </w:rPr>
      </w:pPr>
      <w:r w:rsidRPr="00FD7B79">
        <w:rPr>
          <w:rFonts w:cs="Arial"/>
        </w:rPr>
        <w:t>Introduction</w:t>
      </w:r>
    </w:p>
    <w:p w14:paraId="093E4812" w14:textId="77B67821" w:rsidR="007809E8" w:rsidRPr="00FD7B79" w:rsidRDefault="007809E8" w:rsidP="007809E8">
      <w:pPr>
        <w:pStyle w:val="Heading3"/>
        <w:ind w:right="-10"/>
        <w:rPr>
          <w:rFonts w:cs="Arial"/>
        </w:rPr>
      </w:pPr>
      <w:r>
        <w:rPr>
          <w:rFonts w:cs="Arial"/>
        </w:rPr>
        <w:t xml:space="preserve">People need kindness. </w:t>
      </w:r>
      <w:r w:rsidR="00426353">
        <w:rPr>
          <w:rFonts w:cs="Arial"/>
        </w:rPr>
        <w:t>Are you kind</w:t>
      </w:r>
      <w:r>
        <w:rPr>
          <w:rFonts w:cs="Arial"/>
        </w:rPr>
        <w:t>?</w:t>
      </w:r>
    </w:p>
    <w:p w14:paraId="355F9A3B" w14:textId="1A2339E2" w:rsidR="007809E8" w:rsidRPr="00093090" w:rsidRDefault="007809E8" w:rsidP="007809E8">
      <w:pPr>
        <w:pStyle w:val="Heading3"/>
        <w:ind w:right="-10"/>
        <w:rPr>
          <w:rFonts w:cs="Arial"/>
        </w:rPr>
      </w:pPr>
      <w:r w:rsidRPr="00093090">
        <w:rPr>
          <w:rFonts w:cs="Arial"/>
        </w:rPr>
        <w:t xml:space="preserve">How does God model </w:t>
      </w:r>
      <w:r w:rsidR="00093090">
        <w:rPr>
          <w:rFonts w:cs="Arial"/>
        </w:rPr>
        <w:t>___________________</w:t>
      </w:r>
      <w:r w:rsidRPr="00093090">
        <w:rPr>
          <w:rFonts w:cs="Arial"/>
        </w:rPr>
        <w:t xml:space="preserve"> to us so we can be kind to others?</w:t>
      </w:r>
    </w:p>
    <w:p w14:paraId="5BD57FD0" w14:textId="1E7F3D97" w:rsidR="007809E8" w:rsidRPr="00093090" w:rsidRDefault="007809E8" w:rsidP="007809E8">
      <w:pPr>
        <w:pStyle w:val="Heading1"/>
        <w:rPr>
          <w:rFonts w:cs="Arial"/>
        </w:rPr>
      </w:pPr>
      <w:r w:rsidRPr="00093090">
        <w:rPr>
          <w:rFonts w:cs="Arial"/>
        </w:rPr>
        <w:t>I.</w:t>
      </w:r>
      <w:r w:rsidRPr="00093090">
        <w:rPr>
          <w:rFonts w:cs="Arial"/>
        </w:rPr>
        <w:tab/>
        <w:t xml:space="preserve">God’s kindness gives us </w:t>
      </w:r>
      <w:r w:rsidR="00093090">
        <w:rPr>
          <w:rFonts w:cs="Arial"/>
        </w:rPr>
        <w:t>___________________</w:t>
      </w:r>
      <w:r w:rsidRPr="00093090">
        <w:rPr>
          <w:rFonts w:cs="Arial"/>
        </w:rPr>
        <w:t xml:space="preserve"> (2 Sam 1–10).</w:t>
      </w:r>
    </w:p>
    <w:p w14:paraId="28953892" w14:textId="2FA29229" w:rsidR="007809E8" w:rsidRPr="00093090" w:rsidRDefault="007809E8" w:rsidP="00ED3369">
      <w:pPr>
        <w:pStyle w:val="Heading2"/>
        <w:numPr>
          <w:ilvl w:val="1"/>
          <w:numId w:val="20"/>
        </w:numPr>
        <w:ind w:left="851" w:hanging="425"/>
      </w:pPr>
      <w:r w:rsidRPr="00093090">
        <w:t xml:space="preserve">God led Israel by </w:t>
      </w:r>
      <w:r w:rsidR="00B01403" w:rsidRPr="00093090">
        <w:t>instituting</w:t>
      </w:r>
      <w:r w:rsidRPr="00093090">
        <w:t xml:space="preserve"> David as king over a renewed, perpetual kingdom (2 Sam 1–10). </w:t>
      </w:r>
    </w:p>
    <w:p w14:paraId="7FA7F534" w14:textId="77777777" w:rsidR="007809E8" w:rsidRPr="00093090" w:rsidRDefault="007809E8" w:rsidP="007809E8">
      <w:pPr>
        <w:pStyle w:val="Heading2"/>
        <w:numPr>
          <w:ilvl w:val="1"/>
          <w:numId w:val="2"/>
        </w:numPr>
        <w:ind w:left="851" w:hanging="425"/>
      </w:pPr>
      <w:r w:rsidRPr="00093090">
        <w:t>God is kind to give us Jesus as king.</w:t>
      </w:r>
    </w:p>
    <w:p w14:paraId="24A21171" w14:textId="54704394" w:rsidR="007809E8" w:rsidRPr="00093090" w:rsidRDefault="007809E8" w:rsidP="007809E8">
      <w:pPr>
        <w:pStyle w:val="Heading1"/>
        <w:rPr>
          <w:rFonts w:cs="Arial"/>
        </w:rPr>
      </w:pPr>
      <w:r w:rsidRPr="00093090">
        <w:rPr>
          <w:rFonts w:cs="Arial"/>
        </w:rPr>
        <w:t>II.</w:t>
      </w:r>
      <w:r w:rsidRPr="00093090">
        <w:rPr>
          <w:rFonts w:cs="Arial"/>
        </w:rPr>
        <w:tab/>
        <w:t xml:space="preserve">God’s kindness gives us </w:t>
      </w:r>
      <w:r w:rsidR="00093090">
        <w:rPr>
          <w:rFonts w:cs="Arial"/>
        </w:rPr>
        <w:t>____________________</w:t>
      </w:r>
      <w:r w:rsidRPr="00093090">
        <w:rPr>
          <w:rFonts w:cs="Arial"/>
        </w:rPr>
        <w:t xml:space="preserve"> (2 Sam 11–24).</w:t>
      </w:r>
    </w:p>
    <w:p w14:paraId="7883ED0C" w14:textId="77777777" w:rsidR="007809E8" w:rsidRPr="00093090" w:rsidRDefault="007809E8" w:rsidP="00D451CA">
      <w:pPr>
        <w:pStyle w:val="Heading2"/>
        <w:numPr>
          <w:ilvl w:val="1"/>
          <w:numId w:val="21"/>
        </w:numPr>
        <w:ind w:left="851" w:hanging="425"/>
      </w:pPr>
      <w:r w:rsidRPr="00093090">
        <w:t>David lacked kindness despite God choosing his dynasty (2 Sam 11).</w:t>
      </w:r>
    </w:p>
    <w:p w14:paraId="7829CCC2" w14:textId="77777777" w:rsidR="007809E8" w:rsidRPr="00093090" w:rsidRDefault="007809E8" w:rsidP="007809E8">
      <w:pPr>
        <w:pStyle w:val="Heading2"/>
        <w:numPr>
          <w:ilvl w:val="1"/>
          <w:numId w:val="2"/>
        </w:numPr>
        <w:ind w:left="851" w:hanging="425"/>
      </w:pPr>
      <w:r w:rsidRPr="00093090">
        <w:t xml:space="preserve">God gave David family and political penalties for his sin but this actually purged all rivals to his throne due to God’s kindness (2 Sam 12–20). </w:t>
      </w:r>
    </w:p>
    <w:p w14:paraId="76A121CA" w14:textId="77777777" w:rsidR="007809E8" w:rsidRPr="00093090" w:rsidRDefault="007809E8" w:rsidP="007809E8">
      <w:pPr>
        <w:pStyle w:val="Heading2"/>
        <w:numPr>
          <w:ilvl w:val="1"/>
          <w:numId w:val="2"/>
        </w:numPr>
        <w:ind w:left="851" w:hanging="425"/>
      </w:pPr>
      <w:r w:rsidRPr="00093090">
        <w:t>An appendix of David's failures and successes in his final years proves God blessed his line while punishing sin (2 Sam 21–24).</w:t>
      </w:r>
    </w:p>
    <w:p w14:paraId="1E9A3134" w14:textId="77777777" w:rsidR="007809E8" w:rsidRPr="00093090" w:rsidRDefault="007809E8" w:rsidP="007809E8">
      <w:pPr>
        <w:pStyle w:val="Heading2"/>
        <w:numPr>
          <w:ilvl w:val="1"/>
          <w:numId w:val="2"/>
        </w:numPr>
        <w:ind w:left="851" w:hanging="425"/>
      </w:pPr>
      <w:r w:rsidRPr="00093090">
        <w:t>God also shows his kindness to us in his discipline.</w:t>
      </w:r>
    </w:p>
    <w:p w14:paraId="4DF57361" w14:textId="5599948C" w:rsidR="007809E8" w:rsidRPr="00093090" w:rsidRDefault="007809E8" w:rsidP="007809E8">
      <w:pPr>
        <w:pStyle w:val="Heading1"/>
        <w:rPr>
          <w:rFonts w:cs="Arial"/>
        </w:rPr>
      </w:pPr>
      <w:r w:rsidRPr="00093090">
        <w:rPr>
          <w:rFonts w:cs="Arial"/>
        </w:rPr>
        <w:t>III.</w:t>
      </w:r>
      <w:r w:rsidRPr="00093090">
        <w:rPr>
          <w:rFonts w:cs="Arial"/>
        </w:rPr>
        <w:tab/>
        <w:t xml:space="preserve">David pictures </w:t>
      </w:r>
      <w:r w:rsidR="00093090">
        <w:rPr>
          <w:rFonts w:cs="Arial"/>
        </w:rPr>
        <w:t>________________</w:t>
      </w:r>
      <w:r w:rsidRPr="00093090">
        <w:rPr>
          <w:rFonts w:cs="Arial"/>
        </w:rPr>
        <w:t>.</w:t>
      </w:r>
    </w:p>
    <w:p w14:paraId="5C5827D4" w14:textId="77777777" w:rsidR="007809E8" w:rsidRPr="00FD7B79" w:rsidRDefault="007809E8" w:rsidP="007809E8">
      <w:pPr>
        <w:pStyle w:val="Heading2"/>
        <w:rPr>
          <w:rFonts w:cs="Arial"/>
        </w:rPr>
      </w:pPr>
      <w:r>
        <w:rPr>
          <w:rFonts w:cs="Arial"/>
        </w:rPr>
        <w:t>Both came from the line of Judah (Gen 49:10).</w:t>
      </w:r>
    </w:p>
    <w:p w14:paraId="3CFCD6D1" w14:textId="77777777" w:rsidR="007809E8" w:rsidRDefault="007809E8" w:rsidP="007809E8">
      <w:pPr>
        <w:pStyle w:val="Heading2"/>
        <w:rPr>
          <w:rFonts w:cs="Arial"/>
        </w:rPr>
      </w:pPr>
      <w:r>
        <w:rPr>
          <w:rFonts w:cs="Arial"/>
        </w:rPr>
        <w:t>Both were born in Bethlehem (1 Sam 15; Matt 2:1).</w:t>
      </w:r>
    </w:p>
    <w:p w14:paraId="4AC9F1DB" w14:textId="77777777" w:rsidR="007809E8" w:rsidRDefault="007809E8" w:rsidP="007809E8">
      <w:pPr>
        <w:pStyle w:val="Heading2"/>
        <w:rPr>
          <w:rFonts w:cs="Arial"/>
        </w:rPr>
      </w:pPr>
      <w:r>
        <w:rPr>
          <w:rFonts w:cs="Arial"/>
        </w:rPr>
        <w:t>Both came from humble roots—a shepherd and carpenter.</w:t>
      </w:r>
    </w:p>
    <w:p w14:paraId="405047E8" w14:textId="77777777" w:rsidR="007809E8" w:rsidRDefault="007809E8" w:rsidP="007809E8">
      <w:pPr>
        <w:pStyle w:val="Heading2"/>
        <w:rPr>
          <w:rFonts w:cs="Arial"/>
        </w:rPr>
      </w:pPr>
      <w:r>
        <w:rPr>
          <w:rFonts w:cs="Arial"/>
        </w:rPr>
        <w:t>Both protect from evil with courage but also with the heart of a shepherd.</w:t>
      </w:r>
    </w:p>
    <w:p w14:paraId="62E377F4" w14:textId="77777777" w:rsidR="007809E8" w:rsidRDefault="007809E8" w:rsidP="007809E8">
      <w:pPr>
        <w:pStyle w:val="Heading2"/>
        <w:rPr>
          <w:rFonts w:cs="Arial"/>
        </w:rPr>
      </w:pPr>
      <w:r>
        <w:rPr>
          <w:rFonts w:cs="Arial"/>
        </w:rPr>
        <w:t>Both were appointed to rule Israel without seeking it.</w:t>
      </w:r>
    </w:p>
    <w:p w14:paraId="4B7DC254" w14:textId="77777777" w:rsidR="007809E8" w:rsidRPr="00FD7B79" w:rsidRDefault="007809E8" w:rsidP="007809E8">
      <w:pPr>
        <w:pStyle w:val="Heading2"/>
        <w:rPr>
          <w:rFonts w:cs="Arial"/>
        </w:rPr>
      </w:pPr>
      <w:r>
        <w:rPr>
          <w:rFonts w:cs="Arial"/>
        </w:rPr>
        <w:t>Both were exalted to rule the whole world.</w:t>
      </w:r>
    </w:p>
    <w:p w14:paraId="3294DF91" w14:textId="77777777" w:rsidR="007809E8" w:rsidRDefault="007809E8" w:rsidP="007809E8">
      <w:pPr>
        <w:pStyle w:val="Heading2"/>
        <w:rPr>
          <w:rFonts w:cs="Arial"/>
        </w:rPr>
      </w:pPr>
      <w:r>
        <w:rPr>
          <w:rFonts w:cs="Arial"/>
        </w:rPr>
        <w:t>Both not only start in Bethlehem but also end in Jerusalem.</w:t>
      </w:r>
    </w:p>
    <w:p w14:paraId="3C40CA2E" w14:textId="77777777" w:rsidR="007809E8" w:rsidRPr="00FD7B79" w:rsidRDefault="007809E8" w:rsidP="007809E8">
      <w:pPr>
        <w:pStyle w:val="Heading1"/>
        <w:rPr>
          <w:rFonts w:cs="Arial"/>
        </w:rPr>
      </w:pPr>
      <w:r w:rsidRPr="00FD7B79">
        <w:rPr>
          <w:rFonts w:cs="Arial"/>
        </w:rPr>
        <w:t>Conclusion</w:t>
      </w:r>
    </w:p>
    <w:p w14:paraId="1C991ADC" w14:textId="77777777" w:rsidR="007809E8" w:rsidRPr="00FD7B79" w:rsidRDefault="007809E8" w:rsidP="007809E8">
      <w:pPr>
        <w:pStyle w:val="Heading3"/>
        <w:rPr>
          <w:rFonts w:cs="Arial"/>
        </w:rPr>
      </w:pPr>
      <w:r>
        <w:rPr>
          <w:rFonts w:cs="Arial"/>
        </w:rPr>
        <w:t>God will rule the world through David’s Descendent, Jesus (Main Idea</w:t>
      </w:r>
      <w:r w:rsidRPr="00FD7B79">
        <w:rPr>
          <w:rFonts w:cs="Arial"/>
        </w:rPr>
        <w:t>).</w:t>
      </w:r>
    </w:p>
    <w:p w14:paraId="3980C6BA" w14:textId="4622DCBD" w:rsidR="007809E8" w:rsidRDefault="007809E8" w:rsidP="007809E8">
      <w:pPr>
        <w:pStyle w:val="Heading3"/>
        <w:rPr>
          <w:rFonts w:cs="Arial"/>
        </w:rPr>
      </w:pPr>
      <w:r>
        <w:rPr>
          <w:rFonts w:cs="Arial"/>
        </w:rPr>
        <w:t>How do you respond to God’s kindness in Jesus?</w:t>
      </w:r>
      <w:r w:rsidR="00E55A09">
        <w:rPr>
          <w:rFonts w:cs="Arial"/>
        </w:rPr>
        <w:t xml:space="preserve"> Trust Jesus and show kindness!</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05065398" w:rsidR="00F91FFF" w:rsidRDefault="00A41780" w:rsidP="00E55A09">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E0CEEA9" w14:textId="77777777" w:rsidR="007F3535" w:rsidRPr="00276A54" w:rsidRDefault="007F3535" w:rsidP="007F3535">
      <w:pPr>
        <w:ind w:left="20" w:right="-385" w:hanging="20"/>
        <w:jc w:val="center"/>
        <w:outlineLvl w:val="0"/>
        <w:rPr>
          <w:rFonts w:cs="Arial"/>
          <w:b/>
          <w:sz w:val="40"/>
        </w:rPr>
      </w:pPr>
      <w:bookmarkStart w:id="20" w:name="_Toc393738721"/>
      <w:r w:rsidRPr="00276A54">
        <w:rPr>
          <w:rFonts w:cs="Arial"/>
          <w:b/>
          <w:sz w:val="40"/>
        </w:rPr>
        <w:lastRenderedPageBreak/>
        <w:t>2 Samuel</w:t>
      </w:r>
      <w:bookmarkEnd w:id="20"/>
    </w:p>
    <w:p w14:paraId="412C9393" w14:textId="77777777" w:rsidR="007F3535" w:rsidRPr="00276A54" w:rsidRDefault="007F3535" w:rsidP="007F3535">
      <w:pPr>
        <w:ind w:left="20" w:right="12" w:hanging="20"/>
        <w:jc w:val="center"/>
        <w:rPr>
          <w:rFonts w:cs="Arial"/>
          <w:b/>
          <w:sz w:val="20"/>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7F3535" w:rsidRPr="00276A54" w14:paraId="07A2E291" w14:textId="77777777" w:rsidTr="00B03AFF">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6626417F" w14:textId="77777777" w:rsidR="007F3535" w:rsidRPr="00276A54" w:rsidRDefault="007F3535" w:rsidP="00B03AFF">
            <w:pPr>
              <w:ind w:right="12"/>
              <w:jc w:val="center"/>
              <w:rPr>
                <w:rFonts w:cs="Arial"/>
                <w:b/>
                <w:color w:val="FFFFFF"/>
              </w:rPr>
            </w:pPr>
          </w:p>
          <w:p w14:paraId="64AB8FD5" w14:textId="77777777" w:rsidR="007F3535" w:rsidRPr="00276A54" w:rsidRDefault="007F3535" w:rsidP="00B03AFF">
            <w:pPr>
              <w:ind w:right="12"/>
              <w:jc w:val="center"/>
              <w:rPr>
                <w:rFonts w:cs="Arial"/>
                <w:b/>
                <w:color w:val="FFFFFF"/>
                <w:sz w:val="32"/>
              </w:rPr>
            </w:pPr>
            <w:bookmarkStart w:id="21" w:name="_Toc393738723"/>
            <w:r w:rsidRPr="00276A54">
              <w:rPr>
                <w:rFonts w:cs="Arial"/>
                <w:b/>
                <w:color w:val="FFFFFF"/>
                <w:sz w:val="32"/>
              </w:rPr>
              <w:t>Covenant Kindness Towards the Davidic Dynasty</w:t>
            </w:r>
            <w:bookmarkEnd w:id="21"/>
          </w:p>
          <w:p w14:paraId="24B9D165" w14:textId="77777777" w:rsidR="007F3535" w:rsidRPr="00276A54" w:rsidRDefault="007F3535" w:rsidP="00B03AFF">
            <w:pPr>
              <w:ind w:right="12"/>
              <w:jc w:val="center"/>
              <w:rPr>
                <w:rFonts w:cs="Arial"/>
                <w:b/>
                <w:color w:val="FFFFFF"/>
              </w:rPr>
            </w:pPr>
          </w:p>
        </w:tc>
      </w:tr>
      <w:tr w:rsidR="007F3535" w:rsidRPr="00276A54" w14:paraId="08B4D91C" w14:textId="77777777" w:rsidTr="00B03AFF">
        <w:tc>
          <w:tcPr>
            <w:tcW w:w="2690" w:type="dxa"/>
            <w:gridSpan w:val="2"/>
            <w:tcBorders>
              <w:top w:val="single" w:sz="6" w:space="0" w:color="auto"/>
              <w:left w:val="single" w:sz="6" w:space="0" w:color="auto"/>
              <w:bottom w:val="single" w:sz="6" w:space="0" w:color="auto"/>
              <w:right w:val="single" w:sz="6" w:space="0" w:color="auto"/>
            </w:tcBorders>
          </w:tcPr>
          <w:p w14:paraId="0EDA841C" w14:textId="77777777" w:rsidR="007F3535" w:rsidRPr="00276A54" w:rsidRDefault="007F3535" w:rsidP="00B03AFF">
            <w:pPr>
              <w:ind w:right="12"/>
              <w:jc w:val="center"/>
              <w:rPr>
                <w:rFonts w:cs="Arial"/>
                <w:b/>
                <w:sz w:val="20"/>
              </w:rPr>
            </w:pPr>
          </w:p>
          <w:p w14:paraId="700AD8D2" w14:textId="77777777" w:rsidR="007F3535" w:rsidRPr="00276A54" w:rsidRDefault="007F3535" w:rsidP="00B03AFF">
            <w:pPr>
              <w:ind w:right="12"/>
              <w:jc w:val="center"/>
              <w:rPr>
                <w:rFonts w:cs="Arial"/>
                <w:b/>
                <w:sz w:val="20"/>
              </w:rPr>
            </w:pPr>
            <w:bookmarkStart w:id="22" w:name="_Toc393738724"/>
            <w:r w:rsidRPr="00276A54">
              <w:rPr>
                <w:rFonts w:cs="Arial"/>
                <w:b/>
                <w:sz w:val="20"/>
              </w:rPr>
              <w:t>Establishment</w:t>
            </w:r>
            <w:bookmarkEnd w:id="22"/>
          </w:p>
        </w:tc>
        <w:tc>
          <w:tcPr>
            <w:tcW w:w="2194" w:type="dxa"/>
            <w:gridSpan w:val="2"/>
            <w:tcBorders>
              <w:top w:val="single" w:sz="6" w:space="0" w:color="auto"/>
              <w:left w:val="single" w:sz="6" w:space="0" w:color="auto"/>
              <w:bottom w:val="single" w:sz="6" w:space="0" w:color="auto"/>
              <w:right w:val="single" w:sz="6" w:space="0" w:color="auto"/>
            </w:tcBorders>
          </w:tcPr>
          <w:p w14:paraId="6B2CE866" w14:textId="77777777" w:rsidR="007F3535" w:rsidRPr="00276A54" w:rsidRDefault="007F3535" w:rsidP="00B03AFF">
            <w:pPr>
              <w:ind w:right="12"/>
              <w:jc w:val="center"/>
              <w:rPr>
                <w:rFonts w:cs="Arial"/>
                <w:b/>
                <w:sz w:val="20"/>
              </w:rPr>
            </w:pPr>
          </w:p>
          <w:p w14:paraId="34DC717D" w14:textId="77777777" w:rsidR="007F3535" w:rsidRPr="00276A54" w:rsidRDefault="007F3535" w:rsidP="00B03AFF">
            <w:pPr>
              <w:ind w:right="12"/>
              <w:jc w:val="center"/>
              <w:rPr>
                <w:rFonts w:cs="Arial"/>
                <w:b/>
                <w:sz w:val="20"/>
              </w:rPr>
            </w:pPr>
            <w:bookmarkStart w:id="23" w:name="_Toc393738725"/>
            <w:r w:rsidRPr="00276A54">
              <w:rPr>
                <w:rFonts w:cs="Arial"/>
                <w:b/>
                <w:sz w:val="20"/>
              </w:rPr>
              <w:t>Sin</w:t>
            </w:r>
            <w:bookmarkEnd w:id="23"/>
          </w:p>
        </w:tc>
        <w:tc>
          <w:tcPr>
            <w:tcW w:w="2269" w:type="dxa"/>
            <w:gridSpan w:val="2"/>
            <w:tcBorders>
              <w:top w:val="single" w:sz="6" w:space="0" w:color="auto"/>
              <w:bottom w:val="single" w:sz="6" w:space="0" w:color="auto"/>
              <w:right w:val="single" w:sz="6" w:space="0" w:color="auto"/>
            </w:tcBorders>
          </w:tcPr>
          <w:p w14:paraId="07FA9990" w14:textId="77777777" w:rsidR="007F3535" w:rsidRPr="00276A54" w:rsidRDefault="007F3535" w:rsidP="00B03AFF">
            <w:pPr>
              <w:ind w:right="12"/>
              <w:jc w:val="center"/>
              <w:rPr>
                <w:rFonts w:cs="Arial"/>
                <w:b/>
                <w:sz w:val="20"/>
              </w:rPr>
            </w:pPr>
          </w:p>
          <w:p w14:paraId="33E1D1ED" w14:textId="77777777" w:rsidR="007F3535" w:rsidRPr="00276A54" w:rsidRDefault="007F3535" w:rsidP="00B03AFF">
            <w:pPr>
              <w:ind w:right="12"/>
              <w:jc w:val="center"/>
              <w:rPr>
                <w:rFonts w:cs="Arial"/>
                <w:b/>
                <w:sz w:val="20"/>
              </w:rPr>
            </w:pPr>
            <w:bookmarkStart w:id="24" w:name="_Toc393738726"/>
            <w:r w:rsidRPr="00276A54">
              <w:rPr>
                <w:rFonts w:cs="Arial"/>
                <w:b/>
                <w:sz w:val="20"/>
              </w:rPr>
              <w:t>Consequences</w:t>
            </w:r>
            <w:bookmarkEnd w:id="24"/>
          </w:p>
        </w:tc>
        <w:tc>
          <w:tcPr>
            <w:tcW w:w="2647" w:type="dxa"/>
            <w:gridSpan w:val="2"/>
            <w:tcBorders>
              <w:top w:val="single" w:sz="6" w:space="0" w:color="auto"/>
              <w:left w:val="single" w:sz="6" w:space="0" w:color="auto"/>
              <w:bottom w:val="single" w:sz="6" w:space="0" w:color="auto"/>
              <w:right w:val="single" w:sz="6" w:space="0" w:color="auto"/>
            </w:tcBorders>
          </w:tcPr>
          <w:p w14:paraId="793F35CE" w14:textId="77777777" w:rsidR="007F3535" w:rsidRPr="00276A54" w:rsidRDefault="007F3535" w:rsidP="00B03AFF">
            <w:pPr>
              <w:ind w:right="12"/>
              <w:jc w:val="center"/>
              <w:rPr>
                <w:rFonts w:cs="Arial"/>
                <w:b/>
                <w:sz w:val="20"/>
              </w:rPr>
            </w:pPr>
          </w:p>
          <w:p w14:paraId="09000F55" w14:textId="77777777" w:rsidR="007F3535" w:rsidRPr="00276A54" w:rsidRDefault="007F3535" w:rsidP="00B03AFF">
            <w:pPr>
              <w:ind w:right="12"/>
              <w:jc w:val="center"/>
              <w:rPr>
                <w:rFonts w:cs="Arial"/>
                <w:b/>
                <w:sz w:val="20"/>
              </w:rPr>
            </w:pPr>
            <w:bookmarkStart w:id="25" w:name="_Toc393738727"/>
            <w:r w:rsidRPr="00276A54">
              <w:rPr>
                <w:rFonts w:cs="Arial"/>
                <w:b/>
                <w:sz w:val="20"/>
              </w:rPr>
              <w:t>Appendix</w:t>
            </w:r>
            <w:bookmarkEnd w:id="25"/>
          </w:p>
          <w:p w14:paraId="6258EE24" w14:textId="77777777" w:rsidR="007F3535" w:rsidRPr="00276A54" w:rsidRDefault="007F3535" w:rsidP="00B03AFF">
            <w:pPr>
              <w:ind w:right="12"/>
              <w:jc w:val="center"/>
              <w:rPr>
                <w:rFonts w:cs="Arial"/>
                <w:b/>
                <w:sz w:val="20"/>
              </w:rPr>
            </w:pPr>
          </w:p>
        </w:tc>
      </w:tr>
      <w:tr w:rsidR="007F3535" w:rsidRPr="00276A54" w14:paraId="54E57E30" w14:textId="77777777" w:rsidTr="00B03AFF">
        <w:tc>
          <w:tcPr>
            <w:tcW w:w="2690" w:type="dxa"/>
            <w:gridSpan w:val="2"/>
            <w:tcBorders>
              <w:top w:val="single" w:sz="6" w:space="0" w:color="auto"/>
              <w:left w:val="single" w:sz="6" w:space="0" w:color="auto"/>
              <w:bottom w:val="single" w:sz="6" w:space="0" w:color="auto"/>
              <w:right w:val="single" w:sz="6" w:space="0" w:color="auto"/>
            </w:tcBorders>
          </w:tcPr>
          <w:p w14:paraId="1CF9CE95" w14:textId="77777777" w:rsidR="007F3535" w:rsidRPr="00276A54" w:rsidRDefault="007F3535" w:rsidP="00B03AFF">
            <w:pPr>
              <w:ind w:right="12"/>
              <w:jc w:val="center"/>
              <w:rPr>
                <w:rFonts w:cs="Arial"/>
                <w:b/>
                <w:sz w:val="20"/>
              </w:rPr>
            </w:pPr>
          </w:p>
          <w:p w14:paraId="3676E194" w14:textId="77777777" w:rsidR="007F3535" w:rsidRPr="00276A54" w:rsidRDefault="007F3535" w:rsidP="00B03AFF">
            <w:pPr>
              <w:ind w:right="12"/>
              <w:jc w:val="center"/>
              <w:rPr>
                <w:rFonts w:cs="Arial"/>
                <w:b/>
                <w:sz w:val="20"/>
              </w:rPr>
            </w:pPr>
            <w:bookmarkStart w:id="26" w:name="_Toc393738728"/>
            <w:r w:rsidRPr="00276A54">
              <w:rPr>
                <w:rFonts w:cs="Arial"/>
                <w:b/>
                <w:sz w:val="20"/>
              </w:rPr>
              <w:t>Triumphs</w:t>
            </w:r>
            <w:bookmarkEnd w:id="26"/>
          </w:p>
        </w:tc>
        <w:tc>
          <w:tcPr>
            <w:tcW w:w="2194" w:type="dxa"/>
            <w:gridSpan w:val="2"/>
            <w:tcBorders>
              <w:top w:val="single" w:sz="6" w:space="0" w:color="auto"/>
              <w:left w:val="single" w:sz="6" w:space="0" w:color="auto"/>
              <w:bottom w:val="single" w:sz="6" w:space="0" w:color="auto"/>
              <w:right w:val="single" w:sz="6" w:space="0" w:color="auto"/>
            </w:tcBorders>
          </w:tcPr>
          <w:p w14:paraId="09B8AE21" w14:textId="77777777" w:rsidR="007F3535" w:rsidRPr="00276A54" w:rsidRDefault="007F3535" w:rsidP="00B03AFF">
            <w:pPr>
              <w:ind w:right="12"/>
              <w:jc w:val="center"/>
              <w:rPr>
                <w:rFonts w:cs="Arial"/>
                <w:b/>
                <w:sz w:val="20"/>
              </w:rPr>
            </w:pPr>
          </w:p>
          <w:p w14:paraId="0CFCE6C8" w14:textId="77777777" w:rsidR="007F3535" w:rsidRPr="00276A54" w:rsidRDefault="007F3535" w:rsidP="00B03AFF">
            <w:pPr>
              <w:ind w:right="12"/>
              <w:jc w:val="center"/>
              <w:rPr>
                <w:rFonts w:cs="Arial"/>
                <w:b/>
                <w:sz w:val="20"/>
              </w:rPr>
            </w:pPr>
            <w:bookmarkStart w:id="27" w:name="_Toc393738729"/>
            <w:r w:rsidRPr="00276A54">
              <w:rPr>
                <w:rFonts w:cs="Arial"/>
                <w:b/>
                <w:sz w:val="20"/>
              </w:rPr>
              <w:t>Transgressions</w:t>
            </w:r>
            <w:bookmarkEnd w:id="27"/>
          </w:p>
        </w:tc>
        <w:tc>
          <w:tcPr>
            <w:tcW w:w="2269" w:type="dxa"/>
            <w:gridSpan w:val="2"/>
            <w:tcBorders>
              <w:top w:val="single" w:sz="6" w:space="0" w:color="auto"/>
              <w:bottom w:val="single" w:sz="6" w:space="0" w:color="auto"/>
              <w:right w:val="single" w:sz="6" w:space="0" w:color="auto"/>
            </w:tcBorders>
          </w:tcPr>
          <w:p w14:paraId="5D2E425F" w14:textId="77777777" w:rsidR="007F3535" w:rsidRPr="00276A54" w:rsidRDefault="007F3535" w:rsidP="00B03AFF">
            <w:pPr>
              <w:ind w:right="12"/>
              <w:jc w:val="center"/>
              <w:rPr>
                <w:rFonts w:cs="Arial"/>
                <w:b/>
                <w:sz w:val="20"/>
              </w:rPr>
            </w:pPr>
          </w:p>
          <w:p w14:paraId="52B52DCC" w14:textId="77777777" w:rsidR="007F3535" w:rsidRPr="00276A54" w:rsidRDefault="007F3535" w:rsidP="00B03AFF">
            <w:pPr>
              <w:ind w:right="12"/>
              <w:jc w:val="center"/>
              <w:rPr>
                <w:rFonts w:cs="Arial"/>
                <w:b/>
                <w:sz w:val="20"/>
              </w:rPr>
            </w:pPr>
            <w:bookmarkStart w:id="28" w:name="_Toc393738730"/>
            <w:r w:rsidRPr="00276A54">
              <w:rPr>
                <w:rFonts w:cs="Arial"/>
                <w:b/>
                <w:sz w:val="20"/>
              </w:rPr>
              <w:t>Troubles</w:t>
            </w:r>
            <w:bookmarkEnd w:id="28"/>
          </w:p>
        </w:tc>
        <w:tc>
          <w:tcPr>
            <w:tcW w:w="2647" w:type="dxa"/>
            <w:gridSpan w:val="2"/>
            <w:tcBorders>
              <w:top w:val="single" w:sz="6" w:space="0" w:color="auto"/>
              <w:left w:val="single" w:sz="6" w:space="0" w:color="auto"/>
              <w:bottom w:val="single" w:sz="6" w:space="0" w:color="auto"/>
              <w:right w:val="single" w:sz="6" w:space="0" w:color="auto"/>
            </w:tcBorders>
          </w:tcPr>
          <w:p w14:paraId="0BAACB8C" w14:textId="77777777" w:rsidR="007F3535" w:rsidRPr="00276A54" w:rsidRDefault="007F3535" w:rsidP="00B03AFF">
            <w:pPr>
              <w:ind w:right="12"/>
              <w:jc w:val="center"/>
              <w:rPr>
                <w:rFonts w:cs="Arial"/>
                <w:b/>
                <w:sz w:val="20"/>
              </w:rPr>
            </w:pPr>
          </w:p>
          <w:p w14:paraId="324F6492" w14:textId="77777777" w:rsidR="007F3535" w:rsidRPr="00276A54" w:rsidRDefault="007F3535" w:rsidP="00B03AFF">
            <w:pPr>
              <w:ind w:right="12"/>
              <w:jc w:val="center"/>
              <w:rPr>
                <w:rFonts w:cs="Arial"/>
                <w:b/>
                <w:sz w:val="20"/>
              </w:rPr>
            </w:pPr>
            <w:bookmarkStart w:id="29" w:name="_Toc393738731"/>
            <w:r w:rsidRPr="00276A54">
              <w:rPr>
                <w:rFonts w:cs="Arial"/>
                <w:b/>
                <w:sz w:val="20"/>
              </w:rPr>
              <w:t>Tribute</w:t>
            </w:r>
            <w:bookmarkEnd w:id="29"/>
          </w:p>
          <w:p w14:paraId="2AD1FD0C" w14:textId="77777777" w:rsidR="007F3535" w:rsidRPr="00276A54" w:rsidRDefault="007F3535" w:rsidP="00B03AFF">
            <w:pPr>
              <w:ind w:right="12"/>
              <w:jc w:val="center"/>
              <w:rPr>
                <w:rFonts w:cs="Arial"/>
                <w:b/>
                <w:sz w:val="20"/>
              </w:rPr>
            </w:pPr>
          </w:p>
        </w:tc>
      </w:tr>
      <w:tr w:rsidR="007F3535" w:rsidRPr="00276A54" w14:paraId="1DD201D2" w14:textId="77777777" w:rsidTr="00B03AFF">
        <w:tc>
          <w:tcPr>
            <w:tcW w:w="2690" w:type="dxa"/>
            <w:gridSpan w:val="2"/>
            <w:tcBorders>
              <w:top w:val="single" w:sz="6" w:space="0" w:color="auto"/>
              <w:left w:val="single" w:sz="6" w:space="0" w:color="auto"/>
              <w:bottom w:val="single" w:sz="6" w:space="0" w:color="auto"/>
              <w:right w:val="single" w:sz="6" w:space="0" w:color="auto"/>
            </w:tcBorders>
          </w:tcPr>
          <w:p w14:paraId="0326E68F" w14:textId="77777777" w:rsidR="007F3535" w:rsidRPr="00276A54" w:rsidRDefault="007F3535" w:rsidP="00B03AFF">
            <w:pPr>
              <w:ind w:right="12"/>
              <w:jc w:val="center"/>
              <w:rPr>
                <w:rFonts w:cs="Arial"/>
                <w:b/>
                <w:sz w:val="20"/>
              </w:rPr>
            </w:pPr>
          </w:p>
          <w:p w14:paraId="0667BDBD" w14:textId="77777777" w:rsidR="007F3535" w:rsidRPr="00276A54" w:rsidRDefault="007F3535" w:rsidP="00B03AFF">
            <w:pPr>
              <w:ind w:right="12"/>
              <w:jc w:val="center"/>
              <w:rPr>
                <w:rFonts w:cs="Arial"/>
                <w:b/>
                <w:sz w:val="20"/>
              </w:rPr>
            </w:pPr>
            <w:bookmarkStart w:id="30" w:name="_Toc393738732"/>
            <w:r w:rsidRPr="00276A54">
              <w:rPr>
                <w:rFonts w:cs="Arial"/>
                <w:b/>
                <w:sz w:val="20"/>
              </w:rPr>
              <w:t>Obedience</w:t>
            </w:r>
            <w:bookmarkEnd w:id="30"/>
          </w:p>
        </w:tc>
        <w:tc>
          <w:tcPr>
            <w:tcW w:w="2194" w:type="dxa"/>
            <w:gridSpan w:val="2"/>
            <w:tcBorders>
              <w:top w:val="single" w:sz="6" w:space="0" w:color="auto"/>
              <w:left w:val="single" w:sz="6" w:space="0" w:color="auto"/>
              <w:bottom w:val="single" w:sz="6" w:space="0" w:color="auto"/>
              <w:right w:val="single" w:sz="6" w:space="0" w:color="auto"/>
            </w:tcBorders>
          </w:tcPr>
          <w:p w14:paraId="54E6C192" w14:textId="77777777" w:rsidR="007F3535" w:rsidRPr="00276A54" w:rsidRDefault="007F3535" w:rsidP="00B03AFF">
            <w:pPr>
              <w:ind w:right="12"/>
              <w:jc w:val="center"/>
              <w:rPr>
                <w:rFonts w:cs="Arial"/>
                <w:b/>
                <w:sz w:val="20"/>
              </w:rPr>
            </w:pPr>
          </w:p>
          <w:p w14:paraId="339CDA91" w14:textId="77777777" w:rsidR="007F3535" w:rsidRPr="00276A54" w:rsidRDefault="007F3535" w:rsidP="00B03AFF">
            <w:pPr>
              <w:ind w:right="12"/>
              <w:jc w:val="center"/>
              <w:rPr>
                <w:rFonts w:cs="Arial"/>
                <w:b/>
                <w:sz w:val="20"/>
              </w:rPr>
            </w:pPr>
            <w:bookmarkStart w:id="31" w:name="_Toc393738733"/>
            <w:r w:rsidRPr="00276A54">
              <w:rPr>
                <w:rFonts w:cs="Arial"/>
                <w:b/>
                <w:sz w:val="20"/>
              </w:rPr>
              <w:t>Disobedience</w:t>
            </w:r>
            <w:bookmarkEnd w:id="31"/>
          </w:p>
        </w:tc>
        <w:tc>
          <w:tcPr>
            <w:tcW w:w="2269" w:type="dxa"/>
            <w:gridSpan w:val="2"/>
            <w:tcBorders>
              <w:top w:val="single" w:sz="6" w:space="0" w:color="auto"/>
              <w:bottom w:val="single" w:sz="6" w:space="0" w:color="auto"/>
              <w:right w:val="single" w:sz="6" w:space="0" w:color="auto"/>
            </w:tcBorders>
          </w:tcPr>
          <w:p w14:paraId="2379C3BF" w14:textId="77777777" w:rsidR="007F3535" w:rsidRPr="00276A54" w:rsidRDefault="007F3535" w:rsidP="00B03AFF">
            <w:pPr>
              <w:ind w:right="12"/>
              <w:jc w:val="center"/>
              <w:rPr>
                <w:rFonts w:cs="Arial"/>
                <w:b/>
                <w:sz w:val="20"/>
              </w:rPr>
            </w:pPr>
          </w:p>
          <w:p w14:paraId="11572C6A" w14:textId="77777777" w:rsidR="007F3535" w:rsidRPr="00276A54" w:rsidRDefault="007F3535" w:rsidP="00B03AFF">
            <w:pPr>
              <w:ind w:right="12"/>
              <w:jc w:val="center"/>
              <w:rPr>
                <w:rFonts w:cs="Arial"/>
                <w:b/>
                <w:sz w:val="20"/>
              </w:rPr>
            </w:pPr>
            <w:bookmarkStart w:id="32" w:name="_Toc393738734"/>
            <w:r w:rsidRPr="00276A54">
              <w:rPr>
                <w:rFonts w:cs="Arial"/>
                <w:b/>
                <w:sz w:val="20"/>
              </w:rPr>
              <w:t>Judgment</w:t>
            </w:r>
            <w:bookmarkEnd w:id="32"/>
          </w:p>
        </w:tc>
        <w:tc>
          <w:tcPr>
            <w:tcW w:w="2647" w:type="dxa"/>
            <w:gridSpan w:val="2"/>
            <w:tcBorders>
              <w:top w:val="single" w:sz="6" w:space="0" w:color="auto"/>
              <w:left w:val="single" w:sz="6" w:space="0" w:color="auto"/>
              <w:bottom w:val="single" w:sz="6" w:space="0" w:color="auto"/>
              <w:right w:val="single" w:sz="6" w:space="0" w:color="auto"/>
            </w:tcBorders>
          </w:tcPr>
          <w:p w14:paraId="584F908F" w14:textId="77777777" w:rsidR="007F3535" w:rsidRPr="00276A54" w:rsidRDefault="007F3535" w:rsidP="00B03AFF">
            <w:pPr>
              <w:ind w:right="12"/>
              <w:jc w:val="center"/>
              <w:rPr>
                <w:rFonts w:cs="Arial"/>
                <w:b/>
                <w:sz w:val="20"/>
              </w:rPr>
            </w:pPr>
          </w:p>
          <w:p w14:paraId="7F69A4AC" w14:textId="77777777" w:rsidR="007F3535" w:rsidRPr="00276A54" w:rsidRDefault="007F3535" w:rsidP="00B03AFF">
            <w:pPr>
              <w:ind w:right="12"/>
              <w:jc w:val="center"/>
              <w:rPr>
                <w:rFonts w:cs="Arial"/>
                <w:b/>
                <w:sz w:val="20"/>
              </w:rPr>
            </w:pPr>
            <w:bookmarkStart w:id="33" w:name="_Toc393738735"/>
            <w:r w:rsidRPr="00276A54">
              <w:rPr>
                <w:rFonts w:cs="Arial"/>
                <w:b/>
                <w:sz w:val="20"/>
              </w:rPr>
              <w:t>Summary</w:t>
            </w:r>
            <w:bookmarkEnd w:id="33"/>
          </w:p>
          <w:p w14:paraId="12DF5BD0" w14:textId="77777777" w:rsidR="007F3535" w:rsidRPr="00276A54" w:rsidRDefault="007F3535" w:rsidP="00B03AFF">
            <w:pPr>
              <w:ind w:right="12"/>
              <w:jc w:val="center"/>
              <w:rPr>
                <w:rFonts w:cs="Arial"/>
                <w:b/>
                <w:sz w:val="20"/>
              </w:rPr>
            </w:pPr>
          </w:p>
        </w:tc>
      </w:tr>
      <w:tr w:rsidR="007F3535" w:rsidRPr="00276A54" w14:paraId="149C4ED7" w14:textId="77777777" w:rsidTr="00B03AFF">
        <w:tc>
          <w:tcPr>
            <w:tcW w:w="2690" w:type="dxa"/>
            <w:gridSpan w:val="2"/>
            <w:tcBorders>
              <w:top w:val="single" w:sz="6" w:space="0" w:color="auto"/>
              <w:left w:val="single" w:sz="6" w:space="0" w:color="auto"/>
              <w:bottom w:val="single" w:sz="6" w:space="0" w:color="auto"/>
              <w:right w:val="single" w:sz="6" w:space="0" w:color="auto"/>
            </w:tcBorders>
          </w:tcPr>
          <w:p w14:paraId="1C9CA52A" w14:textId="77777777" w:rsidR="007F3535" w:rsidRPr="00276A54" w:rsidRDefault="007F3535" w:rsidP="00B03AFF">
            <w:pPr>
              <w:ind w:right="12"/>
              <w:jc w:val="center"/>
              <w:rPr>
                <w:rFonts w:cs="Arial"/>
                <w:b/>
                <w:sz w:val="20"/>
              </w:rPr>
            </w:pPr>
          </w:p>
          <w:p w14:paraId="407907DC" w14:textId="77777777" w:rsidR="007F3535" w:rsidRPr="00276A54" w:rsidRDefault="007F3535" w:rsidP="00B03AFF">
            <w:pPr>
              <w:ind w:right="12"/>
              <w:jc w:val="center"/>
              <w:rPr>
                <w:rFonts w:cs="Arial"/>
                <w:b/>
                <w:sz w:val="20"/>
              </w:rPr>
            </w:pPr>
            <w:bookmarkStart w:id="34" w:name="_Toc393738736"/>
            <w:r w:rsidRPr="00276A54">
              <w:rPr>
                <w:rFonts w:cs="Arial"/>
                <w:b/>
                <w:sz w:val="20"/>
              </w:rPr>
              <w:t>Chapters 1–10</w:t>
            </w:r>
            <w:bookmarkEnd w:id="34"/>
          </w:p>
        </w:tc>
        <w:tc>
          <w:tcPr>
            <w:tcW w:w="2194" w:type="dxa"/>
            <w:gridSpan w:val="2"/>
            <w:tcBorders>
              <w:top w:val="single" w:sz="6" w:space="0" w:color="auto"/>
              <w:left w:val="single" w:sz="6" w:space="0" w:color="auto"/>
              <w:bottom w:val="single" w:sz="6" w:space="0" w:color="auto"/>
              <w:right w:val="single" w:sz="6" w:space="0" w:color="auto"/>
            </w:tcBorders>
          </w:tcPr>
          <w:p w14:paraId="7E2F6753" w14:textId="77777777" w:rsidR="007F3535" w:rsidRPr="00276A54" w:rsidRDefault="007F3535" w:rsidP="00B03AFF">
            <w:pPr>
              <w:ind w:right="12"/>
              <w:jc w:val="center"/>
              <w:rPr>
                <w:rFonts w:cs="Arial"/>
                <w:b/>
                <w:sz w:val="20"/>
              </w:rPr>
            </w:pPr>
          </w:p>
          <w:p w14:paraId="7B9BC446" w14:textId="77777777" w:rsidR="007F3535" w:rsidRPr="00276A54" w:rsidRDefault="007F3535" w:rsidP="00B03AFF">
            <w:pPr>
              <w:ind w:right="12"/>
              <w:jc w:val="center"/>
              <w:rPr>
                <w:rFonts w:cs="Arial"/>
                <w:b/>
                <w:sz w:val="20"/>
              </w:rPr>
            </w:pPr>
            <w:bookmarkStart w:id="35" w:name="_Toc393738737"/>
            <w:r w:rsidRPr="00276A54">
              <w:rPr>
                <w:rFonts w:cs="Arial"/>
                <w:b/>
                <w:sz w:val="20"/>
              </w:rPr>
              <w:t>Chapter 11</w:t>
            </w:r>
            <w:bookmarkEnd w:id="35"/>
          </w:p>
        </w:tc>
        <w:tc>
          <w:tcPr>
            <w:tcW w:w="2269" w:type="dxa"/>
            <w:gridSpan w:val="2"/>
            <w:tcBorders>
              <w:top w:val="single" w:sz="6" w:space="0" w:color="auto"/>
              <w:bottom w:val="single" w:sz="6" w:space="0" w:color="auto"/>
              <w:right w:val="single" w:sz="6" w:space="0" w:color="auto"/>
            </w:tcBorders>
          </w:tcPr>
          <w:p w14:paraId="21C5ABA4" w14:textId="77777777" w:rsidR="007F3535" w:rsidRPr="00276A54" w:rsidRDefault="007F3535" w:rsidP="00B03AFF">
            <w:pPr>
              <w:ind w:right="12"/>
              <w:jc w:val="center"/>
              <w:rPr>
                <w:rFonts w:cs="Arial"/>
                <w:b/>
                <w:sz w:val="20"/>
              </w:rPr>
            </w:pPr>
          </w:p>
          <w:p w14:paraId="37566FF2" w14:textId="77777777" w:rsidR="007F3535" w:rsidRPr="00276A54" w:rsidRDefault="007F3535" w:rsidP="00B03AFF">
            <w:pPr>
              <w:ind w:right="12"/>
              <w:jc w:val="center"/>
              <w:rPr>
                <w:rFonts w:cs="Arial"/>
                <w:b/>
                <w:sz w:val="20"/>
              </w:rPr>
            </w:pPr>
            <w:bookmarkStart w:id="36" w:name="_Toc393738738"/>
            <w:r w:rsidRPr="00276A54">
              <w:rPr>
                <w:rFonts w:cs="Arial"/>
                <w:b/>
                <w:sz w:val="20"/>
              </w:rPr>
              <w:t>Chapters 12–20</w:t>
            </w:r>
            <w:bookmarkEnd w:id="36"/>
          </w:p>
        </w:tc>
        <w:tc>
          <w:tcPr>
            <w:tcW w:w="2647" w:type="dxa"/>
            <w:gridSpan w:val="2"/>
            <w:tcBorders>
              <w:top w:val="single" w:sz="6" w:space="0" w:color="auto"/>
              <w:left w:val="single" w:sz="6" w:space="0" w:color="auto"/>
              <w:bottom w:val="single" w:sz="6" w:space="0" w:color="auto"/>
              <w:right w:val="single" w:sz="6" w:space="0" w:color="auto"/>
            </w:tcBorders>
          </w:tcPr>
          <w:p w14:paraId="0A1167B1" w14:textId="77777777" w:rsidR="007F3535" w:rsidRPr="00276A54" w:rsidRDefault="007F3535" w:rsidP="00B03AFF">
            <w:pPr>
              <w:ind w:right="12"/>
              <w:jc w:val="center"/>
              <w:rPr>
                <w:rFonts w:cs="Arial"/>
                <w:b/>
                <w:sz w:val="20"/>
              </w:rPr>
            </w:pPr>
          </w:p>
          <w:p w14:paraId="58C39D6F" w14:textId="77777777" w:rsidR="007F3535" w:rsidRPr="00276A54" w:rsidRDefault="007F3535" w:rsidP="00B03AFF">
            <w:pPr>
              <w:ind w:right="12"/>
              <w:jc w:val="center"/>
              <w:rPr>
                <w:rFonts w:cs="Arial"/>
                <w:b/>
                <w:sz w:val="20"/>
              </w:rPr>
            </w:pPr>
            <w:bookmarkStart w:id="37" w:name="_Toc393738739"/>
            <w:r w:rsidRPr="00276A54">
              <w:rPr>
                <w:rFonts w:cs="Arial"/>
                <w:b/>
                <w:sz w:val="20"/>
              </w:rPr>
              <w:t>Chapters 21–24</w:t>
            </w:r>
            <w:bookmarkEnd w:id="37"/>
          </w:p>
          <w:p w14:paraId="637B84A3" w14:textId="77777777" w:rsidR="007F3535" w:rsidRPr="00276A54" w:rsidRDefault="007F3535" w:rsidP="00B03AFF">
            <w:pPr>
              <w:ind w:right="12"/>
              <w:jc w:val="center"/>
              <w:rPr>
                <w:rFonts w:cs="Arial"/>
                <w:b/>
                <w:sz w:val="20"/>
              </w:rPr>
            </w:pPr>
          </w:p>
        </w:tc>
      </w:tr>
      <w:tr w:rsidR="007F3535" w:rsidRPr="00276A54" w14:paraId="6338722E" w14:textId="77777777" w:rsidTr="00B03AFF">
        <w:tc>
          <w:tcPr>
            <w:tcW w:w="1520" w:type="dxa"/>
            <w:tcBorders>
              <w:top w:val="single" w:sz="6" w:space="0" w:color="auto"/>
              <w:left w:val="single" w:sz="6" w:space="0" w:color="auto"/>
              <w:bottom w:val="single" w:sz="6" w:space="0" w:color="auto"/>
              <w:right w:val="single" w:sz="6" w:space="0" w:color="auto"/>
            </w:tcBorders>
          </w:tcPr>
          <w:p w14:paraId="4B89379E" w14:textId="77777777" w:rsidR="007F3535" w:rsidRPr="004A47CB" w:rsidRDefault="007F3535" w:rsidP="00B03AFF">
            <w:pPr>
              <w:ind w:right="12"/>
              <w:jc w:val="center"/>
              <w:rPr>
                <w:rFonts w:cs="Arial"/>
                <w:b/>
                <w:sz w:val="18"/>
              </w:rPr>
            </w:pPr>
          </w:p>
          <w:p w14:paraId="6A277400" w14:textId="77777777" w:rsidR="007F3535" w:rsidRPr="004A47CB" w:rsidRDefault="007F3535" w:rsidP="00B03AFF">
            <w:pPr>
              <w:ind w:right="12"/>
              <w:jc w:val="center"/>
              <w:rPr>
                <w:rFonts w:cs="Arial"/>
                <w:b/>
                <w:sz w:val="18"/>
              </w:rPr>
            </w:pPr>
            <w:bookmarkStart w:id="38" w:name="_Toc393738740"/>
            <w:r w:rsidRPr="004A47CB">
              <w:rPr>
                <w:rFonts w:cs="Arial"/>
                <w:b/>
                <w:sz w:val="18"/>
              </w:rPr>
              <w:t>Faith</w:t>
            </w:r>
            <w:bookmarkEnd w:id="38"/>
          </w:p>
        </w:tc>
        <w:tc>
          <w:tcPr>
            <w:tcW w:w="1170" w:type="dxa"/>
            <w:tcBorders>
              <w:top w:val="single" w:sz="6" w:space="0" w:color="auto"/>
              <w:left w:val="single" w:sz="6" w:space="0" w:color="auto"/>
              <w:bottom w:val="single" w:sz="6" w:space="0" w:color="auto"/>
              <w:right w:val="single" w:sz="6" w:space="0" w:color="auto"/>
            </w:tcBorders>
          </w:tcPr>
          <w:p w14:paraId="069A0868" w14:textId="77777777" w:rsidR="007F3535" w:rsidRPr="004A47CB" w:rsidRDefault="007F3535" w:rsidP="00B03AFF">
            <w:pPr>
              <w:ind w:right="12"/>
              <w:jc w:val="center"/>
              <w:rPr>
                <w:rFonts w:cs="Arial"/>
                <w:b/>
                <w:sz w:val="18"/>
              </w:rPr>
            </w:pPr>
          </w:p>
          <w:p w14:paraId="5E41408A" w14:textId="77777777" w:rsidR="007F3535" w:rsidRPr="004A47CB" w:rsidRDefault="007F3535" w:rsidP="00B03AFF">
            <w:pPr>
              <w:ind w:right="12"/>
              <w:jc w:val="center"/>
              <w:rPr>
                <w:rFonts w:cs="Arial"/>
                <w:b/>
                <w:sz w:val="18"/>
              </w:rPr>
            </w:pPr>
            <w:bookmarkStart w:id="39" w:name="_Toc393738741"/>
            <w:r w:rsidRPr="004A47CB">
              <w:rPr>
                <w:rFonts w:cs="Arial"/>
                <w:b/>
                <w:sz w:val="18"/>
              </w:rPr>
              <w:t>Blessing</w:t>
            </w:r>
            <w:bookmarkEnd w:id="39"/>
          </w:p>
        </w:tc>
        <w:tc>
          <w:tcPr>
            <w:tcW w:w="1056" w:type="dxa"/>
            <w:tcBorders>
              <w:top w:val="single" w:sz="6" w:space="0" w:color="auto"/>
              <w:left w:val="single" w:sz="6" w:space="0" w:color="auto"/>
              <w:bottom w:val="single" w:sz="6" w:space="0" w:color="auto"/>
              <w:right w:val="single" w:sz="6" w:space="0" w:color="auto"/>
            </w:tcBorders>
          </w:tcPr>
          <w:p w14:paraId="0855E845" w14:textId="77777777" w:rsidR="007F3535" w:rsidRPr="004A47CB" w:rsidRDefault="007F3535" w:rsidP="00B03AFF">
            <w:pPr>
              <w:ind w:right="12"/>
              <w:jc w:val="center"/>
              <w:rPr>
                <w:rFonts w:cs="Arial"/>
                <w:b/>
                <w:sz w:val="18"/>
              </w:rPr>
            </w:pPr>
          </w:p>
          <w:p w14:paraId="62BC5563" w14:textId="77777777" w:rsidR="007F3535" w:rsidRPr="004A47CB" w:rsidRDefault="007F3535" w:rsidP="00B03AFF">
            <w:pPr>
              <w:ind w:right="12"/>
              <w:jc w:val="center"/>
              <w:rPr>
                <w:rFonts w:cs="Arial"/>
                <w:b/>
                <w:sz w:val="18"/>
              </w:rPr>
            </w:pPr>
            <w:bookmarkStart w:id="40" w:name="_Toc393738742"/>
            <w:r w:rsidRPr="004A47CB">
              <w:rPr>
                <w:rFonts w:cs="Arial"/>
                <w:b/>
                <w:sz w:val="18"/>
              </w:rPr>
              <w:t>Adultery</w:t>
            </w:r>
            <w:bookmarkEnd w:id="40"/>
          </w:p>
        </w:tc>
        <w:tc>
          <w:tcPr>
            <w:tcW w:w="1138" w:type="dxa"/>
            <w:tcBorders>
              <w:top w:val="single" w:sz="6" w:space="0" w:color="auto"/>
              <w:left w:val="single" w:sz="6" w:space="0" w:color="auto"/>
              <w:bottom w:val="single" w:sz="6" w:space="0" w:color="auto"/>
              <w:right w:val="single" w:sz="6" w:space="0" w:color="auto"/>
            </w:tcBorders>
          </w:tcPr>
          <w:p w14:paraId="6E24AB40" w14:textId="77777777" w:rsidR="007F3535" w:rsidRPr="004A47CB" w:rsidRDefault="007F3535" w:rsidP="00B03AFF">
            <w:pPr>
              <w:ind w:right="12"/>
              <w:jc w:val="center"/>
              <w:rPr>
                <w:rFonts w:cs="Arial"/>
                <w:b/>
                <w:sz w:val="18"/>
              </w:rPr>
            </w:pPr>
          </w:p>
          <w:p w14:paraId="0FCAB2DC" w14:textId="77777777" w:rsidR="007F3535" w:rsidRPr="004A47CB" w:rsidRDefault="007F3535" w:rsidP="00B03AFF">
            <w:pPr>
              <w:ind w:right="12"/>
              <w:jc w:val="center"/>
              <w:rPr>
                <w:rFonts w:cs="Arial"/>
                <w:b/>
                <w:sz w:val="18"/>
              </w:rPr>
            </w:pPr>
            <w:bookmarkStart w:id="41" w:name="_Toc393738743"/>
            <w:r w:rsidRPr="004A47CB">
              <w:rPr>
                <w:rFonts w:cs="Arial"/>
                <w:b/>
                <w:sz w:val="18"/>
              </w:rPr>
              <w:t>Murder</w:t>
            </w:r>
            <w:bookmarkEnd w:id="41"/>
          </w:p>
        </w:tc>
        <w:tc>
          <w:tcPr>
            <w:tcW w:w="1027" w:type="dxa"/>
            <w:tcBorders>
              <w:top w:val="single" w:sz="6" w:space="0" w:color="auto"/>
              <w:left w:val="single" w:sz="6" w:space="0" w:color="auto"/>
              <w:bottom w:val="single" w:sz="6" w:space="0" w:color="auto"/>
              <w:right w:val="single" w:sz="6" w:space="0" w:color="auto"/>
            </w:tcBorders>
          </w:tcPr>
          <w:p w14:paraId="6E3C5818" w14:textId="77777777" w:rsidR="007F3535" w:rsidRPr="004A47CB" w:rsidRDefault="007F3535" w:rsidP="00B03AFF">
            <w:pPr>
              <w:ind w:right="12"/>
              <w:jc w:val="center"/>
              <w:rPr>
                <w:rFonts w:cs="Arial"/>
                <w:b/>
                <w:sz w:val="18"/>
              </w:rPr>
            </w:pPr>
          </w:p>
          <w:p w14:paraId="1C0C7713" w14:textId="77777777" w:rsidR="007F3535" w:rsidRPr="004A47CB" w:rsidRDefault="007F3535" w:rsidP="00B03AFF">
            <w:pPr>
              <w:ind w:right="12"/>
              <w:jc w:val="center"/>
              <w:rPr>
                <w:rFonts w:cs="Arial"/>
                <w:b/>
                <w:sz w:val="18"/>
              </w:rPr>
            </w:pPr>
            <w:bookmarkStart w:id="42" w:name="_Toc393738744"/>
            <w:r w:rsidRPr="004A47CB">
              <w:rPr>
                <w:rFonts w:cs="Arial"/>
                <w:b/>
                <w:sz w:val="18"/>
              </w:rPr>
              <w:t>Family</w:t>
            </w:r>
            <w:bookmarkEnd w:id="42"/>
          </w:p>
        </w:tc>
        <w:tc>
          <w:tcPr>
            <w:tcW w:w="1242" w:type="dxa"/>
            <w:tcBorders>
              <w:top w:val="single" w:sz="6" w:space="0" w:color="auto"/>
              <w:left w:val="single" w:sz="6" w:space="0" w:color="auto"/>
              <w:bottom w:val="single" w:sz="6" w:space="0" w:color="auto"/>
              <w:right w:val="single" w:sz="6" w:space="0" w:color="auto"/>
            </w:tcBorders>
          </w:tcPr>
          <w:p w14:paraId="2540CC2D" w14:textId="77777777" w:rsidR="007F3535" w:rsidRPr="004A47CB" w:rsidRDefault="007F3535" w:rsidP="00B03AFF">
            <w:pPr>
              <w:ind w:right="12"/>
              <w:jc w:val="center"/>
              <w:rPr>
                <w:rFonts w:cs="Arial"/>
                <w:b/>
                <w:sz w:val="18"/>
              </w:rPr>
            </w:pPr>
          </w:p>
          <w:p w14:paraId="41E59DA2" w14:textId="77777777" w:rsidR="007F3535" w:rsidRPr="004A47CB" w:rsidRDefault="007F3535" w:rsidP="00B03AFF">
            <w:pPr>
              <w:ind w:right="12"/>
              <w:jc w:val="center"/>
              <w:rPr>
                <w:rFonts w:cs="Arial"/>
                <w:b/>
                <w:sz w:val="18"/>
              </w:rPr>
            </w:pPr>
            <w:bookmarkStart w:id="43" w:name="_Toc393738745"/>
            <w:r w:rsidRPr="004A47CB">
              <w:rPr>
                <w:rFonts w:cs="Arial"/>
                <w:b/>
                <w:sz w:val="18"/>
              </w:rPr>
              <w:t>Politics</w:t>
            </w:r>
            <w:bookmarkEnd w:id="43"/>
          </w:p>
        </w:tc>
        <w:tc>
          <w:tcPr>
            <w:tcW w:w="1263" w:type="dxa"/>
            <w:tcBorders>
              <w:top w:val="single" w:sz="6" w:space="0" w:color="auto"/>
              <w:left w:val="single" w:sz="6" w:space="0" w:color="auto"/>
              <w:bottom w:val="single" w:sz="6" w:space="0" w:color="auto"/>
              <w:right w:val="single" w:sz="6" w:space="0" w:color="auto"/>
            </w:tcBorders>
          </w:tcPr>
          <w:p w14:paraId="20DD2E0A" w14:textId="77777777" w:rsidR="007F3535" w:rsidRPr="004A47CB" w:rsidRDefault="007F3535" w:rsidP="00B03AFF">
            <w:pPr>
              <w:ind w:right="12"/>
              <w:jc w:val="center"/>
              <w:rPr>
                <w:rFonts w:cs="Arial"/>
                <w:b/>
                <w:sz w:val="18"/>
              </w:rPr>
            </w:pPr>
          </w:p>
          <w:p w14:paraId="603BF578" w14:textId="77777777" w:rsidR="007F3535" w:rsidRPr="004A47CB" w:rsidRDefault="007F3535" w:rsidP="00B03AFF">
            <w:pPr>
              <w:ind w:right="12"/>
              <w:jc w:val="center"/>
              <w:rPr>
                <w:rFonts w:cs="Arial"/>
                <w:b/>
                <w:sz w:val="18"/>
              </w:rPr>
            </w:pPr>
            <w:bookmarkStart w:id="44" w:name="_Toc393738746"/>
            <w:r w:rsidRPr="004A47CB">
              <w:rPr>
                <w:rFonts w:cs="Arial"/>
                <w:b/>
                <w:sz w:val="18"/>
              </w:rPr>
              <w:t>Humility</w:t>
            </w:r>
            <w:bookmarkEnd w:id="44"/>
          </w:p>
        </w:tc>
        <w:tc>
          <w:tcPr>
            <w:tcW w:w="1384" w:type="dxa"/>
            <w:tcBorders>
              <w:top w:val="single" w:sz="6" w:space="0" w:color="auto"/>
              <w:left w:val="single" w:sz="6" w:space="0" w:color="auto"/>
              <w:bottom w:val="single" w:sz="6" w:space="0" w:color="auto"/>
              <w:right w:val="single" w:sz="6" w:space="0" w:color="auto"/>
            </w:tcBorders>
          </w:tcPr>
          <w:p w14:paraId="7744F380" w14:textId="77777777" w:rsidR="007F3535" w:rsidRPr="004A47CB" w:rsidRDefault="007F3535" w:rsidP="00B03AFF">
            <w:pPr>
              <w:ind w:right="12"/>
              <w:jc w:val="center"/>
              <w:rPr>
                <w:rFonts w:cs="Arial"/>
                <w:b/>
                <w:sz w:val="18"/>
              </w:rPr>
            </w:pPr>
          </w:p>
          <w:p w14:paraId="2B3E7FD2" w14:textId="77777777" w:rsidR="007F3535" w:rsidRPr="004A47CB" w:rsidRDefault="007F3535" w:rsidP="00B03AFF">
            <w:pPr>
              <w:ind w:right="12"/>
              <w:jc w:val="center"/>
              <w:rPr>
                <w:rFonts w:cs="Arial"/>
                <w:b/>
                <w:sz w:val="18"/>
              </w:rPr>
            </w:pPr>
            <w:bookmarkStart w:id="45" w:name="_Toc393738747"/>
            <w:r w:rsidRPr="004A47CB">
              <w:rPr>
                <w:rFonts w:cs="Arial"/>
                <w:b/>
                <w:sz w:val="18"/>
              </w:rPr>
              <w:t>Pride</w:t>
            </w:r>
            <w:bookmarkEnd w:id="45"/>
          </w:p>
          <w:p w14:paraId="17BA5AC2" w14:textId="77777777" w:rsidR="007F3535" w:rsidRPr="004A47CB" w:rsidRDefault="007F3535" w:rsidP="00B03AFF">
            <w:pPr>
              <w:ind w:right="12"/>
              <w:jc w:val="center"/>
              <w:rPr>
                <w:rFonts w:cs="Arial"/>
                <w:b/>
                <w:sz w:val="18"/>
              </w:rPr>
            </w:pPr>
          </w:p>
        </w:tc>
      </w:tr>
      <w:tr w:rsidR="007F3535" w:rsidRPr="00276A54" w14:paraId="1CD0E9BC" w14:textId="77777777" w:rsidTr="00B03AFF">
        <w:tc>
          <w:tcPr>
            <w:tcW w:w="1520" w:type="dxa"/>
            <w:tcBorders>
              <w:top w:val="single" w:sz="6" w:space="0" w:color="auto"/>
              <w:left w:val="single" w:sz="6" w:space="0" w:color="auto"/>
              <w:bottom w:val="single" w:sz="6" w:space="0" w:color="auto"/>
              <w:right w:val="single" w:sz="6" w:space="0" w:color="auto"/>
            </w:tcBorders>
          </w:tcPr>
          <w:p w14:paraId="07814746" w14:textId="77777777" w:rsidR="007F3535" w:rsidRPr="004A47CB" w:rsidRDefault="007F3535" w:rsidP="00B03AFF">
            <w:pPr>
              <w:ind w:right="12"/>
              <w:jc w:val="center"/>
              <w:rPr>
                <w:rFonts w:cs="Arial"/>
                <w:b/>
                <w:sz w:val="18"/>
              </w:rPr>
            </w:pPr>
          </w:p>
          <w:p w14:paraId="059805E0" w14:textId="77777777" w:rsidR="007F3535" w:rsidRPr="004A47CB" w:rsidRDefault="007F3535" w:rsidP="00B03AFF">
            <w:pPr>
              <w:ind w:right="12"/>
              <w:jc w:val="center"/>
              <w:rPr>
                <w:rFonts w:cs="Arial"/>
                <w:b/>
                <w:sz w:val="18"/>
              </w:rPr>
            </w:pPr>
            <w:bookmarkStart w:id="46" w:name="_Toc393738748"/>
            <w:r w:rsidRPr="004A47CB">
              <w:rPr>
                <w:rFonts w:cs="Arial"/>
                <w:b/>
                <w:sz w:val="18"/>
              </w:rPr>
              <w:t>1–4</w:t>
            </w:r>
            <w:bookmarkEnd w:id="46"/>
          </w:p>
        </w:tc>
        <w:tc>
          <w:tcPr>
            <w:tcW w:w="1170" w:type="dxa"/>
            <w:tcBorders>
              <w:top w:val="single" w:sz="6" w:space="0" w:color="auto"/>
              <w:left w:val="single" w:sz="6" w:space="0" w:color="auto"/>
              <w:bottom w:val="single" w:sz="6" w:space="0" w:color="auto"/>
              <w:right w:val="single" w:sz="6" w:space="0" w:color="auto"/>
            </w:tcBorders>
          </w:tcPr>
          <w:p w14:paraId="342613C1" w14:textId="77777777" w:rsidR="007F3535" w:rsidRPr="004A47CB" w:rsidRDefault="007F3535" w:rsidP="00B03AFF">
            <w:pPr>
              <w:ind w:right="12"/>
              <w:jc w:val="center"/>
              <w:rPr>
                <w:rFonts w:cs="Arial"/>
                <w:b/>
                <w:sz w:val="18"/>
              </w:rPr>
            </w:pPr>
          </w:p>
          <w:p w14:paraId="33D0A17D" w14:textId="77777777" w:rsidR="007F3535" w:rsidRPr="004A47CB" w:rsidRDefault="007F3535" w:rsidP="00B03AFF">
            <w:pPr>
              <w:ind w:right="12"/>
              <w:jc w:val="center"/>
              <w:rPr>
                <w:rFonts w:cs="Arial"/>
                <w:b/>
                <w:sz w:val="18"/>
              </w:rPr>
            </w:pPr>
            <w:bookmarkStart w:id="47" w:name="_Toc393738749"/>
            <w:r w:rsidRPr="004A47CB">
              <w:rPr>
                <w:rFonts w:cs="Arial"/>
                <w:b/>
                <w:sz w:val="18"/>
              </w:rPr>
              <w:t>5–10</w:t>
            </w:r>
            <w:bookmarkEnd w:id="47"/>
          </w:p>
        </w:tc>
        <w:tc>
          <w:tcPr>
            <w:tcW w:w="1056" w:type="dxa"/>
            <w:tcBorders>
              <w:top w:val="single" w:sz="6" w:space="0" w:color="auto"/>
              <w:left w:val="single" w:sz="6" w:space="0" w:color="auto"/>
              <w:bottom w:val="single" w:sz="6" w:space="0" w:color="auto"/>
              <w:right w:val="single" w:sz="6" w:space="0" w:color="auto"/>
            </w:tcBorders>
          </w:tcPr>
          <w:p w14:paraId="65D01219" w14:textId="77777777" w:rsidR="007F3535" w:rsidRPr="004A47CB" w:rsidRDefault="007F3535" w:rsidP="00B03AFF">
            <w:pPr>
              <w:ind w:right="12"/>
              <w:jc w:val="center"/>
              <w:rPr>
                <w:rFonts w:cs="Arial"/>
                <w:b/>
                <w:sz w:val="18"/>
              </w:rPr>
            </w:pPr>
          </w:p>
          <w:p w14:paraId="7A53332D" w14:textId="77777777" w:rsidR="007F3535" w:rsidRPr="004A47CB" w:rsidRDefault="007F3535" w:rsidP="00B03AFF">
            <w:pPr>
              <w:ind w:right="12"/>
              <w:jc w:val="center"/>
              <w:rPr>
                <w:rFonts w:cs="Arial"/>
                <w:b/>
                <w:sz w:val="18"/>
              </w:rPr>
            </w:pPr>
            <w:bookmarkStart w:id="48" w:name="_Toc393738750"/>
            <w:r w:rsidRPr="004A47CB">
              <w:rPr>
                <w:rFonts w:cs="Arial"/>
                <w:b/>
                <w:sz w:val="18"/>
              </w:rPr>
              <w:t>11:1-5</w:t>
            </w:r>
            <w:bookmarkEnd w:id="48"/>
          </w:p>
        </w:tc>
        <w:tc>
          <w:tcPr>
            <w:tcW w:w="1138" w:type="dxa"/>
            <w:tcBorders>
              <w:top w:val="single" w:sz="6" w:space="0" w:color="auto"/>
              <w:left w:val="single" w:sz="6" w:space="0" w:color="auto"/>
              <w:bottom w:val="single" w:sz="6" w:space="0" w:color="auto"/>
              <w:right w:val="single" w:sz="6" w:space="0" w:color="auto"/>
            </w:tcBorders>
          </w:tcPr>
          <w:p w14:paraId="64DF4D57" w14:textId="77777777" w:rsidR="007F3535" w:rsidRPr="004A47CB" w:rsidRDefault="007F3535" w:rsidP="00B03AFF">
            <w:pPr>
              <w:ind w:right="12"/>
              <w:jc w:val="center"/>
              <w:rPr>
                <w:rFonts w:cs="Arial"/>
                <w:b/>
                <w:sz w:val="18"/>
              </w:rPr>
            </w:pPr>
          </w:p>
          <w:p w14:paraId="65A6F684" w14:textId="77777777" w:rsidR="007F3535" w:rsidRPr="004A47CB" w:rsidRDefault="007F3535" w:rsidP="00B03AFF">
            <w:pPr>
              <w:ind w:right="12"/>
              <w:jc w:val="center"/>
              <w:rPr>
                <w:rFonts w:cs="Arial"/>
                <w:b/>
                <w:sz w:val="18"/>
              </w:rPr>
            </w:pPr>
            <w:bookmarkStart w:id="49" w:name="_Toc393738751"/>
            <w:r w:rsidRPr="004A47CB">
              <w:rPr>
                <w:rFonts w:cs="Arial"/>
                <w:b/>
                <w:sz w:val="18"/>
              </w:rPr>
              <w:t>11:5-27</w:t>
            </w:r>
            <w:bookmarkEnd w:id="49"/>
          </w:p>
        </w:tc>
        <w:tc>
          <w:tcPr>
            <w:tcW w:w="1027" w:type="dxa"/>
            <w:tcBorders>
              <w:top w:val="single" w:sz="6" w:space="0" w:color="auto"/>
              <w:left w:val="single" w:sz="6" w:space="0" w:color="auto"/>
              <w:bottom w:val="single" w:sz="6" w:space="0" w:color="auto"/>
              <w:right w:val="single" w:sz="6" w:space="0" w:color="auto"/>
            </w:tcBorders>
          </w:tcPr>
          <w:p w14:paraId="514C2614" w14:textId="77777777" w:rsidR="007F3535" w:rsidRPr="004A47CB" w:rsidRDefault="007F3535" w:rsidP="00B03AFF">
            <w:pPr>
              <w:ind w:right="12"/>
              <w:jc w:val="center"/>
              <w:rPr>
                <w:rFonts w:cs="Arial"/>
                <w:b/>
                <w:sz w:val="18"/>
              </w:rPr>
            </w:pPr>
          </w:p>
          <w:p w14:paraId="715DBE54" w14:textId="77777777" w:rsidR="007F3535" w:rsidRPr="004A47CB" w:rsidRDefault="007F3535" w:rsidP="00B03AFF">
            <w:pPr>
              <w:ind w:right="12"/>
              <w:jc w:val="center"/>
              <w:rPr>
                <w:rFonts w:cs="Arial"/>
                <w:b/>
                <w:sz w:val="18"/>
              </w:rPr>
            </w:pPr>
            <w:bookmarkStart w:id="50" w:name="_Toc393738752"/>
            <w:r w:rsidRPr="004A47CB">
              <w:rPr>
                <w:rFonts w:cs="Arial"/>
                <w:b/>
                <w:sz w:val="18"/>
              </w:rPr>
              <w:t>12–14</w:t>
            </w:r>
            <w:bookmarkEnd w:id="50"/>
          </w:p>
        </w:tc>
        <w:tc>
          <w:tcPr>
            <w:tcW w:w="1242" w:type="dxa"/>
            <w:tcBorders>
              <w:top w:val="single" w:sz="6" w:space="0" w:color="auto"/>
              <w:left w:val="single" w:sz="6" w:space="0" w:color="auto"/>
              <w:bottom w:val="single" w:sz="6" w:space="0" w:color="auto"/>
              <w:right w:val="single" w:sz="6" w:space="0" w:color="auto"/>
            </w:tcBorders>
          </w:tcPr>
          <w:p w14:paraId="345BA064" w14:textId="77777777" w:rsidR="007F3535" w:rsidRPr="004A47CB" w:rsidRDefault="007F3535" w:rsidP="00B03AFF">
            <w:pPr>
              <w:ind w:right="12"/>
              <w:jc w:val="center"/>
              <w:rPr>
                <w:rFonts w:cs="Arial"/>
                <w:b/>
                <w:sz w:val="18"/>
              </w:rPr>
            </w:pPr>
          </w:p>
          <w:p w14:paraId="3A24EA2E" w14:textId="77777777" w:rsidR="007F3535" w:rsidRPr="004A47CB" w:rsidRDefault="007F3535" w:rsidP="00B03AFF">
            <w:pPr>
              <w:ind w:right="12"/>
              <w:jc w:val="center"/>
              <w:rPr>
                <w:rFonts w:cs="Arial"/>
                <w:b/>
                <w:sz w:val="18"/>
              </w:rPr>
            </w:pPr>
            <w:bookmarkStart w:id="51" w:name="_Toc393738753"/>
            <w:r w:rsidRPr="004A47CB">
              <w:rPr>
                <w:rFonts w:cs="Arial"/>
                <w:b/>
                <w:sz w:val="18"/>
              </w:rPr>
              <w:t>15–20</w:t>
            </w:r>
            <w:bookmarkEnd w:id="51"/>
          </w:p>
        </w:tc>
        <w:tc>
          <w:tcPr>
            <w:tcW w:w="1263" w:type="dxa"/>
            <w:tcBorders>
              <w:top w:val="single" w:sz="6" w:space="0" w:color="auto"/>
              <w:left w:val="single" w:sz="6" w:space="0" w:color="auto"/>
              <w:bottom w:val="single" w:sz="6" w:space="0" w:color="auto"/>
              <w:right w:val="single" w:sz="6" w:space="0" w:color="auto"/>
            </w:tcBorders>
          </w:tcPr>
          <w:p w14:paraId="3538B5FC" w14:textId="77777777" w:rsidR="007F3535" w:rsidRPr="004A47CB" w:rsidRDefault="007F3535" w:rsidP="00B03AFF">
            <w:pPr>
              <w:ind w:right="12"/>
              <w:jc w:val="center"/>
              <w:rPr>
                <w:rFonts w:cs="Arial"/>
                <w:b/>
                <w:sz w:val="18"/>
              </w:rPr>
            </w:pPr>
          </w:p>
          <w:p w14:paraId="5BAA6521" w14:textId="77777777" w:rsidR="007F3535" w:rsidRPr="004A47CB" w:rsidRDefault="007F3535" w:rsidP="00B03AFF">
            <w:pPr>
              <w:ind w:right="12"/>
              <w:jc w:val="center"/>
              <w:rPr>
                <w:rFonts w:cs="Arial"/>
                <w:b/>
                <w:sz w:val="18"/>
              </w:rPr>
            </w:pPr>
            <w:bookmarkStart w:id="52" w:name="_Toc393738754"/>
            <w:r w:rsidRPr="004A47CB">
              <w:rPr>
                <w:rFonts w:cs="Arial"/>
                <w:b/>
                <w:sz w:val="18"/>
              </w:rPr>
              <w:t>21–23</w:t>
            </w:r>
            <w:bookmarkEnd w:id="52"/>
          </w:p>
        </w:tc>
        <w:tc>
          <w:tcPr>
            <w:tcW w:w="1384" w:type="dxa"/>
            <w:tcBorders>
              <w:top w:val="single" w:sz="6" w:space="0" w:color="auto"/>
              <w:left w:val="single" w:sz="6" w:space="0" w:color="auto"/>
              <w:bottom w:val="single" w:sz="6" w:space="0" w:color="auto"/>
              <w:right w:val="single" w:sz="6" w:space="0" w:color="auto"/>
            </w:tcBorders>
          </w:tcPr>
          <w:p w14:paraId="32F68200" w14:textId="77777777" w:rsidR="007F3535" w:rsidRPr="004A47CB" w:rsidRDefault="007F3535" w:rsidP="00B03AFF">
            <w:pPr>
              <w:ind w:right="12"/>
              <w:jc w:val="center"/>
              <w:rPr>
                <w:rFonts w:cs="Arial"/>
                <w:b/>
                <w:sz w:val="18"/>
              </w:rPr>
            </w:pPr>
          </w:p>
          <w:p w14:paraId="35E5F9C4" w14:textId="77777777" w:rsidR="007F3535" w:rsidRPr="004A47CB" w:rsidRDefault="007F3535" w:rsidP="00B03AFF">
            <w:pPr>
              <w:ind w:right="12"/>
              <w:jc w:val="center"/>
              <w:rPr>
                <w:rFonts w:cs="Arial"/>
                <w:b/>
                <w:sz w:val="18"/>
              </w:rPr>
            </w:pPr>
            <w:bookmarkStart w:id="53" w:name="_Toc393738755"/>
            <w:r w:rsidRPr="004A47CB">
              <w:rPr>
                <w:rFonts w:cs="Arial"/>
                <w:b/>
                <w:sz w:val="18"/>
              </w:rPr>
              <w:t>24</w:t>
            </w:r>
            <w:bookmarkEnd w:id="53"/>
          </w:p>
          <w:p w14:paraId="52AB9DC8" w14:textId="77777777" w:rsidR="007F3535" w:rsidRPr="004A47CB" w:rsidRDefault="007F3535" w:rsidP="00B03AFF">
            <w:pPr>
              <w:ind w:right="12"/>
              <w:jc w:val="center"/>
              <w:rPr>
                <w:rFonts w:cs="Arial"/>
                <w:b/>
                <w:sz w:val="18"/>
              </w:rPr>
            </w:pPr>
          </w:p>
        </w:tc>
      </w:tr>
      <w:tr w:rsidR="007F3535" w:rsidRPr="00276A54" w14:paraId="76F0B736" w14:textId="77777777" w:rsidTr="00B03AFF">
        <w:tc>
          <w:tcPr>
            <w:tcW w:w="1520" w:type="dxa"/>
            <w:tcBorders>
              <w:top w:val="single" w:sz="6" w:space="0" w:color="auto"/>
              <w:left w:val="single" w:sz="6" w:space="0" w:color="auto"/>
              <w:bottom w:val="single" w:sz="6" w:space="0" w:color="auto"/>
              <w:right w:val="single" w:sz="6" w:space="0" w:color="auto"/>
            </w:tcBorders>
          </w:tcPr>
          <w:p w14:paraId="15A3903D" w14:textId="77777777" w:rsidR="007F3535" w:rsidRPr="00276A54" w:rsidRDefault="007F3535" w:rsidP="00B03AFF">
            <w:pPr>
              <w:ind w:right="12"/>
              <w:jc w:val="center"/>
              <w:rPr>
                <w:rFonts w:cs="Arial"/>
                <w:b/>
                <w:sz w:val="20"/>
              </w:rPr>
            </w:pPr>
          </w:p>
          <w:p w14:paraId="3EE13DD1" w14:textId="77777777" w:rsidR="007F3535" w:rsidRPr="00276A54" w:rsidRDefault="007F3535" w:rsidP="00B03AFF">
            <w:pPr>
              <w:ind w:right="12"/>
              <w:jc w:val="center"/>
              <w:rPr>
                <w:rFonts w:cs="Arial"/>
                <w:b/>
                <w:sz w:val="20"/>
              </w:rPr>
            </w:pPr>
            <w:bookmarkStart w:id="54" w:name="_Toc393738756"/>
            <w:r w:rsidRPr="00276A54">
              <w:rPr>
                <w:rFonts w:cs="Arial"/>
                <w:b/>
                <w:sz w:val="20"/>
              </w:rPr>
              <w:t>Over Judah</w:t>
            </w:r>
            <w:bookmarkEnd w:id="54"/>
          </w:p>
          <w:p w14:paraId="620D439B" w14:textId="77777777" w:rsidR="007F3535" w:rsidRPr="00276A54" w:rsidRDefault="007F3535" w:rsidP="00B03AFF">
            <w:pPr>
              <w:ind w:right="12"/>
              <w:jc w:val="center"/>
              <w:rPr>
                <w:rFonts w:cs="Arial"/>
                <w:b/>
                <w:sz w:val="20"/>
              </w:rPr>
            </w:pPr>
          </w:p>
        </w:tc>
        <w:tc>
          <w:tcPr>
            <w:tcW w:w="8280" w:type="dxa"/>
            <w:gridSpan w:val="7"/>
            <w:tcBorders>
              <w:top w:val="single" w:sz="6" w:space="0" w:color="auto"/>
              <w:left w:val="single" w:sz="6" w:space="0" w:color="auto"/>
              <w:bottom w:val="single" w:sz="6" w:space="0" w:color="auto"/>
              <w:right w:val="single" w:sz="6" w:space="0" w:color="auto"/>
            </w:tcBorders>
          </w:tcPr>
          <w:p w14:paraId="31E7727E" w14:textId="77777777" w:rsidR="007F3535" w:rsidRPr="00276A54" w:rsidRDefault="007F3535" w:rsidP="00B03AFF">
            <w:pPr>
              <w:ind w:right="2441"/>
              <w:jc w:val="center"/>
              <w:rPr>
                <w:rFonts w:cs="Arial"/>
                <w:b/>
                <w:sz w:val="20"/>
              </w:rPr>
            </w:pPr>
          </w:p>
          <w:p w14:paraId="172015CE" w14:textId="77777777" w:rsidR="007F3535" w:rsidRPr="00276A54" w:rsidRDefault="007F3535" w:rsidP="00B03AFF">
            <w:pPr>
              <w:ind w:right="2441"/>
              <w:jc w:val="center"/>
              <w:rPr>
                <w:rFonts w:cs="Arial"/>
                <w:b/>
                <w:sz w:val="20"/>
              </w:rPr>
            </w:pPr>
            <w:bookmarkStart w:id="55" w:name="_Toc393738757"/>
            <w:r w:rsidRPr="00276A54">
              <w:rPr>
                <w:rFonts w:cs="Arial"/>
                <w:b/>
                <w:sz w:val="20"/>
              </w:rPr>
              <w:t>Over All Israel</w:t>
            </w:r>
            <w:bookmarkEnd w:id="55"/>
          </w:p>
          <w:p w14:paraId="44F144FF" w14:textId="77777777" w:rsidR="007F3535" w:rsidRPr="00276A54" w:rsidRDefault="007F3535" w:rsidP="00B03AFF">
            <w:pPr>
              <w:ind w:right="2441"/>
              <w:jc w:val="center"/>
              <w:rPr>
                <w:rFonts w:cs="Arial"/>
                <w:b/>
                <w:sz w:val="20"/>
              </w:rPr>
            </w:pPr>
          </w:p>
        </w:tc>
      </w:tr>
      <w:tr w:rsidR="007F3535" w:rsidRPr="00276A54" w14:paraId="21A35431" w14:textId="77777777" w:rsidTr="00B03AFF">
        <w:tc>
          <w:tcPr>
            <w:tcW w:w="1520" w:type="dxa"/>
            <w:tcBorders>
              <w:top w:val="single" w:sz="6" w:space="0" w:color="auto"/>
              <w:left w:val="single" w:sz="6" w:space="0" w:color="auto"/>
              <w:bottom w:val="single" w:sz="6" w:space="0" w:color="auto"/>
              <w:right w:val="single" w:sz="6" w:space="0" w:color="auto"/>
            </w:tcBorders>
          </w:tcPr>
          <w:p w14:paraId="0BB184E3" w14:textId="77777777" w:rsidR="007F3535" w:rsidRPr="00B175C2" w:rsidRDefault="007F3535" w:rsidP="00B03AFF">
            <w:pPr>
              <w:ind w:right="12"/>
              <w:jc w:val="center"/>
              <w:rPr>
                <w:rFonts w:cs="Arial"/>
                <w:b/>
                <w:sz w:val="20"/>
              </w:rPr>
            </w:pPr>
          </w:p>
          <w:p w14:paraId="3443AC17" w14:textId="77777777" w:rsidR="007F3535" w:rsidRPr="00B175C2" w:rsidRDefault="007F3535" w:rsidP="00B03AFF">
            <w:pPr>
              <w:ind w:right="12"/>
              <w:jc w:val="center"/>
              <w:rPr>
                <w:rFonts w:cs="Arial"/>
                <w:b/>
                <w:sz w:val="20"/>
              </w:rPr>
            </w:pPr>
            <w:bookmarkStart w:id="56" w:name="_Toc393738758"/>
            <w:r w:rsidRPr="00B175C2">
              <w:rPr>
                <w:rFonts w:cs="Arial"/>
                <w:b/>
                <w:sz w:val="20"/>
              </w:rPr>
              <w:t>From Hebron</w:t>
            </w:r>
            <w:bookmarkEnd w:id="56"/>
          </w:p>
        </w:tc>
        <w:tc>
          <w:tcPr>
            <w:tcW w:w="8280" w:type="dxa"/>
            <w:gridSpan w:val="7"/>
            <w:tcBorders>
              <w:top w:val="single" w:sz="6" w:space="0" w:color="auto"/>
              <w:left w:val="single" w:sz="6" w:space="0" w:color="auto"/>
              <w:bottom w:val="single" w:sz="6" w:space="0" w:color="auto"/>
              <w:right w:val="single" w:sz="6" w:space="0" w:color="auto"/>
            </w:tcBorders>
          </w:tcPr>
          <w:p w14:paraId="232DCDF7" w14:textId="77777777" w:rsidR="007F3535" w:rsidRPr="00B175C2" w:rsidRDefault="007F3535" w:rsidP="00B03AFF">
            <w:pPr>
              <w:ind w:right="2441"/>
              <w:jc w:val="center"/>
              <w:rPr>
                <w:rFonts w:cs="Arial"/>
                <w:b/>
                <w:sz w:val="20"/>
              </w:rPr>
            </w:pPr>
          </w:p>
          <w:p w14:paraId="2F434DE1" w14:textId="77777777" w:rsidR="007F3535" w:rsidRPr="00B175C2" w:rsidRDefault="007F3535" w:rsidP="00B03AFF">
            <w:pPr>
              <w:ind w:right="2441"/>
              <w:jc w:val="center"/>
              <w:rPr>
                <w:rFonts w:cs="Arial"/>
                <w:b/>
                <w:sz w:val="20"/>
              </w:rPr>
            </w:pPr>
            <w:bookmarkStart w:id="57" w:name="_Toc393738759"/>
            <w:r w:rsidRPr="00B175C2">
              <w:rPr>
                <w:rFonts w:cs="Arial"/>
                <w:b/>
                <w:sz w:val="20"/>
              </w:rPr>
              <w:t>From Jerusalem</w:t>
            </w:r>
            <w:bookmarkEnd w:id="57"/>
          </w:p>
          <w:p w14:paraId="440F7FB6" w14:textId="77777777" w:rsidR="007F3535" w:rsidRPr="00B175C2" w:rsidRDefault="007F3535" w:rsidP="00B03AFF">
            <w:pPr>
              <w:ind w:right="2441"/>
              <w:jc w:val="center"/>
              <w:rPr>
                <w:rFonts w:cs="Arial"/>
                <w:b/>
                <w:sz w:val="20"/>
              </w:rPr>
            </w:pPr>
          </w:p>
        </w:tc>
      </w:tr>
      <w:tr w:rsidR="007F3535" w:rsidRPr="00276A54" w14:paraId="2BDA0E02" w14:textId="77777777" w:rsidTr="00B03AFF">
        <w:tc>
          <w:tcPr>
            <w:tcW w:w="1520" w:type="dxa"/>
            <w:tcBorders>
              <w:top w:val="single" w:sz="6" w:space="0" w:color="auto"/>
              <w:left w:val="single" w:sz="6" w:space="0" w:color="auto"/>
              <w:bottom w:val="single" w:sz="6" w:space="0" w:color="auto"/>
              <w:right w:val="single" w:sz="6" w:space="0" w:color="auto"/>
            </w:tcBorders>
          </w:tcPr>
          <w:p w14:paraId="11E1A4EF" w14:textId="77777777" w:rsidR="007F3535" w:rsidRPr="004A47CB" w:rsidRDefault="007F3535" w:rsidP="00B03AFF">
            <w:pPr>
              <w:ind w:right="12"/>
              <w:jc w:val="center"/>
              <w:rPr>
                <w:rFonts w:cs="Arial"/>
                <w:b/>
                <w:sz w:val="18"/>
              </w:rPr>
            </w:pPr>
          </w:p>
          <w:p w14:paraId="18812318" w14:textId="77777777" w:rsidR="007F3535" w:rsidRPr="004A47CB" w:rsidRDefault="007F3535" w:rsidP="00B03AFF">
            <w:pPr>
              <w:ind w:right="12"/>
              <w:jc w:val="center"/>
              <w:rPr>
                <w:rFonts w:cs="Arial"/>
                <w:b/>
                <w:sz w:val="18"/>
              </w:rPr>
            </w:pPr>
            <w:bookmarkStart w:id="58" w:name="_Toc393738760"/>
            <w:r w:rsidRPr="00B175C2">
              <w:rPr>
                <w:rFonts w:cs="Arial"/>
                <w:b/>
                <w:sz w:val="20"/>
              </w:rPr>
              <w:t>7 1/2 Yrs.</w:t>
            </w:r>
            <w:bookmarkEnd w:id="58"/>
          </w:p>
          <w:p w14:paraId="2D2C0106" w14:textId="77777777" w:rsidR="007F3535" w:rsidRPr="004A47CB" w:rsidRDefault="007F3535" w:rsidP="00B03AFF">
            <w:pPr>
              <w:ind w:right="12"/>
              <w:jc w:val="center"/>
              <w:rPr>
                <w:rFonts w:cs="Arial"/>
                <w:b/>
                <w:sz w:val="18"/>
              </w:rPr>
            </w:pPr>
            <w:bookmarkStart w:id="59" w:name="_Toc393738761"/>
            <w:r w:rsidRPr="004A47CB">
              <w:rPr>
                <w:rFonts w:cs="Arial"/>
                <w:sz w:val="18"/>
              </w:rPr>
              <w:t>(1011-1004 BC)</w:t>
            </w:r>
            <w:bookmarkEnd w:id="59"/>
          </w:p>
          <w:p w14:paraId="0C300A97" w14:textId="77777777" w:rsidR="007F3535" w:rsidRPr="004A47CB" w:rsidRDefault="007F3535" w:rsidP="00B03AFF">
            <w:pPr>
              <w:ind w:right="12"/>
              <w:jc w:val="center"/>
              <w:rPr>
                <w:rFonts w:cs="Arial"/>
                <w:b/>
                <w:sz w:val="18"/>
              </w:rPr>
            </w:pPr>
          </w:p>
        </w:tc>
        <w:tc>
          <w:tcPr>
            <w:tcW w:w="8280" w:type="dxa"/>
            <w:gridSpan w:val="7"/>
            <w:tcBorders>
              <w:top w:val="single" w:sz="6" w:space="0" w:color="auto"/>
              <w:left w:val="single" w:sz="6" w:space="0" w:color="auto"/>
              <w:bottom w:val="single" w:sz="6" w:space="0" w:color="auto"/>
              <w:right w:val="single" w:sz="6" w:space="0" w:color="auto"/>
            </w:tcBorders>
          </w:tcPr>
          <w:p w14:paraId="2A12FA4E" w14:textId="77777777" w:rsidR="007F3535" w:rsidRPr="004A47CB" w:rsidRDefault="007F3535" w:rsidP="00B03AFF">
            <w:pPr>
              <w:ind w:right="2441"/>
              <w:jc w:val="center"/>
              <w:rPr>
                <w:rFonts w:cs="Arial"/>
                <w:b/>
                <w:sz w:val="18"/>
              </w:rPr>
            </w:pPr>
          </w:p>
          <w:p w14:paraId="351945B3" w14:textId="77777777" w:rsidR="007F3535" w:rsidRPr="004A47CB" w:rsidRDefault="007F3535" w:rsidP="00B03AFF">
            <w:pPr>
              <w:ind w:right="2441"/>
              <w:jc w:val="center"/>
              <w:rPr>
                <w:rFonts w:cs="Arial"/>
                <w:b/>
                <w:sz w:val="18"/>
              </w:rPr>
            </w:pPr>
            <w:bookmarkStart w:id="60" w:name="_Toc393738762"/>
            <w:r w:rsidRPr="00B175C2">
              <w:rPr>
                <w:rFonts w:cs="Arial"/>
                <w:b/>
                <w:sz w:val="20"/>
              </w:rPr>
              <w:t>33 Years</w:t>
            </w:r>
            <w:bookmarkEnd w:id="60"/>
          </w:p>
          <w:p w14:paraId="2593A2D2" w14:textId="77777777" w:rsidR="007F3535" w:rsidRPr="004A47CB" w:rsidRDefault="007F3535" w:rsidP="00B03AFF">
            <w:pPr>
              <w:ind w:right="2441"/>
              <w:jc w:val="center"/>
              <w:rPr>
                <w:rFonts w:cs="Arial"/>
                <w:b/>
                <w:sz w:val="18"/>
              </w:rPr>
            </w:pPr>
            <w:bookmarkStart w:id="61" w:name="_Toc393738763"/>
            <w:r w:rsidRPr="004A47CB">
              <w:rPr>
                <w:rFonts w:cs="Arial"/>
                <w:sz w:val="18"/>
              </w:rPr>
              <w:t>(1004-971 BC)</w:t>
            </w:r>
            <w:bookmarkEnd w:id="61"/>
          </w:p>
        </w:tc>
      </w:tr>
    </w:tbl>
    <w:p w14:paraId="675833A6" w14:textId="77777777" w:rsidR="007F3535" w:rsidRPr="00276A54" w:rsidRDefault="007F3535" w:rsidP="007F3535">
      <w:pPr>
        <w:ind w:left="1418" w:right="-385" w:hanging="1418"/>
        <w:rPr>
          <w:rFonts w:cs="Arial"/>
          <w:b/>
          <w:sz w:val="20"/>
        </w:rPr>
      </w:pPr>
    </w:p>
    <w:p w14:paraId="3DC247BD" w14:textId="77777777" w:rsidR="007F3535" w:rsidRPr="00276A54" w:rsidRDefault="007F3535" w:rsidP="007F3535">
      <w:pPr>
        <w:ind w:left="1418" w:right="-385" w:hanging="1418"/>
        <w:outlineLvl w:val="0"/>
        <w:rPr>
          <w:rFonts w:cs="Arial"/>
          <w:b/>
          <w:sz w:val="20"/>
        </w:rPr>
      </w:pPr>
      <w:bookmarkStart w:id="62" w:name="_Toc393738764"/>
      <w:r w:rsidRPr="00276A54">
        <w:rPr>
          <w:rFonts w:cs="Arial"/>
          <w:b/>
          <w:sz w:val="20"/>
          <w:u w:val="single"/>
        </w:rPr>
        <w:t>Key Word:</w:t>
      </w:r>
      <w:r w:rsidRPr="00276A54">
        <w:rPr>
          <w:rFonts w:cs="Arial"/>
          <w:b/>
          <w:sz w:val="20"/>
        </w:rPr>
        <w:tab/>
        <w:t>Covenant</w:t>
      </w:r>
      <w:bookmarkEnd w:id="62"/>
    </w:p>
    <w:p w14:paraId="6146EEBB" w14:textId="77777777" w:rsidR="007F3535" w:rsidRPr="00276A54" w:rsidRDefault="007F3535" w:rsidP="007F3535">
      <w:pPr>
        <w:ind w:left="1418" w:right="-385" w:hanging="1418"/>
        <w:rPr>
          <w:rFonts w:cs="Arial"/>
          <w:b/>
          <w:sz w:val="20"/>
        </w:rPr>
      </w:pPr>
    </w:p>
    <w:p w14:paraId="79416A4D" w14:textId="77777777" w:rsidR="007F3535" w:rsidRPr="00276A54" w:rsidRDefault="007F3535" w:rsidP="007F3535">
      <w:pPr>
        <w:ind w:left="1418" w:right="-385" w:hanging="1418"/>
        <w:rPr>
          <w:rFonts w:cs="Arial"/>
          <w:b/>
          <w:sz w:val="20"/>
        </w:rPr>
      </w:pPr>
      <w:bookmarkStart w:id="63" w:name="_Toc393738765"/>
      <w:r w:rsidRPr="00276A54">
        <w:rPr>
          <w:rFonts w:cs="Arial"/>
          <w:b/>
          <w:sz w:val="20"/>
          <w:u w:val="single"/>
        </w:rPr>
        <w:t>Key Verse</w:t>
      </w:r>
      <w:r w:rsidRPr="00276A54">
        <w:rPr>
          <w:rFonts w:cs="Arial"/>
          <w:b/>
          <w:sz w:val="20"/>
        </w:rPr>
        <w:t>:</w:t>
      </w:r>
      <w:r w:rsidRPr="00276A54">
        <w:rPr>
          <w:rFonts w:cs="Arial"/>
          <w:b/>
          <w:sz w:val="20"/>
        </w:rPr>
        <w:tab/>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63"/>
    </w:p>
    <w:p w14:paraId="5D97FB2A" w14:textId="77777777" w:rsidR="007F3535" w:rsidRPr="00276A54" w:rsidRDefault="007F3535" w:rsidP="007F3535">
      <w:pPr>
        <w:ind w:left="20" w:right="-385" w:hanging="20"/>
        <w:rPr>
          <w:rFonts w:cs="Arial"/>
          <w:b/>
          <w:sz w:val="20"/>
        </w:rPr>
      </w:pPr>
    </w:p>
    <w:p w14:paraId="2A8B6961" w14:textId="77777777" w:rsidR="007F3535" w:rsidRPr="00276A54" w:rsidRDefault="007F3535" w:rsidP="007F3535">
      <w:pPr>
        <w:ind w:left="20" w:right="-385" w:hanging="20"/>
        <w:outlineLvl w:val="0"/>
        <w:rPr>
          <w:rFonts w:cs="Arial"/>
          <w:b/>
          <w:sz w:val="20"/>
        </w:rPr>
      </w:pPr>
      <w:bookmarkStart w:id="64" w:name="_Toc393738766"/>
      <w:r w:rsidRPr="00276A54">
        <w:rPr>
          <w:rFonts w:cs="Arial"/>
          <w:b/>
          <w:sz w:val="20"/>
          <w:u w:val="single"/>
        </w:rPr>
        <w:t>Summary Statement</w:t>
      </w:r>
      <w:r w:rsidRPr="00276A54">
        <w:rPr>
          <w:rFonts w:cs="Arial"/>
          <w:b/>
          <w:sz w:val="20"/>
        </w:rPr>
        <w:t>:</w:t>
      </w:r>
      <w:bookmarkEnd w:id="64"/>
    </w:p>
    <w:p w14:paraId="41567007" w14:textId="77777777" w:rsidR="007F3535" w:rsidRPr="00276A54" w:rsidRDefault="007F3535" w:rsidP="007F3535">
      <w:pPr>
        <w:ind w:right="-385"/>
        <w:rPr>
          <w:rFonts w:cs="Arial"/>
          <w:b/>
          <w:sz w:val="20"/>
        </w:rPr>
      </w:pPr>
      <w:r w:rsidRPr="00276A54">
        <w:rPr>
          <w:rFonts w:cs="Arial"/>
          <w:b/>
          <w:sz w:val="20"/>
        </w:rPr>
        <w:t xml:space="preserve">God’s </w:t>
      </w:r>
      <w:r w:rsidRPr="00276A54">
        <w:rPr>
          <w:rFonts w:cs="Arial"/>
          <w:b/>
          <w:i/>
          <w:sz w:val="20"/>
        </w:rPr>
        <w:t xml:space="preserve">covenant kindness to David </w:t>
      </w:r>
      <w:r w:rsidRPr="00276A54">
        <w:rPr>
          <w:rFonts w:cs="Arial"/>
          <w:b/>
          <w:sz w:val="20"/>
        </w:rPr>
        <w:t>revealed his faithfulness to David’s dynasty and justice to punish his sin</w:t>
      </w:r>
      <w:r w:rsidRPr="00276A54">
        <w:rPr>
          <w:rFonts w:cs="Arial"/>
          <w:b/>
          <w:i/>
          <w:sz w:val="20"/>
        </w:rPr>
        <w:t>.</w:t>
      </w:r>
    </w:p>
    <w:p w14:paraId="2C148274" w14:textId="77777777" w:rsidR="007F3535" w:rsidRPr="00276A54" w:rsidRDefault="007F3535" w:rsidP="007F3535">
      <w:pPr>
        <w:ind w:left="20" w:right="-385" w:hanging="20"/>
        <w:rPr>
          <w:rFonts w:cs="Arial"/>
          <w:b/>
          <w:sz w:val="20"/>
        </w:rPr>
      </w:pPr>
    </w:p>
    <w:p w14:paraId="29DD61AD" w14:textId="77777777" w:rsidR="007F3535" w:rsidRPr="00276A54" w:rsidRDefault="007F3535" w:rsidP="007F3535">
      <w:pPr>
        <w:ind w:left="20" w:right="-385" w:hanging="20"/>
        <w:outlineLvl w:val="0"/>
        <w:rPr>
          <w:rFonts w:cs="Arial"/>
          <w:b/>
          <w:sz w:val="20"/>
        </w:rPr>
      </w:pPr>
      <w:bookmarkStart w:id="65" w:name="_Toc393738768"/>
      <w:r w:rsidRPr="00276A54">
        <w:rPr>
          <w:rFonts w:cs="Arial"/>
          <w:b/>
          <w:sz w:val="20"/>
          <w:u w:val="single"/>
        </w:rPr>
        <w:t>Application</w:t>
      </w:r>
      <w:r w:rsidRPr="00276A54">
        <w:rPr>
          <w:rFonts w:cs="Arial"/>
          <w:b/>
          <w:sz w:val="20"/>
        </w:rPr>
        <w:t>:</w:t>
      </w:r>
      <w:bookmarkEnd w:id="65"/>
    </w:p>
    <w:p w14:paraId="2CF8F2E7" w14:textId="77777777" w:rsidR="007F3535" w:rsidRPr="00276A54" w:rsidRDefault="007F3535" w:rsidP="007F3535">
      <w:pPr>
        <w:ind w:left="20" w:right="-385" w:hanging="20"/>
        <w:outlineLvl w:val="0"/>
        <w:rPr>
          <w:rFonts w:cs="Arial"/>
          <w:b/>
          <w:sz w:val="20"/>
        </w:rPr>
      </w:pPr>
      <w:bookmarkStart w:id="66" w:name="_Toc393738769"/>
      <w:r w:rsidRPr="00276A54">
        <w:rPr>
          <w:rFonts w:cs="Arial"/>
          <w:b/>
          <w:sz w:val="20"/>
        </w:rPr>
        <w:t>God blesses the obedient but judges the disobedient.</w:t>
      </w:r>
      <w:bookmarkEnd w:id="66"/>
    </w:p>
    <w:p w14:paraId="13EE1BA3" w14:textId="673D19A0" w:rsidR="00600D74" w:rsidRPr="004918E8" w:rsidRDefault="00600D74" w:rsidP="007F3535">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732064" w:rsidRDefault="00732064">
      <w:r>
        <w:separator/>
      </w:r>
    </w:p>
  </w:endnote>
  <w:endnote w:type="continuationSeparator" w:id="0">
    <w:p w14:paraId="3D5C4655" w14:textId="77777777" w:rsidR="00732064" w:rsidRDefault="00732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T Serif">
    <w:panose1 w:val="020A0603040505020204"/>
    <w:charset w:val="00"/>
    <w:family w:val="auto"/>
    <w:pitch w:val="variable"/>
    <w:sig w:usb0="A00002EF" w:usb1="5000204B" w:usb2="00000000" w:usb3="00000000" w:csb0="00000097" w:csb1="00000000"/>
  </w:font>
  <w:font w:name="Rockwell">
    <w:panose1 w:val="02060603020205020403"/>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732064" w:rsidRDefault="00732064">
      <w:r>
        <w:separator/>
      </w:r>
    </w:p>
  </w:footnote>
  <w:footnote w:type="continuationSeparator" w:id="0">
    <w:p w14:paraId="4022D5DE" w14:textId="77777777" w:rsidR="00732064" w:rsidRDefault="007320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1D992088" w:rsidR="00732064" w:rsidRPr="00285C7F" w:rsidRDefault="0073206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Kind</w:t>
    </w:r>
    <w:r w:rsidRPr="001F056C">
      <w:rPr>
        <w:rFonts w:cs="Arial"/>
        <w:i/>
        <w:u w:val="single"/>
      </w:rPr>
      <w:t xml:space="preserve"> (</w:t>
    </w:r>
    <w:r>
      <w:rPr>
        <w:rFonts w:cs="Arial"/>
        <w:i/>
        <w:u w:val="single"/>
      </w:rPr>
      <w:t>Book of 2 Samuel</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17</w:t>
    </w:r>
    <w:r w:rsidRPr="00285C7F">
      <w:rPr>
        <w:rStyle w:val="PageNumber"/>
        <w:rFonts w:cs="Arial"/>
        <w:i/>
        <w:szCs w:val="22"/>
      </w:rPr>
      <w:fldChar w:fldCharType="end"/>
    </w:r>
  </w:p>
  <w:p w14:paraId="3D23DBAC" w14:textId="77777777" w:rsidR="00732064" w:rsidRPr="00285C7F" w:rsidRDefault="00732064"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20EAAEED" w:rsidR="00732064" w:rsidRPr="001F056C" w:rsidRDefault="0073206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Kind</w:t>
    </w:r>
    <w:r w:rsidRPr="001F056C">
      <w:rPr>
        <w:rFonts w:cs="Arial"/>
        <w:i/>
        <w:u w:val="single"/>
      </w:rPr>
      <w:t xml:space="preserve"> (</w:t>
    </w:r>
    <w:r>
      <w:rPr>
        <w:rFonts w:cs="Arial"/>
        <w:i/>
        <w:u w:val="single"/>
      </w:rPr>
      <w:t>Book of 2 Samuel</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732064" w:rsidRPr="001F056C" w:rsidRDefault="00732064">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732064" w:rsidRDefault="007320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B7A7BD6"/>
    <w:multiLevelType w:val="multilevel"/>
    <w:tmpl w:val="9724BB0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num>
  <w:num w:numId="17">
    <w:abstractNumId w:val="0"/>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30C48"/>
    <w:rsid w:val="000403B8"/>
    <w:rsid w:val="00041EF8"/>
    <w:rsid w:val="00042CB8"/>
    <w:rsid w:val="00044E11"/>
    <w:rsid w:val="00046D56"/>
    <w:rsid w:val="000506C5"/>
    <w:rsid w:val="000604E6"/>
    <w:rsid w:val="00061558"/>
    <w:rsid w:val="00062D0B"/>
    <w:rsid w:val="0007653D"/>
    <w:rsid w:val="0008790E"/>
    <w:rsid w:val="00093090"/>
    <w:rsid w:val="000B4941"/>
    <w:rsid w:val="000C35C2"/>
    <w:rsid w:val="000C4F66"/>
    <w:rsid w:val="000D0CA0"/>
    <w:rsid w:val="000D4ADA"/>
    <w:rsid w:val="000D698A"/>
    <w:rsid w:val="000D76A5"/>
    <w:rsid w:val="000F31C1"/>
    <w:rsid w:val="000F3AB9"/>
    <w:rsid w:val="000F75C2"/>
    <w:rsid w:val="00107573"/>
    <w:rsid w:val="00124037"/>
    <w:rsid w:val="00126A82"/>
    <w:rsid w:val="00130FC8"/>
    <w:rsid w:val="001377A3"/>
    <w:rsid w:val="001427B9"/>
    <w:rsid w:val="001675FB"/>
    <w:rsid w:val="00174424"/>
    <w:rsid w:val="00174729"/>
    <w:rsid w:val="00193B19"/>
    <w:rsid w:val="001952E6"/>
    <w:rsid w:val="001A2F54"/>
    <w:rsid w:val="001A3DA2"/>
    <w:rsid w:val="001B0E4D"/>
    <w:rsid w:val="001B2E4D"/>
    <w:rsid w:val="001B6673"/>
    <w:rsid w:val="001C3E70"/>
    <w:rsid w:val="001D0763"/>
    <w:rsid w:val="001D3072"/>
    <w:rsid w:val="001D56E4"/>
    <w:rsid w:val="001F056C"/>
    <w:rsid w:val="001F7A6B"/>
    <w:rsid w:val="00227382"/>
    <w:rsid w:val="00227918"/>
    <w:rsid w:val="00231163"/>
    <w:rsid w:val="00242F26"/>
    <w:rsid w:val="0025495B"/>
    <w:rsid w:val="00265453"/>
    <w:rsid w:val="002924BE"/>
    <w:rsid w:val="00294D2F"/>
    <w:rsid w:val="002A3195"/>
    <w:rsid w:val="002B1EFC"/>
    <w:rsid w:val="002C0976"/>
    <w:rsid w:val="002C6B39"/>
    <w:rsid w:val="002C72FA"/>
    <w:rsid w:val="002D0AA2"/>
    <w:rsid w:val="002D429D"/>
    <w:rsid w:val="002E0D18"/>
    <w:rsid w:val="00301151"/>
    <w:rsid w:val="00305816"/>
    <w:rsid w:val="003065B3"/>
    <w:rsid w:val="00312EAE"/>
    <w:rsid w:val="00315318"/>
    <w:rsid w:val="00321FFD"/>
    <w:rsid w:val="00350562"/>
    <w:rsid w:val="00364C13"/>
    <w:rsid w:val="00370534"/>
    <w:rsid w:val="0037062C"/>
    <w:rsid w:val="00373E54"/>
    <w:rsid w:val="003762E5"/>
    <w:rsid w:val="00390AA1"/>
    <w:rsid w:val="003966EB"/>
    <w:rsid w:val="003B7855"/>
    <w:rsid w:val="003C6789"/>
    <w:rsid w:val="003D03E2"/>
    <w:rsid w:val="003D7990"/>
    <w:rsid w:val="003F12D7"/>
    <w:rsid w:val="003F4D4B"/>
    <w:rsid w:val="003F771D"/>
    <w:rsid w:val="004053DA"/>
    <w:rsid w:val="004145A6"/>
    <w:rsid w:val="00420C9B"/>
    <w:rsid w:val="00425E0A"/>
    <w:rsid w:val="00426353"/>
    <w:rsid w:val="00427D35"/>
    <w:rsid w:val="00434956"/>
    <w:rsid w:val="00437043"/>
    <w:rsid w:val="00445919"/>
    <w:rsid w:val="00446D55"/>
    <w:rsid w:val="004525C8"/>
    <w:rsid w:val="00487D52"/>
    <w:rsid w:val="00491382"/>
    <w:rsid w:val="004918E8"/>
    <w:rsid w:val="004A7E38"/>
    <w:rsid w:val="004C1A4F"/>
    <w:rsid w:val="004D0E57"/>
    <w:rsid w:val="004D5C8B"/>
    <w:rsid w:val="004D7DBD"/>
    <w:rsid w:val="004E319B"/>
    <w:rsid w:val="004E5AC4"/>
    <w:rsid w:val="004F127D"/>
    <w:rsid w:val="004F6BBE"/>
    <w:rsid w:val="00507801"/>
    <w:rsid w:val="00511482"/>
    <w:rsid w:val="005264CA"/>
    <w:rsid w:val="00542FDD"/>
    <w:rsid w:val="00544963"/>
    <w:rsid w:val="00553FAD"/>
    <w:rsid w:val="00556A77"/>
    <w:rsid w:val="00560057"/>
    <w:rsid w:val="00560181"/>
    <w:rsid w:val="00560E62"/>
    <w:rsid w:val="00581151"/>
    <w:rsid w:val="0058726E"/>
    <w:rsid w:val="00587F7A"/>
    <w:rsid w:val="005951B2"/>
    <w:rsid w:val="0059561B"/>
    <w:rsid w:val="00597EA0"/>
    <w:rsid w:val="005B003A"/>
    <w:rsid w:val="005B076C"/>
    <w:rsid w:val="005C482C"/>
    <w:rsid w:val="005D28BA"/>
    <w:rsid w:val="005D3403"/>
    <w:rsid w:val="005E5279"/>
    <w:rsid w:val="005F3C85"/>
    <w:rsid w:val="00600D74"/>
    <w:rsid w:val="00604394"/>
    <w:rsid w:val="00606B9C"/>
    <w:rsid w:val="00613679"/>
    <w:rsid w:val="0062473B"/>
    <w:rsid w:val="00633B81"/>
    <w:rsid w:val="006500B5"/>
    <w:rsid w:val="00651016"/>
    <w:rsid w:val="00653295"/>
    <w:rsid w:val="00653536"/>
    <w:rsid w:val="00660C84"/>
    <w:rsid w:val="00670600"/>
    <w:rsid w:val="0067791C"/>
    <w:rsid w:val="006B34F5"/>
    <w:rsid w:val="006B5ABB"/>
    <w:rsid w:val="006C23E6"/>
    <w:rsid w:val="006C42F1"/>
    <w:rsid w:val="006D2243"/>
    <w:rsid w:val="006F70C8"/>
    <w:rsid w:val="00701F19"/>
    <w:rsid w:val="0070263B"/>
    <w:rsid w:val="00702CEC"/>
    <w:rsid w:val="0070620D"/>
    <w:rsid w:val="0071009C"/>
    <w:rsid w:val="007151E5"/>
    <w:rsid w:val="007179AB"/>
    <w:rsid w:val="00732064"/>
    <w:rsid w:val="00732524"/>
    <w:rsid w:val="0073718A"/>
    <w:rsid w:val="007415C7"/>
    <w:rsid w:val="00741722"/>
    <w:rsid w:val="00741B6C"/>
    <w:rsid w:val="00741C8E"/>
    <w:rsid w:val="00747070"/>
    <w:rsid w:val="007675E2"/>
    <w:rsid w:val="00773109"/>
    <w:rsid w:val="007740D6"/>
    <w:rsid w:val="00777598"/>
    <w:rsid w:val="007809E8"/>
    <w:rsid w:val="007902EB"/>
    <w:rsid w:val="00793AF9"/>
    <w:rsid w:val="00795698"/>
    <w:rsid w:val="00796DD6"/>
    <w:rsid w:val="007A0E3D"/>
    <w:rsid w:val="007B1BC6"/>
    <w:rsid w:val="007B3069"/>
    <w:rsid w:val="007C20A4"/>
    <w:rsid w:val="007C5705"/>
    <w:rsid w:val="007F3535"/>
    <w:rsid w:val="007F40F7"/>
    <w:rsid w:val="007F46FE"/>
    <w:rsid w:val="0081032D"/>
    <w:rsid w:val="00816815"/>
    <w:rsid w:val="00825F89"/>
    <w:rsid w:val="0083779A"/>
    <w:rsid w:val="0084243B"/>
    <w:rsid w:val="00847959"/>
    <w:rsid w:val="00851BA5"/>
    <w:rsid w:val="008610F7"/>
    <w:rsid w:val="0086542E"/>
    <w:rsid w:val="00871C00"/>
    <w:rsid w:val="00871F19"/>
    <w:rsid w:val="008767BE"/>
    <w:rsid w:val="00876ADB"/>
    <w:rsid w:val="00885F11"/>
    <w:rsid w:val="008A06B4"/>
    <w:rsid w:val="008B1F91"/>
    <w:rsid w:val="008B6D00"/>
    <w:rsid w:val="008C3A64"/>
    <w:rsid w:val="008D1B81"/>
    <w:rsid w:val="008E28D8"/>
    <w:rsid w:val="0090226B"/>
    <w:rsid w:val="009177B8"/>
    <w:rsid w:val="00920FFD"/>
    <w:rsid w:val="0093568A"/>
    <w:rsid w:val="0094441D"/>
    <w:rsid w:val="00944EFC"/>
    <w:rsid w:val="009512DD"/>
    <w:rsid w:val="009513EB"/>
    <w:rsid w:val="0095172A"/>
    <w:rsid w:val="00953C2D"/>
    <w:rsid w:val="00961DEF"/>
    <w:rsid w:val="009843CF"/>
    <w:rsid w:val="00994BEF"/>
    <w:rsid w:val="009A0F5E"/>
    <w:rsid w:val="009A2733"/>
    <w:rsid w:val="009B13E3"/>
    <w:rsid w:val="009B3460"/>
    <w:rsid w:val="009B4A7C"/>
    <w:rsid w:val="009C7CF6"/>
    <w:rsid w:val="009D398C"/>
    <w:rsid w:val="009D4A15"/>
    <w:rsid w:val="009F0429"/>
    <w:rsid w:val="009F3766"/>
    <w:rsid w:val="00A150AF"/>
    <w:rsid w:val="00A17CB9"/>
    <w:rsid w:val="00A2631D"/>
    <w:rsid w:val="00A304E0"/>
    <w:rsid w:val="00A377CD"/>
    <w:rsid w:val="00A41780"/>
    <w:rsid w:val="00A46E61"/>
    <w:rsid w:val="00A50DDF"/>
    <w:rsid w:val="00A73F4E"/>
    <w:rsid w:val="00A8022C"/>
    <w:rsid w:val="00A95319"/>
    <w:rsid w:val="00AA7181"/>
    <w:rsid w:val="00AB3291"/>
    <w:rsid w:val="00AB55AF"/>
    <w:rsid w:val="00AB578A"/>
    <w:rsid w:val="00AC2FA9"/>
    <w:rsid w:val="00AC4B50"/>
    <w:rsid w:val="00AC5281"/>
    <w:rsid w:val="00AC59CF"/>
    <w:rsid w:val="00AE38F6"/>
    <w:rsid w:val="00B01403"/>
    <w:rsid w:val="00B03AFF"/>
    <w:rsid w:val="00B14477"/>
    <w:rsid w:val="00B14ADB"/>
    <w:rsid w:val="00B16D6D"/>
    <w:rsid w:val="00B2674E"/>
    <w:rsid w:val="00B33F9B"/>
    <w:rsid w:val="00B54FCF"/>
    <w:rsid w:val="00B5653C"/>
    <w:rsid w:val="00B575A2"/>
    <w:rsid w:val="00B67112"/>
    <w:rsid w:val="00B80B90"/>
    <w:rsid w:val="00B80D79"/>
    <w:rsid w:val="00BB27EE"/>
    <w:rsid w:val="00BC176E"/>
    <w:rsid w:val="00BC7164"/>
    <w:rsid w:val="00BC7C53"/>
    <w:rsid w:val="00BF13BF"/>
    <w:rsid w:val="00C21C70"/>
    <w:rsid w:val="00C23837"/>
    <w:rsid w:val="00C42833"/>
    <w:rsid w:val="00C52143"/>
    <w:rsid w:val="00C54588"/>
    <w:rsid w:val="00C641FD"/>
    <w:rsid w:val="00C674B6"/>
    <w:rsid w:val="00C7039F"/>
    <w:rsid w:val="00C804C9"/>
    <w:rsid w:val="00CC7608"/>
    <w:rsid w:val="00CD190E"/>
    <w:rsid w:val="00CD6D97"/>
    <w:rsid w:val="00CE137E"/>
    <w:rsid w:val="00CF2EE8"/>
    <w:rsid w:val="00CF703C"/>
    <w:rsid w:val="00D004AB"/>
    <w:rsid w:val="00D04409"/>
    <w:rsid w:val="00D15F5D"/>
    <w:rsid w:val="00D27AD7"/>
    <w:rsid w:val="00D347DB"/>
    <w:rsid w:val="00D3513F"/>
    <w:rsid w:val="00D422FC"/>
    <w:rsid w:val="00D426DA"/>
    <w:rsid w:val="00D451CA"/>
    <w:rsid w:val="00D47EE8"/>
    <w:rsid w:val="00D51680"/>
    <w:rsid w:val="00D61D19"/>
    <w:rsid w:val="00D63650"/>
    <w:rsid w:val="00D91545"/>
    <w:rsid w:val="00DA1DEF"/>
    <w:rsid w:val="00DA3A1D"/>
    <w:rsid w:val="00DA6107"/>
    <w:rsid w:val="00DB57F2"/>
    <w:rsid w:val="00DE71DB"/>
    <w:rsid w:val="00DF5D0B"/>
    <w:rsid w:val="00DF5D5B"/>
    <w:rsid w:val="00E306E5"/>
    <w:rsid w:val="00E310FD"/>
    <w:rsid w:val="00E35E99"/>
    <w:rsid w:val="00E41AC1"/>
    <w:rsid w:val="00E4393E"/>
    <w:rsid w:val="00E50617"/>
    <w:rsid w:val="00E50776"/>
    <w:rsid w:val="00E51E43"/>
    <w:rsid w:val="00E54649"/>
    <w:rsid w:val="00E55A09"/>
    <w:rsid w:val="00E607F0"/>
    <w:rsid w:val="00E6158E"/>
    <w:rsid w:val="00E64CA4"/>
    <w:rsid w:val="00E71040"/>
    <w:rsid w:val="00E871D2"/>
    <w:rsid w:val="00E97124"/>
    <w:rsid w:val="00EA4FA6"/>
    <w:rsid w:val="00EB1527"/>
    <w:rsid w:val="00EB3E3E"/>
    <w:rsid w:val="00EC4828"/>
    <w:rsid w:val="00ED3369"/>
    <w:rsid w:val="00EE199D"/>
    <w:rsid w:val="00EE297E"/>
    <w:rsid w:val="00EE50F2"/>
    <w:rsid w:val="00EE5BBA"/>
    <w:rsid w:val="00EF2F9D"/>
    <w:rsid w:val="00F00819"/>
    <w:rsid w:val="00F14495"/>
    <w:rsid w:val="00F15B48"/>
    <w:rsid w:val="00F25959"/>
    <w:rsid w:val="00F2786F"/>
    <w:rsid w:val="00F3755B"/>
    <w:rsid w:val="00F37BC7"/>
    <w:rsid w:val="00F50F32"/>
    <w:rsid w:val="00F568F4"/>
    <w:rsid w:val="00F627A8"/>
    <w:rsid w:val="00F85DA2"/>
    <w:rsid w:val="00F91FFF"/>
    <w:rsid w:val="00FA4A05"/>
    <w:rsid w:val="00FA7888"/>
    <w:rsid w:val="00FB2D6E"/>
    <w:rsid w:val="00FB37DE"/>
    <w:rsid w:val="00FB5C85"/>
    <w:rsid w:val="00FB5DDA"/>
    <w:rsid w:val="00FC5574"/>
    <w:rsid w:val="00FD0F95"/>
    <w:rsid w:val="00FD2781"/>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3213]"/>
    </o:shapedefaults>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customStyle="1" w:styleId="size-16">
    <w:name w:val="size-16"/>
    <w:basedOn w:val="Normal"/>
    <w:rsid w:val="00BC7164"/>
    <w:pPr>
      <w:spacing w:before="100" w:beforeAutospacing="1" w:after="100" w:afterAutospacing="1"/>
    </w:pPr>
    <w:rPr>
      <w:rFonts w:ascii="Times New Roman" w:hAnsi="Times New Roman"/>
      <w:sz w:val="20"/>
      <w:lang w:val="en-SG" w:eastAsia="en-US"/>
    </w:rPr>
  </w:style>
  <w:style w:type="character" w:styleId="Emphasis">
    <w:name w:val="Emphasis"/>
    <w:basedOn w:val="DefaultParagraphFont"/>
    <w:uiPriority w:val="20"/>
    <w:qFormat/>
    <w:rsid w:val="00BC7164"/>
    <w:rPr>
      <w:i/>
      <w:iCs/>
    </w:rPr>
  </w:style>
  <w:style w:type="paragraph" w:styleId="NormalWeb">
    <w:name w:val="Normal (Web)"/>
    <w:basedOn w:val="Normal"/>
    <w:uiPriority w:val="99"/>
    <w:semiHidden/>
    <w:unhideWhenUsed/>
    <w:rsid w:val="00BC7164"/>
    <w:pPr>
      <w:spacing w:before="100" w:beforeAutospacing="1" w:after="100" w:afterAutospacing="1"/>
    </w:pPr>
    <w:rPr>
      <w:rFonts w:ascii="Times New Roman" w:hAnsi="Times New Roman"/>
      <w:sz w:val="20"/>
      <w:lang w:val="en-SG" w:eastAsia="en-US"/>
    </w:rPr>
  </w:style>
  <w:style w:type="character" w:customStyle="1" w:styleId="apple-converted-space">
    <w:name w:val="apple-converted-space"/>
    <w:basedOn w:val="DefaultParagraphFont"/>
    <w:rsid w:val="00BC7164"/>
  </w:style>
  <w:style w:type="paragraph" w:customStyle="1" w:styleId="p1">
    <w:name w:val="p1"/>
    <w:basedOn w:val="Normal"/>
    <w:rsid w:val="00560E62"/>
    <w:pPr>
      <w:spacing w:before="100" w:beforeAutospacing="1" w:after="100" w:afterAutospacing="1"/>
    </w:pPr>
    <w:rPr>
      <w:rFonts w:ascii="Times New Roman" w:hAnsi="Times New Roman"/>
      <w:sz w:val="20"/>
      <w:lang w:val="en-SG" w:eastAsia="en-US"/>
    </w:rPr>
  </w:style>
  <w:style w:type="character" w:customStyle="1" w:styleId="s1">
    <w:name w:val="s1"/>
    <w:basedOn w:val="DefaultParagraphFont"/>
    <w:rsid w:val="00560E62"/>
  </w:style>
  <w:style w:type="character" w:styleId="Hyperlink">
    <w:name w:val="Hyperlink"/>
    <w:basedOn w:val="DefaultParagraphFont"/>
    <w:uiPriority w:val="99"/>
    <w:unhideWhenUsed/>
    <w:rsid w:val="00560E6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customStyle="1" w:styleId="size-16">
    <w:name w:val="size-16"/>
    <w:basedOn w:val="Normal"/>
    <w:rsid w:val="00BC7164"/>
    <w:pPr>
      <w:spacing w:before="100" w:beforeAutospacing="1" w:after="100" w:afterAutospacing="1"/>
    </w:pPr>
    <w:rPr>
      <w:rFonts w:ascii="Times New Roman" w:hAnsi="Times New Roman"/>
      <w:sz w:val="20"/>
      <w:lang w:val="en-SG" w:eastAsia="en-US"/>
    </w:rPr>
  </w:style>
  <w:style w:type="character" w:styleId="Emphasis">
    <w:name w:val="Emphasis"/>
    <w:basedOn w:val="DefaultParagraphFont"/>
    <w:uiPriority w:val="20"/>
    <w:qFormat/>
    <w:rsid w:val="00BC7164"/>
    <w:rPr>
      <w:i/>
      <w:iCs/>
    </w:rPr>
  </w:style>
  <w:style w:type="paragraph" w:styleId="NormalWeb">
    <w:name w:val="Normal (Web)"/>
    <w:basedOn w:val="Normal"/>
    <w:uiPriority w:val="99"/>
    <w:semiHidden/>
    <w:unhideWhenUsed/>
    <w:rsid w:val="00BC7164"/>
    <w:pPr>
      <w:spacing w:before="100" w:beforeAutospacing="1" w:after="100" w:afterAutospacing="1"/>
    </w:pPr>
    <w:rPr>
      <w:rFonts w:ascii="Times New Roman" w:hAnsi="Times New Roman"/>
      <w:sz w:val="20"/>
      <w:lang w:val="en-SG" w:eastAsia="en-US"/>
    </w:rPr>
  </w:style>
  <w:style w:type="character" w:customStyle="1" w:styleId="apple-converted-space">
    <w:name w:val="apple-converted-space"/>
    <w:basedOn w:val="DefaultParagraphFont"/>
    <w:rsid w:val="00BC7164"/>
  </w:style>
  <w:style w:type="paragraph" w:customStyle="1" w:styleId="p1">
    <w:name w:val="p1"/>
    <w:basedOn w:val="Normal"/>
    <w:rsid w:val="00560E62"/>
    <w:pPr>
      <w:spacing w:before="100" w:beforeAutospacing="1" w:after="100" w:afterAutospacing="1"/>
    </w:pPr>
    <w:rPr>
      <w:rFonts w:ascii="Times New Roman" w:hAnsi="Times New Roman"/>
      <w:sz w:val="20"/>
      <w:lang w:val="en-SG" w:eastAsia="en-US"/>
    </w:rPr>
  </w:style>
  <w:style w:type="character" w:customStyle="1" w:styleId="s1">
    <w:name w:val="s1"/>
    <w:basedOn w:val="DefaultParagraphFont"/>
    <w:rsid w:val="00560E62"/>
  </w:style>
  <w:style w:type="character" w:styleId="Hyperlink">
    <w:name w:val="Hyperlink"/>
    <w:basedOn w:val="DefaultParagraphFont"/>
    <w:uiPriority w:val="99"/>
    <w:unhideWhenUsed/>
    <w:rsid w:val="00560E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92561">
      <w:bodyDiv w:val="1"/>
      <w:marLeft w:val="0"/>
      <w:marRight w:val="0"/>
      <w:marTop w:val="0"/>
      <w:marBottom w:val="0"/>
      <w:divBdr>
        <w:top w:val="none" w:sz="0" w:space="0" w:color="auto"/>
        <w:left w:val="none" w:sz="0" w:space="0" w:color="auto"/>
        <w:bottom w:val="none" w:sz="0" w:space="0" w:color="auto"/>
        <w:right w:val="none" w:sz="0" w:space="0" w:color="auto"/>
      </w:divBdr>
    </w:div>
    <w:div w:id="892928080">
      <w:bodyDiv w:val="1"/>
      <w:marLeft w:val="0"/>
      <w:marRight w:val="0"/>
      <w:marTop w:val="0"/>
      <w:marBottom w:val="0"/>
      <w:divBdr>
        <w:top w:val="none" w:sz="0" w:space="0" w:color="auto"/>
        <w:left w:val="none" w:sz="0" w:space="0" w:color="auto"/>
        <w:bottom w:val="none" w:sz="0" w:space="0" w:color="auto"/>
        <w:right w:val="none" w:sz="0" w:space="0" w:color="auto"/>
      </w:divBdr>
    </w:div>
    <w:div w:id="157254610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036229502">
      <w:bodyDiv w:val="1"/>
      <w:marLeft w:val="0"/>
      <w:marRight w:val="0"/>
      <w:marTop w:val="0"/>
      <w:marBottom w:val="0"/>
      <w:divBdr>
        <w:top w:val="none" w:sz="0" w:space="0" w:color="auto"/>
        <w:left w:val="none" w:sz="0" w:space="0" w:color="auto"/>
        <w:bottom w:val="none" w:sz="0" w:space="0" w:color="auto"/>
        <w:right w:val="none" w:sz="0" w:space="0" w:color="auto"/>
      </w:divBdr>
      <w:divsChild>
        <w:div w:id="1262647385">
          <w:marLeft w:val="0"/>
          <w:marRight w:val="0"/>
          <w:marTop w:val="0"/>
          <w:marBottom w:val="0"/>
          <w:divBdr>
            <w:top w:val="none" w:sz="0" w:space="0" w:color="auto"/>
            <w:left w:val="none" w:sz="0" w:space="0" w:color="auto"/>
            <w:bottom w:val="none" w:sz="0" w:space="0" w:color="auto"/>
            <w:right w:val="none" w:sz="0" w:space="0" w:color="auto"/>
          </w:divBdr>
          <w:divsChild>
            <w:div w:id="485434542">
              <w:marLeft w:val="0"/>
              <w:marRight w:val="0"/>
              <w:marTop w:val="0"/>
              <w:marBottom w:val="0"/>
              <w:divBdr>
                <w:top w:val="none" w:sz="0" w:space="0" w:color="auto"/>
                <w:left w:val="none" w:sz="0" w:space="0" w:color="auto"/>
                <w:bottom w:val="none" w:sz="0" w:space="0" w:color="auto"/>
                <w:right w:val="none" w:sz="0" w:space="0" w:color="auto"/>
              </w:divBdr>
            </w:div>
          </w:divsChild>
        </w:div>
        <w:div w:id="2067218353">
          <w:marLeft w:val="0"/>
          <w:marRight w:val="0"/>
          <w:marTop w:val="0"/>
          <w:marBottom w:val="0"/>
          <w:divBdr>
            <w:top w:val="none" w:sz="0" w:space="0" w:color="auto"/>
            <w:left w:val="none" w:sz="0" w:space="0" w:color="auto"/>
            <w:bottom w:val="none" w:sz="0" w:space="0" w:color="auto"/>
            <w:right w:val="none" w:sz="0" w:space="0" w:color="auto"/>
          </w:divBdr>
          <w:divsChild>
            <w:div w:id="3322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hristmas.dts.edu/2017/12/01/invitation-touch-skin-infinite-god/?utm_medium=email&amp;utm_source=housefile&amp;utm_campaign=cye2017&amp;utm_content=email8&amp;_hsenc=p2ANqtz--yItcdXIDp6mgs5Zl914gKqFDEBqqbx-H_AXpnz0wS6SW8GPF7BgvktqvLyDkrFH5olfhSa3WvDA1u7VcvfXgqzBdzMQ&amp;_hsmi=59589791" TargetMode="External"/><Relationship Id="rId9" Type="http://schemas.openxmlformats.org/officeDocument/2006/relationships/header" Target="header1.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416</TotalTime>
  <Pages>19</Pages>
  <Words>5539</Words>
  <Characters>31576</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37041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277</cp:revision>
  <cp:lastPrinted>2017-12-23T10:33:00Z</cp:lastPrinted>
  <dcterms:created xsi:type="dcterms:W3CDTF">2016-01-14T07:17:00Z</dcterms:created>
  <dcterms:modified xsi:type="dcterms:W3CDTF">2017-12-24T02:00:00Z</dcterms:modified>
</cp:coreProperties>
</file>