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4836B90E">
                <wp:simplePos x="0" y="0"/>
                <wp:positionH relativeFrom="column">
                  <wp:posOffset>-393065</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94535A" w:rsidRPr="001269F9" w:rsidRDefault="0094535A"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7" o:spid="_x0000_s1026" type="#_x0000_t202" style="position:absolute;margin-left:-30.9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" filled="f">
                <v:textbox inset="0,0,0,0">
                  <w:txbxContent>
                    <w:p w14:paraId="7300D749" w14:textId="77777777" w:rsidR="0094535A" w:rsidRPr="001269F9" w:rsidRDefault="0094535A"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4A22E462" w:rsidR="003F4D4B" w:rsidRPr="00FD7B79" w:rsidRDefault="002E078D" w:rsidP="003F4D4B">
      <w:pPr>
        <w:widowControl w:val="0"/>
        <w:tabs>
          <w:tab w:val="left" w:pos="7960"/>
        </w:tabs>
        <w:ind w:right="-10"/>
        <w:rPr>
          <w:rFonts w:cs="Arial"/>
        </w:rPr>
      </w:pPr>
      <w:r>
        <w:rPr>
          <w:rFonts w:cs="Arial"/>
        </w:rPr>
        <w:t xml:space="preserve">5 August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sidR="00F403F9">
        <w:rPr>
          <w:rFonts w:cs="Arial"/>
        </w:rPr>
        <w:t>21</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537B4284" w:rsidR="008B6D00" w:rsidRPr="00FD7B79" w:rsidRDefault="00376673" w:rsidP="00DA3A1D">
      <w:pPr>
        <w:pStyle w:val="Header"/>
        <w:widowControl w:val="0"/>
        <w:tabs>
          <w:tab w:val="clear" w:pos="4800"/>
          <w:tab w:val="center" w:pos="4950"/>
        </w:tabs>
        <w:ind w:right="-10"/>
        <w:rPr>
          <w:rFonts w:cs="Arial"/>
          <w:b/>
          <w:sz w:val="32"/>
        </w:rPr>
      </w:pPr>
      <w:r>
        <w:rPr>
          <w:rFonts w:cs="Arial"/>
          <w:b/>
          <w:sz w:val="32"/>
        </w:rPr>
        <w:t>Be Intentional</w:t>
      </w:r>
    </w:p>
    <w:p w14:paraId="53EBD4C4" w14:textId="19F90F10"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376673">
        <w:rPr>
          <w:rFonts w:cs="Arial"/>
          <w:b/>
          <w:i/>
        </w:rPr>
        <w:t>Ecclesiastes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0FD310E6"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443871">
        <w:rPr>
          <w:rFonts w:cs="Arial"/>
        </w:rPr>
        <w:t>Purpose</w:t>
      </w:r>
    </w:p>
    <w:p w14:paraId="408EC7FF" w14:textId="218878E8" w:rsidR="00C3621F" w:rsidRPr="00FD7B79" w:rsidRDefault="00C3621F" w:rsidP="00C3621F">
      <w:pPr>
        <w:widowControl w:val="0"/>
        <w:tabs>
          <w:tab w:val="left" w:pos="7960"/>
        </w:tabs>
        <w:ind w:left="1660" w:right="-10" w:hanging="1660"/>
        <w:rPr>
          <w:rFonts w:cs="Arial"/>
        </w:rPr>
      </w:pPr>
      <w:r w:rsidRPr="00FD7B79">
        <w:rPr>
          <w:rFonts w:cs="Arial"/>
          <w:b/>
        </w:rPr>
        <w:t>Subject:</w:t>
      </w:r>
      <w:r w:rsidRPr="00FD7B79">
        <w:rPr>
          <w:rFonts w:cs="Arial"/>
        </w:rPr>
        <w:tab/>
      </w:r>
      <w:r>
        <w:rPr>
          <w:rFonts w:cs="Arial"/>
          <w:szCs w:val="22"/>
        </w:rPr>
        <w:t xml:space="preserve">How can we both </w:t>
      </w:r>
      <w:r w:rsidRPr="007F0592">
        <w:rPr>
          <w:rFonts w:cs="Arial"/>
          <w:szCs w:val="22"/>
        </w:rPr>
        <w:t>enjoy life and fear God</w:t>
      </w:r>
      <w:r>
        <w:rPr>
          <w:rFonts w:cs="Arial"/>
          <w:szCs w:val="22"/>
        </w:rPr>
        <w:t>?</w:t>
      </w:r>
      <w:bookmarkStart w:id="0" w:name="_GoBack"/>
      <w:bookmarkEnd w:id="0"/>
    </w:p>
    <w:p w14:paraId="5AE57144" w14:textId="59DDB57A" w:rsidR="00C3621F" w:rsidRPr="00FD7B79" w:rsidRDefault="00C3621F" w:rsidP="00C3621F">
      <w:pPr>
        <w:widowControl w:val="0"/>
        <w:tabs>
          <w:tab w:val="left" w:pos="7960"/>
        </w:tabs>
        <w:ind w:left="1660" w:right="-10" w:hanging="1660"/>
        <w:rPr>
          <w:rFonts w:cs="Arial"/>
        </w:rPr>
      </w:pPr>
      <w:r w:rsidRPr="00FD7B79">
        <w:rPr>
          <w:rFonts w:cs="Arial"/>
          <w:b/>
        </w:rPr>
        <w:t>Complement:</w:t>
      </w:r>
      <w:r w:rsidRPr="00FD7B79">
        <w:rPr>
          <w:rFonts w:cs="Arial"/>
        </w:rPr>
        <w:tab/>
      </w:r>
      <w:r>
        <w:rPr>
          <w:rFonts w:cs="Arial"/>
          <w:szCs w:val="22"/>
        </w:rPr>
        <w:t xml:space="preserve">Be intentional to </w:t>
      </w:r>
      <w:r w:rsidRPr="00C3621F">
        <w:rPr>
          <w:rFonts w:cs="Arial"/>
          <w:i/>
          <w:szCs w:val="22"/>
        </w:rPr>
        <w:t xml:space="preserve">live </w:t>
      </w:r>
      <w:r w:rsidR="00480323">
        <w:rPr>
          <w:rFonts w:cs="Arial"/>
          <w:i/>
          <w:szCs w:val="22"/>
        </w:rPr>
        <w:t>as if life is fleeting</w:t>
      </w:r>
      <w:r>
        <w:rPr>
          <w:rFonts w:cs="Arial"/>
          <w:szCs w:val="22"/>
        </w:rPr>
        <w:t>—including work, wisdom and youth.</w:t>
      </w:r>
    </w:p>
    <w:p w14:paraId="5FA8621D" w14:textId="311869A0"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C17E65">
        <w:rPr>
          <w:rFonts w:cs="Arial"/>
        </w:rPr>
        <w:t xml:space="preserve">both </w:t>
      </w:r>
      <w:r w:rsidR="00C17E65" w:rsidRPr="007F0592">
        <w:rPr>
          <w:rFonts w:cs="Arial"/>
          <w:szCs w:val="22"/>
        </w:rPr>
        <w:t>enjoy life and fear God</w:t>
      </w:r>
      <w:r w:rsidR="00C17E65">
        <w:rPr>
          <w:rFonts w:cs="Arial"/>
          <w:szCs w:val="22"/>
        </w:rPr>
        <w:t>.</w:t>
      </w:r>
    </w:p>
    <w:p w14:paraId="59C8E865" w14:textId="1E5B87A8"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sidR="00281F8C">
        <w:rPr>
          <w:rFonts w:cs="Arial"/>
        </w:rPr>
        <w:t>We worship our God</w:t>
      </w:r>
      <w:r w:rsidR="002E078D">
        <w:rPr>
          <w:rFonts w:cs="Arial"/>
        </w:rPr>
        <w:t xml:space="preserve"> of Purpose</w:t>
      </w:r>
    </w:p>
    <w:p w14:paraId="0B88602F" w14:textId="7E33064F"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5D0900">
        <w:rPr>
          <w:rFonts w:cs="Arial"/>
        </w:rPr>
        <w:t>Ecclesiastes 2:21-26</w:t>
      </w:r>
    </w:p>
    <w:p w14:paraId="09DE975C" w14:textId="257D286F"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2F23CA">
        <w:rPr>
          <w:rFonts w:cs="Arial"/>
        </w:rPr>
        <w:t>Ecclesiastes</w:t>
      </w:r>
    </w:p>
    <w:p w14:paraId="5469C91B" w14:textId="77777777" w:rsidR="00074BA3" w:rsidRPr="007F0592" w:rsidRDefault="00074BA3" w:rsidP="00074BA3">
      <w:pPr>
        <w:pStyle w:val="Heading1"/>
        <w:ind w:right="-10"/>
        <w:rPr>
          <w:rFonts w:cs="Arial"/>
          <w:szCs w:val="22"/>
        </w:rPr>
      </w:pPr>
      <w:r w:rsidRPr="007F0592">
        <w:rPr>
          <w:rFonts w:cs="Arial"/>
          <w:szCs w:val="22"/>
        </w:rPr>
        <w:t>Introduction</w:t>
      </w:r>
    </w:p>
    <w:p w14:paraId="795504A5" w14:textId="76C09AFF" w:rsidR="00074BA3" w:rsidRDefault="000205C2" w:rsidP="00074BA3">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68992" behindDoc="0" locked="0" layoutInCell="1" allowOverlap="1" wp14:anchorId="560723F8" wp14:editId="4DC636F2">
                <wp:simplePos x="0" y="0"/>
                <wp:positionH relativeFrom="column">
                  <wp:posOffset>-393065</wp:posOffset>
                </wp:positionH>
                <wp:positionV relativeFrom="paragraph">
                  <wp:posOffset>118745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ADF7C1" w14:textId="1CDE584F" w:rsidR="0094535A" w:rsidRPr="001269F9" w:rsidRDefault="0094535A" w:rsidP="00D347DB">
                            <w:pPr>
                              <w:jc w:val="center"/>
                              <w:rPr>
                                <w:sz w:val="20"/>
                              </w:rPr>
                            </w:pPr>
                            <w:r>
                              <w:rPr>
                                <w:sz w:val="20"/>
                              </w:rPr>
                              <w:t>Boring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7" type="#_x0000_t202" style="position:absolute;left:0;text-align:left;margin-left:-30.9pt;margin-top:9.3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dP4H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" filled="f">
                <v:textbox inset="0,0,0,0">
                  <w:txbxContent>
                    <w:p w14:paraId="6BADF7C1" w14:textId="1CDE584F" w:rsidR="0094535A" w:rsidRPr="001269F9" w:rsidRDefault="0094535A" w:rsidP="00D347DB">
                      <w:pPr>
                        <w:jc w:val="center"/>
                        <w:rPr>
                          <w:sz w:val="20"/>
                        </w:rPr>
                      </w:pPr>
                      <w:r>
                        <w:rPr>
                          <w:sz w:val="20"/>
                        </w:rPr>
                        <w:t>Boring</w:t>
                      </w:r>
                    </w:p>
                  </w:txbxContent>
                </v:textbox>
              </v:shape>
            </w:pict>
          </mc:Fallback>
        </mc:AlternateContent>
      </w:r>
      <w:r w:rsidR="00074BA3" w:rsidRPr="007F0592">
        <w:rPr>
          <w:rFonts w:cs="Arial"/>
          <w:szCs w:val="22"/>
          <w:u w:val="single"/>
        </w:rPr>
        <w:t>Interest</w:t>
      </w:r>
      <w:r w:rsidR="00074BA3" w:rsidRPr="007F0592">
        <w:rPr>
          <w:rFonts w:cs="Arial"/>
          <w:szCs w:val="22"/>
        </w:rPr>
        <w:t xml:space="preserve">: </w:t>
      </w:r>
      <w:r w:rsidR="00074BA3">
        <w:rPr>
          <w:rFonts w:cs="Arial"/>
          <w:szCs w:val="22"/>
        </w:rPr>
        <w:t>Many people think being a Christian is the most boring life possible.</w:t>
      </w:r>
    </w:p>
    <w:p w14:paraId="1BFE85C8" w14:textId="77777777" w:rsidR="00D9096C" w:rsidRPr="00D9096C" w:rsidRDefault="00D9096C" w:rsidP="00D9096C">
      <w:pPr>
        <w:pStyle w:val="Heading4"/>
        <w:rPr>
          <w:rFonts w:cs="Arial"/>
        </w:rPr>
      </w:pPr>
      <w:r w:rsidRPr="00D9096C">
        <w:rPr>
          <w:rFonts w:cs="Arial"/>
        </w:rPr>
        <w:t>They say, "All Christians do is go to church, read an outdated dusty Book and say no to anything fun."</w:t>
      </w:r>
    </w:p>
    <w:p w14:paraId="0E5F0407" w14:textId="77777777" w:rsidR="00D9096C" w:rsidRPr="00D9096C" w:rsidRDefault="00D9096C" w:rsidP="00D9096C">
      <w:pPr>
        <w:pStyle w:val="Heading4"/>
        <w:rPr>
          <w:rFonts w:cs="Arial"/>
        </w:rPr>
      </w:pPr>
      <w:r w:rsidRPr="00D9096C">
        <w:rPr>
          <w:rFonts w:cs="Arial"/>
        </w:rPr>
        <w:t>Many people actually feel sorry for you if you are a Christian!</w:t>
      </w:r>
    </w:p>
    <w:p w14:paraId="4DA0271A" w14:textId="74131F6B" w:rsidR="00074BA3" w:rsidRPr="007F0592" w:rsidRDefault="000205C2" w:rsidP="00074BA3">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1040" behindDoc="0" locked="0" layoutInCell="1" allowOverlap="1" wp14:anchorId="561F5E75" wp14:editId="2D771DFD">
                <wp:simplePos x="0" y="0"/>
                <wp:positionH relativeFrom="column">
                  <wp:posOffset>-393065</wp:posOffset>
                </wp:positionH>
                <wp:positionV relativeFrom="paragraph">
                  <wp:posOffset>47625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5B4FF2" w14:textId="11B42222" w:rsidR="0094535A" w:rsidRPr="001269F9" w:rsidRDefault="0094535A" w:rsidP="00D347DB">
                            <w:pPr>
                              <w:jc w:val="center"/>
                              <w:rPr>
                                <w:sz w:val="20"/>
                              </w:rPr>
                            </w:pPr>
                            <w:r>
                              <w:rPr>
                                <w:sz w:val="20"/>
                              </w:rPr>
                              <w:t>Happy?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8" type="#_x0000_t202" style="position:absolute;left:0;text-align:left;margin-left:-30.9pt;margin-top:3.7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qbn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" filled="f">
                <v:textbox inset="0,0,0,0">
                  <w:txbxContent>
                    <w:p w14:paraId="6F5B4FF2" w14:textId="11B42222" w:rsidR="0094535A" w:rsidRPr="001269F9" w:rsidRDefault="0094535A" w:rsidP="00D347DB">
                      <w:pPr>
                        <w:jc w:val="center"/>
                        <w:rPr>
                          <w:sz w:val="20"/>
                        </w:rPr>
                      </w:pPr>
                      <w:r>
                        <w:rPr>
                          <w:sz w:val="20"/>
                        </w:rPr>
                        <w:t>Happy?</w:t>
                      </w:r>
                    </w:p>
                  </w:txbxContent>
                </v:textbox>
              </v:shape>
            </w:pict>
          </mc:Fallback>
        </mc:AlternateContent>
      </w:r>
      <w:r w:rsidR="00074BA3">
        <w:rPr>
          <w:rFonts w:cs="Arial"/>
          <w:szCs w:val="22"/>
          <w:u w:val="single"/>
        </w:rPr>
        <w:t>Curiosity</w:t>
      </w:r>
      <w:r w:rsidR="00074BA3" w:rsidRPr="007F0592">
        <w:rPr>
          <w:rFonts w:cs="Arial"/>
          <w:szCs w:val="22"/>
        </w:rPr>
        <w:t xml:space="preserve">: </w:t>
      </w:r>
      <w:r>
        <w:rPr>
          <w:rFonts w:cs="Arial"/>
          <w:szCs w:val="22"/>
        </w:rPr>
        <w:t>Can Christians be happy?</w:t>
      </w:r>
    </w:p>
    <w:p w14:paraId="57FD6881" w14:textId="77777777" w:rsidR="00D9096C" w:rsidRDefault="00D9096C" w:rsidP="00D9096C">
      <w:pPr>
        <w:pStyle w:val="Heading4"/>
        <w:rPr>
          <w:rFonts w:cs="Arial"/>
        </w:rPr>
      </w:pPr>
      <w:r w:rsidRPr="00D9096C">
        <w:rPr>
          <w:rFonts w:cs="Arial"/>
        </w:rPr>
        <w:t>One writer notes, "Is the Christian life supposed to be boring? Not when it is lived correctly. Jesus said, "I have come that they may have life, and have it to the full" (</w:t>
      </w:r>
      <w:hyperlink r:id="rId7" w:history="1">
        <w:r w:rsidRPr="00D9096C">
          <w:rPr>
            <w:rFonts w:eastAsiaTheme="minorEastAsia"/>
          </w:rPr>
          <w:t>John 10:10 NIV</w:t>
        </w:r>
      </w:hyperlink>
      <w:r w:rsidRPr="00D9096C">
        <w:rPr>
          <w:rFonts w:cs="Arial"/>
        </w:rPr>
        <w:t xml:space="preserve">). There are pitfalls, and things are not always rosy. Spiritual attack is a very real thing; Christians experience depression and sorrow and misery, just like other people. </w:t>
      </w:r>
    </w:p>
    <w:p w14:paraId="35CDEE41" w14:textId="22645953" w:rsidR="00D9096C" w:rsidRPr="00D9096C" w:rsidRDefault="000205C2" w:rsidP="00D9096C">
      <w:pPr>
        <w:pStyle w:val="Heading4"/>
        <w:rPr>
          <w:rFonts w:cs="Arial"/>
        </w:rPr>
      </w:pPr>
      <w:r w:rsidRPr="008B1F91">
        <w:rPr>
          <w:rFonts w:cs="Arial"/>
          <w:noProof/>
          <w:lang w:eastAsia="en-US"/>
        </w:rPr>
        <mc:AlternateContent>
          <mc:Choice Requires="wps">
            <w:drawing>
              <wp:anchor distT="0" distB="0" distL="114300" distR="114300" simplePos="0" relativeHeight="251673088" behindDoc="0" locked="0" layoutInCell="1" allowOverlap="1" wp14:anchorId="7EC379AC" wp14:editId="141CBC79">
                <wp:simplePos x="0" y="0"/>
                <wp:positionH relativeFrom="column">
                  <wp:posOffset>-393065</wp:posOffset>
                </wp:positionH>
                <wp:positionV relativeFrom="paragraph">
                  <wp:posOffset>608330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BD1CF0" w14:textId="2511EFA6" w:rsidR="0094535A" w:rsidRPr="001269F9" w:rsidRDefault="0094535A" w:rsidP="00D347DB">
                            <w:pPr>
                              <w:jc w:val="center"/>
                              <w:rPr>
                                <w:sz w:val="20"/>
                              </w:rPr>
                            </w:pPr>
                            <w:r>
                              <w:rPr>
                                <w:sz w:val="20"/>
                              </w:rPr>
                              <w:t>Contradict?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left:0;text-align:left;margin-left:-30.9pt;margin-top:47.9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naf3wCAAAF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" filled="f">
                <v:textbox inset="0,0,0,0">
                  <w:txbxContent>
                    <w:p w14:paraId="3BBD1CF0" w14:textId="2511EFA6" w:rsidR="0094535A" w:rsidRPr="001269F9" w:rsidRDefault="0094535A" w:rsidP="00D347DB">
                      <w:pPr>
                        <w:jc w:val="center"/>
                        <w:rPr>
                          <w:sz w:val="20"/>
                        </w:rPr>
                      </w:pPr>
                      <w:r>
                        <w:rPr>
                          <w:sz w:val="20"/>
                        </w:rPr>
                        <w:t>Contradict?</w:t>
                      </w:r>
                    </w:p>
                  </w:txbxContent>
                </v:textbox>
              </v:shape>
            </w:pict>
          </mc:Fallback>
        </mc:AlternateContent>
      </w:r>
      <w:r w:rsidR="00D9096C">
        <w:rPr>
          <w:rFonts w:cs="Arial"/>
        </w:rPr>
        <w:t>“</w:t>
      </w:r>
      <w:r w:rsidR="00D9096C" w:rsidRPr="00D9096C">
        <w:rPr>
          <w:rFonts w:cs="Arial"/>
        </w:rPr>
        <w:t>But when a Christian is living in truth, and seeking the Kingdom of God and the salvation of souls, boring is the very last thing his or her life will be" (https://www.compellingtruth.org/Christian-boring.html).</w:t>
      </w:r>
    </w:p>
    <w:p w14:paraId="0070D1EF" w14:textId="3545A328" w:rsidR="000205C2" w:rsidRPr="007F0592" w:rsidRDefault="000205C2" w:rsidP="000205C2">
      <w:pPr>
        <w:pStyle w:val="Heading3"/>
        <w:ind w:right="-10"/>
        <w:rPr>
          <w:rFonts w:cs="Arial"/>
          <w:szCs w:val="22"/>
        </w:rPr>
      </w:pPr>
      <w:r>
        <w:rPr>
          <w:rFonts w:cs="Arial"/>
          <w:szCs w:val="22"/>
          <w:u w:val="single"/>
        </w:rPr>
        <w:t>Curiosity</w:t>
      </w:r>
      <w:r w:rsidRPr="007F0592">
        <w:rPr>
          <w:rFonts w:cs="Arial"/>
          <w:szCs w:val="22"/>
        </w:rPr>
        <w:t xml:space="preserve">: </w:t>
      </w:r>
      <w:r>
        <w:rPr>
          <w:rFonts w:cs="Arial"/>
          <w:szCs w:val="22"/>
        </w:rPr>
        <w:t>Do you think enjoying life and fearing God contradict? Why or why not?</w:t>
      </w:r>
    </w:p>
    <w:p w14:paraId="612F7665" w14:textId="77777777" w:rsidR="000205C2" w:rsidRPr="000205C2" w:rsidRDefault="000205C2" w:rsidP="000205C2">
      <w:pPr>
        <w:pStyle w:val="Heading4"/>
        <w:rPr>
          <w:rFonts w:cs="Arial"/>
          <w:lang w:val="en-SG"/>
        </w:rPr>
      </w:pPr>
      <w:r w:rsidRPr="000205C2">
        <w:rPr>
          <w:rFonts w:cs="Arial"/>
        </w:rPr>
        <w:t>Can someone both love life and love God?</w:t>
      </w:r>
    </w:p>
    <w:p w14:paraId="74DDD86E" w14:textId="77777777" w:rsidR="000205C2" w:rsidRPr="000205C2" w:rsidRDefault="000205C2" w:rsidP="000205C2">
      <w:pPr>
        <w:pStyle w:val="Heading4"/>
        <w:rPr>
          <w:rFonts w:cs="Arial"/>
          <w:lang w:val="en-SG"/>
        </w:rPr>
      </w:pPr>
      <w:r w:rsidRPr="000205C2">
        <w:rPr>
          <w:rFonts w:cs="Arial"/>
        </w:rPr>
        <w:t>Do we have to choose between fun and obedience?</w:t>
      </w:r>
    </w:p>
    <w:p w14:paraId="4591468A" w14:textId="09261C4C" w:rsidR="00781291" w:rsidRPr="007F0592" w:rsidRDefault="00EF48C8" w:rsidP="00781291">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5136" behindDoc="0" locked="0" layoutInCell="1" allowOverlap="1" wp14:anchorId="16183F44" wp14:editId="79823AF5">
                <wp:simplePos x="0" y="0"/>
                <wp:positionH relativeFrom="column">
                  <wp:posOffset>-393065</wp:posOffset>
                </wp:positionH>
                <wp:positionV relativeFrom="paragraph">
                  <wp:posOffset>63500</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FF5329" w14:textId="01BFCA80" w:rsidR="0094535A" w:rsidRPr="001269F9" w:rsidRDefault="0094535A" w:rsidP="00D347DB">
                            <w:pPr>
                              <w:jc w:val="center"/>
                              <w:rPr>
                                <w:sz w:val="20"/>
                              </w:rPr>
                            </w:pPr>
                            <w:r>
                              <w:rPr>
                                <w:sz w:val="20"/>
                              </w:rPr>
                              <w:t>Half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0" type="#_x0000_t202" style="position:absolute;left:0;text-align:left;margin-left:-30.9pt;margin-top: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QlIX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" filled="f">
                <v:textbox inset="0,0,0,0">
                  <w:txbxContent>
                    <w:p w14:paraId="27FF5329" w14:textId="01BFCA80" w:rsidR="0094535A" w:rsidRPr="001269F9" w:rsidRDefault="0094535A" w:rsidP="00D347DB">
                      <w:pPr>
                        <w:jc w:val="center"/>
                        <w:rPr>
                          <w:sz w:val="20"/>
                        </w:rPr>
                      </w:pPr>
                      <w:r>
                        <w:rPr>
                          <w:sz w:val="20"/>
                        </w:rPr>
                        <w:t>Half Face</w:t>
                      </w:r>
                    </w:p>
                  </w:txbxContent>
                </v:textbox>
              </v:shape>
            </w:pict>
          </mc:Fallback>
        </mc:AlternateContent>
      </w:r>
      <w:r w:rsidR="00781291" w:rsidRPr="007F0592">
        <w:rPr>
          <w:rFonts w:cs="Arial"/>
          <w:szCs w:val="22"/>
          <w:u w:val="single"/>
        </w:rPr>
        <w:t>Background</w:t>
      </w:r>
      <w:r w:rsidR="00781291" w:rsidRPr="007F0592">
        <w:rPr>
          <w:rFonts w:cs="Arial"/>
          <w:szCs w:val="22"/>
        </w:rPr>
        <w:t xml:space="preserve">: </w:t>
      </w:r>
      <w:r w:rsidR="00781291">
        <w:rPr>
          <w:rFonts w:cs="Arial"/>
          <w:szCs w:val="22"/>
        </w:rPr>
        <w:t>It is helpful to hear from someone who has “done it all”–especially when God inspires his words!</w:t>
      </w:r>
    </w:p>
    <w:p w14:paraId="5D54D77F" w14:textId="6A3D14B3" w:rsidR="00781291" w:rsidRDefault="00D76817" w:rsidP="00781291">
      <w:pPr>
        <w:pStyle w:val="Heading4"/>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4450010D" wp14:editId="436E4CB9">
                <wp:simplePos x="0" y="0"/>
                <wp:positionH relativeFrom="column">
                  <wp:posOffset>-393065</wp:posOffset>
                </wp:positionH>
                <wp:positionV relativeFrom="paragraph">
                  <wp:posOffset>46990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EF2B9F" w14:textId="57480BBC" w:rsidR="0094535A" w:rsidRPr="001269F9" w:rsidRDefault="0094535A" w:rsidP="00D347DB">
                            <w:pPr>
                              <w:jc w:val="center"/>
                              <w:rPr>
                                <w:sz w:val="20"/>
                              </w:rPr>
                            </w:pPr>
                            <w:r>
                              <w:rPr>
                                <w:sz w:val="20"/>
                              </w:rPr>
                              <w:t>Scrolls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left:0;text-align:left;margin-left:-30.9pt;margin-top:3.7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6P3X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" filled="f">
                <v:textbox inset="0,0,0,0">
                  <w:txbxContent>
                    <w:p w14:paraId="12EF2B9F" w14:textId="57480BBC" w:rsidR="0094535A" w:rsidRPr="001269F9" w:rsidRDefault="0094535A" w:rsidP="00D347DB">
                      <w:pPr>
                        <w:jc w:val="center"/>
                        <w:rPr>
                          <w:sz w:val="20"/>
                        </w:rPr>
                      </w:pPr>
                      <w:r>
                        <w:rPr>
                          <w:sz w:val="20"/>
                        </w:rPr>
                        <w:t>Scrolls</w:t>
                      </w:r>
                    </w:p>
                  </w:txbxContent>
                </v:textbox>
              </v:shape>
            </w:pict>
          </mc:Fallback>
        </mc:AlternateContent>
      </w:r>
      <w:r w:rsidR="00781291">
        <w:rPr>
          <w:rFonts w:cs="Arial"/>
        </w:rPr>
        <w:t>Most see Solomon as having written Song of Songs first in his young life and then Proverbs in mid-life.</w:t>
      </w:r>
    </w:p>
    <w:p w14:paraId="1ADC09DE" w14:textId="746CFBC0" w:rsidR="00781291" w:rsidRPr="00FD7B79" w:rsidRDefault="00781291" w:rsidP="00781291">
      <w:pPr>
        <w:pStyle w:val="Heading4"/>
        <w:rPr>
          <w:rFonts w:cs="Arial"/>
        </w:rPr>
      </w:pPr>
      <w:r>
        <w:rPr>
          <w:rFonts w:cs="Arial"/>
        </w:rPr>
        <w:t>Now, as an old man who has “seen it all,” he muses on the meaning of life in Ecclesiastes.</w:t>
      </w:r>
    </w:p>
    <w:p w14:paraId="596DB45B" w14:textId="483974F5" w:rsidR="00781291" w:rsidRPr="00FD7B79" w:rsidRDefault="00D76817" w:rsidP="00781291">
      <w:pPr>
        <w:pStyle w:val="Heading4"/>
        <w:rPr>
          <w:rFonts w:cs="Arial"/>
        </w:rPr>
      </w:pPr>
      <w:r w:rsidRPr="008B1F91">
        <w:rPr>
          <w:rFonts w:cs="Arial"/>
          <w:noProof/>
          <w:lang w:eastAsia="en-US"/>
        </w:rPr>
        <mc:AlternateContent>
          <mc:Choice Requires="wps">
            <w:drawing>
              <wp:anchor distT="0" distB="0" distL="114300" distR="114300" simplePos="0" relativeHeight="251681280" behindDoc="0" locked="0" layoutInCell="1" allowOverlap="1" wp14:anchorId="0F23757E" wp14:editId="7C834BA7">
                <wp:simplePos x="0" y="0"/>
                <wp:positionH relativeFrom="column">
                  <wp:posOffset>-393065</wp:posOffset>
                </wp:positionH>
                <wp:positionV relativeFrom="paragraph">
                  <wp:posOffset>471170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772C8E" w14:textId="7D5B7086" w:rsidR="0094535A" w:rsidRPr="001269F9" w:rsidRDefault="0094535A" w:rsidP="00D347DB">
                            <w:pPr>
                              <w:jc w:val="center"/>
                              <w:rPr>
                                <w:sz w:val="20"/>
                              </w:rPr>
                            </w:pPr>
                            <w:r>
                              <w:rPr>
                                <w:sz w:val="20"/>
                              </w:rPr>
                              <w:t>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2" type="#_x0000_t202" style="position:absolute;left:0;text-align:left;margin-left:-30.9pt;margin-top:37.1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0fhn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" filled="f">
                <v:textbox inset="0,0,0,0">
                  <w:txbxContent>
                    <w:p w14:paraId="03772C8E" w14:textId="7D5B7086" w:rsidR="0094535A" w:rsidRPr="001269F9" w:rsidRDefault="0094535A" w:rsidP="00D347DB">
                      <w:pPr>
                        <w:jc w:val="center"/>
                        <w:rPr>
                          <w:sz w:val="20"/>
                        </w:rPr>
                      </w:pPr>
                      <w:r>
                        <w:rPr>
                          <w:sz w:val="20"/>
                        </w:rPr>
                        <w:t>Sages</w:t>
                      </w:r>
                    </w:p>
                  </w:txbxContent>
                </v:textbox>
              </v:shape>
            </w:pict>
          </mc:Fallback>
        </mc:AlternateContent>
      </w:r>
      <w:r w:rsidR="00EF48C8" w:rsidRPr="008B1F91">
        <w:rPr>
          <w:rFonts w:cs="Arial"/>
          <w:noProof/>
          <w:lang w:eastAsia="en-US"/>
        </w:rPr>
        <mc:AlternateContent>
          <mc:Choice Requires="wps">
            <w:drawing>
              <wp:anchor distT="0" distB="0" distL="114300" distR="114300" simplePos="0" relativeHeight="251677184" behindDoc="0" locked="0" layoutInCell="1" allowOverlap="1" wp14:anchorId="3E71E919" wp14:editId="53FA4678">
                <wp:simplePos x="0" y="0"/>
                <wp:positionH relativeFrom="column">
                  <wp:posOffset>-393065</wp:posOffset>
                </wp:positionH>
                <wp:positionV relativeFrom="paragraph">
                  <wp:posOffset>13970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3C5B96" w14:textId="303FEB0B" w:rsidR="0094535A" w:rsidRPr="001269F9" w:rsidRDefault="0094535A" w:rsidP="00D347DB">
                            <w:pPr>
                              <w:jc w:val="center"/>
                              <w:rPr>
                                <w:sz w:val="20"/>
                              </w:rPr>
                            </w:pPr>
                            <w:r>
                              <w:rPr>
                                <w:sz w:val="20"/>
                              </w:rPr>
                              <w:t>Admire?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3" type="#_x0000_t202" style="position:absolute;left:0;text-align:left;margin-left:-30.9pt;margin-top:1.1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Uvo3sCAAAG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" filled="f">
                <v:textbox inset="0,0,0,0">
                  <w:txbxContent>
                    <w:p w14:paraId="4B3C5B96" w14:textId="303FEB0B" w:rsidR="0094535A" w:rsidRPr="001269F9" w:rsidRDefault="0094535A" w:rsidP="00D347DB">
                      <w:pPr>
                        <w:jc w:val="center"/>
                        <w:rPr>
                          <w:sz w:val="20"/>
                        </w:rPr>
                      </w:pPr>
                      <w:r>
                        <w:rPr>
                          <w:sz w:val="20"/>
                        </w:rPr>
                        <w:t>Admire?</w:t>
                      </w:r>
                    </w:p>
                  </w:txbxContent>
                </v:textbox>
              </v:shape>
            </w:pict>
          </mc:Fallback>
        </mc:AlternateContent>
      </w:r>
      <w:r w:rsidR="00781291">
        <w:rPr>
          <w:rFonts w:cs="Arial"/>
        </w:rPr>
        <w:t xml:space="preserve">In Solomon’s time people did not </w:t>
      </w:r>
      <w:r w:rsidR="00B47934" w:rsidRPr="00B47934">
        <w:rPr>
          <w:rFonts w:cs="Arial"/>
        </w:rPr>
        <w:t xml:space="preserve">idolize athletes </w:t>
      </w:r>
      <w:r w:rsidR="00781291">
        <w:rPr>
          <w:rFonts w:cs="Arial"/>
        </w:rPr>
        <w:t>or attractive people who pretend to be someone else (=Hollywood and Bollywood).</w:t>
      </w:r>
    </w:p>
    <w:p w14:paraId="60ACF739" w14:textId="50EC1998" w:rsidR="00781291" w:rsidRDefault="00D76817" w:rsidP="00781291">
      <w:pPr>
        <w:pStyle w:val="Heading4"/>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6496A47D" wp14:editId="54CF2DCE">
                <wp:simplePos x="0" y="0"/>
                <wp:positionH relativeFrom="column">
                  <wp:posOffset>-393065</wp:posOffset>
                </wp:positionH>
                <wp:positionV relativeFrom="paragraph">
                  <wp:posOffset>454660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3E406F" w14:textId="17F38C3A" w:rsidR="0094535A" w:rsidRPr="001269F9" w:rsidRDefault="0094535A" w:rsidP="00D7681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4" type="#_x0000_t202" style="position:absolute;left:0;text-align:left;margin-left:-30.9pt;margin-top:35.8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" filled="f">
                <v:textbox inset="0,0,0,0">
                  <w:txbxContent>
                    <w:p w14:paraId="213E406F" w14:textId="17F38C3A" w:rsidR="0094535A" w:rsidRPr="001269F9" w:rsidRDefault="0094535A" w:rsidP="00D76817">
                      <w:pPr>
                        <w:jc w:val="center"/>
                        <w:rPr>
                          <w:sz w:val="20"/>
                        </w:rPr>
                      </w:pPr>
                      <w:r>
                        <w:rPr>
                          <w:sz w:val="20"/>
                        </w:rPr>
                        <w:t>Subject</w:t>
                      </w:r>
                    </w:p>
                  </w:txbxContent>
                </v:textbox>
              </v:shape>
            </w:pict>
          </mc:Fallback>
        </mc:AlternateContent>
      </w:r>
      <w:r w:rsidR="00781291">
        <w:rPr>
          <w:rFonts w:cs="Arial"/>
        </w:rPr>
        <w:t xml:space="preserve">Instead, many sages of this time taught </w:t>
      </w:r>
      <w:r w:rsidR="00781291" w:rsidRPr="009E198D">
        <w:rPr>
          <w:rFonts w:cs="Arial"/>
          <w:i/>
        </w:rPr>
        <w:t>wisdom</w:t>
      </w:r>
      <w:r w:rsidR="00781291">
        <w:rPr>
          <w:rFonts w:cs="Arial"/>
        </w:rPr>
        <w:t xml:space="preserve"> as the people then seemed to pursue wisdom more than they do today.</w:t>
      </w:r>
    </w:p>
    <w:p w14:paraId="1F06CB36" w14:textId="08E490B6" w:rsidR="00F04403" w:rsidRPr="00F04403" w:rsidRDefault="00074BA3" w:rsidP="00F04403">
      <w:pPr>
        <w:pStyle w:val="Heading3"/>
        <w:ind w:right="-10"/>
        <w:rPr>
          <w:rFonts w:cs="Arial"/>
          <w:szCs w:val="22"/>
          <w:lang w:val="en-SG"/>
        </w:rPr>
      </w:pPr>
      <w:r w:rsidRPr="007F0592">
        <w:rPr>
          <w:rFonts w:cs="Arial"/>
          <w:szCs w:val="22"/>
          <w:u w:val="single"/>
        </w:rPr>
        <w:t>Subject</w:t>
      </w:r>
      <w:r w:rsidRPr="007F0592">
        <w:rPr>
          <w:rFonts w:cs="Arial"/>
          <w:szCs w:val="22"/>
        </w:rPr>
        <w:t xml:space="preserve">: </w:t>
      </w:r>
      <w:r w:rsidR="00480323">
        <w:rPr>
          <w:rFonts w:cs="Arial"/>
          <w:szCs w:val="22"/>
        </w:rPr>
        <w:t>How can we both enjoy</w:t>
      </w:r>
      <w:r w:rsidR="004618FA" w:rsidRPr="007F0592">
        <w:rPr>
          <w:rFonts w:cs="Arial"/>
          <w:szCs w:val="22"/>
        </w:rPr>
        <w:t xml:space="preserve"> life and fear God</w:t>
      </w:r>
      <w:r w:rsidRPr="007F0592">
        <w:rPr>
          <w:rFonts w:cs="Arial"/>
          <w:szCs w:val="22"/>
        </w:rPr>
        <w:t>?</w:t>
      </w:r>
      <w:r w:rsidR="00F04403">
        <w:rPr>
          <w:rFonts w:cs="Arial"/>
          <w:szCs w:val="22"/>
        </w:rPr>
        <w:t xml:space="preserve"> </w:t>
      </w:r>
      <w:r w:rsidR="00F04403" w:rsidRPr="00F04403">
        <w:rPr>
          <w:rFonts w:cs="Arial"/>
          <w:szCs w:val="22"/>
          <w:lang w:val="en-SG"/>
        </w:rPr>
        <w:t>These are NOT mutually exclusive! You CAN do both and SHOULD do both!</w:t>
      </w:r>
      <w:r w:rsidR="00480323">
        <w:rPr>
          <w:rFonts w:cs="Arial"/>
          <w:szCs w:val="22"/>
          <w:lang w:val="en-SG"/>
        </w:rPr>
        <w:t xml:space="preserve"> But </w:t>
      </w:r>
      <w:r w:rsidR="00480323">
        <w:rPr>
          <w:rFonts w:cs="Arial"/>
          <w:i/>
          <w:szCs w:val="22"/>
          <w:lang w:val="en-SG"/>
        </w:rPr>
        <w:t>how?</w:t>
      </w:r>
    </w:p>
    <w:p w14:paraId="45A8AC84" w14:textId="77777777" w:rsidR="00781291" w:rsidRDefault="00781291" w:rsidP="00781291">
      <w:pPr>
        <w:pStyle w:val="Heading4"/>
        <w:rPr>
          <w:rFonts w:cs="Arial"/>
        </w:rPr>
      </w:pPr>
      <w:r>
        <w:rPr>
          <w:rFonts w:cs="Arial"/>
        </w:rPr>
        <w:t>The Bible presents both the ideals of life and also the realities. Proverbs gives the ideals and Ecclesiastes gives the exceptions to those ideals.</w:t>
      </w:r>
    </w:p>
    <w:p w14:paraId="72EF286E" w14:textId="0D57EF63" w:rsidR="00781291" w:rsidRPr="00FD7B79" w:rsidRDefault="001E6487" w:rsidP="00781291">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691520" behindDoc="0" locked="0" layoutInCell="1" allowOverlap="1" wp14:anchorId="1C5FDF0A" wp14:editId="24FC4B64">
                <wp:simplePos x="0" y="0"/>
                <wp:positionH relativeFrom="column">
                  <wp:posOffset>-621665</wp:posOffset>
                </wp:positionH>
                <wp:positionV relativeFrom="paragraph">
                  <wp:posOffset>595630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E97D51" w14:textId="7557403E" w:rsidR="0094535A" w:rsidRPr="001269F9" w:rsidRDefault="0094535A" w:rsidP="00D76817">
                            <w:pPr>
                              <w:jc w:val="center"/>
                              <w:rPr>
                                <w:sz w:val="20"/>
                              </w:rPr>
                            </w:pPr>
                            <w:r>
                              <w:rPr>
                                <w:sz w:val="20"/>
                              </w:rPr>
                              <w:t>• 4 Reasons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5" type="#_x0000_t202" style="position:absolute;left:0;text-align:left;margin-left:-48.9pt;margin-top:46.9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XH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" filled="f">
                <v:textbox inset="0,0,0,0">
                  <w:txbxContent>
                    <w:p w14:paraId="0DE97D51" w14:textId="7557403E" w:rsidR="0094535A" w:rsidRPr="001269F9" w:rsidRDefault="0094535A" w:rsidP="00D76817">
                      <w:pPr>
                        <w:jc w:val="center"/>
                        <w:rPr>
                          <w:sz w:val="20"/>
                        </w:rPr>
                      </w:pPr>
                      <w:r>
                        <w:rPr>
                          <w:sz w:val="20"/>
                        </w:rPr>
                        <w:t>• 4 Reasons</w:t>
                      </w:r>
                    </w:p>
                  </w:txbxContent>
                </v:textbox>
              </v:shape>
            </w:pict>
          </mc:Fallback>
        </mc:AlternateContent>
      </w:r>
      <w:r w:rsidR="00781291">
        <w:rPr>
          <w:rFonts w:cs="Arial"/>
        </w:rPr>
        <w:t xml:space="preserve">Many of us think that we cannot both enjoy life and fear God in the midst of the uncertainties and fleeting nature of life. Solomon shows us that actually all of these work fine together—since life is short and perplexing, we can and should both enjoy life and fear God. In fact, the very fear of God is what makes us </w:t>
      </w:r>
      <w:r w:rsidR="00781291">
        <w:rPr>
          <w:rFonts w:cs="Arial"/>
          <w:i/>
        </w:rPr>
        <w:t>best</w:t>
      </w:r>
      <w:r w:rsidR="00781291">
        <w:rPr>
          <w:rFonts w:cs="Arial"/>
        </w:rPr>
        <w:t xml:space="preserve"> enjoy life!</w:t>
      </w:r>
    </w:p>
    <w:p w14:paraId="7B1B0126" w14:textId="11E3C995" w:rsidR="00074BA3" w:rsidRPr="007F0592" w:rsidRDefault="001E6487" w:rsidP="00074BA3">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89472" behindDoc="0" locked="0" layoutInCell="1" allowOverlap="1" wp14:anchorId="1C040A91" wp14:editId="5EDA9C75">
                <wp:simplePos x="0" y="0"/>
                <wp:positionH relativeFrom="column">
                  <wp:posOffset>-621665</wp:posOffset>
                </wp:positionH>
                <wp:positionV relativeFrom="paragraph">
                  <wp:posOffset>257810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E6F98AC" w14:textId="77777777" w:rsidR="0094535A" w:rsidRPr="001269F9" w:rsidRDefault="0094535A" w:rsidP="00D7681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6" type="#_x0000_t202" style="position:absolute;left:0;text-align:left;margin-left:-48.9pt;margin-top:20.3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zG6XsCAAAHBQAADgAAAGRycy9lMm9Eb2MueG1srFTbbtwgEH2v1H9AvG9sb/YWK94o3UtVKb1I&#10;ST+ABbxGxUCBXTut+u8dYL1J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" filled="f">
                <v:textbox inset="0,0,0,0">
                  <w:txbxContent>
                    <w:p w14:paraId="0E6F98AC" w14:textId="77777777" w:rsidR="0094535A" w:rsidRPr="001269F9" w:rsidRDefault="0094535A" w:rsidP="00D76817">
                      <w:pPr>
                        <w:jc w:val="center"/>
                        <w:rPr>
                          <w:sz w:val="20"/>
                        </w:rPr>
                      </w:pPr>
                      <w:r w:rsidRPr="001269F9">
                        <w:rPr>
                          <w:sz w:val="20"/>
                        </w:rPr>
                        <w:t>Title</w:t>
                      </w:r>
                    </w:p>
                  </w:txbxContent>
                </v:textbox>
              </v:shape>
            </w:pict>
          </mc:Fallback>
        </mc:AlternateContent>
      </w:r>
      <w:r w:rsidR="00074BA3" w:rsidRPr="007F0592">
        <w:rPr>
          <w:rFonts w:cs="Arial"/>
          <w:szCs w:val="22"/>
          <w:u w:val="single"/>
        </w:rPr>
        <w:t>Preview</w:t>
      </w:r>
      <w:r w:rsidR="00074BA3" w:rsidRPr="007F0592">
        <w:rPr>
          <w:rFonts w:cs="Arial"/>
          <w:szCs w:val="22"/>
        </w:rPr>
        <w:t xml:space="preserve">: </w:t>
      </w:r>
      <w:r w:rsidR="00074BA3">
        <w:rPr>
          <w:rFonts w:cs="Arial"/>
          <w:szCs w:val="22"/>
        </w:rPr>
        <w:t xml:space="preserve">Today we’ll see </w:t>
      </w:r>
      <w:r w:rsidR="00074BA3" w:rsidRPr="00162B83">
        <w:rPr>
          <w:rFonts w:cs="Arial"/>
          <w:i/>
          <w:szCs w:val="22"/>
        </w:rPr>
        <w:t xml:space="preserve">four </w:t>
      </w:r>
      <w:r w:rsidR="00480323">
        <w:rPr>
          <w:rFonts w:cs="Arial"/>
          <w:i/>
          <w:szCs w:val="22"/>
        </w:rPr>
        <w:t>ways</w:t>
      </w:r>
      <w:r w:rsidR="00074BA3">
        <w:rPr>
          <w:rFonts w:cs="Arial"/>
          <w:szCs w:val="22"/>
        </w:rPr>
        <w:t xml:space="preserve"> </w:t>
      </w:r>
      <w:r w:rsidR="00074BA3" w:rsidRPr="007F0592">
        <w:rPr>
          <w:rFonts w:cs="Arial"/>
          <w:szCs w:val="22"/>
        </w:rPr>
        <w:t xml:space="preserve">we </w:t>
      </w:r>
      <w:r w:rsidR="00480323">
        <w:rPr>
          <w:rFonts w:cs="Arial"/>
          <w:szCs w:val="22"/>
        </w:rPr>
        <w:t>can</w:t>
      </w:r>
      <w:r w:rsidR="00074BA3" w:rsidRPr="007F0592">
        <w:rPr>
          <w:rFonts w:cs="Arial"/>
          <w:szCs w:val="22"/>
        </w:rPr>
        <w:t xml:space="preserve"> enjoy life and fear God</w:t>
      </w:r>
      <w:r w:rsidR="00074BA3">
        <w:rPr>
          <w:rFonts w:cs="Arial"/>
          <w:szCs w:val="22"/>
        </w:rPr>
        <w:t>.</w:t>
      </w:r>
    </w:p>
    <w:p w14:paraId="5608196C" w14:textId="04ACCEF4" w:rsidR="00074BA3" w:rsidRPr="007F0592" w:rsidRDefault="00074BA3" w:rsidP="00074BA3">
      <w:pPr>
        <w:pStyle w:val="Heading3"/>
        <w:ind w:right="-10"/>
        <w:rPr>
          <w:rFonts w:cs="Arial"/>
          <w:szCs w:val="22"/>
        </w:rPr>
      </w:pPr>
      <w:r w:rsidRPr="007F0592">
        <w:rPr>
          <w:rFonts w:cs="Arial"/>
          <w:szCs w:val="22"/>
          <w:u w:val="single"/>
        </w:rPr>
        <w:t>Text</w:t>
      </w:r>
      <w:r w:rsidRPr="007F0592">
        <w:rPr>
          <w:rFonts w:cs="Arial"/>
          <w:szCs w:val="22"/>
        </w:rPr>
        <w:t xml:space="preserve">: </w:t>
      </w:r>
      <w:r>
        <w:rPr>
          <w:rFonts w:cs="Arial"/>
          <w:szCs w:val="22"/>
        </w:rPr>
        <w:t xml:space="preserve">These </w:t>
      </w:r>
      <w:r w:rsidR="00480323" w:rsidRPr="00162B83">
        <w:rPr>
          <w:rFonts w:cs="Arial"/>
          <w:i/>
          <w:szCs w:val="22"/>
        </w:rPr>
        <w:t xml:space="preserve">four </w:t>
      </w:r>
      <w:r w:rsidR="00480323">
        <w:rPr>
          <w:rFonts w:cs="Arial"/>
          <w:i/>
          <w:szCs w:val="22"/>
        </w:rPr>
        <w:t>ways</w:t>
      </w:r>
      <w:r w:rsidR="00480323">
        <w:rPr>
          <w:rFonts w:cs="Arial"/>
          <w:szCs w:val="22"/>
        </w:rPr>
        <w:t xml:space="preserve"> </w:t>
      </w:r>
      <w:r>
        <w:rPr>
          <w:rFonts w:cs="Arial"/>
          <w:szCs w:val="22"/>
        </w:rPr>
        <w:t>are essentially the four-fold outline of the book of Ecclesiastes.</w:t>
      </w:r>
    </w:p>
    <w:p w14:paraId="0FC41F93" w14:textId="77777777" w:rsidR="00074BA3" w:rsidRPr="007F0592" w:rsidRDefault="00074BA3" w:rsidP="00074BA3">
      <w:pPr>
        <w:rPr>
          <w:rFonts w:cs="Arial"/>
          <w:szCs w:val="22"/>
        </w:rPr>
      </w:pPr>
    </w:p>
    <w:p w14:paraId="71FC0DFC" w14:textId="0C9F16F7" w:rsidR="00074BA3" w:rsidRPr="007F0592" w:rsidRDefault="00074BA3" w:rsidP="00074BA3">
      <w:pPr>
        <w:rPr>
          <w:rFonts w:cs="Arial"/>
          <w:szCs w:val="22"/>
        </w:rPr>
      </w:pPr>
      <w:r w:rsidRPr="007F0592">
        <w:rPr>
          <w:rFonts w:cs="Arial"/>
          <w:szCs w:val="22"/>
        </w:rPr>
        <w:t>(</w:t>
      </w:r>
      <w:r>
        <w:rPr>
          <w:rFonts w:cs="Arial"/>
          <w:szCs w:val="22"/>
        </w:rPr>
        <w:t xml:space="preserve">So what’s the </w:t>
      </w:r>
      <w:r w:rsidRPr="00BF2DD6">
        <w:rPr>
          <w:rFonts w:cs="Arial"/>
          <w:i/>
          <w:szCs w:val="22"/>
        </w:rPr>
        <w:t xml:space="preserve">first </w:t>
      </w:r>
      <w:r w:rsidR="00480323">
        <w:rPr>
          <w:rFonts w:cs="Arial"/>
          <w:i/>
          <w:szCs w:val="22"/>
        </w:rPr>
        <w:t>way</w:t>
      </w:r>
      <w:r w:rsidRPr="007F0592">
        <w:rPr>
          <w:rFonts w:cs="Arial"/>
          <w:szCs w:val="22"/>
        </w:rPr>
        <w:t xml:space="preserve"> we </w:t>
      </w:r>
      <w:r w:rsidR="00480323">
        <w:rPr>
          <w:rFonts w:cs="Arial"/>
          <w:szCs w:val="22"/>
        </w:rPr>
        <w:t>can</w:t>
      </w:r>
      <w:r w:rsidR="004618FA">
        <w:rPr>
          <w:rFonts w:cs="Arial"/>
          <w:szCs w:val="22"/>
        </w:rPr>
        <w:t xml:space="preserve"> </w:t>
      </w:r>
      <w:r w:rsidRPr="007F0592">
        <w:rPr>
          <w:rFonts w:cs="Arial"/>
          <w:szCs w:val="22"/>
        </w:rPr>
        <w:t>enjoy life and fear God?)</w:t>
      </w:r>
    </w:p>
    <w:p w14:paraId="6DB1769A" w14:textId="42A05B70" w:rsidR="00074BA3" w:rsidRPr="007F0592" w:rsidRDefault="0051602E" w:rsidP="00074BA3">
      <w:pPr>
        <w:pStyle w:val="Heading1"/>
        <w:rPr>
          <w:rFonts w:cs="Arial"/>
          <w:szCs w:val="22"/>
        </w:rPr>
      </w:pPr>
      <w:r w:rsidRPr="008B1F91">
        <w:rPr>
          <w:rFonts w:cs="Arial"/>
          <w:noProof/>
          <w:lang w:eastAsia="en-US"/>
        </w:rPr>
        <mc:AlternateContent>
          <mc:Choice Requires="wps">
            <w:drawing>
              <wp:anchor distT="0" distB="0" distL="114300" distR="114300" simplePos="0" relativeHeight="251739648" behindDoc="0" locked="0" layoutInCell="1" allowOverlap="1" wp14:anchorId="2FFAFAE5" wp14:editId="4A780233">
                <wp:simplePos x="0" y="0"/>
                <wp:positionH relativeFrom="column">
                  <wp:posOffset>-621665</wp:posOffset>
                </wp:positionH>
                <wp:positionV relativeFrom="paragraph">
                  <wp:posOffset>339090</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975C65" w14:textId="33EDAC65" w:rsidR="0094535A" w:rsidRDefault="0094535A" w:rsidP="00D347DB">
                            <w:pPr>
                              <w:jc w:val="center"/>
                              <w:rPr>
                                <w:sz w:val="20"/>
                              </w:rPr>
                            </w:pPr>
                            <w:r>
                              <w:rPr>
                                <w:sz w:val="20"/>
                              </w:rPr>
                              <w:t>Chart, etc.</w:t>
                            </w:r>
                          </w:p>
                          <w:p w14:paraId="0617C433" w14:textId="092839A8" w:rsidR="0094535A" w:rsidRPr="001269F9" w:rsidRDefault="0094535A"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7" type="#_x0000_t202" style="position:absolute;left:0;text-align:left;margin-left:-48.9pt;margin-top:26.7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SgVnwCAAAHBQ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" filled="f">
                <v:textbox inset="0,0,0,0">
                  <w:txbxContent>
                    <w:p w14:paraId="01975C65" w14:textId="33EDAC65" w:rsidR="0094535A" w:rsidRDefault="0094535A" w:rsidP="00D347DB">
                      <w:pPr>
                        <w:jc w:val="center"/>
                        <w:rPr>
                          <w:sz w:val="20"/>
                        </w:rPr>
                      </w:pPr>
                      <w:r>
                        <w:rPr>
                          <w:sz w:val="20"/>
                        </w:rPr>
                        <w:t>Chart, etc.</w:t>
                      </w:r>
                    </w:p>
                    <w:p w14:paraId="0617C433" w14:textId="092839A8" w:rsidR="0094535A" w:rsidRPr="001269F9" w:rsidRDefault="0094535A" w:rsidP="00D347DB">
                      <w:pPr>
                        <w:jc w:val="center"/>
                        <w:rPr>
                          <w:sz w:val="20"/>
                        </w:rPr>
                      </w:pPr>
                      <w:r>
                        <w:rPr>
                          <w:sz w:val="20"/>
                        </w:rPr>
                        <w:t>(8 slides)</w:t>
                      </w:r>
                    </w:p>
                  </w:txbxContent>
                </v:textbox>
              </v:shape>
            </w:pict>
          </mc:Fallback>
        </mc:AlternateContent>
      </w:r>
      <w:r w:rsidR="001E6487" w:rsidRPr="008B1F91">
        <w:rPr>
          <w:rFonts w:cs="Arial"/>
          <w:noProof/>
          <w:lang w:eastAsia="en-US"/>
        </w:rPr>
        <mc:AlternateContent>
          <mc:Choice Requires="wps">
            <w:drawing>
              <wp:anchor distT="0" distB="0" distL="114300" distR="114300" simplePos="0" relativeHeight="251687424" behindDoc="0" locked="0" layoutInCell="1" allowOverlap="1" wp14:anchorId="009C2D21" wp14:editId="2C23070D">
                <wp:simplePos x="0" y="0"/>
                <wp:positionH relativeFrom="column">
                  <wp:posOffset>-621665</wp:posOffset>
                </wp:positionH>
                <wp:positionV relativeFrom="paragraph">
                  <wp:posOffset>-3810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41FF82" w14:textId="52462DC4" w:rsidR="0094535A" w:rsidRPr="001269F9" w:rsidRDefault="0094535A"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8" type="#_x0000_t202" style="position:absolute;left:0;text-align:left;margin-left:-48.9pt;margin-top:-.25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hVT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" filled="f">
                <v:textbox inset="0,0,0,0">
                  <w:txbxContent>
                    <w:p w14:paraId="2B41FF82" w14:textId="52462DC4" w:rsidR="0094535A" w:rsidRPr="001269F9" w:rsidRDefault="0094535A" w:rsidP="00D347DB">
                      <w:pPr>
                        <w:jc w:val="center"/>
                        <w:rPr>
                          <w:sz w:val="20"/>
                        </w:rPr>
                      </w:pPr>
                      <w:r>
                        <w:rPr>
                          <w:sz w:val="20"/>
                        </w:rPr>
                        <w:t>MP</w:t>
                      </w:r>
                    </w:p>
                  </w:txbxContent>
                </v:textbox>
              </v:shape>
            </w:pict>
          </mc:Fallback>
        </mc:AlternateContent>
      </w:r>
      <w:r w:rsidR="00074BA3" w:rsidRPr="007F0592">
        <w:rPr>
          <w:rFonts w:cs="Arial"/>
          <w:szCs w:val="22"/>
        </w:rPr>
        <w:t>I.</w:t>
      </w:r>
      <w:r w:rsidR="00074BA3" w:rsidRPr="007F0592">
        <w:rPr>
          <w:rFonts w:cs="Arial"/>
          <w:szCs w:val="22"/>
        </w:rPr>
        <w:tab/>
      </w:r>
      <w:r w:rsidR="00480323" w:rsidRPr="00480323">
        <w:rPr>
          <w:rFonts w:cs="Arial"/>
          <w:szCs w:val="22"/>
        </w:rPr>
        <w:t xml:space="preserve">Live as if </w:t>
      </w:r>
      <w:r w:rsidR="00480323" w:rsidRPr="00480323">
        <w:rPr>
          <w:rFonts w:cs="Arial"/>
          <w:szCs w:val="22"/>
          <w:u w:val="single"/>
        </w:rPr>
        <w:t>life</w:t>
      </w:r>
      <w:r w:rsidR="00480323" w:rsidRPr="00480323">
        <w:rPr>
          <w:rFonts w:cs="Arial"/>
          <w:szCs w:val="22"/>
        </w:rPr>
        <w:t xml:space="preserve"> is fleeting</w:t>
      </w:r>
      <w:r w:rsidR="00074BA3" w:rsidRPr="00480323">
        <w:rPr>
          <w:rFonts w:cs="Arial"/>
          <w:szCs w:val="22"/>
        </w:rPr>
        <w:t xml:space="preserve"> </w:t>
      </w:r>
      <w:r w:rsidR="00074BA3" w:rsidRPr="007F0592">
        <w:rPr>
          <w:rFonts w:cs="Arial"/>
          <w:szCs w:val="22"/>
        </w:rPr>
        <w:t>(1:1-11).</w:t>
      </w:r>
    </w:p>
    <w:p w14:paraId="4C1FEE1A" w14:textId="77777777" w:rsidR="00074BA3" w:rsidRPr="007F0592" w:rsidRDefault="00074BA3" w:rsidP="00074BA3">
      <w:pPr>
        <w:ind w:left="426"/>
        <w:rPr>
          <w:rFonts w:cs="Arial"/>
          <w:szCs w:val="22"/>
        </w:rPr>
      </w:pPr>
      <w:r w:rsidRPr="007F0592">
        <w:rPr>
          <w:rFonts w:cs="Arial"/>
          <w:szCs w:val="22"/>
        </w:rPr>
        <w:t>[</w:t>
      </w:r>
      <w:r>
        <w:rPr>
          <w:rFonts w:cs="Arial"/>
          <w:szCs w:val="22"/>
        </w:rPr>
        <w:t>Even the oldest people don’t live very long</w:t>
      </w:r>
      <w:r w:rsidRPr="00E60CC7">
        <w:rPr>
          <w:rFonts w:cs="Arial"/>
          <w:szCs w:val="22"/>
        </w:rPr>
        <w:t>.]</w:t>
      </w:r>
    </w:p>
    <w:p w14:paraId="7FFE3488" w14:textId="77777777" w:rsidR="00074BA3" w:rsidRPr="007F0592" w:rsidRDefault="00074BA3" w:rsidP="00074BA3">
      <w:pPr>
        <w:ind w:left="426"/>
        <w:rPr>
          <w:rFonts w:cs="Arial"/>
          <w:szCs w:val="22"/>
        </w:rPr>
      </w:pPr>
      <w:r w:rsidRPr="007F0592">
        <w:rPr>
          <w:rFonts w:cs="Arial"/>
          <w:szCs w:val="22"/>
        </w:rPr>
        <w:t>[</w:t>
      </w:r>
      <w:r w:rsidRPr="00E60CC7">
        <w:rPr>
          <w:rFonts w:cs="Arial"/>
          <w:szCs w:val="22"/>
        </w:rPr>
        <w:t>Life's short-lived and fleeting cycles should move us to seek God.]</w:t>
      </w:r>
    </w:p>
    <w:p w14:paraId="5632447C" w14:textId="70708637" w:rsidR="00074BA3" w:rsidRPr="007F0592" w:rsidRDefault="00074BA3" w:rsidP="00074BA3">
      <w:pPr>
        <w:pStyle w:val="Heading2"/>
        <w:rPr>
          <w:rFonts w:cs="Arial"/>
          <w:szCs w:val="22"/>
        </w:rPr>
      </w:pPr>
      <w:r w:rsidRPr="007F0592">
        <w:rPr>
          <w:rFonts w:cs="Arial"/>
          <w:szCs w:val="22"/>
          <w:u w:val="single"/>
        </w:rPr>
        <w:t>Title</w:t>
      </w:r>
      <w:r w:rsidRPr="007F0592">
        <w:rPr>
          <w:rFonts w:cs="Arial"/>
          <w:szCs w:val="22"/>
        </w:rPr>
        <w:t xml:space="preserve">: </w:t>
      </w:r>
      <w:r>
        <w:rPr>
          <w:rFonts w:cs="Arial"/>
          <w:szCs w:val="22"/>
        </w:rPr>
        <w:t xml:space="preserve">The author is </w:t>
      </w:r>
      <w:r w:rsidRPr="007F0592">
        <w:rPr>
          <w:rFonts w:cs="Arial"/>
          <w:szCs w:val="22"/>
        </w:rPr>
        <w:t xml:space="preserve">Solomon the Preacher, </w:t>
      </w:r>
      <w:r>
        <w:rPr>
          <w:rFonts w:cs="Arial"/>
          <w:szCs w:val="22"/>
        </w:rPr>
        <w:t>David’s son</w:t>
      </w:r>
      <w:r w:rsidRPr="007F0592">
        <w:rPr>
          <w:rFonts w:cs="Arial"/>
          <w:szCs w:val="22"/>
        </w:rPr>
        <w:t>, king in Jerusalem (1:1).</w:t>
      </w:r>
    </w:p>
    <w:p w14:paraId="617A2548" w14:textId="27D9E2BE" w:rsidR="00074BA3" w:rsidRPr="007F0592" w:rsidRDefault="00370139" w:rsidP="00074BA3">
      <w:pPr>
        <w:pStyle w:val="Heading2"/>
        <w:rPr>
          <w:rFonts w:cs="Arial"/>
          <w:szCs w:val="22"/>
        </w:rPr>
      </w:pPr>
      <w:r w:rsidRPr="008B1F91">
        <w:rPr>
          <w:rFonts w:cs="Arial"/>
          <w:noProof/>
          <w:lang w:eastAsia="en-US"/>
        </w:rPr>
        <mc:AlternateContent>
          <mc:Choice Requires="wps">
            <w:drawing>
              <wp:anchor distT="0" distB="0" distL="114300" distR="114300" simplePos="0" relativeHeight="251737600" behindDoc="0" locked="0" layoutInCell="1" allowOverlap="1" wp14:anchorId="5142E622" wp14:editId="7385A049">
                <wp:simplePos x="0" y="0"/>
                <wp:positionH relativeFrom="column">
                  <wp:posOffset>-621665</wp:posOffset>
                </wp:positionH>
                <wp:positionV relativeFrom="paragraph">
                  <wp:posOffset>6350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407007" w14:textId="1CC759C8" w:rsidR="0094535A" w:rsidRDefault="0094535A" w:rsidP="00D347DB">
                            <w:pPr>
                              <w:jc w:val="center"/>
                              <w:rPr>
                                <w:sz w:val="20"/>
                              </w:rPr>
                            </w:pPr>
                            <w:r>
                              <w:rPr>
                                <w:sz w:val="20"/>
                              </w:rPr>
                              <w:t>1:2</w:t>
                            </w:r>
                          </w:p>
                          <w:p w14:paraId="0B6780DD" w14:textId="26CC09AD" w:rsidR="0094535A" w:rsidRPr="001269F9" w:rsidRDefault="0094535A"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9" type="#_x0000_t202" style="position:absolute;left:0;text-align:left;margin-left:-48.9pt;margin-top:.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GW+3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2p8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" filled="f">
                <v:textbox inset="0,0,0,0">
                  <w:txbxContent>
                    <w:p w14:paraId="25407007" w14:textId="1CC759C8" w:rsidR="0094535A" w:rsidRDefault="0094535A" w:rsidP="00D347DB">
                      <w:pPr>
                        <w:jc w:val="center"/>
                        <w:rPr>
                          <w:sz w:val="20"/>
                        </w:rPr>
                      </w:pPr>
                      <w:r>
                        <w:rPr>
                          <w:sz w:val="20"/>
                        </w:rPr>
                        <w:t>1:2</w:t>
                      </w:r>
                    </w:p>
                    <w:p w14:paraId="0B6780DD" w14:textId="26CC09AD" w:rsidR="0094535A" w:rsidRPr="001269F9" w:rsidRDefault="0094535A" w:rsidP="00D347DB">
                      <w:pPr>
                        <w:jc w:val="center"/>
                        <w:rPr>
                          <w:sz w:val="20"/>
                        </w:rPr>
                      </w:pPr>
                      <w:r>
                        <w:rPr>
                          <w:sz w:val="20"/>
                        </w:rPr>
                        <w:t>(9 slides)</w:t>
                      </w:r>
                    </w:p>
                  </w:txbxContent>
                </v:textbox>
              </v:shape>
            </w:pict>
          </mc:Fallback>
        </mc:AlternateContent>
      </w:r>
      <w:r w:rsidR="00074BA3" w:rsidRPr="007F0592">
        <w:rPr>
          <w:rFonts w:cs="Arial"/>
          <w:szCs w:val="22"/>
          <w:u w:val="single"/>
        </w:rPr>
        <w:t>Theme</w:t>
      </w:r>
      <w:r w:rsidR="00074BA3" w:rsidRPr="007F0592">
        <w:rPr>
          <w:rFonts w:cs="Arial"/>
          <w:szCs w:val="22"/>
        </w:rPr>
        <w:t xml:space="preserve"> (for 1:12–6:9): </w:t>
      </w:r>
      <w:r w:rsidR="00074BA3">
        <w:rPr>
          <w:rFonts w:cs="Arial"/>
          <w:szCs w:val="22"/>
        </w:rPr>
        <w:t>Life’s many cycles are fleeting</w:t>
      </w:r>
      <w:r w:rsidR="00074BA3" w:rsidRPr="007F0592">
        <w:rPr>
          <w:rFonts w:cs="Arial"/>
          <w:szCs w:val="22"/>
        </w:rPr>
        <w:t xml:space="preserve"> (1:2-11).</w:t>
      </w:r>
    </w:p>
    <w:p w14:paraId="19D326C9" w14:textId="77777777" w:rsidR="00553CA5" w:rsidRPr="00553CA5" w:rsidRDefault="00553CA5" w:rsidP="00553CA5">
      <w:pPr>
        <w:pStyle w:val="Heading3"/>
        <w:tabs>
          <w:tab w:val="left" w:pos="1080"/>
        </w:tabs>
        <w:rPr>
          <w:rFonts w:cs="Arial"/>
        </w:rPr>
      </w:pPr>
      <w:r w:rsidRPr="00553CA5">
        <w:rPr>
          <w:rFonts w:cs="Arial"/>
        </w:rPr>
        <w:t>Stating the Theme: Every endeavor is transient (1:2).</w:t>
      </w:r>
    </w:p>
    <w:p w14:paraId="5483ACEF" w14:textId="576FC595" w:rsidR="00553CA5" w:rsidRPr="00553CA5" w:rsidRDefault="00370139" w:rsidP="00553CA5">
      <w:pPr>
        <w:pStyle w:val="Heading3"/>
        <w:tabs>
          <w:tab w:val="left" w:pos="1080"/>
        </w:tabs>
        <w:rPr>
          <w:rFonts w:cs="Arial"/>
        </w:rPr>
      </w:pPr>
      <w:r w:rsidRPr="008B1F91">
        <w:rPr>
          <w:rFonts w:cs="Arial"/>
          <w:noProof/>
          <w:lang w:eastAsia="en-US"/>
        </w:rPr>
        <mc:AlternateContent>
          <mc:Choice Requires="wps">
            <w:drawing>
              <wp:anchor distT="0" distB="0" distL="114300" distR="114300" simplePos="0" relativeHeight="251741696" behindDoc="0" locked="0" layoutInCell="1" allowOverlap="1" wp14:anchorId="75FBB6DF" wp14:editId="54A38FBB">
                <wp:simplePos x="0" y="0"/>
                <wp:positionH relativeFrom="column">
                  <wp:posOffset>-621665</wp:posOffset>
                </wp:positionH>
                <wp:positionV relativeFrom="paragraph">
                  <wp:posOffset>60960</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B9632ED" w14:textId="37AE472F" w:rsidR="0094535A" w:rsidRDefault="0094535A" w:rsidP="00D347DB">
                            <w:pPr>
                              <w:jc w:val="center"/>
                              <w:rPr>
                                <w:sz w:val="20"/>
                              </w:rPr>
                            </w:pPr>
                            <w:r>
                              <w:rPr>
                                <w:sz w:val="20"/>
                              </w:rPr>
                              <w:t>1:3-11</w:t>
                            </w:r>
                          </w:p>
                          <w:p w14:paraId="7C2CA2D5" w14:textId="28FBFCBE" w:rsidR="0094535A" w:rsidRPr="001269F9" w:rsidRDefault="0094535A" w:rsidP="00D347DB">
                            <w:pPr>
                              <w:jc w:val="center"/>
                              <w:rPr>
                                <w:sz w:val="20"/>
                              </w:rPr>
                            </w:pPr>
                            <w:r>
                              <w:rPr>
                                <w:sz w:val="20"/>
                              </w:rPr>
                              <w:t>(13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0" type="#_x0000_t202" style="position:absolute;left:0;text-align:left;margin-left:-48.9pt;margin-top:4.8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ir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qU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" filled="f">
                <v:textbox inset="0,0,0,0">
                  <w:txbxContent>
                    <w:p w14:paraId="6B9632ED" w14:textId="37AE472F" w:rsidR="0094535A" w:rsidRDefault="0094535A" w:rsidP="00D347DB">
                      <w:pPr>
                        <w:jc w:val="center"/>
                        <w:rPr>
                          <w:sz w:val="20"/>
                        </w:rPr>
                      </w:pPr>
                      <w:r>
                        <w:rPr>
                          <w:sz w:val="20"/>
                        </w:rPr>
                        <w:t>1:3-11</w:t>
                      </w:r>
                    </w:p>
                    <w:p w14:paraId="7C2CA2D5" w14:textId="28FBFCBE" w:rsidR="0094535A" w:rsidRPr="001269F9" w:rsidRDefault="0094535A" w:rsidP="00D347DB">
                      <w:pPr>
                        <w:jc w:val="center"/>
                        <w:rPr>
                          <w:sz w:val="20"/>
                        </w:rPr>
                      </w:pPr>
                      <w:r>
                        <w:rPr>
                          <w:sz w:val="20"/>
                        </w:rPr>
                        <w:t>(13 slides)</w:t>
                      </w:r>
                    </w:p>
                  </w:txbxContent>
                </v:textbox>
              </v:shape>
            </w:pict>
          </mc:Fallback>
        </mc:AlternateContent>
      </w:r>
      <w:r w:rsidR="00553CA5" w:rsidRPr="00553CA5">
        <w:rPr>
          <w:rFonts w:cs="Arial"/>
        </w:rPr>
        <w:t>Proving the Theme: The transience of human labor is shown in man's short life, nature, and History (1:3-11).</w:t>
      </w:r>
    </w:p>
    <w:p w14:paraId="5A8E2457" w14:textId="77777777" w:rsidR="00553CA5" w:rsidRPr="00553CA5" w:rsidRDefault="00553CA5" w:rsidP="00553CA5">
      <w:pPr>
        <w:pStyle w:val="Heading4"/>
        <w:tabs>
          <w:tab w:val="left" w:pos="1440"/>
        </w:tabs>
        <w:rPr>
          <w:rFonts w:cs="Arial"/>
        </w:rPr>
      </w:pPr>
      <w:r w:rsidRPr="00553CA5">
        <w:rPr>
          <w:rFonts w:cs="Arial"/>
        </w:rPr>
        <w:t>Theme: No profit exists in human labor (1:3).</w:t>
      </w:r>
    </w:p>
    <w:p w14:paraId="1A14FD71" w14:textId="77777777" w:rsidR="00553CA5" w:rsidRPr="00553CA5" w:rsidRDefault="00553CA5" w:rsidP="00553CA5">
      <w:pPr>
        <w:pStyle w:val="Heading4"/>
        <w:tabs>
          <w:tab w:val="left" w:pos="1440"/>
        </w:tabs>
        <w:rPr>
          <w:rFonts w:cs="Arial"/>
        </w:rPr>
      </w:pPr>
      <w:r w:rsidRPr="00553CA5">
        <w:rPr>
          <w:rFonts w:cs="Arial"/>
        </w:rPr>
        <w:t>Proof: Proof: Life’s many fleeting repetitions bring no real change (1:4-11).</w:t>
      </w:r>
    </w:p>
    <w:p w14:paraId="324B97BE" w14:textId="77777777" w:rsidR="00553CA5" w:rsidRPr="00553CA5" w:rsidRDefault="00553CA5" w:rsidP="00553CA5">
      <w:pPr>
        <w:pStyle w:val="Heading5"/>
        <w:tabs>
          <w:tab w:val="left" w:pos="1800"/>
        </w:tabs>
        <w:rPr>
          <w:rFonts w:cs="Arial"/>
        </w:rPr>
      </w:pPr>
      <w:r w:rsidRPr="00553CA5">
        <w:rPr>
          <w:rFonts w:cs="Arial"/>
        </w:rPr>
        <w:t>Ceaseless cycles are evident in man's generations (1:4).</w:t>
      </w:r>
    </w:p>
    <w:p w14:paraId="190916A3" w14:textId="2DDD6009" w:rsidR="00553CA5" w:rsidRPr="00553CA5" w:rsidRDefault="00553CA5" w:rsidP="00553CA5">
      <w:pPr>
        <w:pStyle w:val="Heading5"/>
        <w:tabs>
          <w:tab w:val="left" w:pos="1800"/>
        </w:tabs>
        <w:rPr>
          <w:rFonts w:cs="Arial"/>
        </w:rPr>
      </w:pPr>
      <w:r w:rsidRPr="00553CA5">
        <w:rPr>
          <w:rFonts w:cs="Arial"/>
        </w:rPr>
        <w:t>Ceaseless cycles are evident in nature (1:5-8).</w:t>
      </w:r>
    </w:p>
    <w:p w14:paraId="0CB6310D" w14:textId="77777777" w:rsidR="00553CA5" w:rsidRPr="00553CA5" w:rsidRDefault="00553CA5" w:rsidP="00553CA5">
      <w:pPr>
        <w:pStyle w:val="Heading6"/>
        <w:rPr>
          <w:rFonts w:cs="Arial"/>
        </w:rPr>
      </w:pPr>
      <w:r w:rsidRPr="00553CA5">
        <w:rPr>
          <w:rFonts w:cs="Arial"/>
        </w:rPr>
        <w:t>The sun continually rises and sets (1:5).</w:t>
      </w:r>
    </w:p>
    <w:p w14:paraId="44847E4A" w14:textId="77777777" w:rsidR="00553CA5" w:rsidRPr="00553CA5" w:rsidRDefault="00553CA5" w:rsidP="00553CA5">
      <w:pPr>
        <w:pStyle w:val="Heading6"/>
        <w:rPr>
          <w:rFonts w:cs="Arial"/>
        </w:rPr>
      </w:pPr>
      <w:r w:rsidRPr="00553CA5">
        <w:rPr>
          <w:rFonts w:cs="Arial"/>
        </w:rPr>
        <w:t>The wind blows in circles (1:6).</w:t>
      </w:r>
    </w:p>
    <w:p w14:paraId="29EDAA10" w14:textId="77777777" w:rsidR="00553CA5" w:rsidRPr="00553CA5" w:rsidRDefault="00553CA5" w:rsidP="00553CA5">
      <w:pPr>
        <w:pStyle w:val="Heading6"/>
        <w:rPr>
          <w:rFonts w:cs="Arial"/>
        </w:rPr>
      </w:pPr>
      <w:r w:rsidRPr="00553CA5">
        <w:rPr>
          <w:rFonts w:cs="Arial"/>
        </w:rPr>
        <w:t>The rivers and seas cycle water endlessly (1:7).</w:t>
      </w:r>
    </w:p>
    <w:p w14:paraId="1DA1DEBD" w14:textId="77777777" w:rsidR="00553CA5" w:rsidRPr="00553CA5" w:rsidRDefault="00553CA5" w:rsidP="00553CA5">
      <w:pPr>
        <w:pStyle w:val="Heading6"/>
        <w:rPr>
          <w:rFonts w:cs="Arial"/>
        </w:rPr>
      </w:pPr>
      <w:r w:rsidRPr="00553CA5">
        <w:rPr>
          <w:rFonts w:cs="Arial"/>
        </w:rPr>
        <w:t>All things people see, hear and experience don’t ultimately satisfy us (1:8).</w:t>
      </w:r>
    </w:p>
    <w:p w14:paraId="65EAB19B" w14:textId="77777777" w:rsidR="00553CA5" w:rsidRPr="00553CA5" w:rsidRDefault="00553CA5" w:rsidP="00553CA5">
      <w:pPr>
        <w:pStyle w:val="Heading5"/>
        <w:tabs>
          <w:tab w:val="left" w:pos="1800"/>
        </w:tabs>
        <w:rPr>
          <w:rFonts w:cs="Arial"/>
        </w:rPr>
      </w:pPr>
      <w:r w:rsidRPr="00553CA5">
        <w:rPr>
          <w:rFonts w:cs="Arial"/>
        </w:rPr>
        <w:t>Ceaseless cycles are evident in history (1:9-11).</w:t>
      </w:r>
    </w:p>
    <w:p w14:paraId="77AC62F1" w14:textId="77777777" w:rsidR="00553CA5" w:rsidRPr="00553CA5" w:rsidRDefault="00553CA5" w:rsidP="00553CA5">
      <w:pPr>
        <w:pStyle w:val="Heading6"/>
        <w:rPr>
          <w:rFonts w:cs="Arial"/>
        </w:rPr>
      </w:pPr>
      <w:r w:rsidRPr="00553CA5">
        <w:rPr>
          <w:rFonts w:cs="Arial"/>
        </w:rPr>
        <w:t>History merely repeats itself (1:9a).</w:t>
      </w:r>
    </w:p>
    <w:p w14:paraId="2B5CBD60" w14:textId="4E7308EA" w:rsidR="00553CA5" w:rsidRPr="00553CA5" w:rsidRDefault="00E724F0" w:rsidP="00553CA5">
      <w:pPr>
        <w:pStyle w:val="Heading6"/>
        <w:rPr>
          <w:rFonts w:cs="Arial"/>
        </w:rPr>
      </w:pPr>
      <w:r w:rsidRPr="008B1F91">
        <w:rPr>
          <w:rFonts w:cs="Arial"/>
          <w:noProof/>
          <w:lang w:eastAsia="en-US"/>
        </w:rPr>
        <mc:AlternateContent>
          <mc:Choice Requires="wps">
            <w:drawing>
              <wp:anchor distT="0" distB="0" distL="114300" distR="114300" simplePos="0" relativeHeight="251683328" behindDoc="0" locked="0" layoutInCell="1" allowOverlap="1" wp14:anchorId="0D5DB060" wp14:editId="2196253F">
                <wp:simplePos x="0" y="0"/>
                <wp:positionH relativeFrom="column">
                  <wp:posOffset>-621665</wp:posOffset>
                </wp:positionH>
                <wp:positionV relativeFrom="paragraph">
                  <wp:posOffset>462915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C9D151" w14:textId="0B95C241" w:rsidR="0094535A" w:rsidRDefault="0094535A" w:rsidP="00D347DB">
                            <w:pPr>
                              <w:jc w:val="center"/>
                              <w:rPr>
                                <w:sz w:val="20"/>
                              </w:rPr>
                            </w:pPr>
                            <w:r>
                              <w:rPr>
                                <w:sz w:val="20"/>
                              </w:rPr>
                              <w:t>Subject</w:t>
                            </w:r>
                          </w:p>
                          <w:p w14:paraId="181FAE51" w14:textId="126F1765" w:rsidR="0094535A" w:rsidRPr="001269F9" w:rsidRDefault="0094535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1" type="#_x0000_t202" style="position:absolute;left:0;text-align:left;margin-left:-48.9pt;margin-top:36.4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E7KH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" filled="f">
                <v:textbox inset="0,0,0,0">
                  <w:txbxContent>
                    <w:p w14:paraId="0FC9D151" w14:textId="0B95C241" w:rsidR="0094535A" w:rsidRDefault="0094535A" w:rsidP="00D347DB">
                      <w:pPr>
                        <w:jc w:val="center"/>
                        <w:rPr>
                          <w:sz w:val="20"/>
                        </w:rPr>
                      </w:pPr>
                      <w:r>
                        <w:rPr>
                          <w:sz w:val="20"/>
                        </w:rPr>
                        <w:t>Subject</w:t>
                      </w:r>
                    </w:p>
                    <w:p w14:paraId="181FAE51" w14:textId="126F1765" w:rsidR="0094535A" w:rsidRPr="001269F9" w:rsidRDefault="0094535A" w:rsidP="00D347DB">
                      <w:pPr>
                        <w:jc w:val="center"/>
                        <w:rPr>
                          <w:sz w:val="20"/>
                        </w:rPr>
                      </w:pPr>
                      <w:r>
                        <w:rPr>
                          <w:sz w:val="20"/>
                        </w:rPr>
                        <w:t>(2 slides)</w:t>
                      </w:r>
                    </w:p>
                  </w:txbxContent>
                </v:textbox>
              </v:shape>
            </w:pict>
          </mc:Fallback>
        </mc:AlternateContent>
      </w:r>
      <w:r w:rsidR="00553CA5" w:rsidRPr="00553CA5">
        <w:rPr>
          <w:rFonts w:cs="Arial"/>
        </w:rPr>
        <w:t>We think things are new only because we forget them appearing in the past (1:9b-11).</w:t>
      </w:r>
    </w:p>
    <w:p w14:paraId="25F52C00" w14:textId="77777777" w:rsidR="00074BA3" w:rsidRPr="007F0592" w:rsidRDefault="00074BA3" w:rsidP="00074BA3">
      <w:pPr>
        <w:rPr>
          <w:rFonts w:cs="Arial"/>
          <w:szCs w:val="22"/>
        </w:rPr>
      </w:pPr>
    </w:p>
    <w:p w14:paraId="49A5C49B" w14:textId="337555C1" w:rsidR="00074BA3" w:rsidRPr="007F0592" w:rsidRDefault="00074BA3" w:rsidP="00074BA3">
      <w:pPr>
        <w:rPr>
          <w:rFonts w:cs="Arial"/>
          <w:szCs w:val="22"/>
        </w:rPr>
      </w:pPr>
      <w:r w:rsidRPr="007F0592">
        <w:rPr>
          <w:rFonts w:cs="Arial"/>
          <w:szCs w:val="22"/>
        </w:rPr>
        <w:t>(</w:t>
      </w:r>
      <w:r>
        <w:rPr>
          <w:rFonts w:cs="Arial"/>
          <w:szCs w:val="22"/>
        </w:rPr>
        <w:t xml:space="preserve">What’s the </w:t>
      </w:r>
      <w:r>
        <w:rPr>
          <w:rFonts w:cs="Arial"/>
          <w:i/>
          <w:szCs w:val="22"/>
        </w:rPr>
        <w:t>second</w:t>
      </w:r>
      <w:r w:rsidRPr="00BF2DD6">
        <w:rPr>
          <w:rFonts w:cs="Arial"/>
          <w:i/>
          <w:szCs w:val="22"/>
        </w:rPr>
        <w:t xml:space="preserve"> </w:t>
      </w:r>
      <w:r w:rsidR="00480323">
        <w:rPr>
          <w:rFonts w:cs="Arial"/>
          <w:i/>
          <w:szCs w:val="22"/>
        </w:rPr>
        <w:t>way we can enjoy</w:t>
      </w:r>
      <w:r w:rsidR="004618FA" w:rsidRPr="007F0592">
        <w:rPr>
          <w:rFonts w:cs="Arial"/>
          <w:szCs w:val="22"/>
        </w:rPr>
        <w:t xml:space="preserve"> life and fear God</w:t>
      </w:r>
      <w:r w:rsidRPr="007F0592">
        <w:rPr>
          <w:rFonts w:cs="Arial"/>
          <w:szCs w:val="22"/>
        </w:rPr>
        <w:t>?)</w:t>
      </w:r>
    </w:p>
    <w:p w14:paraId="77744885" w14:textId="4AE84217" w:rsidR="00074BA3" w:rsidRPr="007F0592" w:rsidRDefault="001E6487" w:rsidP="00074BA3">
      <w:pPr>
        <w:pStyle w:val="Heading1"/>
        <w:rPr>
          <w:rFonts w:cs="Arial"/>
          <w:szCs w:val="22"/>
        </w:rPr>
      </w:pPr>
      <w:r w:rsidRPr="008B1F91">
        <w:rPr>
          <w:rFonts w:cs="Arial"/>
          <w:noProof/>
          <w:lang w:eastAsia="en-US"/>
        </w:rPr>
        <mc:AlternateContent>
          <mc:Choice Requires="wps">
            <w:drawing>
              <wp:anchor distT="0" distB="0" distL="114300" distR="114300" simplePos="0" relativeHeight="251688448" behindDoc="0" locked="0" layoutInCell="1" allowOverlap="1" wp14:anchorId="66D8AFB1" wp14:editId="25D83494">
                <wp:simplePos x="0" y="0"/>
                <wp:positionH relativeFrom="column">
                  <wp:posOffset>-621665</wp:posOffset>
                </wp:positionH>
                <wp:positionV relativeFrom="paragraph">
                  <wp:posOffset>52705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6F6222" w14:textId="64B2D791" w:rsidR="0094535A" w:rsidRPr="001269F9" w:rsidRDefault="0094535A"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2" type="#_x0000_t202" style="position:absolute;left:0;text-align:left;margin-left:-48.9pt;margin-top:4.1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UqyXwCAAAH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" filled="f">
                <v:textbox inset="0,0,0,0">
                  <w:txbxContent>
                    <w:p w14:paraId="326F6222" w14:textId="64B2D791" w:rsidR="0094535A" w:rsidRPr="001269F9" w:rsidRDefault="0094535A" w:rsidP="00D347DB">
                      <w:pPr>
                        <w:jc w:val="center"/>
                        <w:rPr>
                          <w:sz w:val="20"/>
                        </w:rPr>
                      </w:pPr>
                      <w:r>
                        <w:rPr>
                          <w:sz w:val="20"/>
                        </w:rPr>
                        <w:t>MP</w:t>
                      </w:r>
                    </w:p>
                  </w:txbxContent>
                </v:textbox>
              </v:shape>
            </w:pict>
          </mc:Fallback>
        </mc:AlternateContent>
      </w:r>
      <w:r w:rsidR="00074BA3" w:rsidRPr="007F0592">
        <w:rPr>
          <w:rFonts w:cs="Arial"/>
          <w:szCs w:val="22"/>
        </w:rPr>
        <w:t>II.</w:t>
      </w:r>
      <w:r w:rsidR="00074BA3" w:rsidRPr="007F0592">
        <w:rPr>
          <w:rFonts w:cs="Arial"/>
          <w:szCs w:val="22"/>
        </w:rPr>
        <w:tab/>
      </w:r>
      <w:r w:rsidR="00480323">
        <w:rPr>
          <w:rFonts w:cs="Arial"/>
          <w:szCs w:val="22"/>
        </w:rPr>
        <w:t xml:space="preserve">Live as if </w:t>
      </w:r>
      <w:r w:rsidR="00480323" w:rsidRPr="00480323">
        <w:rPr>
          <w:rFonts w:cs="Arial"/>
          <w:szCs w:val="22"/>
          <w:u w:val="single"/>
        </w:rPr>
        <w:t>w</w:t>
      </w:r>
      <w:r w:rsidR="00074BA3" w:rsidRPr="007F0592">
        <w:rPr>
          <w:rFonts w:cs="Arial"/>
          <w:bCs/>
          <w:szCs w:val="22"/>
          <w:u w:val="single"/>
        </w:rPr>
        <w:t>ork</w:t>
      </w:r>
      <w:r w:rsidR="00074BA3" w:rsidRPr="007F0592">
        <w:rPr>
          <w:rFonts w:cs="Arial"/>
          <w:bCs/>
          <w:szCs w:val="22"/>
        </w:rPr>
        <w:t xml:space="preserve"> </w:t>
      </w:r>
      <w:r w:rsidR="00074BA3" w:rsidRPr="007F0592">
        <w:rPr>
          <w:rFonts w:cs="Arial"/>
          <w:szCs w:val="22"/>
        </w:rPr>
        <w:t xml:space="preserve">is fleeting </w:t>
      </w:r>
      <w:r w:rsidR="00074BA3" w:rsidRPr="007F0592">
        <w:rPr>
          <w:rFonts w:cs="Arial"/>
          <w:bCs/>
          <w:szCs w:val="22"/>
        </w:rPr>
        <w:t>(1:12–6:9).</w:t>
      </w:r>
    </w:p>
    <w:p w14:paraId="430F0AD4" w14:textId="699C222E" w:rsidR="00074BA3" w:rsidRPr="00276CD7" w:rsidRDefault="00370139" w:rsidP="00074BA3">
      <w:pPr>
        <w:ind w:left="426"/>
        <w:rPr>
          <w:rFonts w:cs="Arial"/>
          <w:szCs w:val="22"/>
          <w:lang w:val="en-SG"/>
        </w:rPr>
      </w:pPr>
      <w:r w:rsidRPr="008B1F91">
        <w:rPr>
          <w:rFonts w:cs="Arial"/>
          <w:noProof/>
          <w:lang w:eastAsia="en-US"/>
        </w:rPr>
        <mc:AlternateContent>
          <mc:Choice Requires="wps">
            <w:drawing>
              <wp:anchor distT="0" distB="0" distL="114300" distR="114300" simplePos="0" relativeHeight="251743744" behindDoc="0" locked="0" layoutInCell="1" allowOverlap="1" wp14:anchorId="5F68BF18" wp14:editId="4FC8735E">
                <wp:simplePos x="0" y="0"/>
                <wp:positionH relativeFrom="column">
                  <wp:posOffset>-621665</wp:posOffset>
                </wp:positionH>
                <wp:positionV relativeFrom="paragraph">
                  <wp:posOffset>116840</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4D5ED2" w14:textId="388DD080" w:rsidR="0094535A" w:rsidRDefault="0094535A" w:rsidP="00370139">
                            <w:pPr>
                              <w:jc w:val="center"/>
                              <w:rPr>
                                <w:sz w:val="20"/>
                              </w:rPr>
                            </w:pPr>
                            <w:r>
                              <w:rPr>
                                <w:sz w:val="20"/>
                              </w:rPr>
                              <w:t>Pursuits</w:t>
                            </w:r>
                          </w:p>
                          <w:p w14:paraId="3D6721F0" w14:textId="211A16AB" w:rsidR="0094535A" w:rsidRPr="001269F9" w:rsidRDefault="0094535A" w:rsidP="00370139">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3" type="#_x0000_t202" style="position:absolute;left:0;text-align:left;margin-left:-48.9pt;margin-top:9.2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" filled="f">
                <v:textbox inset="0,0,0,0">
                  <w:txbxContent>
                    <w:p w14:paraId="1F4D5ED2" w14:textId="388DD080" w:rsidR="0094535A" w:rsidRDefault="0094535A" w:rsidP="00370139">
                      <w:pPr>
                        <w:jc w:val="center"/>
                        <w:rPr>
                          <w:sz w:val="20"/>
                        </w:rPr>
                      </w:pPr>
                      <w:r>
                        <w:rPr>
                          <w:sz w:val="20"/>
                        </w:rPr>
                        <w:t>Pursuits</w:t>
                      </w:r>
                    </w:p>
                    <w:p w14:paraId="3D6721F0" w14:textId="211A16AB" w:rsidR="0094535A" w:rsidRPr="001269F9" w:rsidRDefault="0094535A" w:rsidP="00370139">
                      <w:pPr>
                        <w:jc w:val="center"/>
                        <w:rPr>
                          <w:sz w:val="20"/>
                        </w:rPr>
                      </w:pPr>
                      <w:r>
                        <w:rPr>
                          <w:sz w:val="20"/>
                        </w:rPr>
                        <w:t>(12 slides)</w:t>
                      </w:r>
                    </w:p>
                  </w:txbxContent>
                </v:textbox>
              </v:shape>
            </w:pict>
          </mc:Fallback>
        </mc:AlternateContent>
      </w:r>
      <w:r w:rsidR="00074BA3" w:rsidRPr="007F0592">
        <w:rPr>
          <w:rFonts w:cs="Arial"/>
          <w:szCs w:val="22"/>
        </w:rPr>
        <w:t>[</w:t>
      </w:r>
      <w:r w:rsidR="00074BA3" w:rsidRPr="00276CD7">
        <w:rPr>
          <w:rFonts w:cs="Arial"/>
          <w:szCs w:val="22"/>
          <w:lang w:val="en-SG"/>
        </w:rPr>
        <w:t xml:space="preserve">Every human </w:t>
      </w:r>
      <w:r w:rsidR="00074BA3">
        <w:rPr>
          <w:rFonts w:cs="Arial"/>
          <w:szCs w:val="22"/>
          <w:lang w:val="en-SG"/>
        </w:rPr>
        <w:t>endeavor doesn't last very long</w:t>
      </w:r>
      <w:r w:rsidR="00074BA3" w:rsidRPr="007F0592">
        <w:rPr>
          <w:rFonts w:cs="Arial"/>
          <w:szCs w:val="22"/>
        </w:rPr>
        <w:t>.]</w:t>
      </w:r>
    </w:p>
    <w:p w14:paraId="331F523D" w14:textId="77777777" w:rsidR="00074BA3" w:rsidRPr="007F0592" w:rsidRDefault="00074BA3" w:rsidP="00074BA3">
      <w:pPr>
        <w:pStyle w:val="Heading2"/>
        <w:rPr>
          <w:rFonts w:cs="Arial"/>
          <w:szCs w:val="22"/>
        </w:rPr>
      </w:pPr>
      <w:r w:rsidRPr="00276CD7">
        <w:rPr>
          <w:rFonts w:cs="Arial"/>
          <w:szCs w:val="22"/>
        </w:rPr>
        <w:t>Our pursuits never profit</w:t>
      </w:r>
      <w:r>
        <w:rPr>
          <w:rFonts w:cs="Arial"/>
          <w:szCs w:val="22"/>
        </w:rPr>
        <w:t xml:space="preserve"> (1:12–2:16</w:t>
      </w:r>
      <w:r w:rsidRPr="007F0592">
        <w:rPr>
          <w:rFonts w:cs="Arial"/>
          <w:szCs w:val="22"/>
        </w:rPr>
        <w:t>).</w:t>
      </w:r>
    </w:p>
    <w:p w14:paraId="62E5198A" w14:textId="77777777" w:rsidR="005F0D05" w:rsidRPr="005F0D05" w:rsidRDefault="005F0D05" w:rsidP="005F0D05">
      <w:pPr>
        <w:pStyle w:val="Heading3"/>
        <w:rPr>
          <w:rFonts w:cs="Arial"/>
          <w:szCs w:val="22"/>
        </w:rPr>
      </w:pPr>
      <w:r w:rsidRPr="005F0D05">
        <w:rPr>
          <w:rFonts w:cs="Arial"/>
        </w:rPr>
        <w:t xml:space="preserve">No human pursuit satisfies </w:t>
      </w:r>
      <w:r w:rsidRPr="005F0D05">
        <w:rPr>
          <w:rFonts w:cs="Arial"/>
          <w:szCs w:val="22"/>
        </w:rPr>
        <w:t>(1:12-15).</w:t>
      </w:r>
    </w:p>
    <w:p w14:paraId="0A119F86" w14:textId="77777777" w:rsidR="005F0D05" w:rsidRPr="005F0D05" w:rsidRDefault="005F0D05" w:rsidP="005F0D05">
      <w:pPr>
        <w:pStyle w:val="Heading4"/>
        <w:rPr>
          <w:rFonts w:cs="Arial"/>
        </w:rPr>
      </w:pPr>
      <w:r w:rsidRPr="005F0D05">
        <w:rPr>
          <w:rFonts w:cs="Arial"/>
        </w:rPr>
        <w:t>As king, Solomon had the ideal position to investigate the value of human achievement (1:12).</w:t>
      </w:r>
    </w:p>
    <w:p w14:paraId="612189BB" w14:textId="1FF21605" w:rsidR="005F0D05" w:rsidRPr="005F0D05" w:rsidRDefault="005F0D05" w:rsidP="005F0D05">
      <w:pPr>
        <w:pStyle w:val="Heading4"/>
        <w:rPr>
          <w:rFonts w:cs="Arial"/>
        </w:rPr>
      </w:pPr>
      <w:r w:rsidRPr="005F0D05">
        <w:rPr>
          <w:rFonts w:cs="Arial"/>
        </w:rPr>
        <w:lastRenderedPageBreak/>
        <w:t>Solomon came to three conclusions concerning all human achievement (1:13-15).</w:t>
      </w:r>
    </w:p>
    <w:p w14:paraId="5EADB1A9" w14:textId="77777777" w:rsidR="005F0D05" w:rsidRPr="005F0D05" w:rsidRDefault="005F0D05" w:rsidP="005F0D05">
      <w:pPr>
        <w:pStyle w:val="Heading5"/>
        <w:rPr>
          <w:rFonts w:cs="Arial"/>
        </w:rPr>
      </w:pPr>
      <w:r w:rsidRPr="005F0D05">
        <w:rPr>
          <w:rFonts w:cs="Arial"/>
        </w:rPr>
        <w:t>Every pursuit brings grief (1:13).</w:t>
      </w:r>
    </w:p>
    <w:p w14:paraId="48857B5B" w14:textId="77777777" w:rsidR="005F0D05" w:rsidRPr="005F0D05" w:rsidRDefault="005F0D05" w:rsidP="005F0D05">
      <w:pPr>
        <w:pStyle w:val="Heading5"/>
        <w:rPr>
          <w:rFonts w:cs="Arial"/>
        </w:rPr>
      </w:pPr>
      <w:r w:rsidRPr="005F0D05">
        <w:rPr>
          <w:rFonts w:cs="Arial"/>
        </w:rPr>
        <w:t>Every pursuit expends effort with no lasting results (1:14).</w:t>
      </w:r>
    </w:p>
    <w:p w14:paraId="43DA3F87" w14:textId="77777777" w:rsidR="005F0D05" w:rsidRPr="005F0D05" w:rsidRDefault="005F0D05" w:rsidP="005F0D05">
      <w:pPr>
        <w:pStyle w:val="Heading5"/>
        <w:rPr>
          <w:rFonts w:cs="Arial"/>
        </w:rPr>
      </w:pPr>
      <w:r w:rsidRPr="005F0D05">
        <w:rPr>
          <w:rFonts w:cs="Arial"/>
        </w:rPr>
        <w:t>Every pursuit doesn’t really improve things (1:15).</w:t>
      </w:r>
    </w:p>
    <w:p w14:paraId="26C40658" w14:textId="288F7A0E" w:rsidR="005F0D05" w:rsidRPr="005F0D05" w:rsidRDefault="00F21FD0" w:rsidP="005F0D05">
      <w:pPr>
        <w:pStyle w:val="Heading3"/>
        <w:rPr>
          <w:rFonts w:cs="Arial"/>
        </w:rPr>
      </w:pPr>
      <w:r w:rsidRPr="008B1F91">
        <w:rPr>
          <w:rFonts w:cs="Arial"/>
          <w:noProof/>
          <w:lang w:eastAsia="en-US"/>
        </w:rPr>
        <mc:AlternateContent>
          <mc:Choice Requires="wps">
            <w:drawing>
              <wp:anchor distT="0" distB="0" distL="114300" distR="114300" simplePos="0" relativeHeight="251700736" behindDoc="0" locked="0" layoutInCell="1" allowOverlap="1" wp14:anchorId="105E184A" wp14:editId="234A46BA">
                <wp:simplePos x="0" y="0"/>
                <wp:positionH relativeFrom="column">
                  <wp:posOffset>-164465</wp:posOffset>
                </wp:positionH>
                <wp:positionV relativeFrom="paragraph">
                  <wp:posOffset>29210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BD444C" w14:textId="22724C67" w:rsidR="0094535A" w:rsidRPr="001269F9" w:rsidRDefault="0094535A" w:rsidP="00D347DB">
                            <w:pPr>
                              <w:jc w:val="center"/>
                              <w:rPr>
                                <w:sz w:val="20"/>
                              </w:rPr>
                            </w:pPr>
                            <w:r>
                              <w:rPr>
                                <w:sz w:val="20"/>
                              </w:rPr>
                              <w:t>Profitless Pursuits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4" type="#_x0000_t202" style="position:absolute;left:0;text-align:left;margin-left:-12.9pt;margin-top:2.3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" filled="f">
                <v:textbox inset="0,0,0,0">
                  <w:txbxContent>
                    <w:p w14:paraId="1FBD444C" w14:textId="22724C67" w:rsidR="0094535A" w:rsidRPr="001269F9" w:rsidRDefault="0094535A" w:rsidP="00D347DB">
                      <w:pPr>
                        <w:jc w:val="center"/>
                        <w:rPr>
                          <w:sz w:val="20"/>
                        </w:rPr>
                      </w:pPr>
                      <w:r>
                        <w:rPr>
                          <w:sz w:val="20"/>
                        </w:rPr>
                        <w:t>Profitless Pursuits</w:t>
                      </w:r>
                    </w:p>
                  </w:txbxContent>
                </v:textbox>
              </v:shape>
            </w:pict>
          </mc:Fallback>
        </mc:AlternateContent>
      </w:r>
      <w:r w:rsidR="005F0D05" w:rsidRPr="005F0D05">
        <w:rPr>
          <w:rFonts w:cs="Arial"/>
        </w:rPr>
        <w:t>Solomon lists several of his pursuits that did not satisfy (1:16–2:11).</w:t>
      </w:r>
    </w:p>
    <w:p w14:paraId="493431D0" w14:textId="7A4BB534" w:rsidR="005F0D05" w:rsidRPr="005F0D05" w:rsidRDefault="00F21FD0" w:rsidP="005F0D05">
      <w:pPr>
        <w:pStyle w:val="Heading4"/>
        <w:rPr>
          <w:rFonts w:cs="Arial"/>
        </w:rPr>
      </w:pPr>
      <w:r w:rsidRPr="008B1F91">
        <w:rPr>
          <w:rFonts w:cs="Arial"/>
          <w:noProof/>
          <w:lang w:eastAsia="en-US"/>
        </w:rPr>
        <mc:AlternateContent>
          <mc:Choice Requires="wps">
            <w:drawing>
              <wp:anchor distT="0" distB="0" distL="114300" distR="114300" simplePos="0" relativeHeight="251701760" behindDoc="0" locked="0" layoutInCell="1" allowOverlap="1" wp14:anchorId="354DE9D8" wp14:editId="3E05F20F">
                <wp:simplePos x="0" y="0"/>
                <wp:positionH relativeFrom="column">
                  <wp:posOffset>-164465</wp:posOffset>
                </wp:positionH>
                <wp:positionV relativeFrom="paragraph">
                  <wp:posOffset>59055</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A4ACE2D" w14:textId="44749155" w:rsidR="0094535A" w:rsidRPr="001269F9" w:rsidRDefault="0094535A" w:rsidP="00D347DB">
                            <w:pPr>
                              <w:jc w:val="center"/>
                              <w:rPr>
                                <w:sz w:val="20"/>
                              </w:rPr>
                            </w:pPr>
                            <w:r>
                              <w:rPr>
                                <w:sz w:val="20"/>
                              </w:rPr>
                              <w:t>Prudence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5" type="#_x0000_t202" style="position:absolute;left:0;text-align:left;margin-left:-12.9pt;margin-top:4.6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Wm2H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Udzyj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" filled="f">
                <v:textbox inset="0,0,0,0">
                  <w:txbxContent>
                    <w:p w14:paraId="6A4ACE2D" w14:textId="44749155" w:rsidR="0094535A" w:rsidRPr="001269F9" w:rsidRDefault="0094535A" w:rsidP="00D347DB">
                      <w:pPr>
                        <w:jc w:val="center"/>
                        <w:rPr>
                          <w:sz w:val="20"/>
                        </w:rPr>
                      </w:pPr>
                      <w:r>
                        <w:rPr>
                          <w:sz w:val="20"/>
                        </w:rPr>
                        <w:t>Prudence</w:t>
                      </w:r>
                    </w:p>
                  </w:txbxContent>
                </v:textbox>
              </v:shape>
            </w:pict>
          </mc:Fallback>
        </mc:AlternateContent>
      </w:r>
      <w:r w:rsidR="005F0D05" w:rsidRPr="005F0D05">
        <w:rPr>
          <w:rFonts w:cs="Arial"/>
          <w:u w:val="single"/>
        </w:rPr>
        <w:t>Prudence</w:t>
      </w:r>
      <w:r w:rsidR="005F0D05" w:rsidRPr="005F0D05">
        <w:rPr>
          <w:rFonts w:cs="Arial"/>
        </w:rPr>
        <w:t xml:space="preserve"> doesn’t satisfy (1:16-18).</w:t>
      </w:r>
    </w:p>
    <w:p w14:paraId="7267DC37" w14:textId="77777777" w:rsidR="005F0D05" w:rsidRPr="005F0D05" w:rsidRDefault="005F0D05" w:rsidP="005F0D05">
      <w:pPr>
        <w:pStyle w:val="Heading5"/>
        <w:rPr>
          <w:rFonts w:cs="Arial"/>
        </w:rPr>
      </w:pPr>
      <w:r w:rsidRPr="005F0D05">
        <w:rPr>
          <w:rFonts w:cs="Arial"/>
        </w:rPr>
        <w:t>Solomon's wisdom was unsurpassed by anyone of his time and perhaps by anyone in history (1:16; cf. 1 Kings 4:29-34).</w:t>
      </w:r>
    </w:p>
    <w:p w14:paraId="15781A27" w14:textId="77777777" w:rsidR="005F0D05" w:rsidRPr="005F0D05" w:rsidRDefault="005F0D05" w:rsidP="005F0D05">
      <w:pPr>
        <w:pStyle w:val="Heading5"/>
        <w:rPr>
          <w:rFonts w:cs="Arial"/>
        </w:rPr>
      </w:pPr>
      <w:r w:rsidRPr="005F0D05">
        <w:rPr>
          <w:rFonts w:cs="Arial"/>
        </w:rPr>
        <w:t>His pursuit of wisdom (human intellect), madness (foolish ideas) and folly (pleasures) resulted in frustration (1:17).</w:t>
      </w:r>
    </w:p>
    <w:p w14:paraId="3B8FFA7F" w14:textId="77777777" w:rsidR="005F0D05" w:rsidRPr="005F0D05" w:rsidRDefault="005F0D05" w:rsidP="005F0D05">
      <w:pPr>
        <w:pStyle w:val="Heading5"/>
        <w:rPr>
          <w:rFonts w:cs="Arial"/>
        </w:rPr>
      </w:pPr>
      <w:r w:rsidRPr="005F0D05">
        <w:rPr>
          <w:rFonts w:cs="Arial"/>
        </w:rPr>
        <w:t>Even when he achieved wisdom it was accompanied with mental grief and emotional pain (1:18).</w:t>
      </w:r>
    </w:p>
    <w:p w14:paraId="1D89BA0C" w14:textId="2E73A74D" w:rsidR="005F0D05" w:rsidRPr="005F0D05" w:rsidRDefault="00F21FD0" w:rsidP="005F0D05">
      <w:pPr>
        <w:pStyle w:val="Heading4"/>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45F3CED8" wp14:editId="0468E389">
                <wp:simplePos x="0" y="0"/>
                <wp:positionH relativeFrom="column">
                  <wp:posOffset>-164465</wp:posOffset>
                </wp:positionH>
                <wp:positionV relativeFrom="paragraph">
                  <wp:posOffset>39370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46F93A" w14:textId="251E8C1E" w:rsidR="0094535A" w:rsidRPr="001269F9" w:rsidRDefault="0094535A" w:rsidP="00D347DB">
                            <w:pPr>
                              <w:jc w:val="center"/>
                              <w:rPr>
                                <w:sz w:val="20"/>
                              </w:rPr>
                            </w:pPr>
                            <w:r>
                              <w:rPr>
                                <w:sz w:val="20"/>
                              </w:rPr>
                              <w:t>Pleasure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6" type="#_x0000_t202" style="position:absolute;left:0;text-align:left;margin-left:-12.9pt;margin-top:3.1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JhpH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x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" filled="f">
                <v:textbox inset="0,0,0,0">
                  <w:txbxContent>
                    <w:p w14:paraId="5A46F93A" w14:textId="251E8C1E" w:rsidR="0094535A" w:rsidRPr="001269F9" w:rsidRDefault="0094535A" w:rsidP="00D347DB">
                      <w:pPr>
                        <w:jc w:val="center"/>
                        <w:rPr>
                          <w:sz w:val="20"/>
                        </w:rPr>
                      </w:pPr>
                      <w:r>
                        <w:rPr>
                          <w:sz w:val="20"/>
                        </w:rPr>
                        <w:t>Pleasure</w:t>
                      </w:r>
                    </w:p>
                  </w:txbxContent>
                </v:textbox>
              </v:shape>
            </w:pict>
          </mc:Fallback>
        </mc:AlternateContent>
      </w:r>
      <w:r w:rsidR="005F0D05" w:rsidRPr="005F0D05">
        <w:rPr>
          <w:rFonts w:cs="Arial"/>
          <w:u w:val="single"/>
        </w:rPr>
        <w:t>Pleasure</w:t>
      </w:r>
      <w:r w:rsidR="005F0D05" w:rsidRPr="005F0D05">
        <w:rPr>
          <w:rFonts w:cs="Arial"/>
        </w:rPr>
        <w:t xml:space="preserve"> doesn’t satisfy (2:1-3).</w:t>
      </w:r>
    </w:p>
    <w:p w14:paraId="47B32504" w14:textId="77777777" w:rsidR="005F0D05" w:rsidRPr="005F0D05" w:rsidRDefault="005F0D05" w:rsidP="005F0D05">
      <w:pPr>
        <w:pStyle w:val="Heading5"/>
        <w:rPr>
          <w:rFonts w:cs="Arial"/>
        </w:rPr>
      </w:pPr>
      <w:r w:rsidRPr="005F0D05">
        <w:rPr>
          <w:rFonts w:cs="Arial"/>
        </w:rPr>
        <w:t>Solomon tried pleasure in humor (2:2).</w:t>
      </w:r>
    </w:p>
    <w:p w14:paraId="3E9FEF4F" w14:textId="77777777" w:rsidR="005F0D05" w:rsidRPr="005F0D05" w:rsidRDefault="005F0D05" w:rsidP="005F0D05">
      <w:pPr>
        <w:pStyle w:val="Heading5"/>
        <w:rPr>
          <w:rFonts w:cs="Arial"/>
        </w:rPr>
      </w:pPr>
      <w:r w:rsidRPr="005F0D05">
        <w:rPr>
          <w:rFonts w:cs="Arial"/>
        </w:rPr>
        <w:t>Solomon tried pleasure in wine (2:3a).</w:t>
      </w:r>
    </w:p>
    <w:p w14:paraId="18AC6FE9" w14:textId="77777777" w:rsidR="005F0D05" w:rsidRPr="005F0D05" w:rsidRDefault="005F0D05" w:rsidP="005F0D05">
      <w:pPr>
        <w:pStyle w:val="Heading5"/>
        <w:rPr>
          <w:rFonts w:cs="Arial"/>
        </w:rPr>
      </w:pPr>
      <w:r w:rsidRPr="005F0D05">
        <w:rPr>
          <w:rFonts w:cs="Arial"/>
        </w:rPr>
        <w:t>Solomon tried pleasure in foolishness (2:3b).</w:t>
      </w:r>
    </w:p>
    <w:p w14:paraId="2A4DF8B1" w14:textId="0F9191CA" w:rsidR="005F0D05" w:rsidRPr="005F0D05" w:rsidRDefault="00F21FD0" w:rsidP="005F0D05">
      <w:pPr>
        <w:pStyle w:val="Heading4"/>
        <w:rPr>
          <w:rFonts w:cs="Arial"/>
        </w:rPr>
      </w:pPr>
      <w:r w:rsidRPr="008B1F91">
        <w:rPr>
          <w:rFonts w:cs="Arial"/>
          <w:noProof/>
          <w:lang w:eastAsia="en-US"/>
        </w:rPr>
        <mc:AlternateContent>
          <mc:Choice Requires="wps">
            <w:drawing>
              <wp:anchor distT="0" distB="0" distL="114300" distR="114300" simplePos="0" relativeHeight="251708928" behindDoc="0" locked="0" layoutInCell="1" allowOverlap="1" wp14:anchorId="177BEFDB" wp14:editId="4889DDB6">
                <wp:simplePos x="0" y="0"/>
                <wp:positionH relativeFrom="column">
                  <wp:posOffset>-164465</wp:posOffset>
                </wp:positionH>
                <wp:positionV relativeFrom="paragraph">
                  <wp:posOffset>44450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4454FC" w14:textId="0BF759FE" w:rsidR="0094535A" w:rsidRPr="001269F9" w:rsidRDefault="0094535A" w:rsidP="00D347DB">
                            <w:pPr>
                              <w:jc w:val="center"/>
                              <w:rPr>
                                <w:sz w:val="20"/>
                              </w:rPr>
                            </w:pPr>
                            <w:r>
                              <w:rPr>
                                <w:sz w:val="20"/>
                              </w:rPr>
                              <w:t>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left:0;text-align:left;margin-left:-12.9pt;margin-top:3.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GjIHw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" filled="f">
                <v:textbox inset="0,0,0,0">
                  <w:txbxContent>
                    <w:p w14:paraId="7F4454FC" w14:textId="0BF759FE" w:rsidR="0094535A" w:rsidRPr="001269F9" w:rsidRDefault="0094535A" w:rsidP="00D347DB">
                      <w:pPr>
                        <w:jc w:val="center"/>
                        <w:rPr>
                          <w:sz w:val="20"/>
                        </w:rPr>
                      </w:pPr>
                      <w:r>
                        <w:rPr>
                          <w:sz w:val="20"/>
                        </w:rPr>
                        <w:t>Projects</w:t>
                      </w:r>
                    </w:p>
                  </w:txbxContent>
                </v:textbox>
              </v:shape>
            </w:pict>
          </mc:Fallback>
        </mc:AlternateContent>
      </w:r>
      <w:r w:rsidR="005F0D05" w:rsidRPr="005F0D05">
        <w:rPr>
          <w:rFonts w:cs="Arial"/>
          <w:u w:val="single"/>
        </w:rPr>
        <w:t>Projects</w:t>
      </w:r>
      <w:r w:rsidR="005F0D05" w:rsidRPr="005F0D05">
        <w:rPr>
          <w:rFonts w:cs="Arial"/>
        </w:rPr>
        <w:t xml:space="preserve"> do not satisfy (2:4-6).</w:t>
      </w:r>
    </w:p>
    <w:p w14:paraId="0C4A56E0" w14:textId="77777777" w:rsidR="005F0D05" w:rsidRPr="005F0D05" w:rsidRDefault="005F0D05" w:rsidP="005F0D05">
      <w:pPr>
        <w:pStyle w:val="Heading5"/>
        <w:rPr>
          <w:rFonts w:cs="Arial"/>
        </w:rPr>
      </w:pPr>
      <w:r w:rsidRPr="005F0D05">
        <w:rPr>
          <w:rFonts w:cs="Arial"/>
        </w:rPr>
        <w:t>Solomon built homes for himself (2:4a; cf. 1 Kings 7:1-12).</w:t>
      </w:r>
    </w:p>
    <w:p w14:paraId="1AF3882C" w14:textId="77777777" w:rsidR="005F0D05" w:rsidRPr="005F0D05" w:rsidRDefault="005F0D05" w:rsidP="005F0D05">
      <w:pPr>
        <w:pStyle w:val="Heading5"/>
        <w:rPr>
          <w:rFonts w:cs="Arial"/>
        </w:rPr>
      </w:pPr>
      <w:r w:rsidRPr="005F0D05">
        <w:rPr>
          <w:rFonts w:cs="Arial"/>
        </w:rPr>
        <w:t>Solomon planted vineyards for himself (2:4b; cf. Song 8:10, 11).</w:t>
      </w:r>
    </w:p>
    <w:p w14:paraId="0BBBCDB0" w14:textId="77777777" w:rsidR="005F0D05" w:rsidRPr="005F0D05" w:rsidRDefault="005F0D05" w:rsidP="005F0D05">
      <w:pPr>
        <w:pStyle w:val="Heading5"/>
        <w:rPr>
          <w:rFonts w:cs="Arial"/>
        </w:rPr>
      </w:pPr>
      <w:r w:rsidRPr="005F0D05">
        <w:rPr>
          <w:rFonts w:cs="Arial"/>
        </w:rPr>
        <w:t>Solomon made gardens and parks for himself (2:5a).</w:t>
      </w:r>
    </w:p>
    <w:p w14:paraId="3ECE9A46" w14:textId="0EB5CBAE" w:rsidR="005F0D05" w:rsidRPr="005F0D05" w:rsidRDefault="005F0D05" w:rsidP="005F0D05">
      <w:pPr>
        <w:pStyle w:val="Heading5"/>
        <w:rPr>
          <w:rFonts w:cs="Arial"/>
        </w:rPr>
      </w:pPr>
      <w:r w:rsidRPr="005F0D05">
        <w:rPr>
          <w:rFonts w:cs="Arial"/>
        </w:rPr>
        <w:t>Solomon had food production for himself (2:5b).</w:t>
      </w:r>
    </w:p>
    <w:p w14:paraId="17015842" w14:textId="05AC26C0" w:rsidR="005F0D05" w:rsidRPr="005F0D05" w:rsidRDefault="005F0D05" w:rsidP="005F0D05">
      <w:pPr>
        <w:pStyle w:val="Heading5"/>
        <w:rPr>
          <w:rFonts w:cs="Arial"/>
        </w:rPr>
      </w:pPr>
      <w:r w:rsidRPr="005F0D05">
        <w:rPr>
          <w:rFonts w:cs="Arial"/>
        </w:rPr>
        <w:t>Solomon built irrigation ponds for himself (2:6; cf. Neh. 2:14; 3:15,16).</w:t>
      </w:r>
    </w:p>
    <w:p w14:paraId="29A393E0" w14:textId="3857595C" w:rsidR="005F0D05" w:rsidRPr="005F0D05" w:rsidRDefault="00F21FD0" w:rsidP="005F0D05">
      <w:pPr>
        <w:pStyle w:val="Heading4"/>
        <w:rPr>
          <w:rFonts w:cs="Arial"/>
        </w:rPr>
      </w:pPr>
      <w:r w:rsidRPr="008B1F91">
        <w:rPr>
          <w:rFonts w:cs="Arial"/>
          <w:noProof/>
          <w:lang w:eastAsia="en-US"/>
        </w:rPr>
        <mc:AlternateContent>
          <mc:Choice Requires="wps">
            <w:drawing>
              <wp:anchor distT="0" distB="0" distL="114300" distR="114300" simplePos="0" relativeHeight="251706880" behindDoc="0" locked="0" layoutInCell="1" allowOverlap="1" wp14:anchorId="7686652D" wp14:editId="0A0BEE73">
                <wp:simplePos x="0" y="0"/>
                <wp:positionH relativeFrom="column">
                  <wp:posOffset>-164465</wp:posOffset>
                </wp:positionH>
                <wp:positionV relativeFrom="paragraph">
                  <wp:posOffset>635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4C4020" w14:textId="4DCBD70C" w:rsidR="0094535A" w:rsidRPr="001269F9" w:rsidRDefault="0094535A" w:rsidP="00D347DB">
                            <w:pPr>
                              <w:jc w:val="center"/>
                              <w:rPr>
                                <w:sz w:val="20"/>
                              </w:rPr>
                            </w:pPr>
                            <w:r>
                              <w:rPr>
                                <w:sz w:val="20"/>
                              </w:rPr>
                              <w:t>Possess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8" type="#_x0000_t202" style="position:absolute;left:0;text-align:left;margin-left:-12.9pt;margin-top:.0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ea0nwCAAAH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" filled="f">
                <v:textbox inset="0,0,0,0">
                  <w:txbxContent>
                    <w:p w14:paraId="494C4020" w14:textId="4DCBD70C" w:rsidR="0094535A" w:rsidRPr="001269F9" w:rsidRDefault="0094535A" w:rsidP="00D347DB">
                      <w:pPr>
                        <w:jc w:val="center"/>
                        <w:rPr>
                          <w:sz w:val="20"/>
                        </w:rPr>
                      </w:pPr>
                      <w:r>
                        <w:rPr>
                          <w:sz w:val="20"/>
                        </w:rPr>
                        <w:t>Possess</w:t>
                      </w:r>
                    </w:p>
                  </w:txbxContent>
                </v:textbox>
              </v:shape>
            </w:pict>
          </mc:Fallback>
        </mc:AlternateContent>
      </w:r>
      <w:r w:rsidR="005F0D05" w:rsidRPr="005F0D05">
        <w:rPr>
          <w:rFonts w:cs="Arial"/>
          <w:u w:val="single"/>
        </w:rPr>
        <w:t>Possessions</w:t>
      </w:r>
      <w:r w:rsidR="005F0D05" w:rsidRPr="005F0D05">
        <w:rPr>
          <w:rFonts w:cs="Arial"/>
        </w:rPr>
        <w:t xml:space="preserve"> do not satisfy (2:7-8).</w:t>
      </w:r>
    </w:p>
    <w:p w14:paraId="036CBF30" w14:textId="77777777" w:rsidR="005F0D05" w:rsidRPr="005F0D05" w:rsidRDefault="005F0D05" w:rsidP="005F0D05">
      <w:pPr>
        <w:pStyle w:val="Heading5"/>
        <w:rPr>
          <w:rFonts w:cs="Arial"/>
        </w:rPr>
      </w:pPr>
      <w:r w:rsidRPr="005F0D05">
        <w:rPr>
          <w:rFonts w:cs="Arial"/>
        </w:rPr>
        <w:t>Solomon had numerous servants/slaves (2:7a).</w:t>
      </w:r>
    </w:p>
    <w:p w14:paraId="7D25BB3E" w14:textId="77777777" w:rsidR="005F0D05" w:rsidRPr="005F0D05" w:rsidRDefault="005F0D05" w:rsidP="005F0D05">
      <w:pPr>
        <w:pStyle w:val="Heading5"/>
        <w:rPr>
          <w:rFonts w:cs="Arial"/>
        </w:rPr>
      </w:pPr>
      <w:r w:rsidRPr="005F0D05">
        <w:rPr>
          <w:rFonts w:cs="Arial"/>
        </w:rPr>
        <w:t>Solomon possessed more flocks and herds than anyone in Israel's history (2:7b).</w:t>
      </w:r>
    </w:p>
    <w:p w14:paraId="5B8EA854" w14:textId="77777777" w:rsidR="005F0D05" w:rsidRPr="005F0D05" w:rsidRDefault="005F0D05" w:rsidP="005F0D05">
      <w:pPr>
        <w:pStyle w:val="Heading5"/>
        <w:rPr>
          <w:rFonts w:cs="Arial"/>
        </w:rPr>
      </w:pPr>
      <w:r w:rsidRPr="005F0D05">
        <w:rPr>
          <w:rFonts w:cs="Arial"/>
        </w:rPr>
        <w:t xml:space="preserve">Solomon had incalculable money </w:t>
      </w:r>
      <w:r w:rsidRPr="005F0D05">
        <w:rPr>
          <w:rFonts w:cs="Arial"/>
          <w:color w:val="000000"/>
        </w:rPr>
        <w:t>for any material desire</w:t>
      </w:r>
      <w:r w:rsidRPr="005F0D05">
        <w:rPr>
          <w:rFonts w:cs="Arial"/>
        </w:rPr>
        <w:t xml:space="preserve"> (2:8a; 1 Kings 10:14, 15, 27).</w:t>
      </w:r>
    </w:p>
    <w:p w14:paraId="5BF02FAB" w14:textId="434135D0" w:rsidR="005F0D05" w:rsidRPr="005F0D05" w:rsidRDefault="005F0D05" w:rsidP="005F0D05">
      <w:pPr>
        <w:pStyle w:val="Heading5"/>
        <w:rPr>
          <w:rFonts w:cs="Arial"/>
        </w:rPr>
      </w:pPr>
      <w:r w:rsidRPr="005F0D05">
        <w:rPr>
          <w:rFonts w:cs="Arial"/>
        </w:rPr>
        <w:t>Solomon had musicians for his aesthetic desires (2:8b).</w:t>
      </w:r>
    </w:p>
    <w:p w14:paraId="28619B93" w14:textId="7232B743" w:rsidR="005F0D05" w:rsidRPr="005F0D05" w:rsidRDefault="002306FA" w:rsidP="005F0D05">
      <w:pPr>
        <w:pStyle w:val="Heading5"/>
        <w:rPr>
          <w:rFonts w:cs="Arial"/>
        </w:rPr>
      </w:pPr>
      <w:r w:rsidRPr="008B1F91">
        <w:rPr>
          <w:rFonts w:cs="Arial"/>
          <w:noProof/>
          <w:lang w:eastAsia="en-US"/>
        </w:rPr>
        <mc:AlternateContent>
          <mc:Choice Requires="wps">
            <w:drawing>
              <wp:anchor distT="0" distB="0" distL="114300" distR="114300" simplePos="0" relativeHeight="251715072" behindDoc="0" locked="0" layoutInCell="1" allowOverlap="1" wp14:anchorId="0A5B216F" wp14:editId="00174C33">
                <wp:simplePos x="0" y="0"/>
                <wp:positionH relativeFrom="column">
                  <wp:posOffset>-164465</wp:posOffset>
                </wp:positionH>
                <wp:positionV relativeFrom="paragraph">
                  <wp:posOffset>618490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08BC91" w14:textId="683F3EE4" w:rsidR="0094535A" w:rsidRDefault="0094535A" w:rsidP="00D347DB">
                            <w:pPr>
                              <w:jc w:val="center"/>
                              <w:rPr>
                                <w:sz w:val="20"/>
                              </w:rPr>
                            </w:pPr>
                            <w:r>
                              <w:rPr>
                                <w:sz w:val="20"/>
                              </w:rPr>
                              <w:t>Profitless</w:t>
                            </w:r>
                          </w:p>
                          <w:p w14:paraId="5D0D749B" w14:textId="5D5C8FD6" w:rsidR="0094535A" w:rsidRPr="001269F9" w:rsidRDefault="0094535A"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9" type="#_x0000_t202" style="position:absolute;left:0;text-align:left;margin-left:-12.9pt;margin-top:48.7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cYlH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E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" filled="f">
                <v:textbox inset="0,0,0,0">
                  <w:txbxContent>
                    <w:p w14:paraId="0908BC91" w14:textId="683F3EE4" w:rsidR="0094535A" w:rsidRDefault="0094535A" w:rsidP="00D347DB">
                      <w:pPr>
                        <w:jc w:val="center"/>
                        <w:rPr>
                          <w:sz w:val="20"/>
                        </w:rPr>
                      </w:pPr>
                      <w:r>
                        <w:rPr>
                          <w:sz w:val="20"/>
                        </w:rPr>
                        <w:t>Profitless</w:t>
                      </w:r>
                    </w:p>
                    <w:p w14:paraId="5D0D749B" w14:textId="5D5C8FD6" w:rsidR="0094535A" w:rsidRPr="001269F9" w:rsidRDefault="0094535A" w:rsidP="00D347DB">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4832" behindDoc="0" locked="0" layoutInCell="1" allowOverlap="1" wp14:anchorId="6DDE191D" wp14:editId="1EAD7968">
                <wp:simplePos x="0" y="0"/>
                <wp:positionH relativeFrom="column">
                  <wp:posOffset>-164465</wp:posOffset>
                </wp:positionH>
                <wp:positionV relativeFrom="paragraph">
                  <wp:posOffset>280670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64946E" w14:textId="494A5239" w:rsidR="0094535A" w:rsidRPr="001269F9" w:rsidRDefault="0094535A" w:rsidP="00D347DB">
                            <w:pPr>
                              <w:jc w:val="center"/>
                              <w:rPr>
                                <w:sz w:val="20"/>
                              </w:rPr>
                            </w:pPr>
                            <w:r>
                              <w:rPr>
                                <w:sz w:val="20"/>
                              </w:rPr>
                              <w:t>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0" type="#_x0000_t202" style="position:absolute;left:0;text-align:left;margin-left:-12.9pt;margin-top:22.1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EE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" filled="f">
                <v:textbox inset="0,0,0,0">
                  <w:txbxContent>
                    <w:p w14:paraId="3064946E" w14:textId="494A5239" w:rsidR="0094535A" w:rsidRPr="001269F9" w:rsidRDefault="0094535A" w:rsidP="00D347DB">
                      <w:pPr>
                        <w:jc w:val="center"/>
                        <w:rPr>
                          <w:sz w:val="20"/>
                        </w:rPr>
                      </w:pPr>
                      <w:r>
                        <w:rPr>
                          <w:sz w:val="20"/>
                        </w:rPr>
                        <w:t>Power</w:t>
                      </w:r>
                    </w:p>
                  </w:txbxContent>
                </v:textbox>
              </v:shape>
            </w:pict>
          </mc:Fallback>
        </mc:AlternateContent>
      </w:r>
      <w:r w:rsidR="005F0D05" w:rsidRPr="005F0D05">
        <w:rPr>
          <w:rFonts w:cs="Arial"/>
        </w:rPr>
        <w:t>Solomon had a harem for his sexual desires (2:8c; cf. 1 Kings 11:1-8).</w:t>
      </w:r>
    </w:p>
    <w:p w14:paraId="439A11D2" w14:textId="12DE9E2E" w:rsidR="005F0D05" w:rsidRPr="005F0D05" w:rsidRDefault="005F0D05" w:rsidP="005F0D05">
      <w:pPr>
        <w:pStyle w:val="Heading4"/>
        <w:rPr>
          <w:rFonts w:cs="Arial"/>
        </w:rPr>
      </w:pPr>
      <w:r w:rsidRPr="005F0D05">
        <w:rPr>
          <w:rFonts w:cs="Arial"/>
          <w:u w:val="single"/>
        </w:rPr>
        <w:t>Power</w:t>
      </w:r>
      <w:r w:rsidRPr="005F0D05">
        <w:rPr>
          <w:rFonts w:cs="Arial"/>
        </w:rPr>
        <w:t xml:space="preserve"> doesn’t satisfy (2:9).</w:t>
      </w:r>
    </w:p>
    <w:p w14:paraId="08AA80B5" w14:textId="438220D7" w:rsidR="005F0D05" w:rsidRPr="005F0D05" w:rsidRDefault="005F0D05" w:rsidP="005F0D05">
      <w:pPr>
        <w:pStyle w:val="Heading4"/>
        <w:rPr>
          <w:rFonts w:cs="Arial"/>
        </w:rPr>
      </w:pPr>
      <w:r w:rsidRPr="005F0D05">
        <w:rPr>
          <w:rFonts w:cs="Arial"/>
        </w:rPr>
        <w:t>Solomon's conclusion is that all the preceding pursuits brought no ultimate satisfaction or lasting value (2:10-11).</w:t>
      </w:r>
    </w:p>
    <w:p w14:paraId="101843F3" w14:textId="79527963" w:rsidR="005F0D05" w:rsidRPr="005F0D05" w:rsidRDefault="005F0D05" w:rsidP="005F0D05">
      <w:pPr>
        <w:pStyle w:val="Heading3"/>
        <w:rPr>
          <w:rFonts w:cs="Arial"/>
        </w:rPr>
      </w:pPr>
      <w:r w:rsidRPr="005F0D05">
        <w:rPr>
          <w:rFonts w:cs="Arial"/>
        </w:rPr>
        <w:lastRenderedPageBreak/>
        <w:t>Preeminent wisdom does not ultimately provide satisfaction because death occurs to both th</w:t>
      </w:r>
      <w:r>
        <w:rPr>
          <w:rFonts w:cs="Arial"/>
        </w:rPr>
        <w:t>e wise man and the fool (2:12-16</w:t>
      </w:r>
      <w:r w:rsidRPr="005F0D05">
        <w:rPr>
          <w:rFonts w:cs="Arial"/>
        </w:rPr>
        <w:t>).</w:t>
      </w:r>
    </w:p>
    <w:p w14:paraId="53A2C53A" w14:textId="02FA641E" w:rsidR="00074BA3" w:rsidRPr="007F0592" w:rsidRDefault="00F21FD0" w:rsidP="00074BA3">
      <w:pPr>
        <w:pStyle w:val="Heading2"/>
        <w:rPr>
          <w:rFonts w:cs="Arial"/>
          <w:szCs w:val="22"/>
        </w:rPr>
      </w:pPr>
      <w:r w:rsidRPr="008B1F91">
        <w:rPr>
          <w:rFonts w:cs="Arial"/>
          <w:noProof/>
          <w:lang w:eastAsia="en-US"/>
        </w:rPr>
        <mc:AlternateContent>
          <mc:Choice Requires="wps">
            <w:drawing>
              <wp:anchor distT="0" distB="0" distL="114300" distR="114300" simplePos="0" relativeHeight="251713024" behindDoc="0" locked="0" layoutInCell="1" allowOverlap="1" wp14:anchorId="6CACBD23" wp14:editId="47720D39">
                <wp:simplePos x="0" y="0"/>
                <wp:positionH relativeFrom="column">
                  <wp:posOffset>-393065</wp:posOffset>
                </wp:positionH>
                <wp:positionV relativeFrom="paragraph">
                  <wp:posOffset>127000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DBDD14" w14:textId="24B0F841" w:rsidR="0094535A" w:rsidRPr="001269F9" w:rsidRDefault="0094535A" w:rsidP="00D347DB">
                            <w:pPr>
                              <w:jc w:val="center"/>
                              <w:rPr>
                                <w:sz w:val="20"/>
                              </w:rPr>
                            </w:pPr>
                            <w:r>
                              <w:rPr>
                                <w:sz w:val="20"/>
                              </w:rPr>
                              <w:t>2:17–6:9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1" type="#_x0000_t202" style="position:absolute;left:0;text-align:left;margin-left:-30.9pt;margin-top:10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9Rvn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kR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" filled="f">
                <v:textbox inset="0,0,0,0">
                  <w:txbxContent>
                    <w:p w14:paraId="58DBDD14" w14:textId="24B0F841" w:rsidR="0094535A" w:rsidRPr="001269F9" w:rsidRDefault="0094535A" w:rsidP="00D347DB">
                      <w:pPr>
                        <w:jc w:val="center"/>
                        <w:rPr>
                          <w:sz w:val="20"/>
                        </w:rPr>
                      </w:pPr>
                      <w:r>
                        <w:rPr>
                          <w:sz w:val="20"/>
                        </w:rPr>
                        <w:t>2:17–6:9</w:t>
                      </w:r>
                    </w:p>
                  </w:txbxContent>
                </v:textbox>
              </v:shape>
            </w:pict>
          </mc:Fallback>
        </mc:AlternateContent>
      </w:r>
      <w:r w:rsidR="00074BA3">
        <w:rPr>
          <w:rFonts w:cs="Arial"/>
          <w:szCs w:val="22"/>
        </w:rPr>
        <w:t xml:space="preserve">Since work is fleeting, </w:t>
      </w:r>
      <w:r w:rsidR="00074BA3" w:rsidRPr="007F0592">
        <w:rPr>
          <w:rFonts w:cs="Arial"/>
          <w:szCs w:val="22"/>
        </w:rPr>
        <w:t>trust God's timing, enjoy life, and enjoy God</w:t>
      </w:r>
      <w:r w:rsidR="00074BA3">
        <w:rPr>
          <w:rFonts w:cs="Arial"/>
          <w:szCs w:val="22"/>
        </w:rPr>
        <w:t xml:space="preserve"> (2:17</w:t>
      </w:r>
      <w:r w:rsidR="00074BA3" w:rsidRPr="007F0592">
        <w:rPr>
          <w:rFonts w:cs="Arial"/>
          <w:szCs w:val="22"/>
        </w:rPr>
        <w:t>–6:9).</w:t>
      </w:r>
    </w:p>
    <w:p w14:paraId="369825AD" w14:textId="45EBD294" w:rsidR="00FB0CBE" w:rsidRPr="005F0D05" w:rsidRDefault="00FB0CBE" w:rsidP="00FB0CBE">
      <w:pPr>
        <w:pStyle w:val="Heading3"/>
        <w:tabs>
          <w:tab w:val="left" w:pos="1080"/>
        </w:tabs>
        <w:rPr>
          <w:rFonts w:cs="Arial"/>
        </w:rPr>
      </w:pPr>
      <w:r w:rsidRPr="005F0D05">
        <w:rPr>
          <w:rFonts w:cs="Arial"/>
        </w:rPr>
        <w:t xml:space="preserve">Since one's productive work may be squandered, those who fear </w:t>
      </w:r>
      <w:r>
        <w:rPr>
          <w:rFonts w:cs="Arial"/>
        </w:rPr>
        <w:t>God have true satisfaction (2:17</w:t>
      </w:r>
      <w:r w:rsidRPr="005F0D05">
        <w:rPr>
          <w:rFonts w:cs="Arial"/>
        </w:rPr>
        <w:t>-26).</w:t>
      </w:r>
    </w:p>
    <w:p w14:paraId="05EA1CA4" w14:textId="77777777" w:rsidR="00FB0CBE" w:rsidRPr="005F0D05" w:rsidRDefault="00FB0CBE" w:rsidP="00FB0CBE">
      <w:pPr>
        <w:pStyle w:val="Heading4"/>
        <w:tabs>
          <w:tab w:val="left" w:pos="1440"/>
        </w:tabs>
        <w:rPr>
          <w:rFonts w:cs="Arial"/>
        </w:rPr>
      </w:pPr>
      <w:r w:rsidRPr="005F0D05">
        <w:rPr>
          <w:rFonts w:cs="Arial"/>
        </w:rPr>
        <w:t>Productive work does not ultimately provide satisfaction because the fruit of one's labor may be squandered (2:18-23).</w:t>
      </w:r>
    </w:p>
    <w:p w14:paraId="2623ECA5" w14:textId="77777777" w:rsidR="00FB0CBE" w:rsidRPr="005F0D05" w:rsidRDefault="00FB0CBE" w:rsidP="00FB0CBE">
      <w:pPr>
        <w:pStyle w:val="Heading4"/>
        <w:tabs>
          <w:tab w:val="left" w:pos="1440"/>
        </w:tabs>
        <w:rPr>
          <w:rFonts w:cs="Arial"/>
        </w:rPr>
      </w:pPr>
      <w:r w:rsidRPr="005F0D05">
        <w:rPr>
          <w:rFonts w:cs="Arial"/>
        </w:rPr>
        <w:t>Only by those who fear God will enjoy true satisfaction (2:24-26).</w:t>
      </w:r>
    </w:p>
    <w:p w14:paraId="545D1DA5" w14:textId="119B6F31" w:rsidR="00FB0CBE" w:rsidRPr="005F0D05" w:rsidRDefault="00FB0CBE" w:rsidP="00FB0CBE">
      <w:pPr>
        <w:pStyle w:val="Heading3"/>
        <w:tabs>
          <w:tab w:val="left" w:pos="1080"/>
        </w:tabs>
        <w:rPr>
          <w:rFonts w:cs="Arial"/>
        </w:rPr>
      </w:pPr>
      <w:r w:rsidRPr="005F0D05">
        <w:rPr>
          <w:rFonts w:cs="Arial"/>
        </w:rPr>
        <w:t>Even though one knows neither God's timing nor His purposes in injustice, this shouldn't prevent him from</w:t>
      </w:r>
      <w:r w:rsidR="00490F31">
        <w:rPr>
          <w:rFonts w:cs="Arial"/>
        </w:rPr>
        <w:t xml:space="preserve"> enjoying life now (3:1-22</w:t>
      </w:r>
      <w:r w:rsidRPr="005F0D05">
        <w:rPr>
          <w:rFonts w:cs="Arial"/>
        </w:rPr>
        <w:t>).</w:t>
      </w:r>
    </w:p>
    <w:p w14:paraId="13471345" w14:textId="46B13E93" w:rsidR="00FB0CBE" w:rsidRPr="005F0D05" w:rsidRDefault="00297A78" w:rsidP="00FB0CBE">
      <w:pPr>
        <w:pStyle w:val="Heading4"/>
        <w:tabs>
          <w:tab w:val="left" w:pos="1440"/>
        </w:tabs>
        <w:rPr>
          <w:rFonts w:cs="Arial"/>
        </w:rPr>
      </w:pPr>
      <w:r w:rsidRPr="008B1F91">
        <w:rPr>
          <w:rFonts w:cs="Arial"/>
          <w:noProof/>
          <w:lang w:eastAsia="en-US"/>
        </w:rPr>
        <mc:AlternateContent>
          <mc:Choice Requires="wps">
            <w:drawing>
              <wp:anchor distT="0" distB="0" distL="114300" distR="114300" simplePos="0" relativeHeight="251714048" behindDoc="0" locked="0" layoutInCell="1" allowOverlap="1" wp14:anchorId="03FA3673" wp14:editId="18BA715C">
                <wp:simplePos x="0" y="0"/>
                <wp:positionH relativeFrom="column">
                  <wp:posOffset>-393065</wp:posOffset>
                </wp:positionH>
                <wp:positionV relativeFrom="paragraph">
                  <wp:posOffset>22860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6479DD" w14:textId="2FD1FB30" w:rsidR="0094535A" w:rsidRDefault="0094535A" w:rsidP="00D347DB">
                            <w:pPr>
                              <w:jc w:val="center"/>
                              <w:rPr>
                                <w:sz w:val="20"/>
                              </w:rPr>
                            </w:pPr>
                            <w:r>
                              <w:rPr>
                                <w:sz w:val="20"/>
                              </w:rPr>
                              <w:t>Eccl 3</w:t>
                            </w:r>
                          </w:p>
                          <w:p w14:paraId="42CC39CB" w14:textId="3DD059C6" w:rsidR="0094535A" w:rsidRPr="001269F9" w:rsidRDefault="0094535A" w:rsidP="00D347DB">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2" type="#_x0000_t202" style="position:absolute;left:0;text-align:left;margin-left:-30.9pt;margin-top:1.8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kLSn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kT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" filled="f">
                <v:textbox inset="0,0,0,0">
                  <w:txbxContent>
                    <w:p w14:paraId="466479DD" w14:textId="2FD1FB30" w:rsidR="0094535A" w:rsidRDefault="0094535A" w:rsidP="00D347DB">
                      <w:pPr>
                        <w:jc w:val="center"/>
                        <w:rPr>
                          <w:sz w:val="20"/>
                        </w:rPr>
                      </w:pPr>
                      <w:r>
                        <w:rPr>
                          <w:sz w:val="20"/>
                        </w:rPr>
                        <w:t>Eccl 3</w:t>
                      </w:r>
                    </w:p>
                    <w:p w14:paraId="42CC39CB" w14:textId="3DD059C6" w:rsidR="0094535A" w:rsidRPr="001269F9" w:rsidRDefault="0094535A" w:rsidP="00D347DB">
                      <w:pPr>
                        <w:jc w:val="center"/>
                        <w:rPr>
                          <w:sz w:val="20"/>
                        </w:rPr>
                      </w:pPr>
                      <w:r>
                        <w:rPr>
                          <w:sz w:val="20"/>
                        </w:rPr>
                        <w:t>(15 slides)</w:t>
                      </w:r>
                    </w:p>
                  </w:txbxContent>
                </v:textbox>
              </v:shape>
            </w:pict>
          </mc:Fallback>
        </mc:AlternateContent>
      </w:r>
      <w:r w:rsidR="00FB0CBE" w:rsidRPr="005F0D05">
        <w:rPr>
          <w:rFonts w:cs="Arial"/>
        </w:rPr>
        <w:t>Every activity on earth has its appropriate time to occur (3:1-8).</w:t>
      </w:r>
    </w:p>
    <w:p w14:paraId="3B0941C1" w14:textId="77777777" w:rsidR="00FB0CBE" w:rsidRPr="005F0D05" w:rsidRDefault="00FB0CBE" w:rsidP="00FB0CBE">
      <w:pPr>
        <w:pStyle w:val="Heading4"/>
        <w:tabs>
          <w:tab w:val="left" w:pos="1440"/>
        </w:tabs>
        <w:rPr>
          <w:rFonts w:cs="Arial"/>
        </w:rPr>
      </w:pPr>
      <w:r w:rsidRPr="005F0D05">
        <w:rPr>
          <w:rFonts w:cs="Arial"/>
        </w:rPr>
        <w:t>Man's work is meaningless but God's work is inscrutable (3:9-11).</w:t>
      </w:r>
    </w:p>
    <w:p w14:paraId="07A37FE0" w14:textId="334C424B" w:rsidR="00FB0CBE" w:rsidRPr="005F0D05" w:rsidRDefault="00FB0CBE" w:rsidP="00FB0CBE">
      <w:pPr>
        <w:pStyle w:val="Heading4"/>
        <w:tabs>
          <w:tab w:val="left" w:pos="1440"/>
        </w:tabs>
        <w:rPr>
          <w:rFonts w:cs="Arial"/>
        </w:rPr>
      </w:pPr>
      <w:r w:rsidRPr="005F0D05">
        <w:rPr>
          <w:rFonts w:cs="Arial"/>
        </w:rPr>
        <w:t>Since God's actions are eternal and immutable man should rejoice in his labor now and fear Him (3:12-15).</w:t>
      </w:r>
    </w:p>
    <w:p w14:paraId="09EAD6BE" w14:textId="77777777" w:rsidR="00FB0CBE" w:rsidRPr="005F0D05" w:rsidRDefault="00FB0CBE" w:rsidP="00FB0CBE">
      <w:pPr>
        <w:pStyle w:val="Heading4"/>
        <w:tabs>
          <w:tab w:val="left" w:pos="1440"/>
        </w:tabs>
        <w:rPr>
          <w:rFonts w:cs="Arial"/>
        </w:rPr>
      </w:pPr>
      <w:r w:rsidRPr="005F0D05">
        <w:rPr>
          <w:rFonts w:cs="Arial"/>
        </w:rPr>
        <w:t>God will judge injustice with only a temporary reign (3:16-17).</w:t>
      </w:r>
    </w:p>
    <w:p w14:paraId="3BB14064" w14:textId="77777777" w:rsidR="00FB0CBE" w:rsidRPr="005F0D05" w:rsidRDefault="00FB0CBE" w:rsidP="00FB0CBE">
      <w:pPr>
        <w:pStyle w:val="Heading4"/>
        <w:tabs>
          <w:tab w:val="left" w:pos="1440"/>
        </w:tabs>
        <w:rPr>
          <w:rFonts w:cs="Arial"/>
        </w:rPr>
      </w:pPr>
      <w:r w:rsidRPr="005F0D05">
        <w:rPr>
          <w:rFonts w:cs="Arial"/>
        </w:rPr>
        <w:t>Injustice shows people that they are mortal like animals (3:18-21).</w:t>
      </w:r>
    </w:p>
    <w:p w14:paraId="6E678C6B" w14:textId="77777777" w:rsidR="00FB0CBE" w:rsidRPr="005F0D05" w:rsidRDefault="00FB0CBE" w:rsidP="00FB0CBE">
      <w:pPr>
        <w:pStyle w:val="Heading4"/>
        <w:tabs>
          <w:tab w:val="left" w:pos="1440"/>
        </w:tabs>
        <w:rPr>
          <w:rFonts w:cs="Arial"/>
        </w:rPr>
      </w:pPr>
      <w:r w:rsidRPr="005F0D05">
        <w:rPr>
          <w:rFonts w:cs="Arial"/>
        </w:rPr>
        <w:t>Realizing that we all will die should cause us to enjoy life now (3:22).</w:t>
      </w:r>
    </w:p>
    <w:p w14:paraId="15D762B0" w14:textId="16D04295" w:rsidR="00FB0CBE" w:rsidRPr="005F0D05" w:rsidRDefault="00490F31" w:rsidP="00FB0CBE">
      <w:pPr>
        <w:pStyle w:val="Heading3"/>
        <w:tabs>
          <w:tab w:val="left" w:pos="1080"/>
        </w:tabs>
        <w:rPr>
          <w:rFonts w:cs="Arial"/>
        </w:rPr>
      </w:pPr>
      <w:r w:rsidRPr="008B1F91">
        <w:rPr>
          <w:rFonts w:cs="Arial"/>
          <w:noProof/>
          <w:lang w:eastAsia="en-US"/>
        </w:rPr>
        <mc:AlternateContent>
          <mc:Choice Requires="wps">
            <w:drawing>
              <wp:anchor distT="0" distB="0" distL="114300" distR="114300" simplePos="0" relativeHeight="251712000" behindDoc="0" locked="0" layoutInCell="1" allowOverlap="1" wp14:anchorId="68DC346A" wp14:editId="545EF27F">
                <wp:simplePos x="0" y="0"/>
                <wp:positionH relativeFrom="column">
                  <wp:posOffset>-393065</wp:posOffset>
                </wp:positionH>
                <wp:positionV relativeFrom="paragraph">
                  <wp:posOffset>66040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0109EE" w14:textId="2A41D6FD" w:rsidR="0094535A" w:rsidRDefault="0094535A" w:rsidP="00D347DB">
                            <w:pPr>
                              <w:jc w:val="center"/>
                              <w:rPr>
                                <w:sz w:val="20"/>
                              </w:rPr>
                            </w:pPr>
                            <w:r>
                              <w:rPr>
                                <w:sz w:val="20"/>
                              </w:rPr>
                              <w:t>Eccl 4</w:t>
                            </w:r>
                          </w:p>
                          <w:p w14:paraId="03854201" w14:textId="3AE18257" w:rsidR="0094535A" w:rsidRPr="001269F9" w:rsidRDefault="0094535A"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3" type="#_x0000_t202" style="position:absolute;left:0;text-align:left;margin-left:-30.9pt;margin-top:5.2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pnE3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" filled="f">
                <v:textbox inset="0,0,0,0">
                  <w:txbxContent>
                    <w:p w14:paraId="530109EE" w14:textId="2A41D6FD" w:rsidR="0094535A" w:rsidRDefault="0094535A" w:rsidP="00D347DB">
                      <w:pPr>
                        <w:jc w:val="center"/>
                        <w:rPr>
                          <w:sz w:val="20"/>
                        </w:rPr>
                      </w:pPr>
                      <w:r>
                        <w:rPr>
                          <w:sz w:val="20"/>
                        </w:rPr>
                        <w:t>Eccl 4</w:t>
                      </w:r>
                    </w:p>
                    <w:p w14:paraId="03854201" w14:textId="3AE18257" w:rsidR="0094535A" w:rsidRPr="001269F9" w:rsidRDefault="0094535A" w:rsidP="00D347DB">
                      <w:pPr>
                        <w:jc w:val="center"/>
                        <w:rPr>
                          <w:sz w:val="20"/>
                        </w:rPr>
                      </w:pPr>
                      <w:r>
                        <w:rPr>
                          <w:sz w:val="20"/>
                        </w:rPr>
                        <w:t>(5 slides)</w:t>
                      </w:r>
                    </w:p>
                  </w:txbxContent>
                </v:textbox>
              </v:shape>
            </w:pict>
          </mc:Fallback>
        </mc:AlternateContent>
      </w:r>
      <w:r w:rsidR="0094535A">
        <w:rPr>
          <w:noProof/>
          <w:lang w:eastAsia="en-US"/>
        </w:rPr>
        <w:t>Avoid the woes</w:t>
      </w:r>
      <w:r w:rsidR="0094535A">
        <w:rPr>
          <w:rFonts w:cs="Arial"/>
          <w:color w:val="000000"/>
          <w:szCs w:val="22"/>
        </w:rPr>
        <w:t xml:space="preserve"> of a workaholic</w:t>
      </w:r>
      <w:r w:rsidR="0094535A" w:rsidRPr="005F0D05">
        <w:rPr>
          <w:rFonts w:cs="Arial"/>
        </w:rPr>
        <w:t xml:space="preserve"> </w:t>
      </w:r>
      <w:r>
        <w:rPr>
          <w:rFonts w:cs="Arial"/>
        </w:rPr>
        <w:t>(4:1</w:t>
      </w:r>
      <w:r w:rsidR="00FB0CBE" w:rsidRPr="005F0D05">
        <w:rPr>
          <w:rFonts w:cs="Arial"/>
        </w:rPr>
        <w:t>-16).</w:t>
      </w:r>
    </w:p>
    <w:p w14:paraId="0322126B" w14:textId="77777777" w:rsidR="0094535A" w:rsidRPr="00250CCC" w:rsidRDefault="0094535A" w:rsidP="0094535A">
      <w:pPr>
        <w:pStyle w:val="Heading4"/>
        <w:rPr>
          <w:noProof/>
          <w:lang w:eastAsia="en-US"/>
        </w:rPr>
      </w:pPr>
      <w:r w:rsidRPr="00250CCC">
        <w:rPr>
          <w:noProof/>
          <w:lang w:eastAsia="en-US"/>
        </w:rPr>
        <w:t>No Comforters (4:1-3)</w:t>
      </w:r>
    </w:p>
    <w:p w14:paraId="256D5F3A" w14:textId="77777777" w:rsidR="0094535A" w:rsidRPr="00250CCC" w:rsidRDefault="0094535A" w:rsidP="0094535A">
      <w:pPr>
        <w:pStyle w:val="Heading4"/>
        <w:rPr>
          <w:noProof/>
          <w:lang w:eastAsia="en-US"/>
        </w:rPr>
      </w:pPr>
      <w:r w:rsidRPr="00250CCC">
        <w:rPr>
          <w:noProof/>
          <w:lang w:eastAsia="en-US"/>
        </w:rPr>
        <w:t>No Rest (4:4-6)</w:t>
      </w:r>
    </w:p>
    <w:p w14:paraId="6FD54856" w14:textId="77777777" w:rsidR="0094535A" w:rsidRPr="00250CCC" w:rsidRDefault="0094535A" w:rsidP="0094535A">
      <w:pPr>
        <w:pStyle w:val="Heading4"/>
        <w:rPr>
          <w:noProof/>
          <w:lang w:eastAsia="en-US"/>
        </w:rPr>
      </w:pPr>
      <w:r w:rsidRPr="00250CCC">
        <w:rPr>
          <w:noProof/>
          <w:lang w:eastAsia="en-US"/>
        </w:rPr>
        <w:t>No Beneficiaries (4:7-8)</w:t>
      </w:r>
    </w:p>
    <w:p w14:paraId="7348DAB9" w14:textId="77777777" w:rsidR="0094535A" w:rsidRPr="00250CCC" w:rsidRDefault="0094535A" w:rsidP="0094535A">
      <w:pPr>
        <w:pStyle w:val="Heading4"/>
        <w:rPr>
          <w:noProof/>
          <w:lang w:eastAsia="en-US"/>
        </w:rPr>
      </w:pPr>
      <w:r w:rsidRPr="00250CCC">
        <w:rPr>
          <w:noProof/>
          <w:lang w:eastAsia="en-US"/>
        </w:rPr>
        <w:t>No Friends (4:9-12)</w:t>
      </w:r>
    </w:p>
    <w:p w14:paraId="241FC038" w14:textId="77777777" w:rsidR="0094535A" w:rsidRPr="00250CCC" w:rsidRDefault="0094535A" w:rsidP="0094535A">
      <w:pPr>
        <w:pStyle w:val="Heading4"/>
        <w:rPr>
          <w:noProof/>
          <w:lang w:eastAsia="en-US"/>
        </w:rPr>
      </w:pPr>
      <w:r w:rsidRPr="00250CCC">
        <w:rPr>
          <w:noProof/>
          <w:lang w:eastAsia="en-US"/>
        </w:rPr>
        <w:t>No Followers (4:13-16)</w:t>
      </w:r>
    </w:p>
    <w:p w14:paraId="1A0F9BBF" w14:textId="17E5ECB7" w:rsidR="00FB0CBE" w:rsidRPr="005F0D05" w:rsidRDefault="00297A78" w:rsidP="00FB0CBE">
      <w:pPr>
        <w:pStyle w:val="Heading3"/>
        <w:tabs>
          <w:tab w:val="left" w:pos="1080"/>
        </w:tabs>
        <w:rPr>
          <w:rFonts w:cs="Arial"/>
        </w:rPr>
      </w:pPr>
      <w:r w:rsidRPr="008B1F91">
        <w:rPr>
          <w:rFonts w:cs="Arial"/>
          <w:noProof/>
          <w:lang w:eastAsia="en-US"/>
        </w:rPr>
        <mc:AlternateContent>
          <mc:Choice Requires="wps">
            <w:drawing>
              <wp:anchor distT="0" distB="0" distL="114300" distR="114300" simplePos="0" relativeHeight="251718144" behindDoc="0" locked="0" layoutInCell="1" allowOverlap="1" wp14:anchorId="47E77F88" wp14:editId="64A2F46A">
                <wp:simplePos x="0" y="0"/>
                <wp:positionH relativeFrom="column">
                  <wp:posOffset>-393065</wp:posOffset>
                </wp:positionH>
                <wp:positionV relativeFrom="paragraph">
                  <wp:posOffset>144780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BEECBA" w14:textId="7B752287" w:rsidR="0094535A" w:rsidRDefault="0094535A" w:rsidP="00D347DB">
                            <w:pPr>
                              <w:jc w:val="center"/>
                              <w:rPr>
                                <w:sz w:val="20"/>
                              </w:rPr>
                            </w:pPr>
                            <w:r>
                              <w:rPr>
                                <w:sz w:val="20"/>
                              </w:rPr>
                              <w:t>Eccl 5:1-7</w:t>
                            </w:r>
                          </w:p>
                          <w:p w14:paraId="19F7A06F" w14:textId="7C7F3544" w:rsidR="0094535A" w:rsidRPr="001269F9" w:rsidRDefault="0094535A"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4" type="#_x0000_t202" style="position:absolute;left:0;text-align:left;margin-left:-30.9pt;margin-top:11.4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Oq8X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" filled="f">
                <v:textbox inset="0,0,0,0">
                  <w:txbxContent>
                    <w:p w14:paraId="69BEECBA" w14:textId="7B752287" w:rsidR="0094535A" w:rsidRDefault="0094535A" w:rsidP="00D347DB">
                      <w:pPr>
                        <w:jc w:val="center"/>
                        <w:rPr>
                          <w:sz w:val="20"/>
                        </w:rPr>
                      </w:pPr>
                      <w:r>
                        <w:rPr>
                          <w:sz w:val="20"/>
                        </w:rPr>
                        <w:t>Eccl 5:1-7</w:t>
                      </w:r>
                    </w:p>
                    <w:p w14:paraId="19F7A06F" w14:textId="7C7F3544" w:rsidR="0094535A" w:rsidRPr="001269F9" w:rsidRDefault="0094535A" w:rsidP="00D347DB">
                      <w:pPr>
                        <w:jc w:val="center"/>
                        <w:rPr>
                          <w:sz w:val="20"/>
                        </w:rPr>
                      </w:pPr>
                      <w:r>
                        <w:rPr>
                          <w:sz w:val="20"/>
                        </w:rPr>
                        <w:t>(7 slides)</w:t>
                      </w:r>
                    </w:p>
                  </w:txbxContent>
                </v:textbox>
              </v:shape>
            </w:pict>
          </mc:Fallback>
        </mc:AlternateContent>
      </w:r>
      <w:r w:rsidR="00FB0CBE" w:rsidRPr="005F0D05">
        <w:rPr>
          <w:rFonts w:cs="Arial"/>
        </w:rPr>
        <w:t>Reverence for God protects the fruits of one's labor but pursuing wealth has many negative consequences (5:1–6:9).</w:t>
      </w:r>
    </w:p>
    <w:p w14:paraId="63D6BC4F" w14:textId="77777777" w:rsidR="00FB0CBE" w:rsidRPr="005F0D05" w:rsidRDefault="00FB0CBE" w:rsidP="00FB0CBE">
      <w:pPr>
        <w:pStyle w:val="Heading4"/>
        <w:tabs>
          <w:tab w:val="left" w:pos="1440"/>
        </w:tabs>
        <w:rPr>
          <w:rFonts w:cs="Arial"/>
        </w:rPr>
      </w:pPr>
      <w:r w:rsidRPr="005F0D05">
        <w:rPr>
          <w:rFonts w:cs="Arial"/>
        </w:rPr>
        <w:t>True reverence for God demonstrated in proper worship and the fulfillment of one's vows protects the fruits of one's labor (5:1-7).</w:t>
      </w:r>
    </w:p>
    <w:p w14:paraId="40031F4E" w14:textId="7DAD6AC4" w:rsidR="00FB0CBE" w:rsidRPr="005F0D05" w:rsidRDefault="00FB0CBE" w:rsidP="00FB0CBE">
      <w:pPr>
        <w:pStyle w:val="Heading5"/>
        <w:tabs>
          <w:tab w:val="left" w:pos="1800"/>
        </w:tabs>
        <w:rPr>
          <w:rFonts w:cs="Arial"/>
        </w:rPr>
      </w:pPr>
      <w:r w:rsidRPr="005F0D05">
        <w:rPr>
          <w:rFonts w:cs="Arial"/>
        </w:rPr>
        <w:t xml:space="preserve">Reverence for God is </w:t>
      </w:r>
      <w:r w:rsidR="00BB3E26">
        <w:rPr>
          <w:rFonts w:cs="Arial"/>
        </w:rPr>
        <w:t>shown</w:t>
      </w:r>
      <w:r w:rsidRPr="005F0D05">
        <w:rPr>
          <w:rFonts w:cs="Arial"/>
        </w:rPr>
        <w:t xml:space="preserve"> in proper worship (5:1-3).</w:t>
      </w:r>
    </w:p>
    <w:p w14:paraId="18981029" w14:textId="0F47160C" w:rsidR="00FB0CBE" w:rsidRPr="005F0D05" w:rsidRDefault="00BB3E26" w:rsidP="00FB0CBE">
      <w:pPr>
        <w:pStyle w:val="Heading5"/>
        <w:tabs>
          <w:tab w:val="left" w:pos="1800"/>
        </w:tabs>
        <w:rPr>
          <w:rFonts w:cs="Arial"/>
        </w:rPr>
      </w:pPr>
      <w:r>
        <w:rPr>
          <w:rFonts w:cs="Arial"/>
        </w:rPr>
        <w:t xml:space="preserve">Reverence for God </w:t>
      </w:r>
      <w:r w:rsidR="00FB0CBE" w:rsidRPr="005F0D05">
        <w:rPr>
          <w:rFonts w:cs="Arial"/>
        </w:rPr>
        <w:t>shown in paying vows protects the fruits of one's labor (5:4-6).</w:t>
      </w:r>
    </w:p>
    <w:p w14:paraId="606353BD" w14:textId="77777777" w:rsidR="00FB0CBE" w:rsidRPr="005F0D05" w:rsidRDefault="00FB0CBE" w:rsidP="00FB0CBE">
      <w:pPr>
        <w:pStyle w:val="Heading5"/>
        <w:tabs>
          <w:tab w:val="left" w:pos="1800"/>
        </w:tabs>
        <w:rPr>
          <w:rFonts w:cs="Arial"/>
        </w:rPr>
      </w:pPr>
      <w:r w:rsidRPr="005F0D05">
        <w:rPr>
          <w:rFonts w:cs="Arial"/>
        </w:rPr>
        <w:t>Solomon's Conclusion: Reverence for God means to stop dreaming in worship and making rash vows (5:7).</w:t>
      </w:r>
    </w:p>
    <w:p w14:paraId="0F3808F0" w14:textId="77777777" w:rsidR="00FB0CBE" w:rsidRPr="005F0D05" w:rsidRDefault="00FB0CBE" w:rsidP="00FB0CBE">
      <w:pPr>
        <w:pStyle w:val="Heading4"/>
        <w:tabs>
          <w:tab w:val="left" w:pos="1440"/>
        </w:tabs>
        <w:rPr>
          <w:rFonts w:cs="Arial"/>
        </w:rPr>
      </w:pPr>
      <w:r w:rsidRPr="005F0D05">
        <w:rPr>
          <w:rFonts w:cs="Arial"/>
        </w:rPr>
        <w:t>Materialism has many negative results but godly people can enjoy wealth (5:8–6:9).</w:t>
      </w:r>
    </w:p>
    <w:p w14:paraId="73BB9E33" w14:textId="77777777" w:rsidR="00FB0CBE" w:rsidRPr="005F0D05" w:rsidRDefault="00FB0CBE" w:rsidP="00FB0CBE">
      <w:pPr>
        <w:pStyle w:val="Heading5"/>
        <w:tabs>
          <w:tab w:val="left" w:pos="1800"/>
        </w:tabs>
        <w:rPr>
          <w:rFonts w:cs="Arial"/>
        </w:rPr>
      </w:pPr>
      <w:r w:rsidRPr="005F0D05">
        <w:rPr>
          <w:rFonts w:cs="Arial"/>
        </w:rPr>
        <w:t>Don't be surprised that some corrupt officials hoard wealth (5:8-9).</w:t>
      </w:r>
    </w:p>
    <w:p w14:paraId="79722838" w14:textId="77777777" w:rsidR="00FB0CBE" w:rsidRPr="005F0D05" w:rsidRDefault="00FB0CBE" w:rsidP="00FB0CBE">
      <w:pPr>
        <w:pStyle w:val="Heading5"/>
        <w:tabs>
          <w:tab w:val="left" w:pos="1800"/>
        </w:tabs>
        <w:rPr>
          <w:rFonts w:cs="Arial"/>
        </w:rPr>
      </w:pPr>
      <w:r w:rsidRPr="005F0D05">
        <w:rPr>
          <w:rFonts w:cs="Arial"/>
        </w:rPr>
        <w:t>Materialism has many disillusioning results (5:10-17).</w:t>
      </w:r>
    </w:p>
    <w:p w14:paraId="0E52D4E4" w14:textId="77777777" w:rsidR="00FB0CBE" w:rsidRPr="005F0D05" w:rsidRDefault="00FB0CBE" w:rsidP="00FB0CBE">
      <w:pPr>
        <w:pStyle w:val="Heading5"/>
        <w:tabs>
          <w:tab w:val="left" w:pos="1800"/>
        </w:tabs>
        <w:rPr>
          <w:rFonts w:cs="Arial"/>
        </w:rPr>
      </w:pPr>
      <w:r w:rsidRPr="005F0D05">
        <w:rPr>
          <w:rFonts w:cs="Arial"/>
        </w:rPr>
        <w:lastRenderedPageBreak/>
        <w:t>God gives money either for the laborer or for others to enjoy (5:18–6:9).</w:t>
      </w:r>
    </w:p>
    <w:p w14:paraId="26751E75" w14:textId="77777777" w:rsidR="00074BA3" w:rsidRPr="007F0592" w:rsidRDefault="00074BA3" w:rsidP="00074BA3">
      <w:pPr>
        <w:rPr>
          <w:rFonts w:cs="Arial"/>
          <w:szCs w:val="22"/>
        </w:rPr>
      </w:pPr>
    </w:p>
    <w:p w14:paraId="761E46EB" w14:textId="045D79C3" w:rsidR="00074BA3" w:rsidRPr="007F0592" w:rsidRDefault="00074BA3" w:rsidP="00074BA3">
      <w:pPr>
        <w:rPr>
          <w:rFonts w:cs="Arial"/>
          <w:szCs w:val="22"/>
        </w:rPr>
      </w:pPr>
      <w:r w:rsidRPr="007F0592">
        <w:rPr>
          <w:rFonts w:cs="Arial"/>
          <w:szCs w:val="22"/>
        </w:rPr>
        <w:t>(</w:t>
      </w:r>
      <w:r>
        <w:rPr>
          <w:rFonts w:cs="Arial"/>
          <w:szCs w:val="22"/>
        </w:rPr>
        <w:t xml:space="preserve">What’s the </w:t>
      </w:r>
      <w:r>
        <w:rPr>
          <w:rFonts w:cs="Arial"/>
          <w:i/>
          <w:szCs w:val="22"/>
        </w:rPr>
        <w:t>third</w:t>
      </w:r>
      <w:r w:rsidRPr="00BF2DD6">
        <w:rPr>
          <w:rFonts w:cs="Arial"/>
          <w:i/>
          <w:szCs w:val="22"/>
        </w:rPr>
        <w:t xml:space="preserve"> </w:t>
      </w:r>
      <w:r w:rsidR="00480323">
        <w:rPr>
          <w:rFonts w:cs="Arial"/>
          <w:i/>
          <w:szCs w:val="22"/>
        </w:rPr>
        <w:t>way we</w:t>
      </w:r>
      <w:r w:rsidR="00415F6F">
        <w:rPr>
          <w:rFonts w:cs="Arial"/>
          <w:i/>
          <w:szCs w:val="22"/>
        </w:rPr>
        <w:t xml:space="preserve"> </w:t>
      </w:r>
      <w:r w:rsidR="00480323">
        <w:rPr>
          <w:rFonts w:cs="Arial"/>
          <w:i/>
          <w:szCs w:val="22"/>
        </w:rPr>
        <w:t>can enjoy</w:t>
      </w:r>
      <w:r w:rsidR="004618FA" w:rsidRPr="007F0592">
        <w:rPr>
          <w:rFonts w:cs="Arial"/>
          <w:szCs w:val="22"/>
        </w:rPr>
        <w:t xml:space="preserve"> life and fear God</w:t>
      </w:r>
      <w:r w:rsidRPr="007F0592">
        <w:rPr>
          <w:rFonts w:cs="Arial"/>
          <w:szCs w:val="22"/>
        </w:rPr>
        <w:t>?)</w:t>
      </w:r>
    </w:p>
    <w:p w14:paraId="02938C1A" w14:textId="003604FF" w:rsidR="00074BA3" w:rsidRPr="007F0592" w:rsidRDefault="00297A78" w:rsidP="00074BA3">
      <w:pPr>
        <w:pStyle w:val="Heading1"/>
        <w:tabs>
          <w:tab w:val="left" w:pos="360"/>
        </w:tabs>
        <w:ind w:right="-10"/>
        <w:rPr>
          <w:rFonts w:cs="Arial"/>
          <w:szCs w:val="22"/>
        </w:rPr>
      </w:pPr>
      <w:r w:rsidRPr="008B1F91">
        <w:rPr>
          <w:rFonts w:cs="Arial"/>
          <w:noProof/>
          <w:lang w:eastAsia="en-US"/>
        </w:rPr>
        <mc:AlternateContent>
          <mc:Choice Requires="wps">
            <w:drawing>
              <wp:anchor distT="0" distB="0" distL="114300" distR="114300" simplePos="0" relativeHeight="251723264" behindDoc="0" locked="0" layoutInCell="1" allowOverlap="1" wp14:anchorId="65A27AD2" wp14:editId="151EEE7F">
                <wp:simplePos x="0" y="0"/>
                <wp:positionH relativeFrom="column">
                  <wp:posOffset>-621665</wp:posOffset>
                </wp:positionH>
                <wp:positionV relativeFrom="paragraph">
                  <wp:posOffset>75565</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7F0356" w14:textId="2749D2C5" w:rsidR="0094535A" w:rsidRDefault="0094535A" w:rsidP="00D347DB">
                            <w:pPr>
                              <w:jc w:val="center"/>
                              <w:rPr>
                                <w:sz w:val="20"/>
                              </w:rPr>
                            </w:pPr>
                            <w:r>
                              <w:rPr>
                                <w:sz w:val="20"/>
                              </w:rPr>
                              <w:t>MP</w:t>
                            </w:r>
                          </w:p>
                          <w:p w14:paraId="7194EE14" w14:textId="797E6308" w:rsidR="0094535A" w:rsidRPr="001269F9" w:rsidRDefault="0094535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5" type="#_x0000_t202" style="position:absolute;left:0;text-align:left;margin-left:-48.9pt;margin-top:5.9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KNvX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" filled="f">
                <v:textbox inset="0,0,0,0">
                  <w:txbxContent>
                    <w:p w14:paraId="7F7F0356" w14:textId="2749D2C5" w:rsidR="0094535A" w:rsidRDefault="0094535A" w:rsidP="00D347DB">
                      <w:pPr>
                        <w:jc w:val="center"/>
                        <w:rPr>
                          <w:sz w:val="20"/>
                        </w:rPr>
                      </w:pPr>
                      <w:r>
                        <w:rPr>
                          <w:sz w:val="20"/>
                        </w:rPr>
                        <w:t>MP</w:t>
                      </w:r>
                    </w:p>
                    <w:p w14:paraId="7194EE14" w14:textId="797E6308" w:rsidR="0094535A" w:rsidRPr="001269F9" w:rsidRDefault="0094535A" w:rsidP="00D347DB">
                      <w:pPr>
                        <w:jc w:val="center"/>
                        <w:rPr>
                          <w:sz w:val="20"/>
                        </w:rPr>
                      </w:pPr>
                      <w:r>
                        <w:rPr>
                          <w:sz w:val="20"/>
                        </w:rPr>
                        <w:t>(2 slides)</w:t>
                      </w:r>
                    </w:p>
                  </w:txbxContent>
                </v:textbox>
              </v:shape>
            </w:pict>
          </mc:Fallback>
        </mc:AlternateContent>
      </w:r>
      <w:r w:rsidR="00074BA3" w:rsidRPr="007F0592">
        <w:rPr>
          <w:rFonts w:cs="Arial"/>
          <w:szCs w:val="22"/>
        </w:rPr>
        <w:t>III.</w:t>
      </w:r>
      <w:r w:rsidR="00074BA3" w:rsidRPr="007F0592">
        <w:rPr>
          <w:rFonts w:cs="Arial"/>
          <w:szCs w:val="22"/>
        </w:rPr>
        <w:tab/>
      </w:r>
      <w:r w:rsidR="00480323">
        <w:rPr>
          <w:rFonts w:cs="Arial"/>
          <w:szCs w:val="22"/>
        </w:rPr>
        <w:t xml:space="preserve">Live as if </w:t>
      </w:r>
      <w:r w:rsidR="00480323">
        <w:rPr>
          <w:rFonts w:cs="Arial"/>
          <w:szCs w:val="22"/>
          <w:u w:val="single"/>
        </w:rPr>
        <w:t>w</w:t>
      </w:r>
      <w:r w:rsidR="00074BA3" w:rsidRPr="00BA59C6">
        <w:rPr>
          <w:rFonts w:cs="Arial"/>
          <w:szCs w:val="22"/>
          <w:u w:val="single"/>
        </w:rPr>
        <w:t>isdom</w:t>
      </w:r>
      <w:r w:rsidR="00074BA3" w:rsidRPr="007F0592">
        <w:rPr>
          <w:rFonts w:cs="Arial"/>
          <w:szCs w:val="22"/>
        </w:rPr>
        <w:t xml:space="preserve"> is fleeting (6:10–11:6</w:t>
      </w:r>
      <w:r w:rsidR="00074BA3" w:rsidRPr="007F0592">
        <w:rPr>
          <w:rFonts w:cs="Arial"/>
          <w:b w:val="0"/>
          <w:szCs w:val="22"/>
        </w:rPr>
        <w:t>)</w:t>
      </w:r>
      <w:r w:rsidR="00074BA3" w:rsidRPr="007F0592">
        <w:rPr>
          <w:rFonts w:cs="Arial"/>
          <w:szCs w:val="22"/>
        </w:rPr>
        <w:t>.</w:t>
      </w:r>
    </w:p>
    <w:p w14:paraId="7172761E" w14:textId="77777777" w:rsidR="00074BA3" w:rsidRPr="008733B5" w:rsidRDefault="00074BA3" w:rsidP="00074BA3">
      <w:pPr>
        <w:ind w:left="426"/>
        <w:rPr>
          <w:rFonts w:cs="Arial"/>
          <w:szCs w:val="22"/>
        </w:rPr>
      </w:pPr>
      <w:r w:rsidRPr="007F0592">
        <w:rPr>
          <w:rFonts w:cs="Arial"/>
          <w:szCs w:val="22"/>
        </w:rPr>
        <w:t>[</w:t>
      </w:r>
      <w:r w:rsidRPr="008733B5">
        <w:rPr>
          <w:rFonts w:cs="Arial"/>
          <w:szCs w:val="22"/>
        </w:rPr>
        <w:t>Even hav</w:t>
      </w:r>
      <w:r>
        <w:rPr>
          <w:rFonts w:cs="Arial"/>
          <w:szCs w:val="22"/>
        </w:rPr>
        <w:t>i</w:t>
      </w:r>
      <w:r w:rsidRPr="008733B5">
        <w:rPr>
          <w:rFonts w:cs="Arial"/>
          <w:szCs w:val="22"/>
        </w:rPr>
        <w:t>ng the greatest discernment won't necessarily extend your life</w:t>
      </w:r>
      <w:r w:rsidRPr="007F0592">
        <w:rPr>
          <w:rFonts w:cs="Arial"/>
          <w:szCs w:val="22"/>
        </w:rPr>
        <w:t>.]</w:t>
      </w:r>
    </w:p>
    <w:p w14:paraId="4F2A5157" w14:textId="77777777" w:rsidR="00074BA3" w:rsidRPr="007F0592" w:rsidRDefault="00074BA3" w:rsidP="00074BA3">
      <w:pPr>
        <w:pStyle w:val="Heading2"/>
        <w:rPr>
          <w:rFonts w:cs="Arial"/>
          <w:szCs w:val="22"/>
        </w:rPr>
      </w:pPr>
      <w:r w:rsidRPr="007F0592">
        <w:rPr>
          <w:rFonts w:cs="Arial"/>
          <w:szCs w:val="22"/>
        </w:rPr>
        <w:t>Introduction: God has planned all events and will not change them (6:10-12).</w:t>
      </w:r>
    </w:p>
    <w:p w14:paraId="72802493" w14:textId="0EC3BD6D" w:rsidR="006E2FDD" w:rsidRPr="007F0592" w:rsidRDefault="00885CC0" w:rsidP="006E2FDD">
      <w:pPr>
        <w:pStyle w:val="Heading2"/>
        <w:rPr>
          <w:rFonts w:cs="Arial"/>
          <w:szCs w:val="22"/>
        </w:rPr>
      </w:pPr>
      <w:r w:rsidRPr="008B1F91">
        <w:rPr>
          <w:rFonts w:cs="Arial"/>
          <w:noProof/>
          <w:lang w:eastAsia="en-US"/>
        </w:rPr>
        <mc:AlternateContent>
          <mc:Choice Requires="wps">
            <w:drawing>
              <wp:anchor distT="0" distB="0" distL="114300" distR="114300" simplePos="0" relativeHeight="251724288" behindDoc="0" locked="0" layoutInCell="1" allowOverlap="1" wp14:anchorId="580C145A" wp14:editId="1CEAB232">
                <wp:simplePos x="0" y="0"/>
                <wp:positionH relativeFrom="column">
                  <wp:posOffset>-621665</wp:posOffset>
                </wp:positionH>
                <wp:positionV relativeFrom="paragraph">
                  <wp:posOffset>12700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4D1767" w14:textId="7DB83D6B" w:rsidR="0094535A" w:rsidRDefault="0094535A" w:rsidP="00D347DB">
                            <w:pPr>
                              <w:jc w:val="center"/>
                              <w:rPr>
                                <w:sz w:val="20"/>
                              </w:rPr>
                            </w:pPr>
                            <w:r>
                              <w:rPr>
                                <w:sz w:val="20"/>
                              </w:rPr>
                              <w:t>Eccl 7</w:t>
                            </w:r>
                          </w:p>
                          <w:p w14:paraId="39654942" w14:textId="201926E9" w:rsidR="0094535A" w:rsidRPr="001269F9" w:rsidRDefault="0094535A"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6" type="#_x0000_t202" style="position:absolute;left:0;text-align:left;margin-left:-48.9pt;margin-top:1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e9f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Z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" filled="f">
                <v:textbox inset="0,0,0,0">
                  <w:txbxContent>
                    <w:p w14:paraId="684D1767" w14:textId="7DB83D6B" w:rsidR="0094535A" w:rsidRDefault="0094535A" w:rsidP="00D347DB">
                      <w:pPr>
                        <w:jc w:val="center"/>
                        <w:rPr>
                          <w:sz w:val="20"/>
                        </w:rPr>
                      </w:pPr>
                      <w:r>
                        <w:rPr>
                          <w:sz w:val="20"/>
                        </w:rPr>
                        <w:t>Eccl 7</w:t>
                      </w:r>
                    </w:p>
                    <w:p w14:paraId="39654942" w14:textId="201926E9" w:rsidR="0094535A" w:rsidRPr="001269F9" w:rsidRDefault="0094535A" w:rsidP="00D347DB">
                      <w:pPr>
                        <w:jc w:val="center"/>
                        <w:rPr>
                          <w:sz w:val="20"/>
                        </w:rPr>
                      </w:pPr>
                      <w:r>
                        <w:rPr>
                          <w:sz w:val="20"/>
                        </w:rPr>
                        <w:t>(10 slides)</w:t>
                      </w:r>
                    </w:p>
                  </w:txbxContent>
                </v:textbox>
              </v:shape>
            </w:pict>
          </mc:Fallback>
        </mc:AlternateContent>
      </w:r>
      <w:r w:rsidR="006E2FDD" w:rsidRPr="007F0592">
        <w:rPr>
          <w:rFonts w:cs="Arial"/>
          <w:szCs w:val="22"/>
        </w:rPr>
        <w:t>Man is ignorant so he must rely upon the immutable and wise plan of God (7:1–9:10).</w:t>
      </w:r>
    </w:p>
    <w:p w14:paraId="6201B4A4" w14:textId="2C533277" w:rsidR="00CA46CE" w:rsidRPr="005F0D05" w:rsidRDefault="00CA46CE" w:rsidP="00CA46CE">
      <w:pPr>
        <w:pStyle w:val="Heading3"/>
        <w:tabs>
          <w:tab w:val="left" w:pos="1080"/>
        </w:tabs>
        <w:rPr>
          <w:rFonts w:cs="Arial"/>
        </w:rPr>
      </w:pPr>
      <w:r w:rsidRPr="005F0D05">
        <w:rPr>
          <w:rFonts w:cs="Arial"/>
        </w:rPr>
        <w:t>Man is ignorant of the significance of prosperity and adversity (7:1-14).</w:t>
      </w:r>
    </w:p>
    <w:p w14:paraId="5CC9225A" w14:textId="4E7F71C9" w:rsidR="00CA46CE" w:rsidRPr="005F0D05" w:rsidRDefault="00CA46CE" w:rsidP="00CA46CE">
      <w:pPr>
        <w:pStyle w:val="Heading3"/>
        <w:tabs>
          <w:tab w:val="left" w:pos="1080"/>
        </w:tabs>
        <w:rPr>
          <w:rFonts w:cs="Arial"/>
        </w:rPr>
      </w:pPr>
      <w:r w:rsidRPr="005F0D05">
        <w:rPr>
          <w:rFonts w:cs="Arial"/>
        </w:rPr>
        <w:t xml:space="preserve">True wisdom is </w:t>
      </w:r>
      <w:r w:rsidRPr="005F0D05">
        <w:rPr>
          <w:rFonts w:cs="Arial"/>
          <w:u w:val="single"/>
        </w:rPr>
        <w:t>balanced</w:t>
      </w:r>
      <w:r w:rsidRPr="005F0D05">
        <w:rPr>
          <w:rFonts w:cs="Arial"/>
        </w:rPr>
        <w:t>: One should avoid the extremes of self-righteousness and wickedness (7:15-18).</w:t>
      </w:r>
    </w:p>
    <w:p w14:paraId="254FFB36" w14:textId="77777777" w:rsidR="00CA46CE" w:rsidRPr="005F0D05" w:rsidRDefault="00CA46CE" w:rsidP="00CA46CE">
      <w:pPr>
        <w:pStyle w:val="Heading3"/>
        <w:tabs>
          <w:tab w:val="left" w:pos="1080"/>
        </w:tabs>
        <w:rPr>
          <w:rFonts w:cs="Arial"/>
        </w:rPr>
      </w:pPr>
      <w:r w:rsidRPr="005F0D05">
        <w:rPr>
          <w:rFonts w:cs="Arial"/>
        </w:rPr>
        <w:t xml:space="preserve">True wisdom is </w:t>
      </w:r>
      <w:r w:rsidRPr="005F0D05">
        <w:rPr>
          <w:rFonts w:cs="Arial"/>
          <w:u w:val="single"/>
        </w:rPr>
        <w:t>strong</w:t>
      </w:r>
      <w:r w:rsidRPr="005F0D05">
        <w:rPr>
          <w:rFonts w:cs="Arial"/>
        </w:rPr>
        <w:t>: One should avoid the pride that results from blindness to his own faults (7:19-22).</w:t>
      </w:r>
    </w:p>
    <w:p w14:paraId="5D7ED046" w14:textId="043D4CFE" w:rsidR="00CA46CE" w:rsidRPr="005F0D05" w:rsidRDefault="00877E4C" w:rsidP="00CA46CE">
      <w:pPr>
        <w:pStyle w:val="Heading3"/>
        <w:tabs>
          <w:tab w:val="left" w:pos="1080"/>
        </w:tabs>
        <w:rPr>
          <w:rFonts w:cs="Arial"/>
        </w:rPr>
      </w:pPr>
      <w:r w:rsidRPr="008B1F91">
        <w:rPr>
          <w:rFonts w:cs="Arial"/>
          <w:noProof/>
          <w:lang w:eastAsia="en-US"/>
        </w:rPr>
        <mc:AlternateContent>
          <mc:Choice Requires="wps">
            <w:drawing>
              <wp:anchor distT="0" distB="0" distL="114300" distR="114300" simplePos="0" relativeHeight="251725312" behindDoc="0" locked="0" layoutInCell="1" allowOverlap="1" wp14:anchorId="5884BF99" wp14:editId="25DCF045">
                <wp:simplePos x="0" y="0"/>
                <wp:positionH relativeFrom="column">
                  <wp:posOffset>-621665</wp:posOffset>
                </wp:positionH>
                <wp:positionV relativeFrom="paragraph">
                  <wp:posOffset>-2907030</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D6AE39" w14:textId="6869A4E2" w:rsidR="0094535A" w:rsidRDefault="0094535A" w:rsidP="00D347DB">
                            <w:pPr>
                              <w:jc w:val="center"/>
                              <w:rPr>
                                <w:sz w:val="20"/>
                              </w:rPr>
                            </w:pPr>
                            <w:r>
                              <w:rPr>
                                <w:sz w:val="20"/>
                              </w:rPr>
                              <w:t>Eccl 6</w:t>
                            </w:r>
                          </w:p>
                          <w:p w14:paraId="346D83E5" w14:textId="37E750E3" w:rsidR="0094535A" w:rsidRPr="001269F9" w:rsidRDefault="0094535A"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7" type="#_x0000_t202" style="position:absolute;left:0;text-align:left;margin-left:-48.9pt;margin-top:-228.8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SyI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5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" filled="f">
                <v:textbox inset="0,0,0,0">
                  <w:txbxContent>
                    <w:p w14:paraId="2DD6AE39" w14:textId="6869A4E2" w:rsidR="0094535A" w:rsidRDefault="0094535A" w:rsidP="00D347DB">
                      <w:pPr>
                        <w:jc w:val="center"/>
                        <w:rPr>
                          <w:sz w:val="20"/>
                        </w:rPr>
                      </w:pPr>
                      <w:r>
                        <w:rPr>
                          <w:sz w:val="20"/>
                        </w:rPr>
                        <w:t>Eccl 6</w:t>
                      </w:r>
                    </w:p>
                    <w:p w14:paraId="346D83E5" w14:textId="37E750E3" w:rsidR="0094535A" w:rsidRPr="001269F9" w:rsidRDefault="0094535A" w:rsidP="00D347DB">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8384" behindDoc="0" locked="0" layoutInCell="1" allowOverlap="1" wp14:anchorId="56D46EC7" wp14:editId="4F7592A9">
                <wp:simplePos x="0" y="0"/>
                <wp:positionH relativeFrom="column">
                  <wp:posOffset>-621665</wp:posOffset>
                </wp:positionH>
                <wp:positionV relativeFrom="paragraph">
                  <wp:posOffset>2668270</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B4F36D" w14:textId="77777777" w:rsidR="0094535A" w:rsidRPr="001269F9" w:rsidRDefault="0094535A"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8" type="#_x0000_t202" style="position:absolute;left:0;text-align:left;margin-left:-48.9pt;margin-top:210.1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Z//X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vsB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" filled="f">
                <v:textbox inset="0,0,0,0">
                  <w:txbxContent>
                    <w:p w14:paraId="43B4F36D" w14:textId="77777777" w:rsidR="0094535A" w:rsidRPr="001269F9" w:rsidRDefault="0094535A" w:rsidP="00D347DB">
                      <w:pPr>
                        <w:jc w:val="center"/>
                        <w:rPr>
                          <w:sz w:val="20"/>
                        </w:rPr>
                      </w:pPr>
                      <w:r w:rsidRPr="001269F9">
                        <w:rPr>
                          <w:sz w:val="20"/>
                        </w:rPr>
                        <w:t>Title</w:t>
                      </w:r>
                    </w:p>
                  </w:txbxContent>
                </v:textbox>
              </v:shape>
            </w:pict>
          </mc:Fallback>
        </mc:AlternateContent>
      </w:r>
      <w:r w:rsidR="00CA46CE" w:rsidRPr="005F0D05">
        <w:rPr>
          <w:rFonts w:cs="Arial"/>
        </w:rPr>
        <w:t xml:space="preserve">True wisdom is </w:t>
      </w:r>
      <w:r w:rsidR="00CA46CE" w:rsidRPr="005F0D05">
        <w:rPr>
          <w:rFonts w:cs="Arial"/>
          <w:u w:val="single"/>
        </w:rPr>
        <w:t>insightful</w:t>
      </w:r>
      <w:r w:rsidR="00CA46CE" w:rsidRPr="005F0D05">
        <w:rPr>
          <w:rFonts w:cs="Arial"/>
        </w:rPr>
        <w:t>: One should avoid thinking he has all the answers but should still show insight (7:23-29).</w:t>
      </w:r>
    </w:p>
    <w:p w14:paraId="7D6A890D" w14:textId="5586FA4C" w:rsidR="00CA46CE" w:rsidRPr="005F0D05" w:rsidRDefault="00E74560" w:rsidP="00CA46CE">
      <w:pPr>
        <w:pStyle w:val="Heading3"/>
        <w:tabs>
          <w:tab w:val="left" w:pos="1080"/>
        </w:tabs>
        <w:rPr>
          <w:rFonts w:cs="Arial"/>
        </w:rPr>
      </w:pPr>
      <w:r w:rsidRPr="008B1F91">
        <w:rPr>
          <w:rFonts w:cs="Arial"/>
          <w:noProof/>
          <w:lang w:eastAsia="en-US"/>
        </w:rPr>
        <mc:AlternateContent>
          <mc:Choice Requires="wps">
            <w:drawing>
              <wp:anchor distT="0" distB="0" distL="114300" distR="114300" simplePos="0" relativeHeight="251721216" behindDoc="0" locked="0" layoutInCell="1" allowOverlap="1" wp14:anchorId="41313890" wp14:editId="61A2E822">
                <wp:simplePos x="0" y="0"/>
                <wp:positionH relativeFrom="column">
                  <wp:posOffset>-621665</wp:posOffset>
                </wp:positionH>
                <wp:positionV relativeFrom="paragraph">
                  <wp:posOffset>142240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A4BFC9" w14:textId="0E419971" w:rsidR="0094535A" w:rsidRDefault="0094535A" w:rsidP="00D347DB">
                            <w:pPr>
                              <w:jc w:val="center"/>
                              <w:rPr>
                                <w:sz w:val="20"/>
                              </w:rPr>
                            </w:pPr>
                            <w:r>
                              <w:rPr>
                                <w:sz w:val="20"/>
                              </w:rPr>
                              <w:t>Eccl 8</w:t>
                            </w:r>
                          </w:p>
                          <w:p w14:paraId="61DD9FA0" w14:textId="05A84624" w:rsidR="0094535A" w:rsidRPr="001269F9" w:rsidRDefault="0094535A"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9" type="#_x0000_t202" style="position:absolute;left:0;text-align:left;margin-left:-48.9pt;margin-top:11.2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qk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J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" filled="f">
                <v:textbox inset="0,0,0,0">
                  <w:txbxContent>
                    <w:p w14:paraId="67A4BFC9" w14:textId="0E419971" w:rsidR="0094535A" w:rsidRDefault="0094535A" w:rsidP="00D347DB">
                      <w:pPr>
                        <w:jc w:val="center"/>
                        <w:rPr>
                          <w:sz w:val="20"/>
                        </w:rPr>
                      </w:pPr>
                      <w:r>
                        <w:rPr>
                          <w:sz w:val="20"/>
                        </w:rPr>
                        <w:t>Eccl 8</w:t>
                      </w:r>
                    </w:p>
                    <w:p w14:paraId="61DD9FA0" w14:textId="05A84624" w:rsidR="0094535A" w:rsidRPr="001269F9" w:rsidRDefault="0094535A" w:rsidP="00D347DB">
                      <w:pPr>
                        <w:jc w:val="center"/>
                        <w:rPr>
                          <w:sz w:val="20"/>
                        </w:rPr>
                      </w:pPr>
                      <w:r>
                        <w:rPr>
                          <w:sz w:val="20"/>
                        </w:rPr>
                        <w:t>(10 slides)</w:t>
                      </w:r>
                    </w:p>
                  </w:txbxContent>
                </v:textbox>
              </v:shape>
            </w:pict>
          </mc:Fallback>
        </mc:AlternateContent>
      </w:r>
      <w:r w:rsidR="00CA46CE" w:rsidRPr="005F0D05">
        <w:rPr>
          <w:rFonts w:cs="Arial"/>
        </w:rPr>
        <w:t>Man is ignorant of the perplexities of God's judgment and the future so a wise man obeys authority, realizes his limited understanding, enjoys life and works hard while he can (8:1–9:10).</w:t>
      </w:r>
    </w:p>
    <w:p w14:paraId="3F7B4806" w14:textId="68B9EC61" w:rsidR="0042793C" w:rsidRPr="005F0D05" w:rsidRDefault="0042793C" w:rsidP="0042793C">
      <w:pPr>
        <w:pStyle w:val="Heading4"/>
        <w:tabs>
          <w:tab w:val="left" w:pos="1440"/>
        </w:tabs>
        <w:rPr>
          <w:rFonts w:cs="Arial"/>
        </w:rPr>
      </w:pPr>
      <w:r w:rsidRPr="005F0D05">
        <w:rPr>
          <w:rFonts w:cs="Arial"/>
        </w:rPr>
        <w:t>A wise man can avoid punishment from authorities by submission to them (8:1-9).</w:t>
      </w:r>
    </w:p>
    <w:p w14:paraId="3140CE14" w14:textId="3FAE45BE" w:rsidR="0042793C" w:rsidRPr="005F0D05" w:rsidRDefault="0042793C" w:rsidP="0042793C">
      <w:pPr>
        <w:pStyle w:val="Heading4"/>
        <w:tabs>
          <w:tab w:val="left" w:pos="1440"/>
        </w:tabs>
        <w:rPr>
          <w:rFonts w:cs="Arial"/>
        </w:rPr>
      </w:pPr>
      <w:r w:rsidRPr="008B1F91">
        <w:rPr>
          <w:rFonts w:cs="Arial"/>
          <w:noProof/>
          <w:lang w:eastAsia="en-US"/>
        </w:rPr>
        <mc:AlternateContent>
          <mc:Choice Requires="wps">
            <w:drawing>
              <wp:anchor distT="0" distB="0" distL="114300" distR="114300" simplePos="0" relativeHeight="251722240" behindDoc="0" locked="0" layoutInCell="1" allowOverlap="1" wp14:anchorId="5EB5110F" wp14:editId="087B86C2">
                <wp:simplePos x="0" y="0"/>
                <wp:positionH relativeFrom="column">
                  <wp:posOffset>-621665</wp:posOffset>
                </wp:positionH>
                <wp:positionV relativeFrom="paragraph">
                  <wp:posOffset>452120</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3287D6" w14:textId="6CA48CD5" w:rsidR="0094535A" w:rsidRDefault="0094535A" w:rsidP="00D347DB">
                            <w:pPr>
                              <w:jc w:val="center"/>
                              <w:rPr>
                                <w:sz w:val="20"/>
                              </w:rPr>
                            </w:pPr>
                            <w:r>
                              <w:rPr>
                                <w:sz w:val="20"/>
                              </w:rPr>
                              <w:t>Eccl 9:1-10</w:t>
                            </w:r>
                          </w:p>
                          <w:p w14:paraId="1797A1CA" w14:textId="717BAAFB" w:rsidR="0094535A" w:rsidRPr="001269F9" w:rsidRDefault="0094535A"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0" type="#_x0000_t202" style="position:absolute;left:0;text-align:left;margin-left:-48.9pt;margin-top:35.6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ks5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p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" filled="f">
                <v:textbox inset="0,0,0,0">
                  <w:txbxContent>
                    <w:p w14:paraId="613287D6" w14:textId="6CA48CD5" w:rsidR="0094535A" w:rsidRDefault="0094535A" w:rsidP="00D347DB">
                      <w:pPr>
                        <w:jc w:val="center"/>
                        <w:rPr>
                          <w:sz w:val="20"/>
                        </w:rPr>
                      </w:pPr>
                      <w:r>
                        <w:rPr>
                          <w:sz w:val="20"/>
                        </w:rPr>
                        <w:t>Eccl 9:1-10</w:t>
                      </w:r>
                    </w:p>
                    <w:p w14:paraId="1797A1CA" w14:textId="717BAAFB" w:rsidR="0094535A" w:rsidRPr="001269F9" w:rsidRDefault="0094535A" w:rsidP="00D347DB">
                      <w:pPr>
                        <w:jc w:val="center"/>
                        <w:rPr>
                          <w:sz w:val="20"/>
                        </w:rPr>
                      </w:pPr>
                      <w:r>
                        <w:rPr>
                          <w:sz w:val="20"/>
                        </w:rPr>
                        <w:t>(10 slides)</w:t>
                      </w:r>
                    </w:p>
                  </w:txbxContent>
                </v:textbox>
              </v:shape>
            </w:pict>
          </mc:Fallback>
        </mc:AlternateContent>
      </w:r>
      <w:r w:rsidRPr="005F0D05">
        <w:rPr>
          <w:rFonts w:cs="Arial"/>
        </w:rPr>
        <w:t>Even a wise man can't understand man's and God's apparent failures to punish wickedness but he still enjoys life (8:10-17).</w:t>
      </w:r>
    </w:p>
    <w:p w14:paraId="1A945664" w14:textId="77777777" w:rsidR="0042793C" w:rsidRPr="005F0D05" w:rsidRDefault="0042793C" w:rsidP="0042793C">
      <w:pPr>
        <w:pStyle w:val="Heading4"/>
        <w:tabs>
          <w:tab w:val="left" w:pos="1440"/>
        </w:tabs>
        <w:rPr>
          <w:rFonts w:cs="Arial"/>
        </w:rPr>
      </w:pPr>
      <w:r w:rsidRPr="005F0D05">
        <w:rPr>
          <w:rFonts w:cs="Arial"/>
        </w:rPr>
        <w:t>Even a wise man and a righteous man don't know whether God will allow love or hate towards him in the future (9:1).</w:t>
      </w:r>
    </w:p>
    <w:p w14:paraId="4AF8AE8A" w14:textId="77777777" w:rsidR="0042793C" w:rsidRPr="005F0D05" w:rsidRDefault="0042793C" w:rsidP="0042793C">
      <w:pPr>
        <w:pStyle w:val="Heading4"/>
        <w:tabs>
          <w:tab w:val="left" w:pos="1440"/>
        </w:tabs>
        <w:rPr>
          <w:rFonts w:cs="Arial"/>
        </w:rPr>
      </w:pPr>
      <w:r w:rsidRPr="005F0D05">
        <w:rPr>
          <w:rFonts w:cs="Arial"/>
        </w:rPr>
        <w:t>No one will escape death, the common fate for all (9:2-3).</w:t>
      </w:r>
    </w:p>
    <w:p w14:paraId="5CA115F3" w14:textId="77777777" w:rsidR="0042793C" w:rsidRPr="005F0D05" w:rsidRDefault="0042793C" w:rsidP="0042793C">
      <w:pPr>
        <w:pStyle w:val="Heading4"/>
        <w:tabs>
          <w:tab w:val="left" w:pos="1440"/>
        </w:tabs>
        <w:rPr>
          <w:rFonts w:cs="Arial"/>
        </w:rPr>
      </w:pPr>
      <w:r w:rsidRPr="005F0D05">
        <w:rPr>
          <w:rFonts w:cs="Arial"/>
        </w:rPr>
        <w:t>Life is still preferable to death (9:4-6).</w:t>
      </w:r>
    </w:p>
    <w:p w14:paraId="0D04A434" w14:textId="77777777" w:rsidR="0042793C" w:rsidRPr="005F0D05" w:rsidRDefault="0042793C" w:rsidP="0042793C">
      <w:pPr>
        <w:pStyle w:val="Heading4"/>
        <w:tabs>
          <w:tab w:val="left" w:pos="1440"/>
        </w:tabs>
        <w:rPr>
          <w:rFonts w:cs="Arial"/>
        </w:rPr>
      </w:pPr>
      <w:r w:rsidRPr="005F0D05">
        <w:rPr>
          <w:rFonts w:cs="Arial"/>
        </w:rPr>
        <w:t>Enjoy life as God enables (9:7-9).</w:t>
      </w:r>
    </w:p>
    <w:p w14:paraId="3A98FA0D" w14:textId="77777777" w:rsidR="0042793C" w:rsidRPr="005F0D05" w:rsidRDefault="0042793C" w:rsidP="0042793C">
      <w:pPr>
        <w:pStyle w:val="Heading4"/>
        <w:tabs>
          <w:tab w:val="left" w:pos="1440"/>
        </w:tabs>
        <w:rPr>
          <w:rFonts w:cs="Arial"/>
        </w:rPr>
      </w:pPr>
      <w:r w:rsidRPr="005F0D05">
        <w:rPr>
          <w:rFonts w:cs="Arial"/>
        </w:rPr>
        <w:t>We should work hard while we can (9:10).</w:t>
      </w:r>
    </w:p>
    <w:p w14:paraId="0DFA7F1A" w14:textId="6C9C6EA7" w:rsidR="00297E3B" w:rsidRPr="007F0592" w:rsidRDefault="008A084C" w:rsidP="00297E3B">
      <w:pPr>
        <w:pStyle w:val="Heading2"/>
        <w:rPr>
          <w:rFonts w:cs="Arial"/>
          <w:szCs w:val="22"/>
        </w:rPr>
      </w:pPr>
      <w:r w:rsidRPr="008B1F91">
        <w:rPr>
          <w:rFonts w:cs="Arial"/>
          <w:noProof/>
          <w:lang w:eastAsia="en-US"/>
        </w:rPr>
        <mc:AlternateContent>
          <mc:Choice Requires="wps">
            <w:drawing>
              <wp:anchor distT="0" distB="0" distL="114300" distR="114300" simplePos="0" relativeHeight="251726336" behindDoc="0" locked="0" layoutInCell="1" allowOverlap="1" wp14:anchorId="4C2D7D03" wp14:editId="71EDD423">
                <wp:simplePos x="0" y="0"/>
                <wp:positionH relativeFrom="column">
                  <wp:posOffset>-621665</wp:posOffset>
                </wp:positionH>
                <wp:positionV relativeFrom="paragraph">
                  <wp:posOffset>76835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E2CE32" w14:textId="49B572A6" w:rsidR="0094535A" w:rsidRDefault="0094535A" w:rsidP="00D347DB">
                            <w:pPr>
                              <w:jc w:val="center"/>
                              <w:rPr>
                                <w:sz w:val="20"/>
                              </w:rPr>
                            </w:pPr>
                            <w:r>
                              <w:rPr>
                                <w:sz w:val="20"/>
                              </w:rPr>
                              <w:t>Eccl 10</w:t>
                            </w:r>
                          </w:p>
                          <w:p w14:paraId="1AE72933" w14:textId="312451D6" w:rsidR="0094535A" w:rsidRPr="001269F9" w:rsidRDefault="0094535A"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1" type="#_x0000_t202" style="position:absolute;left:0;text-align:left;margin-left:-48.9pt;margin-top:6.0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gLqH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" filled="f">
                <v:textbox inset="0,0,0,0">
                  <w:txbxContent>
                    <w:p w14:paraId="62E2CE32" w14:textId="49B572A6" w:rsidR="0094535A" w:rsidRDefault="0094535A" w:rsidP="00D347DB">
                      <w:pPr>
                        <w:jc w:val="center"/>
                        <w:rPr>
                          <w:sz w:val="20"/>
                        </w:rPr>
                      </w:pPr>
                      <w:r>
                        <w:rPr>
                          <w:sz w:val="20"/>
                        </w:rPr>
                        <w:t>Eccl 10</w:t>
                      </w:r>
                    </w:p>
                    <w:p w14:paraId="1AE72933" w14:textId="312451D6" w:rsidR="0094535A" w:rsidRPr="001269F9" w:rsidRDefault="0094535A" w:rsidP="00D347DB">
                      <w:pPr>
                        <w:jc w:val="center"/>
                        <w:rPr>
                          <w:sz w:val="20"/>
                        </w:rPr>
                      </w:pPr>
                      <w:r>
                        <w:rPr>
                          <w:sz w:val="20"/>
                        </w:rPr>
                        <w:t>(5 slides)</w:t>
                      </w:r>
                    </w:p>
                  </w:txbxContent>
                </v:textbox>
              </v:shape>
            </w:pict>
          </mc:Fallback>
        </mc:AlternateContent>
      </w:r>
      <w:r w:rsidR="00297E3B">
        <w:rPr>
          <w:rFonts w:cs="Arial"/>
          <w:szCs w:val="22"/>
        </w:rPr>
        <w:t xml:space="preserve">Wisdom can’t </w:t>
      </w:r>
      <w:r w:rsidR="00297E3B" w:rsidRPr="007F0592">
        <w:rPr>
          <w:rFonts w:cs="Arial"/>
          <w:szCs w:val="22"/>
        </w:rPr>
        <w:t xml:space="preserve">guarantee success </w:t>
      </w:r>
      <w:r w:rsidR="00297E3B">
        <w:rPr>
          <w:rFonts w:cs="Arial"/>
          <w:szCs w:val="22"/>
        </w:rPr>
        <w:t>due to</w:t>
      </w:r>
      <w:r w:rsidR="00297E3B" w:rsidRPr="007F0592">
        <w:rPr>
          <w:rFonts w:cs="Arial"/>
          <w:szCs w:val="22"/>
        </w:rPr>
        <w:t xml:space="preserve"> life's inequities and uncertainties (9:11–10:11).</w:t>
      </w:r>
    </w:p>
    <w:p w14:paraId="737E32E4" w14:textId="11DB7ED7" w:rsidR="00CA46CE" w:rsidRPr="005F0D05" w:rsidRDefault="008A084C" w:rsidP="00CA46CE">
      <w:pPr>
        <w:pStyle w:val="Heading3"/>
        <w:tabs>
          <w:tab w:val="left" w:pos="1080"/>
        </w:tabs>
        <w:rPr>
          <w:rFonts w:cs="Arial"/>
        </w:rPr>
      </w:pPr>
      <w:r>
        <w:rPr>
          <w:rFonts w:cs="Arial"/>
        </w:rPr>
        <w:t>Life is unfair (9:11—10:7</w:t>
      </w:r>
      <w:r w:rsidR="00CA46CE" w:rsidRPr="005F0D05">
        <w:rPr>
          <w:rFonts w:cs="Arial"/>
        </w:rPr>
        <w:t>).</w:t>
      </w:r>
    </w:p>
    <w:p w14:paraId="4FA15FAD" w14:textId="3AD1BA5C" w:rsidR="00CA46CE" w:rsidRPr="005F0D05" w:rsidRDefault="008A084C" w:rsidP="00CA46CE">
      <w:pPr>
        <w:pStyle w:val="Heading3"/>
        <w:tabs>
          <w:tab w:val="left" w:pos="1080"/>
        </w:tabs>
        <w:rPr>
          <w:rFonts w:cs="Arial"/>
        </w:rPr>
      </w:pPr>
      <w:r>
        <w:rPr>
          <w:rFonts w:cs="Arial"/>
        </w:rPr>
        <w:t>Life is uncertain</w:t>
      </w:r>
      <w:r w:rsidR="00CA46CE" w:rsidRPr="005F0D05">
        <w:rPr>
          <w:rFonts w:cs="Arial"/>
        </w:rPr>
        <w:t xml:space="preserve"> (10:8-11).</w:t>
      </w:r>
    </w:p>
    <w:p w14:paraId="6F29AE5F" w14:textId="3EBF643F" w:rsidR="00297E3B" w:rsidRPr="007F0592" w:rsidRDefault="008A084C" w:rsidP="00297E3B">
      <w:pPr>
        <w:pStyle w:val="Heading2"/>
        <w:rPr>
          <w:rFonts w:cs="Arial"/>
          <w:szCs w:val="22"/>
        </w:rPr>
      </w:pPr>
      <w:r w:rsidRPr="008B1F91">
        <w:rPr>
          <w:rFonts w:cs="Arial"/>
          <w:noProof/>
          <w:lang w:eastAsia="en-US"/>
        </w:rPr>
        <mc:AlternateContent>
          <mc:Choice Requires="wps">
            <w:drawing>
              <wp:anchor distT="0" distB="0" distL="114300" distR="114300" simplePos="0" relativeHeight="251727360" behindDoc="0" locked="0" layoutInCell="1" allowOverlap="1" wp14:anchorId="13441AFE" wp14:editId="6C884C10">
                <wp:simplePos x="0" y="0"/>
                <wp:positionH relativeFrom="column">
                  <wp:posOffset>-621665</wp:posOffset>
                </wp:positionH>
                <wp:positionV relativeFrom="paragraph">
                  <wp:posOffset>52070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2C0FEF6" w14:textId="4B504824" w:rsidR="0094535A" w:rsidRDefault="0094535A" w:rsidP="00D347DB">
                            <w:pPr>
                              <w:jc w:val="center"/>
                              <w:rPr>
                                <w:sz w:val="20"/>
                              </w:rPr>
                            </w:pPr>
                            <w:r>
                              <w:rPr>
                                <w:sz w:val="20"/>
                              </w:rPr>
                              <w:t>Fools</w:t>
                            </w:r>
                          </w:p>
                          <w:p w14:paraId="3FCA3497" w14:textId="0B0DACF5" w:rsidR="0094535A" w:rsidRPr="001269F9" w:rsidRDefault="0094535A"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2" type="#_x0000_t202" style="position:absolute;left:0;text-align:left;margin-left:-48.9pt;margin-top:4.1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rGd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" filled="f">
                <v:textbox inset="0,0,0,0">
                  <w:txbxContent>
                    <w:p w14:paraId="42C0FEF6" w14:textId="4B504824" w:rsidR="0094535A" w:rsidRDefault="0094535A" w:rsidP="00D347DB">
                      <w:pPr>
                        <w:jc w:val="center"/>
                        <w:rPr>
                          <w:sz w:val="20"/>
                        </w:rPr>
                      </w:pPr>
                      <w:r>
                        <w:rPr>
                          <w:sz w:val="20"/>
                        </w:rPr>
                        <w:t>Fools</w:t>
                      </w:r>
                    </w:p>
                    <w:p w14:paraId="3FCA3497" w14:textId="0B0DACF5" w:rsidR="0094535A" w:rsidRPr="001269F9" w:rsidRDefault="0094535A" w:rsidP="00D347DB">
                      <w:pPr>
                        <w:jc w:val="center"/>
                        <w:rPr>
                          <w:sz w:val="20"/>
                        </w:rPr>
                      </w:pPr>
                      <w:r>
                        <w:rPr>
                          <w:sz w:val="20"/>
                        </w:rPr>
                        <w:t>(8 slides)</w:t>
                      </w:r>
                    </w:p>
                  </w:txbxContent>
                </v:textbox>
              </v:shape>
            </w:pict>
          </mc:Fallback>
        </mc:AlternateContent>
      </w:r>
      <w:r w:rsidR="00297E3B" w:rsidRPr="007F0592">
        <w:rPr>
          <w:rFonts w:cs="Arial"/>
          <w:szCs w:val="22"/>
        </w:rPr>
        <w:t>A</w:t>
      </w:r>
      <w:r w:rsidR="00297E3B">
        <w:rPr>
          <w:rFonts w:cs="Arial"/>
          <w:szCs w:val="22"/>
        </w:rPr>
        <w:t xml:space="preserve"> fool</w:t>
      </w:r>
      <w:r w:rsidR="00297E3B" w:rsidRPr="007F0592">
        <w:rPr>
          <w:rFonts w:cs="Arial"/>
          <w:szCs w:val="22"/>
        </w:rPr>
        <w:t xml:space="preserve"> </w:t>
      </w:r>
      <w:r w:rsidR="00297E3B">
        <w:rPr>
          <w:rFonts w:cs="Arial"/>
          <w:szCs w:val="22"/>
        </w:rPr>
        <w:t>is</w:t>
      </w:r>
      <w:r w:rsidR="00297E3B" w:rsidRPr="007F0592">
        <w:rPr>
          <w:rFonts w:cs="Arial"/>
          <w:szCs w:val="22"/>
        </w:rPr>
        <w:t xml:space="preserve"> self-destructive; </w:t>
      </w:r>
      <w:r w:rsidR="00297E3B">
        <w:rPr>
          <w:rFonts w:cs="Arial"/>
          <w:szCs w:val="22"/>
        </w:rPr>
        <w:t>so don’t</w:t>
      </w:r>
      <w:r w:rsidR="00297E3B" w:rsidRPr="007F0592">
        <w:rPr>
          <w:rFonts w:cs="Arial"/>
          <w:szCs w:val="22"/>
        </w:rPr>
        <w:t xml:space="preserve"> criticize a fool in authority (10:12-20).</w:t>
      </w:r>
    </w:p>
    <w:p w14:paraId="7329A6B1" w14:textId="77777777" w:rsidR="00CA46CE" w:rsidRPr="005F0D05" w:rsidRDefault="00CA46CE" w:rsidP="00CA46CE">
      <w:pPr>
        <w:pStyle w:val="Heading3"/>
        <w:tabs>
          <w:tab w:val="left" w:pos="1080"/>
        </w:tabs>
        <w:rPr>
          <w:rFonts w:cs="Arial"/>
        </w:rPr>
      </w:pPr>
      <w:r w:rsidRPr="005F0D05">
        <w:rPr>
          <w:rFonts w:cs="Arial"/>
        </w:rPr>
        <w:t>The speech of a fool is self-destructive (10:12-14a).</w:t>
      </w:r>
    </w:p>
    <w:p w14:paraId="34942BFE" w14:textId="77777777" w:rsidR="00CA46CE" w:rsidRPr="005F0D05" w:rsidRDefault="00CA46CE" w:rsidP="00CA46CE">
      <w:pPr>
        <w:pStyle w:val="Heading3"/>
        <w:tabs>
          <w:tab w:val="left" w:pos="1080"/>
        </w:tabs>
        <w:rPr>
          <w:rFonts w:cs="Arial"/>
        </w:rPr>
      </w:pPr>
      <w:r w:rsidRPr="005F0D05">
        <w:rPr>
          <w:rFonts w:cs="Arial"/>
        </w:rPr>
        <w:t>The future of a fool is unknown but he doesn't listen to advice (10:14b-c).</w:t>
      </w:r>
    </w:p>
    <w:p w14:paraId="29E6E942" w14:textId="77777777" w:rsidR="00CA46CE" w:rsidRPr="005F0D05" w:rsidRDefault="00CA46CE" w:rsidP="00CA46CE">
      <w:pPr>
        <w:pStyle w:val="Heading3"/>
        <w:tabs>
          <w:tab w:val="left" w:pos="1080"/>
        </w:tabs>
        <w:rPr>
          <w:rFonts w:cs="Arial"/>
        </w:rPr>
      </w:pPr>
      <w:r w:rsidRPr="005F0D05">
        <w:rPr>
          <w:rFonts w:cs="Arial"/>
        </w:rPr>
        <w:t>The labor of a fool is self-destructive (10:15-19).</w:t>
      </w:r>
    </w:p>
    <w:p w14:paraId="1A8F546F" w14:textId="77777777" w:rsidR="00CA46CE" w:rsidRPr="005F0D05" w:rsidRDefault="00CA46CE" w:rsidP="00CA46CE">
      <w:pPr>
        <w:pStyle w:val="Heading4"/>
        <w:tabs>
          <w:tab w:val="left" w:pos="1440"/>
        </w:tabs>
        <w:rPr>
          <w:rFonts w:cs="Arial"/>
        </w:rPr>
      </w:pPr>
      <w:r w:rsidRPr="005F0D05">
        <w:rPr>
          <w:rFonts w:cs="Arial"/>
        </w:rPr>
        <w:t>A fool's work so exhausts him that he's unable to perform easy tasks (10:15).</w:t>
      </w:r>
    </w:p>
    <w:p w14:paraId="0194E8B0" w14:textId="77777777" w:rsidR="00CA46CE" w:rsidRPr="005F0D05" w:rsidRDefault="00CA46CE" w:rsidP="00CA46CE">
      <w:pPr>
        <w:pStyle w:val="Heading3"/>
        <w:tabs>
          <w:tab w:val="left" w:pos="1080"/>
        </w:tabs>
        <w:rPr>
          <w:rFonts w:cs="Arial"/>
        </w:rPr>
      </w:pPr>
      <w:r w:rsidRPr="005F0D05">
        <w:rPr>
          <w:rFonts w:cs="Arial"/>
        </w:rPr>
        <w:lastRenderedPageBreak/>
        <w:t>Warning: Don't even privately criticize foolish authorities because they may find out (10:20).</w:t>
      </w:r>
    </w:p>
    <w:p w14:paraId="59819D1B" w14:textId="4D5DEA76" w:rsidR="00CA46CE" w:rsidRPr="005F0D05" w:rsidRDefault="00B5072D" w:rsidP="00CA46CE">
      <w:pPr>
        <w:pStyle w:val="Heading2"/>
        <w:rPr>
          <w:rFonts w:cs="Arial"/>
        </w:rPr>
      </w:pPr>
      <w:r w:rsidRPr="008B1F91">
        <w:rPr>
          <w:rFonts w:cs="Arial"/>
          <w:noProof/>
          <w:lang w:eastAsia="en-US"/>
        </w:rPr>
        <mc:AlternateContent>
          <mc:Choice Requires="wps">
            <w:drawing>
              <wp:anchor distT="0" distB="0" distL="114300" distR="114300" simplePos="0" relativeHeight="251745792" behindDoc="0" locked="0" layoutInCell="1" allowOverlap="1" wp14:anchorId="26F87C79" wp14:editId="25CBEC00">
                <wp:simplePos x="0" y="0"/>
                <wp:positionH relativeFrom="column">
                  <wp:posOffset>-507365</wp:posOffset>
                </wp:positionH>
                <wp:positionV relativeFrom="paragraph">
                  <wp:posOffset>121920</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67EF8E" w14:textId="7771A258" w:rsidR="0094535A" w:rsidRDefault="0094535A" w:rsidP="00D347DB">
                            <w:pPr>
                              <w:jc w:val="center"/>
                              <w:rPr>
                                <w:sz w:val="20"/>
                              </w:rPr>
                            </w:pPr>
                            <w:r>
                              <w:rPr>
                                <w:sz w:val="20"/>
                              </w:rPr>
                              <w:t>11:1-6</w:t>
                            </w:r>
                          </w:p>
                          <w:p w14:paraId="2ECC875C" w14:textId="5D6E0693" w:rsidR="0094535A" w:rsidRPr="001269F9" w:rsidRDefault="0094535A"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3" type="#_x0000_t202" style="position:absolute;left:0;text-align:left;margin-left:-39.9pt;margin-top:9.6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oQZX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5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" filled="f">
                <v:textbox inset="0,0,0,0">
                  <w:txbxContent>
                    <w:p w14:paraId="2B67EF8E" w14:textId="7771A258" w:rsidR="0094535A" w:rsidRDefault="0094535A" w:rsidP="00D347DB">
                      <w:pPr>
                        <w:jc w:val="center"/>
                        <w:rPr>
                          <w:sz w:val="20"/>
                        </w:rPr>
                      </w:pPr>
                      <w:r>
                        <w:rPr>
                          <w:sz w:val="20"/>
                        </w:rPr>
                        <w:t>11:1-6</w:t>
                      </w:r>
                    </w:p>
                    <w:p w14:paraId="2ECC875C" w14:textId="5D6E0693" w:rsidR="0094535A" w:rsidRPr="001269F9" w:rsidRDefault="0094535A" w:rsidP="00D347DB">
                      <w:pPr>
                        <w:jc w:val="center"/>
                        <w:rPr>
                          <w:sz w:val="20"/>
                        </w:rPr>
                      </w:pPr>
                      <w:r>
                        <w:rPr>
                          <w:sz w:val="20"/>
                        </w:rPr>
                        <w:t>(8 slides)</w:t>
                      </w:r>
                    </w:p>
                  </w:txbxContent>
                </v:textbox>
              </v:shape>
            </w:pict>
          </mc:Fallback>
        </mc:AlternateContent>
      </w:r>
      <w:r w:rsidR="00CA46CE" w:rsidRPr="005F0D05">
        <w:rPr>
          <w:rFonts w:cs="Arial"/>
        </w:rPr>
        <w:t>One should give generously, invest wisely, and work hard since he does not know what the future holds (11:1-6).</w:t>
      </w:r>
    </w:p>
    <w:p w14:paraId="54CC3071" w14:textId="174FED66" w:rsidR="00074BA3" w:rsidRPr="007F0592" w:rsidRDefault="00B5072D" w:rsidP="00074BA3">
      <w:pPr>
        <w:rPr>
          <w:rFonts w:cs="Arial"/>
          <w:szCs w:val="22"/>
        </w:rPr>
      </w:pPr>
      <w:r w:rsidRPr="008B1F91">
        <w:rPr>
          <w:rFonts w:cs="Arial"/>
          <w:noProof/>
          <w:lang w:eastAsia="en-US"/>
        </w:rPr>
        <mc:AlternateContent>
          <mc:Choice Requires="wps">
            <w:drawing>
              <wp:anchor distT="0" distB="0" distL="114300" distR="114300" simplePos="0" relativeHeight="251747840" behindDoc="0" locked="0" layoutInCell="1" allowOverlap="1" wp14:anchorId="70532676" wp14:editId="40F776DA">
                <wp:simplePos x="0" y="0"/>
                <wp:positionH relativeFrom="column">
                  <wp:posOffset>-507365</wp:posOffset>
                </wp:positionH>
                <wp:positionV relativeFrom="paragraph">
                  <wp:posOffset>105410</wp:posOffset>
                </wp:positionV>
                <wp:extent cx="685800" cy="337820"/>
                <wp:effectExtent l="0" t="0" r="254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99A4B0" w14:textId="72D39494" w:rsidR="0094535A" w:rsidRDefault="0094535A" w:rsidP="00D347DB">
                            <w:pPr>
                              <w:jc w:val="center"/>
                              <w:rPr>
                                <w:sz w:val="20"/>
                              </w:rPr>
                            </w:pPr>
                            <w:r>
                              <w:rPr>
                                <w:sz w:val="20"/>
                              </w:rPr>
                              <w:t>Sub/MPs</w:t>
                            </w:r>
                          </w:p>
                          <w:p w14:paraId="50D0BC45" w14:textId="39F7F916" w:rsidR="0094535A" w:rsidRPr="001269F9" w:rsidRDefault="0094535A"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4" type="#_x0000_t202" style="position:absolute;margin-left:-39.9pt;margin-top:8.3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6S0H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iRYaRI&#10;AzV64J1H73SHrkJ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" filled="f">
                <v:textbox inset="0,0,0,0">
                  <w:txbxContent>
                    <w:p w14:paraId="6E99A4B0" w14:textId="72D39494" w:rsidR="0094535A" w:rsidRDefault="0094535A" w:rsidP="00D347DB">
                      <w:pPr>
                        <w:jc w:val="center"/>
                        <w:rPr>
                          <w:sz w:val="20"/>
                        </w:rPr>
                      </w:pPr>
                      <w:r>
                        <w:rPr>
                          <w:sz w:val="20"/>
                        </w:rPr>
                        <w:t>Sub/MPs</w:t>
                      </w:r>
                    </w:p>
                    <w:p w14:paraId="50D0BC45" w14:textId="39F7F916" w:rsidR="0094535A" w:rsidRPr="001269F9" w:rsidRDefault="0094535A" w:rsidP="00D347DB">
                      <w:pPr>
                        <w:jc w:val="center"/>
                        <w:rPr>
                          <w:sz w:val="20"/>
                        </w:rPr>
                      </w:pPr>
                      <w:r>
                        <w:rPr>
                          <w:sz w:val="20"/>
                        </w:rPr>
                        <w:t>(4 slides)</w:t>
                      </w:r>
                    </w:p>
                  </w:txbxContent>
                </v:textbox>
              </v:shape>
            </w:pict>
          </mc:Fallback>
        </mc:AlternateContent>
      </w:r>
    </w:p>
    <w:p w14:paraId="386B536A" w14:textId="01BA3E70" w:rsidR="00074BA3" w:rsidRPr="007F0592" w:rsidRDefault="00074BA3" w:rsidP="00074BA3">
      <w:pPr>
        <w:rPr>
          <w:rFonts w:cs="Arial"/>
          <w:szCs w:val="22"/>
        </w:rPr>
      </w:pPr>
      <w:r w:rsidRPr="007F0592">
        <w:rPr>
          <w:rFonts w:cs="Arial"/>
          <w:szCs w:val="22"/>
        </w:rPr>
        <w:t>(</w:t>
      </w:r>
      <w:r>
        <w:rPr>
          <w:rFonts w:cs="Arial"/>
          <w:szCs w:val="22"/>
        </w:rPr>
        <w:t xml:space="preserve">What’s the </w:t>
      </w:r>
      <w:r>
        <w:rPr>
          <w:rFonts w:cs="Arial"/>
          <w:i/>
          <w:szCs w:val="22"/>
        </w:rPr>
        <w:t>fourth</w:t>
      </w:r>
      <w:r w:rsidRPr="00BF2DD6">
        <w:rPr>
          <w:rFonts w:cs="Arial"/>
          <w:i/>
          <w:szCs w:val="22"/>
        </w:rPr>
        <w:t xml:space="preserve"> </w:t>
      </w:r>
      <w:r w:rsidR="00480323">
        <w:rPr>
          <w:rFonts w:cs="Arial"/>
          <w:i/>
          <w:szCs w:val="22"/>
        </w:rPr>
        <w:t>way we can enjoy</w:t>
      </w:r>
      <w:r w:rsidR="004618FA" w:rsidRPr="007F0592">
        <w:rPr>
          <w:rFonts w:cs="Arial"/>
          <w:szCs w:val="22"/>
        </w:rPr>
        <w:t xml:space="preserve"> life and fear God</w:t>
      </w:r>
      <w:r w:rsidRPr="007F0592">
        <w:rPr>
          <w:rFonts w:cs="Arial"/>
          <w:szCs w:val="22"/>
        </w:rPr>
        <w:t>?)</w:t>
      </w:r>
    </w:p>
    <w:p w14:paraId="086BE6B9" w14:textId="714ADB78" w:rsidR="00074BA3" w:rsidRPr="007F0592" w:rsidRDefault="00B5072D" w:rsidP="00074BA3">
      <w:pPr>
        <w:pStyle w:val="Heading1"/>
        <w:rPr>
          <w:rFonts w:cs="Arial"/>
          <w:szCs w:val="22"/>
        </w:rPr>
      </w:pPr>
      <w:r w:rsidRPr="008B1F91">
        <w:rPr>
          <w:rFonts w:cs="Arial"/>
          <w:noProof/>
          <w:lang w:eastAsia="en-US"/>
        </w:rPr>
        <mc:AlternateContent>
          <mc:Choice Requires="wps">
            <w:drawing>
              <wp:anchor distT="0" distB="0" distL="114300" distR="114300" simplePos="0" relativeHeight="251735552" behindDoc="0" locked="0" layoutInCell="1" allowOverlap="1" wp14:anchorId="00458255" wp14:editId="5B28EC02">
                <wp:simplePos x="0" y="0"/>
                <wp:positionH relativeFrom="column">
                  <wp:posOffset>-507365</wp:posOffset>
                </wp:positionH>
                <wp:positionV relativeFrom="paragraph">
                  <wp:posOffset>127000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9F271F" w14:textId="44265598" w:rsidR="0094535A" w:rsidRPr="001269F9" w:rsidRDefault="0094535A"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5" type="#_x0000_t202" style="position:absolute;left:0;text-align:left;margin-left:-39.9pt;margin-top:10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vYP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6xU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" filled="f">
                <v:textbox inset="0,0,0,0">
                  <w:txbxContent>
                    <w:p w14:paraId="1E9F271F" w14:textId="44265598" w:rsidR="0094535A" w:rsidRPr="001269F9" w:rsidRDefault="0094535A" w:rsidP="00D347DB">
                      <w:pPr>
                        <w:jc w:val="center"/>
                        <w:rPr>
                          <w:sz w:val="20"/>
                        </w:rPr>
                      </w:pPr>
                      <w:r>
                        <w:rPr>
                          <w:sz w:val="20"/>
                        </w:rPr>
                        <w:t>MP</w:t>
                      </w:r>
                    </w:p>
                  </w:txbxContent>
                </v:textbox>
              </v:shape>
            </w:pict>
          </mc:Fallback>
        </mc:AlternateContent>
      </w:r>
      <w:r w:rsidR="00074BA3" w:rsidRPr="007F0592">
        <w:rPr>
          <w:rFonts w:cs="Arial"/>
          <w:szCs w:val="22"/>
        </w:rPr>
        <w:t>IV.</w:t>
      </w:r>
      <w:r w:rsidR="00074BA3" w:rsidRPr="007F0592">
        <w:rPr>
          <w:rFonts w:cs="Arial"/>
          <w:szCs w:val="22"/>
        </w:rPr>
        <w:tab/>
      </w:r>
      <w:r w:rsidR="00480323">
        <w:rPr>
          <w:rFonts w:cs="Arial"/>
          <w:szCs w:val="22"/>
        </w:rPr>
        <w:t xml:space="preserve">Live as if </w:t>
      </w:r>
      <w:r w:rsidR="00480323">
        <w:rPr>
          <w:rFonts w:cs="Arial"/>
          <w:szCs w:val="22"/>
          <w:u w:val="single"/>
        </w:rPr>
        <w:t>y</w:t>
      </w:r>
      <w:r w:rsidR="00074BA3" w:rsidRPr="007F0592">
        <w:rPr>
          <w:rFonts w:cs="Arial"/>
          <w:szCs w:val="22"/>
          <w:u w:val="single"/>
        </w:rPr>
        <w:t>outh</w:t>
      </w:r>
      <w:r w:rsidR="00074BA3" w:rsidRPr="007F0592">
        <w:rPr>
          <w:rFonts w:cs="Arial"/>
          <w:szCs w:val="22"/>
        </w:rPr>
        <w:t xml:space="preserve"> is fleeting (11:7–12:14)</w:t>
      </w:r>
    </w:p>
    <w:p w14:paraId="2E7EF930" w14:textId="77777777" w:rsidR="00074BA3" w:rsidRPr="00D87C59" w:rsidRDefault="00074BA3" w:rsidP="00074BA3">
      <w:pPr>
        <w:ind w:left="426"/>
        <w:rPr>
          <w:rFonts w:cs="Arial"/>
          <w:szCs w:val="22"/>
        </w:rPr>
      </w:pPr>
      <w:r>
        <w:rPr>
          <w:rFonts w:cs="Arial"/>
          <w:szCs w:val="22"/>
        </w:rPr>
        <w:t>[Y</w:t>
      </w:r>
      <w:r w:rsidRPr="00D87C59">
        <w:rPr>
          <w:rFonts w:cs="Arial"/>
          <w:szCs w:val="22"/>
        </w:rPr>
        <w:t>oung people aren't young for very much of their lives</w:t>
      </w:r>
      <w:r w:rsidRPr="007F0592">
        <w:rPr>
          <w:rFonts w:cs="Arial"/>
          <w:szCs w:val="22"/>
        </w:rPr>
        <w:t>.]</w:t>
      </w:r>
    </w:p>
    <w:p w14:paraId="582A5FD5" w14:textId="2E403FB2" w:rsidR="00074BA3" w:rsidRPr="007F0592" w:rsidRDefault="009F435D" w:rsidP="00074BA3">
      <w:pPr>
        <w:pStyle w:val="Heading2"/>
        <w:rPr>
          <w:rFonts w:cs="Arial"/>
          <w:szCs w:val="22"/>
        </w:rPr>
      </w:pPr>
      <w:r w:rsidRPr="008B1F91">
        <w:rPr>
          <w:rFonts w:cs="Arial"/>
          <w:noProof/>
          <w:lang w:eastAsia="en-US"/>
        </w:rPr>
        <mc:AlternateContent>
          <mc:Choice Requires="wps">
            <w:drawing>
              <wp:anchor distT="0" distB="0" distL="114300" distR="114300" simplePos="0" relativeHeight="251749888" behindDoc="0" locked="0" layoutInCell="1" allowOverlap="1" wp14:anchorId="71D85EC9" wp14:editId="14B93E08">
                <wp:simplePos x="0" y="0"/>
                <wp:positionH relativeFrom="column">
                  <wp:posOffset>-507365</wp:posOffset>
                </wp:positionH>
                <wp:positionV relativeFrom="paragraph">
                  <wp:posOffset>72390</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0789DA" w14:textId="390B4E03" w:rsidR="0094535A" w:rsidRDefault="0094535A" w:rsidP="00D347DB">
                            <w:pPr>
                              <w:jc w:val="center"/>
                              <w:rPr>
                                <w:sz w:val="20"/>
                              </w:rPr>
                            </w:pPr>
                            <w:r>
                              <w:rPr>
                                <w:sz w:val="20"/>
                              </w:rPr>
                              <w:t>Youth</w:t>
                            </w:r>
                          </w:p>
                          <w:p w14:paraId="67837423" w14:textId="3852B983" w:rsidR="0094535A" w:rsidRPr="001269F9" w:rsidRDefault="0094535A" w:rsidP="00D347DB">
                            <w:pPr>
                              <w:jc w:val="center"/>
                              <w:rPr>
                                <w:sz w:val="20"/>
                              </w:rPr>
                            </w:pPr>
                            <w:r>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6" type="#_x0000_t202" style="position:absolute;left:0;text-align:left;margin-left:-39.9pt;margin-top:5.7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wwf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T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" filled="f">
                <v:textbox inset="0,0,0,0">
                  <w:txbxContent>
                    <w:p w14:paraId="1A0789DA" w14:textId="390B4E03" w:rsidR="0094535A" w:rsidRDefault="0094535A" w:rsidP="00D347DB">
                      <w:pPr>
                        <w:jc w:val="center"/>
                        <w:rPr>
                          <w:sz w:val="20"/>
                        </w:rPr>
                      </w:pPr>
                      <w:r>
                        <w:rPr>
                          <w:sz w:val="20"/>
                        </w:rPr>
                        <w:t>Youth</w:t>
                      </w:r>
                    </w:p>
                    <w:p w14:paraId="67837423" w14:textId="3852B983" w:rsidR="0094535A" w:rsidRPr="001269F9" w:rsidRDefault="0094535A" w:rsidP="00D347DB">
                      <w:pPr>
                        <w:jc w:val="center"/>
                        <w:rPr>
                          <w:sz w:val="20"/>
                        </w:rPr>
                      </w:pPr>
                      <w:r>
                        <w:rPr>
                          <w:sz w:val="20"/>
                        </w:rPr>
                        <w:t>(11 slides)</w:t>
                      </w:r>
                    </w:p>
                  </w:txbxContent>
                </v:textbox>
              </v:shape>
            </w:pict>
          </mc:Fallback>
        </mc:AlternateContent>
      </w:r>
      <w:r w:rsidR="00074BA3" w:rsidRPr="007F0592">
        <w:rPr>
          <w:rFonts w:cs="Arial"/>
          <w:szCs w:val="22"/>
        </w:rPr>
        <w:t>Youth</w:t>
      </w:r>
      <w:r w:rsidR="00074BA3">
        <w:rPr>
          <w:rFonts w:cs="Arial"/>
          <w:szCs w:val="22"/>
        </w:rPr>
        <w:t>—enjoy life and honor God now before you grow old and die</w:t>
      </w:r>
      <w:r w:rsidR="00074BA3" w:rsidRPr="007F0592">
        <w:rPr>
          <w:rFonts w:cs="Arial"/>
          <w:szCs w:val="22"/>
        </w:rPr>
        <w:t xml:space="preserve"> (11:7–12:7).</w:t>
      </w:r>
    </w:p>
    <w:p w14:paraId="3497E2DC" w14:textId="77777777" w:rsidR="001022E2" w:rsidRPr="005F0D05" w:rsidRDefault="001022E2" w:rsidP="001022E2">
      <w:pPr>
        <w:pStyle w:val="Heading3"/>
        <w:tabs>
          <w:tab w:val="left" w:pos="1080"/>
        </w:tabs>
        <w:rPr>
          <w:rFonts w:cs="Arial"/>
        </w:rPr>
      </w:pPr>
      <w:r w:rsidRPr="005F0D05">
        <w:rPr>
          <w:rFonts w:cs="Arial"/>
        </w:rPr>
        <w:t xml:space="preserve">Enjoy life throughout your lifetime because death is coming (11:7-8). </w:t>
      </w:r>
    </w:p>
    <w:p w14:paraId="2BFDC043" w14:textId="77777777" w:rsidR="001022E2" w:rsidRPr="005F0D05" w:rsidRDefault="001022E2" w:rsidP="001022E2">
      <w:pPr>
        <w:pStyle w:val="Heading3"/>
        <w:tabs>
          <w:tab w:val="left" w:pos="1080"/>
        </w:tabs>
        <w:rPr>
          <w:rFonts w:cs="Arial"/>
        </w:rPr>
      </w:pPr>
      <w:r w:rsidRPr="005F0D05">
        <w:rPr>
          <w:rFonts w:cs="Arial"/>
        </w:rPr>
        <w:t xml:space="preserve">Enjoy life in your youth because youth does not last long (11:9-10). </w:t>
      </w:r>
    </w:p>
    <w:p w14:paraId="693F0E3A" w14:textId="0D24C254" w:rsidR="001022E2" w:rsidRPr="005F0D05" w:rsidRDefault="001022E2" w:rsidP="001022E2">
      <w:pPr>
        <w:pStyle w:val="Heading3"/>
        <w:tabs>
          <w:tab w:val="left" w:pos="1080"/>
        </w:tabs>
        <w:rPr>
          <w:rFonts w:cs="Arial"/>
        </w:rPr>
      </w:pPr>
      <w:r w:rsidRPr="005F0D05">
        <w:rPr>
          <w:rFonts w:cs="Arial"/>
        </w:rPr>
        <w:t>Live responsibly in your youth because of the limitations of old age and the inevitability of death (12:1-7).</w:t>
      </w:r>
    </w:p>
    <w:p w14:paraId="6CAB4D76" w14:textId="722FC369" w:rsidR="00074BA3" w:rsidRPr="007F0592" w:rsidRDefault="00EC2ACB" w:rsidP="00074BA3">
      <w:pPr>
        <w:pStyle w:val="Heading2"/>
        <w:rPr>
          <w:rFonts w:cs="Arial"/>
          <w:szCs w:val="22"/>
        </w:rPr>
      </w:pPr>
      <w:r w:rsidRPr="008B1F91">
        <w:rPr>
          <w:rFonts w:cs="Arial"/>
          <w:noProof/>
          <w:lang w:eastAsia="en-US"/>
        </w:rPr>
        <mc:AlternateContent>
          <mc:Choice Requires="wps">
            <w:drawing>
              <wp:anchor distT="0" distB="0" distL="114300" distR="114300" simplePos="0" relativeHeight="251733504" behindDoc="0" locked="0" layoutInCell="1" allowOverlap="1" wp14:anchorId="2C9F2A87" wp14:editId="70A37AA8">
                <wp:simplePos x="0" y="0"/>
                <wp:positionH relativeFrom="column">
                  <wp:posOffset>-507365</wp:posOffset>
                </wp:positionH>
                <wp:positionV relativeFrom="paragraph">
                  <wp:posOffset>112395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C4CE05" w14:textId="7E10A396" w:rsidR="0094535A" w:rsidRDefault="0094535A" w:rsidP="00D347DB">
                            <w:pPr>
                              <w:jc w:val="center"/>
                              <w:rPr>
                                <w:sz w:val="20"/>
                              </w:rPr>
                            </w:pPr>
                            <w:r>
                              <w:rPr>
                                <w:sz w:val="20"/>
                              </w:rPr>
                              <w:t>Eccl 12</w:t>
                            </w:r>
                          </w:p>
                          <w:p w14:paraId="46491DFF" w14:textId="5F60BD88" w:rsidR="0094535A" w:rsidRPr="001269F9" w:rsidRDefault="0094535A" w:rsidP="00D347DB">
                            <w:pPr>
                              <w:jc w:val="center"/>
                              <w:rPr>
                                <w:sz w:val="20"/>
                              </w:rPr>
                            </w:pPr>
                            <w:r>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7" type="#_x0000_t202" style="position:absolute;left:0;text-align:left;margin-left:-39.9pt;margin-top:8.8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qUjn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" filled="f">
                <v:textbox inset="0,0,0,0">
                  <w:txbxContent>
                    <w:p w14:paraId="78C4CE05" w14:textId="7E10A396" w:rsidR="0094535A" w:rsidRDefault="0094535A" w:rsidP="00D347DB">
                      <w:pPr>
                        <w:jc w:val="center"/>
                        <w:rPr>
                          <w:sz w:val="20"/>
                        </w:rPr>
                      </w:pPr>
                      <w:r>
                        <w:rPr>
                          <w:sz w:val="20"/>
                        </w:rPr>
                        <w:t>Eccl 12</w:t>
                      </w:r>
                    </w:p>
                    <w:p w14:paraId="46491DFF" w14:textId="5F60BD88" w:rsidR="0094535A" w:rsidRPr="001269F9" w:rsidRDefault="0094535A" w:rsidP="00D347DB">
                      <w:pPr>
                        <w:jc w:val="center"/>
                        <w:rPr>
                          <w:sz w:val="20"/>
                        </w:rPr>
                      </w:pPr>
                      <w:r>
                        <w:rPr>
                          <w:sz w:val="20"/>
                        </w:rPr>
                        <w:t>(11 slides)</w:t>
                      </w:r>
                    </w:p>
                  </w:txbxContent>
                </v:textbox>
              </v:shape>
            </w:pict>
          </mc:Fallback>
        </mc:AlternateContent>
      </w:r>
      <w:r w:rsidR="00074BA3" w:rsidRPr="00BD4124">
        <w:rPr>
          <w:rFonts w:cs="Arial"/>
          <w:szCs w:val="22"/>
        </w:rPr>
        <w:t xml:space="preserve">Because </w:t>
      </w:r>
      <w:r w:rsidR="00480323">
        <w:rPr>
          <w:rFonts w:cs="Arial"/>
          <w:szCs w:val="22"/>
        </w:rPr>
        <w:t>Live as if life is fleeting</w:t>
      </w:r>
      <w:r w:rsidR="00074BA3" w:rsidRPr="00BD4124">
        <w:rPr>
          <w:rFonts w:cs="Arial"/>
          <w:szCs w:val="22"/>
        </w:rPr>
        <w:t xml:space="preserve">, be intentional to fear and obey God </w:t>
      </w:r>
      <w:r w:rsidR="00074BA3" w:rsidRPr="007F0592">
        <w:rPr>
          <w:rFonts w:cs="Arial"/>
          <w:szCs w:val="22"/>
        </w:rPr>
        <w:t>(12:8-14).</w:t>
      </w:r>
    </w:p>
    <w:p w14:paraId="71113B55" w14:textId="7D7F19BB" w:rsidR="00294C68" w:rsidRPr="005F0D05" w:rsidRDefault="00294C68" w:rsidP="00294C68">
      <w:pPr>
        <w:pStyle w:val="Heading3"/>
        <w:tabs>
          <w:tab w:val="left" w:pos="1080"/>
        </w:tabs>
        <w:rPr>
          <w:rFonts w:cs="Arial"/>
        </w:rPr>
      </w:pPr>
      <w:r w:rsidRPr="005F0D05">
        <w:rPr>
          <w:rFonts w:cs="Arial"/>
        </w:rPr>
        <w:t>Theme: All work and wisdom is fleeting (12:8).</w:t>
      </w:r>
    </w:p>
    <w:p w14:paraId="3D1E215E" w14:textId="69CF79A8" w:rsidR="00294C68" w:rsidRPr="005F0D05" w:rsidRDefault="00294C68" w:rsidP="00294C68">
      <w:pPr>
        <w:pStyle w:val="Heading3"/>
        <w:tabs>
          <w:tab w:val="left" w:pos="1080"/>
        </w:tabs>
        <w:rPr>
          <w:rFonts w:cs="Arial"/>
        </w:rPr>
      </w:pPr>
      <w:r w:rsidRPr="005F0D05">
        <w:rPr>
          <w:rFonts w:cs="Arial"/>
        </w:rPr>
        <w:t>Authority: Ecclesiastes (and other wisdom books) gives God-inspired wisdom that we should heed (12:9-12).</w:t>
      </w:r>
    </w:p>
    <w:p w14:paraId="79035D0D" w14:textId="3AF991CE" w:rsidR="00294C68" w:rsidRPr="005F0D05" w:rsidRDefault="00294C68" w:rsidP="00294C68">
      <w:pPr>
        <w:pStyle w:val="Heading3"/>
        <w:tabs>
          <w:tab w:val="left" w:pos="1080"/>
        </w:tabs>
        <w:rPr>
          <w:rFonts w:cs="Arial"/>
        </w:rPr>
      </w:pPr>
      <w:r w:rsidRPr="005F0D05">
        <w:rPr>
          <w:rFonts w:cs="Arial"/>
        </w:rPr>
        <w:t>Conclusion: Respect and obey God because of applicability and judgment (12:13-14).</w:t>
      </w:r>
    </w:p>
    <w:p w14:paraId="02C794F8" w14:textId="135B4E27" w:rsidR="00074BA3" w:rsidRPr="007F0592" w:rsidRDefault="00EC2ACB" w:rsidP="00074BA3">
      <w:pPr>
        <w:rPr>
          <w:rFonts w:cs="Arial"/>
          <w:szCs w:val="22"/>
        </w:rPr>
      </w:pPr>
      <w:r w:rsidRPr="008B1F91">
        <w:rPr>
          <w:rFonts w:cs="Arial"/>
          <w:noProof/>
          <w:lang w:eastAsia="en-US"/>
        </w:rPr>
        <mc:AlternateContent>
          <mc:Choice Requires="wps">
            <w:drawing>
              <wp:anchor distT="0" distB="0" distL="114300" distR="114300" simplePos="0" relativeHeight="251734528" behindDoc="0" locked="0" layoutInCell="1" allowOverlap="1" wp14:anchorId="3F811525" wp14:editId="30D1D821">
                <wp:simplePos x="0" y="0"/>
                <wp:positionH relativeFrom="column">
                  <wp:posOffset>-393065</wp:posOffset>
                </wp:positionH>
                <wp:positionV relativeFrom="paragraph">
                  <wp:posOffset>71120</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222463" w14:textId="7C62004F" w:rsidR="0094535A" w:rsidRPr="001269F9" w:rsidRDefault="0094535A" w:rsidP="00D347DB">
                            <w:pPr>
                              <w:jc w:val="center"/>
                              <w:rPr>
                                <w:sz w:val="20"/>
                              </w:rPr>
                            </w:pPr>
                            <w:r>
                              <w:rPr>
                                <w:sz w:val="20"/>
                              </w:rPr>
                              <w:t>Sub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8" type="#_x0000_t202" style="position:absolute;margin-left:-30.9pt;margin-top:5.6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9DY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" filled="f">
                <v:textbox inset="0,0,0,0">
                  <w:txbxContent>
                    <w:p w14:paraId="4B222463" w14:textId="7C62004F" w:rsidR="0094535A" w:rsidRPr="001269F9" w:rsidRDefault="0094535A" w:rsidP="00D347DB">
                      <w:pPr>
                        <w:jc w:val="center"/>
                        <w:rPr>
                          <w:sz w:val="20"/>
                        </w:rPr>
                      </w:pPr>
                      <w:r>
                        <w:rPr>
                          <w:sz w:val="20"/>
                        </w:rPr>
                        <w:t>Sub</w:t>
                      </w:r>
                    </w:p>
                  </w:txbxContent>
                </v:textbox>
              </v:shape>
            </w:pict>
          </mc:Fallback>
        </mc:AlternateContent>
      </w:r>
    </w:p>
    <w:p w14:paraId="3DAA8D31" w14:textId="19259854" w:rsidR="00074BA3" w:rsidRPr="007F0592" w:rsidRDefault="00074BA3" w:rsidP="00074BA3">
      <w:pPr>
        <w:rPr>
          <w:rFonts w:cs="Arial"/>
          <w:szCs w:val="22"/>
        </w:rPr>
      </w:pPr>
      <w:r w:rsidRPr="007F0592">
        <w:rPr>
          <w:rFonts w:cs="Arial"/>
          <w:szCs w:val="22"/>
        </w:rPr>
        <w:t>(</w:t>
      </w:r>
      <w:r w:rsidR="00480323">
        <w:rPr>
          <w:rFonts w:cs="Arial"/>
          <w:szCs w:val="22"/>
        </w:rPr>
        <w:t>How can we both enjoy</w:t>
      </w:r>
      <w:r w:rsidR="004618FA" w:rsidRPr="007F0592">
        <w:rPr>
          <w:rFonts w:cs="Arial"/>
          <w:szCs w:val="22"/>
        </w:rPr>
        <w:t xml:space="preserve"> life and fear God</w:t>
      </w:r>
      <w:r>
        <w:rPr>
          <w:rFonts w:cs="Arial"/>
          <w:szCs w:val="22"/>
        </w:rPr>
        <w:t>?</w:t>
      </w:r>
      <w:r w:rsidRPr="007F0592">
        <w:rPr>
          <w:rFonts w:cs="Arial"/>
          <w:szCs w:val="22"/>
        </w:rPr>
        <w:t>)</w:t>
      </w:r>
    </w:p>
    <w:p w14:paraId="52F752E4" w14:textId="678132EE" w:rsidR="00074BA3" w:rsidRPr="007F0592" w:rsidRDefault="00877E4C" w:rsidP="00074BA3">
      <w:pPr>
        <w:pStyle w:val="Heading1"/>
        <w:rPr>
          <w:rFonts w:cs="Arial"/>
          <w:szCs w:val="22"/>
        </w:rPr>
      </w:pPr>
      <w:r w:rsidRPr="008B1F91">
        <w:rPr>
          <w:rFonts w:cs="Arial"/>
          <w:noProof/>
          <w:lang w:eastAsia="en-US"/>
        </w:rPr>
        <mc:AlternateContent>
          <mc:Choice Requires="wps">
            <w:drawing>
              <wp:anchor distT="0" distB="0" distL="114300" distR="114300" simplePos="0" relativeHeight="251731456" behindDoc="0" locked="0" layoutInCell="1" allowOverlap="1" wp14:anchorId="319EFBE0" wp14:editId="3B319BA3">
                <wp:simplePos x="0" y="0"/>
                <wp:positionH relativeFrom="column">
                  <wp:posOffset>-393065</wp:posOffset>
                </wp:positionH>
                <wp:positionV relativeFrom="paragraph">
                  <wp:posOffset>278130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2A7415" w14:textId="22D1D15C" w:rsidR="0094535A" w:rsidRPr="001269F9" w:rsidRDefault="0094535A"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9" type="#_x0000_t202" style="position:absolute;left:0;text-align:left;margin-left:-30.9pt;margin-top:21.9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4HK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ZR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" filled="f">
                <v:textbox inset="0,0,0,0">
                  <w:txbxContent>
                    <w:p w14:paraId="7C2A7415" w14:textId="22D1D15C" w:rsidR="0094535A" w:rsidRPr="001269F9" w:rsidRDefault="0094535A" w:rsidP="00D347DB">
                      <w:pPr>
                        <w:jc w:val="center"/>
                        <w:rPr>
                          <w:sz w:val="20"/>
                        </w:rPr>
                      </w:pPr>
                      <w:r>
                        <w:rPr>
                          <w:sz w:val="20"/>
                        </w:rPr>
                        <w:t>MI</w:t>
                      </w:r>
                    </w:p>
                  </w:txbxContent>
                </v:textbox>
              </v:shape>
            </w:pict>
          </mc:Fallback>
        </mc:AlternateContent>
      </w:r>
      <w:r w:rsidRPr="008B1F91">
        <w:rPr>
          <w:rFonts w:cs="Arial"/>
          <w:noProof/>
          <w:lang w:eastAsia="en-US"/>
        </w:rPr>
        <mc:AlternateContent>
          <mc:Choice Requires="wps">
            <w:drawing>
              <wp:anchor distT="0" distB="0" distL="114300" distR="114300" simplePos="0" relativeHeight="251732480" behindDoc="0" locked="0" layoutInCell="1" allowOverlap="1" wp14:anchorId="792C9F31" wp14:editId="27879C2E">
                <wp:simplePos x="0" y="0"/>
                <wp:positionH relativeFrom="column">
                  <wp:posOffset>-393065</wp:posOffset>
                </wp:positionH>
                <wp:positionV relativeFrom="paragraph">
                  <wp:posOffset>1393190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958CBB" w14:textId="7A3AA8C1" w:rsidR="0094535A" w:rsidRPr="001269F9" w:rsidRDefault="0094535A" w:rsidP="00D347DB">
                            <w:pPr>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0" type="#_x0000_t202" style="position:absolute;left:0;text-align:left;margin-left:-30.9pt;margin-top:109.7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SHU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" filled="f">
                <v:textbox inset="0,0,0,0">
                  <w:txbxContent>
                    <w:p w14:paraId="35958CBB" w14:textId="7A3AA8C1" w:rsidR="0094535A" w:rsidRPr="001269F9" w:rsidRDefault="0094535A" w:rsidP="00D347DB">
                      <w:pPr>
                        <w:jc w:val="center"/>
                        <w:rPr>
                          <w:sz w:val="20"/>
                        </w:rPr>
                      </w:pPr>
                      <w:r>
                        <w:rPr>
                          <w:sz w:val="20"/>
                        </w:rPr>
                        <w:t>Prayer</w:t>
                      </w:r>
                    </w:p>
                  </w:txbxContent>
                </v:textbox>
              </v:shape>
            </w:pict>
          </mc:Fallback>
        </mc:AlternateContent>
      </w:r>
      <w:r w:rsidR="00074BA3" w:rsidRPr="007F0592">
        <w:rPr>
          <w:rFonts w:cs="Arial"/>
          <w:szCs w:val="22"/>
        </w:rPr>
        <w:t>Conclusion</w:t>
      </w:r>
    </w:p>
    <w:p w14:paraId="7533C73F" w14:textId="52ACFA38" w:rsidR="00074BA3" w:rsidRPr="007F0592" w:rsidRDefault="00415F6F" w:rsidP="00074BA3">
      <w:pPr>
        <w:pStyle w:val="Heading3"/>
        <w:rPr>
          <w:rFonts w:cs="Arial"/>
          <w:szCs w:val="22"/>
        </w:rPr>
      </w:pPr>
      <w:r>
        <w:rPr>
          <w:rFonts w:cs="Arial"/>
          <w:szCs w:val="22"/>
        </w:rPr>
        <w:t xml:space="preserve">Be intentional to </w:t>
      </w:r>
      <w:r w:rsidRPr="00C3621F">
        <w:rPr>
          <w:rFonts w:cs="Arial"/>
          <w:i/>
          <w:szCs w:val="22"/>
        </w:rPr>
        <w:t xml:space="preserve">live </w:t>
      </w:r>
      <w:r>
        <w:rPr>
          <w:rFonts w:cs="Arial"/>
          <w:i/>
          <w:szCs w:val="22"/>
        </w:rPr>
        <w:t xml:space="preserve">as if life is </w:t>
      </w:r>
      <w:r w:rsidRPr="00415F6F">
        <w:rPr>
          <w:rFonts w:cs="Arial"/>
          <w:i/>
          <w:szCs w:val="22"/>
          <w:u w:val="single"/>
        </w:rPr>
        <w:t>fleeting</w:t>
      </w:r>
      <w:r>
        <w:rPr>
          <w:rFonts w:cs="Arial"/>
          <w:szCs w:val="22"/>
        </w:rPr>
        <w:t>—including work, wisdom and youth</w:t>
      </w:r>
      <w:r w:rsidRPr="007F0592">
        <w:rPr>
          <w:rFonts w:cs="Arial"/>
          <w:szCs w:val="22"/>
        </w:rPr>
        <w:t xml:space="preserve"> </w:t>
      </w:r>
      <w:r>
        <w:rPr>
          <w:rFonts w:cs="Arial"/>
          <w:szCs w:val="22"/>
        </w:rPr>
        <w:t>(Main Idea</w:t>
      </w:r>
      <w:r w:rsidR="00074BA3" w:rsidRPr="007F0592">
        <w:rPr>
          <w:rFonts w:cs="Arial"/>
          <w:szCs w:val="22"/>
        </w:rPr>
        <w:t>).</w:t>
      </w:r>
    </w:p>
    <w:p w14:paraId="5E6FB498" w14:textId="79BEB1CB" w:rsidR="00074BA3" w:rsidRPr="007F0592" w:rsidRDefault="00327987" w:rsidP="00074BA3">
      <w:pPr>
        <w:pStyle w:val="Heading3"/>
        <w:rPr>
          <w:rFonts w:cs="Arial"/>
          <w:szCs w:val="22"/>
        </w:rPr>
      </w:pPr>
      <w:r w:rsidRPr="008B1F91">
        <w:rPr>
          <w:rFonts w:cs="Arial"/>
          <w:noProof/>
          <w:lang w:eastAsia="en-US"/>
        </w:rPr>
        <mc:AlternateContent>
          <mc:Choice Requires="wps">
            <w:drawing>
              <wp:anchor distT="0" distB="0" distL="114300" distR="114300" simplePos="0" relativeHeight="251751936" behindDoc="0" locked="0" layoutInCell="1" allowOverlap="1" wp14:anchorId="23B7B9A0" wp14:editId="5A58F2C9">
                <wp:simplePos x="0" y="0"/>
                <wp:positionH relativeFrom="column">
                  <wp:posOffset>-393065</wp:posOffset>
                </wp:positionH>
                <wp:positionV relativeFrom="paragraph">
                  <wp:posOffset>-4445</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4C3CA1" w14:textId="4E06FC21" w:rsidR="0094535A" w:rsidRDefault="0094535A" w:rsidP="00D347DB">
                            <w:pPr>
                              <w:jc w:val="center"/>
                              <w:rPr>
                                <w:sz w:val="20"/>
                              </w:rPr>
                            </w:pPr>
                            <w:r>
                              <w:rPr>
                                <w:sz w:val="20"/>
                              </w:rPr>
                              <w:t>MPs</w:t>
                            </w:r>
                          </w:p>
                          <w:p w14:paraId="5043A468" w14:textId="7D03605E" w:rsidR="0094535A" w:rsidRPr="001269F9" w:rsidRDefault="0094535A"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1" type="#_x0000_t202" style="position:absolute;left:0;text-align:left;margin-left:-30.9pt;margin-top:-.3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Ijo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z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" filled="f">
                <v:textbox inset="0,0,0,0">
                  <w:txbxContent>
                    <w:p w14:paraId="1A4C3CA1" w14:textId="4E06FC21" w:rsidR="0094535A" w:rsidRDefault="0094535A" w:rsidP="00D347DB">
                      <w:pPr>
                        <w:jc w:val="center"/>
                        <w:rPr>
                          <w:sz w:val="20"/>
                        </w:rPr>
                      </w:pPr>
                      <w:r>
                        <w:rPr>
                          <w:sz w:val="20"/>
                        </w:rPr>
                        <w:t>MPs</w:t>
                      </w:r>
                    </w:p>
                    <w:p w14:paraId="5043A468" w14:textId="7D03605E" w:rsidR="0094535A" w:rsidRPr="001269F9" w:rsidRDefault="0094535A" w:rsidP="00D347DB">
                      <w:pPr>
                        <w:jc w:val="center"/>
                        <w:rPr>
                          <w:sz w:val="20"/>
                        </w:rPr>
                      </w:pPr>
                      <w:r>
                        <w:rPr>
                          <w:sz w:val="20"/>
                        </w:rPr>
                        <w:t>(4 slides)</w:t>
                      </w:r>
                    </w:p>
                  </w:txbxContent>
                </v:textbox>
              </v:shape>
            </w:pict>
          </mc:Fallback>
        </mc:AlternateContent>
      </w:r>
      <w:r w:rsidR="00074BA3" w:rsidRPr="007F0592">
        <w:rPr>
          <w:rFonts w:cs="Arial"/>
          <w:szCs w:val="22"/>
        </w:rPr>
        <w:t>Main Points</w:t>
      </w:r>
    </w:p>
    <w:p w14:paraId="7E701D08" w14:textId="3E23E005" w:rsidR="00074BA3" w:rsidRDefault="00327987" w:rsidP="00074BA3">
      <w:pPr>
        <w:pStyle w:val="Heading3"/>
        <w:rPr>
          <w:rFonts w:cs="Arial"/>
          <w:szCs w:val="22"/>
        </w:rPr>
      </w:pPr>
      <w:r w:rsidRPr="008B1F91">
        <w:rPr>
          <w:rFonts w:cs="Arial"/>
          <w:noProof/>
          <w:lang w:eastAsia="en-US"/>
        </w:rPr>
        <mc:AlternateContent>
          <mc:Choice Requires="wps">
            <w:drawing>
              <wp:anchor distT="0" distB="0" distL="114300" distR="114300" simplePos="0" relativeHeight="251753984" behindDoc="0" locked="0" layoutInCell="1" allowOverlap="1" wp14:anchorId="0155E4D4" wp14:editId="573857A8">
                <wp:simplePos x="0" y="0"/>
                <wp:positionH relativeFrom="column">
                  <wp:posOffset>-393065</wp:posOffset>
                </wp:positionH>
                <wp:positionV relativeFrom="paragraph">
                  <wp:posOffset>25400</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F2A153" w14:textId="5E8416D1" w:rsidR="0094535A" w:rsidRDefault="0094535A" w:rsidP="00D347DB">
                            <w:pPr>
                              <w:jc w:val="center"/>
                              <w:rPr>
                                <w:sz w:val="20"/>
                              </w:rPr>
                            </w:pPr>
                            <w:r>
                              <w:rPr>
                                <w:sz w:val="20"/>
                              </w:rPr>
                              <w:t>How?</w:t>
                            </w:r>
                          </w:p>
                          <w:p w14:paraId="6705A47C" w14:textId="0C6C2DBD" w:rsidR="0094535A" w:rsidRPr="001269F9" w:rsidRDefault="0094535A"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2" type="#_x0000_t202" style="position:absolute;left:0;text-align:left;margin-left:-30.9pt;margin-top:2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0T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R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" filled="f">
                <v:textbox inset="0,0,0,0">
                  <w:txbxContent>
                    <w:p w14:paraId="73F2A153" w14:textId="5E8416D1" w:rsidR="0094535A" w:rsidRDefault="0094535A" w:rsidP="00D347DB">
                      <w:pPr>
                        <w:jc w:val="center"/>
                        <w:rPr>
                          <w:sz w:val="20"/>
                        </w:rPr>
                      </w:pPr>
                      <w:r>
                        <w:rPr>
                          <w:sz w:val="20"/>
                        </w:rPr>
                        <w:t>How?</w:t>
                      </w:r>
                    </w:p>
                    <w:p w14:paraId="6705A47C" w14:textId="0C6C2DBD" w:rsidR="0094535A" w:rsidRPr="001269F9" w:rsidRDefault="0094535A" w:rsidP="00D347DB">
                      <w:pPr>
                        <w:jc w:val="center"/>
                        <w:rPr>
                          <w:sz w:val="20"/>
                        </w:rPr>
                      </w:pPr>
                      <w:r>
                        <w:rPr>
                          <w:sz w:val="20"/>
                        </w:rPr>
                        <w:t>(4 slides)</w:t>
                      </w:r>
                    </w:p>
                  </w:txbxContent>
                </v:textbox>
              </v:shape>
            </w:pict>
          </mc:Fallback>
        </mc:AlternateContent>
      </w:r>
      <w:r w:rsidR="00074BA3">
        <w:rPr>
          <w:rFonts w:cs="Arial"/>
          <w:szCs w:val="22"/>
        </w:rPr>
        <w:t>How can you better fear and obey God?</w:t>
      </w:r>
    </w:p>
    <w:p w14:paraId="08DF5053" w14:textId="00CE2628" w:rsidR="007219A5" w:rsidRDefault="007219A5" w:rsidP="007219A5">
      <w:pPr>
        <w:pStyle w:val="Heading4"/>
        <w:rPr>
          <w:rFonts w:cs="Arial"/>
          <w:szCs w:val="22"/>
        </w:rPr>
      </w:pPr>
      <w:r>
        <w:rPr>
          <w:rFonts w:cs="Arial"/>
          <w:szCs w:val="22"/>
        </w:rPr>
        <w:t>Follow Solomon’s advice to read God’s inspired wisdom in his Word.</w:t>
      </w:r>
    </w:p>
    <w:p w14:paraId="222C74F1" w14:textId="41C3D6CA" w:rsidR="00273846" w:rsidRPr="007F0592" w:rsidRDefault="00273846" w:rsidP="007219A5">
      <w:pPr>
        <w:pStyle w:val="Heading4"/>
        <w:rPr>
          <w:rFonts w:cs="Arial"/>
          <w:szCs w:val="22"/>
        </w:rPr>
      </w:pPr>
      <w:r>
        <w:rPr>
          <w:rFonts w:cs="Arial"/>
          <w:szCs w:val="22"/>
        </w:rPr>
        <w:t>Commit yourself to read the Bible at least 5 minutes daily.</w:t>
      </w:r>
    </w:p>
    <w:p w14:paraId="2E16B8BD" w14:textId="77777777" w:rsidR="00074BA3" w:rsidRPr="00013816" w:rsidRDefault="00074BA3" w:rsidP="00074BA3">
      <w:pPr>
        <w:pStyle w:val="Heading3"/>
        <w:rPr>
          <w:rFonts w:cs="Arial"/>
          <w:szCs w:val="22"/>
        </w:rPr>
      </w:pPr>
      <w:r w:rsidRPr="00013816">
        <w:rPr>
          <w:rFonts w:cs="Arial"/>
          <w:szCs w:val="22"/>
        </w:rPr>
        <w:t>Prayer</w:t>
      </w:r>
    </w:p>
    <w:p w14:paraId="38B9F5D0" w14:textId="77777777" w:rsidR="00074BA3" w:rsidRPr="000D248D" w:rsidRDefault="00074BA3" w:rsidP="00074BA3">
      <w:pPr>
        <w:widowControl w:val="0"/>
        <w:tabs>
          <w:tab w:val="left" w:pos="7960"/>
        </w:tabs>
        <w:ind w:right="-10"/>
        <w:rPr>
          <w:rFonts w:cs="Arial"/>
        </w:rPr>
        <w:sectPr w:rsidR="00074BA3" w:rsidRPr="000D248D" w:rsidSect="00651016">
          <w:headerReference w:type="default" r:id="rId8"/>
          <w:pgSz w:w="11880" w:h="16820"/>
          <w:pgMar w:top="720" w:right="630" w:bottom="720" w:left="1240" w:header="720" w:footer="720" w:gutter="0"/>
          <w:cols w:space="720"/>
          <w:noEndnote/>
          <w:titlePg/>
        </w:sectPr>
      </w:pPr>
    </w:p>
    <w:p w14:paraId="22786D14" w14:textId="74453A57" w:rsidR="008B6D00" w:rsidRPr="00FB2D6E" w:rsidRDefault="008B6D00" w:rsidP="00DA3A1D">
      <w:pPr>
        <w:pStyle w:val="Heading1"/>
        <w:widowControl w:val="0"/>
        <w:rPr>
          <w:rFonts w:cs="Arial"/>
          <w:sz w:val="36"/>
        </w:rPr>
      </w:pP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6BF8012A" w:rsidR="008B6D00" w:rsidRDefault="00EF52AD" w:rsidP="00DA3A1D">
      <w:pPr>
        <w:pStyle w:val="Heading3"/>
        <w:widowControl w:val="0"/>
        <w:rPr>
          <w:rFonts w:cs="Arial"/>
        </w:rPr>
      </w:pPr>
      <w:r>
        <w:rPr>
          <w:rFonts w:cs="Arial"/>
        </w:rPr>
        <w:t>Most see Solomon as having written Song of Songs first in his young life and then Proverbs in mid-life.</w:t>
      </w:r>
    </w:p>
    <w:p w14:paraId="053F6450" w14:textId="34540018" w:rsidR="00EF52AD" w:rsidRPr="00FD7B79" w:rsidRDefault="00EF52AD" w:rsidP="00DA3A1D">
      <w:pPr>
        <w:pStyle w:val="Heading3"/>
        <w:widowControl w:val="0"/>
        <w:rPr>
          <w:rFonts w:cs="Arial"/>
        </w:rPr>
      </w:pPr>
      <w:r>
        <w:rPr>
          <w:rFonts w:cs="Arial"/>
        </w:rPr>
        <w:t>Now, as an old man who has “seen it all,” he muses on the meaning of life in Ecclesiastes.</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9C53796" w:rsidR="008B6D00" w:rsidRDefault="00EF52AD" w:rsidP="00DA3A1D">
      <w:pPr>
        <w:pStyle w:val="Heading3"/>
        <w:widowControl w:val="0"/>
        <w:rPr>
          <w:rFonts w:cs="Arial"/>
        </w:rPr>
      </w:pPr>
      <w:r>
        <w:rPr>
          <w:rFonts w:cs="Arial"/>
        </w:rPr>
        <w:t>The Bible presents both the ideals of life and also the realities. Proverbs gives the ideals and Ecclesiastes gives the exceptions to those ideals.</w:t>
      </w:r>
    </w:p>
    <w:p w14:paraId="15946A78" w14:textId="489B09EF" w:rsidR="00EF52AD" w:rsidRPr="00FD7B79" w:rsidRDefault="00EF52AD" w:rsidP="00DA3A1D">
      <w:pPr>
        <w:pStyle w:val="Heading3"/>
        <w:widowControl w:val="0"/>
        <w:rPr>
          <w:rFonts w:cs="Arial"/>
        </w:rPr>
      </w:pPr>
      <w:r>
        <w:rPr>
          <w:rFonts w:cs="Arial"/>
        </w:rPr>
        <w:t xml:space="preserve">Many of us think that we cannot both enjoy life and fear God in the midst of the uncertainties and fleeting nature of life. Solomon shows us that actually all of these work fine together—since life is short and perplexing, we can and should both enjoy life and fear God. In fact, the very fear of God is what makes us </w:t>
      </w:r>
      <w:r>
        <w:rPr>
          <w:rFonts w:cs="Arial"/>
          <w:i/>
        </w:rPr>
        <w:t>best</w:t>
      </w:r>
      <w:r>
        <w:rPr>
          <w:rFonts w:cs="Arial"/>
        </w:rPr>
        <w:t xml:space="preserve"> enjoy life!</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3AD865D1" w14:textId="77777777" w:rsidR="009E198D" w:rsidRPr="00FD7B79" w:rsidRDefault="009E198D" w:rsidP="009E198D">
      <w:pPr>
        <w:pStyle w:val="Heading3"/>
        <w:widowControl w:val="0"/>
        <w:rPr>
          <w:rFonts w:cs="Arial"/>
        </w:rPr>
      </w:pPr>
      <w:r>
        <w:rPr>
          <w:rFonts w:cs="Arial"/>
        </w:rPr>
        <w:t>In Solomon’s time people did not idolize political leaders, sports figures, or attractive people who pretend to be someone else (=Hollywood and Bollywood).</w:t>
      </w:r>
    </w:p>
    <w:p w14:paraId="1AC6E3D0" w14:textId="77777777" w:rsidR="009E198D" w:rsidRDefault="009E198D" w:rsidP="009E198D">
      <w:pPr>
        <w:pStyle w:val="Heading3"/>
        <w:widowControl w:val="0"/>
        <w:rPr>
          <w:rFonts w:cs="Arial"/>
        </w:rPr>
      </w:pPr>
      <w:r>
        <w:rPr>
          <w:rFonts w:cs="Arial"/>
        </w:rPr>
        <w:t xml:space="preserve">Instead, many sages of this time taught </w:t>
      </w:r>
      <w:r w:rsidRPr="009E198D">
        <w:rPr>
          <w:rFonts w:cs="Arial"/>
          <w:i/>
        </w:rPr>
        <w:t>wisdom</w:t>
      </w:r>
      <w:r>
        <w:rPr>
          <w:rFonts w:cs="Arial"/>
        </w:rPr>
        <w:t xml:space="preserve"> as the people then seemed to pursue wisdom more than they do today.</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D2E95C9" w:rsidR="008B6D00" w:rsidRDefault="009E198D" w:rsidP="00DA3A1D">
      <w:pPr>
        <w:pStyle w:val="Heading3"/>
        <w:widowControl w:val="0"/>
        <w:rPr>
          <w:rFonts w:cs="Arial"/>
        </w:rPr>
      </w:pPr>
      <w:r>
        <w:rPr>
          <w:rFonts w:cs="Arial"/>
        </w:rPr>
        <w:t xml:space="preserve">What is the true interpretation of </w:t>
      </w:r>
      <w:r>
        <w:rPr>
          <w:rFonts w:cs="Arial"/>
          <w:i/>
        </w:rPr>
        <w:t>hebel</w:t>
      </w:r>
      <w:r>
        <w:rPr>
          <w:rFonts w:cs="Arial"/>
        </w:rPr>
        <w:t>? Is it meaninglessness, vanity, futility, or something else?</w:t>
      </w:r>
    </w:p>
    <w:p w14:paraId="3B310576" w14:textId="77777777" w:rsidR="009A128C" w:rsidRPr="00FD7B79" w:rsidRDefault="009A128C"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34246DE3" w:rsidR="00D15F5D" w:rsidRPr="00FB2D6E" w:rsidRDefault="00D04409" w:rsidP="00F66882">
      <w:pPr>
        <w:pStyle w:val="Heading1"/>
        <w:widowControl w:val="0"/>
        <w:jc w:val="center"/>
        <w:rPr>
          <w:rFonts w:cs="Arial"/>
          <w:sz w:val="36"/>
        </w:rPr>
      </w:pPr>
      <w:r w:rsidRPr="00DA3A1D">
        <w:rPr>
          <w:rFonts w:cs="Arial"/>
          <w:sz w:val="18"/>
        </w:rPr>
        <w:br w:type="page"/>
      </w:r>
      <w:r w:rsidR="00D15F5D">
        <w:rPr>
          <w:rFonts w:cs="Arial"/>
          <w:sz w:val="36"/>
        </w:rPr>
        <w:lastRenderedPageBreak/>
        <w:t>Old Testament Survey Notes</w:t>
      </w:r>
    </w:p>
    <w:p w14:paraId="7022E071" w14:textId="67A76357" w:rsidR="00F66882" w:rsidRPr="00540305" w:rsidRDefault="00F66882" w:rsidP="00F66882">
      <w:pPr>
        <w:ind w:left="20" w:hanging="20"/>
        <w:jc w:val="center"/>
        <w:rPr>
          <w:rFonts w:cs="Arial"/>
          <w:b/>
          <w:sz w:val="44"/>
        </w:rPr>
      </w:pPr>
      <w:r w:rsidRPr="00540305">
        <w:rPr>
          <w:rFonts w:cs="Arial"/>
          <w:b/>
          <w:sz w:val="44"/>
        </w:rPr>
        <w:t>Ecclesiastes</w:t>
      </w:r>
    </w:p>
    <w:p w14:paraId="05094D29" w14:textId="77777777" w:rsidR="00F66882" w:rsidRPr="00540305" w:rsidRDefault="00F66882" w:rsidP="00F66882">
      <w:pPr>
        <w:ind w:left="20" w:hanging="20"/>
        <w:jc w:val="center"/>
        <w:rPr>
          <w:rFonts w:cs="Arial"/>
          <w:b/>
          <w:sz w:val="20"/>
        </w:rPr>
      </w:pPr>
    </w:p>
    <w:p w14:paraId="50E1C5FB" w14:textId="77777777" w:rsidR="00F66882" w:rsidRPr="00540305" w:rsidRDefault="00F66882" w:rsidP="00F66882">
      <w:pPr>
        <w:tabs>
          <w:tab w:val="left" w:pos="360"/>
        </w:tabs>
        <w:ind w:left="360" w:hanging="360"/>
        <w:jc w:val="center"/>
        <w:outlineLvl w:val="0"/>
        <w:rPr>
          <w:rFonts w:cs="Arial"/>
          <w:sz w:val="16"/>
        </w:rPr>
      </w:pPr>
      <w:r w:rsidRPr="00540305">
        <w:rPr>
          <w:rFonts w:cs="Arial"/>
          <w:b/>
          <w:sz w:val="32"/>
        </w:rPr>
        <w:t>Introduction</w:t>
      </w:r>
    </w:p>
    <w:p w14:paraId="00750ED8" w14:textId="77777777" w:rsidR="00F66882" w:rsidRPr="00540305" w:rsidRDefault="00F66882" w:rsidP="00F66882">
      <w:pPr>
        <w:tabs>
          <w:tab w:val="left" w:pos="360"/>
        </w:tabs>
        <w:ind w:left="360" w:hanging="360"/>
        <w:rPr>
          <w:rFonts w:cs="Arial"/>
          <w:sz w:val="20"/>
        </w:rPr>
      </w:pPr>
    </w:p>
    <w:p w14:paraId="25C73416" w14:textId="77777777" w:rsidR="00F66882" w:rsidRPr="00540305" w:rsidRDefault="00F66882" w:rsidP="00F66882">
      <w:pPr>
        <w:numPr>
          <w:ilvl w:val="0"/>
          <w:numId w:val="28"/>
        </w:numPr>
        <w:tabs>
          <w:tab w:val="left" w:pos="360"/>
        </w:tabs>
        <w:ind w:left="360" w:hanging="360"/>
        <w:outlineLvl w:val="0"/>
        <w:rPr>
          <w:rFonts w:cs="Arial"/>
          <w:sz w:val="20"/>
        </w:rPr>
      </w:pPr>
      <w:r w:rsidRPr="00540305">
        <w:rPr>
          <w:rFonts w:cs="Arial"/>
          <w:b/>
          <w:sz w:val="20"/>
        </w:rPr>
        <w:t>Title</w:t>
      </w:r>
      <w:r w:rsidRPr="00540305">
        <w:rPr>
          <w:rFonts w:cs="Arial"/>
          <w:sz w:val="20"/>
        </w:rPr>
        <w:t xml:space="preserve"> Ecclesiastes in Hebrew is Qohelet (</w:t>
      </w:r>
      <w:r w:rsidRPr="0047717A">
        <w:rPr>
          <w:rFonts w:ascii="Bwhebb" w:hAnsi="Bwhebb" w:cs="Arial"/>
          <w:sz w:val="24"/>
        </w:rPr>
        <w:t>tl,h,qo</w:t>
      </w:r>
      <w:r w:rsidRPr="00540305">
        <w:rPr>
          <w:rFonts w:cs="Arial"/>
          <w:sz w:val="20"/>
        </w:rPr>
        <w:t xml:space="preserve">), meaning "collector (of sentences)" or "preacher" (BDB 875b).  Notable translations render the word "the Preacher" (NASB, KJV) or "the Teacher" (NIV, NLT).  Other views include "speaker in assembly" (König, Driver) or "debater" (Plumptre; cited in BDB 875b).  The Septuagint (Greek translation of the Old Testament) translates this book title as </w:t>
      </w:r>
      <w:r w:rsidRPr="00540305">
        <w:rPr>
          <w:rFonts w:cs="Arial"/>
          <w:i/>
          <w:sz w:val="20"/>
        </w:rPr>
        <w:t>Ekklesiastes</w:t>
      </w:r>
      <w:r w:rsidRPr="00540305">
        <w:rPr>
          <w:rFonts w:cs="Arial"/>
          <w:sz w:val="20"/>
        </w:rPr>
        <w:t xml:space="preserve">  ("one who calls an assembly") from which we get our English title "Ecclesiastes."</w:t>
      </w:r>
    </w:p>
    <w:p w14:paraId="6625EBA2" w14:textId="77777777" w:rsidR="00F66882" w:rsidRPr="00540305" w:rsidRDefault="00F66882" w:rsidP="00F66882">
      <w:pPr>
        <w:tabs>
          <w:tab w:val="left" w:pos="360"/>
        </w:tabs>
        <w:ind w:left="1080"/>
        <w:outlineLvl w:val="0"/>
        <w:rPr>
          <w:rFonts w:cs="Arial"/>
          <w:sz w:val="20"/>
        </w:rPr>
      </w:pPr>
    </w:p>
    <w:p w14:paraId="57CDA1AB" w14:textId="77777777" w:rsidR="00F66882" w:rsidRPr="00540305" w:rsidRDefault="00F66882" w:rsidP="00F66882">
      <w:pPr>
        <w:numPr>
          <w:ilvl w:val="0"/>
          <w:numId w:val="28"/>
        </w:numPr>
        <w:tabs>
          <w:tab w:val="left" w:pos="360"/>
        </w:tabs>
        <w:ind w:left="360" w:hanging="360"/>
        <w:outlineLvl w:val="0"/>
        <w:rPr>
          <w:rFonts w:cs="Arial"/>
          <w:sz w:val="20"/>
        </w:rPr>
      </w:pPr>
      <w:r w:rsidRPr="00540305">
        <w:rPr>
          <w:rFonts w:cs="Arial"/>
          <w:b/>
          <w:sz w:val="20"/>
        </w:rPr>
        <w:t xml:space="preserve"> Authorship</w:t>
      </w:r>
    </w:p>
    <w:p w14:paraId="06C0105D" w14:textId="77777777" w:rsidR="00F66882" w:rsidRPr="00540305" w:rsidRDefault="00F66882" w:rsidP="00F66882">
      <w:pPr>
        <w:pStyle w:val="ListParagraph"/>
        <w:rPr>
          <w:rFonts w:ascii="Arial" w:hAnsi="Arial" w:cs="Arial"/>
          <w:sz w:val="20"/>
        </w:rPr>
      </w:pPr>
    </w:p>
    <w:p w14:paraId="11408133" w14:textId="77777777" w:rsidR="00F66882" w:rsidRPr="00540305" w:rsidRDefault="00F66882" w:rsidP="00F66882">
      <w:pPr>
        <w:tabs>
          <w:tab w:val="left" w:pos="360"/>
          <w:tab w:val="left" w:pos="720"/>
        </w:tabs>
        <w:ind w:left="720" w:hanging="360"/>
        <w:outlineLvl w:val="0"/>
        <w:rPr>
          <w:rFonts w:cs="Arial"/>
          <w:sz w:val="20"/>
        </w:rPr>
      </w:pPr>
      <w:r w:rsidRPr="00540305">
        <w:rPr>
          <w:rFonts w:cs="Arial"/>
          <w:sz w:val="20"/>
        </w:rPr>
        <w:t>A.</w:t>
      </w:r>
      <w:r w:rsidRPr="00540305">
        <w:rPr>
          <w:rFonts w:cs="Arial"/>
          <w:sz w:val="20"/>
        </w:rPr>
        <w:tab/>
      </w:r>
      <w:r w:rsidRPr="00540305">
        <w:rPr>
          <w:rFonts w:cs="Arial"/>
          <w:sz w:val="20"/>
          <w:u w:val="single"/>
        </w:rPr>
        <w:t>External Evidence</w:t>
      </w:r>
      <w:r w:rsidRPr="00540305">
        <w:rPr>
          <w:rFonts w:cs="Arial"/>
          <w:sz w:val="20"/>
        </w:rPr>
        <w:t>: The uniform tradition in Judaism (</w:t>
      </w:r>
      <w:r w:rsidRPr="00540305">
        <w:rPr>
          <w:rFonts w:cs="Arial"/>
          <w:i/>
          <w:sz w:val="20"/>
        </w:rPr>
        <w:t xml:space="preserve">Megilla </w:t>
      </w:r>
      <w:r w:rsidRPr="00540305">
        <w:rPr>
          <w:rFonts w:cs="Arial"/>
          <w:sz w:val="20"/>
        </w:rPr>
        <w:t xml:space="preserve">7a and </w:t>
      </w:r>
      <w:r w:rsidRPr="00540305">
        <w:rPr>
          <w:rFonts w:cs="Arial"/>
          <w:i/>
          <w:sz w:val="20"/>
        </w:rPr>
        <w:t xml:space="preserve">Shabbath </w:t>
      </w:r>
      <w:r w:rsidRPr="00540305">
        <w:rPr>
          <w:rFonts w:cs="Arial"/>
          <w:sz w:val="20"/>
        </w:rPr>
        <w:t>30) and in the Church until recent centuries affirmed Solomonic authorship.</w:t>
      </w:r>
    </w:p>
    <w:p w14:paraId="72A94AF4" w14:textId="77777777" w:rsidR="00F66882" w:rsidRPr="00540305" w:rsidRDefault="00F66882" w:rsidP="00F66882">
      <w:pPr>
        <w:tabs>
          <w:tab w:val="left" w:pos="720"/>
        </w:tabs>
        <w:ind w:left="720" w:hanging="360"/>
        <w:rPr>
          <w:rFonts w:cs="Arial"/>
          <w:sz w:val="14"/>
        </w:rPr>
      </w:pPr>
    </w:p>
    <w:p w14:paraId="63AD7324" w14:textId="77777777" w:rsidR="00F66882" w:rsidRPr="00540305" w:rsidRDefault="00F66882" w:rsidP="00F66882">
      <w:pPr>
        <w:tabs>
          <w:tab w:val="left" w:pos="360"/>
          <w:tab w:val="left" w:pos="720"/>
        </w:tabs>
        <w:ind w:left="720" w:hanging="360"/>
        <w:outlineLvl w:val="0"/>
        <w:rPr>
          <w:rFonts w:cs="Arial"/>
          <w:sz w:val="20"/>
        </w:rPr>
      </w:pPr>
      <w:r w:rsidRPr="00540305">
        <w:rPr>
          <w:rFonts w:cs="Arial"/>
          <w:sz w:val="20"/>
        </w:rPr>
        <w:t>B.</w:t>
      </w:r>
      <w:r w:rsidRPr="00540305">
        <w:rPr>
          <w:rFonts w:cs="Arial"/>
          <w:sz w:val="20"/>
        </w:rPr>
        <w:tab/>
      </w:r>
      <w:r w:rsidRPr="00540305">
        <w:rPr>
          <w:rFonts w:cs="Arial"/>
          <w:sz w:val="20"/>
          <w:u w:val="single"/>
        </w:rPr>
        <w:t>Internal Evidence</w:t>
      </w:r>
      <w:r w:rsidRPr="00540305">
        <w:rPr>
          <w:rFonts w:cs="Arial"/>
          <w:sz w:val="20"/>
        </w:rPr>
        <w:t xml:space="preserve">: Critical scholars doubt Solomonic authorship because of linguistic differences in vocabulary and style which are thought to reflect the language of a period several hundred years after Solomon.  However, an unbiased look at the book itself supports authorship by Solomon himself (Gleason Archer, </w:t>
      </w:r>
      <w:r w:rsidRPr="00540305">
        <w:rPr>
          <w:rFonts w:cs="Arial"/>
          <w:i/>
          <w:sz w:val="20"/>
        </w:rPr>
        <w:t>A Survey of OT Introduction,</w:t>
      </w:r>
      <w:r w:rsidRPr="00540305">
        <w:rPr>
          <w:rFonts w:cs="Arial"/>
          <w:sz w:val="20"/>
        </w:rPr>
        <w:t xml:space="preserve"> 486-99):</w:t>
      </w:r>
    </w:p>
    <w:p w14:paraId="102719B4" w14:textId="77777777" w:rsidR="00F66882" w:rsidRPr="00540305" w:rsidRDefault="00F66882" w:rsidP="00F66882">
      <w:pPr>
        <w:tabs>
          <w:tab w:val="left" w:pos="360"/>
          <w:tab w:val="left" w:pos="1080"/>
        </w:tabs>
        <w:ind w:left="1080" w:hanging="360"/>
        <w:outlineLvl w:val="0"/>
        <w:rPr>
          <w:rFonts w:cs="Arial"/>
          <w:sz w:val="20"/>
        </w:rPr>
      </w:pPr>
    </w:p>
    <w:p w14:paraId="4711B7E7" w14:textId="77777777" w:rsidR="00F66882" w:rsidRPr="00540305" w:rsidRDefault="00F66882" w:rsidP="00F66882">
      <w:pPr>
        <w:tabs>
          <w:tab w:val="left" w:pos="360"/>
          <w:tab w:val="left" w:pos="1080"/>
        </w:tabs>
        <w:ind w:left="1080" w:hanging="360"/>
        <w:outlineLvl w:val="0"/>
        <w:rPr>
          <w:rFonts w:cs="Arial"/>
          <w:sz w:val="20"/>
        </w:rPr>
      </w:pPr>
      <w:r w:rsidRPr="00540305">
        <w:rPr>
          <w:rFonts w:cs="Arial"/>
          <w:sz w:val="20"/>
        </w:rPr>
        <w:t>1.</w:t>
      </w:r>
      <w:r w:rsidRPr="00540305">
        <w:rPr>
          <w:rFonts w:cs="Arial"/>
          <w:sz w:val="20"/>
        </w:rPr>
        <w:tab/>
        <w:t>The author is one of David's sons who became king (1:1).  Solomon was the only son of David ever to become king (although "son" can mean "descendant").  His identification of himself as "the Preacher" cannot disprove Solomonic authorship.</w:t>
      </w:r>
    </w:p>
    <w:p w14:paraId="0DC8E486" w14:textId="77777777" w:rsidR="00F66882" w:rsidRPr="00540305" w:rsidRDefault="00F66882" w:rsidP="00F66882">
      <w:pPr>
        <w:tabs>
          <w:tab w:val="left" w:pos="1080"/>
        </w:tabs>
        <w:ind w:left="1080" w:hanging="360"/>
        <w:rPr>
          <w:rFonts w:cs="Arial"/>
          <w:sz w:val="20"/>
        </w:rPr>
      </w:pPr>
    </w:p>
    <w:p w14:paraId="6EF3A6B8" w14:textId="77777777" w:rsidR="00F66882" w:rsidRPr="00540305" w:rsidRDefault="00F66882" w:rsidP="00F66882">
      <w:pPr>
        <w:tabs>
          <w:tab w:val="left" w:pos="360"/>
          <w:tab w:val="left" w:pos="1080"/>
        </w:tabs>
        <w:ind w:left="1080" w:hanging="360"/>
        <w:outlineLvl w:val="0"/>
        <w:rPr>
          <w:rFonts w:cs="Arial"/>
          <w:sz w:val="20"/>
        </w:rPr>
      </w:pPr>
      <w:r w:rsidRPr="00540305">
        <w:rPr>
          <w:rFonts w:cs="Arial"/>
          <w:sz w:val="20"/>
        </w:rPr>
        <w:t>2.</w:t>
      </w:r>
      <w:r w:rsidRPr="00540305">
        <w:rPr>
          <w:rFonts w:cs="Arial"/>
          <w:sz w:val="20"/>
        </w:rPr>
        <w:tab/>
        <w:t xml:space="preserve">Recent discoveries reveal that some of the Aramaic and Persian linguistic features were known in Canaanite-Phoenician literature even </w:t>
      </w:r>
      <w:r w:rsidRPr="00540305">
        <w:rPr>
          <w:rFonts w:cs="Arial"/>
          <w:i/>
          <w:sz w:val="20"/>
        </w:rPr>
        <w:t>before</w:t>
      </w:r>
      <w:r w:rsidRPr="00540305">
        <w:rPr>
          <w:rFonts w:cs="Arial"/>
          <w:sz w:val="20"/>
        </w:rPr>
        <w:t xml:space="preserve"> Solomon's time!  The language actually “fits into no known period in the history of the Hebrew language” (ibid, 489). </w:t>
      </w:r>
    </w:p>
    <w:p w14:paraId="144FC9F9" w14:textId="77777777" w:rsidR="00F66882" w:rsidRPr="00540305" w:rsidRDefault="00F66882" w:rsidP="00F66882">
      <w:pPr>
        <w:tabs>
          <w:tab w:val="left" w:pos="1080"/>
        </w:tabs>
        <w:ind w:left="1080" w:hanging="360"/>
        <w:rPr>
          <w:rFonts w:cs="Arial"/>
          <w:sz w:val="20"/>
        </w:rPr>
      </w:pPr>
    </w:p>
    <w:p w14:paraId="540402F0" w14:textId="77777777" w:rsidR="00F66882" w:rsidRPr="00540305" w:rsidRDefault="00F66882" w:rsidP="00F66882">
      <w:pPr>
        <w:tabs>
          <w:tab w:val="left" w:pos="360"/>
          <w:tab w:val="left" w:pos="1080"/>
        </w:tabs>
        <w:ind w:left="1080" w:hanging="360"/>
        <w:outlineLvl w:val="0"/>
        <w:rPr>
          <w:rFonts w:cs="Arial"/>
          <w:sz w:val="20"/>
        </w:rPr>
      </w:pPr>
      <w:r w:rsidRPr="00540305">
        <w:rPr>
          <w:rFonts w:cs="Arial"/>
          <w:sz w:val="20"/>
        </w:rPr>
        <w:t>3.</w:t>
      </w:r>
      <w:r w:rsidRPr="00540305">
        <w:rPr>
          <w:rFonts w:cs="Arial"/>
          <w:sz w:val="20"/>
        </w:rPr>
        <w:tab/>
        <w:t>The description of the author aptly fits King Solomon as being a man of wisdom (1:16), involved in extensive building projects (2:4-6), owning slaves (2:7), who was very wealthy (2:8a), possessing a harem (2:8b), and quoting proverbs (12:90.</w:t>
      </w:r>
    </w:p>
    <w:p w14:paraId="38F194D8" w14:textId="77777777" w:rsidR="00F66882" w:rsidRPr="00540305" w:rsidRDefault="00F66882" w:rsidP="00F66882">
      <w:pPr>
        <w:tabs>
          <w:tab w:val="left" w:pos="360"/>
        </w:tabs>
        <w:ind w:left="360" w:hanging="360"/>
        <w:rPr>
          <w:rFonts w:cs="Arial"/>
          <w:sz w:val="20"/>
        </w:rPr>
      </w:pPr>
    </w:p>
    <w:p w14:paraId="26E7EC46" w14:textId="77777777" w:rsidR="00F66882" w:rsidRPr="00540305" w:rsidRDefault="00F66882" w:rsidP="00F66882">
      <w:pPr>
        <w:tabs>
          <w:tab w:val="left" w:pos="360"/>
        </w:tabs>
        <w:ind w:left="360" w:hanging="360"/>
        <w:outlineLvl w:val="0"/>
        <w:rPr>
          <w:rFonts w:cs="Arial"/>
          <w:sz w:val="20"/>
        </w:rPr>
      </w:pPr>
      <w:r w:rsidRPr="00540305">
        <w:rPr>
          <w:rFonts w:cs="Arial"/>
          <w:b/>
          <w:sz w:val="20"/>
        </w:rPr>
        <w:t>III. Circumstances</w:t>
      </w:r>
    </w:p>
    <w:p w14:paraId="2A60100C" w14:textId="77777777" w:rsidR="00F66882" w:rsidRPr="00540305" w:rsidRDefault="00F66882" w:rsidP="00F66882">
      <w:pPr>
        <w:tabs>
          <w:tab w:val="left" w:pos="720"/>
        </w:tabs>
        <w:ind w:left="720" w:hanging="360"/>
        <w:rPr>
          <w:rFonts w:cs="Arial"/>
          <w:sz w:val="14"/>
        </w:rPr>
      </w:pPr>
    </w:p>
    <w:p w14:paraId="4254754D" w14:textId="77777777" w:rsidR="00F66882" w:rsidRPr="00540305" w:rsidRDefault="00F66882" w:rsidP="00F66882">
      <w:pPr>
        <w:tabs>
          <w:tab w:val="left" w:pos="360"/>
          <w:tab w:val="left" w:pos="720"/>
        </w:tabs>
        <w:ind w:left="720" w:hanging="360"/>
        <w:outlineLvl w:val="0"/>
        <w:rPr>
          <w:rFonts w:cs="Arial"/>
          <w:sz w:val="20"/>
        </w:rPr>
      </w:pPr>
      <w:r w:rsidRPr="00540305">
        <w:rPr>
          <w:rFonts w:cs="Arial"/>
          <w:sz w:val="20"/>
        </w:rPr>
        <w:t>A.</w:t>
      </w:r>
      <w:r w:rsidRPr="00540305">
        <w:rPr>
          <w:rFonts w:cs="Arial"/>
          <w:sz w:val="20"/>
        </w:rPr>
        <w:tab/>
      </w:r>
      <w:r w:rsidRPr="00540305">
        <w:rPr>
          <w:rFonts w:cs="Arial"/>
          <w:sz w:val="20"/>
          <w:u w:val="single"/>
        </w:rPr>
        <w:t>Date</w:t>
      </w:r>
      <w:r w:rsidRPr="00540305">
        <w:rPr>
          <w:rFonts w:cs="Arial"/>
          <w:sz w:val="20"/>
        </w:rPr>
        <w:t xml:space="preserve">: Assuming Solomon’s authorship, the time of writing would have to be during his forty year reign as king (971-931 </w:t>
      </w:r>
      <w:r w:rsidRPr="00540305">
        <w:rPr>
          <w:rFonts w:cs="Arial"/>
          <w:sz w:val="16"/>
        </w:rPr>
        <w:t>BC</w:t>
      </w:r>
      <w:r w:rsidRPr="00540305">
        <w:rPr>
          <w:rFonts w:cs="Arial"/>
          <w:sz w:val="20"/>
        </w:rPr>
        <w:t>) since it ended in death.  Some advocate that Solomon wrote Song of Songs in his early years, Proverbs in his mid-life, and Ecclesiastes near the end of his life.  While this may be true (see occasion below), no one knows for sure.</w:t>
      </w:r>
    </w:p>
    <w:p w14:paraId="3D24D5C0" w14:textId="77777777" w:rsidR="00F66882" w:rsidRPr="00540305" w:rsidRDefault="00F66882" w:rsidP="00F66882">
      <w:pPr>
        <w:tabs>
          <w:tab w:val="left" w:pos="720"/>
        </w:tabs>
        <w:ind w:left="720" w:hanging="360"/>
        <w:rPr>
          <w:rFonts w:cs="Arial"/>
          <w:sz w:val="14"/>
        </w:rPr>
      </w:pPr>
    </w:p>
    <w:p w14:paraId="49290B3B" w14:textId="77777777" w:rsidR="00F66882" w:rsidRPr="00540305" w:rsidRDefault="00F66882" w:rsidP="00F66882">
      <w:pPr>
        <w:tabs>
          <w:tab w:val="left" w:pos="360"/>
          <w:tab w:val="left" w:pos="720"/>
        </w:tabs>
        <w:ind w:left="720" w:hanging="360"/>
        <w:outlineLvl w:val="0"/>
        <w:rPr>
          <w:rFonts w:cs="Arial"/>
          <w:sz w:val="20"/>
        </w:rPr>
      </w:pPr>
      <w:r w:rsidRPr="00540305">
        <w:rPr>
          <w:rFonts w:cs="Arial"/>
          <w:sz w:val="20"/>
        </w:rPr>
        <w:t>B.</w:t>
      </w:r>
      <w:r w:rsidRPr="00540305">
        <w:rPr>
          <w:rFonts w:cs="Arial"/>
          <w:sz w:val="20"/>
        </w:rPr>
        <w:tab/>
      </w:r>
      <w:r w:rsidRPr="00540305">
        <w:rPr>
          <w:rFonts w:cs="Arial"/>
          <w:sz w:val="20"/>
          <w:u w:val="single"/>
        </w:rPr>
        <w:t>Recipients</w:t>
      </w:r>
      <w:r w:rsidRPr="00540305">
        <w:rPr>
          <w:rFonts w:cs="Arial"/>
          <w:sz w:val="20"/>
        </w:rPr>
        <w:t>: Solomon does not specify his target audience, but in its original setting his readers would have been those who experienced the wealth of his kingdom.  These Jews living in the "golden age" of Israel's history would especially need to hear his message that achievements and wisdom are not the sum total of meaning in life.  They probably had more opportunity for materialistic pursuits than at any other time of Jewish history.  Certainly they had also experienced their share of injustice in life despite the high standard of living.  For example, Solomon’s reign also had its increased labors and taxation (1 Kings 12:4), so the concept of injustice appears often in Ecclesiastes.</w:t>
      </w:r>
    </w:p>
    <w:p w14:paraId="46A0A02A" w14:textId="77777777" w:rsidR="00F66882" w:rsidRPr="00540305" w:rsidRDefault="00F66882" w:rsidP="00F66882">
      <w:pPr>
        <w:tabs>
          <w:tab w:val="left" w:pos="360"/>
          <w:tab w:val="left" w:pos="720"/>
        </w:tabs>
        <w:ind w:left="720" w:hanging="360"/>
        <w:outlineLvl w:val="0"/>
        <w:rPr>
          <w:rFonts w:cs="Arial"/>
          <w:sz w:val="14"/>
        </w:rPr>
      </w:pPr>
    </w:p>
    <w:p w14:paraId="1B2D3AE9" w14:textId="77777777" w:rsidR="00F66882" w:rsidRPr="00540305" w:rsidRDefault="00F66882" w:rsidP="00F66882">
      <w:pPr>
        <w:tabs>
          <w:tab w:val="left" w:pos="360"/>
          <w:tab w:val="left" w:pos="720"/>
        </w:tabs>
        <w:ind w:left="720" w:hanging="360"/>
        <w:outlineLvl w:val="0"/>
        <w:rPr>
          <w:rFonts w:cs="Arial"/>
          <w:sz w:val="20"/>
        </w:rPr>
      </w:pPr>
      <w:r w:rsidRPr="00540305">
        <w:rPr>
          <w:rFonts w:cs="Arial"/>
          <w:sz w:val="20"/>
        </w:rPr>
        <w:t>C.</w:t>
      </w:r>
      <w:r w:rsidRPr="00540305">
        <w:rPr>
          <w:rFonts w:cs="Arial"/>
          <w:sz w:val="20"/>
        </w:rPr>
        <w:tab/>
      </w:r>
      <w:r w:rsidRPr="00540305">
        <w:rPr>
          <w:rFonts w:cs="Arial"/>
          <w:sz w:val="20"/>
          <w:u w:val="single"/>
        </w:rPr>
        <w:t>Occasion</w:t>
      </w:r>
      <w:r w:rsidRPr="00540305">
        <w:rPr>
          <w:rFonts w:cs="Arial"/>
          <w:sz w:val="20"/>
        </w:rPr>
        <w:t>: Probably Solomon's greatness and extensive pursuits could not have been accomplished until later in his life.  Therefore, the setting is that of an old sage musing on his profitless pursuits and comparing them with his knowledge and experience of God.  Solomon wrote the Book of Ecclesiastes to admonish others not to pursue the same empty pursuits and mysterious questions that occupied so much of his time rather than fearing God.</w:t>
      </w:r>
    </w:p>
    <w:p w14:paraId="3139B358" w14:textId="77777777" w:rsidR="00F66882" w:rsidRPr="00540305" w:rsidRDefault="00F66882" w:rsidP="00F66882">
      <w:pPr>
        <w:tabs>
          <w:tab w:val="left" w:pos="360"/>
        </w:tabs>
        <w:ind w:left="360" w:hanging="360"/>
        <w:rPr>
          <w:rFonts w:cs="Arial"/>
          <w:sz w:val="20"/>
        </w:rPr>
      </w:pPr>
    </w:p>
    <w:p w14:paraId="0DA20160" w14:textId="77777777" w:rsidR="00F66882" w:rsidRPr="00540305" w:rsidRDefault="00F66882" w:rsidP="00F66882">
      <w:pPr>
        <w:tabs>
          <w:tab w:val="left" w:pos="360"/>
        </w:tabs>
        <w:ind w:left="360" w:hanging="360"/>
        <w:outlineLvl w:val="0"/>
        <w:rPr>
          <w:rFonts w:cs="Arial"/>
          <w:sz w:val="20"/>
        </w:rPr>
      </w:pPr>
      <w:r w:rsidRPr="00540305">
        <w:rPr>
          <w:rFonts w:cs="Arial"/>
          <w:b/>
          <w:sz w:val="20"/>
        </w:rPr>
        <w:t>IV. Characteristics</w:t>
      </w:r>
    </w:p>
    <w:p w14:paraId="1B1B8184" w14:textId="77777777" w:rsidR="00F66882" w:rsidRPr="00540305" w:rsidRDefault="00F66882" w:rsidP="00F66882">
      <w:pPr>
        <w:tabs>
          <w:tab w:val="left" w:pos="720"/>
        </w:tabs>
        <w:ind w:left="720" w:hanging="360"/>
        <w:rPr>
          <w:rFonts w:cs="Arial"/>
          <w:sz w:val="14"/>
        </w:rPr>
      </w:pPr>
    </w:p>
    <w:p w14:paraId="09445CEE" w14:textId="77777777" w:rsidR="00F66882" w:rsidRPr="00540305" w:rsidRDefault="00F66882" w:rsidP="00F66882">
      <w:pPr>
        <w:tabs>
          <w:tab w:val="left" w:pos="360"/>
          <w:tab w:val="left" w:pos="720"/>
        </w:tabs>
        <w:ind w:left="720" w:hanging="360"/>
        <w:outlineLvl w:val="0"/>
        <w:rPr>
          <w:rFonts w:cs="Arial"/>
          <w:sz w:val="20"/>
        </w:rPr>
      </w:pPr>
      <w:r w:rsidRPr="00540305">
        <w:rPr>
          <w:rFonts w:cs="Arial"/>
          <w:sz w:val="20"/>
        </w:rPr>
        <w:t>A.</w:t>
      </w:r>
      <w:r w:rsidRPr="00540305">
        <w:rPr>
          <w:rFonts w:cs="Arial"/>
          <w:sz w:val="20"/>
        </w:rPr>
        <w:tab/>
      </w:r>
      <w:r w:rsidRPr="00540305">
        <w:rPr>
          <w:rFonts w:cs="Arial"/>
          <w:sz w:val="20"/>
          <w:u w:val="single"/>
        </w:rPr>
        <w:t>Canonicity</w:t>
      </w:r>
      <w:r w:rsidRPr="00540305">
        <w:rPr>
          <w:rFonts w:cs="Arial"/>
          <w:sz w:val="20"/>
        </w:rPr>
        <w:t>: Ecclesiastes was one of the last of the books of Scripture to be agreed upon as worthy to have a place with the rest of the inspired Scriptures.</w:t>
      </w:r>
    </w:p>
    <w:p w14:paraId="1EADBDE0" w14:textId="77777777" w:rsidR="00F66882" w:rsidRPr="00540305" w:rsidRDefault="00F66882" w:rsidP="00F66882">
      <w:pPr>
        <w:tabs>
          <w:tab w:val="left" w:pos="720"/>
        </w:tabs>
        <w:ind w:left="720" w:hanging="360"/>
        <w:rPr>
          <w:rFonts w:cs="Arial"/>
          <w:sz w:val="14"/>
        </w:rPr>
      </w:pPr>
    </w:p>
    <w:p w14:paraId="0A5A02AF" w14:textId="77777777" w:rsidR="00F66882" w:rsidRPr="00540305" w:rsidRDefault="00F66882" w:rsidP="00F66882">
      <w:pPr>
        <w:tabs>
          <w:tab w:val="left" w:pos="360"/>
          <w:tab w:val="left" w:pos="720"/>
        </w:tabs>
        <w:ind w:left="720" w:hanging="360"/>
        <w:outlineLvl w:val="0"/>
        <w:rPr>
          <w:rFonts w:cs="Arial"/>
          <w:sz w:val="20"/>
        </w:rPr>
      </w:pPr>
      <w:r w:rsidRPr="00540305">
        <w:rPr>
          <w:rFonts w:cs="Arial"/>
          <w:sz w:val="20"/>
        </w:rPr>
        <w:t>B.</w:t>
      </w:r>
      <w:r w:rsidRPr="00540305">
        <w:rPr>
          <w:rFonts w:cs="Arial"/>
          <w:sz w:val="20"/>
        </w:rPr>
        <w:tab/>
        <w:t>“</w:t>
      </w:r>
      <w:r w:rsidRPr="00540305">
        <w:rPr>
          <w:rFonts w:cs="Arial"/>
          <w:sz w:val="20"/>
          <w:u w:val="single"/>
        </w:rPr>
        <w:t>Pessimism”</w:t>
      </w:r>
      <w:r w:rsidRPr="00540305">
        <w:rPr>
          <w:rFonts w:cs="Arial"/>
          <w:sz w:val="20"/>
        </w:rPr>
        <w:t xml:space="preserve">: The debate on canonicity centered primarily on Ecclesiastes' supposed skepticism about life.  Among many “despairing” phrases, Solomon repeats the refrain “everything is meaningless” (1:2; 2:11, 17; 3:19; 12:8).  Scholars note that the author “is a rationalist, a skeptic, a pessimist, and a fatalist” </w:t>
      </w:r>
      <w:r w:rsidRPr="00540305">
        <w:rPr>
          <w:rFonts w:cs="Arial"/>
          <w:sz w:val="20"/>
        </w:rPr>
        <w:lastRenderedPageBreak/>
        <w:t xml:space="preserve">(R. B. Y. Scott, </w:t>
      </w:r>
      <w:r w:rsidRPr="00540305">
        <w:rPr>
          <w:rFonts w:cs="Arial"/>
          <w:i/>
          <w:sz w:val="20"/>
        </w:rPr>
        <w:t>Proverbs, Ecclesiastes</w:t>
      </w:r>
      <w:r w:rsidRPr="00540305">
        <w:rPr>
          <w:rFonts w:cs="Arial"/>
          <w:sz w:val="20"/>
        </w:rPr>
        <w:t xml:space="preserve">, 192) and one who believes “life is profitless; totally absurd” (James L. Crenshaw, </w:t>
      </w:r>
      <w:r w:rsidRPr="00540305">
        <w:rPr>
          <w:rFonts w:cs="Arial"/>
          <w:i/>
          <w:sz w:val="20"/>
        </w:rPr>
        <w:t>Ecclesiastes</w:t>
      </w:r>
      <w:r w:rsidRPr="00540305">
        <w:rPr>
          <w:rFonts w:cs="Arial"/>
          <w:sz w:val="20"/>
        </w:rPr>
        <w:t>, 23).  Certain elements of “false theology” are also mentioned: there’s no afterlife (3:19-21), stillborns are not human (6:3-5), there’s no heaven vs. hell (6:6b), we can be too righteous (7:16), men are more godly than women (7:28), and God approves of sin (9:7).</w:t>
      </w:r>
    </w:p>
    <w:p w14:paraId="3A25B1EA" w14:textId="77777777" w:rsidR="00F66882" w:rsidRPr="00540305" w:rsidRDefault="00F66882" w:rsidP="00F66882">
      <w:pPr>
        <w:tabs>
          <w:tab w:val="left" w:pos="720"/>
        </w:tabs>
        <w:ind w:left="720" w:hanging="360"/>
        <w:rPr>
          <w:rFonts w:cs="Arial"/>
          <w:sz w:val="20"/>
        </w:rPr>
      </w:pPr>
    </w:p>
    <w:p w14:paraId="53273CA4" w14:textId="77777777" w:rsidR="00F66882" w:rsidRPr="00540305" w:rsidRDefault="00F66882" w:rsidP="00F66882">
      <w:pPr>
        <w:tabs>
          <w:tab w:val="left" w:pos="720"/>
        </w:tabs>
        <w:ind w:left="720" w:hanging="360"/>
        <w:rPr>
          <w:rFonts w:cs="Arial"/>
          <w:sz w:val="20"/>
        </w:rPr>
      </w:pPr>
      <w:r w:rsidRPr="00540305">
        <w:rPr>
          <w:rFonts w:cs="Arial"/>
          <w:sz w:val="20"/>
        </w:rPr>
        <w:tab/>
        <w:t xml:space="preserve">However, since the book was read annually at the Jewish Feast of Tabernacles (the most joyous feast), ancients certainly did not view it as negative!  Furthermore, it tells us repeatedly that life is a gift from God to be enjoyed (2:24-25; 3:12-13, 22, etc.), we should fear God (3:14; 5:7; 7:18, etc.), injustices will be corrected (3:17; 8:12-13; 11:9; 12:14), etc.  </w:t>
      </w:r>
    </w:p>
    <w:p w14:paraId="234E493B" w14:textId="77777777" w:rsidR="00F66882" w:rsidRPr="00540305" w:rsidRDefault="00F66882" w:rsidP="00F66882">
      <w:pPr>
        <w:tabs>
          <w:tab w:val="left" w:pos="720"/>
        </w:tabs>
        <w:ind w:left="720" w:hanging="360"/>
        <w:rPr>
          <w:rFonts w:cs="Arial"/>
          <w:sz w:val="20"/>
        </w:rPr>
      </w:pPr>
    </w:p>
    <w:p w14:paraId="0D5C1442" w14:textId="77777777" w:rsidR="00F66882" w:rsidRPr="00540305" w:rsidRDefault="00F66882" w:rsidP="00F66882">
      <w:pPr>
        <w:tabs>
          <w:tab w:val="left" w:pos="720"/>
        </w:tabs>
        <w:ind w:left="720" w:hanging="360"/>
        <w:rPr>
          <w:rFonts w:cs="Arial"/>
          <w:sz w:val="20"/>
        </w:rPr>
      </w:pPr>
      <w:r w:rsidRPr="00540305">
        <w:rPr>
          <w:rFonts w:cs="Arial"/>
          <w:sz w:val="20"/>
        </w:rPr>
        <w:tab/>
        <w:t>How can we reconcile these negative and positive statements?  Roy Zuck disagrees that these are actually contradictory after all (</w:t>
      </w:r>
      <w:r w:rsidRPr="00540305">
        <w:rPr>
          <w:rFonts w:cs="Arial"/>
          <w:i/>
          <w:sz w:val="20"/>
        </w:rPr>
        <w:t>A Biblical Theology of the Old Testament</w:t>
      </w:r>
      <w:r w:rsidRPr="00540305">
        <w:rPr>
          <w:rFonts w:cs="Arial"/>
          <w:sz w:val="20"/>
        </w:rPr>
        <w:t>, 245-46):</w:t>
      </w:r>
    </w:p>
    <w:p w14:paraId="2081E7D1" w14:textId="77777777" w:rsidR="00F66882" w:rsidRPr="00540305" w:rsidRDefault="00F66882" w:rsidP="00F66882">
      <w:pPr>
        <w:ind w:left="1100" w:hanging="360"/>
        <w:rPr>
          <w:rFonts w:cs="Arial"/>
          <w:sz w:val="20"/>
        </w:rPr>
      </w:pPr>
    </w:p>
    <w:p w14:paraId="32A70D7A" w14:textId="77777777" w:rsidR="00F66882" w:rsidRPr="00540305" w:rsidRDefault="00F66882" w:rsidP="00F66882">
      <w:pPr>
        <w:tabs>
          <w:tab w:val="left" w:pos="360"/>
          <w:tab w:val="left" w:pos="1080"/>
        </w:tabs>
        <w:ind w:left="1080" w:hanging="360"/>
        <w:outlineLvl w:val="0"/>
        <w:rPr>
          <w:rFonts w:cs="Arial"/>
          <w:sz w:val="20"/>
        </w:rPr>
      </w:pPr>
      <w:r w:rsidRPr="00540305">
        <w:rPr>
          <w:rFonts w:cs="Arial"/>
          <w:sz w:val="20"/>
        </w:rPr>
        <w:t>1.</w:t>
      </w:r>
      <w:r w:rsidRPr="00540305">
        <w:rPr>
          <w:rFonts w:cs="Arial"/>
          <w:sz w:val="20"/>
        </w:rPr>
        <w:tab/>
        <w:t>Solomon was demonstrating that life without God has no meaning.</w:t>
      </w:r>
    </w:p>
    <w:p w14:paraId="4DBCBEE9" w14:textId="77777777" w:rsidR="00F66882" w:rsidRPr="00540305" w:rsidRDefault="00F66882" w:rsidP="00F66882">
      <w:pPr>
        <w:ind w:left="1100" w:hanging="360"/>
        <w:rPr>
          <w:rFonts w:cs="Arial"/>
          <w:sz w:val="20"/>
        </w:rPr>
      </w:pPr>
    </w:p>
    <w:p w14:paraId="5CF4D652" w14:textId="77777777" w:rsidR="00F66882" w:rsidRPr="00540305" w:rsidRDefault="00F66882" w:rsidP="00F66882">
      <w:pPr>
        <w:tabs>
          <w:tab w:val="left" w:pos="360"/>
          <w:tab w:val="left" w:pos="1080"/>
        </w:tabs>
        <w:ind w:left="1080" w:hanging="360"/>
        <w:outlineLvl w:val="0"/>
        <w:rPr>
          <w:rFonts w:cs="Arial"/>
          <w:sz w:val="20"/>
        </w:rPr>
      </w:pPr>
      <w:r w:rsidRPr="00540305">
        <w:rPr>
          <w:rFonts w:cs="Arial"/>
          <w:sz w:val="20"/>
        </w:rPr>
        <w:t>2.</w:t>
      </w:r>
      <w:r w:rsidRPr="00540305">
        <w:rPr>
          <w:rFonts w:cs="Arial"/>
          <w:sz w:val="20"/>
        </w:rPr>
        <w:tab/>
        <w:t>Solomon was affirming that since much in life cannot be fully understood, we must live by faith, not by sight.</w:t>
      </w:r>
    </w:p>
    <w:p w14:paraId="37CEF449" w14:textId="77777777" w:rsidR="00F66882" w:rsidRPr="00540305" w:rsidRDefault="00F66882" w:rsidP="00F66882">
      <w:pPr>
        <w:ind w:left="1100" w:hanging="360"/>
        <w:rPr>
          <w:rFonts w:cs="Arial"/>
          <w:sz w:val="20"/>
        </w:rPr>
      </w:pPr>
    </w:p>
    <w:p w14:paraId="197E6EF6" w14:textId="77777777" w:rsidR="00F66882" w:rsidRPr="00540305" w:rsidRDefault="00F66882" w:rsidP="00F66882">
      <w:pPr>
        <w:tabs>
          <w:tab w:val="left" w:pos="360"/>
          <w:tab w:val="left" w:pos="1080"/>
        </w:tabs>
        <w:ind w:left="1080" w:hanging="360"/>
        <w:outlineLvl w:val="0"/>
        <w:rPr>
          <w:rFonts w:cs="Arial"/>
          <w:sz w:val="20"/>
        </w:rPr>
      </w:pPr>
      <w:r w:rsidRPr="00540305">
        <w:rPr>
          <w:rFonts w:cs="Arial"/>
          <w:sz w:val="20"/>
        </w:rPr>
        <w:t>3.</w:t>
      </w:r>
      <w:r w:rsidRPr="00540305">
        <w:rPr>
          <w:rFonts w:cs="Arial"/>
          <w:sz w:val="20"/>
        </w:rPr>
        <w:tab/>
        <w:t>Ecclesiastes and its realistic view of life counterbalance the unqualified optimism of traditional wisdom (e.g., in comparison to Proverbs, which rarely notes exceptions to general rules but only presents norms in black and white fashion).</w:t>
      </w:r>
    </w:p>
    <w:p w14:paraId="22739010" w14:textId="77777777" w:rsidR="00F66882" w:rsidRPr="00540305" w:rsidRDefault="00F66882" w:rsidP="00F66882">
      <w:pPr>
        <w:ind w:left="1100" w:hanging="360"/>
        <w:rPr>
          <w:rFonts w:cs="Arial"/>
          <w:sz w:val="20"/>
        </w:rPr>
      </w:pPr>
    </w:p>
    <w:p w14:paraId="466A6E3C" w14:textId="77777777" w:rsidR="00F66882" w:rsidRPr="00540305" w:rsidRDefault="00F66882" w:rsidP="00F66882">
      <w:pPr>
        <w:tabs>
          <w:tab w:val="left" w:pos="360"/>
          <w:tab w:val="left" w:pos="1080"/>
        </w:tabs>
        <w:ind w:left="1080" w:hanging="360"/>
        <w:outlineLvl w:val="0"/>
        <w:rPr>
          <w:rFonts w:cs="Arial"/>
          <w:sz w:val="20"/>
        </w:rPr>
      </w:pPr>
      <w:r w:rsidRPr="00540305">
        <w:rPr>
          <w:rFonts w:cs="Arial"/>
          <w:sz w:val="20"/>
        </w:rPr>
        <w:t>4.</w:t>
      </w:r>
      <w:r w:rsidRPr="00540305">
        <w:rPr>
          <w:rFonts w:cs="Arial"/>
          <w:sz w:val="20"/>
        </w:rPr>
        <w:tab/>
        <w:t>It also affirms that the only answer to the meaning of life is to fear God and enjoy one’s lot in life.</w:t>
      </w:r>
    </w:p>
    <w:p w14:paraId="7C13C504" w14:textId="77777777" w:rsidR="00F66882" w:rsidRPr="00540305" w:rsidRDefault="00F66882" w:rsidP="00F66882">
      <w:pPr>
        <w:tabs>
          <w:tab w:val="left" w:pos="720"/>
        </w:tabs>
        <w:ind w:left="720" w:hanging="360"/>
        <w:rPr>
          <w:rFonts w:cs="Arial"/>
          <w:sz w:val="20"/>
        </w:rPr>
      </w:pPr>
    </w:p>
    <w:p w14:paraId="1D7A26C3" w14:textId="77777777" w:rsidR="00F66882" w:rsidRPr="00540305" w:rsidRDefault="00F66882" w:rsidP="00F66882">
      <w:pPr>
        <w:tabs>
          <w:tab w:val="left" w:pos="360"/>
          <w:tab w:val="left" w:pos="720"/>
        </w:tabs>
        <w:ind w:left="720" w:hanging="360"/>
        <w:outlineLvl w:val="0"/>
        <w:rPr>
          <w:rFonts w:cs="Arial"/>
          <w:sz w:val="20"/>
        </w:rPr>
      </w:pPr>
      <w:r w:rsidRPr="00540305">
        <w:rPr>
          <w:rFonts w:cs="Arial"/>
          <w:sz w:val="20"/>
        </w:rPr>
        <w:t>C.</w:t>
      </w:r>
      <w:r w:rsidRPr="00540305">
        <w:rPr>
          <w:rFonts w:cs="Arial"/>
          <w:sz w:val="20"/>
        </w:rPr>
        <w:tab/>
      </w:r>
      <w:r w:rsidRPr="00540305">
        <w:rPr>
          <w:rFonts w:cs="Arial"/>
          <w:sz w:val="20"/>
          <w:u w:val="single"/>
        </w:rPr>
        <w:t>Meaning of terms</w:t>
      </w:r>
      <w:r w:rsidRPr="00540305">
        <w:rPr>
          <w:rFonts w:cs="Arial"/>
          <w:sz w:val="20"/>
        </w:rPr>
        <w:t>: Two terms have long perplexed scholars in this book:</w:t>
      </w:r>
    </w:p>
    <w:p w14:paraId="722DC780" w14:textId="77777777" w:rsidR="00F66882" w:rsidRPr="00540305" w:rsidRDefault="00F66882" w:rsidP="00F66882">
      <w:pPr>
        <w:tabs>
          <w:tab w:val="left" w:pos="2340"/>
          <w:tab w:val="left" w:pos="5670"/>
        </w:tabs>
        <w:ind w:left="720"/>
        <w:rPr>
          <w:rFonts w:cs="Arial"/>
          <w:sz w:val="16"/>
        </w:rPr>
      </w:pPr>
    </w:p>
    <w:tbl>
      <w:tblPr>
        <w:tblW w:w="0" w:type="auto"/>
        <w:tblInd w:w="918" w:type="dxa"/>
        <w:tblLayout w:type="fixed"/>
        <w:tblLook w:val="0000" w:firstRow="0" w:lastRow="0" w:firstColumn="0" w:lastColumn="0" w:noHBand="0" w:noVBand="0"/>
      </w:tblPr>
      <w:tblGrid>
        <w:gridCol w:w="1710"/>
        <w:gridCol w:w="3273"/>
        <w:gridCol w:w="3837"/>
      </w:tblGrid>
      <w:tr w:rsidR="00F66882" w:rsidRPr="00540305" w14:paraId="3360E68D" w14:textId="77777777" w:rsidTr="00716746">
        <w:tc>
          <w:tcPr>
            <w:tcW w:w="1710" w:type="dxa"/>
            <w:shd w:val="solid" w:color="auto" w:fill="000000"/>
          </w:tcPr>
          <w:p w14:paraId="614B7056" w14:textId="77777777" w:rsidR="00F66882" w:rsidRPr="00540305" w:rsidRDefault="00F66882" w:rsidP="00716746">
            <w:pPr>
              <w:rPr>
                <w:rFonts w:cs="Arial"/>
                <w:i/>
                <w:color w:val="FFFFFF"/>
                <w:sz w:val="20"/>
              </w:rPr>
            </w:pPr>
            <w:r w:rsidRPr="00540305">
              <w:rPr>
                <w:rFonts w:cs="Arial"/>
                <w:i/>
                <w:color w:val="FFFFFF"/>
                <w:sz w:val="20"/>
              </w:rPr>
              <w:t>Word/Phrase</w:t>
            </w:r>
          </w:p>
        </w:tc>
        <w:tc>
          <w:tcPr>
            <w:tcW w:w="3273" w:type="dxa"/>
            <w:shd w:val="solid" w:color="auto" w:fill="000000"/>
          </w:tcPr>
          <w:p w14:paraId="26217061" w14:textId="77777777" w:rsidR="00F66882" w:rsidRPr="00540305" w:rsidRDefault="00F66882" w:rsidP="00716746">
            <w:pPr>
              <w:rPr>
                <w:rFonts w:cs="Arial"/>
                <w:i/>
                <w:color w:val="FFFFFF"/>
                <w:sz w:val="20"/>
              </w:rPr>
            </w:pPr>
            <w:r w:rsidRPr="00540305">
              <w:rPr>
                <w:rFonts w:cs="Arial"/>
                <w:i/>
                <w:color w:val="FFFFFF"/>
                <w:sz w:val="20"/>
              </w:rPr>
              <w:t>Traditional Understanding</w:t>
            </w:r>
          </w:p>
        </w:tc>
        <w:tc>
          <w:tcPr>
            <w:tcW w:w="3837" w:type="dxa"/>
            <w:shd w:val="solid" w:color="auto" w:fill="000000"/>
          </w:tcPr>
          <w:p w14:paraId="6BE10A9C" w14:textId="77777777" w:rsidR="00F66882" w:rsidRPr="00540305" w:rsidRDefault="00F66882" w:rsidP="00716746">
            <w:pPr>
              <w:rPr>
                <w:rFonts w:cs="Arial"/>
                <w:i/>
                <w:color w:val="FFFFFF"/>
                <w:sz w:val="20"/>
              </w:rPr>
            </w:pPr>
            <w:r w:rsidRPr="00540305">
              <w:rPr>
                <w:rFonts w:cs="Arial"/>
                <w:i/>
                <w:color w:val="FFFFFF"/>
                <w:sz w:val="20"/>
              </w:rPr>
              <w:t>Other Options Offered</w:t>
            </w:r>
          </w:p>
        </w:tc>
      </w:tr>
      <w:tr w:rsidR="00F66882" w:rsidRPr="00540305" w14:paraId="174A18E5" w14:textId="77777777" w:rsidTr="00716746">
        <w:tc>
          <w:tcPr>
            <w:tcW w:w="1710" w:type="dxa"/>
          </w:tcPr>
          <w:p w14:paraId="27798E02" w14:textId="77777777" w:rsidR="00F66882" w:rsidRPr="00540305" w:rsidRDefault="00F66882" w:rsidP="00716746">
            <w:pPr>
              <w:tabs>
                <w:tab w:val="left" w:pos="2220"/>
                <w:tab w:val="left" w:pos="5980"/>
              </w:tabs>
              <w:rPr>
                <w:rFonts w:cs="Arial"/>
                <w:i/>
                <w:sz w:val="16"/>
              </w:rPr>
            </w:pPr>
          </w:p>
          <w:p w14:paraId="7D49B3F2" w14:textId="77777777" w:rsidR="00F66882" w:rsidRPr="00540305" w:rsidRDefault="00F66882" w:rsidP="00716746">
            <w:pPr>
              <w:tabs>
                <w:tab w:val="left" w:pos="2220"/>
                <w:tab w:val="left" w:pos="5980"/>
              </w:tabs>
              <w:rPr>
                <w:rFonts w:cs="Arial"/>
                <w:i/>
                <w:sz w:val="16"/>
              </w:rPr>
            </w:pPr>
            <w:r w:rsidRPr="00540305">
              <w:rPr>
                <w:rFonts w:cs="Arial"/>
                <w:i/>
                <w:sz w:val="16"/>
              </w:rPr>
              <w:t>hebel</w:t>
            </w:r>
          </w:p>
          <w:p w14:paraId="0F894739" w14:textId="77777777" w:rsidR="00F66882" w:rsidRPr="004D4253" w:rsidRDefault="00F66882" w:rsidP="00716746">
            <w:pPr>
              <w:tabs>
                <w:tab w:val="left" w:pos="2220"/>
                <w:tab w:val="left" w:pos="5980"/>
              </w:tabs>
              <w:rPr>
                <w:rFonts w:ascii="Bwhebb" w:hAnsi="Bwhebb" w:cs="Arial"/>
                <w:sz w:val="20"/>
              </w:rPr>
            </w:pPr>
            <w:r w:rsidRPr="004D4253">
              <w:rPr>
                <w:rFonts w:ascii="Bwhebb" w:hAnsi="Bwhebb" w:cs="Arial"/>
                <w:sz w:val="28"/>
              </w:rPr>
              <w:t>lb,h,</w:t>
            </w:r>
          </w:p>
        </w:tc>
        <w:tc>
          <w:tcPr>
            <w:tcW w:w="3273" w:type="dxa"/>
          </w:tcPr>
          <w:p w14:paraId="207E165F" w14:textId="77777777" w:rsidR="00F66882" w:rsidRPr="00540305" w:rsidRDefault="00F66882" w:rsidP="00716746">
            <w:pPr>
              <w:tabs>
                <w:tab w:val="left" w:pos="2220"/>
                <w:tab w:val="left" w:pos="5980"/>
              </w:tabs>
              <w:rPr>
                <w:rFonts w:cs="Arial"/>
                <w:sz w:val="16"/>
              </w:rPr>
            </w:pPr>
          </w:p>
          <w:p w14:paraId="202D0AFD" w14:textId="77777777" w:rsidR="00F66882" w:rsidRPr="00540305" w:rsidRDefault="00F66882" w:rsidP="00716746">
            <w:pPr>
              <w:tabs>
                <w:tab w:val="left" w:pos="2220"/>
                <w:tab w:val="left" w:pos="5980"/>
              </w:tabs>
              <w:rPr>
                <w:rFonts w:cs="Arial"/>
                <w:sz w:val="20"/>
              </w:rPr>
            </w:pPr>
            <w:r w:rsidRPr="00540305">
              <w:rPr>
                <w:rFonts w:cs="Arial"/>
                <w:sz w:val="16"/>
              </w:rPr>
              <w:t>lit. “vapour, breath” (BDB 210d 1); "what is evanescent, unsubstantial, worthless, vanity” (BDB 210d 2); “meaningless" (NIV); “vanity” (KJV), “futile” (NET)</w:t>
            </w:r>
          </w:p>
        </w:tc>
        <w:tc>
          <w:tcPr>
            <w:tcW w:w="3837" w:type="dxa"/>
          </w:tcPr>
          <w:p w14:paraId="7B0B4288" w14:textId="77777777" w:rsidR="00F66882" w:rsidRPr="00540305" w:rsidRDefault="00F66882" w:rsidP="00716746">
            <w:pPr>
              <w:tabs>
                <w:tab w:val="left" w:pos="2220"/>
                <w:tab w:val="left" w:pos="5980"/>
              </w:tabs>
              <w:rPr>
                <w:rFonts w:cs="Arial"/>
                <w:sz w:val="16"/>
              </w:rPr>
            </w:pPr>
          </w:p>
          <w:p w14:paraId="7A044534" w14:textId="77777777" w:rsidR="00F66882" w:rsidRPr="00540305" w:rsidRDefault="00F66882" w:rsidP="00716746">
            <w:pPr>
              <w:tabs>
                <w:tab w:val="left" w:pos="2220"/>
                <w:tab w:val="left" w:pos="5980"/>
              </w:tabs>
              <w:rPr>
                <w:rFonts w:cs="Arial"/>
                <w:sz w:val="16"/>
              </w:rPr>
            </w:pPr>
            <w:r w:rsidRPr="00540305">
              <w:rPr>
                <w:rFonts w:cs="Arial"/>
                <w:sz w:val="16"/>
              </w:rPr>
              <w:t>"enigmatic, mysterious" (Graham S. Ogden); “absurd” (Michael V. Fox);</w:t>
            </w:r>
          </w:p>
          <w:p w14:paraId="10DFC804" w14:textId="77777777" w:rsidR="00F66882" w:rsidRPr="00540305" w:rsidRDefault="00F66882" w:rsidP="00716746">
            <w:pPr>
              <w:tabs>
                <w:tab w:val="left" w:pos="2220"/>
                <w:tab w:val="left" w:pos="5980"/>
              </w:tabs>
              <w:rPr>
                <w:rFonts w:cs="Arial"/>
                <w:sz w:val="16"/>
              </w:rPr>
            </w:pPr>
            <w:r w:rsidRPr="00540305">
              <w:rPr>
                <w:rFonts w:cs="Arial"/>
                <w:sz w:val="16"/>
              </w:rPr>
              <w:t xml:space="preserve">“irony” (Edwin Good); </w:t>
            </w:r>
          </w:p>
          <w:p w14:paraId="7408F91F" w14:textId="77777777" w:rsidR="00F66882" w:rsidRPr="00540305" w:rsidRDefault="00F66882" w:rsidP="00716746">
            <w:pPr>
              <w:tabs>
                <w:tab w:val="left" w:pos="2220"/>
                <w:tab w:val="left" w:pos="5980"/>
              </w:tabs>
              <w:rPr>
                <w:rFonts w:cs="Arial"/>
                <w:sz w:val="20"/>
              </w:rPr>
            </w:pPr>
            <w:r w:rsidRPr="00540305">
              <w:rPr>
                <w:rFonts w:cs="Arial"/>
                <w:sz w:val="16"/>
              </w:rPr>
              <w:t>“fleeting” (Earl Radmacher)</w:t>
            </w:r>
          </w:p>
        </w:tc>
      </w:tr>
      <w:tr w:rsidR="00F66882" w:rsidRPr="00540305" w14:paraId="398F6318" w14:textId="77777777" w:rsidTr="00716746">
        <w:tc>
          <w:tcPr>
            <w:tcW w:w="1710" w:type="dxa"/>
          </w:tcPr>
          <w:p w14:paraId="10A9BBC5" w14:textId="77777777" w:rsidR="00F66882" w:rsidRPr="00540305" w:rsidRDefault="00F66882" w:rsidP="00716746">
            <w:pPr>
              <w:rPr>
                <w:rFonts w:cs="Arial"/>
                <w:sz w:val="16"/>
              </w:rPr>
            </w:pPr>
          </w:p>
          <w:p w14:paraId="5A953F58" w14:textId="77777777" w:rsidR="00F66882" w:rsidRPr="00540305" w:rsidRDefault="00F66882" w:rsidP="00716746">
            <w:pPr>
              <w:rPr>
                <w:rFonts w:cs="Arial"/>
                <w:sz w:val="16"/>
              </w:rPr>
            </w:pPr>
            <w:r w:rsidRPr="00540305">
              <w:rPr>
                <w:rFonts w:cs="Arial"/>
                <w:sz w:val="16"/>
              </w:rPr>
              <w:t>"under the sun"</w:t>
            </w:r>
          </w:p>
        </w:tc>
        <w:tc>
          <w:tcPr>
            <w:tcW w:w="3273" w:type="dxa"/>
          </w:tcPr>
          <w:p w14:paraId="2AABF773" w14:textId="77777777" w:rsidR="00F66882" w:rsidRPr="00540305" w:rsidRDefault="00F66882" w:rsidP="00716746">
            <w:pPr>
              <w:rPr>
                <w:rFonts w:cs="Arial"/>
                <w:i/>
                <w:sz w:val="16"/>
              </w:rPr>
            </w:pPr>
          </w:p>
          <w:p w14:paraId="2240C082" w14:textId="77777777" w:rsidR="00F66882" w:rsidRPr="00540305" w:rsidRDefault="00F66882" w:rsidP="00716746">
            <w:pPr>
              <w:rPr>
                <w:rFonts w:cs="Arial"/>
                <w:sz w:val="16"/>
              </w:rPr>
            </w:pPr>
            <w:r w:rsidRPr="00540305">
              <w:rPr>
                <w:rFonts w:cs="Arial"/>
                <w:i/>
                <w:sz w:val="16"/>
              </w:rPr>
              <w:t>manner</w:t>
            </w:r>
            <w:r w:rsidRPr="00540305">
              <w:rPr>
                <w:rFonts w:cs="Arial"/>
                <w:sz w:val="16"/>
              </w:rPr>
              <w:t xml:space="preserve"> of observing life </w:t>
            </w:r>
            <w:r w:rsidRPr="00540305">
              <w:rPr>
                <w:rFonts w:cs="Arial"/>
                <w:sz w:val="16"/>
              </w:rPr>
              <w:br/>
              <w:t>from a human perspective (Leupold)</w:t>
            </w:r>
          </w:p>
        </w:tc>
        <w:tc>
          <w:tcPr>
            <w:tcW w:w="3837" w:type="dxa"/>
          </w:tcPr>
          <w:p w14:paraId="29260AE1" w14:textId="77777777" w:rsidR="00F66882" w:rsidRPr="00540305" w:rsidRDefault="00F66882" w:rsidP="00716746">
            <w:pPr>
              <w:rPr>
                <w:rFonts w:cs="Arial"/>
                <w:i/>
                <w:sz w:val="16"/>
              </w:rPr>
            </w:pPr>
          </w:p>
          <w:p w14:paraId="337C1070" w14:textId="77777777" w:rsidR="00F66882" w:rsidRPr="00540305" w:rsidRDefault="00F66882" w:rsidP="00716746">
            <w:pPr>
              <w:rPr>
                <w:rFonts w:cs="Arial"/>
                <w:sz w:val="20"/>
              </w:rPr>
            </w:pPr>
            <w:r w:rsidRPr="00540305">
              <w:rPr>
                <w:rFonts w:cs="Arial"/>
                <w:i/>
                <w:sz w:val="16"/>
              </w:rPr>
              <w:t>sphere</w:t>
            </w:r>
            <w:r w:rsidRPr="00540305">
              <w:rPr>
                <w:rFonts w:cs="Arial"/>
                <w:sz w:val="16"/>
              </w:rPr>
              <w:t xml:space="preserve"> of man's earthly activity, i.e., </w:t>
            </w:r>
            <w:r w:rsidRPr="00540305">
              <w:rPr>
                <w:rFonts w:cs="Arial"/>
                <w:sz w:val="16"/>
              </w:rPr>
              <w:br/>
              <w:t>“down here on earth” (Ardel B. Caneday)</w:t>
            </w:r>
          </w:p>
        </w:tc>
      </w:tr>
    </w:tbl>
    <w:p w14:paraId="4CD9515B" w14:textId="77777777" w:rsidR="00F66882" w:rsidRPr="00540305" w:rsidRDefault="00F66882" w:rsidP="00F66882">
      <w:pPr>
        <w:tabs>
          <w:tab w:val="left" w:pos="2220"/>
          <w:tab w:val="left" w:pos="5980"/>
        </w:tabs>
        <w:ind w:left="760" w:hanging="20"/>
        <w:rPr>
          <w:rFonts w:cs="Arial"/>
          <w:sz w:val="20"/>
        </w:rPr>
      </w:pPr>
    </w:p>
    <w:p w14:paraId="4812EE65" w14:textId="77777777" w:rsidR="00F66882" w:rsidRPr="00540305" w:rsidRDefault="00F66882" w:rsidP="00F66882">
      <w:pPr>
        <w:tabs>
          <w:tab w:val="left" w:pos="2220"/>
          <w:tab w:val="left" w:pos="5980"/>
        </w:tabs>
        <w:ind w:left="760" w:hanging="20"/>
        <w:rPr>
          <w:rFonts w:cs="Arial"/>
          <w:sz w:val="20"/>
        </w:rPr>
      </w:pPr>
      <w:r w:rsidRPr="00540305">
        <w:rPr>
          <w:rFonts w:cs="Arial"/>
          <w:sz w:val="20"/>
        </w:rPr>
        <w:t xml:space="preserve">If we follow the other options, these two words would not show the book looking at worthless things and pursuits from a human perspective.  Instead the book notes that many things in life are difficult to figure out during man’s sojourn on earth or else life is transitory (“fleeting”); therefore, he may as well not worry about his ignorance or short life so that he can enjoy life and fear God.  </w:t>
      </w:r>
    </w:p>
    <w:p w14:paraId="19506678" w14:textId="77777777" w:rsidR="00F66882" w:rsidRPr="00540305" w:rsidRDefault="00F66882" w:rsidP="00F66882">
      <w:pPr>
        <w:tabs>
          <w:tab w:val="left" w:pos="2220"/>
          <w:tab w:val="left" w:pos="5980"/>
        </w:tabs>
        <w:ind w:left="760" w:hanging="20"/>
        <w:rPr>
          <w:rFonts w:cs="Arial"/>
          <w:sz w:val="20"/>
        </w:rPr>
      </w:pPr>
    </w:p>
    <w:p w14:paraId="3C77D1E6" w14:textId="77777777" w:rsidR="00F66882" w:rsidRPr="00540305" w:rsidRDefault="00F66882" w:rsidP="00F66882">
      <w:pPr>
        <w:tabs>
          <w:tab w:val="left" w:pos="2220"/>
          <w:tab w:val="left" w:pos="5980"/>
        </w:tabs>
        <w:ind w:left="760" w:hanging="20"/>
        <w:rPr>
          <w:rFonts w:cs="Arial"/>
          <w:sz w:val="20"/>
        </w:rPr>
      </w:pPr>
      <w:r w:rsidRPr="00540305">
        <w:rPr>
          <w:rFonts w:cs="Arial"/>
          <w:sz w:val="20"/>
        </w:rPr>
        <w:t>Yet problems with these four options exist: (1) the first three lack lexical support, and (2) these three other options neglect the positive statements in the book.  However, “fleeting” deserves a closer look, as it is consistent with the literal qualities of “vapour” or “breath” in that neither lasts long.  Further, “meaningless” is not true of all things, while “fleeting” does indeed describe all things as temporary.</w:t>
      </w:r>
    </w:p>
    <w:p w14:paraId="5BBC4942" w14:textId="77777777" w:rsidR="00F66882" w:rsidRPr="00540305" w:rsidRDefault="00F66882" w:rsidP="00F66882">
      <w:pPr>
        <w:tabs>
          <w:tab w:val="left" w:pos="720"/>
        </w:tabs>
        <w:ind w:left="720" w:hanging="360"/>
        <w:rPr>
          <w:rFonts w:cs="Arial"/>
          <w:sz w:val="10"/>
        </w:rPr>
      </w:pPr>
    </w:p>
    <w:p w14:paraId="6153479C" w14:textId="77777777" w:rsidR="00F66882" w:rsidRPr="00540305" w:rsidRDefault="00F66882" w:rsidP="00F66882">
      <w:pPr>
        <w:tabs>
          <w:tab w:val="left" w:pos="720"/>
        </w:tabs>
        <w:ind w:left="720" w:hanging="720"/>
        <w:jc w:val="center"/>
        <w:outlineLvl w:val="0"/>
        <w:rPr>
          <w:rFonts w:cs="Arial"/>
          <w:sz w:val="32"/>
        </w:rPr>
      </w:pPr>
      <w:r w:rsidRPr="00540305">
        <w:rPr>
          <w:rFonts w:cs="Arial"/>
          <w:b/>
          <w:sz w:val="32"/>
        </w:rPr>
        <w:t>Argument</w:t>
      </w:r>
    </w:p>
    <w:p w14:paraId="52EF1552" w14:textId="77777777" w:rsidR="00F66882" w:rsidRPr="00540305" w:rsidRDefault="00F66882" w:rsidP="00F66882">
      <w:pPr>
        <w:ind w:firstLine="360"/>
        <w:rPr>
          <w:rFonts w:cs="Arial"/>
          <w:sz w:val="20"/>
        </w:rPr>
      </w:pPr>
    </w:p>
    <w:p w14:paraId="3911C8FA" w14:textId="77777777" w:rsidR="00F66882" w:rsidRPr="00540305" w:rsidRDefault="00F66882" w:rsidP="00F66882">
      <w:pPr>
        <w:ind w:firstLine="360"/>
        <w:rPr>
          <w:rFonts w:cs="Arial"/>
          <w:sz w:val="20"/>
        </w:rPr>
      </w:pPr>
      <w:r w:rsidRPr="00540305">
        <w:rPr>
          <w:rFonts w:cs="Arial"/>
          <w:sz w:val="20"/>
        </w:rPr>
        <w:t>The thesis of the book is clearly stated up front (1:2) and reiterated at the end of the book (12:8): "Vanity of vanities," in the sense that all of man's achievements will not last.  Solomon had "experienced it all" and thus wrote to warn others of the potential pitfalls in life, work, wisdom and righteousness so that they can learn from his mistakes.  The major divisions of the book concern the transience of human achievement (1:12–6:9) and the transience of human wisdom (6:10–11:6).  Throughout the writing are exhortations not to be concerned with things too great for understanding (enigmas) but to enjoy life and fear God instead.</w:t>
      </w:r>
    </w:p>
    <w:p w14:paraId="7A57DEA8" w14:textId="77777777" w:rsidR="00F66882" w:rsidRPr="00540305" w:rsidRDefault="00F66882" w:rsidP="00F66882">
      <w:pPr>
        <w:jc w:val="center"/>
        <w:outlineLvl w:val="0"/>
        <w:rPr>
          <w:rFonts w:cs="Arial"/>
          <w:sz w:val="24"/>
        </w:rPr>
      </w:pPr>
      <w:r w:rsidRPr="00540305">
        <w:rPr>
          <w:rFonts w:cs="Arial"/>
          <w:sz w:val="32"/>
        </w:rPr>
        <w:br w:type="page"/>
      </w:r>
      <w:r w:rsidRPr="00540305">
        <w:rPr>
          <w:rFonts w:cs="Arial"/>
          <w:b/>
          <w:sz w:val="32"/>
        </w:rPr>
        <w:lastRenderedPageBreak/>
        <w:t>Synthesis</w:t>
      </w:r>
    </w:p>
    <w:p w14:paraId="1805C9F2" w14:textId="77777777" w:rsidR="00F66882" w:rsidRPr="00540305" w:rsidRDefault="00F66882" w:rsidP="00F66882">
      <w:pPr>
        <w:tabs>
          <w:tab w:val="left" w:pos="2880"/>
          <w:tab w:val="left" w:pos="7290"/>
          <w:tab w:val="left" w:pos="8550"/>
        </w:tabs>
        <w:ind w:left="20"/>
        <w:rPr>
          <w:rFonts w:cs="Arial"/>
          <w:sz w:val="20"/>
        </w:rPr>
      </w:pPr>
    </w:p>
    <w:p w14:paraId="31210695" w14:textId="77777777" w:rsidR="00F66882" w:rsidRPr="00540305" w:rsidRDefault="00F66882" w:rsidP="00F66882">
      <w:pPr>
        <w:tabs>
          <w:tab w:val="left" w:pos="2880"/>
          <w:tab w:val="left" w:pos="7290"/>
          <w:tab w:val="left" w:pos="8550"/>
        </w:tabs>
        <w:ind w:left="20"/>
        <w:rPr>
          <w:rFonts w:cs="Arial"/>
          <w:b/>
          <w:sz w:val="20"/>
        </w:rPr>
      </w:pPr>
      <w:r w:rsidRPr="00540305">
        <w:rPr>
          <w:rFonts w:cs="Arial"/>
          <w:b/>
          <w:sz w:val="20"/>
        </w:rPr>
        <w:t>Transience of human achievement and wisdom</w:t>
      </w:r>
      <w:r w:rsidRPr="00540305">
        <w:rPr>
          <w:rFonts w:cs="Arial"/>
          <w:b/>
          <w:sz w:val="20"/>
        </w:rPr>
        <w:tab/>
      </w:r>
      <w:r w:rsidRPr="00540305">
        <w:rPr>
          <w:rFonts w:cs="Arial"/>
          <w:b/>
          <w:sz w:val="20"/>
          <w:u w:val="single"/>
        </w:rPr>
        <w:t>Enjoy life</w:t>
      </w:r>
      <w:r w:rsidRPr="00540305">
        <w:rPr>
          <w:rFonts w:cs="Arial"/>
          <w:b/>
          <w:sz w:val="20"/>
        </w:rPr>
        <w:tab/>
      </w:r>
      <w:r w:rsidRPr="00540305">
        <w:rPr>
          <w:rFonts w:cs="Arial"/>
          <w:b/>
          <w:sz w:val="20"/>
          <w:u w:val="single"/>
        </w:rPr>
        <w:t>Fear God</w:t>
      </w:r>
    </w:p>
    <w:p w14:paraId="5B064869" w14:textId="77777777" w:rsidR="00F66882" w:rsidRPr="00540305" w:rsidRDefault="00F66882" w:rsidP="00F66882">
      <w:pPr>
        <w:tabs>
          <w:tab w:val="left" w:pos="2160"/>
          <w:tab w:val="left" w:pos="7290"/>
          <w:tab w:val="left" w:pos="8550"/>
        </w:tabs>
        <w:rPr>
          <w:rFonts w:cs="Arial"/>
          <w:b/>
          <w:sz w:val="20"/>
        </w:rPr>
      </w:pPr>
    </w:p>
    <w:p w14:paraId="1B14CC86" w14:textId="77777777" w:rsidR="00F66882" w:rsidRPr="00540305" w:rsidRDefault="00F66882" w:rsidP="00F66882">
      <w:pPr>
        <w:tabs>
          <w:tab w:val="left" w:pos="2160"/>
          <w:tab w:val="left" w:pos="7290"/>
          <w:tab w:val="left" w:pos="8550"/>
        </w:tabs>
        <w:rPr>
          <w:rFonts w:cs="Arial"/>
          <w:b/>
          <w:sz w:val="20"/>
        </w:rPr>
      </w:pPr>
      <w:r w:rsidRPr="00540305">
        <w:rPr>
          <w:rFonts w:cs="Arial"/>
          <w:b/>
          <w:sz w:val="20"/>
        </w:rPr>
        <w:t>1:1-11</w:t>
      </w:r>
      <w:r w:rsidRPr="00540305">
        <w:rPr>
          <w:rFonts w:cs="Arial"/>
          <w:b/>
          <w:sz w:val="20"/>
        </w:rPr>
        <w:tab/>
        <w:t>Theme of 1:12–6:9</w:t>
      </w:r>
      <w:r w:rsidRPr="00540305">
        <w:rPr>
          <w:rFonts w:cs="Arial"/>
          <w:b/>
          <w:sz w:val="20"/>
        </w:rPr>
        <w:tab/>
      </w:r>
    </w:p>
    <w:p w14:paraId="07F6E522" w14:textId="77777777" w:rsidR="00F66882" w:rsidRPr="00540305" w:rsidRDefault="00F66882" w:rsidP="00F66882">
      <w:pPr>
        <w:tabs>
          <w:tab w:val="left" w:pos="2160"/>
          <w:tab w:val="left" w:pos="7290"/>
          <w:tab w:val="left" w:pos="8550"/>
        </w:tabs>
        <w:rPr>
          <w:rFonts w:cs="Arial"/>
          <w:b/>
          <w:sz w:val="20"/>
        </w:rPr>
      </w:pPr>
    </w:p>
    <w:p w14:paraId="25C10286" w14:textId="77777777" w:rsidR="00F66882" w:rsidRPr="00540305" w:rsidRDefault="00F66882" w:rsidP="00F66882">
      <w:pPr>
        <w:tabs>
          <w:tab w:val="left" w:pos="2160"/>
          <w:tab w:val="left" w:pos="7290"/>
          <w:tab w:val="left" w:pos="8550"/>
        </w:tabs>
        <w:rPr>
          <w:rFonts w:cs="Arial"/>
          <w:b/>
          <w:sz w:val="20"/>
        </w:rPr>
      </w:pPr>
      <w:r w:rsidRPr="00540305">
        <w:rPr>
          <w:rFonts w:cs="Arial"/>
          <w:b/>
          <w:sz w:val="20"/>
        </w:rPr>
        <w:t>1:12–6:9</w:t>
      </w:r>
      <w:r w:rsidRPr="00540305">
        <w:rPr>
          <w:rFonts w:cs="Arial"/>
          <w:b/>
          <w:sz w:val="20"/>
        </w:rPr>
        <w:tab/>
        <w:t xml:space="preserve">Transience of human achievement </w:t>
      </w:r>
    </w:p>
    <w:p w14:paraId="788A98DB"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1:12-18</w:t>
      </w:r>
      <w:r w:rsidRPr="00540305">
        <w:rPr>
          <w:rFonts w:cs="Arial"/>
          <w:sz w:val="20"/>
        </w:rPr>
        <w:tab/>
        <w:t>Human achievement/wisdom not fulfilling</w:t>
      </w:r>
    </w:p>
    <w:p w14:paraId="78170304"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2:1-11</w:t>
      </w:r>
      <w:r w:rsidRPr="00540305">
        <w:rPr>
          <w:rFonts w:cs="Arial"/>
          <w:sz w:val="20"/>
        </w:rPr>
        <w:tab/>
        <w:t>Pleasure</w:t>
      </w:r>
    </w:p>
    <w:p w14:paraId="25DB9B3A"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2:12-17</w:t>
      </w:r>
      <w:r w:rsidRPr="00540305">
        <w:rPr>
          <w:rFonts w:cs="Arial"/>
          <w:sz w:val="20"/>
        </w:rPr>
        <w:tab/>
        <w:t>Wisdom</w:t>
      </w:r>
    </w:p>
    <w:p w14:paraId="74DED3C3"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2:18–6:9</w:t>
      </w:r>
      <w:r w:rsidRPr="00540305">
        <w:rPr>
          <w:rFonts w:cs="Arial"/>
          <w:sz w:val="20"/>
        </w:rPr>
        <w:tab/>
        <w:t>Work</w:t>
      </w:r>
    </w:p>
    <w:p w14:paraId="236EDBEC" w14:textId="77777777" w:rsidR="00F66882" w:rsidRPr="00540305" w:rsidRDefault="00F66882" w:rsidP="00F66882">
      <w:pPr>
        <w:tabs>
          <w:tab w:val="left" w:pos="2880"/>
          <w:tab w:val="left" w:pos="7290"/>
          <w:tab w:val="left" w:pos="8550"/>
        </w:tabs>
        <w:ind w:left="720"/>
        <w:rPr>
          <w:rFonts w:cs="Arial"/>
          <w:sz w:val="20"/>
        </w:rPr>
      </w:pPr>
      <w:r w:rsidRPr="00540305">
        <w:rPr>
          <w:rFonts w:cs="Arial"/>
          <w:sz w:val="20"/>
        </w:rPr>
        <w:t>2:18-26</w:t>
      </w:r>
      <w:r w:rsidRPr="00540305">
        <w:rPr>
          <w:rFonts w:cs="Arial"/>
          <w:sz w:val="20"/>
        </w:rPr>
        <w:tab/>
        <w:t>Can be squandered so fear God</w:t>
      </w:r>
      <w:r w:rsidRPr="00540305">
        <w:rPr>
          <w:rFonts w:cs="Arial"/>
          <w:sz w:val="20"/>
        </w:rPr>
        <w:tab/>
        <w:t>2:24a</w:t>
      </w:r>
      <w:r w:rsidRPr="00540305">
        <w:rPr>
          <w:rFonts w:cs="Arial"/>
          <w:sz w:val="20"/>
        </w:rPr>
        <w:tab/>
        <w:t>2:24b-26</w:t>
      </w:r>
    </w:p>
    <w:p w14:paraId="6EF7BEC7" w14:textId="77777777" w:rsidR="00F66882" w:rsidRPr="00540305" w:rsidRDefault="00F66882" w:rsidP="00F66882">
      <w:pPr>
        <w:tabs>
          <w:tab w:val="left" w:pos="2880"/>
          <w:tab w:val="left" w:pos="7290"/>
          <w:tab w:val="left" w:pos="8550"/>
        </w:tabs>
        <w:ind w:left="720"/>
        <w:rPr>
          <w:rFonts w:cs="Arial"/>
          <w:sz w:val="20"/>
        </w:rPr>
      </w:pPr>
      <w:r w:rsidRPr="00540305">
        <w:rPr>
          <w:rFonts w:cs="Arial"/>
          <w:sz w:val="20"/>
        </w:rPr>
        <w:t>3:1–4:3</w:t>
      </w:r>
      <w:r w:rsidRPr="00540305">
        <w:rPr>
          <w:rFonts w:cs="Arial"/>
          <w:sz w:val="20"/>
        </w:rPr>
        <w:tab/>
        <w:t>God's timing/purposes so fear God</w:t>
      </w:r>
      <w:r w:rsidRPr="00540305">
        <w:rPr>
          <w:rFonts w:cs="Arial"/>
          <w:sz w:val="20"/>
        </w:rPr>
        <w:tab/>
        <w:t>3:12, 22</w:t>
      </w:r>
      <w:r w:rsidRPr="00540305">
        <w:rPr>
          <w:rFonts w:cs="Arial"/>
          <w:sz w:val="20"/>
        </w:rPr>
        <w:tab/>
        <w:t>3:13-14</w:t>
      </w:r>
    </w:p>
    <w:p w14:paraId="315ED486" w14:textId="77777777" w:rsidR="00F66882" w:rsidRPr="00540305" w:rsidRDefault="00F66882" w:rsidP="00F66882">
      <w:pPr>
        <w:tabs>
          <w:tab w:val="left" w:pos="2880"/>
          <w:tab w:val="left" w:pos="7290"/>
          <w:tab w:val="left" w:pos="8550"/>
        </w:tabs>
        <w:ind w:left="720"/>
        <w:rPr>
          <w:rFonts w:cs="Arial"/>
          <w:sz w:val="20"/>
        </w:rPr>
      </w:pPr>
      <w:r w:rsidRPr="00540305">
        <w:rPr>
          <w:rFonts w:cs="Arial"/>
          <w:sz w:val="20"/>
        </w:rPr>
        <w:t>4:4-16</w:t>
      </w:r>
      <w:r w:rsidRPr="00540305">
        <w:rPr>
          <w:rFonts w:cs="Arial"/>
          <w:sz w:val="20"/>
        </w:rPr>
        <w:tab/>
        <w:t>Improper motives</w:t>
      </w:r>
    </w:p>
    <w:p w14:paraId="1E0BF8D1" w14:textId="77777777" w:rsidR="00F66882" w:rsidRPr="00540305" w:rsidRDefault="00F66882" w:rsidP="00F66882">
      <w:pPr>
        <w:tabs>
          <w:tab w:val="left" w:pos="2880"/>
          <w:tab w:val="left" w:pos="7290"/>
          <w:tab w:val="left" w:pos="8550"/>
        </w:tabs>
        <w:ind w:left="720"/>
        <w:rPr>
          <w:rFonts w:cs="Arial"/>
          <w:sz w:val="20"/>
        </w:rPr>
      </w:pPr>
      <w:r w:rsidRPr="00540305">
        <w:rPr>
          <w:rFonts w:cs="Arial"/>
          <w:sz w:val="20"/>
        </w:rPr>
        <w:t>5:1–6:9</w:t>
      </w:r>
      <w:r w:rsidRPr="00540305">
        <w:rPr>
          <w:rFonts w:cs="Arial"/>
          <w:sz w:val="20"/>
        </w:rPr>
        <w:tab/>
        <w:t>Reverence &gt; materialism</w:t>
      </w:r>
      <w:r w:rsidRPr="00540305">
        <w:rPr>
          <w:rFonts w:cs="Arial"/>
          <w:sz w:val="20"/>
        </w:rPr>
        <w:tab/>
        <w:t>5:18</w:t>
      </w:r>
      <w:r w:rsidRPr="00540305">
        <w:rPr>
          <w:rFonts w:cs="Arial"/>
          <w:sz w:val="20"/>
        </w:rPr>
        <w:tab/>
        <w:t>5:19-20</w:t>
      </w:r>
    </w:p>
    <w:p w14:paraId="4C551F20" w14:textId="77777777" w:rsidR="00F66882" w:rsidRPr="00540305" w:rsidRDefault="00F66882" w:rsidP="00F66882">
      <w:pPr>
        <w:tabs>
          <w:tab w:val="left" w:pos="2160"/>
          <w:tab w:val="left" w:pos="7290"/>
          <w:tab w:val="left" w:pos="8550"/>
        </w:tabs>
        <w:rPr>
          <w:rFonts w:cs="Arial"/>
          <w:sz w:val="20"/>
        </w:rPr>
      </w:pPr>
    </w:p>
    <w:p w14:paraId="7897E71D" w14:textId="77777777" w:rsidR="00F66882" w:rsidRPr="00540305" w:rsidRDefault="00F66882" w:rsidP="00F66882">
      <w:pPr>
        <w:tabs>
          <w:tab w:val="left" w:pos="2160"/>
          <w:tab w:val="left" w:pos="7290"/>
          <w:tab w:val="left" w:pos="8550"/>
        </w:tabs>
        <w:rPr>
          <w:rFonts w:cs="Arial"/>
          <w:b/>
          <w:sz w:val="20"/>
        </w:rPr>
      </w:pPr>
      <w:r w:rsidRPr="00540305">
        <w:rPr>
          <w:rFonts w:cs="Arial"/>
          <w:b/>
          <w:sz w:val="20"/>
        </w:rPr>
        <w:t>6:10–11:6</w:t>
      </w:r>
      <w:r w:rsidRPr="00540305">
        <w:rPr>
          <w:rFonts w:cs="Arial"/>
          <w:b/>
          <w:sz w:val="20"/>
        </w:rPr>
        <w:tab/>
        <w:t>Transience of human wisdom</w:t>
      </w:r>
    </w:p>
    <w:p w14:paraId="768A313A"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6:10-12</w:t>
      </w:r>
      <w:r w:rsidRPr="00540305">
        <w:rPr>
          <w:rFonts w:cs="Arial"/>
          <w:sz w:val="20"/>
        </w:rPr>
        <w:tab/>
        <w:t>Immutability of events</w:t>
      </w:r>
    </w:p>
    <w:p w14:paraId="2E8F7B47"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7:1–9:10</w:t>
      </w:r>
      <w:r w:rsidRPr="00540305">
        <w:rPr>
          <w:rFonts w:cs="Arial"/>
          <w:sz w:val="20"/>
        </w:rPr>
        <w:tab/>
        <w:t>Man's ignorance</w:t>
      </w:r>
    </w:p>
    <w:p w14:paraId="51791A59" w14:textId="77777777" w:rsidR="00F66882" w:rsidRPr="00540305" w:rsidRDefault="00F66882" w:rsidP="00F66882">
      <w:pPr>
        <w:tabs>
          <w:tab w:val="left" w:pos="2880"/>
          <w:tab w:val="left" w:pos="7290"/>
          <w:tab w:val="left" w:pos="8550"/>
        </w:tabs>
        <w:ind w:left="720"/>
        <w:rPr>
          <w:rFonts w:cs="Arial"/>
          <w:sz w:val="20"/>
        </w:rPr>
      </w:pPr>
      <w:r w:rsidRPr="00540305">
        <w:rPr>
          <w:rFonts w:cs="Arial"/>
          <w:sz w:val="20"/>
        </w:rPr>
        <w:t>7:1-14</w:t>
      </w:r>
      <w:r w:rsidRPr="00540305">
        <w:rPr>
          <w:rFonts w:cs="Arial"/>
          <w:sz w:val="20"/>
        </w:rPr>
        <w:tab/>
        <w:t>of prosperity/adversity</w:t>
      </w:r>
    </w:p>
    <w:p w14:paraId="2DF4B415" w14:textId="77777777" w:rsidR="00F66882" w:rsidRPr="00540305" w:rsidRDefault="00F66882" w:rsidP="00F66882">
      <w:pPr>
        <w:tabs>
          <w:tab w:val="left" w:pos="2880"/>
          <w:tab w:val="left" w:pos="7290"/>
          <w:tab w:val="left" w:pos="8550"/>
        </w:tabs>
        <w:ind w:left="720"/>
        <w:rPr>
          <w:rFonts w:cs="Arial"/>
          <w:sz w:val="20"/>
        </w:rPr>
      </w:pPr>
      <w:r w:rsidRPr="00540305">
        <w:rPr>
          <w:rFonts w:cs="Arial"/>
          <w:sz w:val="20"/>
        </w:rPr>
        <w:t>7:15-18</w:t>
      </w:r>
      <w:r w:rsidRPr="00540305">
        <w:rPr>
          <w:rFonts w:cs="Arial"/>
          <w:sz w:val="20"/>
        </w:rPr>
        <w:tab/>
        <w:t>of imbalance</w:t>
      </w:r>
    </w:p>
    <w:p w14:paraId="1FAD44C0" w14:textId="77777777" w:rsidR="00F66882" w:rsidRPr="00540305" w:rsidRDefault="00F66882" w:rsidP="00F66882">
      <w:pPr>
        <w:tabs>
          <w:tab w:val="left" w:pos="2880"/>
          <w:tab w:val="left" w:pos="7290"/>
          <w:tab w:val="left" w:pos="8550"/>
        </w:tabs>
        <w:ind w:left="720"/>
        <w:rPr>
          <w:rFonts w:cs="Arial"/>
          <w:sz w:val="20"/>
        </w:rPr>
      </w:pPr>
      <w:r w:rsidRPr="00540305">
        <w:rPr>
          <w:rFonts w:cs="Arial"/>
          <w:sz w:val="20"/>
        </w:rPr>
        <w:t>7:19-22</w:t>
      </w:r>
      <w:r w:rsidRPr="00540305">
        <w:rPr>
          <w:rFonts w:cs="Arial"/>
          <w:sz w:val="20"/>
        </w:rPr>
        <w:tab/>
        <w:t>of pride</w:t>
      </w:r>
    </w:p>
    <w:p w14:paraId="5533394A" w14:textId="77777777" w:rsidR="00F66882" w:rsidRPr="00540305" w:rsidRDefault="00F66882" w:rsidP="00F66882">
      <w:pPr>
        <w:tabs>
          <w:tab w:val="left" w:pos="2880"/>
          <w:tab w:val="left" w:pos="7290"/>
          <w:tab w:val="left" w:pos="8550"/>
        </w:tabs>
        <w:ind w:left="720"/>
        <w:rPr>
          <w:rFonts w:cs="Arial"/>
          <w:sz w:val="20"/>
        </w:rPr>
      </w:pPr>
      <w:r w:rsidRPr="00540305">
        <w:rPr>
          <w:rFonts w:cs="Arial"/>
          <w:sz w:val="20"/>
        </w:rPr>
        <w:t>7:23-29</w:t>
      </w:r>
      <w:r w:rsidRPr="00540305">
        <w:rPr>
          <w:rFonts w:cs="Arial"/>
          <w:sz w:val="20"/>
        </w:rPr>
        <w:tab/>
        <w:t>of insight</w:t>
      </w:r>
    </w:p>
    <w:p w14:paraId="2929A6EC" w14:textId="77777777" w:rsidR="00F66882" w:rsidRPr="00540305" w:rsidRDefault="00F66882" w:rsidP="00F66882">
      <w:pPr>
        <w:tabs>
          <w:tab w:val="left" w:pos="2880"/>
          <w:tab w:val="left" w:pos="7290"/>
          <w:tab w:val="left" w:pos="8550"/>
        </w:tabs>
        <w:ind w:left="720"/>
        <w:rPr>
          <w:rFonts w:cs="Arial"/>
          <w:sz w:val="20"/>
        </w:rPr>
      </w:pPr>
      <w:r w:rsidRPr="00540305">
        <w:rPr>
          <w:rFonts w:cs="Arial"/>
          <w:sz w:val="20"/>
        </w:rPr>
        <w:t>8:1–9:10</w:t>
      </w:r>
      <w:r w:rsidRPr="00540305">
        <w:rPr>
          <w:rFonts w:cs="Arial"/>
          <w:sz w:val="20"/>
        </w:rPr>
        <w:tab/>
        <w:t>of God's judgment/future</w:t>
      </w:r>
      <w:r w:rsidRPr="00540305">
        <w:rPr>
          <w:rFonts w:cs="Arial"/>
          <w:sz w:val="20"/>
        </w:rPr>
        <w:tab/>
        <w:t>8:15a</w:t>
      </w:r>
      <w:r w:rsidRPr="00540305">
        <w:rPr>
          <w:rFonts w:cs="Arial"/>
          <w:sz w:val="20"/>
        </w:rPr>
        <w:tab/>
        <w:t>8:15b</w:t>
      </w:r>
    </w:p>
    <w:p w14:paraId="3DF579CF"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9:11–10:11</w:t>
      </w:r>
      <w:r w:rsidRPr="00540305">
        <w:rPr>
          <w:rFonts w:cs="Arial"/>
          <w:sz w:val="20"/>
        </w:rPr>
        <w:tab/>
        <w:t xml:space="preserve">Success not guaranteed </w:t>
      </w:r>
      <w:r w:rsidRPr="00540305">
        <w:rPr>
          <w:rFonts w:cs="Arial"/>
          <w:sz w:val="20"/>
        </w:rPr>
        <w:tab/>
        <w:t>9:7-9</w:t>
      </w:r>
      <w:r w:rsidRPr="00540305">
        <w:rPr>
          <w:rFonts w:cs="Arial"/>
          <w:sz w:val="20"/>
        </w:rPr>
        <w:tab/>
        <w:t>9:7b, 9b</w:t>
      </w:r>
    </w:p>
    <w:p w14:paraId="0D4EDE62"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10:12-20</w:t>
      </w:r>
      <w:r w:rsidRPr="00540305">
        <w:rPr>
          <w:rFonts w:cs="Arial"/>
          <w:sz w:val="20"/>
        </w:rPr>
        <w:tab/>
        <w:t>Fools</w:t>
      </w:r>
    </w:p>
    <w:p w14:paraId="25B60376"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11:1-6</w:t>
      </w:r>
      <w:r w:rsidRPr="00540305">
        <w:rPr>
          <w:rFonts w:cs="Arial"/>
          <w:sz w:val="20"/>
        </w:rPr>
        <w:tab/>
        <w:t>Uncertain future</w:t>
      </w:r>
    </w:p>
    <w:p w14:paraId="52AF7FA3" w14:textId="77777777" w:rsidR="00F66882" w:rsidRPr="00540305" w:rsidRDefault="00F66882" w:rsidP="00F66882">
      <w:pPr>
        <w:tabs>
          <w:tab w:val="left" w:pos="2160"/>
          <w:tab w:val="left" w:pos="7290"/>
          <w:tab w:val="left" w:pos="8550"/>
        </w:tabs>
        <w:rPr>
          <w:rFonts w:cs="Arial"/>
          <w:sz w:val="20"/>
        </w:rPr>
      </w:pPr>
    </w:p>
    <w:p w14:paraId="31C06BC7" w14:textId="77777777" w:rsidR="00F66882" w:rsidRPr="00540305" w:rsidRDefault="00F66882" w:rsidP="00F66882">
      <w:pPr>
        <w:tabs>
          <w:tab w:val="left" w:pos="2160"/>
          <w:tab w:val="left" w:pos="7290"/>
          <w:tab w:val="left" w:pos="8550"/>
        </w:tabs>
        <w:rPr>
          <w:rFonts w:cs="Arial"/>
          <w:b/>
          <w:sz w:val="20"/>
        </w:rPr>
      </w:pPr>
      <w:r w:rsidRPr="00540305">
        <w:rPr>
          <w:rFonts w:cs="Arial"/>
          <w:b/>
          <w:sz w:val="20"/>
        </w:rPr>
        <w:t>11:7–12:14</w:t>
      </w:r>
      <w:r w:rsidRPr="00540305">
        <w:rPr>
          <w:rFonts w:cs="Arial"/>
          <w:b/>
          <w:sz w:val="20"/>
        </w:rPr>
        <w:tab/>
        <w:t>Youthful joy/godliness</w:t>
      </w:r>
    </w:p>
    <w:p w14:paraId="3DF389C9"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11:7–12:7</w:t>
      </w:r>
      <w:r w:rsidRPr="00540305">
        <w:rPr>
          <w:rFonts w:cs="Arial"/>
          <w:sz w:val="20"/>
        </w:rPr>
        <w:tab/>
        <w:t>Contrasted with old age</w:t>
      </w:r>
      <w:r w:rsidRPr="00540305">
        <w:rPr>
          <w:rFonts w:cs="Arial"/>
          <w:sz w:val="20"/>
        </w:rPr>
        <w:tab/>
        <w:t>11:7-10</w:t>
      </w:r>
      <w:r w:rsidRPr="00540305">
        <w:rPr>
          <w:rFonts w:cs="Arial"/>
          <w:sz w:val="20"/>
        </w:rPr>
        <w:tab/>
        <w:t>12:1</w:t>
      </w:r>
    </w:p>
    <w:p w14:paraId="42F9AB5A" w14:textId="77777777" w:rsidR="00F66882" w:rsidRPr="00540305" w:rsidRDefault="00F66882" w:rsidP="00F66882">
      <w:pPr>
        <w:tabs>
          <w:tab w:val="left" w:pos="2520"/>
          <w:tab w:val="left" w:pos="7290"/>
          <w:tab w:val="left" w:pos="8550"/>
        </w:tabs>
        <w:ind w:left="360"/>
        <w:rPr>
          <w:rFonts w:cs="Arial"/>
          <w:sz w:val="20"/>
        </w:rPr>
      </w:pPr>
      <w:r w:rsidRPr="00540305">
        <w:rPr>
          <w:rFonts w:cs="Arial"/>
          <w:sz w:val="20"/>
        </w:rPr>
        <w:t>12:8-14</w:t>
      </w:r>
      <w:r w:rsidRPr="00540305">
        <w:rPr>
          <w:rFonts w:cs="Arial"/>
          <w:sz w:val="20"/>
        </w:rPr>
        <w:tab/>
        <w:t>Conclusion: reverence/obedience</w:t>
      </w:r>
      <w:r w:rsidRPr="00540305">
        <w:rPr>
          <w:rFonts w:cs="Arial"/>
          <w:sz w:val="20"/>
        </w:rPr>
        <w:tab/>
      </w:r>
      <w:r w:rsidRPr="00540305">
        <w:rPr>
          <w:rFonts w:cs="Arial"/>
          <w:sz w:val="20"/>
        </w:rPr>
        <w:tab/>
        <w:t>12:13-14</w:t>
      </w:r>
    </w:p>
    <w:p w14:paraId="7F2F7289" w14:textId="77777777" w:rsidR="00F66882" w:rsidRPr="00540305" w:rsidRDefault="00F66882" w:rsidP="00F66882">
      <w:pPr>
        <w:ind w:firstLine="360"/>
        <w:rPr>
          <w:rFonts w:cs="Arial"/>
          <w:sz w:val="20"/>
        </w:rPr>
      </w:pPr>
    </w:p>
    <w:p w14:paraId="5A49DF9D" w14:textId="77777777" w:rsidR="00F66882" w:rsidRPr="00540305" w:rsidRDefault="00F66882" w:rsidP="00F66882">
      <w:pPr>
        <w:tabs>
          <w:tab w:val="left" w:pos="360"/>
        </w:tabs>
        <w:ind w:left="360" w:hanging="360"/>
        <w:jc w:val="center"/>
        <w:outlineLvl w:val="0"/>
        <w:rPr>
          <w:rFonts w:cs="Arial"/>
          <w:sz w:val="16"/>
        </w:rPr>
      </w:pPr>
      <w:r w:rsidRPr="00540305">
        <w:rPr>
          <w:rFonts w:cs="Arial"/>
          <w:b/>
          <w:sz w:val="32"/>
        </w:rPr>
        <w:t>Outline</w:t>
      </w:r>
    </w:p>
    <w:p w14:paraId="5F146EF6" w14:textId="77777777" w:rsidR="00F66882" w:rsidRPr="00540305" w:rsidRDefault="00F66882" w:rsidP="00F66882">
      <w:pPr>
        <w:tabs>
          <w:tab w:val="left" w:pos="360"/>
        </w:tabs>
        <w:ind w:left="360" w:hanging="360"/>
        <w:rPr>
          <w:rFonts w:cs="Arial"/>
          <w:sz w:val="20"/>
        </w:rPr>
      </w:pPr>
    </w:p>
    <w:p w14:paraId="2DF1C6E8" w14:textId="77777777" w:rsidR="00F66882" w:rsidRPr="005F0D05" w:rsidRDefault="00F66882" w:rsidP="00F66882">
      <w:pPr>
        <w:tabs>
          <w:tab w:val="left" w:pos="360"/>
        </w:tabs>
        <w:ind w:left="360" w:hanging="360"/>
        <w:outlineLvl w:val="0"/>
        <w:rPr>
          <w:rFonts w:cs="Arial"/>
          <w:b/>
        </w:rPr>
      </w:pPr>
      <w:r w:rsidRPr="005F0D05">
        <w:rPr>
          <w:rFonts w:cs="Arial"/>
          <w:b/>
          <w:u w:val="single"/>
        </w:rPr>
        <w:t>Summary Statement for the Book</w:t>
      </w:r>
    </w:p>
    <w:p w14:paraId="2F688F91" w14:textId="2380B17C" w:rsidR="00F66882" w:rsidRPr="005F0D05" w:rsidRDefault="00F66882" w:rsidP="00F66882">
      <w:pPr>
        <w:rPr>
          <w:rFonts w:cs="Arial"/>
          <w:b/>
          <w:szCs w:val="24"/>
        </w:rPr>
      </w:pPr>
      <w:r w:rsidRPr="005F0D05">
        <w:rPr>
          <w:rFonts w:cs="Arial"/>
          <w:b/>
          <w:szCs w:val="24"/>
        </w:rPr>
        <w:t xml:space="preserve">The reason we should enjoy life and fear God is because all </w:t>
      </w:r>
      <w:r w:rsidR="006A047F" w:rsidRPr="005F0D05">
        <w:rPr>
          <w:rFonts w:cs="Arial"/>
          <w:b/>
          <w:szCs w:val="24"/>
        </w:rPr>
        <w:t>work</w:t>
      </w:r>
      <w:r w:rsidRPr="005F0D05">
        <w:rPr>
          <w:rFonts w:cs="Arial"/>
          <w:b/>
          <w:szCs w:val="24"/>
        </w:rPr>
        <w:t xml:space="preserve"> and wisdom is </w:t>
      </w:r>
      <w:r w:rsidRPr="005F0D05">
        <w:rPr>
          <w:rFonts w:cs="Arial"/>
          <w:b/>
        </w:rPr>
        <w:t>fleeting</w:t>
      </w:r>
      <w:r w:rsidRPr="005F0D05">
        <w:rPr>
          <w:rFonts w:cs="Arial"/>
          <w:b/>
          <w:szCs w:val="24"/>
        </w:rPr>
        <w:t>.</w:t>
      </w:r>
    </w:p>
    <w:p w14:paraId="59588CFC" w14:textId="7B565BDD" w:rsidR="00F66882" w:rsidRPr="005F0D05" w:rsidRDefault="006A047F" w:rsidP="00716746">
      <w:pPr>
        <w:pStyle w:val="Heading1"/>
        <w:rPr>
          <w:rFonts w:cs="Arial"/>
        </w:rPr>
      </w:pPr>
      <w:r w:rsidRPr="005F0D05">
        <w:rPr>
          <w:rFonts w:cs="Arial"/>
        </w:rPr>
        <w:t xml:space="preserve">I. </w:t>
      </w:r>
      <w:r w:rsidRPr="005F0D05">
        <w:rPr>
          <w:rFonts w:cs="Arial"/>
        </w:rPr>
        <w:tab/>
      </w:r>
      <w:r w:rsidR="00F66882" w:rsidRPr="005F0D05">
        <w:rPr>
          <w:rFonts w:cs="Arial"/>
        </w:rPr>
        <w:t>Solomon proves every human endeavor as transitory by the ceaseless cycles of life (1:1-11).</w:t>
      </w:r>
    </w:p>
    <w:p w14:paraId="35257B2F" w14:textId="77777777" w:rsidR="00F66882" w:rsidRPr="005F0D05" w:rsidRDefault="00F66882" w:rsidP="00F66882">
      <w:pPr>
        <w:pStyle w:val="Heading2"/>
        <w:rPr>
          <w:rFonts w:cs="Arial"/>
        </w:rPr>
      </w:pPr>
      <w:r w:rsidRPr="005F0D05">
        <w:rPr>
          <w:rFonts w:cs="Arial"/>
          <w:u w:val="single"/>
        </w:rPr>
        <w:t>Title</w:t>
      </w:r>
      <w:r w:rsidRPr="005F0D05">
        <w:rPr>
          <w:rFonts w:cs="Arial"/>
        </w:rPr>
        <w:t>: Solomon declares himself the Preacher, the son of David, king in Jerusalem (1:1).</w:t>
      </w:r>
    </w:p>
    <w:p w14:paraId="79F39988" w14:textId="77777777" w:rsidR="00F66882" w:rsidRPr="005F0D05" w:rsidRDefault="00F66882" w:rsidP="00F66882">
      <w:pPr>
        <w:pStyle w:val="Heading2"/>
        <w:rPr>
          <w:rFonts w:cs="Arial"/>
        </w:rPr>
      </w:pPr>
      <w:r w:rsidRPr="005F0D05">
        <w:rPr>
          <w:rFonts w:cs="Arial"/>
          <w:u w:val="single"/>
        </w:rPr>
        <w:t>Theme</w:t>
      </w:r>
      <w:r w:rsidRPr="005F0D05">
        <w:rPr>
          <w:rFonts w:cs="Arial"/>
        </w:rPr>
        <w:t xml:space="preserve"> (for 1:12–6:9): The transience of human endeavors is proven in man's transience, nature, and history (1:2-11).</w:t>
      </w:r>
    </w:p>
    <w:p w14:paraId="1155DFFC" w14:textId="77777777" w:rsidR="00F66882" w:rsidRPr="005F0D05" w:rsidRDefault="00F66882" w:rsidP="00F66882">
      <w:pPr>
        <w:pStyle w:val="Heading3"/>
        <w:tabs>
          <w:tab w:val="left" w:pos="1080"/>
        </w:tabs>
        <w:rPr>
          <w:rFonts w:cs="Arial"/>
        </w:rPr>
      </w:pPr>
      <w:r w:rsidRPr="005F0D05">
        <w:rPr>
          <w:rFonts w:cs="Arial"/>
        </w:rPr>
        <w:t>Stating the Theme: Every endeavor is transient (1:2).</w:t>
      </w:r>
    </w:p>
    <w:p w14:paraId="267E777A" w14:textId="77777777" w:rsidR="00F66882" w:rsidRPr="005F0D05" w:rsidRDefault="00F66882" w:rsidP="00F66882">
      <w:pPr>
        <w:pStyle w:val="Heading3"/>
        <w:tabs>
          <w:tab w:val="left" w:pos="1080"/>
        </w:tabs>
        <w:rPr>
          <w:rFonts w:cs="Arial"/>
        </w:rPr>
      </w:pPr>
      <w:r w:rsidRPr="005F0D05">
        <w:rPr>
          <w:rFonts w:cs="Arial"/>
        </w:rPr>
        <w:t>Proving the Theme: The transience of human labor is shown in man's short life, nature, and History (1:3-11).</w:t>
      </w:r>
    </w:p>
    <w:p w14:paraId="5CBA4E3F" w14:textId="77777777" w:rsidR="00F66882" w:rsidRPr="005F0D05" w:rsidRDefault="00F66882" w:rsidP="00F66882">
      <w:pPr>
        <w:pStyle w:val="Heading4"/>
        <w:tabs>
          <w:tab w:val="left" w:pos="1440"/>
        </w:tabs>
        <w:rPr>
          <w:rFonts w:cs="Arial"/>
        </w:rPr>
      </w:pPr>
      <w:r w:rsidRPr="005F0D05">
        <w:rPr>
          <w:rFonts w:cs="Arial"/>
        </w:rPr>
        <w:t>Theme: No profit exists in human labor (1:3).</w:t>
      </w:r>
    </w:p>
    <w:p w14:paraId="7258B94D" w14:textId="77777777" w:rsidR="00F66882" w:rsidRPr="005F0D05" w:rsidRDefault="00F66882" w:rsidP="00F66882">
      <w:pPr>
        <w:pStyle w:val="Heading4"/>
        <w:tabs>
          <w:tab w:val="left" w:pos="1440"/>
        </w:tabs>
        <w:rPr>
          <w:rFonts w:cs="Arial"/>
        </w:rPr>
      </w:pPr>
      <w:r w:rsidRPr="005F0D05">
        <w:rPr>
          <w:rFonts w:cs="Arial"/>
        </w:rPr>
        <w:t>Proof: Proof: Life’s many fleeting repetitions bring no real change (1:4-11).</w:t>
      </w:r>
    </w:p>
    <w:p w14:paraId="50C9A6D3" w14:textId="77777777" w:rsidR="00F66882" w:rsidRPr="005F0D05" w:rsidRDefault="00F66882" w:rsidP="00F66882">
      <w:pPr>
        <w:pStyle w:val="Heading5"/>
        <w:tabs>
          <w:tab w:val="left" w:pos="1800"/>
        </w:tabs>
        <w:rPr>
          <w:rFonts w:cs="Arial"/>
        </w:rPr>
      </w:pPr>
      <w:r w:rsidRPr="005F0D05">
        <w:rPr>
          <w:rFonts w:cs="Arial"/>
        </w:rPr>
        <w:t>Ceaseless cycles are evident in man's generations (1:4).</w:t>
      </w:r>
    </w:p>
    <w:p w14:paraId="6311BD33" w14:textId="77777777" w:rsidR="00F66882" w:rsidRPr="005F0D05" w:rsidRDefault="00F66882" w:rsidP="00F66882">
      <w:pPr>
        <w:pStyle w:val="Heading5"/>
        <w:tabs>
          <w:tab w:val="left" w:pos="1800"/>
        </w:tabs>
        <w:rPr>
          <w:rFonts w:cs="Arial"/>
        </w:rPr>
      </w:pPr>
      <w:r w:rsidRPr="005F0D05">
        <w:rPr>
          <w:rFonts w:cs="Arial"/>
        </w:rPr>
        <w:t>Ceaseless cycles are evident in nature (1:5-8).</w:t>
      </w:r>
    </w:p>
    <w:p w14:paraId="3A94317B" w14:textId="77777777" w:rsidR="00F66882" w:rsidRPr="005F0D05" w:rsidRDefault="00F66882" w:rsidP="00F66882">
      <w:pPr>
        <w:pStyle w:val="Heading6"/>
        <w:rPr>
          <w:rFonts w:cs="Arial"/>
        </w:rPr>
      </w:pPr>
      <w:r w:rsidRPr="005F0D05">
        <w:rPr>
          <w:rFonts w:cs="Arial"/>
        </w:rPr>
        <w:t>The sun continually rises and sets (1:5).</w:t>
      </w:r>
    </w:p>
    <w:p w14:paraId="623B215C" w14:textId="77777777" w:rsidR="00F66882" w:rsidRPr="005F0D05" w:rsidRDefault="00F66882" w:rsidP="00F66882">
      <w:pPr>
        <w:pStyle w:val="Heading6"/>
        <w:rPr>
          <w:rFonts w:cs="Arial"/>
        </w:rPr>
      </w:pPr>
      <w:r w:rsidRPr="005F0D05">
        <w:rPr>
          <w:rFonts w:cs="Arial"/>
        </w:rPr>
        <w:t>The wind blows in circles (1:6).</w:t>
      </w:r>
    </w:p>
    <w:p w14:paraId="117BB2EC" w14:textId="77777777" w:rsidR="00F66882" w:rsidRPr="005F0D05" w:rsidRDefault="00F66882" w:rsidP="00F66882">
      <w:pPr>
        <w:pStyle w:val="Heading6"/>
        <w:rPr>
          <w:rFonts w:cs="Arial"/>
        </w:rPr>
      </w:pPr>
      <w:r w:rsidRPr="005F0D05">
        <w:rPr>
          <w:rFonts w:cs="Arial"/>
        </w:rPr>
        <w:lastRenderedPageBreak/>
        <w:t>The rivers and seas cycle water endlessly (1:7).</w:t>
      </w:r>
    </w:p>
    <w:p w14:paraId="518BBBCF" w14:textId="77777777" w:rsidR="00F66882" w:rsidRPr="005F0D05" w:rsidRDefault="00F66882" w:rsidP="00F66882">
      <w:pPr>
        <w:pStyle w:val="Heading6"/>
        <w:rPr>
          <w:rFonts w:cs="Arial"/>
        </w:rPr>
      </w:pPr>
      <w:r w:rsidRPr="005F0D05">
        <w:rPr>
          <w:rFonts w:cs="Arial"/>
        </w:rPr>
        <w:t>All things people see, hear and experience don’t ultimately satisfy us (1:8).</w:t>
      </w:r>
    </w:p>
    <w:p w14:paraId="78B0D740" w14:textId="77777777" w:rsidR="00F66882" w:rsidRPr="005F0D05" w:rsidRDefault="00F66882" w:rsidP="00F66882">
      <w:pPr>
        <w:pStyle w:val="Heading5"/>
        <w:tabs>
          <w:tab w:val="left" w:pos="1800"/>
        </w:tabs>
        <w:rPr>
          <w:rFonts w:cs="Arial"/>
        </w:rPr>
      </w:pPr>
      <w:r w:rsidRPr="005F0D05">
        <w:rPr>
          <w:rFonts w:cs="Arial"/>
        </w:rPr>
        <w:t>Ceaseless cycles are evident in history (1:9-11).</w:t>
      </w:r>
    </w:p>
    <w:p w14:paraId="333EB766" w14:textId="77777777" w:rsidR="00F66882" w:rsidRPr="005F0D05" w:rsidRDefault="00F66882" w:rsidP="00F66882">
      <w:pPr>
        <w:pStyle w:val="Heading6"/>
        <w:rPr>
          <w:rFonts w:cs="Arial"/>
        </w:rPr>
      </w:pPr>
      <w:r w:rsidRPr="005F0D05">
        <w:rPr>
          <w:rFonts w:cs="Arial"/>
        </w:rPr>
        <w:t>History merely repeats itself (1:9a).</w:t>
      </w:r>
    </w:p>
    <w:p w14:paraId="080E955B" w14:textId="77777777" w:rsidR="00F66882" w:rsidRPr="005F0D05" w:rsidRDefault="00F66882" w:rsidP="00F66882">
      <w:pPr>
        <w:pStyle w:val="Heading6"/>
        <w:rPr>
          <w:rFonts w:cs="Arial"/>
        </w:rPr>
      </w:pPr>
      <w:r w:rsidRPr="005F0D05">
        <w:rPr>
          <w:rFonts w:cs="Arial"/>
        </w:rPr>
        <w:t>We think things are new only because we forget them appearing in the past (1:9b-11).</w:t>
      </w:r>
    </w:p>
    <w:p w14:paraId="32847A9C" w14:textId="1B1FAAC0" w:rsidR="00F66882" w:rsidRPr="005F0D05" w:rsidRDefault="006A047F" w:rsidP="006A047F">
      <w:pPr>
        <w:pStyle w:val="Heading1"/>
        <w:rPr>
          <w:rFonts w:cs="Arial"/>
        </w:rPr>
      </w:pPr>
      <w:r w:rsidRPr="005F0D05">
        <w:rPr>
          <w:rFonts w:cs="Arial"/>
        </w:rPr>
        <w:t>II.</w:t>
      </w:r>
      <w:r w:rsidRPr="005F0D05">
        <w:rPr>
          <w:rFonts w:cs="Arial"/>
        </w:rPr>
        <w:tab/>
      </w:r>
      <w:r w:rsidR="00F66882" w:rsidRPr="005F0D05">
        <w:rPr>
          <w:rFonts w:cs="Arial"/>
        </w:rPr>
        <w:t xml:space="preserve">The reason we should enjoy life and fear God is because all </w:t>
      </w:r>
      <w:r w:rsidRPr="005F0D05">
        <w:rPr>
          <w:rFonts w:cs="Arial"/>
          <w:i/>
          <w:u w:val="single"/>
        </w:rPr>
        <w:t>work</w:t>
      </w:r>
      <w:r w:rsidR="00F66882" w:rsidRPr="005F0D05">
        <w:rPr>
          <w:rFonts w:cs="Arial"/>
        </w:rPr>
        <w:t xml:space="preserve"> is fleeting (1:12–6:9).</w:t>
      </w:r>
    </w:p>
    <w:p w14:paraId="1F606F24" w14:textId="77777777" w:rsidR="00F66882" w:rsidRPr="005F0D05" w:rsidRDefault="00F66882" w:rsidP="00F66882">
      <w:pPr>
        <w:pStyle w:val="Heading2"/>
        <w:rPr>
          <w:rFonts w:cs="Arial"/>
          <w:szCs w:val="22"/>
        </w:rPr>
      </w:pPr>
      <w:r w:rsidRPr="005F0D05">
        <w:rPr>
          <w:rFonts w:cs="Arial"/>
        </w:rPr>
        <w:t xml:space="preserve">No human pursuit satisfies </w:t>
      </w:r>
      <w:r w:rsidRPr="005F0D05">
        <w:rPr>
          <w:rFonts w:cs="Arial"/>
          <w:szCs w:val="22"/>
        </w:rPr>
        <w:t>(1:12-15).</w:t>
      </w:r>
    </w:p>
    <w:p w14:paraId="519481F5" w14:textId="77777777" w:rsidR="00F66882" w:rsidRPr="005F0D05" w:rsidRDefault="00F66882" w:rsidP="00F66882">
      <w:pPr>
        <w:pStyle w:val="Heading3"/>
        <w:tabs>
          <w:tab w:val="left" w:pos="1080"/>
        </w:tabs>
        <w:rPr>
          <w:rFonts w:cs="Arial"/>
        </w:rPr>
      </w:pPr>
      <w:r w:rsidRPr="005F0D05">
        <w:rPr>
          <w:rFonts w:cs="Arial"/>
        </w:rPr>
        <w:t>As king, Solomon had the ideal position to investigate the value of human achievement (1:12).</w:t>
      </w:r>
    </w:p>
    <w:p w14:paraId="494A7197" w14:textId="77777777" w:rsidR="00F66882" w:rsidRPr="005F0D05" w:rsidRDefault="00F66882" w:rsidP="00F66882">
      <w:pPr>
        <w:pStyle w:val="Heading3"/>
        <w:tabs>
          <w:tab w:val="left" w:pos="1080"/>
        </w:tabs>
        <w:rPr>
          <w:rFonts w:cs="Arial"/>
        </w:rPr>
      </w:pPr>
      <w:r w:rsidRPr="005F0D05">
        <w:rPr>
          <w:rFonts w:cs="Arial"/>
        </w:rPr>
        <w:t>Solomon came to three conclusions concerning all human achievement (1:13-15).</w:t>
      </w:r>
    </w:p>
    <w:p w14:paraId="47F482AD" w14:textId="77777777" w:rsidR="00F66882" w:rsidRPr="005F0D05" w:rsidRDefault="00F66882" w:rsidP="00F66882">
      <w:pPr>
        <w:pStyle w:val="Heading4"/>
        <w:tabs>
          <w:tab w:val="left" w:pos="1440"/>
        </w:tabs>
        <w:rPr>
          <w:rFonts w:cs="Arial"/>
        </w:rPr>
      </w:pPr>
      <w:r w:rsidRPr="005F0D05">
        <w:rPr>
          <w:rFonts w:cs="Arial"/>
        </w:rPr>
        <w:t>Every pursuit brings grief (1:13).</w:t>
      </w:r>
    </w:p>
    <w:p w14:paraId="0A45F201" w14:textId="77777777" w:rsidR="00F66882" w:rsidRPr="005F0D05" w:rsidRDefault="00F66882" w:rsidP="00F66882">
      <w:pPr>
        <w:pStyle w:val="Heading4"/>
        <w:tabs>
          <w:tab w:val="left" w:pos="1440"/>
        </w:tabs>
        <w:rPr>
          <w:rFonts w:cs="Arial"/>
        </w:rPr>
      </w:pPr>
      <w:r w:rsidRPr="005F0D05">
        <w:rPr>
          <w:rFonts w:cs="Arial"/>
        </w:rPr>
        <w:t>Every pursuit expends effort with no lasting results (1:14).</w:t>
      </w:r>
    </w:p>
    <w:p w14:paraId="3861CAF5" w14:textId="77777777" w:rsidR="00F66882" w:rsidRPr="005F0D05" w:rsidRDefault="00F66882" w:rsidP="00F66882">
      <w:pPr>
        <w:pStyle w:val="Heading4"/>
        <w:tabs>
          <w:tab w:val="left" w:pos="1440"/>
        </w:tabs>
        <w:rPr>
          <w:rFonts w:cs="Arial"/>
        </w:rPr>
      </w:pPr>
      <w:r w:rsidRPr="005F0D05">
        <w:rPr>
          <w:rFonts w:cs="Arial"/>
        </w:rPr>
        <w:t>Every pursuit doesn’t really improve things (1:15).</w:t>
      </w:r>
    </w:p>
    <w:p w14:paraId="1AB3F47E" w14:textId="77777777" w:rsidR="00F66882" w:rsidRPr="005F0D05" w:rsidRDefault="00F66882" w:rsidP="00F66882">
      <w:pPr>
        <w:pStyle w:val="Heading2"/>
        <w:rPr>
          <w:rFonts w:cs="Arial"/>
        </w:rPr>
      </w:pPr>
      <w:r w:rsidRPr="005F0D05">
        <w:rPr>
          <w:rFonts w:cs="Arial"/>
        </w:rPr>
        <w:t>Solomon lists several of his pursuits that did not satisfy (1:16–2:11).</w:t>
      </w:r>
    </w:p>
    <w:p w14:paraId="04B7574D" w14:textId="77777777" w:rsidR="00F66882" w:rsidRPr="005F0D05" w:rsidRDefault="00F66882" w:rsidP="00F66882">
      <w:pPr>
        <w:pStyle w:val="Heading3"/>
        <w:tabs>
          <w:tab w:val="left" w:pos="1080"/>
        </w:tabs>
        <w:rPr>
          <w:rFonts w:cs="Arial"/>
        </w:rPr>
      </w:pPr>
      <w:r w:rsidRPr="005F0D05">
        <w:rPr>
          <w:rFonts w:cs="Arial"/>
          <w:u w:val="single"/>
        </w:rPr>
        <w:t>Prudence</w:t>
      </w:r>
      <w:r w:rsidRPr="005F0D05">
        <w:rPr>
          <w:rFonts w:cs="Arial"/>
        </w:rPr>
        <w:t xml:space="preserve"> doesn’t satisfy (1:16-18).</w:t>
      </w:r>
    </w:p>
    <w:p w14:paraId="089CCA11" w14:textId="77777777" w:rsidR="00F66882" w:rsidRPr="005F0D05" w:rsidRDefault="00F66882" w:rsidP="00F66882">
      <w:pPr>
        <w:pStyle w:val="Heading4"/>
        <w:tabs>
          <w:tab w:val="left" w:pos="1440"/>
        </w:tabs>
        <w:rPr>
          <w:rFonts w:cs="Arial"/>
        </w:rPr>
      </w:pPr>
      <w:r w:rsidRPr="005F0D05">
        <w:rPr>
          <w:rFonts w:cs="Arial"/>
        </w:rPr>
        <w:t>Solomon's wisdom was unsurpassed by anyone of his time and perhaps by anyone in history (1:16; cf. 1 Kings 4:29-34).</w:t>
      </w:r>
    </w:p>
    <w:p w14:paraId="02009E49" w14:textId="77777777" w:rsidR="00F66882" w:rsidRPr="005F0D05" w:rsidRDefault="00F66882" w:rsidP="00F66882">
      <w:pPr>
        <w:pStyle w:val="Heading4"/>
        <w:tabs>
          <w:tab w:val="left" w:pos="1440"/>
        </w:tabs>
        <w:rPr>
          <w:rFonts w:cs="Arial"/>
        </w:rPr>
      </w:pPr>
      <w:r w:rsidRPr="005F0D05">
        <w:rPr>
          <w:rFonts w:cs="Arial"/>
        </w:rPr>
        <w:t>His pursuit of wisdom (human intellect), madness (foolish ideas) and folly (pleasures) resulted in frustration (1:17).</w:t>
      </w:r>
    </w:p>
    <w:p w14:paraId="6CC4FB28" w14:textId="77777777" w:rsidR="00F66882" w:rsidRPr="005F0D05" w:rsidRDefault="00F66882" w:rsidP="00F66882">
      <w:pPr>
        <w:pStyle w:val="Heading4"/>
        <w:tabs>
          <w:tab w:val="left" w:pos="1440"/>
        </w:tabs>
        <w:rPr>
          <w:rFonts w:cs="Arial"/>
        </w:rPr>
      </w:pPr>
      <w:r w:rsidRPr="005F0D05">
        <w:rPr>
          <w:rFonts w:cs="Arial"/>
        </w:rPr>
        <w:t>Even when he achieved wisdom it was accompanied with mental grief and emotional pain (1:18).</w:t>
      </w:r>
    </w:p>
    <w:p w14:paraId="5BE426EB" w14:textId="77777777" w:rsidR="00F66882" w:rsidRPr="005F0D05" w:rsidRDefault="00F66882" w:rsidP="00F66882">
      <w:pPr>
        <w:pStyle w:val="Heading3"/>
        <w:tabs>
          <w:tab w:val="left" w:pos="1080"/>
        </w:tabs>
        <w:rPr>
          <w:rFonts w:cs="Arial"/>
        </w:rPr>
      </w:pPr>
      <w:r w:rsidRPr="005F0D05">
        <w:rPr>
          <w:rFonts w:cs="Arial"/>
          <w:u w:val="single"/>
        </w:rPr>
        <w:t>Pleasure</w:t>
      </w:r>
      <w:r w:rsidRPr="005F0D05">
        <w:rPr>
          <w:rFonts w:cs="Arial"/>
        </w:rPr>
        <w:t xml:space="preserve"> doesn’t satisfy (2:1-3).</w:t>
      </w:r>
    </w:p>
    <w:p w14:paraId="5AB5D9D0" w14:textId="77777777" w:rsidR="00F66882" w:rsidRPr="005F0D05" w:rsidRDefault="00F66882" w:rsidP="00F66882">
      <w:pPr>
        <w:pStyle w:val="Heading4"/>
        <w:tabs>
          <w:tab w:val="left" w:pos="1440"/>
        </w:tabs>
        <w:rPr>
          <w:rFonts w:cs="Arial"/>
        </w:rPr>
      </w:pPr>
      <w:r w:rsidRPr="005F0D05">
        <w:rPr>
          <w:rFonts w:cs="Arial"/>
        </w:rPr>
        <w:t>Solomon tried pleasure in humor (2:2).</w:t>
      </w:r>
    </w:p>
    <w:p w14:paraId="0D71F59B" w14:textId="77777777" w:rsidR="00F66882" w:rsidRPr="005F0D05" w:rsidRDefault="00F66882" w:rsidP="00F66882">
      <w:pPr>
        <w:pStyle w:val="Heading4"/>
        <w:tabs>
          <w:tab w:val="left" w:pos="1440"/>
        </w:tabs>
        <w:rPr>
          <w:rFonts w:cs="Arial"/>
        </w:rPr>
      </w:pPr>
      <w:r w:rsidRPr="005F0D05">
        <w:rPr>
          <w:rFonts w:cs="Arial"/>
        </w:rPr>
        <w:t>Solomon tried pleasure in wine (2:3a).</w:t>
      </w:r>
    </w:p>
    <w:p w14:paraId="67E7E424" w14:textId="77777777" w:rsidR="00F66882" w:rsidRPr="005F0D05" w:rsidRDefault="00F66882" w:rsidP="00F66882">
      <w:pPr>
        <w:pStyle w:val="Heading4"/>
        <w:tabs>
          <w:tab w:val="left" w:pos="1440"/>
        </w:tabs>
        <w:rPr>
          <w:rFonts w:cs="Arial"/>
        </w:rPr>
      </w:pPr>
      <w:r w:rsidRPr="005F0D05">
        <w:rPr>
          <w:rFonts w:cs="Arial"/>
        </w:rPr>
        <w:t>Solomon tried pleasure in foolishness (2:3b).</w:t>
      </w:r>
    </w:p>
    <w:p w14:paraId="4628390E" w14:textId="77777777" w:rsidR="00F66882" w:rsidRPr="005F0D05" w:rsidRDefault="00F66882" w:rsidP="00F66882">
      <w:pPr>
        <w:pStyle w:val="Heading3"/>
        <w:tabs>
          <w:tab w:val="left" w:pos="1080"/>
        </w:tabs>
        <w:rPr>
          <w:rFonts w:cs="Arial"/>
        </w:rPr>
      </w:pPr>
      <w:r w:rsidRPr="005F0D05">
        <w:rPr>
          <w:rFonts w:cs="Arial"/>
          <w:u w:val="single"/>
        </w:rPr>
        <w:t>Projects</w:t>
      </w:r>
      <w:r w:rsidRPr="005F0D05">
        <w:rPr>
          <w:rFonts w:cs="Arial"/>
        </w:rPr>
        <w:t xml:space="preserve"> do not satisfy (2:4-6).</w:t>
      </w:r>
    </w:p>
    <w:p w14:paraId="1021B138" w14:textId="77777777" w:rsidR="00F66882" w:rsidRPr="005F0D05" w:rsidRDefault="00F66882" w:rsidP="00F66882">
      <w:pPr>
        <w:pStyle w:val="Heading4"/>
        <w:tabs>
          <w:tab w:val="left" w:pos="1440"/>
        </w:tabs>
        <w:rPr>
          <w:rFonts w:cs="Arial"/>
        </w:rPr>
      </w:pPr>
      <w:r w:rsidRPr="005F0D05">
        <w:rPr>
          <w:rFonts w:cs="Arial"/>
        </w:rPr>
        <w:t>Solomon built homes for himself (2:4a; cf. 1 Kings 7:1-12).</w:t>
      </w:r>
    </w:p>
    <w:p w14:paraId="779870BB" w14:textId="77777777" w:rsidR="00F66882" w:rsidRPr="005F0D05" w:rsidRDefault="00F66882" w:rsidP="00F66882">
      <w:pPr>
        <w:pStyle w:val="Heading4"/>
        <w:tabs>
          <w:tab w:val="left" w:pos="1440"/>
        </w:tabs>
        <w:rPr>
          <w:rFonts w:cs="Arial"/>
        </w:rPr>
      </w:pPr>
      <w:r w:rsidRPr="005F0D05">
        <w:rPr>
          <w:rFonts w:cs="Arial"/>
        </w:rPr>
        <w:t>Solomon planted vineyards for himself (2:4b; cf. Song 8:10, 11).</w:t>
      </w:r>
    </w:p>
    <w:p w14:paraId="2E29A966" w14:textId="77777777" w:rsidR="00F66882" w:rsidRPr="005F0D05" w:rsidRDefault="00F66882" w:rsidP="00F66882">
      <w:pPr>
        <w:pStyle w:val="Heading4"/>
        <w:tabs>
          <w:tab w:val="left" w:pos="1440"/>
        </w:tabs>
        <w:rPr>
          <w:rFonts w:cs="Arial"/>
        </w:rPr>
      </w:pPr>
      <w:r w:rsidRPr="005F0D05">
        <w:rPr>
          <w:rFonts w:cs="Arial"/>
        </w:rPr>
        <w:t>Solomon made gardens and parks for himself (2:5a).</w:t>
      </w:r>
    </w:p>
    <w:p w14:paraId="0F548473" w14:textId="77777777" w:rsidR="00F66882" w:rsidRPr="005F0D05" w:rsidRDefault="00F66882" w:rsidP="00F66882">
      <w:pPr>
        <w:pStyle w:val="Heading4"/>
        <w:tabs>
          <w:tab w:val="left" w:pos="1440"/>
        </w:tabs>
        <w:rPr>
          <w:rFonts w:cs="Arial"/>
        </w:rPr>
      </w:pPr>
      <w:r w:rsidRPr="005F0D05">
        <w:rPr>
          <w:rFonts w:cs="Arial"/>
        </w:rPr>
        <w:t>Solomon had food production for himself (2:5b).</w:t>
      </w:r>
    </w:p>
    <w:p w14:paraId="3869F3D0" w14:textId="77777777" w:rsidR="00F66882" w:rsidRPr="005F0D05" w:rsidRDefault="00F66882" w:rsidP="00F66882">
      <w:pPr>
        <w:pStyle w:val="Heading4"/>
        <w:tabs>
          <w:tab w:val="left" w:pos="1440"/>
        </w:tabs>
        <w:rPr>
          <w:rFonts w:cs="Arial"/>
        </w:rPr>
      </w:pPr>
      <w:r w:rsidRPr="005F0D05">
        <w:rPr>
          <w:rFonts w:cs="Arial"/>
        </w:rPr>
        <w:t>Solomon built irrigation ponds for himself (2:6; cf. Neh. 2:14; 3:15,16).</w:t>
      </w:r>
    </w:p>
    <w:p w14:paraId="53BB49B4" w14:textId="77777777" w:rsidR="00F66882" w:rsidRPr="005F0D05" w:rsidRDefault="00F66882" w:rsidP="00F66882">
      <w:pPr>
        <w:pStyle w:val="Heading3"/>
        <w:tabs>
          <w:tab w:val="left" w:pos="1080"/>
        </w:tabs>
        <w:rPr>
          <w:rFonts w:cs="Arial"/>
        </w:rPr>
      </w:pPr>
      <w:r w:rsidRPr="005F0D05">
        <w:rPr>
          <w:rFonts w:cs="Arial"/>
          <w:u w:val="single"/>
        </w:rPr>
        <w:t>Possessions</w:t>
      </w:r>
      <w:r w:rsidRPr="005F0D05">
        <w:rPr>
          <w:rFonts w:cs="Arial"/>
        </w:rPr>
        <w:t xml:space="preserve"> do not satisfy (2:7-8).</w:t>
      </w:r>
    </w:p>
    <w:p w14:paraId="530761BF" w14:textId="77777777" w:rsidR="00F66882" w:rsidRPr="005F0D05" w:rsidRDefault="00F66882" w:rsidP="00F66882">
      <w:pPr>
        <w:pStyle w:val="Heading4"/>
        <w:tabs>
          <w:tab w:val="left" w:pos="1440"/>
        </w:tabs>
        <w:rPr>
          <w:rFonts w:cs="Arial"/>
        </w:rPr>
      </w:pPr>
      <w:r w:rsidRPr="005F0D05">
        <w:rPr>
          <w:rFonts w:cs="Arial"/>
        </w:rPr>
        <w:lastRenderedPageBreak/>
        <w:t>Solomon had numerous servants/slaves (2:7a).</w:t>
      </w:r>
    </w:p>
    <w:p w14:paraId="5D3DB0AE" w14:textId="77777777" w:rsidR="00F66882" w:rsidRPr="005F0D05" w:rsidRDefault="00F66882" w:rsidP="00F66882">
      <w:pPr>
        <w:pStyle w:val="Heading5"/>
        <w:tabs>
          <w:tab w:val="left" w:pos="1800"/>
        </w:tabs>
        <w:rPr>
          <w:rFonts w:cs="Arial"/>
        </w:rPr>
      </w:pPr>
      <w:r w:rsidRPr="005F0D05">
        <w:rPr>
          <w:rFonts w:cs="Arial"/>
        </w:rPr>
        <w:t>Many of these slaves operated his fleet of ships (1 Kings 9:26-28).</w:t>
      </w:r>
    </w:p>
    <w:p w14:paraId="22AFEA50" w14:textId="77777777" w:rsidR="00F66882" w:rsidRPr="005F0D05" w:rsidRDefault="00F66882" w:rsidP="00F66882">
      <w:pPr>
        <w:pStyle w:val="Heading5"/>
        <w:tabs>
          <w:tab w:val="left" w:pos="1800"/>
        </w:tabs>
        <w:rPr>
          <w:rFonts w:cs="Arial"/>
        </w:rPr>
      </w:pPr>
      <w:r w:rsidRPr="005F0D05">
        <w:rPr>
          <w:rFonts w:cs="Arial"/>
        </w:rPr>
        <w:t>The amount of daily food required to feed all of these servants was enormous (1 Kings 4:22-23; 10:4-7).</w:t>
      </w:r>
    </w:p>
    <w:p w14:paraId="51BCD681" w14:textId="77777777" w:rsidR="00F66882" w:rsidRPr="005F0D05" w:rsidRDefault="00F66882" w:rsidP="00F66882">
      <w:pPr>
        <w:pStyle w:val="Heading4"/>
        <w:tabs>
          <w:tab w:val="left" w:pos="1440"/>
        </w:tabs>
        <w:rPr>
          <w:rFonts w:cs="Arial"/>
        </w:rPr>
      </w:pPr>
      <w:r w:rsidRPr="005F0D05">
        <w:rPr>
          <w:rFonts w:cs="Arial"/>
        </w:rPr>
        <w:t>Solomon possessed more flocks and herds than anyone in Israel's history (2:7b).</w:t>
      </w:r>
    </w:p>
    <w:p w14:paraId="547DEBBA" w14:textId="77777777" w:rsidR="00F66882" w:rsidRPr="005F0D05" w:rsidRDefault="00F66882" w:rsidP="00F66882">
      <w:pPr>
        <w:pStyle w:val="Heading5"/>
        <w:tabs>
          <w:tab w:val="left" w:pos="1800"/>
        </w:tabs>
        <w:rPr>
          <w:rFonts w:cs="Arial"/>
        </w:rPr>
      </w:pPr>
      <w:r w:rsidRPr="005F0D05">
        <w:rPr>
          <w:rFonts w:cs="Arial"/>
        </w:rPr>
        <w:t>He had 40,000 stalls of horses and 12,000 horsemen (1 Kings 4:26)!</w:t>
      </w:r>
    </w:p>
    <w:p w14:paraId="7DC928BE" w14:textId="77777777" w:rsidR="00F66882" w:rsidRPr="005F0D05" w:rsidRDefault="00F66882" w:rsidP="00F66882">
      <w:pPr>
        <w:pStyle w:val="Heading5"/>
        <w:tabs>
          <w:tab w:val="left" w:pos="1800"/>
        </w:tabs>
        <w:rPr>
          <w:rFonts w:cs="Arial"/>
        </w:rPr>
      </w:pPr>
      <w:r w:rsidRPr="005F0D05">
        <w:rPr>
          <w:rFonts w:cs="Arial"/>
        </w:rPr>
        <w:t>This was in direct disobedience to the Law (Deut. 17:16).</w:t>
      </w:r>
    </w:p>
    <w:p w14:paraId="292CE9A0" w14:textId="77777777" w:rsidR="00F66882" w:rsidRPr="005F0D05" w:rsidRDefault="00F66882" w:rsidP="00F66882">
      <w:pPr>
        <w:pStyle w:val="Heading4"/>
        <w:tabs>
          <w:tab w:val="left" w:pos="1440"/>
        </w:tabs>
        <w:rPr>
          <w:rFonts w:cs="Arial"/>
        </w:rPr>
      </w:pPr>
      <w:r w:rsidRPr="005F0D05">
        <w:rPr>
          <w:rFonts w:cs="Arial"/>
        </w:rPr>
        <w:t xml:space="preserve">Solomon had incalculable money </w:t>
      </w:r>
      <w:r w:rsidRPr="005F0D05">
        <w:rPr>
          <w:rFonts w:cs="Arial"/>
          <w:color w:val="000000"/>
        </w:rPr>
        <w:t>for any material desire</w:t>
      </w:r>
      <w:r w:rsidRPr="005F0D05">
        <w:rPr>
          <w:rFonts w:cs="Arial"/>
        </w:rPr>
        <w:t xml:space="preserve"> (2:8a; 1 Kings 10:14, 15, 27).</w:t>
      </w:r>
    </w:p>
    <w:p w14:paraId="3B0B687B" w14:textId="77777777" w:rsidR="00F66882" w:rsidRPr="005F0D05" w:rsidRDefault="00F66882" w:rsidP="00F66882">
      <w:pPr>
        <w:pStyle w:val="Heading5"/>
        <w:tabs>
          <w:tab w:val="left" w:pos="1800"/>
        </w:tabs>
        <w:rPr>
          <w:rFonts w:cs="Arial"/>
        </w:rPr>
      </w:pPr>
      <w:r w:rsidRPr="005F0D05">
        <w:rPr>
          <w:rFonts w:cs="Arial"/>
        </w:rPr>
        <w:t>Many even added to his wealth (1 Kings 10:10, 23-25)!</w:t>
      </w:r>
    </w:p>
    <w:p w14:paraId="3FB409DB" w14:textId="77777777" w:rsidR="00F66882" w:rsidRPr="005F0D05" w:rsidRDefault="00F66882" w:rsidP="00F66882">
      <w:pPr>
        <w:pStyle w:val="Heading5"/>
        <w:tabs>
          <w:tab w:val="left" w:pos="1800"/>
        </w:tabs>
        <w:rPr>
          <w:rFonts w:cs="Arial"/>
        </w:rPr>
      </w:pPr>
      <w:r w:rsidRPr="005F0D05">
        <w:rPr>
          <w:rFonts w:cs="Arial"/>
        </w:rPr>
        <w:t>This was in direct disobedience to the Law (Deut. 17:17b).</w:t>
      </w:r>
    </w:p>
    <w:p w14:paraId="78EAE1DC" w14:textId="77777777" w:rsidR="00F66882" w:rsidRPr="005F0D05" w:rsidRDefault="00F66882" w:rsidP="00F66882">
      <w:pPr>
        <w:pStyle w:val="Heading4"/>
        <w:tabs>
          <w:tab w:val="left" w:pos="1440"/>
        </w:tabs>
        <w:rPr>
          <w:rFonts w:cs="Arial"/>
        </w:rPr>
      </w:pPr>
      <w:r w:rsidRPr="005F0D05">
        <w:rPr>
          <w:rFonts w:cs="Arial"/>
        </w:rPr>
        <w:t>Solomon had musicians for his aesthetic desires (2:8b).</w:t>
      </w:r>
    </w:p>
    <w:p w14:paraId="65E7A3D0" w14:textId="77777777" w:rsidR="00F66882" w:rsidRPr="005F0D05" w:rsidRDefault="00F66882" w:rsidP="00F66882">
      <w:pPr>
        <w:pStyle w:val="Heading4"/>
        <w:tabs>
          <w:tab w:val="left" w:pos="1440"/>
        </w:tabs>
        <w:rPr>
          <w:rFonts w:cs="Arial"/>
        </w:rPr>
      </w:pPr>
      <w:r w:rsidRPr="005F0D05">
        <w:rPr>
          <w:rFonts w:cs="Arial"/>
        </w:rPr>
        <w:t>Solomon had a harem for his sexual desires (2:8c; cf. 1 Kings 11:1-8).</w:t>
      </w:r>
    </w:p>
    <w:p w14:paraId="02845C2D" w14:textId="77777777" w:rsidR="00F66882" w:rsidRPr="005F0D05" w:rsidRDefault="00F66882" w:rsidP="00F66882">
      <w:pPr>
        <w:pStyle w:val="Heading3"/>
        <w:tabs>
          <w:tab w:val="left" w:pos="1080"/>
        </w:tabs>
        <w:rPr>
          <w:rFonts w:cs="Arial"/>
        </w:rPr>
      </w:pPr>
      <w:r w:rsidRPr="005F0D05">
        <w:rPr>
          <w:rFonts w:cs="Arial"/>
          <w:u w:val="single"/>
        </w:rPr>
        <w:t>Power</w:t>
      </w:r>
      <w:r w:rsidRPr="005F0D05">
        <w:rPr>
          <w:rFonts w:cs="Arial"/>
        </w:rPr>
        <w:t xml:space="preserve"> doesn’t satisfy (2:9).</w:t>
      </w:r>
    </w:p>
    <w:p w14:paraId="2AD0D642" w14:textId="77777777" w:rsidR="00F66882" w:rsidRPr="005F0D05" w:rsidRDefault="00F66882" w:rsidP="00F66882">
      <w:pPr>
        <w:pStyle w:val="Heading3"/>
        <w:tabs>
          <w:tab w:val="left" w:pos="1080"/>
        </w:tabs>
        <w:rPr>
          <w:rFonts w:cs="Arial"/>
        </w:rPr>
      </w:pPr>
      <w:r w:rsidRPr="005F0D05">
        <w:rPr>
          <w:rFonts w:cs="Arial"/>
        </w:rPr>
        <w:t>Solomon's conclusion is that all the preceding pursuits brought no ultimate satisfaction or lasting value (2:10-11).</w:t>
      </w:r>
    </w:p>
    <w:p w14:paraId="28B86664" w14:textId="77777777" w:rsidR="00F66882" w:rsidRPr="005F0D05" w:rsidRDefault="00F66882" w:rsidP="00F66882">
      <w:pPr>
        <w:pStyle w:val="Heading2"/>
        <w:rPr>
          <w:rFonts w:cs="Arial"/>
        </w:rPr>
      </w:pPr>
      <w:r w:rsidRPr="005F0D05">
        <w:rPr>
          <w:rFonts w:cs="Arial"/>
        </w:rPr>
        <w:t>Preeminent wisdom does not ultimately provide satisfaction because death occurs to both the wise man and the fool (2:12-17).</w:t>
      </w:r>
    </w:p>
    <w:p w14:paraId="453CCE96" w14:textId="77777777" w:rsidR="00F66882" w:rsidRPr="005F0D05" w:rsidRDefault="00F66882" w:rsidP="00F66882">
      <w:pPr>
        <w:pStyle w:val="Heading3"/>
        <w:tabs>
          <w:tab w:val="left" w:pos="1080"/>
        </w:tabs>
        <w:rPr>
          <w:rFonts w:cs="Arial"/>
        </w:rPr>
      </w:pPr>
      <w:r w:rsidRPr="005F0D05">
        <w:rPr>
          <w:rFonts w:cs="Arial"/>
        </w:rPr>
        <w:t>Solomon sought preeminence in wisdom because he viewed his pursuits as unsurpassable (2:12).</w:t>
      </w:r>
    </w:p>
    <w:p w14:paraId="48CE3C8A" w14:textId="77777777" w:rsidR="00F66882" w:rsidRPr="005F0D05" w:rsidRDefault="00F66882" w:rsidP="00F66882">
      <w:pPr>
        <w:pStyle w:val="Heading3"/>
        <w:tabs>
          <w:tab w:val="left" w:pos="1080"/>
        </w:tabs>
        <w:rPr>
          <w:rFonts w:cs="Arial"/>
        </w:rPr>
      </w:pPr>
      <w:r w:rsidRPr="005F0D05">
        <w:rPr>
          <w:rFonts w:cs="Arial"/>
        </w:rPr>
        <w:t>Wisdom has advantages over foolishness but has no ultimate advantage in this life since death occurs to all (2:13-16).</w:t>
      </w:r>
    </w:p>
    <w:p w14:paraId="2AF55120" w14:textId="77777777" w:rsidR="00F66882" w:rsidRPr="005F0D05" w:rsidRDefault="00F66882" w:rsidP="00F66882">
      <w:pPr>
        <w:pStyle w:val="Heading4"/>
        <w:tabs>
          <w:tab w:val="left" w:pos="1440"/>
        </w:tabs>
        <w:rPr>
          <w:rFonts w:cs="Arial"/>
        </w:rPr>
      </w:pPr>
      <w:r w:rsidRPr="005F0D05">
        <w:rPr>
          <w:rFonts w:cs="Arial"/>
        </w:rPr>
        <w:t>Wisdom is better than stupidity since it helps us avoid failure (2:13).</w:t>
      </w:r>
    </w:p>
    <w:p w14:paraId="20360E0C" w14:textId="77777777" w:rsidR="00F66882" w:rsidRPr="005F0D05" w:rsidRDefault="00F66882" w:rsidP="00F66882">
      <w:pPr>
        <w:pStyle w:val="Heading4"/>
        <w:tabs>
          <w:tab w:val="left" w:pos="1440"/>
        </w:tabs>
        <w:rPr>
          <w:rFonts w:cs="Arial"/>
        </w:rPr>
      </w:pPr>
      <w:r w:rsidRPr="005F0D05">
        <w:rPr>
          <w:rFonts w:cs="Arial"/>
        </w:rPr>
        <w:t>Even though wise people avoid pitfalls while fools stumble in their stupidity, death occurs to them both (2:14).</w:t>
      </w:r>
    </w:p>
    <w:p w14:paraId="54C59888" w14:textId="77777777" w:rsidR="00F66882" w:rsidRPr="005F0D05" w:rsidRDefault="00F66882" w:rsidP="00F66882">
      <w:pPr>
        <w:pStyle w:val="Heading4"/>
        <w:tabs>
          <w:tab w:val="left" w:pos="1440"/>
        </w:tabs>
        <w:rPr>
          <w:rFonts w:cs="Arial"/>
        </w:rPr>
      </w:pPr>
      <w:r w:rsidRPr="005F0D05">
        <w:rPr>
          <w:rFonts w:cs="Arial"/>
        </w:rPr>
        <w:t>Placing confidence in wisdom is stupidity since both the wise and foolish die (2:15).</w:t>
      </w:r>
    </w:p>
    <w:p w14:paraId="3B797FC2" w14:textId="77777777" w:rsidR="00F66882" w:rsidRPr="005F0D05" w:rsidRDefault="00F66882" w:rsidP="00F66882">
      <w:pPr>
        <w:pStyle w:val="Heading4"/>
        <w:tabs>
          <w:tab w:val="left" w:pos="1440"/>
        </w:tabs>
        <w:rPr>
          <w:rFonts w:cs="Arial"/>
        </w:rPr>
      </w:pPr>
      <w:r w:rsidRPr="005F0D05">
        <w:rPr>
          <w:rFonts w:cs="Arial"/>
        </w:rPr>
        <w:t>People forget about wise and foolish people alike (2:16).</w:t>
      </w:r>
    </w:p>
    <w:p w14:paraId="3F2713F6" w14:textId="77777777" w:rsidR="00F66882" w:rsidRPr="005F0D05" w:rsidRDefault="00F66882" w:rsidP="00F66882">
      <w:pPr>
        <w:pStyle w:val="Heading3"/>
        <w:tabs>
          <w:tab w:val="left" w:pos="1080"/>
        </w:tabs>
        <w:rPr>
          <w:rFonts w:cs="Arial"/>
        </w:rPr>
      </w:pPr>
      <w:r w:rsidRPr="005F0D05">
        <w:rPr>
          <w:rFonts w:cs="Arial"/>
        </w:rPr>
        <w:t>If it makes no difference how a person lives and no work is truly worthwhile then all of life's accomplishments are futile (2:17).</w:t>
      </w:r>
    </w:p>
    <w:p w14:paraId="5935A014" w14:textId="77777777" w:rsidR="00F66882" w:rsidRPr="005F0D05" w:rsidRDefault="00F66882" w:rsidP="00F66882">
      <w:pPr>
        <w:pStyle w:val="Heading2"/>
        <w:rPr>
          <w:rFonts w:cs="Arial"/>
        </w:rPr>
      </w:pPr>
      <w:r w:rsidRPr="005F0D05">
        <w:rPr>
          <w:rFonts w:cs="Arial"/>
        </w:rPr>
        <w:t>Solomon demonstrates the futility of human work and recommends that one trust God's timing, enjoy life, and enjoy God rather than pursue wealth (2:18–6:9).</w:t>
      </w:r>
    </w:p>
    <w:p w14:paraId="794B05B0" w14:textId="77777777" w:rsidR="00F66882" w:rsidRPr="005F0D05" w:rsidRDefault="00F66882" w:rsidP="00F66882">
      <w:pPr>
        <w:pStyle w:val="Heading3"/>
        <w:tabs>
          <w:tab w:val="left" w:pos="1080"/>
        </w:tabs>
        <w:rPr>
          <w:rFonts w:cs="Arial"/>
        </w:rPr>
      </w:pPr>
      <w:r w:rsidRPr="005F0D05">
        <w:rPr>
          <w:rFonts w:cs="Arial"/>
        </w:rPr>
        <w:t>Since one's productive work may be squandered, those who fear God have true satisfaction (2:18-26).</w:t>
      </w:r>
    </w:p>
    <w:p w14:paraId="4E263CC1" w14:textId="77777777" w:rsidR="00F66882" w:rsidRPr="005F0D05" w:rsidRDefault="00F66882" w:rsidP="00F66882">
      <w:pPr>
        <w:pStyle w:val="Heading4"/>
        <w:tabs>
          <w:tab w:val="left" w:pos="1440"/>
        </w:tabs>
        <w:rPr>
          <w:rFonts w:cs="Arial"/>
        </w:rPr>
      </w:pPr>
      <w:r w:rsidRPr="005F0D05">
        <w:rPr>
          <w:rFonts w:cs="Arial"/>
        </w:rPr>
        <w:t>Productive work does not ultimately provide satisfaction because the fruit of one's labor may be squandered (2:18-23).</w:t>
      </w:r>
    </w:p>
    <w:p w14:paraId="2BF58FDB" w14:textId="77777777" w:rsidR="00F66882" w:rsidRPr="005F0D05" w:rsidRDefault="00F66882" w:rsidP="00F66882">
      <w:pPr>
        <w:pStyle w:val="Heading5"/>
        <w:tabs>
          <w:tab w:val="left" w:pos="1800"/>
        </w:tabs>
        <w:rPr>
          <w:rFonts w:cs="Arial"/>
        </w:rPr>
      </w:pPr>
      <w:r w:rsidRPr="005F0D05">
        <w:rPr>
          <w:rFonts w:cs="Arial"/>
        </w:rPr>
        <w:t>No can assure how his labor will be used after he dies (2:18-20).</w:t>
      </w:r>
    </w:p>
    <w:p w14:paraId="069C92F0" w14:textId="28003896" w:rsidR="00F66882" w:rsidRPr="005F0D05" w:rsidRDefault="00926EE5" w:rsidP="00F66882">
      <w:pPr>
        <w:pStyle w:val="Heading5"/>
        <w:tabs>
          <w:tab w:val="left" w:pos="1800"/>
        </w:tabs>
        <w:rPr>
          <w:rFonts w:cs="Arial"/>
        </w:rPr>
      </w:pPr>
      <w:r w:rsidRPr="005F0D05">
        <w:rPr>
          <w:rFonts w:cs="Arial"/>
        </w:rPr>
        <w:lastRenderedPageBreak/>
        <w:t xml:space="preserve">Someone who doesn't deserve the fruits of our labor often enjoys them </w:t>
      </w:r>
      <w:r w:rsidR="00F66882" w:rsidRPr="005F0D05">
        <w:rPr>
          <w:rFonts w:cs="Arial"/>
        </w:rPr>
        <w:t>(2:21).</w:t>
      </w:r>
    </w:p>
    <w:p w14:paraId="3FBDB484" w14:textId="77777777" w:rsidR="00F66882" w:rsidRPr="005F0D05" w:rsidRDefault="00F66882" w:rsidP="00F66882">
      <w:pPr>
        <w:pStyle w:val="Heading5"/>
        <w:tabs>
          <w:tab w:val="left" w:pos="1800"/>
        </w:tabs>
        <w:rPr>
          <w:rFonts w:cs="Arial"/>
        </w:rPr>
      </w:pPr>
      <w:r w:rsidRPr="005F0D05">
        <w:rPr>
          <w:rFonts w:cs="Arial"/>
        </w:rPr>
        <w:t>The pains of work may prevent one from getting a good night's sleep (2:22-23).</w:t>
      </w:r>
    </w:p>
    <w:p w14:paraId="6BC2EFB0" w14:textId="77777777" w:rsidR="00F66882" w:rsidRPr="005F0D05" w:rsidRDefault="00F66882" w:rsidP="00F66882">
      <w:pPr>
        <w:pStyle w:val="Heading4"/>
        <w:tabs>
          <w:tab w:val="left" w:pos="1440"/>
        </w:tabs>
        <w:rPr>
          <w:rFonts w:cs="Arial"/>
        </w:rPr>
      </w:pPr>
      <w:r w:rsidRPr="005F0D05">
        <w:rPr>
          <w:rFonts w:cs="Arial"/>
        </w:rPr>
        <w:t>Only by those who fear God will enjoy true satisfaction (2:24-26).</w:t>
      </w:r>
    </w:p>
    <w:p w14:paraId="30721492" w14:textId="77777777" w:rsidR="00F66882" w:rsidRPr="005F0D05" w:rsidRDefault="00F66882" w:rsidP="00F66882">
      <w:pPr>
        <w:pStyle w:val="Heading5"/>
        <w:tabs>
          <w:tab w:val="left" w:pos="1800"/>
        </w:tabs>
        <w:rPr>
          <w:rFonts w:cs="Arial"/>
        </w:rPr>
      </w:pPr>
      <w:r w:rsidRPr="005F0D05">
        <w:rPr>
          <w:rFonts w:cs="Arial"/>
        </w:rPr>
        <w:t>Enjoying work itself and the fruits of one's work is commendable (2:24a).</w:t>
      </w:r>
    </w:p>
    <w:p w14:paraId="238BF298" w14:textId="77777777" w:rsidR="00F66882" w:rsidRPr="005F0D05" w:rsidRDefault="00F66882" w:rsidP="00F66882">
      <w:pPr>
        <w:pStyle w:val="Heading5"/>
        <w:tabs>
          <w:tab w:val="left" w:pos="1800"/>
        </w:tabs>
        <w:rPr>
          <w:rFonts w:cs="Arial"/>
        </w:rPr>
      </w:pPr>
      <w:r w:rsidRPr="005F0D05">
        <w:rPr>
          <w:rFonts w:cs="Arial"/>
        </w:rPr>
        <w:t>Enjoying the fruits of one's toil is possible only when God allows it to happen (2:24b-26).</w:t>
      </w:r>
    </w:p>
    <w:p w14:paraId="4AE6649F" w14:textId="77777777" w:rsidR="00F66882" w:rsidRPr="005F0D05" w:rsidRDefault="00F66882" w:rsidP="00F66882">
      <w:pPr>
        <w:pStyle w:val="Heading6"/>
        <w:rPr>
          <w:rFonts w:cs="Arial"/>
        </w:rPr>
      </w:pPr>
      <w:r w:rsidRPr="005F0D05">
        <w:rPr>
          <w:rFonts w:cs="Arial"/>
        </w:rPr>
        <w:t>Enjoyment of work and the benefits of labor is from God's hand (2:24b).</w:t>
      </w:r>
    </w:p>
    <w:p w14:paraId="03AEF278" w14:textId="77777777" w:rsidR="00F66882" w:rsidRPr="005F0D05" w:rsidRDefault="00F66882" w:rsidP="00F66882">
      <w:pPr>
        <w:pStyle w:val="Heading6"/>
        <w:rPr>
          <w:rFonts w:cs="Arial"/>
        </w:rPr>
      </w:pPr>
      <w:r w:rsidRPr="005F0D05">
        <w:rPr>
          <w:rFonts w:cs="Arial"/>
        </w:rPr>
        <w:t>No one can experience true enjoyment apart from God (2:25).</w:t>
      </w:r>
    </w:p>
    <w:p w14:paraId="69989CBD" w14:textId="77777777" w:rsidR="00F66882" w:rsidRPr="005F0D05" w:rsidRDefault="00F66882" w:rsidP="00F66882">
      <w:pPr>
        <w:pStyle w:val="Heading6"/>
        <w:rPr>
          <w:rFonts w:cs="Arial"/>
        </w:rPr>
      </w:pPr>
      <w:r w:rsidRPr="005F0D05">
        <w:rPr>
          <w:rFonts w:cs="Arial"/>
        </w:rPr>
        <w:t>God grants the righteous wisdom, knowledge and joy (2:26a).</w:t>
      </w:r>
    </w:p>
    <w:p w14:paraId="1EC1F2E0" w14:textId="77777777" w:rsidR="00F66882" w:rsidRPr="005F0D05" w:rsidRDefault="00F66882" w:rsidP="00F66882">
      <w:pPr>
        <w:pStyle w:val="Heading6"/>
        <w:rPr>
          <w:rFonts w:cs="Arial"/>
        </w:rPr>
      </w:pPr>
      <w:r w:rsidRPr="005F0D05">
        <w:rPr>
          <w:rFonts w:cs="Arial"/>
        </w:rPr>
        <w:t>God grants the sinner the opportunity to work ultimately for the righteous to enjoy (2:26b)!</w:t>
      </w:r>
    </w:p>
    <w:p w14:paraId="118F4AA7" w14:textId="77777777" w:rsidR="00F66882" w:rsidRPr="005F0D05" w:rsidRDefault="00F66882" w:rsidP="00F66882">
      <w:pPr>
        <w:pStyle w:val="Heading3"/>
        <w:tabs>
          <w:tab w:val="left" w:pos="1080"/>
        </w:tabs>
        <w:rPr>
          <w:rFonts w:cs="Arial"/>
        </w:rPr>
      </w:pPr>
      <w:r w:rsidRPr="005F0D05">
        <w:rPr>
          <w:rFonts w:cs="Arial"/>
        </w:rPr>
        <w:t>Even though one knows neither God's timing nor His purposes in injustice, this shouldn't prevent him from enjoying life now (3:1–4:3).</w:t>
      </w:r>
    </w:p>
    <w:p w14:paraId="412FA2E3" w14:textId="77777777" w:rsidR="00F66882" w:rsidRPr="005F0D05" w:rsidRDefault="00F66882" w:rsidP="00F66882">
      <w:pPr>
        <w:pStyle w:val="Heading4"/>
        <w:tabs>
          <w:tab w:val="left" w:pos="1440"/>
        </w:tabs>
        <w:rPr>
          <w:rFonts w:cs="Arial"/>
        </w:rPr>
      </w:pPr>
      <w:r w:rsidRPr="005F0D05">
        <w:rPr>
          <w:rFonts w:cs="Arial"/>
        </w:rPr>
        <w:t>Every activity on earth has its appropriate time to occur (3:1-8).</w:t>
      </w:r>
    </w:p>
    <w:p w14:paraId="5B88BD79" w14:textId="77777777" w:rsidR="00F66882" w:rsidRPr="005F0D05" w:rsidRDefault="00F66882" w:rsidP="00F66882">
      <w:pPr>
        <w:pStyle w:val="Heading5"/>
        <w:tabs>
          <w:tab w:val="left" w:pos="1800"/>
        </w:tabs>
        <w:rPr>
          <w:rFonts w:cs="Arial"/>
        </w:rPr>
      </w:pPr>
      <w:r w:rsidRPr="005F0D05">
        <w:rPr>
          <w:rFonts w:cs="Arial"/>
        </w:rPr>
        <w:t>Thesis: Every event/activity has its appointed time (3:1).</w:t>
      </w:r>
    </w:p>
    <w:p w14:paraId="27D9B116" w14:textId="77777777" w:rsidR="00F66882" w:rsidRPr="005F0D05" w:rsidRDefault="00F66882" w:rsidP="00F66882">
      <w:pPr>
        <w:pStyle w:val="Heading5"/>
        <w:tabs>
          <w:tab w:val="left" w:pos="1800"/>
        </w:tabs>
        <w:rPr>
          <w:rFonts w:cs="Arial"/>
        </w:rPr>
      </w:pPr>
      <w:r w:rsidRPr="005F0D05">
        <w:rPr>
          <w:rFonts w:cs="Arial"/>
        </w:rPr>
        <w:t>The thesis is illustrated through several proper and improper times to do certain activities (3:2-8).</w:t>
      </w:r>
    </w:p>
    <w:p w14:paraId="656B6292" w14:textId="77777777" w:rsidR="00F66882" w:rsidRPr="005F0D05" w:rsidRDefault="00F66882" w:rsidP="00F66882">
      <w:pPr>
        <w:pStyle w:val="Heading4"/>
        <w:tabs>
          <w:tab w:val="left" w:pos="1440"/>
        </w:tabs>
        <w:rPr>
          <w:rFonts w:cs="Arial"/>
        </w:rPr>
      </w:pPr>
      <w:r w:rsidRPr="005F0D05">
        <w:rPr>
          <w:rFonts w:cs="Arial"/>
        </w:rPr>
        <w:t>Man's work is meaningless but God's work is inscrutable (3:9-11).</w:t>
      </w:r>
    </w:p>
    <w:p w14:paraId="63B1631D" w14:textId="77777777" w:rsidR="00F66882" w:rsidRPr="005F0D05" w:rsidRDefault="00F66882" w:rsidP="00F66882">
      <w:pPr>
        <w:pStyle w:val="Heading5"/>
        <w:tabs>
          <w:tab w:val="left" w:pos="1800"/>
        </w:tabs>
        <w:rPr>
          <w:rFonts w:cs="Arial"/>
        </w:rPr>
      </w:pPr>
      <w:r w:rsidRPr="005F0D05">
        <w:rPr>
          <w:rFonts w:cs="Arial"/>
        </w:rPr>
        <w:t>Man's work is meaningless but it is from God (3:9-10).</w:t>
      </w:r>
    </w:p>
    <w:p w14:paraId="273434D7" w14:textId="77777777" w:rsidR="00F66882" w:rsidRPr="005F0D05" w:rsidRDefault="00F66882" w:rsidP="00F66882">
      <w:pPr>
        <w:pStyle w:val="Heading6"/>
        <w:rPr>
          <w:rFonts w:cs="Arial"/>
        </w:rPr>
      </w:pPr>
      <w:r w:rsidRPr="005F0D05">
        <w:rPr>
          <w:rFonts w:cs="Arial"/>
        </w:rPr>
        <w:t>Man's work has no value in and of itself (3:9).</w:t>
      </w:r>
    </w:p>
    <w:p w14:paraId="18DBE5C3" w14:textId="77777777" w:rsidR="00F66882" w:rsidRPr="005F0D05" w:rsidRDefault="00F66882" w:rsidP="00F66882">
      <w:pPr>
        <w:pStyle w:val="Heading6"/>
        <w:rPr>
          <w:rFonts w:cs="Arial"/>
        </w:rPr>
      </w:pPr>
      <w:r w:rsidRPr="005F0D05">
        <w:rPr>
          <w:rFonts w:cs="Arial"/>
        </w:rPr>
        <w:t>God gives man work to occupy his time (3:10).</w:t>
      </w:r>
    </w:p>
    <w:p w14:paraId="6D40F97F" w14:textId="77777777" w:rsidR="00F66882" w:rsidRPr="005F0D05" w:rsidRDefault="00F66882" w:rsidP="00F66882">
      <w:pPr>
        <w:pStyle w:val="Heading5"/>
        <w:tabs>
          <w:tab w:val="left" w:pos="1800"/>
        </w:tabs>
        <w:rPr>
          <w:rFonts w:cs="Arial"/>
        </w:rPr>
      </w:pPr>
      <w:r w:rsidRPr="005F0D05">
        <w:rPr>
          <w:rFonts w:cs="Arial"/>
        </w:rPr>
        <w:t>God's work (and timing) is perfect yet inscrutable (3:11).</w:t>
      </w:r>
    </w:p>
    <w:p w14:paraId="70B06D87" w14:textId="77777777" w:rsidR="00F66882" w:rsidRPr="005F0D05" w:rsidRDefault="00F66882" w:rsidP="00F66882">
      <w:pPr>
        <w:pStyle w:val="Heading6"/>
        <w:rPr>
          <w:rFonts w:cs="Arial"/>
        </w:rPr>
      </w:pPr>
      <w:r w:rsidRPr="005F0D05">
        <w:rPr>
          <w:rFonts w:cs="Arial"/>
        </w:rPr>
        <w:t>God makes all things beautiful ("appropriate," "proper"; cf. 5:18) in their time (3:11a).</w:t>
      </w:r>
    </w:p>
    <w:p w14:paraId="3B66BF91" w14:textId="77777777" w:rsidR="00F66882" w:rsidRPr="005F0D05" w:rsidRDefault="00F66882" w:rsidP="00F66882">
      <w:pPr>
        <w:pStyle w:val="Heading6"/>
        <w:rPr>
          <w:rFonts w:cs="Arial"/>
        </w:rPr>
      </w:pPr>
      <w:r w:rsidRPr="005F0D05">
        <w:rPr>
          <w:rFonts w:cs="Arial"/>
        </w:rPr>
        <w:t>God has placed a longing in man to know how he and his activities relate to eternity (3:11b).</w:t>
      </w:r>
    </w:p>
    <w:p w14:paraId="6FCFEA53" w14:textId="77777777" w:rsidR="00F66882" w:rsidRPr="005F0D05" w:rsidRDefault="00F66882" w:rsidP="00F66882">
      <w:pPr>
        <w:pStyle w:val="Heading6"/>
        <w:rPr>
          <w:rFonts w:cs="Arial"/>
        </w:rPr>
      </w:pPr>
      <w:r w:rsidRPr="005F0D05">
        <w:rPr>
          <w:rFonts w:cs="Arial"/>
        </w:rPr>
        <w:t>God reserves the right to withhold His sovereign, eternal plan from man's knowledge (3:11c).</w:t>
      </w:r>
    </w:p>
    <w:p w14:paraId="165D6B64" w14:textId="77777777" w:rsidR="00F66882" w:rsidRPr="005F0D05" w:rsidRDefault="00F66882" w:rsidP="00F66882">
      <w:pPr>
        <w:pStyle w:val="Heading4"/>
        <w:tabs>
          <w:tab w:val="left" w:pos="1440"/>
        </w:tabs>
        <w:rPr>
          <w:rFonts w:cs="Arial"/>
        </w:rPr>
      </w:pPr>
      <w:r w:rsidRPr="005F0D05">
        <w:rPr>
          <w:rFonts w:cs="Arial"/>
        </w:rPr>
        <w:t>Since God's actions are eternal and immutable man should rejoice in his labor now and fear Him (3:12-15).</w:t>
      </w:r>
    </w:p>
    <w:p w14:paraId="18ED8AE9" w14:textId="77777777" w:rsidR="00F66882" w:rsidRPr="005F0D05" w:rsidRDefault="00F66882" w:rsidP="00F66882">
      <w:pPr>
        <w:pStyle w:val="Heading5"/>
        <w:tabs>
          <w:tab w:val="left" w:pos="1800"/>
        </w:tabs>
        <w:rPr>
          <w:rFonts w:cs="Arial"/>
        </w:rPr>
      </w:pPr>
      <w:r w:rsidRPr="005F0D05">
        <w:rPr>
          <w:rFonts w:cs="Arial"/>
        </w:rPr>
        <w:t>One should enjoy life as the gift of God (3:12-13).</w:t>
      </w:r>
    </w:p>
    <w:p w14:paraId="6BF6CD3B" w14:textId="77777777" w:rsidR="00F66882" w:rsidRPr="005F0D05" w:rsidRDefault="00F66882" w:rsidP="00F66882">
      <w:pPr>
        <w:pStyle w:val="Heading5"/>
        <w:tabs>
          <w:tab w:val="left" w:pos="1800"/>
        </w:tabs>
        <w:rPr>
          <w:rFonts w:cs="Arial"/>
        </w:rPr>
      </w:pPr>
      <w:r w:rsidRPr="005F0D05">
        <w:rPr>
          <w:rFonts w:cs="Arial"/>
        </w:rPr>
        <w:t>One should fear God since He will judge injustice (3:14-15).</w:t>
      </w:r>
    </w:p>
    <w:p w14:paraId="762C404C" w14:textId="77777777" w:rsidR="00F66882" w:rsidRPr="005F0D05" w:rsidRDefault="00F66882" w:rsidP="00F66882">
      <w:pPr>
        <w:pStyle w:val="Heading6"/>
        <w:rPr>
          <w:rFonts w:cs="Arial"/>
        </w:rPr>
      </w:pPr>
      <w:r w:rsidRPr="005F0D05">
        <w:rPr>
          <w:rFonts w:cs="Arial"/>
        </w:rPr>
        <w:t>God's work is eternal so man should fear Him (3:14).</w:t>
      </w:r>
    </w:p>
    <w:p w14:paraId="1AABAB28" w14:textId="77777777" w:rsidR="00F66882" w:rsidRPr="005F0D05" w:rsidRDefault="00F66882" w:rsidP="00F66882">
      <w:pPr>
        <w:pStyle w:val="Heading6"/>
        <w:rPr>
          <w:rFonts w:cs="Arial"/>
        </w:rPr>
      </w:pPr>
      <w:r w:rsidRPr="005F0D05">
        <w:rPr>
          <w:rFonts w:cs="Arial"/>
        </w:rPr>
        <w:t>God's work is unalterable (3:15).</w:t>
      </w:r>
    </w:p>
    <w:p w14:paraId="46D1E7A3" w14:textId="77777777" w:rsidR="00F66882" w:rsidRPr="005F0D05" w:rsidRDefault="00F66882" w:rsidP="00F66882">
      <w:pPr>
        <w:pStyle w:val="Heading6"/>
        <w:numPr>
          <w:ilvl w:val="0"/>
          <w:numId w:val="0"/>
        </w:numPr>
        <w:ind w:left="2880" w:hanging="360"/>
        <w:rPr>
          <w:rFonts w:cs="Arial"/>
        </w:rPr>
      </w:pPr>
      <w:r w:rsidRPr="005F0D05">
        <w:rPr>
          <w:rFonts w:cs="Arial"/>
        </w:rPr>
        <w:lastRenderedPageBreak/>
        <w:t>1]</w:t>
      </w:r>
      <w:r w:rsidRPr="005F0D05">
        <w:rPr>
          <w:rFonts w:cs="Arial"/>
        </w:rPr>
        <w:tab/>
        <w:t>Man can't change God's work in the past (3:15a).</w:t>
      </w:r>
    </w:p>
    <w:p w14:paraId="7DB02457" w14:textId="77777777" w:rsidR="00F66882" w:rsidRPr="005F0D05" w:rsidRDefault="00F66882" w:rsidP="00F66882">
      <w:pPr>
        <w:pStyle w:val="Heading6"/>
        <w:numPr>
          <w:ilvl w:val="0"/>
          <w:numId w:val="0"/>
        </w:numPr>
        <w:ind w:left="2520"/>
        <w:rPr>
          <w:rFonts w:cs="Arial"/>
        </w:rPr>
      </w:pPr>
      <w:r w:rsidRPr="005F0D05">
        <w:rPr>
          <w:rFonts w:cs="Arial"/>
        </w:rPr>
        <w:t>2]</w:t>
      </w:r>
      <w:r w:rsidRPr="005F0D05">
        <w:rPr>
          <w:rFonts w:cs="Arial"/>
        </w:rPr>
        <w:tab/>
        <w:t>Man can't change God's work in the future (3:15b).</w:t>
      </w:r>
    </w:p>
    <w:p w14:paraId="696F0C6C" w14:textId="77777777" w:rsidR="00F66882" w:rsidRPr="005F0D05" w:rsidRDefault="00F66882" w:rsidP="00F66882">
      <w:pPr>
        <w:pStyle w:val="Heading6"/>
        <w:numPr>
          <w:ilvl w:val="0"/>
          <w:numId w:val="0"/>
        </w:numPr>
        <w:ind w:left="2520"/>
        <w:rPr>
          <w:rFonts w:cs="Arial"/>
        </w:rPr>
      </w:pPr>
      <w:r w:rsidRPr="005F0D05">
        <w:rPr>
          <w:rFonts w:cs="Arial"/>
        </w:rPr>
        <w:t>3]</w:t>
      </w:r>
      <w:r w:rsidRPr="005F0D05">
        <w:rPr>
          <w:rFonts w:cs="Arial"/>
        </w:rPr>
        <w:tab/>
        <w:t>God's control is seen in His repeating events of the past (3:15c).</w:t>
      </w:r>
    </w:p>
    <w:p w14:paraId="643C7DF3" w14:textId="77777777" w:rsidR="00F66882" w:rsidRPr="005F0D05" w:rsidRDefault="00F66882" w:rsidP="00F66882">
      <w:pPr>
        <w:pStyle w:val="Heading4"/>
        <w:tabs>
          <w:tab w:val="left" w:pos="1440"/>
        </w:tabs>
        <w:rPr>
          <w:rFonts w:cs="Arial"/>
        </w:rPr>
      </w:pPr>
      <w:r w:rsidRPr="005F0D05">
        <w:rPr>
          <w:rFonts w:cs="Arial"/>
        </w:rPr>
        <w:t>God will judge injustice with only a temporary reign (3:16-17).</w:t>
      </w:r>
    </w:p>
    <w:p w14:paraId="7FB8B0A2" w14:textId="77777777" w:rsidR="00F66882" w:rsidRPr="005F0D05" w:rsidRDefault="00F66882" w:rsidP="00F66882">
      <w:pPr>
        <w:pStyle w:val="Heading5"/>
        <w:tabs>
          <w:tab w:val="left" w:pos="1800"/>
        </w:tabs>
        <w:rPr>
          <w:rFonts w:cs="Arial"/>
        </w:rPr>
      </w:pPr>
      <w:r w:rsidRPr="005F0D05">
        <w:rPr>
          <w:rFonts w:cs="Arial"/>
        </w:rPr>
        <w:t>Injustice and wickedness exists where it shouldn't (3:16).</w:t>
      </w:r>
    </w:p>
    <w:p w14:paraId="6B5D437D" w14:textId="77777777" w:rsidR="00F66882" w:rsidRPr="005F0D05" w:rsidRDefault="00F66882" w:rsidP="00F66882">
      <w:pPr>
        <w:pStyle w:val="Heading6"/>
        <w:rPr>
          <w:rFonts w:cs="Arial"/>
        </w:rPr>
      </w:pPr>
      <w:r w:rsidRPr="005F0D05">
        <w:rPr>
          <w:rFonts w:cs="Arial"/>
        </w:rPr>
        <w:t>Injustice exists where one would expect justice (3:16a).</w:t>
      </w:r>
    </w:p>
    <w:p w14:paraId="73F3105D" w14:textId="77777777" w:rsidR="00F66882" w:rsidRPr="005F0D05" w:rsidRDefault="00F66882" w:rsidP="00F66882">
      <w:pPr>
        <w:pStyle w:val="Heading6"/>
        <w:rPr>
          <w:rFonts w:cs="Arial"/>
        </w:rPr>
      </w:pPr>
      <w:r w:rsidRPr="005F0D05">
        <w:rPr>
          <w:rFonts w:cs="Arial"/>
        </w:rPr>
        <w:t>Wickedness exists where one would expect righteousness (3:16b).</w:t>
      </w:r>
    </w:p>
    <w:p w14:paraId="4EC7A6A9" w14:textId="77777777" w:rsidR="00F66882" w:rsidRPr="005F0D05" w:rsidRDefault="00F66882" w:rsidP="00F66882">
      <w:pPr>
        <w:pStyle w:val="Heading5"/>
        <w:tabs>
          <w:tab w:val="left" w:pos="1800"/>
        </w:tabs>
        <w:rPr>
          <w:rFonts w:cs="Arial"/>
        </w:rPr>
      </w:pPr>
      <w:r w:rsidRPr="005F0D05">
        <w:rPr>
          <w:rFonts w:cs="Arial"/>
        </w:rPr>
        <w:t>God will judge both the righteous and the wicked (3:17).</w:t>
      </w:r>
    </w:p>
    <w:p w14:paraId="5C518A5E" w14:textId="77777777" w:rsidR="00F66882" w:rsidRPr="005F0D05" w:rsidRDefault="00F66882" w:rsidP="00F66882">
      <w:pPr>
        <w:pStyle w:val="Heading6"/>
        <w:rPr>
          <w:rFonts w:cs="Arial"/>
        </w:rPr>
      </w:pPr>
      <w:r w:rsidRPr="005F0D05">
        <w:rPr>
          <w:rFonts w:cs="Arial"/>
        </w:rPr>
        <w:t>The wicked and the righteous both will give an account to God (3:17a).</w:t>
      </w:r>
    </w:p>
    <w:p w14:paraId="3F362458" w14:textId="77777777" w:rsidR="00F66882" w:rsidRPr="005F0D05" w:rsidRDefault="00F66882" w:rsidP="00F66882">
      <w:pPr>
        <w:pStyle w:val="Heading6"/>
        <w:numPr>
          <w:ilvl w:val="0"/>
          <w:numId w:val="0"/>
        </w:numPr>
        <w:tabs>
          <w:tab w:val="left" w:pos="2880"/>
        </w:tabs>
        <w:ind w:left="3240" w:hanging="720"/>
        <w:rPr>
          <w:rFonts w:cs="Arial"/>
        </w:rPr>
      </w:pPr>
      <w:r w:rsidRPr="005F0D05">
        <w:rPr>
          <w:rFonts w:cs="Arial"/>
        </w:rPr>
        <w:t>1]</w:t>
      </w:r>
      <w:r w:rsidRPr="005F0D05">
        <w:rPr>
          <w:rFonts w:cs="Arial"/>
        </w:rPr>
        <w:tab/>
        <w:t>The wicked will all give an account to God at the Great White Throne Judgment (cf. Rev. 20:11-15).</w:t>
      </w:r>
    </w:p>
    <w:p w14:paraId="1B1D28E6" w14:textId="77777777" w:rsidR="00F66882" w:rsidRPr="005F0D05" w:rsidRDefault="00F66882" w:rsidP="00F66882">
      <w:pPr>
        <w:pStyle w:val="Heading6"/>
        <w:numPr>
          <w:ilvl w:val="0"/>
          <w:numId w:val="0"/>
        </w:numPr>
        <w:ind w:left="2880" w:hanging="360"/>
        <w:rPr>
          <w:rFonts w:cs="Arial"/>
        </w:rPr>
      </w:pPr>
      <w:r w:rsidRPr="005F0D05">
        <w:rPr>
          <w:rFonts w:cs="Arial"/>
        </w:rPr>
        <w:t>2]</w:t>
      </w:r>
      <w:r w:rsidRPr="005F0D05">
        <w:rPr>
          <w:rFonts w:cs="Arial"/>
        </w:rPr>
        <w:tab/>
        <w:t>The righteous will all give an account to God at the Judgment Seat of Christ (cf. 2 Cor. 5:10; Eph. 6:8).</w:t>
      </w:r>
    </w:p>
    <w:p w14:paraId="48B6CCBB" w14:textId="77777777" w:rsidR="00F66882" w:rsidRPr="005F0D05" w:rsidRDefault="00F66882" w:rsidP="00F66882">
      <w:pPr>
        <w:pStyle w:val="Heading6"/>
        <w:rPr>
          <w:rFonts w:cs="Arial"/>
        </w:rPr>
      </w:pPr>
      <w:r w:rsidRPr="005F0D05">
        <w:rPr>
          <w:rFonts w:cs="Arial"/>
        </w:rPr>
        <w:t>A time of judgment will come for everyone alive (3:17b).</w:t>
      </w:r>
    </w:p>
    <w:p w14:paraId="27D8FF39" w14:textId="77777777" w:rsidR="00F66882" w:rsidRPr="005F0D05" w:rsidRDefault="00F66882" w:rsidP="00F66882">
      <w:pPr>
        <w:pStyle w:val="Heading4"/>
        <w:tabs>
          <w:tab w:val="left" w:pos="1440"/>
        </w:tabs>
        <w:rPr>
          <w:rFonts w:cs="Arial"/>
        </w:rPr>
      </w:pPr>
      <w:r w:rsidRPr="005F0D05">
        <w:rPr>
          <w:rFonts w:cs="Arial"/>
        </w:rPr>
        <w:t>Injustice shows people that they are mortal like animals (3:18-21).</w:t>
      </w:r>
    </w:p>
    <w:p w14:paraId="4AC3E6A7" w14:textId="77777777" w:rsidR="00F66882" w:rsidRPr="005F0D05" w:rsidRDefault="00F66882" w:rsidP="00F66882">
      <w:pPr>
        <w:pStyle w:val="Heading5"/>
        <w:tabs>
          <w:tab w:val="left" w:pos="1800"/>
        </w:tabs>
        <w:rPr>
          <w:rFonts w:cs="Arial"/>
        </w:rPr>
      </w:pPr>
      <w:r w:rsidRPr="005F0D05">
        <w:rPr>
          <w:rFonts w:cs="Arial"/>
        </w:rPr>
        <w:t>Man is like the animals (3:18-20).</w:t>
      </w:r>
    </w:p>
    <w:p w14:paraId="5874704E" w14:textId="77777777" w:rsidR="00F66882" w:rsidRPr="005F0D05" w:rsidRDefault="00F66882" w:rsidP="00F66882">
      <w:pPr>
        <w:pStyle w:val="Heading6"/>
        <w:rPr>
          <w:rFonts w:cs="Arial"/>
        </w:rPr>
      </w:pPr>
      <w:r w:rsidRPr="005F0D05">
        <w:rPr>
          <w:rFonts w:cs="Arial"/>
        </w:rPr>
        <w:t>Man and animals both experience the same fate of death (3:18-19).</w:t>
      </w:r>
    </w:p>
    <w:p w14:paraId="06053FCC" w14:textId="77777777" w:rsidR="00F66882" w:rsidRPr="005F0D05" w:rsidRDefault="00F66882" w:rsidP="00F66882">
      <w:pPr>
        <w:pStyle w:val="Heading6"/>
        <w:rPr>
          <w:rFonts w:cs="Arial"/>
        </w:rPr>
      </w:pPr>
      <w:r w:rsidRPr="005F0D05">
        <w:rPr>
          <w:rFonts w:cs="Arial"/>
        </w:rPr>
        <w:t>Man and animals both return to the dust (3:20).</w:t>
      </w:r>
    </w:p>
    <w:p w14:paraId="126D3853" w14:textId="77777777" w:rsidR="00F66882" w:rsidRPr="005F0D05" w:rsidRDefault="00F66882" w:rsidP="00F66882">
      <w:pPr>
        <w:pStyle w:val="Heading5"/>
        <w:tabs>
          <w:tab w:val="left" w:pos="1800"/>
        </w:tabs>
        <w:rPr>
          <w:rFonts w:cs="Arial"/>
        </w:rPr>
      </w:pPr>
      <w:r w:rsidRPr="005F0D05">
        <w:rPr>
          <w:rFonts w:cs="Arial"/>
        </w:rPr>
        <w:t>Man's advantage over animals cannot be demonstrated or observed as they die (3:21).</w:t>
      </w:r>
    </w:p>
    <w:p w14:paraId="03167902" w14:textId="77777777" w:rsidR="00F66882" w:rsidRPr="005F0D05" w:rsidRDefault="00F66882" w:rsidP="00F66882">
      <w:pPr>
        <w:pStyle w:val="Heading4"/>
        <w:tabs>
          <w:tab w:val="left" w:pos="1440"/>
        </w:tabs>
        <w:rPr>
          <w:rFonts w:cs="Arial"/>
        </w:rPr>
      </w:pPr>
      <w:r w:rsidRPr="005F0D05">
        <w:rPr>
          <w:rFonts w:cs="Arial"/>
        </w:rPr>
        <w:t>Realizing that we all will die should cause us to enjoy life now (3:22).</w:t>
      </w:r>
    </w:p>
    <w:p w14:paraId="102D05B1" w14:textId="77777777" w:rsidR="00F66882" w:rsidRPr="005F0D05" w:rsidRDefault="00F66882" w:rsidP="00F66882">
      <w:pPr>
        <w:pStyle w:val="Heading5"/>
        <w:tabs>
          <w:tab w:val="left" w:pos="1800"/>
        </w:tabs>
        <w:rPr>
          <w:rFonts w:cs="Arial"/>
        </w:rPr>
      </w:pPr>
      <w:r w:rsidRPr="005F0D05">
        <w:rPr>
          <w:rFonts w:cs="Arial"/>
        </w:rPr>
        <w:t>Realization of the inevitability of death should cause us to enjoy life now (3:22a).</w:t>
      </w:r>
    </w:p>
    <w:p w14:paraId="2A40011D" w14:textId="77777777" w:rsidR="00F66882" w:rsidRPr="005F0D05" w:rsidRDefault="00F66882" w:rsidP="00F66882">
      <w:pPr>
        <w:pStyle w:val="Heading5"/>
        <w:tabs>
          <w:tab w:val="left" w:pos="1800"/>
        </w:tabs>
        <w:rPr>
          <w:rFonts w:cs="Arial"/>
        </w:rPr>
      </w:pPr>
      <w:r w:rsidRPr="005F0D05">
        <w:rPr>
          <w:rFonts w:cs="Arial"/>
        </w:rPr>
        <w:t>People are ignorant of what the future holds, including the afterlife (3:22b).</w:t>
      </w:r>
    </w:p>
    <w:p w14:paraId="74778DA6" w14:textId="77777777" w:rsidR="00F66882" w:rsidRPr="005F0D05" w:rsidRDefault="00F66882" w:rsidP="00F66882">
      <w:pPr>
        <w:pStyle w:val="Heading4"/>
        <w:tabs>
          <w:tab w:val="left" w:pos="1440"/>
        </w:tabs>
        <w:rPr>
          <w:rFonts w:cs="Arial"/>
        </w:rPr>
      </w:pPr>
      <w:r w:rsidRPr="005F0D05">
        <w:rPr>
          <w:rFonts w:cs="Arial"/>
        </w:rPr>
        <w:t>Injustice can cause us to think it's best to have never existed at all (4:1-3).</w:t>
      </w:r>
    </w:p>
    <w:p w14:paraId="29820A86" w14:textId="77777777" w:rsidR="00F66882" w:rsidRPr="005F0D05" w:rsidRDefault="00F66882" w:rsidP="00F66882">
      <w:pPr>
        <w:pStyle w:val="Heading5"/>
        <w:tabs>
          <w:tab w:val="left" w:pos="1800"/>
        </w:tabs>
        <w:rPr>
          <w:rFonts w:cs="Arial"/>
        </w:rPr>
      </w:pPr>
      <w:r w:rsidRPr="005F0D05">
        <w:rPr>
          <w:rFonts w:cs="Arial"/>
        </w:rPr>
        <w:t>The people with power oppress others while no-one comforts them (4:1).</w:t>
      </w:r>
    </w:p>
    <w:p w14:paraId="7CDA7BD6" w14:textId="77777777" w:rsidR="00F66882" w:rsidRPr="005F0D05" w:rsidRDefault="00F66882" w:rsidP="00F66882">
      <w:pPr>
        <w:pStyle w:val="Heading5"/>
        <w:tabs>
          <w:tab w:val="left" w:pos="1800"/>
        </w:tabs>
        <w:rPr>
          <w:rFonts w:cs="Arial"/>
        </w:rPr>
      </w:pPr>
      <w:r w:rsidRPr="005F0D05">
        <w:rPr>
          <w:rFonts w:cs="Arial"/>
        </w:rPr>
        <w:t>Death itself may be better than life under oppression by others (4:2).</w:t>
      </w:r>
    </w:p>
    <w:p w14:paraId="64CDB3AE" w14:textId="77777777" w:rsidR="00F66882" w:rsidRPr="005F0D05" w:rsidRDefault="00F66882" w:rsidP="00F66882">
      <w:pPr>
        <w:pStyle w:val="Heading5"/>
        <w:tabs>
          <w:tab w:val="left" w:pos="1800"/>
        </w:tabs>
        <w:rPr>
          <w:rFonts w:cs="Arial"/>
        </w:rPr>
      </w:pPr>
      <w:r w:rsidRPr="005F0D05">
        <w:rPr>
          <w:rFonts w:cs="Arial"/>
        </w:rPr>
        <w:t>"People" who were never conceived are better off than the dead or the oppressed (4:3).</w:t>
      </w:r>
    </w:p>
    <w:p w14:paraId="42730CA0" w14:textId="77777777" w:rsidR="00F66882" w:rsidRPr="005F0D05" w:rsidRDefault="00F66882" w:rsidP="00F66882">
      <w:pPr>
        <w:pStyle w:val="Heading3"/>
        <w:tabs>
          <w:tab w:val="left" w:pos="1080"/>
        </w:tabs>
        <w:rPr>
          <w:rFonts w:cs="Arial"/>
        </w:rPr>
      </w:pPr>
      <w:r w:rsidRPr="005F0D05">
        <w:rPr>
          <w:rFonts w:cs="Arial"/>
        </w:rPr>
        <w:t>Improper motives for doing one's job include envy, greed, and prestige (4:4-16).</w:t>
      </w:r>
    </w:p>
    <w:p w14:paraId="52B83DFA" w14:textId="77777777" w:rsidR="00F66882" w:rsidRPr="005F0D05" w:rsidRDefault="00F66882" w:rsidP="00F66882">
      <w:pPr>
        <w:pStyle w:val="Heading4"/>
        <w:tabs>
          <w:tab w:val="left" w:pos="1440"/>
        </w:tabs>
        <w:rPr>
          <w:rFonts w:cs="Arial"/>
        </w:rPr>
      </w:pPr>
      <w:r w:rsidRPr="005F0D05">
        <w:rPr>
          <w:rFonts w:cs="Arial"/>
        </w:rPr>
        <w:t>Envy is a meaningless motive for work (4:4-6).</w:t>
      </w:r>
    </w:p>
    <w:p w14:paraId="012E7039" w14:textId="77777777" w:rsidR="00F66882" w:rsidRPr="005F0D05" w:rsidRDefault="00F66882" w:rsidP="00F66882">
      <w:pPr>
        <w:pStyle w:val="Heading5"/>
        <w:tabs>
          <w:tab w:val="left" w:pos="1800"/>
        </w:tabs>
        <w:rPr>
          <w:rFonts w:cs="Arial"/>
        </w:rPr>
      </w:pPr>
      <w:r w:rsidRPr="005F0D05">
        <w:rPr>
          <w:rFonts w:cs="Arial"/>
        </w:rPr>
        <w:t>The compulsive competitor only achieves futility in life (4:4).</w:t>
      </w:r>
    </w:p>
    <w:p w14:paraId="6D93EA5C" w14:textId="77777777" w:rsidR="00F66882" w:rsidRPr="005F0D05" w:rsidRDefault="00F66882" w:rsidP="00F66882">
      <w:pPr>
        <w:pStyle w:val="Heading5"/>
        <w:tabs>
          <w:tab w:val="left" w:pos="1800"/>
        </w:tabs>
        <w:rPr>
          <w:rFonts w:cs="Arial"/>
        </w:rPr>
      </w:pPr>
      <w:r w:rsidRPr="005F0D05">
        <w:rPr>
          <w:rFonts w:cs="Arial"/>
        </w:rPr>
        <w:t>The lazy sluggard destroys himself (4:5).</w:t>
      </w:r>
    </w:p>
    <w:p w14:paraId="5E92B957" w14:textId="77777777" w:rsidR="00F66882" w:rsidRPr="005F0D05" w:rsidRDefault="00F66882" w:rsidP="00F66882">
      <w:pPr>
        <w:pStyle w:val="Heading5"/>
        <w:tabs>
          <w:tab w:val="left" w:pos="1800"/>
        </w:tabs>
        <w:rPr>
          <w:rFonts w:cs="Arial"/>
        </w:rPr>
      </w:pPr>
      <w:r w:rsidRPr="005F0D05">
        <w:rPr>
          <w:rFonts w:cs="Arial"/>
        </w:rPr>
        <w:lastRenderedPageBreak/>
        <w:t>The balanced worker is better than the compulsive competitor (4:6).</w:t>
      </w:r>
    </w:p>
    <w:p w14:paraId="3DDD35F7" w14:textId="77777777" w:rsidR="00F66882" w:rsidRPr="005F0D05" w:rsidRDefault="00F66882" w:rsidP="00F66882">
      <w:pPr>
        <w:pStyle w:val="Heading4"/>
        <w:tabs>
          <w:tab w:val="left" w:pos="1440"/>
        </w:tabs>
        <w:rPr>
          <w:rFonts w:cs="Arial"/>
        </w:rPr>
      </w:pPr>
      <w:r w:rsidRPr="005F0D05">
        <w:rPr>
          <w:rFonts w:cs="Arial"/>
        </w:rPr>
        <w:t>Greed is a meaningless motive for work, but friendships provide mutual benefit (4:7-12).</w:t>
      </w:r>
    </w:p>
    <w:p w14:paraId="6A6C2C21" w14:textId="77777777" w:rsidR="00F66882" w:rsidRPr="005F0D05" w:rsidRDefault="00F66882" w:rsidP="00F66882">
      <w:pPr>
        <w:pStyle w:val="Heading5"/>
        <w:tabs>
          <w:tab w:val="left" w:pos="1800"/>
        </w:tabs>
        <w:rPr>
          <w:rFonts w:cs="Arial"/>
        </w:rPr>
      </w:pPr>
      <w:r w:rsidRPr="005F0D05">
        <w:rPr>
          <w:rFonts w:cs="Arial"/>
        </w:rPr>
        <w:t>Materialism motivates a man to work only for himself in lonely futility (4:7-8).</w:t>
      </w:r>
    </w:p>
    <w:p w14:paraId="52E5E14D" w14:textId="77777777" w:rsidR="00F66882" w:rsidRPr="005F0D05" w:rsidRDefault="00F66882" w:rsidP="00F66882">
      <w:pPr>
        <w:pStyle w:val="Heading6"/>
        <w:rPr>
          <w:rFonts w:cs="Arial"/>
        </w:rPr>
      </w:pPr>
      <w:r w:rsidRPr="005F0D05">
        <w:rPr>
          <w:rFonts w:cs="Arial"/>
        </w:rPr>
        <w:t>He "works his tail off" even though he only needs to support himself (4:8a).</w:t>
      </w:r>
    </w:p>
    <w:p w14:paraId="580135B7" w14:textId="77777777" w:rsidR="00F66882" w:rsidRPr="005F0D05" w:rsidRDefault="00F66882" w:rsidP="00F66882">
      <w:pPr>
        <w:pStyle w:val="Heading6"/>
        <w:rPr>
          <w:rFonts w:cs="Arial"/>
        </w:rPr>
      </w:pPr>
      <w:r w:rsidRPr="005F0D05">
        <w:rPr>
          <w:rFonts w:cs="Arial"/>
        </w:rPr>
        <w:t>He never has "enough" money (cf. Luke 12:13-21) (4:8b).</w:t>
      </w:r>
    </w:p>
    <w:p w14:paraId="41769927" w14:textId="77777777" w:rsidR="00F66882" w:rsidRPr="005F0D05" w:rsidRDefault="00F66882" w:rsidP="00F66882">
      <w:pPr>
        <w:pStyle w:val="Heading6"/>
        <w:rPr>
          <w:rFonts w:cs="Arial"/>
        </w:rPr>
      </w:pPr>
      <w:r w:rsidRPr="005F0D05">
        <w:rPr>
          <w:rFonts w:cs="Arial"/>
        </w:rPr>
        <w:t>He never asks himself whether his workaholism is worth not enjoying life (4:8c).</w:t>
      </w:r>
    </w:p>
    <w:p w14:paraId="7DDE47AE" w14:textId="77777777" w:rsidR="00F66882" w:rsidRPr="005F0D05" w:rsidRDefault="00F66882" w:rsidP="00F66882">
      <w:pPr>
        <w:pStyle w:val="Heading5"/>
        <w:tabs>
          <w:tab w:val="left" w:pos="1800"/>
        </w:tabs>
        <w:rPr>
          <w:rFonts w:cs="Arial"/>
        </w:rPr>
      </w:pPr>
      <w:r w:rsidRPr="005F0D05">
        <w:rPr>
          <w:rFonts w:cs="Arial"/>
        </w:rPr>
        <w:t>Strong friendships are mutually beneficial (4:9-12).</w:t>
      </w:r>
    </w:p>
    <w:p w14:paraId="5370C83C" w14:textId="77777777" w:rsidR="00F66882" w:rsidRPr="005F0D05" w:rsidRDefault="00F66882" w:rsidP="00F66882">
      <w:pPr>
        <w:pStyle w:val="Heading6"/>
        <w:rPr>
          <w:rFonts w:cs="Arial"/>
        </w:rPr>
      </w:pPr>
      <w:r w:rsidRPr="005F0D05">
        <w:rPr>
          <w:rFonts w:cs="Arial"/>
        </w:rPr>
        <w:t>Friendships provide mutual specialization yielding greater productivity (4:9).</w:t>
      </w:r>
    </w:p>
    <w:p w14:paraId="28BE8089" w14:textId="77777777" w:rsidR="00F66882" w:rsidRPr="005F0D05" w:rsidRDefault="00F66882" w:rsidP="00F66882">
      <w:pPr>
        <w:pStyle w:val="Heading6"/>
        <w:rPr>
          <w:rFonts w:cs="Arial"/>
        </w:rPr>
      </w:pPr>
      <w:r w:rsidRPr="005F0D05">
        <w:rPr>
          <w:rFonts w:cs="Arial"/>
        </w:rPr>
        <w:t>Friendships provide mutual assistance when helpless (4:10).</w:t>
      </w:r>
    </w:p>
    <w:p w14:paraId="2F55E056" w14:textId="77777777" w:rsidR="00F66882" w:rsidRPr="005F0D05" w:rsidRDefault="00F66882" w:rsidP="00F66882">
      <w:pPr>
        <w:pStyle w:val="Heading6"/>
        <w:rPr>
          <w:rFonts w:cs="Arial"/>
        </w:rPr>
      </w:pPr>
      <w:r w:rsidRPr="005F0D05">
        <w:rPr>
          <w:rFonts w:cs="Arial"/>
        </w:rPr>
        <w:t>Friendships provide mutual comfort when vulnerable (4:11).</w:t>
      </w:r>
    </w:p>
    <w:p w14:paraId="0C8C118C" w14:textId="77777777" w:rsidR="00F66882" w:rsidRPr="005F0D05" w:rsidRDefault="00F66882" w:rsidP="00F66882">
      <w:pPr>
        <w:pStyle w:val="Heading6"/>
        <w:rPr>
          <w:rFonts w:cs="Arial"/>
        </w:rPr>
      </w:pPr>
      <w:r w:rsidRPr="005F0D05">
        <w:rPr>
          <w:rFonts w:cs="Arial"/>
        </w:rPr>
        <w:t>Friendships provide mutual protection when attacked (4:12).</w:t>
      </w:r>
    </w:p>
    <w:p w14:paraId="7489D437" w14:textId="77777777" w:rsidR="00F66882" w:rsidRPr="005F0D05" w:rsidRDefault="00F66882" w:rsidP="00F66882">
      <w:pPr>
        <w:tabs>
          <w:tab w:val="left" w:pos="1440"/>
        </w:tabs>
        <w:ind w:left="1440" w:hanging="360"/>
        <w:rPr>
          <w:rFonts w:cs="Arial"/>
        </w:rPr>
      </w:pPr>
    </w:p>
    <w:p w14:paraId="669F3033" w14:textId="77777777" w:rsidR="00F66882" w:rsidRPr="005F0D05" w:rsidRDefault="00F66882" w:rsidP="00F66882">
      <w:pPr>
        <w:pStyle w:val="Heading4"/>
        <w:tabs>
          <w:tab w:val="left" w:pos="1440"/>
        </w:tabs>
        <w:rPr>
          <w:rFonts w:cs="Arial"/>
        </w:rPr>
      </w:pPr>
      <w:r w:rsidRPr="005F0D05">
        <w:rPr>
          <w:rFonts w:cs="Arial"/>
        </w:rPr>
        <w:t>Prestige is a meaningless motive for work (4:13-16).</w:t>
      </w:r>
    </w:p>
    <w:p w14:paraId="0408F5DD" w14:textId="77777777" w:rsidR="00F66882" w:rsidRPr="005F0D05" w:rsidRDefault="00F66882" w:rsidP="00F66882">
      <w:pPr>
        <w:pStyle w:val="Heading5"/>
        <w:tabs>
          <w:tab w:val="left" w:pos="1800"/>
        </w:tabs>
        <w:rPr>
          <w:rFonts w:cs="Arial"/>
        </w:rPr>
      </w:pPr>
      <w:r w:rsidRPr="005F0D05">
        <w:rPr>
          <w:rFonts w:cs="Arial"/>
        </w:rPr>
        <w:t>It's better to be poor and wise (thus having little influence) than powerful and foolish (thus having great influence due to wealth) since the latter can't learn (4:13).</w:t>
      </w:r>
    </w:p>
    <w:p w14:paraId="66CCD0E3" w14:textId="77777777" w:rsidR="00F66882" w:rsidRPr="005F0D05" w:rsidRDefault="00F66882" w:rsidP="00F66882">
      <w:pPr>
        <w:pStyle w:val="Heading5"/>
        <w:tabs>
          <w:tab w:val="left" w:pos="1800"/>
        </w:tabs>
        <w:rPr>
          <w:rFonts w:cs="Arial"/>
        </w:rPr>
      </w:pPr>
      <w:r w:rsidRPr="005F0D05">
        <w:rPr>
          <w:rFonts w:cs="Arial"/>
        </w:rPr>
        <w:t>Although one from humble roots can become a popular king, even his prestige, power and influence are transitory (4:14-16a).</w:t>
      </w:r>
    </w:p>
    <w:p w14:paraId="5A7677BE" w14:textId="77777777" w:rsidR="00F66882" w:rsidRPr="005F0D05" w:rsidRDefault="00F66882" w:rsidP="00F66882">
      <w:pPr>
        <w:pStyle w:val="Heading5"/>
        <w:tabs>
          <w:tab w:val="left" w:pos="1800"/>
        </w:tabs>
        <w:rPr>
          <w:rFonts w:cs="Arial"/>
        </w:rPr>
      </w:pPr>
      <w:r w:rsidRPr="005F0D05">
        <w:rPr>
          <w:rFonts w:cs="Arial"/>
        </w:rPr>
        <w:t>Prestige (which is attained and soon lost) is a vain and wasted pursuit (4:16b).</w:t>
      </w:r>
    </w:p>
    <w:p w14:paraId="0DDCA7B7" w14:textId="77777777" w:rsidR="00F66882" w:rsidRPr="005F0D05" w:rsidRDefault="00F66882" w:rsidP="00F66882">
      <w:pPr>
        <w:pStyle w:val="Heading3"/>
        <w:tabs>
          <w:tab w:val="left" w:pos="1080"/>
        </w:tabs>
        <w:rPr>
          <w:rFonts w:cs="Arial"/>
        </w:rPr>
      </w:pPr>
      <w:r w:rsidRPr="005F0D05">
        <w:rPr>
          <w:rFonts w:cs="Arial"/>
        </w:rPr>
        <w:t>Reverence for God protects the fruits of one's labor but pursuing wealth has many negative consequences (5:1–6:9).</w:t>
      </w:r>
    </w:p>
    <w:p w14:paraId="651ADC56" w14:textId="77777777" w:rsidR="00F66882" w:rsidRPr="005F0D05" w:rsidRDefault="00F66882" w:rsidP="00F66882">
      <w:pPr>
        <w:pStyle w:val="Heading4"/>
        <w:tabs>
          <w:tab w:val="left" w:pos="1440"/>
        </w:tabs>
        <w:rPr>
          <w:rFonts w:cs="Arial"/>
        </w:rPr>
      </w:pPr>
      <w:r w:rsidRPr="005F0D05">
        <w:rPr>
          <w:rFonts w:cs="Arial"/>
        </w:rPr>
        <w:t>True reverence for God demonstrated in proper worship and the fulfillment of one's vows protects the fruits of one's labor (5:1-7).</w:t>
      </w:r>
    </w:p>
    <w:p w14:paraId="5283CCAC" w14:textId="77777777" w:rsidR="00F66882" w:rsidRPr="005F0D05" w:rsidRDefault="00F66882" w:rsidP="00F66882">
      <w:pPr>
        <w:pStyle w:val="Heading5"/>
        <w:tabs>
          <w:tab w:val="left" w:pos="1800"/>
        </w:tabs>
        <w:rPr>
          <w:rFonts w:cs="Arial"/>
        </w:rPr>
      </w:pPr>
      <w:r w:rsidRPr="005F0D05">
        <w:rPr>
          <w:rFonts w:cs="Arial"/>
        </w:rPr>
        <w:t>Reverence for God is demonstrated in proper worship (5:1-3).</w:t>
      </w:r>
    </w:p>
    <w:p w14:paraId="254FBEDF" w14:textId="77777777" w:rsidR="00F66882" w:rsidRPr="005F0D05" w:rsidRDefault="00F66882" w:rsidP="00F66882">
      <w:pPr>
        <w:pStyle w:val="Heading6"/>
        <w:rPr>
          <w:rFonts w:cs="Arial"/>
        </w:rPr>
      </w:pPr>
      <w:r w:rsidRPr="005F0D05">
        <w:rPr>
          <w:rFonts w:cs="Arial"/>
        </w:rPr>
        <w:t>Proper worship can only occur when one prepares himself to worship God (5:1a).</w:t>
      </w:r>
    </w:p>
    <w:p w14:paraId="7F5A496C" w14:textId="77777777" w:rsidR="00F66882" w:rsidRPr="005F0D05" w:rsidRDefault="00F66882" w:rsidP="00F66882">
      <w:pPr>
        <w:pStyle w:val="Heading6"/>
        <w:rPr>
          <w:rFonts w:cs="Arial"/>
        </w:rPr>
      </w:pPr>
      <w:r w:rsidRPr="005F0D05">
        <w:rPr>
          <w:rFonts w:cs="Arial"/>
        </w:rPr>
        <w:t>Proper worship can only occur when one listens to God (5:1b-3).</w:t>
      </w:r>
    </w:p>
    <w:p w14:paraId="45BFC153" w14:textId="77777777" w:rsidR="00F66882" w:rsidRPr="005F0D05" w:rsidRDefault="00F66882" w:rsidP="00F66882">
      <w:pPr>
        <w:pStyle w:val="Heading7"/>
        <w:rPr>
          <w:rFonts w:cs="Arial"/>
        </w:rPr>
      </w:pPr>
      <w:r w:rsidRPr="005F0D05">
        <w:rPr>
          <w:rFonts w:cs="Arial"/>
        </w:rPr>
        <w:t>Fools unknowingly sin by offering up meaningless and impulsive words (5:1b).</w:t>
      </w:r>
    </w:p>
    <w:p w14:paraId="68686830" w14:textId="77777777" w:rsidR="00F66882" w:rsidRPr="005F0D05" w:rsidRDefault="00F66882" w:rsidP="00F66882">
      <w:pPr>
        <w:pStyle w:val="Heading7"/>
        <w:rPr>
          <w:rFonts w:cs="Arial"/>
        </w:rPr>
      </w:pPr>
      <w:r w:rsidRPr="005F0D05">
        <w:rPr>
          <w:rFonts w:cs="Arial"/>
        </w:rPr>
        <w:t>One should weigh his words and thoughts carefully because of who God is (5:2).</w:t>
      </w:r>
    </w:p>
    <w:p w14:paraId="0871EDE1" w14:textId="77777777" w:rsidR="00F66882" w:rsidRPr="005F0D05" w:rsidRDefault="00F66882" w:rsidP="00F66882">
      <w:pPr>
        <w:pStyle w:val="Heading8"/>
        <w:ind w:left="3744" w:hanging="720"/>
        <w:rPr>
          <w:rFonts w:cs="Arial"/>
        </w:rPr>
      </w:pPr>
      <w:r w:rsidRPr="005F0D05">
        <w:rPr>
          <w:rFonts w:cs="Arial"/>
        </w:rPr>
        <w:t>The Command: Realize how awesome and majestic God is (5:2a, cf. Isa. 40).</w:t>
      </w:r>
    </w:p>
    <w:p w14:paraId="15BF8E8F" w14:textId="77777777" w:rsidR="00F66882" w:rsidRPr="005F0D05" w:rsidRDefault="00F66882" w:rsidP="00F66882">
      <w:pPr>
        <w:pStyle w:val="Heading8"/>
        <w:ind w:left="3744" w:hanging="720"/>
        <w:rPr>
          <w:rFonts w:cs="Arial"/>
        </w:rPr>
      </w:pPr>
      <w:r w:rsidRPr="005F0D05">
        <w:rPr>
          <w:rFonts w:cs="Arial"/>
        </w:rPr>
        <w:lastRenderedPageBreak/>
        <w:t>The Reason:  Realize how puny man is before God in comparison (5:2b, cf. Ps. 8:4).</w:t>
      </w:r>
    </w:p>
    <w:p w14:paraId="70CCB1CD" w14:textId="77777777" w:rsidR="00F66882" w:rsidRPr="005F0D05" w:rsidRDefault="00F66882" w:rsidP="00F66882">
      <w:pPr>
        <w:pStyle w:val="Heading7"/>
        <w:rPr>
          <w:rFonts w:cs="Arial"/>
        </w:rPr>
      </w:pPr>
      <w:r w:rsidRPr="005F0D05">
        <w:rPr>
          <w:rFonts w:cs="Arial"/>
        </w:rPr>
        <w:t>Proper worship can only occur when one sets aside his cares (5:3, cf. Ps. 46:10a).</w:t>
      </w:r>
    </w:p>
    <w:p w14:paraId="77CE0BF7" w14:textId="77777777" w:rsidR="00F66882" w:rsidRPr="005F0D05" w:rsidRDefault="00F66882" w:rsidP="00F66882">
      <w:pPr>
        <w:pStyle w:val="Heading8"/>
        <w:ind w:left="3744" w:hanging="720"/>
        <w:rPr>
          <w:rFonts w:cs="Arial"/>
        </w:rPr>
      </w:pPr>
      <w:r w:rsidRPr="005F0D05">
        <w:rPr>
          <w:rFonts w:cs="Arial"/>
        </w:rPr>
        <w:t>Daydreaming occurs when one can't put aside his many concerns (5:3a).</w:t>
      </w:r>
    </w:p>
    <w:p w14:paraId="36AE04BB" w14:textId="77777777" w:rsidR="00F66882" w:rsidRPr="005F0D05" w:rsidRDefault="00F66882" w:rsidP="00F66882">
      <w:pPr>
        <w:pStyle w:val="Heading8"/>
        <w:ind w:left="3744" w:hanging="720"/>
        <w:rPr>
          <w:rFonts w:cs="Arial"/>
        </w:rPr>
      </w:pPr>
      <w:r w:rsidRPr="005F0D05">
        <w:rPr>
          <w:rFonts w:cs="Arial"/>
        </w:rPr>
        <w:t>The fool is the one who can't stop talking (5:3b).</w:t>
      </w:r>
    </w:p>
    <w:p w14:paraId="4CF85977" w14:textId="77777777" w:rsidR="00F66882" w:rsidRPr="005F0D05" w:rsidRDefault="00F66882" w:rsidP="00F66882">
      <w:pPr>
        <w:pStyle w:val="Heading5"/>
        <w:tabs>
          <w:tab w:val="left" w:pos="1800"/>
        </w:tabs>
        <w:rPr>
          <w:rFonts w:cs="Arial"/>
        </w:rPr>
      </w:pPr>
      <w:r w:rsidRPr="005F0D05">
        <w:rPr>
          <w:rFonts w:cs="Arial"/>
        </w:rPr>
        <w:t>Reverence for God shown in paying vows protects the fruits of one's labor (5:4-6).</w:t>
      </w:r>
    </w:p>
    <w:p w14:paraId="6E8D1AC5" w14:textId="77777777" w:rsidR="00F66882" w:rsidRPr="005F0D05" w:rsidRDefault="00F66882" w:rsidP="00F66882">
      <w:pPr>
        <w:pStyle w:val="Heading6"/>
        <w:rPr>
          <w:rFonts w:cs="Arial"/>
        </w:rPr>
      </w:pPr>
      <w:r w:rsidRPr="005F0D05">
        <w:rPr>
          <w:rFonts w:cs="Arial"/>
        </w:rPr>
        <w:t>All vows must be paid (5:4, cf. Deut. 23:21-22).</w:t>
      </w:r>
    </w:p>
    <w:p w14:paraId="3648F107" w14:textId="77777777" w:rsidR="00F66882" w:rsidRPr="005F0D05" w:rsidRDefault="00F66882" w:rsidP="00F66882">
      <w:pPr>
        <w:pStyle w:val="Heading6"/>
        <w:rPr>
          <w:rFonts w:cs="Arial"/>
        </w:rPr>
      </w:pPr>
      <w:r w:rsidRPr="005F0D05">
        <w:rPr>
          <w:rFonts w:cs="Arial"/>
        </w:rPr>
        <w:t>No vow at all is better than an unfulfilled vow (5:5).</w:t>
      </w:r>
    </w:p>
    <w:p w14:paraId="27535DF4" w14:textId="77777777" w:rsidR="00F66882" w:rsidRPr="005F0D05" w:rsidRDefault="00F66882" w:rsidP="00F66882">
      <w:pPr>
        <w:pStyle w:val="Heading6"/>
        <w:rPr>
          <w:rFonts w:cs="Arial"/>
        </w:rPr>
      </w:pPr>
      <w:r w:rsidRPr="005F0D05">
        <w:rPr>
          <w:rFonts w:cs="Arial"/>
        </w:rPr>
        <w:t>Don't sin though an impulsive vow then later confess it was a mistake (5:6a).</w:t>
      </w:r>
    </w:p>
    <w:p w14:paraId="44482D43" w14:textId="77777777" w:rsidR="00F66882" w:rsidRPr="005F0D05" w:rsidRDefault="00F66882" w:rsidP="00F66882">
      <w:pPr>
        <w:pStyle w:val="Heading6"/>
        <w:rPr>
          <w:rFonts w:cs="Arial"/>
        </w:rPr>
      </w:pPr>
      <w:r w:rsidRPr="005F0D05">
        <w:rPr>
          <w:rFonts w:cs="Arial"/>
        </w:rPr>
        <w:t>God's anger at one's rash vows may wipe out his accomplishments and possessions, thus losing the fruits of his labor (5:6b).</w:t>
      </w:r>
    </w:p>
    <w:p w14:paraId="1FFD3217" w14:textId="77777777" w:rsidR="00F66882" w:rsidRPr="005F0D05" w:rsidRDefault="00F66882" w:rsidP="00F66882">
      <w:pPr>
        <w:pStyle w:val="Heading5"/>
        <w:tabs>
          <w:tab w:val="left" w:pos="1800"/>
        </w:tabs>
        <w:rPr>
          <w:rFonts w:cs="Arial"/>
        </w:rPr>
      </w:pPr>
      <w:r w:rsidRPr="005F0D05">
        <w:rPr>
          <w:rFonts w:cs="Arial"/>
        </w:rPr>
        <w:t>Solomon's Conclusion: Reverence for God means to stop dreaming in worship and making rash vows (5:7).</w:t>
      </w:r>
    </w:p>
    <w:p w14:paraId="4F777286" w14:textId="77777777" w:rsidR="00F66882" w:rsidRPr="005F0D05" w:rsidRDefault="00F66882" w:rsidP="00F66882">
      <w:pPr>
        <w:pStyle w:val="Heading6"/>
        <w:rPr>
          <w:rFonts w:cs="Arial"/>
        </w:rPr>
      </w:pPr>
      <w:r w:rsidRPr="005F0D05">
        <w:rPr>
          <w:rFonts w:cs="Arial"/>
        </w:rPr>
        <w:t>Dreaming in flippant worship is meaningless (5:7a).</w:t>
      </w:r>
    </w:p>
    <w:p w14:paraId="3471542D" w14:textId="77777777" w:rsidR="00F66882" w:rsidRPr="005F0D05" w:rsidRDefault="00F66882" w:rsidP="00F66882">
      <w:pPr>
        <w:pStyle w:val="Heading6"/>
        <w:rPr>
          <w:rFonts w:cs="Arial"/>
        </w:rPr>
      </w:pPr>
      <w:r w:rsidRPr="005F0D05">
        <w:rPr>
          <w:rFonts w:cs="Arial"/>
        </w:rPr>
        <w:t>Rash vows made through excessive talking are meaningless (5:7b).</w:t>
      </w:r>
    </w:p>
    <w:p w14:paraId="7AB6FF7C" w14:textId="77777777" w:rsidR="00F66882" w:rsidRPr="005F0D05" w:rsidRDefault="00F66882" w:rsidP="00F66882">
      <w:pPr>
        <w:pStyle w:val="Heading6"/>
        <w:rPr>
          <w:rFonts w:cs="Arial"/>
        </w:rPr>
      </w:pPr>
      <w:r w:rsidRPr="005F0D05">
        <w:rPr>
          <w:rFonts w:cs="Arial"/>
        </w:rPr>
        <w:t>Rather than daydreaming and verbosity one should give God the honor He is due (5:7c).</w:t>
      </w:r>
    </w:p>
    <w:p w14:paraId="597440A4" w14:textId="77777777" w:rsidR="00F66882" w:rsidRPr="005F0D05" w:rsidRDefault="00F66882" w:rsidP="00F66882">
      <w:pPr>
        <w:pStyle w:val="Heading4"/>
        <w:tabs>
          <w:tab w:val="left" w:pos="1440"/>
        </w:tabs>
        <w:rPr>
          <w:rFonts w:cs="Arial"/>
        </w:rPr>
      </w:pPr>
      <w:r w:rsidRPr="005F0D05">
        <w:rPr>
          <w:rFonts w:cs="Arial"/>
        </w:rPr>
        <w:t>Materialism has many negative results but godly people can enjoy wealth (5:8–6:9).</w:t>
      </w:r>
    </w:p>
    <w:p w14:paraId="5BE0B283" w14:textId="77777777" w:rsidR="00F66882" w:rsidRPr="005F0D05" w:rsidRDefault="00F66882" w:rsidP="00F66882">
      <w:pPr>
        <w:pStyle w:val="Heading5"/>
        <w:tabs>
          <w:tab w:val="left" w:pos="1800"/>
        </w:tabs>
        <w:rPr>
          <w:rFonts w:cs="Arial"/>
        </w:rPr>
      </w:pPr>
      <w:r w:rsidRPr="005F0D05">
        <w:rPr>
          <w:rFonts w:cs="Arial"/>
        </w:rPr>
        <w:t>Don't be surprised that some corrupt officials hoard wealth (5:8-9).</w:t>
      </w:r>
    </w:p>
    <w:p w14:paraId="562D2ABF" w14:textId="77777777" w:rsidR="00F66882" w:rsidRPr="005F0D05" w:rsidRDefault="00F66882" w:rsidP="00F66882">
      <w:pPr>
        <w:pStyle w:val="Heading6"/>
        <w:rPr>
          <w:rFonts w:cs="Arial"/>
        </w:rPr>
      </w:pPr>
      <w:r w:rsidRPr="005F0D05">
        <w:rPr>
          <w:rFonts w:cs="Arial"/>
        </w:rPr>
        <w:t>Oppression and denial of justice and righteousness shouldn't be surprising (5:8a).</w:t>
      </w:r>
    </w:p>
    <w:p w14:paraId="1DCDD574" w14:textId="77777777" w:rsidR="00F66882" w:rsidRPr="005F0D05" w:rsidRDefault="00F66882" w:rsidP="00F66882">
      <w:pPr>
        <w:pStyle w:val="Heading6"/>
        <w:rPr>
          <w:rFonts w:cs="Arial"/>
        </w:rPr>
      </w:pPr>
      <w:r w:rsidRPr="005F0D05">
        <w:rPr>
          <w:rFonts w:cs="Arial"/>
        </w:rPr>
        <w:t>Extortion and greed occur at all levels of government, including the top (5:8b-9).</w:t>
      </w:r>
    </w:p>
    <w:p w14:paraId="7C82847A" w14:textId="77777777" w:rsidR="00F66882" w:rsidRPr="005F0D05" w:rsidRDefault="00F66882" w:rsidP="00F66882">
      <w:pPr>
        <w:pStyle w:val="Heading5"/>
        <w:tabs>
          <w:tab w:val="left" w:pos="1800"/>
        </w:tabs>
        <w:rPr>
          <w:rFonts w:cs="Arial"/>
        </w:rPr>
      </w:pPr>
      <w:r w:rsidRPr="005F0D05">
        <w:rPr>
          <w:rFonts w:cs="Arial"/>
        </w:rPr>
        <w:t>Materialism has many disillusioning results (5:10-17).</w:t>
      </w:r>
    </w:p>
    <w:p w14:paraId="36212525" w14:textId="77777777" w:rsidR="00F66882" w:rsidRPr="005F0D05" w:rsidRDefault="00F66882" w:rsidP="00F66882">
      <w:pPr>
        <w:pStyle w:val="Heading6"/>
        <w:rPr>
          <w:rFonts w:cs="Arial"/>
        </w:rPr>
      </w:pPr>
      <w:r w:rsidRPr="005F0D05">
        <w:rPr>
          <w:rFonts w:cs="Arial"/>
        </w:rPr>
        <w:t>Dissatisfaction results from materialism (5:10).</w:t>
      </w:r>
    </w:p>
    <w:p w14:paraId="309ADAC7" w14:textId="77777777" w:rsidR="00F66882" w:rsidRPr="005F0D05" w:rsidRDefault="00F66882" w:rsidP="00F66882">
      <w:pPr>
        <w:pStyle w:val="Heading6"/>
        <w:rPr>
          <w:rFonts w:cs="Arial"/>
        </w:rPr>
      </w:pPr>
      <w:r w:rsidRPr="005F0D05">
        <w:rPr>
          <w:rFonts w:cs="Arial"/>
        </w:rPr>
        <w:t>Higher expenses result from materialism (5:11).</w:t>
      </w:r>
    </w:p>
    <w:p w14:paraId="3FC7D212" w14:textId="77777777" w:rsidR="00F66882" w:rsidRPr="005F0D05" w:rsidRDefault="00F66882" w:rsidP="00F66882">
      <w:pPr>
        <w:pStyle w:val="Heading6"/>
        <w:rPr>
          <w:rFonts w:cs="Arial"/>
        </w:rPr>
      </w:pPr>
      <w:r w:rsidRPr="005F0D05">
        <w:rPr>
          <w:rFonts w:cs="Arial"/>
        </w:rPr>
        <w:t>Sleeplessness results from materialism (5:12).</w:t>
      </w:r>
    </w:p>
    <w:p w14:paraId="6FD2C4D8" w14:textId="77777777" w:rsidR="00F66882" w:rsidRPr="005F0D05" w:rsidRDefault="00F66882" w:rsidP="00F66882">
      <w:pPr>
        <w:pStyle w:val="Heading6"/>
        <w:rPr>
          <w:rFonts w:cs="Arial"/>
        </w:rPr>
      </w:pPr>
      <w:r w:rsidRPr="005F0D05">
        <w:rPr>
          <w:rFonts w:cs="Arial"/>
        </w:rPr>
        <w:t>Self-inflicted pains result from materialism (5:13).</w:t>
      </w:r>
    </w:p>
    <w:p w14:paraId="03D6772D" w14:textId="77777777" w:rsidR="00F66882" w:rsidRPr="005F0D05" w:rsidRDefault="00F66882" w:rsidP="00F66882">
      <w:pPr>
        <w:pStyle w:val="Heading6"/>
        <w:rPr>
          <w:rFonts w:cs="Arial"/>
        </w:rPr>
      </w:pPr>
      <w:r w:rsidRPr="005F0D05">
        <w:rPr>
          <w:rFonts w:cs="Arial"/>
        </w:rPr>
        <w:t>Lack of an inheritance to leave for one's dependents results from materialism (5:14).</w:t>
      </w:r>
    </w:p>
    <w:p w14:paraId="55A6B19E" w14:textId="77777777" w:rsidR="00F66882" w:rsidRPr="005F0D05" w:rsidRDefault="00F66882" w:rsidP="00F66882">
      <w:pPr>
        <w:pStyle w:val="Heading6"/>
        <w:rPr>
          <w:rFonts w:cs="Arial"/>
        </w:rPr>
      </w:pPr>
      <w:r w:rsidRPr="005F0D05">
        <w:rPr>
          <w:rFonts w:cs="Arial"/>
        </w:rPr>
        <w:t>Nothing to take to the next life results from materialism (5:15-16).</w:t>
      </w:r>
    </w:p>
    <w:p w14:paraId="76F8E40B" w14:textId="77777777" w:rsidR="00F66882" w:rsidRPr="005F0D05" w:rsidRDefault="00F66882" w:rsidP="00F66882">
      <w:pPr>
        <w:pStyle w:val="Heading6"/>
        <w:rPr>
          <w:rFonts w:cs="Arial"/>
        </w:rPr>
      </w:pPr>
      <w:r w:rsidRPr="005F0D05">
        <w:rPr>
          <w:rFonts w:cs="Arial"/>
        </w:rPr>
        <w:t>Loneliness and emotional ills result from materialism (5:17).</w:t>
      </w:r>
    </w:p>
    <w:p w14:paraId="45517E8B" w14:textId="77777777" w:rsidR="00F66882" w:rsidRPr="005F0D05" w:rsidRDefault="00F66882" w:rsidP="00F66882">
      <w:pPr>
        <w:pStyle w:val="Heading5"/>
        <w:tabs>
          <w:tab w:val="left" w:pos="1800"/>
        </w:tabs>
        <w:rPr>
          <w:rFonts w:cs="Arial"/>
        </w:rPr>
      </w:pPr>
      <w:r w:rsidRPr="005F0D05">
        <w:rPr>
          <w:rFonts w:cs="Arial"/>
        </w:rPr>
        <w:lastRenderedPageBreak/>
        <w:t>God gives money either for the laborer or for others to enjoy (5:18–6:9).</w:t>
      </w:r>
    </w:p>
    <w:p w14:paraId="627080C5" w14:textId="77777777" w:rsidR="00F66882" w:rsidRPr="005F0D05" w:rsidRDefault="00F66882" w:rsidP="00F66882">
      <w:pPr>
        <w:pStyle w:val="Heading6"/>
        <w:rPr>
          <w:rFonts w:cs="Arial"/>
        </w:rPr>
      </w:pPr>
      <w:r w:rsidRPr="005F0D05">
        <w:rPr>
          <w:rFonts w:cs="Arial"/>
        </w:rPr>
        <w:t>We should enjoy the money we earn (5:18).</w:t>
      </w:r>
    </w:p>
    <w:p w14:paraId="11090373" w14:textId="77777777" w:rsidR="00F66882" w:rsidRPr="005F0D05" w:rsidRDefault="00F66882" w:rsidP="00F66882">
      <w:pPr>
        <w:pStyle w:val="Heading6"/>
        <w:rPr>
          <w:rFonts w:cs="Arial"/>
        </w:rPr>
      </w:pPr>
      <w:r w:rsidRPr="005F0D05">
        <w:rPr>
          <w:rFonts w:cs="Arial"/>
        </w:rPr>
        <w:t>God allows some to enjoy their wealth as God’s gift (5:19-20).</w:t>
      </w:r>
    </w:p>
    <w:p w14:paraId="21D60C40" w14:textId="77777777" w:rsidR="00F66882" w:rsidRPr="005F0D05" w:rsidRDefault="00F66882" w:rsidP="00F66882">
      <w:pPr>
        <w:pStyle w:val="Heading6"/>
        <w:rPr>
          <w:rFonts w:cs="Arial"/>
        </w:rPr>
      </w:pPr>
      <w:r w:rsidRPr="005F0D05">
        <w:rPr>
          <w:rFonts w:cs="Arial"/>
        </w:rPr>
        <w:t>God prevents many from enjoying their riches and honor (6:1-2).</w:t>
      </w:r>
    </w:p>
    <w:p w14:paraId="2BA0B2F1" w14:textId="77777777" w:rsidR="00F66882" w:rsidRPr="005F0D05" w:rsidRDefault="00F66882" w:rsidP="00F66882">
      <w:pPr>
        <w:pStyle w:val="Heading7"/>
        <w:rPr>
          <w:rFonts w:cs="Arial"/>
        </w:rPr>
      </w:pPr>
      <w:r w:rsidRPr="005F0D05">
        <w:rPr>
          <w:rFonts w:cs="Arial"/>
        </w:rPr>
        <w:t>Many people don’t enjoy their wealth (6:1).</w:t>
      </w:r>
    </w:p>
    <w:p w14:paraId="4EFD8A29" w14:textId="77777777" w:rsidR="00F66882" w:rsidRPr="005F0D05" w:rsidRDefault="00F66882" w:rsidP="00F66882">
      <w:pPr>
        <w:pStyle w:val="Heading7"/>
        <w:rPr>
          <w:rFonts w:cs="Arial"/>
        </w:rPr>
      </w:pPr>
      <w:r w:rsidRPr="005F0D05">
        <w:rPr>
          <w:rFonts w:cs="Arial"/>
        </w:rPr>
        <w:t>God prevents some people from enjoying their wealth and honor (6:2a).</w:t>
      </w:r>
    </w:p>
    <w:p w14:paraId="6FAA3317" w14:textId="77777777" w:rsidR="00F66882" w:rsidRPr="005F0D05" w:rsidRDefault="00F66882" w:rsidP="00F66882">
      <w:pPr>
        <w:pStyle w:val="Heading7"/>
        <w:rPr>
          <w:rFonts w:cs="Arial"/>
        </w:rPr>
      </w:pPr>
      <w:r w:rsidRPr="005F0D05">
        <w:rPr>
          <w:rFonts w:cs="Arial"/>
        </w:rPr>
        <w:t>God gives their wealth to others instead, which is very perplexing and painful (6:2b).</w:t>
      </w:r>
    </w:p>
    <w:p w14:paraId="6F76DE48" w14:textId="77777777" w:rsidR="00F66882" w:rsidRPr="005F0D05" w:rsidRDefault="00F66882" w:rsidP="00F66882">
      <w:pPr>
        <w:pStyle w:val="Heading6"/>
        <w:rPr>
          <w:rFonts w:cs="Arial"/>
        </w:rPr>
      </w:pPr>
      <w:r w:rsidRPr="005F0D05">
        <w:rPr>
          <w:rFonts w:cs="Arial"/>
        </w:rPr>
        <w:t>If you don’t enjoy your possessions, then you will never enjoy life (6:3-9).</w:t>
      </w:r>
    </w:p>
    <w:p w14:paraId="3E3A63C5" w14:textId="77777777" w:rsidR="00F66882" w:rsidRPr="005F0D05" w:rsidRDefault="00F66882" w:rsidP="00F66882">
      <w:pPr>
        <w:pStyle w:val="Heading7"/>
        <w:rPr>
          <w:rFonts w:cs="Arial"/>
        </w:rPr>
      </w:pPr>
      <w:r w:rsidRPr="005F0D05">
        <w:rPr>
          <w:rFonts w:cs="Arial"/>
        </w:rPr>
        <w:t>It is better to be stillborn than to be wealthy and miserable (6:3-6).</w:t>
      </w:r>
    </w:p>
    <w:p w14:paraId="611260E5" w14:textId="77777777" w:rsidR="00F66882" w:rsidRPr="005F0D05" w:rsidRDefault="00F66882" w:rsidP="00F66882">
      <w:pPr>
        <w:pStyle w:val="Heading8"/>
        <w:ind w:left="3744" w:hanging="720"/>
        <w:rPr>
          <w:rFonts w:cs="Arial"/>
        </w:rPr>
      </w:pPr>
      <w:r w:rsidRPr="005F0D05">
        <w:rPr>
          <w:rFonts w:cs="Arial"/>
        </w:rPr>
        <w:t>It's better to be stillborn than to be an old, unhappy man with many children (6:3).</w:t>
      </w:r>
    </w:p>
    <w:p w14:paraId="191C135A" w14:textId="77777777" w:rsidR="00F66882" w:rsidRPr="005F0D05" w:rsidRDefault="00F66882" w:rsidP="00F66882">
      <w:pPr>
        <w:pStyle w:val="Heading8"/>
        <w:ind w:left="3744" w:hanging="720"/>
        <w:rPr>
          <w:rFonts w:cs="Arial"/>
        </w:rPr>
      </w:pPr>
      <w:r w:rsidRPr="005F0D05">
        <w:rPr>
          <w:rFonts w:cs="Arial"/>
        </w:rPr>
        <w:t>The reason a miscarriage is better than an unfulfilled rich man is because the miscarriage never knows that things could have been better (6:4-6).</w:t>
      </w:r>
    </w:p>
    <w:p w14:paraId="651F1539" w14:textId="77777777" w:rsidR="00F66882" w:rsidRPr="005F0D05" w:rsidRDefault="00F66882" w:rsidP="00F66882">
      <w:pPr>
        <w:pStyle w:val="Heading9"/>
        <w:ind w:left="4464" w:hanging="720"/>
        <w:rPr>
          <w:rFonts w:cs="Arial"/>
        </w:rPr>
      </w:pPr>
      <w:r w:rsidRPr="005F0D05">
        <w:rPr>
          <w:rFonts w:cs="Arial"/>
        </w:rPr>
        <w:t>Miscarriages don't benefit from being born (6:4).</w:t>
      </w:r>
    </w:p>
    <w:p w14:paraId="747E0804" w14:textId="77777777" w:rsidR="00F66882" w:rsidRPr="005F0D05" w:rsidRDefault="00F66882" w:rsidP="00F66882">
      <w:pPr>
        <w:pStyle w:val="Heading9"/>
        <w:ind w:left="4464" w:hanging="720"/>
        <w:rPr>
          <w:rFonts w:cs="Arial"/>
        </w:rPr>
      </w:pPr>
      <w:r w:rsidRPr="005F0D05">
        <w:rPr>
          <w:rFonts w:cs="Arial"/>
        </w:rPr>
        <w:t>Miscarriages don't have any joys so they don't miss them (6:5).</w:t>
      </w:r>
    </w:p>
    <w:p w14:paraId="22067944" w14:textId="77777777" w:rsidR="00F66882" w:rsidRPr="005F0D05" w:rsidRDefault="00F66882" w:rsidP="00F66882">
      <w:pPr>
        <w:pStyle w:val="Heading9"/>
        <w:ind w:left="4464" w:hanging="720"/>
        <w:rPr>
          <w:rFonts w:cs="Arial"/>
        </w:rPr>
      </w:pPr>
      <w:r w:rsidRPr="005F0D05">
        <w:rPr>
          <w:rFonts w:cs="Arial"/>
        </w:rPr>
        <w:t>Miscarriages and rich, unfulfilled men both eventually die anyway (6:6).</w:t>
      </w:r>
    </w:p>
    <w:p w14:paraId="6D66EA43" w14:textId="77777777" w:rsidR="00F66882" w:rsidRPr="005F0D05" w:rsidRDefault="00F66882" w:rsidP="00F66882">
      <w:pPr>
        <w:pStyle w:val="Heading7"/>
        <w:rPr>
          <w:rFonts w:cs="Arial"/>
        </w:rPr>
      </w:pPr>
      <w:r w:rsidRPr="005F0D05">
        <w:rPr>
          <w:rFonts w:cs="Arial"/>
        </w:rPr>
        <w:t>Life is futile for those never satisfied with their money (6:7-9).</w:t>
      </w:r>
    </w:p>
    <w:p w14:paraId="2035EDE6" w14:textId="77777777" w:rsidR="00F66882" w:rsidRPr="005F0D05" w:rsidRDefault="00F66882" w:rsidP="00F66882">
      <w:pPr>
        <w:pStyle w:val="Heading8"/>
        <w:ind w:left="3744" w:hanging="720"/>
        <w:rPr>
          <w:rFonts w:cs="Arial"/>
        </w:rPr>
      </w:pPr>
      <w:r w:rsidRPr="005F0D05">
        <w:rPr>
          <w:rFonts w:cs="Arial"/>
        </w:rPr>
        <w:t>We work to eat but food doesn't ultimately satisfy (6:7).</w:t>
      </w:r>
    </w:p>
    <w:p w14:paraId="4FF45736" w14:textId="77777777" w:rsidR="00F66882" w:rsidRPr="005F0D05" w:rsidRDefault="00F66882" w:rsidP="00F66882">
      <w:pPr>
        <w:pStyle w:val="Heading8"/>
        <w:ind w:left="3744" w:hanging="720"/>
        <w:rPr>
          <w:rFonts w:cs="Arial"/>
        </w:rPr>
      </w:pPr>
      <w:r w:rsidRPr="005F0D05">
        <w:rPr>
          <w:rFonts w:cs="Arial"/>
        </w:rPr>
        <w:t>Wisdom and poverty don’t conquer materialism (6:8).</w:t>
      </w:r>
    </w:p>
    <w:p w14:paraId="6BC29778" w14:textId="77777777" w:rsidR="00F66882" w:rsidRPr="005F0D05" w:rsidRDefault="00F66882" w:rsidP="00F66882">
      <w:pPr>
        <w:pStyle w:val="Heading8"/>
        <w:ind w:left="3744" w:hanging="720"/>
        <w:rPr>
          <w:rFonts w:cs="Arial"/>
        </w:rPr>
      </w:pPr>
      <w:r w:rsidRPr="005F0D05">
        <w:rPr>
          <w:rFonts w:cs="Arial"/>
        </w:rPr>
        <w:t>Materialists are never satisfied (6:9a).</w:t>
      </w:r>
    </w:p>
    <w:p w14:paraId="2339C32B" w14:textId="77777777" w:rsidR="00F66882" w:rsidRPr="005F0D05" w:rsidRDefault="00F66882" w:rsidP="00F66882">
      <w:pPr>
        <w:pStyle w:val="Heading8"/>
        <w:ind w:left="3744" w:hanging="720"/>
        <w:rPr>
          <w:rFonts w:cs="Arial"/>
        </w:rPr>
      </w:pPr>
      <w:r w:rsidRPr="005F0D05">
        <w:rPr>
          <w:rFonts w:cs="Arial"/>
        </w:rPr>
        <w:t>Materialism is a worthless pursuit (6:9b).</w:t>
      </w:r>
    </w:p>
    <w:p w14:paraId="7A0103BC" w14:textId="0B4B737D" w:rsidR="00F66882" w:rsidRPr="005F0D05" w:rsidRDefault="00201F81" w:rsidP="00F66882">
      <w:pPr>
        <w:pStyle w:val="Heading1"/>
        <w:tabs>
          <w:tab w:val="left" w:pos="360"/>
        </w:tabs>
        <w:ind w:right="-10"/>
        <w:rPr>
          <w:rFonts w:cs="Arial"/>
        </w:rPr>
      </w:pPr>
      <w:r w:rsidRPr="005F0D05">
        <w:rPr>
          <w:rFonts w:cs="Arial"/>
        </w:rPr>
        <w:t>III.</w:t>
      </w:r>
      <w:r w:rsidRPr="005F0D05">
        <w:rPr>
          <w:rFonts w:cs="Arial"/>
        </w:rPr>
        <w:tab/>
      </w:r>
      <w:r w:rsidR="00F66882" w:rsidRPr="005F0D05">
        <w:rPr>
          <w:rFonts w:cs="Arial"/>
        </w:rPr>
        <w:t xml:space="preserve">The reason we should enjoy life and fear God is because all </w:t>
      </w:r>
      <w:r w:rsidR="00F66882" w:rsidRPr="005F0D05">
        <w:rPr>
          <w:rFonts w:cs="Arial"/>
          <w:i/>
          <w:u w:val="single"/>
        </w:rPr>
        <w:t>wisdom</w:t>
      </w:r>
      <w:r w:rsidR="00F66882" w:rsidRPr="005F0D05">
        <w:rPr>
          <w:rFonts w:cs="Arial"/>
        </w:rPr>
        <w:t xml:space="preserve"> is fleeting (6:10–11:6</w:t>
      </w:r>
      <w:r w:rsidR="00F66882" w:rsidRPr="005F0D05">
        <w:rPr>
          <w:rFonts w:cs="Arial"/>
          <w:b w:val="0"/>
        </w:rPr>
        <w:t>)</w:t>
      </w:r>
      <w:r w:rsidR="00F66882" w:rsidRPr="005F0D05">
        <w:rPr>
          <w:rFonts w:cs="Arial"/>
        </w:rPr>
        <w:t>.</w:t>
      </w:r>
    </w:p>
    <w:p w14:paraId="13F94F91" w14:textId="77777777" w:rsidR="00F66882" w:rsidRPr="005F0D05" w:rsidRDefault="00F66882" w:rsidP="00F66882">
      <w:pPr>
        <w:pStyle w:val="Heading2"/>
        <w:rPr>
          <w:rFonts w:cs="Arial"/>
        </w:rPr>
      </w:pPr>
      <w:r w:rsidRPr="005F0D05">
        <w:rPr>
          <w:rFonts w:cs="Arial"/>
        </w:rPr>
        <w:t>Introduction: God has planned all events and will not change them (6:10-12).</w:t>
      </w:r>
    </w:p>
    <w:p w14:paraId="5E6E2259" w14:textId="77777777" w:rsidR="00F66882" w:rsidRPr="005F0D05" w:rsidRDefault="00F66882" w:rsidP="00F66882">
      <w:pPr>
        <w:pStyle w:val="Heading3"/>
        <w:tabs>
          <w:tab w:val="left" w:pos="1080"/>
        </w:tabs>
        <w:rPr>
          <w:rFonts w:cs="Arial"/>
        </w:rPr>
      </w:pPr>
      <w:r w:rsidRPr="005F0D05">
        <w:rPr>
          <w:rFonts w:cs="Arial"/>
        </w:rPr>
        <w:t>God will not change His plan despite man's many futile arguments (6:10-11).</w:t>
      </w:r>
    </w:p>
    <w:p w14:paraId="4228A4C5" w14:textId="77777777" w:rsidR="00F66882" w:rsidRPr="005F0D05" w:rsidRDefault="00F66882" w:rsidP="00F66882">
      <w:pPr>
        <w:pStyle w:val="Heading3"/>
        <w:tabs>
          <w:tab w:val="left" w:pos="1080"/>
        </w:tabs>
        <w:rPr>
          <w:rFonts w:cs="Arial"/>
        </w:rPr>
      </w:pPr>
      <w:r w:rsidRPr="005F0D05">
        <w:rPr>
          <w:rFonts w:cs="Arial"/>
        </w:rPr>
        <w:t>Man is transitory and ignorant of the future (6:12).</w:t>
      </w:r>
    </w:p>
    <w:p w14:paraId="2C45FDBF" w14:textId="77777777" w:rsidR="00F66882" w:rsidRPr="005F0D05" w:rsidRDefault="00F66882" w:rsidP="00F66882">
      <w:pPr>
        <w:pStyle w:val="Heading2"/>
        <w:rPr>
          <w:rFonts w:cs="Arial"/>
        </w:rPr>
      </w:pPr>
      <w:r w:rsidRPr="005F0D05">
        <w:rPr>
          <w:rFonts w:cs="Arial"/>
        </w:rPr>
        <w:t>Man is ignorant so he must rely upon the immutable and wise plan of God (7:1–9:10).</w:t>
      </w:r>
    </w:p>
    <w:p w14:paraId="14245C9C" w14:textId="77777777" w:rsidR="00F66882" w:rsidRPr="005F0D05" w:rsidRDefault="00F66882" w:rsidP="00F66882">
      <w:pPr>
        <w:pStyle w:val="Heading3"/>
        <w:tabs>
          <w:tab w:val="left" w:pos="1080"/>
        </w:tabs>
        <w:rPr>
          <w:rFonts w:cs="Arial"/>
        </w:rPr>
      </w:pPr>
      <w:r w:rsidRPr="005F0D05">
        <w:rPr>
          <w:rFonts w:cs="Arial"/>
        </w:rPr>
        <w:t>Man is ignorant of the significance of prosperity and adversity (7:1-14).</w:t>
      </w:r>
    </w:p>
    <w:p w14:paraId="52018671" w14:textId="77777777" w:rsidR="00F66882" w:rsidRPr="005F0D05" w:rsidRDefault="00F66882" w:rsidP="00F66882">
      <w:pPr>
        <w:pStyle w:val="Heading4"/>
        <w:tabs>
          <w:tab w:val="left" w:pos="1440"/>
        </w:tabs>
        <w:rPr>
          <w:rFonts w:cs="Arial"/>
        </w:rPr>
      </w:pPr>
      <w:r w:rsidRPr="005F0D05">
        <w:rPr>
          <w:rFonts w:cs="Arial"/>
        </w:rPr>
        <w:t>The wise gain wisdom from adversity (7:1-10).</w:t>
      </w:r>
    </w:p>
    <w:p w14:paraId="1F8F789E" w14:textId="77777777" w:rsidR="00F66882" w:rsidRPr="005F0D05" w:rsidRDefault="00F66882" w:rsidP="00F66882">
      <w:pPr>
        <w:pStyle w:val="Heading5"/>
        <w:tabs>
          <w:tab w:val="left" w:pos="1800"/>
        </w:tabs>
        <w:rPr>
          <w:rFonts w:cs="Arial"/>
        </w:rPr>
      </w:pPr>
      <w:r w:rsidRPr="005F0D05">
        <w:rPr>
          <w:rFonts w:cs="Arial"/>
        </w:rPr>
        <w:t>Character and integrity are better than outward characteristics (7:1a).</w:t>
      </w:r>
    </w:p>
    <w:p w14:paraId="5E12F786" w14:textId="77777777" w:rsidR="00F66882" w:rsidRPr="005F0D05" w:rsidRDefault="00F66882" w:rsidP="00F66882">
      <w:pPr>
        <w:pStyle w:val="Heading5"/>
        <w:tabs>
          <w:tab w:val="left" w:pos="1800"/>
        </w:tabs>
        <w:rPr>
          <w:rFonts w:cs="Arial"/>
        </w:rPr>
      </w:pPr>
      <w:r w:rsidRPr="005F0D05">
        <w:rPr>
          <w:rFonts w:cs="Arial"/>
        </w:rPr>
        <w:lastRenderedPageBreak/>
        <w:t>The wise reflect upon the brevity of their lives (7:1b-4).</w:t>
      </w:r>
    </w:p>
    <w:p w14:paraId="18AEBD61" w14:textId="77777777" w:rsidR="00F66882" w:rsidRPr="005F0D05" w:rsidRDefault="00F66882" w:rsidP="00F66882">
      <w:pPr>
        <w:pStyle w:val="Heading6"/>
        <w:rPr>
          <w:rFonts w:cs="Arial"/>
        </w:rPr>
      </w:pPr>
      <w:r w:rsidRPr="005F0D05">
        <w:rPr>
          <w:rFonts w:cs="Arial"/>
        </w:rPr>
        <w:t>One's death day is better than one's birthday (7:1b).</w:t>
      </w:r>
    </w:p>
    <w:p w14:paraId="02A3E2B9" w14:textId="77777777" w:rsidR="00F66882" w:rsidRPr="005F0D05" w:rsidRDefault="00F66882" w:rsidP="00F66882">
      <w:pPr>
        <w:pStyle w:val="Heading6"/>
        <w:rPr>
          <w:rFonts w:cs="Arial"/>
        </w:rPr>
      </w:pPr>
      <w:r w:rsidRPr="005F0D05">
        <w:rPr>
          <w:rFonts w:cs="Arial"/>
        </w:rPr>
        <w:t>Attending a funeral is better than gorging at a feast because this reminder of one's own end prompts him to soberness and wisdom (7:2; cf. Ps 90:12).</w:t>
      </w:r>
    </w:p>
    <w:p w14:paraId="643D7453" w14:textId="77777777" w:rsidR="00F66882" w:rsidRPr="005F0D05" w:rsidRDefault="00F66882" w:rsidP="00F66882">
      <w:pPr>
        <w:pStyle w:val="Heading6"/>
        <w:rPr>
          <w:rFonts w:cs="Arial"/>
        </w:rPr>
      </w:pPr>
      <w:r w:rsidRPr="005F0D05">
        <w:rPr>
          <w:rFonts w:cs="Arial"/>
        </w:rPr>
        <w:t xml:space="preserve">Sorrow is better than laughter since inner joy results from seriously looking at life (7:3). </w:t>
      </w:r>
    </w:p>
    <w:p w14:paraId="24A478EF" w14:textId="77777777" w:rsidR="00F66882" w:rsidRPr="005F0D05" w:rsidRDefault="00F66882" w:rsidP="00F66882">
      <w:pPr>
        <w:pStyle w:val="Heading6"/>
        <w:rPr>
          <w:rFonts w:cs="Arial"/>
        </w:rPr>
      </w:pPr>
      <w:r w:rsidRPr="005F0D05">
        <w:rPr>
          <w:rFonts w:cs="Arial"/>
        </w:rPr>
        <w:t>The wise deal with death but fools ignore death and think only of pleasure (7:4).</w:t>
      </w:r>
    </w:p>
    <w:p w14:paraId="54C03F11" w14:textId="77777777" w:rsidR="00F66882" w:rsidRPr="005F0D05" w:rsidRDefault="00F66882" w:rsidP="00F66882">
      <w:pPr>
        <w:pStyle w:val="Heading5"/>
        <w:tabs>
          <w:tab w:val="left" w:pos="1800"/>
        </w:tabs>
        <w:rPr>
          <w:rFonts w:cs="Arial"/>
        </w:rPr>
      </w:pPr>
      <w:r w:rsidRPr="005F0D05">
        <w:rPr>
          <w:rFonts w:cs="Arial"/>
        </w:rPr>
        <w:t>The wise listen to rebuke (7:5-6).</w:t>
      </w:r>
    </w:p>
    <w:p w14:paraId="6E404BA3" w14:textId="77777777" w:rsidR="00F66882" w:rsidRPr="005F0D05" w:rsidRDefault="00F66882" w:rsidP="00F66882">
      <w:pPr>
        <w:pStyle w:val="Heading6"/>
        <w:rPr>
          <w:rFonts w:cs="Arial"/>
        </w:rPr>
      </w:pPr>
      <w:r w:rsidRPr="005F0D05">
        <w:rPr>
          <w:rFonts w:cs="Arial"/>
        </w:rPr>
        <w:t>Listening to a wise man's rebuke is better than listening to a fool's song (7:5).</w:t>
      </w:r>
    </w:p>
    <w:p w14:paraId="33A28B9A" w14:textId="77777777" w:rsidR="00F66882" w:rsidRPr="005F0D05" w:rsidRDefault="00F66882" w:rsidP="00F66882">
      <w:pPr>
        <w:pStyle w:val="Heading6"/>
        <w:rPr>
          <w:rFonts w:cs="Arial"/>
        </w:rPr>
      </w:pPr>
      <w:r w:rsidRPr="005F0D05">
        <w:rPr>
          <w:rFonts w:cs="Arial"/>
        </w:rPr>
        <w:t>One should heed wise rebuke because a fool's laughter is empty (7:6).</w:t>
      </w:r>
    </w:p>
    <w:p w14:paraId="7DD24F42" w14:textId="77777777" w:rsidR="00F66882" w:rsidRPr="005F0D05" w:rsidRDefault="00F66882" w:rsidP="00F66882">
      <w:pPr>
        <w:pStyle w:val="Heading5"/>
        <w:tabs>
          <w:tab w:val="left" w:pos="1800"/>
        </w:tabs>
        <w:rPr>
          <w:rFonts w:cs="Arial"/>
        </w:rPr>
      </w:pPr>
      <w:r w:rsidRPr="005F0D05">
        <w:rPr>
          <w:rFonts w:cs="Arial"/>
        </w:rPr>
        <w:t>The wise submit to both prosperous and adverse circumstances (7:7-10).</w:t>
      </w:r>
    </w:p>
    <w:p w14:paraId="08379FA6" w14:textId="77777777" w:rsidR="00F66882" w:rsidRPr="005F0D05" w:rsidRDefault="00F66882" w:rsidP="00F66882">
      <w:pPr>
        <w:pStyle w:val="Heading6"/>
        <w:rPr>
          <w:rFonts w:cs="Arial"/>
        </w:rPr>
      </w:pPr>
      <w:r w:rsidRPr="005F0D05">
        <w:rPr>
          <w:rFonts w:cs="Arial"/>
        </w:rPr>
        <w:t>An oppressive situation can tempt one to anger and greed (7:7).</w:t>
      </w:r>
    </w:p>
    <w:p w14:paraId="58F462C5" w14:textId="77777777" w:rsidR="00F66882" w:rsidRPr="005F0D05" w:rsidRDefault="00F66882" w:rsidP="00F66882">
      <w:pPr>
        <w:pStyle w:val="Heading6"/>
        <w:rPr>
          <w:rFonts w:cs="Arial"/>
        </w:rPr>
      </w:pPr>
      <w:r w:rsidRPr="005F0D05">
        <w:rPr>
          <w:rFonts w:cs="Arial"/>
        </w:rPr>
        <w:t>A finished product is better than just a dream about it (7:8a).</w:t>
      </w:r>
    </w:p>
    <w:p w14:paraId="327DF3A3" w14:textId="77777777" w:rsidR="00F66882" w:rsidRPr="005F0D05" w:rsidRDefault="00F66882" w:rsidP="00F66882">
      <w:pPr>
        <w:pStyle w:val="Heading6"/>
        <w:rPr>
          <w:rFonts w:cs="Arial"/>
        </w:rPr>
      </w:pPr>
      <w:r w:rsidRPr="005F0D05">
        <w:rPr>
          <w:rFonts w:cs="Arial"/>
        </w:rPr>
        <w:t>A patient disposition is better than a proud disposition (7:8b).</w:t>
      </w:r>
    </w:p>
    <w:p w14:paraId="24F8866A" w14:textId="77777777" w:rsidR="00F66882" w:rsidRPr="005F0D05" w:rsidRDefault="00F66882" w:rsidP="00F66882">
      <w:pPr>
        <w:pStyle w:val="Heading6"/>
        <w:rPr>
          <w:rFonts w:cs="Arial"/>
        </w:rPr>
      </w:pPr>
      <w:r w:rsidRPr="005F0D05">
        <w:rPr>
          <w:rFonts w:cs="Arial"/>
        </w:rPr>
        <w:t>A quick temper reveals a man to be a fool (7:9).</w:t>
      </w:r>
    </w:p>
    <w:p w14:paraId="6D494DF2" w14:textId="77777777" w:rsidR="00F66882" w:rsidRPr="005F0D05" w:rsidRDefault="00F66882" w:rsidP="00F66882">
      <w:pPr>
        <w:pStyle w:val="Heading6"/>
        <w:rPr>
          <w:rFonts w:cs="Arial"/>
        </w:rPr>
      </w:pPr>
      <w:r w:rsidRPr="005F0D05">
        <w:rPr>
          <w:rFonts w:cs="Arial"/>
        </w:rPr>
        <w:t>An adverse situation will not tempt us to complain that "the 'good-ole days' were better than today" if one is really wise (7:10).</w:t>
      </w:r>
    </w:p>
    <w:p w14:paraId="30403B05" w14:textId="77777777" w:rsidR="00F66882" w:rsidRPr="005F0D05" w:rsidRDefault="00F66882" w:rsidP="00F66882">
      <w:pPr>
        <w:pStyle w:val="Heading4"/>
        <w:tabs>
          <w:tab w:val="left" w:pos="1440"/>
        </w:tabs>
        <w:rPr>
          <w:rFonts w:cs="Arial"/>
        </w:rPr>
      </w:pPr>
      <w:r w:rsidRPr="005F0D05">
        <w:rPr>
          <w:rFonts w:cs="Arial"/>
        </w:rPr>
        <w:t>Wisdom enables one to benefit from prosperity (7:11-12).</w:t>
      </w:r>
    </w:p>
    <w:p w14:paraId="2B24FD45" w14:textId="77777777" w:rsidR="00F66882" w:rsidRPr="005F0D05" w:rsidRDefault="00F66882" w:rsidP="00F66882">
      <w:pPr>
        <w:pStyle w:val="Heading5"/>
        <w:tabs>
          <w:tab w:val="left" w:pos="1800"/>
        </w:tabs>
        <w:rPr>
          <w:rFonts w:cs="Arial"/>
        </w:rPr>
      </w:pPr>
      <w:r w:rsidRPr="005F0D05">
        <w:rPr>
          <w:rFonts w:cs="Arial"/>
        </w:rPr>
        <w:t>Wisdom plus prosperity is good (7:11).</w:t>
      </w:r>
    </w:p>
    <w:p w14:paraId="4514FA5C" w14:textId="77777777" w:rsidR="00F66882" w:rsidRPr="005F0D05" w:rsidRDefault="00F66882" w:rsidP="00F66882">
      <w:pPr>
        <w:pStyle w:val="Heading5"/>
        <w:tabs>
          <w:tab w:val="left" w:pos="1800"/>
        </w:tabs>
        <w:rPr>
          <w:rFonts w:cs="Arial"/>
        </w:rPr>
      </w:pPr>
      <w:r w:rsidRPr="005F0D05">
        <w:rPr>
          <w:rFonts w:cs="Arial"/>
        </w:rPr>
        <w:t>Wisdom and prosperity both provide protection (7:12a).</w:t>
      </w:r>
    </w:p>
    <w:p w14:paraId="50D58166" w14:textId="77777777" w:rsidR="00F66882" w:rsidRPr="005F0D05" w:rsidRDefault="00F66882" w:rsidP="00F66882">
      <w:pPr>
        <w:pStyle w:val="Heading5"/>
        <w:tabs>
          <w:tab w:val="left" w:pos="1800"/>
        </w:tabs>
        <w:rPr>
          <w:rFonts w:cs="Arial"/>
        </w:rPr>
      </w:pPr>
      <w:r w:rsidRPr="005F0D05">
        <w:rPr>
          <w:rFonts w:cs="Arial"/>
        </w:rPr>
        <w:t>Wisdom is superior to prosperity since generally a wise man lives longer than does a [rich] fool (7:12b; cf. 7:17; Prov. 13:14).</w:t>
      </w:r>
    </w:p>
    <w:p w14:paraId="29D20810" w14:textId="77777777" w:rsidR="00F66882" w:rsidRPr="005F0D05" w:rsidRDefault="00F66882" w:rsidP="00F66882">
      <w:pPr>
        <w:pStyle w:val="Heading4"/>
        <w:tabs>
          <w:tab w:val="left" w:pos="1440"/>
        </w:tabs>
        <w:rPr>
          <w:rFonts w:cs="Arial"/>
        </w:rPr>
      </w:pPr>
      <w:r w:rsidRPr="005F0D05">
        <w:rPr>
          <w:rFonts w:cs="Arial"/>
        </w:rPr>
        <w:t>Wisdom enables one to rest in God's plan concerning prosperity and adversity (7:13-14).</w:t>
      </w:r>
    </w:p>
    <w:p w14:paraId="798C17C3" w14:textId="77777777" w:rsidR="00F66882" w:rsidRPr="005F0D05" w:rsidRDefault="00F66882" w:rsidP="00F66882">
      <w:pPr>
        <w:pStyle w:val="Heading5"/>
        <w:tabs>
          <w:tab w:val="left" w:pos="1800"/>
        </w:tabs>
        <w:rPr>
          <w:rFonts w:cs="Arial"/>
        </w:rPr>
      </w:pPr>
      <w:r w:rsidRPr="005F0D05">
        <w:rPr>
          <w:rFonts w:cs="Arial"/>
        </w:rPr>
        <w:t>Although people find fault with God's ways they can't change them (7:13).</w:t>
      </w:r>
    </w:p>
    <w:p w14:paraId="0E789EC3" w14:textId="77777777" w:rsidR="00F66882" w:rsidRPr="005F0D05" w:rsidRDefault="00F66882" w:rsidP="00F66882">
      <w:pPr>
        <w:pStyle w:val="Heading5"/>
        <w:tabs>
          <w:tab w:val="left" w:pos="1800"/>
        </w:tabs>
        <w:rPr>
          <w:rFonts w:cs="Arial"/>
        </w:rPr>
      </w:pPr>
      <w:r w:rsidRPr="005F0D05">
        <w:rPr>
          <w:rFonts w:cs="Arial"/>
        </w:rPr>
        <w:t>Rejoice in prosperity (7:14a).</w:t>
      </w:r>
    </w:p>
    <w:p w14:paraId="446F4953" w14:textId="77777777" w:rsidR="00F66882" w:rsidRPr="005F0D05" w:rsidRDefault="00F66882" w:rsidP="00F66882">
      <w:pPr>
        <w:pStyle w:val="Heading5"/>
        <w:tabs>
          <w:tab w:val="left" w:pos="1800"/>
        </w:tabs>
        <w:rPr>
          <w:rFonts w:cs="Arial"/>
        </w:rPr>
      </w:pPr>
      <w:r w:rsidRPr="005F0D05">
        <w:rPr>
          <w:rFonts w:cs="Arial"/>
        </w:rPr>
        <w:t>Recognize God's sovereignty in adversity (7:14b).</w:t>
      </w:r>
    </w:p>
    <w:p w14:paraId="7C5CCE9D" w14:textId="77777777" w:rsidR="00F66882" w:rsidRPr="005F0D05" w:rsidRDefault="00F66882" w:rsidP="00F66882">
      <w:pPr>
        <w:pStyle w:val="Heading5"/>
        <w:tabs>
          <w:tab w:val="left" w:pos="1800"/>
        </w:tabs>
        <w:rPr>
          <w:rFonts w:cs="Arial"/>
        </w:rPr>
      </w:pPr>
      <w:r w:rsidRPr="005F0D05">
        <w:rPr>
          <w:rFonts w:cs="Arial"/>
        </w:rPr>
        <w:t>The purpose God made prosperity and adversity is so that man's ignorance of the future will cause him to trust God (7:14c).</w:t>
      </w:r>
    </w:p>
    <w:p w14:paraId="0F6F5898" w14:textId="77777777" w:rsidR="00F66882" w:rsidRPr="005F0D05" w:rsidRDefault="00F66882" w:rsidP="00F66882">
      <w:pPr>
        <w:pStyle w:val="Heading3"/>
        <w:tabs>
          <w:tab w:val="left" w:pos="1080"/>
        </w:tabs>
        <w:rPr>
          <w:rFonts w:cs="Arial"/>
        </w:rPr>
      </w:pPr>
      <w:r w:rsidRPr="005F0D05">
        <w:rPr>
          <w:rFonts w:cs="Arial"/>
        </w:rPr>
        <w:t xml:space="preserve">True wisdom is </w:t>
      </w:r>
      <w:r w:rsidRPr="005F0D05">
        <w:rPr>
          <w:rFonts w:cs="Arial"/>
          <w:u w:val="single"/>
        </w:rPr>
        <w:t>balanced</w:t>
      </w:r>
      <w:r w:rsidRPr="005F0D05">
        <w:rPr>
          <w:rFonts w:cs="Arial"/>
        </w:rPr>
        <w:t>: One should avoid the extremes of self-righteousness and wickedness (7:15-18).</w:t>
      </w:r>
    </w:p>
    <w:p w14:paraId="3DA686ED" w14:textId="77777777" w:rsidR="00F66882" w:rsidRPr="005F0D05" w:rsidRDefault="00F66882" w:rsidP="00F66882">
      <w:pPr>
        <w:pStyle w:val="Heading4"/>
        <w:tabs>
          <w:tab w:val="left" w:pos="1440"/>
        </w:tabs>
        <w:rPr>
          <w:rFonts w:cs="Arial"/>
        </w:rPr>
      </w:pPr>
      <w:r w:rsidRPr="005F0D05">
        <w:rPr>
          <w:rFonts w:cs="Arial"/>
        </w:rPr>
        <w:t>The Paradox: Sometimes the wicked live longer than the righteous (7:15).</w:t>
      </w:r>
    </w:p>
    <w:p w14:paraId="3893056B" w14:textId="77777777" w:rsidR="00F66882" w:rsidRPr="005F0D05" w:rsidRDefault="00F66882" w:rsidP="00F66882">
      <w:pPr>
        <w:pStyle w:val="Heading5"/>
        <w:tabs>
          <w:tab w:val="left" w:pos="1800"/>
        </w:tabs>
        <w:rPr>
          <w:rFonts w:cs="Arial"/>
        </w:rPr>
      </w:pPr>
      <w:r w:rsidRPr="005F0D05">
        <w:rPr>
          <w:rFonts w:cs="Arial"/>
        </w:rPr>
        <w:t>Some righteous people live a short life (which is contrary to the general rule that they normally live longer than the wicked; 7:15a; cf. Ex. 20:12; Deut. 4:40; Ps. 91:16).</w:t>
      </w:r>
    </w:p>
    <w:p w14:paraId="7B43B31B" w14:textId="77777777" w:rsidR="00F66882" w:rsidRPr="005F0D05" w:rsidRDefault="00F66882" w:rsidP="00F66882">
      <w:pPr>
        <w:pStyle w:val="Heading5"/>
        <w:tabs>
          <w:tab w:val="left" w:pos="1800"/>
        </w:tabs>
        <w:rPr>
          <w:rFonts w:cs="Arial"/>
        </w:rPr>
      </w:pPr>
      <w:r w:rsidRPr="005F0D05">
        <w:rPr>
          <w:rFonts w:cs="Arial"/>
        </w:rPr>
        <w:t>Some wicked people live a long life (which is contrary to the general rule that they normally die sooner than the righteous; 7:15b; cf. Pss. 55:23; 58:3-9; 73:18).</w:t>
      </w:r>
    </w:p>
    <w:p w14:paraId="6F3B1FD2" w14:textId="77777777" w:rsidR="00F66882" w:rsidRPr="005F0D05" w:rsidRDefault="00F66882" w:rsidP="00F66882">
      <w:pPr>
        <w:pStyle w:val="Heading4"/>
        <w:tabs>
          <w:tab w:val="left" w:pos="1440"/>
        </w:tabs>
        <w:rPr>
          <w:rFonts w:cs="Arial"/>
        </w:rPr>
      </w:pPr>
      <w:r w:rsidRPr="005F0D05">
        <w:rPr>
          <w:rFonts w:cs="Arial"/>
        </w:rPr>
        <w:t>The Solution: One should not allow this paradox to motivate self-effort or sinfulness (7:16-18).</w:t>
      </w:r>
    </w:p>
    <w:p w14:paraId="4A40B5CC" w14:textId="77777777" w:rsidR="00F66882" w:rsidRPr="005F0D05" w:rsidRDefault="00F66882" w:rsidP="00F66882">
      <w:pPr>
        <w:pStyle w:val="Heading5"/>
        <w:tabs>
          <w:tab w:val="left" w:pos="1800"/>
        </w:tabs>
        <w:rPr>
          <w:rFonts w:cs="Arial"/>
        </w:rPr>
      </w:pPr>
      <w:r w:rsidRPr="005F0D05">
        <w:rPr>
          <w:rFonts w:cs="Arial"/>
        </w:rPr>
        <w:t>One should not depend upon his own righteousness or wisdom since this will confound or disappoint him (7:16).</w:t>
      </w:r>
    </w:p>
    <w:p w14:paraId="2F8B2C5A" w14:textId="77777777" w:rsidR="00F66882" w:rsidRPr="005F0D05" w:rsidRDefault="00F66882" w:rsidP="00F66882">
      <w:pPr>
        <w:pStyle w:val="Heading5"/>
        <w:tabs>
          <w:tab w:val="left" w:pos="1800"/>
        </w:tabs>
        <w:rPr>
          <w:rFonts w:cs="Arial"/>
        </w:rPr>
      </w:pPr>
      <w:r w:rsidRPr="005F0D05">
        <w:rPr>
          <w:rFonts w:cs="Arial"/>
        </w:rPr>
        <w:t>One should not live wickedly since this may prompt God to take his very life (7:17).</w:t>
      </w:r>
    </w:p>
    <w:p w14:paraId="093138FD" w14:textId="77777777" w:rsidR="00F66882" w:rsidRPr="005F0D05" w:rsidRDefault="00F66882" w:rsidP="00F66882">
      <w:pPr>
        <w:pStyle w:val="Heading5"/>
        <w:tabs>
          <w:tab w:val="left" w:pos="1800"/>
        </w:tabs>
        <w:rPr>
          <w:rFonts w:cs="Arial"/>
        </w:rPr>
      </w:pPr>
      <w:r w:rsidRPr="005F0D05">
        <w:rPr>
          <w:rFonts w:cs="Arial"/>
        </w:rPr>
        <w:t>One who fears God will avoid both extremes: depending upon his own righteousness and living a loose life of sin (7:18).</w:t>
      </w:r>
    </w:p>
    <w:p w14:paraId="4063EF8B" w14:textId="77777777" w:rsidR="00F66882" w:rsidRPr="005F0D05" w:rsidRDefault="00F66882" w:rsidP="00F66882">
      <w:pPr>
        <w:pStyle w:val="Heading3"/>
        <w:tabs>
          <w:tab w:val="left" w:pos="1080"/>
        </w:tabs>
        <w:rPr>
          <w:rFonts w:cs="Arial"/>
        </w:rPr>
      </w:pPr>
      <w:r w:rsidRPr="005F0D05">
        <w:rPr>
          <w:rFonts w:cs="Arial"/>
        </w:rPr>
        <w:t xml:space="preserve">True wisdom is </w:t>
      </w:r>
      <w:r w:rsidRPr="005F0D05">
        <w:rPr>
          <w:rFonts w:cs="Arial"/>
          <w:u w:val="single"/>
        </w:rPr>
        <w:t>strong</w:t>
      </w:r>
      <w:r w:rsidRPr="005F0D05">
        <w:rPr>
          <w:rFonts w:cs="Arial"/>
        </w:rPr>
        <w:t>: One should avoid the pride that results from blindness to his own faults (7:19-22).</w:t>
      </w:r>
    </w:p>
    <w:p w14:paraId="54E972B9" w14:textId="77777777" w:rsidR="00F66882" w:rsidRPr="005F0D05" w:rsidRDefault="00F66882" w:rsidP="00F66882">
      <w:pPr>
        <w:pStyle w:val="Heading4"/>
        <w:tabs>
          <w:tab w:val="left" w:pos="1440"/>
        </w:tabs>
        <w:rPr>
          <w:rFonts w:cs="Arial"/>
        </w:rPr>
      </w:pPr>
      <w:r w:rsidRPr="005F0D05">
        <w:rPr>
          <w:rFonts w:cs="Arial"/>
        </w:rPr>
        <w:t>The Proposition: Wisdom provides more strength than civil authority (7:19).</w:t>
      </w:r>
    </w:p>
    <w:p w14:paraId="1AE30B23" w14:textId="77777777" w:rsidR="00F66882" w:rsidRPr="005F0D05" w:rsidRDefault="00F66882" w:rsidP="00F66882">
      <w:pPr>
        <w:pStyle w:val="Heading4"/>
        <w:tabs>
          <w:tab w:val="left" w:pos="1440"/>
        </w:tabs>
        <w:rPr>
          <w:rFonts w:cs="Arial"/>
        </w:rPr>
      </w:pPr>
      <w:r w:rsidRPr="005F0D05">
        <w:rPr>
          <w:rFonts w:cs="Arial"/>
        </w:rPr>
        <w:t>The Proof: Wisdom provides strength to avoid perfectionism and to handle criticism (7:20-22).</w:t>
      </w:r>
    </w:p>
    <w:p w14:paraId="132EEEB9" w14:textId="77777777" w:rsidR="00F66882" w:rsidRPr="005F0D05" w:rsidRDefault="00F66882" w:rsidP="00F66882">
      <w:pPr>
        <w:pStyle w:val="Heading5"/>
        <w:tabs>
          <w:tab w:val="left" w:pos="1800"/>
        </w:tabs>
        <w:rPr>
          <w:rFonts w:cs="Arial"/>
        </w:rPr>
      </w:pPr>
      <w:r w:rsidRPr="005F0D05">
        <w:rPr>
          <w:rFonts w:cs="Arial"/>
        </w:rPr>
        <w:t>Wisdom provides strength to avoid perfectionism (7:20).</w:t>
      </w:r>
    </w:p>
    <w:p w14:paraId="0A88DABE" w14:textId="77777777" w:rsidR="00F66882" w:rsidRPr="005F0D05" w:rsidRDefault="00F66882" w:rsidP="00F66882">
      <w:pPr>
        <w:pStyle w:val="Heading5"/>
        <w:tabs>
          <w:tab w:val="left" w:pos="1800"/>
        </w:tabs>
        <w:rPr>
          <w:rFonts w:cs="Arial"/>
        </w:rPr>
      </w:pPr>
      <w:r w:rsidRPr="005F0D05">
        <w:rPr>
          <w:rFonts w:cs="Arial"/>
        </w:rPr>
        <w:t>Wisdom provides strength to handle criticism without judging (7:21-22).</w:t>
      </w:r>
    </w:p>
    <w:p w14:paraId="3F3C72F4" w14:textId="77777777" w:rsidR="00F66882" w:rsidRPr="005F0D05" w:rsidRDefault="00F66882" w:rsidP="00F66882">
      <w:pPr>
        <w:pStyle w:val="Heading3"/>
        <w:tabs>
          <w:tab w:val="left" w:pos="1080"/>
        </w:tabs>
        <w:rPr>
          <w:rFonts w:cs="Arial"/>
        </w:rPr>
      </w:pPr>
      <w:r w:rsidRPr="005F0D05">
        <w:rPr>
          <w:rFonts w:cs="Arial"/>
        </w:rPr>
        <w:t xml:space="preserve">True wisdom is </w:t>
      </w:r>
      <w:r w:rsidRPr="005F0D05">
        <w:rPr>
          <w:rFonts w:cs="Arial"/>
          <w:u w:val="single"/>
        </w:rPr>
        <w:t>insightful</w:t>
      </w:r>
      <w:r w:rsidRPr="005F0D05">
        <w:rPr>
          <w:rFonts w:cs="Arial"/>
        </w:rPr>
        <w:t>: One should avoid thinking he has all the answers but should still show insight (7:23-29).</w:t>
      </w:r>
    </w:p>
    <w:p w14:paraId="0D12E2DF" w14:textId="77777777" w:rsidR="00F66882" w:rsidRPr="005F0D05" w:rsidRDefault="00F66882" w:rsidP="00F66882">
      <w:pPr>
        <w:pStyle w:val="Heading4"/>
        <w:tabs>
          <w:tab w:val="left" w:pos="1440"/>
        </w:tabs>
        <w:rPr>
          <w:rFonts w:cs="Arial"/>
        </w:rPr>
      </w:pPr>
      <w:r w:rsidRPr="005F0D05">
        <w:rPr>
          <w:rFonts w:cs="Arial"/>
        </w:rPr>
        <w:t>Wisdom viewed negatively: Wisdom has its limitations in things it cannot find (7:23-24).</w:t>
      </w:r>
    </w:p>
    <w:p w14:paraId="28962B87" w14:textId="77777777" w:rsidR="00F66882" w:rsidRPr="005F0D05" w:rsidRDefault="00F66882" w:rsidP="00F66882">
      <w:pPr>
        <w:pStyle w:val="Heading5"/>
        <w:tabs>
          <w:tab w:val="left" w:pos="1800"/>
        </w:tabs>
        <w:rPr>
          <w:rFonts w:cs="Arial"/>
        </w:rPr>
      </w:pPr>
      <w:r w:rsidRPr="005F0D05">
        <w:rPr>
          <w:rFonts w:cs="Arial"/>
        </w:rPr>
        <w:t>Wisdom cannot understand the perplexities of God's distribution of prosperity and adversity (vv. 1-18; 7:23).</w:t>
      </w:r>
    </w:p>
    <w:p w14:paraId="24109B75" w14:textId="77777777" w:rsidR="00F66882" w:rsidRPr="005F0D05" w:rsidRDefault="00F66882" w:rsidP="00F66882">
      <w:pPr>
        <w:pStyle w:val="Heading5"/>
        <w:tabs>
          <w:tab w:val="left" w:pos="1800"/>
        </w:tabs>
        <w:rPr>
          <w:rFonts w:cs="Arial"/>
        </w:rPr>
      </w:pPr>
      <w:r w:rsidRPr="005F0D05">
        <w:rPr>
          <w:rFonts w:cs="Arial"/>
        </w:rPr>
        <w:t>Wisdom cannot understand the past (7:24).</w:t>
      </w:r>
    </w:p>
    <w:p w14:paraId="2C28A0EF" w14:textId="77777777" w:rsidR="00F66882" w:rsidRPr="005F0D05" w:rsidRDefault="00F66882" w:rsidP="00F66882">
      <w:pPr>
        <w:pStyle w:val="Heading4"/>
        <w:tabs>
          <w:tab w:val="left" w:pos="1440"/>
        </w:tabs>
        <w:rPr>
          <w:rFonts w:cs="Arial"/>
        </w:rPr>
      </w:pPr>
      <w:r w:rsidRPr="005F0D05">
        <w:rPr>
          <w:rFonts w:cs="Arial"/>
        </w:rPr>
        <w:t>Wisdom viewed positively: Wisdom has insight into things it can find (7:25-29).</w:t>
      </w:r>
    </w:p>
    <w:p w14:paraId="2DB2CAF7" w14:textId="77777777" w:rsidR="00F66882" w:rsidRPr="005F0D05" w:rsidRDefault="00F66882" w:rsidP="00F66882">
      <w:pPr>
        <w:pStyle w:val="Heading5"/>
        <w:tabs>
          <w:tab w:val="left" w:pos="1800"/>
        </w:tabs>
        <w:rPr>
          <w:rFonts w:cs="Arial"/>
        </w:rPr>
      </w:pPr>
      <w:r w:rsidRPr="005F0D05">
        <w:rPr>
          <w:rFonts w:cs="Arial"/>
        </w:rPr>
        <w:t>Wisdom comprehends facts about wisdom, folly, and madness (7:25).</w:t>
      </w:r>
    </w:p>
    <w:p w14:paraId="3F212CEA" w14:textId="77777777" w:rsidR="00F66882" w:rsidRPr="005F0D05" w:rsidRDefault="00F66882" w:rsidP="00F66882">
      <w:pPr>
        <w:pStyle w:val="Heading5"/>
        <w:tabs>
          <w:tab w:val="left" w:pos="1800"/>
        </w:tabs>
        <w:rPr>
          <w:rFonts w:cs="Arial"/>
        </w:rPr>
      </w:pPr>
      <w:r w:rsidRPr="005F0D05">
        <w:rPr>
          <w:rFonts w:cs="Arial"/>
        </w:rPr>
        <w:t>Wisdom knows to stay away from extramarital and premarital sex (7:26).</w:t>
      </w:r>
    </w:p>
    <w:p w14:paraId="76C4D5E9" w14:textId="77777777" w:rsidR="00F66882" w:rsidRPr="005F0D05" w:rsidRDefault="00F66882" w:rsidP="00F66882">
      <w:pPr>
        <w:pStyle w:val="Heading5"/>
        <w:tabs>
          <w:tab w:val="left" w:pos="1800"/>
        </w:tabs>
        <w:rPr>
          <w:rFonts w:cs="Arial"/>
        </w:rPr>
      </w:pPr>
      <w:r w:rsidRPr="005F0D05">
        <w:rPr>
          <w:rFonts w:cs="Arial"/>
        </w:rPr>
        <w:t>Wisdom realizes that nobody has real wisdom (7:27-29).</w:t>
      </w:r>
    </w:p>
    <w:p w14:paraId="784F41BA" w14:textId="77777777" w:rsidR="00F66882" w:rsidRPr="005F0D05" w:rsidRDefault="00F66882" w:rsidP="00F66882">
      <w:pPr>
        <w:pStyle w:val="Heading6"/>
        <w:rPr>
          <w:rFonts w:cs="Arial"/>
        </w:rPr>
      </w:pPr>
      <w:r w:rsidRPr="005F0D05">
        <w:rPr>
          <w:rFonts w:cs="Arial"/>
        </w:rPr>
        <w:t>Solomon experienced unsuccessful attempts to adequately explain the perplexities of life (7:27-28a).</w:t>
      </w:r>
    </w:p>
    <w:p w14:paraId="139986F7" w14:textId="77777777" w:rsidR="00F66882" w:rsidRPr="005F0D05" w:rsidRDefault="00F66882" w:rsidP="00F66882">
      <w:pPr>
        <w:pStyle w:val="Heading6"/>
        <w:rPr>
          <w:rFonts w:cs="Arial"/>
        </w:rPr>
      </w:pPr>
      <w:r w:rsidRPr="005F0D05">
        <w:rPr>
          <w:rFonts w:cs="Arial"/>
        </w:rPr>
        <w:t>One person in a thousand is truly wise (7:28b).</w:t>
      </w:r>
    </w:p>
    <w:p w14:paraId="03DB7818" w14:textId="77777777" w:rsidR="00F66882" w:rsidRPr="005F0D05" w:rsidRDefault="00F66882" w:rsidP="00F66882">
      <w:pPr>
        <w:pStyle w:val="Heading6"/>
        <w:rPr>
          <w:rFonts w:cs="Arial"/>
        </w:rPr>
      </w:pPr>
      <w:r w:rsidRPr="005F0D05">
        <w:rPr>
          <w:rFonts w:cs="Arial"/>
        </w:rPr>
        <w:t>No one in a thousand has true wisdom (7:28c).</w:t>
      </w:r>
    </w:p>
    <w:p w14:paraId="159AD357" w14:textId="77777777" w:rsidR="00F66882" w:rsidRPr="005F0D05" w:rsidRDefault="00F66882" w:rsidP="00F66882">
      <w:pPr>
        <w:pStyle w:val="Heading5"/>
        <w:tabs>
          <w:tab w:val="left" w:pos="1800"/>
        </w:tabs>
        <w:rPr>
          <w:rFonts w:cs="Arial"/>
        </w:rPr>
      </w:pPr>
      <w:r w:rsidRPr="005F0D05">
        <w:rPr>
          <w:rFonts w:cs="Arial"/>
        </w:rPr>
        <w:t>Wisdom understands that man's sinfulness is his own fault, not God's (7:29).</w:t>
      </w:r>
    </w:p>
    <w:p w14:paraId="6FAA60EE" w14:textId="77777777" w:rsidR="00F66882" w:rsidRPr="005F0D05" w:rsidRDefault="00F66882" w:rsidP="00F66882">
      <w:pPr>
        <w:pStyle w:val="Heading3"/>
        <w:tabs>
          <w:tab w:val="left" w:pos="1080"/>
        </w:tabs>
        <w:rPr>
          <w:rFonts w:cs="Arial"/>
        </w:rPr>
      </w:pPr>
      <w:r w:rsidRPr="005F0D05">
        <w:rPr>
          <w:rFonts w:cs="Arial"/>
        </w:rPr>
        <w:t>Man is ignorant of the perplexities of God's judgment and the future so a wise man obeys authority, realizes his limited understanding, enjoys life and works hard while he can (8:1–9:10).</w:t>
      </w:r>
    </w:p>
    <w:p w14:paraId="765590BB" w14:textId="77777777" w:rsidR="00F66882" w:rsidRPr="005F0D05" w:rsidRDefault="00F66882" w:rsidP="00F66882">
      <w:pPr>
        <w:pStyle w:val="Heading4"/>
        <w:tabs>
          <w:tab w:val="left" w:pos="1440"/>
        </w:tabs>
        <w:rPr>
          <w:rFonts w:cs="Arial"/>
        </w:rPr>
      </w:pPr>
      <w:r w:rsidRPr="005F0D05">
        <w:rPr>
          <w:rFonts w:cs="Arial"/>
        </w:rPr>
        <w:t>A wise man can avoid punishment from authorities by submission to them (8:1-9).</w:t>
      </w:r>
    </w:p>
    <w:p w14:paraId="4B9E42F4" w14:textId="77777777" w:rsidR="00F66882" w:rsidRPr="005F0D05" w:rsidRDefault="00F66882" w:rsidP="00F66882">
      <w:pPr>
        <w:pStyle w:val="Heading5"/>
        <w:tabs>
          <w:tab w:val="left" w:pos="1800"/>
        </w:tabs>
        <w:rPr>
          <w:rFonts w:cs="Arial"/>
        </w:rPr>
      </w:pPr>
      <w:r w:rsidRPr="005F0D05">
        <w:rPr>
          <w:rFonts w:cs="Arial"/>
        </w:rPr>
        <w:t>A wise man possesses a clear mind and a cheerful countenance (8:1).</w:t>
      </w:r>
    </w:p>
    <w:p w14:paraId="117B6F92" w14:textId="77777777" w:rsidR="00F66882" w:rsidRPr="005F0D05" w:rsidRDefault="00F66882" w:rsidP="00F66882">
      <w:pPr>
        <w:pStyle w:val="Heading5"/>
        <w:tabs>
          <w:tab w:val="left" w:pos="1800"/>
        </w:tabs>
        <w:rPr>
          <w:rFonts w:cs="Arial"/>
        </w:rPr>
      </w:pPr>
      <w:r w:rsidRPr="005F0D05">
        <w:rPr>
          <w:rFonts w:cs="Arial"/>
        </w:rPr>
        <w:t>A wise man discerns reasons why we should submit to human authorities (8:2-9).</w:t>
      </w:r>
    </w:p>
    <w:p w14:paraId="47740137" w14:textId="77777777" w:rsidR="00F66882" w:rsidRPr="005F0D05" w:rsidRDefault="00F66882" w:rsidP="00F66882">
      <w:pPr>
        <w:pStyle w:val="Heading6"/>
        <w:rPr>
          <w:rFonts w:cs="Arial"/>
        </w:rPr>
      </w:pPr>
      <w:r w:rsidRPr="005F0D05">
        <w:rPr>
          <w:rFonts w:cs="Arial"/>
        </w:rPr>
        <w:t>Submit to authorities because of our oath before God to obey them (8:2).</w:t>
      </w:r>
    </w:p>
    <w:p w14:paraId="485F7844" w14:textId="77777777" w:rsidR="00F66882" w:rsidRPr="005F0D05" w:rsidRDefault="00F66882" w:rsidP="00F66882">
      <w:pPr>
        <w:pStyle w:val="Heading6"/>
        <w:rPr>
          <w:rFonts w:cs="Arial"/>
        </w:rPr>
      </w:pPr>
      <w:r w:rsidRPr="005F0D05">
        <w:rPr>
          <w:rFonts w:cs="Arial"/>
        </w:rPr>
        <w:t>Submit to authorities because we have no choice against supreme authorities (8:3-4).</w:t>
      </w:r>
    </w:p>
    <w:p w14:paraId="1195A804" w14:textId="77777777" w:rsidR="00F66882" w:rsidRPr="005F0D05" w:rsidRDefault="00F66882" w:rsidP="00F66882">
      <w:pPr>
        <w:pStyle w:val="Heading6"/>
        <w:rPr>
          <w:rFonts w:cs="Arial"/>
        </w:rPr>
      </w:pPr>
      <w:r w:rsidRPr="005F0D05">
        <w:rPr>
          <w:rFonts w:cs="Arial"/>
        </w:rPr>
        <w:t>Submit to authorities because of the consequences of disobedience (8:5-9).</w:t>
      </w:r>
    </w:p>
    <w:p w14:paraId="355B56BA" w14:textId="77777777" w:rsidR="00F66882" w:rsidRPr="005F0D05" w:rsidRDefault="00F66882" w:rsidP="00F66882">
      <w:pPr>
        <w:pStyle w:val="Heading6"/>
        <w:numPr>
          <w:ilvl w:val="0"/>
          <w:numId w:val="0"/>
        </w:numPr>
        <w:ind w:left="2520"/>
        <w:rPr>
          <w:rFonts w:cs="Arial"/>
        </w:rPr>
      </w:pPr>
      <w:r w:rsidRPr="005F0D05">
        <w:rPr>
          <w:rFonts w:cs="Arial"/>
        </w:rPr>
        <w:t>1]</w:t>
      </w:r>
      <w:r w:rsidRPr="005F0D05">
        <w:rPr>
          <w:rFonts w:cs="Arial"/>
        </w:rPr>
        <w:tab/>
        <w:t>One who obeys won't be troubled by the authorities (8:5).</w:t>
      </w:r>
    </w:p>
    <w:p w14:paraId="0C1AFD08" w14:textId="77777777" w:rsidR="00F66882" w:rsidRPr="005F0D05" w:rsidRDefault="00F66882" w:rsidP="00F66882">
      <w:pPr>
        <w:pStyle w:val="Heading6"/>
        <w:numPr>
          <w:ilvl w:val="0"/>
          <w:numId w:val="0"/>
        </w:numPr>
        <w:ind w:left="2520"/>
        <w:rPr>
          <w:rFonts w:cs="Arial"/>
        </w:rPr>
      </w:pPr>
      <w:r w:rsidRPr="005F0D05">
        <w:rPr>
          <w:rFonts w:cs="Arial"/>
        </w:rPr>
        <w:t>2]</w:t>
      </w:r>
      <w:r w:rsidRPr="005F0D05">
        <w:rPr>
          <w:rFonts w:cs="Arial"/>
        </w:rPr>
        <w:tab/>
        <w:t>Eventually opposition against authority returns upon us (8:6-7).</w:t>
      </w:r>
    </w:p>
    <w:p w14:paraId="0269DF1F" w14:textId="77777777" w:rsidR="00F66882" w:rsidRPr="005F0D05" w:rsidRDefault="00F66882" w:rsidP="00F66882">
      <w:pPr>
        <w:pStyle w:val="Heading6"/>
        <w:numPr>
          <w:ilvl w:val="0"/>
          <w:numId w:val="0"/>
        </w:numPr>
        <w:ind w:left="2520"/>
        <w:rPr>
          <w:rFonts w:cs="Arial"/>
        </w:rPr>
      </w:pPr>
      <w:r w:rsidRPr="005F0D05">
        <w:rPr>
          <w:rFonts w:cs="Arial"/>
        </w:rPr>
        <w:t>3]</w:t>
      </w:r>
      <w:r w:rsidRPr="005F0D05">
        <w:rPr>
          <w:rFonts w:cs="Arial"/>
        </w:rPr>
        <w:tab/>
        <w:t>We cannot escape the consequences of disobedience (8:8).</w:t>
      </w:r>
    </w:p>
    <w:p w14:paraId="32A1591E" w14:textId="77777777" w:rsidR="00F66882" w:rsidRPr="005F0D05" w:rsidRDefault="00F66882" w:rsidP="00F66882">
      <w:pPr>
        <w:pStyle w:val="Heading6"/>
        <w:numPr>
          <w:ilvl w:val="0"/>
          <w:numId w:val="0"/>
        </w:numPr>
        <w:ind w:left="2520"/>
        <w:rPr>
          <w:rFonts w:cs="Arial"/>
        </w:rPr>
      </w:pPr>
      <w:r w:rsidRPr="005F0D05">
        <w:rPr>
          <w:rFonts w:cs="Arial"/>
        </w:rPr>
        <w:t>4]</w:t>
      </w:r>
      <w:r w:rsidRPr="005F0D05">
        <w:rPr>
          <w:rFonts w:cs="Arial"/>
        </w:rPr>
        <w:tab/>
        <w:t>Those with authority can hurt us (8:9).</w:t>
      </w:r>
    </w:p>
    <w:p w14:paraId="72E497DC" w14:textId="77777777" w:rsidR="00F66882" w:rsidRPr="005F0D05" w:rsidRDefault="00F66882" w:rsidP="00F66882">
      <w:pPr>
        <w:pStyle w:val="Heading4"/>
        <w:tabs>
          <w:tab w:val="left" w:pos="1440"/>
        </w:tabs>
        <w:rPr>
          <w:rFonts w:cs="Arial"/>
        </w:rPr>
      </w:pPr>
      <w:r w:rsidRPr="005F0D05">
        <w:rPr>
          <w:rFonts w:cs="Arial"/>
        </w:rPr>
        <w:t>Even a wise man can't understand man's and God's apparent failures to punish wickedness but he still enjoys life (8:10-17).</w:t>
      </w:r>
    </w:p>
    <w:p w14:paraId="46A2BA19" w14:textId="77777777" w:rsidR="00F66882" w:rsidRPr="005F0D05" w:rsidRDefault="00F66882" w:rsidP="00F66882">
      <w:pPr>
        <w:pStyle w:val="Heading5"/>
        <w:tabs>
          <w:tab w:val="left" w:pos="1800"/>
        </w:tabs>
        <w:rPr>
          <w:rFonts w:cs="Arial"/>
        </w:rPr>
      </w:pPr>
      <w:r w:rsidRPr="005F0D05">
        <w:rPr>
          <w:rFonts w:cs="Arial"/>
        </w:rPr>
        <w:t>Man's and God's apparent failures to punish wickedness puzzle us (8:10-14; cf. 3:16; 4:1).</w:t>
      </w:r>
    </w:p>
    <w:p w14:paraId="6BCA2F90" w14:textId="77777777" w:rsidR="00F66882" w:rsidRPr="005F0D05" w:rsidRDefault="00F66882" w:rsidP="00F66882">
      <w:pPr>
        <w:pStyle w:val="Heading6"/>
        <w:rPr>
          <w:rFonts w:cs="Arial"/>
        </w:rPr>
      </w:pPr>
      <w:r w:rsidRPr="005F0D05">
        <w:rPr>
          <w:rFonts w:cs="Arial"/>
        </w:rPr>
        <w:t>Man's failure to punish wickedness puzzles us (8:10-13).</w:t>
      </w:r>
    </w:p>
    <w:p w14:paraId="468FA963" w14:textId="77777777" w:rsidR="00F66882" w:rsidRPr="005F0D05" w:rsidRDefault="00F66882" w:rsidP="00F66882">
      <w:pPr>
        <w:pStyle w:val="Heading6"/>
        <w:numPr>
          <w:ilvl w:val="0"/>
          <w:numId w:val="0"/>
        </w:numPr>
        <w:ind w:left="2520"/>
        <w:rPr>
          <w:rFonts w:cs="Arial"/>
        </w:rPr>
      </w:pPr>
      <w:r w:rsidRPr="005F0D05">
        <w:rPr>
          <w:rFonts w:cs="Arial"/>
        </w:rPr>
        <w:t>1]</w:t>
      </w:r>
      <w:r w:rsidRPr="005F0D05">
        <w:rPr>
          <w:rFonts w:cs="Arial"/>
        </w:rPr>
        <w:tab/>
        <w:t>People quickly forget the evil deeds of wicked hypocrites after they die (8:10).</w:t>
      </w:r>
    </w:p>
    <w:p w14:paraId="10622165" w14:textId="77777777" w:rsidR="00F66882" w:rsidRPr="005F0D05" w:rsidRDefault="00F66882" w:rsidP="00F66882">
      <w:pPr>
        <w:pStyle w:val="Heading6"/>
        <w:numPr>
          <w:ilvl w:val="0"/>
          <w:numId w:val="0"/>
        </w:numPr>
        <w:ind w:left="2520"/>
        <w:rPr>
          <w:rFonts w:cs="Arial"/>
        </w:rPr>
      </w:pPr>
      <w:r w:rsidRPr="005F0D05">
        <w:rPr>
          <w:rFonts w:cs="Arial"/>
        </w:rPr>
        <w:t>2]</w:t>
      </w:r>
      <w:r w:rsidRPr="005F0D05">
        <w:rPr>
          <w:rFonts w:cs="Arial"/>
        </w:rPr>
        <w:tab/>
        <w:t>The failure of swift punishment often leads others to sin (8:11).</w:t>
      </w:r>
    </w:p>
    <w:p w14:paraId="1FA7DEC9" w14:textId="77777777" w:rsidR="00F66882" w:rsidRPr="005F0D05" w:rsidRDefault="00F66882" w:rsidP="00F66882">
      <w:pPr>
        <w:pStyle w:val="Heading6"/>
        <w:numPr>
          <w:ilvl w:val="0"/>
          <w:numId w:val="0"/>
        </w:numPr>
        <w:ind w:left="2520"/>
        <w:rPr>
          <w:rFonts w:cs="Arial"/>
        </w:rPr>
      </w:pPr>
      <w:r w:rsidRPr="005F0D05">
        <w:rPr>
          <w:rFonts w:cs="Arial"/>
        </w:rPr>
        <w:t>3]</w:t>
      </w:r>
      <w:r w:rsidRPr="005F0D05">
        <w:rPr>
          <w:rFonts w:cs="Arial"/>
        </w:rPr>
        <w:tab/>
        <w:t>Although some people don't get punished for their sin it's still best to fear God since the wicked will eventually be judged (8:12-13).</w:t>
      </w:r>
    </w:p>
    <w:p w14:paraId="061A7640" w14:textId="77777777" w:rsidR="00F66882" w:rsidRPr="005F0D05" w:rsidRDefault="00F66882" w:rsidP="00F66882">
      <w:pPr>
        <w:pStyle w:val="Heading6"/>
        <w:rPr>
          <w:rFonts w:cs="Arial"/>
        </w:rPr>
      </w:pPr>
      <w:r w:rsidRPr="005F0D05">
        <w:rPr>
          <w:rFonts w:cs="Arial"/>
        </w:rPr>
        <w:t>God's apparent failure to punish wickedness puzzles us (8:14).</w:t>
      </w:r>
    </w:p>
    <w:p w14:paraId="403735B0" w14:textId="77777777" w:rsidR="00F66882" w:rsidRPr="005F0D05" w:rsidRDefault="00F66882" w:rsidP="00F66882">
      <w:pPr>
        <w:pStyle w:val="Heading5"/>
        <w:tabs>
          <w:tab w:val="left" w:pos="1800"/>
        </w:tabs>
        <w:rPr>
          <w:rFonts w:cs="Arial"/>
        </w:rPr>
      </w:pPr>
      <w:r w:rsidRPr="005F0D05">
        <w:rPr>
          <w:rFonts w:cs="Arial"/>
        </w:rPr>
        <w:t>We should enjoy life because the reasons God allows unpunished wickedness are beyond our comprehension (8:15-17).</w:t>
      </w:r>
    </w:p>
    <w:p w14:paraId="211382DF" w14:textId="77777777" w:rsidR="00F66882" w:rsidRPr="005F0D05" w:rsidRDefault="00F66882" w:rsidP="00F66882">
      <w:pPr>
        <w:pStyle w:val="Heading6"/>
        <w:rPr>
          <w:rFonts w:cs="Arial"/>
        </w:rPr>
      </w:pPr>
      <w:r w:rsidRPr="005F0D05">
        <w:rPr>
          <w:rFonts w:cs="Arial"/>
        </w:rPr>
        <w:t>We should enjoy the life God gives because this brings joy in the midst of perplexity (8:15).</w:t>
      </w:r>
    </w:p>
    <w:p w14:paraId="04906800" w14:textId="77777777" w:rsidR="00F66882" w:rsidRPr="005F0D05" w:rsidRDefault="00F66882" w:rsidP="00F66882">
      <w:pPr>
        <w:pStyle w:val="Heading6"/>
        <w:rPr>
          <w:rFonts w:cs="Arial"/>
        </w:rPr>
      </w:pPr>
      <w:r w:rsidRPr="005F0D05">
        <w:rPr>
          <w:rFonts w:cs="Arial"/>
        </w:rPr>
        <w:t>We should enjoy life because, although we diligently try, it's impossible to understand God's judgments (8:16-17).</w:t>
      </w:r>
    </w:p>
    <w:p w14:paraId="32F28A50" w14:textId="77777777" w:rsidR="00F66882" w:rsidRPr="005F0D05" w:rsidRDefault="00F66882" w:rsidP="00F66882">
      <w:pPr>
        <w:pStyle w:val="Heading6"/>
        <w:numPr>
          <w:ilvl w:val="0"/>
          <w:numId w:val="0"/>
        </w:numPr>
        <w:tabs>
          <w:tab w:val="left" w:pos="2520"/>
        </w:tabs>
        <w:ind w:left="2520" w:hanging="360"/>
        <w:rPr>
          <w:rFonts w:cs="Arial"/>
        </w:rPr>
      </w:pPr>
      <w:r w:rsidRPr="005F0D05">
        <w:rPr>
          <w:rFonts w:cs="Arial"/>
        </w:rPr>
        <w:tab/>
        <w:t>1]</w:t>
      </w:r>
      <w:r w:rsidRPr="005F0D05">
        <w:rPr>
          <w:rFonts w:cs="Arial"/>
        </w:rPr>
        <w:tab/>
        <w:t>Even if we devoted 24 hours each day studying the enigmas of life we could never fully figure them out (8:16-17a; cf. Isaiah 55:9; Romans 11:33).</w:t>
      </w:r>
    </w:p>
    <w:p w14:paraId="1DB0EF63" w14:textId="77777777" w:rsidR="00F66882" w:rsidRPr="005F0D05" w:rsidRDefault="00F66882" w:rsidP="00F66882">
      <w:pPr>
        <w:pStyle w:val="Heading6"/>
        <w:numPr>
          <w:ilvl w:val="0"/>
          <w:numId w:val="0"/>
        </w:numPr>
        <w:ind w:left="2520"/>
        <w:rPr>
          <w:rFonts w:cs="Arial"/>
        </w:rPr>
      </w:pPr>
      <w:r w:rsidRPr="005F0D05">
        <w:rPr>
          <w:rFonts w:cs="Arial"/>
        </w:rPr>
        <w:t>2]</w:t>
      </w:r>
      <w:r w:rsidRPr="005F0D05">
        <w:rPr>
          <w:rFonts w:cs="Arial"/>
        </w:rPr>
        <w:tab/>
        <w:t>Even those who claim to understand God's judgments don't really know (8:17b).</w:t>
      </w:r>
    </w:p>
    <w:p w14:paraId="27DC7804" w14:textId="77777777" w:rsidR="00F66882" w:rsidRPr="005F0D05" w:rsidRDefault="00F66882" w:rsidP="00F66882">
      <w:pPr>
        <w:pStyle w:val="Heading4"/>
        <w:tabs>
          <w:tab w:val="left" w:pos="1440"/>
        </w:tabs>
        <w:rPr>
          <w:rFonts w:cs="Arial"/>
        </w:rPr>
      </w:pPr>
      <w:r w:rsidRPr="005F0D05">
        <w:rPr>
          <w:rFonts w:cs="Arial"/>
        </w:rPr>
        <w:t>Even a wise man and a righteous man don't know whether God will allow love or hate towards him in the future (9:1).</w:t>
      </w:r>
    </w:p>
    <w:p w14:paraId="4FF4FD21" w14:textId="77777777" w:rsidR="00F66882" w:rsidRPr="005F0D05" w:rsidRDefault="00F66882" w:rsidP="00F66882">
      <w:pPr>
        <w:pStyle w:val="Heading5"/>
        <w:tabs>
          <w:tab w:val="left" w:pos="1800"/>
        </w:tabs>
        <w:rPr>
          <w:rFonts w:cs="Arial"/>
        </w:rPr>
      </w:pPr>
      <w:r w:rsidRPr="005F0D05">
        <w:rPr>
          <w:rFonts w:cs="Arial"/>
        </w:rPr>
        <w:t>The only conclusion we can draw from our ignorance of the mysterious (and seemingly contradictory) plan of God (chaps. 7-8) is that wise and righteous people are in the hand of God (9:1a).</w:t>
      </w:r>
    </w:p>
    <w:p w14:paraId="049FC65D" w14:textId="77777777" w:rsidR="00F66882" w:rsidRPr="005F0D05" w:rsidRDefault="00F66882" w:rsidP="00F66882">
      <w:pPr>
        <w:pStyle w:val="Heading5"/>
        <w:tabs>
          <w:tab w:val="left" w:pos="1800"/>
        </w:tabs>
        <w:rPr>
          <w:rFonts w:cs="Arial"/>
        </w:rPr>
      </w:pPr>
      <w:r w:rsidRPr="005F0D05">
        <w:rPr>
          <w:rFonts w:cs="Arial"/>
        </w:rPr>
        <w:t>Each of us is totally unaware of whether we will be the objects of love or hatred (9:1b).</w:t>
      </w:r>
    </w:p>
    <w:p w14:paraId="00899C6E" w14:textId="77777777" w:rsidR="00F66882" w:rsidRPr="005F0D05" w:rsidRDefault="00F66882" w:rsidP="00F66882">
      <w:pPr>
        <w:pStyle w:val="Heading4"/>
        <w:tabs>
          <w:tab w:val="left" w:pos="1440"/>
        </w:tabs>
        <w:rPr>
          <w:rFonts w:cs="Arial"/>
        </w:rPr>
      </w:pPr>
      <w:r w:rsidRPr="005F0D05">
        <w:rPr>
          <w:rFonts w:cs="Arial"/>
        </w:rPr>
        <w:t>No one will escape death, the common fate for all (9:2-3).</w:t>
      </w:r>
    </w:p>
    <w:p w14:paraId="3A42D5BE" w14:textId="77777777" w:rsidR="00F66882" w:rsidRPr="005F0D05" w:rsidRDefault="00F66882" w:rsidP="00F66882">
      <w:pPr>
        <w:pStyle w:val="Heading5"/>
        <w:tabs>
          <w:tab w:val="left" w:pos="1800"/>
        </w:tabs>
        <w:rPr>
          <w:rFonts w:cs="Arial"/>
        </w:rPr>
      </w:pPr>
      <w:r w:rsidRPr="005F0D05">
        <w:rPr>
          <w:rFonts w:cs="Arial"/>
        </w:rPr>
        <w:t>No matter what kind of life we live we'll still die (9:2).</w:t>
      </w:r>
    </w:p>
    <w:p w14:paraId="310EB331" w14:textId="77777777" w:rsidR="00F66882" w:rsidRPr="005F0D05" w:rsidRDefault="00F66882" w:rsidP="00F66882">
      <w:pPr>
        <w:pStyle w:val="Heading5"/>
        <w:tabs>
          <w:tab w:val="left" w:pos="1800"/>
        </w:tabs>
        <w:rPr>
          <w:rFonts w:cs="Arial"/>
        </w:rPr>
      </w:pPr>
      <w:r w:rsidRPr="005F0D05">
        <w:rPr>
          <w:rFonts w:cs="Arial"/>
        </w:rPr>
        <w:t>The unfortunate part of this common destiny is that it causes people to sin terribly in their madness (9:3).</w:t>
      </w:r>
    </w:p>
    <w:p w14:paraId="1BFD2396" w14:textId="77777777" w:rsidR="00F66882" w:rsidRPr="005F0D05" w:rsidRDefault="00F66882" w:rsidP="00F66882">
      <w:pPr>
        <w:pStyle w:val="Heading4"/>
        <w:tabs>
          <w:tab w:val="left" w:pos="1440"/>
        </w:tabs>
        <w:rPr>
          <w:rFonts w:cs="Arial"/>
        </w:rPr>
      </w:pPr>
      <w:r w:rsidRPr="005F0D05">
        <w:rPr>
          <w:rFonts w:cs="Arial"/>
        </w:rPr>
        <w:t>Life is still preferable to death (9:4-6).</w:t>
      </w:r>
    </w:p>
    <w:p w14:paraId="594B0197" w14:textId="77777777" w:rsidR="00F66882" w:rsidRPr="005F0D05" w:rsidRDefault="00F66882" w:rsidP="00F66882">
      <w:pPr>
        <w:pStyle w:val="Heading5"/>
        <w:tabs>
          <w:tab w:val="left" w:pos="1800"/>
        </w:tabs>
        <w:rPr>
          <w:rFonts w:cs="Arial"/>
        </w:rPr>
      </w:pPr>
      <w:r w:rsidRPr="005F0D05">
        <w:rPr>
          <w:rFonts w:cs="Arial"/>
        </w:rPr>
        <w:t>The living have hope for future enjoyment on earth (9:4-5a).</w:t>
      </w:r>
    </w:p>
    <w:p w14:paraId="2D88DE5D" w14:textId="77777777" w:rsidR="00F66882" w:rsidRPr="005F0D05" w:rsidRDefault="00F66882" w:rsidP="00F66882">
      <w:pPr>
        <w:pStyle w:val="Heading5"/>
        <w:tabs>
          <w:tab w:val="left" w:pos="1800"/>
        </w:tabs>
        <w:rPr>
          <w:rFonts w:cs="Arial"/>
        </w:rPr>
      </w:pPr>
      <w:r w:rsidRPr="005F0D05">
        <w:rPr>
          <w:rFonts w:cs="Arial"/>
        </w:rPr>
        <w:t>The dead have no hope for future enjoyment on earth (9:5b-6).</w:t>
      </w:r>
    </w:p>
    <w:p w14:paraId="76C76DD3" w14:textId="77777777" w:rsidR="00F66882" w:rsidRPr="005F0D05" w:rsidRDefault="00F66882" w:rsidP="00F66882">
      <w:pPr>
        <w:pStyle w:val="Heading4"/>
        <w:tabs>
          <w:tab w:val="left" w:pos="1440"/>
        </w:tabs>
        <w:rPr>
          <w:rFonts w:cs="Arial"/>
        </w:rPr>
      </w:pPr>
      <w:r w:rsidRPr="005F0D05">
        <w:rPr>
          <w:rFonts w:cs="Arial"/>
        </w:rPr>
        <w:t>Enjoy life as God enables (9:7-9).</w:t>
      </w:r>
    </w:p>
    <w:p w14:paraId="5BCD21E6" w14:textId="77777777" w:rsidR="00F66882" w:rsidRPr="005F0D05" w:rsidRDefault="00F66882" w:rsidP="00F66882">
      <w:pPr>
        <w:tabs>
          <w:tab w:val="left" w:pos="1440"/>
        </w:tabs>
        <w:ind w:left="1440" w:hanging="360"/>
        <w:rPr>
          <w:rFonts w:cs="Arial"/>
        </w:rPr>
      </w:pPr>
    </w:p>
    <w:p w14:paraId="679A6445" w14:textId="77777777" w:rsidR="00F66882" w:rsidRPr="005F0D05" w:rsidRDefault="00F66882" w:rsidP="00F66882">
      <w:pPr>
        <w:tabs>
          <w:tab w:val="left" w:pos="1440"/>
        </w:tabs>
        <w:ind w:left="1440" w:hanging="360"/>
        <w:rPr>
          <w:rFonts w:cs="Arial"/>
        </w:rPr>
      </w:pPr>
      <w:r w:rsidRPr="005F0D05">
        <w:rPr>
          <w:rFonts w:cs="Arial"/>
        </w:rPr>
        <w:t>*</w:t>
      </w:r>
      <w:r w:rsidRPr="005F0D05">
        <w:rPr>
          <w:rFonts w:cs="Arial"/>
        </w:rPr>
        <w:tab/>
        <w:t>Has God already approved of all our works, even sin (9:7)?  What does this verse mean?</w:t>
      </w:r>
    </w:p>
    <w:p w14:paraId="2905A49A" w14:textId="77777777" w:rsidR="00F66882" w:rsidRPr="005F0D05" w:rsidRDefault="00F66882" w:rsidP="00F66882">
      <w:pPr>
        <w:pStyle w:val="Heading5"/>
        <w:tabs>
          <w:tab w:val="left" w:pos="1800"/>
        </w:tabs>
        <w:rPr>
          <w:rFonts w:cs="Arial"/>
        </w:rPr>
      </w:pPr>
      <w:r w:rsidRPr="005F0D05">
        <w:rPr>
          <w:rFonts w:cs="Arial"/>
        </w:rPr>
        <w:t>We should eat and drink in happiness, realizing that the ability to enjoy God's good gifts is evidence that God approves of our works (9:7; cf. 5:18-6:2).</w:t>
      </w:r>
    </w:p>
    <w:p w14:paraId="5888733F" w14:textId="77777777" w:rsidR="00F66882" w:rsidRPr="005F0D05" w:rsidRDefault="00F66882" w:rsidP="00F66882">
      <w:pPr>
        <w:pStyle w:val="Heading5"/>
        <w:tabs>
          <w:tab w:val="left" w:pos="1800"/>
        </w:tabs>
        <w:rPr>
          <w:rFonts w:cs="Arial"/>
        </w:rPr>
      </w:pPr>
      <w:r w:rsidRPr="005F0D05">
        <w:rPr>
          <w:rFonts w:cs="Arial"/>
        </w:rPr>
        <w:t>We should dress nicely (9:8a).</w:t>
      </w:r>
    </w:p>
    <w:p w14:paraId="05BA26C9" w14:textId="77777777" w:rsidR="00F66882" w:rsidRPr="005F0D05" w:rsidRDefault="00F66882" w:rsidP="00F66882">
      <w:pPr>
        <w:pStyle w:val="Heading5"/>
        <w:tabs>
          <w:tab w:val="left" w:pos="1800"/>
        </w:tabs>
        <w:rPr>
          <w:rFonts w:cs="Arial"/>
        </w:rPr>
      </w:pPr>
      <w:r w:rsidRPr="005F0D05">
        <w:rPr>
          <w:rFonts w:cs="Arial"/>
        </w:rPr>
        <w:t>We should use pleasant lotion (9:8b) s.</w:t>
      </w:r>
    </w:p>
    <w:p w14:paraId="516E99E7" w14:textId="77777777" w:rsidR="00F66882" w:rsidRPr="005F0D05" w:rsidRDefault="00F66882" w:rsidP="00F66882">
      <w:pPr>
        <w:pStyle w:val="Heading5"/>
        <w:tabs>
          <w:tab w:val="left" w:pos="1800"/>
        </w:tabs>
        <w:rPr>
          <w:rFonts w:cs="Arial"/>
        </w:rPr>
      </w:pPr>
      <w:r w:rsidRPr="005F0D05">
        <w:rPr>
          <w:rFonts w:cs="Arial"/>
        </w:rPr>
        <w:t>We should enjoy our spouse as a reward in life (9:9).</w:t>
      </w:r>
    </w:p>
    <w:p w14:paraId="1B130531" w14:textId="77777777" w:rsidR="00F66882" w:rsidRPr="005F0D05" w:rsidRDefault="00F66882" w:rsidP="00F66882">
      <w:pPr>
        <w:pStyle w:val="Heading4"/>
        <w:tabs>
          <w:tab w:val="left" w:pos="1440"/>
        </w:tabs>
        <w:rPr>
          <w:rFonts w:cs="Arial"/>
        </w:rPr>
      </w:pPr>
      <w:r w:rsidRPr="005F0D05">
        <w:rPr>
          <w:rFonts w:cs="Arial"/>
        </w:rPr>
        <w:t>We should work hard while we can (9:10).</w:t>
      </w:r>
    </w:p>
    <w:p w14:paraId="43BAED36" w14:textId="77777777" w:rsidR="00F66882" w:rsidRPr="005F0D05" w:rsidRDefault="00F66882" w:rsidP="00F66882">
      <w:pPr>
        <w:pStyle w:val="Heading5"/>
        <w:tabs>
          <w:tab w:val="left" w:pos="1800"/>
        </w:tabs>
        <w:rPr>
          <w:rFonts w:cs="Arial"/>
        </w:rPr>
      </w:pPr>
      <w:r w:rsidRPr="005F0D05">
        <w:rPr>
          <w:rFonts w:cs="Arial"/>
        </w:rPr>
        <w:t>We should expend all our energies in doing our best at whatever we do (9:10a).</w:t>
      </w:r>
    </w:p>
    <w:p w14:paraId="752B043C" w14:textId="77777777" w:rsidR="00F66882" w:rsidRPr="005F0D05" w:rsidRDefault="00F66882" w:rsidP="00F66882">
      <w:pPr>
        <w:pStyle w:val="Heading5"/>
        <w:tabs>
          <w:tab w:val="left" w:pos="1800"/>
        </w:tabs>
        <w:rPr>
          <w:rFonts w:cs="Arial"/>
        </w:rPr>
      </w:pPr>
      <w:r w:rsidRPr="005F0D05">
        <w:rPr>
          <w:rFonts w:cs="Arial"/>
        </w:rPr>
        <w:t>The reason we should be hard workers is because at death all opportunities for work and service for God cease (9:10b).</w:t>
      </w:r>
    </w:p>
    <w:p w14:paraId="5DEAC429" w14:textId="77777777" w:rsidR="00297E3B" w:rsidRPr="007F0592" w:rsidRDefault="00297E3B" w:rsidP="00297E3B">
      <w:pPr>
        <w:pStyle w:val="Heading2"/>
        <w:rPr>
          <w:rFonts w:cs="Arial"/>
          <w:szCs w:val="22"/>
        </w:rPr>
      </w:pPr>
      <w:r>
        <w:rPr>
          <w:rFonts w:cs="Arial"/>
          <w:szCs w:val="22"/>
        </w:rPr>
        <w:t xml:space="preserve">Wisdom can’t </w:t>
      </w:r>
      <w:r w:rsidRPr="007F0592">
        <w:rPr>
          <w:rFonts w:cs="Arial"/>
          <w:szCs w:val="22"/>
        </w:rPr>
        <w:t xml:space="preserve">guarantee success </w:t>
      </w:r>
      <w:r>
        <w:rPr>
          <w:rFonts w:cs="Arial"/>
          <w:szCs w:val="22"/>
        </w:rPr>
        <w:t>due to</w:t>
      </w:r>
      <w:r w:rsidRPr="007F0592">
        <w:rPr>
          <w:rFonts w:cs="Arial"/>
          <w:szCs w:val="22"/>
        </w:rPr>
        <w:t xml:space="preserve"> life's inequities and uncertainties (9:11–10:11).</w:t>
      </w:r>
    </w:p>
    <w:p w14:paraId="70CECEE2" w14:textId="77777777" w:rsidR="00F66882" w:rsidRPr="005F0D05" w:rsidRDefault="00F66882" w:rsidP="00F66882">
      <w:pPr>
        <w:pStyle w:val="Heading3"/>
        <w:tabs>
          <w:tab w:val="left" w:pos="1080"/>
        </w:tabs>
        <w:rPr>
          <w:rFonts w:cs="Arial"/>
        </w:rPr>
      </w:pPr>
      <w:r w:rsidRPr="005F0D05">
        <w:rPr>
          <w:rFonts w:cs="Arial"/>
        </w:rPr>
        <w:t>Introduction: Even wisdom is subject to an uncertain future (9:11-12).</w:t>
      </w:r>
    </w:p>
    <w:p w14:paraId="48E3B6ED" w14:textId="77777777" w:rsidR="00F66882" w:rsidRPr="005F0D05" w:rsidRDefault="00F66882" w:rsidP="00F66882">
      <w:pPr>
        <w:pStyle w:val="Heading4"/>
        <w:tabs>
          <w:tab w:val="left" w:pos="1440"/>
        </w:tabs>
        <w:rPr>
          <w:rFonts w:cs="Arial"/>
        </w:rPr>
      </w:pPr>
      <w:r w:rsidRPr="005F0D05">
        <w:rPr>
          <w:rFonts w:cs="Arial"/>
        </w:rPr>
        <w:t>Success does not depend upon human ability because of unexpected misfortune (9:11).</w:t>
      </w:r>
    </w:p>
    <w:p w14:paraId="62ED81A1" w14:textId="77777777" w:rsidR="00F66882" w:rsidRPr="005F0D05" w:rsidRDefault="00F66882" w:rsidP="00F66882">
      <w:pPr>
        <w:pStyle w:val="Heading5"/>
        <w:tabs>
          <w:tab w:val="left" w:pos="1800"/>
        </w:tabs>
        <w:rPr>
          <w:rFonts w:cs="Arial"/>
        </w:rPr>
      </w:pPr>
      <w:r w:rsidRPr="005F0D05">
        <w:rPr>
          <w:rFonts w:cs="Arial"/>
        </w:rPr>
        <w:t>The fastest people don't always win the race (9:11a).</w:t>
      </w:r>
    </w:p>
    <w:p w14:paraId="4C92EE08" w14:textId="77777777" w:rsidR="00F66882" w:rsidRPr="005F0D05" w:rsidRDefault="00F66882" w:rsidP="00F66882">
      <w:pPr>
        <w:pStyle w:val="Heading5"/>
        <w:tabs>
          <w:tab w:val="left" w:pos="1800"/>
        </w:tabs>
        <w:rPr>
          <w:rFonts w:cs="Arial"/>
        </w:rPr>
      </w:pPr>
      <w:r w:rsidRPr="005F0D05">
        <w:rPr>
          <w:rFonts w:cs="Arial"/>
        </w:rPr>
        <w:t>The strong people don't always win the fights (9:11b).</w:t>
      </w:r>
    </w:p>
    <w:p w14:paraId="3BC27C01" w14:textId="77777777" w:rsidR="00F66882" w:rsidRPr="005F0D05" w:rsidRDefault="00F66882" w:rsidP="00F66882">
      <w:pPr>
        <w:pStyle w:val="Heading5"/>
        <w:tabs>
          <w:tab w:val="left" w:pos="1800"/>
        </w:tabs>
        <w:rPr>
          <w:rFonts w:cs="Arial"/>
        </w:rPr>
      </w:pPr>
      <w:r w:rsidRPr="005F0D05">
        <w:rPr>
          <w:rFonts w:cs="Arial"/>
        </w:rPr>
        <w:t>The wise people aren't always the best fed (9:11c).</w:t>
      </w:r>
    </w:p>
    <w:p w14:paraId="2F1BF6B3" w14:textId="77777777" w:rsidR="00F66882" w:rsidRPr="005F0D05" w:rsidRDefault="00F66882" w:rsidP="00F66882">
      <w:pPr>
        <w:pStyle w:val="Heading5"/>
        <w:tabs>
          <w:tab w:val="left" w:pos="1800"/>
        </w:tabs>
        <w:rPr>
          <w:rFonts w:cs="Arial"/>
        </w:rPr>
      </w:pPr>
      <w:r w:rsidRPr="005F0D05">
        <w:rPr>
          <w:rFonts w:cs="Arial"/>
        </w:rPr>
        <w:t>The brilliant people aren't always the richest (9:11d).</w:t>
      </w:r>
    </w:p>
    <w:p w14:paraId="5ED3FDAD" w14:textId="77777777" w:rsidR="00F66882" w:rsidRPr="005F0D05" w:rsidRDefault="00F66882" w:rsidP="00F66882">
      <w:pPr>
        <w:pStyle w:val="Heading5"/>
        <w:tabs>
          <w:tab w:val="left" w:pos="1800"/>
        </w:tabs>
        <w:rPr>
          <w:rFonts w:cs="Arial"/>
        </w:rPr>
      </w:pPr>
      <w:r w:rsidRPr="005F0D05">
        <w:rPr>
          <w:rFonts w:cs="Arial"/>
        </w:rPr>
        <w:t>The learned people don't always get the breaks (9:11e).</w:t>
      </w:r>
    </w:p>
    <w:p w14:paraId="05B7CF16" w14:textId="77777777" w:rsidR="00F66882" w:rsidRPr="005F0D05" w:rsidRDefault="00F66882" w:rsidP="00F66882">
      <w:pPr>
        <w:ind w:left="1440" w:hanging="360"/>
        <w:rPr>
          <w:rFonts w:cs="Arial"/>
        </w:rPr>
      </w:pPr>
    </w:p>
    <w:p w14:paraId="77902E6B" w14:textId="77777777" w:rsidR="00F66882" w:rsidRPr="005F0D05" w:rsidRDefault="00F66882" w:rsidP="00F66882">
      <w:pPr>
        <w:ind w:left="1440" w:hanging="360"/>
        <w:rPr>
          <w:rFonts w:cs="Arial"/>
        </w:rPr>
      </w:pPr>
      <w:r w:rsidRPr="005F0D05">
        <w:rPr>
          <w:rFonts w:cs="Arial"/>
        </w:rPr>
        <w:t>*</w:t>
      </w:r>
      <w:r w:rsidRPr="005F0D05">
        <w:rPr>
          <w:rFonts w:cs="Arial"/>
        </w:rPr>
        <w:tab/>
        <w:t>What is "his time" (Heb: "his hour") referring to in verse 12?</w:t>
      </w:r>
    </w:p>
    <w:p w14:paraId="7151BE3F" w14:textId="77777777" w:rsidR="00F66882" w:rsidRPr="005F0D05" w:rsidRDefault="00F66882" w:rsidP="00F66882">
      <w:pPr>
        <w:pStyle w:val="Heading4"/>
        <w:tabs>
          <w:tab w:val="left" w:pos="1440"/>
        </w:tabs>
        <w:rPr>
          <w:rFonts w:cs="Arial"/>
        </w:rPr>
      </w:pPr>
      <w:r w:rsidRPr="005F0D05">
        <w:rPr>
          <w:rFonts w:cs="Arial"/>
        </w:rPr>
        <w:t xml:space="preserve">Anyone at anytime can be a victim of misfortune or death (9:12). </w:t>
      </w:r>
    </w:p>
    <w:p w14:paraId="67FC6EFF" w14:textId="77777777" w:rsidR="00F66882" w:rsidRPr="005F0D05" w:rsidRDefault="00F66882" w:rsidP="00F66882">
      <w:pPr>
        <w:pStyle w:val="Heading3"/>
        <w:tabs>
          <w:tab w:val="left" w:pos="1080"/>
        </w:tabs>
        <w:rPr>
          <w:rFonts w:cs="Arial"/>
        </w:rPr>
      </w:pPr>
      <w:r w:rsidRPr="005F0D05">
        <w:rPr>
          <w:rFonts w:cs="Arial"/>
        </w:rPr>
        <w:t>Wisdom's value may be unrewarded by the negligence of others (9:13-16).</w:t>
      </w:r>
    </w:p>
    <w:p w14:paraId="5A3B0D11" w14:textId="77777777" w:rsidR="00F66882" w:rsidRPr="005F0D05" w:rsidRDefault="00F66882" w:rsidP="00F66882">
      <w:pPr>
        <w:pStyle w:val="Heading4"/>
        <w:tabs>
          <w:tab w:val="left" w:pos="1440"/>
        </w:tabs>
        <w:rPr>
          <w:rFonts w:cs="Arial"/>
        </w:rPr>
      </w:pPr>
      <w:r w:rsidRPr="005F0D05">
        <w:rPr>
          <w:rFonts w:cs="Arial"/>
        </w:rPr>
        <w:t>Solomon was impressed with a poor wise man who saved his city from certain death but went unrewarded (monetarily or socially) because everyone forgot his wise strategy (9:13-15).</w:t>
      </w:r>
    </w:p>
    <w:p w14:paraId="26713C9D" w14:textId="77777777" w:rsidR="00F66882" w:rsidRPr="005F0D05" w:rsidRDefault="00F66882" w:rsidP="00F66882">
      <w:pPr>
        <w:pStyle w:val="Heading4"/>
        <w:tabs>
          <w:tab w:val="left" w:pos="1440"/>
        </w:tabs>
        <w:rPr>
          <w:rFonts w:cs="Arial"/>
        </w:rPr>
      </w:pPr>
      <w:r w:rsidRPr="005F0D05">
        <w:rPr>
          <w:rFonts w:cs="Arial"/>
        </w:rPr>
        <w:t>Wisdom is superior to military might even though it's not appreciated as much (9:16).</w:t>
      </w:r>
    </w:p>
    <w:p w14:paraId="612F1B0A" w14:textId="77777777" w:rsidR="00F66882" w:rsidRPr="005F0D05" w:rsidRDefault="00F66882" w:rsidP="00F66882">
      <w:pPr>
        <w:pStyle w:val="Heading3"/>
        <w:tabs>
          <w:tab w:val="left" w:pos="1080"/>
        </w:tabs>
        <w:rPr>
          <w:rFonts w:cs="Arial"/>
        </w:rPr>
      </w:pPr>
      <w:r w:rsidRPr="005F0D05">
        <w:rPr>
          <w:rFonts w:cs="Arial"/>
        </w:rPr>
        <w:t>Wisdom's value may be ruined by just a little foolishness (9:17-10:1).</w:t>
      </w:r>
    </w:p>
    <w:p w14:paraId="672D3DD3" w14:textId="77777777" w:rsidR="00F66882" w:rsidRPr="005F0D05" w:rsidRDefault="00F66882" w:rsidP="00F66882">
      <w:pPr>
        <w:pStyle w:val="Heading4"/>
        <w:tabs>
          <w:tab w:val="left" w:pos="1440"/>
        </w:tabs>
        <w:rPr>
          <w:rFonts w:cs="Arial"/>
        </w:rPr>
      </w:pPr>
      <w:r w:rsidRPr="005F0D05">
        <w:rPr>
          <w:rFonts w:cs="Arial"/>
        </w:rPr>
        <w:t>Fools prefer a shouting authority figure over a wise but quiet counselor (9:17).</w:t>
      </w:r>
    </w:p>
    <w:p w14:paraId="4DA9B6C5" w14:textId="77777777" w:rsidR="00F66882" w:rsidRPr="005F0D05" w:rsidRDefault="00F66882" w:rsidP="00F66882">
      <w:pPr>
        <w:pStyle w:val="Heading4"/>
        <w:tabs>
          <w:tab w:val="left" w:pos="1440"/>
        </w:tabs>
        <w:rPr>
          <w:rFonts w:cs="Arial"/>
        </w:rPr>
      </w:pPr>
      <w:r w:rsidRPr="005F0D05">
        <w:rPr>
          <w:rFonts w:cs="Arial"/>
        </w:rPr>
        <w:t xml:space="preserve">Wisdom is superior to weapons but even one foolish sinner can destroy the good results of wisdom (9:18b). </w:t>
      </w:r>
    </w:p>
    <w:p w14:paraId="02D58BB9" w14:textId="77777777" w:rsidR="00F66882" w:rsidRPr="005F0D05" w:rsidRDefault="00F66882" w:rsidP="00F66882">
      <w:pPr>
        <w:pStyle w:val="Heading4"/>
        <w:tabs>
          <w:tab w:val="left" w:pos="1440"/>
        </w:tabs>
        <w:rPr>
          <w:rFonts w:cs="Arial"/>
        </w:rPr>
      </w:pPr>
      <w:r w:rsidRPr="005F0D05">
        <w:rPr>
          <w:rFonts w:cs="Arial"/>
        </w:rPr>
        <w:t>A little folly will destroy the great value of wisdom just as little flies in perfume will make it smell bad (10:1).</w:t>
      </w:r>
    </w:p>
    <w:p w14:paraId="555DD7C0" w14:textId="77777777" w:rsidR="00F66882" w:rsidRPr="005F0D05" w:rsidRDefault="00F66882" w:rsidP="00F66882">
      <w:pPr>
        <w:pStyle w:val="Heading3"/>
        <w:tabs>
          <w:tab w:val="left" w:pos="1080"/>
        </w:tabs>
        <w:rPr>
          <w:rFonts w:cs="Arial"/>
        </w:rPr>
      </w:pPr>
      <w:r w:rsidRPr="005F0D05">
        <w:rPr>
          <w:rFonts w:cs="Arial"/>
        </w:rPr>
        <w:t>Wisdom's value may be unappreciated by foolish leaders (10:2-7).</w:t>
      </w:r>
    </w:p>
    <w:p w14:paraId="0C2ACCA7" w14:textId="77777777" w:rsidR="00F66882" w:rsidRPr="005F0D05" w:rsidRDefault="00F66882" w:rsidP="00F66882">
      <w:pPr>
        <w:pStyle w:val="Heading4"/>
        <w:tabs>
          <w:tab w:val="left" w:pos="1440"/>
        </w:tabs>
        <w:rPr>
          <w:rFonts w:cs="Arial"/>
        </w:rPr>
      </w:pPr>
      <w:r w:rsidRPr="005F0D05">
        <w:rPr>
          <w:rFonts w:cs="Arial"/>
        </w:rPr>
        <w:t>Wisdom is valuable in that it helps keep us from danger (10:2-4).</w:t>
      </w:r>
    </w:p>
    <w:p w14:paraId="60F9DC5C" w14:textId="77777777" w:rsidR="00F66882" w:rsidRPr="005F0D05" w:rsidRDefault="00F66882" w:rsidP="00F66882">
      <w:pPr>
        <w:pStyle w:val="Heading5"/>
        <w:tabs>
          <w:tab w:val="left" w:pos="1800"/>
        </w:tabs>
        <w:rPr>
          <w:rFonts w:cs="Arial"/>
        </w:rPr>
      </w:pPr>
      <w:r w:rsidRPr="005F0D05">
        <w:rPr>
          <w:rFonts w:cs="Arial"/>
        </w:rPr>
        <w:t>Wisdom directs us in the places of protection (10:2a; cf. Ps 16:8).</w:t>
      </w:r>
    </w:p>
    <w:p w14:paraId="6C87B060" w14:textId="77777777" w:rsidR="00F66882" w:rsidRPr="005F0D05" w:rsidRDefault="00F66882" w:rsidP="00F66882">
      <w:pPr>
        <w:pStyle w:val="Heading5"/>
        <w:tabs>
          <w:tab w:val="left" w:pos="1800"/>
        </w:tabs>
        <w:rPr>
          <w:rFonts w:cs="Arial"/>
        </w:rPr>
      </w:pPr>
      <w:r w:rsidRPr="005F0D05">
        <w:rPr>
          <w:rFonts w:cs="Arial"/>
        </w:rPr>
        <w:t>Foolishness leads to behavior which demonstrates folly to all (10:2b-3).</w:t>
      </w:r>
    </w:p>
    <w:p w14:paraId="2C8655DA" w14:textId="77777777" w:rsidR="00F66882" w:rsidRPr="005F0D05" w:rsidRDefault="00F66882" w:rsidP="00F66882">
      <w:pPr>
        <w:pStyle w:val="Heading5"/>
        <w:tabs>
          <w:tab w:val="left" w:pos="1800"/>
        </w:tabs>
        <w:rPr>
          <w:rFonts w:cs="Arial"/>
        </w:rPr>
      </w:pPr>
      <w:r w:rsidRPr="005F0D05">
        <w:rPr>
          <w:rFonts w:cs="Arial"/>
        </w:rPr>
        <w:t>Wisdom helps keep our job through composure before an angry boss (10:4).</w:t>
      </w:r>
    </w:p>
    <w:p w14:paraId="38985327" w14:textId="77777777" w:rsidR="00F66882" w:rsidRPr="005F0D05" w:rsidRDefault="00F66882" w:rsidP="00F66882">
      <w:pPr>
        <w:pStyle w:val="Heading4"/>
        <w:tabs>
          <w:tab w:val="left" w:pos="1440"/>
        </w:tabs>
        <w:rPr>
          <w:rFonts w:cs="Arial"/>
        </w:rPr>
      </w:pPr>
      <w:r w:rsidRPr="005F0D05">
        <w:rPr>
          <w:rFonts w:cs="Arial"/>
        </w:rPr>
        <w:t>One's wisdom may be overlooked by a leader who doesn't determine job position by merit (10:5-7).</w:t>
      </w:r>
    </w:p>
    <w:p w14:paraId="46BAD988" w14:textId="77777777" w:rsidR="00F66882" w:rsidRPr="005F0D05" w:rsidRDefault="00F66882" w:rsidP="00F66882">
      <w:pPr>
        <w:pStyle w:val="Heading5"/>
        <w:tabs>
          <w:tab w:val="left" w:pos="1800"/>
        </w:tabs>
        <w:rPr>
          <w:rFonts w:cs="Arial"/>
        </w:rPr>
      </w:pPr>
      <w:r w:rsidRPr="005F0D05">
        <w:rPr>
          <w:rFonts w:cs="Arial"/>
        </w:rPr>
        <w:t>Some leaders put fools in high positions while those smart enough to get rich are put in lowly positions (10:5-6).</w:t>
      </w:r>
    </w:p>
    <w:p w14:paraId="0938127F" w14:textId="77777777" w:rsidR="00F66882" w:rsidRPr="005F0D05" w:rsidRDefault="00F66882" w:rsidP="00F66882">
      <w:pPr>
        <w:pStyle w:val="Heading5"/>
        <w:tabs>
          <w:tab w:val="left" w:pos="1800"/>
        </w:tabs>
        <w:rPr>
          <w:rFonts w:cs="Arial"/>
        </w:rPr>
      </w:pPr>
      <w:r w:rsidRPr="005F0D05">
        <w:rPr>
          <w:rFonts w:cs="Arial"/>
        </w:rPr>
        <w:t>Some leaders exalt unqualified slaves and humble qualified princes (10:7).</w:t>
      </w:r>
    </w:p>
    <w:p w14:paraId="472A4EAE" w14:textId="77777777" w:rsidR="00F66882" w:rsidRPr="005F0D05" w:rsidRDefault="00F66882" w:rsidP="00F66882">
      <w:pPr>
        <w:pStyle w:val="Heading3"/>
        <w:tabs>
          <w:tab w:val="left" w:pos="1080"/>
        </w:tabs>
        <w:rPr>
          <w:rFonts w:cs="Arial"/>
        </w:rPr>
      </w:pPr>
      <w:r w:rsidRPr="005F0D05">
        <w:rPr>
          <w:rFonts w:cs="Arial"/>
        </w:rPr>
        <w:t>Wisdom's value may be nullified by carelessness or improper timing (10:8-11).</w:t>
      </w:r>
    </w:p>
    <w:p w14:paraId="3D193A0F" w14:textId="77777777" w:rsidR="00F66882" w:rsidRPr="005F0D05" w:rsidRDefault="00F66882" w:rsidP="00F66882">
      <w:pPr>
        <w:pStyle w:val="Heading4"/>
        <w:tabs>
          <w:tab w:val="left" w:pos="1440"/>
        </w:tabs>
        <w:rPr>
          <w:rFonts w:cs="Arial"/>
        </w:rPr>
      </w:pPr>
      <w:r w:rsidRPr="005F0D05">
        <w:rPr>
          <w:rFonts w:cs="Arial"/>
        </w:rPr>
        <w:t>Dangers to oneself by carelessness in common tasks can be averted by wisdom (10:8-10).</w:t>
      </w:r>
    </w:p>
    <w:p w14:paraId="0BD52AEB" w14:textId="77777777" w:rsidR="00F66882" w:rsidRPr="005F0D05" w:rsidRDefault="00F66882" w:rsidP="00F66882">
      <w:pPr>
        <w:pStyle w:val="Heading5"/>
        <w:tabs>
          <w:tab w:val="left" w:pos="1800"/>
        </w:tabs>
        <w:rPr>
          <w:rFonts w:cs="Arial"/>
        </w:rPr>
      </w:pPr>
      <w:r w:rsidRPr="005F0D05">
        <w:rPr>
          <w:rFonts w:cs="Arial"/>
        </w:rPr>
        <w:t>One can fall into a pit which he himself had dug (10:8a).</w:t>
      </w:r>
    </w:p>
    <w:p w14:paraId="0BDC2834" w14:textId="77777777" w:rsidR="00F66882" w:rsidRPr="005F0D05" w:rsidRDefault="00F66882" w:rsidP="00F66882">
      <w:pPr>
        <w:pStyle w:val="Heading5"/>
        <w:tabs>
          <w:tab w:val="left" w:pos="1800"/>
        </w:tabs>
        <w:rPr>
          <w:rFonts w:cs="Arial"/>
        </w:rPr>
      </w:pPr>
      <w:r w:rsidRPr="005F0D05">
        <w:rPr>
          <w:rFonts w:cs="Arial"/>
        </w:rPr>
        <w:t>One can receive a snake bite after he tears down a wall (10:8b).</w:t>
      </w:r>
    </w:p>
    <w:p w14:paraId="17FF1A86" w14:textId="77777777" w:rsidR="00F66882" w:rsidRPr="005F0D05" w:rsidRDefault="00F66882" w:rsidP="00F66882">
      <w:pPr>
        <w:pStyle w:val="Heading5"/>
        <w:tabs>
          <w:tab w:val="left" w:pos="1800"/>
        </w:tabs>
        <w:rPr>
          <w:rFonts w:cs="Arial"/>
        </w:rPr>
      </w:pPr>
      <w:r w:rsidRPr="005F0D05">
        <w:rPr>
          <w:rFonts w:cs="Arial"/>
        </w:rPr>
        <w:t>One can be hurt by chips of stone flying from a rock he's quarrying (10:9a).</w:t>
      </w:r>
    </w:p>
    <w:p w14:paraId="30A95308" w14:textId="77777777" w:rsidR="00F66882" w:rsidRPr="005F0D05" w:rsidRDefault="00F66882" w:rsidP="00F66882">
      <w:pPr>
        <w:pStyle w:val="Heading5"/>
        <w:tabs>
          <w:tab w:val="left" w:pos="1800"/>
        </w:tabs>
        <w:rPr>
          <w:rFonts w:cs="Arial"/>
        </w:rPr>
      </w:pPr>
      <w:r w:rsidRPr="005F0D05">
        <w:rPr>
          <w:rFonts w:cs="Arial"/>
        </w:rPr>
        <w:t>One can be endangered by the logs which he is splitting (10:9b).</w:t>
      </w:r>
    </w:p>
    <w:p w14:paraId="6AE33744" w14:textId="77777777" w:rsidR="00F66882" w:rsidRPr="005F0D05" w:rsidRDefault="00F66882" w:rsidP="00F66882">
      <w:pPr>
        <w:pStyle w:val="Heading4"/>
        <w:tabs>
          <w:tab w:val="left" w:pos="1440"/>
        </w:tabs>
        <w:rPr>
          <w:rFonts w:cs="Arial"/>
        </w:rPr>
      </w:pPr>
      <w:r w:rsidRPr="005F0D05">
        <w:rPr>
          <w:rFonts w:cs="Arial"/>
        </w:rPr>
        <w:t>Wisdom brings success but it must be employed at the proper time (10:10-11).</w:t>
      </w:r>
    </w:p>
    <w:p w14:paraId="29CC11FB" w14:textId="77777777" w:rsidR="00F66882" w:rsidRPr="005F0D05" w:rsidRDefault="00F66882" w:rsidP="00F66882">
      <w:pPr>
        <w:pStyle w:val="Heading5"/>
        <w:tabs>
          <w:tab w:val="left" w:pos="1800"/>
        </w:tabs>
        <w:rPr>
          <w:rFonts w:cs="Arial"/>
        </w:rPr>
      </w:pPr>
      <w:r w:rsidRPr="005F0D05">
        <w:rPr>
          <w:rFonts w:cs="Arial"/>
        </w:rPr>
        <w:t>It takes more work to use a dull ax than a sharp ax (10:10a).</w:t>
      </w:r>
    </w:p>
    <w:p w14:paraId="14DAA1C7" w14:textId="77777777" w:rsidR="00F66882" w:rsidRPr="005F0D05" w:rsidRDefault="00F66882" w:rsidP="00F66882">
      <w:pPr>
        <w:pStyle w:val="Heading5"/>
        <w:tabs>
          <w:tab w:val="left" w:pos="1800"/>
        </w:tabs>
        <w:rPr>
          <w:rFonts w:cs="Arial"/>
        </w:rPr>
      </w:pPr>
      <w:r w:rsidRPr="005F0D05">
        <w:rPr>
          <w:rFonts w:cs="Arial"/>
        </w:rPr>
        <w:t xml:space="preserve">Wisdom applied to all situations brings greater likelihood of success (10:10b). </w:t>
      </w:r>
    </w:p>
    <w:p w14:paraId="227D0FBC" w14:textId="77777777" w:rsidR="00F66882" w:rsidRPr="005F0D05" w:rsidRDefault="00F66882" w:rsidP="00F66882">
      <w:pPr>
        <w:pStyle w:val="Heading5"/>
        <w:tabs>
          <w:tab w:val="left" w:pos="1800"/>
        </w:tabs>
        <w:rPr>
          <w:rFonts w:cs="Arial"/>
        </w:rPr>
      </w:pPr>
      <w:r w:rsidRPr="005F0D05">
        <w:rPr>
          <w:rFonts w:cs="Arial"/>
        </w:rPr>
        <w:t>Wisdom has no profit if it's not employed at the proper time (10:11).</w:t>
      </w:r>
    </w:p>
    <w:p w14:paraId="2D137856" w14:textId="77777777" w:rsidR="00297E3B" w:rsidRPr="007F0592" w:rsidRDefault="00297E3B" w:rsidP="00297E3B">
      <w:pPr>
        <w:pStyle w:val="Heading2"/>
        <w:rPr>
          <w:rFonts w:cs="Arial"/>
          <w:szCs w:val="22"/>
        </w:rPr>
      </w:pPr>
      <w:r w:rsidRPr="007F0592">
        <w:rPr>
          <w:rFonts w:cs="Arial"/>
          <w:szCs w:val="22"/>
        </w:rPr>
        <w:t>A</w:t>
      </w:r>
      <w:r>
        <w:rPr>
          <w:rFonts w:cs="Arial"/>
          <w:szCs w:val="22"/>
        </w:rPr>
        <w:t xml:space="preserve"> fool</w:t>
      </w:r>
      <w:r w:rsidRPr="007F0592">
        <w:rPr>
          <w:rFonts w:cs="Arial"/>
          <w:szCs w:val="22"/>
        </w:rPr>
        <w:t xml:space="preserve"> </w:t>
      </w:r>
      <w:r>
        <w:rPr>
          <w:rFonts w:cs="Arial"/>
          <w:szCs w:val="22"/>
        </w:rPr>
        <w:t>is</w:t>
      </w:r>
      <w:r w:rsidRPr="007F0592">
        <w:rPr>
          <w:rFonts w:cs="Arial"/>
          <w:szCs w:val="22"/>
        </w:rPr>
        <w:t xml:space="preserve"> self-destructive; </w:t>
      </w:r>
      <w:r>
        <w:rPr>
          <w:rFonts w:cs="Arial"/>
          <w:szCs w:val="22"/>
        </w:rPr>
        <w:t>so don’t</w:t>
      </w:r>
      <w:r w:rsidRPr="007F0592">
        <w:rPr>
          <w:rFonts w:cs="Arial"/>
          <w:szCs w:val="22"/>
        </w:rPr>
        <w:t xml:space="preserve"> criticize a fool in authority (10:12-20).</w:t>
      </w:r>
    </w:p>
    <w:p w14:paraId="2497B9A3" w14:textId="77777777" w:rsidR="00F66882" w:rsidRPr="005F0D05" w:rsidRDefault="00F66882" w:rsidP="00F66882">
      <w:pPr>
        <w:pStyle w:val="Heading3"/>
        <w:tabs>
          <w:tab w:val="left" w:pos="1080"/>
        </w:tabs>
        <w:rPr>
          <w:rFonts w:cs="Arial"/>
        </w:rPr>
      </w:pPr>
      <w:r w:rsidRPr="005F0D05">
        <w:rPr>
          <w:rFonts w:cs="Arial"/>
        </w:rPr>
        <w:t>The speech of a fool is self-destructive (10:12-14a).</w:t>
      </w:r>
    </w:p>
    <w:p w14:paraId="6BB96486" w14:textId="77777777" w:rsidR="00F66882" w:rsidRPr="005F0D05" w:rsidRDefault="00F66882" w:rsidP="00F66882">
      <w:pPr>
        <w:pStyle w:val="Heading4"/>
        <w:tabs>
          <w:tab w:val="left" w:pos="1440"/>
        </w:tabs>
        <w:rPr>
          <w:rFonts w:cs="Arial"/>
        </w:rPr>
      </w:pPr>
      <w:r w:rsidRPr="005F0D05">
        <w:rPr>
          <w:rFonts w:cs="Arial"/>
        </w:rPr>
        <w:t>The speech of the wise man wins him favor (10:12a).</w:t>
      </w:r>
    </w:p>
    <w:p w14:paraId="42525F5E" w14:textId="77777777" w:rsidR="00F66882" w:rsidRPr="005F0D05" w:rsidRDefault="00F66882" w:rsidP="00F66882">
      <w:pPr>
        <w:pStyle w:val="Heading4"/>
        <w:tabs>
          <w:tab w:val="left" w:pos="1440"/>
        </w:tabs>
        <w:rPr>
          <w:rFonts w:cs="Arial"/>
        </w:rPr>
      </w:pPr>
      <w:r w:rsidRPr="005F0D05">
        <w:rPr>
          <w:rFonts w:cs="Arial"/>
        </w:rPr>
        <w:t>The speech of the fool is self-destructive (10:12b-14a).</w:t>
      </w:r>
    </w:p>
    <w:p w14:paraId="6D216832" w14:textId="77777777" w:rsidR="00F66882" w:rsidRPr="005F0D05" w:rsidRDefault="00F66882" w:rsidP="00F66882">
      <w:pPr>
        <w:pStyle w:val="Heading5"/>
        <w:tabs>
          <w:tab w:val="left" w:pos="1800"/>
        </w:tabs>
        <w:rPr>
          <w:rFonts w:cs="Arial"/>
        </w:rPr>
      </w:pPr>
      <w:r w:rsidRPr="005F0D05">
        <w:rPr>
          <w:rFonts w:cs="Arial"/>
        </w:rPr>
        <w:t>A fool's words consume him (10:12b).</w:t>
      </w:r>
    </w:p>
    <w:p w14:paraId="35A73835" w14:textId="77777777" w:rsidR="00F66882" w:rsidRPr="005F0D05" w:rsidRDefault="00F66882" w:rsidP="00F66882">
      <w:pPr>
        <w:pStyle w:val="Heading5"/>
        <w:tabs>
          <w:tab w:val="left" w:pos="1800"/>
        </w:tabs>
        <w:rPr>
          <w:rFonts w:cs="Arial"/>
        </w:rPr>
      </w:pPr>
      <w:r w:rsidRPr="005F0D05">
        <w:rPr>
          <w:rFonts w:cs="Arial"/>
        </w:rPr>
        <w:t>A fool's conversation is foolish from start to finish (10:13).</w:t>
      </w:r>
    </w:p>
    <w:p w14:paraId="6B240E69" w14:textId="77777777" w:rsidR="00F66882" w:rsidRPr="005F0D05" w:rsidRDefault="00F66882" w:rsidP="00F66882">
      <w:pPr>
        <w:pStyle w:val="Heading6"/>
        <w:rPr>
          <w:rFonts w:cs="Arial"/>
        </w:rPr>
      </w:pPr>
      <w:r w:rsidRPr="005F0D05">
        <w:rPr>
          <w:rFonts w:cs="Arial"/>
        </w:rPr>
        <w:t>A fool's words start with stupidity, not sensibility (10:13a).</w:t>
      </w:r>
    </w:p>
    <w:p w14:paraId="6149C515" w14:textId="77777777" w:rsidR="00F66882" w:rsidRPr="005F0D05" w:rsidRDefault="00F66882" w:rsidP="00F66882">
      <w:pPr>
        <w:pStyle w:val="Heading6"/>
        <w:rPr>
          <w:rFonts w:cs="Arial"/>
        </w:rPr>
      </w:pPr>
      <w:r w:rsidRPr="005F0D05">
        <w:rPr>
          <w:rFonts w:cs="Arial"/>
        </w:rPr>
        <w:t>A fool's words end with evil insanity, not good sense (10:13b).</w:t>
      </w:r>
    </w:p>
    <w:p w14:paraId="661AA90B" w14:textId="77777777" w:rsidR="00F66882" w:rsidRPr="005F0D05" w:rsidRDefault="00F66882" w:rsidP="00F66882">
      <w:pPr>
        <w:pStyle w:val="Heading5"/>
        <w:tabs>
          <w:tab w:val="left" w:pos="1800"/>
        </w:tabs>
        <w:rPr>
          <w:rFonts w:cs="Arial"/>
        </w:rPr>
      </w:pPr>
      <w:r w:rsidRPr="005F0D05">
        <w:rPr>
          <w:rFonts w:cs="Arial"/>
        </w:rPr>
        <w:t>A fool's words are excessive (10:14a).</w:t>
      </w:r>
    </w:p>
    <w:p w14:paraId="27D3F2D9" w14:textId="77777777" w:rsidR="00F66882" w:rsidRPr="005F0D05" w:rsidRDefault="00F66882" w:rsidP="00F66882">
      <w:pPr>
        <w:pStyle w:val="Heading3"/>
        <w:tabs>
          <w:tab w:val="left" w:pos="1080"/>
        </w:tabs>
        <w:rPr>
          <w:rFonts w:cs="Arial"/>
        </w:rPr>
      </w:pPr>
      <w:r w:rsidRPr="005F0D05">
        <w:rPr>
          <w:rFonts w:cs="Arial"/>
        </w:rPr>
        <w:t>The future of a fool is unknown but he doesn't listen to advice (10:14b-c).</w:t>
      </w:r>
    </w:p>
    <w:p w14:paraId="09183F3C" w14:textId="77777777" w:rsidR="00F66882" w:rsidRPr="005F0D05" w:rsidRDefault="00F66882" w:rsidP="00F66882">
      <w:pPr>
        <w:pStyle w:val="Heading4"/>
        <w:tabs>
          <w:tab w:val="left" w:pos="1440"/>
        </w:tabs>
        <w:rPr>
          <w:rFonts w:cs="Arial"/>
        </w:rPr>
      </w:pPr>
      <w:r w:rsidRPr="005F0D05">
        <w:rPr>
          <w:rFonts w:cs="Arial"/>
        </w:rPr>
        <w:t>Everyone is ignorant of the future, including the fool (10:14b).</w:t>
      </w:r>
    </w:p>
    <w:p w14:paraId="023E9075" w14:textId="77777777" w:rsidR="00F66882" w:rsidRPr="005F0D05" w:rsidRDefault="00F66882" w:rsidP="00F66882">
      <w:pPr>
        <w:pStyle w:val="Heading4"/>
        <w:tabs>
          <w:tab w:val="left" w:pos="1440"/>
        </w:tabs>
        <w:rPr>
          <w:rFonts w:cs="Arial"/>
        </w:rPr>
      </w:pPr>
      <w:r w:rsidRPr="005F0D05">
        <w:rPr>
          <w:rFonts w:cs="Arial"/>
        </w:rPr>
        <w:t>The fool ignores warnings of possible results of his folly, especially what may become of him after he dies (10:14c).</w:t>
      </w:r>
    </w:p>
    <w:p w14:paraId="353879B3" w14:textId="77777777" w:rsidR="00F66882" w:rsidRPr="005F0D05" w:rsidRDefault="00F66882" w:rsidP="00F66882">
      <w:pPr>
        <w:pStyle w:val="Heading3"/>
        <w:tabs>
          <w:tab w:val="left" w:pos="1080"/>
        </w:tabs>
        <w:rPr>
          <w:rFonts w:cs="Arial"/>
        </w:rPr>
      </w:pPr>
      <w:r w:rsidRPr="005F0D05">
        <w:rPr>
          <w:rFonts w:cs="Arial"/>
        </w:rPr>
        <w:t>The labor of a fool is self-destructive (10:15-19).</w:t>
      </w:r>
    </w:p>
    <w:p w14:paraId="52A18D6A" w14:textId="77777777" w:rsidR="00F66882" w:rsidRPr="005F0D05" w:rsidRDefault="00F66882" w:rsidP="00F66882">
      <w:pPr>
        <w:pStyle w:val="Heading4"/>
        <w:tabs>
          <w:tab w:val="left" w:pos="1440"/>
        </w:tabs>
        <w:rPr>
          <w:rFonts w:cs="Arial"/>
        </w:rPr>
      </w:pPr>
      <w:r w:rsidRPr="005F0D05">
        <w:rPr>
          <w:rFonts w:cs="Arial"/>
        </w:rPr>
        <w:t>A fool's work so exhausts him that he's unable to perform easy tasks (10:15).</w:t>
      </w:r>
    </w:p>
    <w:p w14:paraId="1ABAEDA2" w14:textId="77777777" w:rsidR="00F66882" w:rsidRPr="005F0D05" w:rsidRDefault="00F66882" w:rsidP="00F66882">
      <w:pPr>
        <w:pStyle w:val="Heading4"/>
        <w:tabs>
          <w:tab w:val="left" w:pos="1440"/>
        </w:tabs>
        <w:rPr>
          <w:rFonts w:cs="Arial"/>
        </w:rPr>
      </w:pPr>
      <w:r w:rsidRPr="005F0D05">
        <w:rPr>
          <w:rFonts w:cs="Arial"/>
        </w:rPr>
        <w:t>A fool's leadership is destructive (10:16-17).</w:t>
      </w:r>
    </w:p>
    <w:p w14:paraId="103B1654" w14:textId="77777777" w:rsidR="00F66882" w:rsidRPr="005F0D05" w:rsidRDefault="00F66882" w:rsidP="00F66882">
      <w:pPr>
        <w:pStyle w:val="Heading5"/>
        <w:tabs>
          <w:tab w:val="left" w:pos="1800"/>
        </w:tabs>
        <w:rPr>
          <w:rFonts w:cs="Arial"/>
        </w:rPr>
      </w:pPr>
      <w:r w:rsidRPr="005F0D05">
        <w:rPr>
          <w:rFonts w:cs="Arial"/>
        </w:rPr>
        <w:t>A nation with incompetent and undisciplined leadership will suffer (10:16).</w:t>
      </w:r>
    </w:p>
    <w:p w14:paraId="45D44A04" w14:textId="77777777" w:rsidR="00F66882" w:rsidRPr="005F0D05" w:rsidRDefault="00F66882" w:rsidP="00F66882">
      <w:pPr>
        <w:pStyle w:val="Heading5"/>
        <w:tabs>
          <w:tab w:val="left" w:pos="1800"/>
        </w:tabs>
        <w:rPr>
          <w:rFonts w:cs="Arial"/>
        </w:rPr>
      </w:pPr>
      <w:r w:rsidRPr="005F0D05">
        <w:rPr>
          <w:rFonts w:cs="Arial"/>
        </w:rPr>
        <w:t>A nation with competent and disciplined leadership will be blessed (10:17).</w:t>
      </w:r>
    </w:p>
    <w:p w14:paraId="7C284973" w14:textId="77777777" w:rsidR="00F66882" w:rsidRPr="005F0D05" w:rsidRDefault="00F66882" w:rsidP="00F66882">
      <w:pPr>
        <w:pStyle w:val="Heading4"/>
        <w:tabs>
          <w:tab w:val="left" w:pos="1440"/>
        </w:tabs>
        <w:rPr>
          <w:rFonts w:cs="Arial"/>
        </w:rPr>
      </w:pPr>
      <w:r w:rsidRPr="005F0D05">
        <w:rPr>
          <w:rFonts w:cs="Arial"/>
        </w:rPr>
        <w:t>A fool's leadership ruins a people and depletes their resources (10:18-19).</w:t>
      </w:r>
    </w:p>
    <w:p w14:paraId="3096C45A" w14:textId="77777777" w:rsidR="00F66882" w:rsidRPr="005F0D05" w:rsidRDefault="00F66882" w:rsidP="00F66882">
      <w:pPr>
        <w:pStyle w:val="Heading5"/>
        <w:tabs>
          <w:tab w:val="left" w:pos="1800"/>
        </w:tabs>
        <w:rPr>
          <w:rFonts w:cs="Arial"/>
        </w:rPr>
      </w:pPr>
      <w:r w:rsidRPr="005F0D05">
        <w:rPr>
          <w:rFonts w:cs="Arial"/>
        </w:rPr>
        <w:t>A fool's laziness in work results in ruin and loss of protection (10:18).</w:t>
      </w:r>
    </w:p>
    <w:p w14:paraId="22F7890A" w14:textId="77777777" w:rsidR="00F66882" w:rsidRPr="005F0D05" w:rsidRDefault="00F66882" w:rsidP="00F66882">
      <w:pPr>
        <w:pStyle w:val="Heading5"/>
        <w:tabs>
          <w:tab w:val="left" w:pos="1800"/>
        </w:tabs>
        <w:rPr>
          <w:rFonts w:cs="Arial"/>
        </w:rPr>
      </w:pPr>
      <w:r w:rsidRPr="005F0D05">
        <w:rPr>
          <w:rFonts w:cs="Arial"/>
        </w:rPr>
        <w:t>A fool's time is wasted in partying (10:19a).</w:t>
      </w:r>
    </w:p>
    <w:p w14:paraId="0D50FE08" w14:textId="77777777" w:rsidR="00F66882" w:rsidRPr="005F0D05" w:rsidRDefault="00F66882" w:rsidP="00F66882">
      <w:pPr>
        <w:pStyle w:val="Heading5"/>
        <w:tabs>
          <w:tab w:val="left" w:pos="1800"/>
        </w:tabs>
        <w:rPr>
          <w:rFonts w:cs="Arial"/>
        </w:rPr>
      </w:pPr>
      <w:r w:rsidRPr="005F0D05">
        <w:rPr>
          <w:rFonts w:cs="Arial"/>
        </w:rPr>
        <w:t>A fool believes that having enough money will solve all his problems (10:19b).</w:t>
      </w:r>
    </w:p>
    <w:p w14:paraId="772E31A0" w14:textId="77777777" w:rsidR="00F66882" w:rsidRPr="005F0D05" w:rsidRDefault="00F66882" w:rsidP="00F66882">
      <w:pPr>
        <w:pStyle w:val="Heading3"/>
        <w:tabs>
          <w:tab w:val="left" w:pos="1080"/>
        </w:tabs>
        <w:rPr>
          <w:rFonts w:cs="Arial"/>
        </w:rPr>
      </w:pPr>
      <w:r w:rsidRPr="005F0D05">
        <w:rPr>
          <w:rFonts w:cs="Arial"/>
        </w:rPr>
        <w:t>Warning: Don't even privately criticize foolish authorities because they may find out (10:20).</w:t>
      </w:r>
    </w:p>
    <w:p w14:paraId="4232B439" w14:textId="77777777" w:rsidR="00F66882" w:rsidRPr="005F0D05" w:rsidRDefault="00F66882" w:rsidP="00F66882">
      <w:pPr>
        <w:pStyle w:val="Heading4"/>
        <w:tabs>
          <w:tab w:val="left" w:pos="1440"/>
        </w:tabs>
        <w:rPr>
          <w:rFonts w:cs="Arial"/>
        </w:rPr>
      </w:pPr>
      <w:r w:rsidRPr="005F0D05">
        <w:rPr>
          <w:rFonts w:cs="Arial"/>
        </w:rPr>
        <w:t>Do not curse a man in authority even in the privacy of your bedroom (10:20a).</w:t>
      </w:r>
    </w:p>
    <w:p w14:paraId="2E38B42B" w14:textId="77777777" w:rsidR="00F66882" w:rsidRPr="005F0D05" w:rsidRDefault="00F66882" w:rsidP="00F66882">
      <w:pPr>
        <w:pStyle w:val="Heading4"/>
        <w:tabs>
          <w:tab w:val="left" w:pos="1440"/>
        </w:tabs>
        <w:rPr>
          <w:rFonts w:cs="Arial"/>
        </w:rPr>
      </w:pPr>
      <w:r w:rsidRPr="005F0D05">
        <w:rPr>
          <w:rFonts w:cs="Arial"/>
        </w:rPr>
        <w:t>The reason we shouldn't curse authorities is because an unknown source may reveal our criticisms (10:20b).</w:t>
      </w:r>
    </w:p>
    <w:p w14:paraId="506497B5" w14:textId="77777777" w:rsidR="00F66882" w:rsidRPr="005F0D05" w:rsidRDefault="00F66882" w:rsidP="00F66882">
      <w:pPr>
        <w:pStyle w:val="Heading2"/>
        <w:rPr>
          <w:rFonts w:cs="Arial"/>
        </w:rPr>
      </w:pPr>
      <w:r w:rsidRPr="005F0D05">
        <w:rPr>
          <w:rFonts w:cs="Arial"/>
        </w:rPr>
        <w:t>One should give generously, invest wisely, and work hard since he does not know what the future holds (11:1-6).</w:t>
      </w:r>
    </w:p>
    <w:p w14:paraId="3E1CDC89" w14:textId="77777777" w:rsidR="00F66882" w:rsidRPr="005F0D05" w:rsidRDefault="00F66882" w:rsidP="00F66882">
      <w:pPr>
        <w:pStyle w:val="Heading3"/>
        <w:tabs>
          <w:tab w:val="left" w:pos="1080"/>
        </w:tabs>
        <w:rPr>
          <w:rFonts w:cs="Arial"/>
        </w:rPr>
      </w:pPr>
      <w:r w:rsidRPr="005F0D05">
        <w:rPr>
          <w:rFonts w:cs="Arial"/>
        </w:rPr>
        <w:t>Give generously and invest wisely in light of your uncertain future (11:1-3).</w:t>
      </w:r>
    </w:p>
    <w:p w14:paraId="74454F2E" w14:textId="77777777" w:rsidR="00F66882" w:rsidRPr="005F0D05" w:rsidRDefault="00F66882" w:rsidP="00F66882">
      <w:pPr>
        <w:pStyle w:val="Heading4"/>
        <w:tabs>
          <w:tab w:val="left" w:pos="1440"/>
        </w:tabs>
        <w:rPr>
          <w:rFonts w:cs="Arial"/>
        </w:rPr>
      </w:pPr>
      <w:r w:rsidRPr="005F0D05">
        <w:rPr>
          <w:rFonts w:cs="Arial"/>
        </w:rPr>
        <w:t>Give generously, for your gifts will return to you later (11:1; cf. Living Bible).</w:t>
      </w:r>
    </w:p>
    <w:p w14:paraId="21FB88A1" w14:textId="77777777" w:rsidR="00F66882" w:rsidRPr="005F0D05" w:rsidRDefault="00F66882" w:rsidP="00F66882">
      <w:pPr>
        <w:pStyle w:val="Heading5"/>
        <w:tabs>
          <w:tab w:val="left" w:pos="1800"/>
        </w:tabs>
        <w:rPr>
          <w:rFonts w:cs="Arial"/>
        </w:rPr>
      </w:pPr>
      <w:r w:rsidRPr="005F0D05">
        <w:rPr>
          <w:rFonts w:cs="Arial"/>
        </w:rPr>
        <w:t>Give freely [though not indiscriminately] (11:1a).</w:t>
      </w:r>
    </w:p>
    <w:p w14:paraId="49B55823" w14:textId="77777777" w:rsidR="00F66882" w:rsidRPr="005F0D05" w:rsidRDefault="00F66882" w:rsidP="00F66882">
      <w:pPr>
        <w:pStyle w:val="Heading5"/>
        <w:tabs>
          <w:tab w:val="left" w:pos="1800"/>
        </w:tabs>
        <w:rPr>
          <w:rFonts w:cs="Arial"/>
        </w:rPr>
      </w:pPr>
      <w:r w:rsidRPr="005F0D05">
        <w:rPr>
          <w:rFonts w:cs="Arial"/>
        </w:rPr>
        <w:t>Unselfish giving will result in blessing in return in time (11:1b).</w:t>
      </w:r>
    </w:p>
    <w:p w14:paraId="4D0313C6" w14:textId="77777777" w:rsidR="00F66882" w:rsidRPr="005F0D05" w:rsidRDefault="00F66882" w:rsidP="00F66882">
      <w:pPr>
        <w:pStyle w:val="Heading4"/>
        <w:tabs>
          <w:tab w:val="left" w:pos="1440"/>
        </w:tabs>
        <w:rPr>
          <w:rFonts w:cs="Arial"/>
        </w:rPr>
      </w:pPr>
      <w:r w:rsidRPr="005F0D05">
        <w:rPr>
          <w:rFonts w:cs="Arial"/>
        </w:rPr>
        <w:t>Don't hoard, but give and invest since you are ignorant of the future (11:2).</w:t>
      </w:r>
    </w:p>
    <w:p w14:paraId="0A1A83B3" w14:textId="77777777" w:rsidR="00F66882" w:rsidRPr="005F0D05" w:rsidRDefault="00F66882" w:rsidP="00F66882">
      <w:pPr>
        <w:pStyle w:val="Heading5"/>
        <w:tabs>
          <w:tab w:val="left" w:pos="1800"/>
        </w:tabs>
        <w:rPr>
          <w:rFonts w:cs="Arial"/>
        </w:rPr>
      </w:pPr>
      <w:r w:rsidRPr="005F0D05">
        <w:rPr>
          <w:rFonts w:cs="Arial"/>
        </w:rPr>
        <w:t>Be involved in diversified investments and giving (11:2a).</w:t>
      </w:r>
    </w:p>
    <w:p w14:paraId="363B2BAA" w14:textId="77777777" w:rsidR="00F66882" w:rsidRPr="005F0D05" w:rsidRDefault="00F66882" w:rsidP="00F66882">
      <w:pPr>
        <w:pStyle w:val="Heading5"/>
        <w:tabs>
          <w:tab w:val="left" w:pos="1800"/>
        </w:tabs>
        <w:rPr>
          <w:rFonts w:cs="Arial"/>
        </w:rPr>
      </w:pPr>
      <w:r w:rsidRPr="005F0D05">
        <w:rPr>
          <w:rFonts w:cs="Arial"/>
        </w:rPr>
        <w:t>It's wise to avoid "putting all your eggs in one basket" since you don't know which ventures will fail (11:2b).</w:t>
      </w:r>
    </w:p>
    <w:p w14:paraId="1706F718" w14:textId="77777777" w:rsidR="00F66882" w:rsidRPr="005F0D05" w:rsidRDefault="00F66882" w:rsidP="00F66882">
      <w:pPr>
        <w:pStyle w:val="Heading4"/>
        <w:tabs>
          <w:tab w:val="left" w:pos="1440"/>
        </w:tabs>
        <w:rPr>
          <w:rFonts w:cs="Arial"/>
        </w:rPr>
      </w:pPr>
      <w:r w:rsidRPr="005F0D05">
        <w:rPr>
          <w:rFonts w:cs="Arial"/>
        </w:rPr>
        <w:t xml:space="preserve">Everything is subject to God's providence over which man has no control (11:3). </w:t>
      </w:r>
    </w:p>
    <w:p w14:paraId="01422180" w14:textId="77777777" w:rsidR="00F66882" w:rsidRPr="005F0D05" w:rsidRDefault="00F66882" w:rsidP="00F66882">
      <w:pPr>
        <w:pStyle w:val="Heading5"/>
        <w:tabs>
          <w:tab w:val="left" w:pos="1800"/>
        </w:tabs>
        <w:rPr>
          <w:rFonts w:cs="Arial"/>
        </w:rPr>
      </w:pPr>
      <w:r w:rsidRPr="005F0D05">
        <w:rPr>
          <w:rFonts w:cs="Arial"/>
        </w:rPr>
        <w:t>Man can't stop the clouds from pouring down rain (11:3a).</w:t>
      </w:r>
    </w:p>
    <w:p w14:paraId="610BCD71" w14:textId="77777777" w:rsidR="00F66882" w:rsidRPr="005F0D05" w:rsidRDefault="00F66882" w:rsidP="00F66882">
      <w:pPr>
        <w:pStyle w:val="Heading5"/>
        <w:tabs>
          <w:tab w:val="left" w:pos="1800"/>
        </w:tabs>
        <w:rPr>
          <w:rFonts w:cs="Arial"/>
        </w:rPr>
      </w:pPr>
      <w:r w:rsidRPr="005F0D05">
        <w:rPr>
          <w:rFonts w:cs="Arial"/>
        </w:rPr>
        <w:t>Man can't control where trees will fall (11:3b).</w:t>
      </w:r>
    </w:p>
    <w:p w14:paraId="1CD54CC2" w14:textId="77777777" w:rsidR="00F66882" w:rsidRPr="005F0D05" w:rsidRDefault="00F66882" w:rsidP="00F66882">
      <w:pPr>
        <w:pStyle w:val="Heading3"/>
        <w:tabs>
          <w:tab w:val="left" w:pos="1080"/>
        </w:tabs>
        <w:rPr>
          <w:rFonts w:cs="Arial"/>
        </w:rPr>
      </w:pPr>
      <w:r w:rsidRPr="005F0D05">
        <w:rPr>
          <w:rFonts w:cs="Arial"/>
        </w:rPr>
        <w:t xml:space="preserve">Work hard in light of your uncertain future (11:4-6).  </w:t>
      </w:r>
    </w:p>
    <w:p w14:paraId="3DEE7236" w14:textId="77777777" w:rsidR="00F66882" w:rsidRPr="005F0D05" w:rsidRDefault="00F66882" w:rsidP="00F66882">
      <w:pPr>
        <w:pStyle w:val="Heading4"/>
        <w:tabs>
          <w:tab w:val="left" w:pos="1440"/>
        </w:tabs>
        <w:rPr>
          <w:rFonts w:cs="Arial"/>
        </w:rPr>
      </w:pPr>
      <w:r w:rsidRPr="005F0D05">
        <w:rPr>
          <w:rFonts w:cs="Arial"/>
        </w:rPr>
        <w:t xml:space="preserve">Idleness and/or procrastination [waiting for just the right timing] never accomplishes anything (11:4). </w:t>
      </w:r>
    </w:p>
    <w:p w14:paraId="7FA0633F" w14:textId="77777777" w:rsidR="00F66882" w:rsidRPr="005F0D05" w:rsidRDefault="00F66882" w:rsidP="00F66882">
      <w:pPr>
        <w:pStyle w:val="Heading5"/>
        <w:numPr>
          <w:ilvl w:val="0"/>
          <w:numId w:val="0"/>
        </w:numPr>
        <w:ind w:left="1800"/>
        <w:rPr>
          <w:rFonts w:cs="Arial"/>
        </w:rPr>
      </w:pPr>
      <w:r w:rsidRPr="005F0D05">
        <w:rPr>
          <w:rFonts w:cs="Arial"/>
        </w:rPr>
        <w:t>(1)</w:t>
      </w:r>
      <w:r w:rsidRPr="005F0D05">
        <w:rPr>
          <w:rFonts w:cs="Arial"/>
        </w:rPr>
        <w:tab/>
        <w:t>The one who waits for the wind to die down (so the seed won't be scattered) will never plant any seed (11:4a).</w:t>
      </w:r>
    </w:p>
    <w:p w14:paraId="470C5BBA" w14:textId="77777777" w:rsidR="00F66882" w:rsidRPr="005F0D05" w:rsidRDefault="00F66882" w:rsidP="00F66882">
      <w:pPr>
        <w:pStyle w:val="Heading5"/>
        <w:numPr>
          <w:ilvl w:val="0"/>
          <w:numId w:val="0"/>
        </w:numPr>
        <w:ind w:left="1800"/>
        <w:rPr>
          <w:rFonts w:cs="Arial"/>
        </w:rPr>
      </w:pPr>
      <w:r w:rsidRPr="005F0D05">
        <w:rPr>
          <w:rFonts w:cs="Arial"/>
        </w:rPr>
        <w:t>(2)</w:t>
      </w:r>
      <w:r w:rsidRPr="005F0D05">
        <w:rPr>
          <w:rFonts w:cs="Arial"/>
        </w:rPr>
        <w:tab/>
        <w:t xml:space="preserve">The one who watches the clouds (to make sure it won't rain) will never harvest his crop (11:4b). </w:t>
      </w:r>
    </w:p>
    <w:p w14:paraId="4027C184" w14:textId="77777777" w:rsidR="00F66882" w:rsidRPr="005F0D05" w:rsidRDefault="00F66882" w:rsidP="00F66882">
      <w:pPr>
        <w:pStyle w:val="Heading4"/>
        <w:tabs>
          <w:tab w:val="left" w:pos="1440"/>
        </w:tabs>
        <w:rPr>
          <w:rFonts w:cs="Arial"/>
        </w:rPr>
      </w:pPr>
      <w:r w:rsidRPr="005F0D05">
        <w:rPr>
          <w:rFonts w:cs="Arial"/>
        </w:rPr>
        <w:t xml:space="preserve">We are ignorant of God's working (11:5).  </w:t>
      </w:r>
    </w:p>
    <w:p w14:paraId="5037C1B7" w14:textId="77777777" w:rsidR="00F66882" w:rsidRPr="005F0D05" w:rsidRDefault="00F66882" w:rsidP="00F66882">
      <w:pPr>
        <w:pStyle w:val="Heading5"/>
        <w:numPr>
          <w:ilvl w:val="0"/>
          <w:numId w:val="0"/>
        </w:numPr>
        <w:ind w:left="1800"/>
        <w:rPr>
          <w:rFonts w:cs="Arial"/>
        </w:rPr>
      </w:pPr>
      <w:r w:rsidRPr="005F0D05">
        <w:rPr>
          <w:rFonts w:cs="Arial"/>
        </w:rPr>
        <w:t>(1)</w:t>
      </w:r>
      <w:r w:rsidRPr="005F0D05">
        <w:rPr>
          <w:rFonts w:cs="Arial"/>
        </w:rPr>
        <w:tab/>
        <w:t xml:space="preserve">We don't know which direction the wind will take. </w:t>
      </w:r>
    </w:p>
    <w:p w14:paraId="060F5E61" w14:textId="77777777" w:rsidR="00F66882" w:rsidRPr="005F0D05" w:rsidRDefault="00F66882" w:rsidP="00F66882">
      <w:pPr>
        <w:pStyle w:val="Heading5"/>
        <w:numPr>
          <w:ilvl w:val="0"/>
          <w:numId w:val="0"/>
        </w:numPr>
        <w:ind w:left="1800"/>
        <w:rPr>
          <w:rFonts w:cs="Arial"/>
        </w:rPr>
      </w:pPr>
      <w:r w:rsidRPr="005F0D05">
        <w:rPr>
          <w:rFonts w:cs="Arial"/>
        </w:rPr>
        <w:t>(2)</w:t>
      </w:r>
      <w:r w:rsidRPr="005F0D05">
        <w:rPr>
          <w:rFonts w:cs="Arial"/>
        </w:rPr>
        <w:tab/>
        <w:t>We don't know how the bones of a fetus are formed in a pregnant woman (11:5b).</w:t>
      </w:r>
    </w:p>
    <w:p w14:paraId="16A45B00" w14:textId="77777777" w:rsidR="00F66882" w:rsidRPr="005F0D05" w:rsidRDefault="00F66882" w:rsidP="00F66882">
      <w:pPr>
        <w:pStyle w:val="Heading5"/>
        <w:numPr>
          <w:ilvl w:val="0"/>
          <w:numId w:val="0"/>
        </w:numPr>
        <w:ind w:left="1800"/>
        <w:rPr>
          <w:rFonts w:cs="Arial"/>
        </w:rPr>
      </w:pPr>
      <w:r w:rsidRPr="005F0D05">
        <w:rPr>
          <w:rFonts w:cs="Arial"/>
        </w:rPr>
        <w:t>(3)</w:t>
      </w:r>
      <w:r w:rsidRPr="005F0D05">
        <w:rPr>
          <w:rFonts w:cs="Arial"/>
        </w:rPr>
        <w:tab/>
        <w:t>We can't understand God's activity in making and controlling everything any more than we can know the wind or prenatal development (11:5c).</w:t>
      </w:r>
    </w:p>
    <w:p w14:paraId="3A43C579" w14:textId="77777777" w:rsidR="00F66882" w:rsidRPr="005F0D05" w:rsidRDefault="00F66882" w:rsidP="00F66882">
      <w:pPr>
        <w:pStyle w:val="Heading4"/>
        <w:tabs>
          <w:tab w:val="left" w:pos="1440"/>
        </w:tabs>
        <w:rPr>
          <w:rFonts w:cs="Arial"/>
        </w:rPr>
      </w:pPr>
      <w:r w:rsidRPr="005F0D05">
        <w:rPr>
          <w:rFonts w:cs="Arial"/>
        </w:rPr>
        <w:t>Expend energy into several tasks since you don't know which ones will succeed (11:6).</w:t>
      </w:r>
    </w:p>
    <w:p w14:paraId="54FB8ED1" w14:textId="77777777" w:rsidR="00F66882" w:rsidRPr="005F0D05" w:rsidRDefault="00F66882" w:rsidP="00F66882">
      <w:pPr>
        <w:pStyle w:val="Heading5"/>
        <w:numPr>
          <w:ilvl w:val="0"/>
          <w:numId w:val="0"/>
        </w:numPr>
        <w:ind w:left="1800"/>
        <w:rPr>
          <w:rFonts w:cs="Arial"/>
        </w:rPr>
      </w:pPr>
      <w:r w:rsidRPr="005F0D05">
        <w:rPr>
          <w:rFonts w:cs="Arial"/>
        </w:rPr>
        <w:t>(1)</w:t>
      </w:r>
      <w:r w:rsidRPr="005F0D05">
        <w:rPr>
          <w:rFonts w:cs="Arial"/>
        </w:rPr>
        <w:tab/>
        <w:t>We should work diligently all day long in different tasks (11:6a).</w:t>
      </w:r>
    </w:p>
    <w:p w14:paraId="51A2DC4A" w14:textId="77777777" w:rsidR="00F66882" w:rsidRPr="005F0D05" w:rsidRDefault="00F66882" w:rsidP="00F66882">
      <w:pPr>
        <w:pStyle w:val="Heading5"/>
        <w:numPr>
          <w:ilvl w:val="0"/>
          <w:numId w:val="0"/>
        </w:numPr>
        <w:ind w:left="1800"/>
        <w:rPr>
          <w:rFonts w:cs="Arial"/>
        </w:rPr>
      </w:pPr>
      <w:r w:rsidRPr="005F0D05">
        <w:rPr>
          <w:rFonts w:cs="Arial"/>
        </w:rPr>
        <w:t>(2)</w:t>
      </w:r>
      <w:r w:rsidRPr="005F0D05">
        <w:rPr>
          <w:rFonts w:cs="Arial"/>
        </w:rPr>
        <w:tab/>
        <w:t>The reason we should work diligently in different tasks is because of our ignorance concerning which tasks will succeed, or whether they all will succeed (11:6b).</w:t>
      </w:r>
    </w:p>
    <w:p w14:paraId="740349D6" w14:textId="57C0689C" w:rsidR="00FE11BE" w:rsidRPr="005F0D05" w:rsidRDefault="00FE11BE" w:rsidP="00FE11BE">
      <w:pPr>
        <w:pStyle w:val="Heading1"/>
        <w:tabs>
          <w:tab w:val="left" w:pos="360"/>
        </w:tabs>
        <w:ind w:left="360" w:right="-10" w:hanging="360"/>
        <w:rPr>
          <w:rFonts w:cs="Arial"/>
        </w:rPr>
      </w:pPr>
      <w:r w:rsidRPr="005F0D05">
        <w:rPr>
          <w:rFonts w:cs="Arial"/>
        </w:rPr>
        <w:t>IV.</w:t>
      </w:r>
      <w:r w:rsidRPr="005F0D05">
        <w:rPr>
          <w:rFonts w:cs="Arial"/>
        </w:rPr>
        <w:tab/>
        <w:t>The reason youth should enjoy life and fear God is because every human endeavor is fleeting (11:7–12:14).</w:t>
      </w:r>
    </w:p>
    <w:p w14:paraId="378D07B2" w14:textId="77777777" w:rsidR="00EA2240" w:rsidRPr="007F0592" w:rsidRDefault="00EA2240" w:rsidP="00EA2240">
      <w:pPr>
        <w:pStyle w:val="Heading2"/>
        <w:rPr>
          <w:rFonts w:cs="Arial"/>
          <w:szCs w:val="22"/>
        </w:rPr>
      </w:pPr>
      <w:r w:rsidRPr="007F0592">
        <w:rPr>
          <w:rFonts w:cs="Arial"/>
          <w:szCs w:val="22"/>
        </w:rPr>
        <w:t>Youth</w:t>
      </w:r>
      <w:r>
        <w:rPr>
          <w:rFonts w:cs="Arial"/>
          <w:szCs w:val="22"/>
        </w:rPr>
        <w:t>—enjoy life and honor God now before you grow old and die</w:t>
      </w:r>
      <w:r w:rsidRPr="007F0592">
        <w:rPr>
          <w:rFonts w:cs="Arial"/>
          <w:szCs w:val="22"/>
        </w:rPr>
        <w:t xml:space="preserve"> (11:7–12:7).</w:t>
      </w:r>
    </w:p>
    <w:p w14:paraId="09CF0C49" w14:textId="77777777" w:rsidR="00F66882" w:rsidRPr="005F0D05" w:rsidRDefault="00F66882" w:rsidP="00F66882">
      <w:pPr>
        <w:pStyle w:val="Heading3"/>
        <w:tabs>
          <w:tab w:val="left" w:pos="1080"/>
        </w:tabs>
        <w:rPr>
          <w:rFonts w:cs="Arial"/>
        </w:rPr>
      </w:pPr>
      <w:r w:rsidRPr="005F0D05">
        <w:rPr>
          <w:rFonts w:cs="Arial"/>
        </w:rPr>
        <w:t xml:space="preserve">Enjoy life throughout your lifetime because death is coming (11:7-8). </w:t>
      </w:r>
    </w:p>
    <w:p w14:paraId="67170C48" w14:textId="77777777" w:rsidR="00F66882" w:rsidRPr="005F0D05" w:rsidRDefault="00F66882" w:rsidP="00F66882">
      <w:pPr>
        <w:pStyle w:val="Heading4"/>
        <w:tabs>
          <w:tab w:val="left" w:pos="1440"/>
        </w:tabs>
        <w:rPr>
          <w:rFonts w:cs="Arial"/>
        </w:rPr>
      </w:pPr>
      <w:r w:rsidRPr="005F0D05">
        <w:rPr>
          <w:rFonts w:cs="Arial"/>
        </w:rPr>
        <w:t>Living is pleasant and good (11:7).</w:t>
      </w:r>
    </w:p>
    <w:p w14:paraId="7A3F1619" w14:textId="77777777" w:rsidR="00F66882" w:rsidRPr="005F0D05" w:rsidRDefault="00F66882" w:rsidP="00F66882">
      <w:pPr>
        <w:pStyle w:val="Heading4"/>
        <w:tabs>
          <w:tab w:val="left" w:pos="1440"/>
        </w:tabs>
        <w:rPr>
          <w:rFonts w:cs="Arial"/>
        </w:rPr>
      </w:pPr>
      <w:r w:rsidRPr="005F0D05">
        <w:rPr>
          <w:rFonts w:cs="Arial"/>
        </w:rPr>
        <w:t>Enjoy life throughout your years (11:8a).</w:t>
      </w:r>
    </w:p>
    <w:p w14:paraId="613FA528" w14:textId="77777777" w:rsidR="00F66882" w:rsidRPr="005F0D05" w:rsidRDefault="00F66882" w:rsidP="00F66882">
      <w:pPr>
        <w:pStyle w:val="Heading4"/>
        <w:tabs>
          <w:tab w:val="left" w:pos="1440"/>
        </w:tabs>
        <w:rPr>
          <w:rFonts w:cs="Arial"/>
        </w:rPr>
      </w:pPr>
      <w:r w:rsidRPr="005F0D05">
        <w:rPr>
          <w:rFonts w:cs="Arial"/>
        </w:rPr>
        <w:t>Live responsibly in light of eternity after death (11:8b).</w:t>
      </w:r>
    </w:p>
    <w:p w14:paraId="61AFD4E8" w14:textId="77777777" w:rsidR="00F66882" w:rsidRPr="005F0D05" w:rsidRDefault="00F66882" w:rsidP="00F66882">
      <w:pPr>
        <w:pStyle w:val="Heading4"/>
        <w:tabs>
          <w:tab w:val="left" w:pos="1440"/>
        </w:tabs>
        <w:rPr>
          <w:rFonts w:cs="Arial"/>
        </w:rPr>
      </w:pPr>
      <w:r w:rsidRPr="005F0D05">
        <w:rPr>
          <w:rFonts w:cs="Arial"/>
        </w:rPr>
        <w:t>The future after death is obscure (11:8c).</w:t>
      </w:r>
    </w:p>
    <w:p w14:paraId="3187BF45" w14:textId="77777777" w:rsidR="00F66882" w:rsidRPr="005F0D05" w:rsidRDefault="00F66882" w:rsidP="00F66882">
      <w:pPr>
        <w:pStyle w:val="Heading3"/>
        <w:tabs>
          <w:tab w:val="left" w:pos="1080"/>
        </w:tabs>
        <w:rPr>
          <w:rFonts w:cs="Arial"/>
        </w:rPr>
      </w:pPr>
      <w:r w:rsidRPr="005F0D05">
        <w:rPr>
          <w:rFonts w:cs="Arial"/>
        </w:rPr>
        <w:t xml:space="preserve">Enjoy life in your youth because youth does not last long (11:9-10). </w:t>
      </w:r>
    </w:p>
    <w:p w14:paraId="3FC17EA0" w14:textId="77777777" w:rsidR="00F66882" w:rsidRPr="005F0D05" w:rsidRDefault="00F66882" w:rsidP="00F66882">
      <w:pPr>
        <w:pStyle w:val="Heading4"/>
        <w:tabs>
          <w:tab w:val="left" w:pos="1440"/>
        </w:tabs>
        <w:rPr>
          <w:rFonts w:cs="Arial"/>
        </w:rPr>
      </w:pPr>
      <w:r w:rsidRPr="005F0D05">
        <w:rPr>
          <w:rFonts w:cs="Arial"/>
        </w:rPr>
        <w:t>Rejoice and let your heart give you joy in your youth (11:9a).</w:t>
      </w:r>
    </w:p>
    <w:p w14:paraId="7D23A1AE" w14:textId="77777777" w:rsidR="00F66882" w:rsidRPr="005F0D05" w:rsidRDefault="00F66882" w:rsidP="00F66882">
      <w:pPr>
        <w:pStyle w:val="Heading4"/>
        <w:tabs>
          <w:tab w:val="left" w:pos="1440"/>
        </w:tabs>
        <w:rPr>
          <w:rFonts w:cs="Arial"/>
        </w:rPr>
      </w:pPr>
      <w:r w:rsidRPr="005F0D05">
        <w:rPr>
          <w:rFonts w:cs="Arial"/>
        </w:rPr>
        <w:t>Do what you feel like doing and pursue what your eyes see (11:9b).</w:t>
      </w:r>
    </w:p>
    <w:p w14:paraId="5AFE7D15" w14:textId="77777777" w:rsidR="00F66882" w:rsidRPr="005F0D05" w:rsidRDefault="00F66882" w:rsidP="00F66882">
      <w:pPr>
        <w:pStyle w:val="Heading4"/>
        <w:tabs>
          <w:tab w:val="left" w:pos="1440"/>
        </w:tabs>
        <w:rPr>
          <w:rFonts w:cs="Arial"/>
        </w:rPr>
      </w:pPr>
      <w:r w:rsidRPr="005F0D05">
        <w:rPr>
          <w:rFonts w:cs="Arial"/>
        </w:rPr>
        <w:t>Realize that God will require an accounting of your pursuits in life (11:9c).</w:t>
      </w:r>
    </w:p>
    <w:p w14:paraId="7011659E" w14:textId="77777777" w:rsidR="00F66882" w:rsidRPr="005F0D05" w:rsidRDefault="00F66882" w:rsidP="00F66882">
      <w:pPr>
        <w:pStyle w:val="Heading4"/>
        <w:tabs>
          <w:tab w:val="left" w:pos="1440"/>
        </w:tabs>
        <w:rPr>
          <w:rFonts w:cs="Arial"/>
        </w:rPr>
      </w:pPr>
      <w:r w:rsidRPr="005F0D05">
        <w:rPr>
          <w:rFonts w:cs="Arial"/>
        </w:rPr>
        <w:t>Throw off psychological anxiety and the things which cause physical pain (11:10a).</w:t>
      </w:r>
    </w:p>
    <w:p w14:paraId="66745A2E" w14:textId="77777777" w:rsidR="00F66882" w:rsidRPr="005F0D05" w:rsidRDefault="00F66882" w:rsidP="00F66882">
      <w:pPr>
        <w:pStyle w:val="Heading4"/>
        <w:tabs>
          <w:tab w:val="left" w:pos="1440"/>
        </w:tabs>
        <w:rPr>
          <w:rFonts w:cs="Arial"/>
        </w:rPr>
      </w:pPr>
      <w:r w:rsidRPr="005F0D05">
        <w:rPr>
          <w:rFonts w:cs="Arial"/>
        </w:rPr>
        <w:t>The reason you should banish anxiety and pain is because youth passes quickly (11:10b).</w:t>
      </w:r>
    </w:p>
    <w:p w14:paraId="18B47340" w14:textId="77777777" w:rsidR="00F66882" w:rsidRPr="005F0D05" w:rsidRDefault="00F66882" w:rsidP="00F66882">
      <w:pPr>
        <w:pStyle w:val="Heading3"/>
        <w:tabs>
          <w:tab w:val="left" w:pos="1080"/>
        </w:tabs>
        <w:rPr>
          <w:rFonts w:cs="Arial"/>
        </w:rPr>
      </w:pPr>
      <w:r w:rsidRPr="005F0D05">
        <w:rPr>
          <w:rFonts w:cs="Arial"/>
        </w:rPr>
        <w:t>Live responsibly in your youth because of the limitations of old age and the inevitability of death (12:1-7).</w:t>
      </w:r>
    </w:p>
    <w:p w14:paraId="5DB61E3D" w14:textId="77777777" w:rsidR="00F66882" w:rsidRPr="005F0D05" w:rsidRDefault="00F66882" w:rsidP="00F66882">
      <w:pPr>
        <w:pStyle w:val="Heading4"/>
        <w:tabs>
          <w:tab w:val="left" w:pos="1440"/>
        </w:tabs>
        <w:rPr>
          <w:rFonts w:cs="Arial"/>
        </w:rPr>
      </w:pPr>
      <w:r w:rsidRPr="005F0D05">
        <w:rPr>
          <w:rFonts w:cs="Arial"/>
        </w:rPr>
        <w:t>Honor God the Creator by living responsibly while you're young before the pleasures of life are lost in your elderly years (12:1).</w:t>
      </w:r>
    </w:p>
    <w:p w14:paraId="2EB2E8A5" w14:textId="77777777" w:rsidR="00F66882" w:rsidRPr="005F0D05" w:rsidRDefault="00F66882" w:rsidP="00F66882">
      <w:pPr>
        <w:pStyle w:val="Heading4"/>
        <w:tabs>
          <w:tab w:val="left" w:pos="1440"/>
        </w:tabs>
        <w:rPr>
          <w:rFonts w:cs="Arial"/>
        </w:rPr>
      </w:pPr>
      <w:r w:rsidRPr="005F0D05">
        <w:rPr>
          <w:rFonts w:cs="Arial"/>
        </w:rPr>
        <w:t>Honor God the Creator by living responsibly while you're young before the gloom and physical decay of old age set in (12:2-5).</w:t>
      </w:r>
    </w:p>
    <w:p w14:paraId="2093DDA8" w14:textId="77777777" w:rsidR="00F66882" w:rsidRPr="005F0D05" w:rsidRDefault="00F66882" w:rsidP="00F66882">
      <w:pPr>
        <w:pStyle w:val="Heading5"/>
        <w:tabs>
          <w:tab w:val="left" w:pos="1800"/>
        </w:tabs>
        <w:rPr>
          <w:rFonts w:cs="Arial"/>
        </w:rPr>
      </w:pPr>
      <w:r w:rsidRPr="005F0D05">
        <w:rPr>
          <w:rFonts w:cs="Arial"/>
        </w:rPr>
        <w:t>Old age is accompanied by loss of perspective (12:2).</w:t>
      </w:r>
    </w:p>
    <w:p w14:paraId="63AB3618" w14:textId="77777777" w:rsidR="00F66882" w:rsidRPr="005F0D05" w:rsidRDefault="00F66882" w:rsidP="00F66882">
      <w:pPr>
        <w:pStyle w:val="Heading6"/>
        <w:rPr>
          <w:rFonts w:cs="Arial"/>
        </w:rPr>
      </w:pPr>
      <w:r w:rsidRPr="005F0D05">
        <w:rPr>
          <w:rFonts w:cs="Arial"/>
        </w:rPr>
        <w:t>The enjoyable things of life are clouded out (12:2a).</w:t>
      </w:r>
    </w:p>
    <w:p w14:paraId="3A471C2C" w14:textId="77777777" w:rsidR="00F66882" w:rsidRPr="005F0D05" w:rsidRDefault="00F66882" w:rsidP="00F66882">
      <w:pPr>
        <w:pStyle w:val="Heading6"/>
        <w:rPr>
          <w:rFonts w:cs="Arial"/>
        </w:rPr>
      </w:pPr>
      <w:r w:rsidRPr="005F0D05">
        <w:rPr>
          <w:rFonts w:cs="Arial"/>
        </w:rPr>
        <w:t>The perspective is obscured by gloominess and depression (12:2b).</w:t>
      </w:r>
    </w:p>
    <w:p w14:paraId="55109B93" w14:textId="77777777" w:rsidR="00F66882" w:rsidRPr="005F0D05" w:rsidRDefault="00F66882" w:rsidP="00F66882">
      <w:pPr>
        <w:pStyle w:val="Heading5"/>
        <w:tabs>
          <w:tab w:val="left" w:pos="1800"/>
        </w:tabs>
        <w:rPr>
          <w:rFonts w:cs="Arial"/>
        </w:rPr>
      </w:pPr>
      <w:r w:rsidRPr="005F0D05">
        <w:rPr>
          <w:rFonts w:cs="Arial"/>
        </w:rPr>
        <w:t>Old age is accompanied by bodily functions which slow down and cease (12:3-4).</w:t>
      </w:r>
    </w:p>
    <w:p w14:paraId="792D3D33" w14:textId="77777777" w:rsidR="00F66882" w:rsidRPr="005F0D05" w:rsidRDefault="00F66882" w:rsidP="00F66882">
      <w:pPr>
        <w:pStyle w:val="Heading6"/>
        <w:rPr>
          <w:rFonts w:cs="Arial"/>
        </w:rPr>
      </w:pPr>
      <w:r w:rsidRPr="005F0D05">
        <w:rPr>
          <w:rFonts w:cs="Arial"/>
        </w:rPr>
        <w:t xml:space="preserve">The limbs tremble with age (12:3a). </w:t>
      </w:r>
    </w:p>
    <w:p w14:paraId="5791D5D2" w14:textId="77777777" w:rsidR="00F66882" w:rsidRPr="005F0D05" w:rsidRDefault="00F66882" w:rsidP="00F66882">
      <w:pPr>
        <w:pStyle w:val="Heading6"/>
        <w:rPr>
          <w:rFonts w:cs="Arial"/>
        </w:rPr>
      </w:pPr>
      <w:r w:rsidRPr="005F0D05">
        <w:rPr>
          <w:rFonts w:cs="Arial"/>
        </w:rPr>
        <w:t>The spine curves making one walk bent over (12:3b).</w:t>
      </w:r>
    </w:p>
    <w:p w14:paraId="10C4C2B7" w14:textId="77777777" w:rsidR="00F66882" w:rsidRPr="005F0D05" w:rsidRDefault="00F66882" w:rsidP="00F66882">
      <w:pPr>
        <w:pStyle w:val="Heading6"/>
        <w:rPr>
          <w:rFonts w:cs="Arial"/>
        </w:rPr>
      </w:pPr>
      <w:r w:rsidRPr="005F0D05">
        <w:rPr>
          <w:rFonts w:cs="Arial"/>
        </w:rPr>
        <w:t>The teeth fall out leaving too few to chew properly (12:3c).</w:t>
      </w:r>
    </w:p>
    <w:p w14:paraId="676EAFC2" w14:textId="77777777" w:rsidR="00F66882" w:rsidRPr="005F0D05" w:rsidRDefault="00F66882" w:rsidP="00F66882">
      <w:pPr>
        <w:pStyle w:val="Heading6"/>
        <w:rPr>
          <w:rFonts w:cs="Arial"/>
        </w:rPr>
      </w:pPr>
      <w:r w:rsidRPr="005F0D05">
        <w:rPr>
          <w:rFonts w:cs="Arial"/>
        </w:rPr>
        <w:t>The eyes become dim and possibly even blind (12:3d).</w:t>
      </w:r>
    </w:p>
    <w:p w14:paraId="1C59980B" w14:textId="77777777" w:rsidR="00F66882" w:rsidRPr="005F0D05" w:rsidRDefault="00F66882" w:rsidP="00F66882">
      <w:pPr>
        <w:pStyle w:val="Heading6"/>
        <w:rPr>
          <w:rFonts w:cs="Arial"/>
        </w:rPr>
      </w:pPr>
      <w:r w:rsidRPr="005F0D05">
        <w:rPr>
          <w:rFonts w:cs="Arial"/>
        </w:rPr>
        <w:t>The lips are pursed during eating while the teeth don't do their work (12:4a).</w:t>
      </w:r>
    </w:p>
    <w:p w14:paraId="342AAD6C" w14:textId="77777777" w:rsidR="00F66882" w:rsidRPr="005F0D05" w:rsidRDefault="00F66882" w:rsidP="00F66882">
      <w:pPr>
        <w:pStyle w:val="Heading6"/>
        <w:rPr>
          <w:rFonts w:cs="Arial"/>
        </w:rPr>
      </w:pPr>
      <w:r w:rsidRPr="005F0D05">
        <w:rPr>
          <w:rFonts w:cs="Arial"/>
        </w:rPr>
        <w:t>The ability to sleep soundly is disturbed by even the slightest noise (12:4b).</w:t>
      </w:r>
    </w:p>
    <w:p w14:paraId="644BD063" w14:textId="77777777" w:rsidR="00F66882" w:rsidRPr="005F0D05" w:rsidRDefault="00F66882" w:rsidP="00F66882">
      <w:pPr>
        <w:pStyle w:val="Heading6"/>
        <w:rPr>
          <w:rFonts w:cs="Arial"/>
        </w:rPr>
      </w:pPr>
      <w:r w:rsidRPr="005F0D05">
        <w:rPr>
          <w:rFonts w:cs="Arial"/>
        </w:rPr>
        <w:t>The voice (or hearing) is weak (12:4c).</w:t>
      </w:r>
    </w:p>
    <w:p w14:paraId="4B866318" w14:textId="77777777" w:rsidR="00F66882" w:rsidRPr="005F0D05" w:rsidRDefault="00F66882" w:rsidP="00F66882">
      <w:pPr>
        <w:pStyle w:val="Heading5"/>
        <w:tabs>
          <w:tab w:val="left" w:pos="1800"/>
        </w:tabs>
        <w:rPr>
          <w:rFonts w:cs="Arial"/>
        </w:rPr>
      </w:pPr>
      <w:r w:rsidRPr="005F0D05">
        <w:rPr>
          <w:rFonts w:cs="Arial"/>
        </w:rPr>
        <w:t>Old age is accompanied by loss of courage and ability (12:5a-e).</w:t>
      </w:r>
    </w:p>
    <w:p w14:paraId="7D947698" w14:textId="77777777" w:rsidR="00F66882" w:rsidRPr="005F0D05" w:rsidRDefault="00F66882" w:rsidP="00F66882">
      <w:pPr>
        <w:pStyle w:val="Heading6"/>
        <w:rPr>
          <w:rFonts w:cs="Arial"/>
        </w:rPr>
      </w:pPr>
      <w:r w:rsidRPr="005F0D05">
        <w:rPr>
          <w:rFonts w:cs="Arial"/>
        </w:rPr>
        <w:t>The sense of balance/adventure fears high places and falling (12:5a).</w:t>
      </w:r>
    </w:p>
    <w:p w14:paraId="43968E1E" w14:textId="77777777" w:rsidR="00F66882" w:rsidRPr="005F0D05" w:rsidRDefault="00F66882" w:rsidP="00F66882">
      <w:pPr>
        <w:pStyle w:val="Heading6"/>
        <w:rPr>
          <w:rFonts w:cs="Arial"/>
        </w:rPr>
      </w:pPr>
      <w:r w:rsidRPr="005F0D05">
        <w:rPr>
          <w:rFonts w:cs="Arial"/>
        </w:rPr>
        <w:t>The fearlessness of venturing out is replaced by a desire to stay home (12:5b).</w:t>
      </w:r>
    </w:p>
    <w:p w14:paraId="01D6FA21" w14:textId="77777777" w:rsidR="00F66882" w:rsidRPr="005F0D05" w:rsidRDefault="00F66882" w:rsidP="00F66882">
      <w:pPr>
        <w:pStyle w:val="Heading6"/>
        <w:rPr>
          <w:rFonts w:cs="Arial"/>
        </w:rPr>
      </w:pPr>
      <w:r w:rsidRPr="005F0D05">
        <w:rPr>
          <w:rFonts w:cs="Arial"/>
        </w:rPr>
        <w:t>The hair turns white or gray (12:5c).</w:t>
      </w:r>
    </w:p>
    <w:p w14:paraId="2F4686AD" w14:textId="77777777" w:rsidR="00F66882" w:rsidRPr="005F0D05" w:rsidRDefault="00F66882" w:rsidP="00F66882">
      <w:pPr>
        <w:pStyle w:val="Heading6"/>
        <w:rPr>
          <w:rFonts w:cs="Arial"/>
        </w:rPr>
      </w:pPr>
      <w:r w:rsidRPr="005F0D05">
        <w:rPr>
          <w:rFonts w:cs="Arial"/>
        </w:rPr>
        <w:t>The legs are feeble causing the whole body to move more slowly (12:5d).</w:t>
      </w:r>
    </w:p>
    <w:p w14:paraId="3FA967A7" w14:textId="77777777" w:rsidR="00F66882" w:rsidRPr="005F0D05" w:rsidRDefault="00F66882" w:rsidP="00F66882">
      <w:pPr>
        <w:pStyle w:val="Heading6"/>
        <w:rPr>
          <w:rFonts w:cs="Arial"/>
        </w:rPr>
      </w:pPr>
      <w:r w:rsidRPr="005F0D05">
        <w:rPr>
          <w:rFonts w:cs="Arial"/>
        </w:rPr>
        <w:t>The desires to do things are diminished (cf. NIV "desire no longer is stirred") (12:5e).</w:t>
      </w:r>
    </w:p>
    <w:p w14:paraId="60FA431D" w14:textId="77777777" w:rsidR="00F66882" w:rsidRPr="005F0D05" w:rsidRDefault="00F66882" w:rsidP="00F66882">
      <w:pPr>
        <w:ind w:left="2220" w:hanging="360"/>
        <w:rPr>
          <w:rFonts w:cs="Arial"/>
          <w:i/>
        </w:rPr>
      </w:pPr>
      <w:r w:rsidRPr="005F0D05">
        <w:rPr>
          <w:rFonts w:cs="Arial"/>
        </w:rPr>
        <w:tab/>
      </w:r>
      <w:r w:rsidRPr="005F0D05">
        <w:rPr>
          <w:rFonts w:cs="Arial"/>
          <w:i/>
        </w:rPr>
        <w:t>or possibly…</w:t>
      </w:r>
    </w:p>
    <w:p w14:paraId="7BED9A61" w14:textId="77777777" w:rsidR="00F66882" w:rsidRPr="005F0D05" w:rsidRDefault="00F66882" w:rsidP="00F66882">
      <w:pPr>
        <w:pStyle w:val="Heading6"/>
        <w:rPr>
          <w:rFonts w:cs="Arial"/>
        </w:rPr>
      </w:pPr>
      <w:r w:rsidRPr="005F0D05">
        <w:rPr>
          <w:rFonts w:cs="Arial"/>
        </w:rPr>
        <w:t>The sexual desire/ability to procreate ceases (cf. NASB "the caperberry is ineffective"; 12:5e).</w:t>
      </w:r>
    </w:p>
    <w:p w14:paraId="65487C30" w14:textId="280FDEC1" w:rsidR="00F66882" w:rsidRPr="005F0D05" w:rsidRDefault="00F66882" w:rsidP="00F66882">
      <w:pPr>
        <w:pStyle w:val="Heading4"/>
        <w:tabs>
          <w:tab w:val="left" w:pos="1440"/>
        </w:tabs>
        <w:ind w:left="1440" w:hanging="360"/>
        <w:rPr>
          <w:rFonts w:cs="Arial"/>
        </w:rPr>
      </w:pPr>
      <w:r w:rsidRPr="005F0D05">
        <w:rPr>
          <w:rFonts w:cs="Arial"/>
        </w:rPr>
        <w:t xml:space="preserve">Remember God the Creator by living </w:t>
      </w:r>
      <w:r w:rsidR="00781E6D" w:rsidRPr="005F0D05">
        <w:rPr>
          <w:rFonts w:cs="Arial"/>
        </w:rPr>
        <w:t>sensibly</w:t>
      </w:r>
      <w:r w:rsidRPr="005F0D05">
        <w:rPr>
          <w:rFonts w:cs="Arial"/>
        </w:rPr>
        <w:t xml:space="preserve"> while you're young before death comes (12:5f-7). </w:t>
      </w:r>
    </w:p>
    <w:p w14:paraId="28D12E82" w14:textId="77777777" w:rsidR="00F66882" w:rsidRPr="005F0D05" w:rsidRDefault="00F66882" w:rsidP="00F66882">
      <w:pPr>
        <w:pStyle w:val="Heading5"/>
        <w:tabs>
          <w:tab w:val="left" w:pos="1800"/>
        </w:tabs>
        <w:rPr>
          <w:rFonts w:cs="Arial"/>
        </w:rPr>
      </w:pPr>
      <w:r w:rsidRPr="005F0D05">
        <w:rPr>
          <w:rFonts w:cs="Arial"/>
        </w:rPr>
        <w:t>At death all people enter their eternal state while others mourn their loss (12:5f).</w:t>
      </w:r>
    </w:p>
    <w:p w14:paraId="7BF1E85F" w14:textId="77777777" w:rsidR="00F66882" w:rsidRPr="005F0D05" w:rsidRDefault="00F66882" w:rsidP="00F66882">
      <w:pPr>
        <w:pStyle w:val="Heading5"/>
        <w:tabs>
          <w:tab w:val="left" w:pos="1800"/>
        </w:tabs>
        <w:rPr>
          <w:rFonts w:cs="Arial"/>
        </w:rPr>
      </w:pPr>
      <w:r w:rsidRPr="005F0D05">
        <w:rPr>
          <w:rFonts w:cs="Arial"/>
        </w:rPr>
        <w:t>Death is compared to both light and water (cf. Ps 36:8-9) (12:6).</w:t>
      </w:r>
    </w:p>
    <w:p w14:paraId="0A6C78BB" w14:textId="77777777" w:rsidR="00F66882" w:rsidRPr="005F0D05" w:rsidRDefault="00F66882" w:rsidP="00F66882">
      <w:pPr>
        <w:pStyle w:val="Heading6"/>
        <w:ind w:left="2520" w:hanging="360"/>
        <w:rPr>
          <w:rFonts w:cs="Arial"/>
        </w:rPr>
      </w:pPr>
      <w:r w:rsidRPr="005F0D05">
        <w:rPr>
          <w:rFonts w:cs="Arial"/>
        </w:rPr>
        <w:t>The light (of life) is extinguished by the snapping of the cord holding up the bowl in which the light burns, which shatters the bowl (12:6a).</w:t>
      </w:r>
    </w:p>
    <w:p w14:paraId="7E6046EA" w14:textId="77777777" w:rsidR="00F66882" w:rsidRPr="005F0D05" w:rsidRDefault="00F66882" w:rsidP="00F66882">
      <w:pPr>
        <w:pStyle w:val="Heading6"/>
        <w:ind w:left="2520" w:hanging="360"/>
        <w:rPr>
          <w:rFonts w:cs="Arial"/>
        </w:rPr>
      </w:pPr>
      <w:r w:rsidRPr="005F0D05">
        <w:rPr>
          <w:rFonts w:cs="Arial"/>
        </w:rPr>
        <w:t>The water (of life) is unavailable from a broken pitcher or a well with a broken wheel for a pulley (12:6b).</w:t>
      </w:r>
    </w:p>
    <w:p w14:paraId="4E8D8CEC" w14:textId="77777777" w:rsidR="00F66882" w:rsidRPr="005F0D05" w:rsidRDefault="00F66882" w:rsidP="00F66882">
      <w:pPr>
        <w:pStyle w:val="Heading5"/>
        <w:tabs>
          <w:tab w:val="left" w:pos="1800"/>
        </w:tabs>
        <w:rPr>
          <w:rFonts w:cs="Arial"/>
        </w:rPr>
      </w:pPr>
      <w:r w:rsidRPr="005F0D05">
        <w:rPr>
          <w:rFonts w:cs="Arial"/>
        </w:rPr>
        <w:t>After death the body and breath of life go opposite ways to their respective origins (12:7; cf. Gen. 2:7).</w:t>
      </w:r>
    </w:p>
    <w:p w14:paraId="276414C6" w14:textId="77777777" w:rsidR="00F66882" w:rsidRPr="005F0D05" w:rsidRDefault="00F66882" w:rsidP="00F66882">
      <w:pPr>
        <w:pStyle w:val="Heading6"/>
        <w:ind w:left="2520" w:hanging="360"/>
        <w:rPr>
          <w:rFonts w:cs="Arial"/>
        </w:rPr>
      </w:pPr>
      <w:r w:rsidRPr="005F0D05">
        <w:rPr>
          <w:rFonts w:cs="Arial"/>
        </w:rPr>
        <w:t>The body returns to the dust from where it originated (12:7a).</w:t>
      </w:r>
    </w:p>
    <w:p w14:paraId="457DBE01" w14:textId="77777777" w:rsidR="00F66882" w:rsidRPr="005F0D05" w:rsidRDefault="00F66882" w:rsidP="00F66882">
      <w:pPr>
        <w:pStyle w:val="Heading6"/>
        <w:ind w:left="2520" w:hanging="360"/>
        <w:rPr>
          <w:rFonts w:cs="Arial"/>
        </w:rPr>
      </w:pPr>
      <w:r w:rsidRPr="005F0D05">
        <w:rPr>
          <w:rFonts w:cs="Arial"/>
        </w:rPr>
        <w:t>The breath of life returns to God from whom it originated (12:7b).</w:t>
      </w:r>
    </w:p>
    <w:p w14:paraId="03EF108C" w14:textId="77777777" w:rsidR="00F66882" w:rsidRPr="005F0D05" w:rsidRDefault="00F66882" w:rsidP="001E54D9">
      <w:pPr>
        <w:pStyle w:val="Heading2"/>
        <w:rPr>
          <w:rFonts w:cs="Arial"/>
        </w:rPr>
      </w:pPr>
      <w:r w:rsidRPr="005F0D05">
        <w:rPr>
          <w:rFonts w:cs="Arial"/>
        </w:rPr>
        <w:t>Solomon concludes by discussing the fleeting nature of human endeavors, affirming the authority of the book, and exhorting to fear and obey God to warn against living for empty pursuits (12:8-14).</w:t>
      </w:r>
    </w:p>
    <w:p w14:paraId="055A78B8" w14:textId="77777777" w:rsidR="00F66882" w:rsidRPr="005F0D05" w:rsidRDefault="00F66882" w:rsidP="00F66882">
      <w:pPr>
        <w:pStyle w:val="Heading3"/>
        <w:tabs>
          <w:tab w:val="left" w:pos="1080"/>
        </w:tabs>
        <w:rPr>
          <w:rFonts w:cs="Arial"/>
        </w:rPr>
      </w:pPr>
      <w:r w:rsidRPr="005F0D05">
        <w:rPr>
          <w:rFonts w:cs="Arial"/>
        </w:rPr>
        <w:t>The Theme: All work and wisdom is fleeting (12:8).</w:t>
      </w:r>
    </w:p>
    <w:p w14:paraId="7AD5E49C" w14:textId="77777777" w:rsidR="00F66882" w:rsidRPr="005F0D05" w:rsidRDefault="00F66882" w:rsidP="00F66882">
      <w:pPr>
        <w:pStyle w:val="Heading3"/>
        <w:tabs>
          <w:tab w:val="left" w:pos="1080"/>
        </w:tabs>
        <w:rPr>
          <w:rFonts w:cs="Arial"/>
        </w:rPr>
      </w:pPr>
      <w:r w:rsidRPr="005F0D05">
        <w:rPr>
          <w:rFonts w:cs="Arial"/>
        </w:rPr>
        <w:t>The Authority: Ecclesiastes (and other wisdom books) gives God-inspired wisdom that we should heed (12:9-12).</w:t>
      </w:r>
    </w:p>
    <w:p w14:paraId="7AB03698" w14:textId="77777777" w:rsidR="00F66882" w:rsidRPr="005F0D05" w:rsidRDefault="00F66882" w:rsidP="00F66882">
      <w:pPr>
        <w:pStyle w:val="Heading4"/>
        <w:tabs>
          <w:tab w:val="left" w:pos="1440"/>
        </w:tabs>
        <w:rPr>
          <w:rFonts w:cs="Arial"/>
        </w:rPr>
      </w:pPr>
      <w:r w:rsidRPr="005F0D05">
        <w:rPr>
          <w:rFonts w:cs="Arial"/>
        </w:rPr>
        <w:t>Solomon put his wisdom to work by teaching (12:9-10).</w:t>
      </w:r>
    </w:p>
    <w:p w14:paraId="552B6439" w14:textId="77777777" w:rsidR="00F66882" w:rsidRPr="005F0D05" w:rsidRDefault="00F66882" w:rsidP="00F66882">
      <w:pPr>
        <w:pStyle w:val="Heading5"/>
        <w:tabs>
          <w:tab w:val="left" w:pos="1800"/>
        </w:tabs>
        <w:rPr>
          <w:rFonts w:cs="Arial"/>
        </w:rPr>
      </w:pPr>
      <w:r w:rsidRPr="005F0D05">
        <w:rPr>
          <w:rFonts w:cs="Arial"/>
        </w:rPr>
        <w:t>Solomon was a wise man who taught others knowledge (12:9a).</w:t>
      </w:r>
    </w:p>
    <w:p w14:paraId="7CB0B40C" w14:textId="77777777" w:rsidR="00F66882" w:rsidRPr="005F0D05" w:rsidRDefault="00F66882" w:rsidP="00F66882">
      <w:pPr>
        <w:pStyle w:val="Heading5"/>
        <w:tabs>
          <w:tab w:val="left" w:pos="1800"/>
        </w:tabs>
        <w:rPr>
          <w:rFonts w:cs="Arial"/>
        </w:rPr>
      </w:pPr>
      <w:r w:rsidRPr="005F0D05">
        <w:rPr>
          <w:rFonts w:cs="Arial"/>
        </w:rPr>
        <w:t>Solomon taught with proverbs (12:9b-d).</w:t>
      </w:r>
    </w:p>
    <w:p w14:paraId="21F82C4B" w14:textId="77777777" w:rsidR="00F66882" w:rsidRPr="005F0D05" w:rsidRDefault="00F66882" w:rsidP="00F66882">
      <w:pPr>
        <w:pStyle w:val="Heading6"/>
        <w:rPr>
          <w:rFonts w:cs="Arial"/>
        </w:rPr>
      </w:pPr>
      <w:r w:rsidRPr="005F0D05">
        <w:rPr>
          <w:rFonts w:cs="Arial"/>
        </w:rPr>
        <w:t>Some proverbs he thought up himself (12:9b).</w:t>
      </w:r>
    </w:p>
    <w:p w14:paraId="48C7FD81" w14:textId="77777777" w:rsidR="00F66882" w:rsidRPr="005F0D05" w:rsidRDefault="00F66882" w:rsidP="00F66882">
      <w:pPr>
        <w:pStyle w:val="Heading6"/>
        <w:rPr>
          <w:rFonts w:cs="Arial"/>
        </w:rPr>
      </w:pPr>
      <w:r w:rsidRPr="005F0D05">
        <w:rPr>
          <w:rFonts w:cs="Arial"/>
        </w:rPr>
        <w:t>Some proverbs he got from others (12:9c).</w:t>
      </w:r>
    </w:p>
    <w:p w14:paraId="3B5529E9" w14:textId="77777777" w:rsidR="00F66882" w:rsidRPr="005F0D05" w:rsidRDefault="00F66882" w:rsidP="00F66882">
      <w:pPr>
        <w:pStyle w:val="Heading6"/>
        <w:rPr>
          <w:rFonts w:cs="Arial"/>
        </w:rPr>
      </w:pPr>
      <w:r w:rsidRPr="005F0D05">
        <w:rPr>
          <w:rFonts w:cs="Arial"/>
        </w:rPr>
        <w:t>Some proverbs he arranged together [in the book of Proverbs?] (12:9d).</w:t>
      </w:r>
    </w:p>
    <w:p w14:paraId="4D35A6A3" w14:textId="77777777" w:rsidR="00F66882" w:rsidRPr="005F0D05" w:rsidRDefault="00F66882" w:rsidP="00F66882">
      <w:pPr>
        <w:pStyle w:val="Heading5"/>
        <w:tabs>
          <w:tab w:val="left" w:pos="1800"/>
        </w:tabs>
        <w:ind w:left="1800" w:hanging="90"/>
        <w:rPr>
          <w:rFonts w:cs="Arial"/>
        </w:rPr>
      </w:pPr>
      <w:r w:rsidRPr="005F0D05">
        <w:rPr>
          <w:rFonts w:cs="Arial"/>
        </w:rPr>
        <w:t>Solomon taught using the best words (12:10).</w:t>
      </w:r>
    </w:p>
    <w:p w14:paraId="1E4690A3" w14:textId="77777777" w:rsidR="00F66882" w:rsidRPr="005F0D05" w:rsidRDefault="00F66882" w:rsidP="00F66882">
      <w:pPr>
        <w:pStyle w:val="Heading6"/>
        <w:rPr>
          <w:rFonts w:cs="Arial"/>
        </w:rPr>
      </w:pPr>
      <w:r w:rsidRPr="005F0D05">
        <w:rPr>
          <w:rFonts w:cs="Arial"/>
        </w:rPr>
        <w:t>He used words that were aesthetically pleasing (12:10a).</w:t>
      </w:r>
    </w:p>
    <w:p w14:paraId="14277364" w14:textId="77777777" w:rsidR="00F66882" w:rsidRPr="005F0D05" w:rsidRDefault="00F66882" w:rsidP="00F66882">
      <w:pPr>
        <w:pStyle w:val="Heading6"/>
        <w:rPr>
          <w:rFonts w:cs="Arial"/>
        </w:rPr>
      </w:pPr>
      <w:r w:rsidRPr="005F0D05">
        <w:rPr>
          <w:rFonts w:cs="Arial"/>
        </w:rPr>
        <w:t>He wrote with precision to guard the truth (12:10b).</w:t>
      </w:r>
    </w:p>
    <w:p w14:paraId="48828351" w14:textId="77777777" w:rsidR="00F66882" w:rsidRPr="005F0D05" w:rsidRDefault="00F66882" w:rsidP="00F66882">
      <w:pPr>
        <w:pStyle w:val="Heading4"/>
        <w:tabs>
          <w:tab w:val="left" w:pos="1440"/>
        </w:tabs>
        <w:rPr>
          <w:rFonts w:cs="Arial"/>
        </w:rPr>
      </w:pPr>
      <w:r w:rsidRPr="005F0D05">
        <w:rPr>
          <w:rFonts w:cs="Arial"/>
        </w:rPr>
        <w:t>Scripture gives wisdom but non-inspired books have no ultimate answers and only wear us out (12:11-12).</w:t>
      </w:r>
    </w:p>
    <w:p w14:paraId="51F498E9" w14:textId="77777777" w:rsidR="00F66882" w:rsidRPr="005F0D05" w:rsidRDefault="00F66882" w:rsidP="00F66882">
      <w:pPr>
        <w:pStyle w:val="Heading5"/>
        <w:tabs>
          <w:tab w:val="left" w:pos="1800"/>
        </w:tabs>
        <w:rPr>
          <w:rFonts w:cs="Arial"/>
        </w:rPr>
      </w:pPr>
      <w:r w:rsidRPr="005F0D05">
        <w:rPr>
          <w:rFonts w:cs="Arial"/>
        </w:rPr>
        <w:t>God’s words through wise men teach us to live wisely (12:11).</w:t>
      </w:r>
    </w:p>
    <w:p w14:paraId="2F9AFE5C" w14:textId="77777777" w:rsidR="00F66882" w:rsidRPr="005F0D05" w:rsidRDefault="00F66882" w:rsidP="00F66882">
      <w:pPr>
        <w:pStyle w:val="Heading6"/>
        <w:rPr>
          <w:rFonts w:cs="Arial"/>
        </w:rPr>
      </w:pPr>
      <w:r w:rsidRPr="005F0D05">
        <w:rPr>
          <w:rFonts w:cs="Arial"/>
        </w:rPr>
        <w:t>God’s Word motivates and guides in wise living (12:11a).</w:t>
      </w:r>
    </w:p>
    <w:p w14:paraId="681CCF7C" w14:textId="77777777" w:rsidR="00F66882" w:rsidRPr="005F0D05" w:rsidRDefault="00F66882" w:rsidP="00F66882">
      <w:pPr>
        <w:pStyle w:val="Heading6"/>
        <w:rPr>
          <w:rFonts w:cs="Arial"/>
        </w:rPr>
      </w:pPr>
      <w:r w:rsidRPr="005F0D05">
        <w:rPr>
          <w:rFonts w:cs="Arial"/>
        </w:rPr>
        <w:t>God’s Word provides a strong basis for wise living (12:11b).</w:t>
      </w:r>
    </w:p>
    <w:p w14:paraId="3450AD80" w14:textId="77777777" w:rsidR="00F66882" w:rsidRPr="005F0D05" w:rsidRDefault="00F66882" w:rsidP="00F66882">
      <w:pPr>
        <w:pStyle w:val="Heading6"/>
        <w:rPr>
          <w:rFonts w:cs="Arial"/>
        </w:rPr>
      </w:pPr>
      <w:r w:rsidRPr="005F0D05">
        <w:rPr>
          <w:rFonts w:cs="Arial"/>
        </w:rPr>
        <w:t>God’s Word is divinely inspired (12:11c).</w:t>
      </w:r>
    </w:p>
    <w:p w14:paraId="161CDF18" w14:textId="77777777" w:rsidR="00F66882" w:rsidRPr="005F0D05" w:rsidRDefault="00F66882" w:rsidP="00F66882">
      <w:pPr>
        <w:pStyle w:val="Heading5"/>
        <w:tabs>
          <w:tab w:val="left" w:pos="1800"/>
        </w:tabs>
        <w:rPr>
          <w:rFonts w:cs="Arial"/>
        </w:rPr>
      </w:pPr>
      <w:r w:rsidRPr="005F0D05">
        <w:rPr>
          <w:rFonts w:cs="Arial"/>
        </w:rPr>
        <w:t>Non-inspired books provide no ultimate answers and wear man out (12:12).</w:t>
      </w:r>
    </w:p>
    <w:p w14:paraId="6CA75C28" w14:textId="77777777" w:rsidR="00F66882" w:rsidRPr="005F0D05" w:rsidRDefault="00F66882" w:rsidP="00F66882">
      <w:pPr>
        <w:pStyle w:val="Heading6"/>
        <w:rPr>
          <w:rFonts w:cs="Arial"/>
        </w:rPr>
      </w:pPr>
      <w:r w:rsidRPr="005F0D05">
        <w:rPr>
          <w:rFonts w:cs="Arial"/>
        </w:rPr>
        <w:t>Solomon warned against relying upon books other than those of the wise (12:12a).</w:t>
      </w:r>
    </w:p>
    <w:p w14:paraId="6B874C76" w14:textId="77777777" w:rsidR="00F66882" w:rsidRPr="005F0D05" w:rsidRDefault="00F66882" w:rsidP="00F66882">
      <w:pPr>
        <w:pStyle w:val="Heading6"/>
        <w:rPr>
          <w:rFonts w:cs="Arial"/>
        </w:rPr>
      </w:pPr>
      <w:r w:rsidRPr="005F0D05">
        <w:rPr>
          <w:rFonts w:cs="Arial"/>
        </w:rPr>
        <w:t>Writing many books still never answers man's important questions (12:12b).</w:t>
      </w:r>
    </w:p>
    <w:p w14:paraId="408D344B" w14:textId="77777777" w:rsidR="00F66882" w:rsidRPr="005F0D05" w:rsidRDefault="00F66882" w:rsidP="00F66882">
      <w:pPr>
        <w:pStyle w:val="Heading6"/>
        <w:rPr>
          <w:rFonts w:cs="Arial"/>
        </w:rPr>
      </w:pPr>
      <w:r w:rsidRPr="005F0D05">
        <w:rPr>
          <w:rFonts w:cs="Arial"/>
        </w:rPr>
        <w:t>Excessive studying of non-divine writings wears man out physically (12:12c).</w:t>
      </w:r>
    </w:p>
    <w:p w14:paraId="041BEA9B" w14:textId="77777777" w:rsidR="00F66882" w:rsidRPr="005F0D05" w:rsidRDefault="00F66882" w:rsidP="00F66882">
      <w:pPr>
        <w:pStyle w:val="Heading3"/>
        <w:tabs>
          <w:tab w:val="left" w:pos="1080"/>
        </w:tabs>
        <w:ind w:left="1080" w:hanging="360"/>
        <w:rPr>
          <w:rFonts w:cs="Arial"/>
        </w:rPr>
      </w:pPr>
      <w:r w:rsidRPr="005F0D05">
        <w:rPr>
          <w:rFonts w:cs="Arial"/>
        </w:rPr>
        <w:t>The Conclusion: Respect and obey God because of applicability and judgment (12:13-14).</w:t>
      </w:r>
    </w:p>
    <w:p w14:paraId="3E03E91E" w14:textId="77777777" w:rsidR="00F66882" w:rsidRPr="005F0D05" w:rsidRDefault="00F66882" w:rsidP="00F66882">
      <w:pPr>
        <w:pStyle w:val="Heading4"/>
        <w:tabs>
          <w:tab w:val="left" w:pos="1440"/>
        </w:tabs>
        <w:rPr>
          <w:rFonts w:cs="Arial"/>
        </w:rPr>
      </w:pPr>
      <w:r w:rsidRPr="005F0D05">
        <w:rPr>
          <w:rFonts w:cs="Arial"/>
        </w:rPr>
        <w:t>The conclusion to living life to its fullest is twofold: respect and obey God (12:13a-b).</w:t>
      </w:r>
    </w:p>
    <w:p w14:paraId="3712EF34" w14:textId="77777777" w:rsidR="00F66882" w:rsidRPr="005F0D05" w:rsidRDefault="00F66882" w:rsidP="00F66882">
      <w:pPr>
        <w:pStyle w:val="Heading5"/>
        <w:tabs>
          <w:tab w:val="left" w:pos="1800"/>
        </w:tabs>
        <w:rPr>
          <w:rFonts w:cs="Arial"/>
        </w:rPr>
      </w:pPr>
      <w:r w:rsidRPr="005F0D05">
        <w:rPr>
          <w:rFonts w:cs="Arial"/>
        </w:rPr>
        <w:t>The most fulfilling way to live life is by respecting God's character (12:13a).</w:t>
      </w:r>
    </w:p>
    <w:p w14:paraId="6C6F666B" w14:textId="77777777" w:rsidR="00F66882" w:rsidRPr="005F0D05" w:rsidRDefault="00F66882" w:rsidP="00F66882">
      <w:pPr>
        <w:pStyle w:val="Heading5"/>
        <w:tabs>
          <w:tab w:val="left" w:pos="1800"/>
        </w:tabs>
        <w:rPr>
          <w:rFonts w:cs="Arial"/>
        </w:rPr>
      </w:pPr>
      <w:r w:rsidRPr="005F0D05">
        <w:rPr>
          <w:rFonts w:cs="Arial"/>
        </w:rPr>
        <w:t>The most fulfilling way to live life is by obeying God's standards (12:13b).</w:t>
      </w:r>
    </w:p>
    <w:p w14:paraId="08B9107C" w14:textId="77777777" w:rsidR="00F66882" w:rsidRPr="005F0D05" w:rsidRDefault="00F66882" w:rsidP="00F66882">
      <w:pPr>
        <w:pStyle w:val="Heading4"/>
        <w:tabs>
          <w:tab w:val="left" w:pos="1440"/>
        </w:tabs>
        <w:rPr>
          <w:rFonts w:cs="Arial"/>
        </w:rPr>
      </w:pPr>
      <w:r w:rsidRPr="005F0D05">
        <w:rPr>
          <w:rFonts w:cs="Arial"/>
        </w:rPr>
        <w:t>The reason we should respect and obey God is twofold: applicability and judgment (12:13c-14).</w:t>
      </w:r>
    </w:p>
    <w:p w14:paraId="3EBA1108" w14:textId="77777777" w:rsidR="00F66882" w:rsidRPr="005F0D05" w:rsidRDefault="00F66882" w:rsidP="00F66882">
      <w:pPr>
        <w:pStyle w:val="Heading5"/>
        <w:tabs>
          <w:tab w:val="left" w:pos="1800"/>
        </w:tabs>
        <w:rPr>
          <w:rFonts w:cs="Arial"/>
        </w:rPr>
      </w:pPr>
      <w:r w:rsidRPr="005F0D05">
        <w:rPr>
          <w:rFonts w:cs="Arial"/>
        </w:rPr>
        <w:t>We should respect and obey God because this is everyone's responsibility (12:13c).</w:t>
      </w:r>
    </w:p>
    <w:p w14:paraId="032C2B4A" w14:textId="77777777" w:rsidR="00F66882" w:rsidRPr="005F0D05" w:rsidRDefault="00F66882" w:rsidP="00F66882">
      <w:pPr>
        <w:pStyle w:val="Heading5"/>
        <w:tabs>
          <w:tab w:val="left" w:pos="1800"/>
        </w:tabs>
        <w:rPr>
          <w:rFonts w:cs="Arial"/>
        </w:rPr>
      </w:pPr>
      <w:r w:rsidRPr="005F0D05">
        <w:rPr>
          <w:rFonts w:cs="Arial"/>
        </w:rPr>
        <w:t>We should respect and obey God because He will require an accounting of every good or bad act (12:14).</w:t>
      </w:r>
    </w:p>
    <w:p w14:paraId="3C20F908" w14:textId="3EB78CB2" w:rsidR="00D04409" w:rsidRDefault="00D04409" w:rsidP="00D15F5D">
      <w:pPr>
        <w:pStyle w:val="Heading1"/>
        <w:widowControl w:val="0"/>
        <w:jc w:val="center"/>
        <w:rPr>
          <w:rFonts w:cs="Arial"/>
        </w:rPr>
      </w:pPr>
    </w:p>
    <w:p w14:paraId="1A15AF1D" w14:textId="77777777" w:rsidR="00F403F9" w:rsidRPr="00FD7B79" w:rsidRDefault="008B6D00" w:rsidP="00F403F9">
      <w:pPr>
        <w:pStyle w:val="Header"/>
        <w:widowControl w:val="0"/>
        <w:tabs>
          <w:tab w:val="clear" w:pos="4800"/>
          <w:tab w:val="center" w:pos="4950"/>
        </w:tabs>
        <w:ind w:right="-10"/>
        <w:rPr>
          <w:rFonts w:cs="Arial"/>
          <w:b/>
          <w:sz w:val="32"/>
        </w:rPr>
      </w:pPr>
      <w:r w:rsidRPr="00FB2D6E">
        <w:rPr>
          <w:rFonts w:cs="Arial"/>
        </w:rPr>
        <w:br w:type="page"/>
      </w:r>
      <w:r w:rsidR="00F403F9">
        <w:rPr>
          <w:rFonts w:cs="Arial"/>
          <w:b/>
          <w:sz w:val="32"/>
        </w:rPr>
        <w:t>Be Intentional</w:t>
      </w:r>
    </w:p>
    <w:p w14:paraId="4CEB9917" w14:textId="77777777" w:rsidR="00F403F9" w:rsidRPr="00FD7B79" w:rsidRDefault="00F403F9" w:rsidP="00F403F9">
      <w:pPr>
        <w:pStyle w:val="Header"/>
        <w:widowControl w:val="0"/>
        <w:tabs>
          <w:tab w:val="clear" w:pos="4800"/>
          <w:tab w:val="center" w:pos="4950"/>
        </w:tabs>
        <w:ind w:right="-10"/>
        <w:rPr>
          <w:rFonts w:cs="Arial"/>
          <w:b/>
          <w:i/>
        </w:rPr>
      </w:pPr>
      <w:r>
        <w:rPr>
          <w:rFonts w:cs="Arial"/>
          <w:b/>
          <w:i/>
        </w:rPr>
        <w:t>Book of Ecclesiastes</w:t>
      </w:r>
    </w:p>
    <w:p w14:paraId="55C551C8" w14:textId="231FE80B" w:rsidR="00FD7B79" w:rsidRDefault="00FD7B79" w:rsidP="00F403F9">
      <w:pPr>
        <w:pStyle w:val="Header"/>
        <w:widowControl w:val="0"/>
        <w:tabs>
          <w:tab w:val="clear" w:pos="4800"/>
          <w:tab w:val="center" w:pos="4950"/>
        </w:tabs>
        <w:ind w:right="-10"/>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0CC2C625" w14:textId="06C77AE4" w:rsidR="00DE1534" w:rsidRPr="00B63254" w:rsidRDefault="008B6D00" w:rsidP="00DE1534">
      <w:pPr>
        <w:pStyle w:val="Heading1"/>
        <w:widowControl w:val="0"/>
        <w:ind w:right="-10"/>
        <w:rPr>
          <w:rFonts w:cs="Arial"/>
          <w:sz w:val="20"/>
          <w:szCs w:val="22"/>
        </w:rPr>
      </w:pPr>
      <w:r w:rsidRPr="00B63254">
        <w:rPr>
          <w:rFonts w:cs="Arial"/>
          <w:i/>
          <w:sz w:val="20"/>
          <w:szCs w:val="22"/>
        </w:rPr>
        <w:t>Exegetical Idea</w:t>
      </w:r>
      <w:r w:rsidRPr="00B63254">
        <w:rPr>
          <w:rFonts w:cs="Arial"/>
          <w:sz w:val="20"/>
          <w:szCs w:val="22"/>
        </w:rPr>
        <w:t xml:space="preserve">: </w:t>
      </w:r>
      <w:r w:rsidR="00DE1534" w:rsidRPr="00B63254">
        <w:rPr>
          <w:rFonts w:cs="Arial"/>
          <w:sz w:val="20"/>
          <w:szCs w:val="22"/>
        </w:rPr>
        <w:t xml:space="preserve">The </w:t>
      </w:r>
      <w:r w:rsidR="002B3BD1">
        <w:rPr>
          <w:rFonts w:cs="Arial"/>
          <w:sz w:val="20"/>
          <w:szCs w:val="22"/>
        </w:rPr>
        <w:t>way</w:t>
      </w:r>
      <w:r w:rsidR="00DE1534" w:rsidRPr="00B63254">
        <w:rPr>
          <w:rFonts w:cs="Arial"/>
          <w:sz w:val="20"/>
          <w:szCs w:val="22"/>
        </w:rPr>
        <w:t xml:space="preserve"> we </w:t>
      </w:r>
      <w:r w:rsidR="002B3BD1">
        <w:rPr>
          <w:rFonts w:cs="Arial"/>
          <w:sz w:val="20"/>
          <w:szCs w:val="22"/>
        </w:rPr>
        <w:t>can</w:t>
      </w:r>
      <w:r w:rsidR="00DE1534" w:rsidRPr="00B63254">
        <w:rPr>
          <w:rFonts w:cs="Arial"/>
          <w:sz w:val="20"/>
          <w:szCs w:val="22"/>
        </w:rPr>
        <w:t xml:space="preserve"> enjoy life and fear God is </w:t>
      </w:r>
      <w:r w:rsidR="002B3BD1">
        <w:rPr>
          <w:rFonts w:cs="Arial"/>
          <w:sz w:val="20"/>
          <w:szCs w:val="22"/>
        </w:rPr>
        <w:t>by living as it</w:t>
      </w:r>
      <w:r w:rsidR="00DE1534" w:rsidRPr="00B63254">
        <w:rPr>
          <w:rFonts w:cs="Arial"/>
          <w:sz w:val="20"/>
          <w:szCs w:val="22"/>
        </w:rPr>
        <w:t xml:space="preserve"> all work and wisdom is fleeting.</w:t>
      </w:r>
    </w:p>
    <w:p w14:paraId="2738244D" w14:textId="77777777" w:rsidR="00DE1534" w:rsidRPr="00B63254" w:rsidRDefault="00DE1534" w:rsidP="00DE1534">
      <w:pPr>
        <w:pStyle w:val="Heading1"/>
        <w:rPr>
          <w:rFonts w:cs="Arial"/>
          <w:sz w:val="20"/>
          <w:szCs w:val="22"/>
        </w:rPr>
      </w:pPr>
      <w:r w:rsidRPr="00B63254">
        <w:rPr>
          <w:rFonts w:cs="Arial"/>
          <w:sz w:val="20"/>
          <w:szCs w:val="22"/>
        </w:rPr>
        <w:t xml:space="preserve">I. </w:t>
      </w:r>
      <w:r w:rsidRPr="00B63254">
        <w:rPr>
          <w:rFonts w:cs="Arial"/>
          <w:sz w:val="20"/>
          <w:szCs w:val="22"/>
        </w:rPr>
        <w:tab/>
        <w:t>Solomon proves every human endeavor as transitory by the ceaseless cycles of life (1:1-11).</w:t>
      </w:r>
    </w:p>
    <w:p w14:paraId="2FD573EB" w14:textId="77777777" w:rsidR="00DE1534" w:rsidRPr="00B63254" w:rsidRDefault="00DE1534" w:rsidP="00DE1534">
      <w:pPr>
        <w:pStyle w:val="Heading2"/>
        <w:rPr>
          <w:rFonts w:cs="Arial"/>
          <w:sz w:val="20"/>
          <w:szCs w:val="22"/>
        </w:rPr>
      </w:pPr>
      <w:r w:rsidRPr="00B63254">
        <w:rPr>
          <w:rFonts w:cs="Arial"/>
          <w:sz w:val="20"/>
          <w:szCs w:val="22"/>
          <w:u w:val="single"/>
        </w:rPr>
        <w:t>Title</w:t>
      </w:r>
      <w:r w:rsidRPr="00B63254">
        <w:rPr>
          <w:rFonts w:cs="Arial"/>
          <w:sz w:val="20"/>
          <w:szCs w:val="22"/>
        </w:rPr>
        <w:t>: Solomon declares himself the Preacher, the son of David, king in Jerusalem (1:1).</w:t>
      </w:r>
    </w:p>
    <w:p w14:paraId="2ACCBEF6" w14:textId="77777777" w:rsidR="00DE1534" w:rsidRPr="00B63254" w:rsidRDefault="00DE1534" w:rsidP="00DE1534">
      <w:pPr>
        <w:pStyle w:val="Heading2"/>
        <w:rPr>
          <w:rFonts w:cs="Arial"/>
          <w:sz w:val="20"/>
          <w:szCs w:val="22"/>
        </w:rPr>
      </w:pPr>
      <w:r w:rsidRPr="00B63254">
        <w:rPr>
          <w:rFonts w:cs="Arial"/>
          <w:sz w:val="20"/>
          <w:szCs w:val="22"/>
          <w:u w:val="single"/>
        </w:rPr>
        <w:t>Theme</w:t>
      </w:r>
      <w:r w:rsidRPr="00B63254">
        <w:rPr>
          <w:rFonts w:cs="Arial"/>
          <w:sz w:val="20"/>
          <w:szCs w:val="22"/>
        </w:rPr>
        <w:t xml:space="preserve"> (for 1:12–6:9): The transience of human endeavors is proven in man's transience, nature, and history (1:2-11).</w:t>
      </w:r>
    </w:p>
    <w:p w14:paraId="13CA6DAA" w14:textId="77777777" w:rsidR="00DE1534" w:rsidRPr="00B63254" w:rsidRDefault="00DE1534" w:rsidP="00DE1534">
      <w:pPr>
        <w:pStyle w:val="Heading1"/>
        <w:rPr>
          <w:rFonts w:cs="Arial"/>
          <w:sz w:val="20"/>
          <w:szCs w:val="22"/>
        </w:rPr>
      </w:pPr>
      <w:r w:rsidRPr="00B63254">
        <w:rPr>
          <w:rFonts w:cs="Arial"/>
          <w:sz w:val="20"/>
          <w:szCs w:val="22"/>
        </w:rPr>
        <w:t>II.</w:t>
      </w:r>
      <w:r w:rsidRPr="00B63254">
        <w:rPr>
          <w:rFonts w:cs="Arial"/>
          <w:sz w:val="20"/>
          <w:szCs w:val="22"/>
        </w:rPr>
        <w:tab/>
        <w:t xml:space="preserve">The reason we should enjoy life and fear God is because all </w:t>
      </w:r>
      <w:r w:rsidRPr="00B63254">
        <w:rPr>
          <w:rFonts w:cs="Arial"/>
          <w:i/>
          <w:sz w:val="20"/>
          <w:szCs w:val="22"/>
          <w:u w:val="single"/>
        </w:rPr>
        <w:t>work</w:t>
      </w:r>
      <w:r w:rsidRPr="00B63254">
        <w:rPr>
          <w:rFonts w:cs="Arial"/>
          <w:sz w:val="20"/>
          <w:szCs w:val="22"/>
        </w:rPr>
        <w:t xml:space="preserve"> is fleeting (1:12–6:9).</w:t>
      </w:r>
    </w:p>
    <w:p w14:paraId="24F89328" w14:textId="77777777" w:rsidR="00297E3B" w:rsidRPr="00B63254" w:rsidRDefault="00297E3B" w:rsidP="00297E3B">
      <w:pPr>
        <w:pStyle w:val="Heading2"/>
        <w:rPr>
          <w:rFonts w:cs="Arial"/>
          <w:sz w:val="20"/>
          <w:szCs w:val="22"/>
        </w:rPr>
      </w:pPr>
      <w:r w:rsidRPr="00B63254">
        <w:rPr>
          <w:rFonts w:cs="Arial"/>
          <w:sz w:val="20"/>
          <w:szCs w:val="22"/>
        </w:rPr>
        <w:t>Our pursuits never profit (1:12–2:16).</w:t>
      </w:r>
    </w:p>
    <w:p w14:paraId="6F322332" w14:textId="77777777" w:rsidR="00297E3B" w:rsidRPr="00B63254" w:rsidRDefault="00297E3B" w:rsidP="00297E3B">
      <w:pPr>
        <w:pStyle w:val="Heading2"/>
        <w:rPr>
          <w:rFonts w:cs="Arial"/>
          <w:sz w:val="20"/>
          <w:szCs w:val="22"/>
        </w:rPr>
      </w:pPr>
      <w:r w:rsidRPr="00B63254">
        <w:rPr>
          <w:rFonts w:cs="Arial"/>
          <w:sz w:val="20"/>
          <w:szCs w:val="22"/>
        </w:rPr>
        <w:t>Since work is fleeting, trust God's timing, enjoy life, and enjoy God (2:17–6:9).</w:t>
      </w:r>
    </w:p>
    <w:p w14:paraId="5FCF9E6F" w14:textId="77777777" w:rsidR="0014516D" w:rsidRPr="00B63254" w:rsidRDefault="0014516D" w:rsidP="0014516D">
      <w:pPr>
        <w:pStyle w:val="Heading1"/>
        <w:tabs>
          <w:tab w:val="left" w:pos="360"/>
        </w:tabs>
        <w:ind w:right="-10"/>
        <w:rPr>
          <w:rFonts w:cs="Arial"/>
          <w:sz w:val="20"/>
          <w:szCs w:val="22"/>
        </w:rPr>
      </w:pPr>
      <w:r w:rsidRPr="00B63254">
        <w:rPr>
          <w:rFonts w:cs="Arial"/>
          <w:sz w:val="20"/>
          <w:szCs w:val="22"/>
        </w:rPr>
        <w:t>III.</w:t>
      </w:r>
      <w:r w:rsidRPr="00B63254">
        <w:rPr>
          <w:rFonts w:cs="Arial"/>
          <w:sz w:val="20"/>
          <w:szCs w:val="22"/>
        </w:rPr>
        <w:tab/>
        <w:t xml:space="preserve">The reason we should enjoy life and fear God is because all </w:t>
      </w:r>
      <w:r w:rsidRPr="00B63254">
        <w:rPr>
          <w:rFonts w:cs="Arial"/>
          <w:i/>
          <w:sz w:val="20"/>
          <w:szCs w:val="22"/>
          <w:u w:val="single"/>
        </w:rPr>
        <w:t>wisdom</w:t>
      </w:r>
      <w:r w:rsidRPr="00B63254">
        <w:rPr>
          <w:rFonts w:cs="Arial"/>
          <w:sz w:val="20"/>
          <w:szCs w:val="22"/>
        </w:rPr>
        <w:t xml:space="preserve"> is fleeting (6:10–11:6</w:t>
      </w:r>
      <w:r w:rsidRPr="00B63254">
        <w:rPr>
          <w:rFonts w:cs="Arial"/>
          <w:b w:val="0"/>
          <w:sz w:val="20"/>
          <w:szCs w:val="22"/>
        </w:rPr>
        <w:t>)</w:t>
      </w:r>
      <w:r w:rsidRPr="00B63254">
        <w:rPr>
          <w:rFonts w:cs="Arial"/>
          <w:sz w:val="20"/>
          <w:szCs w:val="22"/>
        </w:rPr>
        <w:t>.</w:t>
      </w:r>
    </w:p>
    <w:p w14:paraId="3AFDF9B1" w14:textId="77777777" w:rsidR="0014516D" w:rsidRPr="00B63254" w:rsidRDefault="0014516D" w:rsidP="0014516D">
      <w:pPr>
        <w:pStyle w:val="Heading2"/>
        <w:rPr>
          <w:rFonts w:cs="Arial"/>
          <w:sz w:val="20"/>
          <w:szCs w:val="22"/>
        </w:rPr>
      </w:pPr>
      <w:r w:rsidRPr="00B63254">
        <w:rPr>
          <w:rFonts w:cs="Arial"/>
          <w:sz w:val="20"/>
          <w:szCs w:val="22"/>
        </w:rPr>
        <w:t>Introduction: God has planned all events and will not change them (6:10-12).</w:t>
      </w:r>
    </w:p>
    <w:p w14:paraId="420BD617" w14:textId="77777777" w:rsidR="0014516D" w:rsidRPr="00B63254" w:rsidRDefault="0014516D" w:rsidP="0014516D">
      <w:pPr>
        <w:pStyle w:val="Heading2"/>
        <w:rPr>
          <w:rFonts w:cs="Arial"/>
          <w:sz w:val="20"/>
          <w:szCs w:val="22"/>
        </w:rPr>
      </w:pPr>
      <w:r w:rsidRPr="00B63254">
        <w:rPr>
          <w:rFonts w:cs="Arial"/>
          <w:sz w:val="20"/>
          <w:szCs w:val="22"/>
        </w:rPr>
        <w:t>Man is ignorant so he must rely upon the immutable and wise plan of God (7:1–9:10).</w:t>
      </w:r>
    </w:p>
    <w:p w14:paraId="1274502F" w14:textId="77777777" w:rsidR="00297E3B" w:rsidRPr="00B63254" w:rsidRDefault="00297E3B" w:rsidP="00297E3B">
      <w:pPr>
        <w:pStyle w:val="Heading2"/>
        <w:rPr>
          <w:rFonts w:cs="Arial"/>
          <w:sz w:val="20"/>
          <w:szCs w:val="22"/>
        </w:rPr>
      </w:pPr>
      <w:r w:rsidRPr="00B63254">
        <w:rPr>
          <w:rFonts w:cs="Arial"/>
          <w:sz w:val="20"/>
          <w:szCs w:val="22"/>
        </w:rPr>
        <w:t>Wisdom can’t guarantee success due to life's inequities and uncertainties (9:11–10:11).</w:t>
      </w:r>
    </w:p>
    <w:p w14:paraId="6CE1BD83" w14:textId="77777777" w:rsidR="00297E3B" w:rsidRPr="00B63254" w:rsidRDefault="00297E3B" w:rsidP="00297E3B">
      <w:pPr>
        <w:pStyle w:val="Heading2"/>
        <w:rPr>
          <w:rFonts w:cs="Arial"/>
          <w:sz w:val="20"/>
          <w:szCs w:val="22"/>
        </w:rPr>
      </w:pPr>
      <w:r w:rsidRPr="00B63254">
        <w:rPr>
          <w:rFonts w:cs="Arial"/>
          <w:sz w:val="20"/>
          <w:szCs w:val="22"/>
        </w:rPr>
        <w:t>A fool is self-destructive; so don’t criticize a fool in authority (10:12-20).</w:t>
      </w:r>
    </w:p>
    <w:p w14:paraId="1DEF627B" w14:textId="57A26F38" w:rsidR="00FC45EF" w:rsidRPr="00540305" w:rsidRDefault="00FC45EF" w:rsidP="00FC45EF">
      <w:pPr>
        <w:pStyle w:val="Heading2"/>
        <w:rPr>
          <w:rFonts w:cs="Arial"/>
          <w:sz w:val="20"/>
        </w:rPr>
      </w:pPr>
      <w:r>
        <w:rPr>
          <w:rFonts w:cs="Arial"/>
          <w:sz w:val="20"/>
        </w:rPr>
        <w:t>Give</w:t>
      </w:r>
      <w:r w:rsidRPr="00540305">
        <w:rPr>
          <w:rFonts w:cs="Arial"/>
          <w:sz w:val="20"/>
        </w:rPr>
        <w:t xml:space="preserve"> generously, invest wisely, and work hard since </w:t>
      </w:r>
      <w:r>
        <w:rPr>
          <w:rFonts w:cs="Arial"/>
          <w:sz w:val="20"/>
        </w:rPr>
        <w:t>you</w:t>
      </w:r>
      <w:r w:rsidRPr="00540305">
        <w:rPr>
          <w:rFonts w:cs="Arial"/>
          <w:sz w:val="20"/>
        </w:rPr>
        <w:t xml:space="preserve"> </w:t>
      </w:r>
      <w:r>
        <w:rPr>
          <w:rFonts w:cs="Arial"/>
          <w:sz w:val="20"/>
        </w:rPr>
        <w:t>do</w:t>
      </w:r>
      <w:r w:rsidRPr="00540305">
        <w:rPr>
          <w:rFonts w:cs="Arial"/>
          <w:sz w:val="20"/>
        </w:rPr>
        <w:t xml:space="preserve"> not know </w:t>
      </w:r>
      <w:r w:rsidR="00300D83">
        <w:rPr>
          <w:rFonts w:cs="Arial"/>
          <w:sz w:val="20"/>
        </w:rPr>
        <w:t>your</w:t>
      </w:r>
      <w:r w:rsidRPr="00540305">
        <w:rPr>
          <w:rFonts w:cs="Arial"/>
          <w:sz w:val="20"/>
        </w:rPr>
        <w:t xml:space="preserve"> future (11:1-6).</w:t>
      </w:r>
    </w:p>
    <w:p w14:paraId="2B8C39FD" w14:textId="77777777" w:rsidR="001E54D9" w:rsidRPr="00B63254" w:rsidRDefault="001E54D9" w:rsidP="001E54D9">
      <w:pPr>
        <w:pStyle w:val="Heading1"/>
        <w:tabs>
          <w:tab w:val="left" w:pos="360"/>
        </w:tabs>
        <w:ind w:left="360" w:right="-10" w:hanging="360"/>
        <w:rPr>
          <w:rFonts w:cs="Arial"/>
          <w:sz w:val="20"/>
          <w:szCs w:val="22"/>
        </w:rPr>
      </w:pPr>
      <w:r w:rsidRPr="00B63254">
        <w:rPr>
          <w:rFonts w:cs="Arial"/>
          <w:sz w:val="20"/>
          <w:szCs w:val="22"/>
        </w:rPr>
        <w:t>The reason youth should enjoy life and fear God is because every human endeavor is fleeting (11:7–12:14).</w:t>
      </w:r>
    </w:p>
    <w:p w14:paraId="16A95B13" w14:textId="75B69529" w:rsidR="00013816" w:rsidRPr="00B63254" w:rsidRDefault="00013816" w:rsidP="00013816">
      <w:pPr>
        <w:pStyle w:val="Heading2"/>
        <w:rPr>
          <w:rFonts w:cs="Arial"/>
          <w:sz w:val="20"/>
          <w:szCs w:val="22"/>
        </w:rPr>
      </w:pPr>
      <w:r w:rsidRPr="00B63254">
        <w:rPr>
          <w:rFonts w:cs="Arial"/>
          <w:sz w:val="20"/>
          <w:szCs w:val="22"/>
        </w:rPr>
        <w:t>Youth should enjoy life and honor God now before they grow old and die (11:7–12:7).</w:t>
      </w:r>
    </w:p>
    <w:p w14:paraId="3800427F" w14:textId="2B71F971" w:rsidR="001E54D9" w:rsidRPr="00B63254" w:rsidRDefault="0048117D" w:rsidP="001E54D9">
      <w:pPr>
        <w:pStyle w:val="Heading2"/>
        <w:rPr>
          <w:rFonts w:cs="Arial"/>
          <w:sz w:val="20"/>
          <w:szCs w:val="22"/>
        </w:rPr>
      </w:pPr>
      <w:r w:rsidRPr="00B63254">
        <w:rPr>
          <w:rFonts w:cs="Arial"/>
          <w:sz w:val="20"/>
          <w:szCs w:val="22"/>
        </w:rPr>
        <w:t xml:space="preserve">Because of life’s fleeting nature, God </w:t>
      </w:r>
      <w:r w:rsidR="00915FD4" w:rsidRPr="00B63254">
        <w:rPr>
          <w:rFonts w:cs="Arial"/>
          <w:sz w:val="20"/>
          <w:szCs w:val="22"/>
        </w:rPr>
        <w:t>says</w:t>
      </w:r>
      <w:r w:rsidRPr="00B63254">
        <w:rPr>
          <w:rFonts w:cs="Arial"/>
          <w:sz w:val="20"/>
          <w:szCs w:val="22"/>
        </w:rPr>
        <w:t xml:space="preserve"> to</w:t>
      </w:r>
      <w:r w:rsidR="001E54D9" w:rsidRPr="00B63254">
        <w:rPr>
          <w:rFonts w:cs="Arial"/>
          <w:sz w:val="20"/>
          <w:szCs w:val="22"/>
        </w:rPr>
        <w:t xml:space="preserve"> </w:t>
      </w:r>
      <w:r w:rsidRPr="00B63254">
        <w:rPr>
          <w:rFonts w:cs="Arial"/>
          <w:sz w:val="20"/>
          <w:szCs w:val="22"/>
        </w:rPr>
        <w:t xml:space="preserve">be intentional to </w:t>
      </w:r>
      <w:r w:rsidR="001E54D9" w:rsidRPr="00B63254">
        <w:rPr>
          <w:rFonts w:cs="Arial"/>
          <w:sz w:val="20"/>
          <w:szCs w:val="22"/>
        </w:rPr>
        <w:t>fear and obey God (12:8-14).</w:t>
      </w:r>
    </w:p>
    <w:p w14:paraId="33CAF917" w14:textId="77777777" w:rsidR="00DE1534" w:rsidRPr="00DE1534" w:rsidRDefault="00DE1534" w:rsidP="00DE1534"/>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3B8D2192" w:rsidR="00741722" w:rsidRPr="00FD7B79" w:rsidRDefault="00741722" w:rsidP="00DA3A1D">
      <w:pPr>
        <w:pStyle w:val="Header"/>
        <w:widowControl w:val="0"/>
        <w:rPr>
          <w:rFonts w:cs="Arial"/>
        </w:rPr>
      </w:pPr>
      <w:r w:rsidRPr="00FD7B79">
        <w:rPr>
          <w:rFonts w:cs="Arial"/>
        </w:rPr>
        <w:t>The listeners will</w:t>
      </w:r>
      <w:r w:rsidR="009B44E3">
        <w:rPr>
          <w:rFonts w:cs="Arial"/>
        </w:rPr>
        <w:t xml:space="preserve"> both </w:t>
      </w:r>
      <w:r w:rsidR="009B44E3" w:rsidRPr="007F0592">
        <w:rPr>
          <w:rFonts w:cs="Arial"/>
          <w:szCs w:val="22"/>
        </w:rPr>
        <w:t>enjoy life and fear God</w:t>
      </w:r>
      <w:r w:rsidR="009B44E3">
        <w:rPr>
          <w:rFonts w:cs="Arial"/>
          <w:szCs w:val="22"/>
        </w:rPr>
        <w:t>.</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7F0592" w:rsidRDefault="00660C84" w:rsidP="00660C84">
      <w:pPr>
        <w:pStyle w:val="Heading1"/>
        <w:ind w:right="-10"/>
        <w:rPr>
          <w:rFonts w:cs="Arial"/>
          <w:szCs w:val="22"/>
        </w:rPr>
      </w:pPr>
      <w:r w:rsidRPr="007F0592">
        <w:rPr>
          <w:rFonts w:cs="Arial"/>
          <w:szCs w:val="22"/>
        </w:rPr>
        <w:t>Introduction</w:t>
      </w:r>
    </w:p>
    <w:p w14:paraId="07B39953" w14:textId="3AA2ADB1" w:rsidR="00660C84" w:rsidRPr="007F0592" w:rsidRDefault="00660C84" w:rsidP="00660C84">
      <w:pPr>
        <w:pStyle w:val="Heading3"/>
        <w:ind w:right="-10"/>
        <w:rPr>
          <w:rFonts w:cs="Arial"/>
          <w:szCs w:val="22"/>
        </w:rPr>
      </w:pPr>
      <w:r w:rsidRPr="007F0592">
        <w:rPr>
          <w:rFonts w:cs="Arial"/>
          <w:szCs w:val="22"/>
          <w:u w:val="single"/>
        </w:rPr>
        <w:t>Interest</w:t>
      </w:r>
      <w:r w:rsidRPr="007F0592">
        <w:rPr>
          <w:rFonts w:cs="Arial"/>
          <w:szCs w:val="22"/>
        </w:rPr>
        <w:t xml:space="preserve">: </w:t>
      </w:r>
      <w:r w:rsidR="00634C78">
        <w:rPr>
          <w:rFonts w:cs="Arial"/>
          <w:szCs w:val="22"/>
        </w:rPr>
        <w:t>Many people think being a Christian is the most boring life possible.</w:t>
      </w:r>
    </w:p>
    <w:p w14:paraId="100DAB25" w14:textId="40593DBF" w:rsidR="00660C84" w:rsidRPr="007F0592" w:rsidRDefault="00634C78" w:rsidP="00660C84">
      <w:pPr>
        <w:pStyle w:val="Heading3"/>
        <w:ind w:right="-10"/>
        <w:rPr>
          <w:rFonts w:cs="Arial"/>
          <w:szCs w:val="22"/>
        </w:rPr>
      </w:pPr>
      <w:r>
        <w:rPr>
          <w:rFonts w:cs="Arial"/>
          <w:szCs w:val="22"/>
          <w:u w:val="single"/>
        </w:rPr>
        <w:t>Curiosity</w:t>
      </w:r>
      <w:r w:rsidR="00660C84" w:rsidRPr="007F0592">
        <w:rPr>
          <w:rFonts w:cs="Arial"/>
          <w:szCs w:val="22"/>
        </w:rPr>
        <w:t xml:space="preserve">: </w:t>
      </w:r>
      <w:r>
        <w:rPr>
          <w:rFonts w:cs="Arial"/>
          <w:szCs w:val="22"/>
        </w:rPr>
        <w:t>Do you think enjoying life and fearing God are contradictory? Why or why not?</w:t>
      </w:r>
    </w:p>
    <w:p w14:paraId="147F13EA" w14:textId="77777777" w:rsidR="0067480C" w:rsidRPr="007F0592" w:rsidRDefault="0067480C" w:rsidP="0067480C">
      <w:pPr>
        <w:pStyle w:val="Heading3"/>
        <w:ind w:right="-10"/>
        <w:rPr>
          <w:rFonts w:cs="Arial"/>
          <w:szCs w:val="22"/>
        </w:rPr>
      </w:pPr>
      <w:r w:rsidRPr="007F0592">
        <w:rPr>
          <w:rFonts w:cs="Arial"/>
          <w:szCs w:val="22"/>
          <w:u w:val="single"/>
        </w:rPr>
        <w:t>Background</w:t>
      </w:r>
      <w:r w:rsidRPr="007F0592">
        <w:rPr>
          <w:rFonts w:cs="Arial"/>
          <w:szCs w:val="22"/>
        </w:rPr>
        <w:t xml:space="preserve">: </w:t>
      </w:r>
      <w:r>
        <w:rPr>
          <w:rFonts w:cs="Arial"/>
          <w:szCs w:val="22"/>
        </w:rPr>
        <w:t>It is helpful to hear from someone who has “done it all”–especially when God inspires his words!</w:t>
      </w:r>
    </w:p>
    <w:p w14:paraId="6D85EBF6" w14:textId="488E0066" w:rsidR="00660C84" w:rsidRPr="007F0592" w:rsidRDefault="00660C84" w:rsidP="00660C84">
      <w:pPr>
        <w:pStyle w:val="Heading3"/>
        <w:ind w:right="-10"/>
        <w:rPr>
          <w:rFonts w:cs="Arial"/>
          <w:szCs w:val="22"/>
        </w:rPr>
      </w:pPr>
      <w:r w:rsidRPr="007F0592">
        <w:rPr>
          <w:rFonts w:cs="Arial"/>
          <w:szCs w:val="22"/>
          <w:u w:val="single"/>
        </w:rPr>
        <w:t>Subject</w:t>
      </w:r>
      <w:r w:rsidRPr="007F0592">
        <w:rPr>
          <w:rFonts w:cs="Arial"/>
          <w:szCs w:val="22"/>
        </w:rPr>
        <w:t xml:space="preserve">: </w:t>
      </w:r>
      <w:r w:rsidR="00480323">
        <w:rPr>
          <w:rFonts w:cs="Arial"/>
          <w:szCs w:val="22"/>
        </w:rPr>
        <w:t>How can we both enjoy</w:t>
      </w:r>
      <w:r w:rsidR="004618FA" w:rsidRPr="007F0592">
        <w:rPr>
          <w:rFonts w:cs="Arial"/>
          <w:szCs w:val="22"/>
        </w:rPr>
        <w:t xml:space="preserve"> life and fear God</w:t>
      </w:r>
      <w:r w:rsidR="008F7F8D" w:rsidRPr="007F0592">
        <w:rPr>
          <w:rFonts w:cs="Arial"/>
          <w:szCs w:val="22"/>
        </w:rPr>
        <w:t>?</w:t>
      </w:r>
    </w:p>
    <w:p w14:paraId="145C42AB" w14:textId="4843A588" w:rsidR="00660C84" w:rsidRPr="007F0592" w:rsidRDefault="00660C84" w:rsidP="00660C84">
      <w:pPr>
        <w:pStyle w:val="Heading3"/>
        <w:ind w:right="-10"/>
        <w:rPr>
          <w:rFonts w:cs="Arial"/>
          <w:szCs w:val="22"/>
        </w:rPr>
      </w:pPr>
      <w:r w:rsidRPr="007F0592">
        <w:rPr>
          <w:rFonts w:cs="Arial"/>
          <w:szCs w:val="22"/>
          <w:u w:val="single"/>
        </w:rPr>
        <w:t>Preview</w:t>
      </w:r>
      <w:r w:rsidRPr="007F0592">
        <w:rPr>
          <w:rFonts w:cs="Arial"/>
          <w:szCs w:val="22"/>
        </w:rPr>
        <w:t xml:space="preserve">: </w:t>
      </w:r>
      <w:r w:rsidR="00162B83">
        <w:rPr>
          <w:rFonts w:cs="Arial"/>
          <w:szCs w:val="22"/>
        </w:rPr>
        <w:t xml:space="preserve">Today we’ll see </w:t>
      </w:r>
      <w:r w:rsidR="00162B83" w:rsidRPr="00162B83">
        <w:rPr>
          <w:rFonts w:cs="Arial"/>
          <w:i/>
          <w:szCs w:val="22"/>
        </w:rPr>
        <w:t xml:space="preserve">four </w:t>
      </w:r>
      <w:r w:rsidR="000F4AC0">
        <w:rPr>
          <w:rFonts w:cs="Arial"/>
          <w:i/>
          <w:szCs w:val="22"/>
        </w:rPr>
        <w:t>ways</w:t>
      </w:r>
      <w:r w:rsidR="00162B83">
        <w:rPr>
          <w:rFonts w:cs="Arial"/>
          <w:szCs w:val="22"/>
        </w:rPr>
        <w:t xml:space="preserve"> </w:t>
      </w:r>
      <w:r w:rsidR="000F4AC0">
        <w:rPr>
          <w:rFonts w:cs="Arial"/>
          <w:szCs w:val="22"/>
        </w:rPr>
        <w:t>we both enjoy</w:t>
      </w:r>
      <w:r w:rsidR="000F4AC0" w:rsidRPr="007F0592">
        <w:rPr>
          <w:rFonts w:cs="Arial"/>
          <w:szCs w:val="22"/>
        </w:rPr>
        <w:t xml:space="preserve"> </w:t>
      </w:r>
      <w:r w:rsidR="0074464D" w:rsidRPr="007F0592">
        <w:rPr>
          <w:rFonts w:cs="Arial"/>
          <w:szCs w:val="22"/>
        </w:rPr>
        <w:t>life and fear God</w:t>
      </w:r>
      <w:r w:rsidR="00162B83">
        <w:rPr>
          <w:rFonts w:cs="Arial"/>
          <w:szCs w:val="22"/>
        </w:rPr>
        <w:t>.</w:t>
      </w:r>
    </w:p>
    <w:p w14:paraId="32765CA9" w14:textId="30B81D74" w:rsidR="00660C84" w:rsidRPr="007F0592" w:rsidRDefault="00660C84" w:rsidP="00660C84">
      <w:pPr>
        <w:pStyle w:val="Heading3"/>
        <w:ind w:right="-10"/>
        <w:rPr>
          <w:rFonts w:cs="Arial"/>
          <w:szCs w:val="22"/>
        </w:rPr>
      </w:pPr>
      <w:r w:rsidRPr="007F0592">
        <w:rPr>
          <w:rFonts w:cs="Arial"/>
          <w:szCs w:val="22"/>
          <w:u w:val="single"/>
        </w:rPr>
        <w:t>Text</w:t>
      </w:r>
      <w:r w:rsidRPr="007F0592">
        <w:rPr>
          <w:rFonts w:cs="Arial"/>
          <w:szCs w:val="22"/>
        </w:rPr>
        <w:t xml:space="preserve">: </w:t>
      </w:r>
      <w:r w:rsidR="00F3204D">
        <w:rPr>
          <w:rFonts w:cs="Arial"/>
          <w:szCs w:val="22"/>
        </w:rPr>
        <w:t xml:space="preserve">These four </w:t>
      </w:r>
      <w:r w:rsidR="000F4AC0">
        <w:rPr>
          <w:rFonts w:cs="Arial"/>
          <w:szCs w:val="22"/>
        </w:rPr>
        <w:t>ways</w:t>
      </w:r>
      <w:r w:rsidR="00F3204D">
        <w:rPr>
          <w:rFonts w:cs="Arial"/>
          <w:szCs w:val="22"/>
        </w:rPr>
        <w:t xml:space="preserve"> are essentially the four-fold outline of the book of Ecclesiastes.</w:t>
      </w:r>
    </w:p>
    <w:p w14:paraId="01CD7E43" w14:textId="77777777" w:rsidR="00660C84" w:rsidRPr="007F0592" w:rsidRDefault="00660C84" w:rsidP="00660C84">
      <w:pPr>
        <w:rPr>
          <w:rFonts w:cs="Arial"/>
          <w:szCs w:val="22"/>
        </w:rPr>
      </w:pPr>
    </w:p>
    <w:p w14:paraId="43719307" w14:textId="70D046D6" w:rsidR="00660C84" w:rsidRPr="007F0592" w:rsidRDefault="00660C84" w:rsidP="00660C84">
      <w:pPr>
        <w:rPr>
          <w:rFonts w:cs="Arial"/>
          <w:szCs w:val="22"/>
        </w:rPr>
      </w:pPr>
      <w:r w:rsidRPr="007F0592">
        <w:rPr>
          <w:rFonts w:cs="Arial"/>
          <w:szCs w:val="22"/>
        </w:rPr>
        <w:t>(</w:t>
      </w:r>
      <w:r w:rsidR="00BF2DD6">
        <w:rPr>
          <w:rFonts w:cs="Arial"/>
          <w:szCs w:val="22"/>
        </w:rPr>
        <w:t xml:space="preserve">So what’s the </w:t>
      </w:r>
      <w:r w:rsidR="00BF2DD6" w:rsidRPr="00BF2DD6">
        <w:rPr>
          <w:rFonts w:cs="Arial"/>
          <w:i/>
          <w:szCs w:val="22"/>
        </w:rPr>
        <w:t xml:space="preserve">first </w:t>
      </w:r>
      <w:r w:rsidR="00480323">
        <w:rPr>
          <w:rFonts w:cs="Arial"/>
          <w:i/>
          <w:szCs w:val="22"/>
        </w:rPr>
        <w:t>way we can enjoy</w:t>
      </w:r>
      <w:r w:rsidR="0074464D" w:rsidRPr="007F0592">
        <w:rPr>
          <w:rFonts w:cs="Arial"/>
          <w:szCs w:val="22"/>
        </w:rPr>
        <w:t xml:space="preserve"> life and fear God</w:t>
      </w:r>
      <w:r w:rsidR="00BF2DD6" w:rsidRPr="007F0592">
        <w:rPr>
          <w:rFonts w:cs="Arial"/>
          <w:szCs w:val="22"/>
        </w:rPr>
        <w:t>?</w:t>
      </w:r>
      <w:r w:rsidRPr="007F0592">
        <w:rPr>
          <w:rFonts w:cs="Arial"/>
          <w:szCs w:val="22"/>
        </w:rPr>
        <w:t>)</w:t>
      </w:r>
    </w:p>
    <w:p w14:paraId="77224058" w14:textId="202BAC2E" w:rsidR="00660C84" w:rsidRPr="007F0592" w:rsidRDefault="00660C84" w:rsidP="00660C84">
      <w:pPr>
        <w:pStyle w:val="Heading1"/>
        <w:rPr>
          <w:rFonts w:cs="Arial"/>
          <w:szCs w:val="22"/>
        </w:rPr>
      </w:pPr>
      <w:r w:rsidRPr="007F0592">
        <w:rPr>
          <w:rFonts w:cs="Arial"/>
          <w:szCs w:val="22"/>
        </w:rPr>
        <w:t>I.</w:t>
      </w:r>
      <w:r w:rsidRPr="007F0592">
        <w:rPr>
          <w:rFonts w:cs="Arial"/>
          <w:szCs w:val="22"/>
        </w:rPr>
        <w:tab/>
      </w:r>
      <w:r w:rsidR="00480323" w:rsidRPr="00675E04">
        <w:rPr>
          <w:rFonts w:cs="Arial"/>
          <w:szCs w:val="22"/>
        </w:rPr>
        <w:t xml:space="preserve">Live as if </w:t>
      </w:r>
      <w:r w:rsidR="00480323" w:rsidRPr="00675E04">
        <w:rPr>
          <w:rFonts w:cs="Arial"/>
          <w:szCs w:val="22"/>
          <w:u w:val="single"/>
        </w:rPr>
        <w:t>life</w:t>
      </w:r>
      <w:r w:rsidR="00480323" w:rsidRPr="00675E04">
        <w:rPr>
          <w:rFonts w:cs="Arial"/>
          <w:szCs w:val="22"/>
        </w:rPr>
        <w:t xml:space="preserve"> is fleeting</w:t>
      </w:r>
      <w:r w:rsidR="008F7F8D" w:rsidRPr="007F0592">
        <w:rPr>
          <w:rFonts w:cs="Arial"/>
          <w:szCs w:val="22"/>
        </w:rPr>
        <w:t xml:space="preserve"> (1:1-11).</w:t>
      </w:r>
    </w:p>
    <w:p w14:paraId="3B762C40" w14:textId="56F489EB" w:rsidR="007F0592" w:rsidRPr="007F0592" w:rsidRDefault="007F0592" w:rsidP="007F0592">
      <w:pPr>
        <w:pStyle w:val="Heading2"/>
        <w:rPr>
          <w:rFonts w:cs="Arial"/>
          <w:szCs w:val="22"/>
        </w:rPr>
      </w:pPr>
      <w:r w:rsidRPr="007F0592">
        <w:rPr>
          <w:rFonts w:cs="Arial"/>
          <w:szCs w:val="22"/>
          <w:u w:val="single"/>
        </w:rPr>
        <w:t>Title</w:t>
      </w:r>
      <w:r w:rsidRPr="007F0592">
        <w:rPr>
          <w:rFonts w:cs="Arial"/>
          <w:szCs w:val="22"/>
        </w:rPr>
        <w:t xml:space="preserve">: </w:t>
      </w:r>
      <w:r w:rsidR="007F7BA9">
        <w:rPr>
          <w:rFonts w:cs="Arial"/>
          <w:szCs w:val="22"/>
        </w:rPr>
        <w:t xml:space="preserve">The author is </w:t>
      </w:r>
      <w:r w:rsidRPr="007F0592">
        <w:rPr>
          <w:rFonts w:cs="Arial"/>
          <w:szCs w:val="22"/>
        </w:rPr>
        <w:t xml:space="preserve">Solomon the Preacher, </w:t>
      </w:r>
      <w:r w:rsidR="007F7BA9">
        <w:rPr>
          <w:rFonts w:cs="Arial"/>
          <w:szCs w:val="22"/>
        </w:rPr>
        <w:t>David’s son</w:t>
      </w:r>
      <w:r w:rsidRPr="007F0592">
        <w:rPr>
          <w:rFonts w:cs="Arial"/>
          <w:szCs w:val="22"/>
        </w:rPr>
        <w:t>, king in Jerusalem (1:1).</w:t>
      </w:r>
    </w:p>
    <w:p w14:paraId="3F8C76AE" w14:textId="5C4E586B" w:rsidR="007F0592" w:rsidRPr="007F0592" w:rsidRDefault="007F0592" w:rsidP="007F0592">
      <w:pPr>
        <w:pStyle w:val="Heading2"/>
        <w:rPr>
          <w:rFonts w:cs="Arial"/>
          <w:szCs w:val="22"/>
        </w:rPr>
      </w:pPr>
      <w:r w:rsidRPr="007F0592">
        <w:rPr>
          <w:rFonts w:cs="Arial"/>
          <w:szCs w:val="22"/>
          <w:u w:val="single"/>
        </w:rPr>
        <w:t>Theme</w:t>
      </w:r>
      <w:r w:rsidRPr="007F0592">
        <w:rPr>
          <w:rFonts w:cs="Arial"/>
          <w:szCs w:val="22"/>
        </w:rPr>
        <w:t xml:space="preserve"> (for 1:12–6:9): </w:t>
      </w:r>
      <w:r w:rsidR="003D5739">
        <w:rPr>
          <w:rFonts w:cs="Arial"/>
          <w:szCs w:val="22"/>
        </w:rPr>
        <w:t>Life’s many cycles are fleeting</w:t>
      </w:r>
      <w:r w:rsidRPr="007F0592">
        <w:rPr>
          <w:rFonts w:cs="Arial"/>
          <w:szCs w:val="22"/>
        </w:rPr>
        <w:t xml:space="preserve"> (1:2-11).</w:t>
      </w:r>
    </w:p>
    <w:p w14:paraId="29AEAC0E" w14:textId="77777777" w:rsidR="003D5739" w:rsidRPr="007F0592" w:rsidRDefault="003D5739" w:rsidP="003D5739">
      <w:pPr>
        <w:rPr>
          <w:rFonts w:cs="Arial"/>
          <w:szCs w:val="22"/>
        </w:rPr>
      </w:pPr>
    </w:p>
    <w:p w14:paraId="2D0B6D5A" w14:textId="3B2605DA" w:rsidR="003D5739" w:rsidRPr="007F0592" w:rsidRDefault="003D5739" w:rsidP="003D5739">
      <w:pPr>
        <w:rPr>
          <w:rFonts w:cs="Arial"/>
          <w:szCs w:val="22"/>
        </w:rPr>
      </w:pPr>
      <w:r w:rsidRPr="007F0592">
        <w:rPr>
          <w:rFonts w:cs="Arial"/>
          <w:szCs w:val="22"/>
        </w:rPr>
        <w:t>(</w:t>
      </w:r>
      <w:r>
        <w:rPr>
          <w:rFonts w:cs="Arial"/>
          <w:szCs w:val="22"/>
        </w:rPr>
        <w:t xml:space="preserve">What’s the </w:t>
      </w:r>
      <w:r>
        <w:rPr>
          <w:rFonts w:cs="Arial"/>
          <w:i/>
          <w:szCs w:val="22"/>
        </w:rPr>
        <w:t>second</w:t>
      </w:r>
      <w:r w:rsidRPr="00BF2DD6">
        <w:rPr>
          <w:rFonts w:cs="Arial"/>
          <w:i/>
          <w:szCs w:val="22"/>
        </w:rPr>
        <w:t xml:space="preserve"> </w:t>
      </w:r>
      <w:r w:rsidR="00480323">
        <w:rPr>
          <w:rFonts w:cs="Arial"/>
          <w:i/>
          <w:szCs w:val="22"/>
        </w:rPr>
        <w:t>way we can enjoy</w:t>
      </w:r>
      <w:r w:rsidR="0074464D" w:rsidRPr="007F0592">
        <w:rPr>
          <w:rFonts w:cs="Arial"/>
          <w:szCs w:val="22"/>
        </w:rPr>
        <w:t xml:space="preserve"> life and fear God</w:t>
      </w:r>
      <w:r w:rsidRPr="007F0592">
        <w:rPr>
          <w:rFonts w:cs="Arial"/>
          <w:szCs w:val="22"/>
        </w:rPr>
        <w:t>?)</w:t>
      </w:r>
    </w:p>
    <w:p w14:paraId="33F3B93D" w14:textId="2C2A9AD5" w:rsidR="003D5739" w:rsidRPr="007F0592" w:rsidRDefault="003D5739" w:rsidP="003D5739">
      <w:pPr>
        <w:pStyle w:val="Heading1"/>
        <w:rPr>
          <w:rFonts w:cs="Arial"/>
          <w:szCs w:val="22"/>
        </w:rPr>
      </w:pPr>
      <w:r w:rsidRPr="007F0592">
        <w:rPr>
          <w:rFonts w:cs="Arial"/>
          <w:szCs w:val="22"/>
        </w:rPr>
        <w:t>II.</w:t>
      </w:r>
      <w:r w:rsidRPr="007F0592">
        <w:rPr>
          <w:rFonts w:cs="Arial"/>
          <w:szCs w:val="22"/>
        </w:rPr>
        <w:tab/>
      </w:r>
      <w:r w:rsidR="00675E04">
        <w:rPr>
          <w:rFonts w:cs="Arial"/>
          <w:szCs w:val="22"/>
        </w:rPr>
        <w:t xml:space="preserve">Live as if </w:t>
      </w:r>
      <w:r w:rsidR="00675E04">
        <w:rPr>
          <w:rFonts w:cs="Arial"/>
          <w:bCs/>
          <w:szCs w:val="22"/>
          <w:u w:val="single"/>
        </w:rPr>
        <w:t>w</w:t>
      </w:r>
      <w:r w:rsidRPr="007F0592">
        <w:rPr>
          <w:rFonts w:cs="Arial"/>
          <w:bCs/>
          <w:szCs w:val="22"/>
          <w:u w:val="single"/>
        </w:rPr>
        <w:t>ork</w:t>
      </w:r>
      <w:r w:rsidRPr="007F0592">
        <w:rPr>
          <w:rFonts w:cs="Arial"/>
          <w:bCs/>
          <w:szCs w:val="22"/>
        </w:rPr>
        <w:t xml:space="preserve"> </w:t>
      </w:r>
      <w:r w:rsidRPr="007F0592">
        <w:rPr>
          <w:rFonts w:cs="Arial"/>
          <w:szCs w:val="22"/>
        </w:rPr>
        <w:t xml:space="preserve">is fleeting </w:t>
      </w:r>
      <w:r w:rsidRPr="007F0592">
        <w:rPr>
          <w:rFonts w:cs="Arial"/>
          <w:bCs/>
          <w:szCs w:val="22"/>
        </w:rPr>
        <w:t>(1:12–6:9).</w:t>
      </w:r>
    </w:p>
    <w:p w14:paraId="10AFBBF4" w14:textId="44CDFC56" w:rsidR="003D5739" w:rsidRPr="007F0592" w:rsidRDefault="00276CD7" w:rsidP="003D5739">
      <w:pPr>
        <w:pStyle w:val="Heading2"/>
        <w:rPr>
          <w:rFonts w:cs="Arial"/>
          <w:szCs w:val="22"/>
        </w:rPr>
      </w:pPr>
      <w:r w:rsidRPr="00276CD7">
        <w:rPr>
          <w:rFonts w:cs="Arial"/>
          <w:szCs w:val="22"/>
        </w:rPr>
        <w:t>Our pursuits never profit</w:t>
      </w:r>
      <w:r w:rsidR="00EF79E5">
        <w:rPr>
          <w:rFonts w:cs="Arial"/>
          <w:szCs w:val="22"/>
        </w:rPr>
        <w:t xml:space="preserve"> (1:12</w:t>
      </w:r>
      <w:r w:rsidR="00AA47AB">
        <w:rPr>
          <w:rFonts w:cs="Arial"/>
          <w:szCs w:val="22"/>
        </w:rPr>
        <w:t>–2:16</w:t>
      </w:r>
      <w:r w:rsidR="003D5739" w:rsidRPr="007F0592">
        <w:rPr>
          <w:rFonts w:cs="Arial"/>
          <w:szCs w:val="22"/>
        </w:rPr>
        <w:t>).</w:t>
      </w:r>
    </w:p>
    <w:p w14:paraId="2B0EB56E" w14:textId="4408E04D" w:rsidR="003D5739" w:rsidRPr="007F0592" w:rsidRDefault="00AA47AB" w:rsidP="003D5739">
      <w:pPr>
        <w:pStyle w:val="Heading2"/>
        <w:rPr>
          <w:rFonts w:cs="Arial"/>
          <w:szCs w:val="22"/>
        </w:rPr>
      </w:pPr>
      <w:r>
        <w:rPr>
          <w:rFonts w:cs="Arial"/>
          <w:szCs w:val="22"/>
        </w:rPr>
        <w:t xml:space="preserve">Since work is fleeting, </w:t>
      </w:r>
      <w:r w:rsidR="003D5739" w:rsidRPr="007F0592">
        <w:rPr>
          <w:rFonts w:cs="Arial"/>
          <w:szCs w:val="22"/>
        </w:rPr>
        <w:t>trust God's timing, enjoy life, and enjoy God</w:t>
      </w:r>
      <w:r w:rsidR="006A29D3">
        <w:rPr>
          <w:rFonts w:cs="Arial"/>
          <w:szCs w:val="22"/>
        </w:rPr>
        <w:t xml:space="preserve"> (2:17</w:t>
      </w:r>
      <w:r w:rsidR="003D5739" w:rsidRPr="007F0592">
        <w:rPr>
          <w:rFonts w:cs="Arial"/>
          <w:szCs w:val="22"/>
        </w:rPr>
        <w:t>–6:9).</w:t>
      </w:r>
    </w:p>
    <w:p w14:paraId="7DB3BAE8" w14:textId="77777777" w:rsidR="0048117D" w:rsidRPr="007F0592" w:rsidRDefault="0048117D" w:rsidP="0048117D">
      <w:pPr>
        <w:rPr>
          <w:rFonts w:cs="Arial"/>
          <w:szCs w:val="22"/>
        </w:rPr>
      </w:pPr>
    </w:p>
    <w:p w14:paraId="7316489E" w14:textId="7A9B4BFF" w:rsidR="0048117D" w:rsidRPr="007F0592" w:rsidRDefault="0048117D" w:rsidP="0048117D">
      <w:pPr>
        <w:rPr>
          <w:rFonts w:cs="Arial"/>
          <w:szCs w:val="22"/>
        </w:rPr>
      </w:pPr>
      <w:r w:rsidRPr="007F0592">
        <w:rPr>
          <w:rFonts w:cs="Arial"/>
          <w:szCs w:val="22"/>
        </w:rPr>
        <w:t>(</w:t>
      </w:r>
      <w:r>
        <w:rPr>
          <w:rFonts w:cs="Arial"/>
          <w:szCs w:val="22"/>
        </w:rPr>
        <w:t xml:space="preserve">What’s the </w:t>
      </w:r>
      <w:r w:rsidR="00BA59C6">
        <w:rPr>
          <w:rFonts w:cs="Arial"/>
          <w:i/>
          <w:szCs w:val="22"/>
        </w:rPr>
        <w:t>third</w:t>
      </w:r>
      <w:r w:rsidRPr="00BF2DD6">
        <w:rPr>
          <w:rFonts w:cs="Arial"/>
          <w:i/>
          <w:szCs w:val="22"/>
        </w:rPr>
        <w:t xml:space="preserve"> </w:t>
      </w:r>
      <w:r w:rsidR="00480323">
        <w:rPr>
          <w:rFonts w:cs="Arial"/>
          <w:i/>
          <w:szCs w:val="22"/>
        </w:rPr>
        <w:t>way we can enjoy</w:t>
      </w:r>
      <w:r w:rsidR="0074464D" w:rsidRPr="007F0592">
        <w:rPr>
          <w:rFonts w:cs="Arial"/>
          <w:szCs w:val="22"/>
        </w:rPr>
        <w:t xml:space="preserve"> life and fear God</w:t>
      </w:r>
      <w:r w:rsidRPr="007F0592">
        <w:rPr>
          <w:rFonts w:cs="Arial"/>
          <w:szCs w:val="22"/>
        </w:rPr>
        <w:t>?)</w:t>
      </w:r>
    </w:p>
    <w:p w14:paraId="04825323" w14:textId="0A6CA826" w:rsidR="007F0592" w:rsidRPr="007F0592" w:rsidRDefault="007F0592" w:rsidP="007F0592">
      <w:pPr>
        <w:pStyle w:val="Heading1"/>
        <w:tabs>
          <w:tab w:val="left" w:pos="360"/>
        </w:tabs>
        <w:ind w:right="-10"/>
        <w:rPr>
          <w:rFonts w:cs="Arial"/>
          <w:szCs w:val="22"/>
        </w:rPr>
      </w:pPr>
      <w:r w:rsidRPr="007F0592">
        <w:rPr>
          <w:rFonts w:cs="Arial"/>
          <w:szCs w:val="22"/>
        </w:rPr>
        <w:t>III.</w:t>
      </w:r>
      <w:r w:rsidRPr="007F0592">
        <w:rPr>
          <w:rFonts w:cs="Arial"/>
          <w:szCs w:val="22"/>
        </w:rPr>
        <w:tab/>
      </w:r>
      <w:r w:rsidR="00675E04">
        <w:rPr>
          <w:rFonts w:cs="Arial"/>
          <w:szCs w:val="22"/>
        </w:rPr>
        <w:t xml:space="preserve">Live as if </w:t>
      </w:r>
      <w:r w:rsidR="00675E04">
        <w:rPr>
          <w:rFonts w:cs="Arial"/>
          <w:szCs w:val="22"/>
          <w:u w:val="single"/>
        </w:rPr>
        <w:t>w</w:t>
      </w:r>
      <w:r w:rsidRPr="00BA59C6">
        <w:rPr>
          <w:rFonts w:cs="Arial"/>
          <w:szCs w:val="22"/>
          <w:u w:val="single"/>
        </w:rPr>
        <w:t>isdom</w:t>
      </w:r>
      <w:r w:rsidRPr="007F0592">
        <w:rPr>
          <w:rFonts w:cs="Arial"/>
          <w:szCs w:val="22"/>
        </w:rPr>
        <w:t xml:space="preserve"> is fleeting (6:10–11:6</w:t>
      </w:r>
      <w:r w:rsidRPr="007F0592">
        <w:rPr>
          <w:rFonts w:cs="Arial"/>
          <w:b w:val="0"/>
          <w:szCs w:val="22"/>
        </w:rPr>
        <w:t>)</w:t>
      </w:r>
      <w:r w:rsidRPr="007F0592">
        <w:rPr>
          <w:rFonts w:cs="Arial"/>
          <w:szCs w:val="22"/>
        </w:rPr>
        <w:t>.</w:t>
      </w:r>
    </w:p>
    <w:p w14:paraId="16BC1958" w14:textId="77777777" w:rsidR="007F0592" w:rsidRPr="007F0592" w:rsidRDefault="007F0592" w:rsidP="007F0592">
      <w:pPr>
        <w:pStyle w:val="Heading2"/>
        <w:rPr>
          <w:rFonts w:cs="Arial"/>
          <w:szCs w:val="22"/>
        </w:rPr>
      </w:pPr>
      <w:r w:rsidRPr="007F0592">
        <w:rPr>
          <w:rFonts w:cs="Arial"/>
          <w:szCs w:val="22"/>
        </w:rPr>
        <w:t>Introduction: God has planned all events and will not change them (6:10-12).</w:t>
      </w:r>
    </w:p>
    <w:p w14:paraId="49251535" w14:textId="77777777" w:rsidR="007F0592" w:rsidRPr="007F0592" w:rsidRDefault="007F0592" w:rsidP="007F0592">
      <w:pPr>
        <w:pStyle w:val="Heading2"/>
        <w:rPr>
          <w:rFonts w:cs="Arial"/>
          <w:szCs w:val="22"/>
        </w:rPr>
      </w:pPr>
      <w:r w:rsidRPr="007F0592">
        <w:rPr>
          <w:rFonts w:cs="Arial"/>
          <w:szCs w:val="22"/>
        </w:rPr>
        <w:t>Man is ignorant so he must rely upon the immutable and wise plan of God (7:1–9:10).</w:t>
      </w:r>
    </w:p>
    <w:p w14:paraId="2EAB7174" w14:textId="5884FFF4" w:rsidR="007F0592" w:rsidRPr="007F0592" w:rsidRDefault="00422BB9" w:rsidP="007F0592">
      <w:pPr>
        <w:pStyle w:val="Heading2"/>
        <w:rPr>
          <w:rFonts w:cs="Arial"/>
          <w:szCs w:val="22"/>
        </w:rPr>
      </w:pPr>
      <w:r>
        <w:rPr>
          <w:rFonts w:cs="Arial"/>
          <w:szCs w:val="22"/>
        </w:rPr>
        <w:t xml:space="preserve">Wisdom can’t </w:t>
      </w:r>
      <w:r w:rsidR="007F0592" w:rsidRPr="007F0592">
        <w:rPr>
          <w:rFonts w:cs="Arial"/>
          <w:szCs w:val="22"/>
        </w:rPr>
        <w:t xml:space="preserve">guarantee success </w:t>
      </w:r>
      <w:r>
        <w:rPr>
          <w:rFonts w:cs="Arial"/>
          <w:szCs w:val="22"/>
        </w:rPr>
        <w:t>due to</w:t>
      </w:r>
      <w:r w:rsidR="007F0592" w:rsidRPr="007F0592">
        <w:rPr>
          <w:rFonts w:cs="Arial"/>
          <w:szCs w:val="22"/>
        </w:rPr>
        <w:t xml:space="preserve"> life's inequities and uncertainties (9:11–10:11).</w:t>
      </w:r>
    </w:p>
    <w:p w14:paraId="022C2D2F" w14:textId="17422589" w:rsidR="007F0592" w:rsidRPr="007F0592" w:rsidRDefault="007F0592" w:rsidP="007F0592">
      <w:pPr>
        <w:pStyle w:val="Heading2"/>
        <w:rPr>
          <w:rFonts w:cs="Arial"/>
          <w:szCs w:val="22"/>
        </w:rPr>
      </w:pPr>
      <w:r w:rsidRPr="007F0592">
        <w:rPr>
          <w:rFonts w:cs="Arial"/>
          <w:szCs w:val="22"/>
        </w:rPr>
        <w:t>A</w:t>
      </w:r>
      <w:r w:rsidR="00422BB9">
        <w:rPr>
          <w:rFonts w:cs="Arial"/>
          <w:szCs w:val="22"/>
        </w:rPr>
        <w:t xml:space="preserve"> fool</w:t>
      </w:r>
      <w:r w:rsidRPr="007F0592">
        <w:rPr>
          <w:rFonts w:cs="Arial"/>
          <w:szCs w:val="22"/>
        </w:rPr>
        <w:t xml:space="preserve"> </w:t>
      </w:r>
      <w:r w:rsidR="00422BB9">
        <w:rPr>
          <w:rFonts w:cs="Arial"/>
          <w:szCs w:val="22"/>
        </w:rPr>
        <w:t>is</w:t>
      </w:r>
      <w:r w:rsidRPr="007F0592">
        <w:rPr>
          <w:rFonts w:cs="Arial"/>
          <w:szCs w:val="22"/>
        </w:rPr>
        <w:t xml:space="preserve"> self-</w:t>
      </w:r>
      <w:r w:rsidR="004C7E6C" w:rsidRPr="007F0592">
        <w:rPr>
          <w:rFonts w:cs="Arial"/>
          <w:szCs w:val="22"/>
        </w:rPr>
        <w:t>destructive;</w:t>
      </w:r>
      <w:r w:rsidRPr="007F0592">
        <w:rPr>
          <w:rFonts w:cs="Arial"/>
          <w:szCs w:val="22"/>
        </w:rPr>
        <w:t xml:space="preserve"> </w:t>
      </w:r>
      <w:r w:rsidR="00422BB9">
        <w:rPr>
          <w:rFonts w:cs="Arial"/>
          <w:szCs w:val="22"/>
        </w:rPr>
        <w:t>so don’t</w:t>
      </w:r>
      <w:r w:rsidRPr="007F0592">
        <w:rPr>
          <w:rFonts w:cs="Arial"/>
          <w:szCs w:val="22"/>
        </w:rPr>
        <w:t xml:space="preserve"> criticize a fool in authority (10:12-20).</w:t>
      </w:r>
    </w:p>
    <w:p w14:paraId="7B14AA30" w14:textId="245BEB2C" w:rsidR="003F60E2" w:rsidRPr="003F60E2" w:rsidRDefault="003F60E2" w:rsidP="003F60E2">
      <w:pPr>
        <w:pStyle w:val="Heading2"/>
        <w:rPr>
          <w:rFonts w:cs="Arial"/>
        </w:rPr>
      </w:pPr>
      <w:r w:rsidRPr="003F60E2">
        <w:rPr>
          <w:rFonts w:cs="Arial"/>
        </w:rPr>
        <w:t xml:space="preserve">Give generously, invest wisely, and work hard since you do not know </w:t>
      </w:r>
      <w:r w:rsidR="00300D83">
        <w:rPr>
          <w:rFonts w:cs="Arial"/>
        </w:rPr>
        <w:t>your</w:t>
      </w:r>
      <w:r w:rsidRPr="003F60E2">
        <w:rPr>
          <w:rFonts w:cs="Arial"/>
        </w:rPr>
        <w:t xml:space="preserve"> future (11:1-6).</w:t>
      </w:r>
    </w:p>
    <w:p w14:paraId="38ECDCCB" w14:textId="77777777" w:rsidR="0048117D" w:rsidRPr="007F0592" w:rsidRDefault="0048117D" w:rsidP="0048117D">
      <w:pPr>
        <w:rPr>
          <w:rFonts w:cs="Arial"/>
          <w:szCs w:val="22"/>
        </w:rPr>
      </w:pPr>
    </w:p>
    <w:p w14:paraId="71DF3A46" w14:textId="74ED984D" w:rsidR="0048117D" w:rsidRPr="007F0592" w:rsidRDefault="0048117D" w:rsidP="0048117D">
      <w:pPr>
        <w:rPr>
          <w:rFonts w:cs="Arial"/>
          <w:szCs w:val="22"/>
        </w:rPr>
      </w:pPr>
      <w:r w:rsidRPr="007F0592">
        <w:rPr>
          <w:rFonts w:cs="Arial"/>
          <w:szCs w:val="22"/>
        </w:rPr>
        <w:t>(</w:t>
      </w:r>
      <w:r>
        <w:rPr>
          <w:rFonts w:cs="Arial"/>
          <w:szCs w:val="22"/>
        </w:rPr>
        <w:t xml:space="preserve">What’s the </w:t>
      </w:r>
      <w:r>
        <w:rPr>
          <w:rFonts w:cs="Arial"/>
          <w:i/>
          <w:szCs w:val="22"/>
        </w:rPr>
        <w:t>fourth</w:t>
      </w:r>
      <w:r w:rsidRPr="00BF2DD6">
        <w:rPr>
          <w:rFonts w:cs="Arial"/>
          <w:i/>
          <w:szCs w:val="22"/>
        </w:rPr>
        <w:t xml:space="preserve"> </w:t>
      </w:r>
      <w:r w:rsidR="00480323">
        <w:rPr>
          <w:rFonts w:cs="Arial"/>
          <w:i/>
          <w:szCs w:val="22"/>
        </w:rPr>
        <w:t>way we can enjoy</w:t>
      </w:r>
      <w:r w:rsidR="0074464D" w:rsidRPr="007F0592">
        <w:rPr>
          <w:rFonts w:cs="Arial"/>
          <w:szCs w:val="22"/>
        </w:rPr>
        <w:t xml:space="preserve"> life and fear God</w:t>
      </w:r>
      <w:r w:rsidRPr="007F0592">
        <w:rPr>
          <w:rFonts w:cs="Arial"/>
          <w:szCs w:val="22"/>
        </w:rPr>
        <w:t>?)</w:t>
      </w:r>
    </w:p>
    <w:p w14:paraId="39867120" w14:textId="621C7D36" w:rsidR="0014222C" w:rsidRPr="007F0592" w:rsidRDefault="0014222C" w:rsidP="0014222C">
      <w:pPr>
        <w:pStyle w:val="Heading1"/>
        <w:rPr>
          <w:rFonts w:cs="Arial"/>
          <w:szCs w:val="22"/>
        </w:rPr>
      </w:pPr>
      <w:r w:rsidRPr="007F0592">
        <w:rPr>
          <w:rFonts w:cs="Arial"/>
          <w:szCs w:val="22"/>
        </w:rPr>
        <w:t>IV.</w:t>
      </w:r>
      <w:r w:rsidRPr="007F0592">
        <w:rPr>
          <w:rFonts w:cs="Arial"/>
          <w:szCs w:val="22"/>
        </w:rPr>
        <w:tab/>
      </w:r>
      <w:r w:rsidR="00675E04">
        <w:rPr>
          <w:rFonts w:cs="Arial"/>
          <w:szCs w:val="22"/>
        </w:rPr>
        <w:t xml:space="preserve">Live as if </w:t>
      </w:r>
      <w:r w:rsidR="00675E04">
        <w:rPr>
          <w:rFonts w:cs="Arial"/>
          <w:szCs w:val="22"/>
          <w:u w:val="single"/>
        </w:rPr>
        <w:t>y</w:t>
      </w:r>
      <w:r w:rsidRPr="007F0592">
        <w:rPr>
          <w:rFonts w:cs="Arial"/>
          <w:szCs w:val="22"/>
          <w:u w:val="single"/>
        </w:rPr>
        <w:t>outh</w:t>
      </w:r>
      <w:r w:rsidRPr="007F0592">
        <w:rPr>
          <w:rFonts w:cs="Arial"/>
          <w:szCs w:val="22"/>
        </w:rPr>
        <w:t xml:space="preserve"> is fleeting (11:7–12:14)</w:t>
      </w:r>
    </w:p>
    <w:p w14:paraId="1834823B" w14:textId="6FEB48BE" w:rsidR="00013816" w:rsidRPr="007F0592" w:rsidRDefault="00013816" w:rsidP="00013816">
      <w:pPr>
        <w:pStyle w:val="Heading2"/>
        <w:rPr>
          <w:rFonts w:cs="Arial"/>
          <w:szCs w:val="22"/>
        </w:rPr>
      </w:pPr>
      <w:r w:rsidRPr="007F0592">
        <w:rPr>
          <w:rFonts w:cs="Arial"/>
          <w:szCs w:val="22"/>
        </w:rPr>
        <w:t>Youth</w:t>
      </w:r>
      <w:r>
        <w:rPr>
          <w:rFonts w:cs="Arial"/>
          <w:szCs w:val="22"/>
        </w:rPr>
        <w:t>—enjoy life and honor God now before you grow old and die</w:t>
      </w:r>
      <w:r w:rsidRPr="007F0592">
        <w:rPr>
          <w:rFonts w:cs="Arial"/>
          <w:szCs w:val="22"/>
        </w:rPr>
        <w:t xml:space="preserve"> (11:7–12:7).</w:t>
      </w:r>
    </w:p>
    <w:p w14:paraId="2960BC60" w14:textId="3318ACC9" w:rsidR="007F0592" w:rsidRPr="007F0592" w:rsidRDefault="00BD4124" w:rsidP="007F0592">
      <w:pPr>
        <w:pStyle w:val="Heading2"/>
        <w:rPr>
          <w:rFonts w:cs="Arial"/>
          <w:szCs w:val="22"/>
        </w:rPr>
      </w:pPr>
      <w:r w:rsidRPr="00BD4124">
        <w:rPr>
          <w:rFonts w:cs="Arial"/>
          <w:szCs w:val="22"/>
        </w:rPr>
        <w:t xml:space="preserve">Because </w:t>
      </w:r>
      <w:r w:rsidR="00480323">
        <w:rPr>
          <w:rFonts w:cs="Arial"/>
          <w:szCs w:val="22"/>
        </w:rPr>
        <w:t>Live as if life is fleeting</w:t>
      </w:r>
      <w:r w:rsidRPr="00BD4124">
        <w:rPr>
          <w:rFonts w:cs="Arial"/>
          <w:szCs w:val="22"/>
        </w:rPr>
        <w:t xml:space="preserve">, be intentional to fear and obey God </w:t>
      </w:r>
      <w:r w:rsidR="007F0592" w:rsidRPr="007F0592">
        <w:rPr>
          <w:rFonts w:cs="Arial"/>
          <w:szCs w:val="22"/>
        </w:rPr>
        <w:t>(12:8-14).</w:t>
      </w:r>
    </w:p>
    <w:p w14:paraId="26E911DE" w14:textId="77777777" w:rsidR="007F0592" w:rsidRPr="007F0592" w:rsidRDefault="007F0592" w:rsidP="0014222C">
      <w:pPr>
        <w:rPr>
          <w:rFonts w:cs="Arial"/>
          <w:szCs w:val="22"/>
        </w:rPr>
      </w:pPr>
    </w:p>
    <w:p w14:paraId="680EDDC3" w14:textId="6CA4375F" w:rsidR="00660C84" w:rsidRPr="007F0592" w:rsidRDefault="00660C84" w:rsidP="0014222C">
      <w:pPr>
        <w:rPr>
          <w:rFonts w:cs="Arial"/>
          <w:szCs w:val="22"/>
        </w:rPr>
      </w:pPr>
      <w:r w:rsidRPr="007F0592">
        <w:rPr>
          <w:rFonts w:cs="Arial"/>
          <w:szCs w:val="22"/>
        </w:rPr>
        <w:t>(</w:t>
      </w:r>
      <w:r w:rsidR="00480323">
        <w:rPr>
          <w:rFonts w:cs="Arial"/>
          <w:szCs w:val="22"/>
        </w:rPr>
        <w:t>How can we both enjoy</w:t>
      </w:r>
      <w:r w:rsidR="004618FA" w:rsidRPr="007F0592">
        <w:rPr>
          <w:rFonts w:cs="Arial"/>
          <w:szCs w:val="22"/>
        </w:rPr>
        <w:t xml:space="preserve"> life and fear God</w:t>
      </w:r>
      <w:r w:rsidR="00691F33">
        <w:rPr>
          <w:rFonts w:cs="Arial"/>
          <w:szCs w:val="22"/>
        </w:rPr>
        <w:t>?</w:t>
      </w:r>
      <w:r w:rsidRPr="007F0592">
        <w:rPr>
          <w:rFonts w:cs="Arial"/>
          <w:szCs w:val="22"/>
        </w:rPr>
        <w:t>)</w:t>
      </w:r>
    </w:p>
    <w:p w14:paraId="1D5E74B5" w14:textId="77777777" w:rsidR="00660C84" w:rsidRPr="007F0592" w:rsidRDefault="00660C84" w:rsidP="00660C84">
      <w:pPr>
        <w:pStyle w:val="Heading1"/>
        <w:rPr>
          <w:rFonts w:cs="Arial"/>
          <w:szCs w:val="22"/>
        </w:rPr>
      </w:pPr>
      <w:r w:rsidRPr="007F0592">
        <w:rPr>
          <w:rFonts w:cs="Arial"/>
          <w:szCs w:val="22"/>
        </w:rPr>
        <w:t>Conclusion</w:t>
      </w:r>
    </w:p>
    <w:p w14:paraId="4BB008B0" w14:textId="2E93769B" w:rsidR="00660C84" w:rsidRPr="007F0592" w:rsidRDefault="00CA75C9" w:rsidP="00660C84">
      <w:pPr>
        <w:pStyle w:val="Heading3"/>
        <w:rPr>
          <w:rFonts w:cs="Arial"/>
          <w:szCs w:val="22"/>
        </w:rPr>
      </w:pPr>
      <w:r>
        <w:rPr>
          <w:rFonts w:cs="Arial"/>
          <w:szCs w:val="22"/>
        </w:rPr>
        <w:t xml:space="preserve">Be intentional to </w:t>
      </w:r>
      <w:r w:rsidRPr="00C3621F">
        <w:rPr>
          <w:rFonts w:cs="Arial"/>
          <w:i/>
          <w:szCs w:val="22"/>
        </w:rPr>
        <w:t xml:space="preserve">live </w:t>
      </w:r>
      <w:r>
        <w:rPr>
          <w:rFonts w:cs="Arial"/>
          <w:i/>
          <w:szCs w:val="22"/>
        </w:rPr>
        <w:t xml:space="preserve">as if life is </w:t>
      </w:r>
      <w:r w:rsidRPr="00CA75C9">
        <w:rPr>
          <w:rFonts w:cs="Arial"/>
          <w:i/>
          <w:szCs w:val="22"/>
          <w:u w:val="single"/>
        </w:rPr>
        <w:t>fleeting</w:t>
      </w:r>
      <w:r>
        <w:rPr>
          <w:rFonts w:cs="Arial"/>
          <w:szCs w:val="22"/>
        </w:rPr>
        <w:t xml:space="preserve">—including work, wisdom and youth </w:t>
      </w:r>
      <w:r w:rsidR="007C5180">
        <w:rPr>
          <w:rFonts w:cs="Arial"/>
          <w:szCs w:val="22"/>
        </w:rPr>
        <w:t>(Main Idea</w:t>
      </w:r>
      <w:r w:rsidR="00660C84" w:rsidRPr="007F0592">
        <w:rPr>
          <w:rFonts w:cs="Arial"/>
          <w:szCs w:val="22"/>
        </w:rPr>
        <w:t>).</w:t>
      </w:r>
    </w:p>
    <w:p w14:paraId="3B4A25F9" w14:textId="77777777" w:rsidR="00660C84" w:rsidRPr="007F0592" w:rsidRDefault="00660C84" w:rsidP="00660C84">
      <w:pPr>
        <w:pStyle w:val="Heading3"/>
        <w:rPr>
          <w:rFonts w:cs="Arial"/>
          <w:szCs w:val="22"/>
        </w:rPr>
      </w:pPr>
      <w:r w:rsidRPr="007F0592">
        <w:rPr>
          <w:rFonts w:cs="Arial"/>
          <w:szCs w:val="22"/>
        </w:rPr>
        <w:t>Main Points</w:t>
      </w:r>
    </w:p>
    <w:p w14:paraId="269F99B9" w14:textId="22BEAE1F" w:rsidR="00660C84" w:rsidRPr="007F0592" w:rsidRDefault="00013816" w:rsidP="00660C84">
      <w:pPr>
        <w:pStyle w:val="Heading3"/>
        <w:rPr>
          <w:rFonts w:cs="Arial"/>
          <w:szCs w:val="22"/>
        </w:rPr>
      </w:pPr>
      <w:r>
        <w:rPr>
          <w:rFonts w:cs="Arial"/>
          <w:szCs w:val="22"/>
        </w:rPr>
        <w:t>How can you better fear and obey God?</w:t>
      </w:r>
    </w:p>
    <w:p w14:paraId="53D926FF" w14:textId="6853050C" w:rsidR="00660C84" w:rsidRPr="00013816" w:rsidRDefault="00013816" w:rsidP="00013816">
      <w:pPr>
        <w:pStyle w:val="Heading3"/>
        <w:rPr>
          <w:rFonts w:cs="Arial"/>
          <w:szCs w:val="22"/>
        </w:rPr>
      </w:pPr>
      <w:r w:rsidRPr="00013816">
        <w:rPr>
          <w:rFonts w:cs="Arial"/>
          <w:szCs w:val="22"/>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9"/>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94535A" w:rsidRPr="00DE694D" w:rsidRDefault="0094535A" w:rsidP="00816815">
                            <w:pPr>
                              <w:rPr>
                                <w:rFonts w:cs="Arial"/>
                                <w:b/>
                              </w:rPr>
                            </w:pPr>
                            <w:r w:rsidRPr="00DE694D">
                              <w:rPr>
                                <w:rFonts w:cs="Arial"/>
                                <w:b/>
                              </w:rPr>
                              <w:t>Rick Griffith</w:t>
                            </w:r>
                          </w:p>
                          <w:p w14:paraId="0C28157E" w14:textId="4A237519" w:rsidR="0094535A" w:rsidRDefault="0094535A" w:rsidP="00816815">
                            <w:pPr>
                              <w:rPr>
                                <w:rFonts w:cs="Arial"/>
                              </w:rPr>
                            </w:pPr>
                            <w:r>
                              <w:rPr>
                                <w:rFonts w:cs="Arial"/>
                              </w:rPr>
                              <w:t>5 August 2018</w:t>
                            </w:r>
                          </w:p>
                          <w:p w14:paraId="78CD44B5" w14:textId="57E8DEFF" w:rsidR="0094535A" w:rsidRPr="000C6DC6" w:rsidRDefault="0094535A" w:rsidP="00816815">
                            <w:pPr>
                              <w:rPr>
                                <w:rFonts w:cs="Arial"/>
                              </w:rPr>
                            </w:pPr>
                            <w:r>
                              <w:rPr>
                                <w:rFonts w:cs="Arial"/>
                              </w:rPr>
                              <w:t xml:space="preserve">Message 21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73"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" filled="f" stroked="f">
                <v:textbox inset=",7.2pt,,7.2pt">
                  <w:txbxContent>
                    <w:p w14:paraId="50A2AF33" w14:textId="77777777" w:rsidR="0094535A" w:rsidRPr="00DE694D" w:rsidRDefault="0094535A" w:rsidP="00816815">
                      <w:pPr>
                        <w:rPr>
                          <w:rFonts w:cs="Arial"/>
                          <w:b/>
                        </w:rPr>
                      </w:pPr>
                      <w:r w:rsidRPr="00DE694D">
                        <w:rPr>
                          <w:rFonts w:cs="Arial"/>
                          <w:b/>
                        </w:rPr>
                        <w:t>Rick Griffith</w:t>
                      </w:r>
                    </w:p>
                    <w:p w14:paraId="0C28157E" w14:textId="4A237519" w:rsidR="0094535A" w:rsidRDefault="0094535A" w:rsidP="00816815">
                      <w:pPr>
                        <w:rPr>
                          <w:rFonts w:cs="Arial"/>
                        </w:rPr>
                      </w:pPr>
                      <w:r>
                        <w:rPr>
                          <w:rFonts w:cs="Arial"/>
                        </w:rPr>
                        <w:t>5 August 2018</w:t>
                      </w:r>
                    </w:p>
                    <w:p w14:paraId="78CD44B5" w14:textId="57E8DEFF" w:rsidR="0094535A" w:rsidRPr="000C6DC6" w:rsidRDefault="0094535A" w:rsidP="00816815">
                      <w:pPr>
                        <w:rPr>
                          <w:rFonts w:cs="Arial"/>
                        </w:rPr>
                      </w:pPr>
                      <w:r>
                        <w:rPr>
                          <w:rFonts w:cs="Arial"/>
                        </w:rPr>
                        <w:t xml:space="preserve">Message 21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055CF1FB" w14:textId="13FB2039" w:rsidR="00F403F9" w:rsidRPr="00FD7B79" w:rsidRDefault="00EF1F81" w:rsidP="00F403F9">
      <w:pPr>
        <w:pStyle w:val="Header"/>
        <w:widowControl w:val="0"/>
        <w:tabs>
          <w:tab w:val="clear" w:pos="4800"/>
          <w:tab w:val="center" w:pos="4950"/>
        </w:tabs>
        <w:ind w:right="-10"/>
        <w:rPr>
          <w:rFonts w:cs="Arial"/>
          <w:b/>
          <w:sz w:val="32"/>
        </w:rPr>
      </w:pPr>
      <w:r>
        <w:rPr>
          <w:rFonts w:cs="Arial"/>
          <w:b/>
          <w:sz w:val="32"/>
        </w:rPr>
        <w:t xml:space="preserve">                          </w:t>
      </w:r>
      <w:r w:rsidR="00F403F9">
        <w:rPr>
          <w:rFonts w:cs="Arial"/>
          <w:b/>
          <w:sz w:val="32"/>
        </w:rPr>
        <w:t>Be Intentional</w:t>
      </w:r>
    </w:p>
    <w:p w14:paraId="59BBEFDE" w14:textId="77777777" w:rsidR="00F403F9" w:rsidRPr="00FD7B79" w:rsidRDefault="00F403F9" w:rsidP="00F403F9">
      <w:pPr>
        <w:pStyle w:val="Header"/>
        <w:widowControl w:val="0"/>
        <w:tabs>
          <w:tab w:val="clear" w:pos="4800"/>
          <w:tab w:val="center" w:pos="4950"/>
        </w:tabs>
        <w:ind w:right="-10"/>
        <w:rPr>
          <w:rFonts w:cs="Arial"/>
          <w:b/>
          <w:i/>
        </w:rPr>
      </w:pPr>
      <w:r>
        <w:rPr>
          <w:rFonts w:cs="Arial"/>
          <w:b/>
          <w:i/>
        </w:rPr>
        <w:t>Book of Ecclesiastes</w:t>
      </w:r>
    </w:p>
    <w:p w14:paraId="128523B0" w14:textId="77777777" w:rsidR="00E63CFA" w:rsidRPr="007F0592" w:rsidRDefault="00E63CFA" w:rsidP="00E63CFA">
      <w:pPr>
        <w:pStyle w:val="Heading1"/>
        <w:ind w:right="-10"/>
        <w:rPr>
          <w:rFonts w:cs="Arial"/>
          <w:szCs w:val="22"/>
        </w:rPr>
      </w:pPr>
      <w:r w:rsidRPr="007F0592">
        <w:rPr>
          <w:rFonts w:cs="Arial"/>
          <w:szCs w:val="22"/>
        </w:rPr>
        <w:t>Introduction</w:t>
      </w:r>
    </w:p>
    <w:p w14:paraId="372F99CD" w14:textId="05D44E3B" w:rsidR="00E63CFA" w:rsidRPr="007F0592" w:rsidRDefault="00E63CFA" w:rsidP="00E63CFA">
      <w:pPr>
        <w:pStyle w:val="Heading3"/>
        <w:ind w:right="-10"/>
        <w:rPr>
          <w:rFonts w:cs="Arial"/>
          <w:szCs w:val="22"/>
        </w:rPr>
      </w:pPr>
      <w:r>
        <w:rPr>
          <w:rFonts w:cs="Arial"/>
          <w:szCs w:val="22"/>
        </w:rPr>
        <w:t>Do you think enjoying life and fearing God are contradictory? Why or why not?</w:t>
      </w:r>
    </w:p>
    <w:p w14:paraId="10E739FF" w14:textId="118D9882" w:rsidR="00E63CFA" w:rsidRPr="007F0592" w:rsidRDefault="00480323" w:rsidP="00E63CFA">
      <w:pPr>
        <w:pStyle w:val="Heading3"/>
        <w:ind w:right="-10"/>
        <w:rPr>
          <w:rFonts w:cs="Arial"/>
          <w:szCs w:val="22"/>
        </w:rPr>
      </w:pPr>
      <w:r>
        <w:rPr>
          <w:rFonts w:cs="Arial"/>
          <w:szCs w:val="22"/>
        </w:rPr>
        <w:t>How can we both enjoy</w:t>
      </w:r>
      <w:r w:rsidR="00E63CFA" w:rsidRPr="007F0592">
        <w:rPr>
          <w:rFonts w:cs="Arial"/>
          <w:szCs w:val="22"/>
        </w:rPr>
        <w:t xml:space="preserve"> life and fear God?</w:t>
      </w:r>
    </w:p>
    <w:p w14:paraId="3E7A5EC0" w14:textId="0A3882AE" w:rsidR="00E63CFA" w:rsidRPr="00681BE9" w:rsidRDefault="00E63CFA" w:rsidP="00E63CFA">
      <w:pPr>
        <w:pStyle w:val="Heading1"/>
        <w:rPr>
          <w:rFonts w:cs="Arial"/>
          <w:szCs w:val="22"/>
        </w:rPr>
      </w:pPr>
      <w:r w:rsidRPr="00681BE9">
        <w:rPr>
          <w:rFonts w:cs="Arial"/>
          <w:szCs w:val="22"/>
        </w:rPr>
        <w:t>I.</w:t>
      </w:r>
      <w:r w:rsidRPr="00681BE9">
        <w:rPr>
          <w:rFonts w:cs="Arial"/>
          <w:szCs w:val="22"/>
        </w:rPr>
        <w:tab/>
      </w:r>
      <w:r w:rsidR="003C6EC7">
        <w:rPr>
          <w:rFonts w:cs="Arial"/>
          <w:szCs w:val="22"/>
        </w:rPr>
        <w:t xml:space="preserve">Live as if </w:t>
      </w:r>
      <w:r w:rsidR="00681BE9">
        <w:rPr>
          <w:rFonts w:cs="Arial"/>
          <w:szCs w:val="22"/>
        </w:rPr>
        <w:t>_________________</w:t>
      </w:r>
      <w:r w:rsidRPr="00681BE9">
        <w:rPr>
          <w:rFonts w:cs="Arial"/>
          <w:szCs w:val="22"/>
        </w:rPr>
        <w:t xml:space="preserve"> is fleeting (1:1-11).</w:t>
      </w:r>
    </w:p>
    <w:p w14:paraId="7791BD1E" w14:textId="77777777" w:rsidR="00E63CFA" w:rsidRPr="007F0592" w:rsidRDefault="00E63CFA" w:rsidP="00E63CFA">
      <w:pPr>
        <w:pStyle w:val="Heading2"/>
        <w:rPr>
          <w:rFonts w:cs="Arial"/>
          <w:szCs w:val="22"/>
        </w:rPr>
      </w:pPr>
      <w:r w:rsidRPr="007F0592">
        <w:rPr>
          <w:rFonts w:cs="Arial"/>
          <w:szCs w:val="22"/>
          <w:u w:val="single"/>
        </w:rPr>
        <w:t>Title</w:t>
      </w:r>
      <w:r w:rsidRPr="007F0592">
        <w:rPr>
          <w:rFonts w:cs="Arial"/>
          <w:szCs w:val="22"/>
        </w:rPr>
        <w:t xml:space="preserve">: </w:t>
      </w:r>
      <w:r>
        <w:rPr>
          <w:rFonts w:cs="Arial"/>
          <w:szCs w:val="22"/>
        </w:rPr>
        <w:t xml:space="preserve">The author is </w:t>
      </w:r>
      <w:r w:rsidRPr="007F0592">
        <w:rPr>
          <w:rFonts w:cs="Arial"/>
          <w:szCs w:val="22"/>
        </w:rPr>
        <w:t xml:space="preserve">Solomon the Preacher, </w:t>
      </w:r>
      <w:r>
        <w:rPr>
          <w:rFonts w:cs="Arial"/>
          <w:szCs w:val="22"/>
        </w:rPr>
        <w:t>David’s son</w:t>
      </w:r>
      <w:r w:rsidRPr="007F0592">
        <w:rPr>
          <w:rFonts w:cs="Arial"/>
          <w:szCs w:val="22"/>
        </w:rPr>
        <w:t>, king in Jerusalem (1:1).</w:t>
      </w:r>
    </w:p>
    <w:p w14:paraId="2D113225" w14:textId="77777777" w:rsidR="00E63CFA" w:rsidRPr="007F0592" w:rsidRDefault="00E63CFA" w:rsidP="00E63CFA">
      <w:pPr>
        <w:pStyle w:val="Heading2"/>
        <w:rPr>
          <w:rFonts w:cs="Arial"/>
          <w:szCs w:val="22"/>
        </w:rPr>
      </w:pPr>
      <w:r w:rsidRPr="007F0592">
        <w:rPr>
          <w:rFonts w:cs="Arial"/>
          <w:szCs w:val="22"/>
          <w:u w:val="single"/>
        </w:rPr>
        <w:t>Theme</w:t>
      </w:r>
      <w:r w:rsidRPr="007F0592">
        <w:rPr>
          <w:rFonts w:cs="Arial"/>
          <w:szCs w:val="22"/>
        </w:rPr>
        <w:t xml:space="preserve"> (for 1:12–6:9): </w:t>
      </w:r>
      <w:r>
        <w:rPr>
          <w:rFonts w:cs="Arial"/>
          <w:szCs w:val="22"/>
        </w:rPr>
        <w:t>Life’s many cycles are fleeting</w:t>
      </w:r>
      <w:r w:rsidRPr="007F0592">
        <w:rPr>
          <w:rFonts w:cs="Arial"/>
          <w:szCs w:val="22"/>
        </w:rPr>
        <w:t xml:space="preserve"> (1:2-11).</w:t>
      </w:r>
    </w:p>
    <w:p w14:paraId="07BD6DDE" w14:textId="77777777" w:rsidR="00E63CFA" w:rsidRPr="0082498F" w:rsidRDefault="00E63CFA" w:rsidP="00E63CFA">
      <w:pPr>
        <w:rPr>
          <w:rFonts w:cs="Arial"/>
          <w:sz w:val="16"/>
          <w:szCs w:val="22"/>
        </w:rPr>
      </w:pPr>
    </w:p>
    <w:p w14:paraId="0C7DB92C" w14:textId="7394ED27" w:rsidR="00E63CFA" w:rsidRPr="007F0592" w:rsidRDefault="00E63CFA" w:rsidP="00E63CFA">
      <w:pPr>
        <w:pStyle w:val="Heading1"/>
        <w:rPr>
          <w:rFonts w:cs="Arial"/>
          <w:szCs w:val="22"/>
        </w:rPr>
      </w:pPr>
      <w:r w:rsidRPr="007F0592">
        <w:rPr>
          <w:rFonts w:cs="Arial"/>
          <w:szCs w:val="22"/>
        </w:rPr>
        <w:t>II.</w:t>
      </w:r>
      <w:r w:rsidRPr="007F0592">
        <w:rPr>
          <w:rFonts w:cs="Arial"/>
          <w:szCs w:val="22"/>
        </w:rPr>
        <w:tab/>
      </w:r>
      <w:r w:rsidR="003C6EC7">
        <w:rPr>
          <w:rFonts w:cs="Arial"/>
          <w:szCs w:val="22"/>
        </w:rPr>
        <w:t xml:space="preserve">Live as if </w:t>
      </w:r>
      <w:r w:rsidR="00681BE9">
        <w:rPr>
          <w:rFonts w:cs="Arial"/>
          <w:bCs/>
          <w:szCs w:val="22"/>
        </w:rPr>
        <w:t>__________________</w:t>
      </w:r>
      <w:r w:rsidRPr="007F0592">
        <w:rPr>
          <w:rFonts w:cs="Arial"/>
          <w:bCs/>
          <w:szCs w:val="22"/>
        </w:rPr>
        <w:t xml:space="preserve"> </w:t>
      </w:r>
      <w:r w:rsidRPr="007F0592">
        <w:rPr>
          <w:rFonts w:cs="Arial"/>
          <w:szCs w:val="22"/>
        </w:rPr>
        <w:t xml:space="preserve">is fleeting </w:t>
      </w:r>
      <w:r w:rsidRPr="007F0592">
        <w:rPr>
          <w:rFonts w:cs="Arial"/>
          <w:bCs/>
          <w:szCs w:val="22"/>
        </w:rPr>
        <w:t>(1:12–6:9).</w:t>
      </w:r>
    </w:p>
    <w:p w14:paraId="4E358D92" w14:textId="77777777" w:rsidR="00E63CFA" w:rsidRPr="007F0592" w:rsidRDefault="00E63CFA" w:rsidP="00E63CFA">
      <w:pPr>
        <w:pStyle w:val="Heading2"/>
        <w:rPr>
          <w:rFonts w:cs="Arial"/>
          <w:szCs w:val="22"/>
        </w:rPr>
      </w:pPr>
      <w:r w:rsidRPr="00276CD7">
        <w:rPr>
          <w:rFonts w:cs="Arial"/>
          <w:szCs w:val="22"/>
        </w:rPr>
        <w:t>Our pursuits never profit</w:t>
      </w:r>
      <w:r>
        <w:rPr>
          <w:rFonts w:cs="Arial"/>
          <w:szCs w:val="22"/>
        </w:rPr>
        <w:t xml:space="preserve"> (1:12–2:16</w:t>
      </w:r>
      <w:r w:rsidRPr="007F0592">
        <w:rPr>
          <w:rFonts w:cs="Arial"/>
          <w:szCs w:val="22"/>
        </w:rPr>
        <w:t>).</w:t>
      </w:r>
    </w:p>
    <w:p w14:paraId="778509E7" w14:textId="77777777" w:rsidR="00E63CFA" w:rsidRPr="007F0592" w:rsidRDefault="00E63CFA" w:rsidP="00E63CFA">
      <w:pPr>
        <w:pStyle w:val="Heading2"/>
        <w:rPr>
          <w:rFonts w:cs="Arial"/>
          <w:szCs w:val="22"/>
        </w:rPr>
      </w:pPr>
      <w:r>
        <w:rPr>
          <w:rFonts w:cs="Arial"/>
          <w:szCs w:val="22"/>
        </w:rPr>
        <w:t xml:space="preserve">Since work is fleeting, </w:t>
      </w:r>
      <w:r w:rsidRPr="007F0592">
        <w:rPr>
          <w:rFonts w:cs="Arial"/>
          <w:szCs w:val="22"/>
        </w:rPr>
        <w:t>trust God's timing, enjoy life, and enjoy God</w:t>
      </w:r>
      <w:r>
        <w:rPr>
          <w:rFonts w:cs="Arial"/>
          <w:szCs w:val="22"/>
        </w:rPr>
        <w:t xml:space="preserve"> (2:17</w:t>
      </w:r>
      <w:r w:rsidRPr="007F0592">
        <w:rPr>
          <w:rFonts w:cs="Arial"/>
          <w:szCs w:val="22"/>
        </w:rPr>
        <w:t>–6:9).</w:t>
      </w:r>
    </w:p>
    <w:p w14:paraId="45D9EA63" w14:textId="77777777" w:rsidR="00E63CFA" w:rsidRPr="0082498F" w:rsidRDefault="00E63CFA" w:rsidP="00E63CFA">
      <w:pPr>
        <w:rPr>
          <w:rFonts w:cs="Arial"/>
          <w:sz w:val="16"/>
          <w:szCs w:val="22"/>
        </w:rPr>
      </w:pPr>
    </w:p>
    <w:p w14:paraId="6264E29B" w14:textId="335AEC5A" w:rsidR="00E63CFA" w:rsidRPr="007F0592" w:rsidRDefault="00E63CFA" w:rsidP="00E63CFA">
      <w:pPr>
        <w:pStyle w:val="Heading1"/>
        <w:tabs>
          <w:tab w:val="left" w:pos="360"/>
        </w:tabs>
        <w:ind w:right="-10"/>
        <w:rPr>
          <w:rFonts w:cs="Arial"/>
          <w:szCs w:val="22"/>
        </w:rPr>
      </w:pPr>
      <w:r w:rsidRPr="007F0592">
        <w:rPr>
          <w:rFonts w:cs="Arial"/>
          <w:szCs w:val="22"/>
        </w:rPr>
        <w:t>III.</w:t>
      </w:r>
      <w:r w:rsidRPr="007F0592">
        <w:rPr>
          <w:rFonts w:cs="Arial"/>
          <w:szCs w:val="22"/>
        </w:rPr>
        <w:tab/>
      </w:r>
      <w:r w:rsidR="003C6EC7">
        <w:rPr>
          <w:rFonts w:cs="Arial"/>
          <w:szCs w:val="22"/>
        </w:rPr>
        <w:t xml:space="preserve">Live as if </w:t>
      </w:r>
      <w:r w:rsidR="00681BE9">
        <w:rPr>
          <w:rFonts w:cs="Arial"/>
          <w:szCs w:val="22"/>
        </w:rPr>
        <w:t>___________________</w:t>
      </w:r>
      <w:r w:rsidRPr="007F0592">
        <w:rPr>
          <w:rFonts w:cs="Arial"/>
          <w:szCs w:val="22"/>
        </w:rPr>
        <w:t xml:space="preserve"> is fleeting (6:10–11:6</w:t>
      </w:r>
      <w:r w:rsidRPr="007F0592">
        <w:rPr>
          <w:rFonts w:cs="Arial"/>
          <w:b w:val="0"/>
          <w:szCs w:val="22"/>
        </w:rPr>
        <w:t>)</w:t>
      </w:r>
      <w:r w:rsidRPr="007F0592">
        <w:rPr>
          <w:rFonts w:cs="Arial"/>
          <w:szCs w:val="22"/>
        </w:rPr>
        <w:t>.</w:t>
      </w:r>
    </w:p>
    <w:p w14:paraId="535646E0" w14:textId="77777777" w:rsidR="00E63CFA" w:rsidRPr="007F0592" w:rsidRDefault="00E63CFA" w:rsidP="00E63CFA">
      <w:pPr>
        <w:pStyle w:val="Heading2"/>
        <w:rPr>
          <w:rFonts w:cs="Arial"/>
          <w:szCs w:val="22"/>
        </w:rPr>
      </w:pPr>
      <w:r w:rsidRPr="007F0592">
        <w:rPr>
          <w:rFonts w:cs="Arial"/>
          <w:szCs w:val="22"/>
        </w:rPr>
        <w:t>Introduction: God has planned all events and will not change them (6:10-12).</w:t>
      </w:r>
    </w:p>
    <w:p w14:paraId="2FE9CECD" w14:textId="77777777" w:rsidR="00E63CFA" w:rsidRPr="007F0592" w:rsidRDefault="00E63CFA" w:rsidP="00E63CFA">
      <w:pPr>
        <w:pStyle w:val="Heading2"/>
        <w:rPr>
          <w:rFonts w:cs="Arial"/>
          <w:szCs w:val="22"/>
        </w:rPr>
      </w:pPr>
      <w:r w:rsidRPr="007F0592">
        <w:rPr>
          <w:rFonts w:cs="Arial"/>
          <w:szCs w:val="22"/>
        </w:rPr>
        <w:t>Man is ignorant so he must rely upon the immutable and wise plan of God (7:1–9:10).</w:t>
      </w:r>
    </w:p>
    <w:p w14:paraId="37AF56A1" w14:textId="77777777" w:rsidR="00E63CFA" w:rsidRPr="007F0592" w:rsidRDefault="00E63CFA" w:rsidP="00E63CFA">
      <w:pPr>
        <w:pStyle w:val="Heading2"/>
        <w:rPr>
          <w:rFonts w:cs="Arial"/>
          <w:szCs w:val="22"/>
        </w:rPr>
      </w:pPr>
      <w:r>
        <w:rPr>
          <w:rFonts w:cs="Arial"/>
          <w:szCs w:val="22"/>
        </w:rPr>
        <w:t xml:space="preserve">Wisdom can’t </w:t>
      </w:r>
      <w:r w:rsidRPr="007F0592">
        <w:rPr>
          <w:rFonts w:cs="Arial"/>
          <w:szCs w:val="22"/>
        </w:rPr>
        <w:t xml:space="preserve">guarantee success </w:t>
      </w:r>
      <w:r>
        <w:rPr>
          <w:rFonts w:cs="Arial"/>
          <w:szCs w:val="22"/>
        </w:rPr>
        <w:t>due to</w:t>
      </w:r>
      <w:r w:rsidRPr="007F0592">
        <w:rPr>
          <w:rFonts w:cs="Arial"/>
          <w:szCs w:val="22"/>
        </w:rPr>
        <w:t xml:space="preserve"> life's inequities and uncertainties (9:11–10:11).</w:t>
      </w:r>
    </w:p>
    <w:p w14:paraId="5C9B3541" w14:textId="77777777" w:rsidR="00E63CFA" w:rsidRPr="007F0592" w:rsidRDefault="00E63CFA" w:rsidP="00E63CFA">
      <w:pPr>
        <w:pStyle w:val="Heading2"/>
        <w:rPr>
          <w:rFonts w:cs="Arial"/>
          <w:szCs w:val="22"/>
        </w:rPr>
      </w:pPr>
      <w:r w:rsidRPr="007F0592">
        <w:rPr>
          <w:rFonts w:cs="Arial"/>
          <w:szCs w:val="22"/>
        </w:rPr>
        <w:t>A</w:t>
      </w:r>
      <w:r>
        <w:rPr>
          <w:rFonts w:cs="Arial"/>
          <w:szCs w:val="22"/>
        </w:rPr>
        <w:t xml:space="preserve"> fool</w:t>
      </w:r>
      <w:r w:rsidRPr="007F0592">
        <w:rPr>
          <w:rFonts w:cs="Arial"/>
          <w:szCs w:val="22"/>
        </w:rPr>
        <w:t xml:space="preserve"> </w:t>
      </w:r>
      <w:r>
        <w:rPr>
          <w:rFonts w:cs="Arial"/>
          <w:szCs w:val="22"/>
        </w:rPr>
        <w:t>is</w:t>
      </w:r>
      <w:r w:rsidRPr="007F0592">
        <w:rPr>
          <w:rFonts w:cs="Arial"/>
          <w:szCs w:val="22"/>
        </w:rPr>
        <w:t xml:space="preserve"> self-destructive; </w:t>
      </w:r>
      <w:r>
        <w:rPr>
          <w:rFonts w:cs="Arial"/>
          <w:szCs w:val="22"/>
        </w:rPr>
        <w:t>so don’t</w:t>
      </w:r>
      <w:r w:rsidRPr="007F0592">
        <w:rPr>
          <w:rFonts w:cs="Arial"/>
          <w:szCs w:val="22"/>
        </w:rPr>
        <w:t xml:space="preserve"> criticize a fool in authority (10:12-20).</w:t>
      </w:r>
    </w:p>
    <w:p w14:paraId="0D23081E" w14:textId="77777777" w:rsidR="00EF1F81" w:rsidRPr="003F60E2" w:rsidRDefault="00EF1F81" w:rsidP="00EF1F81">
      <w:pPr>
        <w:pStyle w:val="Heading2"/>
        <w:rPr>
          <w:rFonts w:cs="Arial"/>
        </w:rPr>
      </w:pPr>
      <w:r w:rsidRPr="003F60E2">
        <w:rPr>
          <w:rFonts w:cs="Arial"/>
        </w:rPr>
        <w:t>Give generously, invest wisely, and work hard since you do not know the future (11:1-6).</w:t>
      </w:r>
    </w:p>
    <w:p w14:paraId="4956E57D" w14:textId="77777777" w:rsidR="00E63CFA" w:rsidRPr="0082498F" w:rsidRDefault="00E63CFA" w:rsidP="00E63CFA">
      <w:pPr>
        <w:rPr>
          <w:rFonts w:cs="Arial"/>
          <w:sz w:val="16"/>
          <w:szCs w:val="22"/>
        </w:rPr>
      </w:pPr>
    </w:p>
    <w:p w14:paraId="3F3A1CED" w14:textId="422A03D9" w:rsidR="00E63CFA" w:rsidRPr="007F0592" w:rsidRDefault="00E63CFA" w:rsidP="00E63CFA">
      <w:pPr>
        <w:pStyle w:val="Heading1"/>
        <w:rPr>
          <w:rFonts w:cs="Arial"/>
          <w:szCs w:val="22"/>
        </w:rPr>
      </w:pPr>
      <w:r w:rsidRPr="007F0592">
        <w:rPr>
          <w:rFonts w:cs="Arial"/>
          <w:szCs w:val="22"/>
        </w:rPr>
        <w:t>IV.</w:t>
      </w:r>
      <w:r w:rsidRPr="007F0592">
        <w:rPr>
          <w:rFonts w:cs="Arial"/>
          <w:szCs w:val="22"/>
        </w:rPr>
        <w:tab/>
      </w:r>
      <w:r w:rsidR="003C6EC7">
        <w:rPr>
          <w:rFonts w:cs="Arial"/>
          <w:szCs w:val="22"/>
        </w:rPr>
        <w:t xml:space="preserve">Live as if </w:t>
      </w:r>
      <w:r w:rsidR="00B438FC">
        <w:rPr>
          <w:rFonts w:cs="Arial"/>
          <w:szCs w:val="22"/>
        </w:rPr>
        <w:t>____________________</w:t>
      </w:r>
      <w:r w:rsidRPr="007F0592">
        <w:rPr>
          <w:rFonts w:cs="Arial"/>
          <w:szCs w:val="22"/>
        </w:rPr>
        <w:t xml:space="preserve"> is fleeting (11:7–12:14)</w:t>
      </w:r>
    </w:p>
    <w:p w14:paraId="33749926" w14:textId="77777777" w:rsidR="00E63CFA" w:rsidRPr="007F0592" w:rsidRDefault="00E63CFA" w:rsidP="00E63CFA">
      <w:pPr>
        <w:pStyle w:val="Heading2"/>
        <w:rPr>
          <w:rFonts w:cs="Arial"/>
          <w:szCs w:val="22"/>
        </w:rPr>
      </w:pPr>
      <w:r w:rsidRPr="007F0592">
        <w:rPr>
          <w:rFonts w:cs="Arial"/>
          <w:szCs w:val="22"/>
        </w:rPr>
        <w:t>Youth</w:t>
      </w:r>
      <w:r>
        <w:rPr>
          <w:rFonts w:cs="Arial"/>
          <w:szCs w:val="22"/>
        </w:rPr>
        <w:t>—enjoy life and honor God now before you grow old and die</w:t>
      </w:r>
      <w:r w:rsidRPr="007F0592">
        <w:rPr>
          <w:rFonts w:cs="Arial"/>
          <w:szCs w:val="22"/>
        </w:rPr>
        <w:t xml:space="preserve"> (11:7–12:7).</w:t>
      </w:r>
    </w:p>
    <w:p w14:paraId="1B24139C" w14:textId="6FB2C53C" w:rsidR="00E63CFA" w:rsidRPr="007F0592" w:rsidRDefault="00E63CFA" w:rsidP="00E63CFA">
      <w:pPr>
        <w:pStyle w:val="Heading2"/>
        <w:rPr>
          <w:rFonts w:cs="Arial"/>
          <w:szCs w:val="22"/>
        </w:rPr>
      </w:pPr>
      <w:r w:rsidRPr="00BD4124">
        <w:rPr>
          <w:rFonts w:cs="Arial"/>
          <w:szCs w:val="22"/>
        </w:rPr>
        <w:t xml:space="preserve">Because </w:t>
      </w:r>
      <w:r w:rsidR="00480323">
        <w:rPr>
          <w:rFonts w:cs="Arial"/>
          <w:szCs w:val="22"/>
        </w:rPr>
        <w:t>life is fleeting</w:t>
      </w:r>
      <w:r w:rsidRPr="00BD4124">
        <w:rPr>
          <w:rFonts w:cs="Arial"/>
          <w:szCs w:val="22"/>
        </w:rPr>
        <w:t xml:space="preserve">, be intentional to fear and obey God </w:t>
      </w:r>
      <w:r w:rsidRPr="007F0592">
        <w:rPr>
          <w:rFonts w:cs="Arial"/>
          <w:szCs w:val="22"/>
        </w:rPr>
        <w:t>(12:8-14).</w:t>
      </w:r>
    </w:p>
    <w:p w14:paraId="5211021D" w14:textId="77777777" w:rsidR="00E63CFA" w:rsidRPr="007F0592" w:rsidRDefault="00E63CFA" w:rsidP="00E63CFA">
      <w:pPr>
        <w:rPr>
          <w:rFonts w:cs="Arial"/>
          <w:szCs w:val="22"/>
        </w:rPr>
      </w:pPr>
    </w:p>
    <w:p w14:paraId="718B0672" w14:textId="78ABBB0E" w:rsidR="00E63CFA" w:rsidRPr="007F0592" w:rsidRDefault="00E63CFA" w:rsidP="00E63CFA">
      <w:pPr>
        <w:rPr>
          <w:rFonts w:cs="Arial"/>
          <w:szCs w:val="22"/>
        </w:rPr>
      </w:pPr>
      <w:r w:rsidRPr="007F0592">
        <w:rPr>
          <w:rFonts w:cs="Arial"/>
          <w:szCs w:val="22"/>
        </w:rPr>
        <w:t>(</w:t>
      </w:r>
      <w:r w:rsidR="00480323">
        <w:rPr>
          <w:rFonts w:cs="Arial"/>
          <w:szCs w:val="22"/>
        </w:rPr>
        <w:t>How can we both enjoy</w:t>
      </w:r>
      <w:r w:rsidRPr="007F0592">
        <w:rPr>
          <w:rFonts w:cs="Arial"/>
          <w:szCs w:val="22"/>
        </w:rPr>
        <w:t xml:space="preserve"> life and fear God</w:t>
      </w:r>
      <w:r>
        <w:rPr>
          <w:rFonts w:cs="Arial"/>
          <w:szCs w:val="22"/>
        </w:rPr>
        <w:t>?</w:t>
      </w:r>
      <w:r w:rsidRPr="007F0592">
        <w:rPr>
          <w:rFonts w:cs="Arial"/>
          <w:szCs w:val="22"/>
        </w:rPr>
        <w:t>)</w:t>
      </w:r>
    </w:p>
    <w:p w14:paraId="7D83438A" w14:textId="77777777" w:rsidR="00E63CFA" w:rsidRPr="007F0592" w:rsidRDefault="00E63CFA" w:rsidP="00E63CFA">
      <w:pPr>
        <w:pStyle w:val="Heading1"/>
        <w:rPr>
          <w:rFonts w:cs="Arial"/>
          <w:szCs w:val="22"/>
        </w:rPr>
      </w:pPr>
      <w:r w:rsidRPr="007F0592">
        <w:rPr>
          <w:rFonts w:cs="Arial"/>
          <w:szCs w:val="22"/>
        </w:rPr>
        <w:t>Conclusion</w:t>
      </w:r>
    </w:p>
    <w:p w14:paraId="7BFB1A39" w14:textId="43C17503" w:rsidR="00CA75C9" w:rsidRPr="007F0592" w:rsidRDefault="00CA75C9" w:rsidP="00CA75C9">
      <w:pPr>
        <w:pStyle w:val="Heading3"/>
        <w:rPr>
          <w:rFonts w:cs="Arial"/>
          <w:szCs w:val="22"/>
        </w:rPr>
      </w:pPr>
      <w:r>
        <w:rPr>
          <w:rFonts w:cs="Arial"/>
          <w:szCs w:val="22"/>
        </w:rPr>
        <w:t xml:space="preserve">Be intentional to </w:t>
      </w:r>
      <w:r w:rsidRPr="00C3621F">
        <w:rPr>
          <w:rFonts w:cs="Arial"/>
          <w:i/>
          <w:szCs w:val="22"/>
        </w:rPr>
        <w:t xml:space="preserve">live </w:t>
      </w:r>
      <w:r>
        <w:rPr>
          <w:rFonts w:cs="Arial"/>
          <w:i/>
          <w:szCs w:val="22"/>
        </w:rPr>
        <w:t>as if life is ______________</w:t>
      </w:r>
      <w:r>
        <w:rPr>
          <w:rFonts w:cs="Arial"/>
          <w:szCs w:val="22"/>
        </w:rPr>
        <w:t>—including work, wisdom and youth (Main Idea</w:t>
      </w:r>
      <w:r w:rsidRPr="007F0592">
        <w:rPr>
          <w:rFonts w:cs="Arial"/>
          <w:szCs w:val="22"/>
        </w:rPr>
        <w:t>).</w:t>
      </w:r>
    </w:p>
    <w:p w14:paraId="530E6122" w14:textId="77777777" w:rsidR="00E63CFA" w:rsidRPr="007F0592" w:rsidRDefault="00E63CFA" w:rsidP="00E63CFA">
      <w:pPr>
        <w:pStyle w:val="Heading3"/>
        <w:rPr>
          <w:rFonts w:cs="Arial"/>
          <w:szCs w:val="22"/>
        </w:rPr>
      </w:pPr>
      <w:r>
        <w:rPr>
          <w:rFonts w:cs="Arial"/>
          <w:szCs w:val="22"/>
        </w:rPr>
        <w:t>How can you better fear and obey God?</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0826B5E7" w:rsidR="00F91FFF" w:rsidRDefault="00A41780" w:rsidP="003A2CC4">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7CFC2269" w14:textId="77777777" w:rsidR="00021916" w:rsidRPr="00540305" w:rsidRDefault="00021916" w:rsidP="00021916">
      <w:pPr>
        <w:ind w:left="20" w:hanging="20"/>
        <w:jc w:val="center"/>
        <w:outlineLvl w:val="0"/>
        <w:rPr>
          <w:rFonts w:cs="Arial"/>
          <w:b/>
          <w:sz w:val="44"/>
        </w:rPr>
      </w:pPr>
      <w:bookmarkStart w:id="1" w:name="Ecclesiastes"/>
      <w:r w:rsidRPr="00540305">
        <w:rPr>
          <w:rFonts w:cs="Arial"/>
          <w:b/>
          <w:sz w:val="44"/>
        </w:rPr>
        <w:t>Ecclesiastes</w:t>
      </w:r>
      <w:bookmarkEnd w:id="1"/>
    </w:p>
    <w:p w14:paraId="6FC11871" w14:textId="77777777" w:rsidR="00021916" w:rsidRPr="00540305" w:rsidRDefault="00021916" w:rsidP="00021916">
      <w:pPr>
        <w:ind w:left="20" w:hanging="20"/>
        <w:jc w:val="center"/>
        <w:rPr>
          <w:rFonts w:cs="Arial"/>
          <w:b/>
          <w:sz w:val="20"/>
        </w:rPr>
      </w:pPr>
    </w:p>
    <w:tbl>
      <w:tblPr>
        <w:tblW w:w="0" w:type="auto"/>
        <w:tblLayout w:type="fixed"/>
        <w:tblCellMar>
          <w:left w:w="80" w:type="dxa"/>
          <w:right w:w="80" w:type="dxa"/>
        </w:tblCellMar>
        <w:tblLook w:val="0000" w:firstRow="0" w:lastRow="0" w:firstColumn="0" w:lastColumn="0" w:noHBand="0" w:noVBand="0"/>
      </w:tblPr>
      <w:tblGrid>
        <w:gridCol w:w="2600"/>
        <w:gridCol w:w="2280"/>
        <w:gridCol w:w="2371"/>
        <w:gridCol w:w="2279"/>
      </w:tblGrid>
      <w:tr w:rsidR="00894095" w:rsidRPr="00540305" w14:paraId="09A88273" w14:textId="77777777" w:rsidTr="00B63254">
        <w:tc>
          <w:tcPr>
            <w:tcW w:w="9530" w:type="dxa"/>
            <w:gridSpan w:val="4"/>
            <w:tcBorders>
              <w:top w:val="single" w:sz="6" w:space="0" w:color="auto"/>
              <w:left w:val="single" w:sz="6" w:space="0" w:color="auto"/>
              <w:bottom w:val="single" w:sz="6" w:space="0" w:color="auto"/>
              <w:right w:val="single" w:sz="6" w:space="0" w:color="auto"/>
            </w:tcBorders>
            <w:shd w:val="clear" w:color="auto" w:fill="000000"/>
          </w:tcPr>
          <w:p w14:paraId="1BEC8F75" w14:textId="77777777" w:rsidR="00894095" w:rsidRPr="00540305" w:rsidRDefault="00894095" w:rsidP="00B63254">
            <w:pPr>
              <w:jc w:val="center"/>
              <w:rPr>
                <w:rFonts w:cs="Arial"/>
                <w:b/>
                <w:sz w:val="28"/>
                <w:lang w:bidi="x-none"/>
              </w:rPr>
            </w:pPr>
          </w:p>
          <w:p w14:paraId="5D482C95" w14:textId="77777777" w:rsidR="00894095" w:rsidRPr="00540305" w:rsidRDefault="00894095" w:rsidP="00B63254">
            <w:pPr>
              <w:jc w:val="center"/>
              <w:rPr>
                <w:rFonts w:cs="Arial"/>
                <w:b/>
                <w:sz w:val="32"/>
                <w:lang w:bidi="x-none"/>
              </w:rPr>
            </w:pPr>
            <w:r>
              <w:rPr>
                <w:rFonts w:cs="Arial"/>
                <w:b/>
                <w:sz w:val="32"/>
                <w:lang w:bidi="x-none"/>
              </w:rPr>
              <w:t>Work</w:t>
            </w:r>
            <w:r w:rsidRPr="00540305">
              <w:rPr>
                <w:rFonts w:cs="Arial"/>
                <w:b/>
                <w:sz w:val="32"/>
                <w:lang w:bidi="x-none"/>
              </w:rPr>
              <w:t xml:space="preserve"> </w:t>
            </w:r>
            <w:r>
              <w:rPr>
                <w:rFonts w:cs="Arial"/>
                <w:b/>
                <w:sz w:val="32"/>
                <w:lang w:bidi="x-none"/>
              </w:rPr>
              <w:t>&amp;</w:t>
            </w:r>
            <w:r w:rsidRPr="00540305">
              <w:rPr>
                <w:rFonts w:cs="Arial"/>
                <w:b/>
                <w:sz w:val="32"/>
                <w:lang w:bidi="x-none"/>
              </w:rPr>
              <w:t xml:space="preserve"> Wisdom</w:t>
            </w:r>
            <w:r>
              <w:rPr>
                <w:rFonts w:cs="Arial"/>
                <w:b/>
                <w:sz w:val="32"/>
                <w:lang w:bidi="x-none"/>
              </w:rPr>
              <w:t xml:space="preserve"> Don’t Last</w:t>
            </w:r>
          </w:p>
          <w:p w14:paraId="34E328FF" w14:textId="77777777" w:rsidR="00894095" w:rsidRPr="00540305" w:rsidRDefault="00894095" w:rsidP="00B63254">
            <w:pPr>
              <w:jc w:val="center"/>
              <w:rPr>
                <w:rFonts w:cs="Arial"/>
                <w:b/>
                <w:sz w:val="28"/>
                <w:lang w:bidi="x-none"/>
              </w:rPr>
            </w:pPr>
          </w:p>
        </w:tc>
      </w:tr>
      <w:tr w:rsidR="00894095" w:rsidRPr="00540305" w14:paraId="2B1D3465" w14:textId="77777777" w:rsidTr="00B63254">
        <w:tc>
          <w:tcPr>
            <w:tcW w:w="2600" w:type="dxa"/>
            <w:tcBorders>
              <w:top w:val="single" w:sz="6" w:space="0" w:color="auto"/>
              <w:left w:val="single" w:sz="6" w:space="0" w:color="auto"/>
              <w:bottom w:val="single" w:sz="6" w:space="0" w:color="auto"/>
              <w:right w:val="single" w:sz="6" w:space="0" w:color="auto"/>
            </w:tcBorders>
          </w:tcPr>
          <w:p w14:paraId="20A13804" w14:textId="77777777" w:rsidR="00894095" w:rsidRPr="00540305" w:rsidRDefault="00894095" w:rsidP="00B63254">
            <w:pPr>
              <w:jc w:val="center"/>
              <w:rPr>
                <w:rFonts w:cs="Arial"/>
                <w:b/>
                <w:sz w:val="20"/>
                <w:lang w:bidi="x-none"/>
              </w:rPr>
            </w:pPr>
          </w:p>
          <w:p w14:paraId="63EEBACE" w14:textId="77777777" w:rsidR="00894095" w:rsidRPr="00540305" w:rsidRDefault="00894095" w:rsidP="00B63254">
            <w:pPr>
              <w:jc w:val="center"/>
              <w:rPr>
                <w:rFonts w:cs="Arial"/>
                <w:b/>
                <w:sz w:val="20"/>
                <w:lang w:bidi="x-none"/>
              </w:rPr>
            </w:pPr>
            <w:r w:rsidRPr="00540305">
              <w:rPr>
                <w:rFonts w:cs="Arial"/>
                <w:b/>
                <w:sz w:val="20"/>
                <w:lang w:bidi="x-none"/>
              </w:rPr>
              <w:t xml:space="preserve">Theme </w:t>
            </w:r>
            <w:r w:rsidRPr="00540305">
              <w:rPr>
                <w:rFonts w:cs="Arial"/>
                <w:b/>
                <w:sz w:val="14"/>
                <w:lang w:bidi="x-none"/>
              </w:rPr>
              <w:t>(of 1:12–6:9)</w:t>
            </w:r>
            <w:r w:rsidRPr="00540305">
              <w:rPr>
                <w:rFonts w:cs="Arial"/>
                <w:b/>
                <w:sz w:val="20"/>
                <w:lang w:bidi="x-none"/>
              </w:rPr>
              <w:t xml:space="preserve">: </w:t>
            </w:r>
            <w:r>
              <w:rPr>
                <w:rFonts w:cs="Arial"/>
                <w:b/>
                <w:sz w:val="20"/>
                <w:lang w:bidi="x-none"/>
              </w:rPr>
              <w:br/>
            </w:r>
            <w:r w:rsidRPr="00540305">
              <w:rPr>
                <w:rFonts w:cs="Arial"/>
                <w:b/>
                <w:sz w:val="20"/>
              </w:rPr>
              <w:t>Fleeting</w:t>
            </w:r>
          </w:p>
          <w:p w14:paraId="58816A5E" w14:textId="77777777" w:rsidR="00894095" w:rsidRPr="00540305" w:rsidRDefault="00894095" w:rsidP="00B63254">
            <w:pPr>
              <w:jc w:val="center"/>
              <w:rPr>
                <w:rFonts w:cs="Arial"/>
                <w:b/>
                <w:sz w:val="20"/>
                <w:lang w:bidi="x-none"/>
              </w:rPr>
            </w:pPr>
            <w:r w:rsidRPr="00540305">
              <w:rPr>
                <w:rFonts w:cs="Arial"/>
                <w:b/>
                <w:sz w:val="16"/>
                <w:lang w:bidi="x-none"/>
              </w:rPr>
              <w:t xml:space="preserve"> </w:t>
            </w:r>
          </w:p>
        </w:tc>
        <w:tc>
          <w:tcPr>
            <w:tcW w:w="2280" w:type="dxa"/>
            <w:tcBorders>
              <w:top w:val="single" w:sz="6" w:space="0" w:color="auto"/>
              <w:left w:val="single" w:sz="6" w:space="0" w:color="auto"/>
              <w:bottom w:val="single" w:sz="6" w:space="0" w:color="auto"/>
              <w:right w:val="single" w:sz="6" w:space="0" w:color="auto"/>
            </w:tcBorders>
          </w:tcPr>
          <w:p w14:paraId="77DA89D0" w14:textId="77777777" w:rsidR="00894095" w:rsidRPr="00540305" w:rsidRDefault="00894095" w:rsidP="00B63254">
            <w:pPr>
              <w:jc w:val="center"/>
              <w:rPr>
                <w:rFonts w:cs="Arial"/>
                <w:b/>
                <w:sz w:val="20"/>
                <w:lang w:bidi="x-none"/>
              </w:rPr>
            </w:pPr>
          </w:p>
          <w:p w14:paraId="15E5DF76" w14:textId="77777777" w:rsidR="00894095" w:rsidRPr="00540305" w:rsidRDefault="00894095" w:rsidP="00B63254">
            <w:pPr>
              <w:jc w:val="center"/>
              <w:rPr>
                <w:rFonts w:cs="Arial"/>
                <w:b/>
                <w:sz w:val="20"/>
                <w:lang w:bidi="x-none"/>
              </w:rPr>
            </w:pPr>
            <w:r>
              <w:rPr>
                <w:rFonts w:cs="Arial"/>
                <w:b/>
                <w:sz w:val="20"/>
                <w:lang w:bidi="x-none"/>
              </w:rPr>
              <w:t>Work</w:t>
            </w:r>
          </w:p>
          <w:p w14:paraId="2EBA5EC0" w14:textId="77777777" w:rsidR="00894095" w:rsidRPr="00540305" w:rsidRDefault="00894095" w:rsidP="00B63254">
            <w:pPr>
              <w:jc w:val="center"/>
              <w:rPr>
                <w:rFonts w:cs="Arial"/>
                <w:b/>
                <w:sz w:val="20"/>
                <w:lang w:bidi="x-none"/>
              </w:rPr>
            </w:pPr>
            <w:r w:rsidRPr="00540305">
              <w:rPr>
                <w:rFonts w:cs="Arial"/>
                <w:b/>
                <w:sz w:val="20"/>
                <w:lang w:bidi="x-none"/>
              </w:rPr>
              <w:t xml:space="preserve"> </w:t>
            </w:r>
          </w:p>
        </w:tc>
        <w:tc>
          <w:tcPr>
            <w:tcW w:w="2371" w:type="dxa"/>
            <w:tcBorders>
              <w:top w:val="single" w:sz="6" w:space="0" w:color="auto"/>
              <w:bottom w:val="single" w:sz="6" w:space="0" w:color="auto"/>
              <w:right w:val="single" w:sz="6" w:space="0" w:color="auto"/>
            </w:tcBorders>
          </w:tcPr>
          <w:p w14:paraId="3ED1BE06" w14:textId="77777777" w:rsidR="00894095" w:rsidRPr="00540305" w:rsidRDefault="00894095" w:rsidP="00B63254">
            <w:pPr>
              <w:jc w:val="center"/>
              <w:rPr>
                <w:rFonts w:cs="Arial"/>
                <w:b/>
                <w:sz w:val="20"/>
                <w:lang w:bidi="x-none"/>
              </w:rPr>
            </w:pPr>
          </w:p>
          <w:p w14:paraId="0F73B098" w14:textId="77777777" w:rsidR="00894095" w:rsidRPr="00540305" w:rsidRDefault="00894095" w:rsidP="00B63254">
            <w:pPr>
              <w:jc w:val="center"/>
              <w:rPr>
                <w:rFonts w:cs="Arial"/>
                <w:b/>
                <w:sz w:val="20"/>
                <w:lang w:bidi="x-none"/>
              </w:rPr>
            </w:pPr>
            <w:r w:rsidRPr="00540305">
              <w:rPr>
                <w:rFonts w:cs="Arial"/>
                <w:b/>
                <w:sz w:val="20"/>
                <w:lang w:bidi="x-none"/>
              </w:rPr>
              <w:t xml:space="preserve">Wisdom </w:t>
            </w:r>
          </w:p>
        </w:tc>
        <w:tc>
          <w:tcPr>
            <w:tcW w:w="2279" w:type="dxa"/>
            <w:tcBorders>
              <w:top w:val="single" w:sz="6" w:space="0" w:color="auto"/>
              <w:left w:val="single" w:sz="6" w:space="0" w:color="auto"/>
              <w:bottom w:val="single" w:sz="6" w:space="0" w:color="auto"/>
              <w:right w:val="single" w:sz="6" w:space="0" w:color="auto"/>
            </w:tcBorders>
          </w:tcPr>
          <w:p w14:paraId="644A6479" w14:textId="77777777" w:rsidR="00894095" w:rsidRPr="00540305" w:rsidRDefault="00894095" w:rsidP="00B63254">
            <w:pPr>
              <w:jc w:val="center"/>
              <w:rPr>
                <w:rFonts w:cs="Arial"/>
                <w:b/>
                <w:sz w:val="20"/>
                <w:lang w:bidi="x-none"/>
              </w:rPr>
            </w:pPr>
          </w:p>
          <w:p w14:paraId="14FD6B13" w14:textId="77777777" w:rsidR="00894095" w:rsidRPr="00540305" w:rsidRDefault="00894095" w:rsidP="00B63254">
            <w:pPr>
              <w:jc w:val="center"/>
              <w:rPr>
                <w:rFonts w:cs="Arial"/>
                <w:b/>
                <w:sz w:val="20"/>
                <w:lang w:bidi="x-none"/>
              </w:rPr>
            </w:pPr>
            <w:r w:rsidRPr="00540305">
              <w:rPr>
                <w:rFonts w:cs="Arial"/>
                <w:b/>
                <w:sz w:val="20"/>
                <w:lang w:bidi="x-none"/>
              </w:rPr>
              <w:t>Youthful</w:t>
            </w:r>
          </w:p>
          <w:p w14:paraId="590167B5" w14:textId="77777777" w:rsidR="00894095" w:rsidRPr="00540305" w:rsidRDefault="00894095" w:rsidP="00B63254">
            <w:pPr>
              <w:jc w:val="center"/>
              <w:rPr>
                <w:rFonts w:cs="Arial"/>
                <w:b/>
                <w:sz w:val="20"/>
                <w:lang w:bidi="x-none"/>
              </w:rPr>
            </w:pPr>
            <w:r w:rsidRPr="00540305">
              <w:rPr>
                <w:rFonts w:cs="Arial"/>
                <w:b/>
                <w:sz w:val="20"/>
                <w:lang w:bidi="x-none"/>
              </w:rPr>
              <w:t xml:space="preserve">Joy/Godliness </w:t>
            </w:r>
          </w:p>
          <w:p w14:paraId="25F46040" w14:textId="77777777" w:rsidR="00894095" w:rsidRPr="00540305" w:rsidRDefault="00894095" w:rsidP="00B63254">
            <w:pPr>
              <w:jc w:val="center"/>
              <w:rPr>
                <w:rFonts w:cs="Arial"/>
                <w:b/>
                <w:sz w:val="20"/>
                <w:lang w:bidi="x-none"/>
              </w:rPr>
            </w:pPr>
          </w:p>
        </w:tc>
      </w:tr>
      <w:tr w:rsidR="00894095" w:rsidRPr="00540305" w14:paraId="5710D953" w14:textId="77777777" w:rsidTr="00B63254">
        <w:tc>
          <w:tcPr>
            <w:tcW w:w="2600" w:type="dxa"/>
            <w:tcBorders>
              <w:top w:val="single" w:sz="6" w:space="0" w:color="auto"/>
              <w:left w:val="single" w:sz="6" w:space="0" w:color="auto"/>
              <w:bottom w:val="single" w:sz="6" w:space="0" w:color="auto"/>
              <w:right w:val="single" w:sz="6" w:space="0" w:color="auto"/>
            </w:tcBorders>
          </w:tcPr>
          <w:p w14:paraId="1A6FC290" w14:textId="77777777" w:rsidR="00894095" w:rsidRPr="00540305" w:rsidRDefault="00894095" w:rsidP="00B63254">
            <w:pPr>
              <w:jc w:val="center"/>
              <w:rPr>
                <w:rFonts w:cs="Arial"/>
                <w:b/>
                <w:sz w:val="20"/>
                <w:lang w:bidi="x-none"/>
              </w:rPr>
            </w:pPr>
          </w:p>
          <w:p w14:paraId="4C87C6CF" w14:textId="77777777" w:rsidR="00894095" w:rsidRPr="00540305" w:rsidRDefault="00894095" w:rsidP="00B63254">
            <w:pPr>
              <w:jc w:val="center"/>
              <w:rPr>
                <w:rFonts w:cs="Arial"/>
                <w:b/>
                <w:sz w:val="20"/>
                <w:lang w:bidi="x-none"/>
              </w:rPr>
            </w:pPr>
            <w:r w:rsidRPr="00540305">
              <w:rPr>
                <w:rFonts w:cs="Arial"/>
                <w:b/>
                <w:sz w:val="20"/>
                <w:lang w:bidi="x-none"/>
              </w:rPr>
              <w:t xml:space="preserve">1:1-11 </w:t>
            </w:r>
          </w:p>
        </w:tc>
        <w:tc>
          <w:tcPr>
            <w:tcW w:w="2280" w:type="dxa"/>
            <w:tcBorders>
              <w:top w:val="single" w:sz="6" w:space="0" w:color="auto"/>
              <w:left w:val="single" w:sz="6" w:space="0" w:color="auto"/>
              <w:bottom w:val="single" w:sz="6" w:space="0" w:color="auto"/>
              <w:right w:val="single" w:sz="6" w:space="0" w:color="auto"/>
            </w:tcBorders>
          </w:tcPr>
          <w:p w14:paraId="0FE2CB65" w14:textId="77777777" w:rsidR="00894095" w:rsidRPr="00540305" w:rsidRDefault="00894095" w:rsidP="00B63254">
            <w:pPr>
              <w:jc w:val="center"/>
              <w:rPr>
                <w:rFonts w:cs="Arial"/>
                <w:b/>
                <w:sz w:val="20"/>
                <w:lang w:bidi="x-none"/>
              </w:rPr>
            </w:pPr>
          </w:p>
          <w:p w14:paraId="0AA18D27" w14:textId="77777777" w:rsidR="00894095" w:rsidRPr="00540305" w:rsidRDefault="00894095" w:rsidP="00B63254">
            <w:pPr>
              <w:jc w:val="center"/>
              <w:rPr>
                <w:rFonts w:cs="Arial"/>
                <w:b/>
                <w:sz w:val="20"/>
                <w:lang w:bidi="x-none"/>
              </w:rPr>
            </w:pPr>
            <w:r w:rsidRPr="00540305">
              <w:rPr>
                <w:rFonts w:cs="Arial"/>
                <w:b/>
                <w:sz w:val="20"/>
                <w:lang w:bidi="x-none"/>
              </w:rPr>
              <w:t xml:space="preserve">1:12–6:9 </w:t>
            </w:r>
          </w:p>
        </w:tc>
        <w:tc>
          <w:tcPr>
            <w:tcW w:w="2371" w:type="dxa"/>
            <w:tcBorders>
              <w:top w:val="single" w:sz="6" w:space="0" w:color="auto"/>
              <w:bottom w:val="single" w:sz="6" w:space="0" w:color="auto"/>
              <w:right w:val="single" w:sz="6" w:space="0" w:color="auto"/>
            </w:tcBorders>
          </w:tcPr>
          <w:p w14:paraId="72B0D221" w14:textId="77777777" w:rsidR="00894095" w:rsidRPr="00540305" w:rsidRDefault="00894095" w:rsidP="00B63254">
            <w:pPr>
              <w:jc w:val="center"/>
              <w:rPr>
                <w:rFonts w:cs="Arial"/>
                <w:b/>
                <w:sz w:val="20"/>
                <w:lang w:bidi="x-none"/>
              </w:rPr>
            </w:pPr>
          </w:p>
          <w:p w14:paraId="047A2857" w14:textId="77777777" w:rsidR="00894095" w:rsidRPr="00540305" w:rsidRDefault="00894095" w:rsidP="00B63254">
            <w:pPr>
              <w:jc w:val="center"/>
              <w:rPr>
                <w:rFonts w:cs="Arial"/>
                <w:b/>
                <w:sz w:val="20"/>
                <w:lang w:bidi="x-none"/>
              </w:rPr>
            </w:pPr>
            <w:r w:rsidRPr="00540305">
              <w:rPr>
                <w:rFonts w:cs="Arial"/>
                <w:b/>
                <w:sz w:val="20"/>
                <w:lang w:bidi="x-none"/>
              </w:rPr>
              <w:t xml:space="preserve">6:10–11:6 </w:t>
            </w:r>
          </w:p>
        </w:tc>
        <w:tc>
          <w:tcPr>
            <w:tcW w:w="2279" w:type="dxa"/>
            <w:tcBorders>
              <w:top w:val="single" w:sz="6" w:space="0" w:color="auto"/>
              <w:left w:val="single" w:sz="6" w:space="0" w:color="auto"/>
              <w:bottom w:val="single" w:sz="6" w:space="0" w:color="auto"/>
              <w:right w:val="single" w:sz="6" w:space="0" w:color="auto"/>
            </w:tcBorders>
          </w:tcPr>
          <w:p w14:paraId="5D6A37E4" w14:textId="77777777" w:rsidR="00894095" w:rsidRPr="00540305" w:rsidRDefault="00894095" w:rsidP="00B63254">
            <w:pPr>
              <w:jc w:val="center"/>
              <w:rPr>
                <w:rFonts w:cs="Arial"/>
                <w:b/>
                <w:sz w:val="20"/>
                <w:lang w:bidi="x-none"/>
              </w:rPr>
            </w:pPr>
          </w:p>
          <w:p w14:paraId="4EEF1F10" w14:textId="77777777" w:rsidR="00894095" w:rsidRPr="00540305" w:rsidRDefault="00894095" w:rsidP="00B63254">
            <w:pPr>
              <w:jc w:val="center"/>
              <w:rPr>
                <w:rFonts w:cs="Arial"/>
                <w:b/>
                <w:sz w:val="20"/>
                <w:lang w:bidi="x-none"/>
              </w:rPr>
            </w:pPr>
            <w:r w:rsidRPr="00540305">
              <w:rPr>
                <w:rFonts w:cs="Arial"/>
                <w:b/>
                <w:sz w:val="20"/>
                <w:lang w:bidi="x-none"/>
              </w:rPr>
              <w:t xml:space="preserve">11:7–12:14 </w:t>
            </w:r>
          </w:p>
          <w:p w14:paraId="46877E9B" w14:textId="77777777" w:rsidR="00894095" w:rsidRPr="00540305" w:rsidRDefault="00894095" w:rsidP="00B63254">
            <w:pPr>
              <w:jc w:val="center"/>
              <w:rPr>
                <w:rFonts w:cs="Arial"/>
                <w:b/>
                <w:sz w:val="20"/>
                <w:lang w:bidi="x-none"/>
              </w:rPr>
            </w:pPr>
          </w:p>
        </w:tc>
      </w:tr>
      <w:tr w:rsidR="00894095" w:rsidRPr="00540305" w14:paraId="12FA035C" w14:textId="77777777" w:rsidTr="00B63254">
        <w:tc>
          <w:tcPr>
            <w:tcW w:w="2600" w:type="dxa"/>
            <w:tcBorders>
              <w:top w:val="single" w:sz="6" w:space="0" w:color="auto"/>
              <w:left w:val="single" w:sz="6" w:space="0" w:color="auto"/>
              <w:bottom w:val="single" w:sz="6" w:space="0" w:color="auto"/>
              <w:right w:val="single" w:sz="6" w:space="0" w:color="auto"/>
            </w:tcBorders>
          </w:tcPr>
          <w:p w14:paraId="3C6E16E6" w14:textId="77777777" w:rsidR="00894095" w:rsidRPr="00540305" w:rsidRDefault="00894095" w:rsidP="00B63254">
            <w:pPr>
              <w:jc w:val="center"/>
              <w:rPr>
                <w:rFonts w:cs="Arial"/>
                <w:b/>
                <w:sz w:val="20"/>
                <w:lang w:bidi="x-none"/>
              </w:rPr>
            </w:pPr>
          </w:p>
          <w:p w14:paraId="667155E9" w14:textId="77777777" w:rsidR="00894095" w:rsidRPr="00540305" w:rsidRDefault="00894095" w:rsidP="00B63254">
            <w:pPr>
              <w:jc w:val="center"/>
              <w:rPr>
                <w:rFonts w:cs="Arial"/>
                <w:b/>
                <w:sz w:val="20"/>
                <w:lang w:bidi="x-none"/>
              </w:rPr>
            </w:pPr>
            <w:r w:rsidRPr="00540305">
              <w:rPr>
                <w:rFonts w:cs="Arial"/>
                <w:b/>
                <w:sz w:val="20"/>
                <w:lang w:bidi="x-none"/>
              </w:rPr>
              <w:t xml:space="preserve">Man’s Humanity </w:t>
            </w:r>
          </w:p>
        </w:tc>
        <w:tc>
          <w:tcPr>
            <w:tcW w:w="2280" w:type="dxa"/>
            <w:tcBorders>
              <w:top w:val="single" w:sz="6" w:space="0" w:color="auto"/>
              <w:left w:val="single" w:sz="6" w:space="0" w:color="auto"/>
              <w:bottom w:val="single" w:sz="6" w:space="0" w:color="auto"/>
              <w:right w:val="single" w:sz="6" w:space="0" w:color="auto"/>
            </w:tcBorders>
          </w:tcPr>
          <w:p w14:paraId="24F9BC1D" w14:textId="77777777" w:rsidR="00894095" w:rsidRPr="00540305" w:rsidRDefault="00894095" w:rsidP="00B63254">
            <w:pPr>
              <w:jc w:val="center"/>
              <w:rPr>
                <w:rFonts w:cs="Arial"/>
                <w:b/>
                <w:sz w:val="20"/>
                <w:lang w:bidi="x-none"/>
              </w:rPr>
            </w:pPr>
          </w:p>
          <w:p w14:paraId="1BB270AA" w14:textId="77777777" w:rsidR="00894095" w:rsidRPr="00540305" w:rsidRDefault="00894095" w:rsidP="00B63254">
            <w:pPr>
              <w:jc w:val="center"/>
              <w:rPr>
                <w:rFonts w:cs="Arial"/>
                <w:b/>
                <w:sz w:val="20"/>
                <w:lang w:bidi="x-none"/>
              </w:rPr>
            </w:pPr>
            <w:r w:rsidRPr="00540305">
              <w:rPr>
                <w:rFonts w:cs="Arial"/>
                <w:b/>
                <w:sz w:val="20"/>
                <w:lang w:bidi="x-none"/>
              </w:rPr>
              <w:t xml:space="preserve">Man’s Hands </w:t>
            </w:r>
          </w:p>
        </w:tc>
        <w:tc>
          <w:tcPr>
            <w:tcW w:w="2371" w:type="dxa"/>
            <w:tcBorders>
              <w:top w:val="single" w:sz="6" w:space="0" w:color="auto"/>
              <w:bottom w:val="single" w:sz="6" w:space="0" w:color="auto"/>
              <w:right w:val="single" w:sz="6" w:space="0" w:color="auto"/>
            </w:tcBorders>
          </w:tcPr>
          <w:p w14:paraId="2798F237" w14:textId="77777777" w:rsidR="00894095" w:rsidRPr="00540305" w:rsidRDefault="00894095" w:rsidP="00B63254">
            <w:pPr>
              <w:jc w:val="center"/>
              <w:rPr>
                <w:rFonts w:cs="Arial"/>
                <w:b/>
                <w:sz w:val="20"/>
                <w:lang w:bidi="x-none"/>
              </w:rPr>
            </w:pPr>
          </w:p>
          <w:p w14:paraId="3190F442" w14:textId="77777777" w:rsidR="00894095" w:rsidRPr="00540305" w:rsidRDefault="00894095" w:rsidP="00B63254">
            <w:pPr>
              <w:jc w:val="center"/>
              <w:rPr>
                <w:rFonts w:cs="Arial"/>
                <w:b/>
                <w:sz w:val="20"/>
                <w:lang w:bidi="x-none"/>
              </w:rPr>
            </w:pPr>
            <w:r w:rsidRPr="00540305">
              <w:rPr>
                <w:rFonts w:cs="Arial"/>
                <w:b/>
                <w:sz w:val="20"/>
                <w:lang w:bidi="x-none"/>
              </w:rPr>
              <w:t xml:space="preserve">Man’s Head </w:t>
            </w:r>
          </w:p>
        </w:tc>
        <w:tc>
          <w:tcPr>
            <w:tcW w:w="2279" w:type="dxa"/>
            <w:tcBorders>
              <w:top w:val="single" w:sz="6" w:space="0" w:color="auto"/>
              <w:left w:val="single" w:sz="6" w:space="0" w:color="auto"/>
              <w:bottom w:val="single" w:sz="6" w:space="0" w:color="auto"/>
              <w:right w:val="single" w:sz="6" w:space="0" w:color="auto"/>
            </w:tcBorders>
          </w:tcPr>
          <w:p w14:paraId="20F75E5F" w14:textId="77777777" w:rsidR="00894095" w:rsidRPr="00540305" w:rsidRDefault="00894095" w:rsidP="00B63254">
            <w:pPr>
              <w:jc w:val="center"/>
              <w:rPr>
                <w:rFonts w:cs="Arial"/>
                <w:b/>
                <w:sz w:val="20"/>
                <w:lang w:bidi="x-none"/>
              </w:rPr>
            </w:pPr>
          </w:p>
          <w:p w14:paraId="4CEC268C" w14:textId="77777777" w:rsidR="00894095" w:rsidRPr="00540305" w:rsidRDefault="00894095" w:rsidP="00B63254">
            <w:pPr>
              <w:jc w:val="center"/>
              <w:rPr>
                <w:rFonts w:cs="Arial"/>
                <w:b/>
                <w:sz w:val="20"/>
                <w:lang w:bidi="x-none"/>
              </w:rPr>
            </w:pPr>
            <w:r w:rsidRPr="00540305">
              <w:rPr>
                <w:rFonts w:cs="Arial"/>
                <w:b/>
                <w:sz w:val="20"/>
                <w:lang w:bidi="x-none"/>
              </w:rPr>
              <w:t xml:space="preserve">Man’s Heart </w:t>
            </w:r>
          </w:p>
          <w:p w14:paraId="1A8FA001" w14:textId="77777777" w:rsidR="00894095" w:rsidRPr="00540305" w:rsidRDefault="00894095" w:rsidP="00B63254">
            <w:pPr>
              <w:jc w:val="center"/>
              <w:rPr>
                <w:rFonts w:cs="Arial"/>
                <w:b/>
                <w:sz w:val="20"/>
                <w:lang w:bidi="x-none"/>
              </w:rPr>
            </w:pPr>
          </w:p>
        </w:tc>
      </w:tr>
      <w:tr w:rsidR="00894095" w:rsidRPr="00540305" w14:paraId="687300CC" w14:textId="77777777" w:rsidTr="00B63254">
        <w:tc>
          <w:tcPr>
            <w:tcW w:w="2600" w:type="dxa"/>
            <w:tcBorders>
              <w:top w:val="single" w:sz="6" w:space="0" w:color="auto"/>
              <w:left w:val="single" w:sz="6" w:space="0" w:color="auto"/>
              <w:bottom w:val="single" w:sz="6" w:space="0" w:color="auto"/>
              <w:right w:val="single" w:sz="6" w:space="0" w:color="auto"/>
            </w:tcBorders>
          </w:tcPr>
          <w:p w14:paraId="1C5F8E5B" w14:textId="77777777" w:rsidR="00894095" w:rsidRPr="00540305" w:rsidRDefault="00894095" w:rsidP="00B63254">
            <w:pPr>
              <w:jc w:val="center"/>
              <w:rPr>
                <w:rFonts w:cs="Arial"/>
                <w:b/>
                <w:sz w:val="20"/>
                <w:lang w:bidi="x-none"/>
              </w:rPr>
            </w:pPr>
          </w:p>
          <w:p w14:paraId="18E4F9CD" w14:textId="77777777" w:rsidR="00894095" w:rsidRPr="00540305" w:rsidRDefault="00894095" w:rsidP="00B63254">
            <w:pPr>
              <w:jc w:val="center"/>
              <w:rPr>
                <w:rFonts w:cs="Arial"/>
                <w:b/>
                <w:sz w:val="20"/>
                <w:lang w:bidi="x-none"/>
              </w:rPr>
            </w:pPr>
            <w:r w:rsidRPr="00540305">
              <w:rPr>
                <w:rFonts w:cs="Arial"/>
                <w:b/>
                <w:sz w:val="20"/>
                <w:lang w:bidi="x-none"/>
              </w:rPr>
              <w:t xml:space="preserve">Cycles </w:t>
            </w:r>
          </w:p>
        </w:tc>
        <w:tc>
          <w:tcPr>
            <w:tcW w:w="2280" w:type="dxa"/>
            <w:tcBorders>
              <w:top w:val="single" w:sz="6" w:space="0" w:color="auto"/>
              <w:left w:val="single" w:sz="6" w:space="0" w:color="auto"/>
              <w:bottom w:val="single" w:sz="6" w:space="0" w:color="auto"/>
              <w:right w:val="single" w:sz="6" w:space="0" w:color="auto"/>
            </w:tcBorders>
          </w:tcPr>
          <w:p w14:paraId="234FDE8E" w14:textId="77777777" w:rsidR="00894095" w:rsidRPr="00540305" w:rsidRDefault="00894095" w:rsidP="00B63254">
            <w:pPr>
              <w:jc w:val="center"/>
              <w:rPr>
                <w:rFonts w:cs="Arial"/>
                <w:b/>
                <w:sz w:val="20"/>
                <w:lang w:bidi="x-none"/>
              </w:rPr>
            </w:pPr>
          </w:p>
          <w:p w14:paraId="4A19A016" w14:textId="77777777" w:rsidR="00894095" w:rsidRPr="00540305" w:rsidRDefault="00894095" w:rsidP="00B63254">
            <w:pPr>
              <w:jc w:val="center"/>
              <w:rPr>
                <w:rFonts w:cs="Arial"/>
                <w:b/>
                <w:sz w:val="20"/>
                <w:lang w:bidi="x-none"/>
              </w:rPr>
            </w:pPr>
            <w:r w:rsidRPr="00540305">
              <w:rPr>
                <w:rFonts w:cs="Arial"/>
                <w:b/>
                <w:sz w:val="20"/>
                <w:lang w:bidi="x-none"/>
              </w:rPr>
              <w:t xml:space="preserve">Work </w:t>
            </w:r>
          </w:p>
        </w:tc>
        <w:tc>
          <w:tcPr>
            <w:tcW w:w="2371" w:type="dxa"/>
            <w:tcBorders>
              <w:top w:val="single" w:sz="6" w:space="0" w:color="auto"/>
              <w:bottom w:val="single" w:sz="6" w:space="0" w:color="auto"/>
              <w:right w:val="single" w:sz="6" w:space="0" w:color="auto"/>
            </w:tcBorders>
          </w:tcPr>
          <w:p w14:paraId="541F562A" w14:textId="77777777" w:rsidR="00894095" w:rsidRPr="00540305" w:rsidRDefault="00894095" w:rsidP="00B63254">
            <w:pPr>
              <w:jc w:val="center"/>
              <w:rPr>
                <w:rFonts w:cs="Arial"/>
                <w:b/>
                <w:sz w:val="20"/>
                <w:lang w:bidi="x-none"/>
              </w:rPr>
            </w:pPr>
          </w:p>
          <w:p w14:paraId="513971DB" w14:textId="77777777" w:rsidR="00894095" w:rsidRPr="00540305" w:rsidRDefault="00894095" w:rsidP="00B63254">
            <w:pPr>
              <w:jc w:val="center"/>
              <w:rPr>
                <w:rFonts w:cs="Arial"/>
                <w:b/>
                <w:sz w:val="20"/>
                <w:lang w:bidi="x-none"/>
              </w:rPr>
            </w:pPr>
            <w:r w:rsidRPr="00540305">
              <w:rPr>
                <w:rFonts w:cs="Arial"/>
                <w:b/>
                <w:sz w:val="20"/>
                <w:lang w:bidi="x-none"/>
              </w:rPr>
              <w:t xml:space="preserve">Ignorance </w:t>
            </w:r>
          </w:p>
        </w:tc>
        <w:tc>
          <w:tcPr>
            <w:tcW w:w="2279" w:type="dxa"/>
            <w:tcBorders>
              <w:top w:val="single" w:sz="6" w:space="0" w:color="auto"/>
              <w:left w:val="single" w:sz="6" w:space="0" w:color="auto"/>
              <w:bottom w:val="single" w:sz="6" w:space="0" w:color="auto"/>
              <w:right w:val="single" w:sz="6" w:space="0" w:color="auto"/>
            </w:tcBorders>
          </w:tcPr>
          <w:p w14:paraId="23D1CE47" w14:textId="77777777" w:rsidR="00894095" w:rsidRPr="00540305" w:rsidRDefault="00894095" w:rsidP="00B63254">
            <w:pPr>
              <w:jc w:val="center"/>
              <w:rPr>
                <w:rFonts w:cs="Arial"/>
                <w:b/>
                <w:sz w:val="20"/>
                <w:lang w:bidi="x-none"/>
              </w:rPr>
            </w:pPr>
          </w:p>
          <w:p w14:paraId="42E34CF7" w14:textId="77777777" w:rsidR="00894095" w:rsidRPr="00540305" w:rsidRDefault="00894095" w:rsidP="00B63254">
            <w:pPr>
              <w:jc w:val="center"/>
              <w:rPr>
                <w:rFonts w:cs="Arial"/>
                <w:b/>
                <w:sz w:val="20"/>
                <w:lang w:bidi="x-none"/>
              </w:rPr>
            </w:pPr>
            <w:r w:rsidRPr="00540305">
              <w:rPr>
                <w:rFonts w:cs="Arial"/>
                <w:b/>
                <w:sz w:val="20"/>
                <w:lang w:bidi="x-none"/>
              </w:rPr>
              <w:t xml:space="preserve">Aging </w:t>
            </w:r>
          </w:p>
          <w:p w14:paraId="250C6B09" w14:textId="77777777" w:rsidR="00894095" w:rsidRPr="00540305" w:rsidRDefault="00894095" w:rsidP="00B63254">
            <w:pPr>
              <w:jc w:val="center"/>
              <w:rPr>
                <w:rFonts w:cs="Arial"/>
                <w:b/>
                <w:sz w:val="20"/>
                <w:lang w:bidi="x-none"/>
              </w:rPr>
            </w:pPr>
          </w:p>
        </w:tc>
      </w:tr>
      <w:tr w:rsidR="00894095" w:rsidRPr="00540305" w14:paraId="28ED0552" w14:textId="77777777" w:rsidTr="00B63254">
        <w:tc>
          <w:tcPr>
            <w:tcW w:w="9530" w:type="dxa"/>
            <w:gridSpan w:val="4"/>
            <w:tcBorders>
              <w:top w:val="single" w:sz="6" w:space="0" w:color="auto"/>
              <w:left w:val="single" w:sz="6" w:space="0" w:color="auto"/>
              <w:bottom w:val="single" w:sz="6" w:space="0" w:color="auto"/>
              <w:right w:val="single" w:sz="6" w:space="0" w:color="auto"/>
            </w:tcBorders>
          </w:tcPr>
          <w:p w14:paraId="1EF28BB8" w14:textId="77777777" w:rsidR="00894095" w:rsidRPr="00540305" w:rsidRDefault="00894095" w:rsidP="00B63254">
            <w:pPr>
              <w:jc w:val="center"/>
              <w:rPr>
                <w:rFonts w:cs="Arial"/>
                <w:b/>
                <w:sz w:val="20"/>
                <w:lang w:bidi="x-none"/>
              </w:rPr>
            </w:pPr>
          </w:p>
          <w:p w14:paraId="59E6E41D" w14:textId="77777777" w:rsidR="00894095" w:rsidRPr="00540305" w:rsidRDefault="00894095" w:rsidP="00B63254">
            <w:pPr>
              <w:jc w:val="center"/>
              <w:rPr>
                <w:rFonts w:cs="Arial"/>
                <w:b/>
                <w:sz w:val="20"/>
                <w:lang w:bidi="x-none"/>
              </w:rPr>
            </w:pPr>
            <w:r w:rsidRPr="00540305">
              <w:rPr>
                <w:rFonts w:cs="Arial"/>
                <w:b/>
                <w:sz w:val="20"/>
                <w:lang w:bidi="x-none"/>
              </w:rPr>
              <w:t>Place: Earth (“under the sun”)</w:t>
            </w:r>
          </w:p>
          <w:p w14:paraId="09CA1750" w14:textId="77777777" w:rsidR="00894095" w:rsidRPr="00540305" w:rsidRDefault="00894095" w:rsidP="00B63254">
            <w:pPr>
              <w:jc w:val="center"/>
              <w:rPr>
                <w:rFonts w:cs="Arial"/>
                <w:b/>
                <w:sz w:val="20"/>
                <w:lang w:bidi="x-none"/>
              </w:rPr>
            </w:pPr>
          </w:p>
        </w:tc>
      </w:tr>
      <w:tr w:rsidR="00894095" w:rsidRPr="00540305" w14:paraId="69996CBC" w14:textId="77777777" w:rsidTr="00B63254">
        <w:tc>
          <w:tcPr>
            <w:tcW w:w="9530" w:type="dxa"/>
            <w:gridSpan w:val="4"/>
            <w:tcBorders>
              <w:top w:val="single" w:sz="6" w:space="0" w:color="auto"/>
              <w:left w:val="single" w:sz="6" w:space="0" w:color="auto"/>
              <w:bottom w:val="single" w:sz="6" w:space="0" w:color="auto"/>
              <w:right w:val="single" w:sz="6" w:space="0" w:color="auto"/>
            </w:tcBorders>
          </w:tcPr>
          <w:p w14:paraId="27F1E98A" w14:textId="77777777" w:rsidR="00894095" w:rsidRPr="00540305" w:rsidRDefault="00894095" w:rsidP="00B63254">
            <w:pPr>
              <w:jc w:val="center"/>
              <w:rPr>
                <w:rFonts w:cs="Arial"/>
                <w:b/>
                <w:sz w:val="20"/>
                <w:lang w:bidi="x-none"/>
              </w:rPr>
            </w:pPr>
          </w:p>
          <w:p w14:paraId="0699294E" w14:textId="77777777" w:rsidR="00894095" w:rsidRPr="00540305" w:rsidRDefault="00894095" w:rsidP="00B63254">
            <w:pPr>
              <w:jc w:val="center"/>
              <w:rPr>
                <w:rFonts w:cs="Arial"/>
                <w:b/>
                <w:sz w:val="20"/>
                <w:lang w:bidi="x-none"/>
              </w:rPr>
            </w:pPr>
            <w:r w:rsidRPr="00540305">
              <w:rPr>
                <w:rFonts w:cs="Arial"/>
                <w:b/>
                <w:sz w:val="20"/>
                <w:lang w:bidi="x-none"/>
              </w:rPr>
              <w:t xml:space="preserve">c. 935 </w:t>
            </w:r>
            <w:r w:rsidRPr="00540305">
              <w:rPr>
                <w:rFonts w:cs="Arial"/>
                <w:b/>
                <w:sz w:val="16"/>
                <w:lang w:bidi="x-none"/>
              </w:rPr>
              <w:t>BC</w:t>
            </w:r>
          </w:p>
          <w:p w14:paraId="3CD24477" w14:textId="77777777" w:rsidR="00894095" w:rsidRPr="00540305" w:rsidRDefault="00894095" w:rsidP="00B63254">
            <w:pPr>
              <w:jc w:val="center"/>
              <w:rPr>
                <w:rFonts w:cs="Arial"/>
                <w:b/>
                <w:sz w:val="20"/>
                <w:lang w:bidi="x-none"/>
              </w:rPr>
            </w:pPr>
          </w:p>
        </w:tc>
      </w:tr>
    </w:tbl>
    <w:p w14:paraId="5C08AA4B" w14:textId="77777777" w:rsidR="00021916" w:rsidRPr="00540305" w:rsidRDefault="00021916" w:rsidP="00021916">
      <w:pPr>
        <w:ind w:left="20" w:hanging="20"/>
        <w:rPr>
          <w:rFonts w:cs="Arial"/>
          <w:b/>
          <w:sz w:val="20"/>
        </w:rPr>
      </w:pPr>
    </w:p>
    <w:p w14:paraId="5379E0F4" w14:textId="77777777" w:rsidR="00021916" w:rsidRPr="00540305" w:rsidRDefault="00021916" w:rsidP="00021916">
      <w:pPr>
        <w:ind w:left="1530" w:hanging="1530"/>
        <w:rPr>
          <w:rFonts w:cs="Arial"/>
          <w:b/>
          <w:sz w:val="20"/>
        </w:rPr>
      </w:pPr>
    </w:p>
    <w:p w14:paraId="0995BD55" w14:textId="77777777" w:rsidR="00D47932" w:rsidRPr="00540305" w:rsidRDefault="00D47932" w:rsidP="00D47932">
      <w:pPr>
        <w:ind w:left="1530" w:hanging="1530"/>
        <w:outlineLvl w:val="0"/>
        <w:rPr>
          <w:rFonts w:cs="Arial"/>
          <w:b/>
          <w:sz w:val="20"/>
        </w:rPr>
      </w:pPr>
      <w:r w:rsidRPr="00540305">
        <w:rPr>
          <w:rFonts w:cs="Arial"/>
          <w:b/>
          <w:sz w:val="20"/>
          <w:u w:val="single"/>
        </w:rPr>
        <w:t>Key Word</w:t>
      </w:r>
      <w:r w:rsidRPr="00540305">
        <w:rPr>
          <w:rFonts w:cs="Arial"/>
          <w:b/>
          <w:sz w:val="20"/>
        </w:rPr>
        <w:t>:</w:t>
      </w:r>
      <w:r w:rsidRPr="00540305">
        <w:rPr>
          <w:rFonts w:cs="Arial"/>
          <w:b/>
          <w:sz w:val="20"/>
        </w:rPr>
        <w:tab/>
        <w:t>Fleeting</w:t>
      </w:r>
    </w:p>
    <w:p w14:paraId="508D1588" w14:textId="77777777" w:rsidR="00D47932" w:rsidRPr="00540305" w:rsidRDefault="00D47932" w:rsidP="00D47932">
      <w:pPr>
        <w:ind w:left="1530" w:hanging="1530"/>
        <w:rPr>
          <w:rFonts w:cs="Arial"/>
          <w:b/>
          <w:sz w:val="20"/>
        </w:rPr>
      </w:pPr>
    </w:p>
    <w:p w14:paraId="4F7FF053" w14:textId="77777777" w:rsidR="00D47932" w:rsidRPr="00540305" w:rsidRDefault="00D47932" w:rsidP="00D47932">
      <w:pPr>
        <w:ind w:left="1530" w:hanging="1530"/>
        <w:rPr>
          <w:rFonts w:cs="Arial"/>
          <w:b/>
          <w:sz w:val="20"/>
        </w:rPr>
      </w:pPr>
      <w:r w:rsidRPr="00540305">
        <w:rPr>
          <w:rFonts w:cs="Arial"/>
          <w:b/>
          <w:sz w:val="20"/>
          <w:u w:val="single"/>
        </w:rPr>
        <w:t>Key Verses</w:t>
      </w:r>
      <w:r w:rsidRPr="00540305">
        <w:rPr>
          <w:rFonts w:cs="Arial"/>
          <w:b/>
          <w:sz w:val="20"/>
        </w:rPr>
        <w:t xml:space="preserve">: </w:t>
      </w:r>
      <w:r w:rsidRPr="00540305">
        <w:rPr>
          <w:rFonts w:cs="Arial"/>
          <w:b/>
          <w:sz w:val="20"/>
        </w:rPr>
        <w:tab/>
      </w:r>
      <w:r w:rsidRPr="00540305">
        <w:rPr>
          <w:rFonts w:cs="Arial"/>
          <w:b/>
          <w:i/>
          <w:sz w:val="20"/>
          <w:u w:val="single"/>
        </w:rPr>
        <w:t>Enjoy Life</w:t>
      </w:r>
      <w:r w:rsidRPr="00540305">
        <w:rPr>
          <w:rFonts w:cs="Arial"/>
          <w:b/>
          <w:i/>
          <w:sz w:val="20"/>
        </w:rPr>
        <w:t xml:space="preserve">:  </w:t>
      </w:r>
      <w:r w:rsidRPr="00540305">
        <w:rPr>
          <w:rFonts w:cs="Arial"/>
          <w:b/>
          <w:sz w:val="20"/>
        </w:rPr>
        <w:t>“A man can do nothing better than to eat and drink and find satisfaction in his work.  This too, I see, is from the hand of God, for without him, who can eat or find enjoyment?” (2:24-25)</w:t>
      </w:r>
    </w:p>
    <w:p w14:paraId="7A338BE5" w14:textId="77777777" w:rsidR="00D47932" w:rsidRPr="00540305" w:rsidRDefault="00D47932" w:rsidP="00D47932">
      <w:pPr>
        <w:ind w:left="1530" w:hanging="1530"/>
        <w:rPr>
          <w:rFonts w:cs="Arial"/>
          <w:b/>
          <w:sz w:val="20"/>
        </w:rPr>
      </w:pPr>
    </w:p>
    <w:p w14:paraId="268AD80A" w14:textId="77777777" w:rsidR="00D47932" w:rsidRPr="00540305" w:rsidRDefault="00D47932" w:rsidP="00D47932">
      <w:pPr>
        <w:ind w:left="1530" w:hanging="1530"/>
        <w:rPr>
          <w:rFonts w:cs="Arial"/>
          <w:b/>
          <w:sz w:val="20"/>
        </w:rPr>
      </w:pPr>
      <w:r w:rsidRPr="00540305">
        <w:rPr>
          <w:rFonts w:cs="Arial"/>
          <w:b/>
          <w:sz w:val="20"/>
        </w:rPr>
        <w:tab/>
      </w:r>
      <w:r w:rsidRPr="00540305">
        <w:rPr>
          <w:rFonts w:cs="Arial"/>
          <w:b/>
          <w:i/>
          <w:sz w:val="20"/>
          <w:u w:val="single"/>
        </w:rPr>
        <w:t>Fear God</w:t>
      </w:r>
      <w:r w:rsidRPr="00540305">
        <w:rPr>
          <w:rFonts w:cs="Arial"/>
          <w:b/>
          <w:i/>
          <w:sz w:val="20"/>
        </w:rPr>
        <w:t xml:space="preserve">: </w:t>
      </w:r>
      <w:r w:rsidRPr="00540305">
        <w:rPr>
          <w:rFonts w:cs="Arial"/>
          <w:b/>
          <w:sz w:val="20"/>
        </w:rPr>
        <w:t>“Now all has been heard; here is the conclusion of the matter: Fear God and keep his commandments, for this is the whole duty of man.  For God will bring every deed into judgment, including every hidden thing, whether it is good or evil” (12:13-14)</w:t>
      </w:r>
    </w:p>
    <w:p w14:paraId="378EB73F" w14:textId="77777777" w:rsidR="00D47932" w:rsidRPr="00540305" w:rsidRDefault="00D47932" w:rsidP="00D47932">
      <w:pPr>
        <w:ind w:left="20" w:hanging="20"/>
        <w:rPr>
          <w:rFonts w:cs="Arial"/>
          <w:b/>
          <w:sz w:val="20"/>
        </w:rPr>
      </w:pPr>
    </w:p>
    <w:p w14:paraId="7918CDE4" w14:textId="77777777" w:rsidR="00D47932" w:rsidRPr="00540305" w:rsidRDefault="00D47932" w:rsidP="00D47932">
      <w:pPr>
        <w:ind w:left="20" w:hanging="20"/>
        <w:outlineLvl w:val="0"/>
        <w:rPr>
          <w:rFonts w:cs="Arial"/>
          <w:b/>
          <w:sz w:val="20"/>
        </w:rPr>
      </w:pPr>
      <w:r w:rsidRPr="00540305">
        <w:rPr>
          <w:rFonts w:cs="Arial"/>
          <w:b/>
          <w:sz w:val="20"/>
          <w:u w:val="single"/>
        </w:rPr>
        <w:t>Summary Statement</w:t>
      </w:r>
      <w:r w:rsidRPr="00540305">
        <w:rPr>
          <w:rFonts w:cs="Arial"/>
          <w:b/>
          <w:sz w:val="20"/>
        </w:rPr>
        <w:t>:</w:t>
      </w:r>
    </w:p>
    <w:p w14:paraId="479F9425" w14:textId="1B0B9420" w:rsidR="00D47932" w:rsidRPr="00540305" w:rsidRDefault="00D47932" w:rsidP="00D47932">
      <w:pPr>
        <w:rPr>
          <w:rFonts w:cs="Arial"/>
          <w:b/>
          <w:sz w:val="20"/>
        </w:rPr>
      </w:pPr>
      <w:r w:rsidRPr="00540305">
        <w:rPr>
          <w:rFonts w:cs="Arial"/>
          <w:b/>
          <w:sz w:val="20"/>
          <w:szCs w:val="24"/>
        </w:rPr>
        <w:t xml:space="preserve">The reason we should enjoy life and fear God is because </w:t>
      </w:r>
      <w:r w:rsidR="00B63254">
        <w:rPr>
          <w:rFonts w:cs="Arial"/>
          <w:b/>
          <w:sz w:val="20"/>
          <w:szCs w:val="24"/>
        </w:rPr>
        <w:t>work and wisdom don’t last</w:t>
      </w:r>
      <w:r w:rsidRPr="00540305">
        <w:rPr>
          <w:rFonts w:cs="Arial"/>
          <w:b/>
          <w:sz w:val="20"/>
        </w:rPr>
        <w:t>.</w:t>
      </w:r>
    </w:p>
    <w:p w14:paraId="50033412" w14:textId="77777777" w:rsidR="00D47932" w:rsidRPr="00540305" w:rsidRDefault="00D47932" w:rsidP="00D47932">
      <w:pPr>
        <w:ind w:left="20" w:hanging="20"/>
        <w:rPr>
          <w:rFonts w:cs="Arial"/>
          <w:b/>
          <w:sz w:val="20"/>
        </w:rPr>
      </w:pPr>
    </w:p>
    <w:p w14:paraId="25F16E35" w14:textId="77777777" w:rsidR="00D47932" w:rsidRPr="00540305" w:rsidRDefault="00D47932" w:rsidP="00D47932">
      <w:pPr>
        <w:ind w:left="20" w:hanging="20"/>
        <w:outlineLvl w:val="0"/>
        <w:rPr>
          <w:rFonts w:cs="Arial"/>
          <w:b/>
          <w:sz w:val="20"/>
        </w:rPr>
      </w:pPr>
      <w:r w:rsidRPr="00540305">
        <w:rPr>
          <w:rFonts w:cs="Arial"/>
          <w:b/>
          <w:sz w:val="20"/>
          <w:u w:val="single"/>
        </w:rPr>
        <w:t>Application</w:t>
      </w:r>
      <w:r w:rsidRPr="00540305">
        <w:rPr>
          <w:rFonts w:cs="Arial"/>
          <w:b/>
          <w:sz w:val="20"/>
        </w:rPr>
        <w:t>:</w:t>
      </w:r>
    </w:p>
    <w:p w14:paraId="3A1DAEA9" w14:textId="77777777" w:rsidR="00D47932" w:rsidRPr="00540305" w:rsidRDefault="00D47932" w:rsidP="00D47932">
      <w:pPr>
        <w:ind w:left="20" w:hanging="20"/>
        <w:rPr>
          <w:rFonts w:cs="Arial"/>
          <w:b/>
          <w:sz w:val="20"/>
        </w:rPr>
      </w:pPr>
    </w:p>
    <w:p w14:paraId="1FC26735" w14:textId="77777777" w:rsidR="00D47932" w:rsidRPr="00540305" w:rsidRDefault="00D47932" w:rsidP="00D47932">
      <w:pPr>
        <w:ind w:left="20" w:hanging="20"/>
        <w:outlineLvl w:val="0"/>
        <w:rPr>
          <w:rFonts w:cs="Arial"/>
          <w:b/>
          <w:sz w:val="20"/>
        </w:rPr>
      </w:pPr>
      <w:r w:rsidRPr="00540305">
        <w:rPr>
          <w:rFonts w:cs="Arial"/>
          <w:b/>
          <w:sz w:val="20"/>
        </w:rPr>
        <w:t xml:space="preserve">Let life’s </w:t>
      </w:r>
      <w:r w:rsidRPr="00540305">
        <w:rPr>
          <w:rFonts w:cs="Arial"/>
          <w:b/>
          <w:sz w:val="20"/>
          <w:u w:val="single"/>
        </w:rPr>
        <w:t>fleeting</w:t>
      </w:r>
      <w:r w:rsidRPr="00540305">
        <w:rPr>
          <w:rFonts w:cs="Arial"/>
          <w:b/>
          <w:sz w:val="20"/>
        </w:rPr>
        <w:t xml:space="preserve"> lead you to </w:t>
      </w:r>
      <w:r w:rsidRPr="00540305">
        <w:rPr>
          <w:rFonts w:cs="Arial"/>
          <w:b/>
          <w:sz w:val="20"/>
          <w:u w:val="single"/>
        </w:rPr>
        <w:t>fear</w:t>
      </w:r>
      <w:r w:rsidRPr="00540305">
        <w:rPr>
          <w:rFonts w:cs="Arial"/>
          <w:b/>
          <w:sz w:val="20"/>
        </w:rPr>
        <w:t xml:space="preserve"> God so that you can experience </w:t>
      </w:r>
      <w:r w:rsidRPr="00540305">
        <w:rPr>
          <w:rFonts w:cs="Arial"/>
          <w:b/>
          <w:sz w:val="20"/>
          <w:u w:val="single"/>
        </w:rPr>
        <w:t>freedom</w:t>
      </w:r>
      <w:r w:rsidRPr="00540305">
        <w:rPr>
          <w:rFonts w:cs="Arial"/>
          <w:b/>
          <w:sz w:val="20"/>
        </w:rPr>
        <w:t>.</w:t>
      </w:r>
    </w:p>
    <w:p w14:paraId="7FFE1F9C" w14:textId="77777777" w:rsidR="00D47932" w:rsidRPr="00540305" w:rsidRDefault="00D47932" w:rsidP="00D47932">
      <w:pPr>
        <w:ind w:left="20" w:hanging="20"/>
        <w:rPr>
          <w:rFonts w:cs="Arial"/>
          <w:b/>
          <w:sz w:val="20"/>
        </w:rPr>
      </w:pPr>
    </w:p>
    <w:p w14:paraId="530FAF30" w14:textId="77777777" w:rsidR="00D47932" w:rsidRPr="00540305" w:rsidRDefault="00D47932" w:rsidP="00D47932">
      <w:pPr>
        <w:ind w:left="20" w:hanging="20"/>
        <w:rPr>
          <w:rFonts w:cs="Arial"/>
          <w:b/>
          <w:i/>
          <w:sz w:val="20"/>
        </w:rPr>
      </w:pPr>
      <w:r w:rsidRPr="00540305">
        <w:rPr>
          <w:rFonts w:cs="Arial"/>
          <w:b/>
          <w:i/>
          <w:sz w:val="20"/>
        </w:rPr>
        <w:t>––––––Which will it be for you?  Freedom or Frustration?–––––</w:t>
      </w:r>
    </w:p>
    <w:p w14:paraId="1BC0A6AC" w14:textId="77777777" w:rsidR="00D47932" w:rsidRPr="00540305" w:rsidRDefault="00D47932" w:rsidP="00D47932">
      <w:pPr>
        <w:ind w:left="20" w:hanging="20"/>
        <w:rPr>
          <w:rFonts w:cs="Arial"/>
          <w:b/>
          <w:sz w:val="20"/>
        </w:rPr>
      </w:pPr>
    </w:p>
    <w:p w14:paraId="48C6CCFB" w14:textId="77777777" w:rsidR="00D47932" w:rsidRPr="00540305" w:rsidRDefault="00D47932" w:rsidP="00D47932">
      <w:pPr>
        <w:ind w:left="20" w:hanging="20"/>
        <w:outlineLvl w:val="0"/>
        <w:rPr>
          <w:rFonts w:cs="Arial"/>
          <w:b/>
          <w:sz w:val="20"/>
        </w:rPr>
      </w:pPr>
      <w:r w:rsidRPr="00540305">
        <w:rPr>
          <w:rFonts w:cs="Arial"/>
          <w:b/>
          <w:sz w:val="20"/>
        </w:rPr>
        <w:t xml:space="preserve">If life’s </w:t>
      </w:r>
      <w:r w:rsidRPr="00540305">
        <w:rPr>
          <w:rFonts w:cs="Arial"/>
          <w:b/>
          <w:sz w:val="20"/>
          <w:u w:val="single"/>
        </w:rPr>
        <w:t>fleeting</w:t>
      </w:r>
      <w:r w:rsidRPr="00540305">
        <w:rPr>
          <w:rFonts w:cs="Arial"/>
          <w:b/>
          <w:sz w:val="20"/>
        </w:rPr>
        <w:t xml:space="preserve"> nature leads you to </w:t>
      </w:r>
      <w:r w:rsidRPr="00540305">
        <w:rPr>
          <w:rFonts w:cs="Arial"/>
          <w:b/>
          <w:sz w:val="20"/>
          <w:u w:val="single"/>
        </w:rPr>
        <w:t>forsake</w:t>
      </w:r>
      <w:r w:rsidRPr="00540305">
        <w:rPr>
          <w:rFonts w:cs="Arial"/>
          <w:b/>
          <w:sz w:val="20"/>
        </w:rPr>
        <w:t xml:space="preserve"> God then you will experience </w:t>
      </w:r>
      <w:r w:rsidRPr="00540305">
        <w:rPr>
          <w:rFonts w:cs="Arial"/>
          <w:b/>
          <w:sz w:val="20"/>
          <w:u w:val="single"/>
        </w:rPr>
        <w:t>frustration</w:t>
      </w:r>
      <w:r w:rsidRPr="00540305">
        <w:rPr>
          <w:rFonts w:cs="Arial"/>
          <w:b/>
          <w:sz w:val="20"/>
        </w:rPr>
        <w:t>.</w:t>
      </w:r>
    </w:p>
    <w:p w14:paraId="13EE1BA3" w14:textId="1B9AFE0A" w:rsidR="00600D74" w:rsidRPr="004918E8" w:rsidRDefault="00600D74" w:rsidP="00D47932">
      <w:pPr>
        <w:widowControl w:val="0"/>
        <w:ind w:right="-10"/>
        <w:jc w:val="center"/>
        <w:rPr>
          <w:rFonts w:cs="Arial"/>
          <w:szCs w:val="22"/>
        </w:rPr>
      </w:pPr>
    </w:p>
    <w:sectPr w:rsidR="00600D74" w:rsidRPr="004918E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ACB27" w14:textId="77777777" w:rsidR="003F347C" w:rsidRDefault="003F347C">
      <w:r>
        <w:separator/>
      </w:r>
    </w:p>
  </w:endnote>
  <w:endnote w:type="continuationSeparator" w:id="0">
    <w:p w14:paraId="475AC6D1" w14:textId="77777777" w:rsidR="003F347C" w:rsidRDefault="003F3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panose1 w:val="02020609040205080304"/>
    <w:charset w:val="4E"/>
    <w:family w:val="auto"/>
    <w:pitch w:val="variable"/>
    <w:sig w:usb0="00000001" w:usb1="08070000" w:usb2="00000010" w:usb3="00000000" w:csb0="00020000"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CD96C" w14:textId="77777777" w:rsidR="003F347C" w:rsidRDefault="003F347C">
      <w:r>
        <w:separator/>
      </w:r>
    </w:p>
  </w:footnote>
  <w:footnote w:type="continuationSeparator" w:id="0">
    <w:p w14:paraId="3E38643B" w14:textId="77777777" w:rsidR="003F347C" w:rsidRDefault="003F3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80D85" w14:textId="77777777" w:rsidR="0094535A" w:rsidRPr="00285C7F" w:rsidRDefault="0094535A"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Intentional </w:t>
    </w:r>
    <w:r w:rsidRPr="001F056C">
      <w:rPr>
        <w:rFonts w:cs="Arial"/>
        <w:i/>
        <w:u w:val="single"/>
      </w:rPr>
      <w:t>(</w:t>
    </w:r>
    <w:r>
      <w:rPr>
        <w:rFonts w:cs="Arial"/>
        <w:i/>
        <w:u w:val="single"/>
      </w:rPr>
      <w:t>Book of Ecclesiastes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273846">
      <w:rPr>
        <w:rStyle w:val="PageNumber"/>
        <w:rFonts w:cs="Arial"/>
        <w:i/>
        <w:noProof/>
        <w:szCs w:val="22"/>
      </w:rPr>
      <w:t>6</w:t>
    </w:r>
    <w:r w:rsidRPr="00285C7F">
      <w:rPr>
        <w:rStyle w:val="PageNumber"/>
        <w:rFonts w:cs="Arial"/>
        <w:i/>
        <w:szCs w:val="22"/>
      </w:rPr>
      <w:fldChar w:fldCharType="end"/>
    </w:r>
  </w:p>
  <w:p w14:paraId="22CB82CE" w14:textId="77777777" w:rsidR="0094535A" w:rsidRPr="00285C7F" w:rsidRDefault="0094535A"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5ECE59C9" w:rsidR="0094535A" w:rsidRPr="00285C7F" w:rsidRDefault="0094535A"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Intentional </w:t>
    </w:r>
    <w:r w:rsidRPr="001F056C">
      <w:rPr>
        <w:rFonts w:cs="Arial"/>
        <w:i/>
        <w:u w:val="single"/>
      </w:rPr>
      <w:t>(</w:t>
    </w:r>
    <w:r>
      <w:rPr>
        <w:rFonts w:cs="Arial"/>
        <w:i/>
        <w:u w:val="single"/>
      </w:rPr>
      <w:t>Book of Ecclesiastes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273846">
      <w:rPr>
        <w:rStyle w:val="PageNumber"/>
        <w:rFonts w:cs="Arial"/>
        <w:i/>
        <w:noProof/>
        <w:szCs w:val="22"/>
      </w:rPr>
      <w:t>29</w:t>
    </w:r>
    <w:r w:rsidRPr="00285C7F">
      <w:rPr>
        <w:rStyle w:val="PageNumber"/>
        <w:rFonts w:cs="Arial"/>
        <w:i/>
        <w:szCs w:val="22"/>
      </w:rPr>
      <w:fldChar w:fldCharType="end"/>
    </w:r>
  </w:p>
  <w:p w14:paraId="3D23DBAC" w14:textId="77777777" w:rsidR="0094535A" w:rsidRPr="00285C7F" w:rsidRDefault="0094535A" w:rsidP="00651016">
    <w:pPr>
      <w:pStyle w:val="Header"/>
      <w:jc w:val="left"/>
      <w:rPr>
        <w:rFonts w:cs="Arial"/>
        <w:i/>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1103AFA7" w:rsidR="0094535A" w:rsidRPr="001F056C" w:rsidRDefault="0094535A"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Intentional </w:t>
    </w:r>
    <w:r w:rsidRPr="001F056C">
      <w:rPr>
        <w:rFonts w:cs="Arial"/>
        <w:i/>
        <w:u w:val="single"/>
      </w:rPr>
      <w:t>(</w:t>
    </w:r>
    <w:r>
      <w:rPr>
        <w:rFonts w:cs="Arial"/>
        <w:i/>
        <w:u w:val="single"/>
      </w:rPr>
      <w:t>Book of Ecclesiastes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7219A5">
      <w:rPr>
        <w:rStyle w:val="PageNumber"/>
        <w:rFonts w:cs="Arial"/>
        <w:i/>
        <w:noProof/>
        <w:u w:val="single"/>
      </w:rPr>
      <w:t>3</w:t>
    </w:r>
    <w:r w:rsidRPr="001F056C">
      <w:rPr>
        <w:rStyle w:val="PageNumber"/>
        <w:rFonts w:cs="Arial"/>
        <w:i/>
        <w:u w:val="single"/>
      </w:rPr>
      <w:fldChar w:fldCharType="end"/>
    </w:r>
  </w:p>
  <w:p w14:paraId="637BAAA1" w14:textId="77777777" w:rsidR="0094535A" w:rsidRPr="001F056C" w:rsidRDefault="0094535A">
    <w:pPr>
      <w:pStyle w:val="Header"/>
      <w:rPr>
        <w:rFonts w:cs="Arial"/>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94535A" w:rsidRDefault="00945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2E85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2"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4" w15:restartNumberingAfterBreak="0">
    <w:nsid w:val="00E74C8C"/>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5" w15:restartNumberingAfterBreak="0">
    <w:nsid w:val="0DA34965"/>
    <w:multiLevelType w:val="hybridMultilevel"/>
    <w:tmpl w:val="855C996A"/>
    <w:lvl w:ilvl="0" w:tplc="2CD69DC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EDC79AF"/>
    <w:multiLevelType w:val="hybridMultilevel"/>
    <w:tmpl w:val="F448F8E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7BF5D62"/>
    <w:multiLevelType w:val="hybridMultilevel"/>
    <w:tmpl w:val="CB145AC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9"/>
  </w:num>
  <w:num w:numId="5">
    <w:abstractNumId w:val="6"/>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7"/>
  </w:num>
  <w:num w:numId="26">
    <w:abstractNumId w:val="8"/>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0"/>
  </w:num>
  <w:num w:numId="30">
    <w:abstractNumId w:val="1"/>
  </w:num>
  <w:num w:numId="31">
    <w:abstractNumId w:val="1"/>
  </w:num>
  <w:num w:numId="32">
    <w:abstractNumId w:val="1"/>
  </w:num>
  <w:num w:numId="33">
    <w:abstractNumId w:val="1"/>
  </w:num>
  <w:num w:numId="34">
    <w:abstractNumId w:val="4"/>
  </w:num>
  <w:num w:numId="35">
    <w:abstractNumId w:val="1"/>
  </w:num>
  <w:num w:numId="36">
    <w:abstractNumId w:val="1"/>
  </w:num>
  <w:num w:numId="37">
    <w:abstractNumId w:val="1"/>
  </w:num>
  <w:num w:numId="38">
    <w:abstractNumId w:val="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13816"/>
    <w:rsid w:val="000205C2"/>
    <w:rsid w:val="00021916"/>
    <w:rsid w:val="00030C48"/>
    <w:rsid w:val="00041EF8"/>
    <w:rsid w:val="00044E11"/>
    <w:rsid w:val="000506C5"/>
    <w:rsid w:val="00061558"/>
    <w:rsid w:val="00074BA3"/>
    <w:rsid w:val="0007653D"/>
    <w:rsid w:val="000B4941"/>
    <w:rsid w:val="000D4ADA"/>
    <w:rsid w:val="000D698A"/>
    <w:rsid w:val="000D76A5"/>
    <w:rsid w:val="000D76B8"/>
    <w:rsid w:val="000E070C"/>
    <w:rsid w:val="000F3AB9"/>
    <w:rsid w:val="000F4AC0"/>
    <w:rsid w:val="001022E2"/>
    <w:rsid w:val="00130FC8"/>
    <w:rsid w:val="0014222C"/>
    <w:rsid w:val="001427B9"/>
    <w:rsid w:val="0014516D"/>
    <w:rsid w:val="00162B83"/>
    <w:rsid w:val="001675FB"/>
    <w:rsid w:val="00174424"/>
    <w:rsid w:val="001A00EF"/>
    <w:rsid w:val="001A2B8E"/>
    <w:rsid w:val="001A3DA2"/>
    <w:rsid w:val="001B0E4D"/>
    <w:rsid w:val="001D0763"/>
    <w:rsid w:val="001D11D6"/>
    <w:rsid w:val="001D3072"/>
    <w:rsid w:val="001E54D9"/>
    <w:rsid w:val="001E6487"/>
    <w:rsid w:val="001F056C"/>
    <w:rsid w:val="001F7A6B"/>
    <w:rsid w:val="00201C77"/>
    <w:rsid w:val="00201F81"/>
    <w:rsid w:val="00213947"/>
    <w:rsid w:val="002306FA"/>
    <w:rsid w:val="00232D98"/>
    <w:rsid w:val="00273846"/>
    <w:rsid w:val="00276CD7"/>
    <w:rsid w:val="00281F8C"/>
    <w:rsid w:val="00286959"/>
    <w:rsid w:val="002924BE"/>
    <w:rsid w:val="00294C68"/>
    <w:rsid w:val="00297A78"/>
    <w:rsid w:val="00297E3B"/>
    <w:rsid w:val="002B3BD1"/>
    <w:rsid w:val="002C317B"/>
    <w:rsid w:val="002E078D"/>
    <w:rsid w:val="002F23CA"/>
    <w:rsid w:val="00300D83"/>
    <w:rsid w:val="00305816"/>
    <w:rsid w:val="00327987"/>
    <w:rsid w:val="00341BA0"/>
    <w:rsid w:val="00347F74"/>
    <w:rsid w:val="00370139"/>
    <w:rsid w:val="00370534"/>
    <w:rsid w:val="00373E54"/>
    <w:rsid w:val="00376673"/>
    <w:rsid w:val="00390AA1"/>
    <w:rsid w:val="003A2CC4"/>
    <w:rsid w:val="003C6789"/>
    <w:rsid w:val="003C6EC7"/>
    <w:rsid w:val="003D5739"/>
    <w:rsid w:val="003E04E6"/>
    <w:rsid w:val="003F12D7"/>
    <w:rsid w:val="003F347C"/>
    <w:rsid w:val="003F4D4B"/>
    <w:rsid w:val="003F60E2"/>
    <w:rsid w:val="003F771D"/>
    <w:rsid w:val="0040046A"/>
    <w:rsid w:val="004053DA"/>
    <w:rsid w:val="00415F6F"/>
    <w:rsid w:val="00422BB9"/>
    <w:rsid w:val="00425E0A"/>
    <w:rsid w:val="0042793C"/>
    <w:rsid w:val="00437043"/>
    <w:rsid w:val="00443871"/>
    <w:rsid w:val="004618FA"/>
    <w:rsid w:val="004668DC"/>
    <w:rsid w:val="00480323"/>
    <w:rsid w:val="0048117D"/>
    <w:rsid w:val="00490F31"/>
    <w:rsid w:val="00491382"/>
    <w:rsid w:val="004918E8"/>
    <w:rsid w:val="004A4D93"/>
    <w:rsid w:val="004A6D18"/>
    <w:rsid w:val="004B20B4"/>
    <w:rsid w:val="004C1A4F"/>
    <w:rsid w:val="004C7E6C"/>
    <w:rsid w:val="0051602E"/>
    <w:rsid w:val="00542FDD"/>
    <w:rsid w:val="00544963"/>
    <w:rsid w:val="00553CA5"/>
    <w:rsid w:val="005805CD"/>
    <w:rsid w:val="00581151"/>
    <w:rsid w:val="0058726E"/>
    <w:rsid w:val="0059599E"/>
    <w:rsid w:val="005D0900"/>
    <w:rsid w:val="005D28BA"/>
    <w:rsid w:val="005D3403"/>
    <w:rsid w:val="005F0D05"/>
    <w:rsid w:val="00600D74"/>
    <w:rsid w:val="00604394"/>
    <w:rsid w:val="00634C78"/>
    <w:rsid w:val="00636579"/>
    <w:rsid w:val="00651016"/>
    <w:rsid w:val="00653A43"/>
    <w:rsid w:val="00660C84"/>
    <w:rsid w:val="0067480C"/>
    <w:rsid w:val="00675E04"/>
    <w:rsid w:val="00681BE9"/>
    <w:rsid w:val="00691F33"/>
    <w:rsid w:val="006A047F"/>
    <w:rsid w:val="006A29D3"/>
    <w:rsid w:val="006B34F5"/>
    <w:rsid w:val="006C23E6"/>
    <w:rsid w:val="006C42F1"/>
    <w:rsid w:val="006D2243"/>
    <w:rsid w:val="006D6405"/>
    <w:rsid w:val="006E2FDD"/>
    <w:rsid w:val="0070263B"/>
    <w:rsid w:val="0071009C"/>
    <w:rsid w:val="00716746"/>
    <w:rsid w:val="00720AEA"/>
    <w:rsid w:val="007219A5"/>
    <w:rsid w:val="00722AE1"/>
    <w:rsid w:val="00723F9D"/>
    <w:rsid w:val="00732524"/>
    <w:rsid w:val="0073718A"/>
    <w:rsid w:val="00741722"/>
    <w:rsid w:val="0074464D"/>
    <w:rsid w:val="00773109"/>
    <w:rsid w:val="007761E0"/>
    <w:rsid w:val="00777598"/>
    <w:rsid w:val="00781291"/>
    <w:rsid w:val="00781E6D"/>
    <w:rsid w:val="007902EB"/>
    <w:rsid w:val="00796DD6"/>
    <w:rsid w:val="007A0E3D"/>
    <w:rsid w:val="007C20A4"/>
    <w:rsid w:val="007C5180"/>
    <w:rsid w:val="007F0592"/>
    <w:rsid w:val="007F46FE"/>
    <w:rsid w:val="007F7BA9"/>
    <w:rsid w:val="00810910"/>
    <w:rsid w:val="00816815"/>
    <w:rsid w:val="00822AC0"/>
    <w:rsid w:val="0082498F"/>
    <w:rsid w:val="00836732"/>
    <w:rsid w:val="0084243B"/>
    <w:rsid w:val="00851BA5"/>
    <w:rsid w:val="008610F7"/>
    <w:rsid w:val="0086542E"/>
    <w:rsid w:val="00871F19"/>
    <w:rsid w:val="008733B5"/>
    <w:rsid w:val="00877E4C"/>
    <w:rsid w:val="00885CC0"/>
    <w:rsid w:val="00885F11"/>
    <w:rsid w:val="00894095"/>
    <w:rsid w:val="008A06B4"/>
    <w:rsid w:val="008A084C"/>
    <w:rsid w:val="008A6A8C"/>
    <w:rsid w:val="008B1F91"/>
    <w:rsid w:val="008B6D00"/>
    <w:rsid w:val="008C3A64"/>
    <w:rsid w:val="008D540E"/>
    <w:rsid w:val="008F7F8D"/>
    <w:rsid w:val="00915FD4"/>
    <w:rsid w:val="00920FFD"/>
    <w:rsid w:val="00926EE5"/>
    <w:rsid w:val="0094535A"/>
    <w:rsid w:val="009512DD"/>
    <w:rsid w:val="0095172A"/>
    <w:rsid w:val="00953C2D"/>
    <w:rsid w:val="00961DEF"/>
    <w:rsid w:val="009843CF"/>
    <w:rsid w:val="00994BEF"/>
    <w:rsid w:val="009A0F5E"/>
    <w:rsid w:val="009A128C"/>
    <w:rsid w:val="009A2733"/>
    <w:rsid w:val="009B44E3"/>
    <w:rsid w:val="009B4A7C"/>
    <w:rsid w:val="009C7193"/>
    <w:rsid w:val="009D5D8E"/>
    <w:rsid w:val="009E198D"/>
    <w:rsid w:val="009E430C"/>
    <w:rsid w:val="009E68F0"/>
    <w:rsid w:val="009F435D"/>
    <w:rsid w:val="00A17CB9"/>
    <w:rsid w:val="00A304E0"/>
    <w:rsid w:val="00A377CD"/>
    <w:rsid w:val="00A41780"/>
    <w:rsid w:val="00A46E61"/>
    <w:rsid w:val="00A50DDF"/>
    <w:rsid w:val="00A73F4E"/>
    <w:rsid w:val="00A8022C"/>
    <w:rsid w:val="00A95319"/>
    <w:rsid w:val="00AA47AB"/>
    <w:rsid w:val="00AA7181"/>
    <w:rsid w:val="00AC2FA9"/>
    <w:rsid w:val="00AC4B50"/>
    <w:rsid w:val="00AC5281"/>
    <w:rsid w:val="00AE38F6"/>
    <w:rsid w:val="00B10BAA"/>
    <w:rsid w:val="00B16D6D"/>
    <w:rsid w:val="00B33F9B"/>
    <w:rsid w:val="00B438FC"/>
    <w:rsid w:val="00B47934"/>
    <w:rsid w:val="00B5072D"/>
    <w:rsid w:val="00B63254"/>
    <w:rsid w:val="00B80B90"/>
    <w:rsid w:val="00B92FBB"/>
    <w:rsid w:val="00BA59C6"/>
    <w:rsid w:val="00BB16E7"/>
    <w:rsid w:val="00BB3E26"/>
    <w:rsid w:val="00BC176E"/>
    <w:rsid w:val="00BC3E11"/>
    <w:rsid w:val="00BD4124"/>
    <w:rsid w:val="00BF2DD6"/>
    <w:rsid w:val="00C15132"/>
    <w:rsid w:val="00C17E65"/>
    <w:rsid w:val="00C21C70"/>
    <w:rsid w:val="00C3621F"/>
    <w:rsid w:val="00CA46CE"/>
    <w:rsid w:val="00CA75C9"/>
    <w:rsid w:val="00CC7608"/>
    <w:rsid w:val="00CD190E"/>
    <w:rsid w:val="00CF2EE8"/>
    <w:rsid w:val="00D03F46"/>
    <w:rsid w:val="00D04409"/>
    <w:rsid w:val="00D15F5D"/>
    <w:rsid w:val="00D27AD7"/>
    <w:rsid w:val="00D347DB"/>
    <w:rsid w:val="00D3513F"/>
    <w:rsid w:val="00D422FC"/>
    <w:rsid w:val="00D4774A"/>
    <w:rsid w:val="00D47932"/>
    <w:rsid w:val="00D47EE8"/>
    <w:rsid w:val="00D51680"/>
    <w:rsid w:val="00D61D19"/>
    <w:rsid w:val="00D76817"/>
    <w:rsid w:val="00D87414"/>
    <w:rsid w:val="00D87C59"/>
    <w:rsid w:val="00D9096C"/>
    <w:rsid w:val="00DA1DEF"/>
    <w:rsid w:val="00DA3A1D"/>
    <w:rsid w:val="00DB57F2"/>
    <w:rsid w:val="00DC1D94"/>
    <w:rsid w:val="00DE1534"/>
    <w:rsid w:val="00DE6CBD"/>
    <w:rsid w:val="00DF5D0B"/>
    <w:rsid w:val="00E50776"/>
    <w:rsid w:val="00E60CC7"/>
    <w:rsid w:val="00E63CFA"/>
    <w:rsid w:val="00E724F0"/>
    <w:rsid w:val="00E74560"/>
    <w:rsid w:val="00E871D2"/>
    <w:rsid w:val="00E97124"/>
    <w:rsid w:val="00EA2240"/>
    <w:rsid w:val="00EA4FA6"/>
    <w:rsid w:val="00EB1527"/>
    <w:rsid w:val="00EB3E3E"/>
    <w:rsid w:val="00EB5576"/>
    <w:rsid w:val="00EC2ACB"/>
    <w:rsid w:val="00ED2134"/>
    <w:rsid w:val="00EE199D"/>
    <w:rsid w:val="00EE50F2"/>
    <w:rsid w:val="00EF1F81"/>
    <w:rsid w:val="00EF2F9D"/>
    <w:rsid w:val="00EF48C8"/>
    <w:rsid w:val="00EF52AD"/>
    <w:rsid w:val="00EF79E5"/>
    <w:rsid w:val="00F00819"/>
    <w:rsid w:val="00F04403"/>
    <w:rsid w:val="00F07992"/>
    <w:rsid w:val="00F14495"/>
    <w:rsid w:val="00F21FD0"/>
    <w:rsid w:val="00F25959"/>
    <w:rsid w:val="00F3204D"/>
    <w:rsid w:val="00F37BC7"/>
    <w:rsid w:val="00F403F9"/>
    <w:rsid w:val="00F42551"/>
    <w:rsid w:val="00F50F32"/>
    <w:rsid w:val="00F66882"/>
    <w:rsid w:val="00F91FFF"/>
    <w:rsid w:val="00FA4A05"/>
    <w:rsid w:val="00FA7888"/>
    <w:rsid w:val="00FB0CBE"/>
    <w:rsid w:val="00FB2D6E"/>
    <w:rsid w:val="00FC45EF"/>
    <w:rsid w:val="00FC5574"/>
    <w:rsid w:val="00FD321F"/>
    <w:rsid w:val="00FD7B79"/>
    <w:rsid w:val="00FE11BE"/>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7FA17A1D-89B1-314A-AF8B-ED90D475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paragraph" w:styleId="TOC4">
    <w:name w:val="toc 4"/>
    <w:basedOn w:val="Normal"/>
    <w:next w:val="Normal"/>
    <w:semiHidden/>
    <w:rsid w:val="00F66882"/>
    <w:pPr>
      <w:ind w:left="720" w:right="-380"/>
    </w:pPr>
    <w:rPr>
      <w:rFonts w:ascii="Times New Roman" w:hAnsi="Times New Roman"/>
      <w:sz w:val="20"/>
    </w:rPr>
  </w:style>
  <w:style w:type="paragraph" w:styleId="TOC2">
    <w:name w:val="toc 2"/>
    <w:basedOn w:val="Normal"/>
    <w:next w:val="Normal"/>
    <w:autoRedefine/>
    <w:semiHidden/>
    <w:rsid w:val="00F66882"/>
    <w:pPr>
      <w:tabs>
        <w:tab w:val="right" w:leader="underscore" w:pos="9278"/>
      </w:tabs>
      <w:spacing w:before="120"/>
      <w:ind w:left="240" w:right="-380"/>
    </w:pPr>
    <w:rPr>
      <w:rFonts w:ascii="Times New Roman" w:hAnsi="Times New Roman"/>
      <w:b/>
      <w:noProof/>
      <w:szCs w:val="22"/>
    </w:rPr>
  </w:style>
  <w:style w:type="paragraph" w:customStyle="1" w:styleId="Footnote">
    <w:name w:val="Footnote"/>
    <w:basedOn w:val="Normal"/>
    <w:rsid w:val="00F66882"/>
    <w:pPr>
      <w:ind w:firstLine="720"/>
      <w:jc w:val="both"/>
    </w:pPr>
    <w:rPr>
      <w:rFonts w:ascii="New York" w:hAnsi="New York"/>
      <w:sz w:val="20"/>
    </w:rPr>
  </w:style>
  <w:style w:type="paragraph" w:styleId="ListBullet">
    <w:name w:val="List Bullet"/>
    <w:basedOn w:val="Normal"/>
    <w:rsid w:val="00F66882"/>
    <w:pPr>
      <w:ind w:left="360" w:right="-380" w:hanging="360"/>
      <w:jc w:val="both"/>
    </w:pPr>
    <w:rPr>
      <w:rFonts w:ascii="Times" w:hAnsi="Times"/>
      <w:sz w:val="24"/>
    </w:rPr>
  </w:style>
  <w:style w:type="paragraph" w:styleId="BodyText">
    <w:name w:val="Body Text"/>
    <w:basedOn w:val="Normal"/>
    <w:link w:val="BodyTextChar"/>
    <w:rsid w:val="00F66882"/>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F66882"/>
    <w:rPr>
      <w:rFonts w:ascii="Times" w:hAnsi="Times"/>
      <w:sz w:val="24"/>
      <w:lang w:eastAsia="zh-CN"/>
    </w:rPr>
  </w:style>
  <w:style w:type="paragraph" w:styleId="BodyTextIndent">
    <w:name w:val="Body Text Indent"/>
    <w:basedOn w:val="Normal"/>
    <w:link w:val="BodyTextIndentChar"/>
    <w:rsid w:val="00F66882"/>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F66882"/>
    <w:rPr>
      <w:rFonts w:ascii="Times" w:hAnsi="Times"/>
      <w:sz w:val="24"/>
      <w:lang w:eastAsia="zh-CN"/>
    </w:rPr>
  </w:style>
  <w:style w:type="paragraph" w:styleId="BodyTextIndent2">
    <w:name w:val="Body Text Indent 2"/>
    <w:basedOn w:val="Normal"/>
    <w:link w:val="BodyTextIndent2Char"/>
    <w:rsid w:val="00F66882"/>
    <w:pPr>
      <w:ind w:left="360" w:hanging="360"/>
    </w:pPr>
    <w:rPr>
      <w:rFonts w:ascii="Times" w:hAnsi="Times"/>
      <w:sz w:val="24"/>
    </w:rPr>
  </w:style>
  <w:style w:type="character" w:customStyle="1" w:styleId="BodyTextIndent2Char">
    <w:name w:val="Body Text Indent 2 Char"/>
    <w:basedOn w:val="DefaultParagraphFont"/>
    <w:link w:val="BodyTextIndent2"/>
    <w:rsid w:val="00F66882"/>
    <w:rPr>
      <w:rFonts w:ascii="Times" w:hAnsi="Times"/>
      <w:sz w:val="24"/>
      <w:lang w:eastAsia="zh-CN"/>
    </w:rPr>
  </w:style>
  <w:style w:type="paragraph" w:styleId="BodyText2">
    <w:name w:val="Body Text 2"/>
    <w:basedOn w:val="Normal"/>
    <w:link w:val="BodyText2Char"/>
    <w:rsid w:val="00F66882"/>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F66882"/>
    <w:rPr>
      <w:rFonts w:ascii="Times" w:hAnsi="Times"/>
      <w:sz w:val="22"/>
      <w:lang w:eastAsia="zh-CN"/>
    </w:rPr>
  </w:style>
  <w:style w:type="paragraph" w:styleId="BodyText3">
    <w:name w:val="Body Text 3"/>
    <w:basedOn w:val="Normal"/>
    <w:link w:val="BodyText3Char"/>
    <w:rsid w:val="00F66882"/>
    <w:pPr>
      <w:ind w:right="-380"/>
    </w:pPr>
    <w:rPr>
      <w:sz w:val="24"/>
    </w:rPr>
  </w:style>
  <w:style w:type="character" w:customStyle="1" w:styleId="BodyText3Char">
    <w:name w:val="Body Text 3 Char"/>
    <w:basedOn w:val="DefaultParagraphFont"/>
    <w:link w:val="BodyText3"/>
    <w:rsid w:val="00F66882"/>
    <w:rPr>
      <w:rFonts w:ascii="Arial" w:hAnsi="Arial"/>
      <w:sz w:val="24"/>
      <w:lang w:eastAsia="zh-CN"/>
    </w:rPr>
  </w:style>
  <w:style w:type="paragraph" w:styleId="BlockText">
    <w:name w:val="Block Text"/>
    <w:basedOn w:val="Normal"/>
    <w:rsid w:val="00F66882"/>
    <w:pPr>
      <w:ind w:left="20" w:right="-380" w:hanging="20"/>
    </w:pPr>
    <w:rPr>
      <w:rFonts w:ascii="Times" w:hAnsi="Times"/>
      <w:sz w:val="24"/>
    </w:rPr>
  </w:style>
  <w:style w:type="character" w:styleId="Hyperlink">
    <w:name w:val="Hyperlink"/>
    <w:rsid w:val="00F66882"/>
    <w:rPr>
      <w:color w:val="0000FF"/>
      <w:u w:val="single"/>
    </w:rPr>
  </w:style>
  <w:style w:type="character" w:styleId="FollowedHyperlink">
    <w:name w:val="FollowedHyperlink"/>
    <w:rsid w:val="00F66882"/>
    <w:rPr>
      <w:color w:val="800080"/>
      <w:u w:val="single"/>
    </w:rPr>
  </w:style>
  <w:style w:type="table" w:styleId="TableGrid">
    <w:name w:val="Table Grid"/>
    <w:basedOn w:val="TableNormal"/>
    <w:rsid w:val="00F66882"/>
    <w:rPr>
      <w:rFonts w:ascii="Times New Roman" w:hAnsi="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66882"/>
    <w:pPr>
      <w:ind w:left="720"/>
    </w:pPr>
    <w:rPr>
      <w:rFonts w:ascii="Times" w:eastAsia="Times" w:hAnsi="Times"/>
      <w:sz w:val="24"/>
      <w:lang w:eastAsia="en-US"/>
    </w:rPr>
  </w:style>
  <w:style w:type="paragraph" w:styleId="NormalWeb">
    <w:name w:val="Normal (Web)"/>
    <w:basedOn w:val="Normal"/>
    <w:uiPriority w:val="99"/>
    <w:semiHidden/>
    <w:unhideWhenUsed/>
    <w:rsid w:val="00276CD7"/>
    <w:pPr>
      <w:spacing w:before="100" w:beforeAutospacing="1" w:after="100" w:afterAutospacing="1"/>
    </w:pPr>
    <w:rPr>
      <w:rFonts w:ascii="Times New Roman" w:hAnsi="Times New Roman"/>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426021">
      <w:bodyDiv w:val="1"/>
      <w:marLeft w:val="0"/>
      <w:marRight w:val="0"/>
      <w:marTop w:val="0"/>
      <w:marBottom w:val="0"/>
      <w:divBdr>
        <w:top w:val="none" w:sz="0" w:space="0" w:color="auto"/>
        <w:left w:val="none" w:sz="0" w:space="0" w:color="auto"/>
        <w:bottom w:val="none" w:sz="0" w:space="0" w:color="auto"/>
        <w:right w:val="none" w:sz="0" w:space="0" w:color="auto"/>
      </w:divBdr>
    </w:div>
    <w:div w:id="624896457">
      <w:bodyDiv w:val="1"/>
      <w:marLeft w:val="0"/>
      <w:marRight w:val="0"/>
      <w:marTop w:val="0"/>
      <w:marBottom w:val="0"/>
      <w:divBdr>
        <w:top w:val="none" w:sz="0" w:space="0" w:color="auto"/>
        <w:left w:val="none" w:sz="0" w:space="0" w:color="auto"/>
        <w:bottom w:val="none" w:sz="0" w:space="0" w:color="auto"/>
        <w:right w:val="none" w:sz="0" w:space="0" w:color="auto"/>
      </w:divBdr>
    </w:div>
    <w:div w:id="659120964">
      <w:bodyDiv w:val="1"/>
      <w:marLeft w:val="0"/>
      <w:marRight w:val="0"/>
      <w:marTop w:val="0"/>
      <w:marBottom w:val="0"/>
      <w:divBdr>
        <w:top w:val="none" w:sz="0" w:space="0" w:color="auto"/>
        <w:left w:val="none" w:sz="0" w:space="0" w:color="auto"/>
        <w:bottom w:val="none" w:sz="0" w:space="0" w:color="auto"/>
        <w:right w:val="none" w:sz="0" w:space="0" w:color="auto"/>
      </w:divBdr>
    </w:div>
    <w:div w:id="1173766868">
      <w:bodyDiv w:val="1"/>
      <w:marLeft w:val="0"/>
      <w:marRight w:val="0"/>
      <w:marTop w:val="0"/>
      <w:marBottom w:val="0"/>
      <w:divBdr>
        <w:top w:val="none" w:sz="0" w:space="0" w:color="auto"/>
        <w:left w:val="none" w:sz="0" w:space="0" w:color="auto"/>
        <w:bottom w:val="none" w:sz="0" w:space="0" w:color="auto"/>
        <w:right w:val="none" w:sz="0" w:space="0" w:color="auto"/>
      </w:divBdr>
    </w:div>
    <w:div w:id="1333337191">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806266382">
      <w:bodyDiv w:val="1"/>
      <w:marLeft w:val="0"/>
      <w:marRight w:val="0"/>
      <w:marTop w:val="0"/>
      <w:marBottom w:val="0"/>
      <w:divBdr>
        <w:top w:val="none" w:sz="0" w:space="0" w:color="auto"/>
        <w:left w:val="none" w:sz="0" w:space="0" w:color="auto"/>
        <w:bottom w:val="none" w:sz="0" w:space="0" w:color="auto"/>
        <w:right w:val="none" w:sz="0" w:space="0" w:color="auto"/>
      </w:divBdr>
    </w:div>
    <w:div w:id="1916894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yperlink" Target="https://biblia.com/bible/niv/John%2010.1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359</TotalTime>
  <Pages>20</Pages>
  <Words>8986</Words>
  <Characters>51224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60090</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225</cp:revision>
  <cp:lastPrinted>2018-08-04T10:20:00Z</cp:lastPrinted>
  <dcterms:created xsi:type="dcterms:W3CDTF">2016-01-15T01:17:00Z</dcterms:created>
  <dcterms:modified xsi:type="dcterms:W3CDTF">2018-09-27T06:13:00Z</dcterms:modified>
</cp:coreProperties>
</file>