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77777777" w:rsidR="003F4D4B" w:rsidRPr="008B1F91" w:rsidRDefault="00D347DB"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36BE598F">
                <wp:simplePos x="0" y="0"/>
                <wp:positionH relativeFrom="column">
                  <wp:posOffset>-220980</wp:posOffset>
                </wp:positionH>
                <wp:positionV relativeFrom="paragraph">
                  <wp:posOffset>572135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116B34" w:rsidRPr="001269F9" w:rsidRDefault="00116B34"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7.35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" filled="f">
                <v:textbox inset="0,0,0,0">
                  <w:txbxContent>
                    <w:p w14:paraId="7300D749" w14:textId="77777777" w:rsidR="00116B34" w:rsidRPr="001269F9" w:rsidRDefault="00116B34" w:rsidP="00D347DB">
                      <w:pPr>
                        <w:jc w:val="center"/>
                        <w:rPr>
                          <w:sz w:val="20"/>
                        </w:rPr>
                      </w:pPr>
                      <w:r w:rsidRPr="001269F9">
                        <w:rPr>
                          <w:sz w:val="20"/>
                        </w:rPr>
                        <w:t>Title</w:t>
                      </w:r>
                    </w:p>
                  </w:txbxContent>
                </v:textbox>
              </v:shape>
            </w:pict>
          </mc:Fallback>
        </mc:AlternateContent>
      </w:r>
      <w:r w:rsidR="001D3072"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0F0F971F" w:rsidR="003F4D4B" w:rsidRPr="00FD7B79" w:rsidRDefault="005A6E4E" w:rsidP="003F4D4B">
      <w:pPr>
        <w:widowControl w:val="0"/>
        <w:tabs>
          <w:tab w:val="left" w:pos="7960"/>
        </w:tabs>
        <w:ind w:right="-10"/>
        <w:rPr>
          <w:rFonts w:cs="Arial"/>
        </w:rPr>
      </w:pPr>
      <w:r>
        <w:rPr>
          <w:rFonts w:cs="Arial"/>
        </w:rPr>
        <w:t xml:space="preserve">12 November </w:t>
      </w:r>
      <w:r w:rsidR="003F4D4B" w:rsidRPr="00FD7B79">
        <w:rPr>
          <w:rFonts w:cs="Arial"/>
        </w:rPr>
        <w:t>201</w:t>
      </w:r>
      <w:r w:rsidR="003F4D4B">
        <w:rPr>
          <w:rFonts w:cs="Arial"/>
        </w:rPr>
        <w:t>7</w:t>
      </w:r>
      <w:r w:rsidR="003F4D4B" w:rsidRPr="00FD7B79">
        <w:rPr>
          <w:rFonts w:cs="Arial"/>
        </w:rPr>
        <w:tab/>
        <w:t>Message</w:t>
      </w:r>
      <w:r w:rsidR="003F4D4B">
        <w:rPr>
          <w:rFonts w:cs="Arial"/>
        </w:rPr>
        <w:t xml:space="preserve"> </w:t>
      </w:r>
      <w:r>
        <w:rPr>
          <w:rFonts w:cs="Arial"/>
        </w:rPr>
        <w:t>9</w:t>
      </w:r>
      <w:r w:rsidR="003F4D4B">
        <w:rPr>
          <w:rFonts w:cs="Arial"/>
        </w:rPr>
        <w:t xml:space="preserve"> of 66</w:t>
      </w:r>
    </w:p>
    <w:p w14:paraId="7D7D519B" w14:textId="303BDD39" w:rsidR="008B6D00" w:rsidRPr="00FD7B79" w:rsidRDefault="003F4D4B" w:rsidP="003F4D4B">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BB0AD0E" w14:textId="1748BCAB" w:rsidR="008B6D00" w:rsidRPr="00FD7B79" w:rsidRDefault="005A6E4E" w:rsidP="00DA3A1D">
      <w:pPr>
        <w:pStyle w:val="Header"/>
        <w:widowControl w:val="0"/>
        <w:tabs>
          <w:tab w:val="clear" w:pos="4800"/>
          <w:tab w:val="center" w:pos="4950"/>
        </w:tabs>
        <w:ind w:right="-10"/>
        <w:rPr>
          <w:rFonts w:cs="Arial"/>
          <w:b/>
          <w:sz w:val="32"/>
        </w:rPr>
      </w:pPr>
      <w:r>
        <w:rPr>
          <w:rFonts w:cs="Arial"/>
          <w:b/>
          <w:sz w:val="32"/>
        </w:rPr>
        <w:t>Be Changed</w:t>
      </w:r>
    </w:p>
    <w:p w14:paraId="53EBD4C4" w14:textId="6A40601C"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5A6E4E">
        <w:rPr>
          <w:rFonts w:cs="Arial"/>
          <w:b/>
          <w:i/>
        </w:rPr>
        <w:t>1 Samuel</w:t>
      </w:r>
    </w:p>
    <w:p w14:paraId="194E4583" w14:textId="77777777" w:rsidR="008B6D00" w:rsidRPr="00FD7B79" w:rsidRDefault="008B6D00" w:rsidP="00DA3A1D">
      <w:pPr>
        <w:widowControl w:val="0"/>
        <w:tabs>
          <w:tab w:val="left" w:pos="7960"/>
        </w:tabs>
        <w:ind w:left="1660" w:right="-10" w:hanging="1660"/>
        <w:rPr>
          <w:rFonts w:cs="Arial"/>
        </w:rPr>
      </w:pPr>
    </w:p>
    <w:p w14:paraId="6ACD720D" w14:textId="64254305"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5A6E4E">
        <w:rPr>
          <w:rFonts w:cs="Arial"/>
        </w:rPr>
        <w:t>Change</w:t>
      </w:r>
    </w:p>
    <w:p w14:paraId="669D5727" w14:textId="66C0A631"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CF2180" w:rsidRPr="00577531">
        <w:rPr>
          <w:rFonts w:cs="Arial"/>
        </w:rPr>
        <w:t>Why</w:t>
      </w:r>
      <w:r w:rsidR="00CF2180">
        <w:rPr>
          <w:rFonts w:cs="Arial"/>
        </w:rPr>
        <w:t xml:space="preserve"> does </w:t>
      </w:r>
      <w:r w:rsidR="00CF2180" w:rsidRPr="00CF2180">
        <w:rPr>
          <w:rFonts w:cs="Arial"/>
        </w:rPr>
        <w:t>God</w:t>
      </w:r>
      <w:r w:rsidR="00CF2180">
        <w:rPr>
          <w:rFonts w:cs="Arial"/>
        </w:rPr>
        <w:t xml:space="preserve"> cause change?</w:t>
      </w:r>
    </w:p>
    <w:p w14:paraId="3D256BE1" w14:textId="758A6A0F"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CF2180">
        <w:rPr>
          <w:rFonts w:cs="Arial"/>
        </w:rPr>
        <w:t xml:space="preserve">God initiates change to fulfill his </w:t>
      </w:r>
      <w:r w:rsidR="00CF2180" w:rsidRPr="00CF2180">
        <w:rPr>
          <w:rFonts w:cs="Arial"/>
        </w:rPr>
        <w:t>plans</w:t>
      </w:r>
      <w:r w:rsidR="00CF2180">
        <w:rPr>
          <w:rFonts w:cs="Arial"/>
        </w:rPr>
        <w:t xml:space="preserve"> for us.</w:t>
      </w:r>
    </w:p>
    <w:p w14:paraId="5FA8621D" w14:textId="2C43EA7B"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2938D6" w:rsidRPr="00FD7B79">
        <w:rPr>
          <w:rFonts w:cs="Arial"/>
        </w:rPr>
        <w:t>will</w:t>
      </w:r>
      <w:r w:rsidR="002938D6">
        <w:rPr>
          <w:rFonts w:cs="Arial"/>
        </w:rPr>
        <w:t xml:space="preserve"> let God initiate whatever change in their lives he wishes.</w:t>
      </w:r>
    </w:p>
    <w:p w14:paraId="59C8E865" w14:textId="08994056"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sidR="00CF2180">
        <w:rPr>
          <w:rFonts w:cs="Arial"/>
        </w:rPr>
        <w:t>We worship our Unchanging God</w:t>
      </w:r>
    </w:p>
    <w:p w14:paraId="0B88602F" w14:textId="51C08051"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CF2180">
        <w:rPr>
          <w:rFonts w:cs="Arial"/>
        </w:rPr>
        <w:t>1 Samuel 8</w:t>
      </w:r>
    </w:p>
    <w:p w14:paraId="09DE975C" w14:textId="253E815F"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8D25DC">
        <w:rPr>
          <w:rFonts w:cs="Arial"/>
        </w:rPr>
        <w:t>Change My Heart, O God</w:t>
      </w:r>
      <w:r w:rsidR="00DE522F">
        <w:rPr>
          <w:rFonts w:cs="Arial"/>
        </w:rPr>
        <w:t xml:space="preserve"> or In the Power of Your Love</w:t>
      </w:r>
    </w:p>
    <w:p w14:paraId="140482CF" w14:textId="77777777" w:rsidR="008D25DC" w:rsidRPr="00FD7B79" w:rsidRDefault="008D25DC" w:rsidP="008D25DC">
      <w:pPr>
        <w:pStyle w:val="Heading1"/>
        <w:ind w:right="-10"/>
        <w:rPr>
          <w:rFonts w:cs="Arial"/>
        </w:rPr>
      </w:pPr>
      <w:r w:rsidRPr="00FD7B79">
        <w:rPr>
          <w:rFonts w:cs="Arial"/>
        </w:rPr>
        <w:t>Introduction</w:t>
      </w:r>
    </w:p>
    <w:p w14:paraId="0C1B0E07" w14:textId="3C962BE9" w:rsidR="008D25DC" w:rsidRDefault="000E16E6" w:rsidP="008D25DC">
      <w:pPr>
        <w:pStyle w:val="Heading3"/>
        <w:ind w:right="-10"/>
        <w:rPr>
          <w:rFonts w:cs="Arial"/>
        </w:rPr>
      </w:pPr>
      <w:r w:rsidRPr="008B1F91">
        <w:rPr>
          <w:rFonts w:cs="Arial"/>
          <w:noProof/>
          <w:lang w:eastAsia="en-US"/>
        </w:rPr>
        <mc:AlternateContent>
          <mc:Choice Requires="wps">
            <w:drawing>
              <wp:anchor distT="0" distB="0" distL="114300" distR="114300" simplePos="0" relativeHeight="251668992" behindDoc="0" locked="0" layoutInCell="1" allowOverlap="1" wp14:anchorId="2A921C0D" wp14:editId="16B423AC">
                <wp:simplePos x="0" y="0"/>
                <wp:positionH relativeFrom="column">
                  <wp:posOffset>-278765</wp:posOffset>
                </wp:positionH>
                <wp:positionV relativeFrom="paragraph">
                  <wp:posOffset>4445</wp:posOffset>
                </wp:positionV>
                <wp:extent cx="685800" cy="337820"/>
                <wp:effectExtent l="0" t="0" r="254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018252" w14:textId="433DADEC" w:rsidR="00116B34" w:rsidRPr="001269F9" w:rsidRDefault="00116B34" w:rsidP="00D347DB">
                            <w:pPr>
                              <w:jc w:val="center"/>
                              <w:rPr>
                                <w:sz w:val="20"/>
                              </w:rPr>
                            </w:pPr>
                            <w:r>
                              <w:rPr>
                                <w:sz w:val="20"/>
                              </w:rPr>
                              <w:t>Bulb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1.9pt;margin-top:.35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" filled="f">
                <v:textbox inset="0,0,0,0">
                  <w:txbxContent>
                    <w:p w14:paraId="36018252" w14:textId="433DADEC" w:rsidR="00116B34" w:rsidRPr="001269F9" w:rsidRDefault="00116B34" w:rsidP="00D347DB">
                      <w:pPr>
                        <w:jc w:val="center"/>
                        <w:rPr>
                          <w:sz w:val="20"/>
                        </w:rPr>
                      </w:pPr>
                      <w:r>
                        <w:rPr>
                          <w:sz w:val="20"/>
                        </w:rPr>
                        <w:t>Bulb</w:t>
                      </w:r>
                    </w:p>
                  </w:txbxContent>
                </v:textbox>
              </v:shape>
            </w:pict>
          </mc:Fallback>
        </mc:AlternateContent>
      </w:r>
      <w:r w:rsidR="008D25DC" w:rsidRPr="00FD7B79">
        <w:rPr>
          <w:rFonts w:cs="Arial"/>
          <w:u w:val="single"/>
        </w:rPr>
        <w:t>Interest</w:t>
      </w:r>
      <w:r w:rsidR="008D25DC" w:rsidRPr="00FD7B79">
        <w:rPr>
          <w:rFonts w:cs="Arial"/>
        </w:rPr>
        <w:t xml:space="preserve">: </w:t>
      </w:r>
      <w:r w:rsidR="008D25DC">
        <w:rPr>
          <w:rFonts w:cs="Arial"/>
        </w:rPr>
        <w:t xml:space="preserve">Do you like change? </w:t>
      </w:r>
    </w:p>
    <w:p w14:paraId="04F5D952" w14:textId="681F6009" w:rsidR="008D25DC" w:rsidRDefault="003C5C3A" w:rsidP="008D25DC">
      <w:pPr>
        <w:pStyle w:val="Heading4"/>
        <w:rPr>
          <w:rFonts w:cs="Arial"/>
        </w:rPr>
      </w:pPr>
      <w:r w:rsidRPr="008B1F91">
        <w:rPr>
          <w:rFonts w:cs="Arial"/>
          <w:noProof/>
          <w:lang w:eastAsia="en-US"/>
        </w:rPr>
        <mc:AlternateContent>
          <mc:Choice Requires="wps">
            <w:drawing>
              <wp:anchor distT="0" distB="0" distL="114300" distR="114300" simplePos="0" relativeHeight="251729408" behindDoc="0" locked="0" layoutInCell="1" allowOverlap="1" wp14:anchorId="209DBE67" wp14:editId="7BF2CFBE">
                <wp:simplePos x="0" y="0"/>
                <wp:positionH relativeFrom="column">
                  <wp:posOffset>-278765</wp:posOffset>
                </wp:positionH>
                <wp:positionV relativeFrom="paragraph">
                  <wp:posOffset>39370</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3DBF21" w14:textId="26021B3F" w:rsidR="00116B34" w:rsidRPr="001269F9" w:rsidRDefault="00116B34" w:rsidP="003C5C3A">
                            <w:pPr>
                              <w:jc w:val="center"/>
                              <w:rPr>
                                <w:sz w:val="20"/>
                              </w:rPr>
                            </w:pPr>
                            <w:r>
                              <w:rPr>
                                <w:sz w:val="20"/>
                              </w:rPr>
                              <w:t>Constant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1.9pt;margin-top:3.1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YtB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jjF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" filled="f">
                <v:textbox inset="0,0,0,0">
                  <w:txbxContent>
                    <w:p w14:paraId="6E3DBF21" w14:textId="26021B3F" w:rsidR="00116B34" w:rsidRPr="001269F9" w:rsidRDefault="00116B34" w:rsidP="003C5C3A">
                      <w:pPr>
                        <w:jc w:val="center"/>
                        <w:rPr>
                          <w:sz w:val="20"/>
                        </w:rPr>
                      </w:pPr>
                      <w:r>
                        <w:rPr>
                          <w:sz w:val="20"/>
                        </w:rPr>
                        <w:t>Constant</w:t>
                      </w:r>
                    </w:p>
                  </w:txbxContent>
                </v:textbox>
              </v:shape>
            </w:pict>
          </mc:Fallback>
        </mc:AlternateContent>
      </w:r>
      <w:r w:rsidR="008D25DC">
        <w:rPr>
          <w:rFonts w:cs="Arial"/>
        </w:rPr>
        <w:t xml:space="preserve">Whether you like change or not, change is inevitable. </w:t>
      </w:r>
    </w:p>
    <w:p w14:paraId="669EC9CC" w14:textId="0BFDB9DA" w:rsidR="008D25DC" w:rsidRDefault="003C5C3A" w:rsidP="008D25DC">
      <w:pPr>
        <w:pStyle w:val="Heading4"/>
        <w:rPr>
          <w:rFonts w:cs="Arial"/>
        </w:rPr>
      </w:pPr>
      <w:r w:rsidRPr="008B1F91">
        <w:rPr>
          <w:rFonts w:cs="Arial"/>
          <w:noProof/>
          <w:lang w:eastAsia="en-US"/>
        </w:rPr>
        <mc:AlternateContent>
          <mc:Choice Requires="wps">
            <w:drawing>
              <wp:anchor distT="0" distB="0" distL="114300" distR="114300" simplePos="0" relativeHeight="251731456" behindDoc="0" locked="0" layoutInCell="1" allowOverlap="1" wp14:anchorId="1FCF8882" wp14:editId="77B4B26C">
                <wp:simplePos x="0" y="0"/>
                <wp:positionH relativeFrom="column">
                  <wp:posOffset>-278765</wp:posOffset>
                </wp:positionH>
                <wp:positionV relativeFrom="paragraph">
                  <wp:posOffset>64135</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8B1E76" w14:textId="09DF3B91" w:rsidR="00116B34" w:rsidRPr="001269F9" w:rsidRDefault="00116B34" w:rsidP="003C5C3A">
                            <w:pPr>
                              <w:jc w:val="center"/>
                              <w:rPr>
                                <w:sz w:val="20"/>
                              </w:rPr>
                            </w:pPr>
                            <w:r>
                              <w:rPr>
                                <w:sz w:val="20"/>
                              </w:rPr>
                              <w:t>Desk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1.9pt;margin-top:5.05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Gx/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" filled="f">
                <v:textbox inset="0,0,0,0">
                  <w:txbxContent>
                    <w:p w14:paraId="418B1E76" w14:textId="09DF3B91" w:rsidR="00116B34" w:rsidRPr="001269F9" w:rsidRDefault="00116B34" w:rsidP="003C5C3A">
                      <w:pPr>
                        <w:jc w:val="center"/>
                        <w:rPr>
                          <w:sz w:val="20"/>
                        </w:rPr>
                      </w:pPr>
                      <w:r>
                        <w:rPr>
                          <w:sz w:val="20"/>
                        </w:rPr>
                        <w:t>Desk</w:t>
                      </w:r>
                    </w:p>
                  </w:txbxContent>
                </v:textbox>
              </v:shape>
            </w:pict>
          </mc:Fallback>
        </mc:AlternateContent>
      </w:r>
      <w:r w:rsidR="008D25DC">
        <w:rPr>
          <w:rFonts w:cs="Arial"/>
        </w:rPr>
        <w:t>Some like it while others hate it, so some of us are early adopters while others are laggards. The majority tolerates it.</w:t>
      </w:r>
    </w:p>
    <w:p w14:paraId="74B07AFC" w14:textId="218B7CC2" w:rsidR="008D25DC" w:rsidRDefault="001549D6" w:rsidP="008D25DC">
      <w:pPr>
        <w:pStyle w:val="Heading3"/>
        <w:ind w:right="-10"/>
        <w:rPr>
          <w:rFonts w:cs="Arial"/>
        </w:rPr>
      </w:pPr>
      <w:r w:rsidRPr="008B1F91">
        <w:rPr>
          <w:rFonts w:cs="Arial"/>
          <w:noProof/>
          <w:lang w:eastAsia="en-US"/>
        </w:rPr>
        <mc:AlternateContent>
          <mc:Choice Requires="wps">
            <w:drawing>
              <wp:anchor distT="0" distB="0" distL="114300" distR="114300" simplePos="0" relativeHeight="251686400" behindDoc="0" locked="0" layoutInCell="1" allowOverlap="1" wp14:anchorId="348660CD" wp14:editId="78969470">
                <wp:simplePos x="0" y="0"/>
                <wp:positionH relativeFrom="column">
                  <wp:posOffset>-278130</wp:posOffset>
                </wp:positionH>
                <wp:positionV relativeFrom="paragraph">
                  <wp:posOffset>1531620</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D9DB62" w14:textId="07B09E72" w:rsidR="00116B34" w:rsidRPr="001269F9" w:rsidRDefault="00116B34" w:rsidP="00D347DB">
                            <w:pPr>
                              <w:jc w:val="center"/>
                              <w:rPr>
                                <w:sz w:val="20"/>
                              </w:rPr>
                            </w:pPr>
                            <w:r>
                              <w:rPr>
                                <w:sz w:val="20"/>
                              </w:rPr>
                              <w:t>• Why?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1.85pt;margin-top:120.6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" filled="f">
                <v:textbox inset="0,0,0,0">
                  <w:txbxContent>
                    <w:p w14:paraId="15D9DB62" w14:textId="07B09E72" w:rsidR="00116B34" w:rsidRPr="001269F9" w:rsidRDefault="00116B34" w:rsidP="00D347DB">
                      <w:pPr>
                        <w:jc w:val="center"/>
                        <w:rPr>
                          <w:sz w:val="20"/>
                        </w:rPr>
                      </w:pPr>
                      <w:r>
                        <w:rPr>
                          <w:sz w:val="20"/>
                        </w:rPr>
                        <w:t>• Why?</w:t>
                      </w:r>
                    </w:p>
                  </w:txbxContent>
                </v:textbox>
              </v:shape>
            </w:pict>
          </mc:Fallback>
        </mc:AlternateContent>
      </w:r>
      <w:r w:rsidRPr="008B1F91">
        <w:rPr>
          <w:rFonts w:cs="Arial"/>
          <w:noProof/>
          <w:lang w:eastAsia="en-US"/>
        </w:rPr>
        <mc:AlternateContent>
          <mc:Choice Requires="wps">
            <w:drawing>
              <wp:anchor distT="0" distB="0" distL="114300" distR="114300" simplePos="0" relativeHeight="251689472" behindDoc="0" locked="0" layoutInCell="1" allowOverlap="1" wp14:anchorId="492F05DE" wp14:editId="04C5AB9F">
                <wp:simplePos x="0" y="0"/>
                <wp:positionH relativeFrom="column">
                  <wp:posOffset>-278765</wp:posOffset>
                </wp:positionH>
                <wp:positionV relativeFrom="paragraph">
                  <wp:posOffset>161925</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F2877B" w14:textId="21ADC79B" w:rsidR="00116B34" w:rsidRPr="001269F9" w:rsidRDefault="00116B34" w:rsidP="000E16E6">
                            <w:pPr>
                              <w:jc w:val="center"/>
                              <w:rPr>
                                <w:sz w:val="20"/>
                              </w:rPr>
                            </w:pPr>
                            <w:r>
                              <w:rPr>
                                <w:sz w:val="20"/>
                              </w:rPr>
                              <w:t>Stopwatch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1.9pt;margin-top:12.7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KpdH0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" filled="f">
                <v:textbox inset="0,0,0,0">
                  <w:txbxContent>
                    <w:p w14:paraId="70F2877B" w14:textId="21ADC79B" w:rsidR="00116B34" w:rsidRPr="001269F9" w:rsidRDefault="00116B34" w:rsidP="000E16E6">
                      <w:pPr>
                        <w:jc w:val="center"/>
                        <w:rPr>
                          <w:sz w:val="20"/>
                        </w:rPr>
                      </w:pPr>
                      <w:r>
                        <w:rPr>
                          <w:sz w:val="20"/>
                        </w:rPr>
                        <w:t>Stopwatch</w:t>
                      </w:r>
                    </w:p>
                  </w:txbxContent>
                </v:textbox>
              </v:shape>
            </w:pict>
          </mc:Fallback>
        </mc:AlternateContent>
      </w:r>
      <w:r w:rsidR="008D25DC" w:rsidRPr="00FD7B79">
        <w:rPr>
          <w:rFonts w:cs="Arial"/>
          <w:u w:val="single"/>
        </w:rPr>
        <w:t>Need</w:t>
      </w:r>
      <w:r w:rsidR="008D25DC" w:rsidRPr="00FD7B79">
        <w:rPr>
          <w:rFonts w:cs="Arial"/>
        </w:rPr>
        <w:t xml:space="preserve">: </w:t>
      </w:r>
      <w:r w:rsidR="008B1C33">
        <w:rPr>
          <w:rFonts w:cs="Arial"/>
        </w:rPr>
        <w:t>What changes are you experiencing right now?</w:t>
      </w:r>
    </w:p>
    <w:p w14:paraId="316B1A9F" w14:textId="77777777" w:rsidR="008D25DC" w:rsidRDefault="008D25DC" w:rsidP="008D25DC">
      <w:pPr>
        <w:pStyle w:val="Heading4"/>
        <w:rPr>
          <w:rFonts w:cs="Arial"/>
        </w:rPr>
      </w:pPr>
      <w:r>
        <w:rPr>
          <w:rFonts w:cs="Arial"/>
        </w:rPr>
        <w:t>Job?</w:t>
      </w:r>
    </w:p>
    <w:p w14:paraId="74E91003" w14:textId="77777777" w:rsidR="008D25DC" w:rsidRDefault="008D25DC" w:rsidP="008D25DC">
      <w:pPr>
        <w:pStyle w:val="Heading4"/>
        <w:rPr>
          <w:rFonts w:cs="Arial"/>
        </w:rPr>
      </w:pPr>
      <w:r>
        <w:rPr>
          <w:rFonts w:cs="Arial"/>
        </w:rPr>
        <w:t>Body?</w:t>
      </w:r>
    </w:p>
    <w:p w14:paraId="2C184385" w14:textId="77777777" w:rsidR="008D25DC" w:rsidRDefault="008D25DC" w:rsidP="008D25DC">
      <w:pPr>
        <w:pStyle w:val="Heading4"/>
        <w:rPr>
          <w:rFonts w:cs="Arial"/>
        </w:rPr>
      </w:pPr>
      <w:r>
        <w:rPr>
          <w:rFonts w:cs="Arial"/>
        </w:rPr>
        <w:t>Relationships?</w:t>
      </w:r>
    </w:p>
    <w:p w14:paraId="39E305AE" w14:textId="77777777" w:rsidR="008D25DC" w:rsidRDefault="008D25DC" w:rsidP="008D25DC">
      <w:pPr>
        <w:pStyle w:val="Heading4"/>
        <w:rPr>
          <w:rFonts w:cs="Arial"/>
        </w:rPr>
      </w:pPr>
      <w:r>
        <w:rPr>
          <w:rFonts w:cs="Arial"/>
        </w:rPr>
        <w:t>Something else?</w:t>
      </w:r>
    </w:p>
    <w:p w14:paraId="555DBF2C" w14:textId="77777777" w:rsidR="008D25DC" w:rsidRDefault="008D25DC" w:rsidP="008D25DC">
      <w:pPr>
        <w:pStyle w:val="Heading3"/>
        <w:ind w:right="-10"/>
        <w:rPr>
          <w:rFonts w:cs="Arial"/>
        </w:rPr>
      </w:pPr>
      <w:r>
        <w:rPr>
          <w:rFonts w:cs="Arial"/>
          <w:u w:val="single"/>
        </w:rPr>
        <w:t>Curiosity</w:t>
      </w:r>
      <w:r w:rsidRPr="00FD7B79">
        <w:rPr>
          <w:rFonts w:cs="Arial"/>
        </w:rPr>
        <w:t xml:space="preserve">: </w:t>
      </w:r>
      <w:r>
        <w:rPr>
          <w:rFonts w:cs="Arial"/>
        </w:rPr>
        <w:t>Why are you experiencing these changes right now?</w:t>
      </w:r>
    </w:p>
    <w:p w14:paraId="087BE875" w14:textId="77777777" w:rsidR="008D25DC" w:rsidRDefault="008D25DC" w:rsidP="008D25DC">
      <w:pPr>
        <w:pStyle w:val="Heading4"/>
        <w:rPr>
          <w:rFonts w:cs="Arial"/>
        </w:rPr>
      </w:pPr>
      <w:r>
        <w:rPr>
          <w:rFonts w:cs="Arial"/>
        </w:rPr>
        <w:t>If we are honest, we really don’t understand why change happens.</w:t>
      </w:r>
    </w:p>
    <w:p w14:paraId="14919272" w14:textId="2A4C5201" w:rsidR="008D25DC" w:rsidRPr="00FD7B79" w:rsidRDefault="008D25DC" w:rsidP="008D25DC">
      <w:pPr>
        <w:pStyle w:val="Heading4"/>
        <w:rPr>
          <w:rFonts w:cs="Arial"/>
        </w:rPr>
      </w:pPr>
      <w:r>
        <w:rPr>
          <w:rFonts w:cs="Arial"/>
        </w:rPr>
        <w:t>Is God causing it—or are you causing the change? I can comprehend why some of us initiate change, but…</w:t>
      </w:r>
    </w:p>
    <w:p w14:paraId="2FABCCE6" w14:textId="4CF2C748" w:rsidR="008D25DC" w:rsidRPr="00FD7B79" w:rsidRDefault="00A55802" w:rsidP="008D25DC">
      <w:pPr>
        <w:pStyle w:val="Heading3"/>
        <w:ind w:right="-10"/>
        <w:rPr>
          <w:rFonts w:cs="Arial"/>
        </w:rPr>
      </w:pPr>
      <w:r w:rsidRPr="008B1F91">
        <w:rPr>
          <w:rFonts w:cs="Arial"/>
          <w:noProof/>
          <w:lang w:eastAsia="en-US"/>
        </w:rPr>
        <mc:AlternateContent>
          <mc:Choice Requires="wps">
            <w:drawing>
              <wp:anchor distT="0" distB="0" distL="114300" distR="114300" simplePos="0" relativeHeight="251690496" behindDoc="0" locked="0" layoutInCell="1" allowOverlap="1" wp14:anchorId="3DD8DE96" wp14:editId="18D3E39C">
                <wp:simplePos x="0" y="0"/>
                <wp:positionH relativeFrom="column">
                  <wp:posOffset>-278765</wp:posOffset>
                </wp:positionH>
                <wp:positionV relativeFrom="paragraph">
                  <wp:posOffset>17145</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B16F0A" w14:textId="1D1F96B6" w:rsidR="00116B34" w:rsidRPr="001269F9" w:rsidRDefault="00116B34" w:rsidP="000E16E6">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1.9pt;margin-top:1.35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" filled="f">
                <v:textbox inset="0,0,0,0">
                  <w:txbxContent>
                    <w:p w14:paraId="14B16F0A" w14:textId="1D1F96B6" w:rsidR="00116B34" w:rsidRPr="001269F9" w:rsidRDefault="00116B34" w:rsidP="000E16E6">
                      <w:pPr>
                        <w:jc w:val="center"/>
                        <w:rPr>
                          <w:sz w:val="20"/>
                        </w:rPr>
                      </w:pPr>
                      <w:r>
                        <w:rPr>
                          <w:sz w:val="20"/>
                        </w:rPr>
                        <w:t>Subject</w:t>
                      </w:r>
                    </w:p>
                  </w:txbxContent>
                </v:textbox>
              </v:shape>
            </w:pict>
          </mc:Fallback>
        </mc:AlternateContent>
      </w:r>
      <w:r w:rsidR="008D25DC" w:rsidRPr="00FD7B79">
        <w:rPr>
          <w:rFonts w:cs="Arial"/>
          <w:u w:val="single"/>
        </w:rPr>
        <w:t>Subject</w:t>
      </w:r>
      <w:r w:rsidR="008D25DC" w:rsidRPr="00FD7B79">
        <w:rPr>
          <w:rFonts w:cs="Arial"/>
        </w:rPr>
        <w:t xml:space="preserve">: </w:t>
      </w:r>
      <w:r w:rsidR="008D25DC" w:rsidRPr="00577531">
        <w:rPr>
          <w:rFonts w:cs="Arial"/>
        </w:rPr>
        <w:t>Why</w:t>
      </w:r>
      <w:r w:rsidR="008D25DC">
        <w:rPr>
          <w:rFonts w:cs="Arial"/>
        </w:rPr>
        <w:t xml:space="preserve"> does </w:t>
      </w:r>
      <w:r w:rsidR="008D25DC" w:rsidRPr="00577531">
        <w:rPr>
          <w:rFonts w:cs="Arial"/>
          <w:u w:val="single"/>
        </w:rPr>
        <w:t>God</w:t>
      </w:r>
      <w:r w:rsidR="008D25DC">
        <w:rPr>
          <w:rFonts w:cs="Arial"/>
        </w:rPr>
        <w:t xml:space="preserve"> cause change?</w:t>
      </w:r>
    </w:p>
    <w:p w14:paraId="6CE050D8" w14:textId="2DDC9A42" w:rsidR="008D25DC" w:rsidRDefault="00A55802" w:rsidP="008D25DC">
      <w:pPr>
        <w:pStyle w:val="Heading3"/>
        <w:ind w:right="-10"/>
        <w:rPr>
          <w:rFonts w:cs="Arial"/>
        </w:rPr>
      </w:pPr>
      <w:r w:rsidRPr="008B1F91">
        <w:rPr>
          <w:rFonts w:cs="Arial"/>
          <w:noProof/>
          <w:lang w:eastAsia="en-US"/>
        </w:rPr>
        <mc:AlternateContent>
          <mc:Choice Requires="wps">
            <w:drawing>
              <wp:anchor distT="0" distB="0" distL="114300" distR="114300" simplePos="0" relativeHeight="251717120" behindDoc="0" locked="0" layoutInCell="1" allowOverlap="1" wp14:anchorId="31366291" wp14:editId="3EBF8D8E">
                <wp:simplePos x="0" y="0"/>
                <wp:positionH relativeFrom="column">
                  <wp:posOffset>-278765</wp:posOffset>
                </wp:positionH>
                <wp:positionV relativeFrom="paragraph">
                  <wp:posOffset>499110</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FB65D0" w14:textId="19D0F301" w:rsidR="00116B34" w:rsidRPr="001269F9" w:rsidRDefault="00116B34" w:rsidP="00A55802">
                            <w:pPr>
                              <w:jc w:val="center"/>
                              <w:rPr>
                                <w:sz w:val="20"/>
                              </w:rPr>
                            </w:pPr>
                            <w:r>
                              <w:rPr>
                                <w:sz w:val="20"/>
                              </w:rPr>
                              <w:t>Morality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1.9pt;margin-top:39.3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" filled="f">
                <v:textbox inset="0,0,0,0">
                  <w:txbxContent>
                    <w:p w14:paraId="1BFB65D0" w14:textId="19D0F301" w:rsidR="00116B34" w:rsidRPr="001269F9" w:rsidRDefault="00116B34" w:rsidP="00A55802">
                      <w:pPr>
                        <w:jc w:val="center"/>
                        <w:rPr>
                          <w:sz w:val="20"/>
                        </w:rPr>
                      </w:pPr>
                      <w:r>
                        <w:rPr>
                          <w:sz w:val="20"/>
                        </w:rPr>
                        <w:t>Morality</w:t>
                      </w:r>
                    </w:p>
                  </w:txbxContent>
                </v:textbox>
              </v:shape>
            </w:pict>
          </mc:Fallback>
        </mc:AlternateContent>
      </w:r>
      <w:r w:rsidRPr="008B1F91">
        <w:rPr>
          <w:rFonts w:cs="Arial"/>
          <w:noProof/>
          <w:lang w:eastAsia="en-US"/>
        </w:rPr>
        <mc:AlternateContent>
          <mc:Choice Requires="wps">
            <w:drawing>
              <wp:anchor distT="0" distB="0" distL="114300" distR="114300" simplePos="0" relativeHeight="251687424" behindDoc="0" locked="0" layoutInCell="1" allowOverlap="1" wp14:anchorId="05338AA4" wp14:editId="60EC41D2">
                <wp:simplePos x="0" y="0"/>
                <wp:positionH relativeFrom="column">
                  <wp:posOffset>-278765</wp:posOffset>
                </wp:positionH>
                <wp:positionV relativeFrom="paragraph">
                  <wp:posOffset>156210</wp:posOffset>
                </wp:positionV>
                <wp:extent cx="685800" cy="337820"/>
                <wp:effectExtent l="0" t="0" r="254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C08946" w14:textId="288B5944" w:rsidR="00116B34" w:rsidRPr="001269F9" w:rsidRDefault="00116B34" w:rsidP="00D347DB">
                            <w:pPr>
                              <w:jc w:val="center"/>
                              <w:rPr>
                                <w:sz w:val="20"/>
                              </w:rPr>
                            </w:pPr>
                            <w:r>
                              <w:rPr>
                                <w:sz w:val="20"/>
                              </w:rPr>
                              <w:t>Bible Book by 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1.9pt;margin-top:12.3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Y603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UeZ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" filled="f">
                <v:textbox inset="0,0,0,0">
                  <w:txbxContent>
                    <w:p w14:paraId="6CC08946" w14:textId="288B5944" w:rsidR="00116B34" w:rsidRPr="001269F9" w:rsidRDefault="00116B34" w:rsidP="00D347DB">
                      <w:pPr>
                        <w:jc w:val="center"/>
                        <w:rPr>
                          <w:sz w:val="20"/>
                        </w:rPr>
                      </w:pPr>
                      <w:r>
                        <w:rPr>
                          <w:sz w:val="20"/>
                        </w:rPr>
                        <w:t>Bible Book by Book</w:t>
                      </w:r>
                    </w:p>
                  </w:txbxContent>
                </v:textbox>
              </v:shape>
            </w:pict>
          </mc:Fallback>
        </mc:AlternateContent>
      </w:r>
      <w:r w:rsidR="008D25DC" w:rsidRPr="00FD7B79">
        <w:rPr>
          <w:rFonts w:cs="Arial"/>
          <w:u w:val="single"/>
        </w:rPr>
        <w:t>Background</w:t>
      </w:r>
      <w:r w:rsidR="008D25DC">
        <w:rPr>
          <w:rFonts w:cs="Arial"/>
        </w:rPr>
        <w:t xml:space="preserve">: </w:t>
      </w:r>
      <w:r>
        <w:rPr>
          <w:rFonts w:cs="Arial"/>
        </w:rPr>
        <w:t xml:space="preserve">In our study through Scripture, </w:t>
      </w:r>
      <w:r w:rsidR="008D25DC">
        <w:rPr>
          <w:rFonts w:cs="Arial"/>
        </w:rPr>
        <w:t>Judges had led Israel for 350 years with the only constant being change itself. Judge after judge came and left the scene, some good and some bad. Few agreed that the situation was sustainable. Change needed to happen because each person did</w:t>
      </w:r>
      <w:r w:rsidR="00DC1508">
        <w:rPr>
          <w:rFonts w:cs="Arial"/>
        </w:rPr>
        <w:t xml:space="preserve"> what was right in his own eyes with enemies at the door.</w:t>
      </w:r>
    </w:p>
    <w:p w14:paraId="7AC3E75A" w14:textId="15D6350C" w:rsidR="00F938BB" w:rsidRDefault="00DC1508" w:rsidP="00F938BB">
      <w:pPr>
        <w:pStyle w:val="Heading4"/>
        <w:rPr>
          <w:rFonts w:cs="Arial"/>
        </w:rPr>
      </w:pPr>
      <w:r w:rsidRPr="008B1F91">
        <w:rPr>
          <w:rFonts w:cs="Arial"/>
          <w:noProof/>
          <w:lang w:eastAsia="en-US"/>
        </w:rPr>
        <mc:AlternateContent>
          <mc:Choice Requires="wps">
            <w:drawing>
              <wp:anchor distT="0" distB="0" distL="114300" distR="114300" simplePos="0" relativeHeight="251721216" behindDoc="0" locked="0" layoutInCell="1" allowOverlap="1" wp14:anchorId="6A1CA82B" wp14:editId="594F70BD">
                <wp:simplePos x="0" y="0"/>
                <wp:positionH relativeFrom="column">
                  <wp:posOffset>-278765</wp:posOffset>
                </wp:positionH>
                <wp:positionV relativeFrom="paragraph">
                  <wp:posOffset>161290</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13D59D" w14:textId="515EBB31" w:rsidR="00116B34" w:rsidRPr="001269F9" w:rsidRDefault="00116B34" w:rsidP="000E16E6">
                            <w:pPr>
                              <w:jc w:val="center"/>
                              <w:rPr>
                                <w:sz w:val="20"/>
                              </w:rPr>
                            </w:pPr>
                            <w:r>
                              <w:rPr>
                                <w:sz w:val="20"/>
                              </w:rPr>
                              <w:t>Transition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1.9pt;margin-top:12.7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0gYH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" filled="f">
                <v:textbox inset="0,0,0,0">
                  <w:txbxContent>
                    <w:p w14:paraId="2B13D59D" w14:textId="515EBB31" w:rsidR="00116B34" w:rsidRPr="001269F9" w:rsidRDefault="00116B34" w:rsidP="000E16E6">
                      <w:pPr>
                        <w:jc w:val="center"/>
                        <w:rPr>
                          <w:sz w:val="20"/>
                        </w:rPr>
                      </w:pPr>
                      <w:r>
                        <w:rPr>
                          <w:sz w:val="20"/>
                        </w:rPr>
                        <w:t>Transition</w:t>
                      </w:r>
                    </w:p>
                  </w:txbxContent>
                </v:textbox>
              </v:shape>
            </w:pict>
          </mc:Fallback>
        </mc:AlternateContent>
      </w:r>
      <w:r w:rsidR="00F938BB">
        <w:rPr>
          <w:rFonts w:cs="Arial"/>
        </w:rPr>
        <w:t>Too often we think of the period of the judges as limited only to the book of Judges. Yet it also includes Ruth and 1 Samuel, where Samuel himself was the final judge.</w:t>
      </w:r>
    </w:p>
    <w:p w14:paraId="488F5C6F" w14:textId="55BDD8D0" w:rsidR="00F938BB" w:rsidRPr="00FD7B79" w:rsidRDefault="00DC1508" w:rsidP="00F938BB">
      <w:pPr>
        <w:pStyle w:val="Heading4"/>
        <w:rPr>
          <w:rFonts w:cs="Arial"/>
        </w:rPr>
      </w:pPr>
      <w:r w:rsidRPr="008B1F91">
        <w:rPr>
          <w:rFonts w:cs="Arial"/>
          <w:noProof/>
          <w:lang w:eastAsia="en-US"/>
        </w:rPr>
        <mc:AlternateContent>
          <mc:Choice Requires="wps">
            <w:drawing>
              <wp:anchor distT="0" distB="0" distL="114300" distR="114300" simplePos="0" relativeHeight="251688448" behindDoc="0" locked="0" layoutInCell="1" allowOverlap="1" wp14:anchorId="1A181D44" wp14:editId="6F337A07">
                <wp:simplePos x="0" y="0"/>
                <wp:positionH relativeFrom="column">
                  <wp:posOffset>-278765</wp:posOffset>
                </wp:positionH>
                <wp:positionV relativeFrom="paragraph">
                  <wp:posOffset>144780</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0AE3EE" w14:textId="6136EF63" w:rsidR="00116B34" w:rsidRPr="001269F9" w:rsidRDefault="00116B34" w:rsidP="000E16E6">
                            <w:pPr>
                              <w:jc w:val="center"/>
                              <w:rPr>
                                <w:sz w:val="20"/>
                              </w:rPr>
                            </w:pPr>
                            <w:r>
                              <w:rPr>
                                <w:sz w:val="20"/>
                              </w:rPr>
                              <w:t>Ruth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1.9pt;margin-top:11.4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" filled="f">
                <v:textbox inset="0,0,0,0">
                  <w:txbxContent>
                    <w:p w14:paraId="2D0AE3EE" w14:textId="6136EF63" w:rsidR="00116B34" w:rsidRPr="001269F9" w:rsidRDefault="00116B34" w:rsidP="000E16E6">
                      <w:pPr>
                        <w:jc w:val="center"/>
                        <w:rPr>
                          <w:sz w:val="20"/>
                        </w:rPr>
                      </w:pPr>
                      <w:r>
                        <w:rPr>
                          <w:sz w:val="20"/>
                        </w:rPr>
                        <w:t>Ruth</w:t>
                      </w:r>
                    </w:p>
                  </w:txbxContent>
                </v:textbox>
              </v:shape>
            </w:pict>
          </mc:Fallback>
        </mc:AlternateContent>
      </w:r>
      <w:r w:rsidR="00F938BB">
        <w:rPr>
          <w:rFonts w:cs="Arial"/>
        </w:rPr>
        <w:t>If we keep reading right from the end of Ruth, we see Ruth concluding with its final word, “David.” We are left with the amazing realization that the whole story of Ruth was about David’s great-grandmother!</w:t>
      </w:r>
    </w:p>
    <w:p w14:paraId="48AC64EE" w14:textId="19774CD0" w:rsidR="00F938BB" w:rsidRDefault="004C02AD" w:rsidP="00F938BB">
      <w:pPr>
        <w:pStyle w:val="Heading4"/>
        <w:rPr>
          <w:rFonts w:cs="Arial"/>
        </w:rPr>
      </w:pPr>
      <w:r w:rsidRPr="008B1F91">
        <w:rPr>
          <w:rFonts w:cs="Arial"/>
          <w:noProof/>
          <w:lang w:eastAsia="en-US"/>
        </w:rPr>
        <mc:AlternateContent>
          <mc:Choice Requires="wps">
            <w:drawing>
              <wp:anchor distT="0" distB="0" distL="114300" distR="114300" simplePos="0" relativeHeight="251723264" behindDoc="0" locked="0" layoutInCell="1" allowOverlap="1" wp14:anchorId="0DB54B8F" wp14:editId="1851AF38">
                <wp:simplePos x="0" y="0"/>
                <wp:positionH relativeFrom="column">
                  <wp:posOffset>-278765</wp:posOffset>
                </wp:positionH>
                <wp:positionV relativeFrom="paragraph">
                  <wp:posOffset>86995</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895518" w14:textId="0CC8729E" w:rsidR="00116B34" w:rsidRPr="001269F9" w:rsidRDefault="00116B34" w:rsidP="004C02AD">
                            <w:pPr>
                              <w:jc w:val="center"/>
                              <w:rPr>
                                <w:sz w:val="20"/>
                              </w:rPr>
                            </w:pPr>
                            <w:r>
                              <w:rPr>
                                <w:sz w:val="20"/>
                              </w:rPr>
                              <w:t>Theme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1.9pt;margin-top:6.85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" filled="f">
                <v:textbox inset="0,0,0,0">
                  <w:txbxContent>
                    <w:p w14:paraId="3C895518" w14:textId="0CC8729E" w:rsidR="00116B34" w:rsidRPr="001269F9" w:rsidRDefault="00116B34" w:rsidP="004C02AD">
                      <w:pPr>
                        <w:jc w:val="center"/>
                        <w:rPr>
                          <w:sz w:val="20"/>
                        </w:rPr>
                      </w:pPr>
                      <w:r>
                        <w:rPr>
                          <w:sz w:val="20"/>
                        </w:rPr>
                        <w:t>Theme</w:t>
                      </w:r>
                    </w:p>
                  </w:txbxContent>
                </v:textbox>
              </v:shape>
            </w:pict>
          </mc:Fallback>
        </mc:AlternateContent>
      </w:r>
      <w:r w:rsidR="00F938BB">
        <w:rPr>
          <w:rFonts w:cs="Arial"/>
        </w:rPr>
        <w:t>In 1 Samuel we will see why David was the climax of Ruth. All along, God’s plan was to delegate his authority to David and his descendants.</w:t>
      </w:r>
    </w:p>
    <w:p w14:paraId="18A8D7DA" w14:textId="6C9361EF" w:rsidR="00F938BB" w:rsidRPr="00FD7B79" w:rsidRDefault="00A55802" w:rsidP="00F938BB">
      <w:pPr>
        <w:pStyle w:val="Heading4"/>
        <w:rPr>
          <w:rFonts w:cs="Arial"/>
        </w:rPr>
      </w:pPr>
      <w:r w:rsidRPr="008B1F91">
        <w:rPr>
          <w:rFonts w:cs="Arial"/>
          <w:noProof/>
          <w:lang w:eastAsia="en-US"/>
        </w:rPr>
        <mc:AlternateContent>
          <mc:Choice Requires="wps">
            <w:drawing>
              <wp:anchor distT="0" distB="0" distL="114300" distR="114300" simplePos="0" relativeHeight="251719168" behindDoc="0" locked="0" layoutInCell="1" allowOverlap="1" wp14:anchorId="5FFE6DB8" wp14:editId="6D211225">
                <wp:simplePos x="0" y="0"/>
                <wp:positionH relativeFrom="column">
                  <wp:posOffset>-278765</wp:posOffset>
                </wp:positionH>
                <wp:positionV relativeFrom="paragraph">
                  <wp:posOffset>70485</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723784" w14:textId="37833B2C" w:rsidR="00116B34" w:rsidRPr="001269F9" w:rsidRDefault="00116B34" w:rsidP="00A55802">
                            <w:pPr>
                              <w:jc w:val="center"/>
                              <w:rPr>
                                <w:sz w:val="20"/>
                              </w:rPr>
                            </w:pPr>
                            <w:r>
                              <w:rPr>
                                <w:sz w:val="20"/>
                              </w:rPr>
                              <w:t>Theocracy Monarchy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1.9pt;margin-top:5.55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" filled="f">
                <v:textbox inset="0,0,0,0">
                  <w:txbxContent>
                    <w:p w14:paraId="21723784" w14:textId="37833B2C" w:rsidR="00116B34" w:rsidRPr="001269F9" w:rsidRDefault="00116B34" w:rsidP="00A55802">
                      <w:pPr>
                        <w:jc w:val="center"/>
                        <w:rPr>
                          <w:sz w:val="20"/>
                        </w:rPr>
                      </w:pPr>
                      <w:r>
                        <w:rPr>
                          <w:sz w:val="20"/>
                        </w:rPr>
                        <w:t>Theocracy Monarchy</w:t>
                      </w:r>
                    </w:p>
                  </w:txbxContent>
                </v:textbox>
              </v:shape>
            </w:pict>
          </mc:Fallback>
        </mc:AlternateContent>
      </w:r>
      <w:r w:rsidR="00F938BB">
        <w:rPr>
          <w:rFonts w:cs="Arial"/>
        </w:rPr>
        <w:t>The book of 1 Samuel gives the transitions necessary for that change to come about from a theocracy to a monarchy focused on David.</w:t>
      </w:r>
    </w:p>
    <w:p w14:paraId="748A5EA2" w14:textId="03810D2E" w:rsidR="008D25DC" w:rsidRPr="00FD7B79" w:rsidRDefault="001549D6" w:rsidP="008D25DC">
      <w:pPr>
        <w:pStyle w:val="Heading3"/>
        <w:ind w:right="-10"/>
        <w:rPr>
          <w:rFonts w:cs="Arial"/>
        </w:rPr>
      </w:pPr>
      <w:r w:rsidRPr="008B1F91">
        <w:rPr>
          <w:rFonts w:cs="Arial"/>
          <w:noProof/>
          <w:lang w:eastAsia="en-US"/>
        </w:rPr>
        <w:lastRenderedPageBreak/>
        <mc:AlternateContent>
          <mc:Choice Requires="wps">
            <w:drawing>
              <wp:anchor distT="0" distB="0" distL="114300" distR="114300" simplePos="0" relativeHeight="251692544" behindDoc="0" locked="0" layoutInCell="1" allowOverlap="1" wp14:anchorId="4FF9240B" wp14:editId="14BD85A9">
                <wp:simplePos x="0" y="0"/>
                <wp:positionH relativeFrom="column">
                  <wp:posOffset>-421640</wp:posOffset>
                </wp:positionH>
                <wp:positionV relativeFrom="paragraph">
                  <wp:posOffset>24130</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494D96" w14:textId="157DB22B" w:rsidR="00116B34" w:rsidRPr="001269F9" w:rsidRDefault="00116B34" w:rsidP="00D347DB">
                            <w:pPr>
                              <w:jc w:val="center"/>
                              <w:rPr>
                                <w:sz w:val="20"/>
                              </w:rPr>
                            </w:pPr>
                            <w:r>
                              <w:rPr>
                                <w:sz w:val="20"/>
                              </w:rPr>
                              <w:t>For Israel and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3.15pt;margin-top:1.9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" filled="f">
                <v:textbox inset="0,0,0,0">
                  <w:txbxContent>
                    <w:p w14:paraId="64494D96" w14:textId="157DB22B" w:rsidR="00116B34" w:rsidRPr="001269F9" w:rsidRDefault="00116B34" w:rsidP="00D347DB">
                      <w:pPr>
                        <w:jc w:val="center"/>
                        <w:rPr>
                          <w:sz w:val="20"/>
                        </w:rPr>
                      </w:pPr>
                      <w:r>
                        <w:rPr>
                          <w:sz w:val="20"/>
                        </w:rPr>
                        <w:t>For Israel and Us</w:t>
                      </w:r>
                    </w:p>
                  </w:txbxContent>
                </v:textbox>
              </v:shape>
            </w:pict>
          </mc:Fallback>
        </mc:AlternateContent>
      </w:r>
      <w:r w:rsidRPr="008B1F91">
        <w:rPr>
          <w:rFonts w:cs="Arial"/>
          <w:noProof/>
          <w:lang w:eastAsia="en-US"/>
        </w:rPr>
        <mc:AlternateContent>
          <mc:Choice Requires="wps">
            <w:drawing>
              <wp:anchor distT="0" distB="0" distL="114300" distR="114300" simplePos="0" relativeHeight="251693568" behindDoc="0" locked="0" layoutInCell="1" allowOverlap="1" wp14:anchorId="2FEEC2B6" wp14:editId="218EB753">
                <wp:simplePos x="0" y="0"/>
                <wp:positionH relativeFrom="column">
                  <wp:posOffset>-422275</wp:posOffset>
                </wp:positionH>
                <wp:positionV relativeFrom="paragraph">
                  <wp:posOffset>2083435</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AA5B11" w14:textId="0EC51522" w:rsidR="00116B34" w:rsidRDefault="00116B34" w:rsidP="00D347DB">
                            <w:pPr>
                              <w:jc w:val="center"/>
                              <w:rPr>
                                <w:sz w:val="20"/>
                              </w:rPr>
                            </w:pPr>
                            <w:r>
                              <w:rPr>
                                <w:sz w:val="20"/>
                              </w:rPr>
                              <w:t>1 Sam 1</w:t>
                            </w:r>
                          </w:p>
                          <w:p w14:paraId="612DC04F" w14:textId="6B3A35D3" w:rsidR="00116B34" w:rsidRPr="001269F9" w:rsidRDefault="00292142" w:rsidP="00D347DB">
                            <w:pPr>
                              <w:jc w:val="center"/>
                              <w:rPr>
                                <w:sz w:val="20"/>
                              </w:rPr>
                            </w:pPr>
                            <w:r>
                              <w:rPr>
                                <w:sz w:val="20"/>
                              </w:rPr>
                              <w:t>(7</w:t>
                            </w:r>
                            <w:r w:rsidR="00116B34">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40" type="#_x0000_t202" style="position:absolute;left:0;text-align:left;margin-left:-33.2pt;margin-top:164.0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SwH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UezzB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" filled="f">
                <v:textbox inset="0,0,0,0">
                  <w:txbxContent>
                    <w:p w14:paraId="07AA5B11" w14:textId="0EC51522" w:rsidR="00116B34" w:rsidRDefault="00116B34" w:rsidP="00D347DB">
                      <w:pPr>
                        <w:jc w:val="center"/>
                        <w:rPr>
                          <w:sz w:val="20"/>
                        </w:rPr>
                      </w:pPr>
                      <w:r>
                        <w:rPr>
                          <w:sz w:val="20"/>
                        </w:rPr>
                        <w:t>1 Sam 1</w:t>
                      </w:r>
                    </w:p>
                    <w:p w14:paraId="612DC04F" w14:textId="6B3A35D3" w:rsidR="00116B34" w:rsidRPr="001269F9" w:rsidRDefault="00292142" w:rsidP="00D347DB">
                      <w:pPr>
                        <w:jc w:val="center"/>
                        <w:rPr>
                          <w:sz w:val="20"/>
                        </w:rPr>
                      </w:pPr>
                      <w:r>
                        <w:rPr>
                          <w:sz w:val="20"/>
                        </w:rPr>
                        <w:t>(7</w:t>
                      </w:r>
                      <w:r w:rsidR="00116B34">
                        <w:rPr>
                          <w:sz w:val="20"/>
                        </w:rPr>
                        <w:t xml:space="preserve">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97664" behindDoc="0" locked="0" layoutInCell="1" allowOverlap="1" wp14:anchorId="7EBCAD6D" wp14:editId="08E34128">
                <wp:simplePos x="0" y="0"/>
                <wp:positionH relativeFrom="column">
                  <wp:posOffset>-422275</wp:posOffset>
                </wp:positionH>
                <wp:positionV relativeFrom="paragraph">
                  <wp:posOffset>3226435</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3178C7" w14:textId="6B675E21" w:rsidR="00116B34" w:rsidRDefault="00116B34" w:rsidP="000E16E6">
                            <w:pPr>
                              <w:jc w:val="center"/>
                              <w:rPr>
                                <w:sz w:val="20"/>
                              </w:rPr>
                            </w:pPr>
                            <w:r>
                              <w:rPr>
                                <w:sz w:val="20"/>
                              </w:rPr>
                              <w:t>1 Sam 2</w:t>
                            </w:r>
                          </w:p>
                          <w:p w14:paraId="571568EE" w14:textId="50493FBD" w:rsidR="00116B34" w:rsidRPr="001269F9" w:rsidRDefault="00116B34" w:rsidP="000E16E6">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3.2pt;margin-top:254.0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Uwh3w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" filled="f">
                <v:textbox inset="0,0,0,0">
                  <w:txbxContent>
                    <w:p w14:paraId="6A3178C7" w14:textId="6B675E21" w:rsidR="00116B34" w:rsidRDefault="00116B34" w:rsidP="000E16E6">
                      <w:pPr>
                        <w:jc w:val="center"/>
                        <w:rPr>
                          <w:sz w:val="20"/>
                        </w:rPr>
                      </w:pPr>
                      <w:r>
                        <w:rPr>
                          <w:sz w:val="20"/>
                        </w:rPr>
                        <w:t>1 Sam 2</w:t>
                      </w:r>
                    </w:p>
                    <w:p w14:paraId="571568EE" w14:textId="50493FBD" w:rsidR="00116B34" w:rsidRPr="001269F9" w:rsidRDefault="00116B34" w:rsidP="000E16E6">
                      <w:pPr>
                        <w:jc w:val="center"/>
                        <w:rPr>
                          <w:sz w:val="20"/>
                        </w:rPr>
                      </w:pPr>
                      <w:r>
                        <w:rPr>
                          <w:sz w:val="20"/>
                        </w:rPr>
                        <w:t>(7 slides)</w:t>
                      </w:r>
                    </w:p>
                  </w:txbxContent>
                </v:textbox>
              </v:shape>
            </w:pict>
          </mc:Fallback>
        </mc:AlternateContent>
      </w:r>
      <w:r w:rsidR="008D25DC" w:rsidRPr="00FD7B79">
        <w:rPr>
          <w:rFonts w:cs="Arial"/>
          <w:u w:val="single"/>
        </w:rPr>
        <w:t>Preview</w:t>
      </w:r>
      <w:r w:rsidR="008D25DC" w:rsidRPr="00FD7B79">
        <w:rPr>
          <w:rFonts w:cs="Arial"/>
        </w:rPr>
        <w:t xml:space="preserve">: </w:t>
      </w:r>
      <w:r w:rsidR="008D25DC">
        <w:rPr>
          <w:rFonts w:cs="Arial"/>
        </w:rPr>
        <w:t>Today we will see what God was doing in changing Israel’s situation and then see why change occurs for us today.</w:t>
      </w:r>
    </w:p>
    <w:p w14:paraId="7B5D69E7" w14:textId="77777777" w:rsidR="008D25DC" w:rsidRPr="00FD7B79" w:rsidRDefault="008D25DC" w:rsidP="008D25DC">
      <w:pPr>
        <w:pStyle w:val="Heading3"/>
        <w:ind w:right="-10"/>
        <w:rPr>
          <w:rFonts w:cs="Arial"/>
        </w:rPr>
      </w:pPr>
      <w:r w:rsidRPr="00FD7B79">
        <w:rPr>
          <w:rFonts w:cs="Arial"/>
          <w:u w:val="single"/>
        </w:rPr>
        <w:t>Text</w:t>
      </w:r>
      <w:r w:rsidRPr="00FD7B79">
        <w:rPr>
          <w:rFonts w:cs="Arial"/>
        </w:rPr>
        <w:t xml:space="preserve">: </w:t>
      </w:r>
      <w:r>
        <w:rPr>
          <w:rFonts w:cs="Arial"/>
        </w:rPr>
        <w:t>We will survey the entire book of 1 Samuel—a book that is all about change!</w:t>
      </w:r>
    </w:p>
    <w:p w14:paraId="49B4C944" w14:textId="2656C6FE" w:rsidR="008D25DC" w:rsidRPr="00FD7B79" w:rsidRDefault="00DC1508" w:rsidP="008D25DC">
      <w:pPr>
        <w:rPr>
          <w:rFonts w:cs="Arial"/>
        </w:rPr>
      </w:pPr>
      <w:r w:rsidRPr="008B1F91">
        <w:rPr>
          <w:rFonts w:cs="Arial"/>
          <w:noProof/>
          <w:lang w:eastAsia="en-US"/>
        </w:rPr>
        <mc:AlternateContent>
          <mc:Choice Requires="wps">
            <w:drawing>
              <wp:anchor distT="0" distB="0" distL="114300" distR="114300" simplePos="0" relativeHeight="251749888" behindDoc="0" locked="0" layoutInCell="1" allowOverlap="1" wp14:anchorId="6A1CC1B5" wp14:editId="4F5C03E7">
                <wp:simplePos x="0" y="0"/>
                <wp:positionH relativeFrom="column">
                  <wp:posOffset>-507365</wp:posOffset>
                </wp:positionH>
                <wp:positionV relativeFrom="paragraph">
                  <wp:posOffset>37465</wp:posOffset>
                </wp:positionV>
                <wp:extent cx="571500" cy="337820"/>
                <wp:effectExtent l="0" t="0" r="381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2D8DAC" w14:textId="691E9DDC" w:rsidR="00116B34" w:rsidRPr="001269F9" w:rsidRDefault="00116B34" w:rsidP="00D347DB">
                            <w:pPr>
                              <w:jc w:val="center"/>
                              <w:rPr>
                                <w:sz w:val="20"/>
                              </w:rPr>
                            </w:pPr>
                            <w:r>
                              <w:rPr>
                                <w:sz w:val="20"/>
                              </w:rPr>
                              <w:t>Sub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9.9pt;margin-top:2.95pt;width:45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" filled="f">
                <v:textbox inset="0,0,0,0">
                  <w:txbxContent>
                    <w:p w14:paraId="1C2D8DAC" w14:textId="691E9DDC" w:rsidR="00116B34" w:rsidRPr="001269F9" w:rsidRDefault="00116B34" w:rsidP="00D347DB">
                      <w:pPr>
                        <w:jc w:val="center"/>
                        <w:rPr>
                          <w:sz w:val="20"/>
                        </w:rPr>
                      </w:pPr>
                      <w:r>
                        <w:rPr>
                          <w:sz w:val="20"/>
                        </w:rPr>
                        <w:t>Sub</w:t>
                      </w:r>
                    </w:p>
                  </w:txbxContent>
                </v:textbox>
              </v:shape>
            </w:pict>
          </mc:Fallback>
        </mc:AlternateContent>
      </w:r>
    </w:p>
    <w:p w14:paraId="379A0368" w14:textId="77777777" w:rsidR="008D25DC" w:rsidRPr="00FD7B79" w:rsidRDefault="008D25DC" w:rsidP="008D25DC">
      <w:pPr>
        <w:rPr>
          <w:rFonts w:cs="Arial"/>
        </w:rPr>
      </w:pPr>
      <w:r w:rsidRPr="00FD7B79">
        <w:rPr>
          <w:rFonts w:cs="Arial"/>
        </w:rPr>
        <w:t>(</w:t>
      </w:r>
      <w:r>
        <w:rPr>
          <w:rFonts w:cs="Arial"/>
        </w:rPr>
        <w:t>Why did God cause change by ending the judges?)</w:t>
      </w:r>
    </w:p>
    <w:p w14:paraId="2A816E1F" w14:textId="2C05706D" w:rsidR="008D25DC" w:rsidRPr="00D031B1" w:rsidRDefault="00E131F7" w:rsidP="008D25DC">
      <w:pPr>
        <w:pStyle w:val="Heading1"/>
        <w:numPr>
          <w:ilvl w:val="0"/>
          <w:numId w:val="28"/>
        </w:numPr>
        <w:ind w:hanging="432"/>
      </w:pPr>
      <w:r w:rsidRPr="008B1F91">
        <w:rPr>
          <w:rFonts w:cs="Arial"/>
          <w:noProof/>
          <w:lang w:eastAsia="en-US"/>
        </w:rPr>
        <mc:AlternateContent>
          <mc:Choice Requires="wps">
            <w:drawing>
              <wp:anchor distT="0" distB="0" distL="114300" distR="114300" simplePos="0" relativeHeight="251725312" behindDoc="0" locked="0" layoutInCell="1" allowOverlap="1" wp14:anchorId="67B6BD91" wp14:editId="689357D0">
                <wp:simplePos x="0" y="0"/>
                <wp:positionH relativeFrom="column">
                  <wp:posOffset>-507365</wp:posOffset>
                </wp:positionH>
                <wp:positionV relativeFrom="paragraph">
                  <wp:posOffset>59055</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ED508D" w14:textId="528A8659" w:rsidR="00116B34" w:rsidRPr="001269F9" w:rsidRDefault="00116B34"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9.9pt;margin-top:4.65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5kL3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" filled="f">
                <v:textbox inset="0,0,0,0">
                  <w:txbxContent>
                    <w:p w14:paraId="09ED508D" w14:textId="528A8659" w:rsidR="00116B34" w:rsidRPr="001269F9" w:rsidRDefault="00116B34" w:rsidP="00D347DB">
                      <w:pPr>
                        <w:jc w:val="center"/>
                        <w:rPr>
                          <w:sz w:val="20"/>
                        </w:rPr>
                      </w:pPr>
                      <w:r>
                        <w:rPr>
                          <w:sz w:val="20"/>
                        </w:rPr>
                        <w:t>MP</w:t>
                      </w:r>
                    </w:p>
                  </w:txbxContent>
                </v:textbox>
              </v:shape>
            </w:pict>
          </mc:Fallback>
        </mc:AlternateContent>
      </w:r>
      <w:r w:rsidR="008D25DC" w:rsidRPr="00D031B1">
        <w:t xml:space="preserve">God </w:t>
      </w:r>
      <w:r w:rsidR="008D25DC">
        <w:t xml:space="preserve">had always planned to </w:t>
      </w:r>
      <w:r w:rsidR="008D25DC" w:rsidRPr="00D031B1">
        <w:t xml:space="preserve">rule </w:t>
      </w:r>
      <w:r w:rsidR="008D25DC">
        <w:t xml:space="preserve">through </w:t>
      </w:r>
      <w:r w:rsidR="008D25DC" w:rsidRPr="007F46A2">
        <w:rPr>
          <w:u w:val="single"/>
        </w:rPr>
        <w:t>Davidic</w:t>
      </w:r>
      <w:r w:rsidR="008D25DC">
        <w:t xml:space="preserve"> kings (EI)</w:t>
      </w:r>
      <w:r w:rsidR="008D25DC" w:rsidRPr="00D031B1">
        <w:t xml:space="preserve">. </w:t>
      </w:r>
    </w:p>
    <w:p w14:paraId="426A5DB9" w14:textId="18A199F1" w:rsidR="008D25DC" w:rsidRPr="00FD7B79" w:rsidRDefault="00E131F7" w:rsidP="008D25DC">
      <w:pPr>
        <w:ind w:left="426"/>
        <w:rPr>
          <w:rFonts w:cs="Arial"/>
        </w:rPr>
      </w:pPr>
      <w:r w:rsidRPr="008B1F91">
        <w:rPr>
          <w:rFonts w:cs="Arial"/>
          <w:noProof/>
          <w:lang w:eastAsia="en-US"/>
        </w:rPr>
        <mc:AlternateContent>
          <mc:Choice Requires="wps">
            <w:drawing>
              <wp:anchor distT="0" distB="0" distL="114300" distR="114300" simplePos="0" relativeHeight="251727360" behindDoc="0" locked="0" layoutInCell="1" allowOverlap="1" wp14:anchorId="358796D4" wp14:editId="2DB205A1">
                <wp:simplePos x="0" y="0"/>
                <wp:positionH relativeFrom="column">
                  <wp:posOffset>-507365</wp:posOffset>
                </wp:positionH>
                <wp:positionV relativeFrom="paragraph">
                  <wp:posOffset>50800</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71C98E" w14:textId="6F4AC504" w:rsidR="00116B34" w:rsidRPr="001269F9" w:rsidRDefault="00116B34" w:rsidP="00D347DB">
                            <w:pPr>
                              <w:jc w:val="center"/>
                              <w:rPr>
                                <w:sz w:val="20"/>
                              </w:rPr>
                            </w:pPr>
                            <w:r>
                              <w:rPr>
                                <w:sz w:val="20"/>
                              </w:rPr>
                              <w:t>Theology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9.9pt;margin-top:4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UiWn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Zh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" filled="f">
                <v:textbox inset="0,0,0,0">
                  <w:txbxContent>
                    <w:p w14:paraId="0771C98E" w14:textId="6F4AC504" w:rsidR="00116B34" w:rsidRPr="001269F9" w:rsidRDefault="00116B34" w:rsidP="00D347DB">
                      <w:pPr>
                        <w:jc w:val="center"/>
                        <w:rPr>
                          <w:sz w:val="20"/>
                        </w:rPr>
                      </w:pPr>
                      <w:r>
                        <w:rPr>
                          <w:sz w:val="20"/>
                        </w:rPr>
                        <w:t>Theology</w:t>
                      </w:r>
                    </w:p>
                  </w:txbxContent>
                </v:textbox>
              </v:shape>
            </w:pict>
          </mc:Fallback>
        </mc:AlternateContent>
      </w:r>
      <w:r w:rsidR="008D25DC" w:rsidRPr="00FD7B79">
        <w:rPr>
          <w:rFonts w:cs="Arial"/>
        </w:rPr>
        <w:t>[</w:t>
      </w:r>
      <w:r w:rsidR="008D25DC">
        <w:rPr>
          <w:rFonts w:cs="Arial"/>
        </w:rPr>
        <w:t>The LORD even used Israel’s sin to bring in the monarchy</w:t>
      </w:r>
      <w:r w:rsidR="00F25715">
        <w:rPr>
          <w:rFonts w:cs="Arial"/>
        </w:rPr>
        <w:t xml:space="preserve"> under David</w:t>
      </w:r>
      <w:r w:rsidR="008D25DC" w:rsidRPr="00FD7B79">
        <w:rPr>
          <w:rFonts w:cs="Arial"/>
        </w:rPr>
        <w:t>.]</w:t>
      </w:r>
    </w:p>
    <w:p w14:paraId="059A6079" w14:textId="77777777" w:rsidR="008D25DC" w:rsidRPr="00F9002A" w:rsidRDefault="008D25DC" w:rsidP="008D25DC">
      <w:pPr>
        <w:pStyle w:val="Heading2"/>
        <w:numPr>
          <w:ilvl w:val="1"/>
          <w:numId w:val="29"/>
        </w:numPr>
      </w:pPr>
      <w:r w:rsidRPr="00F9002A">
        <w:t xml:space="preserve">God </w:t>
      </w:r>
      <w:r>
        <w:t xml:space="preserve">first </w:t>
      </w:r>
      <w:r w:rsidRPr="00F9002A">
        <w:t xml:space="preserve">prepared Israel for a king </w:t>
      </w:r>
      <w:r>
        <w:t>by transferring</w:t>
      </w:r>
      <w:r w:rsidRPr="00F9002A">
        <w:t xml:space="preserve"> leadership from Eli to Samuel because the nation did not know God's character (1 Sam 1–7).</w:t>
      </w:r>
    </w:p>
    <w:p w14:paraId="0E73A268" w14:textId="77777777" w:rsidR="008D25DC" w:rsidRPr="00F9002A" w:rsidRDefault="008D25DC" w:rsidP="008D25DC">
      <w:pPr>
        <w:pStyle w:val="Heading3"/>
      </w:pPr>
      <w:r w:rsidRPr="00F9002A">
        <w:t>Israel’s first national leadership transition from Eli to Samuel came by Samuel's birth, call, and acceptance over Eli's wicked house to prepare for the prophesied monarchy (1 Sam 1–3).</w:t>
      </w:r>
    </w:p>
    <w:p w14:paraId="6A3A3CB0" w14:textId="77777777" w:rsidR="0051775A" w:rsidRPr="00F9002A" w:rsidRDefault="0051775A" w:rsidP="0051775A">
      <w:pPr>
        <w:pStyle w:val="Heading4"/>
      </w:pPr>
      <w:r w:rsidRPr="00F9002A">
        <w:t>Samuel's unique birth and childhood show that God saw that Israel needed a new leader due to the pathetic state of the era of the judges (1 Sam 1).</w:t>
      </w:r>
    </w:p>
    <w:p w14:paraId="57370E04" w14:textId="0110A440" w:rsidR="0051775A" w:rsidRPr="00AA6A0D" w:rsidRDefault="0051775A" w:rsidP="0051775A">
      <w:pPr>
        <w:pStyle w:val="Heading4"/>
      </w:pPr>
      <w:r>
        <w:t>H</w:t>
      </w:r>
      <w:r w:rsidRPr="00AA6A0D">
        <w:t>anna</w:t>
      </w:r>
      <w:r w:rsidR="001C3582">
        <w:t>h</w:t>
      </w:r>
      <w:r w:rsidRPr="00AA6A0D">
        <w:t>'s prophetic prayer praised God's attributes and his future provision of kings (2:1-11).</w:t>
      </w:r>
    </w:p>
    <w:p w14:paraId="7621A6BC" w14:textId="77777777" w:rsidR="0051775A" w:rsidRPr="00AA6A0D" w:rsidRDefault="0051775A" w:rsidP="0051775A">
      <w:pPr>
        <w:pStyle w:val="Heading4"/>
      </w:pPr>
      <w:r w:rsidRPr="00AA6A0D">
        <w:t>Eli's wicked priesthood by his sons’ immorality with tabernacle women like the priests of Baal contrasts with Samuel's holy lifestyle to show the need for a new leader for Israel (2:12-36).</w:t>
      </w:r>
    </w:p>
    <w:p w14:paraId="04068119" w14:textId="0D95C6A5" w:rsidR="0051775A" w:rsidRPr="00AA6A0D" w:rsidRDefault="001C3582" w:rsidP="0051775A">
      <w:pPr>
        <w:pStyle w:val="Heading4"/>
      </w:pPr>
      <w:r w:rsidRPr="008B1F91">
        <w:rPr>
          <w:rFonts w:cs="Arial"/>
          <w:noProof/>
          <w:lang w:eastAsia="en-US"/>
        </w:rPr>
        <mc:AlternateContent>
          <mc:Choice Requires="wps">
            <w:drawing>
              <wp:anchor distT="0" distB="0" distL="114300" distR="114300" simplePos="0" relativeHeight="251751936" behindDoc="0" locked="0" layoutInCell="1" allowOverlap="1" wp14:anchorId="45F24DC8" wp14:editId="3178E33B">
                <wp:simplePos x="0" y="0"/>
                <wp:positionH relativeFrom="column">
                  <wp:posOffset>-393065</wp:posOffset>
                </wp:positionH>
                <wp:positionV relativeFrom="paragraph">
                  <wp:posOffset>19685</wp:posOffset>
                </wp:positionV>
                <wp:extent cx="685800" cy="337820"/>
                <wp:effectExtent l="0" t="0" r="254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49C450" w14:textId="3282C0C5" w:rsidR="00116B34" w:rsidRDefault="00116B34" w:rsidP="000E16E6">
                            <w:pPr>
                              <w:jc w:val="center"/>
                              <w:rPr>
                                <w:sz w:val="20"/>
                              </w:rPr>
                            </w:pPr>
                            <w:r>
                              <w:rPr>
                                <w:sz w:val="20"/>
                              </w:rPr>
                              <w:t>1 Sam 3</w:t>
                            </w:r>
                          </w:p>
                          <w:p w14:paraId="22FD122C" w14:textId="4AF1513E" w:rsidR="00116B34" w:rsidRPr="001269F9" w:rsidRDefault="00292142" w:rsidP="000E16E6">
                            <w:pPr>
                              <w:jc w:val="center"/>
                              <w:rPr>
                                <w:sz w:val="20"/>
                              </w:rPr>
                            </w:pPr>
                            <w:r>
                              <w:rPr>
                                <w:sz w:val="20"/>
                              </w:rPr>
                              <w:t>(2</w:t>
                            </w:r>
                            <w:bookmarkStart w:id="0" w:name="_GoBack"/>
                            <w:bookmarkEnd w:id="0"/>
                            <w:r w:rsidR="00116B34">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0.9pt;margin-top:1.55pt;width:54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" filled="f">
                <v:textbox inset="0,0,0,0">
                  <w:txbxContent>
                    <w:p w14:paraId="4249C450" w14:textId="3282C0C5" w:rsidR="00116B34" w:rsidRDefault="00116B34" w:rsidP="000E16E6">
                      <w:pPr>
                        <w:jc w:val="center"/>
                        <w:rPr>
                          <w:sz w:val="20"/>
                        </w:rPr>
                      </w:pPr>
                      <w:r>
                        <w:rPr>
                          <w:sz w:val="20"/>
                        </w:rPr>
                        <w:t>1 Sam 3</w:t>
                      </w:r>
                    </w:p>
                    <w:p w14:paraId="22FD122C" w14:textId="4AF1513E" w:rsidR="00116B34" w:rsidRPr="001269F9" w:rsidRDefault="00292142" w:rsidP="000E16E6">
                      <w:pPr>
                        <w:jc w:val="center"/>
                        <w:rPr>
                          <w:sz w:val="20"/>
                        </w:rPr>
                      </w:pPr>
                      <w:r>
                        <w:rPr>
                          <w:sz w:val="20"/>
                        </w:rPr>
                        <w:t>(2</w:t>
                      </w:r>
                      <w:bookmarkStart w:id="1" w:name="_GoBack"/>
                      <w:bookmarkEnd w:id="1"/>
                      <w:r w:rsidR="00116B34">
                        <w:rPr>
                          <w:sz w:val="20"/>
                        </w:rPr>
                        <w:t xml:space="preserve"> slides)</w:t>
                      </w:r>
                    </w:p>
                  </w:txbxContent>
                </v:textbox>
              </v:shape>
            </w:pict>
          </mc:Fallback>
        </mc:AlternateContent>
      </w:r>
      <w:r w:rsidR="0051775A" w:rsidRPr="00AA6A0D">
        <w:t>Samuel's call by the LORD and acceptance by the people verified the leadership transition from Eli to Samuel (1 Sam 3).</w:t>
      </w:r>
    </w:p>
    <w:p w14:paraId="052A15D9" w14:textId="4B1023F3" w:rsidR="008D25DC" w:rsidRPr="00951B6A" w:rsidRDefault="001C3582" w:rsidP="008D25DC">
      <w:pPr>
        <w:pStyle w:val="Heading3"/>
      </w:pPr>
      <w:r w:rsidRPr="008B1F91">
        <w:rPr>
          <w:rFonts w:cs="Arial"/>
          <w:noProof/>
          <w:lang w:eastAsia="en-US"/>
        </w:rPr>
        <mc:AlternateContent>
          <mc:Choice Requires="wps">
            <w:drawing>
              <wp:anchor distT="0" distB="0" distL="114300" distR="114300" simplePos="0" relativeHeight="251753984" behindDoc="0" locked="0" layoutInCell="1" allowOverlap="1" wp14:anchorId="454000BC" wp14:editId="6D84E24A">
                <wp:simplePos x="0" y="0"/>
                <wp:positionH relativeFrom="column">
                  <wp:posOffset>-393065</wp:posOffset>
                </wp:positionH>
                <wp:positionV relativeFrom="paragraph">
                  <wp:posOffset>117475</wp:posOffset>
                </wp:positionV>
                <wp:extent cx="685800" cy="337820"/>
                <wp:effectExtent l="0" t="0" r="254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CF0435" w14:textId="1B787CDE" w:rsidR="00116B34" w:rsidRDefault="00116B34" w:rsidP="000E16E6">
                            <w:pPr>
                              <w:jc w:val="center"/>
                              <w:rPr>
                                <w:sz w:val="20"/>
                              </w:rPr>
                            </w:pPr>
                            <w:r>
                              <w:rPr>
                                <w:sz w:val="20"/>
                              </w:rPr>
                              <w:t>1 Sam 4</w:t>
                            </w:r>
                          </w:p>
                          <w:p w14:paraId="46E14490" w14:textId="200A9A2A" w:rsidR="00116B34" w:rsidRPr="001269F9" w:rsidRDefault="00116B34" w:rsidP="000E16E6">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0.9pt;margin-top:9.25pt;width:54pt;height:2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eZ3H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" filled="f">
                <v:textbox inset="0,0,0,0">
                  <w:txbxContent>
                    <w:p w14:paraId="5ECF0435" w14:textId="1B787CDE" w:rsidR="00116B34" w:rsidRDefault="00116B34" w:rsidP="000E16E6">
                      <w:pPr>
                        <w:jc w:val="center"/>
                        <w:rPr>
                          <w:sz w:val="20"/>
                        </w:rPr>
                      </w:pPr>
                      <w:r>
                        <w:rPr>
                          <w:sz w:val="20"/>
                        </w:rPr>
                        <w:t>1 Sam 4</w:t>
                      </w:r>
                    </w:p>
                    <w:p w14:paraId="46E14490" w14:textId="200A9A2A" w:rsidR="00116B34" w:rsidRPr="001269F9" w:rsidRDefault="00116B34" w:rsidP="000E16E6">
                      <w:pPr>
                        <w:jc w:val="center"/>
                        <w:rPr>
                          <w:sz w:val="20"/>
                        </w:rPr>
                      </w:pPr>
                      <w:r>
                        <w:rPr>
                          <w:sz w:val="20"/>
                        </w:rPr>
                        <w:t>(5 slides)</w:t>
                      </w:r>
                    </w:p>
                  </w:txbxContent>
                </v:textbox>
              </v:shape>
            </w:pict>
          </mc:Fallback>
        </mc:AlternateContent>
      </w:r>
      <w:r w:rsidR="008D25DC" w:rsidRPr="00951B6A">
        <w:t>Israel showed its need for Samuel's leadership in their ignorance of the character of God evident in their superstitious use of the ark to fight the Philistines (1 Sam 4–7).</w:t>
      </w:r>
    </w:p>
    <w:p w14:paraId="1A1BE5EA" w14:textId="77777777" w:rsidR="0051775A" w:rsidRPr="00951B6A" w:rsidRDefault="0051775A" w:rsidP="0051775A">
      <w:pPr>
        <w:pStyle w:val="Heading4"/>
      </w:pPr>
      <w:r w:rsidRPr="00951B6A">
        <w:t>The Philistine capture of the ark and deaths of Eli and his sons fulfilled the L</w:t>
      </w:r>
      <w:r w:rsidRPr="00951B6A">
        <w:rPr>
          <w:sz w:val="16"/>
        </w:rPr>
        <w:t>ORD</w:t>
      </w:r>
      <w:r w:rsidRPr="00951B6A">
        <w:t>'s prophecy against Eli and showed their need for a new leader due to confusion over God's omnipresence (1 Sam 4).</w:t>
      </w:r>
    </w:p>
    <w:p w14:paraId="3B5012B5" w14:textId="44CA36A4" w:rsidR="0051775A" w:rsidRPr="00951B6A" w:rsidRDefault="004C583B" w:rsidP="0051775A">
      <w:pPr>
        <w:pStyle w:val="Heading4"/>
      </w:pPr>
      <w:r w:rsidRPr="008B1F91">
        <w:rPr>
          <w:rFonts w:cs="Arial"/>
          <w:noProof/>
          <w:lang w:eastAsia="en-US"/>
        </w:rPr>
        <mc:AlternateContent>
          <mc:Choice Requires="wps">
            <w:drawing>
              <wp:anchor distT="0" distB="0" distL="114300" distR="114300" simplePos="0" relativeHeight="251756032" behindDoc="0" locked="0" layoutInCell="1" allowOverlap="1" wp14:anchorId="1C9F0E91" wp14:editId="7DC94D38">
                <wp:simplePos x="0" y="0"/>
                <wp:positionH relativeFrom="column">
                  <wp:posOffset>-393065</wp:posOffset>
                </wp:positionH>
                <wp:positionV relativeFrom="paragraph">
                  <wp:posOffset>153035</wp:posOffset>
                </wp:positionV>
                <wp:extent cx="685800" cy="337820"/>
                <wp:effectExtent l="0" t="0" r="254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21C9A0" w14:textId="3D0803B4" w:rsidR="00116B34" w:rsidRDefault="00116B34" w:rsidP="000E16E6">
                            <w:pPr>
                              <w:jc w:val="center"/>
                              <w:rPr>
                                <w:sz w:val="20"/>
                              </w:rPr>
                            </w:pPr>
                            <w:r>
                              <w:rPr>
                                <w:sz w:val="20"/>
                              </w:rPr>
                              <w:t>1 Sam 5</w:t>
                            </w:r>
                          </w:p>
                          <w:p w14:paraId="3040E627" w14:textId="25AB43C1" w:rsidR="00116B34" w:rsidRPr="001269F9" w:rsidRDefault="00116B34" w:rsidP="000E16E6">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0.9pt;margin-top:12.05pt;width:54pt;height:26.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" filled="f">
                <v:textbox inset="0,0,0,0">
                  <w:txbxContent>
                    <w:p w14:paraId="4921C9A0" w14:textId="3D0803B4" w:rsidR="00116B34" w:rsidRDefault="00116B34" w:rsidP="000E16E6">
                      <w:pPr>
                        <w:jc w:val="center"/>
                        <w:rPr>
                          <w:sz w:val="20"/>
                        </w:rPr>
                      </w:pPr>
                      <w:r>
                        <w:rPr>
                          <w:sz w:val="20"/>
                        </w:rPr>
                        <w:t>1 Sam 5</w:t>
                      </w:r>
                    </w:p>
                    <w:p w14:paraId="3040E627" w14:textId="25AB43C1" w:rsidR="00116B34" w:rsidRPr="001269F9" w:rsidRDefault="00116B34" w:rsidP="000E16E6">
                      <w:pPr>
                        <w:jc w:val="center"/>
                        <w:rPr>
                          <w:sz w:val="20"/>
                        </w:rPr>
                      </w:pPr>
                      <w:r>
                        <w:rPr>
                          <w:sz w:val="20"/>
                        </w:rPr>
                        <w:t>(3 slides)</w:t>
                      </w:r>
                    </w:p>
                  </w:txbxContent>
                </v:textbox>
              </v:shape>
            </w:pict>
          </mc:Fallback>
        </mc:AlternateContent>
      </w:r>
      <w:r w:rsidR="0051775A" w:rsidRPr="00951B6A">
        <w:t>The ark’s superiority over Dagan in the Philistine camp showed God's omnipotence over all gods and grace even in Israel’s disobedience (1 Sam 5).</w:t>
      </w:r>
    </w:p>
    <w:p w14:paraId="09EA7549" w14:textId="34E5BFDA" w:rsidR="0051775A" w:rsidRPr="00951B6A" w:rsidRDefault="002B528F" w:rsidP="0051775A">
      <w:pPr>
        <w:pStyle w:val="Heading4"/>
      </w:pPr>
      <w:r w:rsidRPr="008B1F91">
        <w:rPr>
          <w:rFonts w:cs="Arial"/>
          <w:noProof/>
          <w:lang w:eastAsia="en-US"/>
        </w:rPr>
        <mc:AlternateContent>
          <mc:Choice Requires="wps">
            <w:drawing>
              <wp:anchor distT="0" distB="0" distL="114300" distR="114300" simplePos="0" relativeHeight="251758080" behindDoc="0" locked="0" layoutInCell="1" allowOverlap="1" wp14:anchorId="6CFDEC01" wp14:editId="5B709642">
                <wp:simplePos x="0" y="0"/>
                <wp:positionH relativeFrom="column">
                  <wp:posOffset>-393065</wp:posOffset>
                </wp:positionH>
                <wp:positionV relativeFrom="paragraph">
                  <wp:posOffset>250825</wp:posOffset>
                </wp:positionV>
                <wp:extent cx="685800" cy="337820"/>
                <wp:effectExtent l="0" t="0" r="254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3C8F4B" w14:textId="6F2D5DA4" w:rsidR="00116B34" w:rsidRDefault="00116B34" w:rsidP="000E16E6">
                            <w:pPr>
                              <w:jc w:val="center"/>
                              <w:rPr>
                                <w:sz w:val="20"/>
                              </w:rPr>
                            </w:pPr>
                            <w:r>
                              <w:rPr>
                                <w:sz w:val="20"/>
                              </w:rPr>
                              <w:t>1 Sam 6</w:t>
                            </w:r>
                          </w:p>
                          <w:p w14:paraId="5D522F19" w14:textId="77777777" w:rsidR="00116B34" w:rsidRPr="001269F9" w:rsidRDefault="00116B34" w:rsidP="000E16E6">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0.9pt;margin-top:19.75pt;width:54pt;height:26.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y4In0CAAAH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" filled="f">
                <v:textbox inset="0,0,0,0">
                  <w:txbxContent>
                    <w:p w14:paraId="7B3C8F4B" w14:textId="6F2D5DA4" w:rsidR="00116B34" w:rsidRDefault="00116B34" w:rsidP="000E16E6">
                      <w:pPr>
                        <w:jc w:val="center"/>
                        <w:rPr>
                          <w:sz w:val="20"/>
                        </w:rPr>
                      </w:pPr>
                      <w:r>
                        <w:rPr>
                          <w:sz w:val="20"/>
                        </w:rPr>
                        <w:t>1 Sam 6</w:t>
                      </w:r>
                    </w:p>
                    <w:p w14:paraId="5D522F19" w14:textId="77777777" w:rsidR="00116B34" w:rsidRPr="001269F9" w:rsidRDefault="00116B34" w:rsidP="000E16E6">
                      <w:pPr>
                        <w:jc w:val="center"/>
                        <w:rPr>
                          <w:sz w:val="20"/>
                        </w:rPr>
                      </w:pPr>
                      <w:r>
                        <w:rPr>
                          <w:sz w:val="20"/>
                        </w:rPr>
                        <w:t>(3 slides)</w:t>
                      </w:r>
                    </w:p>
                  </w:txbxContent>
                </v:textbox>
              </v:shape>
            </w:pict>
          </mc:Fallback>
        </mc:AlternateContent>
      </w:r>
      <w:r w:rsidR="0051775A" w:rsidRPr="00951B6A">
        <w:t>The ark’s return to Beth-Shemesh prompted sacrifices and 50,070 Israelite deaths by high-handedly looking into the ark to display God’s sovereignty and holiness (1 Sam 6).</w:t>
      </w:r>
    </w:p>
    <w:p w14:paraId="02A22899" w14:textId="264CC7DC" w:rsidR="0051775A" w:rsidRPr="00951B6A" w:rsidRDefault="002B528F" w:rsidP="0051775A">
      <w:pPr>
        <w:pStyle w:val="Heading4"/>
      </w:pPr>
      <w:r w:rsidRPr="008B1F91">
        <w:rPr>
          <w:rFonts w:cs="Arial"/>
          <w:noProof/>
          <w:lang w:eastAsia="en-US"/>
        </w:rPr>
        <mc:AlternateContent>
          <mc:Choice Requires="wps">
            <w:drawing>
              <wp:anchor distT="0" distB="0" distL="114300" distR="114300" simplePos="0" relativeHeight="251760128" behindDoc="0" locked="0" layoutInCell="1" allowOverlap="1" wp14:anchorId="6DC785BE" wp14:editId="1CE052D5">
                <wp:simplePos x="0" y="0"/>
                <wp:positionH relativeFrom="column">
                  <wp:posOffset>-393065</wp:posOffset>
                </wp:positionH>
                <wp:positionV relativeFrom="paragraph">
                  <wp:posOffset>73660</wp:posOffset>
                </wp:positionV>
                <wp:extent cx="685800" cy="337820"/>
                <wp:effectExtent l="0" t="0" r="254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5DE84" w14:textId="286F5DC7" w:rsidR="00116B34" w:rsidRDefault="00116B34" w:rsidP="000E16E6">
                            <w:pPr>
                              <w:jc w:val="center"/>
                              <w:rPr>
                                <w:sz w:val="20"/>
                              </w:rPr>
                            </w:pPr>
                            <w:r>
                              <w:rPr>
                                <w:sz w:val="20"/>
                              </w:rPr>
                              <w:t>1 Sam 7</w:t>
                            </w:r>
                          </w:p>
                          <w:p w14:paraId="48965FEB" w14:textId="679190A6" w:rsidR="00116B34" w:rsidRPr="001269F9" w:rsidRDefault="00116B34" w:rsidP="000E16E6">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0.9pt;margin-top:5.8pt;width:54pt;height:26.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5omX0CAAAH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" filled="f">
                <v:textbox inset="0,0,0,0">
                  <w:txbxContent>
                    <w:p w14:paraId="77E5DE84" w14:textId="286F5DC7" w:rsidR="00116B34" w:rsidRDefault="00116B34" w:rsidP="000E16E6">
                      <w:pPr>
                        <w:jc w:val="center"/>
                        <w:rPr>
                          <w:sz w:val="20"/>
                        </w:rPr>
                      </w:pPr>
                      <w:r>
                        <w:rPr>
                          <w:sz w:val="20"/>
                        </w:rPr>
                        <w:t>1 Sam 7</w:t>
                      </w:r>
                    </w:p>
                    <w:p w14:paraId="48965FEB" w14:textId="679190A6" w:rsidR="00116B34" w:rsidRPr="001269F9" w:rsidRDefault="00116B34" w:rsidP="000E16E6">
                      <w:pPr>
                        <w:jc w:val="center"/>
                        <w:rPr>
                          <w:sz w:val="20"/>
                        </w:rPr>
                      </w:pPr>
                      <w:r>
                        <w:rPr>
                          <w:sz w:val="20"/>
                        </w:rPr>
                        <w:t>(2 slides)</w:t>
                      </w:r>
                    </w:p>
                  </w:txbxContent>
                </v:textbox>
              </v:shape>
            </w:pict>
          </mc:Fallback>
        </mc:AlternateContent>
      </w:r>
      <w:r w:rsidR="0051775A" w:rsidRPr="00951B6A">
        <w:t>The ark’s restoration to Kiriath Je</w:t>
      </w:r>
      <w:r w:rsidR="008F781C">
        <w:t xml:space="preserve">arim and Israel’s victories </w:t>
      </w:r>
      <w:r w:rsidR="0051775A" w:rsidRPr="00951B6A">
        <w:t>over the Philistines show God's presence with the nation and its need for Samuel, a new leader (1 Sam 7).</w:t>
      </w:r>
    </w:p>
    <w:p w14:paraId="3A94E3CC" w14:textId="03EEC6B0" w:rsidR="008D25DC" w:rsidRPr="00951B6A" w:rsidRDefault="008D25DC" w:rsidP="008D25DC">
      <w:pPr>
        <w:pStyle w:val="Heading2"/>
      </w:pPr>
      <w:r w:rsidRPr="00951B6A">
        <w:t>God</w:t>
      </w:r>
      <w:r>
        <w:t xml:space="preserve"> then</w:t>
      </w:r>
      <w:r w:rsidRPr="00951B6A">
        <w:t xml:space="preserve"> transfer</w:t>
      </w:r>
      <w:r>
        <w:t xml:space="preserve">red </w:t>
      </w:r>
      <w:r w:rsidRPr="00951B6A">
        <w:t xml:space="preserve">leadership from Samuel to Saul to David despite their evil motives </w:t>
      </w:r>
      <w:r>
        <w:t>because</w:t>
      </w:r>
      <w:r w:rsidRPr="00951B6A">
        <w:t xml:space="preserve"> </w:t>
      </w:r>
      <w:r>
        <w:t>he wanted</w:t>
      </w:r>
      <w:r w:rsidRPr="00951B6A">
        <w:t xml:space="preserve"> </w:t>
      </w:r>
      <w:r>
        <w:t>rule through</w:t>
      </w:r>
      <w:r w:rsidRPr="00951B6A">
        <w:t xml:space="preserve"> Davidic kings (1 Sam 8–31).</w:t>
      </w:r>
    </w:p>
    <w:p w14:paraId="7CF3EB43" w14:textId="44872257" w:rsidR="008D25DC" w:rsidRPr="00951B6A" w:rsidRDefault="00330994" w:rsidP="008D25DC">
      <w:pPr>
        <w:pStyle w:val="Heading3"/>
      </w:pPr>
      <w:r w:rsidRPr="008B1F91">
        <w:rPr>
          <w:rFonts w:cs="Arial"/>
          <w:noProof/>
          <w:lang w:eastAsia="en-US"/>
        </w:rPr>
        <mc:AlternateContent>
          <mc:Choice Requires="wps">
            <w:drawing>
              <wp:anchor distT="0" distB="0" distL="114300" distR="114300" simplePos="0" relativeHeight="251764224" behindDoc="0" locked="0" layoutInCell="1" allowOverlap="1" wp14:anchorId="6FA86979" wp14:editId="05DF9AA9">
                <wp:simplePos x="0" y="0"/>
                <wp:positionH relativeFrom="column">
                  <wp:posOffset>-393065</wp:posOffset>
                </wp:positionH>
                <wp:positionV relativeFrom="paragraph">
                  <wp:posOffset>154940</wp:posOffset>
                </wp:positionV>
                <wp:extent cx="685800" cy="337820"/>
                <wp:effectExtent l="0" t="0" r="254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14B662" w14:textId="09153764" w:rsidR="00116B34" w:rsidRPr="001269F9" w:rsidRDefault="00116B34" w:rsidP="000E16E6">
                            <w:pPr>
                              <w:jc w:val="center"/>
                              <w:rPr>
                                <w:sz w:val="20"/>
                              </w:rPr>
                            </w:pPr>
                            <w:r>
                              <w:rPr>
                                <w:sz w:val="20"/>
                              </w:rPr>
                              <w:t>Transition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0.9pt;margin-top:12.2pt;width:54pt;height:26.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" filled="f">
                <v:textbox inset="0,0,0,0">
                  <w:txbxContent>
                    <w:p w14:paraId="5214B662" w14:textId="09153764" w:rsidR="00116B34" w:rsidRPr="001269F9" w:rsidRDefault="00116B34" w:rsidP="000E16E6">
                      <w:pPr>
                        <w:jc w:val="center"/>
                        <w:rPr>
                          <w:sz w:val="20"/>
                        </w:rPr>
                      </w:pPr>
                      <w:r>
                        <w:rPr>
                          <w:sz w:val="20"/>
                        </w:rPr>
                        <w:t>Transition  #2</w:t>
                      </w:r>
                    </w:p>
                  </w:txbxContent>
                </v:textbox>
              </v:shape>
            </w:pict>
          </mc:Fallback>
        </mc:AlternateContent>
      </w:r>
      <w:r w:rsidR="008D25DC" w:rsidRPr="00951B6A">
        <w:t>The second transition of national leadership from Samuel to Saul marked the start of the monarchy due to Israel's evil motives (1 Sam 8–12).</w:t>
      </w:r>
    </w:p>
    <w:p w14:paraId="665826FD" w14:textId="0C29C40E" w:rsidR="00A31AEF" w:rsidRPr="00951B6A" w:rsidRDefault="00330994" w:rsidP="00A31AEF">
      <w:pPr>
        <w:pStyle w:val="Heading4"/>
      </w:pPr>
      <w:r w:rsidRPr="008B1F91">
        <w:rPr>
          <w:rFonts w:cs="Arial"/>
          <w:noProof/>
          <w:lang w:eastAsia="en-US"/>
        </w:rPr>
        <mc:AlternateContent>
          <mc:Choice Requires="wps">
            <w:drawing>
              <wp:anchor distT="0" distB="0" distL="114300" distR="114300" simplePos="0" relativeHeight="251762176" behindDoc="0" locked="0" layoutInCell="1" allowOverlap="1" wp14:anchorId="76F625E6" wp14:editId="405AA535">
                <wp:simplePos x="0" y="0"/>
                <wp:positionH relativeFrom="column">
                  <wp:posOffset>-393065</wp:posOffset>
                </wp:positionH>
                <wp:positionV relativeFrom="paragraph">
                  <wp:posOffset>143510</wp:posOffset>
                </wp:positionV>
                <wp:extent cx="685800" cy="337820"/>
                <wp:effectExtent l="0" t="0" r="254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314DB5" w14:textId="300D7AE5" w:rsidR="00116B34" w:rsidRDefault="00116B34" w:rsidP="00AF5BE7">
                            <w:pPr>
                              <w:jc w:val="center"/>
                              <w:rPr>
                                <w:sz w:val="20"/>
                              </w:rPr>
                            </w:pPr>
                            <w:r>
                              <w:rPr>
                                <w:sz w:val="20"/>
                              </w:rPr>
                              <w:t>1 Sam 8</w:t>
                            </w:r>
                          </w:p>
                          <w:p w14:paraId="1E7ECDCE" w14:textId="3F69DF44" w:rsidR="00116B34" w:rsidRPr="001269F9" w:rsidRDefault="00116B34" w:rsidP="00AF5BE7">
                            <w:pPr>
                              <w:jc w:val="center"/>
                              <w:rPr>
                                <w:sz w:val="20"/>
                              </w:rPr>
                            </w:pPr>
                            <w:r>
                              <w:rPr>
                                <w:sz w:val="20"/>
                              </w:rPr>
                              <w:t>(12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0.9pt;margin-top:11.3pt;width:54pt;height:2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" filled="f">
                <v:textbox inset="0,0,0,0">
                  <w:txbxContent>
                    <w:p w14:paraId="20314DB5" w14:textId="300D7AE5" w:rsidR="00116B34" w:rsidRDefault="00116B34" w:rsidP="00AF5BE7">
                      <w:pPr>
                        <w:jc w:val="center"/>
                        <w:rPr>
                          <w:sz w:val="20"/>
                        </w:rPr>
                      </w:pPr>
                      <w:r>
                        <w:rPr>
                          <w:sz w:val="20"/>
                        </w:rPr>
                        <w:t>1 Sam 8</w:t>
                      </w:r>
                    </w:p>
                    <w:p w14:paraId="1E7ECDCE" w14:textId="3F69DF44" w:rsidR="00116B34" w:rsidRPr="001269F9" w:rsidRDefault="00116B34" w:rsidP="00AF5BE7">
                      <w:pPr>
                        <w:jc w:val="center"/>
                        <w:rPr>
                          <w:sz w:val="20"/>
                        </w:rPr>
                      </w:pPr>
                      <w:r>
                        <w:rPr>
                          <w:sz w:val="20"/>
                        </w:rPr>
                        <w:t>(12 slides)</w:t>
                      </w:r>
                    </w:p>
                  </w:txbxContent>
                </v:textbox>
              </v:shape>
            </w:pict>
          </mc:Fallback>
        </mc:AlternateContent>
      </w:r>
      <w:r w:rsidR="00A31AEF" w:rsidRPr="00951B6A">
        <w:t>Israel's demand for a king due to national rejection of the L</w:t>
      </w:r>
      <w:r w:rsidR="00A31AEF" w:rsidRPr="00951B6A">
        <w:rPr>
          <w:sz w:val="16"/>
        </w:rPr>
        <w:t>ORD</w:t>
      </w:r>
      <w:r w:rsidR="00A31AEF" w:rsidRPr="00951B6A">
        <w:t xml:space="preserve"> as King showed the nation's evil motives for the monarchy despite future oppression by its kings (1 Sam 8).</w:t>
      </w:r>
    </w:p>
    <w:p w14:paraId="5EDCB2CA" w14:textId="77777777" w:rsidR="00A31AEF" w:rsidRPr="00951B6A" w:rsidRDefault="00A31AEF" w:rsidP="00A31AEF">
      <w:pPr>
        <w:pStyle w:val="Heading4"/>
      </w:pPr>
      <w:r w:rsidRPr="00951B6A">
        <w:t>The transition from Samuel as judge to Saul as king marked the beginning of the monarchy in opposition to God's desire (1 Sam 9–12).</w:t>
      </w:r>
    </w:p>
    <w:p w14:paraId="53C3EB63" w14:textId="75240A9E" w:rsidR="00A31AEF" w:rsidRPr="00951B6A" w:rsidRDefault="00975BEA" w:rsidP="00A31AEF">
      <w:pPr>
        <w:pStyle w:val="Heading5"/>
      </w:pPr>
      <w:r w:rsidRPr="008B1F91">
        <w:rPr>
          <w:rFonts w:cs="Arial"/>
          <w:noProof/>
          <w:lang w:eastAsia="en-US"/>
        </w:rPr>
        <w:lastRenderedPageBreak/>
        <mc:AlternateContent>
          <mc:Choice Requires="wps">
            <w:drawing>
              <wp:anchor distT="0" distB="0" distL="114300" distR="114300" simplePos="0" relativeHeight="251766272" behindDoc="0" locked="0" layoutInCell="1" allowOverlap="1" wp14:anchorId="632734CD" wp14:editId="1583A868">
                <wp:simplePos x="0" y="0"/>
                <wp:positionH relativeFrom="column">
                  <wp:posOffset>-278765</wp:posOffset>
                </wp:positionH>
                <wp:positionV relativeFrom="paragraph">
                  <wp:posOffset>24130</wp:posOffset>
                </wp:positionV>
                <wp:extent cx="685800" cy="337820"/>
                <wp:effectExtent l="0" t="0" r="254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A61ADB" w14:textId="49BB14C2" w:rsidR="00116B34" w:rsidRDefault="00116B34" w:rsidP="00330994">
                            <w:pPr>
                              <w:jc w:val="center"/>
                              <w:rPr>
                                <w:sz w:val="20"/>
                              </w:rPr>
                            </w:pPr>
                            <w:r>
                              <w:rPr>
                                <w:sz w:val="20"/>
                              </w:rPr>
                              <w:t>1 Sam 9</w:t>
                            </w:r>
                          </w:p>
                          <w:p w14:paraId="1161080C" w14:textId="5BA705D3" w:rsidR="00116B34" w:rsidRPr="001269F9" w:rsidRDefault="00116B34" w:rsidP="0033099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21.9pt;margin-top:1.9pt;width:54pt;height:26.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" filled="f">
                <v:textbox inset="0,0,0,0">
                  <w:txbxContent>
                    <w:p w14:paraId="3AA61ADB" w14:textId="49BB14C2" w:rsidR="00116B34" w:rsidRDefault="00116B34" w:rsidP="00330994">
                      <w:pPr>
                        <w:jc w:val="center"/>
                        <w:rPr>
                          <w:sz w:val="20"/>
                        </w:rPr>
                      </w:pPr>
                      <w:r>
                        <w:rPr>
                          <w:sz w:val="20"/>
                        </w:rPr>
                        <w:t>1 Sam 9</w:t>
                      </w:r>
                    </w:p>
                    <w:p w14:paraId="1161080C" w14:textId="5BA705D3" w:rsidR="00116B34" w:rsidRPr="001269F9" w:rsidRDefault="00116B34" w:rsidP="00330994">
                      <w:pPr>
                        <w:jc w:val="center"/>
                        <w:rPr>
                          <w:sz w:val="20"/>
                        </w:rPr>
                      </w:pPr>
                      <w:r>
                        <w:rPr>
                          <w:sz w:val="20"/>
                        </w:rPr>
                        <w:t>(2 slides)</w:t>
                      </w:r>
                    </w:p>
                  </w:txbxContent>
                </v:textbox>
              </v:shape>
            </w:pict>
          </mc:Fallback>
        </mc:AlternateContent>
      </w:r>
      <w:r w:rsidR="00A31AEF" w:rsidRPr="00951B6A">
        <w:t>Samuel privately anointed Saul as king to prepare him for public coronation (9:1–10:16).</w:t>
      </w:r>
    </w:p>
    <w:p w14:paraId="1E2A2669" w14:textId="2BC4F633" w:rsidR="00A31AEF" w:rsidRPr="00951B6A" w:rsidRDefault="00975BEA" w:rsidP="00A31AEF">
      <w:pPr>
        <w:pStyle w:val="Heading5"/>
      </w:pPr>
      <w:r w:rsidRPr="008B1F91">
        <w:rPr>
          <w:rFonts w:cs="Arial"/>
          <w:noProof/>
          <w:lang w:eastAsia="en-US"/>
        </w:rPr>
        <mc:AlternateContent>
          <mc:Choice Requires="wps">
            <w:drawing>
              <wp:anchor distT="0" distB="0" distL="114300" distR="114300" simplePos="0" relativeHeight="251768320" behindDoc="0" locked="0" layoutInCell="1" allowOverlap="1" wp14:anchorId="3E25D613" wp14:editId="5B8779F1">
                <wp:simplePos x="0" y="0"/>
                <wp:positionH relativeFrom="column">
                  <wp:posOffset>-278765</wp:posOffset>
                </wp:positionH>
                <wp:positionV relativeFrom="paragraph">
                  <wp:posOffset>7620</wp:posOffset>
                </wp:positionV>
                <wp:extent cx="685800" cy="337820"/>
                <wp:effectExtent l="0" t="0" r="254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60FA90" w14:textId="18940BE4" w:rsidR="00116B34" w:rsidRDefault="00116B34" w:rsidP="00330994">
                            <w:pPr>
                              <w:jc w:val="center"/>
                              <w:rPr>
                                <w:sz w:val="20"/>
                              </w:rPr>
                            </w:pPr>
                            <w:r>
                              <w:rPr>
                                <w:sz w:val="20"/>
                              </w:rPr>
                              <w:t>1 Sam 10</w:t>
                            </w:r>
                          </w:p>
                          <w:p w14:paraId="7D792673" w14:textId="77777777" w:rsidR="00116B34" w:rsidRPr="001269F9" w:rsidRDefault="00116B34" w:rsidP="0033099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21.9pt;margin-top:.6pt;width:54pt;height:26.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WQXw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NkI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" filled="f">
                <v:textbox inset="0,0,0,0">
                  <w:txbxContent>
                    <w:p w14:paraId="2260FA90" w14:textId="18940BE4" w:rsidR="00116B34" w:rsidRDefault="00116B34" w:rsidP="00330994">
                      <w:pPr>
                        <w:jc w:val="center"/>
                        <w:rPr>
                          <w:sz w:val="20"/>
                        </w:rPr>
                      </w:pPr>
                      <w:r>
                        <w:rPr>
                          <w:sz w:val="20"/>
                        </w:rPr>
                        <w:t>1 Sam 10</w:t>
                      </w:r>
                    </w:p>
                    <w:p w14:paraId="7D792673" w14:textId="77777777" w:rsidR="00116B34" w:rsidRPr="001269F9" w:rsidRDefault="00116B34" w:rsidP="00330994">
                      <w:pPr>
                        <w:jc w:val="center"/>
                        <w:rPr>
                          <w:sz w:val="20"/>
                        </w:rPr>
                      </w:pPr>
                      <w:r>
                        <w:rPr>
                          <w:sz w:val="20"/>
                        </w:rPr>
                        <w:t>(2 slides)</w:t>
                      </w:r>
                    </w:p>
                  </w:txbxContent>
                </v:textbox>
              </v:shape>
            </w:pict>
          </mc:Fallback>
        </mc:AlternateContent>
      </w:r>
      <w:r w:rsidR="00A31AEF" w:rsidRPr="00951B6A">
        <w:t>Samuel publicly made Saul king as an official declaration of God's displeasure with the nation's decision (10:17-27).</w:t>
      </w:r>
    </w:p>
    <w:p w14:paraId="52103DC5" w14:textId="6B11DF31" w:rsidR="00A31AEF" w:rsidRPr="00951B6A" w:rsidRDefault="00975BEA" w:rsidP="00A31AEF">
      <w:pPr>
        <w:pStyle w:val="Heading5"/>
      </w:pPr>
      <w:r w:rsidRPr="008B1F91">
        <w:rPr>
          <w:rFonts w:cs="Arial"/>
          <w:noProof/>
          <w:lang w:eastAsia="en-US"/>
        </w:rPr>
        <mc:AlternateContent>
          <mc:Choice Requires="wps">
            <w:drawing>
              <wp:anchor distT="0" distB="0" distL="114300" distR="114300" simplePos="0" relativeHeight="251770368" behindDoc="0" locked="0" layoutInCell="1" allowOverlap="1" wp14:anchorId="27AC510A" wp14:editId="1615C196">
                <wp:simplePos x="0" y="0"/>
                <wp:positionH relativeFrom="column">
                  <wp:posOffset>-278765</wp:posOffset>
                </wp:positionH>
                <wp:positionV relativeFrom="paragraph">
                  <wp:posOffset>105410</wp:posOffset>
                </wp:positionV>
                <wp:extent cx="685800" cy="337820"/>
                <wp:effectExtent l="0" t="0" r="254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51566F" w14:textId="6A50BDD7" w:rsidR="00116B34" w:rsidRDefault="00116B34" w:rsidP="00330994">
                            <w:pPr>
                              <w:jc w:val="center"/>
                              <w:rPr>
                                <w:sz w:val="20"/>
                              </w:rPr>
                            </w:pPr>
                            <w:r>
                              <w:rPr>
                                <w:sz w:val="20"/>
                              </w:rPr>
                              <w:t>1 Sam 11</w:t>
                            </w:r>
                          </w:p>
                          <w:p w14:paraId="7E6DC70C" w14:textId="77777777" w:rsidR="00116B34" w:rsidRPr="001269F9" w:rsidRDefault="00116B34" w:rsidP="0033099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21.9pt;margin-top:8.3pt;width:54pt;height:26.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" filled="f">
                <v:textbox inset="0,0,0,0">
                  <w:txbxContent>
                    <w:p w14:paraId="4F51566F" w14:textId="6A50BDD7" w:rsidR="00116B34" w:rsidRDefault="00116B34" w:rsidP="00330994">
                      <w:pPr>
                        <w:jc w:val="center"/>
                        <w:rPr>
                          <w:sz w:val="20"/>
                        </w:rPr>
                      </w:pPr>
                      <w:r>
                        <w:rPr>
                          <w:sz w:val="20"/>
                        </w:rPr>
                        <w:t>1 Sam 11</w:t>
                      </w:r>
                    </w:p>
                    <w:p w14:paraId="7E6DC70C" w14:textId="77777777" w:rsidR="00116B34" w:rsidRPr="001269F9" w:rsidRDefault="00116B34" w:rsidP="00330994">
                      <w:pPr>
                        <w:jc w:val="center"/>
                        <w:rPr>
                          <w:sz w:val="20"/>
                        </w:rPr>
                      </w:pPr>
                      <w:r>
                        <w:rPr>
                          <w:sz w:val="20"/>
                        </w:rPr>
                        <w:t>(2 slides)</w:t>
                      </w:r>
                    </w:p>
                  </w:txbxContent>
                </v:textbox>
              </v:shape>
            </w:pict>
          </mc:Fallback>
        </mc:AlternateContent>
      </w:r>
      <w:r w:rsidR="00A31AEF" w:rsidRPr="00951B6A">
        <w:t>Saul's rescue of Jabesh Gilead and confirmation at Gilgal confirmed him as king in Israel’s eyes (1 Sam 11).</w:t>
      </w:r>
    </w:p>
    <w:p w14:paraId="541E8E2D" w14:textId="5FC33222" w:rsidR="00A31AEF" w:rsidRPr="00951B6A" w:rsidRDefault="00975BEA" w:rsidP="00A31AEF">
      <w:pPr>
        <w:pStyle w:val="Heading5"/>
      </w:pPr>
      <w:r w:rsidRPr="008B1F91">
        <w:rPr>
          <w:rFonts w:cs="Arial"/>
          <w:noProof/>
          <w:lang w:eastAsia="en-US"/>
        </w:rPr>
        <mc:AlternateContent>
          <mc:Choice Requires="wps">
            <w:drawing>
              <wp:anchor distT="0" distB="0" distL="114300" distR="114300" simplePos="0" relativeHeight="251772416" behindDoc="0" locked="0" layoutInCell="1" allowOverlap="1" wp14:anchorId="5E671CB7" wp14:editId="32206488">
                <wp:simplePos x="0" y="0"/>
                <wp:positionH relativeFrom="column">
                  <wp:posOffset>-278765</wp:posOffset>
                </wp:positionH>
                <wp:positionV relativeFrom="paragraph">
                  <wp:posOffset>88900</wp:posOffset>
                </wp:positionV>
                <wp:extent cx="685800" cy="337820"/>
                <wp:effectExtent l="0" t="0" r="25400" b="177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C1975B" w14:textId="13DFED4A" w:rsidR="00116B34" w:rsidRDefault="00116B34" w:rsidP="00330994">
                            <w:pPr>
                              <w:jc w:val="center"/>
                              <w:rPr>
                                <w:sz w:val="20"/>
                              </w:rPr>
                            </w:pPr>
                            <w:r>
                              <w:rPr>
                                <w:sz w:val="20"/>
                              </w:rPr>
                              <w:t>1 Sam 12</w:t>
                            </w:r>
                          </w:p>
                          <w:p w14:paraId="37D87904" w14:textId="77777777" w:rsidR="00116B34" w:rsidRPr="001269F9" w:rsidRDefault="00116B34" w:rsidP="0033099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21.9pt;margin-top:7pt;width:54pt;height:26.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" filled="f">
                <v:textbox inset="0,0,0,0">
                  <w:txbxContent>
                    <w:p w14:paraId="62C1975B" w14:textId="13DFED4A" w:rsidR="00116B34" w:rsidRDefault="00116B34" w:rsidP="00330994">
                      <w:pPr>
                        <w:jc w:val="center"/>
                        <w:rPr>
                          <w:sz w:val="20"/>
                        </w:rPr>
                      </w:pPr>
                      <w:r>
                        <w:rPr>
                          <w:sz w:val="20"/>
                        </w:rPr>
                        <w:t>1 Sam 12</w:t>
                      </w:r>
                    </w:p>
                    <w:p w14:paraId="37D87904" w14:textId="77777777" w:rsidR="00116B34" w:rsidRPr="001269F9" w:rsidRDefault="00116B34" w:rsidP="00330994">
                      <w:pPr>
                        <w:jc w:val="center"/>
                        <w:rPr>
                          <w:sz w:val="20"/>
                        </w:rPr>
                      </w:pPr>
                      <w:r>
                        <w:rPr>
                          <w:sz w:val="20"/>
                        </w:rPr>
                        <w:t>(2 slides)</w:t>
                      </w:r>
                    </w:p>
                  </w:txbxContent>
                </v:textbox>
              </v:shape>
            </w:pict>
          </mc:Fallback>
        </mc:AlternateContent>
      </w:r>
      <w:r w:rsidR="00A31AEF" w:rsidRPr="00951B6A">
        <w:t>In Samuel’s retirement speech as judge (but not prophet), he reminded Israel of their sin of asking for a king to motivate them to live based on the Mosaic covenant (1 Sam 12).</w:t>
      </w:r>
    </w:p>
    <w:p w14:paraId="34956798" w14:textId="77777777" w:rsidR="008D25DC" w:rsidRPr="00951B6A" w:rsidRDefault="008D25DC" w:rsidP="008D25DC">
      <w:pPr>
        <w:pStyle w:val="Heading3"/>
      </w:pPr>
      <w:r w:rsidRPr="00951B6A">
        <w:t>The L</w:t>
      </w:r>
      <w:r w:rsidRPr="00951B6A">
        <w:rPr>
          <w:sz w:val="16"/>
        </w:rPr>
        <w:t>ORD</w:t>
      </w:r>
      <w:r w:rsidRPr="00951B6A">
        <w:t xml:space="preserve"> rejected Saul as king for his many failures to obey God to show Israel's need for a righteous king (1 Sam 13–15). </w:t>
      </w:r>
    </w:p>
    <w:p w14:paraId="27D1AF66" w14:textId="4D18F222" w:rsidR="00A31AEF" w:rsidRPr="00951B6A" w:rsidRDefault="0029128D" w:rsidP="00A31AEF">
      <w:pPr>
        <w:pStyle w:val="Heading4"/>
      </w:pPr>
      <w:r w:rsidRPr="008B1F91">
        <w:rPr>
          <w:rFonts w:cs="Arial"/>
          <w:noProof/>
          <w:lang w:eastAsia="en-US"/>
        </w:rPr>
        <mc:AlternateContent>
          <mc:Choice Requires="wps">
            <w:drawing>
              <wp:anchor distT="0" distB="0" distL="114300" distR="114300" simplePos="0" relativeHeight="251774464" behindDoc="0" locked="0" layoutInCell="1" allowOverlap="1" wp14:anchorId="510DD11A" wp14:editId="41AA046A">
                <wp:simplePos x="0" y="0"/>
                <wp:positionH relativeFrom="column">
                  <wp:posOffset>-278765</wp:posOffset>
                </wp:positionH>
                <wp:positionV relativeFrom="paragraph">
                  <wp:posOffset>123825</wp:posOffset>
                </wp:positionV>
                <wp:extent cx="685800" cy="337820"/>
                <wp:effectExtent l="0" t="0" r="25400" b="17780"/>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19926E" w14:textId="12CD3333" w:rsidR="00116B34" w:rsidRDefault="00116B34" w:rsidP="00330994">
                            <w:pPr>
                              <w:jc w:val="center"/>
                              <w:rPr>
                                <w:sz w:val="20"/>
                              </w:rPr>
                            </w:pPr>
                            <w:r>
                              <w:rPr>
                                <w:sz w:val="20"/>
                              </w:rPr>
                              <w:t>1 Sam 13</w:t>
                            </w:r>
                          </w:p>
                          <w:p w14:paraId="26134A5F" w14:textId="44BC712E" w:rsidR="00116B34" w:rsidRPr="001269F9" w:rsidRDefault="00116B34" w:rsidP="00330994">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21.9pt;margin-top:9.75pt;width:54pt;height:26.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J11Hw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NkU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" filled="f">
                <v:textbox inset="0,0,0,0">
                  <w:txbxContent>
                    <w:p w14:paraId="2E19926E" w14:textId="12CD3333" w:rsidR="00116B34" w:rsidRDefault="00116B34" w:rsidP="00330994">
                      <w:pPr>
                        <w:jc w:val="center"/>
                        <w:rPr>
                          <w:sz w:val="20"/>
                        </w:rPr>
                      </w:pPr>
                      <w:r>
                        <w:rPr>
                          <w:sz w:val="20"/>
                        </w:rPr>
                        <w:t>1 Sam 13</w:t>
                      </w:r>
                    </w:p>
                    <w:p w14:paraId="26134A5F" w14:textId="44BC712E" w:rsidR="00116B34" w:rsidRPr="001269F9" w:rsidRDefault="00116B34" w:rsidP="00330994">
                      <w:pPr>
                        <w:jc w:val="center"/>
                        <w:rPr>
                          <w:sz w:val="20"/>
                        </w:rPr>
                      </w:pPr>
                      <w:r>
                        <w:rPr>
                          <w:sz w:val="20"/>
                        </w:rPr>
                        <w:t>(3 slides)</w:t>
                      </w:r>
                    </w:p>
                  </w:txbxContent>
                </v:textbox>
              </v:shape>
            </w:pict>
          </mc:Fallback>
        </mc:AlternateContent>
      </w:r>
      <w:r w:rsidR="00A31AEF" w:rsidRPr="00951B6A">
        <w:t xml:space="preserve">Saul's </w:t>
      </w:r>
      <w:r w:rsidR="00A31AEF" w:rsidRPr="00951B6A">
        <w:rPr>
          <w:i/>
        </w:rPr>
        <w:t>impatience</w:t>
      </w:r>
      <w:r w:rsidR="00A31AEF" w:rsidRPr="00951B6A">
        <w:t xml:space="preserve"> and fear of the Philistines by having priests offer sacrifices before the required seven days results in Samuel hinting at the L</w:t>
      </w:r>
      <w:r w:rsidR="00A31AEF" w:rsidRPr="00951B6A">
        <w:rPr>
          <w:sz w:val="16"/>
        </w:rPr>
        <w:t>ORD</w:t>
      </w:r>
      <w:r w:rsidR="00A31AEF" w:rsidRPr="00951B6A">
        <w:t xml:space="preserve"> had already appointed a godly king (13:1-22).</w:t>
      </w:r>
    </w:p>
    <w:p w14:paraId="3242AB54" w14:textId="33924C25" w:rsidR="00A31AEF" w:rsidRPr="00951B6A" w:rsidRDefault="0029128D" w:rsidP="00A31AEF">
      <w:pPr>
        <w:pStyle w:val="Heading4"/>
      </w:pPr>
      <w:r w:rsidRPr="008B1F91">
        <w:rPr>
          <w:rFonts w:cs="Arial"/>
          <w:noProof/>
          <w:lang w:eastAsia="en-US"/>
        </w:rPr>
        <mc:AlternateContent>
          <mc:Choice Requires="wps">
            <w:drawing>
              <wp:anchor distT="0" distB="0" distL="114300" distR="114300" simplePos="0" relativeHeight="251776512" behindDoc="0" locked="0" layoutInCell="1" allowOverlap="1" wp14:anchorId="0E7FF392" wp14:editId="1556249E">
                <wp:simplePos x="0" y="0"/>
                <wp:positionH relativeFrom="column">
                  <wp:posOffset>-278765</wp:posOffset>
                </wp:positionH>
                <wp:positionV relativeFrom="paragraph">
                  <wp:posOffset>175260</wp:posOffset>
                </wp:positionV>
                <wp:extent cx="685800" cy="337820"/>
                <wp:effectExtent l="0" t="0" r="25400" b="1778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218AAF" w14:textId="438AECEC" w:rsidR="00116B34" w:rsidRDefault="00116B34" w:rsidP="00330994">
                            <w:pPr>
                              <w:jc w:val="center"/>
                              <w:rPr>
                                <w:sz w:val="20"/>
                              </w:rPr>
                            </w:pPr>
                            <w:r>
                              <w:rPr>
                                <w:sz w:val="20"/>
                              </w:rPr>
                              <w:t>1 Sam 14</w:t>
                            </w:r>
                          </w:p>
                          <w:p w14:paraId="41D21592" w14:textId="77777777" w:rsidR="00116B34" w:rsidRPr="001269F9" w:rsidRDefault="00116B34" w:rsidP="0033099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21.9pt;margin-top:13.8pt;width:54pt;height:26.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" filled="f">
                <v:textbox inset="0,0,0,0">
                  <w:txbxContent>
                    <w:p w14:paraId="20218AAF" w14:textId="438AECEC" w:rsidR="00116B34" w:rsidRDefault="00116B34" w:rsidP="00330994">
                      <w:pPr>
                        <w:jc w:val="center"/>
                        <w:rPr>
                          <w:sz w:val="20"/>
                        </w:rPr>
                      </w:pPr>
                      <w:r>
                        <w:rPr>
                          <w:sz w:val="20"/>
                        </w:rPr>
                        <w:t>1 Sam 14</w:t>
                      </w:r>
                    </w:p>
                    <w:p w14:paraId="41D21592" w14:textId="77777777" w:rsidR="00116B34" w:rsidRPr="001269F9" w:rsidRDefault="00116B34" w:rsidP="00330994">
                      <w:pPr>
                        <w:jc w:val="center"/>
                        <w:rPr>
                          <w:sz w:val="20"/>
                        </w:rPr>
                      </w:pPr>
                      <w:r>
                        <w:rPr>
                          <w:sz w:val="20"/>
                        </w:rPr>
                        <w:t>(2 slides)</w:t>
                      </w:r>
                    </w:p>
                  </w:txbxContent>
                </v:textbox>
              </v:shape>
            </w:pict>
          </mc:Fallback>
        </mc:AlternateContent>
      </w:r>
      <w:r w:rsidR="00A31AEF" w:rsidRPr="00951B6A">
        <w:t xml:space="preserve">Saul's </w:t>
      </w:r>
      <w:r w:rsidR="00A31AEF" w:rsidRPr="00951B6A">
        <w:rPr>
          <w:i/>
        </w:rPr>
        <w:t>rashness</w:t>
      </w:r>
      <w:r w:rsidR="00A31AEF" w:rsidRPr="00951B6A">
        <w:t xml:space="preserve"> by preventing his men from food and leading them to eat blood unlawfully shamed him in his vow to kill the "disobedient" Jonathan and showed his godless rule (13:23–14:52).</w:t>
      </w:r>
    </w:p>
    <w:p w14:paraId="42B39619" w14:textId="10C1D7C9" w:rsidR="00A31AEF" w:rsidRPr="00951B6A" w:rsidRDefault="0029128D" w:rsidP="00A31AEF">
      <w:pPr>
        <w:pStyle w:val="Heading4"/>
      </w:pPr>
      <w:r w:rsidRPr="008B1F91">
        <w:rPr>
          <w:rFonts w:cs="Arial"/>
          <w:noProof/>
          <w:lang w:eastAsia="en-US"/>
        </w:rPr>
        <mc:AlternateContent>
          <mc:Choice Requires="wps">
            <w:drawing>
              <wp:anchor distT="0" distB="0" distL="114300" distR="114300" simplePos="0" relativeHeight="251778560" behindDoc="0" locked="0" layoutInCell="1" allowOverlap="1" wp14:anchorId="777FE6AC" wp14:editId="5EE414E9">
                <wp:simplePos x="0" y="0"/>
                <wp:positionH relativeFrom="column">
                  <wp:posOffset>-278765</wp:posOffset>
                </wp:positionH>
                <wp:positionV relativeFrom="paragraph">
                  <wp:posOffset>226695</wp:posOffset>
                </wp:positionV>
                <wp:extent cx="685800" cy="337820"/>
                <wp:effectExtent l="0" t="0" r="25400" b="17780"/>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7CBE9F" w14:textId="00D0812B" w:rsidR="00116B34" w:rsidRDefault="00116B34" w:rsidP="00330994">
                            <w:pPr>
                              <w:jc w:val="center"/>
                              <w:rPr>
                                <w:sz w:val="20"/>
                              </w:rPr>
                            </w:pPr>
                            <w:r>
                              <w:rPr>
                                <w:sz w:val="20"/>
                              </w:rPr>
                              <w:t>1 Sam 15</w:t>
                            </w:r>
                          </w:p>
                          <w:p w14:paraId="27A9A537" w14:textId="77777777" w:rsidR="00116B34" w:rsidRPr="001269F9" w:rsidRDefault="00116B34" w:rsidP="0033099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21.9pt;margin-top:17.85pt;width:54pt;height:26.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" filled="f">
                <v:textbox inset="0,0,0,0">
                  <w:txbxContent>
                    <w:p w14:paraId="177CBE9F" w14:textId="00D0812B" w:rsidR="00116B34" w:rsidRDefault="00116B34" w:rsidP="00330994">
                      <w:pPr>
                        <w:jc w:val="center"/>
                        <w:rPr>
                          <w:sz w:val="20"/>
                        </w:rPr>
                      </w:pPr>
                      <w:r>
                        <w:rPr>
                          <w:sz w:val="20"/>
                        </w:rPr>
                        <w:t>1 Sam 15</w:t>
                      </w:r>
                    </w:p>
                    <w:p w14:paraId="27A9A537" w14:textId="77777777" w:rsidR="00116B34" w:rsidRPr="001269F9" w:rsidRDefault="00116B34" w:rsidP="00330994">
                      <w:pPr>
                        <w:jc w:val="center"/>
                        <w:rPr>
                          <w:sz w:val="20"/>
                        </w:rPr>
                      </w:pPr>
                      <w:r>
                        <w:rPr>
                          <w:sz w:val="20"/>
                        </w:rPr>
                        <w:t>(2 slides)</w:t>
                      </w:r>
                    </w:p>
                  </w:txbxContent>
                </v:textbox>
              </v:shape>
            </w:pict>
          </mc:Fallback>
        </mc:AlternateContent>
      </w:r>
      <w:r w:rsidR="00A31AEF" w:rsidRPr="00951B6A">
        <w:t xml:space="preserve">Saul's </w:t>
      </w:r>
      <w:r w:rsidR="00A31AEF" w:rsidRPr="00951B6A">
        <w:rPr>
          <w:i/>
        </w:rPr>
        <w:t>disobedience</w:t>
      </w:r>
      <w:r w:rsidR="00A31AEF" w:rsidRPr="00951B6A">
        <w:t xml:space="preserve"> by not completely destroying the Amalekites was his last act of disobedience before the L</w:t>
      </w:r>
      <w:r w:rsidR="00A31AEF" w:rsidRPr="00951B6A">
        <w:rPr>
          <w:sz w:val="16"/>
        </w:rPr>
        <w:t>ORD</w:t>
      </w:r>
      <w:r w:rsidR="00A31AEF" w:rsidRPr="00951B6A">
        <w:t xml:space="preserve"> rejected him as king to show Israel's need for a righteous king (1 Sam 15). </w:t>
      </w:r>
    </w:p>
    <w:p w14:paraId="62B40E9B" w14:textId="325A0AE6" w:rsidR="008D25DC" w:rsidRPr="00951B6A" w:rsidRDefault="002C3BEC" w:rsidP="008D25DC">
      <w:pPr>
        <w:pStyle w:val="Heading3"/>
      </w:pPr>
      <w:r w:rsidRPr="008B1F91">
        <w:rPr>
          <w:rFonts w:cs="Arial"/>
          <w:noProof/>
          <w:lang w:eastAsia="en-US"/>
        </w:rPr>
        <mc:AlternateContent>
          <mc:Choice Requires="wps">
            <w:drawing>
              <wp:anchor distT="0" distB="0" distL="114300" distR="114300" simplePos="0" relativeHeight="251782656" behindDoc="0" locked="0" layoutInCell="1" allowOverlap="1" wp14:anchorId="4360EAC7" wp14:editId="781BAA3C">
                <wp:simplePos x="0" y="0"/>
                <wp:positionH relativeFrom="column">
                  <wp:posOffset>-278765</wp:posOffset>
                </wp:positionH>
                <wp:positionV relativeFrom="paragraph">
                  <wp:posOffset>163830</wp:posOffset>
                </wp:positionV>
                <wp:extent cx="685800" cy="337820"/>
                <wp:effectExtent l="0" t="0" r="25400" b="1778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6D40C2" w14:textId="5B1E3B0C" w:rsidR="00116B34" w:rsidRPr="001269F9" w:rsidRDefault="00116B34" w:rsidP="00D347DB">
                            <w:pPr>
                              <w:jc w:val="center"/>
                              <w:rPr>
                                <w:sz w:val="20"/>
                              </w:rPr>
                            </w:pPr>
                            <w:r>
                              <w:rPr>
                                <w:sz w:val="20"/>
                              </w:rPr>
                              <w:t>Transition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21.9pt;margin-top:12.9pt;width:54pt;height:26.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7d0ns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" filled="f">
                <v:textbox inset="0,0,0,0">
                  <w:txbxContent>
                    <w:p w14:paraId="186D40C2" w14:textId="5B1E3B0C" w:rsidR="00116B34" w:rsidRPr="001269F9" w:rsidRDefault="00116B34" w:rsidP="00D347DB">
                      <w:pPr>
                        <w:jc w:val="center"/>
                        <w:rPr>
                          <w:sz w:val="20"/>
                        </w:rPr>
                      </w:pPr>
                      <w:r>
                        <w:rPr>
                          <w:sz w:val="20"/>
                        </w:rPr>
                        <w:t>Transition #3</w:t>
                      </w:r>
                    </w:p>
                  </w:txbxContent>
                </v:textbox>
              </v:shape>
            </w:pict>
          </mc:Fallback>
        </mc:AlternateContent>
      </w:r>
      <w:r w:rsidR="008D25DC" w:rsidRPr="00951B6A">
        <w:t>The third transition of national leadership from Saul to David recorded their deterio</w:t>
      </w:r>
      <w:r w:rsidR="008D25DC">
        <w:t>rated relationship to show God rejecting</w:t>
      </w:r>
      <w:r w:rsidR="008D25DC" w:rsidRPr="00951B6A">
        <w:t xml:space="preserve"> Saul and anointing David and his line (1 Sam 16–31).</w:t>
      </w:r>
    </w:p>
    <w:p w14:paraId="2A1ABF31" w14:textId="4F9B11D8" w:rsidR="00094381" w:rsidRPr="00951B6A" w:rsidRDefault="00094381" w:rsidP="00094381">
      <w:pPr>
        <w:pStyle w:val="Heading4"/>
      </w:pPr>
      <w:r w:rsidRPr="00951B6A">
        <w:t xml:space="preserve">Saul and David </w:t>
      </w:r>
      <w:r>
        <w:t>were</w:t>
      </w:r>
      <w:r w:rsidRPr="00951B6A">
        <w:t xml:space="preserve"> friends while David rose as his musician and warrior (1 Sam 16–17).</w:t>
      </w:r>
    </w:p>
    <w:p w14:paraId="5F257624" w14:textId="0B08599F" w:rsidR="00094381" w:rsidRPr="00951B6A" w:rsidRDefault="002C3BEC" w:rsidP="00094381">
      <w:pPr>
        <w:pStyle w:val="Heading5"/>
      </w:pPr>
      <w:r w:rsidRPr="008B1F91">
        <w:rPr>
          <w:rFonts w:cs="Arial"/>
          <w:noProof/>
          <w:lang w:eastAsia="en-US"/>
        </w:rPr>
        <mc:AlternateContent>
          <mc:Choice Requires="wps">
            <w:drawing>
              <wp:anchor distT="0" distB="0" distL="114300" distR="114300" simplePos="0" relativeHeight="251780608" behindDoc="0" locked="0" layoutInCell="1" allowOverlap="1" wp14:anchorId="4F58AECA" wp14:editId="32D8BD57">
                <wp:simplePos x="0" y="0"/>
                <wp:positionH relativeFrom="column">
                  <wp:posOffset>-278765</wp:posOffset>
                </wp:positionH>
                <wp:positionV relativeFrom="paragraph">
                  <wp:posOffset>131445</wp:posOffset>
                </wp:positionV>
                <wp:extent cx="685800" cy="337820"/>
                <wp:effectExtent l="0" t="0" r="254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34BA5D" w14:textId="662F2343" w:rsidR="00116B34" w:rsidRDefault="00116B34" w:rsidP="00330994">
                            <w:pPr>
                              <w:jc w:val="center"/>
                              <w:rPr>
                                <w:sz w:val="20"/>
                              </w:rPr>
                            </w:pPr>
                            <w:r>
                              <w:rPr>
                                <w:sz w:val="20"/>
                              </w:rPr>
                              <w:t>1 Sam 16</w:t>
                            </w:r>
                          </w:p>
                          <w:p w14:paraId="30DE8D74" w14:textId="024049E6" w:rsidR="00116B34" w:rsidRPr="001269F9" w:rsidRDefault="00116B34" w:rsidP="00330994">
                            <w:pPr>
                              <w:jc w:val="center"/>
                              <w:rPr>
                                <w:sz w:val="20"/>
                              </w:rPr>
                            </w:pPr>
                            <w:r>
                              <w:rPr>
                                <w:sz w:val="20"/>
                              </w:rPr>
                              <w:t>(11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21.9pt;margin-top:10.35pt;width:54pt;height:26.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" filled="f">
                <v:textbox inset="0,0,0,0">
                  <w:txbxContent>
                    <w:p w14:paraId="7B34BA5D" w14:textId="662F2343" w:rsidR="00116B34" w:rsidRDefault="00116B34" w:rsidP="00330994">
                      <w:pPr>
                        <w:jc w:val="center"/>
                        <w:rPr>
                          <w:sz w:val="20"/>
                        </w:rPr>
                      </w:pPr>
                      <w:r>
                        <w:rPr>
                          <w:sz w:val="20"/>
                        </w:rPr>
                        <w:t>1 Sam 16</w:t>
                      </w:r>
                    </w:p>
                    <w:p w14:paraId="30DE8D74" w14:textId="024049E6" w:rsidR="00116B34" w:rsidRPr="001269F9" w:rsidRDefault="00116B34" w:rsidP="00330994">
                      <w:pPr>
                        <w:jc w:val="center"/>
                        <w:rPr>
                          <w:sz w:val="20"/>
                        </w:rPr>
                      </w:pPr>
                      <w:r>
                        <w:rPr>
                          <w:sz w:val="20"/>
                        </w:rPr>
                        <w:t>(11 slides)</w:t>
                      </w:r>
                    </w:p>
                  </w:txbxContent>
                </v:textbox>
              </v:shape>
            </w:pict>
          </mc:Fallback>
        </mc:AlternateContent>
      </w:r>
      <w:r w:rsidR="00094381" w:rsidRPr="00951B6A">
        <w:t>After David was privately anointed king he received valuable instruction in royal matters as Saul's personal court musician and friend (1 Sam 16).</w:t>
      </w:r>
    </w:p>
    <w:p w14:paraId="3B323DE3" w14:textId="63BA7776" w:rsidR="00094381" w:rsidRPr="00951B6A" w:rsidRDefault="004C46A8" w:rsidP="00094381">
      <w:pPr>
        <w:pStyle w:val="Heading5"/>
      </w:pPr>
      <w:r w:rsidRPr="008B1F91">
        <w:rPr>
          <w:rFonts w:cs="Arial"/>
          <w:noProof/>
          <w:lang w:eastAsia="en-US"/>
        </w:rPr>
        <mc:AlternateContent>
          <mc:Choice Requires="wps">
            <w:drawing>
              <wp:anchor distT="0" distB="0" distL="114300" distR="114300" simplePos="0" relativeHeight="251784704" behindDoc="0" locked="0" layoutInCell="1" allowOverlap="1" wp14:anchorId="0385D28C" wp14:editId="7E66547F">
                <wp:simplePos x="0" y="0"/>
                <wp:positionH relativeFrom="column">
                  <wp:posOffset>-278765</wp:posOffset>
                </wp:positionH>
                <wp:positionV relativeFrom="paragraph">
                  <wp:posOffset>114935</wp:posOffset>
                </wp:positionV>
                <wp:extent cx="685800" cy="337820"/>
                <wp:effectExtent l="0" t="0" r="25400" b="1778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D6F48B" w14:textId="3BCD7B87" w:rsidR="00116B34" w:rsidRDefault="00116B34" w:rsidP="00330994">
                            <w:pPr>
                              <w:jc w:val="center"/>
                              <w:rPr>
                                <w:sz w:val="20"/>
                              </w:rPr>
                            </w:pPr>
                            <w:r>
                              <w:rPr>
                                <w:sz w:val="20"/>
                              </w:rPr>
                              <w:t>1 Sam 17</w:t>
                            </w:r>
                          </w:p>
                          <w:p w14:paraId="147038F0" w14:textId="4DFBD381" w:rsidR="00116B34" w:rsidRPr="001269F9" w:rsidRDefault="00116B34" w:rsidP="00330994">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21.9pt;margin-top:9.05pt;width:54pt;height:26.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" filled="f">
                <v:textbox inset="0,0,0,0">
                  <w:txbxContent>
                    <w:p w14:paraId="1FD6F48B" w14:textId="3BCD7B87" w:rsidR="00116B34" w:rsidRDefault="00116B34" w:rsidP="00330994">
                      <w:pPr>
                        <w:jc w:val="center"/>
                        <w:rPr>
                          <w:sz w:val="20"/>
                        </w:rPr>
                      </w:pPr>
                      <w:r>
                        <w:rPr>
                          <w:sz w:val="20"/>
                        </w:rPr>
                        <w:t>1 Sam 17</w:t>
                      </w:r>
                    </w:p>
                    <w:p w14:paraId="147038F0" w14:textId="4DFBD381" w:rsidR="00116B34" w:rsidRPr="001269F9" w:rsidRDefault="00116B34" w:rsidP="00330994">
                      <w:pPr>
                        <w:jc w:val="center"/>
                        <w:rPr>
                          <w:sz w:val="20"/>
                        </w:rPr>
                      </w:pPr>
                      <w:r>
                        <w:rPr>
                          <w:sz w:val="20"/>
                        </w:rPr>
                        <w:t>(6 slides)</w:t>
                      </w:r>
                    </w:p>
                  </w:txbxContent>
                </v:textbox>
              </v:shape>
            </w:pict>
          </mc:Fallback>
        </mc:AlternateContent>
      </w:r>
      <w:r w:rsidR="00094381" w:rsidRPr="00951B6A">
        <w:t>David's victory over Goliath won Saul's approval as one of his warriors (1 Sam 17).</w:t>
      </w:r>
    </w:p>
    <w:p w14:paraId="117CFC25" w14:textId="77777777" w:rsidR="00094381" w:rsidRPr="00951B6A" w:rsidRDefault="00094381" w:rsidP="00094381">
      <w:pPr>
        <w:pStyle w:val="Heading4"/>
      </w:pPr>
      <w:r w:rsidRPr="00951B6A">
        <w:t xml:space="preserve">Saul and David </w:t>
      </w:r>
      <w:r>
        <w:t>were</w:t>
      </w:r>
      <w:r w:rsidRPr="00951B6A">
        <w:t xml:space="preserve"> enemies when Saul exiled him and </w:t>
      </w:r>
      <w:r>
        <w:t>attempted to kill him, thus teaching him</w:t>
      </w:r>
      <w:r w:rsidRPr="00951B6A">
        <w:t xml:space="preserve"> valuable lessons that would enable him to rule righteously (1 Sam 18–27).</w:t>
      </w:r>
    </w:p>
    <w:p w14:paraId="02E1C048" w14:textId="13B0EED9" w:rsidR="00094381" w:rsidRPr="00951B6A" w:rsidRDefault="0063235F" w:rsidP="00094381">
      <w:pPr>
        <w:pStyle w:val="Heading5"/>
      </w:pPr>
      <w:r w:rsidRPr="008B1F91">
        <w:rPr>
          <w:rFonts w:cs="Arial"/>
          <w:noProof/>
          <w:lang w:eastAsia="en-US"/>
        </w:rPr>
        <mc:AlternateContent>
          <mc:Choice Requires="wps">
            <w:drawing>
              <wp:anchor distT="0" distB="0" distL="114300" distR="114300" simplePos="0" relativeHeight="251786752" behindDoc="0" locked="0" layoutInCell="1" allowOverlap="1" wp14:anchorId="1458DEC6" wp14:editId="5AC703BB">
                <wp:simplePos x="0" y="0"/>
                <wp:positionH relativeFrom="column">
                  <wp:posOffset>-278765</wp:posOffset>
                </wp:positionH>
                <wp:positionV relativeFrom="paragraph">
                  <wp:posOffset>35560</wp:posOffset>
                </wp:positionV>
                <wp:extent cx="685800" cy="337820"/>
                <wp:effectExtent l="0" t="0" r="25400" b="1778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41718D" w14:textId="77777777" w:rsidR="00116B34" w:rsidRDefault="00116B34" w:rsidP="00330994">
                            <w:pPr>
                              <w:jc w:val="center"/>
                              <w:rPr>
                                <w:sz w:val="20"/>
                              </w:rPr>
                            </w:pPr>
                            <w:r>
                              <w:rPr>
                                <w:sz w:val="20"/>
                              </w:rPr>
                              <w:t>1 Sam 17</w:t>
                            </w:r>
                          </w:p>
                          <w:p w14:paraId="1CAE163A" w14:textId="77777777" w:rsidR="00116B34" w:rsidRPr="001269F9" w:rsidRDefault="00116B34" w:rsidP="00330994">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21.9pt;margin-top:2.8pt;width:54pt;height:26.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" filled="f">
                <v:textbox inset="0,0,0,0">
                  <w:txbxContent>
                    <w:p w14:paraId="4F41718D" w14:textId="77777777" w:rsidR="00116B34" w:rsidRDefault="00116B34" w:rsidP="00330994">
                      <w:pPr>
                        <w:jc w:val="center"/>
                        <w:rPr>
                          <w:sz w:val="20"/>
                        </w:rPr>
                      </w:pPr>
                      <w:r>
                        <w:rPr>
                          <w:sz w:val="20"/>
                        </w:rPr>
                        <w:t>1 Sam 17</w:t>
                      </w:r>
                    </w:p>
                    <w:p w14:paraId="1CAE163A" w14:textId="77777777" w:rsidR="00116B34" w:rsidRPr="001269F9" w:rsidRDefault="00116B34" w:rsidP="00330994">
                      <w:pPr>
                        <w:jc w:val="center"/>
                        <w:rPr>
                          <w:sz w:val="20"/>
                        </w:rPr>
                      </w:pPr>
                      <w:r>
                        <w:rPr>
                          <w:sz w:val="20"/>
                        </w:rPr>
                        <w:t>(6 slides)</w:t>
                      </w:r>
                    </w:p>
                  </w:txbxContent>
                </v:textbox>
              </v:shape>
            </w:pict>
          </mc:Fallback>
        </mc:AlternateContent>
      </w:r>
      <w:r w:rsidR="00094381" w:rsidRPr="00951B6A">
        <w:t>David's flight from Saul evaded his jealous, murderous efforts to reveal God's choice of David as founder of the messianic dynasty of kings (1 Sam 18–20).</w:t>
      </w:r>
    </w:p>
    <w:p w14:paraId="299A3D69" w14:textId="4390D88F" w:rsidR="00094381" w:rsidRPr="003A1B75" w:rsidRDefault="0063235F" w:rsidP="00094381">
      <w:pPr>
        <w:pStyle w:val="Heading6"/>
      </w:pPr>
      <w:r w:rsidRPr="008B1F91">
        <w:rPr>
          <w:rFonts w:cs="Arial"/>
          <w:noProof/>
          <w:lang w:eastAsia="en-US"/>
        </w:rPr>
        <mc:AlternateContent>
          <mc:Choice Requires="wps">
            <w:drawing>
              <wp:anchor distT="0" distB="0" distL="114300" distR="114300" simplePos="0" relativeHeight="251788800" behindDoc="0" locked="0" layoutInCell="1" allowOverlap="1" wp14:anchorId="211B6496" wp14:editId="3382613A">
                <wp:simplePos x="0" y="0"/>
                <wp:positionH relativeFrom="column">
                  <wp:posOffset>-278765</wp:posOffset>
                </wp:positionH>
                <wp:positionV relativeFrom="paragraph">
                  <wp:posOffset>252730</wp:posOffset>
                </wp:positionV>
                <wp:extent cx="685800" cy="337820"/>
                <wp:effectExtent l="0" t="0" r="25400" b="17780"/>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7E8286" w14:textId="02CB1888" w:rsidR="00116B34" w:rsidRDefault="00116B34" w:rsidP="00330994">
                            <w:pPr>
                              <w:jc w:val="center"/>
                              <w:rPr>
                                <w:sz w:val="20"/>
                              </w:rPr>
                            </w:pPr>
                            <w:r>
                              <w:rPr>
                                <w:sz w:val="20"/>
                              </w:rPr>
                              <w:t>1 Sam 18</w:t>
                            </w:r>
                          </w:p>
                          <w:p w14:paraId="2761F2DF" w14:textId="5757C581" w:rsidR="00116B34" w:rsidRPr="001269F9" w:rsidRDefault="00116B34" w:rsidP="00330994">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21.9pt;margin-top:19.9pt;width:54pt;height:26.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" filled="f">
                <v:textbox inset="0,0,0,0">
                  <w:txbxContent>
                    <w:p w14:paraId="037E8286" w14:textId="02CB1888" w:rsidR="00116B34" w:rsidRDefault="00116B34" w:rsidP="00330994">
                      <w:pPr>
                        <w:jc w:val="center"/>
                        <w:rPr>
                          <w:sz w:val="20"/>
                        </w:rPr>
                      </w:pPr>
                      <w:r>
                        <w:rPr>
                          <w:sz w:val="20"/>
                        </w:rPr>
                        <w:t>1 Sam 18</w:t>
                      </w:r>
                    </w:p>
                    <w:p w14:paraId="2761F2DF" w14:textId="5757C581" w:rsidR="00116B34" w:rsidRPr="001269F9" w:rsidRDefault="00116B34" w:rsidP="00330994">
                      <w:pPr>
                        <w:jc w:val="center"/>
                        <w:rPr>
                          <w:sz w:val="20"/>
                        </w:rPr>
                      </w:pPr>
                      <w:r>
                        <w:rPr>
                          <w:sz w:val="20"/>
                        </w:rPr>
                        <w:t>(7 slides)</w:t>
                      </w:r>
                    </w:p>
                  </w:txbxContent>
                </v:textbox>
              </v:shape>
            </w:pict>
          </mc:Fallback>
        </mc:AlternateContent>
      </w:r>
      <w:r w:rsidR="00094381" w:rsidRPr="003A1B75">
        <w:t xml:space="preserve">Saul burned with envy over David's greater popularity in Israel </w:t>
      </w:r>
      <w:r w:rsidR="00094381">
        <w:t>and thus revealed</w:t>
      </w:r>
      <w:r w:rsidR="00094381" w:rsidRPr="003A1B75">
        <w:t xml:space="preserve"> God's choice of David as founder of the messianic dynasty of kings (18:1-9).</w:t>
      </w:r>
    </w:p>
    <w:p w14:paraId="1D32A1EB" w14:textId="77777777" w:rsidR="00094381" w:rsidRPr="003A1B75" w:rsidRDefault="00094381" w:rsidP="00094381">
      <w:pPr>
        <w:pStyle w:val="Heading6"/>
      </w:pPr>
      <w:r w:rsidRPr="003A1B75">
        <w:t>Saul attempted to kill David out of jealousy over God's blessing on his life as a carnal r</w:t>
      </w:r>
      <w:r>
        <w:t xml:space="preserve">esponse to </w:t>
      </w:r>
      <w:r w:rsidRPr="003A1B75">
        <w:t>God</w:t>
      </w:r>
      <w:r>
        <w:t>’s</w:t>
      </w:r>
      <w:r w:rsidRPr="003A1B75">
        <w:t xml:space="preserve"> </w:t>
      </w:r>
      <w:r>
        <w:t xml:space="preserve">revealed will </w:t>
      </w:r>
      <w:r w:rsidRPr="003A1B75">
        <w:t>(18:10–20:42).</w:t>
      </w:r>
    </w:p>
    <w:p w14:paraId="3A7A6467" w14:textId="77777777" w:rsidR="00094381" w:rsidRPr="00951B6A" w:rsidRDefault="00094381" w:rsidP="00094381">
      <w:pPr>
        <w:pStyle w:val="Heading7"/>
      </w:pPr>
      <w:r w:rsidRPr="00951B6A">
        <w:t>Saul tried to kill David by throwing a spear at him (18:10-16).</w:t>
      </w:r>
    </w:p>
    <w:p w14:paraId="046A8775" w14:textId="77777777" w:rsidR="00094381" w:rsidRPr="00951B6A" w:rsidRDefault="00094381" w:rsidP="00094381">
      <w:pPr>
        <w:pStyle w:val="Heading7"/>
      </w:pPr>
      <w:r w:rsidRPr="00951B6A">
        <w:t>Saul tried to kill David by tricking him to fight the Philistines (18:17-30).</w:t>
      </w:r>
    </w:p>
    <w:p w14:paraId="05DB4449" w14:textId="1A8A8F28" w:rsidR="00094381" w:rsidRPr="00951B6A" w:rsidRDefault="00B278B8" w:rsidP="00094381">
      <w:pPr>
        <w:pStyle w:val="Heading7"/>
      </w:pPr>
      <w:r w:rsidRPr="008B1F91">
        <w:rPr>
          <w:rFonts w:cs="Arial"/>
          <w:noProof/>
          <w:lang w:eastAsia="en-US"/>
        </w:rPr>
        <w:lastRenderedPageBreak/>
        <mc:AlternateContent>
          <mc:Choice Requires="wps">
            <w:drawing>
              <wp:anchor distT="0" distB="0" distL="114300" distR="114300" simplePos="0" relativeHeight="251790848" behindDoc="0" locked="0" layoutInCell="1" allowOverlap="1" wp14:anchorId="101B24A5" wp14:editId="327DF16B">
                <wp:simplePos x="0" y="0"/>
                <wp:positionH relativeFrom="column">
                  <wp:posOffset>-164465</wp:posOffset>
                </wp:positionH>
                <wp:positionV relativeFrom="paragraph">
                  <wp:posOffset>24130</wp:posOffset>
                </wp:positionV>
                <wp:extent cx="685800" cy="337820"/>
                <wp:effectExtent l="0" t="0" r="25400" b="1778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4E4C7A" w14:textId="2B03B2BF" w:rsidR="00116B34" w:rsidRDefault="00116B34" w:rsidP="00330994">
                            <w:pPr>
                              <w:jc w:val="center"/>
                              <w:rPr>
                                <w:sz w:val="20"/>
                              </w:rPr>
                            </w:pPr>
                            <w:r>
                              <w:rPr>
                                <w:sz w:val="20"/>
                              </w:rPr>
                              <w:t>1 Sam 19</w:t>
                            </w:r>
                          </w:p>
                          <w:p w14:paraId="65D8D66F" w14:textId="6E3107F7" w:rsidR="00116B34" w:rsidRPr="001269F9" w:rsidRDefault="00116B34" w:rsidP="0033099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12.9pt;margin-top:1.9pt;width:54pt;height:26.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" filled="f">
                <v:textbox inset="0,0,0,0">
                  <w:txbxContent>
                    <w:p w14:paraId="5B4E4C7A" w14:textId="2B03B2BF" w:rsidR="00116B34" w:rsidRDefault="00116B34" w:rsidP="00330994">
                      <w:pPr>
                        <w:jc w:val="center"/>
                        <w:rPr>
                          <w:sz w:val="20"/>
                        </w:rPr>
                      </w:pPr>
                      <w:r>
                        <w:rPr>
                          <w:sz w:val="20"/>
                        </w:rPr>
                        <w:t>1 Sam 19</w:t>
                      </w:r>
                    </w:p>
                    <w:p w14:paraId="65D8D66F" w14:textId="6E3107F7" w:rsidR="00116B34" w:rsidRPr="001269F9" w:rsidRDefault="00116B34" w:rsidP="00330994">
                      <w:pPr>
                        <w:jc w:val="center"/>
                        <w:rPr>
                          <w:sz w:val="20"/>
                        </w:rPr>
                      </w:pPr>
                      <w:r>
                        <w:rPr>
                          <w:sz w:val="20"/>
                        </w:rPr>
                        <w:t>(2 slides)</w:t>
                      </w:r>
                    </w:p>
                  </w:txbxContent>
                </v:textbox>
              </v:shape>
            </w:pict>
          </mc:Fallback>
        </mc:AlternateContent>
      </w:r>
      <w:r w:rsidR="00094381" w:rsidRPr="00951B6A">
        <w:t>Saul tried to kill David by commanding his servants to kill David (19:1-7).</w:t>
      </w:r>
    </w:p>
    <w:p w14:paraId="47D76183" w14:textId="77777777" w:rsidR="00094381" w:rsidRPr="00951B6A" w:rsidRDefault="00094381" w:rsidP="00094381">
      <w:pPr>
        <w:pStyle w:val="Heading7"/>
      </w:pPr>
      <w:r w:rsidRPr="00951B6A">
        <w:t>Saul tried to kill David by throwing a spear at him again (19:8-10).</w:t>
      </w:r>
    </w:p>
    <w:p w14:paraId="2CC4B2E3" w14:textId="77777777" w:rsidR="00094381" w:rsidRPr="00951B6A" w:rsidRDefault="00094381" w:rsidP="00094381">
      <w:pPr>
        <w:pStyle w:val="Heading7"/>
      </w:pPr>
      <w:r w:rsidRPr="00951B6A">
        <w:t>Saul tried to kill David by sending messengers to kill him (19:11-17).</w:t>
      </w:r>
    </w:p>
    <w:p w14:paraId="110F6F35" w14:textId="77777777" w:rsidR="00094381" w:rsidRPr="00951B6A" w:rsidRDefault="00094381" w:rsidP="00094381">
      <w:pPr>
        <w:pStyle w:val="Heading7"/>
      </w:pPr>
      <w:r w:rsidRPr="00951B6A">
        <w:t>Saul tried to kill David by seeking his life at Samuel's house (19:18-24).</w:t>
      </w:r>
    </w:p>
    <w:p w14:paraId="1829F556" w14:textId="4B469232" w:rsidR="00094381" w:rsidRPr="00951B6A" w:rsidRDefault="00B278B8" w:rsidP="00094381">
      <w:pPr>
        <w:pStyle w:val="Heading7"/>
      </w:pPr>
      <w:r w:rsidRPr="008B1F91">
        <w:rPr>
          <w:rFonts w:cs="Arial"/>
          <w:noProof/>
          <w:lang w:eastAsia="en-US"/>
        </w:rPr>
        <mc:AlternateContent>
          <mc:Choice Requires="wps">
            <w:drawing>
              <wp:anchor distT="0" distB="0" distL="114300" distR="114300" simplePos="0" relativeHeight="251792896" behindDoc="0" locked="0" layoutInCell="1" allowOverlap="1" wp14:anchorId="6D636380" wp14:editId="082A66A8">
                <wp:simplePos x="0" y="0"/>
                <wp:positionH relativeFrom="column">
                  <wp:posOffset>-164465</wp:posOffset>
                </wp:positionH>
                <wp:positionV relativeFrom="paragraph">
                  <wp:posOffset>97155</wp:posOffset>
                </wp:positionV>
                <wp:extent cx="685800" cy="337820"/>
                <wp:effectExtent l="0" t="0" r="25400" b="17780"/>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66B4A8" w14:textId="2300B378" w:rsidR="00116B34" w:rsidRDefault="00116B34" w:rsidP="00330994">
                            <w:pPr>
                              <w:jc w:val="center"/>
                              <w:rPr>
                                <w:sz w:val="20"/>
                              </w:rPr>
                            </w:pPr>
                            <w:r>
                              <w:rPr>
                                <w:sz w:val="20"/>
                              </w:rPr>
                              <w:t>1 Sam 20</w:t>
                            </w:r>
                          </w:p>
                          <w:p w14:paraId="762D84A5" w14:textId="77777777" w:rsidR="00116B34" w:rsidRPr="001269F9" w:rsidRDefault="00116B34" w:rsidP="0033099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12.9pt;margin-top:7.65pt;width:54pt;height:26.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" filled="f">
                <v:textbox inset="0,0,0,0">
                  <w:txbxContent>
                    <w:p w14:paraId="6366B4A8" w14:textId="2300B378" w:rsidR="00116B34" w:rsidRDefault="00116B34" w:rsidP="00330994">
                      <w:pPr>
                        <w:jc w:val="center"/>
                        <w:rPr>
                          <w:sz w:val="20"/>
                        </w:rPr>
                      </w:pPr>
                      <w:r>
                        <w:rPr>
                          <w:sz w:val="20"/>
                        </w:rPr>
                        <w:t>1 Sam 20</w:t>
                      </w:r>
                    </w:p>
                    <w:p w14:paraId="762D84A5" w14:textId="77777777" w:rsidR="00116B34" w:rsidRPr="001269F9" w:rsidRDefault="00116B34" w:rsidP="00330994">
                      <w:pPr>
                        <w:jc w:val="center"/>
                        <w:rPr>
                          <w:sz w:val="20"/>
                        </w:rPr>
                      </w:pPr>
                      <w:r>
                        <w:rPr>
                          <w:sz w:val="20"/>
                        </w:rPr>
                        <w:t>(2 slides)</w:t>
                      </w:r>
                    </w:p>
                  </w:txbxContent>
                </v:textbox>
              </v:shape>
            </w:pict>
          </mc:Fallback>
        </mc:AlternateContent>
      </w:r>
      <w:r w:rsidR="00094381" w:rsidRPr="00951B6A">
        <w:t>Saul tried to kill David by commanding Jonathan to betray him (1 Sam 20).</w:t>
      </w:r>
    </w:p>
    <w:p w14:paraId="1CB596BF" w14:textId="4C18E6AA" w:rsidR="00094381" w:rsidRPr="00951B6A" w:rsidRDefault="00B278B8" w:rsidP="00094381">
      <w:pPr>
        <w:pStyle w:val="Heading5"/>
      </w:pPr>
      <w:r w:rsidRPr="008B1F91">
        <w:rPr>
          <w:rFonts w:cs="Arial"/>
          <w:noProof/>
          <w:lang w:eastAsia="en-US"/>
        </w:rPr>
        <mc:AlternateContent>
          <mc:Choice Requires="wps">
            <w:drawing>
              <wp:anchor distT="0" distB="0" distL="114300" distR="114300" simplePos="0" relativeHeight="251794944" behindDoc="0" locked="0" layoutInCell="1" allowOverlap="1" wp14:anchorId="7255DF32" wp14:editId="19A4C75D">
                <wp:simplePos x="0" y="0"/>
                <wp:positionH relativeFrom="column">
                  <wp:posOffset>-164465</wp:posOffset>
                </wp:positionH>
                <wp:positionV relativeFrom="paragraph">
                  <wp:posOffset>80645</wp:posOffset>
                </wp:positionV>
                <wp:extent cx="685800" cy="337820"/>
                <wp:effectExtent l="0" t="0" r="25400" b="17780"/>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0A12D3" w14:textId="6647F394" w:rsidR="00116B34" w:rsidRDefault="00116B34" w:rsidP="00330994">
                            <w:pPr>
                              <w:jc w:val="center"/>
                              <w:rPr>
                                <w:sz w:val="20"/>
                              </w:rPr>
                            </w:pPr>
                            <w:r>
                              <w:rPr>
                                <w:sz w:val="20"/>
                              </w:rPr>
                              <w:t>1 Sam 21</w:t>
                            </w:r>
                          </w:p>
                          <w:p w14:paraId="7680F3E1" w14:textId="184A2BEC" w:rsidR="00116B34" w:rsidRPr="001269F9" w:rsidRDefault="00116B34" w:rsidP="00330994">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12.9pt;margin-top:6.35pt;width:54pt;height:26.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" filled="f">
                <v:textbox inset="0,0,0,0">
                  <w:txbxContent>
                    <w:p w14:paraId="2D0A12D3" w14:textId="6647F394" w:rsidR="00116B34" w:rsidRDefault="00116B34" w:rsidP="00330994">
                      <w:pPr>
                        <w:jc w:val="center"/>
                        <w:rPr>
                          <w:sz w:val="20"/>
                        </w:rPr>
                      </w:pPr>
                      <w:r>
                        <w:rPr>
                          <w:sz w:val="20"/>
                        </w:rPr>
                        <w:t>1 Sam 21</w:t>
                      </w:r>
                    </w:p>
                    <w:p w14:paraId="7680F3E1" w14:textId="184A2BEC" w:rsidR="00116B34" w:rsidRPr="001269F9" w:rsidRDefault="00116B34" w:rsidP="00330994">
                      <w:pPr>
                        <w:jc w:val="center"/>
                        <w:rPr>
                          <w:sz w:val="20"/>
                        </w:rPr>
                      </w:pPr>
                      <w:r>
                        <w:rPr>
                          <w:sz w:val="20"/>
                        </w:rPr>
                        <w:t>(3 slides)</w:t>
                      </w:r>
                    </w:p>
                  </w:txbxContent>
                </v:textbox>
              </v:shape>
            </w:pict>
          </mc:Fallback>
        </mc:AlternateContent>
      </w:r>
      <w:r w:rsidR="00094381" w:rsidRPr="00951B6A">
        <w:t xml:space="preserve">David's exile </w:t>
      </w:r>
      <w:r w:rsidR="00094381">
        <w:t xml:space="preserve">taught him values he would need as king </w:t>
      </w:r>
      <w:r w:rsidR="00094381" w:rsidRPr="00951B6A">
        <w:t>(1 Sam 21–27).</w:t>
      </w:r>
    </w:p>
    <w:p w14:paraId="7D64E132" w14:textId="77777777" w:rsidR="00094381" w:rsidRPr="00194EE0" w:rsidRDefault="00094381" w:rsidP="00094381">
      <w:pPr>
        <w:pStyle w:val="Heading6"/>
      </w:pPr>
      <w:r w:rsidRPr="00194EE0">
        <w:t>At Nob, David ate the consecrated bread and learned the concession that the Law permitted—that life is more holy than bread (21:1-9; cf. Matt. 12:7-8).</w:t>
      </w:r>
    </w:p>
    <w:p w14:paraId="222023C4" w14:textId="77777777" w:rsidR="00094381" w:rsidRPr="00194EE0" w:rsidRDefault="00094381" w:rsidP="00094381">
      <w:pPr>
        <w:pStyle w:val="Heading6"/>
      </w:pPr>
      <w:r w:rsidRPr="00194EE0">
        <w:t>At Gath, David feigned insanity before Achish and learned not to go to his enemies for protection (21:10-15).</w:t>
      </w:r>
    </w:p>
    <w:p w14:paraId="4608DF8F" w14:textId="71BDE62D" w:rsidR="00094381" w:rsidRPr="00194EE0" w:rsidRDefault="00CE1BC4" w:rsidP="00094381">
      <w:pPr>
        <w:pStyle w:val="Heading6"/>
      </w:pPr>
      <w:r w:rsidRPr="008B1F91">
        <w:rPr>
          <w:rFonts w:cs="Arial"/>
          <w:noProof/>
          <w:lang w:eastAsia="en-US"/>
        </w:rPr>
        <mc:AlternateContent>
          <mc:Choice Requires="wps">
            <w:drawing>
              <wp:anchor distT="0" distB="0" distL="114300" distR="114300" simplePos="0" relativeHeight="251796992" behindDoc="0" locked="0" layoutInCell="1" allowOverlap="1" wp14:anchorId="1D343B65" wp14:editId="47D04835">
                <wp:simplePos x="0" y="0"/>
                <wp:positionH relativeFrom="column">
                  <wp:posOffset>-164465</wp:posOffset>
                </wp:positionH>
                <wp:positionV relativeFrom="paragraph">
                  <wp:posOffset>145415</wp:posOffset>
                </wp:positionV>
                <wp:extent cx="685800" cy="337820"/>
                <wp:effectExtent l="0" t="0" r="25400" b="17780"/>
                <wp:wrapNone/>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C439B0" w14:textId="2BB14176" w:rsidR="00116B34" w:rsidRDefault="00116B34" w:rsidP="00330994">
                            <w:pPr>
                              <w:jc w:val="center"/>
                              <w:rPr>
                                <w:sz w:val="20"/>
                              </w:rPr>
                            </w:pPr>
                            <w:r>
                              <w:rPr>
                                <w:sz w:val="20"/>
                              </w:rPr>
                              <w:t>1 Sam 22</w:t>
                            </w:r>
                          </w:p>
                          <w:p w14:paraId="60E5FA3D" w14:textId="79B0B9FD" w:rsidR="00116B34" w:rsidRPr="001269F9" w:rsidRDefault="00116B34" w:rsidP="0033099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12.9pt;margin-top:11.45pt;width:54pt;height:26.6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" filled="f">
                <v:textbox inset="0,0,0,0">
                  <w:txbxContent>
                    <w:p w14:paraId="76C439B0" w14:textId="2BB14176" w:rsidR="00116B34" w:rsidRDefault="00116B34" w:rsidP="00330994">
                      <w:pPr>
                        <w:jc w:val="center"/>
                        <w:rPr>
                          <w:sz w:val="20"/>
                        </w:rPr>
                      </w:pPr>
                      <w:r>
                        <w:rPr>
                          <w:sz w:val="20"/>
                        </w:rPr>
                        <w:t>1 Sam 22</w:t>
                      </w:r>
                    </w:p>
                    <w:p w14:paraId="60E5FA3D" w14:textId="79B0B9FD" w:rsidR="00116B34" w:rsidRPr="001269F9" w:rsidRDefault="00116B34" w:rsidP="00330994">
                      <w:pPr>
                        <w:jc w:val="center"/>
                        <w:rPr>
                          <w:sz w:val="20"/>
                        </w:rPr>
                      </w:pPr>
                      <w:r>
                        <w:rPr>
                          <w:sz w:val="20"/>
                        </w:rPr>
                        <w:t>(2 slides)</w:t>
                      </w:r>
                    </w:p>
                  </w:txbxContent>
                </v:textbox>
              </v:shape>
            </w:pict>
          </mc:Fallback>
        </mc:AlternateContent>
      </w:r>
      <w:r w:rsidR="00094381" w:rsidRPr="00194EE0">
        <w:t>At the cave of Adullam, David gathered 400 "down-and-outers" and learned compassionate leadership (22:1-2).</w:t>
      </w:r>
    </w:p>
    <w:p w14:paraId="5D75441E" w14:textId="77777777" w:rsidR="00094381" w:rsidRPr="00194EE0" w:rsidRDefault="00094381" w:rsidP="00094381">
      <w:pPr>
        <w:pStyle w:val="Heading6"/>
      </w:pPr>
      <w:r w:rsidRPr="00194EE0">
        <w:t>At Mizpah, David left his parents at Moab—kin of his great-grandmother Ruth—and learned the need to care for his family (22:3-4).</w:t>
      </w:r>
    </w:p>
    <w:p w14:paraId="76C32490" w14:textId="77777777" w:rsidR="00094381" w:rsidRPr="00194EE0" w:rsidRDefault="00094381" w:rsidP="00094381">
      <w:pPr>
        <w:pStyle w:val="Heading6"/>
      </w:pPr>
      <w:r w:rsidRPr="00194EE0">
        <w:t xml:space="preserve">At Hereth, David learned of Saul's slaughter of 85 priests and </w:t>
      </w:r>
      <w:r>
        <w:t>all</w:t>
      </w:r>
      <w:r w:rsidRPr="00194EE0">
        <w:t xml:space="preserve"> of Nob because Abimelech helped David </w:t>
      </w:r>
      <w:r>
        <w:t xml:space="preserve">and this </w:t>
      </w:r>
      <w:r w:rsidRPr="00194EE0">
        <w:t>taught him of the perils of jealousy (22:5-23).</w:t>
      </w:r>
    </w:p>
    <w:p w14:paraId="375E9735" w14:textId="525B3EE3" w:rsidR="00094381" w:rsidRPr="00194EE0" w:rsidRDefault="00116B34" w:rsidP="00094381">
      <w:pPr>
        <w:pStyle w:val="Heading6"/>
      </w:pPr>
      <w:r w:rsidRPr="008B1F91">
        <w:rPr>
          <w:rFonts w:cs="Arial"/>
          <w:noProof/>
          <w:lang w:eastAsia="en-US"/>
        </w:rPr>
        <mc:AlternateContent>
          <mc:Choice Requires="wps">
            <w:drawing>
              <wp:anchor distT="0" distB="0" distL="114300" distR="114300" simplePos="0" relativeHeight="251799040" behindDoc="0" locked="0" layoutInCell="1" allowOverlap="1" wp14:anchorId="11885EC3" wp14:editId="6F629875">
                <wp:simplePos x="0" y="0"/>
                <wp:positionH relativeFrom="column">
                  <wp:posOffset>-164465</wp:posOffset>
                </wp:positionH>
                <wp:positionV relativeFrom="paragraph">
                  <wp:posOffset>49530</wp:posOffset>
                </wp:positionV>
                <wp:extent cx="685800" cy="337820"/>
                <wp:effectExtent l="0" t="0" r="25400" b="17780"/>
                <wp:wrapNone/>
                <wp:docPr id="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92A9D4" w14:textId="674B5312" w:rsidR="00116B34" w:rsidRDefault="00116B34" w:rsidP="00330994">
                            <w:pPr>
                              <w:jc w:val="center"/>
                              <w:rPr>
                                <w:sz w:val="20"/>
                              </w:rPr>
                            </w:pPr>
                            <w:r>
                              <w:rPr>
                                <w:sz w:val="20"/>
                              </w:rPr>
                              <w:t>1 Sam 23</w:t>
                            </w:r>
                          </w:p>
                          <w:p w14:paraId="1D8A0129" w14:textId="77777777" w:rsidR="00116B34" w:rsidRPr="001269F9" w:rsidRDefault="00116B34" w:rsidP="0033099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12.9pt;margin-top:3.9pt;width:54pt;height:26.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" filled="f">
                <v:textbox inset="0,0,0,0">
                  <w:txbxContent>
                    <w:p w14:paraId="2892A9D4" w14:textId="674B5312" w:rsidR="00116B34" w:rsidRDefault="00116B34" w:rsidP="00330994">
                      <w:pPr>
                        <w:jc w:val="center"/>
                        <w:rPr>
                          <w:sz w:val="20"/>
                        </w:rPr>
                      </w:pPr>
                      <w:r>
                        <w:rPr>
                          <w:sz w:val="20"/>
                        </w:rPr>
                        <w:t>1 Sam 23</w:t>
                      </w:r>
                    </w:p>
                    <w:p w14:paraId="1D8A0129" w14:textId="77777777" w:rsidR="00116B34" w:rsidRPr="001269F9" w:rsidRDefault="00116B34" w:rsidP="00330994">
                      <w:pPr>
                        <w:jc w:val="center"/>
                        <w:rPr>
                          <w:sz w:val="20"/>
                        </w:rPr>
                      </w:pPr>
                      <w:r>
                        <w:rPr>
                          <w:sz w:val="20"/>
                        </w:rPr>
                        <w:t>(2 slides)</w:t>
                      </w:r>
                    </w:p>
                  </w:txbxContent>
                </v:textbox>
              </v:shape>
            </w:pict>
          </mc:Fallback>
        </mc:AlternateContent>
      </w:r>
      <w:r w:rsidR="00094381" w:rsidRPr="00194EE0">
        <w:t>At Keilah, David delivered the town from both the Phili</w:t>
      </w:r>
      <w:r w:rsidR="00094381">
        <w:t>stines and Saul, which instructed</w:t>
      </w:r>
      <w:r w:rsidR="00094381" w:rsidRPr="00194EE0">
        <w:t xml:space="preserve"> him to consult the LORD</w:t>
      </w:r>
      <w:r w:rsidR="00094381">
        <w:t xml:space="preserve"> in decision-</w:t>
      </w:r>
      <w:r w:rsidR="00094381" w:rsidRPr="00194EE0">
        <w:t>making (23:1-12).</w:t>
      </w:r>
    </w:p>
    <w:p w14:paraId="42DB9F80" w14:textId="77777777" w:rsidR="00094381" w:rsidRPr="00194EE0" w:rsidRDefault="00094381" w:rsidP="00094381">
      <w:pPr>
        <w:pStyle w:val="Heading6"/>
      </w:pPr>
      <w:r w:rsidRPr="00194EE0">
        <w:t xml:space="preserve">At Horesh in the </w:t>
      </w:r>
      <w:r>
        <w:t>Ziph desert</w:t>
      </w:r>
      <w:r w:rsidRPr="00194EE0">
        <w:t>, Jonathan encouraged David but Ziphites betrayed his spot to Saul, which taught David to find strength in God when betrayed (23:13-23).</w:t>
      </w:r>
    </w:p>
    <w:p w14:paraId="7E82C3C5" w14:textId="77777777" w:rsidR="00094381" w:rsidRPr="00194EE0" w:rsidRDefault="00094381" w:rsidP="00094381">
      <w:pPr>
        <w:pStyle w:val="Heading6"/>
      </w:pPr>
      <w:r>
        <w:t>I</w:t>
      </w:r>
      <w:r w:rsidRPr="00194EE0">
        <w:t>n the Maon desert, David barely escaped Saul, who broke his pursuit to rout the invading Philistines, which taught David that his life is in God's hands (23:24-28).</w:t>
      </w:r>
    </w:p>
    <w:p w14:paraId="799D4756" w14:textId="661622E2" w:rsidR="00094381" w:rsidRPr="00194EE0" w:rsidRDefault="00116B34" w:rsidP="00094381">
      <w:pPr>
        <w:pStyle w:val="Heading6"/>
      </w:pPr>
      <w:r w:rsidRPr="008B1F91">
        <w:rPr>
          <w:rFonts w:cs="Arial"/>
          <w:noProof/>
          <w:lang w:eastAsia="en-US"/>
        </w:rPr>
        <mc:AlternateContent>
          <mc:Choice Requires="wps">
            <w:drawing>
              <wp:anchor distT="0" distB="0" distL="114300" distR="114300" simplePos="0" relativeHeight="251801088" behindDoc="0" locked="0" layoutInCell="1" allowOverlap="1" wp14:anchorId="58559597" wp14:editId="4B7146D0">
                <wp:simplePos x="0" y="0"/>
                <wp:positionH relativeFrom="column">
                  <wp:posOffset>-164465</wp:posOffset>
                </wp:positionH>
                <wp:positionV relativeFrom="paragraph">
                  <wp:posOffset>136525</wp:posOffset>
                </wp:positionV>
                <wp:extent cx="685800" cy="337820"/>
                <wp:effectExtent l="0" t="0" r="25400" b="17780"/>
                <wp:wrapNone/>
                <wp:docPr id="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53DDCE" w14:textId="1F9E64B7" w:rsidR="00116B34" w:rsidRDefault="00116B34" w:rsidP="00330994">
                            <w:pPr>
                              <w:jc w:val="center"/>
                              <w:rPr>
                                <w:sz w:val="20"/>
                              </w:rPr>
                            </w:pPr>
                            <w:r>
                              <w:rPr>
                                <w:sz w:val="20"/>
                              </w:rPr>
                              <w:t>1 Sam 24</w:t>
                            </w:r>
                          </w:p>
                          <w:p w14:paraId="5970F35D" w14:textId="77777777" w:rsidR="00116B34" w:rsidRPr="001269F9" w:rsidRDefault="00116B34" w:rsidP="0033099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12.9pt;margin-top:10.75pt;width:54pt;height:26.6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" filled="f">
                <v:textbox inset="0,0,0,0">
                  <w:txbxContent>
                    <w:p w14:paraId="1153DDCE" w14:textId="1F9E64B7" w:rsidR="00116B34" w:rsidRDefault="00116B34" w:rsidP="00330994">
                      <w:pPr>
                        <w:jc w:val="center"/>
                        <w:rPr>
                          <w:sz w:val="20"/>
                        </w:rPr>
                      </w:pPr>
                      <w:r>
                        <w:rPr>
                          <w:sz w:val="20"/>
                        </w:rPr>
                        <w:t>1 Sam 24</w:t>
                      </w:r>
                    </w:p>
                    <w:p w14:paraId="5970F35D" w14:textId="77777777" w:rsidR="00116B34" w:rsidRPr="001269F9" w:rsidRDefault="00116B34" w:rsidP="00330994">
                      <w:pPr>
                        <w:jc w:val="center"/>
                        <w:rPr>
                          <w:sz w:val="20"/>
                        </w:rPr>
                      </w:pPr>
                      <w:r>
                        <w:rPr>
                          <w:sz w:val="20"/>
                        </w:rPr>
                        <w:t>(2 slides)</w:t>
                      </w:r>
                    </w:p>
                  </w:txbxContent>
                </v:textbox>
              </v:shape>
            </w:pict>
          </mc:Fallback>
        </mc:AlternateContent>
      </w:r>
      <w:r w:rsidR="00094381">
        <w:t>At</w:t>
      </w:r>
      <w:r w:rsidR="00094381" w:rsidRPr="00194EE0">
        <w:t xml:space="preserve"> En Gedi</w:t>
      </w:r>
      <w:r w:rsidR="00094381">
        <w:t>’s</w:t>
      </w:r>
      <w:r w:rsidR="00094381" w:rsidRPr="00194EE0">
        <w:t xml:space="preserve"> cave, David spared Saul due to his authority as God's chosen king, which taught </w:t>
      </w:r>
      <w:r w:rsidR="00094381">
        <w:t>him</w:t>
      </w:r>
      <w:r w:rsidR="00094381" w:rsidRPr="00194EE0">
        <w:t xml:space="preserve"> to use his future kingly authority only for </w:t>
      </w:r>
      <w:r w:rsidR="00094381">
        <w:t>godly</w:t>
      </w:r>
      <w:r w:rsidR="00094381" w:rsidRPr="00194EE0">
        <w:t xml:space="preserve"> </w:t>
      </w:r>
      <w:r w:rsidR="00094381">
        <w:t>ends</w:t>
      </w:r>
      <w:r w:rsidR="00094381" w:rsidRPr="00194EE0">
        <w:t xml:space="preserve"> (23:29–24:22).</w:t>
      </w:r>
    </w:p>
    <w:p w14:paraId="21C6A84D" w14:textId="58B979A0" w:rsidR="00094381" w:rsidRPr="00194EE0" w:rsidRDefault="00116B34" w:rsidP="00094381">
      <w:pPr>
        <w:pStyle w:val="Heading6"/>
      </w:pPr>
      <w:r w:rsidRPr="008B1F91">
        <w:rPr>
          <w:rFonts w:cs="Arial"/>
          <w:noProof/>
          <w:lang w:eastAsia="en-US"/>
        </w:rPr>
        <mc:AlternateContent>
          <mc:Choice Requires="wps">
            <w:drawing>
              <wp:anchor distT="0" distB="0" distL="114300" distR="114300" simplePos="0" relativeHeight="251803136" behindDoc="0" locked="0" layoutInCell="1" allowOverlap="1" wp14:anchorId="616362CC" wp14:editId="4F97095B">
                <wp:simplePos x="0" y="0"/>
                <wp:positionH relativeFrom="column">
                  <wp:posOffset>-164465</wp:posOffset>
                </wp:positionH>
                <wp:positionV relativeFrom="paragraph">
                  <wp:posOffset>193040</wp:posOffset>
                </wp:positionV>
                <wp:extent cx="685800" cy="337820"/>
                <wp:effectExtent l="0" t="0" r="25400" b="17780"/>
                <wp:wrapNone/>
                <wp:docPr id="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DB421D" w14:textId="1264D9A5" w:rsidR="00116B34" w:rsidRDefault="00116B34" w:rsidP="00116B34">
                            <w:pPr>
                              <w:jc w:val="center"/>
                              <w:rPr>
                                <w:sz w:val="20"/>
                              </w:rPr>
                            </w:pPr>
                            <w:r>
                              <w:rPr>
                                <w:sz w:val="20"/>
                              </w:rPr>
                              <w:t>1 Sam 25</w:t>
                            </w:r>
                          </w:p>
                          <w:p w14:paraId="31845BE1" w14:textId="54495D65" w:rsidR="00116B34" w:rsidRPr="001269F9" w:rsidRDefault="00116B34" w:rsidP="00116B34">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12.9pt;margin-top:15.2pt;width:54pt;height:26.6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K4kHw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" filled="f">
                <v:textbox inset="0,0,0,0">
                  <w:txbxContent>
                    <w:p w14:paraId="77DB421D" w14:textId="1264D9A5" w:rsidR="00116B34" w:rsidRDefault="00116B34" w:rsidP="00116B34">
                      <w:pPr>
                        <w:jc w:val="center"/>
                        <w:rPr>
                          <w:sz w:val="20"/>
                        </w:rPr>
                      </w:pPr>
                      <w:r>
                        <w:rPr>
                          <w:sz w:val="20"/>
                        </w:rPr>
                        <w:t>1 Sam 25</w:t>
                      </w:r>
                    </w:p>
                    <w:p w14:paraId="31845BE1" w14:textId="54495D65" w:rsidR="00116B34" w:rsidRPr="001269F9" w:rsidRDefault="00116B34" w:rsidP="00116B34">
                      <w:pPr>
                        <w:jc w:val="center"/>
                        <w:rPr>
                          <w:sz w:val="20"/>
                        </w:rPr>
                      </w:pPr>
                      <w:r>
                        <w:rPr>
                          <w:sz w:val="20"/>
                        </w:rPr>
                        <w:t>(3 slides)</w:t>
                      </w:r>
                    </w:p>
                  </w:txbxContent>
                </v:textbox>
              </v:shape>
            </w:pict>
          </mc:Fallback>
        </mc:AlternateContent>
      </w:r>
      <w:r w:rsidR="00094381" w:rsidRPr="00194EE0">
        <w:t xml:space="preserve">In the Maon desert, David learned not to act rashly like Saul through Nabal's wife Abigail, who honored David as God’s anointed and </w:t>
      </w:r>
      <w:r w:rsidR="00094381">
        <w:t xml:space="preserve">soon </w:t>
      </w:r>
      <w:r w:rsidR="00094381" w:rsidRPr="00194EE0">
        <w:t>married him (1 Sam 25).</w:t>
      </w:r>
    </w:p>
    <w:p w14:paraId="5D3367C4" w14:textId="064E9F04" w:rsidR="00094381" w:rsidRPr="00194EE0" w:rsidRDefault="00116B34" w:rsidP="00094381">
      <w:pPr>
        <w:pStyle w:val="Heading6"/>
      </w:pPr>
      <w:r w:rsidRPr="008B1F91">
        <w:rPr>
          <w:rFonts w:cs="Arial"/>
          <w:noProof/>
          <w:lang w:eastAsia="en-US"/>
        </w:rPr>
        <mc:AlternateContent>
          <mc:Choice Requires="wps">
            <w:drawing>
              <wp:anchor distT="0" distB="0" distL="114300" distR="114300" simplePos="0" relativeHeight="251805184" behindDoc="0" locked="0" layoutInCell="1" allowOverlap="1" wp14:anchorId="6B3D17AB" wp14:editId="0AA41588">
                <wp:simplePos x="0" y="0"/>
                <wp:positionH relativeFrom="column">
                  <wp:posOffset>-164465</wp:posOffset>
                </wp:positionH>
                <wp:positionV relativeFrom="paragraph">
                  <wp:posOffset>130175</wp:posOffset>
                </wp:positionV>
                <wp:extent cx="685800" cy="337820"/>
                <wp:effectExtent l="0" t="0" r="25400" b="17780"/>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6AE96A" w14:textId="37FED141" w:rsidR="00116B34" w:rsidRDefault="00116B34" w:rsidP="00116B34">
                            <w:pPr>
                              <w:jc w:val="center"/>
                              <w:rPr>
                                <w:sz w:val="20"/>
                              </w:rPr>
                            </w:pPr>
                            <w:r>
                              <w:rPr>
                                <w:sz w:val="20"/>
                              </w:rPr>
                              <w:t>1 Sam 26</w:t>
                            </w:r>
                          </w:p>
                          <w:p w14:paraId="72899438" w14:textId="77777777" w:rsidR="00116B34" w:rsidRPr="001269F9" w:rsidRDefault="00116B34" w:rsidP="00116B34">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12.9pt;margin-top:10.25pt;width:54pt;height:26.6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IMwnwCAAAH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" filled="f">
                <v:textbox inset="0,0,0,0">
                  <w:txbxContent>
                    <w:p w14:paraId="7A6AE96A" w14:textId="37FED141" w:rsidR="00116B34" w:rsidRDefault="00116B34" w:rsidP="00116B34">
                      <w:pPr>
                        <w:jc w:val="center"/>
                        <w:rPr>
                          <w:sz w:val="20"/>
                        </w:rPr>
                      </w:pPr>
                      <w:r>
                        <w:rPr>
                          <w:sz w:val="20"/>
                        </w:rPr>
                        <w:t>1 Sam 26</w:t>
                      </w:r>
                    </w:p>
                    <w:p w14:paraId="72899438" w14:textId="77777777" w:rsidR="00116B34" w:rsidRPr="001269F9" w:rsidRDefault="00116B34" w:rsidP="00116B34">
                      <w:pPr>
                        <w:jc w:val="center"/>
                        <w:rPr>
                          <w:sz w:val="20"/>
                        </w:rPr>
                      </w:pPr>
                      <w:r>
                        <w:rPr>
                          <w:sz w:val="20"/>
                        </w:rPr>
                        <w:t>(2 slides)</w:t>
                      </w:r>
                    </w:p>
                  </w:txbxContent>
                </v:textbox>
              </v:shape>
            </w:pict>
          </mc:Fallback>
        </mc:AlternateContent>
      </w:r>
      <w:r w:rsidR="00094381" w:rsidRPr="00194EE0">
        <w:t xml:space="preserve">On the Hakilah hill, David again spared Saul's life as God's chosen king, again </w:t>
      </w:r>
      <w:r w:rsidR="00094381">
        <w:t>showing</w:t>
      </w:r>
      <w:r w:rsidR="00094381" w:rsidRPr="00194EE0">
        <w:t xml:space="preserve"> David to use his future kingly authority for godly purposes (1 Sam 26).</w:t>
      </w:r>
    </w:p>
    <w:p w14:paraId="1820A338" w14:textId="11371EC5" w:rsidR="00094381" w:rsidRPr="00194EE0" w:rsidRDefault="009D02A5" w:rsidP="00094381">
      <w:pPr>
        <w:pStyle w:val="Heading6"/>
      </w:pPr>
      <w:r w:rsidRPr="008B1F91">
        <w:rPr>
          <w:rFonts w:cs="Arial"/>
          <w:noProof/>
          <w:lang w:eastAsia="en-US"/>
        </w:rPr>
        <mc:AlternateContent>
          <mc:Choice Requires="wps">
            <w:drawing>
              <wp:anchor distT="0" distB="0" distL="114300" distR="114300" simplePos="0" relativeHeight="251807232" behindDoc="0" locked="0" layoutInCell="1" allowOverlap="1" wp14:anchorId="717ADE30" wp14:editId="4A3B06FA">
                <wp:simplePos x="0" y="0"/>
                <wp:positionH relativeFrom="column">
                  <wp:posOffset>-164465</wp:posOffset>
                </wp:positionH>
                <wp:positionV relativeFrom="paragraph">
                  <wp:posOffset>67310</wp:posOffset>
                </wp:positionV>
                <wp:extent cx="685800" cy="337820"/>
                <wp:effectExtent l="0" t="0" r="25400" b="17780"/>
                <wp:wrapNone/>
                <wp:docPr id="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143934" w14:textId="6AB734F1" w:rsidR="009D02A5" w:rsidRDefault="009D02A5" w:rsidP="009D02A5">
                            <w:pPr>
                              <w:jc w:val="center"/>
                              <w:rPr>
                                <w:sz w:val="20"/>
                              </w:rPr>
                            </w:pPr>
                            <w:r>
                              <w:rPr>
                                <w:sz w:val="20"/>
                              </w:rPr>
                              <w:t>1 Sam 27</w:t>
                            </w:r>
                          </w:p>
                          <w:p w14:paraId="5CE31F36" w14:textId="1CAAE4E0" w:rsidR="009D02A5" w:rsidRPr="001269F9" w:rsidRDefault="009D02A5" w:rsidP="009D02A5">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12.9pt;margin-top:5.3pt;width:54pt;height:26.6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" filled="f">
                <v:textbox inset="0,0,0,0">
                  <w:txbxContent>
                    <w:p w14:paraId="02143934" w14:textId="6AB734F1" w:rsidR="009D02A5" w:rsidRDefault="009D02A5" w:rsidP="009D02A5">
                      <w:pPr>
                        <w:jc w:val="center"/>
                        <w:rPr>
                          <w:sz w:val="20"/>
                        </w:rPr>
                      </w:pPr>
                      <w:r>
                        <w:rPr>
                          <w:sz w:val="20"/>
                        </w:rPr>
                        <w:t>1 Sam 2</w:t>
                      </w:r>
                      <w:r>
                        <w:rPr>
                          <w:sz w:val="20"/>
                        </w:rPr>
                        <w:t>7</w:t>
                      </w:r>
                    </w:p>
                    <w:p w14:paraId="5CE31F36" w14:textId="1CAAE4E0" w:rsidR="009D02A5" w:rsidRPr="001269F9" w:rsidRDefault="009D02A5" w:rsidP="009D02A5">
                      <w:pPr>
                        <w:jc w:val="center"/>
                        <w:rPr>
                          <w:sz w:val="20"/>
                        </w:rPr>
                      </w:pPr>
                      <w:r>
                        <w:rPr>
                          <w:sz w:val="20"/>
                        </w:rPr>
                        <w:t>(3</w:t>
                      </w:r>
                      <w:r>
                        <w:rPr>
                          <w:sz w:val="20"/>
                        </w:rPr>
                        <w:t xml:space="preserve"> slides)</w:t>
                      </w:r>
                    </w:p>
                  </w:txbxContent>
                </v:textbox>
              </v:shape>
            </w:pict>
          </mc:Fallback>
        </mc:AlternateContent>
      </w:r>
      <w:r w:rsidR="00094381" w:rsidRPr="00194EE0">
        <w:t>At Gath and Ziklag, David developed his leadership and combat skills by carrying out raids against peoples south of the Philistines (1 Sam 27).</w:t>
      </w:r>
    </w:p>
    <w:p w14:paraId="37226D17" w14:textId="2C9753BA" w:rsidR="009C1F18" w:rsidRDefault="009C1F18">
      <w:pPr>
        <w:rPr>
          <w:rFonts w:cs="Arial"/>
          <w:sz w:val="8"/>
        </w:rPr>
      </w:pPr>
      <w:r>
        <w:rPr>
          <w:rFonts w:cs="Arial"/>
          <w:sz w:val="8"/>
        </w:rPr>
        <w:br w:type="page"/>
      </w:r>
    </w:p>
    <w:p w14:paraId="4473C3C9" w14:textId="77777777" w:rsidR="00094381" w:rsidRPr="00951B6A" w:rsidRDefault="00094381" w:rsidP="00094381">
      <w:pPr>
        <w:tabs>
          <w:tab w:val="left" w:pos="1800"/>
        </w:tabs>
        <w:ind w:left="1800" w:right="-49" w:hanging="450"/>
        <w:rPr>
          <w:rFonts w:cs="Arial"/>
          <w:sz w:val="8"/>
        </w:rPr>
      </w:pPr>
    </w:p>
    <w:p w14:paraId="3EBFEBB7" w14:textId="22E61319" w:rsidR="00094381" w:rsidRPr="00951B6A" w:rsidRDefault="009C1F18" w:rsidP="00094381">
      <w:pPr>
        <w:pBdr>
          <w:top w:val="single" w:sz="4" w:space="1" w:color="auto" w:shadow="1"/>
          <w:left w:val="single" w:sz="4" w:space="4" w:color="auto" w:shadow="1"/>
          <w:bottom w:val="single" w:sz="4" w:space="1" w:color="auto" w:shadow="1"/>
          <w:right w:val="single" w:sz="4" w:space="4" w:color="auto" w:shadow="1"/>
        </w:pBdr>
        <w:ind w:left="1843" w:right="-49"/>
        <w:rPr>
          <w:rFonts w:cs="Arial"/>
          <w:sz w:val="20"/>
        </w:rPr>
      </w:pPr>
      <w:r w:rsidRPr="008B1F91">
        <w:rPr>
          <w:rFonts w:cs="Arial"/>
          <w:noProof/>
          <w:lang w:eastAsia="en-US"/>
        </w:rPr>
        <mc:AlternateContent>
          <mc:Choice Requires="wps">
            <w:drawing>
              <wp:anchor distT="0" distB="0" distL="114300" distR="114300" simplePos="0" relativeHeight="251733504" behindDoc="0" locked="0" layoutInCell="1" allowOverlap="1" wp14:anchorId="6F775C1A" wp14:editId="10D7EDFB">
                <wp:simplePos x="0" y="0"/>
                <wp:positionH relativeFrom="column">
                  <wp:posOffset>-278765</wp:posOffset>
                </wp:positionH>
                <wp:positionV relativeFrom="paragraph">
                  <wp:posOffset>80010</wp:posOffset>
                </wp:positionV>
                <wp:extent cx="685800" cy="337820"/>
                <wp:effectExtent l="0" t="0" r="254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DF7DB4" w14:textId="36795A4A" w:rsidR="00116B34" w:rsidRPr="001269F9" w:rsidRDefault="00116B34" w:rsidP="000E16E6">
                            <w:pPr>
                              <w:jc w:val="center"/>
                              <w:rPr>
                                <w:sz w:val="20"/>
                              </w:rPr>
                            </w:pPr>
                            <w:r>
                              <w:rPr>
                                <w:sz w:val="20"/>
                              </w:rPr>
                              <w:t>Tale of 3 Kings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21.9pt;margin-top:6.3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evCX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5h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" filled="f">
                <v:textbox inset="0,0,0,0">
                  <w:txbxContent>
                    <w:p w14:paraId="12DF7DB4" w14:textId="36795A4A" w:rsidR="00116B34" w:rsidRPr="001269F9" w:rsidRDefault="00116B34" w:rsidP="000E16E6">
                      <w:pPr>
                        <w:jc w:val="center"/>
                        <w:rPr>
                          <w:sz w:val="20"/>
                        </w:rPr>
                      </w:pPr>
                      <w:r>
                        <w:rPr>
                          <w:sz w:val="20"/>
                        </w:rPr>
                        <w:t>Tale of 3 Kings</w:t>
                      </w:r>
                    </w:p>
                  </w:txbxContent>
                </v:textbox>
              </v:shape>
            </w:pict>
          </mc:Fallback>
        </mc:AlternateContent>
      </w:r>
      <w:r w:rsidR="00094381" w:rsidRPr="00951B6A">
        <w:rPr>
          <w:rFonts w:cs="Arial"/>
          <w:sz w:val="20"/>
        </w:rPr>
        <w:t xml:space="preserve">Application: When an oppressive superior mistreats you (like Saul mistreated David), how do you respond?  If you do not learn submission and brokenness, eventually when </w:t>
      </w:r>
      <w:r w:rsidR="00094381" w:rsidRPr="00951B6A">
        <w:rPr>
          <w:rFonts w:cs="Arial"/>
          <w:i/>
          <w:sz w:val="20"/>
        </w:rPr>
        <w:t>you</w:t>
      </w:r>
      <w:r w:rsidR="00094381" w:rsidRPr="00951B6A">
        <w:rPr>
          <w:rFonts w:cs="Arial"/>
          <w:sz w:val="20"/>
        </w:rPr>
        <w:t xml:space="preserve"> get into a position of authority, </w:t>
      </w:r>
      <w:r w:rsidR="00094381" w:rsidRPr="00951B6A">
        <w:rPr>
          <w:rFonts w:cs="Arial"/>
          <w:i/>
          <w:sz w:val="20"/>
        </w:rPr>
        <w:t>you too could become a “Saul”</w:t>
      </w:r>
      <w:r w:rsidR="00094381" w:rsidRPr="00951B6A">
        <w:rPr>
          <w:rFonts w:cs="Arial"/>
          <w:sz w:val="20"/>
        </w:rPr>
        <w:t xml:space="preserve"> who grasps for power!  Learn the lesson of David.  As we will see in 2 Samuel, David eventually had plenty of opportunities to imitate Saul—especially when his son Absalom claimed to be the rightful “third king” after Saul and David.  This decision of David </w:t>
      </w:r>
      <w:r w:rsidR="00094381" w:rsidRPr="00951B6A">
        <w:rPr>
          <w:rFonts w:cs="Arial"/>
          <w:i/>
          <w:sz w:val="20"/>
        </w:rPr>
        <w:t>not</w:t>
      </w:r>
      <w:r w:rsidR="00094381" w:rsidRPr="00951B6A">
        <w:rPr>
          <w:rFonts w:cs="Arial"/>
          <w:sz w:val="20"/>
        </w:rPr>
        <w:t xml:space="preserve"> to become a Saul is well said in this modern classic for those in ministry transition: Gene Edwards, </w:t>
      </w:r>
      <w:r w:rsidR="00094381" w:rsidRPr="00951B6A">
        <w:rPr>
          <w:rFonts w:cs="Arial"/>
          <w:i/>
          <w:sz w:val="20"/>
        </w:rPr>
        <w:t>A Tale of Three Kings: A Study in Brokenness</w:t>
      </w:r>
      <w:r w:rsidR="00094381" w:rsidRPr="00951B6A">
        <w:rPr>
          <w:rFonts w:cs="Arial"/>
          <w:sz w:val="20"/>
        </w:rPr>
        <w:t xml:space="preserve"> (Wheaton, IL: Tyndale, 1980, 1982).  It’s a fast-moving, stirring, and biblical account of only 98 pages.</w:t>
      </w:r>
    </w:p>
    <w:p w14:paraId="63C29595" w14:textId="77777777" w:rsidR="00094381" w:rsidRPr="00951B6A" w:rsidRDefault="00094381" w:rsidP="00094381">
      <w:pPr>
        <w:pStyle w:val="Heading4"/>
      </w:pPr>
      <w:r w:rsidRPr="00951B6A">
        <w:t>God abandoned Saul in his final days but provided for David to show God's blessing on David’s line rather than Saul's dynasty (1 Sam 28–31).</w:t>
      </w:r>
    </w:p>
    <w:p w14:paraId="3AF1679F" w14:textId="3F28CF41" w:rsidR="00094381" w:rsidRPr="00951B6A" w:rsidRDefault="009D02A5" w:rsidP="00094381">
      <w:pPr>
        <w:pStyle w:val="Heading5"/>
      </w:pPr>
      <w:r w:rsidRPr="008B1F91">
        <w:rPr>
          <w:rFonts w:cs="Arial"/>
          <w:noProof/>
          <w:lang w:eastAsia="en-US"/>
        </w:rPr>
        <mc:AlternateContent>
          <mc:Choice Requires="wps">
            <w:drawing>
              <wp:anchor distT="0" distB="0" distL="114300" distR="114300" simplePos="0" relativeHeight="251809280" behindDoc="0" locked="0" layoutInCell="1" allowOverlap="1" wp14:anchorId="67409D32" wp14:editId="3A9A7B6F">
                <wp:simplePos x="0" y="0"/>
                <wp:positionH relativeFrom="column">
                  <wp:posOffset>-393065</wp:posOffset>
                </wp:positionH>
                <wp:positionV relativeFrom="paragraph">
                  <wp:posOffset>146050</wp:posOffset>
                </wp:positionV>
                <wp:extent cx="685800" cy="337820"/>
                <wp:effectExtent l="0" t="0" r="25400" b="17780"/>
                <wp:wrapNone/>
                <wp:docPr id="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BFC2B4" w14:textId="4C5A70D0" w:rsidR="009D02A5" w:rsidRDefault="009D02A5" w:rsidP="009D02A5">
                            <w:pPr>
                              <w:jc w:val="center"/>
                              <w:rPr>
                                <w:sz w:val="20"/>
                              </w:rPr>
                            </w:pPr>
                            <w:r>
                              <w:rPr>
                                <w:sz w:val="20"/>
                              </w:rPr>
                              <w:t>1 Sam 28</w:t>
                            </w:r>
                          </w:p>
                          <w:p w14:paraId="009D4BBC" w14:textId="4B955610" w:rsidR="009D02A5" w:rsidRPr="001269F9" w:rsidRDefault="009D02A5" w:rsidP="009D02A5">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30.9pt;margin-top:11.5pt;width:54pt;height:26.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afZXw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" filled="f">
                <v:textbox inset="0,0,0,0">
                  <w:txbxContent>
                    <w:p w14:paraId="3DBFC2B4" w14:textId="4C5A70D0" w:rsidR="009D02A5" w:rsidRDefault="009D02A5" w:rsidP="009D02A5">
                      <w:pPr>
                        <w:jc w:val="center"/>
                        <w:rPr>
                          <w:sz w:val="20"/>
                        </w:rPr>
                      </w:pPr>
                      <w:r>
                        <w:rPr>
                          <w:sz w:val="20"/>
                        </w:rPr>
                        <w:t>1 Sam 2</w:t>
                      </w:r>
                      <w:r>
                        <w:rPr>
                          <w:sz w:val="20"/>
                        </w:rPr>
                        <w:t>8</w:t>
                      </w:r>
                    </w:p>
                    <w:p w14:paraId="009D4BBC" w14:textId="4B955610" w:rsidR="009D02A5" w:rsidRPr="001269F9" w:rsidRDefault="009D02A5" w:rsidP="009D02A5">
                      <w:pPr>
                        <w:jc w:val="center"/>
                        <w:rPr>
                          <w:sz w:val="20"/>
                        </w:rPr>
                      </w:pPr>
                      <w:r>
                        <w:rPr>
                          <w:sz w:val="20"/>
                        </w:rPr>
                        <w:t>(4</w:t>
                      </w:r>
                      <w:r>
                        <w:rPr>
                          <w:sz w:val="20"/>
                        </w:rPr>
                        <w:t xml:space="preserve"> slides)</w:t>
                      </w:r>
                    </w:p>
                  </w:txbxContent>
                </v:textbox>
              </v:shape>
            </w:pict>
          </mc:Fallback>
        </mc:AlternateContent>
      </w:r>
      <w:r w:rsidR="00094381" w:rsidRPr="00951B6A">
        <w:t xml:space="preserve">By God's intervention </w:t>
      </w:r>
      <w:r w:rsidR="00094381">
        <w:t>via</w:t>
      </w:r>
      <w:r w:rsidR="00094381" w:rsidRPr="00951B6A">
        <w:t xml:space="preserve"> the necromancer of Endor, the dead (resurrected) Samuel told Saul of his death the next day </w:t>
      </w:r>
      <w:r w:rsidR="00094381">
        <w:t>to end</w:t>
      </w:r>
      <w:r w:rsidR="00094381" w:rsidRPr="00951B6A">
        <w:t xml:space="preserve"> Saul's rebellion towards God (1 Sam 28).</w:t>
      </w:r>
    </w:p>
    <w:p w14:paraId="5A210737" w14:textId="6834C7D6" w:rsidR="00094381" w:rsidRPr="00951B6A" w:rsidRDefault="005E6635" w:rsidP="00094381">
      <w:pPr>
        <w:pStyle w:val="Heading5"/>
      </w:pPr>
      <w:r w:rsidRPr="008B1F91">
        <w:rPr>
          <w:rFonts w:cs="Arial"/>
          <w:noProof/>
          <w:lang w:eastAsia="en-US"/>
        </w:rPr>
        <mc:AlternateContent>
          <mc:Choice Requires="wps">
            <w:drawing>
              <wp:anchor distT="0" distB="0" distL="114300" distR="114300" simplePos="0" relativeHeight="251811328" behindDoc="0" locked="0" layoutInCell="1" allowOverlap="1" wp14:anchorId="4BE34544" wp14:editId="18A833F2">
                <wp:simplePos x="0" y="0"/>
                <wp:positionH relativeFrom="column">
                  <wp:posOffset>-393065</wp:posOffset>
                </wp:positionH>
                <wp:positionV relativeFrom="paragraph">
                  <wp:posOffset>197485</wp:posOffset>
                </wp:positionV>
                <wp:extent cx="685800" cy="337820"/>
                <wp:effectExtent l="0" t="0" r="25400" b="17780"/>
                <wp:wrapNone/>
                <wp:docPr id="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519B64" w14:textId="280EB5AB" w:rsidR="005E6635" w:rsidRDefault="005E6635" w:rsidP="009D02A5">
                            <w:pPr>
                              <w:jc w:val="center"/>
                              <w:rPr>
                                <w:sz w:val="20"/>
                              </w:rPr>
                            </w:pPr>
                            <w:r>
                              <w:rPr>
                                <w:sz w:val="20"/>
                              </w:rPr>
                              <w:t>1 Sam 29</w:t>
                            </w:r>
                          </w:p>
                          <w:p w14:paraId="0EC2F4C4" w14:textId="04A88B13" w:rsidR="005E6635" w:rsidRPr="001269F9" w:rsidRDefault="005E6635" w:rsidP="009D02A5">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30.9pt;margin-top:15.55pt;width:54pt;height:26.6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0huHw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" filled="f">
                <v:textbox inset="0,0,0,0">
                  <w:txbxContent>
                    <w:p w14:paraId="0D519B64" w14:textId="280EB5AB" w:rsidR="005E6635" w:rsidRDefault="005E6635" w:rsidP="009D02A5">
                      <w:pPr>
                        <w:jc w:val="center"/>
                        <w:rPr>
                          <w:sz w:val="20"/>
                        </w:rPr>
                      </w:pPr>
                      <w:r>
                        <w:rPr>
                          <w:sz w:val="20"/>
                        </w:rPr>
                        <w:t>1 Sam 2</w:t>
                      </w:r>
                      <w:r>
                        <w:rPr>
                          <w:sz w:val="20"/>
                        </w:rPr>
                        <w:t>9</w:t>
                      </w:r>
                    </w:p>
                    <w:p w14:paraId="0EC2F4C4" w14:textId="04A88B13" w:rsidR="005E6635" w:rsidRPr="001269F9" w:rsidRDefault="005E6635" w:rsidP="009D02A5">
                      <w:pPr>
                        <w:jc w:val="center"/>
                        <w:rPr>
                          <w:sz w:val="20"/>
                        </w:rPr>
                      </w:pPr>
                      <w:r>
                        <w:rPr>
                          <w:sz w:val="20"/>
                        </w:rPr>
                        <w:t>(3</w:t>
                      </w:r>
                      <w:r>
                        <w:rPr>
                          <w:sz w:val="20"/>
                        </w:rPr>
                        <w:t xml:space="preserve"> slides)</w:t>
                      </w:r>
                    </w:p>
                  </w:txbxContent>
                </v:textbox>
              </v:shape>
            </w:pict>
          </mc:Fallback>
        </mc:AlternateContent>
      </w:r>
      <w:r w:rsidR="00094381" w:rsidRPr="00951B6A">
        <w:t xml:space="preserve">God providentially spared David from fighting his own people </w:t>
      </w:r>
      <w:r w:rsidR="00094381">
        <w:t>while en route to battle Israel</w:t>
      </w:r>
      <w:r w:rsidR="00094381" w:rsidRPr="00951B6A">
        <w:t xml:space="preserve"> and was commanded by Achish to return to Ziklag (1 Sam 29).</w:t>
      </w:r>
    </w:p>
    <w:p w14:paraId="401EBB9F" w14:textId="2D2CB7A6" w:rsidR="00094381" w:rsidRPr="00951B6A" w:rsidRDefault="005E6635" w:rsidP="00094381">
      <w:pPr>
        <w:pStyle w:val="Heading5"/>
      </w:pPr>
      <w:r w:rsidRPr="008B1F91">
        <w:rPr>
          <w:rFonts w:cs="Arial"/>
          <w:noProof/>
          <w:lang w:eastAsia="en-US"/>
        </w:rPr>
        <mc:AlternateContent>
          <mc:Choice Requires="wps">
            <w:drawing>
              <wp:anchor distT="0" distB="0" distL="114300" distR="114300" simplePos="0" relativeHeight="251813376" behindDoc="0" locked="0" layoutInCell="1" allowOverlap="1" wp14:anchorId="278E19B9" wp14:editId="027B7C14">
                <wp:simplePos x="0" y="0"/>
                <wp:positionH relativeFrom="column">
                  <wp:posOffset>-393065</wp:posOffset>
                </wp:positionH>
                <wp:positionV relativeFrom="paragraph">
                  <wp:posOffset>180975</wp:posOffset>
                </wp:positionV>
                <wp:extent cx="685800" cy="337820"/>
                <wp:effectExtent l="0" t="0" r="25400" b="17780"/>
                <wp:wrapNone/>
                <wp:docPr id="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08A832" w14:textId="57FBABDA" w:rsidR="005E6635" w:rsidRDefault="005E6635" w:rsidP="009D02A5">
                            <w:pPr>
                              <w:jc w:val="center"/>
                              <w:rPr>
                                <w:sz w:val="20"/>
                              </w:rPr>
                            </w:pPr>
                            <w:r>
                              <w:rPr>
                                <w:sz w:val="20"/>
                              </w:rPr>
                              <w:t>1 Sam 30</w:t>
                            </w:r>
                          </w:p>
                          <w:p w14:paraId="38292722" w14:textId="34729054" w:rsidR="005E6635" w:rsidRPr="001269F9" w:rsidRDefault="005E6635" w:rsidP="009D02A5">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30.9pt;margin-top:14.25pt;width:54pt;height:26.6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xA3w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" filled="f">
                <v:textbox inset="0,0,0,0">
                  <w:txbxContent>
                    <w:p w14:paraId="0508A832" w14:textId="57FBABDA" w:rsidR="005E6635" w:rsidRDefault="005E6635" w:rsidP="009D02A5">
                      <w:pPr>
                        <w:jc w:val="center"/>
                        <w:rPr>
                          <w:sz w:val="20"/>
                        </w:rPr>
                      </w:pPr>
                      <w:r>
                        <w:rPr>
                          <w:sz w:val="20"/>
                        </w:rPr>
                        <w:t xml:space="preserve">1 Sam </w:t>
                      </w:r>
                      <w:r>
                        <w:rPr>
                          <w:sz w:val="20"/>
                        </w:rPr>
                        <w:t>30</w:t>
                      </w:r>
                    </w:p>
                    <w:p w14:paraId="38292722" w14:textId="34729054" w:rsidR="005E6635" w:rsidRPr="001269F9" w:rsidRDefault="005E6635" w:rsidP="009D02A5">
                      <w:pPr>
                        <w:jc w:val="center"/>
                        <w:rPr>
                          <w:sz w:val="20"/>
                        </w:rPr>
                      </w:pPr>
                      <w:r>
                        <w:rPr>
                          <w:sz w:val="20"/>
                        </w:rPr>
                        <w:t>(2</w:t>
                      </w:r>
                      <w:r>
                        <w:rPr>
                          <w:sz w:val="20"/>
                        </w:rPr>
                        <w:t xml:space="preserve"> slides)</w:t>
                      </w:r>
                    </w:p>
                  </w:txbxContent>
                </v:textbox>
              </v:shape>
            </w:pict>
          </mc:Fallback>
        </mc:AlternateContent>
      </w:r>
      <w:r w:rsidR="00094381" w:rsidRPr="00951B6A">
        <w:t>David destroyed Amalekite raiders who had destroyed Ziklag and carried off the plunder as an indication of God's providential dealings in his life (1 Sam 30).</w:t>
      </w:r>
    </w:p>
    <w:p w14:paraId="76109927" w14:textId="29647B67" w:rsidR="00094381" w:rsidRPr="00951B6A" w:rsidRDefault="005E6635" w:rsidP="00094381">
      <w:pPr>
        <w:pStyle w:val="Heading5"/>
      </w:pPr>
      <w:r w:rsidRPr="008B1F91">
        <w:rPr>
          <w:rFonts w:cs="Arial"/>
          <w:noProof/>
          <w:lang w:eastAsia="en-US"/>
        </w:rPr>
        <mc:AlternateContent>
          <mc:Choice Requires="wps">
            <w:drawing>
              <wp:anchor distT="0" distB="0" distL="114300" distR="114300" simplePos="0" relativeHeight="251815424" behindDoc="0" locked="0" layoutInCell="1" allowOverlap="1" wp14:anchorId="0EDEE2C2" wp14:editId="17ADD2C5">
                <wp:simplePos x="0" y="0"/>
                <wp:positionH relativeFrom="column">
                  <wp:posOffset>-393065</wp:posOffset>
                </wp:positionH>
                <wp:positionV relativeFrom="paragraph">
                  <wp:posOffset>164465</wp:posOffset>
                </wp:positionV>
                <wp:extent cx="685800" cy="337820"/>
                <wp:effectExtent l="0" t="0" r="25400" b="17780"/>
                <wp:wrapNone/>
                <wp:docPr id="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4D40D8" w14:textId="652E17AE" w:rsidR="005E6635" w:rsidRDefault="005E6635" w:rsidP="009D02A5">
                            <w:pPr>
                              <w:jc w:val="center"/>
                              <w:rPr>
                                <w:sz w:val="20"/>
                              </w:rPr>
                            </w:pPr>
                            <w:r>
                              <w:rPr>
                                <w:sz w:val="20"/>
                              </w:rPr>
                              <w:t>1 Sam 31</w:t>
                            </w:r>
                          </w:p>
                          <w:p w14:paraId="1CBD68A6" w14:textId="2BB50853" w:rsidR="005E6635" w:rsidRPr="001269F9" w:rsidRDefault="005E6635" w:rsidP="009D02A5">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30.9pt;margin-top:12.95pt;width:54pt;height:26.6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AjHsCAAAG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" filled="f">
                <v:textbox inset="0,0,0,0">
                  <w:txbxContent>
                    <w:p w14:paraId="464D40D8" w14:textId="652E17AE" w:rsidR="005E6635" w:rsidRDefault="005E6635" w:rsidP="009D02A5">
                      <w:pPr>
                        <w:jc w:val="center"/>
                        <w:rPr>
                          <w:sz w:val="20"/>
                        </w:rPr>
                      </w:pPr>
                      <w:r>
                        <w:rPr>
                          <w:sz w:val="20"/>
                        </w:rPr>
                        <w:t xml:space="preserve">1 Sam </w:t>
                      </w:r>
                      <w:r>
                        <w:rPr>
                          <w:sz w:val="20"/>
                        </w:rPr>
                        <w:t>31</w:t>
                      </w:r>
                    </w:p>
                    <w:p w14:paraId="1CBD68A6" w14:textId="2BB50853" w:rsidR="005E6635" w:rsidRPr="001269F9" w:rsidRDefault="005E6635" w:rsidP="009D02A5">
                      <w:pPr>
                        <w:jc w:val="center"/>
                        <w:rPr>
                          <w:sz w:val="20"/>
                        </w:rPr>
                      </w:pPr>
                      <w:r>
                        <w:rPr>
                          <w:sz w:val="20"/>
                        </w:rPr>
                        <w:t xml:space="preserve">(5 </w:t>
                      </w:r>
                      <w:bookmarkStart w:id="1" w:name="_GoBack"/>
                      <w:bookmarkEnd w:id="1"/>
                      <w:r>
                        <w:rPr>
                          <w:sz w:val="20"/>
                        </w:rPr>
                        <w:t>slides)</w:t>
                      </w:r>
                    </w:p>
                  </w:txbxContent>
                </v:textbox>
              </v:shape>
            </w:pict>
          </mc:Fallback>
        </mc:AlternateContent>
      </w:r>
      <w:r w:rsidR="00094381" w:rsidRPr="00951B6A">
        <w:t>The Philistines killed Saul as God's penalty for his rebellion and proof of David's virtue by not ki</w:t>
      </w:r>
      <w:r w:rsidR="00094381">
        <w:t>lling Saul himself to show God</w:t>
      </w:r>
      <w:r w:rsidR="00094381" w:rsidRPr="00951B6A">
        <w:t xml:space="preserve"> blessing David’s—not Saul's—line (1 Sam 31).</w:t>
      </w:r>
    </w:p>
    <w:p w14:paraId="30A128BA" w14:textId="17F41D1E" w:rsidR="008D25DC" w:rsidRDefault="008D25DC" w:rsidP="008D25DC">
      <w:pPr>
        <w:rPr>
          <w:rFonts w:cs="Arial"/>
        </w:rPr>
      </w:pPr>
    </w:p>
    <w:p w14:paraId="31A427EF" w14:textId="5F5BA933" w:rsidR="008D25DC" w:rsidRPr="00FD7B79" w:rsidRDefault="008D25DC" w:rsidP="008D25DC">
      <w:pPr>
        <w:rPr>
          <w:rFonts w:cs="Arial"/>
        </w:rPr>
      </w:pPr>
      <w:r w:rsidRPr="00FD7B79">
        <w:rPr>
          <w:rFonts w:cs="Arial"/>
        </w:rPr>
        <w:t>(</w:t>
      </w:r>
      <w:r>
        <w:rPr>
          <w:rFonts w:cs="Arial"/>
        </w:rPr>
        <w:t>God’s plan to rule through David’s descendants may not seem very relevant to you—until you realize ultimately which King this leads to! But more about that in 2 Samuel… Until God brings about that huge change to fill the seat of David’s throne once again with Jesus, we need to see that…</w:t>
      </w:r>
      <w:r w:rsidRPr="00FD7B79">
        <w:rPr>
          <w:rFonts w:cs="Arial"/>
        </w:rPr>
        <w:t>)</w:t>
      </w:r>
    </w:p>
    <w:p w14:paraId="019CD6CB" w14:textId="5A76E65D" w:rsidR="008D25DC" w:rsidRPr="00FD7B79" w:rsidRDefault="00F25715" w:rsidP="008D25DC">
      <w:pPr>
        <w:pStyle w:val="Heading1"/>
        <w:rPr>
          <w:rFonts w:cs="Arial"/>
        </w:rPr>
      </w:pPr>
      <w:r w:rsidRPr="008B1F91">
        <w:rPr>
          <w:rFonts w:cs="Arial"/>
          <w:noProof/>
          <w:lang w:eastAsia="en-US"/>
        </w:rPr>
        <mc:AlternateContent>
          <mc:Choice Requires="wps">
            <w:drawing>
              <wp:anchor distT="0" distB="0" distL="114300" distR="114300" simplePos="0" relativeHeight="251684352" behindDoc="0" locked="0" layoutInCell="1" allowOverlap="1" wp14:anchorId="0F91F21A" wp14:editId="23118E82">
                <wp:simplePos x="0" y="0"/>
                <wp:positionH relativeFrom="column">
                  <wp:posOffset>-393065</wp:posOffset>
                </wp:positionH>
                <wp:positionV relativeFrom="paragraph">
                  <wp:posOffset>100965</wp:posOffset>
                </wp:positionV>
                <wp:extent cx="557530" cy="337820"/>
                <wp:effectExtent l="0" t="0" r="2667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1067BF" w14:textId="4E87A48C" w:rsidR="00116B34" w:rsidRPr="001269F9" w:rsidRDefault="00116B34" w:rsidP="000E16E6">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30.9pt;margin-top:7.95pt;width:43.9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" filled="f">
                <v:textbox inset="0,0,0,0">
                  <w:txbxContent>
                    <w:p w14:paraId="0A1067BF" w14:textId="4E87A48C" w:rsidR="00116B34" w:rsidRPr="001269F9" w:rsidRDefault="00116B34" w:rsidP="000E16E6">
                      <w:pPr>
                        <w:jc w:val="center"/>
                        <w:rPr>
                          <w:sz w:val="20"/>
                        </w:rPr>
                      </w:pPr>
                      <w:r>
                        <w:rPr>
                          <w:sz w:val="20"/>
                        </w:rPr>
                        <w:t>MP</w:t>
                      </w:r>
                    </w:p>
                  </w:txbxContent>
                </v:textbox>
              </v:shape>
            </w:pict>
          </mc:Fallback>
        </mc:AlternateContent>
      </w:r>
      <w:r w:rsidR="008D25DC" w:rsidRPr="00FD7B79">
        <w:rPr>
          <w:rFonts w:cs="Arial"/>
        </w:rPr>
        <w:t>II.</w:t>
      </w:r>
      <w:r w:rsidR="008D25DC" w:rsidRPr="00FD7B79">
        <w:rPr>
          <w:rFonts w:cs="Arial"/>
        </w:rPr>
        <w:tab/>
      </w:r>
      <w:r w:rsidR="008D25DC">
        <w:rPr>
          <w:rFonts w:cs="Arial"/>
        </w:rPr>
        <w:t xml:space="preserve">God </w:t>
      </w:r>
      <w:r w:rsidR="008D25DC" w:rsidRPr="00C667F4">
        <w:rPr>
          <w:rFonts w:cs="Arial"/>
          <w:u w:val="single"/>
        </w:rPr>
        <w:t>initiates</w:t>
      </w:r>
      <w:r w:rsidR="008D25DC">
        <w:rPr>
          <w:rFonts w:cs="Arial"/>
        </w:rPr>
        <w:t xml:space="preserve"> change to fulfill his plans for us (MI). </w:t>
      </w:r>
    </w:p>
    <w:p w14:paraId="78E8CA7D" w14:textId="3CAE108A" w:rsidR="008D25DC" w:rsidRPr="00FD7B79" w:rsidRDefault="008D25DC" w:rsidP="008D25DC">
      <w:pPr>
        <w:ind w:left="426"/>
        <w:rPr>
          <w:rFonts w:cs="Arial"/>
        </w:rPr>
      </w:pPr>
      <w:r w:rsidRPr="00FD7B79">
        <w:rPr>
          <w:rFonts w:cs="Arial"/>
        </w:rPr>
        <w:t>[</w:t>
      </w:r>
      <w:r>
        <w:rPr>
          <w:rFonts w:cs="Arial"/>
        </w:rPr>
        <w:t>The LORD alters our lives to focus on his purposes</w:t>
      </w:r>
      <w:r w:rsidRPr="00FD7B79">
        <w:rPr>
          <w:rFonts w:cs="Arial"/>
        </w:rPr>
        <w:t>.]</w:t>
      </w:r>
    </w:p>
    <w:p w14:paraId="15AD05B7" w14:textId="19D518F8" w:rsidR="008D25DC" w:rsidRDefault="00A82048" w:rsidP="008D25DC">
      <w:pPr>
        <w:pStyle w:val="Heading2"/>
        <w:rPr>
          <w:rFonts w:cs="Arial"/>
        </w:rPr>
      </w:pPr>
      <w:r w:rsidRPr="008B1F91">
        <w:rPr>
          <w:rFonts w:cs="Arial"/>
          <w:noProof/>
          <w:lang w:eastAsia="en-US"/>
        </w:rPr>
        <mc:AlternateContent>
          <mc:Choice Requires="wps">
            <w:drawing>
              <wp:anchor distT="0" distB="0" distL="114300" distR="114300" simplePos="0" relativeHeight="251672064" behindDoc="0" locked="0" layoutInCell="1" allowOverlap="1" wp14:anchorId="31CBBC49" wp14:editId="0CC0D712">
                <wp:simplePos x="0" y="0"/>
                <wp:positionH relativeFrom="column">
                  <wp:posOffset>-507365</wp:posOffset>
                </wp:positionH>
                <wp:positionV relativeFrom="paragraph">
                  <wp:posOffset>41275</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65F5DE" w14:textId="1867B8D0" w:rsidR="00116B34" w:rsidRPr="001269F9" w:rsidRDefault="00116B34" w:rsidP="00D347DB">
                            <w:pPr>
                              <w:jc w:val="center"/>
                              <w:rPr>
                                <w:sz w:val="20"/>
                              </w:rPr>
                            </w:pPr>
                            <w:r>
                              <w:rPr>
                                <w:sz w:val="20"/>
                              </w:rPr>
                              <w:t>Chess 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39.9pt;margin-top:3.25pt;width:54pt;height:2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L/DHs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" filled="f">
                <v:textbox inset="0,0,0,0">
                  <w:txbxContent>
                    <w:p w14:paraId="6E65F5DE" w14:textId="1867B8D0" w:rsidR="00116B34" w:rsidRPr="001269F9" w:rsidRDefault="00116B34" w:rsidP="00D347DB">
                      <w:pPr>
                        <w:jc w:val="center"/>
                        <w:rPr>
                          <w:sz w:val="20"/>
                        </w:rPr>
                      </w:pPr>
                      <w:r>
                        <w:rPr>
                          <w:sz w:val="20"/>
                        </w:rPr>
                        <w:t>Chess King</w:t>
                      </w:r>
                    </w:p>
                  </w:txbxContent>
                </v:textbox>
              </v:shape>
            </w:pict>
          </mc:Fallback>
        </mc:AlternateContent>
      </w:r>
      <w:r w:rsidR="008D25DC">
        <w:rPr>
          <w:rFonts w:cs="Arial"/>
        </w:rPr>
        <w:t>Sometimes change comes though our desire to be like the world (1 Sam 8:5).</w:t>
      </w:r>
    </w:p>
    <w:p w14:paraId="29C0F681" w14:textId="59908F44" w:rsidR="008D25DC" w:rsidRDefault="008D25DC" w:rsidP="008D25DC">
      <w:pPr>
        <w:pStyle w:val="Heading3"/>
        <w:rPr>
          <w:rFonts w:cs="Arial"/>
        </w:rPr>
      </w:pPr>
      <w:r>
        <w:rPr>
          <w:rFonts w:cs="Arial"/>
        </w:rPr>
        <w:t>I don’t see the world trying to be like the church much, but I do see the church trying to be like the world in many ways—dress, authority, morality, technology, etc.</w:t>
      </w:r>
    </w:p>
    <w:p w14:paraId="6ABD6F1A" w14:textId="7831AB7D" w:rsidR="008D25DC" w:rsidRDefault="008D25DC" w:rsidP="008D25DC">
      <w:pPr>
        <w:pStyle w:val="Heading3"/>
        <w:rPr>
          <w:rFonts w:cs="Arial"/>
        </w:rPr>
      </w:pPr>
      <w:r>
        <w:rPr>
          <w:rFonts w:cs="Arial"/>
        </w:rPr>
        <w:t>Our “been there, done that” types of regrets in our lives cause us to change.</w:t>
      </w:r>
    </w:p>
    <w:p w14:paraId="005C3A27" w14:textId="6A37DCF1" w:rsidR="008D25DC" w:rsidRPr="00FD7B79" w:rsidRDefault="008D25DC" w:rsidP="008D25DC">
      <w:pPr>
        <w:pStyle w:val="Heading3"/>
        <w:rPr>
          <w:rFonts w:cs="Arial"/>
        </w:rPr>
      </w:pPr>
      <w:r>
        <w:rPr>
          <w:rFonts w:cs="Arial"/>
        </w:rPr>
        <w:t>We can learn from the mistakes of others since none of us will live long enough to make all the mistakes ourselves.</w:t>
      </w:r>
    </w:p>
    <w:p w14:paraId="6D2F8763" w14:textId="6F2A8A93" w:rsidR="008D25DC" w:rsidRDefault="000E16E6" w:rsidP="008D25DC">
      <w:pPr>
        <w:pStyle w:val="Heading2"/>
        <w:rPr>
          <w:rFonts w:cs="Arial"/>
        </w:rPr>
      </w:pPr>
      <w:r w:rsidRPr="008B1F91">
        <w:rPr>
          <w:rFonts w:cs="Arial"/>
          <w:noProof/>
          <w:lang w:eastAsia="en-US"/>
        </w:rPr>
        <mc:AlternateContent>
          <mc:Choice Requires="wps">
            <w:drawing>
              <wp:anchor distT="0" distB="0" distL="114300" distR="114300" simplePos="0" relativeHeight="251680256" behindDoc="0" locked="0" layoutInCell="1" allowOverlap="1" wp14:anchorId="1AD145A7" wp14:editId="50720E28">
                <wp:simplePos x="0" y="0"/>
                <wp:positionH relativeFrom="column">
                  <wp:posOffset>-393065</wp:posOffset>
                </wp:positionH>
                <wp:positionV relativeFrom="paragraph">
                  <wp:posOffset>29845</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A9B72B" w14:textId="7A019F8B" w:rsidR="00116B34" w:rsidRPr="001269F9" w:rsidRDefault="00116B34" w:rsidP="000E16E6">
                            <w:pPr>
                              <w:jc w:val="center"/>
                              <w:rPr>
                                <w:sz w:val="20"/>
                              </w:rPr>
                            </w:pPr>
                            <w:r>
                              <w:rPr>
                                <w:sz w:val="20"/>
                              </w:rPr>
                              <w:t>God at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30.9pt;margin-top:2.35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" filled="f">
                <v:textbox inset="0,0,0,0">
                  <w:txbxContent>
                    <w:p w14:paraId="3EA9B72B" w14:textId="7A019F8B" w:rsidR="00116B34" w:rsidRPr="001269F9" w:rsidRDefault="00116B34" w:rsidP="000E16E6">
                      <w:pPr>
                        <w:jc w:val="center"/>
                        <w:rPr>
                          <w:sz w:val="20"/>
                        </w:rPr>
                      </w:pPr>
                      <w:r>
                        <w:rPr>
                          <w:sz w:val="20"/>
                        </w:rPr>
                        <w:t>God at Work</w:t>
                      </w:r>
                    </w:p>
                  </w:txbxContent>
                </v:textbox>
              </v:shape>
            </w:pict>
          </mc:Fallback>
        </mc:AlternateContent>
      </w:r>
      <w:r w:rsidR="008D25DC">
        <w:rPr>
          <w:rFonts w:cs="Arial"/>
        </w:rPr>
        <w:t xml:space="preserve">The better way to change is for us to let God lead us. </w:t>
      </w:r>
    </w:p>
    <w:p w14:paraId="5369DB06" w14:textId="4E132B54" w:rsidR="008D25DC" w:rsidRDefault="00671610" w:rsidP="008D25DC">
      <w:pPr>
        <w:pStyle w:val="Heading3"/>
        <w:rPr>
          <w:rFonts w:cs="Arial"/>
        </w:rPr>
      </w:pPr>
      <w:r w:rsidRPr="008B1F91">
        <w:rPr>
          <w:rFonts w:cs="Arial"/>
          <w:noProof/>
          <w:lang w:eastAsia="en-US"/>
        </w:rPr>
        <mc:AlternateContent>
          <mc:Choice Requires="wps">
            <w:drawing>
              <wp:anchor distT="0" distB="0" distL="114300" distR="114300" simplePos="0" relativeHeight="251737600" behindDoc="0" locked="0" layoutInCell="1" allowOverlap="1" wp14:anchorId="2CE57569" wp14:editId="7FA750B2">
                <wp:simplePos x="0" y="0"/>
                <wp:positionH relativeFrom="column">
                  <wp:posOffset>-393065</wp:posOffset>
                </wp:positionH>
                <wp:positionV relativeFrom="paragraph">
                  <wp:posOffset>109220</wp:posOffset>
                </wp:positionV>
                <wp:extent cx="685800" cy="337820"/>
                <wp:effectExtent l="0" t="0" r="254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8C702A" w14:textId="4B0953C7" w:rsidR="00116B34" w:rsidRPr="001269F9" w:rsidRDefault="00116B34" w:rsidP="00671610">
                            <w:pPr>
                              <w:jc w:val="center"/>
                              <w:rPr>
                                <w:sz w:val="20"/>
                              </w:rPr>
                            </w:pPr>
                            <w:r>
                              <w:rPr>
                                <w:sz w:val="20"/>
                              </w:rPr>
                              <w:t>DL Moody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30.9pt;margin-top:8.6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QUBH0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" filled="f">
                <v:textbox inset="0,0,0,0">
                  <w:txbxContent>
                    <w:p w14:paraId="638C702A" w14:textId="4B0953C7" w:rsidR="00116B34" w:rsidRPr="001269F9" w:rsidRDefault="00116B34" w:rsidP="00671610">
                      <w:pPr>
                        <w:jc w:val="center"/>
                        <w:rPr>
                          <w:sz w:val="20"/>
                        </w:rPr>
                      </w:pPr>
                      <w:r>
                        <w:rPr>
                          <w:sz w:val="20"/>
                        </w:rPr>
                        <w:t>DL Moody</w:t>
                      </w:r>
                    </w:p>
                  </w:txbxContent>
                </v:textbox>
              </v:shape>
            </w:pict>
          </mc:Fallback>
        </mc:AlternateContent>
      </w:r>
      <w:r w:rsidR="008D25DC">
        <w:rPr>
          <w:rFonts w:cs="Arial"/>
        </w:rPr>
        <w:t>“The world has yet to see what God can do through one man who is totally yielded to him” (</w:t>
      </w:r>
      <w:r w:rsidR="003501D9">
        <w:rPr>
          <w:rFonts w:cs="Arial"/>
        </w:rPr>
        <w:t>Dwight L. Moody</w:t>
      </w:r>
      <w:r w:rsidR="008D25DC">
        <w:rPr>
          <w:rFonts w:cs="Arial"/>
        </w:rPr>
        <w:t xml:space="preserve">). </w:t>
      </w:r>
    </w:p>
    <w:p w14:paraId="1F04595C" w14:textId="7DE3C186" w:rsidR="008D25DC" w:rsidRDefault="008D25DC" w:rsidP="008D25DC">
      <w:pPr>
        <w:pStyle w:val="Heading3"/>
        <w:rPr>
          <w:rFonts w:cs="Arial"/>
        </w:rPr>
      </w:pPr>
      <w:r>
        <w:rPr>
          <w:rFonts w:cs="Arial"/>
        </w:rPr>
        <w:t>If you gave complete control of your life to God, what would change?</w:t>
      </w:r>
    </w:p>
    <w:p w14:paraId="04E4F2A5" w14:textId="5198D52F" w:rsidR="008D25DC" w:rsidRPr="00FD7B79" w:rsidRDefault="008D25DC" w:rsidP="008D25DC">
      <w:pPr>
        <w:pStyle w:val="Heading4"/>
        <w:rPr>
          <w:rFonts w:cs="Arial"/>
        </w:rPr>
      </w:pPr>
      <w:r>
        <w:rPr>
          <w:rFonts w:cs="Arial"/>
        </w:rPr>
        <w:t>Would you still have the same habits?</w:t>
      </w:r>
    </w:p>
    <w:p w14:paraId="5E3D5DB6" w14:textId="3093BD12" w:rsidR="008D25DC" w:rsidRDefault="008D25DC" w:rsidP="008D25DC">
      <w:pPr>
        <w:pStyle w:val="Heading4"/>
        <w:rPr>
          <w:rFonts w:cs="Arial"/>
        </w:rPr>
      </w:pPr>
      <w:r>
        <w:rPr>
          <w:rFonts w:cs="Arial"/>
        </w:rPr>
        <w:t>Would you still have the same job?</w:t>
      </w:r>
    </w:p>
    <w:p w14:paraId="7340EAAD" w14:textId="040D9D1C" w:rsidR="008D25DC" w:rsidRDefault="008D25DC" w:rsidP="008D25DC">
      <w:pPr>
        <w:pStyle w:val="Heading4"/>
        <w:rPr>
          <w:rFonts w:cs="Arial"/>
        </w:rPr>
      </w:pPr>
      <w:r>
        <w:rPr>
          <w:rFonts w:cs="Arial"/>
        </w:rPr>
        <w:t>Where would you live?</w:t>
      </w:r>
    </w:p>
    <w:p w14:paraId="1C77EDB4" w14:textId="3C4C07BB" w:rsidR="008D25DC" w:rsidRPr="00FD7B79" w:rsidRDefault="008D25DC" w:rsidP="008D25DC">
      <w:pPr>
        <w:pStyle w:val="Heading4"/>
        <w:rPr>
          <w:rFonts w:cs="Arial"/>
        </w:rPr>
      </w:pPr>
      <w:r>
        <w:rPr>
          <w:rFonts w:cs="Arial"/>
        </w:rPr>
        <w:t>What would you be doing?</w:t>
      </w:r>
    </w:p>
    <w:p w14:paraId="4BD17689" w14:textId="77777777" w:rsidR="00A82048" w:rsidRDefault="00A82048" w:rsidP="008D25DC">
      <w:pPr>
        <w:rPr>
          <w:rFonts w:cs="Arial"/>
        </w:rPr>
      </w:pPr>
    </w:p>
    <w:p w14:paraId="3FE6D9CC" w14:textId="543ED92B" w:rsidR="008D25DC" w:rsidRPr="00FD7B79" w:rsidRDefault="00471DE1" w:rsidP="008D25DC">
      <w:pPr>
        <w:rPr>
          <w:rFonts w:cs="Arial"/>
        </w:rPr>
      </w:pPr>
      <w:r w:rsidRPr="008B1F91">
        <w:rPr>
          <w:rFonts w:cs="Arial"/>
          <w:noProof/>
          <w:lang w:eastAsia="en-US"/>
        </w:rPr>
        <w:lastRenderedPageBreak/>
        <mc:AlternateContent>
          <mc:Choice Requires="wps">
            <w:drawing>
              <wp:anchor distT="0" distB="0" distL="114300" distR="114300" simplePos="0" relativeHeight="251735552" behindDoc="0" locked="0" layoutInCell="1" allowOverlap="1" wp14:anchorId="0A1E245C" wp14:editId="416599D0">
                <wp:simplePos x="0" y="0"/>
                <wp:positionH relativeFrom="column">
                  <wp:posOffset>-621665</wp:posOffset>
                </wp:positionH>
                <wp:positionV relativeFrom="paragraph">
                  <wp:posOffset>-90170</wp:posOffset>
                </wp:positionV>
                <wp:extent cx="685800" cy="337820"/>
                <wp:effectExtent l="0" t="0" r="254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B0960F" w14:textId="06E25874" w:rsidR="00116B34" w:rsidRPr="001269F9" w:rsidRDefault="00116B34"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48.9pt;margin-top:-7.05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" filled="f">
                <v:textbox inset="0,0,0,0">
                  <w:txbxContent>
                    <w:p w14:paraId="03B0960F" w14:textId="06E25874" w:rsidR="00116B34" w:rsidRPr="001269F9" w:rsidRDefault="00116B34" w:rsidP="00D347DB">
                      <w:pPr>
                        <w:jc w:val="center"/>
                        <w:rPr>
                          <w:sz w:val="20"/>
                        </w:rPr>
                      </w:pPr>
                      <w:r>
                        <w:rPr>
                          <w:sz w:val="20"/>
                        </w:rPr>
                        <w:t>Subject</w:t>
                      </w:r>
                    </w:p>
                  </w:txbxContent>
                </v:textbox>
              </v:shape>
            </w:pict>
          </mc:Fallback>
        </mc:AlternateContent>
      </w:r>
      <w:r w:rsidR="008D25DC" w:rsidRPr="00FD7B79">
        <w:rPr>
          <w:rFonts w:cs="Arial"/>
        </w:rPr>
        <w:t>(</w:t>
      </w:r>
      <w:r w:rsidR="008D25DC" w:rsidRPr="00C625F5">
        <w:rPr>
          <w:rFonts w:cs="Arial"/>
        </w:rPr>
        <w:t>Why does God cause change</w:t>
      </w:r>
      <w:r w:rsidR="008D25DC">
        <w:rPr>
          <w:rFonts w:cs="Arial"/>
        </w:rPr>
        <w:t>?</w:t>
      </w:r>
      <w:r w:rsidR="008D25DC" w:rsidRPr="00FD7B79">
        <w:rPr>
          <w:rFonts w:cs="Arial"/>
        </w:rPr>
        <w:t>)</w:t>
      </w:r>
    </w:p>
    <w:p w14:paraId="163E44EC" w14:textId="77777777" w:rsidR="008D25DC" w:rsidRPr="00FD7B79" w:rsidRDefault="008D25DC" w:rsidP="008D25DC">
      <w:pPr>
        <w:pStyle w:val="Heading1"/>
        <w:rPr>
          <w:rFonts w:cs="Arial"/>
        </w:rPr>
      </w:pPr>
      <w:r w:rsidRPr="00FD7B79">
        <w:rPr>
          <w:rFonts w:cs="Arial"/>
        </w:rPr>
        <w:t>Conclusion</w:t>
      </w:r>
    </w:p>
    <w:p w14:paraId="4B89DEDF" w14:textId="1333A2D5" w:rsidR="008D25DC" w:rsidRDefault="003C65F4" w:rsidP="008D25DC">
      <w:pPr>
        <w:pStyle w:val="Heading3"/>
        <w:rPr>
          <w:rFonts w:cs="Arial"/>
        </w:rPr>
      </w:pPr>
      <w:r w:rsidRPr="008B1F91">
        <w:rPr>
          <w:rFonts w:cs="Arial"/>
          <w:noProof/>
          <w:lang w:eastAsia="en-US"/>
        </w:rPr>
        <mc:AlternateContent>
          <mc:Choice Requires="wps">
            <w:drawing>
              <wp:anchor distT="0" distB="0" distL="114300" distR="114300" simplePos="0" relativeHeight="251739648" behindDoc="0" locked="0" layoutInCell="1" allowOverlap="1" wp14:anchorId="3EFA7628" wp14:editId="44AA26DD">
                <wp:simplePos x="0" y="0"/>
                <wp:positionH relativeFrom="column">
                  <wp:posOffset>-507365</wp:posOffset>
                </wp:positionH>
                <wp:positionV relativeFrom="paragraph">
                  <wp:posOffset>203200</wp:posOffset>
                </wp:positionV>
                <wp:extent cx="685800" cy="337820"/>
                <wp:effectExtent l="0" t="0" r="254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F37747" w14:textId="0E003C8A" w:rsidR="00116B34" w:rsidRPr="001269F9" w:rsidRDefault="00116B34"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39.9pt;margin-top:16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" filled="f">
                <v:textbox inset="0,0,0,0">
                  <w:txbxContent>
                    <w:p w14:paraId="2CF37747" w14:textId="0E003C8A" w:rsidR="00116B34" w:rsidRPr="001269F9" w:rsidRDefault="00116B34" w:rsidP="00D347DB">
                      <w:pPr>
                        <w:jc w:val="center"/>
                        <w:rPr>
                          <w:sz w:val="20"/>
                        </w:rPr>
                      </w:pPr>
                      <w:r>
                        <w:rPr>
                          <w:sz w:val="20"/>
                        </w:rPr>
                        <w:t>MPI</w:t>
                      </w:r>
                    </w:p>
                  </w:txbxContent>
                </v:textbox>
              </v:shape>
            </w:pict>
          </mc:Fallback>
        </mc:AlternateContent>
      </w:r>
      <w:r w:rsidR="008D25DC" w:rsidRPr="00C625F5">
        <w:rPr>
          <w:rFonts w:cs="Arial"/>
        </w:rPr>
        <w:t>Why does God cause change</w:t>
      </w:r>
      <w:r w:rsidR="008D25DC">
        <w:rPr>
          <w:rFonts w:cs="Arial"/>
        </w:rPr>
        <w:t>? The key reason (</w:t>
      </w:r>
      <w:r w:rsidR="008D25DC" w:rsidRPr="00FD7B79">
        <w:rPr>
          <w:rFonts w:cs="Arial"/>
        </w:rPr>
        <w:t>Main Points</w:t>
      </w:r>
      <w:r w:rsidR="008D25DC">
        <w:rPr>
          <w:rFonts w:cs="Arial"/>
        </w:rPr>
        <w:t>) are:</w:t>
      </w:r>
    </w:p>
    <w:p w14:paraId="0337F33F" w14:textId="73EB3538" w:rsidR="008D25DC" w:rsidRPr="00911BE2" w:rsidRDefault="000E16E6" w:rsidP="008D25DC">
      <w:pPr>
        <w:pStyle w:val="Heading4"/>
        <w:rPr>
          <w:rFonts w:cs="Arial"/>
        </w:rPr>
      </w:pPr>
      <w:r w:rsidRPr="008B1F91">
        <w:rPr>
          <w:rFonts w:cs="Arial"/>
          <w:noProof/>
          <w:lang w:eastAsia="en-US"/>
        </w:rPr>
        <mc:AlternateContent>
          <mc:Choice Requires="wps">
            <w:drawing>
              <wp:anchor distT="0" distB="0" distL="114300" distR="114300" simplePos="0" relativeHeight="251677184" behindDoc="0" locked="0" layoutInCell="1" allowOverlap="1" wp14:anchorId="4AB8D290" wp14:editId="1106767F">
                <wp:simplePos x="0" y="0"/>
                <wp:positionH relativeFrom="column">
                  <wp:posOffset>-507365</wp:posOffset>
                </wp:positionH>
                <wp:positionV relativeFrom="paragraph">
                  <wp:posOffset>233045</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76FDF3" w14:textId="57EF194F" w:rsidR="00116B34" w:rsidRPr="001269F9" w:rsidRDefault="00116B34" w:rsidP="00D347DB">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39.9pt;margin-top:18.35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" filled="f">
                <v:textbox inset="0,0,0,0">
                  <w:txbxContent>
                    <w:p w14:paraId="4576FDF3" w14:textId="57EF194F" w:rsidR="00116B34" w:rsidRPr="001269F9" w:rsidRDefault="00116B34" w:rsidP="00D347DB">
                      <w:pPr>
                        <w:jc w:val="center"/>
                        <w:rPr>
                          <w:sz w:val="20"/>
                        </w:rPr>
                      </w:pPr>
                      <w:r>
                        <w:rPr>
                          <w:sz w:val="20"/>
                        </w:rPr>
                        <w:t>MPII</w:t>
                      </w:r>
                    </w:p>
                  </w:txbxContent>
                </v:textbox>
              </v:shape>
            </w:pict>
          </mc:Fallback>
        </mc:AlternateContent>
      </w:r>
      <w:r w:rsidR="008D25DC" w:rsidRPr="00D031B1">
        <w:t xml:space="preserve">God </w:t>
      </w:r>
      <w:r w:rsidR="008D25DC">
        <w:t xml:space="preserve">had always planned to </w:t>
      </w:r>
      <w:r w:rsidR="008D25DC" w:rsidRPr="00D031B1">
        <w:t xml:space="preserve">rule </w:t>
      </w:r>
      <w:r w:rsidR="008D25DC">
        <w:t>through Davidic kings (EI).</w:t>
      </w:r>
    </w:p>
    <w:p w14:paraId="147B7063" w14:textId="30571E7F" w:rsidR="008D25DC" w:rsidRPr="00FD7B79" w:rsidRDefault="008D25DC" w:rsidP="008D25DC">
      <w:pPr>
        <w:pStyle w:val="Heading4"/>
        <w:rPr>
          <w:rFonts w:cs="Arial"/>
        </w:rPr>
      </w:pPr>
      <w:r>
        <w:rPr>
          <w:rFonts w:cs="Arial"/>
        </w:rPr>
        <w:t>God initiates change to fulfill his plans for us (MI).</w:t>
      </w:r>
    </w:p>
    <w:p w14:paraId="5E9337CB" w14:textId="1939AF2D" w:rsidR="008D25DC" w:rsidRDefault="003C65F4" w:rsidP="008D25DC">
      <w:pPr>
        <w:pStyle w:val="Heading3"/>
        <w:rPr>
          <w:rFonts w:cs="Arial"/>
        </w:rPr>
      </w:pPr>
      <w:r w:rsidRPr="008B1F91">
        <w:rPr>
          <w:rFonts w:cs="Arial"/>
          <w:noProof/>
          <w:lang w:eastAsia="en-US"/>
        </w:rPr>
        <mc:AlternateContent>
          <mc:Choice Requires="wps">
            <w:drawing>
              <wp:anchor distT="0" distB="0" distL="114300" distR="114300" simplePos="0" relativeHeight="251741696" behindDoc="0" locked="0" layoutInCell="1" allowOverlap="1" wp14:anchorId="4E635FE5" wp14:editId="3FEBC05E">
                <wp:simplePos x="0" y="0"/>
                <wp:positionH relativeFrom="column">
                  <wp:posOffset>-507365</wp:posOffset>
                </wp:positionH>
                <wp:positionV relativeFrom="paragraph">
                  <wp:posOffset>178435</wp:posOffset>
                </wp:positionV>
                <wp:extent cx="685800" cy="337820"/>
                <wp:effectExtent l="0" t="0" r="254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E18113" w14:textId="57CD29BF" w:rsidR="00116B34" w:rsidRPr="001269F9" w:rsidRDefault="00116B34" w:rsidP="00D347DB">
                            <w:pPr>
                              <w:jc w:val="center"/>
                              <w:rPr>
                                <w:sz w:val="20"/>
                              </w:rPr>
                            </w:pPr>
                            <w:r>
                              <w:rPr>
                                <w:sz w:val="20"/>
                              </w:rPr>
                              <w:t>Be 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39.9pt;margin-top:14.05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JSG3wCAAAG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" filled="f">
                <v:textbox inset="0,0,0,0">
                  <w:txbxContent>
                    <w:p w14:paraId="2EE18113" w14:textId="57CD29BF" w:rsidR="00116B34" w:rsidRPr="001269F9" w:rsidRDefault="00116B34" w:rsidP="00D347DB">
                      <w:pPr>
                        <w:jc w:val="center"/>
                        <w:rPr>
                          <w:sz w:val="20"/>
                        </w:rPr>
                      </w:pPr>
                      <w:r>
                        <w:rPr>
                          <w:sz w:val="20"/>
                        </w:rPr>
                        <w:t>Be Changed</w:t>
                      </w:r>
                    </w:p>
                  </w:txbxContent>
                </v:textbox>
              </v:shape>
            </w:pict>
          </mc:Fallback>
        </mc:AlternateContent>
      </w:r>
      <w:r w:rsidR="008D25DC">
        <w:rPr>
          <w:rFonts w:cs="Arial"/>
        </w:rPr>
        <w:t>So what should we do (Exhortation)?</w:t>
      </w:r>
    </w:p>
    <w:p w14:paraId="50D04F92" w14:textId="77777777" w:rsidR="008D25DC" w:rsidRDefault="008D25DC" w:rsidP="008D25DC">
      <w:pPr>
        <w:pStyle w:val="Heading4"/>
        <w:rPr>
          <w:rFonts w:cs="Arial"/>
        </w:rPr>
      </w:pPr>
      <w:r>
        <w:rPr>
          <w:rFonts w:cs="Arial"/>
        </w:rPr>
        <w:t>Be changed! (Notice the title of this sermon.)</w:t>
      </w:r>
    </w:p>
    <w:p w14:paraId="6289724C" w14:textId="043EE6F4" w:rsidR="008D25DC" w:rsidRDefault="003C65F4" w:rsidP="008D25DC">
      <w:pPr>
        <w:pStyle w:val="Heading4"/>
        <w:rPr>
          <w:rFonts w:cs="Arial"/>
        </w:rPr>
      </w:pPr>
      <w:r w:rsidRPr="008B1F91">
        <w:rPr>
          <w:rFonts w:cs="Arial"/>
          <w:noProof/>
          <w:lang w:eastAsia="en-US"/>
        </w:rPr>
        <mc:AlternateContent>
          <mc:Choice Requires="wps">
            <w:drawing>
              <wp:anchor distT="0" distB="0" distL="114300" distR="114300" simplePos="0" relativeHeight="251743744" behindDoc="0" locked="0" layoutInCell="1" allowOverlap="1" wp14:anchorId="1D1C2C8F" wp14:editId="416384C1">
                <wp:simplePos x="0" y="0"/>
                <wp:positionH relativeFrom="column">
                  <wp:posOffset>-507365</wp:posOffset>
                </wp:positionH>
                <wp:positionV relativeFrom="paragraph">
                  <wp:posOffset>4445</wp:posOffset>
                </wp:positionV>
                <wp:extent cx="685800" cy="337820"/>
                <wp:effectExtent l="0" t="0" r="254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2D23F0" w14:textId="42EDCEF5" w:rsidR="00116B34" w:rsidRPr="001269F9" w:rsidRDefault="00116B34" w:rsidP="00D347DB">
                            <w:pPr>
                              <w:jc w:val="center"/>
                              <w:rPr>
                                <w:sz w:val="20"/>
                              </w:rPr>
                            </w:pPr>
                            <w:r>
                              <w:rPr>
                                <w:sz w:val="20"/>
                              </w:rPr>
                              <w:t>Lucado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39.9pt;margin-top:.35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D74H0CAAAH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" filled="f">
                <v:textbox inset="0,0,0,0">
                  <w:txbxContent>
                    <w:p w14:paraId="7A2D23F0" w14:textId="42EDCEF5" w:rsidR="00116B34" w:rsidRPr="001269F9" w:rsidRDefault="00116B34" w:rsidP="00D347DB">
                      <w:pPr>
                        <w:jc w:val="center"/>
                        <w:rPr>
                          <w:sz w:val="20"/>
                        </w:rPr>
                      </w:pPr>
                      <w:r>
                        <w:rPr>
                          <w:sz w:val="20"/>
                        </w:rPr>
                        <w:t>Lucado</w:t>
                      </w:r>
                    </w:p>
                  </w:txbxContent>
                </v:textbox>
              </v:shape>
            </w:pict>
          </mc:Fallback>
        </mc:AlternateContent>
      </w:r>
      <w:r w:rsidR="008D25DC">
        <w:rPr>
          <w:rFonts w:cs="Arial"/>
        </w:rPr>
        <w:t>Do you fear change? Then change your view of change!</w:t>
      </w:r>
      <w:r w:rsidR="0081177A">
        <w:rPr>
          <w:rFonts w:cs="Arial"/>
        </w:rPr>
        <w:t xml:space="preserve"> Max Lucado said, “The circumstances we ask God to change are often the circumstances God is using to change us.”</w:t>
      </w:r>
    </w:p>
    <w:p w14:paraId="4DF2BAC8" w14:textId="681B3390" w:rsidR="008D25DC" w:rsidRDefault="003C65F4" w:rsidP="008D25DC">
      <w:pPr>
        <w:pStyle w:val="Heading4"/>
        <w:rPr>
          <w:rFonts w:cs="Arial"/>
        </w:rPr>
      </w:pPr>
      <w:r w:rsidRPr="008B1F91">
        <w:rPr>
          <w:rFonts w:cs="Arial"/>
          <w:noProof/>
          <w:lang w:eastAsia="en-US"/>
        </w:rPr>
        <mc:AlternateContent>
          <mc:Choice Requires="wps">
            <w:drawing>
              <wp:anchor distT="0" distB="0" distL="114300" distR="114300" simplePos="0" relativeHeight="251745792" behindDoc="0" locked="0" layoutInCell="1" allowOverlap="1" wp14:anchorId="06297A6D" wp14:editId="1B9BFB2E">
                <wp:simplePos x="0" y="0"/>
                <wp:positionH relativeFrom="column">
                  <wp:posOffset>-507365</wp:posOffset>
                </wp:positionH>
                <wp:positionV relativeFrom="paragraph">
                  <wp:posOffset>34290</wp:posOffset>
                </wp:positionV>
                <wp:extent cx="685800" cy="337820"/>
                <wp:effectExtent l="0" t="0" r="254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0BEAD0" w14:textId="09FCAF42" w:rsidR="00116B34" w:rsidRPr="001269F9" w:rsidRDefault="00116B34" w:rsidP="00D347DB">
                            <w:pPr>
                              <w:jc w:val="center"/>
                              <w:rPr>
                                <w:sz w:val="20"/>
                              </w:rPr>
                            </w:pPr>
                            <w:r>
                              <w:rPr>
                                <w:sz w:val="20"/>
                              </w:rPr>
                              <w:t>Butterfly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39.9pt;margin-top:2.7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" filled="f">
                <v:textbox inset="0,0,0,0">
                  <w:txbxContent>
                    <w:p w14:paraId="260BEAD0" w14:textId="09FCAF42" w:rsidR="00116B34" w:rsidRPr="001269F9" w:rsidRDefault="00116B34" w:rsidP="00D347DB">
                      <w:pPr>
                        <w:jc w:val="center"/>
                        <w:rPr>
                          <w:sz w:val="20"/>
                        </w:rPr>
                      </w:pPr>
                      <w:r>
                        <w:rPr>
                          <w:sz w:val="20"/>
                        </w:rPr>
                        <w:t>Butterfly</w:t>
                      </w:r>
                    </w:p>
                  </w:txbxContent>
                </v:textbox>
              </v:shape>
            </w:pict>
          </mc:Fallback>
        </mc:AlternateContent>
      </w:r>
      <w:r w:rsidR="008D25DC">
        <w:rPr>
          <w:rFonts w:cs="Arial"/>
        </w:rPr>
        <w:t>Be open to God initiating any change he wants in your life.</w:t>
      </w:r>
      <w:r w:rsidR="0081177A">
        <w:rPr>
          <w:rFonts w:cs="Arial"/>
        </w:rPr>
        <w:t xml:space="preserve"> As someone said, “If nothing ever changed, there’d be no butterflies.” Be that butterfly.</w:t>
      </w:r>
    </w:p>
    <w:p w14:paraId="73F45715" w14:textId="5C78663A" w:rsidR="008D25DC" w:rsidRDefault="003C65F4" w:rsidP="008D25DC">
      <w:pPr>
        <w:pStyle w:val="Heading4"/>
        <w:rPr>
          <w:rFonts w:cs="Arial"/>
        </w:rPr>
      </w:pPr>
      <w:r w:rsidRPr="008B1F91">
        <w:rPr>
          <w:rFonts w:cs="Arial"/>
          <w:noProof/>
          <w:lang w:eastAsia="en-US"/>
        </w:rPr>
        <mc:AlternateContent>
          <mc:Choice Requires="wps">
            <w:drawing>
              <wp:anchor distT="0" distB="0" distL="114300" distR="114300" simplePos="0" relativeHeight="251747840" behindDoc="0" locked="0" layoutInCell="1" allowOverlap="1" wp14:anchorId="6AA76094" wp14:editId="404BA6AA">
                <wp:simplePos x="0" y="0"/>
                <wp:positionH relativeFrom="column">
                  <wp:posOffset>-507365</wp:posOffset>
                </wp:positionH>
                <wp:positionV relativeFrom="paragraph">
                  <wp:posOffset>64135</wp:posOffset>
                </wp:positionV>
                <wp:extent cx="685800" cy="337820"/>
                <wp:effectExtent l="0" t="0" r="254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76C899" w14:textId="41D8C500" w:rsidR="00116B34" w:rsidRPr="001269F9" w:rsidRDefault="00116B34" w:rsidP="00D347DB">
                            <w:pPr>
                              <w:jc w:val="center"/>
                              <w:rPr>
                                <w:sz w:val="20"/>
                              </w:rPr>
                            </w:pPr>
                            <w:r>
                              <w:rPr>
                                <w:sz w:val="20"/>
                              </w:rPr>
                              <w:t>The Power of Your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39.9pt;margin-top:5.05pt;width:54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bEfnw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" filled="f">
                <v:textbox inset="0,0,0,0">
                  <w:txbxContent>
                    <w:p w14:paraId="6376C899" w14:textId="41D8C500" w:rsidR="00116B34" w:rsidRPr="001269F9" w:rsidRDefault="00116B34" w:rsidP="00D347DB">
                      <w:pPr>
                        <w:jc w:val="center"/>
                        <w:rPr>
                          <w:sz w:val="20"/>
                        </w:rPr>
                      </w:pPr>
                      <w:r>
                        <w:rPr>
                          <w:sz w:val="20"/>
                        </w:rPr>
                        <w:t>The Power of Your</w:t>
                      </w:r>
                    </w:p>
                  </w:txbxContent>
                </v:textbox>
              </v:shape>
            </w:pict>
          </mc:Fallback>
        </mc:AlternateContent>
      </w:r>
      <w:r w:rsidR="008D25DC">
        <w:rPr>
          <w:rFonts w:cs="Arial"/>
        </w:rPr>
        <w:t>Are you willing for God to make whatever change in your life that he wants? Then tell him.</w:t>
      </w:r>
      <w:r w:rsidR="00C5239C">
        <w:rPr>
          <w:rFonts w:cs="Arial"/>
        </w:rPr>
        <w:t xml:space="preserve"> Tell him that you want “The Power of Your Love” as the song says.</w:t>
      </w:r>
    </w:p>
    <w:p w14:paraId="7FBDA4F4" w14:textId="11F6B35D" w:rsidR="008D25DC" w:rsidRPr="00FD7B79" w:rsidRDefault="00621E81" w:rsidP="008D25DC">
      <w:pPr>
        <w:pStyle w:val="Heading3"/>
        <w:rPr>
          <w:rFonts w:cs="Arial"/>
        </w:rPr>
      </w:pPr>
      <w:r w:rsidRPr="008B1F91">
        <w:rPr>
          <w:rFonts w:cs="Arial"/>
          <w:noProof/>
          <w:lang w:eastAsia="en-US"/>
        </w:rPr>
        <mc:AlternateContent>
          <mc:Choice Requires="wps">
            <w:drawing>
              <wp:anchor distT="0" distB="0" distL="114300" distR="114300" simplePos="0" relativeHeight="251678208" behindDoc="0" locked="0" layoutInCell="1" allowOverlap="1" wp14:anchorId="619364DE" wp14:editId="3145A438">
                <wp:simplePos x="0" y="0"/>
                <wp:positionH relativeFrom="column">
                  <wp:posOffset>-507365</wp:posOffset>
                </wp:positionH>
                <wp:positionV relativeFrom="paragraph">
                  <wp:posOffset>27940</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D43797" w14:textId="24ED4192" w:rsidR="00116B34" w:rsidRPr="001269F9" w:rsidRDefault="00116B34" w:rsidP="00C5239C">
                            <w:pPr>
                              <w:shd w:val="clear"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39.9pt;margin-top:2.2pt;width:54pt;height:2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HOEHsCAAAG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" filled="f">
                <v:textbox inset="0,0,0,0">
                  <w:txbxContent>
                    <w:p w14:paraId="73D43797" w14:textId="24ED4192" w:rsidR="00116B34" w:rsidRPr="001269F9" w:rsidRDefault="00116B34" w:rsidP="00C5239C">
                      <w:pPr>
                        <w:shd w:val="clear" w:color="auto" w:fill="000000"/>
                        <w:jc w:val="center"/>
                        <w:rPr>
                          <w:sz w:val="20"/>
                        </w:rPr>
                      </w:pPr>
                      <w:r>
                        <w:rPr>
                          <w:sz w:val="20"/>
                        </w:rPr>
                        <w:t>Prayer</w:t>
                      </w:r>
                    </w:p>
                  </w:txbxContent>
                </v:textbox>
              </v:shape>
            </w:pict>
          </mc:Fallback>
        </mc:AlternateContent>
      </w:r>
      <w:r w:rsidR="008D25DC">
        <w:rPr>
          <w:rFonts w:cs="Arial"/>
        </w:rPr>
        <w:t>Prayer</w:t>
      </w: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70B268FA" w:rsidR="008B6D00" w:rsidRDefault="003C5708" w:rsidP="00DA3A1D">
      <w:pPr>
        <w:pStyle w:val="Heading3"/>
        <w:widowControl w:val="0"/>
        <w:rPr>
          <w:rFonts w:cs="Arial"/>
        </w:rPr>
      </w:pPr>
      <w:r>
        <w:rPr>
          <w:rFonts w:cs="Arial"/>
        </w:rPr>
        <w:t>Too often we think of the period of the judges as limited only to the book of Judges. Yet it also includes Ruth and 1 Samuel, where Samuel himself was the final judge.</w:t>
      </w:r>
    </w:p>
    <w:p w14:paraId="0CF0106A" w14:textId="6C17311D" w:rsidR="003C5708" w:rsidRPr="00FD7B79" w:rsidRDefault="003C5708" w:rsidP="00DA3A1D">
      <w:pPr>
        <w:pStyle w:val="Heading3"/>
        <w:widowControl w:val="0"/>
        <w:rPr>
          <w:rFonts w:cs="Arial"/>
        </w:rPr>
      </w:pPr>
      <w:r>
        <w:rPr>
          <w:rFonts w:cs="Arial"/>
        </w:rPr>
        <w:t>If we keep reading right from the end of Ruth, we see Ruth concluding with its final word, “David.” We are left with the amazing realization that the whole story of Ruth was about David’s great-grandmother!</w:t>
      </w: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4308B1E7" w:rsidR="008B6D00" w:rsidRDefault="00D0527C" w:rsidP="00DA3A1D">
      <w:pPr>
        <w:pStyle w:val="Heading3"/>
        <w:widowControl w:val="0"/>
        <w:rPr>
          <w:rFonts w:cs="Arial"/>
        </w:rPr>
      </w:pPr>
      <w:r>
        <w:rPr>
          <w:rFonts w:cs="Arial"/>
        </w:rPr>
        <w:t>Now we see in 1 Samuel why David was the climax of Ruth. All along, God’s plan was to delegate his authority to David and his descendants.</w:t>
      </w:r>
    </w:p>
    <w:p w14:paraId="073979F7" w14:textId="3F9DB519" w:rsidR="00D0527C" w:rsidRPr="00FD7B79" w:rsidRDefault="00D0527C" w:rsidP="00DA3A1D">
      <w:pPr>
        <w:pStyle w:val="Heading3"/>
        <w:widowControl w:val="0"/>
        <w:rPr>
          <w:rFonts w:cs="Arial"/>
        </w:rPr>
      </w:pPr>
      <w:r>
        <w:rPr>
          <w:rFonts w:cs="Arial"/>
        </w:rPr>
        <w:t>The book of 1 Samuel gives the transitions necessary for that change to come about from a theocracy to a monarchy focused on David.</w:t>
      </w: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153523A3" w:rsidR="008B6D00" w:rsidRDefault="00151E79" w:rsidP="00DA3A1D">
      <w:pPr>
        <w:pStyle w:val="Heading3"/>
        <w:widowControl w:val="0"/>
        <w:rPr>
          <w:rFonts w:cs="Arial"/>
        </w:rPr>
      </w:pPr>
      <w:r>
        <w:rPr>
          <w:rFonts w:cs="Arial"/>
        </w:rPr>
        <w:t>God’s plan for kings to rule his people went back to Genesis:</w:t>
      </w:r>
    </w:p>
    <w:p w14:paraId="542E746C" w14:textId="42396342" w:rsidR="00151E79" w:rsidRDefault="00151E79" w:rsidP="00151E79">
      <w:pPr>
        <w:pStyle w:val="Heading4"/>
        <w:rPr>
          <w:rFonts w:cs="Arial"/>
        </w:rPr>
      </w:pPr>
      <w:r>
        <w:rPr>
          <w:rFonts w:cs="Arial"/>
        </w:rPr>
        <w:t>God told Abraham</w:t>
      </w:r>
      <w:r w:rsidR="00870696">
        <w:rPr>
          <w:rFonts w:cs="Arial"/>
        </w:rPr>
        <w:t xml:space="preserve"> that kings would come from him: “</w:t>
      </w:r>
      <w:r w:rsidR="00870696" w:rsidRPr="00870696">
        <w:rPr>
          <w:rFonts w:cs="Arial"/>
        </w:rPr>
        <w:t>I will make you extremely fruitful. Your descendants will become many nations, and kings will be among them!</w:t>
      </w:r>
      <w:r w:rsidR="00870696">
        <w:rPr>
          <w:rFonts w:cs="Arial"/>
        </w:rPr>
        <w:t>” (Gen 17:6 NLT).</w:t>
      </w:r>
    </w:p>
    <w:p w14:paraId="32A4D3DF" w14:textId="36092456" w:rsidR="00151E79" w:rsidRDefault="00870696" w:rsidP="00DA3A1D">
      <w:pPr>
        <w:pStyle w:val="Heading3"/>
        <w:widowControl w:val="0"/>
        <w:rPr>
          <w:rFonts w:cs="Arial"/>
        </w:rPr>
      </w:pPr>
      <w:r>
        <w:rPr>
          <w:rFonts w:cs="Arial"/>
        </w:rPr>
        <w:t xml:space="preserve">Jacob prophesied that the scepter </w:t>
      </w:r>
      <w:r w:rsidR="002F637E">
        <w:rPr>
          <w:rFonts w:cs="Arial"/>
        </w:rPr>
        <w:t>would</w:t>
      </w:r>
      <w:r>
        <w:rPr>
          <w:rFonts w:cs="Arial"/>
        </w:rPr>
        <w:t xml:space="preserve"> never depart from Judah (Gen 49:10).</w:t>
      </w:r>
    </w:p>
    <w:p w14:paraId="35685B00" w14:textId="17C3D19C" w:rsidR="002F637E" w:rsidRPr="00FD7B79" w:rsidRDefault="002F637E" w:rsidP="00DA3A1D">
      <w:pPr>
        <w:pStyle w:val="Heading3"/>
        <w:widowControl w:val="0"/>
        <w:rPr>
          <w:rFonts w:cs="Arial"/>
        </w:rPr>
      </w:pPr>
      <w:r>
        <w:rPr>
          <w:rFonts w:cs="Arial"/>
        </w:rPr>
        <w:t>God told Moses various rules that the later kings should follow (Deut. 17).</w:t>
      </w: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083880E6" w:rsidR="008B6D00" w:rsidRDefault="00EF305E" w:rsidP="00DA3A1D">
      <w:pPr>
        <w:pStyle w:val="Heading3"/>
        <w:widowControl w:val="0"/>
        <w:rPr>
          <w:rFonts w:cs="Arial"/>
        </w:rPr>
      </w:pPr>
      <w:r>
        <w:rPr>
          <w:rFonts w:cs="Arial"/>
        </w:rPr>
        <w:t>How does the concept of the book’s three key transitions relate to the Davidic ideal?</w:t>
      </w:r>
    </w:p>
    <w:p w14:paraId="1687BFCB" w14:textId="3A1F55E0" w:rsidR="00F4479D" w:rsidRPr="00FD7B79" w:rsidRDefault="00F4479D" w:rsidP="00DA3A1D">
      <w:pPr>
        <w:pStyle w:val="Heading3"/>
        <w:widowControl w:val="0"/>
        <w:rPr>
          <w:rFonts w:cs="Arial"/>
        </w:rPr>
      </w:pPr>
      <w:r>
        <w:rPr>
          <w:rFonts w:cs="Arial"/>
        </w:rPr>
        <w:t>Was Israel's demand for a king based on imitating the other nations only a problem of motive (8:5)? Was it also the wrong timing as David was not yet ready since Saul ruled 40 years before David’s coronation?</w:t>
      </w: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526EAA9B" w14:textId="77777777" w:rsidR="00D901C2" w:rsidRPr="00D901C2" w:rsidRDefault="00D901C2" w:rsidP="00DA1DEF">
      <w:pPr>
        <w:pStyle w:val="Heading1"/>
        <w:widowControl w:val="0"/>
        <w:rPr>
          <w:rFonts w:cs="Arial"/>
          <w:sz w:val="36"/>
        </w:rPr>
      </w:pPr>
      <w:r w:rsidRPr="00D901C2">
        <w:rPr>
          <w:rFonts w:cs="Arial"/>
          <w:b w:val="0"/>
          <w:kern w:val="0"/>
        </w:rPr>
        <w:t>God never changes but we must always be ready for him to do a new thing in our lives.</w:t>
      </w:r>
    </w:p>
    <w:p w14:paraId="133AF09C" w14:textId="77777777" w:rsidR="00D901C2" w:rsidRPr="00D901C2" w:rsidRDefault="00D901C2" w:rsidP="00DA1DEF">
      <w:pPr>
        <w:pStyle w:val="Heading1"/>
        <w:widowControl w:val="0"/>
        <w:rPr>
          <w:rFonts w:cs="Arial"/>
          <w:sz w:val="36"/>
        </w:rPr>
      </w:pPr>
    </w:p>
    <w:p w14:paraId="572D5993" w14:textId="77777777" w:rsidR="00D901C2" w:rsidRPr="00D901C2" w:rsidRDefault="00D901C2" w:rsidP="00DA1DEF">
      <w:pPr>
        <w:pStyle w:val="Heading1"/>
        <w:widowControl w:val="0"/>
        <w:rPr>
          <w:rFonts w:cs="Arial"/>
          <w:sz w:val="36"/>
        </w:rPr>
      </w:pPr>
    </w:p>
    <w:p w14:paraId="5735C86C" w14:textId="7A93CD61"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5E19B4BF" w:rsidR="00D04409" w:rsidRDefault="006716CB" w:rsidP="00DA3A1D">
      <w:pPr>
        <w:pStyle w:val="Heading3"/>
        <w:widowControl w:val="0"/>
        <w:rPr>
          <w:rFonts w:cs="Arial"/>
        </w:rPr>
      </w:pPr>
      <w:r>
        <w:rPr>
          <w:rFonts w:cs="Arial"/>
        </w:rPr>
        <w:t>Change My Heart, O God</w:t>
      </w:r>
    </w:p>
    <w:p w14:paraId="0C0B55ED" w14:textId="77777777" w:rsidR="00D0527C" w:rsidRDefault="00D0527C" w:rsidP="00D0527C">
      <w:pPr>
        <w:pStyle w:val="Heading4"/>
        <w:rPr>
          <w:rFonts w:cs="Arial"/>
        </w:rPr>
      </w:pPr>
      <w:r>
        <w:rPr>
          <w:rFonts w:cs="Arial"/>
        </w:rPr>
        <w:t>Why is our church half the size of five years ago?</w:t>
      </w:r>
    </w:p>
    <w:p w14:paraId="29EC2C5B" w14:textId="77777777" w:rsidR="00D0527C" w:rsidRDefault="00D0527C" w:rsidP="00D0527C">
      <w:pPr>
        <w:pStyle w:val="Heading4"/>
        <w:rPr>
          <w:rFonts w:cs="Arial"/>
        </w:rPr>
      </w:pPr>
      <w:r>
        <w:rPr>
          <w:rFonts w:cs="Arial"/>
        </w:rPr>
        <w:t>Why am I still the pastor on our 11</w:t>
      </w:r>
      <w:r w:rsidRPr="00093FC6">
        <w:rPr>
          <w:rFonts w:cs="Arial"/>
          <w:vertAlign w:val="superscript"/>
        </w:rPr>
        <w:t>th</w:t>
      </w:r>
      <w:r>
        <w:rPr>
          <w:rFonts w:cs="Arial"/>
        </w:rPr>
        <w:t xml:space="preserve"> anniversary when my goal was to stay two years?</w:t>
      </w:r>
    </w:p>
    <w:p w14:paraId="646E6EEE" w14:textId="77777777" w:rsidR="00D0527C" w:rsidRDefault="00D0527C" w:rsidP="00D0527C">
      <w:pPr>
        <w:pStyle w:val="Heading4"/>
        <w:rPr>
          <w:rFonts w:cs="Arial"/>
        </w:rPr>
      </w:pPr>
      <w:r>
        <w:rPr>
          <w:rFonts w:cs="Arial"/>
        </w:rPr>
        <w:t>Why is it that with the price of cars soaring, but there is still increasing traffic?</w:t>
      </w:r>
    </w:p>
    <w:p w14:paraId="7BA2926C" w14:textId="77777777" w:rsidR="00D0527C" w:rsidRPr="00FD7B79" w:rsidRDefault="00D0527C" w:rsidP="00D0527C">
      <w:pPr>
        <w:pStyle w:val="Heading4"/>
        <w:rPr>
          <w:rFonts w:cs="Arial"/>
        </w:rPr>
      </w:pPr>
      <w:r>
        <w:rPr>
          <w:rFonts w:cs="Arial"/>
        </w:rPr>
        <w:t xml:space="preserve">Why do people say and do the things they do? “Never be surprised at what people say, do and become!” </w:t>
      </w:r>
    </w:p>
    <w:p w14:paraId="283D98C0" w14:textId="77777777" w:rsidR="006716CB" w:rsidRDefault="006716CB" w:rsidP="006716CB"/>
    <w:p w14:paraId="4946CCA5" w14:textId="77777777" w:rsidR="003C3B43" w:rsidRPr="006716CB" w:rsidRDefault="003C3B43" w:rsidP="006716CB"/>
    <w:p w14:paraId="0A20C8D1" w14:textId="6D9D27F8" w:rsidR="00D15F5D" w:rsidRPr="00FB2D6E" w:rsidRDefault="00D04409" w:rsidP="00391DD9">
      <w:pPr>
        <w:pStyle w:val="Heading1"/>
        <w:widowControl w:val="0"/>
        <w:jc w:val="center"/>
        <w:rPr>
          <w:rFonts w:cs="Arial"/>
          <w:sz w:val="36"/>
        </w:rPr>
      </w:pPr>
      <w:r w:rsidRPr="00DA3A1D">
        <w:rPr>
          <w:rFonts w:cs="Arial"/>
          <w:sz w:val="18"/>
        </w:rPr>
        <w:br w:type="page"/>
      </w:r>
      <w:r w:rsidR="00D15F5D">
        <w:rPr>
          <w:rFonts w:cs="Arial"/>
          <w:sz w:val="36"/>
        </w:rPr>
        <w:lastRenderedPageBreak/>
        <w:t>Old Testament Survey Notes</w:t>
      </w:r>
    </w:p>
    <w:p w14:paraId="76621CA4" w14:textId="77777777" w:rsidR="00501AAF" w:rsidRPr="00951B6A" w:rsidRDefault="00501AAF" w:rsidP="00501AAF">
      <w:pPr>
        <w:ind w:left="20" w:right="-385" w:hanging="20"/>
        <w:jc w:val="center"/>
        <w:outlineLvl w:val="0"/>
        <w:rPr>
          <w:rFonts w:cs="Arial"/>
          <w:b/>
          <w:sz w:val="40"/>
        </w:rPr>
      </w:pPr>
      <w:r w:rsidRPr="00951B6A">
        <w:rPr>
          <w:rFonts w:cs="Arial"/>
          <w:b/>
          <w:sz w:val="40"/>
        </w:rPr>
        <w:t>1 Samuel</w:t>
      </w:r>
    </w:p>
    <w:p w14:paraId="2CF1B4F4" w14:textId="77777777" w:rsidR="00501AAF" w:rsidRPr="00951B6A" w:rsidRDefault="00501AAF" w:rsidP="00501AAF">
      <w:pPr>
        <w:ind w:left="20" w:right="-8" w:hanging="20"/>
        <w:jc w:val="center"/>
        <w:rPr>
          <w:rFonts w:cs="Arial"/>
          <w:b/>
          <w:sz w:val="20"/>
        </w:rPr>
      </w:pPr>
    </w:p>
    <w:tbl>
      <w:tblPr>
        <w:tblW w:w="9801" w:type="dxa"/>
        <w:tblLayout w:type="fixed"/>
        <w:tblCellMar>
          <w:left w:w="80" w:type="dxa"/>
          <w:right w:w="80" w:type="dxa"/>
        </w:tblCellMar>
        <w:tblLook w:val="0000" w:firstRow="0" w:lastRow="0" w:firstColumn="0" w:lastColumn="0" w:noHBand="0" w:noVBand="0"/>
      </w:tblPr>
      <w:tblGrid>
        <w:gridCol w:w="1880"/>
        <w:gridCol w:w="2250"/>
        <w:gridCol w:w="1980"/>
        <w:gridCol w:w="1440"/>
        <w:gridCol w:w="2251"/>
      </w:tblGrid>
      <w:tr w:rsidR="00501AAF" w:rsidRPr="00951B6A" w14:paraId="3A044077" w14:textId="77777777" w:rsidTr="006E7AB9">
        <w:tc>
          <w:tcPr>
            <w:tcW w:w="9801" w:type="dxa"/>
            <w:gridSpan w:val="5"/>
            <w:tcBorders>
              <w:top w:val="single" w:sz="6" w:space="0" w:color="auto"/>
              <w:left w:val="single" w:sz="6" w:space="0" w:color="auto"/>
              <w:bottom w:val="single" w:sz="6" w:space="0" w:color="auto"/>
              <w:right w:val="single" w:sz="6" w:space="0" w:color="auto"/>
            </w:tcBorders>
            <w:shd w:val="clear" w:color="auto" w:fill="000000"/>
          </w:tcPr>
          <w:p w14:paraId="4FB7D021" w14:textId="77777777" w:rsidR="00501AAF" w:rsidRPr="00951B6A" w:rsidRDefault="00501AAF" w:rsidP="006E7AB9">
            <w:pPr>
              <w:ind w:right="-8"/>
              <w:jc w:val="center"/>
              <w:rPr>
                <w:rFonts w:cs="Arial"/>
                <w:b/>
                <w:color w:val="FFFFFF"/>
              </w:rPr>
            </w:pPr>
          </w:p>
          <w:p w14:paraId="59B85382" w14:textId="77777777" w:rsidR="00501AAF" w:rsidRPr="00951B6A" w:rsidRDefault="00501AAF" w:rsidP="006E7AB9">
            <w:pPr>
              <w:ind w:right="-8"/>
              <w:jc w:val="center"/>
              <w:rPr>
                <w:rFonts w:cs="Arial"/>
                <w:b/>
                <w:color w:val="FFFFFF"/>
                <w:sz w:val="32"/>
              </w:rPr>
            </w:pPr>
            <w:r w:rsidRPr="00951B6A">
              <w:rPr>
                <w:rFonts w:cs="Arial"/>
                <w:b/>
                <w:color w:val="FFFFFF"/>
                <w:sz w:val="32"/>
              </w:rPr>
              <w:t>Degenerate Theocracy to Davidic Monarchy</w:t>
            </w:r>
          </w:p>
          <w:p w14:paraId="0F68940C" w14:textId="77777777" w:rsidR="00501AAF" w:rsidRPr="00951B6A" w:rsidRDefault="00501AAF" w:rsidP="006E7AB9">
            <w:pPr>
              <w:ind w:right="-8"/>
              <w:jc w:val="center"/>
              <w:rPr>
                <w:rFonts w:cs="Arial"/>
                <w:b/>
                <w:color w:val="FFFFFF"/>
              </w:rPr>
            </w:pPr>
          </w:p>
        </w:tc>
      </w:tr>
      <w:tr w:rsidR="00501AAF" w:rsidRPr="00951B6A" w14:paraId="6C9D0733" w14:textId="77777777" w:rsidTr="006E7AB9">
        <w:trPr>
          <w:trHeight w:val="754"/>
        </w:trPr>
        <w:tc>
          <w:tcPr>
            <w:tcW w:w="4130" w:type="dxa"/>
            <w:gridSpan w:val="2"/>
            <w:tcBorders>
              <w:top w:val="single" w:sz="6" w:space="0" w:color="auto"/>
              <w:left w:val="single" w:sz="6" w:space="0" w:color="auto"/>
              <w:bottom w:val="single" w:sz="6" w:space="0" w:color="auto"/>
              <w:right w:val="single" w:sz="6" w:space="0" w:color="auto"/>
            </w:tcBorders>
            <w:vAlign w:val="center"/>
          </w:tcPr>
          <w:p w14:paraId="5029E03C" w14:textId="77777777" w:rsidR="00501AAF" w:rsidRPr="00951B6A" w:rsidRDefault="00501AAF" w:rsidP="006E7AB9">
            <w:pPr>
              <w:ind w:right="-8"/>
              <w:jc w:val="center"/>
              <w:rPr>
                <w:rFonts w:cs="Arial"/>
                <w:b/>
                <w:sz w:val="20"/>
              </w:rPr>
            </w:pPr>
            <w:r w:rsidRPr="00951B6A">
              <w:rPr>
                <w:rFonts w:cs="Arial"/>
                <w:b/>
                <w:sz w:val="20"/>
              </w:rPr>
              <w:t>Theocracy Ended</w:t>
            </w:r>
          </w:p>
          <w:p w14:paraId="718C30D1" w14:textId="77777777" w:rsidR="00501AAF" w:rsidRPr="00951B6A" w:rsidRDefault="00501AAF" w:rsidP="006E7AB9">
            <w:pPr>
              <w:ind w:right="-8"/>
              <w:jc w:val="center"/>
              <w:rPr>
                <w:rFonts w:cs="Arial"/>
                <w:b/>
                <w:sz w:val="20"/>
              </w:rPr>
            </w:pPr>
            <w:r w:rsidRPr="00951B6A">
              <w:rPr>
                <w:rFonts w:cs="Arial"/>
                <w:b/>
                <w:sz w:val="20"/>
              </w:rPr>
              <w:t>(Decline of Judges)</w:t>
            </w:r>
          </w:p>
        </w:tc>
        <w:tc>
          <w:tcPr>
            <w:tcW w:w="5671" w:type="dxa"/>
            <w:gridSpan w:val="3"/>
            <w:tcBorders>
              <w:top w:val="single" w:sz="6" w:space="0" w:color="auto"/>
              <w:left w:val="single" w:sz="6" w:space="0" w:color="auto"/>
              <w:bottom w:val="single" w:sz="6" w:space="0" w:color="auto"/>
              <w:right w:val="single" w:sz="6" w:space="0" w:color="auto"/>
            </w:tcBorders>
            <w:vAlign w:val="center"/>
          </w:tcPr>
          <w:p w14:paraId="2A39A5A8" w14:textId="77777777" w:rsidR="00501AAF" w:rsidRPr="00951B6A" w:rsidRDefault="00501AAF" w:rsidP="006E7AB9">
            <w:pPr>
              <w:ind w:right="-8"/>
              <w:jc w:val="center"/>
              <w:rPr>
                <w:rFonts w:cs="Arial"/>
                <w:b/>
                <w:sz w:val="20"/>
              </w:rPr>
            </w:pPr>
            <w:r w:rsidRPr="00951B6A">
              <w:rPr>
                <w:rFonts w:cs="Arial"/>
                <w:b/>
                <w:sz w:val="20"/>
              </w:rPr>
              <w:t>Monarchy Established</w:t>
            </w:r>
          </w:p>
          <w:p w14:paraId="0094EEE2" w14:textId="77777777" w:rsidR="00501AAF" w:rsidRPr="00951B6A" w:rsidRDefault="00501AAF" w:rsidP="006E7AB9">
            <w:pPr>
              <w:ind w:right="-8"/>
              <w:jc w:val="center"/>
              <w:rPr>
                <w:rFonts w:cs="Arial"/>
                <w:b/>
                <w:sz w:val="20"/>
              </w:rPr>
            </w:pPr>
            <w:r w:rsidRPr="00951B6A">
              <w:rPr>
                <w:rFonts w:cs="Arial"/>
                <w:b/>
                <w:sz w:val="20"/>
              </w:rPr>
              <w:t>(Rise of Kings)</w:t>
            </w:r>
          </w:p>
        </w:tc>
      </w:tr>
      <w:tr w:rsidR="00501AAF" w:rsidRPr="00951B6A" w14:paraId="4365FC6E" w14:textId="77777777" w:rsidTr="006E7AB9">
        <w:trPr>
          <w:trHeight w:val="550"/>
        </w:trPr>
        <w:tc>
          <w:tcPr>
            <w:tcW w:w="4130" w:type="dxa"/>
            <w:gridSpan w:val="2"/>
            <w:tcBorders>
              <w:top w:val="single" w:sz="6" w:space="0" w:color="auto"/>
              <w:left w:val="single" w:sz="6" w:space="0" w:color="auto"/>
              <w:bottom w:val="single" w:sz="6" w:space="0" w:color="auto"/>
              <w:right w:val="single" w:sz="6" w:space="0" w:color="auto"/>
            </w:tcBorders>
            <w:vAlign w:val="center"/>
          </w:tcPr>
          <w:p w14:paraId="5F2A2B15" w14:textId="77777777" w:rsidR="00501AAF" w:rsidRPr="00951B6A" w:rsidRDefault="00501AAF" w:rsidP="006E7AB9">
            <w:pPr>
              <w:ind w:right="-8"/>
              <w:jc w:val="center"/>
              <w:rPr>
                <w:rFonts w:cs="Arial"/>
                <w:b/>
                <w:sz w:val="20"/>
              </w:rPr>
            </w:pPr>
            <w:r w:rsidRPr="00951B6A">
              <w:rPr>
                <w:rFonts w:cs="Arial"/>
                <w:b/>
                <w:sz w:val="20"/>
              </w:rPr>
              <w:t>Chapters 1–7</w:t>
            </w:r>
          </w:p>
        </w:tc>
        <w:tc>
          <w:tcPr>
            <w:tcW w:w="5671" w:type="dxa"/>
            <w:gridSpan w:val="3"/>
            <w:tcBorders>
              <w:top w:val="single" w:sz="6" w:space="0" w:color="auto"/>
              <w:left w:val="single" w:sz="6" w:space="0" w:color="auto"/>
              <w:bottom w:val="single" w:sz="6" w:space="0" w:color="auto"/>
              <w:right w:val="single" w:sz="6" w:space="0" w:color="auto"/>
            </w:tcBorders>
            <w:vAlign w:val="center"/>
          </w:tcPr>
          <w:p w14:paraId="6FC3BE3C" w14:textId="77777777" w:rsidR="00501AAF" w:rsidRPr="00951B6A" w:rsidRDefault="00501AAF" w:rsidP="006E7AB9">
            <w:pPr>
              <w:ind w:right="-8"/>
              <w:jc w:val="center"/>
              <w:rPr>
                <w:rFonts w:cs="Arial"/>
                <w:b/>
                <w:sz w:val="20"/>
              </w:rPr>
            </w:pPr>
            <w:r w:rsidRPr="00951B6A">
              <w:rPr>
                <w:rFonts w:cs="Arial"/>
                <w:b/>
                <w:sz w:val="20"/>
              </w:rPr>
              <w:t>Chapters 8–31</w:t>
            </w:r>
          </w:p>
        </w:tc>
      </w:tr>
      <w:tr w:rsidR="00501AAF" w:rsidRPr="00951B6A" w14:paraId="35BC7EE7" w14:textId="77777777" w:rsidTr="006E7AB9">
        <w:trPr>
          <w:trHeight w:val="558"/>
        </w:trPr>
        <w:tc>
          <w:tcPr>
            <w:tcW w:w="4130" w:type="dxa"/>
            <w:gridSpan w:val="2"/>
            <w:tcBorders>
              <w:top w:val="single" w:sz="6" w:space="0" w:color="auto"/>
              <w:left w:val="single" w:sz="6" w:space="0" w:color="auto"/>
              <w:bottom w:val="single" w:sz="6" w:space="0" w:color="auto"/>
              <w:right w:val="single" w:sz="6" w:space="0" w:color="auto"/>
            </w:tcBorders>
            <w:vAlign w:val="center"/>
          </w:tcPr>
          <w:p w14:paraId="3A91F2E2" w14:textId="77777777" w:rsidR="00501AAF" w:rsidRPr="00951B6A" w:rsidRDefault="00501AAF" w:rsidP="006E7AB9">
            <w:pPr>
              <w:ind w:right="-8"/>
              <w:jc w:val="center"/>
              <w:rPr>
                <w:rFonts w:cs="Arial"/>
                <w:b/>
                <w:sz w:val="20"/>
              </w:rPr>
            </w:pPr>
            <w:r w:rsidRPr="00951B6A">
              <w:rPr>
                <w:rFonts w:cs="Arial"/>
                <w:b/>
                <w:sz w:val="20"/>
              </w:rPr>
              <w:t>Samuel: “Heavenly King”</w:t>
            </w:r>
          </w:p>
        </w:tc>
        <w:tc>
          <w:tcPr>
            <w:tcW w:w="5671" w:type="dxa"/>
            <w:gridSpan w:val="3"/>
            <w:tcBorders>
              <w:top w:val="single" w:sz="6" w:space="0" w:color="auto"/>
              <w:left w:val="single" w:sz="6" w:space="0" w:color="auto"/>
              <w:bottom w:val="single" w:sz="6" w:space="0" w:color="auto"/>
              <w:right w:val="single" w:sz="6" w:space="0" w:color="auto"/>
            </w:tcBorders>
            <w:vAlign w:val="center"/>
          </w:tcPr>
          <w:p w14:paraId="0C1FA9A9" w14:textId="77777777" w:rsidR="00501AAF" w:rsidRPr="00951B6A" w:rsidRDefault="00501AAF" w:rsidP="006E7AB9">
            <w:pPr>
              <w:ind w:right="-8"/>
              <w:jc w:val="center"/>
              <w:rPr>
                <w:rFonts w:cs="Arial"/>
                <w:b/>
                <w:sz w:val="20"/>
              </w:rPr>
            </w:pPr>
            <w:r w:rsidRPr="00951B6A">
              <w:rPr>
                <w:rFonts w:cs="Arial"/>
                <w:b/>
                <w:sz w:val="20"/>
              </w:rPr>
              <w:t>Saul: “Earthly King”</w:t>
            </w:r>
          </w:p>
        </w:tc>
      </w:tr>
      <w:tr w:rsidR="00501AAF" w:rsidRPr="00951B6A" w14:paraId="39A62276" w14:textId="77777777" w:rsidTr="006E7AB9">
        <w:trPr>
          <w:trHeight w:val="680"/>
        </w:trPr>
        <w:tc>
          <w:tcPr>
            <w:tcW w:w="4130" w:type="dxa"/>
            <w:gridSpan w:val="2"/>
            <w:tcBorders>
              <w:top w:val="single" w:sz="6" w:space="0" w:color="auto"/>
              <w:left w:val="single" w:sz="6" w:space="0" w:color="auto"/>
              <w:bottom w:val="single" w:sz="6" w:space="0" w:color="auto"/>
              <w:right w:val="single" w:sz="6" w:space="0" w:color="auto"/>
            </w:tcBorders>
            <w:vAlign w:val="center"/>
          </w:tcPr>
          <w:p w14:paraId="1B5D3AD6" w14:textId="77777777" w:rsidR="00501AAF" w:rsidRPr="00951B6A" w:rsidRDefault="00501AAF" w:rsidP="006E7AB9">
            <w:pPr>
              <w:ind w:right="-8"/>
              <w:jc w:val="center"/>
              <w:rPr>
                <w:rFonts w:cs="Arial"/>
                <w:b/>
                <w:sz w:val="20"/>
              </w:rPr>
            </w:pPr>
            <w:r w:rsidRPr="00951B6A">
              <w:rPr>
                <w:rFonts w:cs="Arial"/>
                <w:b/>
                <w:sz w:val="20"/>
              </w:rPr>
              <w:t>Don’t Reject God as King</w:t>
            </w:r>
          </w:p>
        </w:tc>
        <w:tc>
          <w:tcPr>
            <w:tcW w:w="5671" w:type="dxa"/>
            <w:gridSpan w:val="3"/>
            <w:tcBorders>
              <w:top w:val="single" w:sz="6" w:space="0" w:color="auto"/>
              <w:left w:val="single" w:sz="6" w:space="0" w:color="auto"/>
              <w:bottom w:val="single" w:sz="6" w:space="0" w:color="auto"/>
              <w:right w:val="single" w:sz="6" w:space="0" w:color="auto"/>
            </w:tcBorders>
            <w:vAlign w:val="center"/>
          </w:tcPr>
          <w:p w14:paraId="62A6F231" w14:textId="77777777" w:rsidR="00501AAF" w:rsidRPr="00951B6A" w:rsidRDefault="00501AAF" w:rsidP="006E7AB9">
            <w:pPr>
              <w:ind w:right="-8"/>
              <w:jc w:val="center"/>
              <w:rPr>
                <w:rFonts w:cs="Arial"/>
                <w:b/>
                <w:sz w:val="20"/>
              </w:rPr>
            </w:pPr>
            <w:r w:rsidRPr="00951B6A">
              <w:rPr>
                <w:rFonts w:cs="Arial"/>
                <w:b/>
                <w:sz w:val="20"/>
              </w:rPr>
              <w:t>Accept God’s Rightful King</w:t>
            </w:r>
          </w:p>
        </w:tc>
      </w:tr>
      <w:tr w:rsidR="00501AAF" w:rsidRPr="00951B6A" w14:paraId="6241C451" w14:textId="77777777" w:rsidTr="006E7AB9">
        <w:trPr>
          <w:trHeight w:val="704"/>
        </w:trPr>
        <w:tc>
          <w:tcPr>
            <w:tcW w:w="1880" w:type="dxa"/>
            <w:tcBorders>
              <w:top w:val="single" w:sz="6" w:space="0" w:color="auto"/>
              <w:left w:val="single" w:sz="6" w:space="0" w:color="auto"/>
              <w:bottom w:val="single" w:sz="6" w:space="0" w:color="auto"/>
              <w:right w:val="single" w:sz="6" w:space="0" w:color="auto"/>
            </w:tcBorders>
            <w:vAlign w:val="center"/>
          </w:tcPr>
          <w:p w14:paraId="3584C87B" w14:textId="77777777" w:rsidR="00501AAF" w:rsidRPr="00951B6A" w:rsidRDefault="00501AAF" w:rsidP="006E7AB9">
            <w:pPr>
              <w:ind w:right="-8"/>
              <w:jc w:val="center"/>
              <w:rPr>
                <w:rFonts w:cs="Arial"/>
                <w:b/>
                <w:sz w:val="20"/>
              </w:rPr>
            </w:pPr>
            <w:r w:rsidRPr="00951B6A">
              <w:rPr>
                <w:rFonts w:cs="Arial"/>
                <w:b/>
                <w:sz w:val="20"/>
              </w:rPr>
              <w:t>Eli</w:t>
            </w:r>
          </w:p>
        </w:tc>
        <w:tc>
          <w:tcPr>
            <w:tcW w:w="2250" w:type="dxa"/>
            <w:tcBorders>
              <w:top w:val="single" w:sz="6" w:space="0" w:color="auto"/>
              <w:left w:val="single" w:sz="6" w:space="0" w:color="auto"/>
              <w:bottom w:val="single" w:sz="6" w:space="0" w:color="auto"/>
              <w:right w:val="single" w:sz="6" w:space="0" w:color="auto"/>
            </w:tcBorders>
            <w:vAlign w:val="center"/>
          </w:tcPr>
          <w:p w14:paraId="420BF8B1" w14:textId="77777777" w:rsidR="00501AAF" w:rsidRPr="00951B6A" w:rsidRDefault="00501AAF" w:rsidP="006E7AB9">
            <w:pPr>
              <w:ind w:right="-8"/>
              <w:jc w:val="center"/>
              <w:rPr>
                <w:rFonts w:cs="Arial"/>
                <w:b/>
                <w:sz w:val="20"/>
              </w:rPr>
            </w:pPr>
            <w:r w:rsidRPr="00951B6A">
              <w:rPr>
                <w:rFonts w:cs="Arial"/>
                <w:b/>
                <w:sz w:val="20"/>
              </w:rPr>
              <w:t>Samuel</w:t>
            </w:r>
          </w:p>
        </w:tc>
        <w:tc>
          <w:tcPr>
            <w:tcW w:w="3420" w:type="dxa"/>
            <w:gridSpan w:val="2"/>
            <w:tcBorders>
              <w:top w:val="single" w:sz="6" w:space="0" w:color="auto"/>
              <w:bottom w:val="single" w:sz="6" w:space="0" w:color="auto"/>
              <w:right w:val="single" w:sz="6" w:space="0" w:color="auto"/>
            </w:tcBorders>
            <w:vAlign w:val="center"/>
          </w:tcPr>
          <w:p w14:paraId="60506841" w14:textId="77777777" w:rsidR="00501AAF" w:rsidRPr="00951B6A" w:rsidRDefault="00501AAF" w:rsidP="006E7AB9">
            <w:pPr>
              <w:ind w:right="-8"/>
              <w:jc w:val="center"/>
              <w:rPr>
                <w:rFonts w:cs="Arial"/>
                <w:b/>
                <w:sz w:val="20"/>
              </w:rPr>
            </w:pPr>
            <w:r w:rsidRPr="00951B6A">
              <w:rPr>
                <w:rFonts w:cs="Arial"/>
                <w:b/>
                <w:sz w:val="20"/>
              </w:rPr>
              <w:t>Saul</w:t>
            </w:r>
          </w:p>
        </w:tc>
        <w:tc>
          <w:tcPr>
            <w:tcW w:w="2251" w:type="dxa"/>
            <w:tcBorders>
              <w:top w:val="single" w:sz="6" w:space="0" w:color="auto"/>
              <w:left w:val="single" w:sz="6" w:space="0" w:color="auto"/>
              <w:bottom w:val="single" w:sz="6" w:space="0" w:color="auto"/>
              <w:right w:val="single" w:sz="6" w:space="0" w:color="auto"/>
            </w:tcBorders>
            <w:vAlign w:val="center"/>
          </w:tcPr>
          <w:p w14:paraId="07BC6A2C" w14:textId="77777777" w:rsidR="00501AAF" w:rsidRPr="00951B6A" w:rsidRDefault="00501AAF" w:rsidP="006E7AB9">
            <w:pPr>
              <w:ind w:right="-8"/>
              <w:jc w:val="center"/>
              <w:rPr>
                <w:rFonts w:cs="Arial"/>
                <w:b/>
                <w:sz w:val="20"/>
              </w:rPr>
            </w:pPr>
            <w:r w:rsidRPr="00951B6A">
              <w:rPr>
                <w:rFonts w:cs="Arial"/>
                <w:b/>
                <w:sz w:val="20"/>
              </w:rPr>
              <w:t>David</w:t>
            </w:r>
          </w:p>
        </w:tc>
      </w:tr>
      <w:tr w:rsidR="00501AAF" w:rsidRPr="00951B6A" w14:paraId="11A575DC" w14:textId="77777777" w:rsidTr="006E7AB9">
        <w:tc>
          <w:tcPr>
            <w:tcW w:w="1880" w:type="dxa"/>
            <w:tcBorders>
              <w:top w:val="single" w:sz="6" w:space="0" w:color="auto"/>
              <w:left w:val="single" w:sz="6" w:space="0" w:color="auto"/>
              <w:bottom w:val="single" w:sz="6" w:space="0" w:color="auto"/>
              <w:right w:val="single" w:sz="6" w:space="0" w:color="auto"/>
            </w:tcBorders>
            <w:vAlign w:val="center"/>
          </w:tcPr>
          <w:p w14:paraId="10154952" w14:textId="77777777" w:rsidR="00501AAF" w:rsidRPr="00951B6A" w:rsidRDefault="00501AAF" w:rsidP="006E7AB9">
            <w:pPr>
              <w:ind w:right="-8"/>
              <w:jc w:val="center"/>
              <w:rPr>
                <w:rFonts w:cs="Arial"/>
                <w:b/>
                <w:sz w:val="20"/>
              </w:rPr>
            </w:pPr>
            <w:r w:rsidRPr="00951B6A">
              <w:rPr>
                <w:rFonts w:cs="Arial"/>
                <w:b/>
                <w:sz w:val="20"/>
              </w:rPr>
              <w:t>Man After</w:t>
            </w:r>
          </w:p>
          <w:p w14:paraId="1BAA85DD" w14:textId="77777777" w:rsidR="00501AAF" w:rsidRPr="00951B6A" w:rsidRDefault="00501AAF" w:rsidP="006E7AB9">
            <w:pPr>
              <w:ind w:right="-8"/>
              <w:jc w:val="center"/>
              <w:rPr>
                <w:rFonts w:cs="Arial"/>
                <w:b/>
                <w:sz w:val="20"/>
              </w:rPr>
            </w:pPr>
            <w:r w:rsidRPr="00951B6A">
              <w:rPr>
                <w:rFonts w:cs="Arial"/>
                <w:b/>
                <w:sz w:val="20"/>
              </w:rPr>
              <w:t>Man’s Heart</w:t>
            </w:r>
          </w:p>
        </w:tc>
        <w:tc>
          <w:tcPr>
            <w:tcW w:w="2250" w:type="dxa"/>
            <w:tcBorders>
              <w:top w:val="single" w:sz="6" w:space="0" w:color="auto"/>
              <w:left w:val="single" w:sz="6" w:space="0" w:color="auto"/>
              <w:bottom w:val="single" w:sz="6" w:space="0" w:color="auto"/>
              <w:right w:val="single" w:sz="6" w:space="0" w:color="auto"/>
            </w:tcBorders>
            <w:vAlign w:val="center"/>
          </w:tcPr>
          <w:p w14:paraId="77DE362A" w14:textId="77777777" w:rsidR="00501AAF" w:rsidRPr="00951B6A" w:rsidRDefault="00501AAF" w:rsidP="006E7AB9">
            <w:pPr>
              <w:ind w:right="-8"/>
              <w:jc w:val="center"/>
              <w:rPr>
                <w:rFonts w:cs="Arial"/>
                <w:b/>
                <w:sz w:val="20"/>
              </w:rPr>
            </w:pPr>
            <w:r w:rsidRPr="00951B6A">
              <w:rPr>
                <w:rFonts w:cs="Arial"/>
                <w:b/>
                <w:sz w:val="20"/>
              </w:rPr>
              <w:t>Man After</w:t>
            </w:r>
          </w:p>
          <w:p w14:paraId="22D0E305" w14:textId="77777777" w:rsidR="00501AAF" w:rsidRPr="00951B6A" w:rsidRDefault="00501AAF" w:rsidP="006E7AB9">
            <w:pPr>
              <w:ind w:right="-8"/>
              <w:jc w:val="center"/>
              <w:rPr>
                <w:rFonts w:cs="Arial"/>
                <w:b/>
                <w:sz w:val="20"/>
              </w:rPr>
            </w:pPr>
            <w:r w:rsidRPr="00951B6A">
              <w:rPr>
                <w:rFonts w:cs="Arial"/>
                <w:b/>
                <w:sz w:val="20"/>
              </w:rPr>
              <w:t>God’s Heart</w:t>
            </w:r>
          </w:p>
        </w:tc>
        <w:tc>
          <w:tcPr>
            <w:tcW w:w="3420" w:type="dxa"/>
            <w:gridSpan w:val="2"/>
            <w:tcBorders>
              <w:top w:val="single" w:sz="6" w:space="0" w:color="auto"/>
              <w:bottom w:val="single" w:sz="6" w:space="0" w:color="auto"/>
              <w:right w:val="single" w:sz="6" w:space="0" w:color="auto"/>
            </w:tcBorders>
            <w:vAlign w:val="center"/>
          </w:tcPr>
          <w:p w14:paraId="42A1F0BC" w14:textId="77777777" w:rsidR="00501AAF" w:rsidRPr="00951B6A" w:rsidRDefault="00501AAF" w:rsidP="006E7AB9">
            <w:pPr>
              <w:ind w:right="-8"/>
              <w:jc w:val="center"/>
              <w:rPr>
                <w:rFonts w:cs="Arial"/>
                <w:b/>
                <w:sz w:val="20"/>
              </w:rPr>
            </w:pPr>
            <w:r w:rsidRPr="00951B6A">
              <w:rPr>
                <w:rFonts w:cs="Arial"/>
                <w:b/>
                <w:sz w:val="20"/>
              </w:rPr>
              <w:t>Man After</w:t>
            </w:r>
          </w:p>
          <w:p w14:paraId="599D45CB" w14:textId="77777777" w:rsidR="00501AAF" w:rsidRPr="00951B6A" w:rsidRDefault="00501AAF" w:rsidP="006E7AB9">
            <w:pPr>
              <w:ind w:right="-8"/>
              <w:jc w:val="center"/>
              <w:rPr>
                <w:rFonts w:cs="Arial"/>
                <w:b/>
                <w:sz w:val="20"/>
              </w:rPr>
            </w:pPr>
            <w:r w:rsidRPr="00951B6A">
              <w:rPr>
                <w:rFonts w:cs="Arial"/>
                <w:b/>
                <w:sz w:val="20"/>
              </w:rPr>
              <w:t>Man’s Heart</w:t>
            </w:r>
          </w:p>
          <w:p w14:paraId="018B735D" w14:textId="77777777" w:rsidR="00501AAF" w:rsidRPr="00951B6A" w:rsidRDefault="00501AAF" w:rsidP="006E7AB9">
            <w:pPr>
              <w:ind w:right="-8"/>
              <w:jc w:val="center"/>
              <w:rPr>
                <w:rFonts w:cs="Arial"/>
                <w:b/>
                <w:sz w:val="20"/>
              </w:rPr>
            </w:pPr>
          </w:p>
        </w:tc>
        <w:tc>
          <w:tcPr>
            <w:tcW w:w="2251" w:type="dxa"/>
            <w:tcBorders>
              <w:top w:val="single" w:sz="6" w:space="0" w:color="auto"/>
              <w:left w:val="single" w:sz="6" w:space="0" w:color="auto"/>
              <w:bottom w:val="single" w:sz="6" w:space="0" w:color="auto"/>
              <w:right w:val="single" w:sz="6" w:space="0" w:color="auto"/>
            </w:tcBorders>
            <w:vAlign w:val="center"/>
          </w:tcPr>
          <w:p w14:paraId="5DD55880" w14:textId="77777777" w:rsidR="00501AAF" w:rsidRPr="00951B6A" w:rsidRDefault="00501AAF" w:rsidP="006E7AB9">
            <w:pPr>
              <w:ind w:right="-8"/>
              <w:jc w:val="center"/>
              <w:rPr>
                <w:rFonts w:cs="Arial"/>
                <w:b/>
                <w:sz w:val="20"/>
              </w:rPr>
            </w:pPr>
            <w:r w:rsidRPr="00951B6A">
              <w:rPr>
                <w:rFonts w:cs="Arial"/>
                <w:b/>
                <w:sz w:val="20"/>
              </w:rPr>
              <w:t>Man After</w:t>
            </w:r>
          </w:p>
          <w:p w14:paraId="5CB11CA9" w14:textId="77777777" w:rsidR="00501AAF" w:rsidRPr="00951B6A" w:rsidRDefault="00501AAF" w:rsidP="006E7AB9">
            <w:pPr>
              <w:ind w:right="-8"/>
              <w:jc w:val="center"/>
              <w:rPr>
                <w:rFonts w:cs="Arial"/>
                <w:b/>
                <w:sz w:val="20"/>
              </w:rPr>
            </w:pPr>
            <w:r w:rsidRPr="00951B6A">
              <w:rPr>
                <w:rFonts w:cs="Arial"/>
                <w:b/>
                <w:sz w:val="20"/>
              </w:rPr>
              <w:t>God’s Heart</w:t>
            </w:r>
          </w:p>
        </w:tc>
      </w:tr>
      <w:tr w:rsidR="00501AAF" w:rsidRPr="00951B6A" w14:paraId="0C5777D1" w14:textId="77777777" w:rsidTr="006E7AB9">
        <w:trPr>
          <w:trHeight w:val="627"/>
        </w:trPr>
        <w:tc>
          <w:tcPr>
            <w:tcW w:w="1880" w:type="dxa"/>
            <w:tcBorders>
              <w:top w:val="single" w:sz="6" w:space="0" w:color="auto"/>
              <w:left w:val="single" w:sz="6" w:space="0" w:color="auto"/>
              <w:bottom w:val="single" w:sz="6" w:space="0" w:color="auto"/>
              <w:right w:val="single" w:sz="6" w:space="0" w:color="auto"/>
            </w:tcBorders>
            <w:vAlign w:val="center"/>
          </w:tcPr>
          <w:p w14:paraId="13A73312" w14:textId="77777777" w:rsidR="00501AAF" w:rsidRPr="00951B6A" w:rsidRDefault="00501AAF" w:rsidP="006E7AB9">
            <w:pPr>
              <w:ind w:right="-8"/>
              <w:jc w:val="center"/>
              <w:rPr>
                <w:rFonts w:cs="Arial"/>
                <w:b/>
                <w:sz w:val="20"/>
              </w:rPr>
            </w:pPr>
            <w:r w:rsidRPr="00951B6A">
              <w:rPr>
                <w:rFonts w:cs="Arial"/>
                <w:b/>
                <w:sz w:val="20"/>
              </w:rPr>
              <w:t>Paralysis</w:t>
            </w:r>
          </w:p>
        </w:tc>
        <w:tc>
          <w:tcPr>
            <w:tcW w:w="2250" w:type="dxa"/>
            <w:tcBorders>
              <w:top w:val="single" w:sz="6" w:space="0" w:color="auto"/>
              <w:left w:val="single" w:sz="6" w:space="0" w:color="auto"/>
              <w:bottom w:val="single" w:sz="6" w:space="0" w:color="auto"/>
              <w:right w:val="single" w:sz="6" w:space="0" w:color="auto"/>
            </w:tcBorders>
            <w:vAlign w:val="center"/>
          </w:tcPr>
          <w:p w14:paraId="105EEB38" w14:textId="77777777" w:rsidR="00501AAF" w:rsidRPr="00951B6A" w:rsidRDefault="00501AAF" w:rsidP="006E7AB9">
            <w:pPr>
              <w:ind w:right="-8"/>
              <w:jc w:val="center"/>
              <w:rPr>
                <w:rFonts w:cs="Arial"/>
                <w:b/>
                <w:sz w:val="20"/>
              </w:rPr>
            </w:pPr>
            <w:r w:rsidRPr="00951B6A">
              <w:rPr>
                <w:rFonts w:cs="Arial"/>
                <w:b/>
                <w:sz w:val="20"/>
              </w:rPr>
              <w:t>Prayer</w:t>
            </w:r>
          </w:p>
        </w:tc>
        <w:tc>
          <w:tcPr>
            <w:tcW w:w="3420" w:type="dxa"/>
            <w:gridSpan w:val="2"/>
            <w:tcBorders>
              <w:top w:val="single" w:sz="6" w:space="0" w:color="auto"/>
              <w:bottom w:val="single" w:sz="6" w:space="0" w:color="auto"/>
              <w:right w:val="single" w:sz="6" w:space="0" w:color="auto"/>
            </w:tcBorders>
            <w:vAlign w:val="center"/>
          </w:tcPr>
          <w:p w14:paraId="2472873B" w14:textId="77777777" w:rsidR="00501AAF" w:rsidRPr="00951B6A" w:rsidRDefault="00501AAF" w:rsidP="006E7AB9">
            <w:pPr>
              <w:ind w:right="-8"/>
              <w:jc w:val="center"/>
              <w:rPr>
                <w:rFonts w:cs="Arial"/>
                <w:b/>
                <w:sz w:val="20"/>
              </w:rPr>
            </w:pPr>
            <w:r w:rsidRPr="00951B6A">
              <w:rPr>
                <w:rFonts w:cs="Arial"/>
                <w:b/>
                <w:sz w:val="20"/>
              </w:rPr>
              <w:t>Panic</w:t>
            </w:r>
          </w:p>
        </w:tc>
        <w:tc>
          <w:tcPr>
            <w:tcW w:w="2251" w:type="dxa"/>
            <w:tcBorders>
              <w:top w:val="single" w:sz="6" w:space="0" w:color="auto"/>
              <w:left w:val="single" w:sz="6" w:space="0" w:color="auto"/>
              <w:bottom w:val="single" w:sz="6" w:space="0" w:color="auto"/>
              <w:right w:val="single" w:sz="6" w:space="0" w:color="auto"/>
            </w:tcBorders>
            <w:vAlign w:val="center"/>
          </w:tcPr>
          <w:p w14:paraId="58BAABA3" w14:textId="77777777" w:rsidR="00501AAF" w:rsidRPr="00951B6A" w:rsidRDefault="00501AAF" w:rsidP="006E7AB9">
            <w:pPr>
              <w:ind w:right="-8"/>
              <w:jc w:val="center"/>
              <w:rPr>
                <w:rFonts w:cs="Arial"/>
                <w:b/>
                <w:sz w:val="20"/>
              </w:rPr>
            </w:pPr>
            <w:r w:rsidRPr="00951B6A">
              <w:rPr>
                <w:rFonts w:cs="Arial"/>
                <w:b/>
                <w:sz w:val="20"/>
              </w:rPr>
              <w:t>Patience</w:t>
            </w:r>
          </w:p>
        </w:tc>
      </w:tr>
      <w:tr w:rsidR="00501AAF" w:rsidRPr="00951B6A" w14:paraId="31C7AA95" w14:textId="77777777" w:rsidTr="006E7AB9">
        <w:trPr>
          <w:trHeight w:val="976"/>
        </w:trPr>
        <w:tc>
          <w:tcPr>
            <w:tcW w:w="1880" w:type="dxa"/>
            <w:tcBorders>
              <w:top w:val="single" w:sz="6" w:space="0" w:color="auto"/>
              <w:left w:val="single" w:sz="6" w:space="0" w:color="auto"/>
              <w:bottom w:val="single" w:sz="6" w:space="0" w:color="auto"/>
              <w:right w:val="single" w:sz="6" w:space="0" w:color="auto"/>
            </w:tcBorders>
            <w:vAlign w:val="center"/>
          </w:tcPr>
          <w:p w14:paraId="129C3A1C" w14:textId="77777777" w:rsidR="00501AAF" w:rsidRPr="00951B6A" w:rsidRDefault="00501AAF" w:rsidP="006E7AB9">
            <w:pPr>
              <w:ind w:right="-8"/>
              <w:jc w:val="center"/>
              <w:rPr>
                <w:rFonts w:cs="Arial"/>
                <w:b/>
                <w:i/>
                <w:sz w:val="16"/>
              </w:rPr>
            </w:pPr>
            <w:r w:rsidRPr="00951B6A">
              <w:rPr>
                <w:rFonts w:cs="Arial"/>
                <w:b/>
                <w:i/>
                <w:sz w:val="16"/>
              </w:rPr>
              <w:t>Transition #1</w:t>
            </w:r>
          </w:p>
          <w:p w14:paraId="0E6E0BF5" w14:textId="77777777" w:rsidR="00501AAF" w:rsidRPr="00951B6A" w:rsidRDefault="00501AAF" w:rsidP="006E7AB9">
            <w:pPr>
              <w:ind w:right="-8"/>
              <w:jc w:val="center"/>
              <w:rPr>
                <w:rFonts w:cs="Arial"/>
                <w:b/>
                <w:sz w:val="16"/>
              </w:rPr>
            </w:pPr>
            <w:r w:rsidRPr="00951B6A">
              <w:rPr>
                <w:rFonts w:cs="Arial"/>
                <w:b/>
                <w:sz w:val="16"/>
              </w:rPr>
              <w:t>Eli to Samuel</w:t>
            </w:r>
          </w:p>
          <w:p w14:paraId="2ECD69EE" w14:textId="77777777" w:rsidR="00501AAF" w:rsidRPr="00951B6A" w:rsidRDefault="00501AAF" w:rsidP="006E7AB9">
            <w:pPr>
              <w:ind w:right="-8"/>
              <w:jc w:val="center"/>
              <w:rPr>
                <w:rFonts w:cs="Arial"/>
                <w:b/>
                <w:sz w:val="16"/>
              </w:rPr>
            </w:pPr>
            <w:r w:rsidRPr="00951B6A">
              <w:rPr>
                <w:rFonts w:cs="Arial"/>
                <w:b/>
                <w:sz w:val="16"/>
              </w:rPr>
              <w:t>(1–3)</w:t>
            </w:r>
          </w:p>
        </w:tc>
        <w:tc>
          <w:tcPr>
            <w:tcW w:w="2250" w:type="dxa"/>
            <w:tcBorders>
              <w:top w:val="single" w:sz="6" w:space="0" w:color="auto"/>
              <w:left w:val="single" w:sz="6" w:space="0" w:color="auto"/>
              <w:bottom w:val="single" w:sz="6" w:space="0" w:color="auto"/>
              <w:right w:val="single" w:sz="6" w:space="0" w:color="auto"/>
            </w:tcBorders>
            <w:vAlign w:val="center"/>
          </w:tcPr>
          <w:p w14:paraId="1965A495" w14:textId="77777777" w:rsidR="00501AAF" w:rsidRPr="00951B6A" w:rsidRDefault="00501AAF" w:rsidP="006E7AB9">
            <w:pPr>
              <w:ind w:right="-8"/>
              <w:jc w:val="center"/>
              <w:rPr>
                <w:rFonts w:cs="Arial"/>
                <w:b/>
                <w:sz w:val="16"/>
              </w:rPr>
            </w:pPr>
            <w:r w:rsidRPr="00951B6A">
              <w:rPr>
                <w:rFonts w:cs="Arial"/>
                <w:b/>
                <w:sz w:val="16"/>
              </w:rPr>
              <w:t>Samuel &amp; Ark’s Wanderings</w:t>
            </w:r>
          </w:p>
          <w:p w14:paraId="6B67A8CA" w14:textId="77777777" w:rsidR="00501AAF" w:rsidRPr="00951B6A" w:rsidRDefault="00501AAF" w:rsidP="006E7AB9">
            <w:pPr>
              <w:ind w:right="-8"/>
              <w:jc w:val="center"/>
              <w:rPr>
                <w:rFonts w:cs="Arial"/>
                <w:b/>
                <w:sz w:val="16"/>
              </w:rPr>
            </w:pPr>
            <w:r w:rsidRPr="00951B6A">
              <w:rPr>
                <w:rFonts w:cs="Arial"/>
                <w:b/>
                <w:sz w:val="16"/>
              </w:rPr>
              <w:t>(4–7)</w:t>
            </w:r>
          </w:p>
        </w:tc>
        <w:tc>
          <w:tcPr>
            <w:tcW w:w="1980" w:type="dxa"/>
            <w:tcBorders>
              <w:top w:val="single" w:sz="6" w:space="0" w:color="auto"/>
              <w:bottom w:val="single" w:sz="6" w:space="0" w:color="auto"/>
              <w:right w:val="single" w:sz="6" w:space="0" w:color="auto"/>
            </w:tcBorders>
            <w:vAlign w:val="center"/>
          </w:tcPr>
          <w:p w14:paraId="02C34439" w14:textId="77777777" w:rsidR="00501AAF" w:rsidRPr="00951B6A" w:rsidRDefault="00501AAF" w:rsidP="006E7AB9">
            <w:pPr>
              <w:ind w:right="-8"/>
              <w:jc w:val="center"/>
              <w:rPr>
                <w:rFonts w:cs="Arial"/>
                <w:b/>
                <w:i/>
                <w:sz w:val="16"/>
              </w:rPr>
            </w:pPr>
            <w:r w:rsidRPr="00951B6A">
              <w:rPr>
                <w:rFonts w:cs="Arial"/>
                <w:b/>
                <w:i/>
                <w:sz w:val="16"/>
              </w:rPr>
              <w:t>Transition #2</w:t>
            </w:r>
          </w:p>
          <w:p w14:paraId="181CF57B" w14:textId="77777777" w:rsidR="00501AAF" w:rsidRPr="00951B6A" w:rsidRDefault="00501AAF" w:rsidP="006E7AB9">
            <w:pPr>
              <w:ind w:right="-8"/>
              <w:jc w:val="center"/>
              <w:rPr>
                <w:rFonts w:cs="Arial"/>
                <w:b/>
                <w:sz w:val="16"/>
              </w:rPr>
            </w:pPr>
            <w:r w:rsidRPr="00951B6A">
              <w:rPr>
                <w:rFonts w:cs="Arial"/>
                <w:b/>
                <w:sz w:val="16"/>
              </w:rPr>
              <w:t>Samuel to Saul</w:t>
            </w:r>
          </w:p>
          <w:p w14:paraId="2A02410F" w14:textId="77777777" w:rsidR="00501AAF" w:rsidRPr="00951B6A" w:rsidRDefault="00501AAF" w:rsidP="006E7AB9">
            <w:pPr>
              <w:ind w:right="-8"/>
              <w:jc w:val="center"/>
              <w:rPr>
                <w:rFonts w:cs="Arial"/>
                <w:b/>
                <w:sz w:val="16"/>
              </w:rPr>
            </w:pPr>
            <w:r w:rsidRPr="00951B6A">
              <w:rPr>
                <w:rFonts w:cs="Arial"/>
                <w:b/>
                <w:sz w:val="16"/>
              </w:rPr>
              <w:t>(8–12)</w:t>
            </w:r>
          </w:p>
        </w:tc>
        <w:tc>
          <w:tcPr>
            <w:tcW w:w="1440" w:type="dxa"/>
            <w:tcBorders>
              <w:top w:val="single" w:sz="6" w:space="0" w:color="auto"/>
              <w:left w:val="single" w:sz="6" w:space="0" w:color="auto"/>
              <w:bottom w:val="single" w:sz="6" w:space="0" w:color="auto"/>
              <w:right w:val="single" w:sz="6" w:space="0" w:color="auto"/>
            </w:tcBorders>
            <w:vAlign w:val="center"/>
          </w:tcPr>
          <w:p w14:paraId="3386B0F8" w14:textId="77777777" w:rsidR="00501AAF" w:rsidRPr="00951B6A" w:rsidRDefault="00501AAF" w:rsidP="006E7AB9">
            <w:pPr>
              <w:ind w:right="-8"/>
              <w:jc w:val="center"/>
              <w:rPr>
                <w:rFonts w:cs="Arial"/>
                <w:b/>
                <w:sz w:val="16"/>
              </w:rPr>
            </w:pPr>
            <w:r w:rsidRPr="00951B6A">
              <w:rPr>
                <w:rFonts w:cs="Arial"/>
                <w:b/>
                <w:sz w:val="16"/>
              </w:rPr>
              <w:t>Saul</w:t>
            </w:r>
          </w:p>
          <w:p w14:paraId="513FEFBC" w14:textId="77777777" w:rsidR="00501AAF" w:rsidRPr="00951B6A" w:rsidRDefault="00501AAF" w:rsidP="006E7AB9">
            <w:pPr>
              <w:ind w:right="-8"/>
              <w:jc w:val="center"/>
              <w:rPr>
                <w:rFonts w:cs="Arial"/>
                <w:b/>
                <w:sz w:val="16"/>
              </w:rPr>
            </w:pPr>
            <w:r w:rsidRPr="00951B6A">
              <w:rPr>
                <w:rFonts w:cs="Arial"/>
                <w:b/>
                <w:sz w:val="16"/>
              </w:rPr>
              <w:t>Rejected</w:t>
            </w:r>
          </w:p>
          <w:p w14:paraId="1CDCF0BE" w14:textId="77777777" w:rsidR="00501AAF" w:rsidRPr="00951B6A" w:rsidRDefault="00501AAF" w:rsidP="006E7AB9">
            <w:pPr>
              <w:ind w:right="-8"/>
              <w:jc w:val="center"/>
              <w:rPr>
                <w:rFonts w:cs="Arial"/>
                <w:b/>
                <w:sz w:val="16"/>
              </w:rPr>
            </w:pPr>
            <w:r w:rsidRPr="00951B6A">
              <w:rPr>
                <w:rFonts w:cs="Arial"/>
                <w:b/>
                <w:sz w:val="16"/>
              </w:rPr>
              <w:t>(13–15)</w:t>
            </w:r>
          </w:p>
        </w:tc>
        <w:tc>
          <w:tcPr>
            <w:tcW w:w="2251" w:type="dxa"/>
            <w:tcBorders>
              <w:top w:val="single" w:sz="6" w:space="0" w:color="auto"/>
              <w:left w:val="single" w:sz="6" w:space="0" w:color="auto"/>
              <w:bottom w:val="single" w:sz="6" w:space="0" w:color="auto"/>
              <w:right w:val="single" w:sz="6" w:space="0" w:color="auto"/>
            </w:tcBorders>
            <w:vAlign w:val="center"/>
          </w:tcPr>
          <w:p w14:paraId="630C5CA6" w14:textId="77777777" w:rsidR="00501AAF" w:rsidRPr="00951B6A" w:rsidRDefault="00501AAF" w:rsidP="006E7AB9">
            <w:pPr>
              <w:ind w:right="-8"/>
              <w:jc w:val="center"/>
              <w:rPr>
                <w:rFonts w:cs="Arial"/>
                <w:b/>
                <w:i/>
                <w:sz w:val="16"/>
              </w:rPr>
            </w:pPr>
            <w:r w:rsidRPr="00951B6A">
              <w:rPr>
                <w:rFonts w:cs="Arial"/>
                <w:b/>
                <w:i/>
                <w:sz w:val="16"/>
              </w:rPr>
              <w:t>Transition #3</w:t>
            </w:r>
          </w:p>
          <w:p w14:paraId="6C4B2BE9" w14:textId="77777777" w:rsidR="00501AAF" w:rsidRPr="00951B6A" w:rsidRDefault="00501AAF" w:rsidP="006E7AB9">
            <w:pPr>
              <w:ind w:right="-8"/>
              <w:jc w:val="center"/>
              <w:rPr>
                <w:rFonts w:cs="Arial"/>
                <w:b/>
                <w:sz w:val="16"/>
              </w:rPr>
            </w:pPr>
            <w:r w:rsidRPr="00951B6A">
              <w:rPr>
                <w:rFonts w:cs="Arial"/>
                <w:b/>
                <w:sz w:val="16"/>
              </w:rPr>
              <w:t>Saul to David</w:t>
            </w:r>
          </w:p>
          <w:p w14:paraId="1AE08128" w14:textId="77777777" w:rsidR="00501AAF" w:rsidRPr="00951B6A" w:rsidRDefault="00501AAF" w:rsidP="006E7AB9">
            <w:pPr>
              <w:ind w:right="-8"/>
              <w:jc w:val="center"/>
              <w:rPr>
                <w:rFonts w:cs="Arial"/>
                <w:b/>
                <w:sz w:val="16"/>
              </w:rPr>
            </w:pPr>
            <w:r w:rsidRPr="00951B6A">
              <w:rPr>
                <w:rFonts w:cs="Arial"/>
                <w:b/>
                <w:sz w:val="16"/>
              </w:rPr>
              <w:t>(16–31)</w:t>
            </w:r>
          </w:p>
        </w:tc>
      </w:tr>
      <w:tr w:rsidR="00501AAF" w:rsidRPr="00951B6A" w14:paraId="01CE8736" w14:textId="77777777" w:rsidTr="006E7AB9">
        <w:trPr>
          <w:trHeight w:val="551"/>
        </w:trPr>
        <w:tc>
          <w:tcPr>
            <w:tcW w:w="9801" w:type="dxa"/>
            <w:gridSpan w:val="5"/>
            <w:tcBorders>
              <w:top w:val="single" w:sz="6" w:space="0" w:color="auto"/>
              <w:left w:val="single" w:sz="6" w:space="0" w:color="auto"/>
              <w:bottom w:val="single" w:sz="6" w:space="0" w:color="auto"/>
              <w:right w:val="single" w:sz="6" w:space="0" w:color="auto"/>
            </w:tcBorders>
            <w:vAlign w:val="center"/>
          </w:tcPr>
          <w:p w14:paraId="53E7E1CE" w14:textId="77777777" w:rsidR="00501AAF" w:rsidRPr="00951B6A" w:rsidRDefault="00501AAF" w:rsidP="006E7AB9">
            <w:pPr>
              <w:ind w:right="-8"/>
              <w:jc w:val="center"/>
              <w:rPr>
                <w:rFonts w:cs="Arial"/>
                <w:b/>
                <w:sz w:val="20"/>
              </w:rPr>
            </w:pPr>
            <w:r w:rsidRPr="00951B6A">
              <w:rPr>
                <w:rFonts w:cs="Arial"/>
                <w:b/>
                <w:sz w:val="20"/>
              </w:rPr>
              <w:t>c. 94 Years</w:t>
            </w:r>
          </w:p>
        </w:tc>
      </w:tr>
      <w:tr w:rsidR="00501AAF" w:rsidRPr="00951B6A" w14:paraId="273F7520" w14:textId="77777777" w:rsidTr="006E7AB9">
        <w:trPr>
          <w:trHeight w:val="687"/>
        </w:trPr>
        <w:tc>
          <w:tcPr>
            <w:tcW w:w="9801" w:type="dxa"/>
            <w:gridSpan w:val="5"/>
            <w:tcBorders>
              <w:top w:val="single" w:sz="6" w:space="0" w:color="auto"/>
              <w:left w:val="single" w:sz="6" w:space="0" w:color="auto"/>
              <w:bottom w:val="single" w:sz="6" w:space="0" w:color="auto"/>
              <w:right w:val="single" w:sz="6" w:space="0" w:color="auto"/>
            </w:tcBorders>
            <w:vAlign w:val="center"/>
          </w:tcPr>
          <w:p w14:paraId="6B25E141" w14:textId="77777777" w:rsidR="00501AAF" w:rsidRPr="00951B6A" w:rsidRDefault="00501AAF" w:rsidP="006E7AB9">
            <w:pPr>
              <w:ind w:right="-8"/>
              <w:jc w:val="center"/>
              <w:rPr>
                <w:rFonts w:cs="Arial"/>
                <w:b/>
                <w:sz w:val="20"/>
              </w:rPr>
            </w:pPr>
            <w:r w:rsidRPr="00951B6A">
              <w:rPr>
                <w:rFonts w:cs="Arial"/>
                <w:b/>
                <w:sz w:val="20"/>
              </w:rPr>
              <w:t xml:space="preserve">Birth of Samuel (1105 </w:t>
            </w:r>
            <w:r w:rsidRPr="00951B6A">
              <w:rPr>
                <w:rFonts w:cs="Arial"/>
                <w:b/>
                <w:sz w:val="16"/>
              </w:rPr>
              <w:t>BC</w:t>
            </w:r>
            <w:r w:rsidRPr="00951B6A">
              <w:rPr>
                <w:rFonts w:cs="Arial"/>
                <w:b/>
                <w:sz w:val="20"/>
              </w:rPr>
              <w:t xml:space="preserve">) to Death of Saul (1011 </w:t>
            </w:r>
            <w:r w:rsidRPr="00951B6A">
              <w:rPr>
                <w:rFonts w:cs="Arial"/>
                <w:b/>
                <w:sz w:val="16"/>
              </w:rPr>
              <w:t>BC</w:t>
            </w:r>
            <w:r w:rsidRPr="00951B6A">
              <w:rPr>
                <w:rFonts w:cs="Arial"/>
                <w:b/>
                <w:sz w:val="20"/>
              </w:rPr>
              <w:t>)</w:t>
            </w:r>
          </w:p>
        </w:tc>
      </w:tr>
    </w:tbl>
    <w:p w14:paraId="487D166E" w14:textId="77777777" w:rsidR="00501AAF" w:rsidRPr="00951B6A" w:rsidRDefault="00501AAF" w:rsidP="00501AAF">
      <w:pPr>
        <w:ind w:left="1276" w:right="-49" w:hanging="1276"/>
        <w:rPr>
          <w:rFonts w:cs="Arial"/>
          <w:b/>
          <w:sz w:val="20"/>
        </w:rPr>
      </w:pPr>
    </w:p>
    <w:p w14:paraId="01D25095" w14:textId="77777777" w:rsidR="00501AAF" w:rsidRPr="00951B6A" w:rsidRDefault="00501AAF" w:rsidP="00501AAF">
      <w:pPr>
        <w:ind w:left="1276" w:right="-49" w:hanging="1276"/>
        <w:outlineLvl w:val="0"/>
        <w:rPr>
          <w:rFonts w:cs="Arial"/>
          <w:b/>
          <w:sz w:val="20"/>
        </w:rPr>
      </w:pPr>
      <w:r w:rsidRPr="00951B6A">
        <w:rPr>
          <w:rFonts w:cs="Arial"/>
          <w:b/>
          <w:sz w:val="20"/>
          <w:u w:val="single"/>
        </w:rPr>
        <w:t>Key Word:</w:t>
      </w:r>
      <w:r w:rsidRPr="00951B6A">
        <w:rPr>
          <w:rFonts w:cs="Arial"/>
          <w:b/>
          <w:sz w:val="20"/>
        </w:rPr>
        <w:tab/>
        <w:t>Transition</w:t>
      </w:r>
    </w:p>
    <w:p w14:paraId="7C6A16B4" w14:textId="77777777" w:rsidR="00501AAF" w:rsidRPr="00951B6A" w:rsidRDefault="00501AAF" w:rsidP="00501AAF">
      <w:pPr>
        <w:ind w:left="1276" w:right="-49" w:hanging="1276"/>
        <w:rPr>
          <w:rFonts w:cs="Arial"/>
          <w:b/>
          <w:sz w:val="20"/>
        </w:rPr>
      </w:pPr>
    </w:p>
    <w:p w14:paraId="0CF5E88A" w14:textId="38CE7FB4" w:rsidR="00501AAF" w:rsidRPr="00951B6A" w:rsidRDefault="00501AAF" w:rsidP="00501AAF">
      <w:pPr>
        <w:ind w:left="1276" w:right="-49" w:hanging="1276"/>
        <w:rPr>
          <w:rFonts w:cs="Arial"/>
          <w:b/>
          <w:sz w:val="20"/>
        </w:rPr>
      </w:pPr>
      <w:r w:rsidRPr="00951B6A">
        <w:rPr>
          <w:rFonts w:cs="Arial"/>
          <w:b/>
          <w:sz w:val="20"/>
          <w:u w:val="single"/>
        </w:rPr>
        <w:t>Key Verse</w:t>
      </w:r>
      <w:r w:rsidRPr="00951B6A">
        <w:rPr>
          <w:rFonts w:cs="Arial"/>
          <w:b/>
          <w:sz w:val="20"/>
        </w:rPr>
        <w:t>:</w:t>
      </w:r>
      <w:r w:rsidRPr="00951B6A">
        <w:rPr>
          <w:rFonts w:cs="Arial"/>
          <w:b/>
          <w:sz w:val="20"/>
        </w:rPr>
        <w:tab/>
        <w:t>“[The people] said to [Samuel], ‘You are old and your sons do not walk in your ways; now appoint a king to lead us, such as all the other nations have</w:t>
      </w:r>
      <w:r w:rsidR="00C30F02">
        <w:rPr>
          <w:rFonts w:cs="Arial"/>
          <w:b/>
          <w:sz w:val="20"/>
        </w:rPr>
        <w:t>’</w:t>
      </w:r>
      <w:r w:rsidRPr="00951B6A">
        <w:rPr>
          <w:rFonts w:cs="Arial"/>
          <w:b/>
          <w:sz w:val="20"/>
        </w:rPr>
        <w:t>” (1 Samuel 8:5).</w:t>
      </w:r>
    </w:p>
    <w:p w14:paraId="50E6A4F6" w14:textId="77777777" w:rsidR="00501AAF" w:rsidRPr="00951B6A" w:rsidRDefault="00501AAF" w:rsidP="00501AAF">
      <w:pPr>
        <w:ind w:left="20" w:right="-49" w:hanging="20"/>
        <w:rPr>
          <w:rFonts w:cs="Arial"/>
          <w:b/>
          <w:sz w:val="20"/>
        </w:rPr>
      </w:pPr>
    </w:p>
    <w:p w14:paraId="3B535F5D" w14:textId="77777777" w:rsidR="00501AAF" w:rsidRPr="00951B6A" w:rsidRDefault="00501AAF" w:rsidP="00501AAF">
      <w:pPr>
        <w:ind w:left="20" w:right="-49" w:hanging="20"/>
        <w:outlineLvl w:val="0"/>
        <w:rPr>
          <w:rFonts w:cs="Arial"/>
          <w:b/>
          <w:sz w:val="20"/>
        </w:rPr>
      </w:pPr>
      <w:r w:rsidRPr="00951B6A">
        <w:rPr>
          <w:rFonts w:cs="Arial"/>
          <w:b/>
          <w:sz w:val="20"/>
          <w:u w:val="single"/>
        </w:rPr>
        <w:t>Summary Statement</w:t>
      </w:r>
      <w:r w:rsidRPr="00951B6A">
        <w:rPr>
          <w:rFonts w:cs="Arial"/>
          <w:b/>
          <w:sz w:val="20"/>
        </w:rPr>
        <w:t>:</w:t>
      </w:r>
    </w:p>
    <w:p w14:paraId="087E3F24" w14:textId="77777777" w:rsidR="00501AAF" w:rsidRPr="00951B6A" w:rsidRDefault="00501AAF" w:rsidP="00501AAF">
      <w:pPr>
        <w:ind w:right="-49"/>
        <w:rPr>
          <w:rFonts w:cs="Arial"/>
          <w:b/>
          <w:sz w:val="20"/>
        </w:rPr>
      </w:pPr>
      <w:r w:rsidRPr="00951B6A">
        <w:rPr>
          <w:rFonts w:cs="Arial"/>
          <w:b/>
          <w:sz w:val="20"/>
        </w:rPr>
        <w:t xml:space="preserve">The </w:t>
      </w:r>
      <w:r>
        <w:rPr>
          <w:rFonts w:cs="Arial"/>
          <w:b/>
          <w:sz w:val="20"/>
        </w:rPr>
        <w:t xml:space="preserve">reason God </w:t>
      </w:r>
      <w:r w:rsidRPr="00951B6A">
        <w:rPr>
          <w:rFonts w:cs="Arial"/>
          <w:b/>
          <w:sz w:val="20"/>
        </w:rPr>
        <w:t>transition</w:t>
      </w:r>
      <w:r>
        <w:rPr>
          <w:rFonts w:cs="Arial"/>
          <w:b/>
          <w:sz w:val="20"/>
        </w:rPr>
        <w:t>ed Israel</w:t>
      </w:r>
      <w:r w:rsidRPr="00951B6A">
        <w:rPr>
          <w:rFonts w:cs="Arial"/>
          <w:b/>
          <w:sz w:val="20"/>
        </w:rPr>
        <w:t xml:space="preserve"> from a degenerate theocracy under Eli and Samuel to a monarchy under Saul and David </w:t>
      </w:r>
      <w:r>
        <w:rPr>
          <w:rFonts w:cs="Arial"/>
          <w:b/>
          <w:sz w:val="20"/>
        </w:rPr>
        <w:t>was to show that he</w:t>
      </w:r>
      <w:r w:rsidRPr="00951B6A">
        <w:rPr>
          <w:rFonts w:cs="Arial"/>
          <w:b/>
          <w:sz w:val="20"/>
        </w:rPr>
        <w:t xml:space="preserve"> delegated </w:t>
      </w:r>
      <w:r>
        <w:rPr>
          <w:rFonts w:cs="Arial"/>
          <w:b/>
          <w:sz w:val="20"/>
        </w:rPr>
        <w:t xml:space="preserve">his rule </w:t>
      </w:r>
      <w:r w:rsidRPr="00951B6A">
        <w:rPr>
          <w:rFonts w:cs="Arial"/>
          <w:b/>
          <w:sz w:val="20"/>
        </w:rPr>
        <w:t xml:space="preserve">to Davidic kings </w:t>
      </w:r>
      <w:r>
        <w:rPr>
          <w:rFonts w:cs="Arial"/>
          <w:b/>
          <w:sz w:val="20"/>
        </w:rPr>
        <w:t>for them to</w:t>
      </w:r>
      <w:r w:rsidRPr="00951B6A">
        <w:rPr>
          <w:rFonts w:cs="Arial"/>
          <w:b/>
          <w:sz w:val="20"/>
        </w:rPr>
        <w:t xml:space="preserve"> rule justly.</w:t>
      </w:r>
    </w:p>
    <w:p w14:paraId="6E48FF13" w14:textId="77777777" w:rsidR="00501AAF" w:rsidRPr="00951B6A" w:rsidRDefault="00501AAF" w:rsidP="00501AAF">
      <w:pPr>
        <w:ind w:left="20" w:right="-49" w:hanging="20"/>
        <w:rPr>
          <w:rFonts w:cs="Arial"/>
          <w:b/>
          <w:sz w:val="20"/>
        </w:rPr>
      </w:pPr>
    </w:p>
    <w:p w14:paraId="016E622F" w14:textId="77777777" w:rsidR="00501AAF" w:rsidRPr="00951B6A" w:rsidRDefault="00501AAF" w:rsidP="00501AAF">
      <w:pPr>
        <w:ind w:left="20" w:right="-49" w:hanging="20"/>
        <w:outlineLvl w:val="0"/>
        <w:rPr>
          <w:rFonts w:cs="Arial"/>
          <w:b/>
          <w:sz w:val="20"/>
        </w:rPr>
      </w:pPr>
      <w:r w:rsidRPr="00951B6A">
        <w:rPr>
          <w:rFonts w:cs="Arial"/>
          <w:b/>
          <w:sz w:val="20"/>
          <w:u w:val="single"/>
        </w:rPr>
        <w:t>Applications</w:t>
      </w:r>
      <w:r w:rsidRPr="00951B6A">
        <w:rPr>
          <w:rFonts w:cs="Arial"/>
          <w:b/>
          <w:sz w:val="20"/>
        </w:rPr>
        <w:t>:</w:t>
      </w:r>
    </w:p>
    <w:p w14:paraId="02B9564E" w14:textId="77777777" w:rsidR="00501AAF" w:rsidRPr="00951B6A" w:rsidRDefault="00501AAF" w:rsidP="00501AAF">
      <w:pPr>
        <w:ind w:right="-49"/>
        <w:outlineLvl w:val="0"/>
        <w:rPr>
          <w:rFonts w:cs="Arial"/>
          <w:b/>
          <w:sz w:val="20"/>
        </w:rPr>
      </w:pPr>
      <w:r w:rsidRPr="00951B6A">
        <w:rPr>
          <w:rFonts w:cs="Arial"/>
          <w:b/>
          <w:sz w:val="20"/>
        </w:rPr>
        <w:t>Ability to handle transitions comes from honoring God.</w:t>
      </w:r>
    </w:p>
    <w:p w14:paraId="1B30AEC7" w14:textId="77777777" w:rsidR="00501AAF" w:rsidRPr="00951B6A" w:rsidRDefault="00501AAF" w:rsidP="00501AAF">
      <w:pPr>
        <w:ind w:right="-49"/>
        <w:rPr>
          <w:rFonts w:cs="Arial"/>
          <w:b/>
          <w:sz w:val="20"/>
        </w:rPr>
      </w:pPr>
    </w:p>
    <w:p w14:paraId="35ADCF5C" w14:textId="77777777" w:rsidR="00501AAF" w:rsidRPr="00951B6A" w:rsidRDefault="00501AAF" w:rsidP="00501AAF">
      <w:pPr>
        <w:ind w:right="-49"/>
        <w:rPr>
          <w:rFonts w:cs="Arial"/>
          <w:b/>
          <w:sz w:val="20"/>
        </w:rPr>
      </w:pPr>
      <w:r w:rsidRPr="00951B6A">
        <w:rPr>
          <w:rFonts w:cs="Arial"/>
          <w:b/>
          <w:sz w:val="20"/>
        </w:rPr>
        <w:t>God raises or lowers us based upon whether we honor or dishonor him: “Those who honor me I will honor, but those who despise me will be disdained” (2:30).</w:t>
      </w:r>
    </w:p>
    <w:p w14:paraId="67F8DD6A" w14:textId="77777777" w:rsidR="00501AAF" w:rsidRPr="00951B6A" w:rsidRDefault="00501AAF" w:rsidP="00501AAF">
      <w:pPr>
        <w:ind w:left="980" w:right="-49" w:hanging="420"/>
        <w:rPr>
          <w:rFonts w:cs="Arial"/>
          <w:b/>
          <w:sz w:val="20"/>
        </w:rPr>
      </w:pPr>
    </w:p>
    <w:p w14:paraId="51531DB3" w14:textId="77777777" w:rsidR="00501AAF" w:rsidRPr="00951B6A" w:rsidRDefault="00501AAF" w:rsidP="00501AAF">
      <w:pPr>
        <w:ind w:left="980" w:right="-49" w:hanging="420"/>
        <w:rPr>
          <w:rFonts w:cs="Arial"/>
          <w:b/>
          <w:sz w:val="20"/>
        </w:rPr>
      </w:pPr>
      <w:r w:rsidRPr="00951B6A">
        <w:rPr>
          <w:rFonts w:cs="Arial"/>
          <w:b/>
          <w:sz w:val="20"/>
        </w:rPr>
        <w:t>1)</w:t>
      </w:r>
      <w:r w:rsidRPr="00951B6A">
        <w:rPr>
          <w:rFonts w:cs="Arial"/>
          <w:b/>
          <w:sz w:val="20"/>
        </w:rPr>
        <w:tab/>
        <w:t>God blesses obedience: “to obey is better then sacrifice” (15:22).</w:t>
      </w:r>
    </w:p>
    <w:p w14:paraId="7CA72EF8" w14:textId="77777777" w:rsidR="00501AAF" w:rsidRPr="00951B6A" w:rsidRDefault="00501AAF" w:rsidP="00501AAF">
      <w:pPr>
        <w:ind w:left="980" w:right="-49" w:hanging="420"/>
        <w:rPr>
          <w:rFonts w:cs="Arial"/>
          <w:b/>
          <w:sz w:val="20"/>
        </w:rPr>
      </w:pPr>
      <w:r w:rsidRPr="00951B6A">
        <w:rPr>
          <w:rFonts w:cs="Arial"/>
          <w:b/>
          <w:sz w:val="20"/>
        </w:rPr>
        <w:t>2)</w:t>
      </w:r>
      <w:r w:rsidRPr="00951B6A">
        <w:rPr>
          <w:rFonts w:cs="Arial"/>
          <w:b/>
          <w:sz w:val="20"/>
        </w:rPr>
        <w:tab/>
        <w:t>God disdains mere show: “the L</w:t>
      </w:r>
      <w:r w:rsidRPr="005001AC">
        <w:rPr>
          <w:rFonts w:cs="Arial"/>
          <w:b/>
          <w:sz w:val="18"/>
        </w:rPr>
        <w:t>ORD</w:t>
      </w:r>
      <w:r w:rsidRPr="00951B6A">
        <w:rPr>
          <w:rFonts w:cs="Arial"/>
          <w:b/>
          <w:sz w:val="20"/>
        </w:rPr>
        <w:t xml:space="preserve"> does not see as man sees” (16:7).</w:t>
      </w:r>
    </w:p>
    <w:p w14:paraId="34C1E338" w14:textId="77777777" w:rsidR="00501AAF" w:rsidRPr="00951B6A" w:rsidRDefault="00501AAF" w:rsidP="00501AAF">
      <w:pPr>
        <w:tabs>
          <w:tab w:val="left" w:pos="360"/>
        </w:tabs>
        <w:ind w:left="360" w:right="-49" w:hanging="360"/>
        <w:jc w:val="center"/>
        <w:outlineLvl w:val="0"/>
        <w:rPr>
          <w:rFonts w:cs="Arial"/>
          <w:b/>
          <w:sz w:val="40"/>
        </w:rPr>
      </w:pPr>
      <w:r w:rsidRPr="00951B6A">
        <w:rPr>
          <w:rFonts w:cs="Arial"/>
          <w:b/>
          <w:sz w:val="40"/>
        </w:rPr>
        <w:br w:type="page"/>
      </w:r>
      <w:bookmarkStart w:id="2" w:name="_Toc393738524"/>
      <w:r w:rsidRPr="00951B6A">
        <w:rPr>
          <w:rFonts w:cs="Arial"/>
          <w:b/>
          <w:sz w:val="40"/>
        </w:rPr>
        <w:lastRenderedPageBreak/>
        <w:t>1 Samuel</w:t>
      </w:r>
      <w:bookmarkEnd w:id="2"/>
    </w:p>
    <w:p w14:paraId="0D36B064" w14:textId="77777777" w:rsidR="00501AAF" w:rsidRPr="00951B6A" w:rsidRDefault="00501AAF" w:rsidP="00501AAF">
      <w:pPr>
        <w:tabs>
          <w:tab w:val="left" w:pos="360"/>
        </w:tabs>
        <w:ind w:left="360" w:right="-49" w:hanging="360"/>
        <w:jc w:val="center"/>
        <w:rPr>
          <w:rFonts w:cs="Arial"/>
          <w:b/>
          <w:sz w:val="28"/>
        </w:rPr>
      </w:pPr>
    </w:p>
    <w:p w14:paraId="0619A607" w14:textId="77777777" w:rsidR="00501AAF" w:rsidRPr="00951B6A" w:rsidRDefault="00501AAF" w:rsidP="00501AAF">
      <w:pPr>
        <w:tabs>
          <w:tab w:val="left" w:pos="360"/>
        </w:tabs>
        <w:ind w:left="360" w:right="-49" w:hanging="360"/>
        <w:jc w:val="center"/>
        <w:outlineLvl w:val="0"/>
        <w:rPr>
          <w:rFonts w:cs="Arial"/>
          <w:b/>
          <w:sz w:val="16"/>
        </w:rPr>
      </w:pPr>
      <w:bookmarkStart w:id="3" w:name="_Toc393738525"/>
      <w:r w:rsidRPr="00951B6A">
        <w:rPr>
          <w:rFonts w:cs="Arial"/>
          <w:b/>
          <w:sz w:val="28"/>
        </w:rPr>
        <w:t>Introduction</w:t>
      </w:r>
      <w:bookmarkEnd w:id="3"/>
    </w:p>
    <w:p w14:paraId="210308C7" w14:textId="77777777" w:rsidR="00501AAF" w:rsidRPr="00951B6A" w:rsidRDefault="00501AAF" w:rsidP="00501AAF">
      <w:pPr>
        <w:tabs>
          <w:tab w:val="left" w:pos="360"/>
        </w:tabs>
        <w:ind w:left="360" w:right="-49" w:hanging="360"/>
        <w:rPr>
          <w:rFonts w:cs="Arial"/>
          <w:b/>
          <w:sz w:val="20"/>
        </w:rPr>
      </w:pPr>
    </w:p>
    <w:p w14:paraId="0C74708B" w14:textId="77777777" w:rsidR="00501AAF" w:rsidRPr="00951B6A" w:rsidRDefault="00501AAF" w:rsidP="00501AAF">
      <w:pPr>
        <w:tabs>
          <w:tab w:val="left" w:pos="360"/>
        </w:tabs>
        <w:ind w:left="360" w:right="-49" w:hanging="360"/>
        <w:rPr>
          <w:rFonts w:cs="Arial"/>
          <w:b/>
          <w:sz w:val="20"/>
        </w:rPr>
      </w:pPr>
      <w:bookmarkStart w:id="4" w:name="_Toc393738526"/>
      <w:r w:rsidRPr="00951B6A">
        <w:rPr>
          <w:rFonts w:cs="Arial"/>
          <w:b/>
          <w:sz w:val="20"/>
        </w:rPr>
        <w:t>I.</w:t>
      </w:r>
      <w:r w:rsidRPr="00951B6A">
        <w:rPr>
          <w:rFonts w:cs="Arial"/>
          <w:b/>
          <w:sz w:val="20"/>
        </w:rPr>
        <w:tab/>
        <w:t>Title</w:t>
      </w:r>
      <w:r w:rsidRPr="00951B6A">
        <w:rPr>
          <w:rFonts w:cs="Arial"/>
          <w:sz w:val="20"/>
        </w:rPr>
        <w:t xml:space="preserve"> "Samuel" (</w:t>
      </w:r>
      <w:r w:rsidRPr="00951B6A">
        <w:rPr>
          <w:rFonts w:ascii="Bwhebb" w:hAnsi="Bwhebb" w:cs="Arial"/>
          <w:sz w:val="28"/>
        </w:rPr>
        <w:t>laeWmv.</w:t>
      </w:r>
      <w:r w:rsidRPr="00951B6A">
        <w:rPr>
          <w:rFonts w:cs="Arial"/>
          <w:i/>
          <w:sz w:val="28"/>
        </w:rPr>
        <w:t xml:space="preserve"> </w:t>
      </w:r>
      <w:r w:rsidRPr="00951B6A">
        <w:rPr>
          <w:rFonts w:cs="Arial"/>
          <w:i/>
          <w:sz w:val="20"/>
        </w:rPr>
        <w:t>semuel</w:t>
      </w:r>
      <w:r w:rsidRPr="00951B6A">
        <w:rPr>
          <w:rFonts w:cs="Arial"/>
          <w:sz w:val="20"/>
        </w:rPr>
        <w:t xml:space="preserve">) means "name of El [God]" or "his name is El [God]" (BDB 1028d 1) from the compound of </w:t>
      </w:r>
      <w:r w:rsidRPr="00951B6A">
        <w:rPr>
          <w:rFonts w:ascii="Bwhebb" w:hAnsi="Bwhebb" w:cs="Arial"/>
          <w:sz w:val="28"/>
        </w:rPr>
        <w:t>mve</w:t>
      </w:r>
      <w:r w:rsidRPr="00951B6A">
        <w:rPr>
          <w:rFonts w:cs="Arial"/>
          <w:sz w:val="20"/>
        </w:rPr>
        <w:t xml:space="preserve">, "name," and </w:t>
      </w:r>
      <w:r w:rsidRPr="00951B6A">
        <w:rPr>
          <w:rFonts w:ascii="Bwhebb" w:hAnsi="Bwhebb" w:cs="Arial"/>
          <w:sz w:val="28"/>
        </w:rPr>
        <w:t>lae</w:t>
      </w:r>
      <w:r w:rsidRPr="00951B6A">
        <w:rPr>
          <w:rFonts w:cs="Arial"/>
          <w:sz w:val="20"/>
        </w:rPr>
        <w:t xml:space="preserve">, "El," the singular form of  </w:t>
      </w:r>
      <w:r w:rsidRPr="00951B6A">
        <w:rPr>
          <w:rFonts w:ascii="Bwhebb" w:hAnsi="Bwhebb" w:cs="Arial"/>
          <w:sz w:val="28"/>
        </w:rPr>
        <w:t>~hiAla,</w:t>
      </w:r>
      <w:r w:rsidRPr="00951B6A">
        <w:rPr>
          <w:rFonts w:cs="Arial"/>
          <w:sz w:val="20"/>
        </w:rPr>
        <w:t xml:space="preserve">, "Elohim."  It also sounds </w:t>
      </w:r>
      <w:r>
        <w:rPr>
          <w:rFonts w:cs="Arial"/>
          <w:sz w:val="20"/>
        </w:rPr>
        <w:t>like</w:t>
      </w:r>
      <w:r w:rsidRPr="00951B6A">
        <w:rPr>
          <w:rFonts w:cs="Arial"/>
          <w:sz w:val="20"/>
        </w:rPr>
        <w:t xml:space="preserve"> the Hebrew for "heard of God" (from </w:t>
      </w:r>
      <w:r w:rsidRPr="00951B6A">
        <w:rPr>
          <w:rFonts w:ascii="Bwhebb" w:hAnsi="Bwhebb" w:cs="Arial"/>
          <w:sz w:val="28"/>
        </w:rPr>
        <w:t>lm;;v"</w:t>
      </w:r>
      <w:r w:rsidRPr="00951B6A">
        <w:rPr>
          <w:rFonts w:cs="Arial"/>
          <w:sz w:val="20"/>
        </w:rPr>
        <w:t>; cf. 1 Sam. 1:20).  The Books of Samuel in the earli</w:t>
      </w:r>
      <w:r>
        <w:rPr>
          <w:rFonts w:cs="Arial"/>
          <w:sz w:val="20"/>
        </w:rPr>
        <w:t xml:space="preserve">est Hebrew manuscripts formed one </w:t>
      </w:r>
      <w:r w:rsidRPr="00951B6A">
        <w:rPr>
          <w:rFonts w:cs="Arial"/>
          <w:sz w:val="20"/>
        </w:rPr>
        <w:t>scroll simply entitled "Samuel" after the first important character in the account.  The Septuagint was the first translation to divide the book into the two titles First Kingdoms and Second Kingdoms.  First and Second Kings then followed with the titles Third Kingdoms and Fourth Kingdoms.</w:t>
      </w:r>
      <w:bookmarkEnd w:id="4"/>
    </w:p>
    <w:p w14:paraId="6A0E4B73" w14:textId="77777777" w:rsidR="00501AAF" w:rsidRPr="00951B6A" w:rsidRDefault="00501AAF" w:rsidP="00501AAF">
      <w:pPr>
        <w:tabs>
          <w:tab w:val="left" w:pos="360"/>
        </w:tabs>
        <w:ind w:left="360" w:right="-49" w:hanging="360"/>
        <w:rPr>
          <w:rFonts w:cs="Arial"/>
          <w:b/>
          <w:sz w:val="20"/>
        </w:rPr>
      </w:pPr>
    </w:p>
    <w:p w14:paraId="41717B81" w14:textId="77777777" w:rsidR="00501AAF" w:rsidRPr="00951B6A" w:rsidRDefault="00501AAF" w:rsidP="00501AAF">
      <w:pPr>
        <w:tabs>
          <w:tab w:val="left" w:pos="360"/>
        </w:tabs>
        <w:ind w:left="360" w:right="-49" w:hanging="360"/>
        <w:rPr>
          <w:rFonts w:cs="Arial"/>
          <w:b/>
          <w:sz w:val="20"/>
        </w:rPr>
      </w:pPr>
      <w:bookmarkStart w:id="5" w:name="_Toc393738527"/>
      <w:r w:rsidRPr="00951B6A">
        <w:rPr>
          <w:rFonts w:cs="Arial"/>
          <w:b/>
          <w:sz w:val="20"/>
        </w:rPr>
        <w:t>II. Authorship</w:t>
      </w:r>
      <w:bookmarkEnd w:id="5"/>
    </w:p>
    <w:p w14:paraId="399BDFF3" w14:textId="77777777" w:rsidR="00501AAF" w:rsidRPr="00951B6A" w:rsidRDefault="00501AAF" w:rsidP="00501AAF">
      <w:pPr>
        <w:tabs>
          <w:tab w:val="left" w:pos="720"/>
        </w:tabs>
        <w:ind w:left="720" w:right="-49" w:hanging="360"/>
        <w:rPr>
          <w:rFonts w:cs="Arial"/>
          <w:sz w:val="20"/>
        </w:rPr>
      </w:pPr>
    </w:p>
    <w:p w14:paraId="2BEB502F" w14:textId="77777777" w:rsidR="00501AAF" w:rsidRPr="00951B6A" w:rsidRDefault="00501AAF" w:rsidP="00501AAF">
      <w:pPr>
        <w:tabs>
          <w:tab w:val="left" w:pos="720"/>
        </w:tabs>
        <w:ind w:left="720" w:right="-49" w:hanging="360"/>
        <w:rPr>
          <w:rFonts w:cs="Arial"/>
          <w:sz w:val="20"/>
        </w:rPr>
      </w:pPr>
      <w:bookmarkStart w:id="6" w:name="_Toc393738528"/>
      <w:r w:rsidRPr="00951B6A">
        <w:rPr>
          <w:rFonts w:cs="Arial"/>
          <w:sz w:val="20"/>
        </w:rPr>
        <w:t>A.</w:t>
      </w:r>
      <w:r w:rsidRPr="00951B6A">
        <w:rPr>
          <w:rFonts w:cs="Arial"/>
          <w:sz w:val="20"/>
        </w:rPr>
        <w:tab/>
      </w:r>
      <w:r w:rsidRPr="00951B6A">
        <w:rPr>
          <w:rFonts w:cs="Arial"/>
          <w:sz w:val="20"/>
          <w:u w:val="single"/>
        </w:rPr>
        <w:t>External Evidence</w:t>
      </w:r>
      <w:r w:rsidRPr="00951B6A">
        <w:rPr>
          <w:rFonts w:cs="Arial"/>
          <w:sz w:val="20"/>
        </w:rPr>
        <w:t>: The Jewish Talmudic tradition ascribed authorship of 1-2 Samuel to Samuel, but he could not have written past 1 Samuel 25:1 as this verse records his death.  First Chronicles 29:29 notes "the Book of Samuel the Seer," "the Book of Nathan the Prophet," and "the Book of Gad the Seer."  This may be a reference to the threefold authorship of the Books of Samuel that may have been complied in their final form by a member of the prophetic school.  Since First and Second Samuel originally formed a single scroll entitled "Samuel," this may account for his name being attached to both books.</w:t>
      </w:r>
      <w:bookmarkEnd w:id="6"/>
    </w:p>
    <w:p w14:paraId="7D6FEBEB" w14:textId="77777777" w:rsidR="00501AAF" w:rsidRPr="00951B6A" w:rsidRDefault="00501AAF" w:rsidP="00501AAF">
      <w:pPr>
        <w:tabs>
          <w:tab w:val="left" w:pos="720"/>
        </w:tabs>
        <w:ind w:left="720" w:right="-49" w:hanging="360"/>
        <w:rPr>
          <w:rFonts w:cs="Arial"/>
          <w:sz w:val="20"/>
        </w:rPr>
      </w:pPr>
    </w:p>
    <w:p w14:paraId="49BA9633" w14:textId="77777777" w:rsidR="00501AAF" w:rsidRPr="00951B6A" w:rsidRDefault="00501AAF" w:rsidP="00501AAF">
      <w:pPr>
        <w:tabs>
          <w:tab w:val="left" w:pos="720"/>
        </w:tabs>
        <w:ind w:left="720" w:right="-49" w:hanging="360"/>
        <w:rPr>
          <w:rFonts w:cs="Arial"/>
          <w:sz w:val="20"/>
        </w:rPr>
      </w:pPr>
      <w:bookmarkStart w:id="7" w:name="_Toc393738529"/>
      <w:r w:rsidRPr="00951B6A">
        <w:rPr>
          <w:rFonts w:cs="Arial"/>
          <w:sz w:val="20"/>
        </w:rPr>
        <w:t>B.</w:t>
      </w:r>
      <w:r w:rsidRPr="00951B6A">
        <w:rPr>
          <w:rFonts w:cs="Arial"/>
          <w:sz w:val="20"/>
        </w:rPr>
        <w:tab/>
      </w:r>
      <w:r w:rsidRPr="00951B6A">
        <w:rPr>
          <w:rFonts w:cs="Arial"/>
          <w:sz w:val="20"/>
          <w:u w:val="single"/>
        </w:rPr>
        <w:t>Internal Evidence</w:t>
      </w:r>
      <w:r w:rsidRPr="00951B6A">
        <w:rPr>
          <w:rFonts w:cs="Arial"/>
          <w:sz w:val="20"/>
        </w:rPr>
        <w:t xml:space="preserve">: The author refers to Samuel's written record of the regulations of the kingship (1 Sam. 10:25); so writing a book was not </w:t>
      </w:r>
      <w:r>
        <w:rPr>
          <w:rFonts w:cs="Arial"/>
          <w:sz w:val="20"/>
        </w:rPr>
        <w:t>unusual</w:t>
      </w:r>
      <w:r w:rsidRPr="00951B6A">
        <w:rPr>
          <w:rFonts w:cs="Arial"/>
          <w:sz w:val="20"/>
        </w:rPr>
        <w:t xml:space="preserve"> for Samuel.  As head of a company of prophets (1 Sam. 10:5; 19:20) he is the most likely candidate to author the first book up to chapter 25.</w:t>
      </w:r>
      <w:bookmarkEnd w:id="7"/>
      <w:r w:rsidRPr="00951B6A">
        <w:rPr>
          <w:rFonts w:cs="Arial"/>
          <w:sz w:val="20"/>
        </w:rPr>
        <w:t xml:space="preserve">  </w:t>
      </w:r>
    </w:p>
    <w:p w14:paraId="1620F7E0" w14:textId="77777777" w:rsidR="00501AAF" w:rsidRPr="00951B6A" w:rsidRDefault="00501AAF" w:rsidP="00501AAF">
      <w:pPr>
        <w:tabs>
          <w:tab w:val="left" w:pos="360"/>
        </w:tabs>
        <w:ind w:left="360" w:right="-49" w:hanging="360"/>
        <w:rPr>
          <w:rFonts w:cs="Arial"/>
          <w:b/>
          <w:sz w:val="20"/>
        </w:rPr>
      </w:pPr>
    </w:p>
    <w:p w14:paraId="09D1FB95" w14:textId="77777777" w:rsidR="00501AAF" w:rsidRPr="00951B6A" w:rsidRDefault="00501AAF" w:rsidP="00501AAF">
      <w:pPr>
        <w:tabs>
          <w:tab w:val="left" w:pos="360"/>
        </w:tabs>
        <w:ind w:left="360" w:right="-49" w:hanging="360"/>
        <w:rPr>
          <w:rFonts w:cs="Arial"/>
          <w:b/>
          <w:sz w:val="20"/>
        </w:rPr>
      </w:pPr>
      <w:bookmarkStart w:id="8" w:name="_Toc393738530"/>
      <w:r w:rsidRPr="00951B6A">
        <w:rPr>
          <w:rFonts w:cs="Arial"/>
          <w:b/>
          <w:sz w:val="20"/>
        </w:rPr>
        <w:t>III. Circumstances</w:t>
      </w:r>
      <w:bookmarkEnd w:id="8"/>
    </w:p>
    <w:p w14:paraId="57AD473D" w14:textId="77777777" w:rsidR="00501AAF" w:rsidRPr="00951B6A" w:rsidRDefault="00501AAF" w:rsidP="00501AAF">
      <w:pPr>
        <w:tabs>
          <w:tab w:val="left" w:pos="720"/>
        </w:tabs>
        <w:ind w:left="720" w:right="-49" w:hanging="360"/>
        <w:rPr>
          <w:rFonts w:cs="Arial"/>
          <w:sz w:val="20"/>
        </w:rPr>
      </w:pPr>
    </w:p>
    <w:p w14:paraId="2D92CD46" w14:textId="77777777" w:rsidR="00501AAF" w:rsidRPr="00951B6A" w:rsidRDefault="00501AAF" w:rsidP="00501AAF">
      <w:pPr>
        <w:tabs>
          <w:tab w:val="left" w:pos="720"/>
        </w:tabs>
        <w:ind w:left="720" w:right="-49" w:hanging="360"/>
        <w:rPr>
          <w:rFonts w:cs="Arial"/>
          <w:sz w:val="20"/>
        </w:rPr>
      </w:pPr>
      <w:bookmarkStart w:id="9" w:name="_Toc393738531"/>
      <w:r w:rsidRPr="00951B6A">
        <w:rPr>
          <w:rFonts w:cs="Arial"/>
          <w:sz w:val="20"/>
        </w:rPr>
        <w:t>A.</w:t>
      </w:r>
      <w:r w:rsidRPr="00951B6A">
        <w:rPr>
          <w:rFonts w:cs="Arial"/>
          <w:sz w:val="20"/>
        </w:rPr>
        <w:tab/>
      </w:r>
      <w:r w:rsidRPr="00951B6A">
        <w:rPr>
          <w:rFonts w:cs="Arial"/>
          <w:sz w:val="20"/>
          <w:u w:val="single"/>
        </w:rPr>
        <w:t>Date</w:t>
      </w:r>
      <w:r w:rsidRPr="00951B6A">
        <w:rPr>
          <w:rFonts w:cs="Arial"/>
          <w:sz w:val="20"/>
        </w:rPr>
        <w:t>: Although 1 Samuel 1–24 was recorded by Samuel at the end of his life (born ca.</w:t>
      </w:r>
      <w:r w:rsidRPr="00951B6A">
        <w:rPr>
          <w:rFonts w:cs="Arial"/>
          <w:i/>
          <w:sz w:val="20"/>
        </w:rPr>
        <w:t xml:space="preserve"> </w:t>
      </w:r>
      <w:r w:rsidRPr="00951B6A">
        <w:rPr>
          <w:rFonts w:cs="Arial"/>
          <w:sz w:val="20"/>
        </w:rPr>
        <w:t xml:space="preserve">1105 </w:t>
      </w:r>
      <w:r w:rsidRPr="00951B6A">
        <w:rPr>
          <w:rFonts w:cs="Arial"/>
          <w:sz w:val="16"/>
        </w:rPr>
        <w:t>BC</w:t>
      </w:r>
      <w:r w:rsidRPr="00951B6A">
        <w:rPr>
          <w:rFonts w:cs="Arial"/>
          <w:sz w:val="20"/>
        </w:rPr>
        <w:t>, died ca.</w:t>
      </w:r>
      <w:r w:rsidRPr="00951B6A">
        <w:rPr>
          <w:rFonts w:cs="Arial"/>
          <w:i/>
          <w:sz w:val="20"/>
        </w:rPr>
        <w:t xml:space="preserve"> </w:t>
      </w:r>
      <w:r w:rsidRPr="00951B6A">
        <w:rPr>
          <w:rFonts w:cs="Arial"/>
          <w:sz w:val="20"/>
        </w:rPr>
        <w:t xml:space="preserve">1015 </w:t>
      </w:r>
      <w:r w:rsidRPr="00951B6A">
        <w:rPr>
          <w:rFonts w:cs="Arial"/>
          <w:sz w:val="16"/>
        </w:rPr>
        <w:t>BC</w:t>
      </w:r>
      <w:r w:rsidRPr="00951B6A">
        <w:rPr>
          <w:rFonts w:cs="Arial"/>
          <w:sz w:val="20"/>
        </w:rPr>
        <w:t xml:space="preserve">), the rest of the Books of Samuel must have been written over 85 years later after Israel and Judah divided in 931 </w:t>
      </w:r>
      <w:r w:rsidRPr="00951B6A">
        <w:rPr>
          <w:rFonts w:cs="Arial"/>
          <w:sz w:val="16"/>
        </w:rPr>
        <w:t xml:space="preserve">BC.  </w:t>
      </w:r>
      <w:r w:rsidRPr="00951B6A">
        <w:rPr>
          <w:rFonts w:cs="Arial"/>
          <w:sz w:val="20"/>
        </w:rPr>
        <w:t xml:space="preserve">This is shown by references to the divided monarchy (1 Sam. 11:8; 17:52; 19:16; 2 Sam. 5:5; 11:11; 12:8; 19:42-43; 24:1, 9) and the reference to Ziklag, a Philistine city that the writer says, "has belonged to the kings of Judah to this day" (1 Sam. 27:6).  In regard to the </w:t>
      </w:r>
      <w:r w:rsidRPr="00951B6A">
        <w:rPr>
          <w:rFonts w:cs="Arial"/>
          <w:i/>
          <w:sz w:val="20"/>
        </w:rPr>
        <w:t xml:space="preserve">latest </w:t>
      </w:r>
      <w:r w:rsidRPr="00951B6A">
        <w:rPr>
          <w:rFonts w:cs="Arial"/>
          <w:sz w:val="20"/>
        </w:rPr>
        <w:t xml:space="preserve">possible date of composition, the absence of reference to the fall of Samaria in 722 </w:t>
      </w:r>
      <w:r w:rsidRPr="00951B6A">
        <w:rPr>
          <w:rFonts w:cs="Arial"/>
          <w:sz w:val="16"/>
        </w:rPr>
        <w:t>BC</w:t>
      </w:r>
      <w:r w:rsidRPr="00951B6A">
        <w:rPr>
          <w:rFonts w:cs="Arial"/>
          <w:sz w:val="20"/>
        </w:rPr>
        <w:t xml:space="preserve"> is notable.  Therefore, the time of final composition most likely falls between 931 </w:t>
      </w:r>
      <w:r w:rsidRPr="00951B6A">
        <w:rPr>
          <w:rFonts w:cs="Arial"/>
          <w:sz w:val="16"/>
        </w:rPr>
        <w:t>BC</w:t>
      </w:r>
      <w:r w:rsidRPr="00951B6A">
        <w:rPr>
          <w:rFonts w:cs="Arial"/>
          <w:sz w:val="20"/>
        </w:rPr>
        <w:t xml:space="preserve"> and 722 </w:t>
      </w:r>
      <w:r w:rsidRPr="00951B6A">
        <w:rPr>
          <w:rFonts w:cs="Arial"/>
          <w:sz w:val="16"/>
        </w:rPr>
        <w:t>BC</w:t>
      </w:r>
      <w:bookmarkEnd w:id="9"/>
    </w:p>
    <w:p w14:paraId="73D9AF4C" w14:textId="77777777" w:rsidR="00501AAF" w:rsidRPr="00951B6A" w:rsidRDefault="00501AAF" w:rsidP="00501AAF">
      <w:pPr>
        <w:tabs>
          <w:tab w:val="left" w:pos="720"/>
        </w:tabs>
        <w:ind w:left="720" w:right="-49" w:hanging="360"/>
        <w:rPr>
          <w:rFonts w:cs="Arial"/>
          <w:sz w:val="20"/>
        </w:rPr>
      </w:pPr>
    </w:p>
    <w:p w14:paraId="0126F1A5" w14:textId="77777777" w:rsidR="00501AAF" w:rsidRPr="00951B6A" w:rsidRDefault="00501AAF" w:rsidP="00501AAF">
      <w:pPr>
        <w:tabs>
          <w:tab w:val="left" w:pos="720"/>
        </w:tabs>
        <w:ind w:left="720" w:right="-49" w:hanging="360"/>
        <w:rPr>
          <w:rFonts w:cs="Arial"/>
          <w:sz w:val="20"/>
        </w:rPr>
      </w:pPr>
      <w:bookmarkStart w:id="10" w:name="_Toc393738532"/>
      <w:r w:rsidRPr="00951B6A">
        <w:rPr>
          <w:rFonts w:cs="Arial"/>
          <w:sz w:val="20"/>
        </w:rPr>
        <w:t>B.</w:t>
      </w:r>
      <w:r w:rsidRPr="00951B6A">
        <w:rPr>
          <w:rFonts w:cs="Arial"/>
          <w:sz w:val="20"/>
        </w:rPr>
        <w:tab/>
      </w:r>
      <w:r w:rsidRPr="00951B6A">
        <w:rPr>
          <w:rFonts w:cs="Arial"/>
          <w:sz w:val="20"/>
          <w:u w:val="single"/>
        </w:rPr>
        <w:t>Recipients</w:t>
      </w:r>
      <w:r w:rsidRPr="00951B6A">
        <w:rPr>
          <w:rFonts w:cs="Arial"/>
          <w:sz w:val="20"/>
        </w:rPr>
        <w:t xml:space="preserve">: Since the first author of the Books of Samuel (Samuel himself) records the start of Saul's </w:t>
      </w:r>
      <w:r>
        <w:rPr>
          <w:rFonts w:cs="Arial"/>
          <w:sz w:val="20"/>
        </w:rPr>
        <w:t>rule</w:t>
      </w:r>
      <w:r w:rsidRPr="00951B6A">
        <w:rPr>
          <w:rFonts w:cs="Arial"/>
          <w:sz w:val="20"/>
        </w:rPr>
        <w:t>, all the readers of 1 Samuel 1–24 must have been Jews at the time of the monarchy.  However, those who read the books in their final form had already experienced the division of the empire.</w:t>
      </w:r>
      <w:bookmarkEnd w:id="10"/>
    </w:p>
    <w:p w14:paraId="4E11044F" w14:textId="77777777" w:rsidR="00501AAF" w:rsidRPr="00951B6A" w:rsidRDefault="00501AAF" w:rsidP="00501AAF">
      <w:pPr>
        <w:tabs>
          <w:tab w:val="left" w:pos="720"/>
        </w:tabs>
        <w:ind w:left="720" w:right="-49" w:hanging="360"/>
        <w:rPr>
          <w:rFonts w:cs="Arial"/>
          <w:sz w:val="20"/>
        </w:rPr>
      </w:pPr>
    </w:p>
    <w:p w14:paraId="7DDF1B78" w14:textId="77777777" w:rsidR="00501AAF" w:rsidRPr="00951B6A" w:rsidRDefault="00501AAF" w:rsidP="00501AAF">
      <w:pPr>
        <w:tabs>
          <w:tab w:val="left" w:pos="720"/>
        </w:tabs>
        <w:ind w:left="720" w:right="-49" w:hanging="360"/>
        <w:rPr>
          <w:rFonts w:cs="Arial"/>
          <w:sz w:val="20"/>
        </w:rPr>
      </w:pPr>
      <w:bookmarkStart w:id="11" w:name="_Toc393738533"/>
      <w:r w:rsidRPr="00951B6A">
        <w:rPr>
          <w:rFonts w:cs="Arial"/>
          <w:sz w:val="20"/>
        </w:rPr>
        <w:t>C.</w:t>
      </w:r>
      <w:r w:rsidRPr="00951B6A">
        <w:rPr>
          <w:rFonts w:cs="Arial"/>
          <w:sz w:val="20"/>
        </w:rPr>
        <w:tab/>
      </w:r>
      <w:r w:rsidRPr="00951B6A">
        <w:rPr>
          <w:rFonts w:cs="Arial"/>
          <w:sz w:val="20"/>
          <w:u w:val="single"/>
        </w:rPr>
        <w:t>Occasion</w:t>
      </w:r>
      <w:r w:rsidRPr="00951B6A">
        <w:rPr>
          <w:rFonts w:cs="Arial"/>
          <w:sz w:val="20"/>
        </w:rPr>
        <w:t>: Judges 17–21 and Ruth both supplement the main account of the judges period, so the Books of Samuel actually continue the story from Judges 16:31.  First Samuel concludes the period of the judges with the final two judges not mentioned in Judges (Eli and Samuel) and introduces the monarchy of Israel with the reign of Saul, Israel's first king.  Even though Israel's desire for a king to be "like all the other nations" (1 Sam. 8:5, 20) was a carnal plan by rejecting the L</w:t>
      </w:r>
      <w:r w:rsidRPr="00951B6A">
        <w:rPr>
          <w:rFonts w:cs="Arial"/>
          <w:sz w:val="16"/>
        </w:rPr>
        <w:t>ORD</w:t>
      </w:r>
      <w:r w:rsidRPr="00951B6A">
        <w:rPr>
          <w:rFonts w:cs="Arial"/>
          <w:sz w:val="20"/>
        </w:rPr>
        <w:t xml:space="preserve"> as king, God planned for human royalty even as early as the time of the patriarchs (Gen. 17:6, 16; 35:11; cf. Deut. 17:14-20).  As to what motivated the authors to record this transitional history from theocracy to monarchy, perhaps it was the desire to defend the Davidic dynasty (cf. 2 Sam. 7).</w:t>
      </w:r>
      <w:bookmarkEnd w:id="11"/>
      <w:r w:rsidRPr="00951B6A">
        <w:rPr>
          <w:rFonts w:cs="Arial"/>
          <w:sz w:val="20"/>
        </w:rPr>
        <w:t xml:space="preserve">  </w:t>
      </w:r>
    </w:p>
    <w:p w14:paraId="732DCEEA" w14:textId="77777777" w:rsidR="00501AAF" w:rsidRPr="00951B6A" w:rsidRDefault="00501AAF" w:rsidP="00501AAF">
      <w:pPr>
        <w:tabs>
          <w:tab w:val="left" w:pos="360"/>
        </w:tabs>
        <w:ind w:left="360" w:right="-49" w:hanging="360"/>
        <w:rPr>
          <w:rFonts w:cs="Arial"/>
          <w:b/>
          <w:sz w:val="20"/>
        </w:rPr>
      </w:pPr>
    </w:p>
    <w:p w14:paraId="3F67DED2" w14:textId="77777777" w:rsidR="00501AAF" w:rsidRPr="00951B6A" w:rsidRDefault="00501AAF" w:rsidP="00501AAF">
      <w:pPr>
        <w:tabs>
          <w:tab w:val="left" w:pos="360"/>
        </w:tabs>
        <w:ind w:left="360" w:right="-49" w:hanging="360"/>
        <w:rPr>
          <w:rFonts w:cs="Arial"/>
          <w:b/>
          <w:sz w:val="20"/>
        </w:rPr>
      </w:pPr>
      <w:bookmarkStart w:id="12" w:name="_Toc393738534"/>
      <w:r w:rsidRPr="00951B6A">
        <w:rPr>
          <w:rFonts w:cs="Arial"/>
          <w:b/>
          <w:sz w:val="20"/>
        </w:rPr>
        <w:t>IV. Characteristics</w:t>
      </w:r>
      <w:bookmarkEnd w:id="12"/>
    </w:p>
    <w:p w14:paraId="0EDBE2DA" w14:textId="77777777" w:rsidR="00501AAF" w:rsidRPr="00951B6A" w:rsidRDefault="00501AAF" w:rsidP="00501AAF">
      <w:pPr>
        <w:tabs>
          <w:tab w:val="left" w:pos="720"/>
        </w:tabs>
        <w:ind w:left="720" w:right="-49" w:hanging="360"/>
        <w:rPr>
          <w:rFonts w:cs="Arial"/>
          <w:sz w:val="20"/>
        </w:rPr>
      </w:pPr>
    </w:p>
    <w:p w14:paraId="249A8064" w14:textId="77777777" w:rsidR="00501AAF" w:rsidRPr="00951B6A" w:rsidRDefault="00501AAF" w:rsidP="00501AAF">
      <w:pPr>
        <w:tabs>
          <w:tab w:val="left" w:pos="720"/>
        </w:tabs>
        <w:ind w:left="720" w:right="-49" w:hanging="360"/>
        <w:rPr>
          <w:rFonts w:cs="Arial"/>
          <w:sz w:val="20"/>
        </w:rPr>
      </w:pPr>
      <w:bookmarkStart w:id="13" w:name="_Toc393738535"/>
      <w:r w:rsidRPr="00951B6A">
        <w:rPr>
          <w:rFonts w:cs="Arial"/>
          <w:sz w:val="20"/>
        </w:rPr>
        <w:t>A.</w:t>
      </w:r>
      <w:r w:rsidRPr="00951B6A">
        <w:rPr>
          <w:rFonts w:cs="Arial"/>
          <w:sz w:val="20"/>
        </w:rPr>
        <w:tab/>
        <w:t xml:space="preserve">First Samuel is the first book in Scripture to use the word </w:t>
      </w:r>
      <w:r w:rsidRPr="00951B6A">
        <w:rPr>
          <w:rFonts w:cs="Arial"/>
          <w:i/>
          <w:sz w:val="20"/>
        </w:rPr>
        <w:t>Messiah</w:t>
      </w:r>
      <w:r w:rsidRPr="00951B6A">
        <w:rPr>
          <w:rFonts w:cs="Arial"/>
          <w:sz w:val="20"/>
        </w:rPr>
        <w:t xml:space="preserve"> ("anointed," 2:10) and the first to refer to God as "the L</w:t>
      </w:r>
      <w:r w:rsidRPr="00951B6A">
        <w:rPr>
          <w:rFonts w:cs="Arial"/>
          <w:sz w:val="16"/>
        </w:rPr>
        <w:t>ORD</w:t>
      </w:r>
      <w:r w:rsidRPr="00951B6A">
        <w:rPr>
          <w:rFonts w:cs="Arial"/>
          <w:sz w:val="20"/>
        </w:rPr>
        <w:t xml:space="preserve"> of hosts" (e.g., 1:3).</w:t>
      </w:r>
      <w:bookmarkEnd w:id="13"/>
    </w:p>
    <w:p w14:paraId="563C42D6" w14:textId="77777777" w:rsidR="00501AAF" w:rsidRPr="00951B6A" w:rsidRDefault="00501AAF" w:rsidP="00501AAF">
      <w:pPr>
        <w:tabs>
          <w:tab w:val="left" w:pos="720"/>
        </w:tabs>
        <w:ind w:left="720" w:right="-49" w:hanging="360"/>
        <w:rPr>
          <w:rFonts w:cs="Arial"/>
          <w:sz w:val="20"/>
        </w:rPr>
      </w:pPr>
    </w:p>
    <w:p w14:paraId="60DCE2A8" w14:textId="77777777" w:rsidR="00501AAF" w:rsidRPr="00951B6A" w:rsidRDefault="00501AAF" w:rsidP="00501AAF">
      <w:pPr>
        <w:tabs>
          <w:tab w:val="left" w:pos="720"/>
        </w:tabs>
        <w:ind w:left="720" w:right="-49" w:hanging="360"/>
        <w:rPr>
          <w:rFonts w:cs="Arial"/>
          <w:sz w:val="20"/>
        </w:rPr>
      </w:pPr>
      <w:bookmarkStart w:id="14" w:name="_Toc393738536"/>
      <w:r w:rsidRPr="00951B6A">
        <w:rPr>
          <w:rFonts w:cs="Arial"/>
          <w:sz w:val="20"/>
        </w:rPr>
        <w:t>B.</w:t>
      </w:r>
      <w:r w:rsidRPr="00951B6A">
        <w:rPr>
          <w:rFonts w:cs="Arial"/>
          <w:sz w:val="20"/>
        </w:rPr>
        <w:tab/>
        <w:t>Two of the three major characters in 1 Samuel are types of Christ: Samuel as prophet and priest, and David as the shepherd-king born in Bethlehem.</w:t>
      </w:r>
      <w:bookmarkEnd w:id="14"/>
    </w:p>
    <w:p w14:paraId="14F03BD9" w14:textId="77777777" w:rsidR="00501AAF" w:rsidRPr="00951B6A" w:rsidRDefault="00501AAF" w:rsidP="00501AAF">
      <w:pPr>
        <w:tabs>
          <w:tab w:val="left" w:pos="720"/>
        </w:tabs>
        <w:ind w:left="720" w:right="-49" w:hanging="360"/>
        <w:rPr>
          <w:rFonts w:cs="Arial"/>
          <w:sz w:val="20"/>
        </w:rPr>
      </w:pPr>
    </w:p>
    <w:p w14:paraId="5F34AE20" w14:textId="77777777" w:rsidR="00501AAF" w:rsidRPr="00951B6A" w:rsidRDefault="00501AAF" w:rsidP="00501AAF">
      <w:pPr>
        <w:tabs>
          <w:tab w:val="left" w:pos="720"/>
        </w:tabs>
        <w:ind w:left="720" w:right="-49" w:hanging="360"/>
        <w:rPr>
          <w:rFonts w:cs="Arial"/>
          <w:sz w:val="20"/>
        </w:rPr>
      </w:pPr>
      <w:bookmarkStart w:id="15" w:name="_Toc393738537"/>
      <w:r w:rsidRPr="00951B6A">
        <w:rPr>
          <w:rFonts w:cs="Arial"/>
          <w:sz w:val="20"/>
        </w:rPr>
        <w:t>C.</w:t>
      </w:r>
      <w:r w:rsidRPr="00951B6A">
        <w:rPr>
          <w:rFonts w:cs="Arial"/>
          <w:sz w:val="20"/>
        </w:rPr>
        <w:tab/>
        <w:t>The Book of 1 Samuel introduces the first of the prophets of Israel in the person of Samuel (Acts 3:24), who also served as the last judge.  The key word for this book is</w:t>
      </w:r>
      <w:r w:rsidRPr="00951B6A">
        <w:rPr>
          <w:rFonts w:cs="Arial"/>
          <w:i/>
          <w:sz w:val="20"/>
        </w:rPr>
        <w:t xml:space="preserve"> transition.</w:t>
      </w:r>
      <w:bookmarkEnd w:id="15"/>
    </w:p>
    <w:p w14:paraId="0308E79B" w14:textId="77777777" w:rsidR="00501AAF" w:rsidRPr="00951B6A" w:rsidRDefault="00501AAF" w:rsidP="00501AAF">
      <w:pPr>
        <w:tabs>
          <w:tab w:val="left" w:pos="360"/>
        </w:tabs>
        <w:ind w:left="360" w:right="-49" w:hanging="360"/>
        <w:jc w:val="center"/>
        <w:rPr>
          <w:rFonts w:cs="Arial"/>
          <w:b/>
        </w:rPr>
      </w:pPr>
    </w:p>
    <w:p w14:paraId="2F6223D9" w14:textId="77777777" w:rsidR="006E7AB9" w:rsidRDefault="006E7AB9">
      <w:pPr>
        <w:rPr>
          <w:rFonts w:cs="Arial"/>
          <w:b/>
          <w:sz w:val="28"/>
        </w:rPr>
      </w:pPr>
      <w:bookmarkStart w:id="16" w:name="_Toc393738538"/>
      <w:r>
        <w:rPr>
          <w:rFonts w:cs="Arial"/>
          <w:b/>
          <w:sz w:val="28"/>
        </w:rPr>
        <w:br w:type="page"/>
      </w:r>
    </w:p>
    <w:p w14:paraId="07A9E0F5" w14:textId="4F23E702" w:rsidR="00501AAF" w:rsidRPr="00951B6A" w:rsidRDefault="00501AAF" w:rsidP="00501AAF">
      <w:pPr>
        <w:tabs>
          <w:tab w:val="left" w:pos="720"/>
        </w:tabs>
        <w:ind w:left="720" w:right="-49" w:hanging="720"/>
        <w:jc w:val="center"/>
        <w:outlineLvl w:val="0"/>
        <w:rPr>
          <w:rFonts w:cs="Arial"/>
          <w:b/>
          <w:sz w:val="28"/>
        </w:rPr>
      </w:pPr>
      <w:r w:rsidRPr="00951B6A">
        <w:rPr>
          <w:rFonts w:cs="Arial"/>
          <w:b/>
          <w:sz w:val="28"/>
        </w:rPr>
        <w:lastRenderedPageBreak/>
        <w:t>Argument</w:t>
      </w:r>
      <w:bookmarkEnd w:id="16"/>
    </w:p>
    <w:p w14:paraId="1B27BA9A" w14:textId="77777777" w:rsidR="00501AAF" w:rsidRPr="00951B6A" w:rsidRDefault="00501AAF" w:rsidP="00501AAF">
      <w:pPr>
        <w:ind w:right="-49" w:firstLine="360"/>
        <w:rPr>
          <w:rFonts w:cs="Arial"/>
          <w:sz w:val="12"/>
        </w:rPr>
      </w:pPr>
      <w:bookmarkStart w:id="17" w:name="_Toc393738539"/>
    </w:p>
    <w:p w14:paraId="5E2E54C4" w14:textId="77777777" w:rsidR="00501AAF" w:rsidRPr="00951B6A" w:rsidRDefault="00501AAF" w:rsidP="00501AAF">
      <w:pPr>
        <w:ind w:right="-49" w:firstLine="360"/>
        <w:rPr>
          <w:rFonts w:cs="Arial"/>
          <w:sz w:val="20"/>
        </w:rPr>
      </w:pPr>
      <w:r w:rsidRPr="00951B6A">
        <w:rPr>
          <w:rFonts w:cs="Arial"/>
          <w:sz w:val="20"/>
        </w:rPr>
        <w:t>The Book of 1 Samuel traces the transition from Israel's theocracy in which Samuel serves as the last judge (1 Sam 1–7) to the nation's beginnings as a monarchy under the kingship of Saul (1 Sam 8–31).  Within this overall design are three transitions of leadership: from Eli to Samuel (1 Sam 1–3), from Samuel to Saul (1 Sam 8–12), and from Saul to David (1 Sam 16–31).  The intervening sections maintain that while Samuel filled a much-needed place of leadership among the people (1 Sam 4–7), the best replacement for him was not Saul, the people's choice as king whom God rejected (1 Sam 13–15), but rather David, a man after God's own heart.</w:t>
      </w:r>
      <w:bookmarkEnd w:id="17"/>
      <w:r w:rsidRPr="00951B6A">
        <w:rPr>
          <w:rFonts w:cs="Arial"/>
          <w:sz w:val="20"/>
        </w:rPr>
        <w:t xml:space="preserve">  </w:t>
      </w:r>
    </w:p>
    <w:p w14:paraId="3276C1F3" w14:textId="77777777" w:rsidR="00501AAF" w:rsidRPr="00951B6A" w:rsidRDefault="00501AAF" w:rsidP="00501AAF">
      <w:pPr>
        <w:ind w:right="-49" w:firstLine="360"/>
        <w:rPr>
          <w:rFonts w:cs="Arial"/>
          <w:sz w:val="12"/>
        </w:rPr>
      </w:pPr>
    </w:p>
    <w:p w14:paraId="10FB683D" w14:textId="77777777" w:rsidR="00501AAF" w:rsidRDefault="00501AAF" w:rsidP="00501AAF">
      <w:pPr>
        <w:ind w:right="-49" w:firstLine="360"/>
        <w:rPr>
          <w:rFonts w:cs="Arial"/>
          <w:sz w:val="20"/>
        </w:rPr>
      </w:pPr>
      <w:bookmarkStart w:id="18" w:name="_Toc393738540"/>
      <w:r w:rsidRPr="00951B6A">
        <w:rPr>
          <w:rFonts w:cs="Arial"/>
          <w:sz w:val="20"/>
        </w:rPr>
        <w:t>Therefore, the theological design of 1 Samuel is not to simply trace the history of Israel's change of government. Instead it shows that God delegated his sovereignty through David’s line.</w:t>
      </w:r>
      <w:bookmarkEnd w:id="18"/>
    </w:p>
    <w:p w14:paraId="17DAA149" w14:textId="77777777" w:rsidR="00501AAF" w:rsidRPr="00951B6A" w:rsidRDefault="00501AAF" w:rsidP="00501AAF">
      <w:pPr>
        <w:ind w:right="-49" w:firstLine="360"/>
        <w:rPr>
          <w:rFonts w:cs="Arial"/>
          <w:sz w:val="20"/>
        </w:rPr>
      </w:pPr>
    </w:p>
    <w:p w14:paraId="396A3F0B" w14:textId="77777777" w:rsidR="00501AAF" w:rsidRPr="00951B6A" w:rsidRDefault="00501AAF" w:rsidP="00501AAF">
      <w:pPr>
        <w:ind w:right="-49" w:firstLine="360"/>
        <w:rPr>
          <w:rFonts w:cs="Arial"/>
          <w:sz w:val="20"/>
        </w:rPr>
      </w:pPr>
    </w:p>
    <w:p w14:paraId="3C015473" w14:textId="77777777" w:rsidR="00501AAF" w:rsidRPr="00951B6A" w:rsidRDefault="00501AAF" w:rsidP="00501AAF">
      <w:pPr>
        <w:ind w:right="-49"/>
        <w:jc w:val="center"/>
        <w:outlineLvl w:val="0"/>
        <w:rPr>
          <w:rFonts w:cs="Arial"/>
          <w:b/>
          <w:sz w:val="20"/>
        </w:rPr>
      </w:pPr>
      <w:bookmarkStart w:id="19" w:name="_Toc393738541"/>
      <w:r w:rsidRPr="00951B6A">
        <w:rPr>
          <w:rFonts w:cs="Arial"/>
          <w:b/>
          <w:sz w:val="28"/>
        </w:rPr>
        <w:t>Synthesis</w:t>
      </w:r>
      <w:bookmarkEnd w:id="19"/>
    </w:p>
    <w:p w14:paraId="1A11963F" w14:textId="77777777" w:rsidR="00501AAF" w:rsidRPr="00951B6A" w:rsidRDefault="00501AAF" w:rsidP="00501AAF">
      <w:pPr>
        <w:tabs>
          <w:tab w:val="left" w:pos="360"/>
        </w:tabs>
        <w:ind w:left="360" w:right="-49" w:hanging="360"/>
        <w:rPr>
          <w:rFonts w:cs="Arial"/>
          <w:b/>
          <w:sz w:val="12"/>
        </w:rPr>
      </w:pPr>
    </w:p>
    <w:p w14:paraId="2FBDB9E4" w14:textId="77777777" w:rsidR="00501AAF" w:rsidRPr="00951B6A" w:rsidRDefault="00501AAF" w:rsidP="00501AAF">
      <w:pPr>
        <w:tabs>
          <w:tab w:val="left" w:pos="360"/>
        </w:tabs>
        <w:ind w:left="360" w:right="-49" w:hanging="360"/>
        <w:outlineLvl w:val="0"/>
        <w:rPr>
          <w:rFonts w:cs="Arial"/>
          <w:b/>
          <w:sz w:val="20"/>
        </w:rPr>
      </w:pPr>
      <w:bookmarkStart w:id="20" w:name="_Toc393738542"/>
      <w:r w:rsidRPr="00951B6A">
        <w:rPr>
          <w:rFonts w:cs="Arial"/>
          <w:b/>
          <w:sz w:val="20"/>
        </w:rPr>
        <w:t>Degenerate theocracy to Davidic monarchy</w:t>
      </w:r>
      <w:bookmarkEnd w:id="20"/>
    </w:p>
    <w:p w14:paraId="1C9132DA" w14:textId="77777777" w:rsidR="00501AAF" w:rsidRPr="00951B6A" w:rsidRDefault="00501AAF" w:rsidP="00501AAF">
      <w:pPr>
        <w:tabs>
          <w:tab w:val="left" w:pos="360"/>
        </w:tabs>
        <w:ind w:left="360" w:right="-49" w:hanging="360"/>
        <w:rPr>
          <w:rFonts w:cs="Arial"/>
          <w:b/>
          <w:sz w:val="12"/>
        </w:rPr>
      </w:pPr>
      <w:bookmarkStart w:id="21" w:name="_Toc393738543"/>
    </w:p>
    <w:p w14:paraId="09589291" w14:textId="77777777" w:rsidR="00501AAF" w:rsidRPr="00951B6A" w:rsidRDefault="00501AAF" w:rsidP="00501AAF">
      <w:pPr>
        <w:tabs>
          <w:tab w:val="left" w:pos="2160"/>
        </w:tabs>
        <w:ind w:right="-49"/>
        <w:rPr>
          <w:rFonts w:cs="Arial"/>
          <w:b/>
          <w:sz w:val="20"/>
        </w:rPr>
      </w:pPr>
      <w:r w:rsidRPr="00951B6A">
        <w:rPr>
          <w:rFonts w:cs="Arial"/>
          <w:b/>
          <w:sz w:val="20"/>
        </w:rPr>
        <w:t>1–7</w:t>
      </w:r>
      <w:r w:rsidRPr="00951B6A">
        <w:rPr>
          <w:rFonts w:cs="Arial"/>
          <w:b/>
          <w:sz w:val="20"/>
        </w:rPr>
        <w:tab/>
        <w:t>Theocracy ended</w:t>
      </w:r>
      <w:bookmarkEnd w:id="21"/>
    </w:p>
    <w:p w14:paraId="25FB6F16" w14:textId="77777777" w:rsidR="00501AAF" w:rsidRPr="00951B6A" w:rsidRDefault="00501AAF" w:rsidP="00501AAF">
      <w:pPr>
        <w:tabs>
          <w:tab w:val="left" w:pos="2520"/>
          <w:tab w:val="left" w:pos="6210"/>
        </w:tabs>
        <w:ind w:left="360" w:right="-49"/>
        <w:rPr>
          <w:rFonts w:cs="Arial"/>
          <w:sz w:val="20"/>
        </w:rPr>
      </w:pPr>
      <w:bookmarkStart w:id="22" w:name="_Toc393738544"/>
      <w:r w:rsidRPr="00951B6A">
        <w:rPr>
          <w:rFonts w:cs="Arial"/>
          <w:sz w:val="20"/>
        </w:rPr>
        <w:t>1–3</w:t>
      </w:r>
      <w:r w:rsidRPr="00951B6A">
        <w:rPr>
          <w:rFonts w:cs="Arial"/>
          <w:sz w:val="20"/>
        </w:rPr>
        <w:tab/>
        <w:t>#1: Eli to Samuel</w:t>
      </w:r>
      <w:r w:rsidRPr="00951B6A">
        <w:rPr>
          <w:rFonts w:cs="Arial"/>
          <w:sz w:val="20"/>
        </w:rPr>
        <w:tab/>
        <w:t># = 3 Leadership transitions</w:t>
      </w:r>
      <w:bookmarkEnd w:id="22"/>
    </w:p>
    <w:p w14:paraId="39E1717D" w14:textId="77777777" w:rsidR="00501AAF" w:rsidRPr="00951B6A" w:rsidRDefault="00501AAF" w:rsidP="00501AAF">
      <w:pPr>
        <w:tabs>
          <w:tab w:val="left" w:pos="2880"/>
        </w:tabs>
        <w:ind w:left="720" w:right="-49"/>
        <w:rPr>
          <w:rFonts w:cs="Arial"/>
          <w:sz w:val="20"/>
        </w:rPr>
      </w:pPr>
      <w:bookmarkStart w:id="23" w:name="_Toc393738545"/>
      <w:r w:rsidRPr="00951B6A">
        <w:rPr>
          <w:rFonts w:cs="Arial"/>
          <w:sz w:val="20"/>
        </w:rPr>
        <w:t>1</w:t>
      </w:r>
      <w:r w:rsidRPr="00951B6A">
        <w:rPr>
          <w:rFonts w:cs="Arial"/>
          <w:sz w:val="20"/>
        </w:rPr>
        <w:tab/>
        <w:t>Samuel's birth</w:t>
      </w:r>
      <w:bookmarkEnd w:id="23"/>
    </w:p>
    <w:p w14:paraId="18CBA1BA" w14:textId="77777777" w:rsidR="00501AAF" w:rsidRPr="00951B6A" w:rsidRDefault="00501AAF" w:rsidP="00501AAF">
      <w:pPr>
        <w:tabs>
          <w:tab w:val="left" w:pos="2880"/>
        </w:tabs>
        <w:ind w:left="720" w:right="-49"/>
        <w:rPr>
          <w:rFonts w:cs="Arial"/>
          <w:sz w:val="20"/>
        </w:rPr>
      </w:pPr>
      <w:bookmarkStart w:id="24" w:name="_Toc393738546"/>
      <w:r w:rsidRPr="00951B6A">
        <w:rPr>
          <w:rFonts w:cs="Arial"/>
          <w:sz w:val="20"/>
        </w:rPr>
        <w:t>2:1-11</w:t>
      </w:r>
      <w:r w:rsidRPr="00951B6A">
        <w:rPr>
          <w:rFonts w:cs="Arial"/>
          <w:sz w:val="20"/>
        </w:rPr>
        <w:tab/>
        <w:t>Hanna's prayer</w:t>
      </w:r>
      <w:bookmarkEnd w:id="24"/>
    </w:p>
    <w:p w14:paraId="570823D3" w14:textId="77777777" w:rsidR="00501AAF" w:rsidRPr="00951B6A" w:rsidRDefault="00501AAF" w:rsidP="00501AAF">
      <w:pPr>
        <w:tabs>
          <w:tab w:val="left" w:pos="2880"/>
        </w:tabs>
        <w:ind w:left="720" w:right="-49"/>
        <w:rPr>
          <w:rFonts w:cs="Arial"/>
          <w:sz w:val="20"/>
        </w:rPr>
      </w:pPr>
      <w:bookmarkStart w:id="25" w:name="_Toc393738547"/>
      <w:r w:rsidRPr="00951B6A">
        <w:rPr>
          <w:rFonts w:cs="Arial"/>
          <w:sz w:val="20"/>
        </w:rPr>
        <w:t>2:12-36</w:t>
      </w:r>
      <w:r w:rsidRPr="00951B6A">
        <w:rPr>
          <w:rFonts w:cs="Arial"/>
          <w:sz w:val="20"/>
        </w:rPr>
        <w:tab/>
        <w:t>Eli's house rejected</w:t>
      </w:r>
      <w:bookmarkEnd w:id="25"/>
    </w:p>
    <w:p w14:paraId="6E534BE3" w14:textId="77777777" w:rsidR="00501AAF" w:rsidRPr="00951B6A" w:rsidRDefault="00501AAF" w:rsidP="00501AAF">
      <w:pPr>
        <w:tabs>
          <w:tab w:val="left" w:pos="2880"/>
        </w:tabs>
        <w:ind w:left="720" w:right="-49"/>
        <w:rPr>
          <w:rFonts w:cs="Arial"/>
          <w:sz w:val="20"/>
        </w:rPr>
      </w:pPr>
      <w:bookmarkStart w:id="26" w:name="_Toc393738548"/>
      <w:r w:rsidRPr="00951B6A">
        <w:rPr>
          <w:rFonts w:cs="Arial"/>
          <w:sz w:val="20"/>
        </w:rPr>
        <w:t>3</w:t>
      </w:r>
      <w:r w:rsidRPr="00951B6A">
        <w:rPr>
          <w:rFonts w:cs="Arial"/>
          <w:sz w:val="20"/>
        </w:rPr>
        <w:tab/>
        <w:t>Samuel's call</w:t>
      </w:r>
      <w:bookmarkEnd w:id="26"/>
    </w:p>
    <w:p w14:paraId="0C93356F" w14:textId="77777777" w:rsidR="00501AAF" w:rsidRPr="00951B6A" w:rsidRDefault="00501AAF" w:rsidP="00501AAF">
      <w:pPr>
        <w:tabs>
          <w:tab w:val="left" w:pos="2520"/>
        </w:tabs>
        <w:ind w:left="360" w:right="-49"/>
        <w:rPr>
          <w:rFonts w:cs="Arial"/>
          <w:sz w:val="20"/>
        </w:rPr>
      </w:pPr>
      <w:bookmarkStart w:id="27" w:name="_Toc393738549"/>
      <w:r w:rsidRPr="00951B6A">
        <w:rPr>
          <w:rFonts w:cs="Arial"/>
          <w:sz w:val="20"/>
        </w:rPr>
        <w:t>4–7</w:t>
      </w:r>
      <w:r w:rsidRPr="00951B6A">
        <w:rPr>
          <w:rFonts w:cs="Arial"/>
          <w:sz w:val="20"/>
        </w:rPr>
        <w:tab/>
        <w:t>Ark = Samuel needed</w:t>
      </w:r>
      <w:bookmarkEnd w:id="27"/>
    </w:p>
    <w:p w14:paraId="0675A172" w14:textId="77777777" w:rsidR="00501AAF" w:rsidRPr="00951B6A" w:rsidRDefault="00501AAF" w:rsidP="00501AAF">
      <w:pPr>
        <w:tabs>
          <w:tab w:val="left" w:pos="2880"/>
        </w:tabs>
        <w:ind w:left="720" w:right="-49"/>
        <w:rPr>
          <w:rFonts w:cs="Arial"/>
          <w:sz w:val="20"/>
        </w:rPr>
      </w:pPr>
      <w:bookmarkStart w:id="28" w:name="_Toc393738550"/>
      <w:r w:rsidRPr="00951B6A">
        <w:rPr>
          <w:rFonts w:cs="Arial"/>
          <w:sz w:val="20"/>
        </w:rPr>
        <w:t>4</w:t>
      </w:r>
      <w:r w:rsidRPr="00951B6A">
        <w:rPr>
          <w:rFonts w:cs="Arial"/>
          <w:sz w:val="20"/>
        </w:rPr>
        <w:tab/>
        <w:t>Captured</w:t>
      </w:r>
      <w:bookmarkEnd w:id="28"/>
    </w:p>
    <w:p w14:paraId="69BF35C7" w14:textId="77777777" w:rsidR="00501AAF" w:rsidRPr="00951B6A" w:rsidRDefault="00501AAF" w:rsidP="00501AAF">
      <w:pPr>
        <w:tabs>
          <w:tab w:val="left" w:pos="2880"/>
        </w:tabs>
        <w:ind w:left="720" w:right="-49"/>
        <w:rPr>
          <w:rFonts w:cs="Arial"/>
          <w:sz w:val="20"/>
        </w:rPr>
      </w:pPr>
      <w:bookmarkStart w:id="29" w:name="_Toc393738551"/>
      <w:r w:rsidRPr="00951B6A">
        <w:rPr>
          <w:rFonts w:cs="Arial"/>
          <w:sz w:val="20"/>
        </w:rPr>
        <w:t>5</w:t>
      </w:r>
      <w:r w:rsidRPr="00951B6A">
        <w:rPr>
          <w:rFonts w:cs="Arial"/>
          <w:sz w:val="20"/>
        </w:rPr>
        <w:tab/>
        <w:t>With Philistines</w:t>
      </w:r>
      <w:bookmarkEnd w:id="29"/>
    </w:p>
    <w:p w14:paraId="677F094E" w14:textId="77777777" w:rsidR="00501AAF" w:rsidRPr="00951B6A" w:rsidRDefault="00501AAF" w:rsidP="00501AAF">
      <w:pPr>
        <w:tabs>
          <w:tab w:val="left" w:pos="2880"/>
        </w:tabs>
        <w:ind w:left="720" w:right="-49"/>
        <w:rPr>
          <w:rFonts w:cs="Arial"/>
          <w:sz w:val="20"/>
        </w:rPr>
      </w:pPr>
      <w:bookmarkStart w:id="30" w:name="_Toc393738552"/>
      <w:r w:rsidRPr="00951B6A">
        <w:rPr>
          <w:rFonts w:cs="Arial"/>
          <w:sz w:val="20"/>
        </w:rPr>
        <w:t>6</w:t>
      </w:r>
      <w:r w:rsidRPr="00951B6A">
        <w:rPr>
          <w:rFonts w:cs="Arial"/>
          <w:sz w:val="20"/>
        </w:rPr>
        <w:tab/>
        <w:t>Returned</w:t>
      </w:r>
      <w:bookmarkEnd w:id="30"/>
    </w:p>
    <w:p w14:paraId="0F94D266" w14:textId="77777777" w:rsidR="00501AAF" w:rsidRPr="00951B6A" w:rsidRDefault="00501AAF" w:rsidP="00501AAF">
      <w:pPr>
        <w:tabs>
          <w:tab w:val="left" w:pos="2880"/>
        </w:tabs>
        <w:ind w:left="720" w:right="-49"/>
        <w:rPr>
          <w:rFonts w:cs="Arial"/>
          <w:sz w:val="20"/>
        </w:rPr>
      </w:pPr>
      <w:bookmarkStart w:id="31" w:name="_Toc393738553"/>
      <w:r w:rsidRPr="00951B6A">
        <w:rPr>
          <w:rFonts w:cs="Arial"/>
          <w:sz w:val="20"/>
        </w:rPr>
        <w:t>7</w:t>
      </w:r>
      <w:r w:rsidRPr="00951B6A">
        <w:rPr>
          <w:rFonts w:cs="Arial"/>
          <w:sz w:val="20"/>
        </w:rPr>
        <w:tab/>
        <w:t>Restored</w:t>
      </w:r>
      <w:bookmarkEnd w:id="31"/>
    </w:p>
    <w:p w14:paraId="5B585D75" w14:textId="77777777" w:rsidR="00501AAF" w:rsidRPr="00951B6A" w:rsidRDefault="00501AAF" w:rsidP="00501AAF">
      <w:pPr>
        <w:tabs>
          <w:tab w:val="left" w:pos="2160"/>
        </w:tabs>
        <w:ind w:right="-49"/>
        <w:rPr>
          <w:rFonts w:cs="Arial"/>
          <w:b/>
          <w:sz w:val="10"/>
        </w:rPr>
      </w:pPr>
    </w:p>
    <w:p w14:paraId="68063981" w14:textId="77777777" w:rsidR="00501AAF" w:rsidRPr="00951B6A" w:rsidRDefault="00501AAF" w:rsidP="00501AAF">
      <w:pPr>
        <w:tabs>
          <w:tab w:val="left" w:pos="2160"/>
        </w:tabs>
        <w:ind w:right="-49"/>
        <w:rPr>
          <w:rFonts w:cs="Arial"/>
          <w:b/>
          <w:sz w:val="20"/>
        </w:rPr>
      </w:pPr>
      <w:bookmarkStart w:id="32" w:name="_Toc393738554"/>
      <w:r w:rsidRPr="00951B6A">
        <w:rPr>
          <w:rFonts w:cs="Arial"/>
          <w:b/>
          <w:sz w:val="20"/>
        </w:rPr>
        <w:t>8–31</w:t>
      </w:r>
      <w:r w:rsidRPr="00951B6A">
        <w:rPr>
          <w:rFonts w:cs="Arial"/>
          <w:b/>
          <w:sz w:val="20"/>
        </w:rPr>
        <w:tab/>
        <w:t>Monarchy established</w:t>
      </w:r>
      <w:bookmarkEnd w:id="32"/>
    </w:p>
    <w:p w14:paraId="51D8E832" w14:textId="77777777" w:rsidR="00501AAF" w:rsidRPr="00951B6A" w:rsidRDefault="00501AAF" w:rsidP="00501AAF">
      <w:pPr>
        <w:tabs>
          <w:tab w:val="left" w:pos="2520"/>
        </w:tabs>
        <w:ind w:left="360" w:right="-49"/>
        <w:rPr>
          <w:rFonts w:cs="Arial"/>
          <w:sz w:val="20"/>
        </w:rPr>
      </w:pPr>
      <w:bookmarkStart w:id="33" w:name="_Toc393738555"/>
      <w:r w:rsidRPr="00951B6A">
        <w:rPr>
          <w:rFonts w:cs="Arial"/>
          <w:sz w:val="20"/>
        </w:rPr>
        <w:t>8–12</w:t>
      </w:r>
      <w:r w:rsidRPr="00951B6A">
        <w:rPr>
          <w:rFonts w:cs="Arial"/>
          <w:sz w:val="20"/>
        </w:rPr>
        <w:tab/>
        <w:t>#2: Samuel to Saul</w:t>
      </w:r>
      <w:bookmarkEnd w:id="33"/>
    </w:p>
    <w:p w14:paraId="0950BA4E" w14:textId="77777777" w:rsidR="00501AAF" w:rsidRPr="00951B6A" w:rsidRDefault="00501AAF" w:rsidP="00501AAF">
      <w:pPr>
        <w:tabs>
          <w:tab w:val="left" w:pos="2880"/>
        </w:tabs>
        <w:ind w:left="720" w:right="-49"/>
        <w:rPr>
          <w:rFonts w:cs="Arial"/>
          <w:sz w:val="20"/>
        </w:rPr>
      </w:pPr>
      <w:bookmarkStart w:id="34" w:name="_Toc393738556"/>
      <w:r w:rsidRPr="00951B6A">
        <w:rPr>
          <w:rFonts w:cs="Arial"/>
          <w:sz w:val="20"/>
        </w:rPr>
        <w:t>8</w:t>
      </w:r>
      <w:r w:rsidRPr="00951B6A">
        <w:rPr>
          <w:rFonts w:cs="Arial"/>
          <w:sz w:val="20"/>
        </w:rPr>
        <w:tab/>
        <w:t>King demanded</w:t>
      </w:r>
      <w:bookmarkEnd w:id="34"/>
    </w:p>
    <w:p w14:paraId="79080AA3" w14:textId="77777777" w:rsidR="00501AAF" w:rsidRPr="00951B6A" w:rsidRDefault="00501AAF" w:rsidP="00501AAF">
      <w:pPr>
        <w:tabs>
          <w:tab w:val="left" w:pos="2880"/>
        </w:tabs>
        <w:ind w:left="720" w:right="-49"/>
        <w:rPr>
          <w:rFonts w:cs="Arial"/>
          <w:sz w:val="20"/>
        </w:rPr>
      </w:pPr>
      <w:bookmarkStart w:id="35" w:name="_Toc393738557"/>
      <w:r w:rsidRPr="00951B6A">
        <w:rPr>
          <w:rFonts w:cs="Arial"/>
          <w:sz w:val="20"/>
        </w:rPr>
        <w:t>9:1–10:16</w:t>
      </w:r>
      <w:r w:rsidRPr="00951B6A">
        <w:rPr>
          <w:rFonts w:cs="Arial"/>
          <w:sz w:val="20"/>
        </w:rPr>
        <w:tab/>
        <w:t>Private anointing</w:t>
      </w:r>
      <w:bookmarkEnd w:id="35"/>
    </w:p>
    <w:p w14:paraId="448D1A48" w14:textId="77777777" w:rsidR="00501AAF" w:rsidRPr="00951B6A" w:rsidRDefault="00501AAF" w:rsidP="00501AAF">
      <w:pPr>
        <w:tabs>
          <w:tab w:val="left" w:pos="2880"/>
        </w:tabs>
        <w:ind w:left="720" w:right="-49"/>
        <w:rPr>
          <w:rFonts w:cs="Arial"/>
          <w:sz w:val="20"/>
        </w:rPr>
      </w:pPr>
      <w:bookmarkStart w:id="36" w:name="_Toc393738558"/>
      <w:r w:rsidRPr="00951B6A">
        <w:rPr>
          <w:rFonts w:cs="Arial"/>
          <w:sz w:val="20"/>
        </w:rPr>
        <w:t>10:17-27</w:t>
      </w:r>
      <w:r w:rsidRPr="00951B6A">
        <w:rPr>
          <w:rFonts w:cs="Arial"/>
          <w:sz w:val="20"/>
        </w:rPr>
        <w:tab/>
        <w:t>Public coronation</w:t>
      </w:r>
      <w:bookmarkEnd w:id="36"/>
    </w:p>
    <w:p w14:paraId="74361ACA" w14:textId="77777777" w:rsidR="00501AAF" w:rsidRPr="00951B6A" w:rsidRDefault="00501AAF" w:rsidP="00501AAF">
      <w:pPr>
        <w:tabs>
          <w:tab w:val="left" w:pos="2880"/>
        </w:tabs>
        <w:ind w:left="720" w:right="-49"/>
        <w:rPr>
          <w:rFonts w:cs="Arial"/>
          <w:sz w:val="20"/>
        </w:rPr>
      </w:pPr>
      <w:bookmarkStart w:id="37" w:name="_Toc393738559"/>
      <w:r w:rsidRPr="00951B6A">
        <w:rPr>
          <w:rFonts w:cs="Arial"/>
          <w:sz w:val="20"/>
        </w:rPr>
        <w:t>11</w:t>
      </w:r>
      <w:r w:rsidRPr="00951B6A">
        <w:rPr>
          <w:rFonts w:cs="Arial"/>
          <w:sz w:val="20"/>
        </w:rPr>
        <w:tab/>
        <w:t>Jabesh Gilead/reaffirmation</w:t>
      </w:r>
      <w:bookmarkEnd w:id="37"/>
    </w:p>
    <w:p w14:paraId="5AAEA108" w14:textId="77777777" w:rsidR="00501AAF" w:rsidRPr="00951B6A" w:rsidRDefault="00501AAF" w:rsidP="00501AAF">
      <w:pPr>
        <w:tabs>
          <w:tab w:val="left" w:pos="2880"/>
        </w:tabs>
        <w:ind w:left="720" w:right="-49"/>
        <w:rPr>
          <w:rFonts w:cs="Arial"/>
          <w:sz w:val="20"/>
        </w:rPr>
      </w:pPr>
      <w:bookmarkStart w:id="38" w:name="_Toc393738560"/>
      <w:r w:rsidRPr="00951B6A">
        <w:rPr>
          <w:rFonts w:cs="Arial"/>
          <w:sz w:val="20"/>
        </w:rPr>
        <w:t>12</w:t>
      </w:r>
      <w:r w:rsidRPr="00951B6A">
        <w:rPr>
          <w:rFonts w:cs="Arial"/>
          <w:sz w:val="20"/>
        </w:rPr>
        <w:tab/>
        <w:t>Samuel retires as judge</w:t>
      </w:r>
      <w:bookmarkEnd w:id="38"/>
    </w:p>
    <w:p w14:paraId="78648E3D" w14:textId="77777777" w:rsidR="00501AAF" w:rsidRPr="00951B6A" w:rsidRDefault="00501AAF" w:rsidP="00501AAF">
      <w:pPr>
        <w:tabs>
          <w:tab w:val="left" w:pos="2520"/>
        </w:tabs>
        <w:ind w:left="360" w:right="-49"/>
        <w:rPr>
          <w:rFonts w:cs="Arial"/>
          <w:sz w:val="20"/>
        </w:rPr>
      </w:pPr>
      <w:bookmarkStart w:id="39" w:name="_Toc393738561"/>
      <w:r w:rsidRPr="00951B6A">
        <w:rPr>
          <w:rFonts w:cs="Arial"/>
          <w:sz w:val="20"/>
        </w:rPr>
        <w:t>13–15</w:t>
      </w:r>
      <w:r w:rsidRPr="00951B6A">
        <w:rPr>
          <w:rFonts w:cs="Arial"/>
          <w:sz w:val="20"/>
        </w:rPr>
        <w:tab/>
        <w:t>Saul rejected</w:t>
      </w:r>
      <w:bookmarkEnd w:id="39"/>
    </w:p>
    <w:p w14:paraId="44B1AE4D" w14:textId="77777777" w:rsidR="00501AAF" w:rsidRPr="00951B6A" w:rsidRDefault="00501AAF" w:rsidP="00501AAF">
      <w:pPr>
        <w:tabs>
          <w:tab w:val="left" w:pos="2880"/>
        </w:tabs>
        <w:ind w:left="720" w:right="-49"/>
        <w:rPr>
          <w:rFonts w:cs="Arial"/>
          <w:sz w:val="20"/>
        </w:rPr>
      </w:pPr>
      <w:bookmarkStart w:id="40" w:name="_Toc393738562"/>
      <w:r w:rsidRPr="00951B6A">
        <w:rPr>
          <w:rFonts w:cs="Arial"/>
          <w:sz w:val="20"/>
        </w:rPr>
        <w:t>13:1-22</w:t>
      </w:r>
      <w:r w:rsidRPr="00951B6A">
        <w:rPr>
          <w:rFonts w:cs="Arial"/>
          <w:sz w:val="20"/>
        </w:rPr>
        <w:tab/>
        <w:t>Presumptuous sacrifice</w:t>
      </w:r>
      <w:bookmarkEnd w:id="40"/>
    </w:p>
    <w:p w14:paraId="6F78886D" w14:textId="77777777" w:rsidR="00501AAF" w:rsidRPr="00951B6A" w:rsidRDefault="00501AAF" w:rsidP="00501AAF">
      <w:pPr>
        <w:tabs>
          <w:tab w:val="left" w:pos="2880"/>
        </w:tabs>
        <w:ind w:left="720" w:right="-49"/>
        <w:rPr>
          <w:rFonts w:cs="Arial"/>
          <w:sz w:val="20"/>
        </w:rPr>
      </w:pPr>
      <w:bookmarkStart w:id="41" w:name="_Toc393738563"/>
      <w:r w:rsidRPr="00951B6A">
        <w:rPr>
          <w:rFonts w:cs="Arial"/>
          <w:sz w:val="20"/>
        </w:rPr>
        <w:t>13:23–14:52</w:t>
      </w:r>
      <w:r w:rsidRPr="00951B6A">
        <w:rPr>
          <w:rFonts w:cs="Arial"/>
          <w:sz w:val="20"/>
        </w:rPr>
        <w:tab/>
        <w:t>Food prohibition</w:t>
      </w:r>
      <w:bookmarkEnd w:id="41"/>
    </w:p>
    <w:p w14:paraId="7E16B03C" w14:textId="77777777" w:rsidR="00501AAF" w:rsidRPr="00951B6A" w:rsidRDefault="00501AAF" w:rsidP="00501AAF">
      <w:pPr>
        <w:tabs>
          <w:tab w:val="left" w:pos="2880"/>
        </w:tabs>
        <w:ind w:left="720" w:right="-49"/>
        <w:rPr>
          <w:rFonts w:cs="Arial"/>
          <w:sz w:val="20"/>
        </w:rPr>
      </w:pPr>
      <w:bookmarkStart w:id="42" w:name="_Toc393738564"/>
      <w:r w:rsidRPr="00951B6A">
        <w:rPr>
          <w:rFonts w:cs="Arial"/>
          <w:sz w:val="20"/>
        </w:rPr>
        <w:t>15</w:t>
      </w:r>
      <w:r w:rsidRPr="00951B6A">
        <w:rPr>
          <w:rFonts w:cs="Arial"/>
          <w:sz w:val="20"/>
        </w:rPr>
        <w:tab/>
        <w:t>Amalekites spared</w:t>
      </w:r>
      <w:bookmarkEnd w:id="42"/>
    </w:p>
    <w:p w14:paraId="4773EAB4" w14:textId="77777777" w:rsidR="00501AAF" w:rsidRPr="00951B6A" w:rsidRDefault="00501AAF" w:rsidP="00501AAF">
      <w:pPr>
        <w:tabs>
          <w:tab w:val="left" w:pos="2520"/>
        </w:tabs>
        <w:ind w:left="360" w:right="-49"/>
        <w:rPr>
          <w:rFonts w:cs="Arial"/>
          <w:sz w:val="20"/>
        </w:rPr>
      </w:pPr>
      <w:bookmarkStart w:id="43" w:name="_Toc393738565"/>
      <w:r w:rsidRPr="00951B6A">
        <w:rPr>
          <w:rFonts w:cs="Arial"/>
          <w:sz w:val="20"/>
        </w:rPr>
        <w:t>16–31</w:t>
      </w:r>
      <w:r w:rsidRPr="00951B6A">
        <w:rPr>
          <w:rFonts w:cs="Arial"/>
          <w:sz w:val="20"/>
        </w:rPr>
        <w:tab/>
        <w:t>#3: Saul to David</w:t>
      </w:r>
      <w:bookmarkEnd w:id="43"/>
    </w:p>
    <w:p w14:paraId="44FFCD70" w14:textId="77777777" w:rsidR="00501AAF" w:rsidRPr="00951B6A" w:rsidRDefault="00501AAF" w:rsidP="00501AAF">
      <w:pPr>
        <w:tabs>
          <w:tab w:val="left" w:pos="2880"/>
        </w:tabs>
        <w:ind w:left="720" w:right="-49"/>
        <w:rPr>
          <w:rFonts w:cs="Arial"/>
          <w:sz w:val="20"/>
        </w:rPr>
      </w:pPr>
      <w:bookmarkStart w:id="44" w:name="_Toc393738566"/>
      <w:r w:rsidRPr="00951B6A">
        <w:rPr>
          <w:rFonts w:cs="Arial"/>
          <w:sz w:val="20"/>
        </w:rPr>
        <w:t>16–17</w:t>
      </w:r>
      <w:r w:rsidRPr="00951B6A">
        <w:rPr>
          <w:rFonts w:cs="Arial"/>
          <w:sz w:val="20"/>
        </w:rPr>
        <w:tab/>
        <w:t>Friends</w:t>
      </w:r>
      <w:bookmarkEnd w:id="44"/>
    </w:p>
    <w:p w14:paraId="2479178F" w14:textId="77777777" w:rsidR="00501AAF" w:rsidRPr="00951B6A" w:rsidRDefault="00501AAF" w:rsidP="00501AAF">
      <w:pPr>
        <w:tabs>
          <w:tab w:val="left" w:pos="2880"/>
        </w:tabs>
        <w:ind w:left="720" w:right="-49"/>
        <w:rPr>
          <w:rFonts w:cs="Arial"/>
          <w:sz w:val="20"/>
        </w:rPr>
      </w:pPr>
      <w:bookmarkStart w:id="45" w:name="_Toc393738567"/>
      <w:r w:rsidRPr="00951B6A">
        <w:rPr>
          <w:rFonts w:cs="Arial"/>
          <w:sz w:val="20"/>
        </w:rPr>
        <w:t>18–27</w:t>
      </w:r>
      <w:r w:rsidRPr="00951B6A">
        <w:rPr>
          <w:rFonts w:cs="Arial"/>
          <w:sz w:val="20"/>
        </w:rPr>
        <w:tab/>
        <w:t>Enemies</w:t>
      </w:r>
      <w:bookmarkEnd w:id="45"/>
    </w:p>
    <w:p w14:paraId="54898291" w14:textId="77777777" w:rsidR="00501AAF" w:rsidRPr="00951B6A" w:rsidRDefault="00501AAF" w:rsidP="00501AAF">
      <w:pPr>
        <w:tabs>
          <w:tab w:val="left" w:pos="3240"/>
        </w:tabs>
        <w:ind w:left="1080" w:right="-49"/>
        <w:rPr>
          <w:rFonts w:cs="Arial"/>
          <w:sz w:val="20"/>
        </w:rPr>
      </w:pPr>
      <w:bookmarkStart w:id="46" w:name="_Toc393738568"/>
      <w:r w:rsidRPr="00951B6A">
        <w:rPr>
          <w:rFonts w:cs="Arial"/>
          <w:sz w:val="20"/>
        </w:rPr>
        <w:t>18–20</w:t>
      </w:r>
      <w:r w:rsidRPr="00951B6A">
        <w:rPr>
          <w:rFonts w:cs="Arial"/>
          <w:sz w:val="20"/>
        </w:rPr>
        <w:tab/>
        <w:t>David's flight</w:t>
      </w:r>
      <w:bookmarkEnd w:id="46"/>
    </w:p>
    <w:p w14:paraId="3A62E8AA" w14:textId="77777777" w:rsidR="00501AAF" w:rsidRPr="00951B6A" w:rsidRDefault="00501AAF" w:rsidP="00501AAF">
      <w:pPr>
        <w:tabs>
          <w:tab w:val="left" w:pos="3240"/>
        </w:tabs>
        <w:ind w:left="1080" w:right="-49"/>
        <w:rPr>
          <w:rFonts w:cs="Arial"/>
          <w:sz w:val="20"/>
        </w:rPr>
      </w:pPr>
      <w:bookmarkStart w:id="47" w:name="_Toc393738569"/>
      <w:r w:rsidRPr="00951B6A">
        <w:rPr>
          <w:rFonts w:cs="Arial"/>
          <w:sz w:val="20"/>
        </w:rPr>
        <w:t>21–27</w:t>
      </w:r>
      <w:r w:rsidRPr="00951B6A">
        <w:rPr>
          <w:rFonts w:cs="Arial"/>
          <w:sz w:val="20"/>
        </w:rPr>
        <w:tab/>
        <w:t>David's exile</w:t>
      </w:r>
      <w:bookmarkEnd w:id="47"/>
    </w:p>
    <w:p w14:paraId="7F84A27D" w14:textId="77777777" w:rsidR="00501AAF" w:rsidRPr="00951B6A" w:rsidRDefault="00501AAF" w:rsidP="00501AAF">
      <w:pPr>
        <w:tabs>
          <w:tab w:val="left" w:pos="2880"/>
        </w:tabs>
        <w:ind w:left="720" w:right="-49"/>
        <w:rPr>
          <w:rFonts w:cs="Arial"/>
          <w:sz w:val="20"/>
        </w:rPr>
      </w:pPr>
      <w:bookmarkStart w:id="48" w:name="_Toc393738570"/>
      <w:r w:rsidRPr="00951B6A">
        <w:rPr>
          <w:rFonts w:cs="Arial"/>
          <w:sz w:val="20"/>
        </w:rPr>
        <w:t>28–31</w:t>
      </w:r>
      <w:r w:rsidRPr="00951B6A">
        <w:rPr>
          <w:rFonts w:cs="Arial"/>
          <w:sz w:val="20"/>
        </w:rPr>
        <w:tab/>
        <w:t>Saul abandoned, David blessed</w:t>
      </w:r>
      <w:bookmarkEnd w:id="48"/>
    </w:p>
    <w:p w14:paraId="1E5A825C" w14:textId="77777777" w:rsidR="00501AAF" w:rsidRPr="00951B6A" w:rsidRDefault="00501AAF" w:rsidP="00501AAF">
      <w:pPr>
        <w:tabs>
          <w:tab w:val="left" w:pos="3240"/>
        </w:tabs>
        <w:ind w:left="1080" w:right="-49"/>
        <w:rPr>
          <w:rFonts w:cs="Arial"/>
          <w:sz w:val="20"/>
        </w:rPr>
      </w:pPr>
      <w:bookmarkStart w:id="49" w:name="_Toc393738571"/>
      <w:r w:rsidRPr="00951B6A">
        <w:rPr>
          <w:rFonts w:cs="Arial"/>
          <w:sz w:val="20"/>
        </w:rPr>
        <w:t>28</w:t>
      </w:r>
      <w:r w:rsidRPr="00951B6A">
        <w:rPr>
          <w:rFonts w:cs="Arial"/>
          <w:sz w:val="20"/>
        </w:rPr>
        <w:tab/>
        <w:t>Saul at Endor</w:t>
      </w:r>
      <w:bookmarkEnd w:id="49"/>
    </w:p>
    <w:p w14:paraId="1147BB19" w14:textId="77777777" w:rsidR="00501AAF" w:rsidRPr="00951B6A" w:rsidRDefault="00501AAF" w:rsidP="00501AAF">
      <w:pPr>
        <w:tabs>
          <w:tab w:val="left" w:pos="3240"/>
        </w:tabs>
        <w:ind w:left="1080" w:right="-49"/>
        <w:rPr>
          <w:rFonts w:cs="Arial"/>
          <w:sz w:val="20"/>
        </w:rPr>
      </w:pPr>
      <w:bookmarkStart w:id="50" w:name="_Toc393738572"/>
      <w:r w:rsidRPr="00951B6A">
        <w:rPr>
          <w:rFonts w:cs="Arial"/>
          <w:sz w:val="20"/>
        </w:rPr>
        <w:t>29</w:t>
      </w:r>
      <w:r w:rsidRPr="00951B6A">
        <w:rPr>
          <w:rFonts w:cs="Arial"/>
          <w:sz w:val="20"/>
        </w:rPr>
        <w:tab/>
        <w:t>David refused battle</w:t>
      </w:r>
      <w:bookmarkEnd w:id="50"/>
    </w:p>
    <w:p w14:paraId="07E15FFD" w14:textId="77777777" w:rsidR="00501AAF" w:rsidRPr="00951B6A" w:rsidRDefault="00501AAF" w:rsidP="00501AAF">
      <w:pPr>
        <w:tabs>
          <w:tab w:val="left" w:pos="3240"/>
        </w:tabs>
        <w:ind w:left="1080" w:right="-49"/>
        <w:rPr>
          <w:rFonts w:cs="Arial"/>
          <w:sz w:val="20"/>
        </w:rPr>
      </w:pPr>
      <w:bookmarkStart w:id="51" w:name="_Toc393738573"/>
      <w:r w:rsidRPr="00951B6A">
        <w:rPr>
          <w:rFonts w:cs="Arial"/>
          <w:sz w:val="20"/>
        </w:rPr>
        <w:t>30</w:t>
      </w:r>
      <w:r w:rsidRPr="00951B6A">
        <w:rPr>
          <w:rFonts w:cs="Arial"/>
          <w:sz w:val="20"/>
        </w:rPr>
        <w:tab/>
        <w:t>David destroys Amalekites</w:t>
      </w:r>
      <w:bookmarkEnd w:id="51"/>
    </w:p>
    <w:p w14:paraId="6C2C1F56" w14:textId="77777777" w:rsidR="00501AAF" w:rsidRPr="00951B6A" w:rsidRDefault="00501AAF" w:rsidP="00501AAF">
      <w:pPr>
        <w:tabs>
          <w:tab w:val="left" w:pos="3240"/>
        </w:tabs>
        <w:ind w:left="1080" w:right="-49"/>
        <w:rPr>
          <w:rFonts w:cs="Arial"/>
          <w:sz w:val="20"/>
        </w:rPr>
      </w:pPr>
      <w:bookmarkStart w:id="52" w:name="_Toc393738574"/>
      <w:r w:rsidRPr="00951B6A">
        <w:rPr>
          <w:rFonts w:cs="Arial"/>
          <w:sz w:val="20"/>
        </w:rPr>
        <w:t>31</w:t>
      </w:r>
      <w:r w:rsidRPr="00951B6A">
        <w:rPr>
          <w:rFonts w:cs="Arial"/>
          <w:sz w:val="20"/>
        </w:rPr>
        <w:tab/>
        <w:t>Saul's death</w:t>
      </w:r>
      <w:bookmarkEnd w:id="52"/>
    </w:p>
    <w:p w14:paraId="73BB0972" w14:textId="77777777" w:rsidR="00501AAF" w:rsidRPr="00951B6A" w:rsidRDefault="00501AAF" w:rsidP="00501AAF">
      <w:pPr>
        <w:tabs>
          <w:tab w:val="left" w:pos="360"/>
        </w:tabs>
        <w:ind w:left="360" w:right="-49" w:hanging="360"/>
        <w:jc w:val="center"/>
        <w:outlineLvl w:val="0"/>
        <w:rPr>
          <w:rFonts w:cs="Arial"/>
          <w:b/>
          <w:sz w:val="16"/>
        </w:rPr>
      </w:pPr>
      <w:r w:rsidRPr="00951B6A">
        <w:rPr>
          <w:rFonts w:cs="Arial"/>
          <w:b/>
          <w:sz w:val="28"/>
        </w:rPr>
        <w:br w:type="page"/>
      </w:r>
      <w:bookmarkStart w:id="53" w:name="_Toc393738575"/>
      <w:r w:rsidRPr="00951B6A">
        <w:rPr>
          <w:rFonts w:cs="Arial"/>
          <w:b/>
          <w:sz w:val="28"/>
        </w:rPr>
        <w:lastRenderedPageBreak/>
        <w:t>Outline</w:t>
      </w:r>
      <w:bookmarkEnd w:id="53"/>
    </w:p>
    <w:p w14:paraId="69664722" w14:textId="77777777" w:rsidR="00501AAF" w:rsidRPr="00951B6A" w:rsidRDefault="00501AAF" w:rsidP="00501AAF">
      <w:pPr>
        <w:tabs>
          <w:tab w:val="left" w:pos="360"/>
        </w:tabs>
        <w:ind w:left="360" w:right="-49" w:hanging="360"/>
        <w:rPr>
          <w:rFonts w:cs="Arial"/>
          <w:b/>
          <w:sz w:val="20"/>
        </w:rPr>
      </w:pPr>
    </w:p>
    <w:p w14:paraId="13C3D2C6" w14:textId="77777777" w:rsidR="00501AAF" w:rsidRPr="00951B6A" w:rsidRDefault="00501AAF" w:rsidP="00501AAF">
      <w:pPr>
        <w:tabs>
          <w:tab w:val="left" w:pos="360"/>
        </w:tabs>
        <w:ind w:left="360" w:right="-49" w:hanging="360"/>
        <w:outlineLvl w:val="0"/>
        <w:rPr>
          <w:rFonts w:cs="Arial"/>
          <w:b/>
          <w:sz w:val="20"/>
        </w:rPr>
      </w:pPr>
      <w:bookmarkStart w:id="54" w:name="_Toc393738576"/>
      <w:r w:rsidRPr="00951B6A">
        <w:rPr>
          <w:rFonts w:cs="Arial"/>
          <w:b/>
          <w:sz w:val="20"/>
          <w:u w:val="single"/>
        </w:rPr>
        <w:t>Summary Statement for the Book</w:t>
      </w:r>
      <w:bookmarkEnd w:id="54"/>
    </w:p>
    <w:p w14:paraId="5A79AD3A" w14:textId="77777777" w:rsidR="00501AAF" w:rsidRPr="00951B6A" w:rsidRDefault="00501AAF" w:rsidP="00501AAF">
      <w:pPr>
        <w:ind w:right="-49"/>
        <w:rPr>
          <w:rFonts w:cs="Arial"/>
          <w:b/>
          <w:sz w:val="20"/>
        </w:rPr>
      </w:pPr>
      <w:bookmarkStart w:id="55" w:name="_Toc393738577"/>
      <w:r w:rsidRPr="00951B6A">
        <w:rPr>
          <w:rFonts w:cs="Arial"/>
          <w:b/>
          <w:sz w:val="20"/>
        </w:rPr>
        <w:t xml:space="preserve">The </w:t>
      </w:r>
      <w:r>
        <w:rPr>
          <w:rFonts w:cs="Arial"/>
          <w:b/>
          <w:sz w:val="20"/>
        </w:rPr>
        <w:t xml:space="preserve">reason God </w:t>
      </w:r>
      <w:r w:rsidRPr="00951B6A">
        <w:rPr>
          <w:rFonts w:cs="Arial"/>
          <w:b/>
          <w:sz w:val="20"/>
        </w:rPr>
        <w:t>transition</w:t>
      </w:r>
      <w:r>
        <w:rPr>
          <w:rFonts w:cs="Arial"/>
          <w:b/>
          <w:sz w:val="20"/>
        </w:rPr>
        <w:t>ed Israel</w:t>
      </w:r>
      <w:r w:rsidRPr="00951B6A">
        <w:rPr>
          <w:rFonts w:cs="Arial"/>
          <w:b/>
          <w:sz w:val="20"/>
        </w:rPr>
        <w:t xml:space="preserve"> from a degenerate theocracy under Eli and Samuel to a monarchy under Saul and David </w:t>
      </w:r>
      <w:r>
        <w:rPr>
          <w:rFonts w:cs="Arial"/>
          <w:b/>
          <w:sz w:val="20"/>
        </w:rPr>
        <w:t>was to show that he</w:t>
      </w:r>
      <w:r w:rsidRPr="00951B6A">
        <w:rPr>
          <w:rFonts w:cs="Arial"/>
          <w:b/>
          <w:sz w:val="20"/>
        </w:rPr>
        <w:t xml:space="preserve"> delegated </w:t>
      </w:r>
      <w:r>
        <w:rPr>
          <w:rFonts w:cs="Arial"/>
          <w:b/>
          <w:sz w:val="20"/>
        </w:rPr>
        <w:t xml:space="preserve">his rule </w:t>
      </w:r>
      <w:r w:rsidRPr="00951B6A">
        <w:rPr>
          <w:rFonts w:cs="Arial"/>
          <w:b/>
          <w:sz w:val="20"/>
        </w:rPr>
        <w:t xml:space="preserve">to Davidic kings </w:t>
      </w:r>
      <w:r>
        <w:rPr>
          <w:rFonts w:cs="Arial"/>
          <w:b/>
          <w:sz w:val="20"/>
        </w:rPr>
        <w:t>for them to</w:t>
      </w:r>
      <w:r w:rsidRPr="00951B6A">
        <w:rPr>
          <w:rFonts w:cs="Arial"/>
          <w:b/>
          <w:sz w:val="20"/>
        </w:rPr>
        <w:t xml:space="preserve"> rule justly. </w:t>
      </w:r>
    </w:p>
    <w:bookmarkEnd w:id="55"/>
    <w:p w14:paraId="08F765DC" w14:textId="77777777" w:rsidR="00501AAF" w:rsidRPr="00F9002A" w:rsidRDefault="00501AAF" w:rsidP="00501AAF">
      <w:pPr>
        <w:pStyle w:val="Heading1"/>
        <w:numPr>
          <w:ilvl w:val="0"/>
          <w:numId w:val="25"/>
        </w:numPr>
        <w:ind w:hanging="432"/>
      </w:pPr>
      <w:r w:rsidRPr="00F9002A">
        <w:t>The reason God prepared Israel for a king in the transfer of leadership from Eli to Samuel was because the nation did not know God's character (1 Sam 1–7).</w:t>
      </w:r>
    </w:p>
    <w:p w14:paraId="160B6FF5" w14:textId="77777777" w:rsidR="00501AAF" w:rsidRPr="00F9002A" w:rsidRDefault="00501AAF" w:rsidP="00501AAF">
      <w:pPr>
        <w:pStyle w:val="Heading2"/>
        <w:numPr>
          <w:ilvl w:val="1"/>
          <w:numId w:val="25"/>
        </w:numPr>
        <w:ind w:left="851" w:hanging="443"/>
      </w:pPr>
      <w:bookmarkStart w:id="56" w:name="_Toc393738579"/>
      <w:r w:rsidRPr="00F9002A">
        <w:t>Israel’s first national leadership transition from Eli to Samuel came by Samuel's birth, call, and acceptance over Eli's wicked house to prepare for the prophesied monarchy (1 Sam 1–3).</w:t>
      </w:r>
      <w:bookmarkEnd w:id="56"/>
    </w:p>
    <w:p w14:paraId="4FD2C4F9" w14:textId="77777777" w:rsidR="00501AAF" w:rsidRPr="00F9002A" w:rsidRDefault="00501AAF" w:rsidP="00501AAF">
      <w:pPr>
        <w:pStyle w:val="Heading3"/>
        <w:numPr>
          <w:ilvl w:val="2"/>
          <w:numId w:val="25"/>
        </w:numPr>
        <w:ind w:left="1276" w:hanging="454"/>
      </w:pPr>
      <w:bookmarkStart w:id="57" w:name="_Toc393738580"/>
      <w:r w:rsidRPr="00F9002A">
        <w:t>Samuel's unique birth and childhood show that God saw that Israel needed a new leader due to the pathetic state of the era of the judges (1 Sam 1).</w:t>
      </w:r>
      <w:bookmarkEnd w:id="57"/>
    </w:p>
    <w:p w14:paraId="63DB5C6C" w14:textId="77777777" w:rsidR="00501AAF" w:rsidRPr="00AA6A0D" w:rsidRDefault="00501AAF" w:rsidP="00501AAF">
      <w:pPr>
        <w:pStyle w:val="Heading3"/>
        <w:numPr>
          <w:ilvl w:val="2"/>
          <w:numId w:val="25"/>
        </w:numPr>
        <w:ind w:left="1276" w:hanging="454"/>
      </w:pPr>
      <w:bookmarkStart w:id="58" w:name="_Toc393738581"/>
      <w:r>
        <w:t>H</w:t>
      </w:r>
      <w:r w:rsidRPr="00AA6A0D">
        <w:t>anna's prophetic prayer praised God's attributes and his future provision of kings (2:1-11).</w:t>
      </w:r>
      <w:bookmarkEnd w:id="58"/>
    </w:p>
    <w:p w14:paraId="71757E83" w14:textId="77777777" w:rsidR="00501AAF" w:rsidRPr="00AA6A0D" w:rsidRDefault="00501AAF" w:rsidP="00501AAF">
      <w:pPr>
        <w:pStyle w:val="Heading3"/>
        <w:numPr>
          <w:ilvl w:val="2"/>
          <w:numId w:val="25"/>
        </w:numPr>
        <w:ind w:left="1276" w:hanging="454"/>
      </w:pPr>
      <w:bookmarkStart w:id="59" w:name="_Toc393738582"/>
      <w:r w:rsidRPr="00AA6A0D">
        <w:t>Eli's wicked priesthood by his sons’ immorality with tabernacle women like the priests of Baal contrasts with Samuel's holy lifestyle to show the need for a new leader for Israel (2:12-36).</w:t>
      </w:r>
      <w:bookmarkEnd w:id="59"/>
    </w:p>
    <w:p w14:paraId="43835B47" w14:textId="77777777" w:rsidR="00501AAF" w:rsidRPr="00AA6A0D" w:rsidRDefault="00501AAF" w:rsidP="00501AAF">
      <w:pPr>
        <w:pStyle w:val="Heading3"/>
        <w:numPr>
          <w:ilvl w:val="2"/>
          <w:numId w:val="25"/>
        </w:numPr>
        <w:ind w:left="1276" w:hanging="454"/>
      </w:pPr>
      <w:bookmarkStart w:id="60" w:name="_Toc393738583"/>
      <w:r w:rsidRPr="00AA6A0D">
        <w:t>Samuel's call by the LORD and acceptance by the people verified the leadership transition from Eli to Samuel (1 Sam 3).</w:t>
      </w:r>
      <w:bookmarkEnd w:id="60"/>
    </w:p>
    <w:p w14:paraId="21519E04" w14:textId="77777777" w:rsidR="00501AAF" w:rsidRPr="00951B6A" w:rsidRDefault="00501AAF" w:rsidP="00501AAF">
      <w:pPr>
        <w:pStyle w:val="Heading2"/>
        <w:numPr>
          <w:ilvl w:val="1"/>
          <w:numId w:val="25"/>
        </w:numPr>
        <w:ind w:left="851" w:hanging="443"/>
      </w:pPr>
      <w:bookmarkStart w:id="61" w:name="_Toc393738584"/>
      <w:r w:rsidRPr="00951B6A">
        <w:t>Israel showed its need for Samuel's leadership in their ignorance of the character of God evident in their superstitious use of the ark to fight the Philistines (1 Sam 4–7).</w:t>
      </w:r>
      <w:bookmarkEnd w:id="61"/>
    </w:p>
    <w:p w14:paraId="5327D685" w14:textId="77777777" w:rsidR="00501AAF" w:rsidRPr="00951B6A" w:rsidRDefault="00501AAF" w:rsidP="00501AAF">
      <w:pPr>
        <w:pStyle w:val="Heading3"/>
        <w:numPr>
          <w:ilvl w:val="2"/>
          <w:numId w:val="25"/>
        </w:numPr>
        <w:ind w:left="1276" w:hanging="454"/>
      </w:pPr>
      <w:bookmarkStart w:id="62" w:name="_Toc393738585"/>
      <w:r w:rsidRPr="00951B6A">
        <w:t>The Philistine capture of the ark and deaths of Eli and his sons fulfilled the L</w:t>
      </w:r>
      <w:r w:rsidRPr="00951B6A">
        <w:rPr>
          <w:sz w:val="16"/>
        </w:rPr>
        <w:t>ORD</w:t>
      </w:r>
      <w:r w:rsidRPr="00951B6A">
        <w:t>'s prophecy against Eli and showed their need for a new leader due to confusion over God's omnipresence (1 Sam 4).</w:t>
      </w:r>
      <w:bookmarkEnd w:id="62"/>
    </w:p>
    <w:p w14:paraId="3A5D88B4" w14:textId="77777777" w:rsidR="00501AAF" w:rsidRPr="00951B6A" w:rsidRDefault="00501AAF" w:rsidP="00501AAF">
      <w:pPr>
        <w:pStyle w:val="Heading3"/>
        <w:numPr>
          <w:ilvl w:val="2"/>
          <w:numId w:val="25"/>
        </w:numPr>
        <w:ind w:left="1276" w:hanging="454"/>
      </w:pPr>
      <w:bookmarkStart w:id="63" w:name="_Toc393738586"/>
      <w:r w:rsidRPr="00951B6A">
        <w:t>The ark’s superiority over Dagan in the Philistine camp showed God's omnipotence over all gods and grace even in Israel’s disobedience (1 Sam 5).</w:t>
      </w:r>
      <w:bookmarkEnd w:id="63"/>
    </w:p>
    <w:p w14:paraId="315239CF" w14:textId="77777777" w:rsidR="00501AAF" w:rsidRPr="00951B6A" w:rsidRDefault="00501AAF" w:rsidP="00501AAF">
      <w:pPr>
        <w:pStyle w:val="Heading3"/>
        <w:numPr>
          <w:ilvl w:val="2"/>
          <w:numId w:val="25"/>
        </w:numPr>
        <w:ind w:left="1276" w:hanging="454"/>
      </w:pPr>
      <w:bookmarkStart w:id="64" w:name="_Toc393738587"/>
      <w:r w:rsidRPr="00951B6A">
        <w:t>The ark’s return to Beth-Shemesh prompted sacrifices and 50,070 Israelite deaths by high-handedly looking into the ark to display God’s sovereignty and holiness (1 Sam 6).</w:t>
      </w:r>
      <w:bookmarkEnd w:id="64"/>
    </w:p>
    <w:p w14:paraId="3A807A90" w14:textId="7E340884" w:rsidR="00501AAF" w:rsidRPr="00951B6A" w:rsidRDefault="00F34E97" w:rsidP="00501AAF">
      <w:pPr>
        <w:pStyle w:val="Heading3"/>
        <w:numPr>
          <w:ilvl w:val="2"/>
          <w:numId w:val="25"/>
        </w:numPr>
        <w:ind w:left="1276" w:hanging="454"/>
      </w:pPr>
      <w:bookmarkStart w:id="65" w:name="_Toc393738588"/>
      <w:r w:rsidRPr="00951B6A">
        <w:t>The ark’s restoration to Kiriath Je</w:t>
      </w:r>
      <w:r>
        <w:t xml:space="preserve">arim and Israel’s victories </w:t>
      </w:r>
      <w:r w:rsidRPr="00951B6A">
        <w:t>over the Philistines show God's presence with the nation and its need for Samuel, a new leader</w:t>
      </w:r>
      <w:r w:rsidR="00501AAF" w:rsidRPr="00951B6A">
        <w:t xml:space="preserve"> (1 Sam 7).</w:t>
      </w:r>
      <w:bookmarkEnd w:id="65"/>
    </w:p>
    <w:p w14:paraId="6DEAC146" w14:textId="77777777" w:rsidR="00501AAF" w:rsidRPr="00951B6A" w:rsidRDefault="00501AAF" w:rsidP="00501AAF">
      <w:pPr>
        <w:pStyle w:val="Heading1"/>
        <w:numPr>
          <w:ilvl w:val="0"/>
          <w:numId w:val="25"/>
        </w:numPr>
        <w:ind w:hanging="432"/>
      </w:pPr>
      <w:bookmarkStart w:id="66" w:name="_Toc393738589"/>
      <w:r w:rsidRPr="00951B6A">
        <w:t xml:space="preserve">The reason God </w:t>
      </w:r>
      <w:r>
        <w:t>led</w:t>
      </w:r>
      <w:r w:rsidRPr="00951B6A">
        <w:t xml:space="preserve"> </w:t>
      </w:r>
      <w:r>
        <w:t>a</w:t>
      </w:r>
      <w:r w:rsidRPr="00951B6A">
        <w:t xml:space="preserve"> leadership transfer from Samuel to Saul to David despite their evil motives was to show that </w:t>
      </w:r>
      <w:r>
        <w:t>he</w:t>
      </w:r>
      <w:r w:rsidRPr="00951B6A">
        <w:t xml:space="preserve"> delegated </w:t>
      </w:r>
      <w:r>
        <w:t xml:space="preserve">rule </w:t>
      </w:r>
      <w:r w:rsidRPr="00951B6A">
        <w:t>to Davidic kings (1 Sam 8–31).</w:t>
      </w:r>
      <w:bookmarkEnd w:id="66"/>
    </w:p>
    <w:p w14:paraId="620587E6" w14:textId="77777777" w:rsidR="00501AAF" w:rsidRPr="00951B6A" w:rsidRDefault="00501AAF" w:rsidP="00501AAF">
      <w:pPr>
        <w:pStyle w:val="Heading2"/>
        <w:numPr>
          <w:ilvl w:val="1"/>
          <w:numId w:val="25"/>
        </w:numPr>
        <w:ind w:left="851" w:hanging="443"/>
      </w:pPr>
      <w:bookmarkStart w:id="67" w:name="_Toc393738590"/>
      <w:r w:rsidRPr="00951B6A">
        <w:t>The second transition of national leadership from Samuel to Saul marked the start of the monarchy due to Israel's evil motives (1 Sam 8–12).</w:t>
      </w:r>
      <w:bookmarkEnd w:id="67"/>
    </w:p>
    <w:p w14:paraId="093B6AEF" w14:textId="77777777" w:rsidR="00501AAF" w:rsidRPr="00951B6A" w:rsidRDefault="00501AAF" w:rsidP="00501AAF">
      <w:pPr>
        <w:pStyle w:val="Heading3"/>
        <w:numPr>
          <w:ilvl w:val="2"/>
          <w:numId w:val="25"/>
        </w:numPr>
        <w:ind w:left="1276" w:hanging="454"/>
      </w:pPr>
      <w:bookmarkStart w:id="68" w:name="_Toc393738591"/>
      <w:r w:rsidRPr="00951B6A">
        <w:t>Israel's demand for a king due to national rejection of the L</w:t>
      </w:r>
      <w:r w:rsidRPr="00951B6A">
        <w:rPr>
          <w:sz w:val="16"/>
        </w:rPr>
        <w:t>ORD</w:t>
      </w:r>
      <w:r w:rsidRPr="00951B6A">
        <w:t xml:space="preserve"> as King showed the nation's evil motives for the monarchy despite future oppression by its kings (1 Sam 8).</w:t>
      </w:r>
      <w:bookmarkEnd w:id="68"/>
    </w:p>
    <w:p w14:paraId="47820746" w14:textId="77777777" w:rsidR="00501AAF" w:rsidRPr="00951B6A" w:rsidRDefault="00501AAF" w:rsidP="00501AAF">
      <w:pPr>
        <w:pStyle w:val="Heading3"/>
        <w:numPr>
          <w:ilvl w:val="2"/>
          <w:numId w:val="25"/>
        </w:numPr>
        <w:ind w:left="1276" w:hanging="454"/>
      </w:pPr>
      <w:bookmarkStart w:id="69" w:name="_Toc393738592"/>
      <w:r w:rsidRPr="00951B6A">
        <w:t>The transition from Samuel as judge to Saul as king marked the beginning of the monarchy in opposition to God's desire (1 Sam 9–12).</w:t>
      </w:r>
      <w:bookmarkEnd w:id="69"/>
    </w:p>
    <w:p w14:paraId="625DE7F6" w14:textId="77777777" w:rsidR="00501AAF" w:rsidRPr="00951B6A" w:rsidRDefault="00501AAF" w:rsidP="00501AAF">
      <w:pPr>
        <w:pStyle w:val="Heading4"/>
        <w:numPr>
          <w:ilvl w:val="3"/>
          <w:numId w:val="25"/>
        </w:numPr>
        <w:ind w:left="1701" w:hanging="425"/>
      </w:pPr>
      <w:bookmarkStart w:id="70" w:name="_Toc393738593"/>
      <w:r w:rsidRPr="00951B6A">
        <w:t>Samuel privately anointed Saul as king to prepare him for public coronation (9:1–10:16).</w:t>
      </w:r>
      <w:bookmarkEnd w:id="70"/>
    </w:p>
    <w:p w14:paraId="4798B8E9" w14:textId="77777777" w:rsidR="00501AAF" w:rsidRPr="00951B6A" w:rsidRDefault="00501AAF" w:rsidP="00501AAF">
      <w:pPr>
        <w:pStyle w:val="Heading4"/>
        <w:numPr>
          <w:ilvl w:val="3"/>
          <w:numId w:val="25"/>
        </w:numPr>
        <w:ind w:left="1701" w:hanging="425"/>
      </w:pPr>
      <w:bookmarkStart w:id="71" w:name="_Toc393738594"/>
      <w:r w:rsidRPr="00951B6A">
        <w:t>Samuel publicly made Saul king as an official declaration of God's displeasure with the nation's decision (10:17-27).</w:t>
      </w:r>
      <w:bookmarkEnd w:id="71"/>
    </w:p>
    <w:p w14:paraId="48FA95BD" w14:textId="77777777" w:rsidR="00501AAF" w:rsidRPr="00951B6A" w:rsidRDefault="00501AAF" w:rsidP="00501AAF">
      <w:pPr>
        <w:pStyle w:val="Heading4"/>
        <w:numPr>
          <w:ilvl w:val="3"/>
          <w:numId w:val="25"/>
        </w:numPr>
        <w:ind w:left="1701" w:hanging="425"/>
      </w:pPr>
      <w:bookmarkStart w:id="72" w:name="_Toc393738595"/>
      <w:r w:rsidRPr="00951B6A">
        <w:lastRenderedPageBreak/>
        <w:t>Saul's rescue of Jabesh Gilead and confirmation at Gilgal confirmed him as king in Israel’s eyes (1 Sam 11).</w:t>
      </w:r>
      <w:bookmarkEnd w:id="72"/>
    </w:p>
    <w:p w14:paraId="504F5E5B" w14:textId="77777777" w:rsidR="00501AAF" w:rsidRPr="00951B6A" w:rsidRDefault="00501AAF" w:rsidP="00501AAF">
      <w:pPr>
        <w:pStyle w:val="Heading4"/>
        <w:numPr>
          <w:ilvl w:val="3"/>
          <w:numId w:val="25"/>
        </w:numPr>
        <w:ind w:left="1701" w:hanging="425"/>
      </w:pPr>
      <w:bookmarkStart w:id="73" w:name="_Toc393738596"/>
      <w:r w:rsidRPr="00951B6A">
        <w:t>In Samuel’s retirement speech as judge (but not prophet), he reminded Israel of their sin of asking for a king to motivate them to live based on the Mosaic covenant (1 Sam 12).</w:t>
      </w:r>
      <w:bookmarkEnd w:id="73"/>
    </w:p>
    <w:p w14:paraId="0FE3BC14" w14:textId="77777777" w:rsidR="00501AAF" w:rsidRPr="00951B6A" w:rsidRDefault="00501AAF" w:rsidP="00501AAF">
      <w:pPr>
        <w:pStyle w:val="Heading2"/>
        <w:numPr>
          <w:ilvl w:val="1"/>
          <w:numId w:val="25"/>
        </w:numPr>
        <w:ind w:left="851" w:hanging="443"/>
      </w:pPr>
      <w:bookmarkStart w:id="74" w:name="_Toc393738597"/>
      <w:r w:rsidRPr="00951B6A">
        <w:t>The L</w:t>
      </w:r>
      <w:r w:rsidRPr="00951B6A">
        <w:rPr>
          <w:sz w:val="16"/>
        </w:rPr>
        <w:t>ORD</w:t>
      </w:r>
      <w:r w:rsidRPr="00951B6A">
        <w:t xml:space="preserve"> rejected Saul as king for his many failures to obey God to show Israel's need for a righteous king (1 Sam 13–15).</w:t>
      </w:r>
      <w:bookmarkEnd w:id="74"/>
      <w:r w:rsidRPr="00951B6A">
        <w:t xml:space="preserve"> </w:t>
      </w:r>
    </w:p>
    <w:p w14:paraId="2EB2F7C6" w14:textId="77777777" w:rsidR="00501AAF" w:rsidRPr="00951B6A" w:rsidRDefault="00501AAF" w:rsidP="00501AAF">
      <w:pPr>
        <w:pStyle w:val="Heading3"/>
        <w:numPr>
          <w:ilvl w:val="2"/>
          <w:numId w:val="25"/>
        </w:numPr>
        <w:ind w:left="1276" w:hanging="454"/>
      </w:pPr>
      <w:bookmarkStart w:id="75" w:name="_Toc393738598"/>
      <w:r w:rsidRPr="00951B6A">
        <w:t xml:space="preserve">Saul's </w:t>
      </w:r>
      <w:r w:rsidRPr="00951B6A">
        <w:rPr>
          <w:i/>
        </w:rPr>
        <w:t>impatience</w:t>
      </w:r>
      <w:r w:rsidRPr="00951B6A">
        <w:t xml:space="preserve"> and fear of the Philistines by having priests offer sacrifices before the required seven days results in Samuel hinting at the L</w:t>
      </w:r>
      <w:r w:rsidRPr="00951B6A">
        <w:rPr>
          <w:sz w:val="16"/>
        </w:rPr>
        <w:t>ORD</w:t>
      </w:r>
      <w:r w:rsidRPr="00951B6A">
        <w:t xml:space="preserve"> had already appointed a godly king (13:1-22).</w:t>
      </w:r>
      <w:bookmarkEnd w:id="75"/>
    </w:p>
    <w:p w14:paraId="22D83CBA" w14:textId="77777777" w:rsidR="00501AAF" w:rsidRPr="00951B6A" w:rsidRDefault="00501AAF" w:rsidP="00501AAF">
      <w:pPr>
        <w:pStyle w:val="Heading3"/>
        <w:numPr>
          <w:ilvl w:val="2"/>
          <w:numId w:val="25"/>
        </w:numPr>
        <w:ind w:left="1276" w:hanging="454"/>
      </w:pPr>
      <w:bookmarkStart w:id="76" w:name="_Toc393738599"/>
      <w:r w:rsidRPr="00951B6A">
        <w:t xml:space="preserve">Saul's </w:t>
      </w:r>
      <w:r w:rsidRPr="00951B6A">
        <w:rPr>
          <w:i/>
        </w:rPr>
        <w:t>rashness</w:t>
      </w:r>
      <w:r w:rsidRPr="00951B6A">
        <w:t xml:space="preserve"> by preventing his men from food and leading them to eat blood unlawfully shamed him in his vow to kill the "disobedient" Jonathan and showed his godless rule (13:23–14:52).</w:t>
      </w:r>
      <w:bookmarkEnd w:id="76"/>
    </w:p>
    <w:p w14:paraId="5C9E5E38" w14:textId="77777777" w:rsidR="00501AAF" w:rsidRPr="00951B6A" w:rsidRDefault="00501AAF" w:rsidP="00501AAF">
      <w:pPr>
        <w:pStyle w:val="Heading3"/>
        <w:numPr>
          <w:ilvl w:val="2"/>
          <w:numId w:val="25"/>
        </w:numPr>
        <w:ind w:left="1276" w:hanging="454"/>
      </w:pPr>
      <w:bookmarkStart w:id="77" w:name="_Toc393738600"/>
      <w:r w:rsidRPr="00951B6A">
        <w:t xml:space="preserve">Saul's </w:t>
      </w:r>
      <w:r w:rsidRPr="00951B6A">
        <w:rPr>
          <w:i/>
        </w:rPr>
        <w:t>disobedience</w:t>
      </w:r>
      <w:r w:rsidRPr="00951B6A">
        <w:t xml:space="preserve"> by not completely destroying the Amalekites was his last act of disobedience before the L</w:t>
      </w:r>
      <w:r w:rsidRPr="00951B6A">
        <w:rPr>
          <w:sz w:val="16"/>
        </w:rPr>
        <w:t>ORD</w:t>
      </w:r>
      <w:r w:rsidRPr="00951B6A">
        <w:t xml:space="preserve"> rejected him as king to show Israel's need for a righteous king (1 Sam 15).</w:t>
      </w:r>
      <w:bookmarkEnd w:id="77"/>
      <w:r w:rsidRPr="00951B6A">
        <w:t xml:space="preserve"> </w:t>
      </w:r>
    </w:p>
    <w:p w14:paraId="42918274" w14:textId="77777777" w:rsidR="00501AAF" w:rsidRPr="00951B6A" w:rsidRDefault="00501AAF" w:rsidP="00501AAF">
      <w:pPr>
        <w:pStyle w:val="Heading2"/>
        <w:numPr>
          <w:ilvl w:val="1"/>
          <w:numId w:val="25"/>
        </w:numPr>
        <w:ind w:left="851" w:hanging="443"/>
      </w:pPr>
      <w:bookmarkStart w:id="78" w:name="_Toc393738601"/>
      <w:r w:rsidRPr="00951B6A">
        <w:t>The third transition of national leadership from Saul to David recorded their deterio</w:t>
      </w:r>
      <w:r>
        <w:t>rated relationship to show God rejecting</w:t>
      </w:r>
      <w:r w:rsidRPr="00951B6A">
        <w:t xml:space="preserve"> Saul and anointing David and his line (1 Sam 16–31).</w:t>
      </w:r>
      <w:bookmarkEnd w:id="78"/>
    </w:p>
    <w:p w14:paraId="63467C7F" w14:textId="3810D216" w:rsidR="00501AAF" w:rsidRPr="00951B6A" w:rsidRDefault="00501AAF" w:rsidP="00501AAF">
      <w:pPr>
        <w:pStyle w:val="Heading3"/>
        <w:numPr>
          <w:ilvl w:val="2"/>
          <w:numId w:val="25"/>
        </w:numPr>
        <w:ind w:left="1276" w:hanging="454"/>
      </w:pPr>
      <w:bookmarkStart w:id="79" w:name="_Toc393738602"/>
      <w:r w:rsidRPr="00951B6A">
        <w:t xml:space="preserve">Saul and David </w:t>
      </w:r>
      <w:r w:rsidR="005F706F">
        <w:t>were</w:t>
      </w:r>
      <w:r w:rsidRPr="00951B6A">
        <w:t xml:space="preserve"> friends while David rose as his musician and warrior (1 Sam 16–17).</w:t>
      </w:r>
      <w:bookmarkEnd w:id="79"/>
    </w:p>
    <w:p w14:paraId="2223049B" w14:textId="77777777" w:rsidR="00501AAF" w:rsidRPr="00951B6A" w:rsidRDefault="00501AAF" w:rsidP="00501AAF">
      <w:pPr>
        <w:pStyle w:val="Heading4"/>
        <w:numPr>
          <w:ilvl w:val="3"/>
          <w:numId w:val="25"/>
        </w:numPr>
        <w:ind w:left="1701" w:hanging="425"/>
      </w:pPr>
      <w:bookmarkStart w:id="80" w:name="_Toc393738603"/>
      <w:r w:rsidRPr="00951B6A">
        <w:t>After David was privately anointed king he received valuable instruction in royal matters as Saul's personal court musician and friend (1 Sam 16).</w:t>
      </w:r>
      <w:bookmarkEnd w:id="80"/>
    </w:p>
    <w:p w14:paraId="34747A70" w14:textId="77777777" w:rsidR="00501AAF" w:rsidRPr="00951B6A" w:rsidRDefault="00501AAF" w:rsidP="00501AAF">
      <w:pPr>
        <w:pStyle w:val="Heading4"/>
        <w:numPr>
          <w:ilvl w:val="3"/>
          <w:numId w:val="25"/>
        </w:numPr>
        <w:ind w:left="1701" w:hanging="425"/>
      </w:pPr>
      <w:bookmarkStart w:id="81" w:name="_Toc393738604"/>
      <w:r w:rsidRPr="00951B6A">
        <w:t>David's victory over Goliath won Saul's approval as one of his warriors (1 Sam 17).</w:t>
      </w:r>
      <w:bookmarkEnd w:id="81"/>
    </w:p>
    <w:p w14:paraId="7389E324" w14:textId="68629141" w:rsidR="00501AAF" w:rsidRPr="00951B6A" w:rsidRDefault="00AF2261" w:rsidP="00501AAF">
      <w:pPr>
        <w:pStyle w:val="Heading3"/>
        <w:numPr>
          <w:ilvl w:val="2"/>
          <w:numId w:val="25"/>
        </w:numPr>
        <w:ind w:left="1276" w:hanging="454"/>
      </w:pPr>
      <w:bookmarkStart w:id="82" w:name="_Toc393738605"/>
      <w:r w:rsidRPr="00951B6A">
        <w:t xml:space="preserve">Saul and David </w:t>
      </w:r>
      <w:r w:rsidR="005F706F">
        <w:t>were</w:t>
      </w:r>
      <w:r w:rsidRPr="00951B6A">
        <w:t xml:space="preserve"> enemies when Saul exiled him and </w:t>
      </w:r>
      <w:r>
        <w:t>attempted to kill him, thus teaching him</w:t>
      </w:r>
      <w:r w:rsidRPr="00951B6A">
        <w:t xml:space="preserve"> valuable lessons that would enable him to rule righteously </w:t>
      </w:r>
      <w:r w:rsidR="00501AAF" w:rsidRPr="00951B6A">
        <w:t>(1 Sam 18–27).</w:t>
      </w:r>
      <w:bookmarkEnd w:id="82"/>
    </w:p>
    <w:p w14:paraId="0BDBCEB9" w14:textId="77777777" w:rsidR="00501AAF" w:rsidRPr="00951B6A" w:rsidRDefault="00501AAF" w:rsidP="00501AAF">
      <w:pPr>
        <w:pStyle w:val="Heading4"/>
        <w:numPr>
          <w:ilvl w:val="3"/>
          <w:numId w:val="25"/>
        </w:numPr>
        <w:ind w:left="1701" w:hanging="425"/>
      </w:pPr>
      <w:bookmarkStart w:id="83" w:name="_Toc393738606"/>
      <w:r w:rsidRPr="00951B6A">
        <w:t>David's flight from Saul evaded his jealous, murderous efforts to reveal God's choice of David as founder of the messianic dynasty of kings (1 Sam 18–20).</w:t>
      </w:r>
      <w:bookmarkEnd w:id="83"/>
    </w:p>
    <w:p w14:paraId="0A963F64" w14:textId="60F80853" w:rsidR="00501AAF" w:rsidRPr="003A1B75" w:rsidRDefault="00501AAF" w:rsidP="00501AAF">
      <w:pPr>
        <w:pStyle w:val="Heading5"/>
        <w:numPr>
          <w:ilvl w:val="4"/>
          <w:numId w:val="25"/>
        </w:numPr>
        <w:ind w:left="2127" w:hanging="426"/>
      </w:pPr>
      <w:bookmarkStart w:id="84" w:name="_Toc393738607"/>
      <w:r w:rsidRPr="003A1B75">
        <w:t xml:space="preserve">Saul burned with envy over David's greater popularity in Israel </w:t>
      </w:r>
      <w:r w:rsidR="00057C17">
        <w:t>and thus revealed</w:t>
      </w:r>
      <w:r w:rsidRPr="003A1B75">
        <w:t xml:space="preserve"> God's choice of David as founder of the messianic dynasty of kings (18:1-9).</w:t>
      </w:r>
      <w:bookmarkEnd w:id="84"/>
    </w:p>
    <w:p w14:paraId="410A8AF0" w14:textId="77777777" w:rsidR="00501AAF" w:rsidRPr="003A1B75" w:rsidRDefault="00501AAF" w:rsidP="00501AAF">
      <w:pPr>
        <w:pStyle w:val="Heading5"/>
        <w:numPr>
          <w:ilvl w:val="4"/>
          <w:numId w:val="25"/>
        </w:numPr>
        <w:ind w:left="2127" w:hanging="426"/>
      </w:pPr>
      <w:bookmarkStart w:id="85" w:name="_Toc393738608"/>
      <w:r w:rsidRPr="003A1B75">
        <w:t>Saul attempted to kill David out of jealousy over God's blessing on his life as a carnal r</w:t>
      </w:r>
      <w:r>
        <w:t xml:space="preserve">esponse to </w:t>
      </w:r>
      <w:r w:rsidRPr="003A1B75">
        <w:t>God</w:t>
      </w:r>
      <w:r>
        <w:t>’s</w:t>
      </w:r>
      <w:r w:rsidRPr="003A1B75">
        <w:t xml:space="preserve"> </w:t>
      </w:r>
      <w:r>
        <w:t xml:space="preserve">revealed will </w:t>
      </w:r>
      <w:r w:rsidRPr="003A1B75">
        <w:t>(18:10–20:42).</w:t>
      </w:r>
      <w:bookmarkEnd w:id="85"/>
    </w:p>
    <w:p w14:paraId="4C80E816" w14:textId="77777777" w:rsidR="00501AAF" w:rsidRPr="00951B6A" w:rsidRDefault="00501AAF" w:rsidP="00501AAF">
      <w:pPr>
        <w:pStyle w:val="Heading6"/>
        <w:numPr>
          <w:ilvl w:val="5"/>
          <w:numId w:val="25"/>
        </w:numPr>
        <w:ind w:left="2694" w:hanging="567"/>
      </w:pPr>
      <w:bookmarkStart w:id="86" w:name="_Toc393738609"/>
      <w:r w:rsidRPr="00951B6A">
        <w:t>Saul tried to kill David by throwing a spear at him (18:10-16).</w:t>
      </w:r>
      <w:bookmarkEnd w:id="86"/>
    </w:p>
    <w:p w14:paraId="0854781A" w14:textId="77777777" w:rsidR="00501AAF" w:rsidRPr="00951B6A" w:rsidRDefault="00501AAF" w:rsidP="00501AAF">
      <w:pPr>
        <w:pStyle w:val="Heading6"/>
        <w:numPr>
          <w:ilvl w:val="5"/>
          <w:numId w:val="25"/>
        </w:numPr>
        <w:ind w:left="2694" w:hanging="567"/>
      </w:pPr>
      <w:bookmarkStart w:id="87" w:name="_Toc393738610"/>
      <w:r w:rsidRPr="00951B6A">
        <w:t>Saul tried to kill David by tricking him to fight the Philistines (18:17-30).</w:t>
      </w:r>
      <w:bookmarkEnd w:id="87"/>
    </w:p>
    <w:p w14:paraId="2B902456" w14:textId="77777777" w:rsidR="00501AAF" w:rsidRPr="00951B6A" w:rsidRDefault="00501AAF" w:rsidP="00501AAF">
      <w:pPr>
        <w:pStyle w:val="Heading6"/>
        <w:numPr>
          <w:ilvl w:val="5"/>
          <w:numId w:val="25"/>
        </w:numPr>
        <w:ind w:left="2694" w:hanging="567"/>
      </w:pPr>
      <w:bookmarkStart w:id="88" w:name="_Toc393738611"/>
      <w:r w:rsidRPr="00951B6A">
        <w:t>Saul tried to kill David by commanding his servants to kill David (19:1-7).</w:t>
      </w:r>
      <w:bookmarkEnd w:id="88"/>
    </w:p>
    <w:p w14:paraId="53CEB522" w14:textId="77777777" w:rsidR="00501AAF" w:rsidRPr="00951B6A" w:rsidRDefault="00501AAF" w:rsidP="00501AAF">
      <w:pPr>
        <w:pStyle w:val="Heading6"/>
        <w:numPr>
          <w:ilvl w:val="5"/>
          <w:numId w:val="25"/>
        </w:numPr>
        <w:ind w:left="2694" w:hanging="567"/>
      </w:pPr>
      <w:bookmarkStart w:id="89" w:name="_Toc393738612"/>
      <w:r w:rsidRPr="00951B6A">
        <w:t>Saul tried to kill David by throwing a spear at him again (19:8-10).</w:t>
      </w:r>
      <w:bookmarkEnd w:id="89"/>
    </w:p>
    <w:p w14:paraId="3C07B48A" w14:textId="77777777" w:rsidR="00501AAF" w:rsidRPr="00951B6A" w:rsidRDefault="00501AAF" w:rsidP="00501AAF">
      <w:pPr>
        <w:pStyle w:val="Heading6"/>
        <w:numPr>
          <w:ilvl w:val="5"/>
          <w:numId w:val="25"/>
        </w:numPr>
        <w:ind w:left="2694" w:hanging="567"/>
      </w:pPr>
      <w:bookmarkStart w:id="90" w:name="_Toc393738613"/>
      <w:r w:rsidRPr="00951B6A">
        <w:t>Saul tried to kill David by sending messengers to kill him (19:11-17).</w:t>
      </w:r>
      <w:bookmarkEnd w:id="90"/>
    </w:p>
    <w:p w14:paraId="0EA5EE26" w14:textId="77777777" w:rsidR="00501AAF" w:rsidRPr="00951B6A" w:rsidRDefault="00501AAF" w:rsidP="00501AAF">
      <w:pPr>
        <w:pStyle w:val="Heading6"/>
        <w:numPr>
          <w:ilvl w:val="5"/>
          <w:numId w:val="25"/>
        </w:numPr>
        <w:ind w:left="2694" w:hanging="567"/>
      </w:pPr>
      <w:bookmarkStart w:id="91" w:name="_Toc393738614"/>
      <w:r w:rsidRPr="00951B6A">
        <w:t>Saul tried to kill David by seeking his life at Samuel's house (19:18-24).</w:t>
      </w:r>
      <w:bookmarkEnd w:id="91"/>
    </w:p>
    <w:p w14:paraId="0EADDD62" w14:textId="77777777" w:rsidR="00501AAF" w:rsidRPr="00951B6A" w:rsidRDefault="00501AAF" w:rsidP="00501AAF">
      <w:pPr>
        <w:pStyle w:val="Heading6"/>
        <w:numPr>
          <w:ilvl w:val="5"/>
          <w:numId w:val="25"/>
        </w:numPr>
        <w:ind w:left="2694" w:hanging="567"/>
      </w:pPr>
      <w:bookmarkStart w:id="92" w:name="_Toc393738615"/>
      <w:r w:rsidRPr="00951B6A">
        <w:t>Saul tried to kill David by commanding Jonathan to betray him (1 Sam 20).</w:t>
      </w:r>
      <w:bookmarkEnd w:id="92"/>
    </w:p>
    <w:p w14:paraId="0F237D90" w14:textId="53A76A4B" w:rsidR="009455EC" w:rsidRPr="00951B6A" w:rsidRDefault="009455EC" w:rsidP="009455EC">
      <w:pPr>
        <w:pStyle w:val="Heading4"/>
        <w:numPr>
          <w:ilvl w:val="3"/>
          <w:numId w:val="25"/>
        </w:numPr>
        <w:ind w:left="1701" w:hanging="425"/>
      </w:pPr>
      <w:bookmarkStart w:id="93" w:name="_Toc393738616"/>
      <w:bookmarkStart w:id="94" w:name="_Toc393738617"/>
      <w:r w:rsidRPr="00951B6A">
        <w:t xml:space="preserve">David's exile </w:t>
      </w:r>
      <w:r>
        <w:t xml:space="preserve">taught him values he would need as king </w:t>
      </w:r>
      <w:r w:rsidRPr="00951B6A">
        <w:t>(1 Sam 21–27).</w:t>
      </w:r>
      <w:bookmarkEnd w:id="93"/>
    </w:p>
    <w:p w14:paraId="49A57558" w14:textId="77777777" w:rsidR="00501AAF" w:rsidRPr="00194EE0" w:rsidRDefault="00501AAF" w:rsidP="00501AAF">
      <w:pPr>
        <w:pStyle w:val="Heading5"/>
        <w:numPr>
          <w:ilvl w:val="4"/>
          <w:numId w:val="25"/>
        </w:numPr>
        <w:ind w:left="2127" w:hanging="426"/>
      </w:pPr>
      <w:r w:rsidRPr="00194EE0">
        <w:lastRenderedPageBreak/>
        <w:t>At Nob, David ate the consecrated bread and learned the concession that the Law permitted—that life is more holy than bread (21:1-9; cf. Matt. 12:7-8).</w:t>
      </w:r>
      <w:bookmarkEnd w:id="94"/>
    </w:p>
    <w:p w14:paraId="6B9389AE" w14:textId="77777777" w:rsidR="00501AAF" w:rsidRPr="00194EE0" w:rsidRDefault="00501AAF" w:rsidP="00501AAF">
      <w:pPr>
        <w:pStyle w:val="Heading5"/>
        <w:numPr>
          <w:ilvl w:val="4"/>
          <w:numId w:val="25"/>
        </w:numPr>
        <w:ind w:left="2127" w:hanging="426"/>
      </w:pPr>
      <w:bookmarkStart w:id="95" w:name="_Toc393738618"/>
      <w:r w:rsidRPr="00194EE0">
        <w:t>At Gath, David feigned insanity before Achish and learned not to go to his enemies for protection (21:10-15).</w:t>
      </w:r>
      <w:bookmarkEnd w:id="95"/>
    </w:p>
    <w:p w14:paraId="1615DAD0" w14:textId="77777777" w:rsidR="00501AAF" w:rsidRPr="00194EE0" w:rsidRDefault="00501AAF" w:rsidP="00501AAF">
      <w:pPr>
        <w:pStyle w:val="Heading5"/>
        <w:numPr>
          <w:ilvl w:val="4"/>
          <w:numId w:val="25"/>
        </w:numPr>
        <w:ind w:left="2127" w:hanging="426"/>
      </w:pPr>
      <w:bookmarkStart w:id="96" w:name="_Toc393738619"/>
      <w:r w:rsidRPr="00194EE0">
        <w:t>At the cave of Adullam, David gathered 400 "down-and-outers" and learned compassionate leadership (22:1-2).</w:t>
      </w:r>
      <w:bookmarkEnd w:id="96"/>
    </w:p>
    <w:p w14:paraId="5F78281D" w14:textId="77777777" w:rsidR="00501AAF" w:rsidRPr="00194EE0" w:rsidRDefault="00501AAF" w:rsidP="00501AAF">
      <w:pPr>
        <w:pStyle w:val="Heading5"/>
        <w:numPr>
          <w:ilvl w:val="4"/>
          <w:numId w:val="25"/>
        </w:numPr>
        <w:ind w:left="2127" w:hanging="426"/>
      </w:pPr>
      <w:bookmarkStart w:id="97" w:name="_Toc393738620"/>
      <w:r w:rsidRPr="00194EE0">
        <w:t>At Mizpah, David left his parents at Moab—kin of his great-grandmother Ruth—and learned the need to care for his family (22:3-4).</w:t>
      </w:r>
      <w:bookmarkEnd w:id="97"/>
    </w:p>
    <w:p w14:paraId="1FA7D679" w14:textId="77777777" w:rsidR="00501AAF" w:rsidRPr="00194EE0" w:rsidRDefault="00501AAF" w:rsidP="00501AAF">
      <w:pPr>
        <w:pStyle w:val="Heading5"/>
        <w:numPr>
          <w:ilvl w:val="4"/>
          <w:numId w:val="25"/>
        </w:numPr>
        <w:ind w:left="2127" w:hanging="426"/>
      </w:pPr>
      <w:bookmarkStart w:id="98" w:name="_Toc393738621"/>
      <w:r w:rsidRPr="00194EE0">
        <w:t xml:space="preserve">At Hereth, David learned of Saul's slaughter of 85 priests and </w:t>
      </w:r>
      <w:r>
        <w:t>all</w:t>
      </w:r>
      <w:r w:rsidRPr="00194EE0">
        <w:t xml:space="preserve"> of Nob because Abimelech helped David </w:t>
      </w:r>
      <w:r>
        <w:t xml:space="preserve">and this </w:t>
      </w:r>
      <w:r w:rsidRPr="00194EE0">
        <w:t>taught him of the perils of jealousy (22:5-23).</w:t>
      </w:r>
      <w:bookmarkEnd w:id="98"/>
    </w:p>
    <w:p w14:paraId="04DBB60E" w14:textId="77777777" w:rsidR="00501AAF" w:rsidRPr="00194EE0" w:rsidRDefault="00501AAF" w:rsidP="00501AAF">
      <w:pPr>
        <w:pStyle w:val="Heading5"/>
        <w:numPr>
          <w:ilvl w:val="4"/>
          <w:numId w:val="25"/>
        </w:numPr>
        <w:ind w:left="2127" w:hanging="426"/>
      </w:pPr>
      <w:bookmarkStart w:id="99" w:name="_Toc393738622"/>
      <w:r w:rsidRPr="00194EE0">
        <w:t>At Keilah, David delivered the town from both the Phili</w:t>
      </w:r>
      <w:r>
        <w:t>stines and Saul, which instructed</w:t>
      </w:r>
      <w:r w:rsidRPr="00194EE0">
        <w:t xml:space="preserve"> him to consult the LORD</w:t>
      </w:r>
      <w:r>
        <w:t xml:space="preserve"> in decision-</w:t>
      </w:r>
      <w:r w:rsidRPr="00194EE0">
        <w:t>making (23:1-12).</w:t>
      </w:r>
      <w:bookmarkEnd w:id="99"/>
    </w:p>
    <w:p w14:paraId="7BE3DF3F" w14:textId="77777777" w:rsidR="00501AAF" w:rsidRPr="00194EE0" w:rsidRDefault="00501AAF" w:rsidP="00501AAF">
      <w:pPr>
        <w:pStyle w:val="Heading5"/>
        <w:numPr>
          <w:ilvl w:val="4"/>
          <w:numId w:val="25"/>
        </w:numPr>
        <w:ind w:left="2127" w:hanging="426"/>
      </w:pPr>
      <w:bookmarkStart w:id="100" w:name="_Toc393738623"/>
      <w:r w:rsidRPr="00194EE0">
        <w:t xml:space="preserve">At Horesh in the </w:t>
      </w:r>
      <w:r>
        <w:t>Ziph desert</w:t>
      </w:r>
      <w:r w:rsidRPr="00194EE0">
        <w:t>, Jonathan encouraged David but Ziphites betrayed his spot to Saul, which taught David to find strength in God when betrayed (23:13-23).</w:t>
      </w:r>
      <w:bookmarkEnd w:id="100"/>
    </w:p>
    <w:p w14:paraId="6FF85B83" w14:textId="77777777" w:rsidR="00501AAF" w:rsidRPr="00194EE0" w:rsidRDefault="00501AAF" w:rsidP="00501AAF">
      <w:pPr>
        <w:pStyle w:val="Heading5"/>
        <w:numPr>
          <w:ilvl w:val="4"/>
          <w:numId w:val="25"/>
        </w:numPr>
        <w:ind w:left="2127" w:hanging="426"/>
      </w:pPr>
      <w:bookmarkStart w:id="101" w:name="_Toc393738624"/>
      <w:r>
        <w:t>I</w:t>
      </w:r>
      <w:r w:rsidRPr="00194EE0">
        <w:t>n the Maon desert, David barely escaped Saul, who broke his pursuit to rout the invading Philistines, which taught David that his life is in God's hands (23:24-28).</w:t>
      </w:r>
      <w:bookmarkEnd w:id="101"/>
    </w:p>
    <w:p w14:paraId="25DB9286" w14:textId="77777777" w:rsidR="00501AAF" w:rsidRPr="00194EE0" w:rsidRDefault="00501AAF" w:rsidP="00501AAF">
      <w:pPr>
        <w:pStyle w:val="Heading5"/>
        <w:numPr>
          <w:ilvl w:val="4"/>
          <w:numId w:val="25"/>
        </w:numPr>
        <w:ind w:left="2127" w:hanging="426"/>
      </w:pPr>
      <w:bookmarkStart w:id="102" w:name="_Toc393738625"/>
      <w:r>
        <w:t>At</w:t>
      </w:r>
      <w:r w:rsidRPr="00194EE0">
        <w:t xml:space="preserve"> En Gedi</w:t>
      </w:r>
      <w:r>
        <w:t>’s</w:t>
      </w:r>
      <w:r w:rsidRPr="00194EE0">
        <w:t xml:space="preserve"> cave, David spared Saul due to his authority as God's chosen king, which taught </w:t>
      </w:r>
      <w:r>
        <w:t>him</w:t>
      </w:r>
      <w:r w:rsidRPr="00194EE0">
        <w:t xml:space="preserve"> to use his future kingly authority only for </w:t>
      </w:r>
      <w:r>
        <w:t>godly</w:t>
      </w:r>
      <w:r w:rsidRPr="00194EE0">
        <w:t xml:space="preserve"> </w:t>
      </w:r>
      <w:r>
        <w:t>ends</w:t>
      </w:r>
      <w:r w:rsidRPr="00194EE0">
        <w:t xml:space="preserve"> (23:29–24:22).</w:t>
      </w:r>
      <w:bookmarkEnd w:id="102"/>
    </w:p>
    <w:p w14:paraId="7390E1BD" w14:textId="77777777" w:rsidR="00501AAF" w:rsidRPr="00194EE0" w:rsidRDefault="00501AAF" w:rsidP="00501AAF">
      <w:pPr>
        <w:pStyle w:val="Heading5"/>
        <w:numPr>
          <w:ilvl w:val="4"/>
          <w:numId w:val="25"/>
        </w:numPr>
        <w:ind w:left="2127" w:hanging="426"/>
      </w:pPr>
      <w:bookmarkStart w:id="103" w:name="_Toc393738626"/>
      <w:r w:rsidRPr="00194EE0">
        <w:t xml:space="preserve">In the Maon desert, David learned not to act rashly like Saul through Nabal's wife Abigail, who honored David as God’s anointed and </w:t>
      </w:r>
      <w:r>
        <w:t xml:space="preserve">soon </w:t>
      </w:r>
      <w:r w:rsidRPr="00194EE0">
        <w:t>married him (1 Sam 25).</w:t>
      </w:r>
      <w:bookmarkEnd w:id="103"/>
    </w:p>
    <w:p w14:paraId="1830FF4E" w14:textId="77777777" w:rsidR="00501AAF" w:rsidRPr="00194EE0" w:rsidRDefault="00501AAF" w:rsidP="00501AAF">
      <w:pPr>
        <w:pStyle w:val="Heading5"/>
        <w:numPr>
          <w:ilvl w:val="4"/>
          <w:numId w:val="25"/>
        </w:numPr>
        <w:ind w:left="2127" w:hanging="426"/>
      </w:pPr>
      <w:bookmarkStart w:id="104" w:name="_Toc393738627"/>
      <w:r w:rsidRPr="00194EE0">
        <w:t xml:space="preserve">On the Hakilah hill, David again spared Saul's life as God's chosen king, again </w:t>
      </w:r>
      <w:r>
        <w:t>showing</w:t>
      </w:r>
      <w:r w:rsidRPr="00194EE0">
        <w:t xml:space="preserve"> David to use his future kingly authority for godly purposes (1 Sam 26).</w:t>
      </w:r>
      <w:bookmarkEnd w:id="104"/>
    </w:p>
    <w:p w14:paraId="2ABF1FB1" w14:textId="77777777" w:rsidR="00501AAF" w:rsidRPr="00194EE0" w:rsidRDefault="00501AAF" w:rsidP="00501AAF">
      <w:pPr>
        <w:pStyle w:val="Heading5"/>
        <w:numPr>
          <w:ilvl w:val="4"/>
          <w:numId w:val="25"/>
        </w:numPr>
        <w:ind w:left="2127" w:hanging="426"/>
      </w:pPr>
      <w:bookmarkStart w:id="105" w:name="_Toc393738628"/>
      <w:r w:rsidRPr="00194EE0">
        <w:t>At Gath and Ziklag, David developed his leadership and combat skills by carrying out raids against peoples south of the Philistines (1 Sam 27).</w:t>
      </w:r>
      <w:bookmarkEnd w:id="105"/>
    </w:p>
    <w:p w14:paraId="012F804D" w14:textId="77777777" w:rsidR="00501AAF" w:rsidRPr="00951B6A" w:rsidRDefault="00501AAF" w:rsidP="00501AAF">
      <w:pPr>
        <w:tabs>
          <w:tab w:val="left" w:pos="1800"/>
        </w:tabs>
        <w:ind w:left="1800" w:right="-49" w:hanging="450"/>
        <w:rPr>
          <w:rFonts w:cs="Arial"/>
          <w:sz w:val="8"/>
        </w:rPr>
      </w:pPr>
    </w:p>
    <w:p w14:paraId="1659C9E4" w14:textId="77777777" w:rsidR="00501AAF" w:rsidRPr="00951B6A" w:rsidRDefault="00501AAF" w:rsidP="00501AAF">
      <w:pPr>
        <w:pBdr>
          <w:top w:val="single" w:sz="4" w:space="1" w:color="auto" w:shadow="1"/>
          <w:left w:val="single" w:sz="4" w:space="4" w:color="auto" w:shadow="1"/>
          <w:bottom w:val="single" w:sz="4" w:space="1" w:color="auto" w:shadow="1"/>
          <w:right w:val="single" w:sz="4" w:space="4" w:color="auto" w:shadow="1"/>
        </w:pBdr>
        <w:ind w:left="1843" w:right="-49"/>
        <w:rPr>
          <w:rFonts w:cs="Arial"/>
          <w:sz w:val="20"/>
        </w:rPr>
      </w:pPr>
      <w:r w:rsidRPr="00951B6A">
        <w:rPr>
          <w:rFonts w:cs="Arial"/>
          <w:sz w:val="20"/>
        </w:rPr>
        <w:t xml:space="preserve">Application: When an oppressive superior mistreats you (like Saul mistreated David), how do you respond?  If you do not learn submission and brokenness, eventually when </w:t>
      </w:r>
      <w:r w:rsidRPr="00951B6A">
        <w:rPr>
          <w:rFonts w:cs="Arial"/>
          <w:i/>
          <w:sz w:val="20"/>
        </w:rPr>
        <w:t>you</w:t>
      </w:r>
      <w:r w:rsidRPr="00951B6A">
        <w:rPr>
          <w:rFonts w:cs="Arial"/>
          <w:sz w:val="20"/>
        </w:rPr>
        <w:t xml:space="preserve"> get into a position of authority, </w:t>
      </w:r>
      <w:r w:rsidRPr="00951B6A">
        <w:rPr>
          <w:rFonts w:cs="Arial"/>
          <w:i/>
          <w:sz w:val="20"/>
        </w:rPr>
        <w:t>you too could become a “Saul”</w:t>
      </w:r>
      <w:r w:rsidRPr="00951B6A">
        <w:rPr>
          <w:rFonts w:cs="Arial"/>
          <w:sz w:val="20"/>
        </w:rPr>
        <w:t xml:space="preserve"> who grasps for power!  Learn the lesson of David.  As we will see in 2 Samuel, David eventually had plenty of opportunities to imitate Saul—especially when his son Absalom claimed to be the rightful “third king” after Saul and David.  This decision of David </w:t>
      </w:r>
      <w:r w:rsidRPr="00951B6A">
        <w:rPr>
          <w:rFonts w:cs="Arial"/>
          <w:i/>
          <w:sz w:val="20"/>
        </w:rPr>
        <w:t>not</w:t>
      </w:r>
      <w:r w:rsidRPr="00951B6A">
        <w:rPr>
          <w:rFonts w:cs="Arial"/>
          <w:sz w:val="20"/>
        </w:rPr>
        <w:t xml:space="preserve"> to become a Saul is well said in this modern classic for those in ministry transition: Gene Edwards, </w:t>
      </w:r>
      <w:r w:rsidRPr="00951B6A">
        <w:rPr>
          <w:rFonts w:cs="Arial"/>
          <w:i/>
          <w:sz w:val="20"/>
        </w:rPr>
        <w:t>A Tale of Three Kings: A Study in Brokenness</w:t>
      </w:r>
      <w:r w:rsidRPr="00951B6A">
        <w:rPr>
          <w:rFonts w:cs="Arial"/>
          <w:sz w:val="20"/>
        </w:rPr>
        <w:t xml:space="preserve"> (Wheaton, IL: Tyndale, 1980, 1982).  It’s a fast-moving, stirring, and biblical account of only 98 pages.</w:t>
      </w:r>
    </w:p>
    <w:p w14:paraId="0DA2E0FC" w14:textId="77777777" w:rsidR="00501AAF" w:rsidRPr="00951B6A" w:rsidRDefault="00501AAF" w:rsidP="00501AAF">
      <w:pPr>
        <w:pStyle w:val="Heading3"/>
        <w:numPr>
          <w:ilvl w:val="2"/>
          <w:numId w:val="25"/>
        </w:numPr>
        <w:ind w:left="1276" w:hanging="454"/>
      </w:pPr>
      <w:bookmarkStart w:id="106" w:name="_Toc393738629"/>
      <w:r w:rsidRPr="00951B6A">
        <w:t>God abandoned Saul in his final days but provided for David to show God's blessing on David’s line rather than Saul's dynasty (1 Sam 28–31).</w:t>
      </w:r>
    </w:p>
    <w:p w14:paraId="3C9DE885" w14:textId="77777777" w:rsidR="00501AAF" w:rsidRPr="00951B6A" w:rsidRDefault="00501AAF" w:rsidP="00501AAF">
      <w:pPr>
        <w:pStyle w:val="Heading4"/>
        <w:numPr>
          <w:ilvl w:val="3"/>
          <w:numId w:val="25"/>
        </w:numPr>
        <w:ind w:left="1701" w:hanging="425"/>
      </w:pPr>
      <w:bookmarkStart w:id="107" w:name="_Toc393738630"/>
      <w:bookmarkEnd w:id="106"/>
      <w:r w:rsidRPr="00951B6A">
        <w:t xml:space="preserve">By God's intervention </w:t>
      </w:r>
      <w:r>
        <w:t>via</w:t>
      </w:r>
      <w:r w:rsidRPr="00951B6A">
        <w:t xml:space="preserve"> the necromancer of Endor, the dead (resurrected) Samuel told Saul of his death the next day </w:t>
      </w:r>
      <w:r>
        <w:t>to end</w:t>
      </w:r>
      <w:r w:rsidRPr="00951B6A">
        <w:t xml:space="preserve"> Saul's rebellion towards God (1 Sam 28).</w:t>
      </w:r>
      <w:bookmarkEnd w:id="107"/>
    </w:p>
    <w:p w14:paraId="10EE04A8" w14:textId="77777777" w:rsidR="00501AAF" w:rsidRPr="00951B6A" w:rsidRDefault="00501AAF" w:rsidP="00501AAF">
      <w:pPr>
        <w:pStyle w:val="Heading4"/>
        <w:numPr>
          <w:ilvl w:val="3"/>
          <w:numId w:val="25"/>
        </w:numPr>
        <w:ind w:left="1701" w:hanging="425"/>
      </w:pPr>
      <w:bookmarkStart w:id="108" w:name="_Toc393738631"/>
      <w:r w:rsidRPr="00951B6A">
        <w:t xml:space="preserve">God providentially spared David from fighting his own people </w:t>
      </w:r>
      <w:r>
        <w:t>while en route to battle Israel</w:t>
      </w:r>
      <w:r w:rsidRPr="00951B6A">
        <w:t xml:space="preserve"> and was commanded by Achish to return to Ziklag (1 Sam 29).</w:t>
      </w:r>
      <w:bookmarkEnd w:id="108"/>
    </w:p>
    <w:p w14:paraId="16356405" w14:textId="77777777" w:rsidR="00501AAF" w:rsidRPr="00951B6A" w:rsidRDefault="00501AAF" w:rsidP="00501AAF">
      <w:pPr>
        <w:pStyle w:val="Heading4"/>
        <w:numPr>
          <w:ilvl w:val="3"/>
          <w:numId w:val="25"/>
        </w:numPr>
        <w:ind w:left="1701" w:hanging="425"/>
      </w:pPr>
      <w:bookmarkStart w:id="109" w:name="_Toc393738632"/>
      <w:r w:rsidRPr="00951B6A">
        <w:t>David destroyed Amalekite raiders who had destroyed Ziklag and carried off the plunder as an indication of God's providential dealings in his life (1 Sam 30).</w:t>
      </w:r>
      <w:bookmarkEnd w:id="109"/>
    </w:p>
    <w:p w14:paraId="194AD621" w14:textId="77777777" w:rsidR="00501AAF" w:rsidRPr="00951B6A" w:rsidRDefault="00501AAF" w:rsidP="00501AAF">
      <w:pPr>
        <w:pStyle w:val="Heading4"/>
        <w:numPr>
          <w:ilvl w:val="3"/>
          <w:numId w:val="25"/>
        </w:numPr>
        <w:ind w:left="1701" w:hanging="425"/>
      </w:pPr>
      <w:bookmarkStart w:id="110" w:name="_Toc393738633"/>
      <w:r w:rsidRPr="00951B6A">
        <w:lastRenderedPageBreak/>
        <w:t>The Philistines killed Saul as God's penalty for his rebellion and proof of David's virtue by not ki</w:t>
      </w:r>
      <w:r>
        <w:t>lling Saul himself to show God</w:t>
      </w:r>
      <w:r w:rsidRPr="00951B6A">
        <w:t xml:space="preserve"> blessing David’s—not Saul's—line (1 Sam 31).</w:t>
      </w:r>
      <w:bookmarkEnd w:id="110"/>
    </w:p>
    <w:p w14:paraId="3C20F908" w14:textId="3EB78CB2" w:rsidR="00D04409" w:rsidRDefault="00D04409" w:rsidP="00D15F5D">
      <w:pPr>
        <w:pStyle w:val="Heading1"/>
        <w:widowControl w:val="0"/>
        <w:jc w:val="center"/>
        <w:rPr>
          <w:rFonts w:cs="Arial"/>
        </w:rPr>
      </w:pPr>
    </w:p>
    <w:p w14:paraId="3B45E891" w14:textId="3BE01FD1"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9B1140">
        <w:rPr>
          <w:rFonts w:cs="Arial"/>
          <w:b/>
          <w:sz w:val="32"/>
        </w:rPr>
        <w:lastRenderedPageBreak/>
        <w:t>Be Changed</w:t>
      </w:r>
    </w:p>
    <w:p w14:paraId="03F7D57A" w14:textId="215C7EEF" w:rsidR="00FD7B79" w:rsidRPr="00FD7B79" w:rsidRDefault="009B1140" w:rsidP="00DA3A1D">
      <w:pPr>
        <w:pStyle w:val="Header"/>
        <w:widowControl w:val="0"/>
        <w:tabs>
          <w:tab w:val="clear" w:pos="4800"/>
          <w:tab w:val="center" w:pos="4950"/>
        </w:tabs>
        <w:ind w:right="-10"/>
        <w:rPr>
          <w:rFonts w:cs="Arial"/>
          <w:b/>
          <w:i/>
        </w:rPr>
      </w:pPr>
      <w:r>
        <w:rPr>
          <w:rFonts w:cs="Arial"/>
          <w:b/>
          <w:i/>
        </w:rPr>
        <w:t>1 Samuel</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2BC73FB7" w14:textId="2EBF5017" w:rsidR="009B1140" w:rsidRPr="00D031B1" w:rsidRDefault="008B6D00" w:rsidP="00D031B1">
      <w:pPr>
        <w:pStyle w:val="Heading1"/>
        <w:widowControl w:val="0"/>
        <w:ind w:left="0" w:right="-10" w:firstLine="0"/>
        <w:rPr>
          <w:rFonts w:cs="Arial"/>
        </w:rPr>
      </w:pPr>
      <w:r w:rsidRPr="00FD7B79">
        <w:rPr>
          <w:rFonts w:cs="Arial"/>
          <w:i/>
        </w:rPr>
        <w:t>Exegetical Idea</w:t>
      </w:r>
      <w:r w:rsidRPr="00FD7B79">
        <w:rPr>
          <w:rFonts w:cs="Arial"/>
        </w:rPr>
        <w:t xml:space="preserve">: </w:t>
      </w:r>
      <w:r w:rsidR="009B1140" w:rsidRPr="00D031B1">
        <w:rPr>
          <w:rFonts w:cs="Arial"/>
        </w:rPr>
        <w:t xml:space="preserve">The reason God transitioned Israel from a degenerate theocracy under Eli and Samuel to a monarchy under Saul and David was to show that he delegated his rule to Davidic kings for them to rule justly. </w:t>
      </w:r>
    </w:p>
    <w:p w14:paraId="15E41E3C" w14:textId="77777777" w:rsidR="009B1140" w:rsidRPr="00F9002A" w:rsidRDefault="009B1140" w:rsidP="00C20B28">
      <w:pPr>
        <w:pStyle w:val="Heading1"/>
        <w:numPr>
          <w:ilvl w:val="0"/>
          <w:numId w:val="26"/>
        </w:numPr>
        <w:ind w:hanging="432"/>
      </w:pPr>
      <w:r w:rsidRPr="00F9002A">
        <w:t>The reason God prepared Israel for a king in the transfer of leadership from Eli to Samuel was because the nation did not know God's character (1 Sam 1–7).</w:t>
      </w:r>
    </w:p>
    <w:p w14:paraId="6B689399" w14:textId="77777777" w:rsidR="009B1140" w:rsidRPr="00F9002A" w:rsidRDefault="009B1140" w:rsidP="009B1140">
      <w:pPr>
        <w:pStyle w:val="Heading2"/>
        <w:numPr>
          <w:ilvl w:val="1"/>
          <w:numId w:val="25"/>
        </w:numPr>
        <w:ind w:left="851" w:hanging="443"/>
      </w:pPr>
      <w:r w:rsidRPr="00F9002A">
        <w:t>Israel’s first national leadership transition from Eli to Samuel came by Samuel's birth, call, and acceptance over Eli's wicked house to prepare for the prophesied monarchy (1 Sam 1–3).</w:t>
      </w:r>
    </w:p>
    <w:p w14:paraId="5B950199" w14:textId="77777777" w:rsidR="009B1140" w:rsidRPr="00951B6A" w:rsidRDefault="009B1140" w:rsidP="009B1140">
      <w:pPr>
        <w:pStyle w:val="Heading2"/>
        <w:numPr>
          <w:ilvl w:val="1"/>
          <w:numId w:val="25"/>
        </w:numPr>
        <w:ind w:left="851" w:hanging="443"/>
      </w:pPr>
      <w:r w:rsidRPr="00951B6A">
        <w:t>Israel showed its need for Samuel's leadership in their ignorance of the character of God evident in their superstitious use of the ark to fight the Philistines (1 Sam 4–7).</w:t>
      </w:r>
    </w:p>
    <w:p w14:paraId="66252B15" w14:textId="77777777" w:rsidR="009B1140" w:rsidRPr="00951B6A" w:rsidRDefault="009B1140" w:rsidP="009B1140">
      <w:pPr>
        <w:pStyle w:val="Heading1"/>
        <w:numPr>
          <w:ilvl w:val="0"/>
          <w:numId w:val="25"/>
        </w:numPr>
        <w:ind w:hanging="432"/>
      </w:pPr>
      <w:r w:rsidRPr="00951B6A">
        <w:t xml:space="preserve">The reason God </w:t>
      </w:r>
      <w:r>
        <w:t>led</w:t>
      </w:r>
      <w:r w:rsidRPr="00951B6A">
        <w:t xml:space="preserve"> </w:t>
      </w:r>
      <w:r>
        <w:t>a</w:t>
      </w:r>
      <w:r w:rsidRPr="00951B6A">
        <w:t xml:space="preserve"> leadership transfer from Samuel to Saul to David despite their evil motives was to show that </w:t>
      </w:r>
      <w:r>
        <w:t>he</w:t>
      </w:r>
      <w:r w:rsidRPr="00951B6A">
        <w:t xml:space="preserve"> delegated </w:t>
      </w:r>
      <w:r>
        <w:t xml:space="preserve">rule </w:t>
      </w:r>
      <w:r w:rsidRPr="00951B6A">
        <w:t>to Davidic kings (1 Sam 8–31).</w:t>
      </w:r>
    </w:p>
    <w:p w14:paraId="3AF2A7E9" w14:textId="77777777" w:rsidR="009B1140" w:rsidRPr="00951B6A" w:rsidRDefault="009B1140" w:rsidP="009B1140">
      <w:pPr>
        <w:pStyle w:val="Heading2"/>
        <w:numPr>
          <w:ilvl w:val="1"/>
          <w:numId w:val="25"/>
        </w:numPr>
        <w:ind w:left="851" w:hanging="443"/>
      </w:pPr>
      <w:r w:rsidRPr="00951B6A">
        <w:t>The second transition of national leadership from Samuel to Saul marked the start of the monarchy due to Israel's evil motives (1 Sam 8–12).</w:t>
      </w:r>
    </w:p>
    <w:p w14:paraId="747551A2" w14:textId="77777777" w:rsidR="009B1140" w:rsidRPr="00951B6A" w:rsidRDefault="009B1140" w:rsidP="009B1140">
      <w:pPr>
        <w:pStyle w:val="Heading2"/>
        <w:numPr>
          <w:ilvl w:val="1"/>
          <w:numId w:val="25"/>
        </w:numPr>
        <w:ind w:left="851" w:hanging="443"/>
      </w:pPr>
      <w:r w:rsidRPr="00951B6A">
        <w:t>The L</w:t>
      </w:r>
      <w:r w:rsidRPr="00951B6A">
        <w:rPr>
          <w:sz w:val="16"/>
        </w:rPr>
        <w:t>ORD</w:t>
      </w:r>
      <w:r w:rsidRPr="00951B6A">
        <w:t xml:space="preserve"> rejected Saul as king for his many failures to obey God to show Israel's need for a righteous king (1 Sam 13–15). </w:t>
      </w:r>
    </w:p>
    <w:p w14:paraId="741253F8" w14:textId="77777777" w:rsidR="009B1140" w:rsidRPr="00951B6A" w:rsidRDefault="009B1140" w:rsidP="009B1140">
      <w:pPr>
        <w:pStyle w:val="Heading2"/>
        <w:numPr>
          <w:ilvl w:val="1"/>
          <w:numId w:val="25"/>
        </w:numPr>
        <w:ind w:left="851" w:hanging="443"/>
      </w:pPr>
      <w:r w:rsidRPr="00951B6A">
        <w:t>The third transition of national leadership from Saul to David recorded their deterio</w:t>
      </w:r>
      <w:r>
        <w:t>rated relationship to show God rejecting</w:t>
      </w:r>
      <w:r w:rsidRPr="00951B6A">
        <w:t xml:space="preserve"> Saul and anointing David and his line (1 Sam 16–31).</w:t>
      </w:r>
    </w:p>
    <w:p w14:paraId="747E4919" w14:textId="77777777" w:rsidR="009B1140" w:rsidRPr="009B1140" w:rsidRDefault="009B1140" w:rsidP="009B1140"/>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70DFF22D" w:rsidR="00741722" w:rsidRPr="00FD7B79" w:rsidRDefault="00741722" w:rsidP="00DA3A1D">
      <w:pPr>
        <w:pStyle w:val="Header"/>
        <w:widowControl w:val="0"/>
        <w:rPr>
          <w:rFonts w:cs="Arial"/>
        </w:rPr>
      </w:pPr>
      <w:r w:rsidRPr="00FD7B79">
        <w:rPr>
          <w:rFonts w:cs="Arial"/>
        </w:rPr>
        <w:t>The listeners will</w:t>
      </w:r>
      <w:r w:rsidR="007F46A2">
        <w:rPr>
          <w:rFonts w:cs="Arial"/>
        </w:rPr>
        <w:t xml:space="preserve"> </w:t>
      </w:r>
      <w:r w:rsidR="003E5324">
        <w:rPr>
          <w:rFonts w:cs="Arial"/>
        </w:rPr>
        <w:t>let God</w:t>
      </w:r>
      <w:r w:rsidR="007F46A2">
        <w:rPr>
          <w:rFonts w:cs="Arial"/>
        </w:rPr>
        <w:t xml:space="preserve"> initiate whatever change in their lives he wishes.</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FD7B79" w:rsidRDefault="00660C84" w:rsidP="00660C84">
      <w:pPr>
        <w:pStyle w:val="Heading1"/>
        <w:ind w:right="-10"/>
        <w:rPr>
          <w:rFonts w:cs="Arial"/>
        </w:rPr>
      </w:pPr>
      <w:r w:rsidRPr="00FD7B79">
        <w:rPr>
          <w:rFonts w:cs="Arial"/>
        </w:rPr>
        <w:t>Introduction</w:t>
      </w:r>
    </w:p>
    <w:p w14:paraId="35E15828" w14:textId="77777777" w:rsidR="004F1AAB" w:rsidRDefault="00660C84" w:rsidP="00660C84">
      <w:pPr>
        <w:pStyle w:val="Heading3"/>
        <w:ind w:right="-10"/>
        <w:rPr>
          <w:rFonts w:cs="Arial"/>
        </w:rPr>
      </w:pPr>
      <w:r w:rsidRPr="00FD7B79">
        <w:rPr>
          <w:rFonts w:cs="Arial"/>
          <w:u w:val="single"/>
        </w:rPr>
        <w:t>Interest</w:t>
      </w:r>
      <w:r w:rsidRPr="00FD7B79">
        <w:rPr>
          <w:rFonts w:cs="Arial"/>
        </w:rPr>
        <w:t xml:space="preserve">: </w:t>
      </w:r>
      <w:r w:rsidR="004F1AAB">
        <w:rPr>
          <w:rFonts w:cs="Arial"/>
        </w:rPr>
        <w:t xml:space="preserve">Do you like change? </w:t>
      </w:r>
    </w:p>
    <w:p w14:paraId="100DAB25" w14:textId="15B72F53" w:rsidR="00660C84" w:rsidRDefault="00660C84" w:rsidP="00660C84">
      <w:pPr>
        <w:pStyle w:val="Heading3"/>
        <w:ind w:right="-10"/>
        <w:rPr>
          <w:rFonts w:cs="Arial"/>
        </w:rPr>
      </w:pPr>
      <w:r w:rsidRPr="00FD7B79">
        <w:rPr>
          <w:rFonts w:cs="Arial"/>
          <w:u w:val="single"/>
        </w:rPr>
        <w:t>Need</w:t>
      </w:r>
      <w:r w:rsidRPr="00FD7B79">
        <w:rPr>
          <w:rFonts w:cs="Arial"/>
        </w:rPr>
        <w:t xml:space="preserve">: </w:t>
      </w:r>
      <w:r w:rsidR="00553B95">
        <w:rPr>
          <w:rFonts w:cs="Arial"/>
        </w:rPr>
        <w:t>What changes are you experiencing right now?</w:t>
      </w:r>
    </w:p>
    <w:p w14:paraId="4FD0101B" w14:textId="7755D317" w:rsidR="00F95448" w:rsidRDefault="00F95448" w:rsidP="00F95448">
      <w:pPr>
        <w:pStyle w:val="Heading3"/>
        <w:ind w:right="-10"/>
        <w:rPr>
          <w:rFonts w:cs="Arial"/>
        </w:rPr>
      </w:pPr>
      <w:r>
        <w:rPr>
          <w:rFonts w:cs="Arial"/>
          <w:u w:val="single"/>
        </w:rPr>
        <w:t>Curiosity</w:t>
      </w:r>
      <w:r w:rsidRPr="00FD7B79">
        <w:rPr>
          <w:rFonts w:cs="Arial"/>
        </w:rPr>
        <w:t xml:space="preserve">: </w:t>
      </w:r>
      <w:r>
        <w:rPr>
          <w:rFonts w:cs="Arial"/>
        </w:rPr>
        <w:t>Why are you experiencing these changes right now?</w:t>
      </w:r>
    </w:p>
    <w:p w14:paraId="6D85EBF6" w14:textId="440B5AC2" w:rsidR="00660C84" w:rsidRPr="00FD7B79" w:rsidRDefault="00660C84" w:rsidP="00660C84">
      <w:pPr>
        <w:pStyle w:val="Heading3"/>
        <w:ind w:right="-10"/>
        <w:rPr>
          <w:rFonts w:cs="Arial"/>
        </w:rPr>
      </w:pPr>
      <w:r w:rsidRPr="00FD7B79">
        <w:rPr>
          <w:rFonts w:cs="Arial"/>
          <w:u w:val="single"/>
        </w:rPr>
        <w:t>Subject</w:t>
      </w:r>
      <w:r w:rsidRPr="00FD7B79">
        <w:rPr>
          <w:rFonts w:cs="Arial"/>
        </w:rPr>
        <w:t xml:space="preserve">: </w:t>
      </w:r>
      <w:r w:rsidR="00B971E5" w:rsidRPr="00577531">
        <w:rPr>
          <w:rFonts w:cs="Arial"/>
        </w:rPr>
        <w:t>Why</w:t>
      </w:r>
      <w:r w:rsidR="00B971E5">
        <w:rPr>
          <w:rFonts w:cs="Arial"/>
        </w:rPr>
        <w:t xml:space="preserve"> does </w:t>
      </w:r>
      <w:r w:rsidR="00B971E5" w:rsidRPr="00577531">
        <w:rPr>
          <w:rFonts w:cs="Arial"/>
          <w:u w:val="single"/>
        </w:rPr>
        <w:t>God</w:t>
      </w:r>
      <w:r w:rsidR="00B971E5">
        <w:rPr>
          <w:rFonts w:cs="Arial"/>
        </w:rPr>
        <w:t xml:space="preserve"> cause change?</w:t>
      </w:r>
    </w:p>
    <w:p w14:paraId="45BA3A52" w14:textId="41524024" w:rsidR="00660C84" w:rsidRDefault="00660C84" w:rsidP="00660C84">
      <w:pPr>
        <w:pStyle w:val="Heading3"/>
        <w:ind w:right="-10"/>
        <w:rPr>
          <w:rFonts w:cs="Arial"/>
        </w:rPr>
      </w:pPr>
      <w:r w:rsidRPr="00FD7B79">
        <w:rPr>
          <w:rFonts w:cs="Arial"/>
          <w:u w:val="single"/>
        </w:rPr>
        <w:t>Background</w:t>
      </w:r>
      <w:r w:rsidR="00864303">
        <w:rPr>
          <w:rFonts w:cs="Arial"/>
        </w:rPr>
        <w:t>: Judges had led Israel</w:t>
      </w:r>
      <w:r w:rsidR="00826B34">
        <w:rPr>
          <w:rFonts w:cs="Arial"/>
        </w:rPr>
        <w:t xml:space="preserve"> for 350 years with the only constant being change itself. </w:t>
      </w:r>
      <w:r w:rsidR="00F95448">
        <w:rPr>
          <w:rFonts w:cs="Arial"/>
        </w:rPr>
        <w:t>Judge after judge came and left the scene, some good and some bad. Few agreed that the situation was sustainable. Change needed to happen because each person did what was right in his own eyes.</w:t>
      </w:r>
    </w:p>
    <w:p w14:paraId="145C42AB" w14:textId="0E59F51C" w:rsidR="00660C84" w:rsidRPr="00FD7B79" w:rsidRDefault="00660C84" w:rsidP="00660C84">
      <w:pPr>
        <w:pStyle w:val="Heading3"/>
        <w:ind w:right="-10"/>
        <w:rPr>
          <w:rFonts w:cs="Arial"/>
        </w:rPr>
      </w:pPr>
      <w:r w:rsidRPr="00FD7B79">
        <w:rPr>
          <w:rFonts w:cs="Arial"/>
          <w:u w:val="single"/>
        </w:rPr>
        <w:t>Preview</w:t>
      </w:r>
      <w:r w:rsidRPr="00FD7B79">
        <w:rPr>
          <w:rFonts w:cs="Arial"/>
        </w:rPr>
        <w:t xml:space="preserve">: </w:t>
      </w:r>
      <w:r w:rsidR="00864303">
        <w:rPr>
          <w:rFonts w:cs="Arial"/>
        </w:rPr>
        <w:t xml:space="preserve">Today we will </w:t>
      </w:r>
      <w:r w:rsidR="00A30FB8">
        <w:rPr>
          <w:rFonts w:cs="Arial"/>
        </w:rPr>
        <w:t xml:space="preserve">see what God was doing in </w:t>
      </w:r>
      <w:r w:rsidR="00C34059">
        <w:rPr>
          <w:rFonts w:cs="Arial"/>
        </w:rPr>
        <w:t xml:space="preserve">changing </w:t>
      </w:r>
      <w:r w:rsidR="00A30FB8">
        <w:rPr>
          <w:rFonts w:cs="Arial"/>
        </w:rPr>
        <w:t xml:space="preserve">Israel’s situation and then see </w:t>
      </w:r>
      <w:r w:rsidR="00C34059">
        <w:rPr>
          <w:rFonts w:cs="Arial"/>
        </w:rPr>
        <w:t>why</w:t>
      </w:r>
      <w:r w:rsidR="00A30FB8">
        <w:rPr>
          <w:rFonts w:cs="Arial"/>
        </w:rPr>
        <w:t xml:space="preserve"> </w:t>
      </w:r>
      <w:r w:rsidR="00C34059">
        <w:rPr>
          <w:rFonts w:cs="Arial"/>
        </w:rPr>
        <w:t>change</w:t>
      </w:r>
      <w:r w:rsidR="00A30FB8">
        <w:rPr>
          <w:rFonts w:cs="Arial"/>
        </w:rPr>
        <w:t xml:space="preserve"> </w:t>
      </w:r>
      <w:r w:rsidR="00C34059">
        <w:rPr>
          <w:rFonts w:cs="Arial"/>
        </w:rPr>
        <w:t>occurs</w:t>
      </w:r>
      <w:r w:rsidR="00A30FB8">
        <w:rPr>
          <w:rFonts w:cs="Arial"/>
        </w:rPr>
        <w:t xml:space="preserve"> for us today.</w:t>
      </w:r>
    </w:p>
    <w:p w14:paraId="32765CA9" w14:textId="6C58F982" w:rsidR="00660C84" w:rsidRPr="00FD7B79" w:rsidRDefault="00660C84" w:rsidP="00660C84">
      <w:pPr>
        <w:pStyle w:val="Heading3"/>
        <w:ind w:right="-10"/>
        <w:rPr>
          <w:rFonts w:cs="Arial"/>
        </w:rPr>
      </w:pPr>
      <w:r w:rsidRPr="00FD7B79">
        <w:rPr>
          <w:rFonts w:cs="Arial"/>
          <w:u w:val="single"/>
        </w:rPr>
        <w:t>Text</w:t>
      </w:r>
      <w:r w:rsidRPr="00FD7B79">
        <w:rPr>
          <w:rFonts w:cs="Arial"/>
        </w:rPr>
        <w:t xml:space="preserve">: </w:t>
      </w:r>
      <w:r w:rsidR="005D5105">
        <w:rPr>
          <w:rFonts w:cs="Arial"/>
        </w:rPr>
        <w:t>We will sur</w:t>
      </w:r>
      <w:r w:rsidR="00C34059">
        <w:rPr>
          <w:rFonts w:cs="Arial"/>
        </w:rPr>
        <w:t>vey the entire book of 1 Samuel—a book that is all about change!</w:t>
      </w:r>
    </w:p>
    <w:p w14:paraId="01CD7E43" w14:textId="77777777" w:rsidR="00660C84" w:rsidRPr="00FD7B79" w:rsidRDefault="00660C84" w:rsidP="00660C84">
      <w:pPr>
        <w:rPr>
          <w:rFonts w:cs="Arial"/>
        </w:rPr>
      </w:pPr>
    </w:p>
    <w:p w14:paraId="43719307" w14:textId="1F48981A" w:rsidR="00660C84" w:rsidRPr="00FD7B79" w:rsidRDefault="00660C84" w:rsidP="00660C84">
      <w:pPr>
        <w:rPr>
          <w:rFonts w:cs="Arial"/>
        </w:rPr>
      </w:pPr>
      <w:r w:rsidRPr="00FD7B79">
        <w:rPr>
          <w:rFonts w:cs="Arial"/>
        </w:rPr>
        <w:t>(</w:t>
      </w:r>
      <w:r w:rsidR="0014798B">
        <w:rPr>
          <w:rFonts w:cs="Arial"/>
        </w:rPr>
        <w:t xml:space="preserve">Why did God cause change </w:t>
      </w:r>
      <w:r w:rsidR="00997C97">
        <w:rPr>
          <w:rFonts w:cs="Arial"/>
        </w:rPr>
        <w:t>by ending the judges</w:t>
      </w:r>
      <w:r w:rsidR="0014798B">
        <w:rPr>
          <w:rFonts w:cs="Arial"/>
        </w:rPr>
        <w:t>?)</w:t>
      </w:r>
    </w:p>
    <w:p w14:paraId="77FEF963" w14:textId="68DB9E3C" w:rsidR="00702CF5" w:rsidRPr="00D031B1" w:rsidRDefault="00702CF5" w:rsidP="007F3E10">
      <w:pPr>
        <w:pStyle w:val="Heading1"/>
        <w:numPr>
          <w:ilvl w:val="0"/>
          <w:numId w:val="30"/>
        </w:numPr>
        <w:ind w:hanging="432"/>
      </w:pPr>
      <w:r w:rsidRPr="00D031B1">
        <w:lastRenderedPageBreak/>
        <w:t xml:space="preserve">God </w:t>
      </w:r>
      <w:r w:rsidR="00997C97">
        <w:t>had</w:t>
      </w:r>
      <w:r w:rsidR="00D031B1">
        <w:t xml:space="preserve"> always planned to </w:t>
      </w:r>
      <w:r w:rsidRPr="00D031B1">
        <w:t xml:space="preserve">rule </w:t>
      </w:r>
      <w:r w:rsidR="00D031B1">
        <w:t xml:space="preserve">through </w:t>
      </w:r>
      <w:r w:rsidR="00D031B1" w:rsidRPr="007F3E10">
        <w:rPr>
          <w:u w:val="single"/>
        </w:rPr>
        <w:t>Davidic</w:t>
      </w:r>
      <w:r w:rsidR="00D031B1">
        <w:t xml:space="preserve"> kings</w:t>
      </w:r>
      <w:r w:rsidR="005A387D">
        <w:t xml:space="preserve"> (EI)</w:t>
      </w:r>
      <w:r w:rsidRPr="00D031B1">
        <w:t xml:space="preserve">. </w:t>
      </w:r>
    </w:p>
    <w:p w14:paraId="0BB24554" w14:textId="45E6CC96" w:rsidR="00702CF5" w:rsidRPr="008522C1" w:rsidRDefault="00702CF5" w:rsidP="008522C1">
      <w:pPr>
        <w:pStyle w:val="Heading2"/>
        <w:numPr>
          <w:ilvl w:val="1"/>
          <w:numId w:val="32"/>
        </w:numPr>
        <w:rPr>
          <w:rFonts w:cs="Arial"/>
        </w:rPr>
      </w:pPr>
      <w:r w:rsidRPr="008522C1">
        <w:rPr>
          <w:rFonts w:cs="Arial"/>
        </w:rPr>
        <w:t xml:space="preserve">God </w:t>
      </w:r>
      <w:r w:rsidR="00F8130C" w:rsidRPr="008522C1">
        <w:rPr>
          <w:rFonts w:cs="Arial"/>
        </w:rPr>
        <w:t xml:space="preserve">first </w:t>
      </w:r>
      <w:r w:rsidRPr="008522C1">
        <w:rPr>
          <w:rFonts w:cs="Arial"/>
        </w:rPr>
        <w:t xml:space="preserve">prepared Israel for a king </w:t>
      </w:r>
      <w:r w:rsidR="00F8130C" w:rsidRPr="008522C1">
        <w:rPr>
          <w:rFonts w:cs="Arial"/>
        </w:rPr>
        <w:t>by transferring</w:t>
      </w:r>
      <w:r w:rsidRPr="008522C1">
        <w:rPr>
          <w:rFonts w:cs="Arial"/>
        </w:rPr>
        <w:t xml:space="preserve"> leadership from Eli to Samuel because the nation did not know God's character (1 Sam 1–7).</w:t>
      </w:r>
    </w:p>
    <w:p w14:paraId="40D94584" w14:textId="74E0159D" w:rsidR="00702CF5" w:rsidRPr="008522C1" w:rsidRDefault="00702CF5" w:rsidP="00A85AF3">
      <w:pPr>
        <w:pStyle w:val="Heading2"/>
        <w:rPr>
          <w:rFonts w:cs="Arial"/>
        </w:rPr>
      </w:pPr>
      <w:r w:rsidRPr="008522C1">
        <w:rPr>
          <w:rFonts w:cs="Arial"/>
        </w:rPr>
        <w:t>God</w:t>
      </w:r>
      <w:r w:rsidR="00852272" w:rsidRPr="008522C1">
        <w:rPr>
          <w:rFonts w:cs="Arial"/>
        </w:rPr>
        <w:t xml:space="preserve"> then</w:t>
      </w:r>
      <w:r w:rsidRPr="008522C1">
        <w:rPr>
          <w:rFonts w:cs="Arial"/>
        </w:rPr>
        <w:t xml:space="preserve"> transfer</w:t>
      </w:r>
      <w:r w:rsidR="00852272" w:rsidRPr="008522C1">
        <w:rPr>
          <w:rFonts w:cs="Arial"/>
        </w:rPr>
        <w:t>red leadership</w:t>
      </w:r>
      <w:r w:rsidRPr="008522C1">
        <w:rPr>
          <w:rFonts w:cs="Arial"/>
        </w:rPr>
        <w:t xml:space="preserve"> from Samuel to Saul to David despite their evil motives </w:t>
      </w:r>
      <w:r w:rsidR="00852272" w:rsidRPr="008522C1">
        <w:rPr>
          <w:rFonts w:cs="Arial"/>
        </w:rPr>
        <w:t>because</w:t>
      </w:r>
      <w:r w:rsidRPr="008522C1">
        <w:rPr>
          <w:rFonts w:cs="Arial"/>
        </w:rPr>
        <w:t xml:space="preserve"> he</w:t>
      </w:r>
      <w:r w:rsidR="00852272" w:rsidRPr="008522C1">
        <w:rPr>
          <w:rFonts w:cs="Arial"/>
        </w:rPr>
        <w:t xml:space="preserve"> wanted</w:t>
      </w:r>
      <w:r w:rsidRPr="008522C1">
        <w:rPr>
          <w:rFonts w:cs="Arial"/>
        </w:rPr>
        <w:t xml:space="preserve"> rule </w:t>
      </w:r>
      <w:r w:rsidR="00852272" w:rsidRPr="008522C1">
        <w:rPr>
          <w:rFonts w:cs="Arial"/>
        </w:rPr>
        <w:t>through</w:t>
      </w:r>
      <w:r w:rsidRPr="008522C1">
        <w:rPr>
          <w:rFonts w:cs="Arial"/>
        </w:rPr>
        <w:t xml:space="preserve"> Davidic kings (1 Sam 8–31).</w:t>
      </w:r>
    </w:p>
    <w:p w14:paraId="0E948BEE" w14:textId="77777777" w:rsidR="00222E33" w:rsidRDefault="00222E33" w:rsidP="00660C84">
      <w:pPr>
        <w:rPr>
          <w:rFonts w:cs="Arial"/>
        </w:rPr>
      </w:pPr>
    </w:p>
    <w:p w14:paraId="1F32FF83" w14:textId="546F6648" w:rsidR="00660C84" w:rsidRPr="00FD7B79" w:rsidRDefault="00660C84" w:rsidP="00660C84">
      <w:pPr>
        <w:rPr>
          <w:rFonts w:cs="Arial"/>
        </w:rPr>
      </w:pPr>
      <w:r w:rsidRPr="00FD7B79">
        <w:rPr>
          <w:rFonts w:cs="Arial"/>
        </w:rPr>
        <w:t>(</w:t>
      </w:r>
      <w:r w:rsidR="00222E33">
        <w:rPr>
          <w:rFonts w:cs="Arial"/>
        </w:rPr>
        <w:t>God’s plan to rule through David’s descendants may not seem very relevant to you—until you realize ultimately which King this leads to! But more about that in 2 Samuel…</w:t>
      </w:r>
      <w:r w:rsidR="000E3D6B">
        <w:rPr>
          <w:rFonts w:cs="Arial"/>
        </w:rPr>
        <w:t xml:space="preserve"> Until God brings about that huge change to fill the seat of David’s throne once again with Jesus, we need to see that…</w:t>
      </w:r>
      <w:r w:rsidRPr="00FD7B79">
        <w:rPr>
          <w:rFonts w:cs="Arial"/>
        </w:rPr>
        <w:t>)</w:t>
      </w:r>
    </w:p>
    <w:p w14:paraId="02811764" w14:textId="7401BD66" w:rsidR="00660C84" w:rsidRPr="00FD7B79" w:rsidRDefault="00660C84" w:rsidP="00660C84">
      <w:pPr>
        <w:pStyle w:val="Heading1"/>
        <w:rPr>
          <w:rFonts w:cs="Arial"/>
        </w:rPr>
      </w:pPr>
      <w:r w:rsidRPr="00FD7B79">
        <w:rPr>
          <w:rFonts w:cs="Arial"/>
        </w:rPr>
        <w:t>II.</w:t>
      </w:r>
      <w:r w:rsidRPr="00FD7B79">
        <w:rPr>
          <w:rFonts w:cs="Arial"/>
        </w:rPr>
        <w:tab/>
      </w:r>
      <w:r w:rsidR="00487FEA">
        <w:rPr>
          <w:rFonts w:cs="Arial"/>
        </w:rPr>
        <w:t xml:space="preserve">God </w:t>
      </w:r>
      <w:r w:rsidR="00487FEA" w:rsidRPr="00C667F4">
        <w:rPr>
          <w:rFonts w:cs="Arial"/>
          <w:u w:val="single"/>
        </w:rPr>
        <w:t>initiates</w:t>
      </w:r>
      <w:r w:rsidR="00487FEA">
        <w:rPr>
          <w:rFonts w:cs="Arial"/>
        </w:rPr>
        <w:t xml:space="preserve"> change </w:t>
      </w:r>
      <w:r w:rsidR="00C625F5">
        <w:rPr>
          <w:rFonts w:cs="Arial"/>
        </w:rPr>
        <w:t>to</w:t>
      </w:r>
      <w:r w:rsidR="003475E2">
        <w:rPr>
          <w:rFonts w:cs="Arial"/>
        </w:rPr>
        <w:t xml:space="preserve"> </w:t>
      </w:r>
      <w:r w:rsidR="00C625F5">
        <w:rPr>
          <w:rFonts w:cs="Arial"/>
        </w:rPr>
        <w:t>fulfill</w:t>
      </w:r>
      <w:r w:rsidR="00487FEA">
        <w:rPr>
          <w:rFonts w:cs="Arial"/>
        </w:rPr>
        <w:t xml:space="preserve"> his plan</w:t>
      </w:r>
      <w:r w:rsidR="00C625F5">
        <w:rPr>
          <w:rFonts w:cs="Arial"/>
        </w:rPr>
        <w:t>s for us</w:t>
      </w:r>
      <w:r w:rsidR="00487FEA">
        <w:rPr>
          <w:rFonts w:cs="Arial"/>
        </w:rPr>
        <w:t xml:space="preserve"> (</w:t>
      </w:r>
      <w:r w:rsidR="005A387D">
        <w:rPr>
          <w:rFonts w:cs="Arial"/>
        </w:rPr>
        <w:t>MI</w:t>
      </w:r>
      <w:r w:rsidR="00487FEA">
        <w:rPr>
          <w:rFonts w:cs="Arial"/>
        </w:rPr>
        <w:t xml:space="preserve">). </w:t>
      </w:r>
    </w:p>
    <w:p w14:paraId="7CE3C585" w14:textId="7DD66FF4" w:rsidR="00660C84" w:rsidRDefault="00927C3E" w:rsidP="00660C84">
      <w:pPr>
        <w:pStyle w:val="Heading2"/>
        <w:rPr>
          <w:rFonts w:cs="Arial"/>
        </w:rPr>
      </w:pPr>
      <w:r>
        <w:rPr>
          <w:rFonts w:cs="Arial"/>
        </w:rPr>
        <w:t xml:space="preserve">Sometimes change comes though our desire to be like the </w:t>
      </w:r>
      <w:r w:rsidR="0018284E">
        <w:rPr>
          <w:rFonts w:cs="Arial"/>
        </w:rPr>
        <w:t>world</w:t>
      </w:r>
      <w:r>
        <w:rPr>
          <w:rFonts w:cs="Arial"/>
        </w:rPr>
        <w:t xml:space="preserve"> (1 Sam 8:5).</w:t>
      </w:r>
    </w:p>
    <w:p w14:paraId="491D67B1" w14:textId="73829B6A" w:rsidR="00660C84" w:rsidRDefault="00A01027" w:rsidP="00660C84">
      <w:pPr>
        <w:pStyle w:val="Heading2"/>
        <w:rPr>
          <w:rFonts w:cs="Arial"/>
        </w:rPr>
      </w:pPr>
      <w:r>
        <w:rPr>
          <w:rFonts w:cs="Arial"/>
        </w:rPr>
        <w:t>The better way</w:t>
      </w:r>
      <w:r w:rsidR="00346E53">
        <w:rPr>
          <w:rFonts w:cs="Arial"/>
        </w:rPr>
        <w:t xml:space="preserve"> to change</w:t>
      </w:r>
      <w:r>
        <w:rPr>
          <w:rFonts w:cs="Arial"/>
        </w:rPr>
        <w:t xml:space="preserve"> is for us to let </w:t>
      </w:r>
      <w:r w:rsidR="00346E53">
        <w:rPr>
          <w:rFonts w:cs="Arial"/>
        </w:rPr>
        <w:t>God</w:t>
      </w:r>
      <w:r>
        <w:rPr>
          <w:rFonts w:cs="Arial"/>
        </w:rPr>
        <w:t xml:space="preserve"> lead us. </w:t>
      </w:r>
    </w:p>
    <w:p w14:paraId="5968FBBB" w14:textId="56E9C759" w:rsidR="0062469C" w:rsidRDefault="0062469C" w:rsidP="00346E53">
      <w:pPr>
        <w:pStyle w:val="Heading3"/>
        <w:rPr>
          <w:rFonts w:cs="Arial"/>
        </w:rPr>
      </w:pPr>
      <w:r>
        <w:rPr>
          <w:rFonts w:cs="Arial"/>
        </w:rPr>
        <w:t>“The world has yet to see what God can do through one man who is totally yielded to him” (</w:t>
      </w:r>
      <w:r w:rsidR="003501D9">
        <w:rPr>
          <w:rFonts w:cs="Arial"/>
        </w:rPr>
        <w:t>Dwight L. Moody</w:t>
      </w:r>
      <w:r>
        <w:rPr>
          <w:rFonts w:cs="Arial"/>
        </w:rPr>
        <w:t xml:space="preserve">). </w:t>
      </w:r>
    </w:p>
    <w:p w14:paraId="74911C6D" w14:textId="687B3339" w:rsidR="00346E53" w:rsidRDefault="00346E53" w:rsidP="00346E53">
      <w:pPr>
        <w:pStyle w:val="Heading3"/>
        <w:rPr>
          <w:rFonts w:cs="Arial"/>
        </w:rPr>
      </w:pPr>
      <w:r>
        <w:rPr>
          <w:rFonts w:cs="Arial"/>
        </w:rPr>
        <w:t>If you gave complete control of your life to God, what would change?</w:t>
      </w:r>
    </w:p>
    <w:p w14:paraId="4553BEB9" w14:textId="77777777" w:rsidR="00866AB2" w:rsidRDefault="00866AB2" w:rsidP="00D34CD6">
      <w:pPr>
        <w:rPr>
          <w:rFonts w:cs="Arial"/>
        </w:rPr>
      </w:pPr>
    </w:p>
    <w:p w14:paraId="680EDDC3" w14:textId="6773175A" w:rsidR="00660C84" w:rsidRPr="00FD7B79" w:rsidRDefault="00660C84" w:rsidP="00D34CD6">
      <w:pPr>
        <w:rPr>
          <w:rFonts w:cs="Arial"/>
        </w:rPr>
      </w:pPr>
      <w:r w:rsidRPr="00FD7B79">
        <w:rPr>
          <w:rFonts w:cs="Arial"/>
        </w:rPr>
        <w:t>(</w:t>
      </w:r>
      <w:r w:rsidR="00C625F5" w:rsidRPr="00C625F5">
        <w:rPr>
          <w:rFonts w:cs="Arial"/>
        </w:rPr>
        <w:t>Why does God cause change</w:t>
      </w:r>
      <w:r w:rsidR="00C625F5">
        <w:rPr>
          <w:rFonts w:cs="Arial"/>
        </w:rPr>
        <w:t>?</w:t>
      </w:r>
      <w:r w:rsidRPr="00FD7B79">
        <w:rPr>
          <w:rFonts w:cs="Arial"/>
        </w:rPr>
        <w:t>)</w:t>
      </w:r>
    </w:p>
    <w:p w14:paraId="1D5E74B5" w14:textId="77777777" w:rsidR="00660C84" w:rsidRPr="00FD7B79" w:rsidRDefault="00660C84" w:rsidP="00660C84">
      <w:pPr>
        <w:pStyle w:val="Heading1"/>
        <w:rPr>
          <w:rFonts w:cs="Arial"/>
        </w:rPr>
      </w:pPr>
      <w:r w:rsidRPr="00FD7B79">
        <w:rPr>
          <w:rFonts w:cs="Arial"/>
        </w:rPr>
        <w:t>Conclusion</w:t>
      </w:r>
    </w:p>
    <w:p w14:paraId="4BB008B0" w14:textId="5CB2EF45" w:rsidR="00660C84" w:rsidRPr="00FD7B79" w:rsidRDefault="00C625F5" w:rsidP="00660C84">
      <w:pPr>
        <w:pStyle w:val="Heading3"/>
        <w:rPr>
          <w:rFonts w:cs="Arial"/>
        </w:rPr>
      </w:pPr>
      <w:r>
        <w:rPr>
          <w:rFonts w:cs="Arial"/>
        </w:rPr>
        <w:t xml:space="preserve">God initiates change to fulfill his </w:t>
      </w:r>
      <w:r w:rsidRPr="00C667F4">
        <w:rPr>
          <w:rFonts w:cs="Arial"/>
          <w:u w:val="single"/>
        </w:rPr>
        <w:t>plans</w:t>
      </w:r>
      <w:r>
        <w:rPr>
          <w:rFonts w:cs="Arial"/>
        </w:rPr>
        <w:t xml:space="preserve"> for us</w:t>
      </w:r>
      <w:r w:rsidR="006A153D">
        <w:rPr>
          <w:rFonts w:cs="Arial"/>
        </w:rPr>
        <w:t xml:space="preserve"> (Main Idea</w:t>
      </w:r>
      <w:r w:rsidR="00660C84" w:rsidRPr="00FD7B79">
        <w:rPr>
          <w:rFonts w:cs="Arial"/>
        </w:rPr>
        <w:t>).</w:t>
      </w:r>
    </w:p>
    <w:p w14:paraId="3B4A25F9" w14:textId="1990F91B" w:rsidR="00660C84" w:rsidRDefault="00911BE2" w:rsidP="00660C84">
      <w:pPr>
        <w:pStyle w:val="Heading3"/>
        <w:rPr>
          <w:rFonts w:cs="Arial"/>
        </w:rPr>
      </w:pPr>
      <w:r w:rsidRPr="00C625F5">
        <w:rPr>
          <w:rFonts w:cs="Arial"/>
        </w:rPr>
        <w:t>Why does God cause change</w:t>
      </w:r>
      <w:r>
        <w:rPr>
          <w:rFonts w:cs="Arial"/>
        </w:rPr>
        <w:t xml:space="preserve">? The </w:t>
      </w:r>
      <w:r w:rsidR="007E506F">
        <w:rPr>
          <w:rFonts w:cs="Arial"/>
        </w:rPr>
        <w:t>key reason (</w:t>
      </w:r>
      <w:r w:rsidR="00660C84" w:rsidRPr="00FD7B79">
        <w:rPr>
          <w:rFonts w:cs="Arial"/>
        </w:rPr>
        <w:t>Main Points</w:t>
      </w:r>
      <w:r w:rsidR="007E506F">
        <w:rPr>
          <w:rFonts w:cs="Arial"/>
        </w:rPr>
        <w:t>)</w:t>
      </w:r>
      <w:r>
        <w:rPr>
          <w:rFonts w:cs="Arial"/>
        </w:rPr>
        <w:t xml:space="preserve"> are:</w:t>
      </w:r>
    </w:p>
    <w:p w14:paraId="60AA4067" w14:textId="018F1314" w:rsidR="005A387D" w:rsidRPr="00911BE2" w:rsidRDefault="005A387D" w:rsidP="005A387D">
      <w:pPr>
        <w:pStyle w:val="Heading4"/>
        <w:rPr>
          <w:rFonts w:cs="Arial"/>
        </w:rPr>
      </w:pPr>
      <w:r w:rsidRPr="00D031B1">
        <w:t xml:space="preserve">God </w:t>
      </w:r>
      <w:r>
        <w:t xml:space="preserve">had always planned to </w:t>
      </w:r>
      <w:r w:rsidRPr="00D031B1">
        <w:t xml:space="preserve">rule </w:t>
      </w:r>
      <w:r>
        <w:t>through Davidic kings (EI).</w:t>
      </w:r>
    </w:p>
    <w:p w14:paraId="7EC7CE0F" w14:textId="523920BD" w:rsidR="00911BE2" w:rsidRPr="00FD7B79" w:rsidRDefault="00911BE2" w:rsidP="005A387D">
      <w:pPr>
        <w:pStyle w:val="Heading4"/>
        <w:rPr>
          <w:rFonts w:cs="Arial"/>
        </w:rPr>
      </w:pPr>
      <w:r>
        <w:rPr>
          <w:rFonts w:cs="Arial"/>
        </w:rPr>
        <w:t>God initiates change to fulfill his plans for us (MI).</w:t>
      </w:r>
    </w:p>
    <w:p w14:paraId="5BB792FB" w14:textId="3D03F236" w:rsidR="00E210FE" w:rsidRDefault="009E7A21" w:rsidP="00660C84">
      <w:pPr>
        <w:pStyle w:val="Heading3"/>
        <w:rPr>
          <w:rFonts w:cs="Arial"/>
        </w:rPr>
      </w:pPr>
      <w:r>
        <w:rPr>
          <w:rFonts w:cs="Arial"/>
        </w:rPr>
        <w:t>So what should we do</w:t>
      </w:r>
      <w:r w:rsidR="004F1DC0">
        <w:rPr>
          <w:rFonts w:cs="Arial"/>
        </w:rPr>
        <w:t xml:space="preserve"> (</w:t>
      </w:r>
      <w:r w:rsidR="00E210FE">
        <w:rPr>
          <w:rFonts w:cs="Arial"/>
        </w:rPr>
        <w:t>Exhortation</w:t>
      </w:r>
      <w:r w:rsidR="004F1DC0">
        <w:rPr>
          <w:rFonts w:cs="Arial"/>
        </w:rPr>
        <w:t>)</w:t>
      </w:r>
      <w:r>
        <w:rPr>
          <w:rFonts w:cs="Arial"/>
        </w:rPr>
        <w:t>?</w:t>
      </w:r>
    </w:p>
    <w:p w14:paraId="75D5685C" w14:textId="12616906" w:rsidR="00E210FE" w:rsidRDefault="001951F7" w:rsidP="00E210FE">
      <w:pPr>
        <w:pStyle w:val="Heading4"/>
        <w:rPr>
          <w:rFonts w:cs="Arial"/>
        </w:rPr>
      </w:pPr>
      <w:r>
        <w:rPr>
          <w:rFonts w:cs="Arial"/>
        </w:rPr>
        <w:t xml:space="preserve">Be changed! </w:t>
      </w:r>
      <w:r w:rsidR="009E7A21">
        <w:rPr>
          <w:rFonts w:cs="Arial"/>
        </w:rPr>
        <w:t>(</w:t>
      </w:r>
      <w:r w:rsidR="00C924B3">
        <w:rPr>
          <w:rFonts w:cs="Arial"/>
        </w:rPr>
        <w:t>Notice</w:t>
      </w:r>
      <w:r w:rsidR="009E7A21">
        <w:rPr>
          <w:rFonts w:cs="Arial"/>
        </w:rPr>
        <w:t xml:space="preserve"> the title of this sermon.)</w:t>
      </w:r>
    </w:p>
    <w:p w14:paraId="1840368C" w14:textId="23BBB1AC" w:rsidR="00E210FE" w:rsidRDefault="00131F56" w:rsidP="00E210FE">
      <w:pPr>
        <w:pStyle w:val="Heading4"/>
        <w:rPr>
          <w:rFonts w:cs="Arial"/>
        </w:rPr>
      </w:pPr>
      <w:r>
        <w:rPr>
          <w:rFonts w:cs="Arial"/>
        </w:rPr>
        <w:t>Do you fear</w:t>
      </w:r>
      <w:r w:rsidR="00CB6007">
        <w:rPr>
          <w:rFonts w:cs="Arial"/>
        </w:rPr>
        <w:t xml:space="preserve"> change?</w:t>
      </w:r>
      <w:r w:rsidR="0036392F">
        <w:rPr>
          <w:rFonts w:cs="Arial"/>
        </w:rPr>
        <w:t xml:space="preserve"> Then change your view of change!</w:t>
      </w:r>
    </w:p>
    <w:p w14:paraId="269F99B9" w14:textId="3D1B47B6" w:rsidR="00660C84" w:rsidRDefault="00DD656C" w:rsidP="00E210FE">
      <w:pPr>
        <w:pStyle w:val="Heading4"/>
        <w:rPr>
          <w:rFonts w:cs="Arial"/>
        </w:rPr>
      </w:pPr>
      <w:r>
        <w:rPr>
          <w:rFonts w:cs="Arial"/>
        </w:rPr>
        <w:t>Be open</w:t>
      </w:r>
      <w:r w:rsidR="001951F7">
        <w:rPr>
          <w:rFonts w:cs="Arial"/>
        </w:rPr>
        <w:t xml:space="preserve"> to God </w:t>
      </w:r>
      <w:r w:rsidR="00D0608A">
        <w:rPr>
          <w:rFonts w:cs="Arial"/>
        </w:rPr>
        <w:t>initiating</w:t>
      </w:r>
      <w:r w:rsidR="001951F7">
        <w:rPr>
          <w:rFonts w:cs="Arial"/>
        </w:rPr>
        <w:t xml:space="preserve"> </w:t>
      </w:r>
      <w:r w:rsidR="00D0608A">
        <w:rPr>
          <w:rFonts w:cs="Arial"/>
        </w:rPr>
        <w:t>any change</w:t>
      </w:r>
      <w:r w:rsidR="001951F7">
        <w:rPr>
          <w:rFonts w:cs="Arial"/>
        </w:rPr>
        <w:t xml:space="preserve"> he wants in your life.</w:t>
      </w:r>
    </w:p>
    <w:p w14:paraId="2026EAAF" w14:textId="5F856202" w:rsidR="00B63727" w:rsidRDefault="00B63727" w:rsidP="00E210FE">
      <w:pPr>
        <w:pStyle w:val="Heading4"/>
        <w:rPr>
          <w:rFonts w:cs="Arial"/>
        </w:rPr>
      </w:pPr>
      <w:r>
        <w:rPr>
          <w:rFonts w:cs="Arial"/>
        </w:rPr>
        <w:t xml:space="preserve">Are you willing for God to </w:t>
      </w:r>
      <w:r w:rsidR="00131F56">
        <w:rPr>
          <w:rFonts w:cs="Arial"/>
        </w:rPr>
        <w:t>make</w:t>
      </w:r>
      <w:r>
        <w:rPr>
          <w:rFonts w:cs="Arial"/>
        </w:rPr>
        <w:t xml:space="preserve"> whatever change in your life that he wants? T</w:t>
      </w:r>
      <w:r w:rsidR="00157F0A">
        <w:rPr>
          <w:rFonts w:cs="Arial"/>
        </w:rPr>
        <w:t>hen t</w:t>
      </w:r>
      <w:r>
        <w:rPr>
          <w:rFonts w:cs="Arial"/>
        </w:rPr>
        <w:t>ell him.</w:t>
      </w:r>
    </w:p>
    <w:p w14:paraId="40ED2374" w14:textId="1C5BF455" w:rsidR="001951F7" w:rsidRPr="00FD7B79" w:rsidRDefault="001951F7" w:rsidP="00660C84">
      <w:pPr>
        <w:pStyle w:val="Heading3"/>
        <w:rPr>
          <w:rFonts w:cs="Arial"/>
        </w:rPr>
      </w:pPr>
      <w:r>
        <w:rPr>
          <w:rFonts w:cs="Arial"/>
        </w:rPr>
        <w:t>Prayer</w:t>
      </w:r>
    </w:p>
    <w:p w14:paraId="53D926FF" w14:textId="77777777" w:rsidR="00660C84" w:rsidRDefault="00660C84" w:rsidP="00660C84">
      <w:pPr>
        <w:tabs>
          <w:tab w:val="left" w:pos="7960"/>
        </w:tabs>
        <w:ind w:right="-10"/>
        <w:rPr>
          <w:rFonts w:cs="Arial"/>
        </w:rPr>
      </w:pP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8"/>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116B34" w:rsidRPr="00DE694D" w:rsidRDefault="00116B34" w:rsidP="00816815">
                            <w:pPr>
                              <w:rPr>
                                <w:rFonts w:cs="Arial"/>
                                <w:b/>
                              </w:rPr>
                            </w:pPr>
                            <w:r w:rsidRPr="00DE694D">
                              <w:rPr>
                                <w:rFonts w:cs="Arial"/>
                                <w:b/>
                              </w:rPr>
                              <w:t>Rick Griffith</w:t>
                            </w:r>
                          </w:p>
                          <w:p w14:paraId="0C28157E" w14:textId="2BEF6270" w:rsidR="00116B34" w:rsidRDefault="00116B34" w:rsidP="00816815">
                            <w:pPr>
                              <w:rPr>
                                <w:rFonts w:cs="Arial"/>
                              </w:rPr>
                            </w:pPr>
                            <w:r>
                              <w:rPr>
                                <w:rFonts w:cs="Arial"/>
                              </w:rPr>
                              <w:t>12 November 2017</w:t>
                            </w:r>
                          </w:p>
                          <w:p w14:paraId="78CD44B5" w14:textId="651684BE" w:rsidR="00116B34" w:rsidRPr="000C6DC6" w:rsidRDefault="00116B34" w:rsidP="00816815">
                            <w:pPr>
                              <w:rPr>
                                <w:rFonts w:cs="Arial"/>
                              </w:rPr>
                            </w:pPr>
                            <w:r>
                              <w:rPr>
                                <w:rFonts w:cs="Arial"/>
                              </w:rPr>
                              <w:t xml:space="preserve">Message 9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90"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" filled="f" stroked="f">
                <v:textbox inset=",7.2pt,,7.2pt">
                  <w:txbxContent>
                    <w:p w14:paraId="50A2AF33" w14:textId="77777777" w:rsidR="00116B34" w:rsidRPr="00DE694D" w:rsidRDefault="00116B34" w:rsidP="00816815">
                      <w:pPr>
                        <w:rPr>
                          <w:rFonts w:cs="Arial"/>
                          <w:b/>
                        </w:rPr>
                      </w:pPr>
                      <w:r w:rsidRPr="00DE694D">
                        <w:rPr>
                          <w:rFonts w:cs="Arial"/>
                          <w:b/>
                        </w:rPr>
                        <w:t>Rick Griffith</w:t>
                      </w:r>
                    </w:p>
                    <w:p w14:paraId="0C28157E" w14:textId="2BEF6270" w:rsidR="00116B34" w:rsidRDefault="00116B34" w:rsidP="00816815">
                      <w:pPr>
                        <w:rPr>
                          <w:rFonts w:cs="Arial"/>
                        </w:rPr>
                      </w:pPr>
                      <w:r>
                        <w:rPr>
                          <w:rFonts w:cs="Arial"/>
                        </w:rPr>
                        <w:t>12 November 2017</w:t>
                      </w:r>
                    </w:p>
                    <w:p w14:paraId="78CD44B5" w14:textId="651684BE" w:rsidR="00116B34" w:rsidRPr="000C6DC6" w:rsidRDefault="00116B34" w:rsidP="00816815">
                      <w:pPr>
                        <w:rPr>
                          <w:rFonts w:cs="Arial"/>
                        </w:rPr>
                      </w:pPr>
                      <w:r>
                        <w:rPr>
                          <w:rFonts w:cs="Arial"/>
                        </w:rPr>
                        <w:t xml:space="preserve">Message 9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1FFC2075" w14:textId="77777777" w:rsidR="00D27AD7" w:rsidRDefault="00D27AD7" w:rsidP="00604394">
      <w:pPr>
        <w:pStyle w:val="Header"/>
        <w:tabs>
          <w:tab w:val="clear" w:pos="4800"/>
          <w:tab w:val="center" w:pos="4950"/>
        </w:tabs>
        <w:ind w:right="-10"/>
        <w:rPr>
          <w:rFonts w:cs="Arial"/>
          <w:b/>
          <w:sz w:val="32"/>
        </w:rPr>
      </w:pPr>
    </w:p>
    <w:p w14:paraId="45233C2D" w14:textId="311F9129" w:rsidR="00604394" w:rsidRPr="00FD7B79" w:rsidRDefault="00A6188A" w:rsidP="00604394">
      <w:pPr>
        <w:pStyle w:val="Header"/>
        <w:tabs>
          <w:tab w:val="clear" w:pos="4800"/>
          <w:tab w:val="center" w:pos="4950"/>
        </w:tabs>
        <w:ind w:right="-10"/>
        <w:rPr>
          <w:rFonts w:cs="Arial"/>
          <w:b/>
          <w:sz w:val="32"/>
        </w:rPr>
      </w:pPr>
      <w:r>
        <w:rPr>
          <w:rFonts w:cs="Arial"/>
          <w:b/>
          <w:sz w:val="32"/>
        </w:rPr>
        <w:t>Be Changed</w:t>
      </w:r>
    </w:p>
    <w:p w14:paraId="73C85B0B" w14:textId="4D85ABEA" w:rsidR="00604394" w:rsidRPr="00FD7B79" w:rsidRDefault="00A6188A" w:rsidP="00604394">
      <w:pPr>
        <w:pStyle w:val="Header"/>
        <w:tabs>
          <w:tab w:val="clear" w:pos="4800"/>
          <w:tab w:val="center" w:pos="4950"/>
        </w:tabs>
        <w:ind w:right="-10"/>
        <w:rPr>
          <w:rFonts w:cs="Arial"/>
          <w:b/>
          <w:i/>
        </w:rPr>
      </w:pPr>
      <w:r>
        <w:rPr>
          <w:rFonts w:cs="Arial"/>
          <w:b/>
          <w:i/>
        </w:rPr>
        <w:t>1 Samuel</w:t>
      </w:r>
    </w:p>
    <w:p w14:paraId="4BA9876A" w14:textId="77777777" w:rsidR="00C01969" w:rsidRPr="00FD7B79" w:rsidRDefault="00C01969" w:rsidP="00C01969">
      <w:pPr>
        <w:pStyle w:val="Heading1"/>
        <w:ind w:right="-10"/>
        <w:rPr>
          <w:rFonts w:cs="Arial"/>
        </w:rPr>
      </w:pPr>
      <w:r w:rsidRPr="00FD7B79">
        <w:rPr>
          <w:rFonts w:cs="Arial"/>
        </w:rPr>
        <w:t>Introduction</w:t>
      </w:r>
    </w:p>
    <w:p w14:paraId="41BCCB78" w14:textId="17C5B10B" w:rsidR="00C01969" w:rsidRDefault="00C01969" w:rsidP="00C01969">
      <w:pPr>
        <w:pStyle w:val="Heading3"/>
        <w:ind w:right="-10"/>
        <w:rPr>
          <w:rFonts w:cs="Arial"/>
        </w:rPr>
      </w:pPr>
      <w:r>
        <w:rPr>
          <w:rFonts w:cs="Arial"/>
        </w:rPr>
        <w:t xml:space="preserve">Do you like change? </w:t>
      </w:r>
    </w:p>
    <w:p w14:paraId="02D68BE5" w14:textId="1625AE6B" w:rsidR="00C01969" w:rsidRDefault="00C01969" w:rsidP="00C01969">
      <w:pPr>
        <w:pStyle w:val="Heading3"/>
        <w:ind w:right="-10"/>
        <w:rPr>
          <w:rFonts w:cs="Arial"/>
        </w:rPr>
      </w:pPr>
      <w:r>
        <w:rPr>
          <w:rFonts w:cs="Arial"/>
        </w:rPr>
        <w:t>What changes are you experiencing right now?</w:t>
      </w:r>
    </w:p>
    <w:p w14:paraId="7BC186BC" w14:textId="3EA0F3EC" w:rsidR="00C01969" w:rsidRDefault="00C01969" w:rsidP="00C01969">
      <w:pPr>
        <w:pStyle w:val="Heading3"/>
        <w:ind w:right="-10"/>
        <w:rPr>
          <w:rFonts w:cs="Arial"/>
        </w:rPr>
      </w:pPr>
      <w:r>
        <w:rPr>
          <w:rFonts w:cs="Arial"/>
        </w:rPr>
        <w:t>Why are you experiencing these changes right now?</w:t>
      </w:r>
    </w:p>
    <w:p w14:paraId="4A5AE37E" w14:textId="7C2717A7" w:rsidR="00C01969" w:rsidRPr="00FD7B79" w:rsidRDefault="00C01969" w:rsidP="00C01969">
      <w:pPr>
        <w:pStyle w:val="Heading3"/>
        <w:ind w:right="-10"/>
        <w:rPr>
          <w:rFonts w:cs="Arial"/>
        </w:rPr>
      </w:pPr>
      <w:r w:rsidRPr="00577531">
        <w:rPr>
          <w:rFonts w:cs="Arial"/>
        </w:rPr>
        <w:t>Why</w:t>
      </w:r>
      <w:r>
        <w:rPr>
          <w:rFonts w:cs="Arial"/>
        </w:rPr>
        <w:t xml:space="preserve"> does </w:t>
      </w:r>
      <w:r w:rsidR="002E6B45">
        <w:rPr>
          <w:rFonts w:cs="Arial"/>
        </w:rPr>
        <w:t>____________</w:t>
      </w:r>
      <w:r>
        <w:rPr>
          <w:rFonts w:cs="Arial"/>
        </w:rPr>
        <w:t xml:space="preserve"> cause change?</w:t>
      </w:r>
    </w:p>
    <w:p w14:paraId="1BD639A9" w14:textId="6E4C3974" w:rsidR="00C01969" w:rsidRDefault="00C01969" w:rsidP="00C01969">
      <w:pPr>
        <w:pStyle w:val="Heading3"/>
        <w:ind w:right="-10"/>
        <w:rPr>
          <w:rFonts w:cs="Arial"/>
        </w:rPr>
      </w:pPr>
      <w:r>
        <w:rPr>
          <w:rFonts w:cs="Arial"/>
        </w:rPr>
        <w:t>Judges had led Israel for 350 years with the only constant being change itself. Judge after judge came and left the scene, some good and some bad. Few agreed that the situation was sustainable. Change needed to happen because each person did what was right in his own eyes.</w:t>
      </w:r>
    </w:p>
    <w:p w14:paraId="4916AD8F" w14:textId="56AA3BB3" w:rsidR="00C01969" w:rsidRPr="00D031B1" w:rsidRDefault="00C01969" w:rsidP="001323B9">
      <w:pPr>
        <w:pStyle w:val="Heading1"/>
        <w:numPr>
          <w:ilvl w:val="0"/>
          <w:numId w:val="33"/>
        </w:numPr>
        <w:ind w:hanging="432"/>
      </w:pPr>
      <w:r w:rsidRPr="00D031B1">
        <w:t xml:space="preserve">God </w:t>
      </w:r>
      <w:r>
        <w:t xml:space="preserve">had always planned to </w:t>
      </w:r>
      <w:r w:rsidRPr="00D031B1">
        <w:t xml:space="preserve">rule </w:t>
      </w:r>
      <w:r>
        <w:t xml:space="preserve">through </w:t>
      </w:r>
      <w:r w:rsidR="002E6B45">
        <w:t>____________________</w:t>
      </w:r>
      <w:r>
        <w:t xml:space="preserve"> kings</w:t>
      </w:r>
      <w:r w:rsidRPr="00D031B1">
        <w:t xml:space="preserve">. </w:t>
      </w:r>
    </w:p>
    <w:p w14:paraId="060D2F1A" w14:textId="77777777" w:rsidR="00C01969" w:rsidRPr="008522C1" w:rsidRDefault="00C01969" w:rsidP="00C01969">
      <w:pPr>
        <w:pStyle w:val="Heading2"/>
        <w:numPr>
          <w:ilvl w:val="1"/>
          <w:numId w:val="32"/>
        </w:numPr>
        <w:rPr>
          <w:rFonts w:cs="Arial"/>
        </w:rPr>
      </w:pPr>
      <w:r w:rsidRPr="008522C1">
        <w:rPr>
          <w:rFonts w:cs="Arial"/>
        </w:rPr>
        <w:t>God first prepared Israel for a king by transferring leadership from Eli to Samuel because the nation did not know God's character (1 Sam 1–7).</w:t>
      </w:r>
    </w:p>
    <w:p w14:paraId="42D4BE5B" w14:textId="77777777" w:rsidR="00C01969" w:rsidRPr="008522C1" w:rsidRDefault="00C01969" w:rsidP="00C01969">
      <w:pPr>
        <w:pStyle w:val="Heading2"/>
        <w:rPr>
          <w:rFonts w:cs="Arial"/>
        </w:rPr>
      </w:pPr>
      <w:r w:rsidRPr="008522C1">
        <w:rPr>
          <w:rFonts w:cs="Arial"/>
        </w:rPr>
        <w:t>God then transferred leadership from Samuel to Saul to David despite their evil motives because he wanted rule through Davidic kings (1 Sam 8–31).</w:t>
      </w:r>
    </w:p>
    <w:p w14:paraId="76976E97" w14:textId="77777777" w:rsidR="00C01969" w:rsidRDefault="00C01969" w:rsidP="00C01969">
      <w:pPr>
        <w:rPr>
          <w:rFonts w:cs="Arial"/>
        </w:rPr>
      </w:pPr>
    </w:p>
    <w:p w14:paraId="397E092A" w14:textId="478C7D5B" w:rsidR="00C01969" w:rsidRPr="00FD7B79" w:rsidRDefault="00C01969" w:rsidP="00C01969">
      <w:pPr>
        <w:pStyle w:val="Heading1"/>
        <w:rPr>
          <w:rFonts w:cs="Arial"/>
        </w:rPr>
      </w:pPr>
      <w:r w:rsidRPr="00FD7B79">
        <w:rPr>
          <w:rFonts w:cs="Arial"/>
        </w:rPr>
        <w:t>II.</w:t>
      </w:r>
      <w:r w:rsidRPr="00FD7B79">
        <w:rPr>
          <w:rFonts w:cs="Arial"/>
        </w:rPr>
        <w:tab/>
      </w:r>
      <w:r>
        <w:rPr>
          <w:rFonts w:cs="Arial"/>
        </w:rPr>
        <w:t xml:space="preserve">God </w:t>
      </w:r>
      <w:r w:rsidR="002E6B45">
        <w:rPr>
          <w:rFonts w:cs="Arial"/>
        </w:rPr>
        <w:t>_____________________</w:t>
      </w:r>
      <w:r>
        <w:rPr>
          <w:rFonts w:cs="Arial"/>
        </w:rPr>
        <w:t xml:space="preserve"> change to fulfill his plans for us. </w:t>
      </w:r>
    </w:p>
    <w:p w14:paraId="33327304" w14:textId="77777777" w:rsidR="00C01969" w:rsidRDefault="00C01969" w:rsidP="00C01969">
      <w:pPr>
        <w:pStyle w:val="Heading2"/>
        <w:rPr>
          <w:rFonts w:cs="Arial"/>
        </w:rPr>
      </w:pPr>
      <w:r>
        <w:rPr>
          <w:rFonts w:cs="Arial"/>
        </w:rPr>
        <w:t>Sometimes change comes though our desire to be like the world (1 Sam 8:5).</w:t>
      </w:r>
    </w:p>
    <w:p w14:paraId="3173235E" w14:textId="77777777" w:rsidR="00C01969" w:rsidRDefault="00C01969" w:rsidP="00C01969">
      <w:pPr>
        <w:pStyle w:val="Heading2"/>
        <w:rPr>
          <w:rFonts w:cs="Arial"/>
        </w:rPr>
      </w:pPr>
      <w:r>
        <w:rPr>
          <w:rFonts w:cs="Arial"/>
        </w:rPr>
        <w:t xml:space="preserve">The better way to change is for us to let God lead us. </w:t>
      </w:r>
    </w:p>
    <w:p w14:paraId="2920887E" w14:textId="77777777" w:rsidR="00C01969" w:rsidRDefault="00C01969" w:rsidP="00C01969">
      <w:pPr>
        <w:pStyle w:val="Heading3"/>
        <w:rPr>
          <w:rFonts w:cs="Arial"/>
        </w:rPr>
      </w:pPr>
      <w:r>
        <w:rPr>
          <w:rFonts w:cs="Arial"/>
        </w:rPr>
        <w:t xml:space="preserve">“The world has yet to see what God can do through one man who is totally yielded to him” (Dwight L. Moody). </w:t>
      </w:r>
    </w:p>
    <w:p w14:paraId="60211E37" w14:textId="77777777" w:rsidR="00C01969" w:rsidRDefault="00C01969" w:rsidP="00C01969">
      <w:pPr>
        <w:pStyle w:val="Heading3"/>
        <w:rPr>
          <w:rFonts w:cs="Arial"/>
        </w:rPr>
      </w:pPr>
      <w:r>
        <w:rPr>
          <w:rFonts w:cs="Arial"/>
        </w:rPr>
        <w:t>If you gave complete control of your life to God, what would change?</w:t>
      </w:r>
    </w:p>
    <w:p w14:paraId="401A69F4" w14:textId="77777777" w:rsidR="00A13BEF" w:rsidRPr="00A13BEF" w:rsidRDefault="00A13BEF" w:rsidP="00A13BEF"/>
    <w:p w14:paraId="63960724" w14:textId="77777777" w:rsidR="00C01969" w:rsidRPr="00FD7B79" w:rsidRDefault="00C01969" w:rsidP="00C01969">
      <w:pPr>
        <w:pStyle w:val="Heading1"/>
        <w:rPr>
          <w:rFonts w:cs="Arial"/>
        </w:rPr>
      </w:pPr>
      <w:r w:rsidRPr="00FD7B79">
        <w:rPr>
          <w:rFonts w:cs="Arial"/>
        </w:rPr>
        <w:t>Conclusion</w:t>
      </w:r>
    </w:p>
    <w:p w14:paraId="0D9CDA2E" w14:textId="0D17DFD9" w:rsidR="00C01969" w:rsidRPr="00FD7B79" w:rsidRDefault="00C01969" w:rsidP="00C01969">
      <w:pPr>
        <w:pStyle w:val="Heading3"/>
        <w:rPr>
          <w:rFonts w:cs="Arial"/>
        </w:rPr>
      </w:pPr>
      <w:r>
        <w:rPr>
          <w:rFonts w:cs="Arial"/>
        </w:rPr>
        <w:t xml:space="preserve">God initiates change to fulfill his </w:t>
      </w:r>
      <w:r w:rsidR="002E6B45">
        <w:rPr>
          <w:rFonts w:cs="Arial"/>
        </w:rPr>
        <w:t>_______________________</w:t>
      </w:r>
      <w:r>
        <w:rPr>
          <w:rFonts w:cs="Arial"/>
        </w:rPr>
        <w:t xml:space="preserve"> for us (Main Idea</w:t>
      </w:r>
      <w:r w:rsidRPr="00FD7B79">
        <w:rPr>
          <w:rFonts w:cs="Arial"/>
        </w:rPr>
        <w:t>).</w:t>
      </w:r>
    </w:p>
    <w:p w14:paraId="2BC943B4" w14:textId="5D4909D3" w:rsidR="00C01969" w:rsidRDefault="00C01969" w:rsidP="00C01969">
      <w:pPr>
        <w:pStyle w:val="Heading3"/>
        <w:rPr>
          <w:rFonts w:cs="Arial"/>
        </w:rPr>
      </w:pPr>
      <w:r>
        <w:rPr>
          <w:rFonts w:cs="Arial"/>
        </w:rPr>
        <w:t xml:space="preserve">So what should </w:t>
      </w:r>
      <w:r w:rsidR="002E6B45">
        <w:rPr>
          <w:rFonts w:cs="Arial"/>
        </w:rPr>
        <w:t>you</w:t>
      </w:r>
      <w:r>
        <w:rPr>
          <w:rFonts w:cs="Arial"/>
        </w:rPr>
        <w:t xml:space="preserve"> do?</w:t>
      </w:r>
    </w:p>
    <w:p w14:paraId="766203F9" w14:textId="77777777" w:rsidR="00A13BEF" w:rsidRDefault="00A13BEF" w:rsidP="00A13BEF"/>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7BC2C25B" w14:textId="77777777" w:rsidR="00A13BEF" w:rsidRDefault="00A41780" w:rsidP="00A13BEF">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418210B3" w14:textId="79A70821" w:rsidR="00F91FFF" w:rsidRDefault="00F91FFF" w:rsidP="00A13BEF">
      <w:pPr>
        <w:widowControl w:val="0"/>
        <w:ind w:right="-10"/>
        <w:jc w:val="center"/>
        <w:rPr>
          <w:rFonts w:cs="Arial"/>
          <w:szCs w:val="22"/>
        </w:rPr>
      </w:pPr>
      <w:r>
        <w:rPr>
          <w:rFonts w:cs="Arial"/>
          <w:szCs w:val="22"/>
        </w:rPr>
        <w:br w:type="page"/>
      </w:r>
    </w:p>
    <w:p w14:paraId="72F1E5DB" w14:textId="77777777" w:rsidR="00D82CAB" w:rsidRPr="00951B6A" w:rsidRDefault="00D82CAB" w:rsidP="00D82CAB">
      <w:pPr>
        <w:ind w:left="20" w:right="-385" w:hanging="20"/>
        <w:jc w:val="center"/>
        <w:outlineLvl w:val="0"/>
        <w:rPr>
          <w:rFonts w:cs="Arial"/>
          <w:b/>
          <w:sz w:val="40"/>
        </w:rPr>
      </w:pPr>
      <w:bookmarkStart w:id="111" w:name="_Toc393738472"/>
      <w:r w:rsidRPr="00951B6A">
        <w:rPr>
          <w:rFonts w:cs="Arial"/>
          <w:b/>
          <w:sz w:val="40"/>
        </w:rPr>
        <w:lastRenderedPageBreak/>
        <w:t>1 Samuel</w:t>
      </w:r>
      <w:bookmarkEnd w:id="111"/>
    </w:p>
    <w:p w14:paraId="450C0216" w14:textId="77777777" w:rsidR="00D82CAB" w:rsidRPr="00951B6A" w:rsidRDefault="00D82CAB" w:rsidP="00D82CAB">
      <w:pPr>
        <w:ind w:left="20" w:right="-8" w:hanging="20"/>
        <w:jc w:val="center"/>
        <w:rPr>
          <w:rFonts w:cs="Arial"/>
          <w:b/>
          <w:sz w:val="20"/>
        </w:rPr>
      </w:pPr>
    </w:p>
    <w:tbl>
      <w:tblPr>
        <w:tblW w:w="9801" w:type="dxa"/>
        <w:tblLayout w:type="fixed"/>
        <w:tblCellMar>
          <w:left w:w="80" w:type="dxa"/>
          <w:right w:w="80" w:type="dxa"/>
        </w:tblCellMar>
        <w:tblLook w:val="0000" w:firstRow="0" w:lastRow="0" w:firstColumn="0" w:lastColumn="0" w:noHBand="0" w:noVBand="0"/>
      </w:tblPr>
      <w:tblGrid>
        <w:gridCol w:w="1880"/>
        <w:gridCol w:w="2250"/>
        <w:gridCol w:w="1980"/>
        <w:gridCol w:w="1440"/>
        <w:gridCol w:w="2251"/>
      </w:tblGrid>
      <w:tr w:rsidR="00D82CAB" w:rsidRPr="00951B6A" w14:paraId="2115D2BA" w14:textId="77777777" w:rsidTr="006E7AB9">
        <w:tc>
          <w:tcPr>
            <w:tcW w:w="9801" w:type="dxa"/>
            <w:gridSpan w:val="5"/>
            <w:tcBorders>
              <w:top w:val="single" w:sz="6" w:space="0" w:color="auto"/>
              <w:left w:val="single" w:sz="6" w:space="0" w:color="auto"/>
              <w:bottom w:val="single" w:sz="6" w:space="0" w:color="auto"/>
              <w:right w:val="single" w:sz="6" w:space="0" w:color="auto"/>
            </w:tcBorders>
            <w:shd w:val="clear" w:color="auto" w:fill="000000"/>
          </w:tcPr>
          <w:p w14:paraId="78B8E5D3" w14:textId="77777777" w:rsidR="00D82CAB" w:rsidRPr="00951B6A" w:rsidRDefault="00D82CAB" w:rsidP="006E7AB9">
            <w:pPr>
              <w:ind w:right="-8"/>
              <w:jc w:val="center"/>
              <w:rPr>
                <w:rFonts w:cs="Arial"/>
                <w:b/>
                <w:color w:val="FFFFFF"/>
              </w:rPr>
            </w:pPr>
          </w:p>
          <w:p w14:paraId="6855B5B4" w14:textId="77777777" w:rsidR="00D82CAB" w:rsidRPr="00951B6A" w:rsidRDefault="00D82CAB" w:rsidP="006E7AB9">
            <w:pPr>
              <w:ind w:right="-8"/>
              <w:jc w:val="center"/>
              <w:rPr>
                <w:rFonts w:cs="Arial"/>
                <w:b/>
                <w:color w:val="FFFFFF"/>
                <w:sz w:val="32"/>
              </w:rPr>
            </w:pPr>
            <w:bookmarkStart w:id="112" w:name="_Toc393738474"/>
            <w:r w:rsidRPr="00951B6A">
              <w:rPr>
                <w:rFonts w:cs="Arial"/>
                <w:b/>
                <w:color w:val="FFFFFF"/>
                <w:sz w:val="32"/>
              </w:rPr>
              <w:t>Degenerate Theocracy to Davidic Monarchy</w:t>
            </w:r>
            <w:bookmarkEnd w:id="112"/>
          </w:p>
          <w:p w14:paraId="3B28A384" w14:textId="77777777" w:rsidR="00D82CAB" w:rsidRPr="00951B6A" w:rsidRDefault="00D82CAB" w:rsidP="006E7AB9">
            <w:pPr>
              <w:ind w:right="-8"/>
              <w:jc w:val="center"/>
              <w:rPr>
                <w:rFonts w:cs="Arial"/>
                <w:b/>
                <w:color w:val="FFFFFF"/>
              </w:rPr>
            </w:pPr>
          </w:p>
        </w:tc>
      </w:tr>
      <w:tr w:rsidR="00D82CAB" w:rsidRPr="00951B6A" w14:paraId="06699185" w14:textId="77777777" w:rsidTr="006E7AB9">
        <w:trPr>
          <w:trHeight w:val="754"/>
        </w:trPr>
        <w:tc>
          <w:tcPr>
            <w:tcW w:w="4130" w:type="dxa"/>
            <w:gridSpan w:val="2"/>
            <w:tcBorders>
              <w:top w:val="single" w:sz="6" w:space="0" w:color="auto"/>
              <w:left w:val="single" w:sz="6" w:space="0" w:color="auto"/>
              <w:bottom w:val="single" w:sz="6" w:space="0" w:color="auto"/>
              <w:right w:val="single" w:sz="6" w:space="0" w:color="auto"/>
            </w:tcBorders>
            <w:vAlign w:val="center"/>
          </w:tcPr>
          <w:p w14:paraId="5D41DFE4" w14:textId="77777777" w:rsidR="00D82CAB" w:rsidRPr="00951B6A" w:rsidRDefault="00D82CAB" w:rsidP="006E7AB9">
            <w:pPr>
              <w:ind w:right="-8"/>
              <w:jc w:val="center"/>
              <w:rPr>
                <w:rFonts w:cs="Arial"/>
                <w:b/>
                <w:sz w:val="20"/>
              </w:rPr>
            </w:pPr>
            <w:bookmarkStart w:id="113" w:name="_Toc393738475"/>
            <w:r w:rsidRPr="00951B6A">
              <w:rPr>
                <w:rFonts w:cs="Arial"/>
                <w:b/>
                <w:sz w:val="20"/>
              </w:rPr>
              <w:t>Theocracy Ended</w:t>
            </w:r>
            <w:bookmarkEnd w:id="113"/>
          </w:p>
          <w:p w14:paraId="4337221E" w14:textId="77777777" w:rsidR="00D82CAB" w:rsidRPr="00951B6A" w:rsidRDefault="00D82CAB" w:rsidP="006E7AB9">
            <w:pPr>
              <w:ind w:right="-8"/>
              <w:jc w:val="center"/>
              <w:rPr>
                <w:rFonts w:cs="Arial"/>
                <w:b/>
                <w:sz w:val="20"/>
              </w:rPr>
            </w:pPr>
            <w:bookmarkStart w:id="114" w:name="_Toc393738476"/>
            <w:r w:rsidRPr="00951B6A">
              <w:rPr>
                <w:rFonts w:cs="Arial"/>
                <w:b/>
                <w:sz w:val="20"/>
              </w:rPr>
              <w:t>(Decline of Judges)</w:t>
            </w:r>
            <w:bookmarkEnd w:id="114"/>
          </w:p>
        </w:tc>
        <w:tc>
          <w:tcPr>
            <w:tcW w:w="5671" w:type="dxa"/>
            <w:gridSpan w:val="3"/>
            <w:tcBorders>
              <w:top w:val="single" w:sz="6" w:space="0" w:color="auto"/>
              <w:left w:val="single" w:sz="6" w:space="0" w:color="auto"/>
              <w:bottom w:val="single" w:sz="6" w:space="0" w:color="auto"/>
              <w:right w:val="single" w:sz="6" w:space="0" w:color="auto"/>
            </w:tcBorders>
            <w:vAlign w:val="center"/>
          </w:tcPr>
          <w:p w14:paraId="3524AF24" w14:textId="77777777" w:rsidR="00D82CAB" w:rsidRPr="00951B6A" w:rsidRDefault="00D82CAB" w:rsidP="006E7AB9">
            <w:pPr>
              <w:ind w:right="-8"/>
              <w:jc w:val="center"/>
              <w:rPr>
                <w:rFonts w:cs="Arial"/>
                <w:b/>
                <w:sz w:val="20"/>
              </w:rPr>
            </w:pPr>
            <w:bookmarkStart w:id="115" w:name="_Toc393738477"/>
            <w:r w:rsidRPr="00951B6A">
              <w:rPr>
                <w:rFonts w:cs="Arial"/>
                <w:b/>
                <w:sz w:val="20"/>
              </w:rPr>
              <w:t>Monarchy Established</w:t>
            </w:r>
            <w:bookmarkEnd w:id="115"/>
          </w:p>
          <w:p w14:paraId="5B5FD48A" w14:textId="77777777" w:rsidR="00D82CAB" w:rsidRPr="00951B6A" w:rsidRDefault="00D82CAB" w:rsidP="006E7AB9">
            <w:pPr>
              <w:ind w:right="-8"/>
              <w:jc w:val="center"/>
              <w:rPr>
                <w:rFonts w:cs="Arial"/>
                <w:b/>
                <w:sz w:val="20"/>
              </w:rPr>
            </w:pPr>
            <w:bookmarkStart w:id="116" w:name="_Toc393738478"/>
            <w:r w:rsidRPr="00951B6A">
              <w:rPr>
                <w:rFonts w:cs="Arial"/>
                <w:b/>
                <w:sz w:val="20"/>
              </w:rPr>
              <w:t>(Rise of Kings)</w:t>
            </w:r>
            <w:bookmarkEnd w:id="116"/>
          </w:p>
        </w:tc>
      </w:tr>
      <w:tr w:rsidR="00D82CAB" w:rsidRPr="00951B6A" w14:paraId="69E1AE77" w14:textId="77777777" w:rsidTr="006E7AB9">
        <w:trPr>
          <w:trHeight w:val="550"/>
        </w:trPr>
        <w:tc>
          <w:tcPr>
            <w:tcW w:w="4130" w:type="dxa"/>
            <w:gridSpan w:val="2"/>
            <w:tcBorders>
              <w:top w:val="single" w:sz="6" w:space="0" w:color="auto"/>
              <w:left w:val="single" w:sz="6" w:space="0" w:color="auto"/>
              <w:bottom w:val="single" w:sz="6" w:space="0" w:color="auto"/>
              <w:right w:val="single" w:sz="6" w:space="0" w:color="auto"/>
            </w:tcBorders>
            <w:vAlign w:val="center"/>
          </w:tcPr>
          <w:p w14:paraId="1B005790" w14:textId="77777777" w:rsidR="00D82CAB" w:rsidRPr="00951B6A" w:rsidRDefault="00D82CAB" w:rsidP="006E7AB9">
            <w:pPr>
              <w:ind w:right="-8"/>
              <w:jc w:val="center"/>
              <w:rPr>
                <w:rFonts w:cs="Arial"/>
                <w:b/>
                <w:sz w:val="20"/>
              </w:rPr>
            </w:pPr>
            <w:bookmarkStart w:id="117" w:name="_Toc393738479"/>
            <w:r w:rsidRPr="00951B6A">
              <w:rPr>
                <w:rFonts w:cs="Arial"/>
                <w:b/>
                <w:sz w:val="20"/>
              </w:rPr>
              <w:t>Chapters 1–7</w:t>
            </w:r>
            <w:bookmarkEnd w:id="117"/>
          </w:p>
        </w:tc>
        <w:tc>
          <w:tcPr>
            <w:tcW w:w="5671" w:type="dxa"/>
            <w:gridSpan w:val="3"/>
            <w:tcBorders>
              <w:top w:val="single" w:sz="6" w:space="0" w:color="auto"/>
              <w:left w:val="single" w:sz="6" w:space="0" w:color="auto"/>
              <w:bottom w:val="single" w:sz="6" w:space="0" w:color="auto"/>
              <w:right w:val="single" w:sz="6" w:space="0" w:color="auto"/>
            </w:tcBorders>
            <w:vAlign w:val="center"/>
          </w:tcPr>
          <w:p w14:paraId="772BE449" w14:textId="77777777" w:rsidR="00D82CAB" w:rsidRPr="00951B6A" w:rsidRDefault="00D82CAB" w:rsidP="006E7AB9">
            <w:pPr>
              <w:ind w:right="-8"/>
              <w:jc w:val="center"/>
              <w:rPr>
                <w:rFonts w:cs="Arial"/>
                <w:b/>
                <w:sz w:val="20"/>
              </w:rPr>
            </w:pPr>
            <w:bookmarkStart w:id="118" w:name="_Toc393738480"/>
            <w:r w:rsidRPr="00951B6A">
              <w:rPr>
                <w:rFonts w:cs="Arial"/>
                <w:b/>
                <w:sz w:val="20"/>
              </w:rPr>
              <w:t>Chapters 8–31</w:t>
            </w:r>
            <w:bookmarkEnd w:id="118"/>
          </w:p>
        </w:tc>
      </w:tr>
      <w:tr w:rsidR="00D82CAB" w:rsidRPr="00951B6A" w14:paraId="22C562C6" w14:textId="77777777" w:rsidTr="006E7AB9">
        <w:trPr>
          <w:trHeight w:val="558"/>
        </w:trPr>
        <w:tc>
          <w:tcPr>
            <w:tcW w:w="4130" w:type="dxa"/>
            <w:gridSpan w:val="2"/>
            <w:tcBorders>
              <w:top w:val="single" w:sz="6" w:space="0" w:color="auto"/>
              <w:left w:val="single" w:sz="6" w:space="0" w:color="auto"/>
              <w:bottom w:val="single" w:sz="6" w:space="0" w:color="auto"/>
              <w:right w:val="single" w:sz="6" w:space="0" w:color="auto"/>
            </w:tcBorders>
            <w:vAlign w:val="center"/>
          </w:tcPr>
          <w:p w14:paraId="11EF0571" w14:textId="77777777" w:rsidR="00D82CAB" w:rsidRPr="00951B6A" w:rsidRDefault="00D82CAB" w:rsidP="006E7AB9">
            <w:pPr>
              <w:ind w:right="-8"/>
              <w:jc w:val="center"/>
              <w:rPr>
                <w:rFonts w:cs="Arial"/>
                <w:b/>
                <w:sz w:val="20"/>
              </w:rPr>
            </w:pPr>
            <w:r w:rsidRPr="00951B6A">
              <w:rPr>
                <w:rFonts w:cs="Arial"/>
                <w:b/>
                <w:sz w:val="20"/>
              </w:rPr>
              <w:t>Samuel: “Heavenly King”</w:t>
            </w:r>
          </w:p>
        </w:tc>
        <w:tc>
          <w:tcPr>
            <w:tcW w:w="5671" w:type="dxa"/>
            <w:gridSpan w:val="3"/>
            <w:tcBorders>
              <w:top w:val="single" w:sz="6" w:space="0" w:color="auto"/>
              <w:left w:val="single" w:sz="6" w:space="0" w:color="auto"/>
              <w:bottom w:val="single" w:sz="6" w:space="0" w:color="auto"/>
              <w:right w:val="single" w:sz="6" w:space="0" w:color="auto"/>
            </w:tcBorders>
            <w:vAlign w:val="center"/>
          </w:tcPr>
          <w:p w14:paraId="19B07D58" w14:textId="77777777" w:rsidR="00D82CAB" w:rsidRPr="00951B6A" w:rsidRDefault="00D82CAB" w:rsidP="006E7AB9">
            <w:pPr>
              <w:ind w:right="-8"/>
              <w:jc w:val="center"/>
              <w:rPr>
                <w:rFonts w:cs="Arial"/>
                <w:b/>
                <w:sz w:val="20"/>
              </w:rPr>
            </w:pPr>
            <w:r w:rsidRPr="00951B6A">
              <w:rPr>
                <w:rFonts w:cs="Arial"/>
                <w:b/>
                <w:sz w:val="20"/>
              </w:rPr>
              <w:t>Saul: “Earthly King”</w:t>
            </w:r>
          </w:p>
        </w:tc>
      </w:tr>
      <w:tr w:rsidR="00D82CAB" w:rsidRPr="00951B6A" w14:paraId="588C2640" w14:textId="77777777" w:rsidTr="006E7AB9">
        <w:trPr>
          <w:trHeight w:val="680"/>
        </w:trPr>
        <w:tc>
          <w:tcPr>
            <w:tcW w:w="4130" w:type="dxa"/>
            <w:gridSpan w:val="2"/>
            <w:tcBorders>
              <w:top w:val="single" w:sz="6" w:space="0" w:color="auto"/>
              <w:left w:val="single" w:sz="6" w:space="0" w:color="auto"/>
              <w:bottom w:val="single" w:sz="6" w:space="0" w:color="auto"/>
              <w:right w:val="single" w:sz="6" w:space="0" w:color="auto"/>
            </w:tcBorders>
            <w:vAlign w:val="center"/>
          </w:tcPr>
          <w:p w14:paraId="096B1C8D" w14:textId="77777777" w:rsidR="00D82CAB" w:rsidRPr="00951B6A" w:rsidRDefault="00D82CAB" w:rsidP="006E7AB9">
            <w:pPr>
              <w:ind w:right="-8"/>
              <w:jc w:val="center"/>
              <w:rPr>
                <w:rFonts w:cs="Arial"/>
                <w:b/>
                <w:sz w:val="20"/>
              </w:rPr>
            </w:pPr>
            <w:r w:rsidRPr="00951B6A">
              <w:rPr>
                <w:rFonts w:cs="Arial"/>
                <w:b/>
                <w:sz w:val="20"/>
              </w:rPr>
              <w:t>Don’t Reject God as King</w:t>
            </w:r>
          </w:p>
        </w:tc>
        <w:tc>
          <w:tcPr>
            <w:tcW w:w="5671" w:type="dxa"/>
            <w:gridSpan w:val="3"/>
            <w:tcBorders>
              <w:top w:val="single" w:sz="6" w:space="0" w:color="auto"/>
              <w:left w:val="single" w:sz="6" w:space="0" w:color="auto"/>
              <w:bottom w:val="single" w:sz="6" w:space="0" w:color="auto"/>
              <w:right w:val="single" w:sz="6" w:space="0" w:color="auto"/>
            </w:tcBorders>
            <w:vAlign w:val="center"/>
          </w:tcPr>
          <w:p w14:paraId="6D32FFCC" w14:textId="77777777" w:rsidR="00D82CAB" w:rsidRPr="00951B6A" w:rsidRDefault="00D82CAB" w:rsidP="006E7AB9">
            <w:pPr>
              <w:ind w:right="-8"/>
              <w:jc w:val="center"/>
              <w:rPr>
                <w:rFonts w:cs="Arial"/>
                <w:b/>
                <w:sz w:val="20"/>
              </w:rPr>
            </w:pPr>
            <w:r w:rsidRPr="00951B6A">
              <w:rPr>
                <w:rFonts w:cs="Arial"/>
                <w:b/>
                <w:sz w:val="20"/>
              </w:rPr>
              <w:t>Accept God’s Rightful King</w:t>
            </w:r>
          </w:p>
        </w:tc>
      </w:tr>
      <w:tr w:rsidR="00D82CAB" w:rsidRPr="00951B6A" w14:paraId="0FA7369D" w14:textId="77777777" w:rsidTr="006E7AB9">
        <w:trPr>
          <w:trHeight w:val="704"/>
        </w:trPr>
        <w:tc>
          <w:tcPr>
            <w:tcW w:w="1880" w:type="dxa"/>
            <w:tcBorders>
              <w:top w:val="single" w:sz="6" w:space="0" w:color="auto"/>
              <w:left w:val="single" w:sz="6" w:space="0" w:color="auto"/>
              <w:bottom w:val="single" w:sz="6" w:space="0" w:color="auto"/>
              <w:right w:val="single" w:sz="6" w:space="0" w:color="auto"/>
            </w:tcBorders>
            <w:vAlign w:val="center"/>
          </w:tcPr>
          <w:p w14:paraId="13A449E2" w14:textId="77777777" w:rsidR="00D82CAB" w:rsidRPr="00951B6A" w:rsidRDefault="00D82CAB" w:rsidP="006E7AB9">
            <w:pPr>
              <w:ind w:right="-8"/>
              <w:jc w:val="center"/>
              <w:rPr>
                <w:rFonts w:cs="Arial"/>
                <w:b/>
                <w:sz w:val="20"/>
              </w:rPr>
            </w:pPr>
            <w:bookmarkStart w:id="119" w:name="_Toc393738483"/>
            <w:r w:rsidRPr="00951B6A">
              <w:rPr>
                <w:rFonts w:cs="Arial"/>
                <w:b/>
                <w:sz w:val="20"/>
              </w:rPr>
              <w:t>Eli</w:t>
            </w:r>
            <w:bookmarkEnd w:id="119"/>
          </w:p>
        </w:tc>
        <w:tc>
          <w:tcPr>
            <w:tcW w:w="2250" w:type="dxa"/>
            <w:tcBorders>
              <w:top w:val="single" w:sz="6" w:space="0" w:color="auto"/>
              <w:left w:val="single" w:sz="6" w:space="0" w:color="auto"/>
              <w:bottom w:val="single" w:sz="6" w:space="0" w:color="auto"/>
              <w:right w:val="single" w:sz="6" w:space="0" w:color="auto"/>
            </w:tcBorders>
            <w:vAlign w:val="center"/>
          </w:tcPr>
          <w:p w14:paraId="20B31468" w14:textId="77777777" w:rsidR="00D82CAB" w:rsidRPr="00951B6A" w:rsidRDefault="00D82CAB" w:rsidP="006E7AB9">
            <w:pPr>
              <w:ind w:right="-8"/>
              <w:jc w:val="center"/>
              <w:rPr>
                <w:rFonts w:cs="Arial"/>
                <w:b/>
                <w:sz w:val="20"/>
              </w:rPr>
            </w:pPr>
            <w:bookmarkStart w:id="120" w:name="_Toc393738484"/>
            <w:r w:rsidRPr="00951B6A">
              <w:rPr>
                <w:rFonts w:cs="Arial"/>
                <w:b/>
                <w:sz w:val="20"/>
              </w:rPr>
              <w:t>Samuel</w:t>
            </w:r>
            <w:bookmarkEnd w:id="120"/>
          </w:p>
        </w:tc>
        <w:tc>
          <w:tcPr>
            <w:tcW w:w="3420" w:type="dxa"/>
            <w:gridSpan w:val="2"/>
            <w:tcBorders>
              <w:top w:val="single" w:sz="6" w:space="0" w:color="auto"/>
              <w:bottom w:val="single" w:sz="6" w:space="0" w:color="auto"/>
              <w:right w:val="single" w:sz="6" w:space="0" w:color="auto"/>
            </w:tcBorders>
            <w:vAlign w:val="center"/>
          </w:tcPr>
          <w:p w14:paraId="1122A131" w14:textId="77777777" w:rsidR="00D82CAB" w:rsidRPr="00951B6A" w:rsidRDefault="00D82CAB" w:rsidP="006E7AB9">
            <w:pPr>
              <w:ind w:right="-8"/>
              <w:jc w:val="center"/>
              <w:rPr>
                <w:rFonts w:cs="Arial"/>
                <w:b/>
                <w:sz w:val="20"/>
              </w:rPr>
            </w:pPr>
            <w:bookmarkStart w:id="121" w:name="_Toc393738485"/>
            <w:r w:rsidRPr="00951B6A">
              <w:rPr>
                <w:rFonts w:cs="Arial"/>
                <w:b/>
                <w:sz w:val="20"/>
              </w:rPr>
              <w:t>Saul</w:t>
            </w:r>
            <w:bookmarkEnd w:id="121"/>
          </w:p>
        </w:tc>
        <w:tc>
          <w:tcPr>
            <w:tcW w:w="2251" w:type="dxa"/>
            <w:tcBorders>
              <w:top w:val="single" w:sz="6" w:space="0" w:color="auto"/>
              <w:left w:val="single" w:sz="6" w:space="0" w:color="auto"/>
              <w:bottom w:val="single" w:sz="6" w:space="0" w:color="auto"/>
              <w:right w:val="single" w:sz="6" w:space="0" w:color="auto"/>
            </w:tcBorders>
            <w:vAlign w:val="center"/>
          </w:tcPr>
          <w:p w14:paraId="788E8C3F" w14:textId="77777777" w:rsidR="00D82CAB" w:rsidRPr="00951B6A" w:rsidRDefault="00D82CAB" w:rsidP="006E7AB9">
            <w:pPr>
              <w:ind w:right="-8"/>
              <w:jc w:val="center"/>
              <w:rPr>
                <w:rFonts w:cs="Arial"/>
                <w:b/>
                <w:sz w:val="20"/>
              </w:rPr>
            </w:pPr>
            <w:bookmarkStart w:id="122" w:name="_Toc393738486"/>
            <w:r w:rsidRPr="00951B6A">
              <w:rPr>
                <w:rFonts w:cs="Arial"/>
                <w:b/>
                <w:sz w:val="20"/>
              </w:rPr>
              <w:t>David</w:t>
            </w:r>
            <w:bookmarkEnd w:id="122"/>
          </w:p>
        </w:tc>
      </w:tr>
      <w:tr w:rsidR="00D82CAB" w:rsidRPr="00951B6A" w14:paraId="00C653E9" w14:textId="77777777" w:rsidTr="006E7AB9">
        <w:tc>
          <w:tcPr>
            <w:tcW w:w="1880" w:type="dxa"/>
            <w:tcBorders>
              <w:top w:val="single" w:sz="6" w:space="0" w:color="auto"/>
              <w:left w:val="single" w:sz="6" w:space="0" w:color="auto"/>
              <w:bottom w:val="single" w:sz="6" w:space="0" w:color="auto"/>
              <w:right w:val="single" w:sz="6" w:space="0" w:color="auto"/>
            </w:tcBorders>
            <w:vAlign w:val="center"/>
          </w:tcPr>
          <w:p w14:paraId="1CE6E3E7" w14:textId="77777777" w:rsidR="00D82CAB" w:rsidRPr="00951B6A" w:rsidRDefault="00D82CAB" w:rsidP="006E7AB9">
            <w:pPr>
              <w:ind w:right="-8"/>
              <w:jc w:val="center"/>
              <w:rPr>
                <w:rFonts w:cs="Arial"/>
                <w:b/>
                <w:sz w:val="20"/>
              </w:rPr>
            </w:pPr>
            <w:bookmarkStart w:id="123" w:name="_Toc393738487"/>
            <w:r w:rsidRPr="00951B6A">
              <w:rPr>
                <w:rFonts w:cs="Arial"/>
                <w:b/>
                <w:sz w:val="20"/>
              </w:rPr>
              <w:t>Man After</w:t>
            </w:r>
            <w:bookmarkEnd w:id="123"/>
          </w:p>
          <w:p w14:paraId="60C1D79A" w14:textId="77777777" w:rsidR="00D82CAB" w:rsidRPr="00951B6A" w:rsidRDefault="00D82CAB" w:rsidP="006E7AB9">
            <w:pPr>
              <w:ind w:right="-8"/>
              <w:jc w:val="center"/>
              <w:rPr>
                <w:rFonts w:cs="Arial"/>
                <w:b/>
                <w:sz w:val="20"/>
              </w:rPr>
            </w:pPr>
            <w:bookmarkStart w:id="124" w:name="_Toc393738488"/>
            <w:r w:rsidRPr="00951B6A">
              <w:rPr>
                <w:rFonts w:cs="Arial"/>
                <w:b/>
                <w:sz w:val="20"/>
              </w:rPr>
              <w:t>Man’s Heart</w:t>
            </w:r>
            <w:bookmarkEnd w:id="124"/>
          </w:p>
        </w:tc>
        <w:tc>
          <w:tcPr>
            <w:tcW w:w="2250" w:type="dxa"/>
            <w:tcBorders>
              <w:top w:val="single" w:sz="6" w:space="0" w:color="auto"/>
              <w:left w:val="single" w:sz="6" w:space="0" w:color="auto"/>
              <w:bottom w:val="single" w:sz="6" w:space="0" w:color="auto"/>
              <w:right w:val="single" w:sz="6" w:space="0" w:color="auto"/>
            </w:tcBorders>
            <w:vAlign w:val="center"/>
          </w:tcPr>
          <w:p w14:paraId="0779221D" w14:textId="77777777" w:rsidR="00D82CAB" w:rsidRPr="00951B6A" w:rsidRDefault="00D82CAB" w:rsidP="006E7AB9">
            <w:pPr>
              <w:ind w:right="-8"/>
              <w:jc w:val="center"/>
              <w:rPr>
                <w:rFonts w:cs="Arial"/>
                <w:b/>
                <w:sz w:val="20"/>
              </w:rPr>
            </w:pPr>
            <w:bookmarkStart w:id="125" w:name="_Toc393738489"/>
            <w:r w:rsidRPr="00951B6A">
              <w:rPr>
                <w:rFonts w:cs="Arial"/>
                <w:b/>
                <w:sz w:val="20"/>
              </w:rPr>
              <w:t>Man After</w:t>
            </w:r>
            <w:bookmarkEnd w:id="125"/>
          </w:p>
          <w:p w14:paraId="4D1E6CFB" w14:textId="77777777" w:rsidR="00D82CAB" w:rsidRPr="00951B6A" w:rsidRDefault="00D82CAB" w:rsidP="006E7AB9">
            <w:pPr>
              <w:ind w:right="-8"/>
              <w:jc w:val="center"/>
              <w:rPr>
                <w:rFonts w:cs="Arial"/>
                <w:b/>
                <w:sz w:val="20"/>
              </w:rPr>
            </w:pPr>
            <w:bookmarkStart w:id="126" w:name="_Toc393738490"/>
            <w:r w:rsidRPr="00951B6A">
              <w:rPr>
                <w:rFonts w:cs="Arial"/>
                <w:b/>
                <w:sz w:val="20"/>
              </w:rPr>
              <w:t>God’s Heart</w:t>
            </w:r>
            <w:bookmarkEnd w:id="126"/>
          </w:p>
        </w:tc>
        <w:tc>
          <w:tcPr>
            <w:tcW w:w="3420" w:type="dxa"/>
            <w:gridSpan w:val="2"/>
            <w:tcBorders>
              <w:top w:val="single" w:sz="6" w:space="0" w:color="auto"/>
              <w:bottom w:val="single" w:sz="6" w:space="0" w:color="auto"/>
              <w:right w:val="single" w:sz="6" w:space="0" w:color="auto"/>
            </w:tcBorders>
            <w:vAlign w:val="center"/>
          </w:tcPr>
          <w:p w14:paraId="2347A6BD" w14:textId="77777777" w:rsidR="00D82CAB" w:rsidRPr="00951B6A" w:rsidRDefault="00D82CAB" w:rsidP="006E7AB9">
            <w:pPr>
              <w:ind w:right="-8"/>
              <w:jc w:val="center"/>
              <w:rPr>
                <w:rFonts w:cs="Arial"/>
                <w:b/>
                <w:sz w:val="20"/>
              </w:rPr>
            </w:pPr>
            <w:bookmarkStart w:id="127" w:name="_Toc393738491"/>
            <w:r w:rsidRPr="00951B6A">
              <w:rPr>
                <w:rFonts w:cs="Arial"/>
                <w:b/>
                <w:sz w:val="20"/>
              </w:rPr>
              <w:t>Man After</w:t>
            </w:r>
            <w:bookmarkEnd w:id="127"/>
          </w:p>
          <w:p w14:paraId="0ED45410" w14:textId="77777777" w:rsidR="00D82CAB" w:rsidRPr="00951B6A" w:rsidRDefault="00D82CAB" w:rsidP="006E7AB9">
            <w:pPr>
              <w:ind w:right="-8"/>
              <w:jc w:val="center"/>
              <w:rPr>
                <w:rFonts w:cs="Arial"/>
                <w:b/>
                <w:sz w:val="20"/>
              </w:rPr>
            </w:pPr>
            <w:bookmarkStart w:id="128" w:name="_Toc393738492"/>
            <w:r w:rsidRPr="00951B6A">
              <w:rPr>
                <w:rFonts w:cs="Arial"/>
                <w:b/>
                <w:sz w:val="20"/>
              </w:rPr>
              <w:t>Man’s Heart</w:t>
            </w:r>
            <w:bookmarkEnd w:id="128"/>
          </w:p>
          <w:p w14:paraId="02A9B485" w14:textId="77777777" w:rsidR="00D82CAB" w:rsidRPr="00951B6A" w:rsidRDefault="00D82CAB" w:rsidP="006E7AB9">
            <w:pPr>
              <w:ind w:right="-8"/>
              <w:jc w:val="center"/>
              <w:rPr>
                <w:rFonts w:cs="Arial"/>
                <w:b/>
                <w:sz w:val="20"/>
              </w:rPr>
            </w:pPr>
          </w:p>
        </w:tc>
        <w:tc>
          <w:tcPr>
            <w:tcW w:w="2251" w:type="dxa"/>
            <w:tcBorders>
              <w:top w:val="single" w:sz="6" w:space="0" w:color="auto"/>
              <w:left w:val="single" w:sz="6" w:space="0" w:color="auto"/>
              <w:bottom w:val="single" w:sz="6" w:space="0" w:color="auto"/>
              <w:right w:val="single" w:sz="6" w:space="0" w:color="auto"/>
            </w:tcBorders>
            <w:vAlign w:val="center"/>
          </w:tcPr>
          <w:p w14:paraId="437F0977" w14:textId="77777777" w:rsidR="00D82CAB" w:rsidRPr="00951B6A" w:rsidRDefault="00D82CAB" w:rsidP="006E7AB9">
            <w:pPr>
              <w:ind w:right="-8"/>
              <w:jc w:val="center"/>
              <w:rPr>
                <w:rFonts w:cs="Arial"/>
                <w:b/>
                <w:sz w:val="20"/>
              </w:rPr>
            </w:pPr>
            <w:bookmarkStart w:id="129" w:name="_Toc393738493"/>
            <w:r w:rsidRPr="00951B6A">
              <w:rPr>
                <w:rFonts w:cs="Arial"/>
                <w:b/>
                <w:sz w:val="20"/>
              </w:rPr>
              <w:t>Man After</w:t>
            </w:r>
            <w:bookmarkEnd w:id="129"/>
          </w:p>
          <w:p w14:paraId="7B9AE814" w14:textId="77777777" w:rsidR="00D82CAB" w:rsidRPr="00951B6A" w:rsidRDefault="00D82CAB" w:rsidP="006E7AB9">
            <w:pPr>
              <w:ind w:right="-8"/>
              <w:jc w:val="center"/>
              <w:rPr>
                <w:rFonts w:cs="Arial"/>
                <w:b/>
                <w:sz w:val="20"/>
              </w:rPr>
            </w:pPr>
            <w:bookmarkStart w:id="130" w:name="_Toc393738494"/>
            <w:r w:rsidRPr="00951B6A">
              <w:rPr>
                <w:rFonts w:cs="Arial"/>
                <w:b/>
                <w:sz w:val="20"/>
              </w:rPr>
              <w:t>God’s Heart</w:t>
            </w:r>
            <w:bookmarkEnd w:id="130"/>
          </w:p>
        </w:tc>
      </w:tr>
      <w:tr w:rsidR="00D82CAB" w:rsidRPr="00951B6A" w14:paraId="1DFDCDAD" w14:textId="77777777" w:rsidTr="006E7AB9">
        <w:trPr>
          <w:trHeight w:val="627"/>
        </w:trPr>
        <w:tc>
          <w:tcPr>
            <w:tcW w:w="1880" w:type="dxa"/>
            <w:tcBorders>
              <w:top w:val="single" w:sz="6" w:space="0" w:color="auto"/>
              <w:left w:val="single" w:sz="6" w:space="0" w:color="auto"/>
              <w:bottom w:val="single" w:sz="6" w:space="0" w:color="auto"/>
              <w:right w:val="single" w:sz="6" w:space="0" w:color="auto"/>
            </w:tcBorders>
            <w:vAlign w:val="center"/>
          </w:tcPr>
          <w:p w14:paraId="538DC2DF" w14:textId="77777777" w:rsidR="00D82CAB" w:rsidRPr="00951B6A" w:rsidRDefault="00D82CAB" w:rsidP="006E7AB9">
            <w:pPr>
              <w:ind w:right="-8"/>
              <w:jc w:val="center"/>
              <w:rPr>
                <w:rFonts w:cs="Arial"/>
                <w:b/>
                <w:sz w:val="20"/>
              </w:rPr>
            </w:pPr>
            <w:bookmarkStart w:id="131" w:name="_Toc393738495"/>
            <w:r w:rsidRPr="00951B6A">
              <w:rPr>
                <w:rFonts w:cs="Arial"/>
                <w:b/>
                <w:sz w:val="20"/>
              </w:rPr>
              <w:t>Paralysis</w:t>
            </w:r>
            <w:bookmarkEnd w:id="131"/>
          </w:p>
        </w:tc>
        <w:tc>
          <w:tcPr>
            <w:tcW w:w="2250" w:type="dxa"/>
            <w:tcBorders>
              <w:top w:val="single" w:sz="6" w:space="0" w:color="auto"/>
              <w:left w:val="single" w:sz="6" w:space="0" w:color="auto"/>
              <w:bottom w:val="single" w:sz="6" w:space="0" w:color="auto"/>
              <w:right w:val="single" w:sz="6" w:space="0" w:color="auto"/>
            </w:tcBorders>
            <w:vAlign w:val="center"/>
          </w:tcPr>
          <w:p w14:paraId="0079CBD2" w14:textId="77777777" w:rsidR="00D82CAB" w:rsidRPr="00951B6A" w:rsidRDefault="00D82CAB" w:rsidP="006E7AB9">
            <w:pPr>
              <w:ind w:right="-8"/>
              <w:jc w:val="center"/>
              <w:rPr>
                <w:rFonts w:cs="Arial"/>
                <w:b/>
                <w:sz w:val="20"/>
              </w:rPr>
            </w:pPr>
            <w:bookmarkStart w:id="132" w:name="_Toc393738496"/>
            <w:r w:rsidRPr="00951B6A">
              <w:rPr>
                <w:rFonts w:cs="Arial"/>
                <w:b/>
                <w:sz w:val="20"/>
              </w:rPr>
              <w:t>Prayer</w:t>
            </w:r>
            <w:bookmarkEnd w:id="132"/>
          </w:p>
        </w:tc>
        <w:tc>
          <w:tcPr>
            <w:tcW w:w="3420" w:type="dxa"/>
            <w:gridSpan w:val="2"/>
            <w:tcBorders>
              <w:top w:val="single" w:sz="6" w:space="0" w:color="auto"/>
              <w:bottom w:val="single" w:sz="6" w:space="0" w:color="auto"/>
              <w:right w:val="single" w:sz="6" w:space="0" w:color="auto"/>
            </w:tcBorders>
            <w:vAlign w:val="center"/>
          </w:tcPr>
          <w:p w14:paraId="5B8CD7F5" w14:textId="77777777" w:rsidR="00D82CAB" w:rsidRPr="00951B6A" w:rsidRDefault="00D82CAB" w:rsidP="006E7AB9">
            <w:pPr>
              <w:ind w:right="-8"/>
              <w:jc w:val="center"/>
              <w:rPr>
                <w:rFonts w:cs="Arial"/>
                <w:b/>
                <w:sz w:val="20"/>
              </w:rPr>
            </w:pPr>
            <w:bookmarkStart w:id="133" w:name="_Toc393738497"/>
            <w:r w:rsidRPr="00951B6A">
              <w:rPr>
                <w:rFonts w:cs="Arial"/>
                <w:b/>
                <w:sz w:val="20"/>
              </w:rPr>
              <w:t>Panic</w:t>
            </w:r>
            <w:bookmarkEnd w:id="133"/>
          </w:p>
        </w:tc>
        <w:tc>
          <w:tcPr>
            <w:tcW w:w="2251" w:type="dxa"/>
            <w:tcBorders>
              <w:top w:val="single" w:sz="6" w:space="0" w:color="auto"/>
              <w:left w:val="single" w:sz="6" w:space="0" w:color="auto"/>
              <w:bottom w:val="single" w:sz="6" w:space="0" w:color="auto"/>
              <w:right w:val="single" w:sz="6" w:space="0" w:color="auto"/>
            </w:tcBorders>
            <w:vAlign w:val="center"/>
          </w:tcPr>
          <w:p w14:paraId="4545B356" w14:textId="77777777" w:rsidR="00D82CAB" w:rsidRPr="00951B6A" w:rsidRDefault="00D82CAB" w:rsidP="006E7AB9">
            <w:pPr>
              <w:ind w:right="-8"/>
              <w:jc w:val="center"/>
              <w:rPr>
                <w:rFonts w:cs="Arial"/>
                <w:b/>
                <w:sz w:val="20"/>
              </w:rPr>
            </w:pPr>
            <w:bookmarkStart w:id="134" w:name="_Toc393738498"/>
            <w:r w:rsidRPr="00951B6A">
              <w:rPr>
                <w:rFonts w:cs="Arial"/>
                <w:b/>
                <w:sz w:val="20"/>
              </w:rPr>
              <w:t>Patience</w:t>
            </w:r>
            <w:bookmarkEnd w:id="134"/>
          </w:p>
        </w:tc>
      </w:tr>
      <w:tr w:rsidR="00D82CAB" w:rsidRPr="00951B6A" w14:paraId="3CF14780" w14:textId="77777777" w:rsidTr="006E7AB9">
        <w:trPr>
          <w:trHeight w:val="976"/>
        </w:trPr>
        <w:tc>
          <w:tcPr>
            <w:tcW w:w="1880" w:type="dxa"/>
            <w:tcBorders>
              <w:top w:val="single" w:sz="6" w:space="0" w:color="auto"/>
              <w:left w:val="single" w:sz="6" w:space="0" w:color="auto"/>
              <w:bottom w:val="single" w:sz="6" w:space="0" w:color="auto"/>
              <w:right w:val="single" w:sz="6" w:space="0" w:color="auto"/>
            </w:tcBorders>
            <w:vAlign w:val="center"/>
          </w:tcPr>
          <w:p w14:paraId="2CC81AC0" w14:textId="77777777" w:rsidR="00D82CAB" w:rsidRPr="00951B6A" w:rsidRDefault="00D82CAB" w:rsidP="006E7AB9">
            <w:pPr>
              <w:ind w:right="-8"/>
              <w:jc w:val="center"/>
              <w:rPr>
                <w:rFonts w:cs="Arial"/>
                <w:b/>
                <w:i/>
                <w:sz w:val="16"/>
              </w:rPr>
            </w:pPr>
            <w:bookmarkStart w:id="135" w:name="_Toc393738499"/>
            <w:r w:rsidRPr="00951B6A">
              <w:rPr>
                <w:rFonts w:cs="Arial"/>
                <w:b/>
                <w:i/>
                <w:sz w:val="16"/>
              </w:rPr>
              <w:t>Transition #1</w:t>
            </w:r>
            <w:bookmarkEnd w:id="135"/>
          </w:p>
          <w:p w14:paraId="13B6F45F" w14:textId="77777777" w:rsidR="00D82CAB" w:rsidRPr="00951B6A" w:rsidRDefault="00D82CAB" w:rsidP="006E7AB9">
            <w:pPr>
              <w:ind w:right="-8"/>
              <w:jc w:val="center"/>
              <w:rPr>
                <w:rFonts w:cs="Arial"/>
                <w:b/>
                <w:sz w:val="16"/>
              </w:rPr>
            </w:pPr>
            <w:bookmarkStart w:id="136" w:name="_Toc393738500"/>
            <w:r w:rsidRPr="00951B6A">
              <w:rPr>
                <w:rFonts w:cs="Arial"/>
                <w:b/>
                <w:sz w:val="16"/>
              </w:rPr>
              <w:t>Eli to Samuel</w:t>
            </w:r>
            <w:bookmarkEnd w:id="136"/>
          </w:p>
          <w:p w14:paraId="6CC991F6" w14:textId="77777777" w:rsidR="00D82CAB" w:rsidRPr="00951B6A" w:rsidRDefault="00D82CAB" w:rsidP="006E7AB9">
            <w:pPr>
              <w:ind w:right="-8"/>
              <w:jc w:val="center"/>
              <w:rPr>
                <w:rFonts w:cs="Arial"/>
                <w:b/>
                <w:sz w:val="16"/>
              </w:rPr>
            </w:pPr>
            <w:bookmarkStart w:id="137" w:name="_Toc393738501"/>
            <w:r w:rsidRPr="00951B6A">
              <w:rPr>
                <w:rFonts w:cs="Arial"/>
                <w:b/>
                <w:sz w:val="16"/>
              </w:rPr>
              <w:t>(1–3)</w:t>
            </w:r>
            <w:bookmarkEnd w:id="137"/>
          </w:p>
        </w:tc>
        <w:tc>
          <w:tcPr>
            <w:tcW w:w="2250" w:type="dxa"/>
            <w:tcBorders>
              <w:top w:val="single" w:sz="6" w:space="0" w:color="auto"/>
              <w:left w:val="single" w:sz="6" w:space="0" w:color="auto"/>
              <w:bottom w:val="single" w:sz="6" w:space="0" w:color="auto"/>
              <w:right w:val="single" w:sz="6" w:space="0" w:color="auto"/>
            </w:tcBorders>
            <w:vAlign w:val="center"/>
          </w:tcPr>
          <w:p w14:paraId="0BF18614" w14:textId="77777777" w:rsidR="00D82CAB" w:rsidRPr="00951B6A" w:rsidRDefault="00D82CAB" w:rsidP="006E7AB9">
            <w:pPr>
              <w:ind w:right="-8"/>
              <w:jc w:val="center"/>
              <w:rPr>
                <w:rFonts w:cs="Arial"/>
                <w:b/>
                <w:sz w:val="16"/>
              </w:rPr>
            </w:pPr>
            <w:bookmarkStart w:id="138" w:name="_Toc393738502"/>
            <w:r w:rsidRPr="00951B6A">
              <w:rPr>
                <w:rFonts w:cs="Arial"/>
                <w:b/>
                <w:sz w:val="16"/>
              </w:rPr>
              <w:t>Samuel &amp; Ark’s Wanderings</w:t>
            </w:r>
            <w:bookmarkEnd w:id="138"/>
          </w:p>
          <w:p w14:paraId="4BB15C8C" w14:textId="77777777" w:rsidR="00D82CAB" w:rsidRPr="00951B6A" w:rsidRDefault="00D82CAB" w:rsidP="006E7AB9">
            <w:pPr>
              <w:ind w:right="-8"/>
              <w:jc w:val="center"/>
              <w:rPr>
                <w:rFonts w:cs="Arial"/>
                <w:b/>
                <w:sz w:val="16"/>
              </w:rPr>
            </w:pPr>
            <w:bookmarkStart w:id="139" w:name="_Toc393738503"/>
            <w:r w:rsidRPr="00951B6A">
              <w:rPr>
                <w:rFonts w:cs="Arial"/>
                <w:b/>
                <w:sz w:val="16"/>
              </w:rPr>
              <w:t>(4–7)</w:t>
            </w:r>
            <w:bookmarkEnd w:id="139"/>
          </w:p>
        </w:tc>
        <w:tc>
          <w:tcPr>
            <w:tcW w:w="1980" w:type="dxa"/>
            <w:tcBorders>
              <w:top w:val="single" w:sz="6" w:space="0" w:color="auto"/>
              <w:bottom w:val="single" w:sz="6" w:space="0" w:color="auto"/>
              <w:right w:val="single" w:sz="6" w:space="0" w:color="auto"/>
            </w:tcBorders>
            <w:vAlign w:val="center"/>
          </w:tcPr>
          <w:p w14:paraId="6E3831EF" w14:textId="77777777" w:rsidR="00D82CAB" w:rsidRPr="00951B6A" w:rsidRDefault="00D82CAB" w:rsidP="006E7AB9">
            <w:pPr>
              <w:ind w:right="-8"/>
              <w:jc w:val="center"/>
              <w:rPr>
                <w:rFonts w:cs="Arial"/>
                <w:b/>
                <w:i/>
                <w:sz w:val="16"/>
              </w:rPr>
            </w:pPr>
            <w:bookmarkStart w:id="140" w:name="_Toc393738504"/>
            <w:r w:rsidRPr="00951B6A">
              <w:rPr>
                <w:rFonts w:cs="Arial"/>
                <w:b/>
                <w:i/>
                <w:sz w:val="16"/>
              </w:rPr>
              <w:t>Transition #2</w:t>
            </w:r>
            <w:bookmarkEnd w:id="140"/>
          </w:p>
          <w:p w14:paraId="7CE09E2C" w14:textId="77777777" w:rsidR="00D82CAB" w:rsidRPr="00951B6A" w:rsidRDefault="00D82CAB" w:rsidP="006E7AB9">
            <w:pPr>
              <w:ind w:right="-8"/>
              <w:jc w:val="center"/>
              <w:rPr>
                <w:rFonts w:cs="Arial"/>
                <w:b/>
                <w:sz w:val="16"/>
              </w:rPr>
            </w:pPr>
            <w:bookmarkStart w:id="141" w:name="_Toc393738505"/>
            <w:r w:rsidRPr="00951B6A">
              <w:rPr>
                <w:rFonts w:cs="Arial"/>
                <w:b/>
                <w:sz w:val="16"/>
              </w:rPr>
              <w:t>Samuel to Saul</w:t>
            </w:r>
            <w:bookmarkEnd w:id="141"/>
          </w:p>
          <w:p w14:paraId="50210408" w14:textId="77777777" w:rsidR="00D82CAB" w:rsidRPr="00951B6A" w:rsidRDefault="00D82CAB" w:rsidP="006E7AB9">
            <w:pPr>
              <w:ind w:right="-8"/>
              <w:jc w:val="center"/>
              <w:rPr>
                <w:rFonts w:cs="Arial"/>
                <w:b/>
                <w:sz w:val="16"/>
              </w:rPr>
            </w:pPr>
            <w:bookmarkStart w:id="142" w:name="_Toc393738506"/>
            <w:r w:rsidRPr="00951B6A">
              <w:rPr>
                <w:rFonts w:cs="Arial"/>
                <w:b/>
                <w:sz w:val="16"/>
              </w:rPr>
              <w:t>(8–12)</w:t>
            </w:r>
            <w:bookmarkEnd w:id="142"/>
          </w:p>
        </w:tc>
        <w:tc>
          <w:tcPr>
            <w:tcW w:w="1440" w:type="dxa"/>
            <w:tcBorders>
              <w:top w:val="single" w:sz="6" w:space="0" w:color="auto"/>
              <w:left w:val="single" w:sz="6" w:space="0" w:color="auto"/>
              <w:bottom w:val="single" w:sz="6" w:space="0" w:color="auto"/>
              <w:right w:val="single" w:sz="6" w:space="0" w:color="auto"/>
            </w:tcBorders>
            <w:vAlign w:val="center"/>
          </w:tcPr>
          <w:p w14:paraId="1DA47F19" w14:textId="77777777" w:rsidR="00D82CAB" w:rsidRPr="00951B6A" w:rsidRDefault="00D82CAB" w:rsidP="006E7AB9">
            <w:pPr>
              <w:ind w:right="-8"/>
              <w:jc w:val="center"/>
              <w:rPr>
                <w:rFonts w:cs="Arial"/>
                <w:b/>
                <w:sz w:val="16"/>
              </w:rPr>
            </w:pPr>
            <w:bookmarkStart w:id="143" w:name="_Toc393738507"/>
            <w:r w:rsidRPr="00951B6A">
              <w:rPr>
                <w:rFonts w:cs="Arial"/>
                <w:b/>
                <w:sz w:val="16"/>
              </w:rPr>
              <w:t>Saul</w:t>
            </w:r>
            <w:bookmarkEnd w:id="143"/>
          </w:p>
          <w:p w14:paraId="4AACB3E7" w14:textId="77777777" w:rsidR="00D82CAB" w:rsidRPr="00951B6A" w:rsidRDefault="00D82CAB" w:rsidP="006E7AB9">
            <w:pPr>
              <w:ind w:right="-8"/>
              <w:jc w:val="center"/>
              <w:rPr>
                <w:rFonts w:cs="Arial"/>
                <w:b/>
                <w:sz w:val="16"/>
              </w:rPr>
            </w:pPr>
            <w:bookmarkStart w:id="144" w:name="_Toc393738508"/>
            <w:r w:rsidRPr="00951B6A">
              <w:rPr>
                <w:rFonts w:cs="Arial"/>
                <w:b/>
                <w:sz w:val="16"/>
              </w:rPr>
              <w:t>Rejected</w:t>
            </w:r>
            <w:bookmarkEnd w:id="144"/>
          </w:p>
          <w:p w14:paraId="5E7E8C3E" w14:textId="77777777" w:rsidR="00D82CAB" w:rsidRPr="00951B6A" w:rsidRDefault="00D82CAB" w:rsidP="006E7AB9">
            <w:pPr>
              <w:ind w:right="-8"/>
              <w:jc w:val="center"/>
              <w:rPr>
                <w:rFonts w:cs="Arial"/>
                <w:b/>
                <w:sz w:val="16"/>
              </w:rPr>
            </w:pPr>
            <w:bookmarkStart w:id="145" w:name="_Toc393738509"/>
            <w:r w:rsidRPr="00951B6A">
              <w:rPr>
                <w:rFonts w:cs="Arial"/>
                <w:b/>
                <w:sz w:val="16"/>
              </w:rPr>
              <w:t>(13–15)</w:t>
            </w:r>
            <w:bookmarkEnd w:id="145"/>
          </w:p>
        </w:tc>
        <w:tc>
          <w:tcPr>
            <w:tcW w:w="2251" w:type="dxa"/>
            <w:tcBorders>
              <w:top w:val="single" w:sz="6" w:space="0" w:color="auto"/>
              <w:left w:val="single" w:sz="6" w:space="0" w:color="auto"/>
              <w:bottom w:val="single" w:sz="6" w:space="0" w:color="auto"/>
              <w:right w:val="single" w:sz="6" w:space="0" w:color="auto"/>
            </w:tcBorders>
            <w:vAlign w:val="center"/>
          </w:tcPr>
          <w:p w14:paraId="37D712DF" w14:textId="77777777" w:rsidR="00D82CAB" w:rsidRPr="00951B6A" w:rsidRDefault="00D82CAB" w:rsidP="006E7AB9">
            <w:pPr>
              <w:ind w:right="-8"/>
              <w:jc w:val="center"/>
              <w:rPr>
                <w:rFonts w:cs="Arial"/>
                <w:b/>
                <w:i/>
                <w:sz w:val="16"/>
              </w:rPr>
            </w:pPr>
            <w:bookmarkStart w:id="146" w:name="_Toc393738510"/>
            <w:r w:rsidRPr="00951B6A">
              <w:rPr>
                <w:rFonts w:cs="Arial"/>
                <w:b/>
                <w:i/>
                <w:sz w:val="16"/>
              </w:rPr>
              <w:t>Transition #3</w:t>
            </w:r>
            <w:bookmarkEnd w:id="146"/>
          </w:p>
          <w:p w14:paraId="50FBC183" w14:textId="77777777" w:rsidR="00D82CAB" w:rsidRPr="00951B6A" w:rsidRDefault="00D82CAB" w:rsidP="006E7AB9">
            <w:pPr>
              <w:ind w:right="-8"/>
              <w:jc w:val="center"/>
              <w:rPr>
                <w:rFonts w:cs="Arial"/>
                <w:b/>
                <w:sz w:val="16"/>
              </w:rPr>
            </w:pPr>
            <w:bookmarkStart w:id="147" w:name="_Toc393738511"/>
            <w:r w:rsidRPr="00951B6A">
              <w:rPr>
                <w:rFonts w:cs="Arial"/>
                <w:b/>
                <w:sz w:val="16"/>
              </w:rPr>
              <w:t>Saul to David</w:t>
            </w:r>
            <w:bookmarkEnd w:id="147"/>
          </w:p>
          <w:p w14:paraId="653BA9E3" w14:textId="77777777" w:rsidR="00D82CAB" w:rsidRPr="00951B6A" w:rsidRDefault="00D82CAB" w:rsidP="006E7AB9">
            <w:pPr>
              <w:ind w:right="-8"/>
              <w:jc w:val="center"/>
              <w:rPr>
                <w:rFonts w:cs="Arial"/>
                <w:b/>
                <w:sz w:val="16"/>
              </w:rPr>
            </w:pPr>
            <w:bookmarkStart w:id="148" w:name="_Toc393738512"/>
            <w:r w:rsidRPr="00951B6A">
              <w:rPr>
                <w:rFonts w:cs="Arial"/>
                <w:b/>
                <w:sz w:val="16"/>
              </w:rPr>
              <w:t>(16–31)</w:t>
            </w:r>
            <w:bookmarkEnd w:id="148"/>
          </w:p>
        </w:tc>
      </w:tr>
      <w:tr w:rsidR="00D82CAB" w:rsidRPr="00951B6A" w14:paraId="2A8C24FF" w14:textId="77777777" w:rsidTr="006E7AB9">
        <w:trPr>
          <w:trHeight w:val="551"/>
        </w:trPr>
        <w:tc>
          <w:tcPr>
            <w:tcW w:w="9801" w:type="dxa"/>
            <w:gridSpan w:val="5"/>
            <w:tcBorders>
              <w:top w:val="single" w:sz="6" w:space="0" w:color="auto"/>
              <w:left w:val="single" w:sz="6" w:space="0" w:color="auto"/>
              <w:bottom w:val="single" w:sz="6" w:space="0" w:color="auto"/>
              <w:right w:val="single" w:sz="6" w:space="0" w:color="auto"/>
            </w:tcBorders>
            <w:vAlign w:val="center"/>
          </w:tcPr>
          <w:p w14:paraId="0F50D1C5" w14:textId="77777777" w:rsidR="00D82CAB" w:rsidRPr="00951B6A" w:rsidRDefault="00D82CAB" w:rsidP="006E7AB9">
            <w:pPr>
              <w:ind w:right="-8"/>
              <w:jc w:val="center"/>
              <w:rPr>
                <w:rFonts w:cs="Arial"/>
                <w:b/>
                <w:sz w:val="20"/>
              </w:rPr>
            </w:pPr>
            <w:bookmarkStart w:id="149" w:name="_Toc393738513"/>
            <w:r w:rsidRPr="00951B6A">
              <w:rPr>
                <w:rFonts w:cs="Arial"/>
                <w:b/>
                <w:sz w:val="20"/>
              </w:rPr>
              <w:t>c. 94 Years</w:t>
            </w:r>
            <w:bookmarkEnd w:id="149"/>
          </w:p>
        </w:tc>
      </w:tr>
      <w:tr w:rsidR="00D82CAB" w:rsidRPr="00951B6A" w14:paraId="474FC00B" w14:textId="77777777" w:rsidTr="006E7AB9">
        <w:trPr>
          <w:trHeight w:val="687"/>
        </w:trPr>
        <w:tc>
          <w:tcPr>
            <w:tcW w:w="9801" w:type="dxa"/>
            <w:gridSpan w:val="5"/>
            <w:tcBorders>
              <w:top w:val="single" w:sz="6" w:space="0" w:color="auto"/>
              <w:left w:val="single" w:sz="6" w:space="0" w:color="auto"/>
              <w:bottom w:val="single" w:sz="6" w:space="0" w:color="auto"/>
              <w:right w:val="single" w:sz="6" w:space="0" w:color="auto"/>
            </w:tcBorders>
            <w:vAlign w:val="center"/>
          </w:tcPr>
          <w:p w14:paraId="5D74077A" w14:textId="77777777" w:rsidR="00D82CAB" w:rsidRPr="00951B6A" w:rsidRDefault="00D82CAB" w:rsidP="006E7AB9">
            <w:pPr>
              <w:ind w:right="-8"/>
              <w:jc w:val="center"/>
              <w:rPr>
                <w:rFonts w:cs="Arial"/>
                <w:b/>
                <w:sz w:val="20"/>
              </w:rPr>
            </w:pPr>
            <w:bookmarkStart w:id="150" w:name="_Toc393738514"/>
            <w:r w:rsidRPr="00951B6A">
              <w:rPr>
                <w:rFonts w:cs="Arial"/>
                <w:b/>
                <w:sz w:val="20"/>
              </w:rPr>
              <w:t xml:space="preserve">Birth of Samuel (1105 </w:t>
            </w:r>
            <w:r w:rsidRPr="00951B6A">
              <w:rPr>
                <w:rFonts w:cs="Arial"/>
                <w:b/>
                <w:sz w:val="16"/>
              </w:rPr>
              <w:t>BC</w:t>
            </w:r>
            <w:r w:rsidRPr="00951B6A">
              <w:rPr>
                <w:rFonts w:cs="Arial"/>
                <w:b/>
                <w:sz w:val="20"/>
              </w:rPr>
              <w:t xml:space="preserve">) to Death of Saul (1011 </w:t>
            </w:r>
            <w:r w:rsidRPr="00951B6A">
              <w:rPr>
                <w:rFonts w:cs="Arial"/>
                <w:b/>
                <w:sz w:val="16"/>
              </w:rPr>
              <w:t>BC</w:t>
            </w:r>
            <w:r w:rsidRPr="00951B6A">
              <w:rPr>
                <w:rFonts w:cs="Arial"/>
                <w:b/>
                <w:sz w:val="20"/>
              </w:rPr>
              <w:t>)</w:t>
            </w:r>
            <w:bookmarkEnd w:id="150"/>
          </w:p>
        </w:tc>
      </w:tr>
    </w:tbl>
    <w:p w14:paraId="59872EFA" w14:textId="77777777" w:rsidR="00D82CAB" w:rsidRPr="00951B6A" w:rsidRDefault="00D82CAB" w:rsidP="00D82CAB">
      <w:pPr>
        <w:ind w:left="1276" w:right="-49" w:hanging="1276"/>
        <w:rPr>
          <w:rFonts w:cs="Arial"/>
          <w:b/>
          <w:sz w:val="20"/>
        </w:rPr>
      </w:pPr>
    </w:p>
    <w:p w14:paraId="32220383" w14:textId="77777777" w:rsidR="00D82CAB" w:rsidRPr="00951B6A" w:rsidRDefault="00D82CAB" w:rsidP="00D82CAB">
      <w:pPr>
        <w:ind w:left="1276" w:right="-49" w:hanging="1276"/>
        <w:outlineLvl w:val="0"/>
        <w:rPr>
          <w:rFonts w:cs="Arial"/>
          <w:b/>
          <w:sz w:val="20"/>
        </w:rPr>
      </w:pPr>
      <w:bookmarkStart w:id="151" w:name="_Toc393738515"/>
      <w:r w:rsidRPr="00951B6A">
        <w:rPr>
          <w:rFonts w:cs="Arial"/>
          <w:b/>
          <w:sz w:val="20"/>
          <w:u w:val="single"/>
        </w:rPr>
        <w:t>Key Word:</w:t>
      </w:r>
      <w:r w:rsidRPr="00951B6A">
        <w:rPr>
          <w:rFonts w:cs="Arial"/>
          <w:b/>
          <w:sz w:val="20"/>
        </w:rPr>
        <w:tab/>
        <w:t>Transition</w:t>
      </w:r>
      <w:bookmarkEnd w:id="151"/>
    </w:p>
    <w:p w14:paraId="5DED987F" w14:textId="77777777" w:rsidR="00D82CAB" w:rsidRPr="00951B6A" w:rsidRDefault="00D82CAB" w:rsidP="00D82CAB">
      <w:pPr>
        <w:ind w:left="1276" w:right="-49" w:hanging="1276"/>
        <w:rPr>
          <w:rFonts w:cs="Arial"/>
          <w:b/>
          <w:sz w:val="20"/>
        </w:rPr>
      </w:pPr>
    </w:p>
    <w:p w14:paraId="7F002D27" w14:textId="17041D9E" w:rsidR="00D82CAB" w:rsidRPr="00951B6A" w:rsidRDefault="00D82CAB" w:rsidP="00D82CAB">
      <w:pPr>
        <w:ind w:left="1276" w:right="-49" w:hanging="1276"/>
        <w:rPr>
          <w:rFonts w:cs="Arial"/>
          <w:b/>
          <w:sz w:val="20"/>
        </w:rPr>
      </w:pPr>
      <w:bookmarkStart w:id="152" w:name="_Toc393738516"/>
      <w:r w:rsidRPr="00951B6A">
        <w:rPr>
          <w:rFonts w:cs="Arial"/>
          <w:b/>
          <w:sz w:val="20"/>
          <w:u w:val="single"/>
        </w:rPr>
        <w:t>Key Verse</w:t>
      </w:r>
      <w:r w:rsidRPr="00951B6A">
        <w:rPr>
          <w:rFonts w:cs="Arial"/>
          <w:b/>
          <w:sz w:val="20"/>
        </w:rPr>
        <w:t>:</w:t>
      </w:r>
      <w:r w:rsidRPr="00951B6A">
        <w:rPr>
          <w:rFonts w:cs="Arial"/>
          <w:b/>
          <w:sz w:val="20"/>
        </w:rPr>
        <w:tab/>
        <w:t>“[The people] said to [Samuel], ‘You are old and your sons do not walk in your ways; now appoint a king to lead us, such as all the other nations have</w:t>
      </w:r>
      <w:r w:rsidR="00D808E2">
        <w:rPr>
          <w:rFonts w:cs="Arial"/>
          <w:b/>
          <w:sz w:val="20"/>
        </w:rPr>
        <w:t>’</w:t>
      </w:r>
      <w:r w:rsidRPr="00951B6A">
        <w:rPr>
          <w:rFonts w:cs="Arial"/>
          <w:b/>
          <w:sz w:val="20"/>
        </w:rPr>
        <w:t>” (1 Samuel 8:5)</w:t>
      </w:r>
      <w:bookmarkEnd w:id="152"/>
      <w:r w:rsidRPr="00951B6A">
        <w:rPr>
          <w:rFonts w:cs="Arial"/>
          <w:b/>
          <w:sz w:val="20"/>
        </w:rPr>
        <w:t>.</w:t>
      </w:r>
    </w:p>
    <w:p w14:paraId="44D13C63" w14:textId="77777777" w:rsidR="00D82CAB" w:rsidRPr="00951B6A" w:rsidRDefault="00D82CAB" w:rsidP="00D82CAB">
      <w:pPr>
        <w:ind w:left="20" w:right="-49" w:hanging="20"/>
        <w:rPr>
          <w:rFonts w:cs="Arial"/>
          <w:b/>
          <w:sz w:val="20"/>
        </w:rPr>
      </w:pPr>
    </w:p>
    <w:p w14:paraId="2A066853" w14:textId="77777777" w:rsidR="00D82CAB" w:rsidRPr="00951B6A" w:rsidRDefault="00D82CAB" w:rsidP="00D82CAB">
      <w:pPr>
        <w:ind w:left="20" w:right="-49" w:hanging="20"/>
        <w:outlineLvl w:val="0"/>
        <w:rPr>
          <w:rFonts w:cs="Arial"/>
          <w:b/>
          <w:sz w:val="20"/>
        </w:rPr>
      </w:pPr>
      <w:bookmarkStart w:id="153" w:name="_Toc393738517"/>
      <w:r w:rsidRPr="00951B6A">
        <w:rPr>
          <w:rFonts w:cs="Arial"/>
          <w:b/>
          <w:sz w:val="20"/>
          <w:u w:val="single"/>
        </w:rPr>
        <w:t>Summary Statement</w:t>
      </w:r>
      <w:r w:rsidRPr="00951B6A">
        <w:rPr>
          <w:rFonts w:cs="Arial"/>
          <w:b/>
          <w:sz w:val="20"/>
        </w:rPr>
        <w:t>:</w:t>
      </w:r>
      <w:bookmarkEnd w:id="153"/>
    </w:p>
    <w:p w14:paraId="52DD0122" w14:textId="77777777" w:rsidR="00D82CAB" w:rsidRPr="00951B6A" w:rsidRDefault="00D82CAB" w:rsidP="00D82CAB">
      <w:pPr>
        <w:ind w:right="-49"/>
        <w:rPr>
          <w:rFonts w:cs="Arial"/>
          <w:b/>
          <w:sz w:val="20"/>
        </w:rPr>
      </w:pPr>
      <w:bookmarkStart w:id="154" w:name="_Toc393738518"/>
      <w:r w:rsidRPr="00951B6A">
        <w:rPr>
          <w:rFonts w:cs="Arial"/>
          <w:b/>
          <w:sz w:val="20"/>
        </w:rPr>
        <w:t xml:space="preserve">The </w:t>
      </w:r>
      <w:r>
        <w:rPr>
          <w:rFonts w:cs="Arial"/>
          <w:b/>
          <w:sz w:val="20"/>
        </w:rPr>
        <w:t xml:space="preserve">reason God </w:t>
      </w:r>
      <w:r w:rsidRPr="00951B6A">
        <w:rPr>
          <w:rFonts w:cs="Arial"/>
          <w:b/>
          <w:sz w:val="20"/>
        </w:rPr>
        <w:t>transition</w:t>
      </w:r>
      <w:r>
        <w:rPr>
          <w:rFonts w:cs="Arial"/>
          <w:b/>
          <w:sz w:val="20"/>
        </w:rPr>
        <w:t>ed Israel</w:t>
      </w:r>
      <w:r w:rsidRPr="00951B6A">
        <w:rPr>
          <w:rFonts w:cs="Arial"/>
          <w:b/>
          <w:sz w:val="20"/>
        </w:rPr>
        <w:t xml:space="preserve"> from a degenerate theocracy under Eli and Samuel to a monarchy under Saul and David </w:t>
      </w:r>
      <w:r>
        <w:rPr>
          <w:rFonts w:cs="Arial"/>
          <w:b/>
          <w:sz w:val="20"/>
        </w:rPr>
        <w:t>was to show that he</w:t>
      </w:r>
      <w:r w:rsidRPr="00951B6A">
        <w:rPr>
          <w:rFonts w:cs="Arial"/>
          <w:b/>
          <w:sz w:val="20"/>
        </w:rPr>
        <w:t xml:space="preserve"> delegated </w:t>
      </w:r>
      <w:r>
        <w:rPr>
          <w:rFonts w:cs="Arial"/>
          <w:b/>
          <w:sz w:val="20"/>
        </w:rPr>
        <w:t xml:space="preserve">his rule </w:t>
      </w:r>
      <w:r w:rsidRPr="00951B6A">
        <w:rPr>
          <w:rFonts w:cs="Arial"/>
          <w:b/>
          <w:sz w:val="20"/>
        </w:rPr>
        <w:t xml:space="preserve">to Davidic kings </w:t>
      </w:r>
      <w:r>
        <w:rPr>
          <w:rFonts w:cs="Arial"/>
          <w:b/>
          <w:sz w:val="20"/>
        </w:rPr>
        <w:t>for them to</w:t>
      </w:r>
      <w:r w:rsidRPr="00951B6A">
        <w:rPr>
          <w:rFonts w:cs="Arial"/>
          <w:b/>
          <w:sz w:val="20"/>
        </w:rPr>
        <w:t xml:space="preserve"> rule justly.</w:t>
      </w:r>
      <w:bookmarkEnd w:id="154"/>
    </w:p>
    <w:p w14:paraId="03814C0C" w14:textId="77777777" w:rsidR="00D82CAB" w:rsidRPr="00951B6A" w:rsidRDefault="00D82CAB" w:rsidP="00D82CAB">
      <w:pPr>
        <w:ind w:left="20" w:right="-49" w:hanging="20"/>
        <w:rPr>
          <w:rFonts w:cs="Arial"/>
          <w:b/>
          <w:sz w:val="20"/>
        </w:rPr>
      </w:pPr>
    </w:p>
    <w:p w14:paraId="124F21E8" w14:textId="77777777" w:rsidR="00D82CAB" w:rsidRPr="00951B6A" w:rsidRDefault="00D82CAB" w:rsidP="00D82CAB">
      <w:pPr>
        <w:ind w:left="20" w:right="-49" w:hanging="20"/>
        <w:outlineLvl w:val="0"/>
        <w:rPr>
          <w:rFonts w:cs="Arial"/>
          <w:b/>
          <w:sz w:val="20"/>
        </w:rPr>
      </w:pPr>
      <w:bookmarkStart w:id="155" w:name="_Toc393738519"/>
      <w:r w:rsidRPr="00951B6A">
        <w:rPr>
          <w:rFonts w:cs="Arial"/>
          <w:b/>
          <w:sz w:val="20"/>
          <w:u w:val="single"/>
        </w:rPr>
        <w:t>Applications</w:t>
      </w:r>
      <w:r w:rsidRPr="00951B6A">
        <w:rPr>
          <w:rFonts w:cs="Arial"/>
          <w:b/>
          <w:sz w:val="20"/>
        </w:rPr>
        <w:t>:</w:t>
      </w:r>
      <w:bookmarkEnd w:id="155"/>
    </w:p>
    <w:p w14:paraId="00D487F1" w14:textId="77777777" w:rsidR="00D82CAB" w:rsidRPr="00951B6A" w:rsidRDefault="00D82CAB" w:rsidP="00D82CAB">
      <w:pPr>
        <w:ind w:right="-49"/>
        <w:outlineLvl w:val="0"/>
        <w:rPr>
          <w:rFonts w:cs="Arial"/>
          <w:b/>
          <w:sz w:val="20"/>
        </w:rPr>
      </w:pPr>
      <w:bookmarkStart w:id="156" w:name="_Toc393738520"/>
      <w:r w:rsidRPr="00951B6A">
        <w:rPr>
          <w:rFonts w:cs="Arial"/>
          <w:b/>
          <w:sz w:val="20"/>
        </w:rPr>
        <w:t>Ability to handle transitions comes from honoring God.</w:t>
      </w:r>
      <w:bookmarkEnd w:id="156"/>
    </w:p>
    <w:p w14:paraId="746FE70A" w14:textId="77777777" w:rsidR="00D82CAB" w:rsidRPr="00951B6A" w:rsidRDefault="00D82CAB" w:rsidP="00D82CAB">
      <w:pPr>
        <w:ind w:right="-49"/>
        <w:rPr>
          <w:rFonts w:cs="Arial"/>
          <w:b/>
          <w:sz w:val="20"/>
        </w:rPr>
      </w:pPr>
    </w:p>
    <w:p w14:paraId="03FF5736" w14:textId="77777777" w:rsidR="00D82CAB" w:rsidRPr="00951B6A" w:rsidRDefault="00D82CAB" w:rsidP="00D82CAB">
      <w:pPr>
        <w:ind w:right="-49"/>
        <w:rPr>
          <w:rFonts w:cs="Arial"/>
          <w:b/>
          <w:sz w:val="20"/>
        </w:rPr>
      </w:pPr>
      <w:bookmarkStart w:id="157" w:name="_Toc393738521"/>
      <w:r w:rsidRPr="00951B6A">
        <w:rPr>
          <w:rFonts w:cs="Arial"/>
          <w:b/>
          <w:sz w:val="20"/>
        </w:rPr>
        <w:t>God raises or lowers us based upon whether we honor or dishonor him: “Those who honor me I will honor, but those who despise me will be disdained” (2:30).</w:t>
      </w:r>
      <w:bookmarkEnd w:id="157"/>
    </w:p>
    <w:p w14:paraId="75C152E9" w14:textId="77777777" w:rsidR="00D82CAB" w:rsidRPr="00951B6A" w:rsidRDefault="00D82CAB" w:rsidP="00D82CAB">
      <w:pPr>
        <w:ind w:left="980" w:right="-49" w:hanging="420"/>
        <w:rPr>
          <w:rFonts w:cs="Arial"/>
          <w:b/>
          <w:sz w:val="20"/>
        </w:rPr>
      </w:pPr>
    </w:p>
    <w:p w14:paraId="14969980" w14:textId="77777777" w:rsidR="00D82CAB" w:rsidRPr="00951B6A" w:rsidRDefault="00D82CAB" w:rsidP="00D82CAB">
      <w:pPr>
        <w:ind w:left="980" w:right="-49" w:hanging="420"/>
        <w:rPr>
          <w:rFonts w:cs="Arial"/>
          <w:b/>
          <w:sz w:val="20"/>
        </w:rPr>
      </w:pPr>
      <w:bookmarkStart w:id="158" w:name="_Toc393738522"/>
      <w:r w:rsidRPr="00951B6A">
        <w:rPr>
          <w:rFonts w:cs="Arial"/>
          <w:b/>
          <w:sz w:val="20"/>
        </w:rPr>
        <w:t>1)</w:t>
      </w:r>
      <w:r w:rsidRPr="00951B6A">
        <w:rPr>
          <w:rFonts w:cs="Arial"/>
          <w:b/>
          <w:sz w:val="20"/>
        </w:rPr>
        <w:tab/>
        <w:t>God blesses obedience: “to obey is better then sacrifice” (15:22).</w:t>
      </w:r>
      <w:bookmarkEnd w:id="158"/>
    </w:p>
    <w:p w14:paraId="708B89DB" w14:textId="77777777" w:rsidR="00D82CAB" w:rsidRPr="00951B6A" w:rsidRDefault="00D82CAB" w:rsidP="00D82CAB">
      <w:pPr>
        <w:ind w:left="980" w:right="-49" w:hanging="420"/>
        <w:rPr>
          <w:rFonts w:cs="Arial"/>
          <w:b/>
          <w:sz w:val="20"/>
        </w:rPr>
      </w:pPr>
      <w:bookmarkStart w:id="159" w:name="_Toc393738523"/>
      <w:r w:rsidRPr="00951B6A">
        <w:rPr>
          <w:rFonts w:cs="Arial"/>
          <w:b/>
          <w:sz w:val="20"/>
        </w:rPr>
        <w:t>2)</w:t>
      </w:r>
      <w:r w:rsidRPr="00951B6A">
        <w:rPr>
          <w:rFonts w:cs="Arial"/>
          <w:b/>
          <w:sz w:val="20"/>
        </w:rPr>
        <w:tab/>
        <w:t>God disdains mere show: “the L</w:t>
      </w:r>
      <w:r w:rsidRPr="0095097B">
        <w:rPr>
          <w:rFonts w:cs="Arial"/>
          <w:b/>
          <w:sz w:val="18"/>
        </w:rPr>
        <w:t>ORD</w:t>
      </w:r>
      <w:r w:rsidRPr="00951B6A">
        <w:rPr>
          <w:rFonts w:cs="Arial"/>
          <w:b/>
          <w:sz w:val="20"/>
        </w:rPr>
        <w:t xml:space="preserve"> does not see as man sees” (16:7).</w:t>
      </w:r>
      <w:bookmarkEnd w:id="159"/>
    </w:p>
    <w:p w14:paraId="13EE1BA3" w14:textId="455BEF23" w:rsidR="00600D74" w:rsidRPr="004918E8" w:rsidRDefault="00600D74" w:rsidP="00D82CAB">
      <w:pPr>
        <w:widowControl w:val="0"/>
        <w:ind w:right="-10"/>
        <w:jc w:val="center"/>
        <w:rPr>
          <w:rFonts w:cs="Arial"/>
          <w:szCs w:val="22"/>
        </w:rPr>
      </w:pPr>
    </w:p>
    <w:sectPr w:rsidR="00600D74" w:rsidRPr="004918E8" w:rsidSect="000506C5">
      <w:headerReference w:type="default" r:id="rId11"/>
      <w:headerReference w:type="first" r:id="rId12"/>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116B34" w:rsidRDefault="00116B34">
      <w:r>
        <w:separator/>
      </w:r>
    </w:p>
  </w:endnote>
  <w:endnote w:type="continuationSeparator" w:id="0">
    <w:p w14:paraId="3D5C4655" w14:textId="77777777" w:rsidR="00116B34" w:rsidRDefault="00116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altName w:val="Times New Roman"/>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116B34" w:rsidRDefault="00116B34">
      <w:r>
        <w:separator/>
      </w:r>
    </w:p>
  </w:footnote>
  <w:footnote w:type="continuationSeparator" w:id="0">
    <w:p w14:paraId="4022D5DE" w14:textId="77777777" w:rsidR="00116B34" w:rsidRDefault="00116B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2AFEE84D" w:rsidR="00116B34" w:rsidRPr="00285C7F" w:rsidRDefault="00116B34"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Changed</w:t>
    </w:r>
    <w:r w:rsidRPr="001F056C">
      <w:rPr>
        <w:rFonts w:cs="Arial"/>
        <w:i/>
        <w:u w:val="single"/>
      </w:rPr>
      <w:t xml:space="preserve"> (</w:t>
    </w:r>
    <w:r>
      <w:rPr>
        <w:rFonts w:cs="Arial"/>
        <w:i/>
        <w:u w:val="single"/>
      </w:rPr>
      <w:t>Book of 1 Samuel</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292142">
      <w:rPr>
        <w:rStyle w:val="PageNumber"/>
        <w:rFonts w:cs="Arial"/>
        <w:i/>
        <w:noProof/>
        <w:szCs w:val="22"/>
      </w:rPr>
      <w:t>2</w:t>
    </w:r>
    <w:r w:rsidRPr="00285C7F">
      <w:rPr>
        <w:rStyle w:val="PageNumber"/>
        <w:rFonts w:cs="Arial"/>
        <w:i/>
        <w:szCs w:val="22"/>
      </w:rPr>
      <w:fldChar w:fldCharType="end"/>
    </w:r>
  </w:p>
  <w:p w14:paraId="3D23DBAC" w14:textId="77777777" w:rsidR="00116B34" w:rsidRPr="00285C7F" w:rsidRDefault="00116B34"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52F6E75C" w:rsidR="00116B34" w:rsidRPr="001F056C" w:rsidRDefault="00116B34"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Changed</w:t>
    </w:r>
    <w:r w:rsidRPr="001F056C">
      <w:rPr>
        <w:rFonts w:cs="Arial"/>
        <w:i/>
        <w:u w:val="single"/>
      </w:rPr>
      <w:t xml:space="preserve"> (</w:t>
    </w:r>
    <w:r>
      <w:rPr>
        <w:rFonts w:cs="Arial"/>
        <w:i/>
        <w:u w:val="single"/>
      </w:rPr>
      <w:t>Book of 1 Samuel</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292142">
      <w:rPr>
        <w:rStyle w:val="PageNumber"/>
        <w:rFonts w:cs="Arial"/>
        <w:i/>
        <w:noProof/>
        <w:u w:val="single"/>
      </w:rPr>
      <w:t>2</w:t>
    </w:r>
    <w:r w:rsidRPr="001F056C">
      <w:rPr>
        <w:rStyle w:val="PageNumber"/>
        <w:rFonts w:cs="Arial"/>
        <w:i/>
        <w:u w:val="single"/>
      </w:rPr>
      <w:fldChar w:fldCharType="end"/>
    </w:r>
  </w:p>
  <w:p w14:paraId="637BAAA1" w14:textId="77777777" w:rsidR="00116B34" w:rsidRPr="001F056C" w:rsidRDefault="00116B34">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116B34" w:rsidRDefault="00116B3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B7A7BD6"/>
    <w:multiLevelType w:val="multilevel"/>
    <w:tmpl w:val="C682EFE0"/>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0375B"/>
    <w:rsid w:val="00005A25"/>
    <w:rsid w:val="00005EC8"/>
    <w:rsid w:val="00030C48"/>
    <w:rsid w:val="00041EF8"/>
    <w:rsid w:val="00044E11"/>
    <w:rsid w:val="000506C5"/>
    <w:rsid w:val="00057C17"/>
    <w:rsid w:val="00061558"/>
    <w:rsid w:val="0007653D"/>
    <w:rsid w:val="00085DA1"/>
    <w:rsid w:val="00093FC6"/>
    <w:rsid w:val="00094381"/>
    <w:rsid w:val="000A6150"/>
    <w:rsid w:val="000B4941"/>
    <w:rsid w:val="000D4ADA"/>
    <w:rsid w:val="000D698A"/>
    <w:rsid w:val="000D76A5"/>
    <w:rsid w:val="000E16E6"/>
    <w:rsid w:val="000E3D6B"/>
    <w:rsid w:val="000F3AB9"/>
    <w:rsid w:val="00116B34"/>
    <w:rsid w:val="00130FC8"/>
    <w:rsid w:val="00131F56"/>
    <w:rsid w:val="001323B9"/>
    <w:rsid w:val="00132EA9"/>
    <w:rsid w:val="001427B9"/>
    <w:rsid w:val="0014798B"/>
    <w:rsid w:val="00151E79"/>
    <w:rsid w:val="001549D6"/>
    <w:rsid w:val="00157F0A"/>
    <w:rsid w:val="001675FB"/>
    <w:rsid w:val="00174424"/>
    <w:rsid w:val="00174B9F"/>
    <w:rsid w:val="0018284E"/>
    <w:rsid w:val="001951F7"/>
    <w:rsid w:val="001A3DA2"/>
    <w:rsid w:val="001B0E4D"/>
    <w:rsid w:val="001C3582"/>
    <w:rsid w:val="001D0763"/>
    <w:rsid w:val="001D3072"/>
    <w:rsid w:val="001F056C"/>
    <w:rsid w:val="001F7A6B"/>
    <w:rsid w:val="00222E33"/>
    <w:rsid w:val="0029128D"/>
    <w:rsid w:val="00292142"/>
    <w:rsid w:val="002924BE"/>
    <w:rsid w:val="002938D6"/>
    <w:rsid w:val="002B528F"/>
    <w:rsid w:val="002C3BEC"/>
    <w:rsid w:val="002E6B45"/>
    <w:rsid w:val="002F637E"/>
    <w:rsid w:val="00305816"/>
    <w:rsid w:val="0033092D"/>
    <w:rsid w:val="00330994"/>
    <w:rsid w:val="00346E53"/>
    <w:rsid w:val="003475E2"/>
    <w:rsid w:val="003501D9"/>
    <w:rsid w:val="0036392F"/>
    <w:rsid w:val="00370534"/>
    <w:rsid w:val="00373E54"/>
    <w:rsid w:val="00390AA1"/>
    <w:rsid w:val="00391DD9"/>
    <w:rsid w:val="003C3B43"/>
    <w:rsid w:val="003C5708"/>
    <w:rsid w:val="003C5C3A"/>
    <w:rsid w:val="003C65F4"/>
    <w:rsid w:val="003C6789"/>
    <w:rsid w:val="003E5324"/>
    <w:rsid w:val="003E5C65"/>
    <w:rsid w:val="003F12D7"/>
    <w:rsid w:val="003F4D4B"/>
    <w:rsid w:val="003F771D"/>
    <w:rsid w:val="004053DA"/>
    <w:rsid w:val="00425E0A"/>
    <w:rsid w:val="00437043"/>
    <w:rsid w:val="00471DE1"/>
    <w:rsid w:val="00487FEA"/>
    <w:rsid w:val="00491382"/>
    <w:rsid w:val="004918E8"/>
    <w:rsid w:val="004C02AD"/>
    <w:rsid w:val="004C1A4F"/>
    <w:rsid w:val="004C46A8"/>
    <w:rsid w:val="004C583B"/>
    <w:rsid w:val="004D6573"/>
    <w:rsid w:val="004F1AAB"/>
    <w:rsid w:val="004F1DC0"/>
    <w:rsid w:val="00501AAF"/>
    <w:rsid w:val="0051775A"/>
    <w:rsid w:val="00525E85"/>
    <w:rsid w:val="0053152C"/>
    <w:rsid w:val="00542FDD"/>
    <w:rsid w:val="0054384A"/>
    <w:rsid w:val="00544963"/>
    <w:rsid w:val="00553B95"/>
    <w:rsid w:val="005740FE"/>
    <w:rsid w:val="005764B8"/>
    <w:rsid w:val="00577531"/>
    <w:rsid w:val="00580CB1"/>
    <w:rsid w:val="00581151"/>
    <w:rsid w:val="0058726E"/>
    <w:rsid w:val="005A387D"/>
    <w:rsid w:val="005A6E4E"/>
    <w:rsid w:val="005D2180"/>
    <w:rsid w:val="005D28BA"/>
    <w:rsid w:val="005D3403"/>
    <w:rsid w:val="005D5105"/>
    <w:rsid w:val="005E6635"/>
    <w:rsid w:val="005F706F"/>
    <w:rsid w:val="00600D74"/>
    <w:rsid w:val="00604394"/>
    <w:rsid w:val="00621E81"/>
    <w:rsid w:val="0062469C"/>
    <w:rsid w:val="0063235F"/>
    <w:rsid w:val="006336CA"/>
    <w:rsid w:val="00651016"/>
    <w:rsid w:val="00652F47"/>
    <w:rsid w:val="00660C84"/>
    <w:rsid w:val="00671610"/>
    <w:rsid w:val="006716CB"/>
    <w:rsid w:val="006A153D"/>
    <w:rsid w:val="006B34F5"/>
    <w:rsid w:val="006C23E6"/>
    <w:rsid w:val="006C42F1"/>
    <w:rsid w:val="006D2243"/>
    <w:rsid w:val="006E7AB9"/>
    <w:rsid w:val="0070263B"/>
    <w:rsid w:val="00702CF5"/>
    <w:rsid w:val="0071009C"/>
    <w:rsid w:val="00726A7A"/>
    <w:rsid w:val="00732524"/>
    <w:rsid w:val="0073718A"/>
    <w:rsid w:val="00741722"/>
    <w:rsid w:val="00755F4D"/>
    <w:rsid w:val="00773109"/>
    <w:rsid w:val="00777598"/>
    <w:rsid w:val="007902EB"/>
    <w:rsid w:val="00796DD6"/>
    <w:rsid w:val="007A0E3D"/>
    <w:rsid w:val="007C20A4"/>
    <w:rsid w:val="007C5903"/>
    <w:rsid w:val="007E2D89"/>
    <w:rsid w:val="007E506F"/>
    <w:rsid w:val="007F3E10"/>
    <w:rsid w:val="007F46A2"/>
    <w:rsid w:val="007F46FE"/>
    <w:rsid w:val="0081177A"/>
    <w:rsid w:val="00816815"/>
    <w:rsid w:val="00826B34"/>
    <w:rsid w:val="0084243B"/>
    <w:rsid w:val="00851BA5"/>
    <w:rsid w:val="00852272"/>
    <w:rsid w:val="008522C1"/>
    <w:rsid w:val="008610F7"/>
    <w:rsid w:val="0086208D"/>
    <w:rsid w:val="00864303"/>
    <w:rsid w:val="0086542E"/>
    <w:rsid w:val="00866AB2"/>
    <w:rsid w:val="00870696"/>
    <w:rsid w:val="00871F19"/>
    <w:rsid w:val="00885F11"/>
    <w:rsid w:val="00892CFB"/>
    <w:rsid w:val="008A06B4"/>
    <w:rsid w:val="008A3269"/>
    <w:rsid w:val="008B1C33"/>
    <w:rsid w:val="008B1F91"/>
    <w:rsid w:val="008B6D00"/>
    <w:rsid w:val="008C3A64"/>
    <w:rsid w:val="008D25DC"/>
    <w:rsid w:val="008E48DC"/>
    <w:rsid w:val="008F781C"/>
    <w:rsid w:val="00911BE2"/>
    <w:rsid w:val="00920FFD"/>
    <w:rsid w:val="00927C3E"/>
    <w:rsid w:val="009455EC"/>
    <w:rsid w:val="0095097B"/>
    <w:rsid w:val="009512DD"/>
    <w:rsid w:val="0095172A"/>
    <w:rsid w:val="00953C2D"/>
    <w:rsid w:val="00955DB2"/>
    <w:rsid w:val="00961DEF"/>
    <w:rsid w:val="00975BEA"/>
    <w:rsid w:val="009843CF"/>
    <w:rsid w:val="00994BEF"/>
    <w:rsid w:val="00997C97"/>
    <w:rsid w:val="009A0F5E"/>
    <w:rsid w:val="009A2733"/>
    <w:rsid w:val="009B1140"/>
    <w:rsid w:val="009B4A7C"/>
    <w:rsid w:val="009C1F18"/>
    <w:rsid w:val="009D02A5"/>
    <w:rsid w:val="009D0FF0"/>
    <w:rsid w:val="009E7A21"/>
    <w:rsid w:val="00A01027"/>
    <w:rsid w:val="00A13BEF"/>
    <w:rsid w:val="00A17CB9"/>
    <w:rsid w:val="00A304E0"/>
    <w:rsid w:val="00A30FB8"/>
    <w:rsid w:val="00A31AEF"/>
    <w:rsid w:val="00A377CD"/>
    <w:rsid w:val="00A41780"/>
    <w:rsid w:val="00A46E61"/>
    <w:rsid w:val="00A50DDF"/>
    <w:rsid w:val="00A55802"/>
    <w:rsid w:val="00A6188A"/>
    <w:rsid w:val="00A73F4E"/>
    <w:rsid w:val="00A8022C"/>
    <w:rsid w:val="00A82048"/>
    <w:rsid w:val="00A85AF3"/>
    <w:rsid w:val="00A95319"/>
    <w:rsid w:val="00AA7181"/>
    <w:rsid w:val="00AC2FA9"/>
    <w:rsid w:val="00AC4B50"/>
    <w:rsid w:val="00AC5281"/>
    <w:rsid w:val="00AE38F6"/>
    <w:rsid w:val="00AF2261"/>
    <w:rsid w:val="00AF5BE7"/>
    <w:rsid w:val="00B16D6D"/>
    <w:rsid w:val="00B278B8"/>
    <w:rsid w:val="00B33F9B"/>
    <w:rsid w:val="00B63727"/>
    <w:rsid w:val="00B670FD"/>
    <w:rsid w:val="00B80B90"/>
    <w:rsid w:val="00B93DEC"/>
    <w:rsid w:val="00B971E5"/>
    <w:rsid w:val="00BC176E"/>
    <w:rsid w:val="00C01969"/>
    <w:rsid w:val="00C20B28"/>
    <w:rsid w:val="00C21C70"/>
    <w:rsid w:val="00C30F02"/>
    <w:rsid w:val="00C34059"/>
    <w:rsid w:val="00C350A9"/>
    <w:rsid w:val="00C5239C"/>
    <w:rsid w:val="00C625F5"/>
    <w:rsid w:val="00C667F4"/>
    <w:rsid w:val="00C924B3"/>
    <w:rsid w:val="00CB6007"/>
    <w:rsid w:val="00CC7608"/>
    <w:rsid w:val="00CD190E"/>
    <w:rsid w:val="00CE1BC4"/>
    <w:rsid w:val="00CF2180"/>
    <w:rsid w:val="00CF2EE8"/>
    <w:rsid w:val="00D031B1"/>
    <w:rsid w:val="00D04409"/>
    <w:rsid w:val="00D0527C"/>
    <w:rsid w:val="00D0608A"/>
    <w:rsid w:val="00D15F5D"/>
    <w:rsid w:val="00D27AD7"/>
    <w:rsid w:val="00D347DB"/>
    <w:rsid w:val="00D34CD6"/>
    <w:rsid w:val="00D3513F"/>
    <w:rsid w:val="00D422FC"/>
    <w:rsid w:val="00D47EE8"/>
    <w:rsid w:val="00D51680"/>
    <w:rsid w:val="00D61D19"/>
    <w:rsid w:val="00D808E2"/>
    <w:rsid w:val="00D82CAB"/>
    <w:rsid w:val="00D901C2"/>
    <w:rsid w:val="00DA1DEF"/>
    <w:rsid w:val="00DA3A1D"/>
    <w:rsid w:val="00DB57F2"/>
    <w:rsid w:val="00DC1508"/>
    <w:rsid w:val="00DD656C"/>
    <w:rsid w:val="00DE522F"/>
    <w:rsid w:val="00DF5D0B"/>
    <w:rsid w:val="00E131F7"/>
    <w:rsid w:val="00E210FE"/>
    <w:rsid w:val="00E330E4"/>
    <w:rsid w:val="00E50776"/>
    <w:rsid w:val="00E6448C"/>
    <w:rsid w:val="00E7391A"/>
    <w:rsid w:val="00E855D9"/>
    <w:rsid w:val="00E871D2"/>
    <w:rsid w:val="00E97124"/>
    <w:rsid w:val="00EA0AF9"/>
    <w:rsid w:val="00EA4FA6"/>
    <w:rsid w:val="00EB1527"/>
    <w:rsid w:val="00EB3E3E"/>
    <w:rsid w:val="00ED156C"/>
    <w:rsid w:val="00EE199D"/>
    <w:rsid w:val="00EE50F2"/>
    <w:rsid w:val="00EF2F9D"/>
    <w:rsid w:val="00EF305E"/>
    <w:rsid w:val="00EF6709"/>
    <w:rsid w:val="00F00819"/>
    <w:rsid w:val="00F14495"/>
    <w:rsid w:val="00F25715"/>
    <w:rsid w:val="00F25959"/>
    <w:rsid w:val="00F34E97"/>
    <w:rsid w:val="00F37BC7"/>
    <w:rsid w:val="00F4479D"/>
    <w:rsid w:val="00F50F32"/>
    <w:rsid w:val="00F766B1"/>
    <w:rsid w:val="00F8130C"/>
    <w:rsid w:val="00F91FFF"/>
    <w:rsid w:val="00F938BB"/>
    <w:rsid w:val="00F95448"/>
    <w:rsid w:val="00FA4A05"/>
    <w:rsid w:val="00FA7888"/>
    <w:rsid w:val="00FB2D6E"/>
    <w:rsid w:val="00FC5574"/>
    <w:rsid w:val="00FD7B79"/>
    <w:rsid w:val="00FE232B"/>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332</TotalTime>
  <Pages>20</Pages>
  <Words>5616</Words>
  <Characters>32014</Characters>
  <Application>Microsoft Macintosh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37555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240</cp:revision>
  <cp:lastPrinted>2017-11-11T16:19:00Z</cp:lastPrinted>
  <dcterms:created xsi:type="dcterms:W3CDTF">2016-01-15T01:17:00Z</dcterms:created>
  <dcterms:modified xsi:type="dcterms:W3CDTF">2017-11-13T11:23:00Z</dcterms:modified>
</cp:coreProperties>
</file>